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A164E6" w:rsidRPr="00453EC1" w14:paraId="4D4BA505" w14:textId="77777777" w:rsidTr="00DF56A2">
        <w:trPr>
          <w:trHeight w:val="523"/>
        </w:trPr>
        <w:tc>
          <w:tcPr>
            <w:tcW w:w="7348" w:type="dxa"/>
            <w:tcBorders>
              <w:left w:val="single" w:sz="4" w:space="0" w:color="auto"/>
              <w:bottom w:val="single" w:sz="4" w:space="0" w:color="auto"/>
              <w:right w:val="single" w:sz="4" w:space="0" w:color="auto"/>
            </w:tcBorders>
            <w:shd w:val="clear" w:color="auto" w:fill="D9D9D9"/>
          </w:tcPr>
          <w:p w14:paraId="47E316A6" w14:textId="77777777" w:rsidR="00A164E6" w:rsidRPr="00453EC1" w:rsidRDefault="00A164E6" w:rsidP="00DF56A2">
            <w:pPr>
              <w:jc w:val="both"/>
              <w:rPr>
                <w:sz w:val="12"/>
              </w:rPr>
            </w:pPr>
            <w:r w:rsidRPr="00453EC1">
              <w:rPr>
                <w:sz w:val="12"/>
              </w:rPr>
              <w:t>Materialien/Kompetenz</w:t>
            </w:r>
          </w:p>
          <w:p w14:paraId="6DE8C04F" w14:textId="77777777" w:rsidR="00A164E6" w:rsidRPr="00453EC1" w:rsidRDefault="00A164E6" w:rsidP="00DF56A2">
            <w:pPr>
              <w:rPr>
                <w:b/>
              </w:rPr>
            </w:pPr>
            <w:r>
              <w:rPr>
                <w:b/>
              </w:rPr>
              <w:t>Bauanleitung umsetzen</w:t>
            </w:r>
          </w:p>
        </w:tc>
        <w:tc>
          <w:tcPr>
            <w:tcW w:w="188" w:type="dxa"/>
            <w:vMerge w:val="restart"/>
            <w:tcBorders>
              <w:top w:val="nil"/>
              <w:left w:val="single" w:sz="4" w:space="0" w:color="auto"/>
              <w:bottom w:val="nil"/>
              <w:right w:val="single" w:sz="4" w:space="0" w:color="auto"/>
            </w:tcBorders>
            <w:shd w:val="clear" w:color="auto" w:fill="FFFFFF"/>
          </w:tcPr>
          <w:p w14:paraId="15268705" w14:textId="77777777" w:rsidR="00A164E6" w:rsidRPr="00453EC1" w:rsidRDefault="00A164E6" w:rsidP="00DF56A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2168916" w14:textId="77777777" w:rsidR="00A164E6" w:rsidRPr="00453EC1" w:rsidRDefault="00A164E6" w:rsidP="00DF56A2">
            <w:pPr>
              <w:jc w:val="center"/>
              <w:rPr>
                <w:rFonts w:eastAsia="Times New Roman"/>
                <w:b/>
                <w:lang w:val="en-GB"/>
              </w:rPr>
            </w:pPr>
            <w:r>
              <w:rPr>
                <w:rFonts w:eastAsia="Times New Roman"/>
                <w:b/>
                <w:lang w:val="en-GB"/>
              </w:rPr>
              <w:t>Holztechnik</w:t>
            </w:r>
          </w:p>
          <w:p w14:paraId="3595C24C" w14:textId="77777777" w:rsidR="00A164E6" w:rsidRPr="00453EC1" w:rsidRDefault="00A164E6" w:rsidP="00DF56A2">
            <w:pPr>
              <w:jc w:val="center"/>
              <w:rPr>
                <w:rFonts w:eastAsia="Calibri"/>
                <w:b/>
                <w:lang w:val="en-GB"/>
              </w:rPr>
            </w:pPr>
            <w:r>
              <w:rPr>
                <w:rFonts w:eastAsia="Times New Roman"/>
                <w:b/>
                <w:lang w:val="en-GB"/>
              </w:rPr>
              <w:t>Z.01.0</w:t>
            </w:r>
            <w:r w:rsidR="00B63CE9">
              <w:rPr>
                <w:rFonts w:eastAsia="Times New Roman"/>
                <w:b/>
                <w:lang w:val="en-GB"/>
              </w:rPr>
              <w:t>2</w:t>
            </w:r>
            <w:r>
              <w:rPr>
                <w:rFonts w:eastAsia="Times New Roman"/>
                <w:b/>
                <w:lang w:val="en-GB"/>
              </w:rPr>
              <w:t>.03</w:t>
            </w:r>
          </w:p>
        </w:tc>
      </w:tr>
      <w:tr w:rsidR="00A164E6" w:rsidRPr="00453EC1" w14:paraId="2CFA8850" w14:textId="77777777" w:rsidTr="00DF56A2">
        <w:trPr>
          <w:trHeight w:val="873"/>
        </w:trPr>
        <w:tc>
          <w:tcPr>
            <w:tcW w:w="7348" w:type="dxa"/>
            <w:tcBorders>
              <w:left w:val="single" w:sz="4" w:space="0" w:color="auto"/>
              <w:right w:val="single" w:sz="4" w:space="0" w:color="auto"/>
            </w:tcBorders>
          </w:tcPr>
          <w:p w14:paraId="6A067F44" w14:textId="77777777" w:rsidR="00A164E6" w:rsidRPr="00453EC1" w:rsidRDefault="00A164E6" w:rsidP="00DF56A2">
            <w:pPr>
              <w:spacing w:before="40" w:after="60" w:line="160" w:lineRule="exact"/>
              <w:rPr>
                <w:sz w:val="12"/>
              </w:rPr>
            </w:pPr>
            <w:r w:rsidRPr="00453EC1">
              <w:rPr>
                <w:sz w:val="12"/>
              </w:rPr>
              <w:t>Teilkompetenz:</w:t>
            </w:r>
          </w:p>
          <w:p w14:paraId="164D345D" w14:textId="77777777" w:rsidR="00AE0052" w:rsidRDefault="00AE0052" w:rsidP="00A467DE">
            <w:pPr>
              <w:pStyle w:val="Kopf8ptafz"/>
              <w:numPr>
                <w:ilvl w:val="0"/>
                <w:numId w:val="21"/>
              </w:numPr>
            </w:pPr>
            <w:r>
              <w:t>Ich kann meine Arbeitsschritte vorausplanen.</w:t>
            </w:r>
          </w:p>
          <w:p w14:paraId="2ADE9367" w14:textId="77777777" w:rsidR="00AE0052" w:rsidRDefault="00AE0052" w:rsidP="00A467DE">
            <w:pPr>
              <w:pStyle w:val="Kopf8ptafz"/>
              <w:numPr>
                <w:ilvl w:val="0"/>
                <w:numId w:val="21"/>
              </w:numPr>
            </w:pPr>
            <w:r>
              <w:t>Ich kann Bohrungen fachgerecht anreißen.</w:t>
            </w:r>
          </w:p>
          <w:p w14:paraId="37C99210" w14:textId="77777777" w:rsidR="00AE0052" w:rsidRDefault="00AE0052" w:rsidP="00A467DE">
            <w:pPr>
              <w:pStyle w:val="Kopf8ptafz"/>
              <w:numPr>
                <w:ilvl w:val="0"/>
                <w:numId w:val="21"/>
              </w:numPr>
            </w:pPr>
            <w:r>
              <w:t>Ich kann Maße aus einer Zeichnung ableiten.</w:t>
            </w:r>
          </w:p>
          <w:p w14:paraId="4AF539C4" w14:textId="77777777" w:rsidR="00AE0052" w:rsidRDefault="00AE0052" w:rsidP="00A467DE">
            <w:pPr>
              <w:pStyle w:val="Kopf8ptafz"/>
              <w:numPr>
                <w:ilvl w:val="0"/>
                <w:numId w:val="21"/>
              </w:numPr>
            </w:pPr>
            <w:r>
              <w:t>Ich kann Bemaßungen fachgerecht ergänzen.</w:t>
            </w:r>
          </w:p>
          <w:p w14:paraId="3CB5F8C2" w14:textId="77777777" w:rsidR="00AE0052" w:rsidRDefault="00AE0052" w:rsidP="00A467DE">
            <w:pPr>
              <w:pStyle w:val="Kopf8ptafz"/>
              <w:numPr>
                <w:ilvl w:val="0"/>
                <w:numId w:val="21"/>
              </w:numPr>
            </w:pPr>
            <w:r>
              <w:t>Ich kann mich an meinen Arbeitsablaufplan halten.</w:t>
            </w:r>
          </w:p>
          <w:p w14:paraId="2C14FB2D" w14:textId="77777777" w:rsidR="00AE0052" w:rsidRDefault="00AE0052" w:rsidP="00A467DE">
            <w:pPr>
              <w:pStyle w:val="Kopf8ptafz"/>
              <w:numPr>
                <w:ilvl w:val="0"/>
                <w:numId w:val="21"/>
              </w:numPr>
            </w:pPr>
            <w:r>
              <w:t>Ich kann mein Werkstück fertigen.</w:t>
            </w:r>
          </w:p>
          <w:p w14:paraId="3BF4B8E0" w14:textId="77777777" w:rsidR="00A164E6" w:rsidRPr="00A402FC" w:rsidRDefault="00A164E6" w:rsidP="00A467DE">
            <w:pPr>
              <w:pStyle w:val="Kopf8ptafz"/>
              <w:numPr>
                <w:ilvl w:val="0"/>
                <w:numId w:val="21"/>
              </w:numPr>
              <w:rPr>
                <w:rFonts w:eastAsia="Times New Roman" w:cs="Times New Roman"/>
                <w:i/>
                <w:color w:val="000000"/>
                <w:lang w:eastAsia="de-DE"/>
              </w:rPr>
            </w:pPr>
            <w:r w:rsidRPr="00D57356">
              <w:rPr>
                <w:i/>
              </w:rPr>
              <w:t>I</w:t>
            </w:r>
            <w:r w:rsidRPr="00D57356">
              <w:rPr>
                <w:rFonts w:eastAsia="Times New Roman" w:cs="Times New Roman"/>
                <w:i/>
                <w:color w:val="000000"/>
                <w:lang w:eastAsia="de-DE"/>
              </w:rPr>
              <w:t>ch</w:t>
            </w:r>
            <w:r w:rsidRPr="00453EC1">
              <w:rPr>
                <w:rFonts w:eastAsia="Times New Roman" w:cs="Times New Roman"/>
                <w:i/>
                <w:color w:val="000000"/>
                <w:lang w:eastAsia="de-DE"/>
              </w:rPr>
              <w:t xml:space="preserve"> kann</w:t>
            </w:r>
            <w:r>
              <w:rPr>
                <w:rFonts w:eastAsia="Times New Roman" w:cs="Times New Roman"/>
                <w:i/>
                <w:color w:val="000000"/>
                <w:lang w:eastAsia="de-DE"/>
              </w:rPr>
              <w:t xml:space="preserve"> vorher nachdenken.</w:t>
            </w:r>
          </w:p>
        </w:tc>
        <w:tc>
          <w:tcPr>
            <w:tcW w:w="188" w:type="dxa"/>
            <w:vMerge/>
            <w:tcBorders>
              <w:left w:val="single" w:sz="4" w:space="0" w:color="auto"/>
              <w:bottom w:val="nil"/>
              <w:right w:val="nil"/>
            </w:tcBorders>
            <w:vAlign w:val="center"/>
          </w:tcPr>
          <w:p w14:paraId="366546D0" w14:textId="77777777" w:rsidR="00A164E6" w:rsidRPr="00453EC1" w:rsidRDefault="00A164E6" w:rsidP="00DF56A2">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164E6" w:rsidRPr="00453EC1" w14:paraId="3432C8CF" w14:textId="77777777" w:rsidTr="00DF56A2">
              <w:trPr>
                <w:cnfStyle w:val="100000000000" w:firstRow="1" w:lastRow="0" w:firstColumn="0" w:lastColumn="0" w:oddVBand="0" w:evenVBand="0" w:oddHBand="0" w:evenHBand="0" w:firstRowFirstColumn="0" w:firstRowLastColumn="0" w:lastRowFirstColumn="0" w:lastRowLastColumn="0"/>
                <w:trHeight w:val="284"/>
              </w:trPr>
              <w:tc>
                <w:tcPr>
                  <w:tcW w:w="2090" w:type="dxa"/>
                  <w:shd w:val="clear" w:color="auto" w:fill="auto"/>
                </w:tcPr>
                <w:p w14:paraId="665A6071" w14:textId="77777777" w:rsidR="00A164E6" w:rsidRPr="00453EC1" w:rsidRDefault="00A164E6" w:rsidP="007A244C">
                  <w:pPr>
                    <w:framePr w:hSpace="141" w:wrap="around" w:vAnchor="text" w:hAnchor="text" w:y="-81"/>
                    <w:jc w:val="center"/>
                    <w:rPr>
                      <w:lang w:val="en-GB"/>
                    </w:rPr>
                  </w:pPr>
                  <w:r w:rsidRPr="00453EC1">
                    <w:rPr>
                      <w:lang w:val="en-GB"/>
                    </w:rPr>
                    <w:t>LernPROJEKT</w:t>
                  </w:r>
                </w:p>
              </w:tc>
            </w:tr>
            <w:tr w:rsidR="00A164E6" w:rsidRPr="00453EC1" w14:paraId="2F93B150" w14:textId="77777777" w:rsidTr="00DF56A2">
              <w:trPr>
                <w:trHeight w:val="284"/>
              </w:trPr>
              <w:tc>
                <w:tcPr>
                  <w:tcW w:w="2090" w:type="dxa"/>
                  <w:shd w:val="clear" w:color="auto" w:fill="D9D9D9" w:themeFill="background1" w:themeFillShade="D9"/>
                </w:tcPr>
                <w:p w14:paraId="1B4E8D69" w14:textId="77777777" w:rsidR="00A164E6" w:rsidRPr="00453EC1" w:rsidRDefault="00A164E6" w:rsidP="007A244C">
                  <w:pPr>
                    <w:framePr w:hSpace="141" w:wrap="around" w:vAnchor="text" w:hAnchor="text" w:y="-81"/>
                    <w:jc w:val="center"/>
                    <w:rPr>
                      <w:b/>
                      <w:lang w:val="en-GB"/>
                    </w:rPr>
                  </w:pPr>
                  <w:r w:rsidRPr="00453EC1">
                    <w:rPr>
                      <w:b/>
                      <w:lang w:val="en-GB"/>
                    </w:rPr>
                    <w:t>LernTHEMA</w:t>
                  </w:r>
                </w:p>
              </w:tc>
            </w:tr>
            <w:tr w:rsidR="00A164E6" w:rsidRPr="00453EC1" w14:paraId="15CA5009" w14:textId="77777777" w:rsidTr="00DF56A2">
              <w:trPr>
                <w:trHeight w:val="284"/>
              </w:trPr>
              <w:tc>
                <w:tcPr>
                  <w:tcW w:w="2090" w:type="dxa"/>
                  <w:shd w:val="clear" w:color="auto" w:fill="auto"/>
                </w:tcPr>
                <w:p w14:paraId="50061E6E" w14:textId="77777777" w:rsidR="00A164E6" w:rsidRPr="00453EC1" w:rsidRDefault="00A164E6" w:rsidP="007A244C">
                  <w:pPr>
                    <w:framePr w:hSpace="141" w:wrap="around" w:vAnchor="text" w:hAnchor="text" w:y="-81"/>
                    <w:jc w:val="center"/>
                    <w:rPr>
                      <w:rFonts w:eastAsia="Times New Roman"/>
                      <w:lang w:val="en-GB"/>
                    </w:rPr>
                  </w:pPr>
                  <w:r w:rsidRPr="00453EC1">
                    <w:rPr>
                      <w:rFonts w:eastAsia="Times New Roman"/>
                      <w:lang w:val="en-GB"/>
                    </w:rPr>
                    <w:t>LernSCHRITT</w:t>
                  </w:r>
                </w:p>
              </w:tc>
            </w:tr>
          </w:tbl>
          <w:p w14:paraId="0D6D163B" w14:textId="77777777" w:rsidR="00A164E6" w:rsidRPr="00453EC1" w:rsidRDefault="00A164E6" w:rsidP="00DF56A2">
            <w:pPr>
              <w:jc w:val="center"/>
              <w:rPr>
                <w:rFonts w:eastAsia="Times New Roman"/>
                <w:b/>
                <w:lang w:val="en-GB"/>
              </w:rPr>
            </w:pPr>
          </w:p>
        </w:tc>
      </w:tr>
    </w:tbl>
    <w:p w14:paraId="224C255A" w14:textId="22361075" w:rsidR="00B71685" w:rsidRDefault="008B361D" w:rsidP="00DF56A2">
      <w:pPr>
        <w:pStyle w:val="Textkrper"/>
      </w:pPr>
      <w:r w:rsidRPr="00AA18D1">
        <w:rPr>
          <w:noProof/>
        </w:rPr>
        <w:drawing>
          <wp:anchor distT="0" distB="0" distL="114300" distR="114300" simplePos="0" relativeHeight="251530752" behindDoc="0" locked="0" layoutInCell="1" allowOverlap="1" wp14:anchorId="2EA6A903" wp14:editId="7BA6B5DE">
            <wp:simplePos x="0" y="0"/>
            <wp:positionH relativeFrom="column">
              <wp:posOffset>5223510</wp:posOffset>
            </wp:positionH>
            <wp:positionV relativeFrom="paragraph">
              <wp:posOffset>1531620</wp:posOffset>
            </wp:positionV>
            <wp:extent cx="341630" cy="313055"/>
            <wp:effectExtent l="0" t="0" r="1270" b="0"/>
            <wp:wrapNone/>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7323C" w:rsidRPr="00AA18D1">
        <w:rPr>
          <w:noProof/>
        </w:rPr>
        <w:drawing>
          <wp:anchor distT="0" distB="0" distL="114300" distR="114300" simplePos="0" relativeHeight="251518464" behindDoc="0" locked="0" layoutInCell="1" allowOverlap="1" wp14:anchorId="34783BDA" wp14:editId="56A01BD0">
            <wp:simplePos x="0" y="0"/>
            <wp:positionH relativeFrom="column">
              <wp:posOffset>4880610</wp:posOffset>
            </wp:positionH>
            <wp:positionV relativeFrom="paragraph">
              <wp:posOffset>1538605</wp:posOffset>
            </wp:positionV>
            <wp:extent cx="341630" cy="313055"/>
            <wp:effectExtent l="0" t="0" r="1270" b="0"/>
            <wp:wrapNone/>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7323C" w:rsidRPr="00AA18D1">
        <w:rPr>
          <w:noProof/>
        </w:rPr>
        <w:drawing>
          <wp:anchor distT="0" distB="0" distL="114300" distR="114300" simplePos="0" relativeHeight="251535872" behindDoc="0" locked="0" layoutInCell="1" allowOverlap="1" wp14:anchorId="383F23F3" wp14:editId="0F222E4D">
            <wp:simplePos x="0" y="0"/>
            <wp:positionH relativeFrom="column">
              <wp:posOffset>5569585</wp:posOffset>
            </wp:positionH>
            <wp:positionV relativeFrom="paragraph">
              <wp:posOffset>1539240</wp:posOffset>
            </wp:positionV>
            <wp:extent cx="341630" cy="313055"/>
            <wp:effectExtent l="0" t="0" r="1270" b="0"/>
            <wp:wrapNone/>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1C1B0" w14:textId="77777777" w:rsidR="00B63CE9" w:rsidRDefault="001363E4" w:rsidP="000077A0">
      <w:pPr>
        <w:pStyle w:val="berschrift1"/>
        <w:rPr>
          <w:sz w:val="32"/>
        </w:rPr>
      </w:pPr>
      <w:r>
        <w:rPr>
          <w:sz w:val="32"/>
        </w:rPr>
        <w:t>Ab in die Werkstatt</w:t>
      </w:r>
      <w:r w:rsidR="00AE0052">
        <w:rPr>
          <w:sz w:val="32"/>
        </w:rPr>
        <w:t>!</w:t>
      </w:r>
      <w:r w:rsidR="00A7323C" w:rsidRPr="00A7323C">
        <w:rPr>
          <w:noProof/>
        </w:rPr>
        <w:t xml:space="preserve"> </w:t>
      </w:r>
    </w:p>
    <w:p w14:paraId="1BB06E88" w14:textId="77777777" w:rsidR="00AE0052" w:rsidRDefault="00AE0052" w:rsidP="00A467DE">
      <w:pPr>
        <w:pStyle w:val="Textkrper"/>
        <w:numPr>
          <w:ilvl w:val="0"/>
          <w:numId w:val="23"/>
        </w:numPr>
        <w:spacing w:after="120"/>
        <w:ind w:left="714" w:hanging="357"/>
      </w:pPr>
      <w:r w:rsidRPr="001363E4">
        <w:rPr>
          <w:sz w:val="24"/>
        </w:rPr>
        <w:t>Kreuze</w:t>
      </w:r>
      <w:r w:rsidR="00B1232B">
        <w:rPr>
          <w:sz w:val="24"/>
        </w:rPr>
        <w:t>n Sie</w:t>
      </w:r>
      <w:r w:rsidRPr="001363E4">
        <w:rPr>
          <w:sz w:val="24"/>
        </w:rPr>
        <w:t xml:space="preserve"> an!</w:t>
      </w:r>
      <w:r w:rsidR="00A7323C" w:rsidRPr="00A7323C">
        <w:rPr>
          <w:noProof/>
          <w:sz w:val="24"/>
        </w:rPr>
        <w:drawing>
          <wp:anchor distT="0" distB="0" distL="114300" distR="114300" simplePos="0" relativeHeight="251536896" behindDoc="1" locked="0" layoutInCell="1" allowOverlap="1" wp14:anchorId="29F2B463" wp14:editId="7BC53C11">
            <wp:simplePos x="0" y="0"/>
            <wp:positionH relativeFrom="column">
              <wp:posOffset>4876800</wp:posOffset>
            </wp:positionH>
            <wp:positionV relativeFrom="paragraph">
              <wp:posOffset>345440</wp:posOffset>
            </wp:positionV>
            <wp:extent cx="314325" cy="314325"/>
            <wp:effectExtent l="0" t="0" r="9525" b="9525"/>
            <wp:wrapThrough wrapText="bothSides">
              <wp:wrapPolygon edited="0">
                <wp:start x="0" y="0"/>
                <wp:lineTo x="0" y="20945"/>
                <wp:lineTo x="20945" y="20945"/>
                <wp:lineTo x="20945" y="0"/>
                <wp:lineTo x="0" y="0"/>
              </wp:wrapPolygon>
            </wp:wrapThrough>
            <wp:docPr id="1863" name="Grafi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Look w:val="04A0" w:firstRow="1" w:lastRow="0" w:firstColumn="1" w:lastColumn="0" w:noHBand="0" w:noVBand="1"/>
      </w:tblPr>
      <w:tblGrid>
        <w:gridCol w:w="6345"/>
        <w:gridCol w:w="993"/>
      </w:tblGrid>
      <w:tr w:rsidR="00AE0052" w:rsidRPr="00AE0052" w14:paraId="13EEB5C4" w14:textId="77777777" w:rsidTr="00166DD7">
        <w:trPr>
          <w:cnfStyle w:val="100000000000" w:firstRow="1" w:lastRow="0" w:firstColumn="0" w:lastColumn="0" w:oddVBand="0" w:evenVBand="0" w:oddHBand="0" w:evenHBand="0" w:firstRowFirstColumn="0" w:firstRowLastColumn="0" w:lastRowFirstColumn="0" w:lastRowLastColumn="0"/>
          <w:trHeight w:val="567"/>
        </w:trPr>
        <w:tc>
          <w:tcPr>
            <w:tcW w:w="6345" w:type="dxa"/>
          </w:tcPr>
          <w:p w14:paraId="5A8D18F8" w14:textId="77777777" w:rsidR="00AE0052" w:rsidRPr="00A7323C" w:rsidRDefault="00AE0052" w:rsidP="00166DD7">
            <w:pPr>
              <w:pStyle w:val="Textkrper"/>
              <w:jc w:val="left"/>
              <w:rPr>
                <w:b w:val="0"/>
              </w:rPr>
            </w:pPr>
            <w:r w:rsidRPr="00A7323C">
              <w:t>Gemacht?</w:t>
            </w:r>
          </w:p>
        </w:tc>
        <w:tc>
          <w:tcPr>
            <w:tcW w:w="993" w:type="dxa"/>
          </w:tcPr>
          <w:p w14:paraId="7203B975" w14:textId="77777777" w:rsidR="00AE0052" w:rsidRPr="00AE0052" w:rsidRDefault="00A7323C" w:rsidP="00A7323C">
            <w:pPr>
              <w:pStyle w:val="Textkrper"/>
              <w:jc w:val="center"/>
            </w:pPr>
            <w:r w:rsidRPr="00A7323C">
              <w:rPr>
                <w:noProof/>
                <w:sz w:val="48"/>
              </w:rPr>
              <w:sym w:font="Wingdings" w:char="F0FE"/>
            </w:r>
          </w:p>
        </w:tc>
      </w:tr>
      <w:tr w:rsidR="00AE0052" w:rsidRPr="00AE0052" w14:paraId="26E88C89" w14:textId="77777777" w:rsidTr="00166DD7">
        <w:trPr>
          <w:trHeight w:val="510"/>
        </w:trPr>
        <w:tc>
          <w:tcPr>
            <w:tcW w:w="6345" w:type="dxa"/>
          </w:tcPr>
          <w:p w14:paraId="47BFE836" w14:textId="77777777" w:rsidR="00AE0052" w:rsidRPr="00A7323C" w:rsidRDefault="00AE0052" w:rsidP="00A7323C">
            <w:pPr>
              <w:pStyle w:val="Textkrper"/>
              <w:jc w:val="left"/>
            </w:pPr>
            <w:r w:rsidRPr="00A7323C">
              <w:t xml:space="preserve">Sie haben die Bauanleitung ganz genau angeschaut, </w:t>
            </w:r>
          </w:p>
        </w:tc>
        <w:tc>
          <w:tcPr>
            <w:tcW w:w="993" w:type="dxa"/>
          </w:tcPr>
          <w:p w14:paraId="283C2873" w14:textId="77777777" w:rsidR="00AE0052" w:rsidRPr="00AE0052" w:rsidRDefault="00AE0052" w:rsidP="00DF56A2">
            <w:pPr>
              <w:pStyle w:val="Textkrper"/>
            </w:pPr>
          </w:p>
        </w:tc>
      </w:tr>
      <w:tr w:rsidR="00AE0052" w:rsidRPr="00AE0052" w14:paraId="351E5175" w14:textId="77777777" w:rsidTr="00166DD7">
        <w:trPr>
          <w:trHeight w:val="510"/>
        </w:trPr>
        <w:tc>
          <w:tcPr>
            <w:tcW w:w="6345" w:type="dxa"/>
          </w:tcPr>
          <w:p w14:paraId="4264258F" w14:textId="77777777" w:rsidR="00AE0052" w:rsidRPr="00A7323C" w:rsidRDefault="00AE0052" w:rsidP="00A7323C">
            <w:pPr>
              <w:pStyle w:val="Textkrper"/>
              <w:jc w:val="left"/>
            </w:pPr>
            <w:r w:rsidRPr="00A7323C">
              <w:t>eine Beschreibung gemacht,</w:t>
            </w:r>
          </w:p>
        </w:tc>
        <w:tc>
          <w:tcPr>
            <w:tcW w:w="993" w:type="dxa"/>
          </w:tcPr>
          <w:p w14:paraId="1701A4DC" w14:textId="77777777" w:rsidR="00AE0052" w:rsidRPr="00AE0052" w:rsidRDefault="00AE0052" w:rsidP="00DF56A2">
            <w:pPr>
              <w:pStyle w:val="Textkrper"/>
            </w:pPr>
          </w:p>
        </w:tc>
      </w:tr>
      <w:tr w:rsidR="00AE0052" w:rsidRPr="00AE0052" w14:paraId="2535A976" w14:textId="77777777" w:rsidTr="00166DD7">
        <w:trPr>
          <w:trHeight w:val="510"/>
        </w:trPr>
        <w:tc>
          <w:tcPr>
            <w:tcW w:w="6345" w:type="dxa"/>
          </w:tcPr>
          <w:p w14:paraId="6727BE8F" w14:textId="77777777" w:rsidR="00AE0052" w:rsidRPr="00A7323C" w:rsidRDefault="00AE0052" w:rsidP="00A7323C">
            <w:pPr>
              <w:pStyle w:val="Textkrper"/>
              <w:jc w:val="left"/>
            </w:pPr>
            <w:r w:rsidRPr="00A7323C">
              <w:t>die Materialliste für den Stuhl erstellt</w:t>
            </w:r>
          </w:p>
        </w:tc>
        <w:tc>
          <w:tcPr>
            <w:tcW w:w="993" w:type="dxa"/>
          </w:tcPr>
          <w:p w14:paraId="7AC6519B" w14:textId="77777777" w:rsidR="00AE0052" w:rsidRPr="00AE0052" w:rsidRDefault="00AE0052" w:rsidP="00DF56A2">
            <w:pPr>
              <w:pStyle w:val="Textkrper"/>
            </w:pPr>
          </w:p>
        </w:tc>
      </w:tr>
      <w:tr w:rsidR="00AE0052" w:rsidRPr="00AE0052" w14:paraId="74176852" w14:textId="77777777" w:rsidTr="00166DD7">
        <w:trPr>
          <w:trHeight w:val="510"/>
        </w:trPr>
        <w:tc>
          <w:tcPr>
            <w:tcW w:w="6345" w:type="dxa"/>
          </w:tcPr>
          <w:p w14:paraId="16B2DAFA" w14:textId="77777777" w:rsidR="00AE0052" w:rsidRPr="00A7323C" w:rsidRDefault="00AE0052" w:rsidP="00A7323C">
            <w:pPr>
              <w:pStyle w:val="Textkrper"/>
              <w:jc w:val="left"/>
            </w:pPr>
            <w:r w:rsidRPr="00A7323C">
              <w:t xml:space="preserve">und sind heiß auf … </w:t>
            </w:r>
            <w:r w:rsidR="00A7323C" w:rsidRPr="00A7323C">
              <w:sym w:font="Wingdings" w:char="F0E0"/>
            </w:r>
            <w:r w:rsidR="00A7323C">
              <w:t xml:space="preserve"> </w:t>
            </w:r>
            <w:r w:rsidRPr="00A7323C">
              <w:t>BAUEN!</w:t>
            </w:r>
          </w:p>
        </w:tc>
        <w:tc>
          <w:tcPr>
            <w:tcW w:w="993" w:type="dxa"/>
          </w:tcPr>
          <w:p w14:paraId="66876AC1" w14:textId="77777777" w:rsidR="00AE0052" w:rsidRPr="00AE0052" w:rsidRDefault="00AE0052" w:rsidP="00DF56A2">
            <w:pPr>
              <w:pStyle w:val="Textkrper"/>
            </w:pPr>
          </w:p>
        </w:tc>
      </w:tr>
    </w:tbl>
    <w:p w14:paraId="4109F572" w14:textId="77777777" w:rsidR="00A7323C" w:rsidRDefault="00A7323C">
      <w:pPr>
        <w:spacing w:line="240" w:lineRule="exact"/>
      </w:pPr>
    </w:p>
    <w:p w14:paraId="3619E05F" w14:textId="77777777" w:rsidR="00B30C13" w:rsidRDefault="00B30C13" w:rsidP="00166DD7">
      <w:pPr>
        <w:pStyle w:val="Autoren"/>
        <w:framePr w:h="1501" w:hRule="exact" w:wrap="around" w:x="8851" w:y="-971"/>
        <w:shd w:val="clear" w:color="auto" w:fill="D9D9D9" w:themeFill="background1" w:themeFillShade="D9"/>
        <w:jc w:val="left"/>
        <w:rPr>
          <w:noProof/>
        </w:rPr>
      </w:pPr>
      <w:r>
        <w:rPr>
          <w:noProof/>
        </w:rPr>
        <w:t>Ein LernTHEMA ist eine komplexe und umfangreiche Aufgabe.</w:t>
      </w:r>
    </w:p>
    <w:p w14:paraId="19C15AB4" w14:textId="77777777" w:rsidR="00B30C13" w:rsidRDefault="00B30C13" w:rsidP="00166DD7">
      <w:pPr>
        <w:pStyle w:val="Autoren"/>
        <w:framePr w:h="1501" w:hRule="exact" w:wrap="around" w:x="8851" w:y="-971"/>
        <w:shd w:val="clear" w:color="auto" w:fill="D9D9D9" w:themeFill="background1" w:themeFillShade="D9"/>
        <w:jc w:val="left"/>
      </w:pPr>
      <w:r>
        <w:t>Falls es Ihnen zu viel auf einmal ist, machen Sie doch die LernSCHRITTE zum Thema.</w:t>
      </w:r>
    </w:p>
    <w:p w14:paraId="29C17C17" w14:textId="35358500" w:rsidR="00A7323C" w:rsidRPr="001363E4" w:rsidRDefault="009574E3" w:rsidP="00A467DE">
      <w:pPr>
        <w:pStyle w:val="Listenabsatz"/>
        <w:numPr>
          <w:ilvl w:val="0"/>
          <w:numId w:val="23"/>
        </w:numPr>
        <w:rPr>
          <w:sz w:val="24"/>
        </w:rPr>
      </w:pPr>
      <w:r>
        <w:rPr>
          <w:sz w:val="24"/>
        </w:rPr>
        <w:t xml:space="preserve">Jetzt auf dem </w:t>
      </w:r>
      <w:r w:rsidRPr="001363E4">
        <w:rPr>
          <w:sz w:val="24"/>
        </w:rPr>
        <w:t>Advance Organizer</w:t>
      </w:r>
      <w:r>
        <w:rPr>
          <w:sz w:val="24"/>
        </w:rPr>
        <w:t xml:space="preserve">: </w:t>
      </w:r>
      <w:r w:rsidR="001363E4">
        <w:rPr>
          <w:sz w:val="24"/>
        </w:rPr>
        <w:t>Haken</w:t>
      </w:r>
      <w:r w:rsidR="001363E4" w:rsidRPr="001363E4">
        <w:rPr>
          <w:sz w:val="24"/>
        </w:rPr>
        <w:t xml:space="preserve"> Sie die Schritte</w:t>
      </w:r>
      <w:r>
        <w:rPr>
          <w:sz w:val="24"/>
        </w:rPr>
        <w:t xml:space="preserve"> ab</w:t>
      </w:r>
      <w:r w:rsidR="001363E4" w:rsidRPr="001363E4">
        <w:rPr>
          <w:sz w:val="24"/>
        </w:rPr>
        <w:t>, die Sie bereits erledigt haben</w:t>
      </w:r>
      <w:r w:rsidR="0013476E">
        <w:rPr>
          <w:sz w:val="24"/>
        </w:rPr>
        <w:t>.</w:t>
      </w:r>
      <w:r w:rsidR="001363E4" w:rsidRPr="001363E4">
        <w:rPr>
          <w:sz w:val="24"/>
        </w:rPr>
        <w:t xml:space="preserve"> </w:t>
      </w:r>
    </w:p>
    <w:p w14:paraId="7EC249E1" w14:textId="77777777" w:rsidR="00B63CE9" w:rsidRDefault="001363E4" w:rsidP="001363E4">
      <w:pPr>
        <w:rPr>
          <w:lang w:eastAsia="de-DE"/>
        </w:rPr>
      </w:pPr>
      <w:r>
        <w:rPr>
          <w:noProof/>
          <w:lang w:eastAsia="de-DE"/>
        </w:rPr>
        <w:drawing>
          <wp:inline distT="0" distB="0" distL="0" distR="0" wp14:anchorId="76D3639B" wp14:editId="589E650A">
            <wp:extent cx="5638800" cy="4303548"/>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O_ohne.png"/>
                    <pic:cNvPicPr/>
                  </pic:nvPicPr>
                  <pic:blipFill rotWithShape="1">
                    <a:blip r:embed="rId12">
                      <a:extLst>
                        <a:ext uri="{28A0092B-C50C-407E-A947-70E740481C1C}">
                          <a14:useLocalDpi xmlns:a14="http://schemas.microsoft.com/office/drawing/2010/main" val="0"/>
                        </a:ext>
                      </a:extLst>
                    </a:blip>
                    <a:srcRect t="-947" r="861"/>
                    <a:stretch/>
                  </pic:blipFill>
                  <pic:spPr bwMode="auto">
                    <a:xfrm>
                      <a:off x="0" y="0"/>
                      <a:ext cx="5642031" cy="4306014"/>
                    </a:xfrm>
                    <a:prstGeom prst="rect">
                      <a:avLst/>
                    </a:prstGeom>
                    <a:ln>
                      <a:noFill/>
                    </a:ln>
                    <a:extLst>
                      <a:ext uri="{53640926-AAD7-44D8-BBD7-CCE9431645EC}">
                        <a14:shadowObscured xmlns:a14="http://schemas.microsoft.com/office/drawing/2010/main"/>
                      </a:ext>
                    </a:extLst>
                  </pic:spPr>
                </pic:pic>
              </a:graphicData>
            </a:graphic>
          </wp:inline>
        </w:drawing>
      </w:r>
      <w:r w:rsidR="00B63CE9">
        <w:br w:type="page"/>
      </w:r>
    </w:p>
    <w:p w14:paraId="7E994089" w14:textId="77777777" w:rsidR="000077A0" w:rsidRDefault="000077A0" w:rsidP="000077A0">
      <w:pPr>
        <w:pStyle w:val="berschrift1"/>
        <w:rPr>
          <w:sz w:val="32"/>
        </w:rPr>
      </w:pPr>
      <w:r>
        <w:rPr>
          <w:sz w:val="32"/>
        </w:rPr>
        <w:lastRenderedPageBreak/>
        <w:t xml:space="preserve">Klappstuhl </w:t>
      </w:r>
      <w:r w:rsidR="00216E6B" w:rsidRPr="00216E6B">
        <w:rPr>
          <w:rFonts w:ascii="Calibri" w:hAnsi="Calibri" w:cs="Calibri"/>
          <w:b/>
          <w:sz w:val="32"/>
        </w:rPr>
        <w:t>–</w:t>
      </w:r>
      <w:r w:rsidR="000123FF">
        <w:rPr>
          <w:sz w:val="32"/>
        </w:rPr>
        <w:t xml:space="preserve"> </w:t>
      </w:r>
      <w:r>
        <w:rPr>
          <w:sz w:val="32"/>
        </w:rPr>
        <w:t>Bauanleitung</w:t>
      </w:r>
      <w:r w:rsidR="000123FF">
        <w:rPr>
          <w:sz w:val="32"/>
        </w:rPr>
        <w:t xml:space="preserve"> umsetzen</w:t>
      </w:r>
    </w:p>
    <w:p w14:paraId="584DB517" w14:textId="77777777" w:rsidR="000077A0" w:rsidRPr="00C7575A" w:rsidRDefault="000077A0" w:rsidP="000077A0">
      <w:pPr>
        <w:spacing w:line="312" w:lineRule="auto"/>
        <w:rPr>
          <w:sz w:val="22"/>
        </w:rPr>
      </w:pPr>
      <w:r>
        <w:rPr>
          <w:sz w:val="22"/>
        </w:rPr>
        <w:t>Sie haben sich</w:t>
      </w:r>
      <w:r w:rsidRPr="00C7575A">
        <w:rPr>
          <w:sz w:val="22"/>
        </w:rPr>
        <w:t xml:space="preserve"> Gedanken gemacht über das Material, das </w:t>
      </w:r>
      <w:r>
        <w:rPr>
          <w:sz w:val="22"/>
        </w:rPr>
        <w:t>Sie</w:t>
      </w:r>
      <w:r w:rsidRPr="00C7575A">
        <w:rPr>
          <w:sz w:val="22"/>
        </w:rPr>
        <w:t xml:space="preserve"> für den </w:t>
      </w:r>
      <w:r>
        <w:rPr>
          <w:sz w:val="22"/>
        </w:rPr>
        <w:t>Klappstuhl</w:t>
      </w:r>
      <w:r w:rsidRPr="00C7575A">
        <w:rPr>
          <w:sz w:val="22"/>
        </w:rPr>
        <w:t xml:space="preserve"> verwenden möcht</w:t>
      </w:r>
      <w:r>
        <w:rPr>
          <w:sz w:val="22"/>
        </w:rPr>
        <w:t>en</w:t>
      </w:r>
      <w:r w:rsidRPr="00C7575A">
        <w:rPr>
          <w:sz w:val="22"/>
        </w:rPr>
        <w:t xml:space="preserve">. </w:t>
      </w:r>
      <w:r>
        <w:rPr>
          <w:sz w:val="22"/>
        </w:rPr>
        <w:t>Sie haben sich</w:t>
      </w:r>
      <w:r w:rsidRPr="00C7575A">
        <w:rPr>
          <w:sz w:val="22"/>
        </w:rPr>
        <w:t xml:space="preserve"> darüber informiert, welche Werkzeuge </w:t>
      </w:r>
      <w:r>
        <w:rPr>
          <w:sz w:val="22"/>
        </w:rPr>
        <w:t>Sie</w:t>
      </w:r>
      <w:r w:rsidRPr="00C7575A">
        <w:rPr>
          <w:sz w:val="22"/>
        </w:rPr>
        <w:t xml:space="preserve"> für die Herstellung benötig</w:t>
      </w:r>
      <w:r>
        <w:rPr>
          <w:sz w:val="22"/>
        </w:rPr>
        <w:t>en</w:t>
      </w:r>
      <w:r w:rsidRPr="00C7575A">
        <w:rPr>
          <w:sz w:val="22"/>
        </w:rPr>
        <w:t>.</w:t>
      </w:r>
    </w:p>
    <w:p w14:paraId="38290DCB" w14:textId="77777777" w:rsidR="00B30C13" w:rsidRDefault="00B30C13" w:rsidP="00B30C13">
      <w:pPr>
        <w:pStyle w:val="Marginaliegrau"/>
        <w:framePr w:w="2365" w:h="1561" w:hRule="exact" w:wrap="around" w:x="8827" w:y="566"/>
        <w:jc w:val="left"/>
        <w:rPr>
          <w:sz w:val="20"/>
        </w:rPr>
      </w:pPr>
      <w:bookmarkStart w:id="0" w:name="_Hlk529698022"/>
      <w:r w:rsidRPr="00B30C13">
        <w:rPr>
          <w:sz w:val="20"/>
        </w:rPr>
        <w:t xml:space="preserve">Kann ich die Bohrungen alle </w:t>
      </w:r>
      <w:r>
        <w:rPr>
          <w:sz w:val="20"/>
        </w:rPr>
        <w:t xml:space="preserve">exakt </w:t>
      </w:r>
      <w:r w:rsidRPr="00B30C13">
        <w:rPr>
          <w:sz w:val="20"/>
        </w:rPr>
        <w:t xml:space="preserve">an der richtigen Stelle anreißen? </w:t>
      </w:r>
    </w:p>
    <w:p w14:paraId="1A0307CE" w14:textId="77777777" w:rsidR="00B30C13" w:rsidRPr="00B30C13" w:rsidRDefault="00B30C13" w:rsidP="00B30C13">
      <w:pPr>
        <w:pStyle w:val="Marginaliegrau"/>
        <w:framePr w:w="2365" w:h="1561" w:hRule="exact" w:wrap="around" w:x="8827" w:y="566"/>
        <w:jc w:val="left"/>
        <w:rPr>
          <w:sz w:val="20"/>
        </w:rPr>
      </w:pPr>
      <w:r w:rsidRPr="00B30C13">
        <w:rPr>
          <w:sz w:val="20"/>
        </w:rPr>
        <w:t>…Hilfestellungen</w:t>
      </w:r>
      <w:r>
        <w:rPr>
          <w:sz w:val="20"/>
        </w:rPr>
        <w:t xml:space="preserve"> </w:t>
      </w:r>
      <w:r w:rsidRPr="00B30C13">
        <w:rPr>
          <w:sz w:val="20"/>
        </w:rPr>
        <w:t>dazu</w:t>
      </w:r>
      <w:r>
        <w:rPr>
          <w:sz w:val="20"/>
        </w:rPr>
        <w:t xml:space="preserve"> </w:t>
      </w:r>
      <w:r w:rsidRPr="00B30C13">
        <w:rPr>
          <w:sz w:val="20"/>
        </w:rPr>
        <w:t>finden Sie in LernSCHRITT 2</w:t>
      </w:r>
    </w:p>
    <w:bookmarkEnd w:id="0"/>
    <w:p w14:paraId="014F2243" w14:textId="77777777" w:rsidR="000077A0" w:rsidRPr="00C7575A" w:rsidRDefault="000077A0" w:rsidP="000077A0">
      <w:pPr>
        <w:spacing w:line="312" w:lineRule="auto"/>
        <w:rPr>
          <w:sz w:val="22"/>
        </w:rPr>
      </w:pPr>
      <w:r w:rsidRPr="00C7575A">
        <w:rPr>
          <w:sz w:val="22"/>
        </w:rPr>
        <w:t xml:space="preserve">Bevor </w:t>
      </w:r>
      <w:r>
        <w:rPr>
          <w:sz w:val="22"/>
        </w:rPr>
        <w:t>Sie</w:t>
      </w:r>
      <w:r w:rsidRPr="00C7575A">
        <w:rPr>
          <w:sz w:val="22"/>
        </w:rPr>
        <w:t xml:space="preserve"> mit der Herstellung start</w:t>
      </w:r>
      <w:r>
        <w:rPr>
          <w:sz w:val="22"/>
        </w:rPr>
        <w:t>en</w:t>
      </w:r>
      <w:r w:rsidRPr="00C7575A">
        <w:rPr>
          <w:sz w:val="22"/>
        </w:rPr>
        <w:t xml:space="preserve">, </w:t>
      </w:r>
      <w:r>
        <w:rPr>
          <w:sz w:val="22"/>
        </w:rPr>
        <w:t xml:space="preserve">können Sie hier </w:t>
      </w:r>
      <w:r w:rsidRPr="00C7575A">
        <w:rPr>
          <w:sz w:val="22"/>
        </w:rPr>
        <w:t>einige Qualitätsmerkmale</w:t>
      </w:r>
      <w:r>
        <w:rPr>
          <w:sz w:val="22"/>
        </w:rPr>
        <w:t xml:space="preserve"> sehen</w:t>
      </w:r>
      <w:r w:rsidRPr="00C7575A">
        <w:rPr>
          <w:sz w:val="22"/>
        </w:rPr>
        <w:t xml:space="preserve">, die bei der Prüfung des fertigen </w:t>
      </w:r>
      <w:r>
        <w:rPr>
          <w:sz w:val="22"/>
        </w:rPr>
        <w:t>Klappstuhls</w:t>
      </w:r>
      <w:r w:rsidRPr="00C7575A">
        <w:rPr>
          <w:sz w:val="22"/>
        </w:rPr>
        <w:t xml:space="preserve"> beachtet werden.</w:t>
      </w:r>
    </w:p>
    <w:p w14:paraId="53E20F33" w14:textId="77777777" w:rsidR="000077A0" w:rsidRPr="00C7575A" w:rsidRDefault="000077A0" w:rsidP="000077A0">
      <w:pPr>
        <w:spacing w:line="312" w:lineRule="auto"/>
        <w:rPr>
          <w:sz w:val="22"/>
        </w:rPr>
      </w:pPr>
    </w:p>
    <w:p w14:paraId="226DED79" w14:textId="77777777" w:rsidR="000077A0" w:rsidRPr="00C7575A" w:rsidRDefault="000077A0" w:rsidP="00A467DE">
      <w:pPr>
        <w:pStyle w:val="Listenabsatz"/>
        <w:numPr>
          <w:ilvl w:val="3"/>
          <w:numId w:val="13"/>
        </w:numPr>
        <w:spacing w:line="312" w:lineRule="auto"/>
        <w:ind w:left="1701" w:hanging="425"/>
        <w:rPr>
          <w:sz w:val="22"/>
        </w:rPr>
      </w:pPr>
      <w:r w:rsidRPr="00C7575A">
        <w:rPr>
          <w:sz w:val="22"/>
        </w:rPr>
        <w:t>Maßgenauigkeit</w:t>
      </w:r>
    </w:p>
    <w:p w14:paraId="6E3C0702" w14:textId="77777777" w:rsidR="000077A0" w:rsidRPr="00C7575A" w:rsidRDefault="000077A0" w:rsidP="00A467DE">
      <w:pPr>
        <w:pStyle w:val="Listenabsatz"/>
        <w:numPr>
          <w:ilvl w:val="3"/>
          <w:numId w:val="13"/>
        </w:numPr>
        <w:spacing w:line="312" w:lineRule="auto"/>
        <w:ind w:left="1701" w:hanging="425"/>
        <w:rPr>
          <w:sz w:val="22"/>
        </w:rPr>
      </w:pPr>
      <w:r w:rsidRPr="00C7575A">
        <w:rPr>
          <w:sz w:val="22"/>
        </w:rPr>
        <w:t>Oberflächenqualität</w:t>
      </w:r>
    </w:p>
    <w:p w14:paraId="0FE5BF95" w14:textId="77777777" w:rsidR="000077A0" w:rsidRPr="00C7575A" w:rsidRDefault="000077A0" w:rsidP="000077A0">
      <w:pPr>
        <w:spacing w:line="312" w:lineRule="auto"/>
        <w:rPr>
          <w:sz w:val="22"/>
        </w:rPr>
      </w:pPr>
    </w:p>
    <w:p w14:paraId="7BF3614F" w14:textId="77777777" w:rsidR="000077A0" w:rsidRPr="00C7575A" w:rsidRDefault="000077A0" w:rsidP="000077A0">
      <w:pPr>
        <w:spacing w:line="312" w:lineRule="auto"/>
        <w:rPr>
          <w:sz w:val="22"/>
        </w:rPr>
      </w:pPr>
      <w:r w:rsidRPr="00C7575A">
        <w:rPr>
          <w:sz w:val="22"/>
        </w:rPr>
        <w:t>Entscheide</w:t>
      </w:r>
      <w:r>
        <w:rPr>
          <w:sz w:val="22"/>
        </w:rPr>
        <w:t xml:space="preserve">n </w:t>
      </w:r>
      <w:r w:rsidR="005A1693">
        <w:rPr>
          <w:sz w:val="22"/>
        </w:rPr>
        <w:t>S</w:t>
      </w:r>
      <w:r>
        <w:rPr>
          <w:sz w:val="22"/>
        </w:rPr>
        <w:t>ie sich</w:t>
      </w:r>
      <w:r w:rsidRPr="00C7575A">
        <w:rPr>
          <w:sz w:val="22"/>
        </w:rPr>
        <w:t xml:space="preserve">, worauf </w:t>
      </w:r>
      <w:r>
        <w:rPr>
          <w:sz w:val="22"/>
        </w:rPr>
        <w:t>Sie</w:t>
      </w:r>
      <w:r w:rsidRPr="00C7575A">
        <w:rPr>
          <w:sz w:val="22"/>
        </w:rPr>
        <w:t xml:space="preserve"> zusätzlich noch achten </w:t>
      </w:r>
      <w:r>
        <w:rPr>
          <w:sz w:val="22"/>
        </w:rPr>
        <w:t>wollen, weil es Ihnen</w:t>
      </w:r>
      <w:r w:rsidR="009F4D1A">
        <w:rPr>
          <w:sz w:val="22"/>
        </w:rPr>
        <w:t xml:space="preserve"> </w:t>
      </w:r>
      <w:r>
        <w:rPr>
          <w:sz w:val="22"/>
        </w:rPr>
        <w:t xml:space="preserve"> für Ihren Klappstuhl wichtig erscheint</w:t>
      </w:r>
      <w:r w:rsidRPr="00C7575A">
        <w:rPr>
          <w:sz w:val="22"/>
        </w:rPr>
        <w:t>:</w:t>
      </w:r>
    </w:p>
    <w:p w14:paraId="42E91E04" w14:textId="77777777" w:rsidR="000077A0" w:rsidRPr="00C7575A" w:rsidRDefault="000077A0" w:rsidP="000077A0">
      <w:pPr>
        <w:spacing w:line="312" w:lineRule="auto"/>
        <w:rPr>
          <w:sz w:val="22"/>
        </w:rPr>
      </w:pPr>
    </w:p>
    <w:p w14:paraId="04316549" w14:textId="77777777" w:rsidR="000077A0" w:rsidRPr="00C7575A" w:rsidRDefault="000077A0" w:rsidP="00A467DE">
      <w:pPr>
        <w:pStyle w:val="Listenabsatz"/>
        <w:numPr>
          <w:ilvl w:val="3"/>
          <w:numId w:val="13"/>
        </w:numPr>
        <w:spacing w:line="480" w:lineRule="auto"/>
        <w:ind w:left="1701" w:hanging="425"/>
        <w:rPr>
          <w:sz w:val="22"/>
        </w:rPr>
      </w:pPr>
      <w:r w:rsidRPr="00C7575A">
        <w:rPr>
          <w:sz w:val="22"/>
        </w:rPr>
        <w:t>________________________________________________</w:t>
      </w:r>
    </w:p>
    <w:p w14:paraId="76074F39" w14:textId="77777777" w:rsidR="000077A0" w:rsidRPr="00C7575A" w:rsidRDefault="000077A0" w:rsidP="00A467DE">
      <w:pPr>
        <w:pStyle w:val="Listenabsatz"/>
        <w:numPr>
          <w:ilvl w:val="3"/>
          <w:numId w:val="13"/>
        </w:numPr>
        <w:spacing w:line="480" w:lineRule="auto"/>
        <w:ind w:left="1701" w:hanging="425"/>
        <w:rPr>
          <w:sz w:val="22"/>
        </w:rPr>
      </w:pPr>
      <w:r w:rsidRPr="00C7575A">
        <w:rPr>
          <w:sz w:val="22"/>
        </w:rPr>
        <w:t>________________________________________________</w:t>
      </w:r>
    </w:p>
    <w:p w14:paraId="11773645" w14:textId="77777777" w:rsidR="000077A0" w:rsidRPr="00C7575A" w:rsidRDefault="000077A0" w:rsidP="00A467DE">
      <w:pPr>
        <w:pStyle w:val="Listenabsatz"/>
        <w:numPr>
          <w:ilvl w:val="3"/>
          <w:numId w:val="13"/>
        </w:numPr>
        <w:spacing w:line="480" w:lineRule="auto"/>
        <w:ind w:left="1701" w:hanging="425"/>
        <w:rPr>
          <w:sz w:val="22"/>
        </w:rPr>
      </w:pPr>
      <w:r w:rsidRPr="00C7575A">
        <w:rPr>
          <w:sz w:val="22"/>
        </w:rPr>
        <w:t>________________________________________________</w:t>
      </w:r>
    </w:p>
    <w:p w14:paraId="2569B296" w14:textId="77777777" w:rsidR="000077A0" w:rsidRPr="00C7575A" w:rsidRDefault="000077A0" w:rsidP="00A467DE">
      <w:pPr>
        <w:pStyle w:val="Listenabsatz"/>
        <w:numPr>
          <w:ilvl w:val="3"/>
          <w:numId w:val="13"/>
        </w:numPr>
        <w:spacing w:line="480" w:lineRule="auto"/>
        <w:ind w:left="1701" w:hanging="425"/>
        <w:rPr>
          <w:sz w:val="22"/>
        </w:rPr>
      </w:pPr>
      <w:r w:rsidRPr="00C7575A">
        <w:rPr>
          <w:sz w:val="22"/>
        </w:rPr>
        <w:t>________________________________________________</w:t>
      </w:r>
    </w:p>
    <w:p w14:paraId="62F4DCD6" w14:textId="77777777" w:rsidR="000077A0" w:rsidRPr="00C7575A" w:rsidRDefault="000077A0" w:rsidP="000077A0">
      <w:pPr>
        <w:spacing w:line="312" w:lineRule="auto"/>
        <w:rPr>
          <w:sz w:val="22"/>
        </w:rPr>
      </w:pPr>
    </w:p>
    <w:p w14:paraId="66C8EE5B" w14:textId="77777777" w:rsidR="000077A0" w:rsidRPr="00C7575A" w:rsidRDefault="000077A0" w:rsidP="000077A0">
      <w:pPr>
        <w:spacing w:line="312" w:lineRule="auto"/>
        <w:rPr>
          <w:sz w:val="22"/>
        </w:rPr>
      </w:pPr>
    </w:p>
    <w:p w14:paraId="456D197C" w14:textId="77777777" w:rsidR="000077A0" w:rsidRDefault="000077A0" w:rsidP="000077A0">
      <w:pPr>
        <w:spacing w:line="312" w:lineRule="auto"/>
        <w:rPr>
          <w:sz w:val="22"/>
        </w:rPr>
      </w:pPr>
      <w:r w:rsidRPr="00C7575A">
        <w:rPr>
          <w:sz w:val="22"/>
        </w:rPr>
        <w:t>Erstell</w:t>
      </w:r>
      <w:r>
        <w:rPr>
          <w:sz w:val="22"/>
        </w:rPr>
        <w:t>en Sie</w:t>
      </w:r>
      <w:r w:rsidRPr="00C7575A">
        <w:rPr>
          <w:sz w:val="22"/>
        </w:rPr>
        <w:t xml:space="preserve"> nun einen Arbeitsablaufplan (siehe die Tabelle auf der nächsten Seite). </w:t>
      </w:r>
    </w:p>
    <w:p w14:paraId="057790A1" w14:textId="77777777" w:rsidR="000077A0" w:rsidRDefault="000077A0" w:rsidP="000077A0">
      <w:pPr>
        <w:spacing w:line="312" w:lineRule="auto"/>
        <w:rPr>
          <w:sz w:val="22"/>
        </w:rPr>
      </w:pPr>
      <w:r w:rsidRPr="00C7575A">
        <w:rPr>
          <w:sz w:val="22"/>
        </w:rPr>
        <w:t>Notiere</w:t>
      </w:r>
      <w:r>
        <w:rPr>
          <w:sz w:val="22"/>
        </w:rPr>
        <w:t>n Sie</w:t>
      </w:r>
      <w:r w:rsidRPr="00C7575A">
        <w:rPr>
          <w:sz w:val="22"/>
        </w:rPr>
        <w:t xml:space="preserve"> dafür die einzelnen Arbeitsschritte in der Reihenfolge des Fertigungsablaufes. </w:t>
      </w:r>
    </w:p>
    <w:p w14:paraId="56F41726" w14:textId="77777777" w:rsidR="000077A0" w:rsidRPr="00C7575A" w:rsidRDefault="000077A0" w:rsidP="000077A0">
      <w:pPr>
        <w:spacing w:line="312" w:lineRule="auto"/>
        <w:rPr>
          <w:sz w:val="22"/>
        </w:rPr>
      </w:pPr>
    </w:p>
    <w:p w14:paraId="6D290284" w14:textId="77777777" w:rsidR="000077A0" w:rsidRPr="00C7575A" w:rsidRDefault="000077A0" w:rsidP="000077A0">
      <w:pPr>
        <w:spacing w:line="312" w:lineRule="auto"/>
        <w:rPr>
          <w:noProof/>
          <w:sz w:val="22"/>
        </w:rPr>
      </w:pPr>
      <w:r w:rsidRPr="00C7575A">
        <w:rPr>
          <w:sz w:val="22"/>
        </w:rPr>
        <w:t>Gebe</w:t>
      </w:r>
      <w:r>
        <w:rPr>
          <w:sz w:val="22"/>
        </w:rPr>
        <w:t>n Sie</w:t>
      </w:r>
      <w:r w:rsidRPr="00C7575A">
        <w:rPr>
          <w:sz w:val="22"/>
        </w:rPr>
        <w:t xml:space="preserve"> auch die jeweils benötigten Werkzeuge und Hilfsmittel an. Benutze</w:t>
      </w:r>
      <w:r>
        <w:rPr>
          <w:sz w:val="22"/>
        </w:rPr>
        <w:t>n Sie</w:t>
      </w:r>
      <w:r w:rsidRPr="00C7575A">
        <w:rPr>
          <w:sz w:val="22"/>
        </w:rPr>
        <w:t xml:space="preserve"> die Liste „Werkzeugcheck“, die </w:t>
      </w:r>
      <w:r>
        <w:rPr>
          <w:sz w:val="22"/>
        </w:rPr>
        <w:t>Sie</w:t>
      </w:r>
      <w:r w:rsidRPr="00C7575A">
        <w:rPr>
          <w:sz w:val="22"/>
        </w:rPr>
        <w:t xml:space="preserve"> schon erstellt </w:t>
      </w:r>
      <w:r>
        <w:rPr>
          <w:sz w:val="22"/>
        </w:rPr>
        <w:t>haben</w:t>
      </w:r>
      <w:r w:rsidRPr="00C7575A">
        <w:rPr>
          <w:sz w:val="22"/>
        </w:rPr>
        <w:t>, und ergänze</w:t>
      </w:r>
      <w:r>
        <w:rPr>
          <w:sz w:val="22"/>
        </w:rPr>
        <w:t>n Sie diese</w:t>
      </w:r>
      <w:r w:rsidRPr="00C7575A">
        <w:rPr>
          <w:sz w:val="22"/>
        </w:rPr>
        <w:t xml:space="preserve">, </w:t>
      </w:r>
      <w:r>
        <w:rPr>
          <w:sz w:val="22"/>
        </w:rPr>
        <w:t>falls</w:t>
      </w:r>
      <w:r w:rsidRPr="00C7575A">
        <w:rPr>
          <w:sz w:val="22"/>
        </w:rPr>
        <w:t xml:space="preserve"> </w:t>
      </w:r>
      <w:r>
        <w:rPr>
          <w:sz w:val="22"/>
        </w:rPr>
        <w:t>Ihnen</w:t>
      </w:r>
      <w:r w:rsidRPr="00C7575A">
        <w:rPr>
          <w:sz w:val="22"/>
        </w:rPr>
        <w:t xml:space="preserve"> jetzt noch etwas einfällt.</w:t>
      </w:r>
    </w:p>
    <w:p w14:paraId="59526981" w14:textId="77777777" w:rsidR="000077A0" w:rsidRPr="00C7575A" w:rsidRDefault="000077A0" w:rsidP="000077A0">
      <w:pPr>
        <w:spacing w:line="312" w:lineRule="auto"/>
        <w:rPr>
          <w:b/>
          <w:noProof/>
          <w:sz w:val="22"/>
        </w:rPr>
      </w:pPr>
    </w:p>
    <w:p w14:paraId="49A654E7" w14:textId="77777777" w:rsidR="000077A0" w:rsidRDefault="000077A0" w:rsidP="000077A0">
      <w:pPr>
        <w:rPr>
          <w:noProof/>
        </w:rPr>
      </w:pPr>
      <w:r>
        <w:rPr>
          <w:noProof/>
        </w:rPr>
        <w:br w:type="page"/>
      </w:r>
    </w:p>
    <w:p w14:paraId="0D13EFFF" w14:textId="77777777" w:rsidR="001256AA" w:rsidRPr="00B30C13" w:rsidRDefault="001256AA" w:rsidP="001256AA">
      <w:pPr>
        <w:pStyle w:val="Marginaliegrau"/>
        <w:framePr w:w="2365" w:h="1165" w:hRule="exact" w:wrap="around" w:x="8767" w:y="-25"/>
        <w:jc w:val="left"/>
        <w:rPr>
          <w:sz w:val="20"/>
        </w:rPr>
      </w:pPr>
      <w:r w:rsidRPr="00B30C13">
        <w:rPr>
          <w:sz w:val="20"/>
        </w:rPr>
        <w:lastRenderedPageBreak/>
        <w:t>Kann ich selbständig einen Arbeitsablaufplan erstellen? …Hilfestellungen dazu finden Sie in LernSCHRITT 1</w:t>
      </w:r>
    </w:p>
    <w:p w14:paraId="50EAC774" w14:textId="77777777" w:rsidR="000077A0" w:rsidRDefault="000077A0" w:rsidP="00585102">
      <w:pPr>
        <w:pStyle w:val="berschrift2"/>
      </w:pPr>
      <w:r w:rsidRPr="00C7575A">
        <w:t>Arbeitsablaufplan</w:t>
      </w:r>
    </w:p>
    <w:p w14:paraId="59F2815C" w14:textId="77777777" w:rsidR="00B30C13" w:rsidRPr="00B30C13" w:rsidRDefault="00B63CE9" w:rsidP="00A467DE">
      <w:pPr>
        <w:pStyle w:val="Textkrper"/>
        <w:numPr>
          <w:ilvl w:val="0"/>
          <w:numId w:val="22"/>
        </w:numPr>
        <w:spacing w:line="276" w:lineRule="auto"/>
        <w:rPr>
          <w:sz w:val="22"/>
        </w:rPr>
      </w:pPr>
      <w:r w:rsidRPr="00B63CE9">
        <w:rPr>
          <w:sz w:val="22"/>
        </w:rPr>
        <w:t>Erstellen Sie einen Arbeitsablaufplan!</w:t>
      </w:r>
    </w:p>
    <w:p w14:paraId="4759868E" w14:textId="77777777" w:rsidR="001256AA" w:rsidRPr="001256AA" w:rsidRDefault="00B63CE9" w:rsidP="00A467DE">
      <w:pPr>
        <w:pStyle w:val="Textkrper"/>
        <w:numPr>
          <w:ilvl w:val="0"/>
          <w:numId w:val="22"/>
        </w:numPr>
        <w:spacing w:line="276" w:lineRule="auto"/>
        <w:rPr>
          <w:sz w:val="22"/>
        </w:rPr>
      </w:pPr>
      <w:r w:rsidRPr="00B63CE9">
        <w:rPr>
          <w:sz w:val="22"/>
        </w:rPr>
        <w:t>Gehen Sie mit dem Plan in die Werkstatt und fertigen Sie den Klappstuhl.</w:t>
      </w:r>
    </w:p>
    <w:tbl>
      <w:tblPr>
        <w:tblStyle w:val="Tabellenraster"/>
        <w:tblW w:w="9398" w:type="dxa"/>
        <w:tblInd w:w="108" w:type="dxa"/>
        <w:tblBorders>
          <w:top w:val="none" w:sz="0" w:space="0" w:color="auto"/>
          <w:left w:val="none" w:sz="0" w:space="0" w:color="auto"/>
          <w:bottom w:val="none" w:sz="0" w:space="0" w:color="auto"/>
          <w:right w:val="none" w:sz="0" w:space="0" w:color="auto"/>
          <w:insideH w:val="single" w:sz="4" w:space="0" w:color="4F81BD" w:themeColor="accent1"/>
          <w:insideV w:val="single" w:sz="4" w:space="0" w:color="4F81BD" w:themeColor="accent1"/>
        </w:tblBorders>
        <w:tblLayout w:type="fixed"/>
        <w:tblCellMar>
          <w:top w:w="57" w:type="dxa"/>
          <w:bottom w:w="57" w:type="dxa"/>
        </w:tblCellMar>
        <w:tblLook w:val="04A0" w:firstRow="1" w:lastRow="0" w:firstColumn="1" w:lastColumn="0" w:noHBand="0" w:noVBand="1"/>
      </w:tblPr>
      <w:tblGrid>
        <w:gridCol w:w="426"/>
        <w:gridCol w:w="5528"/>
        <w:gridCol w:w="3444"/>
      </w:tblGrid>
      <w:tr w:rsidR="00585102" w:rsidRPr="0019468F" w14:paraId="176465F2" w14:textId="77777777" w:rsidTr="00DF56A2">
        <w:trPr>
          <w:cnfStyle w:val="100000000000" w:firstRow="1" w:lastRow="0" w:firstColumn="0" w:lastColumn="0" w:oddVBand="0" w:evenVBand="0" w:oddHBand="0" w:evenHBand="0" w:firstRowFirstColumn="0" w:firstRowLastColumn="0" w:lastRowFirstColumn="0" w:lastRowLastColumn="0"/>
          <w:trHeight w:val="337"/>
        </w:trPr>
        <w:tc>
          <w:tcPr>
            <w:tcW w:w="5954" w:type="dxa"/>
            <w:gridSpan w:val="2"/>
            <w:shd w:val="clear" w:color="auto" w:fill="B8CCE4" w:themeFill="accent1" w:themeFillTint="66"/>
          </w:tcPr>
          <w:p w14:paraId="508BD126" w14:textId="77777777" w:rsidR="00585102" w:rsidRPr="002B682D" w:rsidRDefault="00585102" w:rsidP="00DF56A2">
            <w:r w:rsidRPr="002B682D">
              <w:t>Arbeitsschritte</w:t>
            </w:r>
          </w:p>
        </w:tc>
        <w:tc>
          <w:tcPr>
            <w:tcW w:w="3444" w:type="dxa"/>
            <w:shd w:val="clear" w:color="auto" w:fill="B8CCE4" w:themeFill="accent1" w:themeFillTint="66"/>
          </w:tcPr>
          <w:p w14:paraId="1EE3774C" w14:textId="77777777" w:rsidR="00585102" w:rsidRPr="002B682D" w:rsidRDefault="00585102" w:rsidP="00DF56A2">
            <w:r w:rsidRPr="002B682D">
              <w:t>benötigte Werkzeuge</w:t>
            </w:r>
          </w:p>
        </w:tc>
      </w:tr>
      <w:tr w:rsidR="00585102" w:rsidRPr="00700DFD" w14:paraId="1780DB2D" w14:textId="77777777" w:rsidTr="00DF56A2">
        <w:trPr>
          <w:trHeight w:val="336"/>
        </w:trPr>
        <w:tc>
          <w:tcPr>
            <w:tcW w:w="9398" w:type="dxa"/>
            <w:gridSpan w:val="3"/>
            <w:shd w:val="clear" w:color="auto" w:fill="DBE5F1" w:themeFill="accent1" w:themeFillTint="33"/>
          </w:tcPr>
          <w:p w14:paraId="01A7A566" w14:textId="77777777" w:rsidR="00585102" w:rsidRPr="00700DFD" w:rsidRDefault="00585102" w:rsidP="00DF56A2">
            <w:pPr>
              <w:rPr>
                <w:b/>
              </w:rPr>
            </w:pPr>
            <w:r w:rsidRPr="00700DFD">
              <w:rPr>
                <w:b/>
              </w:rPr>
              <w:t>Herstellung und Montage Sitz</w:t>
            </w:r>
          </w:p>
        </w:tc>
      </w:tr>
      <w:tr w:rsidR="00585102" w:rsidRPr="0019468F" w14:paraId="2C70E39C" w14:textId="77777777" w:rsidTr="00585102">
        <w:trPr>
          <w:trHeight w:val="454"/>
        </w:trPr>
        <w:tc>
          <w:tcPr>
            <w:tcW w:w="426" w:type="dxa"/>
          </w:tcPr>
          <w:p w14:paraId="45650BC4" w14:textId="77777777" w:rsidR="00585102" w:rsidRPr="0019468F" w:rsidRDefault="00585102" w:rsidP="00DF56A2">
            <w:pPr>
              <w:spacing w:line="312" w:lineRule="auto"/>
            </w:pPr>
            <w:r>
              <w:t>1</w:t>
            </w:r>
          </w:p>
        </w:tc>
        <w:tc>
          <w:tcPr>
            <w:tcW w:w="5528" w:type="dxa"/>
            <w:shd w:val="clear" w:color="auto" w:fill="auto"/>
            <w:vAlign w:val="center"/>
          </w:tcPr>
          <w:p w14:paraId="508128F2" w14:textId="77777777" w:rsidR="00585102" w:rsidRPr="0019468F" w:rsidRDefault="00585102" w:rsidP="00DF56A2">
            <w:pPr>
              <w:spacing w:line="312" w:lineRule="auto"/>
            </w:pPr>
          </w:p>
        </w:tc>
        <w:tc>
          <w:tcPr>
            <w:tcW w:w="3444" w:type="dxa"/>
            <w:shd w:val="clear" w:color="auto" w:fill="auto"/>
            <w:vAlign w:val="center"/>
          </w:tcPr>
          <w:p w14:paraId="060C99B2" w14:textId="77777777" w:rsidR="00585102" w:rsidRPr="0019468F" w:rsidRDefault="00585102" w:rsidP="00DF56A2"/>
        </w:tc>
      </w:tr>
      <w:tr w:rsidR="00585102" w:rsidRPr="0019468F" w14:paraId="62A927D2" w14:textId="77777777" w:rsidTr="00585102">
        <w:trPr>
          <w:trHeight w:val="454"/>
        </w:trPr>
        <w:tc>
          <w:tcPr>
            <w:tcW w:w="426" w:type="dxa"/>
          </w:tcPr>
          <w:p w14:paraId="01D89604" w14:textId="77777777" w:rsidR="00585102" w:rsidRPr="0019468F" w:rsidRDefault="00585102" w:rsidP="00DF56A2">
            <w:pPr>
              <w:spacing w:line="312" w:lineRule="auto"/>
            </w:pPr>
            <w:r>
              <w:t>2</w:t>
            </w:r>
          </w:p>
        </w:tc>
        <w:tc>
          <w:tcPr>
            <w:tcW w:w="5528" w:type="dxa"/>
            <w:shd w:val="clear" w:color="auto" w:fill="auto"/>
            <w:vAlign w:val="center"/>
          </w:tcPr>
          <w:p w14:paraId="6CFFCFB9" w14:textId="77777777" w:rsidR="00585102" w:rsidRPr="0019468F" w:rsidRDefault="00585102" w:rsidP="00DF56A2">
            <w:pPr>
              <w:spacing w:line="312" w:lineRule="auto"/>
            </w:pPr>
          </w:p>
        </w:tc>
        <w:tc>
          <w:tcPr>
            <w:tcW w:w="3444" w:type="dxa"/>
            <w:shd w:val="clear" w:color="auto" w:fill="auto"/>
            <w:vAlign w:val="center"/>
          </w:tcPr>
          <w:p w14:paraId="2CD0D5DC" w14:textId="77777777" w:rsidR="00585102" w:rsidRPr="0019468F" w:rsidRDefault="00585102" w:rsidP="00DF56A2"/>
        </w:tc>
      </w:tr>
      <w:tr w:rsidR="00585102" w:rsidRPr="0019468F" w14:paraId="7A086106" w14:textId="77777777" w:rsidTr="00585102">
        <w:trPr>
          <w:trHeight w:val="454"/>
        </w:trPr>
        <w:tc>
          <w:tcPr>
            <w:tcW w:w="426" w:type="dxa"/>
          </w:tcPr>
          <w:p w14:paraId="0E698766" w14:textId="77777777" w:rsidR="00585102" w:rsidRPr="00585102" w:rsidRDefault="00585102" w:rsidP="00DF56A2">
            <w:pPr>
              <w:spacing w:line="312" w:lineRule="auto"/>
            </w:pPr>
            <w:r w:rsidRPr="00585102">
              <w:t>3</w:t>
            </w:r>
          </w:p>
        </w:tc>
        <w:tc>
          <w:tcPr>
            <w:tcW w:w="5528" w:type="dxa"/>
            <w:shd w:val="clear" w:color="auto" w:fill="auto"/>
            <w:vAlign w:val="center"/>
          </w:tcPr>
          <w:p w14:paraId="017BFAF2" w14:textId="77777777" w:rsidR="00585102" w:rsidRPr="00585102" w:rsidRDefault="00585102" w:rsidP="00DF56A2">
            <w:pPr>
              <w:spacing w:line="312" w:lineRule="auto"/>
            </w:pPr>
          </w:p>
        </w:tc>
        <w:tc>
          <w:tcPr>
            <w:tcW w:w="3444" w:type="dxa"/>
            <w:shd w:val="clear" w:color="auto" w:fill="auto"/>
            <w:vAlign w:val="center"/>
          </w:tcPr>
          <w:p w14:paraId="0C56D3CF" w14:textId="77777777" w:rsidR="00585102" w:rsidRDefault="00585102" w:rsidP="00DF56A2"/>
        </w:tc>
      </w:tr>
      <w:tr w:rsidR="00585102" w:rsidRPr="0019468F" w14:paraId="0C7D76A7" w14:textId="77777777" w:rsidTr="00585102">
        <w:trPr>
          <w:trHeight w:val="454"/>
        </w:trPr>
        <w:tc>
          <w:tcPr>
            <w:tcW w:w="426" w:type="dxa"/>
          </w:tcPr>
          <w:p w14:paraId="2E7F0AB2" w14:textId="77777777" w:rsidR="00585102" w:rsidRPr="0019468F" w:rsidRDefault="00585102" w:rsidP="00DF56A2">
            <w:pPr>
              <w:spacing w:line="312" w:lineRule="auto"/>
            </w:pPr>
          </w:p>
        </w:tc>
        <w:tc>
          <w:tcPr>
            <w:tcW w:w="5528" w:type="dxa"/>
            <w:shd w:val="clear" w:color="auto" w:fill="auto"/>
            <w:vAlign w:val="center"/>
          </w:tcPr>
          <w:p w14:paraId="5ACA12EC" w14:textId="77777777" w:rsidR="00585102" w:rsidRPr="0019468F" w:rsidRDefault="00585102" w:rsidP="00DF56A2">
            <w:pPr>
              <w:spacing w:line="312" w:lineRule="auto"/>
            </w:pPr>
          </w:p>
        </w:tc>
        <w:tc>
          <w:tcPr>
            <w:tcW w:w="3444" w:type="dxa"/>
            <w:shd w:val="clear" w:color="auto" w:fill="auto"/>
            <w:vAlign w:val="center"/>
          </w:tcPr>
          <w:p w14:paraId="1544D3C9" w14:textId="77777777" w:rsidR="00585102" w:rsidRPr="0019468F" w:rsidRDefault="00585102" w:rsidP="00DF56A2"/>
        </w:tc>
      </w:tr>
      <w:tr w:rsidR="00585102" w:rsidRPr="0019468F" w14:paraId="2A26A05C" w14:textId="77777777" w:rsidTr="00585102">
        <w:trPr>
          <w:trHeight w:val="454"/>
        </w:trPr>
        <w:tc>
          <w:tcPr>
            <w:tcW w:w="426" w:type="dxa"/>
          </w:tcPr>
          <w:p w14:paraId="443D93B9" w14:textId="77777777" w:rsidR="00585102" w:rsidRPr="0019468F" w:rsidRDefault="00585102" w:rsidP="00DF56A2">
            <w:pPr>
              <w:spacing w:line="312" w:lineRule="auto"/>
            </w:pPr>
          </w:p>
        </w:tc>
        <w:tc>
          <w:tcPr>
            <w:tcW w:w="5528" w:type="dxa"/>
            <w:shd w:val="clear" w:color="auto" w:fill="auto"/>
            <w:vAlign w:val="center"/>
          </w:tcPr>
          <w:p w14:paraId="0958FCBF" w14:textId="77777777" w:rsidR="00585102" w:rsidRPr="0019468F" w:rsidRDefault="00585102" w:rsidP="00DF56A2">
            <w:pPr>
              <w:spacing w:line="312" w:lineRule="auto"/>
            </w:pPr>
          </w:p>
        </w:tc>
        <w:tc>
          <w:tcPr>
            <w:tcW w:w="3444" w:type="dxa"/>
            <w:shd w:val="clear" w:color="auto" w:fill="auto"/>
            <w:vAlign w:val="center"/>
          </w:tcPr>
          <w:p w14:paraId="35E4EB60" w14:textId="77777777" w:rsidR="00585102" w:rsidRPr="0019468F" w:rsidRDefault="00585102" w:rsidP="00DF56A2"/>
        </w:tc>
      </w:tr>
      <w:tr w:rsidR="00585102" w:rsidRPr="0019468F" w14:paraId="27D438FB" w14:textId="77777777" w:rsidTr="00585102">
        <w:trPr>
          <w:trHeight w:val="454"/>
        </w:trPr>
        <w:tc>
          <w:tcPr>
            <w:tcW w:w="426" w:type="dxa"/>
          </w:tcPr>
          <w:p w14:paraId="26E2C523" w14:textId="77777777" w:rsidR="00585102" w:rsidRPr="0019468F" w:rsidRDefault="00585102" w:rsidP="00DF56A2">
            <w:pPr>
              <w:spacing w:line="312" w:lineRule="auto"/>
            </w:pPr>
          </w:p>
        </w:tc>
        <w:tc>
          <w:tcPr>
            <w:tcW w:w="5528" w:type="dxa"/>
            <w:shd w:val="clear" w:color="auto" w:fill="auto"/>
            <w:vAlign w:val="center"/>
          </w:tcPr>
          <w:p w14:paraId="64B18FC7" w14:textId="77777777" w:rsidR="00585102" w:rsidRPr="0019468F" w:rsidRDefault="00585102" w:rsidP="00DF56A2">
            <w:pPr>
              <w:spacing w:line="312" w:lineRule="auto"/>
            </w:pPr>
          </w:p>
        </w:tc>
        <w:tc>
          <w:tcPr>
            <w:tcW w:w="3444" w:type="dxa"/>
            <w:shd w:val="clear" w:color="auto" w:fill="auto"/>
            <w:vAlign w:val="center"/>
          </w:tcPr>
          <w:p w14:paraId="0AE5AAC0" w14:textId="77777777" w:rsidR="00585102" w:rsidRPr="0019468F" w:rsidRDefault="00585102" w:rsidP="00DF56A2"/>
        </w:tc>
      </w:tr>
      <w:tr w:rsidR="00585102" w:rsidRPr="0019468F" w14:paraId="35D3C1FB" w14:textId="77777777" w:rsidTr="00585102">
        <w:trPr>
          <w:trHeight w:val="454"/>
        </w:trPr>
        <w:tc>
          <w:tcPr>
            <w:tcW w:w="426" w:type="dxa"/>
          </w:tcPr>
          <w:p w14:paraId="139AB5A0" w14:textId="77777777" w:rsidR="00585102" w:rsidRDefault="00585102" w:rsidP="00DF56A2">
            <w:pPr>
              <w:spacing w:line="312" w:lineRule="auto"/>
            </w:pPr>
          </w:p>
        </w:tc>
        <w:tc>
          <w:tcPr>
            <w:tcW w:w="5528" w:type="dxa"/>
            <w:shd w:val="clear" w:color="auto" w:fill="auto"/>
            <w:vAlign w:val="center"/>
          </w:tcPr>
          <w:p w14:paraId="313676B2" w14:textId="77777777" w:rsidR="00585102" w:rsidRDefault="00585102" w:rsidP="00DF56A2">
            <w:pPr>
              <w:spacing w:line="312" w:lineRule="auto"/>
            </w:pPr>
          </w:p>
        </w:tc>
        <w:tc>
          <w:tcPr>
            <w:tcW w:w="3444" w:type="dxa"/>
            <w:shd w:val="clear" w:color="auto" w:fill="auto"/>
            <w:vAlign w:val="center"/>
          </w:tcPr>
          <w:p w14:paraId="11744DA7" w14:textId="77777777" w:rsidR="00585102" w:rsidRPr="0019468F" w:rsidRDefault="00585102" w:rsidP="00DF56A2"/>
        </w:tc>
      </w:tr>
      <w:tr w:rsidR="00585102" w:rsidRPr="0019468F" w14:paraId="4EC405F7" w14:textId="77777777" w:rsidTr="00585102">
        <w:trPr>
          <w:trHeight w:val="454"/>
        </w:trPr>
        <w:tc>
          <w:tcPr>
            <w:tcW w:w="426" w:type="dxa"/>
          </w:tcPr>
          <w:p w14:paraId="17C58A82" w14:textId="77777777" w:rsidR="00585102" w:rsidRDefault="00585102" w:rsidP="00DF56A2">
            <w:pPr>
              <w:spacing w:line="312" w:lineRule="auto"/>
            </w:pPr>
          </w:p>
        </w:tc>
        <w:tc>
          <w:tcPr>
            <w:tcW w:w="5528" w:type="dxa"/>
            <w:shd w:val="clear" w:color="auto" w:fill="auto"/>
            <w:vAlign w:val="center"/>
          </w:tcPr>
          <w:p w14:paraId="105F6C47" w14:textId="77777777" w:rsidR="00585102" w:rsidRDefault="00585102" w:rsidP="00DF56A2">
            <w:pPr>
              <w:spacing w:line="312" w:lineRule="auto"/>
            </w:pPr>
          </w:p>
        </w:tc>
        <w:tc>
          <w:tcPr>
            <w:tcW w:w="3444" w:type="dxa"/>
            <w:shd w:val="clear" w:color="auto" w:fill="auto"/>
            <w:vAlign w:val="center"/>
          </w:tcPr>
          <w:p w14:paraId="37C9AB79" w14:textId="77777777" w:rsidR="00585102" w:rsidRDefault="00585102" w:rsidP="00DF56A2"/>
        </w:tc>
      </w:tr>
      <w:tr w:rsidR="00585102" w:rsidRPr="0019468F" w14:paraId="020C62AB" w14:textId="77777777" w:rsidTr="00585102">
        <w:trPr>
          <w:trHeight w:val="454"/>
        </w:trPr>
        <w:tc>
          <w:tcPr>
            <w:tcW w:w="426" w:type="dxa"/>
          </w:tcPr>
          <w:p w14:paraId="5125B9BC" w14:textId="77777777" w:rsidR="00585102" w:rsidRDefault="00585102" w:rsidP="00DF56A2">
            <w:pPr>
              <w:spacing w:line="312" w:lineRule="auto"/>
            </w:pPr>
          </w:p>
        </w:tc>
        <w:tc>
          <w:tcPr>
            <w:tcW w:w="5528" w:type="dxa"/>
            <w:shd w:val="clear" w:color="auto" w:fill="auto"/>
            <w:vAlign w:val="center"/>
          </w:tcPr>
          <w:p w14:paraId="2F533571" w14:textId="77777777" w:rsidR="00585102" w:rsidRDefault="00585102" w:rsidP="00DF56A2">
            <w:pPr>
              <w:spacing w:line="312" w:lineRule="auto"/>
            </w:pPr>
          </w:p>
        </w:tc>
        <w:tc>
          <w:tcPr>
            <w:tcW w:w="3444" w:type="dxa"/>
            <w:shd w:val="clear" w:color="auto" w:fill="auto"/>
            <w:vAlign w:val="center"/>
          </w:tcPr>
          <w:p w14:paraId="26360938" w14:textId="77777777" w:rsidR="00585102" w:rsidRDefault="00585102" w:rsidP="00DF56A2"/>
        </w:tc>
      </w:tr>
      <w:tr w:rsidR="00585102" w:rsidRPr="00700DFD" w14:paraId="0632BB3C" w14:textId="77777777" w:rsidTr="00DF56A2">
        <w:trPr>
          <w:trHeight w:val="336"/>
        </w:trPr>
        <w:tc>
          <w:tcPr>
            <w:tcW w:w="9398" w:type="dxa"/>
            <w:gridSpan w:val="3"/>
            <w:shd w:val="clear" w:color="auto" w:fill="DBE5F1" w:themeFill="accent1" w:themeFillTint="33"/>
          </w:tcPr>
          <w:p w14:paraId="3031EBE0" w14:textId="77777777" w:rsidR="00585102" w:rsidRPr="00585102" w:rsidRDefault="00585102" w:rsidP="00DF56A2">
            <w:pPr>
              <w:rPr>
                <w:b/>
                <w:sz w:val="22"/>
              </w:rPr>
            </w:pPr>
            <w:r w:rsidRPr="00585102">
              <w:rPr>
                <w:b/>
                <w:sz w:val="22"/>
              </w:rPr>
              <w:t>Herstellung und Montage Lehne</w:t>
            </w:r>
          </w:p>
        </w:tc>
      </w:tr>
      <w:tr w:rsidR="00585102" w:rsidRPr="0019468F" w14:paraId="7063730D" w14:textId="77777777" w:rsidTr="00585102">
        <w:trPr>
          <w:trHeight w:val="454"/>
        </w:trPr>
        <w:tc>
          <w:tcPr>
            <w:tcW w:w="426" w:type="dxa"/>
          </w:tcPr>
          <w:p w14:paraId="6345A285" w14:textId="77777777" w:rsidR="00585102" w:rsidRPr="0019468F" w:rsidRDefault="00585102" w:rsidP="00DF56A2">
            <w:pPr>
              <w:spacing w:line="312" w:lineRule="auto"/>
            </w:pPr>
            <w:r>
              <w:t>1</w:t>
            </w:r>
          </w:p>
        </w:tc>
        <w:tc>
          <w:tcPr>
            <w:tcW w:w="5528" w:type="dxa"/>
            <w:shd w:val="clear" w:color="auto" w:fill="auto"/>
            <w:vAlign w:val="center"/>
          </w:tcPr>
          <w:p w14:paraId="0178AB3A" w14:textId="77777777" w:rsidR="00585102" w:rsidRPr="0019468F" w:rsidRDefault="00585102" w:rsidP="00DF56A2">
            <w:pPr>
              <w:spacing w:line="312" w:lineRule="auto"/>
            </w:pPr>
          </w:p>
        </w:tc>
        <w:tc>
          <w:tcPr>
            <w:tcW w:w="3444" w:type="dxa"/>
            <w:shd w:val="clear" w:color="auto" w:fill="auto"/>
            <w:vAlign w:val="center"/>
          </w:tcPr>
          <w:p w14:paraId="0D4D7A8F" w14:textId="77777777" w:rsidR="00585102" w:rsidRPr="0019468F" w:rsidRDefault="00585102" w:rsidP="00DF56A2"/>
        </w:tc>
      </w:tr>
      <w:tr w:rsidR="00585102" w:rsidRPr="0019468F" w14:paraId="7F9DE6CC" w14:textId="77777777" w:rsidTr="00585102">
        <w:trPr>
          <w:trHeight w:val="454"/>
        </w:trPr>
        <w:tc>
          <w:tcPr>
            <w:tcW w:w="426" w:type="dxa"/>
          </w:tcPr>
          <w:p w14:paraId="32419A6B" w14:textId="77777777" w:rsidR="00585102" w:rsidRPr="00585102" w:rsidRDefault="00585102" w:rsidP="00DF56A2">
            <w:pPr>
              <w:spacing w:line="312" w:lineRule="auto"/>
            </w:pPr>
            <w:r>
              <w:t>2</w:t>
            </w:r>
          </w:p>
        </w:tc>
        <w:tc>
          <w:tcPr>
            <w:tcW w:w="5528" w:type="dxa"/>
            <w:shd w:val="clear" w:color="auto" w:fill="auto"/>
            <w:vAlign w:val="center"/>
          </w:tcPr>
          <w:p w14:paraId="19CDD144" w14:textId="77777777" w:rsidR="00585102" w:rsidRPr="00585102" w:rsidRDefault="00585102" w:rsidP="00DF56A2">
            <w:pPr>
              <w:spacing w:line="312" w:lineRule="auto"/>
            </w:pPr>
          </w:p>
        </w:tc>
        <w:tc>
          <w:tcPr>
            <w:tcW w:w="3444" w:type="dxa"/>
            <w:shd w:val="clear" w:color="auto" w:fill="auto"/>
            <w:vAlign w:val="center"/>
          </w:tcPr>
          <w:p w14:paraId="07E1E1BE" w14:textId="77777777" w:rsidR="00585102" w:rsidRDefault="00585102" w:rsidP="00DF56A2"/>
        </w:tc>
      </w:tr>
      <w:tr w:rsidR="00585102" w:rsidRPr="0019468F" w14:paraId="3720FAB2" w14:textId="77777777" w:rsidTr="00585102">
        <w:trPr>
          <w:trHeight w:val="454"/>
        </w:trPr>
        <w:tc>
          <w:tcPr>
            <w:tcW w:w="426" w:type="dxa"/>
          </w:tcPr>
          <w:p w14:paraId="67AC29D3" w14:textId="77777777" w:rsidR="00585102" w:rsidRPr="0019468F" w:rsidRDefault="00585102" w:rsidP="00DF56A2">
            <w:pPr>
              <w:spacing w:line="312" w:lineRule="auto"/>
            </w:pPr>
            <w:r>
              <w:t>3</w:t>
            </w:r>
          </w:p>
        </w:tc>
        <w:tc>
          <w:tcPr>
            <w:tcW w:w="5528" w:type="dxa"/>
            <w:shd w:val="clear" w:color="auto" w:fill="auto"/>
            <w:vAlign w:val="center"/>
          </w:tcPr>
          <w:p w14:paraId="52CD7E76" w14:textId="77777777" w:rsidR="00585102" w:rsidRPr="0019468F" w:rsidRDefault="00585102" w:rsidP="00DF56A2">
            <w:pPr>
              <w:spacing w:line="312" w:lineRule="auto"/>
            </w:pPr>
          </w:p>
        </w:tc>
        <w:tc>
          <w:tcPr>
            <w:tcW w:w="3444" w:type="dxa"/>
            <w:shd w:val="clear" w:color="auto" w:fill="auto"/>
            <w:vAlign w:val="center"/>
          </w:tcPr>
          <w:p w14:paraId="3079438B" w14:textId="77777777" w:rsidR="00585102" w:rsidRPr="0019468F" w:rsidRDefault="00585102" w:rsidP="00DF56A2"/>
        </w:tc>
      </w:tr>
      <w:tr w:rsidR="00585102" w:rsidRPr="0019468F" w14:paraId="23F7CDAA" w14:textId="77777777" w:rsidTr="00585102">
        <w:trPr>
          <w:trHeight w:val="454"/>
        </w:trPr>
        <w:tc>
          <w:tcPr>
            <w:tcW w:w="426" w:type="dxa"/>
          </w:tcPr>
          <w:p w14:paraId="073E5848" w14:textId="77777777" w:rsidR="00585102" w:rsidRPr="0019468F" w:rsidRDefault="00585102" w:rsidP="00DF56A2">
            <w:pPr>
              <w:spacing w:line="312" w:lineRule="auto"/>
            </w:pPr>
          </w:p>
        </w:tc>
        <w:tc>
          <w:tcPr>
            <w:tcW w:w="5528" w:type="dxa"/>
            <w:shd w:val="clear" w:color="auto" w:fill="auto"/>
            <w:vAlign w:val="center"/>
          </w:tcPr>
          <w:p w14:paraId="7DCD7EEB" w14:textId="77777777" w:rsidR="00585102" w:rsidRPr="0019468F" w:rsidRDefault="00585102" w:rsidP="00DF56A2">
            <w:pPr>
              <w:spacing w:line="312" w:lineRule="auto"/>
            </w:pPr>
          </w:p>
        </w:tc>
        <w:tc>
          <w:tcPr>
            <w:tcW w:w="3444" w:type="dxa"/>
            <w:shd w:val="clear" w:color="auto" w:fill="auto"/>
            <w:vAlign w:val="center"/>
          </w:tcPr>
          <w:p w14:paraId="4F8B097D" w14:textId="77777777" w:rsidR="00585102" w:rsidRPr="0019468F" w:rsidRDefault="00585102" w:rsidP="00DF56A2"/>
        </w:tc>
      </w:tr>
      <w:tr w:rsidR="00585102" w:rsidRPr="0019468F" w14:paraId="44F2C6D4" w14:textId="77777777" w:rsidTr="00585102">
        <w:trPr>
          <w:trHeight w:val="454"/>
        </w:trPr>
        <w:tc>
          <w:tcPr>
            <w:tcW w:w="426" w:type="dxa"/>
          </w:tcPr>
          <w:p w14:paraId="7499B0A5" w14:textId="77777777" w:rsidR="00585102" w:rsidRPr="0019468F" w:rsidRDefault="00585102" w:rsidP="00DF56A2">
            <w:pPr>
              <w:spacing w:line="312" w:lineRule="auto"/>
            </w:pPr>
          </w:p>
        </w:tc>
        <w:tc>
          <w:tcPr>
            <w:tcW w:w="5528" w:type="dxa"/>
            <w:shd w:val="clear" w:color="auto" w:fill="auto"/>
            <w:vAlign w:val="center"/>
          </w:tcPr>
          <w:p w14:paraId="471AAB7E" w14:textId="77777777" w:rsidR="00585102" w:rsidRPr="0019468F" w:rsidRDefault="00585102" w:rsidP="00DF56A2">
            <w:pPr>
              <w:spacing w:line="312" w:lineRule="auto"/>
            </w:pPr>
          </w:p>
        </w:tc>
        <w:tc>
          <w:tcPr>
            <w:tcW w:w="3444" w:type="dxa"/>
            <w:shd w:val="clear" w:color="auto" w:fill="auto"/>
            <w:vAlign w:val="center"/>
          </w:tcPr>
          <w:p w14:paraId="6531DCDC" w14:textId="77777777" w:rsidR="00585102" w:rsidRPr="0019468F" w:rsidRDefault="00585102" w:rsidP="00DF56A2"/>
        </w:tc>
      </w:tr>
      <w:tr w:rsidR="00585102" w:rsidRPr="0019468F" w14:paraId="18C07B8C" w14:textId="77777777" w:rsidTr="00585102">
        <w:trPr>
          <w:trHeight w:val="454"/>
        </w:trPr>
        <w:tc>
          <w:tcPr>
            <w:tcW w:w="426" w:type="dxa"/>
          </w:tcPr>
          <w:p w14:paraId="30C283DD" w14:textId="77777777" w:rsidR="00585102" w:rsidRDefault="00585102" w:rsidP="00DF56A2">
            <w:pPr>
              <w:spacing w:line="312" w:lineRule="auto"/>
            </w:pPr>
          </w:p>
        </w:tc>
        <w:tc>
          <w:tcPr>
            <w:tcW w:w="5528" w:type="dxa"/>
            <w:shd w:val="clear" w:color="auto" w:fill="auto"/>
            <w:vAlign w:val="center"/>
          </w:tcPr>
          <w:p w14:paraId="31498EC0" w14:textId="77777777" w:rsidR="00585102" w:rsidRDefault="00585102" w:rsidP="00DF56A2">
            <w:pPr>
              <w:spacing w:line="312" w:lineRule="auto"/>
            </w:pPr>
          </w:p>
        </w:tc>
        <w:tc>
          <w:tcPr>
            <w:tcW w:w="3444" w:type="dxa"/>
            <w:shd w:val="clear" w:color="auto" w:fill="auto"/>
            <w:vAlign w:val="center"/>
          </w:tcPr>
          <w:p w14:paraId="6DF630F1" w14:textId="77777777" w:rsidR="00585102" w:rsidRPr="0019468F" w:rsidRDefault="00585102" w:rsidP="00DF56A2"/>
        </w:tc>
      </w:tr>
      <w:tr w:rsidR="00585102" w:rsidRPr="0019468F" w14:paraId="34844199" w14:textId="77777777" w:rsidTr="00585102">
        <w:trPr>
          <w:trHeight w:val="454"/>
        </w:trPr>
        <w:tc>
          <w:tcPr>
            <w:tcW w:w="426" w:type="dxa"/>
          </w:tcPr>
          <w:p w14:paraId="2B507637" w14:textId="77777777" w:rsidR="00585102" w:rsidRDefault="00585102" w:rsidP="00DF56A2">
            <w:pPr>
              <w:spacing w:line="312" w:lineRule="auto"/>
            </w:pPr>
          </w:p>
        </w:tc>
        <w:tc>
          <w:tcPr>
            <w:tcW w:w="5528" w:type="dxa"/>
            <w:shd w:val="clear" w:color="auto" w:fill="auto"/>
            <w:vAlign w:val="center"/>
          </w:tcPr>
          <w:p w14:paraId="48D3D2FA" w14:textId="77777777" w:rsidR="00585102" w:rsidRDefault="00585102" w:rsidP="00DF56A2">
            <w:pPr>
              <w:spacing w:line="312" w:lineRule="auto"/>
            </w:pPr>
          </w:p>
        </w:tc>
        <w:tc>
          <w:tcPr>
            <w:tcW w:w="3444" w:type="dxa"/>
            <w:shd w:val="clear" w:color="auto" w:fill="auto"/>
            <w:vAlign w:val="center"/>
          </w:tcPr>
          <w:p w14:paraId="0151A71A" w14:textId="77777777" w:rsidR="00585102" w:rsidRDefault="00585102" w:rsidP="00DF56A2"/>
        </w:tc>
      </w:tr>
      <w:tr w:rsidR="00585102" w:rsidRPr="0019468F" w14:paraId="1CE0B037" w14:textId="77777777" w:rsidTr="00585102">
        <w:trPr>
          <w:trHeight w:val="454"/>
        </w:trPr>
        <w:tc>
          <w:tcPr>
            <w:tcW w:w="426" w:type="dxa"/>
          </w:tcPr>
          <w:p w14:paraId="50D56A6A" w14:textId="77777777" w:rsidR="00585102" w:rsidRDefault="00585102" w:rsidP="00DF56A2">
            <w:pPr>
              <w:spacing w:line="312" w:lineRule="auto"/>
            </w:pPr>
          </w:p>
        </w:tc>
        <w:tc>
          <w:tcPr>
            <w:tcW w:w="5528" w:type="dxa"/>
            <w:shd w:val="clear" w:color="auto" w:fill="auto"/>
            <w:vAlign w:val="center"/>
          </w:tcPr>
          <w:p w14:paraId="26605610" w14:textId="77777777" w:rsidR="00585102" w:rsidRDefault="00585102" w:rsidP="00DF56A2">
            <w:pPr>
              <w:spacing w:line="312" w:lineRule="auto"/>
            </w:pPr>
          </w:p>
        </w:tc>
        <w:tc>
          <w:tcPr>
            <w:tcW w:w="3444" w:type="dxa"/>
            <w:shd w:val="clear" w:color="auto" w:fill="auto"/>
            <w:vAlign w:val="center"/>
          </w:tcPr>
          <w:p w14:paraId="58D27509" w14:textId="77777777" w:rsidR="00585102" w:rsidRDefault="00585102" w:rsidP="00DF56A2"/>
        </w:tc>
      </w:tr>
      <w:tr w:rsidR="00585102" w:rsidRPr="0019468F" w14:paraId="7515BE50" w14:textId="77777777" w:rsidTr="00585102">
        <w:trPr>
          <w:trHeight w:val="454"/>
        </w:trPr>
        <w:tc>
          <w:tcPr>
            <w:tcW w:w="426" w:type="dxa"/>
          </w:tcPr>
          <w:p w14:paraId="72D4EE91" w14:textId="77777777" w:rsidR="00585102" w:rsidRDefault="00585102" w:rsidP="00DF56A2">
            <w:pPr>
              <w:spacing w:line="312" w:lineRule="auto"/>
            </w:pPr>
          </w:p>
        </w:tc>
        <w:tc>
          <w:tcPr>
            <w:tcW w:w="5528" w:type="dxa"/>
            <w:shd w:val="clear" w:color="auto" w:fill="auto"/>
            <w:vAlign w:val="center"/>
          </w:tcPr>
          <w:p w14:paraId="6DD1208B" w14:textId="77777777" w:rsidR="00585102" w:rsidRDefault="00585102" w:rsidP="00DF56A2">
            <w:pPr>
              <w:spacing w:line="312" w:lineRule="auto"/>
            </w:pPr>
          </w:p>
        </w:tc>
        <w:tc>
          <w:tcPr>
            <w:tcW w:w="3444" w:type="dxa"/>
            <w:shd w:val="clear" w:color="auto" w:fill="auto"/>
            <w:vAlign w:val="center"/>
          </w:tcPr>
          <w:p w14:paraId="0ADA55AF" w14:textId="77777777" w:rsidR="00585102" w:rsidRDefault="00585102" w:rsidP="00DF56A2"/>
        </w:tc>
      </w:tr>
      <w:tr w:rsidR="00585102" w:rsidRPr="0019468F" w14:paraId="0D3816D3" w14:textId="77777777" w:rsidTr="00585102">
        <w:trPr>
          <w:trHeight w:val="454"/>
        </w:trPr>
        <w:tc>
          <w:tcPr>
            <w:tcW w:w="426" w:type="dxa"/>
          </w:tcPr>
          <w:p w14:paraId="5E32F58D" w14:textId="77777777" w:rsidR="00585102" w:rsidRPr="0019468F" w:rsidRDefault="00585102" w:rsidP="00DF56A2">
            <w:pPr>
              <w:spacing w:line="312" w:lineRule="auto"/>
            </w:pPr>
          </w:p>
        </w:tc>
        <w:tc>
          <w:tcPr>
            <w:tcW w:w="5528" w:type="dxa"/>
            <w:shd w:val="clear" w:color="auto" w:fill="auto"/>
            <w:vAlign w:val="center"/>
          </w:tcPr>
          <w:p w14:paraId="6403110A" w14:textId="77777777" w:rsidR="00585102" w:rsidRPr="0019468F" w:rsidRDefault="00585102" w:rsidP="00DF56A2">
            <w:pPr>
              <w:spacing w:line="312" w:lineRule="auto"/>
            </w:pPr>
          </w:p>
        </w:tc>
        <w:tc>
          <w:tcPr>
            <w:tcW w:w="3444" w:type="dxa"/>
            <w:shd w:val="clear" w:color="auto" w:fill="auto"/>
            <w:vAlign w:val="center"/>
          </w:tcPr>
          <w:p w14:paraId="64B19F45" w14:textId="77777777" w:rsidR="00585102" w:rsidRPr="0019468F" w:rsidRDefault="00585102" w:rsidP="00DF56A2"/>
        </w:tc>
      </w:tr>
    </w:tbl>
    <w:p w14:paraId="3BD060B0" w14:textId="77777777" w:rsidR="000077A0" w:rsidRDefault="000077A0" w:rsidP="000077A0">
      <w:pPr>
        <w:rPr>
          <w:sz w:val="22"/>
        </w:rPr>
      </w:pPr>
      <w:r>
        <w:rPr>
          <w:sz w:val="22"/>
        </w:rPr>
        <w:br w:type="page"/>
      </w:r>
    </w:p>
    <w:p w14:paraId="441A1714" w14:textId="77777777" w:rsidR="000077A0" w:rsidRPr="00402F0D" w:rsidRDefault="000077A0" w:rsidP="00585102">
      <w:pPr>
        <w:pStyle w:val="berschrift2"/>
      </w:pPr>
      <w:r w:rsidRPr="00402F0D">
        <w:lastRenderedPageBreak/>
        <w:t xml:space="preserve">Selbstreflexion </w:t>
      </w:r>
      <w:r>
        <w:tab/>
        <w:t>Kreuzen Sie an!</w:t>
      </w:r>
    </w:p>
    <w:p w14:paraId="37F43D9F" w14:textId="77777777" w:rsidR="00585102" w:rsidRPr="0019468F" w:rsidRDefault="00585102" w:rsidP="00585102">
      <w:pPr>
        <w:rPr>
          <w:bCs/>
        </w:rPr>
      </w:pPr>
    </w:p>
    <w:tbl>
      <w:tblPr>
        <w:tblStyle w:val="Tabellenraster"/>
        <w:tblW w:w="7122" w:type="dxa"/>
        <w:tblInd w:w="108" w:type="dxa"/>
        <w:tblLayout w:type="fixed"/>
        <w:tblLook w:val="04A0" w:firstRow="1" w:lastRow="0" w:firstColumn="1" w:lastColumn="0" w:noHBand="0" w:noVBand="1"/>
      </w:tblPr>
      <w:tblGrid>
        <w:gridCol w:w="4995"/>
        <w:gridCol w:w="709"/>
        <w:gridCol w:w="709"/>
        <w:gridCol w:w="709"/>
      </w:tblGrid>
      <w:tr w:rsidR="00585102" w:rsidRPr="0019468F" w14:paraId="30C9371F" w14:textId="77777777" w:rsidTr="00166DD7">
        <w:trPr>
          <w:cnfStyle w:val="100000000000" w:firstRow="1" w:lastRow="0" w:firstColumn="0" w:lastColumn="0" w:oddVBand="0" w:evenVBand="0" w:oddHBand="0" w:evenHBand="0" w:firstRowFirstColumn="0" w:firstRowLastColumn="0" w:lastRowFirstColumn="0" w:lastRowLastColumn="0"/>
          <w:trHeight w:val="696"/>
        </w:trPr>
        <w:tc>
          <w:tcPr>
            <w:tcW w:w="4995" w:type="dxa"/>
            <w:hideMark/>
          </w:tcPr>
          <w:p w14:paraId="2FECD10F" w14:textId="77777777" w:rsidR="00585102" w:rsidRPr="0019468F" w:rsidRDefault="00585102" w:rsidP="00DF56A2">
            <w:r w:rsidRPr="0019468F">
              <w:rPr>
                <w:bCs/>
              </w:rPr>
              <w:t>Reflexionsfragen</w:t>
            </w:r>
          </w:p>
        </w:tc>
        <w:tc>
          <w:tcPr>
            <w:tcW w:w="709" w:type="dxa"/>
            <w:hideMark/>
          </w:tcPr>
          <w:p w14:paraId="2B1CED30" w14:textId="77777777" w:rsidR="00585102" w:rsidRPr="0019468F" w:rsidRDefault="00585102" w:rsidP="00DF56A2">
            <w:pPr>
              <w:rPr>
                <w:b w:val="0"/>
              </w:rPr>
            </w:pPr>
            <w:r w:rsidRPr="00402F0D">
              <w:rPr>
                <w:i/>
                <w:noProof/>
              </w:rPr>
              <w:drawing>
                <wp:anchor distT="0" distB="0" distL="114300" distR="114300" simplePos="0" relativeHeight="251595264" behindDoc="0" locked="0" layoutInCell="1" allowOverlap="1" wp14:anchorId="0EC4B97C" wp14:editId="4F971D0E">
                  <wp:simplePos x="0" y="0"/>
                  <wp:positionH relativeFrom="column">
                    <wp:posOffset>41275</wp:posOffset>
                  </wp:positionH>
                  <wp:positionV relativeFrom="paragraph">
                    <wp:posOffset>106680</wp:posOffset>
                  </wp:positionV>
                  <wp:extent cx="252000" cy="252000"/>
                  <wp:effectExtent l="0" t="0" r="0" b="0"/>
                  <wp:wrapNone/>
                  <wp:docPr id="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hideMark/>
          </w:tcPr>
          <w:p w14:paraId="0FC421E2" w14:textId="77777777" w:rsidR="00585102" w:rsidRPr="0019468F" w:rsidRDefault="00585102" w:rsidP="00DF56A2">
            <w:pPr>
              <w:rPr>
                <w:b w:val="0"/>
              </w:rPr>
            </w:pPr>
            <w:r w:rsidRPr="00F0156F">
              <w:rPr>
                <w:noProof/>
              </w:rPr>
              <w:drawing>
                <wp:anchor distT="0" distB="0" distL="114300" distR="114300" simplePos="0" relativeHeight="251601408" behindDoc="0" locked="0" layoutInCell="1" allowOverlap="1" wp14:anchorId="75D9739E" wp14:editId="7342758E">
                  <wp:simplePos x="0" y="0"/>
                  <wp:positionH relativeFrom="column">
                    <wp:posOffset>64135</wp:posOffset>
                  </wp:positionH>
                  <wp:positionV relativeFrom="paragraph">
                    <wp:posOffset>113665</wp:posOffset>
                  </wp:positionV>
                  <wp:extent cx="252000" cy="252000"/>
                  <wp:effectExtent l="0" t="0" r="0" b="0"/>
                  <wp:wrapNone/>
                  <wp:docPr id="2"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hideMark/>
          </w:tcPr>
          <w:p w14:paraId="72548D9A" w14:textId="77777777" w:rsidR="00585102" w:rsidRPr="0019468F" w:rsidRDefault="00585102" w:rsidP="00DF56A2">
            <w:pPr>
              <w:ind w:left="-390" w:firstLine="390"/>
              <w:rPr>
                <w:b w:val="0"/>
              </w:rPr>
            </w:pPr>
            <w:r w:rsidRPr="00F0156F">
              <w:rPr>
                <w:noProof/>
              </w:rPr>
              <w:drawing>
                <wp:anchor distT="0" distB="0" distL="114300" distR="114300" simplePos="0" relativeHeight="251597312" behindDoc="0" locked="0" layoutInCell="1" allowOverlap="1" wp14:anchorId="45180887" wp14:editId="57A4AFC3">
                  <wp:simplePos x="0" y="0"/>
                  <wp:positionH relativeFrom="column">
                    <wp:posOffset>20320</wp:posOffset>
                  </wp:positionH>
                  <wp:positionV relativeFrom="paragraph">
                    <wp:posOffset>111760</wp:posOffset>
                  </wp:positionV>
                  <wp:extent cx="252000" cy="252000"/>
                  <wp:effectExtent l="0" t="0" r="0" b="0"/>
                  <wp:wrapNone/>
                  <wp:docPr id="3"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85102" w:rsidRPr="0019468F" w14:paraId="53644A0F" w14:textId="77777777" w:rsidTr="00166DD7">
        <w:trPr>
          <w:trHeight w:val="419"/>
        </w:trPr>
        <w:tc>
          <w:tcPr>
            <w:tcW w:w="4995" w:type="dxa"/>
            <w:hideMark/>
          </w:tcPr>
          <w:p w14:paraId="32546293" w14:textId="77777777" w:rsidR="00585102" w:rsidRPr="00B63CE9" w:rsidRDefault="00585102" w:rsidP="00585102">
            <w:pPr>
              <w:rPr>
                <w:sz w:val="22"/>
              </w:rPr>
            </w:pPr>
            <w:r w:rsidRPr="00B63CE9">
              <w:rPr>
                <w:sz w:val="22"/>
              </w:rPr>
              <w:t xml:space="preserve">Ich kann </w:t>
            </w:r>
            <w:r w:rsidR="00B63CE9" w:rsidRPr="00B63CE9">
              <w:rPr>
                <w:sz w:val="22"/>
              </w:rPr>
              <w:t>meine Arbeitsschritte vorausplanen</w:t>
            </w:r>
            <w:r w:rsidRPr="00B63CE9">
              <w:rPr>
                <w:sz w:val="22"/>
              </w:rPr>
              <w:t>.</w:t>
            </w:r>
          </w:p>
        </w:tc>
        <w:tc>
          <w:tcPr>
            <w:tcW w:w="709" w:type="dxa"/>
          </w:tcPr>
          <w:p w14:paraId="6A5671B9" w14:textId="77777777" w:rsidR="00585102" w:rsidRPr="00402F0D" w:rsidRDefault="00585102" w:rsidP="00585102">
            <w:pPr>
              <w:rPr>
                <w:i/>
              </w:rPr>
            </w:pPr>
          </w:p>
        </w:tc>
        <w:tc>
          <w:tcPr>
            <w:tcW w:w="709" w:type="dxa"/>
          </w:tcPr>
          <w:p w14:paraId="1155BB9F" w14:textId="77777777" w:rsidR="00585102" w:rsidRPr="0019468F" w:rsidRDefault="00585102" w:rsidP="00585102"/>
        </w:tc>
        <w:tc>
          <w:tcPr>
            <w:tcW w:w="709" w:type="dxa"/>
            <w:hideMark/>
          </w:tcPr>
          <w:p w14:paraId="210B8E71" w14:textId="77777777" w:rsidR="00585102" w:rsidRPr="0019468F" w:rsidRDefault="00585102" w:rsidP="00585102"/>
        </w:tc>
      </w:tr>
      <w:tr w:rsidR="00585102" w:rsidRPr="0019468F" w14:paraId="0AE29619" w14:textId="77777777" w:rsidTr="00166DD7">
        <w:trPr>
          <w:trHeight w:val="424"/>
        </w:trPr>
        <w:tc>
          <w:tcPr>
            <w:tcW w:w="4995" w:type="dxa"/>
          </w:tcPr>
          <w:p w14:paraId="497A0674" w14:textId="77777777" w:rsidR="00585102" w:rsidRPr="00B63CE9" w:rsidRDefault="00585102" w:rsidP="00585102">
            <w:pPr>
              <w:rPr>
                <w:sz w:val="22"/>
              </w:rPr>
            </w:pPr>
            <w:r w:rsidRPr="00B63CE9">
              <w:rPr>
                <w:sz w:val="22"/>
              </w:rPr>
              <w:t>Ich kann die Mittelpunkte für die Bohrungen anreißen.</w:t>
            </w:r>
          </w:p>
        </w:tc>
        <w:tc>
          <w:tcPr>
            <w:tcW w:w="709" w:type="dxa"/>
          </w:tcPr>
          <w:p w14:paraId="69566448" w14:textId="77777777" w:rsidR="00585102" w:rsidRPr="0019468F" w:rsidRDefault="00585102" w:rsidP="00585102"/>
        </w:tc>
        <w:tc>
          <w:tcPr>
            <w:tcW w:w="709" w:type="dxa"/>
          </w:tcPr>
          <w:p w14:paraId="32521DAF" w14:textId="77777777" w:rsidR="00585102" w:rsidRPr="0019468F" w:rsidRDefault="00585102" w:rsidP="00585102"/>
        </w:tc>
        <w:tc>
          <w:tcPr>
            <w:tcW w:w="709" w:type="dxa"/>
          </w:tcPr>
          <w:p w14:paraId="1349A243" w14:textId="77777777" w:rsidR="00585102" w:rsidRPr="0019468F" w:rsidRDefault="00585102" w:rsidP="00585102"/>
        </w:tc>
      </w:tr>
      <w:tr w:rsidR="00585102" w:rsidRPr="0019468F" w14:paraId="187DFAA6" w14:textId="77777777" w:rsidTr="00166DD7">
        <w:trPr>
          <w:trHeight w:val="424"/>
        </w:trPr>
        <w:tc>
          <w:tcPr>
            <w:tcW w:w="4995" w:type="dxa"/>
            <w:hideMark/>
          </w:tcPr>
          <w:p w14:paraId="31A4E193" w14:textId="77777777" w:rsidR="00585102" w:rsidRPr="00B63CE9" w:rsidRDefault="00585102" w:rsidP="00585102">
            <w:pPr>
              <w:rPr>
                <w:sz w:val="22"/>
              </w:rPr>
            </w:pPr>
            <w:r w:rsidRPr="00B63CE9">
              <w:rPr>
                <w:sz w:val="22"/>
              </w:rPr>
              <w:t>Ich kann mit Streckenteilung die fehlenden Zwischenmaße ermitteln.</w:t>
            </w:r>
          </w:p>
        </w:tc>
        <w:tc>
          <w:tcPr>
            <w:tcW w:w="709" w:type="dxa"/>
          </w:tcPr>
          <w:p w14:paraId="1D6E897D" w14:textId="77777777" w:rsidR="00585102" w:rsidRPr="0019468F" w:rsidRDefault="00585102" w:rsidP="00585102"/>
        </w:tc>
        <w:tc>
          <w:tcPr>
            <w:tcW w:w="709" w:type="dxa"/>
          </w:tcPr>
          <w:p w14:paraId="349D4605" w14:textId="77777777" w:rsidR="00585102" w:rsidRPr="0019468F" w:rsidRDefault="00585102" w:rsidP="00585102"/>
        </w:tc>
        <w:tc>
          <w:tcPr>
            <w:tcW w:w="709" w:type="dxa"/>
          </w:tcPr>
          <w:p w14:paraId="1093FDD8" w14:textId="77777777" w:rsidR="00585102" w:rsidRPr="0019468F" w:rsidRDefault="00585102" w:rsidP="00585102"/>
        </w:tc>
      </w:tr>
      <w:tr w:rsidR="00585102" w:rsidRPr="0019468F" w14:paraId="6F29F36A" w14:textId="77777777" w:rsidTr="00166DD7">
        <w:trPr>
          <w:trHeight w:val="424"/>
        </w:trPr>
        <w:tc>
          <w:tcPr>
            <w:tcW w:w="4995" w:type="dxa"/>
          </w:tcPr>
          <w:p w14:paraId="3405681B" w14:textId="77777777" w:rsidR="00585102" w:rsidRPr="00B63CE9" w:rsidRDefault="00585102" w:rsidP="00585102">
            <w:pPr>
              <w:rPr>
                <w:sz w:val="22"/>
              </w:rPr>
            </w:pPr>
            <w:r w:rsidRPr="00B63CE9">
              <w:rPr>
                <w:sz w:val="22"/>
              </w:rPr>
              <w:t>Ich kann die Position der Querleisten auf den Längsleisten anreißen.</w:t>
            </w:r>
          </w:p>
        </w:tc>
        <w:tc>
          <w:tcPr>
            <w:tcW w:w="709" w:type="dxa"/>
          </w:tcPr>
          <w:p w14:paraId="4E779752" w14:textId="77777777" w:rsidR="00585102" w:rsidRPr="0019468F" w:rsidRDefault="00585102" w:rsidP="00585102"/>
        </w:tc>
        <w:tc>
          <w:tcPr>
            <w:tcW w:w="709" w:type="dxa"/>
          </w:tcPr>
          <w:p w14:paraId="5CF4F184" w14:textId="77777777" w:rsidR="00585102" w:rsidRPr="0019468F" w:rsidRDefault="00585102" w:rsidP="00585102"/>
        </w:tc>
        <w:tc>
          <w:tcPr>
            <w:tcW w:w="709" w:type="dxa"/>
          </w:tcPr>
          <w:p w14:paraId="3BE22ECB" w14:textId="77777777" w:rsidR="00585102" w:rsidRPr="0019468F" w:rsidRDefault="00585102" w:rsidP="00585102"/>
        </w:tc>
      </w:tr>
    </w:tbl>
    <w:p w14:paraId="376C2943" w14:textId="77777777" w:rsidR="00585102" w:rsidRDefault="00585102" w:rsidP="00585102"/>
    <w:p w14:paraId="4B77BDA4" w14:textId="77777777" w:rsidR="00585102" w:rsidRDefault="00585102" w:rsidP="00585102"/>
    <w:p w14:paraId="4BB30F4C" w14:textId="77777777" w:rsidR="00585102" w:rsidRPr="0019468F" w:rsidRDefault="00585102" w:rsidP="00585102"/>
    <w:p w14:paraId="2F5EC4D5" w14:textId="77777777" w:rsidR="00585102" w:rsidRPr="00B63CE9" w:rsidRDefault="00585102" w:rsidP="00585102">
      <w:pPr>
        <w:spacing w:line="276" w:lineRule="auto"/>
        <w:rPr>
          <w:rFonts w:ascii="Source Sans Pro SemiBold" w:eastAsia="Times New Roman" w:hAnsi="Source Sans Pro SemiBold" w:cs="Times New Roman"/>
          <w:bCs/>
          <w:sz w:val="26"/>
          <w:szCs w:val="26"/>
          <w:lang w:eastAsia="de-DE"/>
        </w:rPr>
      </w:pPr>
      <w:r w:rsidRPr="00B63CE9">
        <w:rPr>
          <w:rFonts w:ascii="Source Sans Pro SemiBold" w:eastAsia="Times New Roman" w:hAnsi="Source Sans Pro SemiBold" w:cs="Times New Roman"/>
          <w:bCs/>
          <w:sz w:val="26"/>
          <w:szCs w:val="26"/>
          <w:lang w:eastAsia="de-DE"/>
        </w:rPr>
        <w:t xml:space="preserve">Wie zufrieden bin ich mit meiner Arbeit an diesem LernTHEMA? </w:t>
      </w:r>
    </w:p>
    <w:p w14:paraId="61B1DA45" w14:textId="77777777" w:rsidR="00585102" w:rsidRPr="00585102" w:rsidRDefault="00585102" w:rsidP="00585102">
      <w:pPr>
        <w:spacing w:line="276" w:lineRule="auto"/>
        <w:rPr>
          <w:sz w:val="22"/>
        </w:rPr>
      </w:pPr>
      <w:r w:rsidRPr="00585102">
        <w:rPr>
          <w:sz w:val="22"/>
        </w:rPr>
        <w:t>Mache ein Kreuz (X) an die passende Stelle.</w:t>
      </w:r>
      <w:r w:rsidRPr="00585102">
        <w:rPr>
          <w:noProof/>
          <w:sz w:val="22"/>
        </w:rPr>
        <w:t xml:space="preserve"> </w:t>
      </w:r>
    </w:p>
    <w:p w14:paraId="7F0F806C" w14:textId="77777777" w:rsidR="00585102" w:rsidRDefault="00585102" w:rsidP="00585102">
      <w:r w:rsidRPr="00F0156F">
        <w:rPr>
          <w:noProof/>
          <w:lang w:eastAsia="de-DE"/>
        </w:rPr>
        <w:drawing>
          <wp:anchor distT="0" distB="0" distL="114300" distR="114300" simplePos="0" relativeHeight="251533824" behindDoc="0" locked="0" layoutInCell="1" allowOverlap="1" wp14:anchorId="52FFF225" wp14:editId="63F7AA53">
            <wp:simplePos x="0" y="0"/>
            <wp:positionH relativeFrom="column">
              <wp:posOffset>4314987</wp:posOffset>
            </wp:positionH>
            <wp:positionV relativeFrom="paragraph">
              <wp:posOffset>114300</wp:posOffset>
            </wp:positionV>
            <wp:extent cx="318770" cy="318770"/>
            <wp:effectExtent l="0" t="0" r="5080" b="5080"/>
            <wp:wrapNone/>
            <wp:docPr id="6"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56F">
        <w:rPr>
          <w:noProof/>
          <w:lang w:eastAsia="de-DE"/>
        </w:rPr>
        <w:drawing>
          <wp:anchor distT="0" distB="0" distL="114300" distR="114300" simplePos="0" relativeHeight="251532800" behindDoc="0" locked="0" layoutInCell="1" allowOverlap="1" wp14:anchorId="5DAD88EF" wp14:editId="2F4E0DDE">
            <wp:simplePos x="0" y="0"/>
            <wp:positionH relativeFrom="column">
              <wp:posOffset>2476027</wp:posOffset>
            </wp:positionH>
            <wp:positionV relativeFrom="paragraph">
              <wp:posOffset>125095</wp:posOffset>
            </wp:positionV>
            <wp:extent cx="318770" cy="318770"/>
            <wp:effectExtent l="0" t="0" r="5080" b="5080"/>
            <wp:wrapNone/>
            <wp:docPr id="4"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F0D">
        <w:rPr>
          <w:i/>
          <w:noProof/>
          <w:lang w:eastAsia="de-DE"/>
        </w:rPr>
        <w:drawing>
          <wp:anchor distT="0" distB="0" distL="114300" distR="114300" simplePos="0" relativeHeight="251531776" behindDoc="0" locked="0" layoutInCell="1" allowOverlap="1" wp14:anchorId="5AABD36A" wp14:editId="6076BDB6">
            <wp:simplePos x="0" y="0"/>
            <wp:positionH relativeFrom="column">
              <wp:posOffset>524510</wp:posOffset>
            </wp:positionH>
            <wp:positionV relativeFrom="paragraph">
              <wp:posOffset>139065</wp:posOffset>
            </wp:positionV>
            <wp:extent cx="318770" cy="318770"/>
            <wp:effectExtent l="0" t="0" r="5080" b="5080"/>
            <wp:wrapNone/>
            <wp:docPr id="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EBD00" w14:textId="77777777" w:rsidR="00585102" w:rsidRDefault="00585102" w:rsidP="00585102">
      <w:r>
        <w:tab/>
      </w:r>
      <w:r>
        <w:tab/>
        <w:t>__________</w:t>
      </w:r>
      <w:r w:rsidR="00B63CE9">
        <w:t>_</w:t>
      </w:r>
      <w:r>
        <w:t>______________</w:t>
      </w:r>
      <w:r>
        <w:tab/>
        <w:t xml:space="preserve">   _______________________</w:t>
      </w:r>
    </w:p>
    <w:p w14:paraId="006575F5" w14:textId="77777777" w:rsidR="00585102" w:rsidRPr="0019468F" w:rsidRDefault="00585102" w:rsidP="00585102"/>
    <w:p w14:paraId="4F6ADA05" w14:textId="77777777" w:rsidR="00585102" w:rsidRDefault="00585102" w:rsidP="00585102"/>
    <w:p w14:paraId="513ADD7D" w14:textId="77777777" w:rsidR="00585102" w:rsidRDefault="00585102" w:rsidP="00585102"/>
    <w:p w14:paraId="5A4FED4F" w14:textId="77777777" w:rsidR="00585102" w:rsidRDefault="00585102" w:rsidP="00585102"/>
    <w:p w14:paraId="474FD4ED" w14:textId="77777777" w:rsidR="00585102" w:rsidRDefault="00585102" w:rsidP="00585102"/>
    <w:p w14:paraId="5CA87125" w14:textId="77777777" w:rsidR="00585102" w:rsidRDefault="00585102" w:rsidP="00585102">
      <w:r>
        <w:rPr>
          <w:noProof/>
          <w:lang w:eastAsia="de-DE"/>
        </w:rPr>
        <w:drawing>
          <wp:anchor distT="0" distB="0" distL="114300" distR="114300" simplePos="0" relativeHeight="251534848" behindDoc="0" locked="0" layoutInCell="1" allowOverlap="1" wp14:anchorId="355DCE40" wp14:editId="4658D492">
            <wp:simplePos x="0" y="0"/>
            <wp:positionH relativeFrom="column">
              <wp:posOffset>5162042</wp:posOffset>
            </wp:positionH>
            <wp:positionV relativeFrom="paragraph">
              <wp:posOffset>167640</wp:posOffset>
            </wp:positionV>
            <wp:extent cx="503555" cy="503555"/>
            <wp:effectExtent l="0" t="0" r="0" b="0"/>
            <wp:wrapNone/>
            <wp:docPr id="1870" name="Grafik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45098B9B" w14:textId="77777777" w:rsidR="00585102" w:rsidRDefault="00585102" w:rsidP="00585102">
      <w:pPr>
        <w:pStyle w:val="berschrift2"/>
      </w:pPr>
      <w:r>
        <w:t xml:space="preserve">Zum Schluss </w:t>
      </w:r>
      <w:r>
        <w:sym w:font="Wingdings" w:char="F0E0"/>
      </w:r>
      <w:r>
        <w:t xml:space="preserve"> Ordnung machen</w:t>
      </w:r>
    </w:p>
    <w:p w14:paraId="1A3D9A1E" w14:textId="77777777" w:rsidR="00585102" w:rsidRDefault="00585102" w:rsidP="00585102">
      <w:pPr>
        <w:spacing w:line="240" w:lineRule="exact"/>
      </w:pPr>
    </w:p>
    <w:tbl>
      <w:tblPr>
        <w:tblStyle w:val="Tabellenraster"/>
        <w:tblW w:w="0" w:type="auto"/>
        <w:tblInd w:w="250" w:type="dxa"/>
        <w:tblLook w:val="04A0" w:firstRow="1" w:lastRow="0" w:firstColumn="1" w:lastColumn="0" w:noHBand="0" w:noVBand="1"/>
      </w:tblPr>
      <w:tblGrid>
        <w:gridCol w:w="436"/>
        <w:gridCol w:w="6674"/>
      </w:tblGrid>
      <w:tr w:rsidR="00166DD7" w:rsidRPr="00CF765E" w14:paraId="7CBE9B8A" w14:textId="77777777" w:rsidTr="00166DD7">
        <w:trPr>
          <w:cnfStyle w:val="100000000000" w:firstRow="1" w:lastRow="0" w:firstColumn="0" w:lastColumn="0" w:oddVBand="0" w:evenVBand="0" w:oddHBand="0" w:evenHBand="0" w:firstRowFirstColumn="0" w:firstRowLastColumn="0" w:lastRowFirstColumn="0" w:lastRowLastColumn="0"/>
          <w:trHeight w:val="567"/>
        </w:trPr>
        <w:tc>
          <w:tcPr>
            <w:tcW w:w="7212" w:type="dxa"/>
            <w:gridSpan w:val="2"/>
          </w:tcPr>
          <w:p w14:paraId="484E3E73" w14:textId="77777777" w:rsidR="00166DD7" w:rsidRPr="00CF765E" w:rsidRDefault="00166DD7" w:rsidP="00DF56A2">
            <w:pPr>
              <w:spacing w:line="312" w:lineRule="auto"/>
              <w:rPr>
                <w:sz w:val="22"/>
              </w:rPr>
            </w:pPr>
            <w:r w:rsidRPr="00CF765E">
              <w:rPr>
                <w:sz w:val="22"/>
              </w:rPr>
              <w:t>Ich habe …</w:t>
            </w:r>
          </w:p>
        </w:tc>
      </w:tr>
      <w:tr w:rsidR="00585102" w:rsidRPr="00CF765E" w14:paraId="576A455A" w14:textId="77777777" w:rsidTr="00166DD7">
        <w:trPr>
          <w:trHeight w:val="449"/>
        </w:trPr>
        <w:sdt>
          <w:sdtPr>
            <w:rPr>
              <w:sz w:val="22"/>
            </w:rPr>
            <w:id w:val="1209373467"/>
            <w14:checkbox>
              <w14:checked w14:val="0"/>
              <w14:checkedState w14:val="2612" w14:font="MS Gothic"/>
              <w14:uncheckedState w14:val="2610" w14:font="MS Gothic"/>
            </w14:checkbox>
          </w:sdtPr>
          <w:sdtEndPr/>
          <w:sdtContent>
            <w:tc>
              <w:tcPr>
                <w:tcW w:w="436" w:type="dxa"/>
                <w:vAlign w:val="center"/>
              </w:tcPr>
              <w:p w14:paraId="3761EE33" w14:textId="77777777" w:rsidR="00585102" w:rsidRPr="00CF765E" w:rsidRDefault="00585102" w:rsidP="00166DD7">
                <w:pPr>
                  <w:spacing w:line="312" w:lineRule="auto"/>
                  <w:rPr>
                    <w:sz w:val="22"/>
                  </w:rPr>
                </w:pPr>
                <w:r>
                  <w:rPr>
                    <w:rFonts w:ascii="MS Gothic" w:eastAsia="MS Gothic" w:hAnsi="MS Gothic" w:hint="eastAsia"/>
                    <w:sz w:val="22"/>
                  </w:rPr>
                  <w:t>☐</w:t>
                </w:r>
              </w:p>
            </w:tc>
          </w:sdtContent>
        </w:sdt>
        <w:tc>
          <w:tcPr>
            <w:tcW w:w="6776" w:type="dxa"/>
          </w:tcPr>
          <w:p w14:paraId="42FBF81D" w14:textId="77777777" w:rsidR="00585102" w:rsidRPr="00CF765E" w:rsidRDefault="00585102" w:rsidP="00DF56A2">
            <w:pPr>
              <w:spacing w:line="312" w:lineRule="auto"/>
              <w:rPr>
                <w:sz w:val="22"/>
              </w:rPr>
            </w:pPr>
            <w:r w:rsidRPr="00CF765E">
              <w:rPr>
                <w:sz w:val="22"/>
              </w:rPr>
              <w:t>mein Lern</w:t>
            </w:r>
            <w:r>
              <w:rPr>
                <w:sz w:val="22"/>
              </w:rPr>
              <w:t>THEMA</w:t>
            </w:r>
            <w:r w:rsidRPr="00CF765E">
              <w:rPr>
                <w:sz w:val="22"/>
              </w:rPr>
              <w:t xml:space="preserve"> im Ordner eingeheftet.</w:t>
            </w:r>
          </w:p>
        </w:tc>
      </w:tr>
      <w:tr w:rsidR="00585102" w:rsidRPr="00CF765E" w14:paraId="0582B1E5" w14:textId="77777777" w:rsidTr="00166DD7">
        <w:trPr>
          <w:trHeight w:val="413"/>
        </w:trPr>
        <w:sdt>
          <w:sdtPr>
            <w:rPr>
              <w:sz w:val="22"/>
            </w:rPr>
            <w:id w:val="-647351878"/>
            <w14:checkbox>
              <w14:checked w14:val="0"/>
              <w14:checkedState w14:val="2612" w14:font="MS Gothic"/>
              <w14:uncheckedState w14:val="2610" w14:font="MS Gothic"/>
            </w14:checkbox>
          </w:sdtPr>
          <w:sdtEndPr/>
          <w:sdtContent>
            <w:tc>
              <w:tcPr>
                <w:tcW w:w="436" w:type="dxa"/>
                <w:vAlign w:val="center"/>
              </w:tcPr>
              <w:p w14:paraId="22F37F37" w14:textId="77777777" w:rsidR="00585102" w:rsidRPr="00CF765E" w:rsidRDefault="00585102" w:rsidP="00166DD7">
                <w:pPr>
                  <w:spacing w:line="312" w:lineRule="auto"/>
                  <w:rPr>
                    <w:sz w:val="22"/>
                  </w:rPr>
                </w:pPr>
                <w:r>
                  <w:rPr>
                    <w:rFonts w:ascii="MS Gothic" w:eastAsia="MS Gothic" w:hAnsi="MS Gothic" w:hint="eastAsia"/>
                    <w:sz w:val="22"/>
                  </w:rPr>
                  <w:t>☐</w:t>
                </w:r>
              </w:p>
            </w:tc>
          </w:sdtContent>
        </w:sdt>
        <w:tc>
          <w:tcPr>
            <w:tcW w:w="6776" w:type="dxa"/>
          </w:tcPr>
          <w:p w14:paraId="72641B92" w14:textId="77777777" w:rsidR="00585102" w:rsidRPr="00CF765E" w:rsidRDefault="00585102" w:rsidP="00DF56A2">
            <w:pPr>
              <w:spacing w:line="312" w:lineRule="auto"/>
              <w:rPr>
                <w:noProof/>
                <w:sz w:val="22"/>
              </w:rPr>
            </w:pPr>
            <w:r w:rsidRPr="00CF765E">
              <w:rPr>
                <w:noProof/>
                <w:sz w:val="22"/>
              </w:rPr>
              <w:t xml:space="preserve">den Arbeitsauftrag erledigt und </w:t>
            </w:r>
            <w:r w:rsidR="00B63CE9">
              <w:rPr>
                <w:noProof/>
                <w:sz w:val="22"/>
              </w:rPr>
              <w:t>die Kompetenzen</w:t>
            </w:r>
            <w:r w:rsidRPr="00CF765E">
              <w:rPr>
                <w:noProof/>
                <w:sz w:val="22"/>
              </w:rPr>
              <w:t xml:space="preserve"> in der Lernwegeliste </w:t>
            </w:r>
            <w:r w:rsidR="00B63CE9">
              <w:rPr>
                <w:noProof/>
                <w:sz w:val="22"/>
              </w:rPr>
              <w:t>abgehakt</w:t>
            </w:r>
            <w:r w:rsidRPr="00CF765E">
              <w:rPr>
                <w:noProof/>
                <w:sz w:val="22"/>
              </w:rPr>
              <w:t>.</w:t>
            </w:r>
          </w:p>
        </w:tc>
      </w:tr>
      <w:tr w:rsidR="00585102" w:rsidRPr="00CF765E" w14:paraId="6D5A6B2A" w14:textId="77777777" w:rsidTr="00166DD7">
        <w:trPr>
          <w:trHeight w:val="964"/>
        </w:trPr>
        <w:sdt>
          <w:sdtPr>
            <w:rPr>
              <w:sz w:val="22"/>
            </w:rPr>
            <w:id w:val="-956326780"/>
            <w14:checkbox>
              <w14:checked w14:val="0"/>
              <w14:checkedState w14:val="2612" w14:font="MS Gothic"/>
              <w14:uncheckedState w14:val="2610" w14:font="MS Gothic"/>
            </w14:checkbox>
          </w:sdtPr>
          <w:sdtEndPr/>
          <w:sdtContent>
            <w:tc>
              <w:tcPr>
                <w:tcW w:w="436" w:type="dxa"/>
                <w:vAlign w:val="center"/>
              </w:tcPr>
              <w:p w14:paraId="01EF496E" w14:textId="77777777" w:rsidR="00585102" w:rsidRDefault="00166DD7" w:rsidP="00166DD7">
                <w:pPr>
                  <w:spacing w:line="312" w:lineRule="auto"/>
                  <w:rPr>
                    <w:sz w:val="22"/>
                  </w:rPr>
                </w:pPr>
                <w:r>
                  <w:rPr>
                    <w:rFonts w:ascii="MS Gothic" w:eastAsia="MS Gothic" w:hAnsi="MS Gothic" w:hint="eastAsia"/>
                    <w:sz w:val="22"/>
                  </w:rPr>
                  <w:t>☐</w:t>
                </w:r>
              </w:p>
            </w:tc>
          </w:sdtContent>
        </w:sdt>
        <w:tc>
          <w:tcPr>
            <w:tcW w:w="6776" w:type="dxa"/>
          </w:tcPr>
          <w:p w14:paraId="53E0AD05" w14:textId="77777777" w:rsidR="00585102" w:rsidRPr="00CF765E" w:rsidRDefault="00B63CE9" w:rsidP="00DF56A2">
            <w:pPr>
              <w:spacing w:line="312" w:lineRule="auto"/>
              <w:rPr>
                <w:noProof/>
                <w:sz w:val="22"/>
              </w:rPr>
            </w:pPr>
            <w:r>
              <w:rPr>
                <w:noProof/>
                <w:sz w:val="22"/>
              </w:rPr>
              <w:t>mein LernTHEMA sauber ausgefüllt und immer griffbereit für die Arbeit in der Werkstatt.</w:t>
            </w:r>
          </w:p>
        </w:tc>
      </w:tr>
    </w:tbl>
    <w:p w14:paraId="40CE0CA4" w14:textId="77777777" w:rsidR="00585102" w:rsidRPr="00185446" w:rsidRDefault="00585102" w:rsidP="00585102"/>
    <w:p w14:paraId="3BC7B616" w14:textId="77777777" w:rsidR="003C21BE" w:rsidRDefault="003C21BE">
      <w:pPr>
        <w:spacing w:line="240" w:lineRule="exact"/>
        <w:rPr>
          <w:sz w:val="22"/>
        </w:rPr>
      </w:pPr>
      <w:r>
        <w:rPr>
          <w:sz w:val="22"/>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3C21BE" w:rsidRPr="00453EC1" w14:paraId="391E3338" w14:textId="77777777" w:rsidTr="00DF56A2">
        <w:trPr>
          <w:trHeight w:val="523"/>
        </w:trPr>
        <w:tc>
          <w:tcPr>
            <w:tcW w:w="7348" w:type="dxa"/>
            <w:tcBorders>
              <w:left w:val="single" w:sz="4" w:space="0" w:color="auto"/>
              <w:bottom w:val="single" w:sz="4" w:space="0" w:color="auto"/>
              <w:right w:val="single" w:sz="4" w:space="0" w:color="auto"/>
            </w:tcBorders>
            <w:shd w:val="clear" w:color="auto" w:fill="D9D9D9"/>
          </w:tcPr>
          <w:p w14:paraId="77A140E8" w14:textId="77777777" w:rsidR="003C21BE" w:rsidRPr="00453EC1" w:rsidRDefault="003C21BE" w:rsidP="00DF56A2">
            <w:pPr>
              <w:jc w:val="both"/>
              <w:rPr>
                <w:sz w:val="12"/>
              </w:rPr>
            </w:pPr>
            <w:r w:rsidRPr="00453EC1">
              <w:rPr>
                <w:sz w:val="12"/>
              </w:rPr>
              <w:lastRenderedPageBreak/>
              <w:t>Materialien/Kompetenz</w:t>
            </w:r>
          </w:p>
          <w:p w14:paraId="0043F919" w14:textId="77777777" w:rsidR="003C21BE" w:rsidRPr="00453EC1" w:rsidRDefault="003C21BE" w:rsidP="00DF56A2">
            <w:pPr>
              <w:rPr>
                <w:b/>
              </w:rPr>
            </w:pPr>
            <w:r>
              <w:rPr>
                <w:b/>
              </w:rPr>
              <w:t>Bauanleitung umsetzen</w:t>
            </w:r>
          </w:p>
        </w:tc>
        <w:tc>
          <w:tcPr>
            <w:tcW w:w="188" w:type="dxa"/>
            <w:vMerge w:val="restart"/>
            <w:tcBorders>
              <w:top w:val="nil"/>
              <w:left w:val="single" w:sz="4" w:space="0" w:color="auto"/>
              <w:bottom w:val="nil"/>
              <w:right w:val="single" w:sz="4" w:space="0" w:color="auto"/>
            </w:tcBorders>
            <w:shd w:val="clear" w:color="auto" w:fill="FFFFFF"/>
          </w:tcPr>
          <w:p w14:paraId="4AB7EE73" w14:textId="77777777" w:rsidR="003C21BE" w:rsidRPr="00453EC1" w:rsidRDefault="003C21BE" w:rsidP="00DF56A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D439EBA" w14:textId="77777777" w:rsidR="003C21BE" w:rsidRPr="00453EC1" w:rsidRDefault="003C21BE" w:rsidP="00DF56A2">
            <w:pPr>
              <w:jc w:val="center"/>
              <w:rPr>
                <w:rFonts w:eastAsia="Times New Roman"/>
                <w:b/>
                <w:lang w:val="en-GB"/>
              </w:rPr>
            </w:pPr>
            <w:r>
              <w:rPr>
                <w:rFonts w:eastAsia="Times New Roman"/>
                <w:b/>
                <w:lang w:val="en-GB"/>
              </w:rPr>
              <w:t>Holztechnik</w:t>
            </w:r>
          </w:p>
          <w:p w14:paraId="762D0B7A" w14:textId="77777777" w:rsidR="003C21BE" w:rsidRPr="00453EC1" w:rsidRDefault="00A64EE1" w:rsidP="00DF56A2">
            <w:pPr>
              <w:jc w:val="center"/>
              <w:rPr>
                <w:rFonts w:eastAsia="Calibri"/>
                <w:b/>
                <w:lang w:val="en-GB"/>
              </w:rPr>
            </w:pPr>
            <w:r w:rsidRPr="00A64EE1">
              <w:rPr>
                <w:rFonts w:eastAsia="Times New Roman"/>
                <w:b/>
                <w:lang w:val="en-GB"/>
              </w:rPr>
              <w:t>Z.01.02.03.01</w:t>
            </w:r>
          </w:p>
        </w:tc>
      </w:tr>
      <w:tr w:rsidR="003C21BE" w:rsidRPr="00453EC1" w14:paraId="0E1E21BA" w14:textId="77777777" w:rsidTr="00DF56A2">
        <w:trPr>
          <w:trHeight w:val="873"/>
        </w:trPr>
        <w:tc>
          <w:tcPr>
            <w:tcW w:w="7348" w:type="dxa"/>
            <w:tcBorders>
              <w:left w:val="single" w:sz="4" w:space="0" w:color="auto"/>
              <w:right w:val="single" w:sz="4" w:space="0" w:color="auto"/>
            </w:tcBorders>
          </w:tcPr>
          <w:p w14:paraId="569FB466" w14:textId="77777777" w:rsidR="003C21BE" w:rsidRPr="00453EC1" w:rsidRDefault="003C21BE" w:rsidP="00DF56A2">
            <w:pPr>
              <w:spacing w:before="40" w:after="60" w:line="160" w:lineRule="exact"/>
              <w:rPr>
                <w:sz w:val="12"/>
              </w:rPr>
            </w:pPr>
            <w:r w:rsidRPr="00453EC1">
              <w:rPr>
                <w:sz w:val="12"/>
              </w:rPr>
              <w:t>Teilkompetenz:</w:t>
            </w:r>
          </w:p>
          <w:p w14:paraId="47D88AB7" w14:textId="77777777" w:rsidR="003C21BE" w:rsidRDefault="003C21BE" w:rsidP="00DF56A2">
            <w:pPr>
              <w:pStyle w:val="Kopf8ptafz"/>
            </w:pPr>
            <w:r>
              <w:t xml:space="preserve">Ich kann </w:t>
            </w:r>
            <w:r w:rsidR="008B395D">
              <w:t>meine Arbeitsschritte vorausplanen</w:t>
            </w:r>
            <w:r>
              <w:t>.</w:t>
            </w:r>
          </w:p>
          <w:p w14:paraId="594E6A44" w14:textId="77777777" w:rsidR="003C21BE" w:rsidRPr="00A402FC" w:rsidRDefault="003C21BE" w:rsidP="00DF56A2">
            <w:pPr>
              <w:pStyle w:val="Kopf8ptafz"/>
            </w:pPr>
            <w:r w:rsidRPr="008B395D">
              <w:rPr>
                <w:i/>
              </w:rPr>
              <w:t>I</w:t>
            </w:r>
            <w:r w:rsidRPr="008B395D">
              <w:rPr>
                <w:i/>
                <w:lang w:eastAsia="de-DE"/>
              </w:rPr>
              <w:t>ch kann vorher nachdenken</w:t>
            </w:r>
            <w:r>
              <w:rPr>
                <w:lang w:eastAsia="de-DE"/>
              </w:rPr>
              <w:t>.</w:t>
            </w:r>
          </w:p>
        </w:tc>
        <w:tc>
          <w:tcPr>
            <w:tcW w:w="188" w:type="dxa"/>
            <w:vMerge/>
            <w:tcBorders>
              <w:left w:val="single" w:sz="4" w:space="0" w:color="auto"/>
              <w:bottom w:val="nil"/>
              <w:right w:val="nil"/>
            </w:tcBorders>
            <w:vAlign w:val="center"/>
          </w:tcPr>
          <w:p w14:paraId="304FA01A" w14:textId="77777777" w:rsidR="003C21BE" w:rsidRPr="00453EC1" w:rsidRDefault="003C21BE" w:rsidP="00DF56A2">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C21BE" w:rsidRPr="00453EC1" w14:paraId="7F8B7A78" w14:textId="77777777" w:rsidTr="00DF56A2">
              <w:trPr>
                <w:trHeight w:val="284"/>
              </w:trPr>
              <w:tc>
                <w:tcPr>
                  <w:tcW w:w="2090" w:type="dxa"/>
                  <w:shd w:val="clear" w:color="auto" w:fill="auto"/>
                </w:tcPr>
                <w:p w14:paraId="79BDC069" w14:textId="77777777" w:rsidR="003C21BE" w:rsidRPr="00453EC1" w:rsidRDefault="003C21BE" w:rsidP="007A244C">
                  <w:pPr>
                    <w:framePr w:hSpace="141" w:wrap="around" w:vAnchor="text" w:hAnchor="text" w:y="-81"/>
                    <w:jc w:val="center"/>
                    <w:rPr>
                      <w:lang w:val="en-GB"/>
                    </w:rPr>
                  </w:pPr>
                  <w:r w:rsidRPr="00453EC1">
                    <w:rPr>
                      <w:lang w:val="en-GB"/>
                    </w:rPr>
                    <w:t>LernPROJEKT</w:t>
                  </w:r>
                </w:p>
              </w:tc>
            </w:tr>
            <w:tr w:rsidR="003C21BE" w:rsidRPr="00453EC1" w14:paraId="33B34C4E" w14:textId="77777777" w:rsidTr="00DF56A2">
              <w:trPr>
                <w:trHeight w:val="284"/>
              </w:trPr>
              <w:tc>
                <w:tcPr>
                  <w:tcW w:w="2090" w:type="dxa"/>
                  <w:shd w:val="clear" w:color="auto" w:fill="auto"/>
                </w:tcPr>
                <w:p w14:paraId="24E65764" w14:textId="77777777" w:rsidR="003C21BE" w:rsidRPr="00453EC1" w:rsidRDefault="003C21BE" w:rsidP="007A244C">
                  <w:pPr>
                    <w:framePr w:hSpace="141" w:wrap="around" w:vAnchor="text" w:hAnchor="text" w:y="-81"/>
                    <w:jc w:val="center"/>
                    <w:rPr>
                      <w:lang w:val="en-GB"/>
                    </w:rPr>
                  </w:pPr>
                  <w:r w:rsidRPr="00453EC1">
                    <w:rPr>
                      <w:lang w:val="en-GB"/>
                    </w:rPr>
                    <w:t>LernTHEMA</w:t>
                  </w:r>
                </w:p>
              </w:tc>
            </w:tr>
            <w:tr w:rsidR="003C21BE" w:rsidRPr="00453EC1" w14:paraId="3F06A46E" w14:textId="77777777" w:rsidTr="00DF56A2">
              <w:trPr>
                <w:trHeight w:val="284"/>
              </w:trPr>
              <w:tc>
                <w:tcPr>
                  <w:tcW w:w="2090" w:type="dxa"/>
                  <w:shd w:val="clear" w:color="auto" w:fill="D9D9D9" w:themeFill="background1" w:themeFillShade="D9"/>
                </w:tcPr>
                <w:p w14:paraId="00830FED" w14:textId="77777777" w:rsidR="003C21BE" w:rsidRPr="00453EC1" w:rsidRDefault="003C21BE" w:rsidP="007A244C">
                  <w:pPr>
                    <w:framePr w:hSpace="141" w:wrap="around" w:vAnchor="text" w:hAnchor="text" w:y="-81"/>
                    <w:jc w:val="center"/>
                    <w:rPr>
                      <w:rFonts w:eastAsia="Times New Roman"/>
                      <w:b/>
                      <w:lang w:val="en-GB"/>
                    </w:rPr>
                  </w:pPr>
                  <w:r w:rsidRPr="00453EC1">
                    <w:rPr>
                      <w:rFonts w:eastAsia="Times New Roman"/>
                      <w:b/>
                      <w:lang w:val="en-GB"/>
                    </w:rPr>
                    <w:t>LernSCHRITT</w:t>
                  </w:r>
                </w:p>
              </w:tc>
            </w:tr>
          </w:tbl>
          <w:p w14:paraId="7CDEE5AD" w14:textId="77777777" w:rsidR="003C21BE" w:rsidRPr="00453EC1" w:rsidRDefault="003C21BE" w:rsidP="00DF56A2">
            <w:pPr>
              <w:jc w:val="center"/>
              <w:rPr>
                <w:rFonts w:eastAsia="Times New Roman"/>
                <w:b/>
                <w:lang w:val="en-GB"/>
              </w:rPr>
            </w:pPr>
          </w:p>
        </w:tc>
      </w:tr>
    </w:tbl>
    <w:p w14:paraId="3500840F" w14:textId="77777777" w:rsidR="003C21BE" w:rsidRDefault="00166DD7" w:rsidP="003C21BE">
      <w:r w:rsidRPr="002217EB">
        <w:rPr>
          <w:noProof/>
          <w:color w:val="FF0000"/>
          <w:sz w:val="22"/>
          <w:lang w:eastAsia="de-DE"/>
        </w:rPr>
        <w:drawing>
          <wp:anchor distT="0" distB="0" distL="114300" distR="114300" simplePos="0" relativeHeight="251610624" behindDoc="0" locked="0" layoutInCell="0" allowOverlap="1" wp14:anchorId="1DCBD0C9" wp14:editId="58DFBCA1">
            <wp:simplePos x="0" y="0"/>
            <wp:positionH relativeFrom="rightMargin">
              <wp:posOffset>469265</wp:posOffset>
            </wp:positionH>
            <wp:positionV relativeFrom="paragraph">
              <wp:posOffset>1104265</wp:posOffset>
            </wp:positionV>
            <wp:extent cx="302260" cy="323850"/>
            <wp:effectExtent l="0" t="0" r="2540" b="0"/>
            <wp:wrapNone/>
            <wp:docPr id="226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7EB">
        <w:rPr>
          <w:noProof/>
          <w:color w:val="FF0000"/>
          <w:sz w:val="22"/>
          <w:lang w:eastAsia="de-DE"/>
        </w:rPr>
        <w:drawing>
          <wp:anchor distT="0" distB="0" distL="114300" distR="114300" simplePos="0" relativeHeight="251605504" behindDoc="0" locked="0" layoutInCell="1" allowOverlap="1" wp14:anchorId="6295D220" wp14:editId="1A54534B">
            <wp:simplePos x="0" y="0"/>
            <wp:positionH relativeFrom="column">
              <wp:posOffset>4740910</wp:posOffset>
            </wp:positionH>
            <wp:positionV relativeFrom="paragraph">
              <wp:posOffset>1096010</wp:posOffset>
            </wp:positionV>
            <wp:extent cx="341630" cy="313055"/>
            <wp:effectExtent l="0" t="0" r="1270" b="0"/>
            <wp:wrapNone/>
            <wp:docPr id="2261" name="Grafik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702B9" w14:textId="3BD294E9" w:rsidR="003C21BE" w:rsidRDefault="00166DD7" w:rsidP="003C21BE">
      <w:pPr>
        <w:pStyle w:val="berschrift1"/>
        <w:rPr>
          <w:sz w:val="32"/>
        </w:rPr>
      </w:pPr>
      <w:r>
        <w:rPr>
          <w:noProof/>
        </w:rPr>
        <w:drawing>
          <wp:anchor distT="0" distB="0" distL="114300" distR="114300" simplePos="0" relativeHeight="251616768" behindDoc="0" locked="0" layoutInCell="1" allowOverlap="1" wp14:anchorId="441872B7" wp14:editId="300C1FD1">
            <wp:simplePos x="0" y="0"/>
            <wp:positionH relativeFrom="column">
              <wp:posOffset>4759325</wp:posOffset>
            </wp:positionH>
            <wp:positionV relativeFrom="paragraph">
              <wp:posOffset>509270</wp:posOffset>
            </wp:positionV>
            <wp:extent cx="313055" cy="313055"/>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22">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003C21BE">
        <w:rPr>
          <w:sz w:val="32"/>
        </w:rPr>
        <w:t xml:space="preserve">Klappstuhl </w:t>
      </w:r>
      <w:r w:rsidR="00216E6B" w:rsidRPr="00216E6B">
        <w:rPr>
          <w:rFonts w:ascii="Calibri" w:hAnsi="Calibri" w:cs="Calibri"/>
          <w:b/>
          <w:sz w:val="32"/>
        </w:rPr>
        <w:t>–</w:t>
      </w:r>
      <w:r w:rsidR="003C21BE">
        <w:rPr>
          <w:sz w:val="32"/>
        </w:rPr>
        <w:t xml:space="preserve"> Bauanleitung umsetzen</w:t>
      </w:r>
    </w:p>
    <w:p w14:paraId="269053CB" w14:textId="77777777" w:rsidR="003C21BE" w:rsidRPr="00196E44" w:rsidRDefault="003C21BE" w:rsidP="003C21BE">
      <w:pPr>
        <w:spacing w:line="312" w:lineRule="auto"/>
        <w:rPr>
          <w:sz w:val="22"/>
        </w:rPr>
      </w:pPr>
      <w:r w:rsidRPr="006B79F7">
        <w:rPr>
          <w:b/>
          <w:sz w:val="22"/>
        </w:rPr>
        <w:t>Arbeitsablaufplan</w:t>
      </w:r>
      <w:r>
        <w:rPr>
          <w:b/>
          <w:sz w:val="22"/>
        </w:rPr>
        <w:t xml:space="preserve"> erstellen</w:t>
      </w:r>
    </w:p>
    <w:p w14:paraId="09EB4B78" w14:textId="77777777" w:rsidR="003C21BE" w:rsidRDefault="003C21BE" w:rsidP="003C21BE">
      <w:pPr>
        <w:spacing w:line="312" w:lineRule="auto"/>
        <w:rPr>
          <w:sz w:val="22"/>
        </w:rPr>
      </w:pPr>
      <w:r>
        <w:rPr>
          <w:sz w:val="22"/>
        </w:rPr>
        <w:t>Bei komplizierten Dingen, die man nicht jeden Tag tut, braucht man eine Beschreibung, damit sie gelingen. Zum Beispiel beim Kochen geht man nach einem Rezept vor. Dann schmeckt</w:t>
      </w:r>
      <w:r w:rsidR="0013476E">
        <w:rPr>
          <w:sz w:val="22"/>
        </w:rPr>
        <w:t>‘</w:t>
      </w:r>
      <w:r>
        <w:rPr>
          <w:sz w:val="22"/>
        </w:rPr>
        <w:t>s!</w:t>
      </w:r>
    </w:p>
    <w:p w14:paraId="22BB0154" w14:textId="77777777" w:rsidR="003C21BE" w:rsidRDefault="003C21BE" w:rsidP="003C21BE">
      <w:pPr>
        <w:spacing w:line="312" w:lineRule="auto"/>
        <w:rPr>
          <w:sz w:val="22"/>
        </w:rPr>
      </w:pPr>
      <w:r>
        <w:rPr>
          <w:sz w:val="22"/>
        </w:rPr>
        <w:t xml:space="preserve">In einem Arbeitsablaufplan steht genau, was man tun muss. </w:t>
      </w:r>
      <w:r w:rsidRPr="003F2F77">
        <w:rPr>
          <w:sz w:val="22"/>
        </w:rPr>
        <w:t xml:space="preserve">Die </w:t>
      </w:r>
      <w:r>
        <w:rPr>
          <w:sz w:val="22"/>
        </w:rPr>
        <w:t>richtige Reihenfolge ist wichtig.</w:t>
      </w:r>
    </w:p>
    <w:p w14:paraId="7B2EB8F9" w14:textId="77777777" w:rsidR="003C21BE" w:rsidRDefault="003C21BE" w:rsidP="003C21BE">
      <w:pPr>
        <w:spacing w:line="312" w:lineRule="auto"/>
        <w:rPr>
          <w:noProof/>
          <w:lang w:eastAsia="de-DE"/>
        </w:rPr>
      </w:pPr>
    </w:p>
    <w:p w14:paraId="4A7B10E8" w14:textId="77777777" w:rsidR="003C21BE" w:rsidRPr="006B79F7" w:rsidRDefault="003C21BE" w:rsidP="003C21BE">
      <w:pPr>
        <w:spacing w:line="312" w:lineRule="auto"/>
        <w:rPr>
          <w:b/>
          <w:noProof/>
          <w:sz w:val="22"/>
        </w:rPr>
      </w:pPr>
      <w:r>
        <w:rPr>
          <w:noProof/>
          <w:sz w:val="22"/>
          <w:lang w:eastAsia="de-DE"/>
        </w:rPr>
        <mc:AlternateContent>
          <mc:Choice Requires="wpg">
            <w:drawing>
              <wp:anchor distT="0" distB="0" distL="114300" distR="114300" simplePos="0" relativeHeight="251556352" behindDoc="0" locked="0" layoutInCell="1" allowOverlap="1" wp14:anchorId="0700CE5E" wp14:editId="5C2D57E9">
                <wp:simplePos x="0" y="0"/>
                <wp:positionH relativeFrom="column">
                  <wp:posOffset>2272030</wp:posOffset>
                </wp:positionH>
                <wp:positionV relativeFrom="paragraph">
                  <wp:posOffset>26035</wp:posOffset>
                </wp:positionV>
                <wp:extent cx="2235200" cy="2088515"/>
                <wp:effectExtent l="0" t="0" r="165100" b="102235"/>
                <wp:wrapNone/>
                <wp:docPr id="1972" name="Gruppieren 1972"/>
                <wp:cNvGraphicFramePr/>
                <a:graphic xmlns:a="http://schemas.openxmlformats.org/drawingml/2006/main">
                  <a:graphicData uri="http://schemas.microsoft.com/office/word/2010/wordprocessingGroup">
                    <wpg:wgp>
                      <wpg:cNvGrpSpPr/>
                      <wpg:grpSpPr>
                        <a:xfrm>
                          <a:off x="0" y="0"/>
                          <a:ext cx="2235200" cy="2088515"/>
                          <a:chOff x="84376" y="454114"/>
                          <a:chExt cx="2235200" cy="2540226"/>
                        </a:xfrm>
                      </wpg:grpSpPr>
                      <wpg:grpSp>
                        <wpg:cNvPr id="1949" name="Gruppieren 1949"/>
                        <wpg:cNvGrpSpPr/>
                        <wpg:grpSpPr>
                          <a:xfrm rot="20424263">
                            <a:off x="84376" y="454114"/>
                            <a:ext cx="2235200" cy="2540226"/>
                            <a:chOff x="-80662" y="454755"/>
                            <a:chExt cx="2235200" cy="2540226"/>
                          </a:xfrm>
                        </wpg:grpSpPr>
                        <wps:wsp>
                          <wps:cNvPr id="1007" name="Abgerundetes Rechteck 942"/>
                          <wps:cNvSpPr/>
                          <wps:spPr>
                            <a:xfrm rot="1185859">
                              <a:off x="-80662" y="1141768"/>
                              <a:ext cx="2235200" cy="1853213"/>
                            </a:xfrm>
                            <a:prstGeom prst="roundRect">
                              <a:avLst/>
                            </a:prstGeom>
                            <a:solidFill>
                              <a:schemeClr val="bg2"/>
                            </a:solidFill>
                            <a:ln w="12700">
                              <a:solidFill>
                                <a:schemeClr val="bg2">
                                  <a:lumMod val="7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934" name="Grafik 1934" descr="Reißnagel auf Weiß vektor abbildung. Illustration von ..."/>
                            <pic:cNvPicPr>
                              <a:picLocks noChangeAspect="1"/>
                            </pic:cNvPicPr>
                          </pic:nvPicPr>
                          <pic:blipFill rotWithShape="1">
                            <a:blip r:embed="rId23" cstate="print">
                              <a:extLst>
                                <a:ext uri="{28A0092B-C50C-407E-A947-70E740481C1C}">
                                  <a14:useLocalDpi xmlns:a14="http://schemas.microsoft.com/office/drawing/2010/main" val="0"/>
                                </a:ext>
                              </a:extLst>
                            </a:blip>
                            <a:srcRect r="20560" b="22430"/>
                            <a:stretch/>
                          </pic:blipFill>
                          <pic:spPr bwMode="auto">
                            <a:xfrm rot="3043751">
                              <a:off x="542389" y="461105"/>
                              <a:ext cx="506095" cy="493395"/>
                            </a:xfrm>
                            <a:prstGeom prst="rect">
                              <a:avLst/>
                            </a:prstGeom>
                            <a:noFill/>
                            <a:ln>
                              <a:noFill/>
                            </a:ln>
                            <a:extLst>
                              <a:ext uri="{53640926-AAD7-44D8-BBD7-CCE9431645EC}">
                                <a14:shadowObscured xmlns:a14="http://schemas.microsoft.com/office/drawing/2010/main"/>
                              </a:ext>
                            </a:extLst>
                          </pic:spPr>
                        </pic:pic>
                      </wpg:grpSp>
                      <wps:wsp>
                        <wps:cNvPr id="1970" name="Textfeld 1970"/>
                        <wps:cNvSpPr txBox="1"/>
                        <wps:spPr>
                          <a:xfrm>
                            <a:off x="325331" y="1292166"/>
                            <a:ext cx="1965247" cy="1543743"/>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957C6" w14:textId="77777777" w:rsidR="008A6EA7" w:rsidRDefault="008A6EA7" w:rsidP="003C21BE">
                              <w:pPr>
                                <w:spacing w:line="312" w:lineRule="auto"/>
                                <w:rPr>
                                  <w:noProof/>
                                  <w:sz w:val="22"/>
                                </w:rPr>
                              </w:pPr>
                              <w:r>
                                <w:rPr>
                                  <w:noProof/>
                                  <w:sz w:val="22"/>
                                </w:rPr>
                                <w:t xml:space="preserve">Der Abstand zwischen den </w:t>
                              </w:r>
                              <w:r w:rsidRPr="00230B29">
                                <w:rPr>
                                  <w:b/>
                                  <w:noProof/>
                                  <w:sz w:val="22"/>
                                </w:rPr>
                                <w:t>Mittelpunkten</w:t>
                              </w:r>
                              <w:r>
                                <w:rPr>
                                  <w:noProof/>
                                  <w:sz w:val="22"/>
                                </w:rPr>
                                <w:t xml:space="preserve"> von zwei Bohrungen heißt:</w:t>
                              </w:r>
                            </w:p>
                            <w:p w14:paraId="06990174" w14:textId="77777777" w:rsidR="008A6EA7" w:rsidRPr="00230B29" w:rsidRDefault="008A6EA7" w:rsidP="003C21BE">
                              <w:pPr>
                                <w:spacing w:line="312" w:lineRule="auto"/>
                                <w:rPr>
                                  <w:b/>
                                  <w:sz w:val="24"/>
                                </w:rPr>
                              </w:pPr>
                              <w:r w:rsidRPr="00230B29">
                                <w:rPr>
                                  <w:b/>
                                  <w:sz w:val="24"/>
                                </w:rPr>
                                <w:t>Achsabstand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00CE5E" id="Gruppieren 1972" o:spid="_x0000_s1026" style="position:absolute;margin-left:178.9pt;margin-top:2.05pt;width:176pt;height:164.45pt;z-index:251556352;mso-width-relative:margin;mso-height-relative:margin" coordorigin="843,4541" coordsize="22352,25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EIxupBQAAGBAAAA4AAABkcnMvZTJvRG9jLnhtbNxX227cNhB9L9B/&#10;IPQer657g9eB6zRGADcxbBd+5lLUiliKVEnKu+7P9GP6Y50hJXntLGIjBVKgAbzhdThz5nJGp+/3&#10;jSQP3Fih1SpKTuKIcMV0KdRmFf1+9/HdPCLWUVVSqRVfRY/cRu/Pfv7pdNcueaprLUtuCAhRdrlr&#10;V1HtXLucTCyreUPtiW65gs1Km4Y6mJrNpDR0B9IbOUnjeDrZaVO2RjNuLax+CJvRmZdfVZy5L1Vl&#10;uSNyFYFuzv8a/7vG38nZKV1uDG1rwXo16Hdo0VCh4NFR1AfqKOmM+EpUI5jRVlfuhOlmoqtKMO5t&#10;AGuS+IU1l0Z3rbdls9xt2hEmgPYFTt8tln1+uDZElOC7xSyNiKINeOnSdG0ruOGK+GVAaddulnD4&#10;0rS37bXpFzZhhobvK9Pg/2AS2Xt8H0d8+d4RBotpmhXgtIgw2Evj+bxIiuABVoOb8N48z2bTiMB+&#10;XuRJkg/bvx4VUeRxmk7xzGTQYIKKjnqNk9GA0dp8cdRaWH6jtcRoCKc0ztM8nWbe+73xx404jsKT&#10;CXQ5ovBuHk+n4I0Aw6wYUfpuGCC77FMA2X8XQLc1bbmPS4sxMUAax7MB0vP1hptOldxxS244qx1n&#10;W7LI0wCuvzbGkV1aCKkhiAKsSTIv5sXiENUDUCAwktl0HoLjKK5wPUuT7Flo0GVrrLvkuiE4WEWQ&#10;XqoE7Zx/hj5cWRdCaTiHOlktRflRSOknWJf4hTTkgUJFWW+8QRB8z05JRXaQUOkMYv0tIvCM7Jrf&#10;dBnEzooYbgZVfCXEF32MHzwDj0qFN7kvc6A7TnTnuLmtyx1Zy87cUEjsIp5jzpUCTc7mSZhADYTQ&#10;w38RoXIDxdtFCP29cLX3L2YvSkQsngyWlG0DWrKtaVDXi+nV7U97ZUdd/OxATcjRwed+5B4l9xio&#10;G15BMcJSEYB7DjdljCuXhK2aljy8j2gdh0uiQJRcgf9G2b2A47ID6v15vBr0Hi/3Hv3W5fGGf1kr&#10;N15uhNLmmGUSrOpfDucBsgNocLjW5SNkmi864DPbso8CXHNFrbumBkgLFoGI3Rf4qaSGANT9KCK1&#10;Nn8eW8fzUApgNyI7IMFVZP/oqOERkZ8UFAkQ6YaBGQbrYaC65kJDFiReGz+EC8bJYVgZ3dwDP5/j&#10;K7BFFYO3VhFzZphcuEDGwPCMn5/7Y8CMLXVX6rZlKBxRxLC6299T0/ap6yDrP+uhENHli+QNZ/Gm&#10;0ued05Xwmf2EY48vFMWz01awJfz19Aqjr6rj620I3HIdAhdameZNMhpqtl37Ltgr1kIK9+i7GrAZ&#10;lVIP14JhZcTJQaFdZPlQaC8NrcQWWBqXSm4ZwHnDxd9/KbrhktCuIvc4hdDYOm0IXcMzZac2J+ST&#10;lJ11hjpo3cgD/J2cnGAQDo+FpwF7wa4021qi9EVN1Yaf2xZqJroGQ/b5cT99pvdaihbL54viEvyK&#10;mz1koPiLpuYI6qFh+qBZ10AlCB2g4dLbYGvRWoi/JW/WvITq/qmEyGTQfTpoaVojlEOFoVYbhkWf&#10;wItpXEwhMNcwSvOsbwcBFO5YPRg3GBCQQaoi6x3UahBKIbR8fGL3E1Izi6GDKYJ1fTtQ5Gk2h24D&#10;2XyaJHHP5gNvFfE0XhShKcoXWQZjfHpoaL5mrVcIS2mE21saCGJc6CnD+yhQrh+CB3069H0Ttko/&#10;ol1YzAD50G/eARYVlyV2m94JqAEEPLYIxO1/0cAIPtpw/bBZQHf2KGdpkWXgcEA5SRdpMvV9IdTv&#10;vnNMFtMizaFDweYzKcBL+WvtwStAH5AxBNVzRvhmZzDNikAjLz0zsE3fiDxZ60dHaPINbHScA99w&#10;8UdzYLl9lQPdfr2HwEY0/gs6XCR5DjEbKDEvZilMAi32O4Ea+53/Cz36Lyr4/PQ1qf9Uxu/bw7mv&#10;H08f9Gf/AAAA//8DAFBLAwQKAAAAAAAAACEAHFrFrQIRAAACEQAAFQAAAGRycy9tZWRpYS9pbWFn&#10;ZTEuanBlZ//Y/+AAEEpGSUYAAQEBANwA3AAA/9sAQwACAQEBAQECAQEBAgICAgIEAwICAgIFBAQD&#10;BAYFBgYGBQYGBgcJCAYHCQcGBggLCAkKCgoKCgYICwwLCgwJCgoK/9sAQwECAgICAgIFAwMFCgcG&#10;BwoKCgoKCgoKCgoKCgoKCgoKCgoKCgoKCgoKCgoKCgoKCgoKCgoKCgoKCgoKCgoKCgoK/8AAEQgA&#10;mA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wDAxRRQTgZNABTSxBIoeRUGTXkn7UX7bf7MX7HfhtfFH7Q3xZ0/QY7gMLOzZmmu7tlxuEN&#10;vGGlkxuXO1TgHJwKipUp0YuU3Zd2dWDwWMzDERw+FpynOTsoxTbb8ktWes9sUZU8Zr8nfit/wdLf&#10;DDStRMHwX/ZW8Ra3bqxDXHiHWoNO3AE/MqxLcZB4IztODyBXpH7If/ByD+yR8fPGFj8NvjT4Y1T4&#10;X6zqEixWd5rVxHPpUsrfdj+1JjyznPzSoidBuJIFeZSzzKq1b2UKqb9fyZ9xjvCnxCyvLXjsTl9S&#10;NNK7dldLzSfMvmj9G0zup9VrG5huVE8T7lZQysCCCD3GO1Wcj1r1j89tYKKKKACiiigAooooAKKK&#10;KACmTEbcGn7h614/+3N+1b4O/Yy/Zr8S/HvxdMrf2XZ7NLsv4r6+k+SCBR6s5GT0C7mOACRnVqQo&#10;03Um7Jas6sDgsVmWMp4XDxcqlSSjFLdtuyR89/8ABXf/AIK3+G/2B/Ccfw7+HEdjrXxM1y1aXTtN&#10;uGLQ6XAcgXVyFIOCwISPKlyG5AUmvwH+LPxk+KPx38eX3xP+MPjm/wDEWvalJuvNU1KQM7Y6KqjC&#10;xoOyIAo6AAUvxj+Lnjr48fFHXfi/8Stbm1DXPEF813qN1M2SzkABR/dRVCoq9FVQBwBXMPuXhTX4&#10;xn2e4jNsQ7O1NPRfq/Nn+m3hP4T5P4eZPCc4KeMmv3lRrVPrGPaK/G12NJkB6GodUtYb+waKZFOA&#10;cZWrWQqBiKjuTGIGrwIScZJo/WsTRp1cPOFSzTTuntsfvN/wbe/t3at+1P8Ask6j8FfiJrct54s+&#10;FV5Bp0lxcMWe50qVGNnKSerL5c0J5JxChONwr9Gs85r+eX/g1x+KJ8Jf8FFPEfw/dpGh8V+BbmJY&#10;xIQokt5o5wxHQnaHA7je1f0NJllya/dMjxEsTl8JT9PuP8pfFDJaGR8aYqhQVoN8yXRc29vK9x6n&#10;IpaReBwaWvWPz8KKKKACiiigAooooAjYfLgf3eK/Gb/g6D/aDu9Q8b+Av2ZdM1L/AESxs5Nd1W2V&#10;uszloYCw9lEuP941+y+Rs5r+fn/g44iv0/4KNXT3oPlt4L0z7L/1z3Tj/wBC3V8vxhWqUckly9Wl&#10;8m/+Afu30cctwuY+KGH9tr7OM5pf3krL7r3+R8Fg4GMUUbvWgPg4Br8bP9LQLHHWqPie6Gm6NJcS&#10;HlgQtdt4P+HGo63pdx4t1ljY6LZrvuL6bgN/sr/eY9hXkfxO8V2+rai9tp2Vt0YiMH0rqwdCVauk&#10;1otTwOIs2w+W5TUnzXk9EvPv8j6e/wCCCfxg0b4S/wDBVH4c6v4l1CO1ttaubnR/OmfaokuYWSMZ&#10;9Wk2qPUsBX9SEGTHk/5FfxW+H9f1nwvr1n4p8P6lNZ6hpt3Hc2N3bvtkgmjYOkinsysAQexFf11f&#10;8E7/ANq3Tv20v2PPA37Q9oYVutc0WMa1bw/dgv4x5dygGcgCVWIzztK1+tcN4heylQfTVH+eHjZl&#10;NT69QzOOqmuR+TTbX3pv7j2xBhcAU6moQB1pwYHoa+oPwoKKKKACiiigAooooAjcAR5HpX5b/wDB&#10;xh+wl4u+KnhHRv2uPhp4ffUJvCdi9l4qs7W33TmwLbluQBy4iYtuHUK5YcA1+pAPGcVDqFhaajZS&#10;WV/bJNDMhSSGRQyup4KkHqCK4cxwFHM8HPD1Npdez3TPquCeLsx4H4lw+c4LWdJ6p7Si9JRfqmz+&#10;Svw14Ch8VSiK11+zt1JzuuJwv4+9d3pvhH9m74VW/wDbnxH8df8ACQXkQ3R6PpI+R29GkPQV+r/7&#10;fP8Awbd/CX43anqHxJ/ZI8Yf8ID4gvJPNm0O4jaTSZZCFBKqvzQZwzYXILN/COK/HP8Abb/4J1ft&#10;rfsM6gq/tDfDC6tdLnnEVn4isXFxYXDEEhRKvAbHVTgjpX5XiOFsfgZPn96P83Q/vzKfHzhHi3Dw&#10;jhW6VZpXptpSv1Sbvf8A7d19Dlf2gv2l9d+Kc8ei6bZw6Vollxp+kWXEcS+p/vN7mvGrmZ5n3N3q&#10;VkuZn5Lc05bIgZbtV0qcKMdDlzDGYrNKmuiWy7f117lcIVNfq9/wb4f8FfPgz+xb8K/G3wD/AGnP&#10;E2oW2jjUodW8Imz0+S5YNIGS6hwgO0ZWJxnqXf0r8pZlKmrGgai2j6xDfD7qv8/07134bGVsHJ1a&#10;O9up8lnXDeU8SYeOAzG/snKN3F2ktd02mvwP6ivhB/wXR/4J1fGXxfb+C9I+L82lXdy6pbSeIdMl&#10;s4ZHZgFQSSALkkgAZ5r7Csr22v7WO+s5klikUPHJG25WUjIIPcV/IGjh1Vkb5WUEV+zn/BuX/wAF&#10;I/FvxTl1b9hv40eJTfah4d0xdR8Eahdzbp5tPXCy2jZ5cxHDKeuxsH7oJ9rh/iipmOIeHxMUpdGv&#10;yPy/xg8BcHwTkqzjJa0p0U0pxnZySe0k0ldd1bQ/WiikRgw4NLmvtj+YAooooAKKKKADHbFH4UUU&#10;AFcb8c/gd8Mf2iPhvq3wk+MHhK11rQNYtjFeWV1HkH0YH+FlOCGHINdlTXPJFKUYyVpbF06lSjUU&#10;6baad01umux/Mx/wVx/4I3/Ez/gnl40m8c+BrW91/wCFup3bDS9aERaTTGYFhbXWOhAB2ycBgvOD&#10;xXw9IhZcha/sC/ank8EWf7O3jTUPiTodjqWh2vhu8m1Gx1KIPDMiRM21gexI/Dr2r+THx14HQ30m&#10;r6Faxw2txdsEt1ziEs5wn0A4z6CvzrP8Dh8vxUeR/Fd2P7O8IeKc44vyOt9chzPD8qdRfave113V&#10;tbHBXMQIOz8apzKVAb866eTwpOZ5Lczxho+GPuScf+g/rTdO+H99qc0bxyYhba0jY4G5dwH4gV5K&#10;l7ON5H6LUoSxVZU6WspNJHTeDvOm8N2ctwCW8s49/mOP0r27/gmD8XPEvwV/4Kt/BnVtFSRZNQ8a&#10;afoN5DuKiW31BxaPn1A8/eB6oPSvLbezg0rTY54CSYMbUVfu7VzjH+ele9/8EZvgnqf7SP8AwVP+&#10;HN/ParJZ+D9T/wCEk1FYw3yLajzoW3e9wYuD2B9a5sioyqZn7WHfT7z1vFrMMPgeBZYCq017N81+&#10;to2X3vY/p7iJxj0p2ADnFUbPU45rnyDHt+XO5j7f/Xq6GBOBX7Kf5pi0UUUAFFFFABRRRQAUxuDT&#10;6awy1AHh/wDwUg8Na54u/YT+LHh3wzbvLfXXgXUVt44+rN5LV/LvPe3VwnlSXDMoPQ+o/wAOa/rs&#10;1jTbTWNOm0rUbZZre4iaKeKRcq6sMFSPQiv5t/8AgrP/AME9/Gn7B/7ROqStok3/AAr/AMQajJc+&#10;EdbjBkjVJPn+ySn+CSM7lAP3lUMOpA+B43y/EVqdPE01dRun5ban9cfRZ4syfL8XjMlxslGVZxlB&#10;y0UuVNOPrZp+ep8hP4btzdtdx3UqCRsvGG685/rW7ollqVyi6ZpwYrHhj/djCjG5j2AHc0sVz4Jt&#10;4VuL7WrmZiCGt7WAIw44O5sj9KyfEnxF1HX4o/Cfg/Sfs8FxMqR6fYq0klzIeFBPLSMSTge+MdK/&#10;P6ccViGoNv0P6+xlbI8ljKtGEU9Xf+v0Mr4geKJPtTaZpF5JIu7b5kf/AC1boMe386/ar/g2N/Z4&#10;8PfB/QvF3iP4oaY9r8RvE1rbXFlDdYVo9GA+VFB58zedzjsDEOxr57/4I3/8EfbXU/i/YfGP9uTw&#10;zNp/2FYb7w34F1SEq10zqHiuLlT/AAAFWWP1+9gjA/RL9p34Y+JfgP8AEfSf2jPhDYILnR7kTG3V&#10;cJPCeJLdsfwsmR7EgjkCv1DhrJZYOmq1Ra9F+rP4V8bvEyjxFipZfgZc0brnktnbaK8u7Ptw6ZaN&#10;1T261bVdoxXNfCX4leGvjB8P9J+JHhK58yx1S1WWPd96NiPmjb/aVsqfcV02Qehr64/nMKKKKACi&#10;iigAooooAKKKKAEbla4z41fAn4VftE/D+++F/wAZfA+n+INB1GPbdafqVuJFPOQwzyGB5BHIrtDy&#10;MUzac4xUyjGceWWxpRq1KNRVKbalHVNOzTPy+8Z/8GsX7FPiHxRNrPhr4reOND0+R8x6Pb3MUyR+&#10;o3yqXIPua+lP2RP+CNP7CH7GF7F4l+HHwjt9S8QQtmPxB4hY3lzEcYPlmTIjB9FFfV207sCgIe4r&#10;jp5dgaM+eMEn3sfSY7jTivM8N9XxWMqSh25n+lmzzv43/AjSPitpkd/Yyf2fr+mrv0nVIV+ZW/uP&#10;/ejPdfxGCBXn/g3xIvjmyvvgv8WNL+y61aJ5dxbzfxryFljP8Stg4YccEcEEV9DA5HSuC+MXwYsv&#10;iXbQ6lpd1/ZuvadltL1VV5Q5zscDG6Mnquc+hB5ruPlzwL9mjxJrn7LfxzvP2efF8v8AxTXii6a4&#10;8N3En3bW8PLRA/3ZQMgdnX/aNfW0Iwc18v8AxE8JzfHrwXdeC9ft30fx14dZZIJIpMSJMvzRyxPw&#10;SpIyrD0/CvWP2WvjJf8Axc+Hat4rtvsviTRZjp/iO127cXKD/WKOyyD5x6ZI7UAemUUZooAKKKKA&#10;CiiigAooooAKKKKACiiigApGGVI9qWigDivif8LYvGwt9e0adbHXtN3NpmpKv5xP/ejbAyPoRyK8&#10;Yl1TU/hZ8Tv+F2WeiGzbMenfEbRQScQZ/d30Z6MEY7gxHKM4ODnH01JnbwK5b4g/Dm18XW7Xtssc&#10;WoxxMkU0i5SWM/ehkH8SN0I7dRyM0AdNZXEF1bJc28yyJIodGU8MDyCPapc15h8C9R1Hwx9o+Eut&#10;Ls/s0Z0VZshxa/8APE9n8pvlDj7yFO4Yn02M5QGgB1FFFABRRRQAUUUUAFFFFABRRRQAUUUUAFDd&#10;OlFFAGJ4k8KxavdW2tWj+TqFk++3n28Hggq3qpBI9RnitmHf5SmRNrbfmX0NOooAKKKKACiiigAo&#10;oooAKKKKACiiigAooooAKKKKACiiigAooooA/9lQSwMEFAAGAAgAAAAhAMTjEf7fAAAACQEAAA8A&#10;AABkcnMvZG93bnJldi54bWxMj0FLw0AQhe+C/2EZwZvdjbFWYzalFPVUCraCeJtmp0lodjdkt0n6&#10;7x1Penx8w3vf5MvJtmKgPjTeaUhmCgS50pvGVRo+9293TyBCRGew9Y40XCjAsri+yjEzfnQfNOxi&#10;JbjEhQw11DF2mZShrMlimPmOHLOj7y1Gjn0lTY8jl9tW3iv1KC02jhdq7GhdU3nana2G9xHHVZq8&#10;DpvTcX353s+3X5uEtL69mVYvICJN8e8YfvVZHQp2OvizM0G0GtL5gtWjhocEBPOFeuZ8YJCmCmSR&#10;y/8fF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5EIxupBQAA&#10;GBAAAA4AAAAAAAAAAAAAAAAAPAIAAGRycy9lMm9Eb2MueG1sUEsBAi0ACgAAAAAAAAAhABxaxa0C&#10;EQAAAhEAABUAAAAAAAAAAAAAAAAAEQgAAGRycy9tZWRpYS9pbWFnZTEuanBlZ1BLAQItABQABgAI&#10;AAAAIQDE4xH+3wAAAAkBAAAPAAAAAAAAAAAAAAAAAEYZAABkcnMvZG93bnJldi54bWxQSwECLQAU&#10;AAYACAAAACEAWGCzG7oAAAAiAQAAGQAAAAAAAAAAAAAAAABSGgAAZHJzL19yZWxzL2Uyb0RvYy54&#10;bWwucmVsc1BLBQYAAAAABgAGAH0BAABDGwAAAAA=&#10;">
                <v:group id="Gruppieren 1949" o:spid="_x0000_s1027" style="position:absolute;left:843;top:4541;width:22352;height:25402;rotation:-1284218fd" coordorigin="-806,4547" coordsize="22352,2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4SJxQAAAN0AAAAPAAAAZHJzL2Rvd25yZXYueG1sRE9Na8JA&#10;EL0X+h+WKfRWNzUiJrqKbREUvTSt6HHITpNgdjZkVxP767uC0Ns83ufMFr2pxYVaV1lW8DqIQBDn&#10;VldcKPj+Wr1MQDiPrLG2TAqu5GAxf3yYYaptx590yXwhQgi7FBWU3jeplC4vyaAb2IY4cD+2NegD&#10;bAupW+xCuKnlMIrG0mDFoaHEht5Lyk/Z2SjYHnfx/iMxNp78brvd8O2wyaJYqeenfjkF4an3/+K7&#10;e63D/GSUwO2bcIKc/wEAAP//AwBQSwECLQAUAAYACAAAACEA2+H2y+4AAACFAQAAEwAAAAAAAAAA&#10;AAAAAAAAAAAAW0NvbnRlbnRfVHlwZXNdLnhtbFBLAQItABQABgAIAAAAIQBa9CxbvwAAABUBAAAL&#10;AAAAAAAAAAAAAAAAAB8BAABfcmVscy8ucmVsc1BLAQItABQABgAIAAAAIQAXB4SJxQAAAN0AAAAP&#10;AAAAAAAAAAAAAAAAAAcCAABkcnMvZG93bnJldi54bWxQSwUGAAAAAAMAAwC3AAAA+QIAAAAA&#10;">
                  <v:roundrect id="Abgerundetes Rechteck 942" o:spid="_x0000_s1028" style="position:absolute;left:-806;top:11417;width:22351;height:18532;rotation:129527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ZAwgAAAN0AAAAPAAAAZHJzL2Rvd25yZXYueG1sRE9Na8JA&#10;EL0X/A/LCN7qrkqrRFeRgCDSS22D1yE7JsHsbMxuTPz33UKht3m8z9nsBluLB7W+cqxhNlUgiHNn&#10;Ki40fH8dXlcgfEA2WDsmDU/ysNuOXjaYGNfzJz3OoRAxhH2CGsoQmkRKn5dk0U9dQxy5q2sthgjb&#10;QpoW+xhuazlX6l1arDg2lNhQWlJ+O3dWw1u/QCldlqWH7D67nD66U7rvtJ6Mh/0aRKAh/Iv/3EcT&#10;5yu1hN9v4gly+wMAAP//AwBQSwECLQAUAAYACAAAACEA2+H2y+4AAACFAQAAEwAAAAAAAAAAAAAA&#10;AAAAAAAAW0NvbnRlbnRfVHlwZXNdLnhtbFBLAQItABQABgAIAAAAIQBa9CxbvwAAABUBAAALAAAA&#10;AAAAAAAAAAAAAB8BAABfcmVscy8ucmVsc1BLAQItABQABgAIAAAAIQCzhVZAwgAAAN0AAAAPAAAA&#10;AAAAAAAAAAAAAAcCAABkcnMvZG93bnJldi54bWxQSwUGAAAAAAMAAwC3AAAA9gIAAAAA&#10;" fillcolor="#eeece1 [3214]" strokecolor="#c4bc96 [2414]" strokeweight="1pt">
                    <v:shadow on="t" color="black" opacity="26214f" origin=",-.5" offset="0,3pt"/>
                    <v:textbox inset="0,0,0,0"/>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34" o:spid="_x0000_s1029" type="#_x0000_t75" alt="Reißnagel auf Weiß vektor abbildung. Illustration von ..." style="position:absolute;left:5423;top:4611;width:5061;height:4934;rotation:33245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viDxAAAAN0AAAAPAAAAZHJzL2Rvd25yZXYueG1sRE9La8JA&#10;EL4L/odlCl5K3dRHqamrqCAIXjRtweM0O01is7NhdzXpv+8KBW/z8T1nvuxMLa7kfGVZwfMwAUGc&#10;W11xoeDjffv0CsIHZI21ZVLwSx6Wi35vjqm2LR/pmoVCxBD2KSooQ2hSKX1ekkE/tA1x5L6tMxgi&#10;dIXUDtsYbmo5SpIXabDi2FBiQ5uS8p/sYhTQ6evxsGYcuc/83HaT6WZ/4UypwUO3egMRqAt38b97&#10;p+P82XgCt2/iCXLxBwAA//8DAFBLAQItABQABgAIAAAAIQDb4fbL7gAAAIUBAAATAAAAAAAAAAAA&#10;AAAAAAAAAABbQ29udGVudF9UeXBlc10ueG1sUEsBAi0AFAAGAAgAAAAhAFr0LFu/AAAAFQEAAAsA&#10;AAAAAAAAAAAAAAAAHwEAAF9yZWxzLy5yZWxzUEsBAi0AFAAGAAgAAAAhAHX2+IPEAAAA3QAAAA8A&#10;AAAAAAAAAAAAAAAABwIAAGRycy9kb3ducmV2LnhtbFBLBQYAAAAAAwADALcAAAD4AgAAAAA=&#10;">
                    <v:imagedata r:id="rId24" o:title="Reißnagel auf Weiß vektor abbildung. Illustration von .." cropbottom="14700f" cropright="13474f"/>
                  </v:shape>
                </v:group>
                <v:shapetype id="_x0000_t202" coordsize="21600,21600" o:spt="202" path="m,l,21600r21600,l21600,xe">
                  <v:stroke joinstyle="miter"/>
                  <v:path gradientshapeok="t" o:connecttype="rect"/>
                </v:shapetype>
                <v:shape id="Textfeld 1970" o:spid="_x0000_s1030" type="#_x0000_t202" style="position:absolute;left:3253;top:12921;width:19652;height:1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zLxQAAAN0AAAAPAAAAZHJzL2Rvd25yZXYueG1sRI9Na8JA&#10;EIbvgv9hGaE33VhQ2+gm2ILQg5daaeltzI5JSHY2ZLcm/fedQ8HbDPN+PLPLR9eqG/Wh9mxguUhA&#10;ERfe1lwaOH8c5k+gQkS22HomA78UIM+mkx2m1g/8TrdTLJWEcEjRQBVjl2odioochoXviOV29b3D&#10;KGtfatvjIOGu1Y9JstYOa5aGCjt6rahoTj9OSupj81Vcz90xNpfke1itX8InGvMwG/dbUJHGeBf/&#10;u9+s4D9vhF++kRF09gcAAP//AwBQSwECLQAUAAYACAAAACEA2+H2y+4AAACFAQAAEwAAAAAAAAAA&#10;AAAAAAAAAAAAW0NvbnRlbnRfVHlwZXNdLnhtbFBLAQItABQABgAIAAAAIQBa9CxbvwAAABUBAAAL&#10;AAAAAAAAAAAAAAAAAB8BAABfcmVscy8ucmVsc1BLAQItABQABgAIAAAAIQCv7pzLxQAAAN0AAAAP&#10;AAAAAAAAAAAAAAAAAAcCAABkcnMvZG93bnJldi54bWxQSwUGAAAAAAMAAwC3AAAA+QIAAAAA&#10;" fillcolor="#eeece1 [3214]" stroked="f" strokeweight=".5pt">
                  <v:textbox>
                    <w:txbxContent>
                      <w:p w14:paraId="07A957C6" w14:textId="77777777" w:rsidR="008A6EA7" w:rsidRDefault="008A6EA7" w:rsidP="003C21BE">
                        <w:pPr>
                          <w:spacing w:line="312" w:lineRule="auto"/>
                          <w:rPr>
                            <w:noProof/>
                            <w:sz w:val="22"/>
                          </w:rPr>
                        </w:pPr>
                        <w:r>
                          <w:rPr>
                            <w:noProof/>
                            <w:sz w:val="22"/>
                          </w:rPr>
                          <w:t xml:space="preserve">Der Abstand zwischen den </w:t>
                        </w:r>
                        <w:r w:rsidRPr="00230B29">
                          <w:rPr>
                            <w:b/>
                            <w:noProof/>
                            <w:sz w:val="22"/>
                          </w:rPr>
                          <w:t>Mittelpunkten</w:t>
                        </w:r>
                        <w:r>
                          <w:rPr>
                            <w:noProof/>
                            <w:sz w:val="22"/>
                          </w:rPr>
                          <w:t xml:space="preserve"> von zwei Bohrungen heißt:</w:t>
                        </w:r>
                      </w:p>
                      <w:p w14:paraId="06990174" w14:textId="77777777" w:rsidR="008A6EA7" w:rsidRPr="00230B29" w:rsidRDefault="008A6EA7" w:rsidP="003C21BE">
                        <w:pPr>
                          <w:spacing w:line="312" w:lineRule="auto"/>
                          <w:rPr>
                            <w:b/>
                            <w:sz w:val="24"/>
                          </w:rPr>
                        </w:pPr>
                        <w:r w:rsidRPr="00230B29">
                          <w:rPr>
                            <w:b/>
                            <w:sz w:val="24"/>
                          </w:rPr>
                          <w:t>Achsabstand</w:t>
                        </w:r>
                      </w:p>
                    </w:txbxContent>
                  </v:textbox>
                </v:shape>
              </v:group>
            </w:pict>
          </mc:Fallback>
        </mc:AlternateContent>
      </w:r>
    </w:p>
    <w:p w14:paraId="6E447636" w14:textId="77777777" w:rsidR="003C21BE" w:rsidRDefault="003C21BE" w:rsidP="003C21BE">
      <w:pPr>
        <w:spacing w:line="312" w:lineRule="auto"/>
        <w:rPr>
          <w:b/>
          <w:noProof/>
          <w:sz w:val="22"/>
        </w:rPr>
      </w:pPr>
      <w:r>
        <w:rPr>
          <w:b/>
          <w:noProof/>
          <w:sz w:val="22"/>
        </w:rPr>
        <w:t>TIPPS vom Profi:</w:t>
      </w:r>
      <w:r w:rsidRPr="00C81997">
        <w:rPr>
          <w:noProof/>
        </w:rPr>
        <w:t xml:space="preserve"> </w:t>
      </w:r>
    </w:p>
    <w:p w14:paraId="5377DEF7" w14:textId="77777777" w:rsidR="003C21BE" w:rsidRPr="006B79F7" w:rsidRDefault="003C21BE" w:rsidP="003C21BE">
      <w:pPr>
        <w:spacing w:line="312" w:lineRule="auto"/>
        <w:rPr>
          <w:b/>
          <w:noProof/>
          <w:sz w:val="22"/>
        </w:rPr>
      </w:pPr>
      <w:r>
        <w:rPr>
          <w:b/>
          <w:noProof/>
          <w:sz w:val="22"/>
          <w:lang w:eastAsia="de-DE"/>
        </w:rPr>
        <mc:AlternateContent>
          <mc:Choice Requires="wpg">
            <w:drawing>
              <wp:anchor distT="0" distB="0" distL="114300" distR="114300" simplePos="0" relativeHeight="251539968" behindDoc="0" locked="0" layoutInCell="1" allowOverlap="1" wp14:anchorId="36651AB2" wp14:editId="52926E52">
                <wp:simplePos x="0" y="0"/>
                <wp:positionH relativeFrom="column">
                  <wp:posOffset>252153</wp:posOffset>
                </wp:positionH>
                <wp:positionV relativeFrom="paragraph">
                  <wp:posOffset>67310</wp:posOffset>
                </wp:positionV>
                <wp:extent cx="2235200" cy="2225675"/>
                <wp:effectExtent l="171450" t="57150" r="165100" b="231775"/>
                <wp:wrapNone/>
                <wp:docPr id="1869" name="Gruppieren 1869"/>
                <wp:cNvGraphicFramePr/>
                <a:graphic xmlns:a="http://schemas.openxmlformats.org/drawingml/2006/main">
                  <a:graphicData uri="http://schemas.microsoft.com/office/word/2010/wordprocessingGroup">
                    <wpg:wgp>
                      <wpg:cNvGrpSpPr/>
                      <wpg:grpSpPr>
                        <a:xfrm>
                          <a:off x="0" y="0"/>
                          <a:ext cx="2235200" cy="2225675"/>
                          <a:chOff x="0" y="0"/>
                          <a:chExt cx="2235200" cy="2226098"/>
                        </a:xfrm>
                      </wpg:grpSpPr>
                      <wpg:grpSp>
                        <wpg:cNvPr id="939" name="Gruppieren 939"/>
                        <wpg:cNvGrpSpPr/>
                        <wpg:grpSpPr>
                          <a:xfrm>
                            <a:off x="0" y="372533"/>
                            <a:ext cx="2235200" cy="1853565"/>
                            <a:chOff x="0" y="0"/>
                            <a:chExt cx="2235600" cy="1854000"/>
                          </a:xfrm>
                        </wpg:grpSpPr>
                        <wps:wsp>
                          <wps:cNvPr id="942" name="Abgerundetes Rechteck 942"/>
                          <wps:cNvSpPr/>
                          <wps:spPr>
                            <a:xfrm rot="21002818">
                              <a:off x="0" y="0"/>
                              <a:ext cx="2235600" cy="1854000"/>
                            </a:xfrm>
                            <a:prstGeom prst="roundRect">
                              <a:avLst/>
                            </a:prstGeom>
                            <a:solidFill>
                              <a:schemeClr val="bg2"/>
                            </a:solidFill>
                            <a:ln w="12700">
                              <a:solidFill>
                                <a:schemeClr val="bg2">
                                  <a:lumMod val="7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5" name="Textfeld 1915"/>
                          <wps:cNvSpPr txBox="1"/>
                          <wps:spPr>
                            <a:xfrm rot="21000000">
                              <a:off x="172528" y="181155"/>
                              <a:ext cx="1965599" cy="15444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2D240" w14:textId="77777777" w:rsidR="008A6EA7" w:rsidRPr="00BC0910" w:rsidRDefault="008A6EA7" w:rsidP="003C21BE">
                                <w:pPr>
                                  <w:spacing w:line="312" w:lineRule="auto"/>
                                </w:pPr>
                                <w:r w:rsidRPr="00BC0910">
                                  <w:rPr>
                                    <w:noProof/>
                                    <w:sz w:val="22"/>
                                  </w:rPr>
                                  <w:t xml:space="preserve">Bei </w:t>
                                </w:r>
                                <w:r w:rsidRPr="00BC0910">
                                  <w:rPr>
                                    <w:b/>
                                    <w:noProof/>
                                    <w:sz w:val="22"/>
                                  </w:rPr>
                                  <w:t>Schrauben mit Senkkopf</w:t>
                                </w:r>
                                <w:r w:rsidRPr="00BC0910">
                                  <w:rPr>
                                    <w:noProof/>
                                    <w:sz w:val="22"/>
                                  </w:rPr>
                                  <w:t xml:space="preserve"> müssen die Bohrungen </w:t>
                                </w:r>
                                <w:r w:rsidRPr="00BC0910">
                                  <w:rPr>
                                    <w:b/>
                                    <w:noProof/>
                                    <w:sz w:val="22"/>
                                  </w:rPr>
                                  <w:t>angesenkt</w:t>
                                </w:r>
                                <w:r w:rsidRPr="00BC0910">
                                  <w:rPr>
                                    <w:noProof/>
                                    <w:sz w:val="22"/>
                                  </w:rPr>
                                  <w:t xml:space="preserve"> </w:t>
                                </w:r>
                                <w:r>
                                  <w:rPr>
                                    <w:noProof/>
                                    <w:sz w:val="22"/>
                                  </w:rPr>
                                  <w:t>(</w:t>
                                </w:r>
                                <w:r>
                                  <w:rPr>
                                    <w:noProof/>
                                    <w:sz w:val="22"/>
                                  </w:rPr>
                                  <w:sym w:font="Wingdings" w:char="F0F2"/>
                                </w:r>
                                <w:r>
                                  <w:rPr>
                                    <w:noProof/>
                                    <w:sz w:val="22"/>
                                  </w:rPr>
                                  <w:t xml:space="preserve">) </w:t>
                                </w:r>
                                <w:r w:rsidRPr="00BC0910">
                                  <w:rPr>
                                    <w:noProof/>
                                    <w:sz w:val="22"/>
                                  </w:rPr>
                                  <w:t xml:space="preserve">werden, sonst </w:t>
                                </w:r>
                                <w:r w:rsidRPr="00BC0910">
                                  <w:rPr>
                                    <w:b/>
                                    <w:noProof/>
                                    <w:sz w:val="22"/>
                                  </w:rPr>
                                  <w:t>splittert</w:t>
                                </w:r>
                                <w:r>
                                  <w:rPr>
                                    <w:noProof/>
                                    <w:sz w:val="22"/>
                                  </w:rPr>
                                  <w:t xml:space="preserve"> </w:t>
                                </w:r>
                                <w:r w:rsidRPr="00BC0910">
                                  <w:rPr>
                                    <w:noProof/>
                                    <w:sz w:val="22"/>
                                  </w:rPr>
                                  <w:t>das Holz rund um den Kopf.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Grafik 10" descr="Reißnagel auf Weiß vektor abbildung. Illustration von ..."/>
                          <pic:cNvPicPr>
                            <a:picLocks noChangeAspect="1"/>
                          </pic:cNvPicPr>
                        </pic:nvPicPr>
                        <pic:blipFill rotWithShape="1">
                          <a:blip r:embed="rId25" cstate="print">
                            <a:extLst>
                              <a:ext uri="{28A0092B-C50C-407E-A947-70E740481C1C}">
                                <a14:useLocalDpi xmlns:a14="http://schemas.microsoft.com/office/drawing/2010/main" val="0"/>
                              </a:ext>
                            </a:extLst>
                          </a:blip>
                          <a:srcRect r="20560" b="22430"/>
                          <a:stretch/>
                        </pic:blipFill>
                        <pic:spPr bwMode="auto">
                          <a:xfrm rot="599150">
                            <a:off x="434622" y="0"/>
                            <a:ext cx="506095" cy="4940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651AB2" id="Gruppieren 1869" o:spid="_x0000_s1031" style="position:absolute;margin-left:19.85pt;margin-top:5.3pt;width:176pt;height:175.25pt;z-index:251539968;mso-width-relative:margin;mso-height-relative:margin" coordsize="22352,22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GyjpuBQAA8A8AAA4AAABkcnMvZTJvRG9jLnhtbNxXX2/bNhB/H7Dv&#10;QOi9tiVbjm3EKbJ0DQpkbZBkyDNFURJhitRIKnb2ZfZh9sV2R0pynHht2mEdsAfL/HfHu+Pd7+5O&#10;3+5qSR64sUKrdRSPJhHhiulcqHId/Xr3/s0iItZRlVOpFV9Hj9xGb89+/OF026x4oistc24IMFF2&#10;tW3WUeVcsxqPLat4Te1IN1zBZqFNTR1MTTnODd0C91qOk8lkPt5qkzdGM24trL4Lm9GZ518UnLlP&#10;RWG5I3IdgWzOf43/Zvgdn53SVWloUwnWiUG/QYqaCgWXDqzeUUdJa8QLVrVgRltduBHT9VgXhWDc&#10;6wDaxJNn2lwa3TZel3K1LZvBTGDaZ3b6Zrbs48O1ISKHt1vMlxFRtIZXujRt0whuuCJ+Gay0bcoV&#10;HL40zW1zbbqFMsxQ8V1havwHlcjO2/dxsC/fOcJgMUmmKTxaRBjsJUmSzk/S8AKsgmd6Qceqn/+G&#10;cj5ZLpBy3F88RvkGcYbJIHen5HJ6TEdc/VYVpydJOp0GLY7qGS/SaTr/Cj3nvYWAcjaByef0hKix&#10;e8ew/8wxbivacO9vFt+6t9ks6f3iPCu5aVXOHbfkhrPKcbYhSzjgzeepBvewKwue0vsGMRqCL4kn&#10;k2QRL3ysfMlVPmsIumqMdZdc1wQH6whiReUgk/O86cOVdcFw/TmUxGop8vdCSj9BkOEX0pAHCvCQ&#10;lV4NcKmDU1KRLURHcgIv8RoWeEa29S86D2xP0v0beljDG73nPrkGLpUKKbnHLJAdJ7p13NxW+ZZk&#10;sjU3FKI0nSzQPXKBKk8XYE6cAKB5V8EZlSUgsYvQ4PfCVf5RMRSRI9pir7CkbBOsJZuKBnHR43qX&#10;6057YQdZ/OyJmBB5/Uv7kXuU3NtA3fACkAXjPhju0NyUMa5cHLYqmvNwP1qrv//QXBIZIucC3m/g&#10;3TE4zjs4QHceSYPcA3H3op8jHij8zVq5gbgWSptjmknQqrs5nAeTPTENDjOdP0J4+ZiAN7MNey/g&#10;aa6oddfUQAaCRciq7hN8CqnBAXU3ikilze/H1vE8xD/sRmQLGW0d2d9aanhE5AcFyAAsXT8w/SDr&#10;B6qtLzREQeyl8UMgME72w8Lo+h6S7TneAltUMbhrHTFn+smFC5kV0jXj5+f+GKS5hrorddswZI5W&#10;RLe6291T03Sh6wA4P+oefejqWfCGs0ip9HnrdCF8ZO/t2NkXkBDx/jtAYryM0x4T70D4gsuc+MVD&#10;HCRu95OGAPD+4F3gKCJ6l0f9OkSMIackUDhBlowXcZx2yaNPL/FynqZLSGSYRuN0NoOYPUgSL7Hx&#10;34LF+TQNMaQ0omrw+mdIhot73f3oCEa8IhSPA8ArCL83AOSbLwKA22W7UHb1qfO/gIRlDL7Tw8Is&#10;PUkw5D0idDsBHrqd/wtE7GvFs9NGsBX8utIaRi8qqC+3IEDlWsTZ0MbUr+JRU7NpmzcBHkUmpHCP&#10;vqMBiESh1MO1YFg+4WRfjMXwQn2NTguxIbiQc8sAeW+4+PMPRUsuCW0Lco9TyCIbpw2hGVyRt6oc&#10;kQ9SttYZ6qBlIw/wG41G6IT9ReFawBDBrjTbWKL0RUVVyc9tAzjSodn48LifHsicSdEgJjyrQ0IK&#10;wM3OXCD4s2bmiMUBGKFReqdZW0PREDo/w6XXwVaiseC3K15nPIdC8EMOSYxB1+mglWmMUA7Vg7LO&#10;MKwPCdyYTNI5GC7DNmQ29egJ+85wxyrEK1SuVyBYBmtZkm2hrAOmFLKQT2XY9YQsDoAcd1jYofhs&#10;OpsnUDq/7IPSCfQvkEAQv2fL2SQIMPQyXw3fA/j2VeSw0NWVXp9QjfshqOdB2beVMDroW5/O/al9&#10;o372FwAAAP//AwBQSwMECgAAAAAAAAAhAJxCnFzlEgAA5RIAABUAAABkcnMvbWVkaWEvaW1hZ2Ux&#10;LmpwZWf/2P/gABBKRklGAAEBAQDcANwAAP/bAEMAAgEBAgEBAgICAgICAgIDBQMDAwMDBgQEAwUH&#10;BgcHBwYHBwgJCwkICAoIBwcKDQoKCwwMDAwHCQ4PDQwOCwwMDP/bAEMBAgICAwMDBgMDBgwIBwgM&#10;DAwMDAwMDAwMDAwMDAwMDAwMDAwMDAwMDAwMDAwMDAwMDAwMDAwMDAwMDAwMDAwMDP/AABEIAJkA&#10;m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7A4pcUDpRQAYoxRTWlC0AOxRivnv9q/8A4Kk/A/8AYzknsvGvjexXX4ULDQtNU3+pk7Q6q8UQ&#10;Pk7wRtaYxoc/exk18R/Er/g6f8JadesvhD4Q+KtYt+MSaxqtvpkg45+SJbgdf9qvNxWcYLDy5a1R&#10;J9r6/cfcZD4a8UZ1TVfLMDUnB7S5bRfpKVk/k2fq/wAUuK/Lz4Jf8HSPwp8U6zb2XxB8D+L/AABH&#10;cPg6hbums2NquDlpTGEnxwP9XC556DFfo/8ACz4ueGvjd4C03xR4R1rTfEXh7V4/Ns9QsJ1mt51y&#10;VOGB6hgVI6qykHBBA2weYYfFLmoTUvQ8riHhHOciqKlm+GlSb25lo/Rq6fyZ0mKMUUV2HzgYoxRR&#10;QAYoxRRQAYoxRRQAYoxRRQAYoxRRQADpRQOlNlOFoAzvGHjDTfAPhnUNa1nULHSdJ0q3e7vLy8mW&#10;GC1iQFnkd2IVVABJJOBX4hf8FNP+DgrxV8a9V1Dwj8Eb7UPBvg1JGhl8RRBrfWNaXBGYScPZwknc&#10;pXE52oS0eWjrK/4L0f8ABUi6/aT+J958JfBupSr8O/CV15WpTW7bU8RajE+GLN1e3gdSqKPlaRWk&#10;+fETL+chG5uTX5nxNxROU3hMG7JaOS3b7LyP7i8DfAXC08NT4g4kp89SaUqdKS92MXtKae8nuovS&#10;KtdX2dNdyXMjOzFncks7fMzk8kknkk1GXbH8VG7mnV+fvXc/r6MUlaOiQ11W4gaNgrfUV9p/8EBP&#10;+Cimpfsgfti6V8Mda1CRvhz8UtQj082rsTFpmqyYS2ukHO0yPsgkxgMrozHEK18XYxXF+MNYuNF8&#10;Q2t5ZXE1reWcqTQTRMVkidSGVlI5BBAII7ivbyDFzw+KU4M/MfFzh7C5tkNTDYmKbez6p9GvR2Z/&#10;Zkkm+nVx/wCz98Urf44/A3wZ40tYTb23i/QrLW4oi27ykuYEmVc98B8V2FfuEZXVz/LCpTlTm4S3&#10;Ts/kFFFFMgKKKKACiiigAooooAKKKKAAH5a+Y/8Agr7+1bcfsg/sF+MvEml3i2XiTVI10PRJA22R&#10;Lq5yhkj/AOmkUPnTDtmGvpv+CvzO/wCDoRbw/sc+AvLH/Ev/AOE0jM3tJ9gvPL/8d82vLzvEToYC&#10;rVhuk7fkfdeGOT0M04rwGAxOsJ1Y8y7pO7Xztb5n4ZN1pKOAcD1oxxX4Of60xVlZBRnFAI9a6zwN&#10;8JdQ8XWE+pSj+z9EsRvub6f5YkA7D+83oo5z6UBzLucnL+5tJJm4RRnNeX+JNQ/tDVmftu4rs/ir&#10;4wtTcSWenM7WsZKh2wGcdMnHrXnUj+Y/1Ne9lWHcY+1nuz8l8QM5pVaqwWHldR3a6s/qs/4Ia/Gz&#10;T/jh/wAEt/hHdWN3DcXHh/Rk8O30ayBntZrI/Z9jjqpMaRuAf4ZEPQg19bV/Ph/wa3/t5j4J/tNa&#10;t8G9cvGj8PfE5ftGk+Y+I7bV4UJAGSFXz4AyEnlnht1HWv6DlbdX67leKVfDRl1Wj+R/nRx9kc8r&#10;zutRfwybnF+Unf8AB3XyFooor0T40KKKKACiiigAooooAKKKKAAfdrwX/gpT+xvF+3T+yL4k8CRy&#10;WdrrkmzUNCvLpN0dnfwndGSQCVVxviZlBISZyAeh96HSgjNZVqMK1OVKorqSs/RndleZYnLsZSx+&#10;Dly1KUlKL7Si7r8UfyW/EX4Rax8MviFqvhXxNpt14e8SaHcG1v8AT7xPLkt5B69ipGGVwSrKQwJB&#10;BOn4W/Z2vPEIEk2taDptueTLc36KAP8AgOa/ox/bz/4Jb/Cb/goTpULeNNIuLHxJZQi3svEmjyC2&#10;1W0jD7/L3lWSWPO4bJUcLvcrtZi1fkb+1b/wbO/H74W3Mlx8Mdc0X4qaOxAS3aZdF1VCSc5jnf7O&#10;VUY+YT7mJ4QV+UY/gvF0KjdB88Ondev/AAD/AEG4S+k5w7muEjTzaH1fE/av8DfeLvZLyla22u58&#10;1xaT8H/gjb/atY1ifx3q0XzJY2KmCzDf7ch5YZ/u/lXj/wC0D+1drHxdeO1CW+k6LZ/LaabZr5cF&#10;uvbgdT7n9K4v4y/DPxt8EPGc3h/xx4a8QeE9cgRZZLDV7GWzuAjEhX2SAEo2Dhh8rYyCa44rJIej&#10;c+1cNHL/AGbtU+7/ADPp8dxk8XBTwjbT2ldPR/y2tFX7pXa3bGXl007FjUKx5GatJYsR81EsW38K&#10;9DmWx8fOjOT55l7wH441b4ZeONH8SaDfTaXrmgXsOo6feRY32txC4kjkGcjKuqkZBGR0r+lz4Lf8&#10;HC37OPjD4M+Fda8TeNv7D8SarpkE+q6VDouo3K6bdlB50IkSAqyrJuAYH5gAe9fzGyJXVfDPW/Lu&#10;pLF/uyfPGP8AaHUfiP5V2Us2xGBpSlh0n5P+kfOZh4e5NxTjaFDNpTgldKUGk7u1k+aMla67Xv1P&#10;6rvgD/wVa/Z//ab8SRaP4Q+Jmh3WsXDiOCwv45tMuLpznCRJcpGZW4J2puOOcV9EK24cV/H6HZW6&#10;niv2q/4N/v8AgrhrHx9164+BnxO1htR8VaXY/bfC+sXtyv2nWbSMASWkpY7pbiJfnVhud4lkZ+Yi&#10;z+1w/wAVfXan1fERUZdGtn/kfl/i99H/AP1YwX9r5PWlVoJ2nGduePneKSku+ia31V7fqxRSKwYc&#10;EH6UtfaH8zhRRRQAUUUUAFFFFAAOlFA6UUAFB6UUUAeE/t3/APBO74a/8FDfhZ/wjfj/AEnzLqz3&#10;vpOs2mI9R0aRgAWhkIPythd0bBkfauVJVSP5zf8AgpB/wSh+Jf8AwTa8ceR4gtf7c8F31w0GkeKr&#10;GBlsr04LLFKuSbe42At5TE5CuUaRVLV/VQRkVy/xh8K+GfGHwy1vT/GWm6Tq3hWezkbVLXU4FmtZ&#10;IFG5vMVsqVAXPPQgHtXj5pk9LFx59pLr/mfo/AfiNmPD1ZUY/vaEnrTfn1g+j8tn17n8b7JkVXlj&#10;5r074t+CNP1TxXrmo+GNN/snRZL+4nttN+0PcHTLYsTHCXcln2KVXcxJ7k9SOKm8L3Agikbyws4B&#10;Q7uDkgDn15zj0B9Dj81hJS1jqf3DiaM6Vo4iPLJrZ/8AAuvxOcnjwTTbOaS0vopIztkVwVI9a3rj&#10;wjOCwymFR5GweVCHDcfX+daXhT4eTLqcdxdGNYYXG0HPzHgq3TOOc9M8dK0qVIwg5TPPwuBnisVC&#10;jh3q3e/ZdW+1tzrDH8/THtVj4K/tBap+yn+2N4G8f6YJlvvBerWl88KuYmuYlYGaBj1CyxM8Z/2X&#10;NTTSr4cjivdxkaFTPhTxx2B5IIx97BAJB962P2S/2fLz9sr9uL4d+BY44/L1vXIYr9IZf3kdkjef&#10;dSKSAPlgWZlAHGwg9cngyPDzdb2kd+h9Z4qZzhoZXLB1bODjJzv2Sd7+p/WtAcqvuM1JVCLV40WJ&#10;dr7mGMdxzir9ftp/l36BRRRQAUUUUAFFFFAAOlFA6UUAFFFFABXln7cWh6h4m/Yz+LGm6RDNcapq&#10;Hg3V7ezhhUtJLM9lKqKoHO4sQAB3Nep1HOnmJipqQ54uHfQ6MHiHh8RCvFXcZJ272dz+RB9ZuHRk&#10;8wFWQocIOh6j/wDV07daxtZ0X+1ZI5FnlgkjwAV5HByPyr7k/wCCz3/BMnVv2H/jpqXibQtHu/8A&#10;hU/im6Nzpt/Eokt9GmkJL2Eu0AxhDnyiww0ZVQzMj18Z2FnZ3hO/VtPtVAzmXzWz/wB8o1fguLw2&#10;JwNd0Z3TX4rv6H+tHD+dZJxRlFLMcLyzpzSdr6xfWL6qSej/AMjH0/R/szO0spmaRGjbci4KtjPG&#10;O+K6K3e6vEub6R44baEAT3DoBGpx8qehYheFHJAbjAJqL/hIvDvhyMStHda3cAAiOX/RbVGB53FW&#10;MkqkccGIjrntXOajr/iL4y+KdN0TS7G91jUr6VbXS9K0y0MjySNgLHBBGMszHH3VLMeTkkminSrV&#10;5LmbYYzHZXlNKXsoRjbd+nd7/ezG8X+N5rkPb28skdvgqF7yA9d3+eK/Zn/g2F/ZS0jwPrni7xt4&#10;whuLf4oatp0S6XY3EXl/ZtHZkZ5l5/1kkohDqVBjQRc5ldV4j/giz/wRL0G81mx+JHxnax1TUbdv&#10;P0fwmHE0Nu4OVnvGGVkfusC5QcFyxJRPs/8Aal+A2sfBvx9pvj3wbm31fRLj7XaS7SyseQ0TgEZR&#10;1LKwBGVYjIr9P4dyN4eKrVVr0X6s/hXxj8UaebVZ5fl0uaLfvzWz/ux8u72drLS9/vAaVGNv3sqc&#10;g561NaWq2cWxM7c55Oa4f9m/4+aV+0f8LLHxHpeIZHzBf2TSbpdOukx5kD+4yCCQNyMjYwwrvK+t&#10;P55CiiigAooooAKKKKAAdKKB0ooAKKKKACiiigDJ8beB9J+I3hi+0TXtL0/WtG1SFra8sb+3S4t7&#10;qJhhkeNwVZSOoIINfmj+0j/waz/Cj4meIrjUvh7408S/DVbqTe2mtCNY0+AY5EKyPHMuTz80zgZw&#10;ABgD9RKK5cVgaGIVq0Uz38h4ozbJZupldeVNy3s9H6p3T+aPyP8Ahn/waW+BNN1QSeNPi94u8RWa&#10;kEQ6TplvpTH1BaRrng+wB96+/v2Rv+Cb3wZ/YcsXX4ceBdJ0bUJ4zFcarKGutSuVO0srXMpaTYSo&#10;PlqQgIyFFe5UVnh8twtB3pQSf9dzrzrjbPc3jyZhipzj2vZP1UbJ/NHi3xo/ZlkudZm8WeCXj0zx&#10;IrebcWYbZbav67uyTccOOGJIfrvXN8B/EWw+LekXfh/XLWSz1a2Jt7uzuU8uWFwO4PPoQehBBBIN&#10;e91578Y/gBY/EtotSspm0bxNYpttdThQbioJYRSrkeZHuJIBIKkkqRls9x8qfLsUup/sBfHqTX44&#10;5rjwH4iKw63BHGW2ICdl0gHPmRbjlRnchYYJ2FftzSdVttd0y3vbOeG6tLuJZoZoZFkjlRgGVlZS&#10;QykEEEHBBrwFryPx/Z3ngPx5YrY69HGdmTviuk5Amhfjeh9cAjkMFYFRh/sqeONR/Z2+In/CpfFM&#10;0jaTdyPJ4UvZF+VByzWRbH1aPd/tpniNaAPqKigHcM0UAFFFFABRRRQADpRQOlFABRRRQAUUUUAF&#10;FFFABRRRQAUUUUAc78R/hjpXxQ0QWeoxMskLeZbXcJ2XNlJ/fjfB2n1ByrDhgQSD4j8V/hlP4t0O&#10;Pwj4xma31EOG0HxHaloFlmX5kIZTuhnBG4Ddn5cqTtJH0hVLxD4fs/FOkTWN/bx3VrOAHjccHBBB&#10;HcEEAgjBBAIIIBoA4D9m34u3/jrRrzQ/EkYtfGXhdlttUTAC3anPl3ceABslCkkADawYdNrN6ZXh&#10;3xF+HGreAfEFj4i011nvdDVlsb6aUx+fA2N9heMOsb4BSUghXVCwyoL+u+D/ABXb+NfD1tqVqskc&#10;dwpJjlGJIWBKvG4GQHR1ZWGTgqeTQBqUUUUAFFFFAAOlFA6UUAFFFFABRRRQAUUUUAFFFFABRRRQ&#10;AUUUUAI6LIpVlDKwwQR1Fc1ovgn/AIQvxFcXGmqv2DUmU3NsBt8twu0SL/e+UKpzyFVQDtRUHTUU&#10;AFFFFABRRRQADpRQOlFABRRRQAUUUUAFFFFABRRRQAUUUUAFFFFABRRRQAUUUUAFFFFAH//ZUEsD&#10;BBQABgAIAAAAIQD4FwU93wAAAAkBAAAPAAAAZHJzL2Rvd25yZXYueG1sTI9BT8MwDIXvSPyHyEjc&#10;WBoqCitNp2kCThMSGxLiljVeW61xqiZru3+POcHNfu/p+XOxml0nRhxC60mDWiQgkCpvW6o1fO5f&#10;755AhGjIms4TarhggFV5fVWY3PqJPnDcxVpwCYXcaGhi7HMpQ9WgM2HheyT2jn5wJvI61NIOZuJy&#10;18n7JMmkMy3xhcb0uGmwOu3OTsPbZKZ1ql7G7em4uXzvH96/tgq1vr2Z188gIs7xLwy/+IwOJTMd&#10;/JlsEJ2GdPnISdaTDAT76VKxcOAhUwpkWcj/H5Q/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rRso6bgUAAPAPAAAOAAAAAAAAAAAAAAAAADwCAABkcnMvZTJvRG9j&#10;LnhtbFBLAQItAAoAAAAAAAAAIQCcQpxc5RIAAOUSAAAVAAAAAAAAAAAAAAAAANYHAABkcnMvbWVk&#10;aWEvaW1hZ2UxLmpwZWdQSwECLQAUAAYACAAAACEA+BcFPd8AAAAJAQAADwAAAAAAAAAAAAAAAADu&#10;GgAAZHJzL2Rvd25yZXYueG1sUEsBAi0AFAAGAAgAAAAhAFhgsxu6AAAAIgEAABkAAAAAAAAAAAAA&#10;AAAA+hsAAGRycy9fcmVscy9lMm9Eb2MueG1sLnJlbHNQSwUGAAAAAAYABgB9AQAA6xwAAAAA&#10;">
                <v:group id="Gruppieren 939" o:spid="_x0000_s1032" style="position:absolute;top:3725;width:22352;height:18535" coordsize="22356,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roundrect id="Abgerundetes Rechteck 942" o:spid="_x0000_s1033" style="position:absolute;width:22356;height:18540;rotation:-65228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lj3xAAAANwAAAAPAAAAZHJzL2Rvd25yZXYueG1sRI9Ba8JA&#10;FITvBf/D8gQvQTcVKRpdRQsFT5aoB4+P7DMbzL4N2a3G/Hq3UOhxmJlvmNWms7W4U+srxwreJykI&#10;4sLpiksF59PXeA7CB2SNtWNS8CQPm/XgbYWZdg/O6X4MpYgQ9hkqMCE0mZS+MGTRT1xDHL2ray2G&#10;KNtS6hYfEW5rOU3TD2mx4rhgsKFPQ8Xt+GMV7La9+W7y5JmcZofk0vuc+9QoNRp22yWIQF34D/+1&#10;91rBYjaF3zPxCMj1CwAA//8DAFBLAQItABQABgAIAAAAIQDb4fbL7gAAAIUBAAATAAAAAAAAAAAA&#10;AAAAAAAAAABbQ29udGVudF9UeXBlc10ueG1sUEsBAi0AFAAGAAgAAAAhAFr0LFu/AAAAFQEAAAsA&#10;AAAAAAAAAAAAAAAAHwEAAF9yZWxzLy5yZWxzUEsBAi0AFAAGAAgAAAAhACXaWPfEAAAA3AAAAA8A&#10;AAAAAAAAAAAAAAAABwIAAGRycy9kb3ducmV2LnhtbFBLBQYAAAAAAwADALcAAAD4AgAAAAA=&#10;" fillcolor="#eeece1 [3214]" strokecolor="#c4bc96 [2414]" strokeweight="1pt">
                    <v:shadow on="t" color="black" opacity="26214f" origin=",-.5" offset="0,3pt"/>
                    <v:textbox inset="0,0,0,0"/>
                  </v:roundrect>
                  <v:shape id="Textfeld 1915" o:spid="_x0000_s1034" type="#_x0000_t202" style="position:absolute;left:1725;top:1811;width:19656;height:15444;rotation:-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VMwgAAAN0AAAAPAAAAZHJzL2Rvd25yZXYueG1sRE9Ni8Iw&#10;EL0L/ocwghfRVHF3azWKioJXuyteh2Zsq82kNFHrv98sLHibx/ucxao1lXhQ40rLCsajCARxZnXJ&#10;uYKf7/0wBuE8ssbKMil4kYPVsttZYKLtk4/0SH0uQgi7BBUU3teJlC4ryKAb2Zo4cBfbGPQBNrnU&#10;DT5DuKnkJIo+pcGSQ0OBNW0Lym7p3SjYDaS/nr/ywyA9rcvN/mLj9DxVqt9r13MQnlr/Fv+7DzrM&#10;n40/4O+bcIJc/gIAAP//AwBQSwECLQAUAAYACAAAACEA2+H2y+4AAACFAQAAEwAAAAAAAAAAAAAA&#10;AAAAAAAAW0NvbnRlbnRfVHlwZXNdLnhtbFBLAQItABQABgAIAAAAIQBa9CxbvwAAABUBAAALAAAA&#10;AAAAAAAAAAAAAB8BAABfcmVscy8ucmVsc1BLAQItABQABgAIAAAAIQDt8HVMwgAAAN0AAAAPAAAA&#10;AAAAAAAAAAAAAAcCAABkcnMvZG93bnJldi54bWxQSwUGAAAAAAMAAwC3AAAA9gIAAAAA&#10;" fillcolor="#eeece1 [3214]" stroked="f" strokeweight=".5pt">
                    <v:textbox>
                      <w:txbxContent>
                        <w:p w14:paraId="4E42D240" w14:textId="77777777" w:rsidR="008A6EA7" w:rsidRPr="00BC0910" w:rsidRDefault="008A6EA7" w:rsidP="003C21BE">
                          <w:pPr>
                            <w:spacing w:line="312" w:lineRule="auto"/>
                          </w:pPr>
                          <w:r w:rsidRPr="00BC0910">
                            <w:rPr>
                              <w:noProof/>
                              <w:sz w:val="22"/>
                            </w:rPr>
                            <w:t xml:space="preserve">Bei </w:t>
                          </w:r>
                          <w:r w:rsidRPr="00BC0910">
                            <w:rPr>
                              <w:b/>
                              <w:noProof/>
                              <w:sz w:val="22"/>
                            </w:rPr>
                            <w:t>Schrauben mit Senkkopf</w:t>
                          </w:r>
                          <w:r w:rsidRPr="00BC0910">
                            <w:rPr>
                              <w:noProof/>
                              <w:sz w:val="22"/>
                            </w:rPr>
                            <w:t xml:space="preserve"> müssen die Bohrungen </w:t>
                          </w:r>
                          <w:r w:rsidRPr="00BC0910">
                            <w:rPr>
                              <w:b/>
                              <w:noProof/>
                              <w:sz w:val="22"/>
                            </w:rPr>
                            <w:t>angesenkt</w:t>
                          </w:r>
                          <w:r w:rsidRPr="00BC0910">
                            <w:rPr>
                              <w:noProof/>
                              <w:sz w:val="22"/>
                            </w:rPr>
                            <w:t xml:space="preserve"> </w:t>
                          </w:r>
                          <w:r>
                            <w:rPr>
                              <w:noProof/>
                              <w:sz w:val="22"/>
                            </w:rPr>
                            <w:t>(</w:t>
                          </w:r>
                          <w:r>
                            <w:rPr>
                              <w:noProof/>
                              <w:sz w:val="22"/>
                            </w:rPr>
                            <w:sym w:font="Wingdings" w:char="F0F2"/>
                          </w:r>
                          <w:r>
                            <w:rPr>
                              <w:noProof/>
                              <w:sz w:val="22"/>
                            </w:rPr>
                            <w:t xml:space="preserve">) </w:t>
                          </w:r>
                          <w:r w:rsidRPr="00BC0910">
                            <w:rPr>
                              <w:noProof/>
                              <w:sz w:val="22"/>
                            </w:rPr>
                            <w:t xml:space="preserve">werden, sonst </w:t>
                          </w:r>
                          <w:r w:rsidRPr="00BC0910">
                            <w:rPr>
                              <w:b/>
                              <w:noProof/>
                              <w:sz w:val="22"/>
                            </w:rPr>
                            <w:t>splittert</w:t>
                          </w:r>
                          <w:r>
                            <w:rPr>
                              <w:noProof/>
                              <w:sz w:val="22"/>
                            </w:rPr>
                            <w:t xml:space="preserve"> </w:t>
                          </w:r>
                          <w:r w:rsidRPr="00BC0910">
                            <w:rPr>
                              <w:noProof/>
                              <w:sz w:val="22"/>
                            </w:rPr>
                            <w:t>das Holz rund um den Kopf.</w:t>
                          </w:r>
                        </w:p>
                      </w:txbxContent>
                    </v:textbox>
                  </v:shape>
                </v:group>
                <v:shape id="Grafik 10" o:spid="_x0000_s1035" type="#_x0000_t75" alt="Reißnagel auf Weiß vektor abbildung. Illustration von ..." style="position:absolute;left:4346;width:5061;height:4940;rotation:6544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jaxQAAANsAAAAPAAAAZHJzL2Rvd25yZXYueG1sRI9PawJB&#10;DMXvhX6HIUJvdVYPVraO0laEUuhhtZQew072j+5k1pnR3X775lDwlvBe3vtltRldp64UYuvZwGya&#10;gSIuvW25NvB12D0uQcWEbLHzTAZ+KcJmfX+3wtz6gQu67lOtJIRjjgaalPpc61g25DBOfU8sWuWD&#10;wyRrqLUNOEi46/Q8yxbaYcvS0GBPbw2Vp/3FGdiGw/hzXAwfn9X5O1TV+fUpFIUxD5Px5RlUojHd&#10;zP/X71bwhV5+kQH0+g8AAP//AwBQSwECLQAUAAYACAAAACEA2+H2y+4AAACFAQAAEwAAAAAAAAAA&#10;AAAAAAAAAAAAW0NvbnRlbnRfVHlwZXNdLnhtbFBLAQItABQABgAIAAAAIQBa9CxbvwAAABUBAAAL&#10;AAAAAAAAAAAAAAAAAB8BAABfcmVscy8ucmVsc1BLAQItABQABgAIAAAAIQAV0FjaxQAAANsAAAAP&#10;AAAAAAAAAAAAAAAAAAcCAABkcnMvZG93bnJldi54bWxQSwUGAAAAAAMAAwC3AAAA+QIAAAAA&#10;">
                  <v:imagedata r:id="rId26" o:title="Reißnagel auf Weiß vektor abbildung. Illustration von .." cropbottom="14700f" cropright="13474f"/>
                </v:shape>
              </v:group>
            </w:pict>
          </mc:Fallback>
        </mc:AlternateContent>
      </w:r>
    </w:p>
    <w:p w14:paraId="38B1928E" w14:textId="77777777" w:rsidR="003C21BE" w:rsidRPr="006B79F7" w:rsidRDefault="003C21BE" w:rsidP="003C21BE">
      <w:pPr>
        <w:spacing w:line="312" w:lineRule="auto"/>
        <w:rPr>
          <w:b/>
          <w:noProof/>
          <w:sz w:val="22"/>
        </w:rPr>
      </w:pPr>
    </w:p>
    <w:p w14:paraId="0F502FD9" w14:textId="77777777" w:rsidR="003C21BE" w:rsidRPr="006B79F7" w:rsidRDefault="003C21BE" w:rsidP="003C21BE">
      <w:pPr>
        <w:spacing w:line="312" w:lineRule="auto"/>
        <w:rPr>
          <w:b/>
          <w:noProof/>
          <w:sz w:val="22"/>
        </w:rPr>
      </w:pPr>
    </w:p>
    <w:p w14:paraId="12485EA4" w14:textId="77777777" w:rsidR="003C21BE" w:rsidRPr="006B79F7" w:rsidRDefault="003C21BE" w:rsidP="003C21BE">
      <w:pPr>
        <w:spacing w:line="312" w:lineRule="auto"/>
        <w:rPr>
          <w:b/>
          <w:noProof/>
          <w:sz w:val="22"/>
        </w:rPr>
      </w:pPr>
    </w:p>
    <w:p w14:paraId="7D638600" w14:textId="77777777" w:rsidR="003C21BE" w:rsidRPr="006B79F7" w:rsidRDefault="003C21BE" w:rsidP="003C21BE">
      <w:pPr>
        <w:spacing w:line="312" w:lineRule="auto"/>
        <w:rPr>
          <w:b/>
          <w:noProof/>
          <w:sz w:val="22"/>
        </w:rPr>
      </w:pPr>
    </w:p>
    <w:p w14:paraId="6E18B8B1" w14:textId="77777777" w:rsidR="003C21BE" w:rsidRPr="006B79F7" w:rsidRDefault="003C21BE" w:rsidP="003C21BE">
      <w:pPr>
        <w:spacing w:line="312" w:lineRule="auto"/>
        <w:rPr>
          <w:b/>
          <w:noProof/>
          <w:sz w:val="22"/>
        </w:rPr>
      </w:pPr>
      <w:r>
        <w:rPr>
          <w:b/>
          <w:noProof/>
          <w:sz w:val="22"/>
          <w:lang w:eastAsia="de-DE"/>
        </w:rPr>
        <mc:AlternateContent>
          <mc:Choice Requires="wpg">
            <w:drawing>
              <wp:anchor distT="0" distB="0" distL="114300" distR="114300" simplePos="0" relativeHeight="251549184" behindDoc="0" locked="0" layoutInCell="1" allowOverlap="1" wp14:anchorId="15358713" wp14:editId="569F101C">
                <wp:simplePos x="0" y="0"/>
                <wp:positionH relativeFrom="column">
                  <wp:posOffset>2999994</wp:posOffset>
                </wp:positionH>
                <wp:positionV relativeFrom="paragraph">
                  <wp:posOffset>98425</wp:posOffset>
                </wp:positionV>
                <wp:extent cx="2372360" cy="2855104"/>
                <wp:effectExtent l="304800" t="95250" r="313690" b="326390"/>
                <wp:wrapNone/>
                <wp:docPr id="7" name="Gruppieren 7"/>
                <wp:cNvGraphicFramePr/>
                <a:graphic xmlns:a="http://schemas.openxmlformats.org/drawingml/2006/main">
                  <a:graphicData uri="http://schemas.microsoft.com/office/word/2010/wordprocessingGroup">
                    <wpg:wgp>
                      <wpg:cNvGrpSpPr/>
                      <wpg:grpSpPr>
                        <a:xfrm>
                          <a:off x="0" y="0"/>
                          <a:ext cx="2372360" cy="2855104"/>
                          <a:chOff x="0" y="0"/>
                          <a:chExt cx="2372360" cy="2855104"/>
                        </a:xfrm>
                      </wpg:grpSpPr>
                      <wpg:grpSp>
                        <wpg:cNvPr id="9" name="Gruppieren 9"/>
                        <wpg:cNvGrpSpPr/>
                        <wpg:grpSpPr>
                          <a:xfrm rot="1794188">
                            <a:off x="0" y="369714"/>
                            <a:ext cx="2372360" cy="2485390"/>
                            <a:chOff x="0" y="0"/>
                            <a:chExt cx="2372965" cy="2485648"/>
                          </a:xfrm>
                        </wpg:grpSpPr>
                        <wps:wsp>
                          <wps:cNvPr id="11" name="Abgerundetes Rechteck 8"/>
                          <wps:cNvSpPr/>
                          <wps:spPr>
                            <a:xfrm rot="21002818">
                              <a:off x="0" y="0"/>
                              <a:ext cx="2372965" cy="2485648"/>
                            </a:xfrm>
                            <a:prstGeom prst="roundRect">
                              <a:avLst/>
                            </a:prstGeom>
                            <a:solidFill>
                              <a:schemeClr val="bg2"/>
                            </a:solidFill>
                            <a:ln w="12700">
                              <a:solidFill>
                                <a:schemeClr val="bg2">
                                  <a:lumMod val="7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feld 12"/>
                          <wps:cNvSpPr txBox="1"/>
                          <wps:spPr>
                            <a:xfrm rot="21000000">
                              <a:off x="138022" y="172528"/>
                              <a:ext cx="2139918" cy="2174217"/>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7AA4A" w14:textId="77777777" w:rsidR="008A6EA7" w:rsidRPr="00BC0910" w:rsidRDefault="008A6EA7" w:rsidP="003C21BE">
                                <w:pPr>
                                  <w:spacing w:line="312" w:lineRule="auto"/>
                                  <w:rPr>
                                    <w:noProof/>
                                    <w:sz w:val="22"/>
                                  </w:rPr>
                                </w:pPr>
                                <w:r w:rsidRPr="00BC0910">
                                  <w:rPr>
                                    <w:noProof/>
                                    <w:sz w:val="22"/>
                                  </w:rPr>
                                  <w:t xml:space="preserve">Damit das Holz beim Schrauben nicht bricht, </w:t>
                                </w:r>
                                <w:r w:rsidRPr="00BC0910">
                                  <w:rPr>
                                    <w:b/>
                                    <w:noProof/>
                                    <w:sz w:val="22"/>
                                  </w:rPr>
                                  <w:t>muss vorgebohrt</w:t>
                                </w:r>
                                <w:r w:rsidRPr="00BC0910">
                                  <w:rPr>
                                    <w:noProof/>
                                    <w:sz w:val="22"/>
                                  </w:rPr>
                                  <w:t xml:space="preserve"> werden:</w:t>
                                </w:r>
                              </w:p>
                              <w:p w14:paraId="011CB892" w14:textId="77777777" w:rsidR="008A6EA7" w:rsidRPr="00BC0910" w:rsidRDefault="008A6EA7" w:rsidP="003C21BE">
                                <w:pPr>
                                  <w:spacing w:line="312" w:lineRule="auto"/>
                                  <w:rPr>
                                    <w:noProof/>
                                    <w:sz w:val="22"/>
                                  </w:rPr>
                                </w:pPr>
                                <w:r w:rsidRPr="00BC0910">
                                  <w:rPr>
                                    <w:noProof/>
                                    <w:sz w:val="22"/>
                                  </w:rPr>
                                  <w:t xml:space="preserve">Das </w:t>
                                </w:r>
                                <w:r w:rsidRPr="00BC0910">
                                  <w:rPr>
                                    <w:b/>
                                    <w:noProof/>
                                    <w:sz w:val="22"/>
                                  </w:rPr>
                                  <w:t>anzuschraubende Holz</w:t>
                                </w:r>
                                <w:r w:rsidRPr="00BC0910">
                                  <w:rPr>
                                    <w:noProof/>
                                    <w:sz w:val="22"/>
                                  </w:rPr>
                                  <w:t xml:space="preserve"> mit dem Durchmesser der Schraube, das </w:t>
                                </w:r>
                                <w:r w:rsidRPr="00BC0910">
                                  <w:rPr>
                                    <w:b/>
                                    <w:noProof/>
                                    <w:sz w:val="22"/>
                                  </w:rPr>
                                  <w:t>dahinterliegende Holz</w:t>
                                </w:r>
                                <w:r w:rsidRPr="00BC0910">
                                  <w:rPr>
                                    <w:noProof/>
                                    <w:sz w:val="22"/>
                                  </w:rPr>
                                  <w:t xml:space="preserve"> mit einem ca. 2 mm kleineren Durchmesser.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3" name="Grafik 13" descr="Reißnagel auf Weiß vektor abbildung. Illustration von ..."/>
                          <pic:cNvPicPr>
                            <a:picLocks noChangeAspect="1"/>
                          </pic:cNvPicPr>
                        </pic:nvPicPr>
                        <pic:blipFill rotWithShape="1">
                          <a:blip r:embed="rId25" cstate="print">
                            <a:extLst>
                              <a:ext uri="{28A0092B-C50C-407E-A947-70E740481C1C}">
                                <a14:useLocalDpi xmlns:a14="http://schemas.microsoft.com/office/drawing/2010/main" val="0"/>
                              </a:ext>
                            </a:extLst>
                          </a:blip>
                          <a:srcRect r="20560" b="22430"/>
                          <a:stretch/>
                        </pic:blipFill>
                        <pic:spPr bwMode="auto">
                          <a:xfrm rot="3529371">
                            <a:off x="1430482" y="6033"/>
                            <a:ext cx="506095" cy="4940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5358713" id="Gruppieren 7" o:spid="_x0000_s1036" style="position:absolute;margin-left:236.2pt;margin-top:7.75pt;width:186.8pt;height:224.8pt;z-index:251549184" coordsize="23723,28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EDx55BQAA8g8AAA4AAABkcnMvZTJvRG9jLnhtbNxX227jNhB9L9B/&#10;IPS+ti6+I84izXaDBdLdINkizxRFWYQpUiWp2OnP9GP6Y50hJcVO3N1gi26BPljm8DKcOeScGZ69&#10;3deSPHBjhVbrKBnFEeGK6UKozTr69fP7N4uIWEdVQaVWfB09chu9Pf/xh7Nds+KprrQsuCGgRNnV&#10;rllHlXPNajy2rOI1tSPdcAWDpTY1dSCazbgwdAfaazlO43g23mlTNEYzbi30vguD0bnXX5acuU9l&#10;abkjch2Bbc5/jf/m+B2fn9HVxtCmEqwzg36DFTUVCjYdVL2jjpLWiBeqasGMtrp0I6brsS5Lwbj3&#10;AbxJ4mfeXBndNt6XzWq3aQaYANpnOH2zWvbx4cYQUayjeUQUreGIrkzbNIIbrsgc8dk1mxVMuzLN&#10;XXNjuo5NkNDlfWlq/AdnyN4j+zggy/eOMOhMs3mazeAAGIyli+k0iScBe1bBAb1Yx6qfv7Jy3G88&#10;RvsGcwZhsLtzb3nCveVr3SNGw81J5stJslj4cz5yNpst50nnz2mPJ4tptuxu22s8Xs6mHVawcjZZ&#10;oKF/6zFEjn26HPafXY67ijbc3zmLp96hlyQ9fBf5hptWFdxxS245qxxnW+IN3DV+yXBL7MrChemv&#10;SMAwTeI4XSQnQOzQOcTviyjQVWOsu+K6JthYRxAsqgCLnD8g+nBtXUCtn4eWWC1F8V5I6QVkGX4p&#10;DXmgwA/5Ju1wPpolFdnB4afzOPaajwY9UR2rQM2yrX/RRVA7n8awMpgyTPfHeaAJDlcqXMk9aYHt&#10;KOjWcXNXFTuSy9bcUgjTabwAbaQQ6HK2ADhRAEabTmAblKjcABW7CAG/F67yJ4oRiRoRiyeHJWXb&#10;gJZsKhrM9Wo6c7vZ3tjBFi8dmAkB2J+0b7lHyT0G6paXQC0Y/gG4Y7gpY1y5JAxVtOBhf0TrNFwS&#10;FaLmEs5v0N0pOK07oN7Nx6XB7mFxd6JfWjys8Dtr5YbFtVDanPJMglfdzmE+QHYADTZzXTxCbHle&#10;gTOzDXsv4GiuqXU31EAKgk5Iq+4TfEqp4QLqrhWRSpvfT/XjfAh+GI3IDlLaOrK/tdTwiMgPCmhh&#10;mUwmoNZ5YTKdpyCYw5H8cES19aWGqIDIB+t8E+c72TdLo+t7yL4XuCsMUcVg73XEnOmFSxdSLeRv&#10;xi8u/DTIew111+quYagcUcVr9nl/T03ThbIDFvioeyqiq2fBHObiSqUvWqdL4SP9CdcOb6BFTAPf&#10;gx/Tnh8/g+kllwVJPJng7kCjyInE7X/SEAz+bmD/aXb01x9961JMki3iFNRD4kzm6TT1VAsXuc+P&#10;SbZcAp+GzJrMJ2nis/aQLV7y5L9FkbNsGuJJaWTYEAHPWA07n3z3rRN88YqwPE0Gr1j4vcmg2H6V&#10;DNw+3/sabLgy/wU9DNQw0AI0AiVA4/9CB0/l4vlZI9gKfl1dDa0XpdPX3x+wyrXIseENU79KR03N&#10;tm3eBCoUuZDCPfrnDNAhGqUebgTD0gmFgyos61nmytBSbEkCHQW3DFj2los//1B0wyWhbUnuUYQM&#10;snXaEJrDFkWrNiPyQcrWOkMdvNfIA/xGoxHmqn6jsC1whmDXmm0tUfqyomrDL2wDvNGx1/h4uheP&#10;bM6laJADntUgge5xsIMLDH/2kjmBOBAhvJLeadbWUDCEZ5/h0vtgK9FYSEsrXue8gCLwQwEJi8GT&#10;08FTpjFCOXQPCj/DsDYksGMaT/EpkkMrnWRd3QmgcMcq5Cd0rncgIINMTfIdlHSglELG8WkLHz4h&#10;g2fTdJnNg3c9bYPmySLw9izOsmBFz9rTeBYvuxJ/spzEwYpv5+yBcfsycujoCkvvVEg4vgk+eib2&#10;D0toHb1cD2U/6+mpfv4XAAAA//8DAFBLAwQKAAAAAAAAACEAnEKcXOUSAADlEgAAFQAAAGRycy9t&#10;ZWRpYS9pbWFnZTEuanBlZ//Y/+AAEEpGSUYAAQEBANwA3AAA/9sAQwACAQECAQECAgICAgICAgMF&#10;AwMDAwMGBAQDBQcGBwcHBgcHCAkLCQgICggHBwoNCgoLDAwMDAcJDg8NDA4LDAwM/9sAQwECAgID&#10;AwMGAwMGDAgHCAwMDAwMDAwMDAwMDAwMDAwMDAwMDAwMDAwMDAwMDAwMDAwMDAwMDAwMDAwMDAwM&#10;DAwM/8AAEQgAmQC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DilxQOlFABijFFNaULQA7FGK+e/2r/wDgqT8D/wBjOSey8a+N7FdfhQsN&#10;C01Tf6mTtDqrxRA+TvBG1pjGhz97GTXxH8Sv+Dp/wlp16y+EPhD4q1i34xJrGq2+mSDjn5IluB1/&#10;2q83FZxgsPLlrVEn2vr9x9xkPhrxRnVNV8swNScHtLltF+kpWT+TZ+r/ABS4r8vPgl/wdI/CnxTr&#10;NvZfEHwP4v8AAEdw+DqFu6azY2q4OWlMYSfHA/1cLnnoMV+j/wALPi54a+N3gLTfFHhHWtN8ReHt&#10;Xj82z1CwnWa3nXJU4YHqGBUjqrKQcEEDbB5hh8UuahNS9DyuIeEc5yKoqWb4aVJvbmWj9Grp/JnS&#10;YoxRRXYfOBijFFFABijFFFABijFFFABijFFFABijFFFAAOlFA6U2U4WgDO8YeMNN8A+GdQ1rWdQs&#10;dJ0nSrd7u8vLyZYYLWJAWeR3YhVUAEkk4FfiF/wU0/4OCvFXxr1XUPCPwRvtQ8G+DUkaGXxFEGt9&#10;Y1pcEZhJw9nCSdylcTnahLR5aOsr/gvR/wAFSLr9pP4n3nwl8G6lKvw78JXXlalNbttTxFqMT4Ys&#10;3V7eB1Koo+VpFaT58RMv5yEbm5NfmfE3FE5TeEwbslo5LdvsvI/uLwN8BcLTw1PiDiSnz1JpSp0p&#10;L3Yxe0pp7ye6i9Iq11fZ013JcyM7MWdySzt8zOTySSeSTUZdsfxUbuadX5+9dz+voxSVo6JDXVbi&#10;Bo2Ct9RX2n/wQE/4KKal+yB+2LpXwx1rUJG+HPxS1CPTzauxMWmarJhLa6Qc7TI+yCTGAyujMcQr&#10;XxdjFcX4w1i40XxDa3llcTWt5ZypNBNExWSJ1IZWUjkEEAgjuK9vIMXPD4pTgz8x8XOHsLm2Q1MN&#10;iYpt7Pqn0a9HZn9mSSb6dXH/ALP3xSt/jj8DfBnjS1hNvbeL9CstbiiLbvKS5gSZVz3wHxXYV+4R&#10;ldXP8sKlOVObhLdOz+QUUUUyAooooAKKKKACiiigAooooAAflr5j/wCCvv7Vtx+yD+wX4y8SaXeL&#10;ZeJNUjXQ9EkDbZEurnKGSP8A6aRQ+dMO2Ya+m/4K/M7/AIOhFvD+xz4C8sf8S/8A4TSMze0n2C88&#10;v/x3za8vO8ROhgKtWG6Tt+R914Y5PQzTivAYDE6wnVjzLuk7tfO1vmfhk3Wko4BwPWjHFfg5/rTF&#10;WVkFGcUAj1rrPA3wl1DxdYT6lKP7P0SxG+5vp/liQDsP7zeijnPpQHMu5ycv7m0kmbhFGc15f4k1&#10;D+0NWZ+27iuz+KvjC1NxJZ6cztaxkqHbAZx0ycetedSP5j/U172VYdxj7We7PyXxAzmlVqrBYeV1&#10;Hdrqz+qz/ghr8bNP+OH/AAS3+Ed1Y3cNxceH9GTw7fRrIGe1msj9n2OOqkxpG4B/hkQ9CDX1tX8+&#10;H/Brf+3mPgn+01q3wb1y8aPw98Tl+0aT5j4jttXhQkAZIVfPgDISeWeG3Uda/oOVt1fruV4pV8NG&#10;XVaP5H+dHH2RzyvO61F/DJucX5Sd/wAHdfIWiiivRPjQooooAKKKKACiiigAooooAB92vBf+ClP7&#10;G8X7dP7IviTwJHJZ2uuSbNQ0K8uk3R2d/Cd0ZJAJVXG+JmUEhJnIB6H3odKCM1lWowrU5UqiupKz&#10;9Gd2V5licuxlLH4OXLUpSUovtKLuvxR/Jb8RfhFrHwy+IWq+FfE2m3Xh7xJodwbW/wBPvE8uS3kH&#10;r2KkYZXBKspDAkEE6fhb9na88QgSTa1oOm255MtzfooA/wCA5r+jH9vP/glv8Jv+ChOlQt400i4s&#10;fEllCLey8SaPILbVbSMPv8veVZJY87hslRwu9yu1mLV+Rv7Vv/Bs78fvhbcyXHwx1zRfipo7EBLd&#10;pl0XVUJJzmOd/s5VRj5hPuYnhBX5Rj+C8XQqN0Hzw6d16/8AAP8AQbhL6TnDua4SNPNofV8T9q/w&#10;N94u9kvKVrba7nzXFpPwf+CNv9q1jWJ/HerRfMljYqYLMN/tyHlhn+7+VeP/ALQP7V2sfF147UJb&#10;6Totn8tpptmvlwW69uB1Puf0ri/jL8M/G3wQ8ZzeH/HHhrxB4T1yBFlksNXsZbO4CMSFfZIASjYO&#10;GHytjIJrjiskh6Nz7Vw0cv8AZu1T7v8AM+nx3GTxcFPCNtPaV09H/La0VfuldrdsZeXTTsWNQrHk&#10;Zq0lixHzUSxbfwr0OZbHx86M5PnmXvAfjjVvhl440fxJoN9NpeuaBew6jp95Fjfa3ELiSOQZyMq6&#10;qRkEZHSv6XPgt/wcLfs4+MPgz4V1rxN42/sPxJqumQT6rpUOi6jcrpt2UHnQiRICrKsm4BgfmAB7&#10;1/MbIldV8M9b8u6ksX+7J88Y/wBodR+I/lXZSzbEYGlKWHSfk/6R85mHh7k3FONoUM2lOCV0pQaT&#10;u7WT5oyVrrte/U/qu+AP/BVr9n/9pvxJFo/hD4maHdaxcOI4LC/jm0y4unOcJElykZlbgnam445x&#10;X0QrbhxX8fodlbqeK/ar/g3+/wCCuGsfH3Xrj4GfE7WG1HxVpdj9t8L6xe3K/adZtIwBJaSljulu&#10;Il+dWG53iWRn5iLP7XD/ABV9dqfV8RFRl0a2f+R+X+L30f8A/VjBf2vk9aVWgnacZ254+d4pKS76&#10;JrfVXt+rFFIrBhwQfpS19ofzOFFFFABRRRQAUUUUAA6UUDpRQAUHpRRQB4T+3f8A8E7vhr/wUN+F&#10;n/CN+P8ASfMurPe+k6zaYj1HRpGABaGQg/K2F3RsGR9q5UlVI/nN/wCCkH/BKH4l/wDBNrxx5HiC&#10;1/tzwXfXDQaR4qsYGWyvTgssUq5Jt7jYC3lMTkK5RpFUtX9VBGRXL/GHwr4Z8YfDLW9P8ZabpOre&#10;FZ7ORtUtdTgWa1kgUbm8xWypUBc89CAe1ePmmT0sXHn2kuv+Z+j8B+I2Y8PVlRj+9oSetN+fWD6P&#10;y2fXufxvsmRVeWPmvTvi34I0/VPFeuaj4Y03+ydFkv7ie2037Q9wdMtixMcJdyWfYpVdzEnuT1I4&#10;qbwvcCCKRvLCzgFDu4OSAOfXnOPQH0OPzWElLWOp/cOJozpWjiI8smtn/wAC6/E5yePBNNs5pLS+&#10;ikjO2RXBUj1reuPCM4LDKYVHkbB5UIcNx9f51peFPh5Mupx3F0Y1hhcbQc/MeCrdM45z0zx0rSpU&#10;jCDlM8/C4GeKxUKOHerd79l1b7W3OsMfz9Me1WPgr+0Fqn7Kf7Y3gbx/pgmW+8F6taXzwq5ia5iV&#10;gZoGPULLEzxn/Zc1NNKvhyOK93GRoVM+FPHHYHkgjH3sEAkH3rY/ZL/Z8vP2yv24vh34Fjjj8vW9&#10;chiv0hl/eR2SN591IpIA+WBZmUAcbCD1yeDI8PN1vaR36H1nipnOGhlcsHVs4OMnO/ZJ3v6n9a0B&#10;yq+4zUlUItXjRYl2vuYYx3HOKv1+2n+XfoFFFFABRRRQAUUUUAA6UUDpRQAUUUUAFeWftxaHqHib&#10;9jP4sabpEM1xqmoeDdXt7OGFS0ksz2Uqoqgc7ixAAHc16nUc6eYmKmpDni4d9DoweIeHxEK8Vdxk&#10;nbvZ3P5EH1m4dGTzAVZChwg6HqP/ANXTt1rG1nRf7VkjkWeWCSPABXkcHI/KvuT/AILPf8EydW/Y&#10;f+OmpeJtC0e7/wCFT+Kbo3Om38SiS30aaQkvYS7QDGEOfKLDDRlVDMyPXxnYWdneE79W0+1UDOZf&#10;NbP/AHyjV+C4vDYnA13RndNfiu/of60cP51knFGUUsxwvLOnNJ2vrF9YvqpJ6P8AyMfT9H+zM7Sy&#10;mZpEaNtyLgq2M8Y74rord7q8S5vpHjhtoQBPcOgEanHyp6FiF4UckBuMAmov+Ei8O+HIxK0d1rdw&#10;ACI5f9FtUYHncVYySqRxwYiOue1c5qOv+IvjL4p03RNLsb3WNSvpVtdL0rTLQyPJI2AscEEYyzMc&#10;fdUsx5OSSaKdKtXkuZthjMdleU0peyhGNt36d3v97Mbxf43muQ9vbyyR2+CoXvID13f54r9mf+DY&#10;X9lLSPA+ueLvG3jCG4t/ihq2nRLpdjcReX9m0dmRnmXn/WSSiEOpUGNBFzmV1XiP+CLP/BEvQbzW&#10;bH4kfGdrHVNRt28/R/CYcTQ27g5We8YZWR+6wLlBwXLElE+z/wBqX4Dax8G/H2m+PfBubfV9EuPt&#10;dpLtLKx5DROARlHUsrAEZViMiv0/h3I3h4qtVWvRfqz+FfGPxRp5tVnl+XS5ot+/NbP+7Hy7vZ2s&#10;tL3+8BpUY2/eypyDnrU1parZxbEztznk5rh/2b/j5pX7R/wssfEel4hkfMF/ZNJul066THmQP7jI&#10;IJA3IyNjDCu8r60/nkKKKKACiiigAooooAB0ooHSigAooooAKKKKAMnxt4H0n4jeGL7RNe0vT9a0&#10;bVIWtryxv7dLi3uomGGR43BVlI6ggg1+aP7SP/BrP8KPiZ4iuNS+HvjTxL8NVupN7aa0I1jT4Bjk&#10;QrI8cy5PPzTOBnAAGAP1EorlxWBoYhWrRTPfyHijNslm6mV15U3Lez0fqndP5o/I/wCGf/Bpb4E0&#10;3VBJ40+L3i7xFZqQRDpOmW+lMfUFpGueD7AH3r7+/ZG/4JvfBn9hyxdfhx4F0nRtQnjMVxqsoa61&#10;K5U7SytcylpNhKg+WpCAjIUV7lRWeHy3C0HelBJ/13OvOuNs9zePJmGKnOPa9k/VRsn80eLfGj9m&#10;WS51mbxZ4JePTPEit5txZhtltq/ru7JNxw44Ykh+u9c3wH8RbD4t6Rd+H9ctZLPVrYm3u7O5Ty5Y&#10;XA7g8+hB6EEEEg173Xnvxj+AFj8S2i1KymbRvE1im211OFBuKglhFKuR5ke4kgEgqSSpGWz3Hyp8&#10;uxS6n+wF8epNfjjmuPAfiIrDrcEcZbYgJ2XSAc+ZFuOVGdyFhgnYV+3NJ1W213TLe9s54bq0u4lm&#10;hmhkWSOVGAZWVlJDKQQQQcEGvAWvI/H9neeA/Hlitjr0cZ2ZO+K6TkCaF+N6H1wCOQwVgVGH+yp4&#10;41H9nb4if8Kl8UzSNpN3I8nhS9kX5UHLNZFsfVo93+2meI1oA+oqKAdwzRQAUUUUAFFFFAAOlFA6&#10;UUAFFFFABRRRQAUUUUAFFFFABRRRQBzvxH+GOlfFDRBZ6jEyyQt5ltdwnZc2Un9+N8HafUHKsOGB&#10;BIPiPxX+GU/i3Q4/CPjGZrfUQ4bQfEdqWgWWZfmQhlO6GcEbgN2flypO0kfSFUvEPh+z8U6RNY39&#10;vHdWs4AeNxwcEEEdwQQCCMEEAgggGgDgP2bfi7f+OtGvND8SRi18ZeF2W21RMALdqc+Xdx4AGyUK&#10;SQANrBh02s3pleHfEX4cat4B8QWPiLTXWe90NWWxvppTH58DY32F4w6xvgFJSCFdULDKgv674P8A&#10;Fdv418PW2pWqyRx3CkmOUYkhYEq8bgZAdHVlYZOCp5NAGpRRRQAUUUUAA6UUDpRQAUUUUAFFFFAB&#10;RRRQAUUUUAFFFFABRRRQAjosilWUMrDBBHUVzWi+Cf8AhC/EVxcaaq/YNSZTc2wG3y3C7RIv975Q&#10;qnPIVVAO1FQdNRQAUUUUAFFFFAAOlFA6UUAFFFFABRRRQAUUUUAFFFFABRRRQAUUUUAFFFFABRRR&#10;QAUUUUAf/9lQSwMEFAAGAAgAAAAhAHksyHrgAAAACgEAAA8AAABkcnMvZG93bnJldi54bWxMj0FL&#10;w0AQhe+C/2EZwZvdpCaxxGxKKeqpCLaCeNtmp0lodjZkt0n67x1Pehzex5vvFevZdmLEwbeOFMSL&#10;CARS5UxLtYLPw+vDCoQPmozuHKGCK3pYl7c3hc6Nm+gDx32oBZeQz7WCJoQ+l9JXDVrtF65H4uzk&#10;BqsDn0MtzaAnLredXEZRJq1uiT80usdtg9V5f7EK3iY9bR7jl3F3Pm2v34f0/WsXo1L3d/PmGUTA&#10;OfzB8KvP6lCy09FdyHjRKUielgmjHKQpCAZWScbjjpxkaQyyLOT/CeU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ChA8eeQUAAPIPAAAOAAAAAAAAAAAAAAAAADwC&#10;AABkcnMvZTJvRG9jLnhtbFBLAQItAAoAAAAAAAAAIQCcQpxc5RIAAOUSAAAVAAAAAAAAAAAAAAAA&#10;AOEHAABkcnMvbWVkaWEvaW1hZ2UxLmpwZWdQSwECLQAUAAYACAAAACEAeSzIeuAAAAAKAQAADwAA&#10;AAAAAAAAAAAAAAD5GgAAZHJzL2Rvd25yZXYueG1sUEsBAi0AFAAGAAgAAAAhAFhgsxu6AAAAIgEA&#10;ABkAAAAAAAAAAAAAAAAABhwAAGRycy9fcmVscy9lMm9Eb2MueG1sLnJlbHNQSwUGAAAAAAYABgB9&#10;AQAA9xwAAAAA&#10;">
                <v:group id="Gruppieren 9" o:spid="_x0000_s1037" style="position:absolute;top:3697;width:23723;height:24854;rotation:1959732fd" coordsize="23729,2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ExAAAANoAAAAPAAAAZHJzL2Rvd25yZXYueG1sRI9BawIx&#10;FITvQv9DeIXeNFsPUleziy1YqlCh6sXbI3luFjcv202qW3+9KQg9DjPzDTMve9eIM3Wh9qzgeZSB&#10;INbe1Fwp2O+WwxcQISIbbDyTgl8KUBYPgznmxl/4i87bWIkE4ZCjAhtjm0sZtCWHYeRb4uQdfecw&#10;JtlV0nR4SXDXyHGWTaTDmtOCxZbeLOnT9scpWMXN5ro7rCvdvn7Wei0ndvX+rdTTY7+YgYjUx//w&#10;vf1hFEzh70q6AbK4AQAA//8DAFBLAQItABQABgAIAAAAIQDb4fbL7gAAAIUBAAATAAAAAAAAAAAA&#10;AAAAAAAAAABbQ29udGVudF9UeXBlc10ueG1sUEsBAi0AFAAGAAgAAAAhAFr0LFu/AAAAFQEAAAsA&#10;AAAAAAAAAAAAAAAAHwEAAF9yZWxzLy5yZWxzUEsBAi0AFAAGAAgAAAAhACH9koTEAAAA2gAAAA8A&#10;AAAAAAAAAAAAAAAABwIAAGRycy9kb3ducmV2LnhtbFBLBQYAAAAAAwADALcAAAD4AgAAAAA=&#10;">
                  <v:roundrect id="Abgerundetes Rechteck 8" o:spid="_x0000_s1038" style="position:absolute;width:23729;height:24856;rotation:-65228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fRwwAAANsAAAAPAAAAZHJzL2Rvd25yZXYueG1sRE9Na8JA&#10;EL0X+h+WKfTWbOJBJLoRCVXaUgtGEY9DdkxCs7Mhu43RX+8WCr3N433OYjmaVgzUu8aygiSKQRCX&#10;VjdcKTjs1y8zEM4ja2wtk4IrOVhmjw8LTLW98I6GwlcihLBLUUHtfZdK6cqaDLrIdsSBO9veoA+w&#10;r6Tu8RLCTSsncTyVBhsODTV2lNdUfhc/RsFH/jms98n09tW61/fTdlMc8+Sq1PPTuJqD8DT6f/Gf&#10;+02H+Qn8/hIOkNkdAAD//wMAUEsBAi0AFAAGAAgAAAAhANvh9svuAAAAhQEAABMAAAAAAAAAAAAA&#10;AAAAAAAAAFtDb250ZW50X1R5cGVzXS54bWxQSwECLQAUAAYACAAAACEAWvQsW78AAAAVAQAACwAA&#10;AAAAAAAAAAAAAAAfAQAAX3JlbHMvLnJlbHNQSwECLQAUAAYACAAAACEAmIYH0cMAAADbAAAADwAA&#10;AAAAAAAAAAAAAAAHAgAAZHJzL2Rvd25yZXYueG1sUEsFBgAAAAADAAMAtwAAAPcCAAAAAA==&#10;" fillcolor="#eeece1 [3214]" strokecolor="#c4bc96 [2414]" strokeweight="1pt">
                    <v:shadow on="t" color="black" opacity="26214f" origin=",-.5" offset="0,3pt"/>
                  </v:roundrect>
                  <v:shape id="Textfeld 12" o:spid="_x0000_s1039" type="#_x0000_t202" style="position:absolute;left:1380;top:1725;width:21399;height:21742;rotation:-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2qxQAAANsAAAAPAAAAZHJzL2Rvd25yZXYueG1sRI9Ba8JA&#10;EIXvgv9hmYI3s6lIK9FVaovoxaJppdfp7jQJZmdDdjXpv3cLBW8zvDfve7NY9bYWV2p95VjBY5KC&#10;INbOVFwo+PzYjGcgfEA2WDsmBb/kYbUcDhaYGdfxka55KEQMYZ+hgjKEJpPS65Is+sQ1xFH7ca3F&#10;ENe2kKbFLobbWk7S9ElarDgSSmzotSR9zi82co+62+bp8+G0X399v5319L23TqnRQ/8yBxGoD3fz&#10;//XOxPoT+PslDiCXNwAAAP//AwBQSwECLQAUAAYACAAAACEA2+H2y+4AAACFAQAAEwAAAAAAAAAA&#10;AAAAAAAAAAAAW0NvbnRlbnRfVHlwZXNdLnhtbFBLAQItABQABgAIAAAAIQBa9CxbvwAAABUBAAAL&#10;AAAAAAAAAAAAAAAAAB8BAABfcmVscy8ucmVsc1BLAQItABQABgAIAAAAIQBrUk2qxQAAANsAAAAP&#10;AAAAAAAAAAAAAAAAAAcCAABkcnMvZG93bnJldi54bWxQSwUGAAAAAAMAAwC3AAAA+QIAAAAA&#10;" fillcolor="#eeece1 [3214]" stroked="f" strokeweight=".5pt">
                    <v:textbox inset="0,0,0,0">
                      <w:txbxContent>
                        <w:p w14:paraId="4007AA4A" w14:textId="77777777" w:rsidR="008A6EA7" w:rsidRPr="00BC0910" w:rsidRDefault="008A6EA7" w:rsidP="003C21BE">
                          <w:pPr>
                            <w:spacing w:line="312" w:lineRule="auto"/>
                            <w:rPr>
                              <w:noProof/>
                              <w:sz w:val="22"/>
                            </w:rPr>
                          </w:pPr>
                          <w:r w:rsidRPr="00BC0910">
                            <w:rPr>
                              <w:noProof/>
                              <w:sz w:val="22"/>
                            </w:rPr>
                            <w:t xml:space="preserve">Damit das Holz beim Schrauben nicht bricht, </w:t>
                          </w:r>
                          <w:r w:rsidRPr="00BC0910">
                            <w:rPr>
                              <w:b/>
                              <w:noProof/>
                              <w:sz w:val="22"/>
                            </w:rPr>
                            <w:t>muss vorgebohrt</w:t>
                          </w:r>
                          <w:r w:rsidRPr="00BC0910">
                            <w:rPr>
                              <w:noProof/>
                              <w:sz w:val="22"/>
                            </w:rPr>
                            <w:t xml:space="preserve"> werden:</w:t>
                          </w:r>
                        </w:p>
                        <w:p w14:paraId="011CB892" w14:textId="77777777" w:rsidR="008A6EA7" w:rsidRPr="00BC0910" w:rsidRDefault="008A6EA7" w:rsidP="003C21BE">
                          <w:pPr>
                            <w:spacing w:line="312" w:lineRule="auto"/>
                            <w:rPr>
                              <w:noProof/>
                              <w:sz w:val="22"/>
                            </w:rPr>
                          </w:pPr>
                          <w:r w:rsidRPr="00BC0910">
                            <w:rPr>
                              <w:noProof/>
                              <w:sz w:val="22"/>
                            </w:rPr>
                            <w:t xml:space="preserve">Das </w:t>
                          </w:r>
                          <w:r w:rsidRPr="00BC0910">
                            <w:rPr>
                              <w:b/>
                              <w:noProof/>
                              <w:sz w:val="22"/>
                            </w:rPr>
                            <w:t>anzuschraubende Holz</w:t>
                          </w:r>
                          <w:r w:rsidRPr="00BC0910">
                            <w:rPr>
                              <w:noProof/>
                              <w:sz w:val="22"/>
                            </w:rPr>
                            <w:t xml:space="preserve"> mit dem Durchmesser der Schraube, das </w:t>
                          </w:r>
                          <w:r w:rsidRPr="00BC0910">
                            <w:rPr>
                              <w:b/>
                              <w:noProof/>
                              <w:sz w:val="22"/>
                            </w:rPr>
                            <w:t>dahinterliegende Holz</w:t>
                          </w:r>
                          <w:r w:rsidRPr="00BC0910">
                            <w:rPr>
                              <w:noProof/>
                              <w:sz w:val="22"/>
                            </w:rPr>
                            <w:t xml:space="preserve"> mit einem ca. 2 mm kleineren Durchmesser.</w:t>
                          </w:r>
                        </w:p>
                      </w:txbxContent>
                    </v:textbox>
                  </v:shape>
                </v:group>
                <v:shape id="Grafik 13" o:spid="_x0000_s1040" type="#_x0000_t75" alt="Reißnagel auf Weiß vektor abbildung. Illustration von ..." style="position:absolute;left:14305;top:60;width:5060;height:4940;rotation:38550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SBwwAAANsAAAAPAAAAZHJzL2Rvd25yZXYueG1sRE9Na8JA&#10;EL0L/Q/LFHrTjQmKRFeRlgZpPVQtPQ/ZMUmbnQ3ZbRL99V1B6G0e73NWm8HUoqPWVZYVTCcRCOLc&#10;6ooLBZ+n1/EChPPIGmvLpOBCDjbrh9EKU217PlB39IUIIexSVFB636RSurwkg25iG+LAnW1r0AfY&#10;FlK32IdwU8s4iubSYMWhocSGnkvKf46/RsHX9/VaJcVHthve7Ms+SbLT+yxW6ulx2C5BeBr8v/ju&#10;3ukwP4HbL+EAuf4DAAD//wMAUEsBAi0AFAAGAAgAAAAhANvh9svuAAAAhQEAABMAAAAAAAAAAAAA&#10;AAAAAAAAAFtDb250ZW50X1R5cGVzXS54bWxQSwECLQAUAAYACAAAACEAWvQsW78AAAAVAQAACwAA&#10;AAAAAAAAAAAAAAAfAQAAX3JlbHMvLnJlbHNQSwECLQAUAAYACAAAACEAjYK0gcMAAADbAAAADwAA&#10;AAAAAAAAAAAAAAAHAgAAZHJzL2Rvd25yZXYueG1sUEsFBgAAAAADAAMAtwAAAPcCAAAAAA==&#10;">
                  <v:imagedata r:id="rId26" o:title="Reißnagel auf Weiß vektor abbildung. Illustration von .." cropbottom="14700f" cropright="13474f"/>
                </v:shape>
              </v:group>
            </w:pict>
          </mc:Fallback>
        </mc:AlternateContent>
      </w:r>
    </w:p>
    <w:p w14:paraId="45724088" w14:textId="77777777" w:rsidR="003C21BE" w:rsidRPr="006B79F7" w:rsidRDefault="003C21BE" w:rsidP="003C21BE">
      <w:pPr>
        <w:spacing w:line="312" w:lineRule="auto"/>
        <w:rPr>
          <w:b/>
          <w:noProof/>
          <w:sz w:val="22"/>
        </w:rPr>
      </w:pPr>
    </w:p>
    <w:p w14:paraId="4B228057" w14:textId="77777777" w:rsidR="003C21BE" w:rsidRPr="006B79F7" w:rsidRDefault="003C21BE" w:rsidP="003C21BE">
      <w:pPr>
        <w:spacing w:line="312" w:lineRule="auto"/>
        <w:rPr>
          <w:b/>
          <w:noProof/>
          <w:sz w:val="22"/>
        </w:rPr>
      </w:pPr>
    </w:p>
    <w:p w14:paraId="05A268C5" w14:textId="77777777" w:rsidR="003C21BE" w:rsidRDefault="003C21BE" w:rsidP="003C21BE">
      <w:pPr>
        <w:spacing w:line="312" w:lineRule="auto"/>
        <w:rPr>
          <w:b/>
          <w:noProof/>
          <w:sz w:val="22"/>
        </w:rPr>
      </w:pPr>
    </w:p>
    <w:p w14:paraId="4299F4E7" w14:textId="77777777" w:rsidR="003C21BE" w:rsidRDefault="0013476E" w:rsidP="003C21BE">
      <w:pPr>
        <w:spacing w:line="312" w:lineRule="auto"/>
        <w:rPr>
          <w:b/>
          <w:noProof/>
          <w:sz w:val="22"/>
        </w:rPr>
      </w:pPr>
      <w:r>
        <w:rPr>
          <w:b/>
          <w:noProof/>
          <w:sz w:val="22"/>
        </w:rPr>
        <w:br/>
      </w:r>
      <w:r w:rsidR="003C21BE">
        <w:rPr>
          <w:b/>
          <w:noProof/>
          <w:sz w:val="22"/>
          <w:lang w:eastAsia="de-DE"/>
        </w:rPr>
        <mc:AlternateContent>
          <mc:Choice Requires="wpg">
            <w:drawing>
              <wp:anchor distT="0" distB="0" distL="114300" distR="114300" simplePos="0" relativeHeight="251559424" behindDoc="0" locked="0" layoutInCell="1" allowOverlap="1" wp14:anchorId="23AE30BD" wp14:editId="2F39F796">
                <wp:simplePos x="0" y="0"/>
                <wp:positionH relativeFrom="column">
                  <wp:posOffset>186690</wp:posOffset>
                </wp:positionH>
                <wp:positionV relativeFrom="paragraph">
                  <wp:posOffset>121920</wp:posOffset>
                </wp:positionV>
                <wp:extent cx="1752600" cy="1824861"/>
                <wp:effectExtent l="133350" t="76200" r="133350" b="213995"/>
                <wp:wrapNone/>
                <wp:docPr id="14" name="Gruppieren 14"/>
                <wp:cNvGraphicFramePr/>
                <a:graphic xmlns:a="http://schemas.openxmlformats.org/drawingml/2006/main">
                  <a:graphicData uri="http://schemas.microsoft.com/office/word/2010/wordprocessingGroup">
                    <wpg:wgp>
                      <wpg:cNvGrpSpPr/>
                      <wpg:grpSpPr>
                        <a:xfrm>
                          <a:off x="0" y="0"/>
                          <a:ext cx="1752600" cy="1824861"/>
                          <a:chOff x="-68581" y="0"/>
                          <a:chExt cx="2235200" cy="1824861"/>
                        </a:xfrm>
                      </wpg:grpSpPr>
                      <wpg:grpSp>
                        <wpg:cNvPr id="15" name="Gruppieren 15"/>
                        <wpg:cNvGrpSpPr/>
                        <wpg:grpSpPr>
                          <a:xfrm>
                            <a:off x="-68581" y="468207"/>
                            <a:ext cx="2235200" cy="1356654"/>
                            <a:chOff x="-68593" y="-31240"/>
                            <a:chExt cx="2235600" cy="1854000"/>
                          </a:xfrm>
                        </wpg:grpSpPr>
                        <wps:wsp>
                          <wps:cNvPr id="16" name="Abgerundetes Rechteck 13"/>
                          <wps:cNvSpPr/>
                          <wps:spPr>
                            <a:xfrm rot="21002818">
                              <a:off x="-68593" y="-31240"/>
                              <a:ext cx="2235600" cy="1854000"/>
                            </a:xfrm>
                            <a:prstGeom prst="roundRect">
                              <a:avLst/>
                            </a:prstGeom>
                            <a:solidFill>
                              <a:schemeClr val="bg2"/>
                            </a:solidFill>
                            <a:ln w="12700">
                              <a:solidFill>
                                <a:schemeClr val="bg2">
                                  <a:lumMod val="7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Textfeld 17"/>
                          <wps:cNvSpPr txBox="1"/>
                          <wps:spPr>
                            <a:xfrm rot="21000000">
                              <a:off x="68783" y="128989"/>
                              <a:ext cx="1944762" cy="1561022"/>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AB899" w14:textId="77777777" w:rsidR="008A6EA7" w:rsidRDefault="008A6EA7" w:rsidP="003C21BE">
                                <w:pPr>
                                  <w:spacing w:line="312" w:lineRule="auto"/>
                                  <w:rPr>
                                    <w:b/>
                                    <w:noProof/>
                                    <w:sz w:val="22"/>
                                  </w:rPr>
                                </w:pPr>
                                <w:r>
                                  <w:rPr>
                                    <w:b/>
                                    <w:noProof/>
                                    <w:sz w:val="22"/>
                                  </w:rPr>
                                  <w:t xml:space="preserve">Erst anreißen </w:t>
                                </w:r>
                                <w:r>
                                  <w:rPr>
                                    <w:b/>
                                    <w:noProof/>
                                    <w:sz w:val="22"/>
                                  </w:rPr>
                                  <w:br/>
                                  <w:t xml:space="preserve">(= anzeichnen), </w:t>
                                </w:r>
                              </w:p>
                              <w:p w14:paraId="4318BC7E" w14:textId="77777777" w:rsidR="008A6EA7" w:rsidRDefault="008A6EA7" w:rsidP="003C21BE">
                                <w:pPr>
                                  <w:spacing w:line="312" w:lineRule="auto"/>
                                </w:pPr>
                                <w:r>
                                  <w:rPr>
                                    <w:b/>
                                    <w:noProof/>
                                    <w:sz w:val="22"/>
                                  </w:rPr>
                                  <w:t xml:space="preserve">dann ablängen </w:t>
                                </w:r>
                                <w:r>
                                  <w:rPr>
                                    <w:b/>
                                    <w:noProof/>
                                    <w:sz w:val="22"/>
                                  </w:rPr>
                                  <w:br/>
                                  <w:t>(= absägen)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 name="Grafik 18" descr="Reißnagel auf Weiß vektor abbildung. Illustration von ..."/>
                          <pic:cNvPicPr>
                            <a:picLocks noChangeAspect="1"/>
                          </pic:cNvPicPr>
                        </pic:nvPicPr>
                        <pic:blipFill rotWithShape="1">
                          <a:blip r:embed="rId27" cstate="print">
                            <a:extLst>
                              <a:ext uri="{28A0092B-C50C-407E-A947-70E740481C1C}">
                                <a14:useLocalDpi xmlns:a14="http://schemas.microsoft.com/office/drawing/2010/main" val="0"/>
                              </a:ext>
                            </a:extLst>
                          </a:blip>
                          <a:srcRect r="20560" b="22430"/>
                          <a:stretch/>
                        </pic:blipFill>
                        <pic:spPr bwMode="auto">
                          <a:xfrm rot="2339754">
                            <a:off x="677333" y="0"/>
                            <a:ext cx="506095" cy="4940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3AE30BD" id="Gruppieren 14" o:spid="_x0000_s1041" style="position:absolute;margin-left:14.7pt;margin-top:9.6pt;width:138pt;height:143.7pt;z-index:251559424;mso-width-relative:margin;mso-height-relative:margin" coordorigin="-685" coordsize="22352,18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trdaTBQAAAhAAAA4AAABkcnMvZTJvRG9jLnhtbNxXzW7jNhC+F+g7&#10;ELonlmTLlo04izTbDRZId4MkRc40RVlCKFIlqdjpy/Rh+mKdIUXZTtzdYItugR7ikBQ5Px9nvhme&#10;vds2gjxxbWoll1FyGkeES6aKWq6X0a/3H07yiBhLZUGFknwZPXMTvTv/8YezTbvgqaqUKLgmIESa&#10;xaZdRpW17WI0MqziDTWnquUSPpZKN9TCVK9HhaYbkN6IURrH09FG6aLVinFjYPW9/xidO/llyZn9&#10;XJaGWyKWEdhm3a92vyv8HZ2f0cVa07aqWW8G/QYrGlpLUDqIek8tJZ2uX4lqaqaVUaU9ZaoZqbKs&#10;GXc+gDdJ/MKbK6261vmyXmzW7QATQPsCp28Wyz493WhSF3B3k4hI2sAdXemubWuuuSSwCAht2vUC&#10;Nl7p9q690f3C2s/Q6W2pG/wP7pCtw/Z5wJZvLWGwmMyydBrDFTD4luTpJJ8mHn1WwRXhuZNpnuVJ&#10;RHaHWfVzfzxNxxnc96vjo6B9hEYONg2TwfjgZXbMy+wbvNyzdjLN03jmvQn+Hho8zqbTzGFJFwf+&#10;zsfO35Nxkk76aDx0eg+zbBIDAgD/3zoNOWR2YWL+WZjcVbTlLvoM3n4AcBoAvFitue5kwS035Jaz&#10;ynL2SJKxx9KdGcLFLAxETogVohUkYprEcZonucubPnQQ1COQ7IP6RUDootXGXnHVEBwsI8ggWYBx&#10;1mmhT9fGegDDPrTJKFEXH2oh3ASph18KTZ4okMZqnfaQH+wSkmwgjtMZ3MhbROAe0TW/qMKLnWW7&#10;u3Rkhxrdze6pgXsWEk9yx2RgO05UZ7m+q4oNWYlO31LI3SzOMTeKGl0e5wAsToDmXMjgjIo18LON&#10;EPqH2lbucjFJUSJisXNYUPbo0RJtRb25GHkh9PrdztjBFjfbMxPSMdy5G9lnwR0G8paXwDeQ7qkH&#10;7hBuyhiXNvGfKlpwrx/RCvoP4RIoECWXcH+D7F7Acdk+APr9eNTbPRzub/RLh4cTTrOSdjjc1FLp&#10;Y54J8KrX7PcDZHvQ4HClimdIM5cdcGemZR9quJprauwN1VCXYBFqrf0MP6VQEICqH0WkUvr3Y+u4&#10;H3gAvkZkA3VuGZnfOqp5RMRHCQwBIm0Y6DBYhYHsmksFWQCsDNa4IRzQVoRhqVXzACX4ArXAJyoZ&#10;6FpGzOowubS+3kIRZ/ziwm2D4tdSey3vWobCEUUMq/vtA9Vtn7oWsv6TCixEFy+S1+/Fk1JddFaV&#10;tcvsHY49vsCIWAS+BzXOAjXeg+klFwVJXFVA7cCgyIbEbn9SWA4DSx7nRRfu6FvPi9N8lvtKkaT5&#10;PJ/jaYjbUFvnk8lsmvbFMZsmcRpIK5TmQHeBFv8tRpyOM58+UiGh+oB/QWK4iJB4193oCD28IQuP&#10;5/4bDn7v3C8ev5r7drvauj5sqJ//BRvMkwm0IT0jTLJZitnuyKD/4pmh//J/YYdd73h+1tZsAX99&#10;rw2jV03U198kcMp2SLH+XdO8SUZD9WPXnnhmrFe1qO2ze+IAO6JR8ummZthD4WSvH4MHVmjbaVlD&#10;AwYLBTcMSPeW13/+IemaC0K7kjzgFArIo1Wa0BWoKDq5PiUfheiM1dTCG448wd/p6SkSTFDk1QJD&#10;1+xasUdDpLqsqFzzC9MCj/RkNjrc7qYHNq9E3SInvGhBPPvjxx4uMPzF6+YI4sCL8HJ6r1jXQL/g&#10;n4KaC+eDqerWQNwueLPiBfSAHwuoXwyeoRZeN62upfX8aTTD1pCAxjTOphDrKxilk3HfiQMo3LIK&#10;+QqdCw54ZJC9yGoDHR0IpVCAXBVDvu3b2/F4PoOef5/FZ7Px2NN4ryEweBZP4zk8TfBxNJlPYm/B&#10;0Oe/bmu/wt8D+4YOcljoe0rnkCdgNwT/HCu7hyaMDl6y+3O3a/d0P/8LAAD//wMAUEsDBAoAAAAA&#10;AAAAIQCsf3++7BEAAOwRAAAVAAAAZHJzL21lZGlhL2ltYWdlMS5qcGVn/9j/4AAQSkZJRgABAQEA&#10;3ADcAAD/2wBDAAIBAQEBAQIBAQECAgICAgQDAgICAgUEBAMEBgUGBgYFBgYGBwkIBgcJBwYGCAsI&#10;CQoKCgoKBggLDAsKDAkKCgr/2wBDAQICAgICAgUDAwUKBwYHCgoKCgoKCgoKCgoKCgoKCgoKCgoK&#10;CgoKCgoKCgoKCgoKCgoKCgoKCgoKCgoKCgoKCgr/wAARCACZAH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AMDFFFGaACm7u2KHkVOpr57&#10;/bJ/4KcfsffsNWjQfG74lq2uSQmax8J6HD9r1K5Xt+6UgRKxBCvM0cZIxuzkVlWrUsPTc6kkl3bs&#10;d2XZZmOb4qOFwVGVWpLaMU5N/JXPoQ0nHY1+SHiz/g6j8FWfib7N4K/Y212/0XzMfbNT8VQWl0Vz&#10;18hIZUzjt5vPrX2F/wAE/wD/AILA/sl/8FDJ5vCfw11XUNA8ZWtv5954K8TQrDeeUODLAys0VxHn&#10;OSjllGC6plc8GFzjLcXV9nSqpvsfU554b8ccN4FYzMcDOnSf2mk0vWzdvnY+rkzjmnUyAgxjFPzX&#10;qHxAUUUUAFFFFABRRRQAUUUUAFRz/dyfrUme9fPH/BTn9tXSP2Ff2Udf+L+1bjXriP8As/wnpxXP&#10;2nUJVIQsP+ecYDSvyMpGQDllByr1qeHoyq1HZRV38jvyvLcZnWZUsDhIuVSrJRil1bdl/XQ+Yf8A&#10;gtL/AMFlZP2S47j9mf8AZr1S0uPiNdWYbWNZwsyeGoZFynyHKtdsp3Kj8IpV2Vg6g/hl4l8UeJfG&#10;Wv33izxdrt5qmq6ldSXOoanqNw01xdTO255JJHJZmJ5JJJJqTxf4t8R+PfFOpeNPF2tXGoapq19L&#10;ealfXcm6W4nkcu8jHuSxJ4rLLENtr8UzrOsRm2IcnpBbLol/mz/UHwv8MMl8OskhSpRU8TJJ1KjW&#10;rl1S7RT2Xzeob3HLA1oeCPi54/8A2evib4f+Pvwk19tJ8SeF9UivtNvoVztZDyjLnDo65R0PyujM&#10;p4Y1TO0cEVk+MSg0aTnqtebgqkqOKhOLs0z7biXA4XMMhxGHxMVKEotNP0P6z/2U/j14f/ag/Zy8&#10;F/tAeGYvLs/Fnh221FYQxPkvIgLx5IGdr7lzgZxXoQOK/PT/AINk/iwPiP8A8EutG8NytM03gvxb&#10;quiTSzSFt+ZVvUxn7oEd5GgHonpX6GBc9a/esLVdbDQm+qTP8j8+wH9l53iMItoTlFeibt+A6iii&#10;ug8kKKKKACiiigAooooAjYYGPavw6/4ObP2i7jxl+0v4X/Zw0fU1k03wfoK6jqkMb5xqF2ThHHZk&#10;t0iYe1wa/cQkMvNfze/8F0xff8PQviY2oj5vO03Z/uf2Za7f/HcV8lxpWqUsmtH7Ukn6b/of0J9G&#10;fK8NmHiXCpV19jTnOK/vaRT+SbPkfIxjFJk0A5pQ/wDDmvyA/wBILhlmOK5r4l332S1WxU/M3Jr0&#10;r/hC5vDvghviH4uk+x2smU0yGTHmXknqo/uDu3ToK8M8Xa7JrGqSXJb+I4r0ctoSqYjma0R8Zxpm&#10;tDB5Q6UZXnN29F1Z+4//AAaN/FjSL34BfFX4HtfxjUdN8YW+uR2rSAM8NzaRwFwvUgNaAEjpvXPU&#10;Z/YTAO2v5c/+CBX7YVt+yJ/wUW8Jz+JtRe38OeO2/wCEY1xt3yRtcsBaytyAFW58nczHCo0jdhX9&#10;RSPuVcGv2PI8Qq2BjHrF2P8ANbxUymplvFlSr9mslNPzsk196/EkoozRXsH5uFFFFABRRRQAUUUU&#10;AMcAJuOa/Gz/AIOUP2KdZsfG+kftueE9FVtHvNPg0bxpNb2/Ntco5FrdykD7rq6wFm6GOFf4gK/Z&#10;JSCuay/G3gzwr8QvCeo+B/G+g2mq6Rq1lLZ6lpt/CJIbqCRCjxuhGGVlJBB6g15ubZbSzbAyw89L&#10;6p9mtj7bw942x3h/xVQznDR5uS6lH+aEtJR/Vdmkfyh+FvhJqPjCRRYa3p9vHn5pry9SML7kfe/S&#10;u4t9L/Zp+Atp/b/jLxPH4212MbrfRdNyLNH7GWQ/fAPYfiO9ff37fP8AwbMeL4by/wDiH/wT2+IM&#10;fkySSTP8PfFd4yiMEs3l2d5tPH3USOfGOS056V+RP7R3wF/aM/Zj+INx8Mf2i/hbrXhPXLct/our&#10;WpVZ1DlPNhlBMdxESCBLEzI2OGOK/K63DmPwErVlp/N0P7+wHjXwnxdh4vLJuM2tabfLNd79WvOL&#10;+ZH8d/jv4s+MfiWXW/EFyiqv7u3tYF2xW8Y6Ii9AB+debOTLJzVgxXEp53etO+ymNc10U4wpRsjw&#10;sdiMTmVXnnt26JLohumXt7pV9BqenXDQ3FtMssEy9UdSCD+Y/wAc9K/pR/Zl/wCDgn/gn/rP7Ovg&#10;jWvjX8c5tP8AF9x4btf+Em0+HwzqVz5F8sYWYGSK2KNl1Y5U4Oc1/NS6+orrvhfqZKzaRJ/D+8jH&#10;6H+lehSzbFZXRlOik79GfKY7w84f4+zKhhcznOCje0oNJ3drJ80ZK2nbe2p/W9+zT+2H+zV+134d&#10;m8Ufs7/FvSvE1rbkC7itZGjuLUknHmwSBZYs4ON6jcORkV6gh7V/KF+y1+1f8Wf2LfjLpf7QHwf1&#10;eWHUNIf/AE2x88pDqdmSDNaTdmjdR3B2sqOBuRSP6h/2bvjx4F/ab+BfhX4/fDfUluNF8W6LBqVi&#10;WkRpIlkQFoZNjMqyxtujdATtdGU8g19bw/nkc5oNySjOO6W3qj+dPF/wqreGebU4Uarq4aqm4Sat&#10;JNbxlbS/ZrftodxRRRX0J+PBRRRQAUUUUAGO2KPwoooAK+e/+CiH/BOz4Ff8FFfgrP8AC34uaWtt&#10;qdmXm8LeKbaANd6NdMMb05G+NvlDxE7XCjOGVWX6EqN8lStZ1KdOtBwmrpnVg8bisvxUMThpuE4t&#10;NNbpo/kX/bP/AGLPjj+wl8a774H/ABz8PC3vLf8Ae6bqlrua01a1LFUuYHIBZGKkEEBlZWVgCCK8&#10;gkjBPNf0p/8ABxJ4V+EWs/8ABO/WNV+I3gzTdR1W21W0h8K6hdfLcabdSyrvlicfMP3avuUZDqME&#10;ECv5zNb8Eapp+qS2nkAjyzLHtOS0ecAgdT/kDJGK/NM2wdPL8d7GLvdXSP7i8OeJMdxdwqswxVLl&#10;cZcjktpSSTuuut1dbXOTuI8NweKteD5J4PE9qsQ+9MFOO4PWtB/Cl9NtjjaNvM+7tkzx83I9futW&#10;v4E8FXNtqP8AauoPGo5WDdnuud3TPIP/AOrrXm1qkaeHk5dj7bLMJUxWcUo0Xa0k2+yW/wDwDd1h&#10;TFo13MsZZY7dmf5Sdox39q/dn/g1k+L+tfEH/gnhqXgbVXkePwV44vNPsZJJN2IZY4rkKB2AaZuP&#10;c1+F/ijVToum3WjwhGEy5kkmYqFC4G75QS33s4yDtJH8Wa/d7/g2S+EF18IP+CcS+L9YgdZfHHiu&#10;91aLEgZWhQpaoRjv+5bPuPevX4Ko1Kddy7p3/Q/OfpPZlhcXlMKOnuSjy97u7f4H6REA9RRUcEyy&#10;wLMARuXPzVJX6UfxGFFFFABRRRQAUUUUAFMYYHNPph60AfnH/wAHMthr0n7DvhvVdIikNvYfEizl&#10;vpFUlYozZ3qBmPYeY6Lz3YYr8INVMurwNFdzt80ewMihSvOeg9/8PSv6nP26/wBlzR/2yv2XvFn7&#10;P2qXCQza1prf2VdyD5ba9jO+CQ8H5RIq7uM7Scc81/MJ8Tfhd41+DHxI1b4SfFzQ5PDfiLRLxrbU&#10;tL1LO6Bx3BTcHQ9VdcqwwRkEV+X8a4TE08dDFRvytJXXRpv8z+7Pov5/kuO4TxGR13H20Jynyt6y&#10;hJLVLrZpp+qOM0zQpbG4SWTUGm8v/V7kXjII7jnqfzrelnni0q41m8lWK2iVY2bywPMYABY19Ttx&#10;06dT2Je974E8PBptT1GTV5E/1dvYgwwsccFpXAfAPVFQFh0deoxrWy+KX7RXjuz+H/w88L3Wq6lM&#10;rDT9H0m3/d20KrukcAcRxKoLvK3AAZ3bq1fK0aWJx1RJts/fs0zDIeF8JOpCMYWV3J/fq/6RH8Kf&#10;CHi79ob4xaX8PNOa8a3vLj/iaSWdv5rWViGUzzKpIHyoMgEjc21c5YV/Wj+z/wDD34XeBPgb4R8F&#10;/B6KNfCem+GbG28N/Z5SyGxWBBAwY8tmMKdxyTnJOTXwP/wTK/4JG/Cj9mn9lO+bUdRs/EXxE8VW&#10;qS+Itctoz5duuNy2NuT83lITy/DSsu8qoCovvX/BPL4lXXw38Q6r+yF44dreawkmv/CDTZVZrctu&#10;ntlyfvRs3mAD7ys5/gJP69keWf2fhVzL3nv5eR/nP4qcbR4vz5+wb9jTbs/5nfWXp28vU+s7Wzjt&#10;dxj3fNjdls1NSICq4xS17h+WhRRRQAUUUUAFFFFABRRRQA2YfJXyz/wUL/4JJ/stf8FFtNt9R+KW&#10;lXWh+K9Ph8rTfGvhwxw36RZyIZSyMtxEGJISQHbuYoULsT9TsMikAz/DWVajSxFNwqJNHdluZZhl&#10;GMjisHUlTqR2lF2aPx/8Gf8ABpZ8NbfxEs/xK/bS8RatpIYl7HRfCsGn3BHYedLNcr/5D+mOtfod&#10;+x//AME7f2SP2GPCFx4Q/Z6+EdjprX8KprGsXhNzf6lgf8tp5CWZc5IjGI1JO1Vya9ywccChRt5r&#10;lw+W4HCSvSgkz3M6424q4ip+zzDFznFdL2T9VGyfzR86+LPBOp/sueKD4u8I2003gfUJh9us0Yyf&#10;2PIxxkA8+QxORnIQkgkLtxyf7Ufw71S4i0n9pb4LvF/bmg3SXsDbdyy7eqvjGUZcq3IOGJBB5r6w&#10;1XTrDV9Pl03VLOO4t542Sa3mjDpIpGCrA8EEHBB4xXheo+GLj9njWf7Ju4prvwBrEnkwtNJ5h0mR&#10;uFgkLHcYj0RznptbB2F+8+VPT/gx8VtA+Nvw30r4k+G0aODUrcNJaySBntZh8skL4/iRwVPTOM9C&#10;K62vmH4L3F9+zT+0BN8MLm8ZvBfjy4Nz4fZ4/ls9Tx8yBsZAmUAbScB0XGC7bvp4HIzQAUUUUAFF&#10;FFABRRRQAUUUUAFFFFABRRRQAVT13R9L1/TZtH1vTobu0uYjHcW1xGHSRD1Uqc5FXKKAPnb4qfBm&#10;RPD0nwh8Q6ndLpN3MJPBviRbpxcabeKd0cTygh1dSAY5cgkjk7uT6d+z98SL/wCIvgZT4kjEPiDR&#10;7htO8RWuMbLuMDLDAA2upWRcADD46ggdZ4g0LTPE2lzaFrVitxa3C7ZY3785yO4YEAgjBBAIIIBH&#10;ks+lan8FvihD4tuoGlsb+JLDVL5JObm1UsYppVyAZbck72PWF3cZKsgAPaaKjgcvyR79f/rVJQAU&#10;UUUAFFFFABRRRQAUUUUAFFFFABRRRQAVT1vRdO8QabLpWp2qyQyrhlZeh7Ee46j0NXKKAMnwdpl/&#10;oekroV6wkWzURW9wv/LSID5cj+EgcEdOMjg4GtRRQAUUUUAFFFFABRRRQAUUUUAFFFFABRRRQAUU&#10;UUAFFFFABRRRQB//2VBLAwQUAAYACAAAACEAIoPsM98AAAAJAQAADwAAAGRycy9kb3ducmV2Lnht&#10;bEyPQUvDQBCF74L/YRnBm90ktcHGbEop6qkItoJ422anSWh2NmS3SfrvnZ7sbea9x5tv8tVkWzFg&#10;7xtHCuJZBAKpdKahSsH3/v3pBYQPmoxuHaGCC3pYFfd3uc6MG+kLh12oBJeQz7SCOoQuk9KXNVrt&#10;Z65DYu/oeqsDr30lTa9HLretTKIolVY3xBdq3eGmxvK0O1sFH6Me1/P4bdiejpvL737x+bONUanH&#10;h2n9CiLgFP7DcMVndCiY6eDOZLxoFSTLZ06yvkxAsD+PFiwcrkOagixyeftB8Q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lW2t1pMFAAACEAAADgAAAAAAAAAAAAAA&#10;AAA8AgAAZHJzL2Uyb0RvYy54bWxQSwECLQAKAAAAAAAAACEArH9/vuwRAADsEQAAFQAAAAAAAAAA&#10;AAAAAAD7BwAAZHJzL21lZGlhL2ltYWdlMS5qcGVnUEsBAi0AFAAGAAgAAAAhACKD7DPfAAAACQEA&#10;AA8AAAAAAAAAAAAAAAAAGhoAAGRycy9kb3ducmV2LnhtbFBLAQItABQABgAIAAAAIQBYYLMbugAA&#10;ACIBAAAZAAAAAAAAAAAAAAAAACYbAABkcnMvX3JlbHMvZTJvRG9jLnhtbC5yZWxzUEsFBgAAAAAG&#10;AAYAfQEAABccAAAAAA==&#10;">
                <v:group id="Gruppieren 15" o:spid="_x0000_s1042" style="position:absolute;left:-685;top:4682;width:22351;height:13566" coordorigin="-685,-312" coordsize="22356,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Abgerundetes Rechteck 13" o:spid="_x0000_s1043" style="position:absolute;left:-685;top:-312;width:22355;height:18539;rotation:-65228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nwQAAANsAAAAPAAAAZHJzL2Rvd25yZXYueG1sRE9Ni8Iw&#10;EL0v+B/CCF6KpsoiUo2iguBpl6oHj0Mz25RtJqWJWvvrN4Kwt3m8z1ltOluLO7W+cqxgOklBEBdO&#10;V1wquJwP4wUIH5A11o5JwZM8bNaDjxVm2j04p/splCKGsM9QgQmhyaT0hSGLfuIa4sj9uNZiiLAt&#10;pW7xEcNtLWdpOpcWK44NBhvaGyp+TzerYLftzXeTJ8/k/PmVXHufc58apUbDbrsEEagL/+K3+6jj&#10;/Dm8fokHyPUfAAAA//8DAFBLAQItABQABgAIAAAAIQDb4fbL7gAAAIUBAAATAAAAAAAAAAAAAAAA&#10;AAAAAABbQ29udGVudF9UeXBlc10ueG1sUEsBAi0AFAAGAAgAAAAhAFr0LFu/AAAAFQEAAAsAAAAA&#10;AAAAAAAAAAAAHwEAAF9yZWxzLy5yZWxzUEsBAi0AFAAGAAgAAAAhAPH+tefBAAAA2wAAAA8AAAAA&#10;AAAAAAAAAAAABwIAAGRycy9kb3ducmV2LnhtbFBLBQYAAAAAAwADALcAAAD1AgAAAAA=&#10;" fillcolor="#eeece1 [3214]" strokecolor="#c4bc96 [2414]" strokeweight="1pt">
                    <v:shadow on="t" color="black" opacity="26214f" origin=",-.5" offset="0,3pt"/>
                    <v:textbox inset="0,0,0,0"/>
                  </v:roundrect>
                  <v:shape id="Textfeld 17" o:spid="_x0000_s1044" type="#_x0000_t202" style="position:absolute;left:687;top:1289;width:19448;height:15611;rotation:-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cevwAAANsAAAAPAAAAZHJzL2Rvd25yZXYueG1sRE9Li8Iw&#10;EL4v+B/CCF7EpoqsUo2ii4LXrYrXoZk+tJmUJqv135sFwdt8fM9ZrjtTizu1rrKsYBzFIIgzqysu&#10;FJyO+9EchPPIGmvLpOBJDtar3tcSE20f/Ev31BcihLBLUEHpfZNI6bKSDLrINsSBy21r0AfYFlK3&#10;+AjhppaTOP6WBisODSU29FNSdkv/jILdUPrrZVYchul5U233uZ2nl6lSg363WYDw1PmP+O0+6DB/&#10;Bv+/hAPk6gUAAP//AwBQSwECLQAUAAYACAAAACEA2+H2y+4AAACFAQAAEwAAAAAAAAAAAAAAAAAA&#10;AAAAW0NvbnRlbnRfVHlwZXNdLnhtbFBLAQItABQABgAIAAAAIQBa9CxbvwAAABUBAAALAAAAAAAA&#10;AAAAAAAAAB8BAABfcmVscy8ucmVsc1BLAQItABQABgAIAAAAIQDwRUcevwAAANsAAAAPAAAAAAAA&#10;AAAAAAAAAAcCAABkcnMvZG93bnJldi54bWxQSwUGAAAAAAMAAwC3AAAA8wIAAAAA&#10;" fillcolor="#eeece1 [3214]" stroked="f" strokeweight=".5pt">
                    <v:textbox>
                      <w:txbxContent>
                        <w:p w14:paraId="73CAB899" w14:textId="77777777" w:rsidR="008A6EA7" w:rsidRDefault="008A6EA7" w:rsidP="003C21BE">
                          <w:pPr>
                            <w:spacing w:line="312" w:lineRule="auto"/>
                            <w:rPr>
                              <w:b/>
                              <w:noProof/>
                              <w:sz w:val="22"/>
                            </w:rPr>
                          </w:pPr>
                          <w:r>
                            <w:rPr>
                              <w:b/>
                              <w:noProof/>
                              <w:sz w:val="22"/>
                            </w:rPr>
                            <w:t xml:space="preserve">Erst anreißen </w:t>
                          </w:r>
                          <w:r>
                            <w:rPr>
                              <w:b/>
                              <w:noProof/>
                              <w:sz w:val="22"/>
                            </w:rPr>
                            <w:br/>
                            <w:t xml:space="preserve">(= anzeichnen), </w:t>
                          </w:r>
                        </w:p>
                        <w:p w14:paraId="4318BC7E" w14:textId="77777777" w:rsidR="008A6EA7" w:rsidRDefault="008A6EA7" w:rsidP="003C21BE">
                          <w:pPr>
                            <w:spacing w:line="312" w:lineRule="auto"/>
                          </w:pPr>
                          <w:r>
                            <w:rPr>
                              <w:b/>
                              <w:noProof/>
                              <w:sz w:val="22"/>
                            </w:rPr>
                            <w:t xml:space="preserve">dann ablängen </w:t>
                          </w:r>
                          <w:r>
                            <w:rPr>
                              <w:b/>
                              <w:noProof/>
                              <w:sz w:val="22"/>
                            </w:rPr>
                            <w:br/>
                            <w:t>(= absägen)</w:t>
                          </w:r>
                        </w:p>
                      </w:txbxContent>
                    </v:textbox>
                  </v:shape>
                </v:group>
                <v:shape id="Grafik 18" o:spid="_x0000_s1045" type="#_x0000_t75" alt="Reißnagel auf Weiß vektor abbildung. Illustration von ..." style="position:absolute;left:6773;width:5061;height:4940;rotation:25556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z1xQAAANsAAAAPAAAAZHJzL2Rvd25yZXYueG1sRI9Ba8JA&#10;EIXvgv9hmYI33dRCKamrVEFo0YONYj0O2WkSzM6m2VVTf71zELzN8N68981k1rlanakNlWcDz6ME&#10;FHHubcWFgd12OXwDFSKyxdozGfinALNpvzfB1PoLf9M5i4WSEA4pGihjbFKtQ16SwzDyDbFov751&#10;GGVtC21bvEi4q/U4SV61w4qlocSGFiXlx+zkDGzcPBzcYdWM99nLz3pht19/16sxg6fu4x1UpC4+&#10;zPfrTyv4Aiu/yAB6egMAAP//AwBQSwECLQAUAAYACAAAACEA2+H2y+4AAACFAQAAEwAAAAAAAAAA&#10;AAAAAAAAAAAAW0NvbnRlbnRfVHlwZXNdLnhtbFBLAQItABQABgAIAAAAIQBa9CxbvwAAABUBAAAL&#10;AAAAAAAAAAAAAAAAAB8BAABfcmVscy8ucmVsc1BLAQItABQABgAIAAAAIQDaZPz1xQAAANsAAAAP&#10;AAAAAAAAAAAAAAAAAAcCAABkcnMvZG93bnJldi54bWxQSwUGAAAAAAMAAwC3AAAA+QIAAAAA&#10;">
                  <v:imagedata r:id="rId28" o:title="Reißnagel auf Weiß vektor abbildung. Illustration von .." cropbottom="14700f" cropright="13474f"/>
                </v:shape>
              </v:group>
            </w:pict>
          </mc:Fallback>
        </mc:AlternateContent>
      </w:r>
    </w:p>
    <w:p w14:paraId="2755299F" w14:textId="77777777" w:rsidR="003C21BE" w:rsidRDefault="003C21BE" w:rsidP="003C21BE">
      <w:pPr>
        <w:spacing w:line="312" w:lineRule="auto"/>
        <w:rPr>
          <w:b/>
          <w:noProof/>
          <w:sz w:val="22"/>
        </w:rPr>
      </w:pPr>
    </w:p>
    <w:p w14:paraId="092A7B3A" w14:textId="77777777" w:rsidR="003C21BE" w:rsidRDefault="003C21BE" w:rsidP="003C21BE">
      <w:pPr>
        <w:spacing w:line="312" w:lineRule="auto"/>
        <w:rPr>
          <w:b/>
          <w:noProof/>
          <w:sz w:val="22"/>
        </w:rPr>
      </w:pPr>
    </w:p>
    <w:p w14:paraId="3DC617F8" w14:textId="77777777" w:rsidR="003C21BE" w:rsidRDefault="003C21BE" w:rsidP="003C21BE">
      <w:pPr>
        <w:spacing w:line="312" w:lineRule="auto"/>
        <w:rPr>
          <w:b/>
          <w:noProof/>
          <w:sz w:val="22"/>
        </w:rPr>
      </w:pPr>
    </w:p>
    <w:p w14:paraId="73924BE6" w14:textId="77777777" w:rsidR="003C21BE" w:rsidRDefault="003C21BE" w:rsidP="003C21BE">
      <w:pPr>
        <w:spacing w:line="312" w:lineRule="auto"/>
        <w:rPr>
          <w:b/>
          <w:noProof/>
          <w:sz w:val="22"/>
        </w:rPr>
      </w:pPr>
    </w:p>
    <w:p w14:paraId="4E76A958" w14:textId="77777777" w:rsidR="003C21BE" w:rsidRDefault="003C21BE" w:rsidP="003C21BE">
      <w:pPr>
        <w:spacing w:line="312" w:lineRule="auto"/>
        <w:rPr>
          <w:b/>
          <w:noProof/>
          <w:sz w:val="22"/>
        </w:rPr>
      </w:pPr>
    </w:p>
    <w:p w14:paraId="394B794C" w14:textId="77777777" w:rsidR="003C21BE" w:rsidRDefault="003C21BE" w:rsidP="003C21BE">
      <w:pPr>
        <w:spacing w:line="312" w:lineRule="auto"/>
        <w:rPr>
          <w:b/>
          <w:noProof/>
          <w:sz w:val="22"/>
        </w:rPr>
      </w:pPr>
    </w:p>
    <w:p w14:paraId="1F793AC5" w14:textId="77777777" w:rsidR="003C21BE" w:rsidRDefault="003C21BE" w:rsidP="003C21BE">
      <w:pPr>
        <w:spacing w:line="312" w:lineRule="auto"/>
        <w:rPr>
          <w:b/>
          <w:noProof/>
          <w:sz w:val="22"/>
        </w:rPr>
      </w:pPr>
    </w:p>
    <w:p w14:paraId="08D04919" w14:textId="77777777" w:rsidR="003C21BE" w:rsidRDefault="003C21BE" w:rsidP="003C21BE">
      <w:pPr>
        <w:spacing w:line="312" w:lineRule="auto"/>
        <w:rPr>
          <w:b/>
          <w:noProof/>
          <w:sz w:val="22"/>
        </w:rPr>
      </w:pPr>
    </w:p>
    <w:p w14:paraId="3990FA08" w14:textId="77777777" w:rsidR="003C21BE" w:rsidRDefault="003C21BE" w:rsidP="003C21BE">
      <w:pPr>
        <w:rPr>
          <w:noProof/>
        </w:rPr>
      </w:pPr>
      <w:r>
        <w:rPr>
          <w:noProof/>
        </w:rPr>
        <w:br w:type="page"/>
      </w:r>
    </w:p>
    <w:p w14:paraId="09D4D65B" w14:textId="77777777" w:rsidR="003C21BE" w:rsidRDefault="00166DD7" w:rsidP="003C21BE">
      <w:pPr>
        <w:pStyle w:val="berschrift2"/>
      </w:pPr>
      <w:r w:rsidRPr="009A109A">
        <w:rPr>
          <w:noProof/>
        </w:rPr>
        <w:lastRenderedPageBreak/>
        <w:drawing>
          <wp:anchor distT="0" distB="0" distL="114300" distR="114300" simplePos="0" relativeHeight="251622912" behindDoc="0" locked="0" layoutInCell="1" allowOverlap="1" wp14:anchorId="010A809C" wp14:editId="5DDC012B">
            <wp:simplePos x="0" y="0"/>
            <wp:positionH relativeFrom="column">
              <wp:posOffset>5108575</wp:posOffset>
            </wp:positionH>
            <wp:positionV relativeFrom="paragraph">
              <wp:posOffset>-168910</wp:posOffset>
            </wp:positionV>
            <wp:extent cx="313055" cy="313055"/>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22">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003C21BE" w:rsidRPr="002217EB">
        <w:rPr>
          <w:noProof/>
          <w:color w:val="FF0000"/>
        </w:rPr>
        <w:drawing>
          <wp:anchor distT="0" distB="0" distL="114300" distR="114300" simplePos="0" relativeHeight="251618816" behindDoc="0" locked="0" layoutInCell="1" allowOverlap="1" wp14:anchorId="63AACA10" wp14:editId="5C25B9FE">
            <wp:simplePos x="0" y="0"/>
            <wp:positionH relativeFrom="column">
              <wp:posOffset>4712335</wp:posOffset>
            </wp:positionH>
            <wp:positionV relativeFrom="paragraph">
              <wp:posOffset>-167005</wp:posOffset>
            </wp:positionV>
            <wp:extent cx="341630" cy="313055"/>
            <wp:effectExtent l="0" t="0" r="1270" b="0"/>
            <wp:wrapNone/>
            <wp:docPr id="957" name="Grafik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sidRPr="00F11E2E">
        <w:t>Arbeitsablaufplan</w:t>
      </w:r>
      <w:r w:rsidR="003C21BE">
        <w:t xml:space="preserve"> Teil 1</w:t>
      </w:r>
    </w:p>
    <w:p w14:paraId="4530258B" w14:textId="77777777" w:rsidR="003C21BE" w:rsidRPr="00C81997" w:rsidRDefault="003C21BE" w:rsidP="003C21BE">
      <w:pPr>
        <w:spacing w:line="312" w:lineRule="auto"/>
        <w:rPr>
          <w:sz w:val="22"/>
        </w:rPr>
      </w:pPr>
      <w:r w:rsidRPr="00C81997">
        <w:rPr>
          <w:sz w:val="22"/>
        </w:rPr>
        <w:t>Vervollständigen Sie den Arbeitsablaufplan!</w:t>
      </w:r>
    </w:p>
    <w:p w14:paraId="631D2015" w14:textId="77777777" w:rsidR="003C21BE" w:rsidRDefault="003C21BE" w:rsidP="003C21BE">
      <w:pPr>
        <w:spacing w:line="312" w:lineRule="auto"/>
        <w:rPr>
          <w:sz w:val="22"/>
        </w:rPr>
      </w:pPr>
      <w:r w:rsidRPr="00C81997">
        <w:rPr>
          <w:sz w:val="22"/>
        </w:rPr>
        <w:t>Nehmen Sie dafür die Arbeitsschritte und die benötigten Werkzeuge vom Einlegeblatt!</w:t>
      </w:r>
      <w:r>
        <w:rPr>
          <w:sz w:val="22"/>
        </w:rPr>
        <w:t xml:space="preserve"> </w:t>
      </w:r>
      <w:r w:rsidR="009F4D1A">
        <w:rPr>
          <w:sz w:val="22"/>
        </w:rPr>
        <w:t>Einfach a</w:t>
      </w:r>
      <w:r w:rsidRPr="00C81997">
        <w:rPr>
          <w:sz w:val="22"/>
        </w:rPr>
        <w:t>usschneiden und in der richtigen Reihenfolge einkleben!</w:t>
      </w:r>
    </w:p>
    <w:p w14:paraId="6F64B69E" w14:textId="77777777" w:rsidR="003C21BE" w:rsidRPr="00C81997" w:rsidRDefault="003C21BE" w:rsidP="003C21BE">
      <w:pPr>
        <w:spacing w:line="312" w:lineRule="auto"/>
        <w:rPr>
          <w:sz w:val="22"/>
        </w:rPr>
      </w:pPr>
    </w:p>
    <w:tbl>
      <w:tblPr>
        <w:tblStyle w:val="Tabellenraster"/>
        <w:tblW w:w="7658" w:type="dxa"/>
        <w:tblInd w:w="108" w:type="dxa"/>
        <w:tblBorders>
          <w:top w:val="none" w:sz="0" w:space="0" w:color="auto"/>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ayout w:type="fixed"/>
        <w:tblCellMar>
          <w:top w:w="57" w:type="dxa"/>
          <w:bottom w:w="57" w:type="dxa"/>
        </w:tblCellMar>
        <w:tblLook w:val="04A0" w:firstRow="1" w:lastRow="0" w:firstColumn="1" w:lastColumn="0" w:noHBand="0" w:noVBand="1"/>
      </w:tblPr>
      <w:tblGrid>
        <w:gridCol w:w="567"/>
        <w:gridCol w:w="4395"/>
        <w:gridCol w:w="2696"/>
      </w:tblGrid>
      <w:tr w:rsidR="003C21BE" w:rsidRPr="0019468F" w14:paraId="2AC1C779" w14:textId="77777777" w:rsidTr="00DF56A2">
        <w:trPr>
          <w:cnfStyle w:val="100000000000" w:firstRow="1" w:lastRow="0" w:firstColumn="0" w:lastColumn="0" w:oddVBand="0" w:evenVBand="0" w:oddHBand="0" w:evenHBand="0" w:firstRowFirstColumn="0" w:firstRowLastColumn="0" w:lastRowFirstColumn="0" w:lastRowLastColumn="0"/>
          <w:trHeight w:val="337"/>
        </w:trPr>
        <w:tc>
          <w:tcPr>
            <w:tcW w:w="4962" w:type="dxa"/>
            <w:gridSpan w:val="2"/>
            <w:shd w:val="clear" w:color="auto" w:fill="B8CCE4" w:themeFill="accent1" w:themeFillTint="66"/>
          </w:tcPr>
          <w:p w14:paraId="05BEC84F" w14:textId="77777777" w:rsidR="003C21BE" w:rsidRPr="00196E44" w:rsidRDefault="003C21BE" w:rsidP="00DF56A2">
            <w:pPr>
              <w:rPr>
                <w:b w:val="0"/>
              </w:rPr>
            </w:pPr>
            <w:r w:rsidRPr="00196E44">
              <w:t>Arbeitsschritte</w:t>
            </w:r>
          </w:p>
        </w:tc>
        <w:tc>
          <w:tcPr>
            <w:tcW w:w="2696" w:type="dxa"/>
            <w:shd w:val="clear" w:color="auto" w:fill="B8CCE4" w:themeFill="accent1" w:themeFillTint="66"/>
          </w:tcPr>
          <w:p w14:paraId="03172A63" w14:textId="77777777" w:rsidR="003C21BE" w:rsidRPr="00196E44" w:rsidRDefault="003C21BE" w:rsidP="00DF56A2">
            <w:pPr>
              <w:rPr>
                <w:b w:val="0"/>
              </w:rPr>
            </w:pPr>
            <w:r w:rsidRPr="00196E44">
              <w:t>benötigte Werkzeuge</w:t>
            </w:r>
          </w:p>
        </w:tc>
      </w:tr>
      <w:tr w:rsidR="003C21BE" w:rsidRPr="00700DFD" w14:paraId="24EAE065" w14:textId="77777777" w:rsidTr="00DF56A2">
        <w:trPr>
          <w:trHeight w:val="336"/>
        </w:trPr>
        <w:tc>
          <w:tcPr>
            <w:tcW w:w="7658" w:type="dxa"/>
            <w:gridSpan w:val="3"/>
            <w:shd w:val="clear" w:color="auto" w:fill="DBE5F1" w:themeFill="accent1" w:themeFillTint="33"/>
          </w:tcPr>
          <w:p w14:paraId="670E2694" w14:textId="77777777" w:rsidR="003C21BE" w:rsidRPr="00700DFD" w:rsidRDefault="003C21BE" w:rsidP="00DF56A2">
            <w:pPr>
              <w:rPr>
                <w:b/>
              </w:rPr>
            </w:pPr>
            <w:r w:rsidRPr="00196E44">
              <w:t>Herstellung und Montage Sitz</w:t>
            </w:r>
          </w:p>
        </w:tc>
      </w:tr>
      <w:tr w:rsidR="003C21BE" w:rsidRPr="0019468F" w14:paraId="4D82EAA0" w14:textId="77777777" w:rsidTr="00DF56A2">
        <w:trPr>
          <w:trHeight w:val="850"/>
        </w:trPr>
        <w:tc>
          <w:tcPr>
            <w:tcW w:w="567" w:type="dxa"/>
          </w:tcPr>
          <w:p w14:paraId="61AF5A5B" w14:textId="77777777" w:rsidR="003C21BE" w:rsidRPr="00230B29" w:rsidRDefault="003C21BE" w:rsidP="00DF56A2">
            <w:pPr>
              <w:spacing w:line="312" w:lineRule="auto"/>
              <w:rPr>
                <w:b/>
              </w:rPr>
            </w:pPr>
            <w:r w:rsidRPr="00230B29">
              <w:rPr>
                <w:b/>
              </w:rPr>
              <w:t>1</w:t>
            </w:r>
          </w:p>
        </w:tc>
        <w:tc>
          <w:tcPr>
            <w:tcW w:w="4395" w:type="dxa"/>
            <w:shd w:val="clear" w:color="auto" w:fill="auto"/>
            <w:vAlign w:val="center"/>
          </w:tcPr>
          <w:p w14:paraId="1F2A42D5" w14:textId="77777777" w:rsidR="003C21BE" w:rsidRDefault="003C21BE" w:rsidP="00DF56A2">
            <w:pPr>
              <w:spacing w:line="312" w:lineRule="auto"/>
            </w:pPr>
          </w:p>
          <w:p w14:paraId="33529CD4" w14:textId="77777777" w:rsidR="003C21BE" w:rsidRPr="0019468F" w:rsidRDefault="003C21BE" w:rsidP="00DF56A2">
            <w:pPr>
              <w:spacing w:line="312" w:lineRule="auto"/>
            </w:pPr>
          </w:p>
        </w:tc>
        <w:tc>
          <w:tcPr>
            <w:tcW w:w="2696" w:type="dxa"/>
            <w:shd w:val="clear" w:color="auto" w:fill="auto"/>
            <w:vAlign w:val="center"/>
          </w:tcPr>
          <w:p w14:paraId="03573461" w14:textId="77777777" w:rsidR="003C21BE" w:rsidRDefault="003C21BE" w:rsidP="00DF56A2">
            <w:r>
              <w:t>Meterstab, Bleistift, Winkel</w:t>
            </w:r>
          </w:p>
          <w:p w14:paraId="43812C07" w14:textId="77777777" w:rsidR="003C21BE" w:rsidRPr="0019468F" w:rsidRDefault="003C21BE" w:rsidP="00DF56A2">
            <w:r>
              <w:t>Säge</w:t>
            </w:r>
          </w:p>
        </w:tc>
      </w:tr>
      <w:tr w:rsidR="003C21BE" w:rsidRPr="0019468F" w14:paraId="1A544171" w14:textId="77777777" w:rsidTr="00DF56A2">
        <w:trPr>
          <w:trHeight w:val="850"/>
        </w:trPr>
        <w:tc>
          <w:tcPr>
            <w:tcW w:w="567" w:type="dxa"/>
          </w:tcPr>
          <w:p w14:paraId="326FCD0C" w14:textId="77777777" w:rsidR="003C21BE" w:rsidRPr="00230B29" w:rsidRDefault="003C21BE" w:rsidP="00DF56A2">
            <w:pPr>
              <w:spacing w:line="312" w:lineRule="auto"/>
              <w:rPr>
                <w:b/>
              </w:rPr>
            </w:pPr>
            <w:r w:rsidRPr="00230B29">
              <w:rPr>
                <w:b/>
              </w:rPr>
              <w:t>2</w:t>
            </w:r>
          </w:p>
        </w:tc>
        <w:tc>
          <w:tcPr>
            <w:tcW w:w="4395" w:type="dxa"/>
            <w:shd w:val="clear" w:color="auto" w:fill="auto"/>
            <w:vAlign w:val="center"/>
          </w:tcPr>
          <w:p w14:paraId="061A25CC" w14:textId="77777777" w:rsidR="003C21BE" w:rsidRDefault="003C21BE" w:rsidP="00DF56A2">
            <w:pPr>
              <w:spacing w:line="312" w:lineRule="auto"/>
            </w:pPr>
          </w:p>
          <w:p w14:paraId="3428ADD2" w14:textId="77777777" w:rsidR="003C21BE" w:rsidRPr="0019468F" w:rsidRDefault="003C21BE" w:rsidP="00DF56A2">
            <w:pPr>
              <w:spacing w:line="312" w:lineRule="auto"/>
            </w:pPr>
          </w:p>
        </w:tc>
        <w:tc>
          <w:tcPr>
            <w:tcW w:w="2696" w:type="dxa"/>
            <w:shd w:val="clear" w:color="auto" w:fill="auto"/>
            <w:vAlign w:val="center"/>
          </w:tcPr>
          <w:p w14:paraId="17A1194C" w14:textId="77777777" w:rsidR="003C21BE" w:rsidRPr="0019468F" w:rsidRDefault="003C21BE" w:rsidP="00DF56A2">
            <w:r>
              <w:t>Meterstab, Bleistift</w:t>
            </w:r>
          </w:p>
        </w:tc>
      </w:tr>
      <w:tr w:rsidR="003C21BE" w:rsidRPr="0019468F" w14:paraId="7B98EAD2" w14:textId="77777777" w:rsidTr="00DF56A2">
        <w:trPr>
          <w:trHeight w:val="850"/>
        </w:trPr>
        <w:tc>
          <w:tcPr>
            <w:tcW w:w="567" w:type="dxa"/>
          </w:tcPr>
          <w:p w14:paraId="2D5F54CF" w14:textId="77777777" w:rsidR="003C21BE" w:rsidRPr="00230B29" w:rsidRDefault="003C21BE" w:rsidP="00DF56A2">
            <w:pPr>
              <w:spacing w:line="312" w:lineRule="auto"/>
              <w:rPr>
                <w:b/>
              </w:rPr>
            </w:pPr>
            <w:r w:rsidRPr="00230B29">
              <w:rPr>
                <w:b/>
              </w:rPr>
              <w:t>3</w:t>
            </w:r>
          </w:p>
        </w:tc>
        <w:tc>
          <w:tcPr>
            <w:tcW w:w="4395" w:type="dxa"/>
            <w:shd w:val="clear" w:color="auto" w:fill="auto"/>
            <w:vAlign w:val="center"/>
          </w:tcPr>
          <w:p w14:paraId="3D454AFD" w14:textId="77777777" w:rsidR="003C21BE" w:rsidRPr="00230B29" w:rsidRDefault="003C21BE" w:rsidP="00DF56A2">
            <w:pPr>
              <w:spacing w:line="312" w:lineRule="auto"/>
            </w:pPr>
            <w:r w:rsidRPr="00230B29">
              <w:t xml:space="preserve">Die </w:t>
            </w:r>
            <w:r w:rsidRPr="00230B29">
              <w:rPr>
                <w:b/>
              </w:rPr>
              <w:t>Achsabstände</w:t>
            </w:r>
            <w:r w:rsidRPr="00230B29">
              <w:t xml:space="preserve"> auf den Querleisten </w:t>
            </w:r>
            <w:r w:rsidRPr="00230B29">
              <w:rPr>
                <w:rFonts w:ascii="Cambria" w:hAnsi="Cambria"/>
              </w:rPr>
              <w:t>②</w:t>
            </w:r>
            <w:r w:rsidRPr="00230B29">
              <w:t xml:space="preserve"> prüfen. Sind sie unterschiedlich groß, dann </w:t>
            </w:r>
            <w:r w:rsidRPr="00230B29">
              <w:rPr>
                <w:b/>
              </w:rPr>
              <w:t>unbedingt</w:t>
            </w:r>
            <w:r w:rsidRPr="00230B29">
              <w:t xml:space="preserve"> </w:t>
            </w:r>
            <w:r>
              <w:t>beim Chef melden!</w:t>
            </w:r>
          </w:p>
        </w:tc>
        <w:tc>
          <w:tcPr>
            <w:tcW w:w="2696" w:type="dxa"/>
            <w:shd w:val="clear" w:color="auto" w:fill="auto"/>
            <w:vAlign w:val="center"/>
          </w:tcPr>
          <w:p w14:paraId="265A91D2" w14:textId="77777777" w:rsidR="003C21BE" w:rsidRDefault="003C21BE" w:rsidP="00DF56A2"/>
        </w:tc>
      </w:tr>
      <w:tr w:rsidR="003C21BE" w:rsidRPr="0019468F" w14:paraId="20DD2FFB" w14:textId="77777777" w:rsidTr="00DF56A2">
        <w:trPr>
          <w:trHeight w:val="850"/>
        </w:trPr>
        <w:tc>
          <w:tcPr>
            <w:tcW w:w="567" w:type="dxa"/>
          </w:tcPr>
          <w:p w14:paraId="347569B5" w14:textId="77777777" w:rsidR="003C21BE" w:rsidRPr="00230B29" w:rsidRDefault="003C21BE" w:rsidP="00DF56A2">
            <w:pPr>
              <w:spacing w:line="312" w:lineRule="auto"/>
              <w:rPr>
                <w:b/>
              </w:rPr>
            </w:pPr>
            <w:r w:rsidRPr="00230B29">
              <w:rPr>
                <w:b/>
              </w:rPr>
              <w:t>4</w:t>
            </w:r>
          </w:p>
        </w:tc>
        <w:tc>
          <w:tcPr>
            <w:tcW w:w="4395" w:type="dxa"/>
            <w:shd w:val="clear" w:color="auto" w:fill="auto"/>
            <w:vAlign w:val="center"/>
          </w:tcPr>
          <w:p w14:paraId="1765227E" w14:textId="77777777" w:rsidR="003C21BE" w:rsidRDefault="003C21BE" w:rsidP="00DF56A2">
            <w:pPr>
              <w:spacing w:line="312" w:lineRule="auto"/>
            </w:pPr>
          </w:p>
          <w:p w14:paraId="1DE8F82B" w14:textId="77777777" w:rsidR="003C21BE" w:rsidRPr="0019468F" w:rsidRDefault="003C21BE" w:rsidP="00DF56A2">
            <w:pPr>
              <w:spacing w:line="312" w:lineRule="auto"/>
            </w:pPr>
          </w:p>
        </w:tc>
        <w:tc>
          <w:tcPr>
            <w:tcW w:w="2696" w:type="dxa"/>
            <w:shd w:val="clear" w:color="auto" w:fill="auto"/>
            <w:vAlign w:val="center"/>
          </w:tcPr>
          <w:p w14:paraId="0D854C89" w14:textId="77777777" w:rsidR="003C21BE" w:rsidRDefault="003C21BE" w:rsidP="00DF56A2">
            <w:r>
              <w:t>Bohrer</w:t>
            </w:r>
          </w:p>
          <w:p w14:paraId="4DD5DF1D" w14:textId="77777777" w:rsidR="003C21BE" w:rsidRPr="0019468F" w:rsidRDefault="003C21BE" w:rsidP="00DF56A2">
            <w:r>
              <w:t>Ständerbohrmaschine</w:t>
            </w:r>
          </w:p>
        </w:tc>
      </w:tr>
      <w:tr w:rsidR="003C21BE" w:rsidRPr="0019468F" w14:paraId="07D60D9F" w14:textId="77777777" w:rsidTr="00DF56A2">
        <w:trPr>
          <w:trHeight w:val="850"/>
        </w:trPr>
        <w:tc>
          <w:tcPr>
            <w:tcW w:w="567" w:type="dxa"/>
          </w:tcPr>
          <w:p w14:paraId="60867EDB" w14:textId="77777777" w:rsidR="003C21BE" w:rsidRPr="00230B29" w:rsidRDefault="003C21BE" w:rsidP="00DF56A2">
            <w:pPr>
              <w:spacing w:line="312" w:lineRule="auto"/>
              <w:rPr>
                <w:b/>
              </w:rPr>
            </w:pPr>
            <w:r w:rsidRPr="00230B29">
              <w:rPr>
                <w:b/>
              </w:rPr>
              <w:t>5</w:t>
            </w:r>
          </w:p>
        </w:tc>
        <w:tc>
          <w:tcPr>
            <w:tcW w:w="4395" w:type="dxa"/>
            <w:shd w:val="clear" w:color="auto" w:fill="auto"/>
            <w:vAlign w:val="center"/>
          </w:tcPr>
          <w:p w14:paraId="22BD8D20" w14:textId="613C2FC8" w:rsidR="003C21BE" w:rsidRPr="0019468F" w:rsidRDefault="003C21BE" w:rsidP="00DF56A2">
            <w:pPr>
              <w:spacing w:line="312" w:lineRule="auto"/>
            </w:pPr>
            <w:r>
              <w:t>Bohrlöcher senken</w:t>
            </w:r>
          </w:p>
        </w:tc>
        <w:tc>
          <w:tcPr>
            <w:tcW w:w="2696" w:type="dxa"/>
            <w:shd w:val="clear" w:color="auto" w:fill="auto"/>
            <w:vAlign w:val="center"/>
          </w:tcPr>
          <w:p w14:paraId="5CDBB7E0" w14:textId="77777777" w:rsidR="003C21BE" w:rsidRDefault="003C21BE" w:rsidP="00DF56A2">
            <w:r>
              <w:t>Senker</w:t>
            </w:r>
          </w:p>
          <w:p w14:paraId="7429EF81" w14:textId="77777777" w:rsidR="003C21BE" w:rsidRPr="0019468F" w:rsidRDefault="003C21BE" w:rsidP="00DF56A2">
            <w:r>
              <w:t>Ständerbohrmaschine</w:t>
            </w:r>
          </w:p>
        </w:tc>
      </w:tr>
      <w:tr w:rsidR="003C21BE" w:rsidRPr="0019468F" w14:paraId="35B982BA" w14:textId="77777777" w:rsidTr="00DF56A2">
        <w:trPr>
          <w:trHeight w:val="850"/>
        </w:trPr>
        <w:tc>
          <w:tcPr>
            <w:tcW w:w="567" w:type="dxa"/>
          </w:tcPr>
          <w:p w14:paraId="39D533A6" w14:textId="77777777" w:rsidR="003C21BE" w:rsidRPr="00230B29" w:rsidRDefault="003C21BE" w:rsidP="00DF56A2">
            <w:pPr>
              <w:spacing w:line="312" w:lineRule="auto"/>
              <w:rPr>
                <w:b/>
              </w:rPr>
            </w:pPr>
            <w:r w:rsidRPr="00230B29">
              <w:rPr>
                <w:b/>
              </w:rPr>
              <w:t>6</w:t>
            </w:r>
          </w:p>
        </w:tc>
        <w:tc>
          <w:tcPr>
            <w:tcW w:w="4395" w:type="dxa"/>
            <w:shd w:val="clear" w:color="auto" w:fill="auto"/>
            <w:vAlign w:val="center"/>
          </w:tcPr>
          <w:p w14:paraId="432B4B8F" w14:textId="68C673AD" w:rsidR="003C21BE" w:rsidRPr="0019468F" w:rsidRDefault="00F55ADB" w:rsidP="00DF56A2">
            <w:pPr>
              <w:spacing w:line="312" w:lineRule="auto"/>
            </w:pPr>
            <w:r>
              <w:t xml:space="preserve">auf </w:t>
            </w:r>
            <w:r w:rsidR="003C21BE">
              <w:t xml:space="preserve">den Längsleisten </w:t>
            </w:r>
            <w:r w:rsidR="003C21BE">
              <w:rPr>
                <w:rFonts w:ascii="Cambria" w:hAnsi="Cambria"/>
              </w:rPr>
              <w:t>①</w:t>
            </w:r>
            <w:r w:rsidR="003C21BE">
              <w:t xml:space="preserve"> die Mittelpunkte der Bohrungen anreißen</w:t>
            </w:r>
          </w:p>
        </w:tc>
        <w:tc>
          <w:tcPr>
            <w:tcW w:w="2696" w:type="dxa"/>
            <w:shd w:val="clear" w:color="auto" w:fill="auto"/>
            <w:vAlign w:val="center"/>
          </w:tcPr>
          <w:p w14:paraId="6EFE8822" w14:textId="77777777" w:rsidR="003C21BE" w:rsidRPr="0019468F" w:rsidRDefault="003C21BE" w:rsidP="00DF56A2"/>
        </w:tc>
      </w:tr>
      <w:tr w:rsidR="003C21BE" w:rsidRPr="0019468F" w14:paraId="0683BA99" w14:textId="77777777" w:rsidTr="00DF56A2">
        <w:trPr>
          <w:trHeight w:val="850"/>
        </w:trPr>
        <w:tc>
          <w:tcPr>
            <w:tcW w:w="567" w:type="dxa"/>
          </w:tcPr>
          <w:p w14:paraId="28D8F582" w14:textId="77777777" w:rsidR="003C21BE" w:rsidRPr="00230B29" w:rsidRDefault="003C21BE" w:rsidP="00DF56A2">
            <w:pPr>
              <w:spacing w:line="312" w:lineRule="auto"/>
              <w:rPr>
                <w:b/>
              </w:rPr>
            </w:pPr>
            <w:r w:rsidRPr="00230B29">
              <w:rPr>
                <w:b/>
              </w:rPr>
              <w:t>7</w:t>
            </w:r>
          </w:p>
        </w:tc>
        <w:tc>
          <w:tcPr>
            <w:tcW w:w="4395" w:type="dxa"/>
            <w:shd w:val="clear" w:color="auto" w:fill="auto"/>
            <w:vAlign w:val="center"/>
          </w:tcPr>
          <w:p w14:paraId="264F5132" w14:textId="77777777" w:rsidR="003C21BE" w:rsidRDefault="003C21BE" w:rsidP="00DF56A2">
            <w:pPr>
              <w:spacing w:line="312" w:lineRule="auto"/>
            </w:pPr>
          </w:p>
          <w:p w14:paraId="4BEAC441" w14:textId="77777777" w:rsidR="003C21BE" w:rsidRDefault="003C21BE" w:rsidP="00DF56A2">
            <w:pPr>
              <w:spacing w:line="312" w:lineRule="auto"/>
            </w:pPr>
          </w:p>
        </w:tc>
        <w:tc>
          <w:tcPr>
            <w:tcW w:w="2696" w:type="dxa"/>
            <w:shd w:val="clear" w:color="auto" w:fill="auto"/>
            <w:vAlign w:val="center"/>
          </w:tcPr>
          <w:p w14:paraId="0877CA55" w14:textId="77777777" w:rsidR="003C21BE" w:rsidRDefault="003C21BE" w:rsidP="00DF56A2">
            <w:r>
              <w:t>Bohrer</w:t>
            </w:r>
          </w:p>
          <w:p w14:paraId="7699D4C0" w14:textId="77777777" w:rsidR="003C21BE" w:rsidRPr="0019468F" w:rsidRDefault="003C21BE" w:rsidP="00DF56A2">
            <w:r>
              <w:t>Ständerbohrmaschine</w:t>
            </w:r>
          </w:p>
        </w:tc>
      </w:tr>
      <w:tr w:rsidR="003C21BE" w:rsidRPr="0019468F" w14:paraId="78E336CF" w14:textId="77777777" w:rsidTr="00DF56A2">
        <w:trPr>
          <w:trHeight w:val="850"/>
        </w:trPr>
        <w:tc>
          <w:tcPr>
            <w:tcW w:w="567" w:type="dxa"/>
          </w:tcPr>
          <w:p w14:paraId="069A21FA" w14:textId="77777777" w:rsidR="003C21BE" w:rsidRPr="00230B29" w:rsidRDefault="003C21BE" w:rsidP="00DF56A2">
            <w:pPr>
              <w:spacing w:line="312" w:lineRule="auto"/>
              <w:rPr>
                <w:b/>
              </w:rPr>
            </w:pPr>
            <w:r w:rsidRPr="00230B29">
              <w:rPr>
                <w:b/>
              </w:rPr>
              <w:t>8</w:t>
            </w:r>
          </w:p>
        </w:tc>
        <w:tc>
          <w:tcPr>
            <w:tcW w:w="4395" w:type="dxa"/>
            <w:shd w:val="clear" w:color="auto" w:fill="auto"/>
            <w:vAlign w:val="center"/>
          </w:tcPr>
          <w:p w14:paraId="6216359B" w14:textId="77777777" w:rsidR="003C21BE" w:rsidRDefault="003C21BE" w:rsidP="00DF56A2">
            <w:pPr>
              <w:spacing w:line="312" w:lineRule="auto"/>
            </w:pPr>
          </w:p>
          <w:p w14:paraId="09136795" w14:textId="77777777" w:rsidR="003C21BE" w:rsidRDefault="003C21BE" w:rsidP="00DF56A2">
            <w:pPr>
              <w:spacing w:line="312" w:lineRule="auto"/>
            </w:pPr>
          </w:p>
        </w:tc>
        <w:tc>
          <w:tcPr>
            <w:tcW w:w="2696" w:type="dxa"/>
            <w:shd w:val="clear" w:color="auto" w:fill="auto"/>
            <w:vAlign w:val="center"/>
          </w:tcPr>
          <w:p w14:paraId="487984AA" w14:textId="77777777" w:rsidR="003C21BE" w:rsidRDefault="003C21BE" w:rsidP="00DF56A2">
            <w:r>
              <w:t>Schleifpapier, Feile</w:t>
            </w:r>
          </w:p>
        </w:tc>
      </w:tr>
      <w:tr w:rsidR="003C21BE" w:rsidRPr="0019468F" w14:paraId="6B20B2E2" w14:textId="77777777" w:rsidTr="00DF56A2">
        <w:trPr>
          <w:trHeight w:val="850"/>
        </w:trPr>
        <w:tc>
          <w:tcPr>
            <w:tcW w:w="567" w:type="dxa"/>
          </w:tcPr>
          <w:p w14:paraId="3FBAA739" w14:textId="77777777" w:rsidR="003C21BE" w:rsidRPr="00230B29" w:rsidRDefault="003C21BE" w:rsidP="00DF56A2">
            <w:pPr>
              <w:spacing w:line="312" w:lineRule="auto"/>
              <w:rPr>
                <w:b/>
              </w:rPr>
            </w:pPr>
            <w:r w:rsidRPr="00230B29">
              <w:rPr>
                <w:b/>
              </w:rPr>
              <w:t>9</w:t>
            </w:r>
          </w:p>
        </w:tc>
        <w:tc>
          <w:tcPr>
            <w:tcW w:w="4395" w:type="dxa"/>
            <w:shd w:val="clear" w:color="auto" w:fill="auto"/>
            <w:vAlign w:val="center"/>
          </w:tcPr>
          <w:p w14:paraId="76AE11A4" w14:textId="20509DB9" w:rsidR="003C21BE" w:rsidRPr="0019468F" w:rsidRDefault="003C21BE" w:rsidP="00DF56A2">
            <w:pPr>
              <w:spacing w:line="312" w:lineRule="auto"/>
            </w:pPr>
            <w:r>
              <w:t xml:space="preserve">Querleisten </w:t>
            </w:r>
            <w:r>
              <w:rPr>
                <w:rFonts w:ascii="Cambria" w:hAnsi="Cambria"/>
              </w:rPr>
              <w:t xml:space="preserve">② </w:t>
            </w:r>
            <w:r>
              <w:t xml:space="preserve">auf die Längsleisten </w:t>
            </w:r>
            <w:r>
              <w:rPr>
                <w:rFonts w:ascii="Cambria" w:hAnsi="Cambria"/>
              </w:rPr>
              <w:t>①</w:t>
            </w:r>
            <w:r>
              <w:t xml:space="preserve"> schrauben</w:t>
            </w:r>
          </w:p>
        </w:tc>
        <w:tc>
          <w:tcPr>
            <w:tcW w:w="2696" w:type="dxa"/>
            <w:shd w:val="clear" w:color="auto" w:fill="auto"/>
            <w:vAlign w:val="center"/>
          </w:tcPr>
          <w:p w14:paraId="0EE7BBEA" w14:textId="77777777" w:rsidR="003C21BE" w:rsidRPr="0019468F" w:rsidRDefault="003C21BE" w:rsidP="00DF56A2">
            <w:r>
              <w:t>Schraubendreher</w:t>
            </w:r>
          </w:p>
        </w:tc>
      </w:tr>
    </w:tbl>
    <w:p w14:paraId="607B6EC0" w14:textId="77777777" w:rsidR="003C21BE" w:rsidRPr="008D16B6" w:rsidRDefault="003C21BE" w:rsidP="003C21BE">
      <w:pPr>
        <w:pStyle w:val="Marginaliegrau"/>
        <w:framePr w:wrap="around" w:x="8993"/>
        <w:jc w:val="left"/>
        <w:rPr>
          <w:sz w:val="20"/>
        </w:rPr>
      </w:pPr>
      <w:bookmarkStart w:id="1" w:name="_Hlk529699908"/>
      <w:r w:rsidRPr="00236A20">
        <w:rPr>
          <w:b/>
          <w:sz w:val="20"/>
        </w:rPr>
        <w:t>JETZT</w:t>
      </w:r>
      <w:r>
        <w:rPr>
          <w:sz w:val="20"/>
        </w:rPr>
        <w:t xml:space="preserve"> sprechen Sie Ihr Ergebnis mit der Lehrkraft durch. </w:t>
      </w:r>
      <w:r>
        <w:rPr>
          <w:sz w:val="20"/>
        </w:rPr>
        <w:br/>
        <w:t>Wenn alles in Ordnung ist, übertragen Sie die Arbeitsschritte ins LernTHEMA!</w:t>
      </w:r>
    </w:p>
    <w:bookmarkEnd w:id="1"/>
    <w:p w14:paraId="7A54B641" w14:textId="77777777" w:rsidR="003C21BE" w:rsidRDefault="003C21BE" w:rsidP="003C21BE"/>
    <w:p w14:paraId="1EE0DB25" w14:textId="77777777" w:rsidR="003C21BE" w:rsidRDefault="003C21BE" w:rsidP="003C21BE">
      <w:pPr>
        <w:spacing w:line="240" w:lineRule="exact"/>
      </w:pPr>
      <w:r>
        <w:br w:type="page"/>
      </w:r>
    </w:p>
    <w:p w14:paraId="3343D3EA" w14:textId="77777777" w:rsidR="003C21BE" w:rsidRDefault="00166DD7" w:rsidP="003C21BE">
      <w:pPr>
        <w:pStyle w:val="berschrift2"/>
      </w:pPr>
      <w:r w:rsidRPr="009A109A">
        <w:rPr>
          <w:noProof/>
        </w:rPr>
        <w:lastRenderedPageBreak/>
        <w:drawing>
          <wp:anchor distT="0" distB="0" distL="114300" distR="114300" simplePos="0" relativeHeight="251631104" behindDoc="0" locked="0" layoutInCell="1" allowOverlap="1" wp14:anchorId="43C6C879" wp14:editId="2E5D2A47">
            <wp:simplePos x="0" y="0"/>
            <wp:positionH relativeFrom="column">
              <wp:posOffset>5122659</wp:posOffset>
            </wp:positionH>
            <wp:positionV relativeFrom="paragraph">
              <wp:posOffset>-8255</wp:posOffset>
            </wp:positionV>
            <wp:extent cx="313055" cy="313055"/>
            <wp:effectExtent l="0" t="0" r="0" b="0"/>
            <wp:wrapNone/>
            <wp:docPr id="1975" name="Grafik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22">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003C21BE" w:rsidRPr="002217EB">
        <w:rPr>
          <w:noProof/>
          <w:color w:val="FF0000"/>
        </w:rPr>
        <w:drawing>
          <wp:anchor distT="0" distB="0" distL="114300" distR="114300" simplePos="0" relativeHeight="251627008" behindDoc="0" locked="0" layoutInCell="1" allowOverlap="1" wp14:anchorId="3FD11620" wp14:editId="472BB9F0">
            <wp:simplePos x="0" y="0"/>
            <wp:positionH relativeFrom="column">
              <wp:posOffset>4655185</wp:posOffset>
            </wp:positionH>
            <wp:positionV relativeFrom="paragraph">
              <wp:posOffset>-40005</wp:posOffset>
            </wp:positionV>
            <wp:extent cx="341630" cy="313055"/>
            <wp:effectExtent l="0" t="0" r="1270" b="0"/>
            <wp:wrapNone/>
            <wp:docPr id="1974" name="Grafik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sidRPr="00F11E2E">
        <w:t>Arbeitsablaufplan</w:t>
      </w:r>
      <w:r w:rsidR="003C21BE">
        <w:t xml:space="preserve"> Teil 2</w:t>
      </w:r>
    </w:p>
    <w:p w14:paraId="4C2577B2" w14:textId="77777777" w:rsidR="003C21BE" w:rsidRPr="0019376F" w:rsidRDefault="003C21BE" w:rsidP="003C21BE">
      <w:pPr>
        <w:spacing w:line="312" w:lineRule="auto"/>
        <w:rPr>
          <w:sz w:val="22"/>
        </w:rPr>
      </w:pPr>
      <w:r w:rsidRPr="0019376F">
        <w:rPr>
          <w:sz w:val="22"/>
        </w:rPr>
        <w:t>Geben Sie auch die jeweils benötigten Werkzeuge und Hilfsmittel an. Benutzen Sie die Liste „Werkzeugcheck“, die Sie schon erstellt haben.</w:t>
      </w:r>
      <w:r>
        <w:rPr>
          <w:sz w:val="22"/>
        </w:rPr>
        <w:t xml:space="preserve"> </w:t>
      </w:r>
      <w:r w:rsidRPr="0019376F">
        <w:rPr>
          <w:sz w:val="22"/>
        </w:rPr>
        <w:t xml:space="preserve">Wenn Ihnen jetzt noch ein Werkzeug oder Hilfsmittel einfällt, ergänzen Sie Ihre </w:t>
      </w:r>
      <w:r>
        <w:rPr>
          <w:sz w:val="22"/>
        </w:rPr>
        <w:t>Tabelle</w:t>
      </w:r>
      <w:r w:rsidRPr="0019376F">
        <w:rPr>
          <w:sz w:val="22"/>
        </w:rPr>
        <w:t>!</w:t>
      </w:r>
    </w:p>
    <w:p w14:paraId="546DD0A3" w14:textId="77777777" w:rsidR="003C21BE" w:rsidRDefault="003C21BE" w:rsidP="003C21BE"/>
    <w:tbl>
      <w:tblPr>
        <w:tblStyle w:val="Tabellenraster"/>
        <w:tblW w:w="7658" w:type="dxa"/>
        <w:tblInd w:w="108" w:type="dxa"/>
        <w:tblBorders>
          <w:top w:val="none" w:sz="0" w:space="0" w:color="auto"/>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ayout w:type="fixed"/>
        <w:tblCellMar>
          <w:top w:w="57" w:type="dxa"/>
          <w:bottom w:w="57" w:type="dxa"/>
        </w:tblCellMar>
        <w:tblLook w:val="04A0" w:firstRow="1" w:lastRow="0" w:firstColumn="1" w:lastColumn="0" w:noHBand="0" w:noVBand="1"/>
      </w:tblPr>
      <w:tblGrid>
        <w:gridCol w:w="567"/>
        <w:gridCol w:w="4395"/>
        <w:gridCol w:w="2696"/>
      </w:tblGrid>
      <w:tr w:rsidR="003C21BE" w:rsidRPr="00700DFD" w14:paraId="5F091414" w14:textId="77777777" w:rsidTr="00DF56A2">
        <w:trPr>
          <w:cnfStyle w:val="100000000000" w:firstRow="1" w:lastRow="0" w:firstColumn="0" w:lastColumn="0" w:oddVBand="0" w:evenVBand="0" w:oddHBand="0" w:evenHBand="0" w:firstRowFirstColumn="0" w:firstRowLastColumn="0" w:lastRowFirstColumn="0" w:lastRowLastColumn="0"/>
          <w:trHeight w:val="336"/>
        </w:trPr>
        <w:tc>
          <w:tcPr>
            <w:tcW w:w="4962" w:type="dxa"/>
            <w:gridSpan w:val="2"/>
            <w:shd w:val="clear" w:color="auto" w:fill="B8CCE4" w:themeFill="accent1" w:themeFillTint="66"/>
          </w:tcPr>
          <w:p w14:paraId="13E9E96A" w14:textId="77777777" w:rsidR="003C21BE" w:rsidRPr="00196E44" w:rsidRDefault="003C21BE" w:rsidP="00DF56A2">
            <w:pPr>
              <w:rPr>
                <w:b w:val="0"/>
              </w:rPr>
            </w:pPr>
            <w:r w:rsidRPr="00196E44">
              <w:t>Arbeitsschritte</w:t>
            </w:r>
          </w:p>
        </w:tc>
        <w:tc>
          <w:tcPr>
            <w:tcW w:w="2696" w:type="dxa"/>
            <w:shd w:val="clear" w:color="auto" w:fill="B8CCE4" w:themeFill="accent1" w:themeFillTint="66"/>
          </w:tcPr>
          <w:p w14:paraId="0FAC4614" w14:textId="77777777" w:rsidR="003C21BE" w:rsidRPr="00196E44" w:rsidRDefault="003C21BE" w:rsidP="00DF56A2">
            <w:pPr>
              <w:rPr>
                <w:b w:val="0"/>
              </w:rPr>
            </w:pPr>
            <w:r w:rsidRPr="00196E44">
              <w:t>benötigte Werkzeuge</w:t>
            </w:r>
          </w:p>
        </w:tc>
      </w:tr>
      <w:tr w:rsidR="003C21BE" w:rsidRPr="00700DFD" w14:paraId="0871A089" w14:textId="77777777" w:rsidTr="00DF56A2">
        <w:trPr>
          <w:trHeight w:val="336"/>
        </w:trPr>
        <w:tc>
          <w:tcPr>
            <w:tcW w:w="7658" w:type="dxa"/>
            <w:gridSpan w:val="3"/>
            <w:shd w:val="clear" w:color="auto" w:fill="DBE5F1" w:themeFill="accent1" w:themeFillTint="33"/>
          </w:tcPr>
          <w:p w14:paraId="7A54208C" w14:textId="77777777" w:rsidR="003C21BE" w:rsidRPr="00230B29" w:rsidRDefault="003C21BE" w:rsidP="00DF56A2">
            <w:r w:rsidRPr="00230B29">
              <w:t>Herstellung und Montage Lehne</w:t>
            </w:r>
          </w:p>
        </w:tc>
      </w:tr>
      <w:tr w:rsidR="003C21BE" w:rsidRPr="0019468F" w14:paraId="0854C0B3" w14:textId="77777777" w:rsidTr="00DF56A2">
        <w:trPr>
          <w:trHeight w:val="850"/>
        </w:trPr>
        <w:tc>
          <w:tcPr>
            <w:tcW w:w="567" w:type="dxa"/>
          </w:tcPr>
          <w:p w14:paraId="0A285D0C" w14:textId="77777777" w:rsidR="003C21BE" w:rsidRPr="00230B29" w:rsidRDefault="003C21BE" w:rsidP="00DF56A2">
            <w:pPr>
              <w:spacing w:line="312" w:lineRule="auto"/>
              <w:rPr>
                <w:b/>
              </w:rPr>
            </w:pPr>
            <w:r w:rsidRPr="00230B29">
              <w:rPr>
                <w:b/>
              </w:rPr>
              <w:t>1</w:t>
            </w:r>
          </w:p>
        </w:tc>
        <w:tc>
          <w:tcPr>
            <w:tcW w:w="4395" w:type="dxa"/>
            <w:shd w:val="clear" w:color="auto" w:fill="auto"/>
            <w:vAlign w:val="center"/>
          </w:tcPr>
          <w:p w14:paraId="49864E74" w14:textId="77777777" w:rsidR="003C21BE" w:rsidRPr="0019468F" w:rsidRDefault="003C21BE" w:rsidP="00DF56A2">
            <w:pPr>
              <w:spacing w:line="312" w:lineRule="auto"/>
            </w:pPr>
            <w:r>
              <w:t xml:space="preserve">An den drei Querleisten </w:t>
            </w:r>
            <w:r>
              <w:rPr>
                <w:rFonts w:ascii="Cambria" w:hAnsi="Cambria"/>
              </w:rPr>
              <w:t>④</w:t>
            </w:r>
            <w:r>
              <w:t xml:space="preserve"> die Mittelpunkte der Bohrungen anreißen</w:t>
            </w:r>
            <w:r w:rsidR="00F55ADB">
              <w:t>.</w:t>
            </w:r>
          </w:p>
        </w:tc>
        <w:tc>
          <w:tcPr>
            <w:tcW w:w="2696" w:type="dxa"/>
            <w:shd w:val="clear" w:color="auto" w:fill="auto"/>
            <w:vAlign w:val="center"/>
          </w:tcPr>
          <w:p w14:paraId="407CA1B7" w14:textId="77777777" w:rsidR="003C21BE" w:rsidRPr="0019468F" w:rsidRDefault="003C21BE" w:rsidP="00DF56A2">
            <w:r>
              <w:t>Meterstab, Bleistift</w:t>
            </w:r>
          </w:p>
        </w:tc>
      </w:tr>
      <w:tr w:rsidR="003C21BE" w:rsidRPr="0019468F" w14:paraId="636050BA" w14:textId="77777777" w:rsidTr="00DF56A2">
        <w:trPr>
          <w:trHeight w:val="850"/>
        </w:trPr>
        <w:tc>
          <w:tcPr>
            <w:tcW w:w="567" w:type="dxa"/>
          </w:tcPr>
          <w:p w14:paraId="367156FD" w14:textId="77777777" w:rsidR="003C21BE" w:rsidRPr="00230B29" w:rsidRDefault="003C21BE" w:rsidP="00DF56A2">
            <w:pPr>
              <w:spacing w:line="312" w:lineRule="auto"/>
              <w:rPr>
                <w:b/>
              </w:rPr>
            </w:pPr>
            <w:r w:rsidRPr="00230B29">
              <w:rPr>
                <w:b/>
              </w:rPr>
              <w:t>2</w:t>
            </w:r>
          </w:p>
        </w:tc>
        <w:tc>
          <w:tcPr>
            <w:tcW w:w="4395" w:type="dxa"/>
            <w:shd w:val="clear" w:color="auto" w:fill="auto"/>
            <w:vAlign w:val="center"/>
          </w:tcPr>
          <w:p w14:paraId="3522F816" w14:textId="77777777" w:rsidR="003C21BE" w:rsidRPr="00DC1742" w:rsidRDefault="003C21BE" w:rsidP="00DF56A2">
            <w:pPr>
              <w:spacing w:line="312" w:lineRule="auto"/>
              <w:rPr>
                <w:b/>
              </w:rPr>
            </w:pPr>
            <w:r w:rsidRPr="00230B29">
              <w:t xml:space="preserve">Die </w:t>
            </w:r>
            <w:r w:rsidRPr="00230B29">
              <w:rPr>
                <w:b/>
              </w:rPr>
              <w:t>Achsabstände</w:t>
            </w:r>
            <w:r w:rsidRPr="00230B29">
              <w:t xml:space="preserve"> auf den Querleisten </w:t>
            </w:r>
            <w:r>
              <w:rPr>
                <w:rFonts w:ascii="Cambria" w:hAnsi="Cambria"/>
              </w:rPr>
              <w:t>④</w:t>
            </w:r>
            <w:r w:rsidRPr="00230B29">
              <w:t xml:space="preserve"> prüfen. Sind sie unterschiedlich groß, dann </w:t>
            </w:r>
            <w:r w:rsidRPr="00230B29">
              <w:rPr>
                <w:b/>
              </w:rPr>
              <w:t>unbedingt</w:t>
            </w:r>
            <w:r w:rsidRPr="00230B29">
              <w:t xml:space="preserve"> </w:t>
            </w:r>
            <w:r>
              <w:t>beim Chef melden!</w:t>
            </w:r>
            <w:r>
              <w:rPr>
                <w:b/>
              </w:rPr>
              <w:t xml:space="preserve"> </w:t>
            </w:r>
          </w:p>
        </w:tc>
        <w:tc>
          <w:tcPr>
            <w:tcW w:w="2696" w:type="dxa"/>
            <w:shd w:val="clear" w:color="auto" w:fill="auto"/>
            <w:vAlign w:val="center"/>
          </w:tcPr>
          <w:p w14:paraId="1994251C" w14:textId="77777777" w:rsidR="003C21BE" w:rsidRDefault="003C21BE" w:rsidP="00DF56A2"/>
        </w:tc>
      </w:tr>
      <w:tr w:rsidR="003C21BE" w:rsidRPr="0019468F" w14:paraId="522B3B4A" w14:textId="77777777" w:rsidTr="00DF56A2">
        <w:trPr>
          <w:trHeight w:val="850"/>
        </w:trPr>
        <w:tc>
          <w:tcPr>
            <w:tcW w:w="567" w:type="dxa"/>
          </w:tcPr>
          <w:p w14:paraId="0105DA33" w14:textId="77777777" w:rsidR="003C21BE" w:rsidRPr="00230B29" w:rsidRDefault="003C21BE" w:rsidP="00DF56A2">
            <w:pPr>
              <w:spacing w:line="312" w:lineRule="auto"/>
              <w:rPr>
                <w:b/>
              </w:rPr>
            </w:pPr>
            <w:r w:rsidRPr="00230B29">
              <w:rPr>
                <w:b/>
              </w:rPr>
              <w:t>3</w:t>
            </w:r>
          </w:p>
        </w:tc>
        <w:tc>
          <w:tcPr>
            <w:tcW w:w="4395" w:type="dxa"/>
            <w:shd w:val="clear" w:color="auto" w:fill="auto"/>
            <w:vAlign w:val="center"/>
          </w:tcPr>
          <w:p w14:paraId="589075D9" w14:textId="77777777" w:rsidR="003C21BE" w:rsidRDefault="003C21BE" w:rsidP="00DF56A2">
            <w:pPr>
              <w:spacing w:line="312" w:lineRule="auto"/>
            </w:pPr>
          </w:p>
          <w:p w14:paraId="3905DCD3" w14:textId="77777777" w:rsidR="003C21BE" w:rsidRPr="0019468F" w:rsidRDefault="003C21BE" w:rsidP="00DF56A2">
            <w:pPr>
              <w:spacing w:line="312" w:lineRule="auto"/>
            </w:pPr>
          </w:p>
        </w:tc>
        <w:tc>
          <w:tcPr>
            <w:tcW w:w="2696" w:type="dxa"/>
            <w:shd w:val="clear" w:color="auto" w:fill="auto"/>
            <w:vAlign w:val="center"/>
          </w:tcPr>
          <w:p w14:paraId="30F56B89" w14:textId="77777777" w:rsidR="003C21BE" w:rsidRPr="0019468F" w:rsidRDefault="003C21BE" w:rsidP="00DF56A2"/>
        </w:tc>
      </w:tr>
      <w:tr w:rsidR="003C21BE" w:rsidRPr="0019468F" w14:paraId="478716EF" w14:textId="77777777" w:rsidTr="00DF56A2">
        <w:trPr>
          <w:trHeight w:val="850"/>
        </w:trPr>
        <w:tc>
          <w:tcPr>
            <w:tcW w:w="567" w:type="dxa"/>
          </w:tcPr>
          <w:p w14:paraId="5F8E5B86" w14:textId="77777777" w:rsidR="003C21BE" w:rsidRPr="00230B29" w:rsidRDefault="003C21BE" w:rsidP="00DF56A2">
            <w:pPr>
              <w:spacing w:line="312" w:lineRule="auto"/>
              <w:rPr>
                <w:b/>
              </w:rPr>
            </w:pPr>
            <w:r w:rsidRPr="00230B29">
              <w:rPr>
                <w:b/>
              </w:rPr>
              <w:t>4</w:t>
            </w:r>
          </w:p>
        </w:tc>
        <w:tc>
          <w:tcPr>
            <w:tcW w:w="4395" w:type="dxa"/>
            <w:shd w:val="clear" w:color="auto" w:fill="auto"/>
            <w:vAlign w:val="center"/>
          </w:tcPr>
          <w:p w14:paraId="735A151E" w14:textId="77777777" w:rsidR="003C21BE" w:rsidRPr="0019468F" w:rsidRDefault="003C21BE" w:rsidP="00DF56A2">
            <w:pPr>
              <w:spacing w:line="312" w:lineRule="auto"/>
            </w:pPr>
            <w:r>
              <w:t>Bohrlöcher senken.</w:t>
            </w:r>
          </w:p>
        </w:tc>
        <w:tc>
          <w:tcPr>
            <w:tcW w:w="2696" w:type="dxa"/>
            <w:shd w:val="clear" w:color="auto" w:fill="auto"/>
            <w:vAlign w:val="center"/>
          </w:tcPr>
          <w:p w14:paraId="61E92040" w14:textId="77777777" w:rsidR="003C21BE" w:rsidRPr="0019468F" w:rsidRDefault="003C21BE" w:rsidP="00DF56A2">
            <w:r>
              <w:t>Senker</w:t>
            </w:r>
          </w:p>
        </w:tc>
      </w:tr>
      <w:tr w:rsidR="003C21BE" w:rsidRPr="0019468F" w14:paraId="49BE2501" w14:textId="77777777" w:rsidTr="00DF56A2">
        <w:trPr>
          <w:trHeight w:val="850"/>
        </w:trPr>
        <w:tc>
          <w:tcPr>
            <w:tcW w:w="567" w:type="dxa"/>
          </w:tcPr>
          <w:p w14:paraId="2487A6F1" w14:textId="77777777" w:rsidR="003C21BE" w:rsidRPr="00230B29" w:rsidRDefault="003C21BE" w:rsidP="00DF56A2">
            <w:pPr>
              <w:spacing w:line="312" w:lineRule="auto"/>
              <w:rPr>
                <w:b/>
              </w:rPr>
            </w:pPr>
            <w:r w:rsidRPr="00230B29">
              <w:rPr>
                <w:b/>
              </w:rPr>
              <w:t>5</w:t>
            </w:r>
          </w:p>
        </w:tc>
        <w:tc>
          <w:tcPr>
            <w:tcW w:w="4395" w:type="dxa"/>
            <w:shd w:val="clear" w:color="auto" w:fill="auto"/>
            <w:vAlign w:val="center"/>
          </w:tcPr>
          <w:p w14:paraId="031C3668" w14:textId="77777777" w:rsidR="003C21BE" w:rsidRDefault="003C21BE" w:rsidP="00DF56A2">
            <w:pPr>
              <w:spacing w:line="312" w:lineRule="auto"/>
            </w:pPr>
          </w:p>
          <w:p w14:paraId="6C5FF8DD" w14:textId="77777777" w:rsidR="003C21BE" w:rsidRPr="0019468F" w:rsidRDefault="003C21BE" w:rsidP="00DF56A2">
            <w:pPr>
              <w:spacing w:line="312" w:lineRule="auto"/>
            </w:pPr>
          </w:p>
        </w:tc>
        <w:tc>
          <w:tcPr>
            <w:tcW w:w="2696" w:type="dxa"/>
            <w:shd w:val="clear" w:color="auto" w:fill="auto"/>
            <w:vAlign w:val="center"/>
          </w:tcPr>
          <w:p w14:paraId="38DB2243" w14:textId="77777777" w:rsidR="003C21BE" w:rsidRPr="0019468F" w:rsidRDefault="003C21BE" w:rsidP="00DF56A2"/>
        </w:tc>
      </w:tr>
      <w:tr w:rsidR="003C21BE" w:rsidRPr="0019468F" w14:paraId="594EE845" w14:textId="77777777" w:rsidTr="00DF56A2">
        <w:trPr>
          <w:trHeight w:val="850"/>
        </w:trPr>
        <w:tc>
          <w:tcPr>
            <w:tcW w:w="567" w:type="dxa"/>
          </w:tcPr>
          <w:p w14:paraId="1E9E67D7" w14:textId="77777777" w:rsidR="003C21BE" w:rsidRPr="00230B29" w:rsidRDefault="003C21BE" w:rsidP="00DF56A2">
            <w:pPr>
              <w:spacing w:line="312" w:lineRule="auto"/>
              <w:rPr>
                <w:b/>
              </w:rPr>
            </w:pPr>
            <w:r w:rsidRPr="00230B29">
              <w:rPr>
                <w:b/>
              </w:rPr>
              <w:t>6</w:t>
            </w:r>
          </w:p>
        </w:tc>
        <w:tc>
          <w:tcPr>
            <w:tcW w:w="4395" w:type="dxa"/>
            <w:shd w:val="clear" w:color="auto" w:fill="auto"/>
            <w:vAlign w:val="center"/>
          </w:tcPr>
          <w:p w14:paraId="3E0259BB" w14:textId="77777777" w:rsidR="003C21BE" w:rsidRDefault="003C21BE" w:rsidP="00DF56A2">
            <w:pPr>
              <w:spacing w:line="312" w:lineRule="auto"/>
            </w:pPr>
            <w:r>
              <w:t xml:space="preserve">Die Längsleisten </w:t>
            </w:r>
            <w:r>
              <w:rPr>
                <w:rFonts w:ascii="Cambria" w:hAnsi="Cambria"/>
              </w:rPr>
              <w:t xml:space="preserve">③ </w:t>
            </w:r>
            <w:r>
              <w:t>mit einem 2 mm Bohrer vorbohren.</w:t>
            </w:r>
          </w:p>
        </w:tc>
        <w:tc>
          <w:tcPr>
            <w:tcW w:w="2696" w:type="dxa"/>
            <w:shd w:val="clear" w:color="auto" w:fill="auto"/>
            <w:vAlign w:val="center"/>
          </w:tcPr>
          <w:p w14:paraId="7B391E5E" w14:textId="77777777" w:rsidR="003C21BE" w:rsidRPr="0019468F" w:rsidRDefault="003C21BE" w:rsidP="00DF56A2">
            <w:r>
              <w:t>Ständerbohrmaschine</w:t>
            </w:r>
          </w:p>
        </w:tc>
      </w:tr>
      <w:tr w:rsidR="003C21BE" w:rsidRPr="0019468F" w14:paraId="0C83637D" w14:textId="77777777" w:rsidTr="00DF56A2">
        <w:trPr>
          <w:trHeight w:val="850"/>
        </w:trPr>
        <w:tc>
          <w:tcPr>
            <w:tcW w:w="567" w:type="dxa"/>
          </w:tcPr>
          <w:p w14:paraId="43317D1A" w14:textId="77777777" w:rsidR="003C21BE" w:rsidRPr="00230B29" w:rsidRDefault="003C21BE" w:rsidP="00DF56A2">
            <w:pPr>
              <w:spacing w:line="312" w:lineRule="auto"/>
              <w:rPr>
                <w:b/>
              </w:rPr>
            </w:pPr>
            <w:r w:rsidRPr="00230B29">
              <w:rPr>
                <w:b/>
              </w:rPr>
              <w:t>7</w:t>
            </w:r>
          </w:p>
        </w:tc>
        <w:tc>
          <w:tcPr>
            <w:tcW w:w="4395" w:type="dxa"/>
            <w:shd w:val="clear" w:color="auto" w:fill="auto"/>
            <w:vAlign w:val="center"/>
          </w:tcPr>
          <w:p w14:paraId="5C9926B6" w14:textId="77777777" w:rsidR="003C21BE" w:rsidRDefault="003C21BE" w:rsidP="00DF56A2">
            <w:pPr>
              <w:spacing w:line="312" w:lineRule="auto"/>
            </w:pPr>
            <w:r>
              <w:t>Alle Flächen schleifen, Hirnholzkanten feilen, alle anderen Kanten brechen.</w:t>
            </w:r>
          </w:p>
        </w:tc>
        <w:tc>
          <w:tcPr>
            <w:tcW w:w="2696" w:type="dxa"/>
            <w:shd w:val="clear" w:color="auto" w:fill="auto"/>
            <w:vAlign w:val="center"/>
          </w:tcPr>
          <w:p w14:paraId="7A6EECE7" w14:textId="77777777" w:rsidR="003C21BE" w:rsidRDefault="003C21BE" w:rsidP="00DF56A2"/>
        </w:tc>
      </w:tr>
      <w:tr w:rsidR="003C21BE" w:rsidRPr="0019468F" w14:paraId="6325D302" w14:textId="77777777" w:rsidTr="00DF56A2">
        <w:trPr>
          <w:trHeight w:val="850"/>
        </w:trPr>
        <w:tc>
          <w:tcPr>
            <w:tcW w:w="567" w:type="dxa"/>
          </w:tcPr>
          <w:p w14:paraId="278C78C5" w14:textId="77777777" w:rsidR="003C21BE" w:rsidRPr="00230B29" w:rsidRDefault="003C21BE" w:rsidP="00DF56A2">
            <w:pPr>
              <w:spacing w:line="312" w:lineRule="auto"/>
              <w:rPr>
                <w:b/>
              </w:rPr>
            </w:pPr>
            <w:r w:rsidRPr="00230B29">
              <w:rPr>
                <w:b/>
              </w:rPr>
              <w:t>8</w:t>
            </w:r>
          </w:p>
        </w:tc>
        <w:tc>
          <w:tcPr>
            <w:tcW w:w="4395" w:type="dxa"/>
            <w:shd w:val="clear" w:color="auto" w:fill="auto"/>
            <w:vAlign w:val="center"/>
          </w:tcPr>
          <w:p w14:paraId="5301E68C" w14:textId="77777777" w:rsidR="003C21BE" w:rsidRDefault="003C21BE" w:rsidP="00DF56A2">
            <w:pPr>
              <w:spacing w:line="312" w:lineRule="auto"/>
            </w:pPr>
          </w:p>
          <w:p w14:paraId="0AF65F8E" w14:textId="77777777" w:rsidR="003C21BE" w:rsidRPr="0019468F" w:rsidRDefault="003C21BE" w:rsidP="00DF56A2">
            <w:pPr>
              <w:spacing w:line="312" w:lineRule="auto"/>
            </w:pPr>
          </w:p>
        </w:tc>
        <w:tc>
          <w:tcPr>
            <w:tcW w:w="2696" w:type="dxa"/>
            <w:shd w:val="clear" w:color="auto" w:fill="auto"/>
            <w:vAlign w:val="center"/>
          </w:tcPr>
          <w:p w14:paraId="28BC8422" w14:textId="77777777" w:rsidR="003C21BE" w:rsidRPr="0019468F" w:rsidRDefault="003C21BE" w:rsidP="00DF56A2">
            <w:r>
              <w:t>Schraubendreher</w:t>
            </w:r>
          </w:p>
        </w:tc>
      </w:tr>
      <w:tr w:rsidR="003C21BE" w:rsidRPr="0019468F" w14:paraId="27AB953E" w14:textId="77777777" w:rsidTr="00DF56A2">
        <w:trPr>
          <w:trHeight w:val="850"/>
        </w:trPr>
        <w:tc>
          <w:tcPr>
            <w:tcW w:w="567" w:type="dxa"/>
          </w:tcPr>
          <w:p w14:paraId="3D1CD895" w14:textId="77777777" w:rsidR="003C21BE" w:rsidRPr="00552B4C" w:rsidRDefault="003C21BE" w:rsidP="00DF56A2">
            <w:pPr>
              <w:spacing w:line="312" w:lineRule="auto"/>
              <w:rPr>
                <w:b/>
              </w:rPr>
            </w:pPr>
            <w:r w:rsidRPr="00552B4C">
              <w:rPr>
                <w:b/>
              </w:rPr>
              <w:t>9</w:t>
            </w:r>
          </w:p>
        </w:tc>
        <w:tc>
          <w:tcPr>
            <w:tcW w:w="4395" w:type="dxa"/>
            <w:shd w:val="clear" w:color="auto" w:fill="auto"/>
          </w:tcPr>
          <w:p w14:paraId="16AD9257" w14:textId="77777777" w:rsidR="003C21BE" w:rsidRPr="0019468F" w:rsidRDefault="003C21BE" w:rsidP="00DF56A2">
            <w:pPr>
              <w:spacing w:line="312" w:lineRule="auto"/>
            </w:pPr>
            <w:r>
              <w:t>Den Bezug um eine Längsleiste wickeln, einschlagen und klammern.</w:t>
            </w:r>
          </w:p>
        </w:tc>
        <w:tc>
          <w:tcPr>
            <w:tcW w:w="2696" w:type="dxa"/>
            <w:shd w:val="clear" w:color="auto" w:fill="auto"/>
          </w:tcPr>
          <w:p w14:paraId="1BD3CEA7" w14:textId="77777777" w:rsidR="003C21BE" w:rsidRPr="0019468F" w:rsidRDefault="003C21BE" w:rsidP="00DF56A2">
            <w:r>
              <w:t>Tacker, Klammern</w:t>
            </w:r>
          </w:p>
        </w:tc>
      </w:tr>
      <w:tr w:rsidR="003C21BE" w:rsidRPr="0019468F" w14:paraId="1CA1C2CA" w14:textId="77777777" w:rsidTr="00DF56A2">
        <w:trPr>
          <w:trHeight w:val="850"/>
        </w:trPr>
        <w:tc>
          <w:tcPr>
            <w:tcW w:w="567" w:type="dxa"/>
          </w:tcPr>
          <w:p w14:paraId="7C892451" w14:textId="77777777" w:rsidR="003C21BE" w:rsidRPr="00230B29" w:rsidRDefault="003C21BE" w:rsidP="00DF56A2">
            <w:pPr>
              <w:spacing w:line="312" w:lineRule="auto"/>
              <w:rPr>
                <w:b/>
              </w:rPr>
            </w:pPr>
            <w:r w:rsidRPr="00230B29">
              <w:rPr>
                <w:b/>
              </w:rPr>
              <w:t>10</w:t>
            </w:r>
          </w:p>
        </w:tc>
        <w:tc>
          <w:tcPr>
            <w:tcW w:w="4395" w:type="dxa"/>
            <w:shd w:val="clear" w:color="auto" w:fill="auto"/>
            <w:vAlign w:val="center"/>
          </w:tcPr>
          <w:p w14:paraId="34432B7E" w14:textId="77777777" w:rsidR="003C21BE" w:rsidRDefault="003C21BE" w:rsidP="00DF56A2">
            <w:pPr>
              <w:spacing w:line="312" w:lineRule="auto"/>
            </w:pPr>
          </w:p>
          <w:p w14:paraId="0FE84230" w14:textId="77777777" w:rsidR="003C21BE" w:rsidRPr="0019468F" w:rsidRDefault="003C21BE" w:rsidP="00DF56A2">
            <w:pPr>
              <w:spacing w:line="312" w:lineRule="auto"/>
            </w:pPr>
          </w:p>
        </w:tc>
        <w:tc>
          <w:tcPr>
            <w:tcW w:w="2696" w:type="dxa"/>
            <w:shd w:val="clear" w:color="auto" w:fill="auto"/>
            <w:vAlign w:val="center"/>
          </w:tcPr>
          <w:p w14:paraId="5C3FF4DE" w14:textId="77777777" w:rsidR="003C21BE" w:rsidRPr="0019468F" w:rsidRDefault="003C21BE" w:rsidP="00DF56A2"/>
        </w:tc>
      </w:tr>
    </w:tbl>
    <w:p w14:paraId="04BA8692" w14:textId="77777777" w:rsidR="003C21BE" w:rsidRDefault="003C21BE" w:rsidP="003C21BE">
      <w:pPr>
        <w:spacing w:line="240" w:lineRule="exact"/>
        <w:rPr>
          <w:b/>
          <w:sz w:val="22"/>
        </w:rPr>
      </w:pPr>
    </w:p>
    <w:p w14:paraId="02C93196" w14:textId="77777777" w:rsidR="00552B4C" w:rsidRPr="008D16B6" w:rsidRDefault="00552B4C" w:rsidP="00552B4C">
      <w:pPr>
        <w:pStyle w:val="Marginaliegrau"/>
        <w:framePr w:wrap="around" w:vAnchor="page" w:x="9028" w:y="13172" w:anchorLock="1"/>
        <w:jc w:val="left"/>
        <w:rPr>
          <w:sz w:val="20"/>
        </w:rPr>
      </w:pPr>
      <w:r w:rsidRPr="00236A20">
        <w:rPr>
          <w:b/>
          <w:sz w:val="20"/>
        </w:rPr>
        <w:t>JETZT</w:t>
      </w:r>
      <w:r>
        <w:rPr>
          <w:sz w:val="20"/>
        </w:rPr>
        <w:t xml:space="preserve"> sprechen Sie Ihr Ergebnis mit der Lehrkraft durch. </w:t>
      </w:r>
      <w:r>
        <w:rPr>
          <w:sz w:val="20"/>
        </w:rPr>
        <w:br/>
        <w:t>Wenn alles in Ordnung ist, übertragen Sie die Arbeitsschritte ins LernTHEMA!</w:t>
      </w:r>
    </w:p>
    <w:p w14:paraId="7B7FF0D9" w14:textId="77777777" w:rsidR="00552B4C" w:rsidRDefault="00552B4C" w:rsidP="003C21BE">
      <w:pPr>
        <w:spacing w:line="240" w:lineRule="exact"/>
        <w:rPr>
          <w:b/>
          <w:sz w:val="22"/>
        </w:rPr>
      </w:pPr>
    </w:p>
    <w:p w14:paraId="7647BF39" w14:textId="77777777" w:rsidR="00552B4C" w:rsidRDefault="00552B4C" w:rsidP="003C21BE">
      <w:pPr>
        <w:spacing w:line="240" w:lineRule="exact"/>
        <w:rPr>
          <w:b/>
          <w:sz w:val="22"/>
        </w:rPr>
      </w:pPr>
    </w:p>
    <w:p w14:paraId="397FF15B" w14:textId="77777777" w:rsidR="003C21BE" w:rsidRDefault="003C21BE" w:rsidP="003C21BE">
      <w:pPr>
        <w:spacing w:line="240" w:lineRule="exact"/>
        <w:rPr>
          <w:b/>
          <w:sz w:val="22"/>
        </w:rPr>
      </w:pPr>
      <w:r>
        <w:rPr>
          <w:b/>
          <w:sz w:val="22"/>
        </w:rPr>
        <w:br w:type="page"/>
      </w:r>
    </w:p>
    <w:p w14:paraId="7C5B0F70" w14:textId="77777777" w:rsidR="003C21BE" w:rsidRDefault="003C21BE" w:rsidP="003C21BE">
      <w:pPr>
        <w:pStyle w:val="berschrift2"/>
        <w:spacing w:before="360"/>
      </w:pPr>
      <w:r>
        <w:lastRenderedPageBreak/>
        <w:t>Reflexion der Aufgabe</w:t>
      </w:r>
      <w:r w:rsidRPr="00AA18D1">
        <w:rPr>
          <w:noProof/>
        </w:rPr>
        <w:drawing>
          <wp:anchor distT="0" distB="0" distL="114300" distR="114300" simplePos="0" relativeHeight="251563520" behindDoc="0" locked="0" layoutInCell="1" allowOverlap="1" wp14:anchorId="722015E2" wp14:editId="73890559">
            <wp:simplePos x="0" y="0"/>
            <wp:positionH relativeFrom="column">
              <wp:posOffset>4778479</wp:posOffset>
            </wp:positionH>
            <wp:positionV relativeFrom="paragraph">
              <wp:posOffset>-5361</wp:posOffset>
            </wp:positionV>
            <wp:extent cx="341630" cy="313055"/>
            <wp:effectExtent l="0" t="0" r="1270" b="0"/>
            <wp:wrapNone/>
            <wp:docPr id="1977" name="Grafik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C44A8" w14:textId="77777777" w:rsidR="003C21BE" w:rsidRDefault="003C21BE" w:rsidP="003C21BE">
      <w:pPr>
        <w:pStyle w:val="Textkrper"/>
        <w:spacing w:line="312" w:lineRule="auto"/>
        <w:rPr>
          <w:sz w:val="22"/>
        </w:rPr>
      </w:pPr>
      <w:r>
        <w:rPr>
          <w:sz w:val="22"/>
        </w:rPr>
        <w:t>Sie haben einen Arbeitsablaufplan gemacht.</w:t>
      </w:r>
    </w:p>
    <w:p w14:paraId="7092BC5E" w14:textId="77777777" w:rsidR="003C21BE" w:rsidRDefault="003C21BE" w:rsidP="003C21BE">
      <w:pPr>
        <w:pStyle w:val="Textkrper"/>
        <w:spacing w:line="312" w:lineRule="auto"/>
        <w:rPr>
          <w:sz w:val="22"/>
        </w:rPr>
      </w:pPr>
      <w:r>
        <w:rPr>
          <w:sz w:val="22"/>
        </w:rPr>
        <w:t>Sie haben sich VORHER überlegt, wie Sie das Werkstück bauen wollen.</w:t>
      </w:r>
    </w:p>
    <w:p w14:paraId="48514C19" w14:textId="77777777" w:rsidR="003C21BE" w:rsidRPr="00C6599F" w:rsidRDefault="008E6713" w:rsidP="003C21BE">
      <w:pPr>
        <w:pStyle w:val="Textkrper"/>
        <w:spacing w:line="312" w:lineRule="auto"/>
        <w:rPr>
          <w:sz w:val="22"/>
        </w:rPr>
      </w:pPr>
      <w:r w:rsidRPr="00A7323C">
        <w:rPr>
          <w:noProof/>
          <w:sz w:val="24"/>
        </w:rPr>
        <w:drawing>
          <wp:anchor distT="0" distB="0" distL="114300" distR="114300" simplePos="0" relativeHeight="251650560" behindDoc="1" locked="0" layoutInCell="1" allowOverlap="1" wp14:anchorId="61E7D192" wp14:editId="6A9F2D60">
            <wp:simplePos x="0" y="0"/>
            <wp:positionH relativeFrom="column">
              <wp:posOffset>4799330</wp:posOffset>
            </wp:positionH>
            <wp:positionV relativeFrom="paragraph">
              <wp:posOffset>218440</wp:posOffset>
            </wp:positionV>
            <wp:extent cx="314325" cy="314325"/>
            <wp:effectExtent l="0" t="0" r="9525" b="9525"/>
            <wp:wrapThrough wrapText="bothSides">
              <wp:wrapPolygon edited="0">
                <wp:start x="0" y="0"/>
                <wp:lineTo x="0" y="20945"/>
                <wp:lineTo x="20945" y="20945"/>
                <wp:lineTo x="20945" y="0"/>
                <wp:lineTo x="0" y="0"/>
              </wp:wrapPolygon>
            </wp:wrapThrough>
            <wp:docPr id="3262" name="Grafik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sz w:val="22"/>
        </w:rPr>
        <w:t>…</w:t>
      </w:r>
      <w:r w:rsidR="00F55ADB">
        <w:rPr>
          <w:sz w:val="22"/>
        </w:rPr>
        <w:t xml:space="preserve"> </w:t>
      </w:r>
      <w:r w:rsidR="003C21BE">
        <w:rPr>
          <w:sz w:val="22"/>
        </w:rPr>
        <w:t>ganz ehrlich: Was glauben Sie?</w:t>
      </w:r>
      <w:r w:rsidRPr="008E6713">
        <w:rPr>
          <w:noProof/>
          <w:sz w:val="24"/>
        </w:rPr>
        <w:t xml:space="preserve"> </w:t>
      </w:r>
    </w:p>
    <w:tbl>
      <w:tblPr>
        <w:tblStyle w:val="Tabellenraster"/>
        <w:tblW w:w="0" w:type="auto"/>
        <w:tblInd w:w="108" w:type="dxa"/>
        <w:tblLook w:val="04A0" w:firstRow="1" w:lastRow="0" w:firstColumn="1" w:lastColumn="0" w:noHBand="0" w:noVBand="1"/>
      </w:tblPr>
      <w:tblGrid>
        <w:gridCol w:w="2341"/>
        <w:gridCol w:w="2454"/>
        <w:gridCol w:w="2457"/>
      </w:tblGrid>
      <w:tr w:rsidR="003C21BE" w14:paraId="66D21DC0" w14:textId="77777777" w:rsidTr="00552B4C">
        <w:trPr>
          <w:cnfStyle w:val="100000000000" w:firstRow="1" w:lastRow="0" w:firstColumn="0" w:lastColumn="0" w:oddVBand="0" w:evenVBand="0" w:oddHBand="0" w:evenHBand="0" w:firstRowFirstColumn="0" w:firstRowLastColumn="0" w:lastRowFirstColumn="0" w:lastRowLastColumn="0"/>
          <w:trHeight w:val="743"/>
        </w:trPr>
        <w:tc>
          <w:tcPr>
            <w:tcW w:w="7370" w:type="dxa"/>
            <w:gridSpan w:val="3"/>
          </w:tcPr>
          <w:p w14:paraId="71E12EED" w14:textId="77777777" w:rsidR="003C21BE" w:rsidRPr="008E6713" w:rsidRDefault="003C21BE" w:rsidP="00DF56A2">
            <w:pPr>
              <w:pStyle w:val="Textkrper"/>
              <w:jc w:val="left"/>
              <w:rPr>
                <w:bCs/>
              </w:rPr>
            </w:pPr>
            <w:r w:rsidRPr="008E6713">
              <w:t>Hilft Ihnen ein Arbeitsablaufplan bei der Fertigung des Klappstuhls?</w:t>
            </w:r>
          </w:p>
        </w:tc>
      </w:tr>
      <w:tr w:rsidR="008E6713" w14:paraId="78C2FB60" w14:textId="77777777" w:rsidTr="00552B4C">
        <w:trPr>
          <w:trHeight w:val="680"/>
        </w:trPr>
        <w:tc>
          <w:tcPr>
            <w:tcW w:w="2384" w:type="dxa"/>
          </w:tcPr>
          <w:p w14:paraId="25CC3F12" w14:textId="77777777" w:rsidR="003C21BE" w:rsidRPr="008E6713" w:rsidRDefault="003C21BE" w:rsidP="00DF56A2">
            <w:pPr>
              <w:pStyle w:val="AufgabeKasten"/>
            </w:pPr>
            <w:r w:rsidRPr="008E6713">
              <w:t xml:space="preserve">ja </w:t>
            </w:r>
          </w:p>
        </w:tc>
        <w:tc>
          <w:tcPr>
            <w:tcW w:w="2493" w:type="dxa"/>
          </w:tcPr>
          <w:p w14:paraId="279C53BB" w14:textId="77777777" w:rsidR="003C21BE" w:rsidRPr="008E6713" w:rsidRDefault="003C21BE" w:rsidP="00DF56A2">
            <w:pPr>
              <w:pStyle w:val="AufgabeKasten"/>
            </w:pPr>
            <w:r w:rsidRPr="008E6713">
              <w:t>nein</w:t>
            </w:r>
          </w:p>
        </w:tc>
        <w:tc>
          <w:tcPr>
            <w:tcW w:w="2493" w:type="dxa"/>
          </w:tcPr>
          <w:p w14:paraId="3344FDA2" w14:textId="77777777" w:rsidR="003C21BE" w:rsidRPr="008E6713" w:rsidRDefault="003C21BE" w:rsidP="00DF56A2">
            <w:pPr>
              <w:pStyle w:val="AufgabeKasten"/>
            </w:pPr>
            <w:r w:rsidRPr="008E6713">
              <w:t>weiß noch nicht</w:t>
            </w:r>
          </w:p>
        </w:tc>
      </w:tr>
    </w:tbl>
    <w:p w14:paraId="6B3295AC" w14:textId="77777777" w:rsidR="003C21BE" w:rsidRPr="00A8051B" w:rsidRDefault="003C21BE" w:rsidP="003C21BE">
      <w:pPr>
        <w:pStyle w:val="berschrift2"/>
        <w:spacing w:before="360"/>
      </w:pPr>
      <w:r>
        <w:t>Was habe ich gelernt?</w:t>
      </w:r>
    </w:p>
    <w:tbl>
      <w:tblPr>
        <w:tblStyle w:val="Tabellenraster"/>
        <w:tblW w:w="7291" w:type="dxa"/>
        <w:tblInd w:w="108" w:type="dxa"/>
        <w:tblLayout w:type="fixed"/>
        <w:tblCellMar>
          <w:left w:w="28" w:type="dxa"/>
          <w:right w:w="28" w:type="dxa"/>
        </w:tblCellMar>
        <w:tblLook w:val="04A0" w:firstRow="1" w:lastRow="0" w:firstColumn="1" w:lastColumn="0" w:noHBand="0" w:noVBand="1"/>
      </w:tblPr>
      <w:tblGrid>
        <w:gridCol w:w="5590"/>
        <w:gridCol w:w="567"/>
        <w:gridCol w:w="567"/>
        <w:gridCol w:w="567"/>
      </w:tblGrid>
      <w:tr w:rsidR="003C21BE" w14:paraId="3925949A" w14:textId="77777777" w:rsidTr="00DF56A2">
        <w:trPr>
          <w:cnfStyle w:val="100000000000" w:firstRow="1" w:lastRow="0" w:firstColumn="0" w:lastColumn="0" w:oddVBand="0" w:evenVBand="0" w:oddHBand="0" w:evenHBand="0" w:firstRowFirstColumn="0" w:firstRowLastColumn="0" w:lastRowFirstColumn="0" w:lastRowLastColumn="0"/>
          <w:cantSplit/>
          <w:trHeight w:val="567"/>
        </w:trPr>
        <w:tc>
          <w:tcPr>
            <w:tcW w:w="5590" w:type="dxa"/>
            <w:tcBorders>
              <w:top w:val="single" w:sz="4" w:space="0" w:color="auto"/>
              <w:left w:val="single" w:sz="4" w:space="0" w:color="auto"/>
              <w:bottom w:val="single" w:sz="4" w:space="0" w:color="auto"/>
              <w:right w:val="single" w:sz="4" w:space="0" w:color="auto"/>
            </w:tcBorders>
            <w:hideMark/>
          </w:tcPr>
          <w:p w14:paraId="0EA4D4CF" w14:textId="77777777" w:rsidR="003C21BE" w:rsidRPr="00552B4C" w:rsidRDefault="003C21BE" w:rsidP="00DF56A2">
            <w:pPr>
              <w:pStyle w:val="AufgabeText"/>
              <w:ind w:left="0"/>
              <w:jc w:val="left"/>
              <w:rPr>
                <w:b w:val="0"/>
              </w:rPr>
            </w:pPr>
            <w:r w:rsidRPr="00552B4C">
              <w:rPr>
                <w:rStyle w:val="Fett"/>
                <w:b/>
              </w:rPr>
              <w:t>Das kann ich jetzt!</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484BD46" w14:textId="77777777" w:rsidR="003C21BE" w:rsidRDefault="003C21BE" w:rsidP="00DF56A2">
            <w:pPr>
              <w:pStyle w:val="AufgabeText"/>
              <w:ind w:left="113" w:right="113"/>
              <w:rPr>
                <w:b w:val="0"/>
              </w:rPr>
            </w:pPr>
            <w:r>
              <w:rPr>
                <w:noProof/>
              </w:rPr>
              <w:drawing>
                <wp:inline distT="0" distB="0" distL="0" distR="0" wp14:anchorId="126D4C44" wp14:editId="779CBA6D">
                  <wp:extent cx="228600" cy="228600"/>
                  <wp:effectExtent l="0" t="0" r="0" b="0"/>
                  <wp:docPr id="933" name="Grafik 933"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35E097C" w14:textId="77777777" w:rsidR="003C21BE" w:rsidRDefault="003C21BE" w:rsidP="00DF56A2">
            <w:pPr>
              <w:pStyle w:val="AufgabeText"/>
              <w:ind w:left="113" w:right="113"/>
              <w:rPr>
                <w:b w:val="0"/>
              </w:rPr>
            </w:pPr>
            <w:r>
              <w:rPr>
                <w:noProof/>
              </w:rPr>
              <w:drawing>
                <wp:inline distT="0" distB="0" distL="0" distR="0" wp14:anchorId="366E07C5" wp14:editId="52A8DFC8">
                  <wp:extent cx="228600" cy="228600"/>
                  <wp:effectExtent l="0" t="0" r="0" b="0"/>
                  <wp:docPr id="952" name="Grafik 952"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99EB8D4" w14:textId="77777777" w:rsidR="003C21BE" w:rsidRDefault="003C21BE" w:rsidP="00DF56A2">
            <w:pPr>
              <w:pStyle w:val="AufgabeText"/>
              <w:ind w:left="113" w:right="113"/>
              <w:rPr>
                <w:b w:val="0"/>
              </w:rPr>
            </w:pPr>
            <w:r>
              <w:rPr>
                <w:noProof/>
              </w:rPr>
              <w:drawing>
                <wp:inline distT="0" distB="0" distL="0" distR="0" wp14:anchorId="734C1369" wp14:editId="339DE2FC">
                  <wp:extent cx="228600" cy="228600"/>
                  <wp:effectExtent l="0" t="0" r="0" b="0"/>
                  <wp:docPr id="959" name="Grafik 959"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3C21BE" w:rsidRPr="00E550AD" w14:paraId="4F506763" w14:textId="77777777" w:rsidTr="00DF56A2">
        <w:trPr>
          <w:trHeight w:val="510"/>
        </w:trPr>
        <w:tc>
          <w:tcPr>
            <w:tcW w:w="5590" w:type="dxa"/>
            <w:tcBorders>
              <w:top w:val="single" w:sz="4" w:space="0" w:color="auto"/>
              <w:left w:val="single" w:sz="4" w:space="0" w:color="auto"/>
              <w:bottom w:val="single" w:sz="4" w:space="0" w:color="auto"/>
              <w:right w:val="single" w:sz="4" w:space="0" w:color="auto"/>
            </w:tcBorders>
            <w:hideMark/>
          </w:tcPr>
          <w:p w14:paraId="71C2ADE3" w14:textId="77777777" w:rsidR="003C21BE" w:rsidRPr="00E550AD" w:rsidRDefault="003C21BE" w:rsidP="00DF56A2">
            <w:pPr>
              <w:pStyle w:val="Kopf8ptafz"/>
              <w:numPr>
                <w:ilvl w:val="0"/>
                <w:numId w:val="0"/>
              </w:numPr>
              <w:spacing w:line="276" w:lineRule="auto"/>
              <w:ind w:left="57"/>
              <w:rPr>
                <w:sz w:val="24"/>
              </w:rPr>
            </w:pPr>
            <w:r w:rsidRPr="00E550AD">
              <w:rPr>
                <w:sz w:val="24"/>
              </w:rPr>
              <w:t>Ich kann meine Arbeitsschritte in eine sinnvolle Reihenfolge bringen.</w:t>
            </w:r>
          </w:p>
        </w:tc>
        <w:tc>
          <w:tcPr>
            <w:tcW w:w="567" w:type="dxa"/>
            <w:tcBorders>
              <w:top w:val="single" w:sz="4" w:space="0" w:color="auto"/>
              <w:left w:val="single" w:sz="4" w:space="0" w:color="auto"/>
              <w:bottom w:val="single" w:sz="4" w:space="0" w:color="auto"/>
              <w:right w:val="single" w:sz="4" w:space="0" w:color="auto"/>
            </w:tcBorders>
          </w:tcPr>
          <w:p w14:paraId="5495C46A" w14:textId="77777777" w:rsidR="003C21BE" w:rsidRPr="00E550AD" w:rsidRDefault="003C21BE" w:rsidP="00DF56A2">
            <w:pPr>
              <w:pStyle w:val="AufgabeText"/>
              <w:spacing w:line="276" w:lineRule="auto"/>
              <w:ind w:left="-248" w:firstLine="248"/>
            </w:pPr>
          </w:p>
        </w:tc>
        <w:tc>
          <w:tcPr>
            <w:tcW w:w="567" w:type="dxa"/>
            <w:tcBorders>
              <w:top w:val="single" w:sz="4" w:space="0" w:color="auto"/>
              <w:left w:val="single" w:sz="4" w:space="0" w:color="auto"/>
              <w:bottom w:val="single" w:sz="4" w:space="0" w:color="auto"/>
              <w:right w:val="single" w:sz="4" w:space="0" w:color="auto"/>
            </w:tcBorders>
          </w:tcPr>
          <w:p w14:paraId="109D0687" w14:textId="77777777" w:rsidR="003C21BE" w:rsidRPr="00E550AD" w:rsidRDefault="003C21BE" w:rsidP="00DF56A2">
            <w:pPr>
              <w:pStyle w:val="AufgabeText"/>
              <w:spacing w:line="276" w:lineRule="auto"/>
              <w:ind w:left="0"/>
            </w:pPr>
          </w:p>
        </w:tc>
        <w:tc>
          <w:tcPr>
            <w:tcW w:w="567" w:type="dxa"/>
            <w:tcBorders>
              <w:top w:val="single" w:sz="4" w:space="0" w:color="auto"/>
              <w:left w:val="single" w:sz="4" w:space="0" w:color="auto"/>
              <w:bottom w:val="single" w:sz="4" w:space="0" w:color="auto"/>
              <w:right w:val="single" w:sz="4" w:space="0" w:color="auto"/>
            </w:tcBorders>
            <w:hideMark/>
          </w:tcPr>
          <w:p w14:paraId="731031B8" w14:textId="77777777" w:rsidR="003C21BE" w:rsidRPr="00E550AD" w:rsidRDefault="003C21BE" w:rsidP="00DF56A2">
            <w:pPr>
              <w:pStyle w:val="AufgabeText"/>
              <w:spacing w:line="276" w:lineRule="auto"/>
              <w:ind w:left="0"/>
            </w:pPr>
          </w:p>
        </w:tc>
      </w:tr>
      <w:tr w:rsidR="003C21BE" w:rsidRPr="00E550AD" w14:paraId="633C2450" w14:textId="77777777" w:rsidTr="00DF56A2">
        <w:trPr>
          <w:trHeight w:val="510"/>
        </w:trPr>
        <w:tc>
          <w:tcPr>
            <w:tcW w:w="5590" w:type="dxa"/>
            <w:tcBorders>
              <w:top w:val="single" w:sz="4" w:space="0" w:color="auto"/>
              <w:left w:val="single" w:sz="4" w:space="0" w:color="auto"/>
              <w:bottom w:val="single" w:sz="4" w:space="0" w:color="auto"/>
              <w:right w:val="single" w:sz="4" w:space="0" w:color="auto"/>
            </w:tcBorders>
            <w:hideMark/>
          </w:tcPr>
          <w:p w14:paraId="5A9B316E" w14:textId="77777777" w:rsidR="003C21BE" w:rsidRPr="00E550AD" w:rsidRDefault="003C21BE" w:rsidP="00DF56A2">
            <w:pPr>
              <w:pStyle w:val="Kopf8ptafz"/>
              <w:numPr>
                <w:ilvl w:val="0"/>
                <w:numId w:val="0"/>
              </w:numPr>
              <w:spacing w:line="276" w:lineRule="auto"/>
              <w:ind w:left="57"/>
              <w:rPr>
                <w:sz w:val="24"/>
              </w:rPr>
            </w:pPr>
            <w:r w:rsidRPr="00E550AD">
              <w:rPr>
                <w:sz w:val="24"/>
              </w:rPr>
              <w:t>Ich kann Kärtchen sauber ausschneiden, ohne dass mir eins verloren geht.</w:t>
            </w:r>
          </w:p>
        </w:tc>
        <w:tc>
          <w:tcPr>
            <w:tcW w:w="567" w:type="dxa"/>
            <w:tcBorders>
              <w:top w:val="single" w:sz="4" w:space="0" w:color="auto"/>
              <w:left w:val="single" w:sz="4" w:space="0" w:color="auto"/>
              <w:bottom w:val="single" w:sz="4" w:space="0" w:color="auto"/>
              <w:right w:val="single" w:sz="4" w:space="0" w:color="auto"/>
            </w:tcBorders>
          </w:tcPr>
          <w:p w14:paraId="0EC43B74" w14:textId="77777777" w:rsidR="003C21BE" w:rsidRPr="00E550AD" w:rsidRDefault="003C21BE" w:rsidP="00DF56A2">
            <w:pPr>
              <w:pStyle w:val="AufgabeText"/>
              <w:spacing w:line="276" w:lineRule="auto"/>
              <w:ind w:left="0"/>
            </w:pPr>
          </w:p>
        </w:tc>
        <w:tc>
          <w:tcPr>
            <w:tcW w:w="567" w:type="dxa"/>
            <w:tcBorders>
              <w:top w:val="single" w:sz="4" w:space="0" w:color="auto"/>
              <w:left w:val="single" w:sz="4" w:space="0" w:color="auto"/>
              <w:bottom w:val="single" w:sz="4" w:space="0" w:color="auto"/>
              <w:right w:val="single" w:sz="4" w:space="0" w:color="auto"/>
            </w:tcBorders>
          </w:tcPr>
          <w:p w14:paraId="19299999" w14:textId="77777777" w:rsidR="003C21BE" w:rsidRPr="00E550AD" w:rsidRDefault="003C21BE" w:rsidP="00DF56A2">
            <w:pPr>
              <w:pStyle w:val="AufgabeText"/>
              <w:spacing w:line="276" w:lineRule="auto"/>
              <w:ind w:left="0"/>
            </w:pPr>
          </w:p>
        </w:tc>
        <w:tc>
          <w:tcPr>
            <w:tcW w:w="567" w:type="dxa"/>
            <w:tcBorders>
              <w:top w:val="single" w:sz="4" w:space="0" w:color="auto"/>
              <w:left w:val="single" w:sz="4" w:space="0" w:color="auto"/>
              <w:bottom w:val="single" w:sz="4" w:space="0" w:color="auto"/>
              <w:right w:val="single" w:sz="4" w:space="0" w:color="auto"/>
            </w:tcBorders>
          </w:tcPr>
          <w:p w14:paraId="6BF64EDB" w14:textId="77777777" w:rsidR="003C21BE" w:rsidRPr="00E550AD" w:rsidRDefault="003C21BE" w:rsidP="00DF56A2">
            <w:pPr>
              <w:pStyle w:val="AufgabeText"/>
              <w:spacing w:line="276" w:lineRule="auto"/>
              <w:ind w:left="0"/>
            </w:pPr>
          </w:p>
        </w:tc>
      </w:tr>
      <w:tr w:rsidR="003C21BE" w:rsidRPr="00E550AD" w14:paraId="770ACA34" w14:textId="77777777" w:rsidTr="00DF56A2">
        <w:trPr>
          <w:trHeight w:val="510"/>
        </w:trPr>
        <w:tc>
          <w:tcPr>
            <w:tcW w:w="5590" w:type="dxa"/>
            <w:tcBorders>
              <w:top w:val="single" w:sz="4" w:space="0" w:color="auto"/>
              <w:left w:val="single" w:sz="4" w:space="0" w:color="auto"/>
              <w:bottom w:val="single" w:sz="4" w:space="0" w:color="auto"/>
              <w:right w:val="single" w:sz="4" w:space="0" w:color="auto"/>
            </w:tcBorders>
            <w:vAlign w:val="center"/>
          </w:tcPr>
          <w:p w14:paraId="1549FB8A" w14:textId="2514BB66" w:rsidR="003C21BE" w:rsidRPr="00E550AD" w:rsidRDefault="003C21BE" w:rsidP="00DF56A2">
            <w:pPr>
              <w:pStyle w:val="Kopf8ptafz"/>
              <w:numPr>
                <w:ilvl w:val="0"/>
                <w:numId w:val="0"/>
              </w:numPr>
              <w:spacing w:line="276" w:lineRule="auto"/>
              <w:ind w:left="57"/>
              <w:rPr>
                <w:sz w:val="24"/>
              </w:rPr>
            </w:pPr>
            <w:r w:rsidRPr="00E550AD">
              <w:rPr>
                <w:sz w:val="24"/>
              </w:rPr>
              <w:t xml:space="preserve">Ich kann </w:t>
            </w:r>
            <w:r>
              <w:rPr>
                <w:sz w:val="24"/>
              </w:rPr>
              <w:t xml:space="preserve">meinen Arbeitsplatz nach </w:t>
            </w:r>
            <w:r w:rsidR="006B2519">
              <w:rPr>
                <w:sz w:val="24"/>
              </w:rPr>
              <w:t>dem Benutzen der Schere aufräumen.</w:t>
            </w:r>
          </w:p>
        </w:tc>
        <w:tc>
          <w:tcPr>
            <w:tcW w:w="567" w:type="dxa"/>
            <w:tcBorders>
              <w:top w:val="single" w:sz="4" w:space="0" w:color="auto"/>
              <w:left w:val="single" w:sz="4" w:space="0" w:color="auto"/>
              <w:bottom w:val="single" w:sz="4" w:space="0" w:color="auto"/>
              <w:right w:val="single" w:sz="4" w:space="0" w:color="auto"/>
            </w:tcBorders>
          </w:tcPr>
          <w:p w14:paraId="524394E1" w14:textId="77777777" w:rsidR="003C21BE" w:rsidRPr="00E550AD" w:rsidRDefault="003C21BE" w:rsidP="00DF56A2">
            <w:pPr>
              <w:pStyle w:val="AufgabeText"/>
              <w:spacing w:line="276" w:lineRule="auto"/>
              <w:ind w:left="0"/>
              <w:rPr>
                <w:sz w:val="22"/>
              </w:rPr>
            </w:pPr>
          </w:p>
        </w:tc>
        <w:tc>
          <w:tcPr>
            <w:tcW w:w="567" w:type="dxa"/>
            <w:tcBorders>
              <w:top w:val="single" w:sz="4" w:space="0" w:color="auto"/>
              <w:left w:val="single" w:sz="4" w:space="0" w:color="auto"/>
              <w:bottom w:val="single" w:sz="4" w:space="0" w:color="auto"/>
              <w:right w:val="single" w:sz="4" w:space="0" w:color="auto"/>
            </w:tcBorders>
          </w:tcPr>
          <w:p w14:paraId="05B35AFA" w14:textId="77777777" w:rsidR="003C21BE" w:rsidRPr="00E550AD" w:rsidRDefault="003C21BE" w:rsidP="00DF56A2">
            <w:pPr>
              <w:pStyle w:val="AufgabeText"/>
              <w:spacing w:line="276" w:lineRule="auto"/>
              <w:ind w:left="0"/>
              <w:rPr>
                <w:sz w:val="22"/>
              </w:rPr>
            </w:pPr>
          </w:p>
        </w:tc>
        <w:tc>
          <w:tcPr>
            <w:tcW w:w="567" w:type="dxa"/>
            <w:tcBorders>
              <w:top w:val="single" w:sz="4" w:space="0" w:color="auto"/>
              <w:left w:val="single" w:sz="4" w:space="0" w:color="auto"/>
              <w:bottom w:val="single" w:sz="4" w:space="0" w:color="auto"/>
              <w:right w:val="single" w:sz="4" w:space="0" w:color="auto"/>
            </w:tcBorders>
          </w:tcPr>
          <w:p w14:paraId="4CB5D720" w14:textId="77777777" w:rsidR="003C21BE" w:rsidRPr="00E550AD" w:rsidRDefault="003C21BE" w:rsidP="00DF56A2">
            <w:pPr>
              <w:pStyle w:val="AufgabeText"/>
              <w:spacing w:line="276" w:lineRule="auto"/>
              <w:ind w:left="0"/>
              <w:rPr>
                <w:sz w:val="22"/>
              </w:rPr>
            </w:pPr>
          </w:p>
        </w:tc>
      </w:tr>
    </w:tbl>
    <w:p w14:paraId="73FC1616" w14:textId="77777777" w:rsidR="003C21BE" w:rsidRPr="00E550AD" w:rsidRDefault="003C21BE" w:rsidP="003C21BE">
      <w:pPr>
        <w:spacing w:line="276" w:lineRule="auto"/>
        <w:rPr>
          <w:sz w:val="22"/>
        </w:rPr>
      </w:pPr>
    </w:p>
    <w:p w14:paraId="28E84B18" w14:textId="77777777" w:rsidR="003C21BE" w:rsidRDefault="003C21BE" w:rsidP="003C21BE">
      <w:pPr>
        <w:spacing w:line="240" w:lineRule="exact"/>
      </w:pPr>
    </w:p>
    <w:p w14:paraId="7295B05B" w14:textId="77777777" w:rsidR="003C21BE" w:rsidRDefault="003C21BE" w:rsidP="003C21BE">
      <w:pPr>
        <w:pStyle w:val="berschrift2"/>
      </w:pPr>
      <w:r>
        <w:t>Wie zufrieden bin ich mit meiner Arbeit bei diesem LernSCHRITT?</w:t>
      </w:r>
    </w:p>
    <w:p w14:paraId="739B8EB0" w14:textId="77777777" w:rsidR="003C21BE" w:rsidRDefault="003C21BE" w:rsidP="003C21BE">
      <w:pPr>
        <w:pStyle w:val="Textkrper"/>
        <w:rPr>
          <w:sz w:val="22"/>
        </w:rPr>
      </w:pPr>
      <w:r>
        <w:rPr>
          <w:sz w:val="22"/>
        </w:rPr>
        <w:t>Wie waren mein Verhalten und meine Mitarbeit?</w:t>
      </w:r>
    </w:p>
    <w:p w14:paraId="31BDEB0D" w14:textId="77777777" w:rsidR="003C21BE" w:rsidRPr="00CF765E" w:rsidRDefault="003C21BE" w:rsidP="003C21BE">
      <w:pPr>
        <w:pStyle w:val="Textkrper"/>
        <w:rPr>
          <w:sz w:val="22"/>
        </w:rPr>
      </w:pPr>
      <w:r w:rsidRPr="00CF765E">
        <w:rPr>
          <w:sz w:val="22"/>
        </w:rPr>
        <w:t>Kreuzen Sie an!</w:t>
      </w:r>
    </w:p>
    <w:p w14:paraId="5DEF27F7" w14:textId="77777777" w:rsidR="003C21BE" w:rsidRDefault="003C21BE" w:rsidP="003C21BE">
      <w:pPr>
        <w:pStyle w:val="Textkrper"/>
      </w:pPr>
    </w:p>
    <w:tbl>
      <w:tblPr>
        <w:tblStyle w:val="Tabellenraster"/>
        <w:tblW w:w="0" w:type="auto"/>
        <w:tblInd w:w="108" w:type="dxa"/>
        <w:tblLook w:val="04A0" w:firstRow="1" w:lastRow="0" w:firstColumn="1" w:lastColumn="0" w:noHBand="0" w:noVBand="1"/>
      </w:tblPr>
      <w:tblGrid>
        <w:gridCol w:w="724"/>
        <w:gridCol w:w="725"/>
        <w:gridCol w:w="725"/>
        <w:gridCol w:w="725"/>
        <w:gridCol w:w="725"/>
        <w:gridCol w:w="725"/>
        <w:gridCol w:w="725"/>
        <w:gridCol w:w="725"/>
        <w:gridCol w:w="725"/>
        <w:gridCol w:w="728"/>
      </w:tblGrid>
      <w:tr w:rsidR="003C21BE" w:rsidRPr="007362C4" w14:paraId="21239003" w14:textId="77777777" w:rsidTr="00DF56A2">
        <w:trPr>
          <w:cnfStyle w:val="100000000000" w:firstRow="1" w:lastRow="0" w:firstColumn="0" w:lastColumn="0" w:oddVBand="0" w:evenVBand="0" w:oddHBand="0" w:evenHBand="0" w:firstRowFirstColumn="0" w:firstRowLastColumn="0" w:lastRowFirstColumn="0" w:lastRowLastColumn="0"/>
          <w:trHeight w:val="624"/>
        </w:trPr>
        <w:tc>
          <w:tcPr>
            <w:tcW w:w="736" w:type="dxa"/>
            <w:shd w:val="clear" w:color="auto" w:fill="FF0000"/>
          </w:tcPr>
          <w:p w14:paraId="3ADD0B31" w14:textId="77777777" w:rsidR="003C21BE" w:rsidRPr="007362C4" w:rsidRDefault="003C21BE" w:rsidP="00DF56A2">
            <w:pPr>
              <w:pStyle w:val="Textkrper"/>
              <w:jc w:val="center"/>
            </w:pPr>
            <w:r w:rsidRPr="007362C4">
              <w:t>1</w:t>
            </w:r>
          </w:p>
        </w:tc>
        <w:tc>
          <w:tcPr>
            <w:tcW w:w="736" w:type="dxa"/>
            <w:shd w:val="clear" w:color="auto" w:fill="FF3701"/>
          </w:tcPr>
          <w:p w14:paraId="4D03362F" w14:textId="77777777" w:rsidR="003C21BE" w:rsidRPr="007362C4" w:rsidRDefault="003C21BE" w:rsidP="00DF56A2">
            <w:pPr>
              <w:pStyle w:val="Textkrper"/>
              <w:jc w:val="center"/>
            </w:pPr>
            <w:r w:rsidRPr="007362C4">
              <w:t>2</w:t>
            </w:r>
          </w:p>
        </w:tc>
        <w:tc>
          <w:tcPr>
            <w:tcW w:w="736" w:type="dxa"/>
            <w:shd w:val="clear" w:color="auto" w:fill="FF5C01"/>
          </w:tcPr>
          <w:p w14:paraId="0F428BAF" w14:textId="77777777" w:rsidR="003C21BE" w:rsidRPr="007362C4" w:rsidRDefault="003C21BE" w:rsidP="00DF56A2">
            <w:pPr>
              <w:pStyle w:val="Textkrper"/>
              <w:jc w:val="center"/>
            </w:pPr>
            <w:r w:rsidRPr="007362C4">
              <w:t>3</w:t>
            </w:r>
          </w:p>
        </w:tc>
        <w:tc>
          <w:tcPr>
            <w:tcW w:w="736" w:type="dxa"/>
            <w:shd w:val="clear" w:color="auto" w:fill="FFC000"/>
          </w:tcPr>
          <w:p w14:paraId="06F56D8D" w14:textId="77777777" w:rsidR="003C21BE" w:rsidRPr="007362C4" w:rsidRDefault="003C21BE" w:rsidP="00DF56A2">
            <w:pPr>
              <w:pStyle w:val="Textkrper"/>
              <w:jc w:val="center"/>
            </w:pPr>
            <w:r w:rsidRPr="007362C4">
              <w:t>4</w:t>
            </w:r>
          </w:p>
        </w:tc>
        <w:tc>
          <w:tcPr>
            <w:tcW w:w="736" w:type="dxa"/>
            <w:shd w:val="clear" w:color="auto" w:fill="FFFF00"/>
          </w:tcPr>
          <w:p w14:paraId="10787DD0" w14:textId="77777777" w:rsidR="003C21BE" w:rsidRPr="007362C4" w:rsidRDefault="003C21BE" w:rsidP="00DF56A2">
            <w:pPr>
              <w:pStyle w:val="Textkrper"/>
              <w:jc w:val="center"/>
            </w:pPr>
            <w:r w:rsidRPr="007362C4">
              <w:t>5</w:t>
            </w:r>
          </w:p>
        </w:tc>
        <w:tc>
          <w:tcPr>
            <w:tcW w:w="736" w:type="dxa"/>
            <w:shd w:val="clear" w:color="auto" w:fill="CCFF33"/>
          </w:tcPr>
          <w:p w14:paraId="797F41E4" w14:textId="77777777" w:rsidR="003C21BE" w:rsidRPr="007362C4" w:rsidRDefault="003C21BE" w:rsidP="00DF56A2">
            <w:pPr>
              <w:pStyle w:val="Textkrper"/>
              <w:jc w:val="center"/>
            </w:pPr>
            <w:r w:rsidRPr="007362C4">
              <w:t>6</w:t>
            </w:r>
          </w:p>
        </w:tc>
        <w:tc>
          <w:tcPr>
            <w:tcW w:w="736" w:type="dxa"/>
            <w:shd w:val="clear" w:color="auto" w:fill="B0DA46"/>
          </w:tcPr>
          <w:p w14:paraId="220FC3E9" w14:textId="77777777" w:rsidR="003C21BE" w:rsidRPr="007362C4" w:rsidRDefault="003C21BE" w:rsidP="00DF56A2">
            <w:pPr>
              <w:pStyle w:val="Textkrper"/>
              <w:jc w:val="center"/>
            </w:pPr>
            <w:r w:rsidRPr="007362C4">
              <w:t>7</w:t>
            </w:r>
          </w:p>
        </w:tc>
        <w:tc>
          <w:tcPr>
            <w:tcW w:w="736" w:type="dxa"/>
            <w:shd w:val="clear" w:color="auto" w:fill="92D050"/>
          </w:tcPr>
          <w:p w14:paraId="51DB93B1" w14:textId="77777777" w:rsidR="003C21BE" w:rsidRPr="007362C4" w:rsidRDefault="003C21BE" w:rsidP="00DF56A2">
            <w:pPr>
              <w:pStyle w:val="Textkrper"/>
              <w:jc w:val="center"/>
            </w:pPr>
            <w:r w:rsidRPr="007362C4">
              <w:t>8</w:t>
            </w:r>
          </w:p>
        </w:tc>
        <w:tc>
          <w:tcPr>
            <w:tcW w:w="736" w:type="dxa"/>
            <w:shd w:val="clear" w:color="auto" w:fill="6AB129"/>
          </w:tcPr>
          <w:p w14:paraId="6FBDC32B" w14:textId="77777777" w:rsidR="003C21BE" w:rsidRPr="007362C4" w:rsidRDefault="003C21BE" w:rsidP="00DF56A2">
            <w:pPr>
              <w:pStyle w:val="Textkrper"/>
              <w:jc w:val="center"/>
            </w:pPr>
            <w:r w:rsidRPr="007362C4">
              <w:t>9</w:t>
            </w:r>
          </w:p>
        </w:tc>
        <w:tc>
          <w:tcPr>
            <w:tcW w:w="736" w:type="dxa"/>
            <w:shd w:val="clear" w:color="auto" w:fill="02AE12"/>
          </w:tcPr>
          <w:p w14:paraId="5DF5289A" w14:textId="77777777" w:rsidR="003C21BE" w:rsidRPr="007362C4" w:rsidRDefault="003C21BE" w:rsidP="00DF56A2">
            <w:pPr>
              <w:pStyle w:val="Textkrper"/>
              <w:jc w:val="center"/>
            </w:pPr>
            <w:r w:rsidRPr="007362C4">
              <w:t>10</w:t>
            </w:r>
          </w:p>
        </w:tc>
      </w:tr>
    </w:tbl>
    <w:p w14:paraId="6C58846D" w14:textId="77777777" w:rsidR="003C21BE" w:rsidRDefault="003C21BE" w:rsidP="003C21BE">
      <w:pPr>
        <w:pStyle w:val="Textkrper"/>
      </w:pPr>
    </w:p>
    <w:p w14:paraId="1ADD326D" w14:textId="77777777" w:rsidR="003C21BE" w:rsidRDefault="003C21BE" w:rsidP="003C21BE">
      <w:pPr>
        <w:pStyle w:val="Textkrper"/>
      </w:pPr>
    </w:p>
    <w:p w14:paraId="32E43792" w14:textId="77777777" w:rsidR="003C21BE" w:rsidRDefault="003C21BE" w:rsidP="003C21BE">
      <w:pPr>
        <w:pStyle w:val="Textkrper"/>
      </w:pPr>
      <w:r>
        <w:rPr>
          <w:noProof/>
        </w:rPr>
        <w:drawing>
          <wp:anchor distT="0" distB="0" distL="114300" distR="114300" simplePos="0" relativeHeight="251552256" behindDoc="0" locked="0" layoutInCell="1" allowOverlap="1" wp14:anchorId="11F2F006" wp14:editId="4B19A388">
            <wp:simplePos x="0" y="0"/>
            <wp:positionH relativeFrom="column">
              <wp:posOffset>4937760</wp:posOffset>
            </wp:positionH>
            <wp:positionV relativeFrom="paragraph">
              <wp:posOffset>200025</wp:posOffset>
            </wp:positionV>
            <wp:extent cx="504000" cy="504000"/>
            <wp:effectExtent l="0" t="0" r="0" b="0"/>
            <wp:wrapNone/>
            <wp:docPr id="999" name="Grafik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04000" cy="504000"/>
                    </a:xfrm>
                    <a:prstGeom prst="rect">
                      <a:avLst/>
                    </a:prstGeom>
                  </pic:spPr>
                </pic:pic>
              </a:graphicData>
            </a:graphic>
            <wp14:sizeRelH relativeFrom="page">
              <wp14:pctWidth>0</wp14:pctWidth>
            </wp14:sizeRelH>
            <wp14:sizeRelV relativeFrom="page">
              <wp14:pctHeight>0</wp14:pctHeight>
            </wp14:sizeRelV>
          </wp:anchor>
        </w:drawing>
      </w:r>
    </w:p>
    <w:p w14:paraId="7834A9D0" w14:textId="77777777" w:rsidR="003C21BE" w:rsidRDefault="003C21BE" w:rsidP="003C21BE">
      <w:pPr>
        <w:pStyle w:val="berschrift2"/>
      </w:pPr>
      <w:r>
        <w:t xml:space="preserve">Zum Schluss </w:t>
      </w:r>
      <w:r>
        <w:sym w:font="Wingdings" w:char="F0E0"/>
      </w:r>
      <w:r>
        <w:t xml:space="preserve"> Ordnung machen</w:t>
      </w:r>
    </w:p>
    <w:p w14:paraId="17637F3C" w14:textId="77777777" w:rsidR="003C21BE" w:rsidRDefault="003C21BE" w:rsidP="003C21BE">
      <w:pPr>
        <w:spacing w:line="240" w:lineRule="exact"/>
      </w:pPr>
    </w:p>
    <w:tbl>
      <w:tblPr>
        <w:tblStyle w:val="Tabellenraster"/>
        <w:tblW w:w="0" w:type="auto"/>
        <w:tblInd w:w="108" w:type="dxa"/>
        <w:tblLook w:val="04A0" w:firstRow="1" w:lastRow="0" w:firstColumn="1" w:lastColumn="0" w:noHBand="0" w:noVBand="1"/>
      </w:tblPr>
      <w:tblGrid>
        <w:gridCol w:w="436"/>
        <w:gridCol w:w="6816"/>
      </w:tblGrid>
      <w:tr w:rsidR="003C21BE" w:rsidRPr="00CF765E" w14:paraId="3EC40038" w14:textId="77777777" w:rsidTr="00552B4C">
        <w:trPr>
          <w:cnfStyle w:val="100000000000" w:firstRow="1" w:lastRow="0" w:firstColumn="0" w:lastColumn="0" w:oddVBand="0" w:evenVBand="0" w:oddHBand="0" w:evenHBand="0" w:firstRowFirstColumn="0" w:firstRowLastColumn="0" w:lastRowFirstColumn="0" w:lastRowLastColumn="0"/>
          <w:trHeight w:val="567"/>
        </w:trPr>
        <w:tc>
          <w:tcPr>
            <w:tcW w:w="7154" w:type="dxa"/>
            <w:gridSpan w:val="2"/>
          </w:tcPr>
          <w:p w14:paraId="5F14DF36" w14:textId="77777777" w:rsidR="003C21BE" w:rsidRPr="00CF765E" w:rsidRDefault="003C21BE" w:rsidP="00DF56A2">
            <w:pPr>
              <w:spacing w:line="312" w:lineRule="auto"/>
              <w:rPr>
                <w:sz w:val="22"/>
              </w:rPr>
            </w:pPr>
            <w:r w:rsidRPr="00CF765E">
              <w:rPr>
                <w:sz w:val="22"/>
              </w:rPr>
              <w:t>Ich habe …</w:t>
            </w:r>
          </w:p>
        </w:tc>
      </w:tr>
      <w:tr w:rsidR="003C21BE" w:rsidRPr="00CF765E" w14:paraId="253899B9" w14:textId="77777777" w:rsidTr="00552B4C">
        <w:trPr>
          <w:trHeight w:val="449"/>
        </w:trPr>
        <w:sdt>
          <w:sdtPr>
            <w:rPr>
              <w:sz w:val="22"/>
            </w:rPr>
            <w:id w:val="-900978871"/>
            <w14:checkbox>
              <w14:checked w14:val="0"/>
              <w14:checkedState w14:val="2612" w14:font="MS Gothic"/>
              <w14:uncheckedState w14:val="2610" w14:font="MS Gothic"/>
            </w14:checkbox>
          </w:sdtPr>
          <w:sdtEndPr/>
          <w:sdtContent>
            <w:tc>
              <w:tcPr>
                <w:tcW w:w="328" w:type="dxa"/>
                <w:vAlign w:val="center"/>
              </w:tcPr>
              <w:p w14:paraId="004949E0" w14:textId="77777777" w:rsidR="003C21BE" w:rsidRPr="00CF765E" w:rsidRDefault="003C21BE" w:rsidP="00552B4C">
                <w:pPr>
                  <w:spacing w:line="312" w:lineRule="auto"/>
                  <w:rPr>
                    <w:sz w:val="22"/>
                  </w:rPr>
                </w:pPr>
                <w:r>
                  <w:rPr>
                    <w:rFonts w:ascii="MS Gothic" w:eastAsia="MS Gothic" w:hAnsi="MS Gothic" w:hint="eastAsia"/>
                    <w:sz w:val="22"/>
                  </w:rPr>
                  <w:t>☐</w:t>
                </w:r>
              </w:p>
            </w:tc>
          </w:sdtContent>
        </w:sdt>
        <w:tc>
          <w:tcPr>
            <w:tcW w:w="6826" w:type="dxa"/>
          </w:tcPr>
          <w:p w14:paraId="16A3CE93" w14:textId="77777777" w:rsidR="003C21BE" w:rsidRPr="00CF765E" w:rsidRDefault="003C21BE" w:rsidP="00DF56A2">
            <w:pPr>
              <w:spacing w:line="312" w:lineRule="auto"/>
              <w:rPr>
                <w:sz w:val="22"/>
              </w:rPr>
            </w:pPr>
            <w:r w:rsidRPr="00CF765E">
              <w:rPr>
                <w:sz w:val="22"/>
              </w:rPr>
              <w:t>mein</w:t>
            </w:r>
            <w:r>
              <w:rPr>
                <w:sz w:val="22"/>
              </w:rPr>
              <w:t>en</w:t>
            </w:r>
            <w:r w:rsidRPr="00CF765E">
              <w:rPr>
                <w:sz w:val="22"/>
              </w:rPr>
              <w:t xml:space="preserve"> Lern</w:t>
            </w:r>
            <w:r>
              <w:rPr>
                <w:sz w:val="22"/>
              </w:rPr>
              <w:t>SCHRITT</w:t>
            </w:r>
            <w:r w:rsidRPr="00CF765E">
              <w:rPr>
                <w:sz w:val="22"/>
              </w:rPr>
              <w:t xml:space="preserve"> im Ordner eingeheftet.</w:t>
            </w:r>
          </w:p>
        </w:tc>
      </w:tr>
      <w:tr w:rsidR="003C21BE" w:rsidRPr="00CF765E" w14:paraId="5556586C" w14:textId="77777777" w:rsidTr="00552B4C">
        <w:trPr>
          <w:trHeight w:val="449"/>
        </w:trPr>
        <w:sdt>
          <w:sdtPr>
            <w:rPr>
              <w:sz w:val="22"/>
            </w:rPr>
            <w:id w:val="749088594"/>
            <w14:checkbox>
              <w14:checked w14:val="0"/>
              <w14:checkedState w14:val="2612" w14:font="MS Gothic"/>
              <w14:uncheckedState w14:val="2610" w14:font="MS Gothic"/>
            </w14:checkbox>
          </w:sdtPr>
          <w:sdtEndPr/>
          <w:sdtContent>
            <w:tc>
              <w:tcPr>
                <w:tcW w:w="328" w:type="dxa"/>
                <w:vAlign w:val="center"/>
              </w:tcPr>
              <w:p w14:paraId="076E1885" w14:textId="77777777" w:rsidR="003C21BE" w:rsidRPr="00CF765E" w:rsidRDefault="003C21BE" w:rsidP="00552B4C">
                <w:pPr>
                  <w:spacing w:line="312" w:lineRule="auto"/>
                  <w:rPr>
                    <w:sz w:val="22"/>
                  </w:rPr>
                </w:pPr>
                <w:r w:rsidRPr="00CF765E">
                  <w:rPr>
                    <w:rFonts w:ascii="MS Gothic" w:eastAsia="MS Gothic" w:hAnsi="MS Gothic" w:hint="eastAsia"/>
                    <w:sz w:val="22"/>
                  </w:rPr>
                  <w:t>☐</w:t>
                </w:r>
              </w:p>
            </w:tc>
          </w:sdtContent>
        </w:sdt>
        <w:tc>
          <w:tcPr>
            <w:tcW w:w="6826" w:type="dxa"/>
          </w:tcPr>
          <w:p w14:paraId="25AF68DB" w14:textId="0B437718" w:rsidR="003C21BE" w:rsidRPr="00CF765E" w:rsidRDefault="003C21BE" w:rsidP="00DF56A2">
            <w:pPr>
              <w:spacing w:line="312" w:lineRule="auto"/>
              <w:rPr>
                <w:sz w:val="22"/>
              </w:rPr>
            </w:pPr>
            <w:r>
              <w:rPr>
                <w:sz w:val="22"/>
              </w:rPr>
              <w:t>meinen Arbeitsablaufplan in mein LernTHEMA übertragen.</w:t>
            </w:r>
          </w:p>
        </w:tc>
      </w:tr>
      <w:tr w:rsidR="003C21BE" w:rsidRPr="00CF765E" w14:paraId="4CC663AC" w14:textId="77777777" w:rsidTr="00552B4C">
        <w:trPr>
          <w:trHeight w:val="413"/>
        </w:trPr>
        <w:sdt>
          <w:sdtPr>
            <w:rPr>
              <w:sz w:val="22"/>
            </w:rPr>
            <w:id w:val="1924443401"/>
            <w14:checkbox>
              <w14:checked w14:val="0"/>
              <w14:checkedState w14:val="2612" w14:font="MS Gothic"/>
              <w14:uncheckedState w14:val="2610" w14:font="MS Gothic"/>
            </w14:checkbox>
          </w:sdtPr>
          <w:sdtEndPr/>
          <w:sdtContent>
            <w:tc>
              <w:tcPr>
                <w:tcW w:w="328" w:type="dxa"/>
                <w:vAlign w:val="center"/>
              </w:tcPr>
              <w:p w14:paraId="6C8B1048" w14:textId="77777777" w:rsidR="003C21BE" w:rsidRPr="00CF765E" w:rsidRDefault="00552B4C" w:rsidP="00552B4C">
                <w:pPr>
                  <w:spacing w:line="312" w:lineRule="auto"/>
                  <w:rPr>
                    <w:sz w:val="22"/>
                  </w:rPr>
                </w:pPr>
                <w:r>
                  <w:rPr>
                    <w:rFonts w:ascii="MS Gothic" w:eastAsia="MS Gothic" w:hAnsi="MS Gothic" w:hint="eastAsia"/>
                    <w:sz w:val="22"/>
                  </w:rPr>
                  <w:t>☐</w:t>
                </w:r>
              </w:p>
            </w:tc>
          </w:sdtContent>
        </w:sdt>
        <w:tc>
          <w:tcPr>
            <w:tcW w:w="6826" w:type="dxa"/>
          </w:tcPr>
          <w:p w14:paraId="2DFC8D53" w14:textId="77777777" w:rsidR="003C21BE" w:rsidRPr="00CF765E" w:rsidRDefault="003C21BE" w:rsidP="00DF56A2">
            <w:pPr>
              <w:spacing w:line="312" w:lineRule="auto"/>
              <w:rPr>
                <w:noProof/>
                <w:sz w:val="22"/>
              </w:rPr>
            </w:pPr>
            <w:r w:rsidRPr="00CF765E">
              <w:rPr>
                <w:noProof/>
                <w:sz w:val="22"/>
              </w:rPr>
              <w:t>den Arbeitsauftrag erledigt und das entsprechende Feld in der Lernwegeliste markiert.</w:t>
            </w:r>
          </w:p>
        </w:tc>
      </w:tr>
    </w:tbl>
    <w:p w14:paraId="71EA9200" w14:textId="77777777" w:rsidR="003C21BE" w:rsidRDefault="003C21BE" w:rsidP="003C21BE">
      <w:pPr>
        <w:pStyle w:val="AufgabeEbene1"/>
        <w:numPr>
          <w:ilvl w:val="0"/>
          <w:numId w:val="0"/>
        </w:numPr>
        <w:spacing w:before="360"/>
      </w:pPr>
    </w:p>
    <w:p w14:paraId="4EF00601" w14:textId="77777777" w:rsidR="003C21BE" w:rsidRDefault="003C21BE" w:rsidP="003C21BE">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3C21BE" w:rsidRPr="00DE4890" w14:paraId="7704C2B0" w14:textId="77777777" w:rsidTr="00DF56A2">
        <w:trPr>
          <w:trHeight w:val="544"/>
        </w:trPr>
        <w:tc>
          <w:tcPr>
            <w:tcW w:w="7513" w:type="dxa"/>
            <w:shd w:val="clear" w:color="auto" w:fill="D9D9D9" w:themeFill="background1" w:themeFillShade="D9"/>
            <w:vAlign w:val="center"/>
          </w:tcPr>
          <w:p w14:paraId="692345E1" w14:textId="77777777" w:rsidR="003C21BE" w:rsidRPr="000F6CC4" w:rsidRDefault="003C21BE" w:rsidP="00DF56A2">
            <w:pPr>
              <w:spacing w:line="312" w:lineRule="auto"/>
              <w:rPr>
                <w:b/>
                <w:noProof/>
                <w:sz w:val="22"/>
              </w:rPr>
            </w:pPr>
            <w:r w:rsidRPr="000F6CC4">
              <w:rPr>
                <w:b/>
                <w:noProof/>
                <w:sz w:val="22"/>
              </w:rPr>
              <w:lastRenderedPageBreak/>
              <w:t>Einleger zum Arbeitsablaufplan</w:t>
            </w:r>
          </w:p>
        </w:tc>
        <w:tc>
          <w:tcPr>
            <w:tcW w:w="2126" w:type="dxa"/>
            <w:shd w:val="clear" w:color="auto" w:fill="D9D9D9" w:themeFill="background1" w:themeFillShade="D9"/>
          </w:tcPr>
          <w:p w14:paraId="093CA9B3" w14:textId="77777777" w:rsidR="003C21BE" w:rsidRDefault="003C21BE" w:rsidP="00DF56A2">
            <w:pPr>
              <w:pStyle w:val="TabelleKopflinks"/>
              <w:jc w:val="center"/>
            </w:pPr>
            <w:r>
              <w:t>Holztechnik</w:t>
            </w:r>
          </w:p>
          <w:p w14:paraId="7746ED26" w14:textId="77777777" w:rsidR="003C21BE" w:rsidRPr="00DE4890" w:rsidRDefault="00A64EE1" w:rsidP="00DF56A2">
            <w:pPr>
              <w:pStyle w:val="TabelleKopflinks"/>
              <w:jc w:val="center"/>
            </w:pPr>
            <w:r w:rsidRPr="00A64EE1">
              <w:rPr>
                <w:rFonts w:eastAsia="Times New Roman"/>
                <w:lang w:val="en-GB"/>
              </w:rPr>
              <w:t>Z.01.02.03.01</w:t>
            </w:r>
          </w:p>
        </w:tc>
      </w:tr>
    </w:tbl>
    <w:p w14:paraId="0CADCBC2" w14:textId="77777777" w:rsidR="003C21BE" w:rsidRPr="00D176ED" w:rsidRDefault="008E6713" w:rsidP="003C21BE">
      <w:pPr>
        <w:spacing w:line="312" w:lineRule="auto"/>
        <w:rPr>
          <w:noProof/>
          <w:sz w:val="22"/>
        </w:rPr>
      </w:pPr>
      <w:r>
        <w:rPr>
          <w:noProof/>
          <w:sz w:val="22"/>
          <w:lang w:eastAsia="de-DE"/>
        </w:rPr>
        <mc:AlternateContent>
          <mc:Choice Requires="wpg">
            <w:drawing>
              <wp:anchor distT="0" distB="0" distL="114300" distR="114300" simplePos="0" relativeHeight="251638272" behindDoc="0" locked="0" layoutInCell="1" allowOverlap="1" wp14:anchorId="7503377D" wp14:editId="31A364E9">
                <wp:simplePos x="0" y="0"/>
                <wp:positionH relativeFrom="column">
                  <wp:posOffset>5194935</wp:posOffset>
                </wp:positionH>
                <wp:positionV relativeFrom="paragraph">
                  <wp:posOffset>134620</wp:posOffset>
                </wp:positionV>
                <wp:extent cx="476885" cy="255905"/>
                <wp:effectExtent l="0" t="0" r="0" b="0"/>
                <wp:wrapNone/>
                <wp:docPr id="1976" name="Gruppieren 1976"/>
                <wp:cNvGraphicFramePr/>
                <a:graphic xmlns:a="http://schemas.openxmlformats.org/drawingml/2006/main">
                  <a:graphicData uri="http://schemas.microsoft.com/office/word/2010/wordprocessingGroup">
                    <wpg:wgp>
                      <wpg:cNvGrpSpPr/>
                      <wpg:grpSpPr>
                        <a:xfrm>
                          <a:off x="0" y="0"/>
                          <a:ext cx="476885" cy="255905"/>
                          <a:chOff x="0" y="0"/>
                          <a:chExt cx="476885" cy="255905"/>
                        </a:xfrm>
                      </wpg:grpSpPr>
                      <pic:pic xmlns:pic="http://schemas.openxmlformats.org/drawingml/2006/picture">
                        <pic:nvPicPr>
                          <pic:cNvPr id="2137" name="Grafik 143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38125" y="0"/>
                            <a:ext cx="238760" cy="255905"/>
                          </a:xfrm>
                          <a:prstGeom prst="rect">
                            <a:avLst/>
                          </a:prstGeom>
                          <a:noFill/>
                          <a:ln>
                            <a:noFill/>
                          </a:ln>
                        </pic:spPr>
                      </pic:pic>
                      <pic:pic xmlns:pic="http://schemas.openxmlformats.org/drawingml/2006/picture">
                        <pic:nvPicPr>
                          <pic:cNvPr id="2138" name="Grafik 143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760" cy="255905"/>
                          </a:xfrm>
                          <a:prstGeom prst="rect">
                            <a:avLst/>
                          </a:prstGeom>
                          <a:noFill/>
                          <a:ln>
                            <a:noFill/>
                          </a:ln>
                        </pic:spPr>
                      </pic:pic>
                    </wpg:wgp>
                  </a:graphicData>
                </a:graphic>
              </wp:anchor>
            </w:drawing>
          </mc:Choice>
          <mc:Fallback>
            <w:pict>
              <v:group w14:anchorId="5A1EF753" id="Gruppieren 1976" o:spid="_x0000_s1026" style="position:absolute;margin-left:409.05pt;margin-top:10.6pt;width:37.55pt;height:20.15pt;z-index:251638272" coordsize="476885,25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MXUiAIAAAQIAAAOAAAAZHJzL2Uyb0RvYy54bWzsVV1v2yAUfZ+0/4B4&#10;bxynzUetJtW0rNGkbov28QMIxjaq+dAFx+m/3wU7aZNM29S9bNIe4sAFLuece4Cb252qyVaAk0bP&#10;aToYUiI0N7nU5Zx++3p3MaPEeaZzVhst5vRROHq7eP3qprWZGJnK1LkAgkm0y1o7p5X3NksSxyuh&#10;mBsYKzQOFgYU89iFMsmBtZhd1cloOJwkrYHcguHCOYwuu0G6iPmLQnD/qSic8KSeU8Tm4xfidxO+&#10;yeKGZSUwW0new2AvQKGY1LjpIdWSeUYakGeplORgnCn8gBuVmKKQXEQOyCYdnrBZgWls5FJmbWkP&#10;MqG0Jzq9OC3/uF0DkTnW7no6oUQzhVVaQWOtFCA0iWFUqbVlhpNXYL/YNfSBsusF4rsCVPhHSmQX&#10;9X086Ct2nnAMXk0ns9mYEo5Do/H4ejju9OcVFulsFa/e/XRdst80CdgOUKzkGf56sbB1JtavTYWr&#10;fAOC9knUb+VQDB4ae4F1tczLjaylf4wexQoGUHq7lnwNXedJ91F6OX3SnRXygaRXl9GZYVWY2C1j&#10;gda94Q+OaPO2YroUb5xFh2Ptgo7J8fTYPdpzU0t7J+s6lCm0e3Z4Gk7c9AOBOqcuDW+U0L47eiBq&#10;JGq0q6R1lEAm1Eagk+B9nmKR8dh79JIFqX1XZwf8M+KNZ855EJ5XAUuBmPo41vQwEAk8YQ7sHFqP&#10;bNoPJsfErPEmnrkT640uZ+kIXXbuPxyZTvAWOPbfwUcoMDi/EkaR0EAiCDbuwLb3LsDGqfspAbg2&#10;Qc5Ip9ZHAZwYIpFCAN03kUNXfmz8SwbFS3x/Mfw36B8bFB34t3ozXqX41ESr989ieMue97H9/PFe&#10;fAcAAP//AwBQSwMECgAAAAAAAAAhABKiiYaoAgAAqAIAABQAAABkcnMvbWVkaWEvaW1hZ2UxLnBu&#10;Z4lQTkcNChoKAAAADUlIRFIAAAA9AAAAQwgGAAAAL0oNWAAAAAlwSFlzAAAuIwAALiMBeKU/dgAA&#10;AARnQU1BAACvyDcFiukAAAAZdEVYdFNvZnR3YXJlAEFkb2JlIEltYWdlUmVhZHlxyWU8AAACJUlE&#10;QVR42uyb7XHCMAyGRRYwTACdgGwQNkg3CBvQDRiBETJC2AA2oJ0gbBA2oA4n3/lyoYU4tuTY7937&#10;h+MjTyQLWwgA+xLShXQlXUvfe9w+XuLzBHisJYI0T0CfuX3+3kf43QDYPvidD7AC0/g+oivOUW8v&#10;7DIysPKFK7gtYOUTN+CDZWDlAxfgzBGwchZCWrNLc9dRZhHtigi6NLnomSH0nehm36QXQ1+cGKY2&#10;lebSawrolLiepBTQc2LoFQW0t4rQEfq1rw1KXSmgv4mhyT7ftDti0lUhW9NHopt9pEwxqgPHmnhp&#10;PY56QR0tAe+6S+gll6++vSNgdi1h22frEhjKZguYJbCuEibaAf1P+QgblxrfxysJLHD1ANgdWPxF&#10;Y+Yw8hvsdqSdBsQN99Fn3Gn9QFRUVBTDQpZh8fqrbXvGouZtIctxUzF0h3bC12fcQdcwbLDmlS7J&#10;gdPpSqWuqzP1iTr6S4IGgj584zzyeyLYvnkzJ9G9MADuprywWagaZsB61EdvFhZMYbvgRUjAuo3B&#10;c8+AjQdxOK9hK2tcDOh4cPPb86SV58Bvd1HziQAr56+kdTMx6Lqb5t2far+AfmpobK2QK5go69Vc&#10;9EV6ilFWarm2fe2iZsLQra7SH3qk84kDq7Wd6dCfgTRCt3p6NwFEGrDbukhwjzoPJNKPkekWehNY&#10;r3+TAP3ctmulCRjMTftaxWdA9z8MsmIWInSc9w5GvwIMAGQNhcjTUJdrAAAAAElFTkSuQmCCUEsD&#10;BBQABgAIAAAAIQCe/J3F4AAAAAkBAAAPAAAAZHJzL2Rvd25yZXYueG1sTI/BasJAEIbvhb7DMkJv&#10;dbMRJY2ZiEjbkxSqhdLbmIxJMLsbsmsS377bU73NMB//fH+2mXQrBu5dYw2Cmkcg2BS2bEyF8HV8&#10;e05AOE+mpNYaRrixg03++JBRWtrRfPJw8JUIIcalhFB736VSuqJmTW5uOzbhdra9Jh/WvpJlT2MI&#10;162Mo2glNTUmfKip413NxeVw1QjvI43bhXod9pfz7vZzXH587xUjPs2m7RqE58n/w/CnH9QhD04n&#10;ezWlEy1CohIVUIRYxSACkLwswnBCWKklyDyT9w3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zAMXUiAIAAAQIAAAOAAAAAAAAAAAAAAAAADoCAABkcnMvZTJv&#10;RG9jLnhtbFBLAQItAAoAAAAAAAAAIQASoomGqAIAAKgCAAAUAAAAAAAAAAAAAAAAAO4EAABkcnMv&#10;bWVkaWEvaW1hZ2UxLnBuZ1BLAQItABQABgAIAAAAIQCe/J3F4AAAAAkBAAAPAAAAAAAAAAAAAAAA&#10;AMgHAABkcnMvZG93bnJldi54bWxQSwECLQAUAAYACAAAACEAqiYOvrwAAAAhAQAAGQAAAAAAAAAA&#10;AAAAAADVCAAAZHJzL19yZWxzL2Uyb0RvYy54bWwucmVsc1BLBQYAAAAABgAGAHwBAADICQAAAAA=&#10;">
                <v:shape id="Grafik 1430" o:spid="_x0000_s1027" type="#_x0000_t75" style="position:absolute;left:238125;width:238760;height:25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qYxwAAAN0AAAAPAAAAZHJzL2Rvd25yZXYueG1sRI9ba8JA&#10;FITfBf/DcoS+iG6ioJK6ilgEHwrBC9i+HbInl5o9G7JbTf99VxB8HGbmG2a57kwtbtS6yrKCeByB&#10;IM6srrhQcD7tRgsQziNrrC2Tgj9ysF71e0tMtL3zgW5HX4gAYZeggtL7JpHSZSUZdGPbEAcvt61B&#10;H2RbSN3iPcBNLSdRNJMGKw4LJTa0LSm7Hn+Ngu1PPvvKp+kB0/RjGH1/7i7pPlbqbdBt3kF46vwr&#10;/GzvtYJJPJ3D4014AnL1DwAA//8DAFBLAQItABQABgAIAAAAIQDb4fbL7gAAAIUBAAATAAAAAAAA&#10;AAAAAAAAAAAAAABbQ29udGVudF9UeXBlc10ueG1sUEsBAi0AFAAGAAgAAAAhAFr0LFu/AAAAFQEA&#10;AAsAAAAAAAAAAAAAAAAAHwEAAF9yZWxzLy5yZWxzUEsBAi0AFAAGAAgAAAAhAPA1ypjHAAAA3QAA&#10;AA8AAAAAAAAAAAAAAAAABwIAAGRycy9kb3ducmV2LnhtbFBLBQYAAAAAAwADALcAAAD7AgAAAAA=&#10;">
                  <v:imagedata r:id="rId35" o:title=""/>
                </v:shape>
                <v:shape id="Grafik 1430" o:spid="_x0000_s1028" type="#_x0000_t75" style="position:absolute;width:238760;height:25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7qwwAAAN0AAAAPAAAAZHJzL2Rvd25yZXYueG1sRE/LisIw&#10;FN0L8w/hDrgRTasgQzXK4CC4EIo6oO4uze3DaW5Kk6n1781CcHk47+W6N7XoqHWVZQXxJAJBnFld&#10;caHg97Qdf4FwHlljbZkUPMjBevUxWGKi7Z0P1B19IUIIuwQVlN43iZQuK8mgm9iGOHC5bQ36ANtC&#10;6hbvIdzUchpFc2mw4tBQYkObkrK/479RsLnl80s+Sw+Ypj+j6LrfntNdrNTws/9egPDU+7f45d5p&#10;BdN4FuaGN+EJyNUTAAD//wMAUEsBAi0AFAAGAAgAAAAhANvh9svuAAAAhQEAABMAAAAAAAAAAAAA&#10;AAAAAAAAAFtDb250ZW50X1R5cGVzXS54bWxQSwECLQAUAAYACAAAACEAWvQsW78AAAAVAQAACwAA&#10;AAAAAAAAAAAAAAAfAQAAX3JlbHMvLnJlbHNQSwECLQAUAAYACAAAACEAgape6sMAAADdAAAADwAA&#10;AAAAAAAAAAAAAAAHAgAAZHJzL2Rvd25yZXYueG1sUEsFBgAAAAADAAMAtwAAAPcCAAAAAA==&#10;">
                  <v:imagedata r:id="rId35" o:title=""/>
                </v:shape>
              </v:group>
            </w:pict>
          </mc:Fallback>
        </mc:AlternateContent>
      </w:r>
      <w:r w:rsidR="003C21BE" w:rsidRPr="002217EB">
        <w:rPr>
          <w:noProof/>
          <w:color w:val="FF0000"/>
          <w:sz w:val="22"/>
          <w:lang w:eastAsia="de-DE"/>
        </w:rPr>
        <w:drawing>
          <wp:anchor distT="0" distB="0" distL="114300" distR="114300" simplePos="0" relativeHeight="251636224" behindDoc="0" locked="0" layoutInCell="1" allowOverlap="1" wp14:anchorId="703E7CDB" wp14:editId="64630394">
            <wp:simplePos x="0" y="0"/>
            <wp:positionH relativeFrom="column">
              <wp:posOffset>4788535</wp:posOffset>
            </wp:positionH>
            <wp:positionV relativeFrom="paragraph">
              <wp:posOffset>74295</wp:posOffset>
            </wp:positionV>
            <wp:extent cx="341630" cy="313055"/>
            <wp:effectExtent l="0" t="0" r="1270" b="0"/>
            <wp:wrapNone/>
            <wp:docPr id="1857" name="Grafik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E81A9" w14:textId="77777777" w:rsidR="003C21BE" w:rsidRDefault="003C21BE" w:rsidP="00A467DE">
      <w:pPr>
        <w:pStyle w:val="Listenabsatz"/>
        <w:numPr>
          <w:ilvl w:val="0"/>
          <w:numId w:val="24"/>
        </w:numPr>
        <w:spacing w:line="312" w:lineRule="auto"/>
        <w:rPr>
          <w:noProof/>
          <w:sz w:val="22"/>
        </w:rPr>
      </w:pPr>
      <w:r w:rsidRPr="00D176ED">
        <w:rPr>
          <w:noProof/>
          <w:sz w:val="22"/>
        </w:rPr>
        <w:t>Schneide</w:t>
      </w:r>
      <w:r>
        <w:rPr>
          <w:noProof/>
          <w:sz w:val="22"/>
        </w:rPr>
        <w:t>n Sie</w:t>
      </w:r>
      <w:r w:rsidRPr="00D176ED">
        <w:rPr>
          <w:noProof/>
          <w:sz w:val="22"/>
        </w:rPr>
        <w:t xml:space="preserve"> die hier genannten Arbeitsschritte und benötigten Werkzeuge aus.</w:t>
      </w:r>
    </w:p>
    <w:p w14:paraId="6470DC00" w14:textId="77777777" w:rsidR="003C21BE" w:rsidRPr="00D176ED" w:rsidRDefault="003C21BE" w:rsidP="00A467DE">
      <w:pPr>
        <w:pStyle w:val="Listenabsatz"/>
        <w:numPr>
          <w:ilvl w:val="0"/>
          <w:numId w:val="24"/>
        </w:numPr>
        <w:spacing w:line="312" w:lineRule="auto"/>
        <w:rPr>
          <w:noProof/>
          <w:sz w:val="22"/>
        </w:rPr>
      </w:pPr>
      <w:r w:rsidRPr="00D176ED">
        <w:rPr>
          <w:noProof/>
          <w:sz w:val="22"/>
        </w:rPr>
        <w:t>Ordne</w:t>
      </w:r>
      <w:r>
        <w:rPr>
          <w:noProof/>
          <w:sz w:val="22"/>
        </w:rPr>
        <w:t>n Sie diese</w:t>
      </w:r>
      <w:r w:rsidRPr="00D176ED">
        <w:rPr>
          <w:noProof/>
          <w:sz w:val="22"/>
        </w:rPr>
        <w:t xml:space="preserve"> dann in einer sinnvollen Reihenfolge auf dem Arbeitsablaufplan an.</w:t>
      </w:r>
    </w:p>
    <w:p w14:paraId="58B4E144" w14:textId="77777777" w:rsidR="003C21BE" w:rsidRPr="00D176ED" w:rsidRDefault="003C21BE" w:rsidP="00A467DE">
      <w:pPr>
        <w:pStyle w:val="Listenabsatz"/>
        <w:numPr>
          <w:ilvl w:val="0"/>
          <w:numId w:val="24"/>
        </w:numPr>
        <w:spacing w:line="312" w:lineRule="auto"/>
        <w:rPr>
          <w:noProof/>
          <w:sz w:val="22"/>
        </w:rPr>
      </w:pPr>
      <w:r w:rsidRPr="00D176ED">
        <w:rPr>
          <w:noProof/>
          <w:sz w:val="22"/>
        </w:rPr>
        <w:t xml:space="preserve">Wenn </w:t>
      </w:r>
      <w:r>
        <w:rPr>
          <w:noProof/>
          <w:sz w:val="22"/>
        </w:rPr>
        <w:t>Sie</w:t>
      </w:r>
      <w:r w:rsidRPr="00D176ED">
        <w:rPr>
          <w:noProof/>
          <w:sz w:val="22"/>
        </w:rPr>
        <w:t xml:space="preserve"> fertig </w:t>
      </w:r>
      <w:r>
        <w:rPr>
          <w:noProof/>
          <w:sz w:val="22"/>
        </w:rPr>
        <w:t>sind</w:t>
      </w:r>
      <w:r w:rsidRPr="00D176ED">
        <w:rPr>
          <w:noProof/>
          <w:sz w:val="22"/>
        </w:rPr>
        <w:t>, spreche</w:t>
      </w:r>
      <w:r>
        <w:rPr>
          <w:noProof/>
          <w:sz w:val="22"/>
        </w:rPr>
        <w:t xml:space="preserve">n Sie sich </w:t>
      </w:r>
      <w:r w:rsidRPr="00D176ED">
        <w:rPr>
          <w:noProof/>
          <w:sz w:val="22"/>
        </w:rPr>
        <w:t xml:space="preserve">mit </w:t>
      </w:r>
      <w:r w:rsidR="003D6F20">
        <w:rPr>
          <w:noProof/>
          <w:sz w:val="22"/>
        </w:rPr>
        <w:t xml:space="preserve">Ihrer Nachbarin oder </w:t>
      </w:r>
      <w:r>
        <w:rPr>
          <w:noProof/>
          <w:sz w:val="22"/>
        </w:rPr>
        <w:t>Ihrem</w:t>
      </w:r>
      <w:r w:rsidRPr="00D176ED">
        <w:rPr>
          <w:noProof/>
          <w:sz w:val="22"/>
        </w:rPr>
        <w:t xml:space="preserve"> Nachbarn ab und vergleich</w:t>
      </w:r>
      <w:r>
        <w:rPr>
          <w:noProof/>
          <w:sz w:val="22"/>
        </w:rPr>
        <w:t>en Sie Ihre</w:t>
      </w:r>
      <w:r w:rsidRPr="00D176ED">
        <w:rPr>
          <w:noProof/>
          <w:sz w:val="22"/>
        </w:rPr>
        <w:t xml:space="preserve"> Ergebnisse.</w:t>
      </w:r>
      <w:r w:rsidRPr="00626FAA">
        <w:rPr>
          <w:noProof/>
          <w:color w:val="FF0000"/>
          <w:sz w:val="22"/>
          <w:lang w:eastAsia="de-DE"/>
        </w:rPr>
        <w:t xml:space="preserve"> </w:t>
      </w:r>
    </w:p>
    <w:p w14:paraId="2E32C273" w14:textId="77777777" w:rsidR="00DE77AB" w:rsidRPr="00A93D98" w:rsidRDefault="00DE77AB" w:rsidP="00DE77AB">
      <w:pPr>
        <w:pStyle w:val="MarginalieIcon"/>
        <w:framePr w:wrap="notBeside" w:x="8981" w:y="321"/>
        <w:rPr>
          <w:noProof/>
          <w:sz w:val="160"/>
        </w:rPr>
      </w:pPr>
      <w:r w:rsidRPr="00A93D98">
        <w:rPr>
          <w:noProof/>
          <w:sz w:val="96"/>
        </w:rPr>
        <w:sym w:font="Wingdings" w:char="F022"/>
      </w:r>
    </w:p>
    <w:p w14:paraId="6C5A79F6" w14:textId="77777777" w:rsidR="003C21BE" w:rsidRPr="00A93D98" w:rsidRDefault="003C21BE" w:rsidP="00A467DE">
      <w:pPr>
        <w:pStyle w:val="Listenabsatz"/>
        <w:numPr>
          <w:ilvl w:val="0"/>
          <w:numId w:val="24"/>
        </w:numPr>
        <w:spacing w:line="312" w:lineRule="auto"/>
        <w:rPr>
          <w:noProof/>
          <w:sz w:val="22"/>
        </w:rPr>
      </w:pPr>
      <w:r>
        <w:rPr>
          <w:noProof/>
          <w:sz w:val="22"/>
        </w:rPr>
        <w:t>Sie sind sicher</w:t>
      </w:r>
      <w:r w:rsidRPr="00D176ED">
        <w:rPr>
          <w:noProof/>
          <w:sz w:val="22"/>
        </w:rPr>
        <w:t>? Dann kleb</w:t>
      </w:r>
      <w:r>
        <w:rPr>
          <w:noProof/>
          <w:sz w:val="22"/>
        </w:rPr>
        <w:t>en Sie</w:t>
      </w:r>
      <w:r w:rsidRPr="00D176ED">
        <w:rPr>
          <w:noProof/>
          <w:sz w:val="22"/>
        </w:rPr>
        <w:t xml:space="preserve"> alles fest.</w:t>
      </w:r>
    </w:p>
    <w:tbl>
      <w:tblPr>
        <w:tblStyle w:val="Tabellenraster"/>
        <w:tblW w:w="7655" w:type="dxa"/>
        <w:tblInd w:w="108" w:type="dxa"/>
        <w:tblLayout w:type="fixed"/>
        <w:tblCellMar>
          <w:top w:w="57" w:type="dxa"/>
          <w:bottom w:w="57" w:type="dxa"/>
        </w:tblCellMar>
        <w:tblLook w:val="04A0" w:firstRow="1" w:lastRow="0" w:firstColumn="1" w:lastColumn="0" w:noHBand="0" w:noVBand="1"/>
      </w:tblPr>
      <w:tblGrid>
        <w:gridCol w:w="567"/>
        <w:gridCol w:w="4395"/>
        <w:gridCol w:w="2693"/>
      </w:tblGrid>
      <w:tr w:rsidR="003C21BE" w:rsidRPr="0019468F" w14:paraId="423BCEF5" w14:textId="77777777" w:rsidTr="00DF56A2">
        <w:trPr>
          <w:cnfStyle w:val="100000000000" w:firstRow="1" w:lastRow="0" w:firstColumn="0" w:lastColumn="0" w:oddVBand="0" w:evenVBand="0" w:oddHBand="0" w:evenHBand="0" w:firstRowFirstColumn="0" w:firstRowLastColumn="0" w:lastRowFirstColumn="0" w:lastRowLastColumn="0"/>
          <w:trHeight w:val="337"/>
        </w:trPr>
        <w:tc>
          <w:tcPr>
            <w:tcW w:w="4962" w:type="dxa"/>
            <w:gridSpan w:val="2"/>
            <w:shd w:val="clear" w:color="auto" w:fill="B8CCE4" w:themeFill="accent1" w:themeFillTint="66"/>
          </w:tcPr>
          <w:p w14:paraId="6605B772" w14:textId="77777777" w:rsidR="003C21BE" w:rsidRPr="00E53A9D" w:rsidRDefault="003C21BE" w:rsidP="00DF56A2">
            <w:pPr>
              <w:rPr>
                <w:b w:val="0"/>
              </w:rPr>
            </w:pPr>
            <w:r w:rsidRPr="00E53A9D">
              <w:t>Arbeitsschritte</w:t>
            </w:r>
          </w:p>
        </w:tc>
        <w:tc>
          <w:tcPr>
            <w:tcW w:w="2693" w:type="dxa"/>
            <w:shd w:val="clear" w:color="auto" w:fill="B8CCE4" w:themeFill="accent1" w:themeFillTint="66"/>
          </w:tcPr>
          <w:p w14:paraId="045B6B9B" w14:textId="77777777" w:rsidR="003C21BE" w:rsidRPr="00E53A9D" w:rsidRDefault="003C21BE" w:rsidP="00DF56A2">
            <w:pPr>
              <w:rPr>
                <w:b w:val="0"/>
              </w:rPr>
            </w:pPr>
            <w:r w:rsidRPr="00E53A9D">
              <w:t>benötigte Werkzeuge</w:t>
            </w:r>
          </w:p>
        </w:tc>
      </w:tr>
      <w:tr w:rsidR="003C21BE" w:rsidRPr="00700DFD" w14:paraId="31E9BA85" w14:textId="77777777" w:rsidTr="00DF56A2">
        <w:trPr>
          <w:trHeight w:val="336"/>
        </w:trPr>
        <w:tc>
          <w:tcPr>
            <w:tcW w:w="7655" w:type="dxa"/>
            <w:gridSpan w:val="3"/>
            <w:shd w:val="clear" w:color="auto" w:fill="DBE5F1" w:themeFill="accent1" w:themeFillTint="33"/>
          </w:tcPr>
          <w:p w14:paraId="0B7F68F2" w14:textId="77777777" w:rsidR="003C21BE" w:rsidRPr="00E53A9D" w:rsidRDefault="003C21BE" w:rsidP="00DF56A2">
            <w:r w:rsidRPr="00E53A9D">
              <w:t>Herstellung und Montage Sitz</w:t>
            </w:r>
          </w:p>
        </w:tc>
      </w:tr>
      <w:tr w:rsidR="003C21BE" w:rsidRPr="0019468F" w14:paraId="3BD41C5B" w14:textId="77777777" w:rsidTr="00DE77AB">
        <w:trPr>
          <w:trHeight w:val="755"/>
        </w:trPr>
        <w:tc>
          <w:tcPr>
            <w:tcW w:w="567" w:type="dxa"/>
          </w:tcPr>
          <w:p w14:paraId="6EA55967" w14:textId="77777777" w:rsidR="003C21BE" w:rsidRDefault="003C21BE" w:rsidP="00DF56A2">
            <w:pPr>
              <w:spacing w:line="312" w:lineRule="auto"/>
            </w:pPr>
          </w:p>
        </w:tc>
        <w:tc>
          <w:tcPr>
            <w:tcW w:w="4395" w:type="dxa"/>
            <w:shd w:val="clear" w:color="auto" w:fill="auto"/>
          </w:tcPr>
          <w:p w14:paraId="5863C37F" w14:textId="4B6057BB" w:rsidR="003C21BE" w:rsidRDefault="00A65C2C" w:rsidP="008B734A">
            <w:r>
              <w:t>A</w:t>
            </w:r>
            <w:r w:rsidR="00F55ADB">
              <w:t xml:space="preserve">lle </w:t>
            </w:r>
            <w:r w:rsidR="003C21BE">
              <w:t>Flächen schleifen, Hirnholzkanten feilen, alle anderen Kanten brechen</w:t>
            </w:r>
            <w:r>
              <w:t>.</w:t>
            </w:r>
          </w:p>
        </w:tc>
        <w:tc>
          <w:tcPr>
            <w:tcW w:w="2693" w:type="dxa"/>
            <w:shd w:val="clear" w:color="auto" w:fill="auto"/>
          </w:tcPr>
          <w:p w14:paraId="064FBB61" w14:textId="77777777" w:rsidR="003C21BE" w:rsidRPr="0019468F" w:rsidRDefault="003C21BE" w:rsidP="008B734A">
            <w:r>
              <w:t>Meterstab, Bleistift, Winkel</w:t>
            </w:r>
          </w:p>
        </w:tc>
      </w:tr>
      <w:tr w:rsidR="003C21BE" w:rsidRPr="0019468F" w14:paraId="01B62976" w14:textId="77777777" w:rsidTr="00DE77AB">
        <w:trPr>
          <w:trHeight w:val="697"/>
        </w:trPr>
        <w:tc>
          <w:tcPr>
            <w:tcW w:w="567" w:type="dxa"/>
          </w:tcPr>
          <w:p w14:paraId="535097AA" w14:textId="77777777" w:rsidR="003C21BE" w:rsidRDefault="003C21BE" w:rsidP="00DF56A2">
            <w:pPr>
              <w:spacing w:line="312" w:lineRule="auto"/>
            </w:pPr>
          </w:p>
        </w:tc>
        <w:tc>
          <w:tcPr>
            <w:tcW w:w="4395" w:type="dxa"/>
            <w:shd w:val="clear" w:color="auto" w:fill="auto"/>
            <w:vAlign w:val="center"/>
          </w:tcPr>
          <w:p w14:paraId="55D72EF8" w14:textId="4A128A82" w:rsidR="003C21BE" w:rsidRPr="0019468F" w:rsidRDefault="003C21BE" w:rsidP="00A65C2C">
            <w:r>
              <w:t xml:space="preserve">Die Länge der ersten Sitzleiste </w:t>
            </w:r>
            <w:r>
              <w:rPr>
                <w:rFonts w:ascii="Cambria" w:hAnsi="Cambria"/>
              </w:rPr>
              <w:t xml:space="preserve">② </w:t>
            </w:r>
            <w:r>
              <w:t xml:space="preserve">anreißen und ablängen. Den Vorgang </w:t>
            </w:r>
            <w:r w:rsidR="00F55ADB">
              <w:t>vier</w:t>
            </w:r>
            <w:r>
              <w:t>mal wiederholen.</w:t>
            </w:r>
          </w:p>
        </w:tc>
        <w:tc>
          <w:tcPr>
            <w:tcW w:w="2693" w:type="dxa"/>
            <w:shd w:val="clear" w:color="auto" w:fill="auto"/>
            <w:vAlign w:val="center"/>
          </w:tcPr>
          <w:p w14:paraId="3B31D49C" w14:textId="77777777" w:rsidR="003C21BE" w:rsidRPr="0019468F" w:rsidRDefault="003C21BE" w:rsidP="008B734A"/>
        </w:tc>
      </w:tr>
      <w:tr w:rsidR="003C21BE" w:rsidRPr="0019468F" w14:paraId="700A1E41" w14:textId="77777777" w:rsidTr="00DF56A2">
        <w:trPr>
          <w:trHeight w:val="737"/>
        </w:trPr>
        <w:tc>
          <w:tcPr>
            <w:tcW w:w="567" w:type="dxa"/>
          </w:tcPr>
          <w:p w14:paraId="44613D9A" w14:textId="77777777" w:rsidR="003C21BE" w:rsidRDefault="003C21BE" w:rsidP="00DF56A2">
            <w:pPr>
              <w:spacing w:line="312" w:lineRule="auto"/>
            </w:pPr>
          </w:p>
        </w:tc>
        <w:tc>
          <w:tcPr>
            <w:tcW w:w="4395" w:type="dxa"/>
            <w:shd w:val="clear" w:color="auto" w:fill="auto"/>
            <w:vAlign w:val="center"/>
          </w:tcPr>
          <w:p w14:paraId="61851D74" w14:textId="77777777" w:rsidR="003C21BE" w:rsidRDefault="003C21BE" w:rsidP="008B734A">
            <w:r>
              <w:t xml:space="preserve">Die Längsleisten </w:t>
            </w:r>
            <w:r>
              <w:rPr>
                <w:rFonts w:ascii="Cambria" w:hAnsi="Cambria"/>
              </w:rPr>
              <w:t>①</w:t>
            </w:r>
            <w:r>
              <w:t>mit einem 2 mm Bohrer vorbohren.</w:t>
            </w:r>
          </w:p>
        </w:tc>
        <w:tc>
          <w:tcPr>
            <w:tcW w:w="2693" w:type="dxa"/>
            <w:shd w:val="clear" w:color="auto" w:fill="auto"/>
            <w:vAlign w:val="center"/>
          </w:tcPr>
          <w:p w14:paraId="4AC7DA2F" w14:textId="77777777" w:rsidR="003C21BE" w:rsidRPr="0019468F" w:rsidRDefault="003C21BE" w:rsidP="008B734A"/>
        </w:tc>
      </w:tr>
      <w:tr w:rsidR="003C21BE" w:rsidRPr="0019468F" w14:paraId="739B9BE5" w14:textId="77777777" w:rsidTr="00DE77AB">
        <w:trPr>
          <w:trHeight w:val="473"/>
        </w:trPr>
        <w:tc>
          <w:tcPr>
            <w:tcW w:w="567" w:type="dxa"/>
          </w:tcPr>
          <w:p w14:paraId="4F379401" w14:textId="77777777" w:rsidR="003C21BE" w:rsidRDefault="003C21BE" w:rsidP="00DF56A2">
            <w:pPr>
              <w:spacing w:line="312" w:lineRule="auto"/>
            </w:pPr>
          </w:p>
        </w:tc>
        <w:tc>
          <w:tcPr>
            <w:tcW w:w="4395" w:type="dxa"/>
            <w:shd w:val="clear" w:color="auto" w:fill="auto"/>
            <w:vAlign w:val="center"/>
          </w:tcPr>
          <w:p w14:paraId="2235D5E3" w14:textId="77777777" w:rsidR="003C21BE" w:rsidRPr="0019468F" w:rsidRDefault="003C21BE" w:rsidP="008B734A">
            <w:r>
              <w:t xml:space="preserve">Die fünf Querleisten </w:t>
            </w:r>
            <w:r>
              <w:rPr>
                <w:rFonts w:ascii="Cambria" w:hAnsi="Cambria"/>
              </w:rPr>
              <w:t xml:space="preserve">② </w:t>
            </w:r>
            <w:r>
              <w:t>mit einem 4 mm Bohrer bohren.</w:t>
            </w:r>
          </w:p>
        </w:tc>
        <w:tc>
          <w:tcPr>
            <w:tcW w:w="2693" w:type="dxa"/>
            <w:shd w:val="clear" w:color="auto" w:fill="auto"/>
            <w:vAlign w:val="center"/>
          </w:tcPr>
          <w:p w14:paraId="065B320C" w14:textId="77777777" w:rsidR="003C21BE" w:rsidRDefault="003C21BE" w:rsidP="008B734A"/>
        </w:tc>
      </w:tr>
      <w:tr w:rsidR="003C21BE" w:rsidRPr="0019468F" w14:paraId="08A295C7" w14:textId="77777777" w:rsidTr="00DF56A2">
        <w:trPr>
          <w:trHeight w:val="737"/>
        </w:trPr>
        <w:tc>
          <w:tcPr>
            <w:tcW w:w="567" w:type="dxa"/>
          </w:tcPr>
          <w:p w14:paraId="33B8A078" w14:textId="77777777" w:rsidR="003C21BE" w:rsidRDefault="003C21BE" w:rsidP="00DF56A2">
            <w:pPr>
              <w:spacing w:line="312" w:lineRule="auto"/>
            </w:pPr>
          </w:p>
        </w:tc>
        <w:tc>
          <w:tcPr>
            <w:tcW w:w="4395" w:type="dxa"/>
            <w:shd w:val="clear" w:color="auto" w:fill="auto"/>
            <w:vAlign w:val="center"/>
          </w:tcPr>
          <w:p w14:paraId="4CF0F43C" w14:textId="77777777" w:rsidR="003C21BE" w:rsidRPr="0019468F" w:rsidRDefault="003C21BE" w:rsidP="008B734A">
            <w:r>
              <w:t xml:space="preserve">An den fünf Querleisten </w:t>
            </w:r>
            <w:r>
              <w:rPr>
                <w:rFonts w:ascii="Cambria" w:hAnsi="Cambria"/>
              </w:rPr>
              <w:t>②</w:t>
            </w:r>
            <w:r>
              <w:t xml:space="preserve"> die Mittelpunkte der Bohrungen anreißen.</w:t>
            </w:r>
          </w:p>
        </w:tc>
        <w:tc>
          <w:tcPr>
            <w:tcW w:w="2693" w:type="dxa"/>
            <w:shd w:val="clear" w:color="auto" w:fill="auto"/>
            <w:vAlign w:val="center"/>
          </w:tcPr>
          <w:p w14:paraId="52D67710" w14:textId="77777777" w:rsidR="003C21BE" w:rsidRDefault="003C21BE" w:rsidP="008B734A"/>
        </w:tc>
      </w:tr>
    </w:tbl>
    <w:p w14:paraId="6058BB86" w14:textId="77777777" w:rsidR="003C21BE" w:rsidRDefault="003C21BE" w:rsidP="003C21BE"/>
    <w:tbl>
      <w:tblPr>
        <w:tblStyle w:val="Tabellenraster"/>
        <w:tblW w:w="7655" w:type="dxa"/>
        <w:tblInd w:w="108" w:type="dxa"/>
        <w:tblLayout w:type="fixed"/>
        <w:tblCellMar>
          <w:top w:w="57" w:type="dxa"/>
          <w:bottom w:w="57" w:type="dxa"/>
        </w:tblCellMar>
        <w:tblLook w:val="04A0" w:firstRow="1" w:lastRow="0" w:firstColumn="1" w:lastColumn="0" w:noHBand="0" w:noVBand="1"/>
      </w:tblPr>
      <w:tblGrid>
        <w:gridCol w:w="567"/>
        <w:gridCol w:w="4395"/>
        <w:gridCol w:w="2693"/>
      </w:tblGrid>
      <w:tr w:rsidR="003C21BE" w:rsidRPr="00700DFD" w14:paraId="06BA8244" w14:textId="77777777" w:rsidTr="00DF56A2">
        <w:trPr>
          <w:cnfStyle w:val="100000000000" w:firstRow="1" w:lastRow="0" w:firstColumn="0" w:lastColumn="0" w:oddVBand="0" w:evenVBand="0" w:oddHBand="0" w:evenHBand="0" w:firstRowFirstColumn="0" w:firstRowLastColumn="0" w:lastRowFirstColumn="0" w:lastRowLastColumn="0"/>
          <w:trHeight w:val="336"/>
        </w:trPr>
        <w:tc>
          <w:tcPr>
            <w:tcW w:w="7655" w:type="dxa"/>
            <w:gridSpan w:val="3"/>
            <w:shd w:val="clear" w:color="auto" w:fill="DBE5F1" w:themeFill="accent1" w:themeFillTint="33"/>
          </w:tcPr>
          <w:p w14:paraId="471EE16A" w14:textId="77777777" w:rsidR="003C21BE" w:rsidRPr="00E53A9D" w:rsidRDefault="003C21BE" w:rsidP="00DF56A2">
            <w:r w:rsidRPr="00E53A9D">
              <w:t>Herstellung und Montage Lehne</w:t>
            </w:r>
          </w:p>
        </w:tc>
      </w:tr>
      <w:tr w:rsidR="003C21BE" w:rsidRPr="0019468F" w14:paraId="4422C244" w14:textId="77777777" w:rsidTr="00DE77AB">
        <w:trPr>
          <w:trHeight w:val="20"/>
        </w:trPr>
        <w:tc>
          <w:tcPr>
            <w:tcW w:w="567" w:type="dxa"/>
          </w:tcPr>
          <w:p w14:paraId="3C242D9D" w14:textId="77777777" w:rsidR="003C21BE" w:rsidRDefault="003C21BE" w:rsidP="008B734A"/>
        </w:tc>
        <w:tc>
          <w:tcPr>
            <w:tcW w:w="4395" w:type="dxa"/>
            <w:shd w:val="clear" w:color="auto" w:fill="auto"/>
            <w:vAlign w:val="center"/>
          </w:tcPr>
          <w:p w14:paraId="52F6C1BE" w14:textId="77777777" w:rsidR="003C21BE" w:rsidRPr="0019468F" w:rsidRDefault="003C21BE" w:rsidP="008B734A">
            <w:r>
              <w:t xml:space="preserve">Die drei Querleisten </w:t>
            </w:r>
            <w:r>
              <w:rPr>
                <w:rFonts w:ascii="Cambria" w:hAnsi="Cambria"/>
              </w:rPr>
              <w:t xml:space="preserve">④ </w:t>
            </w:r>
            <w:r>
              <w:t>mit einem 4 mm Bohrer bohren.</w:t>
            </w:r>
          </w:p>
        </w:tc>
        <w:tc>
          <w:tcPr>
            <w:tcW w:w="2693" w:type="dxa"/>
            <w:shd w:val="clear" w:color="auto" w:fill="auto"/>
            <w:vAlign w:val="center"/>
          </w:tcPr>
          <w:p w14:paraId="5F736A77" w14:textId="77777777" w:rsidR="003C21BE" w:rsidRDefault="003C21BE" w:rsidP="008B734A">
            <w:r>
              <w:t>Meterstab, Bleistift</w:t>
            </w:r>
          </w:p>
          <w:p w14:paraId="69C84C44" w14:textId="77777777" w:rsidR="003C21BE" w:rsidRPr="0019468F" w:rsidRDefault="003C21BE" w:rsidP="008B734A"/>
        </w:tc>
      </w:tr>
      <w:tr w:rsidR="003C21BE" w:rsidRPr="0019468F" w14:paraId="0504EB13" w14:textId="77777777" w:rsidTr="00DE77AB">
        <w:trPr>
          <w:trHeight w:val="20"/>
        </w:trPr>
        <w:tc>
          <w:tcPr>
            <w:tcW w:w="567" w:type="dxa"/>
          </w:tcPr>
          <w:p w14:paraId="04838452" w14:textId="77777777" w:rsidR="003C21BE" w:rsidRDefault="003C21BE" w:rsidP="008B734A"/>
        </w:tc>
        <w:tc>
          <w:tcPr>
            <w:tcW w:w="4395" w:type="dxa"/>
            <w:shd w:val="clear" w:color="auto" w:fill="auto"/>
            <w:vAlign w:val="center"/>
          </w:tcPr>
          <w:p w14:paraId="4477FA8E" w14:textId="77777777" w:rsidR="003C21BE" w:rsidRPr="0019468F" w:rsidRDefault="003C21BE" w:rsidP="008B734A">
            <w:r>
              <w:t xml:space="preserve">An den drei Querleisten </w:t>
            </w:r>
            <w:r>
              <w:rPr>
                <w:rFonts w:ascii="Cambria" w:hAnsi="Cambria"/>
              </w:rPr>
              <w:t>④</w:t>
            </w:r>
            <w:r>
              <w:t xml:space="preserve"> die </w:t>
            </w:r>
            <w:r w:rsidRPr="00E85FF9">
              <w:t>Mittelpunkte</w:t>
            </w:r>
            <w:r>
              <w:t xml:space="preserve"> der Bohrungen anreißen</w:t>
            </w:r>
            <w:r w:rsidR="00A65C2C">
              <w:t>.</w:t>
            </w:r>
          </w:p>
        </w:tc>
        <w:tc>
          <w:tcPr>
            <w:tcW w:w="2693" w:type="dxa"/>
            <w:shd w:val="clear" w:color="auto" w:fill="auto"/>
            <w:vAlign w:val="center"/>
          </w:tcPr>
          <w:p w14:paraId="49D3FF57" w14:textId="77777777" w:rsidR="003C21BE" w:rsidRDefault="003C21BE" w:rsidP="008B734A">
            <w:r>
              <w:t>Ständerbohrmaschine</w:t>
            </w:r>
          </w:p>
          <w:p w14:paraId="64F779B4" w14:textId="77777777" w:rsidR="003C21BE" w:rsidRPr="0019468F" w:rsidRDefault="003C21BE" w:rsidP="008B734A"/>
        </w:tc>
      </w:tr>
      <w:tr w:rsidR="003C21BE" w:rsidRPr="0019468F" w14:paraId="1AAE2F20" w14:textId="77777777" w:rsidTr="00DE77AB">
        <w:trPr>
          <w:trHeight w:val="20"/>
        </w:trPr>
        <w:tc>
          <w:tcPr>
            <w:tcW w:w="567" w:type="dxa"/>
          </w:tcPr>
          <w:p w14:paraId="28BAF4F8" w14:textId="77777777" w:rsidR="003C21BE" w:rsidRDefault="003C21BE" w:rsidP="008B734A"/>
        </w:tc>
        <w:tc>
          <w:tcPr>
            <w:tcW w:w="4395" w:type="dxa"/>
            <w:shd w:val="clear" w:color="auto" w:fill="auto"/>
            <w:vAlign w:val="center"/>
          </w:tcPr>
          <w:p w14:paraId="2754A95C" w14:textId="77777777" w:rsidR="003C21BE" w:rsidRPr="0019468F" w:rsidRDefault="003C21BE" w:rsidP="008B734A">
            <w:r>
              <w:t xml:space="preserve">Auf den Längsleisten </w:t>
            </w:r>
            <w:r>
              <w:rPr>
                <w:rFonts w:ascii="Cambria" w:hAnsi="Cambria"/>
              </w:rPr>
              <w:t xml:space="preserve">③ </w:t>
            </w:r>
            <w:r w:rsidRPr="00E85FF9">
              <w:t>die Mittelpunkte der Bohrungen anreißen.</w:t>
            </w:r>
          </w:p>
        </w:tc>
        <w:tc>
          <w:tcPr>
            <w:tcW w:w="2693" w:type="dxa"/>
            <w:shd w:val="clear" w:color="auto" w:fill="auto"/>
            <w:vAlign w:val="center"/>
          </w:tcPr>
          <w:p w14:paraId="75F1EB09" w14:textId="77777777" w:rsidR="003C21BE" w:rsidRDefault="003C21BE" w:rsidP="008B734A">
            <w:r>
              <w:t>Meterstab, Bleistift</w:t>
            </w:r>
          </w:p>
          <w:p w14:paraId="5CD2B673" w14:textId="77777777" w:rsidR="003C21BE" w:rsidRPr="0019468F" w:rsidRDefault="003C21BE" w:rsidP="008B734A"/>
        </w:tc>
      </w:tr>
      <w:tr w:rsidR="003C21BE" w:rsidRPr="0019468F" w14:paraId="39F617E4" w14:textId="77777777" w:rsidTr="00DE77AB">
        <w:trPr>
          <w:trHeight w:val="20"/>
        </w:trPr>
        <w:tc>
          <w:tcPr>
            <w:tcW w:w="567" w:type="dxa"/>
          </w:tcPr>
          <w:p w14:paraId="27528DD5" w14:textId="77777777" w:rsidR="003C21BE" w:rsidRDefault="003C21BE" w:rsidP="008B734A"/>
        </w:tc>
        <w:tc>
          <w:tcPr>
            <w:tcW w:w="4395" w:type="dxa"/>
            <w:shd w:val="clear" w:color="auto" w:fill="auto"/>
            <w:vAlign w:val="center"/>
          </w:tcPr>
          <w:p w14:paraId="2517E87E" w14:textId="77777777" w:rsidR="003C21BE" w:rsidRPr="0019468F" w:rsidRDefault="003C21BE" w:rsidP="008B734A">
            <w:r>
              <w:t>Den Bezug spannen und um die zweite Längsleiste legen, einschlagen und klammern.</w:t>
            </w:r>
          </w:p>
        </w:tc>
        <w:tc>
          <w:tcPr>
            <w:tcW w:w="2693" w:type="dxa"/>
            <w:shd w:val="clear" w:color="auto" w:fill="auto"/>
            <w:vAlign w:val="center"/>
          </w:tcPr>
          <w:p w14:paraId="213EE186" w14:textId="77777777" w:rsidR="003C21BE" w:rsidRDefault="003C21BE" w:rsidP="008B734A">
            <w:r>
              <w:t>Schleifpapier, Feile</w:t>
            </w:r>
          </w:p>
          <w:p w14:paraId="045E8A8E" w14:textId="77777777" w:rsidR="003C21BE" w:rsidRDefault="003C21BE" w:rsidP="008B734A"/>
        </w:tc>
      </w:tr>
      <w:tr w:rsidR="003C21BE" w:rsidRPr="0019468F" w14:paraId="10DC9447" w14:textId="77777777" w:rsidTr="00DE77AB">
        <w:trPr>
          <w:trHeight w:val="686"/>
        </w:trPr>
        <w:tc>
          <w:tcPr>
            <w:tcW w:w="567" w:type="dxa"/>
          </w:tcPr>
          <w:p w14:paraId="30FF6969" w14:textId="77777777" w:rsidR="003C21BE" w:rsidRDefault="003C21BE" w:rsidP="008B734A"/>
        </w:tc>
        <w:tc>
          <w:tcPr>
            <w:tcW w:w="4395" w:type="dxa"/>
            <w:shd w:val="clear" w:color="auto" w:fill="auto"/>
            <w:vAlign w:val="center"/>
          </w:tcPr>
          <w:p w14:paraId="517BA3FB" w14:textId="77777777" w:rsidR="003C21BE" w:rsidRPr="0019468F" w:rsidRDefault="003C21BE" w:rsidP="008B734A">
            <w:r>
              <w:t xml:space="preserve">Die Querleisten </w:t>
            </w:r>
            <w:r>
              <w:rPr>
                <w:rFonts w:ascii="Cambria" w:hAnsi="Cambria"/>
              </w:rPr>
              <w:t xml:space="preserve">④ </w:t>
            </w:r>
            <w:r>
              <w:t xml:space="preserve">mit den Längsleisten </w:t>
            </w:r>
            <w:r>
              <w:rPr>
                <w:rFonts w:ascii="Cambria" w:hAnsi="Cambria"/>
              </w:rPr>
              <w:t>③</w:t>
            </w:r>
            <w:r>
              <w:t xml:space="preserve"> verschrauben.</w:t>
            </w:r>
          </w:p>
        </w:tc>
        <w:tc>
          <w:tcPr>
            <w:tcW w:w="2693" w:type="dxa"/>
            <w:shd w:val="clear" w:color="auto" w:fill="auto"/>
            <w:vAlign w:val="center"/>
          </w:tcPr>
          <w:p w14:paraId="0F4EAEED" w14:textId="77777777" w:rsidR="003C21BE" w:rsidRDefault="003C21BE" w:rsidP="008B734A">
            <w:r>
              <w:t>Tacker, Klammern</w:t>
            </w:r>
          </w:p>
          <w:p w14:paraId="58996C4C" w14:textId="77777777" w:rsidR="003C21BE" w:rsidRPr="0019468F" w:rsidRDefault="003C21BE" w:rsidP="008B734A"/>
        </w:tc>
      </w:tr>
    </w:tbl>
    <w:p w14:paraId="79311426" w14:textId="77777777" w:rsidR="003C21BE" w:rsidRDefault="003C21BE" w:rsidP="003C21BE">
      <w:r>
        <w:rPr>
          <w:noProof/>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3C21BE" w:rsidRPr="00453EC1" w14:paraId="6BD99AE1" w14:textId="77777777" w:rsidTr="00DF56A2">
        <w:trPr>
          <w:trHeight w:val="523"/>
        </w:trPr>
        <w:tc>
          <w:tcPr>
            <w:tcW w:w="7348" w:type="dxa"/>
            <w:tcBorders>
              <w:left w:val="single" w:sz="4" w:space="0" w:color="auto"/>
              <w:bottom w:val="single" w:sz="4" w:space="0" w:color="auto"/>
              <w:right w:val="single" w:sz="4" w:space="0" w:color="auto"/>
            </w:tcBorders>
            <w:shd w:val="clear" w:color="auto" w:fill="D9D9D9"/>
          </w:tcPr>
          <w:p w14:paraId="6ADEE406" w14:textId="77777777" w:rsidR="003C21BE" w:rsidRPr="00453EC1" w:rsidRDefault="003C21BE" w:rsidP="00DF56A2">
            <w:pPr>
              <w:jc w:val="both"/>
              <w:rPr>
                <w:sz w:val="12"/>
              </w:rPr>
            </w:pPr>
            <w:r w:rsidRPr="00453EC1">
              <w:rPr>
                <w:sz w:val="12"/>
              </w:rPr>
              <w:lastRenderedPageBreak/>
              <w:t>Materialien/Kompetenz</w:t>
            </w:r>
          </w:p>
          <w:p w14:paraId="03DE9B84" w14:textId="77777777" w:rsidR="003C21BE" w:rsidRPr="00453EC1" w:rsidRDefault="003C21BE" w:rsidP="00DF56A2">
            <w:pPr>
              <w:rPr>
                <w:b/>
              </w:rPr>
            </w:pPr>
            <w:r>
              <w:rPr>
                <w:b/>
              </w:rPr>
              <w:t>Bauanleitung umsetzen: Arbeitsablaufplan erstellen</w:t>
            </w:r>
          </w:p>
        </w:tc>
        <w:tc>
          <w:tcPr>
            <w:tcW w:w="188" w:type="dxa"/>
            <w:vMerge w:val="restart"/>
            <w:tcBorders>
              <w:top w:val="nil"/>
              <w:left w:val="single" w:sz="4" w:space="0" w:color="auto"/>
              <w:bottom w:val="nil"/>
              <w:right w:val="single" w:sz="4" w:space="0" w:color="auto"/>
            </w:tcBorders>
            <w:shd w:val="clear" w:color="auto" w:fill="FFFFFF"/>
          </w:tcPr>
          <w:p w14:paraId="0E00C8A2" w14:textId="77777777" w:rsidR="003C21BE" w:rsidRPr="00453EC1" w:rsidRDefault="003C21BE" w:rsidP="00DF56A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F1DB2BC" w14:textId="77777777" w:rsidR="003C21BE" w:rsidRPr="00453EC1" w:rsidRDefault="003C21BE" w:rsidP="00DF56A2">
            <w:pPr>
              <w:jc w:val="center"/>
              <w:rPr>
                <w:rFonts w:eastAsia="Times New Roman"/>
                <w:b/>
                <w:lang w:val="en-GB"/>
              </w:rPr>
            </w:pPr>
            <w:r>
              <w:rPr>
                <w:rFonts w:eastAsia="Times New Roman"/>
                <w:b/>
                <w:lang w:val="en-GB"/>
              </w:rPr>
              <w:t>Holztechnik</w:t>
            </w:r>
          </w:p>
          <w:p w14:paraId="415EC5DE" w14:textId="77777777" w:rsidR="003C21BE" w:rsidRPr="00453EC1" w:rsidRDefault="00A64EE1" w:rsidP="00DF56A2">
            <w:pPr>
              <w:jc w:val="center"/>
              <w:rPr>
                <w:rFonts w:eastAsia="Calibri"/>
                <w:b/>
                <w:lang w:val="en-GB"/>
              </w:rPr>
            </w:pPr>
            <w:r w:rsidRPr="00A64EE1">
              <w:rPr>
                <w:rFonts w:eastAsia="Times New Roman"/>
                <w:b/>
                <w:lang w:val="en-GB"/>
              </w:rPr>
              <w:t>Z.01.02.03.01</w:t>
            </w:r>
          </w:p>
        </w:tc>
      </w:tr>
      <w:tr w:rsidR="003C21BE" w:rsidRPr="00453EC1" w14:paraId="29F5084B" w14:textId="77777777" w:rsidTr="00DF56A2">
        <w:trPr>
          <w:trHeight w:val="389"/>
        </w:trPr>
        <w:tc>
          <w:tcPr>
            <w:tcW w:w="7348" w:type="dxa"/>
            <w:tcBorders>
              <w:left w:val="nil"/>
              <w:bottom w:val="nil"/>
              <w:right w:val="nil"/>
            </w:tcBorders>
          </w:tcPr>
          <w:p w14:paraId="1617A3A6" w14:textId="77777777" w:rsidR="003C21BE" w:rsidRPr="00A402FC" w:rsidRDefault="003C21BE" w:rsidP="00DF56A2">
            <w:pPr>
              <w:pStyle w:val="Kopf8ptafz"/>
              <w:numPr>
                <w:ilvl w:val="0"/>
                <w:numId w:val="0"/>
              </w:numPr>
              <w:ind w:left="227" w:hanging="170"/>
            </w:pPr>
          </w:p>
        </w:tc>
        <w:tc>
          <w:tcPr>
            <w:tcW w:w="188" w:type="dxa"/>
            <w:vMerge/>
            <w:tcBorders>
              <w:left w:val="nil"/>
              <w:bottom w:val="nil"/>
              <w:right w:val="nil"/>
            </w:tcBorders>
            <w:vAlign w:val="center"/>
          </w:tcPr>
          <w:p w14:paraId="23EDDF2A" w14:textId="77777777" w:rsidR="003C21BE" w:rsidRPr="00453EC1" w:rsidRDefault="003C21BE" w:rsidP="00DF56A2">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C21BE" w:rsidRPr="00453EC1" w14:paraId="7846EE2A" w14:textId="77777777" w:rsidTr="00DF56A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77970926" w14:textId="77777777" w:rsidR="003C21BE" w:rsidRPr="00122340" w:rsidRDefault="003C21BE" w:rsidP="007A244C">
                  <w:pPr>
                    <w:framePr w:hSpace="141" w:wrap="around" w:vAnchor="text" w:hAnchor="text" w:y="-81"/>
                    <w:jc w:val="center"/>
                    <w:rPr>
                      <w:b/>
                      <w:lang w:val="en-GB"/>
                    </w:rPr>
                  </w:pPr>
                  <w:r w:rsidRPr="00122340">
                    <w:rPr>
                      <w:b/>
                      <w:lang w:val="en-GB"/>
                    </w:rPr>
                    <w:t>Lösung</w:t>
                  </w:r>
                </w:p>
              </w:tc>
            </w:tr>
          </w:tbl>
          <w:p w14:paraId="542BA8BC" w14:textId="77777777" w:rsidR="003C21BE" w:rsidRPr="00453EC1" w:rsidRDefault="003C21BE" w:rsidP="00DF56A2">
            <w:pPr>
              <w:jc w:val="center"/>
              <w:rPr>
                <w:rFonts w:eastAsia="Times New Roman"/>
                <w:b/>
                <w:lang w:val="en-GB"/>
              </w:rPr>
            </w:pPr>
          </w:p>
        </w:tc>
      </w:tr>
    </w:tbl>
    <w:p w14:paraId="384BF07A" w14:textId="77777777" w:rsidR="003C21BE" w:rsidRDefault="00DE77AB" w:rsidP="003C21BE">
      <w:pPr>
        <w:pStyle w:val="berschrift2"/>
      </w:pPr>
      <w:r w:rsidRPr="009A109A">
        <w:rPr>
          <w:noProof/>
        </w:rPr>
        <w:drawing>
          <wp:anchor distT="0" distB="0" distL="114300" distR="114300" simplePos="0" relativeHeight="251646464" behindDoc="0" locked="0" layoutInCell="1" allowOverlap="1" wp14:anchorId="0C960901" wp14:editId="458D22CD">
            <wp:simplePos x="0" y="0"/>
            <wp:positionH relativeFrom="column">
              <wp:posOffset>5162550</wp:posOffset>
            </wp:positionH>
            <wp:positionV relativeFrom="paragraph">
              <wp:posOffset>678180</wp:posOffset>
            </wp:positionV>
            <wp:extent cx="313055" cy="313055"/>
            <wp:effectExtent l="0" t="0" r="0" b="0"/>
            <wp:wrapNone/>
            <wp:docPr id="2571" name="Grafik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22">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003C21BE" w:rsidRPr="002217EB">
        <w:rPr>
          <w:noProof/>
          <w:color w:val="FF0000"/>
        </w:rPr>
        <w:drawing>
          <wp:anchor distT="0" distB="0" distL="114300" distR="114300" simplePos="0" relativeHeight="251642368" behindDoc="0" locked="0" layoutInCell="1" allowOverlap="1" wp14:anchorId="34F00ABC" wp14:editId="527CEABD">
            <wp:simplePos x="0" y="0"/>
            <wp:positionH relativeFrom="column">
              <wp:posOffset>4794250</wp:posOffset>
            </wp:positionH>
            <wp:positionV relativeFrom="paragraph">
              <wp:posOffset>677545</wp:posOffset>
            </wp:positionV>
            <wp:extent cx="341630" cy="313055"/>
            <wp:effectExtent l="0" t="0" r="1270" b="0"/>
            <wp:wrapNone/>
            <wp:docPr id="2570" name="Grafik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sidRPr="00F11E2E">
        <w:t>Arbeitsablaufplan</w:t>
      </w:r>
      <w:r w:rsidR="003C21BE">
        <w:t xml:space="preserve"> Sitz</w:t>
      </w:r>
    </w:p>
    <w:p w14:paraId="545539E2" w14:textId="77777777" w:rsidR="003C21BE" w:rsidRPr="00C81997" w:rsidRDefault="003C21BE" w:rsidP="003C21BE">
      <w:pPr>
        <w:spacing w:line="312" w:lineRule="auto"/>
        <w:rPr>
          <w:sz w:val="22"/>
        </w:rPr>
      </w:pPr>
      <w:r w:rsidRPr="00C81997">
        <w:rPr>
          <w:sz w:val="22"/>
        </w:rPr>
        <w:t>Vervollständigen Sie den Arbeitsablaufplan!</w:t>
      </w:r>
    </w:p>
    <w:p w14:paraId="649A6A77" w14:textId="77777777" w:rsidR="003C21BE" w:rsidRDefault="003C21BE" w:rsidP="003C21BE">
      <w:pPr>
        <w:spacing w:line="312" w:lineRule="auto"/>
        <w:rPr>
          <w:sz w:val="22"/>
        </w:rPr>
      </w:pPr>
      <w:r w:rsidRPr="00C81997">
        <w:rPr>
          <w:sz w:val="22"/>
        </w:rPr>
        <w:t>Nehmen Sie dafür die Arbeitsschritte und die benötigten Werkzeuge vom Einlegeblatt!</w:t>
      </w:r>
      <w:r>
        <w:rPr>
          <w:sz w:val="22"/>
        </w:rPr>
        <w:t xml:space="preserve"> </w:t>
      </w:r>
      <w:r w:rsidRPr="00C81997">
        <w:rPr>
          <w:sz w:val="22"/>
        </w:rPr>
        <w:t xml:space="preserve">Einfach </w:t>
      </w:r>
      <w:r w:rsidR="009F4D1A">
        <w:rPr>
          <w:sz w:val="22"/>
        </w:rPr>
        <w:t>a</w:t>
      </w:r>
      <w:r w:rsidRPr="00C81997">
        <w:rPr>
          <w:sz w:val="22"/>
        </w:rPr>
        <w:t>usschneiden und in der richtigen Reihenfolge einkleben!</w:t>
      </w:r>
    </w:p>
    <w:p w14:paraId="12F34F7E" w14:textId="77777777" w:rsidR="003C21BE" w:rsidRPr="00C81997" w:rsidRDefault="003C21BE" w:rsidP="003C21BE">
      <w:pPr>
        <w:spacing w:line="312" w:lineRule="auto"/>
        <w:rPr>
          <w:sz w:val="22"/>
        </w:rPr>
      </w:pPr>
    </w:p>
    <w:tbl>
      <w:tblPr>
        <w:tblStyle w:val="Tabellenraster"/>
        <w:tblW w:w="7658" w:type="dxa"/>
        <w:tblInd w:w="108" w:type="dxa"/>
        <w:tblBorders>
          <w:top w:val="none" w:sz="0" w:space="0" w:color="auto"/>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ayout w:type="fixed"/>
        <w:tblCellMar>
          <w:top w:w="57" w:type="dxa"/>
          <w:bottom w:w="57" w:type="dxa"/>
        </w:tblCellMar>
        <w:tblLook w:val="04A0" w:firstRow="1" w:lastRow="0" w:firstColumn="1" w:lastColumn="0" w:noHBand="0" w:noVBand="1"/>
      </w:tblPr>
      <w:tblGrid>
        <w:gridCol w:w="567"/>
        <w:gridCol w:w="4395"/>
        <w:gridCol w:w="2696"/>
      </w:tblGrid>
      <w:tr w:rsidR="003C21BE" w:rsidRPr="0019468F" w14:paraId="38207347" w14:textId="77777777" w:rsidTr="00DF56A2">
        <w:trPr>
          <w:cnfStyle w:val="100000000000" w:firstRow="1" w:lastRow="0" w:firstColumn="0" w:lastColumn="0" w:oddVBand="0" w:evenVBand="0" w:oddHBand="0" w:evenHBand="0" w:firstRowFirstColumn="0" w:firstRowLastColumn="0" w:lastRowFirstColumn="0" w:lastRowLastColumn="0"/>
          <w:trHeight w:val="337"/>
        </w:trPr>
        <w:tc>
          <w:tcPr>
            <w:tcW w:w="4962" w:type="dxa"/>
            <w:gridSpan w:val="2"/>
            <w:shd w:val="clear" w:color="auto" w:fill="B8CCE4" w:themeFill="accent1" w:themeFillTint="66"/>
          </w:tcPr>
          <w:p w14:paraId="1B3D5CB5" w14:textId="77777777" w:rsidR="003C21BE" w:rsidRPr="00196E44" w:rsidRDefault="003C21BE" w:rsidP="00DF56A2">
            <w:pPr>
              <w:rPr>
                <w:b w:val="0"/>
              </w:rPr>
            </w:pPr>
            <w:r w:rsidRPr="00196E44">
              <w:t>Arbeitsschritte</w:t>
            </w:r>
          </w:p>
        </w:tc>
        <w:tc>
          <w:tcPr>
            <w:tcW w:w="2696" w:type="dxa"/>
            <w:shd w:val="clear" w:color="auto" w:fill="B8CCE4" w:themeFill="accent1" w:themeFillTint="66"/>
          </w:tcPr>
          <w:p w14:paraId="1C1A4D9E" w14:textId="77777777" w:rsidR="003C21BE" w:rsidRPr="00196E44" w:rsidRDefault="003C21BE" w:rsidP="00DF56A2">
            <w:pPr>
              <w:rPr>
                <w:b w:val="0"/>
              </w:rPr>
            </w:pPr>
            <w:r w:rsidRPr="00196E44">
              <w:t>benötigte Werkzeuge</w:t>
            </w:r>
          </w:p>
        </w:tc>
      </w:tr>
      <w:tr w:rsidR="003C21BE" w:rsidRPr="00700DFD" w14:paraId="3EF3B6AF" w14:textId="77777777" w:rsidTr="00DF56A2">
        <w:trPr>
          <w:trHeight w:val="336"/>
        </w:trPr>
        <w:tc>
          <w:tcPr>
            <w:tcW w:w="7658" w:type="dxa"/>
            <w:gridSpan w:val="3"/>
            <w:shd w:val="clear" w:color="auto" w:fill="DBE5F1" w:themeFill="accent1" w:themeFillTint="33"/>
          </w:tcPr>
          <w:p w14:paraId="4FF32C34" w14:textId="77777777" w:rsidR="003C21BE" w:rsidRPr="00700DFD" w:rsidRDefault="003C21BE" w:rsidP="00DF56A2">
            <w:pPr>
              <w:rPr>
                <w:b/>
              </w:rPr>
            </w:pPr>
            <w:r w:rsidRPr="00196E44">
              <w:t>Herstellung und Montage Sitz</w:t>
            </w:r>
          </w:p>
        </w:tc>
      </w:tr>
      <w:tr w:rsidR="003C21BE" w:rsidRPr="0019468F" w14:paraId="281C97C4" w14:textId="77777777" w:rsidTr="00DF56A2">
        <w:trPr>
          <w:trHeight w:val="850"/>
        </w:trPr>
        <w:tc>
          <w:tcPr>
            <w:tcW w:w="567" w:type="dxa"/>
          </w:tcPr>
          <w:p w14:paraId="26B431B7" w14:textId="77777777" w:rsidR="003C21BE" w:rsidRPr="00230B29" w:rsidRDefault="003C21BE" w:rsidP="00DF56A2">
            <w:pPr>
              <w:spacing w:line="312" w:lineRule="auto"/>
              <w:rPr>
                <w:b/>
              </w:rPr>
            </w:pPr>
            <w:r w:rsidRPr="00230B29">
              <w:rPr>
                <w:b/>
              </w:rPr>
              <w:t>1</w:t>
            </w:r>
          </w:p>
        </w:tc>
        <w:tc>
          <w:tcPr>
            <w:tcW w:w="4395" w:type="dxa"/>
            <w:shd w:val="clear" w:color="auto" w:fill="auto"/>
            <w:vAlign w:val="center"/>
          </w:tcPr>
          <w:p w14:paraId="69E400A9" w14:textId="77777777" w:rsidR="003C21BE" w:rsidRPr="00A03BAD" w:rsidRDefault="003C21BE" w:rsidP="00DF56A2">
            <w:pPr>
              <w:rPr>
                <w:rFonts w:ascii="Segoe Script" w:hAnsi="Segoe Script"/>
                <w:sz w:val="16"/>
                <w:szCs w:val="16"/>
              </w:rPr>
            </w:pPr>
            <w:r w:rsidRPr="00A03BAD">
              <w:rPr>
                <w:rFonts w:ascii="Segoe Script" w:hAnsi="Segoe Script"/>
                <w:sz w:val="16"/>
                <w:szCs w:val="16"/>
              </w:rPr>
              <w:t xml:space="preserve">Die Länge </w:t>
            </w:r>
            <w:r w:rsidR="00DA7E9B" w:rsidRPr="00A03BAD">
              <w:rPr>
                <w:rFonts w:ascii="Segoe Script" w:hAnsi="Segoe Script"/>
                <w:sz w:val="16"/>
                <w:szCs w:val="16"/>
              </w:rPr>
              <w:t xml:space="preserve">der </w:t>
            </w:r>
            <w:r w:rsidR="00DA7E9B">
              <w:rPr>
                <w:rFonts w:ascii="Segoe Script" w:hAnsi="Segoe Script"/>
                <w:sz w:val="16"/>
                <w:szCs w:val="16"/>
              </w:rPr>
              <w:t>ersten</w:t>
            </w:r>
            <w:r w:rsidRPr="00A03BAD">
              <w:rPr>
                <w:rFonts w:ascii="Segoe Script" w:hAnsi="Segoe Script"/>
                <w:sz w:val="16"/>
                <w:szCs w:val="16"/>
              </w:rPr>
              <w:t xml:space="preserve"> Sitzleiste </w:t>
            </w:r>
            <w:r w:rsidRPr="00A03BAD">
              <w:rPr>
                <w:rFonts w:ascii="Cambria Math" w:hAnsi="Cambria Math" w:cs="Cambria Math"/>
                <w:sz w:val="16"/>
                <w:szCs w:val="16"/>
              </w:rPr>
              <w:t>②</w:t>
            </w:r>
            <w:r w:rsidRPr="00A03BAD">
              <w:rPr>
                <w:rFonts w:ascii="Segoe Script" w:hAnsi="Segoe Script"/>
                <w:sz w:val="16"/>
                <w:szCs w:val="16"/>
              </w:rPr>
              <w:t xml:space="preserve"> anreißen und ablängen.</w:t>
            </w:r>
          </w:p>
          <w:p w14:paraId="6AFA42A9" w14:textId="44587471" w:rsidR="003C21BE" w:rsidRPr="0019468F" w:rsidRDefault="003C21BE" w:rsidP="00A65C2C">
            <w:r w:rsidRPr="00A03BAD">
              <w:rPr>
                <w:rFonts w:ascii="Segoe Script" w:hAnsi="Segoe Script"/>
                <w:sz w:val="16"/>
                <w:szCs w:val="16"/>
              </w:rPr>
              <w:t xml:space="preserve">Den Vorgang </w:t>
            </w:r>
            <w:r w:rsidR="00A65C2C">
              <w:rPr>
                <w:rFonts w:ascii="Segoe Script" w:hAnsi="Segoe Script"/>
                <w:sz w:val="16"/>
                <w:szCs w:val="16"/>
              </w:rPr>
              <w:t>vier</w:t>
            </w:r>
            <w:r w:rsidRPr="00A03BAD">
              <w:rPr>
                <w:rFonts w:ascii="Segoe Script" w:hAnsi="Segoe Script"/>
                <w:sz w:val="16"/>
                <w:szCs w:val="16"/>
              </w:rPr>
              <w:t>mal wiederholen.</w:t>
            </w:r>
          </w:p>
        </w:tc>
        <w:tc>
          <w:tcPr>
            <w:tcW w:w="2696" w:type="dxa"/>
            <w:shd w:val="clear" w:color="auto" w:fill="auto"/>
            <w:vAlign w:val="center"/>
          </w:tcPr>
          <w:p w14:paraId="1DDC437C" w14:textId="77777777" w:rsidR="003C21BE" w:rsidRDefault="003C21BE" w:rsidP="00DF56A2">
            <w:r>
              <w:t>Meterstab, Bleistift, Winkel</w:t>
            </w:r>
          </w:p>
          <w:p w14:paraId="2615A9B7" w14:textId="77777777" w:rsidR="003C21BE" w:rsidRPr="0019468F" w:rsidRDefault="003C21BE" w:rsidP="00DF56A2">
            <w:r>
              <w:t>Säge</w:t>
            </w:r>
          </w:p>
        </w:tc>
      </w:tr>
      <w:tr w:rsidR="003C21BE" w:rsidRPr="0019468F" w14:paraId="69EE9768" w14:textId="77777777" w:rsidTr="00DF56A2">
        <w:trPr>
          <w:trHeight w:val="850"/>
        </w:trPr>
        <w:tc>
          <w:tcPr>
            <w:tcW w:w="567" w:type="dxa"/>
          </w:tcPr>
          <w:p w14:paraId="6BF6FC36" w14:textId="77777777" w:rsidR="003C21BE" w:rsidRPr="00230B29" w:rsidRDefault="003C21BE" w:rsidP="00DF56A2">
            <w:pPr>
              <w:spacing w:line="312" w:lineRule="auto"/>
              <w:rPr>
                <w:b/>
              </w:rPr>
            </w:pPr>
            <w:r w:rsidRPr="00230B29">
              <w:rPr>
                <w:b/>
              </w:rPr>
              <w:t>2</w:t>
            </w:r>
          </w:p>
        </w:tc>
        <w:tc>
          <w:tcPr>
            <w:tcW w:w="4395" w:type="dxa"/>
            <w:shd w:val="clear" w:color="auto" w:fill="auto"/>
            <w:vAlign w:val="center"/>
          </w:tcPr>
          <w:p w14:paraId="7D36A4CA" w14:textId="77777777" w:rsidR="003C21BE" w:rsidRPr="00A03BAD" w:rsidRDefault="003C21BE" w:rsidP="00DF56A2">
            <w:pPr>
              <w:rPr>
                <w:rFonts w:ascii="Segoe Script" w:hAnsi="Segoe Script"/>
                <w:sz w:val="16"/>
                <w:szCs w:val="16"/>
              </w:rPr>
            </w:pPr>
            <w:r w:rsidRPr="00A03BAD">
              <w:rPr>
                <w:rFonts w:ascii="Segoe Script" w:hAnsi="Segoe Script"/>
                <w:sz w:val="16"/>
                <w:szCs w:val="16"/>
              </w:rPr>
              <w:t xml:space="preserve">An den fünf Querleisten </w:t>
            </w:r>
            <w:r w:rsidRPr="00A03BAD">
              <w:rPr>
                <w:rFonts w:ascii="Cambria Math" w:hAnsi="Cambria Math" w:cs="Cambria Math"/>
                <w:sz w:val="16"/>
                <w:szCs w:val="16"/>
              </w:rPr>
              <w:t>②</w:t>
            </w:r>
            <w:r w:rsidRPr="00A03BAD">
              <w:rPr>
                <w:rFonts w:ascii="Segoe Script" w:hAnsi="Segoe Script"/>
                <w:sz w:val="16"/>
                <w:szCs w:val="16"/>
              </w:rPr>
              <w:t xml:space="preserve"> die Mittelpunkte der Bohrungen anreißen.</w:t>
            </w:r>
          </w:p>
        </w:tc>
        <w:tc>
          <w:tcPr>
            <w:tcW w:w="2696" w:type="dxa"/>
            <w:shd w:val="clear" w:color="auto" w:fill="auto"/>
            <w:vAlign w:val="center"/>
          </w:tcPr>
          <w:p w14:paraId="345CDF48" w14:textId="77777777" w:rsidR="003C21BE" w:rsidRPr="0019468F" w:rsidRDefault="003C21BE" w:rsidP="00DF56A2">
            <w:r>
              <w:t>Meterstab, Bleistift</w:t>
            </w:r>
          </w:p>
        </w:tc>
      </w:tr>
      <w:tr w:rsidR="003C21BE" w:rsidRPr="0019468F" w14:paraId="20E4B2BA" w14:textId="77777777" w:rsidTr="00DF56A2">
        <w:trPr>
          <w:trHeight w:val="850"/>
        </w:trPr>
        <w:tc>
          <w:tcPr>
            <w:tcW w:w="567" w:type="dxa"/>
          </w:tcPr>
          <w:p w14:paraId="01337136" w14:textId="77777777" w:rsidR="003C21BE" w:rsidRPr="00230B29" w:rsidRDefault="003C21BE" w:rsidP="00DF56A2">
            <w:pPr>
              <w:spacing w:line="312" w:lineRule="auto"/>
              <w:rPr>
                <w:b/>
              </w:rPr>
            </w:pPr>
            <w:r w:rsidRPr="00230B29">
              <w:rPr>
                <w:b/>
              </w:rPr>
              <w:t>3</w:t>
            </w:r>
          </w:p>
        </w:tc>
        <w:tc>
          <w:tcPr>
            <w:tcW w:w="4395" w:type="dxa"/>
            <w:shd w:val="clear" w:color="auto" w:fill="auto"/>
            <w:vAlign w:val="center"/>
          </w:tcPr>
          <w:p w14:paraId="2D8AE4D5" w14:textId="77777777" w:rsidR="003C21BE" w:rsidRPr="00230B29" w:rsidRDefault="003C21BE" w:rsidP="00DF56A2">
            <w:pPr>
              <w:spacing w:line="312" w:lineRule="auto"/>
            </w:pPr>
            <w:r w:rsidRPr="00230B29">
              <w:t xml:space="preserve">Die </w:t>
            </w:r>
            <w:r w:rsidRPr="00230B29">
              <w:rPr>
                <w:b/>
              </w:rPr>
              <w:t>Achsabstände</w:t>
            </w:r>
            <w:r w:rsidRPr="00230B29">
              <w:t xml:space="preserve"> auf den Querleisten </w:t>
            </w:r>
            <w:r w:rsidRPr="00230B29">
              <w:rPr>
                <w:rFonts w:ascii="Cambria" w:hAnsi="Cambria"/>
              </w:rPr>
              <w:t>②</w:t>
            </w:r>
            <w:r w:rsidRPr="00230B29">
              <w:t xml:space="preserve"> prüfen. Sind sie unterschiedlich groß, dann </w:t>
            </w:r>
            <w:r w:rsidRPr="00230B29">
              <w:rPr>
                <w:b/>
              </w:rPr>
              <w:t>unbedingt</w:t>
            </w:r>
            <w:r w:rsidRPr="00230B29">
              <w:t xml:space="preserve"> </w:t>
            </w:r>
            <w:r>
              <w:t>beim Chef melden!</w:t>
            </w:r>
          </w:p>
        </w:tc>
        <w:tc>
          <w:tcPr>
            <w:tcW w:w="2696" w:type="dxa"/>
            <w:shd w:val="clear" w:color="auto" w:fill="auto"/>
            <w:vAlign w:val="center"/>
          </w:tcPr>
          <w:p w14:paraId="44798C68" w14:textId="77777777" w:rsidR="003C21BE" w:rsidRPr="00A03BAD" w:rsidRDefault="003C21BE" w:rsidP="00DF56A2">
            <w:pPr>
              <w:rPr>
                <w:rFonts w:ascii="Segoe Script" w:hAnsi="Segoe Script"/>
                <w:sz w:val="16"/>
                <w:szCs w:val="16"/>
              </w:rPr>
            </w:pPr>
          </w:p>
          <w:p w14:paraId="060C4CA3" w14:textId="77777777" w:rsidR="003C21BE" w:rsidRDefault="003C21BE" w:rsidP="00DF56A2"/>
        </w:tc>
      </w:tr>
      <w:tr w:rsidR="003C21BE" w:rsidRPr="0019468F" w14:paraId="619B6A44" w14:textId="77777777" w:rsidTr="00DF56A2">
        <w:trPr>
          <w:trHeight w:val="850"/>
        </w:trPr>
        <w:tc>
          <w:tcPr>
            <w:tcW w:w="567" w:type="dxa"/>
          </w:tcPr>
          <w:p w14:paraId="00A9552D" w14:textId="77777777" w:rsidR="003C21BE" w:rsidRPr="00230B29" w:rsidRDefault="003C21BE" w:rsidP="00DF56A2">
            <w:pPr>
              <w:spacing w:line="312" w:lineRule="auto"/>
              <w:rPr>
                <w:b/>
              </w:rPr>
            </w:pPr>
            <w:r w:rsidRPr="00230B29">
              <w:rPr>
                <w:b/>
              </w:rPr>
              <w:t>4</w:t>
            </w:r>
          </w:p>
        </w:tc>
        <w:tc>
          <w:tcPr>
            <w:tcW w:w="4395" w:type="dxa"/>
            <w:shd w:val="clear" w:color="auto" w:fill="auto"/>
            <w:vAlign w:val="center"/>
          </w:tcPr>
          <w:p w14:paraId="7B355D63" w14:textId="77777777" w:rsidR="003C21BE" w:rsidRPr="0019468F" w:rsidRDefault="003C21BE" w:rsidP="00DF56A2">
            <w:r w:rsidRPr="00A03BAD">
              <w:rPr>
                <w:rFonts w:ascii="Segoe Script" w:hAnsi="Segoe Script"/>
                <w:sz w:val="16"/>
                <w:szCs w:val="16"/>
              </w:rPr>
              <w:t xml:space="preserve">Die fünf Querleisten </w:t>
            </w:r>
            <w:r w:rsidRPr="00A03BAD">
              <w:rPr>
                <w:rFonts w:ascii="Cambria Math" w:hAnsi="Cambria Math" w:cs="Cambria Math"/>
                <w:sz w:val="16"/>
                <w:szCs w:val="16"/>
              </w:rPr>
              <w:t>②</w:t>
            </w:r>
            <w:r w:rsidRPr="00A03BAD">
              <w:rPr>
                <w:rFonts w:ascii="Segoe Script" w:hAnsi="Segoe Script"/>
                <w:sz w:val="16"/>
                <w:szCs w:val="16"/>
              </w:rPr>
              <w:t xml:space="preserve"> mit einem </w:t>
            </w:r>
            <w:r>
              <w:rPr>
                <w:rFonts w:ascii="Segoe Script" w:hAnsi="Segoe Script"/>
                <w:sz w:val="16"/>
                <w:szCs w:val="16"/>
              </w:rPr>
              <w:t>4 mm Bohrer</w:t>
            </w:r>
            <w:r w:rsidRPr="00A03BAD">
              <w:rPr>
                <w:rFonts w:ascii="Segoe Script" w:hAnsi="Segoe Script"/>
                <w:sz w:val="16"/>
                <w:szCs w:val="16"/>
              </w:rPr>
              <w:t xml:space="preserve"> bohren.</w:t>
            </w:r>
          </w:p>
        </w:tc>
        <w:tc>
          <w:tcPr>
            <w:tcW w:w="2696" w:type="dxa"/>
            <w:shd w:val="clear" w:color="auto" w:fill="auto"/>
            <w:vAlign w:val="center"/>
          </w:tcPr>
          <w:p w14:paraId="494C8817" w14:textId="77777777" w:rsidR="003C21BE" w:rsidRDefault="003C21BE" w:rsidP="00DF56A2">
            <w:r>
              <w:t>Bohrer</w:t>
            </w:r>
          </w:p>
          <w:p w14:paraId="180DB9BE" w14:textId="77777777" w:rsidR="003C21BE" w:rsidRPr="0019468F" w:rsidRDefault="003C21BE" w:rsidP="00DF56A2">
            <w:r>
              <w:t>Ständerbohrmaschine</w:t>
            </w:r>
          </w:p>
        </w:tc>
      </w:tr>
      <w:tr w:rsidR="003C21BE" w:rsidRPr="0019468F" w14:paraId="318BCC90" w14:textId="77777777" w:rsidTr="00DF56A2">
        <w:trPr>
          <w:trHeight w:val="850"/>
        </w:trPr>
        <w:tc>
          <w:tcPr>
            <w:tcW w:w="567" w:type="dxa"/>
          </w:tcPr>
          <w:p w14:paraId="22488E0B" w14:textId="77777777" w:rsidR="003C21BE" w:rsidRPr="00230B29" w:rsidRDefault="003C21BE" w:rsidP="00DF56A2">
            <w:pPr>
              <w:spacing w:line="312" w:lineRule="auto"/>
              <w:rPr>
                <w:b/>
              </w:rPr>
            </w:pPr>
            <w:r w:rsidRPr="00230B29">
              <w:rPr>
                <w:b/>
              </w:rPr>
              <w:t>5</w:t>
            </w:r>
          </w:p>
        </w:tc>
        <w:tc>
          <w:tcPr>
            <w:tcW w:w="4395" w:type="dxa"/>
            <w:shd w:val="clear" w:color="auto" w:fill="auto"/>
            <w:vAlign w:val="center"/>
          </w:tcPr>
          <w:p w14:paraId="547DFF95" w14:textId="77777777" w:rsidR="003C21BE" w:rsidRPr="0019468F" w:rsidRDefault="003C21BE" w:rsidP="00DF56A2">
            <w:pPr>
              <w:spacing w:line="312" w:lineRule="auto"/>
            </w:pPr>
            <w:r>
              <w:t>Bohrlöcher senken.</w:t>
            </w:r>
          </w:p>
        </w:tc>
        <w:tc>
          <w:tcPr>
            <w:tcW w:w="2696" w:type="dxa"/>
            <w:shd w:val="clear" w:color="auto" w:fill="auto"/>
            <w:vAlign w:val="center"/>
          </w:tcPr>
          <w:p w14:paraId="00C2CAD4" w14:textId="77777777" w:rsidR="003C21BE" w:rsidRDefault="003C21BE" w:rsidP="00DF56A2">
            <w:r>
              <w:t>Senker</w:t>
            </w:r>
          </w:p>
          <w:p w14:paraId="4BEBD65F" w14:textId="77777777" w:rsidR="003C21BE" w:rsidRPr="0019468F" w:rsidRDefault="003C21BE" w:rsidP="00DF56A2">
            <w:r>
              <w:t>Ständerbohrmaschine</w:t>
            </w:r>
          </w:p>
        </w:tc>
      </w:tr>
      <w:tr w:rsidR="003C21BE" w:rsidRPr="0019468F" w14:paraId="457152D2" w14:textId="77777777" w:rsidTr="00DF56A2">
        <w:trPr>
          <w:trHeight w:val="850"/>
        </w:trPr>
        <w:tc>
          <w:tcPr>
            <w:tcW w:w="567" w:type="dxa"/>
          </w:tcPr>
          <w:p w14:paraId="5B336B48" w14:textId="77777777" w:rsidR="003C21BE" w:rsidRPr="00230B29" w:rsidRDefault="003C21BE" w:rsidP="00DF56A2">
            <w:pPr>
              <w:spacing w:line="312" w:lineRule="auto"/>
              <w:rPr>
                <w:b/>
              </w:rPr>
            </w:pPr>
            <w:r w:rsidRPr="00230B29">
              <w:rPr>
                <w:b/>
              </w:rPr>
              <w:t>6</w:t>
            </w:r>
          </w:p>
        </w:tc>
        <w:tc>
          <w:tcPr>
            <w:tcW w:w="4395" w:type="dxa"/>
            <w:shd w:val="clear" w:color="auto" w:fill="auto"/>
            <w:vAlign w:val="center"/>
          </w:tcPr>
          <w:p w14:paraId="5EA7811F" w14:textId="77777777" w:rsidR="003C21BE" w:rsidRPr="0019468F" w:rsidRDefault="003C21BE" w:rsidP="00DF56A2">
            <w:pPr>
              <w:spacing w:line="312" w:lineRule="auto"/>
            </w:pPr>
            <w:r>
              <w:t xml:space="preserve">Auf den Längsleisten </w:t>
            </w:r>
            <w:r>
              <w:rPr>
                <w:rFonts w:ascii="Cambria" w:hAnsi="Cambria"/>
              </w:rPr>
              <w:t>①</w:t>
            </w:r>
            <w:r>
              <w:t xml:space="preserve"> die Mittelpunkte der Bohrungen anreißen.</w:t>
            </w:r>
          </w:p>
        </w:tc>
        <w:tc>
          <w:tcPr>
            <w:tcW w:w="2696" w:type="dxa"/>
            <w:shd w:val="clear" w:color="auto" w:fill="auto"/>
            <w:vAlign w:val="center"/>
          </w:tcPr>
          <w:p w14:paraId="5B11658A" w14:textId="77777777" w:rsidR="003C21BE" w:rsidRPr="0019468F" w:rsidRDefault="003C21BE" w:rsidP="00DF56A2">
            <w:r w:rsidRPr="00A03BAD">
              <w:rPr>
                <w:rFonts w:ascii="Segoe Script" w:hAnsi="Segoe Script"/>
                <w:sz w:val="16"/>
                <w:szCs w:val="16"/>
              </w:rPr>
              <w:t>Meterstab, Bleistift, Winkel</w:t>
            </w:r>
          </w:p>
        </w:tc>
      </w:tr>
      <w:tr w:rsidR="003C21BE" w:rsidRPr="0019468F" w14:paraId="51159A1E" w14:textId="77777777" w:rsidTr="00DF56A2">
        <w:trPr>
          <w:trHeight w:val="850"/>
        </w:trPr>
        <w:tc>
          <w:tcPr>
            <w:tcW w:w="567" w:type="dxa"/>
          </w:tcPr>
          <w:p w14:paraId="27832D83" w14:textId="77777777" w:rsidR="003C21BE" w:rsidRPr="00230B29" w:rsidRDefault="003C21BE" w:rsidP="00DF56A2">
            <w:pPr>
              <w:spacing w:line="312" w:lineRule="auto"/>
              <w:rPr>
                <w:b/>
              </w:rPr>
            </w:pPr>
            <w:r w:rsidRPr="00230B29">
              <w:rPr>
                <w:b/>
              </w:rPr>
              <w:t>7</w:t>
            </w:r>
          </w:p>
        </w:tc>
        <w:tc>
          <w:tcPr>
            <w:tcW w:w="4395" w:type="dxa"/>
            <w:shd w:val="clear" w:color="auto" w:fill="auto"/>
            <w:vAlign w:val="center"/>
          </w:tcPr>
          <w:p w14:paraId="6E75D1A7" w14:textId="77777777" w:rsidR="003C21BE" w:rsidRDefault="003C21BE" w:rsidP="00DF56A2">
            <w:r w:rsidRPr="00A03BAD">
              <w:rPr>
                <w:rFonts w:ascii="Segoe Script" w:hAnsi="Segoe Script"/>
                <w:sz w:val="16"/>
                <w:szCs w:val="16"/>
              </w:rPr>
              <w:t xml:space="preserve">Die Längsleisten </w:t>
            </w:r>
            <w:r w:rsidRPr="00A03BAD">
              <w:rPr>
                <w:rFonts w:ascii="Cambria Math" w:hAnsi="Cambria Math" w:cs="Cambria Math"/>
                <w:sz w:val="16"/>
                <w:szCs w:val="16"/>
              </w:rPr>
              <w:t>①</w:t>
            </w:r>
            <w:r w:rsidR="00A65C2C">
              <w:rPr>
                <w:rFonts w:ascii="Cambria Math" w:hAnsi="Cambria Math" w:cs="Cambria Math"/>
                <w:sz w:val="16"/>
                <w:szCs w:val="16"/>
              </w:rPr>
              <w:t xml:space="preserve"> </w:t>
            </w:r>
            <w:r w:rsidRPr="00A03BAD">
              <w:rPr>
                <w:rFonts w:ascii="Segoe Script" w:hAnsi="Segoe Script"/>
                <w:sz w:val="16"/>
                <w:szCs w:val="16"/>
              </w:rPr>
              <w:t xml:space="preserve">mit einem </w:t>
            </w:r>
            <w:r>
              <w:rPr>
                <w:rFonts w:ascii="Segoe Script" w:hAnsi="Segoe Script"/>
                <w:sz w:val="16"/>
                <w:szCs w:val="16"/>
              </w:rPr>
              <w:t>2 mm Bohrer</w:t>
            </w:r>
            <w:r w:rsidRPr="00A03BAD">
              <w:rPr>
                <w:rFonts w:ascii="Segoe Script" w:hAnsi="Segoe Script"/>
                <w:sz w:val="16"/>
                <w:szCs w:val="16"/>
              </w:rPr>
              <w:t xml:space="preserve"> vorbohren.</w:t>
            </w:r>
          </w:p>
        </w:tc>
        <w:tc>
          <w:tcPr>
            <w:tcW w:w="2696" w:type="dxa"/>
            <w:shd w:val="clear" w:color="auto" w:fill="auto"/>
            <w:vAlign w:val="center"/>
          </w:tcPr>
          <w:p w14:paraId="38F8F66B" w14:textId="77777777" w:rsidR="003C21BE" w:rsidRDefault="003C21BE" w:rsidP="00DF56A2">
            <w:r>
              <w:t>Bohrer</w:t>
            </w:r>
          </w:p>
          <w:p w14:paraId="42123F5D" w14:textId="77777777" w:rsidR="003C21BE" w:rsidRPr="0019468F" w:rsidRDefault="003C21BE" w:rsidP="00DF56A2">
            <w:r>
              <w:t>Ständerbohrmaschine</w:t>
            </w:r>
          </w:p>
        </w:tc>
      </w:tr>
      <w:tr w:rsidR="003C21BE" w:rsidRPr="0019468F" w14:paraId="0A4AD12F" w14:textId="77777777" w:rsidTr="00DF56A2">
        <w:trPr>
          <w:trHeight w:val="850"/>
        </w:trPr>
        <w:tc>
          <w:tcPr>
            <w:tcW w:w="567" w:type="dxa"/>
          </w:tcPr>
          <w:p w14:paraId="44C647BE" w14:textId="77777777" w:rsidR="003C21BE" w:rsidRPr="00230B29" w:rsidRDefault="003C21BE" w:rsidP="00DF56A2">
            <w:pPr>
              <w:spacing w:line="312" w:lineRule="auto"/>
              <w:rPr>
                <w:b/>
              </w:rPr>
            </w:pPr>
            <w:r w:rsidRPr="00230B29">
              <w:rPr>
                <w:b/>
              </w:rPr>
              <w:t>8</w:t>
            </w:r>
          </w:p>
        </w:tc>
        <w:tc>
          <w:tcPr>
            <w:tcW w:w="4395" w:type="dxa"/>
            <w:shd w:val="clear" w:color="auto" w:fill="auto"/>
            <w:vAlign w:val="center"/>
          </w:tcPr>
          <w:p w14:paraId="05BB0B82" w14:textId="77777777" w:rsidR="003C21BE" w:rsidRDefault="003C21BE" w:rsidP="00DF56A2">
            <w:r w:rsidRPr="00A03BAD">
              <w:rPr>
                <w:rFonts w:ascii="Segoe Script" w:hAnsi="Segoe Script"/>
                <w:sz w:val="16"/>
                <w:szCs w:val="16"/>
              </w:rPr>
              <w:t>Alle Flächen schleifen, Hirnholzkanten feilen, alle anderen Kanten brechen.</w:t>
            </w:r>
          </w:p>
        </w:tc>
        <w:tc>
          <w:tcPr>
            <w:tcW w:w="2696" w:type="dxa"/>
            <w:shd w:val="clear" w:color="auto" w:fill="auto"/>
            <w:vAlign w:val="center"/>
          </w:tcPr>
          <w:p w14:paraId="73B538A4" w14:textId="77777777" w:rsidR="003C21BE" w:rsidRDefault="003C21BE" w:rsidP="00DF56A2">
            <w:r>
              <w:t>Schleifpapier, Feile</w:t>
            </w:r>
          </w:p>
        </w:tc>
      </w:tr>
      <w:tr w:rsidR="003C21BE" w:rsidRPr="0019468F" w14:paraId="18575CBB" w14:textId="77777777" w:rsidTr="00DF56A2">
        <w:trPr>
          <w:trHeight w:val="850"/>
        </w:trPr>
        <w:tc>
          <w:tcPr>
            <w:tcW w:w="567" w:type="dxa"/>
          </w:tcPr>
          <w:p w14:paraId="7347B73C" w14:textId="77777777" w:rsidR="003C21BE" w:rsidRPr="00230B29" w:rsidRDefault="003C21BE" w:rsidP="00DF56A2">
            <w:pPr>
              <w:spacing w:line="312" w:lineRule="auto"/>
              <w:rPr>
                <w:b/>
              </w:rPr>
            </w:pPr>
            <w:r w:rsidRPr="00230B29">
              <w:rPr>
                <w:b/>
              </w:rPr>
              <w:t>9</w:t>
            </w:r>
          </w:p>
        </w:tc>
        <w:tc>
          <w:tcPr>
            <w:tcW w:w="4395" w:type="dxa"/>
            <w:shd w:val="clear" w:color="auto" w:fill="auto"/>
            <w:vAlign w:val="center"/>
          </w:tcPr>
          <w:p w14:paraId="214D7DB9" w14:textId="77777777" w:rsidR="003C21BE" w:rsidRPr="0019468F" w:rsidRDefault="003C21BE" w:rsidP="00DF56A2">
            <w:pPr>
              <w:spacing w:line="312" w:lineRule="auto"/>
            </w:pPr>
            <w:r>
              <w:t xml:space="preserve">Querleisten </w:t>
            </w:r>
            <w:r>
              <w:rPr>
                <w:rFonts w:ascii="Cambria" w:hAnsi="Cambria"/>
              </w:rPr>
              <w:t xml:space="preserve">② </w:t>
            </w:r>
            <w:r>
              <w:t xml:space="preserve">auf die Längsleisten </w:t>
            </w:r>
            <w:r>
              <w:rPr>
                <w:rFonts w:ascii="Cambria" w:hAnsi="Cambria"/>
              </w:rPr>
              <w:t>①</w:t>
            </w:r>
            <w:r>
              <w:t xml:space="preserve"> schrauben.</w:t>
            </w:r>
          </w:p>
        </w:tc>
        <w:tc>
          <w:tcPr>
            <w:tcW w:w="2696" w:type="dxa"/>
            <w:shd w:val="clear" w:color="auto" w:fill="auto"/>
            <w:vAlign w:val="center"/>
          </w:tcPr>
          <w:p w14:paraId="34DCDEAD" w14:textId="77777777" w:rsidR="003C21BE" w:rsidRPr="0019468F" w:rsidRDefault="003C21BE" w:rsidP="00DF56A2">
            <w:r>
              <w:t>Schraubendreher</w:t>
            </w:r>
          </w:p>
        </w:tc>
      </w:tr>
    </w:tbl>
    <w:p w14:paraId="6A8D2927" w14:textId="77777777" w:rsidR="003C21BE" w:rsidRDefault="003C21BE" w:rsidP="003C21BE"/>
    <w:p w14:paraId="4470B85A" w14:textId="77777777" w:rsidR="003C21BE" w:rsidRDefault="003C21BE" w:rsidP="003C21BE">
      <w:pPr>
        <w:spacing w:line="240" w:lineRule="exact"/>
      </w:pPr>
      <w:r>
        <w:br w:type="page"/>
      </w:r>
    </w:p>
    <w:p w14:paraId="335D1FD9" w14:textId="77777777" w:rsidR="003C21BE" w:rsidRDefault="00116641" w:rsidP="003C21BE">
      <w:pPr>
        <w:pStyle w:val="berschrift2"/>
      </w:pPr>
      <w:r w:rsidRPr="009A109A">
        <w:rPr>
          <w:noProof/>
        </w:rPr>
        <w:lastRenderedPageBreak/>
        <w:drawing>
          <wp:anchor distT="0" distB="0" distL="114300" distR="114300" simplePos="0" relativeHeight="251658752" behindDoc="0" locked="0" layoutInCell="1" allowOverlap="1" wp14:anchorId="4C91E594" wp14:editId="1D462D74">
            <wp:simplePos x="0" y="0"/>
            <wp:positionH relativeFrom="column">
              <wp:posOffset>5132184</wp:posOffset>
            </wp:positionH>
            <wp:positionV relativeFrom="paragraph">
              <wp:posOffset>-168910</wp:posOffset>
            </wp:positionV>
            <wp:extent cx="313055" cy="313055"/>
            <wp:effectExtent l="0" t="0" r="0" b="0"/>
            <wp:wrapNone/>
            <wp:docPr id="2573" name="Grafik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22">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003C21BE" w:rsidRPr="002217EB">
        <w:rPr>
          <w:noProof/>
          <w:color w:val="FF0000"/>
        </w:rPr>
        <w:drawing>
          <wp:anchor distT="0" distB="0" distL="114300" distR="114300" simplePos="0" relativeHeight="251654656" behindDoc="0" locked="0" layoutInCell="1" allowOverlap="1" wp14:anchorId="5934E79A" wp14:editId="284A77FC">
            <wp:simplePos x="0" y="0"/>
            <wp:positionH relativeFrom="column">
              <wp:posOffset>4721860</wp:posOffset>
            </wp:positionH>
            <wp:positionV relativeFrom="paragraph">
              <wp:posOffset>-167005</wp:posOffset>
            </wp:positionV>
            <wp:extent cx="341630" cy="313055"/>
            <wp:effectExtent l="0" t="0" r="1270" b="0"/>
            <wp:wrapNone/>
            <wp:docPr id="2572" name="Grafik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sidRPr="00F11E2E">
        <w:t>Arbeitsablaufplan</w:t>
      </w:r>
      <w:r w:rsidR="003C21BE">
        <w:t xml:space="preserve"> Lehne</w:t>
      </w:r>
    </w:p>
    <w:p w14:paraId="169BA8CB" w14:textId="77777777" w:rsidR="003C21BE" w:rsidRPr="0019376F" w:rsidRDefault="003C21BE" w:rsidP="003C21BE">
      <w:pPr>
        <w:spacing w:line="312" w:lineRule="auto"/>
        <w:rPr>
          <w:sz w:val="22"/>
        </w:rPr>
      </w:pPr>
      <w:r w:rsidRPr="0019376F">
        <w:rPr>
          <w:sz w:val="22"/>
        </w:rPr>
        <w:t>Geben Sie auch die jeweils benötigten Werkzeuge und Hilfsmittel an. Benutzen Sie die Liste „Werkzeugcheck“, die Sie schon erstellt haben.</w:t>
      </w:r>
      <w:r>
        <w:rPr>
          <w:sz w:val="22"/>
        </w:rPr>
        <w:t xml:space="preserve"> </w:t>
      </w:r>
      <w:r w:rsidRPr="0019376F">
        <w:rPr>
          <w:sz w:val="22"/>
        </w:rPr>
        <w:t xml:space="preserve">Wenn Ihnen jetzt noch ein Werkzeug oder Hilfsmittel einfällt, ergänzen Sie Ihre </w:t>
      </w:r>
      <w:r>
        <w:rPr>
          <w:sz w:val="22"/>
        </w:rPr>
        <w:t>Tabelle</w:t>
      </w:r>
      <w:r w:rsidRPr="0019376F">
        <w:rPr>
          <w:sz w:val="22"/>
        </w:rPr>
        <w:t>!</w:t>
      </w:r>
    </w:p>
    <w:p w14:paraId="6CA728DE" w14:textId="77777777" w:rsidR="003C21BE" w:rsidRDefault="003C21BE" w:rsidP="003C21BE"/>
    <w:tbl>
      <w:tblPr>
        <w:tblStyle w:val="Tabellenraster"/>
        <w:tblW w:w="7658" w:type="dxa"/>
        <w:tblInd w:w="108" w:type="dxa"/>
        <w:tblBorders>
          <w:top w:val="none" w:sz="0" w:space="0" w:color="auto"/>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ayout w:type="fixed"/>
        <w:tblCellMar>
          <w:top w:w="57" w:type="dxa"/>
          <w:bottom w:w="57" w:type="dxa"/>
        </w:tblCellMar>
        <w:tblLook w:val="04A0" w:firstRow="1" w:lastRow="0" w:firstColumn="1" w:lastColumn="0" w:noHBand="0" w:noVBand="1"/>
      </w:tblPr>
      <w:tblGrid>
        <w:gridCol w:w="567"/>
        <w:gridCol w:w="4395"/>
        <w:gridCol w:w="2696"/>
      </w:tblGrid>
      <w:tr w:rsidR="003C21BE" w:rsidRPr="00700DFD" w14:paraId="549F6C2C" w14:textId="77777777" w:rsidTr="00DF56A2">
        <w:trPr>
          <w:cnfStyle w:val="100000000000" w:firstRow="1" w:lastRow="0" w:firstColumn="0" w:lastColumn="0" w:oddVBand="0" w:evenVBand="0" w:oddHBand="0" w:evenHBand="0" w:firstRowFirstColumn="0" w:firstRowLastColumn="0" w:lastRowFirstColumn="0" w:lastRowLastColumn="0"/>
          <w:trHeight w:val="336"/>
        </w:trPr>
        <w:tc>
          <w:tcPr>
            <w:tcW w:w="4962" w:type="dxa"/>
            <w:gridSpan w:val="2"/>
            <w:shd w:val="clear" w:color="auto" w:fill="B8CCE4" w:themeFill="accent1" w:themeFillTint="66"/>
          </w:tcPr>
          <w:p w14:paraId="63D7C488" w14:textId="77777777" w:rsidR="003C21BE" w:rsidRPr="00196E44" w:rsidRDefault="003C21BE" w:rsidP="00DF56A2">
            <w:pPr>
              <w:rPr>
                <w:b w:val="0"/>
              </w:rPr>
            </w:pPr>
            <w:r w:rsidRPr="00196E44">
              <w:t>Arbeitsschritte</w:t>
            </w:r>
          </w:p>
        </w:tc>
        <w:tc>
          <w:tcPr>
            <w:tcW w:w="2696" w:type="dxa"/>
            <w:shd w:val="clear" w:color="auto" w:fill="B8CCE4" w:themeFill="accent1" w:themeFillTint="66"/>
          </w:tcPr>
          <w:p w14:paraId="679B8738" w14:textId="77777777" w:rsidR="003C21BE" w:rsidRPr="00196E44" w:rsidRDefault="003C21BE" w:rsidP="00DF56A2">
            <w:pPr>
              <w:rPr>
                <w:b w:val="0"/>
              </w:rPr>
            </w:pPr>
            <w:r w:rsidRPr="00196E44">
              <w:t>benötigte Werkzeuge</w:t>
            </w:r>
          </w:p>
        </w:tc>
      </w:tr>
      <w:tr w:rsidR="003C21BE" w:rsidRPr="00700DFD" w14:paraId="0F70E0B8" w14:textId="77777777" w:rsidTr="00DF56A2">
        <w:trPr>
          <w:trHeight w:val="336"/>
        </w:trPr>
        <w:tc>
          <w:tcPr>
            <w:tcW w:w="7658" w:type="dxa"/>
            <w:gridSpan w:val="3"/>
            <w:shd w:val="clear" w:color="auto" w:fill="DBE5F1" w:themeFill="accent1" w:themeFillTint="33"/>
          </w:tcPr>
          <w:p w14:paraId="0305C55B" w14:textId="77777777" w:rsidR="003C21BE" w:rsidRPr="00230B29" w:rsidRDefault="003C21BE" w:rsidP="00DF56A2">
            <w:r w:rsidRPr="00230B29">
              <w:t>Herstellung und Montage Lehne</w:t>
            </w:r>
          </w:p>
        </w:tc>
      </w:tr>
      <w:tr w:rsidR="003C21BE" w:rsidRPr="0019468F" w14:paraId="1990C246" w14:textId="77777777" w:rsidTr="00DF56A2">
        <w:trPr>
          <w:trHeight w:val="850"/>
        </w:trPr>
        <w:tc>
          <w:tcPr>
            <w:tcW w:w="567" w:type="dxa"/>
          </w:tcPr>
          <w:p w14:paraId="7869B036" w14:textId="77777777" w:rsidR="003C21BE" w:rsidRPr="00230B29" w:rsidRDefault="003C21BE" w:rsidP="00DF56A2">
            <w:pPr>
              <w:spacing w:line="312" w:lineRule="auto"/>
              <w:rPr>
                <w:b/>
              </w:rPr>
            </w:pPr>
            <w:r w:rsidRPr="00230B29">
              <w:rPr>
                <w:b/>
              </w:rPr>
              <w:t>1</w:t>
            </w:r>
          </w:p>
        </w:tc>
        <w:tc>
          <w:tcPr>
            <w:tcW w:w="4395" w:type="dxa"/>
            <w:shd w:val="clear" w:color="auto" w:fill="auto"/>
            <w:vAlign w:val="center"/>
          </w:tcPr>
          <w:p w14:paraId="0999EF66" w14:textId="77777777" w:rsidR="003C21BE" w:rsidRPr="0019468F" w:rsidRDefault="003C21BE" w:rsidP="00DF56A2">
            <w:pPr>
              <w:spacing w:line="312" w:lineRule="auto"/>
            </w:pPr>
            <w:r>
              <w:t xml:space="preserve">An den drei Querleisten </w:t>
            </w:r>
            <w:r>
              <w:rPr>
                <w:rFonts w:ascii="Cambria" w:hAnsi="Cambria"/>
              </w:rPr>
              <w:t>④</w:t>
            </w:r>
            <w:r>
              <w:t xml:space="preserve"> die Mittelpunkte der Bohrungen anreißen</w:t>
            </w:r>
          </w:p>
        </w:tc>
        <w:tc>
          <w:tcPr>
            <w:tcW w:w="2696" w:type="dxa"/>
            <w:shd w:val="clear" w:color="auto" w:fill="auto"/>
            <w:vAlign w:val="center"/>
          </w:tcPr>
          <w:p w14:paraId="7181BF32" w14:textId="77777777" w:rsidR="003C21BE" w:rsidRPr="0019468F" w:rsidRDefault="003C21BE" w:rsidP="00DF56A2">
            <w:r>
              <w:t>Meterstab, Bleistift</w:t>
            </w:r>
          </w:p>
        </w:tc>
      </w:tr>
      <w:tr w:rsidR="003C21BE" w:rsidRPr="0019468F" w14:paraId="364BFC4F" w14:textId="77777777" w:rsidTr="00DF56A2">
        <w:trPr>
          <w:trHeight w:val="850"/>
        </w:trPr>
        <w:tc>
          <w:tcPr>
            <w:tcW w:w="567" w:type="dxa"/>
          </w:tcPr>
          <w:p w14:paraId="6179BA7D" w14:textId="77777777" w:rsidR="003C21BE" w:rsidRPr="00230B29" w:rsidRDefault="003C21BE" w:rsidP="00DF56A2">
            <w:pPr>
              <w:spacing w:line="312" w:lineRule="auto"/>
              <w:rPr>
                <w:b/>
              </w:rPr>
            </w:pPr>
            <w:r w:rsidRPr="00230B29">
              <w:rPr>
                <w:b/>
              </w:rPr>
              <w:t>2</w:t>
            </w:r>
          </w:p>
        </w:tc>
        <w:tc>
          <w:tcPr>
            <w:tcW w:w="4395" w:type="dxa"/>
            <w:shd w:val="clear" w:color="auto" w:fill="auto"/>
            <w:vAlign w:val="center"/>
          </w:tcPr>
          <w:p w14:paraId="15F43D0E" w14:textId="77777777" w:rsidR="003C21BE" w:rsidRPr="00DC1742" w:rsidRDefault="003C21BE" w:rsidP="00DF56A2">
            <w:pPr>
              <w:spacing w:line="312" w:lineRule="auto"/>
              <w:rPr>
                <w:b/>
              </w:rPr>
            </w:pPr>
            <w:r w:rsidRPr="00230B29">
              <w:t xml:space="preserve">Die </w:t>
            </w:r>
            <w:r w:rsidRPr="00230B29">
              <w:rPr>
                <w:b/>
              </w:rPr>
              <w:t>Achsabstände</w:t>
            </w:r>
            <w:r w:rsidRPr="00230B29">
              <w:t xml:space="preserve"> auf den Querleisten </w:t>
            </w:r>
            <w:r>
              <w:rPr>
                <w:rFonts w:ascii="Cambria" w:hAnsi="Cambria"/>
              </w:rPr>
              <w:t>④</w:t>
            </w:r>
            <w:r w:rsidRPr="00230B29">
              <w:t xml:space="preserve"> prüfen. Sind sie unterschiedlich groß, dann </w:t>
            </w:r>
            <w:r w:rsidRPr="00230B29">
              <w:rPr>
                <w:b/>
              </w:rPr>
              <w:t>unbedingt</w:t>
            </w:r>
            <w:r w:rsidRPr="00230B29">
              <w:t xml:space="preserve"> </w:t>
            </w:r>
            <w:r>
              <w:t>beim Chef melden!</w:t>
            </w:r>
            <w:r>
              <w:rPr>
                <w:b/>
              </w:rPr>
              <w:t xml:space="preserve"> </w:t>
            </w:r>
          </w:p>
        </w:tc>
        <w:tc>
          <w:tcPr>
            <w:tcW w:w="2696" w:type="dxa"/>
            <w:shd w:val="clear" w:color="auto" w:fill="auto"/>
            <w:vAlign w:val="center"/>
          </w:tcPr>
          <w:p w14:paraId="55D70E49" w14:textId="77777777" w:rsidR="003C21BE" w:rsidRPr="00A03BAD" w:rsidRDefault="003C21BE" w:rsidP="00DF56A2">
            <w:pPr>
              <w:rPr>
                <w:rFonts w:ascii="Segoe Script" w:hAnsi="Segoe Script"/>
                <w:sz w:val="16"/>
                <w:szCs w:val="16"/>
              </w:rPr>
            </w:pPr>
          </w:p>
        </w:tc>
      </w:tr>
      <w:tr w:rsidR="003C21BE" w:rsidRPr="0019468F" w14:paraId="7D654A70" w14:textId="77777777" w:rsidTr="00DF56A2">
        <w:trPr>
          <w:trHeight w:val="850"/>
        </w:trPr>
        <w:tc>
          <w:tcPr>
            <w:tcW w:w="567" w:type="dxa"/>
          </w:tcPr>
          <w:p w14:paraId="1C1B2ADC" w14:textId="77777777" w:rsidR="003C21BE" w:rsidRPr="00230B29" w:rsidRDefault="003C21BE" w:rsidP="00DF56A2">
            <w:pPr>
              <w:spacing w:line="312" w:lineRule="auto"/>
              <w:rPr>
                <w:b/>
              </w:rPr>
            </w:pPr>
            <w:r w:rsidRPr="00230B29">
              <w:rPr>
                <w:b/>
              </w:rPr>
              <w:t>3</w:t>
            </w:r>
          </w:p>
        </w:tc>
        <w:tc>
          <w:tcPr>
            <w:tcW w:w="4395" w:type="dxa"/>
            <w:shd w:val="clear" w:color="auto" w:fill="auto"/>
            <w:vAlign w:val="center"/>
          </w:tcPr>
          <w:p w14:paraId="5947EA53" w14:textId="77777777" w:rsidR="003C21BE" w:rsidRPr="00A03BAD" w:rsidRDefault="003C21BE" w:rsidP="00DF56A2">
            <w:pPr>
              <w:rPr>
                <w:rFonts w:ascii="Segoe Script" w:hAnsi="Segoe Script"/>
                <w:sz w:val="16"/>
                <w:szCs w:val="16"/>
              </w:rPr>
            </w:pPr>
            <w:r w:rsidRPr="00A03BAD">
              <w:rPr>
                <w:rFonts w:ascii="Segoe Script" w:hAnsi="Segoe Script"/>
                <w:sz w:val="16"/>
                <w:szCs w:val="16"/>
              </w:rPr>
              <w:t xml:space="preserve">Die drei Querleisten </w:t>
            </w:r>
            <w:r w:rsidRPr="00A03BAD">
              <w:rPr>
                <w:rFonts w:ascii="Cambria Math" w:hAnsi="Cambria Math" w:cs="Cambria Math"/>
                <w:sz w:val="16"/>
                <w:szCs w:val="16"/>
              </w:rPr>
              <w:t>④</w:t>
            </w:r>
            <w:r w:rsidRPr="00A03BAD">
              <w:rPr>
                <w:rFonts w:ascii="Segoe Script" w:hAnsi="Segoe Script"/>
                <w:sz w:val="16"/>
                <w:szCs w:val="16"/>
              </w:rPr>
              <w:t xml:space="preserve"> mit einem </w:t>
            </w:r>
            <w:r>
              <w:rPr>
                <w:rFonts w:ascii="Segoe Script" w:hAnsi="Segoe Script"/>
                <w:sz w:val="16"/>
                <w:szCs w:val="16"/>
              </w:rPr>
              <w:t xml:space="preserve">4 mm Bohrer </w:t>
            </w:r>
            <w:r w:rsidRPr="00A03BAD">
              <w:rPr>
                <w:rFonts w:ascii="Segoe Script" w:hAnsi="Segoe Script"/>
                <w:sz w:val="16"/>
                <w:szCs w:val="16"/>
              </w:rPr>
              <w:t>bohren.</w:t>
            </w:r>
          </w:p>
        </w:tc>
        <w:tc>
          <w:tcPr>
            <w:tcW w:w="2696" w:type="dxa"/>
            <w:shd w:val="clear" w:color="auto" w:fill="auto"/>
            <w:vAlign w:val="center"/>
          </w:tcPr>
          <w:p w14:paraId="36F55908" w14:textId="77777777" w:rsidR="003C21BE" w:rsidRPr="00A03BAD" w:rsidRDefault="003C21BE" w:rsidP="00DF56A2">
            <w:pPr>
              <w:rPr>
                <w:rFonts w:ascii="Segoe Script" w:hAnsi="Segoe Script"/>
                <w:sz w:val="16"/>
                <w:szCs w:val="16"/>
              </w:rPr>
            </w:pPr>
            <w:r w:rsidRPr="00A03BAD">
              <w:rPr>
                <w:rFonts w:ascii="Segoe Script" w:hAnsi="Segoe Script"/>
                <w:sz w:val="16"/>
                <w:szCs w:val="16"/>
              </w:rPr>
              <w:t>Ständerbohrmaschine</w:t>
            </w:r>
          </w:p>
        </w:tc>
      </w:tr>
      <w:tr w:rsidR="003C21BE" w:rsidRPr="0019468F" w14:paraId="2AADBAC4" w14:textId="77777777" w:rsidTr="00DF56A2">
        <w:trPr>
          <w:trHeight w:val="850"/>
        </w:trPr>
        <w:tc>
          <w:tcPr>
            <w:tcW w:w="567" w:type="dxa"/>
          </w:tcPr>
          <w:p w14:paraId="31E5B648" w14:textId="77777777" w:rsidR="003C21BE" w:rsidRPr="00230B29" w:rsidRDefault="003C21BE" w:rsidP="00DF56A2">
            <w:pPr>
              <w:spacing w:line="312" w:lineRule="auto"/>
              <w:rPr>
                <w:b/>
              </w:rPr>
            </w:pPr>
            <w:r w:rsidRPr="00230B29">
              <w:rPr>
                <w:b/>
              </w:rPr>
              <w:t>4</w:t>
            </w:r>
          </w:p>
        </w:tc>
        <w:tc>
          <w:tcPr>
            <w:tcW w:w="4395" w:type="dxa"/>
            <w:shd w:val="clear" w:color="auto" w:fill="auto"/>
            <w:vAlign w:val="center"/>
          </w:tcPr>
          <w:p w14:paraId="548EAAEB" w14:textId="77777777" w:rsidR="003C21BE" w:rsidRPr="0019468F" w:rsidRDefault="003C21BE" w:rsidP="00DF56A2">
            <w:pPr>
              <w:spacing w:line="312" w:lineRule="auto"/>
            </w:pPr>
            <w:r>
              <w:t>Bohrlöcher senken.</w:t>
            </w:r>
          </w:p>
        </w:tc>
        <w:tc>
          <w:tcPr>
            <w:tcW w:w="2696" w:type="dxa"/>
            <w:shd w:val="clear" w:color="auto" w:fill="auto"/>
            <w:vAlign w:val="center"/>
          </w:tcPr>
          <w:p w14:paraId="003FCD25" w14:textId="77777777" w:rsidR="003C21BE" w:rsidRPr="0019468F" w:rsidRDefault="003C21BE" w:rsidP="00DF56A2">
            <w:r>
              <w:t>Senker</w:t>
            </w:r>
          </w:p>
        </w:tc>
      </w:tr>
      <w:tr w:rsidR="003C21BE" w:rsidRPr="0019468F" w14:paraId="08B66596" w14:textId="77777777" w:rsidTr="00DF56A2">
        <w:trPr>
          <w:trHeight w:val="850"/>
        </w:trPr>
        <w:tc>
          <w:tcPr>
            <w:tcW w:w="567" w:type="dxa"/>
          </w:tcPr>
          <w:p w14:paraId="65E2BF21" w14:textId="77777777" w:rsidR="003C21BE" w:rsidRPr="00230B29" w:rsidRDefault="003C21BE" w:rsidP="00DF56A2">
            <w:pPr>
              <w:spacing w:line="312" w:lineRule="auto"/>
              <w:rPr>
                <w:b/>
              </w:rPr>
            </w:pPr>
            <w:r w:rsidRPr="00230B29">
              <w:rPr>
                <w:b/>
              </w:rPr>
              <w:t>5</w:t>
            </w:r>
          </w:p>
        </w:tc>
        <w:tc>
          <w:tcPr>
            <w:tcW w:w="4395" w:type="dxa"/>
            <w:shd w:val="clear" w:color="auto" w:fill="auto"/>
            <w:vAlign w:val="center"/>
          </w:tcPr>
          <w:p w14:paraId="46CB399E" w14:textId="77777777" w:rsidR="003C21BE" w:rsidRPr="00A03BAD" w:rsidRDefault="003C21BE" w:rsidP="00DF56A2">
            <w:pPr>
              <w:rPr>
                <w:rFonts w:ascii="Segoe Script" w:hAnsi="Segoe Script"/>
                <w:sz w:val="16"/>
                <w:szCs w:val="16"/>
              </w:rPr>
            </w:pPr>
            <w:r w:rsidRPr="00A03BAD">
              <w:rPr>
                <w:rFonts w:ascii="Segoe Script" w:hAnsi="Segoe Script"/>
                <w:sz w:val="16"/>
                <w:szCs w:val="16"/>
              </w:rPr>
              <w:t xml:space="preserve">Auf den Längsleisten </w:t>
            </w:r>
            <w:r w:rsidRPr="00A03BAD">
              <w:rPr>
                <w:rFonts w:ascii="Cambria Math" w:hAnsi="Cambria Math" w:cs="Cambria Math"/>
                <w:sz w:val="16"/>
                <w:szCs w:val="16"/>
              </w:rPr>
              <w:t>③</w:t>
            </w:r>
            <w:r w:rsidRPr="00A03BAD">
              <w:rPr>
                <w:rFonts w:ascii="Segoe Script" w:hAnsi="Segoe Script"/>
                <w:sz w:val="16"/>
                <w:szCs w:val="16"/>
              </w:rPr>
              <w:t xml:space="preserve"> die Mittelpunkte der Bohrungen anreißen.</w:t>
            </w:r>
          </w:p>
        </w:tc>
        <w:tc>
          <w:tcPr>
            <w:tcW w:w="2696" w:type="dxa"/>
            <w:shd w:val="clear" w:color="auto" w:fill="auto"/>
            <w:vAlign w:val="center"/>
          </w:tcPr>
          <w:p w14:paraId="7D6E3A10" w14:textId="77777777" w:rsidR="003C21BE" w:rsidRPr="00A03BAD" w:rsidRDefault="003C21BE" w:rsidP="00DF56A2">
            <w:pPr>
              <w:rPr>
                <w:rFonts w:ascii="Segoe Script" w:hAnsi="Segoe Script"/>
                <w:sz w:val="16"/>
                <w:szCs w:val="16"/>
              </w:rPr>
            </w:pPr>
            <w:r w:rsidRPr="002A0D8B">
              <w:rPr>
                <w:rFonts w:ascii="Segoe Script" w:hAnsi="Segoe Script"/>
                <w:sz w:val="16"/>
                <w:szCs w:val="16"/>
              </w:rPr>
              <w:t>Meterstab, Bleistift</w:t>
            </w:r>
          </w:p>
        </w:tc>
      </w:tr>
      <w:tr w:rsidR="003C21BE" w:rsidRPr="0019468F" w14:paraId="2ED34165" w14:textId="77777777" w:rsidTr="00DF56A2">
        <w:trPr>
          <w:trHeight w:val="850"/>
        </w:trPr>
        <w:tc>
          <w:tcPr>
            <w:tcW w:w="567" w:type="dxa"/>
          </w:tcPr>
          <w:p w14:paraId="5863E303" w14:textId="77777777" w:rsidR="003C21BE" w:rsidRPr="00230B29" w:rsidRDefault="003C21BE" w:rsidP="00DF56A2">
            <w:pPr>
              <w:spacing w:line="312" w:lineRule="auto"/>
              <w:rPr>
                <w:b/>
              </w:rPr>
            </w:pPr>
            <w:r w:rsidRPr="00230B29">
              <w:rPr>
                <w:b/>
              </w:rPr>
              <w:t>6</w:t>
            </w:r>
          </w:p>
        </w:tc>
        <w:tc>
          <w:tcPr>
            <w:tcW w:w="4395" w:type="dxa"/>
            <w:shd w:val="clear" w:color="auto" w:fill="auto"/>
            <w:vAlign w:val="center"/>
          </w:tcPr>
          <w:p w14:paraId="0B08DAC9" w14:textId="77777777" w:rsidR="003C21BE" w:rsidRDefault="003C21BE" w:rsidP="00DF56A2">
            <w:pPr>
              <w:spacing w:line="312" w:lineRule="auto"/>
            </w:pPr>
            <w:r>
              <w:t xml:space="preserve">Die Längsleisten </w:t>
            </w:r>
            <w:r>
              <w:rPr>
                <w:rFonts w:ascii="Cambria" w:hAnsi="Cambria"/>
              </w:rPr>
              <w:t xml:space="preserve">③ </w:t>
            </w:r>
            <w:r>
              <w:t>mit einem 2 mm Bohrer vorbohren.</w:t>
            </w:r>
          </w:p>
        </w:tc>
        <w:tc>
          <w:tcPr>
            <w:tcW w:w="2696" w:type="dxa"/>
            <w:shd w:val="clear" w:color="auto" w:fill="auto"/>
            <w:vAlign w:val="center"/>
          </w:tcPr>
          <w:p w14:paraId="6DBE0BB0" w14:textId="77777777" w:rsidR="003C21BE" w:rsidRPr="0019468F" w:rsidRDefault="003C21BE" w:rsidP="00DF56A2">
            <w:r>
              <w:t>Ständerbohrmaschine</w:t>
            </w:r>
          </w:p>
        </w:tc>
      </w:tr>
      <w:tr w:rsidR="003C21BE" w:rsidRPr="0019468F" w14:paraId="7BDCD9BE" w14:textId="77777777" w:rsidTr="00DF56A2">
        <w:trPr>
          <w:trHeight w:val="850"/>
        </w:trPr>
        <w:tc>
          <w:tcPr>
            <w:tcW w:w="567" w:type="dxa"/>
          </w:tcPr>
          <w:p w14:paraId="79808D3D" w14:textId="77777777" w:rsidR="003C21BE" w:rsidRPr="00230B29" w:rsidRDefault="003C21BE" w:rsidP="00DF56A2">
            <w:pPr>
              <w:spacing w:line="312" w:lineRule="auto"/>
              <w:rPr>
                <w:b/>
              </w:rPr>
            </w:pPr>
            <w:r w:rsidRPr="00230B29">
              <w:rPr>
                <w:b/>
              </w:rPr>
              <w:t>7</w:t>
            </w:r>
          </w:p>
        </w:tc>
        <w:tc>
          <w:tcPr>
            <w:tcW w:w="4395" w:type="dxa"/>
            <w:shd w:val="clear" w:color="auto" w:fill="auto"/>
            <w:vAlign w:val="center"/>
          </w:tcPr>
          <w:p w14:paraId="53B75D49" w14:textId="77777777" w:rsidR="003C21BE" w:rsidRDefault="003C21BE" w:rsidP="00DF56A2">
            <w:pPr>
              <w:spacing w:line="312" w:lineRule="auto"/>
            </w:pPr>
            <w:r>
              <w:t>Alle Flächen schleifen, Hirnholzkanten feilen, alle anderen Kanten brechen.</w:t>
            </w:r>
          </w:p>
        </w:tc>
        <w:tc>
          <w:tcPr>
            <w:tcW w:w="2696" w:type="dxa"/>
            <w:shd w:val="clear" w:color="auto" w:fill="auto"/>
            <w:vAlign w:val="center"/>
          </w:tcPr>
          <w:p w14:paraId="3C82AABD" w14:textId="77777777" w:rsidR="003C21BE" w:rsidRPr="00A03BAD" w:rsidRDefault="003C21BE" w:rsidP="00DF56A2">
            <w:pPr>
              <w:rPr>
                <w:rFonts w:ascii="Segoe Script" w:hAnsi="Segoe Script"/>
                <w:sz w:val="16"/>
                <w:szCs w:val="16"/>
              </w:rPr>
            </w:pPr>
            <w:r w:rsidRPr="002A0D8B">
              <w:rPr>
                <w:rFonts w:ascii="Segoe Script" w:hAnsi="Segoe Script"/>
                <w:sz w:val="16"/>
                <w:szCs w:val="16"/>
              </w:rPr>
              <w:t>Schleifpapier, Feile</w:t>
            </w:r>
          </w:p>
        </w:tc>
      </w:tr>
      <w:tr w:rsidR="003C21BE" w:rsidRPr="0019468F" w14:paraId="75E5E5E0" w14:textId="77777777" w:rsidTr="00DF56A2">
        <w:trPr>
          <w:trHeight w:val="850"/>
        </w:trPr>
        <w:tc>
          <w:tcPr>
            <w:tcW w:w="567" w:type="dxa"/>
          </w:tcPr>
          <w:p w14:paraId="629A39FE" w14:textId="77777777" w:rsidR="003C21BE" w:rsidRPr="00230B29" w:rsidRDefault="003C21BE" w:rsidP="00DF56A2">
            <w:pPr>
              <w:spacing w:line="312" w:lineRule="auto"/>
              <w:rPr>
                <w:b/>
              </w:rPr>
            </w:pPr>
            <w:r w:rsidRPr="00230B29">
              <w:rPr>
                <w:b/>
              </w:rPr>
              <w:t>8</w:t>
            </w:r>
          </w:p>
        </w:tc>
        <w:tc>
          <w:tcPr>
            <w:tcW w:w="4395" w:type="dxa"/>
            <w:shd w:val="clear" w:color="auto" w:fill="auto"/>
            <w:vAlign w:val="center"/>
          </w:tcPr>
          <w:p w14:paraId="51AFBBBC" w14:textId="77777777" w:rsidR="003C21BE" w:rsidRPr="00A03BAD" w:rsidRDefault="003C21BE" w:rsidP="00DF56A2">
            <w:pPr>
              <w:rPr>
                <w:rFonts w:ascii="Segoe Script" w:hAnsi="Segoe Script"/>
                <w:sz w:val="16"/>
                <w:szCs w:val="16"/>
              </w:rPr>
            </w:pPr>
            <w:r w:rsidRPr="002A0D8B">
              <w:rPr>
                <w:rFonts w:ascii="Segoe Script" w:hAnsi="Segoe Script"/>
                <w:sz w:val="16"/>
                <w:szCs w:val="16"/>
              </w:rPr>
              <w:t xml:space="preserve">Die Querleisten </w:t>
            </w:r>
            <w:r w:rsidRPr="002A0D8B">
              <w:rPr>
                <w:rFonts w:ascii="Cambria Math" w:hAnsi="Cambria Math" w:cs="Cambria Math"/>
                <w:sz w:val="16"/>
                <w:szCs w:val="16"/>
              </w:rPr>
              <w:t>④</w:t>
            </w:r>
            <w:r w:rsidRPr="002A0D8B">
              <w:rPr>
                <w:rFonts w:ascii="Segoe Script" w:hAnsi="Segoe Script"/>
                <w:sz w:val="16"/>
                <w:szCs w:val="16"/>
              </w:rPr>
              <w:t xml:space="preserve"> mit den Längsleisten </w:t>
            </w:r>
            <w:r w:rsidRPr="002A0D8B">
              <w:rPr>
                <w:rFonts w:ascii="Cambria Math" w:hAnsi="Cambria Math" w:cs="Cambria Math"/>
                <w:sz w:val="16"/>
                <w:szCs w:val="16"/>
              </w:rPr>
              <w:t>③</w:t>
            </w:r>
            <w:r w:rsidRPr="002A0D8B">
              <w:rPr>
                <w:rFonts w:ascii="Segoe Script" w:hAnsi="Segoe Script"/>
                <w:sz w:val="16"/>
                <w:szCs w:val="16"/>
              </w:rPr>
              <w:t xml:space="preserve"> verschrauben.</w:t>
            </w:r>
          </w:p>
        </w:tc>
        <w:tc>
          <w:tcPr>
            <w:tcW w:w="2696" w:type="dxa"/>
            <w:shd w:val="clear" w:color="auto" w:fill="auto"/>
            <w:vAlign w:val="center"/>
          </w:tcPr>
          <w:p w14:paraId="5DC1FBCE" w14:textId="77777777" w:rsidR="003C21BE" w:rsidRPr="0019468F" w:rsidRDefault="003C21BE" w:rsidP="00DF56A2">
            <w:r>
              <w:t>Schraubendreher</w:t>
            </w:r>
          </w:p>
        </w:tc>
      </w:tr>
      <w:tr w:rsidR="003C21BE" w:rsidRPr="0019468F" w14:paraId="22D5B0DD" w14:textId="77777777" w:rsidTr="00DF56A2">
        <w:trPr>
          <w:trHeight w:val="850"/>
        </w:trPr>
        <w:tc>
          <w:tcPr>
            <w:tcW w:w="567" w:type="dxa"/>
          </w:tcPr>
          <w:p w14:paraId="0FB0ACA0" w14:textId="77777777" w:rsidR="003C21BE" w:rsidRPr="00230B29" w:rsidRDefault="003C21BE" w:rsidP="00DF56A2">
            <w:pPr>
              <w:spacing w:line="312" w:lineRule="auto"/>
              <w:rPr>
                <w:b/>
              </w:rPr>
            </w:pPr>
            <w:r w:rsidRPr="00230B29">
              <w:rPr>
                <w:b/>
              </w:rPr>
              <w:t>9</w:t>
            </w:r>
          </w:p>
        </w:tc>
        <w:tc>
          <w:tcPr>
            <w:tcW w:w="4395" w:type="dxa"/>
            <w:shd w:val="clear" w:color="auto" w:fill="auto"/>
            <w:vAlign w:val="center"/>
          </w:tcPr>
          <w:p w14:paraId="07DB3F7C" w14:textId="77777777" w:rsidR="003C21BE" w:rsidRPr="0019468F" w:rsidRDefault="003C21BE" w:rsidP="00DF56A2">
            <w:pPr>
              <w:spacing w:line="312" w:lineRule="auto"/>
            </w:pPr>
            <w:r>
              <w:t>Den Bezug um eine Längsleiste wickeln, einschlagen und klammern.</w:t>
            </w:r>
          </w:p>
        </w:tc>
        <w:tc>
          <w:tcPr>
            <w:tcW w:w="2696" w:type="dxa"/>
            <w:shd w:val="clear" w:color="auto" w:fill="auto"/>
            <w:vAlign w:val="center"/>
          </w:tcPr>
          <w:p w14:paraId="011F24DC" w14:textId="77777777" w:rsidR="003C21BE" w:rsidRPr="0019468F" w:rsidRDefault="003C21BE" w:rsidP="00DF56A2">
            <w:r>
              <w:t>Tacker, Klammern</w:t>
            </w:r>
          </w:p>
        </w:tc>
      </w:tr>
      <w:tr w:rsidR="003C21BE" w:rsidRPr="0019468F" w14:paraId="59F13368" w14:textId="77777777" w:rsidTr="00DF56A2">
        <w:trPr>
          <w:trHeight w:val="850"/>
        </w:trPr>
        <w:tc>
          <w:tcPr>
            <w:tcW w:w="567" w:type="dxa"/>
          </w:tcPr>
          <w:p w14:paraId="7AEED6D0" w14:textId="77777777" w:rsidR="003C21BE" w:rsidRPr="00230B29" w:rsidRDefault="003C21BE" w:rsidP="00DF56A2">
            <w:pPr>
              <w:spacing w:line="312" w:lineRule="auto"/>
              <w:rPr>
                <w:b/>
              </w:rPr>
            </w:pPr>
            <w:r w:rsidRPr="00230B29">
              <w:rPr>
                <w:b/>
              </w:rPr>
              <w:t>10</w:t>
            </w:r>
          </w:p>
        </w:tc>
        <w:tc>
          <w:tcPr>
            <w:tcW w:w="4395" w:type="dxa"/>
            <w:shd w:val="clear" w:color="auto" w:fill="auto"/>
            <w:vAlign w:val="center"/>
          </w:tcPr>
          <w:p w14:paraId="37B3EEAC" w14:textId="77777777" w:rsidR="003C21BE" w:rsidRPr="00A03BAD" w:rsidRDefault="003C21BE" w:rsidP="00DF56A2">
            <w:pPr>
              <w:rPr>
                <w:rFonts w:ascii="Segoe Script" w:hAnsi="Segoe Script"/>
                <w:sz w:val="16"/>
                <w:szCs w:val="16"/>
              </w:rPr>
            </w:pPr>
            <w:r w:rsidRPr="002A0D8B">
              <w:rPr>
                <w:rFonts w:ascii="Segoe Script" w:hAnsi="Segoe Script"/>
                <w:sz w:val="16"/>
                <w:szCs w:val="16"/>
              </w:rPr>
              <w:t>Den Bezug spannen und um die zweite Längsleiste legen, einschlagen und klammern.</w:t>
            </w:r>
          </w:p>
        </w:tc>
        <w:tc>
          <w:tcPr>
            <w:tcW w:w="2696" w:type="dxa"/>
            <w:shd w:val="clear" w:color="auto" w:fill="auto"/>
            <w:vAlign w:val="center"/>
          </w:tcPr>
          <w:p w14:paraId="0CD81D85" w14:textId="77777777" w:rsidR="003C21BE" w:rsidRPr="00A03BAD" w:rsidRDefault="003C21BE" w:rsidP="00DF56A2">
            <w:pPr>
              <w:rPr>
                <w:rFonts w:ascii="Segoe Script" w:hAnsi="Segoe Script"/>
                <w:sz w:val="16"/>
                <w:szCs w:val="16"/>
              </w:rPr>
            </w:pPr>
            <w:r w:rsidRPr="002A0D8B">
              <w:rPr>
                <w:rFonts w:ascii="Segoe Script" w:hAnsi="Segoe Script"/>
                <w:sz w:val="16"/>
                <w:szCs w:val="16"/>
              </w:rPr>
              <w:t>Tacker, Klammern</w:t>
            </w:r>
          </w:p>
        </w:tc>
      </w:tr>
    </w:tbl>
    <w:p w14:paraId="154E108C" w14:textId="77777777" w:rsidR="00E442F6" w:rsidRDefault="003C21BE">
      <w:pPr>
        <w:spacing w:line="240" w:lineRule="exact"/>
        <w:rPr>
          <w:b/>
          <w:sz w:val="22"/>
        </w:rPr>
      </w:pPr>
      <w:r>
        <w:rPr>
          <w:b/>
          <w:sz w:val="22"/>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E442F6" w:rsidRPr="00453EC1" w14:paraId="4AC4536B" w14:textId="77777777" w:rsidTr="008B395D">
        <w:trPr>
          <w:trHeight w:val="523"/>
        </w:trPr>
        <w:tc>
          <w:tcPr>
            <w:tcW w:w="7348" w:type="dxa"/>
            <w:tcBorders>
              <w:left w:val="single" w:sz="4" w:space="0" w:color="auto"/>
              <w:bottom w:val="single" w:sz="4" w:space="0" w:color="auto"/>
              <w:right w:val="single" w:sz="4" w:space="0" w:color="auto"/>
            </w:tcBorders>
            <w:shd w:val="clear" w:color="auto" w:fill="D9D9D9"/>
          </w:tcPr>
          <w:p w14:paraId="6EDD96AF" w14:textId="77777777" w:rsidR="00E442F6" w:rsidRPr="00453EC1" w:rsidRDefault="00E442F6" w:rsidP="008B395D">
            <w:pPr>
              <w:jc w:val="both"/>
              <w:rPr>
                <w:sz w:val="12"/>
              </w:rPr>
            </w:pPr>
            <w:r w:rsidRPr="00453EC1">
              <w:rPr>
                <w:sz w:val="12"/>
              </w:rPr>
              <w:lastRenderedPageBreak/>
              <w:t>Materialien/Kompetenz</w:t>
            </w:r>
          </w:p>
          <w:p w14:paraId="45EAB0E2" w14:textId="77777777" w:rsidR="00E442F6" w:rsidRPr="00453EC1" w:rsidRDefault="00406AA2" w:rsidP="008B395D">
            <w:pPr>
              <w:rPr>
                <w:b/>
              </w:rPr>
            </w:pPr>
            <w:r>
              <w:rPr>
                <w:b/>
              </w:rPr>
              <w:t>Bauanleitung umsetzen</w:t>
            </w:r>
          </w:p>
        </w:tc>
        <w:tc>
          <w:tcPr>
            <w:tcW w:w="188" w:type="dxa"/>
            <w:vMerge w:val="restart"/>
            <w:tcBorders>
              <w:top w:val="nil"/>
              <w:left w:val="single" w:sz="4" w:space="0" w:color="auto"/>
              <w:bottom w:val="nil"/>
              <w:right w:val="single" w:sz="4" w:space="0" w:color="auto"/>
            </w:tcBorders>
            <w:shd w:val="clear" w:color="auto" w:fill="FFFFFF"/>
          </w:tcPr>
          <w:p w14:paraId="5790AAF0" w14:textId="77777777" w:rsidR="00E442F6" w:rsidRPr="00453EC1" w:rsidRDefault="00E442F6" w:rsidP="008B395D">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63FA950C" w14:textId="77777777" w:rsidR="00E442F6" w:rsidRPr="00453EC1" w:rsidRDefault="00E442F6" w:rsidP="008B395D">
            <w:pPr>
              <w:jc w:val="center"/>
              <w:rPr>
                <w:rFonts w:eastAsia="Times New Roman"/>
                <w:b/>
                <w:lang w:val="en-GB"/>
              </w:rPr>
            </w:pPr>
            <w:r>
              <w:rPr>
                <w:rFonts w:eastAsia="Times New Roman"/>
                <w:b/>
                <w:lang w:val="en-GB"/>
              </w:rPr>
              <w:t>Holztechnik</w:t>
            </w:r>
          </w:p>
          <w:p w14:paraId="1F34E1BA" w14:textId="77777777" w:rsidR="00E442F6" w:rsidRPr="00453EC1" w:rsidRDefault="00A64EE1" w:rsidP="008B395D">
            <w:pPr>
              <w:jc w:val="center"/>
              <w:rPr>
                <w:rFonts w:eastAsia="Calibri"/>
                <w:b/>
                <w:lang w:val="en-GB"/>
              </w:rPr>
            </w:pPr>
            <w:r w:rsidRPr="00A64EE1">
              <w:rPr>
                <w:rFonts w:eastAsia="Times New Roman"/>
                <w:b/>
                <w:lang w:val="en-GB"/>
              </w:rPr>
              <w:t>Z.01.02.03.01</w:t>
            </w:r>
          </w:p>
        </w:tc>
      </w:tr>
      <w:tr w:rsidR="00E442F6" w:rsidRPr="00453EC1" w14:paraId="2D36055F" w14:textId="77777777" w:rsidTr="008B395D">
        <w:trPr>
          <w:trHeight w:val="873"/>
        </w:trPr>
        <w:tc>
          <w:tcPr>
            <w:tcW w:w="7348" w:type="dxa"/>
            <w:tcBorders>
              <w:left w:val="single" w:sz="4" w:space="0" w:color="auto"/>
              <w:right w:val="single" w:sz="4" w:space="0" w:color="auto"/>
            </w:tcBorders>
          </w:tcPr>
          <w:p w14:paraId="68C10836" w14:textId="77777777" w:rsidR="008B395D" w:rsidRPr="00453EC1" w:rsidRDefault="008B395D" w:rsidP="008B395D">
            <w:pPr>
              <w:spacing w:before="40" w:after="60" w:line="160" w:lineRule="exact"/>
              <w:rPr>
                <w:sz w:val="12"/>
              </w:rPr>
            </w:pPr>
            <w:r w:rsidRPr="00453EC1">
              <w:rPr>
                <w:sz w:val="12"/>
              </w:rPr>
              <w:t>Teilkompetenz:</w:t>
            </w:r>
          </w:p>
          <w:p w14:paraId="5064DF60" w14:textId="77777777" w:rsidR="008B395D" w:rsidRDefault="008B395D" w:rsidP="008B395D">
            <w:pPr>
              <w:pStyle w:val="Kopf8ptafz"/>
            </w:pPr>
            <w:r>
              <w:t>Ich kann meine Arbeitsschritte vorausplanen.</w:t>
            </w:r>
          </w:p>
          <w:p w14:paraId="48DA44F5" w14:textId="77777777" w:rsidR="00E442F6" w:rsidRPr="00A402FC" w:rsidRDefault="008B395D" w:rsidP="008B395D">
            <w:pPr>
              <w:pStyle w:val="Kopf8ptafz"/>
            </w:pPr>
            <w:r w:rsidRPr="008B395D">
              <w:rPr>
                <w:i/>
              </w:rPr>
              <w:t>I</w:t>
            </w:r>
            <w:r w:rsidRPr="008B395D">
              <w:rPr>
                <w:i/>
                <w:lang w:eastAsia="de-DE"/>
              </w:rPr>
              <w:t>ch kann vorher nachdenken</w:t>
            </w:r>
            <w:r>
              <w:rPr>
                <w:lang w:eastAsia="de-DE"/>
              </w:rPr>
              <w:t>.</w:t>
            </w:r>
          </w:p>
        </w:tc>
        <w:tc>
          <w:tcPr>
            <w:tcW w:w="188" w:type="dxa"/>
            <w:vMerge/>
            <w:tcBorders>
              <w:left w:val="single" w:sz="4" w:space="0" w:color="auto"/>
              <w:bottom w:val="nil"/>
              <w:right w:val="nil"/>
            </w:tcBorders>
            <w:vAlign w:val="center"/>
          </w:tcPr>
          <w:p w14:paraId="78945819" w14:textId="77777777" w:rsidR="00E442F6" w:rsidRPr="00453EC1" w:rsidRDefault="00E442F6" w:rsidP="008B395D">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442F6" w:rsidRPr="00453EC1" w14:paraId="42EA6071" w14:textId="77777777" w:rsidTr="008B395D">
              <w:trPr>
                <w:trHeight w:val="284"/>
              </w:trPr>
              <w:tc>
                <w:tcPr>
                  <w:tcW w:w="2090" w:type="dxa"/>
                  <w:shd w:val="clear" w:color="auto" w:fill="auto"/>
                </w:tcPr>
                <w:p w14:paraId="6E04A2E7" w14:textId="77777777" w:rsidR="00E442F6" w:rsidRPr="00453EC1" w:rsidRDefault="00E442F6" w:rsidP="007A244C">
                  <w:pPr>
                    <w:framePr w:hSpace="141" w:wrap="around" w:vAnchor="text" w:hAnchor="text" w:y="-81"/>
                    <w:jc w:val="center"/>
                    <w:rPr>
                      <w:lang w:val="en-GB"/>
                    </w:rPr>
                  </w:pPr>
                  <w:r w:rsidRPr="00453EC1">
                    <w:rPr>
                      <w:lang w:val="en-GB"/>
                    </w:rPr>
                    <w:t>LernPROJEKT</w:t>
                  </w:r>
                </w:p>
              </w:tc>
            </w:tr>
            <w:tr w:rsidR="00E442F6" w:rsidRPr="00453EC1" w14:paraId="15D4EAA3" w14:textId="77777777" w:rsidTr="008B395D">
              <w:trPr>
                <w:trHeight w:val="284"/>
              </w:trPr>
              <w:tc>
                <w:tcPr>
                  <w:tcW w:w="2090" w:type="dxa"/>
                  <w:shd w:val="clear" w:color="auto" w:fill="auto"/>
                </w:tcPr>
                <w:p w14:paraId="3482B7E0" w14:textId="77777777" w:rsidR="00E442F6" w:rsidRPr="00453EC1" w:rsidRDefault="00E442F6" w:rsidP="007A244C">
                  <w:pPr>
                    <w:framePr w:hSpace="141" w:wrap="around" w:vAnchor="text" w:hAnchor="text" w:y="-81"/>
                    <w:jc w:val="center"/>
                    <w:rPr>
                      <w:lang w:val="en-GB"/>
                    </w:rPr>
                  </w:pPr>
                  <w:r w:rsidRPr="00453EC1">
                    <w:rPr>
                      <w:lang w:val="en-GB"/>
                    </w:rPr>
                    <w:t>LernTHEMA</w:t>
                  </w:r>
                </w:p>
              </w:tc>
            </w:tr>
            <w:tr w:rsidR="00E442F6" w:rsidRPr="00453EC1" w14:paraId="6837509B" w14:textId="77777777" w:rsidTr="008B395D">
              <w:trPr>
                <w:trHeight w:val="284"/>
              </w:trPr>
              <w:tc>
                <w:tcPr>
                  <w:tcW w:w="2090" w:type="dxa"/>
                  <w:shd w:val="clear" w:color="auto" w:fill="D9D9D9" w:themeFill="background1" w:themeFillShade="D9"/>
                </w:tcPr>
                <w:p w14:paraId="243A3606" w14:textId="77777777" w:rsidR="00E442F6" w:rsidRPr="00453EC1" w:rsidRDefault="00E442F6" w:rsidP="007A244C">
                  <w:pPr>
                    <w:framePr w:hSpace="141" w:wrap="around" w:vAnchor="text" w:hAnchor="text" w:y="-81"/>
                    <w:jc w:val="center"/>
                    <w:rPr>
                      <w:rFonts w:eastAsia="Times New Roman"/>
                      <w:b/>
                      <w:lang w:val="en-GB"/>
                    </w:rPr>
                  </w:pPr>
                  <w:r w:rsidRPr="00453EC1">
                    <w:rPr>
                      <w:rFonts w:eastAsia="Times New Roman"/>
                      <w:b/>
                      <w:lang w:val="en-GB"/>
                    </w:rPr>
                    <w:t>LernSCHRITT</w:t>
                  </w:r>
                </w:p>
              </w:tc>
            </w:tr>
          </w:tbl>
          <w:p w14:paraId="2D1C2EA4" w14:textId="77777777" w:rsidR="00E442F6" w:rsidRPr="00453EC1" w:rsidRDefault="00E442F6" w:rsidP="008B395D">
            <w:pPr>
              <w:jc w:val="center"/>
              <w:rPr>
                <w:rFonts w:eastAsia="Times New Roman"/>
                <w:b/>
                <w:lang w:val="en-GB"/>
              </w:rPr>
            </w:pPr>
          </w:p>
        </w:tc>
      </w:tr>
    </w:tbl>
    <w:p w14:paraId="0C78E568" w14:textId="77777777" w:rsidR="00E442F6" w:rsidRDefault="00116641" w:rsidP="00E442F6">
      <w:r w:rsidRPr="002217EB">
        <w:rPr>
          <w:noProof/>
          <w:color w:val="FF0000"/>
          <w:sz w:val="22"/>
          <w:lang w:eastAsia="de-DE"/>
        </w:rPr>
        <w:drawing>
          <wp:anchor distT="0" distB="0" distL="114300" distR="114300" simplePos="0" relativeHeight="251663872" behindDoc="0" locked="0" layoutInCell="0" allowOverlap="1" wp14:anchorId="3E74A8F3" wp14:editId="4BE9C4E7">
            <wp:simplePos x="0" y="0"/>
            <wp:positionH relativeFrom="rightMargin">
              <wp:posOffset>507365</wp:posOffset>
            </wp:positionH>
            <wp:positionV relativeFrom="paragraph">
              <wp:posOffset>1047115</wp:posOffset>
            </wp:positionV>
            <wp:extent cx="302260" cy="323850"/>
            <wp:effectExtent l="0" t="0" r="2540" b="0"/>
            <wp:wrapNone/>
            <wp:docPr id="287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7B7">
        <w:rPr>
          <w:noProof/>
          <w:sz w:val="32"/>
          <w:lang w:eastAsia="de-DE"/>
        </w:rPr>
        <w:drawing>
          <wp:anchor distT="0" distB="0" distL="114300" distR="114300" simplePos="0" relativeHeight="251676160" behindDoc="0" locked="0" layoutInCell="1" allowOverlap="1" wp14:anchorId="4ED9DF1F" wp14:editId="6233C142">
            <wp:simplePos x="0" y="0"/>
            <wp:positionH relativeFrom="column">
              <wp:posOffset>4763770</wp:posOffset>
            </wp:positionH>
            <wp:positionV relativeFrom="paragraph">
              <wp:posOffset>1044575</wp:posOffset>
            </wp:positionV>
            <wp:extent cx="341630" cy="313055"/>
            <wp:effectExtent l="0" t="0" r="1270" b="0"/>
            <wp:wrapNone/>
            <wp:docPr id="2871" name="Grafik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57CBC" w14:textId="18A78C28" w:rsidR="00E442F6" w:rsidRDefault="00116641" w:rsidP="00E442F6">
      <w:pPr>
        <w:pStyle w:val="berschrift1"/>
        <w:rPr>
          <w:sz w:val="32"/>
        </w:rPr>
      </w:pPr>
      <w:r>
        <w:rPr>
          <w:noProof/>
        </w:rPr>
        <w:drawing>
          <wp:anchor distT="0" distB="0" distL="114300" distR="114300" simplePos="0" relativeHeight="251667968" behindDoc="0" locked="0" layoutInCell="1" allowOverlap="1" wp14:anchorId="2BEABD46" wp14:editId="7689FE07">
            <wp:simplePos x="0" y="0"/>
            <wp:positionH relativeFrom="column">
              <wp:posOffset>4835525</wp:posOffset>
            </wp:positionH>
            <wp:positionV relativeFrom="paragraph">
              <wp:posOffset>509270</wp:posOffset>
            </wp:positionV>
            <wp:extent cx="313055" cy="313055"/>
            <wp:effectExtent l="0" t="0" r="0" b="0"/>
            <wp:wrapNone/>
            <wp:docPr id="2872" name="Grafik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22">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00E442F6">
        <w:rPr>
          <w:sz w:val="32"/>
        </w:rPr>
        <w:t xml:space="preserve">Klappstuhl </w:t>
      </w:r>
      <w:r w:rsidR="00216E6B" w:rsidRPr="00216E6B">
        <w:rPr>
          <w:rFonts w:ascii="Calibri" w:hAnsi="Calibri" w:cs="Calibri"/>
          <w:b/>
          <w:sz w:val="32"/>
        </w:rPr>
        <w:t>–</w:t>
      </w:r>
      <w:r w:rsidR="00E442F6">
        <w:rPr>
          <w:sz w:val="32"/>
        </w:rPr>
        <w:t xml:space="preserve"> Bauanleitung umsetz</w:t>
      </w:r>
      <w:bookmarkStart w:id="2" w:name="_GoBack"/>
      <w:bookmarkEnd w:id="2"/>
      <w:r w:rsidR="00E442F6">
        <w:rPr>
          <w:sz w:val="32"/>
        </w:rPr>
        <w:t>en</w:t>
      </w:r>
    </w:p>
    <w:p w14:paraId="0E8EE362" w14:textId="77777777" w:rsidR="00E442F6" w:rsidRPr="00196E44" w:rsidRDefault="00E442F6" w:rsidP="00E442F6">
      <w:pPr>
        <w:spacing w:line="312" w:lineRule="auto"/>
        <w:rPr>
          <w:sz w:val="22"/>
        </w:rPr>
      </w:pPr>
      <w:r w:rsidRPr="006B79F7">
        <w:rPr>
          <w:b/>
          <w:sz w:val="22"/>
        </w:rPr>
        <w:t>Arbeitsablaufplan</w:t>
      </w:r>
      <w:r>
        <w:rPr>
          <w:b/>
          <w:sz w:val="22"/>
        </w:rPr>
        <w:t xml:space="preserve"> erstellen</w:t>
      </w:r>
    </w:p>
    <w:p w14:paraId="1AB5EB17" w14:textId="77777777" w:rsidR="00E442F6" w:rsidRDefault="00E442F6" w:rsidP="00E442F6">
      <w:pPr>
        <w:spacing w:line="312" w:lineRule="auto"/>
        <w:rPr>
          <w:sz w:val="22"/>
        </w:rPr>
      </w:pPr>
      <w:r>
        <w:rPr>
          <w:sz w:val="22"/>
        </w:rPr>
        <w:t>Bei komplizierten Dingen, die man nicht jeden Tag tut, braucht man eine Beschreibung, damit sie gelingen. Zum Beispiel beim Kochen geht man nach einem Rezept vor. Dann schmeckt</w:t>
      </w:r>
      <w:r w:rsidR="00A65C2C">
        <w:rPr>
          <w:sz w:val="22"/>
        </w:rPr>
        <w:t>‘</w:t>
      </w:r>
      <w:r>
        <w:rPr>
          <w:sz w:val="22"/>
        </w:rPr>
        <w:t>s!</w:t>
      </w:r>
    </w:p>
    <w:p w14:paraId="50088594" w14:textId="77777777" w:rsidR="00E442F6" w:rsidRDefault="00E442F6" w:rsidP="00E442F6">
      <w:pPr>
        <w:spacing w:line="312" w:lineRule="auto"/>
        <w:rPr>
          <w:sz w:val="22"/>
        </w:rPr>
      </w:pPr>
      <w:r>
        <w:rPr>
          <w:sz w:val="22"/>
        </w:rPr>
        <w:t xml:space="preserve">In einem Arbeitsablaufplan steht genau, was man tun muss. </w:t>
      </w:r>
      <w:r w:rsidRPr="003F2F77">
        <w:rPr>
          <w:sz w:val="22"/>
        </w:rPr>
        <w:t xml:space="preserve">Die </w:t>
      </w:r>
      <w:r>
        <w:rPr>
          <w:sz w:val="22"/>
        </w:rPr>
        <w:t>richtige Reihenfolge ist wichtig.</w:t>
      </w:r>
    </w:p>
    <w:p w14:paraId="71F96FC1" w14:textId="77777777" w:rsidR="00E442F6" w:rsidRDefault="00E442F6" w:rsidP="00E442F6">
      <w:pPr>
        <w:spacing w:line="312" w:lineRule="auto"/>
        <w:rPr>
          <w:noProof/>
          <w:lang w:eastAsia="de-DE"/>
        </w:rPr>
      </w:pPr>
    </w:p>
    <w:p w14:paraId="09413C06" w14:textId="77777777" w:rsidR="00E442F6" w:rsidRPr="006B79F7" w:rsidRDefault="00E442F6" w:rsidP="00E442F6">
      <w:pPr>
        <w:spacing w:line="312" w:lineRule="auto"/>
        <w:rPr>
          <w:b/>
          <w:noProof/>
          <w:sz w:val="22"/>
        </w:rPr>
      </w:pPr>
      <w:r>
        <w:rPr>
          <w:noProof/>
          <w:sz w:val="22"/>
          <w:lang w:eastAsia="de-DE"/>
        </w:rPr>
        <mc:AlternateContent>
          <mc:Choice Requires="wpg">
            <w:drawing>
              <wp:anchor distT="0" distB="0" distL="114300" distR="114300" simplePos="0" relativeHeight="251789824" behindDoc="0" locked="0" layoutInCell="1" allowOverlap="1" wp14:anchorId="35D1A30D" wp14:editId="26E358D1">
                <wp:simplePos x="0" y="0"/>
                <wp:positionH relativeFrom="column">
                  <wp:posOffset>2272030</wp:posOffset>
                </wp:positionH>
                <wp:positionV relativeFrom="paragraph">
                  <wp:posOffset>26035</wp:posOffset>
                </wp:positionV>
                <wp:extent cx="2235200" cy="2088515"/>
                <wp:effectExtent l="0" t="0" r="165100" b="102235"/>
                <wp:wrapNone/>
                <wp:docPr id="2266" name="Gruppieren 2266"/>
                <wp:cNvGraphicFramePr/>
                <a:graphic xmlns:a="http://schemas.openxmlformats.org/drawingml/2006/main">
                  <a:graphicData uri="http://schemas.microsoft.com/office/word/2010/wordprocessingGroup">
                    <wpg:wgp>
                      <wpg:cNvGrpSpPr/>
                      <wpg:grpSpPr>
                        <a:xfrm>
                          <a:off x="0" y="0"/>
                          <a:ext cx="2235200" cy="2088515"/>
                          <a:chOff x="84376" y="454114"/>
                          <a:chExt cx="2235200" cy="2540226"/>
                        </a:xfrm>
                      </wpg:grpSpPr>
                      <wpg:grpSp>
                        <wpg:cNvPr id="2267" name="Gruppieren 2267"/>
                        <wpg:cNvGrpSpPr/>
                        <wpg:grpSpPr>
                          <a:xfrm rot="20424263">
                            <a:off x="84376" y="454114"/>
                            <a:ext cx="2235200" cy="2540226"/>
                            <a:chOff x="-80662" y="454755"/>
                            <a:chExt cx="2235200" cy="2540226"/>
                          </a:xfrm>
                        </wpg:grpSpPr>
                        <wps:wsp>
                          <wps:cNvPr id="2268" name="Abgerundetes Rechteck 942"/>
                          <wps:cNvSpPr/>
                          <wps:spPr>
                            <a:xfrm rot="1185859">
                              <a:off x="-80662" y="1141768"/>
                              <a:ext cx="2235200" cy="1853213"/>
                            </a:xfrm>
                            <a:prstGeom prst="roundRect">
                              <a:avLst/>
                            </a:prstGeom>
                            <a:solidFill>
                              <a:schemeClr val="bg2"/>
                            </a:solidFill>
                            <a:ln w="12700">
                              <a:solidFill>
                                <a:schemeClr val="bg2">
                                  <a:lumMod val="7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269" name="Grafik 2269" descr="Reißnagel auf Weiß vektor abbildung. Illustration von ..."/>
                            <pic:cNvPicPr>
                              <a:picLocks noChangeAspect="1"/>
                            </pic:cNvPicPr>
                          </pic:nvPicPr>
                          <pic:blipFill rotWithShape="1">
                            <a:blip r:embed="rId23" cstate="print">
                              <a:extLst>
                                <a:ext uri="{28A0092B-C50C-407E-A947-70E740481C1C}">
                                  <a14:useLocalDpi xmlns:a14="http://schemas.microsoft.com/office/drawing/2010/main" val="0"/>
                                </a:ext>
                              </a:extLst>
                            </a:blip>
                            <a:srcRect r="20560" b="22430"/>
                            <a:stretch/>
                          </pic:blipFill>
                          <pic:spPr bwMode="auto">
                            <a:xfrm rot="3043751">
                              <a:off x="542389" y="461105"/>
                              <a:ext cx="506095" cy="493395"/>
                            </a:xfrm>
                            <a:prstGeom prst="rect">
                              <a:avLst/>
                            </a:prstGeom>
                            <a:noFill/>
                            <a:ln>
                              <a:noFill/>
                            </a:ln>
                            <a:extLst>
                              <a:ext uri="{53640926-AAD7-44D8-BBD7-CCE9431645EC}">
                                <a14:shadowObscured xmlns:a14="http://schemas.microsoft.com/office/drawing/2010/main"/>
                              </a:ext>
                            </a:extLst>
                          </pic:spPr>
                        </pic:pic>
                      </wpg:grpSp>
                      <wps:wsp>
                        <wps:cNvPr id="2270" name="Textfeld 2270"/>
                        <wps:cNvSpPr txBox="1"/>
                        <wps:spPr>
                          <a:xfrm>
                            <a:off x="325331" y="1292166"/>
                            <a:ext cx="1965247" cy="1543743"/>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BD21E" w14:textId="77777777" w:rsidR="008A6EA7" w:rsidRDefault="008A6EA7" w:rsidP="00E442F6">
                              <w:pPr>
                                <w:spacing w:line="312" w:lineRule="auto"/>
                                <w:rPr>
                                  <w:noProof/>
                                  <w:sz w:val="22"/>
                                </w:rPr>
                              </w:pPr>
                              <w:r>
                                <w:rPr>
                                  <w:noProof/>
                                  <w:sz w:val="22"/>
                                </w:rPr>
                                <w:t xml:space="preserve">Der Abstand zwischen den </w:t>
                              </w:r>
                              <w:r w:rsidRPr="00230B29">
                                <w:rPr>
                                  <w:b/>
                                  <w:noProof/>
                                  <w:sz w:val="22"/>
                                </w:rPr>
                                <w:t>Mittelpunkten</w:t>
                              </w:r>
                              <w:r>
                                <w:rPr>
                                  <w:noProof/>
                                  <w:sz w:val="22"/>
                                </w:rPr>
                                <w:t xml:space="preserve"> von zwei Bohrungen heißt:</w:t>
                              </w:r>
                            </w:p>
                            <w:p w14:paraId="4628B146" w14:textId="77777777" w:rsidR="008A6EA7" w:rsidRPr="00230B29" w:rsidRDefault="008A6EA7" w:rsidP="00E442F6">
                              <w:pPr>
                                <w:spacing w:line="312" w:lineRule="auto"/>
                                <w:rPr>
                                  <w:b/>
                                  <w:sz w:val="24"/>
                                </w:rPr>
                              </w:pPr>
                              <w:r w:rsidRPr="00230B29">
                                <w:rPr>
                                  <w:b/>
                                  <w:sz w:val="24"/>
                                </w:rPr>
                                <w:t>Achsabstand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1A30D" id="Gruppieren 2266" o:spid="_x0000_s1046" style="position:absolute;margin-left:178.9pt;margin-top:2.05pt;width:176pt;height:164.45pt;z-index:251789824;mso-width-relative:margin;mso-height-relative:margin" coordorigin="843,4541" coordsize="22352,25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ia4qoBQAAHxAAAA4AAABkcnMvZTJvRG9jLnhtbNxX227jNhB9L9B/&#10;IPQeW1ffEGeRJt1ggXQ3SFLkmaYoSzBFqiQVO/2Zfkx/rDOkJNtZYxNsgS3QAFZ4Hc6cGc4Znn/Y&#10;1YI8c20qJZdBNAoDwiVTeSXXy+D3x49ns4AYS2VOhZJ8GbxwE3y4+Pmn822z4LEqlci5JiBEmsW2&#10;WQaltc1iPDas5DU1I9VwCZOF0jW10NXrca7pFqTXYhyH4WS8VTpvtGLcGBi99pPBhZNfFJzZL0Vh&#10;uCViGYBu1n21+67wO744p4u1pk1ZsU4N+h1a1LSScOgg6ppaSlpdfSWqrphWRhV2xFQ9VkVRMe5s&#10;AGui8JU1N1q1jbNlvdiumwEmgPYVTt8tln1+vtOkypdBHE8mAZG0Bi/d6LZpKq65JG4YUNo26wUs&#10;vtHNQ3Onu4G176Hhu0LX+B9MIjuH78uAL99ZwmAwjpMMnBYQBnNxOJtlUeY9wEpwE+6bpckU1ID5&#10;NEujKO2nfz0pIktD0A/XjHsNxqjooNfQGQzYWzs9be0Uxb3HWqIVhFMcpnEaTxLn/c7400acRmFv&#10;Al0MKJzNwskk7mGYZgNK3w0D3C6zDyDz7wLooaQNd3FpMCb2kMJl9wF0uVpz3cqcW27IPWel5WxD&#10;5mnswXXbhjgyCwMh1QeRhzWKZtksmx+iegAKBEY0ncx8cJzEFbYncZQchQZdNNrYG65qgo1lANdL&#10;5qCddcfQ51tjfSj161Ano0SVf6yEcB3MS/xKaPJMIaOs1s4gCL6jVUKSLSTDeAqx/h4RuEa09W8q&#10;92KnWQg7vSouE+KJLsYPjoFDhcSd3KU50B07qrVcP5T5lqxEq+8pXOwsnOGdyys0OZlFvgM5EEIP&#10;/wJCxRqStw0Q+qfKls6/eHtRImKxN1hQtvFoiaakXl0nplO3W+2UHXRxvQM14Y72Pnct+yK4w0De&#10;8wKSEaYKD9wx3JQxLm3kp0qac38+onUaLoECUXIB/htkdwJOy/aod+txq9d72Nx59Fubhx3uZCXt&#10;sLmupNKnLBNgVXeyXw+QHUCDzZXKX+CmuaQDPjMN+1iBa26psXdUA2nBIBCx/QKfQigIQNW1AlIq&#10;/eepcVwPqQBmA7IFElwG5o+Wah4Q8UlCkgCRtm/ovrHqG7KtrxTcgshp45qwQVvRNwut6ifg50s8&#10;BaaoZHDWMmBW950r68kYGJ7xy0u3DJixofZWPjQMhSOKGFaPuyeqm+7qWrj1n1WfiOji1eX1a3Gn&#10;VJetVUXlbvYexw5fSIoX503FFvDr6BVaX2XHt8sQ2GVbBM6XMvW7ZNRUb9rmzNtbrSpR2RdX1YDN&#10;qJR8vqsYZkbsHCXaeZ9obzQtqg2yNAzl3DCA855Xf/8l6ZoLQtuCPGEXQmNjlSZ0BcfkrVyPyCch&#10;WmM1tVC6kWf4jUYjDML+MH80YF+xW8U2hkh1VVK55pemgZyJrsGQPV7uukd6r0TVYPp8lVy8X3Gy&#10;gwwUf1XUnEDdF0zXirU1ZAJfAWounA2mrBoD8bfg9YrnkN0/5RCZDKpPCyVNoytpUWHI1Zph0idw&#10;YhxmEwjMFbTiNOnKQQCFW1b2xvUGeGSQqshqC7kahFIILRefWP34q5mEUMFk3rquHMjSOJmBe7Co&#10;mURR2LF5z1tZOAnnmS+K0nmSQBuP7guar1nrDcKSCuF2lnqCGAY6ynA+8pTrmuBBdx26ugmrnx9S&#10;LkwBeV8uPAIWBRc5xDEMguqoAQQ8lgjE7n5RwAgu2nD8sFhAd3YoJ3GWJOBwQDmK53EE1azDoIc5&#10;mk+yOIWiD4vPKAMvpW+VB28AfUDGEFTHjPDNymCSZJ5GXnumZ5uuENlb61onaPIdbHSaA9+x8Udz&#10;YL55kwPtbrVzjxX3LkBQ/gtWnEdpCqHrmTHNpjF0PDt2M54hu5n/C0u6hxW8Ql1q6l7M+Mw97Ls0&#10;sn/XX/wDAAD//wMAUEsDBAoAAAAAAAAAIQAcWsWtAhEAAAIRAAAVAAAAZHJzL21lZGlhL2ltYWdl&#10;MS5qcGVn/9j/4AAQSkZJRgABAQEA3ADcAAD/2wBDAAIBAQEBAQIBAQECAgICAgQDAgICAgUEBAME&#10;BgUGBgYFBgYGBwkIBgcJBwYGCAsICQoKCgoKBggLDAsKDAkKCgr/2wBDAQICAgICAgUDAwUKBwYH&#10;CgoKCgoKCgoKCgoKCgoKCgoKCgoKCgoKCgoKCgoKCgoKCgoKCgoKCgoKCgoKCgoKCgr/wAARCACY&#10;AH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AMDFFFBOBk0AFNLEEih5FQZNeSftRftt/sxfsd+G18UftDfFnT9BjuAws7Nmaa7u2XG4Q28&#10;YaWTG5c7VOAcnAqKlSnRi5Tdl3Z1YPBYzMMRHD4WnKc5OyjFNtvyS1Z6z2xRlTxmvyd+K3/B0t8M&#10;NK1EwfBf9lbxFrdurENceIdag07cAT8yrEtxkHgjO04PIFekfsh/8HIP7JHx88YWPw2+NPhjVPhf&#10;rOoSLFZ3mtXEc+lSyt92P7UmPLOc/NKiJ0G4kgV5lLPMqrVvZQqpv1/Jn3GO8KfELK8teOxOX1I0&#10;0rt2V0vNJ8y+aP0bTO6n1WsbmG5UTxPuVlDKwIIIPcY7VZyPWvWPz21gooooAKKKKACiiigAoooo&#10;AKZMRtwafuHrXj/7c37Vvg79jL9mvxL8e/F0yt/Zdns0uy/ivr6T5IIFHqzkZPQLuY4AJGdWpCjT&#10;dSbslqzqwOCxWZYynhcPFyqVJKMUt227JHz3/wAFd/8Agrf4b/YH8Jx/Dv4cR2OtfEzXLVpdO024&#10;YtDpcByBdXIUg4LAhI8qXIbkBSa/Af4s/GT4o/Hfx5ffE/4w+Ob/AMRa9qUm681TUpAztjoqqMLG&#10;g7IgCjoABS/GP4ueOvjx8Udd+L/xK1ubUNc8QXzXeo3UzZLOQAFH91FUKir0VVAHAFcw+5eFNfjG&#10;fZ7iM2xDs7U09F+r82f6beE/hPk/h5k8Jzgp4ya/eVGtU+sY9or8bXY0mQHoah1S1hv7BopkU4Bx&#10;latZCoGIqO5MYgavAhJxkmj9axNGnVw84VLNNO6e2x+83/Bt7+3dq37U/wCyTqPwV+Imty3niz4V&#10;XkGnSXFwxZ7nSpUY2cpJ6svlzQnknEKE43Cv0azzmv55f+DXH4onwl/wUU8R/D92kaHxX4FuYljE&#10;hCiS3mjnDEdCdocDuN7V/Q0mWXJr90yPESxOXwlP0+4/yl8UMloZHxpiqFBWg3zJdFzb28r3Hqci&#10;lpF4HBpa9Y/PwooooAKKKKACiiigCNh8uB/d4r8Zv+DoP9oO71Dxv4C/Zl0zUv8ARLGzk13VbZW6&#10;zOWhgLD2US4/3jX7L5Gzmv5+f+DjiK/T/go1dPeg+W3gvTPsv/XPdOP/AELdXy/GFapRySXL1aXy&#10;b/4B+7fRxy3C5j4oYf22vs4zml/eSsvuvf5HwWDgYxRRu9aA+DgGvxs/0tAscdao+J7oabo0lxIe&#10;WBC123g/4cajrel3Hi3WWNjotmu+4vpuA3+yv95j2FeR/E7xXb6tqL22nZW3RiIwfSurB0JVq6TW&#10;i1PA4izbD5blNSfNeT0S8+/yPp7/AIIJ/GDRvhL/AMFUfhzq/iXUI7W21q5udH86Z9qiS5hZIxn1&#10;aTao9SwFf1IQZMeT/kV/Fb4f1/WfC+vWfinw/qU1nqGm3cdzY3du+2SCaNg6SKezKwBB7EV/XV/w&#10;Tv8A2rdO/bS/Y88DftD2hhW61zRYxrVvD92C/jHl3KAZyAJVYjPO0rX61w3iF7KVB9NUf54eNmU1&#10;Pr1DM46qa5H5NNtfem/uPbEGFwBTqahAHWnBgehr6g/CgooooAKKKKACiiigCNwBHkelflv/AMHG&#10;H7CXi74qeEdG/a4+Gnh99Qm8J2L2XiqztbfdObAtuW5AHLiJi24dQrlhwDX6kA8ZxUOoWFpqNlJZ&#10;X9sk0MyFJIZFDK6ngqQeoIrhzHAUczwc8PU2l17PdM+q4J4uzHgfiXD5zgtZ0nqntKL0lF+qbP5K&#10;/DXgKHxVKIrXX7O3UnO64nC/j713em+Ef2bvhVb/ANufEfx1/wAJBeRDdHo+kj5Hb0aQ9BX6v/t8&#10;/wDBt38JfjdqeofEn9kjxh/wgPiC8k82bQ7iNpNJlkIUEqq/NBnDNhcgs38I4r8c/wBtv/gnV+2t&#10;+wzqCr+0N8MLq10uecRWfiKxcXFhcMQSFEq8BsdVOCOlfleI4Wx+Bk+f3o/zdD+/Mp8fOEeLcPCO&#10;FbpVmlem2lK/VJu9/wDt3X0OV/aC/aX134pzx6LptnDpWiWXGn6RZcRxL6n+83ua8auZnmfc3epW&#10;S5mfktzTlsiBlu1XSpwox0OXMMZis0qa6JbLt/XXuVwhU1+r3/Bvh/wV8+DP7Fvwr8bfAP8Aac8T&#10;ahbaONSh1bwibPT5Llg0gZLqHCA7RlYnGepd/SvylmUqasaBqLaPrEN8Puq/z/TvXfhsZWwcnVo7&#10;26nyWdcN5TxJh44DMb+yco3cXaS13Taa/A/qK+EH/BdH/gnV8ZfF9v4L0j4vzaVd3LqltJ4h0yWz&#10;hkdmAVBJIAuSSABnmvsKyvba/tY76zmSWKRQ8ckbblZSMgg9xX8gaOHVWRvlZQRX7Of8G5f/AAUj&#10;8W/FOXVv2G/jR4lN9qHh3TF1HwRqF3Nunm09cLLaNnlzEcMp67Gwfugn2uH+KKmY4h4fExSl0a/I&#10;/L/GDwFwfBOSrOMlrSnRTSnGdnJJ7STSV13VtD9aKKRGDDg0ua+2P5gCiiigAooooAMdsUfhRRQA&#10;Vxvxz+B3wx/aI+G+rfCT4weErXWtA1i2MV5ZXUeQfRgf4WU4IYcg12VNc8kUpRjJWlsXTqVKNRTp&#10;tpp3TW6a7H8zH/BXH/gjf8TP+CeXjSbxz4Gtb3X/AIW6ndsNL1oRFpNMZgWFtdY6EAHbJwGC84PF&#10;fD0iFlyFr+wL9qeTwRZ/s7eNNQ+JOh2OpaHa+G7ybUbHUog8MyJEzbWB7Ej8Ovav5MfHXgdDfSav&#10;oVrHDa3F2wS3XOISznCfQDjPoK/Os/wOHy/FR5H8V3Y/s7wh4pzji/I631yHM8Pyp1F9q97XXdW1&#10;scFcxAg7PxqnMpUBvzrp5PCk5nktzPGGj4Y+5Jx/6D+tN074f32pzRvHJiFtrSNjgbl3AfiBXkqX&#10;s43kfotShLFVlTpayk0kdN4O86bw3Zy3AJbyzj3+Y4/Svbv+CYPxc8S/BX/gq38GdW0VJFk1Dxpp&#10;+g3kO4qJbfUHFo+fUDz94Hqg9K8tt7ODStNjngJJgxtRV+7tXOMf56V73/wRm+Cep/tI/wDBU/4c&#10;389qsln4P1P/AISTUVjDfItqPOhbd73Bi4PYH1rmyKjKpmftYd9PvPW8Wsww+B4FlgKrTXs3zX62&#10;jZfe9j+nuInGPSnYAOcVRs9TjmufIMe35c7mPt/9eroYE4Ffsp/mmLRRRQAUUUUAFFFFABTG4NPp&#10;rDLUAeH/APBSDw1rni79hP4seHfDNu8t9deBdRW3jj6s3ktX8u897dXCeVJcMyg9D6j/AA5r+uzW&#10;NNtNY06bStRtlmt7iJop4pFyrqwwVI9CK/m3/wCCs/8AwT38afsH/tE6pK2iTf8ACv8AxBqMlz4R&#10;1uMGSNUk+f7JKf4JIzuUA/eVQw6kD4HjfL8RWp08TTV1G6fltqf1x9FnizJ8vxeMyXGyUZVnGUHL&#10;RS5U04+tmn56nyE/hu3N213HdSoJGy8Ybrzn+tbuiWWpXKLpmnBiseGP92MKMbmPYAdzSxXPgm3h&#10;W4vtauZmIIa3tYAjDjg7myP0rJ8SfEXUdfij8J+D9J+zwXEypHp9irSSXMh4UE8tIxJOB74x0r8/&#10;pxxWIag2/Q/r7GVsjyWMq0YRT1d/6/QyviB4ok+1NpmkXkki7tvmR/8ALVugx7fzr9qv+DY39njw&#10;98H9C8XeI/ihpj2vxG8TWttcWUN1hWj0YD5UUHnzN53OOwMQ7Gvnv/gjf/wR9tdT+L9h8Y/25PDM&#10;2n/YVhvvDfgXVISrXTOoeK4uVP8AAAVZY/X72CMD9Ev2nfhj4l+A/wAR9J/aM+ENggudHuRMbdVw&#10;k8J4kt2x/CyZHsSCOQK/UOGsllg6arVFr0X6s/hXxu8TKPEWKll+BlzRuueS2dtory7s+3Dplo3V&#10;PbrVtV2jFc18JfiV4a+MHw/0n4keErnzLHVLVZY933o2I+aNv9pWyp9xXTZB6Gvrj+cwooooAKKK&#10;KACiiigAooooARuVrjPjV8CfhV+0T8P774X/ABl8D6f4g0HUY9t1p+pW4kU85DDPIYHkEciu0PIx&#10;TNpzjFTKMZx5ZbGlGrUo1FUptqUdU07NM/L7xn/waxfsU+IfFE2s+Gvit440PT5HzHo9vcxTJH6j&#10;fKpcg+5r6U/ZE/4I0/sIfsYXsXiX4cfCO31LxBC2Y/EHiFjeXMRxg+WZMiMH0UV9XbTuwKAh7iuO&#10;nl2Boz54wSfex9JjuNOK8zw31fFYypKHbmf6WbPO/jf8CNI+K2mR39jJ/Z+v6au/SdUhX5lb+4/9&#10;6M91/EYIFef+DfEi+ObK++C/xY0v7LrVonl3FvN/GvIWWM/xK2DhhxwRwQRX0MDkdK4L4xfBiy+J&#10;dtDqWl3X9m69p2W0vVVXlDnOxwMboyeq5z6EHmu4+XPAv2aPEmufst/HO8/Z58Xy/wDFNeKLprjw&#10;3cSfdtbw8tED/dlAyB2df9o19bQjBzXy/wDETwnN8evBd14L1+3fR/HXh1lkgkikxIky/NHLE/BK&#10;kjKsPT8K9Y/Za+Ml/wDFz4dq3iu2+y+JNFmOn+I7XbtxcoP9Yo7LIPnHpkjtQB6ZRRmigAooooAK&#10;KKKACiiigAooooAKKKKACkYZUj2paKAOK+J/wti8bC317Rp1sde03c2makq/nE/96NsDI+hHIrxi&#10;XVNT+FnxO/4XZZ6IbNsx6d8RtFBJxBn93fRnowRjuDEcozg4OcfTUmdvArlviD8ObXxdbte2yxxa&#10;jHEyRTSLlJYz96GQfxI3Qjt1HIzQB01lcQXVslzbzLIkih0ZTwwPII9qlzXmHwL1HUfDH2j4S60u&#10;z+zRnRVmyHFr/wA8T2fym+UOPvIU7hifTYzlAaAHUUUUAFFFFABRRRQAUUUUAFFFFABRRRQAUN06&#10;UUUAYniTwrFq91ba1aP5OoWT77efbweCCreqkEj1GeK2Yd/lKZE2tt+ZfQ06igAooooAKKKKACii&#10;igAooooAKKKKACiiigAooooAKKKKACiiigD/2VBLAwQUAAYACAAAACEAxOMR/t8AAAAJAQAADwAA&#10;AGRycy9kb3ducmV2LnhtbEyPQUvDQBCF74L/YRnBm92NsVZjNqUU9VQKtoJ4m2anSWh2N2S3Sfrv&#10;HU96fHzDe9/ky8m2YqA+NN5pSGYKBLnSm8ZVGj73b3dPIEJEZ7D1jjRcKMCyuL7KMTN+dB807GIl&#10;uMSFDDXUMXaZlKGsyWKY+Y4cs6PvLUaOfSVNjyOX21beK/UoLTaOF2rsaF1TedqdrYb3EcdVmrwO&#10;m9Nxffnez7dfm4S0vr2ZVi8gIk3x7xh+9VkdCnY6+LMzQbQa0vmC1aOGhwQE84V65nxgkKYKZJHL&#10;/x8U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w+JriqgFAAAf&#10;EAAADgAAAAAAAAAAAAAAAAA8AgAAZHJzL2Uyb0RvYy54bWxQSwECLQAKAAAAAAAAACEAHFrFrQIR&#10;AAACEQAAFQAAAAAAAAAAAAAAAAAQCAAAZHJzL21lZGlhL2ltYWdlMS5qcGVnUEsBAi0AFAAGAAgA&#10;AAAhAMTjEf7fAAAACQEAAA8AAAAAAAAAAAAAAAAARRkAAGRycy9kb3ducmV2LnhtbFBLAQItABQA&#10;BgAIAAAAIQBYYLMbugAAACIBAAAZAAAAAAAAAAAAAAAAAFEaAABkcnMvX3JlbHMvZTJvRG9jLnht&#10;bC5yZWxzUEsFBgAAAAAGAAYAfQEAAEIbAAAAAA==&#10;">
                <v:group id="Gruppieren 2267" o:spid="_x0000_s1047" style="position:absolute;left:843;top:4541;width:22352;height:25402;rotation:-1284218fd" coordorigin="-806,4547" coordsize="22352,2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xexwAAAN0AAAAPAAAAZHJzL2Rvd25yZXYueG1sRI9Ba8JA&#10;FITvgv9heYXedNMErKau0iqFil4aFT0+sq9JMPs2ZLcm9td3hUKPw8x8w8yXvanFlVpXWVbwNI5A&#10;EOdWV1woOOzfR1MQziNrrC2Tghs5WC6Ggzmm2nb8SdfMFyJA2KWooPS+SaV0eUkG3dg2xMH7sq1B&#10;H2RbSN1iF+CmlnEUTaTBisNCiQ2tSsov2bdRsD3vkuN6Zmwy/dl2u/jttMmiRKnHh/71BYSn3v+H&#10;/9ofWkEcT57h/iY8Abn4BQAA//8DAFBLAQItABQABgAIAAAAIQDb4fbL7gAAAIUBAAATAAAAAAAA&#10;AAAAAAAAAAAAAABbQ29udGVudF9UeXBlc10ueG1sUEsBAi0AFAAGAAgAAAAhAFr0LFu/AAAAFQEA&#10;AAsAAAAAAAAAAAAAAAAAHwEAAF9yZWxzLy5yZWxzUEsBAi0AFAAGAAgAAAAhANYwrF7HAAAA3QAA&#10;AA8AAAAAAAAAAAAAAAAABwIAAGRycy9kb3ducmV2LnhtbFBLBQYAAAAAAwADALcAAAD7AgAAAAA=&#10;">
                  <v:roundrect id="Abgerundetes Rechteck 942" o:spid="_x0000_s1048" style="position:absolute;left:-806;top:11417;width:22351;height:18532;rotation:129527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RiwgAAAN0AAAAPAAAAZHJzL2Rvd25yZXYueG1sRE/LisIw&#10;FN0L/kO4wuxsagdFOkaRgjDIbHyU2V6aa1tsbjpNajt/bxaCy8N5b3ajacSDOldbVrCIYhDEhdU1&#10;lwqul8N8DcJ5ZI2NZVLwTw522+lkg6m2A5/ocfalCCHsUlRQed+mUrqiIoMusi1x4G62M+gD7Eqp&#10;OxxCuGlkEscrabDm0FBhS1lFxf3cGwXL4ROltHmeHfK/xe/xpz9m+16pj9m4/wLhafRv8cv9rRUk&#10;ySrMDW/CE5DbJwAAAP//AwBQSwECLQAUAAYACAAAACEA2+H2y+4AAACFAQAAEwAAAAAAAAAAAAAA&#10;AAAAAAAAW0NvbnRlbnRfVHlwZXNdLnhtbFBLAQItABQABgAIAAAAIQBa9CxbvwAAABUBAAALAAAA&#10;AAAAAAAAAAAAAB8BAABfcmVscy8ucmVsc1BLAQItABQABgAIAAAAIQDLazRiwgAAAN0AAAAPAAAA&#10;AAAAAAAAAAAAAAcCAABkcnMvZG93bnJldi54bWxQSwUGAAAAAAMAAwC3AAAA9gIAAAAA&#10;" fillcolor="#eeece1 [3214]" strokecolor="#c4bc96 [2414]" strokeweight="1pt">
                    <v:shadow on="t" color="black" opacity="26214f" origin=",-.5" offset="0,3pt"/>
                    <v:textbox inset="0,0,0,0"/>
                  </v:roundrect>
                  <v:shape id="Grafik 2269" o:spid="_x0000_s1049" type="#_x0000_t75" alt="Reißnagel auf Weiß vektor abbildung. Illustration von ..." style="position:absolute;left:5423;top:4611;width:5061;height:4934;rotation:33245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1exgAAAN0AAAAPAAAAZHJzL2Rvd25yZXYueG1sRI9Ba8JA&#10;FITvhf6H5Qleim4aWtHUVaogCF40baHHZ/Y1ic2+DburSf+9KxQ8DjPzDTNf9qYRF3K+tqzgeZyA&#10;IC6srrlU8PmxGU1B+ICssbFMCv7Iw3Lx+DDHTNuOD3TJQykihH2GCqoQ2kxKX1Rk0I9tSxy9H+sM&#10;hihdKbXDLsJNI9MkmUiDNceFCltaV1T85mejgL6PT/sVY+q+ilPXv7yud2fOlRoO+vc3EIH6cA//&#10;t7daQZpOZnB7E5+AXFwBAAD//wMAUEsBAi0AFAAGAAgAAAAhANvh9svuAAAAhQEAABMAAAAAAAAA&#10;AAAAAAAAAAAAAFtDb250ZW50X1R5cGVzXS54bWxQSwECLQAUAAYACAAAACEAWvQsW78AAAAVAQAA&#10;CwAAAAAAAAAAAAAAAAAfAQAAX3JlbHMvLnJlbHNQSwECLQAUAAYACAAAACEAHBU9XsYAAADdAAAA&#10;DwAAAAAAAAAAAAAAAAAHAgAAZHJzL2Rvd25yZXYueG1sUEsFBgAAAAADAAMAtwAAAPoCAAAAAA==&#10;">
                    <v:imagedata r:id="rId24" o:title="Reißnagel auf Weiß vektor abbildung. Illustration von .." cropbottom="14700f" cropright="13474f"/>
                  </v:shape>
                </v:group>
                <v:shape id="Textfeld 2270" o:spid="_x0000_s1050" type="#_x0000_t202" style="position:absolute;left:3253;top:12921;width:19652;height:1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9mVwgAAAN0AAAAPAAAAZHJzL2Rvd25yZXYueG1sRE9Na8JA&#10;EL0X/A/LCL3VjQFtia6iQsGDF61UvI3ZMQnJzobs1qT/3jkUeny87+V6cI16UBcqzwamkwQUce5t&#10;xYWB89fn2weoEJEtNp7JwC8FWK9GL0vMrO/5SI9TLJSEcMjQQBljm2kd8pIcholviYW7+85hFNgV&#10;2nbYS7hrdJokc+2wYmkosaVdSXl9+nFSUh3qS34/t4dY35JrP5tvwzca8zoeNgtQkYb4L/5z762B&#10;NH2X/fJGnoBePQEAAP//AwBQSwECLQAUAAYACAAAACEA2+H2y+4AAACFAQAAEwAAAAAAAAAAAAAA&#10;AAAAAAAAW0NvbnRlbnRfVHlwZXNdLnhtbFBLAQItABQABgAIAAAAIQBa9CxbvwAAABUBAAALAAAA&#10;AAAAAAAAAAAAAB8BAABfcmVscy8ucmVsc1BLAQItABQABgAIAAAAIQA7v9mVwgAAAN0AAAAPAAAA&#10;AAAAAAAAAAAAAAcCAABkcnMvZG93bnJldi54bWxQSwUGAAAAAAMAAwC3AAAA9gIAAAAA&#10;" fillcolor="#eeece1 [3214]" stroked="f" strokeweight=".5pt">
                  <v:textbox>
                    <w:txbxContent>
                      <w:p w14:paraId="622BD21E" w14:textId="77777777" w:rsidR="008A6EA7" w:rsidRDefault="008A6EA7" w:rsidP="00E442F6">
                        <w:pPr>
                          <w:spacing w:line="312" w:lineRule="auto"/>
                          <w:rPr>
                            <w:noProof/>
                            <w:sz w:val="22"/>
                          </w:rPr>
                        </w:pPr>
                        <w:r>
                          <w:rPr>
                            <w:noProof/>
                            <w:sz w:val="22"/>
                          </w:rPr>
                          <w:t xml:space="preserve">Der Abstand zwischen den </w:t>
                        </w:r>
                        <w:r w:rsidRPr="00230B29">
                          <w:rPr>
                            <w:b/>
                            <w:noProof/>
                            <w:sz w:val="22"/>
                          </w:rPr>
                          <w:t>Mittelpunkten</w:t>
                        </w:r>
                        <w:r>
                          <w:rPr>
                            <w:noProof/>
                            <w:sz w:val="22"/>
                          </w:rPr>
                          <w:t xml:space="preserve"> von zwei Bohrungen heißt:</w:t>
                        </w:r>
                      </w:p>
                      <w:p w14:paraId="4628B146" w14:textId="77777777" w:rsidR="008A6EA7" w:rsidRPr="00230B29" w:rsidRDefault="008A6EA7" w:rsidP="00E442F6">
                        <w:pPr>
                          <w:spacing w:line="312" w:lineRule="auto"/>
                          <w:rPr>
                            <w:b/>
                            <w:sz w:val="24"/>
                          </w:rPr>
                        </w:pPr>
                        <w:r w:rsidRPr="00230B29">
                          <w:rPr>
                            <w:b/>
                            <w:sz w:val="24"/>
                          </w:rPr>
                          <w:t>Achsabstand</w:t>
                        </w:r>
                      </w:p>
                    </w:txbxContent>
                  </v:textbox>
                </v:shape>
              </v:group>
            </w:pict>
          </mc:Fallback>
        </mc:AlternateContent>
      </w:r>
    </w:p>
    <w:p w14:paraId="26A85DDD" w14:textId="77777777" w:rsidR="00E442F6" w:rsidRDefault="00E442F6" w:rsidP="00E442F6">
      <w:pPr>
        <w:spacing w:line="312" w:lineRule="auto"/>
        <w:rPr>
          <w:b/>
          <w:noProof/>
          <w:sz w:val="22"/>
        </w:rPr>
      </w:pPr>
      <w:r>
        <w:rPr>
          <w:b/>
          <w:noProof/>
          <w:sz w:val="22"/>
        </w:rPr>
        <w:t>TIPPS vom Profi:</w:t>
      </w:r>
      <w:r w:rsidRPr="00C81997">
        <w:rPr>
          <w:noProof/>
        </w:rPr>
        <w:t xml:space="preserve"> </w:t>
      </w:r>
    </w:p>
    <w:p w14:paraId="2425BD28" w14:textId="77777777" w:rsidR="00E442F6" w:rsidRPr="006B79F7" w:rsidRDefault="00E442F6" w:rsidP="00E442F6">
      <w:pPr>
        <w:spacing w:line="312" w:lineRule="auto"/>
        <w:rPr>
          <w:b/>
          <w:noProof/>
          <w:sz w:val="22"/>
        </w:rPr>
      </w:pPr>
      <w:r>
        <w:rPr>
          <w:b/>
          <w:noProof/>
          <w:sz w:val="22"/>
          <w:lang w:eastAsia="de-DE"/>
        </w:rPr>
        <mc:AlternateContent>
          <mc:Choice Requires="wpg">
            <w:drawing>
              <wp:anchor distT="0" distB="0" distL="114300" distR="114300" simplePos="0" relativeHeight="251786752" behindDoc="0" locked="0" layoutInCell="1" allowOverlap="1" wp14:anchorId="417BEDDF" wp14:editId="7AD31094">
                <wp:simplePos x="0" y="0"/>
                <wp:positionH relativeFrom="column">
                  <wp:posOffset>252153</wp:posOffset>
                </wp:positionH>
                <wp:positionV relativeFrom="paragraph">
                  <wp:posOffset>67310</wp:posOffset>
                </wp:positionV>
                <wp:extent cx="2235200" cy="2225675"/>
                <wp:effectExtent l="171450" t="57150" r="165100" b="231775"/>
                <wp:wrapNone/>
                <wp:docPr id="2271" name="Gruppieren 2271"/>
                <wp:cNvGraphicFramePr/>
                <a:graphic xmlns:a="http://schemas.openxmlformats.org/drawingml/2006/main">
                  <a:graphicData uri="http://schemas.microsoft.com/office/word/2010/wordprocessingGroup">
                    <wpg:wgp>
                      <wpg:cNvGrpSpPr/>
                      <wpg:grpSpPr>
                        <a:xfrm>
                          <a:off x="0" y="0"/>
                          <a:ext cx="2235200" cy="2225675"/>
                          <a:chOff x="0" y="0"/>
                          <a:chExt cx="2235200" cy="2226098"/>
                        </a:xfrm>
                      </wpg:grpSpPr>
                      <wpg:grpSp>
                        <wpg:cNvPr id="2304" name="Gruppieren 2304"/>
                        <wpg:cNvGrpSpPr/>
                        <wpg:grpSpPr>
                          <a:xfrm>
                            <a:off x="0" y="372533"/>
                            <a:ext cx="2235200" cy="1853565"/>
                            <a:chOff x="0" y="0"/>
                            <a:chExt cx="2235600" cy="1854000"/>
                          </a:xfrm>
                        </wpg:grpSpPr>
                        <wps:wsp>
                          <wps:cNvPr id="2305" name="Abgerundetes Rechteck 942"/>
                          <wps:cNvSpPr/>
                          <wps:spPr>
                            <a:xfrm rot="21002818">
                              <a:off x="0" y="0"/>
                              <a:ext cx="2235600" cy="1854000"/>
                            </a:xfrm>
                            <a:prstGeom prst="roundRect">
                              <a:avLst/>
                            </a:prstGeom>
                            <a:solidFill>
                              <a:schemeClr val="bg2"/>
                            </a:solidFill>
                            <a:ln w="12700">
                              <a:solidFill>
                                <a:schemeClr val="bg2">
                                  <a:lumMod val="7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6" name="Textfeld 2306"/>
                          <wps:cNvSpPr txBox="1"/>
                          <wps:spPr>
                            <a:xfrm rot="21000000">
                              <a:off x="172528" y="181155"/>
                              <a:ext cx="1965599" cy="15444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11B0F" w14:textId="77777777" w:rsidR="008A6EA7" w:rsidRPr="00BC0910" w:rsidRDefault="008A6EA7" w:rsidP="00E442F6">
                                <w:pPr>
                                  <w:spacing w:line="312" w:lineRule="auto"/>
                                </w:pPr>
                                <w:r w:rsidRPr="00BC0910">
                                  <w:rPr>
                                    <w:noProof/>
                                    <w:sz w:val="22"/>
                                  </w:rPr>
                                  <w:t xml:space="preserve">Bei </w:t>
                                </w:r>
                                <w:r w:rsidRPr="00BC0910">
                                  <w:rPr>
                                    <w:b/>
                                    <w:noProof/>
                                    <w:sz w:val="22"/>
                                  </w:rPr>
                                  <w:t>Schrauben mit Senkkopf</w:t>
                                </w:r>
                                <w:r w:rsidRPr="00BC0910">
                                  <w:rPr>
                                    <w:noProof/>
                                    <w:sz w:val="22"/>
                                  </w:rPr>
                                  <w:t xml:space="preserve"> müssen die Bohrungen </w:t>
                                </w:r>
                                <w:r w:rsidRPr="00BC0910">
                                  <w:rPr>
                                    <w:b/>
                                    <w:noProof/>
                                    <w:sz w:val="22"/>
                                  </w:rPr>
                                  <w:t>angesenkt</w:t>
                                </w:r>
                                <w:r w:rsidRPr="00BC0910">
                                  <w:rPr>
                                    <w:noProof/>
                                    <w:sz w:val="22"/>
                                  </w:rPr>
                                  <w:t xml:space="preserve"> </w:t>
                                </w:r>
                                <w:r>
                                  <w:rPr>
                                    <w:noProof/>
                                    <w:sz w:val="22"/>
                                  </w:rPr>
                                  <w:t>(</w:t>
                                </w:r>
                                <w:r>
                                  <w:rPr>
                                    <w:noProof/>
                                    <w:sz w:val="22"/>
                                  </w:rPr>
                                  <w:sym w:font="Wingdings" w:char="F0F2"/>
                                </w:r>
                                <w:r>
                                  <w:rPr>
                                    <w:noProof/>
                                    <w:sz w:val="22"/>
                                  </w:rPr>
                                  <w:t xml:space="preserve">) </w:t>
                                </w:r>
                                <w:r w:rsidRPr="00BC0910">
                                  <w:rPr>
                                    <w:noProof/>
                                    <w:sz w:val="22"/>
                                  </w:rPr>
                                  <w:t xml:space="preserve">werden, sonst </w:t>
                                </w:r>
                                <w:r w:rsidRPr="00BC0910">
                                  <w:rPr>
                                    <w:b/>
                                    <w:noProof/>
                                    <w:sz w:val="22"/>
                                  </w:rPr>
                                  <w:t>splittert</w:t>
                                </w:r>
                                <w:r>
                                  <w:rPr>
                                    <w:noProof/>
                                    <w:sz w:val="22"/>
                                  </w:rPr>
                                  <w:t xml:space="preserve"> </w:t>
                                </w:r>
                                <w:r w:rsidRPr="00BC0910">
                                  <w:rPr>
                                    <w:noProof/>
                                    <w:sz w:val="22"/>
                                  </w:rPr>
                                  <w:t>das Holz rund um den Kopf.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07" name="Grafik 2307" descr="Reißnagel auf Weiß vektor abbildung. Illustration von ..."/>
                          <pic:cNvPicPr>
                            <a:picLocks noChangeAspect="1"/>
                          </pic:cNvPicPr>
                        </pic:nvPicPr>
                        <pic:blipFill rotWithShape="1">
                          <a:blip r:embed="rId25" cstate="print">
                            <a:extLst>
                              <a:ext uri="{28A0092B-C50C-407E-A947-70E740481C1C}">
                                <a14:useLocalDpi xmlns:a14="http://schemas.microsoft.com/office/drawing/2010/main" val="0"/>
                              </a:ext>
                            </a:extLst>
                          </a:blip>
                          <a:srcRect r="20560" b="22430"/>
                          <a:stretch/>
                        </pic:blipFill>
                        <pic:spPr bwMode="auto">
                          <a:xfrm rot="599150">
                            <a:off x="434622" y="0"/>
                            <a:ext cx="506095" cy="4940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7BEDDF" id="Gruppieren 2271" o:spid="_x0000_s1051" style="position:absolute;margin-left:19.85pt;margin-top:5.3pt;width:176pt;height:175.25pt;z-index:251786752;mso-width-relative:margin;mso-height-relative:margin" coordsize="22352,22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sm1NxBQAA9w8AAA4AAABkcnMvZTJvRG9jLnhtbNxX227jNhB9L9B/&#10;IPS+tiRbviHOIs12gwXS3SBJkWeaoizCFKmSVOz0Z/ox/bHOkJIcO+5udotugT5Y5nVunDkzc/Z2&#10;V0nyyI0VWi2jZBBHhCumc6HWy+jX+/dvZhGxjqqcSq34MnriNnp7/uMPZ9t6wVNdaplzQ4CIsott&#10;vYxK5+rFcGhZyStqB7rmCjYLbSrqYGrWw9zQLVCv5DCN48lwq01eG824tbD6LmxG555+UXDmPhWF&#10;5Y7IZQSyOf81/rvC7/D8jC7WhtalYK0Y9BukqKhQwLQn9Y46ShojXpCqBDPa6sINmK6GuigE414H&#10;0CaJj7S5MrqpvS7rxXZd92YC0x7Z6ZvJso+PN4aIfBml6TSJiKIVvNKVaepacMMV8ctgpW29XsDh&#10;K1Pf1TemXViHGSq+K0yF/6AS2Xn7PvX25TtHGCym6SiDR4sIg700TbPJNAsvwEp4phf3WPnz39yc&#10;xPMZ3hx2jIcoXy9OP+nl7pQcxeNTSuLytyo5mqbZaBT0OKlpMstG2eQrNJ10NoKb4xgmn9MU4sbu&#10;XcP+M9e4K2nNvcdZfO291bLOaherNTeNyrnjltxyVjrONmQ+ToP9/LXeQ+zCgrN07kGMhvhLkzhO&#10;Z8nMh8uXvOWzlqCL2lh3xXVFcLCMIFxUDjI5T5s+XlsXLNedQ0msliJ/L6T0E8QZfikNeaSAEKu1&#10;VwO86uCUVGQL4JZO4SleQwLPyKb6ReeB7DTbP6JHNuTonfcZG2AqFd7kHrZAdpzoxnFzV+ZbspKN&#10;uaUQqFk8Q//IBao8moE5cQKY5n0FZ1SuAYxdhAZ/EK70r4rRiBTRFnuFJWWbYC1ZlzSIiy7X+Vx7&#10;2gvby+Jnz8SE4Ote2o/ck+TeBuqWFwAuGPrBcIfmpoxx5ZKwVdKcB/5orY7/obkkEkTKBbxfT7sl&#10;cJp2cID2PF4NcveX2xf93OX+hueslesvV0Jpc0ozCVq1nMN5MNkz0+BwpfMniC8fE/BmtmbvBTzN&#10;NbXuhhpIQrAIidV9gk8hNTigbkcRKbX5/dQ6ngcAgN2IbCGpLSP7W0MNj4j8oAAagKTrBqYbrLqB&#10;aqpLDVEAaQCk8UO4YJzshoXR1QPk2wvkAltUMeC1jJgz3eTSheQKGZvxiwt/DDJdTd21uqsZEkcr&#10;olvd7x6oqdvQdYCcH3UHP3RxFLzhLN5U+qJxuhA+svd2bO0LUIiQ/30wcdJh4j0IX3CZk3QUT45w&#10;kLjdTxoCwPuDd4GTiOhdHvVrETGBpJJC7QSJMpklSdZmjy6/JPNJls3nIZMm2XgMMXuQJV5i478F&#10;i5NRFmJIaUTV4PVHSIaLe9396ARGvCIUTwPAKy5+bwDIN18EALdb7Xzl5d8WjfJfQMI8Ad/pYGGc&#10;TVMMeY8I7U6Ah3bn/wIR+3Lx/KwWbAG/trqG0YsS6stdCNxyDeJs6GSqV9GoqNk09ZsAj2IlpHBP&#10;vqkBiESh1OONYFg+4eSgGpt2yHNlaCE2iDuwlHPLAH1vufjzD0XXXBLaFOQBp5BJNk4bQlfAJm/U&#10;ekA+SNlYZ6iDzo08wm8wGCCEdMwCa8ARwa4121ii9GVJ1Zpf2BqwpEW04eFxPz2QeyVFjbhwVIuE&#10;NICbrclA8KOe5oTVARyhX3qnWVNB4RAaQMOl18GWorbguwterXgOxeCHHBIZg+bTQUdTG6Ecqgel&#10;nWFYIxLgmMbZBPx9hd3IeOQRFPad4Y6ViFmoXKdAsAzWs2S1hdIOiFLIRD6dYfMTMjmActLiYYvk&#10;49F4kqYeyVsGHYhnMbQxUFhjNzSej+MgQN/SfDWE9wDcVZL9Qltben1CRe6HoJ4HZt9dwuigfX0+&#10;96f2/fr5XwAAAP//AwBQSwMECgAAAAAAAAAhAJxCnFzlEgAA5RIAABUAAABkcnMvbWVkaWEvaW1h&#10;Z2UxLmpwZWf/2P/gABBKRklGAAEBAQDcANwAAP/bAEMAAgEBAgEBAgICAgICAgIDBQMDAwMDBgQE&#10;AwUHBgcHBwYHBwgJCwkICAoIBwcKDQoKCwwMDAwHCQ4PDQwOCwwMDP/bAEMBAgICAwMDBgMDBgwI&#10;BwgMDAwMDAwMDAwMDAwMDAwMDAwMDAwMDAwMDAwMDAwMDAwMDAwMDAwMDAwMDAwMDAwMDP/AABEI&#10;AJkAm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7A4pcUDpRQAYoxRTWlC0AOxRivnv9q/8A4Kk/A/8AYzknsvGvjexXX4ULDQtNU3+pk7Q6&#10;q8UQPk7wRtaYxoc/exk18R/Er/g6f8JadesvhD4Q+KtYt+MSaxqtvpkg45+SJbgdf9qvNxWcYLDy&#10;5a1RJ9r6/cfcZD4a8UZ1TVfLMDUnB7S5bRfpKVk/k2fq/wAUuK/Lz4Jf8HSPwp8U6zb2XxB8D+L/&#10;AABHcPg6hbums2NquDlpTGEnxwP9XC556DFfo/8ACz4ueGvjd4C03xR4R1rTfEXh7V4/Ns9QsJ1m&#10;t51yVOGB6hgVI6qykHBBA2weYYfFLmoTUvQ8riHhHOciqKlm+GlSb25lo/Rq6fyZ0mKMUUV2HzgY&#10;oxRRQAYoxRRQAYoxRRQAYoxRRQAYoxRRQADpRQOlNlOFoAzvGHjDTfAPhnUNa1nULHSdJ0q3e7vL&#10;y8mWGC1iQFnkd2IVVABJJOBX4hf8FNP+DgrxV8a9V1Dwj8Eb7UPBvg1JGhl8RRBrfWNaXBGYScPZ&#10;wkncpXE52oS0eWjrK/4L0f8ABUi6/aT+J958JfBupSr8O/CV15WpTW7bU8RajE+GLN1e3gdSqKPl&#10;aRWk+fETL+chG5uTX5nxNxROU3hMG7JaOS3b7LyP7i8DfAXC08NT4g4kp89SaUqdKS92MXtKae8n&#10;uovSKtdX2dNdyXMjOzFncks7fMzk8kknkk1GXbH8VG7mnV+fvXc/r6MUlaOiQ11W4gaNgrfUV9p/&#10;8EBP+Cimpfsgfti6V8Mda1CRvhz8UtQj082rsTFpmqyYS2ukHO0yPsgkxgMrozHEK18XYxXF+MNY&#10;uNF8Q2t5ZXE1reWcqTQTRMVkidSGVlI5BBAII7ivbyDFzw+KU4M/MfFzh7C5tkNTDYmKbez6p9Gv&#10;R2Z/Zkkm+nVx/wCz98Urf44/A3wZ40tYTb23i/QrLW4oi27ykuYEmVc98B8V2FfuEZXVz/LCpTlT&#10;m4S3Ts/kFFFFMgKKKKACiiigAooooAKKKKAAH5a+Y/8Agr7+1bcfsg/sF+MvEml3i2XiTVI10PRJ&#10;A22RLq5yhkj/AOmkUPnTDtmGvpv+CvzO/wCDoRbw/sc+AvLH/Ev/AOE0jM3tJ9gvPL/8d82vLzvE&#10;ToYCrVhuk7fkfdeGOT0M04rwGAxOsJ1Y8y7pO7Xztb5n4ZN1pKOAcD1oxxX4Of60xVlZBRnFAI9a&#10;6zwN8JdQ8XWE+pSj+z9EsRvub6f5YkA7D+83oo5z6UBzLucnL+5tJJm4RRnNeX+JNQ/tDVmftu4r&#10;s/ir4wtTcSWenM7WsZKh2wGcdMnHrXnUj+Y/1Ne9lWHcY+1nuz8l8QM5pVaqwWHldR3a6s/qs/4I&#10;a/GzT/jh/wAEt/hHdWN3DcXHh/Rk8O30ayBntZrI/Z9jjqpMaRuAf4ZEPQg19bV/Ph/wa3/t5j4J&#10;/tNat8G9cvGj8PfE5ftGk+Y+I7bV4UJAGSFXz4AyEnlnht1HWv6DlbdX67leKVfDRl1Wj+R/nRx9&#10;kc8rzutRfwybnF+Unf8AB3XyFooor0T40KKKKACiiigAooooAKKKKAAfdrwX/gpT+xvF+3T+yL4k&#10;8CRyWdrrkmzUNCvLpN0dnfwndGSQCVVxviZlBISZyAeh96HSgjNZVqMK1OVKorqSs/RndleZYnLs&#10;ZSx+Dly1KUlKL7Si7r8UfyW/EX4Rax8MviFqvhXxNpt14e8SaHcG1v8AT7xPLkt5B69ipGGVwSrK&#10;QwJBBOn4W/Z2vPEIEk2taDptueTLc36KAP8AgOa/ox/bz/4Jb/Cb/goTpULeNNIuLHxJZQi3svEm&#10;jyC21W0jD7/L3lWSWPO4bJUcLvcrtZi1fkb+1b/wbO/H74W3Mlx8Mdc0X4qaOxAS3aZdF1VCSc5j&#10;nf7OVUY+YT7mJ4QV+UY/gvF0KjdB88Ondev/AAD/AEG4S+k5w7muEjTzaH1fE/av8DfeLvZLyla2&#10;2u581xaT8H/gjb/atY1ifx3q0XzJY2KmCzDf7ch5YZ/u/lXj/wC0D+1drHxdeO1CW+k6LZ/LaabZ&#10;r5cFuvbgdT7n9K4v4y/DPxt8EPGc3h/xx4a8QeE9cgRZZLDV7GWzuAjEhX2SAEo2Dhh8rYyCa44r&#10;JIejc+1cNHL/AGbtU+7/ADPp8dxk8XBTwjbT2ldPR/y2tFX7pXa3bGXl007FjUKx5GatJYsR81Es&#10;W38K9DmWx8fOjOT55l7wH441b4ZeONH8SaDfTaXrmgXsOo6feRY32txC4kjkGcjKuqkZBGR0r+lz&#10;4Lf8HC37OPjD4M+Fda8TeNv7D8SarpkE+q6VDouo3K6bdlB50IkSAqyrJuAYH5gAe9fzGyJXVfDP&#10;W/LupLF/uyfPGP8AaHUfiP5V2Us2xGBpSlh0n5P+kfOZh4e5NxTjaFDNpTgldKUGk7u1k+aMla67&#10;Xv1P6rvgD/wVa/Z//ab8SRaP4Q+Jmh3WsXDiOCwv45tMuLpznCRJcpGZW4J2puOOcV9EK24cV/H6&#10;HZW6niv2q/4N/v8AgrhrHx9164+BnxO1htR8VaXY/bfC+sXtyv2nWbSMASWkpY7pbiJfnVhud4lk&#10;Z+Yiz+1w/wAVfXan1fERUZdGtn/kfl/i99H/AP1YwX9r5PWlVoJ2nGduePneKSku+ia31V7fqxRS&#10;KwYcEH6UtfaH8zhRRRQAUUUUAFFFFAAOlFA6UUAFB6UUUAeE/t3/APBO74a/8FDfhZ/wjfj/AEnz&#10;Lqz3vpOs2mI9R0aRgAWhkIPythd0bBkfauVJVSP5zf8AgpB/wSh+Jf8AwTa8ceR4gtf7c8F31w0G&#10;keKrGBlsr04LLFKuSbe42At5TE5CuUaRVLV/VQRkVy/xh8K+GfGHwy1vT/GWm6Tq3hWezkbVLXU4&#10;FmtZIFG5vMVsqVAXPPQgHtXj5pk9LFx59pLr/mfo/AfiNmPD1ZUY/vaEnrTfn1g+j8tn17n8b7Jk&#10;VXlj5r074t+CNP1TxXrmo+GNN/snRZL+4nttN+0PcHTLYsTHCXcln2KVXcxJ7k9SOKm8L3Agikby&#10;ws4BQ7uDkgDn15zj0B9Dj81hJS1jqf3DiaM6Vo4iPLJrZ/8AAuvxOcnjwTTbOaS0vopIztkVwVI9&#10;a3rjwjOCwymFR5GweVCHDcfX+daXhT4eTLqcdxdGNYYXG0HPzHgq3TOOc9M8dK0qVIwg5TPPwuBn&#10;isVCjh3q3e/ZdW+1tzrDH8/THtVj4K/tBap+yn+2N4G8f6YJlvvBerWl88KuYmuYlYGaBj1CyxM8&#10;Z/2XNTTSr4cjivdxkaFTPhTxx2B5IIx97BAJB962P2S/2fLz9sr9uL4d+BY44/L1vXIYr9IZf3kd&#10;kjefdSKSAPlgWZlAHGwg9cngyPDzdb2kd+h9Z4qZzhoZXLB1bODjJzv2Sd7+p/WtAcqvuM1JVCLV&#10;40WJdr7mGMdxzir9ftp/l36BRRRQAUUUUAFFFFAAOlFA6UUAFFFFABXln7cWh6h4m/Yz+LGm6RDN&#10;capqHg3V7ezhhUtJLM9lKqKoHO4sQAB3Nep1HOnmJipqQ54uHfQ6MHiHh8RCvFXcZJ272dz+RB9Z&#10;uHRk8wFWQocIOh6j/wDV07daxtZ0X+1ZI5FnlgkjwAV5HByPyr7k/wCCz3/BMnVv2H/jpqXibQtH&#10;u/8AhU/im6Nzpt/Eokt9GmkJL2Eu0AxhDnyiww0ZVQzMj18Z2FnZ3hO/VtPtVAzmXzWz/wB8o1fg&#10;uLw2JwNd0Z3TX4rv6H+tHD+dZJxRlFLMcLyzpzSdr6xfWL6qSej/AMjH0/R/szO0spmaRGjbci4K&#10;tjPGO+K6K3e6vEub6R44baEAT3DoBGpx8qehYheFHJAbjAJqL/hIvDvhyMStHda3cAAiOX/RbVGB&#10;53FWMkqkccGIjrntXOajr/iL4y+KdN0TS7G91jUr6VbXS9K0y0MjySNgLHBBGMszHH3VLMeTkkmi&#10;nSrV5LmbYYzHZXlNKXsoRjbd+nd7/ezG8X+N5rkPb28skdvgqF7yA9d3+eK/Zn/g2F/ZS0jwPrni&#10;7xt4whuLf4oatp0S6XY3EXl/ZtHZkZ5l5/1kkohDqVBjQRc5ldV4j/giz/wRL0G81mx+JHxnax1T&#10;UbdvP0fwmHE0Nu4OVnvGGVkfusC5QcFyxJRPs/8Aal+A2sfBvx9pvj3wbm31fRLj7XaS7SyseQ0T&#10;gEZR1LKwBGVYjIr9P4dyN4eKrVVr0X6s/hXxj8UaebVZ5fl0uaLfvzWz/ux8u72drLS9/vAaVGNv&#10;3sqcg561NaWq2cWxM7c55Oa4f9m/4+aV+0f8LLHxHpeIZHzBf2TSbpdOukx5kD+4yCCQNyMjYwwr&#10;vK+tP55CiiigAooooAKKKKAAdKKB0ooAKKKKACiiigDJ8beB9J+I3hi+0TXtL0/WtG1SFra8sb+3&#10;S4t7qJhhkeNwVZSOoIINfmj+0j/waz/Cj4meIrjUvh7408S/DVbqTe2mtCNY0+AY5EKyPHMuTz80&#10;zgZwABgD9RKK5cVgaGIVq0Uz38h4ozbJZupldeVNy3s9H6p3T+aPyP8Ahn/waW+BNN1QSeNPi94u&#10;8RWakEQ6TplvpTH1BaRrng+wB96+/v2Rv+Cb3wZ/YcsXX4ceBdJ0bUJ4zFcarKGutSuVO0srXMpa&#10;TYSoPlqQgIyFFe5UVnh8twtB3pQSf9dzrzrjbPc3jyZhipzj2vZP1UbJ/NHi3xo/ZlkudZm8WeCX&#10;j0zxIrebcWYbZbav67uyTccOOGJIfrvXN8B/EWw+LekXfh/XLWSz1a2Jt7uzuU8uWFwO4PPoQehB&#10;BBINe91578Y/gBY/EtotSspm0bxNYpttdThQbioJYRSrkeZHuJIBIKkkqRls9x8qfLsUup/sBfHq&#10;TX445rjwH4iKw63BHGW2ICdl0gHPmRbjlRnchYYJ2FftzSdVttd0y3vbOeG6tLuJZoZoZFkjlRgG&#10;VlZSQykEEEHBBrwFryPx/Z3ngPx5YrY69HGdmTviuk5Amhfjeh9cAjkMFYFRh/sqeONR/Z2+In/C&#10;pfFM0jaTdyPJ4UvZF+VByzWRbH1aPd/tpniNaAPqKigHcM0UAFFFFABRRRQADpRQOlFABRRRQAUU&#10;UUAFFFFABRRRQAUUUUAc78R/hjpXxQ0QWeoxMskLeZbXcJ2XNlJ/fjfB2n1ByrDhgQSD4j8V/hlP&#10;4t0OPwj4xma31EOG0HxHaloFlmX5kIZTuhnBG4Ddn5cqTtJH0hVLxD4fs/FOkTWN/bx3VrOAHjcc&#10;HBBBHcEEAgjBBAIIIBoA4D9m34u3/jrRrzQ/EkYtfGXhdlttUTAC3anPl3ceABslCkkADawYdNrN&#10;6ZXh3xF+HGreAfEFj4i011nvdDVlsb6aUx+fA2N9heMOsb4BSUghXVCwyoL+u+D/ABXb+NfD1tqV&#10;qskcdwpJjlGJIWBKvG4GQHR1ZWGTgqeTQBqUUUUAFFFFAAOlFA6UUAFFFFABRRRQAUUUUAFFFFAB&#10;RRRQAUUUUAI6LIpVlDKwwQR1Fc1ovgn/AIQvxFcXGmqv2DUmU3NsBt8twu0SL/e+UKpzyFVQDtRU&#10;HTUUAFFFFABRRRQADpRQOlFABRRRQAUUUUAFFFFABRRRQAUUUUAFFFFABRRRQAUUUUAFFFFAH//Z&#10;UEsDBBQABgAIAAAAIQD4FwU93wAAAAkBAAAPAAAAZHJzL2Rvd25yZXYueG1sTI9BT8MwDIXvSPyH&#10;yEjcWBoqCitNp2kCThMSGxLiljVeW61xqiZru3+POcHNfu/p+XOxml0nRhxC60mDWiQgkCpvW6o1&#10;fO5f755AhGjIms4TarhggFV5fVWY3PqJPnDcxVpwCYXcaGhi7HMpQ9WgM2HheyT2jn5wJvI61NIO&#10;ZuJy18n7JMmkMy3xhcb0uGmwOu3OTsPbZKZ1ql7G7em4uXzvH96/tgq1vr2Z188gIs7xLwy/+IwO&#10;JTMd/JlsEJ2GdPnISdaTDAT76VKxcOAhUwpkWcj/H5Q/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eLJtTcQUAAPcPAAAOAAAAAAAAAAAAAAAAADwCAABkcnMvZTJv&#10;RG9jLnhtbFBLAQItAAoAAAAAAAAAIQCcQpxc5RIAAOUSAAAVAAAAAAAAAAAAAAAAANkHAABkcnMv&#10;bWVkaWEvaW1hZ2UxLmpwZWdQSwECLQAUAAYACAAAACEA+BcFPd8AAAAJAQAADwAAAAAAAAAAAAAA&#10;AADxGgAAZHJzL2Rvd25yZXYueG1sUEsBAi0AFAAGAAgAAAAhAFhgsxu6AAAAIgEAABkAAAAAAAAA&#10;AAAAAAAA/RsAAGRycy9fcmVscy9lMm9Eb2MueG1sLnJlbHNQSwUGAAAAAAYABgB9AQAA7hwAAAAA&#10;">
                <v:group id="Gruppieren 2304" o:spid="_x0000_s1052" style="position:absolute;top:3725;width:22352;height:18535" coordsize="22356,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roundrect id="Abgerundetes Rechteck 942" o:spid="_x0000_s1053" style="position:absolute;width:22356;height:18540;rotation:-65228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g6KxgAAAN0AAAAPAAAAZHJzL2Rvd25yZXYueG1sRI9PawIx&#10;FMTvBb9DeAUvS020f5CtUawgeLKs9uDxsXndLN28LJtU1/30jVDwOMzMb5jFqneNOFMXas8aphMF&#10;grj0puZKw9dx+zQHESKywcYzabhSgNVy9LDA3PgLF3Q+xEokCIccNdgY21zKUFpyGCa+JU7et+8c&#10;xiS7SpoOLwnuGjlT6k06rDktWGxpY6n8Ofw6DR/rwX62RXbNji/77DSEggdltR4/9ut3EJH6eA//&#10;t3dGw+xZvcLtTXoCcvkHAAD//wMAUEsBAi0AFAAGAAgAAAAhANvh9svuAAAAhQEAABMAAAAAAAAA&#10;AAAAAAAAAAAAAFtDb250ZW50X1R5cGVzXS54bWxQSwECLQAUAAYACAAAACEAWvQsW78AAAAVAQAA&#10;CwAAAAAAAAAAAAAAAAAfAQAAX3JlbHMvLnJlbHNQSwECLQAUAAYACAAAACEAS9oOisYAAADdAAAA&#10;DwAAAAAAAAAAAAAAAAAHAgAAZHJzL2Rvd25yZXYueG1sUEsFBgAAAAADAAMAtwAAAPoCAAAAAA==&#10;" fillcolor="#eeece1 [3214]" strokecolor="#c4bc96 [2414]" strokeweight="1pt">
                    <v:shadow on="t" color="black" opacity="26214f" origin=",-.5" offset="0,3pt"/>
                    <v:textbox inset="0,0,0,0"/>
                  </v:roundrect>
                  <v:shape id="Textfeld 2306" o:spid="_x0000_s1054" type="#_x0000_t202" style="position:absolute;left:1725;top:1811;width:19656;height:15444;rotation:-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zclwwAAAN0AAAAPAAAAZHJzL2Rvd25yZXYueG1sRI/NqsIw&#10;FIT3gu8QjnA3oqk/qFSj6OUKbq2K20NzbKvNSWlytb69EQSXw8x8wyxWjSnFnWpXWFYw6EcgiFOr&#10;C84UHA/b3gyE88gaS8uk4EkOVst2a4Gxtg/e0z3xmQgQdjEqyL2vYildmpNB17cVcfAutjbog6wz&#10;qWt8BLgp5TCKJtJgwWEhx4p+c0pvyb9R8NeV/nqeZrtucloXm+3FzpLzWKmfTrOeg/DU+G/4095p&#10;BcNRNIH3m/AE5PIFAAD//wMAUEsBAi0AFAAGAAgAAAAhANvh9svuAAAAhQEAABMAAAAAAAAAAAAA&#10;AAAAAAAAAFtDb250ZW50X1R5cGVzXS54bWxQSwECLQAUAAYACAAAACEAWvQsW78AAAAVAQAACwAA&#10;AAAAAAAAAAAAAAAfAQAAX3JlbHMvLnJlbHNQSwECLQAUAAYACAAAACEAeks3JcMAAADdAAAADwAA&#10;AAAAAAAAAAAAAAAHAgAAZHJzL2Rvd25yZXYueG1sUEsFBgAAAAADAAMAtwAAAPcCAAAAAA==&#10;" fillcolor="#eeece1 [3214]" stroked="f" strokeweight=".5pt">
                    <v:textbox>
                      <w:txbxContent>
                        <w:p w14:paraId="19411B0F" w14:textId="77777777" w:rsidR="008A6EA7" w:rsidRPr="00BC0910" w:rsidRDefault="008A6EA7" w:rsidP="00E442F6">
                          <w:pPr>
                            <w:spacing w:line="312" w:lineRule="auto"/>
                          </w:pPr>
                          <w:r w:rsidRPr="00BC0910">
                            <w:rPr>
                              <w:noProof/>
                              <w:sz w:val="22"/>
                            </w:rPr>
                            <w:t xml:space="preserve">Bei </w:t>
                          </w:r>
                          <w:r w:rsidRPr="00BC0910">
                            <w:rPr>
                              <w:b/>
                              <w:noProof/>
                              <w:sz w:val="22"/>
                            </w:rPr>
                            <w:t>Schrauben mit Senkkopf</w:t>
                          </w:r>
                          <w:r w:rsidRPr="00BC0910">
                            <w:rPr>
                              <w:noProof/>
                              <w:sz w:val="22"/>
                            </w:rPr>
                            <w:t xml:space="preserve"> müssen die Bohrungen </w:t>
                          </w:r>
                          <w:r w:rsidRPr="00BC0910">
                            <w:rPr>
                              <w:b/>
                              <w:noProof/>
                              <w:sz w:val="22"/>
                            </w:rPr>
                            <w:t>angesenkt</w:t>
                          </w:r>
                          <w:r w:rsidRPr="00BC0910">
                            <w:rPr>
                              <w:noProof/>
                              <w:sz w:val="22"/>
                            </w:rPr>
                            <w:t xml:space="preserve"> </w:t>
                          </w:r>
                          <w:r>
                            <w:rPr>
                              <w:noProof/>
                              <w:sz w:val="22"/>
                            </w:rPr>
                            <w:t>(</w:t>
                          </w:r>
                          <w:r>
                            <w:rPr>
                              <w:noProof/>
                              <w:sz w:val="22"/>
                            </w:rPr>
                            <w:sym w:font="Wingdings" w:char="F0F2"/>
                          </w:r>
                          <w:r>
                            <w:rPr>
                              <w:noProof/>
                              <w:sz w:val="22"/>
                            </w:rPr>
                            <w:t xml:space="preserve">) </w:t>
                          </w:r>
                          <w:r w:rsidRPr="00BC0910">
                            <w:rPr>
                              <w:noProof/>
                              <w:sz w:val="22"/>
                            </w:rPr>
                            <w:t xml:space="preserve">werden, sonst </w:t>
                          </w:r>
                          <w:r w:rsidRPr="00BC0910">
                            <w:rPr>
                              <w:b/>
                              <w:noProof/>
                              <w:sz w:val="22"/>
                            </w:rPr>
                            <w:t>splittert</w:t>
                          </w:r>
                          <w:r>
                            <w:rPr>
                              <w:noProof/>
                              <w:sz w:val="22"/>
                            </w:rPr>
                            <w:t xml:space="preserve"> </w:t>
                          </w:r>
                          <w:r w:rsidRPr="00BC0910">
                            <w:rPr>
                              <w:noProof/>
                              <w:sz w:val="22"/>
                            </w:rPr>
                            <w:t>das Holz rund um den Kopf.</w:t>
                          </w:r>
                        </w:p>
                      </w:txbxContent>
                    </v:textbox>
                  </v:shape>
                </v:group>
                <v:shape id="Grafik 2307" o:spid="_x0000_s1055" type="#_x0000_t75" alt="Reißnagel auf Weiß vektor abbildung. Illustration von ..." style="position:absolute;left:4346;width:5061;height:4940;rotation:6544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N4xgAAAN0AAAAPAAAAZHJzL2Rvd25yZXYueG1sRI9PawIx&#10;FMTvBb9DeIK3mlVBy2oUtRSk4GG1FI+Pzds/7eZlTaK7/famUOhxmJnfMKtNbxpxJ+drywom4wQE&#10;cW51zaWCj/Pb8wsIH5A1NpZJwQ952KwHTytMte04o/splCJC2KeooAqhTaX0eUUG/di2xNErrDMY&#10;onSl1A67CDeNnCbJXBqsOS5U2NK+ovz7dDMKXt25v3zNu/djcf10RXHdLVyWKTUa9tsliEB9+A//&#10;tQ9awXSWLOD3TXwCcv0AAAD//wMAUEsBAi0AFAAGAAgAAAAhANvh9svuAAAAhQEAABMAAAAAAAAA&#10;AAAAAAAAAAAAAFtDb250ZW50X1R5cGVzXS54bWxQSwECLQAUAAYACAAAACEAWvQsW78AAAAVAQAA&#10;CwAAAAAAAAAAAAAAAAAfAQAAX3JlbHMvLnJlbHNQSwECLQAUAAYACAAAACEAqAkzeMYAAADdAAAA&#10;DwAAAAAAAAAAAAAAAAAHAgAAZHJzL2Rvd25yZXYueG1sUEsFBgAAAAADAAMAtwAAAPoCAAAAAA==&#10;">
                  <v:imagedata r:id="rId26" o:title="Reißnagel auf Weiß vektor abbildung. Illustration von .." cropbottom="14700f" cropright="13474f"/>
                </v:shape>
              </v:group>
            </w:pict>
          </mc:Fallback>
        </mc:AlternateContent>
      </w:r>
    </w:p>
    <w:p w14:paraId="56D66126" w14:textId="77777777" w:rsidR="00E442F6" w:rsidRPr="006B79F7" w:rsidRDefault="00E442F6" w:rsidP="00E442F6">
      <w:pPr>
        <w:spacing w:line="312" w:lineRule="auto"/>
        <w:rPr>
          <w:b/>
          <w:noProof/>
          <w:sz w:val="22"/>
        </w:rPr>
      </w:pPr>
    </w:p>
    <w:p w14:paraId="7959E2CA" w14:textId="77777777" w:rsidR="00E442F6" w:rsidRPr="006B79F7" w:rsidRDefault="00E442F6" w:rsidP="00E442F6">
      <w:pPr>
        <w:spacing w:line="312" w:lineRule="auto"/>
        <w:rPr>
          <w:b/>
          <w:noProof/>
          <w:sz w:val="22"/>
        </w:rPr>
      </w:pPr>
    </w:p>
    <w:p w14:paraId="085E667B" w14:textId="77777777" w:rsidR="00E442F6" w:rsidRPr="006B79F7" w:rsidRDefault="00E442F6" w:rsidP="00E442F6">
      <w:pPr>
        <w:spacing w:line="312" w:lineRule="auto"/>
        <w:rPr>
          <w:b/>
          <w:noProof/>
          <w:sz w:val="22"/>
        </w:rPr>
      </w:pPr>
    </w:p>
    <w:p w14:paraId="288E4358" w14:textId="77777777" w:rsidR="00E442F6" w:rsidRPr="006B79F7" w:rsidRDefault="00E442F6" w:rsidP="00E442F6">
      <w:pPr>
        <w:spacing w:line="312" w:lineRule="auto"/>
        <w:rPr>
          <w:b/>
          <w:noProof/>
          <w:sz w:val="22"/>
        </w:rPr>
      </w:pPr>
    </w:p>
    <w:p w14:paraId="74BA4575" w14:textId="77777777" w:rsidR="00E442F6" w:rsidRPr="006B79F7" w:rsidRDefault="00E442F6" w:rsidP="00E442F6">
      <w:pPr>
        <w:spacing w:line="312" w:lineRule="auto"/>
        <w:rPr>
          <w:b/>
          <w:noProof/>
          <w:sz w:val="22"/>
        </w:rPr>
      </w:pPr>
      <w:r>
        <w:rPr>
          <w:b/>
          <w:noProof/>
          <w:sz w:val="22"/>
          <w:lang w:eastAsia="de-DE"/>
        </w:rPr>
        <mc:AlternateContent>
          <mc:Choice Requires="wpg">
            <w:drawing>
              <wp:anchor distT="0" distB="0" distL="114300" distR="114300" simplePos="0" relativeHeight="251787776" behindDoc="0" locked="0" layoutInCell="1" allowOverlap="1" wp14:anchorId="120460C5" wp14:editId="0E3008FC">
                <wp:simplePos x="0" y="0"/>
                <wp:positionH relativeFrom="column">
                  <wp:posOffset>2999994</wp:posOffset>
                </wp:positionH>
                <wp:positionV relativeFrom="paragraph">
                  <wp:posOffset>98425</wp:posOffset>
                </wp:positionV>
                <wp:extent cx="2372360" cy="2855104"/>
                <wp:effectExtent l="304800" t="95250" r="313690" b="326390"/>
                <wp:wrapNone/>
                <wp:docPr id="2308" name="Gruppieren 2308"/>
                <wp:cNvGraphicFramePr/>
                <a:graphic xmlns:a="http://schemas.openxmlformats.org/drawingml/2006/main">
                  <a:graphicData uri="http://schemas.microsoft.com/office/word/2010/wordprocessingGroup">
                    <wpg:wgp>
                      <wpg:cNvGrpSpPr/>
                      <wpg:grpSpPr>
                        <a:xfrm>
                          <a:off x="0" y="0"/>
                          <a:ext cx="2372360" cy="2855104"/>
                          <a:chOff x="0" y="0"/>
                          <a:chExt cx="2372360" cy="2855104"/>
                        </a:xfrm>
                      </wpg:grpSpPr>
                      <wpg:grpSp>
                        <wpg:cNvPr id="2310" name="Gruppieren 2310"/>
                        <wpg:cNvGrpSpPr/>
                        <wpg:grpSpPr>
                          <a:xfrm rot="1794188">
                            <a:off x="0" y="369714"/>
                            <a:ext cx="2372360" cy="2485390"/>
                            <a:chOff x="0" y="0"/>
                            <a:chExt cx="2372965" cy="2485648"/>
                          </a:xfrm>
                        </wpg:grpSpPr>
                        <wps:wsp>
                          <wps:cNvPr id="2311" name="Abgerundetes Rechteck 8"/>
                          <wps:cNvSpPr/>
                          <wps:spPr>
                            <a:xfrm rot="21002818">
                              <a:off x="0" y="0"/>
                              <a:ext cx="2372965" cy="2485648"/>
                            </a:xfrm>
                            <a:prstGeom prst="roundRect">
                              <a:avLst/>
                            </a:prstGeom>
                            <a:solidFill>
                              <a:schemeClr val="bg2"/>
                            </a:solidFill>
                            <a:ln w="12700">
                              <a:solidFill>
                                <a:schemeClr val="bg2">
                                  <a:lumMod val="7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2" name="Textfeld 2312"/>
                          <wps:cNvSpPr txBox="1"/>
                          <wps:spPr>
                            <a:xfrm rot="21000000">
                              <a:off x="138022" y="172528"/>
                              <a:ext cx="2139918" cy="2174217"/>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E6B96" w14:textId="77777777" w:rsidR="008A6EA7" w:rsidRPr="00BC0910" w:rsidRDefault="008A6EA7" w:rsidP="00E442F6">
                                <w:pPr>
                                  <w:spacing w:line="312" w:lineRule="auto"/>
                                  <w:rPr>
                                    <w:noProof/>
                                    <w:sz w:val="22"/>
                                  </w:rPr>
                                </w:pPr>
                                <w:r w:rsidRPr="00BC0910">
                                  <w:rPr>
                                    <w:noProof/>
                                    <w:sz w:val="22"/>
                                  </w:rPr>
                                  <w:t xml:space="preserve">Damit das Holz beim Schrauben nicht bricht, </w:t>
                                </w:r>
                                <w:r w:rsidRPr="00BC0910">
                                  <w:rPr>
                                    <w:b/>
                                    <w:noProof/>
                                    <w:sz w:val="22"/>
                                  </w:rPr>
                                  <w:t>muss vorgebohrt</w:t>
                                </w:r>
                                <w:r w:rsidRPr="00BC0910">
                                  <w:rPr>
                                    <w:noProof/>
                                    <w:sz w:val="22"/>
                                  </w:rPr>
                                  <w:t xml:space="preserve"> werden:</w:t>
                                </w:r>
                              </w:p>
                              <w:p w14:paraId="1F721DE7" w14:textId="77777777" w:rsidR="008A6EA7" w:rsidRPr="00BC0910" w:rsidRDefault="008A6EA7" w:rsidP="00E442F6">
                                <w:pPr>
                                  <w:spacing w:line="312" w:lineRule="auto"/>
                                  <w:rPr>
                                    <w:noProof/>
                                    <w:sz w:val="22"/>
                                  </w:rPr>
                                </w:pPr>
                                <w:r w:rsidRPr="00BC0910">
                                  <w:rPr>
                                    <w:noProof/>
                                    <w:sz w:val="22"/>
                                  </w:rPr>
                                  <w:t xml:space="preserve">Das </w:t>
                                </w:r>
                                <w:r w:rsidRPr="00BC0910">
                                  <w:rPr>
                                    <w:b/>
                                    <w:noProof/>
                                    <w:sz w:val="22"/>
                                  </w:rPr>
                                  <w:t>anzuschraubende Holz</w:t>
                                </w:r>
                                <w:r w:rsidRPr="00BC0910">
                                  <w:rPr>
                                    <w:noProof/>
                                    <w:sz w:val="22"/>
                                  </w:rPr>
                                  <w:t xml:space="preserve"> mit dem Durchmesser der Schraube, das </w:t>
                                </w:r>
                                <w:r w:rsidRPr="00BC0910">
                                  <w:rPr>
                                    <w:b/>
                                    <w:noProof/>
                                    <w:sz w:val="22"/>
                                  </w:rPr>
                                  <w:t>dahinterliegende Holz</w:t>
                                </w:r>
                                <w:r w:rsidRPr="00BC0910">
                                  <w:rPr>
                                    <w:noProof/>
                                    <w:sz w:val="22"/>
                                  </w:rPr>
                                  <w:t xml:space="preserve"> mit einem ca. 2 mm kleineren Durchmesser.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2313" name="Grafik 2313" descr="Reißnagel auf Weiß vektor abbildung. Illustration von ..."/>
                          <pic:cNvPicPr>
                            <a:picLocks noChangeAspect="1"/>
                          </pic:cNvPicPr>
                        </pic:nvPicPr>
                        <pic:blipFill rotWithShape="1">
                          <a:blip r:embed="rId25" cstate="print">
                            <a:extLst>
                              <a:ext uri="{28A0092B-C50C-407E-A947-70E740481C1C}">
                                <a14:useLocalDpi xmlns:a14="http://schemas.microsoft.com/office/drawing/2010/main" val="0"/>
                              </a:ext>
                            </a:extLst>
                          </a:blip>
                          <a:srcRect r="20560" b="22430"/>
                          <a:stretch/>
                        </pic:blipFill>
                        <pic:spPr bwMode="auto">
                          <a:xfrm rot="3529371">
                            <a:off x="1430482" y="6033"/>
                            <a:ext cx="506095" cy="4940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0460C5" id="Gruppieren 2308" o:spid="_x0000_s1056" style="position:absolute;margin-left:236.2pt;margin-top:7.75pt;width:186.8pt;height:224.8pt;z-index:251787776" coordsize="23723,28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iMBCIBQAACBAAAA4AAABkcnMvZTJvRG9jLnhtbNxX227jNhB9L9B/&#10;IPS+ti6+I84izXaDBdLdIEmRZ5qiLMIUqZJU7PRn+jH9sc6Qkmwn7ibYolugD5Z5Hc6c4ZwZnr3f&#10;VZI8cmOFVssoGcQR4YrpXKj1Mvr1/uO7WUSsoyqnUiu+jJ64jd6f//jD2bZe8FSXWubcEBCi7GJb&#10;L6PSuXoxHFpW8oraga65gslCm4o66Jr1MDd0C9IrOUzjeDLcapPXRjNuLYx+CJPRuZdfFJy5L0Vh&#10;uSNyGYFuzn+N/67wOzw/o4u1oXUpWKsG/QYtKioUHNqL+kAdJY0RL0RVghltdeEGTFdDXRSCcW8D&#10;WJPEz6y5MrqpvS3rxXZd9zABtM9w+max7PPjjSEiX0ZpFoOvFK3AS1emqWvBDVfEDwNK23q9gMVX&#10;pr6rb0w7sA49NHxXmAr/wSSy8/g+9fjynSMMBtNsmmYTcAODuXQ2HifxKHiAleCmF/tY+fMrO4fd&#10;wUPUr1en7/R690YmcPwJI2H4jUYSo+EWJdP5KJnNvM+PTM4m82nSWnXa7tFsnM3bm/cWu+eTcYsY&#10;7JyMZqjo39oNUWT3F8X+s4tyV9Ka+/tn0fd7DJMOw4vVmptG5dxxS245Kx1nG+JV3NZ+U39b7MLC&#10;xemuSkAxTeI4nSUnYGzxOUTwqzjQRW2su+K6IthYRhA6KgeNnHcRfby2LuDWrUNNrJYi/yik9B3k&#10;HH4pDXmkwBarddoifbRKKrIF96fTOPaSjyY9bR2LQMmyqX7ReRA7HcewM6jSL/cOPZAE7pUKd3JP&#10;YaA7dnTjuLkr8y1ZycbcUgjacTwDaSQXaHI2AzixA/w2HsEx2KNyDcTsIgT8QbjS+xQjEyUiFnuD&#10;JWWbgJasSxrU9WJaddvVXtleF987UBMCsfO0b7knyT0G6pYXQDRIAwG4Y7gpY1y5JEyVNOfhfETr&#10;NFwSBaLkAvzXy24FnJYdUG/X49agd7+59ejXNvc7/MlauX5zJZQ2pyyTYFV7clgPkB1Ag82Vzp8g&#10;ujyzgM9szT4KcM01te6GGkhIMAhJ1n2BTyE1XEDdtiJSavP7qXFcD+EPsxHZQoJbRva3hhoeEflJ&#10;ATHMk9EIxDrfGY2nKXTM4czqcEY11aWGqIDIB+18E9c72TULo6sHyMUXeCpMUcXg7GXEnOk6ly4k&#10;XsjmjF9c+GWQBWvqrtVdzVA4oorX7H73QE3dhrIDFvisOzKii2fBHNbiTqUvGqcL4SN9j2uLNxAj&#10;poPvw5Bpx5D3oHzBZQ6JNPGEghoAmSIvErf7SUNA+PuB46cZ0ocA2tcmmiSbxSkcAEk0mabj1NMt&#10;XOYuVybZfA6cGrJsMh2lybS9gF2S7jiw48p/iyYn2TjElNLIsiEKnjEbDu5t960TnPGG0DxNCG/Y&#10;+L0JId+8Sghut9r5qmyCnkNQ/guK6OmhpwZoBFqAxv+FEval4/lZLdgCfm2lDa0XBdTrLxLY5Rrk&#10;2fCqqd4ko6Jm09TvAh2KlZDCPfkHDlAiKqUebwTD8gk7R7VY1jHNlaGF2CDPwFDOLQO2veXizz8U&#10;XXNJaFOQB+xCJtk4bQhdwTF5o9YD8knKxjpDHbziyCP8BoMBXrzusHA0ULNg15ptLFH6sqRqzS9s&#10;DdzRMtjweLnvHum9kqJGHnhWiwTax8kWMlD82fvmBOpAhvB2+qBZU0HhEB6Dhktvgy1FbSE9LXi1&#10;4jkUg59ySFwMHqIOXje1EcqheVAAGoY1IoET03iMT5MVtNJR1tafAAp3rESOQuM6AwIyyNZktYXS&#10;DoRSyDw+fSHHhkyejdN5Ng3WddQNkkezwN2TOMuCFh1zj+NJPG+L/dF8FAct+lr/ZY37Cm/3rNuV&#10;k/1AW2B6o0LS8U2w0bOxf25C6+g9e9j3q/YP+PO/AAAA//8DAFBLAwQKAAAAAAAAACEAnEKcXOUS&#10;AADlEgAAFQAAAGRycy9tZWRpYS9pbWFnZTEuanBlZ//Y/+AAEEpGSUYAAQEBANwA3AAA/9sAQwAC&#10;AQECAQECAgICAgICAgMFAwMDAwMGBAQDBQcGBwcHBgcHCAkLCQgICggHBwoNCgoLDAwMDAcJDg8N&#10;DA4LDAwM/9sAQwECAgIDAwMGAwMGDAgHCAwMDAwMDAwMDAwMDAwMDAwMDAwMDAwMDAwMDAwMDAwM&#10;DAwMDAwMDAwMDAwMDAwMDAwM/8AAEQgAmQC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sDilxQOlFABijFFNaULQA7FGK+e/2r/wDgqT8D&#10;/wBjOSey8a+N7FdfhQsNC01Tf6mTtDqrxRA+TvBG1pjGhz97GTXxH8Sv+Dp/wlp16y+EPhD4q1i3&#10;4xJrGq2+mSDjn5IluB1/2q83FZxgsPLlrVEn2vr9x9xkPhrxRnVNV8swNScHtLltF+kpWT+TZ+r/&#10;ABS4r8vPgl/wdI/CnxTrNvZfEHwP4v8AAEdw+DqFu6azY2q4OWlMYSfHA/1cLnnoMV+j/wALPi54&#10;a+N3gLTfFHhHWtN8ReHtXj82z1CwnWa3nXJU4YHqGBUjqrKQcEEDbB5hh8UuahNS9DyuIeEc5yKo&#10;qWb4aVJvbmWj9Grp/JnSYoxRRXYfOBijFFFABijFFFABijFFFABijFFFABijFFFAAOlFA6U2U4Wg&#10;DO8YeMNN8A+GdQ1rWdQsdJ0nSrd7u8vLyZYYLWJAWeR3YhVUAEkk4FfiF/wU0/4OCvFXxr1XUPCP&#10;wRvtQ8G+DUkaGXxFEGt9Y1pcEZhJw9nCSdylcTnahLR5aOsr/gvR/wAFSLr9pP4n3nwl8G6lKvw7&#10;8JXXlalNbttTxFqMT4Ys3V7eB1Koo+VpFaT58RMv5yEbm5NfmfE3FE5TeEwbslo5LdvsvI/uLwN8&#10;BcLTw1PiDiSnz1JpSp0pL3Yxe0pp7ye6i9Iq11fZ013JcyM7MWdySzt8zOTySSeSTUZdsfxUbuad&#10;X5+9dz+voxSVo6JDXVbiBo2Ct9RX2n/wQE/4KKal+yB+2LpXwx1rUJG+HPxS1CPTzauxMWmarJhL&#10;a6Qc7TI+yCTGAyujMcQrXxdjFcX4w1i40XxDa3llcTWt5ZypNBNExWSJ1IZWUjkEEAgjuK9vIMXP&#10;D4pTgz8x8XOHsLm2Q1MNiYpt7Pqn0a9HZn9mSSb6dXH/ALP3xSt/jj8DfBnjS1hNvbeL9CstbiiL&#10;bvKS5gSZVz3wHxXYV+4RldXP8sKlOVObhLdOz+QUUUUyAooooAKKKKACiiigAooooAAflr5j/wCC&#10;vv7Vtx+yD+wX4y8SaXeLZeJNUjXQ9EkDbZEurnKGSP8A6aRQ+dMO2Ya+m/4K/M7/AIOhFvD+xz4C&#10;8sf8S/8A4TSMze0n2C88v/x3za8vO8ROhgKtWG6Tt+R914Y5PQzTivAYDE6wnVjzLuk7tfO1vmfh&#10;k3Wko4BwPWjHFfg5/rTFWVkFGcUAj1rrPA3wl1DxdYT6lKP7P0SxG+5vp/liQDsP7zeijnPpQHMu&#10;5ycv7m0kmbhFGc15f4k1D+0NWZ+27iuz+KvjC1NxJZ6cztaxkqHbAZx0ycetedSP5j/U172VYdxj&#10;7We7PyXxAzmlVqrBYeV1Hdrqz+qz/ghr8bNP+OH/AAS3+Ed1Y3cNxceH9GTw7fRrIGe1msj9n2OO&#10;qkxpG4B/hkQ9CDX1tX8+H/Brf+3mPgn+01q3wb1y8aPw98Tl+0aT5j4jttXhQkAZIVfPgDISeWeG&#10;3Uda/oOVt1fruV4pV8NGXVaP5H+dHH2RzyvO61F/DJucX5Sd/wAHdfIWiiivRPjQooooAKKKKACi&#10;iigAooooAB92vBf+ClP7G8X7dP7IviTwJHJZ2uuSbNQ0K8uk3R2d/Cd0ZJAJVXG+JmUEhJnIB6H3&#10;odKCM1lWowrU5UqiupKz9Gd2V5licuxlLH4OXLUpSUovtKLuvxR/Jb8RfhFrHwy+IWq+FfE2m3Xh&#10;7xJodwbW/wBPvE8uS3kHr2KkYZXBKspDAkEE6fhb9na88QgSTa1oOm255MtzfooA/wCA5r+jH9vP&#10;/glv8Jv+ChOlQt400i4sfEllCLey8SaPILbVbSMPv8veVZJY87hslRwu9yu1mLV+Rv7Vv/Bs78fv&#10;hbcyXHwx1zRfipo7EBLdpl0XVUJJzmOd/s5VRj5hPuYnhBX5Rj+C8XQqN0Hzw6d16/8AAP8AQbhL&#10;6TnDua4SNPNofV8T9q/wN94u9kvKVrba7nzXFpPwf+CNv9q1jWJ/HerRfMljYqYLMN/tyHlhn+7+&#10;VeP/ALQP7V2sfF147UJb6Totn8tpptmvlwW69uB1Puf0ri/jL8M/G3wQ8ZzeH/HHhrxB4T1yBFlk&#10;sNXsZbO4CMSFfZIASjYOGHytjIJrjiskh6Nz7Vw0cv8AZu1T7v8AM+nx3GTxcFPCNtPaV09H/La0&#10;VfuldrdsZeXTTsWNQrHkZq0lixHzUSxbfwr0OZbHx86M5PnmXvAfjjVvhl440fxJoN9NpeuaBew6&#10;jp95Fjfa3ELiSOQZyMq6qRkEZHSv6XPgt/wcLfs4+MPgz4V1rxN42/sPxJqumQT6rpUOi6jcrpt2&#10;UHnQiRICrKsm4BgfmAB71/MbIldV8M9b8u6ksX+7J88Y/wBodR+I/lXZSzbEYGlKWHSfk/6R85mH&#10;h7k3FONoUM2lOCV0pQaTu7WT5oyVrrte/U/qu+AP/BVr9n/9pvxJFo/hD4maHdaxcOI4LC/jm0y4&#10;unOcJElykZlbgnam445xX0QrbhxX8fodlbqeK/ar/g3+/wCCuGsfH3Xrj4GfE7WG1HxVpdj9t8L6&#10;xe3K/adZtIwBJaSljuluIl+dWG53iWRn5iLP7XD/ABV9dqfV8RFRl0a2f+R+X+L30f8A/VjBf2vk&#10;9aVWgnacZ254+d4pKS76JrfVXt+rFFIrBhwQfpS19ofzOFFFFABRRRQAUUUUAA6UUDpRQAUHpRRQ&#10;B4T+3f8A8E7vhr/wUN+Fn/CN+P8ASfMurPe+k6zaYj1HRpGABaGQg/K2F3RsGR9q5UlVI/nN/wCC&#10;kH/BKH4l/wDBNrxx5HiC1/tzwXfXDQaR4qsYGWyvTgssUq5Jt7jYC3lMTkK5RpFUtX9VBGRXL/GH&#10;wr4Z8YfDLW9P8ZabpOreFZ7ORtUtdTgWa1kgUbm8xWypUBc89CAe1ePmmT0sXHn2kuv+Z+j8B+I2&#10;Y8PVlRj+9oSetN+fWD6Py2fXufxvsmRVeWPmvTvi34I0/VPFeuaj4Y03+ydFkv7ie2037Q9wdMti&#10;xMcJdyWfYpVdzEnuT1I4qbwvcCCKRvLCzgFDu4OSAOfXnOPQH0OPzWElLWOp/cOJozpWjiI8smtn&#10;/wAC6/E5yePBNNs5pLS+ikjO2RXBUj1reuPCM4LDKYVHkbB5UIcNx9f51peFPh5Mupx3F0Y1hhcb&#10;Qc/MeCrdM45z0zx0rSpUjCDlM8/C4GeKxUKOHerd79l1b7W3OsMfz9Me1WPgr+0Fqn7Kf7Y3gbx/&#10;pgmW+8F6taXzwq5ia5iVgZoGPULLEzxn/Zc1NNKvhyOK93GRoVM+FPHHYHkgjH3sEAkH3rY/ZL/Z&#10;8vP2yv24vh34Fjjj8vW9chiv0hl/eR2SN591IpIA+WBZmUAcbCD1yeDI8PN1vaR36H1nipnOGhlc&#10;sHVs4OMnO/ZJ3v6n9a0Byq+4zUlUItXjRYl2vuYYx3HOKv1+2n+XfoFFFFABRRRQAUUUUAA6UUDp&#10;RQAUUUUAFeWftxaHqHib9jP4sabpEM1xqmoeDdXt7OGFS0ksz2Uqoqgc7ixAAHc16nUc6eYmKmpD&#10;ni4d9DoweIeHxEK8VdxknbvZ3P5EH1m4dGTzAVZChwg6HqP/ANXTt1rG1nRf7VkjkWeWCSPABXkc&#10;HI/KvuT/AILPf8EydW/Yf+OmpeJtC0e7/wCFT+Kbo3Om38SiS30aaQkvYS7QDGEOfKLDDRlVDMyP&#10;XxnYWdneE79W0+1UDOZfNbP/AHyjV+C4vDYnA13RndNfiu/of60cP51knFGUUsxwvLOnNJ2vrF9Y&#10;vqpJ6P8AyMfT9H+zM7SymZpEaNtyLgq2M8Y74rord7q8S5vpHjhtoQBPcOgEanHyp6FiF4UckBuM&#10;Amov+Ei8O+HIxK0d1rdwACI5f9FtUYHncVYySqRxwYiOue1c5qOv+IvjL4p03RNLsb3WNSvpVtdL&#10;0rTLQyPJI2AscEEYyzMcfdUsx5OSSaKdKtXkuZthjMdleU0peyhGNt36d3v97Mbxf43muQ9vbyyR&#10;2+CoXvID13f54r9mf+DYX9lLSPA+ueLvG3jCG4t/ihq2nRLpdjcReX9m0dmRnmXn/WSSiEOpUGNB&#10;FzmV1XiP+CLP/BEvQbzWbH4kfGdrHVNRt28/R/CYcTQ27g5We8YZWR+6wLlBwXLElE+z/wBqX4Da&#10;x8G/H2m+PfBubfV9EuPtdpLtLKx5DROARlHUsrAEZViMiv0/h3I3h4qtVWvRfqz+FfGPxRp5tVnl&#10;+XS5ot+/NbP+7Hy7vZ2stL3+8BpUY2/eypyDnrU1parZxbEztznk5rh/2b/j5pX7R/wssfEel4hk&#10;fMF/ZNJul066THmQP7jIIJA3IyNjDCu8r60/nkKKKKACiiigAooooAB0ooHSigAooooAKKKKAMnx&#10;t4H0n4jeGL7RNe0vT9a0bVIWtryxv7dLi3uomGGR43BVlI6ggg1+aP7SP/BrP8KPiZ4iuNS+HvjT&#10;xL8NVupN7aa0I1jT4BjkQrI8cy5PPzTOBnAAGAP1EorlxWBoYhWrRTPfyHijNslm6mV15U3Lez0f&#10;qndP5o/I/wCGf/Bpb4E03VBJ40+L3i7xFZqQRDpOmW+lMfUFpGueD7AH3r7+/ZG/4JvfBn9hyxdf&#10;hx4F0nRtQnjMVxqsoa61K5U7SytcylpNhKg+WpCAjIUV7lRWeHy3C0HelBJ/13OvOuNs9zePJmGK&#10;nOPa9k/VRsn80eLfGj9mWS51mbxZ4JePTPEit5txZhtltq/ru7JNxw44Ykh+u9c3wH8RbD4t6Rd+&#10;H9ctZLPVrYm3u7O5Ty5YXA7g8+hB6EEEEg173Xnvxj+AFj8S2i1KymbRvE1im211OFBuKglhFKuR&#10;5ke4kgEgqSSpGWz3Hyp8uxS6n+wF8epNfjjmuPAfiIrDrcEcZbYgJ2XSAc+ZFuOVGdyFhgnYV+3N&#10;J1W213TLe9s54bq0u4lmhmhkWSOVGAZWVlJDKQQQQcEGvAWvI/H9neeA/Hlitjr0cZ2ZO+K6TkCa&#10;F+N6H1wCOQwVgVGH+yp441H9nb4if8Kl8UzSNpN3I8nhS9kX5UHLNZFsfVo93+2meI1oA+oqKAdw&#10;zRQAUUUUAFFFFAAOlFA6UUAFFFFABRRRQAUUUUAFFFFABRRRQBzvxH+GOlfFDRBZ6jEyyQt5ltdw&#10;nZc2Un9+N8HafUHKsOGBBIPiPxX+GU/i3Q4/CPjGZrfUQ4bQfEdqWgWWZfmQhlO6GcEbgN2flypO&#10;0kfSFUvEPh+z8U6RNY39vHdWs4AeNxwcEEEdwQQCCMEEAgggGgDgP2bfi7f+OtGvND8SRi18ZeF2&#10;W21RMALdqc+Xdx4AGyUKSQANrBh02s3pleHfEX4cat4B8QWPiLTXWe90NWWxvppTH58DY32F4w6x&#10;vgFJSCFdULDKgv674P8AFdv418PW2pWqyRx3CkmOUYkhYEq8bgZAdHVlYZOCp5NAGpRRRQAUUUUA&#10;A6UUDpRQAUUUUAFFFFABRRRQAUUUUAFFFFABRRRQAjosilWUMrDBBHUVzWi+Cf8AhC/EVxcaaq/Y&#10;NSZTc2wG3y3C7RIv975QqnPIVVAO1FQdNRQAUUUUAFFFFAAOlFA6UUAFFFFABRRRQAUUUUAFFFFA&#10;BRRRQAUUUUAFFFFABRRRQAUUUUAf/9lQSwMEFAAGAAgAAAAhAHksyHrgAAAACgEAAA8AAABkcnMv&#10;ZG93bnJldi54bWxMj0FLw0AQhe+C/2EZwZvdpCaxxGxKKeqpCLaCeNtmp0lodjZkt0n67x1Pehze&#10;x5vvFevZdmLEwbeOFMSLCARS5UxLtYLPw+vDCoQPmozuHKGCK3pYl7c3hc6Nm+gDx32oBZeQz7WC&#10;JoQ+l9JXDVrtF65H4uzkBqsDn0MtzaAnLredXEZRJq1uiT80usdtg9V5f7EK3iY9bR7jl3F3Pm2v&#10;34f0/WsXo1L3d/PmGUTAOfzB8KvP6lCy09FdyHjRKUielgmjHKQpCAZWScbjjpxkaQyyLOT/CeU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gIjAQiAUAAAgQAAAO&#10;AAAAAAAAAAAAAAAAADwCAABkcnMvZTJvRG9jLnhtbFBLAQItAAoAAAAAAAAAIQCcQpxc5RIAAOUS&#10;AAAVAAAAAAAAAAAAAAAAAPAHAABkcnMvbWVkaWEvaW1hZ2UxLmpwZWdQSwECLQAUAAYACAAAACEA&#10;eSzIeuAAAAAKAQAADwAAAAAAAAAAAAAAAAAIGwAAZHJzL2Rvd25yZXYueG1sUEsBAi0AFAAGAAgA&#10;AAAhAFhgsxu6AAAAIgEAABkAAAAAAAAAAAAAAAAAFRwAAGRycy9fcmVscy9lMm9Eb2MueG1sLnJl&#10;bHNQSwUGAAAAAAYABgB9AQAABh0AAAAA&#10;">
                <v:group id="Gruppieren 2310" o:spid="_x0000_s1057" style="position:absolute;top:3697;width:23723;height:24854;rotation:1959732fd" coordsize="23729,2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IYwwAAAN0AAAAPAAAAZHJzL2Rvd25yZXYueG1sRE/LagIx&#10;FN0L/kO4Qnea0YLI1CgqKCpU8LHp7pLcToZObsZJ1Gm/vlkILg/nPZ23rhJ3akLpWcFwkIEg1t6U&#10;XCi4nNf9CYgQkQ1WnknBLwWYz7qdKebGP/hI91MsRArhkKMCG2OdSxm0JYdh4GvixH37xmFMsCmk&#10;afCRwl0lR1k2lg5LTg0Wa1pZ0j+nm1Owi4fD3/lrX+h6+VnqvRzb3eaq1FuvXXyAiNTGl/jp3hoF&#10;o/dh2p/epCcgZ/8AAAD//wMAUEsBAi0AFAAGAAgAAAAhANvh9svuAAAAhQEAABMAAAAAAAAAAAAA&#10;AAAAAAAAAFtDb250ZW50X1R5cGVzXS54bWxQSwECLQAUAAYACAAAACEAWvQsW78AAAAVAQAACwAA&#10;AAAAAAAAAAAAAAAfAQAAX3JlbHMvLnJlbHNQSwECLQAUAAYACAAAACEAQD5yGMMAAADdAAAADwAA&#10;AAAAAAAAAAAAAAAHAgAAZHJzL2Rvd25yZXYueG1sUEsFBgAAAAADAAMAtwAAAPcCAAAAAA==&#10;">
                  <v:roundrect id="Abgerundetes Rechteck 8" o:spid="_x0000_s1058" style="position:absolute;width:23729;height:24856;rotation:-65228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LbxwAAAN0AAAAPAAAAZHJzL2Rvd25yZXYueG1sRI9Ba8JA&#10;FITvBf/D8gre6mYVRFJXKUFLW6zQWMTjI/uahGbfhuw2xv56tyD0OMzMN8xyPdhG9NT52rEGNUlA&#10;EBfO1Fxq+DxsHxYgfEA22DgmDRfysF6N7paYGnfmD+rzUIoIYZ+ihiqENpXSFxVZ9BPXEkfvy3UW&#10;Q5RdKU2H5wi3jZwmyVxarDkuVNhSVlHxnf9YDW/Zrt8e1Px33/jN6+n9OT9m6qL1+H54egQRaAj/&#10;4Vv7xWiYzpSCvzfxCcjVFQAA//8DAFBLAQItABQABgAIAAAAIQDb4fbL7gAAAIUBAAATAAAAAAAA&#10;AAAAAAAAAAAAAABbQ29udGVudF9UeXBlc10ueG1sUEsBAi0AFAAGAAgAAAAhAFr0LFu/AAAAFQEA&#10;AAsAAAAAAAAAAAAAAAAAHwEAAF9yZWxzLy5yZWxzUEsBAi0AFAAGAAgAAAAhACONstvHAAAA3QAA&#10;AA8AAAAAAAAAAAAAAAAABwIAAGRycy9kb3ducmV2LnhtbFBLBQYAAAAAAwADALcAAAD7AgAAAAA=&#10;" fillcolor="#eeece1 [3214]" strokecolor="#c4bc96 [2414]" strokeweight="1pt">
                    <v:shadow on="t" color="black" opacity="26214f" origin=",-.5" offset="0,3pt"/>
                  </v:roundrect>
                  <v:shape id="Textfeld 2312" o:spid="_x0000_s1059" type="#_x0000_t202" style="position:absolute;left:1380;top:1725;width:21399;height:21742;rotation:-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JuxgAAAN0AAAAPAAAAZHJzL2Rvd25yZXYueG1sRI9fS8Mw&#10;FMXfhX2HcAe+ubRVnHRLx6aIvji2urHXa3Jty5qb0sS1fnsjCD4ezp8fZ7kabSsu1PvGsYJ0loAg&#10;1s40XCk4vD/fPIDwAdlg65gUfJOHVTG5WmJu3MB7upShEnGEfY4K6hC6XEqva7LoZ64jjt6n6y2G&#10;KPtKmh6HOG5bmSXJvbTYcCTU2NFjTfpcftnI3evhpUzmu+Pb5vTxdNZ329E6pa6n43oBItAY/sN/&#10;7VejILtNM/h9E5+ALH4AAAD//wMAUEsBAi0AFAAGAAgAAAAhANvh9svuAAAAhQEAABMAAAAAAAAA&#10;AAAAAAAAAAAAAFtDb250ZW50X1R5cGVzXS54bWxQSwECLQAUAAYACAAAACEAWvQsW78AAAAVAQAA&#10;CwAAAAAAAAAAAAAAAAAfAQAAX3JlbHMvLnJlbHNQSwECLQAUAAYACAAAACEA8aVibsYAAADdAAAA&#10;DwAAAAAAAAAAAAAAAAAHAgAAZHJzL2Rvd25yZXYueG1sUEsFBgAAAAADAAMAtwAAAPoCAAAAAA==&#10;" fillcolor="#eeece1 [3214]" stroked="f" strokeweight=".5pt">
                    <v:textbox inset="0,0,0,0">
                      <w:txbxContent>
                        <w:p w14:paraId="34FE6B96" w14:textId="77777777" w:rsidR="008A6EA7" w:rsidRPr="00BC0910" w:rsidRDefault="008A6EA7" w:rsidP="00E442F6">
                          <w:pPr>
                            <w:spacing w:line="312" w:lineRule="auto"/>
                            <w:rPr>
                              <w:noProof/>
                              <w:sz w:val="22"/>
                            </w:rPr>
                          </w:pPr>
                          <w:r w:rsidRPr="00BC0910">
                            <w:rPr>
                              <w:noProof/>
                              <w:sz w:val="22"/>
                            </w:rPr>
                            <w:t xml:space="preserve">Damit das Holz beim Schrauben nicht bricht, </w:t>
                          </w:r>
                          <w:r w:rsidRPr="00BC0910">
                            <w:rPr>
                              <w:b/>
                              <w:noProof/>
                              <w:sz w:val="22"/>
                            </w:rPr>
                            <w:t>muss vorgebohrt</w:t>
                          </w:r>
                          <w:r w:rsidRPr="00BC0910">
                            <w:rPr>
                              <w:noProof/>
                              <w:sz w:val="22"/>
                            </w:rPr>
                            <w:t xml:space="preserve"> werden:</w:t>
                          </w:r>
                        </w:p>
                        <w:p w14:paraId="1F721DE7" w14:textId="77777777" w:rsidR="008A6EA7" w:rsidRPr="00BC0910" w:rsidRDefault="008A6EA7" w:rsidP="00E442F6">
                          <w:pPr>
                            <w:spacing w:line="312" w:lineRule="auto"/>
                            <w:rPr>
                              <w:noProof/>
                              <w:sz w:val="22"/>
                            </w:rPr>
                          </w:pPr>
                          <w:r w:rsidRPr="00BC0910">
                            <w:rPr>
                              <w:noProof/>
                              <w:sz w:val="22"/>
                            </w:rPr>
                            <w:t xml:space="preserve">Das </w:t>
                          </w:r>
                          <w:r w:rsidRPr="00BC0910">
                            <w:rPr>
                              <w:b/>
                              <w:noProof/>
                              <w:sz w:val="22"/>
                            </w:rPr>
                            <w:t>anzuschraubende Holz</w:t>
                          </w:r>
                          <w:r w:rsidRPr="00BC0910">
                            <w:rPr>
                              <w:noProof/>
                              <w:sz w:val="22"/>
                            </w:rPr>
                            <w:t xml:space="preserve"> mit dem Durchmesser der Schraube, das </w:t>
                          </w:r>
                          <w:r w:rsidRPr="00BC0910">
                            <w:rPr>
                              <w:b/>
                              <w:noProof/>
                              <w:sz w:val="22"/>
                            </w:rPr>
                            <w:t>dahinterliegende Holz</w:t>
                          </w:r>
                          <w:r w:rsidRPr="00BC0910">
                            <w:rPr>
                              <w:noProof/>
                              <w:sz w:val="22"/>
                            </w:rPr>
                            <w:t xml:space="preserve"> mit einem ca. 2 mm kleineren Durchmesser.</w:t>
                          </w:r>
                        </w:p>
                      </w:txbxContent>
                    </v:textbox>
                  </v:shape>
                </v:group>
                <v:shape id="Grafik 2313" o:spid="_x0000_s1060" type="#_x0000_t75" alt="Reißnagel auf Weiß vektor abbildung. Illustration von ..." style="position:absolute;left:14305;top:60;width:5060;height:4940;rotation:38550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mxwAAAN0AAAAPAAAAZHJzL2Rvd25yZXYueG1sRI9Ba8JA&#10;FITvhf6H5RW81Y1ZLCW6irQoUj3YWDw/sq9JavZtyG41+utdodDjMDPfMNN5bxtxos7XjjWMhgkI&#10;4sKZmksNX/vl8ysIH5ANNo5Jw4U8zGePD1PMjDvzJ53yUIoIYZ+hhiqENpPSFxVZ9EPXEkfv23UW&#10;Q5RdKU2H5wi3jUyT5EVarDkuVNjSW0XFMf+1Gg4/12utyt1q3X+4961Sq/1mnGo9eOoXExCB+vAf&#10;/muvjYZUjRTc38QnIGc3AAAA//8DAFBLAQItABQABgAIAAAAIQDb4fbL7gAAAIUBAAATAAAAAAAA&#10;AAAAAAAAAAAAAABbQ29udGVudF9UeXBlc10ueG1sUEsBAi0AFAAGAAgAAAAhAFr0LFu/AAAAFQEA&#10;AAsAAAAAAAAAAAAAAAAAHwEAAF9yZWxzLy5yZWxzUEsBAi0AFAAGAAgAAAAhAK+lP+bHAAAA3QAA&#10;AA8AAAAAAAAAAAAAAAAABwIAAGRycy9kb3ducmV2LnhtbFBLBQYAAAAAAwADALcAAAD7AgAAAAA=&#10;">
                  <v:imagedata r:id="rId26" o:title="Reißnagel auf Weiß vektor abbildung. Illustration von .." cropbottom="14700f" cropright="13474f"/>
                </v:shape>
              </v:group>
            </w:pict>
          </mc:Fallback>
        </mc:AlternateContent>
      </w:r>
    </w:p>
    <w:p w14:paraId="29078614" w14:textId="77777777" w:rsidR="00E442F6" w:rsidRPr="006B79F7" w:rsidRDefault="00E442F6" w:rsidP="00E442F6">
      <w:pPr>
        <w:spacing w:line="312" w:lineRule="auto"/>
        <w:rPr>
          <w:b/>
          <w:noProof/>
          <w:sz w:val="22"/>
        </w:rPr>
      </w:pPr>
    </w:p>
    <w:p w14:paraId="20AF6863" w14:textId="77777777" w:rsidR="00E442F6" w:rsidRPr="006B79F7" w:rsidRDefault="00E442F6" w:rsidP="00E442F6">
      <w:pPr>
        <w:spacing w:line="312" w:lineRule="auto"/>
        <w:rPr>
          <w:b/>
          <w:noProof/>
          <w:sz w:val="22"/>
        </w:rPr>
      </w:pPr>
    </w:p>
    <w:p w14:paraId="04445D82" w14:textId="77777777" w:rsidR="00E442F6" w:rsidRDefault="00E442F6" w:rsidP="00E442F6">
      <w:pPr>
        <w:spacing w:line="312" w:lineRule="auto"/>
        <w:rPr>
          <w:b/>
          <w:noProof/>
          <w:sz w:val="22"/>
        </w:rPr>
      </w:pPr>
    </w:p>
    <w:p w14:paraId="4DC3F8E7" w14:textId="77777777" w:rsidR="00E442F6" w:rsidRDefault="00E442F6" w:rsidP="00E442F6">
      <w:pPr>
        <w:spacing w:line="312" w:lineRule="auto"/>
        <w:rPr>
          <w:b/>
          <w:noProof/>
          <w:sz w:val="22"/>
        </w:rPr>
      </w:pPr>
      <w:r>
        <w:rPr>
          <w:b/>
          <w:noProof/>
          <w:sz w:val="22"/>
          <w:lang w:eastAsia="de-DE"/>
        </w:rPr>
        <mc:AlternateContent>
          <mc:Choice Requires="wpg">
            <w:drawing>
              <wp:anchor distT="0" distB="0" distL="114300" distR="114300" simplePos="0" relativeHeight="251791872" behindDoc="0" locked="0" layoutInCell="1" allowOverlap="1" wp14:anchorId="401336AF" wp14:editId="63D571E7">
                <wp:simplePos x="0" y="0"/>
                <wp:positionH relativeFrom="column">
                  <wp:posOffset>186690</wp:posOffset>
                </wp:positionH>
                <wp:positionV relativeFrom="paragraph">
                  <wp:posOffset>121920</wp:posOffset>
                </wp:positionV>
                <wp:extent cx="1752600" cy="1824861"/>
                <wp:effectExtent l="133350" t="76200" r="133350" b="213995"/>
                <wp:wrapNone/>
                <wp:docPr id="2314" name="Gruppieren 2314"/>
                <wp:cNvGraphicFramePr/>
                <a:graphic xmlns:a="http://schemas.openxmlformats.org/drawingml/2006/main">
                  <a:graphicData uri="http://schemas.microsoft.com/office/word/2010/wordprocessingGroup">
                    <wpg:wgp>
                      <wpg:cNvGrpSpPr/>
                      <wpg:grpSpPr>
                        <a:xfrm>
                          <a:off x="0" y="0"/>
                          <a:ext cx="1752600" cy="1824861"/>
                          <a:chOff x="-68581" y="0"/>
                          <a:chExt cx="2235200" cy="1824861"/>
                        </a:xfrm>
                      </wpg:grpSpPr>
                      <wpg:grpSp>
                        <wpg:cNvPr id="2315" name="Gruppieren 2315"/>
                        <wpg:cNvGrpSpPr/>
                        <wpg:grpSpPr>
                          <a:xfrm>
                            <a:off x="-68581" y="468207"/>
                            <a:ext cx="2235200" cy="1356654"/>
                            <a:chOff x="-68593" y="-31240"/>
                            <a:chExt cx="2235600" cy="1854000"/>
                          </a:xfrm>
                        </wpg:grpSpPr>
                        <wps:wsp>
                          <wps:cNvPr id="2316" name="Abgerundetes Rechteck 13"/>
                          <wps:cNvSpPr/>
                          <wps:spPr>
                            <a:xfrm rot="21002818">
                              <a:off x="-68593" y="-31240"/>
                              <a:ext cx="2235600" cy="1854000"/>
                            </a:xfrm>
                            <a:prstGeom prst="roundRect">
                              <a:avLst/>
                            </a:prstGeom>
                            <a:solidFill>
                              <a:schemeClr val="bg2"/>
                            </a:solidFill>
                            <a:ln w="12700">
                              <a:solidFill>
                                <a:schemeClr val="bg2">
                                  <a:lumMod val="7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7" name="Textfeld 2317"/>
                          <wps:cNvSpPr txBox="1"/>
                          <wps:spPr>
                            <a:xfrm rot="21000000">
                              <a:off x="68783" y="128989"/>
                              <a:ext cx="1944762" cy="1561022"/>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54EE3" w14:textId="77777777" w:rsidR="008A6EA7" w:rsidRDefault="008A6EA7" w:rsidP="00E442F6">
                                <w:pPr>
                                  <w:spacing w:line="312" w:lineRule="auto"/>
                                  <w:rPr>
                                    <w:b/>
                                    <w:noProof/>
                                    <w:sz w:val="22"/>
                                  </w:rPr>
                                </w:pPr>
                                <w:r>
                                  <w:rPr>
                                    <w:b/>
                                    <w:noProof/>
                                    <w:sz w:val="22"/>
                                  </w:rPr>
                                  <w:t xml:space="preserve">Erst anreißen </w:t>
                                </w:r>
                                <w:r>
                                  <w:rPr>
                                    <w:b/>
                                    <w:noProof/>
                                    <w:sz w:val="22"/>
                                  </w:rPr>
                                  <w:br/>
                                  <w:t xml:space="preserve">(= anzeichnen), </w:t>
                                </w:r>
                              </w:p>
                              <w:p w14:paraId="47500A58" w14:textId="77777777" w:rsidR="008A6EA7" w:rsidRDefault="008A6EA7" w:rsidP="00E442F6">
                                <w:pPr>
                                  <w:spacing w:line="312" w:lineRule="auto"/>
                                </w:pPr>
                                <w:r>
                                  <w:rPr>
                                    <w:b/>
                                    <w:noProof/>
                                    <w:sz w:val="22"/>
                                  </w:rPr>
                                  <w:t xml:space="preserve">dann ablängen </w:t>
                                </w:r>
                                <w:r>
                                  <w:rPr>
                                    <w:b/>
                                    <w:noProof/>
                                    <w:sz w:val="22"/>
                                  </w:rPr>
                                  <w:br/>
                                  <w:t>(= absägen)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18" name="Grafik 2318" descr="Reißnagel auf Weiß vektor abbildung. Illustration von ..."/>
                          <pic:cNvPicPr>
                            <a:picLocks noChangeAspect="1"/>
                          </pic:cNvPicPr>
                        </pic:nvPicPr>
                        <pic:blipFill rotWithShape="1">
                          <a:blip r:embed="rId27" cstate="print">
                            <a:extLst>
                              <a:ext uri="{28A0092B-C50C-407E-A947-70E740481C1C}">
                                <a14:useLocalDpi xmlns:a14="http://schemas.microsoft.com/office/drawing/2010/main" val="0"/>
                              </a:ext>
                            </a:extLst>
                          </a:blip>
                          <a:srcRect r="20560" b="22430"/>
                          <a:stretch/>
                        </pic:blipFill>
                        <pic:spPr bwMode="auto">
                          <a:xfrm rot="2339754">
                            <a:off x="677333" y="0"/>
                            <a:ext cx="506095" cy="4940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1336AF" id="Gruppieren 2314" o:spid="_x0000_s1061" style="position:absolute;margin-left:14.7pt;margin-top:9.6pt;width:138pt;height:143.7pt;z-index:251791872;mso-width-relative:margin;mso-height-relative:margin" coordorigin="-685" coordsize="22352,18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P5kaXBQAAFBAAAA4AAABkcnMvZTJvRG9jLnhtbNxXX2/bNhB/H7Dv&#10;QOg9tiRbsmzEKbJ0DQpkbZB0yDNNUZZgitRIKnb6ZfZh9sV2R0qynXht1mEdsAfL/Hu8+/Hud8fz&#10;N7takEeuTaXkMohGYUC4ZCqv5HoZ/Prp3VkWEGOpzKlQki+DJ26CNxc//nC+bRY8VqUSOdcEhEiz&#10;2DbLoLS2WYzHhpW8pmakGi5hslC6pha6ej3ONd2C9FqM4zBMx1ul80Yrxo2B0bd+Mrhw8ouCM/ux&#10;KAy3RCwD0M26r3bfFX7HF+d0sda0KSvWqUG/QYuaVhIOHUS9pZaSVlcvRNUV08qowo6YqseqKCrG&#10;nQ1gTRQ+s+Zaq7ZxtqwX23UzwATQPsPpm8WyD4+3mlT5Mogn0TQgktZwS9e6bZqKay6JGwaUts16&#10;AYuvdXPf3OpuYO17aPiu0DX+g0lk5/B9GvDlO0sYDEazJE5DuAYGc1EWT7M08jfASrgm3HeWZkkW&#10;BWS/mZU/d9vjeJLAnb/YPu5PH6OSg05DZ1B+b2ly2tIEtfmblh5oPE2zOJx5i3qbj5WeJGmaTE/Y&#10;PJ84m88mUTztvPLY8APckmkIKICmf2k4xJLZu4v5Z+5yX9KGOy806AF7ENMexMvVmutW5txyQ+44&#10;Ky1nGxJNPJpu1+A0ZmHAf3qPIVpBSMZRGMZZlLkI6hwIYT0ByiGsX4SELhpt7DVXNcHGMoBYkjko&#10;Z90p9PHGWA9hvw51MkpU+btKCNdBEuJXQpNHCvSxWscd6EerhCRb8OZ4BnfyGhG4RrT1Lyr3YmfJ&#10;/jYd7eGJ7m4PjoGbFhJ3csdpoDt2VGu5vi/zLVmJVt9RiOIkzDBC8gpNnmQALHaA8JzTYI+KNTC1&#10;DRD6h8qW7noxVFEiYrE3WFC28WiJpqReXfS93vm61U7ZQRfXO1ATgrK/c9eyT4I7DOQdL4B5IOhj&#10;D9wx3JQxLm3kp0qac38+otWffwyXQIEouYD7G2R3Ak7L9g7QrcetXu9hc3ejX9o87HAnK2mHzXUl&#10;lT5lmQCrupP9eoDsABpsrlT+BIHmogPuzDTsXQVXc0ONvaUaMhQMQta1H+FTCAUOqLpWQEqlP58a&#10;x/XABDAbkC1kvGVgfmup5gER7yVwBIi0fUP3jVXfkG19pSAKgJtBG9eEDdqKvlloVT9AMr7EU2CK&#10;SgZnLQNmdd+5sj7zQjpn/PLSLYM02FB7I+8bhsIRRXSrT7sHqpsudC1E/QfV8xBdPAtevxZ3SnXZ&#10;WlVULrL3OHb4Aiciu38fcpz15PgJlC+4yDGTutyAGgCPIiMSu/tJYWLsmfI0NzqXR/s6bkyzWebz&#10;RRRn82yOu8F3+yw7n05nadylySSNwrgnrj5J95TXU+O/xYrpJPEhJBWSqnf6Z0SGgwiJN921TlDE&#10;KyLxdPy/YuP3jv9889X4t7vVzlVlg8f8F4wwj6ZQjHSsME1mMUa8I4RuxrNDN/N/YYh9FXlx3lRs&#10;Ab+u8obWi1Lq6y8U2GVbpFn/yqlfJaOmetM2Z54dq1UlKvvkHjzAkKiUfLytGNZR2DmqyuDB1Rfx&#10;tKg2SDswlHPDgHzvePXH75KuuSC0LcgDdiGRbKzShK7gmLyV6xF5L0RrrKYWXnXkEX6j0QhJpj/M&#10;Hw1MXbEbxTaGSHVVUrnml6YBLukIbXy83HWP9F6JqkFeeFaK+CyAkx1koPiz984J1IEb4S31VrG2&#10;hrrBPw41F84GU1aNAd9d8HrFc6gF3+eQxxg8TC28dhpdSes51GiGJSKBE+MwScHfV9CKp5OuJgdQ&#10;uGUlchYa1xvgkUEGI6stVHYglEIictkMObcrcyeT+Qyq/0Mmn80mE0/l3Qk9iydhGs7hmYJPpel8&#10;GnoNhor/ZXn7FQ4fGLivJIeBrrZ0BnkSdk2wzzGze3pC6+hte9h3q/aP+Ys/AQAA//8DAFBLAwQK&#10;AAAAAAAAACEArH9/vuwRAADsEQAAFQAAAGRycy9tZWRpYS9pbWFnZTEuanBlZ//Y/+AAEEpGSUYA&#10;AQEBANwA3AAA/9sAQwACAQEBAQECAQEBAgICAgIEAwICAgIFBAQDBAYFBgYGBQYGBgcJCAYHCQcG&#10;BggLCAkKCgoKCgYICwwLCgwJCgoK/9sAQwECAgICAgIFAwMFCgcGBwoKCgoKCgoKCgoKCgoKCgoK&#10;CgoKCgoKCgoKCgoKCgoKCgoKCgoKCgoKCgoKCgoKCgoK/8AAEQgAmQB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wDAxRRRmgApu7tih5F&#10;Tqa+e/2yf+CnH7H37DVo0Hxu+JatrkkJmsfCehw/a9SuV7fulIESsQQrzNHGSMbs5FZVq1LD03Op&#10;JJd27Hdl2WZjm+KjhcFRlVqS2jFOTfyVz6ENJx2Nfkh4s/4Oo/BVn4m+zeCv2Ntdv9F8zH2zU/FU&#10;FpdFc9fISGVM47ebz619hf8ABP8A/wCCwP7Jf/BQyebwn8NdV1DQPGVrb+feeCvE0Kw3nlDgywMr&#10;NFcR5zko5ZRguqZXPBhc4y3F1fZ0qqb7H1OeeG/HHDeBWMzHAzp0n9ppNL1s3b52Pq5M45p1MgIM&#10;YxT816h8QFFFFABRRRQAUUUUAFFFFABUc/3cn61JnvXzx/wU5/bV0j9hX9lHX/i/tW4164j/ALP8&#10;J6cVz9p1CVSELD/nnGA0r8jKRkA5ZQcq9anh6MqtR2UVd/I78ry3GZ1mVLA4SLlUqyUYpdW3Zf10&#10;PmH/AILS/wDBZWT9kuO4/Zn/AGa9UtLj4jXVmG1jWcLMnhqGRcp8hyrXbKdyo/CKVdlYOoP4ZeJf&#10;FHiXxlr994s8Xa7eapqupXUlzqGp6jcNNcXUztueSSRyWZieSSSSak8X+LfEfj3xTqXjTxdrVxqG&#10;qatfS3mpX13JuluJ5HLvIx7ksSeKyyxDba/FM6zrEZtiHJ6QWy6Jf5s/1B8L/DDJfDrJIUqUVPEy&#10;SdSo1q5dUu0U9l83qG9xywNaHgj4ueP/ANnr4m+H/j78JNfbSfEnhfVIr7Tb6Fc7WQ8oy5w6OuUd&#10;D8rozKeGNUztHBFZPjEoNGk56rXm4KpKjioTi7NM+24lwOFzDIcRh8TFShKLTT9D+s/9lP49eH/2&#10;oP2cvBf7QHhmLy7PxZ4dttRWEMT5LyIC8eSBna+5c4GcV6EDivz0/wCDZP4sD4j/APBLrRvDcrTN&#10;N4L8W6rok0s0hbfmVb1MZ+6BHeRoB6J6V+hgXPWv3rC1XWw0Jvqkz/I/PsB/Zed4jCLaE5RXom7f&#10;gOoooroPJCiiigAooooAKKKKAI2GBj2r8Ov+Dmz9ou48ZftL+F/2cNH1NZNN8H6Cuo6pDG+cahdk&#10;4Rx2ZLdImHtcGv3EJDLzX83v/BdMX3/D0L4mNqI+bztN2f7n9mWu3/x3FfJcaVqlLJrR+1JJ+m/6&#10;H9CfRnyvDZh4lwqVdfY05ziv72kU/kmz5HyMYxSZNAOaUP8Aw5r8gP8ASC4ZZjiua+Jd99ktVsVP&#10;zNya9K/4Qubw74Ib4h+LpPsdrJlNMhkx5l5J6qP7g7t06CvDPF2uyaxqklyW/iOK9HLaEqmI5mtE&#10;fGcaZrQweUOlGV5zdvRdWfuP/wAGjfxY0i9+AXxV+B7X8Y1HTfGFvrkdq0gDPDc2kcBcL1IDWgBI&#10;6b1z1Gf2EwDtr+XP/ggV+2Fbfsif8FFvCc/ibUXt/Dnjtv8AhGNcbd8kbXLAWsrcgBVufJ3MxwqN&#10;I3YV/UUj7lXBr9jyPEKtgYx6xdj/ADW8VMpqZbxZUq/ZrJTT87JNfevxJKKM0V7B+bhRRRQAUUUU&#10;AFFFFADHACbjmvxs/wCDlD9inWbHxvpH7bnhPRVbR7zT4NG8aTW9vzbXKORa3cpA+66usBZuhjhX&#10;+ICv2SUgrmsvxt4M8K/ELwnqPgfxvoNpqukatZS2epabfwiSG6gkQo8boRhlZSQQeoNebm2W0s2w&#10;MsPPS+qfZrY+28PeNsd4f8VUM5w0ebkupR/mhLSUf1XZpH8ofhb4Saj4wkUWGt6fbx5+aa8vUjC+&#10;5H3v0ruLfS/2afgLaf2/4y8Tx+NtdjG630XTcizR+xlkP3wD2H4jvX39+3z/AMGzHi+G8v8A4h/8&#10;E9viDH5Mkkkz/D3xXeMojBLN5dnebTx91EjnxjktOelfkT+0d8Bf2jP2Y/iDcfDH9ov4W614T1y3&#10;Lf6Lq1qVWdQ5TzYZQTHcREggSxMyNjhjivyutw5j8BK1ZafzdD+/sB418J8XYeLyybjNrWm3yzXe&#10;/Vrzi/mR/Hf47+LPjH4ll1vxBcoqr+7t7WBdsVvGOiIvQAfnXmzkyyc1YMVxKed3rTvspjXNdFOM&#10;KUbI8LHYjE5lV557duiS6Ibpl7e6VfQanp1w0NxbTLLBMvVHUgg/mP8AHPSv6Uf2Zf8Ag4J/4J/6&#10;z+zr4I1r41/HObT/ABfceG7X/hJtPh8M6lc+RfLGFmBkitijZdWOVODnNfzUuvqK674X6mSs2kSf&#10;w/vIx+h/pXoUs2xWV0ZTopO/RnymO8POH+PsyoYXM5zgo3tKDSd3ayfNGStp23tqf1vfs0/th/s1&#10;ftd+HZvFH7O/xb0rxNa25Au4rWRo7i1JJx5sEgWWLODjeo3DkZFeoIe1fyhfstftX/Fn9i34y6X+&#10;0B8H9Xlh1DSH/wBNsfPKQ6nZkgzWk3Zo3UdwdrKjgbkUj+of9m748eBf2m/gX4V+P3w31JbjRfFu&#10;iwalYlpEaSJZEBaGTYzKssbbo3QE7XRlPINfW8P55HOaDckozjult6o/nTxf8Kq3hnm1OFGq6uGq&#10;puEmrSTW8ZW0v2a37aHcUUUV9CfjwUUUUAFFFFABjtij8KKKACvnv/goh/wTs+BX/BRX4Kz/AAt+&#10;LmlrbanZl5vC3im2gDXejXTDG9ORvjb5Q8RO1wozhlVl+hKjfJUrWdSnTrQcJq6Z1YPG4rL8VDE4&#10;abhOLTTW6aP5F/2z/wBiz44/sJfGu++B/wAc/Dwt7y3/AHum6pa7mtNWtSxVLmByAWRipBBAZWVl&#10;YAgivIJIwTzX9Kf/AAcSeFfhFrP/AATv1jVfiN4M03UdVttVtIfCuoXXy3Gm3Usq75YnHzD92r7l&#10;GQ6jBBAr+czW/BGqafqktp5AI8syx7TktHnAIHU/5AyRivzTNsHTy/Hexi73V0j+4vDniTHcXcKr&#10;MMVS5XGXI5LaUkk7rrrdXW1zk7iPDcHirXg+SeDxParEPvTBTjuD1rQfwpfTbY42jbzPu7ZM8fNy&#10;PX7rVr+BPBVzbaj/AGrqDxqOVg3Z7rnd0zyD/wDq615tapGnh5OXY+2yzCVMVnFKNF2tJNvslv8A&#10;8A3dYUxaNdzLGWWO3Zn+UnaMd/av3Z/4NZPi/rXxB/4J4al4G1V5Hj8FeOLzT7GSSTdiGWOK5Cgd&#10;gGmbj3Nfhf4o1U6Lpt1o8IRhMuZJJmKhQuBu+UEt97OMg7SR/Fmv3e/4NkvhBdfCD/gnEvi/WIHW&#10;Xxx4rvdWixIGVoUKWqEY7/uWz7j3r1+CqNSnXcu6d/0Pzn6T2ZYXF5TCjp7ko8ve7u3+B+kRAPUU&#10;VHBMssCzAEblz81SV+lH8RhRRRQAUUUUAFFFFABTGGBzT6YetAH5x/8ABzLYa9J+w74b1XSIpDb2&#10;HxIs5b6RVJWKM2d6gZj2HmOi892GK/CDVTLq8DRXc7fNHsDIoUrznoPf/D0r+pz9uv8AZc0f9sr9&#10;l7xZ+z9qlwkM2taa39lXcg+W2vYzvgkPB+USKu7jO0nHPNfzCfE34XeNfgx8SNW+Enxc0OTw34i0&#10;S8a21LS9SzugcdwU3B0PVXXKsMEZBFfl/GuExNPHQxUb8rSV10ab/M/uz6L+f5LjuE8Rkddx9tCc&#10;p8resoSS1S62aafqjjNM0KWxuElk1BpvL/1e5F4yCO456n863pZ54tKuNZvJVitolWNm8sDzGAAW&#10;NfU7cdOnU9iXve+BPDwabU9Rk1eRP9Xb2IMMLHHBaVwHwD1RUBYdHXqMa1svil+0V47s/h/8PPC9&#10;1qupTKw0/R9Jt/3dtCq7pHAHEcSqC7ytwAGd26tXytGlicdUSbbP37NMwyHhfCTqQjGFldyf36v+&#10;kR/Cnwh4u/aG+MWl/DzTmvGt7y4/4mklnb+a1lYhlM8yqSB8qDIBI3NtXOWFf1o/s/8Aw9+F3gT4&#10;G+EfBfweijXwnpvhmxtvDf2eUshsVgQQMGPLZjCncck5yTk18D/8Eyv+CRvwo/Zp/ZTvm1HUbPxF&#10;8RPFVqkviLXLaM+Xbrjctjbk/N5SE8vw0rLvKqAqL71/wTy+JV18N/EOq/sheOHa3msJJr/wg02V&#10;Wa3Lbp7Zcn70bN5gA+8rOf4CT+vZHln9n4Vcy957+Xkf5z+KnG0eL8+fsG/Y027P+Z31l6dvL1Pr&#10;O1s47XcY93zY3ZbNTUiAquMUte4floUUUUAFFFFABRRRQAUUUUANmHyV8s/8FC/+CSf7LX/BRbTb&#10;fUfilpV1ofivT4fK03xr4cMcN+kWciGUsjLcRBiSEkB27mKFC7E/U7DIpAM/w1lWo0sRTcKiTR3Z&#10;bmWYZRjI4rB1JU6kdpRdmj8f/Bn/AAaWfDW38RLP8Sv20vEWraSGJex0XwrBp9wR2HnSzXK/+Q/p&#10;jrX6Hfsf/wDBO39kj9hjwhceEP2evhHY6a1/CqaxrF4Tc3+pYH/LaeQlmXOSIxiNSTtVcmvcsHHA&#10;oUbea5cPluBwkr0oJM9zOuNuKuIqfs8wxc5xXS9k/VRsn80fOvizwTqf7Lnig+LvCNtNN4H1CYfb&#10;rNGMn9jyMcZAPPkMTkZyEJIJC7ccn+1H8O9UuItJ/aW+C7xf25oN0l7A23csu3qr4xlGXKtyDhiQ&#10;Qea+sNV06w1fT5dN1SzjuLeeNkmt5ow6SKRgqwPBBBwQeMV4XqPhi4/Z41n+ybuKa78AaxJ5MLTS&#10;eYdJkbhYJCx3GI9Ec56bWwdhfvPlT0/4MfFbQPjb8N9K+JPhtGjg1K3DSWskgZ7WYfLJC+P4kcFT&#10;0zjPQiutr5h+C9xffs0/tATfDC5vGbwX48uDc+H2eP5bPU8fMgbGQJlAG0nAdFxgu276eByM0AFF&#10;FFABRRRQAUUUUAFFFFABRRRQAUUUUAFU9d0fS9f02bR9b06G7tLmIx3FtcRh0kQ9VKnORVyigD52&#10;+KnwZkTw9J8IfEOp3S6TdzCTwb4kW6cXGm3indHE8oIdXUgGOXIJI5O7k+nfs/fEi/8AiL4GU+JI&#10;xD4g0e4bTvEVrjGy7jAywwANrqVkXAAw+OoIHWeINC0zxNpc2ha1YrcWtwu2WN+/OcjuGBAIIwQQ&#10;CCCAR5LPpWp/Bb4oQ+LbqBpbG/iSw1S+STm5tVLGKaVcgGW3JO9j1hd3GSrIAD2mio4HL8ke/X/6&#10;1SUAFFFFABRRRQAUUUUAFFFFABRRRQAUUUUAFU9b0XTvEGmy6VqdqskMq4ZWXoexHuOo9DVyigDJ&#10;8HaZf6HpK6FesJFs1EVvcL/y0iA+XI/hIHBHTjI4OBrUUUAFFFFABRRRQAUUUUAFFFFABRRRQAUU&#10;UUAFFFFABRRRQAUUUUAf/9lQSwMEFAAGAAgAAAAhACKD7DPfAAAACQEAAA8AAABkcnMvZG93bnJl&#10;di54bWxMj0FLw0AQhe+C/2EZwZvdJLXBxmxKKeqpCLaCeNtmp0lodjZkt0n6752e7G3mvcebb/LV&#10;ZFsxYO8bRwriWQQCqXSmoUrB9/796QWED5qMbh2hggt6WBX3d7nOjBvpC4ddqASXkM+0gjqELpPS&#10;lzVa7WeuQ2Lv6HqrA699JU2vRy63rUyiKJVWN8QXat3hpsbytDtbBR+jHtfz+G3Yno6by+9+8fmz&#10;jVGpx4dp/Qoi4BT+w3DFZ3QomOngzmS8aBUky2dOsr5MQLA/jxYsHK5DmoIscnn7QfE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0P5kaXBQAAFBAAAA4AAAAAAAAA&#10;AAAAAAAAPAIAAGRycy9lMm9Eb2MueG1sUEsBAi0ACgAAAAAAAAAhAKx/f77sEQAA7BEAABUAAAAA&#10;AAAAAAAAAAAA/wcAAGRycy9tZWRpYS9pbWFnZTEuanBlZ1BLAQItABQABgAIAAAAIQAig+wz3wAA&#10;AAkBAAAPAAAAAAAAAAAAAAAAAB4aAABkcnMvZG93bnJldi54bWxQSwECLQAUAAYACAAAACEAWGCz&#10;G7oAAAAiAQAAGQAAAAAAAAAAAAAAAAAqGwAAZHJzL19yZWxzL2Uyb0RvYy54bWwucmVsc1BLBQYA&#10;AAAABgAGAH0BAAAbHAAAAAA=&#10;">
                <v:group id="Gruppieren 2315" o:spid="_x0000_s1062" style="position:absolute;left:-685;top:4682;width:22351;height:13566" coordorigin="-685,-312" coordsize="22356,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roundrect id="Abgerundetes Rechteck 13" o:spid="_x0000_s1063" style="position:absolute;left:-685;top:-312;width:22355;height:18539;rotation:-65228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gxQAAAN0AAAAPAAAAZHJzL2Rvd25yZXYueG1sRI9Ba8JA&#10;FITvBf/D8gQvQTfaIhJdRQtCT5VoDz0+ss9sMPs2ZLca8+u7guBxmJlvmNWms7W4UusrxwqmkxQE&#10;ceF0xaWCn9N+vADhA7LG2jEpuJOHzXrwtsJMuxvndD2GUkQI+wwVmBCaTEpfGLLoJ64hjt7ZtRZD&#10;lG0pdYu3CLe1nKXpXFqsOC4YbOjTUHE5/lkFu21vDk2e3JPTx3fy2/uc+9QoNRp22yWIQF14hZ/t&#10;L61g9j6dw+NNfAJy/Q8AAP//AwBQSwECLQAUAAYACAAAACEA2+H2y+4AAACFAQAAEwAAAAAAAAAA&#10;AAAAAAAAAAAAW0NvbnRlbnRfVHlwZXNdLnhtbFBLAQItABQABgAIAAAAIQBa9CxbvwAAABUBAAAL&#10;AAAAAAAAAAAAAAAAAB8BAABfcmVscy8ucmVsc1BLAQItABQABgAIAAAAIQA+0QYgxQAAAN0AAAAP&#10;AAAAAAAAAAAAAAAAAAcCAABkcnMvZG93bnJldi54bWxQSwUGAAAAAAMAAwC3AAAA+QIAAAAA&#10;" fillcolor="#eeece1 [3214]" strokecolor="#c4bc96 [2414]" strokeweight="1pt">
                    <v:shadow on="t" color="black" opacity="26214f" origin=",-.5" offset="0,3pt"/>
                    <v:textbox inset="0,0,0,0"/>
                  </v:roundrect>
                  <v:shape id="Textfeld 2317" o:spid="_x0000_s1064" type="#_x0000_t202" style="position:absolute;left:687;top:1289;width:19448;height:15611;rotation:-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RjwwAAAN0AAAAPAAAAZHJzL2Rvd25yZXYueG1sRI9Bi8Iw&#10;FITvC/6H8AQvoqm6qFSj6KLg1ap4fTTPttq8lCar9d8bQfA4zMw3zHzZmFLcqXaFZQWDfgSCOLW6&#10;4EzB8bDtTUE4j6yxtEwKnuRguWj9zDHW9sF7uic+EwHCLkYFufdVLKVLczLo+rYiDt7F1gZ9kHUm&#10;dY2PADelHEbRWBosOCzkWNFfTukt+TcKNl3pr+dJtusmp1Wx3l7sNDn/KtVpN6sZCE+N/4Y/7Z1W&#10;MBwNJvB+E56AXLwAAAD//wMAUEsBAi0AFAAGAAgAAAAhANvh9svuAAAAhQEAABMAAAAAAAAAAAAA&#10;AAAAAAAAAFtDb250ZW50X1R5cGVzXS54bWxQSwECLQAUAAYACAAAACEAWvQsW78AAAAVAQAACwAA&#10;AAAAAAAAAAAAAAAfAQAAX3JlbHMvLnJlbHNQSwECLQAUAAYACAAAACEAkN4EY8MAAADdAAAADwAA&#10;AAAAAAAAAAAAAAAHAgAAZHJzL2Rvd25yZXYueG1sUEsFBgAAAAADAAMAtwAAAPcCAAAAAA==&#10;" fillcolor="#eeece1 [3214]" stroked="f" strokeweight=".5pt">
                    <v:textbox>
                      <w:txbxContent>
                        <w:p w14:paraId="19254EE3" w14:textId="77777777" w:rsidR="008A6EA7" w:rsidRDefault="008A6EA7" w:rsidP="00E442F6">
                          <w:pPr>
                            <w:spacing w:line="312" w:lineRule="auto"/>
                            <w:rPr>
                              <w:b/>
                              <w:noProof/>
                              <w:sz w:val="22"/>
                            </w:rPr>
                          </w:pPr>
                          <w:r>
                            <w:rPr>
                              <w:b/>
                              <w:noProof/>
                              <w:sz w:val="22"/>
                            </w:rPr>
                            <w:t xml:space="preserve">Erst anreißen </w:t>
                          </w:r>
                          <w:r>
                            <w:rPr>
                              <w:b/>
                              <w:noProof/>
                              <w:sz w:val="22"/>
                            </w:rPr>
                            <w:br/>
                            <w:t xml:space="preserve">(= anzeichnen), </w:t>
                          </w:r>
                        </w:p>
                        <w:p w14:paraId="47500A58" w14:textId="77777777" w:rsidR="008A6EA7" w:rsidRDefault="008A6EA7" w:rsidP="00E442F6">
                          <w:pPr>
                            <w:spacing w:line="312" w:lineRule="auto"/>
                          </w:pPr>
                          <w:r>
                            <w:rPr>
                              <w:b/>
                              <w:noProof/>
                              <w:sz w:val="22"/>
                            </w:rPr>
                            <w:t xml:space="preserve">dann ablängen </w:t>
                          </w:r>
                          <w:r>
                            <w:rPr>
                              <w:b/>
                              <w:noProof/>
                              <w:sz w:val="22"/>
                            </w:rPr>
                            <w:br/>
                            <w:t>(= absägen)</w:t>
                          </w:r>
                        </w:p>
                      </w:txbxContent>
                    </v:textbox>
                  </v:shape>
                </v:group>
                <v:shape id="Grafik 2318" o:spid="_x0000_s1065" type="#_x0000_t75" alt="Reißnagel auf Weiß vektor abbildung. Illustration von ..." style="position:absolute;left:6773;width:5061;height:4940;rotation:25556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ZkwwAAAN0AAAAPAAAAZHJzL2Rvd25yZXYueG1sRE9Ni8Iw&#10;EL0v+B/CCN7W1ArLUo2igqDowa2iHodmbIvNpDZRu/56c1jY4+N9j6etqcSDGldaVjDoRyCIM6tL&#10;zhUc9svPbxDOI2usLJOCX3IwnXQ+xpho++QfeqQ+FyGEXYIKCu/rREqXFWTQ9W1NHLiLbQz6AJtc&#10;6gafIdxUMo6iL2mw5NBQYE2LgrJrejcKdmbuzua8qeNjOjxtF3q/vr1eSvW67WwEwlPr/8V/7pVW&#10;EA8HYW54E56AnLwBAAD//wMAUEsBAi0AFAAGAAgAAAAhANvh9svuAAAAhQEAABMAAAAAAAAAAAAA&#10;AAAAAAAAAFtDb250ZW50X1R5cGVzXS54bWxQSwECLQAUAAYACAAAACEAWvQsW78AAAAVAQAACwAA&#10;AAAAAAAAAAAAAAAfAQAAX3JlbHMvLnJlbHNQSwECLQAUAAYACAAAACEA2sIGZMMAAADdAAAADwAA&#10;AAAAAAAAAAAAAAAHAgAAZHJzL2Rvd25yZXYueG1sUEsFBgAAAAADAAMAtwAAAPcCAAAAAA==&#10;">
                  <v:imagedata r:id="rId28" o:title="Reißnagel auf Weiß vektor abbildung. Illustration von .." cropbottom="14700f" cropright="13474f"/>
                </v:shape>
              </v:group>
            </w:pict>
          </mc:Fallback>
        </mc:AlternateContent>
      </w:r>
    </w:p>
    <w:p w14:paraId="723083FE" w14:textId="77777777" w:rsidR="00E442F6" w:rsidRDefault="00E442F6" w:rsidP="00E442F6">
      <w:pPr>
        <w:spacing w:line="312" w:lineRule="auto"/>
        <w:rPr>
          <w:b/>
          <w:noProof/>
          <w:sz w:val="22"/>
        </w:rPr>
      </w:pPr>
    </w:p>
    <w:p w14:paraId="4A448B74" w14:textId="77777777" w:rsidR="00E442F6" w:rsidRDefault="00E442F6" w:rsidP="00E442F6">
      <w:pPr>
        <w:spacing w:line="312" w:lineRule="auto"/>
        <w:rPr>
          <w:b/>
          <w:noProof/>
          <w:sz w:val="22"/>
        </w:rPr>
      </w:pPr>
    </w:p>
    <w:p w14:paraId="42A6B56F" w14:textId="77777777" w:rsidR="00E442F6" w:rsidRDefault="00E442F6" w:rsidP="00E442F6">
      <w:pPr>
        <w:spacing w:line="312" w:lineRule="auto"/>
        <w:rPr>
          <w:b/>
          <w:noProof/>
          <w:sz w:val="22"/>
        </w:rPr>
      </w:pPr>
    </w:p>
    <w:p w14:paraId="108B4A6E" w14:textId="77777777" w:rsidR="00E442F6" w:rsidRDefault="00E442F6" w:rsidP="00E442F6">
      <w:pPr>
        <w:spacing w:line="312" w:lineRule="auto"/>
        <w:rPr>
          <w:b/>
          <w:noProof/>
          <w:sz w:val="22"/>
        </w:rPr>
      </w:pPr>
    </w:p>
    <w:p w14:paraId="4AB30F0A" w14:textId="77777777" w:rsidR="00E442F6" w:rsidRDefault="00E442F6" w:rsidP="00E442F6">
      <w:pPr>
        <w:spacing w:line="312" w:lineRule="auto"/>
        <w:rPr>
          <w:b/>
          <w:noProof/>
          <w:sz w:val="22"/>
        </w:rPr>
      </w:pPr>
    </w:p>
    <w:p w14:paraId="5254CB7F" w14:textId="77777777" w:rsidR="00E442F6" w:rsidRDefault="00E442F6" w:rsidP="00E442F6">
      <w:pPr>
        <w:spacing w:line="312" w:lineRule="auto"/>
        <w:rPr>
          <w:b/>
          <w:noProof/>
          <w:sz w:val="22"/>
        </w:rPr>
      </w:pPr>
    </w:p>
    <w:p w14:paraId="1A0FB150" w14:textId="77777777" w:rsidR="00E442F6" w:rsidRDefault="00E442F6" w:rsidP="00E442F6">
      <w:pPr>
        <w:spacing w:line="312" w:lineRule="auto"/>
        <w:rPr>
          <w:b/>
          <w:noProof/>
          <w:sz w:val="22"/>
        </w:rPr>
      </w:pPr>
    </w:p>
    <w:p w14:paraId="67120C4C" w14:textId="77777777" w:rsidR="00E442F6" w:rsidRDefault="00E442F6" w:rsidP="00E442F6">
      <w:pPr>
        <w:spacing w:line="312" w:lineRule="auto"/>
        <w:rPr>
          <w:b/>
          <w:noProof/>
          <w:sz w:val="22"/>
        </w:rPr>
      </w:pPr>
    </w:p>
    <w:p w14:paraId="3A6EAF54" w14:textId="77777777" w:rsidR="00E442F6" w:rsidRDefault="00E442F6" w:rsidP="00E442F6">
      <w:pPr>
        <w:rPr>
          <w:noProof/>
        </w:rPr>
      </w:pPr>
      <w:r>
        <w:rPr>
          <w:noProof/>
        </w:rPr>
        <w:br w:type="page"/>
      </w:r>
    </w:p>
    <w:p w14:paraId="4348FCB0" w14:textId="77777777" w:rsidR="00E442F6" w:rsidRDefault="00116641" w:rsidP="00E442F6">
      <w:pPr>
        <w:pStyle w:val="berschrift2"/>
      </w:pPr>
      <w:r w:rsidRPr="009A109A">
        <w:rPr>
          <w:noProof/>
        </w:rPr>
        <w:lastRenderedPageBreak/>
        <w:drawing>
          <wp:anchor distT="0" distB="0" distL="114300" distR="114300" simplePos="0" relativeHeight="251670016" behindDoc="0" locked="0" layoutInCell="1" allowOverlap="1" wp14:anchorId="0B81934A" wp14:editId="0E7F9A44">
            <wp:simplePos x="0" y="0"/>
            <wp:positionH relativeFrom="column">
              <wp:posOffset>5076190</wp:posOffset>
            </wp:positionH>
            <wp:positionV relativeFrom="paragraph">
              <wp:posOffset>-84455</wp:posOffset>
            </wp:positionV>
            <wp:extent cx="313055" cy="313055"/>
            <wp:effectExtent l="0" t="0" r="0" b="0"/>
            <wp:wrapNone/>
            <wp:docPr id="2874" name="Grafik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22">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00E442F6" w:rsidRPr="00AA18D1">
        <w:rPr>
          <w:noProof/>
        </w:rPr>
        <w:drawing>
          <wp:anchor distT="0" distB="0" distL="114300" distR="114300" simplePos="0" relativeHeight="251682304" behindDoc="0" locked="0" layoutInCell="1" allowOverlap="1" wp14:anchorId="5A26A648" wp14:editId="504DD308">
            <wp:simplePos x="0" y="0"/>
            <wp:positionH relativeFrom="column">
              <wp:posOffset>4687570</wp:posOffset>
            </wp:positionH>
            <wp:positionV relativeFrom="paragraph">
              <wp:posOffset>-78740</wp:posOffset>
            </wp:positionV>
            <wp:extent cx="341630" cy="313055"/>
            <wp:effectExtent l="0" t="0" r="1270" b="0"/>
            <wp:wrapNone/>
            <wp:docPr id="2873" name="Grafik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2F6" w:rsidRPr="00F11E2E">
        <w:t>Arbeitsablaufplan</w:t>
      </w:r>
      <w:r w:rsidR="00E442F6">
        <w:t xml:space="preserve"> Sitz</w:t>
      </w:r>
    </w:p>
    <w:p w14:paraId="6212B73D" w14:textId="77777777" w:rsidR="00E442F6" w:rsidRPr="00A247B7" w:rsidRDefault="00E442F6" w:rsidP="00E442F6">
      <w:pPr>
        <w:pStyle w:val="Listenabsatz"/>
        <w:numPr>
          <w:ilvl w:val="0"/>
          <w:numId w:val="34"/>
        </w:numPr>
        <w:spacing w:line="312" w:lineRule="auto"/>
        <w:rPr>
          <w:sz w:val="22"/>
        </w:rPr>
      </w:pPr>
      <w:bookmarkStart w:id="3" w:name="_Hlk532660216"/>
      <w:r w:rsidRPr="00A247B7">
        <w:rPr>
          <w:sz w:val="22"/>
        </w:rPr>
        <w:t>Vervollständigen Sie den Arbeitsablaufplan</w:t>
      </w:r>
      <w:r>
        <w:rPr>
          <w:sz w:val="22"/>
        </w:rPr>
        <w:t xml:space="preserve"> für Sitz und Lehne</w:t>
      </w:r>
      <w:r w:rsidRPr="00A247B7">
        <w:rPr>
          <w:sz w:val="22"/>
        </w:rPr>
        <w:t>!</w:t>
      </w:r>
    </w:p>
    <w:p w14:paraId="030C8E0F" w14:textId="77777777" w:rsidR="00E442F6" w:rsidRPr="00A247B7" w:rsidRDefault="00E442F6" w:rsidP="00E442F6">
      <w:pPr>
        <w:pStyle w:val="Listenabsatz"/>
        <w:numPr>
          <w:ilvl w:val="0"/>
          <w:numId w:val="34"/>
        </w:numPr>
        <w:spacing w:line="312" w:lineRule="auto"/>
        <w:rPr>
          <w:sz w:val="22"/>
        </w:rPr>
      </w:pPr>
      <w:r w:rsidRPr="00A247B7">
        <w:rPr>
          <w:sz w:val="22"/>
        </w:rPr>
        <w:t xml:space="preserve">Nehmen Sie die </w:t>
      </w:r>
      <w:r w:rsidRPr="00D535F5">
        <w:rPr>
          <w:i/>
          <w:sz w:val="22"/>
        </w:rPr>
        <w:t>Arbeitsschritte</w:t>
      </w:r>
      <w:r w:rsidRPr="00A247B7">
        <w:rPr>
          <w:sz w:val="22"/>
        </w:rPr>
        <w:t xml:space="preserve"> und die </w:t>
      </w:r>
      <w:r w:rsidRPr="00D535F5">
        <w:rPr>
          <w:i/>
          <w:sz w:val="22"/>
        </w:rPr>
        <w:t>benötigten Werkzeuge</w:t>
      </w:r>
      <w:r w:rsidRPr="00A247B7">
        <w:rPr>
          <w:sz w:val="22"/>
        </w:rPr>
        <w:t xml:space="preserve"> vom Einlegeblatt! </w:t>
      </w:r>
      <w:r>
        <w:rPr>
          <w:sz w:val="22"/>
        </w:rPr>
        <w:br/>
      </w:r>
      <w:r w:rsidRPr="00A247B7">
        <w:rPr>
          <w:sz w:val="22"/>
        </w:rPr>
        <w:t>Einfach</w:t>
      </w:r>
      <w:r w:rsidR="009F4D1A">
        <w:rPr>
          <w:sz w:val="22"/>
        </w:rPr>
        <w:t xml:space="preserve"> a</w:t>
      </w:r>
      <w:r w:rsidRPr="00A247B7">
        <w:rPr>
          <w:sz w:val="22"/>
        </w:rPr>
        <w:t>usschneiden und in der richtigen Reihenfolge einkleben!</w:t>
      </w:r>
    </w:p>
    <w:bookmarkEnd w:id="3"/>
    <w:p w14:paraId="13B28256" w14:textId="77777777" w:rsidR="00E442F6" w:rsidRPr="00C81997" w:rsidRDefault="00E442F6" w:rsidP="00E442F6">
      <w:pPr>
        <w:spacing w:line="312" w:lineRule="auto"/>
        <w:rPr>
          <w:sz w:val="22"/>
        </w:rPr>
      </w:pPr>
    </w:p>
    <w:tbl>
      <w:tblPr>
        <w:tblStyle w:val="Tabellenraster"/>
        <w:tblW w:w="7658" w:type="dxa"/>
        <w:tblInd w:w="108" w:type="dxa"/>
        <w:tblBorders>
          <w:top w:val="none" w:sz="0" w:space="0" w:color="auto"/>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ayout w:type="fixed"/>
        <w:tblCellMar>
          <w:top w:w="57" w:type="dxa"/>
          <w:bottom w:w="57" w:type="dxa"/>
        </w:tblCellMar>
        <w:tblLook w:val="04A0" w:firstRow="1" w:lastRow="0" w:firstColumn="1" w:lastColumn="0" w:noHBand="0" w:noVBand="1"/>
      </w:tblPr>
      <w:tblGrid>
        <w:gridCol w:w="567"/>
        <w:gridCol w:w="4395"/>
        <w:gridCol w:w="2696"/>
      </w:tblGrid>
      <w:tr w:rsidR="00E442F6" w:rsidRPr="0019468F" w14:paraId="0C30F6B0" w14:textId="77777777" w:rsidTr="008B395D">
        <w:trPr>
          <w:cnfStyle w:val="100000000000" w:firstRow="1" w:lastRow="0" w:firstColumn="0" w:lastColumn="0" w:oddVBand="0" w:evenVBand="0" w:oddHBand="0" w:evenHBand="0" w:firstRowFirstColumn="0" w:firstRowLastColumn="0" w:lastRowFirstColumn="0" w:lastRowLastColumn="0"/>
          <w:trHeight w:val="337"/>
        </w:trPr>
        <w:tc>
          <w:tcPr>
            <w:tcW w:w="4962" w:type="dxa"/>
            <w:gridSpan w:val="2"/>
            <w:shd w:val="clear" w:color="auto" w:fill="B8CCE4" w:themeFill="accent1" w:themeFillTint="66"/>
          </w:tcPr>
          <w:p w14:paraId="423EC927" w14:textId="77777777" w:rsidR="00E442F6" w:rsidRPr="00196E44" w:rsidRDefault="00E442F6" w:rsidP="008B395D">
            <w:pPr>
              <w:rPr>
                <w:b w:val="0"/>
              </w:rPr>
            </w:pPr>
            <w:r w:rsidRPr="00196E44">
              <w:t>Arbeitsschritte</w:t>
            </w:r>
          </w:p>
        </w:tc>
        <w:tc>
          <w:tcPr>
            <w:tcW w:w="2696" w:type="dxa"/>
            <w:shd w:val="clear" w:color="auto" w:fill="B8CCE4" w:themeFill="accent1" w:themeFillTint="66"/>
          </w:tcPr>
          <w:p w14:paraId="7DB7B894" w14:textId="77777777" w:rsidR="00E442F6" w:rsidRPr="00196E44" w:rsidRDefault="00E442F6" w:rsidP="008B395D">
            <w:pPr>
              <w:rPr>
                <w:b w:val="0"/>
              </w:rPr>
            </w:pPr>
            <w:r w:rsidRPr="00196E44">
              <w:t>benötigte Werkzeuge</w:t>
            </w:r>
          </w:p>
        </w:tc>
      </w:tr>
      <w:tr w:rsidR="00E442F6" w:rsidRPr="00700DFD" w14:paraId="05A8D2C6" w14:textId="77777777" w:rsidTr="008B395D">
        <w:trPr>
          <w:trHeight w:val="336"/>
        </w:trPr>
        <w:tc>
          <w:tcPr>
            <w:tcW w:w="7658" w:type="dxa"/>
            <w:gridSpan w:val="3"/>
            <w:shd w:val="clear" w:color="auto" w:fill="DBE5F1" w:themeFill="accent1" w:themeFillTint="33"/>
          </w:tcPr>
          <w:p w14:paraId="4D746739" w14:textId="77777777" w:rsidR="00E442F6" w:rsidRPr="00700DFD" w:rsidRDefault="00E442F6" w:rsidP="008B395D">
            <w:pPr>
              <w:rPr>
                <w:b/>
              </w:rPr>
            </w:pPr>
            <w:r w:rsidRPr="00196E44">
              <w:t xml:space="preserve">Herstellung und Montage </w:t>
            </w:r>
            <w:r w:rsidRPr="00A247B7">
              <w:rPr>
                <w:b/>
              </w:rPr>
              <w:t>Sitz</w:t>
            </w:r>
          </w:p>
        </w:tc>
      </w:tr>
      <w:tr w:rsidR="00E442F6" w:rsidRPr="0019468F" w14:paraId="72296A8F" w14:textId="77777777" w:rsidTr="008B395D">
        <w:trPr>
          <w:trHeight w:val="850"/>
        </w:trPr>
        <w:tc>
          <w:tcPr>
            <w:tcW w:w="567" w:type="dxa"/>
          </w:tcPr>
          <w:p w14:paraId="38AA99F9" w14:textId="77777777" w:rsidR="00E442F6" w:rsidRPr="00230B29" w:rsidRDefault="00E442F6" w:rsidP="008B395D">
            <w:pPr>
              <w:spacing w:line="312" w:lineRule="auto"/>
              <w:rPr>
                <w:b/>
              </w:rPr>
            </w:pPr>
            <w:r w:rsidRPr="00230B29">
              <w:rPr>
                <w:b/>
              </w:rPr>
              <w:t>1</w:t>
            </w:r>
          </w:p>
        </w:tc>
        <w:tc>
          <w:tcPr>
            <w:tcW w:w="4395" w:type="dxa"/>
            <w:shd w:val="clear" w:color="auto" w:fill="auto"/>
            <w:vAlign w:val="center"/>
          </w:tcPr>
          <w:p w14:paraId="03E1A719" w14:textId="77777777" w:rsidR="00E442F6" w:rsidRDefault="00E442F6" w:rsidP="008B395D">
            <w:pPr>
              <w:spacing w:line="312" w:lineRule="auto"/>
            </w:pPr>
          </w:p>
          <w:p w14:paraId="02D4220F" w14:textId="77777777" w:rsidR="00E442F6" w:rsidRPr="0019468F" w:rsidRDefault="00E442F6" w:rsidP="008B395D">
            <w:pPr>
              <w:spacing w:line="312" w:lineRule="auto"/>
            </w:pPr>
          </w:p>
        </w:tc>
        <w:tc>
          <w:tcPr>
            <w:tcW w:w="2696" w:type="dxa"/>
            <w:shd w:val="clear" w:color="auto" w:fill="auto"/>
            <w:vAlign w:val="center"/>
          </w:tcPr>
          <w:p w14:paraId="1F2B40DD" w14:textId="77777777" w:rsidR="00E442F6" w:rsidRDefault="00E442F6" w:rsidP="008B395D">
            <w:r>
              <w:t>Meterstab, Bleistift, Winkel</w:t>
            </w:r>
          </w:p>
          <w:p w14:paraId="59642698" w14:textId="77777777" w:rsidR="00E442F6" w:rsidRPr="0019468F" w:rsidRDefault="00E442F6" w:rsidP="008B395D">
            <w:r>
              <w:t>Säge</w:t>
            </w:r>
          </w:p>
        </w:tc>
      </w:tr>
      <w:tr w:rsidR="00E442F6" w:rsidRPr="0019468F" w14:paraId="5519BBE9" w14:textId="77777777" w:rsidTr="008B395D">
        <w:trPr>
          <w:trHeight w:val="850"/>
        </w:trPr>
        <w:tc>
          <w:tcPr>
            <w:tcW w:w="567" w:type="dxa"/>
          </w:tcPr>
          <w:p w14:paraId="39E9EBE2" w14:textId="77777777" w:rsidR="00E442F6" w:rsidRPr="00230B29" w:rsidRDefault="00E442F6" w:rsidP="008B395D">
            <w:pPr>
              <w:spacing w:line="312" w:lineRule="auto"/>
              <w:rPr>
                <w:b/>
              </w:rPr>
            </w:pPr>
            <w:r w:rsidRPr="00230B29">
              <w:rPr>
                <w:b/>
              </w:rPr>
              <w:t>2</w:t>
            </w:r>
          </w:p>
        </w:tc>
        <w:tc>
          <w:tcPr>
            <w:tcW w:w="4395" w:type="dxa"/>
            <w:shd w:val="clear" w:color="auto" w:fill="auto"/>
            <w:vAlign w:val="center"/>
          </w:tcPr>
          <w:p w14:paraId="5E0B015C" w14:textId="77777777" w:rsidR="00E442F6" w:rsidRDefault="00E442F6" w:rsidP="008B395D">
            <w:pPr>
              <w:spacing w:line="312" w:lineRule="auto"/>
            </w:pPr>
          </w:p>
          <w:p w14:paraId="67401277" w14:textId="77777777" w:rsidR="00E442F6" w:rsidRPr="0019468F" w:rsidRDefault="00E442F6" w:rsidP="008B395D">
            <w:pPr>
              <w:spacing w:line="312" w:lineRule="auto"/>
            </w:pPr>
          </w:p>
        </w:tc>
        <w:tc>
          <w:tcPr>
            <w:tcW w:w="2696" w:type="dxa"/>
            <w:shd w:val="clear" w:color="auto" w:fill="auto"/>
            <w:vAlign w:val="center"/>
          </w:tcPr>
          <w:p w14:paraId="20115C96" w14:textId="77777777" w:rsidR="00E442F6" w:rsidRPr="0019468F" w:rsidRDefault="00E442F6" w:rsidP="008B395D">
            <w:r>
              <w:t>Meterstab, Bleistift</w:t>
            </w:r>
          </w:p>
        </w:tc>
      </w:tr>
      <w:tr w:rsidR="00E442F6" w:rsidRPr="0019468F" w14:paraId="2EA60438" w14:textId="77777777" w:rsidTr="008B395D">
        <w:trPr>
          <w:trHeight w:val="850"/>
        </w:trPr>
        <w:tc>
          <w:tcPr>
            <w:tcW w:w="567" w:type="dxa"/>
          </w:tcPr>
          <w:p w14:paraId="574AB62E" w14:textId="77777777" w:rsidR="00E442F6" w:rsidRPr="00230B29" w:rsidRDefault="00E442F6" w:rsidP="008B395D">
            <w:pPr>
              <w:spacing w:line="312" w:lineRule="auto"/>
              <w:rPr>
                <w:b/>
              </w:rPr>
            </w:pPr>
            <w:r w:rsidRPr="00230B29">
              <w:rPr>
                <w:b/>
              </w:rPr>
              <w:t>3</w:t>
            </w:r>
          </w:p>
        </w:tc>
        <w:tc>
          <w:tcPr>
            <w:tcW w:w="4395" w:type="dxa"/>
            <w:shd w:val="clear" w:color="auto" w:fill="auto"/>
            <w:vAlign w:val="center"/>
          </w:tcPr>
          <w:p w14:paraId="683BE910" w14:textId="77777777" w:rsidR="00E442F6" w:rsidRDefault="00E442F6" w:rsidP="008B395D">
            <w:pPr>
              <w:spacing w:line="312" w:lineRule="auto"/>
              <w:rPr>
                <w:b/>
              </w:rPr>
            </w:pPr>
            <w:r w:rsidRPr="00DC1742">
              <w:rPr>
                <w:b/>
              </w:rPr>
              <w:t>Die Achsabstände</w:t>
            </w:r>
            <w:r>
              <w:rPr>
                <w:b/>
              </w:rPr>
              <w:t xml:space="preserve"> auf den Querleisten </w:t>
            </w:r>
            <w:r>
              <w:rPr>
                <w:rFonts w:ascii="Cambria" w:hAnsi="Cambria"/>
              </w:rPr>
              <w:t xml:space="preserve">② </w:t>
            </w:r>
            <w:r>
              <w:rPr>
                <w:b/>
              </w:rPr>
              <w:t>genau prüfen.</w:t>
            </w:r>
          </w:p>
          <w:p w14:paraId="5D68E94C" w14:textId="77777777" w:rsidR="00E442F6" w:rsidRPr="00DC1742" w:rsidRDefault="00E442F6" w:rsidP="008B395D">
            <w:pPr>
              <w:spacing w:line="312" w:lineRule="auto"/>
              <w:rPr>
                <w:b/>
              </w:rPr>
            </w:pPr>
            <w:r>
              <w:rPr>
                <w:b/>
              </w:rPr>
              <w:t>Sollten sie ungenau und unterschiedlich groß sein, korrigieren!</w:t>
            </w:r>
          </w:p>
        </w:tc>
        <w:tc>
          <w:tcPr>
            <w:tcW w:w="2696" w:type="dxa"/>
            <w:shd w:val="clear" w:color="auto" w:fill="auto"/>
            <w:vAlign w:val="center"/>
          </w:tcPr>
          <w:p w14:paraId="1CCAE453" w14:textId="77777777" w:rsidR="00E442F6" w:rsidRDefault="00E442F6" w:rsidP="008B395D"/>
        </w:tc>
      </w:tr>
      <w:tr w:rsidR="00E442F6" w:rsidRPr="0019468F" w14:paraId="4B7E20EB" w14:textId="77777777" w:rsidTr="00116641">
        <w:trPr>
          <w:trHeight w:val="850"/>
        </w:trPr>
        <w:tc>
          <w:tcPr>
            <w:tcW w:w="567" w:type="dxa"/>
            <w:shd w:val="clear" w:color="auto" w:fill="auto"/>
          </w:tcPr>
          <w:p w14:paraId="31FC976F" w14:textId="77777777" w:rsidR="00E442F6" w:rsidRPr="00230B29" w:rsidRDefault="00E442F6" w:rsidP="008B395D">
            <w:pPr>
              <w:spacing w:line="312" w:lineRule="auto"/>
              <w:rPr>
                <w:b/>
              </w:rPr>
            </w:pPr>
            <w:r w:rsidRPr="00230B29">
              <w:rPr>
                <w:b/>
              </w:rPr>
              <w:t>4</w:t>
            </w:r>
          </w:p>
        </w:tc>
        <w:tc>
          <w:tcPr>
            <w:tcW w:w="4395" w:type="dxa"/>
            <w:shd w:val="clear" w:color="auto" w:fill="auto"/>
            <w:vAlign w:val="center"/>
          </w:tcPr>
          <w:p w14:paraId="424A54EA" w14:textId="77777777" w:rsidR="00E442F6" w:rsidRDefault="00E442F6" w:rsidP="008B395D">
            <w:pPr>
              <w:spacing w:line="312" w:lineRule="auto"/>
            </w:pPr>
          </w:p>
          <w:p w14:paraId="38A87BCF" w14:textId="77777777" w:rsidR="00E442F6" w:rsidRPr="0019468F" w:rsidRDefault="00E442F6" w:rsidP="008B395D">
            <w:pPr>
              <w:spacing w:line="312" w:lineRule="auto"/>
            </w:pPr>
          </w:p>
        </w:tc>
        <w:tc>
          <w:tcPr>
            <w:tcW w:w="2696" w:type="dxa"/>
            <w:shd w:val="clear" w:color="auto" w:fill="auto"/>
            <w:vAlign w:val="center"/>
          </w:tcPr>
          <w:p w14:paraId="32A29622" w14:textId="77777777" w:rsidR="00E442F6" w:rsidRDefault="00E442F6" w:rsidP="008B395D">
            <w:r>
              <w:t>Bohrer</w:t>
            </w:r>
          </w:p>
          <w:p w14:paraId="22665957" w14:textId="77777777" w:rsidR="00E442F6" w:rsidRPr="0019468F" w:rsidRDefault="00E442F6" w:rsidP="008B395D">
            <w:r>
              <w:t>Ständerbohrmaschine</w:t>
            </w:r>
          </w:p>
        </w:tc>
      </w:tr>
      <w:tr w:rsidR="00E442F6" w:rsidRPr="0019468F" w14:paraId="610E17E7" w14:textId="77777777" w:rsidTr="008B395D">
        <w:trPr>
          <w:trHeight w:val="850"/>
        </w:trPr>
        <w:tc>
          <w:tcPr>
            <w:tcW w:w="567" w:type="dxa"/>
          </w:tcPr>
          <w:p w14:paraId="40C1A7B2" w14:textId="77777777" w:rsidR="00E442F6" w:rsidRPr="00230B29" w:rsidRDefault="00E442F6" w:rsidP="008B395D">
            <w:pPr>
              <w:spacing w:line="312" w:lineRule="auto"/>
              <w:rPr>
                <w:b/>
              </w:rPr>
            </w:pPr>
            <w:r w:rsidRPr="00230B29">
              <w:rPr>
                <w:b/>
              </w:rPr>
              <w:t>5</w:t>
            </w:r>
          </w:p>
        </w:tc>
        <w:tc>
          <w:tcPr>
            <w:tcW w:w="4395" w:type="dxa"/>
            <w:shd w:val="clear" w:color="auto" w:fill="auto"/>
            <w:vAlign w:val="center"/>
          </w:tcPr>
          <w:p w14:paraId="604B26B6" w14:textId="77777777" w:rsidR="00E442F6" w:rsidRPr="0019468F" w:rsidRDefault="00E442F6" w:rsidP="008B395D">
            <w:pPr>
              <w:spacing w:line="312" w:lineRule="auto"/>
            </w:pPr>
            <w:r>
              <w:t>Bohrlöcher senken.</w:t>
            </w:r>
          </w:p>
        </w:tc>
        <w:tc>
          <w:tcPr>
            <w:tcW w:w="2696" w:type="dxa"/>
            <w:shd w:val="clear" w:color="auto" w:fill="auto"/>
            <w:vAlign w:val="center"/>
          </w:tcPr>
          <w:p w14:paraId="3E190629" w14:textId="77777777" w:rsidR="00E442F6" w:rsidRPr="0019468F" w:rsidRDefault="00E442F6" w:rsidP="008B395D">
            <w:r>
              <w:t>Senker, Ständerbohrmaschine</w:t>
            </w:r>
          </w:p>
        </w:tc>
      </w:tr>
      <w:tr w:rsidR="00E442F6" w:rsidRPr="0019468F" w14:paraId="73BF7778" w14:textId="77777777" w:rsidTr="008B395D">
        <w:trPr>
          <w:trHeight w:val="850"/>
        </w:trPr>
        <w:tc>
          <w:tcPr>
            <w:tcW w:w="567" w:type="dxa"/>
          </w:tcPr>
          <w:p w14:paraId="74B7DDEB" w14:textId="77777777" w:rsidR="00E442F6" w:rsidRPr="00230B29" w:rsidRDefault="00E442F6" w:rsidP="008B395D">
            <w:pPr>
              <w:spacing w:line="312" w:lineRule="auto"/>
              <w:rPr>
                <w:b/>
              </w:rPr>
            </w:pPr>
            <w:r w:rsidRPr="00230B29">
              <w:rPr>
                <w:b/>
              </w:rPr>
              <w:t>6</w:t>
            </w:r>
          </w:p>
        </w:tc>
        <w:tc>
          <w:tcPr>
            <w:tcW w:w="4395" w:type="dxa"/>
            <w:shd w:val="clear" w:color="auto" w:fill="auto"/>
            <w:vAlign w:val="center"/>
          </w:tcPr>
          <w:p w14:paraId="4CC97AE1" w14:textId="77777777" w:rsidR="00E442F6" w:rsidRPr="0019468F" w:rsidRDefault="00E442F6" w:rsidP="008B395D">
            <w:pPr>
              <w:spacing w:line="312" w:lineRule="auto"/>
            </w:pPr>
            <w:r>
              <w:t xml:space="preserve">Auf den Längsleisten </w:t>
            </w:r>
            <w:r>
              <w:rPr>
                <w:rFonts w:ascii="Cambria" w:hAnsi="Cambria"/>
              </w:rPr>
              <w:t>①</w:t>
            </w:r>
            <w:r>
              <w:t xml:space="preserve"> die Mittelpunkte der Bohrungen anreißen.</w:t>
            </w:r>
          </w:p>
        </w:tc>
        <w:tc>
          <w:tcPr>
            <w:tcW w:w="2696" w:type="dxa"/>
            <w:shd w:val="clear" w:color="auto" w:fill="auto"/>
            <w:vAlign w:val="center"/>
          </w:tcPr>
          <w:p w14:paraId="687BE2FA" w14:textId="77777777" w:rsidR="00E442F6" w:rsidRPr="0019468F" w:rsidRDefault="00E442F6" w:rsidP="008B395D"/>
        </w:tc>
      </w:tr>
      <w:tr w:rsidR="00E442F6" w:rsidRPr="0019468F" w14:paraId="5377F488" w14:textId="77777777" w:rsidTr="008B395D">
        <w:trPr>
          <w:trHeight w:val="850"/>
        </w:trPr>
        <w:tc>
          <w:tcPr>
            <w:tcW w:w="567" w:type="dxa"/>
          </w:tcPr>
          <w:p w14:paraId="135730F4" w14:textId="77777777" w:rsidR="00E442F6" w:rsidRPr="00230B29" w:rsidRDefault="00E442F6" w:rsidP="008B395D">
            <w:pPr>
              <w:spacing w:line="312" w:lineRule="auto"/>
              <w:rPr>
                <w:b/>
              </w:rPr>
            </w:pPr>
            <w:r w:rsidRPr="00230B29">
              <w:rPr>
                <w:b/>
              </w:rPr>
              <w:t>7</w:t>
            </w:r>
          </w:p>
        </w:tc>
        <w:tc>
          <w:tcPr>
            <w:tcW w:w="4395" w:type="dxa"/>
            <w:shd w:val="clear" w:color="auto" w:fill="auto"/>
            <w:vAlign w:val="center"/>
          </w:tcPr>
          <w:p w14:paraId="12FDCBF2" w14:textId="77777777" w:rsidR="00E442F6" w:rsidRDefault="00E442F6" w:rsidP="008B395D">
            <w:pPr>
              <w:spacing w:line="312" w:lineRule="auto"/>
            </w:pPr>
          </w:p>
          <w:p w14:paraId="2D85CB72" w14:textId="77777777" w:rsidR="00E442F6" w:rsidRDefault="00E442F6" w:rsidP="008B395D">
            <w:pPr>
              <w:spacing w:line="312" w:lineRule="auto"/>
            </w:pPr>
          </w:p>
        </w:tc>
        <w:tc>
          <w:tcPr>
            <w:tcW w:w="2696" w:type="dxa"/>
            <w:shd w:val="clear" w:color="auto" w:fill="auto"/>
            <w:vAlign w:val="center"/>
          </w:tcPr>
          <w:p w14:paraId="00DAA7AA" w14:textId="77777777" w:rsidR="00E442F6" w:rsidRDefault="00E442F6" w:rsidP="008B395D">
            <w:r>
              <w:t>Bohrer</w:t>
            </w:r>
          </w:p>
          <w:p w14:paraId="5F5ED0AA" w14:textId="77777777" w:rsidR="00E442F6" w:rsidRPr="0019468F" w:rsidRDefault="00E442F6" w:rsidP="008B395D">
            <w:r>
              <w:t>Ständerbohrmaschine</w:t>
            </w:r>
          </w:p>
        </w:tc>
      </w:tr>
      <w:tr w:rsidR="00E442F6" w:rsidRPr="0019468F" w14:paraId="19E3CDF7" w14:textId="77777777" w:rsidTr="008B395D">
        <w:trPr>
          <w:trHeight w:val="850"/>
        </w:trPr>
        <w:tc>
          <w:tcPr>
            <w:tcW w:w="567" w:type="dxa"/>
          </w:tcPr>
          <w:p w14:paraId="3BECE47E" w14:textId="77777777" w:rsidR="00E442F6" w:rsidRPr="00230B29" w:rsidRDefault="00E442F6" w:rsidP="008B395D">
            <w:pPr>
              <w:spacing w:line="312" w:lineRule="auto"/>
              <w:rPr>
                <w:b/>
              </w:rPr>
            </w:pPr>
            <w:r w:rsidRPr="00230B29">
              <w:rPr>
                <w:b/>
              </w:rPr>
              <w:t>8</w:t>
            </w:r>
          </w:p>
        </w:tc>
        <w:tc>
          <w:tcPr>
            <w:tcW w:w="4395" w:type="dxa"/>
            <w:shd w:val="clear" w:color="auto" w:fill="auto"/>
            <w:vAlign w:val="center"/>
          </w:tcPr>
          <w:p w14:paraId="0A067C82" w14:textId="77777777" w:rsidR="00E442F6" w:rsidRDefault="00E442F6" w:rsidP="008B395D">
            <w:pPr>
              <w:spacing w:line="312" w:lineRule="auto"/>
            </w:pPr>
          </w:p>
          <w:p w14:paraId="35E34CB0" w14:textId="77777777" w:rsidR="00E442F6" w:rsidRDefault="00E442F6" w:rsidP="008B395D">
            <w:pPr>
              <w:spacing w:line="312" w:lineRule="auto"/>
            </w:pPr>
          </w:p>
        </w:tc>
        <w:tc>
          <w:tcPr>
            <w:tcW w:w="2696" w:type="dxa"/>
            <w:shd w:val="clear" w:color="auto" w:fill="auto"/>
            <w:vAlign w:val="center"/>
          </w:tcPr>
          <w:p w14:paraId="6C01BE06" w14:textId="77777777" w:rsidR="00E442F6" w:rsidRDefault="00E442F6" w:rsidP="008B395D">
            <w:r>
              <w:t>Schleifpapier, Feile</w:t>
            </w:r>
          </w:p>
        </w:tc>
      </w:tr>
      <w:tr w:rsidR="00E442F6" w:rsidRPr="0019468F" w14:paraId="64FA7918" w14:textId="77777777" w:rsidTr="008B395D">
        <w:trPr>
          <w:trHeight w:val="850"/>
        </w:trPr>
        <w:tc>
          <w:tcPr>
            <w:tcW w:w="567" w:type="dxa"/>
          </w:tcPr>
          <w:p w14:paraId="536131DB" w14:textId="77777777" w:rsidR="00E442F6" w:rsidRPr="00230B29" w:rsidRDefault="00E442F6" w:rsidP="008B395D">
            <w:pPr>
              <w:spacing w:line="312" w:lineRule="auto"/>
              <w:rPr>
                <w:b/>
              </w:rPr>
            </w:pPr>
            <w:r w:rsidRPr="00230B29">
              <w:rPr>
                <w:b/>
              </w:rPr>
              <w:t>9</w:t>
            </w:r>
          </w:p>
        </w:tc>
        <w:tc>
          <w:tcPr>
            <w:tcW w:w="4395" w:type="dxa"/>
            <w:shd w:val="clear" w:color="auto" w:fill="auto"/>
            <w:vAlign w:val="center"/>
          </w:tcPr>
          <w:p w14:paraId="52C27014" w14:textId="77777777" w:rsidR="00E442F6" w:rsidRPr="0019468F" w:rsidRDefault="00E442F6" w:rsidP="008B395D">
            <w:pPr>
              <w:spacing w:line="312" w:lineRule="auto"/>
            </w:pPr>
            <w:r>
              <w:t xml:space="preserve">Querleisten </w:t>
            </w:r>
            <w:r>
              <w:rPr>
                <w:rFonts w:ascii="Cambria" w:hAnsi="Cambria"/>
              </w:rPr>
              <w:t xml:space="preserve">② </w:t>
            </w:r>
            <w:r>
              <w:t xml:space="preserve">auf die Längsleisten </w:t>
            </w:r>
            <w:r>
              <w:rPr>
                <w:rFonts w:ascii="Cambria" w:hAnsi="Cambria"/>
              </w:rPr>
              <w:t>①</w:t>
            </w:r>
            <w:r>
              <w:t xml:space="preserve"> schrauben.</w:t>
            </w:r>
          </w:p>
        </w:tc>
        <w:tc>
          <w:tcPr>
            <w:tcW w:w="2696" w:type="dxa"/>
            <w:shd w:val="clear" w:color="auto" w:fill="auto"/>
            <w:vAlign w:val="center"/>
          </w:tcPr>
          <w:p w14:paraId="0852A116" w14:textId="77777777" w:rsidR="00E442F6" w:rsidRPr="0019468F" w:rsidRDefault="00E442F6" w:rsidP="008B395D">
            <w:r>
              <w:t>Schraubendreher</w:t>
            </w:r>
          </w:p>
        </w:tc>
      </w:tr>
    </w:tbl>
    <w:p w14:paraId="78047F15" w14:textId="77777777" w:rsidR="00E442F6" w:rsidRDefault="00E442F6" w:rsidP="00E442F6"/>
    <w:p w14:paraId="5F8C4203" w14:textId="77777777" w:rsidR="00116641" w:rsidRPr="008D16B6" w:rsidRDefault="00116641" w:rsidP="00116641">
      <w:pPr>
        <w:pStyle w:val="Marginaliegrau"/>
        <w:framePr w:wrap="around" w:vAnchor="page" w:x="8909" w:y="13728" w:anchorLock="1"/>
        <w:jc w:val="left"/>
        <w:rPr>
          <w:sz w:val="20"/>
        </w:rPr>
      </w:pPr>
      <w:r w:rsidRPr="00236A20">
        <w:rPr>
          <w:b/>
          <w:sz w:val="20"/>
        </w:rPr>
        <w:t>JETZT</w:t>
      </w:r>
      <w:r>
        <w:rPr>
          <w:sz w:val="20"/>
        </w:rPr>
        <w:t xml:space="preserve"> sprechen Sie Ihr Ergebnis mit der Lehrkraft durch. </w:t>
      </w:r>
      <w:r>
        <w:rPr>
          <w:sz w:val="20"/>
        </w:rPr>
        <w:br/>
        <w:t>Wenn alles in Ordnung ist, übertragen Sie die Arbeitsschritte ins LernTHEMA!</w:t>
      </w:r>
    </w:p>
    <w:p w14:paraId="22CD50D2" w14:textId="77777777" w:rsidR="00116641" w:rsidRDefault="00116641" w:rsidP="00E442F6"/>
    <w:p w14:paraId="39A25910" w14:textId="77777777" w:rsidR="00E442F6" w:rsidRDefault="00E442F6" w:rsidP="00E442F6">
      <w:pPr>
        <w:spacing w:line="240" w:lineRule="exact"/>
      </w:pPr>
      <w:r>
        <w:br w:type="page"/>
      </w:r>
    </w:p>
    <w:p w14:paraId="243F8D50" w14:textId="77777777" w:rsidR="00E442F6" w:rsidRDefault="00BA1DED" w:rsidP="00E442F6">
      <w:pPr>
        <w:pStyle w:val="berschrift2"/>
      </w:pPr>
      <w:r w:rsidRPr="00EF13A4">
        <w:rPr>
          <w:noProof/>
        </w:rPr>
        <w:lastRenderedPageBreak/>
        <w:drawing>
          <wp:anchor distT="0" distB="0" distL="114300" distR="114300" simplePos="0" relativeHeight="251688448" behindDoc="0" locked="0" layoutInCell="1" allowOverlap="1" wp14:anchorId="22AA753D" wp14:editId="54A5B9D0">
            <wp:simplePos x="0" y="0"/>
            <wp:positionH relativeFrom="column">
              <wp:posOffset>5117369</wp:posOffset>
            </wp:positionH>
            <wp:positionV relativeFrom="paragraph">
              <wp:posOffset>-103505</wp:posOffset>
            </wp:positionV>
            <wp:extent cx="313055" cy="313055"/>
            <wp:effectExtent l="0" t="0" r="0" b="0"/>
            <wp:wrapNone/>
            <wp:docPr id="2876" name="Grafik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22">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00E442F6" w:rsidRPr="00AA18D1">
        <w:rPr>
          <w:noProof/>
        </w:rPr>
        <w:drawing>
          <wp:anchor distT="0" distB="0" distL="114300" distR="114300" simplePos="0" relativeHeight="251699712" behindDoc="0" locked="0" layoutInCell="1" allowOverlap="1" wp14:anchorId="0D34DFDF" wp14:editId="74D64D95">
            <wp:simplePos x="0" y="0"/>
            <wp:positionH relativeFrom="column">
              <wp:posOffset>4716145</wp:posOffset>
            </wp:positionH>
            <wp:positionV relativeFrom="paragraph">
              <wp:posOffset>-97790</wp:posOffset>
            </wp:positionV>
            <wp:extent cx="341630" cy="313055"/>
            <wp:effectExtent l="0" t="0" r="1270" b="0"/>
            <wp:wrapNone/>
            <wp:docPr id="2875" name="Grafik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2F6" w:rsidRPr="00EF13A4">
        <w:t>Arbeitsablaufplan</w:t>
      </w:r>
      <w:r w:rsidR="00E442F6">
        <w:t xml:space="preserve"> Lehne</w:t>
      </w:r>
    </w:p>
    <w:p w14:paraId="351CE904" w14:textId="77777777" w:rsidR="00E442F6" w:rsidRPr="0019376F" w:rsidRDefault="00E442F6" w:rsidP="00E442F6">
      <w:pPr>
        <w:spacing w:line="312" w:lineRule="auto"/>
        <w:rPr>
          <w:sz w:val="22"/>
        </w:rPr>
      </w:pPr>
      <w:r w:rsidRPr="0019376F">
        <w:rPr>
          <w:sz w:val="22"/>
        </w:rPr>
        <w:t>Geben Sie auch die jeweils benötigten Werkzeuge und Hilfsmittel an. Benutzen Sie die Liste „Werkzeugcheck“, die Sie schon erstellt haben.</w:t>
      </w:r>
      <w:r>
        <w:rPr>
          <w:sz w:val="22"/>
        </w:rPr>
        <w:t xml:space="preserve"> </w:t>
      </w:r>
      <w:r w:rsidRPr="0019376F">
        <w:rPr>
          <w:sz w:val="22"/>
        </w:rPr>
        <w:t xml:space="preserve">Wenn Ihnen jetzt noch ein Werkzeug oder Hilfsmittel einfällt, ergänzen Sie Ihre </w:t>
      </w:r>
      <w:r>
        <w:rPr>
          <w:sz w:val="22"/>
        </w:rPr>
        <w:t>Tabelle</w:t>
      </w:r>
      <w:r w:rsidRPr="0019376F">
        <w:rPr>
          <w:sz w:val="22"/>
        </w:rPr>
        <w:t>!</w:t>
      </w:r>
    </w:p>
    <w:p w14:paraId="312405B6" w14:textId="77777777" w:rsidR="00E442F6" w:rsidRDefault="00E442F6" w:rsidP="00E442F6"/>
    <w:tbl>
      <w:tblPr>
        <w:tblStyle w:val="Tabellenraster"/>
        <w:tblW w:w="7658" w:type="dxa"/>
        <w:tblInd w:w="108" w:type="dxa"/>
        <w:tblBorders>
          <w:top w:val="none" w:sz="0" w:space="0" w:color="auto"/>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ayout w:type="fixed"/>
        <w:tblCellMar>
          <w:top w:w="57" w:type="dxa"/>
          <w:bottom w:w="57" w:type="dxa"/>
        </w:tblCellMar>
        <w:tblLook w:val="04A0" w:firstRow="1" w:lastRow="0" w:firstColumn="1" w:lastColumn="0" w:noHBand="0" w:noVBand="1"/>
      </w:tblPr>
      <w:tblGrid>
        <w:gridCol w:w="567"/>
        <w:gridCol w:w="4395"/>
        <w:gridCol w:w="2696"/>
      </w:tblGrid>
      <w:tr w:rsidR="00E442F6" w:rsidRPr="00700DFD" w14:paraId="56BF9AC7" w14:textId="77777777" w:rsidTr="008B395D">
        <w:trPr>
          <w:cnfStyle w:val="100000000000" w:firstRow="1" w:lastRow="0" w:firstColumn="0" w:lastColumn="0" w:oddVBand="0" w:evenVBand="0" w:oddHBand="0" w:evenHBand="0" w:firstRowFirstColumn="0" w:firstRowLastColumn="0" w:lastRowFirstColumn="0" w:lastRowLastColumn="0"/>
          <w:trHeight w:val="336"/>
        </w:trPr>
        <w:tc>
          <w:tcPr>
            <w:tcW w:w="4962" w:type="dxa"/>
            <w:gridSpan w:val="2"/>
            <w:shd w:val="clear" w:color="auto" w:fill="B8CCE4" w:themeFill="accent1" w:themeFillTint="66"/>
          </w:tcPr>
          <w:p w14:paraId="4DFBE6FD" w14:textId="77777777" w:rsidR="00E442F6" w:rsidRPr="00196E44" w:rsidRDefault="00E442F6" w:rsidP="008B395D">
            <w:pPr>
              <w:rPr>
                <w:b w:val="0"/>
              </w:rPr>
            </w:pPr>
            <w:r w:rsidRPr="00196E44">
              <w:t>Arbeitsschritte</w:t>
            </w:r>
          </w:p>
        </w:tc>
        <w:tc>
          <w:tcPr>
            <w:tcW w:w="2696" w:type="dxa"/>
            <w:shd w:val="clear" w:color="auto" w:fill="B8CCE4" w:themeFill="accent1" w:themeFillTint="66"/>
          </w:tcPr>
          <w:p w14:paraId="53D969E0" w14:textId="77777777" w:rsidR="00E442F6" w:rsidRPr="00196E44" w:rsidRDefault="00E442F6" w:rsidP="008B395D">
            <w:pPr>
              <w:rPr>
                <w:b w:val="0"/>
              </w:rPr>
            </w:pPr>
            <w:r w:rsidRPr="00196E44">
              <w:t>benötigte Werkzeuge</w:t>
            </w:r>
          </w:p>
        </w:tc>
      </w:tr>
      <w:tr w:rsidR="00E442F6" w:rsidRPr="00700DFD" w14:paraId="4886B5A4" w14:textId="77777777" w:rsidTr="008B395D">
        <w:trPr>
          <w:trHeight w:val="336"/>
        </w:trPr>
        <w:tc>
          <w:tcPr>
            <w:tcW w:w="7658" w:type="dxa"/>
            <w:gridSpan w:val="3"/>
            <w:shd w:val="clear" w:color="auto" w:fill="DBE5F1" w:themeFill="accent1" w:themeFillTint="33"/>
          </w:tcPr>
          <w:p w14:paraId="0FA1AD6C" w14:textId="77777777" w:rsidR="00E442F6" w:rsidRPr="00230B29" w:rsidRDefault="00E442F6" w:rsidP="008B395D">
            <w:r w:rsidRPr="00230B29">
              <w:t xml:space="preserve">Herstellung und Montage </w:t>
            </w:r>
            <w:r w:rsidRPr="00A247B7">
              <w:rPr>
                <w:b/>
              </w:rPr>
              <w:t>Lehne</w:t>
            </w:r>
          </w:p>
        </w:tc>
      </w:tr>
      <w:tr w:rsidR="00E442F6" w:rsidRPr="0019468F" w14:paraId="54B5A378" w14:textId="77777777" w:rsidTr="008B395D">
        <w:trPr>
          <w:trHeight w:val="850"/>
        </w:trPr>
        <w:tc>
          <w:tcPr>
            <w:tcW w:w="567" w:type="dxa"/>
          </w:tcPr>
          <w:p w14:paraId="72F33143" w14:textId="77777777" w:rsidR="00E442F6" w:rsidRPr="00230B29" w:rsidRDefault="00E442F6" w:rsidP="008B395D">
            <w:pPr>
              <w:spacing w:line="312" w:lineRule="auto"/>
              <w:rPr>
                <w:b/>
              </w:rPr>
            </w:pPr>
            <w:r w:rsidRPr="00230B29">
              <w:rPr>
                <w:b/>
              </w:rPr>
              <w:t>1</w:t>
            </w:r>
          </w:p>
        </w:tc>
        <w:tc>
          <w:tcPr>
            <w:tcW w:w="4395" w:type="dxa"/>
            <w:shd w:val="clear" w:color="auto" w:fill="auto"/>
            <w:vAlign w:val="center"/>
          </w:tcPr>
          <w:p w14:paraId="76B5CBA0" w14:textId="77777777" w:rsidR="00E442F6" w:rsidRPr="0019468F" w:rsidRDefault="00E442F6" w:rsidP="008B395D">
            <w:pPr>
              <w:spacing w:line="312" w:lineRule="auto"/>
            </w:pPr>
            <w:r>
              <w:t xml:space="preserve">An den drei Querleisten </w:t>
            </w:r>
            <w:r>
              <w:rPr>
                <w:rFonts w:ascii="Cambria" w:hAnsi="Cambria"/>
              </w:rPr>
              <w:t>④</w:t>
            </w:r>
            <w:r>
              <w:t xml:space="preserve"> die Mittelpunkte der Bohrungen anreißen</w:t>
            </w:r>
            <w:r w:rsidR="00A65C2C">
              <w:t>.</w:t>
            </w:r>
          </w:p>
        </w:tc>
        <w:tc>
          <w:tcPr>
            <w:tcW w:w="2696" w:type="dxa"/>
            <w:shd w:val="clear" w:color="auto" w:fill="auto"/>
            <w:vAlign w:val="center"/>
          </w:tcPr>
          <w:p w14:paraId="3751B5BB" w14:textId="77777777" w:rsidR="00E442F6" w:rsidRPr="0019468F" w:rsidRDefault="00E442F6" w:rsidP="008B395D">
            <w:r>
              <w:t>Meterstab, Bleistift</w:t>
            </w:r>
          </w:p>
        </w:tc>
      </w:tr>
      <w:tr w:rsidR="00E442F6" w:rsidRPr="0019468F" w14:paraId="66889CF0" w14:textId="77777777" w:rsidTr="008B395D">
        <w:trPr>
          <w:trHeight w:val="850"/>
        </w:trPr>
        <w:tc>
          <w:tcPr>
            <w:tcW w:w="567" w:type="dxa"/>
          </w:tcPr>
          <w:p w14:paraId="574D18F2" w14:textId="77777777" w:rsidR="00E442F6" w:rsidRPr="00230B29" w:rsidRDefault="00E442F6" w:rsidP="008B395D">
            <w:pPr>
              <w:spacing w:line="312" w:lineRule="auto"/>
              <w:rPr>
                <w:b/>
              </w:rPr>
            </w:pPr>
            <w:r w:rsidRPr="00230B29">
              <w:rPr>
                <w:b/>
              </w:rPr>
              <w:t>2</w:t>
            </w:r>
          </w:p>
        </w:tc>
        <w:tc>
          <w:tcPr>
            <w:tcW w:w="4395" w:type="dxa"/>
            <w:shd w:val="clear" w:color="auto" w:fill="auto"/>
            <w:vAlign w:val="center"/>
          </w:tcPr>
          <w:p w14:paraId="43C2DA66" w14:textId="77777777" w:rsidR="00E442F6" w:rsidRDefault="00E442F6" w:rsidP="008B395D">
            <w:pPr>
              <w:spacing w:line="312" w:lineRule="auto"/>
              <w:rPr>
                <w:b/>
              </w:rPr>
            </w:pPr>
            <w:r w:rsidRPr="00DC1742">
              <w:rPr>
                <w:b/>
              </w:rPr>
              <w:t>Die Achsabstände</w:t>
            </w:r>
            <w:r>
              <w:rPr>
                <w:b/>
              </w:rPr>
              <w:t xml:space="preserve"> auf den Querleisten </w:t>
            </w:r>
            <w:r>
              <w:rPr>
                <w:rFonts w:ascii="Cambria" w:hAnsi="Cambria"/>
              </w:rPr>
              <w:t xml:space="preserve">④ </w:t>
            </w:r>
            <w:r>
              <w:rPr>
                <w:b/>
              </w:rPr>
              <w:t>genau prüfen.</w:t>
            </w:r>
          </w:p>
          <w:p w14:paraId="254156C5" w14:textId="77777777" w:rsidR="00E442F6" w:rsidRPr="00DC1742" w:rsidRDefault="00E442F6" w:rsidP="008B395D">
            <w:pPr>
              <w:spacing w:line="312" w:lineRule="auto"/>
              <w:rPr>
                <w:b/>
              </w:rPr>
            </w:pPr>
            <w:r>
              <w:rPr>
                <w:b/>
              </w:rPr>
              <w:t>Sollten sie ungenau und unterschiedlich groß sein, korrigieren!</w:t>
            </w:r>
          </w:p>
        </w:tc>
        <w:tc>
          <w:tcPr>
            <w:tcW w:w="2696" w:type="dxa"/>
            <w:shd w:val="clear" w:color="auto" w:fill="auto"/>
            <w:vAlign w:val="center"/>
          </w:tcPr>
          <w:p w14:paraId="56AA83A1" w14:textId="77777777" w:rsidR="00E442F6" w:rsidRDefault="00E442F6" w:rsidP="008B395D"/>
        </w:tc>
      </w:tr>
      <w:tr w:rsidR="00E442F6" w:rsidRPr="0019468F" w14:paraId="0586BDBD" w14:textId="77777777" w:rsidTr="008B395D">
        <w:trPr>
          <w:trHeight w:val="850"/>
        </w:trPr>
        <w:tc>
          <w:tcPr>
            <w:tcW w:w="567" w:type="dxa"/>
          </w:tcPr>
          <w:p w14:paraId="21F9A125" w14:textId="77777777" w:rsidR="00E442F6" w:rsidRPr="00230B29" w:rsidRDefault="00E442F6" w:rsidP="008B395D">
            <w:pPr>
              <w:spacing w:line="312" w:lineRule="auto"/>
              <w:rPr>
                <w:b/>
              </w:rPr>
            </w:pPr>
            <w:r w:rsidRPr="00230B29">
              <w:rPr>
                <w:b/>
              </w:rPr>
              <w:t>3</w:t>
            </w:r>
          </w:p>
        </w:tc>
        <w:tc>
          <w:tcPr>
            <w:tcW w:w="4395" w:type="dxa"/>
            <w:shd w:val="clear" w:color="auto" w:fill="auto"/>
            <w:vAlign w:val="center"/>
          </w:tcPr>
          <w:p w14:paraId="00A7C8E2" w14:textId="77777777" w:rsidR="00E442F6" w:rsidRDefault="00E442F6" w:rsidP="008B395D">
            <w:pPr>
              <w:spacing w:line="312" w:lineRule="auto"/>
            </w:pPr>
          </w:p>
          <w:p w14:paraId="3FD241AB" w14:textId="77777777" w:rsidR="00E442F6" w:rsidRPr="0019468F" w:rsidRDefault="00E442F6" w:rsidP="008B395D">
            <w:pPr>
              <w:spacing w:line="312" w:lineRule="auto"/>
            </w:pPr>
          </w:p>
        </w:tc>
        <w:tc>
          <w:tcPr>
            <w:tcW w:w="2696" w:type="dxa"/>
            <w:shd w:val="clear" w:color="auto" w:fill="auto"/>
            <w:vAlign w:val="center"/>
          </w:tcPr>
          <w:p w14:paraId="002E267A" w14:textId="77777777" w:rsidR="00E442F6" w:rsidRPr="0019468F" w:rsidRDefault="00E442F6" w:rsidP="008B395D"/>
        </w:tc>
      </w:tr>
      <w:tr w:rsidR="00E442F6" w:rsidRPr="0019468F" w14:paraId="130AB8F7" w14:textId="77777777" w:rsidTr="008B395D">
        <w:trPr>
          <w:trHeight w:val="850"/>
        </w:trPr>
        <w:tc>
          <w:tcPr>
            <w:tcW w:w="567" w:type="dxa"/>
          </w:tcPr>
          <w:p w14:paraId="1D299D9B" w14:textId="77777777" w:rsidR="00E442F6" w:rsidRPr="00230B29" w:rsidRDefault="00E442F6" w:rsidP="008B395D">
            <w:pPr>
              <w:spacing w:line="312" w:lineRule="auto"/>
              <w:rPr>
                <w:b/>
              </w:rPr>
            </w:pPr>
            <w:r w:rsidRPr="00230B29">
              <w:rPr>
                <w:b/>
              </w:rPr>
              <w:t>4</w:t>
            </w:r>
          </w:p>
        </w:tc>
        <w:tc>
          <w:tcPr>
            <w:tcW w:w="4395" w:type="dxa"/>
            <w:shd w:val="clear" w:color="auto" w:fill="auto"/>
            <w:vAlign w:val="center"/>
          </w:tcPr>
          <w:p w14:paraId="60901005" w14:textId="77777777" w:rsidR="00E442F6" w:rsidRPr="0019468F" w:rsidRDefault="00E442F6" w:rsidP="008B395D">
            <w:pPr>
              <w:spacing w:line="312" w:lineRule="auto"/>
            </w:pPr>
            <w:r>
              <w:t>Bohrlöcher senken.</w:t>
            </w:r>
          </w:p>
        </w:tc>
        <w:tc>
          <w:tcPr>
            <w:tcW w:w="2696" w:type="dxa"/>
            <w:shd w:val="clear" w:color="auto" w:fill="auto"/>
            <w:vAlign w:val="center"/>
          </w:tcPr>
          <w:p w14:paraId="11C37922" w14:textId="77777777" w:rsidR="00E442F6" w:rsidRPr="0019468F" w:rsidRDefault="00E442F6" w:rsidP="008B395D">
            <w:r>
              <w:t>Senker</w:t>
            </w:r>
          </w:p>
        </w:tc>
      </w:tr>
      <w:tr w:rsidR="00E442F6" w:rsidRPr="0019468F" w14:paraId="1612C399" w14:textId="77777777" w:rsidTr="008B395D">
        <w:trPr>
          <w:trHeight w:val="850"/>
        </w:trPr>
        <w:tc>
          <w:tcPr>
            <w:tcW w:w="567" w:type="dxa"/>
          </w:tcPr>
          <w:p w14:paraId="1D668445" w14:textId="77777777" w:rsidR="00E442F6" w:rsidRPr="00230B29" w:rsidRDefault="00E442F6" w:rsidP="008B395D">
            <w:pPr>
              <w:spacing w:line="312" w:lineRule="auto"/>
              <w:rPr>
                <w:b/>
              </w:rPr>
            </w:pPr>
            <w:r w:rsidRPr="00230B29">
              <w:rPr>
                <w:b/>
              </w:rPr>
              <w:t>5</w:t>
            </w:r>
          </w:p>
        </w:tc>
        <w:tc>
          <w:tcPr>
            <w:tcW w:w="4395" w:type="dxa"/>
            <w:shd w:val="clear" w:color="auto" w:fill="auto"/>
            <w:vAlign w:val="center"/>
          </w:tcPr>
          <w:p w14:paraId="00ED08D0" w14:textId="77777777" w:rsidR="00E442F6" w:rsidRDefault="00E442F6" w:rsidP="008B395D">
            <w:pPr>
              <w:spacing w:line="312" w:lineRule="auto"/>
            </w:pPr>
          </w:p>
          <w:p w14:paraId="2077BA74" w14:textId="77777777" w:rsidR="00E442F6" w:rsidRPr="0019468F" w:rsidRDefault="00E442F6" w:rsidP="008B395D">
            <w:pPr>
              <w:spacing w:line="312" w:lineRule="auto"/>
            </w:pPr>
          </w:p>
        </w:tc>
        <w:tc>
          <w:tcPr>
            <w:tcW w:w="2696" w:type="dxa"/>
            <w:shd w:val="clear" w:color="auto" w:fill="auto"/>
            <w:vAlign w:val="center"/>
          </w:tcPr>
          <w:p w14:paraId="2C38B209" w14:textId="77777777" w:rsidR="00E442F6" w:rsidRPr="0019468F" w:rsidRDefault="00E442F6" w:rsidP="008B395D"/>
        </w:tc>
      </w:tr>
      <w:tr w:rsidR="00E442F6" w:rsidRPr="0019468F" w14:paraId="3D441180" w14:textId="77777777" w:rsidTr="008B395D">
        <w:trPr>
          <w:trHeight w:val="850"/>
        </w:trPr>
        <w:tc>
          <w:tcPr>
            <w:tcW w:w="567" w:type="dxa"/>
          </w:tcPr>
          <w:p w14:paraId="68E688E1" w14:textId="77777777" w:rsidR="00E442F6" w:rsidRPr="00230B29" w:rsidRDefault="00E442F6" w:rsidP="008B395D">
            <w:pPr>
              <w:spacing w:line="312" w:lineRule="auto"/>
              <w:rPr>
                <w:b/>
              </w:rPr>
            </w:pPr>
            <w:r w:rsidRPr="00230B29">
              <w:rPr>
                <w:b/>
              </w:rPr>
              <w:t>6</w:t>
            </w:r>
          </w:p>
        </w:tc>
        <w:tc>
          <w:tcPr>
            <w:tcW w:w="4395" w:type="dxa"/>
            <w:shd w:val="clear" w:color="auto" w:fill="auto"/>
            <w:vAlign w:val="center"/>
          </w:tcPr>
          <w:p w14:paraId="6F1DFC16" w14:textId="77777777" w:rsidR="00E442F6" w:rsidRDefault="00E442F6" w:rsidP="008B395D">
            <w:pPr>
              <w:spacing w:line="312" w:lineRule="auto"/>
            </w:pPr>
            <w:r>
              <w:t xml:space="preserve">Die Längsleisten </w:t>
            </w:r>
            <w:r>
              <w:rPr>
                <w:rFonts w:ascii="Cambria" w:hAnsi="Cambria"/>
              </w:rPr>
              <w:t xml:space="preserve">③ </w:t>
            </w:r>
            <w:r>
              <w:t>mit einem 2 mm Bohrer vorbohren.</w:t>
            </w:r>
          </w:p>
        </w:tc>
        <w:tc>
          <w:tcPr>
            <w:tcW w:w="2696" w:type="dxa"/>
            <w:shd w:val="clear" w:color="auto" w:fill="auto"/>
            <w:vAlign w:val="center"/>
          </w:tcPr>
          <w:p w14:paraId="6C5CC024" w14:textId="77777777" w:rsidR="00E442F6" w:rsidRPr="0019468F" w:rsidRDefault="00E442F6" w:rsidP="008B395D">
            <w:r>
              <w:t>Ständerbohrmaschine</w:t>
            </w:r>
          </w:p>
        </w:tc>
      </w:tr>
      <w:tr w:rsidR="00E442F6" w:rsidRPr="0019468F" w14:paraId="4A6AAD02" w14:textId="77777777" w:rsidTr="008B395D">
        <w:trPr>
          <w:trHeight w:val="850"/>
        </w:trPr>
        <w:tc>
          <w:tcPr>
            <w:tcW w:w="567" w:type="dxa"/>
          </w:tcPr>
          <w:p w14:paraId="77602F0B" w14:textId="77777777" w:rsidR="00E442F6" w:rsidRPr="00230B29" w:rsidRDefault="00E442F6" w:rsidP="008B395D">
            <w:pPr>
              <w:spacing w:line="312" w:lineRule="auto"/>
              <w:rPr>
                <w:b/>
              </w:rPr>
            </w:pPr>
            <w:r w:rsidRPr="00230B29">
              <w:rPr>
                <w:b/>
              </w:rPr>
              <w:t>7</w:t>
            </w:r>
          </w:p>
        </w:tc>
        <w:tc>
          <w:tcPr>
            <w:tcW w:w="4395" w:type="dxa"/>
            <w:shd w:val="clear" w:color="auto" w:fill="auto"/>
            <w:vAlign w:val="center"/>
          </w:tcPr>
          <w:p w14:paraId="3FF9A724" w14:textId="77777777" w:rsidR="00E442F6" w:rsidRDefault="00E442F6" w:rsidP="008B395D">
            <w:pPr>
              <w:spacing w:line="312" w:lineRule="auto"/>
            </w:pPr>
            <w:r>
              <w:t>Alle Flächen schleifen, Hirnholzkanten feilen, alle anderen Kanten brechen.</w:t>
            </w:r>
          </w:p>
        </w:tc>
        <w:tc>
          <w:tcPr>
            <w:tcW w:w="2696" w:type="dxa"/>
            <w:shd w:val="clear" w:color="auto" w:fill="auto"/>
            <w:vAlign w:val="center"/>
          </w:tcPr>
          <w:p w14:paraId="678DEA84" w14:textId="77777777" w:rsidR="00E442F6" w:rsidRDefault="00E442F6" w:rsidP="008B395D"/>
        </w:tc>
      </w:tr>
      <w:tr w:rsidR="00E442F6" w:rsidRPr="0019468F" w14:paraId="3A7AD16E" w14:textId="77777777" w:rsidTr="008B395D">
        <w:trPr>
          <w:trHeight w:val="850"/>
        </w:trPr>
        <w:tc>
          <w:tcPr>
            <w:tcW w:w="567" w:type="dxa"/>
          </w:tcPr>
          <w:p w14:paraId="797C0482" w14:textId="77777777" w:rsidR="00E442F6" w:rsidRPr="00230B29" w:rsidRDefault="00E442F6" w:rsidP="008B395D">
            <w:pPr>
              <w:spacing w:line="312" w:lineRule="auto"/>
              <w:rPr>
                <w:b/>
              </w:rPr>
            </w:pPr>
            <w:r w:rsidRPr="00230B29">
              <w:rPr>
                <w:b/>
              </w:rPr>
              <w:t>8</w:t>
            </w:r>
          </w:p>
        </w:tc>
        <w:tc>
          <w:tcPr>
            <w:tcW w:w="4395" w:type="dxa"/>
            <w:shd w:val="clear" w:color="auto" w:fill="auto"/>
            <w:vAlign w:val="center"/>
          </w:tcPr>
          <w:p w14:paraId="25C5E6D0" w14:textId="77777777" w:rsidR="00E442F6" w:rsidRDefault="00E442F6" w:rsidP="008B395D">
            <w:pPr>
              <w:spacing w:line="312" w:lineRule="auto"/>
            </w:pPr>
          </w:p>
          <w:p w14:paraId="34348F82" w14:textId="77777777" w:rsidR="00E442F6" w:rsidRPr="0019468F" w:rsidRDefault="00E442F6" w:rsidP="008B395D">
            <w:pPr>
              <w:spacing w:line="312" w:lineRule="auto"/>
            </w:pPr>
          </w:p>
        </w:tc>
        <w:tc>
          <w:tcPr>
            <w:tcW w:w="2696" w:type="dxa"/>
            <w:shd w:val="clear" w:color="auto" w:fill="auto"/>
            <w:vAlign w:val="center"/>
          </w:tcPr>
          <w:p w14:paraId="5F722ED0" w14:textId="77777777" w:rsidR="00E442F6" w:rsidRPr="0019468F" w:rsidRDefault="00E442F6" w:rsidP="008B395D">
            <w:r>
              <w:t>Schraubendreher</w:t>
            </w:r>
          </w:p>
        </w:tc>
      </w:tr>
      <w:tr w:rsidR="00E442F6" w:rsidRPr="0019468F" w14:paraId="25051546" w14:textId="77777777" w:rsidTr="008B395D">
        <w:trPr>
          <w:trHeight w:val="850"/>
        </w:trPr>
        <w:tc>
          <w:tcPr>
            <w:tcW w:w="567" w:type="dxa"/>
          </w:tcPr>
          <w:p w14:paraId="14C14A12" w14:textId="77777777" w:rsidR="00E442F6" w:rsidRPr="00230B29" w:rsidRDefault="00E442F6" w:rsidP="008B395D">
            <w:pPr>
              <w:spacing w:line="312" w:lineRule="auto"/>
              <w:rPr>
                <w:b/>
              </w:rPr>
            </w:pPr>
            <w:r w:rsidRPr="00230B29">
              <w:rPr>
                <w:b/>
              </w:rPr>
              <w:t>9</w:t>
            </w:r>
          </w:p>
        </w:tc>
        <w:tc>
          <w:tcPr>
            <w:tcW w:w="4395" w:type="dxa"/>
            <w:shd w:val="clear" w:color="auto" w:fill="auto"/>
            <w:vAlign w:val="center"/>
          </w:tcPr>
          <w:p w14:paraId="56435799" w14:textId="77777777" w:rsidR="00E442F6" w:rsidRPr="0019468F" w:rsidRDefault="00E442F6" w:rsidP="008B395D">
            <w:pPr>
              <w:spacing w:line="312" w:lineRule="auto"/>
            </w:pPr>
            <w:r>
              <w:t>Den Bezug um eine Längsleiste wickeln, einschlagen und klammern.</w:t>
            </w:r>
          </w:p>
        </w:tc>
        <w:tc>
          <w:tcPr>
            <w:tcW w:w="2696" w:type="dxa"/>
            <w:shd w:val="clear" w:color="auto" w:fill="auto"/>
            <w:vAlign w:val="center"/>
          </w:tcPr>
          <w:p w14:paraId="70847839" w14:textId="77777777" w:rsidR="00E442F6" w:rsidRPr="0019468F" w:rsidRDefault="00E442F6" w:rsidP="008B395D">
            <w:r>
              <w:t>Tacker, Klammern</w:t>
            </w:r>
          </w:p>
        </w:tc>
      </w:tr>
      <w:tr w:rsidR="00E442F6" w:rsidRPr="0019468F" w14:paraId="6124C0F7" w14:textId="77777777" w:rsidTr="00116641">
        <w:trPr>
          <w:trHeight w:val="850"/>
        </w:trPr>
        <w:tc>
          <w:tcPr>
            <w:tcW w:w="567" w:type="dxa"/>
            <w:shd w:val="clear" w:color="auto" w:fill="auto"/>
          </w:tcPr>
          <w:p w14:paraId="4F0DEDEE" w14:textId="77777777" w:rsidR="00E442F6" w:rsidRPr="00116641" w:rsidRDefault="00E442F6" w:rsidP="008B395D">
            <w:pPr>
              <w:spacing w:line="312" w:lineRule="auto"/>
              <w:rPr>
                <w:b/>
              </w:rPr>
            </w:pPr>
            <w:r w:rsidRPr="00116641">
              <w:rPr>
                <w:b/>
              </w:rPr>
              <w:t>10</w:t>
            </w:r>
          </w:p>
        </w:tc>
        <w:tc>
          <w:tcPr>
            <w:tcW w:w="4395" w:type="dxa"/>
            <w:shd w:val="clear" w:color="auto" w:fill="auto"/>
          </w:tcPr>
          <w:p w14:paraId="646D9295" w14:textId="77777777" w:rsidR="00E442F6" w:rsidRPr="0019468F" w:rsidRDefault="00E442F6" w:rsidP="008B395D">
            <w:pPr>
              <w:spacing w:line="312" w:lineRule="auto"/>
            </w:pPr>
          </w:p>
        </w:tc>
        <w:tc>
          <w:tcPr>
            <w:tcW w:w="2696" w:type="dxa"/>
            <w:shd w:val="clear" w:color="auto" w:fill="auto"/>
          </w:tcPr>
          <w:p w14:paraId="5A9D5723" w14:textId="77777777" w:rsidR="00E442F6" w:rsidRPr="0019468F" w:rsidRDefault="00E442F6" w:rsidP="008B395D"/>
        </w:tc>
      </w:tr>
    </w:tbl>
    <w:p w14:paraId="5A0BA91B" w14:textId="77777777" w:rsidR="00E442F6" w:rsidRDefault="00E442F6" w:rsidP="00E442F6">
      <w:pPr>
        <w:spacing w:line="240" w:lineRule="exact"/>
        <w:rPr>
          <w:b/>
          <w:sz w:val="22"/>
        </w:rPr>
      </w:pPr>
    </w:p>
    <w:p w14:paraId="0C6367CC" w14:textId="77777777" w:rsidR="00116641" w:rsidRPr="008D16B6" w:rsidRDefault="00116641" w:rsidP="00116641">
      <w:pPr>
        <w:pStyle w:val="Marginaliegrau"/>
        <w:framePr w:wrap="around" w:vAnchor="page" w:x="8998" w:y="13636"/>
        <w:jc w:val="left"/>
        <w:rPr>
          <w:sz w:val="20"/>
        </w:rPr>
      </w:pPr>
      <w:r w:rsidRPr="00236A20">
        <w:rPr>
          <w:b/>
          <w:sz w:val="20"/>
        </w:rPr>
        <w:t>JETZT</w:t>
      </w:r>
      <w:r>
        <w:rPr>
          <w:sz w:val="20"/>
        </w:rPr>
        <w:t xml:space="preserve"> sprechen Sie Ihr Ergebnis mit der Lehrkraft durch. </w:t>
      </w:r>
      <w:r>
        <w:rPr>
          <w:sz w:val="20"/>
        </w:rPr>
        <w:br/>
        <w:t>Wenn alles in Ordnung ist, übertragen Sie die Arbeitsschritte ins LernTHEMA!</w:t>
      </w:r>
    </w:p>
    <w:p w14:paraId="5C91C1AB" w14:textId="77777777" w:rsidR="00E442F6" w:rsidRDefault="00E442F6" w:rsidP="00E442F6">
      <w:pPr>
        <w:spacing w:line="240" w:lineRule="exact"/>
        <w:rPr>
          <w:b/>
          <w:sz w:val="22"/>
        </w:rPr>
      </w:pPr>
      <w:r>
        <w:rPr>
          <w:b/>
          <w:sz w:val="22"/>
        </w:rPr>
        <w:br w:type="page"/>
      </w:r>
    </w:p>
    <w:p w14:paraId="5EBF9EAD" w14:textId="77777777" w:rsidR="00E442F6" w:rsidRDefault="00BA1DED" w:rsidP="00E442F6">
      <w:pPr>
        <w:pStyle w:val="berschrift2"/>
        <w:spacing w:before="360"/>
      </w:pPr>
      <w:r w:rsidRPr="00A7323C">
        <w:rPr>
          <w:noProof/>
          <w:sz w:val="24"/>
        </w:rPr>
        <w:lastRenderedPageBreak/>
        <w:drawing>
          <wp:anchor distT="0" distB="0" distL="114300" distR="114300" simplePos="0" relativeHeight="251703808" behindDoc="1" locked="0" layoutInCell="1" allowOverlap="1" wp14:anchorId="1AB72141" wp14:editId="5C6B31FB">
            <wp:simplePos x="0" y="0"/>
            <wp:positionH relativeFrom="column">
              <wp:posOffset>5123180</wp:posOffset>
            </wp:positionH>
            <wp:positionV relativeFrom="paragraph">
              <wp:posOffset>63500</wp:posOffset>
            </wp:positionV>
            <wp:extent cx="314325" cy="314325"/>
            <wp:effectExtent l="0" t="0" r="9525" b="9525"/>
            <wp:wrapThrough wrapText="bothSides">
              <wp:wrapPolygon edited="0">
                <wp:start x="0" y="0"/>
                <wp:lineTo x="0" y="20945"/>
                <wp:lineTo x="20945" y="20945"/>
                <wp:lineTo x="20945" y="0"/>
                <wp:lineTo x="0" y="0"/>
              </wp:wrapPolygon>
            </wp:wrapThrough>
            <wp:docPr id="3264" name="Grafik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2F6" w:rsidRPr="00AA18D1">
        <w:rPr>
          <w:noProof/>
        </w:rPr>
        <w:drawing>
          <wp:anchor distT="0" distB="0" distL="114300" distR="114300" simplePos="0" relativeHeight="251692544" behindDoc="0" locked="0" layoutInCell="1" allowOverlap="1" wp14:anchorId="178FC713" wp14:editId="176956E8">
            <wp:simplePos x="0" y="0"/>
            <wp:positionH relativeFrom="column">
              <wp:posOffset>4706620</wp:posOffset>
            </wp:positionH>
            <wp:positionV relativeFrom="paragraph">
              <wp:posOffset>64135</wp:posOffset>
            </wp:positionV>
            <wp:extent cx="341630" cy="313055"/>
            <wp:effectExtent l="0" t="0" r="1270" b="0"/>
            <wp:wrapNone/>
            <wp:docPr id="2877" name="Grafik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2F6">
        <w:t>Reflexion der Aufgabe</w:t>
      </w:r>
    </w:p>
    <w:p w14:paraId="78373FB7" w14:textId="77777777" w:rsidR="00E442F6" w:rsidRDefault="00E442F6" w:rsidP="00E442F6">
      <w:pPr>
        <w:pStyle w:val="Textkrper"/>
        <w:spacing w:line="312" w:lineRule="auto"/>
        <w:rPr>
          <w:sz w:val="22"/>
        </w:rPr>
      </w:pPr>
      <w:r>
        <w:rPr>
          <w:sz w:val="22"/>
        </w:rPr>
        <w:t>Sie haben einen Arbeitsablaufplan gemacht.</w:t>
      </w:r>
    </w:p>
    <w:p w14:paraId="7A944CC2" w14:textId="77777777" w:rsidR="00E442F6" w:rsidRDefault="00E442F6" w:rsidP="00E442F6">
      <w:pPr>
        <w:pStyle w:val="Textkrper"/>
        <w:spacing w:line="312" w:lineRule="auto"/>
        <w:rPr>
          <w:sz w:val="22"/>
        </w:rPr>
      </w:pPr>
      <w:r>
        <w:rPr>
          <w:sz w:val="22"/>
        </w:rPr>
        <w:t>Sie haben sich VORHER überlegt, wie Sie das Werkstück bauen wollen.</w:t>
      </w:r>
    </w:p>
    <w:p w14:paraId="2651A34B" w14:textId="77777777" w:rsidR="00E442F6" w:rsidRPr="00C6599F" w:rsidRDefault="00E442F6" w:rsidP="00E442F6">
      <w:pPr>
        <w:pStyle w:val="Textkrper"/>
        <w:spacing w:line="312" w:lineRule="auto"/>
        <w:rPr>
          <w:sz w:val="22"/>
        </w:rPr>
      </w:pPr>
      <w:r>
        <w:rPr>
          <w:sz w:val="22"/>
        </w:rPr>
        <w:t>…</w:t>
      </w:r>
      <w:r w:rsidR="00A65C2C">
        <w:rPr>
          <w:sz w:val="22"/>
        </w:rPr>
        <w:t xml:space="preserve"> </w:t>
      </w:r>
      <w:r>
        <w:rPr>
          <w:sz w:val="22"/>
        </w:rPr>
        <w:t>ganz ehrlich: Was glauben Sie?</w:t>
      </w:r>
      <w:r w:rsidR="00BA1DED" w:rsidRPr="00BA1DED">
        <w:rPr>
          <w:noProof/>
        </w:rPr>
        <w:t xml:space="preserve"> </w:t>
      </w:r>
    </w:p>
    <w:tbl>
      <w:tblPr>
        <w:tblStyle w:val="Tabellenraster"/>
        <w:tblW w:w="0" w:type="auto"/>
        <w:tblInd w:w="250" w:type="dxa"/>
        <w:tblLook w:val="04A0" w:firstRow="1" w:lastRow="0" w:firstColumn="1" w:lastColumn="0" w:noHBand="0" w:noVBand="1"/>
      </w:tblPr>
      <w:tblGrid>
        <w:gridCol w:w="2202"/>
        <w:gridCol w:w="2453"/>
        <w:gridCol w:w="2455"/>
      </w:tblGrid>
      <w:tr w:rsidR="00E442F6" w14:paraId="79F329FA" w14:textId="77777777" w:rsidTr="00BA1DED">
        <w:trPr>
          <w:cnfStyle w:val="100000000000" w:firstRow="1" w:lastRow="0" w:firstColumn="0" w:lastColumn="0" w:oddVBand="0" w:evenVBand="0" w:oddHBand="0" w:evenHBand="0" w:firstRowFirstColumn="0" w:firstRowLastColumn="0" w:lastRowFirstColumn="0" w:lastRowLastColumn="0"/>
          <w:trHeight w:val="567"/>
        </w:trPr>
        <w:tc>
          <w:tcPr>
            <w:tcW w:w="7228" w:type="dxa"/>
            <w:gridSpan w:val="3"/>
          </w:tcPr>
          <w:p w14:paraId="24F22E9E" w14:textId="77777777" w:rsidR="00E442F6" w:rsidRPr="00BA1DED" w:rsidRDefault="00E442F6" w:rsidP="008B395D">
            <w:pPr>
              <w:pStyle w:val="Textkrper"/>
              <w:jc w:val="left"/>
              <w:rPr>
                <w:bCs/>
              </w:rPr>
            </w:pPr>
            <w:r w:rsidRPr="00BA1DED">
              <w:rPr>
                <w:bCs/>
              </w:rPr>
              <w:t>Hilft Ihnen ein Arbeitsablaufplan bei der Fertigung des Klappstuhls?</w:t>
            </w:r>
          </w:p>
        </w:tc>
      </w:tr>
      <w:tr w:rsidR="00E442F6" w14:paraId="527B1805" w14:textId="77777777" w:rsidTr="00BA1DED">
        <w:trPr>
          <w:trHeight w:val="680"/>
        </w:trPr>
        <w:tc>
          <w:tcPr>
            <w:tcW w:w="2242" w:type="dxa"/>
          </w:tcPr>
          <w:p w14:paraId="009E6013" w14:textId="77777777" w:rsidR="00E442F6" w:rsidRPr="00BA1DED" w:rsidRDefault="00E442F6" w:rsidP="008B395D">
            <w:pPr>
              <w:pStyle w:val="AufgabeKasten"/>
              <w:ind w:left="644" w:hanging="360"/>
            </w:pPr>
            <w:r w:rsidRPr="00BA1DED">
              <w:t xml:space="preserve">ja </w:t>
            </w:r>
          </w:p>
        </w:tc>
        <w:tc>
          <w:tcPr>
            <w:tcW w:w="2493" w:type="dxa"/>
          </w:tcPr>
          <w:p w14:paraId="56D85CF1" w14:textId="77777777" w:rsidR="00E442F6" w:rsidRPr="00BA1DED" w:rsidRDefault="00E442F6" w:rsidP="008B395D">
            <w:pPr>
              <w:pStyle w:val="AufgabeKasten"/>
              <w:ind w:left="644" w:hanging="360"/>
            </w:pPr>
            <w:r w:rsidRPr="00BA1DED">
              <w:t>nein</w:t>
            </w:r>
          </w:p>
        </w:tc>
        <w:tc>
          <w:tcPr>
            <w:tcW w:w="2493" w:type="dxa"/>
          </w:tcPr>
          <w:p w14:paraId="4572718D" w14:textId="77777777" w:rsidR="00E442F6" w:rsidRPr="00BA1DED" w:rsidRDefault="00E442F6" w:rsidP="008B395D">
            <w:pPr>
              <w:pStyle w:val="AufgabeKasten"/>
              <w:ind w:left="644" w:hanging="360"/>
            </w:pPr>
            <w:r w:rsidRPr="00BA1DED">
              <w:t>weiß noch nicht</w:t>
            </w:r>
          </w:p>
        </w:tc>
      </w:tr>
    </w:tbl>
    <w:p w14:paraId="575563F0" w14:textId="77777777" w:rsidR="00E442F6" w:rsidRPr="00A8051B" w:rsidRDefault="00E442F6" w:rsidP="00E442F6">
      <w:pPr>
        <w:pStyle w:val="berschrift2"/>
        <w:spacing w:before="360"/>
      </w:pPr>
      <w:r>
        <w:t>Was habe ich gelernt?</w:t>
      </w:r>
    </w:p>
    <w:tbl>
      <w:tblPr>
        <w:tblStyle w:val="Tabellenraster"/>
        <w:tblW w:w="7291" w:type="dxa"/>
        <w:tblInd w:w="108" w:type="dxa"/>
        <w:tblLayout w:type="fixed"/>
        <w:tblCellMar>
          <w:left w:w="28" w:type="dxa"/>
          <w:right w:w="28" w:type="dxa"/>
        </w:tblCellMar>
        <w:tblLook w:val="04A0" w:firstRow="1" w:lastRow="0" w:firstColumn="1" w:lastColumn="0" w:noHBand="0" w:noVBand="1"/>
      </w:tblPr>
      <w:tblGrid>
        <w:gridCol w:w="5590"/>
        <w:gridCol w:w="567"/>
        <w:gridCol w:w="567"/>
        <w:gridCol w:w="567"/>
      </w:tblGrid>
      <w:tr w:rsidR="00E442F6" w14:paraId="0C6A2B02" w14:textId="77777777" w:rsidTr="008B395D">
        <w:trPr>
          <w:cnfStyle w:val="100000000000" w:firstRow="1" w:lastRow="0" w:firstColumn="0" w:lastColumn="0" w:oddVBand="0" w:evenVBand="0" w:oddHBand="0" w:evenHBand="0" w:firstRowFirstColumn="0" w:firstRowLastColumn="0" w:lastRowFirstColumn="0" w:lastRowLastColumn="0"/>
          <w:cantSplit/>
          <w:trHeight w:val="567"/>
        </w:trPr>
        <w:tc>
          <w:tcPr>
            <w:tcW w:w="5590" w:type="dxa"/>
            <w:tcBorders>
              <w:top w:val="single" w:sz="4" w:space="0" w:color="auto"/>
              <w:left w:val="single" w:sz="4" w:space="0" w:color="auto"/>
              <w:bottom w:val="single" w:sz="4" w:space="0" w:color="auto"/>
              <w:right w:val="single" w:sz="4" w:space="0" w:color="auto"/>
            </w:tcBorders>
            <w:hideMark/>
          </w:tcPr>
          <w:p w14:paraId="01E7CC27" w14:textId="77777777" w:rsidR="00E442F6" w:rsidRPr="00BA1DED" w:rsidRDefault="00E442F6" w:rsidP="008B395D">
            <w:pPr>
              <w:pStyle w:val="AufgabeText"/>
              <w:ind w:left="0"/>
              <w:jc w:val="left"/>
              <w:rPr>
                <w:b w:val="0"/>
              </w:rPr>
            </w:pPr>
            <w:r w:rsidRPr="00BA1DED">
              <w:rPr>
                <w:rStyle w:val="Fett"/>
                <w:b/>
              </w:rPr>
              <w:t>Das kann ich jetzt!</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348F9F1A" w14:textId="77777777" w:rsidR="00E442F6" w:rsidRDefault="00E442F6" w:rsidP="008B395D">
            <w:pPr>
              <w:pStyle w:val="AufgabeText"/>
              <w:ind w:left="113" w:right="113"/>
              <w:rPr>
                <w:b w:val="0"/>
              </w:rPr>
            </w:pPr>
            <w:r>
              <w:rPr>
                <w:noProof/>
              </w:rPr>
              <w:drawing>
                <wp:inline distT="0" distB="0" distL="0" distR="0" wp14:anchorId="6128C9F0" wp14:editId="3F37CB43">
                  <wp:extent cx="228600" cy="228600"/>
                  <wp:effectExtent l="0" t="0" r="0" b="0"/>
                  <wp:docPr id="2879" name="Grafik 2879"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4D7855D" w14:textId="77777777" w:rsidR="00E442F6" w:rsidRDefault="00E442F6" w:rsidP="008B395D">
            <w:pPr>
              <w:pStyle w:val="AufgabeText"/>
              <w:ind w:left="113" w:right="113"/>
              <w:rPr>
                <w:b w:val="0"/>
              </w:rPr>
            </w:pPr>
            <w:r>
              <w:rPr>
                <w:noProof/>
              </w:rPr>
              <w:drawing>
                <wp:inline distT="0" distB="0" distL="0" distR="0" wp14:anchorId="19E6D471" wp14:editId="5A7DA008">
                  <wp:extent cx="228600" cy="228600"/>
                  <wp:effectExtent l="0" t="0" r="0" b="0"/>
                  <wp:docPr id="2880" name="Grafik 2880"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B23EDE4" w14:textId="77777777" w:rsidR="00E442F6" w:rsidRDefault="00E442F6" w:rsidP="008B395D">
            <w:pPr>
              <w:pStyle w:val="AufgabeText"/>
              <w:ind w:left="113" w:right="113"/>
              <w:rPr>
                <w:b w:val="0"/>
              </w:rPr>
            </w:pPr>
            <w:r>
              <w:rPr>
                <w:noProof/>
              </w:rPr>
              <w:drawing>
                <wp:inline distT="0" distB="0" distL="0" distR="0" wp14:anchorId="48C54E4D" wp14:editId="207132D1">
                  <wp:extent cx="228600" cy="228600"/>
                  <wp:effectExtent l="0" t="0" r="0" b="0"/>
                  <wp:docPr id="2881" name="Grafik 2881"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442F6" w:rsidRPr="00E550AD" w14:paraId="35B785A9" w14:textId="77777777" w:rsidTr="008B395D">
        <w:trPr>
          <w:trHeight w:val="510"/>
        </w:trPr>
        <w:tc>
          <w:tcPr>
            <w:tcW w:w="5590" w:type="dxa"/>
            <w:tcBorders>
              <w:top w:val="single" w:sz="4" w:space="0" w:color="auto"/>
              <w:left w:val="single" w:sz="4" w:space="0" w:color="auto"/>
              <w:bottom w:val="single" w:sz="4" w:space="0" w:color="auto"/>
              <w:right w:val="single" w:sz="4" w:space="0" w:color="auto"/>
            </w:tcBorders>
            <w:hideMark/>
          </w:tcPr>
          <w:p w14:paraId="6000A3C5" w14:textId="77777777" w:rsidR="00E442F6" w:rsidRPr="00E550AD" w:rsidRDefault="00E442F6" w:rsidP="008B395D">
            <w:pPr>
              <w:pStyle w:val="Kopf8ptafz"/>
              <w:numPr>
                <w:ilvl w:val="0"/>
                <w:numId w:val="0"/>
              </w:numPr>
              <w:spacing w:line="276" w:lineRule="auto"/>
              <w:ind w:left="57"/>
              <w:rPr>
                <w:sz w:val="24"/>
              </w:rPr>
            </w:pPr>
            <w:r w:rsidRPr="00E550AD">
              <w:rPr>
                <w:sz w:val="24"/>
              </w:rPr>
              <w:t>Ich kann meine Arbeitsschritte in eine sinnvolle Reihenfolge bringen.</w:t>
            </w:r>
          </w:p>
        </w:tc>
        <w:tc>
          <w:tcPr>
            <w:tcW w:w="567" w:type="dxa"/>
            <w:tcBorders>
              <w:top w:val="single" w:sz="4" w:space="0" w:color="auto"/>
              <w:left w:val="single" w:sz="4" w:space="0" w:color="auto"/>
              <w:bottom w:val="single" w:sz="4" w:space="0" w:color="auto"/>
              <w:right w:val="single" w:sz="4" w:space="0" w:color="auto"/>
            </w:tcBorders>
          </w:tcPr>
          <w:p w14:paraId="1397B7AD" w14:textId="77777777" w:rsidR="00E442F6" w:rsidRPr="00E550AD" w:rsidRDefault="00E442F6" w:rsidP="008B395D">
            <w:pPr>
              <w:pStyle w:val="AufgabeText"/>
              <w:spacing w:line="276" w:lineRule="auto"/>
              <w:ind w:left="-248" w:firstLine="248"/>
            </w:pPr>
          </w:p>
        </w:tc>
        <w:tc>
          <w:tcPr>
            <w:tcW w:w="567" w:type="dxa"/>
            <w:tcBorders>
              <w:top w:val="single" w:sz="4" w:space="0" w:color="auto"/>
              <w:left w:val="single" w:sz="4" w:space="0" w:color="auto"/>
              <w:bottom w:val="single" w:sz="4" w:space="0" w:color="auto"/>
              <w:right w:val="single" w:sz="4" w:space="0" w:color="auto"/>
            </w:tcBorders>
          </w:tcPr>
          <w:p w14:paraId="3E6E2C08" w14:textId="77777777" w:rsidR="00E442F6" w:rsidRPr="00E550AD" w:rsidRDefault="00E442F6" w:rsidP="008B395D">
            <w:pPr>
              <w:pStyle w:val="AufgabeText"/>
              <w:spacing w:line="276" w:lineRule="auto"/>
              <w:ind w:left="0"/>
            </w:pPr>
          </w:p>
        </w:tc>
        <w:tc>
          <w:tcPr>
            <w:tcW w:w="567" w:type="dxa"/>
            <w:tcBorders>
              <w:top w:val="single" w:sz="4" w:space="0" w:color="auto"/>
              <w:left w:val="single" w:sz="4" w:space="0" w:color="auto"/>
              <w:bottom w:val="single" w:sz="4" w:space="0" w:color="auto"/>
              <w:right w:val="single" w:sz="4" w:space="0" w:color="auto"/>
            </w:tcBorders>
            <w:hideMark/>
          </w:tcPr>
          <w:p w14:paraId="239C13FD" w14:textId="77777777" w:rsidR="00E442F6" w:rsidRPr="00E550AD" w:rsidRDefault="00E442F6" w:rsidP="008B395D">
            <w:pPr>
              <w:pStyle w:val="AufgabeText"/>
              <w:spacing w:line="276" w:lineRule="auto"/>
              <w:ind w:left="0"/>
            </w:pPr>
          </w:p>
        </w:tc>
      </w:tr>
      <w:tr w:rsidR="00E442F6" w:rsidRPr="00E550AD" w14:paraId="4A8EAA11" w14:textId="77777777" w:rsidTr="008B395D">
        <w:trPr>
          <w:trHeight w:val="510"/>
        </w:trPr>
        <w:tc>
          <w:tcPr>
            <w:tcW w:w="5590" w:type="dxa"/>
            <w:tcBorders>
              <w:top w:val="single" w:sz="4" w:space="0" w:color="auto"/>
              <w:left w:val="single" w:sz="4" w:space="0" w:color="auto"/>
              <w:bottom w:val="single" w:sz="4" w:space="0" w:color="auto"/>
              <w:right w:val="single" w:sz="4" w:space="0" w:color="auto"/>
            </w:tcBorders>
            <w:hideMark/>
          </w:tcPr>
          <w:p w14:paraId="5C8F7970" w14:textId="77777777" w:rsidR="00E442F6" w:rsidRPr="00E550AD" w:rsidRDefault="00E442F6" w:rsidP="008B395D">
            <w:pPr>
              <w:pStyle w:val="Kopf8ptafz"/>
              <w:numPr>
                <w:ilvl w:val="0"/>
                <w:numId w:val="0"/>
              </w:numPr>
              <w:spacing w:line="276" w:lineRule="auto"/>
              <w:ind w:left="57"/>
              <w:rPr>
                <w:sz w:val="24"/>
              </w:rPr>
            </w:pPr>
            <w:r w:rsidRPr="00E550AD">
              <w:rPr>
                <w:sz w:val="24"/>
              </w:rPr>
              <w:t>Ich kann Kärtchen sauber ausschneiden, ohne dass mir eins verloren geht.</w:t>
            </w:r>
          </w:p>
        </w:tc>
        <w:tc>
          <w:tcPr>
            <w:tcW w:w="567" w:type="dxa"/>
            <w:tcBorders>
              <w:top w:val="single" w:sz="4" w:space="0" w:color="auto"/>
              <w:left w:val="single" w:sz="4" w:space="0" w:color="auto"/>
              <w:bottom w:val="single" w:sz="4" w:space="0" w:color="auto"/>
              <w:right w:val="single" w:sz="4" w:space="0" w:color="auto"/>
            </w:tcBorders>
          </w:tcPr>
          <w:p w14:paraId="07329DC0" w14:textId="77777777" w:rsidR="00E442F6" w:rsidRPr="00E550AD" w:rsidRDefault="00E442F6" w:rsidP="008B395D">
            <w:pPr>
              <w:pStyle w:val="AufgabeText"/>
              <w:spacing w:line="276" w:lineRule="auto"/>
              <w:ind w:left="0"/>
            </w:pPr>
          </w:p>
        </w:tc>
        <w:tc>
          <w:tcPr>
            <w:tcW w:w="567" w:type="dxa"/>
            <w:tcBorders>
              <w:top w:val="single" w:sz="4" w:space="0" w:color="auto"/>
              <w:left w:val="single" w:sz="4" w:space="0" w:color="auto"/>
              <w:bottom w:val="single" w:sz="4" w:space="0" w:color="auto"/>
              <w:right w:val="single" w:sz="4" w:space="0" w:color="auto"/>
            </w:tcBorders>
          </w:tcPr>
          <w:p w14:paraId="3BDA7CFB" w14:textId="77777777" w:rsidR="00E442F6" w:rsidRPr="00E550AD" w:rsidRDefault="00E442F6" w:rsidP="008B395D">
            <w:pPr>
              <w:pStyle w:val="AufgabeText"/>
              <w:spacing w:line="276" w:lineRule="auto"/>
              <w:ind w:left="0"/>
            </w:pPr>
          </w:p>
        </w:tc>
        <w:tc>
          <w:tcPr>
            <w:tcW w:w="567" w:type="dxa"/>
            <w:tcBorders>
              <w:top w:val="single" w:sz="4" w:space="0" w:color="auto"/>
              <w:left w:val="single" w:sz="4" w:space="0" w:color="auto"/>
              <w:bottom w:val="single" w:sz="4" w:space="0" w:color="auto"/>
              <w:right w:val="single" w:sz="4" w:space="0" w:color="auto"/>
            </w:tcBorders>
          </w:tcPr>
          <w:p w14:paraId="47F985CB" w14:textId="77777777" w:rsidR="00E442F6" w:rsidRPr="00E550AD" w:rsidRDefault="00E442F6" w:rsidP="008B395D">
            <w:pPr>
              <w:pStyle w:val="AufgabeText"/>
              <w:spacing w:line="276" w:lineRule="auto"/>
              <w:ind w:left="0"/>
            </w:pPr>
          </w:p>
        </w:tc>
      </w:tr>
      <w:tr w:rsidR="00E442F6" w:rsidRPr="00E550AD" w14:paraId="11C3798D" w14:textId="77777777" w:rsidTr="008B395D">
        <w:trPr>
          <w:trHeight w:val="510"/>
        </w:trPr>
        <w:tc>
          <w:tcPr>
            <w:tcW w:w="5590" w:type="dxa"/>
            <w:tcBorders>
              <w:top w:val="single" w:sz="4" w:space="0" w:color="auto"/>
              <w:left w:val="single" w:sz="4" w:space="0" w:color="auto"/>
              <w:bottom w:val="single" w:sz="4" w:space="0" w:color="auto"/>
              <w:right w:val="single" w:sz="4" w:space="0" w:color="auto"/>
            </w:tcBorders>
            <w:vAlign w:val="center"/>
          </w:tcPr>
          <w:p w14:paraId="5E1F288A" w14:textId="51BB9CBC" w:rsidR="00E442F6" w:rsidRPr="00E550AD" w:rsidRDefault="00E442F6" w:rsidP="008B395D">
            <w:pPr>
              <w:pStyle w:val="Kopf8ptafz"/>
              <w:numPr>
                <w:ilvl w:val="0"/>
                <w:numId w:val="0"/>
              </w:numPr>
              <w:spacing w:line="276" w:lineRule="auto"/>
              <w:ind w:left="57"/>
              <w:rPr>
                <w:sz w:val="24"/>
              </w:rPr>
            </w:pPr>
            <w:r w:rsidRPr="00E550AD">
              <w:rPr>
                <w:sz w:val="24"/>
              </w:rPr>
              <w:t xml:space="preserve">Ich kann </w:t>
            </w:r>
            <w:r>
              <w:rPr>
                <w:sz w:val="24"/>
              </w:rPr>
              <w:t xml:space="preserve">meinen Arbeitsplatz nach </w:t>
            </w:r>
            <w:r w:rsidR="006B2519">
              <w:rPr>
                <w:sz w:val="24"/>
              </w:rPr>
              <w:t>dem Benutzen der Schere aufräumen.</w:t>
            </w:r>
          </w:p>
        </w:tc>
        <w:tc>
          <w:tcPr>
            <w:tcW w:w="567" w:type="dxa"/>
            <w:tcBorders>
              <w:top w:val="single" w:sz="4" w:space="0" w:color="auto"/>
              <w:left w:val="single" w:sz="4" w:space="0" w:color="auto"/>
              <w:bottom w:val="single" w:sz="4" w:space="0" w:color="auto"/>
              <w:right w:val="single" w:sz="4" w:space="0" w:color="auto"/>
            </w:tcBorders>
          </w:tcPr>
          <w:p w14:paraId="6C631238" w14:textId="77777777" w:rsidR="00E442F6" w:rsidRPr="00E550AD" w:rsidRDefault="00E442F6" w:rsidP="008B395D">
            <w:pPr>
              <w:pStyle w:val="AufgabeText"/>
              <w:spacing w:line="276" w:lineRule="auto"/>
              <w:ind w:left="0"/>
              <w:rPr>
                <w:sz w:val="22"/>
              </w:rPr>
            </w:pPr>
          </w:p>
        </w:tc>
        <w:tc>
          <w:tcPr>
            <w:tcW w:w="567" w:type="dxa"/>
            <w:tcBorders>
              <w:top w:val="single" w:sz="4" w:space="0" w:color="auto"/>
              <w:left w:val="single" w:sz="4" w:space="0" w:color="auto"/>
              <w:bottom w:val="single" w:sz="4" w:space="0" w:color="auto"/>
              <w:right w:val="single" w:sz="4" w:space="0" w:color="auto"/>
            </w:tcBorders>
          </w:tcPr>
          <w:p w14:paraId="2FBED140" w14:textId="77777777" w:rsidR="00E442F6" w:rsidRPr="00E550AD" w:rsidRDefault="00E442F6" w:rsidP="008B395D">
            <w:pPr>
              <w:pStyle w:val="AufgabeText"/>
              <w:spacing w:line="276" w:lineRule="auto"/>
              <w:ind w:left="0"/>
              <w:rPr>
                <w:sz w:val="22"/>
              </w:rPr>
            </w:pPr>
          </w:p>
        </w:tc>
        <w:tc>
          <w:tcPr>
            <w:tcW w:w="567" w:type="dxa"/>
            <w:tcBorders>
              <w:top w:val="single" w:sz="4" w:space="0" w:color="auto"/>
              <w:left w:val="single" w:sz="4" w:space="0" w:color="auto"/>
              <w:bottom w:val="single" w:sz="4" w:space="0" w:color="auto"/>
              <w:right w:val="single" w:sz="4" w:space="0" w:color="auto"/>
            </w:tcBorders>
          </w:tcPr>
          <w:p w14:paraId="466E5519" w14:textId="77777777" w:rsidR="00E442F6" w:rsidRPr="00E550AD" w:rsidRDefault="00E442F6" w:rsidP="008B395D">
            <w:pPr>
              <w:pStyle w:val="AufgabeText"/>
              <w:spacing w:line="276" w:lineRule="auto"/>
              <w:ind w:left="0"/>
              <w:rPr>
                <w:sz w:val="22"/>
              </w:rPr>
            </w:pPr>
          </w:p>
        </w:tc>
      </w:tr>
    </w:tbl>
    <w:p w14:paraId="131AC50E" w14:textId="77777777" w:rsidR="00E442F6" w:rsidRPr="00E550AD" w:rsidRDefault="00E442F6" w:rsidP="00E442F6">
      <w:pPr>
        <w:spacing w:line="276" w:lineRule="auto"/>
        <w:rPr>
          <w:sz w:val="22"/>
        </w:rPr>
      </w:pPr>
    </w:p>
    <w:p w14:paraId="050671B9" w14:textId="77777777" w:rsidR="00E442F6" w:rsidRDefault="00E442F6" w:rsidP="00E442F6">
      <w:pPr>
        <w:spacing w:line="240" w:lineRule="exact"/>
      </w:pPr>
    </w:p>
    <w:p w14:paraId="63456C32" w14:textId="77777777" w:rsidR="00E442F6" w:rsidRDefault="00E442F6" w:rsidP="00E442F6">
      <w:pPr>
        <w:pStyle w:val="berschrift2"/>
      </w:pPr>
      <w:r>
        <w:t>Wie zufrieden bin ich mit meiner Arbeit bei diesem LernSCHRITT?</w:t>
      </w:r>
    </w:p>
    <w:p w14:paraId="79549786" w14:textId="77777777" w:rsidR="00E442F6" w:rsidRDefault="00E442F6" w:rsidP="00E442F6">
      <w:pPr>
        <w:pStyle w:val="Textkrper"/>
        <w:rPr>
          <w:sz w:val="22"/>
        </w:rPr>
      </w:pPr>
      <w:r>
        <w:rPr>
          <w:sz w:val="22"/>
        </w:rPr>
        <w:t>Wie waren mein Verhalten und meine Mitarbeit?</w:t>
      </w:r>
    </w:p>
    <w:p w14:paraId="3D45D5F5" w14:textId="77777777" w:rsidR="00E442F6" w:rsidRPr="00CF765E" w:rsidRDefault="00E442F6" w:rsidP="00E442F6">
      <w:pPr>
        <w:pStyle w:val="Textkrper"/>
        <w:rPr>
          <w:sz w:val="22"/>
        </w:rPr>
      </w:pPr>
      <w:r w:rsidRPr="00CF765E">
        <w:rPr>
          <w:sz w:val="22"/>
        </w:rPr>
        <w:t>Kreuzen Sie an!</w:t>
      </w:r>
    </w:p>
    <w:p w14:paraId="3B2DEF98" w14:textId="77777777" w:rsidR="00E442F6" w:rsidRDefault="00E442F6" w:rsidP="00E442F6">
      <w:pPr>
        <w:pStyle w:val="Textkrper"/>
      </w:pPr>
    </w:p>
    <w:tbl>
      <w:tblPr>
        <w:tblStyle w:val="Tabellenraster"/>
        <w:tblW w:w="0" w:type="auto"/>
        <w:tblInd w:w="108" w:type="dxa"/>
        <w:tblLook w:val="04A0" w:firstRow="1" w:lastRow="0" w:firstColumn="1" w:lastColumn="0" w:noHBand="0" w:noVBand="1"/>
      </w:tblPr>
      <w:tblGrid>
        <w:gridCol w:w="724"/>
        <w:gridCol w:w="725"/>
        <w:gridCol w:w="725"/>
        <w:gridCol w:w="725"/>
        <w:gridCol w:w="725"/>
        <w:gridCol w:w="725"/>
        <w:gridCol w:w="725"/>
        <w:gridCol w:w="725"/>
        <w:gridCol w:w="725"/>
        <w:gridCol w:w="728"/>
      </w:tblGrid>
      <w:tr w:rsidR="00E442F6" w:rsidRPr="007362C4" w14:paraId="4BAE9AED" w14:textId="77777777" w:rsidTr="008B395D">
        <w:trPr>
          <w:cnfStyle w:val="100000000000" w:firstRow="1" w:lastRow="0" w:firstColumn="0" w:lastColumn="0" w:oddVBand="0" w:evenVBand="0" w:oddHBand="0" w:evenHBand="0" w:firstRowFirstColumn="0" w:firstRowLastColumn="0" w:lastRowFirstColumn="0" w:lastRowLastColumn="0"/>
          <w:trHeight w:val="624"/>
        </w:trPr>
        <w:tc>
          <w:tcPr>
            <w:tcW w:w="736" w:type="dxa"/>
            <w:shd w:val="clear" w:color="auto" w:fill="FF0000"/>
          </w:tcPr>
          <w:p w14:paraId="6C4D8105" w14:textId="77777777" w:rsidR="00E442F6" w:rsidRPr="007362C4" w:rsidRDefault="00E442F6" w:rsidP="008B395D">
            <w:pPr>
              <w:pStyle w:val="Textkrper"/>
              <w:jc w:val="center"/>
            </w:pPr>
            <w:r w:rsidRPr="007362C4">
              <w:t>1</w:t>
            </w:r>
          </w:p>
        </w:tc>
        <w:tc>
          <w:tcPr>
            <w:tcW w:w="736" w:type="dxa"/>
            <w:shd w:val="clear" w:color="auto" w:fill="FF3701"/>
          </w:tcPr>
          <w:p w14:paraId="745B7EBF" w14:textId="77777777" w:rsidR="00E442F6" w:rsidRPr="007362C4" w:rsidRDefault="00E442F6" w:rsidP="008B395D">
            <w:pPr>
              <w:pStyle w:val="Textkrper"/>
              <w:jc w:val="center"/>
            </w:pPr>
            <w:r w:rsidRPr="007362C4">
              <w:t>2</w:t>
            </w:r>
          </w:p>
        </w:tc>
        <w:tc>
          <w:tcPr>
            <w:tcW w:w="736" w:type="dxa"/>
            <w:shd w:val="clear" w:color="auto" w:fill="FF5C01"/>
          </w:tcPr>
          <w:p w14:paraId="751A4ECF" w14:textId="77777777" w:rsidR="00E442F6" w:rsidRPr="007362C4" w:rsidRDefault="00E442F6" w:rsidP="008B395D">
            <w:pPr>
              <w:pStyle w:val="Textkrper"/>
              <w:jc w:val="center"/>
            </w:pPr>
            <w:r w:rsidRPr="007362C4">
              <w:t>3</w:t>
            </w:r>
          </w:p>
        </w:tc>
        <w:tc>
          <w:tcPr>
            <w:tcW w:w="736" w:type="dxa"/>
            <w:shd w:val="clear" w:color="auto" w:fill="FFC000"/>
          </w:tcPr>
          <w:p w14:paraId="0D4E4AEC" w14:textId="77777777" w:rsidR="00E442F6" w:rsidRPr="007362C4" w:rsidRDefault="00E442F6" w:rsidP="008B395D">
            <w:pPr>
              <w:pStyle w:val="Textkrper"/>
              <w:jc w:val="center"/>
            </w:pPr>
            <w:r w:rsidRPr="007362C4">
              <w:t>4</w:t>
            </w:r>
          </w:p>
        </w:tc>
        <w:tc>
          <w:tcPr>
            <w:tcW w:w="736" w:type="dxa"/>
            <w:shd w:val="clear" w:color="auto" w:fill="FFFF00"/>
          </w:tcPr>
          <w:p w14:paraId="0F9CEC9F" w14:textId="77777777" w:rsidR="00E442F6" w:rsidRPr="007362C4" w:rsidRDefault="00E442F6" w:rsidP="008B395D">
            <w:pPr>
              <w:pStyle w:val="Textkrper"/>
              <w:jc w:val="center"/>
            </w:pPr>
            <w:r w:rsidRPr="007362C4">
              <w:t>5</w:t>
            </w:r>
          </w:p>
        </w:tc>
        <w:tc>
          <w:tcPr>
            <w:tcW w:w="736" w:type="dxa"/>
            <w:shd w:val="clear" w:color="auto" w:fill="CCFF33"/>
          </w:tcPr>
          <w:p w14:paraId="122E3BAC" w14:textId="77777777" w:rsidR="00E442F6" w:rsidRPr="007362C4" w:rsidRDefault="00E442F6" w:rsidP="008B395D">
            <w:pPr>
              <w:pStyle w:val="Textkrper"/>
              <w:jc w:val="center"/>
            </w:pPr>
            <w:r w:rsidRPr="007362C4">
              <w:t>6</w:t>
            </w:r>
          </w:p>
        </w:tc>
        <w:tc>
          <w:tcPr>
            <w:tcW w:w="736" w:type="dxa"/>
            <w:shd w:val="clear" w:color="auto" w:fill="B0DA46"/>
          </w:tcPr>
          <w:p w14:paraId="12B3F9E6" w14:textId="77777777" w:rsidR="00E442F6" w:rsidRPr="007362C4" w:rsidRDefault="00E442F6" w:rsidP="008B395D">
            <w:pPr>
              <w:pStyle w:val="Textkrper"/>
              <w:jc w:val="center"/>
            </w:pPr>
            <w:r w:rsidRPr="007362C4">
              <w:t>7</w:t>
            </w:r>
          </w:p>
        </w:tc>
        <w:tc>
          <w:tcPr>
            <w:tcW w:w="736" w:type="dxa"/>
            <w:shd w:val="clear" w:color="auto" w:fill="92D050"/>
          </w:tcPr>
          <w:p w14:paraId="1D8699D0" w14:textId="77777777" w:rsidR="00E442F6" w:rsidRPr="007362C4" w:rsidRDefault="00E442F6" w:rsidP="008B395D">
            <w:pPr>
              <w:pStyle w:val="Textkrper"/>
              <w:jc w:val="center"/>
            </w:pPr>
            <w:r w:rsidRPr="007362C4">
              <w:t>8</w:t>
            </w:r>
          </w:p>
        </w:tc>
        <w:tc>
          <w:tcPr>
            <w:tcW w:w="736" w:type="dxa"/>
            <w:shd w:val="clear" w:color="auto" w:fill="6AB129"/>
          </w:tcPr>
          <w:p w14:paraId="4FC78F50" w14:textId="77777777" w:rsidR="00E442F6" w:rsidRPr="007362C4" w:rsidRDefault="00E442F6" w:rsidP="008B395D">
            <w:pPr>
              <w:pStyle w:val="Textkrper"/>
              <w:jc w:val="center"/>
            </w:pPr>
            <w:r w:rsidRPr="007362C4">
              <w:t>9</w:t>
            </w:r>
          </w:p>
        </w:tc>
        <w:tc>
          <w:tcPr>
            <w:tcW w:w="736" w:type="dxa"/>
            <w:shd w:val="clear" w:color="auto" w:fill="02AE12"/>
          </w:tcPr>
          <w:p w14:paraId="35D1C63B" w14:textId="77777777" w:rsidR="00E442F6" w:rsidRPr="007362C4" w:rsidRDefault="00E442F6" w:rsidP="008B395D">
            <w:pPr>
              <w:pStyle w:val="Textkrper"/>
              <w:jc w:val="center"/>
            </w:pPr>
            <w:r w:rsidRPr="007362C4">
              <w:t>10</w:t>
            </w:r>
          </w:p>
        </w:tc>
      </w:tr>
    </w:tbl>
    <w:p w14:paraId="047A599B" w14:textId="77777777" w:rsidR="00E442F6" w:rsidRDefault="00E442F6" w:rsidP="00E442F6">
      <w:pPr>
        <w:pStyle w:val="Textkrper"/>
      </w:pPr>
    </w:p>
    <w:p w14:paraId="64CC4B2D" w14:textId="77777777" w:rsidR="00E442F6" w:rsidRDefault="00E442F6" w:rsidP="00E442F6">
      <w:pPr>
        <w:pStyle w:val="Textkrper"/>
      </w:pPr>
    </w:p>
    <w:p w14:paraId="0C6CDC36" w14:textId="77777777" w:rsidR="00E442F6" w:rsidRDefault="00E442F6" w:rsidP="00E442F6">
      <w:pPr>
        <w:pStyle w:val="Textkrper"/>
      </w:pPr>
      <w:r>
        <w:rPr>
          <w:noProof/>
        </w:rPr>
        <w:drawing>
          <wp:anchor distT="0" distB="0" distL="114300" distR="114300" simplePos="0" relativeHeight="251788800" behindDoc="0" locked="0" layoutInCell="1" allowOverlap="1" wp14:anchorId="0F5D07B5" wp14:editId="31B74296">
            <wp:simplePos x="0" y="0"/>
            <wp:positionH relativeFrom="column">
              <wp:posOffset>4937760</wp:posOffset>
            </wp:positionH>
            <wp:positionV relativeFrom="paragraph">
              <wp:posOffset>200025</wp:posOffset>
            </wp:positionV>
            <wp:extent cx="504000" cy="504000"/>
            <wp:effectExtent l="0" t="0" r="0" b="0"/>
            <wp:wrapNone/>
            <wp:docPr id="2882" name="Grafik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04000" cy="504000"/>
                    </a:xfrm>
                    <a:prstGeom prst="rect">
                      <a:avLst/>
                    </a:prstGeom>
                  </pic:spPr>
                </pic:pic>
              </a:graphicData>
            </a:graphic>
            <wp14:sizeRelH relativeFrom="page">
              <wp14:pctWidth>0</wp14:pctWidth>
            </wp14:sizeRelH>
            <wp14:sizeRelV relativeFrom="page">
              <wp14:pctHeight>0</wp14:pctHeight>
            </wp14:sizeRelV>
          </wp:anchor>
        </w:drawing>
      </w:r>
    </w:p>
    <w:p w14:paraId="4748B572" w14:textId="77777777" w:rsidR="00E442F6" w:rsidRDefault="00E442F6" w:rsidP="00E442F6">
      <w:pPr>
        <w:pStyle w:val="berschrift2"/>
      </w:pPr>
      <w:r>
        <w:t xml:space="preserve">Zum Schluss </w:t>
      </w:r>
      <w:r>
        <w:sym w:font="Wingdings" w:char="F0E0"/>
      </w:r>
      <w:r>
        <w:t xml:space="preserve"> Ordnung machen</w:t>
      </w:r>
    </w:p>
    <w:p w14:paraId="4B65A83C" w14:textId="77777777" w:rsidR="00E442F6" w:rsidRDefault="00E442F6" w:rsidP="00E442F6">
      <w:pPr>
        <w:spacing w:line="240" w:lineRule="exact"/>
      </w:pPr>
    </w:p>
    <w:tbl>
      <w:tblPr>
        <w:tblStyle w:val="Tabellenraster"/>
        <w:tblW w:w="0" w:type="auto"/>
        <w:tblLook w:val="04A0" w:firstRow="1" w:lastRow="0" w:firstColumn="1" w:lastColumn="0" w:noHBand="0" w:noVBand="1"/>
      </w:tblPr>
      <w:tblGrid>
        <w:gridCol w:w="456"/>
        <w:gridCol w:w="6826"/>
      </w:tblGrid>
      <w:tr w:rsidR="00E442F6" w:rsidRPr="00CF765E" w14:paraId="49DCAA9C" w14:textId="77777777" w:rsidTr="00BA1DED">
        <w:trPr>
          <w:cnfStyle w:val="100000000000" w:firstRow="1" w:lastRow="0" w:firstColumn="0" w:lastColumn="0" w:oddVBand="0" w:evenVBand="0" w:oddHBand="0" w:evenHBand="0" w:firstRowFirstColumn="0" w:firstRowLastColumn="0" w:lastRowFirstColumn="0" w:lastRowLastColumn="0"/>
          <w:trHeight w:val="567"/>
        </w:trPr>
        <w:tc>
          <w:tcPr>
            <w:tcW w:w="7262" w:type="dxa"/>
            <w:gridSpan w:val="2"/>
          </w:tcPr>
          <w:p w14:paraId="15F3ED20" w14:textId="77777777" w:rsidR="00E442F6" w:rsidRPr="00CF765E" w:rsidRDefault="00E442F6" w:rsidP="008B395D">
            <w:pPr>
              <w:spacing w:line="312" w:lineRule="auto"/>
              <w:rPr>
                <w:sz w:val="22"/>
              </w:rPr>
            </w:pPr>
            <w:r w:rsidRPr="00CF765E">
              <w:rPr>
                <w:sz w:val="22"/>
              </w:rPr>
              <w:t>Ich habe …</w:t>
            </w:r>
          </w:p>
        </w:tc>
      </w:tr>
      <w:tr w:rsidR="00E442F6" w:rsidRPr="00CF765E" w14:paraId="625FE631" w14:textId="77777777" w:rsidTr="00BA1DED">
        <w:trPr>
          <w:trHeight w:val="449"/>
        </w:trPr>
        <w:sdt>
          <w:sdtPr>
            <w:rPr>
              <w:szCs w:val="24"/>
            </w:rPr>
            <w:id w:val="-565261086"/>
            <w14:checkbox>
              <w14:checked w14:val="0"/>
              <w14:checkedState w14:val="2612" w14:font="MS Gothic"/>
              <w14:uncheckedState w14:val="2610" w14:font="MS Gothic"/>
            </w14:checkbox>
          </w:sdtPr>
          <w:sdtEndPr/>
          <w:sdtContent>
            <w:tc>
              <w:tcPr>
                <w:tcW w:w="436" w:type="dxa"/>
                <w:vAlign w:val="center"/>
              </w:tcPr>
              <w:p w14:paraId="3189EF2D" w14:textId="77777777" w:rsidR="00E442F6" w:rsidRPr="00BA1DED" w:rsidRDefault="00E442F6" w:rsidP="00BA1DED">
                <w:pPr>
                  <w:spacing w:line="312" w:lineRule="auto"/>
                  <w:rPr>
                    <w:szCs w:val="24"/>
                  </w:rPr>
                </w:pPr>
                <w:r w:rsidRPr="00BA1DED">
                  <w:rPr>
                    <w:rFonts w:ascii="MS Gothic" w:eastAsia="MS Gothic" w:hAnsi="MS Gothic" w:hint="eastAsia"/>
                    <w:szCs w:val="24"/>
                  </w:rPr>
                  <w:t>☐</w:t>
                </w:r>
              </w:p>
            </w:tc>
          </w:sdtContent>
        </w:sdt>
        <w:tc>
          <w:tcPr>
            <w:tcW w:w="6826" w:type="dxa"/>
          </w:tcPr>
          <w:p w14:paraId="13A95649" w14:textId="77777777" w:rsidR="00E442F6" w:rsidRPr="00BA1DED" w:rsidRDefault="00E442F6" w:rsidP="008B395D">
            <w:pPr>
              <w:spacing w:line="312" w:lineRule="auto"/>
              <w:rPr>
                <w:szCs w:val="24"/>
              </w:rPr>
            </w:pPr>
            <w:r w:rsidRPr="00BA1DED">
              <w:rPr>
                <w:szCs w:val="24"/>
              </w:rPr>
              <w:t>meinen LernSCHRITT im Ordner eingeheftet.</w:t>
            </w:r>
          </w:p>
        </w:tc>
      </w:tr>
      <w:tr w:rsidR="00E442F6" w:rsidRPr="00CF765E" w14:paraId="1C7A68F0" w14:textId="77777777" w:rsidTr="00BA1DED">
        <w:trPr>
          <w:trHeight w:val="449"/>
        </w:trPr>
        <w:sdt>
          <w:sdtPr>
            <w:rPr>
              <w:szCs w:val="24"/>
            </w:rPr>
            <w:id w:val="1740592114"/>
            <w14:checkbox>
              <w14:checked w14:val="0"/>
              <w14:checkedState w14:val="2612" w14:font="MS Gothic"/>
              <w14:uncheckedState w14:val="2610" w14:font="MS Gothic"/>
            </w14:checkbox>
          </w:sdtPr>
          <w:sdtEndPr/>
          <w:sdtContent>
            <w:tc>
              <w:tcPr>
                <w:tcW w:w="436" w:type="dxa"/>
                <w:vAlign w:val="center"/>
              </w:tcPr>
              <w:p w14:paraId="140EBE12" w14:textId="77777777" w:rsidR="00E442F6" w:rsidRPr="00BA1DED" w:rsidRDefault="00E442F6" w:rsidP="00BA1DED">
                <w:pPr>
                  <w:spacing w:line="312" w:lineRule="auto"/>
                  <w:rPr>
                    <w:szCs w:val="24"/>
                  </w:rPr>
                </w:pPr>
                <w:r w:rsidRPr="00BA1DED">
                  <w:rPr>
                    <w:rFonts w:ascii="MS Gothic" w:eastAsia="MS Gothic" w:hAnsi="MS Gothic" w:hint="eastAsia"/>
                    <w:szCs w:val="24"/>
                  </w:rPr>
                  <w:t>☐</w:t>
                </w:r>
              </w:p>
            </w:tc>
          </w:sdtContent>
        </w:sdt>
        <w:tc>
          <w:tcPr>
            <w:tcW w:w="6826" w:type="dxa"/>
          </w:tcPr>
          <w:p w14:paraId="149E6AF8" w14:textId="1077FD61" w:rsidR="00E442F6" w:rsidRPr="00BA1DED" w:rsidRDefault="00E442F6" w:rsidP="00DB33D7">
            <w:pPr>
              <w:spacing w:line="312" w:lineRule="auto"/>
              <w:rPr>
                <w:szCs w:val="24"/>
              </w:rPr>
            </w:pPr>
            <w:r w:rsidRPr="00BA1DED">
              <w:rPr>
                <w:szCs w:val="24"/>
              </w:rPr>
              <w:t>meinen Arbeitsablaufplan in mein LernTHEMA übertragen.</w:t>
            </w:r>
          </w:p>
        </w:tc>
      </w:tr>
      <w:tr w:rsidR="00E442F6" w:rsidRPr="00CF765E" w14:paraId="38D452CC" w14:textId="77777777" w:rsidTr="00BA1DED">
        <w:trPr>
          <w:trHeight w:val="413"/>
        </w:trPr>
        <w:sdt>
          <w:sdtPr>
            <w:rPr>
              <w:szCs w:val="24"/>
            </w:rPr>
            <w:id w:val="-1321419556"/>
            <w14:checkbox>
              <w14:checked w14:val="0"/>
              <w14:checkedState w14:val="2612" w14:font="MS Gothic"/>
              <w14:uncheckedState w14:val="2610" w14:font="MS Gothic"/>
            </w14:checkbox>
          </w:sdtPr>
          <w:sdtEndPr/>
          <w:sdtContent>
            <w:tc>
              <w:tcPr>
                <w:tcW w:w="436" w:type="dxa"/>
                <w:vAlign w:val="center"/>
              </w:tcPr>
              <w:p w14:paraId="1F18858C" w14:textId="77777777" w:rsidR="00E442F6" w:rsidRPr="00BA1DED" w:rsidRDefault="00BA1DED" w:rsidP="00BA1DED">
                <w:pPr>
                  <w:spacing w:line="312" w:lineRule="auto"/>
                  <w:rPr>
                    <w:szCs w:val="24"/>
                  </w:rPr>
                </w:pPr>
                <w:r>
                  <w:rPr>
                    <w:rFonts w:ascii="MS Gothic" w:eastAsia="MS Gothic" w:hAnsi="MS Gothic" w:hint="eastAsia"/>
                    <w:szCs w:val="24"/>
                  </w:rPr>
                  <w:t>☐</w:t>
                </w:r>
              </w:p>
            </w:tc>
          </w:sdtContent>
        </w:sdt>
        <w:tc>
          <w:tcPr>
            <w:tcW w:w="6826" w:type="dxa"/>
          </w:tcPr>
          <w:p w14:paraId="0AC814D8" w14:textId="77777777" w:rsidR="00E442F6" w:rsidRPr="00BA1DED" w:rsidRDefault="00E442F6" w:rsidP="008B395D">
            <w:pPr>
              <w:spacing w:line="312" w:lineRule="auto"/>
              <w:rPr>
                <w:noProof/>
                <w:szCs w:val="24"/>
              </w:rPr>
            </w:pPr>
            <w:r w:rsidRPr="00BA1DED">
              <w:rPr>
                <w:noProof/>
                <w:szCs w:val="24"/>
              </w:rPr>
              <w:t>den Arbeitsauftrag erledigt und das entsprechende Feld in der Lernwegeliste markiert.</w:t>
            </w:r>
          </w:p>
        </w:tc>
      </w:tr>
    </w:tbl>
    <w:p w14:paraId="44793C05" w14:textId="77777777" w:rsidR="00E442F6" w:rsidRDefault="00E442F6" w:rsidP="00E442F6">
      <w:pPr>
        <w:pStyle w:val="AufgabeEbene1"/>
        <w:numPr>
          <w:ilvl w:val="0"/>
          <w:numId w:val="0"/>
        </w:numPr>
        <w:spacing w:before="360"/>
      </w:pPr>
    </w:p>
    <w:p w14:paraId="7A005278" w14:textId="77777777" w:rsidR="00E442F6" w:rsidRDefault="00E442F6" w:rsidP="00E442F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E442F6" w:rsidRPr="00DE4890" w14:paraId="68463A0B" w14:textId="77777777" w:rsidTr="008B395D">
        <w:trPr>
          <w:trHeight w:val="544"/>
        </w:trPr>
        <w:tc>
          <w:tcPr>
            <w:tcW w:w="7513" w:type="dxa"/>
            <w:shd w:val="clear" w:color="auto" w:fill="D9D9D9" w:themeFill="background1" w:themeFillShade="D9"/>
            <w:vAlign w:val="center"/>
          </w:tcPr>
          <w:p w14:paraId="7968D0CF" w14:textId="77777777" w:rsidR="00E442F6" w:rsidRPr="000F6CC4" w:rsidRDefault="00E442F6" w:rsidP="008B395D">
            <w:pPr>
              <w:spacing w:line="312" w:lineRule="auto"/>
              <w:rPr>
                <w:b/>
                <w:noProof/>
                <w:sz w:val="22"/>
              </w:rPr>
            </w:pPr>
            <w:r w:rsidRPr="000F6CC4">
              <w:rPr>
                <w:b/>
                <w:noProof/>
                <w:sz w:val="22"/>
              </w:rPr>
              <w:lastRenderedPageBreak/>
              <w:t>Einleger zum Arbeitsablaufplan</w:t>
            </w:r>
          </w:p>
        </w:tc>
        <w:tc>
          <w:tcPr>
            <w:tcW w:w="2126" w:type="dxa"/>
            <w:shd w:val="clear" w:color="auto" w:fill="D9D9D9" w:themeFill="background1" w:themeFillShade="D9"/>
          </w:tcPr>
          <w:p w14:paraId="451F81EC" w14:textId="77777777" w:rsidR="00E442F6" w:rsidRDefault="00E442F6" w:rsidP="008B395D">
            <w:pPr>
              <w:pStyle w:val="TabelleKopflinks"/>
              <w:jc w:val="center"/>
            </w:pPr>
            <w:r>
              <w:t>Holztechnik</w:t>
            </w:r>
          </w:p>
          <w:p w14:paraId="64C803CA" w14:textId="77777777" w:rsidR="00E442F6" w:rsidRPr="00DE4890" w:rsidRDefault="00A64EE1" w:rsidP="008B395D">
            <w:pPr>
              <w:pStyle w:val="TabelleKopflinks"/>
              <w:jc w:val="center"/>
            </w:pPr>
            <w:r w:rsidRPr="00A64EE1">
              <w:rPr>
                <w:rFonts w:eastAsia="Times New Roman"/>
                <w:lang w:val="en-GB"/>
              </w:rPr>
              <w:t>Z.01.02.03.01</w:t>
            </w:r>
          </w:p>
        </w:tc>
      </w:tr>
    </w:tbl>
    <w:p w14:paraId="692D93C8" w14:textId="77777777" w:rsidR="00E442F6" w:rsidRPr="00D176ED" w:rsidRDefault="00E442F6" w:rsidP="00E442F6">
      <w:pPr>
        <w:spacing w:line="312" w:lineRule="auto"/>
        <w:rPr>
          <w:noProof/>
          <w:sz w:val="22"/>
        </w:rPr>
      </w:pPr>
      <w:r w:rsidRPr="00486580">
        <w:rPr>
          <w:noProof/>
          <w:sz w:val="22"/>
          <w:lang w:eastAsia="de-DE"/>
        </w:rPr>
        <w:drawing>
          <wp:anchor distT="0" distB="0" distL="114300" distR="114300" simplePos="0" relativeHeight="251790848" behindDoc="0" locked="0" layoutInCell="1" allowOverlap="1" wp14:anchorId="580C5B01" wp14:editId="5E8232FB">
            <wp:simplePos x="0" y="0"/>
            <wp:positionH relativeFrom="column">
              <wp:posOffset>4848860</wp:posOffset>
            </wp:positionH>
            <wp:positionV relativeFrom="paragraph">
              <wp:posOffset>126365</wp:posOffset>
            </wp:positionV>
            <wp:extent cx="341630" cy="313055"/>
            <wp:effectExtent l="0" t="0" r="1270" b="0"/>
            <wp:wrapNone/>
            <wp:docPr id="2883" name="Grafik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B4D0E" w14:textId="77777777" w:rsidR="00E442F6" w:rsidRDefault="00E442F6" w:rsidP="003825CC">
      <w:pPr>
        <w:pStyle w:val="Listenabsatz"/>
        <w:numPr>
          <w:ilvl w:val="0"/>
          <w:numId w:val="46"/>
        </w:numPr>
        <w:spacing w:line="312" w:lineRule="auto"/>
        <w:rPr>
          <w:noProof/>
          <w:sz w:val="22"/>
        </w:rPr>
      </w:pPr>
      <w:r w:rsidRPr="00D176ED">
        <w:rPr>
          <w:noProof/>
          <w:sz w:val="22"/>
        </w:rPr>
        <w:t>Schneide</w:t>
      </w:r>
      <w:r>
        <w:rPr>
          <w:noProof/>
          <w:sz w:val="22"/>
        </w:rPr>
        <w:t>n Sie</w:t>
      </w:r>
      <w:r w:rsidRPr="00D176ED">
        <w:rPr>
          <w:noProof/>
          <w:sz w:val="22"/>
        </w:rPr>
        <w:t xml:space="preserve"> die hier genannten Arbeitsschritte und benötigten Werkzeuge aus.</w:t>
      </w:r>
      <w:r w:rsidR="003825CC">
        <w:rPr>
          <w:noProof/>
          <w:sz w:val="22"/>
        </w:rPr>
        <w:t xml:space="preserve"> </w:t>
      </w:r>
    </w:p>
    <w:p w14:paraId="3F17CD0E" w14:textId="77777777" w:rsidR="00E442F6" w:rsidRPr="00D176ED" w:rsidRDefault="00E442F6" w:rsidP="003825CC">
      <w:pPr>
        <w:pStyle w:val="Listenabsatz"/>
        <w:numPr>
          <w:ilvl w:val="0"/>
          <w:numId w:val="46"/>
        </w:numPr>
        <w:spacing w:line="312" w:lineRule="auto"/>
        <w:rPr>
          <w:noProof/>
          <w:sz w:val="22"/>
        </w:rPr>
      </w:pPr>
      <w:r w:rsidRPr="00D176ED">
        <w:rPr>
          <w:noProof/>
          <w:sz w:val="22"/>
        </w:rPr>
        <w:t>Ordne</w:t>
      </w:r>
      <w:r>
        <w:rPr>
          <w:noProof/>
          <w:sz w:val="22"/>
        </w:rPr>
        <w:t>n Sie diese</w:t>
      </w:r>
      <w:r w:rsidRPr="00D176ED">
        <w:rPr>
          <w:noProof/>
          <w:sz w:val="22"/>
        </w:rPr>
        <w:t xml:space="preserve"> dann in einer sinnvollen Reihenfolge auf dem Arbeitsablaufplan an.</w:t>
      </w:r>
    </w:p>
    <w:p w14:paraId="0F226A0E" w14:textId="77777777" w:rsidR="003825CC" w:rsidRPr="00A93D98" w:rsidRDefault="003825CC" w:rsidP="003825CC">
      <w:pPr>
        <w:pStyle w:val="MarginalieIcon"/>
        <w:framePr w:wrap="notBeside" w:x="9176" w:y="1505"/>
        <w:rPr>
          <w:noProof/>
          <w:sz w:val="160"/>
        </w:rPr>
      </w:pPr>
      <w:r w:rsidRPr="00A93D98">
        <w:rPr>
          <w:noProof/>
          <w:sz w:val="96"/>
        </w:rPr>
        <w:sym w:font="Wingdings" w:char="F022"/>
      </w:r>
    </w:p>
    <w:p w14:paraId="364B5801" w14:textId="77777777" w:rsidR="00E442F6" w:rsidRPr="00D176ED" w:rsidRDefault="00E442F6" w:rsidP="003825CC">
      <w:pPr>
        <w:pStyle w:val="Listenabsatz"/>
        <w:numPr>
          <w:ilvl w:val="0"/>
          <w:numId w:val="46"/>
        </w:numPr>
        <w:spacing w:line="312" w:lineRule="auto"/>
        <w:rPr>
          <w:noProof/>
          <w:sz w:val="22"/>
        </w:rPr>
      </w:pPr>
      <w:r>
        <w:rPr>
          <w:noProof/>
          <w:sz w:val="22"/>
          <w:lang w:eastAsia="de-DE"/>
        </w:rPr>
        <mc:AlternateContent>
          <mc:Choice Requires="wpg">
            <w:drawing>
              <wp:anchor distT="0" distB="0" distL="114300" distR="114300" simplePos="0" relativeHeight="251519488" behindDoc="0" locked="0" layoutInCell="1" allowOverlap="1" wp14:anchorId="01F817D8" wp14:editId="43EAB3C1">
                <wp:simplePos x="0" y="0"/>
                <wp:positionH relativeFrom="column">
                  <wp:posOffset>4852035</wp:posOffset>
                </wp:positionH>
                <wp:positionV relativeFrom="paragraph">
                  <wp:posOffset>12065</wp:posOffset>
                </wp:positionV>
                <wp:extent cx="476885" cy="255905"/>
                <wp:effectExtent l="0" t="0" r="0" b="0"/>
                <wp:wrapNone/>
                <wp:docPr id="2319" name="Gruppieren 2319"/>
                <wp:cNvGraphicFramePr/>
                <a:graphic xmlns:a="http://schemas.openxmlformats.org/drawingml/2006/main">
                  <a:graphicData uri="http://schemas.microsoft.com/office/word/2010/wordprocessingGroup">
                    <wpg:wgp>
                      <wpg:cNvGrpSpPr/>
                      <wpg:grpSpPr>
                        <a:xfrm>
                          <a:off x="0" y="0"/>
                          <a:ext cx="476885" cy="255905"/>
                          <a:chOff x="0" y="0"/>
                          <a:chExt cx="476885" cy="255905"/>
                        </a:xfrm>
                      </wpg:grpSpPr>
                      <pic:pic xmlns:pic="http://schemas.openxmlformats.org/drawingml/2006/picture">
                        <pic:nvPicPr>
                          <pic:cNvPr id="2320" name="Grafik 143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38125" y="0"/>
                            <a:ext cx="238760" cy="255905"/>
                          </a:xfrm>
                          <a:prstGeom prst="rect">
                            <a:avLst/>
                          </a:prstGeom>
                          <a:noFill/>
                          <a:ln>
                            <a:noFill/>
                          </a:ln>
                        </pic:spPr>
                      </pic:pic>
                      <pic:pic xmlns:pic="http://schemas.openxmlformats.org/drawingml/2006/picture">
                        <pic:nvPicPr>
                          <pic:cNvPr id="2321" name="Grafik 143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760" cy="255905"/>
                          </a:xfrm>
                          <a:prstGeom prst="rect">
                            <a:avLst/>
                          </a:prstGeom>
                          <a:noFill/>
                          <a:ln>
                            <a:noFill/>
                          </a:ln>
                        </pic:spPr>
                      </pic:pic>
                    </wpg:wgp>
                  </a:graphicData>
                </a:graphic>
              </wp:anchor>
            </w:drawing>
          </mc:Choice>
          <mc:Fallback>
            <w:pict>
              <v:group w14:anchorId="7CA137BD" id="Gruppieren 2319" o:spid="_x0000_s1026" style="position:absolute;margin-left:382.05pt;margin-top:.95pt;width:37.55pt;height:20.15pt;z-index:251519488" coordsize="476885,25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QhEhwIAAAQIAAAOAAAAZHJzL2Uyb0RvYy54bWzsVV1v2jAUfZ+0/2D5&#10;vQTSQmlUqKaxokldh/bxA4zjJFbjD107BP79rp3ACkzbVO1hk/aAsa/t63POPY5v77aqJhsBTho9&#10;o6PBkBKhucmlLmf065f7iyklzjOds9poMaM74ejd/PWr29ZmIjWVqXMBBJNol7V2RivvbZYkjldC&#10;MTcwVmicLAwo5nEIZZIDazG7qpN0OJwkrYHcguHCOYwuukk6j/mLQnD/sSic8KSeUcTmYwuxXYc2&#10;md+yrARmK8l7GOwFKBSTGg89pFowz0gD8iyVkhyMM4UfcKMSUxSSi8gB2YyGJ2yWYBobuZRZW9qD&#10;TCjtiU4vTssfNysgMp/R9HJ0Q4lmCqu0hMZaKUBoEsOoUmvLDBcvwX62K+gDZTcKxLcFqPCPlMg2&#10;6rs76Cu2nnAMXl1PptMxJRyn0vH4Zjju9OcVFulsF6/e/XRfsj80CdgOUKzkGf56sbB3JtavTYW7&#10;fAOC9knUb+VQDJ4ae4F1tczLtayl30WPYgUDKL1ZSb6CbvBc9xSNudedFfKJjK4uozPDrrCw28YC&#10;rQfDnxzR5m3FdCneOIsOx3sXdEyOl8fh0ZnrWtp7WdehTKHfs8PbcOKmHwjUOXVheKOE9t3VA1Ej&#10;UaNdJa2jBDKh1gKdBO/zERYZr71HL1mQ2nd1dsA/Id5455wH4XkVsBSIqY9jTQ8TkcB3zIGdQ+uR&#10;dfvB5JiYNd7EO3divfRyOkrRZef+w5nrCYp97L+Dj1BgcH4pjCKhg0QQbDyBbR5cgI1L90sCcG2C&#10;nJFOrY8CuDBEIoUAuu8ih6782PmXDIrl/G/QaNw/YVB04N/qzfgpxacmWr1/FsNb9nyM/eeP9/wb&#10;AAAA//8DAFBLAwQKAAAAAAAAACEAEqKJhqgCAACoAgAAFAAAAGRycy9tZWRpYS9pbWFnZTEucG5n&#10;iVBORw0KGgoAAAANSUhEUgAAAD0AAABDCAYAAAAvSg1YAAAACXBIWXMAAC4jAAAuIwF4pT92AAAA&#10;BGdBTUEAAK/INwWK6QAAABl0RVh0U29mdHdhcmUAQWRvYmUgSW1hZ2VSZWFkeXHJZTwAAAIlSURB&#10;VHja7JvtccIwDIZFFjBMAJ2AbBA2SDcIG9ANGIERMkLYADagnSBsEDagDiff+XKhhTi25Njv3fuH&#10;4yNPJAtbCAD7EtKFdCVdS9973D5e4vMEeKwlgjRPQJ+5ff7eR/jdANg++J0PsALT+D6iK85Rby/s&#10;MjKw8oUruC1g5RM34INlYOUDF+DMEbByFkJas0tz11FmEe2KCLo0ueiZIfSd6GbfpBdDX5wYpjaV&#10;5tJrCuiUuJ6kFNBzYugVBbS3itAR+rWvDUpdKaC/iaHJPt+0O2LSVSFb00eim32kTDGqA8eaeGk9&#10;jnpBHS0B77pL6CWXr769I2B2LWHbZ+sSGMpmC5glsK4SJtoB/U/5CBuXGt/HKwkscPUA2B1Y/EVj&#10;5jDyG+x2pJ0GxA330Wfcaf1AVFRUFMNClmHx+qtte8ai5m0hy3FTMXSHdsLXZ9xB1zBssOaVLsmB&#10;0+lKpa6rM/WJOvpLggaCPnzjPPJ7Iti+eTMn0b0wAO6mvLBZqBpmwHrUR28WFkxhu+BFSMC6jcFz&#10;z4CNB3E4r2Era1wM6Hhw89vzpJXnwG93UfOJACvnr6R1MzHoupvm3Z9qv4B+amhsrZArmCjr1Vz0&#10;RXqKUVZqubZ97aJmwtCtrtIfeqTziQOrtZ3p0J+BNEK3eno3AUQasNu6SHCPOg8k0o+R6RZ6E1iv&#10;f5MA/dy2a6UJGMxN+1rFZ0D3PwyyYhYidJz3Dka/AgwAZA2FyNNQl2sAAAAASUVORK5CYIJQSwME&#10;FAAGAAgAAAAhAASjESjgAAAACAEAAA8AAABkcnMvZG93bnJldi54bWxMj0FPwkAQhe8m/ofNmHiT&#10;bQsilG4JIeqJmAgmhtvQHdqG7m7TXdry7x1Pepx8L+99k61H04ieOl87qyCeRCDIFk7XtlTwdXh7&#10;WoDwAa3GxllScCMP6/z+LsNUu8F+Ur8PpeAS61NUUIXQplL6oiKDfuJasszOrjMY+OxKqTscuNw0&#10;MomiuTRYW16osKVtRcVlfzUK3gccNtP4td9dztvb8fD88b2LSanHh3GzAhFoDH9h+NVndcjZ6eSu&#10;VnvRKHiZz2KOMliCYL6YLhMQJwWzJAGZZ/L/A/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F1CESHAgAABAgAAA4AAAAAAAAAAAAAAAAAOgIAAGRycy9lMm9E&#10;b2MueG1sUEsBAi0ACgAAAAAAAAAhABKiiYaoAgAAqAIAABQAAAAAAAAAAAAAAAAA7QQAAGRycy9t&#10;ZWRpYS9pbWFnZTEucG5nUEsBAi0AFAAGAAgAAAAhAASjESjgAAAACAEAAA8AAAAAAAAAAAAAAAAA&#10;xwcAAGRycy9kb3ducmV2LnhtbFBLAQItABQABgAIAAAAIQCqJg6+vAAAACEBAAAZAAAAAAAAAAAA&#10;AAAAANQIAABkcnMvX3JlbHMvZTJvRG9jLnhtbC5yZWxzUEsFBgAAAAAGAAYAfAEAAMcJAAAAAA==&#10;">
                <v:shape id="Grafik 1430" o:spid="_x0000_s1027" type="#_x0000_t75" style="position:absolute;left:238125;width:238760;height:25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rQwwAAAN0AAAAPAAAAZHJzL2Rvd25yZXYueG1sRE/LisIw&#10;FN0L8w/hDrgRTa0gQzXKoAguhKIOzLi7NLcPp7kpTaz1781CcHk47+W6N7XoqHWVZQXTSQSCOLO6&#10;4kLBz3k3/gLhPLLG2jIpeJCD9epjsMRE2zsfqTv5QoQQdgkqKL1vEildVpJBN7ENceBy2xr0AbaF&#10;1C3eQ7ipZRxFc2mw4tBQYkObkrL/080o2Fzz+V8+S4+YpttRdDnsftP9VKnhZ/+9AOGp92/xy73X&#10;CuJZHPaHN+EJyNUTAAD//wMAUEsBAi0AFAAGAAgAAAAhANvh9svuAAAAhQEAABMAAAAAAAAAAAAA&#10;AAAAAAAAAFtDb250ZW50X1R5cGVzXS54bWxQSwECLQAUAAYACAAAACEAWvQsW78AAAAVAQAACwAA&#10;AAAAAAAAAAAAAAAfAQAAX3JlbHMvLnJlbHNQSwECLQAUAAYACAAAACEAV8Gq0MMAAADdAAAADwAA&#10;AAAAAAAAAAAAAAAHAgAAZHJzL2Rvd25yZXYueG1sUEsFBgAAAAADAAMAtwAAAPcCAAAAAA==&#10;">
                  <v:imagedata r:id="rId35" o:title=""/>
                </v:shape>
                <v:shape id="Grafik 1430" o:spid="_x0000_s1028" type="#_x0000_t75" style="position:absolute;width:238760;height:25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Q9LxwAAAN0AAAAPAAAAZHJzL2Rvd25yZXYueG1sRI9Pa8JA&#10;FMTvBb/D8gQvRTeJICW6iiiCh0LQFqq3R/blj2bfhuyq6bd3hUKPw8z8hlmsetOIO3WutqwgnkQg&#10;iHOray4VfH/txh8gnEfW2FgmBb/kYLUcvC0w1fbBB7offSkChF2KCirv21RKl1dk0E1sSxy8wnYG&#10;fZBdKXWHjwA3jUyiaCYN1hwWKmxpU1F+Pd6Mgs2lmJ2KaXbALNu+R+fP3U+2j5UaDfv1HISn3v+H&#10;/9p7rSCZJjG83oQnIJdPAAAA//8DAFBLAQItABQABgAIAAAAIQDb4fbL7gAAAIUBAAATAAAAAAAA&#10;AAAAAAAAAAAAAABbQ29udGVudF9UeXBlc10ueG1sUEsBAi0AFAAGAAgAAAAhAFr0LFu/AAAAFQEA&#10;AAsAAAAAAAAAAAAAAAAAHwEAAF9yZWxzLy5yZWxzUEsBAi0AFAAGAAgAAAAhADiND0vHAAAA3QAA&#10;AA8AAAAAAAAAAAAAAAAABwIAAGRycy9kb3ducmV2LnhtbFBLBQYAAAAAAwADALcAAAD7AgAAAAA=&#10;">
                  <v:imagedata r:id="rId35" o:title=""/>
                </v:shape>
              </v:group>
            </w:pict>
          </mc:Fallback>
        </mc:AlternateContent>
      </w:r>
      <w:r w:rsidRPr="00D176ED">
        <w:rPr>
          <w:noProof/>
          <w:sz w:val="22"/>
        </w:rPr>
        <w:t xml:space="preserve">Wenn </w:t>
      </w:r>
      <w:r>
        <w:rPr>
          <w:noProof/>
          <w:sz w:val="22"/>
        </w:rPr>
        <w:t>Sie</w:t>
      </w:r>
      <w:r w:rsidRPr="00D176ED">
        <w:rPr>
          <w:noProof/>
          <w:sz w:val="22"/>
        </w:rPr>
        <w:t xml:space="preserve"> fertig </w:t>
      </w:r>
      <w:r>
        <w:rPr>
          <w:noProof/>
          <w:sz w:val="22"/>
        </w:rPr>
        <w:t>sind</w:t>
      </w:r>
      <w:r w:rsidRPr="00D176ED">
        <w:rPr>
          <w:noProof/>
          <w:sz w:val="22"/>
        </w:rPr>
        <w:t>, spreche</w:t>
      </w:r>
      <w:r>
        <w:rPr>
          <w:noProof/>
          <w:sz w:val="22"/>
        </w:rPr>
        <w:t xml:space="preserve">n Sie sich </w:t>
      </w:r>
      <w:r w:rsidRPr="00D176ED">
        <w:rPr>
          <w:noProof/>
          <w:sz w:val="22"/>
        </w:rPr>
        <w:t xml:space="preserve">mit </w:t>
      </w:r>
      <w:r w:rsidR="003D6F20">
        <w:rPr>
          <w:noProof/>
          <w:sz w:val="22"/>
        </w:rPr>
        <w:t xml:space="preserve">Ihrer Nachbarin oder </w:t>
      </w:r>
      <w:r>
        <w:rPr>
          <w:noProof/>
          <w:sz w:val="22"/>
        </w:rPr>
        <w:t>Ihrem</w:t>
      </w:r>
      <w:r w:rsidRPr="00D176ED">
        <w:rPr>
          <w:noProof/>
          <w:sz w:val="22"/>
        </w:rPr>
        <w:t xml:space="preserve"> Nachbarn ab und vergleich</w:t>
      </w:r>
      <w:r>
        <w:rPr>
          <w:noProof/>
          <w:sz w:val="22"/>
        </w:rPr>
        <w:t>en Sie Ihre</w:t>
      </w:r>
      <w:r w:rsidRPr="00D176ED">
        <w:rPr>
          <w:noProof/>
          <w:sz w:val="22"/>
        </w:rPr>
        <w:t xml:space="preserve"> Ergebnisse.</w:t>
      </w:r>
      <w:r w:rsidRPr="00626FAA">
        <w:rPr>
          <w:noProof/>
          <w:color w:val="FF0000"/>
          <w:sz w:val="22"/>
          <w:lang w:eastAsia="de-DE"/>
        </w:rPr>
        <w:t xml:space="preserve"> </w:t>
      </w:r>
    </w:p>
    <w:p w14:paraId="037BEBB1" w14:textId="77777777" w:rsidR="00E442F6" w:rsidRPr="003825CC" w:rsidRDefault="00E442F6" w:rsidP="00E442F6">
      <w:pPr>
        <w:pStyle w:val="Listenabsatz"/>
        <w:numPr>
          <w:ilvl w:val="0"/>
          <w:numId w:val="46"/>
        </w:numPr>
        <w:spacing w:line="312" w:lineRule="auto"/>
        <w:rPr>
          <w:noProof/>
          <w:sz w:val="22"/>
        </w:rPr>
      </w:pPr>
      <w:r>
        <w:rPr>
          <w:noProof/>
          <w:sz w:val="22"/>
        </w:rPr>
        <w:t>Sie sind sicher</w:t>
      </w:r>
      <w:r w:rsidRPr="00D176ED">
        <w:rPr>
          <w:noProof/>
          <w:sz w:val="22"/>
        </w:rPr>
        <w:t>? Dann kleb</w:t>
      </w:r>
      <w:r>
        <w:rPr>
          <w:noProof/>
          <w:sz w:val="22"/>
        </w:rPr>
        <w:t>en Sie</w:t>
      </w:r>
      <w:r w:rsidRPr="00D176ED">
        <w:rPr>
          <w:noProof/>
          <w:sz w:val="22"/>
        </w:rPr>
        <w:t xml:space="preserve"> alles fest.</w:t>
      </w:r>
    </w:p>
    <w:tbl>
      <w:tblPr>
        <w:tblStyle w:val="Tabellenraster"/>
        <w:tblW w:w="7655" w:type="dxa"/>
        <w:tblInd w:w="108" w:type="dxa"/>
        <w:tblLayout w:type="fixed"/>
        <w:tblCellMar>
          <w:top w:w="57" w:type="dxa"/>
          <w:bottom w:w="57" w:type="dxa"/>
        </w:tblCellMar>
        <w:tblLook w:val="04A0" w:firstRow="1" w:lastRow="0" w:firstColumn="1" w:lastColumn="0" w:noHBand="0" w:noVBand="1"/>
      </w:tblPr>
      <w:tblGrid>
        <w:gridCol w:w="567"/>
        <w:gridCol w:w="4395"/>
        <w:gridCol w:w="2693"/>
      </w:tblGrid>
      <w:tr w:rsidR="00E442F6" w:rsidRPr="0019468F" w14:paraId="1D9562C2" w14:textId="77777777" w:rsidTr="008B395D">
        <w:trPr>
          <w:cnfStyle w:val="100000000000" w:firstRow="1" w:lastRow="0" w:firstColumn="0" w:lastColumn="0" w:oddVBand="0" w:evenVBand="0" w:oddHBand="0" w:evenHBand="0" w:firstRowFirstColumn="0" w:firstRowLastColumn="0" w:lastRowFirstColumn="0" w:lastRowLastColumn="0"/>
          <w:trHeight w:val="337"/>
        </w:trPr>
        <w:tc>
          <w:tcPr>
            <w:tcW w:w="4962" w:type="dxa"/>
            <w:gridSpan w:val="2"/>
            <w:shd w:val="clear" w:color="auto" w:fill="B8CCE4" w:themeFill="accent1" w:themeFillTint="66"/>
          </w:tcPr>
          <w:p w14:paraId="440DAA29" w14:textId="77777777" w:rsidR="00E442F6" w:rsidRPr="00E53A9D" w:rsidRDefault="00E442F6" w:rsidP="008B395D">
            <w:pPr>
              <w:rPr>
                <w:b w:val="0"/>
              </w:rPr>
            </w:pPr>
            <w:r w:rsidRPr="00E53A9D">
              <w:t>Arbeitsschritte</w:t>
            </w:r>
          </w:p>
        </w:tc>
        <w:tc>
          <w:tcPr>
            <w:tcW w:w="2693" w:type="dxa"/>
            <w:shd w:val="clear" w:color="auto" w:fill="B8CCE4" w:themeFill="accent1" w:themeFillTint="66"/>
          </w:tcPr>
          <w:p w14:paraId="5B45BDF6" w14:textId="77777777" w:rsidR="00E442F6" w:rsidRPr="00E53A9D" w:rsidRDefault="00E442F6" w:rsidP="008B395D">
            <w:pPr>
              <w:rPr>
                <w:b w:val="0"/>
              </w:rPr>
            </w:pPr>
            <w:r w:rsidRPr="00E53A9D">
              <w:t>benötigte Werkzeuge</w:t>
            </w:r>
          </w:p>
        </w:tc>
      </w:tr>
      <w:tr w:rsidR="00E442F6" w:rsidRPr="00700DFD" w14:paraId="4E0947C5" w14:textId="77777777" w:rsidTr="008B395D">
        <w:trPr>
          <w:trHeight w:val="336"/>
        </w:trPr>
        <w:tc>
          <w:tcPr>
            <w:tcW w:w="7655" w:type="dxa"/>
            <w:gridSpan w:val="3"/>
            <w:shd w:val="clear" w:color="auto" w:fill="DBE5F1" w:themeFill="accent1" w:themeFillTint="33"/>
          </w:tcPr>
          <w:p w14:paraId="06FA5E88" w14:textId="77777777" w:rsidR="00E442F6" w:rsidRPr="00E53A9D" w:rsidRDefault="00E442F6" w:rsidP="008B395D">
            <w:r w:rsidRPr="00E53A9D">
              <w:t>Herstellung und Montage Sitz</w:t>
            </w:r>
          </w:p>
        </w:tc>
      </w:tr>
      <w:tr w:rsidR="00E442F6" w:rsidRPr="0019468F" w14:paraId="7DDF02AB" w14:textId="77777777" w:rsidTr="008B395D">
        <w:trPr>
          <w:trHeight w:val="737"/>
        </w:trPr>
        <w:tc>
          <w:tcPr>
            <w:tcW w:w="567" w:type="dxa"/>
          </w:tcPr>
          <w:p w14:paraId="55132B87" w14:textId="77777777" w:rsidR="00E442F6" w:rsidRDefault="00E442F6" w:rsidP="00F47A1C"/>
        </w:tc>
        <w:tc>
          <w:tcPr>
            <w:tcW w:w="4395" w:type="dxa"/>
            <w:shd w:val="clear" w:color="auto" w:fill="auto"/>
            <w:vAlign w:val="center"/>
          </w:tcPr>
          <w:p w14:paraId="5B79C783" w14:textId="77777777" w:rsidR="00E442F6" w:rsidRDefault="00E442F6" w:rsidP="00F47A1C">
            <w:r>
              <w:t>Alle Flächen schleifen, Hirnholzkanten feilen, alle anderen Kanten brechen.</w:t>
            </w:r>
          </w:p>
        </w:tc>
        <w:tc>
          <w:tcPr>
            <w:tcW w:w="2693" w:type="dxa"/>
            <w:shd w:val="clear" w:color="auto" w:fill="auto"/>
            <w:vAlign w:val="center"/>
          </w:tcPr>
          <w:p w14:paraId="69E7D4E3" w14:textId="77777777" w:rsidR="00E442F6" w:rsidRPr="0019468F" w:rsidRDefault="00E442F6" w:rsidP="00F47A1C">
            <w:r>
              <w:t>Meterstab, Bleistift, Winkel</w:t>
            </w:r>
          </w:p>
        </w:tc>
      </w:tr>
      <w:tr w:rsidR="00E442F6" w:rsidRPr="0019468F" w14:paraId="5D13956F" w14:textId="77777777" w:rsidTr="00F47A1C">
        <w:trPr>
          <w:trHeight w:val="1122"/>
        </w:trPr>
        <w:tc>
          <w:tcPr>
            <w:tcW w:w="567" w:type="dxa"/>
          </w:tcPr>
          <w:p w14:paraId="6F766423" w14:textId="77777777" w:rsidR="00E442F6" w:rsidRDefault="00E442F6" w:rsidP="00F47A1C"/>
        </w:tc>
        <w:tc>
          <w:tcPr>
            <w:tcW w:w="4395" w:type="dxa"/>
            <w:shd w:val="clear" w:color="auto" w:fill="auto"/>
            <w:vAlign w:val="center"/>
          </w:tcPr>
          <w:p w14:paraId="2BEC8309" w14:textId="66401C0C" w:rsidR="00E442F6" w:rsidRPr="0019468F" w:rsidRDefault="00E442F6" w:rsidP="00DB33D7">
            <w:r>
              <w:t xml:space="preserve">Die Länge der ersten Sitzleiste </w:t>
            </w:r>
            <w:r>
              <w:rPr>
                <w:rFonts w:ascii="Cambria" w:hAnsi="Cambria"/>
              </w:rPr>
              <w:t xml:space="preserve">② </w:t>
            </w:r>
            <w:r>
              <w:t xml:space="preserve">anreißen und ablängen. Den Vorgang </w:t>
            </w:r>
            <w:r w:rsidR="00A65C2C">
              <w:t>vier</w:t>
            </w:r>
            <w:r>
              <w:t>mal wiederholen.</w:t>
            </w:r>
          </w:p>
        </w:tc>
        <w:tc>
          <w:tcPr>
            <w:tcW w:w="2693" w:type="dxa"/>
            <w:shd w:val="clear" w:color="auto" w:fill="auto"/>
            <w:vAlign w:val="center"/>
          </w:tcPr>
          <w:p w14:paraId="2B6BAE89" w14:textId="77777777" w:rsidR="00E442F6" w:rsidRPr="0019468F" w:rsidRDefault="00E442F6" w:rsidP="00F47A1C"/>
        </w:tc>
      </w:tr>
      <w:tr w:rsidR="00E442F6" w:rsidRPr="0019468F" w14:paraId="60484C23" w14:textId="77777777" w:rsidTr="00F47A1C">
        <w:trPr>
          <w:trHeight w:val="532"/>
        </w:trPr>
        <w:tc>
          <w:tcPr>
            <w:tcW w:w="567" w:type="dxa"/>
          </w:tcPr>
          <w:p w14:paraId="5358B118" w14:textId="77777777" w:rsidR="00E442F6" w:rsidRDefault="00E442F6" w:rsidP="00F47A1C"/>
        </w:tc>
        <w:tc>
          <w:tcPr>
            <w:tcW w:w="4395" w:type="dxa"/>
            <w:shd w:val="clear" w:color="auto" w:fill="auto"/>
            <w:vAlign w:val="center"/>
          </w:tcPr>
          <w:p w14:paraId="0C8EC388" w14:textId="77777777" w:rsidR="00E442F6" w:rsidRDefault="00E442F6" w:rsidP="00F47A1C">
            <w:r>
              <w:t xml:space="preserve">Die Längsleisten </w:t>
            </w:r>
            <w:r>
              <w:rPr>
                <w:rFonts w:ascii="Cambria" w:hAnsi="Cambria"/>
              </w:rPr>
              <w:t>①</w:t>
            </w:r>
            <w:r>
              <w:t>mit einem 2 mm Bohrer vorbohren.</w:t>
            </w:r>
          </w:p>
        </w:tc>
        <w:tc>
          <w:tcPr>
            <w:tcW w:w="2693" w:type="dxa"/>
            <w:shd w:val="clear" w:color="auto" w:fill="auto"/>
            <w:vAlign w:val="center"/>
          </w:tcPr>
          <w:p w14:paraId="5BEFFBC4" w14:textId="77777777" w:rsidR="00E442F6" w:rsidRDefault="00E442F6" w:rsidP="00F47A1C"/>
          <w:p w14:paraId="209A735C" w14:textId="77777777" w:rsidR="00E442F6" w:rsidRPr="0019468F" w:rsidRDefault="00E442F6" w:rsidP="00F47A1C"/>
        </w:tc>
      </w:tr>
      <w:tr w:rsidR="00E442F6" w:rsidRPr="0019468F" w14:paraId="3A6478A5" w14:textId="77777777" w:rsidTr="008B395D">
        <w:trPr>
          <w:trHeight w:val="737"/>
        </w:trPr>
        <w:tc>
          <w:tcPr>
            <w:tcW w:w="567" w:type="dxa"/>
          </w:tcPr>
          <w:p w14:paraId="509DD200" w14:textId="77777777" w:rsidR="00E442F6" w:rsidRDefault="00E442F6" w:rsidP="00F47A1C"/>
        </w:tc>
        <w:tc>
          <w:tcPr>
            <w:tcW w:w="4395" w:type="dxa"/>
            <w:shd w:val="clear" w:color="auto" w:fill="auto"/>
            <w:vAlign w:val="center"/>
          </w:tcPr>
          <w:p w14:paraId="518E2A6F" w14:textId="77777777" w:rsidR="00E442F6" w:rsidRPr="0019468F" w:rsidRDefault="00E442F6" w:rsidP="00F47A1C">
            <w:r>
              <w:t xml:space="preserve">Die fünf Querleisten </w:t>
            </w:r>
            <w:r>
              <w:rPr>
                <w:rFonts w:ascii="Cambria" w:hAnsi="Cambria"/>
              </w:rPr>
              <w:t xml:space="preserve">② </w:t>
            </w:r>
            <w:r>
              <w:t>mit einem 4 mm Bohrer bohren.</w:t>
            </w:r>
          </w:p>
        </w:tc>
        <w:tc>
          <w:tcPr>
            <w:tcW w:w="2693" w:type="dxa"/>
            <w:shd w:val="clear" w:color="auto" w:fill="auto"/>
            <w:vAlign w:val="center"/>
          </w:tcPr>
          <w:p w14:paraId="55FEB565" w14:textId="77777777" w:rsidR="00E442F6" w:rsidRDefault="00E442F6" w:rsidP="00F47A1C"/>
          <w:p w14:paraId="2781D210" w14:textId="77777777" w:rsidR="00E442F6" w:rsidRDefault="00E442F6" w:rsidP="00F47A1C"/>
        </w:tc>
      </w:tr>
      <w:tr w:rsidR="00E442F6" w:rsidRPr="0019468F" w14:paraId="055AB4DA" w14:textId="77777777" w:rsidTr="008B395D">
        <w:trPr>
          <w:trHeight w:val="737"/>
        </w:trPr>
        <w:tc>
          <w:tcPr>
            <w:tcW w:w="567" w:type="dxa"/>
            <w:tcBorders>
              <w:bottom w:val="single" w:sz="4" w:space="0" w:color="auto"/>
            </w:tcBorders>
          </w:tcPr>
          <w:p w14:paraId="3B751AB3" w14:textId="77777777" w:rsidR="00E442F6" w:rsidRDefault="00E442F6" w:rsidP="00F47A1C"/>
        </w:tc>
        <w:tc>
          <w:tcPr>
            <w:tcW w:w="4395" w:type="dxa"/>
            <w:tcBorders>
              <w:bottom w:val="single" w:sz="4" w:space="0" w:color="auto"/>
            </w:tcBorders>
            <w:shd w:val="clear" w:color="auto" w:fill="auto"/>
            <w:vAlign w:val="center"/>
          </w:tcPr>
          <w:p w14:paraId="168E06D1" w14:textId="77777777" w:rsidR="00E442F6" w:rsidRPr="0019468F" w:rsidRDefault="00E442F6" w:rsidP="00F47A1C">
            <w:r>
              <w:t xml:space="preserve">An den fünf Querleisten </w:t>
            </w:r>
            <w:r>
              <w:rPr>
                <w:rFonts w:ascii="Cambria" w:hAnsi="Cambria"/>
              </w:rPr>
              <w:t>②</w:t>
            </w:r>
            <w:r>
              <w:t xml:space="preserve"> die Mittelpunkte der Bohrungen anreißen.</w:t>
            </w:r>
          </w:p>
        </w:tc>
        <w:tc>
          <w:tcPr>
            <w:tcW w:w="2693" w:type="dxa"/>
            <w:tcBorders>
              <w:bottom w:val="single" w:sz="4" w:space="0" w:color="auto"/>
            </w:tcBorders>
            <w:shd w:val="clear" w:color="auto" w:fill="auto"/>
            <w:vAlign w:val="center"/>
          </w:tcPr>
          <w:p w14:paraId="61A845D5" w14:textId="77777777" w:rsidR="00E442F6" w:rsidRDefault="00E442F6" w:rsidP="00F47A1C"/>
          <w:p w14:paraId="0F8BE847" w14:textId="77777777" w:rsidR="00E442F6" w:rsidRDefault="00E442F6" w:rsidP="00F47A1C"/>
        </w:tc>
      </w:tr>
      <w:tr w:rsidR="003825CC" w:rsidRPr="0019468F" w14:paraId="18295904" w14:textId="77777777" w:rsidTr="008B395D">
        <w:trPr>
          <w:trHeight w:val="737"/>
        </w:trPr>
        <w:tc>
          <w:tcPr>
            <w:tcW w:w="567" w:type="dxa"/>
            <w:tcBorders>
              <w:bottom w:val="single" w:sz="4" w:space="0" w:color="auto"/>
            </w:tcBorders>
          </w:tcPr>
          <w:p w14:paraId="03D8C67F" w14:textId="77777777" w:rsidR="003825CC" w:rsidRDefault="003825CC" w:rsidP="00F47A1C"/>
        </w:tc>
        <w:tc>
          <w:tcPr>
            <w:tcW w:w="4395" w:type="dxa"/>
            <w:tcBorders>
              <w:bottom w:val="single" w:sz="4" w:space="0" w:color="auto"/>
            </w:tcBorders>
            <w:shd w:val="clear" w:color="auto" w:fill="auto"/>
            <w:vAlign w:val="center"/>
          </w:tcPr>
          <w:p w14:paraId="2E43AB90" w14:textId="77777777" w:rsidR="003825CC" w:rsidRPr="0019468F" w:rsidRDefault="003825CC" w:rsidP="00F47A1C">
            <w:r>
              <w:t xml:space="preserve">Die drei Querleisten </w:t>
            </w:r>
            <w:r>
              <w:rPr>
                <w:rFonts w:ascii="Cambria" w:hAnsi="Cambria"/>
              </w:rPr>
              <w:t xml:space="preserve">④ </w:t>
            </w:r>
            <w:r>
              <w:t>mit einem 4 mm Bohrer bohren.</w:t>
            </w:r>
          </w:p>
        </w:tc>
        <w:tc>
          <w:tcPr>
            <w:tcW w:w="2693" w:type="dxa"/>
            <w:tcBorders>
              <w:bottom w:val="single" w:sz="4" w:space="0" w:color="auto"/>
            </w:tcBorders>
            <w:shd w:val="clear" w:color="auto" w:fill="auto"/>
            <w:vAlign w:val="center"/>
          </w:tcPr>
          <w:p w14:paraId="75197A57" w14:textId="77777777" w:rsidR="003825CC" w:rsidRDefault="003825CC" w:rsidP="00F47A1C">
            <w:r>
              <w:t>Meterstab, Bleistift</w:t>
            </w:r>
          </w:p>
          <w:p w14:paraId="6D77634C" w14:textId="77777777" w:rsidR="003825CC" w:rsidRPr="0019468F" w:rsidRDefault="003825CC" w:rsidP="00F47A1C"/>
        </w:tc>
      </w:tr>
      <w:tr w:rsidR="003825CC" w:rsidRPr="0019468F" w14:paraId="60C0592E" w14:textId="77777777" w:rsidTr="008B395D">
        <w:trPr>
          <w:trHeight w:val="737"/>
        </w:trPr>
        <w:tc>
          <w:tcPr>
            <w:tcW w:w="567" w:type="dxa"/>
            <w:tcBorders>
              <w:bottom w:val="single" w:sz="4" w:space="0" w:color="auto"/>
            </w:tcBorders>
          </w:tcPr>
          <w:p w14:paraId="0548B26B" w14:textId="77777777" w:rsidR="003825CC" w:rsidRDefault="003825CC" w:rsidP="00F47A1C"/>
        </w:tc>
        <w:tc>
          <w:tcPr>
            <w:tcW w:w="4395" w:type="dxa"/>
            <w:tcBorders>
              <w:bottom w:val="single" w:sz="4" w:space="0" w:color="auto"/>
            </w:tcBorders>
            <w:shd w:val="clear" w:color="auto" w:fill="auto"/>
            <w:vAlign w:val="center"/>
          </w:tcPr>
          <w:p w14:paraId="50F15CAE" w14:textId="77777777" w:rsidR="003825CC" w:rsidRPr="0019468F" w:rsidRDefault="003825CC" w:rsidP="00F47A1C">
            <w:r>
              <w:t xml:space="preserve">An den drei Querleisten </w:t>
            </w:r>
            <w:r>
              <w:rPr>
                <w:rFonts w:ascii="Cambria" w:hAnsi="Cambria"/>
              </w:rPr>
              <w:t>④</w:t>
            </w:r>
            <w:r>
              <w:t xml:space="preserve"> die Mittelpunkte der Bohrungen anreißen</w:t>
            </w:r>
          </w:p>
        </w:tc>
        <w:tc>
          <w:tcPr>
            <w:tcW w:w="2693" w:type="dxa"/>
            <w:tcBorders>
              <w:bottom w:val="single" w:sz="4" w:space="0" w:color="auto"/>
            </w:tcBorders>
            <w:shd w:val="clear" w:color="auto" w:fill="auto"/>
            <w:vAlign w:val="center"/>
          </w:tcPr>
          <w:p w14:paraId="567D66B0" w14:textId="77777777" w:rsidR="003825CC" w:rsidRDefault="003825CC" w:rsidP="00F47A1C">
            <w:r>
              <w:t>Ständerbohrmaschine</w:t>
            </w:r>
          </w:p>
          <w:p w14:paraId="23D941DC" w14:textId="77777777" w:rsidR="003825CC" w:rsidRPr="0019468F" w:rsidRDefault="003825CC" w:rsidP="00F47A1C"/>
        </w:tc>
      </w:tr>
      <w:tr w:rsidR="003825CC" w:rsidRPr="0019468F" w14:paraId="19586E7B" w14:textId="77777777" w:rsidTr="008B395D">
        <w:trPr>
          <w:trHeight w:val="737"/>
        </w:trPr>
        <w:tc>
          <w:tcPr>
            <w:tcW w:w="567" w:type="dxa"/>
            <w:tcBorders>
              <w:bottom w:val="single" w:sz="4" w:space="0" w:color="auto"/>
            </w:tcBorders>
          </w:tcPr>
          <w:p w14:paraId="4E2A25C2" w14:textId="77777777" w:rsidR="003825CC" w:rsidRDefault="003825CC" w:rsidP="00F47A1C"/>
        </w:tc>
        <w:tc>
          <w:tcPr>
            <w:tcW w:w="4395" w:type="dxa"/>
            <w:tcBorders>
              <w:bottom w:val="single" w:sz="4" w:space="0" w:color="auto"/>
            </w:tcBorders>
            <w:shd w:val="clear" w:color="auto" w:fill="auto"/>
            <w:vAlign w:val="center"/>
          </w:tcPr>
          <w:p w14:paraId="41F75A78" w14:textId="77777777" w:rsidR="003825CC" w:rsidRPr="0019468F" w:rsidRDefault="003825CC" w:rsidP="00F47A1C">
            <w:r>
              <w:t xml:space="preserve">Auf den Längsleisten </w:t>
            </w:r>
            <w:r>
              <w:rPr>
                <w:rFonts w:ascii="Cambria" w:hAnsi="Cambria"/>
              </w:rPr>
              <w:t xml:space="preserve">③ </w:t>
            </w:r>
            <w:r w:rsidRPr="00DD20DD">
              <w:t>die Mittelpunkte der Bohrungen anreißen.</w:t>
            </w:r>
          </w:p>
        </w:tc>
        <w:tc>
          <w:tcPr>
            <w:tcW w:w="2693" w:type="dxa"/>
            <w:tcBorders>
              <w:bottom w:val="single" w:sz="4" w:space="0" w:color="auto"/>
            </w:tcBorders>
            <w:shd w:val="clear" w:color="auto" w:fill="auto"/>
            <w:vAlign w:val="center"/>
          </w:tcPr>
          <w:p w14:paraId="49568303" w14:textId="77777777" w:rsidR="003825CC" w:rsidRDefault="003825CC" w:rsidP="00F47A1C">
            <w:r>
              <w:t>Meterstab, Bleistift</w:t>
            </w:r>
          </w:p>
          <w:p w14:paraId="16ECE6A1" w14:textId="77777777" w:rsidR="003825CC" w:rsidRPr="0019468F" w:rsidRDefault="003825CC" w:rsidP="00F47A1C"/>
        </w:tc>
      </w:tr>
      <w:tr w:rsidR="003825CC" w:rsidRPr="0019468F" w14:paraId="43B7B00C" w14:textId="77777777" w:rsidTr="008B395D">
        <w:trPr>
          <w:trHeight w:val="737"/>
        </w:trPr>
        <w:tc>
          <w:tcPr>
            <w:tcW w:w="567" w:type="dxa"/>
            <w:tcBorders>
              <w:bottom w:val="single" w:sz="4" w:space="0" w:color="auto"/>
            </w:tcBorders>
          </w:tcPr>
          <w:p w14:paraId="70931CCD" w14:textId="77777777" w:rsidR="003825CC" w:rsidRDefault="003825CC" w:rsidP="00F47A1C"/>
        </w:tc>
        <w:tc>
          <w:tcPr>
            <w:tcW w:w="4395" w:type="dxa"/>
            <w:tcBorders>
              <w:bottom w:val="single" w:sz="4" w:space="0" w:color="auto"/>
            </w:tcBorders>
            <w:shd w:val="clear" w:color="auto" w:fill="auto"/>
            <w:vAlign w:val="center"/>
          </w:tcPr>
          <w:p w14:paraId="56C4E68C" w14:textId="77777777" w:rsidR="003825CC" w:rsidRPr="0019468F" w:rsidRDefault="003825CC" w:rsidP="00F47A1C">
            <w:r>
              <w:t>Den Bezug spannen und um die zweite Längsleiste legen, einschlagen und klammern.</w:t>
            </w:r>
          </w:p>
        </w:tc>
        <w:tc>
          <w:tcPr>
            <w:tcW w:w="2693" w:type="dxa"/>
            <w:tcBorders>
              <w:bottom w:val="single" w:sz="4" w:space="0" w:color="auto"/>
            </w:tcBorders>
            <w:shd w:val="clear" w:color="auto" w:fill="auto"/>
            <w:vAlign w:val="center"/>
          </w:tcPr>
          <w:p w14:paraId="5ACD6F49" w14:textId="77777777" w:rsidR="003825CC" w:rsidRDefault="003825CC" w:rsidP="00F47A1C">
            <w:r>
              <w:t>Schleifpapier, Feile</w:t>
            </w:r>
          </w:p>
          <w:p w14:paraId="163328FA" w14:textId="77777777" w:rsidR="003825CC" w:rsidRDefault="003825CC" w:rsidP="00F47A1C"/>
        </w:tc>
      </w:tr>
      <w:tr w:rsidR="003825CC" w:rsidRPr="0019468F" w14:paraId="1AB3158C" w14:textId="77777777" w:rsidTr="00F47A1C">
        <w:trPr>
          <w:trHeight w:val="69"/>
        </w:trPr>
        <w:tc>
          <w:tcPr>
            <w:tcW w:w="567" w:type="dxa"/>
            <w:tcBorders>
              <w:bottom w:val="single" w:sz="4" w:space="0" w:color="auto"/>
            </w:tcBorders>
          </w:tcPr>
          <w:p w14:paraId="78E9A328" w14:textId="77777777" w:rsidR="003825CC" w:rsidRDefault="003825CC" w:rsidP="00F47A1C"/>
        </w:tc>
        <w:tc>
          <w:tcPr>
            <w:tcW w:w="4395" w:type="dxa"/>
            <w:tcBorders>
              <w:bottom w:val="single" w:sz="4" w:space="0" w:color="auto"/>
            </w:tcBorders>
            <w:shd w:val="clear" w:color="auto" w:fill="auto"/>
            <w:vAlign w:val="center"/>
          </w:tcPr>
          <w:p w14:paraId="36253DD4" w14:textId="77777777" w:rsidR="003825CC" w:rsidRPr="0019468F" w:rsidRDefault="003825CC" w:rsidP="00F47A1C">
            <w:r>
              <w:t xml:space="preserve">Die Querleisten </w:t>
            </w:r>
            <w:r>
              <w:rPr>
                <w:rFonts w:ascii="Cambria" w:hAnsi="Cambria"/>
              </w:rPr>
              <w:t xml:space="preserve">④ </w:t>
            </w:r>
            <w:r>
              <w:t xml:space="preserve">mit den Längsleisten </w:t>
            </w:r>
            <w:r>
              <w:rPr>
                <w:rFonts w:ascii="Cambria" w:hAnsi="Cambria"/>
              </w:rPr>
              <w:t>③</w:t>
            </w:r>
            <w:r>
              <w:t xml:space="preserve"> verschrauben.</w:t>
            </w:r>
          </w:p>
        </w:tc>
        <w:tc>
          <w:tcPr>
            <w:tcW w:w="2693" w:type="dxa"/>
            <w:tcBorders>
              <w:bottom w:val="single" w:sz="4" w:space="0" w:color="auto"/>
            </w:tcBorders>
            <w:shd w:val="clear" w:color="auto" w:fill="auto"/>
            <w:vAlign w:val="center"/>
          </w:tcPr>
          <w:p w14:paraId="4DC1B113" w14:textId="77777777" w:rsidR="003825CC" w:rsidRPr="0019468F" w:rsidRDefault="003825CC" w:rsidP="00F47A1C">
            <w:r>
              <w:t>Tacker, Klammern</w:t>
            </w:r>
          </w:p>
        </w:tc>
      </w:tr>
    </w:tbl>
    <w:p w14:paraId="634E680F" w14:textId="77777777" w:rsidR="00E442F6" w:rsidRDefault="00E442F6" w:rsidP="00E442F6">
      <w:r>
        <w:rPr>
          <w:noProof/>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E442F6" w:rsidRPr="00453EC1" w14:paraId="675C5A9D" w14:textId="77777777" w:rsidTr="008B395D">
        <w:trPr>
          <w:trHeight w:val="523"/>
        </w:trPr>
        <w:tc>
          <w:tcPr>
            <w:tcW w:w="7348" w:type="dxa"/>
            <w:tcBorders>
              <w:left w:val="single" w:sz="4" w:space="0" w:color="auto"/>
              <w:bottom w:val="single" w:sz="4" w:space="0" w:color="auto"/>
              <w:right w:val="single" w:sz="4" w:space="0" w:color="auto"/>
            </w:tcBorders>
            <w:shd w:val="clear" w:color="auto" w:fill="D9D9D9"/>
          </w:tcPr>
          <w:p w14:paraId="51FAFD3C" w14:textId="77777777" w:rsidR="00E442F6" w:rsidRPr="00453EC1" w:rsidRDefault="00E442F6" w:rsidP="008B395D">
            <w:pPr>
              <w:jc w:val="both"/>
              <w:rPr>
                <w:sz w:val="12"/>
              </w:rPr>
            </w:pPr>
            <w:r w:rsidRPr="00453EC1">
              <w:rPr>
                <w:sz w:val="12"/>
              </w:rPr>
              <w:lastRenderedPageBreak/>
              <w:t>Materialien/Kompetenz</w:t>
            </w:r>
          </w:p>
          <w:p w14:paraId="24D1D551" w14:textId="77777777" w:rsidR="00E442F6" w:rsidRPr="00453EC1" w:rsidRDefault="00E442F6" w:rsidP="008B395D">
            <w:pPr>
              <w:rPr>
                <w:b/>
              </w:rPr>
            </w:pPr>
            <w:r>
              <w:rPr>
                <w:b/>
              </w:rPr>
              <w:t>Bauanleitung umsetzen: Arbeitsablaufplan erstellen</w:t>
            </w:r>
          </w:p>
        </w:tc>
        <w:tc>
          <w:tcPr>
            <w:tcW w:w="188" w:type="dxa"/>
            <w:vMerge w:val="restart"/>
            <w:tcBorders>
              <w:top w:val="nil"/>
              <w:left w:val="single" w:sz="4" w:space="0" w:color="auto"/>
              <w:bottom w:val="nil"/>
              <w:right w:val="single" w:sz="4" w:space="0" w:color="auto"/>
            </w:tcBorders>
            <w:shd w:val="clear" w:color="auto" w:fill="FFFFFF"/>
          </w:tcPr>
          <w:p w14:paraId="20F15B32" w14:textId="77777777" w:rsidR="00E442F6" w:rsidRPr="00453EC1" w:rsidRDefault="00E442F6" w:rsidP="008B395D">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66444DAD" w14:textId="77777777" w:rsidR="00E442F6" w:rsidRPr="00453EC1" w:rsidRDefault="00E442F6" w:rsidP="008B395D">
            <w:pPr>
              <w:jc w:val="center"/>
              <w:rPr>
                <w:rFonts w:eastAsia="Times New Roman"/>
                <w:b/>
                <w:lang w:val="en-GB"/>
              </w:rPr>
            </w:pPr>
            <w:r>
              <w:rPr>
                <w:rFonts w:eastAsia="Times New Roman"/>
                <w:b/>
                <w:lang w:val="en-GB"/>
              </w:rPr>
              <w:t>Holztechnik</w:t>
            </w:r>
          </w:p>
          <w:p w14:paraId="6564CEBF" w14:textId="77777777" w:rsidR="00E442F6" w:rsidRPr="00453EC1" w:rsidRDefault="00A64EE1" w:rsidP="008B395D">
            <w:pPr>
              <w:jc w:val="center"/>
              <w:rPr>
                <w:rFonts w:eastAsia="Calibri"/>
                <w:b/>
                <w:lang w:val="en-GB"/>
              </w:rPr>
            </w:pPr>
            <w:r w:rsidRPr="00A64EE1">
              <w:rPr>
                <w:rFonts w:eastAsia="Times New Roman"/>
                <w:b/>
                <w:lang w:val="en-GB"/>
              </w:rPr>
              <w:t>Z.01.02.03.01</w:t>
            </w:r>
          </w:p>
        </w:tc>
      </w:tr>
      <w:tr w:rsidR="00E442F6" w:rsidRPr="00453EC1" w14:paraId="39ACDC42" w14:textId="77777777" w:rsidTr="008B395D">
        <w:trPr>
          <w:trHeight w:val="389"/>
        </w:trPr>
        <w:tc>
          <w:tcPr>
            <w:tcW w:w="7348" w:type="dxa"/>
            <w:tcBorders>
              <w:left w:val="nil"/>
              <w:bottom w:val="nil"/>
              <w:right w:val="nil"/>
            </w:tcBorders>
          </w:tcPr>
          <w:p w14:paraId="5D0D2215" w14:textId="77777777" w:rsidR="00E442F6" w:rsidRPr="00A402FC" w:rsidRDefault="00E442F6" w:rsidP="008B395D">
            <w:pPr>
              <w:pStyle w:val="Kopf8ptafz"/>
              <w:numPr>
                <w:ilvl w:val="0"/>
                <w:numId w:val="0"/>
              </w:numPr>
              <w:ind w:left="227" w:hanging="170"/>
            </w:pPr>
          </w:p>
        </w:tc>
        <w:tc>
          <w:tcPr>
            <w:tcW w:w="188" w:type="dxa"/>
            <w:vMerge/>
            <w:tcBorders>
              <w:left w:val="nil"/>
              <w:bottom w:val="nil"/>
              <w:right w:val="nil"/>
            </w:tcBorders>
            <w:vAlign w:val="center"/>
          </w:tcPr>
          <w:p w14:paraId="5BE172CB" w14:textId="77777777" w:rsidR="00E442F6" w:rsidRPr="00453EC1" w:rsidRDefault="00E442F6" w:rsidP="008B395D">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442F6" w:rsidRPr="00453EC1" w14:paraId="0A513324" w14:textId="77777777" w:rsidTr="008B395D">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72FDB68D" w14:textId="77777777" w:rsidR="00E442F6" w:rsidRPr="00122340" w:rsidRDefault="00E442F6" w:rsidP="007A244C">
                  <w:pPr>
                    <w:framePr w:hSpace="141" w:wrap="around" w:vAnchor="text" w:hAnchor="text" w:y="-81"/>
                    <w:jc w:val="center"/>
                    <w:rPr>
                      <w:b/>
                      <w:lang w:val="en-GB"/>
                    </w:rPr>
                  </w:pPr>
                  <w:r w:rsidRPr="00122340">
                    <w:rPr>
                      <w:b/>
                      <w:lang w:val="en-GB"/>
                    </w:rPr>
                    <w:t>Lösung</w:t>
                  </w:r>
                </w:p>
              </w:tc>
            </w:tr>
          </w:tbl>
          <w:p w14:paraId="68239F8D" w14:textId="77777777" w:rsidR="00E442F6" w:rsidRPr="00453EC1" w:rsidRDefault="00E442F6" w:rsidP="008B395D">
            <w:pPr>
              <w:jc w:val="center"/>
              <w:rPr>
                <w:rFonts w:eastAsia="Times New Roman"/>
                <w:b/>
                <w:lang w:val="en-GB"/>
              </w:rPr>
            </w:pPr>
          </w:p>
        </w:tc>
      </w:tr>
    </w:tbl>
    <w:p w14:paraId="378AA95E" w14:textId="77777777" w:rsidR="00E442F6" w:rsidRDefault="00F47A1C" w:rsidP="00E442F6">
      <w:pPr>
        <w:pStyle w:val="berschrift2"/>
      </w:pPr>
      <w:r w:rsidRPr="009A109A">
        <w:rPr>
          <w:noProof/>
        </w:rPr>
        <w:drawing>
          <wp:anchor distT="0" distB="0" distL="114300" distR="114300" simplePos="0" relativeHeight="251581952" behindDoc="0" locked="0" layoutInCell="1" allowOverlap="1" wp14:anchorId="0817DA63" wp14:editId="1DFED486">
            <wp:simplePos x="0" y="0"/>
            <wp:positionH relativeFrom="column">
              <wp:posOffset>5182235</wp:posOffset>
            </wp:positionH>
            <wp:positionV relativeFrom="paragraph">
              <wp:posOffset>640715</wp:posOffset>
            </wp:positionV>
            <wp:extent cx="313055" cy="313055"/>
            <wp:effectExtent l="0" t="0" r="0" b="0"/>
            <wp:wrapNone/>
            <wp:docPr id="2885" name="Grafik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22">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00E442F6" w:rsidRPr="00486580">
        <w:rPr>
          <w:noProof/>
          <w:sz w:val="22"/>
        </w:rPr>
        <w:drawing>
          <wp:anchor distT="0" distB="0" distL="114300" distR="114300" simplePos="0" relativeHeight="251585024" behindDoc="0" locked="0" layoutInCell="1" allowOverlap="1" wp14:anchorId="268296D6" wp14:editId="542BD140">
            <wp:simplePos x="0" y="0"/>
            <wp:positionH relativeFrom="column">
              <wp:posOffset>4838700</wp:posOffset>
            </wp:positionH>
            <wp:positionV relativeFrom="paragraph">
              <wp:posOffset>643890</wp:posOffset>
            </wp:positionV>
            <wp:extent cx="341630" cy="313055"/>
            <wp:effectExtent l="0" t="0" r="1270" b="0"/>
            <wp:wrapNone/>
            <wp:docPr id="2884" name="Grafik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2F6" w:rsidRPr="00F11E2E">
        <w:t>Arbeitsablaufplan</w:t>
      </w:r>
      <w:r w:rsidR="00E442F6">
        <w:t xml:space="preserve"> Sitz</w:t>
      </w:r>
    </w:p>
    <w:p w14:paraId="5D90495F" w14:textId="77777777" w:rsidR="00E442F6" w:rsidRPr="00A247B7" w:rsidRDefault="00E442F6" w:rsidP="00E442F6">
      <w:pPr>
        <w:pStyle w:val="Listenabsatz"/>
        <w:numPr>
          <w:ilvl w:val="0"/>
          <w:numId w:val="35"/>
        </w:numPr>
        <w:spacing w:line="312" w:lineRule="auto"/>
        <w:rPr>
          <w:sz w:val="22"/>
        </w:rPr>
      </w:pPr>
      <w:r w:rsidRPr="00A247B7">
        <w:rPr>
          <w:sz w:val="22"/>
        </w:rPr>
        <w:t>Vervollständigen Sie den Arbeitsablaufplan</w:t>
      </w:r>
      <w:r>
        <w:rPr>
          <w:sz w:val="22"/>
        </w:rPr>
        <w:t xml:space="preserve"> für Sitz und Lehne</w:t>
      </w:r>
      <w:r w:rsidRPr="00A247B7">
        <w:rPr>
          <w:sz w:val="22"/>
        </w:rPr>
        <w:t>!</w:t>
      </w:r>
    </w:p>
    <w:p w14:paraId="035BB3A2" w14:textId="77777777" w:rsidR="00E442F6" w:rsidRPr="00A247B7" w:rsidRDefault="00E442F6" w:rsidP="00E442F6">
      <w:pPr>
        <w:pStyle w:val="Listenabsatz"/>
        <w:numPr>
          <w:ilvl w:val="0"/>
          <w:numId w:val="35"/>
        </w:numPr>
        <w:spacing w:line="312" w:lineRule="auto"/>
        <w:rPr>
          <w:sz w:val="22"/>
        </w:rPr>
      </w:pPr>
      <w:r w:rsidRPr="00A247B7">
        <w:rPr>
          <w:sz w:val="22"/>
        </w:rPr>
        <w:t xml:space="preserve">Nehmen Sie die </w:t>
      </w:r>
      <w:r w:rsidRPr="00D535F5">
        <w:rPr>
          <w:i/>
          <w:sz w:val="22"/>
        </w:rPr>
        <w:t>Arbeitsschritte</w:t>
      </w:r>
      <w:r w:rsidRPr="00A247B7">
        <w:rPr>
          <w:sz w:val="22"/>
        </w:rPr>
        <w:t xml:space="preserve"> und die </w:t>
      </w:r>
      <w:r w:rsidRPr="00D535F5">
        <w:rPr>
          <w:i/>
          <w:sz w:val="22"/>
        </w:rPr>
        <w:t>benötigten Werkzeuge</w:t>
      </w:r>
      <w:r w:rsidRPr="00A247B7">
        <w:rPr>
          <w:sz w:val="22"/>
        </w:rPr>
        <w:t xml:space="preserve"> vom Einlegeblatt! </w:t>
      </w:r>
      <w:r>
        <w:rPr>
          <w:sz w:val="22"/>
        </w:rPr>
        <w:br/>
      </w:r>
      <w:r w:rsidRPr="00A247B7">
        <w:rPr>
          <w:sz w:val="22"/>
        </w:rPr>
        <w:t xml:space="preserve">Einfach </w:t>
      </w:r>
      <w:r w:rsidR="009F4D1A">
        <w:rPr>
          <w:sz w:val="22"/>
        </w:rPr>
        <w:t>a</w:t>
      </w:r>
      <w:r w:rsidRPr="00A247B7">
        <w:rPr>
          <w:sz w:val="22"/>
        </w:rPr>
        <w:t>usschneiden und in der richtigen Reihenfolge einkleben!</w:t>
      </w:r>
    </w:p>
    <w:p w14:paraId="7006F377" w14:textId="77777777" w:rsidR="00E442F6" w:rsidRPr="00C81997" w:rsidRDefault="00E442F6" w:rsidP="00E442F6">
      <w:pPr>
        <w:spacing w:line="312" w:lineRule="auto"/>
        <w:rPr>
          <w:sz w:val="22"/>
        </w:rPr>
      </w:pPr>
    </w:p>
    <w:tbl>
      <w:tblPr>
        <w:tblStyle w:val="Tabellenraster"/>
        <w:tblW w:w="7658" w:type="dxa"/>
        <w:tblInd w:w="108" w:type="dxa"/>
        <w:tblBorders>
          <w:top w:val="none" w:sz="0" w:space="0" w:color="auto"/>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ayout w:type="fixed"/>
        <w:tblCellMar>
          <w:top w:w="57" w:type="dxa"/>
          <w:bottom w:w="57" w:type="dxa"/>
        </w:tblCellMar>
        <w:tblLook w:val="04A0" w:firstRow="1" w:lastRow="0" w:firstColumn="1" w:lastColumn="0" w:noHBand="0" w:noVBand="1"/>
      </w:tblPr>
      <w:tblGrid>
        <w:gridCol w:w="567"/>
        <w:gridCol w:w="4395"/>
        <w:gridCol w:w="2696"/>
      </w:tblGrid>
      <w:tr w:rsidR="00E442F6" w:rsidRPr="0019468F" w14:paraId="2572CC9A" w14:textId="77777777" w:rsidTr="008B395D">
        <w:trPr>
          <w:cnfStyle w:val="100000000000" w:firstRow="1" w:lastRow="0" w:firstColumn="0" w:lastColumn="0" w:oddVBand="0" w:evenVBand="0" w:oddHBand="0" w:evenHBand="0" w:firstRowFirstColumn="0" w:firstRowLastColumn="0" w:lastRowFirstColumn="0" w:lastRowLastColumn="0"/>
          <w:trHeight w:val="337"/>
        </w:trPr>
        <w:tc>
          <w:tcPr>
            <w:tcW w:w="4962" w:type="dxa"/>
            <w:gridSpan w:val="2"/>
            <w:shd w:val="clear" w:color="auto" w:fill="B8CCE4" w:themeFill="accent1" w:themeFillTint="66"/>
          </w:tcPr>
          <w:p w14:paraId="55B6FD1D" w14:textId="77777777" w:rsidR="00E442F6" w:rsidRPr="00196E44" w:rsidRDefault="00E442F6" w:rsidP="008B395D">
            <w:pPr>
              <w:rPr>
                <w:b w:val="0"/>
              </w:rPr>
            </w:pPr>
            <w:r w:rsidRPr="00196E44">
              <w:t>Arbeitsschritte</w:t>
            </w:r>
          </w:p>
        </w:tc>
        <w:tc>
          <w:tcPr>
            <w:tcW w:w="2696" w:type="dxa"/>
            <w:shd w:val="clear" w:color="auto" w:fill="B8CCE4" w:themeFill="accent1" w:themeFillTint="66"/>
          </w:tcPr>
          <w:p w14:paraId="68191621" w14:textId="77777777" w:rsidR="00E442F6" w:rsidRPr="00196E44" w:rsidRDefault="00E442F6" w:rsidP="008B395D">
            <w:pPr>
              <w:rPr>
                <w:b w:val="0"/>
              </w:rPr>
            </w:pPr>
            <w:r w:rsidRPr="00196E44">
              <w:t>benötigte Werkzeuge</w:t>
            </w:r>
          </w:p>
        </w:tc>
      </w:tr>
      <w:tr w:rsidR="00E442F6" w:rsidRPr="00700DFD" w14:paraId="254FD649" w14:textId="77777777" w:rsidTr="008B395D">
        <w:trPr>
          <w:trHeight w:val="336"/>
        </w:trPr>
        <w:tc>
          <w:tcPr>
            <w:tcW w:w="7658" w:type="dxa"/>
            <w:gridSpan w:val="3"/>
            <w:shd w:val="clear" w:color="auto" w:fill="DBE5F1" w:themeFill="accent1" w:themeFillTint="33"/>
          </w:tcPr>
          <w:p w14:paraId="401FF6E7" w14:textId="77777777" w:rsidR="00E442F6" w:rsidRPr="00700DFD" w:rsidRDefault="00E442F6" w:rsidP="008B395D">
            <w:pPr>
              <w:rPr>
                <w:b/>
              </w:rPr>
            </w:pPr>
            <w:r w:rsidRPr="00196E44">
              <w:t>Herstellung und Montage Sitz</w:t>
            </w:r>
          </w:p>
        </w:tc>
      </w:tr>
      <w:tr w:rsidR="00E442F6" w:rsidRPr="0019468F" w14:paraId="7018C5B4" w14:textId="77777777" w:rsidTr="008B395D">
        <w:trPr>
          <w:trHeight w:val="850"/>
        </w:trPr>
        <w:tc>
          <w:tcPr>
            <w:tcW w:w="567" w:type="dxa"/>
          </w:tcPr>
          <w:p w14:paraId="02DC643F" w14:textId="77777777" w:rsidR="00E442F6" w:rsidRPr="00230B29" w:rsidRDefault="00E442F6" w:rsidP="008B395D">
            <w:pPr>
              <w:spacing w:line="312" w:lineRule="auto"/>
              <w:rPr>
                <w:b/>
              </w:rPr>
            </w:pPr>
            <w:r w:rsidRPr="00230B29">
              <w:rPr>
                <w:b/>
              </w:rPr>
              <w:t>1</w:t>
            </w:r>
          </w:p>
        </w:tc>
        <w:tc>
          <w:tcPr>
            <w:tcW w:w="4395" w:type="dxa"/>
            <w:shd w:val="clear" w:color="auto" w:fill="auto"/>
            <w:vAlign w:val="center"/>
          </w:tcPr>
          <w:p w14:paraId="5BFE816D" w14:textId="77777777" w:rsidR="00E442F6" w:rsidRPr="00A03BAD" w:rsidRDefault="00E442F6" w:rsidP="008B395D">
            <w:pPr>
              <w:rPr>
                <w:rFonts w:ascii="Segoe Script" w:hAnsi="Segoe Script"/>
                <w:sz w:val="16"/>
                <w:szCs w:val="16"/>
              </w:rPr>
            </w:pPr>
            <w:r w:rsidRPr="00A03BAD">
              <w:rPr>
                <w:rFonts w:ascii="Segoe Script" w:hAnsi="Segoe Script"/>
                <w:sz w:val="16"/>
                <w:szCs w:val="16"/>
              </w:rPr>
              <w:t xml:space="preserve">Die Länge der </w:t>
            </w:r>
            <w:r>
              <w:rPr>
                <w:rFonts w:ascii="Segoe Script" w:hAnsi="Segoe Script"/>
                <w:sz w:val="16"/>
                <w:szCs w:val="16"/>
              </w:rPr>
              <w:t xml:space="preserve"> </w:t>
            </w:r>
            <w:r w:rsidRPr="00A03BAD">
              <w:rPr>
                <w:rFonts w:ascii="Segoe Script" w:hAnsi="Segoe Script"/>
                <w:sz w:val="16"/>
                <w:szCs w:val="16"/>
              </w:rPr>
              <w:t xml:space="preserve">ersten Sitzleiste </w:t>
            </w:r>
            <w:r w:rsidRPr="00A03BAD">
              <w:rPr>
                <w:rFonts w:ascii="Cambria Math" w:hAnsi="Cambria Math" w:cs="Cambria Math"/>
                <w:sz w:val="16"/>
                <w:szCs w:val="16"/>
              </w:rPr>
              <w:t>②</w:t>
            </w:r>
            <w:r w:rsidRPr="00A03BAD">
              <w:rPr>
                <w:rFonts w:ascii="Segoe Script" w:hAnsi="Segoe Script"/>
                <w:sz w:val="16"/>
                <w:szCs w:val="16"/>
              </w:rPr>
              <w:t xml:space="preserve"> anreißen und ablängen.</w:t>
            </w:r>
          </w:p>
          <w:p w14:paraId="4DB829CF" w14:textId="4480DFD6" w:rsidR="00E442F6" w:rsidRPr="0019468F" w:rsidRDefault="00E442F6" w:rsidP="00DB33D7">
            <w:r w:rsidRPr="00A03BAD">
              <w:rPr>
                <w:rFonts w:ascii="Segoe Script" w:hAnsi="Segoe Script"/>
                <w:sz w:val="16"/>
                <w:szCs w:val="16"/>
              </w:rPr>
              <w:t xml:space="preserve">Den Vorgang </w:t>
            </w:r>
            <w:r w:rsidR="003831E1">
              <w:rPr>
                <w:rFonts w:ascii="Segoe Script" w:hAnsi="Segoe Script"/>
                <w:sz w:val="16"/>
                <w:szCs w:val="16"/>
              </w:rPr>
              <w:t>vier</w:t>
            </w:r>
            <w:r w:rsidRPr="00A03BAD">
              <w:rPr>
                <w:rFonts w:ascii="Segoe Script" w:hAnsi="Segoe Script"/>
                <w:sz w:val="16"/>
                <w:szCs w:val="16"/>
              </w:rPr>
              <w:t>mal wiederholen.</w:t>
            </w:r>
          </w:p>
        </w:tc>
        <w:tc>
          <w:tcPr>
            <w:tcW w:w="2696" w:type="dxa"/>
            <w:shd w:val="clear" w:color="auto" w:fill="auto"/>
            <w:vAlign w:val="center"/>
          </w:tcPr>
          <w:p w14:paraId="2D28DAAB" w14:textId="77777777" w:rsidR="00E442F6" w:rsidRDefault="00E442F6" w:rsidP="008B395D">
            <w:r>
              <w:t>Meterstab, Bleistift, Winkel</w:t>
            </w:r>
          </w:p>
          <w:p w14:paraId="13599E40" w14:textId="77777777" w:rsidR="00E442F6" w:rsidRPr="0019468F" w:rsidRDefault="00E442F6" w:rsidP="008B395D">
            <w:r>
              <w:t>Säge</w:t>
            </w:r>
          </w:p>
        </w:tc>
      </w:tr>
      <w:tr w:rsidR="00E442F6" w:rsidRPr="0019468F" w14:paraId="144FDB27" w14:textId="77777777" w:rsidTr="008B395D">
        <w:trPr>
          <w:trHeight w:val="850"/>
        </w:trPr>
        <w:tc>
          <w:tcPr>
            <w:tcW w:w="567" w:type="dxa"/>
          </w:tcPr>
          <w:p w14:paraId="01657D09" w14:textId="77777777" w:rsidR="00E442F6" w:rsidRPr="00230B29" w:rsidRDefault="00E442F6" w:rsidP="008B395D">
            <w:pPr>
              <w:spacing w:line="312" w:lineRule="auto"/>
              <w:rPr>
                <w:b/>
              </w:rPr>
            </w:pPr>
            <w:r w:rsidRPr="00230B29">
              <w:rPr>
                <w:b/>
              </w:rPr>
              <w:t>2</w:t>
            </w:r>
          </w:p>
        </w:tc>
        <w:tc>
          <w:tcPr>
            <w:tcW w:w="4395" w:type="dxa"/>
            <w:shd w:val="clear" w:color="auto" w:fill="auto"/>
            <w:vAlign w:val="center"/>
          </w:tcPr>
          <w:p w14:paraId="2D7A7273" w14:textId="77777777" w:rsidR="00E442F6" w:rsidRPr="00A03BAD" w:rsidRDefault="00E442F6" w:rsidP="008B395D">
            <w:pPr>
              <w:rPr>
                <w:rFonts w:ascii="Segoe Script" w:hAnsi="Segoe Script"/>
                <w:sz w:val="16"/>
                <w:szCs w:val="16"/>
              </w:rPr>
            </w:pPr>
            <w:r w:rsidRPr="00A03BAD">
              <w:rPr>
                <w:rFonts w:ascii="Segoe Script" w:hAnsi="Segoe Script"/>
                <w:sz w:val="16"/>
                <w:szCs w:val="16"/>
              </w:rPr>
              <w:t xml:space="preserve">An den fünf Querleisten </w:t>
            </w:r>
            <w:r w:rsidRPr="00A03BAD">
              <w:rPr>
                <w:rFonts w:ascii="Cambria Math" w:hAnsi="Cambria Math" w:cs="Cambria Math"/>
                <w:sz w:val="16"/>
                <w:szCs w:val="16"/>
              </w:rPr>
              <w:t>②</w:t>
            </w:r>
            <w:r w:rsidRPr="00A03BAD">
              <w:rPr>
                <w:rFonts w:ascii="Segoe Script" w:hAnsi="Segoe Script"/>
                <w:sz w:val="16"/>
                <w:szCs w:val="16"/>
              </w:rPr>
              <w:t xml:space="preserve"> die Mittelpunkte der Bohrungen anreißen.</w:t>
            </w:r>
          </w:p>
        </w:tc>
        <w:tc>
          <w:tcPr>
            <w:tcW w:w="2696" w:type="dxa"/>
            <w:shd w:val="clear" w:color="auto" w:fill="auto"/>
            <w:vAlign w:val="center"/>
          </w:tcPr>
          <w:p w14:paraId="4D8577C0" w14:textId="77777777" w:rsidR="00E442F6" w:rsidRPr="0019468F" w:rsidRDefault="00E442F6" w:rsidP="008B395D">
            <w:r>
              <w:t>Meterstab, Bleistift</w:t>
            </w:r>
          </w:p>
        </w:tc>
      </w:tr>
      <w:tr w:rsidR="00E442F6" w:rsidRPr="0019468F" w14:paraId="5BC1A3E5" w14:textId="77777777" w:rsidTr="008B395D">
        <w:trPr>
          <w:trHeight w:val="850"/>
        </w:trPr>
        <w:tc>
          <w:tcPr>
            <w:tcW w:w="567" w:type="dxa"/>
          </w:tcPr>
          <w:p w14:paraId="56973398" w14:textId="77777777" w:rsidR="00E442F6" w:rsidRPr="00230B29" w:rsidRDefault="00E442F6" w:rsidP="008B395D">
            <w:pPr>
              <w:spacing w:line="312" w:lineRule="auto"/>
              <w:rPr>
                <w:b/>
              </w:rPr>
            </w:pPr>
            <w:r w:rsidRPr="00230B29">
              <w:rPr>
                <w:b/>
              </w:rPr>
              <w:t>3</w:t>
            </w:r>
          </w:p>
        </w:tc>
        <w:tc>
          <w:tcPr>
            <w:tcW w:w="4395" w:type="dxa"/>
            <w:shd w:val="clear" w:color="auto" w:fill="auto"/>
            <w:vAlign w:val="center"/>
          </w:tcPr>
          <w:p w14:paraId="01A3328D" w14:textId="77777777" w:rsidR="00E442F6" w:rsidRPr="00230B29" w:rsidRDefault="00E442F6" w:rsidP="008B395D">
            <w:pPr>
              <w:spacing w:line="312" w:lineRule="auto"/>
            </w:pPr>
            <w:r w:rsidRPr="00230B29">
              <w:t xml:space="preserve">Die </w:t>
            </w:r>
            <w:r w:rsidRPr="00230B29">
              <w:rPr>
                <w:b/>
              </w:rPr>
              <w:t>Achsabstände</w:t>
            </w:r>
            <w:r w:rsidRPr="00230B29">
              <w:t xml:space="preserve"> auf den Querleisten </w:t>
            </w:r>
            <w:r w:rsidRPr="00230B29">
              <w:rPr>
                <w:rFonts w:ascii="Cambria" w:hAnsi="Cambria"/>
              </w:rPr>
              <w:t>②</w:t>
            </w:r>
            <w:r w:rsidRPr="00230B29">
              <w:t xml:space="preserve"> prüfen. Sind sie unterschiedlich groß, dann </w:t>
            </w:r>
            <w:r w:rsidRPr="00230B29">
              <w:rPr>
                <w:b/>
              </w:rPr>
              <w:t>unbedingt</w:t>
            </w:r>
            <w:r w:rsidRPr="00230B29">
              <w:t xml:space="preserve"> </w:t>
            </w:r>
            <w:r>
              <w:t>beim Chef melden!</w:t>
            </w:r>
          </w:p>
        </w:tc>
        <w:tc>
          <w:tcPr>
            <w:tcW w:w="2696" w:type="dxa"/>
            <w:shd w:val="clear" w:color="auto" w:fill="auto"/>
            <w:vAlign w:val="center"/>
          </w:tcPr>
          <w:p w14:paraId="6CD70703" w14:textId="77777777" w:rsidR="00E442F6" w:rsidRPr="00A03BAD" w:rsidRDefault="00E442F6" w:rsidP="008B395D">
            <w:pPr>
              <w:rPr>
                <w:rFonts w:ascii="Segoe Script" w:hAnsi="Segoe Script"/>
                <w:sz w:val="16"/>
                <w:szCs w:val="16"/>
              </w:rPr>
            </w:pPr>
          </w:p>
          <w:p w14:paraId="1034FC59" w14:textId="77777777" w:rsidR="00E442F6" w:rsidRDefault="00E442F6" w:rsidP="008B395D"/>
        </w:tc>
      </w:tr>
      <w:tr w:rsidR="00E442F6" w:rsidRPr="0019468F" w14:paraId="0662CC22" w14:textId="77777777" w:rsidTr="008B395D">
        <w:trPr>
          <w:trHeight w:val="850"/>
        </w:trPr>
        <w:tc>
          <w:tcPr>
            <w:tcW w:w="567" w:type="dxa"/>
          </w:tcPr>
          <w:p w14:paraId="2EB95F8F" w14:textId="77777777" w:rsidR="00E442F6" w:rsidRPr="00230B29" w:rsidRDefault="00E442F6" w:rsidP="008B395D">
            <w:pPr>
              <w:spacing w:line="312" w:lineRule="auto"/>
              <w:rPr>
                <w:b/>
              </w:rPr>
            </w:pPr>
            <w:r w:rsidRPr="00230B29">
              <w:rPr>
                <w:b/>
              </w:rPr>
              <w:t>4</w:t>
            </w:r>
          </w:p>
        </w:tc>
        <w:tc>
          <w:tcPr>
            <w:tcW w:w="4395" w:type="dxa"/>
            <w:shd w:val="clear" w:color="auto" w:fill="auto"/>
            <w:vAlign w:val="center"/>
          </w:tcPr>
          <w:p w14:paraId="1893C2D9" w14:textId="77777777" w:rsidR="00E442F6" w:rsidRPr="0019468F" w:rsidRDefault="00E442F6" w:rsidP="008B395D">
            <w:r w:rsidRPr="00A03BAD">
              <w:rPr>
                <w:rFonts w:ascii="Segoe Script" w:hAnsi="Segoe Script"/>
                <w:sz w:val="16"/>
                <w:szCs w:val="16"/>
              </w:rPr>
              <w:t xml:space="preserve">Die fünf Querleisten </w:t>
            </w:r>
            <w:r w:rsidRPr="00A03BAD">
              <w:rPr>
                <w:rFonts w:ascii="Cambria Math" w:hAnsi="Cambria Math" w:cs="Cambria Math"/>
                <w:sz w:val="16"/>
                <w:szCs w:val="16"/>
              </w:rPr>
              <w:t>②</w:t>
            </w:r>
            <w:r w:rsidRPr="00A03BAD">
              <w:rPr>
                <w:rFonts w:ascii="Segoe Script" w:hAnsi="Segoe Script"/>
                <w:sz w:val="16"/>
                <w:szCs w:val="16"/>
              </w:rPr>
              <w:t xml:space="preserve"> mit einem </w:t>
            </w:r>
            <w:r>
              <w:rPr>
                <w:rFonts w:ascii="Segoe Script" w:hAnsi="Segoe Script"/>
                <w:sz w:val="16"/>
                <w:szCs w:val="16"/>
              </w:rPr>
              <w:t>4 mm Bohrer</w:t>
            </w:r>
            <w:r w:rsidRPr="00A03BAD">
              <w:rPr>
                <w:rFonts w:ascii="Segoe Script" w:hAnsi="Segoe Script"/>
                <w:sz w:val="16"/>
                <w:szCs w:val="16"/>
              </w:rPr>
              <w:t xml:space="preserve"> bohren.</w:t>
            </w:r>
          </w:p>
        </w:tc>
        <w:tc>
          <w:tcPr>
            <w:tcW w:w="2696" w:type="dxa"/>
            <w:shd w:val="clear" w:color="auto" w:fill="auto"/>
            <w:vAlign w:val="center"/>
          </w:tcPr>
          <w:p w14:paraId="77A6C6C3" w14:textId="77777777" w:rsidR="00E442F6" w:rsidRDefault="00E442F6" w:rsidP="008B395D">
            <w:r>
              <w:t>Bohrer</w:t>
            </w:r>
          </w:p>
          <w:p w14:paraId="54240F10" w14:textId="77777777" w:rsidR="00E442F6" w:rsidRPr="0019468F" w:rsidRDefault="00E442F6" w:rsidP="008B395D">
            <w:r>
              <w:t>Ständerbohrmaschine</w:t>
            </w:r>
          </w:p>
        </w:tc>
      </w:tr>
      <w:tr w:rsidR="00E442F6" w:rsidRPr="0019468F" w14:paraId="3E40D9CD" w14:textId="77777777" w:rsidTr="008B395D">
        <w:trPr>
          <w:trHeight w:val="850"/>
        </w:trPr>
        <w:tc>
          <w:tcPr>
            <w:tcW w:w="567" w:type="dxa"/>
          </w:tcPr>
          <w:p w14:paraId="173DD65F" w14:textId="77777777" w:rsidR="00E442F6" w:rsidRPr="00230B29" w:rsidRDefault="00E442F6" w:rsidP="008B395D">
            <w:pPr>
              <w:spacing w:line="312" w:lineRule="auto"/>
              <w:rPr>
                <w:b/>
              </w:rPr>
            </w:pPr>
            <w:r w:rsidRPr="00230B29">
              <w:rPr>
                <w:b/>
              </w:rPr>
              <w:t>5</w:t>
            </w:r>
          </w:p>
        </w:tc>
        <w:tc>
          <w:tcPr>
            <w:tcW w:w="4395" w:type="dxa"/>
            <w:shd w:val="clear" w:color="auto" w:fill="auto"/>
            <w:vAlign w:val="center"/>
          </w:tcPr>
          <w:p w14:paraId="3A55BFD2" w14:textId="77777777" w:rsidR="00E442F6" w:rsidRPr="0019468F" w:rsidRDefault="00E442F6" w:rsidP="008B395D">
            <w:pPr>
              <w:spacing w:line="312" w:lineRule="auto"/>
            </w:pPr>
            <w:r>
              <w:t>Bohrlöcher senken.</w:t>
            </w:r>
          </w:p>
        </w:tc>
        <w:tc>
          <w:tcPr>
            <w:tcW w:w="2696" w:type="dxa"/>
            <w:shd w:val="clear" w:color="auto" w:fill="auto"/>
            <w:vAlign w:val="center"/>
          </w:tcPr>
          <w:p w14:paraId="06ACB5CE" w14:textId="77777777" w:rsidR="00E442F6" w:rsidRDefault="00E442F6" w:rsidP="008B395D">
            <w:r>
              <w:t>Senker</w:t>
            </w:r>
          </w:p>
          <w:p w14:paraId="2AC7637F" w14:textId="77777777" w:rsidR="00E442F6" w:rsidRPr="0019468F" w:rsidRDefault="00E442F6" w:rsidP="008B395D">
            <w:r>
              <w:t>Ständerbohrmaschine</w:t>
            </w:r>
          </w:p>
        </w:tc>
      </w:tr>
      <w:tr w:rsidR="00E442F6" w:rsidRPr="0019468F" w14:paraId="5FBB49DB" w14:textId="77777777" w:rsidTr="008B395D">
        <w:trPr>
          <w:trHeight w:val="850"/>
        </w:trPr>
        <w:tc>
          <w:tcPr>
            <w:tcW w:w="567" w:type="dxa"/>
          </w:tcPr>
          <w:p w14:paraId="58F05F12" w14:textId="77777777" w:rsidR="00E442F6" w:rsidRPr="00230B29" w:rsidRDefault="00E442F6" w:rsidP="008B395D">
            <w:pPr>
              <w:spacing w:line="312" w:lineRule="auto"/>
              <w:rPr>
                <w:b/>
              </w:rPr>
            </w:pPr>
            <w:r w:rsidRPr="00230B29">
              <w:rPr>
                <w:b/>
              </w:rPr>
              <w:t>6</w:t>
            </w:r>
          </w:p>
        </w:tc>
        <w:tc>
          <w:tcPr>
            <w:tcW w:w="4395" w:type="dxa"/>
            <w:shd w:val="clear" w:color="auto" w:fill="auto"/>
            <w:vAlign w:val="center"/>
          </w:tcPr>
          <w:p w14:paraId="187C07F7" w14:textId="77777777" w:rsidR="00E442F6" w:rsidRPr="0019468F" w:rsidRDefault="00E442F6" w:rsidP="008B395D">
            <w:pPr>
              <w:spacing w:line="312" w:lineRule="auto"/>
            </w:pPr>
            <w:r>
              <w:t xml:space="preserve">Auf den Längsleisten </w:t>
            </w:r>
            <w:r>
              <w:rPr>
                <w:rFonts w:ascii="Cambria" w:hAnsi="Cambria"/>
              </w:rPr>
              <w:t>①</w:t>
            </w:r>
            <w:r>
              <w:t xml:space="preserve"> die Mittelpunkte der Bohrungen anreißen.</w:t>
            </w:r>
          </w:p>
        </w:tc>
        <w:tc>
          <w:tcPr>
            <w:tcW w:w="2696" w:type="dxa"/>
            <w:shd w:val="clear" w:color="auto" w:fill="auto"/>
            <w:vAlign w:val="center"/>
          </w:tcPr>
          <w:p w14:paraId="694A3AB6" w14:textId="77777777" w:rsidR="00E442F6" w:rsidRPr="0019468F" w:rsidRDefault="00E442F6" w:rsidP="008B395D">
            <w:r w:rsidRPr="00A03BAD">
              <w:rPr>
                <w:rFonts w:ascii="Segoe Script" w:hAnsi="Segoe Script"/>
                <w:sz w:val="16"/>
                <w:szCs w:val="16"/>
              </w:rPr>
              <w:t>Meterstab, Bleistift, Winkel</w:t>
            </w:r>
          </w:p>
        </w:tc>
      </w:tr>
      <w:tr w:rsidR="00E442F6" w:rsidRPr="0019468F" w14:paraId="574C7FF9" w14:textId="77777777" w:rsidTr="008B395D">
        <w:trPr>
          <w:trHeight w:val="850"/>
        </w:trPr>
        <w:tc>
          <w:tcPr>
            <w:tcW w:w="567" w:type="dxa"/>
          </w:tcPr>
          <w:p w14:paraId="2F0D4C6C" w14:textId="77777777" w:rsidR="00E442F6" w:rsidRPr="00230B29" w:rsidRDefault="00E442F6" w:rsidP="008B395D">
            <w:pPr>
              <w:spacing w:line="312" w:lineRule="auto"/>
              <w:rPr>
                <w:b/>
              </w:rPr>
            </w:pPr>
            <w:r w:rsidRPr="00230B29">
              <w:rPr>
                <w:b/>
              </w:rPr>
              <w:t>7</w:t>
            </w:r>
          </w:p>
        </w:tc>
        <w:tc>
          <w:tcPr>
            <w:tcW w:w="4395" w:type="dxa"/>
            <w:shd w:val="clear" w:color="auto" w:fill="auto"/>
            <w:vAlign w:val="center"/>
          </w:tcPr>
          <w:p w14:paraId="2C399A5C" w14:textId="77777777" w:rsidR="00E442F6" w:rsidRDefault="00E442F6" w:rsidP="008B395D">
            <w:r w:rsidRPr="00A03BAD">
              <w:rPr>
                <w:rFonts w:ascii="Segoe Script" w:hAnsi="Segoe Script"/>
                <w:sz w:val="16"/>
                <w:szCs w:val="16"/>
              </w:rPr>
              <w:t xml:space="preserve">Die Längsleisten </w:t>
            </w:r>
            <w:r w:rsidRPr="00A03BAD">
              <w:rPr>
                <w:rFonts w:ascii="Cambria Math" w:hAnsi="Cambria Math" w:cs="Cambria Math"/>
                <w:sz w:val="16"/>
                <w:szCs w:val="16"/>
              </w:rPr>
              <w:t>①</w:t>
            </w:r>
            <w:r w:rsidRPr="00A03BAD">
              <w:rPr>
                <w:rFonts w:ascii="Segoe Script" w:hAnsi="Segoe Script"/>
                <w:sz w:val="16"/>
                <w:szCs w:val="16"/>
              </w:rPr>
              <w:t xml:space="preserve">mit einem </w:t>
            </w:r>
            <w:r>
              <w:rPr>
                <w:rFonts w:ascii="Segoe Script" w:hAnsi="Segoe Script"/>
                <w:sz w:val="16"/>
                <w:szCs w:val="16"/>
              </w:rPr>
              <w:t>2 mm Bohrer</w:t>
            </w:r>
            <w:r w:rsidRPr="00A03BAD">
              <w:rPr>
                <w:rFonts w:ascii="Segoe Script" w:hAnsi="Segoe Script"/>
                <w:sz w:val="16"/>
                <w:szCs w:val="16"/>
              </w:rPr>
              <w:t xml:space="preserve"> vorbohren.</w:t>
            </w:r>
          </w:p>
        </w:tc>
        <w:tc>
          <w:tcPr>
            <w:tcW w:w="2696" w:type="dxa"/>
            <w:shd w:val="clear" w:color="auto" w:fill="auto"/>
            <w:vAlign w:val="center"/>
          </w:tcPr>
          <w:p w14:paraId="38E38E12" w14:textId="77777777" w:rsidR="00E442F6" w:rsidRDefault="00E442F6" w:rsidP="008B395D">
            <w:r>
              <w:t>Bohrer</w:t>
            </w:r>
          </w:p>
          <w:p w14:paraId="0CCE096E" w14:textId="77777777" w:rsidR="00E442F6" w:rsidRPr="0019468F" w:rsidRDefault="00E442F6" w:rsidP="008B395D">
            <w:r>
              <w:t>Ständerbohrmaschine</w:t>
            </w:r>
          </w:p>
        </w:tc>
      </w:tr>
      <w:tr w:rsidR="00E442F6" w:rsidRPr="0019468F" w14:paraId="6B59FCF5" w14:textId="77777777" w:rsidTr="008B395D">
        <w:trPr>
          <w:trHeight w:val="850"/>
        </w:trPr>
        <w:tc>
          <w:tcPr>
            <w:tcW w:w="567" w:type="dxa"/>
          </w:tcPr>
          <w:p w14:paraId="2CD66A72" w14:textId="77777777" w:rsidR="00E442F6" w:rsidRPr="00230B29" w:rsidRDefault="00E442F6" w:rsidP="008B395D">
            <w:pPr>
              <w:spacing w:line="312" w:lineRule="auto"/>
              <w:rPr>
                <w:b/>
              </w:rPr>
            </w:pPr>
            <w:r w:rsidRPr="00230B29">
              <w:rPr>
                <w:b/>
              </w:rPr>
              <w:t>8</w:t>
            </w:r>
          </w:p>
        </w:tc>
        <w:tc>
          <w:tcPr>
            <w:tcW w:w="4395" w:type="dxa"/>
            <w:shd w:val="clear" w:color="auto" w:fill="auto"/>
            <w:vAlign w:val="center"/>
          </w:tcPr>
          <w:p w14:paraId="38BE5BF9" w14:textId="77777777" w:rsidR="00E442F6" w:rsidRDefault="00E442F6" w:rsidP="008B395D">
            <w:r w:rsidRPr="00A03BAD">
              <w:rPr>
                <w:rFonts w:ascii="Segoe Script" w:hAnsi="Segoe Script"/>
                <w:sz w:val="16"/>
                <w:szCs w:val="16"/>
              </w:rPr>
              <w:t>Alle Flächen schleifen, Hirnholzkanten feilen, alle anderen Kanten brechen.</w:t>
            </w:r>
          </w:p>
        </w:tc>
        <w:tc>
          <w:tcPr>
            <w:tcW w:w="2696" w:type="dxa"/>
            <w:shd w:val="clear" w:color="auto" w:fill="auto"/>
            <w:vAlign w:val="center"/>
          </w:tcPr>
          <w:p w14:paraId="79DB4103" w14:textId="77777777" w:rsidR="00E442F6" w:rsidRDefault="00E442F6" w:rsidP="008B395D">
            <w:r>
              <w:t>Schleifpapier, Feile</w:t>
            </w:r>
          </w:p>
        </w:tc>
      </w:tr>
      <w:tr w:rsidR="00E442F6" w:rsidRPr="0019468F" w14:paraId="7BC655B0" w14:textId="77777777" w:rsidTr="008B395D">
        <w:trPr>
          <w:trHeight w:val="850"/>
        </w:trPr>
        <w:tc>
          <w:tcPr>
            <w:tcW w:w="567" w:type="dxa"/>
          </w:tcPr>
          <w:p w14:paraId="764A405B" w14:textId="77777777" w:rsidR="00E442F6" w:rsidRPr="00230B29" w:rsidRDefault="00E442F6" w:rsidP="008B395D">
            <w:pPr>
              <w:spacing w:line="312" w:lineRule="auto"/>
              <w:rPr>
                <w:b/>
              </w:rPr>
            </w:pPr>
            <w:r w:rsidRPr="00230B29">
              <w:rPr>
                <w:b/>
              </w:rPr>
              <w:t>9</w:t>
            </w:r>
          </w:p>
        </w:tc>
        <w:tc>
          <w:tcPr>
            <w:tcW w:w="4395" w:type="dxa"/>
            <w:shd w:val="clear" w:color="auto" w:fill="auto"/>
            <w:vAlign w:val="center"/>
          </w:tcPr>
          <w:p w14:paraId="1993DEEB" w14:textId="77777777" w:rsidR="00E442F6" w:rsidRPr="0019468F" w:rsidRDefault="00E442F6" w:rsidP="008B395D">
            <w:pPr>
              <w:spacing w:line="312" w:lineRule="auto"/>
            </w:pPr>
            <w:r>
              <w:t xml:space="preserve">Querleisten </w:t>
            </w:r>
            <w:r>
              <w:rPr>
                <w:rFonts w:ascii="Cambria" w:hAnsi="Cambria"/>
              </w:rPr>
              <w:t xml:space="preserve">② </w:t>
            </w:r>
            <w:r>
              <w:t xml:space="preserve">auf die Längsleisten </w:t>
            </w:r>
            <w:r>
              <w:rPr>
                <w:rFonts w:ascii="Cambria" w:hAnsi="Cambria"/>
              </w:rPr>
              <w:t>①</w:t>
            </w:r>
            <w:r>
              <w:t xml:space="preserve"> schrauben.</w:t>
            </w:r>
          </w:p>
        </w:tc>
        <w:tc>
          <w:tcPr>
            <w:tcW w:w="2696" w:type="dxa"/>
            <w:shd w:val="clear" w:color="auto" w:fill="auto"/>
            <w:vAlign w:val="center"/>
          </w:tcPr>
          <w:p w14:paraId="58DB9A96" w14:textId="77777777" w:rsidR="00E442F6" w:rsidRPr="0019468F" w:rsidRDefault="00E442F6" w:rsidP="008B395D">
            <w:r>
              <w:t>Schraubendreher</w:t>
            </w:r>
          </w:p>
        </w:tc>
      </w:tr>
    </w:tbl>
    <w:p w14:paraId="02D2420B" w14:textId="77777777" w:rsidR="00E442F6" w:rsidRDefault="00E442F6" w:rsidP="00E442F6"/>
    <w:p w14:paraId="573C5246" w14:textId="77777777" w:rsidR="00E442F6" w:rsidRDefault="00E442F6" w:rsidP="00E442F6">
      <w:pPr>
        <w:spacing w:line="240" w:lineRule="exact"/>
      </w:pPr>
      <w:r>
        <w:br w:type="page"/>
      </w:r>
    </w:p>
    <w:p w14:paraId="402D1CB3" w14:textId="11A78F58" w:rsidR="00E442F6" w:rsidRDefault="008B361D" w:rsidP="00E442F6">
      <w:pPr>
        <w:pStyle w:val="berschrift2"/>
      </w:pPr>
      <w:r w:rsidRPr="00486580">
        <w:rPr>
          <w:noProof/>
          <w:color w:val="FF0000"/>
          <w:sz w:val="22"/>
        </w:rPr>
        <w:lastRenderedPageBreak/>
        <w:drawing>
          <wp:anchor distT="0" distB="0" distL="114300" distR="114300" simplePos="0" relativeHeight="251521536" behindDoc="0" locked="0" layoutInCell="1" allowOverlap="1" wp14:anchorId="3403F1A8" wp14:editId="03B8BCCA">
            <wp:simplePos x="0" y="0"/>
            <wp:positionH relativeFrom="column">
              <wp:posOffset>5416624</wp:posOffset>
            </wp:positionH>
            <wp:positionV relativeFrom="paragraph">
              <wp:posOffset>-1743</wp:posOffset>
            </wp:positionV>
            <wp:extent cx="341630" cy="313055"/>
            <wp:effectExtent l="0" t="0" r="1270" b="0"/>
            <wp:wrapNone/>
            <wp:docPr id="2886" name="Grafik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9A">
        <w:rPr>
          <w:noProof/>
        </w:rPr>
        <w:drawing>
          <wp:anchor distT="0" distB="0" distL="114300" distR="114300" simplePos="0" relativeHeight="251520512" behindDoc="0" locked="0" layoutInCell="1" allowOverlap="1" wp14:anchorId="2A15F8A3" wp14:editId="14697F43">
            <wp:simplePos x="0" y="0"/>
            <wp:positionH relativeFrom="column">
              <wp:posOffset>5108575</wp:posOffset>
            </wp:positionH>
            <wp:positionV relativeFrom="paragraph">
              <wp:posOffset>2540</wp:posOffset>
            </wp:positionV>
            <wp:extent cx="313055" cy="313055"/>
            <wp:effectExtent l="0" t="0" r="0" b="0"/>
            <wp:wrapNone/>
            <wp:docPr id="2887" name="Grafik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22">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00E442F6" w:rsidRPr="00F11E2E">
        <w:t>Arbeitsablaufplan</w:t>
      </w:r>
      <w:r w:rsidR="00E442F6">
        <w:t xml:space="preserve"> Lehne</w:t>
      </w:r>
    </w:p>
    <w:p w14:paraId="1DB2E4A2" w14:textId="77777777" w:rsidR="00E442F6" w:rsidRPr="0019376F" w:rsidRDefault="00E442F6" w:rsidP="00E442F6">
      <w:pPr>
        <w:spacing w:line="312" w:lineRule="auto"/>
        <w:rPr>
          <w:sz w:val="22"/>
        </w:rPr>
      </w:pPr>
      <w:r w:rsidRPr="0019376F">
        <w:rPr>
          <w:sz w:val="22"/>
        </w:rPr>
        <w:t>Geben Sie auch die jeweils benötigten Werkzeuge und Hilfsmittel an. Benutzen Sie die Liste „Werkzeugcheck“, die Sie schon erstellt haben.</w:t>
      </w:r>
      <w:r>
        <w:rPr>
          <w:sz w:val="22"/>
        </w:rPr>
        <w:t xml:space="preserve"> </w:t>
      </w:r>
      <w:r w:rsidRPr="0019376F">
        <w:rPr>
          <w:sz w:val="22"/>
        </w:rPr>
        <w:t xml:space="preserve">Wenn Ihnen jetzt noch ein Werkzeug oder Hilfsmittel einfällt, ergänzen Sie Ihre </w:t>
      </w:r>
      <w:r>
        <w:rPr>
          <w:sz w:val="22"/>
        </w:rPr>
        <w:t>Tabelle</w:t>
      </w:r>
      <w:r w:rsidRPr="0019376F">
        <w:rPr>
          <w:sz w:val="22"/>
        </w:rPr>
        <w:t>!</w:t>
      </w:r>
    </w:p>
    <w:p w14:paraId="72F9DA03" w14:textId="77777777" w:rsidR="00E442F6" w:rsidRDefault="00E442F6" w:rsidP="00E442F6"/>
    <w:tbl>
      <w:tblPr>
        <w:tblStyle w:val="Tabellenraster"/>
        <w:tblW w:w="7658" w:type="dxa"/>
        <w:tblInd w:w="108" w:type="dxa"/>
        <w:tblBorders>
          <w:top w:val="none" w:sz="0" w:space="0" w:color="auto"/>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ayout w:type="fixed"/>
        <w:tblCellMar>
          <w:top w:w="57" w:type="dxa"/>
          <w:bottom w:w="57" w:type="dxa"/>
        </w:tblCellMar>
        <w:tblLook w:val="04A0" w:firstRow="1" w:lastRow="0" w:firstColumn="1" w:lastColumn="0" w:noHBand="0" w:noVBand="1"/>
      </w:tblPr>
      <w:tblGrid>
        <w:gridCol w:w="567"/>
        <w:gridCol w:w="4395"/>
        <w:gridCol w:w="2696"/>
      </w:tblGrid>
      <w:tr w:rsidR="00E442F6" w:rsidRPr="00700DFD" w14:paraId="400282B0" w14:textId="77777777" w:rsidTr="008B395D">
        <w:trPr>
          <w:cnfStyle w:val="100000000000" w:firstRow="1" w:lastRow="0" w:firstColumn="0" w:lastColumn="0" w:oddVBand="0" w:evenVBand="0" w:oddHBand="0" w:evenHBand="0" w:firstRowFirstColumn="0" w:firstRowLastColumn="0" w:lastRowFirstColumn="0" w:lastRowLastColumn="0"/>
          <w:trHeight w:val="336"/>
        </w:trPr>
        <w:tc>
          <w:tcPr>
            <w:tcW w:w="4962" w:type="dxa"/>
            <w:gridSpan w:val="2"/>
            <w:shd w:val="clear" w:color="auto" w:fill="B8CCE4" w:themeFill="accent1" w:themeFillTint="66"/>
          </w:tcPr>
          <w:p w14:paraId="762DAA02" w14:textId="77777777" w:rsidR="00E442F6" w:rsidRPr="00196E44" w:rsidRDefault="00E442F6" w:rsidP="008B395D">
            <w:pPr>
              <w:rPr>
                <w:b w:val="0"/>
              </w:rPr>
            </w:pPr>
            <w:r w:rsidRPr="00196E44">
              <w:t>Arbeitsschritte</w:t>
            </w:r>
          </w:p>
        </w:tc>
        <w:tc>
          <w:tcPr>
            <w:tcW w:w="2696" w:type="dxa"/>
            <w:shd w:val="clear" w:color="auto" w:fill="B8CCE4" w:themeFill="accent1" w:themeFillTint="66"/>
          </w:tcPr>
          <w:p w14:paraId="50E017EB" w14:textId="77777777" w:rsidR="00E442F6" w:rsidRPr="00196E44" w:rsidRDefault="00E442F6" w:rsidP="008B395D">
            <w:pPr>
              <w:rPr>
                <w:b w:val="0"/>
              </w:rPr>
            </w:pPr>
            <w:r w:rsidRPr="00196E44">
              <w:t>benötigte Werkzeuge</w:t>
            </w:r>
          </w:p>
        </w:tc>
      </w:tr>
      <w:tr w:rsidR="00E442F6" w:rsidRPr="00700DFD" w14:paraId="666D7878" w14:textId="77777777" w:rsidTr="008B395D">
        <w:trPr>
          <w:trHeight w:val="336"/>
        </w:trPr>
        <w:tc>
          <w:tcPr>
            <w:tcW w:w="7658" w:type="dxa"/>
            <w:gridSpan w:val="3"/>
            <w:shd w:val="clear" w:color="auto" w:fill="DBE5F1" w:themeFill="accent1" w:themeFillTint="33"/>
          </w:tcPr>
          <w:p w14:paraId="3B5C7E7E" w14:textId="77777777" w:rsidR="00E442F6" w:rsidRPr="00230B29" w:rsidRDefault="00E442F6" w:rsidP="008B395D">
            <w:r w:rsidRPr="00230B29">
              <w:t>Herstellung und Montage Lehne</w:t>
            </w:r>
          </w:p>
        </w:tc>
      </w:tr>
      <w:tr w:rsidR="00E442F6" w:rsidRPr="0019468F" w14:paraId="605AA7DB" w14:textId="77777777" w:rsidTr="008B395D">
        <w:trPr>
          <w:trHeight w:val="850"/>
        </w:trPr>
        <w:tc>
          <w:tcPr>
            <w:tcW w:w="567" w:type="dxa"/>
          </w:tcPr>
          <w:p w14:paraId="10B3857D" w14:textId="77777777" w:rsidR="00E442F6" w:rsidRPr="00230B29" w:rsidRDefault="00E442F6" w:rsidP="008B395D">
            <w:pPr>
              <w:spacing w:line="312" w:lineRule="auto"/>
              <w:rPr>
                <w:b/>
              </w:rPr>
            </w:pPr>
            <w:r w:rsidRPr="00230B29">
              <w:rPr>
                <w:b/>
              </w:rPr>
              <w:t>1</w:t>
            </w:r>
          </w:p>
        </w:tc>
        <w:tc>
          <w:tcPr>
            <w:tcW w:w="4395" w:type="dxa"/>
            <w:shd w:val="clear" w:color="auto" w:fill="auto"/>
            <w:vAlign w:val="center"/>
          </w:tcPr>
          <w:p w14:paraId="5214C37B" w14:textId="73A167AA" w:rsidR="00E442F6" w:rsidRPr="0019468F" w:rsidRDefault="00E442F6" w:rsidP="008B395D">
            <w:pPr>
              <w:spacing w:line="312" w:lineRule="auto"/>
            </w:pPr>
            <w:r>
              <w:t xml:space="preserve">An den drei Querleisten </w:t>
            </w:r>
            <w:r>
              <w:rPr>
                <w:rFonts w:ascii="Cambria" w:hAnsi="Cambria"/>
              </w:rPr>
              <w:t>④</w:t>
            </w:r>
            <w:r>
              <w:t xml:space="preserve"> die Mittelpunkte der Bohrungen anreißen</w:t>
            </w:r>
            <w:r w:rsidR="003831E1">
              <w:t>.</w:t>
            </w:r>
          </w:p>
        </w:tc>
        <w:tc>
          <w:tcPr>
            <w:tcW w:w="2696" w:type="dxa"/>
            <w:shd w:val="clear" w:color="auto" w:fill="auto"/>
            <w:vAlign w:val="center"/>
          </w:tcPr>
          <w:p w14:paraId="019C32EF" w14:textId="77777777" w:rsidR="00E442F6" w:rsidRPr="0019468F" w:rsidRDefault="00E442F6" w:rsidP="008B395D">
            <w:r>
              <w:t>Meterstab, Bleistift</w:t>
            </w:r>
          </w:p>
        </w:tc>
      </w:tr>
      <w:tr w:rsidR="00E442F6" w:rsidRPr="0019468F" w14:paraId="1CAA862D" w14:textId="77777777" w:rsidTr="008B395D">
        <w:trPr>
          <w:trHeight w:val="850"/>
        </w:trPr>
        <w:tc>
          <w:tcPr>
            <w:tcW w:w="567" w:type="dxa"/>
          </w:tcPr>
          <w:p w14:paraId="10E65CC5" w14:textId="77777777" w:rsidR="00E442F6" w:rsidRPr="00230B29" w:rsidRDefault="00E442F6" w:rsidP="008B395D">
            <w:pPr>
              <w:spacing w:line="312" w:lineRule="auto"/>
              <w:rPr>
                <w:b/>
              </w:rPr>
            </w:pPr>
            <w:r w:rsidRPr="00230B29">
              <w:rPr>
                <w:b/>
              </w:rPr>
              <w:t>2</w:t>
            </w:r>
          </w:p>
        </w:tc>
        <w:tc>
          <w:tcPr>
            <w:tcW w:w="4395" w:type="dxa"/>
            <w:shd w:val="clear" w:color="auto" w:fill="auto"/>
            <w:vAlign w:val="center"/>
          </w:tcPr>
          <w:p w14:paraId="7081B932" w14:textId="77777777" w:rsidR="00E442F6" w:rsidRPr="00DC1742" w:rsidRDefault="00E442F6" w:rsidP="008B395D">
            <w:pPr>
              <w:spacing w:line="312" w:lineRule="auto"/>
              <w:rPr>
                <w:b/>
              </w:rPr>
            </w:pPr>
            <w:r w:rsidRPr="00230B29">
              <w:t xml:space="preserve">Die </w:t>
            </w:r>
            <w:r w:rsidRPr="00230B29">
              <w:rPr>
                <w:b/>
              </w:rPr>
              <w:t>Achsabstände</w:t>
            </w:r>
            <w:r w:rsidRPr="00230B29">
              <w:t xml:space="preserve"> auf den Querleisten </w:t>
            </w:r>
            <w:r>
              <w:rPr>
                <w:rFonts w:ascii="Cambria" w:hAnsi="Cambria"/>
              </w:rPr>
              <w:t>④</w:t>
            </w:r>
            <w:r w:rsidRPr="00230B29">
              <w:t xml:space="preserve"> prüfen. Sind sie unterschiedlich groß, dann </w:t>
            </w:r>
            <w:r w:rsidRPr="00230B29">
              <w:rPr>
                <w:b/>
              </w:rPr>
              <w:t>unbedingt</w:t>
            </w:r>
            <w:r w:rsidRPr="00230B29">
              <w:t xml:space="preserve"> </w:t>
            </w:r>
            <w:r>
              <w:t>beim Chef melden!</w:t>
            </w:r>
            <w:r>
              <w:rPr>
                <w:b/>
              </w:rPr>
              <w:t xml:space="preserve"> </w:t>
            </w:r>
          </w:p>
        </w:tc>
        <w:tc>
          <w:tcPr>
            <w:tcW w:w="2696" w:type="dxa"/>
            <w:shd w:val="clear" w:color="auto" w:fill="auto"/>
            <w:vAlign w:val="center"/>
          </w:tcPr>
          <w:p w14:paraId="3BAAA5E1" w14:textId="77777777" w:rsidR="00E442F6" w:rsidRPr="00A03BAD" w:rsidRDefault="00E442F6" w:rsidP="008B395D">
            <w:pPr>
              <w:rPr>
                <w:rFonts w:ascii="Segoe Script" w:hAnsi="Segoe Script"/>
                <w:sz w:val="16"/>
                <w:szCs w:val="16"/>
              </w:rPr>
            </w:pPr>
          </w:p>
        </w:tc>
      </w:tr>
      <w:tr w:rsidR="00E442F6" w:rsidRPr="0019468F" w14:paraId="5CBAD73C" w14:textId="77777777" w:rsidTr="008B395D">
        <w:trPr>
          <w:trHeight w:val="850"/>
        </w:trPr>
        <w:tc>
          <w:tcPr>
            <w:tcW w:w="567" w:type="dxa"/>
          </w:tcPr>
          <w:p w14:paraId="54EA333B" w14:textId="77777777" w:rsidR="00E442F6" w:rsidRPr="00230B29" w:rsidRDefault="00E442F6" w:rsidP="008B395D">
            <w:pPr>
              <w:spacing w:line="312" w:lineRule="auto"/>
              <w:rPr>
                <w:b/>
              </w:rPr>
            </w:pPr>
            <w:r w:rsidRPr="00230B29">
              <w:rPr>
                <w:b/>
              </w:rPr>
              <w:t>3</w:t>
            </w:r>
          </w:p>
        </w:tc>
        <w:tc>
          <w:tcPr>
            <w:tcW w:w="4395" w:type="dxa"/>
            <w:shd w:val="clear" w:color="auto" w:fill="auto"/>
            <w:vAlign w:val="center"/>
          </w:tcPr>
          <w:p w14:paraId="37BC31D4" w14:textId="77777777" w:rsidR="00E442F6" w:rsidRPr="00A03BAD" w:rsidRDefault="00E442F6" w:rsidP="008B395D">
            <w:pPr>
              <w:rPr>
                <w:rFonts w:ascii="Segoe Script" w:hAnsi="Segoe Script"/>
                <w:sz w:val="16"/>
                <w:szCs w:val="16"/>
              </w:rPr>
            </w:pPr>
            <w:r w:rsidRPr="00A03BAD">
              <w:rPr>
                <w:rFonts w:ascii="Segoe Script" w:hAnsi="Segoe Script"/>
                <w:sz w:val="16"/>
                <w:szCs w:val="16"/>
              </w:rPr>
              <w:t xml:space="preserve">Die drei Querleisten </w:t>
            </w:r>
            <w:r w:rsidRPr="00A03BAD">
              <w:rPr>
                <w:rFonts w:ascii="Cambria Math" w:hAnsi="Cambria Math" w:cs="Cambria Math"/>
                <w:sz w:val="16"/>
                <w:szCs w:val="16"/>
              </w:rPr>
              <w:t>④</w:t>
            </w:r>
            <w:r w:rsidRPr="00A03BAD">
              <w:rPr>
                <w:rFonts w:ascii="Segoe Script" w:hAnsi="Segoe Script"/>
                <w:sz w:val="16"/>
                <w:szCs w:val="16"/>
              </w:rPr>
              <w:t xml:space="preserve"> mit einem </w:t>
            </w:r>
            <w:r>
              <w:rPr>
                <w:rFonts w:ascii="Segoe Script" w:hAnsi="Segoe Script"/>
                <w:sz w:val="16"/>
                <w:szCs w:val="16"/>
              </w:rPr>
              <w:t>4 mm Bohrer</w:t>
            </w:r>
            <w:r w:rsidRPr="00A03BAD">
              <w:rPr>
                <w:rFonts w:ascii="Segoe Script" w:hAnsi="Segoe Script"/>
                <w:sz w:val="16"/>
                <w:szCs w:val="16"/>
              </w:rPr>
              <w:t xml:space="preserve"> bohren.</w:t>
            </w:r>
          </w:p>
        </w:tc>
        <w:tc>
          <w:tcPr>
            <w:tcW w:w="2696" w:type="dxa"/>
            <w:shd w:val="clear" w:color="auto" w:fill="auto"/>
            <w:vAlign w:val="center"/>
          </w:tcPr>
          <w:p w14:paraId="49D07239" w14:textId="77777777" w:rsidR="00E442F6" w:rsidRPr="00A03BAD" w:rsidRDefault="00E442F6" w:rsidP="008B395D">
            <w:pPr>
              <w:rPr>
                <w:rFonts w:ascii="Segoe Script" w:hAnsi="Segoe Script"/>
                <w:sz w:val="16"/>
                <w:szCs w:val="16"/>
              </w:rPr>
            </w:pPr>
            <w:r w:rsidRPr="00A03BAD">
              <w:rPr>
                <w:rFonts w:ascii="Segoe Script" w:hAnsi="Segoe Script"/>
                <w:sz w:val="16"/>
                <w:szCs w:val="16"/>
              </w:rPr>
              <w:t>Ständerbohrmaschine</w:t>
            </w:r>
          </w:p>
        </w:tc>
      </w:tr>
      <w:tr w:rsidR="00E442F6" w:rsidRPr="0019468F" w14:paraId="3652D9CD" w14:textId="77777777" w:rsidTr="008B395D">
        <w:trPr>
          <w:trHeight w:val="850"/>
        </w:trPr>
        <w:tc>
          <w:tcPr>
            <w:tcW w:w="567" w:type="dxa"/>
          </w:tcPr>
          <w:p w14:paraId="06E01389" w14:textId="77777777" w:rsidR="00E442F6" w:rsidRPr="00230B29" w:rsidRDefault="00E442F6" w:rsidP="008B395D">
            <w:pPr>
              <w:spacing w:line="312" w:lineRule="auto"/>
              <w:rPr>
                <w:b/>
              </w:rPr>
            </w:pPr>
            <w:r w:rsidRPr="00230B29">
              <w:rPr>
                <w:b/>
              </w:rPr>
              <w:t>4</w:t>
            </w:r>
          </w:p>
        </w:tc>
        <w:tc>
          <w:tcPr>
            <w:tcW w:w="4395" w:type="dxa"/>
            <w:shd w:val="clear" w:color="auto" w:fill="auto"/>
            <w:vAlign w:val="center"/>
          </w:tcPr>
          <w:p w14:paraId="5D5A101C" w14:textId="77777777" w:rsidR="00E442F6" w:rsidRPr="0019468F" w:rsidRDefault="00E442F6" w:rsidP="008B395D">
            <w:pPr>
              <w:spacing w:line="312" w:lineRule="auto"/>
            </w:pPr>
            <w:r>
              <w:t>Bohrlöcher senken.</w:t>
            </w:r>
          </w:p>
        </w:tc>
        <w:tc>
          <w:tcPr>
            <w:tcW w:w="2696" w:type="dxa"/>
            <w:shd w:val="clear" w:color="auto" w:fill="auto"/>
            <w:vAlign w:val="center"/>
          </w:tcPr>
          <w:p w14:paraId="6328FBDB" w14:textId="77777777" w:rsidR="00E442F6" w:rsidRPr="0019468F" w:rsidRDefault="00E442F6" w:rsidP="008B395D">
            <w:r>
              <w:t>Senker</w:t>
            </w:r>
          </w:p>
        </w:tc>
      </w:tr>
      <w:tr w:rsidR="00E442F6" w:rsidRPr="0019468F" w14:paraId="2A90EB05" w14:textId="77777777" w:rsidTr="008B395D">
        <w:trPr>
          <w:trHeight w:val="850"/>
        </w:trPr>
        <w:tc>
          <w:tcPr>
            <w:tcW w:w="567" w:type="dxa"/>
          </w:tcPr>
          <w:p w14:paraId="237A4DC3" w14:textId="77777777" w:rsidR="00E442F6" w:rsidRPr="00230B29" w:rsidRDefault="00E442F6" w:rsidP="008B395D">
            <w:pPr>
              <w:spacing w:line="312" w:lineRule="auto"/>
              <w:rPr>
                <w:b/>
              </w:rPr>
            </w:pPr>
            <w:r w:rsidRPr="00230B29">
              <w:rPr>
                <w:b/>
              </w:rPr>
              <w:t>5</w:t>
            </w:r>
          </w:p>
        </w:tc>
        <w:tc>
          <w:tcPr>
            <w:tcW w:w="4395" w:type="dxa"/>
            <w:shd w:val="clear" w:color="auto" w:fill="auto"/>
            <w:vAlign w:val="center"/>
          </w:tcPr>
          <w:p w14:paraId="260605D6" w14:textId="77777777" w:rsidR="00E442F6" w:rsidRPr="00A03BAD" w:rsidRDefault="00E442F6" w:rsidP="008B395D">
            <w:pPr>
              <w:rPr>
                <w:rFonts w:ascii="Segoe Script" w:hAnsi="Segoe Script"/>
                <w:sz w:val="16"/>
                <w:szCs w:val="16"/>
              </w:rPr>
            </w:pPr>
            <w:r w:rsidRPr="00A03BAD">
              <w:rPr>
                <w:rFonts w:ascii="Segoe Script" w:hAnsi="Segoe Script"/>
                <w:sz w:val="16"/>
                <w:szCs w:val="16"/>
              </w:rPr>
              <w:t xml:space="preserve">Auf den Längsleisten </w:t>
            </w:r>
            <w:r w:rsidRPr="00A03BAD">
              <w:rPr>
                <w:rFonts w:ascii="Cambria Math" w:hAnsi="Cambria Math" w:cs="Cambria Math"/>
                <w:sz w:val="16"/>
                <w:szCs w:val="16"/>
              </w:rPr>
              <w:t>③</w:t>
            </w:r>
            <w:r w:rsidRPr="00A03BAD">
              <w:rPr>
                <w:rFonts w:ascii="Segoe Script" w:hAnsi="Segoe Script"/>
                <w:sz w:val="16"/>
                <w:szCs w:val="16"/>
              </w:rPr>
              <w:t xml:space="preserve"> die Mittelpunkte der Bohrungen anreißen.</w:t>
            </w:r>
          </w:p>
        </w:tc>
        <w:tc>
          <w:tcPr>
            <w:tcW w:w="2696" w:type="dxa"/>
            <w:shd w:val="clear" w:color="auto" w:fill="auto"/>
            <w:vAlign w:val="center"/>
          </w:tcPr>
          <w:p w14:paraId="501AADF8" w14:textId="77777777" w:rsidR="00E442F6" w:rsidRPr="00A03BAD" w:rsidRDefault="00E442F6" w:rsidP="008B395D">
            <w:pPr>
              <w:rPr>
                <w:rFonts w:ascii="Segoe Script" w:hAnsi="Segoe Script"/>
                <w:sz w:val="16"/>
                <w:szCs w:val="16"/>
              </w:rPr>
            </w:pPr>
            <w:r w:rsidRPr="002A0D8B">
              <w:rPr>
                <w:rFonts w:ascii="Segoe Script" w:hAnsi="Segoe Script"/>
                <w:sz w:val="16"/>
                <w:szCs w:val="16"/>
              </w:rPr>
              <w:t>Meterstab, Bleistift</w:t>
            </w:r>
          </w:p>
        </w:tc>
      </w:tr>
      <w:tr w:rsidR="00E442F6" w:rsidRPr="0019468F" w14:paraId="04FB0032" w14:textId="77777777" w:rsidTr="008B395D">
        <w:trPr>
          <w:trHeight w:val="850"/>
        </w:trPr>
        <w:tc>
          <w:tcPr>
            <w:tcW w:w="567" w:type="dxa"/>
          </w:tcPr>
          <w:p w14:paraId="1494F630" w14:textId="77777777" w:rsidR="00E442F6" w:rsidRPr="00230B29" w:rsidRDefault="00E442F6" w:rsidP="008B395D">
            <w:pPr>
              <w:spacing w:line="312" w:lineRule="auto"/>
              <w:rPr>
                <w:b/>
              </w:rPr>
            </w:pPr>
            <w:r w:rsidRPr="00230B29">
              <w:rPr>
                <w:b/>
              </w:rPr>
              <w:t>6</w:t>
            </w:r>
          </w:p>
        </w:tc>
        <w:tc>
          <w:tcPr>
            <w:tcW w:w="4395" w:type="dxa"/>
            <w:shd w:val="clear" w:color="auto" w:fill="auto"/>
            <w:vAlign w:val="center"/>
          </w:tcPr>
          <w:p w14:paraId="31B53AF9" w14:textId="77777777" w:rsidR="00E442F6" w:rsidRDefault="00E442F6" w:rsidP="008B395D">
            <w:pPr>
              <w:spacing w:line="312" w:lineRule="auto"/>
            </w:pPr>
            <w:r>
              <w:t xml:space="preserve">Die Längsleisten </w:t>
            </w:r>
            <w:r>
              <w:rPr>
                <w:rFonts w:ascii="Cambria" w:hAnsi="Cambria"/>
              </w:rPr>
              <w:t xml:space="preserve">③ </w:t>
            </w:r>
            <w:r>
              <w:t>mit einem 2 mm Bohrer vorbohren.</w:t>
            </w:r>
          </w:p>
        </w:tc>
        <w:tc>
          <w:tcPr>
            <w:tcW w:w="2696" w:type="dxa"/>
            <w:shd w:val="clear" w:color="auto" w:fill="auto"/>
            <w:vAlign w:val="center"/>
          </w:tcPr>
          <w:p w14:paraId="10A42A64" w14:textId="77777777" w:rsidR="00E442F6" w:rsidRPr="0019468F" w:rsidRDefault="00E442F6" w:rsidP="008B395D">
            <w:r>
              <w:t>Ständerbohrmaschine</w:t>
            </w:r>
          </w:p>
        </w:tc>
      </w:tr>
      <w:tr w:rsidR="00E442F6" w:rsidRPr="0019468F" w14:paraId="11DF20BA" w14:textId="77777777" w:rsidTr="008B395D">
        <w:trPr>
          <w:trHeight w:val="850"/>
        </w:trPr>
        <w:tc>
          <w:tcPr>
            <w:tcW w:w="567" w:type="dxa"/>
          </w:tcPr>
          <w:p w14:paraId="2C4324AE" w14:textId="77777777" w:rsidR="00E442F6" w:rsidRPr="00230B29" w:rsidRDefault="00E442F6" w:rsidP="008B395D">
            <w:pPr>
              <w:spacing w:line="312" w:lineRule="auto"/>
              <w:rPr>
                <w:b/>
              </w:rPr>
            </w:pPr>
            <w:r w:rsidRPr="00230B29">
              <w:rPr>
                <w:b/>
              </w:rPr>
              <w:t>7</w:t>
            </w:r>
          </w:p>
        </w:tc>
        <w:tc>
          <w:tcPr>
            <w:tcW w:w="4395" w:type="dxa"/>
            <w:shd w:val="clear" w:color="auto" w:fill="auto"/>
            <w:vAlign w:val="center"/>
          </w:tcPr>
          <w:p w14:paraId="26E2E8A0" w14:textId="77777777" w:rsidR="00E442F6" w:rsidRDefault="00E442F6" w:rsidP="008B395D">
            <w:pPr>
              <w:spacing w:line="312" w:lineRule="auto"/>
            </w:pPr>
            <w:r>
              <w:t>Alle Flächen schleifen, Hirnholzkanten feilen, alle anderen Kanten brechen.</w:t>
            </w:r>
          </w:p>
        </w:tc>
        <w:tc>
          <w:tcPr>
            <w:tcW w:w="2696" w:type="dxa"/>
            <w:shd w:val="clear" w:color="auto" w:fill="auto"/>
            <w:vAlign w:val="center"/>
          </w:tcPr>
          <w:p w14:paraId="6A030B8D" w14:textId="77777777" w:rsidR="00E442F6" w:rsidRPr="00A03BAD" w:rsidRDefault="00E442F6" w:rsidP="008B395D">
            <w:pPr>
              <w:rPr>
                <w:rFonts w:ascii="Segoe Script" w:hAnsi="Segoe Script"/>
                <w:sz w:val="16"/>
                <w:szCs w:val="16"/>
              </w:rPr>
            </w:pPr>
            <w:r w:rsidRPr="002A0D8B">
              <w:rPr>
                <w:rFonts w:ascii="Segoe Script" w:hAnsi="Segoe Script"/>
                <w:sz w:val="16"/>
                <w:szCs w:val="16"/>
              </w:rPr>
              <w:t>Schleifpapier, Feile</w:t>
            </w:r>
          </w:p>
        </w:tc>
      </w:tr>
      <w:tr w:rsidR="00E442F6" w:rsidRPr="0019468F" w14:paraId="142D002A" w14:textId="77777777" w:rsidTr="008B395D">
        <w:trPr>
          <w:trHeight w:val="850"/>
        </w:trPr>
        <w:tc>
          <w:tcPr>
            <w:tcW w:w="567" w:type="dxa"/>
          </w:tcPr>
          <w:p w14:paraId="37F746C1" w14:textId="77777777" w:rsidR="00E442F6" w:rsidRPr="00230B29" w:rsidRDefault="00E442F6" w:rsidP="008B395D">
            <w:pPr>
              <w:spacing w:line="312" w:lineRule="auto"/>
              <w:rPr>
                <w:b/>
              </w:rPr>
            </w:pPr>
            <w:r w:rsidRPr="00230B29">
              <w:rPr>
                <w:b/>
              </w:rPr>
              <w:t>8</w:t>
            </w:r>
          </w:p>
        </w:tc>
        <w:tc>
          <w:tcPr>
            <w:tcW w:w="4395" w:type="dxa"/>
            <w:shd w:val="clear" w:color="auto" w:fill="auto"/>
            <w:vAlign w:val="center"/>
          </w:tcPr>
          <w:p w14:paraId="24622305" w14:textId="77777777" w:rsidR="00E442F6" w:rsidRPr="00A03BAD" w:rsidRDefault="00E442F6" w:rsidP="008B395D">
            <w:pPr>
              <w:rPr>
                <w:rFonts w:ascii="Segoe Script" w:hAnsi="Segoe Script"/>
                <w:sz w:val="16"/>
                <w:szCs w:val="16"/>
              </w:rPr>
            </w:pPr>
            <w:r w:rsidRPr="002A0D8B">
              <w:rPr>
                <w:rFonts w:ascii="Segoe Script" w:hAnsi="Segoe Script"/>
                <w:sz w:val="16"/>
                <w:szCs w:val="16"/>
              </w:rPr>
              <w:t xml:space="preserve">Die Querleisten </w:t>
            </w:r>
            <w:r w:rsidRPr="002A0D8B">
              <w:rPr>
                <w:rFonts w:ascii="Cambria Math" w:hAnsi="Cambria Math" w:cs="Cambria Math"/>
                <w:sz w:val="16"/>
                <w:szCs w:val="16"/>
              </w:rPr>
              <w:t>④</w:t>
            </w:r>
            <w:r w:rsidRPr="002A0D8B">
              <w:rPr>
                <w:rFonts w:ascii="Segoe Script" w:hAnsi="Segoe Script"/>
                <w:sz w:val="16"/>
                <w:szCs w:val="16"/>
              </w:rPr>
              <w:t xml:space="preserve"> mit den Längsleisten </w:t>
            </w:r>
            <w:r w:rsidRPr="002A0D8B">
              <w:rPr>
                <w:rFonts w:ascii="Cambria Math" w:hAnsi="Cambria Math" w:cs="Cambria Math"/>
                <w:sz w:val="16"/>
                <w:szCs w:val="16"/>
              </w:rPr>
              <w:t>③</w:t>
            </w:r>
            <w:r w:rsidRPr="002A0D8B">
              <w:rPr>
                <w:rFonts w:ascii="Segoe Script" w:hAnsi="Segoe Script"/>
                <w:sz w:val="16"/>
                <w:szCs w:val="16"/>
              </w:rPr>
              <w:t xml:space="preserve"> verschrauben.</w:t>
            </w:r>
          </w:p>
        </w:tc>
        <w:tc>
          <w:tcPr>
            <w:tcW w:w="2696" w:type="dxa"/>
            <w:shd w:val="clear" w:color="auto" w:fill="auto"/>
            <w:vAlign w:val="center"/>
          </w:tcPr>
          <w:p w14:paraId="63E6468A" w14:textId="77777777" w:rsidR="00E442F6" w:rsidRPr="0019468F" w:rsidRDefault="00E442F6" w:rsidP="008B395D">
            <w:r>
              <w:t>Schraubendreher</w:t>
            </w:r>
          </w:p>
        </w:tc>
      </w:tr>
      <w:tr w:rsidR="00E442F6" w:rsidRPr="0019468F" w14:paraId="4912B82B" w14:textId="77777777" w:rsidTr="008B395D">
        <w:trPr>
          <w:trHeight w:val="850"/>
        </w:trPr>
        <w:tc>
          <w:tcPr>
            <w:tcW w:w="567" w:type="dxa"/>
          </w:tcPr>
          <w:p w14:paraId="1D6C118B" w14:textId="77777777" w:rsidR="00E442F6" w:rsidRPr="00230B29" w:rsidRDefault="00E442F6" w:rsidP="008B395D">
            <w:pPr>
              <w:spacing w:line="312" w:lineRule="auto"/>
              <w:rPr>
                <w:b/>
              </w:rPr>
            </w:pPr>
            <w:r w:rsidRPr="00230B29">
              <w:rPr>
                <w:b/>
              </w:rPr>
              <w:t>9</w:t>
            </w:r>
          </w:p>
        </w:tc>
        <w:tc>
          <w:tcPr>
            <w:tcW w:w="4395" w:type="dxa"/>
            <w:shd w:val="clear" w:color="auto" w:fill="auto"/>
            <w:vAlign w:val="center"/>
          </w:tcPr>
          <w:p w14:paraId="55E9C382" w14:textId="77777777" w:rsidR="00E442F6" w:rsidRPr="0019468F" w:rsidRDefault="00E442F6" w:rsidP="008B395D">
            <w:pPr>
              <w:spacing w:line="312" w:lineRule="auto"/>
            </w:pPr>
            <w:r>
              <w:t>Den Bezug um eine Längsleiste wickeln, einschlagen und klammern.</w:t>
            </w:r>
          </w:p>
        </w:tc>
        <w:tc>
          <w:tcPr>
            <w:tcW w:w="2696" w:type="dxa"/>
            <w:shd w:val="clear" w:color="auto" w:fill="auto"/>
            <w:vAlign w:val="center"/>
          </w:tcPr>
          <w:p w14:paraId="03FE2D0B" w14:textId="77777777" w:rsidR="00E442F6" w:rsidRPr="0019468F" w:rsidRDefault="00E442F6" w:rsidP="008B395D">
            <w:r>
              <w:t>Tacker, Klammern</w:t>
            </w:r>
          </w:p>
        </w:tc>
      </w:tr>
      <w:tr w:rsidR="00E442F6" w:rsidRPr="0019468F" w14:paraId="29C98266" w14:textId="77777777" w:rsidTr="008B395D">
        <w:trPr>
          <w:trHeight w:val="850"/>
        </w:trPr>
        <w:tc>
          <w:tcPr>
            <w:tcW w:w="567" w:type="dxa"/>
          </w:tcPr>
          <w:p w14:paraId="6E3013CC" w14:textId="77777777" w:rsidR="00E442F6" w:rsidRPr="00230B29" w:rsidRDefault="00E442F6" w:rsidP="008B395D">
            <w:pPr>
              <w:spacing w:line="312" w:lineRule="auto"/>
              <w:rPr>
                <w:b/>
              </w:rPr>
            </w:pPr>
            <w:r w:rsidRPr="00230B29">
              <w:rPr>
                <w:b/>
              </w:rPr>
              <w:t>10</w:t>
            </w:r>
          </w:p>
        </w:tc>
        <w:tc>
          <w:tcPr>
            <w:tcW w:w="4395" w:type="dxa"/>
            <w:shd w:val="clear" w:color="auto" w:fill="auto"/>
            <w:vAlign w:val="center"/>
          </w:tcPr>
          <w:p w14:paraId="45747291" w14:textId="77777777" w:rsidR="00E442F6" w:rsidRPr="00A03BAD" w:rsidRDefault="00E442F6" w:rsidP="008B395D">
            <w:pPr>
              <w:rPr>
                <w:rFonts w:ascii="Segoe Script" w:hAnsi="Segoe Script"/>
                <w:sz w:val="16"/>
                <w:szCs w:val="16"/>
              </w:rPr>
            </w:pPr>
            <w:r w:rsidRPr="002A0D8B">
              <w:rPr>
                <w:rFonts w:ascii="Segoe Script" w:hAnsi="Segoe Script"/>
                <w:sz w:val="16"/>
                <w:szCs w:val="16"/>
              </w:rPr>
              <w:t>Den Bezug spannen und um die zweite Längsleiste legen, einschlagen und klammern.</w:t>
            </w:r>
          </w:p>
        </w:tc>
        <w:tc>
          <w:tcPr>
            <w:tcW w:w="2696" w:type="dxa"/>
            <w:shd w:val="clear" w:color="auto" w:fill="auto"/>
            <w:vAlign w:val="center"/>
          </w:tcPr>
          <w:p w14:paraId="1F5C0F73" w14:textId="77777777" w:rsidR="00E442F6" w:rsidRPr="00A03BAD" w:rsidRDefault="00E442F6" w:rsidP="008B395D">
            <w:pPr>
              <w:rPr>
                <w:rFonts w:ascii="Segoe Script" w:hAnsi="Segoe Script"/>
                <w:sz w:val="16"/>
                <w:szCs w:val="16"/>
              </w:rPr>
            </w:pPr>
            <w:r w:rsidRPr="002A0D8B">
              <w:rPr>
                <w:rFonts w:ascii="Segoe Script" w:hAnsi="Segoe Script"/>
                <w:sz w:val="16"/>
                <w:szCs w:val="16"/>
              </w:rPr>
              <w:t>Tacker, Klammern</w:t>
            </w:r>
          </w:p>
        </w:tc>
      </w:tr>
    </w:tbl>
    <w:p w14:paraId="329C51CE" w14:textId="77777777" w:rsidR="00E442F6" w:rsidRDefault="00E442F6" w:rsidP="00E442F6">
      <w:pPr>
        <w:spacing w:line="240" w:lineRule="exact"/>
        <w:rPr>
          <w:b/>
          <w:sz w:val="22"/>
        </w:rPr>
      </w:pPr>
      <w:r>
        <w:rPr>
          <w:b/>
          <w:sz w:val="22"/>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E442F6" w:rsidRPr="00453EC1" w14:paraId="3F8C13C0" w14:textId="77777777" w:rsidTr="008B395D">
        <w:trPr>
          <w:trHeight w:val="523"/>
        </w:trPr>
        <w:tc>
          <w:tcPr>
            <w:tcW w:w="7348" w:type="dxa"/>
            <w:tcBorders>
              <w:left w:val="single" w:sz="4" w:space="0" w:color="auto"/>
              <w:bottom w:val="single" w:sz="4" w:space="0" w:color="auto"/>
              <w:right w:val="single" w:sz="4" w:space="0" w:color="auto"/>
            </w:tcBorders>
            <w:shd w:val="clear" w:color="auto" w:fill="D9D9D9"/>
          </w:tcPr>
          <w:p w14:paraId="31FB2201" w14:textId="77777777" w:rsidR="00E442F6" w:rsidRPr="00453EC1" w:rsidRDefault="00E442F6" w:rsidP="008B395D">
            <w:pPr>
              <w:jc w:val="both"/>
              <w:rPr>
                <w:sz w:val="12"/>
              </w:rPr>
            </w:pPr>
            <w:r w:rsidRPr="00453EC1">
              <w:rPr>
                <w:sz w:val="12"/>
              </w:rPr>
              <w:lastRenderedPageBreak/>
              <w:t>Materialien/Kompetenz</w:t>
            </w:r>
          </w:p>
          <w:p w14:paraId="0A5455DC" w14:textId="77777777" w:rsidR="00E442F6" w:rsidRPr="00453EC1" w:rsidRDefault="00406AA2" w:rsidP="008B395D">
            <w:pPr>
              <w:rPr>
                <w:b/>
              </w:rPr>
            </w:pPr>
            <w:r>
              <w:rPr>
                <w:b/>
              </w:rPr>
              <w:t>Bauanleitung umsetzen</w:t>
            </w:r>
          </w:p>
        </w:tc>
        <w:tc>
          <w:tcPr>
            <w:tcW w:w="188" w:type="dxa"/>
            <w:vMerge w:val="restart"/>
            <w:tcBorders>
              <w:top w:val="nil"/>
              <w:left w:val="single" w:sz="4" w:space="0" w:color="auto"/>
              <w:bottom w:val="nil"/>
              <w:right w:val="single" w:sz="4" w:space="0" w:color="auto"/>
            </w:tcBorders>
            <w:shd w:val="clear" w:color="auto" w:fill="FFFFFF"/>
          </w:tcPr>
          <w:p w14:paraId="606E9610" w14:textId="77777777" w:rsidR="00E442F6" w:rsidRPr="00453EC1" w:rsidRDefault="00E442F6" w:rsidP="008B395D">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D7FC60C" w14:textId="77777777" w:rsidR="00E442F6" w:rsidRPr="00453EC1" w:rsidRDefault="00E442F6" w:rsidP="008B395D">
            <w:pPr>
              <w:jc w:val="center"/>
              <w:rPr>
                <w:rFonts w:eastAsia="Times New Roman"/>
                <w:b/>
                <w:lang w:val="en-GB"/>
              </w:rPr>
            </w:pPr>
            <w:r>
              <w:rPr>
                <w:rFonts w:eastAsia="Times New Roman"/>
                <w:b/>
                <w:lang w:val="en-GB"/>
              </w:rPr>
              <w:t>Holztechnik</w:t>
            </w:r>
          </w:p>
          <w:p w14:paraId="79DD72DA" w14:textId="77777777" w:rsidR="00E442F6" w:rsidRPr="00453EC1" w:rsidRDefault="00A64EE1" w:rsidP="008B395D">
            <w:pPr>
              <w:jc w:val="center"/>
              <w:rPr>
                <w:rFonts w:eastAsia="Calibri"/>
                <w:b/>
                <w:lang w:val="en-GB"/>
              </w:rPr>
            </w:pPr>
            <w:r w:rsidRPr="00A64EE1">
              <w:rPr>
                <w:rFonts w:eastAsia="Times New Roman"/>
                <w:b/>
                <w:lang w:val="en-GB"/>
              </w:rPr>
              <w:t>Z.01.02.03.01</w:t>
            </w:r>
          </w:p>
        </w:tc>
      </w:tr>
      <w:tr w:rsidR="00E442F6" w:rsidRPr="00453EC1" w14:paraId="4D77E08B" w14:textId="77777777" w:rsidTr="008B395D">
        <w:trPr>
          <w:trHeight w:val="873"/>
        </w:trPr>
        <w:tc>
          <w:tcPr>
            <w:tcW w:w="7348" w:type="dxa"/>
            <w:tcBorders>
              <w:left w:val="single" w:sz="4" w:space="0" w:color="auto"/>
              <w:right w:val="single" w:sz="4" w:space="0" w:color="auto"/>
            </w:tcBorders>
          </w:tcPr>
          <w:p w14:paraId="7BDE7EA5" w14:textId="77777777" w:rsidR="008B395D" w:rsidRPr="00453EC1" w:rsidRDefault="008B395D" w:rsidP="008B395D">
            <w:pPr>
              <w:spacing w:before="40" w:after="60" w:line="160" w:lineRule="exact"/>
              <w:rPr>
                <w:sz w:val="12"/>
              </w:rPr>
            </w:pPr>
            <w:r w:rsidRPr="00453EC1">
              <w:rPr>
                <w:sz w:val="12"/>
              </w:rPr>
              <w:t>Teilkompetenz:</w:t>
            </w:r>
          </w:p>
          <w:p w14:paraId="21AD6E3D" w14:textId="77777777" w:rsidR="008B395D" w:rsidRDefault="008B395D" w:rsidP="008B395D">
            <w:pPr>
              <w:pStyle w:val="Kopf8ptafz"/>
            </w:pPr>
            <w:r>
              <w:t>Ich kann meine Arbeitsschritte vorausplanen.</w:t>
            </w:r>
          </w:p>
          <w:p w14:paraId="156ADC06" w14:textId="77777777" w:rsidR="00E442F6" w:rsidRPr="00A402FC" w:rsidRDefault="008B395D" w:rsidP="008B395D">
            <w:pPr>
              <w:pStyle w:val="Kopf8ptafz"/>
            </w:pPr>
            <w:r w:rsidRPr="008B395D">
              <w:rPr>
                <w:i/>
              </w:rPr>
              <w:t>I</w:t>
            </w:r>
            <w:r w:rsidRPr="008B395D">
              <w:rPr>
                <w:i/>
                <w:lang w:eastAsia="de-DE"/>
              </w:rPr>
              <w:t>ch kann vorher nachdenken</w:t>
            </w:r>
            <w:r>
              <w:rPr>
                <w:lang w:eastAsia="de-DE"/>
              </w:rPr>
              <w:t>.</w:t>
            </w:r>
          </w:p>
        </w:tc>
        <w:tc>
          <w:tcPr>
            <w:tcW w:w="188" w:type="dxa"/>
            <w:vMerge/>
            <w:tcBorders>
              <w:left w:val="single" w:sz="4" w:space="0" w:color="auto"/>
              <w:bottom w:val="nil"/>
              <w:right w:val="nil"/>
            </w:tcBorders>
            <w:vAlign w:val="center"/>
          </w:tcPr>
          <w:p w14:paraId="3F879F0E" w14:textId="77777777" w:rsidR="00E442F6" w:rsidRPr="00453EC1" w:rsidRDefault="00E442F6" w:rsidP="008B395D">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442F6" w:rsidRPr="00453EC1" w14:paraId="4C7FBEB7" w14:textId="77777777" w:rsidTr="008B395D">
              <w:trPr>
                <w:trHeight w:val="284"/>
              </w:trPr>
              <w:tc>
                <w:tcPr>
                  <w:tcW w:w="2090" w:type="dxa"/>
                  <w:shd w:val="clear" w:color="auto" w:fill="auto"/>
                </w:tcPr>
                <w:p w14:paraId="50EDC3DC" w14:textId="77777777" w:rsidR="00E442F6" w:rsidRPr="00453EC1" w:rsidRDefault="00E442F6" w:rsidP="007A244C">
                  <w:pPr>
                    <w:framePr w:hSpace="141" w:wrap="around" w:vAnchor="text" w:hAnchor="text" w:y="-81"/>
                    <w:jc w:val="center"/>
                    <w:rPr>
                      <w:lang w:val="en-GB"/>
                    </w:rPr>
                  </w:pPr>
                  <w:r w:rsidRPr="00453EC1">
                    <w:rPr>
                      <w:lang w:val="en-GB"/>
                    </w:rPr>
                    <w:t>LernPROJEKT</w:t>
                  </w:r>
                </w:p>
              </w:tc>
            </w:tr>
            <w:tr w:rsidR="00E442F6" w:rsidRPr="00453EC1" w14:paraId="14BC36F2" w14:textId="77777777" w:rsidTr="008B395D">
              <w:trPr>
                <w:trHeight w:val="284"/>
              </w:trPr>
              <w:tc>
                <w:tcPr>
                  <w:tcW w:w="2090" w:type="dxa"/>
                  <w:shd w:val="clear" w:color="auto" w:fill="auto"/>
                </w:tcPr>
                <w:p w14:paraId="5BC44C9E" w14:textId="77777777" w:rsidR="00E442F6" w:rsidRPr="00453EC1" w:rsidRDefault="00E442F6" w:rsidP="007A244C">
                  <w:pPr>
                    <w:framePr w:hSpace="141" w:wrap="around" w:vAnchor="text" w:hAnchor="text" w:y="-81"/>
                    <w:jc w:val="center"/>
                    <w:rPr>
                      <w:lang w:val="en-GB"/>
                    </w:rPr>
                  </w:pPr>
                  <w:r w:rsidRPr="00453EC1">
                    <w:rPr>
                      <w:lang w:val="en-GB"/>
                    </w:rPr>
                    <w:t>LernTHEMA</w:t>
                  </w:r>
                </w:p>
              </w:tc>
            </w:tr>
            <w:tr w:rsidR="00E442F6" w:rsidRPr="00453EC1" w14:paraId="496A0A03" w14:textId="77777777" w:rsidTr="008B395D">
              <w:trPr>
                <w:trHeight w:val="284"/>
              </w:trPr>
              <w:tc>
                <w:tcPr>
                  <w:tcW w:w="2090" w:type="dxa"/>
                  <w:shd w:val="clear" w:color="auto" w:fill="D9D9D9" w:themeFill="background1" w:themeFillShade="D9"/>
                </w:tcPr>
                <w:p w14:paraId="1394AAD3" w14:textId="77777777" w:rsidR="00E442F6" w:rsidRPr="00453EC1" w:rsidRDefault="00E442F6" w:rsidP="007A244C">
                  <w:pPr>
                    <w:framePr w:hSpace="141" w:wrap="around" w:vAnchor="text" w:hAnchor="text" w:y="-81"/>
                    <w:jc w:val="center"/>
                    <w:rPr>
                      <w:rFonts w:eastAsia="Times New Roman"/>
                      <w:b/>
                      <w:lang w:val="en-GB"/>
                    </w:rPr>
                  </w:pPr>
                  <w:r w:rsidRPr="00453EC1">
                    <w:rPr>
                      <w:rFonts w:eastAsia="Times New Roman"/>
                      <w:b/>
                      <w:lang w:val="en-GB"/>
                    </w:rPr>
                    <w:t>LernSCHRITT</w:t>
                  </w:r>
                </w:p>
              </w:tc>
            </w:tr>
          </w:tbl>
          <w:p w14:paraId="040EF920" w14:textId="77777777" w:rsidR="00E442F6" w:rsidRPr="00453EC1" w:rsidRDefault="00E442F6" w:rsidP="008B395D">
            <w:pPr>
              <w:jc w:val="center"/>
              <w:rPr>
                <w:rFonts w:eastAsia="Times New Roman"/>
                <w:b/>
                <w:lang w:val="en-GB"/>
              </w:rPr>
            </w:pPr>
          </w:p>
        </w:tc>
      </w:tr>
    </w:tbl>
    <w:p w14:paraId="0AEE1CE0" w14:textId="77777777" w:rsidR="00E442F6" w:rsidRDefault="00F47A1C" w:rsidP="00E442F6">
      <w:r w:rsidRPr="002217EB">
        <w:rPr>
          <w:noProof/>
          <w:color w:val="FF0000"/>
          <w:sz w:val="22"/>
          <w:lang w:eastAsia="de-DE"/>
        </w:rPr>
        <w:drawing>
          <wp:anchor distT="0" distB="0" distL="114300" distR="114300" simplePos="0" relativeHeight="251588096" behindDoc="0" locked="0" layoutInCell="0" allowOverlap="1" wp14:anchorId="47FA961B" wp14:editId="37C4C62C">
            <wp:simplePos x="0" y="0"/>
            <wp:positionH relativeFrom="rightMargin">
              <wp:posOffset>478790</wp:posOffset>
            </wp:positionH>
            <wp:positionV relativeFrom="paragraph">
              <wp:posOffset>1066165</wp:posOffset>
            </wp:positionV>
            <wp:extent cx="302260" cy="323850"/>
            <wp:effectExtent l="0" t="0" r="2540" b="0"/>
            <wp:wrapNone/>
            <wp:docPr id="321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40A">
        <w:rPr>
          <w:noProof/>
          <w:sz w:val="32"/>
          <w:lang w:eastAsia="de-DE"/>
        </w:rPr>
        <w:drawing>
          <wp:anchor distT="0" distB="0" distL="114300" distR="114300" simplePos="0" relativeHeight="251592192" behindDoc="0" locked="0" layoutInCell="1" allowOverlap="1" wp14:anchorId="63AA479C" wp14:editId="12F34873">
            <wp:simplePos x="0" y="0"/>
            <wp:positionH relativeFrom="column">
              <wp:posOffset>4763770</wp:posOffset>
            </wp:positionH>
            <wp:positionV relativeFrom="paragraph">
              <wp:posOffset>1064260</wp:posOffset>
            </wp:positionV>
            <wp:extent cx="341630" cy="313055"/>
            <wp:effectExtent l="0" t="0" r="1270" b="0"/>
            <wp:wrapNone/>
            <wp:docPr id="3220" name="Grafik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671D3" w14:textId="77777777" w:rsidR="00E442F6" w:rsidRDefault="00F47A1C" w:rsidP="00E442F6">
      <w:pPr>
        <w:pStyle w:val="berschrift1"/>
        <w:rPr>
          <w:sz w:val="32"/>
        </w:rPr>
      </w:pPr>
      <w:r>
        <w:rPr>
          <w:noProof/>
        </w:rPr>
        <w:drawing>
          <wp:anchor distT="0" distB="0" distL="114300" distR="114300" simplePos="0" relativeHeight="251589120" behindDoc="0" locked="0" layoutInCell="1" allowOverlap="1" wp14:anchorId="4994B228" wp14:editId="1A2F1BAD">
            <wp:simplePos x="0" y="0"/>
            <wp:positionH relativeFrom="column">
              <wp:posOffset>4847590</wp:posOffset>
            </wp:positionH>
            <wp:positionV relativeFrom="paragraph">
              <wp:posOffset>471170</wp:posOffset>
            </wp:positionV>
            <wp:extent cx="313055" cy="313055"/>
            <wp:effectExtent l="0" t="0" r="0" b="0"/>
            <wp:wrapNone/>
            <wp:docPr id="3221" name="Grafik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22">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00E442F6">
        <w:rPr>
          <w:sz w:val="32"/>
        </w:rPr>
        <w:t xml:space="preserve">Klappstuhl </w:t>
      </w:r>
      <w:r w:rsidR="00216E6B" w:rsidRPr="00216E6B">
        <w:rPr>
          <w:rFonts w:ascii="Calibri" w:hAnsi="Calibri" w:cs="Calibri"/>
          <w:b/>
          <w:sz w:val="32"/>
        </w:rPr>
        <w:t>–</w:t>
      </w:r>
      <w:r w:rsidR="00E442F6">
        <w:rPr>
          <w:sz w:val="32"/>
        </w:rPr>
        <w:t xml:space="preserve"> Bauanleitung umsetzten</w:t>
      </w:r>
    </w:p>
    <w:p w14:paraId="1CD98B30" w14:textId="77777777" w:rsidR="00E442F6" w:rsidRPr="00196E44" w:rsidRDefault="00E442F6" w:rsidP="00E442F6">
      <w:pPr>
        <w:spacing w:line="312" w:lineRule="auto"/>
        <w:rPr>
          <w:sz w:val="22"/>
        </w:rPr>
      </w:pPr>
      <w:r w:rsidRPr="006B79F7">
        <w:rPr>
          <w:b/>
          <w:sz w:val="22"/>
        </w:rPr>
        <w:t>Arbeitsablaufplan</w:t>
      </w:r>
      <w:r>
        <w:rPr>
          <w:b/>
          <w:sz w:val="22"/>
        </w:rPr>
        <w:t xml:space="preserve"> erstellen</w:t>
      </w:r>
    </w:p>
    <w:p w14:paraId="60BD7AB1" w14:textId="1212CA37" w:rsidR="00E442F6" w:rsidRDefault="00E442F6" w:rsidP="00E442F6">
      <w:pPr>
        <w:spacing w:line="312" w:lineRule="auto"/>
        <w:rPr>
          <w:sz w:val="22"/>
        </w:rPr>
      </w:pPr>
      <w:r>
        <w:rPr>
          <w:sz w:val="22"/>
        </w:rPr>
        <w:t xml:space="preserve">Bei Tätigkeiten, die nicht alltäglich sind, braucht man eine Beschreibung oder Anleitung, damit sie gelingen. Zum Beispiel beim Kochen nimmt man ein Rezept, beim Programmieren von Einstellungen schaut man vorher ein Video </w:t>
      </w:r>
      <w:r w:rsidR="003831E1">
        <w:rPr>
          <w:sz w:val="22"/>
        </w:rPr>
        <w:br/>
      </w:r>
      <w:r>
        <w:rPr>
          <w:sz w:val="22"/>
        </w:rPr>
        <w:t>oder nimmt die Bedienungsanleitung zur Hand.</w:t>
      </w:r>
    </w:p>
    <w:p w14:paraId="6018B25D" w14:textId="1F17E8AA" w:rsidR="00E442F6" w:rsidRDefault="00E442F6" w:rsidP="00E442F6">
      <w:pPr>
        <w:spacing w:line="312" w:lineRule="auto"/>
        <w:rPr>
          <w:sz w:val="22"/>
        </w:rPr>
      </w:pPr>
      <w:r>
        <w:rPr>
          <w:sz w:val="22"/>
        </w:rPr>
        <w:t xml:space="preserve">Ähnlich ist ein Arbeitsablaufplan, dann weiß man vorher, was wann zu tun ist. </w:t>
      </w:r>
      <w:r w:rsidRPr="003F2F77">
        <w:rPr>
          <w:sz w:val="22"/>
        </w:rPr>
        <w:t xml:space="preserve">Die </w:t>
      </w:r>
      <w:r>
        <w:rPr>
          <w:sz w:val="22"/>
        </w:rPr>
        <w:t>richtige Reihenfolge ist wicht</w:t>
      </w:r>
      <w:r w:rsidR="00B8593D">
        <w:rPr>
          <w:sz w:val="22"/>
        </w:rPr>
        <w:t xml:space="preserve">ig. Hier </w:t>
      </w:r>
      <w:r w:rsidR="003831E1">
        <w:rPr>
          <w:sz w:val="22"/>
        </w:rPr>
        <w:t xml:space="preserve">erstellen </w:t>
      </w:r>
      <w:r w:rsidR="00B8593D">
        <w:rPr>
          <w:sz w:val="22"/>
        </w:rPr>
        <w:t xml:space="preserve">Sie sich selbst </w:t>
      </w:r>
      <w:r>
        <w:rPr>
          <w:sz w:val="22"/>
        </w:rPr>
        <w:t>einen</w:t>
      </w:r>
      <w:r w:rsidR="003831E1">
        <w:rPr>
          <w:sz w:val="22"/>
        </w:rPr>
        <w:t xml:space="preserve"> Arbeitsablaufplan</w:t>
      </w:r>
      <w:r>
        <w:rPr>
          <w:sz w:val="22"/>
        </w:rPr>
        <w:t>!</w:t>
      </w:r>
    </w:p>
    <w:p w14:paraId="2E7F805D" w14:textId="77777777" w:rsidR="00E442F6" w:rsidRDefault="00E442F6" w:rsidP="00E442F6">
      <w:pPr>
        <w:spacing w:line="312" w:lineRule="auto"/>
        <w:rPr>
          <w:noProof/>
          <w:lang w:eastAsia="de-DE"/>
        </w:rPr>
      </w:pPr>
    </w:p>
    <w:p w14:paraId="6C6C3CCF" w14:textId="77777777" w:rsidR="00E442F6" w:rsidRPr="006B79F7" w:rsidRDefault="00E442F6" w:rsidP="00E442F6">
      <w:pPr>
        <w:spacing w:line="312" w:lineRule="auto"/>
        <w:rPr>
          <w:b/>
          <w:noProof/>
          <w:sz w:val="22"/>
        </w:rPr>
      </w:pPr>
      <w:r>
        <w:rPr>
          <w:noProof/>
          <w:sz w:val="22"/>
          <w:lang w:eastAsia="de-DE"/>
        </w:rPr>
        <mc:AlternateContent>
          <mc:Choice Requires="wpg">
            <w:drawing>
              <wp:anchor distT="0" distB="0" distL="114300" distR="114300" simplePos="0" relativeHeight="251527680" behindDoc="0" locked="0" layoutInCell="1" allowOverlap="1" wp14:anchorId="17E28B8C" wp14:editId="1C4582A8">
                <wp:simplePos x="0" y="0"/>
                <wp:positionH relativeFrom="column">
                  <wp:posOffset>2272030</wp:posOffset>
                </wp:positionH>
                <wp:positionV relativeFrom="paragraph">
                  <wp:posOffset>26035</wp:posOffset>
                </wp:positionV>
                <wp:extent cx="2235200" cy="2088515"/>
                <wp:effectExtent l="0" t="0" r="165100" b="102235"/>
                <wp:wrapNone/>
                <wp:docPr id="2921" name="Gruppieren 2921"/>
                <wp:cNvGraphicFramePr/>
                <a:graphic xmlns:a="http://schemas.openxmlformats.org/drawingml/2006/main">
                  <a:graphicData uri="http://schemas.microsoft.com/office/word/2010/wordprocessingGroup">
                    <wpg:wgp>
                      <wpg:cNvGrpSpPr/>
                      <wpg:grpSpPr>
                        <a:xfrm>
                          <a:off x="0" y="0"/>
                          <a:ext cx="2235200" cy="2088515"/>
                          <a:chOff x="84376" y="454114"/>
                          <a:chExt cx="2235200" cy="2540226"/>
                        </a:xfrm>
                      </wpg:grpSpPr>
                      <wpg:grpSp>
                        <wpg:cNvPr id="2922" name="Gruppieren 2922"/>
                        <wpg:cNvGrpSpPr/>
                        <wpg:grpSpPr>
                          <a:xfrm rot="20424263">
                            <a:off x="84376" y="454114"/>
                            <a:ext cx="2235200" cy="2540226"/>
                            <a:chOff x="-80662" y="454755"/>
                            <a:chExt cx="2235200" cy="2540226"/>
                          </a:xfrm>
                        </wpg:grpSpPr>
                        <wps:wsp>
                          <wps:cNvPr id="2923" name="Abgerundetes Rechteck 942"/>
                          <wps:cNvSpPr/>
                          <wps:spPr>
                            <a:xfrm rot="1185859">
                              <a:off x="-80662" y="1141768"/>
                              <a:ext cx="2235200" cy="1853213"/>
                            </a:xfrm>
                            <a:prstGeom prst="roundRect">
                              <a:avLst/>
                            </a:prstGeom>
                            <a:solidFill>
                              <a:schemeClr val="bg2"/>
                            </a:solidFill>
                            <a:ln w="12700">
                              <a:solidFill>
                                <a:schemeClr val="bg2">
                                  <a:lumMod val="7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924" name="Grafik 2924" descr="Reißnagel auf Weiß vektor abbildung. Illustration von ..."/>
                            <pic:cNvPicPr>
                              <a:picLocks noChangeAspect="1"/>
                            </pic:cNvPicPr>
                          </pic:nvPicPr>
                          <pic:blipFill rotWithShape="1">
                            <a:blip r:embed="rId23" cstate="print">
                              <a:extLst>
                                <a:ext uri="{28A0092B-C50C-407E-A947-70E740481C1C}">
                                  <a14:useLocalDpi xmlns:a14="http://schemas.microsoft.com/office/drawing/2010/main" val="0"/>
                                </a:ext>
                              </a:extLst>
                            </a:blip>
                            <a:srcRect r="20560" b="22430"/>
                            <a:stretch/>
                          </pic:blipFill>
                          <pic:spPr bwMode="auto">
                            <a:xfrm rot="3043751">
                              <a:off x="542389" y="461105"/>
                              <a:ext cx="506095" cy="493395"/>
                            </a:xfrm>
                            <a:prstGeom prst="rect">
                              <a:avLst/>
                            </a:prstGeom>
                            <a:noFill/>
                            <a:ln>
                              <a:noFill/>
                            </a:ln>
                            <a:extLst>
                              <a:ext uri="{53640926-AAD7-44D8-BBD7-CCE9431645EC}">
                                <a14:shadowObscured xmlns:a14="http://schemas.microsoft.com/office/drawing/2010/main"/>
                              </a:ext>
                            </a:extLst>
                          </pic:spPr>
                        </pic:pic>
                      </wpg:grpSp>
                      <wps:wsp>
                        <wps:cNvPr id="2925" name="Textfeld 2925"/>
                        <wps:cNvSpPr txBox="1"/>
                        <wps:spPr>
                          <a:xfrm>
                            <a:off x="325331" y="1292166"/>
                            <a:ext cx="1965247" cy="1543743"/>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59158" w14:textId="77777777" w:rsidR="008A6EA7" w:rsidRDefault="008A6EA7" w:rsidP="00E442F6">
                              <w:pPr>
                                <w:spacing w:line="312" w:lineRule="auto"/>
                                <w:rPr>
                                  <w:noProof/>
                                  <w:sz w:val="22"/>
                                </w:rPr>
                              </w:pPr>
                              <w:r>
                                <w:rPr>
                                  <w:noProof/>
                                  <w:sz w:val="22"/>
                                </w:rPr>
                                <w:t xml:space="preserve">Der Abstand zwischen den </w:t>
                              </w:r>
                              <w:r w:rsidRPr="00230B29">
                                <w:rPr>
                                  <w:b/>
                                  <w:noProof/>
                                  <w:sz w:val="22"/>
                                </w:rPr>
                                <w:t>Mittelpunkten</w:t>
                              </w:r>
                              <w:r>
                                <w:rPr>
                                  <w:noProof/>
                                  <w:sz w:val="22"/>
                                </w:rPr>
                                <w:t xml:space="preserve"> von zwei Bohrungen heißt:</w:t>
                              </w:r>
                            </w:p>
                            <w:p w14:paraId="70F5BF92" w14:textId="77777777" w:rsidR="008A6EA7" w:rsidRPr="00230B29" w:rsidRDefault="008A6EA7" w:rsidP="00E442F6">
                              <w:pPr>
                                <w:spacing w:line="312" w:lineRule="auto"/>
                                <w:rPr>
                                  <w:b/>
                                  <w:sz w:val="24"/>
                                </w:rPr>
                              </w:pPr>
                              <w:r w:rsidRPr="00230B29">
                                <w:rPr>
                                  <w:b/>
                                  <w:sz w:val="24"/>
                                </w:rPr>
                                <w:t>Achsabstand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E28B8C" id="Gruppieren 2921" o:spid="_x0000_s1066" style="position:absolute;margin-left:178.9pt;margin-top:2.05pt;width:176pt;height:164.45pt;z-index:251527680;mso-width-relative:margin;mso-height-relative:margin" coordorigin="843,4541" coordsize="22352,25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iXp2jBQAAHxAAAA4AAABkcnMvZTJvRG9jLnhtbNxX227jNhB9L9B/&#10;IPQeW1ffEGeRJt1ggXQ3SFLkmaYoSzBFqiQVO/2Zfkx/rDOkJNtZYxNsgS3QBeLldS5nhnNG5x92&#10;tSDPXJtKyWUQjcKAcMlUXsn1Mvj98ePZLCDGUplToSRfBi/cBB8ufv7pfNsseKxKJXKuCQiRZrFt&#10;lkFpbbMYjw0reU3NSDVcwmahdE0tTPV6nGu6Bem1GMdhOBlvlc4brRg3Blav/WZw4eQXBWf2S1EY&#10;bolYBmCbdb/a/a7wd3xxThdrTZuyYp0Z9DusqGklQekg6ppaSlpdfSWqrphWRhV2xFQ9VkVRMe58&#10;AG+i8JU3N1q1jfNlvdiumwEmgPYVTt8tln1+vtOkypdBPI+jgEhaQ5RudNs0FddcErcMKG2b9QIO&#10;3+jmobnT3cLaz9DxXaFr/B9cIjuH78uAL99ZwmAxjpMMghYQBntxOJtlUeYjwEoIE96bpcl0EhDY&#10;T7M0itJ++9eTIrI0jOMJnhn3FozR0MGuYTI4sPc2Pu1tjOLe4y3RCtIpDtM4jSeJi37n/GknTqOw&#10;d4EuBhTOZuFkAvZ5GKbZgNJ3wwCvy+wTyPy7BHooacNdXhrMiT2kSQ/p5WrNdStzbrkh95yVlrMN&#10;macduO7akEdmYSCl+iTysEbRLJtl80NUD0CBxIimk5lPjpO4wvUkjpKj1KCLRht7w1VNcLAM4HnJ&#10;HKyzTg19vjXWp1J/Dm0ySlT5x0oIN8G6xK+EJs8UKspq7RyC5Ds6JSTZQjGMp5Dr7xGBZ0Rb/6Zy&#10;L3aahXDTm+IqIWp0OX6gBpQKiTe5K3NgO05Ua7l+KPMtWYlW31N42Fk4wzeXV+hyMov8BGogpB7+&#10;CwgVayjeNkDonypbuvji60WJiMXeYUHZxqMlmpJ6c52YztzutDN2sMXNDsyEN9rH3I3si+AOA3nP&#10;CyhGWCo8cMdwU8a4tJHfKmnOvX5E6zRcAgWi5ALiN8juBJyW7VHvzuNVb/dwuYvoty4PN5xmJe1w&#10;ua6k0qc8E+BVp9mfB8gOoMHhSuUv8NJc0YGYmYZ9rCA0t9TYO6qBtGARiNh+gZ9CKEhA1Y0CUir9&#10;56l1PA+lAHYDsgUSXAbmj5ZqHhDxSUKRAJG2H+h+sOoHsq2vFLwCoA2wxg3hgraiHxZa1U/Az5eo&#10;BbaoZKBrGTCr+8mV9WQMDM/45aU7BszYUHsrHxqGwhFFTKvH3RPVTfd0Lbz6z6ovRHTx6vH6s3hT&#10;qsvWqqJyL3uPY4cvFMWL86ZiC/jr6BVGX1XHt9sQuGVbBM63MvW7ZNRUb9rmzPtbrSpR2RfX1YDP&#10;aJR8vqsYVkacHBXatC+0N5oW1QZZGpZybhjAec+rv/+SdM0FoW1BnnAKqbGxShO6AjV5K9cj8kmI&#10;1lhNLbRu5Bn+RqMRJmGvzKsG7Ct2q9jGEKmuSirX/NI0UDMxNJiyx8fd9MjulagaLJ+viouPK252&#10;kIHhr5qaE6j7hulasbaGSuA7QM2F88GUVWMg/xa8XvEcqvunHDKTQfdpoaVpdCUtGgy1WjMs+gQ0&#10;xmE2gcRcwShOk64dBFC4ZWXvXO+ARwapiqy2UKtBKIXUcvmJ3Y9/mkkIHUzmvevagSyNk9ncs/kk&#10;isKOzXveysJJOM98U5TOkwTGqLpvaL5mrTcISyqE23nqCWJY6CjDxchTrhtCBN1z6Pom7H5+TLsA&#10;Tvt+8xGwKLjIMY+d92gBJDy2CMTuflHACC7bcP2wWcBwdigncZYkEHDomSJsWieuL4T63XWO0XyS&#10;xenU4xxlEKX0rfbgDaAPyBiS6pgRvtkZTJLM08jryPRs0zUie2/d6ARNvoONTnPgOy7+aA7MN29y&#10;oN2tdu5jxbV+CMp/wYrzKE0HZkyzaYys50ix2/EM2e38X1jSfVjBV6grTd0XM37mHs5dGdl/11/8&#10;AwAA//8DAFBLAwQKAAAAAAAAACEAHFrFrQIRAAACEQAAFQAAAGRycy9tZWRpYS9pbWFnZTEuanBl&#10;Z//Y/+AAEEpGSUYAAQEBANwA3AAA/9sAQwACAQEBAQECAQEBAgICAgIEAwICAgIFBAQDBAYFBgYG&#10;BQYGBgcJCAYHCQcGBggLCAkKCgoKCgYICwwLCgwJCgoK/9sAQwECAgICAgIFAwMFCgcGBwoKCgoK&#10;CgoKCgoKCgoKCgoKCgoKCgoKCgoKCgoKCgoKCgoKCgoKCgoKCgoKCgoKCgoK/8AAEQgAmA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wD&#10;AxRRQTgZNABTSxBIoeRUGTXkn7UX7bf7MX7HfhtfFH7Q3xZ0/QY7gMLOzZmmu7tlxuENvGGlkxuX&#10;O1TgHJwKipUp0YuU3Zd2dWDwWMzDERw+FpynOTsoxTbb8ktWes9sUZU8Zr8nfit/wdLfDDStRMHw&#10;X/ZW8Ra3bqxDXHiHWoNO3AE/MqxLcZB4IztODyBXpH7If/ByD+yR8fPGFj8NvjT4Y1T4X6zqEixW&#10;d5rVxHPpUsrfdj+1JjyznPzSoidBuJIFeZSzzKq1b2UKqb9fyZ9xjvCnxCyvLXjsTl9SNNK7dldL&#10;zSfMvmj9G0zup9VrG5huVE8T7lZQysCCCD3GO1Wcj1r1j89tYKKKKACiiigAooooAKKKKACmTEbc&#10;Gn7h614/+3N+1b4O/Yy/Zr8S/HvxdMrf2XZ7NLsv4r6+k+SCBR6s5GT0C7mOACRnVqQo03Um7Jas&#10;6sDgsVmWMp4XDxcqlSSjFLdtuyR89/8ABXf/AIK3+G/2B/Ccfw7+HEdjrXxM1y1aXTtNuGLQ6XAc&#10;gXVyFIOCwISPKlyG5AUmvwH+LPxk+KPx38eX3xP+MPjm/wDEWvalJuvNU1KQM7Y6KqjCxoOyIAo6&#10;AAUvxj+Lnjr48fFHXfi/8Stbm1DXPEF813qN1M2SzkABR/dRVCoq9FVQBwBXMPuXhTX4xn2e4jNs&#10;Q7O1NPRfq/Nn+m3hP4T5P4eZPCc4KeMmv3lRrVPrGPaK/G12NJkB6GodUtYb+waKZFOAcZWrWQqB&#10;iKjuTGIGrwIScZJo/WsTRp1cPOFSzTTuntsfvN/wbe/t3at+1P8Ask6j8FfiJrct54s+FV5Bp0lx&#10;cMWe50qVGNnKSerL5c0J5JxChONwr9Gs85r+eX/g1x+KJ8Jf8FFPEfw/dpGh8V+BbmJYxIQokt5o&#10;5wxHQnaHA7je1f0NJllya/dMjxEsTl8JT9PuP8pfFDJaGR8aYqhQVoN8yXRc29vK9x6nIpaReBwa&#10;WvWPz8KKKKACiiigAooooAjYfLgf3eK/Gb/g6D/aDu9Q8b+Av2ZdM1L/AESxs5Nd1W2VuszloYCw&#10;9lEuP941+y+Rs5r+fn/g44iv0/4KNXT3oPlt4L0z7L/1z3Tj/wBC3V8vxhWqUckly9Wl8m/+Afu3&#10;0cctwuY+KGH9tr7OM5pf3krL7r3+R8Fg4GMUUbvWgPg4Br8bP9LQLHHWqPie6Gm6NJcSHlgQtdt4&#10;P+HGo63pdx4t1ljY6LZrvuL6bgN/sr/eY9hXkfxO8V2+rai9tp2Vt0YiMH0rqwdCVauk1otTwOIs&#10;2w+W5TUnzXk9EvPv8j6e/wCCCfxg0b4S/wDBVH4c6v4l1CO1ttaubnR/OmfaokuYWSMZ9Wk2qPUs&#10;BX9SEGTHk/5FfxW+H9f1nwvr1n4p8P6lNZ6hpt3Hc2N3bvtkgmjYOkinsysAQexFf11f8E7/ANq3&#10;Tv20v2PPA37Q9oYVutc0WMa1bw/dgv4x5dygGcgCVWIzztK1+tcN4heylQfTVH+eHjZlNT69QzOO&#10;qmuR+TTbX3pv7j2xBhcAU6moQB1pwYHoa+oPwoKKKKACiiigAooooAjcAR5HpX5b/wDBxh+wl4u+&#10;KnhHRv2uPhp4ffUJvCdi9l4qs7W33TmwLbluQBy4iYtuHUK5YcA1+pAPGcVDqFhaajZSWV/bJNDM&#10;hSSGRQyup4KkHqCK4cxwFHM8HPD1Npdez3TPquCeLsx4H4lw+c4LWdJ6p7Si9JRfqmz+Svw14Ch8&#10;VSiK11+zt1JzuuJwv4+9d3pvhH9m74VW/wDbnxH8df8ACQXkQ3R6PpI+R29GkPQV+r/7fP8Awbd/&#10;CX43anqHxJ/ZI8Yf8ID4gvJPNm0O4jaTSZZCFBKqvzQZwzYXILN/COK/HP8Abb/4J1ftrfsM6gq/&#10;tDfDC6tdLnnEVn4isXFxYXDEEhRKvAbHVTgjpX5XiOFsfgZPn96P83Q/vzKfHzhHi3DwjhW6VZpX&#10;ptpSv1Sbvf8A7d19Dlf2gv2l9d+Kc8ei6bZw6Vollxp+kWXEcS+p/vN7mvGrmZ5n3N3qVkuZn5Lc&#10;05bIgZbtV0qcKMdDlzDGYrNKmuiWy7f117lcIVNfq9/wb4f8FfPgz+xb8K/G3wD/AGnPE2oW2jjU&#10;odW8Imz0+S5YNIGS6hwgO0ZWJxnqXf0r8pZlKmrGgai2j6xDfD7qv8/07134bGVsHJ1aO9up8lnX&#10;DeU8SYeOAzG/snKN3F2ktd02mvwP6ivhB/wXR/4J1fGXxfb+C9I+L82lXdy6pbSeIdMls4ZHZgFQ&#10;SSALkkgAZ5r7Csr22v7WO+s5klikUPHJG25WUjIIPcV/IGjh1Vkb5WUEV+zn/BuX/wAFI/FvxTl1&#10;b9hv40eJTfah4d0xdR8Eahdzbp5tPXCy2jZ5cxHDKeuxsH7oJ9rh/iipmOIeHxMUpdGvyPy/xg8B&#10;cHwTkqzjJa0p0U0pxnZySe0k0ldd1bQ/WiikRgw4NLmvtj+YAooooAKKKKADHbFH4UUUAFcb8c/g&#10;d8Mf2iPhvq3wk+MHhK11rQNYtjFeWV1HkH0YH+FlOCGHINdlTXPJFKUYyVpbF06lSjUU6baad01u&#10;mux/Mx/wVx/4I3/Ez/gnl40m8c+BrW91/wCFup3bDS9aERaTTGYFhbXWOhAB2ycBgvODxXw9IhZc&#10;ha/sC/ank8EWf7O3jTUPiTodjqWh2vhu8m1Gx1KIPDMiRM21gexI/Dr2r+THx14HQ30mr6Faxw2t&#10;xdsEt1ziEs5wn0A4z6CvzrP8Dh8vxUeR/Fd2P7O8IeKc44vyOt9chzPD8qdRfave113VtbHBXMQI&#10;Oz8apzKVAb866eTwpOZ5Lczxho+GPuScf+g/rTdO+H99qc0bxyYhba0jY4G5dwH4gV5Kl7ON5H6L&#10;UoSxVZU6WspNJHTeDvOm8N2ctwCW8s49/mOP0r27/gmD8XPEvwV/4Kt/BnVtFSRZNQ8aafoN5DuK&#10;iW31BxaPn1A8/eB6oPSvLbezg0rTY54CSYMbUVfu7VzjH+ele9/8EZvgnqf7SP8AwVP+HN/ParJZ&#10;+D9T/wCEk1FYw3yLajzoW3e9wYuD2B9a5sioyqZn7WHfT7z1vFrMMPgeBZYCq017N81+to2X3vY/&#10;p7iJxj0p2ADnFUbPU45rnyDHt+XO5j7f/Xq6GBOBX7Kf5pi0UUUAFFFFABRRRQAUxuDT6awy1AHh&#10;/wDwUg8Na54u/YT+LHh3wzbvLfXXgXUVt44+rN5LV/LvPe3VwnlSXDMoPQ+o/wAOa/rs1jTbTWNO&#10;m0rUbZZre4iaKeKRcq6sMFSPQiv5t/8AgrP/AME9/Gn7B/7ROqStok3/AAr/AMQajJc+EdbjBkjV&#10;JPn+ySn+CSM7lAP3lUMOpA+B43y/EVqdPE01dRun5ban9cfRZ4syfL8XjMlxslGVZxlBy0UuVNOP&#10;rZp+ep8hP4btzdtdx3UqCRsvGG685/rW7ollqVyi6ZpwYrHhj/djCjG5j2AHc0sVz4Jt4VuL7Wrm&#10;ZiCGt7WAIw44O5sj9KyfEnxF1HX4o/Cfg/Sfs8FxMqR6fYq0klzIeFBPLSMSTge+MdK/P6ccViGo&#10;Nv0P6+xlbI8ljKtGEU9Xf+v0Mr4geKJPtTaZpF5JIu7b5kf/AC1boMe386/ar/g2N/Z48PfB/QvF&#10;3iP4oaY9r8RvE1rbXFlDdYVo9GA+VFB58zedzjsDEOxr57/4I3/8EfbXU/i/YfGP9uTwzNp/2FYb&#10;7w34F1SEq10zqHiuLlT/AAAFWWP1+9gjA/RL9p34Y+JfgP8AEfSf2jPhDYILnR7kTG3VcJPCeJLd&#10;sfwsmR7EgjkCv1DhrJZYOmq1Ra9F+rP4V8bvEyjxFipZfgZc0brnktnbaK8u7Ptw6ZaN1T261bVd&#10;oxXNfCX4leGvjB8P9J+JHhK58yx1S1WWPd96NiPmjb/aVsqfcV02Qehr64/nMKKKKACiiigAoooo&#10;AKKKKAEbla4z41fAn4VftE/D+++F/wAZfA+n+INB1GPbdafqVuJFPOQwzyGB5BHIrtDyMUzac4xU&#10;yjGceWWxpRq1KNRVKbalHVNOzTPy+8Z/8GsX7FPiHxRNrPhr4reOND0+R8x6Pb3MUyR+o3yqXIPu&#10;a+lP2RP+CNP7CH7GF7F4l+HHwjt9S8QQtmPxB4hY3lzEcYPlmTIjB9FFfV207sCgIe4rjp5dgaM+&#10;eMEn3sfSY7jTivM8N9XxWMqSh25n+lmzzv43/AjSPitpkd/Yyf2fr+mrv0nVIV+ZW/uP/ejPdfxG&#10;CBXn/g3xIvjmyvvgv8WNL+y61aJ5dxbzfxryFljP8Stg4YccEcEEV9DA5HSuC+MXwYsviXbQ6lpd&#10;1/ZuvadltL1VV5Q5zscDG6Mnquc+hB5ruPlzwL9mjxJrn7LfxzvP2efF8v8AxTXii6a48N3En3bW&#10;8PLRA/3ZQMgdnX/aNfW0Iwc18v8AxE8JzfHrwXdeC9ft30fx14dZZIJIpMSJMvzRyxPwSpIyrD0/&#10;CvWP2WvjJf8Axc+Hat4rtvsviTRZjp/iO127cXKD/WKOyyD5x6ZI7UAemUUZooAKKKKACiiigAoo&#10;ooAKKKKACiiigApGGVI9qWigDivif8LYvGwt9e0adbHXtN3NpmpKv5xP/ejbAyPoRyK8Yl1TU/hZ&#10;8Tv+F2WeiGzbMenfEbRQScQZ/d30Z6MEY7gxHKM4ODnH01JnbwK5b4g/Dm18XW7XtsscWoxxMkU0&#10;i5SWM/ehkH8SN0I7dRyM0AdNZXEF1bJc28yyJIodGU8MDyCPapc15h8C9R1Hwx9o+EutLs/s0Z0V&#10;Zshxa/8APE9n8pvlDj7yFO4Yn02M5QGgB1FFFABRRRQAUUUUAFFFFABRRRQAUUUUAFDdOlFFAGJ4&#10;k8KxavdW2tWj+TqFk++3n28Hggq3qpBI9RnitmHf5SmRNrbfmX0NOooAKKKKACiiigAooooAKKKK&#10;ACiiigAooooAKKKKACiiigAooooA/9lQSwMEFAAGAAgAAAAhAMTjEf7fAAAACQEAAA8AAABkcnMv&#10;ZG93bnJldi54bWxMj0FLw0AQhe+C/2EZwZvdjbFWYzalFPVUCraCeJtmp0lodjdkt0n67x1Penx8&#10;w3vf5MvJtmKgPjTeaUhmCgS50pvGVRo+9293TyBCRGew9Y40XCjAsri+yjEzfnQfNOxiJbjEhQw1&#10;1DF2mZShrMlimPmOHLOj7y1Gjn0lTY8jl9tW3iv1KC02jhdq7GhdU3nana2G9xHHVZq8DpvTcX35&#10;3s+3X5uEtL69mVYvICJN8e8YfvVZHQp2OvizM0G0GtL5gtWjhocEBPOFeuZ8YJCmCmSRy/8fF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giXp2jBQAAHxAAAA4A&#10;AAAAAAAAAAAAAAAAPAIAAGRycy9lMm9Eb2MueG1sUEsBAi0ACgAAAAAAAAAhABxaxa0CEQAAAhEA&#10;ABUAAAAAAAAAAAAAAAAACwgAAGRycy9tZWRpYS9pbWFnZTEuanBlZ1BLAQItABQABgAIAAAAIQDE&#10;4xH+3wAAAAkBAAAPAAAAAAAAAAAAAAAAAEAZAABkcnMvZG93bnJldi54bWxQSwECLQAUAAYACAAA&#10;ACEAWGCzG7oAAAAiAQAAGQAAAAAAAAAAAAAAAABMGgAAZHJzL19yZWxzL2Uyb0RvYy54bWwucmVs&#10;c1BLBQYAAAAABgAGAH0BAAA9GwAAAAA=&#10;">
                <v:group id="Gruppieren 2922" o:spid="_x0000_s1067" style="position:absolute;left:843;top:4541;width:22352;height:25402;rotation:-1284218fd" coordorigin="-806,4547" coordsize="22352,2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o5JxwAAAN0AAAAPAAAAZHJzL2Rvd25yZXYueG1sRI9Ba8JA&#10;FITvBf/D8oTe6sYNFE1dRS2FFr00WtrjI/tMgtm3Ibs1qb++KxR6HGbmG2axGmwjLtT52rGG6SQB&#10;QVw4U3Op4Xh4eZiB8AHZYOOYNPyQh9VydLfAzLie3+mSh1JECPsMNVQhtJmUvqjIop+4ljh6J9dZ&#10;DFF2pTQd9hFuG6mS5FFarDkuVNjStqLinH9bDbuvffrxPLcunV13/V5tPt/yJNX6fjysn0AEGsJ/&#10;+K/9ajSouVJwexOfgFz+AgAA//8DAFBLAQItABQABgAIAAAAIQDb4fbL7gAAAIUBAAATAAAAAAAA&#10;AAAAAAAAAAAAAABbQ29udGVudF9UeXBlc10ueG1sUEsBAi0AFAAGAAgAAAAhAFr0LFu/AAAAFQEA&#10;AAsAAAAAAAAAAAAAAAAAHwEAAF9yZWxzLy5yZWxzUEsBAi0AFAAGAAgAAAAhAL0WjknHAAAA3QAA&#10;AA8AAAAAAAAAAAAAAAAABwIAAGRycy9kb3ducmV2LnhtbFBLBQYAAAAAAwADALcAAAD7AgAAAAA=&#10;">
                  <v:roundrect id="Abgerundetes Rechteck 942" o:spid="_x0000_s1068" style="position:absolute;left:-806;top:11417;width:22351;height:18532;rotation:129527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cxQAAAN0AAAAPAAAAZHJzL2Rvd25yZXYueG1sRI9Ba8JA&#10;FITvQv/D8grezMZIpU1dRQKCSC9VQ6+P7DMJZt/G7MbEf98tFDwOM/MNs9qMphF36lxtWcE8ikEQ&#10;F1bXXCo4n3azdxDOI2tsLJOCBznYrF8mK0y1Hfib7kdfigBhl6KCyvs2ldIVFRl0kW2Jg3exnUEf&#10;ZFdK3eEQ4KaRSRwvpcGaw0KFLWUVFddjbxS8DQuU0uZ5tstv85/DV3/Itr1S09dx+wnC0+if4f/2&#10;XitIPpIF/L0JT0CufwEAAP//AwBQSwECLQAUAAYACAAAACEA2+H2y+4AAACFAQAAEwAAAAAAAAAA&#10;AAAAAAAAAAAAW0NvbnRlbnRfVHlwZXNdLnhtbFBLAQItABQABgAIAAAAIQBa9CxbvwAAABUBAAAL&#10;AAAAAAAAAAAAAAAAAB8BAABfcmVscy8ucmVsc1BLAQItABQABgAIAAAAIQC+niecxQAAAN0AAAAP&#10;AAAAAAAAAAAAAAAAAAcCAABkcnMvZG93bnJldi54bWxQSwUGAAAAAAMAAwC3AAAA+QIAAAAA&#10;" fillcolor="#eeece1 [3214]" strokecolor="#c4bc96 [2414]" strokeweight="1pt">
                    <v:shadow on="t" color="black" opacity="26214f" origin=",-.5" offset="0,3pt"/>
                    <v:textbox inset="0,0,0,0"/>
                  </v:roundrect>
                  <v:shape id="Grafik 2924" o:spid="_x0000_s1069" type="#_x0000_t75" alt="Reißnagel auf Weiß vektor abbildung. Illustration von ..." style="position:absolute;left:5423;top:4611;width:5061;height:4934;rotation:33245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NPxgAAAN0AAAAPAAAAZHJzL2Rvd25yZXYueG1sRI9Ba8JA&#10;FITvgv9heYIXqZsGKzW6ihWEQi9tbMHjM/tMotm3YXc16b/vFgo9DjPzDbPa9KYRd3K+tqzgcZqA&#10;IC6srrlU8HnYPzyD8AFZY2OZFHyTh816OFhhpm3HH3TPQykihH2GCqoQ2kxKX1Rk0E9tSxy9s3UG&#10;Q5SulNphF+GmkWmSzKXBmuNChS3tKiqu+c0ooONp8v7CmLqv4tL1s6fd241zpcajfrsEEagP/+G/&#10;9qtWkC7SGfy+iU9Arn8AAAD//wMAUEsBAi0AFAAGAAgAAAAhANvh9svuAAAAhQEAABMAAAAAAAAA&#10;AAAAAAAAAAAAAFtDb250ZW50X1R5cGVzXS54bWxQSwECLQAUAAYACAAAACEAWvQsW78AAAAVAQAA&#10;CwAAAAAAAAAAAAAAAAAfAQAAX3JlbHMvLnJlbHNQSwECLQAUAAYACAAAACEAiUUTT8YAAADdAAAA&#10;DwAAAAAAAAAAAAAAAAAHAgAAZHJzL2Rvd25yZXYueG1sUEsFBgAAAAADAAMAtwAAAPoCAAAAAA==&#10;">
                    <v:imagedata r:id="rId24" o:title="Reißnagel auf Weiß vektor abbildung. Illustration von .." cropbottom="14700f" cropright="13474f"/>
                  </v:shape>
                </v:group>
                <v:shape id="Textfeld 2925" o:spid="_x0000_s1070" type="#_x0000_t202" style="position:absolute;left:3253;top:12921;width:19652;height:1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1fwwAAAN0AAAAPAAAAZHJzL2Rvd25yZXYueG1sRI/NisIw&#10;FIX3gu8QruBOUwuKVqOoMODCzago7q7NtS1tbkqTsZ23nwwILg/n5+OsNp2pxIsaV1hWMBlHIIhT&#10;qwvOFFzOX6M5COeRNVaWScEvOdis+70VJtq2/E2vk89EGGGXoILc+zqR0qU5GXRjWxMH72kbgz7I&#10;JpO6wTaMm0rGUTSTBgsOhBxr2ueUlqcfEyDFsbylz0t99OUjurfT2c5dUanhoNsuQXjq/Cf8bh+0&#10;gngRT+H/TXgCcv0HAAD//wMAUEsBAi0AFAAGAAgAAAAhANvh9svuAAAAhQEAABMAAAAAAAAAAAAA&#10;AAAAAAAAAFtDb250ZW50X1R5cGVzXS54bWxQSwECLQAUAAYACAAAACEAWvQsW78AAAAVAQAACwAA&#10;AAAAAAAAAAAAAAAfAQAAX3JlbHMvLnJlbHNQSwECLQAUAAYACAAAACEA1UBtX8MAAADdAAAADwAA&#10;AAAAAAAAAAAAAAAHAgAAZHJzL2Rvd25yZXYueG1sUEsFBgAAAAADAAMAtwAAAPcCAAAAAA==&#10;" fillcolor="#eeece1 [3214]" stroked="f" strokeweight=".5pt">
                  <v:textbox>
                    <w:txbxContent>
                      <w:p w14:paraId="5C959158" w14:textId="77777777" w:rsidR="008A6EA7" w:rsidRDefault="008A6EA7" w:rsidP="00E442F6">
                        <w:pPr>
                          <w:spacing w:line="312" w:lineRule="auto"/>
                          <w:rPr>
                            <w:noProof/>
                            <w:sz w:val="22"/>
                          </w:rPr>
                        </w:pPr>
                        <w:r>
                          <w:rPr>
                            <w:noProof/>
                            <w:sz w:val="22"/>
                          </w:rPr>
                          <w:t xml:space="preserve">Der Abstand zwischen den </w:t>
                        </w:r>
                        <w:r w:rsidRPr="00230B29">
                          <w:rPr>
                            <w:b/>
                            <w:noProof/>
                            <w:sz w:val="22"/>
                          </w:rPr>
                          <w:t>Mittelpunkten</w:t>
                        </w:r>
                        <w:r>
                          <w:rPr>
                            <w:noProof/>
                            <w:sz w:val="22"/>
                          </w:rPr>
                          <w:t xml:space="preserve"> von zwei Bohrungen heißt:</w:t>
                        </w:r>
                      </w:p>
                      <w:p w14:paraId="70F5BF92" w14:textId="77777777" w:rsidR="008A6EA7" w:rsidRPr="00230B29" w:rsidRDefault="008A6EA7" w:rsidP="00E442F6">
                        <w:pPr>
                          <w:spacing w:line="312" w:lineRule="auto"/>
                          <w:rPr>
                            <w:b/>
                            <w:sz w:val="24"/>
                          </w:rPr>
                        </w:pPr>
                        <w:r w:rsidRPr="00230B29">
                          <w:rPr>
                            <w:b/>
                            <w:sz w:val="24"/>
                          </w:rPr>
                          <w:t>Achsabstand</w:t>
                        </w:r>
                      </w:p>
                    </w:txbxContent>
                  </v:textbox>
                </v:shape>
              </v:group>
            </w:pict>
          </mc:Fallback>
        </mc:AlternateContent>
      </w:r>
    </w:p>
    <w:p w14:paraId="0F65C6EA" w14:textId="77777777" w:rsidR="00E442F6" w:rsidRDefault="00E442F6" w:rsidP="00E442F6">
      <w:pPr>
        <w:spacing w:line="312" w:lineRule="auto"/>
        <w:rPr>
          <w:b/>
          <w:noProof/>
          <w:sz w:val="22"/>
        </w:rPr>
      </w:pPr>
      <w:r>
        <w:rPr>
          <w:b/>
          <w:noProof/>
          <w:sz w:val="22"/>
        </w:rPr>
        <w:t>TIPPS vom Profi:</w:t>
      </w:r>
      <w:r w:rsidRPr="00C81997">
        <w:rPr>
          <w:noProof/>
        </w:rPr>
        <w:t xml:space="preserve"> </w:t>
      </w:r>
    </w:p>
    <w:p w14:paraId="4E8CC045" w14:textId="77777777" w:rsidR="00E442F6" w:rsidRPr="006B79F7" w:rsidRDefault="00E442F6" w:rsidP="00E442F6">
      <w:pPr>
        <w:spacing w:line="312" w:lineRule="auto"/>
        <w:rPr>
          <w:b/>
          <w:noProof/>
          <w:sz w:val="22"/>
        </w:rPr>
      </w:pPr>
      <w:r>
        <w:rPr>
          <w:b/>
          <w:noProof/>
          <w:sz w:val="22"/>
          <w:lang w:eastAsia="de-DE"/>
        </w:rPr>
        <mc:AlternateContent>
          <mc:Choice Requires="wpg">
            <w:drawing>
              <wp:anchor distT="0" distB="0" distL="114300" distR="114300" simplePos="0" relativeHeight="251522560" behindDoc="0" locked="0" layoutInCell="1" allowOverlap="1" wp14:anchorId="3125DA2F" wp14:editId="31B23376">
                <wp:simplePos x="0" y="0"/>
                <wp:positionH relativeFrom="column">
                  <wp:posOffset>252153</wp:posOffset>
                </wp:positionH>
                <wp:positionV relativeFrom="paragraph">
                  <wp:posOffset>67310</wp:posOffset>
                </wp:positionV>
                <wp:extent cx="2235200" cy="2225675"/>
                <wp:effectExtent l="171450" t="57150" r="165100" b="231775"/>
                <wp:wrapNone/>
                <wp:docPr id="2926" name="Gruppieren 2926"/>
                <wp:cNvGraphicFramePr/>
                <a:graphic xmlns:a="http://schemas.openxmlformats.org/drawingml/2006/main">
                  <a:graphicData uri="http://schemas.microsoft.com/office/word/2010/wordprocessingGroup">
                    <wpg:wgp>
                      <wpg:cNvGrpSpPr/>
                      <wpg:grpSpPr>
                        <a:xfrm>
                          <a:off x="0" y="0"/>
                          <a:ext cx="2235200" cy="2225675"/>
                          <a:chOff x="0" y="0"/>
                          <a:chExt cx="2235200" cy="2226098"/>
                        </a:xfrm>
                      </wpg:grpSpPr>
                      <wpg:grpSp>
                        <wpg:cNvPr id="2927" name="Gruppieren 2927"/>
                        <wpg:cNvGrpSpPr/>
                        <wpg:grpSpPr>
                          <a:xfrm>
                            <a:off x="0" y="372533"/>
                            <a:ext cx="2235200" cy="1853565"/>
                            <a:chOff x="0" y="0"/>
                            <a:chExt cx="2235600" cy="1854000"/>
                          </a:xfrm>
                        </wpg:grpSpPr>
                        <wps:wsp>
                          <wps:cNvPr id="2928" name="Abgerundetes Rechteck 942"/>
                          <wps:cNvSpPr/>
                          <wps:spPr>
                            <a:xfrm rot="21002818">
                              <a:off x="0" y="0"/>
                              <a:ext cx="2235600" cy="1854000"/>
                            </a:xfrm>
                            <a:prstGeom prst="roundRect">
                              <a:avLst/>
                            </a:prstGeom>
                            <a:solidFill>
                              <a:schemeClr val="bg2"/>
                            </a:solidFill>
                            <a:ln w="12700">
                              <a:solidFill>
                                <a:schemeClr val="bg2">
                                  <a:lumMod val="7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29" name="Textfeld 2929"/>
                          <wps:cNvSpPr txBox="1"/>
                          <wps:spPr>
                            <a:xfrm rot="21000000">
                              <a:off x="172528" y="181155"/>
                              <a:ext cx="1965599" cy="15444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74DAF" w14:textId="77777777" w:rsidR="008A6EA7" w:rsidRPr="00BC0910" w:rsidRDefault="008A6EA7" w:rsidP="00E442F6">
                                <w:pPr>
                                  <w:spacing w:line="312" w:lineRule="auto"/>
                                </w:pPr>
                                <w:r w:rsidRPr="00BC0910">
                                  <w:rPr>
                                    <w:noProof/>
                                    <w:sz w:val="22"/>
                                  </w:rPr>
                                  <w:t xml:space="preserve">Bei </w:t>
                                </w:r>
                                <w:r w:rsidRPr="00BC0910">
                                  <w:rPr>
                                    <w:b/>
                                    <w:noProof/>
                                    <w:sz w:val="22"/>
                                  </w:rPr>
                                  <w:t>Schrauben mit Senkkopf</w:t>
                                </w:r>
                                <w:r w:rsidRPr="00BC0910">
                                  <w:rPr>
                                    <w:noProof/>
                                    <w:sz w:val="22"/>
                                  </w:rPr>
                                  <w:t xml:space="preserve"> müssen die Bohrungen </w:t>
                                </w:r>
                                <w:r w:rsidRPr="00BC0910">
                                  <w:rPr>
                                    <w:b/>
                                    <w:noProof/>
                                    <w:sz w:val="22"/>
                                  </w:rPr>
                                  <w:t>angesenkt</w:t>
                                </w:r>
                                <w:r w:rsidRPr="00BC0910">
                                  <w:rPr>
                                    <w:noProof/>
                                    <w:sz w:val="22"/>
                                  </w:rPr>
                                  <w:t xml:space="preserve"> </w:t>
                                </w:r>
                                <w:r>
                                  <w:rPr>
                                    <w:noProof/>
                                    <w:sz w:val="22"/>
                                  </w:rPr>
                                  <w:t>(</w:t>
                                </w:r>
                                <w:r>
                                  <w:rPr>
                                    <w:noProof/>
                                    <w:sz w:val="22"/>
                                  </w:rPr>
                                  <w:sym w:font="Wingdings" w:char="F0F2"/>
                                </w:r>
                                <w:r>
                                  <w:rPr>
                                    <w:noProof/>
                                    <w:sz w:val="22"/>
                                  </w:rPr>
                                  <w:t xml:space="preserve">) </w:t>
                                </w:r>
                                <w:r w:rsidRPr="00BC0910">
                                  <w:rPr>
                                    <w:noProof/>
                                    <w:sz w:val="22"/>
                                  </w:rPr>
                                  <w:t xml:space="preserve">werden, sonst </w:t>
                                </w:r>
                                <w:r w:rsidRPr="00BC0910">
                                  <w:rPr>
                                    <w:b/>
                                    <w:noProof/>
                                    <w:sz w:val="22"/>
                                  </w:rPr>
                                  <w:t>splittert</w:t>
                                </w:r>
                                <w:r>
                                  <w:rPr>
                                    <w:noProof/>
                                    <w:sz w:val="22"/>
                                  </w:rPr>
                                  <w:t xml:space="preserve"> </w:t>
                                </w:r>
                                <w:r w:rsidRPr="00BC0910">
                                  <w:rPr>
                                    <w:noProof/>
                                    <w:sz w:val="22"/>
                                  </w:rPr>
                                  <w:t>das Holz rund um den Kopf.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930" name="Grafik 2930" descr="Reißnagel auf Weiß vektor abbildung. Illustration von ..."/>
                          <pic:cNvPicPr>
                            <a:picLocks noChangeAspect="1"/>
                          </pic:cNvPicPr>
                        </pic:nvPicPr>
                        <pic:blipFill rotWithShape="1">
                          <a:blip r:embed="rId25" cstate="print">
                            <a:extLst>
                              <a:ext uri="{28A0092B-C50C-407E-A947-70E740481C1C}">
                                <a14:useLocalDpi xmlns:a14="http://schemas.microsoft.com/office/drawing/2010/main" val="0"/>
                              </a:ext>
                            </a:extLst>
                          </a:blip>
                          <a:srcRect r="20560" b="22430"/>
                          <a:stretch/>
                        </pic:blipFill>
                        <pic:spPr bwMode="auto">
                          <a:xfrm rot="599150">
                            <a:off x="434622" y="0"/>
                            <a:ext cx="506095" cy="4940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25DA2F" id="Gruppieren 2926" o:spid="_x0000_s1071" style="position:absolute;margin-left:19.85pt;margin-top:5.3pt;width:176pt;height:175.25pt;z-index:251522560;mso-width-relative:margin;mso-height-relative:margin" coordsize="22352,22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m1Q5sBQAA9w8AAA4AAABkcnMvZTJvRG9jLnhtbNxX227jNhB9L9B/&#10;IPS+tiVbviHOIs12gwXS3SBJkWeKoizCFKmSVOz0Z/ox/bHOkJIcO+5udotugT5Y5nVunDkzc/Z2&#10;V0nyyI0VWq2ieDCKCFdM50KtV9Gv9+/fzCNiHVU5lVrxVfTEbfT2/Mcfzrb1kie61DLnhgARZZfb&#10;ehWVztXL4dCyklfUDnTNFWwW2lTUwdSsh7mhW6BeyWEyGk2HW23y2mjGrYXVd2EzOvf0i4Iz96ko&#10;LHdEriKQzfmv8d8Mv8PzM7pcG1qXgrVi0G+QoqJCAdOe1DvqKGmMeEGqEsxoqws3YLoa6qIQjHsd&#10;QJt4dKTNldFN7XVZL7frujcTmPbITt9Mln18vDFE5KsoWSTTiChawStdmaauBTdcEb8MVtrW6yUc&#10;vjL1XX1j2oV1mKHiu8JU+A8qkZ2371NvX75zhMFikoxTeLSIMNhLkiSdztLwAqyEZ3pxj5U//83N&#10;6Wgxx5vDjvEQ5evF6Se93HslZ6eVnCG5b1JyPEvS8TjocVLTeJ6O0+lXaDrtbAQ3JyOYfE5TiBu7&#10;dw37z1zjrqQ19x5n8bX3VoMwDq5xka25aVTOHbfklrPScbYhi0kS7Oev9R5ilxacpXMPYjTEXxKP&#10;Rsk8nvtw+ZK3fNYSdFkb6664rggOVhGEi8pBJudp08dr64LlunMoidVS5O+FlH6COMMvpSGPFBAi&#10;W3s1wKsOTklFtgBuyQye4jUk8Ixsql90HsjO0v0jemRDjt55n7EBplLhTe5hC2THiW4cN3dlviWZ&#10;bMwthUBNR3P0j1ygyuM5mBMngGneV3BG5RrA2EVo8AfhSv+qGI1IEW2xV1hStgnWknVJg7jocp3P&#10;tae9sL0sfvZMTAi+7qX9yD1J7m2gbnkB4IKhHwx3aG7KGFcuDlslzXngj9bq+B+aSyJBpFzA+/W0&#10;WwKnaQcHaM/j1SB3f7l90c9d7m94zlq5/nIllDanNJOgVcs5nAeTPTMNDjOdP0F8+ZiAN7M1ey/g&#10;aa6pdTfUQBKCRUis7hN8CqnBAXU7ikipze+n1vE8AADsRmQLSW0V2d8aanhE5AcF0AAkXTcw3SDr&#10;BqqpLjVEQeyl8UO4YJzshoXR1QPk2wvkAltUMeC1ipgz3eTSheQKGZvxiwt/DDJdTd21uqsZEkcr&#10;olvd7x6oqdvQdYCcH3UHP3R5FLzhLN5U+qJxuhA+svd2bO0LUIgo/n0wcdFh4j0IX3CZY7JcHOEg&#10;cbufNASA9wfvAicR0bs86tciYgxJJQHQhUQZz+M4bbNHl1/ixTRNFyAAZtI4nUwgZg+yxEts/Ldg&#10;cTpOQwwpjagavP4IyXBxr7sfncCIV4TiaQB4xcXvDQD55osA4HbZzldevcv8F5CwiMF3OliYpLME&#10;Q94jQrsT4KHd+b9AxL5cPD+rBVvCr62uYfSihPpyFwK3XIM4GzqZ6lU0Kmo2Tf0mwKPIhBTuyTc1&#10;AJEolHq8EQzLJ5w8r8bG8EZdoU4LsQHcwaWcWwboe8vFn38ouuaS0KYgDziFTLJx2hCaAZu8UesB&#10;+SBlY52hDjo38gi/wWCAENIxC6wBRwS71mxjidKXJVVrfmFrwJIW0YaHx/30QO5Mihpx4agWCWkA&#10;N1uTgeBHPc0JqwM4Qr/0TrOmgsIhNICGS6+DLUVtwXeXvMp4DsXghxwSGYPm00FHUxuhHKoHpZ1h&#10;WCMS4JiM0ikYLsNuZAImDPvOcMdKxCxUrlMgWAbrWZJtobQDohQykU9n2PyETA6gHLd42CL5ZDyZ&#10;JolH8pZBB+LpCNqYNGD4ZDEZBQH6luarIbwH4K6S7Bfa2tLrEypyPwT1PDD77hJGB+3r87k/te/X&#10;z/8CAAD//wMAUEsDBAoAAAAAAAAAIQCcQpxc5RIAAOUSAAAVAAAAZHJzL21lZGlhL2ltYWdlMS5q&#10;cGVn/9j/4AAQSkZJRgABAQEA3ADcAAD/2wBDAAIBAQIBAQICAgICAgICAwUDAwMDAwYEBAMFBwYH&#10;BwcGBwcICQsJCAgKCAcHCg0KCgsMDAwMBwkODw0MDgsMDAz/2wBDAQICAgMDAwYDAwYMCAcIDAwM&#10;DAwMDAwMDAwMDAwMDAwMDAwMDAwMDAwMDAwMDAwMDAwMDAwMDAwMDAwMDAwMDAz/wAARCACZAJ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wOKXFA6UUAGKMUU1pQtADsUYr57/av/AOCpPwP/AGM5J7Lxr43sV1+FCw0LTVN/qZO0OqvFED5O&#10;8EbWmMaHP3sZNfEfxK/4On/CWnXrL4Q+EPirWLfjEmsarb6ZIOOfkiW4HX/arzcVnGCw8uWtUSfa&#10;+v3H3GQ+GvFGdU1XyzA1Jwe0uW0X6SlZP5Nn6v8AFLivy8+CX/B0j8KfFOs29l8QfA/i/wAAR3D4&#10;OoW7prNjarg5aUxhJ8cD/VwueegxX6P/AAs+Lnhr43eAtN8UeEda03xF4e1ePzbPULCdZredclTh&#10;geoYFSOqspBwQQNsHmGHxS5qE1L0PK4h4RznIqipZvhpUm9uZaP0aun8mdJijFFFdh84GKMUUUAG&#10;KMUUUAGKMUUUAGKMUUUAGKMUUUAA6UUDpTZThaAM7xh4w03wD4Z1DWtZ1Cx0nSdKt3u7y8vJlhgt&#10;YkBZ5HdiFVQASSTgV+IX/BTT/g4K8VfGvVdQ8I/BG+1Dwb4NSRoZfEUQa31jWlwRmEnD2cJJ3KVx&#10;OdqEtHlo6yv+C9H/AAVIuv2k/ifefCXwbqUq/DvwldeVqU1u21PEWoxPhizdXt4HUqij5WkVpPnx&#10;Ey/nIRubk1+Z8TcUTlN4TBuyWjkt2+y8j+4vA3wFwtPDU+IOJKfPUmlKnSkvdjF7SmnvJ7qL0irX&#10;V9nTXclzIzsxZ3JLO3zM5PJJJ5JNRl2x/FRu5p1fn713P6+jFJWjokNdVuIGjYK31Ffaf/BAT/go&#10;pqX7IH7YulfDHWtQkb4c/FLUI9PNq7ExaZqsmEtrpBztMj7IJMYDK6MxxCtfF2MVxfjDWLjRfENr&#10;eWVxNa3lnKk0E0TFZInUhlZSOQQQCCO4r28gxc8PilODPzHxc4ewubZDUw2Jim3s+qfRr0dmf2ZJ&#10;Jvp1cf8As/fFK3+OPwN8GeNLWE29t4v0Ky1uKItu8pLmBJlXPfAfFdhX7hGV1c/ywqU5U5uEt07P&#10;5BRRRTICiiigAooooAKKKKACiiigAB+WvmP/AIK+/tW3H7IP7BfjLxJpd4tl4k1SNdD0SQNtkS6u&#10;coZI/wDppFD50w7Zhr6b/gr8zv8Ag6EW8P7HPgLyx/xL/wDhNIzN7SfYLzy//HfNry87xE6GAq1Y&#10;bpO35H3Xhjk9DNOK8BgMTrCdWPMu6Tu187W+Z+GTdaSjgHA9aMcV+Dn+tMVZWQUZxQCPWus8DfCX&#10;UPF1hPqUo/s/RLEb7m+n+WJAOw/vN6KOc+lAcy7nJy/ubSSZuEUZzXl/iTUP7Q1Zn7buK7P4q+ML&#10;U3ElnpzO1rGSodsBnHTJx6151I/mP9TXvZVh3GPtZ7s/JfEDOaVWqsFh5XUd2urP6rP+CGvxs0/4&#10;4f8ABLf4R3Vjdw3Fx4f0ZPDt9GsgZ7WayP2fY46qTGkbgH+GRD0INfW1fz4f8Gt/7eY+Cf7TWrfB&#10;vXLxo/D3xOX7RpPmPiO21eFCQBkhV8+AMhJ5Z4bdR1r+g5W3V+u5XilXw0ZdVo/kf50cfZHPK87r&#10;UX8Mm5xflJ3/AAd18haKKK9E+NCiiigAooooAKKKKACiiigAH3a8F/4KU/sbxft0/si+JPAkclna&#10;65Js1DQry6TdHZ38J3RkkAlVcb4mZQSEmcgHofeh0oIzWVajCtTlSqK6krP0Z3ZXmWJy7GUsfg5c&#10;tSlJSi+0ou6/FH8lvxF+EWsfDL4har4V8TabdeHvEmh3Btb/AE+8Ty5LeQevYqRhlcEqykMCQQTp&#10;+Fv2drzxCBJNrWg6bbnky3N+igD/AIDmv6Mf28/+CW/wm/4KE6VC3jTSLix8SWUIt7LxJo8gttVt&#10;Iw+/y95VkljzuGyVHC73K7WYtX5G/tW/8Gzvx++FtzJcfDHXNF+KmjsQEt2mXRdVQknOY53+zlVG&#10;PmE+5ieEFflGP4LxdCo3QfPDp3Xr/wAA/wBBuEvpOcO5rhI082h9XxP2r/A33i72S8pWttrufNcW&#10;k/B/4I2/2rWNYn8d6tF8yWNipgsw3+3IeWGf7v5V4/8AtA/tXax8XXjtQlvpOi2fy2mm2a+XBbr2&#10;4HU+5/SuL+Mvwz8bfBDxnN4f8ceGvEHhPXIEWWSw1exls7gIxIV9kgBKNg4YfK2MgmuOKySHo3Pt&#10;XDRy/wBm7VPu/wAz6fHcZPFwU8I209pXT0f8trRV+6V2t2xl5dNOxY1CseRmrSWLEfNRLFt/CvQ5&#10;lsfHzozk+eZe8B+ONW+GXjjR/Emg302l65oF7DqOn3kWN9rcQuJI5BnIyrqpGQRkdK/pc+C3/Bwt&#10;+zj4w+DPhXWvE3jb+w/Emq6ZBPqulQ6LqNyum3ZQedCJEgKsqybgGB+YAHvX8xsiV1Xwz1vy7qSx&#10;f7snzxj/AGh1H4j+VdlLNsRgaUpYdJ+T/pHzmYeHuTcU42hQzaU4JXSlBpO7tZPmjJWuu179T+q7&#10;4A/8FWv2f/2m/EkWj+EPiZod1rFw4jgsL+ObTLi6c5wkSXKRmVuCdqbjjnFfRCtuHFfx+h2Vup4r&#10;9qv+Df7/AIK4ax8fdeuPgZ8TtYbUfFWl2P23wvrF7cr9p1m0jAElpKWO6W4iX51YbneJZGfmIs/t&#10;cP8AFX12p9XxEVGXRrZ/5H5f4vfR/wD9WMF/a+T1pVaCdpxnbnj53ikpLvomt9Ve36sUUisGHBB+&#10;lLX2h/M4UUUUAFFFFABRRRQADpRQOlFABQelFFAHhP7d/wDwTu+Gv/BQ34Wf8I34/wBJ8y6s976T&#10;rNpiPUdGkYAFoZCD8rYXdGwZH2rlSVUj+c3/AIKQf8EofiX/AME2vHHkeILX+3PBd9cNBpHiqxgZ&#10;bK9OCyxSrkm3uNgLeUxOQrlGkVS1f1UEZFcv8YfCvhnxh8Mtb0/xlpuk6t4Vns5G1S11OBZrWSBR&#10;ubzFbKlQFzz0IB7V4+aZPSxcefaS6/5n6PwH4jZjw9WVGP72hJ60359YPo/LZ9e5/G+yZFV5Y+a9&#10;O+LfgjT9U8V65qPhjTf7J0WS/uJ7bTftD3B0y2LExwl3JZ9ilV3MSe5PUjipvC9wIIpG8sLOAUO7&#10;g5IA59ec49AfQ4/NYSUtY6n9w4mjOlaOIjyya2f/AALr8TnJ48E02zmktL6KSM7ZFcFSPWt648Iz&#10;gsMphUeRsHlQhw3H1/nWl4U+Hky6nHcXRjWGFxtBz8x4Kt0zjnPTPHStKlSMIOUzz8LgZ4rFQo4d&#10;6t3v2XVvtbc6wx/P0x7VY+Cv7QWqfsp/tjeBvH+mCZb7wXq1pfPCrmJrmJWBmgY9QssTPGf9lzU0&#10;0q+HI4r3cZGhUz4U8cdgeSCMfewQCQfetj9kv9ny8/bK/bi+HfgWOOPy9b1yGK/SGX95HZI3n3Ui&#10;kgD5YFmZQBxsIPXJ4Mjw83W9pHfofWeKmc4aGVywdWzg4yc79kne/qf1rQHKr7jNSVQi1eNFiXa+&#10;5hjHcc4q/X7af5d+gUUUUAFFFFABRRRQADpRQOlFABRRRQAV5Z+3FoeoeJv2M/ixpukQzXGqah4N&#10;1e3s4YVLSSzPZSqiqBzuLEAAdzXqdRzp5iYqakOeLh30OjB4h4fEQrxV3GSdu9nc/kQfWbh0ZPMB&#10;VkKHCDoeo/8A1dO3WsbWdF/tWSORZ5YJI8AFeRwcj8q+5P8Ags9/wTJ1b9h/46al4m0LR7v/AIVP&#10;4pujc6bfxKJLfRppCS9hLtAMYQ58osMNGVUMzI9fGdhZ2d4Tv1bT7VQM5l81s/8AfKNX4Li8NicD&#10;XdGd01+K7+h/rRw/nWScUZRSzHC8s6c0na+sX1i+qkno/wDIx9P0f7MztLKZmkRo23IuCrYzxjvi&#10;uit3urxLm+keOG2hAE9w6ARqcfKnoWIXhRyQG4wCai/4SLw74cjErR3Wt3AAIjl/0W1RgedxVjJK&#10;pHHBiI657Vzmo6/4i+MvinTdE0uxvdY1K+lW10vStMtDI8kjYCxwQRjLMxx91SzHk5JJop0q1eS5&#10;m2GMx2V5TSl7KEY23fp3e/3sxvF/jea5D29vLJHb4Khe8gPXd/niv2Z/4Nhf2UtI8D654u8beMIb&#10;i3+KGradEul2NxF5f2bR2ZGeZef9ZJKIQ6lQY0EXOZXVeI/4Is/8ES9BvNZsfiR8Z2sdU1G3bz9H&#10;8JhxNDbuDlZ7xhlZH7rAuUHBcsSUT7P/AGpfgNrHwb8fab498G5t9X0S4+12ku0srHkNE4BGUdSy&#10;sARlWIyK/T+HcjeHiq1Va9F+rP4V8Y/FGnm1WeX5dLmi3781s/7sfLu9nay0vf7wGlRjb97KnIOe&#10;tTWlqtnFsTO3OeTmuH/Zv+PmlftH/Cyx8R6XiGR8wX9k0m6XTrpMeZA/uMggkDcjI2MMK7yvrT+e&#10;QooooAKKKKACiiigAHSigdKKACiiigAooooAyfG3gfSfiN4YvtE17S9P1rRtUha2vLG/t0uLe6iY&#10;YZHjcFWUjqCCDX5o/tI/8Gs/wo+JniK41L4e+NPEvw1W6k3tprQjWNPgGORCsjxzLk8/NM4GcAAY&#10;A/USiuXFYGhiFatFM9/IeKM2yWbqZXXlTct7PR+qd0/mj8j/AIZ/8GlvgTTdUEnjT4veLvEVmpBE&#10;Ok6Zb6Ux9QWka54PsAfevv79kb/gm98Gf2HLF1+HHgXSdG1CeMxXGqyhrrUrlTtLK1zKWk2EqD5a&#10;kICMhRXuVFZ4fLcLQd6UEn/Xc68642z3N48mYYqc49r2T9VGyfzR4t8aP2ZZLnWZvFngl49M8SK3&#10;m3FmG2W2r+u7sk3HDjhiSH671zfAfxFsPi3pF34f1y1ks9Wtibe7s7lPLlhcDuDz6EHoQQQSDXvd&#10;ee/GP4AWPxLaLUrKZtG8TWKbbXU4UG4qCWEUq5HmR7iSASCpJKkZbPcfKny7FLqf7AXx6k1+OOa4&#10;8B+IisOtwRxltiAnZdIBz5kW45UZ3IWGCdhX7c0nVbbXdMt72znhurS7iWaGaGRZI5UYBlZWUkMp&#10;BBBBwQa8Ba8j8f2d54D8eWK2OvRxnZk74rpOQJoX43ofXAI5DBWBUYf7KnjjUf2dviJ/wqXxTNI2&#10;k3cjyeFL2RflQcs1kWx9Wj3f7aZ4jWgD6iooB3DNFABRRRQAUUUUAA6UUDpRQAUUUUAFFFFABRRR&#10;QAUUUUAFFFFAHO/Ef4Y6V8UNEFnqMTLJC3mW13CdlzZSf343wdp9Qcqw4YEEg+I/Ff4ZT+LdDj8I&#10;+MZmt9RDhtB8R2paBZZl+ZCGU7oZwRuA3Z+XKk7SR9IVS8Q+H7PxTpE1jf28d1azgB43HBwQQR3B&#10;BAIIwQQCCCAaAOA/Zt+Lt/460a80PxJGLXxl4XZbbVEwAt2pz5d3HgAbJQpJAA2sGHTazemV4d8R&#10;fhxq3gHxBY+ItNdZ73Q1ZbG+mlMfnwNjfYXjDrG+AUlIIV1QsMqC/rvg/wAV2/jXw9balarJHHcK&#10;SY5RiSFgSrxuBkB0dWVhk4Knk0AalFFFABRRRQADpRQOlFABRRRQAUUUUAFFFFABRRRQAUUUUAFF&#10;FFACOiyKVZQysMEEdRXNaL4J/wCEL8RXFxpqr9g1JlNzbAbfLcLtEi/3vlCqc8hVUA7UVB01FABR&#10;RRQAUUUUAA6UUDpRQAUUUUAFFFFABRRRQAUUUUAFFFFABRRRQAUUUUAFFFFABRRRQB//2VBLAwQU&#10;AAYACAAAACEA+BcFPd8AAAAJAQAADwAAAGRycy9kb3ducmV2LnhtbEyPQU/DMAyF70j8h8hI3Fga&#10;KgorTadpAk4TEhsS4pY1Xlutcaoma7t/jznBzX7v6flzsZpdJ0YcQutJg1okIJAqb1uqNXzuX++e&#10;QIRoyJrOE2q4YIBVeX1VmNz6iT5w3MVacAmF3GhoYuxzKUPVoDNh4Xsk9o5+cCbyOtTSDmbictfJ&#10;+yTJpDMt8YXG9LhpsDrtzk7D22Smdapexu3puLl87x/ev7YKtb69mdfPICLO8S8Mv/iMDiUzHfyZ&#10;bBCdhnT5yEnWkwwE++lSsXDgIVMKZFnI/x+U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nqbVDmwFAAD3DwAADgAAAAAAAAAAAAAAAAA8AgAAZHJzL2Uyb0RvYy54&#10;bWxQSwECLQAKAAAAAAAAACEAnEKcXOUSAADlEgAAFQAAAAAAAAAAAAAAAADUBwAAZHJzL21lZGlh&#10;L2ltYWdlMS5qcGVnUEsBAi0AFAAGAAgAAAAhAPgXBT3fAAAACQEAAA8AAAAAAAAAAAAAAAAA7BoA&#10;AGRycy9kb3ducmV2LnhtbFBLAQItABQABgAIAAAAIQBYYLMbugAAACIBAAAZAAAAAAAAAAAAAAAA&#10;APgbAABkcnMvX3JlbHMvZTJvRG9jLnhtbC5yZWxzUEsFBgAAAAAGAAYAfQEAAOkcAAAAAA==&#10;">
                <v:group id="Gruppieren 2927" o:spid="_x0000_s1072" style="position:absolute;top:3725;width:22352;height:18535" coordsize="22356,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bIxgAAAN0AAAAPAAAAZHJzL2Rvd25yZXYueG1sRI9Ba8JA&#10;FITvhf6H5RW86SaR2pq6ikgtHkRQC8XbI/tMgtm3Ibsm8d+7gtDjMDPfMLNFbyrRUuNKywriUQSC&#10;OLO65FzB73E9/AThPLLGyjIpuJGDxfz1ZYapth3vqT34XAQIuxQVFN7XqZQuK8igG9maOHhn2xj0&#10;QTa51A12AW4qmUTRRBosOSwUWNOqoOxyuBoFPx12y3H83W4v59XtdHzf/W1jUmrw1i+/QHjq/X/4&#10;2d5oBck0+YDHm/AE5PwOAAD//wMAUEsBAi0AFAAGAAgAAAAhANvh9svuAAAAhQEAABMAAAAAAAAA&#10;AAAAAAAAAAAAAFtDb250ZW50X1R5cGVzXS54bWxQSwECLQAUAAYACAAAACEAWvQsW78AAAAVAQAA&#10;CwAAAAAAAAAAAAAAAAAfAQAAX3JlbHMvLnJlbHNQSwECLQAUAAYACAAAACEAklOGyMYAAADdAAAA&#10;DwAAAAAAAAAAAAAAAAAHAgAAZHJzL2Rvd25yZXYueG1sUEsFBgAAAAADAAMAtwAAAPoCAAAAAA==&#10;">
                  <v:roundrect id="Abgerundetes Rechteck 942" o:spid="_x0000_s1073" style="position:absolute;width:22356;height:18540;rotation:-65228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MqmwgAAAN0AAAAPAAAAZHJzL2Rvd25yZXYueG1sRE/Pa8Iw&#10;FL4P/B/CE3Ypmq6ModUoKgg7OaoePD6aZ1NsXkqTae1fbw6DHT++38t1bxtxp87XjhV8TFMQxKXT&#10;NVcKzqf9ZAbCB2SNjWNS8CQP69XobYm5dg8u6H4MlYgh7HNUYEJocyl9aciin7qWOHJX11kMEXaV&#10;1B0+YrhtZJamX9JizbHBYEs7Q+Xt+GsVbDeD+WmL5JmcPg/JZfAFD6lR6n3cbxYgAvXhX/zn/tYK&#10;snkW58Y38QnI1QsAAP//AwBQSwECLQAUAAYACAAAACEA2+H2y+4AAACFAQAAEwAAAAAAAAAAAAAA&#10;AAAAAAAAW0NvbnRlbnRfVHlwZXNdLnhtbFBLAQItABQABgAIAAAAIQBa9CxbvwAAABUBAAALAAAA&#10;AAAAAAAAAAAAAB8BAABfcmVscy8ucmVsc1BLAQItABQABgAIAAAAIQB1tMqmwgAAAN0AAAAPAAAA&#10;AAAAAAAAAAAAAAcCAABkcnMvZG93bnJldi54bWxQSwUGAAAAAAMAAwC3AAAA9gIAAAAA&#10;" fillcolor="#eeece1 [3214]" strokecolor="#c4bc96 [2414]" strokeweight="1pt">
                    <v:shadow on="t" color="black" opacity="26214f" origin=",-.5" offset="0,3pt"/>
                    <v:textbox inset="0,0,0,0"/>
                  </v:roundrect>
                  <v:shape id="Textfeld 2929" o:spid="_x0000_s1074" type="#_x0000_t202" style="position:absolute;left:1725;top:1811;width:19656;height:15444;rotation:-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8jlwwAAAN0AAAAPAAAAZHJzL2Rvd25yZXYueG1sRI9Bi8Iw&#10;FITvC/6H8AQvoqllWbUaRUXB61bF66N5ttXmpTRRu//eCAseh5n5hpkvW1OJBzWutKxgNIxAEGdW&#10;l5wrOB52gwkI55E1VpZJwR85WC46X3NMtH3yLz1Sn4sAYZeggsL7OpHSZQUZdENbEwfvYhuDPsgm&#10;l7rBZ4CbSsZR9CMNlhwWCqxpU1B2S+9GwbYv/fU8zvf99LQq17uLnaTnb6V63XY1A+Gp9Z/wf3uv&#10;FcTTeArvN+EJyMULAAD//wMAUEsBAi0AFAAGAAgAAAAhANvh9svuAAAAhQEAABMAAAAAAAAAAAAA&#10;AAAAAAAAAFtDb250ZW50X1R5cGVzXS54bWxQSwECLQAUAAYACAAAACEAWvQsW78AAAAVAQAACwAA&#10;AAAAAAAAAAAAAAAfAQAAX3JlbHMvLnJlbHNQSwECLQAUAAYACAAAACEA27vI5cMAAADdAAAADwAA&#10;AAAAAAAAAAAAAAAHAgAAZHJzL2Rvd25yZXYueG1sUEsFBgAAAAADAAMAtwAAAPcCAAAAAA==&#10;" fillcolor="#eeece1 [3214]" stroked="f" strokeweight=".5pt">
                    <v:textbox>
                      <w:txbxContent>
                        <w:p w14:paraId="44574DAF" w14:textId="77777777" w:rsidR="008A6EA7" w:rsidRPr="00BC0910" w:rsidRDefault="008A6EA7" w:rsidP="00E442F6">
                          <w:pPr>
                            <w:spacing w:line="312" w:lineRule="auto"/>
                          </w:pPr>
                          <w:r w:rsidRPr="00BC0910">
                            <w:rPr>
                              <w:noProof/>
                              <w:sz w:val="22"/>
                            </w:rPr>
                            <w:t xml:space="preserve">Bei </w:t>
                          </w:r>
                          <w:r w:rsidRPr="00BC0910">
                            <w:rPr>
                              <w:b/>
                              <w:noProof/>
                              <w:sz w:val="22"/>
                            </w:rPr>
                            <w:t>Schrauben mit Senkkopf</w:t>
                          </w:r>
                          <w:r w:rsidRPr="00BC0910">
                            <w:rPr>
                              <w:noProof/>
                              <w:sz w:val="22"/>
                            </w:rPr>
                            <w:t xml:space="preserve"> müssen die Bohrungen </w:t>
                          </w:r>
                          <w:r w:rsidRPr="00BC0910">
                            <w:rPr>
                              <w:b/>
                              <w:noProof/>
                              <w:sz w:val="22"/>
                            </w:rPr>
                            <w:t>angesenkt</w:t>
                          </w:r>
                          <w:r w:rsidRPr="00BC0910">
                            <w:rPr>
                              <w:noProof/>
                              <w:sz w:val="22"/>
                            </w:rPr>
                            <w:t xml:space="preserve"> </w:t>
                          </w:r>
                          <w:r>
                            <w:rPr>
                              <w:noProof/>
                              <w:sz w:val="22"/>
                            </w:rPr>
                            <w:t>(</w:t>
                          </w:r>
                          <w:r>
                            <w:rPr>
                              <w:noProof/>
                              <w:sz w:val="22"/>
                            </w:rPr>
                            <w:sym w:font="Wingdings" w:char="F0F2"/>
                          </w:r>
                          <w:r>
                            <w:rPr>
                              <w:noProof/>
                              <w:sz w:val="22"/>
                            </w:rPr>
                            <w:t xml:space="preserve">) </w:t>
                          </w:r>
                          <w:r w:rsidRPr="00BC0910">
                            <w:rPr>
                              <w:noProof/>
                              <w:sz w:val="22"/>
                            </w:rPr>
                            <w:t xml:space="preserve">werden, sonst </w:t>
                          </w:r>
                          <w:r w:rsidRPr="00BC0910">
                            <w:rPr>
                              <w:b/>
                              <w:noProof/>
                              <w:sz w:val="22"/>
                            </w:rPr>
                            <w:t>splittert</w:t>
                          </w:r>
                          <w:r>
                            <w:rPr>
                              <w:noProof/>
                              <w:sz w:val="22"/>
                            </w:rPr>
                            <w:t xml:space="preserve"> </w:t>
                          </w:r>
                          <w:r w:rsidRPr="00BC0910">
                            <w:rPr>
                              <w:noProof/>
                              <w:sz w:val="22"/>
                            </w:rPr>
                            <w:t>das Holz rund um den Kopf.</w:t>
                          </w:r>
                        </w:p>
                      </w:txbxContent>
                    </v:textbox>
                  </v:shape>
                </v:group>
                <v:shape id="Grafik 2930" o:spid="_x0000_s1075" type="#_x0000_t75" alt="Reißnagel auf Weiß vektor abbildung. Illustration von ..." style="position:absolute;left:4346;width:5061;height:4940;rotation:6544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ZjxAAAAN0AAAAPAAAAZHJzL2Rvd25yZXYueG1sRE/LagIx&#10;FN0X/Idwhe5qRgWro1FspVAKXYyKuLxM7jx0cjMmqTP9+2ZRcHk479WmN424k/O1ZQXjUQKCOLe6&#10;5lLB8fDxMgfhA7LGxjIp+CUPm/XgaYWpth1ndN+HUsQQ9ikqqEJoUyl9XpFBP7ItceQK6wyGCF0p&#10;tcMuhptGTpJkJg3WHBsqbOm9ovy6/zEKdu7Qny+z7uu7uJ1cUdzeXl2WKfU87LdLEIH68BD/uz+1&#10;gsliGvfHN/EJyPUfAAAA//8DAFBLAQItABQABgAIAAAAIQDb4fbL7gAAAIUBAAATAAAAAAAAAAAA&#10;AAAAAAAAAABbQ29udGVudF9UeXBlc10ueG1sUEsBAi0AFAAGAAgAAAAhAFr0LFu/AAAAFQEAAAsA&#10;AAAAAAAAAAAAAAAAHwEAAF9yZWxzLy5yZWxzUEsBAi0AFAAGAAgAAAAhAHJWVmPEAAAA3QAAAA8A&#10;AAAAAAAAAAAAAAAABwIAAGRycy9kb3ducmV2LnhtbFBLBQYAAAAAAwADALcAAAD4AgAAAAA=&#10;">
                  <v:imagedata r:id="rId26" o:title="Reißnagel auf Weiß vektor abbildung. Illustration von .." cropbottom="14700f" cropright="13474f"/>
                </v:shape>
              </v:group>
            </w:pict>
          </mc:Fallback>
        </mc:AlternateContent>
      </w:r>
    </w:p>
    <w:p w14:paraId="08B8F8ED" w14:textId="77777777" w:rsidR="00E442F6" w:rsidRPr="006B79F7" w:rsidRDefault="00E442F6" w:rsidP="00E442F6">
      <w:pPr>
        <w:spacing w:line="312" w:lineRule="auto"/>
        <w:rPr>
          <w:b/>
          <w:noProof/>
          <w:sz w:val="22"/>
        </w:rPr>
      </w:pPr>
    </w:p>
    <w:p w14:paraId="3B32581E" w14:textId="77777777" w:rsidR="00E442F6" w:rsidRPr="006B79F7" w:rsidRDefault="00E442F6" w:rsidP="00E442F6">
      <w:pPr>
        <w:spacing w:line="312" w:lineRule="auto"/>
        <w:rPr>
          <w:b/>
          <w:noProof/>
          <w:sz w:val="22"/>
        </w:rPr>
      </w:pPr>
    </w:p>
    <w:p w14:paraId="156B3D55" w14:textId="77777777" w:rsidR="00E442F6" w:rsidRPr="006B79F7" w:rsidRDefault="00E442F6" w:rsidP="00E442F6">
      <w:pPr>
        <w:spacing w:line="312" w:lineRule="auto"/>
        <w:rPr>
          <w:b/>
          <w:noProof/>
          <w:sz w:val="22"/>
        </w:rPr>
      </w:pPr>
    </w:p>
    <w:p w14:paraId="4E1CB5D4" w14:textId="77777777" w:rsidR="00E442F6" w:rsidRPr="006B79F7" w:rsidRDefault="00E442F6" w:rsidP="00E442F6">
      <w:pPr>
        <w:spacing w:line="312" w:lineRule="auto"/>
        <w:rPr>
          <w:b/>
          <w:noProof/>
          <w:sz w:val="22"/>
        </w:rPr>
      </w:pPr>
    </w:p>
    <w:p w14:paraId="3E785896" w14:textId="77777777" w:rsidR="00E442F6" w:rsidRPr="006B79F7" w:rsidRDefault="00E442F6" w:rsidP="00E442F6">
      <w:pPr>
        <w:spacing w:line="312" w:lineRule="auto"/>
        <w:rPr>
          <w:b/>
          <w:noProof/>
          <w:sz w:val="22"/>
        </w:rPr>
      </w:pPr>
      <w:r>
        <w:rPr>
          <w:b/>
          <w:noProof/>
          <w:sz w:val="22"/>
          <w:lang w:eastAsia="de-DE"/>
        </w:rPr>
        <mc:AlternateContent>
          <mc:Choice Requires="wpg">
            <w:drawing>
              <wp:anchor distT="0" distB="0" distL="114300" distR="114300" simplePos="0" relativeHeight="251525632" behindDoc="0" locked="0" layoutInCell="1" allowOverlap="1" wp14:anchorId="14089F64" wp14:editId="1C6CF3D6">
                <wp:simplePos x="0" y="0"/>
                <wp:positionH relativeFrom="column">
                  <wp:posOffset>2999994</wp:posOffset>
                </wp:positionH>
                <wp:positionV relativeFrom="paragraph">
                  <wp:posOffset>98425</wp:posOffset>
                </wp:positionV>
                <wp:extent cx="2372360" cy="2855104"/>
                <wp:effectExtent l="304800" t="95250" r="313690" b="326390"/>
                <wp:wrapNone/>
                <wp:docPr id="2931" name="Gruppieren 2931"/>
                <wp:cNvGraphicFramePr/>
                <a:graphic xmlns:a="http://schemas.openxmlformats.org/drawingml/2006/main">
                  <a:graphicData uri="http://schemas.microsoft.com/office/word/2010/wordprocessingGroup">
                    <wpg:wgp>
                      <wpg:cNvGrpSpPr/>
                      <wpg:grpSpPr>
                        <a:xfrm>
                          <a:off x="0" y="0"/>
                          <a:ext cx="2372360" cy="2855104"/>
                          <a:chOff x="0" y="0"/>
                          <a:chExt cx="2372360" cy="2855104"/>
                        </a:xfrm>
                      </wpg:grpSpPr>
                      <wpg:grpSp>
                        <wpg:cNvPr id="2932" name="Gruppieren 2932"/>
                        <wpg:cNvGrpSpPr/>
                        <wpg:grpSpPr>
                          <a:xfrm rot="1794188">
                            <a:off x="0" y="369714"/>
                            <a:ext cx="2372360" cy="2485390"/>
                            <a:chOff x="0" y="0"/>
                            <a:chExt cx="2372965" cy="2485648"/>
                          </a:xfrm>
                        </wpg:grpSpPr>
                        <wps:wsp>
                          <wps:cNvPr id="2933" name="Abgerundetes Rechteck 8"/>
                          <wps:cNvSpPr/>
                          <wps:spPr>
                            <a:xfrm rot="21002818">
                              <a:off x="0" y="0"/>
                              <a:ext cx="2372965" cy="2485648"/>
                            </a:xfrm>
                            <a:prstGeom prst="roundRect">
                              <a:avLst/>
                            </a:prstGeom>
                            <a:solidFill>
                              <a:schemeClr val="bg2"/>
                            </a:solidFill>
                            <a:ln w="12700">
                              <a:solidFill>
                                <a:schemeClr val="bg2">
                                  <a:lumMod val="7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4" name="Textfeld 2934"/>
                          <wps:cNvSpPr txBox="1"/>
                          <wps:spPr>
                            <a:xfrm rot="21000000">
                              <a:off x="138022" y="172528"/>
                              <a:ext cx="2139918" cy="2174217"/>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4AEC2" w14:textId="77777777" w:rsidR="008A6EA7" w:rsidRPr="00BC0910" w:rsidRDefault="008A6EA7" w:rsidP="00E442F6">
                                <w:pPr>
                                  <w:spacing w:line="312" w:lineRule="auto"/>
                                  <w:rPr>
                                    <w:noProof/>
                                    <w:sz w:val="22"/>
                                  </w:rPr>
                                </w:pPr>
                                <w:r w:rsidRPr="00BC0910">
                                  <w:rPr>
                                    <w:noProof/>
                                    <w:sz w:val="22"/>
                                  </w:rPr>
                                  <w:t xml:space="preserve">Damit das Holz beim Schrauben nicht bricht, </w:t>
                                </w:r>
                                <w:r w:rsidRPr="00BC0910">
                                  <w:rPr>
                                    <w:b/>
                                    <w:noProof/>
                                    <w:sz w:val="22"/>
                                  </w:rPr>
                                  <w:t>muss vorgebohrt</w:t>
                                </w:r>
                                <w:r w:rsidRPr="00BC0910">
                                  <w:rPr>
                                    <w:noProof/>
                                    <w:sz w:val="22"/>
                                  </w:rPr>
                                  <w:t xml:space="preserve"> werden:</w:t>
                                </w:r>
                              </w:p>
                              <w:p w14:paraId="4CD11AE6" w14:textId="77777777" w:rsidR="008A6EA7" w:rsidRPr="00BC0910" w:rsidRDefault="008A6EA7" w:rsidP="00E442F6">
                                <w:pPr>
                                  <w:spacing w:line="312" w:lineRule="auto"/>
                                  <w:rPr>
                                    <w:noProof/>
                                    <w:sz w:val="22"/>
                                  </w:rPr>
                                </w:pPr>
                                <w:r w:rsidRPr="00BC0910">
                                  <w:rPr>
                                    <w:noProof/>
                                    <w:sz w:val="22"/>
                                  </w:rPr>
                                  <w:t xml:space="preserve">Das </w:t>
                                </w:r>
                                <w:r w:rsidRPr="00BC0910">
                                  <w:rPr>
                                    <w:b/>
                                    <w:noProof/>
                                    <w:sz w:val="22"/>
                                  </w:rPr>
                                  <w:t>anzuschraubende Holz</w:t>
                                </w:r>
                                <w:r w:rsidRPr="00BC0910">
                                  <w:rPr>
                                    <w:noProof/>
                                    <w:sz w:val="22"/>
                                  </w:rPr>
                                  <w:t xml:space="preserve"> mit dem Durchmesser der Schraube, das </w:t>
                                </w:r>
                                <w:r w:rsidRPr="00BC0910">
                                  <w:rPr>
                                    <w:b/>
                                    <w:noProof/>
                                    <w:sz w:val="22"/>
                                  </w:rPr>
                                  <w:t>dahinterliegende Holz</w:t>
                                </w:r>
                                <w:r w:rsidRPr="00BC0910">
                                  <w:rPr>
                                    <w:noProof/>
                                    <w:sz w:val="22"/>
                                  </w:rPr>
                                  <w:t xml:space="preserve"> mit einem ca. 2 mm kleineren Durchmesser.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2935" name="Grafik 2935" descr="Reißnagel auf Weiß vektor abbildung. Illustration von ..."/>
                          <pic:cNvPicPr>
                            <a:picLocks noChangeAspect="1"/>
                          </pic:cNvPicPr>
                        </pic:nvPicPr>
                        <pic:blipFill rotWithShape="1">
                          <a:blip r:embed="rId25" cstate="print">
                            <a:extLst>
                              <a:ext uri="{28A0092B-C50C-407E-A947-70E740481C1C}">
                                <a14:useLocalDpi xmlns:a14="http://schemas.microsoft.com/office/drawing/2010/main" val="0"/>
                              </a:ext>
                            </a:extLst>
                          </a:blip>
                          <a:srcRect r="20560" b="22430"/>
                          <a:stretch/>
                        </pic:blipFill>
                        <pic:spPr bwMode="auto">
                          <a:xfrm rot="3529371">
                            <a:off x="1430482" y="6033"/>
                            <a:ext cx="506095" cy="4940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4089F64" id="Gruppieren 2931" o:spid="_x0000_s1076" style="position:absolute;margin-left:236.2pt;margin-top:7.75pt;width:186.8pt;height:224.8pt;z-index:251525632" coordsize="23723,28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heWmEBQAACRAAAA4AAABkcnMvZTJvRG9jLnhtbNxX227jNhB9L9B/&#10;IPS+sW6+Is4izXaDBdLdINkizzRFWYIpkiWp2OnP9GP6Y50hJdlO3N10i7ZAHyzzOpw5wzkzPH+7&#10;awR55MbWSi6j5CyOCJdMFbVcL6OfP79/M4uIdVQWVCjJl9ETt9Hbi++/O9/qBU9VpUTBDQEh0i62&#10;ehlVzunFaGRZxRtqz5TmEiZLZRrqoGvWo8LQLUhvxCiN48loq0yhjWLcWhh9FyajCy+/LDlzn8rS&#10;ckfEMgLdnP8a/13hd3RxThdrQ3VVs04N+g1aNLSWcOgg6h11lLSmfiGqqZlRVpXujKlmpMqyZtzb&#10;ANYk8TNrro1qtbdlvdiu9QATQPsMp28Wyz4+3hpSF8sonWdJRCRtwEvXptW65oZL4ocBpa1eL2Dx&#10;tdH3+tZ0A+vQQ8N3pWnwH0wiO4/v04Av3znCYDDNpmk2ATcwmEtn43ES58EDrAI3vdjHqh+/snPU&#10;HzxC/QZ1hs6g997I9LSRKSryGiOJUXCLkuk8T2Yz7/Mjk7PJfJp0Vp22O5+Ns3l3815j93wy7hCD&#10;nZN8hor+qd0QRXZ/Uezfuyj3FdXc3z+Lvt9jmPUYXq7W3LSy4I5bcsdZ5TjbEK/iVvtNw22xCwsX&#10;p78qAcU0ieN0lpyAscPnEMEv4kAX2lh3zVVDsLGMIHRkARo57yL6eGNdwK1fh5pYJerifS2E7yDn&#10;8CthyCMFtlit/ZUApI9WCUm24P50Gsde8tGkp61jEShZtM1Pqghip+MYdgZVhuXeoQeS4FAhcSf3&#10;FAa6Y0e1jpv7qtiSlWjNHYWgHcczkEaKGk3OZgAndoDfxjkcgz0q1kDMLkLAH2pXeZ9iZKJExGJv&#10;sKBsE9ASuqJBXS+mU7db7ZUddPG9AzUhEHtP+5Z7EtxjIO94CUSDNBCAO4abMsalS8JURQsezke0&#10;TsMlUCBKLsF/g+xOwGnZAfVuPW4Neg+bO49+afOww5+spBs2N7VU5pRlAqzqTg7rAbIDaLC5UsUT&#10;RJdnFvCZ1ex9Da65odbdUgMJCQYhybpP8CmFgguoulZEKmV+PTWO6yH8YTYiW0hwy8j+0lLDIyI+&#10;SCCGeZLnINb5Tj6eptAxhzOrwxnZNlcKogJSBGjnm7jeib5ZGtU8QC6+xFNhikoGZy8j5kzfuXIh&#10;8UI2Z/zy0i+DLKipu5H3mqFwRBWv2efdAzW6C2UHLPBR9WREF8+COazFnVJdtk6VtY/0Pa4d3kCM&#10;yPD/DkPmPUN+BuVLLgpMpD4toAZApsiLxO1+UBAQ/n7g+GmG9CGA9nWJJslmcQppDJJoMk3Hqadb&#10;uMx9rkyy+Rw4NWTZZJqnyfQoZ7zkyn+KJifZOMSUVMiyIQqeMRsO7m33rROc8YrQPE0Ir9j4bxNC&#10;sfkqIbjdauerssSTH6LyX3DEwA8DN0Aj8AI0/i+csK8dL851zRbw60ptaL2ooL7+JIFdrkWiDc+a&#10;5lUyGmo2rX4T+LBe1aJ2T/6FA5yISsnH25ph/YSdo2IMqsO+aqdlvUGigaGCWwZ0e8fr33+TdM0F&#10;oW1JHrALqWTjlCF0BccUrVyfkQ9CtNYZ6uAZRx7hd3Z2hpzRHxaOBuKo2Y1iG0ukuqqoXPNLq4E8&#10;OgobHS/33SO9V6LWSATPipHA+zjZQQaKP3vgnEAd2BAeT+8UaxuoHMJr0HDhbbBVrS3kpwVvVryA&#10;avBDAZmLwUvUwfNGm1o6NA9qO8OwSCRwYhqP8W2yglaaZ10BCqBwxyokKTSuNyAgg3RNVluo7UAo&#10;hdTj8xe+hEIqz8bgi2mwrudukJzPAnlP4iwLWvTUPY4n8Rych++jfJ7HQYuh2P/LxD3Qbl9PDgNd&#10;hemNClnHN8FGT8f+vQmtowftYd+v2r/gL/4AAAD//wMAUEsDBAoAAAAAAAAAIQCcQpxc5RIAAOUS&#10;AAAVAAAAZHJzL21lZGlhL2ltYWdlMS5qcGVn/9j/4AAQSkZJRgABAQEA3ADcAAD/2wBDAAIBAQIB&#10;AQICAgICAgICAwUDAwMDAwYEBAMFBwYHBwcGBwcICQsJCAgKCAcHCg0KCgsMDAwMBwkODw0MDgsM&#10;DAz/2wBDAQICAgMDAwYDAwYMCAcIDAwMDAwMDAwMDAwMDAwMDAwMDAwMDAwMDAwMDAwMDAwMDAwM&#10;DAwMDAwMDAwMDAwMDAz/wAARCACZAJ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wOKXFA6UUAGKMUU1pQtADsUYr57/av/AOCpPwP/AGM5&#10;J7Lxr43sV1+FCw0LTVN/qZO0OqvFED5O8EbWmMaHP3sZNfEfxK/4On/CWnXrL4Q+EPirWLfjEmsa&#10;rb6ZIOOfkiW4HX/arzcVnGCw8uWtUSfa+v3H3GQ+GvFGdU1XyzA1Jwe0uW0X6SlZP5Nn6v8AFLiv&#10;y8+CX/B0j8KfFOs29l8QfA/i/wAAR3D4OoW7prNjarg5aUxhJ8cD/VwueegxX6P/AAs+Lnhr43eA&#10;tN8UeEda03xF4e1ePzbPULCdZredclThgeoYFSOqspBwQQNsHmGHxS5qE1L0PK4h4RznIqipZvhp&#10;Um9uZaP0aun8mdJijFFFdh84GKMUUUAGKMUUUAGKMUUUAGKMUUUAGKMUUUAA6UUDpTZThaAM7xh4&#10;w03wD4Z1DWtZ1Cx0nSdKt3u7y8vJlhgtYkBZ5HdiFVQASSTgV+IX/BTT/g4K8VfGvVdQ8I/BG+1D&#10;wb4NSRoZfEUQa31jWlwRmEnD2cJJ3KVxOdqEtHlo6yv+C9H/AAVIuv2k/ifefCXwbqUq/DvwldeV&#10;qU1u21PEWoxPhizdXt4HUqij5WkVpPnxEy/nIRubk1+Z8TcUTlN4TBuyWjkt2+y8j+4vA3wFwtPD&#10;U+IOJKfPUmlKnSkvdjF7SmnvJ7qL0irXV9nTXclzIzsxZ3JLO3zM5PJJJ5JNRl2x/FRu5p1fn713&#10;P6+jFJWjokNdVuIGjYK31Ffaf/BAT/gopqX7IH7YulfDHWtQkb4c/FLUI9PNq7ExaZqsmEtrpBzt&#10;Mj7IJMYDK6MxxCtfF2MVxfjDWLjRfENreWVxNa3lnKk0E0TFZInUhlZSOQQQCCO4r28gxc8PilOD&#10;PzHxc4ewubZDUw2Jim3s+qfRr0dmf2ZJJvp1cf8As/fFK3+OPwN8GeNLWE29t4v0Ky1uKItu8pLm&#10;BJlXPfAfFdhX7hGV1c/ywqU5U5uEt07P5BRRRTICiiigAooooAKKKKACiiigAB+WvmP/AIK+/tW3&#10;H7IP7BfjLxJpd4tl4k1SNdD0SQNtkS6ucoZI/wDppFD50w7Zhr6b/gr8zv8Ag6EW8P7HPgLyx/xL&#10;/wDhNIzN7SfYLzy//HfNry87xE6GAq1YbpO35H3Xhjk9DNOK8BgMTrCdWPMu6Tu187W+Z+GTdaSj&#10;gHA9aMcV+Dn+tMVZWQUZxQCPWus8DfCXUPF1hPqUo/s/RLEb7m+n+WJAOw/vN6KOc+lAcy7nJy/u&#10;bSSZuEUZzXl/iTUP7Q1Zn7buK7P4q+MLU3ElnpzO1rGSodsBnHTJx6151I/mP9TXvZVh3GPtZ7s/&#10;JfEDOaVWqsFh5XUd2urP6rP+CGvxs0/44f8ABLf4R3Vjdw3Fx4f0ZPDt9GsgZ7WayP2fY46qTGkb&#10;gH+GRD0INfW1fz4f8Gt/7eY+Cf7TWrfBvXLxo/D3xOX7RpPmPiO21eFCQBkhV8+AMhJ5Z4bdR1r+&#10;g5W3V+u5XilXw0ZdVo/kf50cfZHPK87rUX8Mm5xflJ3/AAd18haKKK9E+NCiiigAooooAKKKKACi&#10;iigAH3a8F/4KU/sbxft0/si+JPAkclna65Js1DQry6TdHZ38J3RkkAlVcb4mZQSEmcgHofeh0oIz&#10;WVajCtTlSqK6krP0Z3ZXmWJy7GUsfg5ctSlJSi+0ou6/FH8lvxF+EWsfDL4har4V8TabdeHvEmh3&#10;Btb/AE+8Ty5LeQevYqRhlcEqykMCQQTp+Fv2drzxCBJNrWg6bbnky3N+igD/AIDmv6Mf28/+CW/w&#10;m/4KE6VC3jTSLix8SWUIt7LxJo8gttVtIw+/y95VkljzuGyVHC73K7WYtX5G/tW/8Gzvx++FtzJc&#10;fDHXNF+KmjsQEt2mXRdVQknOY53+zlVGPmE+5ieEFflGP4LxdCo3QfPDp3Xr/wAA/wBBuEvpOcO5&#10;rhI082h9XxP2r/A33i72S8pWttrufNcWk/B/4I2/2rWNYn8d6tF8yWNipgsw3+3IeWGf7v5V4/8A&#10;tA/tXax8XXjtQlvpOi2fy2mm2a+XBbr24HU+5/SuL+Mvwz8bfBDxnN4f8ceGvEHhPXIEWWSw1exl&#10;s7gIxIV9kgBKNg4YfK2MgmuOKySHo3PtXDRy/wBm7VPu/wAz6fHcZPFwU8I209pXT0f8trRV+6V2&#10;t2xl5dNOxY1CseRmrSWLEfNRLFt/CvQ5lsfHzozk+eZe8B+ONW+GXjjR/Emg302l65oF7DqOn3kW&#10;N9rcQuJI5BnIyrqpGQRkdK/pc+C3/Bwt+zj4w+DPhXWvE3jb+w/Emq6ZBPqulQ6LqNyum3ZQedCJ&#10;EgKsqybgGB+YAHvX8xsiV1Xwz1vy7qSxf7snzxj/AGh1H4j+VdlLNsRgaUpYdJ+T/pHzmYeHuTcU&#10;42hQzaU4JXSlBpO7tZPmjJWuu179T+q74A/8FWv2f/2m/EkWj+EPiZod1rFw4jgsL+ObTLi6c5wk&#10;SXKRmVuCdqbjjnFfRCtuHFfx+h2Vup4r9qv+Df7/AIK4ax8fdeuPgZ8TtYbUfFWl2P23wvrF7cr9&#10;p1m0jAElpKWO6W4iX51YbneJZGfmIs/tcP8AFX12p9XxEVGXRrZ/5H5f4vfR/wD9WMF/a+T1pVaC&#10;dpxnbnj53ikpLvomt9Ve36sUUisGHBB+lLX2h/M4UUUUAFFFFABRRRQADpRQOlFABQelFFAHhP7d&#10;/wDwTu+Gv/BQ34Wf8I34/wBJ8y6s976TrNpiPUdGkYAFoZCD8rYXdGwZH2rlSVUj+c3/AIKQf8Eo&#10;fiX/AME2vHHkeILX+3PBd9cNBpHiqxgZbK9OCyxSrkm3uNgLeUxOQrlGkVS1f1UEZFcv8YfCvhnx&#10;h8Mtb0/xlpuk6t4Vns5G1S11OBZrWSBRubzFbKlQFzz0IB7V4+aZPSxcefaS6/5n6PwH4jZjw9WV&#10;GP72hJ60359YPo/LZ9e5/G+yZFV5Y+a9O+LfgjT9U8V65qPhjTf7J0WS/uJ7bTftD3B0y2LExwl3&#10;JZ9ilV3MSe5PUjipvC9wIIpG8sLOAUO7g5IA59ec49AfQ4/NYSUtY6n9w4mjOlaOIjyya2f/AALr&#10;8TnJ48E02zmktL6KSM7ZFcFSPWt648IzgsMphUeRsHlQhw3H1/nWl4U+Hky6nHcXRjWGFxtBz8x4&#10;Kt0zjnPTPHStKlSMIOUzz8LgZ4rFQo4d6t3v2XVvtbc6wx/P0x7VY+Cv7QWqfsp/tjeBvH+mCZb7&#10;wXq1pfPCrmJrmJWBmgY9QssTPGf9lzU00q+HI4r3cZGhUz4U8cdgeSCMfewQCQfetj9kv9ny8/bK&#10;/bi+HfgWOOPy9b1yGK/SGX95HZI3n3UikgD5YFmZQBxsIPXJ4Mjw83W9pHfofWeKmc4aGVywdWzg&#10;4yc79kne/qf1rQHKr7jNSVQi1eNFiXa+5hjHcc4q/X7af5d+gUUUUAFFFFABRRRQADpRQOlFABRR&#10;RQAV5Z+3FoeoeJv2M/ixpukQzXGqah4N1e3s4YVLSSzPZSqiqBzuLEAAdzXqdRzp5iYqakOeLh30&#10;OjB4h4fEQrxV3GSdu9nc/kQfWbh0ZPMBVkKHCDoeo/8A1dO3WsbWdF/tWSORZ5YJI8AFeRwcj8q+&#10;5P8Ags9/wTJ1b9h/46al4m0LR7v/AIVP4pujc6bfxKJLfRppCS9hLtAMYQ58osMNGVUMzI9fGdhZ&#10;2d4Tv1bT7VQM5l81s/8AfKNX4Li8NicDXdGd01+K7+h/rRw/nWScUZRSzHC8s6c0na+sX1i+qkno&#10;/wDIx9P0f7MztLKZmkRo23IuCrYzxjviuit3urxLm+keOG2hAE9w6ARqcfKnoWIXhRyQG4wCai/4&#10;SLw74cjErR3Wt3AAIjl/0W1RgedxVjJKpHHBiI657Vzmo6/4i+MvinTdE0uxvdY1K+lW10vStMtD&#10;I8kjYCxwQRjLMxx91SzHk5JJop0q1eS5m2GMx2V5TSl7KEY23fp3e/3sxvF/jea5D29vLJHb4Khe&#10;8gPXd/niv2Z/4Nhf2UtI8D654u8beMIbi3+KGradEul2NxF5f2bR2ZGeZef9ZJKIQ6lQY0EXOZXV&#10;eI/4Is/8ES9BvNZsfiR8Z2sdU1G3bz9H8JhxNDbuDlZ7xhlZH7rAuUHBcsSUT7P/AGpfgNrHwb8f&#10;ab498G5t9X0S4+12ku0srHkNE4BGUdSysARlWIyK/T+HcjeHiq1Va9F+rP4V8Y/FGnm1WeX5dLmi&#10;3781s/7sfLu9nay0vf7wGlRjb97KnIOetTWlqtnFsTO3OeTmuH/Zv+PmlftH/Cyx8R6XiGR8wX9k&#10;0m6XTrpMeZA/uMggkDcjI2MMK7yvrT+eQooooAKKKKACiiigAHSigdKKACiiigAooooAyfG3gfSf&#10;iN4YvtE17S9P1rRtUha2vLG/t0uLe6iYYZHjcFWUjqCCDX5o/tI/8Gs/wo+JniK41L4e+NPEvw1W&#10;6k3tprQjWNPgGORCsjxzLk8/NM4GcAAYA/USiuXFYGhiFatFM9/IeKM2yWbqZXXlTct7PR+qd0/m&#10;j8j/AIZ/8GlvgTTdUEnjT4veLvEVmpBEOk6Zb6Ux9QWka54PsAfevv79kb/gm98Gf2HLF1+HHgXS&#10;dG1CeMxXGqyhrrUrlTtLK1zKWk2EqD5akICMhRXuVFZ4fLcLQd6UEn/Xc68642z3N48mYYqc49r2&#10;T9VGyfzR4t8aP2ZZLnWZvFngl49M8SK3m3FmG2W2r+u7sk3HDjhiSH671zfAfxFsPi3pF34f1y1k&#10;s9Wtibe7s7lPLlhcDuDz6EHoQQQSDXvdee/GP4AWPxLaLUrKZtG8TWKbbXU4UG4qCWEUq5HmR7iS&#10;ASCpJKkZbPcfKny7FLqf7AXx6k1+OOa48B+IisOtwRxltiAnZdIBz5kW45UZ3IWGCdhX7c0nVbbX&#10;dMt72znhurS7iWaGaGRZI5UYBlZWUkMpBBBBwQa8Ba8j8f2d54D8eWK2OvRxnZk74rpOQJoX43of&#10;XAI5DBWBUYf7KnjjUf2dviJ/wqXxTNI2k3cjyeFL2RflQcs1kWx9Wj3f7aZ4jWgD6iooB3DNFABR&#10;RRQAUUUUAA6UUDpRQAUUUUAFFFFABRRRQAUUUUAFFFFAHO/Ef4Y6V8UNEFnqMTLJC3mW13CdlzZS&#10;f343wdp9Qcqw4YEEg+I/Ff4ZT+LdDj8I+MZmt9RDhtB8R2paBZZl+ZCGU7oZwRuA3Z+XKk7SR9IV&#10;S8Q+H7PxTpE1jf28d1azgB43HBwQQR3BBAIIwQQCCCAaAOA/Zt+Lt/460a80PxJGLXxl4XZbbVEw&#10;At2pz5d3HgAbJQpJAA2sGHTazemV4d8Rfhxq3gHxBY+ItNdZ73Q1ZbG+mlMfnwNjfYXjDrG+AUlI&#10;IV1QsMqC/rvg/wAV2/jXw9balarJHHcKSY5RiSFgSrxuBkB0dWVhk4Knk0AalFFFABRRRQADpRQO&#10;lFABRRRQAUUUUAFFFFABRRRQAUUUUAFFFFACOiyKVZQysMEEdRXNaL4J/wCEL8RXFxpqr9g1JlNz&#10;bAbfLcLtEi/3vlCqc8hVUA7UVB01FABRRRQAUUUUAA6UUDpRQAUUUUAFFFFABRRRQAUUUUAFFFFA&#10;BRRRQAUUUUAFFFFABRRRQB//2VBLAwQUAAYACAAAACEAeSzIeuAAAAAKAQAADwAAAGRycy9kb3du&#10;cmV2LnhtbEyPQUvDQBCF74L/YRnBm92kJrHEbEop6qkItoJ422anSWh2NmS3SfrvHU96HN7Hm+8V&#10;69l2YsTBt44UxIsIBFLlTEu1gs/D68MKhA+ajO4coYIreliXtzeFzo2b6APHfagFl5DPtYImhD6X&#10;0lcNWu0Xrkfi7OQGqwOfQy3NoCcut51cRlEmrW6JPzS6x22D1Xl/sQreJj1tHuOXcXc+ba/fh/T9&#10;axejUvd38+YZRMA5/MHwq8/qULLT0V3IeNEpSJ6WCaMcpCkIBlZJxuOOnGRpDLIs5P8J5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P9heWmEBQAACRAAAA4AAAAA&#10;AAAAAAAAAAAAPAIAAGRycy9lMm9Eb2MueG1sUEsBAi0ACgAAAAAAAAAhAJxCnFzlEgAA5RIAABUA&#10;AAAAAAAAAAAAAAAA7AcAAGRycy9tZWRpYS9pbWFnZTEuanBlZ1BLAQItABQABgAIAAAAIQB5LMh6&#10;4AAAAAoBAAAPAAAAAAAAAAAAAAAAAAQbAABkcnMvZG93bnJldi54bWxQSwECLQAUAAYACAAAACEA&#10;WGCzG7oAAAAiAQAAGQAAAAAAAAAAAAAAAAARHAAAZHJzL19yZWxzL2Uyb0RvYy54bWwucmVsc1BL&#10;BQYAAAAABgAGAH0BAAACHQAAAAA=&#10;">
                <v:group id="Gruppieren 2932" o:spid="_x0000_s1077" style="position:absolute;top:3697;width:23723;height:24854;rotation:1959732fd" coordsize="23729,2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JGxwAAAN0AAAAPAAAAZHJzL2Rvd25yZXYueG1sRI9PawIx&#10;FMTvhX6H8ARvNesKUlejWKGlChX8c/H2SJ6bxc3Lukl120/fFAo9DjPzG2a26FwtbtSGyrOC4SAD&#10;Qay9qbhUcDy8Pj2DCBHZYO2ZFHxRgMX88WGGhfF33tFtH0uRIBwKVGBjbAopg7bkMAx8Q5y8s28d&#10;xiTbUpoW7wnuapln2Vg6rDgtWGxoZUlf9p9OwTput9+H06bUzctHpTdybNdvV6X6vW45BRGpi//h&#10;v/a7UZBPRjn8vklPQM5/AAAA//8DAFBLAQItABQABgAIAAAAIQDb4fbL7gAAAIUBAAATAAAAAAAA&#10;AAAAAAAAAAAAAABbQ29udGVudF9UeXBlc10ueG1sUEsBAi0AFAAGAAgAAAAhAFr0LFu/AAAAFQEA&#10;AAsAAAAAAAAAAAAAAAAAHwEAAF9yZWxzLy5yZWxzUEsBAi0AFAAGAAgAAAAhAA/PIkbHAAAA3QAA&#10;AA8AAAAAAAAAAAAAAAAABwIAAGRycy9kb3ducmV2LnhtbFBLBQYAAAAAAwADALcAAAD7AgAAAAA=&#10;">
                  <v:roundrect id="Abgerundetes Rechteck 8" o:spid="_x0000_s1078" style="position:absolute;width:23729;height:24856;rotation:-65228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KFyAAAAN0AAAAPAAAAZHJzL2Rvd25yZXYueG1sRI9Ba8JA&#10;FITvBf/D8gRvdRMFqamrSKillSo0luLxkX0mwezbkF1j9Nd3C4Ueh5n5hlmselOLjlpXWVYQjyMQ&#10;xLnVFRcKvg6bxycQziNrrC2Tghs5WC0HDwtMtL3yJ3WZL0SAsEtQQel9k0jp8pIMurFtiIN3sq1B&#10;H2RbSN3iNcBNLSdRNJMGKw4LJTaUlpSfs4tRsE0/us0hnt33tXt5P+5es+80vik1GvbrZxCeev8f&#10;/mu/aQWT+XQKv2/CE5DLHwAAAP//AwBQSwECLQAUAAYACAAAACEA2+H2y+4AAACFAQAAEwAAAAAA&#10;AAAAAAAAAAAAAAAAW0NvbnRlbnRfVHlwZXNdLnhtbFBLAQItABQABgAIAAAAIQBa9CxbvwAAABUB&#10;AAALAAAAAAAAAAAAAAAAAB8BAABfcmVscy8ucmVsc1BLAQItABQABgAIAAAAIQBsfOKFyAAAAN0A&#10;AAAPAAAAAAAAAAAAAAAAAAcCAABkcnMvZG93bnJldi54bWxQSwUGAAAAAAMAAwC3AAAA/AIAAAAA&#10;" fillcolor="#eeece1 [3214]" strokecolor="#c4bc96 [2414]" strokeweight="1pt">
                    <v:shadow on="t" color="black" opacity="26214f" origin=",-.5" offset="0,3pt"/>
                  </v:roundrect>
                  <v:shape id="Textfeld 2934" o:spid="_x0000_s1079" type="#_x0000_t202" style="position:absolute;left:1380;top:1725;width:21399;height:21742;rotation:-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QzxgAAAN0AAAAPAAAAZHJzL2Rvd25yZXYueG1sRI9fT8Iw&#10;FMXfTfwOzTXhTTqBKEwKEYjBFwgbGl+v7XVbWG+XtbDx7a2JiY8n588vZ77sbS0u1PrKsYKHYQKC&#10;WDtTcaHg/fh6PwXhA7LB2jEpuJKH5eL2Zo6pcR1ndMlDIeII+xQVlCE0qZRel2TRD11DHL1v11oM&#10;UbaFNC12cdzWcpQkj9JixZFQYkPrkvQpP9vIzXS3zZOnw8du9fm1OenJvrdOqcFd//IMIlAf/sN/&#10;7TejYDQbT+D3TXwCcvEDAAD//wMAUEsBAi0AFAAGAAgAAAAhANvh9svuAAAAhQEAABMAAAAAAAAA&#10;AAAAAAAAAAAAAFtDb250ZW50X1R5cGVzXS54bWxQSwECLQAUAAYACAAAACEAWvQsW78AAAAVAQAA&#10;CwAAAAAAAAAAAAAAAAAfAQAAX3JlbHMvLnJlbHNQSwECLQAUAAYACAAAACEAwW80M8YAAADdAAAA&#10;DwAAAAAAAAAAAAAAAAAHAgAAZHJzL2Rvd25yZXYueG1sUEsFBgAAAAADAAMAtwAAAPoCAAAAAA==&#10;" fillcolor="#eeece1 [3214]" stroked="f" strokeweight=".5pt">
                    <v:textbox inset="0,0,0,0">
                      <w:txbxContent>
                        <w:p w14:paraId="54A4AEC2" w14:textId="77777777" w:rsidR="008A6EA7" w:rsidRPr="00BC0910" w:rsidRDefault="008A6EA7" w:rsidP="00E442F6">
                          <w:pPr>
                            <w:spacing w:line="312" w:lineRule="auto"/>
                            <w:rPr>
                              <w:noProof/>
                              <w:sz w:val="22"/>
                            </w:rPr>
                          </w:pPr>
                          <w:r w:rsidRPr="00BC0910">
                            <w:rPr>
                              <w:noProof/>
                              <w:sz w:val="22"/>
                            </w:rPr>
                            <w:t xml:space="preserve">Damit das Holz beim Schrauben nicht bricht, </w:t>
                          </w:r>
                          <w:r w:rsidRPr="00BC0910">
                            <w:rPr>
                              <w:b/>
                              <w:noProof/>
                              <w:sz w:val="22"/>
                            </w:rPr>
                            <w:t>muss vorgebohrt</w:t>
                          </w:r>
                          <w:r w:rsidRPr="00BC0910">
                            <w:rPr>
                              <w:noProof/>
                              <w:sz w:val="22"/>
                            </w:rPr>
                            <w:t xml:space="preserve"> werden:</w:t>
                          </w:r>
                        </w:p>
                        <w:p w14:paraId="4CD11AE6" w14:textId="77777777" w:rsidR="008A6EA7" w:rsidRPr="00BC0910" w:rsidRDefault="008A6EA7" w:rsidP="00E442F6">
                          <w:pPr>
                            <w:spacing w:line="312" w:lineRule="auto"/>
                            <w:rPr>
                              <w:noProof/>
                              <w:sz w:val="22"/>
                            </w:rPr>
                          </w:pPr>
                          <w:r w:rsidRPr="00BC0910">
                            <w:rPr>
                              <w:noProof/>
                              <w:sz w:val="22"/>
                            </w:rPr>
                            <w:t xml:space="preserve">Das </w:t>
                          </w:r>
                          <w:r w:rsidRPr="00BC0910">
                            <w:rPr>
                              <w:b/>
                              <w:noProof/>
                              <w:sz w:val="22"/>
                            </w:rPr>
                            <w:t>anzuschraubende Holz</w:t>
                          </w:r>
                          <w:r w:rsidRPr="00BC0910">
                            <w:rPr>
                              <w:noProof/>
                              <w:sz w:val="22"/>
                            </w:rPr>
                            <w:t xml:space="preserve"> mit dem Durchmesser der Schraube, das </w:t>
                          </w:r>
                          <w:r w:rsidRPr="00BC0910">
                            <w:rPr>
                              <w:b/>
                              <w:noProof/>
                              <w:sz w:val="22"/>
                            </w:rPr>
                            <w:t>dahinterliegende Holz</w:t>
                          </w:r>
                          <w:r w:rsidRPr="00BC0910">
                            <w:rPr>
                              <w:noProof/>
                              <w:sz w:val="22"/>
                            </w:rPr>
                            <w:t xml:space="preserve"> mit einem ca. 2 mm kleineren Durchmesser.</w:t>
                          </w:r>
                        </w:p>
                      </w:txbxContent>
                    </v:textbox>
                  </v:shape>
                </v:group>
                <v:shape id="Grafik 2935" o:spid="_x0000_s1080" type="#_x0000_t75" alt="Reißnagel auf Weiß vektor abbildung. Illustration von ..." style="position:absolute;left:14305;top:60;width:5060;height:4940;rotation:38550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m7xwAAAN0AAAAPAAAAZHJzL2Rvd25yZXYueG1sRI9Ba8JA&#10;FITvQv/D8gq96aYJShuzkVJRxHqwWjw/sq9J2uzbkN1q9Nd3BcHjMDPfMNmsN404UudqywqeRxEI&#10;4sLqmksFX/vF8AWE88gaG8uk4EwOZvnDIMNU2xN/0nHnSxEg7FJUUHnfplK6oiKDbmRb4uB9286g&#10;D7Irpe7wFOCmkXEUTaTBmsNChS29V1T87v6MgsPP5VIn5Xa56td2vkmS5f5jHCv19Ni/TUF46v09&#10;fGuvtIL4NRnD9U14AjL/BwAA//8DAFBLAQItABQABgAIAAAAIQDb4fbL7gAAAIUBAAATAAAAAAAA&#10;AAAAAAAAAAAAAABbQ29udGVudF9UeXBlc10ueG1sUEsBAi0AFAAGAAgAAAAhAFr0LFu/AAAAFQEA&#10;AAsAAAAAAAAAAAAAAAAAHwEAAF9yZWxzLy5yZWxzUEsBAi0AFAAGAAgAAAAhAJ9vabvHAAAA3QAA&#10;AA8AAAAAAAAAAAAAAAAABwIAAGRycy9kb3ducmV2LnhtbFBLBQYAAAAAAwADALcAAAD7AgAAAAA=&#10;">
                  <v:imagedata r:id="rId26" o:title="Reißnagel auf Weiß vektor abbildung. Illustration von .." cropbottom="14700f" cropright="13474f"/>
                </v:shape>
              </v:group>
            </w:pict>
          </mc:Fallback>
        </mc:AlternateContent>
      </w:r>
    </w:p>
    <w:p w14:paraId="29EB52C7" w14:textId="77777777" w:rsidR="00E442F6" w:rsidRPr="006B79F7" w:rsidRDefault="00E442F6" w:rsidP="00E442F6">
      <w:pPr>
        <w:spacing w:line="312" w:lineRule="auto"/>
        <w:rPr>
          <w:b/>
          <w:noProof/>
          <w:sz w:val="22"/>
        </w:rPr>
      </w:pPr>
    </w:p>
    <w:p w14:paraId="43D35F6E" w14:textId="77777777" w:rsidR="00E442F6" w:rsidRPr="006B79F7" w:rsidRDefault="00E442F6" w:rsidP="00E442F6">
      <w:pPr>
        <w:spacing w:line="312" w:lineRule="auto"/>
        <w:rPr>
          <w:b/>
          <w:noProof/>
          <w:sz w:val="22"/>
        </w:rPr>
      </w:pPr>
    </w:p>
    <w:p w14:paraId="1F00CF36" w14:textId="77777777" w:rsidR="00E442F6" w:rsidRDefault="00E442F6" w:rsidP="00E442F6">
      <w:pPr>
        <w:spacing w:line="312" w:lineRule="auto"/>
        <w:rPr>
          <w:b/>
          <w:noProof/>
          <w:sz w:val="22"/>
        </w:rPr>
      </w:pPr>
    </w:p>
    <w:p w14:paraId="7D1A12B2" w14:textId="77777777" w:rsidR="00E442F6" w:rsidRDefault="00E442F6" w:rsidP="00E442F6">
      <w:pPr>
        <w:spacing w:line="312" w:lineRule="auto"/>
        <w:rPr>
          <w:b/>
          <w:noProof/>
          <w:sz w:val="22"/>
        </w:rPr>
      </w:pPr>
      <w:r>
        <w:rPr>
          <w:b/>
          <w:noProof/>
          <w:sz w:val="22"/>
          <w:lang w:eastAsia="de-DE"/>
        </w:rPr>
        <mc:AlternateContent>
          <mc:Choice Requires="wpg">
            <w:drawing>
              <wp:anchor distT="0" distB="0" distL="114300" distR="114300" simplePos="0" relativeHeight="251528704" behindDoc="0" locked="0" layoutInCell="1" allowOverlap="1" wp14:anchorId="48DDA033" wp14:editId="1AD3148A">
                <wp:simplePos x="0" y="0"/>
                <wp:positionH relativeFrom="column">
                  <wp:posOffset>186690</wp:posOffset>
                </wp:positionH>
                <wp:positionV relativeFrom="paragraph">
                  <wp:posOffset>121920</wp:posOffset>
                </wp:positionV>
                <wp:extent cx="1752600" cy="1824861"/>
                <wp:effectExtent l="133350" t="76200" r="133350" b="213995"/>
                <wp:wrapNone/>
                <wp:docPr id="2936" name="Gruppieren 2936"/>
                <wp:cNvGraphicFramePr/>
                <a:graphic xmlns:a="http://schemas.openxmlformats.org/drawingml/2006/main">
                  <a:graphicData uri="http://schemas.microsoft.com/office/word/2010/wordprocessingGroup">
                    <wpg:wgp>
                      <wpg:cNvGrpSpPr/>
                      <wpg:grpSpPr>
                        <a:xfrm>
                          <a:off x="0" y="0"/>
                          <a:ext cx="1752600" cy="1824861"/>
                          <a:chOff x="-68581" y="0"/>
                          <a:chExt cx="2235200" cy="1824861"/>
                        </a:xfrm>
                      </wpg:grpSpPr>
                      <wpg:grpSp>
                        <wpg:cNvPr id="2937" name="Gruppieren 2937"/>
                        <wpg:cNvGrpSpPr/>
                        <wpg:grpSpPr>
                          <a:xfrm>
                            <a:off x="-68581" y="468207"/>
                            <a:ext cx="2235200" cy="1356654"/>
                            <a:chOff x="-68593" y="-31240"/>
                            <a:chExt cx="2235600" cy="1854000"/>
                          </a:xfrm>
                        </wpg:grpSpPr>
                        <wps:wsp>
                          <wps:cNvPr id="2938" name="Abgerundetes Rechteck 13"/>
                          <wps:cNvSpPr/>
                          <wps:spPr>
                            <a:xfrm rot="21002818">
                              <a:off x="-68593" y="-31240"/>
                              <a:ext cx="2235600" cy="1854000"/>
                            </a:xfrm>
                            <a:prstGeom prst="roundRect">
                              <a:avLst/>
                            </a:prstGeom>
                            <a:solidFill>
                              <a:schemeClr val="bg2"/>
                            </a:solidFill>
                            <a:ln w="12700">
                              <a:solidFill>
                                <a:schemeClr val="bg2">
                                  <a:lumMod val="7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39" name="Textfeld 2939"/>
                          <wps:cNvSpPr txBox="1"/>
                          <wps:spPr>
                            <a:xfrm rot="21000000">
                              <a:off x="68783" y="128989"/>
                              <a:ext cx="1944762" cy="1561022"/>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2584C" w14:textId="58F260DA" w:rsidR="008A6EA7" w:rsidRDefault="008A6EA7" w:rsidP="00E442F6">
                                <w:pPr>
                                  <w:spacing w:line="312" w:lineRule="auto"/>
                                  <w:rPr>
                                    <w:b/>
                                    <w:noProof/>
                                    <w:sz w:val="22"/>
                                  </w:rPr>
                                </w:pPr>
                                <w:r>
                                  <w:rPr>
                                    <w:b/>
                                    <w:noProof/>
                                    <w:sz w:val="22"/>
                                  </w:rPr>
                                  <w:t xml:space="preserve">Erst anreißen </w:t>
                                </w:r>
                                <w:r>
                                  <w:rPr>
                                    <w:b/>
                                    <w:noProof/>
                                    <w:sz w:val="22"/>
                                  </w:rPr>
                                  <w:br/>
                                  <w:t xml:space="preserve">(= anzeichnen), </w:t>
                                </w:r>
                              </w:p>
                              <w:p w14:paraId="07522B1D" w14:textId="657A83D4" w:rsidR="008A6EA7" w:rsidRDefault="008A6EA7" w:rsidP="00E442F6">
                                <w:pPr>
                                  <w:spacing w:line="312" w:lineRule="auto"/>
                                </w:pPr>
                                <w:r>
                                  <w:rPr>
                                    <w:b/>
                                    <w:noProof/>
                                    <w:sz w:val="22"/>
                                  </w:rPr>
                                  <w:t xml:space="preserve">dann ablängen </w:t>
                                </w:r>
                                <w:r>
                                  <w:rPr>
                                    <w:b/>
                                    <w:noProof/>
                                    <w:sz w:val="22"/>
                                  </w:rPr>
                                  <w:br/>
                                  <w:t>(= absägen)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940" name="Grafik 2940" descr="Reißnagel auf Weiß vektor abbildung. Illustration von ..."/>
                          <pic:cNvPicPr>
                            <a:picLocks noChangeAspect="1"/>
                          </pic:cNvPicPr>
                        </pic:nvPicPr>
                        <pic:blipFill rotWithShape="1">
                          <a:blip r:embed="rId27" cstate="print">
                            <a:extLst>
                              <a:ext uri="{28A0092B-C50C-407E-A947-70E740481C1C}">
                                <a14:useLocalDpi xmlns:a14="http://schemas.microsoft.com/office/drawing/2010/main" val="0"/>
                              </a:ext>
                            </a:extLst>
                          </a:blip>
                          <a:srcRect r="20560" b="22430"/>
                          <a:stretch/>
                        </pic:blipFill>
                        <pic:spPr bwMode="auto">
                          <a:xfrm rot="2339754">
                            <a:off x="677333" y="0"/>
                            <a:ext cx="506095" cy="4940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DDA033" id="Gruppieren 2936" o:spid="_x0000_s1081" style="position:absolute;margin-left:14.7pt;margin-top:9.6pt;width:138pt;height:143.7pt;z-index:251528704;mso-width-relative:margin;mso-height-relative:margin" coordorigin="-685" coordsize="22352,18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SUCGTBQAAFRAAAA4AAABkcnMvZTJvRG9jLnhtbNxXX2/bNhB/H7Dv&#10;QOg9sSRbsmzEKbJ0DQpkbZB0yDNNUZZgitRIKnb6ZfZh9sV2R0ryn3ht1mEdsIc4JEUe735397vj&#10;xZttLcgT16ZSchFE52FAuGQqr+RqEfz66d1ZFhBjqcypUJIvgmdugjeXP/5wsWnmPFalEjnXBIRI&#10;M980i6C0tpmPRoaVvKbmXDVcwsdC6ZpamOrVKNd0A9JrMYrDMB1tlM4brRg3Blbf+o/BpZNfFJzZ&#10;j0VhuCViEYBu1v1q97vE39HlBZ2vNG3KinVq0G/QoqaVhEsHUW+ppaTV1QtRdcW0Mqqw50zVI1UU&#10;FePOBrAmCo+sudGqbZwtq/lm1QwwAbRHOH2zWPbh6U6TKl8E8WycBkTSGrx0o9umqbjmkrhlQGnT&#10;rOaw+UY3D82d7hZWfoaGbwtd438wiWwdvs8DvnxrCYPFaJrEaQhuYPAtyuJJlkbeA6wEN+G5szRL&#10;siggu8Os/Lk7HsfjBHz+4viov32ESg46DZNB+Z2l09OWTlGbv2npnsaTNItDJ4POe5sPlR4naZpM&#10;Ttg8Gzubz8ZRPOmi8tDwPdySSQgogKZ/aTjkktmFi/ln4fJQ0oa7KDQYATsQIbV9uFwtV1y3MueW&#10;G3LPWWk5W5No7NF0p4agMXMD8dNHDNEKUjKOwjDOosxlUBdACOsJUPZh/SIkdN5oY2+4qgkOFgHk&#10;ksxBOetuoU+3xnoI+32ok1Giyt9VQrgJkhC/Fpo8UaCP5SruQD/YJSTZQDTHU/DJa0TgHtHWv6jc&#10;i50mO2862sMbnW/3rgFPC4knueM00B0nqrVcP5T5hixFq+8pZHESZpgheYUmjzMAFidAeC5ocEbF&#10;CpjaBgj9Y2VL515MVZSIWOwMFpStPVqiKalXF2OvD75ut1N20MXN9tSEpOx97kb2WXCHgbznBTAP&#10;JH3sgTuEmzLGpY38p5Lm3N+PaPX3H8IlUCBKLsB/g+xOwGnZPgC6/XjU6z0c7jz6pcPDCXezknY4&#10;XFdS6VOWCbCqu9nvB8j2oMHhUuXPkGguO8BnpmHvKnDNLTX2jmqoULAIVdd+hJ9CKAhA1Y0CUir9&#10;+dQ67gcmgK8B2UDFWwTmt5ZqHhDxXgJHgEjbD3Q/WPYD2dbXCrIAuBm0cUM4oK3oh4VW9SMU4yu8&#10;BT5RyeCuRcCs7ifX1ldeKOeMX125bVAGG2pv5UPDUDiiiGH1aftIddOlroWs/6B6HqLzo+T1e/Gk&#10;VFetVUXlMnuHY4cvcCKy+/chx1lPjp9A+YKLHCvp7IgRid3+pLAw9uunudGFPNrXcWOaTTNfL6I4&#10;m2VO6q7iRLPJZJrGXZlM0iiMe+Lqi3RPeT01/lusmI4Tn0JSIan6oD8iMlx00e/KghudoIhXZOLp&#10;/H/Fwe+d//n6q/lvt8ut68qiITT+C0qYRRPoRjpamCTTGFPeMUL3xdND9+X/QhG7NvLyoqnYHP66&#10;1htGL3qprz9R4JRtkWf9M6d+lYya6nXbnHl6rJaVqOyze/EARaJS8umuYthI4WS/LUOH9V08Lao1&#10;8A4u5dwwYN97Xv3xu6QrLghtC/KIU6gka6s0oUu4Jm/l6py8F6I1VlMLzzryBH/n5+fIUf1l/mqg&#10;6ordKrY2RKrrksoVvzINkEnHaKPD7W56oPdSVA0Sw1Ev4ssAfuwgA8WPHjwnUAdyhMfUW8XaGhoH&#10;/zrUXDgbTFk1BmJ3zuslz6EZfJ9DIWPwMrXw3Gl0JS2aBw2gZtgjErgxDpMUgFvCKJ6Mu6YcQOGW&#10;lUhaaFxvgEcG2ZssN9DagVAKlciVMyTdrs8dj2dTaP/3qXw6HY89l3c39B1uEqbhLPEsPgEXeg2G&#10;lv9lf/sVEh8ouG8lh4WuuXQG+QLkhmCfo2b39oTRweN2f+527V7zl38CAAD//wMAUEsDBAoAAAAA&#10;AAAAIQCsf3++7BEAAOwRAAAVAAAAZHJzL21lZGlhL2ltYWdlMS5qcGVn/9j/4AAQSkZJRgABAQEA&#10;3ADcAAD/2wBDAAIBAQEBAQIBAQECAgICAgQDAgICAgUEBAMEBgUGBgYFBgYGBwkIBgcJBwYGCAsI&#10;CQoKCgoKBggLDAsKDAkKCgr/2wBDAQICAgICAgUDAwUKBwYHCgoKCgoKCgoKCgoKCgoKCgoKCgoK&#10;CgoKCgoKCgoKCgoKCgoKCgoKCgoKCgoKCgoKCgr/wAARCACZAH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AMDFFFGaACm7u2KHkVOpr57&#10;/bJ/4KcfsffsNWjQfG74lq2uSQmax8J6HD9r1K5Xt+6UgRKxBCvM0cZIxuzkVlWrUsPTc6kkl3bs&#10;d2XZZmOb4qOFwVGVWpLaMU5N/JXPoQ0nHY1+SHiz/g6j8FWfib7N4K/Y212/0XzMfbNT8VQWl0Vz&#10;18hIZUzjt5vPrX2F/wAE/wD/AILA/sl/8FDJ5vCfw11XUNA8ZWtv5954K8TQrDeeUODLAys0VxHn&#10;OSjllGC6plc8GFzjLcXV9nSqpvsfU554b8ccN4FYzMcDOnSf2mk0vWzdvnY+rkzjmnUyAgxjFPzX&#10;qHxAUUUUAFFFFABRRRQAUUUUAFRz/dyfrUme9fPH/BTn9tXSP2Ff2Udf+L+1bjXriP8As/wnpxXP&#10;2nUJVIQsP+ecYDSvyMpGQDllByr1qeHoyq1HZRV38jvyvLcZnWZUsDhIuVSrJRil1bdl/XQ+Yf8A&#10;gtL/AMFlZP2S47j9mf8AZr1S0uPiNdWYbWNZwsyeGoZFynyHKtdsp3Kj8IpV2Vg6g/hl4l8UeJfG&#10;Wv33izxdrt5qmq6ldSXOoanqNw01xdTO255JJHJZmJ5JJJJqTxf4t8R+PfFOpeNPF2tXGoapq19L&#10;ealfXcm6W4nkcu8jHuSxJ4rLLENtr8UzrOsRm2IcnpBbLol/mz/UHwv8MMl8OskhSpRU8TJJ1KjW&#10;rl1S7RT2Xzeob3HLA1oeCPi54/8A2evib4f+Pvwk19tJ8SeF9UivtNvoVztZDyjLnDo65R0PyujM&#10;p4Y1TO0cEVk+MSg0aTnqtebgqkqOKhOLs0z7biXA4XMMhxGHxMVKEotNP0P6z/2U/j14f/ag/Zy8&#10;F/tAeGYvLs/Fnh221FYQxPkvIgLx5IGdr7lzgZxXoQOK/PT/AINk/iwPiP8A8EutG8NytM03gvxb&#10;quiTSzSFt+ZVvUxn7oEd5GgHonpX6GBc9a/esLVdbDQm+qTP8j8+wH9l53iMItoTlFeibt+A6iii&#10;ug8kKKKKACiiigAooooAjYYGPavw6/4ObP2i7jxl+0v4X/Zw0fU1k03wfoK6jqkMb5xqF2ThHHZk&#10;t0iYe1wa/cQkMvNfze/8F0xff8PQviY2oj5vO03Z/uf2Za7f/HcV8lxpWqUsmtH7Ukn6b/of0J9G&#10;fK8NmHiXCpV19jTnOK/vaRT+SbPkfIxjFJk0A5pQ/wDDmvyA/wBILhlmOK5r4l332S1WxU/M3Jr0&#10;r/hC5vDvghviH4uk+x2smU0yGTHmXknqo/uDu3ToK8M8Xa7JrGqSXJb+I4r0ctoSqYjma0R8Zxpm&#10;tDB5Q6UZXnN29F1Z+4//AAaN/FjSL34BfFX4HtfxjUdN8YW+uR2rSAM8NzaRwFwvUgNaAEjpvXPU&#10;Z/YTAO2v5c/+CBX7YVt+yJ/wUW8Jz+JtRe38OeO2/wCEY1xt3yRtcsBaytyAFW58nczHCo0jdhX9&#10;RSPuVcGv2PI8Qq2BjHrF2P8ANbxUymplvFlSr9mslNPzsk196/EkoozRXsH5uFFFFABRRRQAUUUU&#10;AMcAJuOa/Gz/AIOUP2KdZsfG+kftueE9FVtHvNPg0bxpNb2/Ntco5FrdykD7rq6wFm6GOFf4gK/Z&#10;JSCuay/G3gzwr8QvCeo+B/G+g2mq6Rq1lLZ6lpt/CJIbqCRCjxuhGGVlJBB6g15ubZbSzbAyw89L&#10;6p9mtj7bw942x3h/xVQznDR5uS6lH+aEtJR/Vdmkfyh+FvhJqPjCRRYa3p9vHn5pry9SML7kfe/S&#10;u4t9L/Zp+Atp/b/jLxPH4212MbrfRdNyLNH7GWQ/fAPYfiO9ff37fP8AwbMeL4by/wDiH/wT2+IM&#10;fkySSTP8PfFd4yiMEs3l2d5tPH3USOfGOS056V+RP7R3wF/aM/Zj+INx8Mf2i/hbrXhPXLct/our&#10;WpVZ1DlPNhlBMdxESCBLEzI2OGOK/K63DmPwErVlp/N0P7+wHjXwnxdh4vLJuM2tabfLNd79WvOL&#10;+ZH8d/jv4s+MfiWXW/EFyiqv7u3tYF2xW8Y6Ii9AB+debOTLJzVgxXEp53etO+ymNc10U4wpRsjw&#10;sdiMTmVXnnt26JLohumXt7pV9BqenXDQ3FtMssEy9UdSCD+Y/wAc9K/pR/Zl/wCDgn/gn/rP7Ovg&#10;jWvjX8c5tP8AF9x4btf+Em0+HwzqVz5F8sYWYGSK2KNl1Y5U4Oc1/NS6+orrvhfqZKzaRJ/D+8jH&#10;6H+lehSzbFZXRlOik79GfKY7w84f4+zKhhcznOCje0oNJ3drJ80ZK2nbe2p/W9+zT+2H+zV+134d&#10;m8Ufs7/FvSvE1rbkC7itZGjuLUknHmwSBZYs4ON6jcORkV6gh7V/KF+y1+1f8Wf2LfjLpf7QHwf1&#10;eWHUNIf/AE2x88pDqdmSDNaTdmjdR3B2sqOBuRSP6h/2bvjx4F/ab+BfhX4/fDfUluNF8W6LBqVi&#10;WkRpIlkQFoZNjMqyxtujdATtdGU8g19bw/nkc5oNySjOO6W3qj+dPF/wqreGebU4Uarq4aqm4Sat&#10;JNbxlbS/ZrftodxRRRX0J+PBRRRQAUUUUAGO2KPwoooAK+e/+CiH/BOz4Ff8FFfgrP8AC34uaWtt&#10;qdmXm8LeKbaANd6NdMMb05G+NvlDxE7XCjOGVWX6EqN8lStZ1KdOtBwmrpnVg8bisvxUMThpuE4t&#10;NNbpo/kX/bP/AGLPjj+wl8a774H/ABz8PC3vLf8Ae6bqlrua01a1LFUuYHIBZGKkEEBlZWVgCCK8&#10;gkjBPNf0p/8ABxJ4V+EWs/8ABO/WNV+I3gzTdR1W21W0h8K6hdfLcabdSyrvlicfMP3avuUZDqME&#10;ECv5zNb8Eapp+qS2nkAjyzLHtOS0ecAgdT/kDJGK/NM2wdPL8d7GLvdXSP7i8OeJMdxdwqswxVLl&#10;cZcjktpSSTuuut1dbXOTuI8NweKteD5J4PE9qsQ+9MFOO4PWtB/Cl9NtjjaNvM+7tkzx83I9futW&#10;v4E8FXNtqP8AauoPGo5WDdnuud3TPIP/AOrrXm1qkaeHk5dj7bLMJUxWcUo0Xa0k2+yW/wDwDd1h&#10;TFo13MsZZY7dmf5Sdox39q/dn/g1k+L+tfEH/gnhqXgbVXkePwV44vNPsZJJN2IZY4rkKB2AaZuP&#10;c1+F/ijVToum3WjwhGEy5kkmYqFC4G75QS33s4yDtJH8Wa/d7/g2S+EF18IP+CcS+L9YgdZfHHiu&#10;91aLEgZWhQpaoRjv+5bPuPevX4Ko1Kddy7p3/Q/OfpPZlhcXlMKOnuSjy97u7f4H6REA9RRUcEyy&#10;wLMARuXPzVJX6UfxGFFFFABRRRQAUUUUAFMYYHNPph60AfnH/wAHMthr0n7DvhvVdIikNvYfEizl&#10;vpFUlYozZ3qBmPYeY6Lz3YYr8INVMurwNFdzt80ewMihSvOeg9/8PSv6nP26/wBlzR/2yv2XvFn7&#10;P2qXCQza1prf2VdyD5ba9jO+CQ8H5RIq7uM7Scc81/MJ8Tfhd41+DHxI1b4SfFzQ5PDfiLRLxrbU&#10;tL1LO6Bx3BTcHQ9VdcqwwRkEV+X8a4TE08dDFRvytJXXRpv8z+7Pov5/kuO4TxGR13H20Jynyt6y&#10;hJLVLrZpp+qOM0zQpbG4SWTUGm8v/V7kXjII7jnqfzrelnni0q41m8lWK2iVY2bywPMYABY19Ttx&#10;06dT2Je974E8PBptT1GTV5E/1dvYgwwsccFpXAfAPVFQFh0deoxrWy+KX7RXjuz+H/w88L3Wq6lM&#10;rDT9H0m3/d20KrukcAcRxKoLvK3AAZ3bq1fK0aWJx1RJts/fs0zDIeF8JOpCMYWV3J/fq/6RH8Kf&#10;CHi79ob4xaX8PNOa8a3vLj/iaSWdv5rWViGUzzKpIHyoMgEjc21c5YV/Wj+z/wDD34XeBPgb4R8F&#10;/B6KNfCem+GbG28N/Z5SyGxWBBAwY8tmMKdxyTnJOTXwP/wTK/4JG/Cj9mn9lO+bUdRs/EXxE8VW&#10;qS+Itctoz5duuNy2NuT83lITy/DSsu8qoCovvX/BPL4lXXw38Q6r+yF44dreawkmv/CDTZVZrctu&#10;ntlyfvRs3mAD7ys5/gJP69keWf2fhVzL3nv5eR/nP4qcbR4vz5+wb9jTbs/5nfWXp28vU+s7Wzjt&#10;dxj3fNjdls1NSICq4xS17h+WhRRRQAUUUUAFFFFABRRRQA2YfJXyz/wUL/4JJ/stf8FFtNt9R+KW&#10;lXWh+K9Ph8rTfGvhwxw36RZyIZSyMtxEGJISQHbuYoULsT9TsMikAz/DWVajSxFNwqJNHdluZZhl&#10;GMjisHUlTqR2lF2aPx/8Gf8ABpZ8NbfxEs/xK/bS8RatpIYl7HRfCsGn3BHYedLNcr/5D+mOtfod&#10;+x//AME7f2SP2GPCFx4Q/Z6+EdjprX8KprGsXhNzf6lgf8tp5CWZc5IjGI1JO1Vya9ywccChRt5r&#10;lw+W4HCSvSgkz3M6424q4ip+zzDFznFdL2T9VGyfzR86+LPBOp/sueKD4u8I2003gfUJh9us0Yyf&#10;2PIxxkA8+QxORnIQkgkLtxyf7Ufw71S4i0n9pb4LvF/bmg3SXsDbdyy7eqvjGUZcq3IOGJBB5r6w&#10;1XTrDV9Pl03VLOO4t542Sa3mjDpIpGCrA8EEHBB4xXheo+GLj9njWf7Ju4prvwBrEnkwtNJ5h0mR&#10;uFgkLHcYj0RznptbB2F+8+VPT/gx8VtA+Nvw30r4k+G0aODUrcNJaySBntZh8skL4/iRwVPTOM9C&#10;K62vmH4L3F9+zT+0BN8MLm8ZvBfjy4Nz4fZ4/ls9Tx8yBsZAmUAbScB0XGC7bvp4HIzQAUUUUAFF&#10;FFABRRRQAUUUUAFFFFABRRRQAVT13R9L1/TZtH1vTobu0uYjHcW1xGHSRD1Uqc5FXKKAPnb4qfBm&#10;RPD0nwh8Q6ndLpN3MJPBviRbpxcabeKd0cTygh1dSAY5cgkjk7uT6d+z98SL/wCIvgZT4kjEPiDR&#10;7htO8RWuMbLuMDLDAA2upWRcADD46ggdZ4g0LTPE2lzaFrVitxa3C7ZY3785yO4YEAgjBBAIIIBH&#10;ks+lan8FvihD4tuoGlsb+JLDVL5JObm1UsYppVyAZbck72PWF3cZKsgAPaaKjgcvyR79f/rVJQAU&#10;UUUAFFFFABRRRQAUUUUAFFFFABRRRQAVT1vRdO8QabLpWp2qyQyrhlZeh7Ee46j0NXKKAMnwdpl/&#10;oekroV6wkWzURW9wv/LSID5cj+EgcEdOMjg4GtRRQAUUUUAFFFFABRRRQAUUUUAFFFFABRRRQAUU&#10;UUAFFFFABRRRQB//2VBLAwQUAAYACAAAACEAIoPsM98AAAAJAQAADwAAAGRycy9kb3ducmV2Lnht&#10;bEyPQUvDQBCF74L/YRnBm90ktcHGbEop6qkItoJ422anSWh2NmS3SfrvnZ7sbea9x5tv8tVkWzFg&#10;7xtHCuJZBAKpdKahSsH3/v3pBYQPmoxuHaGCC3pYFfd3uc6MG+kLh12oBJeQz7SCOoQuk9KXNVrt&#10;Z65DYu/oeqsDr30lTa9HLretTKIolVY3xBdq3eGmxvK0O1sFH6Me1/P4bdiejpvL737x+bONUanH&#10;h2n9CiLgFP7DcMVndCiY6eDOZLxoFSTLZ06yvkxAsD+PFiwcrkOagixyeftB8Q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PZJQIZMFAAAVEAAADgAAAAAAAAAAAAAA&#10;AAA8AgAAZHJzL2Uyb0RvYy54bWxQSwECLQAKAAAAAAAAACEArH9/vuwRAADsEQAAFQAAAAAAAAAA&#10;AAAAAAD7BwAAZHJzL21lZGlhL2ltYWdlMS5qcGVnUEsBAi0AFAAGAAgAAAAhACKD7DPfAAAACQEA&#10;AA8AAAAAAAAAAAAAAAAAGhoAAGRycy9kb3ducmV2LnhtbFBLAQItABQABgAIAAAAIQBYYLMbugAA&#10;ACIBAAAZAAAAAAAAAAAAAAAAACYbAABkcnMvX3JlbHMvZTJvRG9jLnhtbC5yZWxzUEsFBgAAAAAG&#10;AAYAfQEAABccAAAAAA==&#10;">
                <v:group id="Gruppieren 2937" o:spid="_x0000_s1082" style="position:absolute;left:-685;top:4682;width:22351;height:13566" coordorigin="-685,-312" coordsize="22356,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AVxgAAAN0AAAAPAAAAZHJzL2Rvd25yZXYueG1sRI9Ba8JA&#10;FITvQv/D8gre6iaKtkZXEbHSgwiNBfH2yD6TYPZtyG6T+O+7QsHjMDPfMMt1byrRUuNKywriUQSC&#10;OLO65FzBz+nz7QOE88gaK8uk4E4O1quXwRITbTv+pjb1uQgQdgkqKLyvEyldVpBBN7I1cfCutjHo&#10;g2xyqRvsAtxUchxFM2mw5LBQYE3bgrJb+msU7DvsNpN41x5u1+39cpoez4eYlBq+9psFCE+9f4b/&#10;219awXg+eYfHm/AE5OoPAAD//wMAUEsBAi0AFAAGAAgAAAAhANvh9svuAAAAhQEAABMAAAAAAAAA&#10;AAAAAAAAAAAAAFtDb250ZW50X1R5cGVzXS54bWxQSwECLQAUAAYACAAAACEAWvQsW78AAAAVAQAA&#10;CwAAAAAAAAAAAAAAAAAfAQAAX3JlbHMvLnJlbHNQSwECLQAUAAYACAAAACEAF4oQFcYAAADdAAAA&#10;DwAAAAAAAAAAAAAAAAAHAgAAZHJzL2Rvd25yZXYueG1sUEsFBgAAAAADAAMAtwAAAPoCAAAAAA==&#10;">
                  <v:roundrect id="Abgerundetes Rechteck 13" o:spid="_x0000_s1083" style="position:absolute;left:-685;top:-312;width:22355;height:18539;rotation:-65228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x7wwAAAN0AAAAPAAAAZHJzL2Rvd25yZXYueG1sRE/Pa8Iw&#10;FL4L+x/CE7yUmc7J2Lqm4gTBk1LdYcdH89YUm5fSZFr71y8HwePH9ztfDbYVF+p941jByzwFQVw5&#10;3XCt4Pu0fX4H4QOyxtYxKbiRh1XxNMkx0+7KJV2OoRYxhH2GCkwIXSalrwxZ9HPXEUfu1/UWQ4R9&#10;LXWP1xhuW7lI0zdpseHYYLCjjaHqfPyzCr7Wozl0ZXJLTst98jP6ksfUKDWbDutPEIGG8BDf3Tut&#10;YPHxGufGN/EJyOIfAAD//wMAUEsBAi0AFAAGAAgAAAAhANvh9svuAAAAhQEAABMAAAAAAAAAAAAA&#10;AAAAAAAAAFtDb250ZW50X1R5cGVzXS54bWxQSwECLQAUAAYACAAAACEAWvQsW78AAAAVAQAACwAA&#10;AAAAAAAAAAAAAAAfAQAAX3JlbHMvLnJlbHNQSwECLQAUAAYACAAAACEA8G1ce8MAAADdAAAADwAA&#10;AAAAAAAAAAAAAAAHAgAAZHJzL2Rvd25yZXYueG1sUEsFBgAAAAADAAMAtwAAAPcCAAAAAA==&#10;" fillcolor="#eeece1 [3214]" strokecolor="#c4bc96 [2414]" strokeweight="1pt">
                    <v:shadow on="t" color="black" opacity="26214f" origin=",-.5" offset="0,3pt"/>
                    <v:textbox inset="0,0,0,0"/>
                  </v:roundrect>
                  <v:shape id="Textfeld 2939" o:spid="_x0000_s1084" type="#_x0000_t202" style="position:absolute;left:687;top:1289;width:19448;height:15611;rotation:-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44xAAAAN0AAAAPAAAAZHJzL2Rvd25yZXYueG1sRI9Pi8Iw&#10;FMTvgt8hPMGLrKl/2NVqFBUFr1sVr4/m2Vabl9JErd9+syB4HGbmN8x82ZhSPKh2hWUFg34Egji1&#10;uuBMwfGw+5qAcB5ZY2mZFLzIwXLRbs0x1vbJv/RIfCYChF2MCnLvq1hKl+Zk0PVtRRy8i60N+iDr&#10;TOoanwFuSjmMom9psOCwkGNFm5zSW3I3CrY96a/nn2zfS06rYr272ElyHivV7TSrGQhPjf+E3+29&#10;VjCcjqbw/yY8Abn4AwAA//8DAFBLAQItABQABgAIAAAAIQDb4fbL7gAAAIUBAAATAAAAAAAAAAAA&#10;AAAAAAAAAABbQ29udGVudF9UeXBlc10ueG1sUEsBAi0AFAAGAAgAAAAhAFr0LFu/AAAAFQEAAAsA&#10;AAAAAAAAAAAAAAAAHwEAAF9yZWxzLy5yZWxzUEsBAi0AFAAGAAgAAAAhAF5iXjjEAAAA3QAAAA8A&#10;AAAAAAAAAAAAAAAABwIAAGRycy9kb3ducmV2LnhtbFBLBQYAAAAAAwADALcAAAD4AgAAAAA=&#10;" fillcolor="#eeece1 [3214]" stroked="f" strokeweight=".5pt">
                    <v:textbox>
                      <w:txbxContent>
                        <w:p w14:paraId="1692584C" w14:textId="58F260DA" w:rsidR="008A6EA7" w:rsidRDefault="008A6EA7" w:rsidP="00E442F6">
                          <w:pPr>
                            <w:spacing w:line="312" w:lineRule="auto"/>
                            <w:rPr>
                              <w:b/>
                              <w:noProof/>
                              <w:sz w:val="22"/>
                            </w:rPr>
                          </w:pPr>
                          <w:r>
                            <w:rPr>
                              <w:b/>
                              <w:noProof/>
                              <w:sz w:val="22"/>
                            </w:rPr>
                            <w:t xml:space="preserve">Erst anreißen </w:t>
                          </w:r>
                          <w:r>
                            <w:rPr>
                              <w:b/>
                              <w:noProof/>
                              <w:sz w:val="22"/>
                            </w:rPr>
                            <w:br/>
                            <w:t xml:space="preserve">(= anzeichnen), </w:t>
                          </w:r>
                        </w:p>
                        <w:p w14:paraId="07522B1D" w14:textId="657A83D4" w:rsidR="008A6EA7" w:rsidRDefault="008A6EA7" w:rsidP="00E442F6">
                          <w:pPr>
                            <w:spacing w:line="312" w:lineRule="auto"/>
                          </w:pPr>
                          <w:r>
                            <w:rPr>
                              <w:b/>
                              <w:noProof/>
                              <w:sz w:val="22"/>
                            </w:rPr>
                            <w:t xml:space="preserve">dann ablängen </w:t>
                          </w:r>
                          <w:r>
                            <w:rPr>
                              <w:b/>
                              <w:noProof/>
                              <w:sz w:val="22"/>
                            </w:rPr>
                            <w:br/>
                            <w:t>(= absägen)</w:t>
                          </w:r>
                        </w:p>
                      </w:txbxContent>
                    </v:textbox>
                  </v:shape>
                </v:group>
                <v:shape id="Grafik 2940" o:spid="_x0000_s1085" type="#_x0000_t75" alt="Reißnagel auf Weiß vektor abbildung. Illustration von ..." style="position:absolute;left:6773;width:5061;height:4940;rotation:25556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RKtxAAAAN0AAAAPAAAAZHJzL2Rvd25yZXYueG1sRE9Na8JA&#10;EL0X/A/LCN5001RKG11FhYJiDxpFPQ7ZaRLMzsbsqqm/vnsQeny87/G0NZW4UeNKywpeBxEI4szq&#10;knMF+91X/wOE88gaK8uk4JccTCedlzEm2t55S7fU5yKEsEtQQeF9nUjpsoIMuoGtiQP3YxuDPsAm&#10;l7rBewg3lYyj6F0aLDk0FFjToqDsnF6Ngo2Zu5M5rev4kL4dvxd6t7o8Hkr1uu1sBMJT6//FT/dS&#10;K4g/h2F/eBOegJz8AQAA//8DAFBLAQItABQABgAIAAAAIQDb4fbL7gAAAIUBAAATAAAAAAAAAAAA&#10;AAAAAAAAAABbQ29udGVudF9UeXBlc10ueG1sUEsBAi0AFAAGAAgAAAAhAFr0LFu/AAAAFQEAAAsA&#10;AAAAAAAAAAAAAAAAHwEAAF9yZWxzLy5yZWxzUEsBAi0AFAAGAAgAAAAhAKzdEq3EAAAA3QAAAA8A&#10;AAAAAAAAAAAAAAAABwIAAGRycy9kb3ducmV2LnhtbFBLBQYAAAAAAwADALcAAAD4AgAAAAA=&#10;">
                  <v:imagedata r:id="rId28" o:title="Reißnagel auf Weiß vektor abbildung. Illustration von .." cropbottom="14700f" cropright="13474f"/>
                </v:shape>
              </v:group>
            </w:pict>
          </mc:Fallback>
        </mc:AlternateContent>
      </w:r>
    </w:p>
    <w:p w14:paraId="6C4C2CD3" w14:textId="77777777" w:rsidR="00E442F6" w:rsidRDefault="00E442F6" w:rsidP="00E442F6">
      <w:pPr>
        <w:spacing w:line="312" w:lineRule="auto"/>
        <w:rPr>
          <w:b/>
          <w:noProof/>
          <w:sz w:val="22"/>
        </w:rPr>
      </w:pPr>
    </w:p>
    <w:p w14:paraId="416085BA" w14:textId="77777777" w:rsidR="00E442F6" w:rsidRDefault="00E442F6" w:rsidP="00E442F6">
      <w:pPr>
        <w:spacing w:line="312" w:lineRule="auto"/>
        <w:rPr>
          <w:b/>
          <w:noProof/>
          <w:sz w:val="22"/>
        </w:rPr>
      </w:pPr>
    </w:p>
    <w:p w14:paraId="2EF6F9C7" w14:textId="77777777" w:rsidR="00E442F6" w:rsidRDefault="00E442F6" w:rsidP="00E442F6">
      <w:pPr>
        <w:spacing w:line="312" w:lineRule="auto"/>
        <w:rPr>
          <w:b/>
          <w:noProof/>
          <w:sz w:val="22"/>
        </w:rPr>
      </w:pPr>
    </w:p>
    <w:p w14:paraId="53D90C87" w14:textId="77777777" w:rsidR="00E442F6" w:rsidRDefault="00E442F6" w:rsidP="00E442F6">
      <w:pPr>
        <w:spacing w:line="312" w:lineRule="auto"/>
        <w:rPr>
          <w:b/>
          <w:noProof/>
          <w:sz w:val="22"/>
        </w:rPr>
      </w:pPr>
    </w:p>
    <w:p w14:paraId="48C26A96" w14:textId="77777777" w:rsidR="00E442F6" w:rsidRDefault="00E442F6" w:rsidP="00E442F6">
      <w:pPr>
        <w:spacing w:line="312" w:lineRule="auto"/>
        <w:rPr>
          <w:b/>
          <w:noProof/>
          <w:sz w:val="22"/>
        </w:rPr>
      </w:pPr>
    </w:p>
    <w:p w14:paraId="657FEAA3" w14:textId="77777777" w:rsidR="00E442F6" w:rsidRDefault="00E442F6" w:rsidP="00E442F6">
      <w:pPr>
        <w:spacing w:line="312" w:lineRule="auto"/>
        <w:rPr>
          <w:b/>
          <w:noProof/>
          <w:sz w:val="22"/>
        </w:rPr>
      </w:pPr>
    </w:p>
    <w:p w14:paraId="77594980" w14:textId="77777777" w:rsidR="00E442F6" w:rsidRDefault="00E442F6" w:rsidP="00E442F6">
      <w:pPr>
        <w:spacing w:line="312" w:lineRule="auto"/>
        <w:rPr>
          <w:b/>
          <w:noProof/>
          <w:sz w:val="22"/>
        </w:rPr>
      </w:pPr>
    </w:p>
    <w:p w14:paraId="3765AEFC" w14:textId="77777777" w:rsidR="00E442F6" w:rsidRDefault="00E442F6" w:rsidP="00E442F6">
      <w:pPr>
        <w:spacing w:line="312" w:lineRule="auto"/>
        <w:rPr>
          <w:b/>
          <w:noProof/>
          <w:sz w:val="22"/>
        </w:rPr>
      </w:pPr>
    </w:p>
    <w:p w14:paraId="52F6BA36" w14:textId="77777777" w:rsidR="00E442F6" w:rsidRDefault="00E442F6" w:rsidP="00E442F6">
      <w:pPr>
        <w:rPr>
          <w:noProof/>
        </w:rPr>
      </w:pPr>
      <w:r>
        <w:rPr>
          <w:noProof/>
        </w:rPr>
        <w:br w:type="page"/>
      </w:r>
    </w:p>
    <w:p w14:paraId="5E527A17" w14:textId="77777777" w:rsidR="00E442F6" w:rsidRDefault="00E442F6" w:rsidP="00E442F6">
      <w:pPr>
        <w:pStyle w:val="berschrift2"/>
      </w:pPr>
      <w:r w:rsidRPr="009A109A">
        <w:rPr>
          <w:noProof/>
        </w:rPr>
        <w:lastRenderedPageBreak/>
        <w:drawing>
          <wp:anchor distT="0" distB="0" distL="114300" distR="114300" simplePos="0" relativeHeight="251523584" behindDoc="0" locked="0" layoutInCell="1" allowOverlap="1" wp14:anchorId="2FBFA0B4" wp14:editId="2EC7A3A9">
            <wp:simplePos x="0" y="0"/>
            <wp:positionH relativeFrom="column">
              <wp:posOffset>4726305</wp:posOffset>
            </wp:positionH>
            <wp:positionV relativeFrom="paragraph">
              <wp:posOffset>2540</wp:posOffset>
            </wp:positionV>
            <wp:extent cx="313055" cy="313055"/>
            <wp:effectExtent l="0" t="0" r="0" b="0"/>
            <wp:wrapNone/>
            <wp:docPr id="3222" name="Grafik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22">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Pr="00F11E2E">
        <w:t>Arbeitsablaufplan</w:t>
      </w:r>
      <w:r>
        <w:t xml:space="preserve"> Sitz</w:t>
      </w:r>
    </w:p>
    <w:p w14:paraId="1D22A158" w14:textId="77777777" w:rsidR="00E442F6" w:rsidRPr="00A247B7" w:rsidRDefault="00E442F6" w:rsidP="00E1116D">
      <w:pPr>
        <w:pStyle w:val="Listenabsatz"/>
        <w:numPr>
          <w:ilvl w:val="0"/>
          <w:numId w:val="47"/>
        </w:numPr>
        <w:spacing w:line="312" w:lineRule="auto"/>
        <w:rPr>
          <w:sz w:val="22"/>
        </w:rPr>
      </w:pPr>
      <w:r w:rsidRPr="00A247B7">
        <w:rPr>
          <w:sz w:val="22"/>
        </w:rPr>
        <w:t>Vervollständigen Sie den Arbeitsablaufplan</w:t>
      </w:r>
      <w:r>
        <w:rPr>
          <w:sz w:val="22"/>
        </w:rPr>
        <w:t xml:space="preserve"> für Sitz und Lehne</w:t>
      </w:r>
      <w:r w:rsidRPr="00A247B7">
        <w:rPr>
          <w:sz w:val="22"/>
        </w:rPr>
        <w:t>!</w:t>
      </w:r>
    </w:p>
    <w:p w14:paraId="54947067" w14:textId="77777777" w:rsidR="00E442F6" w:rsidRDefault="00E442F6" w:rsidP="00E1116D">
      <w:pPr>
        <w:pStyle w:val="Listenabsatz"/>
        <w:numPr>
          <w:ilvl w:val="0"/>
          <w:numId w:val="47"/>
        </w:numPr>
        <w:spacing w:line="312" w:lineRule="auto"/>
        <w:rPr>
          <w:sz w:val="22"/>
        </w:rPr>
      </w:pPr>
      <w:r w:rsidRPr="00A247B7">
        <w:rPr>
          <w:sz w:val="22"/>
        </w:rPr>
        <w:t xml:space="preserve">Nehmen Sie die </w:t>
      </w:r>
      <w:r w:rsidRPr="00D535F5">
        <w:rPr>
          <w:i/>
          <w:sz w:val="22"/>
        </w:rPr>
        <w:t>Arbeitsschritte</w:t>
      </w:r>
      <w:r w:rsidRPr="00A247B7">
        <w:rPr>
          <w:sz w:val="22"/>
        </w:rPr>
        <w:t xml:space="preserve"> vom Einlegeblatt! </w:t>
      </w:r>
      <w:r>
        <w:rPr>
          <w:sz w:val="22"/>
        </w:rPr>
        <w:br/>
      </w:r>
      <w:r w:rsidRPr="00A247B7">
        <w:rPr>
          <w:sz w:val="22"/>
        </w:rPr>
        <w:t>Einfach Ausschneiden und in der richtigen Reihenfolge einkleben!</w:t>
      </w:r>
    </w:p>
    <w:p w14:paraId="5DA90B8A" w14:textId="77777777" w:rsidR="00E442F6" w:rsidRPr="00A247B7" w:rsidRDefault="00E442F6" w:rsidP="00E1116D">
      <w:pPr>
        <w:pStyle w:val="Listenabsatz"/>
        <w:numPr>
          <w:ilvl w:val="0"/>
          <w:numId w:val="47"/>
        </w:numPr>
        <w:spacing w:line="312" w:lineRule="auto"/>
        <w:rPr>
          <w:sz w:val="22"/>
        </w:rPr>
      </w:pPr>
      <w:r>
        <w:rPr>
          <w:sz w:val="22"/>
        </w:rPr>
        <w:t>Ergänzen Sie die benötigten Werkzeuge.</w:t>
      </w:r>
    </w:p>
    <w:p w14:paraId="392C8B18" w14:textId="77777777" w:rsidR="00E442F6" w:rsidRPr="00C81997" w:rsidRDefault="00E442F6" w:rsidP="00E442F6">
      <w:pPr>
        <w:spacing w:line="312" w:lineRule="auto"/>
        <w:rPr>
          <w:sz w:val="22"/>
        </w:rPr>
      </w:pPr>
    </w:p>
    <w:tbl>
      <w:tblPr>
        <w:tblStyle w:val="Tabellenraster"/>
        <w:tblW w:w="7658" w:type="dxa"/>
        <w:tblInd w:w="108" w:type="dxa"/>
        <w:tblBorders>
          <w:top w:val="none" w:sz="0" w:space="0" w:color="auto"/>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ayout w:type="fixed"/>
        <w:tblCellMar>
          <w:top w:w="57" w:type="dxa"/>
          <w:bottom w:w="57" w:type="dxa"/>
        </w:tblCellMar>
        <w:tblLook w:val="04A0" w:firstRow="1" w:lastRow="0" w:firstColumn="1" w:lastColumn="0" w:noHBand="0" w:noVBand="1"/>
      </w:tblPr>
      <w:tblGrid>
        <w:gridCol w:w="567"/>
        <w:gridCol w:w="4395"/>
        <w:gridCol w:w="2696"/>
      </w:tblGrid>
      <w:tr w:rsidR="00E442F6" w:rsidRPr="0019468F" w14:paraId="5E1EA19D" w14:textId="77777777" w:rsidTr="008B395D">
        <w:trPr>
          <w:cnfStyle w:val="100000000000" w:firstRow="1" w:lastRow="0" w:firstColumn="0" w:lastColumn="0" w:oddVBand="0" w:evenVBand="0" w:oddHBand="0" w:evenHBand="0" w:firstRowFirstColumn="0" w:firstRowLastColumn="0" w:lastRowFirstColumn="0" w:lastRowLastColumn="0"/>
          <w:trHeight w:val="337"/>
        </w:trPr>
        <w:tc>
          <w:tcPr>
            <w:tcW w:w="4962" w:type="dxa"/>
            <w:gridSpan w:val="2"/>
            <w:shd w:val="clear" w:color="auto" w:fill="B8CCE4" w:themeFill="accent1" w:themeFillTint="66"/>
          </w:tcPr>
          <w:p w14:paraId="7CE0E903" w14:textId="77777777" w:rsidR="00E442F6" w:rsidRPr="00196E44" w:rsidRDefault="00E442F6" w:rsidP="008B395D">
            <w:pPr>
              <w:rPr>
                <w:b w:val="0"/>
              </w:rPr>
            </w:pPr>
            <w:r w:rsidRPr="00196E44">
              <w:t>Arbeitsschritte</w:t>
            </w:r>
          </w:p>
        </w:tc>
        <w:tc>
          <w:tcPr>
            <w:tcW w:w="2696" w:type="dxa"/>
            <w:shd w:val="clear" w:color="auto" w:fill="B8CCE4" w:themeFill="accent1" w:themeFillTint="66"/>
          </w:tcPr>
          <w:p w14:paraId="5B581B5D" w14:textId="77777777" w:rsidR="00E442F6" w:rsidRPr="00196E44" w:rsidRDefault="00E442F6" w:rsidP="008B395D">
            <w:pPr>
              <w:rPr>
                <w:b w:val="0"/>
              </w:rPr>
            </w:pPr>
            <w:r w:rsidRPr="00196E44">
              <w:t>benötigte Werkzeuge</w:t>
            </w:r>
          </w:p>
        </w:tc>
      </w:tr>
      <w:tr w:rsidR="00E442F6" w:rsidRPr="00700DFD" w14:paraId="02EA2562" w14:textId="77777777" w:rsidTr="008B395D">
        <w:trPr>
          <w:trHeight w:val="336"/>
        </w:trPr>
        <w:tc>
          <w:tcPr>
            <w:tcW w:w="7658" w:type="dxa"/>
            <w:gridSpan w:val="3"/>
            <w:shd w:val="clear" w:color="auto" w:fill="DBE5F1" w:themeFill="accent1" w:themeFillTint="33"/>
          </w:tcPr>
          <w:p w14:paraId="582AF447" w14:textId="77777777" w:rsidR="00E442F6" w:rsidRPr="00700DFD" w:rsidRDefault="00E442F6" w:rsidP="008B395D">
            <w:pPr>
              <w:rPr>
                <w:b/>
              </w:rPr>
            </w:pPr>
            <w:r w:rsidRPr="00196E44">
              <w:t xml:space="preserve">Herstellung und Montage </w:t>
            </w:r>
            <w:r w:rsidRPr="0036571A">
              <w:rPr>
                <w:b/>
                <w:i/>
              </w:rPr>
              <w:t>Sitz</w:t>
            </w:r>
          </w:p>
        </w:tc>
      </w:tr>
      <w:tr w:rsidR="00E442F6" w:rsidRPr="0019468F" w14:paraId="61561DBC" w14:textId="77777777" w:rsidTr="008B395D">
        <w:trPr>
          <w:trHeight w:val="850"/>
        </w:trPr>
        <w:tc>
          <w:tcPr>
            <w:tcW w:w="567" w:type="dxa"/>
          </w:tcPr>
          <w:p w14:paraId="6BA8CF0E" w14:textId="77777777" w:rsidR="00E442F6" w:rsidRPr="00230B29" w:rsidRDefault="00E442F6" w:rsidP="008B395D">
            <w:pPr>
              <w:spacing w:line="312" w:lineRule="auto"/>
              <w:rPr>
                <w:b/>
              </w:rPr>
            </w:pPr>
            <w:r w:rsidRPr="00230B29">
              <w:rPr>
                <w:b/>
              </w:rPr>
              <w:t>1</w:t>
            </w:r>
          </w:p>
        </w:tc>
        <w:tc>
          <w:tcPr>
            <w:tcW w:w="4395" w:type="dxa"/>
            <w:shd w:val="clear" w:color="auto" w:fill="auto"/>
            <w:vAlign w:val="center"/>
          </w:tcPr>
          <w:p w14:paraId="461C3D9B" w14:textId="77777777" w:rsidR="00E442F6" w:rsidRDefault="00E442F6" w:rsidP="008B395D">
            <w:pPr>
              <w:spacing w:line="312" w:lineRule="auto"/>
            </w:pPr>
          </w:p>
          <w:p w14:paraId="447434E8" w14:textId="77777777" w:rsidR="00E442F6" w:rsidRPr="0019468F" w:rsidRDefault="00E442F6" w:rsidP="008B395D">
            <w:pPr>
              <w:spacing w:line="312" w:lineRule="auto"/>
            </w:pPr>
          </w:p>
        </w:tc>
        <w:tc>
          <w:tcPr>
            <w:tcW w:w="2696" w:type="dxa"/>
            <w:shd w:val="clear" w:color="auto" w:fill="auto"/>
            <w:vAlign w:val="center"/>
          </w:tcPr>
          <w:p w14:paraId="391E7AB4" w14:textId="77777777" w:rsidR="00E442F6" w:rsidRPr="0019468F" w:rsidRDefault="00E442F6" w:rsidP="008B395D"/>
        </w:tc>
      </w:tr>
      <w:tr w:rsidR="00E442F6" w:rsidRPr="0019468F" w14:paraId="73088BB5" w14:textId="77777777" w:rsidTr="008B395D">
        <w:trPr>
          <w:trHeight w:val="850"/>
        </w:trPr>
        <w:tc>
          <w:tcPr>
            <w:tcW w:w="567" w:type="dxa"/>
          </w:tcPr>
          <w:p w14:paraId="3FBFA70A" w14:textId="77777777" w:rsidR="00E442F6" w:rsidRPr="00230B29" w:rsidRDefault="00E442F6" w:rsidP="008B395D">
            <w:pPr>
              <w:spacing w:line="312" w:lineRule="auto"/>
              <w:rPr>
                <w:b/>
              </w:rPr>
            </w:pPr>
            <w:r w:rsidRPr="00230B29">
              <w:rPr>
                <w:b/>
              </w:rPr>
              <w:t>2</w:t>
            </w:r>
          </w:p>
        </w:tc>
        <w:tc>
          <w:tcPr>
            <w:tcW w:w="4395" w:type="dxa"/>
            <w:shd w:val="clear" w:color="auto" w:fill="auto"/>
            <w:vAlign w:val="center"/>
          </w:tcPr>
          <w:p w14:paraId="3677FA22" w14:textId="77777777" w:rsidR="00E442F6" w:rsidRDefault="00E442F6" w:rsidP="008B395D">
            <w:pPr>
              <w:spacing w:line="312" w:lineRule="auto"/>
            </w:pPr>
          </w:p>
          <w:p w14:paraId="33C3B97A" w14:textId="77777777" w:rsidR="00E442F6" w:rsidRPr="0019468F" w:rsidRDefault="00E442F6" w:rsidP="008B395D">
            <w:pPr>
              <w:spacing w:line="312" w:lineRule="auto"/>
            </w:pPr>
          </w:p>
        </w:tc>
        <w:tc>
          <w:tcPr>
            <w:tcW w:w="2696" w:type="dxa"/>
            <w:shd w:val="clear" w:color="auto" w:fill="auto"/>
            <w:vAlign w:val="center"/>
          </w:tcPr>
          <w:p w14:paraId="76AF4FF7" w14:textId="77777777" w:rsidR="00E442F6" w:rsidRDefault="00E442F6" w:rsidP="008B395D"/>
          <w:p w14:paraId="3E9B9DFB" w14:textId="77777777" w:rsidR="00E442F6" w:rsidRPr="0019468F" w:rsidRDefault="00E442F6" w:rsidP="008B395D"/>
        </w:tc>
      </w:tr>
      <w:tr w:rsidR="00E442F6" w:rsidRPr="0019468F" w14:paraId="70174EF0" w14:textId="77777777" w:rsidTr="008B395D">
        <w:trPr>
          <w:trHeight w:val="850"/>
        </w:trPr>
        <w:tc>
          <w:tcPr>
            <w:tcW w:w="567" w:type="dxa"/>
          </w:tcPr>
          <w:p w14:paraId="29E4A3AE" w14:textId="77777777" w:rsidR="00E442F6" w:rsidRPr="00230B29" w:rsidRDefault="00E442F6" w:rsidP="008B395D">
            <w:pPr>
              <w:spacing w:line="312" w:lineRule="auto"/>
              <w:rPr>
                <w:b/>
              </w:rPr>
            </w:pPr>
            <w:r w:rsidRPr="00230B29">
              <w:rPr>
                <w:b/>
              </w:rPr>
              <w:t>3</w:t>
            </w:r>
          </w:p>
        </w:tc>
        <w:tc>
          <w:tcPr>
            <w:tcW w:w="4395" w:type="dxa"/>
            <w:shd w:val="clear" w:color="auto" w:fill="auto"/>
            <w:vAlign w:val="center"/>
          </w:tcPr>
          <w:p w14:paraId="436806AE" w14:textId="77777777" w:rsidR="00E442F6" w:rsidRPr="00DC1742" w:rsidRDefault="00E442F6" w:rsidP="008B395D">
            <w:pPr>
              <w:spacing w:line="312" w:lineRule="auto"/>
              <w:rPr>
                <w:b/>
              </w:rPr>
            </w:pPr>
            <w:r>
              <w:t xml:space="preserve">Die </w:t>
            </w:r>
            <w:r>
              <w:rPr>
                <w:b/>
              </w:rPr>
              <w:t>Achsabstände</w:t>
            </w:r>
            <w:r>
              <w:t xml:space="preserve"> auf den Querleisten </w:t>
            </w:r>
            <w:r>
              <w:rPr>
                <w:rFonts w:ascii="Cambria" w:hAnsi="Cambria"/>
              </w:rPr>
              <w:t>②</w:t>
            </w:r>
            <w:r>
              <w:t xml:space="preserve"> prüfen. Sind sie unterschiedlich groß, dann </w:t>
            </w:r>
            <w:r>
              <w:rPr>
                <w:b/>
              </w:rPr>
              <w:t>unbedingt</w:t>
            </w:r>
            <w:r>
              <w:t xml:space="preserve"> beim Chef melden!</w:t>
            </w:r>
          </w:p>
        </w:tc>
        <w:tc>
          <w:tcPr>
            <w:tcW w:w="2696" w:type="dxa"/>
            <w:shd w:val="clear" w:color="auto" w:fill="auto"/>
            <w:vAlign w:val="center"/>
          </w:tcPr>
          <w:p w14:paraId="08D50B18" w14:textId="77777777" w:rsidR="00E442F6" w:rsidRDefault="00E442F6" w:rsidP="008B395D"/>
        </w:tc>
      </w:tr>
      <w:tr w:rsidR="00E442F6" w:rsidRPr="0019468F" w14:paraId="7E3987D9" w14:textId="77777777" w:rsidTr="008B395D">
        <w:trPr>
          <w:trHeight w:val="850"/>
        </w:trPr>
        <w:tc>
          <w:tcPr>
            <w:tcW w:w="567" w:type="dxa"/>
          </w:tcPr>
          <w:p w14:paraId="493C485F" w14:textId="77777777" w:rsidR="00E442F6" w:rsidRPr="00230B29" w:rsidRDefault="00E442F6" w:rsidP="008B395D">
            <w:pPr>
              <w:spacing w:line="312" w:lineRule="auto"/>
              <w:rPr>
                <w:b/>
              </w:rPr>
            </w:pPr>
            <w:r w:rsidRPr="00230B29">
              <w:rPr>
                <w:b/>
              </w:rPr>
              <w:t>4</w:t>
            </w:r>
          </w:p>
        </w:tc>
        <w:tc>
          <w:tcPr>
            <w:tcW w:w="4395" w:type="dxa"/>
            <w:shd w:val="clear" w:color="auto" w:fill="auto"/>
            <w:vAlign w:val="center"/>
          </w:tcPr>
          <w:p w14:paraId="28B12FAB" w14:textId="77777777" w:rsidR="00E442F6" w:rsidRDefault="00E442F6" w:rsidP="008B395D">
            <w:pPr>
              <w:spacing w:line="312" w:lineRule="auto"/>
            </w:pPr>
          </w:p>
          <w:p w14:paraId="307E6DB7" w14:textId="77777777" w:rsidR="00E442F6" w:rsidRPr="0019468F" w:rsidRDefault="00E442F6" w:rsidP="008B395D">
            <w:pPr>
              <w:spacing w:line="312" w:lineRule="auto"/>
            </w:pPr>
          </w:p>
        </w:tc>
        <w:tc>
          <w:tcPr>
            <w:tcW w:w="2696" w:type="dxa"/>
            <w:shd w:val="clear" w:color="auto" w:fill="auto"/>
            <w:vAlign w:val="center"/>
          </w:tcPr>
          <w:p w14:paraId="7D43E0F7" w14:textId="77777777" w:rsidR="00E442F6" w:rsidRDefault="00E442F6" w:rsidP="008B395D"/>
          <w:p w14:paraId="301A5B9E" w14:textId="77777777" w:rsidR="00E442F6" w:rsidRPr="0019468F" w:rsidRDefault="00E442F6" w:rsidP="008B395D"/>
        </w:tc>
      </w:tr>
      <w:tr w:rsidR="00E442F6" w:rsidRPr="0019468F" w14:paraId="57ED8A11" w14:textId="77777777" w:rsidTr="008B395D">
        <w:trPr>
          <w:trHeight w:val="850"/>
        </w:trPr>
        <w:tc>
          <w:tcPr>
            <w:tcW w:w="567" w:type="dxa"/>
          </w:tcPr>
          <w:p w14:paraId="001D8CAB" w14:textId="77777777" w:rsidR="00E442F6" w:rsidRPr="00230B29" w:rsidRDefault="00E442F6" w:rsidP="008B395D">
            <w:pPr>
              <w:spacing w:line="312" w:lineRule="auto"/>
              <w:rPr>
                <w:b/>
              </w:rPr>
            </w:pPr>
            <w:r w:rsidRPr="00230B29">
              <w:rPr>
                <w:b/>
              </w:rPr>
              <w:t>5</w:t>
            </w:r>
          </w:p>
        </w:tc>
        <w:tc>
          <w:tcPr>
            <w:tcW w:w="4395" w:type="dxa"/>
            <w:shd w:val="clear" w:color="auto" w:fill="auto"/>
            <w:vAlign w:val="center"/>
          </w:tcPr>
          <w:p w14:paraId="08AA20EA" w14:textId="77777777" w:rsidR="00E442F6" w:rsidRDefault="00E442F6" w:rsidP="008B395D">
            <w:pPr>
              <w:spacing w:line="312" w:lineRule="auto"/>
            </w:pPr>
          </w:p>
          <w:p w14:paraId="01BD6B9B" w14:textId="77777777" w:rsidR="00E442F6" w:rsidRPr="0019468F" w:rsidRDefault="00E442F6" w:rsidP="008B395D">
            <w:pPr>
              <w:spacing w:line="312" w:lineRule="auto"/>
            </w:pPr>
          </w:p>
        </w:tc>
        <w:tc>
          <w:tcPr>
            <w:tcW w:w="2696" w:type="dxa"/>
            <w:shd w:val="clear" w:color="auto" w:fill="auto"/>
            <w:vAlign w:val="center"/>
          </w:tcPr>
          <w:p w14:paraId="5AD5DCCF" w14:textId="77777777" w:rsidR="00E442F6" w:rsidRDefault="00E442F6" w:rsidP="008B395D"/>
          <w:p w14:paraId="5984D508" w14:textId="77777777" w:rsidR="00E442F6" w:rsidRPr="0019468F" w:rsidRDefault="00E442F6" w:rsidP="008B395D"/>
        </w:tc>
      </w:tr>
      <w:tr w:rsidR="00E442F6" w:rsidRPr="0019468F" w14:paraId="1E939D77" w14:textId="77777777" w:rsidTr="008B395D">
        <w:trPr>
          <w:trHeight w:val="850"/>
        </w:trPr>
        <w:tc>
          <w:tcPr>
            <w:tcW w:w="567" w:type="dxa"/>
          </w:tcPr>
          <w:p w14:paraId="4ED6992C" w14:textId="77777777" w:rsidR="00E442F6" w:rsidRPr="00230B29" w:rsidRDefault="00E442F6" w:rsidP="008B395D">
            <w:pPr>
              <w:spacing w:line="312" w:lineRule="auto"/>
              <w:rPr>
                <w:b/>
              </w:rPr>
            </w:pPr>
            <w:r w:rsidRPr="00230B29">
              <w:rPr>
                <w:b/>
              </w:rPr>
              <w:t>6</w:t>
            </w:r>
          </w:p>
        </w:tc>
        <w:tc>
          <w:tcPr>
            <w:tcW w:w="4395" w:type="dxa"/>
            <w:shd w:val="clear" w:color="auto" w:fill="auto"/>
            <w:vAlign w:val="center"/>
          </w:tcPr>
          <w:p w14:paraId="19BF1583" w14:textId="77777777" w:rsidR="00E442F6" w:rsidRDefault="00E442F6" w:rsidP="008B395D">
            <w:pPr>
              <w:spacing w:line="312" w:lineRule="auto"/>
            </w:pPr>
          </w:p>
          <w:p w14:paraId="52A904FA" w14:textId="77777777" w:rsidR="00E442F6" w:rsidRPr="0019468F" w:rsidRDefault="00E442F6" w:rsidP="008B395D">
            <w:pPr>
              <w:spacing w:line="312" w:lineRule="auto"/>
            </w:pPr>
          </w:p>
        </w:tc>
        <w:tc>
          <w:tcPr>
            <w:tcW w:w="2696" w:type="dxa"/>
            <w:shd w:val="clear" w:color="auto" w:fill="auto"/>
            <w:vAlign w:val="center"/>
          </w:tcPr>
          <w:p w14:paraId="3930C21D" w14:textId="77777777" w:rsidR="00E442F6" w:rsidRPr="0019468F" w:rsidRDefault="00E442F6" w:rsidP="008B395D"/>
        </w:tc>
      </w:tr>
      <w:tr w:rsidR="00E442F6" w:rsidRPr="0019468F" w14:paraId="606B077F" w14:textId="77777777" w:rsidTr="008B395D">
        <w:trPr>
          <w:trHeight w:val="850"/>
        </w:trPr>
        <w:tc>
          <w:tcPr>
            <w:tcW w:w="567" w:type="dxa"/>
          </w:tcPr>
          <w:p w14:paraId="200CAA49" w14:textId="77777777" w:rsidR="00E442F6" w:rsidRPr="00230B29" w:rsidRDefault="00E442F6" w:rsidP="008B395D">
            <w:pPr>
              <w:spacing w:line="312" w:lineRule="auto"/>
              <w:rPr>
                <w:b/>
              </w:rPr>
            </w:pPr>
            <w:r w:rsidRPr="00230B29">
              <w:rPr>
                <w:b/>
              </w:rPr>
              <w:t>7</w:t>
            </w:r>
          </w:p>
        </w:tc>
        <w:tc>
          <w:tcPr>
            <w:tcW w:w="4395" w:type="dxa"/>
            <w:shd w:val="clear" w:color="auto" w:fill="auto"/>
            <w:vAlign w:val="center"/>
          </w:tcPr>
          <w:p w14:paraId="20ED7402" w14:textId="77777777" w:rsidR="00E442F6" w:rsidRDefault="00E442F6" w:rsidP="008B395D">
            <w:pPr>
              <w:spacing w:line="312" w:lineRule="auto"/>
            </w:pPr>
          </w:p>
          <w:p w14:paraId="50884120" w14:textId="77777777" w:rsidR="00E442F6" w:rsidRDefault="00E442F6" w:rsidP="008B395D">
            <w:pPr>
              <w:spacing w:line="312" w:lineRule="auto"/>
            </w:pPr>
          </w:p>
        </w:tc>
        <w:tc>
          <w:tcPr>
            <w:tcW w:w="2696" w:type="dxa"/>
            <w:shd w:val="clear" w:color="auto" w:fill="auto"/>
            <w:vAlign w:val="center"/>
          </w:tcPr>
          <w:p w14:paraId="16373EA5" w14:textId="77777777" w:rsidR="00E442F6" w:rsidRPr="0019468F" w:rsidRDefault="00E442F6" w:rsidP="008B395D"/>
        </w:tc>
      </w:tr>
      <w:tr w:rsidR="00E442F6" w:rsidRPr="0019468F" w14:paraId="13E9EDFE" w14:textId="77777777" w:rsidTr="008B395D">
        <w:trPr>
          <w:trHeight w:val="850"/>
        </w:trPr>
        <w:tc>
          <w:tcPr>
            <w:tcW w:w="567" w:type="dxa"/>
          </w:tcPr>
          <w:p w14:paraId="050B7EE3" w14:textId="77777777" w:rsidR="00E442F6" w:rsidRPr="00230B29" w:rsidRDefault="00E442F6" w:rsidP="008B395D">
            <w:pPr>
              <w:spacing w:line="312" w:lineRule="auto"/>
              <w:rPr>
                <w:b/>
              </w:rPr>
            </w:pPr>
            <w:r w:rsidRPr="00230B29">
              <w:rPr>
                <w:b/>
              </w:rPr>
              <w:t>8</w:t>
            </w:r>
          </w:p>
        </w:tc>
        <w:tc>
          <w:tcPr>
            <w:tcW w:w="4395" w:type="dxa"/>
            <w:shd w:val="clear" w:color="auto" w:fill="auto"/>
            <w:vAlign w:val="center"/>
          </w:tcPr>
          <w:p w14:paraId="250F8596" w14:textId="77777777" w:rsidR="00E442F6" w:rsidRDefault="00E442F6" w:rsidP="008B395D">
            <w:pPr>
              <w:spacing w:line="312" w:lineRule="auto"/>
            </w:pPr>
          </w:p>
          <w:p w14:paraId="5F848B08" w14:textId="77777777" w:rsidR="00E442F6" w:rsidRDefault="00E442F6" w:rsidP="008B395D">
            <w:pPr>
              <w:spacing w:line="312" w:lineRule="auto"/>
            </w:pPr>
          </w:p>
        </w:tc>
        <w:tc>
          <w:tcPr>
            <w:tcW w:w="2696" w:type="dxa"/>
            <w:shd w:val="clear" w:color="auto" w:fill="auto"/>
            <w:vAlign w:val="center"/>
          </w:tcPr>
          <w:p w14:paraId="7AD68CF1" w14:textId="77777777" w:rsidR="00E442F6" w:rsidRDefault="00E442F6" w:rsidP="008B395D"/>
        </w:tc>
      </w:tr>
      <w:tr w:rsidR="00E442F6" w:rsidRPr="0019468F" w14:paraId="2C6A67BD" w14:textId="77777777" w:rsidTr="008B395D">
        <w:trPr>
          <w:trHeight w:val="850"/>
        </w:trPr>
        <w:tc>
          <w:tcPr>
            <w:tcW w:w="567" w:type="dxa"/>
          </w:tcPr>
          <w:p w14:paraId="105BE73E" w14:textId="77777777" w:rsidR="00E442F6" w:rsidRPr="00230B29" w:rsidRDefault="00E442F6" w:rsidP="008B395D">
            <w:pPr>
              <w:spacing w:line="312" w:lineRule="auto"/>
              <w:rPr>
                <w:b/>
              </w:rPr>
            </w:pPr>
            <w:r w:rsidRPr="00230B29">
              <w:rPr>
                <w:b/>
              </w:rPr>
              <w:t>9</w:t>
            </w:r>
          </w:p>
        </w:tc>
        <w:tc>
          <w:tcPr>
            <w:tcW w:w="4395" w:type="dxa"/>
            <w:shd w:val="clear" w:color="auto" w:fill="auto"/>
            <w:vAlign w:val="center"/>
          </w:tcPr>
          <w:p w14:paraId="30C2F151" w14:textId="77777777" w:rsidR="00E442F6" w:rsidRPr="0019468F" w:rsidRDefault="00E442F6" w:rsidP="008B395D">
            <w:pPr>
              <w:spacing w:line="312" w:lineRule="auto"/>
            </w:pPr>
            <w:r>
              <w:t>.</w:t>
            </w:r>
          </w:p>
        </w:tc>
        <w:tc>
          <w:tcPr>
            <w:tcW w:w="2696" w:type="dxa"/>
            <w:shd w:val="clear" w:color="auto" w:fill="auto"/>
            <w:vAlign w:val="center"/>
          </w:tcPr>
          <w:p w14:paraId="41B08851" w14:textId="77777777" w:rsidR="00E442F6" w:rsidRPr="0019468F" w:rsidRDefault="00E442F6" w:rsidP="008B395D"/>
        </w:tc>
      </w:tr>
    </w:tbl>
    <w:p w14:paraId="091A8F1C" w14:textId="77777777" w:rsidR="00E442F6" w:rsidRDefault="00E442F6" w:rsidP="00E442F6"/>
    <w:p w14:paraId="5AF0E9A8" w14:textId="77777777" w:rsidR="00E442F6" w:rsidRDefault="00E442F6" w:rsidP="00E442F6">
      <w:pPr>
        <w:spacing w:line="240" w:lineRule="exact"/>
      </w:pPr>
      <w:r>
        <w:br w:type="page"/>
      </w:r>
    </w:p>
    <w:p w14:paraId="6740AC9E" w14:textId="77777777" w:rsidR="00E442F6" w:rsidRDefault="00E442F6" w:rsidP="00E442F6">
      <w:pPr>
        <w:pStyle w:val="berschrift2"/>
      </w:pPr>
      <w:r w:rsidRPr="00EF13A4">
        <w:rPr>
          <w:noProof/>
        </w:rPr>
        <w:lastRenderedPageBreak/>
        <w:drawing>
          <wp:anchor distT="0" distB="0" distL="114300" distR="114300" simplePos="0" relativeHeight="251524608" behindDoc="0" locked="0" layoutInCell="1" allowOverlap="1" wp14:anchorId="369105D5" wp14:editId="153C6177">
            <wp:simplePos x="0" y="0"/>
            <wp:positionH relativeFrom="column">
              <wp:posOffset>5108575</wp:posOffset>
            </wp:positionH>
            <wp:positionV relativeFrom="paragraph">
              <wp:posOffset>2540</wp:posOffset>
            </wp:positionV>
            <wp:extent cx="313055" cy="313055"/>
            <wp:effectExtent l="0" t="0" r="0" b="0"/>
            <wp:wrapNone/>
            <wp:docPr id="3223" name="Grafik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22">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Pr="00EF13A4">
        <w:t>Arbeitsablaufplan</w:t>
      </w:r>
      <w:r>
        <w:t xml:space="preserve"> Lehne</w:t>
      </w:r>
    </w:p>
    <w:p w14:paraId="372B1A64" w14:textId="77777777" w:rsidR="00E442F6" w:rsidRDefault="00E442F6" w:rsidP="00E442F6">
      <w:pPr>
        <w:spacing w:line="312" w:lineRule="auto"/>
        <w:rPr>
          <w:sz w:val="22"/>
        </w:rPr>
      </w:pPr>
      <w:r w:rsidRPr="0019376F">
        <w:rPr>
          <w:sz w:val="22"/>
        </w:rPr>
        <w:t>Geben Sie auch</w:t>
      </w:r>
      <w:r>
        <w:rPr>
          <w:sz w:val="22"/>
        </w:rPr>
        <w:t xml:space="preserve"> hier</w:t>
      </w:r>
      <w:r w:rsidRPr="0019376F">
        <w:rPr>
          <w:sz w:val="22"/>
        </w:rPr>
        <w:t xml:space="preserve"> die jeweils benötigten Werkzeuge und Hilfsmittel </w:t>
      </w:r>
      <w:r>
        <w:rPr>
          <w:sz w:val="22"/>
        </w:rPr>
        <w:t xml:space="preserve">selbst </w:t>
      </w:r>
      <w:r w:rsidRPr="0019376F">
        <w:rPr>
          <w:sz w:val="22"/>
        </w:rPr>
        <w:t>an.</w:t>
      </w:r>
    </w:p>
    <w:p w14:paraId="0BA044E0" w14:textId="77777777" w:rsidR="00E442F6" w:rsidRPr="0019376F" w:rsidRDefault="00E442F6" w:rsidP="00E442F6">
      <w:pPr>
        <w:spacing w:line="312" w:lineRule="auto"/>
        <w:rPr>
          <w:sz w:val="22"/>
        </w:rPr>
      </w:pPr>
      <w:r w:rsidRPr="0019376F">
        <w:rPr>
          <w:sz w:val="22"/>
        </w:rPr>
        <w:t>Benutzen Sie die Liste „Werkzeugcheck“, die Sie schon erstellt haben.</w:t>
      </w:r>
      <w:r>
        <w:rPr>
          <w:sz w:val="22"/>
        </w:rPr>
        <w:t xml:space="preserve"> </w:t>
      </w:r>
    </w:p>
    <w:p w14:paraId="1E7EF0FC" w14:textId="77777777" w:rsidR="00E442F6" w:rsidRDefault="00E442F6" w:rsidP="00E442F6"/>
    <w:tbl>
      <w:tblPr>
        <w:tblStyle w:val="Tabellenraster"/>
        <w:tblW w:w="7658" w:type="dxa"/>
        <w:tblInd w:w="108" w:type="dxa"/>
        <w:tblBorders>
          <w:top w:val="none" w:sz="0" w:space="0" w:color="auto"/>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ayout w:type="fixed"/>
        <w:tblCellMar>
          <w:top w:w="57" w:type="dxa"/>
          <w:bottom w:w="57" w:type="dxa"/>
        </w:tblCellMar>
        <w:tblLook w:val="04A0" w:firstRow="1" w:lastRow="0" w:firstColumn="1" w:lastColumn="0" w:noHBand="0" w:noVBand="1"/>
      </w:tblPr>
      <w:tblGrid>
        <w:gridCol w:w="567"/>
        <w:gridCol w:w="4395"/>
        <w:gridCol w:w="2696"/>
      </w:tblGrid>
      <w:tr w:rsidR="00E442F6" w:rsidRPr="00700DFD" w14:paraId="1A738292" w14:textId="77777777" w:rsidTr="008B395D">
        <w:trPr>
          <w:cnfStyle w:val="100000000000" w:firstRow="1" w:lastRow="0" w:firstColumn="0" w:lastColumn="0" w:oddVBand="0" w:evenVBand="0" w:oddHBand="0" w:evenHBand="0" w:firstRowFirstColumn="0" w:firstRowLastColumn="0" w:lastRowFirstColumn="0" w:lastRowLastColumn="0"/>
          <w:trHeight w:val="336"/>
        </w:trPr>
        <w:tc>
          <w:tcPr>
            <w:tcW w:w="4962" w:type="dxa"/>
            <w:gridSpan w:val="2"/>
            <w:shd w:val="clear" w:color="auto" w:fill="B8CCE4" w:themeFill="accent1" w:themeFillTint="66"/>
          </w:tcPr>
          <w:p w14:paraId="06EFC273" w14:textId="77777777" w:rsidR="00E442F6" w:rsidRPr="00196E44" w:rsidRDefault="00E442F6" w:rsidP="008B395D">
            <w:pPr>
              <w:rPr>
                <w:b w:val="0"/>
              </w:rPr>
            </w:pPr>
            <w:r w:rsidRPr="00196E44">
              <w:t>Arbeitsschritte</w:t>
            </w:r>
          </w:p>
        </w:tc>
        <w:tc>
          <w:tcPr>
            <w:tcW w:w="2696" w:type="dxa"/>
            <w:shd w:val="clear" w:color="auto" w:fill="B8CCE4" w:themeFill="accent1" w:themeFillTint="66"/>
          </w:tcPr>
          <w:p w14:paraId="37037385" w14:textId="77777777" w:rsidR="00E442F6" w:rsidRPr="00196E44" w:rsidRDefault="00E442F6" w:rsidP="008B395D">
            <w:pPr>
              <w:rPr>
                <w:b w:val="0"/>
              </w:rPr>
            </w:pPr>
            <w:r w:rsidRPr="00196E44">
              <w:t>benötigte Werkzeuge</w:t>
            </w:r>
          </w:p>
        </w:tc>
      </w:tr>
      <w:tr w:rsidR="00E442F6" w:rsidRPr="00700DFD" w14:paraId="23E2FDA7" w14:textId="77777777" w:rsidTr="008B395D">
        <w:trPr>
          <w:trHeight w:val="336"/>
        </w:trPr>
        <w:tc>
          <w:tcPr>
            <w:tcW w:w="7658" w:type="dxa"/>
            <w:gridSpan w:val="3"/>
            <w:shd w:val="clear" w:color="auto" w:fill="DBE5F1" w:themeFill="accent1" w:themeFillTint="33"/>
          </w:tcPr>
          <w:p w14:paraId="5C64D8EE" w14:textId="77777777" w:rsidR="00E442F6" w:rsidRPr="00230B29" w:rsidRDefault="00E442F6" w:rsidP="008B395D">
            <w:r w:rsidRPr="00230B29">
              <w:t xml:space="preserve">Herstellung und Montage </w:t>
            </w:r>
            <w:r w:rsidRPr="0036571A">
              <w:rPr>
                <w:b/>
                <w:i/>
              </w:rPr>
              <w:t>Lehne</w:t>
            </w:r>
          </w:p>
        </w:tc>
      </w:tr>
      <w:tr w:rsidR="00E442F6" w:rsidRPr="0019468F" w14:paraId="1F966935" w14:textId="77777777" w:rsidTr="008B395D">
        <w:trPr>
          <w:trHeight w:val="850"/>
        </w:trPr>
        <w:tc>
          <w:tcPr>
            <w:tcW w:w="567" w:type="dxa"/>
          </w:tcPr>
          <w:p w14:paraId="5629A551" w14:textId="77777777" w:rsidR="00E442F6" w:rsidRPr="00230B29" w:rsidRDefault="00E442F6" w:rsidP="008B395D">
            <w:pPr>
              <w:spacing w:line="312" w:lineRule="auto"/>
              <w:rPr>
                <w:b/>
              </w:rPr>
            </w:pPr>
            <w:r w:rsidRPr="00230B29">
              <w:rPr>
                <w:b/>
              </w:rPr>
              <w:t>1</w:t>
            </w:r>
          </w:p>
        </w:tc>
        <w:tc>
          <w:tcPr>
            <w:tcW w:w="4395" w:type="dxa"/>
            <w:shd w:val="clear" w:color="auto" w:fill="auto"/>
            <w:vAlign w:val="center"/>
          </w:tcPr>
          <w:p w14:paraId="16B7F05E" w14:textId="77777777" w:rsidR="00E442F6" w:rsidRPr="0019468F" w:rsidRDefault="00E442F6" w:rsidP="008B395D">
            <w:pPr>
              <w:spacing w:line="312" w:lineRule="auto"/>
            </w:pPr>
          </w:p>
        </w:tc>
        <w:tc>
          <w:tcPr>
            <w:tcW w:w="2696" w:type="dxa"/>
            <w:shd w:val="clear" w:color="auto" w:fill="auto"/>
            <w:vAlign w:val="center"/>
          </w:tcPr>
          <w:p w14:paraId="298CF4C1" w14:textId="77777777" w:rsidR="00E442F6" w:rsidRPr="0019468F" w:rsidRDefault="00E442F6" w:rsidP="008B395D"/>
        </w:tc>
      </w:tr>
      <w:tr w:rsidR="00E442F6" w:rsidRPr="0019468F" w14:paraId="44F99136" w14:textId="77777777" w:rsidTr="008B395D">
        <w:trPr>
          <w:trHeight w:val="850"/>
        </w:trPr>
        <w:tc>
          <w:tcPr>
            <w:tcW w:w="567" w:type="dxa"/>
          </w:tcPr>
          <w:p w14:paraId="684EC89B" w14:textId="77777777" w:rsidR="00E442F6" w:rsidRPr="00230B29" w:rsidRDefault="00E442F6" w:rsidP="008B395D">
            <w:pPr>
              <w:spacing w:line="312" w:lineRule="auto"/>
              <w:rPr>
                <w:b/>
              </w:rPr>
            </w:pPr>
            <w:r w:rsidRPr="00230B29">
              <w:rPr>
                <w:b/>
              </w:rPr>
              <w:t>2</w:t>
            </w:r>
          </w:p>
        </w:tc>
        <w:tc>
          <w:tcPr>
            <w:tcW w:w="4395" w:type="dxa"/>
            <w:shd w:val="clear" w:color="auto" w:fill="auto"/>
            <w:vAlign w:val="center"/>
          </w:tcPr>
          <w:p w14:paraId="3172BE8C" w14:textId="77777777" w:rsidR="00E442F6" w:rsidRPr="00DC1742" w:rsidRDefault="00E442F6" w:rsidP="008B395D">
            <w:pPr>
              <w:spacing w:line="312" w:lineRule="auto"/>
              <w:rPr>
                <w:b/>
              </w:rPr>
            </w:pPr>
            <w:r>
              <w:t xml:space="preserve">Die </w:t>
            </w:r>
            <w:r>
              <w:rPr>
                <w:b/>
              </w:rPr>
              <w:t>Achsabstände</w:t>
            </w:r>
            <w:r>
              <w:t xml:space="preserve"> auf den Querleisten </w:t>
            </w:r>
            <w:r>
              <w:rPr>
                <w:rFonts w:ascii="Cambria" w:hAnsi="Cambria"/>
              </w:rPr>
              <w:t>④</w:t>
            </w:r>
            <w:r>
              <w:t xml:space="preserve"> prüfen. Sind sie unterschiedlich groß, dann </w:t>
            </w:r>
            <w:r>
              <w:rPr>
                <w:b/>
              </w:rPr>
              <w:t>unbedingt</w:t>
            </w:r>
            <w:r>
              <w:t xml:space="preserve"> beim Chef melden!</w:t>
            </w:r>
          </w:p>
        </w:tc>
        <w:tc>
          <w:tcPr>
            <w:tcW w:w="2696" w:type="dxa"/>
            <w:shd w:val="clear" w:color="auto" w:fill="auto"/>
            <w:vAlign w:val="center"/>
          </w:tcPr>
          <w:p w14:paraId="1A04CB57" w14:textId="77777777" w:rsidR="00E442F6" w:rsidRDefault="00E442F6" w:rsidP="008B395D"/>
        </w:tc>
      </w:tr>
      <w:tr w:rsidR="00E442F6" w:rsidRPr="0019468F" w14:paraId="233C4CE7" w14:textId="77777777" w:rsidTr="008B395D">
        <w:trPr>
          <w:trHeight w:val="850"/>
        </w:trPr>
        <w:tc>
          <w:tcPr>
            <w:tcW w:w="567" w:type="dxa"/>
          </w:tcPr>
          <w:p w14:paraId="35449ED5" w14:textId="77777777" w:rsidR="00E442F6" w:rsidRPr="00230B29" w:rsidRDefault="00E442F6" w:rsidP="008B395D">
            <w:pPr>
              <w:spacing w:line="312" w:lineRule="auto"/>
              <w:rPr>
                <w:b/>
              </w:rPr>
            </w:pPr>
            <w:r w:rsidRPr="00230B29">
              <w:rPr>
                <w:b/>
              </w:rPr>
              <w:t>3</w:t>
            </w:r>
          </w:p>
        </w:tc>
        <w:tc>
          <w:tcPr>
            <w:tcW w:w="4395" w:type="dxa"/>
            <w:shd w:val="clear" w:color="auto" w:fill="auto"/>
            <w:vAlign w:val="center"/>
          </w:tcPr>
          <w:p w14:paraId="248E1F88" w14:textId="77777777" w:rsidR="00E442F6" w:rsidRPr="0019468F" w:rsidRDefault="00E442F6" w:rsidP="008B395D">
            <w:pPr>
              <w:spacing w:line="312" w:lineRule="auto"/>
            </w:pPr>
          </w:p>
        </w:tc>
        <w:tc>
          <w:tcPr>
            <w:tcW w:w="2696" w:type="dxa"/>
            <w:shd w:val="clear" w:color="auto" w:fill="auto"/>
            <w:vAlign w:val="center"/>
          </w:tcPr>
          <w:p w14:paraId="7B5C6930" w14:textId="77777777" w:rsidR="00E442F6" w:rsidRPr="0019468F" w:rsidRDefault="00E442F6" w:rsidP="008B395D"/>
        </w:tc>
      </w:tr>
      <w:tr w:rsidR="00E442F6" w:rsidRPr="0019468F" w14:paraId="5791F8D2" w14:textId="77777777" w:rsidTr="008B395D">
        <w:trPr>
          <w:trHeight w:val="850"/>
        </w:trPr>
        <w:tc>
          <w:tcPr>
            <w:tcW w:w="567" w:type="dxa"/>
          </w:tcPr>
          <w:p w14:paraId="5B5EF423" w14:textId="77777777" w:rsidR="00E442F6" w:rsidRPr="00230B29" w:rsidRDefault="00E442F6" w:rsidP="008B395D">
            <w:pPr>
              <w:spacing w:line="312" w:lineRule="auto"/>
              <w:rPr>
                <w:b/>
              </w:rPr>
            </w:pPr>
            <w:r w:rsidRPr="00230B29">
              <w:rPr>
                <w:b/>
              </w:rPr>
              <w:t>4</w:t>
            </w:r>
          </w:p>
        </w:tc>
        <w:tc>
          <w:tcPr>
            <w:tcW w:w="4395" w:type="dxa"/>
            <w:shd w:val="clear" w:color="auto" w:fill="auto"/>
            <w:vAlign w:val="center"/>
          </w:tcPr>
          <w:p w14:paraId="64C8C1B9" w14:textId="77777777" w:rsidR="00E442F6" w:rsidRPr="0019468F" w:rsidRDefault="00E442F6" w:rsidP="008B395D">
            <w:pPr>
              <w:spacing w:line="312" w:lineRule="auto"/>
            </w:pPr>
          </w:p>
        </w:tc>
        <w:tc>
          <w:tcPr>
            <w:tcW w:w="2696" w:type="dxa"/>
            <w:shd w:val="clear" w:color="auto" w:fill="auto"/>
            <w:vAlign w:val="center"/>
          </w:tcPr>
          <w:p w14:paraId="04BCBC57" w14:textId="77777777" w:rsidR="00E442F6" w:rsidRPr="0019468F" w:rsidRDefault="00E442F6" w:rsidP="008B395D"/>
        </w:tc>
      </w:tr>
      <w:tr w:rsidR="00E442F6" w:rsidRPr="0019468F" w14:paraId="66FE9CC5" w14:textId="77777777" w:rsidTr="008B395D">
        <w:trPr>
          <w:trHeight w:val="850"/>
        </w:trPr>
        <w:tc>
          <w:tcPr>
            <w:tcW w:w="567" w:type="dxa"/>
          </w:tcPr>
          <w:p w14:paraId="1603785E" w14:textId="77777777" w:rsidR="00E442F6" w:rsidRPr="00230B29" w:rsidRDefault="00E442F6" w:rsidP="008B395D">
            <w:pPr>
              <w:spacing w:line="312" w:lineRule="auto"/>
              <w:rPr>
                <w:b/>
              </w:rPr>
            </w:pPr>
            <w:r w:rsidRPr="00230B29">
              <w:rPr>
                <w:b/>
              </w:rPr>
              <w:t>5</w:t>
            </w:r>
          </w:p>
        </w:tc>
        <w:tc>
          <w:tcPr>
            <w:tcW w:w="4395" w:type="dxa"/>
            <w:shd w:val="clear" w:color="auto" w:fill="auto"/>
            <w:vAlign w:val="center"/>
          </w:tcPr>
          <w:p w14:paraId="1E2D6D17" w14:textId="77777777" w:rsidR="00E442F6" w:rsidRPr="0019468F" w:rsidRDefault="00E442F6" w:rsidP="008B395D">
            <w:pPr>
              <w:spacing w:line="312" w:lineRule="auto"/>
            </w:pPr>
          </w:p>
        </w:tc>
        <w:tc>
          <w:tcPr>
            <w:tcW w:w="2696" w:type="dxa"/>
            <w:shd w:val="clear" w:color="auto" w:fill="auto"/>
            <w:vAlign w:val="center"/>
          </w:tcPr>
          <w:p w14:paraId="4FBED502" w14:textId="77777777" w:rsidR="00E442F6" w:rsidRPr="0019468F" w:rsidRDefault="00E442F6" w:rsidP="008B395D"/>
        </w:tc>
      </w:tr>
      <w:tr w:rsidR="00E442F6" w:rsidRPr="0019468F" w14:paraId="451A6894" w14:textId="77777777" w:rsidTr="008B395D">
        <w:trPr>
          <w:trHeight w:val="850"/>
        </w:trPr>
        <w:tc>
          <w:tcPr>
            <w:tcW w:w="567" w:type="dxa"/>
          </w:tcPr>
          <w:p w14:paraId="50D112BF" w14:textId="77777777" w:rsidR="00E442F6" w:rsidRPr="00230B29" w:rsidRDefault="00E442F6" w:rsidP="008B395D">
            <w:pPr>
              <w:spacing w:line="312" w:lineRule="auto"/>
              <w:rPr>
                <w:b/>
              </w:rPr>
            </w:pPr>
            <w:r w:rsidRPr="00230B29">
              <w:rPr>
                <w:b/>
              </w:rPr>
              <w:t>6</w:t>
            </w:r>
          </w:p>
        </w:tc>
        <w:tc>
          <w:tcPr>
            <w:tcW w:w="4395" w:type="dxa"/>
            <w:shd w:val="clear" w:color="auto" w:fill="auto"/>
            <w:vAlign w:val="center"/>
          </w:tcPr>
          <w:p w14:paraId="7FC919C7" w14:textId="77777777" w:rsidR="00E442F6" w:rsidRDefault="00E442F6" w:rsidP="008B395D">
            <w:pPr>
              <w:spacing w:line="312" w:lineRule="auto"/>
            </w:pPr>
          </w:p>
        </w:tc>
        <w:tc>
          <w:tcPr>
            <w:tcW w:w="2696" w:type="dxa"/>
            <w:shd w:val="clear" w:color="auto" w:fill="auto"/>
            <w:vAlign w:val="center"/>
          </w:tcPr>
          <w:p w14:paraId="60EED2D0" w14:textId="77777777" w:rsidR="00E442F6" w:rsidRPr="0019468F" w:rsidRDefault="00E442F6" w:rsidP="008B395D"/>
        </w:tc>
      </w:tr>
      <w:tr w:rsidR="00E442F6" w:rsidRPr="0019468F" w14:paraId="1C3C3EC6" w14:textId="77777777" w:rsidTr="008B395D">
        <w:trPr>
          <w:trHeight w:val="850"/>
        </w:trPr>
        <w:tc>
          <w:tcPr>
            <w:tcW w:w="567" w:type="dxa"/>
          </w:tcPr>
          <w:p w14:paraId="212AC8A3" w14:textId="77777777" w:rsidR="00E442F6" w:rsidRPr="00230B29" w:rsidRDefault="00E442F6" w:rsidP="008B395D">
            <w:pPr>
              <w:spacing w:line="312" w:lineRule="auto"/>
              <w:rPr>
                <w:b/>
              </w:rPr>
            </w:pPr>
            <w:r w:rsidRPr="00230B29">
              <w:rPr>
                <w:b/>
              </w:rPr>
              <w:t>7</w:t>
            </w:r>
          </w:p>
        </w:tc>
        <w:tc>
          <w:tcPr>
            <w:tcW w:w="4395" w:type="dxa"/>
            <w:shd w:val="clear" w:color="auto" w:fill="auto"/>
            <w:vAlign w:val="center"/>
          </w:tcPr>
          <w:p w14:paraId="015FEB03" w14:textId="77777777" w:rsidR="00E442F6" w:rsidRDefault="00E442F6" w:rsidP="008B395D">
            <w:pPr>
              <w:spacing w:line="312" w:lineRule="auto"/>
            </w:pPr>
          </w:p>
        </w:tc>
        <w:tc>
          <w:tcPr>
            <w:tcW w:w="2696" w:type="dxa"/>
            <w:shd w:val="clear" w:color="auto" w:fill="auto"/>
            <w:vAlign w:val="center"/>
          </w:tcPr>
          <w:p w14:paraId="57C784BE" w14:textId="77777777" w:rsidR="00E442F6" w:rsidRDefault="00E442F6" w:rsidP="008B395D"/>
        </w:tc>
      </w:tr>
      <w:tr w:rsidR="00E442F6" w:rsidRPr="0019468F" w14:paraId="77665929" w14:textId="77777777" w:rsidTr="008B395D">
        <w:trPr>
          <w:trHeight w:val="850"/>
        </w:trPr>
        <w:tc>
          <w:tcPr>
            <w:tcW w:w="567" w:type="dxa"/>
          </w:tcPr>
          <w:p w14:paraId="4E40F763" w14:textId="77777777" w:rsidR="00E442F6" w:rsidRPr="00230B29" w:rsidRDefault="00E442F6" w:rsidP="008B395D">
            <w:pPr>
              <w:spacing w:line="312" w:lineRule="auto"/>
              <w:rPr>
                <w:b/>
              </w:rPr>
            </w:pPr>
            <w:r w:rsidRPr="00230B29">
              <w:rPr>
                <w:b/>
              </w:rPr>
              <w:t>8</w:t>
            </w:r>
          </w:p>
        </w:tc>
        <w:tc>
          <w:tcPr>
            <w:tcW w:w="4395" w:type="dxa"/>
            <w:shd w:val="clear" w:color="auto" w:fill="auto"/>
            <w:vAlign w:val="center"/>
          </w:tcPr>
          <w:p w14:paraId="2D5F796B" w14:textId="77777777" w:rsidR="00E442F6" w:rsidRDefault="00E442F6" w:rsidP="008B395D">
            <w:pPr>
              <w:spacing w:line="312" w:lineRule="auto"/>
            </w:pPr>
          </w:p>
          <w:p w14:paraId="42C1B94A" w14:textId="77777777" w:rsidR="00E442F6" w:rsidRPr="0019468F" w:rsidRDefault="00E442F6" w:rsidP="008B395D">
            <w:pPr>
              <w:spacing w:line="312" w:lineRule="auto"/>
            </w:pPr>
          </w:p>
        </w:tc>
        <w:tc>
          <w:tcPr>
            <w:tcW w:w="2696" w:type="dxa"/>
            <w:shd w:val="clear" w:color="auto" w:fill="auto"/>
            <w:vAlign w:val="center"/>
          </w:tcPr>
          <w:p w14:paraId="1CEE274C" w14:textId="77777777" w:rsidR="00E442F6" w:rsidRPr="0019468F" w:rsidRDefault="00E442F6" w:rsidP="008B395D"/>
        </w:tc>
      </w:tr>
      <w:tr w:rsidR="00E442F6" w:rsidRPr="0019468F" w14:paraId="73370E3D" w14:textId="77777777" w:rsidTr="008B395D">
        <w:trPr>
          <w:trHeight w:val="850"/>
        </w:trPr>
        <w:tc>
          <w:tcPr>
            <w:tcW w:w="567" w:type="dxa"/>
          </w:tcPr>
          <w:p w14:paraId="2C776FD5" w14:textId="77777777" w:rsidR="00E442F6" w:rsidRPr="00230B29" w:rsidRDefault="00E442F6" w:rsidP="008B395D">
            <w:pPr>
              <w:spacing w:line="312" w:lineRule="auto"/>
              <w:rPr>
                <w:b/>
              </w:rPr>
            </w:pPr>
            <w:r w:rsidRPr="00230B29">
              <w:rPr>
                <w:b/>
              </w:rPr>
              <w:t>9</w:t>
            </w:r>
          </w:p>
        </w:tc>
        <w:tc>
          <w:tcPr>
            <w:tcW w:w="4395" w:type="dxa"/>
            <w:shd w:val="clear" w:color="auto" w:fill="auto"/>
            <w:vAlign w:val="center"/>
          </w:tcPr>
          <w:p w14:paraId="7D0A149E" w14:textId="77777777" w:rsidR="00E442F6" w:rsidRPr="0019468F" w:rsidRDefault="00E442F6" w:rsidP="008B395D">
            <w:pPr>
              <w:spacing w:line="312" w:lineRule="auto"/>
            </w:pPr>
          </w:p>
        </w:tc>
        <w:tc>
          <w:tcPr>
            <w:tcW w:w="2696" w:type="dxa"/>
            <w:shd w:val="clear" w:color="auto" w:fill="auto"/>
            <w:vAlign w:val="center"/>
          </w:tcPr>
          <w:p w14:paraId="06C5F43A" w14:textId="77777777" w:rsidR="00E442F6" w:rsidRPr="0019468F" w:rsidRDefault="00E442F6" w:rsidP="008B395D"/>
        </w:tc>
      </w:tr>
      <w:tr w:rsidR="00E442F6" w:rsidRPr="0019468F" w14:paraId="207F60D2" w14:textId="77777777" w:rsidTr="006D35BF">
        <w:trPr>
          <w:trHeight w:val="850"/>
        </w:trPr>
        <w:tc>
          <w:tcPr>
            <w:tcW w:w="567" w:type="dxa"/>
            <w:shd w:val="clear" w:color="auto" w:fill="auto"/>
          </w:tcPr>
          <w:p w14:paraId="222A2AB4" w14:textId="77777777" w:rsidR="00E442F6" w:rsidRPr="006D35BF" w:rsidRDefault="00E442F6" w:rsidP="008B395D">
            <w:pPr>
              <w:spacing w:line="312" w:lineRule="auto"/>
              <w:rPr>
                <w:b/>
              </w:rPr>
            </w:pPr>
            <w:r w:rsidRPr="006D35BF">
              <w:rPr>
                <w:b/>
              </w:rPr>
              <w:t>10</w:t>
            </w:r>
          </w:p>
        </w:tc>
        <w:tc>
          <w:tcPr>
            <w:tcW w:w="4395" w:type="dxa"/>
            <w:shd w:val="clear" w:color="auto" w:fill="auto"/>
          </w:tcPr>
          <w:p w14:paraId="46B50EA3" w14:textId="77777777" w:rsidR="00E442F6" w:rsidRPr="0019468F" w:rsidRDefault="00E442F6" w:rsidP="008B395D">
            <w:pPr>
              <w:spacing w:line="312" w:lineRule="auto"/>
            </w:pPr>
          </w:p>
        </w:tc>
        <w:tc>
          <w:tcPr>
            <w:tcW w:w="2696" w:type="dxa"/>
            <w:shd w:val="clear" w:color="auto" w:fill="auto"/>
          </w:tcPr>
          <w:p w14:paraId="2AFF557D" w14:textId="77777777" w:rsidR="00E442F6" w:rsidRPr="0019468F" w:rsidRDefault="00E442F6" w:rsidP="008B395D"/>
        </w:tc>
      </w:tr>
    </w:tbl>
    <w:p w14:paraId="51B22BE9" w14:textId="77777777" w:rsidR="00E442F6" w:rsidRDefault="00E442F6" w:rsidP="00E442F6">
      <w:pPr>
        <w:spacing w:line="240" w:lineRule="exact"/>
        <w:rPr>
          <w:b/>
          <w:sz w:val="22"/>
        </w:rPr>
      </w:pPr>
    </w:p>
    <w:p w14:paraId="3B4B5865" w14:textId="77777777" w:rsidR="00E442F6" w:rsidRDefault="00E442F6" w:rsidP="00E442F6">
      <w:pPr>
        <w:spacing w:line="240" w:lineRule="exact"/>
        <w:rPr>
          <w:b/>
          <w:sz w:val="22"/>
        </w:rPr>
      </w:pPr>
    </w:p>
    <w:p w14:paraId="548AF0DC" w14:textId="77777777" w:rsidR="00E442F6" w:rsidRDefault="00E442F6" w:rsidP="00E442F6">
      <w:pPr>
        <w:spacing w:line="240" w:lineRule="exact"/>
        <w:rPr>
          <w:b/>
          <w:sz w:val="22"/>
        </w:rPr>
      </w:pPr>
    </w:p>
    <w:p w14:paraId="7146FD6A" w14:textId="77777777" w:rsidR="006D35BF" w:rsidRPr="008D16B6" w:rsidRDefault="006D35BF" w:rsidP="006D35BF">
      <w:pPr>
        <w:pStyle w:val="Marginaliegrau"/>
        <w:framePr w:wrap="around" w:vAnchor="page" w:x="8983" w:y="13411"/>
        <w:jc w:val="left"/>
        <w:rPr>
          <w:sz w:val="20"/>
        </w:rPr>
      </w:pPr>
      <w:r w:rsidRPr="00236A20">
        <w:rPr>
          <w:b/>
          <w:sz w:val="20"/>
        </w:rPr>
        <w:t>JETZT</w:t>
      </w:r>
      <w:r>
        <w:rPr>
          <w:sz w:val="20"/>
        </w:rPr>
        <w:t xml:space="preserve"> sprechen Sie Ihr Ergebnis mit der Lehrkraft durch. </w:t>
      </w:r>
      <w:r>
        <w:rPr>
          <w:sz w:val="20"/>
        </w:rPr>
        <w:br/>
        <w:t>Wenn alles in Ordnung ist, übertragen Sie die Arbeitsschritte ins LernTHEMA!</w:t>
      </w:r>
    </w:p>
    <w:p w14:paraId="4B74AF03" w14:textId="77777777" w:rsidR="00E442F6" w:rsidRDefault="00E442F6" w:rsidP="00E442F6">
      <w:pPr>
        <w:spacing w:line="240" w:lineRule="exact"/>
        <w:rPr>
          <w:b/>
          <w:sz w:val="22"/>
        </w:rPr>
      </w:pPr>
    </w:p>
    <w:p w14:paraId="566AE852" w14:textId="77777777" w:rsidR="00E442F6" w:rsidRDefault="00E442F6" w:rsidP="00E442F6">
      <w:pPr>
        <w:spacing w:line="240" w:lineRule="exact"/>
        <w:rPr>
          <w:b/>
          <w:sz w:val="22"/>
        </w:rPr>
      </w:pPr>
    </w:p>
    <w:p w14:paraId="5E5F70A6" w14:textId="77777777" w:rsidR="00E442F6" w:rsidRDefault="00E442F6" w:rsidP="00E442F6">
      <w:pPr>
        <w:spacing w:line="240" w:lineRule="exact"/>
        <w:rPr>
          <w:b/>
          <w:sz w:val="22"/>
        </w:rPr>
      </w:pPr>
      <w:r>
        <w:rPr>
          <w:b/>
          <w:sz w:val="22"/>
        </w:rPr>
        <w:br w:type="page"/>
      </w:r>
    </w:p>
    <w:p w14:paraId="0E716880" w14:textId="77777777" w:rsidR="00E442F6" w:rsidRDefault="00FE2EED" w:rsidP="00E442F6">
      <w:pPr>
        <w:pStyle w:val="berschrift2"/>
        <w:spacing w:before="360"/>
      </w:pPr>
      <w:r w:rsidRPr="00AA18D1">
        <w:rPr>
          <w:noProof/>
        </w:rPr>
        <w:lastRenderedPageBreak/>
        <w:drawing>
          <wp:anchor distT="0" distB="0" distL="114300" distR="114300" simplePos="0" relativeHeight="251579904" behindDoc="0" locked="0" layoutInCell="1" allowOverlap="1" wp14:anchorId="435871B0" wp14:editId="5E16FF33">
            <wp:simplePos x="0" y="0"/>
            <wp:positionH relativeFrom="column">
              <wp:posOffset>4697095</wp:posOffset>
            </wp:positionH>
            <wp:positionV relativeFrom="paragraph">
              <wp:posOffset>54610</wp:posOffset>
            </wp:positionV>
            <wp:extent cx="341630" cy="313055"/>
            <wp:effectExtent l="0" t="0" r="1270" b="0"/>
            <wp:wrapNone/>
            <wp:docPr id="3224" name="Grafik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2F6">
        <w:t>Reflexion der Aufgabe</w:t>
      </w:r>
    </w:p>
    <w:p w14:paraId="2FC2A1F6" w14:textId="77777777" w:rsidR="00E442F6" w:rsidRDefault="00E442F6" w:rsidP="00E442F6">
      <w:pPr>
        <w:pStyle w:val="Textkrper"/>
        <w:spacing w:line="312" w:lineRule="auto"/>
        <w:rPr>
          <w:sz w:val="22"/>
        </w:rPr>
      </w:pPr>
      <w:r>
        <w:rPr>
          <w:sz w:val="22"/>
        </w:rPr>
        <w:t>Sie haben einen Arbeitsablaufplan gemacht.</w:t>
      </w:r>
    </w:p>
    <w:p w14:paraId="58CC1B54" w14:textId="77777777" w:rsidR="00E442F6" w:rsidRDefault="00E442F6" w:rsidP="00E442F6">
      <w:pPr>
        <w:pStyle w:val="Textkrper"/>
        <w:spacing w:line="312" w:lineRule="auto"/>
        <w:rPr>
          <w:sz w:val="22"/>
        </w:rPr>
      </w:pPr>
      <w:r>
        <w:rPr>
          <w:sz w:val="22"/>
        </w:rPr>
        <w:t>Sie haben sich VORHER überlegt, wie Sie das Werkstück bauen wollen.</w:t>
      </w:r>
    </w:p>
    <w:p w14:paraId="294151DD" w14:textId="282046CA" w:rsidR="00E442F6" w:rsidRPr="00C6599F" w:rsidRDefault="00FE2EED" w:rsidP="00E442F6">
      <w:pPr>
        <w:pStyle w:val="Textkrper"/>
        <w:spacing w:line="312" w:lineRule="auto"/>
        <w:rPr>
          <w:sz w:val="22"/>
        </w:rPr>
      </w:pPr>
      <w:r w:rsidRPr="00A7323C">
        <w:rPr>
          <w:noProof/>
          <w:sz w:val="24"/>
        </w:rPr>
        <w:drawing>
          <wp:anchor distT="0" distB="0" distL="114300" distR="114300" simplePos="0" relativeHeight="251708928" behindDoc="1" locked="0" layoutInCell="1" allowOverlap="1" wp14:anchorId="460E8E58" wp14:editId="33493260">
            <wp:simplePos x="0" y="0"/>
            <wp:positionH relativeFrom="column">
              <wp:posOffset>4856480</wp:posOffset>
            </wp:positionH>
            <wp:positionV relativeFrom="paragraph">
              <wp:posOffset>266065</wp:posOffset>
            </wp:positionV>
            <wp:extent cx="314325" cy="314325"/>
            <wp:effectExtent l="0" t="0" r="9525" b="9525"/>
            <wp:wrapThrough wrapText="bothSides">
              <wp:wrapPolygon edited="0">
                <wp:start x="0" y="0"/>
                <wp:lineTo x="0" y="20945"/>
                <wp:lineTo x="20945" y="20945"/>
                <wp:lineTo x="20945" y="0"/>
                <wp:lineTo x="0" y="0"/>
              </wp:wrapPolygon>
            </wp:wrapThrough>
            <wp:docPr id="3265" name="Grafik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2F6">
        <w:rPr>
          <w:sz w:val="22"/>
        </w:rPr>
        <w:t>…</w:t>
      </w:r>
      <w:r w:rsidR="003831E1">
        <w:rPr>
          <w:sz w:val="22"/>
        </w:rPr>
        <w:t xml:space="preserve"> </w:t>
      </w:r>
      <w:r w:rsidR="00E442F6">
        <w:rPr>
          <w:sz w:val="22"/>
        </w:rPr>
        <w:t>ganz ehrlich: Was glauben Sie?</w:t>
      </w:r>
      <w:r w:rsidRPr="00FE2EED">
        <w:rPr>
          <w:noProof/>
          <w:sz w:val="24"/>
        </w:rPr>
        <w:t xml:space="preserve"> </w:t>
      </w:r>
    </w:p>
    <w:tbl>
      <w:tblPr>
        <w:tblStyle w:val="Tabellenraster"/>
        <w:tblW w:w="0" w:type="auto"/>
        <w:tblInd w:w="108" w:type="dxa"/>
        <w:tblLook w:val="04A0" w:firstRow="1" w:lastRow="0" w:firstColumn="1" w:lastColumn="0" w:noHBand="0" w:noVBand="1"/>
      </w:tblPr>
      <w:tblGrid>
        <w:gridCol w:w="2340"/>
        <w:gridCol w:w="2455"/>
        <w:gridCol w:w="2457"/>
      </w:tblGrid>
      <w:tr w:rsidR="00E442F6" w14:paraId="57AAA551" w14:textId="77777777" w:rsidTr="00FE2EED">
        <w:trPr>
          <w:cnfStyle w:val="100000000000" w:firstRow="1" w:lastRow="0" w:firstColumn="0" w:lastColumn="0" w:oddVBand="0" w:evenVBand="0" w:oddHBand="0" w:evenHBand="0" w:firstRowFirstColumn="0" w:firstRowLastColumn="0" w:lastRowFirstColumn="0" w:lastRowLastColumn="0"/>
          <w:trHeight w:val="567"/>
        </w:trPr>
        <w:tc>
          <w:tcPr>
            <w:tcW w:w="7370" w:type="dxa"/>
            <w:gridSpan w:val="3"/>
          </w:tcPr>
          <w:p w14:paraId="49EE57C9" w14:textId="77777777" w:rsidR="00E442F6" w:rsidRPr="00FE2EED" w:rsidRDefault="00E442F6" w:rsidP="008B395D">
            <w:pPr>
              <w:pStyle w:val="Textkrper"/>
              <w:jc w:val="left"/>
              <w:rPr>
                <w:bCs/>
              </w:rPr>
            </w:pPr>
            <w:r w:rsidRPr="00FE2EED">
              <w:rPr>
                <w:bCs/>
              </w:rPr>
              <w:t>Hilft Ihnen ein Arbeitsablaufplan bei der Fertigung des Klappstuhls?</w:t>
            </w:r>
          </w:p>
        </w:tc>
      </w:tr>
      <w:tr w:rsidR="00E442F6" w14:paraId="65F88E48" w14:textId="77777777" w:rsidTr="00FE2EED">
        <w:trPr>
          <w:trHeight w:val="680"/>
        </w:trPr>
        <w:tc>
          <w:tcPr>
            <w:tcW w:w="2384" w:type="dxa"/>
          </w:tcPr>
          <w:p w14:paraId="4894F276" w14:textId="77777777" w:rsidR="00E442F6" w:rsidRPr="00FE2EED" w:rsidRDefault="00E442F6" w:rsidP="008B395D">
            <w:pPr>
              <w:pStyle w:val="AufgabeKasten"/>
              <w:ind w:left="644" w:hanging="360"/>
            </w:pPr>
            <w:r w:rsidRPr="00FE2EED">
              <w:t xml:space="preserve">ja </w:t>
            </w:r>
          </w:p>
        </w:tc>
        <w:tc>
          <w:tcPr>
            <w:tcW w:w="2493" w:type="dxa"/>
          </w:tcPr>
          <w:p w14:paraId="15267123" w14:textId="77777777" w:rsidR="00E442F6" w:rsidRPr="00FE2EED" w:rsidRDefault="00E442F6" w:rsidP="008B395D">
            <w:pPr>
              <w:pStyle w:val="AufgabeKasten"/>
              <w:ind w:left="644" w:hanging="360"/>
            </w:pPr>
            <w:r w:rsidRPr="00FE2EED">
              <w:t>nein</w:t>
            </w:r>
          </w:p>
        </w:tc>
        <w:tc>
          <w:tcPr>
            <w:tcW w:w="2493" w:type="dxa"/>
          </w:tcPr>
          <w:p w14:paraId="7ECEFE23" w14:textId="77777777" w:rsidR="00E442F6" w:rsidRPr="00FE2EED" w:rsidRDefault="00E442F6" w:rsidP="008B395D">
            <w:pPr>
              <w:pStyle w:val="AufgabeKasten"/>
              <w:ind w:left="644" w:hanging="360"/>
            </w:pPr>
            <w:r w:rsidRPr="00FE2EED">
              <w:t>weiß noch nicht</w:t>
            </w:r>
          </w:p>
        </w:tc>
      </w:tr>
    </w:tbl>
    <w:p w14:paraId="0B774CE1" w14:textId="77777777" w:rsidR="00E442F6" w:rsidRPr="00A8051B" w:rsidRDefault="00E442F6" w:rsidP="00E442F6">
      <w:pPr>
        <w:pStyle w:val="berschrift2"/>
        <w:spacing w:before="360"/>
      </w:pPr>
      <w:r>
        <w:t>Was habe ich gelernt?</w:t>
      </w:r>
    </w:p>
    <w:tbl>
      <w:tblPr>
        <w:tblStyle w:val="Tabellenraster"/>
        <w:tblW w:w="7291" w:type="dxa"/>
        <w:tblInd w:w="108" w:type="dxa"/>
        <w:tblLayout w:type="fixed"/>
        <w:tblCellMar>
          <w:left w:w="28" w:type="dxa"/>
          <w:right w:w="28" w:type="dxa"/>
        </w:tblCellMar>
        <w:tblLook w:val="04A0" w:firstRow="1" w:lastRow="0" w:firstColumn="1" w:lastColumn="0" w:noHBand="0" w:noVBand="1"/>
      </w:tblPr>
      <w:tblGrid>
        <w:gridCol w:w="5590"/>
        <w:gridCol w:w="567"/>
        <w:gridCol w:w="567"/>
        <w:gridCol w:w="567"/>
      </w:tblGrid>
      <w:tr w:rsidR="00E442F6" w14:paraId="66963064" w14:textId="77777777" w:rsidTr="008B395D">
        <w:trPr>
          <w:cnfStyle w:val="100000000000" w:firstRow="1" w:lastRow="0" w:firstColumn="0" w:lastColumn="0" w:oddVBand="0" w:evenVBand="0" w:oddHBand="0" w:evenHBand="0" w:firstRowFirstColumn="0" w:firstRowLastColumn="0" w:lastRowFirstColumn="0" w:lastRowLastColumn="0"/>
          <w:cantSplit/>
          <w:trHeight w:val="567"/>
        </w:trPr>
        <w:tc>
          <w:tcPr>
            <w:tcW w:w="5590" w:type="dxa"/>
            <w:tcBorders>
              <w:top w:val="single" w:sz="4" w:space="0" w:color="auto"/>
              <w:left w:val="single" w:sz="4" w:space="0" w:color="auto"/>
              <w:bottom w:val="single" w:sz="4" w:space="0" w:color="auto"/>
              <w:right w:val="single" w:sz="4" w:space="0" w:color="auto"/>
            </w:tcBorders>
            <w:hideMark/>
          </w:tcPr>
          <w:p w14:paraId="7ACD1CB7" w14:textId="77777777" w:rsidR="00E442F6" w:rsidRPr="00FE2EED" w:rsidRDefault="00E442F6" w:rsidP="008B395D">
            <w:pPr>
              <w:pStyle w:val="AufgabeText"/>
              <w:ind w:left="0"/>
              <w:jc w:val="left"/>
              <w:rPr>
                <w:b w:val="0"/>
              </w:rPr>
            </w:pPr>
            <w:r w:rsidRPr="00FE2EED">
              <w:rPr>
                <w:rStyle w:val="Fett"/>
                <w:b/>
              </w:rPr>
              <w:t>Das kann ich jetzt!</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29D3958A" w14:textId="77777777" w:rsidR="00E442F6" w:rsidRDefault="00E442F6" w:rsidP="008B395D">
            <w:pPr>
              <w:pStyle w:val="AufgabeText"/>
              <w:ind w:left="113" w:right="113"/>
              <w:rPr>
                <w:b w:val="0"/>
              </w:rPr>
            </w:pPr>
            <w:r>
              <w:rPr>
                <w:noProof/>
              </w:rPr>
              <w:drawing>
                <wp:inline distT="0" distB="0" distL="0" distR="0" wp14:anchorId="031DDB2B" wp14:editId="1A1E6777">
                  <wp:extent cx="228600" cy="228600"/>
                  <wp:effectExtent l="0" t="0" r="0" b="0"/>
                  <wp:docPr id="3226" name="Grafik 3226"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351C88C1" w14:textId="77777777" w:rsidR="00E442F6" w:rsidRDefault="00E442F6" w:rsidP="008B395D">
            <w:pPr>
              <w:pStyle w:val="AufgabeText"/>
              <w:ind w:left="113" w:right="113"/>
              <w:rPr>
                <w:b w:val="0"/>
              </w:rPr>
            </w:pPr>
            <w:r>
              <w:rPr>
                <w:noProof/>
              </w:rPr>
              <w:drawing>
                <wp:inline distT="0" distB="0" distL="0" distR="0" wp14:anchorId="2AFEF09F" wp14:editId="1B740ADD">
                  <wp:extent cx="228600" cy="228600"/>
                  <wp:effectExtent l="0" t="0" r="0" b="0"/>
                  <wp:docPr id="3227" name="Grafik 3227"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22B721BE" w14:textId="77777777" w:rsidR="00E442F6" w:rsidRDefault="00E442F6" w:rsidP="008B395D">
            <w:pPr>
              <w:pStyle w:val="AufgabeText"/>
              <w:ind w:left="113" w:right="113"/>
              <w:rPr>
                <w:b w:val="0"/>
              </w:rPr>
            </w:pPr>
            <w:r>
              <w:rPr>
                <w:noProof/>
              </w:rPr>
              <w:drawing>
                <wp:inline distT="0" distB="0" distL="0" distR="0" wp14:anchorId="6D9CC6DF" wp14:editId="4DD17077">
                  <wp:extent cx="228600" cy="228600"/>
                  <wp:effectExtent l="0" t="0" r="0" b="0"/>
                  <wp:docPr id="3228" name="Grafik 3228"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442F6" w:rsidRPr="00E550AD" w14:paraId="569A6BE5" w14:textId="77777777" w:rsidTr="008B395D">
        <w:trPr>
          <w:trHeight w:val="510"/>
        </w:trPr>
        <w:tc>
          <w:tcPr>
            <w:tcW w:w="5590" w:type="dxa"/>
            <w:tcBorders>
              <w:top w:val="single" w:sz="4" w:space="0" w:color="auto"/>
              <w:left w:val="single" w:sz="4" w:space="0" w:color="auto"/>
              <w:bottom w:val="single" w:sz="4" w:space="0" w:color="auto"/>
              <w:right w:val="single" w:sz="4" w:space="0" w:color="auto"/>
            </w:tcBorders>
            <w:hideMark/>
          </w:tcPr>
          <w:p w14:paraId="2ACB5947" w14:textId="77777777" w:rsidR="00E442F6" w:rsidRPr="00E550AD" w:rsidRDefault="00E442F6" w:rsidP="008B395D">
            <w:pPr>
              <w:pStyle w:val="Kopf8ptafz"/>
              <w:numPr>
                <w:ilvl w:val="0"/>
                <w:numId w:val="0"/>
              </w:numPr>
              <w:spacing w:line="276" w:lineRule="auto"/>
              <w:ind w:left="57"/>
              <w:rPr>
                <w:sz w:val="24"/>
              </w:rPr>
            </w:pPr>
            <w:r w:rsidRPr="00E550AD">
              <w:rPr>
                <w:sz w:val="24"/>
              </w:rPr>
              <w:t>Ich kann meine Arbeitsschritte in eine sinnvolle Reihenfolge bringen.</w:t>
            </w:r>
          </w:p>
        </w:tc>
        <w:tc>
          <w:tcPr>
            <w:tcW w:w="567" w:type="dxa"/>
            <w:tcBorders>
              <w:top w:val="single" w:sz="4" w:space="0" w:color="auto"/>
              <w:left w:val="single" w:sz="4" w:space="0" w:color="auto"/>
              <w:bottom w:val="single" w:sz="4" w:space="0" w:color="auto"/>
              <w:right w:val="single" w:sz="4" w:space="0" w:color="auto"/>
            </w:tcBorders>
          </w:tcPr>
          <w:p w14:paraId="562CB050" w14:textId="77777777" w:rsidR="00E442F6" w:rsidRPr="00E550AD" w:rsidRDefault="00E442F6" w:rsidP="008B395D">
            <w:pPr>
              <w:pStyle w:val="AufgabeText"/>
              <w:spacing w:line="276" w:lineRule="auto"/>
              <w:ind w:left="-248" w:firstLine="248"/>
            </w:pPr>
          </w:p>
        </w:tc>
        <w:tc>
          <w:tcPr>
            <w:tcW w:w="567" w:type="dxa"/>
            <w:tcBorders>
              <w:top w:val="single" w:sz="4" w:space="0" w:color="auto"/>
              <w:left w:val="single" w:sz="4" w:space="0" w:color="auto"/>
              <w:bottom w:val="single" w:sz="4" w:space="0" w:color="auto"/>
              <w:right w:val="single" w:sz="4" w:space="0" w:color="auto"/>
            </w:tcBorders>
          </w:tcPr>
          <w:p w14:paraId="0B74DDC2" w14:textId="77777777" w:rsidR="00E442F6" w:rsidRPr="00E550AD" w:rsidRDefault="00E442F6" w:rsidP="008B395D">
            <w:pPr>
              <w:pStyle w:val="AufgabeText"/>
              <w:spacing w:line="276" w:lineRule="auto"/>
              <w:ind w:left="0"/>
            </w:pPr>
          </w:p>
        </w:tc>
        <w:tc>
          <w:tcPr>
            <w:tcW w:w="567" w:type="dxa"/>
            <w:tcBorders>
              <w:top w:val="single" w:sz="4" w:space="0" w:color="auto"/>
              <w:left w:val="single" w:sz="4" w:space="0" w:color="auto"/>
              <w:bottom w:val="single" w:sz="4" w:space="0" w:color="auto"/>
              <w:right w:val="single" w:sz="4" w:space="0" w:color="auto"/>
            </w:tcBorders>
            <w:hideMark/>
          </w:tcPr>
          <w:p w14:paraId="1D6C1626" w14:textId="77777777" w:rsidR="00E442F6" w:rsidRPr="00E550AD" w:rsidRDefault="00E442F6" w:rsidP="008B395D">
            <w:pPr>
              <w:pStyle w:val="AufgabeText"/>
              <w:spacing w:line="276" w:lineRule="auto"/>
              <w:ind w:left="0"/>
            </w:pPr>
          </w:p>
        </w:tc>
      </w:tr>
      <w:tr w:rsidR="00E442F6" w:rsidRPr="00E550AD" w14:paraId="3412CCE7" w14:textId="77777777" w:rsidTr="00FE2EED">
        <w:trPr>
          <w:trHeight w:val="510"/>
        </w:trPr>
        <w:tc>
          <w:tcPr>
            <w:tcW w:w="5590" w:type="dxa"/>
            <w:tcBorders>
              <w:top w:val="single" w:sz="4" w:space="0" w:color="auto"/>
              <w:left w:val="single" w:sz="4" w:space="0" w:color="auto"/>
              <w:bottom w:val="single" w:sz="4" w:space="0" w:color="auto"/>
              <w:right w:val="single" w:sz="4" w:space="0" w:color="auto"/>
            </w:tcBorders>
            <w:hideMark/>
          </w:tcPr>
          <w:p w14:paraId="7D2A23F4" w14:textId="77777777" w:rsidR="00E442F6" w:rsidRPr="00E550AD" w:rsidRDefault="00E442F6" w:rsidP="008B395D">
            <w:pPr>
              <w:pStyle w:val="Kopf8ptafz"/>
              <w:numPr>
                <w:ilvl w:val="0"/>
                <w:numId w:val="0"/>
              </w:numPr>
              <w:spacing w:line="276" w:lineRule="auto"/>
              <w:ind w:left="57"/>
              <w:rPr>
                <w:sz w:val="24"/>
              </w:rPr>
            </w:pPr>
            <w:r w:rsidRPr="00E550AD">
              <w:rPr>
                <w:sz w:val="24"/>
              </w:rPr>
              <w:t>Ich kann Kärtchen sauber ausschneiden, ohne dass mir eins verloren geht.</w:t>
            </w:r>
          </w:p>
        </w:tc>
        <w:tc>
          <w:tcPr>
            <w:tcW w:w="567" w:type="dxa"/>
            <w:tcBorders>
              <w:top w:val="single" w:sz="4" w:space="0" w:color="auto"/>
              <w:left w:val="single" w:sz="4" w:space="0" w:color="auto"/>
              <w:bottom w:val="single" w:sz="4" w:space="0" w:color="auto"/>
              <w:right w:val="single" w:sz="4" w:space="0" w:color="auto"/>
            </w:tcBorders>
          </w:tcPr>
          <w:p w14:paraId="54B239D5" w14:textId="77777777" w:rsidR="00E442F6" w:rsidRPr="00E550AD" w:rsidRDefault="00E442F6" w:rsidP="008B395D">
            <w:pPr>
              <w:pStyle w:val="AufgabeText"/>
              <w:spacing w:line="276" w:lineRule="auto"/>
              <w:ind w:left="0"/>
            </w:pPr>
          </w:p>
        </w:tc>
        <w:tc>
          <w:tcPr>
            <w:tcW w:w="567" w:type="dxa"/>
            <w:tcBorders>
              <w:top w:val="single" w:sz="4" w:space="0" w:color="auto"/>
              <w:left w:val="single" w:sz="4" w:space="0" w:color="auto"/>
              <w:bottom w:val="single" w:sz="4" w:space="0" w:color="auto"/>
              <w:right w:val="single" w:sz="4" w:space="0" w:color="auto"/>
            </w:tcBorders>
          </w:tcPr>
          <w:p w14:paraId="54617353" w14:textId="77777777" w:rsidR="00E442F6" w:rsidRPr="00E550AD" w:rsidRDefault="00E442F6" w:rsidP="008B395D">
            <w:pPr>
              <w:pStyle w:val="AufgabeText"/>
              <w:spacing w:line="276" w:lineRule="auto"/>
              <w:ind w:left="0"/>
            </w:pPr>
          </w:p>
        </w:tc>
        <w:tc>
          <w:tcPr>
            <w:tcW w:w="567" w:type="dxa"/>
            <w:tcBorders>
              <w:top w:val="single" w:sz="4" w:space="0" w:color="auto"/>
              <w:left w:val="single" w:sz="4" w:space="0" w:color="auto"/>
              <w:bottom w:val="single" w:sz="4" w:space="0" w:color="auto"/>
              <w:right w:val="single" w:sz="4" w:space="0" w:color="auto"/>
            </w:tcBorders>
          </w:tcPr>
          <w:p w14:paraId="399213EA" w14:textId="77777777" w:rsidR="00E442F6" w:rsidRPr="00E550AD" w:rsidRDefault="00E442F6" w:rsidP="008B395D">
            <w:pPr>
              <w:pStyle w:val="AufgabeText"/>
              <w:spacing w:line="276" w:lineRule="auto"/>
              <w:ind w:left="0"/>
            </w:pPr>
          </w:p>
        </w:tc>
      </w:tr>
      <w:tr w:rsidR="00E442F6" w:rsidRPr="00E550AD" w14:paraId="750A16D0" w14:textId="77777777" w:rsidTr="00FE2EED">
        <w:trPr>
          <w:trHeight w:val="510"/>
        </w:trPr>
        <w:tc>
          <w:tcPr>
            <w:tcW w:w="5590" w:type="dxa"/>
            <w:tcBorders>
              <w:top w:val="single" w:sz="4" w:space="0" w:color="auto"/>
              <w:left w:val="single" w:sz="4" w:space="0" w:color="auto"/>
              <w:bottom w:val="single" w:sz="4" w:space="0" w:color="auto"/>
              <w:right w:val="single" w:sz="4" w:space="0" w:color="auto"/>
            </w:tcBorders>
            <w:vAlign w:val="center"/>
          </w:tcPr>
          <w:p w14:paraId="504B8C0A" w14:textId="77777777" w:rsidR="00E442F6" w:rsidRPr="00E550AD" w:rsidRDefault="00E442F6" w:rsidP="008B395D">
            <w:pPr>
              <w:pStyle w:val="Kopf8ptafz"/>
              <w:numPr>
                <w:ilvl w:val="0"/>
                <w:numId w:val="0"/>
              </w:numPr>
              <w:spacing w:line="276" w:lineRule="auto"/>
              <w:ind w:left="57"/>
              <w:rPr>
                <w:sz w:val="24"/>
              </w:rPr>
            </w:pPr>
            <w:r w:rsidRPr="00E550AD">
              <w:rPr>
                <w:sz w:val="24"/>
              </w:rPr>
              <w:t xml:space="preserve">Ich kann </w:t>
            </w:r>
            <w:r>
              <w:rPr>
                <w:sz w:val="24"/>
              </w:rPr>
              <w:t>meinen Arbeitsplatz nach der Aufgabe mit der Schere sauber machen.</w:t>
            </w:r>
          </w:p>
        </w:tc>
        <w:tc>
          <w:tcPr>
            <w:tcW w:w="567" w:type="dxa"/>
            <w:tcBorders>
              <w:top w:val="single" w:sz="4" w:space="0" w:color="auto"/>
              <w:left w:val="single" w:sz="4" w:space="0" w:color="auto"/>
              <w:bottom w:val="single" w:sz="4" w:space="0" w:color="auto"/>
              <w:right w:val="single" w:sz="4" w:space="0" w:color="auto"/>
            </w:tcBorders>
          </w:tcPr>
          <w:p w14:paraId="7D483877" w14:textId="77777777" w:rsidR="00E442F6" w:rsidRPr="00E550AD" w:rsidRDefault="00E442F6" w:rsidP="008B395D">
            <w:pPr>
              <w:pStyle w:val="AufgabeText"/>
              <w:spacing w:line="276" w:lineRule="auto"/>
              <w:ind w:left="0"/>
              <w:rPr>
                <w:sz w:val="22"/>
              </w:rPr>
            </w:pPr>
          </w:p>
        </w:tc>
        <w:tc>
          <w:tcPr>
            <w:tcW w:w="567" w:type="dxa"/>
            <w:tcBorders>
              <w:top w:val="single" w:sz="4" w:space="0" w:color="auto"/>
              <w:left w:val="single" w:sz="4" w:space="0" w:color="auto"/>
              <w:bottom w:val="single" w:sz="4" w:space="0" w:color="auto"/>
              <w:right w:val="single" w:sz="4" w:space="0" w:color="auto"/>
            </w:tcBorders>
          </w:tcPr>
          <w:p w14:paraId="56AB2F74" w14:textId="77777777" w:rsidR="00E442F6" w:rsidRPr="00E550AD" w:rsidRDefault="00E442F6" w:rsidP="008B395D">
            <w:pPr>
              <w:pStyle w:val="AufgabeText"/>
              <w:spacing w:line="276" w:lineRule="auto"/>
              <w:ind w:left="0"/>
              <w:rPr>
                <w:sz w:val="22"/>
              </w:rPr>
            </w:pPr>
          </w:p>
        </w:tc>
        <w:tc>
          <w:tcPr>
            <w:tcW w:w="567" w:type="dxa"/>
            <w:tcBorders>
              <w:top w:val="single" w:sz="4" w:space="0" w:color="auto"/>
              <w:left w:val="single" w:sz="4" w:space="0" w:color="auto"/>
              <w:bottom w:val="single" w:sz="4" w:space="0" w:color="auto"/>
              <w:right w:val="single" w:sz="4" w:space="0" w:color="auto"/>
            </w:tcBorders>
          </w:tcPr>
          <w:p w14:paraId="004869A9" w14:textId="77777777" w:rsidR="00E442F6" w:rsidRPr="00E550AD" w:rsidRDefault="00E442F6" w:rsidP="008B395D">
            <w:pPr>
              <w:pStyle w:val="AufgabeText"/>
              <w:spacing w:line="276" w:lineRule="auto"/>
              <w:ind w:left="0"/>
              <w:rPr>
                <w:sz w:val="22"/>
              </w:rPr>
            </w:pPr>
          </w:p>
        </w:tc>
      </w:tr>
    </w:tbl>
    <w:p w14:paraId="1F1A2007" w14:textId="77777777" w:rsidR="00E442F6" w:rsidRPr="00E550AD" w:rsidRDefault="00E442F6" w:rsidP="00E442F6">
      <w:pPr>
        <w:spacing w:line="276" w:lineRule="auto"/>
        <w:rPr>
          <w:sz w:val="22"/>
        </w:rPr>
      </w:pPr>
    </w:p>
    <w:p w14:paraId="484B7526" w14:textId="77777777" w:rsidR="00E442F6" w:rsidRDefault="00E442F6" w:rsidP="00E442F6">
      <w:pPr>
        <w:spacing w:line="240" w:lineRule="exact"/>
      </w:pPr>
    </w:p>
    <w:p w14:paraId="11DA0D06" w14:textId="77777777" w:rsidR="00E442F6" w:rsidRDefault="00E442F6" w:rsidP="00E442F6">
      <w:pPr>
        <w:pStyle w:val="berschrift2"/>
      </w:pPr>
      <w:r>
        <w:t>Wie zufrieden bin ich mit meiner Arbeit bei diesem LernSCHRITT?</w:t>
      </w:r>
    </w:p>
    <w:p w14:paraId="753246F7" w14:textId="77777777" w:rsidR="00E442F6" w:rsidRDefault="00E442F6" w:rsidP="00E442F6">
      <w:pPr>
        <w:pStyle w:val="Textkrper"/>
        <w:rPr>
          <w:sz w:val="22"/>
        </w:rPr>
      </w:pPr>
      <w:r>
        <w:rPr>
          <w:sz w:val="22"/>
        </w:rPr>
        <w:t>Wie waren mein Verhalten und meine Mitarbeit?</w:t>
      </w:r>
    </w:p>
    <w:p w14:paraId="24D95CE1" w14:textId="77777777" w:rsidR="00E442F6" w:rsidRPr="00CF765E" w:rsidRDefault="00E442F6" w:rsidP="00E442F6">
      <w:pPr>
        <w:pStyle w:val="Textkrper"/>
        <w:rPr>
          <w:sz w:val="22"/>
        </w:rPr>
      </w:pPr>
      <w:r w:rsidRPr="00CF765E">
        <w:rPr>
          <w:sz w:val="22"/>
        </w:rPr>
        <w:t>Kreuzen Sie an!</w:t>
      </w:r>
    </w:p>
    <w:p w14:paraId="41CCF3FD" w14:textId="77777777" w:rsidR="00E442F6" w:rsidRDefault="00E442F6" w:rsidP="00E442F6">
      <w:pPr>
        <w:pStyle w:val="Textkrper"/>
      </w:pPr>
    </w:p>
    <w:tbl>
      <w:tblPr>
        <w:tblStyle w:val="Tabellenraster"/>
        <w:tblW w:w="0" w:type="auto"/>
        <w:tblInd w:w="108" w:type="dxa"/>
        <w:tblLook w:val="04A0" w:firstRow="1" w:lastRow="0" w:firstColumn="1" w:lastColumn="0" w:noHBand="0" w:noVBand="1"/>
      </w:tblPr>
      <w:tblGrid>
        <w:gridCol w:w="724"/>
        <w:gridCol w:w="725"/>
        <w:gridCol w:w="725"/>
        <w:gridCol w:w="725"/>
        <w:gridCol w:w="725"/>
        <w:gridCol w:w="725"/>
        <w:gridCol w:w="725"/>
        <w:gridCol w:w="725"/>
        <w:gridCol w:w="725"/>
        <w:gridCol w:w="728"/>
      </w:tblGrid>
      <w:tr w:rsidR="00E442F6" w:rsidRPr="007362C4" w14:paraId="4561D565" w14:textId="77777777" w:rsidTr="008B395D">
        <w:trPr>
          <w:cnfStyle w:val="100000000000" w:firstRow="1" w:lastRow="0" w:firstColumn="0" w:lastColumn="0" w:oddVBand="0" w:evenVBand="0" w:oddHBand="0" w:evenHBand="0" w:firstRowFirstColumn="0" w:firstRowLastColumn="0" w:lastRowFirstColumn="0" w:lastRowLastColumn="0"/>
          <w:trHeight w:val="624"/>
        </w:trPr>
        <w:tc>
          <w:tcPr>
            <w:tcW w:w="736" w:type="dxa"/>
            <w:shd w:val="clear" w:color="auto" w:fill="FF0000"/>
          </w:tcPr>
          <w:p w14:paraId="6EB8F8FD" w14:textId="77777777" w:rsidR="00E442F6" w:rsidRPr="007362C4" w:rsidRDefault="00E442F6" w:rsidP="008B395D">
            <w:pPr>
              <w:pStyle w:val="Textkrper"/>
              <w:jc w:val="center"/>
            </w:pPr>
            <w:r w:rsidRPr="007362C4">
              <w:t>1</w:t>
            </w:r>
          </w:p>
        </w:tc>
        <w:tc>
          <w:tcPr>
            <w:tcW w:w="736" w:type="dxa"/>
            <w:shd w:val="clear" w:color="auto" w:fill="FF3701"/>
          </w:tcPr>
          <w:p w14:paraId="4934F812" w14:textId="77777777" w:rsidR="00E442F6" w:rsidRPr="007362C4" w:rsidRDefault="00E442F6" w:rsidP="008B395D">
            <w:pPr>
              <w:pStyle w:val="Textkrper"/>
              <w:jc w:val="center"/>
            </w:pPr>
            <w:r w:rsidRPr="007362C4">
              <w:t>2</w:t>
            </w:r>
          </w:p>
        </w:tc>
        <w:tc>
          <w:tcPr>
            <w:tcW w:w="736" w:type="dxa"/>
            <w:shd w:val="clear" w:color="auto" w:fill="FF5C01"/>
          </w:tcPr>
          <w:p w14:paraId="101DB59D" w14:textId="77777777" w:rsidR="00E442F6" w:rsidRPr="007362C4" w:rsidRDefault="00E442F6" w:rsidP="008B395D">
            <w:pPr>
              <w:pStyle w:val="Textkrper"/>
              <w:jc w:val="center"/>
            </w:pPr>
            <w:r w:rsidRPr="007362C4">
              <w:t>3</w:t>
            </w:r>
          </w:p>
        </w:tc>
        <w:tc>
          <w:tcPr>
            <w:tcW w:w="736" w:type="dxa"/>
            <w:shd w:val="clear" w:color="auto" w:fill="FFC000"/>
          </w:tcPr>
          <w:p w14:paraId="5ECD112A" w14:textId="77777777" w:rsidR="00E442F6" w:rsidRPr="007362C4" w:rsidRDefault="00E442F6" w:rsidP="008B395D">
            <w:pPr>
              <w:pStyle w:val="Textkrper"/>
              <w:jc w:val="center"/>
            </w:pPr>
            <w:r w:rsidRPr="007362C4">
              <w:t>4</w:t>
            </w:r>
          </w:p>
        </w:tc>
        <w:tc>
          <w:tcPr>
            <w:tcW w:w="736" w:type="dxa"/>
            <w:shd w:val="clear" w:color="auto" w:fill="FFFF00"/>
          </w:tcPr>
          <w:p w14:paraId="7C185CE2" w14:textId="77777777" w:rsidR="00E442F6" w:rsidRPr="007362C4" w:rsidRDefault="00E442F6" w:rsidP="008B395D">
            <w:pPr>
              <w:pStyle w:val="Textkrper"/>
              <w:jc w:val="center"/>
            </w:pPr>
            <w:r w:rsidRPr="007362C4">
              <w:t>5</w:t>
            </w:r>
          </w:p>
        </w:tc>
        <w:tc>
          <w:tcPr>
            <w:tcW w:w="736" w:type="dxa"/>
            <w:shd w:val="clear" w:color="auto" w:fill="CCFF33"/>
          </w:tcPr>
          <w:p w14:paraId="4DB04821" w14:textId="77777777" w:rsidR="00E442F6" w:rsidRPr="007362C4" w:rsidRDefault="00E442F6" w:rsidP="008B395D">
            <w:pPr>
              <w:pStyle w:val="Textkrper"/>
              <w:jc w:val="center"/>
            </w:pPr>
            <w:r w:rsidRPr="007362C4">
              <w:t>6</w:t>
            </w:r>
          </w:p>
        </w:tc>
        <w:tc>
          <w:tcPr>
            <w:tcW w:w="736" w:type="dxa"/>
            <w:shd w:val="clear" w:color="auto" w:fill="B0DA46"/>
          </w:tcPr>
          <w:p w14:paraId="7ECC07E8" w14:textId="77777777" w:rsidR="00E442F6" w:rsidRPr="007362C4" w:rsidRDefault="00E442F6" w:rsidP="008B395D">
            <w:pPr>
              <w:pStyle w:val="Textkrper"/>
              <w:jc w:val="center"/>
            </w:pPr>
            <w:r w:rsidRPr="007362C4">
              <w:t>7</w:t>
            </w:r>
          </w:p>
        </w:tc>
        <w:tc>
          <w:tcPr>
            <w:tcW w:w="736" w:type="dxa"/>
            <w:shd w:val="clear" w:color="auto" w:fill="92D050"/>
          </w:tcPr>
          <w:p w14:paraId="74583B06" w14:textId="77777777" w:rsidR="00E442F6" w:rsidRPr="007362C4" w:rsidRDefault="00E442F6" w:rsidP="008B395D">
            <w:pPr>
              <w:pStyle w:val="Textkrper"/>
              <w:jc w:val="center"/>
            </w:pPr>
            <w:r w:rsidRPr="007362C4">
              <w:t>8</w:t>
            </w:r>
          </w:p>
        </w:tc>
        <w:tc>
          <w:tcPr>
            <w:tcW w:w="736" w:type="dxa"/>
            <w:shd w:val="clear" w:color="auto" w:fill="6AB129"/>
          </w:tcPr>
          <w:p w14:paraId="77DD5D2C" w14:textId="77777777" w:rsidR="00E442F6" w:rsidRPr="007362C4" w:rsidRDefault="00E442F6" w:rsidP="008B395D">
            <w:pPr>
              <w:pStyle w:val="Textkrper"/>
              <w:jc w:val="center"/>
            </w:pPr>
            <w:r w:rsidRPr="007362C4">
              <w:t>9</w:t>
            </w:r>
          </w:p>
        </w:tc>
        <w:tc>
          <w:tcPr>
            <w:tcW w:w="736" w:type="dxa"/>
            <w:shd w:val="clear" w:color="auto" w:fill="02AE12"/>
          </w:tcPr>
          <w:p w14:paraId="024C54E7" w14:textId="77777777" w:rsidR="00E442F6" w:rsidRPr="007362C4" w:rsidRDefault="00E442F6" w:rsidP="008B395D">
            <w:pPr>
              <w:pStyle w:val="Textkrper"/>
              <w:jc w:val="center"/>
            </w:pPr>
            <w:r w:rsidRPr="007362C4">
              <w:t>10</w:t>
            </w:r>
          </w:p>
        </w:tc>
      </w:tr>
    </w:tbl>
    <w:p w14:paraId="5544555D" w14:textId="77777777" w:rsidR="00E442F6" w:rsidRDefault="00E442F6" w:rsidP="00E442F6">
      <w:pPr>
        <w:pStyle w:val="Textkrper"/>
      </w:pPr>
    </w:p>
    <w:p w14:paraId="398BC12E" w14:textId="77777777" w:rsidR="00E442F6" w:rsidRDefault="00E442F6" w:rsidP="00E442F6">
      <w:pPr>
        <w:pStyle w:val="Textkrper"/>
      </w:pPr>
    </w:p>
    <w:p w14:paraId="417EC6DF" w14:textId="77777777" w:rsidR="00E442F6" w:rsidRDefault="00E442F6" w:rsidP="00E442F6">
      <w:pPr>
        <w:pStyle w:val="Textkrper"/>
      </w:pPr>
      <w:r>
        <w:rPr>
          <w:noProof/>
        </w:rPr>
        <w:drawing>
          <wp:anchor distT="0" distB="0" distL="114300" distR="114300" simplePos="0" relativeHeight="251526656" behindDoc="0" locked="0" layoutInCell="1" allowOverlap="1" wp14:anchorId="6578978D" wp14:editId="76D45733">
            <wp:simplePos x="0" y="0"/>
            <wp:positionH relativeFrom="column">
              <wp:posOffset>4937760</wp:posOffset>
            </wp:positionH>
            <wp:positionV relativeFrom="paragraph">
              <wp:posOffset>200025</wp:posOffset>
            </wp:positionV>
            <wp:extent cx="504000" cy="504000"/>
            <wp:effectExtent l="0" t="0" r="0" b="0"/>
            <wp:wrapNone/>
            <wp:docPr id="3229" name="Grafik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04000" cy="504000"/>
                    </a:xfrm>
                    <a:prstGeom prst="rect">
                      <a:avLst/>
                    </a:prstGeom>
                  </pic:spPr>
                </pic:pic>
              </a:graphicData>
            </a:graphic>
            <wp14:sizeRelH relativeFrom="page">
              <wp14:pctWidth>0</wp14:pctWidth>
            </wp14:sizeRelH>
            <wp14:sizeRelV relativeFrom="page">
              <wp14:pctHeight>0</wp14:pctHeight>
            </wp14:sizeRelV>
          </wp:anchor>
        </w:drawing>
      </w:r>
    </w:p>
    <w:p w14:paraId="37A02597" w14:textId="77777777" w:rsidR="00E442F6" w:rsidRDefault="00E442F6" w:rsidP="00E442F6">
      <w:pPr>
        <w:pStyle w:val="berschrift2"/>
      </w:pPr>
      <w:r>
        <w:t xml:space="preserve">Zum Schluss </w:t>
      </w:r>
      <w:r>
        <w:sym w:font="Wingdings" w:char="F0E0"/>
      </w:r>
      <w:r>
        <w:t xml:space="preserve"> Ordnung machen</w:t>
      </w:r>
    </w:p>
    <w:p w14:paraId="15CEDDC3" w14:textId="77777777" w:rsidR="00E442F6" w:rsidRDefault="00E442F6" w:rsidP="00E442F6">
      <w:pPr>
        <w:spacing w:line="240" w:lineRule="exact"/>
      </w:pPr>
    </w:p>
    <w:tbl>
      <w:tblPr>
        <w:tblStyle w:val="Tabellenraster"/>
        <w:tblW w:w="0" w:type="auto"/>
        <w:tblLook w:val="04A0" w:firstRow="1" w:lastRow="0" w:firstColumn="1" w:lastColumn="0" w:noHBand="0" w:noVBand="1"/>
      </w:tblPr>
      <w:tblGrid>
        <w:gridCol w:w="436"/>
        <w:gridCol w:w="6826"/>
      </w:tblGrid>
      <w:tr w:rsidR="00E442F6" w:rsidRPr="00CF765E" w14:paraId="6DF315F7" w14:textId="77777777" w:rsidTr="00FE2EED">
        <w:trPr>
          <w:cnfStyle w:val="100000000000" w:firstRow="1" w:lastRow="0" w:firstColumn="0" w:lastColumn="0" w:oddVBand="0" w:evenVBand="0" w:oddHBand="0" w:evenHBand="0" w:firstRowFirstColumn="0" w:firstRowLastColumn="0" w:lastRowFirstColumn="0" w:lastRowLastColumn="0"/>
          <w:trHeight w:val="567"/>
        </w:trPr>
        <w:tc>
          <w:tcPr>
            <w:tcW w:w="7262" w:type="dxa"/>
            <w:gridSpan w:val="2"/>
          </w:tcPr>
          <w:p w14:paraId="3C1E3564" w14:textId="77777777" w:rsidR="00E442F6" w:rsidRPr="00CF765E" w:rsidRDefault="00E442F6" w:rsidP="008B395D">
            <w:pPr>
              <w:spacing w:line="312" w:lineRule="auto"/>
              <w:rPr>
                <w:sz w:val="22"/>
              </w:rPr>
            </w:pPr>
            <w:r w:rsidRPr="00FE2EED">
              <w:t>Ich habe …</w:t>
            </w:r>
          </w:p>
        </w:tc>
      </w:tr>
      <w:tr w:rsidR="00E442F6" w:rsidRPr="00CF765E" w14:paraId="4DB803F0" w14:textId="77777777" w:rsidTr="00FE2EED">
        <w:trPr>
          <w:trHeight w:val="449"/>
        </w:trPr>
        <w:sdt>
          <w:sdtPr>
            <w:rPr>
              <w:sz w:val="22"/>
            </w:rPr>
            <w:id w:val="1789236945"/>
            <w14:checkbox>
              <w14:checked w14:val="0"/>
              <w14:checkedState w14:val="2612" w14:font="MS Gothic"/>
              <w14:uncheckedState w14:val="2610" w14:font="MS Gothic"/>
            </w14:checkbox>
          </w:sdtPr>
          <w:sdtEndPr/>
          <w:sdtContent>
            <w:tc>
              <w:tcPr>
                <w:tcW w:w="436" w:type="dxa"/>
                <w:vAlign w:val="center"/>
              </w:tcPr>
              <w:p w14:paraId="219EA05D" w14:textId="77777777" w:rsidR="00E442F6" w:rsidRPr="00CF765E" w:rsidRDefault="00E442F6" w:rsidP="00FE2EED">
                <w:pPr>
                  <w:spacing w:line="312" w:lineRule="auto"/>
                  <w:rPr>
                    <w:sz w:val="22"/>
                  </w:rPr>
                </w:pPr>
                <w:r>
                  <w:rPr>
                    <w:rFonts w:ascii="MS Gothic" w:eastAsia="MS Gothic" w:hAnsi="MS Gothic" w:hint="eastAsia"/>
                    <w:sz w:val="22"/>
                  </w:rPr>
                  <w:t>☐</w:t>
                </w:r>
              </w:p>
            </w:tc>
          </w:sdtContent>
        </w:sdt>
        <w:tc>
          <w:tcPr>
            <w:tcW w:w="6826" w:type="dxa"/>
          </w:tcPr>
          <w:p w14:paraId="5D7ADE89" w14:textId="77777777" w:rsidR="00E442F6" w:rsidRPr="00CF765E" w:rsidRDefault="00E442F6" w:rsidP="008B395D">
            <w:pPr>
              <w:spacing w:line="312" w:lineRule="auto"/>
              <w:rPr>
                <w:sz w:val="22"/>
              </w:rPr>
            </w:pPr>
            <w:r w:rsidRPr="00CF765E">
              <w:rPr>
                <w:sz w:val="22"/>
              </w:rPr>
              <w:t>mein</w:t>
            </w:r>
            <w:r>
              <w:rPr>
                <w:sz w:val="22"/>
              </w:rPr>
              <w:t>en</w:t>
            </w:r>
            <w:r w:rsidRPr="00CF765E">
              <w:rPr>
                <w:sz w:val="22"/>
              </w:rPr>
              <w:t xml:space="preserve"> Lern</w:t>
            </w:r>
            <w:r>
              <w:rPr>
                <w:sz w:val="22"/>
              </w:rPr>
              <w:t>SCHRITT</w:t>
            </w:r>
            <w:r w:rsidRPr="00CF765E">
              <w:rPr>
                <w:sz w:val="22"/>
              </w:rPr>
              <w:t xml:space="preserve"> im Ordner eingeheftet.</w:t>
            </w:r>
          </w:p>
        </w:tc>
      </w:tr>
      <w:tr w:rsidR="00E442F6" w:rsidRPr="00CF765E" w14:paraId="14AFE7B7" w14:textId="77777777" w:rsidTr="00FE2EED">
        <w:trPr>
          <w:trHeight w:val="449"/>
        </w:trPr>
        <w:sdt>
          <w:sdtPr>
            <w:rPr>
              <w:sz w:val="22"/>
            </w:rPr>
            <w:id w:val="629221194"/>
            <w14:checkbox>
              <w14:checked w14:val="0"/>
              <w14:checkedState w14:val="2612" w14:font="MS Gothic"/>
              <w14:uncheckedState w14:val="2610" w14:font="MS Gothic"/>
            </w14:checkbox>
          </w:sdtPr>
          <w:sdtEndPr/>
          <w:sdtContent>
            <w:tc>
              <w:tcPr>
                <w:tcW w:w="436" w:type="dxa"/>
                <w:vAlign w:val="center"/>
              </w:tcPr>
              <w:p w14:paraId="277BE3AF" w14:textId="77777777" w:rsidR="00E442F6" w:rsidRPr="00CF765E" w:rsidRDefault="00E442F6" w:rsidP="00FE2EED">
                <w:pPr>
                  <w:spacing w:line="312" w:lineRule="auto"/>
                  <w:rPr>
                    <w:sz w:val="22"/>
                  </w:rPr>
                </w:pPr>
                <w:r w:rsidRPr="00CF765E">
                  <w:rPr>
                    <w:rFonts w:ascii="MS Gothic" w:eastAsia="MS Gothic" w:hAnsi="MS Gothic" w:hint="eastAsia"/>
                    <w:sz w:val="22"/>
                  </w:rPr>
                  <w:t>☐</w:t>
                </w:r>
              </w:p>
            </w:tc>
          </w:sdtContent>
        </w:sdt>
        <w:tc>
          <w:tcPr>
            <w:tcW w:w="6826" w:type="dxa"/>
          </w:tcPr>
          <w:p w14:paraId="56DA6DB7" w14:textId="73458604" w:rsidR="00E442F6" w:rsidRPr="00CF765E" w:rsidRDefault="00E442F6" w:rsidP="008B395D">
            <w:pPr>
              <w:spacing w:line="312" w:lineRule="auto"/>
              <w:rPr>
                <w:sz w:val="22"/>
              </w:rPr>
            </w:pPr>
            <w:r>
              <w:rPr>
                <w:sz w:val="22"/>
              </w:rPr>
              <w:t>meinen Arbeitsablaufplan in mein LernTHEMA übertragen.</w:t>
            </w:r>
          </w:p>
        </w:tc>
      </w:tr>
      <w:tr w:rsidR="00E442F6" w:rsidRPr="00CF765E" w14:paraId="7E0DBEE8" w14:textId="77777777" w:rsidTr="00FE2EED">
        <w:trPr>
          <w:trHeight w:val="413"/>
        </w:trPr>
        <w:sdt>
          <w:sdtPr>
            <w:rPr>
              <w:sz w:val="22"/>
            </w:rPr>
            <w:id w:val="-1746800584"/>
            <w14:checkbox>
              <w14:checked w14:val="0"/>
              <w14:checkedState w14:val="2612" w14:font="MS Gothic"/>
              <w14:uncheckedState w14:val="2610" w14:font="MS Gothic"/>
            </w14:checkbox>
          </w:sdtPr>
          <w:sdtEndPr/>
          <w:sdtContent>
            <w:tc>
              <w:tcPr>
                <w:tcW w:w="436" w:type="dxa"/>
                <w:vAlign w:val="center"/>
              </w:tcPr>
              <w:p w14:paraId="3B590FFA" w14:textId="77777777" w:rsidR="00E442F6" w:rsidRPr="00CF765E" w:rsidRDefault="00FE2EED" w:rsidP="00FE2EED">
                <w:pPr>
                  <w:spacing w:line="312" w:lineRule="auto"/>
                  <w:rPr>
                    <w:sz w:val="22"/>
                  </w:rPr>
                </w:pPr>
                <w:r>
                  <w:rPr>
                    <w:rFonts w:ascii="MS Gothic" w:eastAsia="MS Gothic" w:hAnsi="MS Gothic" w:hint="eastAsia"/>
                    <w:sz w:val="22"/>
                  </w:rPr>
                  <w:t>☐</w:t>
                </w:r>
              </w:p>
            </w:tc>
          </w:sdtContent>
        </w:sdt>
        <w:tc>
          <w:tcPr>
            <w:tcW w:w="6826" w:type="dxa"/>
          </w:tcPr>
          <w:p w14:paraId="62C6C202" w14:textId="77777777" w:rsidR="00E442F6" w:rsidRPr="00CF765E" w:rsidRDefault="00E442F6" w:rsidP="008B395D">
            <w:pPr>
              <w:spacing w:line="312" w:lineRule="auto"/>
              <w:rPr>
                <w:noProof/>
                <w:sz w:val="22"/>
              </w:rPr>
            </w:pPr>
            <w:r w:rsidRPr="00CF765E">
              <w:rPr>
                <w:noProof/>
                <w:sz w:val="22"/>
              </w:rPr>
              <w:t>den Arbeitsauftrag erledigt und das entsprechende Feld in der Lernwegeliste markiert.</w:t>
            </w:r>
          </w:p>
        </w:tc>
      </w:tr>
    </w:tbl>
    <w:p w14:paraId="7061D7F8" w14:textId="77777777" w:rsidR="00E442F6" w:rsidRDefault="00E442F6" w:rsidP="00E442F6">
      <w:pPr>
        <w:pStyle w:val="AufgabeEbene1"/>
        <w:numPr>
          <w:ilvl w:val="0"/>
          <w:numId w:val="0"/>
        </w:numPr>
        <w:spacing w:before="360"/>
      </w:pPr>
    </w:p>
    <w:p w14:paraId="74A73183" w14:textId="77777777" w:rsidR="00E442F6" w:rsidRDefault="00E442F6" w:rsidP="00E442F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E442F6" w:rsidRPr="00DE4890" w14:paraId="34FA166D" w14:textId="77777777" w:rsidTr="008B395D">
        <w:trPr>
          <w:trHeight w:val="544"/>
        </w:trPr>
        <w:tc>
          <w:tcPr>
            <w:tcW w:w="7513" w:type="dxa"/>
            <w:shd w:val="clear" w:color="auto" w:fill="D9D9D9" w:themeFill="background1" w:themeFillShade="D9"/>
            <w:vAlign w:val="center"/>
          </w:tcPr>
          <w:p w14:paraId="4D23687F" w14:textId="77777777" w:rsidR="00E442F6" w:rsidRPr="000F6CC4" w:rsidRDefault="00E442F6" w:rsidP="008B395D">
            <w:pPr>
              <w:spacing w:line="312" w:lineRule="auto"/>
              <w:rPr>
                <w:b/>
                <w:noProof/>
                <w:sz w:val="22"/>
              </w:rPr>
            </w:pPr>
            <w:r w:rsidRPr="000F6CC4">
              <w:rPr>
                <w:b/>
                <w:noProof/>
                <w:sz w:val="22"/>
              </w:rPr>
              <w:lastRenderedPageBreak/>
              <w:t>Einleger zum Arbeitsablaufplan</w:t>
            </w:r>
          </w:p>
        </w:tc>
        <w:tc>
          <w:tcPr>
            <w:tcW w:w="2126" w:type="dxa"/>
            <w:shd w:val="clear" w:color="auto" w:fill="D9D9D9" w:themeFill="background1" w:themeFillShade="D9"/>
          </w:tcPr>
          <w:p w14:paraId="626CBE5B" w14:textId="77777777" w:rsidR="00E442F6" w:rsidRDefault="00E442F6" w:rsidP="008B395D">
            <w:pPr>
              <w:pStyle w:val="TabelleKopflinks"/>
              <w:jc w:val="center"/>
            </w:pPr>
            <w:r>
              <w:t>Holztechnik</w:t>
            </w:r>
          </w:p>
          <w:p w14:paraId="00CF8A52" w14:textId="77777777" w:rsidR="00E442F6" w:rsidRPr="00DE4890" w:rsidRDefault="00A64EE1" w:rsidP="008B395D">
            <w:pPr>
              <w:pStyle w:val="TabelleKopflinks"/>
              <w:jc w:val="center"/>
            </w:pPr>
            <w:r w:rsidRPr="00A64EE1">
              <w:rPr>
                <w:rFonts w:eastAsia="Times New Roman"/>
                <w:lang w:val="en-GB"/>
              </w:rPr>
              <w:t>Z.01.02.03.01</w:t>
            </w:r>
          </w:p>
        </w:tc>
      </w:tr>
    </w:tbl>
    <w:p w14:paraId="793B14A2" w14:textId="77777777" w:rsidR="00E442F6" w:rsidRPr="00D176ED" w:rsidRDefault="00E442F6" w:rsidP="00E442F6">
      <w:pPr>
        <w:spacing w:line="312" w:lineRule="auto"/>
        <w:rPr>
          <w:noProof/>
          <w:sz w:val="22"/>
        </w:rPr>
      </w:pPr>
      <w:r w:rsidRPr="003C0F7F">
        <w:rPr>
          <w:noProof/>
          <w:sz w:val="22"/>
          <w:lang w:eastAsia="de-DE"/>
        </w:rPr>
        <w:drawing>
          <wp:anchor distT="0" distB="0" distL="114300" distR="114300" simplePos="0" relativeHeight="251529728" behindDoc="0" locked="0" layoutInCell="1" allowOverlap="1" wp14:anchorId="6328580D" wp14:editId="4B2234CA">
            <wp:simplePos x="0" y="0"/>
            <wp:positionH relativeFrom="column">
              <wp:posOffset>4763770</wp:posOffset>
            </wp:positionH>
            <wp:positionV relativeFrom="paragraph">
              <wp:posOffset>74295</wp:posOffset>
            </wp:positionV>
            <wp:extent cx="341630" cy="313055"/>
            <wp:effectExtent l="0" t="0" r="1270" b="0"/>
            <wp:wrapNone/>
            <wp:docPr id="3230" name="Grafik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389AA" w14:textId="77777777" w:rsidR="00E442F6" w:rsidRDefault="00E442F6" w:rsidP="00E1116D">
      <w:pPr>
        <w:pStyle w:val="Listenabsatz"/>
        <w:numPr>
          <w:ilvl w:val="0"/>
          <w:numId w:val="48"/>
        </w:numPr>
        <w:spacing w:line="312" w:lineRule="auto"/>
        <w:rPr>
          <w:noProof/>
          <w:sz w:val="22"/>
        </w:rPr>
      </w:pPr>
      <w:r>
        <w:rPr>
          <w:noProof/>
          <w:sz w:val="22"/>
        </w:rPr>
        <w:t xml:space="preserve">Sortieren Sie die Arbeitsschritte nach </w:t>
      </w:r>
      <w:r w:rsidRPr="0036571A">
        <w:rPr>
          <w:b/>
          <w:i/>
          <w:noProof/>
          <w:sz w:val="22"/>
        </w:rPr>
        <w:t>Sitz</w:t>
      </w:r>
      <w:r>
        <w:rPr>
          <w:noProof/>
          <w:sz w:val="22"/>
        </w:rPr>
        <w:t xml:space="preserve"> oder </w:t>
      </w:r>
      <w:r w:rsidRPr="0036571A">
        <w:rPr>
          <w:b/>
          <w:i/>
          <w:noProof/>
          <w:sz w:val="22"/>
        </w:rPr>
        <w:t>Lehne</w:t>
      </w:r>
      <w:r w:rsidR="00E1116D">
        <w:rPr>
          <w:b/>
          <w:i/>
          <w:noProof/>
          <w:sz w:val="22"/>
        </w:rPr>
        <w:t>,</w:t>
      </w:r>
      <w:r w:rsidR="00E1116D">
        <w:rPr>
          <w:noProof/>
          <w:sz w:val="22"/>
        </w:rPr>
        <w:t xml:space="preserve"> rechts geht</w:t>
      </w:r>
      <w:r w:rsidR="00E118AC">
        <w:rPr>
          <w:noProof/>
          <w:sz w:val="22"/>
        </w:rPr>
        <w:t xml:space="preserve"> das</w:t>
      </w:r>
      <w:r w:rsidR="00E1116D">
        <w:rPr>
          <w:noProof/>
          <w:sz w:val="22"/>
        </w:rPr>
        <w:t xml:space="preserve"> auch digital! </w:t>
      </w:r>
    </w:p>
    <w:p w14:paraId="39153C43" w14:textId="77777777" w:rsidR="00E118AC" w:rsidRDefault="00E118AC" w:rsidP="00216E6B">
      <w:pPr>
        <w:pStyle w:val="Marginaliegrau"/>
        <w:framePr w:wrap="around" w:vAnchor="page" w:x="8938" w:y="9481" w:anchorLock="1"/>
        <w:spacing w:after="240"/>
        <w:jc w:val="left"/>
        <w:rPr>
          <w:noProof/>
        </w:rPr>
      </w:pPr>
      <w:r>
        <w:rPr>
          <w:noProof/>
        </w:rPr>
        <w:t xml:space="preserve">Sortieren Sie die Arbeitsschritte nach </w:t>
      </w:r>
      <w:r w:rsidRPr="0036571A">
        <w:rPr>
          <w:b/>
          <w:i/>
          <w:noProof/>
        </w:rPr>
        <w:t>Sitz</w:t>
      </w:r>
      <w:r>
        <w:rPr>
          <w:noProof/>
        </w:rPr>
        <w:t xml:space="preserve"> oder </w:t>
      </w:r>
      <w:r w:rsidRPr="0036571A">
        <w:rPr>
          <w:b/>
          <w:i/>
          <w:noProof/>
        </w:rPr>
        <w:t>Lehne</w:t>
      </w:r>
      <w:r>
        <w:rPr>
          <w:b/>
          <w:i/>
          <w:noProof/>
        </w:rPr>
        <w:t xml:space="preserve">! </w:t>
      </w:r>
      <w:r>
        <w:rPr>
          <w:noProof/>
        </w:rPr>
        <w:t xml:space="preserve"> Hier eine Aufgabe im Netz:  </w:t>
      </w:r>
    </w:p>
    <w:p w14:paraId="7EB5B9B1" w14:textId="77777777" w:rsidR="00E118AC" w:rsidRPr="00E1116D" w:rsidRDefault="00E118AC" w:rsidP="00216E6B">
      <w:pPr>
        <w:pStyle w:val="Marginaliegrau"/>
        <w:framePr w:wrap="around" w:vAnchor="page" w:x="8938" w:y="9481" w:anchorLock="1"/>
        <w:spacing w:after="240"/>
        <w:jc w:val="center"/>
        <w:rPr>
          <w:noProof/>
        </w:rPr>
      </w:pPr>
      <w:r>
        <w:rPr>
          <w:noProof/>
          <w:lang w:eastAsia="de-DE"/>
        </w:rPr>
        <w:drawing>
          <wp:inline distT="0" distB="0" distL="0" distR="0" wp14:anchorId="72F8BA39" wp14:editId="7A500D8F">
            <wp:extent cx="1152000" cy="1152000"/>
            <wp:effectExtent l="0" t="0" r="0" b="0"/>
            <wp:docPr id="3261" name="Grafik 3261" descr="QR Cod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 name="Grafik 3261" descr="QR Code">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p>
    <w:p w14:paraId="1CA1B5F6" w14:textId="77777777" w:rsidR="00E1116D" w:rsidRPr="00216E6B" w:rsidRDefault="00E442F6" w:rsidP="00E1116D">
      <w:pPr>
        <w:pStyle w:val="Listenabsatz"/>
        <w:numPr>
          <w:ilvl w:val="0"/>
          <w:numId w:val="48"/>
        </w:numPr>
        <w:spacing w:line="312" w:lineRule="auto"/>
        <w:rPr>
          <w:noProof/>
          <w:sz w:val="22"/>
        </w:rPr>
      </w:pPr>
      <w:r>
        <w:rPr>
          <w:noProof/>
          <w:sz w:val="22"/>
        </w:rPr>
        <w:t>Bringen Sie die Arbeitsschritte in die richtige Reihenfolge.</w:t>
      </w:r>
      <w:r w:rsidR="00F539D2">
        <w:rPr>
          <w:noProof/>
          <w:lang w:eastAsia="de-DE"/>
        </w:rPr>
        <mc:AlternateContent>
          <mc:Choice Requires="wpg">
            <w:drawing>
              <wp:anchor distT="0" distB="0" distL="114300" distR="114300" simplePos="0" relativeHeight="251575808" behindDoc="0" locked="0" layoutInCell="1" allowOverlap="1" wp14:anchorId="51460687" wp14:editId="6C252188">
                <wp:simplePos x="0" y="0"/>
                <wp:positionH relativeFrom="column">
                  <wp:posOffset>4851400</wp:posOffset>
                </wp:positionH>
                <wp:positionV relativeFrom="paragraph">
                  <wp:posOffset>94615</wp:posOffset>
                </wp:positionV>
                <wp:extent cx="476885" cy="255905"/>
                <wp:effectExtent l="0" t="0" r="0" b="0"/>
                <wp:wrapNone/>
                <wp:docPr id="2941" name="Gruppieren 2941"/>
                <wp:cNvGraphicFramePr/>
                <a:graphic xmlns:a="http://schemas.openxmlformats.org/drawingml/2006/main">
                  <a:graphicData uri="http://schemas.microsoft.com/office/word/2010/wordprocessingGroup">
                    <wpg:wgp>
                      <wpg:cNvGrpSpPr/>
                      <wpg:grpSpPr>
                        <a:xfrm>
                          <a:off x="0" y="0"/>
                          <a:ext cx="476885" cy="255905"/>
                          <a:chOff x="0" y="0"/>
                          <a:chExt cx="476885" cy="255905"/>
                        </a:xfrm>
                      </wpg:grpSpPr>
                      <pic:pic xmlns:pic="http://schemas.openxmlformats.org/drawingml/2006/picture">
                        <pic:nvPicPr>
                          <pic:cNvPr id="2942" name="Grafik 143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38125" y="0"/>
                            <a:ext cx="238760" cy="255905"/>
                          </a:xfrm>
                          <a:prstGeom prst="rect">
                            <a:avLst/>
                          </a:prstGeom>
                          <a:noFill/>
                          <a:ln>
                            <a:noFill/>
                          </a:ln>
                        </pic:spPr>
                      </pic:pic>
                      <pic:pic xmlns:pic="http://schemas.openxmlformats.org/drawingml/2006/picture">
                        <pic:nvPicPr>
                          <pic:cNvPr id="2943" name="Grafik 143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760" cy="255905"/>
                          </a:xfrm>
                          <a:prstGeom prst="rect">
                            <a:avLst/>
                          </a:prstGeom>
                          <a:noFill/>
                          <a:ln>
                            <a:noFill/>
                          </a:ln>
                        </pic:spPr>
                      </pic:pic>
                    </wpg:wgp>
                  </a:graphicData>
                </a:graphic>
              </wp:anchor>
            </w:drawing>
          </mc:Choice>
          <mc:Fallback>
            <w:pict>
              <v:group w14:anchorId="7B4520E1" id="Gruppieren 2941" o:spid="_x0000_s1026" style="position:absolute;margin-left:382pt;margin-top:7.45pt;width:37.55pt;height:20.15pt;z-index:251575808" coordsize="476885,25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aAZggIAAAQIAAAOAAAAZHJzL2Uyb0RvYy54bWzsVV1v2yAUfZ+0/4B4&#10;b524SZtaSappWaNJ3Rbt4wcQjG1U86ELjtN/vwt23SaZtqnawybtIQQucDnn3IOZ3+xVTXYCnDR6&#10;QcfnI0qE5iaXulzQb19vz2aUOM90zmqjxYI+CEdvlq9fzVubidRUps4FEEyiXdbaBa28t1mSOF4J&#10;xdy5sULjZGFAMY9DKJMcWIvZVZ2ko9Fl0hrILRgunMPoqpuky5i/KAT3n4rCCU/qBUVsPrYQ221o&#10;k+WcZSUwW0new2AvQKGY1HjokGrFPCMNyJNUSnIwzhT+nBuVmKKQXEQOyGY8OmKzBtPYyKXM2tIO&#10;MqG0Rzq9OC3/uNsAkfmCpteTMSWaKazSGhprpQChSQyjSq0tM1y8BvvFbqAPlN0oEN8XoMI/UiL7&#10;qO/DoK/Ye8IxOLm6nM2mlHCcSqfT69G0059XWKSTXbx699N9yeOhScA2QLGSZ/jrxcLeiVi/NhXu&#10;8g0I2idRv5VDMbhv7BnW1TIvt7KW/iF6FCsYQOndRvINdIMD3dMn3Vkh78l4chGdGXaFhd02Fmjd&#10;GX7viDZvK6ZL8cZZdDjeu6Bjcrg8Dg/O3NbS3sq6DmUK/Z4d3oYjN/1AoM6pK8MbJbTvrh6IGoka&#10;7SppHSWQCbUV6CR4n6OTOF57j16yILXv6uyAf0a88c45D8LzKmApEFMfx5oOE5HAE+bAzqH1yLb9&#10;YHJMzBpv4p07sl56MRun6LJT/+HM1SV+BQ79N/gIBQbn18IoEjpIBMHGE9juzgXYuPRxSQCuTZAz&#10;0qn1QQAXhkikEED3XeTQlR87/5JBL/4b9A8aFB34t3ozfkrxqYlW75/F8JY9H2P/+eO9/A4AAP//&#10;AwBQSwMECgAAAAAAAAAhABKiiYaoAgAAqAIAABQAAABkcnMvbWVkaWEvaW1hZ2UxLnBuZ4lQTkcN&#10;ChoKAAAADUlIRFIAAAA9AAAAQwgGAAAAL0oNWAAAAAlwSFlzAAAuIwAALiMBeKU/dgAAAARnQU1B&#10;AACvyDcFiukAAAAZdEVYdFNvZnR3YXJlAEFkb2JlIEltYWdlUmVhZHlxyWU8AAACJUlEQVR42uyb&#10;7XHCMAyGRRYwTACdgGwQNkg3CBvQDRiBETJC2AA2oJ0gbBA2oA4n3/lyoYU4tuTY7937h+MjTyQL&#10;WwgA+xLShXQlXUvfe9w+XuLzBHisJYI0T0CfuX3+3kf43QDYPvidD7AC0/g+oivOUW8v7DIysPKF&#10;K7gtYOUTN+CDZWDlAxfgzBGwchZCWrNLc9dRZhHtigi6NLnomSH0nehm36QXQ1+cGKY2lebSawro&#10;lLiepBTQc2LoFQW0t4rQEfq1rw1KXSmgv4mhyT7ftDti0lUhW9NHopt9pEwxqgPHmnhpPY56QR0t&#10;Ae+6S+gll6++vSNgdi1h22frEhjKZguYJbCuEibaAf1P+QgblxrfxysJLHD1ANgdWPxFY+Yw8hvs&#10;dqSdBsQN99Fn3Gn9QFRUVBTDQpZh8fqrbXvGouZtIctxUzF0h3bC12fcQdcwbLDmlS7JgdPpSqWu&#10;qzP1iTr6S4IGgj584zzyeyLYvnkzJ9G9MADuprywWagaZsB61EdvFhZMYbvgRUjAuo3Bc8+AjQdx&#10;OK9hK2tcDOh4cPPb86SV58Bvd1HziQAr56+kdTMx6Lqb5t2far+AfmpobK2QK5go69Vc9EV6ilFW&#10;arm2fe2iZsLQra7SH3qk84kDq7Wd6dCfgTRCt3p6NwFEGrDbukhwjzoPJNKPkekWehNYr3+TAP3c&#10;tmulCRjMTftaxWdA9z8MsmIWInSc9w5GvwIMAGQNhcjTUJdrAAAAAElFTkSuQmCCUEsDBBQABgAI&#10;AAAAIQDduuSR4QAAAAkBAAAPAAAAZHJzL2Rvd25yZXYueG1sTI9Ba8JAFITvhf6H5RV6q5uosZpm&#10;IyJtTyJUC6W3Z/aZBLO7Ibsm8d/39dQehxlmvsnWo2lET52vnVUQTyIQZAuna1sq+Dy+PS1B+IBW&#10;Y+MsKbiRh3V+f5dhqt1gP6g/hFJwifUpKqhCaFMpfVGRQT9xLVn2zq4zGFh2pdQdDlxuGjmNooU0&#10;WFteqLClbUXF5XA1Ct4HHDaz+LXfXc7b2/cx2X/tYlLq8WHcvIAINIa/MPziMzrkzHRyV6u9aBQ8&#10;L+b8JbAxX4HgwHK2ikGcFCTJFGSeyf8P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482gGYICAAAECAAADgAAAAAAAAAAAAAAAAA6AgAAZHJzL2Uyb0RvYy54&#10;bWxQSwECLQAKAAAAAAAAACEAEqKJhqgCAACoAgAAFAAAAAAAAAAAAAAAAADoBAAAZHJzL21lZGlh&#10;L2ltYWdlMS5wbmdQSwECLQAUAAYACAAAACEA3brkkeEAAAAJAQAADwAAAAAAAAAAAAAAAADCBwAA&#10;ZHJzL2Rvd25yZXYueG1sUEsBAi0AFAAGAAgAAAAhAKomDr68AAAAIQEAABkAAAAAAAAAAAAAAAAA&#10;0AgAAGRycy9fcmVscy9lMm9Eb2MueG1sLnJlbHNQSwUGAAAAAAYABgB8AQAAwwkAAAAA&#10;">
                <v:shape id="Grafik 1430" o:spid="_x0000_s1027" type="#_x0000_t75" style="position:absolute;left:238125;width:238760;height:25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NOyAAAAN0AAAAPAAAAZHJzL2Rvd25yZXYueG1sRI9ba8JA&#10;FITfC/6H5RT6UnRjWkSjqxSL4IMQvID6dsieXGr2bMhuNf33XUHwcZiZb5jZojO1uFLrKssKhoMI&#10;BHFmdcWFgsN+1R+DcB5ZY22ZFPyRg8W89zLDRNsbb+m684UIEHYJKii9bxIpXVaSQTewDXHwctsa&#10;9EG2hdQt3gLc1DKOopE0WHFYKLGhZUnZZfdrFCx/8tEp/0i3mKbf79F5szqm66FSb6/d1xSEp84/&#10;w4/2WiuIJ58x3N+EJyDn/wAAAP//AwBQSwECLQAUAAYACAAAACEA2+H2y+4AAACFAQAAEwAAAAAA&#10;AAAAAAAAAAAAAAAAW0NvbnRlbnRfVHlwZXNdLnhtbFBLAQItABQABgAIAAAAIQBa9CxbvwAAABUB&#10;AAALAAAAAAAAAAAAAAAAAB8BAABfcmVscy8ucmVsc1BLAQItABQABgAIAAAAIQCOWkNOyAAAAN0A&#10;AAAPAAAAAAAAAAAAAAAAAAcCAABkcnMvZG93bnJldi54bWxQSwUGAAAAAAMAAwC3AAAA/AIAAAAA&#10;">
                  <v:imagedata r:id="rId35" o:title=""/>
                </v:shape>
                <v:shape id="Grafik 1430" o:spid="_x0000_s1028" type="#_x0000_t75" style="position:absolute;width:238760;height:25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bVxwAAAN0AAAAPAAAAZHJzL2Rvd25yZXYueG1sRI9PawIx&#10;FMTvBb9DeIKXolm1iN0aRRTBg7BoC9rbY/P2T928LJuo67dvBMHjMDO/YWaL1lTiSo0rLSsYDiIQ&#10;xKnVJecKfr43/SkI55E1VpZJwZ0cLOadtxnG2t54T9eDz0WAsItRQeF9HUvp0oIMuoGtiYOX2cag&#10;D7LJpW7wFuCmkqMomkiDJYeFAmtaFZSeDxejYPWXTU7ZONljkqzfo9/d5phsh0r1uu3yC4Sn1r/C&#10;z/ZWKxh9fozh8SY8ATn/BwAA//8DAFBLAQItABQABgAIAAAAIQDb4fbL7gAAAIUBAAATAAAAAAAA&#10;AAAAAAAAAAAAAABbQ29udGVudF9UeXBlc10ueG1sUEsBAi0AFAAGAAgAAAAhAFr0LFu/AAAAFQEA&#10;AAsAAAAAAAAAAAAAAAAAHwEAAF9yZWxzLy5yZWxzUEsBAi0AFAAGAAgAAAAhAOEW5tXHAAAA3QAA&#10;AA8AAAAAAAAAAAAAAAAABwIAAGRycy9kb3ducmV2LnhtbFBLBQYAAAAAAwADALcAAAD7AgAAAAA=&#10;">
                  <v:imagedata r:id="rId35" o:title=""/>
                </v:shape>
              </v:group>
            </w:pict>
          </mc:Fallback>
        </mc:AlternateContent>
      </w:r>
    </w:p>
    <w:p w14:paraId="02CE5F2F" w14:textId="77777777" w:rsidR="00E118AC" w:rsidRPr="00A93D98" w:rsidRDefault="00E118AC" w:rsidP="00216E6B">
      <w:pPr>
        <w:pStyle w:val="MarginalieIcon"/>
        <w:framePr w:wrap="notBeside" w:vAnchor="page" w:x="8801" w:y="4201" w:anchorLock="1"/>
        <w:rPr>
          <w:noProof/>
          <w:sz w:val="160"/>
        </w:rPr>
      </w:pPr>
      <w:r w:rsidRPr="00A93D98">
        <w:rPr>
          <w:noProof/>
          <w:sz w:val="96"/>
        </w:rPr>
        <w:sym w:font="Wingdings" w:char="F022"/>
      </w:r>
    </w:p>
    <w:p w14:paraId="4226461F" w14:textId="77777777" w:rsidR="00E442F6" w:rsidRDefault="00E442F6" w:rsidP="00E1116D">
      <w:pPr>
        <w:pStyle w:val="Listenabsatz"/>
        <w:numPr>
          <w:ilvl w:val="0"/>
          <w:numId w:val="48"/>
        </w:numPr>
        <w:spacing w:line="312" w:lineRule="auto"/>
        <w:rPr>
          <w:noProof/>
          <w:sz w:val="22"/>
        </w:rPr>
      </w:pPr>
      <w:r>
        <w:rPr>
          <w:noProof/>
          <w:sz w:val="22"/>
        </w:rPr>
        <w:t xml:space="preserve">Tauschen Sie sich </w:t>
      </w:r>
      <w:r w:rsidRPr="00D176ED">
        <w:rPr>
          <w:noProof/>
          <w:sz w:val="22"/>
        </w:rPr>
        <w:t xml:space="preserve">mit </w:t>
      </w:r>
      <w:r w:rsidR="003D6F20">
        <w:rPr>
          <w:noProof/>
          <w:sz w:val="22"/>
        </w:rPr>
        <w:t xml:space="preserve">Ihrer Nachbarin oder </w:t>
      </w:r>
      <w:r>
        <w:rPr>
          <w:noProof/>
          <w:sz w:val="22"/>
        </w:rPr>
        <w:t>Ihrem</w:t>
      </w:r>
      <w:r w:rsidRPr="00D176ED">
        <w:rPr>
          <w:noProof/>
          <w:sz w:val="22"/>
        </w:rPr>
        <w:t xml:space="preserve"> Nachbarn </w:t>
      </w:r>
      <w:r>
        <w:rPr>
          <w:noProof/>
          <w:sz w:val="22"/>
        </w:rPr>
        <w:t>aus</w:t>
      </w:r>
      <w:r w:rsidRPr="00D176ED">
        <w:rPr>
          <w:noProof/>
          <w:sz w:val="22"/>
        </w:rPr>
        <w:t xml:space="preserve"> und vergleich</w:t>
      </w:r>
      <w:r>
        <w:rPr>
          <w:noProof/>
          <w:sz w:val="22"/>
        </w:rPr>
        <w:t>en Sie Ihre</w:t>
      </w:r>
      <w:r w:rsidRPr="00D176ED">
        <w:rPr>
          <w:noProof/>
          <w:sz w:val="22"/>
        </w:rPr>
        <w:t xml:space="preserve"> Ergebnisse</w:t>
      </w:r>
      <w:r>
        <w:rPr>
          <w:noProof/>
          <w:sz w:val="22"/>
        </w:rPr>
        <w:t xml:space="preserve"> und k</w:t>
      </w:r>
      <w:r w:rsidRPr="00491F71">
        <w:rPr>
          <w:noProof/>
          <w:sz w:val="22"/>
        </w:rPr>
        <w:t>leben Sie alles fest</w:t>
      </w:r>
      <w:r>
        <w:rPr>
          <w:noProof/>
          <w:sz w:val="22"/>
        </w:rPr>
        <w:t>.</w:t>
      </w:r>
    </w:p>
    <w:tbl>
      <w:tblPr>
        <w:tblStyle w:val="Tabellenraster"/>
        <w:tblW w:w="7513" w:type="dxa"/>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top w:w="57" w:type="dxa"/>
          <w:bottom w:w="57" w:type="dxa"/>
        </w:tblCellMar>
        <w:tblLook w:val="04A0" w:firstRow="1" w:lastRow="0" w:firstColumn="1" w:lastColumn="0" w:noHBand="0" w:noVBand="1"/>
      </w:tblPr>
      <w:tblGrid>
        <w:gridCol w:w="567"/>
        <w:gridCol w:w="6946"/>
      </w:tblGrid>
      <w:tr w:rsidR="00E442F6" w:rsidRPr="0019468F" w14:paraId="743D6FE9" w14:textId="77777777" w:rsidTr="00216E6B">
        <w:trPr>
          <w:cnfStyle w:val="100000000000" w:firstRow="1" w:lastRow="0" w:firstColumn="0" w:lastColumn="0" w:oddVBand="0" w:evenVBand="0" w:oddHBand="0" w:evenHBand="0" w:firstRowFirstColumn="0" w:firstRowLastColumn="0" w:lastRowFirstColumn="0" w:lastRowLastColumn="0"/>
          <w:trHeight w:val="337"/>
        </w:trPr>
        <w:tc>
          <w:tcPr>
            <w:tcW w:w="7513"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515CE802" w14:textId="77777777" w:rsidR="00E442F6" w:rsidRPr="00E53A9D" w:rsidRDefault="00E442F6" w:rsidP="008B395D">
            <w:pPr>
              <w:rPr>
                <w:b w:val="0"/>
              </w:rPr>
            </w:pPr>
            <w:r w:rsidRPr="00E53A9D">
              <w:t>Arbeitsschritte</w:t>
            </w:r>
          </w:p>
        </w:tc>
      </w:tr>
      <w:tr w:rsidR="00E442F6" w:rsidRPr="0019468F" w14:paraId="42A25028" w14:textId="77777777" w:rsidTr="00216E6B">
        <w:trPr>
          <w:trHeight w:val="340"/>
        </w:trPr>
        <w:tc>
          <w:tcPr>
            <w:tcW w:w="567" w:type="dxa"/>
            <w:tcBorders>
              <w:top w:val="single" w:sz="4" w:space="0" w:color="4F81BD" w:themeColor="accent1"/>
              <w:left w:val="dashed" w:sz="4" w:space="0" w:color="4F81BD" w:themeColor="accent1"/>
              <w:bottom w:val="dashed" w:sz="4" w:space="0" w:color="4F81BD" w:themeColor="accent1"/>
              <w:right w:val="dashed" w:sz="4" w:space="0" w:color="4F81BD" w:themeColor="accent1"/>
            </w:tcBorders>
          </w:tcPr>
          <w:p w14:paraId="73FB4004" w14:textId="77777777" w:rsidR="00E442F6" w:rsidRDefault="00E442F6" w:rsidP="00216E6B"/>
        </w:tc>
        <w:tc>
          <w:tcPr>
            <w:tcW w:w="6946" w:type="dxa"/>
            <w:tcBorders>
              <w:top w:val="single"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08D3DBC2" w14:textId="77777777" w:rsidR="00E442F6" w:rsidRDefault="00E442F6" w:rsidP="00216E6B">
            <w:r w:rsidRPr="00491F71">
              <w:t xml:space="preserve">Auf den Längsleisten </w:t>
            </w:r>
            <w:r w:rsidRPr="00491F71">
              <w:rPr>
                <w:rFonts w:ascii="Cambria Math" w:hAnsi="Cambria Math" w:cs="Cambria Math"/>
              </w:rPr>
              <w:t>③</w:t>
            </w:r>
            <w:r w:rsidRPr="00491F71">
              <w:t xml:space="preserve"> die Mittelpunkte der Bohrungen anreißen.</w:t>
            </w:r>
          </w:p>
        </w:tc>
      </w:tr>
      <w:tr w:rsidR="00E442F6" w:rsidRPr="0019468F" w14:paraId="17BF7764" w14:textId="77777777" w:rsidTr="00216E6B">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67E9EE96"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1472EB74" w14:textId="77777777" w:rsidR="00E442F6" w:rsidRPr="00491F71" w:rsidRDefault="00E442F6" w:rsidP="00216E6B">
            <w:r w:rsidRPr="00491F71">
              <w:t xml:space="preserve">An den fünf Querleisten </w:t>
            </w:r>
            <w:r w:rsidRPr="00491F71">
              <w:rPr>
                <w:rFonts w:ascii="Cambria Math" w:hAnsi="Cambria Math" w:cs="Cambria Math"/>
              </w:rPr>
              <w:t>②</w:t>
            </w:r>
            <w:r w:rsidRPr="00491F71">
              <w:t xml:space="preserve"> die Mittelpunkte der Bohrungen anreißen.</w:t>
            </w:r>
          </w:p>
        </w:tc>
      </w:tr>
      <w:tr w:rsidR="00E442F6" w:rsidRPr="0019468F" w14:paraId="60478A30" w14:textId="77777777" w:rsidTr="00216E6B">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2753FE49"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5C4F10E2" w14:textId="77777777" w:rsidR="00E442F6" w:rsidRDefault="00E442F6" w:rsidP="00216E6B">
            <w:r w:rsidRPr="00491F71">
              <w:t xml:space="preserve">Die fünf Querleisten </w:t>
            </w:r>
            <w:r w:rsidRPr="00491F71">
              <w:rPr>
                <w:rFonts w:ascii="Cambria Math" w:hAnsi="Cambria Math" w:cs="Cambria Math"/>
              </w:rPr>
              <w:t>②</w:t>
            </w:r>
            <w:r w:rsidRPr="00491F71">
              <w:t xml:space="preserve"> mit einem Bohrerdurchmesser von 4 mm bohren.</w:t>
            </w:r>
          </w:p>
        </w:tc>
      </w:tr>
      <w:tr w:rsidR="00E442F6" w:rsidRPr="0019468F" w14:paraId="545B9164" w14:textId="77777777" w:rsidTr="00216E6B">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338D3658"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4B6A9ED1" w14:textId="77777777" w:rsidR="00E442F6" w:rsidRDefault="00E442F6" w:rsidP="00216E6B">
            <w:r>
              <w:t>Bohrlöcher senken.</w:t>
            </w:r>
          </w:p>
        </w:tc>
      </w:tr>
      <w:tr w:rsidR="00E442F6" w:rsidRPr="0019468F" w14:paraId="49E6A36A" w14:textId="77777777" w:rsidTr="00216E6B">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57E57E85"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1A33A250" w14:textId="77777777" w:rsidR="00E442F6" w:rsidRDefault="00E442F6" w:rsidP="00216E6B">
            <w:r>
              <w:t xml:space="preserve">Auf den Längsleisten </w:t>
            </w:r>
            <w:r w:rsidRPr="00491F71">
              <w:rPr>
                <w:rFonts w:ascii="Cambria Math" w:hAnsi="Cambria Math" w:cs="Cambria Math"/>
              </w:rPr>
              <w:t>①</w:t>
            </w:r>
            <w:r>
              <w:t xml:space="preserve"> die Mittelpunkte der Bohrungen anreißen.</w:t>
            </w:r>
          </w:p>
        </w:tc>
      </w:tr>
      <w:tr w:rsidR="00E442F6" w:rsidRPr="0019468F" w14:paraId="529FC39D" w14:textId="77777777" w:rsidTr="00216E6B">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3017F6DF"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226688ED" w14:textId="6E70001C" w:rsidR="00E442F6" w:rsidRDefault="00E442F6" w:rsidP="00216E6B">
            <w:r w:rsidRPr="00491F71">
              <w:t xml:space="preserve">Die Längsleisten </w:t>
            </w:r>
            <w:r w:rsidRPr="00491F71">
              <w:rPr>
                <w:rFonts w:ascii="Cambria Math" w:hAnsi="Cambria Math" w:cs="Cambria Math"/>
              </w:rPr>
              <w:t>①</w:t>
            </w:r>
            <w:r w:rsidR="003831E1">
              <w:rPr>
                <w:rFonts w:ascii="Cambria Math" w:hAnsi="Cambria Math" w:cs="Cambria Math"/>
              </w:rPr>
              <w:t xml:space="preserve"> </w:t>
            </w:r>
            <w:r w:rsidRPr="00491F71">
              <w:t>mit einem Bohrerdurchmesser von 2 mm vorbohren.</w:t>
            </w:r>
          </w:p>
        </w:tc>
      </w:tr>
      <w:tr w:rsidR="00E442F6" w:rsidRPr="0019468F" w14:paraId="4481E300" w14:textId="77777777" w:rsidTr="00216E6B">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56203DDE"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2DF253B4" w14:textId="77777777" w:rsidR="00E442F6" w:rsidRDefault="00E442F6" w:rsidP="00216E6B">
            <w:r>
              <w:t>Den Bezug um eine Längsleiste wickeln, einschlagen und klammern.</w:t>
            </w:r>
          </w:p>
        </w:tc>
      </w:tr>
      <w:tr w:rsidR="00E442F6" w:rsidRPr="0019468F" w14:paraId="3C6D17E5" w14:textId="77777777" w:rsidTr="00216E6B">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45EE6332"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65605A17" w14:textId="77777777" w:rsidR="00E442F6" w:rsidRDefault="00E442F6" w:rsidP="00216E6B">
            <w:r>
              <w:t xml:space="preserve">Querleisten </w:t>
            </w:r>
            <w:r w:rsidRPr="00491F71">
              <w:rPr>
                <w:rFonts w:ascii="Cambria Math" w:hAnsi="Cambria Math" w:cs="Cambria Math"/>
              </w:rPr>
              <w:t>②</w:t>
            </w:r>
            <w:r w:rsidRPr="00491F71">
              <w:t xml:space="preserve"> </w:t>
            </w:r>
            <w:r>
              <w:t xml:space="preserve">auf die Längsleisten </w:t>
            </w:r>
            <w:r w:rsidRPr="00491F71">
              <w:rPr>
                <w:rFonts w:ascii="Cambria Math" w:hAnsi="Cambria Math" w:cs="Cambria Math"/>
              </w:rPr>
              <w:t>①</w:t>
            </w:r>
            <w:r>
              <w:t xml:space="preserve"> schrauben.</w:t>
            </w:r>
          </w:p>
        </w:tc>
      </w:tr>
      <w:tr w:rsidR="00E442F6" w:rsidRPr="0019468F" w14:paraId="715AB81F" w14:textId="77777777" w:rsidTr="00216E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403A897A"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20B8ECA2" w14:textId="59C12EC7" w:rsidR="00E442F6" w:rsidRDefault="00E442F6" w:rsidP="00216E6B">
            <w:r>
              <w:t xml:space="preserve">An den drei Querleisten </w:t>
            </w:r>
            <w:r w:rsidRPr="00491F71">
              <w:rPr>
                <w:rFonts w:ascii="Cambria Math" w:hAnsi="Cambria Math" w:cs="Cambria Math"/>
              </w:rPr>
              <w:t>④</w:t>
            </w:r>
            <w:r>
              <w:t xml:space="preserve"> die Mittelpunkte der Bohrungen anreißen</w:t>
            </w:r>
            <w:r w:rsidR="003831E1">
              <w:t>.</w:t>
            </w:r>
          </w:p>
        </w:tc>
      </w:tr>
      <w:tr w:rsidR="00E442F6" w:rsidRPr="0019468F" w14:paraId="71CDAFD9" w14:textId="77777777" w:rsidTr="00216E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40568315"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51EFA65A" w14:textId="77777777" w:rsidR="00E442F6" w:rsidRPr="00491F71" w:rsidRDefault="00E442F6" w:rsidP="00216E6B">
            <w:r w:rsidRPr="00491F71">
              <w:t xml:space="preserve">Die drei Querleisten </w:t>
            </w:r>
            <w:r w:rsidRPr="00491F71">
              <w:rPr>
                <w:rFonts w:ascii="Cambria Math" w:hAnsi="Cambria Math" w:cs="Cambria Math"/>
              </w:rPr>
              <w:t>④</w:t>
            </w:r>
            <w:r w:rsidRPr="00491F71">
              <w:t xml:space="preserve"> mit einem Bohrerdurchmesser von 4 mm bohren.</w:t>
            </w:r>
          </w:p>
        </w:tc>
      </w:tr>
      <w:tr w:rsidR="00E442F6" w:rsidRPr="0019468F" w14:paraId="32ADA8D7" w14:textId="77777777" w:rsidTr="00216E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7ADFF9E9"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7D835700" w14:textId="77777777" w:rsidR="00E442F6" w:rsidRDefault="00E442F6" w:rsidP="00216E6B">
            <w:r>
              <w:t>Bohrlöcher senken.</w:t>
            </w:r>
          </w:p>
        </w:tc>
      </w:tr>
      <w:tr w:rsidR="00E442F6" w:rsidRPr="0019468F" w14:paraId="1735526A" w14:textId="77777777" w:rsidTr="00216E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4B33141A"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0196F4AD" w14:textId="77777777" w:rsidR="00E442F6" w:rsidRDefault="00E442F6" w:rsidP="00216E6B">
            <w:r w:rsidRPr="00491F71">
              <w:t>Alle Flächen schleifen, Hirnholzkanten feilen, alle anderen Kanten brechen.</w:t>
            </w:r>
          </w:p>
        </w:tc>
      </w:tr>
      <w:tr w:rsidR="00E442F6" w:rsidRPr="0019468F" w14:paraId="09C58B9B" w14:textId="77777777" w:rsidTr="00216E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73A75D82"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76BB47FC" w14:textId="77777777" w:rsidR="00E442F6" w:rsidRDefault="00E442F6" w:rsidP="00216E6B">
            <w:r>
              <w:t xml:space="preserve">Die Längsleisten </w:t>
            </w:r>
            <w:r w:rsidRPr="00491F71">
              <w:rPr>
                <w:rFonts w:ascii="Cambria Math" w:hAnsi="Cambria Math" w:cs="Cambria Math"/>
              </w:rPr>
              <w:t>③</w:t>
            </w:r>
            <w:r w:rsidRPr="00491F71">
              <w:t xml:space="preserve"> </w:t>
            </w:r>
            <w:r>
              <w:t>mit einem Bohrerdurchmesser von 2 mm vorbohren.</w:t>
            </w:r>
          </w:p>
        </w:tc>
      </w:tr>
      <w:tr w:rsidR="00E442F6" w:rsidRPr="0019468F" w14:paraId="3BF61427" w14:textId="77777777" w:rsidTr="00216E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7A8972ED"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060AE217" w14:textId="77777777" w:rsidR="00E442F6" w:rsidRPr="00491F71" w:rsidRDefault="00E442F6" w:rsidP="00216E6B">
            <w:r w:rsidRPr="00491F71">
              <w:t xml:space="preserve">Die Länge der ersten Sitzleiste </w:t>
            </w:r>
            <w:r w:rsidRPr="00491F71">
              <w:rPr>
                <w:rFonts w:ascii="Cambria Math" w:hAnsi="Cambria Math" w:cs="Cambria Math"/>
              </w:rPr>
              <w:t>②</w:t>
            </w:r>
            <w:r w:rsidRPr="00491F71">
              <w:t xml:space="preserve"> anreißen und ablängen.</w:t>
            </w:r>
          </w:p>
          <w:p w14:paraId="6A9046B9" w14:textId="4D333380" w:rsidR="00E442F6" w:rsidRDefault="00E442F6" w:rsidP="00DB33D7">
            <w:r w:rsidRPr="00491F71">
              <w:t xml:space="preserve">Den Vorgang </w:t>
            </w:r>
            <w:r w:rsidR="003831E1">
              <w:t>vier</w:t>
            </w:r>
            <w:r w:rsidRPr="00491F71">
              <w:t>mal wiederholen.</w:t>
            </w:r>
          </w:p>
        </w:tc>
      </w:tr>
      <w:tr w:rsidR="00E442F6" w:rsidRPr="0019468F" w14:paraId="68B4848A" w14:textId="77777777" w:rsidTr="00216E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6A6FFA0D"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64D8B56A" w14:textId="77777777" w:rsidR="00E442F6" w:rsidRPr="00491F71" w:rsidRDefault="00E442F6" w:rsidP="00216E6B">
            <w:r w:rsidRPr="00491F71">
              <w:t xml:space="preserve">Die Querleisten </w:t>
            </w:r>
            <w:r w:rsidRPr="00491F71">
              <w:rPr>
                <w:rFonts w:ascii="Cambria Math" w:hAnsi="Cambria Math" w:cs="Cambria Math"/>
              </w:rPr>
              <w:t>④</w:t>
            </w:r>
            <w:r w:rsidRPr="00491F71">
              <w:t xml:space="preserve"> mit den Längsleisten </w:t>
            </w:r>
            <w:r w:rsidRPr="00491F71">
              <w:rPr>
                <w:rFonts w:ascii="Cambria Math" w:hAnsi="Cambria Math" w:cs="Cambria Math"/>
              </w:rPr>
              <w:t>③</w:t>
            </w:r>
            <w:r w:rsidRPr="00491F71">
              <w:t xml:space="preserve"> verschrauben.</w:t>
            </w:r>
          </w:p>
        </w:tc>
      </w:tr>
      <w:tr w:rsidR="00E442F6" w:rsidRPr="0019468F" w14:paraId="1C9A49E2" w14:textId="77777777" w:rsidTr="00216E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704D8496"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68E46241" w14:textId="77777777" w:rsidR="00E442F6" w:rsidRDefault="00E442F6" w:rsidP="00216E6B">
            <w:r>
              <w:t>Alle Flächen schleifen, Hirnholzkanten feilen, alle anderen Kanten brechen.</w:t>
            </w:r>
          </w:p>
        </w:tc>
      </w:tr>
      <w:tr w:rsidR="00E442F6" w:rsidRPr="0019468F" w14:paraId="419CF4F8" w14:textId="77777777" w:rsidTr="00216E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7"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tcPr>
          <w:p w14:paraId="661116A6" w14:textId="77777777" w:rsidR="00E442F6" w:rsidRDefault="00E442F6" w:rsidP="00216E6B"/>
        </w:tc>
        <w:tc>
          <w:tcPr>
            <w:tcW w:w="6946" w:type="dxa"/>
            <w:tcBorders>
              <w:top w:val="dashed" w:sz="4" w:space="0" w:color="4F81BD" w:themeColor="accent1"/>
              <w:left w:val="dashed" w:sz="4" w:space="0" w:color="4F81BD" w:themeColor="accent1"/>
              <w:bottom w:val="dashed" w:sz="4" w:space="0" w:color="4F81BD" w:themeColor="accent1"/>
              <w:right w:val="dashed" w:sz="4" w:space="0" w:color="4F81BD" w:themeColor="accent1"/>
            </w:tcBorders>
            <w:shd w:val="clear" w:color="auto" w:fill="auto"/>
            <w:vAlign w:val="center"/>
          </w:tcPr>
          <w:p w14:paraId="389EDD4F" w14:textId="77777777" w:rsidR="00E442F6" w:rsidRPr="00491F71" w:rsidRDefault="00E442F6" w:rsidP="00216E6B">
            <w:r w:rsidRPr="00491F71">
              <w:t>Den Bezug spannen und um die zweite Längsleiste legen, einschlagen und klammern.</w:t>
            </w:r>
          </w:p>
        </w:tc>
      </w:tr>
    </w:tbl>
    <w:p w14:paraId="3D6E9CB2" w14:textId="77777777" w:rsidR="00E442F6" w:rsidRDefault="00E442F6" w:rsidP="00E442F6">
      <w:r>
        <w:rPr>
          <w:noProof/>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E442F6" w:rsidRPr="00453EC1" w14:paraId="2916076B" w14:textId="77777777" w:rsidTr="008B395D">
        <w:trPr>
          <w:trHeight w:val="523"/>
        </w:trPr>
        <w:tc>
          <w:tcPr>
            <w:tcW w:w="7348" w:type="dxa"/>
            <w:tcBorders>
              <w:left w:val="single" w:sz="4" w:space="0" w:color="auto"/>
              <w:bottom w:val="single" w:sz="4" w:space="0" w:color="auto"/>
              <w:right w:val="single" w:sz="4" w:space="0" w:color="auto"/>
            </w:tcBorders>
            <w:shd w:val="clear" w:color="auto" w:fill="D9D9D9"/>
          </w:tcPr>
          <w:p w14:paraId="577E20E5" w14:textId="77777777" w:rsidR="00E442F6" w:rsidRPr="00453EC1" w:rsidRDefault="00E442F6" w:rsidP="008B395D">
            <w:pPr>
              <w:jc w:val="both"/>
              <w:rPr>
                <w:sz w:val="12"/>
              </w:rPr>
            </w:pPr>
            <w:r w:rsidRPr="00453EC1">
              <w:rPr>
                <w:sz w:val="12"/>
              </w:rPr>
              <w:lastRenderedPageBreak/>
              <w:t>Materialien/Kompetenz</w:t>
            </w:r>
          </w:p>
          <w:p w14:paraId="1CC0CEEE" w14:textId="77777777" w:rsidR="00E442F6" w:rsidRPr="00453EC1" w:rsidRDefault="00E442F6" w:rsidP="008B395D">
            <w:pPr>
              <w:rPr>
                <w:b/>
              </w:rPr>
            </w:pPr>
            <w:r>
              <w:rPr>
                <w:b/>
              </w:rPr>
              <w:t>Bauanleitung umsetzen: Arbeitsablaufplan erstellen</w:t>
            </w:r>
          </w:p>
        </w:tc>
        <w:tc>
          <w:tcPr>
            <w:tcW w:w="188" w:type="dxa"/>
            <w:vMerge w:val="restart"/>
            <w:tcBorders>
              <w:top w:val="nil"/>
              <w:left w:val="single" w:sz="4" w:space="0" w:color="auto"/>
              <w:bottom w:val="nil"/>
              <w:right w:val="single" w:sz="4" w:space="0" w:color="auto"/>
            </w:tcBorders>
            <w:shd w:val="clear" w:color="auto" w:fill="FFFFFF"/>
          </w:tcPr>
          <w:p w14:paraId="2BCF3CDB" w14:textId="77777777" w:rsidR="00E442F6" w:rsidRPr="00453EC1" w:rsidRDefault="00E442F6" w:rsidP="008B395D">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85E6078" w14:textId="77777777" w:rsidR="00E442F6" w:rsidRPr="00453EC1" w:rsidRDefault="00E442F6" w:rsidP="008B395D">
            <w:pPr>
              <w:jc w:val="center"/>
              <w:rPr>
                <w:rFonts w:eastAsia="Times New Roman"/>
                <w:b/>
                <w:lang w:val="en-GB"/>
              </w:rPr>
            </w:pPr>
            <w:r>
              <w:rPr>
                <w:rFonts w:eastAsia="Times New Roman"/>
                <w:b/>
                <w:lang w:val="en-GB"/>
              </w:rPr>
              <w:t>Holztechnik</w:t>
            </w:r>
          </w:p>
          <w:p w14:paraId="67A7BD4C" w14:textId="77777777" w:rsidR="00E442F6" w:rsidRPr="00453EC1" w:rsidRDefault="00A64EE1" w:rsidP="008B395D">
            <w:pPr>
              <w:jc w:val="center"/>
              <w:rPr>
                <w:rFonts w:eastAsia="Calibri"/>
                <w:b/>
                <w:lang w:val="en-GB"/>
              </w:rPr>
            </w:pPr>
            <w:r w:rsidRPr="00A64EE1">
              <w:rPr>
                <w:rFonts w:eastAsia="Times New Roman"/>
                <w:b/>
                <w:lang w:val="en-GB"/>
              </w:rPr>
              <w:t>Z.01.02.03.01</w:t>
            </w:r>
          </w:p>
        </w:tc>
      </w:tr>
      <w:tr w:rsidR="00E442F6" w:rsidRPr="00453EC1" w14:paraId="639D3D6F" w14:textId="77777777" w:rsidTr="008B395D">
        <w:trPr>
          <w:trHeight w:val="389"/>
        </w:trPr>
        <w:tc>
          <w:tcPr>
            <w:tcW w:w="7348" w:type="dxa"/>
            <w:tcBorders>
              <w:left w:val="nil"/>
              <w:bottom w:val="nil"/>
              <w:right w:val="nil"/>
            </w:tcBorders>
          </w:tcPr>
          <w:p w14:paraId="4D27628C" w14:textId="77777777" w:rsidR="00E442F6" w:rsidRPr="00A402FC" w:rsidRDefault="00E442F6" w:rsidP="008B395D">
            <w:pPr>
              <w:pStyle w:val="Kopf8ptafz"/>
              <w:numPr>
                <w:ilvl w:val="0"/>
                <w:numId w:val="0"/>
              </w:numPr>
              <w:ind w:left="227" w:hanging="170"/>
            </w:pPr>
          </w:p>
        </w:tc>
        <w:tc>
          <w:tcPr>
            <w:tcW w:w="188" w:type="dxa"/>
            <w:vMerge/>
            <w:tcBorders>
              <w:left w:val="nil"/>
              <w:bottom w:val="nil"/>
              <w:right w:val="nil"/>
            </w:tcBorders>
            <w:vAlign w:val="center"/>
          </w:tcPr>
          <w:p w14:paraId="7AFC640E" w14:textId="77777777" w:rsidR="00E442F6" w:rsidRPr="00453EC1" w:rsidRDefault="00E442F6" w:rsidP="008B395D">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442F6" w:rsidRPr="00453EC1" w14:paraId="2F3FE1F2" w14:textId="77777777" w:rsidTr="008B395D">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3F976D10" w14:textId="77777777" w:rsidR="00E442F6" w:rsidRPr="00122340" w:rsidRDefault="00E442F6" w:rsidP="007A244C">
                  <w:pPr>
                    <w:framePr w:hSpace="141" w:wrap="around" w:vAnchor="text" w:hAnchor="text" w:y="-81"/>
                    <w:jc w:val="center"/>
                    <w:rPr>
                      <w:b/>
                      <w:lang w:val="en-GB"/>
                    </w:rPr>
                  </w:pPr>
                  <w:r w:rsidRPr="00122340">
                    <w:rPr>
                      <w:b/>
                      <w:lang w:val="en-GB"/>
                    </w:rPr>
                    <w:t>Lösung</w:t>
                  </w:r>
                </w:p>
              </w:tc>
            </w:tr>
          </w:tbl>
          <w:p w14:paraId="40CBC04E" w14:textId="77777777" w:rsidR="00E442F6" w:rsidRPr="00453EC1" w:rsidRDefault="00E442F6" w:rsidP="008B395D">
            <w:pPr>
              <w:jc w:val="center"/>
              <w:rPr>
                <w:rFonts w:eastAsia="Times New Roman"/>
                <w:b/>
                <w:lang w:val="en-GB"/>
              </w:rPr>
            </w:pPr>
          </w:p>
        </w:tc>
      </w:tr>
    </w:tbl>
    <w:p w14:paraId="224AC802" w14:textId="77777777" w:rsidR="00E442F6" w:rsidRDefault="00216E6B" w:rsidP="00E442F6">
      <w:pPr>
        <w:pStyle w:val="berschrift1"/>
        <w:rPr>
          <w:sz w:val="32"/>
        </w:rPr>
      </w:pPr>
      <w:r w:rsidRPr="00F13557">
        <w:rPr>
          <w:noProof/>
          <w:sz w:val="22"/>
        </w:rPr>
        <w:drawing>
          <wp:anchor distT="0" distB="0" distL="114300" distR="114300" simplePos="0" relativeHeight="251722240" behindDoc="0" locked="0" layoutInCell="0" allowOverlap="1" wp14:anchorId="5A155AF9" wp14:editId="67843E8A">
            <wp:simplePos x="0" y="0"/>
            <wp:positionH relativeFrom="rightMargin">
              <wp:posOffset>479425</wp:posOffset>
            </wp:positionH>
            <wp:positionV relativeFrom="paragraph">
              <wp:posOffset>669925</wp:posOffset>
            </wp:positionV>
            <wp:extent cx="302260" cy="323850"/>
            <wp:effectExtent l="0" t="0" r="2540" b="0"/>
            <wp:wrapNone/>
            <wp:docPr id="323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8A1">
        <w:rPr>
          <w:noProof/>
          <w:sz w:val="32"/>
        </w:rPr>
        <w:drawing>
          <wp:anchor distT="0" distB="0" distL="114300" distR="114300" simplePos="0" relativeHeight="251735552" behindDoc="0" locked="0" layoutInCell="1" allowOverlap="1" wp14:anchorId="14586F0D" wp14:editId="57600FC5">
            <wp:simplePos x="0" y="0"/>
            <wp:positionH relativeFrom="column">
              <wp:posOffset>4810760</wp:posOffset>
            </wp:positionH>
            <wp:positionV relativeFrom="paragraph">
              <wp:posOffset>673735</wp:posOffset>
            </wp:positionV>
            <wp:extent cx="341630" cy="313055"/>
            <wp:effectExtent l="0" t="0" r="1270" b="0"/>
            <wp:wrapNone/>
            <wp:docPr id="3232" name="Grafik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2F6">
        <w:rPr>
          <w:sz w:val="32"/>
        </w:rPr>
        <w:t xml:space="preserve">Klappstuhl </w:t>
      </w:r>
      <w:r w:rsidRPr="00216E6B">
        <w:rPr>
          <w:rFonts w:ascii="Calibri" w:hAnsi="Calibri" w:cs="Calibri"/>
          <w:b/>
          <w:sz w:val="32"/>
        </w:rPr>
        <w:t>–</w:t>
      </w:r>
      <w:r w:rsidR="00E442F6">
        <w:rPr>
          <w:sz w:val="32"/>
        </w:rPr>
        <w:t xml:space="preserve"> Bauanleitung umsetzten</w:t>
      </w:r>
    </w:p>
    <w:p w14:paraId="29E7B1CB" w14:textId="77777777" w:rsidR="00E442F6" w:rsidRPr="00F11E2E" w:rsidRDefault="00E442F6" w:rsidP="00E442F6">
      <w:pPr>
        <w:spacing w:line="312" w:lineRule="auto"/>
        <w:rPr>
          <w:b/>
          <w:sz w:val="22"/>
        </w:rPr>
      </w:pPr>
      <w:r w:rsidRPr="00F11E2E">
        <w:rPr>
          <w:b/>
          <w:sz w:val="22"/>
        </w:rPr>
        <w:t>Arbeitsablaufplan</w:t>
      </w:r>
    </w:p>
    <w:tbl>
      <w:tblPr>
        <w:tblStyle w:val="Tabellenraster"/>
        <w:tblW w:w="10107" w:type="dxa"/>
        <w:tblInd w:w="108" w:type="dxa"/>
        <w:tblLayout w:type="fixed"/>
        <w:tblCellMar>
          <w:top w:w="57" w:type="dxa"/>
          <w:bottom w:w="57" w:type="dxa"/>
        </w:tblCellMar>
        <w:tblLook w:val="04A0" w:firstRow="1" w:lastRow="0" w:firstColumn="1" w:lastColumn="0" w:noHBand="0" w:noVBand="1"/>
      </w:tblPr>
      <w:tblGrid>
        <w:gridCol w:w="7230"/>
        <w:gridCol w:w="2877"/>
      </w:tblGrid>
      <w:tr w:rsidR="00E442F6" w:rsidRPr="0019468F" w14:paraId="5C203E92" w14:textId="77777777" w:rsidTr="00216E6B">
        <w:trPr>
          <w:cnfStyle w:val="100000000000" w:firstRow="1" w:lastRow="0" w:firstColumn="0" w:lastColumn="0" w:oddVBand="0" w:evenVBand="0" w:oddHBand="0" w:evenHBand="0" w:firstRowFirstColumn="0" w:firstRowLastColumn="0" w:lastRowFirstColumn="0" w:lastRowLastColumn="0"/>
          <w:trHeight w:val="337"/>
        </w:trPr>
        <w:tc>
          <w:tcPr>
            <w:tcW w:w="7230" w:type="dxa"/>
          </w:tcPr>
          <w:p w14:paraId="389C9402" w14:textId="77777777" w:rsidR="00E442F6" w:rsidRPr="0019468F" w:rsidRDefault="00E442F6" w:rsidP="008B395D">
            <w:r>
              <w:t>Arbeitsschritte</w:t>
            </w:r>
          </w:p>
        </w:tc>
        <w:tc>
          <w:tcPr>
            <w:tcW w:w="2877" w:type="dxa"/>
          </w:tcPr>
          <w:p w14:paraId="69E6F3B4" w14:textId="77777777" w:rsidR="00E442F6" w:rsidRPr="0019468F" w:rsidRDefault="00E442F6" w:rsidP="008B395D">
            <w:r>
              <w:t>benötigte Werkzeuge</w:t>
            </w:r>
          </w:p>
        </w:tc>
      </w:tr>
      <w:tr w:rsidR="00E442F6" w:rsidRPr="00700DFD" w14:paraId="5980C918" w14:textId="77777777" w:rsidTr="00216E6B">
        <w:trPr>
          <w:trHeight w:val="336"/>
        </w:trPr>
        <w:tc>
          <w:tcPr>
            <w:tcW w:w="7230" w:type="dxa"/>
            <w:shd w:val="clear" w:color="auto" w:fill="EEECE1" w:themeFill="background2"/>
            <w:vAlign w:val="center"/>
          </w:tcPr>
          <w:p w14:paraId="5C0D3C62" w14:textId="77777777" w:rsidR="00E442F6" w:rsidRPr="00700DFD" w:rsidRDefault="00E442F6" w:rsidP="008B395D">
            <w:pPr>
              <w:rPr>
                <w:b/>
              </w:rPr>
            </w:pPr>
            <w:r w:rsidRPr="00700DFD">
              <w:rPr>
                <w:b/>
              </w:rPr>
              <w:t>Herstellung und Montage Sitz</w:t>
            </w:r>
          </w:p>
        </w:tc>
        <w:tc>
          <w:tcPr>
            <w:tcW w:w="2877" w:type="dxa"/>
            <w:shd w:val="clear" w:color="auto" w:fill="EEECE1" w:themeFill="background2"/>
            <w:vAlign w:val="center"/>
          </w:tcPr>
          <w:p w14:paraId="02D2512C" w14:textId="77777777" w:rsidR="00E442F6" w:rsidRPr="00700DFD" w:rsidRDefault="00E442F6" w:rsidP="008B395D">
            <w:pPr>
              <w:rPr>
                <w:b/>
              </w:rPr>
            </w:pPr>
          </w:p>
        </w:tc>
      </w:tr>
      <w:tr w:rsidR="00E442F6" w:rsidRPr="00A7523E" w14:paraId="546395BA" w14:textId="77777777" w:rsidTr="00216E6B">
        <w:trPr>
          <w:trHeight w:val="336"/>
        </w:trPr>
        <w:tc>
          <w:tcPr>
            <w:tcW w:w="7230" w:type="dxa"/>
            <w:shd w:val="clear" w:color="auto" w:fill="auto"/>
            <w:vAlign w:val="center"/>
          </w:tcPr>
          <w:p w14:paraId="3CAF7BD5"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 xml:space="preserve">Die Länge der ersten Sitzleiste </w:t>
            </w:r>
            <w:r w:rsidRPr="00A7523E">
              <w:rPr>
                <w:rFonts w:ascii="Cambria Math" w:hAnsi="Cambria Math" w:cs="Cambria Math"/>
                <w:sz w:val="16"/>
                <w:szCs w:val="16"/>
              </w:rPr>
              <w:t>②</w:t>
            </w:r>
            <w:r w:rsidRPr="00A7523E">
              <w:rPr>
                <w:rFonts w:ascii="Segoe Print" w:hAnsi="Segoe Print"/>
                <w:sz w:val="16"/>
                <w:szCs w:val="16"/>
              </w:rPr>
              <w:t xml:space="preserve"> anreißen und ablängen.</w:t>
            </w:r>
          </w:p>
          <w:p w14:paraId="332E6A41" w14:textId="404B8CA4" w:rsidR="00E442F6" w:rsidRPr="00A7523E" w:rsidRDefault="00E442F6" w:rsidP="00DB33D7">
            <w:pPr>
              <w:spacing w:line="264" w:lineRule="auto"/>
              <w:rPr>
                <w:rFonts w:ascii="Segoe Print" w:hAnsi="Segoe Print"/>
                <w:sz w:val="16"/>
                <w:szCs w:val="16"/>
              </w:rPr>
            </w:pPr>
            <w:r w:rsidRPr="00A7523E">
              <w:rPr>
                <w:rFonts w:ascii="Segoe Print" w:hAnsi="Segoe Print"/>
                <w:sz w:val="16"/>
                <w:szCs w:val="16"/>
              </w:rPr>
              <w:t xml:space="preserve">Den Vorgang </w:t>
            </w:r>
            <w:r w:rsidR="003831E1">
              <w:rPr>
                <w:rFonts w:ascii="Segoe Print" w:hAnsi="Segoe Print"/>
                <w:sz w:val="16"/>
                <w:szCs w:val="16"/>
              </w:rPr>
              <w:t>vier</w:t>
            </w:r>
            <w:r w:rsidRPr="00A7523E">
              <w:rPr>
                <w:rFonts w:ascii="Segoe Print" w:hAnsi="Segoe Print"/>
                <w:sz w:val="16"/>
                <w:szCs w:val="16"/>
              </w:rPr>
              <w:t>mal wiederholen.</w:t>
            </w:r>
          </w:p>
        </w:tc>
        <w:tc>
          <w:tcPr>
            <w:tcW w:w="2877" w:type="dxa"/>
            <w:shd w:val="clear" w:color="auto" w:fill="auto"/>
            <w:vAlign w:val="center"/>
          </w:tcPr>
          <w:p w14:paraId="16AF0B38"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Meterstab, Bleistift, Winkel</w:t>
            </w:r>
          </w:p>
          <w:p w14:paraId="544E2162"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Säge</w:t>
            </w:r>
          </w:p>
        </w:tc>
      </w:tr>
      <w:tr w:rsidR="00E442F6" w:rsidRPr="00A7523E" w14:paraId="791A0D2B" w14:textId="77777777" w:rsidTr="00216E6B">
        <w:trPr>
          <w:trHeight w:val="336"/>
        </w:trPr>
        <w:tc>
          <w:tcPr>
            <w:tcW w:w="7230" w:type="dxa"/>
            <w:shd w:val="clear" w:color="auto" w:fill="auto"/>
            <w:vAlign w:val="center"/>
          </w:tcPr>
          <w:p w14:paraId="0B73D458"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 xml:space="preserve">An den fünf Querleisten </w:t>
            </w:r>
            <w:r w:rsidRPr="00A7523E">
              <w:rPr>
                <w:rFonts w:ascii="Cambria Math" w:hAnsi="Cambria Math" w:cs="Cambria Math"/>
                <w:sz w:val="16"/>
                <w:szCs w:val="16"/>
              </w:rPr>
              <w:t>②</w:t>
            </w:r>
            <w:r w:rsidRPr="00A7523E">
              <w:rPr>
                <w:rFonts w:ascii="Segoe Print" w:hAnsi="Segoe Print"/>
                <w:sz w:val="16"/>
                <w:szCs w:val="16"/>
              </w:rPr>
              <w:t xml:space="preserve"> die Mittelpunkte der Bohrungen anreißen.</w:t>
            </w:r>
          </w:p>
        </w:tc>
        <w:tc>
          <w:tcPr>
            <w:tcW w:w="2877" w:type="dxa"/>
            <w:shd w:val="clear" w:color="auto" w:fill="auto"/>
            <w:vAlign w:val="center"/>
          </w:tcPr>
          <w:p w14:paraId="75A5EA4A"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Meterstab, Bleistift</w:t>
            </w:r>
          </w:p>
        </w:tc>
      </w:tr>
      <w:tr w:rsidR="00E442F6" w:rsidRPr="0019468F" w14:paraId="0CDE29C1" w14:textId="77777777" w:rsidTr="00216E6B">
        <w:trPr>
          <w:trHeight w:val="336"/>
        </w:trPr>
        <w:tc>
          <w:tcPr>
            <w:tcW w:w="7230" w:type="dxa"/>
            <w:shd w:val="clear" w:color="auto" w:fill="auto"/>
            <w:vAlign w:val="center"/>
          </w:tcPr>
          <w:p w14:paraId="77782739" w14:textId="77777777" w:rsidR="00E442F6" w:rsidRDefault="00E442F6" w:rsidP="008B395D">
            <w:pPr>
              <w:spacing w:line="264" w:lineRule="auto"/>
              <w:rPr>
                <w:b/>
              </w:rPr>
            </w:pPr>
            <w:r w:rsidRPr="00DC1742">
              <w:rPr>
                <w:b/>
              </w:rPr>
              <w:t>Die Achsabstände</w:t>
            </w:r>
            <w:r>
              <w:rPr>
                <w:b/>
              </w:rPr>
              <w:t xml:space="preserve"> auf den Querleisten </w:t>
            </w:r>
            <w:r>
              <w:rPr>
                <w:rFonts w:ascii="Cambria" w:hAnsi="Cambria"/>
              </w:rPr>
              <w:t xml:space="preserve">② </w:t>
            </w:r>
            <w:r>
              <w:rPr>
                <w:b/>
              </w:rPr>
              <w:t>genau prüfen.</w:t>
            </w:r>
          </w:p>
          <w:p w14:paraId="5785B89B" w14:textId="77777777" w:rsidR="00E442F6" w:rsidRPr="00DC1742" w:rsidRDefault="00E442F6" w:rsidP="008B395D">
            <w:pPr>
              <w:spacing w:line="264" w:lineRule="auto"/>
              <w:rPr>
                <w:b/>
              </w:rPr>
            </w:pPr>
            <w:r>
              <w:rPr>
                <w:b/>
              </w:rPr>
              <w:t>Sollten sie ungenau und unterschiedlich groß sein, korrigieren!</w:t>
            </w:r>
          </w:p>
        </w:tc>
        <w:tc>
          <w:tcPr>
            <w:tcW w:w="2877" w:type="dxa"/>
            <w:shd w:val="clear" w:color="auto" w:fill="auto"/>
            <w:vAlign w:val="center"/>
          </w:tcPr>
          <w:p w14:paraId="4007F8BC" w14:textId="77777777" w:rsidR="00E442F6" w:rsidRDefault="00E442F6" w:rsidP="008B395D">
            <w:pPr>
              <w:spacing w:line="264" w:lineRule="auto"/>
            </w:pPr>
          </w:p>
        </w:tc>
      </w:tr>
      <w:tr w:rsidR="00E442F6" w:rsidRPr="00A7523E" w14:paraId="210D6478" w14:textId="77777777" w:rsidTr="00216E6B">
        <w:trPr>
          <w:trHeight w:val="336"/>
        </w:trPr>
        <w:tc>
          <w:tcPr>
            <w:tcW w:w="7230" w:type="dxa"/>
            <w:shd w:val="clear" w:color="auto" w:fill="auto"/>
            <w:vAlign w:val="center"/>
          </w:tcPr>
          <w:p w14:paraId="41F48257"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 xml:space="preserve">Die fünf Querleisten </w:t>
            </w:r>
            <w:r w:rsidRPr="00A7523E">
              <w:rPr>
                <w:rFonts w:ascii="Cambria Math" w:hAnsi="Cambria Math" w:cs="Cambria Math"/>
                <w:sz w:val="16"/>
                <w:szCs w:val="16"/>
              </w:rPr>
              <w:t>②</w:t>
            </w:r>
            <w:r w:rsidRPr="00A7523E">
              <w:rPr>
                <w:rFonts w:ascii="Segoe Print" w:hAnsi="Segoe Print"/>
                <w:sz w:val="16"/>
                <w:szCs w:val="16"/>
              </w:rPr>
              <w:t xml:space="preserve"> mit einem </w:t>
            </w:r>
            <w:r>
              <w:rPr>
                <w:rFonts w:ascii="Segoe Print" w:hAnsi="Segoe Print"/>
                <w:sz w:val="16"/>
                <w:szCs w:val="16"/>
              </w:rPr>
              <w:t>4 mm Bohrer</w:t>
            </w:r>
            <w:r w:rsidRPr="00A7523E">
              <w:rPr>
                <w:rFonts w:ascii="Segoe Print" w:hAnsi="Segoe Print"/>
                <w:sz w:val="16"/>
                <w:szCs w:val="16"/>
              </w:rPr>
              <w:t xml:space="preserve"> bohren.</w:t>
            </w:r>
          </w:p>
        </w:tc>
        <w:tc>
          <w:tcPr>
            <w:tcW w:w="2877" w:type="dxa"/>
            <w:shd w:val="clear" w:color="auto" w:fill="auto"/>
            <w:vAlign w:val="center"/>
          </w:tcPr>
          <w:p w14:paraId="5C392A68"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Bohrer</w:t>
            </w:r>
          </w:p>
          <w:p w14:paraId="181CB9B7"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Ständerbohrmaschine</w:t>
            </w:r>
          </w:p>
        </w:tc>
      </w:tr>
      <w:tr w:rsidR="00E442F6" w:rsidRPr="00A7523E" w14:paraId="1273265C" w14:textId="77777777" w:rsidTr="00216E6B">
        <w:trPr>
          <w:trHeight w:val="336"/>
        </w:trPr>
        <w:tc>
          <w:tcPr>
            <w:tcW w:w="7230" w:type="dxa"/>
            <w:shd w:val="clear" w:color="auto" w:fill="auto"/>
            <w:vAlign w:val="center"/>
          </w:tcPr>
          <w:p w14:paraId="19D411E8"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Bohrlöcher senken.</w:t>
            </w:r>
          </w:p>
        </w:tc>
        <w:tc>
          <w:tcPr>
            <w:tcW w:w="2877" w:type="dxa"/>
            <w:shd w:val="clear" w:color="auto" w:fill="auto"/>
            <w:vAlign w:val="center"/>
          </w:tcPr>
          <w:p w14:paraId="77BFC19A"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Senker, Ständerbohrmaschine</w:t>
            </w:r>
          </w:p>
        </w:tc>
      </w:tr>
      <w:tr w:rsidR="00E442F6" w:rsidRPr="00A7523E" w14:paraId="0E7E2E0A" w14:textId="77777777" w:rsidTr="00216E6B">
        <w:trPr>
          <w:trHeight w:val="336"/>
        </w:trPr>
        <w:tc>
          <w:tcPr>
            <w:tcW w:w="7230" w:type="dxa"/>
            <w:shd w:val="clear" w:color="auto" w:fill="auto"/>
            <w:vAlign w:val="center"/>
          </w:tcPr>
          <w:p w14:paraId="6693632C"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 xml:space="preserve">Auf den Längsleisten </w:t>
            </w:r>
            <w:r w:rsidRPr="00A7523E">
              <w:rPr>
                <w:rFonts w:ascii="Cambria Math" w:hAnsi="Cambria Math" w:cs="Cambria Math"/>
                <w:sz w:val="16"/>
                <w:szCs w:val="16"/>
              </w:rPr>
              <w:t>①</w:t>
            </w:r>
            <w:r w:rsidRPr="00A7523E">
              <w:rPr>
                <w:rFonts w:ascii="Segoe Print" w:hAnsi="Segoe Print"/>
                <w:sz w:val="16"/>
                <w:szCs w:val="16"/>
              </w:rPr>
              <w:t xml:space="preserve"> die Mittelpunkte der Bohrungen anreißen.</w:t>
            </w:r>
          </w:p>
        </w:tc>
        <w:tc>
          <w:tcPr>
            <w:tcW w:w="2877" w:type="dxa"/>
            <w:shd w:val="clear" w:color="auto" w:fill="auto"/>
            <w:vAlign w:val="center"/>
          </w:tcPr>
          <w:p w14:paraId="3F508153"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Meterstab, Bleistift, Winkel</w:t>
            </w:r>
          </w:p>
        </w:tc>
      </w:tr>
      <w:tr w:rsidR="00E442F6" w:rsidRPr="00A7523E" w14:paraId="54D16AC0" w14:textId="77777777" w:rsidTr="00216E6B">
        <w:trPr>
          <w:trHeight w:val="336"/>
        </w:trPr>
        <w:tc>
          <w:tcPr>
            <w:tcW w:w="7230" w:type="dxa"/>
            <w:shd w:val="clear" w:color="auto" w:fill="auto"/>
            <w:vAlign w:val="center"/>
          </w:tcPr>
          <w:p w14:paraId="19B8E3CB"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 xml:space="preserve">Die Längsleisten </w:t>
            </w:r>
            <w:r w:rsidRPr="00A7523E">
              <w:rPr>
                <w:rFonts w:ascii="Cambria Math" w:hAnsi="Cambria Math" w:cs="Cambria Math"/>
                <w:sz w:val="16"/>
                <w:szCs w:val="16"/>
              </w:rPr>
              <w:t>①</w:t>
            </w:r>
            <w:r w:rsidRPr="00A7523E">
              <w:rPr>
                <w:rFonts w:ascii="Segoe Print" w:hAnsi="Segoe Print"/>
                <w:sz w:val="16"/>
                <w:szCs w:val="16"/>
              </w:rPr>
              <w:t xml:space="preserve">mit einem </w:t>
            </w:r>
            <w:r>
              <w:rPr>
                <w:rFonts w:ascii="Segoe Print" w:hAnsi="Segoe Print"/>
                <w:sz w:val="16"/>
                <w:szCs w:val="16"/>
              </w:rPr>
              <w:t>2 mm Bohrer</w:t>
            </w:r>
            <w:r w:rsidRPr="00A7523E">
              <w:rPr>
                <w:rFonts w:ascii="Segoe Print" w:hAnsi="Segoe Print"/>
                <w:sz w:val="16"/>
                <w:szCs w:val="16"/>
              </w:rPr>
              <w:t xml:space="preserve"> vorbohren.</w:t>
            </w:r>
          </w:p>
        </w:tc>
        <w:tc>
          <w:tcPr>
            <w:tcW w:w="2877" w:type="dxa"/>
            <w:shd w:val="clear" w:color="auto" w:fill="auto"/>
            <w:vAlign w:val="center"/>
          </w:tcPr>
          <w:p w14:paraId="65079206"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Bohrer</w:t>
            </w:r>
          </w:p>
          <w:p w14:paraId="6E79E19E"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Ständerbohrmaschine</w:t>
            </w:r>
          </w:p>
        </w:tc>
      </w:tr>
      <w:tr w:rsidR="00E442F6" w:rsidRPr="00A7523E" w14:paraId="2359AAE8" w14:textId="77777777" w:rsidTr="00216E6B">
        <w:trPr>
          <w:trHeight w:val="336"/>
        </w:trPr>
        <w:tc>
          <w:tcPr>
            <w:tcW w:w="7230" w:type="dxa"/>
            <w:shd w:val="clear" w:color="auto" w:fill="auto"/>
            <w:vAlign w:val="center"/>
          </w:tcPr>
          <w:p w14:paraId="00F92770"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Alle Flächen schleifen, Hirnholzkanten feilen, alle anderen Kanten brechen.</w:t>
            </w:r>
          </w:p>
        </w:tc>
        <w:tc>
          <w:tcPr>
            <w:tcW w:w="2877" w:type="dxa"/>
            <w:shd w:val="clear" w:color="auto" w:fill="auto"/>
            <w:vAlign w:val="center"/>
          </w:tcPr>
          <w:p w14:paraId="716AA570"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Schleifpapier, Feile</w:t>
            </w:r>
          </w:p>
        </w:tc>
      </w:tr>
      <w:tr w:rsidR="00E442F6" w:rsidRPr="00A7523E" w14:paraId="3817718E" w14:textId="77777777" w:rsidTr="00216E6B">
        <w:trPr>
          <w:trHeight w:val="336"/>
        </w:trPr>
        <w:tc>
          <w:tcPr>
            <w:tcW w:w="7230" w:type="dxa"/>
            <w:shd w:val="clear" w:color="auto" w:fill="auto"/>
            <w:vAlign w:val="center"/>
          </w:tcPr>
          <w:p w14:paraId="41FE56FB"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 xml:space="preserve">Querleisten </w:t>
            </w:r>
            <w:r w:rsidRPr="00A7523E">
              <w:rPr>
                <w:rFonts w:ascii="Cambria Math" w:hAnsi="Cambria Math" w:cs="Cambria Math"/>
                <w:sz w:val="16"/>
                <w:szCs w:val="16"/>
              </w:rPr>
              <w:t>②</w:t>
            </w:r>
            <w:r w:rsidRPr="00A7523E">
              <w:rPr>
                <w:rFonts w:ascii="Segoe Print" w:hAnsi="Segoe Print"/>
                <w:sz w:val="16"/>
                <w:szCs w:val="16"/>
              </w:rPr>
              <w:t xml:space="preserve"> auf die Längsleisten </w:t>
            </w:r>
            <w:r w:rsidRPr="00A7523E">
              <w:rPr>
                <w:rFonts w:ascii="Cambria Math" w:hAnsi="Cambria Math" w:cs="Cambria Math"/>
                <w:sz w:val="16"/>
                <w:szCs w:val="16"/>
              </w:rPr>
              <w:t>①</w:t>
            </w:r>
            <w:r w:rsidRPr="00A7523E">
              <w:rPr>
                <w:rFonts w:ascii="Segoe Print" w:hAnsi="Segoe Print"/>
                <w:sz w:val="16"/>
                <w:szCs w:val="16"/>
              </w:rPr>
              <w:t xml:space="preserve"> schrauben.</w:t>
            </w:r>
          </w:p>
        </w:tc>
        <w:tc>
          <w:tcPr>
            <w:tcW w:w="2877" w:type="dxa"/>
            <w:shd w:val="clear" w:color="auto" w:fill="auto"/>
            <w:vAlign w:val="center"/>
          </w:tcPr>
          <w:p w14:paraId="555BA6B6"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Schraubendreher</w:t>
            </w:r>
          </w:p>
        </w:tc>
      </w:tr>
      <w:tr w:rsidR="00E442F6" w:rsidRPr="00700DFD" w14:paraId="77C7D331" w14:textId="77777777" w:rsidTr="00216E6B">
        <w:trPr>
          <w:trHeight w:val="336"/>
        </w:trPr>
        <w:tc>
          <w:tcPr>
            <w:tcW w:w="7230" w:type="dxa"/>
            <w:shd w:val="clear" w:color="auto" w:fill="EEECE1" w:themeFill="background2"/>
            <w:vAlign w:val="center"/>
          </w:tcPr>
          <w:p w14:paraId="766C1B77" w14:textId="77777777" w:rsidR="00E442F6" w:rsidRPr="00700DFD" w:rsidRDefault="00E442F6" w:rsidP="008B395D">
            <w:pPr>
              <w:rPr>
                <w:b/>
              </w:rPr>
            </w:pPr>
            <w:r w:rsidRPr="00700DFD">
              <w:rPr>
                <w:b/>
              </w:rPr>
              <w:t>Herstellung und Montage Lehne</w:t>
            </w:r>
          </w:p>
        </w:tc>
        <w:tc>
          <w:tcPr>
            <w:tcW w:w="2877" w:type="dxa"/>
            <w:shd w:val="clear" w:color="auto" w:fill="EEECE1" w:themeFill="background2"/>
            <w:vAlign w:val="center"/>
          </w:tcPr>
          <w:p w14:paraId="2C669DFE" w14:textId="77777777" w:rsidR="00E442F6" w:rsidRPr="00700DFD" w:rsidRDefault="00E442F6" w:rsidP="008B395D">
            <w:pPr>
              <w:rPr>
                <w:b/>
              </w:rPr>
            </w:pPr>
          </w:p>
        </w:tc>
      </w:tr>
      <w:tr w:rsidR="00E442F6" w:rsidRPr="00A7523E" w14:paraId="22ED2CCA" w14:textId="77777777" w:rsidTr="00216E6B">
        <w:trPr>
          <w:trHeight w:val="336"/>
        </w:trPr>
        <w:tc>
          <w:tcPr>
            <w:tcW w:w="7230" w:type="dxa"/>
            <w:shd w:val="clear" w:color="auto" w:fill="auto"/>
            <w:vAlign w:val="center"/>
          </w:tcPr>
          <w:p w14:paraId="47FDE84D"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 xml:space="preserve">An den drei Querleisten </w:t>
            </w:r>
            <w:r w:rsidRPr="00A7523E">
              <w:rPr>
                <w:rFonts w:ascii="Cambria Math" w:hAnsi="Cambria Math" w:cs="Cambria Math"/>
                <w:sz w:val="16"/>
                <w:szCs w:val="16"/>
              </w:rPr>
              <w:t>④</w:t>
            </w:r>
            <w:r w:rsidRPr="00A7523E">
              <w:rPr>
                <w:rFonts w:ascii="Segoe Print" w:hAnsi="Segoe Print"/>
                <w:sz w:val="16"/>
                <w:szCs w:val="16"/>
              </w:rPr>
              <w:t xml:space="preserve"> die Mittelpunkte der Bohrungen anreißen</w:t>
            </w:r>
          </w:p>
        </w:tc>
        <w:tc>
          <w:tcPr>
            <w:tcW w:w="2877" w:type="dxa"/>
            <w:shd w:val="clear" w:color="auto" w:fill="auto"/>
            <w:vAlign w:val="center"/>
          </w:tcPr>
          <w:p w14:paraId="72C5A238"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Meterstab, Bleistift</w:t>
            </w:r>
          </w:p>
        </w:tc>
      </w:tr>
      <w:tr w:rsidR="00E442F6" w:rsidRPr="0019468F" w14:paraId="3365B0B1" w14:textId="77777777" w:rsidTr="00216E6B">
        <w:trPr>
          <w:trHeight w:val="336"/>
        </w:trPr>
        <w:tc>
          <w:tcPr>
            <w:tcW w:w="7230" w:type="dxa"/>
            <w:shd w:val="clear" w:color="auto" w:fill="auto"/>
            <w:vAlign w:val="center"/>
          </w:tcPr>
          <w:p w14:paraId="7FDC1154" w14:textId="77777777" w:rsidR="00E442F6" w:rsidRDefault="00E442F6" w:rsidP="008B395D">
            <w:pPr>
              <w:spacing w:line="264" w:lineRule="auto"/>
              <w:rPr>
                <w:b/>
              </w:rPr>
            </w:pPr>
            <w:r w:rsidRPr="00DC1742">
              <w:rPr>
                <w:b/>
              </w:rPr>
              <w:t>Die Achsabstände</w:t>
            </w:r>
            <w:r>
              <w:rPr>
                <w:b/>
              </w:rPr>
              <w:t xml:space="preserve"> auf den Querleisten </w:t>
            </w:r>
            <w:r>
              <w:rPr>
                <w:rFonts w:ascii="Cambria" w:hAnsi="Cambria"/>
              </w:rPr>
              <w:t xml:space="preserve">④ </w:t>
            </w:r>
            <w:r>
              <w:rPr>
                <w:b/>
              </w:rPr>
              <w:t>genau prüfen.</w:t>
            </w:r>
          </w:p>
          <w:p w14:paraId="3891BC73" w14:textId="77777777" w:rsidR="00E442F6" w:rsidRPr="00DC1742" w:rsidRDefault="00E442F6" w:rsidP="008B395D">
            <w:pPr>
              <w:spacing w:line="264" w:lineRule="auto"/>
              <w:rPr>
                <w:b/>
              </w:rPr>
            </w:pPr>
            <w:r>
              <w:rPr>
                <w:b/>
              </w:rPr>
              <w:t>Sollten sie ungenau und unterschiedlich groß sein, korrigieren!</w:t>
            </w:r>
          </w:p>
        </w:tc>
        <w:tc>
          <w:tcPr>
            <w:tcW w:w="2877" w:type="dxa"/>
            <w:shd w:val="clear" w:color="auto" w:fill="auto"/>
            <w:vAlign w:val="center"/>
          </w:tcPr>
          <w:p w14:paraId="49F76836" w14:textId="77777777" w:rsidR="00E442F6" w:rsidRDefault="00E442F6" w:rsidP="008B395D">
            <w:pPr>
              <w:spacing w:line="264" w:lineRule="auto"/>
            </w:pPr>
          </w:p>
        </w:tc>
      </w:tr>
      <w:tr w:rsidR="00E442F6" w:rsidRPr="00A7523E" w14:paraId="259B9B2A" w14:textId="77777777" w:rsidTr="00216E6B">
        <w:trPr>
          <w:trHeight w:val="336"/>
        </w:trPr>
        <w:tc>
          <w:tcPr>
            <w:tcW w:w="7230" w:type="dxa"/>
            <w:shd w:val="clear" w:color="auto" w:fill="auto"/>
            <w:vAlign w:val="center"/>
          </w:tcPr>
          <w:p w14:paraId="5F383E4E"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 xml:space="preserve">Die drei Querleisten </w:t>
            </w:r>
            <w:r w:rsidRPr="00A7523E">
              <w:rPr>
                <w:rFonts w:ascii="Cambria Math" w:hAnsi="Cambria Math" w:cs="Cambria Math"/>
                <w:sz w:val="16"/>
                <w:szCs w:val="16"/>
              </w:rPr>
              <w:t>④</w:t>
            </w:r>
            <w:r w:rsidRPr="00A7523E">
              <w:rPr>
                <w:rFonts w:ascii="Segoe Print" w:hAnsi="Segoe Print"/>
                <w:sz w:val="16"/>
                <w:szCs w:val="16"/>
              </w:rPr>
              <w:t xml:space="preserve"> mit einem </w:t>
            </w:r>
            <w:r>
              <w:rPr>
                <w:rFonts w:ascii="Segoe Print" w:hAnsi="Segoe Print"/>
                <w:sz w:val="16"/>
                <w:szCs w:val="16"/>
              </w:rPr>
              <w:t>4 mm Bohrer</w:t>
            </w:r>
            <w:r w:rsidRPr="00A7523E">
              <w:rPr>
                <w:rFonts w:ascii="Segoe Print" w:hAnsi="Segoe Print"/>
                <w:sz w:val="16"/>
                <w:szCs w:val="16"/>
              </w:rPr>
              <w:t xml:space="preserve"> bohren.</w:t>
            </w:r>
          </w:p>
        </w:tc>
        <w:tc>
          <w:tcPr>
            <w:tcW w:w="2877" w:type="dxa"/>
            <w:shd w:val="clear" w:color="auto" w:fill="auto"/>
            <w:vAlign w:val="center"/>
          </w:tcPr>
          <w:p w14:paraId="0BBB2588"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Ständerbohrmaschine</w:t>
            </w:r>
          </w:p>
        </w:tc>
      </w:tr>
      <w:tr w:rsidR="00E442F6" w:rsidRPr="00A7523E" w14:paraId="2CBE629A" w14:textId="77777777" w:rsidTr="00216E6B">
        <w:trPr>
          <w:trHeight w:val="336"/>
        </w:trPr>
        <w:tc>
          <w:tcPr>
            <w:tcW w:w="7230" w:type="dxa"/>
            <w:shd w:val="clear" w:color="auto" w:fill="auto"/>
            <w:vAlign w:val="center"/>
          </w:tcPr>
          <w:p w14:paraId="5D9C5C0B"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Bohrlöcher senken.</w:t>
            </w:r>
          </w:p>
        </w:tc>
        <w:tc>
          <w:tcPr>
            <w:tcW w:w="2877" w:type="dxa"/>
            <w:shd w:val="clear" w:color="auto" w:fill="auto"/>
            <w:vAlign w:val="center"/>
          </w:tcPr>
          <w:p w14:paraId="5283FE44"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Senker</w:t>
            </w:r>
          </w:p>
        </w:tc>
      </w:tr>
      <w:tr w:rsidR="00E442F6" w:rsidRPr="00A7523E" w14:paraId="6639E72E" w14:textId="77777777" w:rsidTr="00216E6B">
        <w:trPr>
          <w:trHeight w:val="336"/>
        </w:trPr>
        <w:tc>
          <w:tcPr>
            <w:tcW w:w="7230" w:type="dxa"/>
            <w:shd w:val="clear" w:color="auto" w:fill="auto"/>
            <w:vAlign w:val="center"/>
          </w:tcPr>
          <w:p w14:paraId="1ED97701"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 xml:space="preserve">Auf den Längsleisten </w:t>
            </w:r>
            <w:r w:rsidRPr="00A7523E">
              <w:rPr>
                <w:rFonts w:ascii="Cambria Math" w:hAnsi="Cambria Math" w:cs="Cambria Math"/>
                <w:sz w:val="16"/>
                <w:szCs w:val="16"/>
              </w:rPr>
              <w:t>③</w:t>
            </w:r>
            <w:r w:rsidRPr="00A7523E">
              <w:rPr>
                <w:rFonts w:ascii="Segoe Print" w:hAnsi="Segoe Print"/>
                <w:sz w:val="16"/>
                <w:szCs w:val="16"/>
              </w:rPr>
              <w:t xml:space="preserve"> die Mittelpunkte der Bohrungen anrei</w:t>
            </w:r>
            <w:r w:rsidRPr="00A7523E">
              <w:rPr>
                <w:rFonts w:ascii="Segoe Print" w:hAnsi="Segoe Print" w:cs="Segoe Print"/>
                <w:sz w:val="16"/>
                <w:szCs w:val="16"/>
              </w:rPr>
              <w:t>ß</w:t>
            </w:r>
            <w:r w:rsidRPr="00A7523E">
              <w:rPr>
                <w:rFonts w:ascii="Segoe Print" w:hAnsi="Segoe Print"/>
                <w:sz w:val="16"/>
                <w:szCs w:val="16"/>
              </w:rPr>
              <w:t>en.</w:t>
            </w:r>
          </w:p>
        </w:tc>
        <w:tc>
          <w:tcPr>
            <w:tcW w:w="2877" w:type="dxa"/>
            <w:shd w:val="clear" w:color="auto" w:fill="auto"/>
            <w:vAlign w:val="center"/>
          </w:tcPr>
          <w:p w14:paraId="17B718AA"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Meterstab, Bleistift</w:t>
            </w:r>
          </w:p>
        </w:tc>
      </w:tr>
      <w:tr w:rsidR="00E442F6" w:rsidRPr="00A7523E" w14:paraId="2699BB0C" w14:textId="77777777" w:rsidTr="00216E6B">
        <w:trPr>
          <w:trHeight w:val="336"/>
        </w:trPr>
        <w:tc>
          <w:tcPr>
            <w:tcW w:w="7230" w:type="dxa"/>
            <w:shd w:val="clear" w:color="auto" w:fill="auto"/>
            <w:vAlign w:val="center"/>
          </w:tcPr>
          <w:p w14:paraId="5666BD1B"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 xml:space="preserve">Die Längsleisten </w:t>
            </w:r>
            <w:r w:rsidRPr="00A7523E">
              <w:rPr>
                <w:rFonts w:ascii="Cambria Math" w:hAnsi="Cambria Math" w:cs="Cambria Math"/>
                <w:sz w:val="16"/>
                <w:szCs w:val="16"/>
              </w:rPr>
              <w:t>③</w:t>
            </w:r>
            <w:r w:rsidRPr="00A7523E">
              <w:rPr>
                <w:rFonts w:ascii="Segoe Print" w:hAnsi="Segoe Print"/>
                <w:sz w:val="16"/>
                <w:szCs w:val="16"/>
              </w:rPr>
              <w:t xml:space="preserve"> mit einem </w:t>
            </w:r>
            <w:r>
              <w:rPr>
                <w:rFonts w:ascii="Segoe Print" w:hAnsi="Segoe Print"/>
                <w:sz w:val="16"/>
                <w:szCs w:val="16"/>
              </w:rPr>
              <w:t>2 mm Bohrer</w:t>
            </w:r>
            <w:r w:rsidRPr="00A7523E">
              <w:rPr>
                <w:rFonts w:ascii="Segoe Print" w:hAnsi="Segoe Print"/>
                <w:sz w:val="16"/>
                <w:szCs w:val="16"/>
              </w:rPr>
              <w:t xml:space="preserve"> vorbohren.</w:t>
            </w:r>
          </w:p>
        </w:tc>
        <w:tc>
          <w:tcPr>
            <w:tcW w:w="2877" w:type="dxa"/>
            <w:shd w:val="clear" w:color="auto" w:fill="auto"/>
            <w:vAlign w:val="center"/>
          </w:tcPr>
          <w:p w14:paraId="3E719624"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Ständerbohrmaschine</w:t>
            </w:r>
          </w:p>
        </w:tc>
      </w:tr>
      <w:tr w:rsidR="00E442F6" w:rsidRPr="00A7523E" w14:paraId="1A02AF20" w14:textId="77777777" w:rsidTr="00216E6B">
        <w:trPr>
          <w:trHeight w:val="336"/>
        </w:trPr>
        <w:tc>
          <w:tcPr>
            <w:tcW w:w="7230" w:type="dxa"/>
            <w:shd w:val="clear" w:color="auto" w:fill="auto"/>
            <w:vAlign w:val="center"/>
          </w:tcPr>
          <w:p w14:paraId="72A97846"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Alle Flächen schleifen, Hirnholzkanten feilen, alle anderen Kanten brechen.</w:t>
            </w:r>
          </w:p>
        </w:tc>
        <w:tc>
          <w:tcPr>
            <w:tcW w:w="2877" w:type="dxa"/>
            <w:shd w:val="clear" w:color="auto" w:fill="auto"/>
            <w:vAlign w:val="center"/>
          </w:tcPr>
          <w:p w14:paraId="6A78091E"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Schleifpapier, Feile</w:t>
            </w:r>
          </w:p>
        </w:tc>
      </w:tr>
      <w:tr w:rsidR="00E442F6" w:rsidRPr="00A7523E" w14:paraId="3F65A769" w14:textId="77777777" w:rsidTr="00216E6B">
        <w:trPr>
          <w:trHeight w:val="336"/>
        </w:trPr>
        <w:tc>
          <w:tcPr>
            <w:tcW w:w="7230" w:type="dxa"/>
            <w:shd w:val="clear" w:color="auto" w:fill="auto"/>
            <w:vAlign w:val="center"/>
          </w:tcPr>
          <w:p w14:paraId="74050F53"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 xml:space="preserve">Die Querleisten </w:t>
            </w:r>
            <w:r w:rsidRPr="00A7523E">
              <w:rPr>
                <w:rFonts w:ascii="Cambria Math" w:hAnsi="Cambria Math" w:cs="Cambria Math"/>
                <w:sz w:val="16"/>
                <w:szCs w:val="16"/>
              </w:rPr>
              <w:t>④</w:t>
            </w:r>
            <w:r w:rsidRPr="00A7523E">
              <w:rPr>
                <w:rFonts w:ascii="Segoe Print" w:hAnsi="Segoe Print"/>
                <w:sz w:val="16"/>
                <w:szCs w:val="16"/>
              </w:rPr>
              <w:t xml:space="preserve"> mit den Längsleisten </w:t>
            </w:r>
            <w:r w:rsidRPr="00A7523E">
              <w:rPr>
                <w:rFonts w:ascii="Cambria Math" w:hAnsi="Cambria Math" w:cs="Cambria Math"/>
                <w:sz w:val="16"/>
                <w:szCs w:val="16"/>
              </w:rPr>
              <w:t>③</w:t>
            </w:r>
            <w:r w:rsidRPr="00A7523E">
              <w:rPr>
                <w:rFonts w:ascii="Segoe Print" w:hAnsi="Segoe Print"/>
                <w:sz w:val="16"/>
                <w:szCs w:val="16"/>
              </w:rPr>
              <w:t xml:space="preserve"> verschrauben.</w:t>
            </w:r>
          </w:p>
        </w:tc>
        <w:tc>
          <w:tcPr>
            <w:tcW w:w="2877" w:type="dxa"/>
            <w:shd w:val="clear" w:color="auto" w:fill="auto"/>
            <w:vAlign w:val="center"/>
          </w:tcPr>
          <w:p w14:paraId="0129E5E8"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Schraubendreher</w:t>
            </w:r>
          </w:p>
        </w:tc>
      </w:tr>
      <w:tr w:rsidR="00E442F6" w:rsidRPr="00A7523E" w14:paraId="75413FF3" w14:textId="77777777" w:rsidTr="00216E6B">
        <w:trPr>
          <w:trHeight w:val="336"/>
        </w:trPr>
        <w:tc>
          <w:tcPr>
            <w:tcW w:w="7230" w:type="dxa"/>
            <w:shd w:val="clear" w:color="auto" w:fill="auto"/>
            <w:vAlign w:val="center"/>
          </w:tcPr>
          <w:p w14:paraId="39D42E7A"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Den Bezug um eine Längsleiste wickeln, einschlagen und klammern.</w:t>
            </w:r>
          </w:p>
        </w:tc>
        <w:tc>
          <w:tcPr>
            <w:tcW w:w="2877" w:type="dxa"/>
            <w:shd w:val="clear" w:color="auto" w:fill="auto"/>
            <w:vAlign w:val="center"/>
          </w:tcPr>
          <w:p w14:paraId="1C07E0A1"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Tacker, Klammern</w:t>
            </w:r>
          </w:p>
        </w:tc>
      </w:tr>
      <w:tr w:rsidR="00E442F6" w:rsidRPr="00A7523E" w14:paraId="0959179D" w14:textId="77777777" w:rsidTr="00216E6B">
        <w:trPr>
          <w:trHeight w:val="336"/>
        </w:trPr>
        <w:tc>
          <w:tcPr>
            <w:tcW w:w="7230" w:type="dxa"/>
            <w:shd w:val="clear" w:color="auto" w:fill="auto"/>
            <w:vAlign w:val="center"/>
          </w:tcPr>
          <w:p w14:paraId="633F47B5"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Den Bezug spannen und um die zweite Längsleiste legen, einschlagen und klammern.</w:t>
            </w:r>
          </w:p>
        </w:tc>
        <w:tc>
          <w:tcPr>
            <w:tcW w:w="2877" w:type="dxa"/>
            <w:shd w:val="clear" w:color="auto" w:fill="auto"/>
            <w:vAlign w:val="center"/>
          </w:tcPr>
          <w:p w14:paraId="0DAEE377" w14:textId="77777777" w:rsidR="00E442F6" w:rsidRPr="00A7523E" w:rsidRDefault="00E442F6" w:rsidP="008B395D">
            <w:pPr>
              <w:spacing w:line="264" w:lineRule="auto"/>
              <w:rPr>
                <w:rFonts w:ascii="Segoe Print" w:hAnsi="Segoe Print"/>
                <w:sz w:val="16"/>
                <w:szCs w:val="16"/>
              </w:rPr>
            </w:pPr>
            <w:r w:rsidRPr="00A7523E">
              <w:rPr>
                <w:rFonts w:ascii="Segoe Print" w:hAnsi="Segoe Print"/>
                <w:sz w:val="16"/>
                <w:szCs w:val="16"/>
              </w:rPr>
              <w:t>Tacker, Klammern</w:t>
            </w:r>
          </w:p>
        </w:tc>
      </w:tr>
    </w:tbl>
    <w:p w14:paraId="39EB8B2C" w14:textId="77777777" w:rsidR="00DF56A2" w:rsidRDefault="00E442F6" w:rsidP="00E442F6">
      <w:pPr>
        <w:rPr>
          <w:b/>
          <w:sz w:val="22"/>
        </w:rPr>
      </w:pPr>
      <w:r>
        <w:br w:type="page"/>
      </w:r>
    </w:p>
    <w:p w14:paraId="1C46E61C" w14:textId="77777777" w:rsidR="003C21BE" w:rsidRDefault="00ED3DA7" w:rsidP="003C21BE">
      <w:pPr>
        <w:spacing w:line="240" w:lineRule="exact"/>
      </w:pPr>
      <w:r w:rsidRPr="002217EB">
        <w:rPr>
          <w:noProof/>
          <w:color w:val="FF0000"/>
          <w:sz w:val="22"/>
          <w:lang w:eastAsia="de-DE"/>
        </w:rPr>
        <w:lastRenderedPageBreak/>
        <w:drawing>
          <wp:anchor distT="0" distB="0" distL="114300" distR="114300" simplePos="0" relativeHeight="251558400" behindDoc="0" locked="0" layoutInCell="1" allowOverlap="1" wp14:anchorId="2F84240B" wp14:editId="1B49D807">
            <wp:simplePos x="0" y="0"/>
            <wp:positionH relativeFrom="column">
              <wp:posOffset>4779010</wp:posOffset>
            </wp:positionH>
            <wp:positionV relativeFrom="paragraph">
              <wp:posOffset>1205865</wp:posOffset>
            </wp:positionV>
            <wp:extent cx="341630" cy="313055"/>
            <wp:effectExtent l="0" t="0" r="1270" b="0"/>
            <wp:wrapNone/>
            <wp:docPr id="958" name="Grafik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3C21BE" w:rsidRPr="00453EC1" w14:paraId="1373A6C4" w14:textId="77777777" w:rsidTr="00DF56A2">
        <w:trPr>
          <w:trHeight w:val="523"/>
        </w:trPr>
        <w:tc>
          <w:tcPr>
            <w:tcW w:w="7348" w:type="dxa"/>
            <w:tcBorders>
              <w:left w:val="single" w:sz="4" w:space="0" w:color="auto"/>
              <w:bottom w:val="single" w:sz="4" w:space="0" w:color="auto"/>
              <w:right w:val="single" w:sz="4" w:space="0" w:color="auto"/>
            </w:tcBorders>
            <w:shd w:val="clear" w:color="auto" w:fill="D9D9D9"/>
          </w:tcPr>
          <w:p w14:paraId="66F692D1" w14:textId="77777777" w:rsidR="003C21BE" w:rsidRPr="00453EC1" w:rsidRDefault="003C21BE" w:rsidP="00DF56A2">
            <w:pPr>
              <w:jc w:val="both"/>
              <w:rPr>
                <w:sz w:val="12"/>
              </w:rPr>
            </w:pPr>
            <w:r w:rsidRPr="00453EC1">
              <w:rPr>
                <w:sz w:val="12"/>
              </w:rPr>
              <w:t>Materialien/Kompetenz</w:t>
            </w:r>
          </w:p>
          <w:p w14:paraId="1C6B432E" w14:textId="77777777" w:rsidR="003C21BE" w:rsidRPr="00453EC1" w:rsidRDefault="003C21BE" w:rsidP="00DF56A2">
            <w:pPr>
              <w:rPr>
                <w:b/>
              </w:rPr>
            </w:pPr>
            <w:r>
              <w:rPr>
                <w:b/>
              </w:rPr>
              <w:t>Bauanleitung umsetzen</w:t>
            </w:r>
          </w:p>
        </w:tc>
        <w:tc>
          <w:tcPr>
            <w:tcW w:w="188" w:type="dxa"/>
            <w:vMerge w:val="restart"/>
            <w:tcBorders>
              <w:top w:val="nil"/>
              <w:left w:val="single" w:sz="4" w:space="0" w:color="auto"/>
              <w:bottom w:val="nil"/>
              <w:right w:val="single" w:sz="4" w:space="0" w:color="auto"/>
            </w:tcBorders>
            <w:shd w:val="clear" w:color="auto" w:fill="FFFFFF"/>
          </w:tcPr>
          <w:p w14:paraId="59FCFAB9" w14:textId="77777777" w:rsidR="003C21BE" w:rsidRPr="00453EC1" w:rsidRDefault="003C21BE" w:rsidP="00DF56A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592B8231" w14:textId="77777777" w:rsidR="003C21BE" w:rsidRPr="00453EC1" w:rsidRDefault="003C21BE" w:rsidP="00DF56A2">
            <w:pPr>
              <w:jc w:val="center"/>
              <w:rPr>
                <w:rFonts w:eastAsia="Times New Roman"/>
                <w:b/>
                <w:lang w:val="en-GB"/>
              </w:rPr>
            </w:pPr>
            <w:r>
              <w:rPr>
                <w:rFonts w:eastAsia="Times New Roman"/>
                <w:b/>
                <w:lang w:val="en-GB"/>
              </w:rPr>
              <w:t>Holztechnik</w:t>
            </w:r>
          </w:p>
          <w:p w14:paraId="752E7CB8" w14:textId="77777777" w:rsidR="003C21BE" w:rsidRPr="00453EC1" w:rsidRDefault="003C21BE" w:rsidP="00DF56A2">
            <w:pPr>
              <w:jc w:val="center"/>
              <w:rPr>
                <w:rFonts w:eastAsia="Calibri"/>
                <w:b/>
                <w:lang w:val="en-GB"/>
              </w:rPr>
            </w:pPr>
            <w:r>
              <w:rPr>
                <w:rFonts w:eastAsia="Times New Roman"/>
                <w:b/>
                <w:lang w:val="en-GB"/>
              </w:rPr>
              <w:t>Z.01.02.03</w:t>
            </w:r>
            <w:r w:rsidR="00A64EE1">
              <w:rPr>
                <w:rFonts w:eastAsia="Times New Roman"/>
                <w:b/>
                <w:lang w:val="en-GB"/>
              </w:rPr>
              <w:t>.02</w:t>
            </w:r>
          </w:p>
        </w:tc>
      </w:tr>
      <w:tr w:rsidR="003C21BE" w:rsidRPr="00453EC1" w14:paraId="38EF5424" w14:textId="77777777" w:rsidTr="00DF56A2">
        <w:trPr>
          <w:trHeight w:val="873"/>
        </w:trPr>
        <w:tc>
          <w:tcPr>
            <w:tcW w:w="7348" w:type="dxa"/>
            <w:tcBorders>
              <w:left w:val="single" w:sz="4" w:space="0" w:color="auto"/>
              <w:right w:val="single" w:sz="4" w:space="0" w:color="auto"/>
            </w:tcBorders>
          </w:tcPr>
          <w:p w14:paraId="56D173DC" w14:textId="77777777" w:rsidR="00406AA2" w:rsidRPr="00453EC1" w:rsidRDefault="00406AA2" w:rsidP="00406AA2">
            <w:pPr>
              <w:spacing w:before="40" w:after="60" w:line="160" w:lineRule="exact"/>
              <w:rPr>
                <w:sz w:val="12"/>
              </w:rPr>
            </w:pPr>
            <w:r w:rsidRPr="00453EC1">
              <w:rPr>
                <w:sz w:val="12"/>
              </w:rPr>
              <w:t>Teilkompetenz:</w:t>
            </w:r>
          </w:p>
          <w:p w14:paraId="3C56A3C7" w14:textId="77777777" w:rsidR="00406AA2" w:rsidRDefault="00406AA2" w:rsidP="00406AA2">
            <w:pPr>
              <w:pStyle w:val="Kopf8ptafz"/>
            </w:pPr>
            <w:r w:rsidRPr="00F275EB">
              <w:t xml:space="preserve">Ich kann </w:t>
            </w:r>
            <w:r>
              <w:t xml:space="preserve">Maße aus </w:t>
            </w:r>
            <w:r w:rsidRPr="00F275EB">
              <w:t xml:space="preserve">einer technischen Zeichnung </w:t>
            </w:r>
            <w:r>
              <w:t>ableiten</w:t>
            </w:r>
            <w:r w:rsidRPr="00F275EB">
              <w:t>.</w:t>
            </w:r>
          </w:p>
          <w:p w14:paraId="62D5CF80" w14:textId="77777777" w:rsidR="00406AA2" w:rsidRDefault="00406AA2" w:rsidP="00406AA2">
            <w:pPr>
              <w:pStyle w:val="Kopf8ptafz"/>
            </w:pPr>
            <w:r w:rsidRPr="00F275EB">
              <w:t>Ich kann Bemaßung</w:t>
            </w:r>
            <w:r>
              <w:t>en fachgerecht</w:t>
            </w:r>
            <w:r w:rsidRPr="00F275EB">
              <w:t xml:space="preserve"> ergänzen.</w:t>
            </w:r>
          </w:p>
          <w:p w14:paraId="3F8642E8" w14:textId="77777777" w:rsidR="00406AA2" w:rsidRDefault="00406AA2" w:rsidP="00406AA2">
            <w:pPr>
              <w:pStyle w:val="Kopf8ptafz"/>
            </w:pPr>
            <w:r>
              <w:t>Ich kann Bohrungen fachgerecht anreißen.</w:t>
            </w:r>
          </w:p>
          <w:p w14:paraId="1CC19D38" w14:textId="77777777" w:rsidR="003C21BE" w:rsidRPr="00A402FC" w:rsidRDefault="00406AA2" w:rsidP="00406AA2">
            <w:pPr>
              <w:pStyle w:val="Kopf8ptafz"/>
            </w:pPr>
            <w:r w:rsidRPr="008B395D">
              <w:rPr>
                <w:i/>
              </w:rPr>
              <w:t>I</w:t>
            </w:r>
            <w:r w:rsidRPr="008B395D">
              <w:rPr>
                <w:i/>
                <w:lang w:eastAsia="de-DE"/>
              </w:rPr>
              <w:t>ch kann vorher nachdenken</w:t>
            </w:r>
            <w:r>
              <w:rPr>
                <w:lang w:eastAsia="de-DE"/>
              </w:rPr>
              <w:t>.</w:t>
            </w:r>
          </w:p>
        </w:tc>
        <w:tc>
          <w:tcPr>
            <w:tcW w:w="188" w:type="dxa"/>
            <w:vMerge/>
            <w:tcBorders>
              <w:left w:val="single" w:sz="4" w:space="0" w:color="auto"/>
              <w:bottom w:val="nil"/>
              <w:right w:val="nil"/>
            </w:tcBorders>
            <w:vAlign w:val="center"/>
          </w:tcPr>
          <w:p w14:paraId="4AB92624" w14:textId="77777777" w:rsidR="003C21BE" w:rsidRPr="00453EC1" w:rsidRDefault="003C21BE" w:rsidP="00DF56A2">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C21BE" w:rsidRPr="00453EC1" w14:paraId="5A9FB9FE" w14:textId="77777777" w:rsidTr="00DF56A2">
              <w:trPr>
                <w:trHeight w:val="284"/>
              </w:trPr>
              <w:tc>
                <w:tcPr>
                  <w:tcW w:w="2090" w:type="dxa"/>
                  <w:shd w:val="clear" w:color="auto" w:fill="auto"/>
                </w:tcPr>
                <w:p w14:paraId="3BF900C8" w14:textId="77777777" w:rsidR="003C21BE" w:rsidRPr="00453EC1" w:rsidRDefault="003C21BE" w:rsidP="007A244C">
                  <w:pPr>
                    <w:framePr w:hSpace="141" w:wrap="around" w:vAnchor="text" w:hAnchor="text" w:y="-81"/>
                    <w:jc w:val="center"/>
                    <w:rPr>
                      <w:lang w:val="en-GB"/>
                    </w:rPr>
                  </w:pPr>
                  <w:r w:rsidRPr="00453EC1">
                    <w:rPr>
                      <w:lang w:val="en-GB"/>
                    </w:rPr>
                    <w:t>LernPROJEKT</w:t>
                  </w:r>
                </w:p>
              </w:tc>
            </w:tr>
            <w:tr w:rsidR="003C21BE" w:rsidRPr="00453EC1" w14:paraId="27885358" w14:textId="77777777" w:rsidTr="00DF56A2">
              <w:trPr>
                <w:trHeight w:val="284"/>
              </w:trPr>
              <w:tc>
                <w:tcPr>
                  <w:tcW w:w="2090" w:type="dxa"/>
                  <w:shd w:val="clear" w:color="auto" w:fill="auto"/>
                </w:tcPr>
                <w:p w14:paraId="3CAF2E19" w14:textId="77777777" w:rsidR="003C21BE" w:rsidRPr="00453EC1" w:rsidRDefault="003C21BE" w:rsidP="007A244C">
                  <w:pPr>
                    <w:framePr w:hSpace="141" w:wrap="around" w:vAnchor="text" w:hAnchor="text" w:y="-81"/>
                    <w:jc w:val="center"/>
                    <w:rPr>
                      <w:lang w:val="en-GB"/>
                    </w:rPr>
                  </w:pPr>
                  <w:r w:rsidRPr="00453EC1">
                    <w:rPr>
                      <w:lang w:val="en-GB"/>
                    </w:rPr>
                    <w:t>LernTHEMA</w:t>
                  </w:r>
                </w:p>
              </w:tc>
            </w:tr>
            <w:tr w:rsidR="003C21BE" w:rsidRPr="00453EC1" w14:paraId="6A6D27B8" w14:textId="77777777" w:rsidTr="00DF56A2">
              <w:trPr>
                <w:trHeight w:val="284"/>
              </w:trPr>
              <w:tc>
                <w:tcPr>
                  <w:tcW w:w="2090" w:type="dxa"/>
                  <w:shd w:val="clear" w:color="auto" w:fill="D9D9D9" w:themeFill="background1" w:themeFillShade="D9"/>
                </w:tcPr>
                <w:p w14:paraId="33F21DC7" w14:textId="77777777" w:rsidR="003C21BE" w:rsidRPr="00453EC1" w:rsidRDefault="003C21BE" w:rsidP="007A244C">
                  <w:pPr>
                    <w:framePr w:hSpace="141" w:wrap="around" w:vAnchor="text" w:hAnchor="text" w:y="-81"/>
                    <w:jc w:val="center"/>
                    <w:rPr>
                      <w:rFonts w:eastAsia="Times New Roman"/>
                      <w:b/>
                      <w:lang w:val="en-GB"/>
                    </w:rPr>
                  </w:pPr>
                  <w:r w:rsidRPr="00453EC1">
                    <w:rPr>
                      <w:rFonts w:eastAsia="Times New Roman"/>
                      <w:b/>
                      <w:lang w:val="en-GB"/>
                    </w:rPr>
                    <w:t>LernSCHRITT</w:t>
                  </w:r>
                </w:p>
              </w:tc>
            </w:tr>
          </w:tbl>
          <w:p w14:paraId="7899A22B" w14:textId="77777777" w:rsidR="003C21BE" w:rsidRPr="00453EC1" w:rsidRDefault="003C21BE" w:rsidP="00DF56A2">
            <w:pPr>
              <w:jc w:val="center"/>
              <w:rPr>
                <w:rFonts w:eastAsia="Times New Roman"/>
                <w:b/>
                <w:lang w:val="en-GB"/>
              </w:rPr>
            </w:pPr>
          </w:p>
        </w:tc>
      </w:tr>
    </w:tbl>
    <w:p w14:paraId="507BC11E" w14:textId="77777777" w:rsidR="003C21BE" w:rsidRDefault="003C21BE" w:rsidP="003C21BE">
      <w:pPr>
        <w:pStyle w:val="berschrift2"/>
      </w:pPr>
      <w:r w:rsidRPr="002D3A49">
        <w:t xml:space="preserve">Mittelpunkte der Bohrungen an den fünf Querleisten </w:t>
      </w:r>
      <w:r w:rsidRPr="002B40F4">
        <w:rPr>
          <w:rFonts w:ascii="Cambria" w:hAnsi="Cambria"/>
          <w:sz w:val="28"/>
        </w:rPr>
        <w:t>②</w:t>
      </w:r>
      <w:r w:rsidRPr="002D3A49">
        <w:t xml:space="preserve"> des Sitzes anreißen:</w:t>
      </w:r>
    </w:p>
    <w:p w14:paraId="36AC8626" w14:textId="77777777" w:rsidR="003C21BE" w:rsidRDefault="003C21BE" w:rsidP="003C21BE">
      <w:pPr>
        <w:pStyle w:val="Textkrper"/>
      </w:pPr>
      <w:r>
        <w:t>An dem Klappstuhl werden für die Löcher eine Menge Bohrungen gebraucht. Die müssen exakt angezeichnet werden, damit am Ende alles passt.</w:t>
      </w:r>
    </w:p>
    <w:p w14:paraId="13A32903" w14:textId="77777777" w:rsidR="003C21BE" w:rsidRPr="002D3A49" w:rsidRDefault="003C21BE" w:rsidP="003C21BE">
      <w:pPr>
        <w:pStyle w:val="Textkrper"/>
      </w:pPr>
    </w:p>
    <w:p w14:paraId="75691D52" w14:textId="77777777" w:rsidR="003C21BE" w:rsidRPr="00272191" w:rsidRDefault="003C21BE" w:rsidP="003C21BE">
      <w:pPr>
        <w:spacing w:after="120"/>
      </w:pPr>
      <w:r>
        <w:rPr>
          <w:noProof/>
          <w:lang w:eastAsia="de-DE"/>
        </w:rPr>
        <mc:AlternateContent>
          <mc:Choice Requires="wps">
            <w:drawing>
              <wp:anchor distT="0" distB="0" distL="114300" distR="114300" simplePos="0" relativeHeight="251577856" behindDoc="0" locked="0" layoutInCell="1" allowOverlap="1" wp14:anchorId="4E4C19AD" wp14:editId="7AF147C0">
                <wp:simplePos x="0" y="0"/>
                <wp:positionH relativeFrom="column">
                  <wp:posOffset>1286510</wp:posOffset>
                </wp:positionH>
                <wp:positionV relativeFrom="paragraph">
                  <wp:posOffset>1473835</wp:posOffset>
                </wp:positionV>
                <wp:extent cx="268604" cy="266700"/>
                <wp:effectExtent l="0" t="0" r="17780" b="19050"/>
                <wp:wrapNone/>
                <wp:docPr id="1985" name="Ellipse 1985"/>
                <wp:cNvGraphicFramePr/>
                <a:graphic xmlns:a="http://schemas.openxmlformats.org/drawingml/2006/main">
                  <a:graphicData uri="http://schemas.microsoft.com/office/word/2010/wordprocessingShape">
                    <wps:wsp>
                      <wps:cNvSpPr/>
                      <wps:spPr>
                        <a:xfrm>
                          <a:off x="0" y="0"/>
                          <a:ext cx="268604"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28110C" id="Ellipse 1985" o:spid="_x0000_s1026" style="position:absolute;margin-left:101.3pt;margin-top:116.05pt;width:21.15pt;height:21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vBrmAIAAIsFAAAOAAAAZHJzL2Uyb0RvYy54bWysVMFu2zAMvQ/YPwi6r3aCNG2DOkXQLsOA&#10;oivWDj0rshQLkEVNUuJkXz9Kst2gK3YYloMjiuQj+UTy+ubQarIXziswFZ2clZQIw6FWZlvRH8/r&#10;T5eU+MBMzTQYUdGj8PRm+fHDdWcXYgoN6Fo4giDGLzpb0SYEuygKzxvRMn8GVhhUSnAtCyi6bVE7&#10;1iF6q4tpWc6LDlxtHXDhPd7eZSVdJnwpBQ/fpPQiEF1RzC2kr0vfTfwWy2u22DpmG8X7NNg/ZNEy&#10;ZTDoCHXHAiM7p/6AahV34EGGMw5tAVIqLlINWM2kfFPNU8OsSLUgOd6ONPn/B8sf9o+OqBrf7ury&#10;nBLDWnylz1or6wVJd0hRZ/0CLZ/so+slj8dY70G6Nv5jJeSQaD2OtIpDIBwvp/PLeTmjhKNqOp9f&#10;lIn24tXZOh++CGhJPFRU5OiJT7a/9wFjovVgFcMZWCut0+NpEy88aFXHuyS47eZWO7Jn+OrrdYm/&#10;+NCIcWKGUnQtYm25mnQKRy0ihjbfhURiYv4pk9SSYoRlnAsTJlnVsFrkaOenwWITR48UOgFGZIlZ&#10;jtg9wGCZQQbsnHNvH11F6ujRufxbYtl59EiRwYTRuVUG3HsAGqvqI2f7gaRMTWRpA/UR28ZBnidv&#10;+Vrh090zHx6ZwwHCUcOlEL7hR2roKgr9iZIG3K/37qM99jVqKelwICvqf+6YE5TorwY7/moym8UJ&#10;TsLs/GKKgjvVbE41ZtfeAr7+BNeP5ekY7YMejtJB+4K7YxWjoooZjrEryoMbhNuQFwVuHy5Wq2SG&#10;U2tZuDdPlkfwyGrsy+fDC3O279+Ajf8Aw/CyxZsezrbR08BqF0Cq1OCvvPZ848Snxum3U1wpp3Ky&#10;et2hy98AAAD//wMAUEsDBBQABgAIAAAAIQCUcgkg3gAAAAsBAAAPAAAAZHJzL2Rvd25yZXYueG1s&#10;TI89T8MwEIZ3JP6DdUhs1IlJC4Q4Fa3EAJ0oiPkau0lU+xzFbhv49RwTbO/pHr0f1XLyTpzsGPtA&#10;GvJZBsJSE0xPrYaP9+ebexAxIRl0gayGLxthWV9eVFiacKY3e9qmVrAJxRI1dCkNpZSx6azHOAuD&#10;Jf7tw+gx8Tm20ox4ZnPvpMqyhfTYEyd0ONh1Z5vD9ug5d7MqlPpUq/nBfa9fcT8fTHjR+vpqenoE&#10;keyU/mD4rc/VoeZOu3AkE4XToDK1YJTFrcpBMKGK4gHEjsVdkYOsK/l/Q/0DAAD//wMAUEsBAi0A&#10;FAAGAAgAAAAhALaDOJL+AAAA4QEAABMAAAAAAAAAAAAAAAAAAAAAAFtDb250ZW50X1R5cGVzXS54&#10;bWxQSwECLQAUAAYACAAAACEAOP0h/9YAAACUAQAACwAAAAAAAAAAAAAAAAAvAQAAX3JlbHMvLnJl&#10;bHNQSwECLQAUAAYACAAAACEA99bwa5gCAACLBQAADgAAAAAAAAAAAAAAAAAuAgAAZHJzL2Uyb0Rv&#10;Yy54bWxQSwECLQAUAAYACAAAACEAlHIJIN4AAAALAQAADwAAAAAAAAAAAAAAAADyBAAAZHJzL2Rv&#10;d25yZXYueG1sUEsFBgAAAAAEAAQA8wAAAP0FAAAAAA==&#10;" filled="f" strokecolor="red" strokeweight="2pt"/>
            </w:pict>
          </mc:Fallback>
        </mc:AlternateContent>
      </w:r>
      <w:r>
        <w:rPr>
          <w:noProof/>
          <w:sz w:val="22"/>
          <w:lang w:eastAsia="de-DE"/>
        </w:rPr>
        <mc:AlternateContent>
          <mc:Choice Requires="wps">
            <w:drawing>
              <wp:anchor distT="0" distB="0" distL="114300" distR="114300" simplePos="0" relativeHeight="251545088" behindDoc="0" locked="0" layoutInCell="1" allowOverlap="1" wp14:anchorId="06E756DB" wp14:editId="155A8E55">
                <wp:simplePos x="0" y="0"/>
                <wp:positionH relativeFrom="column">
                  <wp:posOffset>4714240</wp:posOffset>
                </wp:positionH>
                <wp:positionV relativeFrom="paragraph">
                  <wp:posOffset>624840</wp:posOffset>
                </wp:positionV>
                <wp:extent cx="1254125" cy="637540"/>
                <wp:effectExtent l="38100" t="95250" r="117475" b="48260"/>
                <wp:wrapNone/>
                <wp:docPr id="2129" name="Textfeld 2129"/>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4AE5641"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756DB" id="Textfeld 2129" o:spid="_x0000_s1086" type="#_x0000_t202" style="position:absolute;margin-left:371.2pt;margin-top:49.2pt;width:98.75pt;height:50.2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k1/AIAAIwGAAAOAAAAZHJzL2Uyb0RvYy54bWysVVtv2jAUfp+0/2D5fQ2h0FHUULFWnSZ1&#10;bVU69dk4NrHq2J5tSLpfv3McApTtpdOQMD4+9+9cuLhsa002wgdlTUHzkwElwnBbKrMq6I+nm08T&#10;SkJkpmTaGlHQVxHo5ezjh4vGTcXQVlaXwhMwYsK0cQWtYnTTLAu8EjULJ9YJA0xpfc0ikH6VlZ41&#10;YL3W2XAwOMsa60vnLRchwOt1x6SzZF9KweO9lEFEogsKscV0+nQu8cxmF2y68sxVim/DYP8QRc2U&#10;Aac7U9csMrL26g9TteLeBivjCbd1ZqVUXKQcIJt8cJTNomJOpFwAnOB2MIX/Z5bfbR48UWVBh/nw&#10;nBLDaqjSk2ijFLok6REwalyYgujCgXBsv9gWao3Y4XuAR0y9lb7GX0iKAB/Qft0hDPYIR6XheARf&#10;Sjjwzk4/j0epBNle2/kQvwpbE7wU1EMFE7BscxsieATRXgSdBatVeaO0TgR2jbjSnmwY1Hu5GmKM&#10;oPFGShvSoPPxIBl+w0t999YCGtbr+rstO6vjAXx6u73DYy/gUxvUFKkHIXQk7DoKv6jKhiz12j8y&#10;QH08mIA1UipM9nSSdwQ0aD45R0fAY3oFo7XUlHgbn1WsUlsgtGgTwdhnrBl/6eDSrmJdwKNkZg8d&#10;SKdwd9Ek6iDQbF/VdIuvWiQUzKOQ0CupuPhwhBbjXJiY+iLlD9IoJaE671HcyqNqF9R7lHcaybM1&#10;cadcK2N9V/G+ah0+5UsfsuzkAY+DvPEa22WbhiRPHYVPS1u+wjBASVKrB8dvFJTiloX4wDzsEKgc&#10;7MV4D4fUFjrObm+UVNb/+ts7ysNoA5eSBnZSQcPPNfOCEv3NwNCf5yOYFxITMRp/HgLhDznLQ45Z&#10;11cWxiCHDex4uqJ81P1Vels/w/qco1dgMcPBd0Fjf72K3aaE9cvFfJ6EYG05Fm/NwnE0jTBjCz61&#10;z8y77dBGGPc7228vNj2a3U4WNY2dr6OVKg32HtVtAWDlpdbcrmfcqYd0ktr/icx+AwAA//8DAFBL&#10;AwQUAAYACAAAACEAoKj5LN8AAAAKAQAADwAAAGRycy9kb3ducmV2LnhtbEyPwU7DMAyG70i8Q2Qk&#10;bixlq1hTmk5owIEbGxPimDamrWicrsnW8vaYE5wsy59+f3+xmV0vzjiGzpOG20UCAqn2tqNGw+Ht&#10;+SYDEaIha3pPqOEbA2zKy4vC5NZPtMPzPjaCQyjkRkMb45BLGeoWnQkLPyDx7dOPzkRex0ba0Uwc&#10;7nq5TJI76UxH/KE1A25brL/2J6cBj+tQHZPmcbt6eQ+HjzDRU/qq9fXV/HAPIuIc/2D41Wd1KNmp&#10;8ieyQfQa1ukyZVSDyngyoFZKgaiYVFkGsizk/wrlDwAAAP//AwBQSwECLQAUAAYACAAAACEAtoM4&#10;kv4AAADhAQAAEwAAAAAAAAAAAAAAAAAAAAAAW0NvbnRlbnRfVHlwZXNdLnhtbFBLAQItABQABgAI&#10;AAAAIQA4/SH/1gAAAJQBAAALAAAAAAAAAAAAAAAAAC8BAABfcmVscy8ucmVsc1BLAQItABQABgAI&#10;AAAAIQAilIk1/AIAAIwGAAAOAAAAAAAAAAAAAAAAAC4CAABkcnMvZTJvRG9jLnhtbFBLAQItABQA&#10;BgAIAAAAIQCgqPks3wAAAAoBAAAPAAAAAAAAAAAAAAAAAFYFAABkcnMvZG93bnJldi54bWxQSwUG&#10;AAAAAAQABADzAAAAYgYAAAAA&#10;" fillcolor="#eeece1 [3214]" strokecolor="#938953 [1614]" strokeweight=".5pt">
                <v:shadow on="t" color="black" opacity="26214f" origin="-.5,.5" offset=".74836mm,-.74836mm"/>
                <v:textbox>
                  <w:txbxContent>
                    <w:p w14:paraId="74AE5641" w14:textId="77777777" w:rsidR="008A6EA7" w:rsidRDefault="008A6EA7" w:rsidP="003C21BE">
                      <w:r>
                        <w:rPr>
                          <w:sz w:val="22"/>
                        </w:rPr>
                        <w:t>Nehmen Sie die Bauanleitung zu Hilfe!</w:t>
                      </w:r>
                    </w:p>
                  </w:txbxContent>
                </v:textbox>
              </v:shape>
            </w:pict>
          </mc:Fallback>
        </mc:AlternateContent>
      </w:r>
      <w:r>
        <w:rPr>
          <w:noProof/>
          <w:lang w:eastAsia="de-DE"/>
        </w:rPr>
        <w:drawing>
          <wp:inline distT="0" distB="0" distL="0" distR="0" wp14:anchorId="1F22232A" wp14:editId="4E1316D7">
            <wp:extent cx="2411926" cy="1892300"/>
            <wp:effectExtent l="0" t="0" r="7620" b="0"/>
            <wp:docPr id="1980" name="Grafik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z_3D.jpg"/>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20238" t="30579" r="17064" b="34635"/>
                    <a:stretch/>
                  </pic:blipFill>
                  <pic:spPr bwMode="auto">
                    <a:xfrm>
                      <a:off x="0" y="0"/>
                      <a:ext cx="2411926" cy="1892300"/>
                    </a:xfrm>
                    <a:prstGeom prst="rect">
                      <a:avLst/>
                    </a:prstGeom>
                    <a:ln>
                      <a:noFill/>
                    </a:ln>
                    <a:extLst>
                      <a:ext uri="{53640926-AAD7-44D8-BBD7-CCE9431645EC}">
                        <a14:shadowObscured xmlns:a14="http://schemas.microsoft.com/office/drawing/2010/main"/>
                      </a:ext>
                    </a:extLst>
                  </pic:spPr>
                </pic:pic>
              </a:graphicData>
            </a:graphic>
          </wp:inline>
        </w:drawing>
      </w:r>
    </w:p>
    <w:p w14:paraId="5C96CCB2" w14:textId="77777777" w:rsidR="003C21BE" w:rsidRPr="006E4970" w:rsidRDefault="003C21BE" w:rsidP="00A467DE">
      <w:pPr>
        <w:pStyle w:val="Listenabsatz"/>
        <w:numPr>
          <w:ilvl w:val="0"/>
          <w:numId w:val="27"/>
        </w:numPr>
        <w:tabs>
          <w:tab w:val="left" w:pos="426"/>
        </w:tabs>
        <w:spacing w:line="312" w:lineRule="auto"/>
        <w:rPr>
          <w:sz w:val="22"/>
        </w:rPr>
      </w:pPr>
      <w:r w:rsidRPr="00AA18D1">
        <w:rPr>
          <w:noProof/>
          <w:lang w:eastAsia="de-DE"/>
        </w:rPr>
        <w:drawing>
          <wp:anchor distT="0" distB="0" distL="114300" distR="114300" simplePos="0" relativeHeight="251543040" behindDoc="0" locked="0" layoutInCell="1" allowOverlap="1" wp14:anchorId="07D4A30A" wp14:editId="4D600647">
            <wp:simplePos x="0" y="0"/>
            <wp:positionH relativeFrom="column">
              <wp:posOffset>4714875</wp:posOffset>
            </wp:positionH>
            <wp:positionV relativeFrom="paragraph">
              <wp:posOffset>229870</wp:posOffset>
            </wp:positionV>
            <wp:extent cx="314325" cy="314325"/>
            <wp:effectExtent l="0" t="0" r="9525" b="9525"/>
            <wp:wrapNone/>
            <wp:docPr id="1877" name="Grafik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970">
        <w:rPr>
          <w:sz w:val="22"/>
        </w:rPr>
        <w:t>Ergänze</w:t>
      </w:r>
      <w:r>
        <w:rPr>
          <w:sz w:val="22"/>
        </w:rPr>
        <w:t>n Sie</w:t>
      </w:r>
      <w:r w:rsidRPr="006E4970">
        <w:rPr>
          <w:sz w:val="22"/>
        </w:rPr>
        <w:t xml:space="preserve"> die</w:t>
      </w:r>
      <w:r>
        <w:rPr>
          <w:sz w:val="22"/>
        </w:rPr>
        <w:t xml:space="preserve"> zwei</w:t>
      </w:r>
      <w:r w:rsidRPr="006E4970">
        <w:rPr>
          <w:sz w:val="22"/>
        </w:rPr>
        <w:t xml:space="preserve"> fehlenden Maße</w:t>
      </w:r>
      <w:r w:rsidR="00B8593D">
        <w:rPr>
          <w:sz w:val="22"/>
        </w:rPr>
        <w:t xml:space="preserve"> in den</w:t>
      </w:r>
      <w:r>
        <w:rPr>
          <w:sz w:val="22"/>
        </w:rPr>
        <w:t xml:space="preserve"> grauen Kästen.</w:t>
      </w:r>
    </w:p>
    <w:p w14:paraId="2037B6E3" w14:textId="77777777" w:rsidR="003C21BE" w:rsidRPr="006E4970" w:rsidRDefault="003C21BE" w:rsidP="00A467DE">
      <w:pPr>
        <w:pStyle w:val="Listenabsatz"/>
        <w:numPr>
          <w:ilvl w:val="0"/>
          <w:numId w:val="27"/>
        </w:numPr>
        <w:tabs>
          <w:tab w:val="left" w:pos="426"/>
        </w:tabs>
        <w:spacing w:line="312" w:lineRule="auto"/>
        <w:rPr>
          <w:sz w:val="22"/>
        </w:rPr>
      </w:pPr>
      <w:r w:rsidRPr="006E4970">
        <w:rPr>
          <w:sz w:val="22"/>
        </w:rPr>
        <w:t>Zeichne</w:t>
      </w:r>
      <w:r>
        <w:rPr>
          <w:sz w:val="22"/>
        </w:rPr>
        <w:t>n Sie</w:t>
      </w:r>
      <w:r w:rsidRPr="006E4970">
        <w:rPr>
          <w:sz w:val="22"/>
        </w:rPr>
        <w:t xml:space="preserve"> den Mittelpunkt </w:t>
      </w:r>
      <w:r>
        <w:rPr>
          <w:sz w:val="22"/>
        </w:rPr>
        <w:t xml:space="preserve">der Bohrung </w:t>
      </w:r>
      <w:r w:rsidRPr="006E4970">
        <w:rPr>
          <w:sz w:val="22"/>
        </w:rPr>
        <w:t>auf der linken Seite ein</w:t>
      </w:r>
      <w:r>
        <w:rPr>
          <w:sz w:val="22"/>
        </w:rPr>
        <w:t xml:space="preserve">. Dafür verlängern Sie die Maßhilfslinien. </w:t>
      </w:r>
      <w:r>
        <w:rPr>
          <w:sz w:val="22"/>
        </w:rPr>
        <w:br/>
        <w:t>Wo diese sich schneiden, ist der Mittelpunkt der Bohrung.</w:t>
      </w:r>
    </w:p>
    <w:p w14:paraId="146FDD5D" w14:textId="77777777" w:rsidR="003C21BE" w:rsidRPr="00D971E7" w:rsidRDefault="003C21BE" w:rsidP="00A467DE">
      <w:pPr>
        <w:pStyle w:val="Listenabsatz"/>
        <w:numPr>
          <w:ilvl w:val="0"/>
          <w:numId w:val="27"/>
        </w:numPr>
        <w:tabs>
          <w:tab w:val="left" w:pos="426"/>
        </w:tabs>
        <w:spacing w:line="312" w:lineRule="auto"/>
        <w:rPr>
          <w:sz w:val="22"/>
        </w:rPr>
      </w:pPr>
      <w:r>
        <w:rPr>
          <w:noProof/>
          <w:sz w:val="22"/>
          <w:lang w:eastAsia="de-DE"/>
        </w:rPr>
        <mc:AlternateContent>
          <mc:Choice Requires="wpg">
            <w:drawing>
              <wp:anchor distT="0" distB="0" distL="114300" distR="114300" simplePos="0" relativeHeight="251555328" behindDoc="0" locked="0" layoutInCell="1" allowOverlap="1" wp14:anchorId="48E013D0" wp14:editId="77DDB944">
                <wp:simplePos x="0" y="0"/>
                <wp:positionH relativeFrom="column">
                  <wp:posOffset>2305050</wp:posOffset>
                </wp:positionH>
                <wp:positionV relativeFrom="paragraph">
                  <wp:posOffset>577215</wp:posOffset>
                </wp:positionV>
                <wp:extent cx="628015" cy="587114"/>
                <wp:effectExtent l="38100" t="0" r="635" b="41910"/>
                <wp:wrapNone/>
                <wp:docPr id="1880" name="Gruppieren 1880"/>
                <wp:cNvGraphicFramePr/>
                <a:graphic xmlns:a="http://schemas.openxmlformats.org/drawingml/2006/main">
                  <a:graphicData uri="http://schemas.microsoft.com/office/word/2010/wordprocessingGroup">
                    <wpg:wgp>
                      <wpg:cNvGrpSpPr/>
                      <wpg:grpSpPr>
                        <a:xfrm>
                          <a:off x="0" y="0"/>
                          <a:ext cx="628015" cy="587114"/>
                          <a:chOff x="0" y="0"/>
                          <a:chExt cx="628015" cy="587114"/>
                        </a:xfrm>
                      </wpg:grpSpPr>
                      <wps:wsp>
                        <wps:cNvPr id="2132" name="Textfeld 2132"/>
                        <wps:cNvSpPr txBox="1"/>
                        <wps:spPr>
                          <a:xfrm>
                            <a:off x="213360" y="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1FD9C" w14:textId="77777777" w:rsidR="008A6EA7" w:rsidRPr="002D3A49" w:rsidRDefault="008A6EA7" w:rsidP="003C21BE">
                              <w:pPr>
                                <w:rPr>
                                  <w:sz w:val="26"/>
                                </w:rPr>
                              </w:pPr>
                              <w:r w:rsidRPr="002D3A49">
                                <w:rPr>
                                  <w:rFonts w:ascii="Cambria" w:hAnsi="Cambria"/>
                                  <w:sz w:val="2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3" name="Gerade Verbindung mit Pfeil 2133"/>
                        <wps:cNvCnPr/>
                        <wps:spPr>
                          <a:xfrm flipH="1">
                            <a:off x="0" y="236220"/>
                            <a:ext cx="309283" cy="3508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8E013D0" id="Gruppieren 1880" o:spid="_x0000_s1087" style="position:absolute;left:0;text-align:left;margin-left:181.5pt;margin-top:45.45pt;width:49.45pt;height:46.25pt;z-index:251555328" coordsize="6280,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ZtmQMAAI8JAAAOAAAAZHJzL2Uyb0RvYy54bWzUVttu2zgQfV+g/0DovZEl2Y5jxClSt/Eu&#10;ELTBJm2eaYqUiFIkl6QjuV+/Q1LyLckC7QIF+kLzMpzhnDlz5Mt3XSPQEzWWK7lIsrNRgqgkquSy&#10;WiRfHm7ezhJkHZYlFkrSRbKlNnl39eaPy1bPaa5qJUpqEDiRdt7qRVI7p+dpaklNG2zPlKYSDpky&#10;DXawNFVaGtyC90ak+Wg0TVtlSm0UodbC7od4mFwF/4xR4j4zZqlDYpHA21wYTRjXfkyvLvG8MljX&#10;nPTPwD/xigZzCUF3rj5gh9HG8GeuGk6Msoq5M6KaVDHGCQ05QDbZ6CSblVEbHXKp5m2ldzABtCc4&#10;/bRb8unpziBeQu1mMwBI4gaqtDIbrTk1VKKwDSi1upqD8croe31n+o0qrnziHTON/4WUUBfw3e7w&#10;pZ1DBDan+WyUTRJE4GgyO8+yccSf1FCkZ7dI/fE/76VD0NS/bfeUVgOT7B4s+//Auq+xpqEG1uff&#10;g5VnRT6A9QDpMSpKFDYDMsHU44Rc915B5plP1L/MwuYLcMHVYgrwP8dsnI2nkx6zorg4zyfe1S53&#10;PNfGuhVVDfKTRWKA8oGJ+OnWumg6mPjAVgle3nAhwsK3GV0Kg54wNIhw4Z3g/MhKSNRC8YrJKDiW&#10;yl+PnoX0bmhotD7cPsswc1tBvY2Qf1MGRAvceCE2JoTKXfxg7a0YhPqRi739/lU/cjnmATdCZCXd&#10;7nLDpTIh+6BMe8jKbwNkLNpDbQ7y9lPXrbvYYcXAgrUqt0AOo6IeWU1uOFTvFlt3hw0IEFABRNV9&#10;hoEJBeirfpagWpnvL+17e6A6nCaoBUFbJPafDTY0QeIvCU1wkY3HXgHDYjw5z2FhDk/Whydy0ywV&#10;UCID+dYkTL29E8OUGdU8gvZe+6hwhCWB2IvEDdOlizIL2k3o9XUwAs3T2N3Ke028aw+z5+ZD94iN&#10;7gnsoJ0+qaHt8PyEx9HW35TqeuMU44HkHuiIal8AkIDYcb9CC4pBC1bU4JKir9SsuSw3skINd+iO&#10;US68POwIAEqylL2MHosCYoLrPwd0jtQ0L6Y5VA06D1qul8ZidJHPILyXVGjQ2UWQ1NflwTqDeVW7&#10;pZISlEKZWIUTkL2e+CixvY/E4IT/rhv4f2TlMBcfZYncVsPnBBuj2l62vMvYIUEJD3rlSCPis06C&#10;/aYascfoVY2I1PWa6gEJ3A1fNfjqw97R34rDdbDf/4+6+hcAAP//AwBQSwMEFAAGAAgAAAAhAADp&#10;QqrhAAAACgEAAA8AAABkcnMvZG93bnJldi54bWxMj8FKw0AQhu+C77CM4M1uYmpo02xKKeqpCLaC&#10;9LbNTpPQ7GzIbpP07R1PepthPv75/nw92VYM2PvGkYJ4FoFAKp1pqFLwdXh7WoDwQZPRrSNUcEMP&#10;6+L+LteZcSN94rAPleAQ8plWUIfQZVL6skar/cx1SHw7u97qwGtfSdPrkcNtK5+jKJVWN8Qfat3h&#10;tsbysr9aBe+jHjdJ/DrsLuft7Xh4+fjexajU48O0WYEIOIU/GH71WR0Kdjq5KxkvWgVJmnCXoGAZ&#10;LUEwME9jHk5MLpI5yCKX/ysUPwAAAP//AwBQSwECLQAUAAYACAAAACEAtoM4kv4AAADhAQAAEwAA&#10;AAAAAAAAAAAAAAAAAAAAW0NvbnRlbnRfVHlwZXNdLnhtbFBLAQItABQABgAIAAAAIQA4/SH/1gAA&#10;AJQBAAALAAAAAAAAAAAAAAAAAC8BAABfcmVscy8ucmVsc1BLAQItABQABgAIAAAAIQCTRLZtmQMA&#10;AI8JAAAOAAAAAAAAAAAAAAAAAC4CAABkcnMvZTJvRG9jLnhtbFBLAQItABQABgAIAAAAIQAA6UKq&#10;4QAAAAoBAAAPAAAAAAAAAAAAAAAAAPMFAABkcnMvZG93bnJldi54bWxQSwUGAAAAAAQABADzAAAA&#10;AQcAAAAA&#10;">
                <v:shape id="Textfeld 2132" o:spid="_x0000_s1088" type="#_x0000_t202" style="position:absolute;left:2133;width:414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hhxwAAAN0AAAAPAAAAZHJzL2Rvd25yZXYueG1sRI9Ba8JA&#10;FITvhf6H5RW8FN2Y0Cqpq0ipVbzVqKW3R/Y1CWbfhuw2if/eLRR6HGbmG2axGkwtOmpdZVnBdBKB&#10;IM6trrhQcMw24zkI55E11pZJwZUcrJb3dwtMte35g7qDL0SAsEtRQel9k0rp8pIMuoltiIP3bVuD&#10;Psi2kLrFPsBNLeMoepYGKw4LJTb0WlJ+OfwYBV+PxefeDe+nPnlKmrdtl83OOlNq9DCsX0B4Gvx/&#10;+K+90wriaRLD75vwBOTyBgAA//8DAFBLAQItABQABgAIAAAAIQDb4fbL7gAAAIUBAAATAAAAAAAA&#10;AAAAAAAAAAAAAABbQ29udGVudF9UeXBlc10ueG1sUEsBAi0AFAAGAAgAAAAhAFr0LFu/AAAAFQEA&#10;AAsAAAAAAAAAAAAAAAAAHwEAAF9yZWxzLy5yZWxzUEsBAi0AFAAGAAgAAAAhAAapKGHHAAAA3QAA&#10;AA8AAAAAAAAAAAAAAAAABwIAAGRycy9kb3ducmV2LnhtbFBLBQYAAAAAAwADALcAAAD7AgAAAAA=&#10;" fillcolor="white [3201]" stroked="f" strokeweight=".5pt">
                  <v:textbox>
                    <w:txbxContent>
                      <w:p w14:paraId="4B21FD9C" w14:textId="77777777" w:rsidR="008A6EA7" w:rsidRPr="002D3A49" w:rsidRDefault="008A6EA7" w:rsidP="003C21BE">
                        <w:pPr>
                          <w:rPr>
                            <w:sz w:val="26"/>
                          </w:rPr>
                        </w:pPr>
                        <w:r w:rsidRPr="002D3A49">
                          <w:rPr>
                            <w:rFonts w:ascii="Cambria" w:hAnsi="Cambria"/>
                            <w:sz w:val="28"/>
                          </w:rPr>
                          <w:t>①</w:t>
                        </w:r>
                      </w:p>
                    </w:txbxContent>
                  </v:textbox>
                </v:shape>
                <v:shapetype id="_x0000_t32" coordsize="21600,21600" o:spt="32" o:oned="t" path="m,l21600,21600e" filled="f">
                  <v:path arrowok="t" fillok="f" o:connecttype="none"/>
                  <o:lock v:ext="edit" shapetype="t"/>
                </v:shapetype>
                <v:shape id="Gerade Verbindung mit Pfeil 2133" o:spid="_x0000_s1089" type="#_x0000_t32" style="position:absolute;top:2362;width:3092;height:35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VwgAAAN0AAAAPAAAAZHJzL2Rvd25yZXYueG1sRI/dagIx&#10;EIXvC75DGMG7mlVRytYoYlvwzr8+wHQzbqKbyZKkur69EQq9PJyfjzNfdq4RVwrRelYwGhYgiCuv&#10;LdcKvo9fr28gYkLW2HgmBXeKsFz0XuZYan/jPV0PqRZ5hGOJCkxKbSllrAw5jEPfEmfv5IPDlGWo&#10;pQ54y+OukeOimEmHljPBYEtrQ9Xl8Osyd2XP04+gufr8OdtdMLg9NajUoN+t3kEk6tJ/+K+90QrG&#10;o8kEnm/yE5CLBwAAAP//AwBQSwECLQAUAAYACAAAACEA2+H2y+4AAACFAQAAEwAAAAAAAAAAAAAA&#10;AAAAAAAAW0NvbnRlbnRfVHlwZXNdLnhtbFBLAQItABQABgAIAAAAIQBa9CxbvwAAABUBAAALAAAA&#10;AAAAAAAAAAAAAB8BAABfcmVscy8ucmVsc1BLAQItABQABgAIAAAAIQDvg+pVwgAAAN0AAAAPAAAA&#10;AAAAAAAAAAAAAAcCAABkcnMvZG93bnJldi54bWxQSwUGAAAAAAMAAwC3AAAA9gIAAAAA&#10;" strokecolor="black [3213]">
                  <v:stroke endarrow="open"/>
                </v:shape>
              </v:group>
            </w:pict>
          </mc:Fallback>
        </mc:AlternateContent>
      </w:r>
      <w:r>
        <w:rPr>
          <w:sz w:val="22"/>
        </w:rPr>
        <w:t xml:space="preserve">Zeichnen Sie jetzt den Mittelpunkt der Bohrung auf der rechten Seite der abgebildeten </w:t>
      </w:r>
      <w:r w:rsidRPr="00D971E7">
        <w:rPr>
          <w:sz w:val="22"/>
        </w:rPr>
        <w:t>Querleiste ein.</w:t>
      </w:r>
      <w:r w:rsidRPr="00D971E7">
        <w:rPr>
          <w:noProof/>
          <w:sz w:val="22"/>
          <w:lang w:eastAsia="de-DE"/>
        </w:rPr>
        <w:t xml:space="preserve"> Übernehmen Sie exakt die Maße von der linken Seite.</w:t>
      </w:r>
    </w:p>
    <w:p w14:paraId="228BE36C" w14:textId="77777777" w:rsidR="003C21BE" w:rsidRDefault="003C21BE" w:rsidP="003C21BE">
      <w:pPr>
        <w:tabs>
          <w:tab w:val="left" w:pos="426"/>
        </w:tabs>
        <w:spacing w:line="312" w:lineRule="auto"/>
        <w:rPr>
          <w:sz w:val="22"/>
        </w:rPr>
      </w:pPr>
      <w:r>
        <w:rPr>
          <w:noProof/>
          <w:sz w:val="22"/>
          <w:lang w:eastAsia="de-DE"/>
        </w:rPr>
        <mc:AlternateContent>
          <mc:Choice Requires="wps">
            <w:drawing>
              <wp:anchor distT="0" distB="0" distL="114300" distR="114300" simplePos="0" relativeHeight="251546112" behindDoc="0" locked="0" layoutInCell="1" allowOverlap="1" wp14:anchorId="5372583F" wp14:editId="10195FFD">
                <wp:simplePos x="0" y="0"/>
                <wp:positionH relativeFrom="column">
                  <wp:posOffset>3258147</wp:posOffset>
                </wp:positionH>
                <wp:positionV relativeFrom="paragraph">
                  <wp:posOffset>4632</wp:posOffset>
                </wp:positionV>
                <wp:extent cx="414655" cy="339725"/>
                <wp:effectExtent l="0" t="0" r="4445" b="3175"/>
                <wp:wrapNone/>
                <wp:docPr id="2130" name="Textfeld 2130"/>
                <wp:cNvGraphicFramePr/>
                <a:graphic xmlns:a="http://schemas.openxmlformats.org/drawingml/2006/main">
                  <a:graphicData uri="http://schemas.microsoft.com/office/word/2010/wordprocessingShape">
                    <wps:wsp>
                      <wps:cNvSpPr txBox="1"/>
                      <wps:spPr>
                        <a:xfrm>
                          <a:off x="0" y="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9D541" w14:textId="77777777" w:rsidR="008A6EA7" w:rsidRPr="002D3A49" w:rsidRDefault="008A6EA7" w:rsidP="003C21BE">
                            <w:pPr>
                              <w:rPr>
                                <w:sz w:val="26"/>
                              </w:rPr>
                            </w:pPr>
                            <w:r w:rsidRPr="002D3A49">
                              <w:rPr>
                                <w:rFonts w:ascii="Cambria" w:hAnsi="Cambria"/>
                                <w:sz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2583F" id="Textfeld 2130" o:spid="_x0000_s1090" type="#_x0000_t202" style="position:absolute;margin-left:256.55pt;margin-top:.35pt;width:32.65pt;height:26.75pt;z-index:25154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pmkgIAAJcFAAAOAAAAZHJzL2Uyb0RvYy54bWysVEtv2zAMvg/YfxB0Xx3n0a5BnSJr0WFA&#10;0RZLh54VWWqESaImKbGzX19Kdh7reumwi02JH0mR/MiLy9ZoshE+KLAVLU8GlAjLoVb2uaI/Hm8+&#10;faYkRGZrpsGKim5FoJezjx8uGjcVQ1iBroUn6MSGaeMquorRTYsi8JUwLJyAExaVErxhEY/+uag9&#10;a9C70cVwMDgtGvC188BFCHh73SnpLPuXUvB4L2UQkeiK4tti/vr8XaZvMbtg02fP3Erx/hnsH15h&#10;mLIYdO/qmkVG1l795coo7iGAjCccTAFSKi5yDphNOXiVzWLFnMi5YHGC25cp/D+3/G7z4ImqKzos&#10;R1ggywx26VG0UQpdk3yJNWpcmCJ04RAc2y/QYq9T7dJ9wMuUeiu9SX9MiqAenW33FUZ/hOPluByf&#10;TiaUcFSNRudnw0nyUhyMnQ/xqwBDklBRjw3MdWWb2xA76A6SYgXQqr5RWudDIo240p5sGLZbx/xE&#10;dP4HSlvSVPR0NBlkxxaSeedZ2+RGZNr04Q4JZilutUgYbb8LiWXLeb4Rm3Eu7D5+RieUxFDvMezx&#10;h1e9x7jLAy1yZLBxb2yUBZ+zz3N2KFn9c1cy2eGxN0d5JzG2yzbzpRzvCLCEeou88NBNV3D8RmH3&#10;blmID8zjOCEVcEXEe/xIDVh96CVKVuB/v3Wf8Mhy1FLS4HhWNPxaMy8o0d8s8v+8HI/TPOfDeHI2&#10;xIM/1iyPNXZtrgApUeIycjyLCR/1TpQezBNuknmKiipmOcauaNyJV7FbGriJuJjPMwgn2LF4axeO&#10;J9epzImbj+0T864ncETm38FukNn0FY87bLK0MF9HkCqTPBW6q2rfAJz+PCb9pkrr5ficUYd9OnsB&#10;AAD//wMAUEsDBBQABgAIAAAAIQBt26C93wAAAAcBAAAPAAAAZHJzL2Rvd25yZXYueG1sTI5LT4RA&#10;EITvJv6HSZt4Me7AssgGGTbG+Ei8ufiIt1mmBSLTQ5hZwH9ve9JbVapS9RW7xfZiwtF3jhTEqwgE&#10;Uu1MR42Cl+r+cgvCB01G945QwTd62JWnJ4XOjZvpGad9aASPkM+1gjaEIZfS1y1a7VduQOLs041W&#10;B7ZjI82oZx63vVxH0ZW0uiN+aPWAty3WX/ujVfBx0bw/+eXhdU7SZLh7nKrszVRKnZ8tN9cgAi7h&#10;rwy/+IwOJTMd3JGMF72CNE5irirIQHCcZtsNiAOLzRpkWcj//OUPAAAA//8DAFBLAQItABQABgAI&#10;AAAAIQC2gziS/gAAAOEBAAATAAAAAAAAAAAAAAAAAAAAAABbQ29udGVudF9UeXBlc10ueG1sUEsB&#10;Ai0AFAAGAAgAAAAhADj9If/WAAAAlAEAAAsAAAAAAAAAAAAAAAAALwEAAF9yZWxzLy5yZWxzUEsB&#10;Ai0AFAAGAAgAAAAhANvbamaSAgAAlwUAAA4AAAAAAAAAAAAAAAAALgIAAGRycy9lMm9Eb2MueG1s&#10;UEsBAi0AFAAGAAgAAAAhAG3boL3fAAAABwEAAA8AAAAAAAAAAAAAAAAA7AQAAGRycy9kb3ducmV2&#10;LnhtbFBLBQYAAAAABAAEAPMAAAD4BQAAAAA=&#10;" fillcolor="white [3201]" stroked="f" strokeweight=".5pt">
                <v:textbox>
                  <w:txbxContent>
                    <w:p w14:paraId="2F69D541" w14:textId="77777777" w:rsidR="008A6EA7" w:rsidRPr="002D3A49" w:rsidRDefault="008A6EA7" w:rsidP="003C21BE">
                      <w:pPr>
                        <w:rPr>
                          <w:sz w:val="26"/>
                        </w:rPr>
                      </w:pPr>
                      <w:r w:rsidRPr="002D3A49">
                        <w:rPr>
                          <w:rFonts w:ascii="Cambria" w:hAnsi="Cambria"/>
                          <w:sz w:val="28"/>
                        </w:rPr>
                        <w:t>②</w:t>
                      </w:r>
                    </w:p>
                  </w:txbxContent>
                </v:textbox>
              </v:shape>
            </w:pict>
          </mc:Fallback>
        </mc:AlternateContent>
      </w:r>
      <w:r>
        <w:rPr>
          <w:noProof/>
          <w:lang w:eastAsia="de-DE"/>
        </w:rPr>
        <mc:AlternateContent>
          <mc:Choice Requires="wps">
            <w:drawing>
              <wp:anchor distT="0" distB="0" distL="114300" distR="114300" simplePos="0" relativeHeight="251567616" behindDoc="0" locked="0" layoutInCell="1" allowOverlap="1" wp14:anchorId="5C218708" wp14:editId="3884312C">
                <wp:simplePos x="0" y="0"/>
                <wp:positionH relativeFrom="column">
                  <wp:posOffset>1261110</wp:posOffset>
                </wp:positionH>
                <wp:positionV relativeFrom="paragraph">
                  <wp:posOffset>95250</wp:posOffset>
                </wp:positionV>
                <wp:extent cx="584200" cy="264160"/>
                <wp:effectExtent l="0" t="0" r="6350" b="2540"/>
                <wp:wrapNone/>
                <wp:docPr id="1981" name="Rechteck 1981"/>
                <wp:cNvGraphicFramePr/>
                <a:graphic xmlns:a="http://schemas.openxmlformats.org/drawingml/2006/main">
                  <a:graphicData uri="http://schemas.microsoft.com/office/word/2010/wordprocessingShape">
                    <wps:wsp>
                      <wps:cNvSpPr/>
                      <wps:spPr>
                        <a:xfrm>
                          <a:off x="0" y="0"/>
                          <a:ext cx="58420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B26325" id="Rechteck 1981" o:spid="_x0000_s1026" style="position:absolute;margin-left:99.3pt;margin-top:7.5pt;width:46pt;height:20.8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7DnQIAAJEFAAAOAAAAZHJzL2Uyb0RvYy54bWysVN9P2zAQfp+0/8Hy+0gbtQwqUlSBmCYh&#10;QMDEs+vYjTXH59lu0+6v39lOUsbQHqb1wbVzd9/dfffj4nLfarITziswFZ2eTCgRhkOtzKai355v&#10;Pp1R4gMzNdNgREUPwtPL5ccPF51diBIa0LVwBEGMX3S2ok0IdlEUnjeiZf4ErDAolOBaFvDpNkXt&#10;WIforS7KyeS06MDV1gEX3uPX6yyky4QvpeDhXkovAtEVxdhCOl061/EslhdssXHMNor3YbB/iKJl&#10;yqDTEeqaBUa2Tv0B1SruwIMMJxzaAqRUXKQcMJvp5E02Tw2zIuWC5Hg70uT/Hyy/2z04omqs3fnZ&#10;lBLDWqzSo+BNEPw7SR+Ro876Bao+2QfXvzxeY8J76dr4j6mQfeL1MPIq9oFw/Dg/m2GtKOEoKk9n&#10;09PEe3E0ts6HLwJaEi8VdVi2xCbb3fqADlF1UIm+PGhV3yit0yO2irjSjuwYFnm9KWNR0eI3LW1I&#10;V9HzeTlPwAaiedbTBtVjgjmldAsHLSK4No9CIj2YRJkMU2MevTHOhQnTLGpYLXIQ8wn+hjCG+FJQ&#10;CTAiS/Q/YvcAg2YGGbBzlL1+NBWpr0fjyd8Cy8ajRfIMJozGrTLg3gPQmFXvOesPJGVqIktrqA/Y&#10;PA7yVHnLbxTW75b58MAcjhGWHFdDuMdDakD+ob9R0oD7+d73qI/djVJKOhzLivofW+YEJfqrwb4/&#10;n85mcY7TYzb/XOLDvZasX0vMtr0CbApsbIwuXaN+0MNVOmhfcIOsolcUMcPRd0V5cMPjKuR1gTuI&#10;i9UqqeHsWhZuzZPlETyyGvvzef/CnO2bOGD338EwwmzxppezbrQ0sNoGkCo1+pHXnm+c+9Q4/Y6K&#10;i+X1O2kdN+nyFwAAAP//AwBQSwMEFAAGAAgAAAAhAPirv2PfAAAACQEAAA8AAABkcnMvZG93bnJl&#10;di54bWxMj0FPwzAMhe9I/IfISNxYwqSVrjSd0KSBmLgwKnFNG68tNE7VZF3h12NOcPOzn56/l29m&#10;14sJx9B50nC7UCCQam87ajSUb7ubFESIhqzpPaGGLwywKS4vcpNZf6ZXnA6xERxCITMa2hiHTMpQ&#10;t+hMWPgBiW9HPzoTWY6NtKM5c7jr5VKpRDrTEX9ozYDbFuvPw8lpeNp/PL7svvfTc5lW79s7p46+&#10;KbW+vpof7kFEnOOfGX7xGR0KZqr8iWwQPet1mrCVhxV3YsNyrXhRaVglCcgil/8bFD8AAAD//wMA&#10;UEsBAi0AFAAGAAgAAAAhALaDOJL+AAAA4QEAABMAAAAAAAAAAAAAAAAAAAAAAFtDb250ZW50X1R5&#10;cGVzXS54bWxQSwECLQAUAAYACAAAACEAOP0h/9YAAACUAQAACwAAAAAAAAAAAAAAAAAvAQAAX3Jl&#10;bHMvLnJlbHNQSwECLQAUAAYACAAAACEAjThew50CAACRBQAADgAAAAAAAAAAAAAAAAAuAgAAZHJz&#10;L2Uyb0RvYy54bWxQSwECLQAUAAYACAAAACEA+Ku/Y98AAAAJAQAADwAAAAAAAAAAAAAAAAD3BAAA&#10;ZHJzL2Rvd25yZXYueG1sUEsFBgAAAAAEAAQA8wAAAAMGAAAAAA==&#10;" fillcolor="#eeece1 [3214]" stroked="f"/>
            </w:pict>
          </mc:Fallback>
        </mc:AlternateContent>
      </w:r>
      <w:r>
        <w:rPr>
          <w:noProof/>
          <w:lang w:eastAsia="de-DE"/>
        </w:rPr>
        <mc:AlternateContent>
          <mc:Choice Requires="wps">
            <w:drawing>
              <wp:anchor distT="0" distB="0" distL="114300" distR="114300" simplePos="0" relativeHeight="251544064" behindDoc="0" locked="0" layoutInCell="1" allowOverlap="1" wp14:anchorId="54859202" wp14:editId="425F2AAB">
                <wp:simplePos x="0" y="0"/>
                <wp:positionH relativeFrom="column">
                  <wp:posOffset>1686560</wp:posOffset>
                </wp:positionH>
                <wp:positionV relativeFrom="paragraph">
                  <wp:posOffset>204944</wp:posOffset>
                </wp:positionV>
                <wp:extent cx="0" cy="2591435"/>
                <wp:effectExtent l="0" t="0" r="19050" b="18415"/>
                <wp:wrapNone/>
                <wp:docPr id="2082" name="Gerade Verbindung 2082"/>
                <wp:cNvGraphicFramePr/>
                <a:graphic xmlns:a="http://schemas.openxmlformats.org/drawingml/2006/main">
                  <a:graphicData uri="http://schemas.microsoft.com/office/word/2010/wordprocessingShape">
                    <wps:wsp>
                      <wps:cNvCnPr/>
                      <wps:spPr>
                        <a:xfrm>
                          <a:off x="0" y="0"/>
                          <a:ext cx="0" cy="259143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778D8A" id="Gerade Verbindung 2082" o:spid="_x0000_s1026" style="position:absolute;z-index:251544064;visibility:visible;mso-wrap-style:square;mso-wrap-distance-left:9pt;mso-wrap-distance-top:0;mso-wrap-distance-right:9pt;mso-wrap-distance-bottom:0;mso-position-horizontal:absolute;mso-position-horizontal-relative:text;mso-position-vertical:absolute;mso-position-vertical-relative:text" from="132.8pt,16.15pt" to="132.8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qk2QEAACAEAAAOAAAAZHJzL2Uyb0RvYy54bWysU02P0zAQvSPxHyzfadLAoiVquoetdi8I&#10;Kli4u/a4seQv2d4m/feMnTTlS0IgLhPPeN7MvOfJ5m40mpwgROVsR9ermhKw3Alljx398vTw6paS&#10;mJgVTDsLHT1DpHfbly82g2+hcb3TAgLBIja2g+9on5JvqyryHgyLK+fB4qV0wbCEbjhWIrABqxtd&#10;NXX9thpcED44DjFidDdd0m2pLyXw9FHKCInojuJsqdhQ7CHbarth7TEw3ys+j8H+YQrDlMWmS6kd&#10;S4w8B/VLKaN4cNHJtOLOVE5KxaFwQDbr+ic2n3vmoXBBcaJfZIr/ryz/cNoHokRHm/q2ocQyg6/0&#10;CIEJIF8hHJQVz/ZIyi2KNfjYIube7sPsRb8Pmfkog8lf5ETGIvB5ERjGRPgU5Bhtbt6t37y+yeJX&#10;V6APMT2CMyQfOqqVzdxZy07vY5pSLyk5rG220WklHpTWxclbA/c6kBPD907jem7xQ1YusmOxn5IE&#10;nuasXLHKBCdK5ZTOGqZun0CiTkhiXaYqG3rtxTgHmy79tMXsDJM42QKs/wyc8zMUyvb+DXhBlM7O&#10;pgVslHXhd92vEskp/6LAxDtLcHDiXB67SINrWB5t/mXynn/vF/j1x95+AwAA//8DAFBLAwQUAAYA&#10;CAAAACEA/f8iz94AAAAKAQAADwAAAGRycy9kb3ducmV2LnhtbEyPwU7DMAyG70h7h8iTuLF0XalG&#10;qTtNQz0hDnSMc9aYtqxxqibbytsTxAGOtj/9/v58M5leXGh0nWWE5SICQVxb3XGD8LYv79YgnFes&#10;VW+ZEL7IwaaY3eQq0/bKr3SpfCNCCLtMIbTeD5mUrm7JKLewA3G4fdjRKB/GsZF6VNcQbnoZR1Eq&#10;jeo4fGjVQLuW6lN1Ngh79/z08nCoUls6v+vWh/fy9GkQb+fT9hGEp8n/wfCjH9ShCE5He2btRI8Q&#10;p/dpQBFW8QpEAH4XR4QkiRKQRS7/Vyi+AQAA//8DAFBLAQItABQABgAIAAAAIQC2gziS/gAAAOEB&#10;AAATAAAAAAAAAAAAAAAAAAAAAABbQ29udGVudF9UeXBlc10ueG1sUEsBAi0AFAAGAAgAAAAhADj9&#10;If/WAAAAlAEAAAsAAAAAAAAAAAAAAAAALwEAAF9yZWxzLy5yZWxzUEsBAi0AFAAGAAgAAAAhADO0&#10;SqTZAQAAIAQAAA4AAAAAAAAAAAAAAAAALgIAAGRycy9lMm9Eb2MueG1sUEsBAi0AFAAGAAgAAAAh&#10;AP3/Is/eAAAACgEAAA8AAAAAAAAAAAAAAAAAMwQAAGRycy9kb3ducmV2LnhtbFBLBQYAAAAABAAE&#10;APMAAAA+BQAAAAA=&#10;" strokecolor="black [3213]">
                <v:stroke dashstyle="dash"/>
              </v:line>
            </w:pict>
          </mc:Fallback>
        </mc:AlternateContent>
      </w:r>
    </w:p>
    <w:p w14:paraId="6BA06745" w14:textId="77777777" w:rsidR="003C21BE" w:rsidRDefault="003C21BE" w:rsidP="003C21BE">
      <w:pPr>
        <w:tabs>
          <w:tab w:val="left" w:pos="426"/>
        </w:tabs>
        <w:spacing w:line="312" w:lineRule="auto"/>
        <w:rPr>
          <w:sz w:val="22"/>
        </w:rPr>
      </w:pPr>
      <w:r>
        <w:rPr>
          <w:noProof/>
          <w:sz w:val="22"/>
          <w:lang w:eastAsia="de-DE"/>
        </w:rPr>
        <mc:AlternateContent>
          <mc:Choice Requires="wps">
            <w:drawing>
              <wp:anchor distT="0" distB="0" distL="114300" distR="114300" simplePos="0" relativeHeight="251551232" behindDoc="0" locked="0" layoutInCell="1" allowOverlap="1" wp14:anchorId="49CF8101" wp14:editId="57F4B91D">
                <wp:simplePos x="0" y="0"/>
                <wp:positionH relativeFrom="column">
                  <wp:posOffset>3399191</wp:posOffset>
                </wp:positionH>
                <wp:positionV relativeFrom="paragraph">
                  <wp:posOffset>52071</wp:posOffset>
                </wp:positionV>
                <wp:extent cx="45719" cy="589616"/>
                <wp:effectExtent l="76200" t="0" r="69215" b="58420"/>
                <wp:wrapNone/>
                <wp:docPr id="2131" name="Gerade Verbindung mit Pfeil 2131"/>
                <wp:cNvGraphicFramePr/>
                <a:graphic xmlns:a="http://schemas.openxmlformats.org/drawingml/2006/main">
                  <a:graphicData uri="http://schemas.microsoft.com/office/word/2010/wordprocessingShape">
                    <wps:wsp>
                      <wps:cNvCnPr/>
                      <wps:spPr>
                        <a:xfrm flipH="1">
                          <a:off x="0" y="0"/>
                          <a:ext cx="45719" cy="5896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0F081" id="Gerade Verbindung mit Pfeil 2131" o:spid="_x0000_s1026" type="#_x0000_t32" style="position:absolute;margin-left:267.65pt;margin-top:4.1pt;width:3.6pt;height:46.45pt;flip:x;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tF+wEAAEYEAAAOAAAAZHJzL2Uyb0RvYy54bWysU8lu2zAQvRfoPxC817LcJk0Myzk4TXoo&#10;WqPbnaaGFgFuGDKW/fcdUrLcDQVa9DLgMu/NvMfh6u5oDTsARu1dw+vZnDNw0rfa7Rv+5fPDixvO&#10;YhKuFcY7aPgJIr9bP3+26sMSFr7zpgVkROLisg8N71IKy6qKsgMr4swHcHSpPFqRaIv7qkXRE7s1&#10;1WI+v656j21ALyFGOr0fLvm68CsFMn1QKkJipuHUWyoRS9zlWK1XYrlHETotxzbEP3RhhXZUdKK6&#10;F0mwJ9S/UFkt0Uev0kx6W3mltISigdTU85/UfOpEgKKFzIlhsin+P1r5/rBFptuGL+qXNWdOWHql&#10;R0DRAvsKuNOufXJ7ZnViWwXasJJHtvUhLgm9cVscdzFsMXtwVGiZMjq8pYkorpBOdiymnybT4ZiY&#10;pMNXV6/rW84k3Vzd3F7X1/lNqoElswWM6RG8ZXnR8JhQ6H2XNt45el2PQwVxeBfTADwDMti4HKM3&#10;un3QxpRNHi3YGGQHQUORjvVY8IesJLR541qWToH8EIi+H9MyZZXFD3LLKp0MDOU+giI3SdbQVpnj&#10;SzEhJbh0LmgcZWeYotYm4Lw49kfgmJ+hUGb8b8ATolT2Lk1gq53H31W/eKSG/LMDg+5swc63pzII&#10;xRoa1vKG48fKv+H7fYFfvv/6GwAAAP//AwBQSwMEFAAGAAgAAAAhAA+z1pLfAAAACQEAAA8AAABk&#10;cnMvZG93bnJldi54bWxMj9FKwzAUhu8F3yEcwRtxaTtTRtd0iCKCG4KbD5A2WVtsTkqStfXtPV7p&#10;5eH/+P/vlLvFDmwyPvQOJaSrBJjBxukeWwmfp5f7DbAQFWo1ODQSvk2AXXV9VapCuxk/zHSMLaMS&#10;DIWS0MU4FpyHpjNWhZUbDVJ2dt6qSKdvufZqpnI78CxJcm5Vj7TQqdE8dab5Ol6shLu3ac4P76fn&#10;vW+GSdRin7/mtZS3N8vjFlg0S/yD4Vef1KEip9pdUAc2SBBrsSZUwiYDRrl4yASwmsAkTYFXJf//&#10;QfUDAAD//wMAUEsBAi0AFAAGAAgAAAAhALaDOJL+AAAA4QEAABMAAAAAAAAAAAAAAAAAAAAAAFtD&#10;b250ZW50X1R5cGVzXS54bWxQSwECLQAUAAYACAAAACEAOP0h/9YAAACUAQAACwAAAAAAAAAAAAAA&#10;AAAvAQAAX3JlbHMvLnJlbHNQSwECLQAUAAYACAAAACEAzckLRfsBAABGBAAADgAAAAAAAAAAAAAA&#10;AAAuAgAAZHJzL2Uyb0RvYy54bWxQSwECLQAUAAYACAAAACEAD7PWkt8AAAAJAQAADwAAAAAAAAAA&#10;AAAAAABVBAAAZHJzL2Rvd25yZXYueG1sUEsFBgAAAAAEAAQA8wAAAGEFAAAAAA==&#10;" strokecolor="black [3213]">
                <v:stroke endarrow="open"/>
              </v:shape>
            </w:pict>
          </mc:Fallback>
        </mc:AlternateContent>
      </w:r>
      <w:r>
        <w:rPr>
          <w:noProof/>
          <w:sz w:val="22"/>
          <w:lang w:eastAsia="de-DE"/>
        </w:rPr>
        <mc:AlternateContent>
          <mc:Choice Requires="wpg">
            <w:drawing>
              <wp:anchor distT="0" distB="0" distL="114300" distR="114300" simplePos="0" relativeHeight="251540992" behindDoc="0" locked="0" layoutInCell="1" allowOverlap="1" wp14:anchorId="41222F22" wp14:editId="626E62F4">
                <wp:simplePos x="0" y="0"/>
                <wp:positionH relativeFrom="column">
                  <wp:posOffset>481181</wp:posOffset>
                </wp:positionH>
                <wp:positionV relativeFrom="paragraph">
                  <wp:posOffset>18303</wp:posOffset>
                </wp:positionV>
                <wp:extent cx="5400647" cy="2591435"/>
                <wp:effectExtent l="0" t="0" r="29210" b="37465"/>
                <wp:wrapNone/>
                <wp:docPr id="1979" name="Gruppieren 1979"/>
                <wp:cNvGraphicFramePr/>
                <a:graphic xmlns:a="http://schemas.openxmlformats.org/drawingml/2006/main">
                  <a:graphicData uri="http://schemas.microsoft.com/office/word/2010/wordprocessingGroup">
                    <wpg:wgp>
                      <wpg:cNvGrpSpPr/>
                      <wpg:grpSpPr>
                        <a:xfrm>
                          <a:off x="0" y="0"/>
                          <a:ext cx="5400647" cy="2591435"/>
                          <a:chOff x="0" y="0"/>
                          <a:chExt cx="5400647" cy="2591435"/>
                        </a:xfrm>
                      </wpg:grpSpPr>
                      <wpg:grpSp>
                        <wpg:cNvPr id="1978" name="Gruppieren 1978"/>
                        <wpg:cNvGrpSpPr/>
                        <wpg:grpSpPr>
                          <a:xfrm>
                            <a:off x="0" y="0"/>
                            <a:ext cx="4958247" cy="2591435"/>
                            <a:chOff x="0" y="0"/>
                            <a:chExt cx="4958247" cy="2591435"/>
                          </a:xfrm>
                        </wpg:grpSpPr>
                        <wps:wsp>
                          <wps:cNvPr id="1858" name="Textfeld 1858"/>
                          <wps:cNvSpPr txBox="1"/>
                          <wps:spPr>
                            <a:xfrm>
                              <a:off x="742950" y="21463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883CC" w14:textId="77777777" w:rsidR="008A6EA7" w:rsidRDefault="008A6EA7" w:rsidP="003C21BE">
                                <w: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9" name="Textfeld 1859"/>
                          <wps:cNvSpPr txBox="1"/>
                          <wps:spPr>
                            <a:xfrm>
                              <a:off x="1308100" y="21463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2226F" w14:textId="77777777" w:rsidR="008A6EA7" w:rsidRDefault="008A6EA7" w:rsidP="003C21BE">
                                <w: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3" name="Gruppieren 1883"/>
                          <wpg:cNvGrpSpPr/>
                          <wpg:grpSpPr>
                            <a:xfrm>
                              <a:off x="0" y="0"/>
                              <a:ext cx="4958247" cy="2591435"/>
                              <a:chOff x="0" y="-81152"/>
                              <a:chExt cx="4958595" cy="2592349"/>
                            </a:xfrm>
                          </wpg:grpSpPr>
                          <wpg:grpSp>
                            <wpg:cNvPr id="1885" name="Gruppieren 1885"/>
                            <wpg:cNvGrpSpPr/>
                            <wpg:grpSpPr>
                              <a:xfrm>
                                <a:off x="0" y="0"/>
                                <a:ext cx="4958595" cy="2305685"/>
                                <a:chOff x="0" y="0"/>
                                <a:chExt cx="4959222" cy="2306062"/>
                              </a:xfrm>
                            </wpg:grpSpPr>
                            <wpg:grpSp>
                              <wpg:cNvPr id="1886" name="Gruppieren 1886"/>
                              <wpg:cNvGrpSpPr/>
                              <wpg:grpSpPr>
                                <a:xfrm>
                                  <a:off x="447052" y="422031"/>
                                  <a:ext cx="4512170" cy="1441677"/>
                                  <a:chOff x="-100" y="0"/>
                                  <a:chExt cx="4512170" cy="1441677"/>
                                </a:xfrm>
                              </wpg:grpSpPr>
                              <wps:wsp>
                                <wps:cNvPr id="1887" name="Gerade Verbindung 1887"/>
                                <wps:cNvCnPr/>
                                <wps:spPr>
                                  <a:xfrm flipH="1" flipV="1">
                                    <a:off x="0" y="0"/>
                                    <a:ext cx="19495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8" name="Gerade Verbindung 1888"/>
                                <wps:cNvCnPr/>
                                <wps:spPr>
                                  <a:xfrm>
                                    <a:off x="0" y="0"/>
                                    <a:ext cx="0" cy="14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9" name="Gerade Verbindung 1889"/>
                                <wps:cNvCnPr/>
                                <wps:spPr>
                                  <a:xfrm>
                                    <a:off x="-100" y="1440611"/>
                                    <a:ext cx="1985476" cy="10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0" name="Gerade Verbindung 1890"/>
                                <wps:cNvCnPr/>
                                <wps:spPr>
                                  <a:xfrm>
                                    <a:off x="2256238" y="1436826"/>
                                    <a:ext cx="2254838" cy="37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1" name="Gerade Verbindung 1891"/>
                                <wps:cNvCnPr/>
                                <wps:spPr>
                                  <a:xfrm flipV="1">
                                    <a:off x="4511615" y="0"/>
                                    <a:ext cx="0" cy="14395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2" name="Gerade Verbindung 1892"/>
                                <wps:cNvCnPr/>
                                <wps:spPr>
                                  <a:xfrm flipH="1">
                                    <a:off x="2294626" y="0"/>
                                    <a:ext cx="22174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93" name="Gruppieren 1893"/>
                              <wpg:cNvGrpSpPr/>
                              <wpg:grpSpPr>
                                <a:xfrm>
                                  <a:off x="0" y="356716"/>
                                  <a:ext cx="397510" cy="1587500"/>
                                  <a:chOff x="0" y="0"/>
                                  <a:chExt cx="397510" cy="1587500"/>
                                </a:xfrm>
                              </wpg:grpSpPr>
                              <wps:wsp>
                                <wps:cNvPr id="1894" name="Gerade Verbindung 1894"/>
                                <wps:cNvCnPr/>
                                <wps:spPr>
                                  <a:xfrm flipH="1">
                                    <a:off x="0" y="65315"/>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5" name="Gerade Verbindung 1895"/>
                                <wps:cNvCnPr/>
                                <wps:spPr>
                                  <a:xfrm>
                                    <a:off x="90435" y="0"/>
                                    <a:ext cx="0" cy="15875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6" name="Gerade Verbindung 1896"/>
                                <wps:cNvCnPr/>
                                <wps:spPr>
                                  <a:xfrm flipH="1">
                                    <a:off x="0" y="1502229"/>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7" name="Gerade Verbindung 1897"/>
                                <wps:cNvCnPr/>
                                <wps:spPr>
                                  <a:xfrm flipH="1">
                                    <a:off x="0" y="783772"/>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8" name="Gerade Verbindung 1898"/>
                                <wps:cNvCnPr/>
                                <wps:spPr>
                                  <a:xfrm>
                                    <a:off x="35169" y="10049"/>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9" name="Gerade Verbindung 1899"/>
                                <wps:cNvCnPr/>
                                <wps:spPr>
                                  <a:xfrm>
                                    <a:off x="35169" y="728506"/>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0" name="Gerade Verbindung 1900"/>
                                <wps:cNvCnPr/>
                                <wps:spPr>
                                  <a:xfrm>
                                    <a:off x="35169" y="1446963"/>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01" name="Gruppieren 1901"/>
                              <wpg:cNvGrpSpPr/>
                              <wpg:grpSpPr>
                                <a:xfrm>
                                  <a:off x="356717" y="1904163"/>
                                  <a:ext cx="1280795" cy="401899"/>
                                  <a:chOff x="0" y="0"/>
                                  <a:chExt cx="1280795" cy="401899"/>
                                </a:xfrm>
                              </wpg:grpSpPr>
                              <wps:wsp>
                                <wps:cNvPr id="1902" name="Gerade Verbindung 1902"/>
                                <wps:cNvCnPr/>
                                <wps:spPr>
                                  <a:xfrm>
                                    <a:off x="90435" y="0"/>
                                    <a:ext cx="0" cy="39690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3" name="Gerade Verbindung 1903"/>
                                <wps:cNvCnPr/>
                                <wps:spPr>
                                  <a:xfrm>
                                    <a:off x="0" y="316523"/>
                                    <a:ext cx="12807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4" name="Gerade Verbindung 1904"/>
                                <wps:cNvCnPr/>
                                <wps:spPr>
                                  <a:xfrm>
                                    <a:off x="849085"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5" name="Gerade Verbindung 1905"/>
                                <wps:cNvCnPr/>
                                <wps:spPr>
                                  <a:xfrm>
                                    <a:off x="1205802" y="5024"/>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6" name="Gerade Verbindung 1906"/>
                                <wps:cNvCnPr/>
                                <wps:spPr>
                                  <a:xfrm rot="5400000">
                                    <a:off x="35169" y="261257"/>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7" name="Gerade Verbindung 1907"/>
                                <wps:cNvCnPr/>
                                <wps:spPr>
                                  <a:xfrm rot="5400000">
                                    <a:off x="788795" y="261257"/>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8" name="Gerade Verbindung 1908"/>
                                <wps:cNvCnPr/>
                                <wps:spPr>
                                  <a:xfrm rot="5400000">
                                    <a:off x="1150536" y="256233"/>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09" name="Gruppieren 1909"/>
                              <wpg:cNvGrpSpPr/>
                              <wpg:grpSpPr>
                                <a:xfrm>
                                  <a:off x="356717" y="0"/>
                                  <a:ext cx="1281165" cy="396875"/>
                                  <a:chOff x="0" y="0"/>
                                  <a:chExt cx="1281165" cy="396875"/>
                                </a:xfrm>
                              </wpg:grpSpPr>
                              <wps:wsp>
                                <wps:cNvPr id="1910" name="Gerade Verbindung 1910"/>
                                <wps:cNvCnPr/>
                                <wps:spPr>
                                  <a:xfrm>
                                    <a:off x="0" y="60290"/>
                                    <a:ext cx="12811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1" name="Gerade Verbindung 1911"/>
                                <wps:cNvCnPr/>
                                <wps:spPr>
                                  <a:xfrm>
                                    <a:off x="90435"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2" name="Gerade Verbindung 1912"/>
                                <wps:cNvCnPr/>
                                <wps:spPr>
                                  <a:xfrm>
                                    <a:off x="1205802"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3" name="Gerade Verbindung 1913"/>
                                <wps:cNvCnPr/>
                                <wps:spPr>
                                  <a:xfrm rot="5400000">
                                    <a:off x="30145" y="0"/>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4" name="Gerade Verbindung 1914"/>
                                <wps:cNvCnPr/>
                                <wps:spPr>
                                  <a:xfrm rot="5400000">
                                    <a:off x="1150536" y="0"/>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916" name="Gerade Verbindung 1916"/>
                            <wps:cNvCnPr/>
                            <wps:spPr>
                              <a:xfrm>
                                <a:off x="1924260" y="-81152"/>
                                <a:ext cx="0" cy="259234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993" name="Gruppieren 993"/>
                        <wpg:cNvGrpSpPr/>
                        <wpg:grpSpPr>
                          <a:xfrm>
                            <a:off x="5003800" y="425450"/>
                            <a:ext cx="396847" cy="1586306"/>
                            <a:chOff x="0" y="0"/>
                            <a:chExt cx="396875" cy="1586865"/>
                          </a:xfrm>
                        </wpg:grpSpPr>
                        <wps:wsp>
                          <wps:cNvPr id="994" name="Gerade Verbindung 994"/>
                          <wps:cNvCnPr/>
                          <wps:spPr>
                            <a:xfrm flipH="1">
                              <a:off x="0" y="77190"/>
                              <a:ext cx="3968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5" name="Gerade Verbindung 995"/>
                          <wps:cNvCnPr/>
                          <wps:spPr>
                            <a:xfrm>
                              <a:off x="308759" y="0"/>
                              <a:ext cx="0" cy="158686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6" name="Gerade Verbindung 996"/>
                          <wps:cNvCnPr/>
                          <wps:spPr>
                            <a:xfrm flipH="1">
                              <a:off x="0" y="1514104"/>
                              <a:ext cx="3968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7" name="Gerade Verbindung 997"/>
                          <wps:cNvCnPr/>
                          <wps:spPr>
                            <a:xfrm>
                              <a:off x="255320" y="23751"/>
                              <a:ext cx="107315" cy="1073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8" name="Gerade Verbindung 998"/>
                          <wps:cNvCnPr/>
                          <wps:spPr>
                            <a:xfrm>
                              <a:off x="249382" y="1454728"/>
                              <a:ext cx="107315" cy="1073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1222F22" id="Gruppieren 1979" o:spid="_x0000_s1091" style="position:absolute;margin-left:37.9pt;margin-top:1.45pt;width:425.25pt;height:204.05pt;z-index:251540992" coordsize="54006,2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6CuAkAALhhAAAOAAAAZHJzL2Uyb0RvYy54bWzsXVuTmzgWft+q/Q8U74kRd7niTGWTTe9W&#10;pWZSm8zMM43xpRYDC3TamV+/35G42eZiOxlnOlE/uDGSAIlP5/LpHPnFT/tdrH2K8mKbJgudPTd0&#10;LUrCdLlN1gv9149vn/m6VpRBsgziNIkW+ueo0H96+fe/vXjM5pGZbtJ4GeUaLpIU88dsoW/KMpvP&#10;ZkW4iXZB8TzNogSFqzTfBSW+5uvZMg8ecfVdPDMNw509pvkyy9MwKgqcfSML9Zfi+qtVFJa/rFZF&#10;VGrxQsezleIzF5/39Dl7+SKYr/Mg22zD6jGCK55iF2wT3LS51JugDLSHfHtyqd02zNMiXZXPw3Q3&#10;S1erbRiJPqA3zDjqzV2ePmSiL+v54zprhglDezROV182/PnT+1zbLvHuuMd1LQl2eEt3+UOWbaM8&#10;SjRxGqP0mK3nqHyXZx+y93l1Yi2/Ucf3q3xH/9ElbS/G93MzvtG+1EKcdGy8MdvTtRBlpsOZbTny&#10;DYQbvKaTduHmnxMtZ/WNZ/R8zeM0X5rnbjsJQPZ10qcH+RqdtLnjm1d1cqjlYCcxZYoWFcWXoeLD&#10;JsgiAbaCXnQ9YL7TDNhHvMdVFC81RifFcImqBAit3P8jxStm9fkCJ3tw4dkmdzARCQDMdi2jmoI1&#10;RBh3HB/lhBDmOp4ESDMCwTzLi/IuSncaHSz0HDNcTLzg07uixDOhal2Fbl+k8Xb5dhvH4gtJleh1&#10;nGufAsiDuBRPixYHteJEe1zoroXHpEZJSs3lleOEzkRCrlS3e8yKueyrOCo/xxHViZP/RCvMKzEV&#10;eu4dhGGUNPcXtanWCre6pGFVv32qSxrLfqCFuHOalE3j3TZJc9F7IYjbIVv+tx6ylayPAe/0mw7L&#10;/f1eChQxt+nUfbr8DIjkqRS/RRa+3eLtvQuK8n2QQ97ihUOHlL/gYxWnGP20OtK1TZr/0Xee6gPw&#10;KNW1R8jvhV787yHII12L/51gKpCwrw/y+uC+Pkgedq9TQIBBO2WhOESDvIzrw1We7n6HanlFd0FR&#10;kIS410Iv68PXpdQiUE1h9OqVqASRngXlu+RDFtKlaVgJix/3vwd5VgG2BNJ/TuvJFsyPcCvrUssk&#10;ffVQpqutAHU7itWAY+KTuLqNBGj0QlcC8HqmQ1hcIgGYZfgM016JgB9ABLg1SJQI+LNEQGX2NMZL&#10;o7h9q8/S8XH61pbOM58xx6TbBvPWpiNzx+FOYw2ali1kSqPsz7XpfB8XObXp6PRX7Gn7qJbhuPLa&#10;1J1xwxWd5KZpVp20DNdwxUBc0Um3v5PVFLvIOrdtz8ALIRFsm6ZhCaUOw6aytm2HmcyDiBZWmG0z&#10;1/Pqt1d191ktwiv7rfNaBxoP9vgmOsyH11FBJMqDZaT9FuX322T5kKxhzqJUIEWYs6+Tyr+pDTvp&#10;Y2ireJv9S5gMdPRbreHHHB7G8f7rgRQj1YxCa6ZWhkG8Tcj8PrEIyNil09IsZaYH3UnfD2zWIzOt&#10;3NdmWqcWbk32q7TXhHVO9kPRY7FK0+Xomk/UYm2HYtBilboJABBDc0vLym98q7s+VHadrAFUEhLG&#10;ENhOYgN/hHKFQOlj0cg1HtDZnlrTgppXiJKNB32mvzYCG9u+F4FdI38agY1SYLZtuOxIqzDuO7YH&#10;LSa0iuEKxaXQqNDYck0c4mpYS6N0Ukt35KFpOq5pQcISlWRbrm8KxLVmDirYPlUgQFqerwBJyuHW&#10;lNJfWjxyEEQjgBQSjqwocCAD4lGYjcfGIgxs5jJ4LQBeZUDXtnejsC3u2MKBUSJSiciOiITbNoJI&#10;4VyegUjhyBwIS267EJA9iDThC9q2LcWkMiGfjoxs+RNJDonlsVOeiPfzRDgttO1FxAKkF+lSx/XY&#10;kbK1uOewWrg5vufUKz9TDMpAw0Yqtr2kBacbUeIc02FkFtrThkpLJ3RmoRw+17GgGzD4ranSHYSv&#10;MgWb5a0OQQBO4XCBrFXNnVoYeEUj0JqZJFIkfUKw+3Y0ApGoI2hs1uGGrZQOBrlBq/I9euB08jZz&#10;8EoyS4GQllxp7L8DJoG3/HQPl4XSSd9tRCQyxwCLLtgIJRQ7IQyHpKxy3TpxK3yU8Ufpl+DR8y3P&#10;q1a0as9N6WhdwXFdR3ZUPlizGstHqX6UTsKxo6Mth7kgbonYMgy5atqKRWZ4IsRK0qziGNdWulpE&#10;VgmjWsRvNcFO1XLaoel7iOTvjfXno6w/Sq8Do2f6jnHk9yk0ymDDQ0ApTd1qak7BYIPuC5Veh0Ys&#10;QrncFSyGEo7Hrv1ThGPL9IzxWdxoOftuGDtOCxxdxGcJJguGJGlaOMbsBE6mT9pWcqO2wXwpO6fj&#10;glh/w0ZLt329HavFjTFumUovmYhTPILFXW4cBnwpGqExNH7UgARutGz0KY1ApZdgUPKpFhIJzGM9&#10;0J1/ilGF3FEmSdckGeP3IdkuQqFvc4NCVAcXeyEKsSBC12zkvxKFShQaY7Q+R+klopCZBhKrZMwv&#10;yFSB4NYsrrh9BcQ6blZJw640HKP2ufT4K75rKApG5H5R/idFofYyWabLTKcKM68pVUUeKPKgyuwe&#10;4FW5MUbzU+mkkJR5iT3Y9JAXQL4d9LYC57mprEpwdgXnGOkPo/ALwImMKsOxZMCWCHQ9dnDUKoBI&#10;8v6eia6WxT8guir6/lqiS3jDrWkIpgrBqhXF1RqIZ1FcfQ0bF+ebUFwUgjbMNaN0Ul10jBdJL7iG&#10;KSPTB8ZMsQuKXTjYUoMjM2YMhGdElXdAeAbPqsgFwawo06RjmrBRrh+llwjCLrlwpD4Us6CiYpKh&#10;qBjORtl+lE6icNB7swyG/Jke0lWRCopUmCAV2Cj9j9LrYdn1245EpQLm0wVm68yIxIDOpiy32N6C&#10;I9tmzKI8I/i6Y1EybtqmK52b7tYtNStbqXRs4HeyZcsVy1Z04056yXlJKPI+b4JiIyGzxBFNSnga&#10;KjnlzOSUYch20CtIhCqIlfdmitFZIQ4v4huQ/mX5FPgFctVGHjY228NFWg+aiIZ6E0Xm+NgosIor&#10;nE4XE2upcpMBNPRBXUhgyB0q217fLLCGj2WLUaEYvskk4uOUTTl4nofApNOxw3KyGAJR1FAuV0zP&#10;g70QL56naj6KXRWFTmj22vmWyWJ8LFeMCiex2FEU2MnPc2Qc+hEEKxVBM/d4AioM/uiRDXwsVYwK&#10;JzE4minGbCYDdA61iZKInQ1nFRXWUGF8LFGMCifR2JGIpuNYplTMpoWE90PFDAePMrurDZDEMS6u&#10;tLPKzGks7JEFY35hkphpc8uXAV9gwmwk5yg0yp0Tx1K9noZkbL2Yim7AzwMISVL9lAH9/kD3u6jV&#10;/uDCy/8DAAD//wMAUEsDBBQABgAIAAAAIQDmMYUS4AAAAAgBAAAPAAAAZHJzL2Rvd25yZXYueG1s&#10;TI9Ba8JAFITvhf6H5RV6q5uN1WqajYi0PYlQLUhvz+SZBLNvQ3ZN4r/v9tQehxlmvklXo2lET52r&#10;LWtQkwgEcW6LmksNX4f3pwUI55ELbCyThhs5WGX3dykmhR34k/q9L0UoYZeghsr7NpHS5RUZdBPb&#10;EgfvbDuDPsiulEWHQyg3jYyjaC4N1hwWKmxpU1F+2V+Nho8Bh/VUvfXby3lz+z7MdsetIq0fH8b1&#10;KwhPo/8Lwy9+QIcsMJ3slQsnGg0vs0DuNcRLEMFexvMpiJOGZ6UikFkq/x/IfgAAAP//AwBQSwEC&#10;LQAUAAYACAAAACEAtoM4kv4AAADhAQAAEwAAAAAAAAAAAAAAAAAAAAAAW0NvbnRlbnRfVHlwZXNd&#10;LnhtbFBLAQItABQABgAIAAAAIQA4/SH/1gAAAJQBAAALAAAAAAAAAAAAAAAAAC8BAABfcmVscy8u&#10;cmVsc1BLAQItABQABgAIAAAAIQAPjJ6CuAkAALhhAAAOAAAAAAAAAAAAAAAAAC4CAABkcnMvZTJv&#10;RG9jLnhtbFBLAQItABQABgAIAAAAIQDmMYUS4AAAAAgBAAAPAAAAAAAAAAAAAAAAABIMAABkcnMv&#10;ZG93bnJldi54bWxQSwUGAAAAAAQABADzAAAAHw0AAAAA&#10;">
                <v:group id="Gruppieren 1978" o:spid="_x0000_s1092" style="position:absolute;width:49582;height:25914" coordsize="49582,2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Textfeld 1858" o:spid="_x0000_s1093" type="#_x0000_t202" style="position:absolute;left:7429;top:21463;width:195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Y6yAAAAN0AAAAPAAAAZHJzL2Rvd25yZXYueG1sRI9BS8NA&#10;EIXvBf/DMoKX0m4U24bYbdGCoKCIbel5yI7Z2Oxsml3b1F/vHAreZnhv3vtmvux9o47UxTqwgdtx&#10;Boq4DLbmysB28zzKQcWEbLEJTAbOFGG5uBrMsbDhxJ90XKdKSQjHAg24lNpC61g68hjHoSUW7St0&#10;HpOsXaVthycJ942+y7Kp9lizNDhsaeWo3K9/vIH8fP8+3E1nu+/m4/XJ/VYHftujMTfX/eMDqER9&#10;+jdfrl+s4OcTwZVvZAS9+AMAAP//AwBQSwECLQAUAAYACAAAACEA2+H2y+4AAACFAQAAEwAAAAAA&#10;AAAAAAAAAAAAAAAAW0NvbnRlbnRfVHlwZXNdLnhtbFBLAQItABQABgAIAAAAIQBa9CxbvwAAABUB&#10;AAALAAAAAAAAAAAAAAAAAB8BAABfcmVscy8ucmVsc1BLAQItABQABgAIAAAAIQBtZlY6yAAAAN0A&#10;AAAPAAAAAAAAAAAAAAAAAAcCAABkcnMvZG93bnJldi54bWxQSwUGAAAAAAMAAwC3AAAA/AIAAAAA&#10;" fillcolor="white [3201]" stroked="f" strokeweight=".5pt">
                    <v:textbox inset="0,0,0,0">
                      <w:txbxContent>
                        <w:p w14:paraId="14C883CC" w14:textId="77777777" w:rsidR="008A6EA7" w:rsidRDefault="008A6EA7" w:rsidP="003C21BE">
                          <w:r>
                            <w:t>21</w:t>
                          </w:r>
                        </w:p>
                      </w:txbxContent>
                    </v:textbox>
                  </v:shape>
                  <v:shape id="Textfeld 1859" o:spid="_x0000_s1094" type="#_x0000_t202" style="position:absolute;left:13081;top:21463;width:195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OhxgAAAN0AAAAPAAAAZHJzL2Rvd25yZXYueG1sRE/fS8Mw&#10;EH4X/B/CCb6MLVV0q7XpUGGgMJF1suejOZu65lKbuHX+9ctg4Nt9fD8vnw+2FTvqfeNYwc0kAUFc&#10;Od1wreBzvRinIHxA1tg6JgUH8jAvLi9yzLTb84p2ZahFDGGfoQITQpdJ6StDFv3EdcSR+3K9xRBh&#10;X0vd4z6G21beJslUWmw4Nhjs6MVQtS1/rYL0cPc+2kxnm+/24+3Z/NU/vNyiUtdXw9MjiEBD+Bef&#10;3a86zk/vH+D0TTxBFkcAAAD//wMAUEsBAi0AFAAGAAgAAAAhANvh9svuAAAAhQEAABMAAAAAAAAA&#10;AAAAAAAAAAAAAFtDb250ZW50X1R5cGVzXS54bWxQSwECLQAUAAYACAAAACEAWvQsW78AAAAVAQAA&#10;CwAAAAAAAAAAAAAAAAAfAQAAX3JlbHMvLnJlbHNQSwECLQAUAAYACAAAACEAAirzocYAAADdAAAA&#10;DwAAAAAAAAAAAAAAAAAHAgAAZHJzL2Rvd25yZXYueG1sUEsFBgAAAAADAAMAtwAAAPoCAAAAAA==&#10;" fillcolor="white [3201]" stroked="f" strokeweight=".5pt">
                    <v:textbox inset="0,0,0,0">
                      <w:txbxContent>
                        <w:p w14:paraId="7F22226F" w14:textId="77777777" w:rsidR="008A6EA7" w:rsidRDefault="008A6EA7" w:rsidP="003C21BE">
                          <w:r>
                            <w:t>10</w:t>
                          </w:r>
                        </w:p>
                      </w:txbxContent>
                    </v:textbox>
                  </v:shape>
                  <v:group id="Gruppieren 1883" o:spid="_x0000_s1095" style="position:absolute;width:49582;height:25914" coordorigin=",-811" coordsize="49585,2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group id="Gruppieren 1885" o:spid="_x0000_s1096" style="position:absolute;width:49585;height:23056" coordsize="49592,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group id="Gruppieren 1886" o:spid="_x0000_s1097" style="position:absolute;left:4470;top:4220;width:45122;height:14417" coordorigin="-1" coordsize="45121,1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line id="Gerade Verbindung 1887" o:spid="_x0000_s1098" style="position:absolute;flip:x y;visibility:visible;mso-wrap-style:square" from="0,0" to="19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kPwQAAAN0AAAAPAAAAZHJzL2Rvd25yZXYueG1sRE/NisIw&#10;EL4L+w5hFvYimq6iW6pRFkH0JKj7AGMzJsVmUpqo3bc3guBtPr7fmS87V4sbtaHyrOB7mIEgLr2u&#10;2Cj4O64HOYgQkTXWnknBPwVYLj56cyy0v/OebodoRArhUKACG2NTSBlKSw7D0DfEiTv71mFMsDVS&#10;t3hP4a6WoyybSocVpwaLDa0slZfD1Sm4bnA1GZ9Gp7y2G2ncmnYT01fq67P7nYGI1MW3+OXe6jQ/&#10;z3/g+U06QS4eAAAA//8DAFBLAQItABQABgAIAAAAIQDb4fbL7gAAAIUBAAATAAAAAAAAAAAAAAAA&#10;AAAAAABbQ29udGVudF9UeXBlc10ueG1sUEsBAi0AFAAGAAgAAAAhAFr0LFu/AAAAFQEAAAsAAAAA&#10;AAAAAAAAAAAAHwEAAF9yZWxzLy5yZWxzUEsBAi0AFAAGAAgAAAAhAKMByQ/BAAAA3QAAAA8AAAAA&#10;AAAAAAAAAAAABwIAAGRycy9kb3ducmV2LnhtbFBLBQYAAAAAAwADALcAAAD1AgAAAAA=&#10;" strokecolor="black [3213]" strokeweight="1pt"/>
                        <v:line id="Gerade Verbindung 1888" o:spid="_x0000_s1099" style="position:absolute;visibility:visible;mso-wrap-style:square" from="0,0" to="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QyAAAAN0AAAAPAAAAZHJzL2Rvd25yZXYueG1sRI9Ba8JA&#10;EIXvhf6HZYReim60VGN0ldJS6EXE6EFvQ3ZMgtnZkN2a9N93DoXeZnhv3vtmvR1co+7Uhdqzgekk&#10;AUVceFtzaeB0/BynoEJEtth4JgM/FGC7eXxYY2Z9zwe657FUEsIhQwNVjG2mdSgqchgmviUW7eo7&#10;h1HWrtS2w17CXaNnSTLXDmuWhgpbeq+ouOXfzsDHad7ny/J18Tx92Q1L3s/Ol50z5mk0vK1ARRri&#10;v/nv+ssKfpoKrnwjI+jNLwAAAP//AwBQSwECLQAUAAYACAAAACEA2+H2y+4AAACFAQAAEwAAAAAA&#10;AAAAAAAAAAAAAAAAW0NvbnRlbnRfVHlwZXNdLnhtbFBLAQItABQABgAIAAAAIQBa9CxbvwAAABUB&#10;AAALAAAAAAAAAAAAAAAAAB8BAABfcmVscy8ucmVsc1BLAQItABQABgAIAAAAIQAm+duQyAAAAN0A&#10;AAAPAAAAAAAAAAAAAAAAAAcCAABkcnMvZG93bnJldi54bWxQSwUGAAAAAAMAAwC3AAAA/AIAAAAA&#10;" strokecolor="black [3213]" strokeweight="1pt"/>
                        <v:line id="Gerade Verbindung 1889" o:spid="_x0000_s1100" style="position:absolute;visibility:visible;mso-wrap-style:square" from="-1,14406" to="19853,1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4LxQAAAN0AAAAPAAAAZHJzL2Rvd25yZXYueG1sRE9Na8JA&#10;EL0L/Q/LFHoRs9GiTdKsUloKvYiYetDbkB2T0OxsyG5N+u+7guBtHu9z8s1oWnGh3jWWFcyjGARx&#10;aXXDlYLD9+csAeE8ssbWMin4Iweb9cMkx0zbgfd0KXwlQgi7DBXU3neZlK6syaCLbEccuLPtDfoA&#10;+0rqHocQblq5iOOVNNhwaKixo/eayp/i1yj4OKyGIq2WL9P583ZMebc4nrZGqafH8e0VhKfR38U3&#10;95cO85Mkhes34QS5/gcAAP//AwBQSwECLQAUAAYACAAAACEA2+H2y+4AAACFAQAAEwAAAAAAAAAA&#10;AAAAAAAAAAAAW0NvbnRlbnRfVHlwZXNdLnhtbFBLAQItABQABgAIAAAAIQBa9CxbvwAAABUBAAAL&#10;AAAAAAAAAAAAAAAAAB8BAABfcmVscy8ucmVsc1BLAQItABQABgAIAAAAIQBJtX4LxQAAAN0AAAAP&#10;AAAAAAAAAAAAAAAAAAcCAABkcnMvZG93bnJldi54bWxQSwUGAAAAAAMAAwC3AAAA+QIAAAAA&#10;" strokecolor="black [3213]" strokeweight="1pt"/>
                        <v:line id="Gerade Verbindung 1890" o:spid="_x0000_s1101" style="position:absolute;visibility:visible;mso-wrap-style:square" from="22562,14368" to="45110,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FLyAAAAN0AAAAPAAAAZHJzL2Rvd25yZXYueG1sRI9Ba8JA&#10;EIXvhf6HZYReim60VE10ldJS6EXE6EFvQ3ZMgtnZkN2a9N93DoXeZnhv3vtmvR1co+7Uhdqzgekk&#10;AUVceFtzaeB0/BwvQYWIbLHxTAZ+KMB28/iwxsz6ng90z2OpJIRDhgaqGNtM61BU5DBMfEss2tV3&#10;DqOsXalth72Eu0bPkmSuHdYsDRW29F5Rccu/nYGP07zP0/J18Tx92Q0p72fny84Z8zQa3lagIg3x&#10;3/x3/WUFf5kKv3wjI+jNLwAAAP//AwBQSwECLQAUAAYACAAAACEA2+H2y+4AAACFAQAAEwAAAAAA&#10;AAAAAAAAAAAAAAAAW0NvbnRlbnRfVHlwZXNdLnhtbFBLAQItABQABgAIAAAAIQBa9CxbvwAAABUB&#10;AAALAAAAAAAAAAAAAAAAAB8BAABfcmVscy8ucmVsc1BLAQItABQABgAIAAAAIQBdVkFLyAAAAN0A&#10;AAAPAAAAAAAAAAAAAAAAAAcCAABkcnMvZG93bnJldi54bWxQSwUGAAAAAAMAAwC3AAAA/AIAAAAA&#10;" strokecolor="black [3213]" strokeweight="1pt"/>
                        <v:line id="Gerade Verbindung 1891" o:spid="_x0000_s1102" style="position:absolute;flip:y;visibility:visible;mso-wrap-style:square" from="45116,0" to="45116,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QTwwAAAN0AAAAPAAAAZHJzL2Rvd25yZXYueG1sRE9Li8Iw&#10;EL4L+x/CCN40Vdi1VqMsgrCIK1i9eBua6QObSW2i1n+/WRC8zcf3nMWqM7W4U+sqywrGowgEcWZ1&#10;xYWC03EzjEE4j6yxtkwKnuRgtfzoLTDR9sEHuqe+ECGEXYIKSu+bREqXlWTQjWxDHLjctgZ9gG0h&#10;dYuPEG5qOYmiL2mw4tBQYkPrkrJLejMKtsdZvt5tf/dPdz3vKZ9Gh8/0pNSg333PQXjq/Fv8cv/o&#10;MD+ejeH/m3CCXP4BAAD//wMAUEsBAi0AFAAGAAgAAAAhANvh9svuAAAAhQEAABMAAAAAAAAAAAAA&#10;AAAAAAAAAFtDb250ZW50X1R5cGVzXS54bWxQSwECLQAUAAYACAAAACEAWvQsW78AAAAVAQAACwAA&#10;AAAAAAAAAAAAAAAfAQAAX3JlbHMvLnJlbHNQSwECLQAUAAYACAAAACEAamAkE8MAAADdAAAADwAA&#10;AAAAAAAAAAAAAAAHAgAAZHJzL2Rvd25yZXYueG1sUEsFBgAAAAADAAMAtwAAAPcCAAAAAA==&#10;" strokecolor="black [3213]" strokeweight="1pt"/>
                        <v:line id="Gerade Verbindung 1892" o:spid="_x0000_s1103" style="position:absolute;flip:x;visibility:visible;mso-wrap-style:square" from="22946,0" to="45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pkwgAAAN0AAAAPAAAAZHJzL2Rvd25yZXYueG1sRE9Li8Iw&#10;EL4L/ocwgjdNV9DVapRFEERUsHrxNjTTB9tMuk3U+u+NsOBtPr7nLFatqcSdGldaVvA1jEAQp1aX&#10;nCu4nDeDKQjnkTVWlknBkxyslt3OAmNtH3yie+JzEULYxaig8L6OpXRpQQbd0NbEgctsY9AH2ORS&#10;N/gI4aaSoyiaSIMlh4YCa1oXlP4mN6Ngd55l6/3ucHy6v+uRsu/oNE4uSvV77c8chKfWf8T/7q0O&#10;86ezEby/CSfI5QsAAP//AwBQSwECLQAUAAYACAAAACEA2+H2y+4AAACFAQAAEwAAAAAAAAAAAAAA&#10;AAAAAAAAW0NvbnRlbnRfVHlwZXNdLnhtbFBLAQItABQABgAIAAAAIQBa9CxbvwAAABUBAAALAAAA&#10;AAAAAAAAAAAAAB8BAABfcmVscy8ucmVsc1BLAQItABQABgAIAAAAIQCasrpkwgAAAN0AAAAPAAAA&#10;AAAAAAAAAAAAAAcCAABkcnMvZG93bnJldi54bWxQSwUGAAAAAAMAAwC3AAAA9gIAAAAA&#10;" strokecolor="black [3213]" strokeweight="1pt"/>
                      </v:group>
                      <v:group id="Gruppieren 1893" o:spid="_x0000_s1104" style="position:absolute;top:3567;width:3975;height:15875" coordsize="39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line id="Gerade Verbindung 1894" o:spid="_x0000_s1105" style="position:absolute;flip:x;visibility:visible;mso-wrap-style:square" from="0,653" to="397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1wixQAAAN0AAAAPAAAAZHJzL2Rvd25yZXYueG1sRE9La8JA&#10;EL4X/A/LCL3VjVaKxqyiQktLDz4hHofs5IHZ2ZDdavTXdwsFb/PxPSdZdKYWF2pdZVnBcBCBIM6s&#10;rrhQcDy8v0xAOI+ssbZMCm7kYDHvPSUYa3vlHV32vhAhhF2MCkrvm1hKl5Vk0A1sQxy43LYGfYBt&#10;IXWL1xBuajmKojdpsOLQUGJD65Ky8/7HKLifR36bfm0+5GpZfd/T6Wt+alKlnvvdcgbCU+cf4n/3&#10;pw7zJ9Mx/H0TTpDzXwAAAP//AwBQSwECLQAUAAYACAAAACEA2+H2y+4AAACFAQAAEwAAAAAAAAAA&#10;AAAAAAAAAAAAW0NvbnRlbnRfVHlwZXNdLnhtbFBLAQItABQABgAIAAAAIQBa9CxbvwAAABUBAAAL&#10;AAAAAAAAAAAAAAAAAB8BAABfcmVscy8ucmVsc1BLAQItABQABgAIAAAAIQBFl1wixQAAAN0AAAAP&#10;AAAAAAAAAAAAAAAAAAcCAABkcnMvZG93bnJldi54bWxQSwUGAAAAAAMAAwC3AAAA+QIAAAAA&#10;" strokecolor="black [3213]" strokeweight=".5pt"/>
                        <v:line id="Gerade Verbindung 1895" o:spid="_x0000_s1106" style="position:absolute;visibility:visible;mso-wrap-style:square" from="904,0" to="904,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3ixAAAAN0AAAAPAAAAZHJzL2Rvd25yZXYueG1sRE/fa8Iw&#10;EH4f7H8IN9iLaOrArVajqEwQGYyp0NejOZtuzaU0ma3/vRkIe7uP7+fNl72txYVaXzlWMB4lIIgL&#10;pysuFZyO22EKwgdkjbVjUnAlD8vF48McM+06/qLLIZQihrDPUIEJocmk9IUhi37kGuLInV1rMUTY&#10;llK32MVwW8uXJHmVFiuODQYb2hgqfg6/VsH6/Xv1qc3bYNPlZd50H3mi97lSz0/9agYiUB/+xXf3&#10;Tsf56XQCf9/EE+TiBgAA//8DAFBLAQItABQABgAIAAAAIQDb4fbL7gAAAIUBAAATAAAAAAAAAAAA&#10;AAAAAAAAAABbQ29udGVudF9UeXBlc10ueG1sUEsBAi0AFAAGAAgAAAAhAFr0LFu/AAAAFQEAAAsA&#10;AAAAAAAAAAAAAAAAHwEAAF9yZWxzLy5yZWxzUEsBAi0AFAAGAAgAAAAhANOXbeLEAAAA3QAAAA8A&#10;AAAAAAAAAAAAAAAABwIAAGRycy9kb3ducmV2LnhtbFBLBQYAAAAAAwADALcAAAD4AgAAAAA=&#10;" strokecolor="black [3213]" strokeweight=".5pt"/>
                        <v:line id="Gerade Verbindung 1896" o:spid="_x0000_s1107" style="position:absolute;flip:x;visibility:visible;mso-wrap-style:square" from="0,15022" to="3975,1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fOxAAAAN0AAAAPAAAAZHJzL2Rvd25yZXYueG1sRE9Ni8Iw&#10;EL0L/ocwC940XQXRahRdWFE8rKtCPQ7N2BabSWmiVn+9ERb2No/3OdN5Y0pxo9oVlhV89iIQxKnV&#10;BWcKjofv7giE88gaS8uk4EEO5rN2a4qxtnf+pdveZyKEsItRQe59FUvp0pwMup6tiAN3trVBH2Cd&#10;SV3jPYSbUvajaCgNFhwacqzoK6f0sr8aBc9L3++Szc9KLhfF9pmMB+dTlSjV+WgWExCeGv8v/nOv&#10;dZg/Gg/h/U04Qc5eAAAA//8DAFBLAQItABQABgAIAAAAIQDb4fbL7gAAAIUBAAATAAAAAAAAAAAA&#10;AAAAAAAAAABbQ29udGVudF9UeXBlc10ueG1sUEsBAi0AFAAGAAgAAAAhAFr0LFu/AAAAFQEAAAsA&#10;AAAAAAAAAAAAAAAAHwEAAF9yZWxzLy5yZWxzUEsBAi0AFAAGAAgAAAAhANoJZ87EAAAA3QAAAA8A&#10;AAAAAAAAAAAAAAAABwIAAGRycy9kb3ducmV2LnhtbFBLBQYAAAAAAwADALcAAAD4AgAAAAA=&#10;" strokecolor="black [3213]" strokeweight=".5pt"/>
                        <v:line id="Gerade Verbindung 1897" o:spid="_x0000_s1108" style="position:absolute;flip:x;visibility:visible;mso-wrap-style:square" from="0,7837" to="3975,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JVxQAAAN0AAAAPAAAAZHJzL2Rvd25yZXYueG1sRE9La8JA&#10;EL4X/A/LCL3VjRasxqyiQktLDz4hHofs5IHZ2ZDdavTXdwsFb/PxPSdZdKYWF2pdZVnBcBCBIM6s&#10;rrhQcDy8v0xAOI+ssbZMCm7kYDHvPSUYa3vlHV32vhAhhF2MCkrvm1hKl5Vk0A1sQxy43LYGfYBt&#10;IXWL1xBuajmKorE0WHFoKLGhdUnZef9jFNzPI79NvzYfcrWsvu/p9DU/NalSz/1uOQPhqfMP8b/7&#10;U4f5k+kb/H0TTpDzXwAAAP//AwBQSwECLQAUAAYACAAAACEA2+H2y+4AAACFAQAAEwAAAAAAAAAA&#10;AAAAAAAAAAAAW0NvbnRlbnRfVHlwZXNdLnhtbFBLAQItABQABgAIAAAAIQBa9CxbvwAAABUBAAAL&#10;AAAAAAAAAAAAAAAAAB8BAABfcmVscy8ucmVsc1BLAQItABQABgAIAAAAIQC1RcJVxQAAAN0AAAAP&#10;AAAAAAAAAAAAAAAAAAcCAABkcnMvZG93bnJldi54bWxQSwUGAAAAAAMAAwC3AAAA+QIAAAAA&#10;" strokecolor="black [3213]" strokeweight=".5pt"/>
                        <v:line id="Gerade Verbindung 1898" o:spid="_x0000_s1109" style="position:absolute;visibility:visible;mso-wrap-style:square" from="351,100" to="1431,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J8xwAAAN0AAAAPAAAAZHJzL2Rvd25yZXYueG1sRI9BS8NA&#10;EIXvhf6HZQpeit3Ug60xm9IWBRFBrEKuQ3bMRrOzIbs28d87B6G3Gd6b974pdpPv1JmG2AY2sF5l&#10;oIjrYFtuDHy8P15vQcWEbLELTAZ+KcKunM8KzG0Y+Y3Op9QoCeGYowGXUp9rHWtHHuMq9MSifYbB&#10;Y5J1aLQdcJRw3+mbLLvVHluWBoc9HR3V36cfb+Dw8LV/tW6zPI5VU/XjS5XZ58qYq8W0vweVaEoX&#10;8//1kxX87Z3gyjcygi7/AAAA//8DAFBLAQItABQABgAIAAAAIQDb4fbL7gAAAIUBAAATAAAAAAAA&#10;AAAAAAAAAAAAAABbQ29udGVudF9UeXBlc10ueG1sUEsBAi0AFAAGAAgAAAAhAFr0LFu/AAAAFQEA&#10;AAsAAAAAAAAAAAAAAAAAHwEAAF9yZWxzLy5yZWxzUEsBAi0AFAAGAAgAAAAhAD2WwnzHAAAA3QAA&#10;AA8AAAAAAAAAAAAAAAAABwIAAGRycy9kb3ducmV2LnhtbFBLBQYAAAAAAwADALcAAAD7AgAAAAA=&#10;" strokecolor="black [3213]" strokeweight=".5pt"/>
                        <v:line id="Gerade Verbindung 1899" o:spid="_x0000_s1110" style="position:absolute;visibility:visible;mso-wrap-style:square" from="351,7285" to="143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fnxAAAAN0AAAAPAAAAZHJzL2Rvd25yZXYueG1sRE9Na8JA&#10;EL0L/odlBC9SN3poNbqKikIpBdEKuQ7ZaTY1Oxuyq0n/fbcgeJvH+5zlurOVuFPjS8cKJuMEBHHu&#10;dMmFgsvX4WUGwgdkjZVjUvBLHtarfm+JqXYtn+h+DoWIIexTVGBCqFMpfW7Ioh+7mjhy366xGCJs&#10;CqkbbGO4reQ0SV6lxZJjg8Gadoby6/lmFWz3P5ujNm+jXZsVWd1+Zon+yJQaDrrNAkSgLjzFD/e7&#10;jvNn8zn8fxNPkKs/AAAA//8DAFBLAQItABQABgAIAAAAIQDb4fbL7gAAAIUBAAATAAAAAAAAAAAA&#10;AAAAAAAAAABbQ29udGVudF9UeXBlc10ueG1sUEsBAi0AFAAGAAgAAAAhAFr0LFu/AAAAFQEAAAsA&#10;AAAAAAAAAAAAAAAAHwEAAF9yZWxzLy5yZWxzUEsBAi0AFAAGAAgAAAAhAFLaZ+fEAAAA3QAAAA8A&#10;AAAAAAAAAAAAAAAABwIAAGRycy9kb3ducmV2LnhtbFBLBQYAAAAAAwADALcAAAD4AgAAAAA=&#10;" strokecolor="black [3213]" strokeweight=".5pt"/>
                        <v:line id="Gerade Verbindung 1900" o:spid="_x0000_s1111" style="position:absolute;visibility:visible;mso-wrap-style:square" from="351,14469" to="143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RgxwAAAN0AAAAPAAAAZHJzL2Rvd25yZXYueG1sRI9BSwMx&#10;EIXvgv8hjOBF2kQPVbdNSy0KUoRiLex12Ew3q5vJsond7b/vHARvM7w3732zWI2hVSfqUxPZwv3U&#10;gCKuomu4tnD4eps8gUoZ2WEbmSycKcFqeX21wMLFgT/ptM+1khBOBVrwOXeF1qnyFDBNY0cs2jH2&#10;AbOsfa1dj4OEh1Y/GDPTARuWBo8dbTxVP/vfYOHl9Xu9c/7xbjOUddkNH6Vx29La25txPQeVacz/&#10;5r/rdyf4z0b45RsZQS8vAAAA//8DAFBLAQItABQABgAIAAAAIQDb4fbL7gAAAIUBAAATAAAAAAAA&#10;AAAAAAAAAAAAAABbQ29udGVudF9UeXBlc10ueG1sUEsBAi0AFAAGAAgAAAAhAFr0LFu/AAAAFQEA&#10;AAsAAAAAAAAAAAAAAAAAHwEAAF9yZWxzLy5yZWxzUEsBAi0AFAAGAAgAAAAhAF0LVGDHAAAA3QAA&#10;AA8AAAAAAAAAAAAAAAAABwIAAGRycy9kb3ducmV2LnhtbFBLBQYAAAAAAwADALcAAAD7AgAAAAA=&#10;" strokecolor="black [3213]" strokeweight=".5pt"/>
                      </v:group>
                      <v:group id="Gruppieren 1901" o:spid="_x0000_s1112" style="position:absolute;left:3567;top:19041;width:12808;height:4019" coordsize="12807,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line id="Gerade Verbindung 1902" o:spid="_x0000_s1113" style="position:absolute;visibility:visible;mso-wrap-style:square" from="904,0" to="904,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MxAAAAN0AAAAPAAAAZHJzL2Rvd25yZXYueG1sRE9NawIx&#10;EL0X/A9hhF6KJvVg7dYoViqIFEQr7HXYTDerm8myie723zdCobd5vM+ZL3tXixu1ofKs4XmsQBAX&#10;3lRcajh9bUYzECEiG6w9k4YfCrBcDB7mmBnf8YFux1iKFMIhQw02xiaTMhSWHIaxb4gT9+1bhzHB&#10;tpSmxS6Fu1pOlJpKhxWnBosNrS0Vl+PVaXj/OK/2xr48rbu8zJvuM1dml2v9OOxXbyAi9fFf/Ofe&#10;mjT/VU3g/k06QS5+AQAA//8DAFBLAQItABQABgAIAAAAIQDb4fbL7gAAAIUBAAATAAAAAAAAAAAA&#10;AAAAAAAAAABbQ29udGVudF9UeXBlc10ueG1sUEsBAi0AFAAGAAgAAAAhAFr0LFu/AAAAFQEAAAsA&#10;AAAAAAAAAAAAAAAAHwEAAF9yZWxzLy5yZWxzUEsBAi0AFAAGAAgAAAAhAMKVb4zEAAAA3QAAAA8A&#10;AAAAAAAAAAAAAAAABwIAAGRycy9kb3ducmV2LnhtbFBLBQYAAAAAAwADALcAAAD4AgAAAAA=&#10;" strokecolor="black [3213]" strokeweight=".5pt"/>
                        <v:line id="Gerade Verbindung 1903" o:spid="_x0000_s1114" style="position:absolute;visibility:visible;mso-wrap-style:square" from="0,3165" to="12807,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oXxAAAAN0AAAAPAAAAZHJzL2Rvd25yZXYueG1sRE/bagIx&#10;EH0v+A9hCr6IJlXoZTWKFYVShFIt7OuwGTdbN5NlE93t3zcFoW9zONdZrHpXiyu1ofKs4WGiQBAX&#10;3lRcavg67sbPIEJENlh7Jg0/FGC1HNwtMDO+40+6HmIpUgiHDDXYGJtMylBYchgmviFO3Mm3DmOC&#10;bSlNi10Kd7WcKvUoHVacGiw2tLFUnA8Xp+F1+73+MPZptOnyMm+6fa7Me6718L5fz0FE6uO/+OZ+&#10;M2n+i5rB3zfpBLn8BQAA//8DAFBLAQItABQABgAIAAAAIQDb4fbL7gAAAIUBAAATAAAAAAAAAAAA&#10;AAAAAAAAAABbQ29udGVudF9UeXBlc10ueG1sUEsBAi0AFAAGAAgAAAAhAFr0LFu/AAAAFQEAAAsA&#10;AAAAAAAAAAAAAAAAHwEAAF9yZWxzLy5yZWxzUEsBAi0AFAAGAAgAAAAhAK3ZyhfEAAAA3QAAAA8A&#10;AAAAAAAAAAAAAAAABwIAAGRycy9kb3ducmV2LnhtbFBLBQYAAAAAAwADALcAAAD4AgAAAAA=&#10;" strokecolor="black [3213]" strokeweight=".5pt"/>
                        <v:line id="Gerade Verbindung 1904" o:spid="_x0000_s1115" style="position:absolute;visibility:visible;mso-wrap-style:square" from="8490,0" to="8490,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JjxAAAAN0AAAAPAAAAZHJzL2Rvd25yZXYueG1sRE/bagIx&#10;EH0v+A9hCr6IJhXpZTWKFYVShFIt7OuwGTdbN5NlE93t3zcFoW9zONdZrHpXiyu1ofKs4WGiQBAX&#10;3lRcavg67sbPIEJENlh7Jg0/FGC1HNwtMDO+40+6HmIpUgiHDDXYGJtMylBYchgmviFO3Mm3DmOC&#10;bSlNi10Kd7WcKvUoHVacGiw2tLFUnA8Xp+F1+73+MPZptOnyMm+6fa7Me6718L5fz0FE6uO/+OZ+&#10;M2n+i5rB3zfpBLn8BQAA//8DAFBLAQItABQABgAIAAAAIQDb4fbL7gAAAIUBAAATAAAAAAAAAAAA&#10;AAAAAAAAAABbQ29udGVudF9UeXBlc10ueG1sUEsBAi0AFAAGAAgAAAAhAFr0LFu/AAAAFQEAAAsA&#10;AAAAAAAAAAAAAAAAHwEAAF9yZWxzLy5yZWxzUEsBAi0AFAAGAAgAAAAhACIwUmPEAAAA3QAAAA8A&#10;AAAAAAAAAAAAAAAABwIAAGRycy9kb3ducmV2LnhtbFBLBQYAAAAAAwADALcAAAD4AgAAAAA=&#10;" strokecolor="black [3213]" strokeweight=".5pt"/>
                        <v:line id="Gerade Verbindung 1905" o:spid="_x0000_s1116" style="position:absolute;visibility:visible;mso-wrap-style:square" from="12058,50" to="12058,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f4xAAAAN0AAAAPAAAAZHJzL2Rvd25yZXYueG1sRE/bagIx&#10;EH0v+A9hCr6IJhXsZTWKFYVShFIt7OuwGTdbN5NlE93t3zcFoW9zONdZrHpXiyu1ofKs4WGiQBAX&#10;3lRcavg67sbPIEJENlh7Jg0/FGC1HNwtMDO+40+6HmIpUgiHDDXYGJtMylBYchgmviFO3Mm3DmOC&#10;bSlNi10Kd7WcKvUoHVacGiw2tLFUnA8Xp+F1+73+MPZptOnyMm+6fa7Me6718L5fz0FE6uO/+OZ+&#10;M2n+i5rB3zfpBLn8BQAA//8DAFBLAQItABQABgAIAAAAIQDb4fbL7gAAAIUBAAATAAAAAAAAAAAA&#10;AAAAAAAAAABbQ29udGVudF9UeXBlc10ueG1sUEsBAi0AFAAGAAgAAAAhAFr0LFu/AAAAFQEAAAsA&#10;AAAAAAAAAAAAAAAAHwEAAF9yZWxzLy5yZWxzUEsBAi0AFAAGAAgAAAAhAE189/jEAAAA3QAAAA8A&#10;AAAAAAAAAAAAAAAABwIAAGRycy9kb3ducmV2LnhtbFBLBQYAAAAAAwADALcAAAD4AgAAAAA=&#10;" strokecolor="black [3213]" strokeweight=".5pt"/>
                        <v:line id="Gerade Verbindung 1906" o:spid="_x0000_s1117" style="position:absolute;rotation:90;visibility:visible;mso-wrap-style:square" from="351,2612" to="1431,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8kexAAAAN0AAAAPAAAAZHJzL2Rvd25yZXYueG1sRE9Na8JA&#10;EL0L/Q/LFHrT3QoGE91IK4iFemhtweuQHZOQ7GyaXTX117sFobd5vM9ZrgbbijP1vnas4XmiQBAX&#10;ztRcavj+2oznIHxANtg6Jg2/5GGVP4yWmBl34U8670MpYgj7DDVUIXSZlL6oyKKfuI44ckfXWwwR&#10;9qU0PV5iuG3lVKlEWqw5NlTY0bqiotmfrIafbZN06vq+e/2o08N1JtOjGozWT4/DywJEoCH8i+/u&#10;NxPnpyqBv2/iCTK/AQAA//8DAFBLAQItABQABgAIAAAAIQDb4fbL7gAAAIUBAAATAAAAAAAAAAAA&#10;AAAAAAAAAABbQ29udGVudF9UeXBlc10ueG1sUEsBAi0AFAAGAAgAAAAhAFr0LFu/AAAAFQEAAAsA&#10;AAAAAAAAAAAAAAAAHwEAAF9yZWxzLy5yZWxzUEsBAi0AFAAGAAgAAAAhAFaryR7EAAAA3QAAAA8A&#10;AAAAAAAAAAAAAAAABwIAAGRycy9kb3ducmV2LnhtbFBLBQYAAAAAAwADALcAAAD4AgAAAAA=&#10;" strokecolor="black [3213]" strokeweight=".5pt"/>
                        <v:line id="Gerade Verbindung 1907" o:spid="_x0000_s1118" style="position:absolute;rotation:90;visibility:visible;mso-wrap-style:square" from="7887,2612" to="8967,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2yFxAAAAN0AAAAPAAAAZHJzL2Rvd25yZXYueG1sRE9Na8JA&#10;EL0X/A/LFHqruxW0TXQjKoiCPVhb8DpkxyQkOxuzW43++m6h0Ns83ufM5r1txIU6XznW8DJUIIhz&#10;ZyouNHx9rp/fQPiAbLBxTBpu5GGeDR5mmBp35Q+6HEIhYgj7FDWUIbSplD4vyaIfupY4cifXWQwR&#10;doU0HV5juG3kSKmJtFhxbCixpVVJeX34thrOm3rSqvvufbmvkuN9LJOT6o3WT4/9YgoiUB/+xX/u&#10;rYnzE/UKv9/EE2T2AwAA//8DAFBLAQItABQABgAIAAAAIQDb4fbL7gAAAIUBAAATAAAAAAAAAAAA&#10;AAAAAAAAAABbQ29udGVudF9UeXBlc10ueG1sUEsBAi0AFAAGAAgAAAAhAFr0LFu/AAAAFQEAAAsA&#10;AAAAAAAAAAAAAAAAHwEAAF9yZWxzLy5yZWxzUEsBAi0AFAAGAAgAAAAhADnnbIXEAAAA3QAAAA8A&#10;AAAAAAAAAAAAAAAABwIAAGRycy9kb3ducmV2LnhtbFBLBQYAAAAAAwADALcAAAD4AgAAAAA=&#10;" strokecolor="black [3213]" strokeweight=".5pt"/>
                        <v:line id="Gerade Verbindung 1908" o:spid="_x0000_s1119" style="position:absolute;rotation:90;visibility:visible;mso-wrap-style:square" from="11505,2562" to="12584,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j3xgAAAN0AAAAPAAAAZHJzL2Rvd25yZXYueG1sRI9Ba8JA&#10;EIXvgv9hGaE33bVQaVJXqUJpoR6qFnodsmMSzM7G7FZTf33nIHib4b1575v5sveNOlMX68AWphMD&#10;irgIrubSwvf+bfwMKiZkh01gsvBHEZaL4WCOuQsX3tJ5l0olIRxztFCl1OZax6Iij3ESWmLRDqHz&#10;mGTtSu06vEi4b/SjMTPtsWZpqLCldUXFcffrLZzej7PWXD83q686+7k+6exgemftw6h/fQGVqE93&#10;8+36wwl+ZgRXvpER9OIfAAD//wMAUEsBAi0AFAAGAAgAAAAhANvh9svuAAAAhQEAABMAAAAAAAAA&#10;AAAAAAAAAAAAAFtDb250ZW50X1R5cGVzXS54bWxQSwECLQAUAAYACAAAACEAWvQsW78AAAAVAQAA&#10;CwAAAAAAAAAAAAAAAAAfAQAAX3JlbHMvLnJlbHNQSwECLQAUAAYACAAAACEASHj498YAAADdAAAA&#10;DwAAAAAAAAAAAAAAAAAHAgAAZHJzL2Rvd25yZXYueG1sUEsFBgAAAAADAAMAtwAAAPoCAAAAAA==&#10;" strokecolor="black [3213]" strokeweight=".5pt"/>
                      </v:group>
                      <v:group id="Gruppieren 1909" o:spid="_x0000_s1120" style="position:absolute;left:3567;width:12811;height:3968" coordsize="12811,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line id="Gerade Verbindung 1910" o:spid="_x0000_s1121" style="position:absolute;visibility:visible;mso-wrap-style:square" from="0,602" to="128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K9xwAAAN0AAAAPAAAAZHJzL2Rvd25yZXYueG1sRI9Ba8JA&#10;EIXvBf/DMoIXqRt70DZ1FZUWSimItpDrkJ1mU7OzIbua+O87h0JvM7w3732z2gy+UVfqYh3YwHyW&#10;gSIug625MvD1+Xr/CComZItNYDJwowib9ehuhbkNPR/pekqVkhCOORpwKbW51rF05DHOQkss2nfo&#10;PCZZu0rbDnsJ941+yLKF9lizNDhsae+oPJ8u3sDu5Wd7sG453fdFVbT9R5HZ98KYyXjYPoNKNKR/&#10;89/1mxX8p7nwyzcygl7/AgAA//8DAFBLAQItABQABgAIAAAAIQDb4fbL7gAAAIUBAAATAAAAAAAA&#10;AAAAAAAAAAAAAABbQ29udGVudF9UeXBlc10ueG1sUEsBAi0AFAAGAAgAAAAhAFr0LFu/AAAAFQEA&#10;AAsAAAAAAAAAAAAAAAAAHwEAAF9yZWxzLy5yZWxzUEsBAi0AFAAGAAgAAAAhANjSwr3HAAAA3QAA&#10;AA8AAAAAAAAAAAAAAAAABwIAAGRycy9kb3ducmV2LnhtbFBLBQYAAAAAAwADALcAAAD7AgAAAAA=&#10;" strokecolor="black [3213]" strokeweight=".5pt"/>
                        <v:line id="Gerade Verbindung 1911" o:spid="_x0000_s1122" style="position:absolute;visibility:visible;mso-wrap-style:square" from="904,0" to="904,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cmxAAAAN0AAAAPAAAAZHJzL2Rvd25yZXYueG1sRE9Na8JA&#10;EL0L/Q/LFHopukkP2kZXsdKCiCBNhVyH7JhNm50N2a2J/94VCt7m8T5nsRpsI87U+dqxgnSSgCAu&#10;na65UnD8/hy/gvABWWPjmBRcyMNq+TBaYKZdz190zkMlYgj7DBWYENpMSl8asugnriWO3Ml1FkOE&#10;XSV1h30Mt418SZKptFhzbDDY0sZQ+Zv/WQXvHz/rgzaz501fVEXb74tE7wqlnh6H9RxEoCHcxf/u&#10;rY7z39IUbt/EE+TyCgAA//8DAFBLAQItABQABgAIAAAAIQDb4fbL7gAAAIUBAAATAAAAAAAAAAAA&#10;AAAAAAAAAABbQ29udGVudF9UeXBlc10ueG1sUEsBAi0AFAAGAAgAAAAhAFr0LFu/AAAAFQEAAAsA&#10;AAAAAAAAAAAAAAAAHwEAAF9yZWxzLy5yZWxzUEsBAi0AFAAGAAgAAAAhALeeZybEAAAA3QAAAA8A&#10;AAAAAAAAAAAAAAAABwIAAGRycy9kb3ducmV2LnhtbFBLBQYAAAAAAwADALcAAAD4AgAAAAA=&#10;" strokecolor="black [3213]" strokeweight=".5pt"/>
                        <v:line id="Gerade Verbindung 1912" o:spid="_x0000_s1123" style="position:absolute;visibility:visible;mso-wrap-style:square" from="12058,0" to="12058,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lRxAAAAN0AAAAPAAAAZHJzL2Rvd25yZXYueG1sRE9Na8JA&#10;EL0L/Q/LFLwU3eihrdFVrCgUKYhWyHXIjtnY7GzIrib+e1coeJvH+5zZorOVuFLjS8cKRsMEBHHu&#10;dMmFguPvZvAJwgdkjZVjUnAjD4v5S2+GqXYt7+l6CIWIIexTVGBCqFMpfW7Ioh+6mjhyJ9dYDBE2&#10;hdQNtjHcVnKcJO/SYsmxwWBNK0P53+FiFXytz8udNh9vqzYrsrr9yRK9zZTqv3bLKYhAXXiK/93f&#10;Os6fjMbw+CaeIOd3AAAA//8DAFBLAQItABQABgAIAAAAIQDb4fbL7gAAAIUBAAATAAAAAAAAAAAA&#10;AAAAAAAAAABbQ29udGVudF9UeXBlc10ueG1sUEsBAi0AFAAGAAgAAAAhAFr0LFu/AAAAFQEAAAsA&#10;AAAAAAAAAAAAAAAAHwEAAF9yZWxzLy5yZWxzUEsBAi0AFAAGAAgAAAAhAEdM+VHEAAAA3QAAAA8A&#10;AAAAAAAAAAAAAAAABwIAAGRycy9kb3ducmV2LnhtbFBLBQYAAAAAAwADALcAAAD4AgAAAAA=&#10;" strokecolor="black [3213]" strokeweight=".5pt"/>
                        <v:line id="Gerade Verbindung 1913" o:spid="_x0000_s1124" style="position:absolute;rotation:90;visibility:visible;mso-wrap-style:square" from="301,0" to="138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xbxAAAAN0AAAAPAAAAZHJzL2Rvd25yZXYueG1sRE9LawIx&#10;EL4X+h/CCL3VREvFXTdKLRSFevAFXofN7AM3k+0m1a2/vhEKvc3H95xs0dtGXKjztWMNo6ECQZw7&#10;U3Op4Xj4eJ6C8AHZYOOYNPyQh8X88SHD1Lgr7+iyD6WIIexT1FCF0KZS+rwii37oWuLIFa6zGCLs&#10;Smk6vMZw28ixUhNpsebYUGFL7xXl5/231fC1Ok9adfvcLLd1crq9yqRQvdH6adC/zUAE6sO/+M+9&#10;NnF+MnqB+zfxBDn/BQAA//8DAFBLAQItABQABgAIAAAAIQDb4fbL7gAAAIUBAAATAAAAAAAAAAAA&#10;AAAAAAAAAABbQ29udGVudF9UeXBlc10ueG1sUEsBAi0AFAAGAAgAAAAhAFr0LFu/AAAAFQEAAAsA&#10;AAAAAAAAAAAAAAAAHwEAAF9yZWxzLy5yZWxzUEsBAi0AFAAGAAgAAAAhAMMF/FvEAAAA3QAAAA8A&#10;AAAAAAAAAAAAAAAABwIAAGRycy9kb3ducmV2LnhtbFBLBQYAAAAAAwADALcAAAD4AgAAAAA=&#10;" strokecolor="black [3213]" strokeweight=".5pt"/>
                        <v:line id="Gerade Verbindung 1914" o:spid="_x0000_s1125" style="position:absolute;rotation:90;visibility:visible;mso-wrap-style:square" from="11505,0" to="1258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QvxAAAAN0AAAAPAAAAZHJzL2Rvd25yZXYueG1sRE9LawIx&#10;EL4X+h/CCL3VRGnFXTdKLRSFevAFXofN7AM3k+0m1a2/vhEKvc3H95xs0dtGXKjztWMNo6ECQZw7&#10;U3Op4Xj4eJ6C8AHZYOOYNPyQh8X88SHD1Lgr7+iyD6WIIexT1FCF0KZS+rwii37oWuLIFa6zGCLs&#10;Smk6vMZw28ixUhNpsebYUGFL7xXl5/231fC1Ok9adfvcLLd1crq9yqRQvdH6adC/zUAE6sO/+M+9&#10;NnF+MnqB+zfxBDn/BQAA//8DAFBLAQItABQABgAIAAAAIQDb4fbL7gAAAIUBAAATAAAAAAAAAAAA&#10;AAAAAAAAAABbQ29udGVudF9UeXBlc10ueG1sUEsBAi0AFAAGAAgAAAAhAFr0LFu/AAAAFQEAAAsA&#10;AAAAAAAAAAAAAAAAHwEAAF9yZWxzLy5yZWxzUEsBAi0AFAAGAAgAAAAhAEzsZC/EAAAA3QAAAA8A&#10;AAAAAAAAAAAAAAAABwIAAGRycy9kb3ducmV2LnhtbFBLBQYAAAAAAwADALcAAAD4AgAAAAA=&#10;" strokecolor="black [3213]" strokeweight=".5pt"/>
                      </v:group>
                    </v:group>
                    <v:line id="Gerade Verbindung 1916" o:spid="_x0000_s1126" style="position:absolute;visibility:visible;mso-wrap-style:square" from="19242,-811" to="19242,2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6ewwAAAN0AAAAPAAAAZHJzL2Rvd25yZXYueG1sRE9Na8JA&#10;EL0X/A/LCL0U3eghtamriFAQPDUqvY67k2xodjZktzH213cLhd7m8T5nvR1dKwbqQ+NZwWKegSDW&#10;3jRcKzif3mYrECEiG2w9k4I7BdhuJg9rLIy/8TsNZaxFCuFQoAIbY1dIGbQlh2HuO+LEVb53GBPs&#10;a2l6vKVw18plluXSYcOpwWJHe0v6s/xyCo75c4nXk7583J/kYI9U6e+8UupxOu5eQUQa47/4z30w&#10;af7LIoffb9IJcvMDAAD//wMAUEsBAi0AFAAGAAgAAAAhANvh9svuAAAAhQEAABMAAAAAAAAAAAAA&#10;AAAAAAAAAFtDb250ZW50X1R5cGVzXS54bWxQSwECLQAUAAYACAAAACEAWvQsW78AAAAVAQAACwAA&#10;AAAAAAAAAAAAAAAfAQAAX3JlbHMvLnJlbHNQSwECLQAUAAYACAAAACEA1mCensMAAADdAAAADwAA&#10;AAAAAAAAAAAAAAAHAgAAZHJzL2Rvd25yZXYueG1sUEsFBgAAAAADAAMAtwAAAPcCAAAAAA==&#10;" strokecolor="black [3213]">
                      <v:stroke dashstyle="dash"/>
                    </v:line>
                  </v:group>
                </v:group>
                <v:group id="Gruppieren 993" o:spid="_x0000_s1127" style="position:absolute;left:50038;top:4254;width:3968;height:15863" coordsize="3968,1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line id="Gerade Verbindung 994" o:spid="_x0000_s1128" style="position:absolute;flip:x;visibility:visible;mso-wrap-style:square" from="0,771" to="396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StxwAAANwAAAAPAAAAZHJzL2Rvd25yZXYueG1sRI9Pa8JA&#10;FMTvgt9heYI33fiH0kRX0ULF4qGtLcTjI/tMgtm3Ibtq6qd3C4LHYWZ+w8yXranEhRpXWlYwGkYg&#10;iDOrS84V/P68D15BOI+ssbJMCv7IwXLR7cwx0fbK33TZ+1wECLsEFRTe14mULivIoBvamjh4R9sY&#10;9EE2udQNXgPcVHIcRS/SYMlhocCa3grKTvuzUXA7jf1X+vG5ketVubul8eR4qFOl+r12NQPhqfXP&#10;8KO91QrieAr/Z8IRkIs7AAAA//8DAFBLAQItABQABgAIAAAAIQDb4fbL7gAAAIUBAAATAAAAAAAA&#10;AAAAAAAAAAAAAABbQ29udGVudF9UeXBlc10ueG1sUEsBAi0AFAAGAAgAAAAhAFr0LFu/AAAAFQEA&#10;AAsAAAAAAAAAAAAAAAAAHwEAAF9yZWxzLy5yZWxzUEsBAi0AFAAGAAgAAAAhAD87VK3HAAAA3AAA&#10;AA8AAAAAAAAAAAAAAAAABwIAAGRycy9kb3ducmV2LnhtbFBLBQYAAAAAAwADALcAAAD7AgAAAAA=&#10;" strokecolor="black [3213]" strokeweight=".5pt"/>
                  <v:line id="Gerade Verbindung 995" o:spid="_x0000_s1129" style="position:absolute;visibility:visible;mso-wrap-style:square" from="3087,0" to="3087,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N8xgAAANwAAAAPAAAAZHJzL2Rvd25yZXYueG1sRI/dasJA&#10;FITvBd9hOYI3pW4qVGvqKlYslCKIP5DbQ/Y0G82eDdnVpG/fFQpeDjPzDTNfdrYSN2p86VjByygB&#10;QZw7XXKh4HT8fH4D4QOyxsoxKfglD8tFvzfHVLuW93Q7hEJECPsUFZgQ6lRKnxuy6EeuJo7ej2ss&#10;hiibQuoG2wi3lRwnyURaLDkuGKxpbSi/HK5WwcfmvNppM31at1mR1e02S/R3ptRw0K3eQQTqwiP8&#10;3/7SCmazV7ifiUdALv4AAAD//wMAUEsBAi0AFAAGAAgAAAAhANvh9svuAAAAhQEAABMAAAAAAAAA&#10;AAAAAAAAAAAAAFtDb250ZW50X1R5cGVzXS54bWxQSwECLQAUAAYACAAAACEAWvQsW78AAAAVAQAA&#10;CwAAAAAAAAAAAAAAAAAfAQAAX3JlbHMvLnJlbHNQSwECLQAUAAYACAAAACEA75MTfMYAAADcAAAA&#10;DwAAAAAAAAAAAAAAAAAHAgAAZHJzL2Rvd25yZXYueG1sUEsFBgAAAAADAAMAtwAAAPoCAAAAAA==&#10;" strokecolor="black [3213]" strokeweight=".5pt"/>
                  <v:line id="Gerade Verbindung 996" o:spid="_x0000_s1130" style="position:absolute;flip:x;visibility:visible;mso-wrap-style:square" from="0,15141" to="3968,1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9BxwAAANwAAAAPAAAAZHJzL2Rvd25yZXYueG1sRI9Pa8JA&#10;FMTvgt9heUJvutGCmOhGbKGl0kPbVIjHR/blD2bfhuxWo5++WxB6HGbmN8xmO5hWnKl3jWUF81kE&#10;griwuuFKweH7ZboC4TyyxtYyKbiSg206Hm0w0fbCX3TOfCUChF2CCmrvu0RKV9Rk0M1sRxy80vYG&#10;fZB9JXWPlwA3rVxE0VIabDgs1NjRc03FKfsxCm6nhf/M9x+v8mnXvN/y+LE8drlSD5NhtwbhafD/&#10;4Xv7TSuI4yX8nQlHQKa/AAAA//8DAFBLAQItABQABgAIAAAAIQDb4fbL7gAAAIUBAAATAAAAAAAA&#10;AAAAAAAAAAAAAABbQ29udGVudF9UeXBlc10ueG1sUEsBAi0AFAAGAAgAAAAhAFr0LFu/AAAAFQEA&#10;AAsAAAAAAAAAAAAAAAAAHwEAAF9yZWxzLy5yZWxzUEsBAi0AFAAGAAgAAAAhAKClb0HHAAAA3AAA&#10;AA8AAAAAAAAAAAAAAAAABwIAAGRycy9kb3ducmV2LnhtbFBLBQYAAAAAAwADALcAAAD7AgAAAAA=&#10;" strokecolor="black [3213]" strokeweight=".5pt"/>
                  <v:line id="Gerade Verbindung 997" o:spid="_x0000_s1131" style="position:absolute;visibility:visible;mso-wrap-style:square" from="2553,237" to="3626,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iQxQAAANwAAAAPAAAAZHJzL2Rvd25yZXYueG1sRI9Ba8JA&#10;FITvgv9heYIXqRt7qBpdRaWFUgRRC7k+ss9s2uzbkF1N+u+7guBxmJlvmOW6s5W4UeNLxwom4wQE&#10;ce50yYWC7/PHywyED8gaK8ek4I88rFf93hJT7Vo+0u0UChEh7FNUYEKoUyl9bsiiH7uaOHoX11gM&#10;UTaF1A22EW4r+Zokb9JiyXHBYE07Q/nv6WoVbN9/NgdtpqNdmxVZ3e6zRH9lSg0H3WYBIlAXnuFH&#10;+1MrmM+ncD8Tj4Bc/QMAAP//AwBQSwECLQAUAAYACAAAACEA2+H2y+4AAACFAQAAEwAAAAAAAAAA&#10;AAAAAAAAAAAAW0NvbnRlbnRfVHlwZXNdLnhtbFBLAQItABQABgAIAAAAIQBa9CxbvwAAABUBAAAL&#10;AAAAAAAAAAAAAAAAAB8BAABfcmVscy8ucmVsc1BLAQItABQABgAIAAAAIQBwDSiQxQAAANwAAAAP&#10;AAAAAAAAAAAAAAAAAAcCAABkcnMvZG93bnJldi54bWxQSwUGAAAAAAMAAwC3AAAA+QIAAAAA&#10;" strokecolor="black [3213]" strokeweight=".5pt"/>
                  <v:line id="Gerade Verbindung 998" o:spid="_x0000_s1132" style="position:absolute;visibility:visible;mso-wrap-style:square" from="2493,14547" to="3566,1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ziwgAAANwAAAAPAAAAZHJzL2Rvd25yZXYueG1sRE/Pa8Iw&#10;FL4P/B/CE3YZmuph02oUFQUZwlgVen00z6bavJQms91/vxyEHT++38t1b2vxoNZXjhVMxgkI4sLp&#10;iksFl/NhNAPhA7LG2jEp+CUP69XgZYmpdh1/0yMLpYgh7FNUYEJoUil9YciiH7uGOHJX11oMEbal&#10;1C12MdzWcpok79JixbHBYEM7Q8U9+7EKtvvb5kubj7ddl5d5053yRH/mSr0O+80CRKA+/Iuf7qNW&#10;MJ/HtfFMPAJy9QcAAP//AwBQSwECLQAUAAYACAAAACEA2+H2y+4AAACFAQAAEwAAAAAAAAAAAAAA&#10;AAAAAAAAW0NvbnRlbnRfVHlwZXNdLnhtbFBLAQItABQABgAIAAAAIQBa9CxbvwAAABUBAAALAAAA&#10;AAAAAAAAAAAAAB8BAABfcmVscy8ucmVsc1BLAQItABQABgAIAAAAIQABkrziwgAAANwAAAAPAAAA&#10;AAAAAAAAAAAAAAcCAABkcnMvZG93bnJldi54bWxQSwUGAAAAAAMAAwC3AAAA9gIAAAAA&#10;" strokecolor="black [3213]" strokeweight=".5pt"/>
                </v:group>
              </v:group>
            </w:pict>
          </mc:Fallback>
        </mc:AlternateContent>
      </w:r>
    </w:p>
    <w:p w14:paraId="03A6B563" w14:textId="77777777" w:rsidR="003C21BE" w:rsidRDefault="003C21BE" w:rsidP="003C21BE">
      <w:pPr>
        <w:spacing w:line="312" w:lineRule="auto"/>
        <w:rPr>
          <w:sz w:val="22"/>
        </w:rPr>
      </w:pPr>
    </w:p>
    <w:p w14:paraId="2D89390F" w14:textId="77777777" w:rsidR="003C21BE" w:rsidRDefault="003C21BE" w:rsidP="003C21BE">
      <w:pPr>
        <w:spacing w:line="312" w:lineRule="auto"/>
        <w:rPr>
          <w:sz w:val="22"/>
        </w:rPr>
      </w:pPr>
    </w:p>
    <w:p w14:paraId="045EC0BB" w14:textId="77777777" w:rsidR="003C21BE" w:rsidRDefault="003C21BE" w:rsidP="003C21BE">
      <w:pPr>
        <w:spacing w:line="312" w:lineRule="auto"/>
        <w:rPr>
          <w:sz w:val="22"/>
        </w:rPr>
      </w:pPr>
      <w:r>
        <w:rPr>
          <w:noProof/>
          <w:lang w:eastAsia="de-DE"/>
        </w:rPr>
        <mc:AlternateContent>
          <mc:Choice Requires="wps">
            <w:drawing>
              <wp:anchor distT="0" distB="0" distL="114300" distR="114300" simplePos="0" relativeHeight="251570688" behindDoc="0" locked="0" layoutInCell="1" allowOverlap="1" wp14:anchorId="0BB2FE9D" wp14:editId="3FD7072D">
                <wp:simplePos x="0" y="0"/>
                <wp:positionH relativeFrom="column">
                  <wp:posOffset>180975</wp:posOffset>
                </wp:positionH>
                <wp:positionV relativeFrom="paragraph">
                  <wp:posOffset>59055</wp:posOffset>
                </wp:positionV>
                <wp:extent cx="433070" cy="264160"/>
                <wp:effectExtent l="8255" t="0" r="0" b="0"/>
                <wp:wrapNone/>
                <wp:docPr id="1982" name="Rechteck 1982"/>
                <wp:cNvGraphicFramePr/>
                <a:graphic xmlns:a="http://schemas.openxmlformats.org/drawingml/2006/main">
                  <a:graphicData uri="http://schemas.microsoft.com/office/word/2010/wordprocessingShape">
                    <wps:wsp>
                      <wps:cNvSpPr/>
                      <wps:spPr>
                        <a:xfrm rot="16200000">
                          <a:off x="0" y="0"/>
                          <a:ext cx="43307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170B11" id="Rechteck 1982" o:spid="_x0000_s1026" style="position:absolute;margin-left:14.25pt;margin-top:4.65pt;width:34.1pt;height:20.8pt;rotation:-90;z-index:25157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PBpwIAAKAFAAAOAAAAZHJzL2Uyb0RvYy54bWysVE1v2zAMvQ/YfxB0Xx27SdoGdYqgRYcB&#10;RVu0HXpWZCk2JouapMTJfv0oyXY/1l2G+WCIIvlIPlI8v9i3iuyEdQ3okuZHE0qE5lA1elPS70/X&#10;X04pcZ7piinQoqQH4ejF8vOn884sRAE1qEpYgiDaLTpT0tp7s8gyx2vRMncERmhUSrAt8yjaTVZZ&#10;1iF6q7JiMplnHdjKWODCOby9Skq6jPhSCu7vpHTCE1VSzM3Hv43/dfhny3O22Fhm6ob3abB/yKJl&#10;jcagI9QV84xsbfMHVNtwCw6kP+LQZiBlw0WsAavJJ++qeayZEbEWJMeZkSb3/2D57e7ekqbC3p2d&#10;FpRo1mKXHgSvveA/SLxEjjrjFmj6aO5tLzk8hoL30rbEAhKbz7Eh+EUesDKyjzQfRprF3hOOl9Pj&#10;48kJNoOjqphP83lsQ5awAqaxzn8V0JJwKKnFLkZQtrtxHuOj6WASzB2oprpulIpCmBxxqSzZMez5&#10;elOEHqPHGyulSVfSs1kxi8AagnuyUxrNQ72pwnjyByUCuNIPQiJbWEQRHeOcvkRjnAvt86SqWSVS&#10;ErNIS5/GkF9MKgIGZInxR+weYLBMIAN2guntg6uIYz46J/7/klhyHj1iZNB+dG4bDfajyhRW1UdO&#10;9gNJiZrA0hqqA85SnAXsrjP8usH+3TDn75nFV4WXuCn8Hf6kAuQf+hMlNdhfH90Hexx21FLS4Sst&#10;qfu5ZVZQor5pfAZn+XQannUUprOTAgX7WrN+rdHb9hJwKPKYXTwGe6+Go7TQPuNCWYWoqGKaY+yS&#10;cm8H4dKn7YEriYvVKprhUzbM3+hHwwN4YDXM59P+mVnTD7HH6b+F4UWzxbtZTrbBU8Nq60E2cdBf&#10;eO35xjUQB6dfWWHPvJaj1ctiXf4GAAD//wMAUEsDBBQABgAIAAAAIQDJyXuF4AAAAAcBAAAPAAAA&#10;ZHJzL2Rvd25yZXYueG1sTM/BSsNAEAbgu+A7LCN4kXaTGEqJ2RQRehEq2hq8brPTJDU7G7LbJvXp&#10;HU/1OPzDP9/kq8l24oyDbx0piOcRCKTKmZZqBZ+79WwJwgdNRneOUMEFPayK25tcZ8aN9IHnbagF&#10;l5DPtIImhD6T0lcNWu3nrkfi7OAGqwOPQy3NoEcut51MomghrW6JLzS6x5cGq+/tySoIm9fkJ968&#10;leV47C9fD7t1Gb93St3fTc9PIAJO4boMf3ymQ8GmvTuR8aJTkMYsDwpmKb/E+fIxBbFXsEgTkEUu&#10;//uLXwAAAP//AwBQSwECLQAUAAYACAAAACEAtoM4kv4AAADhAQAAEwAAAAAAAAAAAAAAAAAAAAAA&#10;W0NvbnRlbnRfVHlwZXNdLnhtbFBLAQItABQABgAIAAAAIQA4/SH/1gAAAJQBAAALAAAAAAAAAAAA&#10;AAAAAC8BAABfcmVscy8ucmVsc1BLAQItABQABgAIAAAAIQDvqrPBpwIAAKAFAAAOAAAAAAAAAAAA&#10;AAAAAC4CAABkcnMvZTJvRG9jLnhtbFBLAQItABQABgAIAAAAIQDJyXuF4AAAAAcBAAAPAAAAAAAA&#10;AAAAAAAAAAEFAABkcnMvZG93bnJldi54bWxQSwUGAAAAAAQABADzAAAADgYAAAAA&#10;" fillcolor="#eeece1 [3214]" stroked="f"/>
            </w:pict>
          </mc:Fallback>
        </mc:AlternateContent>
      </w:r>
    </w:p>
    <w:p w14:paraId="421475F6"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542016" behindDoc="0" locked="0" layoutInCell="1" allowOverlap="1" wp14:anchorId="31679712" wp14:editId="373B2FB3">
                <wp:simplePos x="0" y="0"/>
                <wp:positionH relativeFrom="column">
                  <wp:posOffset>5608334</wp:posOffset>
                </wp:positionH>
                <wp:positionV relativeFrom="paragraph">
                  <wp:posOffset>180657</wp:posOffset>
                </wp:positionV>
                <wp:extent cx="195580" cy="165735"/>
                <wp:effectExtent l="0" t="4128" r="0" b="0"/>
                <wp:wrapNone/>
                <wp:docPr id="1874" name="Textfeld 1874"/>
                <wp:cNvGraphicFramePr/>
                <a:graphic xmlns:a="http://schemas.openxmlformats.org/drawingml/2006/main">
                  <a:graphicData uri="http://schemas.microsoft.com/office/word/2010/wordprocessingShape">
                    <wps:wsp>
                      <wps:cNvSpPr txBox="1"/>
                      <wps:spPr>
                        <a:xfrm rot="16200000">
                          <a:off x="0" y="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71C69" w14:textId="77777777" w:rsidR="008A6EA7" w:rsidRDefault="008A6EA7" w:rsidP="003C21BE">
                            <w: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79712" id="Textfeld 1874" o:spid="_x0000_s1133" type="#_x0000_t202" style="position:absolute;margin-left:441.6pt;margin-top:14.2pt;width:15.4pt;height:13.05pt;rotation:-90;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6+UjwIAAJYFAAAOAAAAZHJzL2Uyb0RvYy54bWysVMFOGzEQvVfqP1i+l02gCWnEBqUgqkoI&#10;UKHi7HhtsqrX49pOsunX99mbTSjlQtU9WLP2mzeeNzM+O28bw9bKh5psyYdHA86UlVTV9qnk3x+u&#10;Pkw4C1HYShiyquRbFfj57P27s42bqmNakqmUZyCxYbpxJV/G6KZFEeRSNSIckVMWh5p8IyJ+/VNR&#10;ebEBe2OK48FgXGzIV86TVCFg97I75LPMr7WS8VbroCIzJcfdYl59XhdpLWZnYvrkhVvWcncN8Q+3&#10;aERtEXRPdSmiYCtf/0XV1NJTIB2PJDUFaV1LlXNANsPBi2zul8KpnAvECW4vU/h/tPJmfedZXaF2&#10;k9OPnFnRoEoPqo1amYrlTWi0cWEK6L0DOLafqQU+aZf2AzZT6q32DfMEiYdjlAZfVgQ5MsAh/nYv&#10;OOiZTByfRqMJTiSOhuPR6ckokRYdV+J0PsQvihqWjJJ71DOTivV1iB20hyR4IFNXV7Ux+Sf1kLow&#10;nq0Fqm9ivjHI/0AZyzYlH5+MuttaSu4ds7GJRuUu2oU75JutuDUqYYz9pjRUzHm+EltIqew+fkYn&#10;lEaotzju8IdbvcW5ywMeOTLZuHduaks+y5rH7iBZ9aOXTHd41OZZ3smM7aLt2ue074cFVVu0Se4E&#10;1DY4eVWjetcixDvhMV3YxIsRb7FoQ1CfdhZnS/K/XttPeDQ9TjnbYFpLHn6uhFecma8W4wDK2Bu+&#10;Nxa9YVfNBaEFhvk22YSDj6Y3tafmEQ/JPEXBkbASsUoee/Midm8GHiKp5vMMwgA7Ea/tvZOJOsma&#10;evGhfRTe7Ro2otNvqJ9jMX3Rtx02eVqaryLpOjd1ErZTcSc4hj+Pxe6hSq/L8/+MOjyns98AAAD/&#10;/wMAUEsDBBQABgAIAAAAIQACgbMk3AAAAAkBAAAPAAAAZHJzL2Rvd25yZXYueG1sTI9BT4NAEIXv&#10;Jv6HzZh4swtN2FBkaBqtRw9ivS/sCAR2lrDblv5715MeJ+/Le9+U+9VO4kKLHxwjpJsEBHHrzMAd&#10;wunz7SkH4YNmoyfHhHAjD/vq/q7UhXFX/qBLHToRS9gXGqEPYS6k9G1PVvuNm4lj9u0Wq0M8l06a&#10;RV9juZ3kNkmUtHrguNDrmV56asf6bBHqY6Nex/d8vY3mJFX21R2H5oD4+LAenkEEWsMfDL/6UR2q&#10;6NS4MxsvJoQ8z7KIImxVCiICuzRVIBqETO1AVqX8/0H1AwAA//8DAFBLAQItABQABgAIAAAAIQC2&#10;gziS/gAAAOEBAAATAAAAAAAAAAAAAAAAAAAAAABbQ29udGVudF9UeXBlc10ueG1sUEsBAi0AFAAG&#10;AAgAAAAhADj9If/WAAAAlAEAAAsAAAAAAAAAAAAAAAAALwEAAF9yZWxzLy5yZWxzUEsBAi0AFAAG&#10;AAgAAAAhAAJbr5SPAgAAlgUAAA4AAAAAAAAAAAAAAAAALgIAAGRycy9lMm9Eb2MueG1sUEsBAi0A&#10;FAAGAAgAAAAhAAKBsyTcAAAACQEAAA8AAAAAAAAAAAAAAAAA6QQAAGRycy9kb3ducmV2LnhtbFBL&#10;BQYAAAAABAAEAPMAAADyBQAAAAA=&#10;" fillcolor="white [3201]" stroked="f" strokeweight=".5pt">
                <v:textbox inset="0,0,0,0">
                  <w:txbxContent>
                    <w:p w14:paraId="3D871C69" w14:textId="77777777" w:rsidR="008A6EA7" w:rsidRDefault="008A6EA7" w:rsidP="003C21BE">
                      <w:r>
                        <w:t>40</w:t>
                      </w:r>
                    </w:p>
                  </w:txbxContent>
                </v:textbox>
              </v:shape>
            </w:pict>
          </mc:Fallback>
        </mc:AlternateContent>
      </w:r>
    </w:p>
    <w:p w14:paraId="25FE48C4" w14:textId="77777777" w:rsidR="003C21BE" w:rsidRDefault="003C21BE" w:rsidP="003C21BE">
      <w:pPr>
        <w:spacing w:line="312" w:lineRule="auto"/>
        <w:rPr>
          <w:sz w:val="22"/>
        </w:rPr>
      </w:pPr>
    </w:p>
    <w:p w14:paraId="273A5E59"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538944" behindDoc="0" locked="0" layoutInCell="1" allowOverlap="1" wp14:anchorId="29E1625D" wp14:editId="74A1C482">
                <wp:simplePos x="0" y="0"/>
                <wp:positionH relativeFrom="column">
                  <wp:posOffset>384493</wp:posOffset>
                </wp:positionH>
                <wp:positionV relativeFrom="paragraph">
                  <wp:posOffset>115726</wp:posOffset>
                </wp:positionV>
                <wp:extent cx="195580" cy="165735"/>
                <wp:effectExtent l="0" t="4128" r="0" b="0"/>
                <wp:wrapNone/>
                <wp:docPr id="1860" name="Textfeld 1860"/>
                <wp:cNvGraphicFramePr/>
                <a:graphic xmlns:a="http://schemas.openxmlformats.org/drawingml/2006/main">
                  <a:graphicData uri="http://schemas.microsoft.com/office/word/2010/wordprocessingShape">
                    <wps:wsp>
                      <wps:cNvSpPr txBox="1"/>
                      <wps:spPr>
                        <a:xfrm rot="16200000">
                          <a:off x="0" y="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94674" w14:textId="77777777" w:rsidR="008A6EA7" w:rsidRDefault="008A6EA7" w:rsidP="003C21BE">
                            <w: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1625D" id="Textfeld 1860" o:spid="_x0000_s1134" type="#_x0000_t202" style="position:absolute;margin-left:30.3pt;margin-top:9.1pt;width:15.4pt;height:13.05pt;rotation:-90;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cpjAIAAJYFAAAOAAAAZHJzL2Uyb0RvYy54bWysVMFOGzEQvVfqP1i+l01ASWnEBqUgqkoI&#10;UKHi7HhtsqrX49pOsunX99m7m1DKhap7sGbtN288b2Z8dt42hm2UDzXZko+PRpwpK6mq7VPJvz9c&#10;fTjlLERhK2HIqpLvVODn8/fvzrZupo5pRaZSnoHEhtnWlXwVo5sVRZAr1YhwRE5ZHGryjYj49U9F&#10;5cUW7I0pjkejabElXzlPUoWA3cvukM8zv9ZKxlutg4rMlBx3i3n1eV2mtZifidmTF25Vy/4a4h9u&#10;0YjaIuie6lJEwda+/ouqqaWnQDoeSWoK0rqWKueAbMajF9ncr4RTOReIE9xepvD/aOXN5s6zukLt&#10;TqcQyIoGVXpQbdTKVCxvQqOtCzNA7x3Asf1MLfBJu7QfsJlSb7VvmCdIPJ6iNPiyIsiRAQ7u3V5w&#10;0DOZOD5NJqc4kTgaTycfTyaJtOi4EqfzIX5R1LBklNyjnplUbK5D7KADJMEDmbq6qo3JP6mH1IXx&#10;bCNQfRPzjUH+B8pYti359GTS3dZScu+YjU00KndRH+6Qb7bizqiEMfab0lAx5/lKbCGlsvv4GZ1Q&#10;GqHe4tjjD7d6i3OXBzxyZLJx79zUlnyWNY/dQbLqxyCZ7vCozbO8kxnbZdu3z9APS6p2aJPcCaht&#10;cPKqRvWuRYh3wmO6sIkXI95i0YagPvUWZyvyv17bT3g0PU4522JaSx5+roVXnJmvFuMAyjgYfjCW&#10;g2HXzQWhBcb5NtmEg49mMLWn5hEPySJFwZGwErFKHgfzInZvBh4iqRaLDMIAOxGv7b2TiTrJmnrx&#10;oX0U3vUNG9HpNzTMsZi96NsOmzwtLdaRdJ2bOgnbqdgLjuHPY9E/VOl1ef6fUYfndP4bAAD//wMA&#10;UEsDBBQABgAIAAAAIQAmRltn2wAAAAcBAAAPAAAAZHJzL2Rvd25yZXYueG1sTI9BT8MwDIXvSPyH&#10;yEjcWMrEQtc1nSYYRw504542Xlu1caom27p/jznBybLf0/P38u3sBnHBKXSeNDwvEhBItbcdNRqO&#10;h4+nFESIhqwZPKGGGwbYFvd3ucmsv9IXXsrYCA6hkBkNbYxjJmWoW3QmLPyIxNrJT85EXqdG2slc&#10;OdwNcpkkSjrTEX9ozYhvLdZ9eXYayn2l3vvPdL719ijV6rvZd9VO68eHebcBEXGOf2b4xWd0KJip&#10;8meyQQwa1HLNTr6veLKerrlapeFFvYIscvmfv/gBAAD//wMAUEsBAi0AFAAGAAgAAAAhALaDOJL+&#10;AAAA4QEAABMAAAAAAAAAAAAAAAAAAAAAAFtDb250ZW50X1R5cGVzXS54bWxQSwECLQAUAAYACAAA&#10;ACEAOP0h/9YAAACUAQAACwAAAAAAAAAAAAAAAAAvAQAAX3JlbHMvLnJlbHNQSwECLQAUAAYACAAA&#10;ACEA3gkXKYwCAACWBQAADgAAAAAAAAAAAAAAAAAuAgAAZHJzL2Uyb0RvYy54bWxQSwECLQAUAAYA&#10;CAAAACEAJkZbZ9sAAAAHAQAADwAAAAAAAAAAAAAAAADmBAAAZHJzL2Rvd25yZXYueG1sUEsFBgAA&#10;AAAEAAQA8wAAAO4FAAAAAA==&#10;" fillcolor="white [3201]" stroked="f" strokeweight=".5pt">
                <v:textbox inset="0,0,0,0">
                  <w:txbxContent>
                    <w:p w14:paraId="26794674" w14:textId="77777777" w:rsidR="008A6EA7" w:rsidRDefault="008A6EA7" w:rsidP="003C21BE">
                      <w:r>
                        <w:t>20</w:t>
                      </w:r>
                    </w:p>
                  </w:txbxContent>
                </v:textbox>
              </v:shape>
            </w:pict>
          </mc:Fallback>
        </mc:AlternateContent>
      </w:r>
    </w:p>
    <w:p w14:paraId="05423954" w14:textId="77777777" w:rsidR="003C21BE" w:rsidRDefault="003C21BE" w:rsidP="003C21BE">
      <w:pPr>
        <w:spacing w:line="312" w:lineRule="auto"/>
        <w:rPr>
          <w:sz w:val="22"/>
        </w:rPr>
      </w:pPr>
    </w:p>
    <w:p w14:paraId="589DF972" w14:textId="77777777" w:rsidR="003C21BE" w:rsidRDefault="003C21BE" w:rsidP="003C21BE">
      <w:pPr>
        <w:spacing w:line="312" w:lineRule="auto"/>
        <w:rPr>
          <w:sz w:val="22"/>
        </w:rPr>
      </w:pPr>
    </w:p>
    <w:p w14:paraId="3F777184" w14:textId="77777777" w:rsidR="003C21BE" w:rsidRDefault="003C21BE" w:rsidP="003C21BE">
      <w:pPr>
        <w:spacing w:line="312" w:lineRule="auto"/>
        <w:rPr>
          <w:sz w:val="22"/>
        </w:rPr>
      </w:pPr>
    </w:p>
    <w:p w14:paraId="644AAC64" w14:textId="77777777" w:rsidR="003C21BE" w:rsidRDefault="003C21BE" w:rsidP="003C21BE">
      <w:pPr>
        <w:spacing w:line="312" w:lineRule="auto"/>
        <w:rPr>
          <w:sz w:val="22"/>
        </w:rPr>
      </w:pPr>
    </w:p>
    <w:p w14:paraId="1FC4778F" w14:textId="77777777" w:rsidR="003C21BE" w:rsidRDefault="003C21BE" w:rsidP="003C21BE">
      <w:pPr>
        <w:spacing w:line="240" w:lineRule="exact"/>
        <w:rPr>
          <w:sz w:val="22"/>
        </w:rPr>
      </w:pPr>
      <w:r>
        <w:rPr>
          <w:sz w:val="22"/>
        </w:rPr>
        <w:br w:type="page"/>
      </w:r>
    </w:p>
    <w:p w14:paraId="4F2B6CC2" w14:textId="77777777" w:rsidR="003C21BE" w:rsidRDefault="003C21BE" w:rsidP="003C21BE">
      <w:pPr>
        <w:pStyle w:val="berschrift2"/>
      </w:pPr>
      <w:r w:rsidRPr="002217EB">
        <w:rPr>
          <w:noProof/>
          <w:color w:val="FF0000"/>
        </w:rPr>
        <w:lastRenderedPageBreak/>
        <w:drawing>
          <wp:anchor distT="0" distB="0" distL="114300" distR="114300" simplePos="0" relativeHeight="251553280" behindDoc="0" locked="0" layoutInCell="1" allowOverlap="1" wp14:anchorId="50DDDBA0" wp14:editId="7CFCB14C">
            <wp:simplePos x="0" y="0"/>
            <wp:positionH relativeFrom="column">
              <wp:posOffset>4714514</wp:posOffset>
            </wp:positionH>
            <wp:positionV relativeFrom="paragraph">
              <wp:posOffset>32385</wp:posOffset>
            </wp:positionV>
            <wp:extent cx="341630" cy="313055"/>
            <wp:effectExtent l="0" t="0" r="1270" b="0"/>
            <wp:wrapNone/>
            <wp:docPr id="2083" name="Grafik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Mittelpunkte der Bohrungen auf den Längsleisten </w:t>
      </w:r>
      <w:r w:rsidRPr="001163FB">
        <w:rPr>
          <w:rFonts w:asciiTheme="majorHAnsi" w:hAnsiTheme="majorHAnsi"/>
        </w:rPr>
        <w:t>①</w:t>
      </w:r>
      <w:r>
        <w:t xml:space="preserve"> des Sitzes anreißen:</w:t>
      </w:r>
      <w:r w:rsidRPr="000C2021">
        <w:rPr>
          <w:noProof/>
        </w:rPr>
        <w:t xml:space="preserve"> </w:t>
      </w:r>
    </w:p>
    <w:p w14:paraId="4FF83713" w14:textId="77777777" w:rsidR="003C21BE" w:rsidRDefault="003C21BE" w:rsidP="003C21BE">
      <w:pPr>
        <w:tabs>
          <w:tab w:val="left" w:pos="284"/>
        </w:tabs>
        <w:spacing w:line="312" w:lineRule="auto"/>
        <w:rPr>
          <w:sz w:val="22"/>
        </w:rPr>
      </w:pPr>
      <w:r>
        <w:rPr>
          <w:noProof/>
          <w:sz w:val="22"/>
          <w:lang w:eastAsia="de-DE"/>
        </w:rPr>
        <mc:AlternateContent>
          <mc:Choice Requires="wps">
            <w:drawing>
              <wp:anchor distT="0" distB="0" distL="114300" distR="114300" simplePos="0" relativeHeight="251578880" behindDoc="0" locked="0" layoutInCell="1" allowOverlap="1" wp14:anchorId="204B06CC" wp14:editId="052ABD67">
                <wp:simplePos x="0" y="0"/>
                <wp:positionH relativeFrom="column">
                  <wp:posOffset>4811994</wp:posOffset>
                </wp:positionH>
                <wp:positionV relativeFrom="paragraph">
                  <wp:posOffset>35560</wp:posOffset>
                </wp:positionV>
                <wp:extent cx="1254125" cy="637540"/>
                <wp:effectExtent l="38100" t="95250" r="117475" b="48260"/>
                <wp:wrapNone/>
                <wp:docPr id="1988" name="Textfeld 1988"/>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54F67F9"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B06CC" id="Textfeld 1988" o:spid="_x0000_s1135" type="#_x0000_t202" style="position:absolute;margin-left:378.9pt;margin-top:2.8pt;width:98.75pt;height:50.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mto+gIAAIwGAAAOAAAAZHJzL2Uyb0RvYy54bWysVVtv2jAUfp+0/2D5fQ1Q6CgqVKxVp0ld&#10;W5VOfTaOTaI6tmcbku7X77NDgLK9dBoSxsfn/p0LF5dNpchGOF8aPaX9kx4lQnOTl3o1pT+ebj6N&#10;KfGB6Zwpo8WUvgpPL2cfP1zUdiIGpjAqF47AiPaT2k5pEYKdZJnnhaiYPzFWaDClcRULIN0qyx2r&#10;Yb1S2aDXO8tq43LrDBfe4/W6ZdJZsi+l4OFeSi8CUVOK2EI6XTqX8cxmF2yycswWJd+Gwf4hioqV&#10;Gk53pq5ZYGTtyj9MVSV3xhsZTripMiNlyUXKAdn0e0fZLApmRcoF4Hi7g8n/P7P8bvPgSJmjdudj&#10;1EqzClV6Ek2QQuUkPQKj2voJRBcWwqH5YhrIR+ziu8djTL2Rroq/SIqAD7RfdwjDHuFRaTAa4ksJ&#10;B+/s9PNomEqQ7bWt8+GrMBWJlyl1qGAClm1ufYBHiHYi0Zk3qsxvSqUSEbtGXClHNgz1Xq4GMUZo&#10;vJFSmtTR+aiXDL/hpb57ayEaVuvqu8lbq6MePp3dzuGxF/hUOmqK1IMIPRJmHYRbFHlNlmrtHhlQ&#10;H/XGsEbyMiZ7Ou63BBq0Pz6PjsBjaoXRWipKnAnPZShSW0Roo80Ixj5jxfhLC5eyBWsDHiYze+gg&#10;ncLdRZOog0CzfVXTLbwqkVDQj0KiV1Jx48MRWoxzoUPqi5Q/pKOURHXeo7iVj6ptUO9R3mkkz0aH&#10;nXJVauPaindVa/HJX7qQZSsPPA7yjtfQLJvtkHRdvzT5K4YBJUmt7i2/KVGKW+bDA3PYIagc9mK4&#10;xyGVQceZ7Y2Swrhff3uP8hhtcCmpsZOm1P9cMycoUd80hv68P8S8kJCI4ejzAIQ75CwPOXpdXRmM&#10;QR8b2PJ0jfJBdVfpTPWM9TmPXsFimsP3lIbuehXaTYn1y8V8noSwtiwLt3pheTQdYY4t+NQ8M2e3&#10;Qxsw7nem215scjS7rWzU1Ga+DkaWabAj0C2q2wJg5aXW3K7nuFMP6SS1/xOZ/QYAAP//AwBQSwME&#10;FAAGAAgAAAAhAEseCtHeAAAACQEAAA8AAABkcnMvZG93bnJldi54bWxMj8FOwzAQRO9I/IO1SNyo&#10;DSUJDXEqVODADUqFenTiJYmI12nWbcLfY05wHM1o5k2xnl0vTjhy50nD9UKBQKq97ajRsHt/vroD&#10;wcGQNb0n1PCNDOvy/KwwufUTveFpGxoRS4hzo6ENYcil5LpFZ3jhB6ToffrRmRDl2Eg7mimWu17e&#10;KJVKZzqKC60ZcNNi/bU9Og14yLg6qOZxs3z54N2eJ3q6fdX68mJ+uAcRcA5/YfjFj+hQRqbKH8my&#10;6DVkSRbRg4YkBRH9VZIsQVQxqFIFsizk/wflDwAAAP//AwBQSwECLQAUAAYACAAAACEAtoM4kv4A&#10;AADhAQAAEwAAAAAAAAAAAAAAAAAAAAAAW0NvbnRlbnRfVHlwZXNdLnhtbFBLAQItABQABgAIAAAA&#10;IQA4/SH/1gAAAJQBAAALAAAAAAAAAAAAAAAAAC8BAABfcmVscy8ucmVsc1BLAQItABQABgAIAAAA&#10;IQB5Bmto+gIAAIwGAAAOAAAAAAAAAAAAAAAAAC4CAABkcnMvZTJvRG9jLnhtbFBLAQItABQABgAI&#10;AAAAIQBLHgrR3gAAAAkBAAAPAAAAAAAAAAAAAAAAAFQFAABkcnMvZG93bnJldi54bWxQSwUGAAAA&#10;AAQABADzAAAAXwYAAAAA&#10;" fillcolor="#eeece1 [3214]" strokecolor="#938953 [1614]" strokeweight=".5pt">
                <v:shadow on="t" color="black" opacity="26214f" origin="-.5,.5" offset=".74836mm,-.74836mm"/>
                <v:textbox>
                  <w:txbxContent>
                    <w:p w14:paraId="654F67F9" w14:textId="77777777" w:rsidR="008A6EA7" w:rsidRDefault="008A6EA7" w:rsidP="003C21BE">
                      <w:r>
                        <w:rPr>
                          <w:sz w:val="22"/>
                        </w:rPr>
                        <w:t>Nehmen Sie die Bauanleitung zu Hilfe!</w:t>
                      </w:r>
                    </w:p>
                  </w:txbxContent>
                </v:textbox>
              </v:shape>
            </w:pict>
          </mc:Fallback>
        </mc:AlternateContent>
      </w:r>
      <w:r>
        <w:rPr>
          <w:sz w:val="22"/>
        </w:rPr>
        <w:t xml:space="preserve">Sie kennen die Breite der Querleisten </w:t>
      </w:r>
      <w:r w:rsidRPr="00A60852">
        <w:rPr>
          <w:rFonts w:ascii="Cambria Math" w:hAnsi="Cambria Math" w:cs="Cambria Math"/>
          <w:sz w:val="22"/>
        </w:rPr>
        <w:t>②</w:t>
      </w:r>
      <w:r>
        <w:rPr>
          <w:sz w:val="22"/>
        </w:rPr>
        <w:t xml:space="preserve"> und haben jetzt den Zwischenraum zwischen den fünf Querleisten berechnet. </w:t>
      </w:r>
      <w:r w:rsidRPr="00C941B6">
        <w:rPr>
          <w:b/>
          <w:sz w:val="22"/>
        </w:rPr>
        <w:t>Super!</w:t>
      </w:r>
      <w:r>
        <w:rPr>
          <w:b/>
          <w:sz w:val="22"/>
        </w:rPr>
        <w:t xml:space="preserve"> </w:t>
      </w:r>
      <w:r w:rsidRPr="00C941B6">
        <w:rPr>
          <w:b/>
          <w:sz w:val="24"/>
        </w:rPr>
        <w:sym w:font="Wingdings" w:char="F04A"/>
      </w:r>
    </w:p>
    <w:p w14:paraId="0065C3A0" w14:textId="77777777" w:rsidR="003C21BE" w:rsidRDefault="003C21BE" w:rsidP="003C21BE">
      <w:pPr>
        <w:tabs>
          <w:tab w:val="left" w:pos="284"/>
        </w:tabs>
        <w:spacing w:line="312" w:lineRule="auto"/>
        <w:rPr>
          <w:sz w:val="22"/>
        </w:rPr>
      </w:pPr>
      <w:r>
        <w:rPr>
          <w:sz w:val="22"/>
        </w:rPr>
        <w:t xml:space="preserve">Jetzt können Sie die Bohrungen auf den beiden Längsleisten </w:t>
      </w:r>
      <w:r w:rsidRPr="001163FB">
        <w:rPr>
          <w:rFonts w:asciiTheme="majorHAnsi" w:hAnsiTheme="majorHAnsi"/>
        </w:rPr>
        <w:t>①</w:t>
      </w:r>
      <w:r>
        <w:rPr>
          <w:rFonts w:asciiTheme="majorHAnsi" w:hAnsiTheme="majorHAnsi"/>
        </w:rPr>
        <w:t xml:space="preserve"> </w:t>
      </w:r>
      <w:r>
        <w:rPr>
          <w:sz w:val="22"/>
        </w:rPr>
        <w:t>anreißen:</w:t>
      </w:r>
    </w:p>
    <w:p w14:paraId="5B0E7DEE" w14:textId="77777777" w:rsidR="003C21BE" w:rsidRPr="004F24BC" w:rsidRDefault="003C21BE" w:rsidP="003C21BE">
      <w:pPr>
        <w:spacing w:line="312" w:lineRule="auto"/>
        <w:rPr>
          <w:sz w:val="16"/>
        </w:rPr>
      </w:pPr>
      <w:r w:rsidRPr="00AA18D1">
        <w:rPr>
          <w:noProof/>
          <w:lang w:eastAsia="de-DE"/>
        </w:rPr>
        <w:drawing>
          <wp:anchor distT="0" distB="0" distL="114300" distR="114300" simplePos="0" relativeHeight="251547136" behindDoc="0" locked="0" layoutInCell="1" allowOverlap="1" wp14:anchorId="1FEA8218" wp14:editId="53B0D795">
            <wp:simplePos x="0" y="0"/>
            <wp:positionH relativeFrom="column">
              <wp:posOffset>4818380</wp:posOffset>
            </wp:positionH>
            <wp:positionV relativeFrom="paragraph">
              <wp:posOffset>205740</wp:posOffset>
            </wp:positionV>
            <wp:extent cx="314325" cy="314325"/>
            <wp:effectExtent l="0" t="0" r="9525" b="9525"/>
            <wp:wrapNone/>
            <wp:docPr id="2263" name="Grafik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20521" w14:textId="77777777" w:rsidR="003C21BE" w:rsidRDefault="003C21BE" w:rsidP="00A467DE">
      <w:pPr>
        <w:pStyle w:val="Listenabsatz"/>
        <w:numPr>
          <w:ilvl w:val="0"/>
          <w:numId w:val="25"/>
        </w:numPr>
        <w:tabs>
          <w:tab w:val="left" w:pos="426"/>
        </w:tabs>
        <w:spacing w:line="312" w:lineRule="auto"/>
        <w:rPr>
          <w:sz w:val="22"/>
        </w:rPr>
      </w:pPr>
      <w:r w:rsidRPr="006E4970">
        <w:rPr>
          <w:sz w:val="22"/>
        </w:rPr>
        <w:t>Ergänze</w:t>
      </w:r>
      <w:r>
        <w:rPr>
          <w:sz w:val="22"/>
        </w:rPr>
        <w:t>n Sie</w:t>
      </w:r>
      <w:r w:rsidRPr="006E4970">
        <w:rPr>
          <w:sz w:val="22"/>
        </w:rPr>
        <w:t xml:space="preserve"> die </w:t>
      </w:r>
      <w:r>
        <w:rPr>
          <w:sz w:val="22"/>
        </w:rPr>
        <w:t xml:space="preserve">zwei </w:t>
      </w:r>
      <w:r w:rsidRPr="006E4970">
        <w:rPr>
          <w:sz w:val="22"/>
        </w:rPr>
        <w:t>fehlenden Maße</w:t>
      </w:r>
      <w:r w:rsidR="00B8593D">
        <w:rPr>
          <w:sz w:val="22"/>
        </w:rPr>
        <w:t xml:space="preserve"> für die Zwischenräume in den</w:t>
      </w:r>
      <w:r>
        <w:rPr>
          <w:sz w:val="22"/>
        </w:rPr>
        <w:t xml:space="preserve"> grauen Kästen (rechts).</w:t>
      </w:r>
    </w:p>
    <w:p w14:paraId="268B99E8" w14:textId="77777777" w:rsidR="003C21BE" w:rsidRDefault="003C21BE" w:rsidP="00A467DE">
      <w:pPr>
        <w:pStyle w:val="Listenabsatz"/>
        <w:numPr>
          <w:ilvl w:val="0"/>
          <w:numId w:val="25"/>
        </w:numPr>
        <w:tabs>
          <w:tab w:val="left" w:pos="426"/>
        </w:tabs>
        <w:spacing w:line="312" w:lineRule="auto"/>
        <w:rPr>
          <w:sz w:val="22"/>
        </w:rPr>
      </w:pPr>
      <w:r>
        <w:rPr>
          <w:noProof/>
          <w:sz w:val="22"/>
          <w:lang w:eastAsia="de-DE"/>
        </w:rPr>
        <mc:AlternateContent>
          <mc:Choice Requires="wpg">
            <w:drawing>
              <wp:anchor distT="0" distB="0" distL="114300" distR="114300" simplePos="0" relativeHeight="251561472" behindDoc="0" locked="0" layoutInCell="1" allowOverlap="1" wp14:anchorId="0F0DC80A" wp14:editId="424B4DB0">
                <wp:simplePos x="0" y="0"/>
                <wp:positionH relativeFrom="column">
                  <wp:posOffset>481330</wp:posOffset>
                </wp:positionH>
                <wp:positionV relativeFrom="paragraph">
                  <wp:posOffset>310515</wp:posOffset>
                </wp:positionV>
                <wp:extent cx="4892040" cy="6925945"/>
                <wp:effectExtent l="0" t="0" r="3810" b="27305"/>
                <wp:wrapNone/>
                <wp:docPr id="19" name="Gruppieren 19"/>
                <wp:cNvGraphicFramePr/>
                <a:graphic xmlns:a="http://schemas.openxmlformats.org/drawingml/2006/main">
                  <a:graphicData uri="http://schemas.microsoft.com/office/word/2010/wordprocessingGroup">
                    <wpg:wgp>
                      <wpg:cNvGrpSpPr/>
                      <wpg:grpSpPr>
                        <a:xfrm>
                          <a:off x="0" y="0"/>
                          <a:ext cx="4892040" cy="6925945"/>
                          <a:chOff x="0" y="0"/>
                          <a:chExt cx="4892214" cy="6925945"/>
                        </a:xfrm>
                      </wpg:grpSpPr>
                      <wps:wsp>
                        <wps:cNvPr id="20" name="Rechteck 20"/>
                        <wps:cNvSpPr/>
                        <wps:spPr>
                          <a:xfrm rot="16200000">
                            <a:off x="-166370" y="2222500"/>
                            <a:ext cx="625475" cy="287655"/>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hteck 21"/>
                        <wps:cNvSpPr/>
                        <wps:spPr>
                          <a:xfrm rot="16200000">
                            <a:off x="-160020" y="4184650"/>
                            <a:ext cx="617855" cy="287655"/>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hteck 22"/>
                        <wps:cNvSpPr/>
                        <wps:spPr>
                          <a:xfrm rot="16200000">
                            <a:off x="-102870" y="5556250"/>
                            <a:ext cx="493395" cy="287655"/>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hteck 23"/>
                        <wps:cNvSpPr/>
                        <wps:spPr>
                          <a:xfrm rot="16200000">
                            <a:off x="3986530" y="2241550"/>
                            <a:ext cx="487680" cy="287655"/>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hteck 24"/>
                        <wps:cNvSpPr/>
                        <wps:spPr>
                          <a:xfrm rot="16200000">
                            <a:off x="3992880" y="4235450"/>
                            <a:ext cx="474662" cy="287655"/>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uppieren 25"/>
                        <wpg:cNvGrpSpPr/>
                        <wpg:grpSpPr>
                          <a:xfrm>
                            <a:off x="208280" y="0"/>
                            <a:ext cx="4683934" cy="6925945"/>
                            <a:chOff x="0" y="0"/>
                            <a:chExt cx="4683934" cy="6925945"/>
                          </a:xfrm>
                        </wpg:grpSpPr>
                        <wps:wsp>
                          <wps:cNvPr id="26" name="Rechteck 26"/>
                          <wps:cNvSpPr/>
                          <wps:spPr>
                            <a:xfrm>
                              <a:off x="1270000" y="6207125"/>
                              <a:ext cx="306705"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Gerade Verbindung 2079"/>
                          <wps:cNvCnPr/>
                          <wps:spPr>
                            <a:xfrm>
                              <a:off x="1152525" y="6489700"/>
                              <a:ext cx="5226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Gerade Verbindung 1861"/>
                          <wps:cNvCnPr/>
                          <wps:spPr>
                            <a:xfrm>
                              <a:off x="1241425" y="6169025"/>
                              <a:ext cx="0" cy="7569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Gerade Verbindung 1862"/>
                          <wps:cNvCnPr/>
                          <wps:spPr>
                            <a:xfrm>
                              <a:off x="1600200" y="6175375"/>
                              <a:ext cx="0" cy="3962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8" name="Gerade Verbindung 1863"/>
                          <wps:cNvCnPr/>
                          <wps:spPr>
                            <a:xfrm rot="5400000">
                              <a:off x="1187450" y="643255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2" name="Gerade Verbindung 1864"/>
                          <wps:cNvCnPr/>
                          <wps:spPr>
                            <a:xfrm rot="5400000">
                              <a:off x="1543050" y="642620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4" name="Gerade Verbindung 1865"/>
                          <wps:cNvCnPr/>
                          <wps:spPr>
                            <a:xfrm>
                              <a:off x="1955800" y="6169025"/>
                              <a:ext cx="0" cy="7569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6" name="Gerade Verbindung 1866"/>
                          <wps:cNvCnPr/>
                          <wps:spPr>
                            <a:xfrm>
                              <a:off x="1152525" y="6848475"/>
                              <a:ext cx="8801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7" name="Gerade Verbindung 1868"/>
                          <wps:cNvCnPr/>
                          <wps:spPr>
                            <a:xfrm rot="5400000">
                              <a:off x="1190625" y="679450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8" name="Gerade Verbindung 1870"/>
                          <wps:cNvCnPr/>
                          <wps:spPr>
                            <a:xfrm rot="5400000">
                              <a:off x="1905000" y="679450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40" name="Gruppieren 940"/>
                          <wpg:cNvGrpSpPr/>
                          <wpg:grpSpPr>
                            <a:xfrm>
                              <a:off x="0" y="0"/>
                              <a:ext cx="4683934" cy="6217895"/>
                              <a:chOff x="0" y="0"/>
                              <a:chExt cx="4683934" cy="6217895"/>
                            </a:xfrm>
                          </wpg:grpSpPr>
                          <wpg:grpSp>
                            <wpg:cNvPr id="941" name="Gruppieren 941"/>
                            <wpg:cNvGrpSpPr/>
                            <wpg:grpSpPr>
                              <a:xfrm>
                                <a:off x="0" y="810491"/>
                                <a:ext cx="4617237" cy="5407404"/>
                                <a:chOff x="0" y="0"/>
                                <a:chExt cx="4617237" cy="5407404"/>
                              </a:xfrm>
                            </wpg:grpSpPr>
                            <wpg:grpSp>
                              <wpg:cNvPr id="943" name="Gruppieren 943"/>
                              <wpg:cNvGrpSpPr/>
                              <wpg:grpSpPr>
                                <a:xfrm>
                                  <a:off x="477672" y="6824"/>
                                  <a:ext cx="4139565" cy="5281295"/>
                                  <a:chOff x="0" y="-336491"/>
                                  <a:chExt cx="4140000" cy="5281871"/>
                                </a:xfrm>
                              </wpg:grpSpPr>
                              <wpg:grpSp>
                                <wpg:cNvPr id="944" name="Gruppieren 944"/>
                                <wpg:cNvGrpSpPr/>
                                <wpg:grpSpPr>
                                  <a:xfrm>
                                    <a:off x="0" y="-330140"/>
                                    <a:ext cx="4139565" cy="1287719"/>
                                    <a:chOff x="0" y="160012"/>
                                    <a:chExt cx="4140000" cy="1288398"/>
                                  </a:xfrm>
                                </wpg:grpSpPr>
                                <wps:wsp>
                                  <wps:cNvPr id="945" name="Gerade Verbindung 936"/>
                                  <wps:cNvCnPr/>
                                  <wps:spPr>
                                    <a:xfrm flipH="1">
                                      <a:off x="0" y="144841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46" name="Gerade Verbindung 937"/>
                                  <wps:cNvCnPr/>
                                  <wps:spPr>
                                    <a:xfrm flipV="1">
                                      <a:off x="0" y="160012"/>
                                      <a:ext cx="0" cy="128634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47" name="Gruppieren 947"/>
                                <wpg:cNvGrpSpPr/>
                                <wpg:grpSpPr>
                                  <a:xfrm>
                                    <a:off x="0" y="1505966"/>
                                    <a:ext cx="4139565" cy="1441450"/>
                                    <a:chOff x="0" y="6353"/>
                                    <a:chExt cx="4140000" cy="1442057"/>
                                  </a:xfrm>
                                </wpg:grpSpPr>
                                <wps:wsp>
                                  <wps:cNvPr id="948" name="Gerade Verbindung 930"/>
                                  <wps:cNvCnPr/>
                                  <wps:spPr>
                                    <a:xfrm flipH="1">
                                      <a:off x="0" y="144841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49" name="Gerade Verbindung 931"/>
                                  <wps:cNvCnPr/>
                                  <wps:spPr>
                                    <a:xfrm flipV="1">
                                      <a:off x="0" y="6353"/>
                                      <a:ext cx="0" cy="144000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50" name="Gerade Verbindung 932"/>
                                  <wps:cNvCnPr/>
                                  <wps:spPr>
                                    <a:xfrm>
                                      <a:off x="0" y="6353"/>
                                      <a:ext cx="41395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51" name="Gruppieren 951"/>
                                <wpg:cNvGrpSpPr/>
                                <wpg:grpSpPr>
                                  <a:xfrm>
                                    <a:off x="0" y="3496665"/>
                                    <a:ext cx="4140000" cy="1448410"/>
                                    <a:chOff x="0" y="0"/>
                                    <a:chExt cx="4140000" cy="1448410"/>
                                  </a:xfrm>
                                </wpg:grpSpPr>
                                <wps:wsp>
                                  <wps:cNvPr id="953" name="Gerade Verbindung 23"/>
                                  <wps:cNvCnPr/>
                                  <wps:spPr>
                                    <a:xfrm flipH="1">
                                      <a:off x="0" y="144841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54" name="Gerade Verbindung 26"/>
                                  <wps:cNvCnPr/>
                                  <wps:spPr>
                                    <a:xfrm flipV="1">
                                      <a:off x="0" y="0"/>
                                      <a:ext cx="0" cy="144000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55" name="Gerade Verbindung 28"/>
                                  <wps:cNvCnPr/>
                                  <wps:spPr>
                                    <a:xfrm>
                                      <a:off x="0" y="0"/>
                                      <a:ext cx="41395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56" name="Gruppieren 956"/>
                                <wpg:cNvGrpSpPr/>
                                <wpg:grpSpPr>
                                  <a:xfrm>
                                    <a:off x="760781" y="-336491"/>
                                    <a:ext cx="720000" cy="5281871"/>
                                    <a:chOff x="0" y="-336491"/>
                                    <a:chExt cx="720000" cy="5281871"/>
                                  </a:xfrm>
                                </wpg:grpSpPr>
                                <wps:wsp>
                                  <wps:cNvPr id="1856" name="Gerade Verbindung 18"/>
                                  <wps:cNvCnPr/>
                                  <wps:spPr>
                                    <a:xfrm>
                                      <a:off x="0" y="-336491"/>
                                      <a:ext cx="0" cy="5281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1" name="Gerade Verbindung 19"/>
                                  <wps:cNvCnPr/>
                                  <wps:spPr>
                                    <a:xfrm>
                                      <a:off x="0" y="4945075"/>
                                      <a:ext cx="7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2" name="Gerade Verbindung 20"/>
                                  <wps:cNvCnPr/>
                                  <wps:spPr>
                                    <a:xfrm flipV="1">
                                      <a:off x="716890" y="-336491"/>
                                      <a:ext cx="3110" cy="5281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864" name="Gruppieren 1864"/>
                              <wpg:cNvGrpSpPr/>
                              <wpg:grpSpPr>
                                <a:xfrm>
                                  <a:off x="4189863" y="1194179"/>
                                  <a:ext cx="13648" cy="4213225"/>
                                  <a:chOff x="0" y="0"/>
                                  <a:chExt cx="13648" cy="4213225"/>
                                </a:xfrm>
                              </wpg:grpSpPr>
                              <wps:wsp>
                                <wps:cNvPr id="1865" name="Gerade Verbindung 943"/>
                                <wps:cNvCnPr/>
                                <wps:spPr>
                                  <a:xfrm>
                                    <a:off x="6824" y="0"/>
                                    <a:ext cx="0" cy="42132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6" name="Gerade Verbindung 944"/>
                                <wps:cNvCnPr/>
                                <wps:spPr>
                                  <a:xfrm rot="8100000" flipH="1">
                                    <a:off x="13648" y="4012442"/>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7" name="Gerade Verbindung 945"/>
                                <wps:cNvCnPr/>
                                <wps:spPr>
                                  <a:xfrm rot="8100000" flipH="1">
                                    <a:off x="6824" y="2558956"/>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8" name="Gerade Verbindung 946"/>
                                <wps:cNvCnPr/>
                                <wps:spPr>
                                  <a:xfrm rot="8100000" flipH="1">
                                    <a:off x="0" y="1999397"/>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1" name="Gerade Verbindung 947"/>
                                <wps:cNvCnPr/>
                                <wps:spPr>
                                  <a:xfrm rot="8100000" flipH="1">
                                    <a:off x="6824" y="545911"/>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2" name="Gerade Verbindung 948"/>
                                <wps:cNvCnPr/>
                                <wps:spPr>
                                  <a:xfrm rot="8100000" flipH="1">
                                    <a:off x="0" y="13648"/>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73" name="Gruppieren 1873"/>
                              <wpg:cNvGrpSpPr/>
                              <wpg:grpSpPr>
                                <a:xfrm>
                                  <a:off x="0" y="0"/>
                                  <a:ext cx="1003300" cy="5379502"/>
                                  <a:chOff x="0" y="0"/>
                                  <a:chExt cx="1003300" cy="5379502"/>
                                </a:xfrm>
                              </wpg:grpSpPr>
                              <wps:wsp>
                                <wps:cNvPr id="1875" name="Gerade Verbindung 951"/>
                                <wps:cNvCnPr/>
                                <wps:spPr>
                                  <a:xfrm>
                                    <a:off x="40944" y="5288508"/>
                                    <a:ext cx="4356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6" name="Gerade Verbindung 953"/>
                                <wps:cNvCnPr/>
                                <wps:spPr>
                                  <a:xfrm>
                                    <a:off x="116006" y="0"/>
                                    <a:ext cx="0" cy="535403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8" name="Gerade Verbindung 954"/>
                                <wps:cNvCnPr/>
                                <wps:spPr>
                                  <a:xfrm>
                                    <a:off x="20472" y="4558353"/>
                                    <a:ext cx="9779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9" name="Gerade Verbindung 956"/>
                                <wps:cNvCnPr/>
                                <wps:spPr>
                                  <a:xfrm>
                                    <a:off x="0" y="2558956"/>
                                    <a:ext cx="1003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1" name="Gerade Verbindung 2067"/>
                                <wps:cNvCnPr/>
                                <wps:spPr>
                                  <a:xfrm>
                                    <a:off x="0" y="580030"/>
                                    <a:ext cx="1003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2" name="Gerade Verbindung 2070"/>
                                <wps:cNvCnPr/>
                                <wps:spPr>
                                  <a:xfrm rot="8100000" flipH="1">
                                    <a:off x="116006" y="4483290"/>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4" name="Gerade Verbindung 2071"/>
                                <wps:cNvCnPr/>
                                <wps:spPr>
                                  <a:xfrm rot="8100000" flipH="1">
                                    <a:off x="122830" y="5199797"/>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0" name="Gerade Verbindung 2072"/>
                                <wps:cNvCnPr/>
                                <wps:spPr>
                                  <a:xfrm rot="8100000" flipH="1">
                                    <a:off x="116006" y="2477069"/>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1" name="Gerade Verbindung 2073"/>
                                <wps:cNvCnPr/>
                                <wps:spPr>
                                  <a:xfrm rot="8100000" flipH="1">
                                    <a:off x="116006" y="491320"/>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084" name="Gruppieren 2084"/>
                            <wpg:cNvGrpSpPr/>
                            <wpg:grpSpPr>
                              <a:xfrm>
                                <a:off x="3484419" y="0"/>
                                <a:ext cx="1199515" cy="1789790"/>
                                <a:chOff x="-15240" y="0"/>
                                <a:chExt cx="1199515" cy="1789790"/>
                              </a:xfrm>
                            </wpg:grpSpPr>
                            <pic:pic xmlns:pic="http://schemas.openxmlformats.org/drawingml/2006/picture">
                              <pic:nvPicPr>
                                <pic:cNvPr id="2085" name="Grafik 2085"/>
                                <pic:cNvPicPr>
                                  <a:picLocks noChangeAspect="1"/>
                                </pic:cNvPicPr>
                              </pic:nvPicPr>
                              <pic:blipFill rotWithShape="1">
                                <a:blip r:embed="rId40" cstate="print">
                                  <a:extLst>
                                    <a:ext uri="{28A0092B-C50C-407E-A947-70E740481C1C}">
                                      <a14:useLocalDpi xmlns:a14="http://schemas.microsoft.com/office/drawing/2010/main" val="0"/>
                                    </a:ext>
                                  </a:extLst>
                                </a:blip>
                                <a:srcRect l="26822" t="27206" r="39067" b="38477"/>
                                <a:stretch/>
                              </pic:blipFill>
                              <pic:spPr bwMode="auto">
                                <a:xfrm>
                                  <a:off x="144780" y="0"/>
                                  <a:ext cx="1039495" cy="1480185"/>
                                </a:xfrm>
                                <a:prstGeom prst="rect">
                                  <a:avLst/>
                                </a:prstGeom>
                                <a:ln>
                                  <a:noFill/>
                                </a:ln>
                                <a:extLst>
                                  <a:ext uri="{53640926-AAD7-44D8-BBD7-CCE9431645EC}">
                                    <a14:shadowObscured xmlns:a14="http://schemas.microsoft.com/office/drawing/2010/main"/>
                                  </a:ext>
                                </a:extLst>
                              </pic:spPr>
                            </pic:pic>
                            <wps:wsp>
                              <wps:cNvPr id="2086" name="Ellipse 2086"/>
                              <wps:cNvSpPr/>
                              <wps:spPr>
                                <a:xfrm>
                                  <a:off x="-15240" y="982980"/>
                                  <a:ext cx="540000" cy="539087"/>
                                </a:xfrm>
                                <a:prstGeom prst="ellipse">
                                  <a:avLst/>
                                </a:prstGeom>
                                <a:noFill/>
                                <a:ln w="285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 name="Gerade Verbindung 2080"/>
                              <wps:cNvCnPr/>
                              <wps:spPr>
                                <a:xfrm>
                                  <a:off x="480060" y="1455420"/>
                                  <a:ext cx="356820" cy="33437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88" name="Gerade Verbindung mit Pfeil 2088"/>
                            <wps:cNvCnPr/>
                            <wps:spPr>
                              <a:xfrm flipH="1">
                                <a:off x="1717964" y="831273"/>
                                <a:ext cx="825146" cy="5668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89" name="Gerade Verbindung mit Pfeil 2089"/>
                            <wps:cNvCnPr/>
                            <wps:spPr>
                              <a:xfrm flipV="1">
                                <a:off x="2819400" y="270164"/>
                                <a:ext cx="892233" cy="38792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4DE7661A" id="Gruppieren 19" o:spid="_x0000_s1026" style="position:absolute;margin-left:37.9pt;margin-top:24.45pt;width:385.2pt;height:545.35pt;z-index:251561472" coordsize="48922,69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4k/DwAAdo8AAA4AAABkcnMvZTJvRG9jLnhtbOxdWY/bRhJ+X2D/&#10;g6B3e3gfQsaB4WsDOLGRZJNnDkVJRCiSS3KscX79ftUHm5JIippx5JlBG8hEotgku1hdx1dH//Dj&#10;3TabfUmqOi3y67n50pjPkjwulmm+vp7/9/f3L4L5rG6ifBllRZ5cz78m9fzHV//+1w+7cpFYxabI&#10;lkk1w0XyerErr+ebpikXV1d1vEm2Uf2yKJMcP66Kahs1+Fqtr5ZVtMPVt9mVZRje1a6olmVVxEld&#10;4+hb/uP8Fbv+apXEzafVqk6aWXY9x7M17G/F/t7Q36tXP0SLdRWVmzQWjxHd4ym2UZrjpu2l3kZN&#10;NLut0qNLbdO4Kupi1byMi+1VsVqlccLmgNmYxsFsPlTFbcnmsl7s1mVLJpD2gE73vmz8y5fP1Sxd&#10;4t2F81kebfGOPlS3ZZkmVZLPcBAU2pXrBU78UJW/lZ8rcWDNv9Gk71bVlv6P6czuGG2/trRN7ppZ&#10;jINOEFqGg1cQ4zcvtNzQcTn14w1e0dG4ePOuM9IynaORV/LGV/R87ePsSnBSrYhVP4xYv22iMmHv&#10;oCYaCGJZmAgn1q9JvGmS+K8ZDjHKsNNaOtWLGiSTRJpVBTjQ9MC5+McYRtDshel5to+rgjoW/rn4&#10;mfGmpJ9nuY7vciJYge+5jHotDaJFWdXNh6TYzujD9bwC67MbRF8+1g0uhVPlKfQ4dZGly/dplrEv&#10;tNySN1k1+xJhodysLbo5RuydleWz3fU8dC2XXTgvaDg/L8txOlGez5Z9ar5mCV08y39NVmAxMIHF&#10;BrLFre4WxXGSNyb/aRMtE/4QoACnAT2GfD72UOyCdOUV7t9eW1xAnskvIq/Nn1KcT0MTJhvawfxd&#10;tLfpG9yOYHcu8qYdvE3zouqbWYZZiTvz8yWROGmISjfF8it4ivEF3n5dxu9TvL+PUd18jiqIIhyE&#10;eG0+4c8qK0D/QnyazzZF9XffcTofTI9f57MdRNv1vP7fbVQl81n2U47lEJoOLcSGfXFcn5i56v5y&#10;0/0lv92+KcAUJns69pHObzL5cVUV2z8hhV/TXfFTlMe49/U8bir55U3DRS7keJy8fs1Og/wro+Zj&#10;/lsZ08WJqsSfv9/9GVWlYOIG3P9LIZdgtDjgZX4ujcyL17dNsUoZoyu6CnpDHJAQu4RcAJUO5QLj&#10;Abo7xMd95IJh0AuCXHDMwPHcQ7lg+gFkAROrWi4kK7Y6tVzQcgFL/hHJBetYLjAde3+5YGC1c7ng&#10;ui6sgwO54IS2HWq5QEaMthfIctD2grAtHpVcsI/lgv0QP8IOA8+1uVywLMd0j+QCfIcAv5Mbpu0F&#10;bS9ouSB9jkclFwB3HPoRzsPkQmgFtO7Jj7Bs1zmSC77jebBStFzQ9gJDGrS9cK69IEDIFi+VWCGs&#10;8CNgFRgakKEzgVXLCCyxhg+tfS+wQ/sYI40WJ9HVgZGwmzms+z3QVU9STKGr3mnpRwJcwKmm5TP4&#10;kMQd0Fbf5PQG7idAZdvwfEO6R55jeoyg7aQVVqrh1A4wrOFUDacyFPVScKovBcGHpKLIwB9JdZPm&#10;y9t8jXiLL4JTDFl9k4vIlIxBSPmlZIKJyAXkAJMJCEdBQpBMUTLBtSxPyoQT4iBLcwoKHSHSFICh&#10;wzxU4tmwsujrXhjlIMrQ3MkgQecshlrIaAELIBFQVPeEVCaEPfrxjwkhj0vHSxQpVuPxEgqqCDz/&#10;UpyIOLZQ4kecaAZeF+OfwIlwzB3JiaYXGofaSfjnvotAqeZELAbNiSr0rOL0fZzYRZUncKJH0SXu&#10;Fnqm79oIMe/JRMGJduhZiBnSulNyVYaThYmkZSIT9WMB6HvEkB+xTASiMCoUu0DmACvywLfrkLG+&#10;lw9hmoFPGAVX1rZ1hGOahm+bwoAXn78Bd7bJDR1d3Ek/4HkB6pV0ztIam2VESJvlMMPh8ho7tNuY&#10;27HxCJXdhdPO5k7XsY2WOy3K59kXm5o7+1JotBZvtTgDa0YMSgEPTXVtQtcNWjWuDcq+ZKzvi10o&#10;nfHoXJvQbuG2XkHZRd4GBCUZPhJ563rZgRNQ0uKeRYkohGkKs1JblNq3YSJOQOWhPQL4QGcHxEoi&#10;ZWaAFUcsytBAmgy3KH1kH2udjWzNky6L1tkdnT3q7yAb6wHcGcKelBpccyfLFn9G3DkQGgwpD/so&#10;NkhHGSd9g6qLveiehVxh5AQydXxeXFCNbPGfw7jg4BTblOhOXUnoCMT0HlMMTMMJ2XAF3TsAryxS&#10;HpS+ADjBdwzm302Jf/aPPH+ebSrX3jwFCHLWPB3f93x4rxS8DCwxERm5dEzkdXoC+XCtwLQGXukL&#10;2/ZaQnXKaUyGtghSYXzgywBEf8B38MW2OSp7ExZ+9VkT5jgPHtjAw3H+7J2uiYw1n9ckHb1ZhHAN&#10;k6Gf9NM7WTzUnS2GI0zOjIjB13uBIgGqfJKr/gjCJWv8tBpZZWn5H1k2ISxvTkTUdgQO7Gu2yBUR&#10;O++c/dbO/yjSfRrGPRXRulnzoFR2u/25WHIgwGfaDQ+FG7cBMP5NFSLht4mFRDrqJcJfbU3gP1Lm&#10;FjojriEZ69M49Y9+Tu0sWMmowi/EQvVs3JvziywvPDveoBm1W9W3D4BcLBSh7ASe77SmulH+UdVT&#10;ho5y/FT1KR1lHHYPZWK6hht6jIU6ZkJXd0JSmm0a5IE5hMg9U9zDqsRxLMNlj9eKUjVTqvi80AId&#10;cUlC5IFPW6BalbQ6qQ+31gkU51Sty3JNgdNIaMcZiVuH9oQEihkZPf2qRC3XQ0WCSldyq7UiGQtL&#10;a4xHYTwU1RuKy1BI8aRA7WDh3CI/Zs49F04zp3II+oTv02BOpfvHrBy3FwvB0ftaObYDGwdgAMZ3&#10;rZyOt7fnDx5YOYz1xkwc6Ul+VxMHltjgirSm5JhoZ5k5QmMaQFs438DCcRUgdgTrWFNRnX4DR6xU&#10;bd1AzAmFwDvKPKMYwSWQR+oUMmTdIJvvfOPmgDG1ZSNbHT0bxpxo2SigsIPfuELqnYXf+J7hBzCU&#10;EP3YC2FI4Yd+RSxSykI9Kn5xFBDYG6wiAgPDv6eJYwYg1OC6NO+zLvcmLykn0FUKGh0Gfe4RBqBm&#10;YKzOTpe4kH0l8rq4WhpsCfaI88BYGcswF55XbMVdX4fSbA4TwLoL8MHOr2bCiwH5FwG0wYQjadu8&#10;GEoAi0MJYH0woW96Qch5slcy2m1KohaO1IsRhiAU4tODXiYZKyz5Xwo6Za2ww+cDMejKh547wChg&#10;r5gmElt4WaqCY0ykYSBKQ+aKY5k2entyuOYUGNM/7vvaKZR3MuQ/hM4EMKaDjrLUFqLagQ8hrJQO&#10;rdo539NK0XW41Kz0uRgpI6Zy6Eyu6kEWGXcj+tBBsfRoxSKnCKHefYBVcChWOvWQ4LLyH0tSUBaj&#10;rjZrS+UfXREFlIfKYDhC/0Sv6xOGC2sCPMqXrchEPSQyOQ+yGzRbPiWz5VLm9FiCCE+xejBbcsPa&#10;DMPQDllKjDJ+NE9qnpQVOyIThGFPI1bklKzCM0QlWt2FJvNoNFdez/eTAJ+Gg3chSUkZ98O+zQQQ&#10;lpeejSpwISmZRwjBoDnyaXLkRJjBV5kLXZgBh/Huz+z9xznnwFWGD4OaCaFj0bwldI22AuLT6KYq&#10;QyNbV1tN8WLJrFAMY/CCTJOZWBPvGOQNEr4ASC9wDbaA1YJzbNfTZchs4xVtoRxbKGMgA08NH7ea&#10;OziXSZVJuN4g0uWiHa9hM/5sl59Gutq4xuREj3bEM0G6/DHXDclGTIlMlIbYe0tUFDqADtrqBhkZ&#10;Dn0/lHrkm8TkNOT6jCBXRDSGLWOZ4zGREbkd04tf7dkkmguhC7R/1ibmmwHlBA35ZxbaOZ8lDzkb&#10;UtMkXiSlDEPNhU/TJ7sQShCMoARoSczE1rhpOAEm6JiMKOe2LaQuaLSAbU2p8at1f30d5ONY+jla&#10;4J+Wj1M407ICsb2QC8AfEVDNmU+3aukiMhO7VkDbDmtu+CUnPZkpnKncbAsNVAyPJSwqvS5QMh20&#10;55tjMvD5EpvgqvyFRxe0B2eO2pQSqB1zbc7jTPTjsXkSo2bMp2lmKlyctTrea47U29oCTKYUswoD&#10;sMNM7p1VHGGju49DW7Ufo4lIPgzdtiU2On0B0uHKuc00fIHmnNRyTA1WdRFDw1tIUs2cIgJlGi/w&#10;n+g/g09H26wXZZLfbTPs+byNmvplUa2vllW0S/P1NsNu94Z3hVHNLe1LjdPyerGddI1tVP11W77g&#10;20enN2mWNl/Z5VCGQA+Vf/mcxvIJVYcR0FsFF6poldKO7TiEV0Cj6EQ+DMhrGn8s4r/qWV682UT5&#10;Onldl9hNnZrY4Gx66s7p7OvePW/QpuA9hCxJhj/TZsPsNdkBh34U08WW2JumKRdXV6z5RAQSHVMM&#10;vZ3SOHlbxLdbYPWcbFWSRU1a5PUmLWtsxb1ItjfJElu+/7SEOIvrJmqS63lZpXnD339dxdhIqZlh&#10;F28LKUTwYDAZC3n4QKXxFDYaYyJ56Qaf0K5VGHR1UyVNvJETlpPi1KJd3mc3O3R3wo0i7LzNSkBk&#10;CpzsBOs4fv9uVaZhh47cnNZ00BCWv4iW1Y7Q71O72VPbKNrtl+hOjywaSdGr4jvSs9eErxfqywLW&#10;aiMI7zK88zohdusWgQ5sBd4JHHRWaxhYIWiJqSm9wbvmiz5ueIcBe3PDNEz4c7BXdbCRuty2piWg&#10;3MHGClzE5OiuneTDTgcvbvr2NfzCRuVt3422uQp7M50ryfdEdih/T+xTzzY3Fn+I/hpm9nwb2h+I&#10;+Yh0Z0YrXH7/1v1lzhOaiV0aiMtUDv74Tjjc/IBIr8v4fVrVzceobj5HVURp1bMvSdX07QS+Kaq/&#10;+47T+ZBK+HU+2+mtri661RWt3xEvia/+cWSpIzsgVA3saUeaHk2uXDSr2hceiH4HOMaqEmzbsTlw&#10;NSw8TncFpEosn+2E8AjExYQl3S8LnmnZ7gVqy6HeRuKV27SZfV4laUZqcEouVW9avg/vHRt3EFcH&#10;NmpPRY82GcUMLNekjoWsMtjzApPp22Gmho0TpetN86bIc9hHRcXZZkA5chujo7062oUrHuXq7p3V&#10;RGn2Ll/Omq8lmUtVhc3YO0bKaeWnuZlotKul5YxvR7bz9uENPMCZI4HOPQ6eUAzb264Mldfo7szl&#10;MrYoNfkuNMqmC0LLspE1RhxsB35onbDpNAc/lSCp8p73cQN2fLdGR0zIqTVsrk0av42aqPudjVgk&#10;VrEpsmVSvfo/AAAA//8DAFBLAwQKAAAAAAAAACEAz19/VQymAAAMpgAAFQAAAGRycy9tZWRpYS9p&#10;bWFnZTEuanBlZ//Y/+AAEEpGSUYAAQEBANwA3AAA/9sAQwACAQECAQECAgICAgICAgMFAwMDAwMG&#10;BAQDBQcGBwcHBgcHCAkLCQgICggHBwoNCgoLDAwMDAcJDg8NDA4LDAwM/9sAQwECAgIDAwMGAwMG&#10;DAgHCAwMDAwMDAwMDAwMDAwMDAwMDAwMDAwMDAwMDAwMDAwMDAwMDAwMDAwMDAwMDAwMDAwM/8AA&#10;EQgEDQL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g9KACivA4vG3jHwH8fP&#10;Cukaz4ok1KbxNeXQvtPbS1t9IsrbypngW1uTGrPcApGDGZJGYF2KqADVDwT8VfGE2heA/iBeeImv&#10;NI8da3HYSaCbOFLextrl5EtmikVBL5qERFy7MrbnwF4wAfRdFAooAKKKKACiiigAooooAKKKKACi&#10;iigAooooAKKKKACiiigAooooAKKKKACiiigAooooAKKKKACiiigAooooAKKKKACiiigAooooAKKK&#10;KACiiigAooooAKKKKACiiigAooooAKKKKACiiigAooooAKKKKACiiigAooooAKKKKACiiigAoooo&#10;AKKKKACiiigAooooAKKKKACiiigAooooAKKKKACiiigAooooAKKKKAEZwilmOFUZJPauD8c/HvQf&#10;Ct3pflaxpd19smeHyIbqNpJn8slVHzYHI5LEAAEkgAmu9PNcTqHgq2s/iXpOpT7bq7uJZ442ZAFt&#10;ofKYiNF7A4BY9WIGeAqqAea6L4IuL++0G28SfFDw/qvh/wAO6mus21uWRtSkmQs8UU1202JI42bh&#10;liRnCrnHIKeFfhhY6HqWgaXdfETw1d+CPCeqNqulaaqRx3gfMhhimn84q8cRkJULGrHamScHPvf9&#10;n2//ADwh/wC+BVXWNDXUNOkht2js5JBt85YlZoxnkqCMbsZwTkA4OD0oA5Dwh8ddK8ReKb7S49S0&#10;q4a1vngaRbtFVFwPLReT5kjE5wOg5JGVDd/XIfCfw7ZaFY6vbWtvHHHDqs4XjLZ+UkknksTkkk5J&#10;JJ5NdfQAUUUUAFFFFABRRRQAUUUUAFFFFABRRRQAUUUUAFFFFABRRRQAUUUUAFFFFABRRRQAUUUU&#10;AFFFFABRRRQAUUUUAFFFFABRRRQAUUUUAFFFFABRRRQAUUUUAFFFFABRRRQAUUUUAFFFFABRRRQA&#10;UUUUAFFFFABRRRQAUUUUAFFFFABRRRQAUUUUAFFFFABRRRQAUUUUAFFFFABRRRQAUUUUAFFFFABR&#10;RRQAUUUUAFYfiP8A5G7w7/12n/8ARLVuVh+I/wDkbvDv/Xaf/wBEtQBuUUUUAc78Pvva5/2Fp/5L&#10;XRVzvw++9rn/AGFp/wCS10VABRRRQAUUUUAFFFFABRRRQAUUUUAFFFFABRRRQAUUUUAFFFFABRRR&#10;QAUUUUAFFFFABRRRQAUUUUAFFFFABRRRQAUUUUAFFFFABRRRQAUUUUAFFFFABRRRQAUV5x+018d7&#10;34CeEtFutL8ON4q1jxFrtpoGn6f9uSxR5rgthnmZWCqoRiflJPArlf8AhdXxy/6Ibon/AIX8P/yL&#10;QB7jRXjnwZ/aR8UeMfjfqPgPxl4Bj8G6ta6HHr9tJb69HqsN1A07wFSVjjKMGXOMEEHqMV7HQAUU&#10;UUAFFFFABRRRQAUUUUAFFFFABRRRQAUUUUAFFFFABRRRQAUUUUAFFFcP+0l8aU/Z3+B3iPxo+mTa&#10;1/YNsJksYplha6dnVETewIUFmXLEHAycHpQB3FFeHf8AC6vjl/0Q3RP/AAv4f/kWk8JftP8AjiD4&#10;3+FfBvjf4Y2/hNfGEV6bC/tPE0WqKJLWISujosMZUFScMCeRjHegD3KiiigAooooAKKKh1GWaGyk&#10;a3hW4mA+WNpPLDH/AHsHH5UASCVWkK7l3KASueQDnB/Q/lTq8h0HxJ4g8DfFa+sdR0+G5t7qws4b&#10;O7lv8mPMt1silfZyxJKq5HzYAJLkF/QhrGvH/mC2f/gx/wDtdAG5RWH/AGvr3/QFs/8AwY//AGuj&#10;+19e/wCgLZ/+DH/7XQBtSTLEu5mVVyBknHJ4FOryv4zXXiqx0+21K10uOaGO/sBc2I1DeLgLeRMv&#10;lgoAsm7jOQGBweileu0XxjqniHTIryz0mzmt5gdrDUCCCDgggx5DAggg4IIIOCKAOmorD/tfXv8A&#10;oC2f/gx/+10f2vr3/QFs/wDwY/8A2ugDcrD8R/8AI3eHf+u0/wD6Jaj+19e/6Atn/wCDH/7XVxNO&#10;bVZrG8u4fs91Zl2WNJN6gspU84GeD7UAaFFFNmmWCJpHZVRAWZicAAetAHP/AA++9rn/AGFp/wCS&#10;10VfN/w5/ac+IHxH0S48RfD34QR674M1y8mu9J1XUfF0Onyavb7tqXaQeQ5WCYKJIizZaN0Yhd20&#10;er/s1/Gpf2iPgf4f8ZLpc2itrULvJYyzLM1rIkjxOm9QAwDI2GAGRg4HSgDuaKKKACiiigAooooA&#10;KKKKACiiigAooooAKKKKACiiigAooooAKKKKACiiigAooooAKKKKACiiigAooooAKKKKACiiigAo&#10;oooAKKKKACiiigAooooAKKKKAPDv23Pv/B//ALKXo/8AKevca8O/bc+/8H/+yl6P/KevcaAPDYf+&#10;UlNx/wBkzi/9Okle5V4bD/ykpuP+yZxf+nSSvcqACiiigAooooAKKKKACiiigAooooAKKKKACiii&#10;gAooooAKKKKACiiigArw7/gpJ/yZL48/697f/wBK4a9xrw7/AIKSf8mS+PP+ve3/APSuGgD3GvDf&#10;j3/yeb8A/wDf8Qf+kC17lXhvx7/5PN+Af+/4g/8ASBaAPcqKKKACiiigAooooA5uC2ju/ihrEcsa&#10;SRtpFkGV13Kf3132rpAMCuesP+Srat/2CbL/ANHXddDQAVyXjD4+eB/h9q50/XfGHhnR74AMbe91&#10;OGCVQeQSrMCB7kV1p6V89weKbz9mnQdWlvdD8J6rot/q95cJr7+ILaxN281xJJsuPPA/epkx/K75&#10;EYwF+6AD1jxrrll4k8C2N9p93bX1lc6nprw3FvKssUq/boOVZSQR7iuogtY7Xf5caR+YxdtqgbmP&#10;c+p968Z+GOgmw+FN7qyyaCLfxT4psdXgttFuhdWFkj3VnHsjlAVXLGMyOyqAXkfA7n2qgAooooAK&#10;KKKACvBP2stSuPjj4y0n4G6PNJGvii2/tLxrdQsVbTfDyuUeHcPuy30itbJ0PlC8kU7oRXqnxn+L&#10;mj/Af4Wa54u16SSPS9CtmuJViTzJp24VIYk6vLI5WNEHLu6qOSK4v9kX4S6x4K8J6p4q8Yxx/wDC&#10;w/iJdDWvECo/mrpxKhbfTYn7w2kISEEAB3EsuA0zZAPVdN0630fTre0tYIba1tY1iihiQLHEijAV&#10;QOAAAAAK8T/4Juf8mXeDf+37/wBL7ivcq8N/4Juf8mXeDf8At+/9L7igD3KiiigAooooAKKKKACi&#10;iigAooooAKKKKACiiigAooooAKKKKACiiigAooooAKKKKACiiigAooooAKKKKACiiigAooooAKKK&#10;KACiiigAooooAKKKKACiiigDw79tz7/wf/7KXo/8p69xrwT9vfXbHw1pvwmvtSvLXT7G2+JWjvNc&#10;XMqxRRDE4yzMQAPqa9k0v4gaDrfhqbWrLW9IvNHtw7S30F5HJbRhOWLSA7Rt75PFAHkkP/KSm4/7&#10;JnF/6dJK9yr538GeP9B8f/8ABSC+m0HWtJ1qG3+G0KSvYXkdysbHVJCAxQkA47GvoigAooooAKKK&#10;KACiiigAooooAKKKKACiiigAooooAKKKKACiiigAooooAK8O/wCCkn/Jkvjz/r3t/wD0rhr3GvDv&#10;+Ckn/Jkvjz/r3t//AErhoA9xrw349/8AJ5vwD/3/ABB/6QLXqniz4q+F/AN5Hb674k0HRbiZPMji&#10;v9QitndckbgHYEjIIyPSvE/ib8RvD/xB/bL+BbaDr2ja4trJrwnOn3sdz5O7Txt3bGO3ODjPXBoA&#10;+iqKKKACiiigAooooA56w/5Ktq3/AGCbL/0dd10Nc9Yf8lW1b/sE2X/o67roaAA14H4E/Z48X+Df&#10;ih4ZkvF8K6x4Y8P3WszwyeZLHeQ/b5jcB/KZGRpEb92GDj5JH45r3yigDyHwp4G1Lwd4I1m61Sxs&#10;dIm8ReLbLVE0yzl82HTka5s49gbCgs5iMr7QBvlbGep9erzn4xfFPSdDltdNvL7T4Vl1PTgsn2tM&#10;xyLewlkkXqnyjIJ4OCDg7Q3Wf8LI8O/9B7Rf/A6L/wCKoA2qKxf+FkeHf+g9ov8A4HRf/FUf8LI8&#10;O/8AQe0X/wADov8A4qgDaorF/wCFkeHf+g9ov/gdF/8AFVwP7Ufx3u/h78N7G08GtY6p468dXi6F&#10;4ThJ86B7yRWZrmQL1t7aFJbmXBGUgZQdzKCAcrqZ/wCGsf2rV04Fpfh78Fb2O5vOP3Ot+JSgeGL/&#10;AG47CKRZW6g3M8GCHtWFfQQGBXH/AAD+DGm/s+/CXR/CelyXF1DpsbNcXty2651O6ldpbi7nb+Ka&#10;eZ5JZG7vIxrsKACvDf8Agm5/yZd4N/7fv/S+4r3KvDf+Cbn/ACZd4N/7fv8A0vuKAPcqKKKACiii&#10;gAooooAKKKKACiiigAooooAKKKKACiiigAooooAKKKKACiiigAooooAKKKKACiiigAooooAKKKKA&#10;CiiigAooooAKKKKACiiigAooooAKKKKAPC/25LeO7T4QxyxpJG3xL0cFXXcp4n6ivbYtMt4LVoI7&#10;eFIWyGjVAFOevHSvFf23Pv8Awf8A+yl6P/KevcaAPB9N06307/gpLdLb28NurfDSIkRoFz/xNJPS&#10;veK8Nh/5SU3H/ZM4v/TpJXuVABRRRQAUUUUAFFFFABRRRQAUUUUAFFFFABRRRQAUUUUAFFFFABRR&#10;RQAV4d/wUk/5Ml8ef9e9v/6Vw17jXh3/AAUk/wCTJfHn/Xvb/wDpXDQB7TeaPaahIHuLW3nZRgGS&#10;MMQPxrw/43aXa6b+2b8Bfs9vBb+Y+v7vLjC7sWC9cV7xXhvx7/5PN+Af+/4g/wDSBaAPcqKKKACi&#10;iigAooooA56w/wCSrat/2CbL/wBHXddDXPWH/JVtW/7BNl/6Ou66GgAooooA5/4heB7fxp4faya1&#10;s5hLd2ssyzICskcdxHI6ng5yqsMd81c0LwvDo2nrbyFbxYyRG8yBpAnZWb+IjpuPJAGcnJOpRQBX&#10;/sq1/wCfa3/79ij+yrX/AJ9rf/v2KsUUAV/7Ktf+fa3/AO/YrxP4+RLD+2F+z8qKqqLvXsADAH/E&#10;sevdK8N/aB/5PF/Z/wD+vvXv/TY9AHuVFFFABXhv/BNz/ky7wb/2/f8ApfcV7lXhv/BNz/ky7wb/&#10;ANv3/pfcUAe5UUUUAFFFFABRRRQAUUUUAFFFFABRRRQAUUUUAFFFFABRRRQAUUUUAFFFFABRRRQA&#10;UUUUAFFFFABRRRQAUUUUAFFFFABRRRQAUUUUAFFFFABRRRQAUUUUAeHftuff+D//AGUvR/5T17jX&#10;h37bn3/g/wD9lL0f+U9e40AeGw/8pKbj/smcX/p0kr3KvDYf+UlNx/2TOL/06SV7lQAUUUUAFFFF&#10;ABRRRQAUUUUAFFFFABRRRQAUUUUAFFFFABRRRQAUUUUAFeHf8FJP+TJfHn/Xvb/+lcNe414d/wAF&#10;JP8AkyXx5/172/8A6Vw0Ae414b8e/wDk834B/wC/4g/9IFr3KvDfj3/yeb8A/wDf8Qf+kC0Ae5UU&#10;UUAFFFFABRRRQBz1h/yVbVv+wTZf+jruuhrnrD/kq2rf9gmy/wDR13XQ0AFFFFABRRRQAUUUUAFe&#10;G/tA/wDJ4v7P/wD1969/6bHr3KvDf2gf+Txf2f8A/r717/02PQB7lRRRQAV4b/wTc/5Mu8G/9v3/&#10;AKX3Fe5V4b/wTc/5Mu8G/wDb9/6X3FAHuVFFFABRRRQAUUUUAFFFFABRRRQAUUUUAFFFFABRRRQA&#10;UUUUAFFFFABRRRQAUUUUAFFFFABRRRQAUUUUAFFFFABRRRQAUUUUAFFFFABRRRQAUUUUAFFFFAHh&#10;37bn3/g//wBlL0f+U9e414d+259/4P8A/ZS9H/lPXuNAHhsP/KSm4/7JnF/6dJK9yrw2H/lJTcf9&#10;kzi/9Okle5UAFFFFABRRRQAUUUUAFFFFABRRRQAUUUUAFFFFABRRRQAUUUUAFFFFABXh3/BST/ky&#10;Xx5/172//pXDXuNeHf8ABST/AJMl8ef9e9v/AOlcNAHuNeG/Hv8A5PN+Af8Av+IP/SBa9yrw349/&#10;8nm/AP8A3/EH/pAtAHuVFFFABRRRQAUUUUAc9Yf8lW1b/sE2X/o67roa56w/5Ktq3/YJsv8A0dd1&#10;0NABRRRQAUUUUAFFFFABXhv7QP8AyeL+z/8A9fevf+mx69yrw39oH/k8X9n/AP6+9e/9Nj0Ae5UU&#10;UUAFeG/8E3P+TLvBv/b9/wCl9xXuVeG/8E3P+TLvBv8A2/f+l9xQB7lRRRQAUUUUAFFFFABRRRQA&#10;UUUUAFFFFABRRRQAUUUUAFFFFABRRRQAUUUUAFFFFABRRRQAUUUUAFFFFABRRRQAUUUUAFFFFABR&#10;RRQAUUUUAFFFFABRRRQB4d+259/4P/8AZS9H/lPXuNeHftuff+D/AP2UvR/5T17jQB4bD/ykpuP+&#10;yZxf+nSSvcq8Nh/5SU3H/ZM4v/TpJXuVABRRRQAUUUUAFFFFABRRRQAUUUUAFFFFABRRRQAUUUUA&#10;FFFFABRRRQAV4d/wUk/5Ml8ef9e9v/6Vw17jXh3/AAUk/wCTJfHn/Xvb/wDpXDQB7jXhvx7/AOTz&#10;fgH/AL/iD/0gWvcq8N+Pf/J5vwD/AN/xB/6QLQB7lRRRQAUUUUAFFFFAHPWH/JVtW/7BNl/6Ou66&#10;GuesP+Srat/2CbL/ANHXddDQAUUUUAFFFFABRRRQAV4b+0D/AMni/s//APX3r3/psevcq8N/aB/5&#10;PF/Z/wD+vvXv/TY9AHuVFFFABXhv/BNz/ky7wb/2/f8ApfcV7lXhv/BNz/ky7wb/ANv3/pfcUAe5&#10;UUUUAFFFFABRRRQAUUUUAFFFFABRRRQAUUUUAFFFFABRRRQAUUUUAFFFFABRRRQAUUUUAFFFFABR&#10;RRQAUUUUAFFFFABRRRQAUUUUAFFFFABRRRQAUUUUAeHftuff+D//AGUvR/5T17jXh37bn3/g/wD9&#10;lL0f+U9e40AeGw/8pKbj/smcX/p0kr3KvDYf+UlNx/2TOL/06SV7lQAUUUUAFFFFABRRRQAUUUUA&#10;FFFFABRRRQAUUUUAFFFFABRRRQAUUUUAFeHf8FJP+TJfHn/Xvb/+lcNe414d/wAFJP8AkyXx5/17&#10;2/8A6Vw0Ae414b8e/wDk834B/wC/4g/9IFr3KvDfj3/yeb8A/wDf8Qf+kC0Ae5UUUUAFFFFABRRR&#10;QBz1h/yVbVv+wTZf+jruuhrnrD/kq2rf9gmy/wDR13XQ0AFFFFABRRRQAUUUUAFeG/tA/wDJ4v7P&#10;/wD1969/6bHr3KvDf2gf+Txf2f8A/r717/02PQB7lRRRQAV4b/wTc/5Mu8G/9v3/AKX3Fe5V4b/w&#10;Tc/5Mu8G/wDb9/6X3FAHuVFFFABRRRQAUUUUAFFFFABRRRQAUUUUAFFFFABRRRQAUUUUAFFFFABR&#10;RRQAUUUUAFFFFABRRRQAUUUUAFFFFABRRRQAUUUUAFFFFABRRRQAUUUUAFFFFAHh37bn3/g//wBl&#10;L0f+U9e414d+259/4P8A/ZS9H/lPXuNAHhsP/KSm4/7JnF/6dJK9yrw2H/lJTcf9kzi/9Okle5UA&#10;FFFFABRRRQAUUUUAFFFFABRRRQAUUUUAFFFFABRRRQAUUUUAFFFFABXh3/BST/kyXx5/172//pXD&#10;XuNeHf8ABST/AJMl8ef9e9v/AOlcNAHuNeG/Hv8A5PN+Af8Av+IP/SBa9yrw349/8nm/AP8A3/EH&#10;/pAtAHuVFFFABRRRQAUUUUAc9Yf8lW1b/sE2X/o67roa56w/5Ktq3/YJsv8A0dd10NABRRRQAUUU&#10;UAFFFFABXhv7QP8AyeL+z/8A9fevf+mx69yrw39oH/k8X9n/AP6+9e/9Nj0Ae5UUUUAFeG/8E3P+&#10;TLvBv/b9/wCl9xXuVeG/8E3P+TLvBv8A2/f+l9xQB7lRRRQAUUUUAFFFFABRRRQAUUUUAFFFFABR&#10;RRQAUUUUAFFFFABRRRQAUUUUAFFFFABRRRQAUUUUAFFFFABRRRQAUUUUAFFFFABRRRQAUUUUAFFF&#10;FABRRRQB4d+259/4P/8AZS9H/lPXuNeHftuff+D/AP2UvR/5T17jQB4bD/ykpuP+yZxf+nSSvcq8&#10;Nh/5SU3H/ZM4v/TpJXuVABRRRQAUUUUAFFFFABRRRQAUUUUAFFFFABRRRQAUUUUAFFFFABRRRQAV&#10;4d/wUk/5Ml8ef9e9v/6Vw17jXh3/AAUk/wCTJfHn/Xvb/wDpXDQB7jXhvx7/AOTzfgH/AL/iD/0g&#10;Wvcq8N+Pf/J5vwD/AN/xB/6QLQB7lRRRQAUUUUAFFFFAHPWH/JVtW/7BNl/6Ou66GuesP+Srat/2&#10;CbL/ANHXddDQAUUUUAFFFFABRRRQAV4b+0D/AMni/s//APX3r3/psevcq8N/aB/5PF/Z/wD+vvXv&#10;/TY9AHuVFFFABXhv/BNz/ky7wb/2/f8ApfcV7lXhv/BNz/ky7wb/ANv3/pfcUAe5UUUUAFFFFABR&#10;RRQAUUUUAFFFFABRRRQAUUUUAFFFFABRRRQAUUUUAFFFFABRRRQAUUUUAFFFFABRRRQAUUUUAFFF&#10;RyXMcTRq0katI2xAWxvbBOB6nAJx6A0ASUUUUAFFFBOBQAUVHHdxSzvEskbSRgF0DAsoOcZHbOD+&#10;VSUAFFFFABRRRQB4d+259/4P/wDZS9H/AJT17jXh37bn3/g//wBlL0f+U9e40AeGw/8AKSm4/wCy&#10;Zxf+nSSvcq8Nh/5SU3H/AGTOL/06SV7lQAUUUUAFFFFABRRRQAUUUUAFFFFABRRRQAUUUUAFFFFA&#10;BRRRQAUUUUAFeHf8FJP+TJfHn/Xvb/8ApXDXuNeHf8FJP+TJfHn/AF72/wD6Vw0Ae414b8e/+Tzf&#10;gH/v+IP/AEgWvcq8N+Pf/J5vwD/3/EH/AKQLQB7lRRRQAUUUUAFFBOBUaXUcjsqyRsy9QGGRQBhW&#10;H/JVtW/7BNl/6Ou66GuesP8Akq2rf9gmy/8AR13XQ0AFFFFABRRRQAUUUUAFeG/tA/8AJ4v7P/8A&#10;1969/wCmx69yrw39oH/k8X9n/wD6+9e/9Nj0Ae5UUUUAFeG/8E3P+TLvBv8A2/f+l9xXuVeG/wDB&#10;Nz/ky7wb/wBv3/pfcUAe5UUUUAFFFFABRRRQAUUUUAFFFFABRRRQAUUUUAFFFFABRRRQAUUUUAFF&#10;FFABRRRQAUUUUAFFFFABRRRQAUUUUABOBXk3xGk8V+FPGWj6va6bZ31jJqDNcWCalLK7MLSdfNiH&#10;k5UhASyLu3bRtG7O71msLxf/AMhzwz/2E3/9I7mgCDTPEmua1p0N3aaf4fuLW4QSRSx6xIyup6EH&#10;7PVj+0PEv/QJ0P8A8G0v/wAjVtoixrtVQo64ApaAMP8AtDxL/wBAnQ//AAbS/wDyNUd1P4ivLaSG&#10;TSNF2SqUbGryg4PB5Fvms/4zfEHUPAek6RFpNvYzar4g1SLSrRr6Ro7WB3R33yFfmICxsAowWYqu&#10;RnI5PxP4w+Inwis7fWPEGoeC9d0dry2tbq3stOuNPuoxNMkIMTPPKsjBnB2FVLAEAg4oAb4U8Q+J&#10;fBnxO1XTdRs9LuEuIbWO0vJdTkx/y12QyP5BzIecMQA2AOW6+hf2h4l/6BOh/wDg2l/+Rqr6Kiyf&#10;EnxBuVW/0ayPIzyPOIrpKAMP+0PEv/QJ0P8A8G0v/wAjUf2h4l/6BOh/+DaX/wCRq3KKAPM/2gfj&#10;Xr3wC+BPjTxxceHNJ1KHwfod7rJtI9Zkja7NvA8oi3G2O3cVClsHaCTtbG080PiJ+0gR/wAkl+DP&#10;/h1NR/8AlBVn/go1/wAmA/Gr/sSdX/8ASOWvaB0oA+Qv2lbv9oLxr/wr9r74c/BvSho3jPTtTgx8&#10;SdSuPtksfmBIONCGzeW++chcdDXpn/Cw/wBpD/okvwZ/8OpqP/ygru/jX4evfEUXhVbK3kuDZ+I7&#10;K7n24/dxIzFnOewrT8R/GHwn4P8AGmk+G9W8UeHdL8Q69k6bpd3qMMN5qGOD5MLMHkx/sg0AfM8c&#10;n7Qn/DYM3in/AIVz8G/t3/CHR6UdN/4WVqWBH9teUT+b/YWOWyuzbnjOe1elf8LD/aQ/6JL8Gf8A&#10;w6mo/wDygr0SLQbxfjtPqn2dvsDaDHaibI2mUXEjFfXO0g/jXW0AeHf8LD/aQ/6JL8Gf/Dqaj/8A&#10;KCj/AIWH+0h/0SX4M/8Ah1NR/wDlBXuNFAHh3/Cw/wBpD/okvwZ/8OpqP/ygo/4WH+0h/wBEl+DP&#10;/h1NR/8AlBXuNFAHh3/Cw/2kP+iS/Bn/AMOpqP8A8oKP+Fh/tIf9El+DP/h1NR/+UFe40UAeHf8A&#10;Cw/2kP8AokvwZ/8ADqaj/wDKCj/hYf7SH/RJfgz/AOHU1H/5QV7jRQB4d/wsP9pD/okvwZ/8OpqP&#10;/wAoKP8AhYf7SH/RJfgz/wCHU1H/AOUFe40UAeHf8LD/AGkP+iS/Bn/w6mo//KCj/hYf7SH/AESX&#10;4M/+HU1H/wCUFe40UAeHf8LD/aQ/6JL8Gf8Aw6mo/wDygo/4WH+0h/0SX4M/+HU1H/5QV7jRQB4d&#10;/wALD/aQ/wCiS/Bn/wAOpqP/AMoKP+Fh/tIf9El+DP8A4dTUf/lBXuNFAHh3/Cw/2kP+iS/Bn/w6&#10;mo//ACgo/wCFh/tIf9El+DP/AIdTUf8A5QV7jRQB4d/wsP8AaQ/6JL8Gf/Dqaj/8oKP+Fh/tIf8A&#10;RJfgz/4dTUf/AJQV7jRQB4d/wsP9pD/okvwZ/wDDqaj/APKCvNv2v5f2hPih+zf4o0K++HPwb0W0&#10;voIhJej4laldGALNG+fLGhKWztx1HXPavrquR+O2g3nif4Sa5YWEDXN5cwhYolIy53qe/HagDzz/&#10;AIWH+0h/0SX4M/8Ah1NR/wDlBXm3xQk/aE8RftC/C/XJvhz8G7O68Otqv2eyHxK1KT7f51qI2/ef&#10;2EBHsA3cg7unFfS3xC+MXhH4SLp7eK/FPh3wyuqzi1sjqupQ2f2yY9I4/MZd7c/dXJqr4w0O71L4&#10;oeDb6CFpLPTzeG4lBG2IPDtXP1PHFAHnn/Cw/wBpD/okvwZ/8OpqP/ygrR+BXx58ceL/AI0eJvA/&#10;j3wX4X8K6poWi6drtvNoXiibXLe7hu572DaxlsbRo3RrJjgK4IccjGD7BXi/hb/lIf46/wCydeHP&#10;/TlrtAHtFFFFAHD/ALRGgav4m+Ft3aaNDdXUzXFs9zaW1z9mnvrVZ42uII5MrtaSIOoO5c7sblzk&#10;eJ+I/BfhbxBoNxY+AvhJrnhvxrs26fqiaTHpbaZcfwzS3IYblQ/MygvvAK4bNe2ftE+HdW8UfCy7&#10;tNHiurqY3FtJcWltdfZZ7+1SeNriBJcrtaSIOoJZQd2MrnI8V8U+BfDGueHprHwL8Idc8M+NGTGn&#10;aqNHj0k6bP8AwzyXIcF0Q/MygvvAK4OaAPoDTcj4q6tnr/ZNln/v9d10Vc7p2f8AhaurZ6/2TZf+&#10;jruuioAKKKKACiiigAooooAK8N/aB/5PF/Z//wCvvXv/AE2PXuVeG/tA/wDJ4v7P/wD1969/6bHo&#10;A9yooooAK+KP2KPiZ8cPC37J/hr+w/hr8MNV8Px3F8lrfX/xCvbG4eH7dc/vJoE0aZYueCFkkABy&#10;TgEj7XzXz7/wTh1loP2RfBtrdRrHHOb0W0i52yf6bcZU56OME46EcjoQADP+Jv7Tvxv+CfgubxR4&#10;o+E/wvXw7Yz2yXsml/Em9u7tI5p44d0cUmixI7AyA7TIgODyK+khXzv/AMFELCbw/wDsi+KYIF8z&#10;TZp9OCpuwbM/2jbcDPWM9h1U8D5ThfogHIoAKKKKACiiigAooooAKKKKACiiigAooooAKKKKACii&#10;igAooooAKKKKACiiigAooooAKKKKACiiigAooooAKwvF/wDyHPDP/YTf/wBI7mt2sLxf/wAhzwz/&#10;ANhN/wD0juaAN2iiigDg/wBpN7pPhRffZ/BVt4/j3qbnSJpxF5kQ5Mi5R9zIQGCgbuMrlgAfA/ha&#10;V1D4yeFW0P4ceDby1vLC61KCd/FNzfvZNBPbRM8fnQ4hkj88gx7A2Tjcm0g/XFcrF8IfD+jfEO88&#10;ZWOj28fia4s3tJZ4mMf2lGKMQyg7CxMUY3kbsIBnAxQBPoP/ACUrxB/162f/ALWro643wB4hg8S+&#10;OfEFxCskbJBaRTQyDbLbyDztyOOzDI9QQQQSCCeyoAKKKKAPF/8Ago1/yYD8av8AsSdX/wDSOWva&#10;B0rxf/go2cfsA/Gr/sSdX/8ASOWvYF1W1x/x8W//AH8FAHN/FfxpeeC4vDrWYhP9qa7aadN5ilv3&#10;UrENjkYbjg/pXxT+1/8AsA/FH4m/HvxnceH4vt2i+PpbyRr43trHZxi40m1sLddRSRftP/Eunt3v&#10;bU2hbMkpB8ht0rfbnjzw9p/jZNIWbUEg/srVINSTY6/vHiJIU57HNb39q2v/AD8W/wD38FAHOaV4&#10;kvbX4or4dkkW4tbbQorwzOv76WUyvGSSOOQoOAOtdXXOpo2np8RJNe+3x/aJNOWwMO9doVZWk3eu&#10;ctj8K2v7Vtf+fi3/AO/goAsUVX/tW1/5+Lf/AL+Cj+1bX/n4t/8Av4KALFFV/wC1bX/n4t/+/go/&#10;tW1/5+Lf/v4KALFFV/7Vtf8An4t/+/go/tW1/wCfi3/7+CgCxRVf+1bX/n4t/wDv4KP7Vtf+fi3/&#10;AO/goAsUVX/tW1/5+Lf/AL+Cj+1bX/n4t/8Av4KALFFV/wC1bX/n4t/+/go/tW1/5+Lf/v4KALFF&#10;V/7Vtf8An4t/+/go/tW1/wCfi3/7+CgCxRVf+1bX/n4t/wDv4KP7Vtf+fi3/AO/goAsUVX/tW1/5&#10;+Lf/AL+Cj+1bX/n4t/8Av4KALFFV/wC1bX/n4t/+/go/tW1/5+Lf/v4KALFcz8YvFt14F+GmratY&#10;iE3VjEHjEq7kJ3KORkevrW9/atr/AM/Fv/38FYvxE0Ww8e+DL/R57+O3hvkEbSI6llG4HjPHagD5&#10;R/bv/ZC+IHxH/aP0/wAaeF9Nm8SafdWuk2VzZwXtlayLDZ3F7Lcadcm7RlOm34u4vtHkhpQbOPMU&#10;4KiP3D4D+Gta/Z3+Gfwc+HOoahDq91YaGulajeHe/nSWtonMbMd23cCAXyxXGTnJr1j+1bX/AJ+L&#10;f/v4Kxtc0bT9Z8XaHqr30aS6KZzGgddsnmx7Dn6DnigDoa8X8Lf8pD/HX/ZOvDn/AKctdr2D+1bX&#10;/n4t/wDv4K8c8H3Mdz/wUN8dmORJAPh34cBKtnH/ABMtdoA9rooooA4X9oTw/r/iDwNa/wDCNwm5&#10;1LT9WsNQ+zi6+ym6iguY5ZIt54G5FZcHg5weK8W1L4Uap4j8A+KtdvvAeu2/xQ1PXrhNE1CS4hku&#10;tODfPaSieOVlitYV2o6hsNsYFWL4P1HRQBzum5HxU1bdyf7JssnH/Ta7roq56w/5Ktq3/YJsv/R1&#10;3XQ0AFFFFABRRRQAUUUUAFeG/tA/8ni/s/8A/X3r3/psevcq8N/aB/5PF/Z//wCvvXv/AE2PQB7l&#10;UN7FLPCFhlELb1JYpuyoYFhj3GRntnNTUUAeA3/7IHjC7vppY/ixrkKSSM6oJtVwgJyBxqQHHsAP&#10;YVxH7FfgG4+KP/BPLwb4StfEF9oup2PnNJe/6Qss4S9uPnBiuEkKsw6+acFeckV9a186/wDBP60s&#10;9Y/Yt8FmO+t7bULJr8wzpIrNA/264yrDPKngMp6+xAIAPFf25v2cvFXw/wDgHqV3rPjBvF1lb32m&#10;NHb6rLqHlsft1sDKnmXc0a3EZyyq0RDDO0ow3L96DpXzp+314wj1P9j3xhZ3DQwapbTaaJIlk3bg&#10;dRtgHQ/xI2Dg9RyDggivougAooooAKKKKACiiigAooooAKKKKACiiigAooooAKKKKACiiigAoooo&#10;AKKKKACiiigAooooAKKKKACiiigArC8X/wDIc8M/9hN//SO5rdrC8X/8hzwz/wBhN/8A0juaAN2i&#10;iigArzXxN8SHufi//wAIrqWm6dNoJVZJprlNyqBbyzEtu+TAaMckcV6VVTWNOl1GxeO3uns5mxiZ&#10;EVyvPowI5HHTvQB5xa/BvQb/AOLGqXtlpejQNDb2QdDYxyQXMRMu4FcY3d1ccg+oJU9r/wAKv8M/&#10;9C7of/gBF/8AE15z4b8Fa54G+J+rWtjrV/No80dopWO1gZ7BnMu3auz/AFGc8DlM/wBz7noX/CK6&#10;1/0NF7/4B2//AMRQBJ/wq/wz/wBC7of/AIARf/E0f8Kv8M/9C7of/gBF/wDE1H/wiutf9DRe/wDg&#10;Hb//ABFH/CK61/0NF7/4B2//AMRQAzVPg54R1vS7qxvPC/h26sr+CS1ubebTYZIrmGRCkkbqVwyM&#10;rMrKcggkHINcF/w7y+AP/RDvg/8A+Ebp3/xmmftb+KfFXwP/AGWPiR4y0fxJJJq3hfwxqWp2IuLG&#10;BohPFayPGzKFG4BwpxnBxg8VGPgJ8Vsf8l41r/wldK/+NUAeQ/tjfsJfA/QH+FP2H4N/Cuy+3fET&#10;SbS58jwnYR/aIWE26N9sQ3IcDKng4Fey/wDDvL4A/wDRDfg//wCEbp3/AMZrzz48fs0+NtZHg1tf&#10;+OHii4+w+KbG5077N4Y0lfLvRvWJn/djKDc2R9K7z/hQnxW/6LxrX/hK6V/8aoA8gi/YS+B5/wCC&#10;hdxpf/Cm/hX/AGX/AMK7iu/sf/CJ2H2fzv7SkXzNnlbd+35d2M446V7N/wAO8vgD/wBEN+D/AP4R&#10;unf/ABmuAj/Zg8bn9pWbWB8cvE3/AAlA8MpZtN/wjGlfZzZ/ancLt8v7/mbjn0ruP+FCfFb/AKLx&#10;rX/hK6V/8aoAn/4d5fAH/ohvwf8A/CN07/4zR/w7y+AP/RDfg/8A+Ebp3/xmoP8AhQnxW/6LxrX/&#10;AISulf8Axqj/AIUJ8Vv+i8a1/wCErpX/AMaoAn/4d5fAH/ohvwf/APCN07/4zR/w7y+AP/RDfg//&#10;AOEbp3/xmoP+FCfFb/ovGtf+ErpX/wAao/4UJ8Vv+i8a1/4Sulf/ABqgCf8A4d5fAH/ohvwf/wDC&#10;N07/AOM0f8O8vgD/ANEN+D//AIRunf8AxmoP+FCfFb/ovGtf+ErpX/xqj/hQnxW/6LxrX/hK6V/8&#10;aoAn/wCHeXwB/wCiG/B//wAI3Tv/AIzR/wAO8vgD/wBEN+D/AP4Runf/ABmoP+FCfFb/AKLxrX/h&#10;K6V/8ao/4UJ8Vv8AovGtf+ErpX/xqgCf/h3l8Af+iG/B/wD8I3Tv/jNH/DvL4A/9EN+D/wD4Runf&#10;/Gag/wCFCfFb/ovGtf8AhK6V/wDGqP8AhQnxW/6LxrX/AISulf8AxqgCf/h3l8Af+iG/B/8A8I3T&#10;v/jNH/DvL4A/9EN+D/8A4Runf/Gag/4UJ8Vv+i8a1/4Sulf/ABqj/hQnxW/6LxrX/hK6V/8AGqAJ&#10;/wDh3l8Af+iG/B//AMI3Tv8A4zR/w7y+AP8A0Q34P/8AhG6d/wDGag/4UJ8Vv+i8a1/4Sulf/GqP&#10;+FCfFb/ovGtf+ErpX/xqgCf/AId5fAH/AKIb8H//AAjdO/8AjNH/AA7y+AP/AEQ34P8A/hG6d/8A&#10;Gag/4UJ8Vv8AovGtf+ErpX/xqj/hQnxW/wCi8a1/4Sulf/GqAJ/+HeXwB/6Ib8H/APwjdO/+M0f8&#10;O8vgD/0Q34P/APhG6d/8ZqD/AIUJ8Vv+i8a1/wCErpX/AMao/wCFCfFb/ovGtf8AhK6V/wDGqAJ/&#10;+HeXwB/6Ib8H/wDwjdO/+M0f8O8vgD/0Q34P/wDhG6d/8ZqD/hQnxW/6LxrX/hK6V/8AGqP+FCfF&#10;b/ovGtf+ErpX/wAaoAn/AOHeXwB/6Ib8H/8AwjdO/wDjNeNf8FBv2Evgh4W/Y78bahpfwb+Fem31&#10;vBbmK5tfCdhDNETdQg7WWIEZBI4PQ169/wAKE+K3/ReNa/8ACV0r/wCNVw/7Sn7MHjfxd8D/ABBp&#10;/ij45eJrjQbiJPtcdp4Y0pJmVZUYbT5Yx8wX8KAO/wD+HeXwB/6Ib8H/APwjdO/+M14z8bv2Evgh&#10;pv7XPwPsbf4N/Cu3sdSfXRd28fhOwWK62WKsnmKIsNtbkZBweRXr/wDwoT4rf9F41r/wldK/+NVw&#10;/j79mDxvqfxn8A6hqHxx8TSa5pbah/ZEkXhjSlhiMluFm8weXzlBgehoA7//AId5fAH/AKIb8H//&#10;AAjdO/8AjNdh8KP2d/h/8Bmvm8D+BvB/g06oIxef2Fo1tp32vZu2eZ5KLv273xuzjc2OpriP+FCf&#10;Fb/ovGtf+ErpX/xqq3wK1zxv4Z/ag8ZeBfFHjKTxpp+n+F9H12yuJ9KtrGa3lubvU4JU/cKqspW0&#10;iIyMg555oA9xooooAKKKKAOesP8Akq2rf9gmy/8AR13XQ1z1h/yVbVv+wTZf+jruuhoAKKKKACii&#10;igAooooAK8N/aB/5PF/Z/wD+vvXv/TY9e5V4b+0D/wAni/s//wDX3r3/AKbHoA9yooooAK+P/wBg&#10;39ib4M/EP9lLwvrPiD4SfDLXNY1CS+lur7UPC9jc3Ny5vrjLPI8RZj7kk19gV8T/ALFvwz+Jh/ZV&#10;8K6ppfxa1bSNCmm1BmsYPDmn3LWEZvp9u1njLyKuDnJLYOe2CAe/6X+wT8DNDvoLqx+DPwpsrq1m&#10;S4hmg8JafHJFIhyjqyxAhlPII5B6V6zXy3+0TbfFj4A/Bi88b2nxou9eXSrixcWdx4Y01be9ilu4&#10;ImUtGisAySNhlYEZBr6kHAoAKKKKACiiigAooooAKKKKACiiigAooooAKKKKACiiigAooooAKKKK&#10;ACiiigAooooAKKKKACiiigAooooAKwvF/wDyHPDP/YTf/wBI7mt2sLxf/wAhzwz/ANhN/wD0juaA&#10;N2iiigDz39pTxTqHhTwTYTWmoXWi6fcanDb6tqtrbiabS7Mq5eZQysq/OI0LsrBBIWI+XI8tu/iD&#10;oOi3ukyeA/i1q/jLxBcX1tEmjHVYdXjv4nmRZvMRULQqsZdvMBQJtycj5T7T8ZtO8Xal4HmXwTqW&#10;m6br0TrJE19b+dDcKM7oj/c3cYfBwR0Irwr4deL/ABt4s/aK0nQ28bNpt/Bo15eavpNz4djt5bdo&#10;7izUBlWUrIHEj7J0YrgNjOSAAe+6Fz8SvEH/AF62f/taujrndC/5KV4g/wCvWz/9rV0VABRRRQB4&#10;v/wUa/5MB+NX/Yk6v/6Ry17QOleL/wDBRr/kwH41f9iTq/8A6Ry17QOlAHIfF7wle+LovDa2SI/9&#10;m6/Z38+5gu2KNiWI9Tz0rjPih+3Z8O/hB48vtB1m81rfouz+2tQtdFurrTdA3okg+2XMcZjhxHJH&#10;I+4/uo5Ekk2RsHPY/GLxZf8AhSHwybCbyTqHiGysbj5FbfDIxDryDjOOo5HrXzf+0h/wSit/jx8d&#10;NQ8UweJNL02x1pr+ScXGkT3GqaS2o6bBpmpGwuEu4oE+0WlvEv8ApNtceU4Z0xuCqAfTEPhq6/4X&#10;RNrW1f7Pk0SOyV9w3GQTu5GPTaw5rqa4/StXuNN+L3/COwssej2fh+G4igCj5H85487uv3VUYzji&#10;uwoAKKKKACiiigAooooAKKKKACiiigAooooAKKKKACiiigAooooAKKKKACuX+NXhi88Z/C7WNLsV&#10;WS8vIgkSs20E71PX8K6iuV+Nvia98HfCvWdT0+UQXlnCHicoH2neo6EEHgnrQBy/xt/bB8HfAXxR&#10;DomrL4k1TWGtU1Cez0LQrvV5rC0Z3RbiZbeNzGjtHIqA/PIYpBGrlHxrwXdr8WtZ+H/jHw7e2ere&#10;G5rWbUIL63lDxXVvc26mGSMj7yuGBBHY5rxz9r3/AIJ0/wDDSHxl0nxtpet+H9O1Kwn0q9aHXNFu&#10;NUgt73S5bqTT7+2EF5ask8RvbkFZTLDIGTdHlMn0r4d+CY/2b9H+FXw50K6updC0vTpdLZ7rbJcX&#10;a21suyR2Cj5ywLMVABLHjGBQB6pXi/hb/lIf46/7J14c/wDTlrte0V4v4W/5SH+Ov+ydeHP/AE5a&#10;7QB7RRRRQAUUUUAc9Yf8lW1b/sE2X/o67roa56w/5Ktq3/YJsv8A0dd10NABRRRQAUUUUAFFFFAB&#10;Xhv7QP8AyeL+z/8A9fevf+mx69yrw39oH/k8X9n/AP6+9e/9Nj0Ae5UUUEbhQBXOsWgP/H1b/wDf&#10;wf414D/wTl8QDTP2P/Bkd60MdrcteC2nBwu431x8jEngnseh6cHGeivP2AfhNf3cs83hm4aWZzI5&#10;/tq/GWJyeBPj8q89/YW+FnhX4q/sB+DfBevabNPpNslz5ds11LD5qJeXCqVeNw7AZ2kFs+o5BIBY&#10;/wCCkniDTfAn7Keu2seoWYtde1HTba3tPOHmC4a/t3/crnJBVXZlH3QrPwA1fTwORXxb+2n+yj4O&#10;+CP7PHiLVNDsL7Tbrz7KNLhNQuJo7qN7+3zbypK7qAG2urKFJMajPUP9pZoAKKKKACiiigAooooA&#10;KKKKACiiigAooooAKKKKACiiigAooooAKKKKACiiigAooooAKKKKACiiigAooooAKwvF/wDyHPDP&#10;/YTf/wBI7mt2sLxf/wAhzwz/ANhN/wD0juaAN2iiigArN8RTWujWs2oNGiXUcRiSdbRriRdxGBtQ&#10;byu7BIHp261pV53qkvi60+NQmSO7l8KRqHZI/KO/FvLkAH5smTy/x9s0AZvgH406fffEHxBFfw6h&#10;Z6lHbWiywLp1y+4Dzh5ifu8mNuxIHcHkEV2n/C0dI/6i3/gpu/8A43WNoFrpvjn4h6hqkMjM1vBZ&#10;yW88ZKSJzMHjbvg42sjDqOQGUEd3QBzv/C0dI/6i3/gpu/8A43R/wtHSP+ot/wCCm7/+N10VFAHg&#10;v7eniuDxn+xD8YNK0q01u/1K+8GavFbW0OkXbS3DmzlwiL5eWY9Ao5JIABJArSH/AAUA+F+P+Qh4&#10;q/8ACM1r/wCRK9oJ9aKAPnX4ift0/BbWF0Rda17xNY/Z9Xt7ix3+E9Yh+0XSEmOIbrT5i3Pyjk44&#10;rov+HgHwv/6CHir/AMIzWv8A5Eqt+26fn+D/AP2UvR/5T17jQB88p+3j8GB8T5Loa94l/t9tLSJr&#10;P/hE9Y8wWolYiXy/sm7G8su7pkY61vf8PAPhf/0EPFX/AIRmtf8AyJVWE/8AGyi4/wCyZxf+nSSv&#10;cqAPF/8Ah4B8L/8AoIeKv/CM1r/5Eo/4eAfC/wD6CHir/wAIzWv/AJEr2iigDxf/AIeAfC//AKCH&#10;ir/wjNa/+RKP+HgHwv8A+gh4q/8ACM1r/wCRK9oooA8X/wCHgHwv/wCgh4q/8IzWv/kSj/h4B8L/&#10;APoIeKv/AAjNa/8AkSvaKKAPF/8Ah4B8L/8AoIeKv/CM1r/5Eo/4eAfC/wD6CHir/wAIzWv/AJEr&#10;2iigDxf/AIeAfC//AKCHir/wjNa/+RKP+HgHwv8A+gh4q/8ACM1r/wCRK9oooA8X/wCHgHwv/wCg&#10;h4q/8IzWv/kSj/h4B8L/APoIeKv/AAjNa/8AkSvaKKAPF/8Ah4B8L/8AoIeKv/CM1r/5Eo/4eAfC&#10;/wD6CHir/wAIzWv/AJEr2iigDxf/AIeAfC//AKCHir/wjNa/+RKP+HgHwv8A+gh4q/8ACM1r/wCR&#10;K9oooA8X/wCHgHwv/wCgh4q/8IzWv/kSj/h4B8L/APoIeKv/AAjNa/8AkSvaKKAPF/8Ah4B8L/8A&#10;oIeKv/CM1r/5Eo/4eAfC/wD6CHir/wAIzWv/AJEr2iigDxf/AIeAfC//AKCHir/wjNa/+RKwfih+&#10;3h8GNV8Balb6/r3iXTdHmRVubmXwnrECxDcMZdrTauWwOfWvoavDv+Ckh/4wl8ef9e9v/wClcNAF&#10;n/h4B8L/APoIeKv/AAjNa/8AkSsHxD+3j8F7nxv4dmvde8S2+rW5uDptu3hPWEa6zHiXahtMvtXk&#10;7enU19DV4b8e/wDk834B/wC/4g/9IFoAtf8ADwD4X/8AQQ8Vf+EZrX/yJXP/AAB+JmmfGj9tvx94&#10;i8Pw65JokfgjQNO+2Xui3mnRvcJf6zI8afaYoy7KksbHbnAkXPWvoijPNABRRRQAUUUUAc9Yf8lW&#10;1b/sE2X/AKOu66GuesP+Srat/wBgmy/9HXddDQAUUUUAFFFFABRRRQAV4b+0D/yeL+z/AP8AX3r3&#10;/psevcq8N/aB/wCTxf2f/wDr717/ANNj0Ae5UUUUAFfGP7F37WXw88Hfsp+F9D1XUPEUGraXLe5k&#10;s/C+qXawyfbLggpLFbPG3DYOGIPIPcV9nV4b/wAE3f8Aky7wb/2/f+l1xQB5b+1v+1x4Y+NX7Net&#10;+F9Dj8Waj4k1K80+3tbeHwjq6C6IvrZiwZ7YBF2hid5GMHkgZP2IOlFFABRRRQAUUUUAFFFFABRR&#10;RQAUUUUAFFFFABRRRQAUUUUAFFFFABRRRQAUUUUAFFFFABRRRQAUUUUAFR3d0llayTSNtjhQux9A&#10;Bk1JUV9cx2dlNNMdsUSM7nGcKBk0AeWaD8VviN490Gz1/QfBfhpdB1KBbuzTU/EUtvf3EDjcjFI7&#10;WSOMspB2mQ4zzg5FbXhz4gR/E7SPCOrR2lxp8jaxdWtxazFWktp4IbyGaMlSVbbJG43A4IAPevD9&#10;H0a98Uw6Dp/gXT/FejR61pra5HpUvjOex0+x05nCw4MccrxvLnIhiwsYBG4YAr1v4S3+mX3gDwOu&#10;k6TJoVrZ6vd2clg8vnNa3EMV7FOpkyTIfOSQ+YSS+dx5NAHqdFFFAATtFUbyKz8Q20ls05dcjd5F&#10;y0bqQc/eQhh09a4r9pTwrqHizwTYRWmn3Gt2NtqcNxquk284hl1W0VXDQqWZVPzmNyjMocRlSfmw&#10;fLLvwJoeuanpFv4F+E2peC/EcF9bzJrB0y30hbCFJkaYsyPumUxhk8tVdW3gHA+YAHoOn/CWCy+M&#10;GtXWmzX0cUkVmb22bU7lFuN3mgyhg+7zFAHXIYDBxwy9z/wrvTf+emsf+De7/wDjlQaD/wAlK8Qf&#10;9etn/wC1q6OgDD/4V3pv/PTWP/Bvd/8Axyj/AIV3pv8Az01j/wAG93/8crcooA8J/b00FfBn7EPx&#10;f1bSdQ17T9TsPBmrS2t1BrN2k1tILOXDowkyrr1DDBUgEEEA1IP+Cdvwzx974lf+HM8S/wDyfVr/&#10;AIKNf8mA/Gr/ALEnV/8A0jlr2gdKAPmP4rfsEfCHRE8OtqWl/EDV/tOu2tta+d8SfETfYp3LBLhd&#10;18cMnOCMHngiur/4d2/DP+/8Sv8Aw5niX/5Pr0j4peCLrxwnh9bWS3j/ALJ1u11KbzSRujiJLBcA&#10;/McjGcD3r5v/AGiP+CrFh8CfjhqHhaPw3p+qWOivex3ck2tSWuqaibDT4NS1H+zrUW0kVx9ms7iK&#10;RhPc2xkbekfmMvIB0Kf8E/8A4Qt8ZZbP+zPiB/bC6Kkx1P8A4WR4j84wGdwIN327dtDAtjOMnOM8&#10;10//AA7t+Gf9/wCJX/hzPEv/AMn16Rpnh6TUfiaviiGe3k0280SK0jCk72bzWlDdMbSrDvn2rqaA&#10;PDv+Hdvwz/v/ABK/8OZ4l/8Ak+j/AId2/DP+/wDEr/w5niX/AOT69xooA8O/4d2/DP8Av/Er/wAO&#10;Z4l/+T6P+Hdvwz/v/Er/AMOZ4l/+T69xooA8O/4d2/DP+/8AEr/w5niX/wCT6P8Ah3b8M/7/AMSv&#10;/DmeJf8A5Pr3GigDw7/h3b8M/wC/8Sv/AA5niX/5Po/4d2/DP+/8Sv8Aw5niX/5Pr3GigDw7/h3b&#10;8M/7/wASv/DmeJf/AJPo/wCHdvwz/v8AxK/8OZ4l/wDk+vcaKAPDv+Hdvwz/AL/xK/8ADmeJf/k+&#10;j/h3b8M/7/xK/wDDmeJf/k+vcaKAPDv+Hdvwz/v/ABK/8OZ4l/8Ak+j/AId2/DP+/wDEr/w5niX/&#10;AOT69xooA8O/4d2/DP8Av/Er/wAOZ4l/+T6P+Hdvwz/v/Er/AMOZ4l/+T69xooA8O/4d2/DP+/8A&#10;Er/w5niX/wCT6P8Ah3b8M/7/AMSv/DmeJf8A5Pr3GigDw7/h3b8M/wC/8Sv/AA5niX/5Po/4d2/D&#10;P+/8Sv8Aw5niX/5Pr3GigDw7/h3b8M/7/wASv/DmeJf/AJPrmPjJ+wB8IdH+GerXWsaZ8QNc02GN&#10;Wnsbj4keI5I7gb1wCrXxU4ODyDyK+mK5z4ueD7jx98ONW0e0khiuL6IIjykhAQwPOAT29KAPMf8A&#10;h3b8M/7/AMSv/DmeJf8A5PrmfFX/AAT/APhDa/EXwrb3WmfEC81C6N2LK9k+JHiJpdP2xZk2Mb4s&#10;u9flO0jI65pn7XX/AAUUT9m74uaZ4L0vw/o+satezaXavJrOty6RbzXWpSXUdjZWzx2lyZLqU2Vw&#10;cSiGBAql503gV6f8OPFVr+0n4e+GfxK0PzLfRb7Tn1RLe8Ty7pEurddsbKuVDoSQw3EAg4J60Acz&#10;/wAO7fhn/f8AiV/4czxL/wDJ9Y37PPwx0/4IftqePvDOg33iiTQpPBOgamLTV/Emo6ysVzJfazG8&#10;kZvJ5WjLJFECEIB8tcjivoqvF/C3/KQ/x1/2Trw5/wCnLXaAPaKKKKACiiigDnrD/kq2rf8AYJsv&#10;/R13XQ1z1h/yVbVv+wTZf+jruuhoAKKKKACiiigAooooAK8N/aB/5PF/Z/8A+vvXv/TY9e5V4b+0&#10;D/yeL+z/AP8AX3r3/psegD3KiignAoAK+Iv2Kf2J/BfjL9mHwz4kv28fzy6g99JeQWHjvXrKNT9v&#10;ufniht7xI190VQCANoyMN7ze/t9fC3T7ya3m1vWFmgcxuo8Nao2GBwRkW+D+Fed/sL/G7Sfhd+wX&#10;4L8Ra9dTR+G73z/s91DYzSyxtLfThI2hjQyfMSMHbkZIbBALAHP/ALY37I/hH4Q/s6X/AIw8H638&#10;SNN1bRrzTrq1uV+IWvXccm69gQhkmvHRkKucggg9wRxX2QOBXxd+27+1R4R+I37OniLSfBs2satN&#10;qFzYSXcD6LeWcNkg1C2LXJkniRAM4UoCSzOCBncT9og5FABRRRQAUUUUAFFFFABRRRQAUUUUAFFF&#10;FABRRRQAUUUUAFFFFABRRRQAUUUUAFFFFABRRRQAUUUUAFRX1zHZ2U00x2wxIzuSOigZNS0jqJFK&#10;sAysMEHvQB8keDvDtiniLwvrNwPHnw78MeIITB4cuLLXobizjjudrx2syvCz2okwpjjEjRq2FDK2&#10;BXrvwW1nT9a8A+Ef7K01tJsbHxHqenxwPctcuxtzqEDStIwDM0jRtIS2Tlzkk8nq9I+BPhvSfhze&#10;eETazXvhu83J9gvJ3uI7eJgAIo9xJSNcDaoPyfw4wMZng/4Uab8FNB8I+HtIkvprG31q7uFe8nM8&#10;zNNDezPuc8t80jcnJxjJJ5IB6HRRRQBynxm+GB+LngabSY9a1vw/cb1mgvtLvJLaaJ1zjJRlLIck&#10;FCeR3BAI8L+H/wAANSf9o/R49e0/xrbjRdEvDLqsPibUrjT76U3FmYfKkecugZUlL278ZUZ8wKrV&#10;9P1S12eSPTJlhguLmRl2iOB1jk54yGYqAR1zkdKAMrQuPiV4g/69bP8A9rV0VeS+C/H+saH8UNX0&#10;vVtF1Ga8ntrYWtx5tsn2tV844b94FE2Mkqp+YKWAAyqd7/wlOpf9Czqv/gRa/wDx2gDdorC/4SnU&#10;v+hZ1X/wItf/AI7R/wAJTqX/AELOq/8AgRa//HaAPNP+CjX/ACYD8av+xJ1f/wBI5a9oHSvHf2v/&#10;AAz4m+Nf7KHxL8IaJ4ZvG1nxN4X1LTbBZ7u1jjkuJbWRI0Leadu5yq5PAzk4GTWeP2lPikB/ybn4&#10;5/8ACm8P/wDydQB3Xxv1280KHwobO4mtzdeJbG1m2NjzYnZgyH2PpXF/Ff8AYC+Hvxk8falr2rxa&#10;/GviHb/b2mWesXFtp2vlYkhzcwIwDboY0ik2bfOiRY5fMRQo4j4xftdeLPDg8LL4m/Zz8ff8TLxD&#10;aWelbPEehN/p7bzDnbfcD5W5b5fWuy/4aV+KX/Rufjn/AMKbw/8A/J1AHoNvqtyvx7m0/wA6T7DH&#10;4finWDP7sSG4kUtj12gDPoK7Cvl1P2v/ABf/AML+k0Nf2dfH3/CX/wDCPpfOP+Ej0LYbH7Q6Lz9u&#10;2Z83dx978K7H/hpX4pf9G5+Of/Cm8P8A/wAnUAe40V4d/wANK/FL/o3Pxz/4U3h//wCTqP8AhpX4&#10;pf8ARufjn/wpvD//AMnUAe40V4d/w0r8Uv8Ao3Pxz/4U3h//AOTqP+Glfil/0bn45/8ACm8P/wDy&#10;dQB7jRXh3/DSvxS/6Nz8c/8AhTeH/wD5Oo/4aV+KX/Rufjn/AMKbw/8A/J1AHuNFeHf8NK/FL/o3&#10;Pxz/AOFN4f8A/k6j/hpX4pf9G5+Of/Cm8P8A/wAnUAe40V4d/wANK/FL/o3Pxz/4U3h//wCTqP8A&#10;hpX4pf8ARufjn/wpvD//AMnUAe40V4d/w0r8Uv8Ao3Pxz/4U3h//AOTqP+Glfil/0bn45/8ACm8P&#10;/wDydQB7jRXh3/DSvxS/6Nz8c/8AhTeH/wD5Oo/4aV+KX/Rufjn/AMKbw/8A/J1AHuNFeHf8NK/F&#10;L/o3Pxz/AOFN4f8A/k6j/hpX4pf9G5+Of/Cm8P8A/wAnUAe40V4d/wANK/FL/o3Pxz/4U3h//wCT&#10;qP8AhpX4pf8ARufjn/wpvD//AMnUAe40V4d/w0r8Uv8Ao3Pxz/4U3h//AOTqP+Glfil/0bn45/8A&#10;Cm8P/wDydQB7jXH/AB+1e60H4Pa5eWU8lrdW8KtHLG21kO9RkGvPv+Glfil/0bn45/8ACm8P/wDy&#10;dXHfH39r7xd4K+EWtap4u/Z18fL4btUT7cY/EehM21pEUYCX277xXpQB6X8cP2N/CPx48Y23iHUL&#10;jxLouuRWyWE97oWsT6bNfWqO8kcMxjYbtjyStHIMSxGWTy3Te2dVdEtfhX4j+GvhPw7BHo/huwtb&#10;jT7fTrYbYIre3tVWGMD+6gUAfSuQ/wCGlfil/wBG5+Of/Cm8P/8AydXIeNP2wPF2kfFbwXpeqfs6&#10;+Ph4g1hr3+xQviPQipMcIafJF9tH7sjG7r25oA+oK8X8Lf8AKQ/x1/2Trw5/6ctdqt/w0r8Uv+jc&#10;/HP/AIU3h/8A+Tqi+ANj428Y/tReM/HXijwFqXgLTb7wto+hWVvqGp2N7PdS213qc8rj7LNKqoFu&#10;4h8xBJzgcUAe7UUUUAFFFFAHPWH/ACVbVv8AsE2X/o67roa56w/5Ktq3/YJsv/R13XQ0AFFFFABR&#10;RRQAUUUUAFeG/tA/8ni/s/8A/X3r3/psevcq8N/aB/5PF/Z//wCvvXv/AE2PQB7lQRuFFFAGG/wy&#10;8NyOWbw/ojMxySbGIkn/AL5rxH/gndZab4g/Yv8AB+j6lptrJb4vWhguI1khmQXtwMqCMcZwVxkf&#10;Qg19FV8U/sTfGbx/Yfso+G9N0/4G+MPEFhZz3wtdVs/EGi26XGL64xLGs12ki9ejqD1BGDyAd1+3&#10;x4E0/wAC/soeKI7PR7NYpJdPjtrq3tFE0A/tG1JikZRkrxwx9MNzgt9OV8n/ALQfiT4wftD/AATv&#10;PBf/AAozxJo93rFzZq+pXfiLRTbWqR3kMrSOsd28n3IycIrHJwM19YDpQAUUUUAFFFFABRRRQAUU&#10;UUAFFFFABRRRQAUUUUAFFFFABRRRQAUUUUAFFFFABRRRQAUUUUAFFFFABRRRQAVheL/+Q54Z/wCw&#10;m/8A6R3NbtYXi/8A5Dnhn/sJv/6R3NAG7RRRQAV5t4m+HVxpXxbbxnJqmn29nbquIbmQxKWFvLCA&#10;z9AC0i84PToTXbeL/GWleANAm1TWr+103T7fG+edwigk4UD1YkgADkkgDJrk9B/aY8EeKdctdNi1&#10;aSG6vn8q1S/sLmyW5c9FjaaNFdj2Ckk9qAMzwV8U/DPjHxlrsl5faVbyW6WQlt7m5iPkTxmVuDnD&#10;YO1lZeCCCK7j/hZPh3/oPaL/AOBsf/xVc/F4Pg1P4wapqELtaXlnb2S+bGAfOiJmLRODwynqO6nk&#10;HqD2/wBnj/55p/3zQBkf8LJ8O/8AQe0X/wADY/8A4qj/AIWT4d/6D2i/+Bsf/wAVWv8AZ4/+eaf9&#10;80fZ4/8Anmn/AHzQBg6l8WvCujaZdXt34l0C1s7GCS5uZ5dQhSO3ijUu8jsWwqqoLFjwACTwK4Mf&#10;8FAvgMf+a2fCP/wsNP8A/j1Uf+CjlrGf2AfjV+7T/kSNX7f9OcteqjwFoeP+QNpX/gJH/hQB8o/t&#10;kfty/BPXH+FH2H4wfC28+x/ETSbq48jxXYSeREom3SNiX5UGRljwM17P/wAPAfgN/wBFs+Ef/hYa&#10;f/8AHq6H4lx6R4Gj0JofD+jT/wBraza6Y++2QeWsrEFhx1GOldN/wgWh/wDQG0r/AMBI/wDCgD5R&#10;i/bk+Cg/4KG3Gp/8Lg+Fv9mn4dRWv2v/AISuw8jzf7Skby9/m7d+3nbnOOa9n/4eA/Ab/otnwj/8&#10;LDT/AP49XTx2ejv8U5fD/wDYGj+THpSah5v2ZNxZpnj24x0wufxroP8AhAtD/wCgNpX/AICR/wCF&#10;AHnH/DwH4Df9Fs+Ef/hYaf8A/HqP+HgPwG/6LZ8I/wDwsNP/APj1ej/8IFof/QG0r/wEj/wo/wCE&#10;C0P/AKA2lf8AgJH/AIUAecf8PAfgN/0Wz4R/+Fhp/wD8eo/4eA/Ab/otnwj/APCw0/8A+PV6P/wg&#10;Wh/9AbSv/ASP/Cj/AIQLQ/8AoDaV/wCAkf8AhQB5x/w8B+A3/RbPhH/4WGn/APx6j/h4D8Bv+i2f&#10;CP8A8LDT/wD49Xo//CBaH/0BtK/8BI/8KP8AhAtD/wCgNpX/AICR/wCFAHnH/DwH4Df9Fs+Ef/hY&#10;af8A/HqP+HgPwG/6LZ8I/wDwsNP/APj1ej/8IFof/QG0r/wEj/wo/wCEC0P/AKA2lf8AgJH/AIUA&#10;ecf8PAfgN/0Wz4R/+Fhp/wD8eo/4eA/Ab/otnwj/APCw0/8A+PV6P/wgWh/9AbSv/ASP/Cj/AIQL&#10;Q/8AoDaV/wCAkf8AhQB5x/w8B+A3/RbPhH/4WGn/APx6j/h4D8Bv+i2fCP8A8LDT/wD49Xo//CBa&#10;H/0BtK/8BI/8KP8AhAtD/wCgNpX/AICR/wCFAHnH/DwH4Df9Fs+Ef/hYaf8A/HqP+HgPwG/6LZ8I&#10;/wDwsNP/APj1ej/8IFof/QG0r/wEj/wo/wCEC0P/AKA2lf8AgJH/AIUAecf8PAfgN/0Wz4R/+Fhp&#10;/wD8eo/4eA/Ab/otnwj/APCw0/8A+PV6P/wgWh/9AbSv/ASP/Cj/AIQLQ/8AoDaV/wCAkf8AhQB5&#10;x/w8B+A3/RbPhH/4WGn/APx6j/h4D8Bv+i2fCP8A8LDT/wD49Xo//CBaH/0BtK/8BI/8KP8AhAtD&#10;/wCgNpX/AICR/wCFAHnH/DwH4Df9Fs+Ef/hYaf8A/HqP+HgPwG/6LZ8I/wDwsNP/APj1ej/8IFof&#10;/QG0r/wEj/wo/wCEC0P/AKA2lf8AgJH/AIUAecf8PAfgN/0Wz4R/+Fhp/wD8erxj/goT+3L8E/Ev&#10;7HPjax034wfC3UL24gtxFb23iuwllkIuoSdqrKScAE8dhX1d/wAIFof/AEBtK/8AASP/AArn/ipa&#10;aP8AD74f6nrMPh/R7iSwjEixvbIqv8wHJx70Acx/w8B+A3/RbPhH/wCFhp//AMerxj43/tyfBPUP&#10;2uvgfe2/xg+Fs1np766bqePxXYNFbb7FVTewlwu48DOMnpX1d/wgWh/9AbSv/ASP/Cuf8R2ej6J4&#10;58OaSvh/R3j1s3IeQ2yZi8qPeMDbznpQBzH/AA8B+A3/AEWz4R/+Fhp//wAerrvhZ+0F4D+OZvv+&#10;EJ8beEfGH9m7Ptf9iaxb6h9l37tnmeS7bd21sZxnacdDWz/wgWh/9AbSv/ASP/CvJPAej2ei/wDB&#10;Qnx5HZ2tvaxt8PPDrFYYxGCf7S13nAFAHuNFFFABRRRQBz1h/wAlW1b/ALBNl/6Ou66GuesP+Sra&#10;t/2CbL/0dd10NABRRRQAUUUUAFFFFABXhv7QP/J4v7P/AP1969/6bHr3KvDf2gf+Txf2f/8Ar717&#10;/wBNj0Ae5UUUUAFfIf7Bf7aHwd+H37KXhjRde+LHw10PWNPkvorqxv8AxPZW1zbP9uuDteN5QynB&#10;HBANfXlfM3/BPrwJp8P7IXhHVI9Jsbxp2vWu4mtkZ5sX1wN6kj7+B0/iA9cUAei6X+3T8Edb1C1t&#10;LH4xfCy8u76Zbe3gg8V2EklxIxAVEUS5ZiSAAOSSK9UByK+a/wDgod4F8PX37I+uaxZ2NnBNazae&#10;Y5baFI2ZTqFsCp+Xpnt1BHBHNfSg4FABRRRQAUUUUAFFFFABRRRQAUUUUAFFFFABRRRQAUUUUAFF&#10;FFABRRRQAUUUUAFFFFABRRRQAUUUUAFFFFABWF4v/wCQ54Z/7Cb/APpHc1u1heL/APkOeGf+wm//&#10;AKR3NAG7RRRQBwP7QmiLqXhzR75da0bQ77QtWi1Gyl1YgWU0ypInlSfMpwyO+CpyrBWAO3B8z8R/&#10;Ea++Luq6b4R1/wASfCvSbW6nhv5DpesS6hdXKW9xDJti3xxxxOz+WASzMASVUkZHtvxH+Gmh/Fvw&#10;ncaJ4h0+DUtOuMMY5BzG4+66MOUdeoZSCD0NeTeBP2Xrrwp8cNP1DU7Xwvq3hzRtHu7W0vGsY4b9&#10;5ZZ7V4/PRUEbNGsLgTLtJ38qDksAepaB/wAlJ8Qf9etn/wC1q6Sud0L/AJKV4g/69bP/ANrV0VAB&#10;RRRQB4v/AMFGv+TAfjV/2JOr/wDpHLXtA6V4v/wUa/5MB+NX/Yk6v/6Ry17QOlAHN/EfwK/jqPQ1&#10;W4W3/snV7bUzlN3mCJidnUYznr29K+Jf2vf+ChXxO+E3x58aQ6Ci2vh7wBJdrLaPo8dxZMLbSbfU&#10;UbUrozLNbjUJLhrS0MEZxLDk+eS0K/YHx7vprGDwf5M0sPneKdPifY5XehdsqcdQe4rR8V/APwN4&#10;88c6X4n1zwb4W1jxJomP7O1a+0qC4vrDDbh5MzqXjw3Pykc80AWdM8LSXPxAXxM7ND9p0eKxNo6j&#10;fEwkaUksCR/FjA9OtdJXFQXco/aIuLfzZPs6+HIpBFuOwN9pkG7HTOBjNdrQAUUUUAFFFFABRRRQ&#10;AUUUUAFFFFABRRRQAUUUUAFFFFABRRRQAUUUUAFYPxP8Gt8QvAWpaKlwtq2oRiMSlN4T5gc4yM9P&#10;Wt6uK/aKvJtP+CviCaCWSCaOBSskbFWU716EcigD5r/bj/a5+JHgD9oyz8E+C5H0eztbXSLu4vId&#10;Hh1KTy76e+ilv7lZpoVj0yyFkn2hoz5hN3H88IAMnt/7PniXUP2kfhH8IfiXqNvFo99qGhR6vdWC&#10;BnjD3dohIRmwwQFsruG4qRkA5rr/AIm/AnwT8azp58Y+D/C/iz+yZTPY/wBsaVBffYpDjLxearbG&#10;+Ucrg8D0qp41uJLP4teBLeGSSK3la+DxoxVHxb5GR0OO3pQB21eL+Fv+Uh/jr/snXhz/ANOWu17R&#10;Xi/hb/lIf46/7J14c/8ATlrtAHtFFFFABRRRQBz1h/yVbVv+wTZf+jruuhrnrD/kq2rf9gmy/wDR&#10;13XQ0AFFFFABRRRQAUUUUAFeG/tA/wDJ4v7P/wD1969/6bHr3KvDf2gf+Txf2f8A/r717/02PQB7&#10;lSO2xCaWigDwG/8A21tasr6aFfhX46mWGRkEiaLqjK+DjIIsiCD1yCR71xP7F/xf1L4Xf8E9fBPi&#10;QaBqmuW10Lhmsre2ma5st95cE7o44mcqO+Uyp68Hj60r59/4Jwa0q/sj+D7G6h8lZvt32Zy25Lkf&#10;bbjcM4GGHJ2915BOG2gHj/7ZPx08SfFH9nrxNZ6f4L1bwrZyTadc6lPrenahbwvGupWgPk+ZbRKZ&#10;2JAALgYyxDbMH7iHFfPP/BQ+zuND/ZD8U20KPPp80+nCMKNzWuNQtjt909P7vT7uNv0MDmgAoopC&#10;4UjJA3dPegBaKh0/UIdUtVmt5BJExIDDvgkH9QamoAKKKKACiiigAooooAKKKKACiiigAooooAKK&#10;KKACiiigAooooAKKKKACiiigAooooAKKKKACsLxf/wAhzwz/ANhN/wD0jua3awvF/wDyHPDP/YTf&#10;/wBI7mgDdooooAKwdc8V2F3qj6DDqWnRaxMAot7iIzBgVLkFAy5yisfvDp+Fb1cP4q+GGm23jN/F&#10;3max/aUahUW1QTBT5Twhgmwk4EhPcZA7ZFAHN+GbHxN4J+JurWI1LTZ9OmhtI4pzpksn2QsZQkRH&#10;n52dQGJOMgHAwT6B9g8Tf9BbQ/8AwUy//JNef+Afi9j4la5p+sabq0erC0tWVYtOm23kamQGZFIJ&#10;UfMAVOSpOMkFWbuv+FkW/wD0DPEH/grm/wDiaAJvsHib/oLaH/4KZf8A5Jo+weJv+gtof/gpl/8A&#10;kmof+FkW/wD0DPEH/grm/wDiaP8AhZFv/wBAzxB/4K5v/iaAOT/aK+CviL4+fAHxv4HfxFounf8A&#10;CX6DfaMt2ujSP9la4t3iWQr9p+YKzBiuRuAIyucjmx4S/aUx/wAlA+B//hv9U/8AlzXcfEb9obQv&#10;hR8Pde8U65a+ILPRfDWm3Oq3839lTsY4IImlkIAXLNtQ4Uck4A5Ncj/w2xp//ROfjR/4RF7/APE0&#10;AeZ/tBa1+0N8Oj4IW+8T/ArWv7f8WWOj2+/wHqafYZpfMKXAzq5yU2dOM56ivQv+ER/aU/6KB8Dv&#10;/Df6p/8ALmvOf2nf2iLj4mt8O/7I+GXxkm/4R3xtp2tXu/wbdx+XbQiXzGGR8xG4fKOTXqH/AA2x&#10;p/8A0Tn40f8AhEXv/wATQB5rH4g/aIP7VE3g3/hKPgWNQXwpHrR1X/hA9T3NEbt4Rb7f7XzgMC+d&#10;3fGO9egf8Ij+0p/0UD4Hf+G/1T/5c15xH+0TcL+2pN40/wCFZfGT+wH8Ex6KJv8AhDbvf9qF+8xX&#10;ZjdjYQd2Mdq9R/4bY0//AKJz8aP/AAiL3/4mgCr/AMIj+0p/0UD4Hf8Ahv8AVP8A5c0f8Ij+0p/0&#10;UD4Hf+G/1T/5c1a/4bY0/wD6Jz8aP/CIvf8A4mj/AIbY0/8A6Jz8aP8AwiL3/wCJoAq/8Ij+0p/0&#10;UD4Hf+G/1T/5c0f8Ij+0p/0UD4Hf+G/1T/5c1a/4bY0//onPxo/8Ii9/+Jo/4bY0/wD6Jz8aP/CI&#10;vf8A4mgCr/wiP7Sn/RQPgd/4b/VP/lzR/wAIj+0p/wBFA+B3/hv9U/8AlzVr/htjT/8AonPxo/8A&#10;CIvf/iaP+G2NP/6Jz8aP/CIvf/iaAKv/AAiP7Sn/AEUD4Hf+G/1T/wCXNH/CI/tKf9FA+B3/AIb/&#10;AFT/AOXNWv8AhtjT/wDonPxo/wDCIvf/AImj/htjT/8AonPxo/8ACIvf/iaAKv8AwiP7Sn/RQPgd&#10;/wCG/wBU/wDlzR/wiP7Sn/RQPgd/4b/VP/lzVr/htjT/APonPxo/8Ii9/wDiaP8AhtjT/wDonPxo&#10;/wDCIvf/AImgCr/wiP7Sn/RQPgd/4b/VP/lzR/wiP7Sn/RQPgd/4b/VP/lzVr/htjT/+ic/Gj/wi&#10;L3/4mj/htjT/APonPxo/8Ii9/wDiaAKv/CI/tKf9FA+B3/hv9U/+XNH/AAiP7Sn/AEUD4Hf+G/1T&#10;/wCXNWv+G2NP/wCic/Gj/wAIi9/+Jo/4bY0//onPxo/8Ii9/+JoAq/8ACI/tKf8ARQPgd/4b/VP/&#10;AJc0f8Ij+0p/0UD4Hf8Ahv8AVP8A5c1a/wCG2NP/AOic/Gj/AMIi9/8AiaP+G2NP/wCic/Gj/wAI&#10;i9/+JoAq/wDCI/tKf9FA+B3/AIb/AFT/AOXNH/CI/tKf9FA+B3/hv9U/+XNWv+G2NP8A+ic/Gj/w&#10;iL3/AOJo/wCG2NP/AOic/Gj/AMIi9/8AiaAKv/CI/tKf9FA+B3/hv9U/+XNH/CI/tKf9FA+B3/hv&#10;9U/+XNWv+G2NP/6Jz8aP/CIvf/iaP+G2NP8A+ic/Gj/wiL3/AOJoAq/8Ij+0p/0UD4Hf+G/1T/5c&#10;15/+1Nr/AO0R8HPgH4i8Sah4o+BfiCz0uKJpdPfwHqca3IaaNMFjq7AYLA9D0r0r/htjT/8AonPx&#10;o/8ACIvf/ia8v/bQ/aIuPjN+zH4q8M6D8MvjJcavqkMKW8cng27iVitxE5yzAAfKp60Aejf8Ij+0&#10;p/0UD4Hf+G/1T/5c15/8RvEH7RHhX46fDnw5P4o+Bd7d+Km1IW1+fAepq2m/Z7YSthf7XO7eDt4I&#10;x79K9K/4bX0//onPxo/8Ii9/+Jry74sftE3Hiv8AaT+E/iSz+Gfxkk0nwo2rnUZG8G3atF9otBHF&#10;hSMtlhjjp3oA9H/4RH9pT/ooHwO/8N/qn/y5q/8AAn4IePfDPxt8UeOviB4p8I69qWuaHpuhW0Hh&#10;/wAP3GlQW0VpPfT73868uWdma9I4KgCMcHNRf8Nsaf8A9E5+NH/hEXv/AMTXQfBr9p/Q/jV4z1rw&#10;7aaT4u0LW9BsrXUbmz17RJ9Nka3uHnjikTzAA6l7aZTjoV96APSKKKKACiiigDnrD/kq2rf9gmy/&#10;9HXddDXPWH/JVtW/7BNl/wCjruuhoAKKKbJMkW3cyruOBk4zQA6iq+papBpFss1xJ5cbSxwg4Jy8&#10;jrGg49WZR+NWKACiiigArw39oH/k8X9n/wD6+9e/9Nj17lXhv7QP/J4v7P8A/wBfevf+mx6APcqK&#10;KKACvij9ifwL8c/Ef7Jvh2PQ/Gfwjs/D8s181lBqPgzUbq9t1F/cFd80eqxK0gPIZY05xgCvtevj&#10;j9g39rKx8G/sr+G9JfwP8VNSk0+a/ha503wndXVrKRfXHMcqDaw56igDr/ip+zf8evjf8PJPCfiL&#10;4kfCZdFvpbQ30tj4Ev472RYZ4pjsZtVaNWYx4yUIGehr3waf4mx/yFtD/wDBTL/8k15Hr/8AwUI8&#10;K+EbVrnWvCPxW0axhkhjnurzwfdxw2vnSCKNpG2/KpdgMmvVh8SLcj/kGeIP/BXN/wDE0ATfYPE3&#10;/QW0P/wUy/8AyTVDxF4O13xNpxt7jVtHXawkilj0qVZIHH3XQ/aeGH+IOQSKs/8ACyLf/oGeIP8A&#10;wVzf/E1n+JviFcPYCTS9P1sXULhxFNpc3l3C94ydpK57MM4IBwRlSAY/wOv/ABIthDp2rXWnt9nM&#10;sgePTnX7dGJWBdX80qjbiNyFeMjGQQa9Krz34H/FCy8VeGbWCGx1iG4SeaGdJ7GRPssgkYlHbG0E&#10;ZHOcEEEEggn0KgAooooAKKKKACiiigAooooAKKKKACiiigAooooAKKKKACiiigAooooAKKKKACii&#10;igAooooAKwvF/wDyHPDP/YTf/wBI7mt2sLxf/wAhzwz/ANhN/wD0juaAN2iiigDnviT8RrX4a6Lb&#10;3M1pfaldX10llY2NkitcXs7hiI03Mqj5VZizMqqqsSQBXKP8fdW8O3FtJ4o8BeIPDulXVxHbHUDd&#10;2d5DbPI4RPNWGVnVSzAbgrKCeSBzUn7U2reHfD3w1h1PxJea9pdrpt/FPbalo9u811ptxhlSUBUc&#10;BcMyHepQh9pB3Yrx+H4hweK/iNofh3xJrnxc8RafdL/acdpP4S/s+3naCeDZ5wjtUleMPIjEgiMb&#10;QH4YAgHvUGg2mu/EvV2uoRI1nHY3EDAlWicedyCMEZBII6FWIOQSD11c5oBz8SfEH/XrZ/8Atauj&#10;oAKKKKAPF/8Ago1/yYD8av8AsSdX/wDSOWvaB0rxf/go1/yYD8av+xJ1f/0jlr2gdKAOU+K/jS88&#10;FxeHWs1hb+1NdtNOm8xS2IpWIbHIw3HB/Sur3DPWsHx74Jg8bJo63FxJb/2VqlvqUe0D968RJCHP&#10;Y5r89P26dT+M1p+1jr39jTeNI7xZLv8A4RZdMk18RlP7LtjpP2KKz/4lUpbVvtQvv7VB2wbTlItj&#10;UAfoHH4tun+MM2hYh+wx6NHfg7f3nmNO6HnOMYUcY6101c/pvhLb41XXri4zqEmlR2EsKD92NsjS&#10;Fh3+8xHPYV0FABRRRQAUUUUAFFFFABRRRQAUUUUAFFFFABRRRQAUUUUAFFFFABRRRQAVzPxh8W3X&#10;gT4a6tq9iIWurGIPGJVLITuUcgEevrXTVi/ETwjD498F3+j3E8lrDfII3lQAsg3A8Z+lAG0WA71z&#10;XijxddaP8QvC+lwrCbXWWuhOWUlx5UW9dpzxz1yDXxj/AMFLtT8fWf7R+hKs/iy38EmLSTbHSZPE&#10;ccZi8++/tfyTof7xtVCf2b9mS8BtyDLtV283H07+zr4Y8UeI/gx8Jta+IU1zD480nQYX1eKRYlkk&#10;vJbVEmEoj+QSBs7hH8m7dt+XFAHq1eL+Fv8AlIf46/7J14c/9OWu17RXi/hb/lIf46/7J14c/wDT&#10;lrtAHtFFFFABRRRQBz1h/wAlW1b/ALBNl/6Ou66GuesP+Srat/2CbL/0dd10NABXzaPAmgaZq+rj&#10;4gfCzXPGWvXGo3Uqav8A2UusQ3du8ztAIm3EwKkRRPLKoFKHrncfpKvH7X4YfEq++I/iGO6+IniC&#10;y8Ps0dxpE1rY6W21X3b7d1e3Z90ZAIfoyuP4lOQCv8OfDGoeF/hffR3Gm32h6TdeKbGfRdKvZxNc&#10;abZm6swI2IZguZVlkCBjsWRV4xge0V57f6NeeGPB39n6l4ovfFF+usabMZbyK2imhja9gCrtgjRd&#10;uVYglck7ueMD0KgAooooAK8N/aB/5PF/Z/8A+vvXv/TY9e5V4b+0D/yeL+z/AP8AX3r3/psegD3K&#10;iio7hZGT92yq2R1GcjPPcds/T36UASV84/8ABPTSbjSv2PvB+qaYnmTSfbftVqCFW8UX1wNwJ4WU&#10;AABjwwAVuNrJsX7ftKfbpvsr/Br7N5jeT5tnqHmbM/LuxPjOMZx3rz/9jS++IWhf8E9/BFx4bl8M&#10;ya1L9oNy2qxzSWNqfttwJSojdZPLz0yTt6nK/dAO0/4KIS2Pib9jPxFqUB3tFNYBGGUdP+JjbKyM&#10;OCMEcq3QqMjIGPoIdK+Hv21PA/xk1f8AZ88Rah4x1nwXpWhpPplzcw+F4J45NUkTUbURpKZ3cBMH&#10;JMe122IpJXIr7hHSgDk/iJ8cfCvwov7S18QavDp816jSxqY3kKxqQGlfap8uNSwBkfCjPJrqoZ0u&#10;I1eNldWAZWU5BB6EVxOs/DbUJPjVH4itX0y40vUtKGkavaXcbGTy42lkjeEjIOWlZXRhgqVOcrg3&#10;PAvwa0f4cC1j0mbWIbSyMv2e0k1O4mtoVkCDYsbuVCKIxsXGEy20DcaAJfhpolrFo8OoLCFvJFlg&#10;eRSR5iCZyAw6Ng5wTyNzYxk56esjwLYzab4YghnQxyK8pKntmRiP0IrXoAKKKKACiiigAooooAKK&#10;KKACiiigAooooAKKKKACiiigAooooAKKKKACiiigAooooAKKKKACuV1/xBZ6n4v0WzhmVrrT9UK3&#10;ERG1o91jcspweoI6EcEgjOQQOqPIry74p/Bq51fX9A1LTda1m31q3vJFiuWkDpEht5mKOAv+rZgq&#10;88jdkYbBoA9RorlNG8F3l7pVvLeat4hsrp0Blg+2RyeU3cBgmGHoeMjsOlWf+EAk/wCg/wCIP/Al&#10;f/iKAN66tY762khmjSaGZSjo67ldSMEEHggjtXm/hH9nfT/hl8TU8SadqepR6Tp+l3Nha6Kw863s&#10;BNJBLIYDjeq5t1xEMquTtCjiuq/4QCT/AKD/AIg/8CV/+Io/4QCT/oP+IP8AwJX/AOIoAh8J38Op&#10;+PtbuLeSOa3ns7KSORG3K6nziCDXUV5PpPwqv/DvxR1ibT9T106deLbG5iE6oS7GXdLGxXHBOXTv&#10;uLD5sh+2/wCEAk/6D/iD/wACV/8AiKAOiornf+EAk/6D/iD/AMCV/wDiKP8AhAJP+g/4g/8AAlf/&#10;AIigDzn/AIKNf8mA/Gr/ALEnV/8A0jlr2gdK8x+PXwWsfHfwN8Z6HrGq+IL7Sda0K9sLyA3gj8yK&#10;W3dHAZVBU4Y4I5BwaxR+xzMB/wAlc+M//g/i/wDjFAGz+1LaX19oHhKHTryPT7x/FenCO4eDz1jP&#10;mHnZkbuOOo612ul6RrVt4WmtrvWLe61ZlcR3y2IjSMn7pMW4g7fTdz7V5bdfsV/bvL874rfGKbyX&#10;Eib9dhbYw6MMwcEetS/8MdTf9Fc+M/8A4UEX/wAYoA0/A2ka5pH7R+oLrWtW+sNJ4agMRisBa+UP&#10;tUucgO27PHpjFeqV4p/wxcftf2j/AIWx8ZPP2eX5n9vQ7tuc4z5HTPOKk/4Y6m/6K58Z/wDwoIv/&#10;AIxQB7PRXjH/AAx1N/0Vz4z/APhQRf8Axij/AIY6m/6K58Z//Cgi/wDjFAHs9FeMf8MdTf8ARXPj&#10;P/4UEX/xij/hjqb/AKK58Z//AAoIv/jFAHs9FeMf8MdTf9Fc+M//AIUEX/xij/hjqb/ornxn/wDC&#10;gi/+MUAez0V4x/wx1N/0Vz4z/wDhQRf/ABij/hjqb/ornxn/APCgi/8AjFAHs9FeMf8ADHU3/RXP&#10;jP8A+FBF/wDGKP8Ahjqb/ornxn/8KCL/AOMUAez0V4x/wx1N/wBFc+M//hQRf/GKP+GOpv8Aornx&#10;n/8ACgi/+MUAez0V4x/wx1N/0Vz4z/8AhQRf/GKP+GOpv+iufGf/AMKCL/4xQB7PRXjH/DHU3/RX&#10;PjP/AOFBF/8AGKP+GOpv+iufGf8A8KCL/wCMUAez0V4x/wAMdTf9Fc+M/wD4UEX/AMYo/wCGOpv+&#10;iufGf/woIv8A4xQB7PRXjH/DHU3/AEVz4z/+FBF/8Yo/4Y6m/wCiufGf/wAKCL/4xQB7PXDftKnH&#10;wN8Rf9e6/wDoxa5H/hjqb/ornxn/APCgi/8AjFR3f7Fxv7doZ/ix8ZJopBhkfXoWVh7gwUAek+Md&#10;A8R6tfxvo3iG00e3WPa8cumC6Ltk/NuLrjjAxjtXG3Wj67o/xj8EjWtct9Z8x77yTFYC08rFuc5w&#10;7bs8emMVmf8ADHM3/RXPjP8A+FBF/wDGKjk/YvaaeORvix8ZGkhzsc69DuTPXB8jjNAHtdeL+Fv+&#10;Uh/jr/snXhz/ANOWu0v/AAx1N/0Vz4z/APhQRf8AxirXwP8AgBY/CP42eKtS/t7xZ4m1fU9E0u2l&#10;vde1EXciQRz37RxIFRVVQ0kjdCSX68CgD12iiigAoZtq5oqDUrI6jYyQrNNbmQY8yFtrp9Dg0Ac3&#10;4W1q18Q/EPULyzmW4tp9Isijr3/fXYII6gg5BB5BBB5rq68hk+EepeHfi3qOoaNqWuNb3VnaG/g8&#10;9U+1sZJwXRyu0SIApI4DBjnkqR3g8AyEf8h/xB/4Er/8RQB0VFc7/wAIBJ/0H/EH/gSv/wARR/wg&#10;En/Qf8Qf+BK//EUAcP8AHnwxe6xdQXFjrlrY65ZXtjJaK1p9+Nr2FQkh3DzIt+0kDkEAjaSDXW+G&#10;B4k13SVmub9dOulYxzW8unA7HU4O1t+HU9Qw6gjocgYPxd+EL654btTHrXiJry31Kye3mWVXe2P2&#10;qIFwNvZckg8YHPFbug+CNQuNOX+0NY1yC6QlH8u6QxyY6Ovy5APXB5HTnqQDS/sXXv8AoOW//gvH&#10;/wAXR/Yuvf8AQct//BeP/i6h/wCEAk/6D/iD/wACV/8AiKP+EAk/6D/iD/wJX/4igCb+xde/6Dlv&#10;/wCC8f8AxdeVftV/D/xnDeeBPiF4Ts7fxXr/AMMr26vbjQji2l8QWdxbPb3EVs7NsjulVhJF5h8t&#10;2Ty2KB/NT0//AIQCT/oP+IP/AAJX/wCIq013J4fvtH08SSXS3TSI8s7bpDtRnByMDPGOlAGb8Ffj&#10;V4d/aC+HVj4p8LX327S77enzxtDPazIxSW3nicB4Z4pFZJInAdHVlYAiuqrw3xh+yboWtfHvVNY0&#10;PXPGHgXUvE1il5rL+GtV+xxatPEREk80JV4zMIyEMoUOypGrFhGgW3/wx1N/0Vz4z/8AhQRf/GKA&#10;PZ6+ff8AgnDrLW/7Ivg23uo0jjnN6LaVM7XP224ypz0fgn0I6dCBt/8ADHU3/RXPjP8A+FBF/wDG&#10;KwvCX/BO/SfAngu38O6R8SvjBY6La7/JtU8QRlY9zmQ4JhJ++xbrwTxQAz/gohp82hfsjeKobdfM&#10;02afTsJnBtD/AGhbdM/wH06qemQcL9Dg5FeE+Jf2DdN8caX/AGfr3xG+LGuaTJPDPPp93rqG3ufK&#10;lSVVcLCCV3IuQCOle7DgUAFFFFABRRRQAUUUUAFFFFABRRRQAUUUUAFFFFABRRRQAUUUUAFFFFAB&#10;RRRQAUUUUAFFFFABRRRQAUUUUAFHWiigAooooAKKKKADFFFFABRRRQBh/E7/AJJv4g/7B1x/6Lat&#10;ysP4nf8AJN/EH/YOuP8A0W1blABRRRQAUUUUAFFFFABRRRQAUUUUAFFFFABRQTik3A9xQAtFBOKA&#10;2aACiiigAooooAKKKKACiiigAooooAKKKKACue03/kq2tf8AYJ0//wBHXtdDXPab/wAlW1r/ALBO&#10;n/8Ao69oA6GiiigAooooAMc0UUUAFFFFABRRRQAUUUUAFYfiP/kbvDv/AF2n/wDRLVuVh+I/+Ru8&#10;O/8AXaf/ANEtQBDJ/wAlYi/7BL/+jkroq52T/krEX/YJf/0cldFmgAoo3CigAooooAKKKKACiiig&#10;AooooAKKKKACiiigAooooAKKKKACiiigAooooAKKKKACiiigAooooAKKKKACiiigAooooAKKKKAC&#10;iiigAooooAKKKKACiiigDD+J3/JN/EH/AGDrj/0W1blcF8dPiXp/hPwFr8F1DqpkaylhjMWnzSJK&#10;7xnaquq7SSTjrxznGDVrwz8TJZbKSbU9P1yKa4kLpbx6NdMLZMDCFtnzN3JHGTgZABIB2dFc7/ws&#10;uz/58PEX/gmuv/jdH/Cy7P8A58PEX/gmuv8A43QB0VFc7/wsuz/58PEX/gmuv/jdH/Cy7P8A58PE&#10;X/gmuv8A43QB0VFc7/wsuz/58PEX/gmuv/jdH/Cy7P8A58PEX/gmuv8A43QB0VFc7/wsuz/58PEX&#10;/gmuv/jdH/Cy7P8A58PEX/gmuv8A43QB0VFc7/wsuz/58PEX/gmuv/jdH/Cy7P8A58PEX/gmuv8A&#10;43QB0VFc7/wsuz/58PEX/gmuv/jdH/Cy7P8A58PEX/gmuv8A43QBJ8T/AA/beK/Aeo6beateaHa3&#10;0YgkvbW4FvNEGYDCyH7pbO3I5+bgg4NfON74U1fwufix4J0PS28N3Wu6BD/YWlPq/m2syNJJbS3i&#10;zu37mVvNRWjwOUQ5ctx7p471Lw/8SvCF/oWtaP4gvNL1KPyp4jpF4pYZBBDKgKsCAQwIIIBBBFcb&#10;Y/CLwSuk6zbalZePPEMmvWyWV1d6rb39zdCCNt8cccmwGMK/zgpg7sMSSAaAPMfFBm+B3hnxR4Xj&#10;8N6P4S13V7LT5I9T0DUJplksptSgs58tIqPHLEJyQwGDu3AgqQPU/hl4SsvhD+0xfeGfD6z2ug6h&#10;4Yj1SSya4kmjhuUuWi8xd7EqZEbDY+8YweuTSaV8KvBdrpWt22o2PjnxFJ4htFsL261e2vrq4a3X&#10;JWJHKAxqrMWGzB3fMSSAa1fhp4f8O/C/UL6+t4vHWqapqUccM9/qtpe3ly0Ue7y4gzJ8qKXY4AGS&#10;xJyTmgD1Giud/wCFl2f/AD4eIv8AwTXX/wAbo/4WXZ/8+HiL/wAE11/8boA6Kiud/wCFl2f/AD4e&#10;Iv8AwTXX/wAbo/4WXZ/8+HiL/wAE11/8boA6Kiud/wCFl2f/AD4eIv8AwTXX/wAbo/4WXZ/8+HiL&#10;/wAE11/8boA6Kiud/wCFl2f/AD4eIv8AwTXX/wAbo/4WXZ/8+HiL/wAE11/8boA6Kiud/wCFl2f/&#10;AD4eIv8AwTXX/wAbo/4WXZ/8+HiL/wAE11/8boA6Kiud/wCFl2f/AD4eIv8AwTXX/wAbo/4WXZ/8&#10;+HiL/wAE11/8boA6Kue03/kq2tf9gnT/AP0de0n/AAsuz/58fEX/AIJrr/43XB3Hxg/tP4w6tZaN&#10;a6xujsLCO/uTpNw/2ELJdNs2bMmV1cbc/KBljnAVwD16io7K4F3ZxSqsirIgcCRCjDIzypwQfY8i&#10;pKACiiigAooooAKKKKACiiigAooooAKw/Ef/ACN3h3/rtP8A+iWrbd9iFuflGeBXlnxE+MsMfi3Q&#10;LPTLDWLjVmaV1il0q5CwIY2XzXGzJUHOAOWIwMAFlAOyk/5KvF/2CX/9HJXmtro2raN+21YTaj4g&#10;vNUh1HwvqctvZlFhtdPjW8sgioo5Z8MdzsSWOMbQABa1L4sNcfFC20/TYdYuL6HSvLvbptHuMWgM&#10;iHcYwmS7D7q9BnJ4wG6S4utDu/iFZeJ5LHxR/alhp82mxY0m68vypZIpHyvl9d0KYOeOaAPEPDun&#10;iH4c+Eviatxff8JnrPjOK3vZzdyHz7efU3tHtCm7Z5aRHCpj5TGG65NfVteN6f8AC3wXpvjaPWo7&#10;HxwVgv5NWg0x7W+bTbe8k3F7hINm0OS7t/dDMWADc17BZXa31pHMqyIsqhwskZjcA+qnBB9jzQBJ&#10;RRRQAUUUUAFFFFABRRRQAUUUUAFFFFABRRRQAUUUUAFFFFABRRRQAUUUUAFFFFABRRRQAUUUUAFF&#10;FFABRRRQAUUUUAFFFFABRRRQAUUUUAFFFFAGP4q8EWfiy3n+0K32iS1ltY5dxPkCRSrMq527sHGc&#10;ZxxnBIrYHSiigAooooAKKKKACiiigAooooAKKKKACiiigAooooAKKKKACiiigAooooAKKKKACiii&#10;gAooooAKKKKABhuXHrWJ4Z8B2XhHVLiexVo457aG28okt/q3mcuWJLM7NMxZmJJPJJJJrbooAKKK&#10;KACiiigAooooAKKKKACiiigAooooAKx18EWcOux6hCpjmWd7iVslmnZkKcsTnABwB0AAAwK2KKAM&#10;XRfAtn4f1pby0DRjyHhZCSxkZ3Ds7MxLMxI5JJJra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E+JXxF0f4Q/DzXPFXiG7NhoPhuwm1PUbkQyTG3t4UMkj7I1Z&#10;2wqk7VUsegBPFeZD9vTwOR/yA/jR/wCGf8W//K2j/go1/wAmA/Gr/sSdX/8ASOWvaB0oA8X/AOG8&#10;/A//AEA/jR/4Z/xb/wDK2o7j/goB4Bs4902j/GOFd6xhn+EXixQWYhVXnTepYgAdyQK9srzH4q/F&#10;FdE/aE+Gfg2bR7DULfxS+oXX2mcbnsZLSDzEeMYxuJYjPBA6UAYv/Dengf8A6Afxo/8ADP8Ai3/5&#10;W0f8N5+B/wDoB/Gj/wAM/wCLf/lbXtFFAHi//Defgf8A6Afxo/8ADP8Ai3/5W0f8N5+B/wDoB/Gj&#10;/wAM/wCLf/lbXtFFAHi//Defgf8A6Afxo/8ADP8Ai3/5W0f8N5+B/wDoB/Gj/wAM/wCLf/lbXtFF&#10;AHi//Defgf8A6Afxo/8ADP8Ai3/5W0f8N5+B/wDoB/Gj/wAM/wCLf/lbXtFFAHi//Defgf8A6Afx&#10;o/8ADP8Ai3/5W0f8N5+B/wDoB/Gj/wAM/wCLf/lbXtFFAHi//Defgf8A6Afxo/8ADP8Ai3/5W0f8&#10;N5+B/wDoB/Gj/wAM/wCLf/lbXtFFAHi//Defgf8A6Afxo/8ADP8Ai3/5W0f8N5+B/wDoB/Gj/wAM&#10;/wCLf/lbXtFFAHi//Defgf8A6Afxo/8ADP8Ai3/5W0f8N5+B/wDoB/Gj/wAM/wCLf/lbXtFFAHi/&#10;/Defgf8A6Afxo/8ADP8Ai3/5W0f8N5+B/wDoB/Gj/wAM/wCLf/lbXtFFAHi//Defgf8A6Afxo/8A&#10;DP8Ai3/5W0f8N5+B/wDoB/Gj/wAM/wCLf/lbXtFFAHi//Defgf8A6Afxo/8ADP8Ai3/5W0f8N5+B&#10;/wDoB/Gj/wAM/wCLf/lbXtFFAHi//Defgf8A6Afxo/8ADP8Ai3/5W0f8N5+B/wDoB/Gj/wAM/wCL&#10;f/lbXtFFAHg+pf8ABSH4ZaNeyW15a/Fi0uIbR7945vhP4qjZLdCA8xB07IjUkAt0GRk81cs/2/8A&#10;wFqFpFcQaP8AGSaGZBJHInwh8WMrqRkEEabggjnNbX7T/i7T/CkfgWHUPD2k+IYfEHi2w0gJfxLI&#10;toZi2J0DAjeuMjp9a9SAxQB4v/w3n4H/AOgH8aP/AAz/AIt/+VtdN8Hf2oPCXx18Savo+h/8JRa6&#10;todtb3l5Za74V1TQLhIJ2mSKVUv7eFpEZoJl3IGAMZBxxXoVeL+Fv+Uh/jr/ALJ14c/9OWu0Ae0U&#10;UUUAFFFFABRRRQAUUUUAFFFFABRRRQAUUUUAFFFFABRRRQAUUUUAFFFFABRRRQAUUUUAFFFFABRR&#10;RQAUUUUAFFFFABRRRQAUUUUAFFFFABRRRQAUUUUAFFFFABRRRQAUUUUAFFFFABRRRQAUUUUAFFFF&#10;ABRRRQB55+1v8KtU+On7LXxF8F6JJYw6x4r8N3+k2L3sjR2yTz27xoZGVWZU3MMlVYgZwD0rmh46&#10;/aDx/wAkw+EP/hydQ/8AlJXtFFAHzb8Vf2mPjl8Iz4b/ALQ+FPwtn/4SjXbbw/bfZ/iPfHy559+1&#10;nzoowg2HJGT04NYfxF0D9oDxV+0L8PfFkngH4S2f/CIx6giW5+IF+yXzXMIi2iT+xvkZQN2Cp3cg&#10;dDXXf8FA7fUrvRPhVFo99a6bqUnxI0dYLm5tDdxRNiflog6FhjI4ZTznNZHxAt/iBrf7RXwt0y/v&#10;beS6jg1wajcWOlXUOjoTaj7JJND9oYuoflSZlJYEAo1AEi/tM/HN/jnJ4B/4VT8Lf7Wj0JfEBm/4&#10;WPffZzA1w0G3P9i7t+5c424x37V1n/CdftB/9Ew+EP8A4cnUP/lJXIfDDSPFejf8FGNQi8Va1oWt&#10;SL8NoBbTadpctgdn9pSZ8xXnmBbPQqRwOnNfS1AHjH/CdftB/wDRMPhD/wCHJ1D/AOUlH/CdftB/&#10;9Ew+EP8A4cnUP/lJXs9FAHjH/CdftB/9Ew+EP/hydQ/+UlH/AAnX7Qf/AETD4Q/+HJ1D/wCUlez0&#10;UAeMf8J1+0H/ANEw+EP/AIcnUP8A5SUf8J1+0H/0TD4Q/wDhydQ/+Ulez0UAeMf8J1+0H/0TD4Q/&#10;+HJ1D/5SUf8ACdftB/8ARMPhD/4cnUP/AJSV7PRQB4x/wnX7Qf8A0TD4Q/8AhydQ/wDlJR/wnX7Q&#10;f/RMPhD/AOHJ1D/5SV7PRQB4x/wnX7Qf/RMPhD/4cnUP/lJR/wAJ1+0H/wBEw+EP/hydQ/8AlJXs&#10;9FAHjH/CdftB/wDRMPhD/wCHJ1D/AOUlH/CdftB/9Ew+EP8A4cnUP/lJXs9FAHjH/CdftB/9Ew+E&#10;P/hydQ/+UlH/AAnX7Qf/AETD4Q/+HJ1D/wCUlez0UAeMf8J1+0H/ANEw+EP/AIcnUP8A5SUf8J1+&#10;0H/0TD4Q/wDhydQ/+Ulez0UAeMf8J1+0H/0TD4Q/+HJ1D/5SUf8ACdftB/8ARMPhD/4cnUP/AJSV&#10;7PRQB4x/wnX7Qf8A0TD4Q/8AhydQ/wDlJXJ/HH9pn45/AX4V6v4u1X4U/C260/RkR5orX4j3zTOG&#10;kWMbQ2iqOrjqRxX0nXh3/BSU4/Yl8eZ4H2e37Z/5eoaAOG+L2l/H746XHhdI/APwl0yXwd4ms9ee&#10;OT4g38jXAgLEJ/yBgFDg8OC2MHgkEDS8V/tSfHPwh8XvCfg24+Efw2a+8YLdtZ3KfES9+yp9ni81&#10;w7/2NkErjAxkk+nNTfttS+M9U1H4V6p4I1q0sbO48Z6baXKjQ7q8mKmR9/nPFcR7bf5VDo6DBXl1&#10;6Cn4on8USftk/BFPFOq6BqF3HJroSLTdHl0/7P8A8S/5i3mXM/mK3BVhsxg5BOQoB2//AAnX7Qf/&#10;AETD4Q/+HJ1D/wCUlM+Bvw/+Ilx+0b4t8eeO9G8H+H01bw3pWgWVloev3GsFja3OozySyPLZ2uzP&#10;2xFChW+4xJHAr2qigAooooAKKKKACiiigAooooAKKKKACiiigAooooAKKKKACiiigAooooAKKKKA&#10;CiiigAooooAKKKKACiiigAooooAKKKKACiiigAooooAKKKKACiiigAooooAKKKKACiiigAooooAK&#10;KKKACiiigAooooAKKKKACiiigAooooA8K/bnlkhi+EbRxCaRfiTpBVC+zccT98H/AD6da9fnt4PF&#10;ljHPBI9vdW7Hy5Nv7y2furD07FTwR+Brx/8AbqvI9OtvhLcTMUhh+JOkO5CM5wFn7KCT+Vew3Vr5&#10;xj1PTGjkkkQEgN+7u07c9M8/K39DQB4t4fvbi8/4KQXYurdre4h+G0Ub8Hy3P9qSHcjdwfzHQ179&#10;XgujanFqv/BR+4ki3DHw1jV0YYaNhqkmVYdiK96oAKKKKACiiigAooooAKKKKACiiigAooooAKKK&#10;KACiiigAooooAKKKKACvDv8AgpKcfsSePP8Ar3t//SuGvca8N/4KSjP7Enjz/r3t/wD0rhoA9X1H&#10;TZtJvH1LTV8zzMG6tVIAuQB95SeBIAMA9GGAf4WXx/4zX9rq37YnwBvLfy5BMfEA37fnGLFcqc8q&#10;QRgqcEEcjIr187vBr920huP+vL/7X/6B/u/c8f8AjbpVvafttfAu6hDK942vGQA/IxGnqA2P72OM&#10;9wBnOBgA98ooooAKKKKACiiigAooooAKKKKACiiigAooooAKKKKACiiigAooooAKKKKACiiigAoo&#10;ooAKKKKACiiigAooooAKKKKACiiigAooooAKKKKACiiigAooooAKKKKACiiigAooooAKKKKACiii&#10;gAooooAKKKKACiiigAooooAy/G+qzaF4N1a9tyq3FnZyzRlhkBlQkZH1FagrD+J3/JN/EH/YOuP/&#10;AEW1blAHGfHH4e+Hfip4Vs9B8V+HPD/irQ7/AFGBZ9P1nTob+1kwSysYpVZCwIBBIyD0rjJf+Ccn&#10;7PUzln+A/wAGnZurN4K00k/+Qa9K8b9dH/7CcP8A7NW5QBw/wl/Zk+G/wCvLy48C/D7wR4LuNQjW&#10;G6k0HQrXTWuUUllVzCilgCzEA5AJPrXcUUUAFFFFABRRRQAUUUUAFFFFABRRRQAUUUUAFFFFABRR&#10;RQAUUUUAFFFFABWb4w8G6R8QvC99oev6Xp2t6LqkJt7ywv7ZLm1u4z1SSNwVdT3DAg1pUUAeL/8A&#10;Dt/9nf8A6IL8Gf8AwidN/wDjNXvBX7KHwq+BvxP0nVfBfwv+HPhPV7pLiGTUNH8NWdjdlCgJXzYo&#10;1faSBkZwcc161WHr3/I56D9bj/0XQBuVkWWsTT+PNS09iv2e1sLS4jGOQ8klyrc/SJP19a1657Tf&#10;+Sra1/2CdP8A/R17QB0NFFFABRRRQAUUUUAFFFFABRRRQAUUUUAFFFFABRRRQAUUUUAFFFFABRRR&#10;QAUUUUAFFFFABRRRQAUUUUAFFFFABRRRQAUUUUAFFFFABRRRQAUUUUAFFFFABRRRQAUUUUAFFFFA&#10;BRRRQAUUUUAFFFFABRRRQA2edLaFpJGWOOMFmZjgKB1JNVND8Saf4nsftOm31nqFuGKGW2mWVAR1&#10;GVJGawPjdoXh3xD8M9Sh8WXCWvhuEJc6g0k3lRtHE6ybZD3RioDL/ECV715z8Evhs3ijX/GHibS9&#10;NuPAGg+KrC207Tbe0gS0vJViMpN+8RUrFI4lCoGXcEjUsASFAB6h8Q9Qgv8A4b+JPImim8mxuY5N&#10;jBtjCM5U46Eehroq8B/Z/wDD8HhP4EfFDTbVrh7ex8Qa7CjTzNNK4BIy7sSzMepYkkmvfqAMPxv1&#10;0f8A7CcP/s1blYfjfro//YTh/wDZq3KACiiigAooooAKKKKACiiigAooooAbJIsSMzMqqoySTgAV&#10;U0bxJp/iKxa60++s762Viplt5llQEdRlSRkVi/GSx8O6p8NdUtfFk8dv4dukSC9aSdoEZXdVCs6k&#10;EBmKqRnBDYOQSK+ZPizo8vw31L4maPNY6Lo8fiLTdGmWHQgYLNdLXUltrgzLgFZzFM4Zh8rRqAMb&#10;DQB9aaP4m03xDYvdafqFlfW0bFGmt51kjUjqCVJGRS6F4k0/xRZtcabfWeoW6sUMltMsyBh1GVJG&#10;R6V8t/tJ+H9F+H/iHx3pGiWMOkabrXgq1hu7bTI0giN1JqItbRnUYUK3mOjsesat/dFdl+zh4dvv&#10;Af7RXiXTda0vw3ouqal4esLqK08NKU0x4YpZo2kdWCsJ977clcGNUAJKnAB7/RRRQAUUUUAFFFFA&#10;BRRRQAUUUUAFYevf8jnoP1uP/RdblYevf8jnoP1uP/RdAG5XPab/AMlW1r/sE6f/AOjr2uhrndP/&#10;AOSqa1/2CbD/ANHXtAGlH4q0uXXW0tdRsW1KNPMa0E6GdV9Smd2PfFWpdQghvI7dpo1uJlZ44iw3&#10;uq43EDqQMjJ7ZHrXzv8A8Kv8O+J/ifpOh+CNJhafwr4j/tvxD4qdA0sU4kaWS0WfG6aaQvsdclY4&#10;zhudq1v3/gePw3+3F4Y1I3+qX11rPh3WWf7Vcb47aNJ9P2RRIAFRRvY8DcxOWLcYAPb6KKKACiii&#10;gAooooAKKKKACiiigAooooAKKKKACiiigAooooAKKKKACiiigAooooAKKKKACiiigAooooAKKKKA&#10;CiiigAooooAKKKKACiiigAooooAKKKKACiiigAooooAKKKKACiiigAooooAKKKKAOR+Mfg/T/iD4&#10;X/sXV/Dd/wCJNLu3WSaC2uEg2tGyuhYtNGfvAEbSeV5xxWD8PfBOn/Cy6uZtD8D+KraS8QJKZdWh&#10;ucgEkYEt4wHXtivTKKAPIfH/AIgh+Gvw38SQ2fgzXLWTX/tdyY1ntHNzdSozSPgXDEDqzEDCgE4w&#10;K6zw34n8RWtk76l4b124u7h/NdY5rEQ2+QAI4/34JUY+83LEk8AhR0WteFrHX4blbiFWe6tntGlA&#10;HmLE/wB5Q3bPB+oHoK0KAPK/ir8VdUgutI02x8K6u2sz3kcsMc01p5aKNw3yFJztXPTONxGARyR0&#10;+heI9Z0rS4objw74lv51H7yeSWwVpGJJJwLjAHPAHQYFbtz4Wsbm8+0eQsc7TpcPIgw0roMLuPfA&#10;4rQoA53/AITPU/8AoUfEH/f+x/8Akij/AITPU/8AoUfEH/f+x/8AkiuiooA53/hM9T/6FHxB/wB/&#10;7H/5Io/4TPU/+hR8Qf8Af+x/+SK6KigDnf8AhM9T/wChR8Qf9/7H/wCSKP8AhM9T/wChR8Qf9/7H&#10;/wCSK6KigDnf+Ez1P/oUfEH/AH/sf/kij/hM9T/6FHxB/wB/7H/5IroqKAOd/wCEz1P/AKFHxB/3&#10;/sf/AJIo/wCEz1P/AKFHxB/3/sf/AJIroqKAOR8Q6lJ4t0O60zU/A2sX+n30TQ3FvO9hJHMjDBVl&#10;Nxgg1zXhP4Y+H/BGi6pp+nfDHUo7TW4vIv0mms7g3ce0qI3aS5ZmQBiApOACcAZr1OigDyrwz8LP&#10;D3hDw3q2kWPwx1FdP1xBHqEU01ncfa0AKhHaS5YsqgkBScLngCrfw48F6X8JPtR8P/DvWdPkvtv2&#10;iX7VaSzTBchFaR7pmKrk4XOBk4AzXpVFAHO/8Jnqf/Qo+IP+/wDY/wDyRR/wmep/9Cj4g/7/ANj/&#10;APJFdFRQBzv/AAmep/8AQo+IP+/9j/8AJFH/AAmep/8AQo+IP+/9j/8AJFdFRQBzv/CZ6n/0KPiD&#10;/v8A2P8A8kUf8Jnqf/Qo+IP+/wDY/wDyRXRUUAc7/wAJnqf/AEKPiD/v/Y//ACRR/wAJnqf/AEKP&#10;iD/v/Y//ACRXRUUAc7/wmep/9Cj4g/7/ANj/APJFH/CZ6n/0KPiD/v8A2P8A8kV0VFAHO/8ACZ6n&#10;/wBCj4g/7/2P/wAkVxPjn4l6xqXjrSNL0nw3rEWpRiUzyvJZsLRGj6jE5UyY5CMRxyeOD6weaz4v&#10;C9lb38NxFCsMkMkk3yDaHeTh2b1J9aAMm08Wapa2kcZ8K+I5TGgUu9xYlnwMZJ+0dTXAw/EPWvGf&#10;xd1iDSNB1yGytbKyh1C4jls/NJSa7PlREzbDklldwSU2MoAY7k9kYbhg96zdH8KWOgXrTWcK2+61&#10;hsxHGAscccRkKBVHTHmt+npQB5T4f+AHhXwrqsN9p/w58U2txb3P2xNmtp5fnb/MLFPtu05YkkEE&#10;Ek5zXZ3jG/8AFdjrkvgfXn1TTbea0trj7TZ7oopTG0igfacfMYozyM/L9a7WigCGxuJLuzjkkgkt&#10;ZJFDNFIVLxn0O0lcj2JHvU1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FAAGAAgAAAAhAPHFc3DiAAAACgEAAA8AAABkcnMvZG93bnJldi54bWxMj09rg0AUxO+FfoflFXpr&#10;VvPHGusaQmh7CoEmhZDbi76oxN0Vd6Pm2/f11B6HGWZ+k65G3YieOldboyCcBCDI5LaoTang+/Dx&#10;EoNwHk2BjTWk4E4OVtnjQ4pJYQfzRf3el4JLjEtQQeV9m0jp8oo0uoltybB3sZ1Gz7IrZdHhwOW6&#10;kdMgiKTG2vBChS1tKsqv+5tW8DngsJ6F7/32etncT4fF7rgNSannp3H9BsLT6P/C8IvP6JAx09ne&#10;TOFEo+B1weRewTxegmA/nkdTEGcOhrNlBDJL5f8L2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Fp+l4k/DwAAdo8AAA4AAAAAAAAAAAAAAAAAPAIAAGRycy9lMm9E&#10;b2MueG1sUEsBAi0ACgAAAAAAAAAhAM9ff1UMpgAADKYAABUAAAAAAAAAAAAAAAAApxEAAGRycy9t&#10;ZWRpYS9pbWFnZTEuanBlZ1BLAQItABQABgAIAAAAIQDxxXNw4gAAAAoBAAAPAAAAAAAAAAAAAAAA&#10;AOa3AABkcnMvZG93bnJldi54bWxQSwECLQAUAAYACAAAACEAWGCzG7oAAAAiAQAAGQAAAAAAAAAA&#10;AAAAAAD1uAAAZHJzL19yZWxzL2Uyb0RvYy54bWwucmVsc1BLBQYAAAAABgAGAH0BAADmuQAAAAA=&#10;">
                <v:rect id="Rechteck 20" o:spid="_x0000_s1027" style="position:absolute;left:-1665;top:22225;width:6255;height:2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IKwgAAANsAAAAPAAAAZHJzL2Rvd25yZXYueG1sRE/LisIw&#10;FN0L8w/hDsxGNG0XItUoMiAMgsP4KG4vzbWtNjelibbO15uF4PJw3vNlb2pxp9ZVlhXE4wgEcW51&#10;xYWC42E9moJwHlljbZkUPMjBcvExmGOqbcc7uu99IUIIuxQVlN43qZQuL8mgG9uGOHBn2xr0AbaF&#10;1C12IdzUMomiiTRYcWgosaHvkvLr/mYU+O0m+Y+3v1nWXZrHaXhYZ/FfrdTXZ7+agfDU+7f45f7R&#10;CpKwPnwJP0AungAAAP//AwBQSwECLQAUAAYACAAAACEA2+H2y+4AAACFAQAAEwAAAAAAAAAAAAAA&#10;AAAAAAAAW0NvbnRlbnRfVHlwZXNdLnhtbFBLAQItABQABgAIAAAAIQBa9CxbvwAAABUBAAALAAAA&#10;AAAAAAAAAAAAAB8BAABfcmVscy8ucmVsc1BLAQItABQABgAIAAAAIQBYAGIKwgAAANsAAAAPAAAA&#10;AAAAAAAAAAAAAAcCAABkcnMvZG93bnJldi54bWxQSwUGAAAAAAMAAwC3AAAA9gIAAAAA&#10;" fillcolor="#eeece1 [3214]" stroked="f"/>
                <v:rect id="Rechteck 21" o:spid="_x0000_s1028" style="position:absolute;left:-1601;top:41846;width:6179;height:28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eRxgAAANsAAAAPAAAAZHJzL2Rvd25yZXYueG1sRI9Ba8JA&#10;FITvhf6H5RV6KbpJDlJi1lAKgSJYqjb0+sg+k9js25BdTeyvd4WCx2FmvmGyfDKdONPgWssK4nkE&#10;griyuuVawfe+mL2CcB5ZY2eZFFzIQb56fMgw1XbkLZ13vhYBwi5FBY33fSqlqxoy6Oa2Jw7ewQ4G&#10;fZBDLfWAY4CbTiZRtJAGWw4LDfb03lD1uzsZBX6zTv7izWdZjsf+8vOyL8r4q1Pq+Wl6W4LwNPl7&#10;+L/9oRUkMdy+hB8gV1cAAAD//wMAUEsBAi0AFAAGAAgAAAAhANvh9svuAAAAhQEAABMAAAAAAAAA&#10;AAAAAAAAAAAAAFtDb250ZW50X1R5cGVzXS54bWxQSwECLQAUAAYACAAAACEAWvQsW78AAAAVAQAA&#10;CwAAAAAAAAAAAAAAAAAfAQAAX3JlbHMvLnJlbHNQSwECLQAUAAYACAAAACEAN0zHkcYAAADbAAAA&#10;DwAAAAAAAAAAAAAAAAAHAgAAZHJzL2Rvd25yZXYueG1sUEsFBgAAAAADAAMAtwAAAPoCAAAAAA==&#10;" fillcolor="#eeece1 [3214]" stroked="f"/>
                <v:rect id="Rechteck 22" o:spid="_x0000_s1029" style="position:absolute;left:-1029;top:55562;width:4934;height:2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nmxgAAANsAAAAPAAAAZHJzL2Rvd25yZXYueG1sRI9Ba8JA&#10;FITvQv/D8gq9iG6SQ5GYNZRCoAiWVht6fWSfSWz2bciuJvbXdwuCx2FmvmGyfDKduNDgWssK4mUE&#10;griyuuVawdehWKxAOI+ssbNMCq7kIN88zDJMtR35ky57X4sAYZeigsb7PpXSVQ0ZdEvbEwfvaAeD&#10;PsihlnrAMcBNJ5MoepYGWw4LDfb02lD1sz8bBX63TX7j3XtZjqf++j0/FGX80Sn19Di9rEF4mvw9&#10;fGu/aQVJAv9fwg+Qmz8AAAD//wMAUEsBAi0AFAAGAAgAAAAhANvh9svuAAAAhQEAABMAAAAAAAAA&#10;AAAAAAAAAAAAAFtDb250ZW50X1R5cGVzXS54bWxQSwECLQAUAAYACAAAACEAWvQsW78AAAAVAQAA&#10;CwAAAAAAAAAAAAAAAAAfAQAAX3JlbHMvLnJlbHNQSwECLQAUAAYACAAAACEAx55Z5sYAAADbAAAA&#10;DwAAAAAAAAAAAAAAAAAHAgAAZHJzL2Rvd25yZXYueG1sUEsFBgAAAAADAAMAtwAAAPoCAAAAAA==&#10;" fillcolor="#eeece1 [3214]" stroked="f"/>
                <v:rect id="Rechteck 23" o:spid="_x0000_s1030" style="position:absolute;left:39864;top:22416;width:4877;height:2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x9xQAAANsAAAAPAAAAZHJzL2Rvd25yZXYueG1sRI9Ba8JA&#10;FITvBf/D8oReim6SQpHoKiIIUrBYNXh9ZJ9JNPs2ZLcm9te7hYLHYWa+YWaL3tTiRq2rLCuIxxEI&#10;4tzqigsFx8N6NAHhPLLG2jIpuJODxXzwMsNU246/6bb3hQgQdikqKL1vUildXpJBN7YNcfDOtjXo&#10;g2wLqVvsAtzUMomiD2mw4rBQYkOrkvLr/sco8NvP5DfefmVZd2nup7fDOot3tVKvw345BeGp98/w&#10;f3ujFSTv8Pcl/AA5fwAAAP//AwBQSwECLQAUAAYACAAAACEA2+H2y+4AAACFAQAAEwAAAAAAAAAA&#10;AAAAAAAAAAAAW0NvbnRlbnRfVHlwZXNdLnhtbFBLAQItABQABgAIAAAAIQBa9CxbvwAAABUBAAAL&#10;AAAAAAAAAAAAAAAAAB8BAABfcmVscy8ucmVsc1BLAQItABQABgAIAAAAIQCo0vx9xQAAANsAAAAP&#10;AAAAAAAAAAAAAAAAAAcCAABkcnMvZG93bnJldi54bWxQSwUGAAAAAAMAAwC3AAAA+QIAAAAA&#10;" fillcolor="#eeece1 [3214]" stroked="f"/>
                <v:rect id="Rechteck 24" o:spid="_x0000_s1031" style="position:absolute;left:39928;top:42354;width:4747;height:28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QJxQAAANsAAAAPAAAAZHJzL2Rvd25yZXYueG1sRI9Ba8JA&#10;FITvBf/D8oReim4SSpHoKiIIUrBYNXh9ZJ9JNPs2ZLcm9te7hYLHYWa+YWaL3tTiRq2rLCuIxxEI&#10;4tzqigsFx8N6NAHhPLLG2jIpuJODxXzwMsNU246/6bb3hQgQdikqKL1vUildXpJBN7YNcfDOtjXo&#10;g2wLqVvsAtzUMomiD2mw4rBQYkOrkvLr/sco8NvP5DfefmVZd2nup7fDOot3tVKvw345BeGp98/w&#10;f3ujFSTv8Pcl/AA5fwAAAP//AwBQSwECLQAUAAYACAAAACEA2+H2y+4AAACFAQAAEwAAAAAAAAAA&#10;AAAAAAAAAAAAW0NvbnRlbnRfVHlwZXNdLnhtbFBLAQItABQABgAIAAAAIQBa9CxbvwAAABUBAAAL&#10;AAAAAAAAAAAAAAAAAB8BAABfcmVscy8ucmVsc1BLAQItABQABgAIAAAAIQAnO2QJxQAAANsAAAAP&#10;AAAAAAAAAAAAAAAAAAcCAABkcnMvZG93bnJldi54bWxQSwUGAAAAAAMAAwC3AAAA+QIAAAAA&#10;" fillcolor="#eeece1 [3214]" stroked="f"/>
                <v:group id="Gruppieren 25" o:spid="_x0000_s1032" style="position:absolute;left:2082;width:46840;height:69259" coordsize="46839,6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hteck 26" o:spid="_x0000_s1033" style="position:absolute;left:12700;top:62071;width:3067;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SvxAAAANsAAAAPAAAAZHJzL2Rvd25yZXYueG1sRI9Bi8Iw&#10;FITvgv8hPGFvmupBpRpFBHVXvKwWvD6bZ1ttXkqTrXV//UZY8DjMzDfMfNmaUjRUu8KyguEgAkGc&#10;Wl1wpiA5bfpTEM4jaywtk4InOVguup05xto++Juao89EgLCLUUHufRVL6dKcDLqBrYiDd7W1QR9k&#10;nUld4yPATSlHUTSWBgsOCzlWtM4pvR9/jILd/rY9bH73zVcyvZzXExNdbZYo9dFrVzMQnlr/Dv+3&#10;P7WC0RheX8IPkIs/AAAA//8DAFBLAQItABQABgAIAAAAIQDb4fbL7gAAAIUBAAATAAAAAAAAAAAA&#10;AAAAAAAAAABbQ29udGVudF9UeXBlc10ueG1sUEsBAi0AFAAGAAgAAAAhAFr0LFu/AAAAFQEAAAsA&#10;AAAAAAAAAAAAAAAAHwEAAF9yZWxzLy5yZWxzUEsBAi0AFAAGAAgAAAAhAAP/NK/EAAAA2wAAAA8A&#10;AAAAAAAAAAAAAAAABwIAAGRycy9kb3ducmV2LnhtbFBLBQYAAAAAAwADALcAAAD4AgAAAAA=&#10;" fillcolor="#eeece1 [3214]" stroked="f"/>
                  <v:line id="Gerade Verbindung 2079" o:spid="_x0000_s1034" style="position:absolute;visibility:visible;mso-wrap-style:square" from="11525,64897" to="16751,6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r+DxQAAANsAAAAPAAAAZHJzL2Rvd25yZXYueG1sRI9Pa8JA&#10;FMTvhX6H5RW8iG7qoUp0E6xUKEUQ/0Cuj+wzG82+DdmtSb+9Wyj0OMzMb5hVPthG3KnztWMFr9ME&#10;BHHpdM2VgvNpO1mA8AFZY+OYFPyQhzx7flphql3PB7ofQyUihH2KCkwIbSqlLw1Z9FPXEkfv4jqL&#10;IcqukrrDPsJtI2dJ8iYt1hwXDLa0MVTejt9WwfvHdb3XZj7e9EVVtP2uSPRXodToZVgvQQQawn/4&#10;r/2pFczm8Psl/gCZPQAAAP//AwBQSwECLQAUAAYACAAAACEA2+H2y+4AAACFAQAAEwAAAAAAAAAA&#10;AAAAAAAAAAAAW0NvbnRlbnRfVHlwZXNdLnhtbFBLAQItABQABgAIAAAAIQBa9CxbvwAAABUBAAAL&#10;AAAAAAAAAAAAAAAAAB8BAABfcmVscy8ucmVsc1BLAQItABQABgAIAAAAIQBn6r+DxQAAANsAAAAP&#10;AAAAAAAAAAAAAAAAAAcCAABkcnMvZG93bnJldi54bWxQSwUGAAAAAAMAAwC3AAAA+QIAAAAA&#10;" strokecolor="black [3213]" strokeweight=".5pt"/>
                  <v:line id="Gerade Verbindung 1861" o:spid="_x0000_s1035" style="position:absolute;visibility:visible;mso-wrap-style:square" from="12414,61690" to="12414,6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vxwgAAANsAAAAPAAAAZHJzL2Rvd25yZXYueG1sRE/Pa8Iw&#10;FL4L+x/CG+wiM9WDSte0VNlgyEDUQa+P5q3p1ryUJrPdf78cBI8f3++smGwnrjT41rGC5SIBQVw7&#10;3XKj4PPy9rwF4QOyxs4xKfgjD0X+MMsw1W7kE13PoRExhH2KCkwIfSqlrw1Z9AvXE0fuyw0WQ4RD&#10;I/WAYwy3nVwlyVpabDk2GOxpb6j+Of9aBbvX7/KozWa+H6um6sePKtGHSqmnx6l8ARFoCnfxzf2u&#10;Fazi2Pgl/gCZ/wMAAP//AwBQSwECLQAUAAYACAAAACEA2+H2y+4AAACFAQAAEwAAAAAAAAAAAAAA&#10;AAAAAAAAW0NvbnRlbnRfVHlwZXNdLnhtbFBLAQItABQABgAIAAAAIQBa9CxbvwAAABUBAAALAAAA&#10;AAAAAAAAAAAAAB8BAABfcmVscy8ucmVsc1BLAQItABQABgAIAAAAIQAWdSvxwgAAANsAAAAPAAAA&#10;AAAAAAAAAAAAAAcCAABkcnMvZG93bnJldi54bWxQSwUGAAAAAAMAAwC3AAAA9gIAAAAA&#10;" strokecolor="black [3213]" strokeweight=".5pt"/>
                  <v:line id="Gerade Verbindung 1862" o:spid="_x0000_s1036" style="position:absolute;visibility:visible;mso-wrap-style:square" from="16002,61753" to="16002,6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5qxQAAANsAAAAPAAAAZHJzL2Rvd25yZXYueG1sRI9Ba8JA&#10;FITvgv9heUIvohs91DZ1DVFaKEWQWiHXR/Y1G82+DdmtSf99tyB4HGbmG2adDbYRV+p87VjBYp6A&#10;IC6drrlScPp6mz2B8AFZY+OYFPySh2wzHq0x1a7nT7oeQyUihH2KCkwIbSqlLw1Z9HPXEkfv23UW&#10;Q5RdJXWHfYTbRi6T5FFarDkuGGxpZ6i8HH+sgu3rOT9os5ru+qIq2n5fJPqjUOphMuQvIAIN4R6+&#10;td+1guUz/H+JP0Bu/gAAAP//AwBQSwECLQAUAAYACAAAACEA2+H2y+4AAACFAQAAEwAAAAAAAAAA&#10;AAAAAAAAAAAAW0NvbnRlbnRfVHlwZXNdLnhtbFBLAQItABQABgAIAAAAIQBa9CxbvwAAABUBAAAL&#10;AAAAAAAAAAAAAAAAAB8BAABfcmVscy8ucmVsc1BLAQItABQABgAIAAAAIQB5OY5qxQAAANsAAAAP&#10;AAAAAAAAAAAAAAAAAAcCAABkcnMvZG93bnJldi54bWxQSwUGAAAAAAMAAwC3AAAA+QIAAAAA&#10;" strokecolor="black [3213]" strokeweight=".5pt"/>
                  <v:line id="Gerade Verbindung 1863" o:spid="_x0000_s1037" style="position:absolute;rotation:90;visibility:visible;mso-wrap-style:square" from="11874,64325" to="12947,6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vYwgAAANwAAAAPAAAAZHJzL2Rvd25yZXYueG1sRE/Pa8Iw&#10;FL4P/B/CE7yMmarDzc4oIhQ6vajb7o/mrSk2LyWJWv/75SDs+PH9Xq5724or+dA4VjAZZyCIK6cb&#10;rhV8fxUv7yBCRNbYOiYFdwqwXg2elphrd+MjXU+xFimEQ44KTIxdLmWoDFkMY9cRJ+7XeYsxQV9L&#10;7fGWwm0rp1k2lxYbTg0GO9oaqs6ni1XQ/byZ2X2/K8r5wRfN56sun7cLpUbDfvMBIlIf/8UPd6kV&#10;LKZpbTqTjoBc/QEAAP//AwBQSwECLQAUAAYACAAAACEA2+H2y+4AAACFAQAAEwAAAAAAAAAAAAAA&#10;AAAAAAAAW0NvbnRlbnRfVHlwZXNdLnhtbFBLAQItABQABgAIAAAAIQBa9CxbvwAAABUBAAALAAAA&#10;AAAAAAAAAAAAAB8BAABfcmVscy8ucmVsc1BLAQItABQABgAIAAAAIQAkIVvYwgAAANwAAAAPAAAA&#10;AAAAAAAAAAAAAAcCAABkcnMvZG93bnJldi54bWxQSwUGAAAAAAMAAwC3AAAA9gIAAAAA&#10;" strokecolor="black [3213]"/>
                  <v:line id="Gerade Verbindung 1864" o:spid="_x0000_s1038" style="position:absolute;rotation:90;visibility:visible;mso-wrap-style:square" from="15430,64262" to="16503,6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rvxQAAANwAAAAPAAAAZHJzL2Rvd25yZXYueG1sRI9La8Mw&#10;EITvhf4HsYVeSiI3KXm4UUIJGNzmkud9sbaWqbUykpI4/z4qFHocZuYbZrHqbSsu5EPjWMHrMANB&#10;XDndcK3geCgGMxAhImtsHZOCGwVYLR8fFphrd+UdXfaxFgnCIUcFJsYulzJUhiyGoeuIk/ftvMWY&#10;pK+l9nhNcNvKUZZNpMWG04LBjtaGqp/92SroTlMzvm2+inKy9UXz+abLl/Vcqeen/uMdRKQ+/of/&#10;2qVWMB+P4PdMOgJyeQcAAP//AwBQSwECLQAUAAYACAAAACEA2+H2y+4AAACFAQAAEwAAAAAAAAAA&#10;AAAAAAAAAAAAW0NvbnRlbnRfVHlwZXNdLnhtbFBLAQItABQABgAIAAAAIQBa9CxbvwAAABUBAAAL&#10;AAAAAAAAAAAAAAAAAB8BAABfcmVscy8ucmVsc1BLAQItABQABgAIAAAAIQDAEPrvxQAAANwAAAAP&#10;AAAAAAAAAAAAAAAAAAcCAABkcnMvZG93bnJldi54bWxQSwUGAAAAAAMAAwC3AAAA+QIAAAAA&#10;" strokecolor="black [3213]"/>
                  <v:line id="Gerade Verbindung 1865" o:spid="_x0000_s1039" style="position:absolute;visibility:visible;mso-wrap-style:square" from="19558,61690" to="19558,6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ndxgAAANwAAAAPAAAAZHJzL2Rvd25yZXYueG1sRI9Ba8JA&#10;FITvgv9heUIvopu2Ymt0FSstFBGkWsj1kX1mY7NvQ3Zr0n/fFQSPw8x8wyxWna3EhRpfOlbwOE5A&#10;EOdOl1wo+D5+jF5B+ICssXJMCv7Iw2rZ7y0w1a7lL7ocQiEihH2KCkwIdSqlzw1Z9GNXE0fv5BqL&#10;IcqmkLrBNsJtJZ+SZCotlhwXDNa0MZT/HH6tgrf383qvzctw02ZFVre7LNHbTKmHQbeegwjUhXv4&#10;1v7UCmbPE7ieiUdALv8BAAD//wMAUEsBAi0AFAAGAAgAAAAhANvh9svuAAAAhQEAABMAAAAAAAAA&#10;AAAAAAAAAAAAAFtDb250ZW50X1R5cGVzXS54bWxQSwECLQAUAAYACAAAACEAWvQsW78AAAAVAQAA&#10;CwAAAAAAAAAAAAAAAAAfAQAAX3JlbHMvLnJlbHNQSwECLQAUAAYACAAAACEAprnp3cYAAADcAAAA&#10;DwAAAAAAAAAAAAAAAAAHAgAAZHJzL2Rvd25yZXYueG1sUEsFBgAAAAADAAMAtwAAAPoCAAAAAA==&#10;" strokecolor="black [3213]" strokeweight=".5pt"/>
                  <v:line id="Gerade Verbindung 1866" o:spid="_x0000_s1040" style="position:absolute;visibility:visible;mso-wrap-style:square" from="11525,68484" to="20326,6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9IxxQAAANwAAAAPAAAAZHJzL2Rvd25yZXYueG1sRI9Ba8JA&#10;FITvBf/D8oReRDcqWI2uotKClEKpCrk+sq/Z1OzbkN2a+O/dgtDjMDPfMKtNZytxpcaXjhWMRwkI&#10;4tzpkgsF59PbcA7CB2SNlWNScCMPm3XvaYWpdi1/0fUYChEh7FNUYEKoUyl9bsiiH7maOHrfrrEY&#10;omwKqRtsI9xWcpIkM2mx5LhgsKa9ofxy/LUKdq8/209tXgb7Niuyuv3IEv2eKfXc77ZLEIG68B9+&#10;tA9awWI6g78z8QjI9R0AAP//AwBQSwECLQAUAAYACAAAACEA2+H2y+4AAACFAQAAEwAAAAAAAAAA&#10;AAAAAAAAAAAAW0NvbnRlbnRfVHlwZXNdLnhtbFBLAQItABQABgAIAAAAIQBa9CxbvwAAABUBAAAL&#10;AAAAAAAAAAAAAAAAAB8BAABfcmVscy8ucmVsc1BLAQItABQABgAIAAAAIQA5J9IxxQAAANwAAAAP&#10;AAAAAAAAAAAAAAAAAAcCAABkcnMvZG93bnJldi54bWxQSwUGAAAAAAMAAwC3AAAA+QIAAAAA&#10;" strokecolor="black [3213]" strokeweight=".5pt"/>
                  <v:line id="Gerade Verbindung 1868" o:spid="_x0000_s1041" style="position:absolute;rotation:90;visibility:visible;mso-wrap-style:square" from="11906,67945" to="12979,69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1l3xgAAANwAAAAPAAAAZHJzL2Rvd25yZXYueG1sRI9PawIx&#10;FMTvhX6H8Aq9iGZbi39WoxRhYVsvrdr7Y/O6Wdy8LEnU9dubgtDjMDO/YZbr3rbiTD40jhW8jDIQ&#10;xJXTDdcKDvtiOAMRIrLG1jEpuFKA9erxYYm5dhf+pvMu1iJBOOSowMTY5VKGypDFMHIdcfJ+nbcY&#10;k/S11B4vCW5b+ZplE2mx4bRgsKONoeq4O1kF3c/UjK/bz6KcfPmi+XjT5WAzV+r5qX9fgIjUx//w&#10;vV1qBfPxFP7OpCMgVzcAAAD//wMAUEsBAi0AFAAGAAgAAAAhANvh9svuAAAAhQEAABMAAAAAAAAA&#10;AAAAAAAAAAAAAFtDb250ZW50X1R5cGVzXS54bWxQSwECLQAUAAYACAAAACEAWvQsW78AAAAVAQAA&#10;CwAAAAAAAAAAAAAAAAAfAQAAX3JlbHMvLnJlbHNQSwECLQAUAAYACAAAACEA0GdZd8YAAADcAAAA&#10;DwAAAAAAAAAAAAAAAAAHAgAAZHJzL2Rvd25yZXYueG1sUEsFBgAAAAADAAMAtwAAAPoCAAAAAA==&#10;" strokecolor="black [3213]"/>
                  <v:line id="Gerade Verbindung 1870" o:spid="_x0000_s1042" style="position:absolute;rotation:90;visibility:visible;mso-wrap-style:square" from="19050,67945" to="20123,69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FwgAAANwAAAAPAAAAZHJzL2Rvd25yZXYueG1sRE/LagIx&#10;FN0X/IdwhW5KzajF6tQoIgxM68bn/jK5nQxOboYk1fHvm0Why8N5L9e9bcWNfGgcKxiPMhDEldMN&#10;1wrOp+J1DiJEZI2tY1LwoADr1eBpibl2dz7Q7RhrkUI45KjAxNjlUobKkMUwch1x4r6dtxgT9LXU&#10;Hu8p3LZykmUzabHh1GCwo62h6nr8sQq6y7uZPnZfRTnb+6L5fNPly3ah1POw33yAiNTHf/Gfu9QK&#10;FtO0Np1JR0CufgEAAP//AwBQSwECLQAUAAYACAAAACEA2+H2y+4AAACFAQAAEwAAAAAAAAAAAAAA&#10;AAAAAAAAW0NvbnRlbnRfVHlwZXNdLnhtbFBLAQItABQABgAIAAAAIQBa9CxbvwAAABUBAAALAAAA&#10;AAAAAAAAAAAAAB8BAABfcmVscy8ucmVsc1BLAQItABQABgAIAAAAIQCh+M0FwgAAANwAAAAPAAAA&#10;AAAAAAAAAAAAAAcCAABkcnMvZG93bnJldi54bWxQSwUGAAAAAAMAAwC3AAAA9gIAAAAA&#10;" strokecolor="black [3213]"/>
                  <v:group id="Gruppieren 940" o:spid="_x0000_s1043" style="position:absolute;width:46839;height:62178" coordsize="46839,6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group id="Gruppieren 941" o:spid="_x0000_s1044" style="position:absolute;top:8104;width:46172;height:54074" coordsize="46172,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group id="Gruppieren 943" o:spid="_x0000_s1045" style="position:absolute;left:4776;top:68;width:41396;height:52813" coordorigin=",-3364" coordsize="41400,5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group id="Gruppieren 944" o:spid="_x0000_s1046" style="position:absolute;top:-3301;width:41395;height:12876" coordorigin=",1600" coordsize="41400,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line id="Gerade Verbindung 936" o:spid="_x0000_s1047"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Q5yAAAANwAAAAPAAAAZHJzL2Rvd25yZXYueG1sRI/dSsNA&#10;FITvBd9hOYI30m6U/mjsJkhqSxEUTIvg3SF7TILZs9vsto1v3xUEL4eZ+YZZ5IPpxJF631pWcDtO&#10;QBBXVrdcK9htV6N7ED4ga+wsk4If8pBnlxcLTLU98Tsdy1CLCGGfooImBJdK6auGDPqxdcTR+7K9&#10;wRBlX0vd4ynCTSfvkmQmDbYcFxp0VDRUfZcHo+C1KF5uypl7/ijdfL9O/Fu9/CSlrq+Gp0cQgYbw&#10;H/5rb7SCh8kUfs/EIyCzMwAAAP//AwBQSwECLQAUAAYACAAAACEA2+H2y+4AAACFAQAAEwAAAAAA&#10;AAAAAAAAAAAAAAAAW0NvbnRlbnRfVHlwZXNdLnhtbFBLAQItABQABgAIAAAAIQBa9CxbvwAAABUB&#10;AAALAAAAAAAAAAAAAAAAAB8BAABfcmVscy8ucmVsc1BLAQItABQABgAIAAAAIQCCzjQ5yAAAANwA&#10;AAAPAAAAAAAAAAAAAAAAAAcCAABkcnMvZG93bnJldi54bWxQSwUGAAAAAAMAAwC3AAAA/AIAAAAA&#10;" strokecolor="#bfbfbf [2412]"/>
                          <v:line id="Gerade Verbindung 937" o:spid="_x0000_s1048" style="position:absolute;flip:y;visibility:visible;mso-wrap-style:square" from="0,1600" to="0,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pOxwAAANwAAAAPAAAAZHJzL2Rvd25yZXYueG1sRI9BS8NA&#10;FITvBf/D8gQvYjeVEjV2EyRaKYUKRhG8PbLPJJh9u81u2/jvuwWhx2FmvmEWxWh6safBd5YVzKYJ&#10;COLa6o4bBZ8fy5t7ED4ga+wtk4I/8lDkF5MFZtoe+J32VWhEhLDPUEEbgsuk9HVLBv3UOuLo/djB&#10;YIhyaKQe8BDhppe3SZJKgx3HhRYdlS3Vv9XOKNiU5fq6St3LV+Xutq+Jf2uev0mpq8vx6RFEoDGc&#10;w//tlVbwME/hdCYeAZkfAQAA//8DAFBLAQItABQABgAIAAAAIQDb4fbL7gAAAIUBAAATAAAAAAAA&#10;AAAAAAAAAAAAAABbQ29udGVudF9UeXBlc10ueG1sUEsBAi0AFAAGAAgAAAAhAFr0LFu/AAAAFQEA&#10;AAsAAAAAAAAAAAAAAAAAHwEAAF9yZWxzLy5yZWxzUEsBAi0AFAAGAAgAAAAhAHIcqk7HAAAA3AAA&#10;AA8AAAAAAAAAAAAAAAAABwIAAGRycy9kb3ducmV2LnhtbFBLBQYAAAAAAwADALcAAAD7AgAAAAA=&#10;" strokecolor="#bfbfbf [2412]"/>
                        </v:group>
                        <v:group id="Gruppieren 947" o:spid="_x0000_s1049" style="position:absolute;top:15059;width:41395;height:14415" coordorigin=",63" coordsize="41400,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line id="Gerade Verbindung 930" o:spid="_x0000_s1050"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5unxAAAANwAAAAPAAAAZHJzL2Rvd25yZXYueG1sRE9da8Iw&#10;FH0X9h/CFXwZmk7EaWeUUXUMYYNVEfZ2aa5tWXMTm6jdv18eBj4ezvdi1ZlGXKn1tWUFT6MEBHFh&#10;dc2lgsN+O5yB8AFZY2OZFPySh9XyobfAVNsbf9E1D6WIIexTVFCF4FIpfVGRQT+yjjhyJ9saDBG2&#10;pdQt3mK4aeQ4SabSYM2xoUJHWUXFT34xCj6ybPeYT93mmLvn81viP8v1Nyk16HevLyACdeEu/ne/&#10;awXzSVwbz8QjIJd/AAAA//8DAFBLAQItABQABgAIAAAAIQDb4fbL7gAAAIUBAAATAAAAAAAAAAAA&#10;AAAAAAAAAABbQ29udGVudF9UeXBlc10ueG1sUEsBAi0AFAAGAAgAAAAhAFr0LFu/AAAAFQEAAAsA&#10;AAAAAAAAAAAAAAAAHwEAAF9yZWxzLy5yZWxzUEsBAi0AFAAGAAgAAAAhAGzPm6fEAAAA3AAAAA8A&#10;AAAAAAAAAAAAAAAABwIAAGRycy9kb3ducmV2LnhtbFBLBQYAAAAAAwADALcAAAD4AgAAAAA=&#10;" strokecolor="#bfbfbf [2412]"/>
                          <v:line id="Gerade Verbindung 931" o:spid="_x0000_s1051" style="position:absolute;flip:y;visibility:visible;mso-wrap-style:square" from="0,63" to="0,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48xwAAANwAAAAPAAAAZHJzL2Rvd25yZXYueG1sRI9BS8NA&#10;FITvBf/D8gQvxW4sUk3sJkiqIgULTYvg7ZF9JsHs2zW7tvHfu0Khx2FmvmGWxWh6caDBd5YV3MwS&#10;EMS11R03Cva75+t7ED4ga+wtk4Jf8lDkF5MlZtoeeUuHKjQiQthnqKANwWVS+rolg35mHXH0Pu1g&#10;MEQ5NFIPeIxw08t5kiykwY7jQouOypbqr+rHKHgry/W0Wrin98rdfb8kftOsPkipq8vx8QFEoDGc&#10;w6f2q1aQ3qbwfyYeAZn/AQAA//8DAFBLAQItABQABgAIAAAAIQDb4fbL7gAAAIUBAAATAAAAAAAA&#10;AAAAAAAAAAAAAABbQ29udGVudF9UeXBlc10ueG1sUEsBAi0AFAAGAAgAAAAhAFr0LFu/AAAAFQEA&#10;AAsAAAAAAAAAAAAAAAAAHwEAAF9yZWxzLy5yZWxzUEsBAi0AFAAGAAgAAAAhAAODPjzHAAAA3AAA&#10;AA8AAAAAAAAAAAAAAAAABwIAAGRycy9kb3ducmV2LnhtbFBLBQYAAAAAAwADALcAAAD7AgAAAAA=&#10;" strokecolor="#bfbfbf [2412]"/>
                          <v:line id="Gerade Verbindung 932" o:spid="_x0000_s1052" style="position:absolute;visibility:visible;mso-wrap-style:square" from="0,63" to="413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3dpwQAAANwAAAAPAAAAZHJzL2Rvd25yZXYueG1sRE/LisIw&#10;FN0L8w/hCm5EUwUdW40yiC9wGJjOfMClubbF5qY00da/NwvB5eG8V5vOVOJOjSstK5iMIxDEmdUl&#10;5wr+//ajBQjnkTVWlknBgxxs1h+9FSbatvxL99TnIoSwS1BB4X2dSOmyggy6sa2JA3exjUEfYJNL&#10;3WAbwk0lp1E0lwZLDg0F1rQtKLumN6Og/m4/zz/nYXvM0t1BV0NviGOlBv3uawnCU+ff4pf7pBXE&#10;szA/nAlHQK6fAAAA//8DAFBLAQItABQABgAIAAAAIQDb4fbL7gAAAIUBAAATAAAAAAAAAAAAAAAA&#10;AAAAAABbQ29udGVudF9UeXBlc10ueG1sUEsBAi0AFAAGAAgAAAAhAFr0LFu/AAAAFQEAAAsAAAAA&#10;AAAAAAAAAAAAHwEAAF9yZWxzLy5yZWxzUEsBAi0AFAAGAAgAAAAhAJR3d2nBAAAA3AAAAA8AAAAA&#10;AAAAAAAAAAAABwIAAGRycy9kb3ducmV2LnhtbFBLBQYAAAAAAwADALcAAAD1AgAAAAA=&#10;" strokecolor="#bfbfbf [2412]"/>
                        </v:group>
                        <v:group id="Gruppieren 951" o:spid="_x0000_s1053" style="position:absolute;top:34966;width:41400;height:14484" coordsize="41400,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line id="Gerade Verbindung 23" o:spid="_x0000_s1054"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8LxwAAANwAAAAPAAAAZHJzL2Rvd25yZXYueG1sRI9BS8NA&#10;FITvgv9heYIXaTda2mrsJkhqSxEUTIvg7ZF9JsHs221228Z/3xUEj8PMfMMs8sF04ki9by0ruB0n&#10;IIgrq1uuFey2q9E9CB+QNXaWScEPecizy4sFptqe+J2OZahFhLBPUUETgkul9FVDBv3YOuLofdne&#10;YIiyr6Xu8RThppN3STKTBluOCw06KhqqvsuDUfBaFC835cw9f5Ruvl8n/q1efpJS11fD0yOIQEP4&#10;D/+1N1rBw3QCv2fiEZDZGQAA//8DAFBLAQItABQABgAIAAAAIQDb4fbL7gAAAIUBAAATAAAAAAAA&#10;AAAAAAAAAAAAAABbQ29udGVudF9UeXBlc10ueG1sUEsBAi0AFAAGAAgAAAAhAFr0LFu/AAAAFQEA&#10;AAsAAAAAAAAAAAAAAAAAHwEAAF9yZWxzLy5yZWxzUEsBAi0AFAAGAAgAAAAhAOeynwvHAAAA3AAA&#10;AA8AAAAAAAAAAAAAAAAABwIAAGRycy9kb3ducmV2LnhtbFBLBQYAAAAAAwADALcAAAD7AgAAAAA=&#10;" strokecolor="#bfbfbf [2412]"/>
                          <v:line id="Gerade Verbindung 26" o:spid="_x0000_s1055" style="position:absolute;flip:y;visibility:visible;mso-wrap-style:square" from="0,0" to="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d/yAAAANwAAAAPAAAAZHJzL2Rvd25yZXYueG1sRI/dSsNA&#10;FITvBd9hOYI30m6U/mjsJkhqSxEUTIvg3SF7TILZs9vsto1v3xUEL4eZ+YZZ5IPpxJF631pWcDtO&#10;QBBXVrdcK9htV6N7ED4ga+wsk4If8pBnlxcLTLU98Tsdy1CLCGGfooImBJdK6auGDPqxdcTR+7K9&#10;wRBlX0vd4ynCTSfvkmQmDbYcFxp0VDRUfZcHo+C1KF5uypl7/ijdfL9O/Fu9/CSlrq+Gp0cQgYbw&#10;H/5rb7SCh+kEfs/EIyCzMwAAAP//AwBQSwECLQAUAAYACAAAACEA2+H2y+4AAACFAQAAEwAAAAAA&#10;AAAAAAAAAAAAAAAAW0NvbnRlbnRfVHlwZXNdLnhtbFBLAQItABQABgAIAAAAIQBa9CxbvwAAABUB&#10;AAALAAAAAAAAAAAAAAAAAB8BAABfcmVscy8ucmVsc1BLAQItABQABgAIAAAAIQBoWwd/yAAAANwA&#10;AAAPAAAAAAAAAAAAAAAAAAcCAABkcnMvZG93bnJldi54bWxQSwUGAAAAAAMAAwC3AAAA/AIAAAAA&#10;" strokecolor="#bfbfbf [2412]"/>
                          <v:line id="Gerade Verbindung 28" o:spid="_x0000_s1056" style="position:absolute;visibility:visible;mso-wrap-style:square" from="0,0" to="4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TxxAAAANwAAAAPAAAAZHJzL2Rvd25yZXYueG1sRI/disIw&#10;FITvBd8hnAVvRFMX/OsaRWT9AUWwuw9waM62ZZuT0kRb394IgpfDzHzDLFatKcWNaldYVjAaRiCI&#10;U6sLzhT8/mwHMxDOI2ssLZOCOzlYLbudBcbaNnyhW+IzESDsYlSQe1/FUro0J4NuaCvi4P3Z2qAP&#10;ss6krrEJcFPKzyiaSIMFh4UcK9rklP4nV6OgOjXT4/nYb/Zp8r3TZd8b4rlSvY92/QXCU+vf4Vf7&#10;oBXMx2N4nglHQC4fAAAA//8DAFBLAQItABQABgAIAAAAIQDb4fbL7gAAAIUBAAATAAAAAAAAAAAA&#10;AAAAAAAAAABbQ29udGVudF9UeXBlc10ueG1sUEsBAi0AFAAGAAgAAAAhAFr0LFu/AAAAFQEAAAsA&#10;AAAAAAAAAAAAAAAAHwEAAF9yZWxzLy5yZWxzUEsBAi0AFAAGAAgAAAAhAIQA1PHEAAAA3AAAAA8A&#10;AAAAAAAAAAAAAAAABwIAAGRycy9kb3ducmV2LnhtbFBLBQYAAAAAAwADALcAAAD4AgAAAAA=&#10;" strokecolor="#bfbfbf [2412]"/>
                        </v:group>
                        <v:group id="Gruppieren 956" o:spid="_x0000_s1057" style="position:absolute;left:7607;top:-3364;width:7200;height:52817" coordorigin=",-3364" coordsize="7200,5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line id="Gerade Verbindung 18" o:spid="_x0000_s1058" style="position:absolute;visibility:visible;mso-wrap-style:square" from="0,-3364" to="0,4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Y+xQAAAN0AAAAPAAAAZHJzL2Rvd25yZXYueG1sRE9Na8JA&#10;EL0X+h+WKXiRulEx1egmFIvQi0jTHPQ2ZMckNDsbsluT/vtuQehtHu9zdtloWnGj3jWWFcxnEQji&#10;0uqGKwXF5+F5DcJ5ZI2tZVLwQw6y9PFhh4m2A3/QLfeVCCHsElRQe98lUrqyJoNuZjviwF1tb9AH&#10;2FdS9ziEcNPKRRTF0mDDoaHGjvY1lV/5t1HwVsRDvqlWL9P58jhu+LQ4X45GqcnT+LoF4Wn0/+K7&#10;+12H+etVDH/fhBNk+gsAAP//AwBQSwECLQAUAAYACAAAACEA2+H2y+4AAACFAQAAEwAAAAAAAAAA&#10;AAAAAAAAAAAAW0NvbnRlbnRfVHlwZXNdLnhtbFBLAQItABQABgAIAAAAIQBa9CxbvwAAABUBAAAL&#10;AAAAAAAAAAAAAAAAAB8BAABfcmVscy8ucmVsc1BLAQItABQABgAIAAAAIQBGSsY+xQAAAN0AAAAP&#10;AAAAAAAAAAAAAAAAAAcCAABkcnMvZG93bnJldi54bWxQSwUGAAAAAAMAAwC3AAAA+QIAAAAA&#10;" strokecolor="black [3213]" strokeweight="1pt"/>
                          <v:line id="Gerade Verbindung 19" o:spid="_x0000_s1059" style="position:absolute;visibility:visible;mso-wrap-style:square" from="0,49450" to="7200,4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T3xQAAAN0AAAAPAAAAZHJzL2Rvd25yZXYueG1sRE9Na8JA&#10;EL0L/Q/LFHoR3cRiqmk2UloKvYiYetDbkB2T0OxsyG5N+u+7guBtHu9zss1oWnGh3jWWFcTzCARx&#10;aXXDlYLD9+dsBcJ5ZI2tZVLwRw42+cMkw1Tbgfd0KXwlQgi7FBXU3neplK6syaCb2444cGfbG/QB&#10;9pXUPQ4h3LRyEUWJNNhwaKixo/eayp/i1yj4OCRDsa6WL9P4eTuuebc4nrZGqafH8e0VhKfR38U3&#10;95cO81dJDNdvwgky/wcAAP//AwBQSwECLQAUAAYACAAAACEA2+H2y+4AAACFAQAAEwAAAAAAAAAA&#10;AAAAAAAAAAAAW0NvbnRlbnRfVHlwZXNdLnhtbFBLAQItABQABgAIAAAAIQBa9CxbvwAAABUBAAAL&#10;AAAAAAAAAAAAAAAAAB8BAABfcmVscy8ucmVsc1BLAQItABQABgAIAAAAIQAHz5T3xQAAAN0AAAAP&#10;AAAAAAAAAAAAAAAAAAcCAABkcnMvZG93bnJldi54bWxQSwUGAAAAAAMAAwC3AAAA+QIAAAAA&#10;" strokecolor="black [3213]" strokeweight="1pt"/>
                          <v:line id="Gerade Verbindung 20" o:spid="_x0000_s1060" style="position:absolute;flip:y;visibility:visible;mso-wrap-style:square" from="7168,-3364" to="7200,4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8pDwwAAAN0AAAAPAAAAZHJzL2Rvd25yZXYueG1sRE9Li8Iw&#10;EL4v7H8II3hbUwW1W42yCMIiKli97G1opg9sJrXJav33RhC8zcf3nPmyM7W4UusqywqGgwgEcWZ1&#10;xYWC03H9FYNwHlljbZkU3MnBcvH5McdE2xsf6Jr6QoQQdgkqKL1vEildVpJBN7ANceBy2xr0AbaF&#10;1C3eQrip5SiKJtJgxaGhxIZWJWXn9N8o2By/89V2s9vf3eVvT/k0OozTk1L9XvczA+Gp82/xy/2r&#10;w/x4MoLnN+EEuXgAAAD//wMAUEsBAi0AFAAGAAgAAAAhANvh9svuAAAAhQEAABMAAAAAAAAAAAAA&#10;AAAAAAAAAFtDb250ZW50X1R5cGVzXS54bWxQSwECLQAUAAYACAAAACEAWvQsW78AAAAVAQAACwAA&#10;AAAAAAAAAAAAAAAfAQAAX3JlbHMvLnJlbHNQSwECLQAUAAYACAAAACEAr2fKQ8MAAADdAAAADwAA&#10;AAAAAAAAAAAAAAAHAgAAZHJzL2Rvd25yZXYueG1sUEsFBgAAAAADAAMAtwAAAPcCAAAAAA==&#10;" strokecolor="black [3213]" strokeweight="1pt"/>
                        </v:group>
                      </v:group>
                      <v:group id="Gruppieren 1864" o:spid="_x0000_s1061" style="position:absolute;left:41898;top:11941;width:137;height:42133" coordsize="136,4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line id="Gerade Verbindung 943" o:spid="_x0000_s1062" style="position:absolute;visibility:visible;mso-wrap-style:square" from="68,0" to="68,4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3FxAAAAN0AAAAPAAAAZHJzL2Rvd25yZXYueG1sRE/fa8Iw&#10;EH4f7H8IN9jL0HSCTqppcaIgMhhzQl+P5myqzaU0ma3/vRkM9nYf389b5oNtxJU6XztW8DpOQBCX&#10;TtdcKTh+b0dzED4ga2wck4Ibecizx4clptr1/EXXQ6hEDGGfogITQptK6UtDFv3YtcSRO7nOYoiw&#10;q6TusI/htpGTJJlJizXHBoMtrQ2Vl8OPVfC+Oa8+tXl7WfdFVbT9R5HofaHU89OwWoAINIR/8Z97&#10;p+P8+WwKv9/EE2R2BwAA//8DAFBLAQItABQABgAIAAAAIQDb4fbL7gAAAIUBAAATAAAAAAAAAAAA&#10;AAAAAAAAAABbQ29udGVudF9UeXBlc10ueG1sUEsBAi0AFAAGAAgAAAAhAFr0LFu/AAAAFQEAAAsA&#10;AAAAAAAAAAAAAAAAHwEAAF9yZWxzLy5yZWxzUEsBAi0AFAAGAAgAAAAhAOZCHcXEAAAA3QAAAA8A&#10;AAAAAAAAAAAAAAAABwIAAGRycy9kb3ducmV2LnhtbFBLBQYAAAAAAwADALcAAAD4AgAAAAA=&#10;" strokecolor="black [3213]" strokeweight=".5pt"/>
                        <v:line id="Gerade Verbindung 944" o:spid="_x0000_s1063" style="position:absolute;rotation:-135;flip:x;visibility:visible;mso-wrap-style:square" from="137,40123" to="137,4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SAwwAAAN0AAAAPAAAAZHJzL2Rvd25yZXYueG1sRE/bagIx&#10;EH0X/IcwQt80ax+2djVKEQqKWHTbDxg24166mSxJXLd+fVMQ+jaHc53VZjCt6Mn52rKC+SwBQVxY&#10;XXOp4OvzfboA4QOyxtYyKfghD5v1eLTCTNsbn6nPQyliCPsMFVQhdJmUvqjIoJ/ZjjhyF+sMhghd&#10;KbXDWww3rXxOklQarDk2VNjRtqLiO78aBa9m15yoGc79/tDwyz09fBxzp9TTZHhbggg0hH/xw73T&#10;cf4iTeHvm3iCXP8CAAD//wMAUEsBAi0AFAAGAAgAAAAhANvh9svuAAAAhQEAABMAAAAAAAAAAAAA&#10;AAAAAAAAAFtDb250ZW50X1R5cGVzXS54bWxQSwECLQAUAAYACAAAACEAWvQsW78AAAAVAQAACwAA&#10;AAAAAAAAAAAAAAAfAQAAX3JlbHMvLnJlbHNQSwECLQAUAAYACAAAACEAmyikgMMAAADdAAAADwAA&#10;AAAAAAAAAAAAAAAHAgAAZHJzL2Rvd25yZXYueG1sUEsFBgAAAAADAAMAtwAAAPcCAAAAAA==&#10;" strokecolor="black [3213]"/>
                        <v:line id="Gerade Verbindung 945" o:spid="_x0000_s1064" style="position:absolute;rotation:-135;flip:x;visibility:visible;mso-wrap-style:square" from="68,25590" to="68,2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EbwwAAAN0AAAAPAAAAZHJzL2Rvd25yZXYueG1sRE/bagIx&#10;EH0v+A9hBN9q1j6sujWKCIIiLXXtBwyb6V66mSxJuq5+fVMo+DaHc53VZjCt6Mn52rKC2TQBQVxY&#10;XXOp4POyf16A8AFZY2uZFNzIw2Y9elphpu2Vz9TnoRQxhH2GCqoQukxKX1Rk0E9tRxy5L+sMhghd&#10;KbXDaww3rXxJklQarDk2VNjRrqLiO/8xCpbm0HxQM5z746nh+T09vb/lTqnJeNi+ggg0hIf4333Q&#10;cf4incPfN/EEuf4FAAD//wMAUEsBAi0AFAAGAAgAAAAhANvh9svuAAAAhQEAABMAAAAAAAAAAAAA&#10;AAAAAAAAAFtDb250ZW50X1R5cGVzXS54bWxQSwECLQAUAAYACAAAACEAWvQsW78AAAAVAQAACwAA&#10;AAAAAAAAAAAAAAAfAQAAX3JlbHMvLnJlbHNQSwECLQAUAAYACAAAACEA9GQBG8MAAADdAAAADwAA&#10;AAAAAAAAAAAAAAAHAgAAZHJzL2Rvd25yZXYueG1sUEsFBgAAAAADAAMAtwAAAPcCAAAAAA==&#10;" strokecolor="black [3213]"/>
                        <v:line id="Gerade Verbindung 946" o:spid="_x0000_s1065" style="position:absolute;rotation:-135;flip:x;visibility:visible;mso-wrap-style:square" from="0,19994" to="0,2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VpxgAAAN0AAAAPAAAAZHJzL2Rvd25yZXYueG1sRI/dSsNA&#10;EIXvhb7DMoJ3dqMXsY3dllIQKkWxaR9gyI75aXY27K5p9OmdC8G7Gc6Zc75ZbSbXq5FCbD0beJhn&#10;oIgrb1uuDZxPL/cLUDEhW+w9k4FvirBZz25WWFh/5SONZaqVhHAs0ECT0lBoHauGHMa5H4hF+/TB&#10;YZI11NoGvEq46/VjluXaYcvS0OBAu4aqS/nlDCzdvvugbjqOr4eOn37yw/tbGYy5u522z6ASTenf&#10;/He9t4K/yAVXvpER9PoXAAD//wMAUEsBAi0AFAAGAAgAAAAhANvh9svuAAAAhQEAABMAAAAAAAAA&#10;AAAAAAAAAAAAAFtDb250ZW50X1R5cGVzXS54bWxQSwECLQAUAAYACAAAACEAWvQsW78AAAAVAQAA&#10;CwAAAAAAAAAAAAAAAAAfAQAAX3JlbHMvLnJlbHNQSwECLQAUAAYACAAAACEAhfuVacYAAADdAAAA&#10;DwAAAAAAAAAAAAAAAAAHAgAAZHJzL2Rvd25yZXYueG1sUEsFBgAAAAADAAMAtwAAAPoCAAAAAA==&#10;" strokecolor="black [3213]"/>
                        <v:line id="Gerade Verbindung 947" o:spid="_x0000_s1066" style="position:absolute;rotation:-135;flip:x;visibility:visible;mso-wrap-style:square" from="68,5459" to="68,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opwwAAAN0AAAAPAAAAZHJzL2Rvd25yZXYueG1sRE/bagIx&#10;EH0X+g9hCr5pVh+8bI1SBEGRSt32A4bNdC/dTJYkrqtf3wgF3+ZwrrPa9KYRHTlfWVYwGScgiHOr&#10;Ky4UfH/tRgsQPiBrbCyTght52KxfBitMtb3ymbosFCKGsE9RQRlCm0rp85IM+rFtiSP3Y53BEKEr&#10;pHZ4jeGmkdMkmUmDFceGElvalpT/ZhejYGn29SfV/bk7HGue32fH00fmlBq+9u9vIAL14Sn+d+91&#10;nL+YT+DxTTxBrv8AAAD//wMAUEsBAi0AFAAGAAgAAAAhANvh9svuAAAAhQEAABMAAAAAAAAAAAAA&#10;AAAAAAAAAFtDb250ZW50X1R5cGVzXS54bWxQSwECLQAUAAYACAAAACEAWvQsW78AAAAVAQAACwAA&#10;AAAAAAAAAAAAAAAfAQAAX3JlbHMvLnJlbHNQSwECLQAUAAYACAAAACEAkRiqKcMAAADdAAAADwAA&#10;AAAAAAAAAAAAAAAHAgAAZHJzL2Rvd25yZXYueG1sUEsFBgAAAAADAAMAtwAAAPcCAAAAAA==&#10;" strokecolor="black [3213]"/>
                        <v:line id="Gerade Verbindung 948" o:spid="_x0000_s1067" style="position:absolute;rotation:-135;flip:x;visibility:visible;mso-wrap-style:square" from="0,137" to="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RewwAAAN0AAAAPAAAAZHJzL2Rvd25yZXYueG1sRE/bagIx&#10;EH0X/IcwBd80Wx/Ubo1SBEERRbf9gGEz3Us3kyWJ67ZfbwShb3M411mue9OIjpyvLCt4nSQgiHOr&#10;Ky4UfH1uxwsQPiBrbCyTgl/ysF4NB0tMtb3xhbosFCKGsE9RQRlCm0rp85IM+oltiSP3bZ3BEKEr&#10;pHZ4i+GmkdMkmUmDFceGElvalJT/ZFej4M3s6jPV/aXbH2qe/80Op2PmlBq99B/vIAL14V/8dO90&#10;nL+YT+HxTTxBru4AAAD//wMAUEsBAi0AFAAGAAgAAAAhANvh9svuAAAAhQEAABMAAAAAAAAAAAAA&#10;AAAAAAAAAFtDb250ZW50X1R5cGVzXS54bWxQSwECLQAUAAYACAAAACEAWvQsW78AAAAVAQAACwAA&#10;AAAAAAAAAAAAAAAfAQAAX3JlbHMvLnJlbHNQSwECLQAUAAYACAAAACEAYco0XsMAAADdAAAADwAA&#10;AAAAAAAAAAAAAAAHAgAAZHJzL2Rvd25yZXYueG1sUEsFBgAAAAADAAMAtwAAAPcCAAAAAA==&#10;" strokecolor="black [3213]"/>
                      </v:group>
                      <v:group id="Gruppieren 1873" o:spid="_x0000_s1068" style="position:absolute;width:10033;height:53795" coordsize="10033,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line id="Gerade Verbindung 951" o:spid="_x0000_s1069" style="position:absolute;visibility:visible;mso-wrap-style:square" from="409,52885" to="4765,5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4sYwwAAAN0AAAAPAAAAZHJzL2Rvd25yZXYueG1sRE/fa8Iw&#10;EH4X/B/CCb7ITBU2pRpFRWGMgeiEvh7NrelsLqWJtvvvl4Hg2318P2+57mwl7tT40rGCyTgBQZw7&#10;XXKh4PJ1eJmD8AFZY+WYFPySh/Wq31tiql3LJ7qfQyFiCPsUFZgQ6lRKnxuy6MeuJo7ct2sshgib&#10;QuoG2xhuKzlNkjdpseTYYLCmnaH8er5ZBdv9z+aozWy0a7Miq9vPLNEfmVLDQbdZgAjUhaf44X7X&#10;cf589gr/38QT5OoPAAD//wMAUEsBAi0AFAAGAAgAAAAhANvh9svuAAAAhQEAABMAAAAAAAAAAAAA&#10;AAAAAAAAAFtDb250ZW50X1R5cGVzXS54bWxQSwECLQAUAAYACAAAACEAWvQsW78AAAAVAQAACwAA&#10;AAAAAAAAAAAAAAAfAQAAX3JlbHMvLnJlbHNQSwECLQAUAAYACAAAACEAY5uLGMMAAADdAAAADwAA&#10;AAAAAAAAAAAAAAAHAgAAZHJzL2Rvd25yZXYueG1sUEsFBgAAAAADAAMAtwAAAPcCAAAAAA==&#10;" strokecolor="black [3213]" strokeweight=".5pt"/>
                        <v:line id="Gerade Verbindung 953" o:spid="_x0000_s1070" style="position:absolute;visibility:visible;mso-wrap-style:square" from="1160,0" to="1160,5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VvxAAAAN0AAAAPAAAAZHJzL2Rvd25yZXYueG1sRE9Na8JA&#10;EL0X+h+WKfRSdGMPKtFNsKIgpVAahVyH7JiNzc6G7Griv+8WCr3N433OOh9tK27U+8axgtk0AUFc&#10;Od1wreB03E+WIHxA1tg6JgV38pBnjw9rTLUb+ItuRahFDGGfogITQpdK6StDFv3UdcSRO7veYoiw&#10;r6XucYjhtpWvSTKXFhuODQY72hqqvourVfC2u2w+tVm8bIeyLrvho0z0e6nU89O4WYEINIZ/8Z/7&#10;oOP85WIOv9/EE2T2AwAA//8DAFBLAQItABQABgAIAAAAIQDb4fbL7gAAAIUBAAATAAAAAAAAAAAA&#10;AAAAAAAAAABbQ29udGVudF9UeXBlc10ueG1sUEsBAi0AFAAGAAgAAAAhAFr0LFu/AAAAFQEAAAsA&#10;AAAAAAAAAAAAAAAAHwEAAF9yZWxzLy5yZWxzUEsBAi0AFAAGAAgAAAAhAJNJFW/EAAAA3QAAAA8A&#10;AAAAAAAAAAAAAAAABwIAAGRycy9kb3ducmV2LnhtbFBLBQYAAAAAAwADALcAAAD4AgAAAAA=&#10;" strokecolor="black [3213]" strokeweight=".5pt"/>
                        <v:line id="Gerade Verbindung 954" o:spid="_x0000_s1071" style="position:absolute;visibility:visible;mso-wrap-style:square" from="204,45583" to="9983,4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SGxwAAAN0AAAAPAAAAZHJzL2Rvd25yZXYueG1sRI9Ba8JA&#10;EIXvBf/DMkIvRTd6UEldRaVCkUKpFXIdstNs2uxsyG5N/PfOodDbDO/Ne9+st4Nv1JW6WAc2MJtm&#10;oIjLYGuuDFw+j5MVqJiQLTaBycCNImw3o4c15jb0/EHXc6qUhHDM0YBLqc21jqUjj3EaWmLRvkLn&#10;McnaVdp22Eu4b/Q8yxbaY83S4LClg6Py5/zrDexfvnfv1i2fDn1RFW3/VmT2VBjzOB52z6ASDenf&#10;/Hf9agV/tRRc+UZG0Js7AAAA//8DAFBLAQItABQABgAIAAAAIQDb4fbL7gAAAIUBAAATAAAAAAAA&#10;AAAAAAAAAAAAAABbQ29udGVudF9UeXBlc10ueG1sUEsBAi0AFAAGAAgAAAAhAFr0LFu/AAAAFQEA&#10;AAsAAAAAAAAAAAAAAAAAHwEAAF9yZWxzLy5yZWxzUEsBAi0AFAAGAAgAAAAhAI2aJIbHAAAA3QAA&#10;AA8AAAAAAAAAAAAAAAAABwIAAGRycy9kb3ducmV2LnhtbFBLBQYAAAAAAwADALcAAAD7AgAAAAA=&#10;" strokecolor="black [3213]" strokeweight=".5pt"/>
                        <v:line id="Gerade Verbindung 956" o:spid="_x0000_s1072" style="position:absolute;visibility:visible;mso-wrap-style:square" from="0,25589" to="10033,2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oEdxAAAAN0AAAAPAAAAZHJzL2Rvd25yZXYueG1sRE9Na8JA&#10;EL0X+h+WKfRSdFMPaqObYEVBpFBqhVyH7JiNZmdDdmviv3cLhd7m8T5nmQ+2EVfqfO1Ywes4AUFc&#10;Ol1zpeD4vR3NQfiArLFxTApu5CHPHh+WmGrX8xddD6ESMYR9igpMCG0qpS8NWfRj1xJH7uQ6iyHC&#10;rpK6wz6G20ZOkmQqLdYcGwy2tDZUXg4/VsH75rz61Gb2su6Lqmj7jyLR+0Kp56dhtQARaAj/4j/3&#10;Tsf589kb/H4TT5DZHQAA//8DAFBLAQItABQABgAIAAAAIQDb4fbL7gAAAIUBAAATAAAAAAAAAAAA&#10;AAAAAAAAAABbQ29udGVudF9UeXBlc10ueG1sUEsBAi0AFAAGAAgAAAAhAFr0LFu/AAAAFQEAAAsA&#10;AAAAAAAAAAAAAAAAHwEAAF9yZWxzLy5yZWxzUEsBAi0AFAAGAAgAAAAhAOLWgR3EAAAA3QAAAA8A&#10;AAAAAAAAAAAAAAAABwIAAGRycy9kb3ducmV2LnhtbFBLBQYAAAAAAwADALcAAAD4AgAAAAA=&#10;" strokecolor="black [3213]" strokeweight=".5pt"/>
                        <v:line id="Gerade Verbindung 2067" o:spid="_x0000_s1073" style="position:absolute;visibility:visible;mso-wrap-style:square" from="0,5800" to="10033,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08xAAAAN0AAAAPAAAAZHJzL2Rvd25yZXYueG1sRE9La8JA&#10;EL4X/A/LCF6KbvTQhugqKhZKEYoPyHXIjtlodjZktyb9926h4G0+vucsVr2txZ1aXzlWMJ0kIIgL&#10;pysuFZxPH+MUhA/IGmvHpOCXPKyWg5cFZtp1fKD7MZQihrDPUIEJocmk9IUhi37iGuLIXVxrMUTY&#10;llK32MVwW8tZkrxJixXHBoMNbQ0Vt+OPVbDZXdff2ry/bru8zJtunyf6K1dqNOzXcxCB+vAU/7s/&#10;dZyfplP4+yaeIJcPAAAA//8DAFBLAQItABQABgAIAAAAIQDb4fbL7gAAAIUBAAATAAAAAAAAAAAA&#10;AAAAAAAAAABbQ29udGVudF9UeXBlc10ueG1sUEsBAi0AFAAGAAgAAAAhAFr0LFu/AAAAFQEAAAsA&#10;AAAAAAAAAAAAAAAAHwEAAF9yZWxzLy5yZWxzUEsBAi0AFAAGAAgAAAAhACl1/TzEAAAA3QAAAA8A&#10;AAAAAAAAAAAAAAAABwIAAGRycy9kb3ducmV2LnhtbFBLBQYAAAAAAwADALcAAAD4AgAAAAA=&#10;" strokecolor="black [3213]" strokeweight=".5pt"/>
                        <v:line id="Gerade Verbindung 2070" o:spid="_x0000_s1074" style="position:absolute;rotation:-135;flip:x;visibility:visible;mso-wrap-style:square" from="1160,44832" to="1160,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R5xAAAAN0AAAAPAAAAZHJzL2Rvd25yZXYueG1sRE/basJA&#10;EH0v+A/LCH1rNvXBxugqpVCwSItGP2DIjrmYnQ2725j267sFwbc5nOusNqPpxEDON5YVPCcpCOLS&#10;6oYrBafj+1MGwgdkjZ1lUvBDHjbrycMKc22vfKChCJWIIexzVFCH0OdS+rImgz6xPXHkztYZDBG6&#10;SmqH1xhuOjlL07k02HBsqLGnt5rKS/FtFCzMtt1TOx6Gj13LL7/z3ddn4ZR6nI6vSxCBxnAX39xb&#10;Hedn2Qz+v4knyPUfAAAA//8DAFBLAQItABQABgAIAAAAIQDb4fbL7gAAAIUBAAATAAAAAAAAAAAA&#10;AAAAAAAAAABbQ29udGVudF9UeXBlc10ueG1sUEsBAi0AFAAGAAgAAAAhAFr0LFu/AAAAFQEAAAsA&#10;AAAAAAAAAAAAAAAAHwEAAF9yZWxzLy5yZWxzUEsBAi0AFAAGAAgAAAAhAFQfRHnEAAAA3QAAAA8A&#10;AAAAAAAAAAAAAAAABwIAAGRycy9kb3ducmV2LnhtbFBLBQYAAAAAAwADALcAAAD4AgAAAAA=&#10;" strokecolor="black [3213]"/>
                        <v:line id="Gerade Verbindung 2071" o:spid="_x0000_s1075" style="position:absolute;rotation:-135;flip:x;visibility:visible;mso-wrap-style:square" from="1228,51997" to="1228,5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nmWwwAAAN0AAAAPAAAAZHJzL2Rvd25yZXYueG1sRE/bagIx&#10;EH0X+g9hCn3TbKXY7dYoIggWUeq2HzBspnvpZrIk6br69UYo+DaHc535cjCt6Mn52rKC50kCgriw&#10;uuZSwffXZpyC8AFZY2uZFJzJw3LxMJpjpu2Jj9TnoRQxhH2GCqoQukxKX1Rk0E9sRxy5H+sMhghd&#10;KbXDUww3rZwmyUwarDk2VNjRuqLiN/8zCt7MtvmkZjj2H7uGXy+z3WGfO6WeHofVO4hAQ7iL/91b&#10;Heen6QvcvoknyMUVAAD//wMAUEsBAi0AFAAGAAgAAAAhANvh9svuAAAAhQEAABMAAAAAAAAAAAAA&#10;AAAAAAAAAFtDb250ZW50X1R5cGVzXS54bWxQSwECLQAUAAYACAAAACEAWvQsW78AAAAVAQAACwAA&#10;AAAAAAAAAAAAAAAfAQAAX3JlbHMvLnJlbHNQSwECLQAUAAYACAAAACEAtLp5lsMAAADdAAAADwAA&#10;AAAAAAAAAAAAAAAHAgAAZHJzL2Rvd25yZXYueG1sUEsFBgAAAAADAAMAtwAAAPcCAAAAAA==&#10;" strokecolor="black [3213]"/>
                        <v:line id="Gerade Verbindung 2072" o:spid="_x0000_s1076" style="position:absolute;rotation:-135;flip:x;visibility:visible;mso-wrap-style:square" from="1160,24770" to="1160,2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Vu3wwAAAN0AAAAPAAAAZHJzL2Rvd25yZXYueG1sRE/dasIw&#10;FL4f+A7hCN7NVC+c60yLCIIijtntAQ7NWX/WnJQk1urTLxeDXX58/5t8NJ0YyPnGsoLFPAFBXFrd&#10;cKXg63P/vAbhA7LGzjIpuJOHPJs8bTDV9sYXGopQiRjCPkUFdQh9KqUvazLo57Ynjty3dQZDhK6S&#10;2uEthptOLpNkJQ02HBtq7GlXU/lTXI2CV3NoP6gdL8Px1PLLY3V6PxdOqdl03L6BCDSGf/Gf+6AV&#10;LJN13B/fxCcgs18AAAD//wMAUEsBAi0AFAAGAAgAAAAhANvh9svuAAAAhQEAABMAAAAAAAAAAAAA&#10;AAAAAAAAAFtDb250ZW50X1R5cGVzXS54bWxQSwECLQAUAAYACAAAACEAWvQsW78AAAAVAQAACwAA&#10;AAAAAAAAAAAAAAAfAQAAX3JlbHMvLnJlbHNQSwECLQAUAAYACAAAACEAhPVbt8MAAADdAAAADwAA&#10;AAAAAAAAAAAAAAAHAgAAZHJzL2Rvd25yZXYueG1sUEsFBgAAAAADAAMAtwAAAPcCAAAAAA==&#10;" strokecolor="black [3213]"/>
                        <v:line id="Gerade Verbindung 2073" o:spid="_x0000_s1077" style="position:absolute;rotation:-135;flip:x;visibility:visible;mso-wrap-style:square" from="1160,4912" to="1160,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4sxQAAAN0AAAAPAAAAZHJzL2Rvd25yZXYueG1sRI/dagIx&#10;FITvC75DOIJ3NasXalejiCBYpKWuPsBhc9wfNydLkq5rn94UCr0cZuYbZrXpTSM6cr6yrGAyTkAQ&#10;51ZXXCi4nPevCxA+IGtsLJOCB3nYrAcvK0y1vfOJuiwUIkLYp6igDKFNpfR5SQb92LbE0btaZzBE&#10;6QqpHd4j3DRymiQzabDiuFBiS7uS8lv2bRS8mUP9RXV/6t6PNc9/ZsfPj8wpNRr22yWIQH34D/+1&#10;D1rBNFlM4PdNfAJy/QQAAP//AwBQSwECLQAUAAYACAAAACEA2+H2y+4AAACFAQAAEwAAAAAAAAAA&#10;AAAAAAAAAAAAW0NvbnRlbnRfVHlwZXNdLnhtbFBLAQItABQABgAIAAAAIQBa9CxbvwAAABUBAAAL&#10;AAAAAAAAAAAAAAAAAB8BAABfcmVscy8ucmVsc1BLAQItABQABgAIAAAAIQDruf4sxQAAAN0AAAAP&#10;AAAAAAAAAAAAAAAAAAcCAABkcnMvZG93bnJldi54bWxQSwUGAAAAAAMAAwC3AAAA+QIAAAAA&#10;" strokecolor="black [3213]"/>
                      </v:group>
                    </v:group>
                    <v:group id="Gruppieren 2084" o:spid="_x0000_s1078" style="position:absolute;left:34844;width:11995;height:17897" coordorigin="-152" coordsize="11995,1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Grafik 2085" o:spid="_x0000_s1079" type="#_x0000_t75" style="position:absolute;left:1447;width:10395;height:1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L4zxQAAAN0AAAAPAAAAZHJzL2Rvd25yZXYueG1sRI/RaoNA&#10;FETfA/2H5Rb6lqwJ1AabVZKAUFqhrekHXNwblbh3xd2o/ftuIZDHYWbOMLtsNp0YaXCtZQXrVQSC&#10;uLK65VrBzylfbkE4j6yxs0wKfslBlj4sdphoO/E3jaWvRYCwS1BB432fSOmqhgy6le2Jg3e2g0Ef&#10;5FBLPeAU4KaTmyiKpcGWw0KDPR0bqi7l1Sg4fb1gEftRFx/98cDte2c+y1ypp8d5/wrC0+zv4Vv7&#10;TSvYRNtn+H8TnoBM/wAAAP//AwBQSwECLQAUAAYACAAAACEA2+H2y+4AAACFAQAAEwAAAAAAAAAA&#10;AAAAAAAAAAAAW0NvbnRlbnRfVHlwZXNdLnhtbFBLAQItABQABgAIAAAAIQBa9CxbvwAAABUBAAAL&#10;AAAAAAAAAAAAAAAAAB8BAABfcmVscy8ucmVsc1BLAQItABQABgAIAAAAIQB1xL4zxQAAAN0AAAAP&#10;AAAAAAAAAAAAAAAAAAcCAABkcnMvZG93bnJldi54bWxQSwUGAAAAAAMAAwC3AAAA+QIAAAAA&#10;">
                        <v:imagedata r:id="rId41" o:title="" croptop="17830f" cropbottom="25216f" cropleft="17578f" cropright="25603f"/>
                      </v:shape>
                      <v:oval id="Ellipse 2086" o:spid="_x0000_s1080" style="position:absolute;left:-152;top:9829;width:5399;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UmYxQAAAN0AAAAPAAAAZHJzL2Rvd25yZXYueG1sRI9Pi8Iw&#10;FMTvgt8hPMGbpuuhlG6jyILLXsQ/9bDHt82z7dq8lCba+u2NIHgcZuY3TLYaTCNu1LnasoKPeQSC&#10;uLC65lLBKd/MEhDOI2tsLJOCOzlYLcejDFNtez7Q7ehLESDsUlRQed+mUrqiIoNublvi4J1tZ9AH&#10;2ZVSd9gHuGnkIopiabDmsFBhS18VFZfj1Sj4tv+7fpv8mfw3dvHmvN0XOu+Vmk6G9ScIT4N/h1/t&#10;H61gESUxPN+EJyCXDwAAAP//AwBQSwECLQAUAAYACAAAACEA2+H2y+4AAACFAQAAEwAAAAAAAAAA&#10;AAAAAAAAAAAAW0NvbnRlbnRfVHlwZXNdLnhtbFBLAQItABQABgAIAAAAIQBa9CxbvwAAABUBAAAL&#10;AAAAAAAAAAAAAAAAAB8BAABfcmVscy8ucmVsc1BLAQItABQABgAIAAAAIQB3pUmYxQAAAN0AAAAP&#10;AAAAAAAAAAAAAAAAAAcCAABkcnMvZG93bnJldi54bWxQSwUGAAAAAAMAAwC3AAAA+QIAAAAA&#10;" filled="f" strokecolor="#a5a5a5 [2092]" strokeweight="2.25pt"/>
                      <v:line id="Gerade Verbindung 2080" o:spid="_x0000_s1081" style="position:absolute;visibility:visible;mso-wrap-style:square" from="4800,14554" to="8368,1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iwxQAAAN0AAAAPAAAAZHJzL2Rvd25yZXYueG1sRI9Ra8JA&#10;EITfhf6HYwt904s+REk9RQpCS2mL0R+w5LaXaG4v5FaT/vteoeDjMDPfMOvt6Ft1oz42gQ3MZxko&#10;4irYhp2B03E/XYGKgmyxDUwGfijCdvMwWWNhw8AHupXiVIJwLNBALdIVWseqJo9xFjri5H2H3qMk&#10;2TttexwS3Ld6kWW59thwWqixo5eaqkt59Qau3flz/i5vrfuiD5cv80F2e2fM0+O4ewYlNMo9/N9+&#10;tQYW2WoJf2/SE9CbXwAAAP//AwBQSwECLQAUAAYACAAAACEA2+H2y+4AAACFAQAAEwAAAAAAAAAA&#10;AAAAAAAAAAAAW0NvbnRlbnRfVHlwZXNdLnhtbFBLAQItABQABgAIAAAAIQBa9CxbvwAAABUBAAAL&#10;AAAAAAAAAAAAAAAAAB8BAABfcmVscy8ucmVsc1BLAQItABQABgAIAAAAIQBeKriwxQAAAN0AAAAP&#10;AAAAAAAAAAAAAAAAAAcCAABkcnMvZG93bnJldi54bWxQSwUGAAAAAAMAAwC3AAAA+QIAAAAA&#10;" strokecolor="#a5a5a5 [2092]" strokeweight="6pt"/>
                    </v:group>
                    <v:shape id="Gerade Verbindung mit Pfeil 2088" o:spid="_x0000_s1082" type="#_x0000_t32" style="position:absolute;left:17179;top:8312;width:8252;height:5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5evwAAAN0AAAAPAAAAZHJzL2Rvd25yZXYueG1sRE/NagIx&#10;EL4X+g5hCt5qtoIiW6OIbaE3q+0DTDfjJrqZLEmq69t3DoLHj+9/sRpCp86Uso9s4GVcgSJuovXc&#10;Gvj5/nieg8oF2WIXmQxcKcNq+fiwwNrGC+/ovC+tkhDONRpwpfS11rlxFDCPY08s3CGmgEVgarVN&#10;eJHw0OlJVc10QM/S4LCnjaPmtP8L0rv2x+lbsty8/x79V3K4PXRozOhpWL+CKjSUu/jm/rQGJtVc&#10;5sobeQJ6+Q8AAP//AwBQSwECLQAUAAYACAAAACEA2+H2y+4AAACFAQAAEwAAAAAAAAAAAAAAAAAA&#10;AAAAW0NvbnRlbnRfVHlwZXNdLnhtbFBLAQItABQABgAIAAAAIQBa9CxbvwAAABUBAAALAAAAAAAA&#10;AAAAAAAAAB8BAABfcmVscy8ucmVsc1BLAQItABQABgAIAAAAIQA0eb5evwAAAN0AAAAPAAAAAAAA&#10;AAAAAAAAAAcCAABkcnMvZG93bnJldi54bWxQSwUGAAAAAAMAAwC3AAAA8wIAAAAA&#10;" strokecolor="black [3213]">
                      <v:stroke endarrow="open"/>
                    </v:shape>
                    <v:shape id="Gerade Verbindung mit Pfeil 2089" o:spid="_x0000_s1083" type="#_x0000_t32" style="position:absolute;left:28194;top:2701;width:8922;height:38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vFwgAAAN0AAAAPAAAAZHJzL2Rvd25yZXYueG1sRI/dagIx&#10;EIXvC75DGMG7mlWw2NWsiK3Qu7bWBxg34ybrZrIkUbdv3xQKvTycn4+z3gyuEzcK0XpWMJsWIIhr&#10;ry03Co5f+8cliJiQNXaeScE3RdhUo4c1ltrf+ZNuh9SIPMKxRAUmpb6UMtaGHMap74mzd/bBYcoy&#10;NFIHvOdx18l5UTxJh5YzwWBPO0P15XB1mbu17eIlaK5fT639CAbfzx0qNRkP2xWIREP6D/+137SC&#10;ebF8ht83+QnI6gcAAP//AwBQSwECLQAUAAYACAAAACEA2+H2y+4AAACFAQAAEwAAAAAAAAAAAAAA&#10;AAAAAAAAW0NvbnRlbnRfVHlwZXNdLnhtbFBLAQItABQABgAIAAAAIQBa9CxbvwAAABUBAAALAAAA&#10;AAAAAAAAAAAAAB8BAABfcmVscy8ucmVsc1BLAQItABQABgAIAAAAIQBbNRvFwgAAAN0AAAAPAAAA&#10;AAAAAAAAAAAAAAcCAABkcnMvZG93bnJldi54bWxQSwUGAAAAAAMAAwC3AAAA9gIAAAAA&#10;" strokecolor="black [3213]">
                      <v:stroke endarrow="open"/>
                    </v:shape>
                  </v:group>
                </v:group>
              </v:group>
            </w:pict>
          </mc:Fallback>
        </mc:AlternateContent>
      </w:r>
      <w:r>
        <w:rPr>
          <w:sz w:val="22"/>
        </w:rPr>
        <w:t>Berechnen Sie die vier Maße für die Mittelpunkte der Bohrungen. Tragen Sie die Maße in die grauen Kästen ein (links).</w:t>
      </w:r>
    </w:p>
    <w:p w14:paraId="549C27BB" w14:textId="77777777" w:rsidR="003C21BE" w:rsidRDefault="003C21BE" w:rsidP="00A467DE">
      <w:pPr>
        <w:pStyle w:val="Listenabsatz"/>
        <w:numPr>
          <w:ilvl w:val="0"/>
          <w:numId w:val="25"/>
        </w:numPr>
        <w:tabs>
          <w:tab w:val="left" w:pos="426"/>
        </w:tabs>
        <w:spacing w:line="312" w:lineRule="auto"/>
        <w:rPr>
          <w:sz w:val="22"/>
        </w:rPr>
      </w:pPr>
      <w:r>
        <w:rPr>
          <w:sz w:val="22"/>
        </w:rPr>
        <w:t>Zeichnen Sie die Mittelpunkte für die Bohrungen ein. (3 Stück)</w:t>
      </w:r>
    </w:p>
    <w:p w14:paraId="05AD1198" w14:textId="77777777" w:rsidR="003C21BE" w:rsidRPr="0075048F" w:rsidRDefault="003C21BE" w:rsidP="003C21BE">
      <w:pPr>
        <w:pStyle w:val="Listenabsatz"/>
        <w:tabs>
          <w:tab w:val="left" w:pos="426"/>
        </w:tabs>
        <w:spacing w:line="312" w:lineRule="auto"/>
        <w:ind w:left="360"/>
        <w:rPr>
          <w:sz w:val="22"/>
        </w:rPr>
      </w:pPr>
      <w:r>
        <w:rPr>
          <w:noProof/>
          <w:sz w:val="22"/>
          <w:lang w:eastAsia="de-DE"/>
        </w:rPr>
        <mc:AlternateContent>
          <mc:Choice Requires="wps">
            <w:drawing>
              <wp:anchor distT="0" distB="0" distL="114300" distR="114300" simplePos="0" relativeHeight="251557376" behindDoc="0" locked="0" layoutInCell="1" allowOverlap="1" wp14:anchorId="430055EE" wp14:editId="5DF03B9E">
                <wp:simplePos x="0" y="0"/>
                <wp:positionH relativeFrom="column">
                  <wp:posOffset>3159125</wp:posOffset>
                </wp:positionH>
                <wp:positionV relativeFrom="paragraph">
                  <wp:posOffset>219075</wp:posOffset>
                </wp:positionV>
                <wp:extent cx="436418" cy="339725"/>
                <wp:effectExtent l="0" t="0" r="1905" b="3175"/>
                <wp:wrapNone/>
                <wp:docPr id="2134" name="Textfeld 2134"/>
                <wp:cNvGraphicFramePr/>
                <a:graphic xmlns:a="http://schemas.openxmlformats.org/drawingml/2006/main">
                  <a:graphicData uri="http://schemas.microsoft.com/office/word/2010/wordprocessingShape">
                    <wps:wsp>
                      <wps:cNvSpPr txBox="1"/>
                      <wps:spPr>
                        <a:xfrm>
                          <a:off x="0" y="0"/>
                          <a:ext cx="436418"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B63C9" w14:textId="77777777" w:rsidR="008A6EA7" w:rsidRPr="00204F06" w:rsidRDefault="008A6EA7" w:rsidP="003C21BE">
                            <w:pPr>
                              <w:rPr>
                                <w:sz w:val="26"/>
                              </w:rPr>
                            </w:pPr>
                            <w:r w:rsidRPr="00204F06">
                              <w:rPr>
                                <w:rFonts w:ascii="Cambria" w:hAnsi="Cambria"/>
                                <w:sz w:val="2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055EE" id="Textfeld 2134" o:spid="_x0000_s1136" type="#_x0000_t202" style="position:absolute;left:0;text-align:left;margin-left:248.75pt;margin-top:17.25pt;width:34.35pt;height:26.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gFjwIAAJcFAAAOAAAAZHJzL2Uyb0RvYy54bWysVEtv2zAMvg/YfxB0X51316BOkbXIMCBo&#10;i7VDz4osNcIkUZOU2NmvLyU7j3W9dNjFlsiPpEh+5OVVYzTZCh8U2JL2z3qUCMuhUva5pD8eF58+&#10;UxIisxXTYEVJdyLQq9nHD5e1m4oBrEFXwhN0YsO0diVdx+imRRH4WhgWzsAJi0oJ3rCIV/9cVJ7V&#10;6N3oYtDrTYoafOU8cBECSm9aJZ1l/1IKHu+kDCISXVJ8W8xfn7+r9C1ml2z67JlbK949g/3DKwxT&#10;FoMeXN2wyMjGq79cGcU9BJDxjIMpQErFRc4Bs+n3XmXzsGZO5FywOMEdyhT+n1t+u733RFUlHfSH&#10;I0osM9ilR9FEKXRFshBrVLswReiDQ3BsvkCDvU61S/KAwpR6I71Jf0yKoB6rvTtUGP0RjsLRcDLq&#10;IyU4qobDi/PBOHkpjsbOh/hVgCHpUFKPDcx1ZdtliC10D0mxAmhVLZTW+ZJII661J1uG7dYxPxGd&#10;/4HSltQlnQzHvezYQjJvPWub3IhMmy7cMcF8ijstEkbb70Ji2XKeb8RmnAt7iJ/RCSUx1HsMO/zx&#10;Ve8xbvNAixwZbDwYG2XB5+zznB1LVv3cl0y2eOzNSd7pGJtV0/IlD08SraDaIS88tNMVHF8o7N6S&#10;hXjPPI4TUgFXRLzDj9SA1YfuRMka/O+35AmPLEctJTWOZ0nDrw3zghL9zSL/L/qjUZrnfBmNzwd4&#10;8aea1anGbsw1ICX6uIwcz8eEj3p/lB7ME26SeYqKKmY5xi5p3B+vY7s0cBNxMZ9nEE6wY3FpHxxP&#10;rlOZEzcfmyfmXUfgiMy/hf0gs+krHrfYZGlhvokgVSb5sapdA3D685h0myqtl9N7Rh336ewFAAD/&#10;/wMAUEsDBBQABgAIAAAAIQBDahtk4gAAAAkBAAAPAAAAZHJzL2Rvd25yZXYueG1sTI9NT4NAEIbv&#10;Jv6HzZh4MXaxlBaRpTFGbeLN4ke8bdkRiOwsYbeA/97xpKfJZJ6887z5dradGHHwrSMFV4sIBFLl&#10;TEu1gpfy4TIF4YMmoztHqOAbPWyL05NcZ8ZN9IzjPtSCQ8hnWkETQp9J6asGrfYL1yPx7dMNVgde&#10;h1qaQU8cbju5jKK1tLol/tDoHu8arL72R6vg46J+f/Lz4+sUJ3F/vxvLzZsplTo/m29vQAScwx8M&#10;v/qsDgU7HdyRjBedgtX1JmFUQbziyUCyXi9BHBSkaQSyyOX/BsUPAAAA//8DAFBLAQItABQABgAI&#10;AAAAIQC2gziS/gAAAOEBAAATAAAAAAAAAAAAAAAAAAAAAABbQ29udGVudF9UeXBlc10ueG1sUEsB&#10;Ai0AFAAGAAgAAAAhADj9If/WAAAAlAEAAAsAAAAAAAAAAAAAAAAALwEAAF9yZWxzLy5yZWxzUEsB&#10;Ai0AFAAGAAgAAAAhAKhpyAWPAgAAlwUAAA4AAAAAAAAAAAAAAAAALgIAAGRycy9lMm9Eb2MueG1s&#10;UEsBAi0AFAAGAAgAAAAhAENqG2TiAAAACQEAAA8AAAAAAAAAAAAAAAAA6QQAAGRycy9kb3ducmV2&#10;LnhtbFBLBQYAAAAABAAEAPMAAAD4BQAAAAA=&#10;" fillcolor="white [3201]" stroked="f" strokeweight=".5pt">
                <v:textbox>
                  <w:txbxContent>
                    <w:p w14:paraId="738B63C9" w14:textId="77777777" w:rsidR="008A6EA7" w:rsidRPr="00204F06" w:rsidRDefault="008A6EA7" w:rsidP="003C21BE">
                      <w:pPr>
                        <w:rPr>
                          <w:sz w:val="26"/>
                        </w:rPr>
                      </w:pPr>
                      <w:r w:rsidRPr="00204F06">
                        <w:rPr>
                          <w:rFonts w:ascii="Cambria" w:hAnsi="Cambria"/>
                          <w:sz w:val="28"/>
                        </w:rPr>
                        <w:t>①</w:t>
                      </w:r>
                    </w:p>
                  </w:txbxContent>
                </v:textbox>
              </v:shape>
            </w:pict>
          </mc:Fallback>
        </mc:AlternateContent>
      </w:r>
    </w:p>
    <w:p w14:paraId="5B88B3D5" w14:textId="77777777" w:rsidR="003C21BE" w:rsidRDefault="003C21BE" w:rsidP="003C21BE">
      <w:pPr>
        <w:tabs>
          <w:tab w:val="left" w:pos="426"/>
        </w:tabs>
        <w:spacing w:line="312" w:lineRule="auto"/>
        <w:rPr>
          <w:sz w:val="22"/>
        </w:rPr>
      </w:pPr>
    </w:p>
    <w:p w14:paraId="2667D463" w14:textId="77777777" w:rsidR="003C21BE" w:rsidRDefault="003C21BE" w:rsidP="003C21BE">
      <w:pPr>
        <w:tabs>
          <w:tab w:val="left" w:pos="426"/>
        </w:tabs>
        <w:spacing w:line="312" w:lineRule="auto"/>
        <w:rPr>
          <w:sz w:val="22"/>
        </w:rPr>
      </w:pPr>
    </w:p>
    <w:p w14:paraId="784BA3EA" w14:textId="77777777" w:rsidR="003C21BE" w:rsidRDefault="003C21BE" w:rsidP="003C21BE">
      <w:pPr>
        <w:tabs>
          <w:tab w:val="left" w:pos="426"/>
        </w:tabs>
        <w:spacing w:line="312" w:lineRule="auto"/>
        <w:rPr>
          <w:sz w:val="22"/>
        </w:rPr>
      </w:pPr>
    </w:p>
    <w:p w14:paraId="08DC52EE" w14:textId="77777777" w:rsidR="003C21BE" w:rsidRDefault="003C21BE" w:rsidP="003C21BE">
      <w:pPr>
        <w:tabs>
          <w:tab w:val="left" w:pos="426"/>
        </w:tabs>
        <w:spacing w:line="312" w:lineRule="auto"/>
        <w:rPr>
          <w:sz w:val="22"/>
        </w:rPr>
      </w:pPr>
    </w:p>
    <w:p w14:paraId="07661EF3" w14:textId="77777777" w:rsidR="003C21BE" w:rsidRDefault="003C21BE" w:rsidP="003C21BE">
      <w:pPr>
        <w:tabs>
          <w:tab w:val="left" w:pos="426"/>
        </w:tabs>
        <w:spacing w:line="312" w:lineRule="auto"/>
        <w:rPr>
          <w:sz w:val="22"/>
        </w:rPr>
      </w:pPr>
    </w:p>
    <w:p w14:paraId="73BE0360" w14:textId="77777777" w:rsidR="003C21BE" w:rsidRDefault="003C21BE" w:rsidP="003C21BE">
      <w:pPr>
        <w:tabs>
          <w:tab w:val="left" w:pos="426"/>
        </w:tabs>
        <w:spacing w:line="312" w:lineRule="auto"/>
        <w:rPr>
          <w:sz w:val="22"/>
        </w:rPr>
      </w:pPr>
    </w:p>
    <w:p w14:paraId="5B94756E" w14:textId="77777777" w:rsidR="003C21BE" w:rsidRDefault="003C21BE" w:rsidP="003C21BE">
      <w:pPr>
        <w:spacing w:line="312" w:lineRule="auto"/>
        <w:rPr>
          <w:sz w:val="22"/>
        </w:rPr>
      </w:pPr>
    </w:p>
    <w:p w14:paraId="6969EB07" w14:textId="77777777" w:rsidR="003C21BE" w:rsidRDefault="003C21BE" w:rsidP="003C21BE">
      <w:pPr>
        <w:spacing w:line="240" w:lineRule="exact"/>
        <w:rPr>
          <w:sz w:val="22"/>
        </w:rPr>
      </w:pPr>
      <w:r>
        <w:rPr>
          <w:noProof/>
          <w:sz w:val="22"/>
          <w:lang w:eastAsia="de-DE"/>
        </w:rPr>
        <mc:AlternateContent>
          <mc:Choice Requires="wps">
            <w:drawing>
              <wp:anchor distT="0" distB="0" distL="114300" distR="114300" simplePos="0" relativeHeight="251537920" behindDoc="0" locked="0" layoutInCell="1" allowOverlap="1" wp14:anchorId="75879ECE" wp14:editId="642BFEB4">
                <wp:simplePos x="0" y="0"/>
                <wp:positionH relativeFrom="column">
                  <wp:posOffset>2207070</wp:posOffset>
                </wp:positionH>
                <wp:positionV relativeFrom="paragraph">
                  <wp:posOffset>4631690</wp:posOffset>
                </wp:positionV>
                <wp:extent cx="190500" cy="171450"/>
                <wp:effectExtent l="0" t="0" r="0" b="0"/>
                <wp:wrapNone/>
                <wp:docPr id="2090" name="Textfeld 2090"/>
                <wp:cNvGraphicFramePr/>
                <a:graphic xmlns:a="http://schemas.openxmlformats.org/drawingml/2006/main">
                  <a:graphicData uri="http://schemas.microsoft.com/office/word/2010/wordprocessingShape">
                    <wps:wsp>
                      <wps:cNvSpPr txBox="1"/>
                      <wps:spPr>
                        <a:xfrm>
                          <a:off x="0" y="0"/>
                          <a:ext cx="19050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C5314" w14:textId="77777777" w:rsidR="008A6EA7" w:rsidRDefault="008A6EA7" w:rsidP="003C21BE">
                            <w: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79ECE" id="Textfeld 2090" o:spid="_x0000_s1137" type="#_x0000_t202" style="position:absolute;margin-left:173.8pt;margin-top:364.7pt;width:15pt;height:13.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HnhAIAAIcFAAAOAAAAZHJzL2Uyb0RvYy54bWysVN9P2zAQfp+0/8Hy+0jKBhsVKepATJMQ&#10;oMHEs+vYNJrj82y3TffX77OTtIzxwrQX5+L75fvuuzs961rD1sqHhmzFJwclZ8pKqhv7WPHv95fv&#10;PnEWorC1MGRVxbcq8LPZ2zenGzdVh7QkUyvPEMSG6cZVfBmjmxZFkEvVinBATlkoNflWRPz6x6L2&#10;YoPorSkOy/K42JCvnSepQsDtRa/ksxxfayXjjdZBRWYqjrfFfPp8LtJZzE7F9NELt2zk8AzxD69o&#10;RWORdBfqQkTBVr75K1TbSE+BdDyQ1BakdSNVrgHVTMpn1dwthVO5FoAT3A6m8P/Cyuv1rWdNXfHD&#10;8gQAWdGiS/eqi1qZmuVLYLRxYQrTOwfj2H2mDr1O2KX7gMtUeqd9m74oikGPYNsdwojHZHI6KY9K&#10;aCRUk4+TD0e5A8Xe2fkQvyhqWRIq7tHAjKtYX4WIhDAdTVKuQKapLxtj8k8ijTo3nq0F2m1ifiI8&#10;/rAylm0qfvweqZOTpeTeRzY23ahMmyHdvsAsxa1RycbYb0oDtlznC7mFlMru8mfrZKWR6jWOg/3+&#10;Va9x7uuAR85MNu6c28aSz9XnOdtDVv8YIdO9PQB/UncSY7foer7sCLCgegteeOqnKzh52aB7VyLE&#10;W+ExTmg4VkS8waENAX0aJM6W5H+9dJ/swXJoOdtgPCsefq6EV5yZrxb8R8g4Cn4UFqNgV+05gQIT&#10;LB8nswgHH80oak/tAzbHPGWBSliJXBWPo3ge+yWBzSPVfJ6NMLFOxCt752QKnWBNXLzvHoR3A2Ej&#10;mH5N4+CK6TPe9rbJ09J8FUk3mdQJ2B7FAXBMe+b6sJnSOnn6n632+3P2GwAA//8DAFBLAwQUAAYA&#10;CAAAACEAloNb5eIAAAALAQAADwAAAGRycy9kb3ducmV2LnhtbEyPwU7DMAyG70i8Q2QkLoilbKUd&#10;pekESByQQIiBdvYa05YlTmmyrePpyU5w9O9Pvz+Xi9EasaPBd44VXE0SEMS10x03Cj7eHy/nIHxA&#10;1mgck4IDeVhUpyclFtrt+Y12y9CIWMK+QAVtCH0hpa9bsugnrieOu083WAxxHBqpB9zHcmvkNEky&#10;abHjeKHFnh5aqjfLrVUwP6QvF6ssX32Z16f79qf55ucNKnV+Nt7dggg0hj8YjvpRHarotHZb1l4Y&#10;BbM0zyKqIJ/epCAiMcuPyTom11kKsirl/x+qXwAAAP//AwBQSwECLQAUAAYACAAAACEAtoM4kv4A&#10;AADhAQAAEwAAAAAAAAAAAAAAAAAAAAAAW0NvbnRlbnRfVHlwZXNdLnhtbFBLAQItABQABgAIAAAA&#10;IQA4/SH/1gAAAJQBAAALAAAAAAAAAAAAAAAAAC8BAABfcmVscy8ucmVsc1BLAQItABQABgAIAAAA&#10;IQDIazHnhAIAAIcFAAAOAAAAAAAAAAAAAAAAAC4CAABkcnMvZTJvRG9jLnhtbFBLAQItABQABgAI&#10;AAAAIQCWg1vl4gAAAAsBAAAPAAAAAAAAAAAAAAAAAN4EAABkcnMvZG93bnJldi54bWxQSwUGAAAA&#10;AAQABADzAAAA7QUAAAAA&#10;" fillcolor="white [3201]" stroked="f" strokeweight=".5pt">
                <v:textbox inset="0,0,0,0">
                  <w:txbxContent>
                    <w:p w14:paraId="5BBC5314" w14:textId="77777777" w:rsidR="008A6EA7" w:rsidRDefault="008A6EA7" w:rsidP="003C21BE">
                      <w:r>
                        <w:t>20</w:t>
                      </w:r>
                    </w:p>
                  </w:txbxContent>
                </v:textbox>
              </v:shape>
            </w:pict>
          </mc:Fallback>
        </mc:AlternateContent>
      </w:r>
      <w:r>
        <w:rPr>
          <w:noProof/>
          <w:sz w:val="22"/>
          <w:lang w:eastAsia="de-DE"/>
        </w:rPr>
        <mc:AlternateContent>
          <mc:Choice Requires="wps">
            <w:drawing>
              <wp:anchor distT="0" distB="0" distL="114300" distR="114300" simplePos="0" relativeHeight="251550208" behindDoc="0" locked="0" layoutInCell="1" allowOverlap="1" wp14:anchorId="4353C3BF" wp14:editId="06D72539">
                <wp:simplePos x="0" y="0"/>
                <wp:positionH relativeFrom="column">
                  <wp:posOffset>4672335</wp:posOffset>
                </wp:positionH>
                <wp:positionV relativeFrom="paragraph">
                  <wp:posOffset>3062741</wp:posOffset>
                </wp:positionV>
                <wp:extent cx="195580" cy="165735"/>
                <wp:effectExtent l="0" t="4128" r="0" b="0"/>
                <wp:wrapNone/>
                <wp:docPr id="2091" name="Textfeld 2091"/>
                <wp:cNvGraphicFramePr/>
                <a:graphic xmlns:a="http://schemas.openxmlformats.org/drawingml/2006/main">
                  <a:graphicData uri="http://schemas.microsoft.com/office/word/2010/wordprocessingShape">
                    <wps:wsp>
                      <wps:cNvSpPr txBox="1"/>
                      <wps:spPr>
                        <a:xfrm rot="16200000">
                          <a:off x="0" y="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55BFC" w14:textId="77777777" w:rsidR="008A6EA7" w:rsidRDefault="008A6EA7" w:rsidP="003C21BE">
                            <w: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C3BF" id="Textfeld 2091" o:spid="_x0000_s1138" type="#_x0000_t202" style="position:absolute;margin-left:367.9pt;margin-top:241.15pt;width:15.4pt;height:13.05pt;rotation:-90;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WUkAIAAJYFAAAOAAAAZHJzL2Uyb0RvYy54bWysVMFOGzEQvVfqP1i+l02CkkLEBqUgqkoI&#10;EFBxdrw2WdXrcW0n2fTr++zNJpRyoeoerFn7zRvPmxmfnbeNYWvlQ0225MOjAWfKSqpq+1zy749X&#10;n044C1HYShiyquRbFfj57OOHs42bqhEtyVTKM5DYMN24ki9jdNOiCHKpGhGOyCmLQ02+ERG//rmo&#10;vNiAvTHFaDCYFBvylfMkVQjYvewO+Szza61kvNU6qMhMyXG3mFef10Vai9mZmD574Za13F1D/MMt&#10;GlFbBN1TXYoo2MrXf1E1tfQUSMcjSU1BWtdS5RyQzXDwKpuHpXAq5wJxgtvLFP4frbxZ33lWVyUf&#10;DU6HnFnRoEqPqo1amYrlTWi0cWEK6IMDOLZfqEWtk3ZpP2Azpd5q3zBPkHg4QWnwZUWQIwMc4m/3&#10;goOeycRxOh6f4ETiaDgZfz4eJ9Ki40qczof4VVHDklFyj3pmUrG+DrGD9pAED2Tq6qo2Jv+kHlIX&#10;xrO1QPVNzDcG+R8oY9mm5JPjcXdbS8m9YzY20ajcRbtwh3yzFbdGJYyx90pDxZznG7GFlMru42d0&#10;QmmEeo/jDn+41XucuzzgkSOTjXvnprbks6x57A6SVT96yXSHR21e5J3M2C7arn1GfT8sqNqiTXIn&#10;oLbByasa1bsWId4Jj+nCJl6MeItFG4L6tLM4W5L/9dZ+wqPpccrZBtNa8vBzJbzizHyzGAdQxt7w&#10;vbHoDbtqLggtgP7GbbIJBx9Nb2pPzRMeknmKgiNhJWKVPPbmRezeDDxEUs3nGYQBdiJe2wcnE3WS&#10;NfXiY/skvNs1bESn31A/x2L6qm87bPK0NF9F0nVu6iRsp+JOcAx/HovdQ5Vel5f/GXV4Tme/AQAA&#10;//8DAFBLAwQUAAYACAAAACEAttf3hN8AAAALAQAADwAAAGRycy9kb3ducmV2LnhtbEyPwU7DMBBE&#10;70j8g7VI3Kid0qZWiFNV0B45kJa7E5skSryOYrdN/57tCY6rfZp5k29nN7CLnULnUUGyEMAs1t50&#10;2Cg4HQ8vEliIGo0ePFoFNxtgWzw+5Doz/opf9lLGhlEIhkwraGMcM85D3Vqnw8KPFun34yenI51T&#10;w82krxTuBr4UIuVOd0gNrR7te2vrvjw7BeW+Sj/6TznfenPi6fq72XfVTqnnp3n3BizaOf7BcNcn&#10;dSjIqfJnNIENCjavMiFUwUoKGkXEJl0tgVUK1omQwIuc/99Q/AIAAP//AwBQSwECLQAUAAYACAAA&#10;ACEAtoM4kv4AAADhAQAAEwAAAAAAAAAAAAAAAAAAAAAAW0NvbnRlbnRfVHlwZXNdLnhtbFBLAQIt&#10;ABQABgAIAAAAIQA4/SH/1gAAAJQBAAALAAAAAAAAAAAAAAAAAC8BAABfcmVscy8ucmVsc1BLAQIt&#10;ABQABgAIAAAAIQDxLyWUkAIAAJYFAAAOAAAAAAAAAAAAAAAAAC4CAABkcnMvZTJvRG9jLnhtbFBL&#10;AQItABQABgAIAAAAIQC21/eE3wAAAAsBAAAPAAAAAAAAAAAAAAAAAOoEAABkcnMvZG93bnJldi54&#10;bWxQSwUGAAAAAAQABADzAAAA9gUAAAAA&#10;" fillcolor="white [3201]" stroked="f" strokeweight=".5pt">
                <v:textbox inset="0,0,0,0">
                  <w:txbxContent>
                    <w:p w14:paraId="4A155BFC" w14:textId="77777777" w:rsidR="008A6EA7" w:rsidRDefault="008A6EA7" w:rsidP="003C21BE">
                      <w:r>
                        <w:t>40</w:t>
                      </w:r>
                    </w:p>
                  </w:txbxContent>
                </v:textbox>
              </v:shape>
            </w:pict>
          </mc:Fallback>
        </mc:AlternateContent>
      </w:r>
      <w:r>
        <w:rPr>
          <w:noProof/>
          <w:sz w:val="22"/>
          <w:lang w:eastAsia="de-DE"/>
        </w:rPr>
        <mc:AlternateContent>
          <mc:Choice Requires="wps">
            <w:drawing>
              <wp:anchor distT="0" distB="0" distL="114300" distR="114300" simplePos="0" relativeHeight="251548160" behindDoc="0" locked="0" layoutInCell="1" allowOverlap="1" wp14:anchorId="5130DA3E" wp14:editId="06BBA96B">
                <wp:simplePos x="0" y="0"/>
                <wp:positionH relativeFrom="column">
                  <wp:posOffset>4686619</wp:posOffset>
                </wp:positionH>
                <wp:positionV relativeFrom="paragraph">
                  <wp:posOffset>1045527</wp:posOffset>
                </wp:positionV>
                <wp:extent cx="195580" cy="165735"/>
                <wp:effectExtent l="0" t="4128" r="0" b="0"/>
                <wp:wrapNone/>
                <wp:docPr id="2092" name="Textfeld 2092"/>
                <wp:cNvGraphicFramePr/>
                <a:graphic xmlns:a="http://schemas.openxmlformats.org/drawingml/2006/main">
                  <a:graphicData uri="http://schemas.microsoft.com/office/word/2010/wordprocessingShape">
                    <wps:wsp>
                      <wps:cNvSpPr txBox="1"/>
                      <wps:spPr>
                        <a:xfrm rot="16200000">
                          <a:off x="0" y="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478A5" w14:textId="77777777" w:rsidR="008A6EA7" w:rsidRDefault="008A6EA7" w:rsidP="003C21BE">
                            <w: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0DA3E" id="Textfeld 2092" o:spid="_x0000_s1139" type="#_x0000_t202" style="position:absolute;margin-left:369.05pt;margin-top:82.3pt;width:15.4pt;height:13.05pt;rotation:-90;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1QjwIAAJYFAAAOAAAAZHJzL2Uyb0RvYy54bWysVFFP2zAQfp+0/2D5faQtagcVKepATJMQ&#10;IGDi2XVsas3xefa1Sffrd3aSljFemJYH62J/953vuzufnbe1ZVsVogFX8vHRiDPlJFTGPZf8++PV&#10;pxPOIgpXCQtOlXynIj9ffPxw1vi5msAabKUCIxIX540v+RrRz4siyrWqRTwCrxwdagi1QPoNz0UV&#10;REPstS0mo9GsaCBUPoBUMdLuZXfIF5lfayXxVuuokNmS090wryGvq7QWizMxfw7Cr43sryH+4Ra1&#10;MI6C7qkuBQq2CeYvqtrIABE0HkmoC9DaSJVzoGzGo1fZPKyFVzkXEif6vUzx/9HKm+1dYKYq+WR0&#10;OuHMiZqq9Kha1MpWLG+SRo2Pc4I+eAJj+wVaqnXSLu1H2kyptzrULABJPJ5RaejLilCOjOAk/m4v&#10;ONEzmThOp9MTOpF0NJ5NPx9PE2nRcSVOHyJ+VVCzZJQ8UD0zqdheR+ygAyTBI1hTXRlr80/qIXVh&#10;A9sKqr7FfGMi/wNlHWtKPjuedrd1kNw7ZusSjcpd1Ic75Jst3FmVMNbdK00q5jzfiC2kVG4fP6MT&#10;SlOo9zj2+MOt3uPc5UEeOTI43DvXxkHIsuaxO0hW/Rgk0x2eavMi72Riu2q79jke+mEF1Y7aJHcC&#10;1TZ6eWWoetci4p0INF20SS8G3tKiLZD60FucrSH8ems/4anp6ZSzhqa15PHnRgTFmf3maByIEgcj&#10;DMZqMNymvgBqgXG+TTbJIaAdTB2gfqKHZJmi0JFwkmKVHAfzArs3gx4iqZbLDKIB9gKv3YOXiTrJ&#10;mnrxsX0SwfcNi9TpNzDMsZi/6tsOmzwdLDcI2uSmTsJ2KvaC0/DnsegfqvS6vPzPqMNzuvgNAAD/&#10;/wMAUEsDBBQABgAIAAAAIQCthbHY3gAAAAsBAAAPAAAAZHJzL2Rvd25yZXYueG1sTI9NT8MwDIbv&#10;SPyHyEjcWLqvbJSm0wTjyIEy7mlj2qqNUzXZ1v17zIkd7ffR68fZbnK9OOMYWk8a5rMEBFLlbUu1&#10;huPX+9MWRIiGrOk9oYYrBtjl93eZSa2/0Ceei1gLLqGQGg1NjEMqZagadCbM/IDE2Y8fnYk8jrW0&#10;o7lwuevlIkmUdKYlvtCYAV8brLri5DQUh1K9dR/b6drZo1Tr7/rQlnutHx+m/QuIiFP8h+FPn9Uh&#10;Z6fSn8gG0WvYrJIVoxyoxRIEExul1iBK3jwv5yDzTN7+kP8CAAD//wMAUEsBAi0AFAAGAAgAAAAh&#10;ALaDOJL+AAAA4QEAABMAAAAAAAAAAAAAAAAAAAAAAFtDb250ZW50X1R5cGVzXS54bWxQSwECLQAU&#10;AAYACAAAACEAOP0h/9YAAACUAQAACwAAAAAAAAAAAAAAAAAvAQAAX3JlbHMvLnJlbHNQSwECLQAU&#10;AAYACAAAACEAWCc9UI8CAACWBQAADgAAAAAAAAAAAAAAAAAuAgAAZHJzL2Uyb0RvYy54bWxQSwEC&#10;LQAUAAYACAAAACEArYWx2N4AAAALAQAADwAAAAAAAAAAAAAAAADpBAAAZHJzL2Rvd25yZXYueG1s&#10;UEsFBgAAAAAEAAQA8wAAAPQFAAAAAA==&#10;" fillcolor="white [3201]" stroked="f" strokeweight=".5pt">
                <v:textbox inset="0,0,0,0">
                  <w:txbxContent>
                    <w:p w14:paraId="54B478A5" w14:textId="77777777" w:rsidR="008A6EA7" w:rsidRDefault="008A6EA7" w:rsidP="003C21BE">
                      <w:r>
                        <w:t>40</w:t>
                      </w:r>
                    </w:p>
                  </w:txbxContent>
                </v:textbox>
              </v:shape>
            </w:pict>
          </mc:Fallback>
        </mc:AlternateContent>
      </w:r>
      <w:r>
        <w:rPr>
          <w:sz w:val="22"/>
        </w:rPr>
        <w:br w:type="page"/>
      </w:r>
    </w:p>
    <w:p w14:paraId="1F6A653B" w14:textId="77777777" w:rsidR="003C21BE" w:rsidRPr="0075153C" w:rsidRDefault="003C21BE" w:rsidP="003C21BE">
      <w:pPr>
        <w:pStyle w:val="berschrift2"/>
      </w:pPr>
      <w:r w:rsidRPr="0075153C">
        <w:rPr>
          <w:noProof/>
        </w:rPr>
        <w:lastRenderedPageBreak/>
        <w:drawing>
          <wp:anchor distT="0" distB="0" distL="114300" distR="114300" simplePos="0" relativeHeight="251572736" behindDoc="0" locked="0" layoutInCell="1" allowOverlap="1" wp14:anchorId="330CF0F9" wp14:editId="685F19B4">
            <wp:simplePos x="0" y="0"/>
            <wp:positionH relativeFrom="column">
              <wp:posOffset>4697095</wp:posOffset>
            </wp:positionH>
            <wp:positionV relativeFrom="paragraph">
              <wp:posOffset>-28575</wp:posOffset>
            </wp:positionV>
            <wp:extent cx="341630" cy="313055"/>
            <wp:effectExtent l="0" t="0" r="1270" b="0"/>
            <wp:wrapNone/>
            <wp:docPr id="2117" name="Grafik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53C">
        <w:t>Das Anreißen an der Lehne</w:t>
      </w:r>
    </w:p>
    <w:p w14:paraId="4FBA3B4F" w14:textId="77777777" w:rsidR="003C21BE" w:rsidRDefault="003C21BE" w:rsidP="003C21BE">
      <w:pPr>
        <w:tabs>
          <w:tab w:val="left" w:pos="284"/>
        </w:tabs>
        <w:spacing w:line="312" w:lineRule="auto"/>
        <w:ind w:right="-1"/>
        <w:rPr>
          <w:sz w:val="22"/>
        </w:rPr>
      </w:pPr>
      <w:r>
        <w:rPr>
          <w:noProof/>
          <w:sz w:val="22"/>
          <w:lang w:eastAsia="de-DE"/>
        </w:rPr>
        <mc:AlternateContent>
          <mc:Choice Requires="wps">
            <w:drawing>
              <wp:anchor distT="0" distB="0" distL="114300" distR="114300" simplePos="0" relativeHeight="251576832" behindDoc="0" locked="0" layoutInCell="1" allowOverlap="1" wp14:anchorId="20A6AA21" wp14:editId="2369F232">
                <wp:simplePos x="0" y="0"/>
                <wp:positionH relativeFrom="column">
                  <wp:posOffset>4730115</wp:posOffset>
                </wp:positionH>
                <wp:positionV relativeFrom="paragraph">
                  <wp:posOffset>98425</wp:posOffset>
                </wp:positionV>
                <wp:extent cx="1254125" cy="637540"/>
                <wp:effectExtent l="38100" t="95250" r="117475" b="48260"/>
                <wp:wrapNone/>
                <wp:docPr id="1990" name="Textfeld 1990"/>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11B92C5"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6AA21" id="Textfeld 1990" o:spid="_x0000_s1140" type="#_x0000_t202" style="position:absolute;margin-left:372.45pt;margin-top:7.75pt;width:98.75pt;height:50.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zg/gIAAIwGAAAOAAAAZHJzL2Uyb0RvYy54bWysVd9P2zAQfp+0/8Hy+0hbWtZWpKgDMU1i&#10;gCgTz67jNBGO7dluk+6v32enaUu3F6YhEWzf3Xd33/3g8qqpJNkI60qtUto/61EiFNdZqVYp/fF8&#10;+2lMifNMZUxqJVK6FY5ezT5+uKzNVAx0oWUmLAGIctPapLTw3kyTxPFCVMydaSMUhLm2FfO42lWS&#10;WVYDvZLJoNe7SGptM2M1F87h9aYV0lnEz3PB/UOeO+GJTCli8/Fr43cZvsnskk1Xlpmi5Lsw2D9E&#10;UbFSweke6oZ5Rta2/AOqKrnVTuf+jOsq0XlechFzQDb93kk2i4IZEXMBOc7saXL/D5bfbx4tKTPU&#10;bjIBQYpVqNKzaHwuZEbiIziqjZtCdWGg7JsvuoF+4C68OzyG1JvcVuEvkiKQA2y7Zxh4hAejwWiI&#10;X0o4ZBfnn0fDWILkYG2s81+Frkg4pNSigpFYtrlzHh6h2qkEZ07LMrstpYyX0DXiWlqyYaj3cjUI&#10;McLijZZUpA7OR70I/EYW++4tQgCW6+q7zlrUUQ8/HW7n8NQLfEoVLEXsQYQeLnrthV0UWU2Wcm2f&#10;GFgf9cZAI1kZkj0f99sLGrQ/ngRHkDG5wmgtJSVW+5fSF7EtArUBM5BxyFgy/trSJU3B2oCHEeZA&#10;HbRjuPto4u0o0ORQ1XjyWykiC+pJ5OiVWNzwcMIW41woH/si5g/toJWjOu8x3OkH0zao9xjvLaJn&#10;rfzeuCqVtm3Fu6q1/GSvXch5qw8+jvIOR98smzgkg2HX9UudbTEMKElsdWf4bYlS3DHnH5nFDkHl&#10;sBf9Az651Og4vTtRUmj762/vQR+jDSklNXZSSt3PNbOCEvlNYegn/SHmhfh4GY4+D3Cxx5LlsUSt&#10;q2uNMehjAxsej0Hfy+6YW129YH3Og1eImOLwnVLfHa99uymxfrmYz6MS1pZh/k4tDA/QgebQgs/N&#10;C7NmN7Qe436vu+3Fpiez2+oGS6Xna6/zMg52ILpldVcArLzYmrv1HHbq8T1qHf6JzH4DAAD//wMA&#10;UEsDBBQABgAIAAAAIQDM9o6j3gAAAAoBAAAPAAAAZHJzL2Rvd25yZXYueG1sTI/BTsMwDIbvSLxD&#10;ZCRuLN1IGS1NJzTgwA3GhDimjWkrGqdrsrW8PeYER/v/9PtzsZldL044hs6ThuUiAYFUe9tRo2H/&#10;9nR1CyJEQ9b0nlDDNwbYlOdnhcmtn+gVT7vYCC6hkBsNbYxDLmWoW3QmLPyAxNmnH52JPI6NtKOZ&#10;uNz1cpUkN9KZjvhCawbctlh/7Y5OAx7WoTokzcP2+vk97D/CRI/qRevLi/n+DkTEOf7B8KvP6lCy&#10;U+WPZIPoNayVyhjlIE1BMJCplQJR8WKZZiDLQv5/ofwBAAD//wMAUEsBAi0AFAAGAAgAAAAhALaD&#10;OJL+AAAA4QEAABMAAAAAAAAAAAAAAAAAAAAAAFtDb250ZW50X1R5cGVzXS54bWxQSwECLQAUAAYA&#10;CAAAACEAOP0h/9YAAACUAQAACwAAAAAAAAAAAAAAAAAvAQAAX3JlbHMvLnJlbHNQSwECLQAUAAYA&#10;CAAAACEA3QZc4P4CAACMBgAADgAAAAAAAAAAAAAAAAAuAgAAZHJzL2Uyb0RvYy54bWxQSwECLQAU&#10;AAYACAAAACEAzPaOo94AAAAKAQAADwAAAAAAAAAAAAAAAABYBQAAZHJzL2Rvd25yZXYueG1sUEsF&#10;BgAAAAAEAAQA8wAAAGMGAAAAAA==&#10;" fillcolor="#eeece1 [3214]" strokecolor="#938953 [1614]" strokeweight=".5pt">
                <v:shadow on="t" color="black" opacity="26214f" origin="-.5,.5" offset=".74836mm,-.74836mm"/>
                <v:textbox>
                  <w:txbxContent>
                    <w:p w14:paraId="511B92C5" w14:textId="77777777" w:rsidR="008A6EA7" w:rsidRDefault="008A6EA7" w:rsidP="003C21BE">
                      <w:r>
                        <w:rPr>
                          <w:sz w:val="22"/>
                        </w:rPr>
                        <w:t>Nehmen Sie die Bauanleitung zu Hilfe!</w:t>
                      </w:r>
                    </w:p>
                  </w:txbxContent>
                </v:textbox>
              </v:shape>
            </w:pict>
          </mc:Fallback>
        </mc:AlternateContent>
      </w:r>
      <w:r>
        <w:rPr>
          <w:sz w:val="22"/>
        </w:rPr>
        <w:t xml:space="preserve">Sie haben gerade gelernt, wie man die Mittelpunkte für die Bohrungen am Sitz anreißt. </w:t>
      </w:r>
      <w:r w:rsidRPr="008A0784">
        <w:rPr>
          <w:b/>
          <w:sz w:val="22"/>
        </w:rPr>
        <w:t xml:space="preserve">Super! </w:t>
      </w:r>
      <w:r w:rsidRPr="008A0784">
        <w:rPr>
          <w:b/>
          <w:sz w:val="22"/>
        </w:rPr>
        <w:sym w:font="Wingdings" w:char="F04A"/>
      </w:r>
    </w:p>
    <w:p w14:paraId="36822C5A" w14:textId="77777777" w:rsidR="003C21BE" w:rsidRPr="0062112E" w:rsidRDefault="003C21BE" w:rsidP="003C21BE">
      <w:pPr>
        <w:tabs>
          <w:tab w:val="left" w:pos="284"/>
        </w:tabs>
        <w:spacing w:line="312" w:lineRule="auto"/>
        <w:ind w:right="-1"/>
        <w:rPr>
          <w:sz w:val="22"/>
        </w:rPr>
      </w:pPr>
      <w:r>
        <w:rPr>
          <w:sz w:val="22"/>
        </w:rPr>
        <w:t xml:space="preserve">Auch an der Lehne müssen Mittelpunkte für die Bohrungen angerissen werden, diesmal auf den Längsleisten </w:t>
      </w:r>
      <w:r>
        <w:rPr>
          <w:rFonts w:ascii="Cambria" w:hAnsi="Cambria"/>
        </w:rPr>
        <w:t>③</w:t>
      </w:r>
      <w:r>
        <w:rPr>
          <w:sz w:val="22"/>
        </w:rPr>
        <w:t>.</w:t>
      </w:r>
    </w:p>
    <w:p w14:paraId="3AEC4CB1" w14:textId="77777777" w:rsidR="003C21BE" w:rsidRPr="0075048F" w:rsidRDefault="003C21BE" w:rsidP="00A467DE">
      <w:pPr>
        <w:pStyle w:val="Listenabsatz"/>
        <w:numPr>
          <w:ilvl w:val="0"/>
          <w:numId w:val="26"/>
        </w:numPr>
        <w:tabs>
          <w:tab w:val="left" w:pos="426"/>
        </w:tabs>
        <w:spacing w:line="312" w:lineRule="auto"/>
        <w:rPr>
          <w:sz w:val="22"/>
        </w:rPr>
      </w:pPr>
      <w:r w:rsidRPr="00AA18D1">
        <w:rPr>
          <w:noProof/>
          <w:lang w:eastAsia="de-DE"/>
        </w:rPr>
        <w:drawing>
          <wp:anchor distT="0" distB="0" distL="114300" distR="114300" simplePos="0" relativeHeight="251580928" behindDoc="0" locked="0" layoutInCell="1" allowOverlap="1" wp14:anchorId="15687AA0" wp14:editId="327D3FE8">
            <wp:simplePos x="0" y="0"/>
            <wp:positionH relativeFrom="column">
              <wp:posOffset>4728845</wp:posOffset>
            </wp:positionH>
            <wp:positionV relativeFrom="paragraph">
              <wp:posOffset>8255</wp:posOffset>
            </wp:positionV>
            <wp:extent cx="314325" cy="314325"/>
            <wp:effectExtent l="0" t="0" r="9525" b="9525"/>
            <wp:wrapNone/>
            <wp:docPr id="2264" name="Grafik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48F">
        <w:rPr>
          <w:sz w:val="22"/>
        </w:rPr>
        <w:t xml:space="preserve">Berechnen Sie die </w:t>
      </w:r>
      <w:r>
        <w:rPr>
          <w:sz w:val="22"/>
        </w:rPr>
        <w:t xml:space="preserve">fehlenden </w:t>
      </w:r>
      <w:r w:rsidRPr="0075048F">
        <w:rPr>
          <w:sz w:val="22"/>
        </w:rPr>
        <w:t>Maße, wie Sie es beim Sitz gelernt haben.</w:t>
      </w:r>
    </w:p>
    <w:p w14:paraId="1646ED88" w14:textId="77777777" w:rsidR="003C21BE" w:rsidRDefault="003C21BE" w:rsidP="00A467DE">
      <w:pPr>
        <w:pStyle w:val="Listenabsatz"/>
        <w:numPr>
          <w:ilvl w:val="0"/>
          <w:numId w:val="26"/>
        </w:numPr>
        <w:tabs>
          <w:tab w:val="left" w:pos="426"/>
        </w:tabs>
        <w:spacing w:line="312" w:lineRule="auto"/>
        <w:rPr>
          <w:sz w:val="22"/>
        </w:rPr>
      </w:pPr>
      <w:r>
        <w:rPr>
          <w:sz w:val="22"/>
        </w:rPr>
        <w:t>Schreiben Sie</w:t>
      </w:r>
      <w:r w:rsidRPr="006E4970">
        <w:rPr>
          <w:sz w:val="22"/>
        </w:rPr>
        <w:t xml:space="preserve"> die </w:t>
      </w:r>
      <w:r>
        <w:rPr>
          <w:sz w:val="22"/>
        </w:rPr>
        <w:t xml:space="preserve">vier </w:t>
      </w:r>
      <w:r w:rsidRPr="006E4970">
        <w:rPr>
          <w:sz w:val="22"/>
        </w:rPr>
        <w:t>fehlenden Maße</w:t>
      </w:r>
      <w:r>
        <w:rPr>
          <w:sz w:val="22"/>
        </w:rPr>
        <w:t xml:space="preserve"> in die grauen Kästen.</w:t>
      </w:r>
    </w:p>
    <w:p w14:paraId="3A133BF8" w14:textId="77777777" w:rsidR="003C21BE" w:rsidRDefault="003C21BE" w:rsidP="003C21BE">
      <w:pPr>
        <w:tabs>
          <w:tab w:val="left" w:pos="426"/>
        </w:tabs>
        <w:spacing w:line="312" w:lineRule="auto"/>
        <w:rPr>
          <w:sz w:val="22"/>
        </w:rPr>
      </w:pPr>
    </w:p>
    <w:p w14:paraId="0EF07077" w14:textId="77777777" w:rsidR="003C21BE" w:rsidRPr="00694636" w:rsidRDefault="003C21BE" w:rsidP="003C21BE">
      <w:pPr>
        <w:spacing w:line="312" w:lineRule="auto"/>
        <w:rPr>
          <w:sz w:val="22"/>
        </w:rPr>
      </w:pPr>
    </w:p>
    <w:p w14:paraId="391730C4" w14:textId="77777777" w:rsidR="003C21BE" w:rsidRDefault="003C21BE" w:rsidP="003C21BE">
      <w:pPr>
        <w:spacing w:line="312" w:lineRule="auto"/>
        <w:rPr>
          <w:sz w:val="22"/>
        </w:rPr>
      </w:pPr>
      <w:r>
        <w:rPr>
          <w:noProof/>
          <w:sz w:val="22"/>
          <w:lang w:eastAsia="de-DE"/>
        </w:rPr>
        <mc:AlternateContent>
          <mc:Choice Requires="wpg">
            <w:drawing>
              <wp:anchor distT="0" distB="0" distL="114300" distR="114300" simplePos="0" relativeHeight="251574784" behindDoc="0" locked="0" layoutInCell="1" allowOverlap="1" wp14:anchorId="63FE9D6C" wp14:editId="5160F305">
                <wp:simplePos x="0" y="0"/>
                <wp:positionH relativeFrom="column">
                  <wp:posOffset>-44681</wp:posOffset>
                </wp:positionH>
                <wp:positionV relativeFrom="paragraph">
                  <wp:posOffset>200256</wp:posOffset>
                </wp:positionV>
                <wp:extent cx="6621780" cy="6847205"/>
                <wp:effectExtent l="0" t="0" r="7620" b="29845"/>
                <wp:wrapNone/>
                <wp:docPr id="2093" name="Gruppieren 2093"/>
                <wp:cNvGraphicFramePr/>
                <a:graphic xmlns:a="http://schemas.openxmlformats.org/drawingml/2006/main">
                  <a:graphicData uri="http://schemas.microsoft.com/office/word/2010/wordprocessingGroup">
                    <wpg:wgp>
                      <wpg:cNvGrpSpPr/>
                      <wpg:grpSpPr>
                        <a:xfrm>
                          <a:off x="0" y="0"/>
                          <a:ext cx="6621780" cy="6847205"/>
                          <a:chOff x="0" y="1162050"/>
                          <a:chExt cx="6621780" cy="6847205"/>
                        </a:xfrm>
                      </wpg:grpSpPr>
                      <wpg:grpSp>
                        <wpg:cNvPr id="2094" name="Gruppieren 2094"/>
                        <wpg:cNvGrpSpPr/>
                        <wpg:grpSpPr>
                          <a:xfrm>
                            <a:off x="0" y="1162050"/>
                            <a:ext cx="6621780" cy="6847205"/>
                            <a:chOff x="0" y="0"/>
                            <a:chExt cx="6622097" cy="6847205"/>
                          </a:xfrm>
                        </wpg:grpSpPr>
                        <wps:wsp>
                          <wps:cNvPr id="2095" name="Rechteck 2095"/>
                          <wps:cNvSpPr/>
                          <wps:spPr>
                            <a:xfrm>
                              <a:off x="1321117" y="6479540"/>
                              <a:ext cx="38735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 name="Rechteck 2096"/>
                          <wps:cNvSpPr/>
                          <wps:spPr>
                            <a:xfrm rot="16200000">
                              <a:off x="397192" y="21590"/>
                              <a:ext cx="30734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7" name="Gruppieren 2097"/>
                          <wpg:cNvGrpSpPr/>
                          <wpg:grpSpPr>
                            <a:xfrm>
                              <a:off x="197167" y="12065"/>
                              <a:ext cx="6424930" cy="6835140"/>
                              <a:chOff x="0" y="0"/>
                              <a:chExt cx="6424930" cy="6835140"/>
                            </a:xfrm>
                          </wpg:grpSpPr>
                          <wpg:grpSp>
                            <wpg:cNvPr id="2098" name="Gruppieren 2098"/>
                            <wpg:cNvGrpSpPr/>
                            <wpg:grpSpPr>
                              <a:xfrm>
                                <a:off x="0" y="0"/>
                                <a:ext cx="6424930" cy="6526530"/>
                                <a:chOff x="66675" y="0"/>
                                <a:chExt cx="6424930" cy="6526530"/>
                              </a:xfrm>
                            </wpg:grpSpPr>
                            <wps:wsp>
                              <wps:cNvPr id="2099" name="Gerade Verbindung 2099"/>
                              <wps:cNvCnPr/>
                              <wps:spPr>
                                <a:xfrm flipH="1">
                                  <a:off x="66675" y="4905375"/>
                                  <a:ext cx="912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0" name="Gerade Verbindung 2100"/>
                              <wps:cNvCnPr/>
                              <wps:spPr>
                                <a:xfrm>
                                  <a:off x="171450" y="238125"/>
                                  <a:ext cx="0" cy="47695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101" name="Gruppieren 2101"/>
                              <wpg:cNvGrpSpPr/>
                              <wpg:grpSpPr>
                                <a:xfrm>
                                  <a:off x="76200" y="0"/>
                                  <a:ext cx="6415405" cy="6526530"/>
                                  <a:chOff x="0" y="0"/>
                                  <a:chExt cx="6415405" cy="6526530"/>
                                </a:xfrm>
                              </wpg:grpSpPr>
                              <wpg:grpSp>
                                <wpg:cNvPr id="2102" name="Gruppieren 2102"/>
                                <wpg:cNvGrpSpPr/>
                                <wpg:grpSpPr>
                                  <a:xfrm>
                                    <a:off x="0" y="0"/>
                                    <a:ext cx="6415405" cy="6526530"/>
                                    <a:chOff x="-373075" y="0"/>
                                    <a:chExt cx="6415430" cy="6526899"/>
                                  </a:xfrm>
                                </wpg:grpSpPr>
                                <pic:pic xmlns:pic="http://schemas.openxmlformats.org/drawingml/2006/picture">
                                  <pic:nvPicPr>
                                    <pic:cNvPr id="2103" name="Grafik 2103"/>
                                    <pic:cNvPicPr>
                                      <a:picLocks noChangeAspect="1"/>
                                    </pic:cNvPicPr>
                                  </pic:nvPicPr>
                                  <pic:blipFill rotWithShape="1">
                                    <a:blip r:embed="rId42" cstate="print">
                                      <a:extLst>
                                        <a:ext uri="{28A0092B-C50C-407E-A947-70E740481C1C}">
                                          <a14:useLocalDpi xmlns:a14="http://schemas.microsoft.com/office/drawing/2010/main" val="0"/>
                                        </a:ext>
                                      </a:extLst>
                                    </a:blip>
                                    <a:srcRect l="26832" t="19168" r="12630" b="32889"/>
                                    <a:stretch/>
                                  </pic:blipFill>
                                  <pic:spPr bwMode="auto">
                                    <a:xfrm>
                                      <a:off x="534010" y="270663"/>
                                      <a:ext cx="5508345" cy="6174028"/>
                                    </a:xfrm>
                                    <a:prstGeom prst="rect">
                                      <a:avLst/>
                                    </a:prstGeom>
                                    <a:ln>
                                      <a:noFill/>
                                    </a:ln>
                                    <a:extLst>
                                      <a:ext uri="{53640926-AAD7-44D8-BBD7-CCE9431645EC}">
                                        <a14:shadowObscured xmlns:a14="http://schemas.microsoft.com/office/drawing/2010/main"/>
                                      </a:ext>
                                    </a:extLst>
                                  </pic:spPr>
                                </pic:pic>
                                <wps:wsp>
                                  <wps:cNvPr id="2104" name="Gerade Verbindung 2091"/>
                                  <wps:cNvCnPr/>
                                  <wps:spPr>
                                    <a:xfrm flipH="1">
                                      <a:off x="0" y="6400800"/>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5" name="Gerade Verbindung 2092"/>
                                  <wps:cNvCnPr/>
                                  <wps:spPr>
                                    <a:xfrm flipH="1">
                                      <a:off x="14630" y="5632704"/>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6" name="Gerade Verbindung 2093"/>
                                  <wps:cNvCnPr/>
                                  <wps:spPr>
                                    <a:xfrm>
                                      <a:off x="124358" y="5537607"/>
                                      <a:ext cx="0" cy="9892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7" name="Gerade Verbindung 2094"/>
                                  <wps:cNvCnPr/>
                                  <wps:spPr>
                                    <a:xfrm flipH="1">
                                      <a:off x="0" y="512064"/>
                                      <a:ext cx="539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8" name="Gerade Verbindung 2095"/>
                                  <wps:cNvCnPr/>
                                  <wps:spPr>
                                    <a:xfrm flipH="1">
                                      <a:off x="-373075" y="329165"/>
                                      <a:ext cx="9201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9" name="Gerade Verbindung 2096"/>
                                  <wps:cNvCnPr/>
                                  <wps:spPr>
                                    <a:xfrm>
                                      <a:off x="124358" y="0"/>
                                      <a:ext cx="0" cy="599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10" name="Gerade Verbindung 2101"/>
                                <wps:cNvCnPr/>
                                <wps:spPr>
                                  <a:xfrm rot="8100000" flipH="1">
                                    <a:off x="498475" y="6305550"/>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1" name="Gerade Verbindung 2102"/>
                                <wps:cNvCnPr/>
                                <wps:spPr>
                                  <a:xfrm rot="8100000" flipH="1">
                                    <a:off x="504825" y="5543550"/>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0" name="Gerade Verbindung 2103"/>
                                <wps:cNvCnPr/>
                                <wps:spPr>
                                  <a:xfrm rot="8100000" flipH="1">
                                    <a:off x="98425" y="481647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1" name="Gerade Verbindung 2104"/>
                                <wps:cNvCnPr/>
                                <wps:spPr>
                                  <a:xfrm rot="8100000" flipH="1">
                                    <a:off x="104775" y="23812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2" name="Gerade Verbindung 2105"/>
                                <wps:cNvCnPr/>
                                <wps:spPr>
                                  <a:xfrm rot="8100000" flipH="1">
                                    <a:off x="504825" y="23812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3" name="Gerade Verbindung 2106"/>
                                <wps:cNvCnPr/>
                                <wps:spPr>
                                  <a:xfrm rot="8100000" flipH="1">
                                    <a:off x="504825" y="42420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564" name="Gruppieren 2564"/>
                            <wpg:cNvGrpSpPr/>
                            <wpg:grpSpPr>
                              <a:xfrm>
                                <a:off x="876300" y="6432550"/>
                                <a:ext cx="522605" cy="402590"/>
                                <a:chOff x="0" y="0"/>
                                <a:chExt cx="522605" cy="402590"/>
                              </a:xfrm>
                            </wpg:grpSpPr>
                            <wps:wsp>
                              <wps:cNvPr id="2565" name="Gerade Verbindung 2109"/>
                              <wps:cNvCnPr/>
                              <wps:spPr>
                                <a:xfrm>
                                  <a:off x="0" y="323850"/>
                                  <a:ext cx="5226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6" name="Gerade Verbindung 2110"/>
                              <wps:cNvCnPr/>
                              <wps:spPr>
                                <a:xfrm>
                                  <a:off x="88900" y="0"/>
                                  <a:ext cx="0" cy="4025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7" name="Gerade Verbindung 2111"/>
                              <wps:cNvCnPr/>
                              <wps:spPr>
                                <a:xfrm>
                                  <a:off x="177800" y="6350"/>
                                  <a:ext cx="0" cy="3962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8" name="Gerade Verbindung 2112"/>
                              <wps:cNvCnPr/>
                              <wps:spPr>
                                <a:xfrm rot="5400000">
                                  <a:off x="31750" y="26670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9" name="Gerade Verbindung 2113"/>
                              <wps:cNvCnPr/>
                              <wps:spPr>
                                <a:xfrm rot="5400000">
                                  <a:off x="133350" y="27305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574" name="Rechteck 2574"/>
                          <wps:cNvSpPr/>
                          <wps:spPr>
                            <a:xfrm rot="16200000">
                              <a:off x="-260033" y="2374265"/>
                              <a:ext cx="784225"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5" name="Rechteck 2575"/>
                          <wps:cNvSpPr/>
                          <wps:spPr>
                            <a:xfrm rot="16200000">
                              <a:off x="273367" y="5879465"/>
                              <a:ext cx="56388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6" name="Gerade Verbindung mit Pfeil 2576"/>
                          <wps:cNvCnPr/>
                          <wps:spPr>
                            <a:xfrm>
                              <a:off x="2559367" y="1517015"/>
                              <a:ext cx="1410151" cy="307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77" name="Gerade Verbindung mit Pfeil 2577"/>
                          <wps:cNvCnPr/>
                          <wps:spPr>
                            <a:xfrm flipH="1">
                              <a:off x="1359217" y="1517015"/>
                              <a:ext cx="938530" cy="4991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578" name="Textfeld 2578"/>
                        <wps:cNvSpPr txBox="1"/>
                        <wps:spPr>
                          <a:xfrm>
                            <a:off x="2194326" y="2431415"/>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077B5" w14:textId="77777777" w:rsidR="008A6EA7" w:rsidRPr="0062112E" w:rsidRDefault="008A6EA7" w:rsidP="003C21BE">
                              <w:pPr>
                                <w:rPr>
                                  <w:sz w:val="26"/>
                                </w:rPr>
                              </w:pPr>
                              <w:r w:rsidRPr="0062112E">
                                <w:rPr>
                                  <w:rFonts w:ascii="Cambria" w:hAnsi="Cambria"/>
                                  <w:sz w:val="2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FE9D6C" id="Gruppieren 2093" o:spid="_x0000_s1141" style="position:absolute;margin-left:-3.5pt;margin-top:15.75pt;width:521.4pt;height:539.15pt;z-index:251574784;mso-height-relative:margin" coordorigin=",11620" coordsize="66217,68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Lgv/GCgAA11UAAA4AAABkcnMvZTJvRG9jLnhtbOxcW4+bSBZ+X2n/&#10;A+I9aYqrseKMejuT3pGyM61JdvKMMdgoGFgox9376/c7dQFsY7e7W2N1ZhlpOgaqoE7VV+d+6t1P&#10;9+vc+J7UTVYWM5O9tUwjKeJykRXLmfnvLx/fTEyj4VGxiPKySGbmQ9KYP73/+9/ebatpYperMl8k&#10;tYGXFM10W83MFefV9OqqiVfJOmrellVS4GFa1uuI47JeXi3qaIu3r/Mr27L8q21ZL6q6jJOmwd0P&#10;8qH5Xrw/TZOY/5amTcKNfGZibFz8rcXfOf29ev8umi7rqFplsRpG9IxRrKOswEfbV32IeGRs6uzg&#10;VessrsumTPnbuFxflWmaxYmgAdQwa4+a27rcVIKW5XS7rNppwtTuzdOzXxv/+v2uNrLFzLSt0DGN&#10;IlpjlW7rTVVlSZ0UhriNWdpWyyka39bV5+quVjeW8ooIv0/rNf0Lkox7Mb8P7fwm99yIcdP3bRZM&#10;sAwxnvkTN7AtT65AvMIydf0Y8/FIrU68+vmR/lf681c0ynZQ7UU7+o5Ud5hUl4bzLFJ3hvxkgodI&#10;xcwHB1N1lFRsn6ZDSPMyhHxeRVUigNfQonfT5ulp+z2JVzyJvxE+xBpuK9G0BUczbYCTAWQwx2aM&#10;gTLCgBuEnquI15PmTAIHay9AYvsu88XzlvBoWtUNv03KtUE/ZmaNTS72XvT9U8Oxfmiqm9D3mzLP&#10;Fh+zPBcXxFiSm7w2vkdgCfOlTSuOHjut8sLYzszQsz3x4qKk7rJdXqA5ESvJE7/4Q57Qy/Pi9yTF&#10;ZgLUbdFRsLHua1EcJwVn8tEqWiRyEJ6F//Qw9PjEoMQL6c0pvt++W71At5Qv0e+Wo1TtqWsiuGDb&#10;2To1MNm57SG+XBa87bzOirIeekEOqtSXZXs9SXJqaJbm5eIBQKpLyYObKv6YYf0+RQ2/i2owXSw5&#10;BAn/DX/SvMT8l+qXaazK+r9D96k9kI6nprEFE5+ZzX82UZ2YRv5LgT0QMhfoMri4cD3wG9Oo+0/m&#10;/SfFZn1TAhQMIquKxU9qz3P9M63L9VfIm2v6Kh5FRYxvz8yY1/rihkvhAokVJ9fXohk4fRXxT8Xn&#10;KqaX06wSPr/cf43qSoGYA/2/lnrfRdM9LMu21LMorze8TDMB9G5e1XyDBxD/ugwz8IeYgS856Clm&#10;IDFALF4An6hSUsMJAxbagjXYzAv3GYMVOLScJD1GxpCkYnuOjGFkDNjzZzIGpR21Ok4n2SGQh3S/&#10;QG7nJ+l+DLvYlwKe2ZavVDwt3n3XdkNHbWN/4nhMKwB7SqDa/T3170jPVjU4X/2DVTJE7eQZ1IKS&#10;AU13Z6ie7XugGAIymrZE+r4fQJ3q+h4jtOt9lNDL8PuwnbSkJuXlj6SeZ8ViUyxJCwx7jP+mUCaC&#10;VpOkgm6keVb9U8tAxfO7eXBDy3MwJ2KeNFxCZk+ghgmmr5UkbWtoLU/J0DwrSGk9EJ6kK9JtUt32&#10;FL09BY3fazWmpw5i1s9U+s5QzIY1ujOUsktrdN1UpKc1OlL7lMZxKdWDQV3W+/cQivQUg6IxwXY5&#10;AkVCggIgC5hL9gZpFc6EAWw7AFScyg380GMaHiMCYXS1ZsEZ8H2GTfFcBB6TccyCYn/I9em2gMuT&#10;ZFxA2mufe2t+BYMVFq1iWH7Hu3ucf6dfn+sP9zzK9Y8TChV6iFBh6z7Lu6GE1xOIfOMEjnVcwIHU&#10;VgfAJE2k+DhCapXFU/yv/F/4deDdeNxPiF58Q5ah9DWuz3rHOqq/bao30oDL5lme8QfhdoSYoUEV&#10;3++ymLwcdNFzlDCr50qL0gxuEroFmOmGshsMwSz+VMbfGqMob1ZRsUyumwpbi2QkWl/tNheXO9+c&#10;Q6CSb4JMqq8ZXwkDUgtYeqjIhVG65zEcmDHwQ3gjP5TxZg03hXSv1kkecfh2m1VWNTCGp8l6nizg&#10;dPllgd0Uw7XL4S+s6qzgkm02dQzfkPC3YlkdIJGICZkPlQujYLZP6z6fmY49mQidASKZ1wmPV5pg&#10;TZScLfKzGPPtv8oFPhTB9hUiXjNgxcM9GIZM7is7sHxfzDV8H8px6HnWxHH1pmSBa9lC1Wvx1nmM&#10;znQqSV3iwDFE6yUdQ2KtcHk5mdi5NA9lohUqJndKJg6qZ3JSfdeyJlKu9mYVN4kJkj0+qmbCHG/F&#10;nPQCvi7BeAkrgZHoU7JnCIZKBD0ZhswVfANI83wHW1w46kcogiMqnzIxz9ZPTNrtCEWrdVDeDkFR&#10;yIjzrQTbdTzIMEIgrFTfEp6RDoGKD4aT0IYHU66GFlKjnUohkf9HZth51YYQqKKNT2aGUiZ75Fzb&#10;54PwoOvY2SiSR5EMTR2WR+ftHEJhP3x7xFsyqBn2LTzHhoa/5zgJkdHAoP+P6qGI3Y4yWWDxtBO5&#10;Hz08gsW+566TyXsOCiWNvTCkAPAojV+3PtjFbS5mLZOz4KiZ0roET0pmkckwgbdZGMFDoQ03RI4T&#10;7CHojLBePHghpI9EuyUUSlkQWsGI0lFaC2mNGMMpZJ5jQD+OTM9yRVRNWDMwbEZk6oyw0Z5e6iwk&#10;ZRvrHAEPiXinkHmGPS0zf07yTLBMCvcCmO6EIT9wT6kcWebo6NGh3Q6Yp1nmOWb24yyTWW6ghPmJ&#10;MPEoy2VC2mjtwNrx/C4Qe2h5k6scm/m0B/IMjtmT5SMw+8ndoyg/Lsq7+PQQMM8ww58GTKTDtbUe&#10;o/XzIwKzb6P3fx8vsvHgnNb6Yq+eiG4LtvekfJtJAAsayh+Z0q5jHxgsnm37OusG0f02d7xNt5R9&#10;lQHeJd0M92vzAjpKKcuDWPWfX2XjwZGq521oc56RaNnzkUm6HUiGfRuvT/qLvQ879TK95Ekkd+zW&#10;qXRZXb1WmO8xxZIS+oE3pMzuF82Qyq+wdzkQngqeMrjPHlVdeiBEps9wtpwy57od2+68g4ycx7N7&#10;RwzqUi+aepW2KxNRjhZuddvx9aX5elREcNxJK5NxT6vPPQyyAKWnSoJQfSHwexC9d0Lffnm8YMTh&#10;Xw2HpwKoFON8lBdKbRmJwSJY0EOlw0S8HmqNjXoQ4HMHlgwVbwzaAIVQ1W88H3nkGFDtfF+nAqqM&#10;ne2UHcAmcxxRiE3gRDL3Ps8cwfkaKq+fJ8A7u0aolr1KgotYOEFrGXbnCHi42fHRz/qQib0KMuGn&#10;HSodfgP7z3Lg1iC0OoGLkrtdXhogsKALycbq4bF6eDseK6COICB15NUcK+BRjEUq/X3e0HeVP5k3&#10;QHo5qiDZmwShu88akFI+0cfSjKxhZA0ja9Cnk7wy1nDCJ7XOuHGXJllu2F5wRvyiZ4PBmxxq/sA8&#10;FlgwuXbNMBcZYR7Vu0G5QFUjcqypwXE7DAVtUbZc8ZuyKFAMV9ayMnzvUJcX1qVHUx5l+c/FwuAP&#10;FdXG1XW5VeMavamvy5sanPBk7SBXnbdxMvFwKNWQOV6Iw9WE+juI4RABAF1x64ah8uCOEN6NTvzo&#10;kbkLRaiC1iH2BdHcNMkXxHXV6SkCu6SjGfz+HyUKf9rSU1kZqw/raw9gsFmIkB54O5lursNQQb/L&#10;f11U/3nKDeagwkUe0XAcuy85Ea47yawXn6LwFHl1ffKHSJlIVddSBshSYFlupw6gE1Eccfyd+DVw&#10;PtwZxVA/zFEhi2+yWL2NOahwVS+Oxe/n9/KUyVaR/wufB8df02lwwtWD00OFvqJOOqXjSfvXYsG6&#10;81jf/w8AAP//AwBQSwMECgAAAAAAAAAhAPIE6QivwwIAr8MCABUAAABkcnMvbWVkaWEvaW1hZ2Ux&#10;LmpwZWf/2P/gABBKRklGAAEBAQDcANwAAP/bAEMACAYGBwYFCAcHBwkJCAoMFA0MCwsMGRITDxQd&#10;Gh8eHRocHCAkLicgIiwjHBwoNyksMDE0NDQfJzk9ODI8LjM0Mv/bAEMBCQkJDAsMGA0NGDIhHCEy&#10;MjIyMjIyMjIyMjIyMjIyMjIyMjIyMjIyMjIyMjIyMjIyMjIyMjIyMjIyMjIyMjIyMv/AABEIDBsI&#10;j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474neM28DeDZtThRXvJZFt7VWGV8xgTk+wVWP1AHevNNC+GPjDxpp&#10;sev+IfGN/aXF2omghQsdgIyDgMAuRjgAYr3O+06x1O3+z6hZ293DnPlzxK659cEVy/jjx9YeALax&#10;WXTrm6a5VxBFbKNqhNuc+g+YdAaAOB8H+IvE/gj4jQ+BfFN+2pWt2oNndOSzc52kE8kEgqQc4I61&#10;6v4r1EaT4R1e/LlPItJHDDqDtOP1xXjvgS8j+JvxTPivVLq1tZNOQR2WlCTMoAyQ3OMgFicjuegr&#10;svjnqZ074X3satta9mjth75O4j8lNAHnfw/+F2oeM/CVvrt54s1S1a5kcRxoxYbVYrnJb1Brt9C+&#10;DEmi67Y6mfF+qXP2WVZTC4+V8Hofm6Guc8J3fxUvPCWm2/hvS7DTNLtbZUhlusb7k9S4Dc88noAc&#10;9a2fDPxQ1/TfFUPhf4gaclleXJUW9ygARi3AyQSpBPGQeDwelAHc+PvFkXgvwjd6u6h5lxHbxn+O&#10;Rug+nUn6V5PoPw58YePtKTxF4g8XX1m96vm21vGWIVT91sBgFBHIAHTFaf7RTmXSvDthkhLi9YsR&#10;7KF/9nNe0QxJbwRwxjEcahFHoAMCgDw/wj4h8T+AfiFb+CfFd89/YXvFldyEtyfukMecEjaQc4JF&#10;e514X+0T/oMvhbWITi5t7iTafpsYfqK90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wPCOrXWs6Tc3N4U8yO/uYF2rt+VJWVf0AoA36Kqrf2bai2nrdQm8SM&#10;StAHG8ITjdjrjPerVABRRRQAUUUUAFFFFABRRRQAUUUUAFFFFABRRRQAUUUUAFFFFABRRRQAUUUU&#10;AFFFFABRRRQAUUUUAFFFFABRRRQAUUUUAFFFFABRRRQBieJfF2h+ELSK61y9+yxTPsjPlO5ZsZxh&#10;Qa17eeO6toriFg0UqB0YdwRkGuV+I/gqPx34Tk0wSJFdxuJrWVgcK4yOcdiCR+Oe1eXaB4u+JXgH&#10;T18P6l4OudUjthstpowxwvYb0DKwHYcHt9AC18dLG38Oan4e8U6SiW2qC6Kt5Q2mbGGBOOvQj/gV&#10;er67rXh6x0y1bxLNZQQXONiXigqzYzjBHUZrynSvCnjD4m+LLPX/ABtaHTNKsDutrEpsZjkHG0/M&#10;ASBktycAD29F+JHglPHfhSTTFlWG7jcTW0rDhXAIwfYgkUAdagQRqIwoQAbQvTHbFeL/ALRscA0H&#10;QrheL5L0rEV+9sKEtj8QlUdK8dfErwhYpoureDLrU2t18mC5jRzuA4GWUENwPY1PoXhPxf8AETxl&#10;a+JfG9p/Z+m2DB7XT2UqWPBxtPIGQCS3J4A9gB/7QUUqeHPDeourFra6w49Cyg8/ile1QTR3FvHP&#10;EwaORQ6MO4IyDWF438LQ+MvCd5o0riN5QGhkPRJF5U/TsfYmvJdF8WfEvwDYL4f1LwhPqsdqvl21&#10;xErMNnYb0BDAcYHB7GgCx+0J/wATG+8KaHD81zc3D7QP9oog/Mn9K9zrxLwX4Q8VeLPHsXjjxtbm&#10;0S2GbOzcbWBH3fk6qoyTzyTjtXttABRRRQAUUUUAFFFFABRRRQAUUUUAFFFFABRRRQAUUUUAFFFF&#10;ABRRRQAUUUUAFFFFABRRRQAUUUUAFFFFABRRRQAUUUUAFFFFABRRRQAUUUUAFFc5b61eS/EO+0Rt&#10;n2ODT4rhcL829nYHJ+gravdQtNPWFru4jhE0qwx7zje7HCqPUk0AW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D+&#10;NcrqXgyfU9TnvR4r8RWYlIIt7W6VYo8ADCgpxnGfxNAHV15bpvimTStHm0TRIVvvEV7ql8Le2PCw&#10;D7RJmWU9o16+p6Cq/ijT7zSZ7fRdG8WeJdQ8RXhzbWz3ibIl7yzEICsY59ycAVB8PvhqBp13qb+J&#10;dag1S4u547uaznVFlaOVlz8yE8kE9e9AHeeEvCMPhuGe5uJ2vtavSHvr+QfNK3oPRB0Arpa4w+AL&#10;g/8AM7eKh9LxP/iKYfh7cn/mefFn/gan/wARQB21FcR/wry5/wCh68Wf+Bqf/EUf8K7uf+h68Wf+&#10;Bqf/ABFAHb0VxH/Cu7n/AKHrxZ/4Gp/8RR/wru5/6HrxZ/4Gp/8AEUAdvRXEf8K7uf8AoevFn/ga&#10;n/xFH/Cu7n/oevFn/gan/wARQB29FcR/wru5/wCh68Wf+Bqf/EUf8K7uf+h68Wf+Bqf/ABFAHb0V&#10;xH/Cu7n/AKHrxZ/4Gp/8RR/wru5/6HrxZ/4Gp/8AEUAdvRXEf8K7uf8AoevFn/gan/xFH/Cu7n/o&#10;evFn/gan/wARQB29FcR/wru5/wCh68Wf+Bqf/EUf8K7uf+h68Wf+Bqf/ABFAHb0VxH/Cu7n/AKHr&#10;xZ/4Gp/8RR/wru5/6HrxZ/4Gp/8AEUAdvRXEf8K7uf8AoevFn/gan/xFH/Cu7n/oevFn/gan/wAR&#10;QB29FcR/wru5/wCh68Wf+Bqf/EUf8K7uf+h68Wf+Bqf/ABFAHb0VxH/Cu7n/AKHrxZ/4Gp/8RR/w&#10;ru5/6HrxZ/4Gp/8AEUAdvRXEf8K7uf8AoevFn/gan/xFH/Cu7n/oevFn/gan/wARQB29FcR/wru5&#10;/wCh68Wf+Bqf/EUf8K7uf+h68Wf+Bqf/ABFAHb0VxH/Cu7n/AKHrxZ/4Gp/8RR/wru5/6HrxZ/4G&#10;p/8AEUAdvRXEf8K7uf8AoevFn/gan/xFH/Cu7n/oevFn/gan/wARQB29FcR/wru5/wCh68Wf+Bqf&#10;/EUf8K7uf+h68Wf+Bqf/ABFAHb0VxH/Cu7n/AKHrxZ/4Gp/8RR/wru5/6HrxZ/4Gp/8AEUAdvRXE&#10;f8K7uf8AoevFn/gan/xFH/Cu7n/oevFn/gan/wARQB29FcR/wru5/wCh68Wf+Bqf/EUf8K8uf+h6&#10;8Wf+Bqf/ABFAHb0VxP8Awr25/wCh58Wf+Bqf/EUv/Cvrn/oePFf/AIGJ/wDEUAdrRXFf8K+uf+h4&#10;8V/+Bif/ABFH/Cvrn/oePFf/AIGJ/wDEUAdrRXFf8K+uf+h48V/+Bif/ABFH/Cvrn/oePFf/AIGJ&#10;/wDEUAdrRXFf8K+uf+h48V/+Bif/ABFH/Cvrn/oePFf/AIGJ/wDEUAdrRXE/8K9uf+h48Wf+Bif/&#10;ABFJ/wAK8uf+h58Wf+Bqf/EUAdvRXEf8K8uf+h68Wf8Agan/AMRR/wAK7uf+h68Wf+Bqf/EUAdvR&#10;XEf8K7uf+h68Wf8Agan/AMRR/wAK7uf+h68Wf+Bqf/EUAdvRXEf8K7uf+h68Wf8Agan/AMRR/wAK&#10;7uf+h68Wf+Bqf/EUAdvRXEf8K7uf+h68Wf8Agan/AMRR/wAK7uf+h68Wf+Bqf/EUAdvRXEf8K7uf&#10;+h68Wf8Agan/AMRR/wAK7uf+h68Wf+Bqf/EUAdvRXEf8K7uf+h68Wf8Agan/AMRR/wAK7uf+h68W&#10;f+Bqf/EUAdvRXEf8K7uf+h68Wf8Agan/AMRR/wAK7uf+h68Wf+Bqf/EUAdvRXEf8K7uf+h68Wf8A&#10;gan/AMRR/wAK7uf+h68Wf+Bqf/EUAdvRXEf8K7uf+h68Wf8Agan/AMRR/wAK7uf+h68Wf+Bqf/EU&#10;AdvRXEf8K7uf+h68Wf8Agan/AMRR/wAK7uf+h68Wf+Bqf/EUAdvRXEf8K7uf+h68Wf8Agan/AMRR&#10;/wAK7uf+h68Wf+Bqf/EUAdvRXEf8K7uf+h68Wf8Agan/AMRR/wAK7uf+h68Wf+Bqf/EUAdvRXEf8&#10;K7uf+h68Wf8Agan/AMRR/wAK7uf+h68Wf+Bqf/EUAdvRXEf8K7uf+h68Wf8Agan/AMRR/wAK7uf+&#10;h68Wf+Bqf/EUAdvRXEf8K7uf+h68Wf8Agan/AMRR/wAK7uf+h68Wf+Bqf/EUAdvRXEf8K7uf+h68&#10;Wf8Agan/AMRR/wAK7uf+h68Wf+Bqf/EUAdvRXEf8K7uf+h68Wf8Agan/AMRR/wAK7uf+h68Wf+Bq&#10;f/EUAdvRXEf8K7uf+h68Wf8Agan/AMRR/wAK7uf+h68Wf+Bqf/EUAdvRXEf8K7uf+h68Wf8Agan/&#10;AMRR/wAK8uf+h68Wf+Bqf/EUAdvRXFD4e3I/5njxWf8At8T/AOIqjrXh2Lw9pj31/wCOfFQiUhUR&#10;bpGeVz0RBsyWJ4AFADtQ1qx8PfErVtQv5CqDSIFSNfmeVjI+FRepYngAVo6JoN7qurp4n8SxBbxR&#10;/oGnk7ksUPc9jKe57dBXnXh/wJqmseP5Z/EetatDfQWUd1ZlbhWnt0d3UIzlcbgBzgcEnB716E3g&#10;C4bp428VD6Xif/EUAdnRWRoGiS6HbTQyavqWp+ZJvEl/KHZBgDaCAOOM/jWv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2uyatHoty2hwQTaltxAtw+2PJIGWPoBk474xWjRQBzfhHwlH4bt5p7m4a/1m8Ie+v5B80reg9EH&#10;QCovAD79Auj/ANRS9/8ASh66muR+HRz4dvP+wrff+lD0AddRRRQAUUUUAFFFFABRRRQAUUUUAFFF&#10;FABRRRQAUUUUAFFFFABRRRQAUUUUAFFFFABRRRQAUUUUAFFFFABRRRQAUUUUAFFFFABRRRQAUUUU&#10;AFFFFABRRRQAUUUUAFFFFABRRRQAUUUUAFFFFABRRRQAUUUUAFFFFABRRRQAUUUUAFFFFABRRRQA&#10;UUUUAFFFFABRRRQAUUUUAFFFFABRRRQAUUUUAFFFFABRRRQAUUUUAFcppXh2+vddPiDxIY3u4WZN&#10;Ps423RWaZxuz/FIwwS2OOgrq6KAOOtGz8XtSX00eD/0a9djXFWR/4vLqo/6g0H/oxq7W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kPhx/yLl5/wBhW+/9KHrr65D4b/8AIuXn/YVvv/R70AdfRRRQAUUUUAFF&#10;FFABRRRQAUUUUAFFFFABRRRQAUUUUAFFFFABRRRQAUUUUAFFFFABRRRQAUUUUAFFFFABRRRQAUUU&#10;UAFFFFABRRRQAUUUUAFFFFABRRRQAUUUUAFFFFABRRRQAUUUUAFFFFABRRRQAUUUUAFFFFABRRRQ&#10;AUUUUAFFFFABRRRQAUUUUAFFFFABRRRQAUUUUAFFFFABRRRQAUUUUAFFFFABRRRQAUUUUAFFFFAH&#10;EWX/ACWfVv8AsDQf+jGrt64iy/5LRq3/AGBoP/RjV29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IfDf8A&#10;5Fy8/wCwrff+j3rr65D4b/8AIuXn/YVvv/R70AdfRRRQAUUUUAFFFFABRRRQAUUUUAFFFFABRRRQ&#10;AUUUUAFFFFABRRRQAUUUUAFFFFABRRRQAUUUUAFFFFABRRRQAUUUUAFFFFABRRRQAUUUUAFFFFAB&#10;RRRQAUUUUAFFFFABRRRQAUUUUAFFFFABRRRQAUUUUAFFFFABRRRQAUUUUAFFFFABRRRQAUUUUAFF&#10;FFABRRRQAUUUUAFFFFABRRRQAUUUUAFFFFABRRRQAUUUUAFFFFAHEWX/ACWjVv8AsDQf+jGrt64i&#10;y/5LRq3/AGBoP/RjV29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IfDf8A5Fy8/wCwrff+j3rr65D4b/8A&#10;IuXn/YVvv/R70AdfRRRQAUUUUAFFFFABRRRQAUUUUAFFFFABRRRQAUUUUAFFFFABRRRQAUUUUAFF&#10;FFABRRRQAUUUUAFFFFABRRRQAUUUUAFFFFABRRRQAUUUUAFFFFABRRRQAUUUUAFFFFABRRRQAUUU&#10;UAFFFFABRRRQAUUUUAFFFFABRRRQAUUUUAFFFFABRRRQAUUUUAFFFFABRRRQAUUUUAFFFFABRRRQ&#10;AUUUUAFFFFABRRRQAUUUUAFFFFAHEWX/ACWjVv8AsDQf+jGrt64iy/5LRq3/AGBoP/RjV29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IfDf8A5Fy8/wCwrff+j3rr65D4b/8AIuXn/YVvv/R70AdfRRRQAUUU&#10;UAFFFFABRRRQAUUUUAFFFFABRRRQAUUUUAFFFFABRRRQAUUUUAFFFFABRRRQAUUUUAFFFFABRRRQ&#10;AUUUUAFFFFABRRRQAUUUUAFFFFABRRRQAUUUUAFFFFABRRRQAUUUUAFFFFABRRRQAUUUUAFFFFAB&#10;RRRQAUUUUAFFFFABRRRQAUUUUAFFFFABRRRQAUUUUAFFFFABRRRQAUUUUAFFFFABRRRQAUUUUAFF&#10;FFAHEWX/ACWjVv8AsDQf+jGrt64iy/5LRq3/AGBoP/RjV2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H/&#10;AA3/AORcvP8AsK33/o967CuP+G3/ACLd5/2Fr7/0e9AHYUUUUAFFFFABRRRQAUUUUAFFFFABRRRQ&#10;AUUUUAFFFFABRRRQAUUUUAFFFFABRRRQAUUUUAFFFFABRRRQAUUUUAFFFFABRRRQAUUUUAFFFFAB&#10;RRRQAUUUUAFFFFABRRRQAUUUUAFFFFABRRRQAUUUUAFFFFABRRRQAUUUUAFFFFABRRRQAUUUUAFF&#10;FFABRRRQAUUUUAFFFFABRRRQAUUUUAFFFFABRRRQAUUUUAFFFFABRRRQBxFl/wAlo1b/ALA0H/ox&#10;q7euHsv+S06t/wBgaD/0Y1dx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Vb7ULPTIBPfXUNtEXWMPM4UFmOAMnuTVhyRGxB5AyKhvbK21Gyms7yFJreZdkkbjIYVyd&#10;vdz+C5U0rVZnl0Ob5LLUJDnyCekMx7D+654PQ84yAaHgLVbzW/Ben6hqEiyXMofeyrgHDsBx9AK6&#10;SuS+GYx8PdKx0KyH/wAiNXW0AFFFFABRRRQAUUUUAFFFFABRRRQAUUUUAFZ+kaPa6JaSW1mHEbzy&#10;TnccndIxZvwyTWhRQAUUUUAFFFFABRRRQAUUUUAFFFFABRRRQAUUUUAFFFFABRRRQAUUUUAFFFFA&#10;BRRRQAUUUUAFFFFABRRRQAUUUUAFFFFABRRRQAUUUUAFFFFABRRRQAUUUUAFFFFABRRRQAUUUUAF&#10;FFFABRRRQAUUUUAFFFFABRRRQAUUUUAFFFFABRRRQAUUUUAFFFFABRRRQAUUUUAFFFFABRRRQAUU&#10;UUAFFFFABRRRQAUUUUAFFFFABRRRQBmR6HZxeIp9cUSfbJ7dbZzu+XYpJHHrkmtOiigAooooAKKK&#10;KACiiigAooooAKKKKACiiigAooooAKKKKAKT6tp8erR6VJeQrfyxmVLdmw7IOCQO9Yvj3VrzRvDS&#10;3dhL5c5vbWLdtz8rzIrDHuCRU3ivwna+J7OM+a9nqVs3mWd/DxJA46Eeo9R0NcL4g8U3F14ebw94&#10;ijWz8RW1/YsQo/d3iC5j/exHuMdR2PFAHr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S0UAcxc+CbW6vJrptY12NpXLFItRdUX2AHQV&#10;WvPh5pl7YzWt3qWt3FvIhV4pdRkZWHuK7Cmyf6tvoaAPC/Aukf2ToWnDWdT1WHSL92WzurW+eOOB&#10;t5AikA4XOOG6E8HHGfS28B2jf8xrxB/4M5P8aq/Dy1ttR+GGn2t1Es1vKkqPHIMhh5jcVr+HdL1T&#10;RmuLC4u0u9MjINjJIxM6Kesb8YYDs2c44I4yQDPPw9sj/wAxvxD/AODOSk/4V5Y/9BvxF/4M5K6+&#10;igDkP+FeWP8A0G/EX/gzko/4V5Y/9BvxF/4M5K6+igDkP+FeWP8A0G/EX/gzko/4V5Y/9BvxF/4M&#10;5K6+igDkP+FeWP8A0G/EX/gzko/4V5Y/9BvxF/4M5K6+igDkP+FeWP8A0G/EX/gzkpP+Fd2P/Qb8&#10;Rf8AgzkrsKKAOOPw6sT/AMxzxEP+4nJXVWVqtjZQ2qSSyLEoUPM5dzj1Pc1PRQAjfdODjjrXzB8M&#10;vhXZ/EbQr7WtU1e+juFvGgOzaxbCI24lskn5v0r6fb7p+leP/s4H/i3+oD/qKyf+ioqAKv8AwzZo&#10;P/Qc1L/vlP8ACk/4Zs0L/oO6j/3wn+Fe2UUAeJ/8M2aF/wBB3Uf++E/wpw/Zu0Af8xzU/wABH/hX&#10;tVFAHzB4a+EWna38QPEnh+bVLyO30gqIpEVd77umc8cD0H5V2h/Zt0H/AKDmpf8AfMf+FXvh82fj&#10;b4/Hun6GvXaAPE/+GbNC/wCg7qP/AHwn+FJ/wzZof/Qd1H/vhP8ACvbaKAPEv+GbND/6Duo/98J/&#10;hR/wzZof/Qd1H/vhP8K9tooA8S/4Zs0P/oO6j/3wn+FH/DNmh/8AQd1H/vhP8K9tooA8S/4Zs0P/&#10;AKDuo/8AfCf4Uf8ADNmh/wDQd1H/AL4T/CvbaKAPEv8AhmzQ/wDoO6j/AN8J/hR/wzZof/Qd1H/v&#10;hP8ACvbaKAPEv+GbND/6Duo/98J/hR/wzZof/Qd1H/vhP8K9tooA8S/4Zs0P/oO6j/3wn+FH/DNm&#10;h/8AQd1H/vhP8K9tooA8S/4Zs0P/AKDuo/8AfCf4Uf8ADNmh/wDQd1H/AL4T/CvbaKAPEv8AhmzQ&#10;/wDoO6j/AN8J/hR/wzZof/Qd1H/vhP8ACvbaKAPEv+GbND/6Duo/98J/hR/wzZof/Qd1H/vhP8K9&#10;tooA8S/4Zs0P/oO6j/3wn+FH/DNmh/8AQd1H/vhP8K9tooA8S/4Zs0P/AKDuo/8AfCf4Uf8ADNmh&#10;/wDQd1H/AL4T/CvbaKAPEv8AhmzQ/wDoO6j/AN8J/hR/wzZof/Qd1H/vhP8ACvbaKAPEv+GbND/6&#10;Duo/98J/hR/wzZof/Qd1H/vhP8K9tooA8S/4Zs0P/oO6j/3wn+FH/DNmh/8AQd1H/vhP8K9tooA8&#10;S/4Zs0P/AKDuo/8AfCf4Uf8ADNmh/wDQd1H/AL4T/CvbaKAPEv8AhmzQ/wDoO6j/AN8J/hR/wzZo&#10;f/Qd1H/vhP8ACvbaKAPEv+GbND/6Duo/98J/hR/wzZof/Qd1H/vhP8K9tooA8S/4Zs0P/oO6j/3w&#10;n+FH/DNmh/8AQd1H/vhP8K9tooA8S/4Zs0P/AKDuo/8AfCf4Uf8ADNmh/wDQd1H/AL4T/CvbaKAP&#10;Ev8AhmzQ/wDoO6j/AN8J/hR/wzZof/Qd1H/vhP8ACvbaKAPEv+GbND/6Duo/98J/hR/wzZof/Qd1&#10;H/vhP8K9tooA8S/4Zs0P/oO6j/3wn+FH/DNmh/8AQd1H/vhP8K9tooA8S/4Zs0P/AKDuo/8AfCf4&#10;Uf8ADNmh/wDQd1H/AL4T/CvbaKAPEv8AhmzQ/wDoO6j/AN8J/hR/wzZof/Qd1H/vhP8ACvbaKAPE&#10;v+GbND/6Duo/98J/hR/wzZof/Qd1H/vhP8K9tooA8S/4Zs0P/oO6j/3wn+FH/DNmh/8AQd1H/vhP&#10;8K9tooA8S/4Zs0P/AKDuo/8AfCf4Uf8ADNmh/wDQd1H/AL4T/CvbaKAPEv8AhmzQ/wDoO6j/AN8J&#10;/hR/wzZof/Qd1H/vhP8ACvbaKAPEv+GbND/6Duo/98J/hR/wzZof/Qd1H/vhP8K9tooA8S/4Zs0P&#10;/oO6j/3wn+FH/DNmh/8AQd1H/vhP8K9tooA8S/4Zs0P/AKDuo/8AfCf4Uf8ADNmh/wDQd1H/AL4T&#10;/CvbaKAPEv8AhmzQ/wDoO6j/AN8J/hR/wzZof/Qd1H/vhP8ACvbaKAPEv+GbND/6Duo/98J/hR/w&#10;zZof/Qd1H/vhP8K9tooA8S/4Zs0P/oO6j/3wn+FH/DNmh/8AQd1H/vhP8K9tooA8S/4Zs0P/AKDu&#10;o/8AfCf4Uf8ADNmh/wDQd1H/AL4T/CvbaKAPEv8AhmzQ/wDoO6j/AN8J/hR/wzZof/Qd1H/vhP8A&#10;CvbaKAPEv+GbND/6Duo/98J/hR/wzZof/Qd1H/vhP8K9tooA8S/4Zs0P/oO6j/3wn+FL/wAM2aF/&#10;0HdR/wC+E/wr2yigDxYfs3aAP+Y5qn4CP/CuJ8AfCHTvFtz4hivNVvIl0y+a0j8lV+cAkbjnPoOB&#10;X0/XkfwRbdfeNv8AsMOf1agCgf2bdB7a5qX4rH/hSf8ADNmhf9B3Uf8AvhP8K9sooA8T/wCGbNC/&#10;6Duo/wDfCf4Uv/DNmg/9BzUv++U/wr2uigDwX4Z6Cvg746654btLy4ms4NOD/vGxvYiFskDjI3kD&#10;2r3qvHNB/wCTpPE//YMT/wBF21ex0AFFFFABRRRQAUUUUAFFFFABRRRQAUUUUAFFFFABUN3bi7s5&#10;rZnkjWVCheNtrKCMZB7H3qaigDk18BWidNb8Q499Ukrjvid8PrAeGY76K/1J9Rhu7eO2uLm7aUQm&#10;SZEJwfrnjuBXrtcf8TDjwgvvqNjx6/6THQBzfhfT1ur2Tw74i1PXbXxDbJuIGpSCO7j/AOesR7j1&#10;HUGupbwFaN11vxD/AODOSrfivwrb+JrGMCZ7TUrV/Nsr6L/WW8g7j1U916EVoaINVXRrVdbNs2pK&#10;mJ2tSfLYjuMgHkYNAGAfh7ZH/mN+If8AwZyUf8K8sf8AoN+Iv/BnJXX0UAch/wAK8sf+g34i/wDB&#10;nJR/wryx/wCg34i/8GcldfRQByH/AAryx/6DfiL/AMGclH/CvLH/AKDfiL/wZyV19FAHIf8ACvLH&#10;/oN+Iv8AwZyUf8K8sf8AoN+Iv/BnJXX0UAch/wAK8sf+g34i/wDBnJSj4fWQ/wCY34h/8GclddRQ&#10;Bzlj4OtrC7iuU1bW5WjbcEm1B3RvYqeCK8m8deGY/G/x4j0C+vrqG1/s4Sp5bA7CATwDwM9698ry&#10;CX/k6CD/ALBJ/wDQTQBT/wCGbNB/6Dmpf98x/wCFH/DNmg/9BzUv++U/wr2uqGr6vaaJp73l2z7Q&#10;QiRxruklc8KiL/ExPAFAHi+p/s/+GdJszc3Wv6mF3BERI0Z5HPCqqgZLE9qdpn7ONhJYrJqWs30V&#10;w5LeVGE/dr2UnkFgOpHGc49a9X0rTby6vF1nWkVbzB+zWgYMtmh7ZHDSEfeb8Bx13qAPmDx58I9O&#10;8Kap4ZtLTVbyUatffZZWlC5QFkG5cY/vHr7V2p/Zu0A/8xzU/wARH/hVz40HHiT4f/8AYXB/8fir&#10;16gDxP8A4Zs0L/oO6j/3wn+FJ/wzZof/AEHdR/74T/CvbaKAPEv+GbND/wCg7qP/AHwn+FH/AAzZ&#10;of8A0HdR/wC+E/wr22igDxL/AIZs0P8A6Duo/wDfCf4Uf8M2aH/0HdR/74T/AAr22igDxP8A4Zs0&#10;P/oO6j/3wn+FH/DNmhf9B3Uf++E/wr2yigDw+5/Zw0KK1mkXXNR3IhYZRMcD6Vq/s73M9x8O7sTT&#10;SSiLUpI4w7k7FEUR2jPQZJ49zXqd8cafcn/pk38jXk/7OP8AyTzUP+wrJ/6KioA9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J/qn&#10;/wB00+mS/wCpf/dNAHI/C05+HWlfST/0Y1djXHfCz/knOlfST/0Y1djQAUUUUAFFFFABRRRQAUUU&#10;UAFFFFABRRRQA1/uN9K8f/Zw/wCRB1H/ALCj/wDoqKvYH+430NeP/s4f8iDqP/YUf/0VFQB7FRRR&#10;QAUUUUAeP/Dw/wDF7/H31X/0KvYK8e+Hn/Jb/H31X/0KvYaACiiigAooooAKKKKACiiigAooooAK&#10;KKKACiiigAooooAKKKKACiiigAooooAKKKKACiiigAooooAKKKKACiiigAooooAKKKKACiiigAoo&#10;ooAKKKKACiiigAooooAKKKKACiiigAooooAKKKKACiiigAooooAKKKKACiiigAooooAKKKKACiii&#10;gAooooAKKKKACiiigAooooAKKKKACvIPgcf9O8a/9hY/zevX68f+Bv8Ax/eNf+wqf5vQB7BRRRQA&#10;UUUUAeOaD/ydJ4n/AOwYn/ou2r2OvHNC/wCTpPE//YMT/wBF21ex0AFFFFABRRRQAUUUUAFFFFAB&#10;RRRQAUUUUAFcPr/xc8F+HZnt7nV1nuU6w2iGUg+hI+UH6msr45+I7zQPAfk2ErQ3GoTi28xDgqmC&#10;WwexOMfQmtLwh8JvDHhfTII5dPt9Q1AKPOu7mMOWbvtB4VfQenUnrQBzn/DRvg/dj+z9bxnG7yIs&#10;f+jK6PQfjF4K1+dLeHVfstw5wsV5GYsn/e+7+tdX/YOj4x/ZNhjGMfZk/wAK5nxV8LPC3ifT54zp&#10;dtZ3jIRFdW0YjZGxwSFwGHsaAO2rjvib/wAiev8A2EbL/wBKY6wfgjrWpX/he+0rVZGkudHu2tN7&#10;NklQOBnvggj6Yre+Jv8AyJ6/9hGy/wDSmOgDsaKKKACiiigAooooAKKKKACiiigAooooAK8fm/5O&#10;ht/+wUf/AEFq9grxbVtQt9L/AGlYbm5Y7f7K2qiAs8jFWwqqOSx7AUAeuatqtro1g95ds20EKiIu&#10;55XPCoi9WYngCsjSdHvLzUF13XkUXoB+y2atuSyU+/RpD3YfQcdbGnaXc3V6msayifbACLe2U7kt&#10;FPbP8Tkfeb8BxydygAoorO1DUXhlWysoxPfyDKoThY1/vuey+3Unp3IAPLvjVJGfFHgGPzE8xdUD&#10;FN3zAF48H6cHmvYq8W+LVgln4h8Ac+bPJq4aaZx80jb4uT7eg7AYFe00AFFFFABRRRQAUUUUAFFF&#10;FAFbUP8AkGXX/XF/5GvKP2cf+Seah/2FZP8A0VFXq+o/8gy7/wCuL/8AoJryj9nH/knmof8AYVk/&#10;9FRUAe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Ml/1L/7pp9Ml/1L/wC6aAOQ+Ff/ACTnSvpJ/wCjGrsq434V/wDJOdK+kn/oxq7K&#10;gAooooAKKKKACiiigAooooAKKKKACiiigBH+430rx/8AZw/5EDUf+wo//oqKvYH+430rx/8AZw/5&#10;EDUf+wo//oqKgD03xFr9j4Y0C81nUXZbW1TcwUZZj0CgepJAH17VxVinxK8XW66mdVtPCFpKqvbW&#10;aWa3k5U55lL4CnoQBz2IBHPY+IfDVh4nisIdR8xobO9jvBEpG2VkBwrgg5XnJHfArzz4taX4rvNY&#10;s5tMi1e60kWbxxwaXdeU0V7uJjlkA5ZAdh68bScj+IA6DSPFet6NrFnoHjiCzjuLz5bLVLNm+z3M&#10;n/PJgwGyQ9R2boO2e7ryfx3DfwfDvwhpd7N53il7+xS1mkmJKXa/ekYryygbgTz94HrXrFAHj/w9&#10;/wCS3+Pvqv8A6FXsFeQfD3/kt/j76r/6FXr9ABRRRQAUUUUAFFFFABRRRQAUUUUAFFFFABRRRQAU&#10;UUUAFFFFABRRRQAUUUUAFFFFABRRRQAUUUUAFFFFABRRRQAUUUUAFFFFABRRRQAUUUUAFFFFABRR&#10;RQAUUUUAFFFFABRRRQAUUUUAFFFFABRRRQAUUUUAFFFFABRRRQAUUUUAFFFFABRRRQAUUUUAFFFF&#10;ABRRRQAUUUUAFFFFABXj/wADf+P3xr/2FT/N69gryD4G/wDH741/7Cx/m9AHr9Z2uWepX+kTW2ka&#10;qNLvXK7Ls2yz+Xggn5GIByMjn1ql4y8TL4P8NT63JZS3cNu6CVImAZVZgpYZ64yOP5dawfHHhbUf&#10;Gmr6Bbx3ksfhsLO9+1rdeW7koPKI4O4A/UcmgCK08WeJPDviix0Txnb2MlrqTeXYatYBkj83nEcq&#10;uflZh0x7AZ5K+g15J8RdPvNG+Bw0bU9Tk1bWnnggtrgoTLPMZwyhep3BARnOTg+tet0AeOaD/wAn&#10;SeJ/+wYn/ou2r2OvHNB/5Ok8T/8AYMT/ANF21ex0AFFFFABRRRQAUUUUAFFFFABRRRQAUUUUAcV8&#10;U/Bs/jbwZLYWTot9BILi33nAZgD8pPbIJ59cVx2hfHGLS4I9L8c6ZfafqsChJJlhysmONxXgqT7A&#10;jrjHSvZqq3mm2GopsvrK2ulxjbPErjH4igDhh8cPh8R/yG3+n2Ob/wCIrB1r462N7G+m+DNNvtV1&#10;WcFIX8kqiE8BsfeODjjAHvXff8IB4P8AM3/8IvpG7Oc/Y06/lVLwh4l8O6rreuaNoultZTaRN5Fy&#10;fs8caOQzL8u0kkZQ9QO1AFP4TeDrzwf4UdNUbOp307XNyN2dhPAXPc4GSfU1b+Jv/Inr/wBhGy/9&#10;KY67GuO+J3/Inr/2EbL/ANKY6AOxooooAKKKKACiiigAooooAKKKKACiiigArwbxnr0nhf8AaCg1&#10;cabLfQQaYrXKwrueOH5g8i/7o5PtnkZyPea8ivJ4bX9pNbi5mjhgh0NnkkkYKqKNxJJPAAGTmgD1&#10;LTNTstZ0231HTrmO5s7hN8UsZ4Yf0PYg8ggg1br5n0TS/D15qOu3z+CPE+p6VdX8smmTaXDJHD5O&#10;SOACnH4cDjjFb+haZoEfiiyXRvAPiyy1aN1khmv3kjhh+YKXf58lBySP4gMd6APZtS1KSGVbGwjE&#10;2oSrlVP3Il/vueyj06k8DuRNp2npp8DAyNNcStvnnYfNI3r7DsB2FGm6bHp0LAO808p3TTyfelb1&#10;Pp7AcAVxfxNs9KvDpg1Pwx4g1tV8zy/7JLYiJ253hWHXjBPoaAMX4yrnxF8P/wDsMqP/AB+OvW6+&#10;UvHOnaFBqHh1LDwd4n06N7srPHf7w9yuU+SLLt83XpjqOvbsZtF8I4/5Jn49P4S//HTQB75RXjfg&#10;PTPD1r4xtZtO8C+LtLuAsgW71BZBAgKtndlyDnoOvJB969koATPIGKWvOdcsby5+OHha+tdP1A29&#10;raXKXl6A32fayNsTPTcGPPrleu3j0agAooooAKKKKAK2o/8AIMu/+uL/APoJryj9nH/knmof9hWT&#10;/wBFRV6vqP8AyDLv/ri//oJryj9nH/knmof9hWT/ANFRUAe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Ml/wBS/wDumn0yX/Uv/umg&#10;DkPhX/yTnSvpJ/6MauyrjfhX/wAk50r6Sf8Aoxq7KgAooooAKKKKACiiigAooooAKKKKACiiigBr&#10;/cb6GvH/ANnD/kQdR/7Cj/8AoqKvYH/1bfQ14/8As4f8iFqX/YUf/wBFRUAexVleIf8AhIP7M/4p&#10;ttMF+HHGpLIYinf7hyD09a1aKAOL8OeC76DXB4k8U6qNV1xVaO3Ecey3s0bqsS9cnkFjyRx6k9pR&#10;RQB4/wDD3/kt/j76r/6FXsFePfDz/kt/j76j/wBCr2GgAooooAKKKKACiiigAooooAKKKKACiiig&#10;AooooAKKKKACiiigAooooAKKKKACiiigAooooAKKKKACiiigAooooAKKKKACiiigAooooAKKKKAC&#10;iiigAooooAKKKKACiiigAooooAKKKKACiiigAooooAKKKKACiiigAooooAKKKKACiiigAooooAKK&#10;KKACiiigAooooAKKKKACiiigAryD4G/8fvjX/sKn+b16/Xj/AMDf+P7xr/2FT/N6APW7q1t760lt&#10;bqGOe3mQpJFIoZXU9QQeoqjoGhWfhvRLfSdPMv2W33CMTSFyASTjJ7DOB7Vp0UAcFp3w+u7zxJb+&#10;JPGGsf2vqFo7NZW0UQjtbTJyCqcksMA7ic8DOSoNd7RRQB45oP8AydJ4n/7Bif8Aou2r2OvHNC/5&#10;Ok8T/wDYMT/0XbV7HQAUUUUAFFFFABRRRQAUUUUAFFFFABRRRQBx3xI8G3fjTw8lpYapJYXkEnnR&#10;MCQrnBG1scge/b0NfPuh+F7z/hIpfD/inxTqfh3UtwEImQvDL9JPMA57dvftX1nWD4r8H6N4y0tr&#10;HV7YSDB8qZeJIj6qf6dD3FAHmn/Ch9R/6H7UP+/Df/Ha4Pwf8MrrxH4r8UaVB4luLB9IuTC06RFj&#10;P87ruI3jB+XPU9TXewa74p+EN1HY+JPN1rwqzhINSRcyW47Bvb2P4E9Kr/BHUINT8fePb22bdBd3&#10;XnxHGMq0spB/IigDv/h94Hn8D6feWs+tzaq1xKJA8sZTZgYwAWaj4nf8iev/AGEbL/0pjrsa434n&#10;f8iev/YRsv8A0ojoA7KiiigAooooAKKKKACiiigAooooAKKKKACvCPF3hiy8XftEWul6i0osv7OS&#10;WaONtplC7iEJ7AnGcc+mDyPd68Y1OS8T9piAWUKyTNpW0FzhI/lb5m7kA9hyfbrQB6tcz/YoodP0&#10;yCL7RsCwwhcRwoONzAdFHYDGcYHqJ7GxWyjbLtLPId0sz/ekb+g9AOBSWNillG3ztNPId007/ekb&#10;1PoPQDgdqt0AFFFYTzS+IZjBbO0WlRtiedThrkjqiHsv95u/QeoAPNvi7ffafFngEQpm3TWAPOzw&#10;7CSLIX1A9fy717NXj3xmVYvEPw9SMBEXVQFVRgAB4sYFew0AFFFFABRRRQAUUUUAFFFFAFbUf+QZ&#10;d/8AXF//AEE15R+zj/yTzUP+wrJ/6Kir1fUf+QZd/wDXF/8A0E15R+zj/wAk81D/ALCsn/oqKgD2&#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v+pf/dNPpkv+pf8A3TQByHwr/wCSc6V9JP8A0Y1dlXG/Cv8A5JzpX0k/9GNXZUAFFFFA&#10;BRRRQAUUUUAFFFFABRRRQAUUUUANf/Vt9DXj/wCzh/yIWpf9hR//AEVFXsD/AHG+leP/ALOH/Ig6&#10;j/2FH/8ARUVAHsVFFFABRRRQB4/8PP8Akt/j7/eX/wBCr2CvIvh8uPjb4/P+0n6mvXaACiiigAoo&#10;ooAKKKKACiiigAooooAKKKKACiiigAooooAKKKKACiiigAooooAKKKKACiiigAooooAKKKKACiii&#10;gAooooAKKKKACiiigAooooAKKKKACiiigAooooAKKKKACiiigAooooAKKKKACiiigAooooAKKKKA&#10;CiiigAooooAKKKKACiiigAooooAKKKKACiiigAooooAKKKKACvIPgd/x/eNf+wsf5vXr9eR/BJdt&#10;/wCNv+ww4/VqAPXKKKKACiiigDxzQv8Ak6TxP/2DE/8ARdtXsdeOaD/ydJ4o/wCwYn/ou2r2OgAo&#10;oooAKKKKACiiigAooooAKKKKACiiigAooooAiurW3vbWW1uoY5reVSkkcihlYHsQaw/Dngfw54Rn&#10;up9C00Wcl0AJiJpHDAEkcMxA6npiuhooAK474nf8iev/AGEbL/0pjq34lu9d0e5g1iwU32lwoVvt&#10;OSMebtznzYz1LDuueR05rL8c6lZav4Atb+xnWe1nv7F45EPBH2mP/wCvxQB3VFFFABRRRQAUUUUA&#10;FFFFABRRRQAUUUUAFePy/wDJ0MH/AGCj/wCgmvYK8gl/5Ogg/wCwSf8A0FqAPX6KKw7kP4hZrWGV&#10;o9KBK3EyHDXHrGh7L2Zh7gHqQAQzvL4nla2tpHi0dTtuJ0bDXRHWND2TszDr0HcjfiijgiSKJFjj&#10;QBVRRgKB0AFEUUcESRRRrHGgCqiDAUDoAOwp9AHj3xs/5GTwB/2FP/Z4q9hryD404/4ST4f5/wCg&#10;t/7PFXr9ABRRRQAUUUUAFFFFABRRRQBW1H/kGXf/AFxf/wBBNeUfs4/8k81D/sKyf+ioq9X1H/kG&#10;Xf8A1xf/ANBNeUfs4/8AJPNQ/wCwrJ/6KioA9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L/qX/3TT6ZL/qX/AN00Ach8K/8AknOl&#10;fST/ANGNXZVxvwr/AOSc6V9JP/RjV2VABRRRQAUUUUAFFFFABRRRQAUUUUAFFFFACP8Acb6V4/8A&#10;s4f8iBqP/YUf/wBFRV7A/wBxvpXj37OH/Ig6j/2FH/8ARUVAHa+JvE/iPR9SS30nwXc6xAYwxuI7&#10;xIlDEn5cEE8fh1rE/wCE+8cf9Evvf/BlH/8AEV6RRQB5wPHvjc/80wvf/BlH/wDE10PhjxBr2s3U&#10;8Wr+ErjRY40DJLJdJKHOfu4XBHr/AJ56aigD50TxVrPhb4y+MpNF8N3GuSTyKJI4FctGBg5+VW4y&#10;e4rpD8XPHfb4W6r/AN+p/wD41Vv4fN/xev4gL1y0Zz+NeuUAeK/8Lb8f/wDRL9T/AO/M/wD8bo/4&#10;W34//wCiX6n/AN+J/wD43XtVFAHiv/C2/H//AES/U/8AvxP/APG6P+Ft+P8A/ol+p/8Afif/AON1&#10;7VRQB4r/AMLb8f8A/RL9T/78T/8Axuj/AIW34/8A+iX6n/34n/8Ajde1UUAeK/8AC2/H/wD0S/U/&#10;+/E//wAbo/4W34//AOiX6n/34n/+N17VRQB4r/wtvx//ANEv1P8A78T/APxuj/hbfj//AKJfqf8A&#10;34n/APjde1UUAeK/8Lb8f/8ARL9T/wC/E/8A8bo/4W34/wD+iX6n/wB+J/8A43XtVFAHiv8Awtvx&#10;/wD9Ev1P/vxP/wDG6P8Ahbfj/wD6Jfqf/fif/wCN17VRQB4r/wALb8f/APRL9T/78T//ABuj/hbf&#10;j/8A6Jfqf/fif/43XtVFAHiv/C2/H/8A0S/U/wDvxP8A/G6P+Ft+P/8Aol+p/wDfif8A+N17VRQB&#10;4r/wtvx//wBEv1P/AL8T/wDxuj/hbfj/AP6Jfqf/AH4n/wDjde1UUAeK/wDC2/H/AP0S/U/+/E//&#10;AMbo/wCFt+P/APol+p/9+J//AI3XtVFAHiv/AAtvx/8A9Ev1P/vxP/8AG6P+Ft+P/wDol+p/9+J/&#10;/jde1UUAeK/8Lb8f/wDRL9T/AO/E/wD8bo/4W34//wCiX6n/AN+J/wD43XtVFAHiv/C2/H//AES/&#10;U/8AvxP/APG6P+Ft+P8A/ol+p/8Afif/AON17VRQB4r/AMLb8f8A/RL9T/78T/8Axuj/AIW34/8A&#10;+iX6n/34n/8Ajde1UUAeK/8AC2/H/wD0S/U/+/E//wAbo/4W34//AOiX6n/34n/+N17VRQB4r/wt&#10;vx//ANEv1P8A78T/APxuj/hbfj//AKJfqf8A34n/APjde1UUAeK/8Lb8f/8ARL9T/wC/E/8A8bo/&#10;4W34/wD+iX6n/wB+J/8A43XtVFAHiv8Awtvx/wD9Ev1P/vxP/wDG6P8Ahbfj/wD6Jfqf/fif/wCN&#10;17VRQB4r/wALb8f/APRL9T/78T//ABuj/hbfj/8A6Jfqf/fif/43XtVFAHiv/C2/H/8A0S/U/wDv&#10;xP8A/G6P+Ft+P/8Aol+p/wDfif8A+N17VRQB4r/wtvx//wBEv1P/AL8T/wDxuj/hbfj/AP6Jfqf/&#10;AH4n/wDjde1UUAeK/wDC2/H/AP0S/U/+/E//AMbo/wCFt+P/APol+p/9+J//AI3XtVFAHiv/AAtv&#10;x/8A9Ev1P/vxP/8AG6P+Ft+P/wDol+p/9+J//jde1UUAeK/8Lb8f/wDRL9T/AO/E/wD8bo/4W34/&#10;/wCiX6n/AN+J/wD43XtVFAHiv/C2/H//AES/U/8AvxP/APG6P+Ft+P8A/ol+p/8Afif/AON17VRQ&#10;B4r/AMLb8f8A/RL9T/78T/8Axuj/AIW34/8A+iX6n/34n/8Ajde1UUAeK/8AC2/H/wD0S/U/+/E/&#10;/wAbo/4W34//AOiX6n/34n/+N17VRQB4r/wtvx//ANEv1P8A78T/APxuj/hbfj//AKJfqf8A34n/&#10;APjde1UUAeK/8Lb8f/8ARL9T/wC/E/8A8bo/4W34/wD+iX6n/wB+J/8A43XtVFAHiv8Awtvx/wD9&#10;Ev1P/vxP/wDG6P8Ahbfj/wD6Jfqf/fif/wCN17VRQB4r/wALb8f/APRL9T/78T//ABuj/hbfj/8A&#10;6Jfqf/fif/43XtVFAHiv/C2/H/8A0S/U/wDvxP8A/G6P+Ft+P/8Aol+p/wDfif8A+N17VRQB4r/w&#10;tvx//wBEv1P/AL8T/wDxuj/hbfj/AP6Jfqf/AH4n/wDjde1UUAeK/wDC2/H/AP0S/U/+/E//AMbo&#10;/wCFt+P/APol+p/9+J//AI3XtVFAHiv/AAtvx/8A9Ev1P/vxP/8AG6P+Ft+P/wDol+p/9+J//jde&#10;1UUAeK/8Lb8f/wDRL9T/AO/E/wD8bo/4W34//wCiX6n/AN+J/wD43XtVFAHiv/C2/H//AES/U/8A&#10;vxP/APG6P+Ft+P8A/ol+p/8Afif/AON17VRQB4r/AMLb8f8A/RL9T/78T/8AxulHxc8fd/hdqn/f&#10;mf8A+N17TRQB4wPi547/AOiWat/37n/+NVz3wl8T+IbV/Esun+DrjUmub/zphHcpCIGO7KEP1x/+&#10;uvoivJfgo26/8bk9TrLk/m1AHT6H4r8UajrMNnqPgS7021fO+7a+jkWPAyMgAE56cetdnRRQByXi&#10;bxR4i0fUkttJ8GXWswGMMbmO7SJQxP3cEE/yrJTxz42br8Mr0f8AcSi/qK9DooA8N8DX17qP7Rni&#10;C61DTJNMupNMHmWjyrIY8C3Ayy8HIAP417lXjmhf8nSeJ/8AsGJ/6Ltq9joAKKKKACiiigAooooA&#10;KKKKACiiigAooooAKKKKACoLuaS3sp5oYGuJY42dIUIBkIBIUE8ZPSp6KAOTTxP4ibGfBF+Prdwf&#10;/FV5p48/tvRbSXUbPw5d2Oi3F5bz6haPNE6+YsyMHjCsSrMwAOODkH1r3euQ+Jf/ACKK/wDYRsf/&#10;AEpjoAZp/jXVNW02DULDwleT2s67o5Fu4MMP++vXI/Cpj4o8RD/mR7//AMC4P/iqqapp974O1CbX&#10;tCt3uNLmffqelxDkHvPCP73dl/iHvXWaZqdnrGnQahYTpPazrujkQ5BFAHN/8JX4j/6EXUf/AALg&#10;/wDiqT/hK/Ef/Qiaj/4Fwf8AxVdhRQBx/wDwlfiP/oRNR/8AAuD/AOKo/wCEr8R/9CJqP/gXB/8A&#10;FV2FFAHH/wDCV+I/+hE1H/wLg/8AiqP+Er8R/wDQiaj/AOBcH/xVdhRQBx//AAlfiP8A6ETUf/Au&#10;D/4qj/hK/Ef/AEImo/8AgXB/8VXYUUAcf/wlfiP/AKETUf8AwLg/+KpR4q8Rn/mRdRH/AG9wf/FV&#10;19FAHOWWv63c3cUVx4TvbWN2AaV7mFgg9SA2T+FeY+OX8UeHfjRF4m0fwxfavALAQ/uIHdTkMD8y&#10;A4IOOte40UAeF6h8T/H9/CsH/CtdWihZ/wB8Ehn3SJ/dz5fGe59OOOtWY/ix47hjWOP4WakkaLtV&#10;FgnAUDoB+76V7XRQB4t/wtvx9/0S7VP+/M//AMbpR8XPHnf4W6qfpFP/APGq9oooA+Y/E/i3xV4n&#10;8deEzr3h660Syi1KH7NDNA67m8xNx3Oo3H8OBj6n6cryL40NjxH8P/8AsLg/+PxV67QAUUUUAFFF&#10;FABRRRQAUUUUAVtR/wCQZd/9cX/9BNeUfs4/8k81D/sKyf8AoqKvV9R/5Bl3/wBcX/8AQTXlH7OP&#10;/JPNQ/7Csn/oqKgD2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kv8AqX/3TT6ZL/qX/wB00Ach8K/+Sc6V9JP/AEY1dlXG/Cv/AJJz&#10;pX0k/wDRjV2VABRRRQAUUUUAFFFFABRRRQAUUUUAFFFFADX/ANW30NeP/s4f8iDqX/YUf/0VFXsD&#10;/wCrb6GvH/2cP+RC1L/sKP8A+ioqAPYqKKKACiiigDx/4en/AIvd4+/3l/8AQq9grx74ef8AJb/H&#10;31H/AKFXsNABRRRQAUUUUAFFFFABRRRQAUUUUAFFFFABRRRQAUUUUAFFFFABRRRQAUUUUAFFFFAB&#10;RRRQAUUUUAFFFFABRRRQAUUUUAFFFFABRRRQAUUUUAFFFFABRRRQAUUUUAFFFFABRRRQAUUUUAFF&#10;FFABRRRQAUUUUAFFFFABRRRQAUUUUAFFFFABRRRQAUUUUAFFFFABRRRQAUUUUAFFFFABXkPwPOb7&#10;xt/2Fm/m9evV4/8AA3/j+8a/9hU/zegD2CiiigAooooA8c0H/k6TxP8A9gxP/RdtXsdeOaF/ydJ4&#10;n/7Bif8Aou2r2OgAooooAKKKKACiiigAooooAKKKKACiiigAooooAKKKKACuO+Jpx4QX/sI2X/pT&#10;HXY1xvxP/wCRPT/sI2X/AKUR0AdlTI40iQJGioo6BRgU+igAooooAKKKKACiiigAooooAKKKKACi&#10;iigAooooAKKKKAPHvjYceJPAH/YU/wDZ4q9hrx342/8AIyeAP+wof/Q4q9ioAKKKKACiiigAoooo&#10;AKKKKAK2o/8AIMu/+uL/APoJryj9nH/knmof9hWT/wBFRV6vqP8AyDLv/ri//oJryj9nH/knmof9&#10;hWT/ANFRUAe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l/wBS/wDumn0yX/Uv/umgDkPhX/yTnSvpJ/6MauyrjfhX/wAk50r6Sf8A&#10;oxq7KgAooooAKKKKACiiigAooooAKKKKACiiigBr/wCrb6GvH/2cP+RC1L/sKP8A+ioq9gf/AFbf&#10;Q14/+zh/yIWpf9hR/wD0VFQB7FRRRQAUUUUAePfDz/kuHj76j/0KvYa8e+Hn/JcPH31H/oVew0AF&#10;FFFABRRRQAUUUUAFFFFABRRRQAUUUUAFFFFABRRRQAUUUUAFFFFABRRRQAUUUUAFFFFABRRRQAUU&#10;UUAFFFFABRRRQAUUUUAFFFFABRRRQAUUUUAFFFFABRRRQAUUUUAFFFFABRRRQAUUUUAFFFFABRRR&#10;QAUUUUAFFFFABRRRQAUUUUAFFFFABRRRQAUUUUAFFFFABRRRQAUUUUAFeP8AwN/4/vGv/YVP83r2&#10;CvH/AIG/8f3jX/sKn+b0AewUUUUAFFFFAHjmhf8AJ0nif/sGJ/6Ltq9jrxzQv+TpPE//AGDE/wDR&#10;dtXsdABRRRQAUUUUAFFFFABRRRQAUUUUAFFFFABRRRQAUUUUAFcb8T/+RPT/ALCNl/6UR12Vcb8T&#10;/wDkT0/7CNl/6UR0AdlRRRQAUUUUAFFFFABRRRQAUUUUAFFFFABRRRQAUUUUAFFFFAHjvxt/5GTw&#10;B/2Ez/6HFXsVeO/G3/kZPAH/AGEz/wChxV7FQAUUUUAFFFFABRRRQAUUUUAVtR/5Bl3/ANcX/wDQ&#10;TXlH7OP/ACTzUP8AsKyf+ioq9X1H/kGXf/XF/wD0E15R+zj/AMk81D/sKyf+ioqAP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S/6&#10;l/8AdNPpkv8AqX/3TQByHwr/AOSc6V9JP/RjV2Vcb8K/+Sc6V9JP/RjV2VABRRRQAUUUUAFFFFAB&#10;RRRQAUUUUAFFFFADX/1bfQ14/wDs4f8AIhal/wBhR/8A0VFXsD/6tvoa8f8A2cP+RC1L/sKP/wCi&#10;oqAPYqKKKACiiigDx74ef8lw8ffUf+hV7DXj3w8/5Lh4++o/9Cr2GgAooooAKKKKACiiigAooooA&#10;KKKKACiiigAooooAKKKKACiiigAooooAKKKKACiiigAooooAKKKKACiiigAooooAKKKKACiiigAo&#10;oooAKKKKACiiigAooooAKKKKACiiigAooooAKKKKACiiigAooooAKKKKACiiigAooooAKKKKACii&#10;igAooooAKKKKACiiigAooooAKKKKACiiigArx/4G/wDH941/7Cp/m9ewV4/8Df8Aj+8a/wDYVP8A&#10;N6APYKKKKACiiigDxzQv+TpPE/8A2DE/9F21ex145oX/ACdJ4n/7Bif+i7avY6ACiiigAooooAKK&#10;KKACiiigAooooAKKKKACiiigAooooAK434n/APInp/2EbL/0ojrsq434n/8AInp/2EbL/wBKI6AO&#10;yooooAKKKKACiiigAooooAKKKKACiiigAooooAKKKKACiiigDx342/8AIyeAP+wmf/Q4q9irx342&#10;/wDIyeAP+wmf/Q4q9ioAKKKKACiiigAooooAKKKKAK2o/wDIMu/+uL/+gmvKP2cf+Seah/2FZP8A&#10;0VFXq+o/8gy7/wCuL/8AoJryj9nH/knmof8AYVk/9FRUAe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l/1L/7pp9Ml/1L/wC6aAOQ&#10;+Ff/ACTnSvpJ/wCjGrsq434V/wDJOdK+kn/oxq7KgAooooAKKKKACiiigAooooAKKKKACiiigBr/&#10;AOrb6GvH/wBnD/kQtS/7Cj/+ioq9gf8A1bfQ14/+zh/yIWpf9hR//RUVAHsVFFFABRRRQB498PP+&#10;S4ePvqP/AEKvYa8e+Hn/ACXDx99R/wChV7DQAUUUUAFFFFABRRRQAUUUUAFFFFABRRRQAUUUUAFF&#10;FFABRRRQAUUUUAFFFFABRRRQAUUUUAFFFFABRRRQAUUUUAFFFFABRRRQAUUUUAFFFFABRRRQAUUU&#10;UAFFFFABRRRQAUUUUAFFFFABRRRQAUUUUAFFFFABRRRQAUUUUAFFFFABRRRQAUUUUAFFFFABRRRQ&#10;AUUUUAFFFFABRRRQAV4/8Df+P7xr/wBhU/zevYK8f+Bv/H941/7Cp/m9AHsFFFFABRRRQB45oX/J&#10;0nif/sGJ/wCi7avY68c0L/k6TxP/ANgxP/RdtXsdABRRRQAUUUUAFFFFABRRRQAUUUUAFFFFABRR&#10;RQAUUUUAFcb8T/8AkT0/7CNl/wClEddlXG/E/wD5E9P+wjZf+lEdAHZUUUUAFFFFABRRRQAUUUUA&#10;FFFFABRRRQAUUUUAFFFFABRRRQB478bf+Rk8Af8AYTP/AKHFXsVeO/G3/kZPAH/YTP8A6HFXsVAB&#10;RRRQAUUUUAFFFFABRRRQBW1H/kGXf/XF/wD0E15R+zj/AMk81D/sKyf+ioq9X1H/AJBl3/1xf/0E&#10;15R+zj/yTzUP+wrJ/wCioqAPY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S/6l/wDdNPpkv+pf/dNAHIfCv/knOlfST/0Y1dlXG/Cv&#10;/knOlfST/wBGNXZUAFFFFABRRRQAUUUUAFFFFABRRRQAUUUUANf/AFbfQ14/+zh/yIWpf9hR/wD0&#10;VFXsD/6tvoa8f/Zw/wCRC1L/ALCj/wDoqKgD2KiiigAooooA8e+Hn/JcPH31H/oVew1498PP+S4e&#10;PvqP/Qq9hoAKKKKACiiigAooooAKKKKACiiigAooooAKKKKACiiigAooooAKKKKACiiigAooooAK&#10;KKKACiiigAooooAKKKKACiiigAooooAKKKKACiiigAooooAKKKKACiiigAooooAKKKKACiiigAoo&#10;ooAKKKKACiiigAooooAKKKKACiiigAooooAKKKKACiiigAooooAKKKKACiiigAooooAK8f8Agb/x&#10;/eNf+wqf5vXsFeP/AAN/4/vGv/YVP83oA9gooooAKKKKAPHNC/5Ok8T/APYMT/0XbV7HXjmhf8nS&#10;eJ/+wYn/AKLtq9joAKKKKACiiigAooooAKKKKACiiigAooooAKKKKACiiigArjfif/yJ6f8AYRsv&#10;/SiOuyrjfif/AMien/YRsv8A0ojoA7KiiigAooooAKKKKACiiigAooooAKKKKACiiigAooooAKKK&#10;KAPHfjb/AMjJ4A/7CZ/9Dir2KvHfjb/yMngD/sJn/wBDir2KgAooooAKKKKACiiigAooooAraj/y&#10;DLv/AK4v/wCgmvKP2cf+Seah/wBhWT/0VFXq+o/8gy7/AOuL/wDoJryj9nH/AJJ5qH/YVk/9FRUA&#10;e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Ml/1L/7pp9Ml/wBS/wDumgDkPhX/AMk50r6Sf+jGrsq434V/8k50r6Sf+jGrsqACiiig&#10;AooooAKKKKACiiigAooooAKKKKAGv/q2+hrx/wDZw/5ELUv+wo//AKKir2B/9W30NeP/ALOH/Iha&#10;l/2FH/8ARUVAHsVFFFABRRRQB498PP8AkuHj76j/ANCr2GvHvh5/yXDx99R/6FXsNABRRRQAUUUU&#10;AFFFFABRRRQAUUUUAFFFFABRRRQAUUUUAFFFFABRRRQAUUUUAFFFFABRRRQAUUUUAFFFFABRRRQA&#10;UUUUAFFFFABRRRQAUUUUAFFFFABRRRQAUUUUAFFFFABRRRQAUUUUAFFFFABRRRQAUUUUAFFFFABR&#10;RRQAUUUUAFFFFABRRRQAUUUUAFFFFABRRRQAUUUUAFFFFABXj/wN/wCP7xr/ANhU/wA3r2CvH/gb&#10;/wAf3jX/ALCp/m9AHsFFFFABRRRQB45oX/J0nif/ALBif+i7avY68c0L/k6TxP8A9gxP/RdtXsdA&#10;BRRRQAUUUUAFFFFABRRRQAUUUUAFFFFABRRRQAUUUUAFcb8T/wDkT0/7CNl/6UR12Vcb8T/+RPT/&#10;ALCNl/6UR0AdlRRRQAUUUUAFFFFABRRRQAUUUUAFFFFABRRRQAUUUUAFFFFAHjvxt/5GTwB/2Ez/&#10;AOhxV7FXjvxt/wCRk8Af9hM/+hxV7FQAUUUUAFFFFABRRRQAUUUUAVtR/wCQZd/9cX/9BNeUfs4/&#10;8k81D/sKyf8AoqKvV9R/5Bl3/wBcX/8AQTXlH7OP/JPNQ/7Csn/oqKgD2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v8AqX/3TT6Z&#10;L/qX/wB00Ach8K/+Sc6V9JP/AEY1dlXG/Cv/AJJzpX0k/wDRjV2VABRRRQAUUUUAFFFFABRRRQAU&#10;UUUAFFFFADX/ANW30NeP/s4f8iFqX/YUf/0VFXsD/wCrb6GvH/2cP+RC1L/sKP8A+ioqAPYqKKKA&#10;CiiigDx74ef8lw8ffUf+hV7DXj3w8/5Lh4++o/8AQq9hoAKKKKACiiigAooooAKKKKACiiigAooo&#10;oAKKKKACiiigAooooAKKKKACiiigAooooAKKKKACiiigAooooAKKKKACiiigAooooAKKKKACiiig&#10;AooooAKKKKACiiigAooooAKKKKACiiigAooooAKKKKACiiigAooooAKKKKACiiigAooooAKKKKAC&#10;iiigAooooAKKKKACiiigAooooAK8f+Bv/H941/7Cp/m9ewV4/wDA3/j+8a/9hU/zegD2CiiigAoo&#10;ooA8c0L/AJOk8T/9gxP/AEXbV7HXjmhf8nSeJ/8AsGJ/6Ltq9joAKKKKACiiigAooooAKKKKACii&#10;igAooooAKKKKACiiigArjfif/wAien/YRsv/AEojrsq434n/APInp/2EbL/0ojoA7KiiigAooooA&#10;KKKKACiiigAooooAKKKKACiiigAooooAKKKKAPHfjb/yMngD/sJn/wBDir2KvHfjb/yMngD/ALCZ&#10;/wDQ4q9ioAKKKKACiiigAooooAKKKKAK2o/8gy7/AOuL/wDoJryj9nH/AJJ5qH/YVk/9FRV6vqP/&#10;ACDLv/ri/wD6Ca8o/Zx/5J5qH/YVk/8ARUVAH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Jf9S/8Aumn0yX/Uv/umgDkPhX/yTnSv&#10;pJ/6MauyrjfhX/yTnSvpJ/6MauyoAKKKKACiiigAooooAKKKKACiiigAooooAa/+rb6GvH/2cP8A&#10;kQtS/wCwo/8A6Kir2B/9W30NeP8A7OH/ACIWpf8AYUf/ANFRUAexUUUUAFFFFAHj3w8/5Lh4++o/&#10;9Cr2GvHvh5/yXDx99R/6FXsNABRRRQAUUUUAFFFFABRRRQAUUUUAFFFFABRRRQAUUUUAFFFFABRR&#10;RQAUUUUAFFFFABRRRQAUUUUAFFFFABRRRQAUUUUAFFFFABRRRQAUUUUAFFFFABRRRQAUUUUAFFFF&#10;ABRRRQAUUUUAFFFFABRRRQAUUUUAFFFFABRRRQAUUUUAFFFFABRRRQAUUUUAFFFFABRRRQAUUUUA&#10;FFFFABXj/wADf+P7xr/2FT/N69grx/4G/wDH941/7Cp/m9AHsFFFFABRRRQB45oX/J0nif8A7Bif&#10;+i7avY68c0L/AJOk8T/9gxP/AEXbV7HQAUUUUAFFFFABRRRQAUUUUAFFFFABRRRQAUUUUAFFFFAB&#10;XG/E/wD5E9P+wjZf+lEddlXG/E//AJE9P+wjZf8ApRHQB2VFFFABRRRQAUUUUAFFFFABRRRQAUUU&#10;UAFFFFABRRRQAUUUUAeO/G3/AJGTwB/2Ez/6HFXsVeO/G3/kZPAH/YTP/ocVexUAFFFFABRRRQAU&#10;UUUAFFFFAFbUf+QZd/8AXF//AEE15R+zj/yTzUP+wrJ/6Kir1fUf+QZd/wDXF/8A0E15R+zj/wAk&#10;81D/ALCsn/oqKgD2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kv+pf/dNPpkv+pf8A3TQByHwr/wCSc6V9JP8A0Y1dlXG/Cv8A5Jzp&#10;X0k/9GNXZUAFFFFABRRRQAUUUUAFFFFABRRRQAUUUUANf/Vt9DXj/wCzh/yIWpf9hR//AEVFXsD/&#10;AOrb6GvH/wBnD/kQtS/7Cj/+ioqAPYqKKKACiiigDx74ef8AJcPH31H/AKFXsNePfDz/AJLh4++o&#10;/wDQq9hoAKKKKACiiigAooooAKKKKACiiigAooooAKKKKACiiigAooooAKKKKACiiigAooooAKKK&#10;KACiiigAooooAKKKKACiiigAooooAKKKKACiiigAooooAKKKKACiiigAooooAKKKKACiiigAoooo&#10;AKKKKACiiigAooooAKKKKACiiigAooooAKKKKACiiigAooooAKKKKACiiigAooooAK8f+Bv/AB/e&#10;Nf8AsKn+b17BXj/wN/4/vGv/AGFT/N6APYKKKKACiiigDxzQv+TpPE//AGDE/wDRdtXsdeOaF/yd&#10;J4n/AOwYn/ou2r2OgAooooAKKKKACiiigAooooAKKKKACiiigAooooAKKKKACuN+J/8AyJ6f9hGy&#10;/wDSiOuyrjfif/yJ6f8AYRsv/SiOgDsqKKKACiiigAooooAKKKKACiiigAooooAKKKKACiiigAoo&#10;ooA8d+Nv/IyeAP8AsJn/ANDir2KvHfjb/wAjJ4A/7CZ/9Dir2KgAooooAKKKKACiiigAooooAraj&#10;/wAgy7/64v8A+gmvKP2cf+Seah/2FZP/AEVFXq+o/wDIMu/+uL/+gmvKP2cf+Seah/2FZP8A0VFQ&#10;B7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yX/AFL/AO6afTJf9S/+6aAOQ+Ff/JOdK+kn/oxq7KuN+Ff/ACTnSvpJ/wCjGrsqACii&#10;igAooooAKKKKACiiigAooooAKKKKAGv/AKtvoa8f/Zw/5ELUv+wo/wD6Kir2B/8AVt9DXj/7OH/I&#10;hal/2FH/APRUVAHsVFFFABRRRQB498PP+S4ePvqP/Qq9hrx74ef8lw8ffUf+hV7DQAUUUUAFFFFA&#10;BRRRQAUUUUAFFFFABRRRQAUUUUAFFFFABRRRQAUUUUAFFFFABRRRQAUUUUAFFFFABRRRQAUUUUAF&#10;FFFABRRRQAUUUUAFFFFABRRRQAUUUUAFFFFABRRRQAUUUUAFFFFABRRRQAUUUUAFFFFABRRRQAUU&#10;UUAFFFFABRRRQAUUUUAFFFFABRRRQAUUUUAFFFFABRRRQAV4/wDA3/j+8a/9hU/zevYK8f8Agb/x&#10;/eNf+wqf5vQB7BRRRQAUUUUAeOaF/wAnSeJ/+wYn/ou2r2OvHNC/5Ok8T/8AYMT/ANF21ex0AFFF&#10;FABRRRQAUUUUAFFFFABRRRQAUUUUAFFFFABRRRQAVxvxP/5E9P8AsI2X/pRHXZVxvxP/AORPT/sI&#10;2X/pRHQB2VFFFABRRRQAUUUUAFFFFABRRRQAUUUUAFFFFABRRRQAUUUUAeO/G3/kZPAH/YTP/ocV&#10;exV478bf+Rk8Af8AYTP/AKHFXsVABRRRQAUUUUAFFFFABRRRQBW1H/kGXf8A1xf/ANBNeUfs4/8A&#10;JPNQ/wCwrJ/6Kir1fUf+QZd/9cX/APQTXlH7OP8AyTzUP+wrJ/6KioA9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ZL/qX/wB00+mS&#10;/wCpf/dNAHIfCv8A5JzpX0k/9GNXZVxvwr/5JzpX0k/9GNXZUAFFFFABRRRQAUUUUAFFFFABRRRQ&#10;AUUUUANf/Vt9DXj/AOzh/wAiFqX/AGFH/wDRUVewP/q2+hrx/wDZw/5ELUv+wo//AKKioA9ioooo&#10;AKKKKAPHvh5/yXDx99R/6FXsNePfDz/kuHj76j/0KvYaACiiigAooooAKKKKACiiigAooooAKKKK&#10;ACiiigAooooAKKKKACiiigAooooAKKKKACiiigAooooAKKKKACiiigAooooAKKKKACiiigAooooA&#10;KKKKACiiigAooooAKKKKACiiigAooooAKKKKACiiigAooooAKKKKACiiigAooooAKKKKACiiigAo&#10;oooAKKKKACiiigAooooAKKKKACvH/gb/AMf3jX/sKn+b17BXj/wN/wCP7xr/ANhU/wA3oA9goooo&#10;AKKKKAPHNC/5Ok8T/wDYMT/0XbV7HXjmhf8AJ0nif/sGJ/6Ltq9joAKKKKACiiigAooooAKKKKAC&#10;iiigAooooAKKKKACiiigArjfif8A8ien/YRsv/SiOuyrjfif/wAien/YRsv/AEojoA7KiiigAooo&#10;oAKKKKACiiigAooooAKKKKACiiigAooooAKKKKAPHfjb/wAjJ4A/7CZ/9Dir2KvHfjb/AMjJ4A/7&#10;CZ/9Dir2KgAooooAKKKKACiiigAooooAraj/AMgy7/64v/6Ca8o/Zx/5J5qH/YVk/wDRUVer6j/y&#10;DLv/AK4v/wCgmvKP2cf+Seah/wBhWT/0VFQB7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yX/Uv/umn0yX/Uv/ALpoA5D4V/8AJOdK&#10;+kn/AKMauyrjfhX/AMk50r6Sf+jGrsqACiiigAooooAKKKKACiiigAooooAKKKKAGv8A6tvoa8f/&#10;AGcP+RC1L/sKP/6Kir2B/wDVt9DXj/7OH/Ihal/2FH/9FRUAexUUUUAFFFFAHj3w8/5Lh4++o/8A&#10;Qq9hrx74ef8AJcPH31H/AKFXsNABRRRQAUUUUAFFFFABRRRQAUUUUAFFFFABRRRQAUUUUAFFFFAB&#10;RRRQAUUUUAFFFFABRRRQAUUUUAFFFFABRRRQAUUUUAFFFFABRRRQAUUUUAFFFFABRRRQAUUUUAFF&#10;FFABRRRQAUUUUAFFFFABRRRQAUUUUAFFFFABRRRQAUUUUAFFFFABRRRQAUUUUAFFFFABRRRQAUUU&#10;UAFFFFABXj/wN/4/vGv/AGFT/N69grx/4G/8f3jX/sKn+b0AewUUUUAFFFFAHjmhf8nSeJ/+wYn/&#10;AKLtq9jrxzQv+TpPE/8A2DE/9F21ex0AFFFFABRRRQAUUUUAFFFFABRRRQAUUUUAFFFFABRRRQAV&#10;xvxP/wCRPT/sI2X/AKUR12Vcb8T/APkT0/7CNl/6UR0AdlRRRQAUUUUAFFFFABRRRQAUUUUAFFFF&#10;ABRRRQAUUUUAFFFFAHjvxt/5GTwB/wBhM/8AocVexV478bf+Rk8Af9hM/wDocVexUAFFFFABRRRQ&#10;AUUUUAFFFFAFbUf+QZd/9cX/APQTXlH7OP8AyTzUP+wrJ/6Kir1fUf8AkGXf/XF//QTXlH7OP/JP&#10;NQ/7Csn/AKKioA9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ZL/qX/AN00+mS/6l/900Ach8K/+Sc6V9JP/RjV2Vcb8K/+Sc6V9JP/&#10;AEY1dlQAUUUUAFFFFABRRRQAUUUUAFFFFABRRRQA1/8AVt9DXj/7OH/Ihal/2FH/APRUVewP/q2+&#10;hrx/9nD/AJELUv8AsKP/AOioqAPYqKKKACiiigDx74ef8lw8ffUf+hV7DXj3w8/5Lh4++o/9Cr2G&#10;gAooooAKKKKACiiigAooooAKKKKACiiigAooooAKKKKACiiigAooooAKKKKACiiigAooooAKKKKA&#10;CiiigAooooAKKKKACiiigAooooAKKKKACiiigAooooAKKKKACiiigAooooAKKKKACiiigAooooAK&#10;KKKACiiigAooooAKKKKACiiigAooooAKKKKACiiigAooooAKKKKACiiigArx/wCBv/H941/7Cp/m&#10;9ewV4/8AA3/j+8a/9hU/zegD2CiiigAooooA8c0L/k6TxP8A9gxP/RdtXsdeOaF/ydJ4n/7Bif8A&#10;ou2r2OgAooooAKKKKACiiigAooooAKKKKACiiigAooooAKKKKACuN+J//Inp/wBhGy/9KI67KuN+&#10;J/8AyJ6f9hGy/wDSiOgDsqKKKACiiigAooooAKKKKACiiigAooooAKKKKACiiigAooooA8d+Nv8A&#10;yMngD/sJn/0OKvYq8d+Nv/IyeAP+wmf/AEOKvYqACiiigAooooAKKKKACiiigCtqP/IMu/8Ari//&#10;AKCa8o/Zx/5J5qH/AGFZP/RUVer6j/yDLv8A64v/AOgmvKP2cf8Aknmof9hWT/0VFQB7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y&#10;X/Uv/umn0yX/AFL/AO6aAOQ+Ff8AyTnSvpJ/6MauyrjfhX/yTnSvpJ/6MauyoAKKKKACiiigAooo&#10;oAKKKKACiiigAooooAa/+rb6GvH/ANnD/kQtS/7Cj/8AoqKvYH/1bfQ14/8As4f8iFqX/YUf/wBF&#10;RUAexUUUUAFFFFAHj3w8/wCS4ePvqP8A0KvYa8e+Hn/JcPH31H/oVew0AFFFFABRRRQAUUUUAFFF&#10;FABRRRQAUUUUAFFFFABRRRQAUUUUAFFFFABRRRQAUUUUAFFFFABRRRQAUUUUAFFFFABRRRQAUUUU&#10;AFFFFABRRRQAUUUUAFFFFABRRRQAUUUUAFFFFABRRRQAUUUUAFFFFABRRRQAUUUUAFFFFABRRRQA&#10;UUUUAFFFFABRRRQAUUUUAFFFFABRRRQAUUUUAFeP/A3/AI/vGv8A2FT/ADevYK8f+Bv/AB/eNf8A&#10;sKn+b0AewUUUUAFFFFAHjmhf8nSeJ/8AsGJ/6Ltq9jrxzQv+TpPE/wD2DE/9F21ex0AFFFFABRRR&#10;QAUUUUAFFFFABRRRQAUUUUAFFFFABRRRQAVxvxP/AORPT/sI2X/pRHXZVxvxP/5E9P8AsI2X/pRH&#10;QB2VFFFABRRRQAUUUUAFFFFABRRRQAUUUUAFFFFABRRRQAUUUUAeO/G3/kZPAH/YTP8A6HFXsVeO&#10;/G3/AJGTwB/2Ez/6HFXsVABRRRQAUUUUAFFFFABRRRQBW1H/AJBl3/1xf/0E15R+zj/yTzUP+wrJ&#10;/wCioq9X1H/kGXf/AFxf/wBBNeUfs4/8k81D/sKyf+ioqAP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S/wCpf/dNPpkv+pf/AHTQ&#10;ByHwr/5JzpX0k/8ARjV2Vcb8K/8AknOlfST/ANGNXZUAFFFFABRRRQAUUUUAFFFFABRRRQAUUUUA&#10;Nf8A1bfQ14/+zh/yIWpf9hR//RUVewP/AKtvoa8f/Zw/5ELUv+wo/wD6KioA9iooooAKKKKAPHvh&#10;5/yXDx99R/6FXsNePfDz/kuHj76j/wBCr2GgAooooAKKKKACiiigAooooAKKKKACiiigAooooAKK&#10;KKACiiigAooooAKKKKACiiigAooooAKKKKACiiigAooooAKKKKACiiigAooooAKKKKACiiigAooo&#10;oAKKKKACiiigAooooAKKKKACiiigAooooAKKKKACiiigAooooAKKKKACiiigAooooAKKKKACiiig&#10;AooooAKKKKACiiigArx/4G/8f3jX/sKn+b17BXj/AMDf+P7xr/2FT/N6APYKKKKACiiigDxzQv8A&#10;k6TxP/2DE/8ARdtXsdeOaF/ydJ4n/wCwYn/ou2r2OgAooooAKKKKACiiigAooooAKKKKACiiigAo&#10;oooAKKKKACuN+J//ACJ6f9hGy/8ASiOuyrjfif8A8ien/YRsv/SiOgDsqKKKACiiigAooooAKKKK&#10;ACiiigAooooAKKKKACiiigAooooA8d+Nv/IyeAP+wmf/AEOKvYq8d+Nv/IyeAP8AsJn/ANDir2Kg&#10;AooooAKKKKACiiigAooooAraj/yDLv8A64v/AOgmvKP2cf8Aknmof9hWT/0VFXq+o/8AIMu/+uL/&#10;APoJryj9nH/knmof9hWT/wBFRUAe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l/1L/wC6afTJf9S/+6aAOQ+Ff/JOdK+kn/oxq7Ku&#10;N+Ff/JOdK+kn/oxq7KgAooooAKKKKACiiigAooooAKKKKACiiigBr/6tvoa8f/Zw/wCRC1L/ALCj&#10;/wDoqKvYH/1bfQ14/wDs4f8AIhal/wBhR/8A0VFQB7FRRRQAUUUUAePfDz/kuHj76j/0KvYa8e+H&#10;n/JcPH31H/oVew0AFFFFABRRRQAUUUUAFFFFABRRRQAUUUUAFFFFABRRRQAUUUUAFFFFABRRRQAU&#10;UUUAFFFFABRRRQAUUUUAFFFFABRRRQAUUUUAFFFFABRRRQAUUUUAFFFFABRRRQAUUUUAFFFFABRR&#10;RQAUUUUAFFFFABRRRQAUUUUAFFFFABRRRQAUUUUAFFFFABRRRQAUUUUAFFFFABRRRQAUUUUAFeP/&#10;AAN/4/vGv/YVP83r2CvH/gb/AMf3jX/sKn+b0AewUUUUAFFFFAHjmhf8nSeJ/wDsGJ/6Ltq9jrxz&#10;Qv8Ak6TxP/2DE/8ARdtXsdABRRRQAUUUUAFFFFABRRRQAUUUUAFFFFABRRRQAUUUUAFcb8T/APkT&#10;0/7CNl/6UR12Vcb8T/8AkT0/7CNl/wClEdAHZUUUUAFFFFABRRRQAUUUUAFFFFABRRRQAUUUUAFF&#10;FFABRRRQB478bf8AkZPAH/YTP/ocVexV478bf+Rk8Af9hM/+hxV7FQAUUUUAFFFFABRRRQAUUUUA&#10;VtR/5Bl3/wBcX/8AQTXlH7OP/JPNQ/7Csn/oqKvV9R/5Bl3/ANcX/wDQTXlH7OP/ACTzUP8AsKyf&#10;+ioqAP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6l/900+mS/6l/wDdNAHIfCv/AJJzpX0k/wDRjV2Vcb8K/wDknOlfST/0Y1dl&#10;QAUUUUAFFFFABRRRQAUUUUAFFFFABRRRQA1/9W30NeP/ALOH/Ihal/2FH/8ARUVewP8A6tvoa8f/&#10;AGcP+RC1L/sKP/6KioA9iooooAKKKKAPHvh5/wAlw8ffUf8AoVew1498PP8AkuHj76j/ANCr2GgA&#10;ooooAKKKKACiiigAooooAKKKKACiiigAooooAKKKKACiiigAooooAKKKKACiiigAooooAKKKKACi&#10;iigAooooAKKKKACiiigAooooAKKKKACiiigAooooAKKKKACiiigAooooAKKKKACiiigAooooAKKK&#10;KACiiigAooooAKKKKACiiigAooooAKKKKACiiigAooooAKKKKACiiigArx/4G/8AH941/wCwqf5v&#10;XsFeP/A3/j+8a/8AYVP83oA9gooooAKKKKAPHNC/5Ok8T/8AYMT/ANF21ex145oX/J0nif8A7Bif&#10;+i7avY6ACiiigAooooAKKKKACiiigAooooAKKKKACiiigAooooAK434n/wDInp/2EbL/ANKI67Ku&#10;N+J//Inp/wBhGy/9KI6AOyooooAKKKKACiiigAooooAKKKKACiiigAooooAKKKKACiiigDx342/8&#10;jJ4A/wCwmf8A0OKvYq8d+Nv/ACMngD/sJn/0OKvYqACiiigAooooAKKKKACiiigCtqP/ACDLv/ri&#10;/wD6Ca8o/Zx/5J5qH/YVk/8ARUVer6j/AMgy7/64v/6Ca8o/Zx/5J5qH/YVk/wDRUVAH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Jf8AUv8A7pp9Ml/1L/7poA5D4V/8k50r6Sf+jGrsq434V/8AJOdK+kn/AKMauyoAKKKKACiiigAo&#10;oooAKKKKACiiigAooooAa/8Aq2+hrx/9nD/kQtS/7Cj/APoqKvYH/wBW30NeP/s4f8iFqX/YUf8A&#10;9FRUAexUUUUAFFFFAHj3w8/5Lh4++o/9Cr2GvHvh5/yXDx99R/6FXsNABRRRQAUUUUAFFFFABRRR&#10;QAUUUUAFFFFABRRRQAUUUUAFFFFABRRRQAUUUUAFFFFABRRRQAUUUUAFFFFABRRRQAUUUUAFFFFA&#10;BRRRQAUUUUAFFFFABRRRQAUUUUAFFFFABRRRQAUUUUAFFFFABRRRQAUUUUAFFFFABRRRQAUUUUAF&#10;FFFABRRRQAUUUUAFFFFABRRRQAUUUUAFFFFABXj/AMDf+P7xr/2FT/N69grx/wCBv/H941/7Cp/m&#10;9AHsFFFFABRRRQB45oX/ACdJ4n/7Bif+i7avY68c0L/k6TxP/wBgxP8A0XbV7HQAUUUUAFFFFABR&#10;RRQAUUUUAFFFFABRRRQAUUUUAFFFFABXG/E//kT0/wCwjZf+lEddlXG/E/8A5E9P+wjZf+lEdAHZ&#10;UUUUAFFFFABRRRQAUUUUAFFFFABRRRQAUUUUAFFFFABRRRQB478bf+Rk8Af9hM/+hxV7FXjvxt/5&#10;GTwB/wBhM/8AocVexUAFFFFABRRRQAUUUUAFFFFAFbUf+QZd/wDXF/8A0E15R+zj/wAk81D/ALCs&#10;n/oqKvV9R/5Bl3/1xf8A9BNeUfs4/wDJPNQ/7Csn/oqKgD2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kv+pf/AHTT6ZL/AKl/900A&#10;ch8K/wDknOlfST/0Y1dlXG/Cv/knOlfST/0Y1dlQAUUUUAFFFFABRRRQAUUUUAFFFFABRRRQA1/9&#10;W30NeP8A7OH/ACIWpf8AYUf/ANFRV7A/+rb6GvH/ANnD/kQtS/7Cj/8AoqKgD2KiiigAooooA8e+&#10;Hn/JcPH31H/oVew1498PP+S4ePvqP/Qq9hoAKKKKACiiigAooooAKKKKACiiigAooooAKKKKACii&#10;igAooooAKKKKACiiigAooooAKKKKACiiigAooooAKKKKACiiigAooooAKKKKACiiigAooooAKKKK&#10;ACiiigAooooAKKKKACiiigAooooAKKKKACiiigAooooAKKKKACiiigAooooAKKKKACiiigAooooA&#10;KKKKACiiigAooooAK8f+Bv8Ax/eNf+wqf5vXsFeP/A3/AI/vGv8A2FT/ADegD2CiiigAooooA8c0&#10;L/k6TxP/ANgxP/RdtXsdeOaF/wAnSeJ/+wYn/ou2r2OgAooooAKKKKACiiigAooooAKKKKACiiig&#10;AooooAKKKKACuN+J/wDyJ6f9hGy/9KI67KuN+J//ACJ6f9hGy/8ASiOgDsqKKKACiiigAooooAKK&#10;KKACiiigAooooAKKKKACiiigAooooA8d+Nv/ACMngD/sJn/0OKvYq8d+Nv8AyMngD/sJn/0OKvYq&#10;ACiiigAooooAKKKKACiiigCtqP8AyDLv/ri//oJryj9nH/knmof9hWT/ANFRV6vqP/IMu/8Ari//&#10;AKCa8o/Zx/5J5qH/AGFZP/RUVAH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Jf9S/+6afTJf9S/8AumgDkPhX/wAk50r6Sf8Aoxq7&#10;KuN+Ff8AyTnSvpJ/6MauyoAKKKKACiiigAooooAKKKKACiiigAooooAa/wDq2+hrx/8AZw/5ELUv&#10;+wo//oqKvYH/ANW30NeP/s4f8iFqX/YUf/0VFQB7FRRRQAUUUUAePfDz/kuHj76j/wBCr2GvHvh5&#10;/wAlw8ffUf8AoVew0AFFFFABRRRQAUUUUAFFFFABRRRQAUUUUAFFFFABRRRQAUUUUAFFFFABRRRQ&#10;AUUUUAFFFFABRRRQAUUUUAFFFFABRRRQAUUUUAFFFFABRRRQAUUUUAFFFFABRRRQAUUUUAFFFFAB&#10;RRRQAUUUUAFFFFABRRRQAUUUUAFFFFABRRRQAUUUUAFFFFABRRRQAUUUUAFFFFABRRRQAUUUUAFe&#10;P/A3/j+8a/8AYVP83r2CvH/gb/x/eNf+wqf5vQB7BRRRQAUUUUAeOaF/ydJ4n/7Bif8Aou2r2OvH&#10;NC/5Ok8T/wDYMT/0XbV7HQAUUUUAFFFFABRRRQAUUUUAFFFFABRRRQAUUUUAFFFFABXG/E//AJE9&#10;P+wjZf8ApRHXZVxvxP8A+RPT/sI2X/pRHQB2VFFFABRRRQAUUUUAFFFFABRRRQAUUUUAFFFFABRR&#10;RQAUUUUAeO/G3/kZPAH/AGEz/wChxV7FXjvxt/5GTwB/2Ez/AOhxV7FQAUUUUAFFFFABRRRQAUUU&#10;UAVtR/5Bl3/1xf8A9BNeUfs4/wDJPNQ/7Csn/oqKvV9R/wCQZd/9cX/9BNeUfs4/8k81D/sKyf8A&#10;oqKgD2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kv+pf8A3TT6ZL/qX/3TQByHwr/5JzpX0k/9GNXZVxvwr/5JzpX0k/8ARjV2VABR&#10;RRQAUUUUAFFFFABRRRQAUUUUAFFFFADX/wBW30NeP/s4f8iFqX/YUf8A9FRV7A/+rb6GvH/2cP8A&#10;kQtS/wCwo/8A6KioA9iooooAKKKKAPHvh5/yXDx99R/6FXsNePfDz/kuHj76j/0KvYaACiiigAoo&#10;ooAKKKKACiiigAooooAKKKKACiiigAooooAKKKKACiiigAooooAKKKKACiiigAooooAKKKKACiii&#10;gAooooAKKKKACiiigAooooAKKKKACiiigAooooAKKKKACiiigAooooAKKKKACiiigAooooAKKKKA&#10;CiiigAooooAKKKKACiiigAooooAKKKKACiiigAooooAKKKKACvH/AIG/8f3jX/sKn+b17BXj/wAD&#10;f+P7xr/2FT/N6APYKKKKACiiigDxzQv+TpPE/wD2DE/9F21ex145oX/J0nif/sGJ/wCi7avY6ACi&#10;iigAooooAKKKKACiiigAooooAKKKKACiiigAooooAK434n/8ien/AGEbL/0ojrsq434n/wDInp/2&#10;EbL/ANKI6AOyooooAKKKKACiiigAooooAKKKKACiiigAooooAKKKKACiiigDx342/wDIyeAP+wmf&#10;/Q4q9irx342/8jJ4A/7CZ/8AQ4q9ioAKKKKACiiigAooooAKKKKAK2o/8gy7/wCuL/8AoJryj9nH&#10;/knmof8AYVk/9FRV6vqP/IMu/wDri/8A6Ca8o/Zx/wCSeah/2FZP/RUVAHs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Jf9S/+6afT&#10;Jf8AUv8A7poA5D4V/wDJOdK+kn/oxq7KuN+Ff/JOdK+kn/oxq7KgAooooAKKKKACiiigAooooAKK&#10;KKACiiigBr/6tvoa8f8A2cP+RC1L/sKP/wCioq9gf/Vt9DXj/wCzh/yIWpf9hR//AEVFQB7FRRRQ&#10;AUUUUAePfDz/AJLh4++o/wDQq9hrx74ef8lw8ffUf+hV7DQAUUUUAFFFFABRRRQAUUUUAFFFFABR&#10;RRQAUUUUAFFFFABRRRQAUUUUAFFFFABRRRQAUUUUAFFFFABRRRQAUUUUAFFFFABRRRQAUUUUAFFF&#10;FABRRRQAUUUUAFFFFABRRRQAUUUUAFFFFABRRRQAUUUUAFFFFABRRRQAUUUUAFFFFABRRRQAUUUU&#10;AFFFFABRRRQAUUUUAFFFFABRRRQAV4/8Df8Aj+8a/wDYVP8AN69grx/4G/8AH941/wCwqf5vQB7B&#10;RRRQAUUUUAeOaF/ydJ4n/wCwYn/ou2r2OvHNC/5Ok8T/APYMT/0XbV7HQAUUUUAFFFFABRRRQAUU&#10;UUAFFFFABRRRQAUUUUAFFFFABXG/E/8A5E9P+wjZf+lEddlXG/E//kT0/wCwjZf+lEdAHZUUUUAF&#10;FFFABRRRQAUUUUAFFFFABRRRQAUUUUAFFFFABRRRQB478bf+Rk8Af9hM/wDocVexV478bf8AkZPA&#10;H/YTP/ocVexUAFFFFABRRRQAUUUUAFFFFAFbUf8AkGXf/XF//QTXlH7OP/JPNQ/7Csn/AKKir1fU&#10;f+QZd/8AXF//AEE15R+zj/yTzUP+wrJ/6KioA9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L/AKl/900+mS/6l/8AdNAHIfCv/knO&#10;lfST/wBGNXZVxvwr/wCSc6V9JP8A0Y1dlQAUUUUAFFFFABRRRQAUUUUAFFFFABRRRQA1/wDVt9DX&#10;j/7OH/Ihal/2FH/9FRV7A/8Aq2+hrx/9nD/kQtS/7Cj/APoqKgD2KiiigAooooA8e+Hn/JcPH31H&#10;/oVew1498PP+S4ePvqP/AEKvYaACiiigAooooAKKKKACiiigAooooAKKKKACiiigAooooAKKKKAC&#10;iiigAooooAKKKKACiiigAooooAKKKKACiiigAooooAKKKKACiiigAooooAKKKKACiiigAooooAKK&#10;KKACiiigAooooAKKKKACiiigAooooAKKKKACiiigAooooAKKKKACiiigAooooAKKKKACiiigAooo&#10;oAKKKKACvH/gb/x/eNf+wqf5vXsFeP8AwN/4/vGv/YVP83oA9gooooAKKKKAPHNC/wCTpPE//YMT&#10;/wBF21ex145oX/J0nif/ALBif+i7avY6ACiiigAooooAKKKKACiiigAooooAKKKKACiiigAooooA&#10;K434n/8AInp/2EbL/wBKI67KuN+J/wDyJ6f9hGy/9KI6AOyooooAKKKKACiiigAooooAKKKKACii&#10;igAooooAKKKKACiiigDx342/8jJ4A/7CZ/8AQ4q9irx342/8jJ4A/wCwmf8A0OKvYqACiiigAooo&#10;oAKKKKACiiigCtqP/IMu/wDri/8A6Ca8o/Zx/wCSeah/2FZP/RUVer6j/wAgy7/64v8A+gmvKP2c&#10;f+Seah/2FZP/AEVFQB7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yX/Uv/ALpp9Ml/1L/7poA5D4V/8k50r6Sf+jGrsq434V/8k50r&#10;6Sf+jGrsqACiiigAooooAKKKKACiiigAooooAKKKKAGv/q2+hrx/9nD/AJELUv8AsKP/AOioq9gf&#10;/Vt9DXj/AOzh/wAiFqX/AGFH/wDRUVAHsVFFFABRRRQB498PP+S4ePvqP/Qq9hrx74ef8lw8ffUf&#10;+hV7DQAUUUUAFFFFABRRRQAUUUUAFFFFABRRRQAUUUUAFFFFABRRRQAUUUUAFFFFABRRRQAUUUUA&#10;FFFFABRRRQAUUUUAFFFFABRRRQAUUUUAFFFFABRRRQAUUUUAFFFFABRRRQAUUUUAFFFFABRRRQAU&#10;UUUAFFFFABRRRQAUUUUAFFFFABRRRQAUUUUAFFFFABRRRQAUUUUAFFFFABRRRQAV4/8AA3/j+8a/&#10;9hU/zevYK8f+Bv8Ax/eNf+wqf5vQB7BRRRQAUUUUAeOaF/ydJ4n/AOwYn/ou2r2OvHNC/wCTpPE/&#10;/YMT/wBF21ex0AFFFFABRRRQAUUUUAFFFFABRRRQAUUUUAFFFFABRRRQAVxvxP8A+RPT/sI2X/pR&#10;HXZVxvxP/wCRPT/sI2X/AKUR0AdlRRRQAUUUUAFFFFABRRRQAUUUUAFFFFABRRRQAUUUUAFFFFAH&#10;jvxt/wCRk8Af9hM/+hxV7FXjvxt/5GTwB/2Ez/6HFXsVABRRRQAUUUUAFFFFABRRRQBW1H/kGXf/&#10;AFxf/wBBNeUfs4/8k81D/sKyf+ioq9X1H/kGXf8A1xf/ANBNeUfs4/8AJPNQ/wCwrJ/6KioA9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L/qX/3TT6ZL/qX/AN00Ach8K/8AknOlfST/ANGNXZVxvwr/AOSc6V9JP/RjV2VABRRRQAUU&#10;UUAFFFFABRRRQAUUUUAFFFFADX/1bfQ14/8As4f8iFqX/YUf/wBFRV7A/wDq2+hrx/8AZw/5ELUv&#10;+wo//oqKgD2KiiigAooooA8e+Hn/ACXDx99R/wChV7DXj3w8/wCS4ePvqP8A0KvYaACiiigAoooo&#10;AKKKKACiiigAooooAKKKKACiiigAooooAKKKKACiiigAooooAKKKKACiiigAooooAKKKKACiiigA&#10;ooooAKKKKACiiigAooooAKKKKACiiigAooooAKKKKACiiigAooooAKKKKACiiigAooooAKKKKACi&#10;iigAooooAKKKKACiiigAooooAKKKKACiiigAooooAKKKKACvH/gb/wAf3jX/ALCp/m9ewV4/8Df+&#10;P7xr/wBhU/zegD2CiiigAooooA8c0L/k6TxP/wBgxP8A0XbV7HXjmhf8nSeJ/wDsGJ/6Ltq9joAK&#10;KKKACiiigAooooAKKKKACiiigAooooAKKKKACiiigArjfif/AMien/YRsv8A0ojrsq434n/8ien/&#10;AGEbL/0ojoA7KiiigAooooAKKKKACiiigAooooAKKKKACiiigAooooAKKKKAPHfjb/yMngD/ALCZ&#10;/wDQ4q9irx342/8AIyeAP+wmf/Q4q9ioAKKKKACiiigAooooAKKKKAK2o/8AIMu/+uL/APoJryj9&#10;nH/knmof9hWT/wBFRV6vqP8AyDLv/ri//oJryj9nH/knmof9hWT/ANFRUAe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l/wBS/wDu&#10;mn0yX/Uv/umgDkPhX/yTnSvpJ/6MauyrjfhX/wAk50r6Sf8Aoxq7KgAooooAKKKKACiiigAooooA&#10;KKKKACiiigBr/wCrb6GvH/2cP+RC1L/sKP8A+ioq9gf/AFbfQ14/+zh/yIWpf9hR/wD0VFQB7FRR&#10;RQAUUUUAePfDz/kuHj76j/0KvYa8e+Hn/JcPH31H/oVew0AFFFFABRRRQAUUUUAFFFFABRRRQAUU&#10;UUAFFFFABRRRQAUUUUAFFFFABRRRQAUUUUAFFFFABRRRQAUUUUAFFFFABRRRQAUUUUAFFFFABRRR&#10;QAUUUUAFFFFABRRRQAUUUUAFFFFABRRRQAUUUUAFFFFABRRRQAUUUUAFFFFABRRRQAUUUUAFFFFA&#10;BRRRQAUUUUAFFFFABRRRQAUUUUAFeP8AwN/4/vGv/YVP83r2CvH/AIG/8f3jX/sKn+b0AewUUUUA&#10;FFFFAHjmhf8AJ0nif/sGJ/6Ltq9jrxzQv+TpPE//AGDE/wDRdtXsdABRRRQAUUUUAFFFFABRRRQA&#10;UUUUAFFFFABRRRQAUUUUAFcb8T/+RPT/ALCNl/6UR12Vcb8T/wDkT0/7CNl/6UR0AdlRRRQAUUUU&#10;AFFFFABRRRQAUUUUAFFFFABRRRQAUUUUAFFFFAHjvxt/5GTwB/2Ez/6HFXsVeO/G3/kZPAH/AGEz&#10;/wChxV7FQAUUUUAFFFFABRRRQAUUUUAVtR/5Bl3/ANcX/wDQTXlH7OP/ACTzUP8AsKyf+ioq9X1H&#10;/kGXf/XF/wD0E15R+zj/AMk81D/sKyf+ioqAP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S/6l/8AdNPpkv8AqX/3TQByHwr/AOSc&#10;6V9JP/RjV2Vcb8K/+Sc6V9JP/RjV2VABRRRQAUUUUAFFFFABRRRQAUUUUAFFFFADX/1bfQ14/wDs&#10;4f8AIhal/wBhR/8A0VFXsD/6tvoa8f8A2cP+RC1L/sKP/wCioqAPYqKKKACiiigDx74ef8lw8ffU&#10;f+hV7DXj3w8/5Lh4++o/9Cr2GgAooooAKKKKACiiigAooooAKKKKACiiigAooooAKKKKACiiigAo&#10;oooAKKKKACiiigAooooAKKKKACiiigAooooAKKKKACiiigAooooAKKKKACiiigAooooAKKKKACii&#10;igAooooAKKKKACiiigAooooAKKKKACiiigAooooAKKKKACiiigAooooAKKKKACiiigAooooAKKKK&#10;ACiiigArx/4G/wDH941/7Cp/m9ewV4/8Df8Aj+8a/wDYVP8AN6APYKKKKACiiigDxzQv+TpPE/8A&#10;2DE/9F21ex145oX/ACdJ4n/7Bif+i7avY6ACiiigAooooAKKKKACiiigAooooAKKKKACiiigAooo&#10;oAK434n/APInp/2EbL/0ojrsq434n/8AInp/2EbL/wBKI6AOyooooAKKKKACiiigAooooAKKKKAC&#10;iiigAooooAKKKKACiiigDx342/8AIyeAP+wmf/Q4q9irx342/wDIyeAP+wmf/Q4q9ioAKKKKACii&#10;igAooooAKKKKAK2o/wDIMu/+uL/+gmvKP2cf+Seah/2FZP8A0VFXq+o/8gy7/wCuL/8AoJryj9nH&#10;/knmof8AYVk/9FRUAe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l/1L/7pp9Ml/1L/wC6aAOQ+Ff/ACTnSvpJ/wCjGrsq434V/wDJ&#10;OdK+kn/oxq7KgAooooAKKKKACiiigAooooAKKKKACiiigBr/AOrb6GvH/wBnD/kQtS/7Cj/+ioq9&#10;gf8A1bfQ14/+zh/yIWpf9hR//RUVAHsVFFFABRRRQB498PP+S4ePvqP/AEKvYa8e+Hn/ACXDx99R&#10;/wChV7DQAUUUUAFFFFABRRRQAUUUUAFFFFABRRRQAUUUUAFFFFABRRRQAUUUUAFFFFABRRRQAUUU&#10;UAFFFFABRRRQAUUUUAFFFFABRRRQAUUUUAFFFFABRRRQAUUUUAFFFFABRRRQAUUUUAFFFFABRRRQ&#10;AUUUUAFFFFABRRRQAUUUUAFFFFABRRRQAUUUUAFFFFABRRRQAUUUUAFFFFABRRRQAV4/8Df+P7xr&#10;/wBhU/zevYK8f+Bv/H941/7Cp/m9AHsFFFFABRRRQB45oX/J0nif/sGJ/wCi7avY68c0L/k6TxP/&#10;ANgxP/RdtXsdABRRRQAUUUUAFFFFABRRRQAUUUUAFFFFABRWfretWPh3RrnVdSm8q1t03O2Mk+gA&#10;7k9AK8e/4Xf4muon1XT/AAJdS6DGSWuSJD8o6ncF2jHfqB60Ae40V5JrnxstpdN0uLwhZf2rrOpq&#10;fLtfvGA+jqvOevHHAz0rKuPG3xd8LxLqviLw3aTaUmDcCDbujX1yjtt+pBFAHuFcb8T/APkT0/7C&#10;Nl/6UR1t+GPEdh4r8P2usac+YJ15U/ejYdVPuDWL8Tv+RPX/ALCNl/6Ux0AdjRRRQAUUUUAFFFFA&#10;BRRRQAUUUUAFFFFABRRRQAUUUUAFFFFAHjvxt/5GTwB/2Ez/AOhxV7FXjvxt/wCRk8Af9hM/+hxV&#10;7FQAUUUUAFFFFABRRRQAUUUUAVtR/wCQZd/9cX/9BNeUfs4/8k81D/sKyf8AoqKvV9R/5Bl3/wBc&#10;X/8AQTXlH7OP/JPNQ/7Csn/oqKgD2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kv8AqX/3TT6ZL/qX/wB00Ach8K/+Sc6V9JP/AEY1&#10;dlXG/Cv/AJJzpX0k/wDRjV2VABRRRQAUUUUAFFFFABRRRQAUUUUAFFFFADX/ANW30NeP/s4f8iFq&#10;X/YUf/0VFXsD/wCrb6GvH/2cP+RC1L/sKP8A+ioqAPYqKKKACiiigDx74ef8lw8ffUf+hV7DXj3w&#10;8/5Lh4++o/8AQq9hoAKKKKACiiigAooooAKKKKACiiigAooooAKKKKACiiigAooooAKKKKACiiig&#10;AooooAKKKKACiiigAooooAKKKKACiiigAooooAKKKKACiiigAooooAKKKKACiiigAooooAKKKKAC&#10;iiigAooooAKKKKACiiigAooooAKKKKACiiigAooooAKKKKACiiigAooooAKKKKACiiigAooooAK8&#10;f+Bv/H941/7Cp/m9ewV4/wDA3/j+8a/9hU/zegD2CiiigAooooA8c0L/AJOk8T/9gxP/AEXbV7HX&#10;jmhf8nSeJ/8AsGJ/6Ltq9joAKKKKACiiigAooooAKKKKACiiigAooooA8g/aJkmXwNYxBitvJfoJ&#10;mHsrY47+v4V6xZQW1rY29vZoiWsUapCsf3QgGAB7YrJ8YeFrPxj4autGvSUWUBo5F6xuPusP8+te&#10;WWXhz4z6Rpw8O2Wpae9gi+TDetIN0cfQAEjcMDpwSOx4FADvhLpulW3xX8cCziiX7LMY7YKBhEMj&#10;bgvsCqj8BXtcsUc8LwyorxyKVdWGQwPBBrxe5+FWu+DItL1rwTci51q2jZL5JmwLvcck/McY9sjo&#10;COaj1HWfi94vtZNEg8NxaIkwMVxeOxTCng4Yk4B55UE88etAGh8AmRdK8SW1rKXsIdUYW3zZG3Hb&#10;6gCuu+Jv/Inr/wBhGy/9KY6veB/CVv4K8L22jwSea65eaXGPMkPU47D0FUfib/yJ6/8AYRsv/SmO&#10;gDsaKKKACiiigAooooAKKKKACiiigAooooAKKKKACiiigAooooA8d+Nv/IyeAP8AsJn/ANDir2Kv&#10;Hfjb/wAjJ4A/7CZ/9Dir2KgAooooAKKKKACiiigAooooAraj/wAgy7/64v8A+gmvKP2cf+Seah/2&#10;FZP/AEVFXq+o/wDIMu/+uL/+gmvKP2cf+Seah/2FZP8A0VFQB7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X/AFL/AO6afTJf9S/+&#10;6aAOQ+Ff/JOdK+kn/oxq7KuN+Ff/ACTnSvpJ/wCjGrsqACiiigAooooAKKKKACiiigAooooAKKKK&#10;AGv/AKtvoa8f/Zw/5ELUv+wo/wD6Kir2B/8AVt9DXj/7OH/Ihal/2FH/APRUVAHsVFFFABRRRQB4&#10;98PP+S4ePvqP/Qq9hrx74ef8lw8ffUf+hV7DQAUUUUAFFFFABRRRQAUUUUAFFFFABRRRQAUUUUAF&#10;FFFABRRRQAUUUUAFFFFABRRRQAUUUUAFFFFABRRRQAUUUUAFFFFABRRRQAUUUUAFFFFABRRRQAUU&#10;UUAFFFFABRRRQAUUUUAFFFFABRRRQAUUUUAFFFFABRRRQAUUUUAFFFFABRRRQAUUUUAFFFFABRRR&#10;QAUUUUAFFFFABRRRQAV4/wDA3/j+8a/9hU/zevYK8f8Agb/x/eNf+wqf5vQB7BRRRQAUUUUAeOaF&#10;/wAnSeJ/+wYn/ou2r2OvHNC/5Ok8T/8AYMT/ANF21ex0AFFFFABRRRQAUUUUAFFFFABRRRQAUUUU&#10;AZ2ua3YeHNGudW1OYQ2luu52xknsAB3JOAB71yXw9+IN947vL+X+wZ7DSokU21zKGPnHJBG7G3jj&#10;gZxXP/tEGb/hBrFQWFsb9POK/wC62PrXqVtDBbaPFDpaRrBHAFtlj+6FC/Lj26UAeYeI/ilrV/4k&#10;uPDXgHSV1K+tiVnuX5RCDggZIAAPGWOD2rPuPGvxV8Hj+0PE/hy2vdJXHnPaMuYx3OVJx9SMe9X/&#10;ANnu0to/A93dqB9smvXWdj975QMA/mT+NesTwRXVvLbzxrJDKhSRGGQykYII9CKAM/w9r9h4n0O2&#10;1fTZfMtp1yM9VPdSOxB4rC+Jv/Inr/2EbL/0pjrkfgAFj0bxFb28hksItUZbZ/7y46/kFrrvib/y&#10;J6/9hGy/9KY6AOxooooAKKKKACiiigAooooAKKKKACiiigAooooAKKKKACiiigDx342/8jJ4A/7C&#10;Z/8AQ4q9irx342/8jJ4A/wCwmf8A0OKvYqACiiigAooooAKKKKACiiigCtqP/IMu/wDri/8A6Ca8&#10;o/Zx/wCSeah/2FZP/RUVer6j/wAgy7/64v8A+gmvKP2cf+Seah/2FZP/AEVFQB7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yX/Uv/&#10;ALpp9Ml/1L/7poA5D4V/8k50r6Sf+jGrsq434V/8k50r6Sf+jGrsqACiiigAooooAKKKKACiiigA&#10;ooooAKKKKAGv/q2+hrx/9nD/AJELUv8AsKP/AOioq9gf/Vt9DXj/AOzh/wAiFqX/AGFH/wDRUVAH&#10;sVFFFABRRRQB498PP+S4ePvqP/Qq9hrx74ef8lw8ffUf+hV7DQAUUUUAFFFFABRRRQAUUUUAFFFF&#10;ABRRRQAUUUUAFFFFABRRRQAUUUUAFFFFABRRRQAUUUUAFFFFABRRRQAUUUUAFFFFABRRRQAUUUUA&#10;FFFFABRRRQAUUUUAFFFFABRRRQAUUUUAFFFFABRRRQAUUUUAFFFFABRRRQAUUUUAFFFFABRRRQAU&#10;UUUAFFFFABRRRQAUUUUAFFFFABRRRQAV4/8AA3/j+8a/9hU/zevYK8f+Bv8Ax/eNf+wqf5vQB7BR&#10;RRQAUUUUAeOaF/ydJ4n/AOwYn/ou2r2OvHNC/wCTpPE//YMT/wBF21ex0AFFFFABRRRQAUUUUAFF&#10;FFABRRRQAUUUUAY3irw1ZeLfDl3o1+CIp1+V1+9G45Vh7g15TpjfFH4aRrpf9kr4l0WI7beSAlnV&#10;eygD5l/EEDscV6n4n8XaL4Ps4bvW7preCaTykYRM+WwT0UE9BXMD44fD4/8AMbcfWzm/+IoA81sf&#10;GXiPw94vvdS0jwVqVtaagfNvNOljkZWlJ5dDtG0nJ4wevSus1HxF8RvHNlJpOj+FJvD9vcL5dxfX&#10;smGRD12ZCnpxwCee3WujHxp8AEf8h0/+Ak3/AMRXIeGPjlYHxFry+I9VSPSvP/4lbJaMT5e5/vbQ&#10;Tnbs6igD07wZ4Us/Bnhm20azJfy8vLKRzLIerf0+gFZvxN/5E9f+wjZf+lMdafhjxjofjG2uLjQ7&#10;trmK3cJIxiZMEjPRgDWZ8Tv+RPX/ALCNl/6Ux0AdjRRRQAUUUUAFFFFABRRRQAUUUUAFFFFABRRR&#10;QAUUUUAFFFFAHjvxt/5GTwB/2Ez/AOhxV7FXjvxt/wCRk8Af9hM/+hxV7FQAUUUUAFFFFABRRRQA&#10;UUUUAVtR/wCQZd/9cX/9BNeUfs4/8k81D/sKyf8AoqKvV9R/5Bl3/wBcX/8AQTXlH7OP/JPNQ/7C&#10;sn/oqKgD2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kv8AqX/3TT6ZL/qX/wB00Ach8K/+Sc6V9JP/AEY1dlXG/Cv/AJJzpX0k/wDR&#10;jV2VABRRRQAUUUUAFFFFABRRRQAUUUUAFFFFADX/ANW30NeP/s4f8iFqX/YUf/0VFXsD/wCrb6Gv&#10;H/2cP+RC1L/sKP8A+ioqAPYqKKKACiiigDx74ef8lw8ffUf+hV7DXj3w8/5Lh4++o/8AQq9hoAKK&#10;KKACiiigAooooAKKKKACiiigAooooAKKKKACiiigAooooAKKKKACiiigAooooAKKKKACiiigAooo&#10;oAKKKKACiiigAooooAKKKKACiiigAooooAKKKKACiiigAooooAKKKKACiiigAooooAKKKKACiiig&#10;AooooAKKKKACiiigAooooAKKKKACiiigAooooAKKKKACiiigAooooAK8f+Bv/H941/7Cp/m9ewV4&#10;/wDA3/j+8a/9hU/zegD2CiiigAooooA8c0L/AJOk8T/9gxP/AEXbV7HXjmhf8nSeJ/8AsGJ/6Ltq&#10;9joAKKKKACiiigAooooAKKKKACiiigAooooAzNe8P6Z4m0mXTNWtUuLaTqp4KnsVPUH3FeHXHg2f&#10;4TajNe3Gh23iXwrM482RoQ1xaj154wPyPH3c19CUjqsiMjqGVhgqRkEUAcfoGneAvE+lx6ho+laR&#10;c27DnbapuQ+jDGQfrXnPww8O6JqPxD8fW15pdpcQWl80cEcsQZYl82UYUHpwB+Vb3iL4b6p4c1OT&#10;xP8ADqf7Jd/euNLJ/c3A77R0z32/kRwKyfgbFq7+LPF+o6rptxZSX0izMskTIN7PIxAz6ZoA9g0z&#10;RdL0WOSPS9PtrNJG3OsEYQMcYycVznxO/wCRPX/sI2X/AKUx12Vcb8T/APkT1/7CNl/6UR0AdlRR&#10;RQAUUUUAFFFFABRRRQAUUUUAFFFFABRRRQAUUUUAFFFFAHjvxt/5GTwB/wBhM/8AocVexV478bf+&#10;Rk8Af9hM/wDocVexUAFFFFABRRRQAUUUUAFFFFAFbUf+QZd/9cX/APQTXlH7OP8AyTzUP+wrJ/6K&#10;ir1fUf8AkGXf/XF//QTXlH7OP/JPNQ/7Csn/AKKioA9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ZL/qX/AN00+mS/6l/900Ach8K/&#10;+Sc6V9JP/RjV2Vcb8K/+Sc6V9JP/AEY1dlQAUUUUAFFFFABRRRQAUUUUAFFFFABRRRQA1/8AVt9D&#10;Xj/7OH/Ihal/2FH/APRUVewP/q2+hrx/9nD/AJELUv8AsKP/AOioqAPYqKKKACiiigDx74ef8lw8&#10;ffUf+hV7DXj3w8/5Lh4++o/9Cr2GgAooooAKKKKACiiigAooooAKKKKACiiigAooooAKKKKACiii&#10;gAooooAKKKKACiiigAooooAKKKKACiiigAooooAKKKKACiiigAooooAKKKKACiiigAooooAKKKKA&#10;CiiigAooooAKKKKACiiigAooooAKKKKACiiigAooooAKKKKACiiigAooooAKKKKACiiigAooooAK&#10;KKKACiiigArx/wCBv/H941/7Cp/m9ewV4/8AA3/j+8a/9hU/zegD2CiiigAooooA8c0L/k6TxP8A&#10;9gxP/RdtXsdeOaF/ydJ4n/7Bif8Aou2r2OgAooooAKKKKACiiigAooooAKKKKACiiigAooooAKKK&#10;KACuN+J//Inp/wBhGy/9KI67KuN+J/8AyJ6f9hGy/wDSiOgDsqKKKACiiigAooooAKKKKACiiigA&#10;ooooAKKKKACiiigAooooA8d+Nv8AyMngD/sJn/0OKvYq8d+Nv/IyeAP+wmf/AEOKvYqACiiigAoo&#10;ooAKKKKACiiigCtqP/IMu/8Ari//AKCa8o/Zx/5J5qH/AGFZP/RUVer6j/yDLv8A64v/AOgmvKP2&#10;cf8Aknmof9hWT/0VFQB7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yX/Uv/umn0yX/AFL/AO6aAOQ+Ff8AyTnSvpJ/6MauyrjfhX/y&#10;TnSvpJ/6MauyoAKKKKACiiigAooooAKKKKACiiigAooooAa/+rb6GvH/ANnD/kQtS/7Cj/8AoqKv&#10;YH/1bfQ14/8As4f8iFqX/YUf/wBFRUAexUUUUAFFFFAHj3w8/wCS4ePvqP8A0KvYa8e+Hn/JcPH3&#10;1H/oVew0AFFFFABRRRQAUUUUAFFFFABRRRQAUUUUAFFFFABRRRQAUUUUAFFFFABRRRQAUUUUAFFF&#10;FABRRRQAUUUUAFFFFABRRRQAUUUUAFFFFABRRRQAUUUUAFFFFABRRRQAUUUUAFFFFABRRRQAUUUU&#10;AFFFFABRRRQAUUUUAFFFFABRRRQAUUUUAFFFFABRRRQAUUUUAFFFFABRRRQAUUUUAFeP/A3/AI/v&#10;Gv8A2FT/ADevYK8f+Bv/AB/eNf8AsKn+b0AewUUUUAFFFFAHjmhf8nSeJ/8AsGJ/6Ltq9jrxzQv+&#10;TpPE/wD2DE/9F21ex0AFFFFABRRRQAUUUUAFFFFABRRRQAUUUUAFFFFABRRRQAVxvxP/AORPT/sI&#10;2X/pRHXZVxvxP/5E9P8AsI2X/pRHQB2VFFFABRRRQAUUUUAFFFFABRRRQAUUUUAFFFFABRRRQAUU&#10;UUAeO/G3/kZPAH/YTP8A6HFXsVeO/G3/AJGTwB/2Ez/6HFXsVABRRRQAUUUUAFFFFABRRRQBW1H/&#10;AJBl3/1xf/0E15R+zj/yTzUP+wrJ/wCioq9X1H/kGXf/AFxf/wBBNeUfs4/8k81D/sKyf+ioqAP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S/wCpf/dNPpkv+pf/AHTQByHwr/5JzpX0k/8ARjV2Vcb8K/8AknOlfST/ANGNXZUAFFFF&#10;ABRRRQAUUUUAFFFFABRRRQAUUUUANf8A1bfQ14/+zh/yIWpf9hR//RUVewP/AKtvoa8f/Zw/5ELU&#10;v+wo/wD6KioA9iooooAKKKKAPHvh5/yXDx99R/6FXsNePfDz/kuHj76j/wBCr2GgAooooAKKKKAC&#10;iiigAooooAKKKKACiiigAooooAKKKKACiiigAooooAKKKKACiiigAooooAKKKKACiiigAooooAKK&#10;KKACiiigAooooAKKKKACiiigAooooAKKKKACiiigAooooAKKKKACiiigAooooAKKKKACiiigAooo&#10;oAKKKKACiiigAooooAKKKKACiiigAooooAKKKKACiiigArx/4G/8f3jX/sKn+b17BXj/AMDf+P7x&#10;r/2FT/N6APYKKKKACiiigDxzQv8Ak6TxP/2DE/8ARdtXsdeOaF/ydJ4n/wCwYn/ou2r2OgAooooA&#10;KKKKACiiigAooooAKKKKACiiigAooooAKKKKACuN+J//ACJ6f9hGy/8ASiOuyrjfif8A8ien/YRs&#10;v/SiOgDsqKKKACiiigAooooAKKKKACiiigAooooAKKKKACiiigAooooA8d+Nv/IyeAP+wmf/AEOK&#10;vYq8d+Nv/IyeAP8AsJn/ANDir2KgAooooAKKKKACiiigAooooAraj/yDLv8A64v/AOgmvKP2cf8A&#10;knmof9hWT/0VFXq+o/8AIMu/+uL/APoJryj9nH/knmof9hWT/wBFRUAe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l/1L/wC6afTJ&#10;f9S/+6aAOQ+Ff/JOdK+kn/oxq7KuN+Ff/JOdK+kn/oxq7KgAooooAKKKKACiiigAooooAKKKKACi&#10;iigBr/6tvoa8f/Zw/wCRC1L/ALCj/wDoqKvYH/1bfQ14/wDs4f8AIhal/wBhR/8A0VFQB7FRRRQA&#10;UUUUAePfDz/kuHj76j/0KvYa8e+Hn/JcPH31H/oVew0AFFFFABRRRQAUUUUAFFFFABRRRQAUUUUA&#10;FFFFABRRRQAUUUUAFFFFABRRRQAUUUUAFFFFABRRRQAUUUUAFFFFABRRRQAUUUUAFFFFABRRRQAU&#10;UUUAFFFFABRRRQAUUUUAFFFFABRRRQAUUUUAFFFFABRRRQAUUUUAFFFFABRRRQAUUUUAFFFFABRR&#10;RQAUUUUAFFFFABRRRQAUUUUAFeP/AAN/4/vGv/YVP83r2CvH/gb/AMf3jX/sKn+b0AewUUUUAFFF&#10;FAHjmhf8nSeJ/wDsGJ/6Ltq9jrxzQv8Ak6TxP/2DE/8ARdtXsdABRRRQAUUUUAFFFFABRRRQAUUU&#10;UAFFFFABRRRQAUUUUAFcb8T/APkT0/7CNl/6UR12Vcb8T/8AkT0/7CNl/wClEdAHZUUUUAFFFFAB&#10;RRRQAUUUUAFFFFABRRRQAUUUUAFFFFABRRRQB478bf8AkZPAH/YTP/ocVexV478bf+Rk8Af9hM/+&#10;hxV7FQAUUUUAFFFFABRRRQAUUUUAVtR/5Bl3/wBcX/8AQTXlH7OP/JPNQ/7Csn/oqKvV9R/5Bl3/&#10;ANcX/wDQTXlH7OP/ACTzUP8AsKyf+ioqAP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S/6l/900+mS/6l/wDdNAHIfCv/AJJzpX0k&#10;/wDRjV2Vcd8K/wDknOlfST/0Y1djQAUUUUAFFFFABRRRQAUUUUAFFFFABRRRQA1/9W30NeP/ALOH&#10;/Ihal/2FH/8ARUVewP8A6tvoa8f/AGcP+RC1L/sKP/6KioA9iooooAKKKKAPHvh5/wAlw8ffUf8A&#10;oVew1498PP8AkuHj76j/ANCr2GgAooooAKKKKACiiigAooooAKKKKACiiigAooooAKKKKACiiigA&#10;ooooAKKKKACiiigAooooAKKKKACiiigAooooAKKKKACiiigAooooAKKKKACiiigAooooAKKKKACi&#10;iigAooooAKKKKACiiigAooooAKKKKACiiigAooooAKKKKACiiigAooooAKKKKACiiigAooooAKKK&#10;KACiiigArx/4G/8AH941/wCwqf5vXsFeP/A3/j+8a/8AYVP83oA9gooooAKKKKAPHNC/5Ok8T/8A&#10;YMT/ANF21ex145oX/J0nif8A7Bif+i7avY6ACiiigAooooAKKKKACiiigAooooAKKKKACiiigAoo&#10;ooAK434n/wDInp/2EbL/ANKI67KuN+J//Inp/wBhGy/9KI6AOyooooAKKKKACiiigAooooAKKKKA&#10;CiiigAooooAKKKKACiiigDx342/8jJ4A/wCwmf8A0OKvYq8d+Nv/ACMngD/sJn/0OKvYqACiiigA&#10;ooooAKKKKACiiigCtqP/ACDLv/ri/wD6Ca8o/Zx/5J5qH/YVk/8ARUVer6j/AMgy7/64v/6Ca8o/&#10;Zx/5J5qH/YVk/wDRUVAH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V45q3xV8Q+IteuNF+HGkx6h9nO2XUJBmP0ypJCgZ6EnnHAIoA9jorxVvD3&#10;xyuz5jeJtMts/wDLMMox+UR/nQ8Pxy0CL7QbnTtaROXiTYWIHXGVQn8OaAPaqZL/AKp/901w/wAP&#10;PiTb+NPtNhd2b6drlmD9pspAQcAgFhkZ4JwQeRXcyf6p/wDdNAHIfCz/AJJzpX0k/wDRjV2Ncf8A&#10;C3/knWl/ST/0Y1dhQAUUUUAFFFFABRRRQAUUUUAFFFFABRRRQA1/9W30NeP/ALOH/Ihal/2FH/8A&#10;RUVewP8A6tvoa8f/AGcP+RC1L/sKP/6KioA9iooooAKKKKAPHvh5/wAlw8ffUf8AoVew1498PP8A&#10;kuHj76j/ANCr2GgAooooAKKKKACiiigAooooAKKKKACiiigAooooAKKKKACiiigAooooAKKKKACi&#10;iigAooooAKKKKACiiigAooooAKKKKACiiigAooooAKKKKACiiigAooooAKKKKACiiigAooooAKKK&#10;KACiiigAooooAKKKKACiiigAooooAKKKKACiiigAooooAKKKKACiiigAooooAKKKKACiiigArx/4&#10;G/8AH941/wCwqf5vXsFeP/A3/j+8a/8AYVP83oA9gooooAKKKKAPHNC/5Ok8T/8AYMT/ANF21ex1&#10;45oX/J0nif8A7Bif+i7avY6ACiiigAooooAKKKKACiiigAooooAKKKKACiiigAooooAK434n/wDI&#10;np/2EbL/ANKI67KuN+J//Inp/wBhGy/9KI6AOyooooAKKKKACiiigAooooAKKKKACiiigAooooAK&#10;KKKACiiigDx342/8jJ4A/wCwmf8A0OKvYq8d+Nv/ACMngD/sJn/0OKvYqACiiigAooooAKKKKACi&#10;iigCtqP/ACDLv/ri/wD6Ca8o/Zx/5J5qH/YVk/8ARUVer6j/AMgy7/64v/6Ca8o/Zx/5J5qH/YVk&#10;/wDRUVAH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leJhdt4U1gWAY3hsZhAF6+ZsO3H44rgPgA2nn4bqLUp9qFzJ9qxjduz8ufbbjH416pXkmufC&#10;XVNO12fXfAGtDSLm4Jaa0kJELEnJxgHAz2IwO2KAPW6K8WlufjzbN5aWOmXf/TVGhH82X+VOXTvj&#10;dr8Bt7y/03RYm4d1K78exTdz+I+tABIYJP2obQ6Vhili/wDaRjIwD5bDnHfJjzn2r2WT/Vt9DXGe&#10;APhvp/gaKecXMl/ql0P9IvZRgtznAGTgZ9yTXZyf6tvoaAOR+F3/ACTvS/pJ/wCjGrsK4/4Xf8k6&#10;0v6Sf+jGrsKACiiigAooooAKKKKACiiigAooooAKKKKAGv8A6tvoa8f/AGcP+RC1L/sKP/6Kir2B&#10;/wDVt9DXj/7OH/Ihal/2FH/9FRUAexUUUUAFFFFAHj3w8/5Lh4++o/8AQq9hrx74ef8AJcPH31H/&#10;AKFXsNABRRRQAUUUUAFFFFABRRRQAUUUUAFFFFABRRRQAUUUUAFFFFABRRRQAUUUUAFFFFABRRRQ&#10;AUUUUAFFFFABRRRQAUUUUAFFFFABRRRQAUUUUAFFFFABRRRQAUUUUAFFFFABRRRQAUUUUAFFFFAB&#10;RRRQAUUUUAFFFFABRRRQAUUUUAFFFFABRRRQAUUUUAFFFFABRRRQAUUUUAFFFFABXj/wN/4/vGv/&#10;AGFT/N69grx/4G/8f3jX/sKn+b0AewUUUUAFFFFAHjmhf8nSeJ/+wYn/AKLtq9jrxzQv+TpPE/8A&#10;2DE/9F21ex0AFFFFABRRRQAUUUUAFFFFABRRRQAUUUUAFFFFABRRRQAVxvxP/wCRPT/sI2X/AKUR&#10;12Vcb8T/APkT0/7CNl/6UR0AdlRRRQAUUUUAFFFFABRRRQAUUUUAFFFFABRRRQAUUUUAFFFFAHjv&#10;xt/5GTwB/wBhM/8AocVexV478bf+Rk8Af9hM/wDocVexUAFFFFABRRRQAUUUUAFFFFAFbUf+QZd/&#10;9cX/APQTXlH7OP8AyTzUP+wrJ/6Kir1fUf8AkGXf/XF//QTXlH7OP/JPNQ/7Csn/AKKioA9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H9Y+K+ua&#10;9rlxofw60b+0nt8rNfyjEat/s5IUDg8seecDufTPEouj4V1cWJYXZsphAV679h24/HFef/AAaePh&#10;uv2Tb9pNzJ9r4G7f/Dn224x+NAFBdI+ON4Fkk13RrUkcxnHH/fMZ/nTZX+OOhbZWTStbhTJeOLZk&#10;gfXYx/DJr2WigDhvh98SbXxsLiyuLSTTtasx/pNnIDwM4JGR68EHkV28n+rb6GvGpDA37UNr/ZXU&#10;WL/2l5eNufLbGcd8+Xn3xXssn+rb6GgDkfhd/wAk60v6Sf8Aoxq7CuP+F3/JO9L+kn/oxq7CgAoo&#10;ooAKKKKACiiigAooooAKKKKACiiigBr/AOrb6GvH/wBnD/kQtS/7Cj/+ioq9gf8A1bfQ14/+zh/y&#10;IWpf9hR//RUVAHsVFFFABRRRQB498PP+S4ePvqP/AEKvYa8e+Hn/ACXDx99R/wChV7DQAUUUUAFF&#10;FFABRRRQAUUUUAFFFFABRRRQAUUUUAFFFFABRRRQAUUUUAFFFFABRRRQAUUUUAFFFFABRRRQAUUU&#10;UAFFFFABRRRQAUUUUAFFFFABRRRQAUUUUAFFFFABRRRQAUUUUAFFFFABRRRQAUUUUAFFFFABRRRQ&#10;AUUUUAFFFFABRRRQAUUUUAFFFFABRRRQAUUUUAFFFFABRRRQAV4/8Df+P7xr/wBhU/zevYK8f+Bv&#10;/H941/7Cp/m9AHsFFFFABRRRQB45oX/J0nif/sGJ/wCi7avY68c0L/k6TxP/ANgxP/RdtXsdABRR&#10;RQAUUUUAFFFFABRRRQAUUUUAFFFFABRRRQAUUUUAFcb8T/8AkT0/7CNl/wClEddlXG/E/wD5E9P+&#10;wjZf+lEdAHZUUUUAFFFFABRRRQAUUUUAFFFFABRRRQAUUUUAFFFFABRRRQB478bf+Rk8Af8AYTP/&#10;AKHFXsVeO/G3/kZPAH/YTP8A6HFXsVABRRRQAUUUUAFFFFABRRRQBW1H/kGXf/XF/wD0E15R+zj/&#10;AMk81D/sKyf+ioq9X1H/AJBl3/1xf/0E15R+zj/yTzUP+wrJ/wCioqAP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yLW/hNrGl65Nrnw91pdKmnO&#10;6eykJWJ+/BAPBP8ACRjnqK9J8S382leFdY1G2KCe0sZp4y4yoZULDI9MivJfAvxuubi2R/GFmYLS&#10;ebyodUgjPkh+Mo4H3fXP6d6AHi7+PNuzIdP025APD7oAD/48P5Ugsfjnroe3ubuw0eF8AyBowQPY&#10;x7mz+Vez29xBd26XFtNHNDINySRsGVh6gjrUtAHDfD34bWfgZLm6kun1DV7sYuLyQckZzhQckDPJ&#10;55wPSu3k/wBU/wDumnU2T/VP/umgDkfhb/yTrS/pJ/6MauwrjvhZ/wAk50v6Sf8Aoxq7GgAooooA&#10;KKKKACiiigAooooAKKKKACiiigBr/wCrb6GvH/2cP+RC1L/sKP8A+ioq9gf/AFbfQ14/+zh/yIWp&#10;f9hR/wD0VFQB7FRRRQAUUUUAePfDz/kuHj76j/0KvYa8e+Hn/JcPH31H/oVew0AFFFFABRRRQAUU&#10;UUAFFFFABRRRQAUUUUAFFFFABRRRQAUUUUAFFFFABRRRQAUUUUAFFFFABRRRQAUUUUAFFFFABRRR&#10;QAUUUUAFFFFABRRRQAUUUUAFFFFABRRRQAUUUUAFFFFABRRRQAUUUUAFFFFABRRRQAUUUUAFFFFA&#10;BRRRQAUUUUAFFFFABRRRQAUUUUAFFFFABRRRQAUUUUAFeP8AwN/4/vGv/YVP83r2CvH/AIG/8f3j&#10;X/sKn+b0AewUUUUAFFFFAHjmhf8AJ0nif/sGJ/6Ltq9jrxzQv+TpPE//AGDE/wDRdtXsdABRRRQA&#10;UUUUAFFFFABRRRQAUUUUAFFFFABRRRQAUUUUAFcb8T/+RPT/ALCNl/6UR12Vcb8T/wDkT0/7CNl/&#10;6UR0AdlRRRQAUUUUAFFFFABRRRQAUUUUAFFFFABRRRQAUUUUAFFFFAHjvxt/5GTwB/2Ez/6HFXsV&#10;eO/G3/kZPAH/AGEz/wChxV7FQAUUUUAFFFFABRRRQAUUUUAVtR/5Bl3/ANcX/wDQTXlH7OP/ACTz&#10;UP8AsKyf+ioq9X1H/kGXf/XF/wD0E15R+zj/AMk81D/sKyf+ioqAP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A8c/wDJPvEv/YKuv/RTV5z8BrG0&#10;1X4YX1jf20Vzay3sivFIu5WG1eor07xXYz6n4O1uwtVDXF1YTwxKTjLNGwA/M1yHwY8L6z4S8IXF&#10;hrdsLe4e7aVUEiv8pVR1UkdQaAMS9+GfinwbcvffDnXHW2JLPpN425D/ALpPBz74P+0arwfHHVNC&#10;lFr428IXljKv3p7YHaT2wr9v+Bmvaaint4LqIxXEMc0Z6pIoYH8DQBxvhz4s+EvFOrW2l6beTm+u&#10;N3lwyW7L91Sx5xjoD3rtZP8AVP8A7prFtPBnhqw1aPVbPQ7G3v4ySk8UIVhkFT09iRW1J/qn/wB0&#10;0Ach8LP+Sc6X9JP/AEY1djXHfCz/AJJzpX0k/wDRjV2NABRRRQAUUUUAFFFFABRRRQAUUUUAFFFF&#10;ADX/ANW30NeP/s4f8iFqX/YUf/0VFXsD/wCrb6GvH/2cP+RC1L/sKP8A+ioqAPYqKKKACiiigDx7&#10;4ef8lw8ffUf+hV7DXj3w8/5Lh4++o/8AQq9hoAKKKKACiiigAooooAKKKKACiiigAooooAKKKKAC&#10;iiigAooooAKKKKACiiigAooooAKKKKACiiigAooooAKKKKACiiigAooooAKKKKACiiigAooooAKK&#10;KKACiiigAooooAKKKKACiiigAooooAKKKKACiiigAooooAKKKKACiiigAooooAKKKKACiiigAooo&#10;oAKKKKACiiigAooooAK8f+Bv/H941/7Cp/m9ewV4/wDA3/j+8a/9hU/zegD2CiiigAooooA8c0L/&#10;AJOk8T/9gxP/AEXbV7HXjmhf8nSeJ/8AsGJ/6Ltq9joAKKKKACiiigAooooAKKKKACiiigAooooA&#10;KKKKACiiigArjfif/wAien/YRsv/AEojrsq434n/APInp/2EbL/0ojoA7KiiigAooooAKKKKACii&#10;igAooooAKKKKACiiigAooooAKKKKAPHfjb/yMngD/sJn/wBDir2KvHfjb/yMngD/ALCZ/wDQ4q9i&#10;oAKKKKACiiigAooooAKKKKAK2o/8gy7/AOuL/wDoJryj9nH/AJJ5qH/YVk/9FRV6vqP/ACDLv/ri&#10;/wD6Ca8o/Zx/5J5qH/YVk/8ARUVAH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Jf9S/8Aumn0yX/Uv/umgDkfhZ/yTnSvpJ/6Maux&#10;rjvhX/yTnSvpJ/6MauxoAKKKKACiiigAooooAKKKKACiiigAooooAa/+rb6GvH/2cP8AkQtS/wCw&#10;o/8A6Kir2B/9W30NeP8A7OH/ACIWpf8AYUf/ANFRUAexUUUUAFFFFAHj3w8/5Lh4++o/9Cr2GvHv&#10;h5/yXDx99R/6FXsNABRRRQAUUUUAFFFFABRRRQAUUUUAFFFFABRRRQAUUUUAFFFFABRRRQAUUUUA&#10;FFFFABRRRQAUUUUAFFFFABRRRQAUUUUAFFFFABRRRQAUUUUAFFFFABRRRQAUUUUAFFFFABRRRQAU&#10;UUUAFFFFABRRRQAUUUUAFFFFABRRRQAUUUUAFFFFABRRRQAUUUUAFFFFABRRRQAUUUUAFFFFABXj&#10;/wADf+P7xr/2FT/N69grx/4G/wDH941/7Cp/m9AHsFFFFABRRRQB45oX/J0nif8A7Bif+i7avY68&#10;c0L/AJOk8T/9gxP/AEXbV7HQAUUUUAFFFFABRRRQAUUUUAFFFFABRRRQAUUUUAFFFFABXG/E/wD5&#10;E9P+wjZf+lEddlXG/E//AJE9P+wjZf8ApRHQB2VFFFABRRRQAUUUUAFFFFABRRRQAUUUUAFFFFAB&#10;RRRQAUUUUAeO/G3/AJGTwB/2Ez/6HFXsVeO/G3/kZPAH/YTP/ocVexUAFFFFABRRRQAUUUUAFFFF&#10;AFbUf+QZd/8AXF//AEE15R+zj/yTzUP+wrJ/6Kir1fUf+QZd/wDXF/8A0E15R+zj/wAk81D/ALCs&#10;n/oqKgD2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kv+pf/dNPpkv+pf8A3TQByHwr/wCSc6V9JP8A0Y1dlXG/Cv8A5JzpX0k/9GNX&#10;ZUAFFFFABRRRQAUUUUAFFFFABRRRQAUUUUANf/Vt9DXj/wCzh/yIWpf9hR//AEVFXsD/AOrb6GvH&#10;/wBnD/kQtS/7Cj/+ioqAPYqKKKACiiigDx74ef8AJcPH31H/AKFXsNePfDz/AJLh4++o/wDQq9ho&#10;AKKKKACiiigAooooAKKKKACiiigAooooAKKKKACiiigAooooAKKKKACiiigAooooAKKKKACiiigA&#10;ooooAKKKKACiiigAooooAKKKKACiiigAooooAKKKKACiiigAooooAKKKKACiiigAooooAKKKKACi&#10;iigAooooAKKKKACiiigAooooAKKKKACiiigAooooAKKKKACiiigAooooAK8f+Bv/AB/eNf8AsKn+&#10;b17BXj/wN/4/vGv/AGFT/N6APYKKKKACiiigDxzQv+TpPE//AGDE/wDRdtXsdeOaF/ydJ4n/AOwY&#10;n/ou2r2OgAooooAKKKKACiiigAooooAKKKKACiiigAooooAKKKKACuN+J/8AyJ6f9hGy/wDSiOuy&#10;rjfif/yJ6f8AYRsv/SiOgDsqKKKACiiigAooooAKKKKACiiigAooooAKKKKACiiigAooooA8d+Nv&#10;/IyeAP8AsJn/ANDir2KvHfjb/wAjJ4A/7CZ/9Dir2KgAooooAKKKKACiiigAooooAraj/wAgy7/6&#10;4v8A+gmvKP2cf+Seah/2FZP/AEVFXq+o/wDIMu/+uL/+gmvKP2cf+Seah/2FZP8A0VFQB7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yX/AFL/AO6afTJf9S/+6aAOQ+Ff/JOdK+kn/oxq7KuN+Ff/ACTnSvpJ/wCjGrsqACiiigAooooA&#10;KKKKACiiigAooooAKKKKAGv/AKtvoa8f/Zw/5ELUv+wo/wD6Kir2B/8AVt9DXj/7OH/Ihal/2FH/&#10;APRUVAHsVFFFABRRRQB498PP+S4ePvqP/Qq9hrx74ef8lw8ffUf+hV7DQAUUUUAFFFFABRRRQAUU&#10;UUAFFFFABRRRQAUUUUAFFFFABRRRQAUUUUAFFFFABRRRQAUUUUAFFFFABRRRQAUUUUAFFFFABRRR&#10;QAUUUUAFFFFABRRRQAUUUUAFFFFABRRRQAUUUUAFFFFABRRRQAUUUUAFFFFABRRRQAUUUUAFFFFA&#10;BRRRQAUUUUAFFFFABRRRQAUUUUAFFFFABRRRQAV4/wDA3/j+8a/9hU/zevYK8f8Agb/x/eNf+wqf&#10;5vQB7BRRRQAUUUUAeOaF/wAnSeJ/+wYn/ou2r2OvHNC/5Ok8T/8AYMT/ANF21ex0AFFFFABRRRQA&#10;UUUUAFFFFABRRRQAUUUUAFFFFABRRRQAVxvxP/5E9P8AsI2X/pRHXZVxvxP/AORPT/sI2X/pRHQB&#10;2VFFFABRRRQAUUUUAFFFFABRRRQAUUUUAFFFFABRRRQAUUUUAeO/G3/kZPAH/YTP/ocVexV478bf&#10;+Rk8Af8AYTP/AKHFXsVABRRRQAUUUUAFFFFABRRRQBW1H/kGXf8A1xf/ANBNeUfs4/8AJPNQ/wCw&#10;rJ/6Kir1fUf+QZd/9cX/APQTXlH7OP8AyTzUP+wrJ/6KioA9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ZL/qX/wB00+mS/wCpf/dN&#10;AHIfCv8A5JzpX0k/9GNXZVxvwr/5JzpX0k/9GNXZUAFFFFABRRRQAUUUUAFFFFABRRRQAUUUUANf&#10;/Vt9DXj/AOzh/wAiFqX/AGFH/wDRUVewP/q2+hrx/wDZw/5ELUv+wo//AKKioA9iooooAKKKKAPH&#10;vh5/yXDx99R/6FXsNePfDz/kuHj76j/0KvYaACiiigAooooAKKKKACiiigAooooAKKKKACiiigAo&#10;oooAKKKKACiiigAooooAKKKKACiiigAooooAKKKKACiiigAooooAKKKKACiiigAooooAKKKKACii&#10;igAooooAKKKKACiiigAooooAKKKKACiiigAooooAKKKKACiiigAooooAKKKKACiiigAooooAKKKK&#10;ACiiigAooooAKKKKACvH/gb/AMf3jX/sKn+b17BXj/wN/wCP7xr/ANhU/wA3oA9gooooAKKKKAPH&#10;NC/5Ok8T/wDYMT/0XbV7HXjmhf8AJ0nif/sGJ/6Ltq9joAKKKKACiiigAooooAKKKKACiiigAooo&#10;oAKKKKACiiigArjfif8A8ien/YRsv/SiOuyrjfif/wAien/YRsv/AEojoA7KiiigAooooAKKKKAC&#10;iiigAooooAKKKKACiiigAooooAKKKKAPHfjb/wAjJ4A/7CZ/9Dir2KvHfjb/AMjJ4A/7CZ/9Dir2&#10;KgAooooAKKKKACiiigAooooAraj/AMgy7/64v/6Ca8o/Zx/5J5qH/YVk/wDRUVer6j/yDLv/AK4v&#10;/wCgmvKP2cf+Seah/wBhWT/0VFQB7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yX/Uv/umn0yX/Uv/ALpoA5D4V/8AJOdK+kn/AKMa&#10;uyrjfhX/AMk50r6Sf+jGrsqACiiigAooooAKKKKACiiigAooooAKKKKAGv8A6tvoa8f/AGcP+RC1&#10;L/sKP/6Kir2B/wDVt9DXj/7OH/Ihal/2FH/9FRUAexUUUUAFFFFAHj3w8/5Lh4++o/8AQq9hrx74&#10;ef8AJcPH31H/AKFXsNABRRRQAUUUUAFFFFABRRRQAUUUUAFFFFABRRRQAUUUUAFFFFABRRRQAUUU&#10;UAFFFFABRRRQAUUUUAFFFFABRRRQAUUUUAFFFFABRRRQAUUUUAFFFFABRRRQAUUUUAFFFFABRRRQ&#10;AUUUUAFFFFABRRRQAUUUUAFFFFABRRRQAUUUUAFFFFABRRRQAUUUUAFFFFABRRRQAUUUUAFFFFAB&#10;Xj/wN/4/vGv/AGFT/N69grx/4G/8f3jX/sKn+b0AewUUUUAFFFFAHjmhf8nSeJ/+wYn/AKLtq9jr&#10;xzQv+TpPE/8A2DE/9F21ex0AFFFFABRRRQAUUUUAFFFFABRRRQAUUUUAFFFFABRRRQAVxvxP/wCR&#10;PT/sI2X/AKUR12Vcb8T/APkT0/7CNl/6UR0AdlRRRQAUUUUAFFFFABRRRQAUUUUAFFFFABRRRQAU&#10;UUUAFFFFAHjvxt/5GTwB/wBhM/8AocVexV478bf+Rk8Af9hM/wDocVexUAFFFFABRRRQAUUUUAFF&#10;FFAFbUf+QZd/9cX/APQTXlH7OP8AyTzUP+wrJ/6Kir1fUf8AkGXf/XF//QTXlH7OP/JPNQ/7Csn/&#10;AKKioA9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L/qX/AN00+mS/6l/900Ach8K/+Sc6V9JP/RjV2Vcb8K/+Sc6V9JP/AEY1dlQA&#10;UUUUAFFFFABRRRQAUUUUAFFFFABRRRQA1/8AVt9DXj/7OH/Ihal/2FH/APRUVewP/q2+hrx/9nD/&#10;AJELUv8AsKP/AOioqAPYqKKKACiiigDx74ef8lw8ffUf+hV7DXj3w8/5Lh4++o/9Cr2GgAooooAK&#10;KKKACiiigAooooAKKKKACiiigAooooAKKKKACiiigAooooAKKKKACiiigAooooAKKKKACiiigAoo&#10;ooAKKKKACiiigAooooAKKKKACiiigAooooAKKKKACiiigAooooAKKKKACiiigAooooAKKKKACiii&#10;gAooooAKKKKACiiigAooooAKKKKACiiigAooooAKKKKACiiigArx/wCBv/H941/7Cp/m9ewV4/8A&#10;A3/j+8a/9hU/zegD2CiiigAooooA8c0L/k6TxP8A9gxP/RdtXsdeOaF/ydJ4n/7Bif8Aou2r2OgA&#10;ooooAKKKKACiiigAooooAKKKKACiiigAooooAKKKKACuN+J//Inp/wBhGy/9KI67KuN+J/8AyJ6f&#10;9hGy/wDSiOgDsqKKKACiiigAooooAKKKKACiiigAooooAKKKKACiiigAooooA8d+Nv8AyMngD/sJ&#10;n/0OKvYq8d+Nv/IyeAP+wmf/AEOKvYqACiiigAooooAKKKKACiiigCtqP/IMu/8Ari//AKCa8o/Z&#10;x/5J5qH/AGFZP/RUVer6j/yDLv8A64v/AOgmvKP2cf8Aknmof9hWT/0VFQB7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yX/Uv/umn&#10;0yX/AFL/AO6aAOQ+Ff8AyTnSvpJ/6MauyrjfhX/yTnSvpJ/6MauyoAKKKKACiiigAooooAKKKKAC&#10;iiigAooooAa/+rb6GvH/ANnD/kQtS/7Cj/8AoqKvYH/1bfQ14/8As4f8iFqX/YUf/wBFRUAexUUU&#10;UAFFFFAHj3w8/wCS4ePvqP8A0KvYa8e+Hn/JcPH31H/oVew0AFFFFABRRRQAUUUUAFFFFABRRRQA&#10;UUUUAFFFFABRRRQAUUUUAFFFFABRRRQAUUUUAFFFFABRRRQAUUUUAFFFFABRRRQAUUUUAFFFFABR&#10;RRQAUUUUAFFFFABRRRQAUUUUAFFFFABRRRQAUUUUAFFFFABRRRQAUUUUAFFFFABRRRQAUUUUAFFF&#10;FABRRRQAUUUUAFFFFABRRRQAUUUUAFeP/A3/AI/vGv8A2FT/ADevYK8f+Bv/AB/eNf8AsKn+b0Ae&#10;wUUUUAFFFFAHjmhf8nSeJ/8AsGJ/6Ltq9jrxzQv+TpPE/wD2DE/9F21ex0AFFFFABRRRQAUUUUAF&#10;FFFABRRRQAUUUUAFFFFABRRRQAVxvxP/AORPT/sI2X/pRHXZVxvxP/5E9P8AsI2X/pRHQB2VFFFA&#10;BRRRQAUUUUAFFFFABRRRQAUUUUAFFFFABRRRQAUUUUAeO/G3/kZPAH/YTP8A6HFXsVeO/G3/AJGT&#10;wB/2Ez/6HFXsVABRRRQAUUUUAFFFFABRRRQBW1H/AJBl3/1xf/0E15R+zj/yTzUP+wrJ/wCioq9X&#10;1H/kGXf/AFxf/wBBNeUfs4/8k81D/sKyf+ioqAP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S/wCpf/dNPpkv+pf/AHTQByHwr/5J&#10;zpX0k/8ARjV2Vcb8K/8AknOlfST/ANGNXZUAFFFFABRRRQAUUUUAFFFFABRRRQAUUUUANf8A1bfQ&#10;14/+zh/yIWpf9hR//RUVewP/AKtvoa8f/Zw/5ELUv+wo/wD6KioA9iooooAKKKKAPHvh5/yXDx99&#10;R/6FXsNePfDz/kuHj76j/wBCr2GgAooooAKKKKACiiigAooooAKKKKACiiigAooooAKKKKACiiig&#10;AooooAKKKKACiiigAooooAKKKKACiiigAooooAKKKKACiiigAooooAKKKKACiiigAooooAKKKKAC&#10;iiigAooooAKKKKACiiigAooooAKKKKACiiigAooooAKKKKACiiigAooooAKKKKACiiigAooooAKK&#10;KKACiiigArx/4G/8f3jX/sKn+b17BXj/AMDf+P7xr/2FT/N6APYKKKKACiiigDxzQv8Ak6TxP/2D&#10;E/8ARdtXsdeOaF/ydJ4n/wCwYn/ou2r2OgAooooAKKKKACiiigAooooAKKKKACiiigAooooAKKKK&#10;ACuN+J//ACJ6f9hGy/8ASiOuyrjfif8A8ien/YRsv/SiOgDsqKKKACiiigAooooAKKKKACiiigAo&#10;oooAKKKKACiiigAooooA8d+Nv/IyeAP+wmf/AEOKvYq8d+Nv/IyeAP8AsJn/ANDir2KgAooooAKK&#10;KKACiiigAooooAraj/yDLv8A64v/AOgmvKP2cf8Aknmof9hWT/0VFXq+o/8AIMu/+uL/APoJryj9&#10;nH/knmof9hWT/wBFRUAe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Ml/1L/wC6afTJf9S/+6aAOQ+Ff/JOdK+kn/oxq7KuN+Ff/JOd&#10;K+kn/oxq7KgAooooAKKKKACiiigAooooAKKKKACiiigBr/6tvoa8f/Zw/wCRC1L/ALCj/wDoqKvY&#10;H/1bfQ14/wDs4f8AIhal/wBhR/8A0VFQB7FRRRQAUUUUAePfDz/kuHj76j/0KvYa8e+Hn/JcPH31&#10;H/oVew0AFFFFABRRRQAUUUUAFFFFABRRRQAUUUUAFFFFABRRRQAUUUUAFFFFABRRRQAUUUUAFFFF&#10;ABRRRQAUUUUAFFFFABRRRQAUUUUAFFFFABRRRQAUUUUAFFFFABRRRQAUUUUAFFFFABRRRQAUUUUA&#10;FFFFABRRRQAUUUUAFFFFABRRRQAUUUUAFFFFABRRRQAUUUUAFFFFABRRRQAUUUUAFeP/AAN/4/vG&#10;v/YVP83r2CvH/gb/AMf3jX/sKn+b0AewUUUUAFFFFAHjmhf8nSeJ/wDsGJ/6Ltq9jrxzQv8Ak6Tx&#10;P/2DE/8ARdtXsdABRRRQAUUUUAFFFFABRRRQAUUUUAFFFFABRRRQAUUUUAFcb8T/APkT0/7CNl/6&#10;UR12Vcb8T/8AkT0/7CNl/wClEdAHZUUUUAFFFFABRRRQAUUUUAFFFFABRRRQAUUUUAFFFFABRRRQ&#10;B478bf8AkZPAH/YTP/ocVexV478bf+Rk8Af9hM/+hxV7FQAUUUUAFFFFABRRRQAUUUUAVtR/5Bl3&#10;/wBcX/8AQTXlH7OP/JPNQ/7Csn/oqKvV9R/5Bl3/ANcX/wDQTXlH7OP/ACTzUP8AsKyf+ioqAP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S/6l/900+mS/6l/wDdNAHIfCv/AJJzpX0k/wDRjV2Vcb8K/wDknOlfST/0Y1dlQAUUUUAF&#10;FFFABRRRQAUUUUAFFFFABRRRQA1/9W30NeP/ALOH/Ihal/2FH/8ARUVewP8A6tvoa8f/AGcP+RC1&#10;L/sKP/6KioA9iooooAKKKKAPHvh5/wAlw8ffUf8AoVew1498PP8AkuHj76j/ANCr2GgAooooAKKK&#10;KACiiigAooooAKKKKACiiigAooooAKKKKACiiigAooooAKKKKACiiigAooooAKKKKACiiigAoooo&#10;AKKKKACiiigAooooAKKKKACiiigAooooAKKKKACiiigAooooAKKKKACiiigAooooAKKKKACiiigA&#10;ooooAKKKKACiiigAooooAKKKKACiiigAooooAKKKKACiiigArx/4G/8AH941/wCwqf5vXsFeP/A3&#10;/j+8a/8AYVP83oA9gooooAKKKKAPHNC/5Ok8T/8AYMT/ANF21ex145oX/J0nif8A7Bif+i7avY6A&#10;CiiigAooooAKKKKACiiigAooooAKKKKACiiigAooooAK434n/wDInp/2EbL/ANKI67KuN+J//Inp&#10;/wBhGy/9KI6AOyooooAKKKKACiiigAooooAKKKKACiiigAooooAKKKKACiiigDx342/8jJ4A/wCw&#10;mf8A0OKvYq8d+Nv/ACMngD/sJn/0OKvYqACiiigAooooAKKKKACiiigCtqP/ACDLv/ri/wD6Ca8o&#10;/Zx/5J5qH/YVk/8ARUVer6j/AMgy7/64v/6Ca8o/Zx/5J5qH/YVk/wDRUVAH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Jf8AUv8A&#10;7pp9Ml/1L/7poA5D4V/8k50r6Sf+jGrsq434V/8AJOdK+kn/AKMauyoAKKKKACiiigAooooAKKKK&#10;ACiiigAooooAa/8Aq2+hrx/9nD/kQtS/7Cj/APoqKvYH/wBW30NeP/s4f8iFqX/YUf8A9FRUAexU&#10;UUUAFFFFAHj3w8/5Lh4++o/9Cr2GvHvh5/yXDx99R/6FXsNABRRRQAUUUUAFFFFABRRRQAUUUUAF&#10;FFFABRRRQAUUUUAFFFFABRRRQAUUUUAFFFFABRRRQAUUUUAFFFFABRRRQAUUUUAFFFFABRRRQAUU&#10;UUAFFFFABRRRQAUUUUAFFFFABRRRQAUUUUAFFFFABRRRQAUUUUAFFFFABRRRQAUUUUAFFFFABRRR&#10;QAUUUUAFFFFABRRRQAUUUUAFFFFABXj/AMDf+P7xr/2FT/N69grx/wCBv/H941/7Cp/m9AHsFFFF&#10;ABRRRQB45oX/ACdJ4n/7Bif+i7avY68c0L/k6TxP/wBgxP8A0XbV7HQAUUUUAFFFFABRRRQAUUUU&#10;AFFFFABRRRQAUUUUAFFFFABXG/E//kT0/wCwjZf+lEddlXG/E/8A5E9P+wjZf+lEdAHZUUUUAFFF&#10;FABRRRQAUUUUAFFFFABRRRQAUUUUAFFFFABRRRQB478bf+Rk8Af9hM/+hxV7FXjvxt/5GTwB/wBh&#10;M/8AocVexUAFFFFABRRRQAUUUUAFFFFAFbUf+QZd/wDXF/8A0E15R+zj/wAk81D/ALCsn/oqKvV9&#10;R/5Bl3/1xf8A9BNeUfs4/wDJPNQ/7Csn/oqKgD2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kv+pf/AHTT6ZL/AKl/900Ach8K/wDk&#10;nOlfST/0Y1dlXG/Cv/knOlfST/0Y1dlQAUUUUAFFFFABRRRQAUUUUAFFFFABRRRQA1/9W30NeP8A&#10;7OH/ACIWpf8AYUf/ANFRV7A/+rb6GvH/ANnD/kQtS/7Cj/8AoqKgD2KiiigAooooA8e+Hn/JcPH3&#10;1H/oVew1498PP+S4ePvqP/Qq9hoAKKKKACiiigAooooAKKKKACiiigAooooAKKKKACiiigAooooA&#10;KKKKACiiigAooooAKKKKACiiigAooooAKKKKACiiigAooooAKKKKACiiigAooooAKKKKACiiigAo&#10;oooAKKKKACiiigAooooAKKKKACiiigAooooAKKKKACiiigAooooAKKKKACiiigAooooAKKKKACii&#10;igAooooAK8f+Bv8Ax/eNf+wqf5vXsFeP/A3/AI/vGv8A2FT/ADegD2CiiigAooooA8c0L/k6TxP/&#10;ANgxP/RdtXsdeOaF/wAnSeJ/+wYn/ou2r2OgAooooAKKKKACiiigAooooAKKKKACiiigAooooAKK&#10;KKACuN+J/wDyJ6f9hGy/9KI67KuN+J//ACJ6f9hGy/8ASiOgDsqKKKACiiigAooooAKKKKACiiig&#10;AooooAKKKKACiiigAooooA8d+Nv/ACMngD/sJn/0OKvYq8d+Nv8AyMngD/sJn/0OKvYqACiiigAo&#10;oooAKKKKACiiigCtqP8AyDLv/ri//oJryj9nH/knmof9hWT/ANFRV6vqP/IMu/8Ari//AKCa8o/Z&#10;x/5J5qH/AGFZP/RUVAH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Jf9S/+6afTJf9S/8AumgDkPhX/wAk50r6Sf8Aoxq7KuN+Ff8A&#10;yTnSvpJ/6MauyoAKKKKACiiigAooooAKKKKACiiigAooooAa/wDq2+hrx/8AZw/5ELUv+wo//oqK&#10;vYH/ANW30NeP/s4f8iFqX/YUf/0VFQB7FRRRQAUUUUAePfDz/kuHj76j/wBCr2GvHvh5/wAlw8ff&#10;Uf8AoVew0AFFFFABRRRQAUUUUAFFFFABRRRQAUUUUAFFFFABRRRQAUUUUAFFFFABRRRQAUUUUAFF&#10;FFABRRRQAUUUUAFFFFABRRRQAUUUUAFFFFABRRRQAUUUUAFFFFABRRRQAUUUUAFFFFABRRRQAUUU&#10;UAFFFFABRRRQAUUUUAFFFFABRRRQAUUUUAFFFFABRRRQAUUUUAFFFFABRRRQAUUUUAFeP/A3/j+8&#10;a/8AYVP83r2CvH/gb/x/eNf+wqf5vQB7BRRRQAUUUUAeOaF/ydJ4n/7Bif8Aou2r2OvHNC/5Ok8T&#10;/wDYMT/0XbV7HQAUUUUAFFFFABRRRQAUUUUAFFFFABRRRQAUUUUAFFFFABXG/E//AJE9P+wjZf8A&#10;pRHXZVxvxP8A+RPT/sI2X/pRHQB2VFFFABRRRQAUUUUAFFFFABRRRQAUUUUAFFFFABRRRQAUUUUA&#10;eO/G3/kZPAH/AGEz/wChxV7FXjvxt/5GTwB/2Ez/AOhxV7FQAUUUUAFFFFABRRRQAUUUUAVtR/5B&#10;l3/1xf8A9BNeUfs4/wDJPNQ/7Csn/oqKvV9R/wCQZd/9cX/9BNeUfs4/8k81D/sKyf8AoqKgD2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kv+pf8A3TT6ZL/qX/3TQByHwr/5JzpX0k/9GNXZVxvwr/5JzpX0k/8ARjV2VABRRRQAUUUU&#10;AFFFFABRRRQAUUUUAFFFFADX/wBW30NeP/s4f8iFqX/YUf8A9FRV7A/+rb6GvH/2cP8AkQtS/wCw&#10;o/8A6KioA9iooooAKKKKAPHvh5/yXDx99R/6FXsNePfDz/kuHj76j/0KvYaACiiigAooooAKKKKA&#10;CiiigAooooAKKKKACiiigAooooAKKKKACiiigAooooAKKKKACiiigAooooAKKKKACiiigAooooAK&#10;KKKACiiigAooooAKKKKACiiigAooooAKKKKACiiigAooooAKKKKACiiigAooooAKKKKACiiigAoo&#10;ooAKKKKACiiigAooooAKKKKACiiigAooooAKKKKACvH/AIG/8f3jX/sKn+b17BXj/wADf+P7xr/2&#10;FT/N6APYKKKKACiiigDxzQv+TpPE/wD2DE/9F21ex145oX/J0nif/sGJ/wCi7avY6ACiiigAoooo&#10;AKKKKACiiigAooooAKKKKACiiigAooooAK434n/8ien/AGEbL/0ojrsq434n/wDInp/2EbL/ANKI&#10;6AOyooooAKKKKACiiigAooooAKKKKACiiigAooooAKKKKACiiigDx342/wDIyeAP+wmf/Q4q9irx&#10;342/8jJ4A/7CZ/8AQ4q9ioAKKKKACiiigAooooAKKKKAK2o/8gy7/wCuL/8AoJryj9nH/knmof8A&#10;YVk/9FRV6vqP/IMu/wDri/8A6Ca8o/Zx/wCSeah/2FZP/RUVAH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Jf9S/+6afTJf8AUv8A&#10;7poA5D4V/wDJOdK+kn/oxq7KuN+Ff/JOdK+kn/oxq7KgAooooAKKKKACiiigAooooAKKKKACiiig&#10;Br/6tvoa8f8A2cP+RC1L/sKP/wCioq9gf/Vt9DXj/wCzh/yIWpf9hR//AEVFQB7FRRRQAUUUUAeP&#10;fDz/AJLh4++o/wDQq9hrx74ef8lw8ffUf+hV7DQAUUUUAFFFFABRRRQAUUUUAFFFFABRRRQAUUUU&#10;AFFFFABRRRQAUUUUAFFFFABRRRQAUUUUAFFFFABRRRQAUUUUAFFFFABRRRQAUUUUAFFFFABRRRQA&#10;UUUUAFFFFABRRRQAUUUUAFFFFABRRRQAUUUUAFFFFABRRRQAUUUUAFFFFABRRRQAUUUUAFFFFABR&#10;RRQAUUUUAFFFFABRRRQAV4/8Df8Aj+8a/wDYVP8AN69grx/4G/8AH941/wCwqf5vQB7BRRRQAUUU&#10;UAeOaF/ydJ4n/wCwYn/ou2r2OvHNC/5Ok8T/APYMT/0XbV7HQAUUUUAFFFFABRRRQAUUUUAFFFFA&#10;BRRRQAUUUUAFFFFABXG/E/8A5E9P+wjZf+lEddlXG/E//kT0/wCwjZf+lEdAHZUUUUAFFFFABRRR&#10;QAUUUUAFFFFABRRRQAUUUUAFFFFABRRRQB478bf+Rk8Af9hM/wDocVexV478bf8AkZPAH/YTP/oc&#10;VexUAFFFFABRRRQAUUUUAFFFFAFbUf8AkGXf/XF//QTXlH7OP/JPNQ/7Csn/AKKir1fUf+QZd/8A&#10;XF//AEE15R+zj/yTzUP+wrJ/6KioA9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ZL/AKl/900+mS/6l/8AdNAHIfCv/knOlfST/wBG&#10;NXZVxvwr/wCSc6V9JP8A0Y1dlQAUUUUAFFFFABRRRQAUUUUAFFFFABRRRQA1/wDVt9DXj/7OH/Ih&#10;al/2FH/9FRV7A/8Aq2+hrx/9nD/kQtS/7Cj/APoqKgD2KiiigAooooA8e+Hn/JcPH31H/oVew149&#10;8PP+S4ePvqP/AEKvYaACiiigAooooAKKKKACiiigAooooAKKKKACiiigAooooAKKKKACiiigAooo&#10;oAKKKKACiiigAooooAKKKKACiiigAooooAKKKKACiiigAooooAKKKKACiiigAooooAKKKKACiiig&#10;AooooAKKKKACiiigAooooAKKKKACiiigAooooAKKKKACiiigAooooAKKKKACiiigAooooAKKKKAC&#10;vH/gb/x/eNf+wqf5vXsFeP8AwN/4/vGv/YVP83oA9gooooAKKKKAPHNC/wCTpPE//YMT/wBF21ex&#10;145oX/J0nif/ALBif+i7avY6ACiiigAooooAKKKKACiiigAooooAKKKKACiiigAooooAK434n/8A&#10;Inp/2EbL/wBKI67KuN+J/wDyJ6f9hGy/9KI6AOyooooAKKKKACiiigAooooAKKKKACiiigAooooA&#10;KKKKACiiigDx342/8jJ4A/7CZ/8AQ4q9irx342/8jJ4A/wCwmf8A0OKvYqACiiigAooooAKKKKAC&#10;iiigCtqP/IMu/wDri/8A6Ca8o/Zx/wCSeah/2FZP/RUVer6j/wAgy7/64v8A+gmvKP2cf+Seah/2&#10;FZP/AEVFQB7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yX/Uv/ALpp9Ml/1L/7poA5D4V/8k50r6Sf+jGrsq434V/8k50r6Sf+jGrs&#10;qACiiigAooooAKKKKACiiigAooooAKKKKAGv/q2+hrx/9nD/AJELUv8AsKP/AOioq9gf/Vt9DXj/&#10;AOzh/wAiFqX/AGFH/wDRUVAHsVFFFABRRRQB498PP+S4ePvqP/Qq9hrx74ef8lv8ffUf+hV7DQAU&#10;UUUAFFFFABRRRQAUUUUAFFFFABRRRQAUUUUAFFFFABRRRQAUUUUAFFFFABRRRQAUUUUAFFFFABRR&#10;RQAUUUUAFFFFABRRRQAUUUUAFFFFABRRRQAUUUUAFFFFABRRRQAUUUUAFFFFABRRRQAUUUUAFFFF&#10;ABRRRQAUUUUAFFFFABRRRQAUUUUAFFFFABRRRQAUUUUAFFFFABRRRQAV4/8AA3/j+8a/9hU/zevY&#10;K8f+Bv8Ax/eNf+wqf5vQB7BRRRQAUUUUAeOaF/ydJ4n/AOwYn/ou2r2OvHNC/wCTpPE//YMT/wBF&#10;21ex0AFFFFABRRRQAUUUUAFFFFABRRRQAUUUUAFFFFABRRRQAVxvxP8A+RPT/sI2X/pRHXZVxvxP&#10;/wCRPT/sI2X/AKUR0AdlRRRQAUUUUAFFFFABRRRQAUUUUAFFFFABRRRQAUUUUAFFFFAHjvxt/wCR&#10;k8Af9hM/+hxV7FXjvxt/5GTwB/2Ez/6HFXsVABRRRQAUUUUAFFFFABRRRQBW1H/kGXf/AFxf/wBB&#10;NeUfs4/8k81D/sKyf+ioq9X1H/kGXf8A1xf/ANBNeUfs4/8AJPNQ/wCwrJ/6KioA9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L/q&#10;X/3TT6ZL/qX/AN00Ach8K/8AknOlfST/ANGNXZVxvwr/AOSc6V9JP/RjV2VABRRRQAUUUUAFFFFA&#10;BRRRQAUUUUAFFFFADX/1bfQ14/8As4f8iFqX/YUf/wBFRV7A/wBxvpXj/wCzh/yIOo/9hR//AEVF&#10;QB7FRRRQAUUUUAeP/Dz/AJLf4+/3l/8AQq9gryH4fD/i9vj8/wC0n869eoAKKKKACiiigAooooAK&#10;KKKACiiigAooooAKKKKACiiigAooooAKKKKACiiigAooooAKKKKACiiigAooooAKKKKACiiigAoo&#10;ooAKKKKACiiigAooooAKKKKACiiigAooooAKKKKACiiigAooooAKKKKACiiigAooooAKKKKACiii&#10;gAooooAKKKKACiiigAooooAKKKKACiiigAooooAK8g+BwxfeNf8AsLH+b16/XknwTXbf+Nx6aw4/&#10;VqAPW6KKKACiiigDxzQv+TpPE/8A2DE/9F21ex145oX/ACdJ4n/7Bif+i7avY6ACiiigAooooAKK&#10;KKACiiigAooooAKKKKACiiigAooooAK474nDPhBP+wjZf+lEdX/ENtrVtcw6zokj3DwLsuNMd8Jc&#10;x5ydp/hkHY9D0NYfjTWLLW/AEF7ZOzxvqVku1lIdGFzHlWHZh0INAHfUUUUAFFFFABRRRQAUUUUA&#10;FFFFABRRRQAUUUUAFFFFABRRRQB478bP+Rk8Af8AYU/9nir2KvIPjSM+JPh//wBhYf8AocVev0AF&#10;FFFABRRRQAUUUUAFFFFAFbUf+QZd/wDXF/8A0E15R+zj/wAk81D/ALCsn/oqKvV9R/5Bl3/1xf8A&#10;9BNeUfs4/wDJPNQ/7Csn/oqKgD2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kv+pf/AHTT6ZL/AKl/900Ach8K/wDknOlfST/0Y1dl&#10;XG/Cv/knOlfST/0Y1dlQAUUUUAFFFFABRRRQAUUUUAFFFFABRRRQAjfcb6V4/wDs4f8AIgaj/wBh&#10;R/8A0VFXsD/cb6V49+zh/wAiDqP/AGFH/wDRUVAHY+KNQ8fWuqLH4a0TS72x8sEy3NwUfdnkYyOO&#10;lYf9tfGD/oVdB/8AAv8A+zr02igDzMa18X+/hXQf/As//F10PhW+8bXd5MvifR9NsbYRZje1uC7M&#10;+emOeMZ5z6de3V0UAfPEGoeM7H4x+ND4M0iy1Gd5FFwt04UIo6EZkTvn1rp/+Eh+Of8A0Jmh/wDf&#10;5f8A5Ip/w+P/ABezx+P9pP5167QB4/8A8JD8c/8AoTND/wC/y/8AyRR/wkPxz/6EzQ/+/wAv/wAk&#10;V7BRQB4//wAJD8c/+hM0P/v8v/yRR/wkPxz/AOhM0P8A7/L/APJFewUUAeP/APCQ/HP/AKEzQ/8A&#10;v8v/AMkUf8JD8c/+hM0P/v8AL/8AJFewUUAeP/8ACQ/HP/oTND/7/L/8kUf8JD8c/wDoTND/AO/y&#10;/wDyRXsFFAHj/wDwkPxz/wChM0P/AL/L/wDJFH/CQ/HP/oTND/7/AC//ACRXsFFAHj//AAkPxz/6&#10;EzQ/+/y//JFH/CQ/HP8A6EzQ/wDv8v8A8kV7BRQB4/8A8JD8c/8AoTND/wC/y/8AyRR/wkPxz/6E&#10;zQ/+/wAv/wAkV7BRQB4//wAJD8c/+hM0P/v8v/yRR/wkPxz/AOhM0P8A7/L/APJFewUUAeP/APCQ&#10;/HP/AKEzQ/8Av8v/AMkUf8JD8c/+hM0P/v8AL/8AJFewUUAeP/8ACQ/HP/oTND/7/L/8kUf8JD8c&#10;/wDoTND/AO/y/wDyRXsFFAHj/wDwkPxz/wChM0P/AL/L/wDJFH/CQ/HP/oTND/7/AC//ACRXsFFA&#10;Hj//AAkPxz/6EzQ/+/y//JFH/CQ/HP8A6EzQ/wDv8v8A8kV7BRQB4/8A8JD8c/8AoTND/wC/y/8A&#10;yRR/wkPxz/6EzQ/+/wAv/wAkV7BRQB4//wAJD8c/+hM0P/v8v/yRR/wkPxz/AOhM0P8A7/L/APJF&#10;ewUUAeP/APCQ/HP/AKEzQ/8Av8v/AMkUf8JD8c/+hM0P/v8AL/8AJFewUUAeP/8ACQ/HP/oTND/7&#10;/L/8kUf8JD8c/wDoTND/AO/y/wDyRXsFFAHj/wDwkPxz/wChM0P/AL/L/wDJFH/CQ/HP/oTND/7/&#10;AC//ACRXsFFAHj//AAkPxz/6EzQ/+/y//JFH/CQ/HP8A6EzQ/wDv8v8A8kV7BRQB4/8A8JD8c/8A&#10;oTND/wC/y/8AyRR/wkPxz/6EzQ/+/wAv/wAkV7BRQB4//wAJD8c/+hM0P/v8v/yRR/wkPxz/AOhM&#10;0P8A7/L/APJFewUUAeP/APCQ/HP/AKEzQ/8Av8v/AMkUf8JD8c/+hM0P/v8AL/8AJFewUUAeP/8A&#10;CQ/HP/oTND/7/L/8kUf8JD8c/wDoTND/AO/y/wDyRXsFFAHj/wDwkPxz/wChM0P/AL/L/wDJFH/C&#10;Q/HP/oTND/7/AC//ACRXsFFAHj//AAkPxz/6EzQ/+/y//JFH/CQ/HP8A6EzQ/wDv8v8A8kV7BRQB&#10;4/8A8JD8c/8AoTND/wC/y/8AyRR/wkPxz/6EzQ/+/wAv/wAkV7BRQB4//wAJD8c/+hM0P/v8v/yR&#10;R/wkPxz/AOhM0P8A7/L/APJFewUUAeP/APCQ/HP/AKEzQ/8Av8v/AMkUf8JD8c/+hM0P/v8AL/8A&#10;JFewUUAeP/8ACQ/HP/oTND/7/L/8kUf8JD8c/wDoTND/AO/y/wDyRXsFFAHj/wDwkPxz/wChM0P/&#10;AL/L/wDJFH/CQ/HP/oTND/7/AC//ACRXsFFAHj//AAkPxz/6EzQ/+/y//JFH/CQ/HP8A6EzQ/wDv&#10;8v8A8kV7BRQB4/8A8JD8c/8AoTND/wC/y/8AyRR/wkPxz/6EzQ/+/wAv/wAkV7BRQB4//wAJD8c/&#10;+hM0P/v8v/yRR/wkPxz/AOhM0P8A7/L/APJFewUUAeP/APCQ/HP/AKEzQ/8Av8v/AMkUf8JD8c/+&#10;hM0P/v8AL/8AJFewUUAeP/8ACQ/HP/oTND/7/L/8kUf8JD8c/wDoTND/AO/y/wDyRXsFFAHj/wDw&#10;kPxz/wChM0P/AL/L/wDJFH/CQ/HP/oTND/7/AC//ACRXsFFAHj//AAkPxz/6EzQ/+/y//JFH/CQ/&#10;HP8A6EzQ/wDv8v8A8kV7BRQB4/8A8JD8c/8AoTND/wC/y/8AyRR/wkPxz/6EzQ/+/wAv/wAkV7BR&#10;QB4//wAJD8c/+hM0P/v8v/yRR/wkPxz/AOhM0P8A7/L/APJFewUUAeP/APCQ/HP/AKEzQ/8Av8v/&#10;AMkUf8JD8c/+hM0P/v8AL/8AJFewUUAeP/8ACQ/HP/oTND/7/L/8kVy3wt1Hx7FP4obSdD0y5mfU&#10;Ge8+0XHl7JiW3KuCcgH/APWa+ia8k+CRze+Nv+ww5/VqAOl0DU/iJPrUUWu+HtJttNYHzJre7JdO&#10;OMDJzz24+tdtRRQBxvijUPH9pqyx+GtE0u9sDECZbmco4fJyMbhx0rIXWfi4fveFtCH/AG+H/wCK&#10;r0migDwzwJNqs/7RXiCXXLW3tdSbSx50MD70Xi3xg9/lwfzr3OvHNC/5Ok8T/wDYMT/0XbV7HQAU&#10;UUUAFFFFABRRRQAUUUUAFFFFABRRRQAUUUUAFQXjXEdjcPZxJLdLGxhjd9qu+PlBODgE8ZwanooA&#10;4tdT+IhAz4c0P3/4mb+v/XOuA+IVl4ytLNtcOk2FpA1zbm+trS9Mn2thMhj+UoMNuCjcDkg85r3O&#10;uQ+JWP8AhEV5x/xMbHH/AIEx/n+NAFDSvE/jbWtNjvbLQdEZGJVlbUnDIwOCrDy+CPSrJ1L4jDp4&#10;c0I/9xJ//jdW9b0m/wBM1F/EXh5d9wQPt2nZwl6g7j+7KB0Pfoeua39M1CHVdNgvoFlSOZdwWVCj&#10;L6gg8gigDlP7T+JH/Qt6F/4Mn/8AiKT+0/iR/wBC3oX/AIMn/wDiK7eigDiP7T+JH/Qt6F/4Mn/+&#10;Io/tP4kf9C3oX/gyf/4iu3ooA4j+0/iR/wBC3oX/AIMn/wDiKP7T+JH/AELehf8Agyf/AOIrt6KA&#10;OI/tP4kf9C3oX/gyf/4ij+0/iR/0Lehf+DJ//iK7eigDiP7T+JH/AELehf8Agyf/AOIpf7T+I/8A&#10;0Lmhf+DJ/wD4iu2ooA5Swv8AxzJewLf6FpEVqZAJXi1B2ZVzyQCgyfbIrlfGnxB8X2PxAj8KeEtG&#10;0+9uDaidvtTHLdScHegGAPU5r1WvIZf+ToIf+wT/AOymgBv/AAkPxz/6EzQ/+/y//JFMn8UfG+2t&#10;5J5fBuiCONdzbZAxx9BcEmvY6KAPHYvE3xvmiWWLwhoLxuMqyzoQR/4EU7/hIfjn/wBCZof/AH+X&#10;/wCSK9GmSXQ5mubdWk0523TwKMmEnq6D+7nll+pHcHXiljnhSaF1kjdQyupyGB7igD5x8X6h49v/&#10;ABZ4L/4TPRLDTY01SP7MbVw28l492cSP0wPTrX0jXkPxoIHiT4f5/wCgsD/4/FXr1ABRRRQAUUUU&#10;AFFFFABRRRQBW1H/AJBl3/1xf/0E15R+zj/yTzUP+wrJ/wCioq9X1H/kGXf/AFxf/wBBNeUfs4/8&#10;k81D/sKyf+ioqAP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mS/wCpf/dNPpkv+pf/AHTQByHwr/5JzpX0k/8ARjV2Vcb8K/8AknOl&#10;fST/ANGNXZUAFFFFABRRRQAUUUUAFFFFABRRRQAUUUUANf8A1bfQ14/+zh/yIOpf9hR//RUVewP/&#10;AKtvoa8f/Zw/5EHUv+wo/wD6KioA9iooooAKKKKAPH/h4f8Ai9/j7/eX/wBCr2CvHvh5/wAlv8ff&#10;Uf8AoVew0AFFFFABRRRQAUUUUAFFFFABRRRQAUUUUAFFFFABRRRQAUUUUAFFFFABRRRQAUUUUAFF&#10;FFABRRRQAUUUUAFFFFABRRRQAUUUUAFFFFABRRRQAUUUUAFFFFABRRRQAUUUUAFFFFABRRRQAUUU&#10;UAFFFFABRRRQAUUUUAFFFFABRRRQAUUUUAFFFFABRRRQAUUUUAFFFFABRRRQAUUUUAFeQfA45vvG&#10;3/YWP83r1+vIPgb/AMfvjX/sKn+b0Aev0UUUAFFFFAHjmg/8nSeJ/wDsGJ/6Ltq9jrxzQv8Ak6Tx&#10;P/2DE/8ARdtXsdABRRRQAUUUUAFFFFABRRRQAUUUUAFFFFABRXLfEHxjF4H8Jz6u0Qmn3CK3iJwH&#10;kPTPsMEn6V5nZ/DLxn4/tE1Xxh4qubNbkCSOwiQkIp6ApkKpxjsT680Ae4farfOPPiz0xvFS141/&#10;wzl4e2863qxf+9lOv/fNULr4UeLvBFvJqngzxXd3D2+ZDYSKQJQO23JVzjsQPbmgD3SuP+Jhx4QX&#10;/sI2X/pTHR8NvGw8deFI9QkjSK9hcw3USHgOAOR6Ag5xzjpSfE3/AJE9f+wjZf8ApTHQB2NFFFAB&#10;RRRQAUUUUAFFFFABRRRQAUUUUAFeKawNRP7SkP8AZk0UdwNLyFmTKyAKx2E9RnHUdPfofa68gl/5&#10;Ogg/7BJ/9BagD0/SdWh1WByqNDcwtsuLaTh4X9D7dwehHIrQrE1rSLiWZNU0mRYNVgXA3fcuU/55&#10;Sex7Hqp5HcGxoutQ6zbSMsbwXUD+Xc20n34X9D6j0I4I5FAGnWK8EmhXElzbK8mmyEtPbqMmFj1d&#10;B6Huv4juDtUUAeO/GWRJtf8Ah7LE4eNtUDKynIILxYINexV4l8YNPWy8W+BWhlZbeTVdwt8fKjGS&#10;IsV9M+mMZye5z7bQAUUUUAFFFFABRRRQAUUUUAVtR/5Bl3/1xf8A9BNeUfs4/wDJPNQ/7Csn/oqK&#10;vV9R/wCQZd/9cX/9BNeUfs4/8k81D/sKyf8AoqKgD2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kv+pf8A3TT6ZL/qX/3TQByHwr/5&#10;JzpX0k/9GNXZVxvwr/5JzpX0k/8ARjV2VABRRRQAUUUUAFFFFABRRRQAUUUUAFFFFADX+430NeP/&#10;ALOH/Ig6j/2FH/8ARUVewP8Acb6V4/8As4f8iDqP/YUf/wBFRUAewkgKSTgAcn0rz26+LmnNdSw6&#10;JoGv69HDKY5LrTbMywZBwdr5+b8ODnrXfzwQ3VvLb3EMc0EqFJI5FDK6kYIIPBBHauR1fxfpfg/U&#10;rDwxp2i3VzcNB562unwqsdtbhsF2JICjhvxHOMjIBb8KePdF8XSXFtZm4tdRthmfT72Lyp4xnGSu&#10;TkdOhOMjOMiunry34jzW8GneG/iPpJT7VYTwsGAXfc2s3DRdDuOH4/u7nI55r1KgDx/4e/8AJb/H&#10;31X/ANCr2CvH/h7/AMlv8ffVf/Qq9goAKKKKACiiigAooooAKKKKACiiigAooooAKKKKACiiigAo&#10;oooAKKKKACiiigAooooAKKKKACiiigAooooAKKKKACiiigAooooAKKKKACiiigAooooAKKKKACii&#10;igAooooAKKKKACiiigAooooAKKKKACiiigAooooAKKKKACiiigAooooAKKKKACiiigAooooAKKKK&#10;ACiiigAooooAK8g+B3/H741/7Cx/m9ev15D8Dv8Aj98a/wDYWb+bUAevV51qHxg0ldRmsdA0nV/E&#10;ctu22d9LtjJHGckY3d+nUDB7Grfxd1m40b4e3ZtblrWa8ljtBcLj90rt855/2AwzwRnIIIqj4l1y&#10;58CS+GvB/hDSNPSS+WSO3a8cpCmwA4JGCzsTknOSSOpagDsfDevL4j0r7eum6jp37xozBqEHlSAj&#10;qcZPHv8AWteuS0nx7ptz8OrbxjqpFhZsmZ8ZlEbeZ5fGzJILdOO/OOa62gDxzQv+TpPE/wD2DE/9&#10;F21ex145oP8AydJ4n/7Bif8Aou2r2OgAooooAKKKKACiiigAooooAKKKKACiiigDyn4/aVc33gOG&#10;8tozINPu1mlQDI2EEEn2BIruvC/izSPF2lRX+lXccm5A0kO4eZEe6sOowa2nRJY2jkRXRwVZWGQQ&#10;eoIryvWfgJ4ZvrxrvSrm80eZm3bbdtyKfVQeR+ePQCgD1asjxF4l0nwtpUuoatdxwRIpKqWG+Q/3&#10;VHUn6V5qvwS1ZAY1+ImtCI8FQXHH/fyrGjfAjwxbX32nVL+81qeNgSk8gCfRgOT+J7UAL8B7S5Ph&#10;3V9ZngEMeq6g88KYx8vt7ZJx9K6f4m/8iev/AGEbL/0pjrrbe3htLeO3t4Y4YY1CpHGoVVA6AAdB&#10;XJfE3/kT1/7CNl/6Ux0AdjRRRQAUUUUAFFFFABRRRQAUUUUAFFFFABXjWoXtrZftP2Jup0hE2nCG&#10;MucBpGDBVz6noPU4HU17LXiPiXQNO8T/ALQbaTqkSy202ikEZAZT82GX0YdRQB7dWFreiTzXUer6&#10;RItvq8C7QW/1dyn/ADzk9R6Hqp5HcHyzRfGXje2utU0JNf8ACLLot09mLrXp5I7i4VSdrHa3PAAJ&#10;xye5OTXR6L4q8ZXmu2dpc6z8PriCSVRLFYXkrTlM/NsBbk49qAO60TWodatXdY3guoW2XNrL/rIH&#10;9D/MHoRWnWHrOizTXUeraVIsGrQLtBP3LhOvlyD09D1U8juDz+u+LdZa1tJNDu/DenTK7xXsHiCd&#10;42jkG0hV24zwSc9wQRQBz3xnGfEnw/8A+wuB/wCPxV67Xzf4/wBd8TXGu+EZtVuvDepfZ9RWSC18&#10;Pzu8kjhkOG35xngDHqc16y/jrWV6eAPEB/GH+j0AdvRXI6J4w1bVtYisrnwZq+nQOCWurkpsTAJ5&#10;wc8kY49a66gAorm9Q8WJpvjjSPDMthcH+1IZHgvAR5e6NWZlI65AA/76FdGBigBaKKKACiiigCtq&#10;P/IMu/8Ari//AKCa8o/Zx/5J5qH/AGFZP/RUVer6j/yDLv8A64v/AOgmvKP2cf8Aknmof9hWT/0V&#10;FQB7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yX/Uv/umn0yX/AFL/AO6aAOQ+Ff8AyTnSvpJ/6MauyrjfhX/yTnSvpJ/6MauyoAKK&#10;KKACiiigAooooAKKKKACiiigAooooAa/3G+hrx/9nD/kQdR/7Cj/APoqKvYH/wBW30NeP/s4f8iD&#10;qP8A2FH/APRUVAHsVeMePLnRtW8ROviHwn4vtLi1ZraPUNKTcl3bHPyMwP3XLH5cZ56jJFez0UAc&#10;NpWmad4y8NaPGdJ1nQ7DRr6KSzs7tRG8ggACb1bcSnOOTk7c5ruaKKAPH/h7/wAlv8ffVf8A0KvY&#10;K8e+Hn/Jb/H31X/0KvYaACiiigAooooAKKKKACiiigAooooAKKKKACiiigAooooAKKKKACiiigAo&#10;oooAKKKKACiiigAooooAKKKKACiiigAooooAKKKKACiiigAooooAKKKKACiiigAooooAKKKKACii&#10;igAooooAKKKKACiiigAooooAKKKKACiiigAooooAKKKKACiiigAooooAKKKKACiiigAooooAKKKK&#10;ACvIPgd/x++Nf+ws383r1+vIPgb/AMfvjX/sKn+b0AeieLvDcHi3wrqGh3EhjW6jwsgGfLcEMrY4&#10;zhgDjPPSszwnDrWqaRFF430azOp6bcYhuSEkWcr92dBj5D+RzzgZwOuooAxpvCegz+HR4ffTYRpA&#10;YMLRMpHkP5nRSON3OOhrZoooA8c0H/k6TxP/ANgxP/RdtXsdeOaF/wAnSeJ/+wYn/ou2r2OgAooo&#10;oAKKKKACiiigAooooAKKKKACiiigDkPiL4j13wt4eXU9D0pNQaOT/SFbJ8tMH5sDkjNeb6D8Y/Hf&#10;iaOR9H8IWd6sTBZDFI3yk9Mgtx9a93rzDxR8MJ7bVT4n8B3A0rXFO6S3U7YLn1BXoM/kevB5oApD&#10;x18UzjPw+j9/3h/+KrzzwP4l8aad4v8AFVzo/hkahfXVyWvrdiQLd/Mc46+pYfhXr3gv4oW2uXp0&#10;HXrc6P4kiOx7SYFVkP8AsE/y6kcjIrmvhE274m/Ej31Bj1/6bTUAd14E1vxNrdldy+JtCGkzRyhY&#10;Yxn51xyeSe9RfE7/AJE9f+wjZf8ApTHXY1xvxO/5E9f+wjZf+lEdAHZUUUUAFFFFABRRRQAUUUUA&#10;FFFFABRRRQAV45qFpBe/tLwRTDppO5GHDIwDYKnsR617HXkEx/4yhg/7BR/9BagDp9G8BeFdMRdM&#10;1HRrHUL12eX7dqFuk812SdzMzsM7snkfjW5B4M8K2txFcW/hnRoZ4nDxyR2ESsjA5BBC5BB71p31&#10;jBqNsYJw2MhkdDho2HRlPYj1qhYalPBfDStUZftZUtBOBtW5UdcDs4HVfxHHQA2K5vxN4P03X5oL&#10;+TTrC51C1BEf2y3SVJFPVHBB49COQeemQekooA+f/ibpPh59R8GwaVpcGi3E2qi3u/sMMdvNCcx9&#10;1HUbsq3I6HvXoP8Awqz/AKnzxz/4OP8A7Cud+MsMCeLfAVwIIxcPqiK0+359qvGQufTLE17DQByG&#10;ieAf7E1aHUP+Es8VX/lZxb3+pebC2QR8y7Rnrx78119FFAHPXfhCyvfGWn+J7i6vWu9PieK3g8wC&#10;BA4KsdmM7iD1zzgegx0NFFABRRRQAUUUUAVtR/5Bl3/1xf8A9BNeUfs4/wDJPNQ/7Csn/oqKvV9R&#10;/wCQZd/9cX/9BNeUfs4/8k81D/sKyf8AoqKgD2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kv+pf8A3TT6ZL/qX/3TQByHwr/5JzpX&#10;0k/9GNXZVxvwr/5JzpX0k/8ARjV2VABRRRQAUUUUAFFFFABRRRQAUUUUAFFFFADX/wBW30NeP/s4&#10;f8iFqX/YUf8A9FRV7A/+rb6GvH/2cP8AkQdR/wCwo/8A6KioA9iooooAKKKKAPHvh5/yW/x99R/6&#10;FXsNeQfD0f8AF7vHx/2l/wDQq9foAKKKKACiiigAooooAKKKKACiiigAooooAKKKKACiiigAoooo&#10;AKKKKACiiigAooooAKKKKACiiigAooooAKKKKACiiigAooooAKKKKACiiigAooooAKKKKACiiigA&#10;ooooAKKKKACiiigAooooAKKKKACiiigAooooAKKKKACiiigAooooAKKKKACiiigAooooAKKKKACi&#10;iigAooooAK8g+Bv/AB/eNf8AsKn+b16/XkXwQGL7xt/2F2H6tQB67RRRQAUUUUAeOaF/ydJ4n/7B&#10;if8Aou2r2OvHNB/5Ok8T/wDYMT/0XbV7HQAUUUUAFFFFABRRRQAUUUUAFFFFABRRRQAUUUUAcl43&#10;+HujeOLNReoYL6EH7Pew8SRn3/vDPY/hiuf+Fnw11PwJqOr3Wo6jBeNfKgDRhs5BYknPrmvTaKAC&#10;uO+J3/Inr/2EbL/0pjrU1XxTaaJr1hp2oxSwQXwKw3zY8nze0TH+FiORnr0FZvxLGfCC/wDYRsf/&#10;AEpjoA6+iiigAooooAKKKKACiiigAooooAKKKKACvH5f+ToYP+wUf/QWr2CvFtV1CDTP2l4Lm6En&#10;kDS8PIq5WIbWy7nsgxy3bvxk0Ae01T1PTLfVbQ29yGwCHjdDh4nHR1PZh6//AF6tgggEHIPQiloA&#10;xNM1G5gvBpGrMDd4JgnxtW6UdSB2YDqPx6dNuqmoadb6naG3uFONwdHU4aNx0ZT2I9arWF5NDcDT&#10;dRcG6AJhmxhbhR3HYMO6/iOOgB5l8bP+Rk8Af9hT/wBnir2GvIPjSM+JPh//ANhYD/x+KvX6ACii&#10;igAooooAKKKKACiiigCtqP8AyDLv/ri//oJryj9nH/knmof9hWT/ANFRV6vqP/IMu/8Ari//AKCa&#10;8o/Zx/5J5qH/AGFZP/RUVAH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Jf9S/+6afTJf9S/8AumgDkPhX/wAk50r6Sf8Aoxq7KuN+&#10;Ff8AyTnSvpJ/6MauyoAKKKKACiiigAooooAKKKKACiiigAooooAR/uN9K8f/AGcP+RA1H/sKP/6K&#10;ir2B/uN9K8f/AGcP+RA1H/sKP/6KioA9L1HxR4f0e6FrqeuabZXBUN5VzdJG2D0OGIOOKqf8J74P&#10;/wChq0T/AMD4v/iquah4Y8P6vc/adS0PTL242hfNubSORsDoMsCcVU/4QTwf/wBCpof/AILof/ia&#10;AEHjzwef+Zr0P/wYRf8AxVX9N8RaJrMrxaVrOn30ka7nS1uklKj1IUnAqj/wgng//oVND/8ABdD/&#10;APE1d03w5oejTPNpejadYyuu13tbVImYdcEqBkUAeQeGvE2i+GvjT45OtahDZLO6+U82QGweRn8R&#10;xXoZ+KXgYf8AMzWH/fZ/wrz/AMN+G9F8SfGjx1HrOmwXqwvG0ayrkKT1P8q9APwt8DH/AJlmw/74&#10;P+NADf8AhavgX/oZrH8z/hR/wtbwL/0Mtl+bf4Uf8Kq8C/8AQs2P5H/Gj/hVPgX/AKFqy/Jv8aAD&#10;/ha3gX/oZbL82/wo/wCFreBf+hlsvzb/AAo/4VT4F/6Fqy/Jv8aP+FU+Bf8AoWrL8m/xoAP+FreB&#10;f+hlsvzb/Cj/AIWt4F/6GWy/Nv8ACj/hVPgX/oWrL8m/xo/4VT4F/wChasvyb/GgA/4Wt4F/6GWy&#10;/Nv8KP8Aha3gX/oZbL82/wAKP+FU+Bf+hasvyb/Gj/hVPgX/AKFqy/Jv8aAD/ha3gX/oZbL82/wo&#10;/wCFreBf+hlsvzb/AAo/4VT4F/6Fqy/Jv8aP+FU+Bf8AoWrL8m/xoAP+FreBf+hlsvzb/Cj/AIWt&#10;4F/6GWy/Nv8ACj/hVPgX/oWrL8m/xo/4VT4F/wChasvyb/GgA/4Wt4F/6GWy/Nv8KP8Aha3gX/oZ&#10;bL82/wAKP+FU+Bf+hasvyb/Gj/hVPgX/AKFqy/Jv8aAD/ha3gX/oZbL82/wo/wCFreBf+hlsvzb/&#10;AAo/4VT4F/6Fqy/Jv8aP+FU+Bf8AoWrL8m/xoAP+FreBf+hlsvzb/Cj/AIWt4F/6GWy/Nv8ACj/h&#10;VPgX/oWrL8m/xo/4VT4F/wChasvyb/GgA/4Wt4F/6GWy/Nv8KP8Aha3gX/oZbL82/wAKP+FU+Bf+&#10;hasvyb/Gj/hVPgX/AKFqy/Jv8aAD/ha3gX/oZbL82/wo/wCFreBf+hlsvzb/AAo/4VT4F/6Fqy/J&#10;v8aP+FU+Bf8AoWrL8m/xoAP+FreBf+hlsvzb/Cj/AIWt4F/6GWy/Nv8ACj/hVPgX/oWrL8m/xo/4&#10;VT4F/wChasvyb/GgA/4Wt4F/6GWy/Nv8KP8Aha3gX/oZbL82/wAKP+FU+Bf+hasvyb/Gj/hVPgX/&#10;AKFqy/Jv8aAD/ha3gX/oZbL82/wo/wCFreBf+hlsvzb/AAo/4VT4F/6Fqy/Jv8aP+FU+Bf8AoWrL&#10;8m/xoAP+FreBf+hlsvzb/Cj/AIWt4F/6GWy/Nv8ACj/hVPgX/oWrL8m/xo/4VT4F/wChasvyb/Gg&#10;A/4Wt4F/6GWy/Nv8KP8Aha3gX/oZbL82/wAKP+FU+Bf+hasvyb/Gj/hVPgX/AKFqy/Jv8aAD/ha3&#10;gX/oZbL82/wo/wCFreBf+hlsvzb/AAo/4VT4F/6Fqy/Jv8aP+FU+Bf8AoWrL8m/xoAP+FreBf+hl&#10;svzb/Cj/AIWt4F/6GWy/Nv8ACj/hVPgX/oWrL8m/xo/4VT4F/wChasvyb/GgA/4Wt4F/6GWy/Nv8&#10;KP8Aha3gX/oZbL82/wAKP+FU+Bf+hasvyb/Gj/hVPgX/AKFqy/Jv8aAD/ha3gX/oZbL82/wo/wCF&#10;reBf+hlsvzb/AAo/4VT4F/6Fqy/Jv8aP+FU+Bf8AoWrL8m/xoAP+FreBf+hlsvzb/Cj/AIWt4F/6&#10;GWy/Nv8ACj/hVPgX/oWrL8m/xo/4VT4F/wChasvyb/GgA/4Wt4F/6GWy/Nv8KP8Aha3gX/oZbL82&#10;/wAKP+FU+Bf+hasvyb/Gj/hVPgX/AKFqy/Jv8aAD/ha3gX/oZbL82/wo/wCFreBf+hlsvzb/AAo/&#10;4VT4F/6Fqy/Jv8aP+FU+Bf8AoWrL8m/xoAP+FreBf+hlsvzb/Cj/AIWt4F/6GWy/Nv8ACj/hVPgX&#10;/oWrL8m/xo/4VT4F/wChasvyb/GgA/4Wt4F/6GWy/Nv8KP8Aha3gX/oZbL82/wAKP+FU+Bf+hasv&#10;yb/Gj/hVPgX/AKFqy/Jv8aAD/ha3gX/oZbL82/wo/wCFreBf+hlsvzb/AAo/4VT4F/6Fqy/Jv8aP&#10;+FU+Bf8AoWrL8m/xoAP+FreBf+hlsvzb/Cj/AIWt4F/6GWy/Nv8ACj/hVPgX/oWrL8m/xo/4VT4F&#10;/wChasvyb/GgA/4Wt4F/6GWy/Nv8KP8Aha3gX/oZbL82/wAKP+FU+Bf+hasvyb/Gj/hVPgX/AKFq&#10;y/Jv8aAD/ha3gX/oZbL82/wo/wCFreBf+hlsvzb/AAo/4VT4F/6Fqy/Jv8aP+FU+Bf8AoWrL8m/x&#10;oAP+FreBf+hlsvzb/Cj/AIWt4F/6GWy/Nv8ACj/hVPgX/oWrL8m/xo/4VT4F/wChasvyb/GgA/4W&#10;t4F/6GWy/Nv8KP8Aha3gX/oZbL82/wAKP+FU+Bf+hasvyb/Gj/hVPgX/AKFqy/Jv8aAD/ha3gX/o&#10;ZbL82/wo/wCFreBf+hlsvzb/AAo/4VT4F/6Fqy/Jv8aP+FU+Bf8AoWrL8m/xoAP+FreBf+hlsvzb&#10;/Cj/AIWt4F/6GWy/Nv8ACj/hVPgX/oWrL8m/xo/4VT4F/wChasvyb/GgA/4Wt4F/6GWy/Nv8KP8A&#10;ha3gX/oZbL82/wAKP+FU+Bf+hasvyb/Gj/hVPgX/AKFqy/Jv8aAD/ha3gX/oZbL82/wo/wCFreBf&#10;+hlsvzb/AAo/4VT4F/6Fqy/Jv8aP+FU+Bf8AoWrL8m/xoAP+FreBf+hlsvzb/Cj/AIWt4F/6GWy/&#10;Nv8ACj/hVPgX/oWrL8m/xo/4VT4F/wChasvyb/GgA/4Wt4F/6GWy/Nv8KP8Aha3gX/oZbL82/wAK&#10;P+FU+Bf+hasvyb/Gj/hVPgX/AKFqy/Jv8aAD/ha3gX/oZbL82/wo/wCFreBf+hlsvzb/AAo/4VT4&#10;F/6Fqy/Jv8aP+FU+Bf8AoWrL8m/xoAP+FreBf+hlsvzb/ClHxU8Cn/mZrH/vo/4Un/CqfAv/AELV&#10;l+Tf40o+FfgUf8yzY/8AfJ/xoAcPij4HP/Mzaf8A9/P/AK1eefB7xV4dsrnxdPd63p9pHd6q01v9&#10;quFhMkZLEEByDjmvRB8L/A4/5ljT/wDv3Xnfwd8LeHr648WwXmh6ddxWmqtFb/ardJjGgLAKCwJx&#10;wO9AHrFl4t8N6leR2dh4g0q6upM7IYLyN3bAycAHJ4yfwrZrIsfCnhzS7tbvT9A0q0uUyFmt7OON&#10;1yMHDAA9K16AMnUvFHh/R7oWup65p1lcFQ4iubpI22nocMRxwaq/8J34P/6GvQ//AAYxf/FVb1Dw&#10;x4f1e5+06noemXtxtC+bc2kcjYHQZYE4qp/wgng//oVND/8ABdD/APE0Aea+FL6z1P8AaY8SXlhd&#10;QXdrJpi7JreQSI2FtwcMCQcEEfhXtVeKeFLCz039pjxJZ2FpBaW0emLshgjWNFytuThRgDJJP4mv&#10;a6ACiiigAooooAKKKKACiiigAooooAKKKKACiiigAqOeeG1t5Li4lSKCJS8kkjBVRQMkknoAO9SV&#10;HNDHcQSQTxpLFIpR43UMrKRggg9QR2oA5rVNf8D65plxp2oa7olxazrseNr2Lnngj5uCDjBHIOMV&#10;5p4h8W2+lafB4VutbtdWtZL20k07UYrlJGEaTxs0c+DwVA4c8Ee4Netjwl4aHTw9pI+llH/hXJ/E&#10;vwtoP/CGuiaPZQmS9tI2eC2VXCtcRq2CoyMgkcetAHVHxj4XHXxJo/8A4HRf/FU0+NfCg6+JtG/8&#10;D4v/AIquL03StJ8G6rB4e8QaPp0+m3LeXpmrSWcfJ7QTHHD/AN1v4vrXcf8ACI+Gv+he0n/wCj/+&#10;JoAi/wCE48J/9DPo3/gfF/8AFUn/AAnHhL/oaNF/8D4v/iqm/wCEQ8M/9C7pP/gFH/8AE0f8Ih4Z&#10;/wChd0j/AMAo/wD4mgCH/hOPCX/Q0aL/AOB8X/xVH/CceEv+ho0X/wAD4v8A4qpv+EQ8M/8AQu6R&#10;/wCAUf8A8TR/wiHhn/oXdI/8Ao//AImgCH/hOPCX/Q0aL/4Hxf8AxVH/AAnHhL/oaNF/8D4v/iqm&#10;/wCEQ8M/9C7pH/gFH/8AE0f8Ih4Z/wChd0j/AMAo/wD4mgCH/hOPCX/Q0aL/AOB8X/xVH/CceEv+&#10;ho0X/wAD4v8A4qpv+EQ8M/8AQu6R/wCAUf8A8TR/wiHhn/oXdI/8Ao//AImgCH/hOPCX/Q0aL/4H&#10;xf8AxVKPG/hM/wDMz6N/4Hxf/FVL/wAIh4Z/6F3SP/AKP/4mj/hEfDP/AELuk/8AgFH/APE0AOtv&#10;FXh28uI7e11/S55pDtSOK8jZmPoADkmvKNd1zTdA/aRhvtVu0tbUaWEMsmdoJVsdOletQeGtBtZ0&#10;nt9E02GaNtySR2iKyn1BA4NVta8GeG/EVwtxq+i2d3Oq7RLJH8+OwyOccnigDlbb4l+C9HvobW18&#10;QWb6ZO3loisf9EbOBjjiI9P9n/d+7rH4q+BQcf8ACTWXHu3+FL/wqvwN/wBCzY/98n/Gj/hVXgX/&#10;AKFmx/I/40AH/C1PAv8A0M1j/wB9H/Corn4j+Ab6Hy5fElgQGDKwkKsrDoQccEetS/8ACqvAv/Qs&#10;2P5H/GlHwt8DD/mWbD/vg/40AeW/EDxlo/iTxX4ItNP1GG+mtNUjd5oR8rKzxgE8cN8pyPx7ivoG&#10;vCfib4U0Dw54o8CyaPpdvYvNqyiQwrt3APHjP0r3agAooooAKKKKACiiigAooooAraj/AMgy7/64&#10;v/6Ca8o/Zx/5J5qH/YVk/wDRUVer6j/yDLv/AK4v/wCgmvKP2cf+Seah/wBhWT/0VFQB7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yX/Uv/umn0yX/Uv/ALpoA5D4V/8AJOdK+kn/AKMauyrjfhX/AMk50r6Sf+jGrsqACiiigAooooAK&#10;KKKACiiigAooooAKKKKAGv8A6tvoa8f/AGcP+RB1H/sKP/6Kir2B/wDVt9DXj/7OH/Ihal/2FH/9&#10;FRUAexUUUUAFFFFAHkHw9Ofjd4+/3l/9Cr1+vHvh5/yW/wAffUf+hV7DQAUUUUAFFFFABRRRQAUU&#10;UUAFFFFABRRRQAUUUUAFFFFABRRRQAUUUUAFFFFABRRRQAUUUUAFFFFABRRRQAUUUUAFFFFABRRR&#10;QAUUUUAFFFFABRRRQAUUUUAFFFFABRRRQAUUUUAFFFFABRRRQAUUUUAFFFFABRRRQAUUUUAFFFFA&#10;BRRRQAUUUUAFFFFABRRRQAUUUUAFFFFABRRRQAV5F8EDm+8bf9hdj+rV67XkHwN/4/vGv/YVP83o&#10;A9fooooAKKKKAPHNB/5Ok8T/APYMT/0XbV7HXjmhf8nSeJ/+wYn/AKLtq9joAKKKKACiiigAoooo&#10;AKKKKACiiigAooooAKKKKACiiigArkPiQkknhSOOKNpHbUbLCqpJ4uEJ6ewNdfRQBS1fSrLXNLuN&#10;N1CBZ7WdNkiMP1HoR1B7GmaHpr6Po1tpz3s94bddgnnOXYZ4ye+Bx+FaFFABRRRQAUUUUAFFFFAB&#10;RRRQAUUUUAFFFFABRRRQAUUUUAePfGs48SeAP+wrn/x+KvYa8d+Nv/IyeAP+wof/AEOKvYqACiii&#10;gAooooAKKKKACiiigCtqP/IMu/8Ari//AKCa8o/Zx/5J5qH/AGFZP/RUVer6j/yDLv8A64v/AOgm&#10;vKP2cf8Aknmof9hWT/0VFQB7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X/Uv/umn0yX/AFL/AO6aAOQ+Ff8AyTnSvpJ/6Mauyrjf&#10;hX/yTnSvpJ/6MauyoAKKKKACiiigAooooAKKKKACiiigAooooAa/+rb6GvH/ANnD/kQtS/7Cj/8A&#10;oqKvYH/1bfQ14/8As4f8iFqX/YUf/wBFRUAexUUUUAFFFFAHj3w8/wCS4ePvqP8A0KvYa8e+Hn/J&#10;cPH31H/oVew0AFFFFABRRRQAUUUUAFFFFABRRRQAUUUUAFFFFABRRRQAUUUUAFFFFABRRRQAUUUU&#10;AFFFFABRRRQAUUUUAFFFFABRRRQAUUUUAFFFFABRRRQAUUUUAFFFFABRRRQAUUUUAFFFFABRRRQA&#10;UUUUAFFFFABRRRQAUUUUAFFFFABRRRQAUUUUAFFFFABRRRQAUUUUAFFFFABRRRQAUUUUAFeP/A3/&#10;AI/vGv8A2FT/ADevYK8f+Bv/AB/eNf8AsKn+b0AewUUUUAFFFFAHjmhf8nSeJ/8AsGJ/6Ltq9jrx&#10;zQv+TpPE/wD2DE/9F21ex0AFFFFABRRRQAUUUUAFFFFABRRRQAUUUUAFFFFABRRRQAUUUUAFFFFA&#10;BRRRQAUUUUAFFFFABRRRQAUUUUAFFFFABRRRQAUUUUAeO/G3/kZPAH/YTP8A6HFXsVeO/G3/AJGT&#10;wB/2Ez/6HFXsVABRRRQAUUUUAFFFFABRRRQBW1H/AJBl3/1xf/0E15R+zj/yTzUP+wrJ/wCioq9X&#10;1H/kGXf/AFxf/wBBNeUfs4/8k81D/sKyf+ioqAP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S/wCpf/dNPpkv+pf/AHTQByHwr/5J&#10;zpX0k/8ARjV2Vcb8K/8AknOlfST/ANGNXZUAFFFFABRRRQAUUUUAFFFFABRRRQAUUUUANf8A1bfQ&#10;14/+zh/yIWpf9hR//RUVewP/AKtvoa8f/Zw/5ELUv+wo/wD6KioA9iooooAKKKKAPHvh5/yXDx99&#10;R/6FXsNePfDz/kuHj76j/wBCr2GgAooooAKKKKACiiigAooooAKKKKACiiigAooooAKKKKACiiig&#10;AooooAKKKKACiiigAooooAKKKKACiiigAooooAKKKKACiiigAooooAKKKKACiiigAooooAKKKKAC&#10;iiigAooooAKKKKACiiigAooooAKKKKACiiigAooooAKKKKACiiigAooooAKKKKACiiigAooooAKK&#10;KKACiiigArx/4G/8f3jX/sKn+b17BXj/AMDf+P7xr/2FT/N6APYKKKKACiiigDxzQv8Ak6TxP/2D&#10;E/8ARdtXsdeOaF/ydJ4n/wCwYn/ou2r2OgAooooAKKKKACiiigAooooAKKKKACiiigAooooAKKKK&#10;ACiiigAooooAKKKKACiiigAooooAKKKKACiiigAooooAKKKKACiiigDx342/8jJ4A/7CZ/8AQ4q9&#10;irx342/8jJ4A/wCwmf8A0OKvYqACiiigAooooAKKKKACiiigCtqP/IMu/wDri/8A6Ca8o/Zx/wCS&#10;eah/2FZP/RUVer6j/wAgy7/64v8A+gmvKP2cf+Seah/2FZP/AEVFQB7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yX/Uv/ALpp9Ml/&#10;1L/7poA5D4V/8k50r6Sf+jGrsq434V/8k50r6Sf+jGrsqACiiigAooooAKKKKACiiigAooooAKKK&#10;KAGv/q2+hrx/9nD/AJELUv8AsKP/AOioq9gf/Vt9DXj/AOzh/wAiFqX/AGFH/wDRUVAHsVFFFABR&#10;RRQB498PP+S4ePvqP/Qq9hrx74ef8lv8ffUf+hV7DQAUUUUAFFFFABRRRQAUUUUAFFFFABRRRQAU&#10;UUUAFFFFABRRRQAUUUUAFFFFABRRRQAUUUUAFFFFABRRRQAUUUUAFFFFABRRRQAUUUUAFFFFABRR&#10;RQAUUUUAFFFFABRRRQAUUUUAFFFFABRRRQAUUUUAFFFFABRRRQAUUUUAFFFFABRRRQAUUUUAFFFF&#10;ABRRRQAUUUUAFFFFABRRRQAV4/8AA3/j+8a/9hU/zevYK8f+Bv8Ax/eNf+wqf5vQB7BRRRQAUUUU&#10;AeOaF/ydJ4n/AOwYn/ou2r2OvHNC/wCTpPE//YMT/wBF21ex0AFFFFABRRRQAUUUUAFFFFABRRRQ&#10;AUUUUAFFFFABRRRQAUUUUAFFFFABRRRQAUUUUAFFFFABRRRQAUUUUAFFFFABRRRQAUUUUAeO/G3/&#10;AJGTwB/2Ez/6HFXsVeO/G3/kZPAH/YTP/ocVexUAFFFFABRRRQAUUUUAFFFFAFbUf+QZd/8AXF//&#10;AEE15R+zj/yTzUP+wrJ/6Kir1fUf+QZd/wDXF/5GvKP2cf8Aknmof9hWT/0VFQB7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yX/Uv&#10;/umn0yX/AFL/AO6aAOQ+Ff8AyTnSvpJ/6MauyrjfhX/yTnSvpJ/6MauyoAKKKKACiiigAooooAKK&#10;KKACiiigAooooARuVI9q8f8A2cB/xQGon/qKP/6Kir2GvH/2cf8Aknuof9hWT/0VFQB7BRRRQAUU&#10;UUAeQfD0f8Xu8ffVf/Qq9fryXwAv/F6/iAfRov1r1qgAooooAKKKKACiiigAooooAKKKKACiiigA&#10;ooooAKKKKACiiigAooooAKKKKACiiigAooooAKKKKACiiigAooooAKKKKACiiigAooooAKKKKACi&#10;iigAooooAKKKKACiiigAooooAKKKKACiiigAooooAKKKKACiiigAooooAKKKKACiiigAooooAKKK&#10;KACiiigAooooAKKKKACiiigAryH4HjF942/7CzD9Xr16vJ/gsmy/8bj01qQfkWoA9YooooAKKKKA&#10;PHNB/wCTpPE//YMT/wBF21ex149oQ/4yi8Tf9gtP/QLevYaACiiigAooooAKKKKACiiigAooooAK&#10;KKKACiiigAooooAKKKKACiiigAooooAKKKKACiiigAooooAKKKKACiiigAooooAKKKKAPHfjb/yM&#10;ngD/ALCZ/wDQ4q9irx342/8AIyeAP+wmf/Q4q9ioAKKKKACiiigAooooAKKKKAK2of8AINuv+uL/&#10;AMjXlH7OP/JPNQ/7Csn/AKKir1m9/wCPC4/65N/KvJv2cf8Aknmof9hWT/0VFQB7BRRRQAUUUUAF&#10;FFFABRRRQAUUUUAFFFFABRRRQAUUUUARXFzBaRebcTRwx5C7pGCjJOByfepapatpNjrul3Gm6jbr&#10;PaTrtdG/mPQjqDXJaRqV94N1KDw74guWudOmby9K1WTq3pDMem8Do38QHrmgDb8G6xc6/wCGYdRv&#10;FjWaSa4jKxj5QEmdB19lFb9cl8NRt8C2o/6ebv8A9KZa62gAooooAKKKKACiiigAooooAKKKKACi&#10;iigAooooAKKKKACiiigAooooAKKKKACiiigAooooAKKKKACiiigAooooAKKKKACiiigAooooAKKK&#10;KACiiigAooooAKKKKACiiigAooooAKKKKACiiigAooooAKKKKACiiigAooooAKKKKACiiigAoooo&#10;AKKKKACiiigAooooAKKKKACiiigAooooAKKKKACiiigAooooAKKKKACiiigAooooAKKKKACiiigA&#10;pkv+pf8A3TT6ZL/qX/3TQByHwr/5JzpX0k/9GNXZVxvwr/5JzpX0k/8ARjV2VABRRRQAUUUUAFFF&#10;FABRRRQAUUUUAFFFFABXzD8J/AniHxP4Xur3SvG2oaFbx3rRG2tjJtdwiEudsijOGUdD0r6ePSvH&#10;/wBnE/8AFvdQH/UVk/8ARUVADD8IfGvb4rayfqZv/j1J/wAKi8bf9FV1j/vqb/49XslFAHjf/Cov&#10;G3/RVdY/76m/+PU4fCHxn3+K+tD6ed/8er2KigD520L4Y67c+OPE+n2nxA1S1v8AT/s32q9SNw1z&#10;5qF1yRMCcY7k10x+EPjTt8V9aP1M3/x6uj8Jf8le+Iv/AHDf/RDV6BQB43/wqLxt/wBFV1j/AL6m&#10;/wDj1H/CovG3/RVdY/76m/8Aj1eyUUAeN/8ACovG3/RVdY/76m/+PUf8Ki8bf9FV1j/vqb/49Xsl&#10;FAHjf/CovG3/AEVXWP8Avqb/AOPUf8Ki8bf9FV1j/vqb/wCPV7JRQB43/wAKi8bf9FV1j/vqb/49&#10;R/wqLxt/0VXWP++pv/j1eyUUAeN/8Ki8bf8ARVdY/wC+pv8A49R/wqLxt/0VXWP++pv/AI9XslFA&#10;Hjf/AAqLxt/0VXWP++pv/j1H/CovG3/RVdY/76m/+PV7JRQB43/wqLxt/wBFV1j/AL6m/wDj1H/C&#10;ovG3/RVdY/76m/8Aj1eyUUAeN/8ACovG3/RVdY/76m/+PUf8Ki8bf9FV1j/vqb/49XslFAHjf/Co&#10;vG3/AEVXWP8Avqb/AOPUf8Ki8bf9FV1j/vqb/wCPV7JRQB43/wAKi8bf9FV1j/vqb/49R/wqLxt/&#10;0VXWP++pv/j1eyUUAeN/8Ki8bf8ARVdY/wC+pv8A49R/wqLxt/0VXWP++pv/AI9XslFAHjf/AAqL&#10;xt/0VXWP++pv/j1H/CovG3/RVdY/76m/+PV7JRQB43/wqLxt/wBFV1j/AL6m/wDj1H/CovG3/RVd&#10;Y/76m/8Aj1eyUUAeN/8ACovG3/RVdY/76m/+PUf8Ki8bf9FV1j/vqb/49XslFAHjf/CovG3/AEVX&#10;WP8Avqb/AOPUf8Ki8bf9FV1j/vqb/wCPV7JRQB43/wAKi8bf9FV1j/vqb/49R/wqLxt/0VXWP++p&#10;v/j1eyUUAeN/8Ki8bf8ARVdY/wC+pv8A49R/wqLxt/0VXWP++pv/AI9XslFAHjf/AAqLxt/0VXWP&#10;++pv/j1H/CovG3/RVdY/76m/+PV7JRQB43/wqLxt/wBFV1j/AL6m/wDj1H/CovG3/RVdY/76m/8A&#10;j1eyUUAeN/8ACovG3/RVdY/76m/+PUf8Ki8bf9FV1j/vqb/49XslFAHjf/CovG3/AEVXWP8Avqb/&#10;AOPUf8Ki8bf9FV1j/vqb/wCPV7JRQB43/wAKi8bf9FV1j/vqb/49R/wqLxt/0VXWP++pv/j1eyUU&#10;AeN/8Ki8bf8ARVdY/wC+pv8A49R/wqLxt/0VXWP++pv/AI9XslFAHjf/AAqLxt/0VXWP++pv/j1H&#10;/CovG3/RVdY/76m/+PV7JRQB43/wqLxt/wBFV1j/AL6m/wDj1H/CovG3/RVdY/76m/8Aj1eyUUAe&#10;N/8ACovG3/RVdY/76m/+PUf8Ki8bf9FV1j/vqb/49XslFAHjf/CovG3/AEVXWP8Avqb/AOPUf8Ki&#10;8bf9FV1j/vqb/wCPV7JRQB43/wAKi8bf9FV1j/vqb/49R/wqLxt/0VXWP++pv/j1eyUUAeN/8Ki8&#10;bf8ARVdY/wC+pv8A49R/wqLxt/0VXWP++pv/AI9XslFAHjf/AAqLxt/0VXWP++pv/j1H/CovG3/R&#10;VdY/76m/+PV7JRQB43/wqLxt/wBFV1j/AL6m/wDj1H/CovG3/RVdY/76m/8Aj1eyUUAeN/8ACovG&#10;3/RVdY/76m/+PUf8Ki8bf9FV1j/vqb/49XslFAHjf/CovG3/AEVXWP8Avqb/AOPUf8Ki8bf9FV1j&#10;/vqb/wCPV7JRQB43/wAKi8bf9FV1j/vqb/49R/wqLxt/0VXWP++pv/j1eyUUAeN/8Ki8bf8ARVdY&#10;/wC+pv8A49R/wqLxt/0VXWP++pv/AI9XslFAHjf/AAqLxt/0VXWP++pv/j1H/CovG3/RVdY/76m/&#10;+PV7JRQB43/wqLxt/wBFV1j/AL6m/wDj1H/CovG3/RVdY/76m/8Aj1eyUUAeN/8ACovG3/RVdY/7&#10;6m/+PUf8Ki8bf9FV1j/vqb/49XslFAHjf/CovG3/AEVXWP8Avqb/AOPUf8Ki8bf9FV1j/vqb/wCP&#10;V7JRQB46PhD4z7/FfWvzm/8Aj1cv4L+GWval/b50z4ganprWer3FlceSjr9okjxmQ7ZRyd3fJ9zX&#10;0VXn/wALP+Z1/wCxrvv/AGSgDnD8IfGvb4rayfqZv/j1J/wqLxt/0VXWP++pv/j1eyUUAeN/8Ki8&#10;bf8ARVdY/wC+pv8A49Th8IfGnf4r60PoZv8A49XsVFAHg3w30e80H4/a9puo6tPq11Dpfz3s+d8m&#10;fIYZ3Mx4BA6np+Fe8147oJ/4yj8Uf9gtP/QLavYqACiiigAooooAKKKKACiiigAooooAKKKKACii&#10;igAooooAKKKKACiiigAooooAKKKKACiiigAooooAKKKKACiiigAooooAKKKKAPHfjb/yMngD/sJn&#10;/wBDir2KvHfjb/yMngD/ALCZ/wDQ4q9ioAKKKKACiiigAooooAKKKKAIbz/jyuP+ubfyr5o+E/gT&#10;X/FHha6vdK8b6joUEd68RtrbzNrsEQlztkUZIYDp/DX0tfHGn3J9Im/ka8m/Zx/5J5qH/YVk/wDR&#10;UVAFFfhb42F+9rP8UtYjJ5gbzJj5o7/8teCO4545q1/wqLxv/wBFV1j/AL6m/wDj1et3tlDf2xgm&#10;DAZDK6HDIw6Mp7EVTstQlhvBpmpMv2ogmGYDatyo6kDsw7j8Rx0APMP+FReNv+iq6x/31N/8epsn&#10;wj8crE5j+KervIFJVWkmUE9gT5pwPfFezUUAeJfBbUPE6eMfEuh+IdUv7trJFBS8nMpVgxGQWJwC&#10;PQ4PHXivSb3w/rlxdSS2/jLUrWNmysK2tqwQegJjyfxJrz74cf8AJb/H3++f/Q69loA5L/hF/En/&#10;AEP2p/8AgDaf/G6T/hF/Ev8A0P2p/wDgDaf/ABuuuooA5H/hF/Ev/Q/an/4A2n/xuj/hF/Ev/Q/a&#10;n/4A2n/xuuuooA5H/hF/Ev8A0P2p/wDgDaf/ABuj/hF/Ev8A0P2p/wDgDaf/ABuuuooA5H/hF/Ev&#10;/Q/an/4A2n/xul/4RfxL/wBD9qf/AIA2n/xuutooA5L/AIRfxL/0P2p/+ANp/wDG6P8AhF/En/Q/&#10;an/4A2n/AMbrraKAOTHhjxH/AND7qn/gFaf/ABqq2qeBdS1vTJtO1TxfqF1aTjbJE9laYYZ9osg+&#10;hBBBwa7WigDwjwM+vaTa2WmX/im907R7qeeLTLiKC3dDIs0gaORnjJDsQWGTg5x14r0s+GPEZ6eP&#10;NUH/AG5Wn/xqqXgjS7HXPhkunalbR3NpPcXiyRuOCPtUv5EdQeoPPWtLwpaa/pEl1pOqTm/0+DBs&#10;NQkfM0iHPySDuy4Hzd80AdBawywWsMU07XEqIqvKwAMhAwWIAABPXAGKnoooAKKKKACiiigAoooo&#10;AKKKKACiiigAooooAKKKKACiiigAooooAKKKKACiiigAooooAKKKKACiiigAooooAKKKKACiiigA&#10;ooooAKKKKACiiigAooooAKKKKACiiigAooooAKKKKACiiigAooooAKKKKACiiigAooooAKKKKACi&#10;iigAooooAKKKKACiiigAooooAKKKKACiiigAooooAKKKKACiiigAooooAKKKKACiiigAooooAKKK&#10;KACiiigApkv+pf8A3TT6ZL/qX/3TQByHwr/5JzpX0k/9GNXZVxvwr/5JzpX0k/8ARjV2VABRRRQA&#10;UUUUAFFFFABRRRQAUUUUAFFFFACP9xvpXj37OH/Ig6j/ANhR/wD0VFXsL/cb6V4/+zh/yIGo/wDY&#10;Uf8A9FRUAew0UUUAFFFFAHn/AIS/5K/8Rf8AuG/+iGr0CuG8MWN5B8VPHl5NaTx2t0NP8id4yEl2&#10;wkNtbo2DwcdK7mgAooooAKKKKACiiigAooooAKKKKACiiigAooooAKKKKACiiigAooooAKKKKACi&#10;iigAooooAKKKKACiiigAooooAKKKKACiiigAooooAKKKKACiiigAooooAKKKKACiiigAooooAKKK&#10;KACiiigAooooAKKKKACiiigAooooAKKKKACiiigAooooAKKKKACiiigAooooAKKKKACiiigArz/4&#10;Wf8AM6/9jXff+yV6BXD/AA2sLyx/4S77ZaT2/n+JbyeLzYyvmRts2uueqnsRxQB3FFFFABRRRQB4&#10;5oP/ACdJ4n/7Bif+i7avY68c0H/k6TxP/wBgxP8A0XbV7HQAUUUUAFFFFABRRRQAUUUUAFFFFABR&#10;RRQAUUUUAFFFFABRRRQAUUUUAFFFFABRRRQAUUUUAFFFFABRRRQAUUUUAFFFFABRRRQB478bf+Rk&#10;8Af9hM/+hxV7FXjvxt/5GTwB/wBhM/8AocVexUAFFFFABRRRQAUUUUAFFFFAFbUP+Qbdf9cX/ka8&#10;o/Zx/wCSeah/2FZP/RUVes3vNhcDn/VN0Hsa8V+AWoS6Z4CvrmdVOmjU5BM6r80B8qL529U55P8A&#10;DjJ4zgA9xqnqWnW+qWbW1wGxkMjq2143HRlPUEdjVsEEAg5B6EUtAGLpuo3EN2NK1Vl+14JgnAwt&#10;yg6n0Djuv4jjptVUv9OttStTb3CHbuDqyna0bDoynqCOxFV7G7nhmXTtRcG6wTFMBhbhR3How7r+&#10;I46AHlnw2/5Lf4+/3z/6Mr2avGvhv/yW/wAff75/9GV7LQAUUUUAFFFFABRRRQAVR1TWdM0S0+1a&#10;rf21lBnAeeUICfQZ6n2FWLu5js7Oe6lz5cMbSPj0Ayf5V4P4L8In4vX174x8W3E0tn9oaCzso2KL&#10;tXB6jovOOOSQcmgDv5vjX4Aicr/bvmEHHyW0pH57ansfi/4D1CZIY/EEMcjnAE8bxj8WYBR+Jq3b&#10;fDDwPax7I/DGnMP+msXmH82yar6j8JPAupRsr+HraBiMB7bMRX3G0gfpQB2UM0VxCk0EiSxONyOj&#10;BlYeoI60+vEfCdvf/DH4sReDvtktzoOrxNNZiTkxuMn6A/KQcdcqa9uoA5D4Y/8AIh2v/X1ef+lU&#10;tdfXIfDH/kQ7X/r6vP8A0qlrr6ACiiigAooooAKKKKACiiigAooooAKKKKACiiigAooooAKKKKAC&#10;iiigAooooAKKKKACiiigAooooAKKKKACiiigAooooAKKKKACiiigAooooAKKKKACiiigAooooAKK&#10;KKACiiigAooooAKKKKACiiigAooooAKKKKACiiigAooooAKKKKACiiigAooooAKKKKACiiigAooo&#10;oAKKKKACiiigAooooAKKKKACiiigAooooAKKKKACiiigAooooAKKKKACmS/6l/8AdNPpkv8AqX/3&#10;TQByHwr/AOSc6V9JP/RjV2Vcb8K/+Sc6V9JP/RjV2VABRRRQAUUUUAFFFFABRRRQAUUUUAFFFFAC&#10;N90/SvIP2cf+Sfah/wBhWT/0VFXr56GvIP2cf+Seah/2FZP/AEVFQB6Z4h8Qaf4X0K51jVJTHa26&#10;5O0ZZieAqjuSeB+uBXllr4p+LXjWBdQ8PaPp+j6VJl7eW7IZ5V7fezkHqCEA9zVj49lXsfC9vfZG&#10;iyaspvXUYIAGBhug+UydfT2rjv2h7LWP7d0aOK0l/sOO2WG0EMf7tZizZTgcMVVcL6DjvQB6B4R+&#10;JuqHxInhPx1pK6RrcoBtpU/1NxnPGckZOMAgkE5HBAB9Qr52+Jy30fwZ8Fy61lfEkVwgQyZFwE2N&#10;nIPzZ4h3f7WM19E0AFFc1o3iWbVPG/ifQXt40h0cWvlyqTuk82Muc+mMYFdLQAUUUUAFFFFABRRR&#10;QAUUUUAFFFFABRRRQAUUUUAFFFFABRRRQAUUUUAFFFFABRRRQAUUUUAFFFFABRRRQAUUUUAFFFFA&#10;BRRRQAUUUUAFFFFABRRRQAUUUUAFFFFABRRRQAUUUUAFFFFABRRRQAUUUUAFFFFABRRRQAUUUUAF&#10;FFFABRRRQAUUUUAFFFFABRRRQAUUUUAFFFFABRRRQAUUVzfhDxLN4kGvedbxw/2ZrFxpybCTvWPb&#10;hjnud1AGvq2rWOh6Tc6nqVwlvZ2yb5ZHPAHoPUk4AA5JIA5NeR2vjf4mePme68H6PaaXou4iG8vs&#10;FpMEjqcg5I/hUgEEbuK0P2iDcD4bweQX8s6jF5+3ps2SYz7btv44rA+NN94g0LRPD8PhSe8tfDEN&#10;quLnT5X2gDasYeVTnbtK7cnDE9yBgA6Dw98SvEel+KLLwz8QdGSxur9glle23McjEgBWALDk8ZB4&#10;JXKgHI9Yr568W3eqah+zxYX/AIueWLWUvkNg8kZSWTlgC2AMHy95ycZCqeSefddCe/k8PabJqqbN&#10;Ra1iN0uAMSlBvHHH3s9KAPLNB/5Ok8T/APYMT/0XbV7HXjmg/wDJ0nij/sGJ/wCgW1ex0AFFFFAB&#10;RRRQAUUUUAFFFFABRRRQAUUUUAFFFFABRRRQAUUUUAFFFFABRRRQAUUUUAFFFFABRRRQAUUUUAFF&#10;FFABRRRQAUUUUAeO/G3/AJGTwB/2Ez/6HFXsVeO/G3/kZPAH/YTP/ocVexUAFFFFABRRRQAUwSxs&#10;5RXUuvVQeRT68z8NeHLq0+KOrapP4ItrKOWWdo9YjvS5lDNkHyi52s3JJAHcUAemUm4ZxkZPbNLX&#10;j/jzwhNq/i66vF+GEOuK6xgX41v7KZcIB8ybhyOmfQCgD1q7x9inyQB5bZJ+leS/s4/8k81D/sKy&#10;f+ioq52XwHKtrLj4JIrbDh/+En3YOOuN2T9M1yfw3ZV8N3BbU/HFrm7bCaDEzQH5E5JA+/6+22gD&#10;6NfPhVi6gnQ2OWUDP2InuP8Apl6j+Dr93p0CurorowZWGQwOQRXnfwyeJ5tTUal4uvGIQlPEMbAK&#10;Of8AV5H5j6cV0RB8JMWGToBPIHP2HPf/AK4/+gf7o4AOjqC7tIb63MM65XIZWHDIw6Mp7EdjXiHi&#10;W5t5PFOpmLxD8SQvnt8umxv9nU9xHyMqDwDjHHBPUz+CvEX9k+P7Cyn1TxfPZalC8Cv4jYxxrPkF&#10;Agbqx2kDBH3gOc0ATfDGOWL40eO0mnE8gb5pAm3P7z0HFe01478Of+S3ePv98f8AodexUAFFFFAB&#10;RRRQAUUUUAQ3dsl5Zz2sv+rmjaNsehGDXhHg3xY3wdvrzwf4utrmOxa4aeyvkQupQ4GcDqvGeMkE&#10;kEenvtVNR0uw1e1NtqNlb3cB58ueMOP1oA5u1+KXga8QvF4msFA/57OYj+TAGq+pfF3wLpkReTxB&#10;bzsBkJbBpSf++Rj8yKJfhB4ClbcfDluP9ySRR+jVRn8KfC/wvrWm2dzpFjDf3zlbSOWKSbzG4BHO&#10;5f4h19aAOY8JTX/xM+KsfjN7Ge10PSoTDZeaMGRjn04J+Yk4yOgr2ymxxpDEscSKkaDaqqMAD0Ap&#10;1AHIfDD/AJEO1/6+rz/0qlrr65D4Yf8AIhWv/X1ef+lUtdfQAUUUUAFFFFABRRRQAUUUUAFFFFAB&#10;RRRQAUUUUAFFFFABRRRQAUUUUAFFFFABRRRQAUUUUAFFFFABRRRQAUUUUAFFFFABRRRQAUUUUAFF&#10;FFABRRRQAUUUUAFFFFABRRRQAUUUUAFFFFABRRRQAUUUUAFFFFABRRRQAUUUUAFFFFABRRRQAUUU&#10;UAFFFFABRRRQAUUUUAFFFFABRRRQAUUUUAFFFFABRRRQAUUUUAFFFFABRRRQAUUUUAFFFFABRRRQ&#10;AUyX/Uv/ALpp9Ml/1L/7poA5D4V/8k50r6Sf+jGrsq434V/8k50r6Sf+jGrsqACiiigAooooAKKK&#10;KACiiigAooooAKKKKAEb7p+leQfs4/8AJPtQ/wCwrJ/6Kir19/uN9K8f/Zw/5EDUf+wo/wD6KioA&#10;9I8VeG7Lxd4bvNEv9yw3CjDp96NgQVYfQgfXp3rzGysvjN4Ks49J02HSPEdjGCsE00mHiQcKp3PG&#10;enb5sdM4Ar2eigDybw54A8U674qsfFfxBv4mmsW8yy0qAgpC/Ykj5RggHgsSQuW4xXrNFFAHn/hL&#10;/kr/AMRf+4b/AOiGr0CvPvCX/JYPiL9NN/8ARBr0GgAooooAKKKKACiiigAooooAKKKKACiiigAo&#10;oooAKKKKACiiigAooooAKKKKACiiigAooooAKKKKACiiigAooooAKKKKACiiigAooooAKKKKACii&#10;igAooooAKKKKACiiigAooooAKKKKACiiigAooooAKKKKACiiigAooooAKKKKACiiigAooooAKKKK&#10;ACiiigAooooAKKKKACiiigArz/4Wf8zr/wBjXff+yV6BXn/ws/5nX/sa77/2SgDr9e0Sy8SaDe6P&#10;qCFrW7jMb7cbl7hlyCNwIBBweQK8msdH+L/gGFdJ0Mab4j0pAVtjcEI0Kg8AhnQjOem5wMcYr2qi&#10;gDx3Tfh/4v8AGPiex1/4iXFrHa2beZb6RbkMqsD0bGVwcAk7mJGASK9ioooA8c0H/k6TxR/2DE/9&#10;F21ex145oP8AydJ4n/7Bif8Aou2r2OgAooooAKKKKACiiigAooooAKKKKACiiigAooooAKKKKACi&#10;iigAooooAKKKKACiiigAooooAKKKKACiiigAooooAKKKKACiiigDx342/wDIyeAP+wmf/Q4q9irx&#10;342/8jJ4A/7CZ/8AQ4q9ioAKKKKACiiigAooooAKKKKAIbokWc5HURt/KvJf2cf+Seah/wBhWT/0&#10;VFXrN7gWFwT08pv5GvGf2foLhfh/f3llzcJqcgMTHCzL5UR2n0PXB7Z9KAPbaKq2GoQajb+bCWBV&#10;ikkbjDxsOqsOx/8ArEZBBq1QBzhB8JcoCdA/iUD/AI8B6j/pl6/3Ov3c43niguVjMkccqqwkQsAw&#10;BHRh7+9S1z20+FSCis2hE/MBybIk9f8Arl6/3Ov3clQDz34cn/i93j7/AH//AGevY68a+GzB/jb4&#10;9YMCC/GDkH569loAKKKKACiiigAooooAgvIpZrG4igl8mZ42WOTH3GI4P4GvmfW9V+J/hbxHDpev&#10;eKbixtpm2xai674HHY5Ck/UHkdTX0/VDWNG07X9Nl0/VLSO6tZB8yOP1B7H3FAHldv4P+K80CTQ/&#10;EGzljcBkdRuUj1B2cg1wvjfw745s/Gfhe11bxJFe6jdTFbC4XgQNuUE42j1U9D0rtJtP8U/Byd7j&#10;SBNrfg9n3SWjHM1rnqQfT3HHqB1rI8X+MdG8XfED4d3+jXfmot3+8jYYeJjJH8rL1B4PPTuCRQB2&#10;Hhvwl8TLDxJZXeteMLe902NyZ7dd2XG0jH3B3x3r1CiigDj/AIYf8iFa/wDX1ef+lUtdhXH/AAv/&#10;AORBtf8Ar6vP/SqWuwoAKKKKACiiigAooooAKKKKACiiigAooooAKKKKACiiigAooooAKKKKACii&#10;igAooooAKKKKACiiigAooooAKKKKACiiigAooooAKKKKACiiigAooooAKKKKACiiigAooooAKKKK&#10;ACiiigAooooAKKKKACiiigAooooAKKKKACiiigAooooAKKKKACiiigAooooAKKKKACiiigAooooA&#10;KKKKACiiigAooooAKKKKACiiigAooooAKKKKACiiigAooooAKZL/AKl/900+mS/6l/8AdNAHIfCv&#10;/knOlfST/wBGNXZVxvwr/wCSc6V9JP8A0Y1dlQAUUUUAFFFFABRRRQAUUUUAFFFFABRRRQAj/cb6&#10;V49+zh/yIOo/9hR//RUVewnkYryD9nEf8W+1A/8AUVk/9FRUAewUUUUAFFFFAHH+HtD1Cw+JHjLV&#10;riALY6kLL7LJvB3+XEVfgcjB9cda7CiigAooooAKKKKACiiigAooooAKKKKACiiigAooooAKKKKA&#10;CiiigAooooAKKKKACiiigAooooAKKKKACiiigAooooAKKKKACiiigAooooAKKKKACiiigAooooAK&#10;KKKACiiigAooooAKKKKACiiigAooooAKKKKACiiigAooooAKKKKACiiigAooooAKKKKACiiigAoo&#10;ooAKKKKACiiigArkPAOiahon/CT/ANoW/k/bvEF3e2/zq2+F9u1uCcZweDzXX0UAFFFFABRRRQB4&#10;5oP/ACdJ4n/7Bif+i7avY68d0Ef8ZR+KP+wYn/oFtXsVABRRRQAUUUUAFFFFABRRRQAUUUUAFFFF&#10;ABRRRQAUUUUAFFFFABRRRQAUUUUAFFFFABRRRQAUUUUAFFFFABRRRQAUUUUAFFFFAHjvxt/5GTwB&#10;/wBhM/8AocVexV478bf+Rk8Af9hM/wDocVexUAFFFFABRRRQAUUUUAFFFFAFbUP+Qbdf9cX/AJGv&#10;KP2cf+Seah/2FZP/AEVFXrF9zp9yP+mTfyNeT/s4/wDJPNQ/7Csn/oqKgD0rUrC4Sf8AtLSwn21Q&#10;BJExwlyo/hY9iOzdu/FWdN1K31S18+DepViskUg2vE46qw7EH8D1GRg1drJ1DTp0uv7S0vYt6ABL&#10;E52pcp/dY9mHZscd8igDWpCAQQQCD1Bqtp9/FqNotxErp/C8Ugw8bDqrDsR/+rIq1QB4r8L7aCz+&#10;NHju3tolhhRiFjT7o/edq9qrxr4b/wDJbvH3++f/AEZXstABRRRQAUUUUAFFFFABRRRQAhAIIIyD&#10;1BrgJfg54VbxZB4hto7izuIplnENu4WIuDnO0g4z6DAr0CigAoqhrH9p/wBlzNo5g+3KA0S3AOx8&#10;HlTjpkcZqv4f8QQa/ZM6xSW15A3l3dnNxJbyd1PqO4PQjBoAxvhh/wAiFa/9fV5/6VS12Fcj8Mhj&#10;wJaj/p6vP/SqWuuoAKKKKACiiigAooooAKKKKACiiigAooooAKKKKACiiigAooooAKKKKACiiigA&#10;ooooAKKKKACiiigAooooAKKKKACiiigAooooAKKKKACiiigAooooAKKKKACiiigAooooAKKKKACi&#10;iigAooooAKKKKACiiigAooooAKKKKACiiigAooooAKKKKACiiigAooooAKKKKACiiigAooooAKKK&#10;KACiiigAooooAKKKKACiiigAooooAKKKKACiiigAooooAKZL/qX/AN00+mS/6l/900Ach8K/+Sc6&#10;V9JP/RjV2Vcb8K/+Sc6V9JP/AEY1dlQAUUUUAFFFFABRRRQAUUUUAFFFFABRRRQAV8vfCr4rWXgb&#10;wxdaXc6Te3jy3jXCvblcAFEXBz3+TP419Q14/wDs4/8AJPNQ/wCwrJ/6KioArN+0ZpI/5lzVPxKC&#10;mf8ADR+k/wDQu6l/32le2UUAeKD9o/ST/wAy5qX/AH2lPH7Rekn/AJlzVcexT/GvaKKAPB7T9o2I&#10;6vf/AGnQ7hrD939kSHHmpgfvPMJOD82MYA461fP7RmlD/mXNU/Flq/4AbPxr+IH1ir1qgDxP/ho/&#10;Sf8AoXdR/wC+0pP+GkNJ/wChd1H/AL+JXttFAHiX/DSGk/8AQu6j/wB/Eo/4aQ0n/oXdR/7+JXtt&#10;FAHiX/DSGk/9C7qP/fxKP+GkNJ/6F3Uf+/iV7bRQB4l/w0hpP/Qu6j/38Sj/AIaQ0n/oXdR/7+JX&#10;ttFAHiX/AA0hpP8A0Luo/wDfxKP+GkNJ/wChd1H/AL+JXttFAHiX/DSGk/8AQu6j/wB/Eo/4aQ0n&#10;/oXdR/7+JXttFAHiX/DSGk/9C7qP/fxKP+GkNJ/6F3Uf+/iV7bRQB4l/w0hpP/Qu6j/38Sj/AIaQ&#10;0n/oXdR/7+JXttFAHiX/AA0hpP8A0Luo/wDfxKP+GkNJ/wChd1H/AL+JXttFAHiX/DSGk/8AQu6j&#10;/wB/Eo/4aQ0n/oXdR/7+JXttFAHiX/DSGk/9C7qP/fxKP+GkNJ/6F3Uf+/iV7bRQB4l/w0hpP/Qu&#10;6j/38Sj/AIaQ0n/oXdR/7+JXttFAHiX/AA0hpP8A0Luo/wDfxKP+GkNJ/wChd1H/AL+JXttFAHiX&#10;/DSGk/8AQu6j/wB/Eo/4aQ0n/oXdR/7+JXttFAHiX/DSGk/9C7qP/fxKP+GkNJ/6F3Uf+/iV7bRQ&#10;B4l/w0hpP/Qu6j/38Sj/AIaQ0n/oXdR/7+JXttFAHiX/AA0hpP8A0Luo/wDfxKP+GkNJ/wChd1H/&#10;AL+JXttFAHiX/DSGk/8AQu6j/wB/Eo/4aQ0n/oXdR/7+JXttFAHiX/DSGk/9C7qP/fxKP+GkNJ/6&#10;F3Uf+/iV7bRQB4l/w0hpP/Qu6j/38Sj/AIaQ0n/oXdR/7+JXttFAHiX/AA0hpP8A0Luo/wDfxKP+&#10;GkNJ/wChd1H/AL+JXttFAHiX/DSGk/8AQu6j/wB/Eo/4aQ0n/oXdR/7+JXttFAHiX/DSGk/9C7qP&#10;/fxKP+GkNJ/6F3Uf+/iV7bRQB4l/w0hpP/Qu6j/38Sj/AIaQ0n/oXdR/7+JXttFAHiX/AA0hpP8A&#10;0Luo/wDfxKP+GkNJ/wChd1H/AL+JXttFAHiX/DSGk/8AQu6j/wB/Eo/4aQ0n/oXdR/7+JXttFAHi&#10;X/DSGk/9C7qP/fxKP+GkNJ/6F3Uf+/iV7bRQB4l/w0hpP/Qu6j/38Sj/AIaQ0n/oXdR/7+JXttFA&#10;HiX/AA0hpP8A0Luo/wDfxKP+GkNJ/wChd1H/AL+JXttFAHiX/DSGk/8AQu6j/wB/Eo/4aQ0n/oXd&#10;R/7+JXttFAHiX/DSGk/9C7qP/fxKP+GkNJ/6F3Uf+/iV7bRQB4l/w0hpP/Qu6j/38Sj/AIaQ0n/o&#10;XdR/7+JXttFAHiX/AA0hpP8A0Luo/wDfxKP+GkNJ/wChd1H/AL+JXttFAHiX/DSGk/8AQu6j/wB/&#10;Eo/4aQ0n/oXdR/7+JXttFAHiX/DSGk/9C7qP/fxKP+GkNJ/6F3Uf+/iV7bRQB4l/w0hpP/Qu6j/3&#10;8Sj/AIaQ0n/oXdR/7+JXttFAHiX/AA0hpP8A0Luo/wDfxKP+GkNJ/wChd1H/AL+JXttFAHiX/DSG&#10;k/8AQu6j/wB/Eo/4aQ0n/oXdR/7+JXttFAHif/DSGk/9C7qP/fxKUftHaSf+Zc1L/vtK9rooA8YH&#10;7RWkn/mXNW/DZ/jWfpX7Rkbi8/tDQrmY/aXNt9kAG2A/cD5Jy/XJHB9K93ryb4KtuvvG/wD2GpD+&#10;rUAZx/aN0of8y5qf4stN/wCGj9J/6F3Uf++0r2yigDxQftHaSf8AmXdS/wC+0p4/aL0k/wDMuar+&#10;BSvaKKAPBfhr4ki8W/HzXdbgtZbaK50rAim++u3yF5x67fyNe9V49oR/4yi8Tj/qFIP/ABy2r2Gg&#10;AooooAKKKKACiiigAooooAKKKKACiiigAooooAKKKKACiiigAooooAKKKKACiiigAooooAKKKKAC&#10;iiigAooooAKKKKACiiigDx342/8AIyeAP+wmf/Q4q9irx342/wDIyeAP+wmf/Q4q9ioAKKKKACii&#10;igAooooAKKKKAIbvmynH/TNv5V8zfCv4q2HgXwtcaZc6Vf3jy3j3BkgC7VBRFA5PX5f1FfTF5xY3&#10;H/XJv5V5N+zj/wAk81D/ALCsn/oqKgCsf2jNJH/Muap+JSm/8NHaT/0Lupf99pXtdFAHg1z+0Hpv&#10;2pbyy8P36T5VZVZ12yx55B9CASQfw6Vf/wCGjdJxz4d1P/vpK9qooA8M+C+oSeIPiL4w8QR2UsFp&#10;eYZd6/dJfIUnpnHNemXfjRLS7ltz4d8RymNiu+HTmdGwcZBB5FdPRQByH/Cfp/0K3ir/AMFTf40n&#10;/CwE/wChV8V/+Cpv8a7CigDj/wDhYCf9Cr4r/wDBU3+NH/CwE/6FXxX/AOCpv8a7CigDj/8AhYCf&#10;9Cr4r/8ABU3+NH/CwE/6FXxX/wCCpv8AGuwooA4//hYCf9Cr4r/8FTf40f8ACwE/6FXxX/4Km/xr&#10;sKKAOP8A+FgJ/wBCr4r/APBU3+NL/wALAj/6FXxV/wCCpv8AGuvooA5EePYz/wAyv4p/8Fbf41g6&#10;5rskt2utaL4c8R2+tQrt+fS3Ed0g58uTB6Hs3UGvTKKAPJfhx4/tk8JJZDQ9bmure4nM8drZNKsb&#10;PM7hdw9A2MnHINdY3j6Nf+ZX8Un6aU/+Nc/4U0O6n8HWes6HJFb61BcXgG8YjuUF1L+6kx2PZuoP&#10;IrtvD/iG28QWbyRxyW93A3l3VnMMSW8ndWH8iOCORQBo2lx9qtIbjypIvNjV/LlXa6ZGcMOxHQip&#10;6KKACiiigAooooAKKKKACiiigAooooAKKKKACiiigAooooAKKKKACiiigAooooAKKKKACiiigAoo&#10;ooAKKKKACiiigAooooAKKKKACiiigAooooAKKKKACiiigAooooAKKKKACiiigAooooAKKKKACiii&#10;gAooooAKKKKACiiigAooooAKKKKACiiigAooooAKKKKACiiigAooooAKKKKACiiigAooooAKKKKA&#10;CiiigAooooAKKKKACiiigAooooAKZL/qX/3TT6ZL/qX/AN00Ach8K/8AknOlfST/ANGNXZVxvwr/&#10;AOSc6V9JP/RjV2VABRRRQAUUUUAFFFFABRRRQAUUUUAFFFFACNwpPtXj/wCzgf8AigNRH/UUf/0V&#10;FXr7/wCrb6GvH/2cP+RC1L/sKP8A+ioqAPYqKKKACiiigDyD4enPxu8ff7y/+hV6/Xj3w8/5Lf4+&#10;+o/9Cr2GgAooooAKKKKACiiigAooooAKKKKACiiigAooooAKKKKACiiigAooooAKKKKACiiigAoo&#10;ooAKKKKACiiigAooooAKKKKACiiigAooooAKKKKACiiigAooooAKKKKACiiigAooooAKKKKACiii&#10;gAooooAKKKKACiiigAooooAKKKKACiiigAooooAKKKKACiiigAooooAKKKKACiiigAryH4HnN942&#10;/wCwux/Vq9erx/4G/wDH941/7Cp/m9AHsFFFFABRRRQB45oP/J0nif8A7Bif+i7avY68c0L/AJOk&#10;8T/9gxP/AEXbV7HQAUUUUAFFFFABRRRQAUUUUAFFFFABRRRQAUUUUAFFFFABRRRQAUUUUAFFFFAB&#10;RRRQAUUUUAFFFFABRRRQAUUUUAFFFFABRRRQB478bf8AkZPAH/YTP/ocVexV478bf+Rk8Af9hM/+&#10;hxV7FQAUUUUAFFFFABRRRQAUUUUAVtQ/5Bt1/wBcX/ka8o/Zx/5J5qH/AGFZP/RUVer6j/yDLv8A&#10;64v/ACNeUfs4/wDJPNQ/7Csn/oqKgD2CiiigAooooAKKKKACiiigAooooAKKKKACiiigAooooAKK&#10;KKAOQ+GJz4DtT/09Xn/pVLXSrp1mmoSagltGt5IgjeYLhmUHIBPcVzHwu/5EG0/6+rz/ANKpa7Gg&#10;AooooAKKKKACiiigAooooAKKKKACiiigAooooAKKKKACiiigAooooAKKKKACiiigAooooAKKKKAC&#10;iiigAooooAKKKKACiiigAooooAKKKKACiiigAooooAKKKKACiiigAooooAKKKKACiiigAooooAKK&#10;KKACiiigAooooAKKKKACiiigAooooAKKKKACiiigAooooAKKKKACiiigAooooAKKKKACiiigAooo&#10;oAKKKKACiiigAooooAKKKKACiiigApkv+pf/AHTT6ZL/AKl/900Ach8K/wDknOlfST/0Y1dlXG/C&#10;v/knOlfST/0Y1dlQAUUUUAFFFFABRRRQAUUUUAFFFFABRRRQA1/9W30NeP8A7OH/ACIWpf8AYUf/&#10;ANFRV7A/+rb6GvH/ANnD/kQtS/7Cj/8AoqKgD2KiiigAooooA8e+Hn/JcPH31H/oVew1498PP+S4&#10;ePvqP/Qq9hoAKKKKACiiigAooooAKKKKACiiigAooooAKKKKACiiigAooooAKKKKACiiigAooooA&#10;KKKKACiiigAooooAKKKKACiiigAooooAKKKKACiiigAooooAKKKKACiiigAooooAKKKKACiiigAo&#10;oooAKKKKACiiigAooooAKKKKACiiigAooooAKKKKACiiigAooooAKKKKACiiigAooooAK8f+Bv8A&#10;x/eNf+wqf5vXsFeP/A3/AI/vGv8A2FT/ADegD2CiiigAooooA8c0L/k6TxP/ANgxP/RdtXsdeOaF&#10;/wAnSeJ/+wYn/ou2r2OgAooooAKKKKACiiigAooooAKKKKACiiigAooooAKKKKACiiigAooooAKK&#10;KKACiiigAooooAKKKKACiiigAooooAKKKKACiiigDx342/8AIyeAP+wmf/Q4q9irx342/wDIyeAP&#10;+wmf/Q4q9ioAKKKKACiiigAooooAKKKKAK2o/wDIMu/+uL/+gmvKP2cf+Seah/2FZP8A0VFXq+o/&#10;8gy7/wCuL/8AoJryj9nH/knmof8AYVk/9FRUAewUUUUAFFFFABRRRQAUUUUAFFFFABRRRQAUUUUA&#10;FFFFABRRRQBx3wu/5EC0/wCvq8/9Kpa7GuO+F3/IgWn/AF9Xn/pVLXY0AFFFFABRRRQAUUUUAFFF&#10;FABRRRQAUUUUAFFFFABRRRQAUUUUAFFFFABRRRQAUUUUAFFFFABRRRQAUUUUAFFFFABRRRQAUUUU&#10;AFFFFABRRRQAUUUUAFFFFABRRRQAUUUUAFFFFABRRRQAUUUUAFFFFABRRRQAUUUUAFFFFABRRRQA&#10;UUUUAFFFFABRRRQAUUUUAFFFFABRRRQAUUUUAFFFFABRRRQAUUUUAFFFFABRRRQAUUUUAFFFFABR&#10;RRQAUUUUAFMl/wBS/wDumn0yX/Uv/umgDkPhX/yTnSvpJ/6MauyrjfhX/wAk50r6Sf8Aoxq7KgAo&#10;oooAKKKKACiiigAooooAKKKKACiiigBr/wCrb6GvH/2cP+RC1L/sKP8A+ioq9gf/AFbfQ14/+zh/&#10;yIWpf9hR/wD0VFQB7FRRRQAUUUUAePfDz/kuHj76j/0KvYa8e+Hn/JcPH31H/oVew0AFFFFABRRR&#10;QAUUUUAFFFFABRRRQAUUUUAFFFFABRRRQAUUUUAFFFFABRRRQAUUUUAFFFFABRRRQAUUUUAFFFFA&#10;BRRRQAUUUUAFFFFABRRRQAUUUUAFFFFABRRRQAUUUUAFFFFABRRRQAUUUUAFFFFABRRRQAUUUUAF&#10;FFFABRRRQAUUUUAFFFFABRRRQAUUUUAFFFFABRRRQAUUUUAFeP8AwN/4/vGv/YVP83r2CvH/AIG/&#10;8f3jX/sKn+b0AewUUUUAFFFFAHjmhf8AJ0nif/sGJ/6Ltq9jrxzQv+TpPE//AGDE/wDRdtXsdABR&#10;RRQAUUUUAFFFFABRRRQAUUUUAFFFFABRRRQAUUUUAFFFFABRUbzwxOqSSort91WYAn6VJQAUVzGu&#10;fETwl4cuTa6prdtFcD70KZkdfqFBx+NTaD448M+JpGi0jWLa5mXrECVf/vk4J/CgDoaSlrjfGFzc&#10;QeK/BkcM8qRz6hIsqK5AkAhYgEd8EZoA7KiiigAooooAKKKKACiiigAooooAKKKKAPHfjb/yMngD&#10;/sJn/wBDir2KvHfjb/yMngD/ALCZ/wDQ4q9ioAKKKKACiiigAooooAKKKKAK2o/8gy7/AOuL/wDo&#10;Jryj9nH/AJJ5qH/YVk/9FRV6vqP/ACDLv/ri/wD6Ca8o/Zx/5J5qH/YVk/8ARUVAHsFFFFABRRRQ&#10;AUUUUAFFFFABRRRQAUUUUAFFIzBVLMcKBkk9q8MOteNfi7rN7F4Z1B9C8NWknkm6BKySt9V5zjna&#10;CAARnNAHuZIAyTilrxL/AIZ2t53aW98WahcStzv8oZ/Eljmk/wCFB6hpbNceH/G1/aXAHy5Vk/Nk&#10;YH9KAPbqK8o+H3jTxHa+K5vA3jZVfVI4zJa3agYmQDuRgHgEg4zwQea9XoA4/wCF/wDyINp/19Xn&#10;/pVLXYVyHww/5EK1/wCvq8/9Kpa6+gAooooAKKKKACiiigAooooAKKKKACiiigAooooAKKKKACii&#10;igAooooAKKKKACiiigAooooAKKKKACiiigAooooAKKKKACiiigAooooAKKKKACiiigAooooAKKKK&#10;ACiiigAooooAKKKKACiiigAooooAKKKKACiiigAooooAKKKKACiiigAooooAKKKKACiiigAooooA&#10;KKKKACiiigAooooAKKKKACiiigAooooAKKKKACiiigAooooAKKKKACiiigApkv8AqX/3TT6ZL/qX&#10;/wB00Ach8K/+Sc6V9JP/AEY1dlXG/Cv/AJJzpX0k/wDRjV2VABRRRQAUUUUAFFFFABRRRQAUUUUA&#10;FFFFADX/ANW30NeP/s4f8iFqX/YUf/0VFXsD/wCrb6GvH/2cP+RC1L/sKP8A+ioqAPYqKKKACiii&#10;gDx74ef8lw8ffUf+hV7DXj3w8/5Lh4++o/8AQq9hoAKKKKACiiigAooooAKKKKACiiigAooooAKK&#10;KKACiiigAooooAKKKKACiiigAooooAKKKKACiiigAooooAKKKKACiiigAooooAKKKKACiiigAooo&#10;oAKKKKACiiigAooooAKKKKACiiigAooooAKKKKACiiigAooooAKKKKACiiigAooooAKKKKACiiig&#10;AooooAKKKKACiiigAooooAK8f+Bv/H941/7Cp/m9ewV4/wDA3/j+8a/9hU/zegD2CiiigAooooA8&#10;c0L/AJOk8T/9gxP/AEXbV7HXjmhf8nSeJ/8AsGJ/6Ltq9joAKKKKACiiigAooooAKKKKACiiigAo&#10;oooAKKKKACiiigAooooA8M+Ma7vir4FXJG6ZAcH/AKbLXofxR8RXPhf4eapqVk2y72rDC/8AdZ2C&#10;7h7gEke4FcZ8Y/DPifUvEnh/XPD2mG+Om5dlVhkMHDD5SQSOO1cx41+KV3rHg+/0DxV4Pv8ASp7l&#10;f3M2GCiRSGU4cA4yvOCeKAOr+HXwf0JPD9rq/iK0Gp6pfILh/tLFljDcgYzgnnJJzSfED4RaTb6R&#10;Pr/hKFtK1jT1Nygt3ISQKMkY7HAOMYz3zmt/4PeMU8WeCoY2Rlu9NVLafPRsD5WH1A6VS+KHxP0j&#10;QNH1DRbG5+067NGbdYIlLeUWGMsemQD065xQB0vw78SyeLfAum6vOALiRDHPjoZEJUn8cZ/GqfjT&#10;/kbvA/8A2EpP/RD1J8LNAuPDfw60rT7xCl0UaaVGGCrOxbafcAgfhUfjP/kbvBH/AGEpP/RD0Adr&#10;RRRQAUUUUAFFFFABRRRQAUUUUAFFFFAHjvxt/wCRk8Af9hM/+hxV7FXjvxt/5GTwB/2Ez/6HFXsV&#10;ABRRRQAUUUUAFFFFABRRRQBW1H/kGXf/AFxf/wBBNeUfs4/8k81D/sKyf+ioq9X1H/kGXf8A1xf/&#10;ANBNeUfs4/8AJPNQ/wCwrJ/6KioA9gooooAKKKKACiiigAooooAKKKKACiiigCrqVs17pd3ao21p&#10;oHjDehKkf1ryL4Da9Y2Ok33hC9dLXWLS8kYwyEKZc4Bx6kEEEdcY/D2euG8Z/Cfw140uPtt1FLaa&#10;hjBurUhWf03AghsevX3oA7mkZlRGd2CqoySTgAV4z/wpTxFZqsWmfETVoIAOE3yKB+Cvikb4EX2q&#10;bB4g8capfxhsmNizZ+hdjg/hQBDJqlr41/aH0mbRWWe10W1YXF1GMq5+fgN3GXAH/Aq9urA8KeDd&#10;D8GacbPRrQRB8GWZzullPqzd/p0GeBW/QByHww/5EO1/6+rz/wBKpa6+uP8Ahh/yIVr/ANfV5/6V&#10;S12FABRRRQAUUUUAFFFFABRRRQAUUUUAFFFFABRRRQAUUUUAFFFFABRRRQAUUUUAFFFFABRRRQAU&#10;UUUAFFFFABRRRQAUUUUAFFFFABRRRQAUUUUAFFFFABRRRQAUUUUAFFFFABRRRQAUUUUAFFFFABRR&#10;RQAUUUUAFFFFABRRRQAUUUUAFFFFABRRRQAUUUUAFFFFABRRRQAUUUUAFFFFABRRRQAUUUUAFFFF&#10;ABRRRQAUUUUAFFFFABRRRQAUUUUAFFFFABTJf9S/+6afTJf9S/8AumgDkPhX/wAk50r6Sf8Aoxq7&#10;KuN+Ff8AyTnSvpJ/6MauyoAKKKKACiiigAooooAKKKKACiiigAooooAa/wDq2+hrx/8AZw/5ELUv&#10;+wo//oqKvYH/ANW30NeP/s4f8iFqX/YUf/0VFQB7FRRRQAUUUUAePfDz/kuHj76j/wBCr2GvHvh5&#10;/wAlw8ffUf8AoVew0AFFFFABRRRQAUUUUAFFFFABRRRQAUUUUAFFFFABRRRQAUUUUAFFFFABRRRQ&#10;AUUUUAFFFFABRRRQAUUUUAFFFFABRRRQAUUUUAFFFFABRRRQAUUUUAFFFFABRRRQAUUUUAFFFFAB&#10;RRRQAUUUUAFFFFABRRRQAUUUUAFFFFABRRRQAUUUUAFFFFABRRRQAUUUUAFFFFABRRRQAUUUUAFe&#10;P/A3/j+8a/8AYVP83r2CvH/gb/x/eNf+wqf5vQB7BRRRQAUUUUAeOaF/ydJ4n/7Bif8Aou2r2OvH&#10;NC/5Ok8T/wDYMT/0XbV7HQAUUUUAFFFFABRRRQAUUUUAFFFFABRRRQAUUUUAFFFFABRRRQAU140l&#10;RkkRXRhgqwyDXD/EP4it4AFpLLoV1fWtxkG4jfakbdlJweT1GcZ5x0NcZD+0RFcR74PCGoyr/eSU&#10;EfmFoA9hsNK07SllXTrC1s1lbfILeFYw7epwBk1mR+CvDkfiOXxB/ZMDarKwc3MgLEMBjIB4U47i&#10;vND+0EB/zJmp/wDfz/7GmH9oXH/Mm6j+Mv8A9hQB7bXFeNP+Ru8D/wDYSk/9EPWr4L8T/wDCX+Go&#10;dY+wy2XmSOnkynLDaxHoKyvGn/I3eB/+wlJ/6IegDtaKKKACiiigAooooAKKKKACiiigAooooA8d&#10;+Nv/ACMngD/sJn/0OKvYq8d+Nv8AyMngD/sJn/0OKvYqACiiigAooooAKKKKACiiigCtqP8AyDLv&#10;/ri//oJryj9nH/knmof9hWT/ANFRV6vqP/IMu/8Ari//AKCa8o/Zx/5J5qH/AGFZP/RUVAHsFFFF&#10;ABRRRQAUUUUAFFFFABRRRQAUUUUAUNcd4vD+pSRuySJaysrKcEEIcEGvn34ZeLvHdnoF7roa48Qa&#10;TBceXdWssrSXEfygl0Jycc8j8cd6+gPEHHhrVT/05y/+gGvJ/wBm3P8Awh+rHt9v/wDaa0AeieFP&#10;Hnh7xlb79KvkNwozJayfLKn1XuPcZFdLXnvi74QaB4luv7SsjJo+rht4u7L5dzdcsoxz7jB9zXLF&#10;PjP4MHlxNbeJrCM/Kz4aXb75IfP4tQB7XRXk3hf4s69qfiSw0TWvBt3p0l25XzmDqqjBOdrL7ete&#10;s0Acf8L/APkQbX/r6vP/AEqlrsK4/wCF/wDyINr/ANfV5/6VS12FABRRRQAUUUUAFFFFABRRRQAU&#10;UUUAFFFFABRRRQAUUUUAFFFFABRRRQAUUUUAFFFFABRRRQAUUUUAFFFFABRRRQAUUUUAFFFFABRR&#10;RQAUUUUAFFFFABRRRQAUUUUAFFFFABRRRQAUUUUAFFFFABRRRQAUUUUAFFFFABRRRQAUUUUAFFFF&#10;ABRRRQAUUUUAFFFFABRRRQAUUUUAFFFFABRRRQAUUUUAFFFFABRRRQAUUUUAFFFFABRRRQAUUUUA&#10;FFFFABTJf9S/+6afTJf9S/8AumgDkPhX/wAk50r6Sf8Aoxq7KuN+Ff8AyTnSvpJ/6MauyoAKKKKA&#10;CiiigAooooAKKKKACiiigAooooAa/wDq2+hrx/8AZw/5ELUv+wo//oqKvYH+430rx/8AZw/5EHUf&#10;+wo//oqKgD2KiiigAooooA8e+Hn/ACW/x99R/wChV7DXj3w8/wCS3+Pvqv8A6FXsNABRRRQAUUUU&#10;AFFFFABRRRQAUUUUAFFFFABRRRQAUUUUAFFFFABRRRQAUUUUAFFFFABRRRQAUUUUAFFFFABRRRQA&#10;UUUUAFFFFABRRRQAUUUUAFFFFABRRRQAUUUUAFFFFABRRRQAUUUUAFFFFABRRRQAUUUUAFFFFABR&#10;RRQAUUUUAFFFFABRRRQAUUUUAFFFFABRRRQAUUUUAFFFFABXj/wN/wCP7xr/ANhU/wA3r2CvIPgd&#10;/wAfvjX/ALCx/m9AHr9FFFABRRRQB45oX/J0nif/ALBif+i7avY68c0H/k6TxP8A9gxP/RdtXsdA&#10;BRRRQAUUUUAFFFFABRRRQAUUUUAFFFFABRRRQAUUUUAFFFFAFXUdOtNX0640+/gSe1uEKSxOMhgf&#10;89e1eM+B49R+GnxQuvB04uJtA1I+ZZTFSVjY/d56DPKH32mvcKKACiiigArivGf/ACN3gf8A7CUn&#10;/oh61m8TLZ+K/wCxNStzarcqG0+6LZjuTj5o8/wuD/D3HIrL8Yrnxb4JPpqMn/oh6AOzooooAKKK&#10;KACiiigAooooAKKKKACiiigDx342/wDIyeAP+wof/Q4q9irx742DPiTwB/2FP/Z4q9hoAKKKKACi&#10;iigAooooAKKKKAK2o/8AIMu/+uL/APoJryj9nH/knmof9hWT/wBFRV6vqP8AyDLv/ri//oJryj9n&#10;H/knmof9hWT/ANFRUAewUUUUAFFFFABRRRQAUUUUAFFFFABRRRQBW1G0+36Zd2e/Z9oheLdjO3cp&#10;Gf1rkfhn4Bf4faPeWMmoLem4nE29Ytm35QMYyfSu3ooAKKKKACiiigDj/hf/AMiDa/8AX1ef+lUt&#10;dhXHfC7/AJEG0/6+rz/0qlrsaACiiigAooooAKKKKACiiigAooooAKKKKACiiigAooooAKKKKACi&#10;iigAooooAKKKKACiiigAooooAKKKKACiiigAooooAKKKKACiiigAooooAKKKKACiiigAooooAKKK&#10;KACiiigAooooAKKKKACiiigAooooAKKKKACiiigAooooAKKKKACiiigAooooAKKKKACiiigAoooo&#10;AKKKKACiiigAooooAKKKKACiiigAooooAKKKKACiiigAooooAKKKKACmS/6l/wDdNPpkv+pf/dNA&#10;HIfCv/knOlfST/0Y1dlXHfCz/knOlfST/wBGNXY0AFFFFABRRRQAUUUUAFFFFABRRRQAUUUUAI/3&#10;G+leP/s4f8iBqP8A2FH/APRUVewP9xvpXj/7OH/Igaj/ANhR/wD0VFQB2/iH4j+EvCmpDT9a1cW1&#10;2YxJ5YglkO05wSUUgdKyf+F2/Dz/AKGH/wAkrj/43XdS2ltO++W3ikbGMugJqP8As2x/58rb/v0v&#10;+FAHE/8AC7fh5/0MP/klcf8Axutrw38QfC3i68mtNC1Vbu4hj814/JkjIXIGfnUZ5I6eord/s6xH&#10;/Lnb/wDfpf8ACpI7aCFi0UMcbEYJVAKAPJPh7/yW/wAffVf/AEKvYK8f+Hv/ACW/x99V/wDQq9go&#10;AKKKKACiiigAooooAKKKKACiiigAooooAKKKKACiiigAooooAKKKKACiiigAooooAKKKKACiiigA&#10;ooooAKKKKACiiigAooooAKKKKACiiigAooooAKKKKACiiigAooooAKKKKACiiigAooooAKKKKACi&#10;iigAooooAKKKKACiiigAooooAKKKKACiiigAooooAKKKKACiiigAooooAK+fvhp498NeENT8XQa7&#10;qX2SS41R3iHkSvuAZgT8qnH419A1478EoIZNQ8bO8KM/9qkbmUE4y/H86AO00P4oeDfEmqx6XpOt&#10;LPeygmOJoJY92Bk4LqBnAJxntXXVClpbRyeYlvEr/wB5UANTUAct4h+I/hPwpqI0/WtXFtdGMSeW&#10;IJZDtOcElFIHSsj/AIXb8PP+hh/8krj/AON13MtnazyCSW2hkcdGeMEj8aFsrRfu2sI+kYoA8T8D&#10;a3p3iP8AaM8QatpNx9osp9MHly7GTO0W6nhgCOQR0r3OvG/D6qn7UXiZVUKBpiYAGB9y3r2SgAoo&#10;ooAKKKKACiiigAooooAKKKKACiiigAooooAKKKKACiiigAooooAKp6nqtho1i99qV1Fa2sZAeWVs&#10;KuTgc/U1cpCqsMMAR6GgDidX8WfD/wAQ6ZJp9/4g0ySBzkEXChkYdGU9iOoPauGfx3Yr4s8N6Zqe&#10;t2V5Dp1480erpKvlywmJ1HmHPyyAkA9c8GvbRDEOkSD/AICK4L4j6LYa7q3hTTr6LdDPfyBtp2sM&#10;QsQQR6ED8qANo/EPwcOviXTP/AhaYfiR4LHXxNpn/f8AFVdH1e40TVI/DfiUq0rnGm6kygJeqB91&#10;j0WUdx/F1FdeYIT1ijP/AAEUAcz/AMLL8E/9DPpn/f8AFH/Cy/BP/Qz6Z/3/ABXS/Zbf/nhF/wB8&#10;Cj7Lb/8APCL/AL4FAHNf8LL8E/8AQz6Z/wB/xR/wsvwT/wBDPpn/AH/FdL9lt/8AnhF/3wKPstv/&#10;AM8Iv++BQBzX/Cy/BP8A0M+mf9/xR/wsvwT/ANDPpn/f8V0v2W3/AOeEX/fAo+y2/wDzwi/74FAH&#10;Nf8ACy/BP/Qz6Z/3/FH/AAsvwT/0M+mf9/xXS/Zbf/nhF/3wKPstv/zwi/74FAHNf8LK8FH/AJmf&#10;TP8Av+KevxF8Gt93xNph/wC3ha6L7Lb/APPCL/vgU4QxDpEg/wCAigDwv4v+KtAv9d8E3Nnq1pcw&#10;2mo+bctA4k8pN0Zy2M44B4PXHtXuNpd21/ax3VncRXFvKN0csLh0ceoI4NU9Z0DSfEOmvp2rafBd&#10;2rHPlyL904I3Keqtgn5hgjPWvK7v4TeIvB9zNqfw48QTQ5Jd9Lu2BSTrwCflJ6KNwBH9+gD2aivJ&#10;tG+NC2Oo/wBi+PtJm0DU1H+u2M0EnJGR1IBI4ILKcE7hXqVpeWt/ax3Vncw3NvIMpLC4dGHqCODQ&#10;BPRRRQAUUUUAFFFFAFbUf+QZd/8AXF//AEE15R+zj/yTzUP+wrJ/6Kir1fUf+QZd/wDXF/8A0E15&#10;R+zj/wAk81D/ALCsn/oqKgD2CiiigAooooAKKKKACiiigAooooAKKKKACiiigAooooAKKKKAOO+F&#10;3/IgWn/X1ef+lUtdjXHfC7/kQLT/AK+rz/0qlrsaACiiigAooooAKKKKACiiigAooooAKKKKACii&#10;igAooooAKKKKACiiigAooooAKKKKACiiigAooooAKKKKACiiigAooooAKKKKACiiigAooooAKKKK&#10;ACiiigAooooAKKKKACiiigAooooAKKKKACiiigAooooAKKKKACiiigAooooAKKKKACiiigAooooA&#10;KKKKACiiigAooooAKKKKACiiigAooooAKKKKACiiigAooooAKKKKACiiigAooooAKKKKACmyf6p/&#10;901meIbjVrPRpbnRLOK8vImVxbSvt81ARvVT2YrnGeM4puheILHxNov2+xdgpyksUi7ZIZB95HU9&#10;GFAGL8LRj4daX9JP/RjV2Ncj8MV2fD3Sx14k/wDRjV11ABRRRQAUUUUAFFFFABRRRQAUUUUAFFFF&#10;ACP9xvpXj37OH/Ig6j/2FH/9FRV7C33T9K8f/Zw/5J/qB/6isn/oqKgD2GiiigAooooA8f8Ah5/y&#10;W/x99V/9Cr2CvIPh7/yW/wAffVf/AEKvX6ACiiigAooooAKKKKACiiigAooooAKKKKACiiigAooo&#10;oAKKKKACiiigAooooAKKKKACiiigAooooAKKKKACiiigAooooAKKKKACiiigAooooAKKKKACiiig&#10;AooooAKKKKACiiigAooooAKKKKACiiigAooooAKKKKACiiigAooooAKKKKACiiigAooooAKKKKAC&#10;iiigAooooAKKKKACvIPgd/x++Nf+wsf5vXr9eQ/A7/j98a/9hZv5vQB69RRRQAUUUUAeOaD/AMnS&#10;eJ/+wYn/AKLtq9jrxzQv+TpPE/8A2DE/9F29ex0AFFFFABRRRQAUUUUAFFFFABRRRQAUUUUAFFFF&#10;ABRRRQAUUUUAFFFFABRRRQAVxvjA48WeCv8AsIy/+iHq5eeJbjRfEos9Zt0h0m8ZUsdQjyVWTHMc&#10;2fuknlT0I461U8YLnxV4LPHGpSf+iHoA6HW9FsfEGly6dqEXmQycgg4ZGHRlPZgehq7EgihSMMzB&#10;FC5Y5Jx6+9PooAKKKKACiiigAooooAKKKKACiiigAooooAzdb8P6R4k09rHWdPgvbc8hZV5U4xlT&#10;1U4PUEGvLLv4S+IfCF1Lqfw48QTQ5Jd9LvGBSTrwCflPZRuGR1317LRQB5LovxqSy1D+xvHukzaB&#10;qinBlEbGB+SMjqQCRgEblOCdwFep2l5a6hax3Vlcw3NvIMpLC4dGHqCODVTXPD+keJNPax1nT4L2&#10;3PIWVeVOMZU9VOO4INeWXnwl8QeELiTUvhx4gngyS8mm3jgpJweASNpPQDcOOu8UAey0V5No3xpj&#10;s9QGjePdJn0DVF4MpjYwPyRuHUhSQQCNy8E7q9Ss7211C0ju7K5hubeQZSWFw6sPYjg0AT0UUUAV&#10;tQ/5Bl1/1xf+Rryj9nH/AJJ5qH/YVk/9FRV6xf8AOnXI/wCmTfyNeT/s4/8AJPNQ/wCwrJ/6KioA&#10;9gooooAKKKKACiiigAooooAKKKKACiiigAooooAKKKKACisrxFcava6JcT6FaQXd/HhkgmYqJADy&#10;AR3Izj3qLwx4nsPFWki+si6OreXcW0q7ZbeQdUdexH60AZPwv48BWv8A19Xn/pVLXYVyPwzXb4Et&#10;VznF1ef+lMtddQAUUUUAFFFFABRRRQAUUUUAFFFFABRRRQAUUUUAFFFFABRRRQAUUUUAFFFFABRR&#10;RQAUUUUAFFFFABRRRQAUUUUAFFFFABRRRQAUUUUAFFFFABRRRQAUUUUAFFFFABRRRQAUUUUAFFFF&#10;ABRRRQAUUUUAFFFFABRRRQAUUUUAFFFFABRRRQAUUUUAFFFFABRRRQAUUUUAFFFFABRRRQAUUUUA&#10;FFFFABRRRQAUUUUAFFFFABRRRQAUUUUAFFFFABRRSUAcpd/Ebw5Y3k1pPLfiaFyj7NNuHGR6EIQa&#10;4rX/ABXpFnqMniXwo2of2o2FvLBtMuUh1BOnJ8vCSAcq/wCByDXsNI/3G+lAHk/w8+JXhu38FWNn&#10;NNei6twyzRR2E8vlsWJxuRCOhrqD8UPC46y6l/4Krr/43XKeFNCvtO8I6b4p8LIG1ErJ9usGbEeo&#10;oJG4/wBmUAfK34HINejeHvEWn+JtLS/sJGK52SxOMSQuOqOvZhQBhf8AC0/C3/PXUv8AwVXP/wAb&#10;pP8Ahanhb/nrqX/gruf/AIiu0ooA4v8A4Wp4W/566l/4K7n/AOIo/wCFqeFv+eupf+Cu5/8AiK7S&#10;igDi/wDhanhb/nrqX/gruf8A4ij/AIWp4W/566l/4K7n/wCIrtKKAOL/AOFqeFv+eupf+Cu5/wDi&#10;KP8Ahanhb/nrqX/gruf/AIiu0ooA4v8A4Wp4W/566l/4K7n/AOIo/wCFqeFv+eupf+Cu5/8AiK7S&#10;igDiT8VvC3/PTUun/QLuP/iK66wvYdRsIL238zyZ0Dp5kZRsH1VgCPxqxRQAjfdP0r5l+E/xX0Pw&#10;F4Zu9K1ay1KSeS9a4DW0aMACiLg7nU5yh/OvpusLwvfvq+mXFzcpEZFvrmEbUx8qTMi/XhRzQB55&#10;/wANHeD/APoG65/34h/+O0f8NHeD/wDoG65/34h/+O1655EP/PJP++RR5EP/ADyj/wC+RQB5H/w0&#10;d4P/AOgbrn/fiH/47R/w0d4P/wCgbrn/AH4h/wDjteueRD/zyj/75FL5MX/PJP8AvkUAeJ/B3Vof&#10;EnxM8aa5ZwzpZ3IjdfNUBlyxwGwSAflPftXt9YWl6rNceLNd0opEtvYx2zR7Vw2ZFctn/vkYrdoA&#10;KKKKACiiigAooooAKKKKACiiigAooooAKKKKACiiigAooooAKKKKACiiigAooooAKKKKACiiigAo&#10;oooAKKKKACiiigAooooAKKKKACiiigAooooAKKKKACiiigAooooAKKKKACiiigAooooAKKKKACii&#10;igAooooAKKKKACiiigAooooAKKKKACiiigAooooAKKKKACiiigAooooAK+bvBfxM0f4e674ts9Ys&#10;tRkluNVkZfs0aNt2swIbcy4NfSNcz4T1WbXG15rtImay1e4s4yEA+RNu3PqeaAOF/wCGjvB//QN1&#10;z/vxD/8AHaP+GjvB/wD0Ddc/78Q//Ha9c8iH/nkn/fIo8iH/AJ5R/wDfIoA8j/4aO8H/APQN1z/v&#10;xD/8do/4aO8H/wDQN1z/AL8Q/wDx2vXPIh/55R/98ijyIv8Ankn/AHyKAPCfhx4itfF/x/13XdPi&#10;uI7S40z5VnUB12iBDnBIHKnvXvVc/barKfHt5owWNbeLT4rkbVwS7OynJ+gFdBQAUUUUAFFFFABR&#10;RRQAUUUUAFFFFABRRRQAUUUUAFFFFABRRRQAUUUUAFZ2saxaaFpsmoXvnfZ4yoYwwtK3JwPlUE9/&#10;StGigDhL74g+DdW0+ayvVv57aZdrxvpNyQR/37rz2fxvaaN4n8P2t5dXtxoFhdtNbahc2kySRq0T&#10;qIXVkBcgkYYZ46+3vtcN4+sbTU9c8JWN9AlxbT38qvE4yCPIf+XrQBY/4Wf4Y/566lz0/wCJVdf/&#10;ABumn4peFwcebqX/AIKrn/43UdjqV34K1GLRdcnefR53CabqcnWMnpBMfUfwv0PQ4NdvQBxf/C1P&#10;C3/PXUv/AAV3P/xuj/hanhb/AJ66l/4K7n/4iu0ooA4v/hanhb/nrqX/AIK7n/4ij/hanhb/AJ66&#10;l/4K7n/4iu0ooA4v/hanhb/nrqX/AIK7n/4ij/hanhb/AJ66l/4K7n/4iu0ooA4v/hanhb/nrqX/&#10;AIK7n/4ij/hanhb/AJ66l/4K7n/4iu0ooA4v/hanhb/nrqX/AIK7n/4ij/hanhb/AJ66l/4K7n/4&#10;iu0ooA5jR/Huha9qUdhYtem4cFl82wmjXA55ZlAFdPXPeKNWu9Lu/Dsdq6qt9qyWs+VBzGYpWIHo&#10;cqOa6GgAooooAKKKKAMzXPD2keJLA2Ws6fBe25yQsq8qcYyrdVPuCDXlt78JvEHhG5k1P4b6/PBz&#10;vfSrt8xy8HgE/KT0ADjjk7xXstFAHjUPx4/sMvp3jbw1qOn6vEcMtoiskg/vAOwIHHGCwPUGpf8A&#10;ho7wf/0Ddc/78Q//AB2u/u9VmXx3YaMRG1tPYTXDBkBO5XQDB+jGt3yIf+eSf98igDx+4/aK8IzW&#10;ssS6drgZ0KgmCHuP+ulT/s5xunw7vWZGVX1SRkJGNw8uIZHqMgj8DXrPkQ/88k/75FPVQowoAA6A&#10;CgBaKKKACiiigArjrn4m+GrK8mtZn1ESxOUbbps7DI9CE5FdjRQBxX/C1fC3/PXUv/BXc/8AxFL/&#10;AMLU8Lf89dS/8Fdz/wDEV2lFAHF/8LU8Lf8APXUv/BXc/wDxFH/C1PC3/PXUv/BXc/8AxFdpRQBx&#10;f/C1PC3/AD11L/wV3P8A8RR/wtTwt/z11L/wV3P/AMRXaUUAcX/wtTwt/wA9dS/8Fdz/APEUf8LU&#10;8Lf89dS/8Fdz/wDEV2lFAHF/8LU8Lf8APXUv/BXc/wDxFH/C0/C3/PXUv/BXc/8Axuu0ooA40fFH&#10;wuf+W2o/+Cq6/wDjdcd4h8T6Rbax/wAJR4TOoDWAAt3ZtplykWoxj+Fj5eFcDO1z078V7HRQB5J8&#10;PPiX4ct/CNvZ3El4l7HLO88EVjPN5JeaRwpZUxnBrqW+KPhdRzLqX/gquf8A43XJeHPD2o23hy38&#10;V+Fgi6utxdi7s3bEeoxi5l+Uns4/hbt0PFei+GfE9h4q0oXtiWR1Yx3FtKMS28g6o69iP1oA0rO6&#10;jvbOC7iDiOeNZFDoVYAjIyDyDz0NWKKKACiiigAooooAKKKKACiiigAooooAKKKKACiiigAooooA&#10;KKKKACiiigAooooAKKKKACiiigAooooAKKKKACiiigAooooAKKKKACiiigAooooAKKKKACiiigAo&#10;oooAKKKKACiiigAooooAKKKKACiiigAooooAKKKKACiiigAooooAKKKKACiiigAooooAKKKKACii&#10;igAooooAKKKKACiiigAooooAKKKKACiiigAooooAKKKKACiiigAooooAKa/MbAdSDinUUAcz8P8A&#10;TrzSfBWn2N/EYrmLeHQ44y7EfoRWtaaLp1jql7qVrapFdXu37S6ZHmFc4JHTPJ56mtCigAooooAK&#10;KKKACiiigAooooAKKKKACiiigArkvh227w9dn/qK33/pQ9dbXIfDj/kXLz/sK33/AKPegDr6KKKA&#10;CiiigDkNBP8AxcrxgPSGw/8AQJK6+uO0D/kpvjL/AK42H/oEldjQAUUUUAFFFFABRRRQAUUUUAFF&#10;FFABRRRQAUUUUAFFFFABRRRQAUUUUAFFFFABRRRQAUUUUAFFFFABRRRQAUUUUAFFFFABRRRQAUUU&#10;UAFFFFABRRRQAUUUUAFFFFABRRRQAUUUUAFFFFABRRRQAUUUUAFFFFABRRRQAUUUUAFFFFABRRRQ&#10;AUUUUAFFFFABRRRQAUUUUAFFFFABRRRQAVxHw2OR4t9vEt7/ADWu3rhvhp08Xf8AYzXv81oA7mii&#10;igAooooA4uyb/i8mqj00aD/0Y1dpXE2X/JZ9W/7A0H/oxq7agAooooAKKKKACiiigAooooAKKKKA&#10;CiiigAooooAKKKKACiiigAooooAKKKKACuX8TaVe3/iPwrdWsO+GyvnkuGyPlQxMAfzIrqKKAKmo&#10;6daavp81hfQJPbTrtkjccEVNbQR2ltFbwqViiQIgJJwAMDk1LRQAUUUUAFFFFABRRRQAUUUUAFFF&#10;FAHIeOf+P/wf/wBh+L/0RPXX1yHjn/j/APB//Yfi/wDRE9dfQAUUUUAFFFFABRRRQBxd+3/F4tGX&#10;10i5/wDRiV2lcRqH/JZtF/7A9z/6MSu3oAKKKKACiiigAooooAKKKKACiiigAooooAKKKKACiiig&#10;AooooAKKKKAOb8B6dd6V4Rt7O+iMVws9yxQnoGnkZfzUg1p2+h6baazd6tb2kcV7eKq3Eq8GQL0y&#10;OmfetG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Q+G/wDyLl5/2Fb7/wBHvXX1yHw3/wCRcvP+wrff+j3oA6+iiigAooooA47QP+Sm+Mv+uNh/&#10;6BJXY1x2gf8AJTfGX/XGw/8AQJK7GgAooooAKKKKACiiigAooooAKKKKACiiigAooooAKKKKACii&#10;igAooooAKKKKACiiigAooooAKKKKACiiigAooooAKKKKACiiigAooooAKKKKACiiigAooooAKKKK&#10;ACiiigAooooAKKKKACiiigAooooAKKKKACiiigAooooAKKKKACiiigAooooAKKKKACiiigAooooA&#10;KKKKACiiigArhvhp08X/APYzXv8ANK7muG+GnTxf/wBjNe/zSgDuaKKKACiiigDiLL/ktGrf9gaD&#10;/wBGNXb1xFl/yWjVv+wNB/6Mau3oAKKKKACiiigAooooAKKKKACiiigAooooAKKKKACiiigAoooo&#10;AKKKKACiiigAooooAKKKKACiiigAooooAKKKKACiiigAooooA5Dxz/x/+D/+w/F/6Inrr65Dxz/x&#10;/wDg/wD7D8X/AKInrr6ACiiigAooooAKKKKAOI1D/ks+i/8AYHuf/RiV29cRqH/JZ9F/7A9z/wCj&#10;Ert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kPhv/wAi5ef9hW+/&#10;9HvXX1yHw4/5Fy8/7Ct9/wClD0AdfRRRQAUUUUAcdoH/ACU3xl/1xsP/AECSuxrjtA/5Kb4y/wCu&#10;Nh/6BJXY0AFFFFABRRRQAUUUUAFFFFABRRRQAUUUUAFFFFABRRRQAUUUUAFFFFABRRRQAUUUUAFF&#10;FFABRRRQAUUUUAFFFFABRRRQAUUUUAFFFFABRRRQAUUUUAFFFFABRRRQAUUUUAFFFFABRRRQAUUU&#10;UAFFFFABRRRQAUUUUAFFFFABRRRQAUUUUAFFFFABRRRQAUUUUAFFFFABRRRQAUUUUAFcN8NOni//&#10;ALGa9/mldzXDfDTp4v8A+xmvf5pQB3NFFFABRRRQBxFl/wAlo1b/ALA0H/oxq7euIsv+S0at/wBg&#10;aD/0Y1dvQAUUUUAFFFFABRRRQAUUUUAFFFFABRRRQAUUUUAFFFFABRRRQAUUUUAFFFFABRRRQAUU&#10;UUAFFFFABRRRQAUUUUAFFFFABRRRQByHjn/j/wDB/wD2H4v/AERPXX1yHjn/AI//AAf/ANh+L/0R&#10;PXX0AFFFFABRRRQAUUUUAcRqH/JZ9F/7A9z/AOjErt64jUP+SzaL/wBge5/9GJXb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XN+OvFkPgvwnd6zLH5rphIYs43yHgA+3c/SvJNG0j4qfEmx&#10;XXZvFL6LZTndbR27tFuXPULHg49CxJP5UAe/0V4EPE/jv4UeILG08XX39saDctsW6Lb2HqQ5G7cO&#10;pDZ46V7fqurWmjaLdardSAWttCZnYHqAM8e56D60AXqK+f8ATD8Sfi08+rWeuyeHtHWQrbpBI8e7&#10;H+5hm9yTjPQVPYeKfGXwv8XWGjeM9R/tLRL1tsd9IxcoM43bz83BIyDnjpQB7zXI/Dnjw7ef9hW+&#10;/wDSh666uT+Hgx4fvP8AsK33/pQ9AHWUUUUAFFFFAHHaB/yU3xl/1xsP/QJK7GuO0D/kpvjL/rjY&#10;f+gSV2NABRRRQAUUUUAFFFFABRRRQAUUUUAFFFFABRRRQAUUUUAFFFFABRRRQAUUUUAFFFFABRRR&#10;QAUUUUAFFFFABRRRQAUUUUAFFct8QfGMPgbwnPq7xiWcsIbaInh5WzgH2ABJ9hXlOkeGvir48sE1&#10;+58XT6RHcfPb28crxAoeh2x4AHpnJoA9/orxjwV428U6D4/HgbxtMl1LKv8Aot4MZJwSvIA3AjI5&#10;GQRXs9ABRXk/xW+LVl4b0640jRrpZ9blBjLxNkWvYkn+91wOxrc+Dl9ean8MNLvL+8uLu6kebfNc&#10;StI7YlYDliT0AFAHeUVz/jXxVbeDfCt3rNwu8xALDH/z0kPCr/j7A15FpPh/4qfELT08QT+LJtGg&#10;uRvtbeGV4gUPQ7Y8cHsTkkc0Ae+0V4v4K8beJ/DnjlPA/jiUXEk4As709WJzt+bA3A4Iyec8V7RQ&#10;AUUUUAFFFFABRRRQAUUUUAFFFFABRRRQAUUUUAFFFFABRRRQAUUUUAFFFFABRRRQAUUUUAFFFFAB&#10;RRRQAUUUUAFFFFABXDfDTp4v/wCxmvf5pXc1w3w06eL/APsZr3+aUAdzRRRQAUUUUAcRZf8AJaNW&#10;/wCwNB/6Mau3ribL/ks+rf8AYGg/9GNXbUAFFYni7xJb+EvC1/rdyhdLZAVjHV3JCqv4sR9BXi+i&#10;2nxR+KVu2tDxHJoWmu5+zrA7xBscfKEwSPdj1oA+g6K+frnXPiF8ItWsT4i1I65oFxII2mkYuR3O&#10;Gb5gwGSASQcGvdLnVbS10WXV5JR9jjtzcGT/AGAu7P5UAXaK+f8AT7j4jfF24utR0zWpPD+hxSFL&#10;fynaMtj3TBY+pzgHipLfxL41+FHiqx03xdqL6voV621bx2LlecEhm+bIyMgk8dKAPfKKRWDKGU5B&#10;GQR3paACiiigAooooAKKKKACiiigAooooAKKKKACiiigAooooAKKKKACiiigAooooAKKKKACiiig&#10;AooooA5Dxx/x/wDg/wD7D8X/AKInrr65Hxx/x/8Ag/8A7D8f/oieurllSCGSaRgscalmJ7AcmgB9&#10;FfPsHiPx58XtfvofDWotomg2jY8+NijEHO3LD5ixwTgYA79sv1G8+IvwhntL/VdaPiDQppRHMJnZ&#10;2BOT1bLKcA45x+lAHv8ARVeyvYb/AE63voGzBPEsqMf7rDIrw+78TeNPin4r1DSfB+onSdDsSFlv&#10;FYqzckA7l+bJwcAEcDk0Ae8UV8/apN8SfhHLbanf63Jr+ivIEn852k25PQl/mX2IOM8V7rpWpW2s&#10;6TaalZvvt7qJZYz7EZoA5XUP+Sy6L/2CLn/0YldtXFagP+Lx6Kf+oRc/+jErt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G8TeFtI8XaX/Z2s27TW4cSKFkZCrDoQQfetGwsoNM061sLVdlva&#10;wpDEuc4VQAB+QqxXk/xC+K72N+3hXwfEdQ8Qyt5LPEN6279x6M479l79CKAMT476nFr2o6L4K0xV&#10;udWkuVkdFwfK3DCgnsSCSfbnuK6T43zyaZ8JZbaOQ4klht2Yj7yg5/XbU/wz+GK+EhJrOsTfbfEV&#10;2C00zHcIi3LAE9WPdu/06w/Hu2kn+F87oMiG6ikf2GSv82FAHUfDuxi074c+HoIc7DYRSnP9513t&#10;+rGuJ/aItopPh7bXDIDLDfoEbuAVbP8AIflXc/D+5ju/h34dliOVGnQIfqqBT+oNcT+0PKi/DmGM&#10;sA738e0dzhXzQB33g66kvvBWh3Urs8sthAzu3Vm2DJ/E1Q+H/Gg3n/YVvv8A0oervgqBrXwLoEL5&#10;3pp0AYEY58sZql4A/wCQFef9hW+/9KHoA6qiiigAooooA47QP+Sm+Mv+uNh/6BJXY1x2gf8AJTfG&#10;X/XGw/8AQJK7GgAooooAKKKKACiiigAooooAKKKKACiiigAooooAKKKKACiiigAooooAKKKKACii&#10;igAooooAKKKKACiiigAooooAKKKKAM/WNC0rxBZCz1ewgvbcNvCTJuCtgjI9DgnketYXi3x1oHw7&#10;s7CLUlnWOdWS2it493EYUEdRgDctbWs+IdH8O2yXGsajb2UTkqjTPt3EdgO/4VZa3sdRjhnkgguF&#10;KZjd4w3ytgnGexwPyoA8Q8IyyfFf4sr4wcw2unaOix29sZVM7YyVyBzjc5OT9B7e161p7atol9py&#10;XD27XMDxCZOqbhjIrw74y6NZ+Bdc0Hxd4diTT7w3DLLHANiPgAg4HAyNyn1BHvXvVtN9otYZsY8x&#10;A+PTIzQB5D4g+GXh7wT8KfED2cH2i+Np895OAznkfd7KOvTn34FdB8Dv+SSaP/vT/wDo560vit/y&#10;S3xD/wBev/swrN+B3/JJNH/35/8A0c9AHLftGTs+j6BpqyFRc3jM3PooAyP+BV7Na20VlZw2tugS&#10;GCNY41H8KqMAfkK8X/aMTy9N8OXxBKwXjqQO+QD/AOymvbEdZI1kQ5VgGB9QaAPDf2hP+JbqHhTX&#10;oeLm2uH2++0o4/Ij9a90rwv9onbey+FtJjJNxcXEm1R6HYo/U17pQAUUUUAFFFFABRRRQAUUUUAF&#10;FFFABRRRQAUUUUAFFFFABRRRQAUUUUAFFFFABRRRQAUUUUAFFFFABRRRQAUUUUAFFFFABXDfDTp4&#10;v/7Ga9/mldzXDfDTp4v/AOxmvf5pQB3NFFFABRRRQBxNl/yWfVv+wNB/6Mau2ribL/ks2rf9gaD/&#10;ANGNXbUAZXiLw5pfirSW0vV7cz2jMHKCRkO4dDlSDVjSNLtdE0i10yyVltrWMRxhjk4Hqau15f8A&#10;ET4rroV3/wAI74ahOo+I5j5YSNd6wMenA+8/+z+fpQBh/H/WYL+y0vwfYqLnV7i7Sfyk5aMYZV+h&#10;Ytx7A+ord+LJn0X4ITWQciURW1qxXv8AMob8CAaT4a/DCTQbqTxL4kmN74jusuzO24QluvPdvft0&#10;FWvjnbtP8KNSdc/uZYZDj08xR/WgDZ+GFpFZfDLw9FCMK1mkp/3n+c/qxrmv2gLSK4+GTzOPntru&#10;KRD7klT+jGuo+Gs6XHw08OPGcqLCNCfdRtP6g1zPx9uI4fhfPG7gNPdQog/vEHdj8lP5UAdf4DvJ&#10;NQ8AaBdTNulksIS7HudoB/lXQ1znw/tpLP4eeHoJVKyLp8O5SOQSoOP1ro6ACiiigAooooAKKKKA&#10;CiiigAooooAKKKKACiiigAooooAKKKKACiiigAooooAKKKKACiiigAooooA5Hxv/AMf/AIP/AOw/&#10;H/6Inrq5Yo54XimjWSN1KujjIYHqCO4rlPG//H/4P/7D8f8A6Inrqbi5gs7aW5uZo4YIkLySyMFV&#10;FAySSegAoAxhbaD4E8PaheWljFY6fCHu50to+pCjJA9cACvGfGXxAtvixNYeDvDwFrb3M6yT3V+6&#10;xZ29FUZ59eOSQAB1r3HTdW0fxNYSTafc2+oWYcxuyfOhYYOPQ9q5T4neCtE1vwdqd09nbwX1pbST&#10;w3SIFZSoLEEjqDjGD60AbOuqvhz4bahHCzFbDS3RG7/LGQD+lcd+z5ZRW3w3a4QAyXV7K7nHPACg&#10;fT5c/iag8GajeeK/2ftRhund7iKzubQSMcs4VDt5PU4IGfarfwAuo7j4ZLGhJaC9ljf6na38mFAH&#10;UfEqzS++G/iCFwMfY3cEjoV+YH8xXPfAe9e7+FlnG5J+zTzQgn03bv8A2auk+Itwlt8OfEEr/dFj&#10;IPxIwP1Ncz8BLVrf4WWsrdLm5mlX6Btn80NAG1f/APJYNG/7BFz/AOjErs64y/8A+SwaN/2CLn/0&#10;Yldn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cfGnxhd+E/BWNPZo7y/k+zpKpwYlwSzD&#10;0OOAfevHvhx8SPD3gTTnx4bu7vVZc+feeauSOyrkfKP519UUUAeHf8NJaf8A9Cze/wDf9f8ACvVd&#10;RsbXxp4KktLhGjt9UswcHkx7lDKfqDg/hW5RQB876D408T/B23fw74k0G4vdOikP2S5iYquCSTtb&#10;BDA8nHBGaeYvEnxv8VaZNfaPNpnhWzbzDvyBIOCcMQNzMMDgYAr6FooAAABgDAFct4B40G8/7Ct9&#10;/wClD11Nee6Jr40fQZbS1hN5q13qt8tpaKcFj9ofLOf4UHUn09TQB3/mx+f5PmJ5oXcU3DcB0zj0&#10;60+sLw94ebSmnvr64+16vd4Nzc4wMDoiDsgzwPxNbtABRRRQByGgj/i5XjA+sVh/6BJXVyTRxMgk&#10;kRC7bUDMBuPoPU1w41qx8P8AjLxhf3zlUEVgqIoy8rlZAqIvdieABVzRPD95qmrR+JvE0a/bUB+w&#10;WGcpYIe/o0pGMt26CgDsKKKKACiiigAooooAKKKKACiiigAooooAKKKKACiiigAooooAKKKKACii&#10;igAooooAKKKKACiiigAooooAKKKKACiiigDiPip4Jfxz4QaytmRb+3kE9qXOAzAEFSewIP5gV5no&#10;fxd8QeAtLg0Dxb4YvXmtQIYJiTGXUcAcghscAEHmvoOigDwGDSvFPxl8XWGqa3pkuk+G9PO6KKVC&#10;pkBIJ27uWLYGWxtAHr199AAAAGAOAKWigDjPixn/AIVZ4gwM/wCjf+zCs74Hf8kl0nn+Of8AD989&#10;eiUUAcp8RPCI8a+DrrSUZUuciW3dugkXpn2PI/GvKNF+LfiD4f6XB4e8V+F7uSe0UQwTb9hdRwoy&#10;QQ3YBlPbvX0FRQB4V4T0XxH8RviJbeNfEmnSWGl2IDWVvKCNxHKYB5IBO4tgAkCvdaKKACiiigAo&#10;oooAKKKKACiiigAooooAKKKKACiiigAooooAKKKKACiiigAooooAKKKKACiiigAooooAKKKKACii&#10;igAooooAK4j4bDA8W+/iW9/9lrt68w8P+JLXw5Y+J28p7u+ufEt5HZ2MPMlxJ8vyj0A6kngDmgD0&#10;tp4VnWFpUErgsqFhuYDqQOtSVyfhjwvcW99J4h8QSpdeILldpK/6uzj/AOeUXsO7dSa6ygAooooA&#10;4uyH/F49VP8A1B4P/RjV2ZIUZJA5xzXDz6hZ6P8AEvWNQv50gtYdFgeSRz0Hmv8A5A71NpmnXniz&#10;U7fxBrcMlvYW7+ZpmmScFT2mmH9/0X+H60AQ/FrxZc+D/AlxeWIb7bcyLawOBny2YElvwVWx74rw&#10;r4c/ELQ/A8U93deHru/1idz5l60oyAey5HHXk5yc19XUUAeGn9pLTx/zLN5+Nwv+FerbbXxr4K2z&#10;wvFbatZfNG/3kDr/ADGfzFblFAHzroPivxT8GIp9B1/Qp77SElZrW5jJVRk87WwRg9cHBBJp87+J&#10;Pjn4i09JNLm0zwrZyCV2kBw/rhuNzEcDHQHPevoeigBscaRRrHGoVEAVQOwFOoooAKKKKACiiigA&#10;ooooAKKKKACiiigAooooAKKKKACiiigAooooAKKKKACiiigAooooAKKKKACiiigDkvG3/IQ8H/8A&#10;Yej/APRE9dNeW0N7Y3FrcDME0bRyDPVSMH9K5rxpxf8AhE8ADXEJJ7D7PPVSee48fXMllYyyQeGY&#10;XKXN5GcNfMODHGf+efq46kYHegDyjSLjxT8EdXvYm0yXV/DF2/mRzwcoePlcMMhWxgEHrjjpmr2s&#10;/EDxV8VNP/4R/wALeHLm0tLv5Lq7kOVCdxvwFUevc9B1r3y3t4bS3jt7eJIoYlCJGgwqqOgAqSgD&#10;n/B3ha38JeEbPQo285YkPmuR/rHYksfpk/livHVbxL8EfEmqPBpE2qeFb2TzlaPOIvTJAO1gODkY&#10;IAr6CooA+d9d8X+KPjLDDoHh3Qriy0mSRTdXUhLLwf4nwAAOu3knFe76Do9v4f0Gx0i1yYbSFYlJ&#10;6tgck+5OT+NaNFAHG34/4u9o5/6hNz/6Mjrr5JEiTfI6ooIGWOBzwK43WLmCy+KGmXd1MkMEOj3T&#10;ySSNhVUPHyTTrW0uPGt7DqepQyW+hQOJLKxlUq9ww6TSjsP7qn6nrigDs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RgSpAOCe9LRQBxR8J+LN5I8e3YBOQPsMPH6U4eFvFn/Q+3X/gvh/wrs6KAOM/4&#10;RbxZ/wBD7df+C+H/AAo/4RXxZ/0Pt1/4L4f8K7OigDjB4W8V/wDQ+3X/AIL4f8KePC/iof8AM93R&#10;/wC4fD/hXYVR1e5vbTSp5tNsvtt4oAhg3hAzEgck9AM5PsDjmgDhPEEPifSEitbTxhd32rXR22lk&#10;tjCC57sxx8qDqWPHbqax/h54I11LO/1X/hKpbfULm7njuDHaxyAlJWDYLDIBYE4GOteh+HfD76X5&#10;t9qFwLzWbsA3V1jA9kQfwoOwql8Pn8zw/dn/AKil9/6UPQBC3hbxUenju6/8AIf8KjPhPxZ/0P13&#10;/wCAENdrRQBxi+FPFY6+Prv/AMAIapazaa14e0x7/UPHt2I1IVEXT4S8rn7qIMZLE9AK79iQpKru&#10;IHA9a5LRNB1DUNX/AOEj8TogvUJWxsFcPHZJ65HDSHu3YcCgDzzwt4Q8Ta3441LVdc1x7TWLOG3Z&#10;NtvG+0SK+3cCNodVGMgdzzXoJ8MeKT08dXQ/7cIf8KfoTZ+JHi4ekNh/6BJXW0AcUfCniw/8z9d/&#10;+AEP+FN/4RLxb/0P95/4AQ129FAHEf8ACJeLf+h/vP8AwAho/wCES8W/9D/ef+AENdvRQBxH/CJe&#10;Lf8Aof7z/wAAIaP+ES8W/wDQ/wB5/wCAENdvRQBxH/CJeLf+h/vP/ACGj/hEvFv/AEP95/4AQ129&#10;FAHEf8Il4t/6H+8/8AIaP+ES8W/9D/ef+AENdvRQBxH/AAiXi3/of7z/AMAIaP8AhEvFv/Q/3n/g&#10;BDXb0UAcR/wiXi3/AKH+8/8AACGj/hEvFv8A0P8Aef8AgBDXb0UAcR/wiXi3/of7z/wAho/4RLxb&#10;/wBD/ef+AENdvRQBxH/CJeLf+h/vP/ACGj/hEvFv/Q/3n/gBDXb0UAcR/wAIl4t/6H+8/wDACGj/&#10;AIRLxb/0P95/4AQ129FAHEf8Il4t/wCh/vP/AAAho/4RLxb/AND/AHn/AIAQ129FAHEf8Il4t/6H&#10;+8/8AIaP+ES8W/8AQ/3n/gBDXb0UAcR/wiXi3/of7z/wAho/4RLxb/0P95/4AQ129FAHEf8ACJeL&#10;f+h/vP8AwAho/wCES8W/9D/ef+AENdvRQBxH/CJeLf8Aof7z/wAAIaP+ES8W/wDQ/wB5/wCAENdv&#10;RQBxH/CJeLf+h/vP/ACGj/hEvFv/AEP95/4AQ129FAHEf8Il4t/6H+8/8AIaX/hEvFv/AEP93/4A&#10;Q121FAHFDwn4sH/M/Xf/AIAQ/wCFO/4RXxZ/0Pt1/wCC+H/CuzooA4v/AIRTxZ/0P13/AOAEP+FJ&#10;/wAIn4s/6H67/wDACH/Cu1ooA4r/AIRPxZ/0P13/AOAEP+FH/CKeLP8Aofrv/wAAIf8ACu1ooA4v&#10;/hFPFn/Q/Xf/AIAQ/wCFL/wiviz/AKH26/8ABfD/AIV2dFAHF/8ACKeLP+h+u/8AwAh/wpv/AAiX&#10;iz/of7v/AMAIa7aigDiP+ES8W/8AQ/3n/gBDR/wiXi3/AKH+8/8AACGu3ooA4j/hEvFv/Q/3n/gB&#10;DR/wiXi3/of7z/wAhrt6KAOI/wCES8W/9D/ef+AENH/CJeLf+h/vP/ACGu3ooA4j/hEvFv8A0P8A&#10;ef8AgBDR/wAIl4t/6H+8/wDACGu3ooA4j/hEvFv/AEP95/4AQ0f8Il4t/wCh/vP/AAAhrt6KAOI/&#10;4RLxb/0P95/4AQ0f8Il4t/6H+8/8AIa7eigDiP8AhEvFv/Q/3n/gBDR/wiXi3/of7z/wAhrt6KAO&#10;I/4RLxb/AND/AHn/AIAQ0f8ACJeLf+h/vP8AwAhrt6KAOI/4RLxb/wBD/ef+AENH/CJeLf8Aof7z&#10;/wAAIa7eigDiP+ES8W/9D/ef+AENH/CJeLf+h/vP/ACGu3ooA4j/AIRLxb/0P95/4AQ0f8Il4t/6&#10;H+8/8AIa7eigDiP+ES8W/wDQ/wB5/wCAENH/AAiXi3/of7z/AMAIa7eigDiP+ES8W/8AQ/3n/gBD&#10;R/wiXi3/AKH+8/8AACGu3ooA4j/hEvFv/Q/3n/gBDR/wiXi3/of7z/wAhrt6KAOI/wCES8W/9D/e&#10;f+AENH/CJeLf+h/vP/ACGu3ooA4j/hEvFv8A0P8Aef8AgBDR/wAIl4t/6H+8/wDACGu3ooA4n/hE&#10;vFn/AEP95/4AQ09fCviodfHt2f8Atwh/wrs6q6jcXVtp1xPZWTXtyiExW4kVDI3Ybm4H1NAHn/iX&#10;+3/DdlGT4zvbvULlvKsrKKxh8y4kPQDjgDqWPAFc18OfBWt3t5rev3XiCSz1xdRntbgxW8cqBhtL&#10;ldw4yfTHQV6N4Z8NXVteSa/4gljuvEFyu1mT/V2kf/PKLPQep6sapfDk5Hiz28SXg/8AQKAJ28Me&#10;KD08dXQ/7cIf8KiPhTxYf+Z+u/8AwAh/wrtKKAOLHhTxWOvj67/8AIai1DStc0jTpr+/+IFxDbQL&#10;ukkexhAA/LqTjj3wK7muOtdF1LxFrv8AaniS3+z2VlMTp2mF1cblJAnkKkgseqjJCj3oA820fwv4&#10;h8W/ESS91rV7q0ktrSK6shLbxl2j3sIzJH90EctjBIJ7EV6WfDPig9PHN0P+3CH/AApto+fi/qa+&#10;mjwf+jXrsaAOOPhbxX/0Pl1/4L4f8KT/AIRbxX/0Pl1/4L4f8K7KigDjP+EW8V/9D7df+C+H/Cj/&#10;AIRXxZ/0Pt1/4L4f8K7OigDjP+EV8Wf9D7df+C+H/CkPhTxYf+Z+u/8AwAh/wrtKKAOMg8K+Ko7m&#10;KSTx1dyxo4LRmyiAcA8jI9a7OiigAooooAKKKKACiiigAooooAKKKKACiiigAooooAKKKKACiiig&#10;AooooAKKKKACiiigAooooAo6vaXV9pk1tZX72Fw+3Zcogcpggng8HIBH41zi+GPFEaEv48utqjJJ&#10;sIePxxXY1yXiDTda8SawNIYGy8OKge7nSQeZeE/8sVwcon949TnA70AeYeJLLX/GGo6Vp48SXN14&#10;ffVFtlvzbxxM9wI5dxi2gZVVDAk4BJwM4r0q28IeILO1itbXxncQwxKEjRbCHCqBgAcUni22t7GX&#10;wVa20Sw28WuRRxxovCgQT4AFdnQBx58L+Ke3ju6/8F8P+FMPhbxX/wBD7df+C+H/AArs6KAOL/4R&#10;XxZ/0Pt1/wCC+H/Cl/4RXxZ/0Pt1/wCC+H/CuzooA44eFvFXfx5df+C+H/CmXWh+ILG0kurvx9PF&#10;DEu6SR7GEKoHUniu0rlJNH1DxFrskutxCHRrKb/RLEMG+1Mp4ll7bc/dT8T6UAeXDw/4h8Y+P9NO&#10;q61cRWf2WW40+WS2QSyRqycvHjAVmIIBycCvTG8MeKT08dXY/wC3CH/CmX7Y+MGjL66Rc/8AoxK7&#10;OgDE0HSdW0xpjqevzar5mNgkt0j8v6betbd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DStJtNGtZLayRkieaSdgzFvnkYs3X3Jq/RQAUUUUAFFFFAFC20i0tNWvtUiVhc3y&#10;xrMS2QRGCF47cE1foooAKKKKACiiigAooooAKKKKACiiigAooooAKKKKACiiigAooooAKKKKACii&#10;igAooooAKKKKACiiigAooooAKKKKACiiigAooooAKKKKACiiigAooooAKKKKACiiigAooooAKKKK&#10;ACiiigAooooAKKKKACiiigAooooAKKKKACiiigAooooAKKKKACiiigAooooAKKKKACiiigAooooA&#10;KzdJ0Sy0T7d9iRl+23cl7PuYnMr43EZ6DgcVpUUAFFFFABRRRQBnJotnHr82tIjfbZoFt3bccFFJ&#10;IGOmck1o0UUAFFFFABRRRQAUUUUAFFFFABRRRQAUUUUAFFFFABRRRQAUUUUAFFFFABRRRQAUUUUA&#10;FFFFABRRRQAUUUUAFFFFABRRRQAUUUUAUNR0i01SWxkulZmsbpbqDaxGJArKCfUYc8VfoooAKKKK&#10;ACiiigAooooAzpdFsptft9adG+228D28bBjgIxBPHQ8gVo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1ztRmyBgZ5r578FXXxW+IOmXOrWHjC1tYY7loDHLE&#10;oO7arcARnjDDv60AfQ1FeQf8Ij8ZP+h70/8A79D/AONUh8IfGQjH/Cd6f/36/wDtVAHsFFfPNtJ8&#10;WNR8Y3HhvS/GVvevZJm9vI41EFsxz+7ZvLyX46AHnPTa2Ol/4Q/4yf8AQ96f/wB+/wD7VQB7DRXj&#10;v/CH/Gb/AKHrT/8Avj/7VR/wh/xm/wCh60//AL4/+1UAexUV47/wh/xm/wCh60//AL4/+1Uf8If8&#10;Zv8AoetP/wC+P/tVAHsVFeO/8If8Zv8AoetP/wC+P/tVH/CH/Gb/AKHrT/8Avj/7VQB7FRXjv/CH&#10;/Gb/AKHrT/8Avj/7VR/wh/xm/wCh60//AL4/+1UAexUV47/wh/xm/wCh60//AL4/+1Uf8If8Zv8A&#10;oetP/wC+P/tVAHsVFeO/8If8Zv8AoetP/wC+P/tVH/CH/Gb/AKHrT/8Avj/7VQB7FRXjv/CH/Gb/&#10;AKHrT/8Avj/7VR/wh/xm/wCh60//AL4/+1UAexUV47/wh/xm/wCh60//AL4/+1Uf8If8Zv8AoetP&#10;/wC+P/tVAHsVFeO/8If8Zv8AoetP/wC+P/tVH/CH/Gb/AKHrT/8Avj/7VQB7FRXjv/CH/Gb/AKHr&#10;T/8Avj/7VR/wh/xm/wCh60//AL4/+1UAexUV47/wh/xm/wCh60//AL4/+1Uf8If8Zv8AoetP/wC+&#10;P/tVAHsVFeO/8If8Zv8AoetP/wC+P/tVH/CH/Gb/AKHrT/8Avj/7VQB7FRXjv/CH/Gb/AKHrT/8A&#10;vj/7VR/wh/xm/wCh60//AL4/+1UAexUV47/wh/xm/wCh60//AL4/+1Uf8If8Zv8AoetP/wC+P/tV&#10;AHsVFeO/8If8Zv8AoetP/wC+P/tVH/CH/Gb/AKHrT/8Avj/7VQB7FRXjv/CH/Gb/AKHrT/8Avj/7&#10;VR/wh/xm/wCh60//AL4/+1UAexUV47/wh/xm/wCh60//AL4/+1Uf8If8Zv8AoetP/wC+P/tVAHsV&#10;FeO/8If8Zv8AoetP/wC+P/tVH/CH/Gb/AKHrT/8Avj/7VQB7FRXjv/CH/Gb/AKHrT/8Avj/7VR/w&#10;h/xm/wCh60//AL4/+1UAexUV47/wh/xm/wCh60//AL4/+1Uf8If8Zv8AoetP/wC+P/tVAHsVFeO/&#10;8If8Zv8AoetP/wC+P/tVH/CH/Gb/AKHrT/8Avj/7VQB7FRXjv/CH/Gb/AKHrT/8Avj/7VR/wh/xm&#10;/wCh60//AL4/+1UAexUV47/wh/xm/wCh60//AL4/+1Uf8If8Zv8AoetP/wC+P/tVAHsVFeO/8If8&#10;Zv8AoetP/wC+P/tVH/CH/Gb/AKHrT/8Avj/7VQB7FRXjv/CH/Gb/AKHrT/8Avj/7VR/wh/xm/wCh&#10;60//AL4/+1UAexUV47/wh/xm/wCh60//AL4/+1Uf8If8Zv8AoetP/wC+P/tVAHsVFeO/8If8Zv8A&#10;oetP/wC+P/tVH/CH/Gb/AKHrT/8Avj/7VQB7FRXjv/CH/Gb/AKHrT/8Avj/7VR/wh/xm/wCh60//&#10;AL4/+1UAexUV47/wh/xm/wCh60//AL4/+1Uf8If8Zv8AoetP/wC+P/tVAHsVFeO/8If8Zv8AoetP&#10;/wC+P/tVH/CH/Gb/AKHrT/8Avj/7VQB7FRXjv/CH/Gb/AKHrT/8Avj/7VR/wh/xm/wCh60//AL4/&#10;+1UAexUV47/wh/xm/wCh60//AL4/+1Uf8If8Zv8AoetP/wC+P/tVAHsVFeO/8If8Zv8AoetP/wC+&#10;P/tVH/CH/Gb/AKHrT/8Avj/7VQB7FRXjv/CH/Gb/AKHrT/8Avj/7VR/wh/xm/wCh60//AL4/+1UA&#10;exUV47/wh/xm/wCh60//AL4/+1Uf8If8Zv8AoetP/wC+P/tVAHsVFeO/8If8Zv8AoetP/wC+P/tV&#10;H/CH/Gb/AKHrT/8Avj/7VQB7FRXjv/CH/Gb/AKHrT/8Avj/7VR/wh/xm/wCh60//AL4/+1UAexUV&#10;47/wh/xm/wCh60//AL4/+1Uf8If8Zv8AoetP/wC+P/tVAHsVFeO/8If8Zv8AoetP/wC+P/tVH/CH&#10;/Gb/AKHrT/8Avj/7VQB7FRXjv/CH/Gb/AKHrT/8Avj/7VR/wh/xm/wCh60//AL4/+1UAexUV47/w&#10;h/xm/wCh60//AL4/+1Uo8IfGb/oetP8A++P/ALVQB7DRXjc/hP40RW0kkXjWwmkVSViCAFyOwJix&#10;k++KwfCEvxR8XW90LbxzbWt7ZzNFdWN1AomgYHHzL5fQ4/MEdQaAPoKivn4n4sS+MP8AhGbDxlb3&#10;t1CgkvJooV8q0HVRIxj+8eyjJ/XHRf8ACIfGT/oe9P8A+/Q/+NUAev0V458Ptd8YW3xW1bwh4l1m&#10;PU1trITF0jAAb92RtO1T0kwfevY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b7p+leQfs4f8k+1D/sKyf+&#10;ioq9ff7jfSvH/wBnD/kQNR/7Cj/+ioqAPYa5zX/Ben+Ib5L2e81W1nWMRFrK+khDKCSAQDjqTzjN&#10;dHXnPifxRrGmeOtXsrW6VbS08Iz6nHE8YKi4WQgOTjJ4AGM460Ad9ZWcVhaR20JdljULvkcu74AG&#10;WY8scAcnmrFc74D1S81rwJoupag/mXdxaq8r7QNx9cDjnrxXRUAFFFFABRRRQAUUUUAFFFFABRRR&#10;QAUUUUAFFFFABRRRQAUUUUAFFFFABRRRQAUUUUAFFFFABRRRQAUUUUAFFFFABRRRQAUUUUAFFFFA&#10;BRRRQAUUUUAFFFFABRRRQAUUUUAFFFFABRRRQAUUUUAFFFFABRRRQAUUUUAFFFFABRRRQAUUUUAF&#10;FFFABRRRQAUUUUAFFFFABRRRQAUUUUAFFFFABRRRQAVkf8IxpA8U/wDCSpaBNWMBt3nRivmJx94D&#10;hiMAZPOMegxr1xGu+IdSsfix4T0OCcLp+oQXTXERQHcUQspz1GCvb1NAHRaD4d0vw1ZPaaVbeTHJ&#10;I00rM7O8jsclmZiSx9ya1a4/4Wa1qHiH4b6RqmqXBuL2YSiSUqF3bZXUcAAdFFdhQB45oP8AydJ4&#10;o/7Bif8Aou2r2OvHNB/5Ok8T/wDYMT/0XbV7H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jfcb6V4/+zh/y&#10;T/Uf+wo//oqKvYe1eP8A7OP/ACT3UP8AsKyf+ioqAPYK8i8ajPxJ8RD18A3P/o5q9dryTxkM/E3x&#10;APXwHcf+jmoA674YDHwx8O/9eSV1tcp8Mxj4Z+Hf+vGP+VdXQAUUUUAFFFFABRRRQAUUUUAFFFFA&#10;BRRRQAUUUUAFFFFABRRRQAUUUUAFFFFABRRRQAUUUUAFFFFABRRRQAUUUUAFFFFABRRRQAUUUUAF&#10;FFFABRRRQAUUUUAFFFFABRRRQAUUUUAFFFFABRRRQAUUUUAFFFFABRRRQAUUUUAFFFFABRRRQAUU&#10;UUAFFFFABRRRQAUUUUAFFFFABRRRQAUUUUAFFFFABXmvigf8X18Bn/p3vf8A0U1elV5z4nX/AIvd&#10;4Eb/AKd77/0Uf8aAJvgl/wAkh0L/ALeP/R8legV5/wDBL/kkOhf9vH/o+SvQKAPHNB/5Ok8T/wDY&#10;MT/0XbV7HXjugj/jKPxQf+oWh/8AHLavY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mH4Q+J/G2maDe6f&#10;4Y8Lx6ra/ajM80jFArsigruLAHhQcdefcV9PV5B+zkxPw8vgSTjVZAM9v3UVAE3/AAl/xc/6J/Z/&#10;+BS//F1zGqx/FPVfEV7rL+CoY5bvRpNHaMXKELGzlt4+f72TX0BSMwVSzEBQMkk8CgDxTQta+K/h&#10;3w5Y6VH4FtpIbGARCR7lclVHU4f0q9H42+LU8KSReAbQq67lY3A5H/fdekx7tZfzHRk01cGNW4Nw&#10;f7xH9z0B69SMYzq0AeG2PxX+I2p63e6NZ+DbKXULIf6RCJCPL5xyS2O/rWqfGHxgH/Mg2X/f8H/2&#10;pS/D/wD5LZ4/HvH/ADr1ygDyD/hMvjB/0IVl/wB/f/tlJ/wmfxg/6EKz/wC/n/2yvYKKAPH/APhM&#10;/jB/0IVn/wB/P/tlH/CZ/GD/AKEKz/7+f/bK9gooA8f/AOEz+MH/AEIVn/38/wDtlH/CZ/GD/oQr&#10;P/v5/wDbK9gooA8f/wCEz+MH/QhWf/fz/wC2Uf8ACZ/GD/oQrP8A7+f/AGyvYKKAPH/+Ez+MH/Qh&#10;Wf8A38/+2Uf8Jn8YP+hCs/8Av5/9sr2CigDx/wD4TP4wf9CFZ/8Afz/7ZR/wmfxg/wChCs/+/n/2&#10;yvYKKAPH/wDhM/jB/wBCFZ/9/P8A7ZR/wmfxg/6EKz/7+f8A2yvYKKAPH/8AhM/jB/0IVn/38/8A&#10;tlH/AAmfxg/6EKz/AO/n/wBsr2CigDx//hM/jB/0IVn/AN/P/tlH/CZ/GD/oQrP/AL+f/bK9gooA&#10;8f8A+Ez+MH/QhWf/AH8/+2Uf8Jn8YP8AoQrP/v5/9sr2CigDx/8A4TP4wf8AQhWf/fz/AO2Uf8Jn&#10;8YP+hCs/+/n/ANsr2CigDx//AITP4wf9CFZ/9/P/ALZR/wAJn8YP+hCs/wDv5/8AbK9gooA8f/4T&#10;P4wf9CFZ/wDfz/7ZR/wmfxg/6EKz/wC/n/2yvYKKAPH/APhM/jB/0IVn/wB/P/tlH/CZ/GD/AKEK&#10;z/7+f/bK9gooA8f/AOEz+MH/AEIVn/38/wDtlH/CZ/GD/oQrP/v5/wDbK9gooA8f/wCEz+MH/QhW&#10;f/fz/wC2Uf8ACZ/GD/oQrP8A7+f/AGyvYKKAPH/+Ez+MH/QhWf8A38/+2Uf8Jn8YP+hCs/8Av5/9&#10;sr2CigDx/wD4TP4wf9CFZ/8Afz/7ZR/wmfxg/wChCs/+/n/2yvYKKAPH/wDhM/jB/wBCFZ/9/P8A&#10;7ZR/wmfxg/6EKz/7+f8A2yvYKKAPH/8AhM/jB/0IVn/38/8AtlH/AAmfxg/6EKz/AO/n/wBsr2Ci&#10;gDx//hM/jB/0IVn/AN/P/tlH/CZ/GD/oQrP/AL+f/bK9gooA8f8A+Ez+MH/QhWf/AH8/+2Uf8Jn8&#10;YP8AoQrP/v5/9sr2CigDx/8A4TP4wf8AQhWf/fz/AO2Uf8Jn8YP+hCs/+/n/ANsr2CigDx//AITP&#10;4wf9CFZ/9/P/ALZR/wAJn8YP+hCs/wDv5/8AbK9gooA8f/4TP4wf9CFZ/wDfz/7ZR/wmfxg/6EKz&#10;/wC/n/2yvYKKAPH/APhM/jB/0IVn/wB/P/tlH/CZ/GD/AKEKz/7+f/bK9gooA8f/AOEz+MH/AEIV&#10;n/38/wDtlH/CZ/GD/oQrP/v5/wDbK9gooA8f/wCEz+MH/QhWf/fz/wC2Uf8ACZ/GD/oQrP8A7+f/&#10;AGyvYKKAPH/+Ez+MH/QhWf8A38/+2Uf8Jn8YP+hCs/8Av5/9sr2CigDx/wD4TP4wf9CFZ/8Afz/7&#10;ZR/wmfxg/wChCs/+/n/2yvYKKAPH/wDhM/jB/wBCFZ/9/P8A7ZR/wmfxg/6EKz/7+f8A2yvYKKAP&#10;H/8AhM/jB/0IVn/38/8AtlH/AAmfxg/6EKz/AO/n/wBsr2CigDx//hM/jB/0IVn/AN/P/tlH/CZ/&#10;GD/oQrP/AL+f/bK9gooA8f8A+Ez+MH/QhWf/AH8/+2Uf8Jn8YP8AoQrP/v5/9sr2CigDx/8A4TP4&#10;wf8AQhWf/fz/AO2Uf8Jn8YP+hCs/+/n/ANsr2CigDx//AITP4wf9CFZ/9/P/ALZR/wAJn8YP+hCs&#10;/wDv5/8AbK9gooA8f/4TP4wf9CFZ/wDfz/7ZR/wmfxg/6EKz/wC/n/2yvYKKAPH/APhM/jB/0IVn&#10;/wB/P/tlH/CZ/GD/AKEKz/7+f/bK9gooA8f/AOEz+MH/AEIVn/38/wDtlKPGXxgP/MhWX/f3/wC2&#10;V6/RQB5H/wAJh8Xu/gCz/wDAgf8AxysnRPiv8RvEUt5HpXgu0uGs5PKuAXZPLbn5TuYc8HjtXuVe&#10;Q/BS5hGqeNLYyqJzq8jiPBzjLcgng/z9eooAk/4S/wCL3/QgWX/gSv8A8crC1C5+K1/4v0fxFJ4I&#10;t1l0uOZI4luF2v5i7Tk7+3avd6KAPBPBGsfEzw34Yg0HT/BUN1Hp8kkTPLcKrBmcuQRu/wBv8sGu&#10;i/4TD4t/9E/tP/Apf/i69C1PT7kTjU9KKLfooDxOcJcoP4GPY9cNg4z3GRVrTNUt9VtTNCHRkYpL&#10;DKMSROOqsOxH5HqCRQB4r8Or3V9R/aA1+613TV0/Un0r99bI24JjyAOcnOVAPXvXu9eP6Ef+MofE&#10;/wD2Ck/9Btq9g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vun6V4/+zh/yT7UP+wrJ/wCioq9gb7p+lePf&#10;s5ME+HmpOxCqNUkJJ4x+6ioA9hZlRSzEKoGSScACvIPFusXupeNNZtoru7h0238I3F9BCHxHNIsh&#10;CyFfT09Qo7HB9IRX1yYSPldLQ/u4+9yf7zf7HoO/U8cHzrxr/wAlJ8RD/qQbn/0c1AHb/Dy8udQ+&#10;Hmg3d5M01xJZoXkc5LHGMn1PvXTVyXww/wCSY+Hf+vJK6W8vI7KIM+WdjtjjX7zt2A/zxQB5R8Pj&#10;/wAXu8ffVf8A0KvX68Z+GX2g/Gbx210sazkgsqEkD5+gJ6/WvZqACiiigAooooAKKKKACiiigAoo&#10;ooAKKKKACiiigAooooAKKKKACiiigAooooAKKKKACiiigAooooAKKKKACiiigAooooAKKKKACiii&#10;gAooooAKKKKACiiigAooooAKKKKACiiigAooooAKKKKACiiigAooooAKKKKACiiigAooooAKKKKA&#10;CiiigAooooAKKKKACiiigAooooAKKKKACvGvg3aRXs/jaOTcjDV2ZJEOHjOWwQex/wD1HIr2WvIP&#10;gd/x++Nf+ws383oA9Osr2UTfYb/at2oyrqMJOo/iX0Pqvb3HNcpr+s6hafGHwhpcN062N5bXfnwA&#10;/K5VCwJHqCowfr6muzvrGG/g8qUsrKd0ckZw8bdmU+v6euRXmWryXz/HXwVBeW5EkFtd5uEGI5lM&#10;TDcPQ5xlT0yOTwaAN/4Q6hear8LdFvNQuprq6cTB5pnLO22Z1GSeTwAPwrf1PTJxdDVdKKJqCACS&#10;NzhLpB/A57H+63Y+oyK5f4Jf8kh0L/t4/wDR8legUAeJ+Er1NR/aV8RXSwzQ7tLUGOZdrowW3BBH&#10;qCCPTuK9srx3Q3Y/tR+JQxJC6WgX2Gy3P+Nex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I33T9K8P/AGfL&#10;CS+8G3wuJFOnpqTN5ABzJJ5ced/YqBtIHc9egz7g/wBxvpXj/wCzh/yIGo/9hR//AEVFQB7DXmHj&#10;zwh4s1LxZcav4c/sp4bvQ30edLyR1ZVd2ZmXaMZwVwST346V6fVLUtSi023V3VpJZG2QwoMvK56K&#10;P8ewyaAMbw7at4O8EaRpd64nu7eBYAkGW82TGdqZxkdeTjgZOK1bGxlExvr4q9667QF+7Cv9xf6n&#10;vj0wAzTtPmE51HUWWS/ddoVeUt1P8Cf1PUn2wBqUAeP/AA9/5Lf4++q/+hV7BXj/AMPf+S3+Pvqv&#10;/oVewUAFFFFABRRRQAUUUUAFFFFABRRRQAUUUUAFFFFABRRRQAUUUUAFFFFABRRRQAUUUUAFFFFA&#10;BRRRQAUUUUAFFFFABRRRQAUUUUAFFFFABRRRQAUUUUAFFFFABRRRQAUUUUAFFFFABRRRQAUUUUAF&#10;FFFABRRRQAUUUUAFFFFABRRRQAUUUUAFFFFABRRRQAUUUUAFFFFABRRRQAUUUUAFeQfA05vfGv8A&#10;2FT/ADevX68R+D+qHTdU8YvcwgWDaswe7D58ptzY3jHC/wC12PWgD26uK8TeCLnxB470DXEvvs1t&#10;p0M6SeWxWYM64RkOCOCcnPHAGCCa7WigDi/hzps/hLwxY+E9UaIX9qsjq8TExzq0jPlCQCcbsEYz&#10;36Gu0qpqGnw6lb+VLuVlbfFKhw8Tjoyn1H5HocgkVX06/nE507Udq3qDKyKMJcL/AHl9D6r2+mDQ&#10;B5foP/J0nif/ALBif+i7avY68c0L/k6TxP8A9gxP/RdtXsd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N9x&#10;vpXj/wCzh/yIGo/9hR//AEVFXsDfdP0rxf8AZ9vI7H4cX8jqzs+rukcaDLSMYosAD9fYAk8CgD17&#10;UNQi0+3Ejqzu7bIokGXkY9FA/wA4GSeKradp0onOo6iyyX7rgKDlLdf7if1bqfpgCSysZBOb6+Ky&#10;XrjAA+7Cv9xf6nqT7YA8j+JujWOvfELVIdSiaeOw8Gz31snmsojnWVgH4Iz9DwcDOcUAe2UVynwz&#10;d5Php4eaR2djZJyxyfatHU9UuHu/7J0gI+oMm6WVhlLRD0d/UnsnU9eACaAPOfh7n/heHj7II5Xr&#10;/vV7BXjHwvtfsXxi8c2/nzTlNoMszbnc7upNez0AFFFFABRRRQAUUUUAFFFFABRRRQAUUUUAFFFF&#10;ABRRRQAUUUUAFFFFABRRRQAUUUUAFFFFABRRRQAUUUUAFFFFABRRRQAUUUUAFFFFABRRRQAUUUUA&#10;FFFFABRRRQAUUUUAFFFFABRRRQAUUUUAFFFFABRRRQAUUUUAFFFFABRRRQAUUUUAFFFFABRRRQAU&#10;UUUAFFFFABRRRQAUUUUAFePfBBVkuvGyOFZW1VgykZBGXr2GvIPgd/x++Nf+wsf5vQB3qs3hVxHK&#10;7NobHEbtybInopP/ADy9Cfu9DxjHRUjqsiMjqGVhgqRkEV5Nrl1N4S+LfhKzOtXEPh+WG5/0QsRH&#10;ENjcMc8oDtI3D5AOuBwAetVWvrGK/t/KkLKwO6OWM4eNuzKex/Q8g5BIrkPg/fXepfCzRru+up7q&#10;5k8/fNPIXdsTyAZY8ngAfhXcUAeLeGFuF/aa8RC7aN5xpihmTo2EtwDjtkDOO2a9prxzQv8Ak6Tx&#10;P/2DE/8ARdvXsd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N90/SvGP2cLOD/hDtSvTHm4OoPEHJzhRHGcA&#10;duvOOvHoK9nPQ15B+zj/AMk91A/9RWT/ANFRUAewV5J4z/5KZ4g/7EK5/wDRzV63XjXjy4vIvifr&#10;H9n20F1J/wAIZMkyyyYWNPOZmLAcnjAAH94dqAOg8CanPJ8PPDulaRsa/axjMszDdHaJ/eb1Y/wr&#10;3PoATXcaXpkGk2Ygh3OzMXlmc5eZz1dj3J/+sOBXNfCmzt7P4ZaD9ngji821WWTYMb2bksfU12VA&#10;HkHw+/5Lf4++q/8AoVev15D8Ph/xe7x/9U/nXr1ABRRRQAUUUUAFFFFABRRRQAUUUUAFFFFABRRR&#10;QAUUUUAFFFFABRRRQAUUUUAFFFFABRRRQAUUUUAFFFFABRRRQAUUUUAFFFFABRRRQAUUUUAFFFFA&#10;BRRRQAUUUUAFFFFABRRRQAUUUUAFFFFABRRRQAUUUUAFFFFABRRRQAUUUUAFFFFABRRRQAUUUUAF&#10;FFFABRRRQAUUUUAFFFFABXkHwO4vfGo24/4mzcHr1evX68W+DcN0mpeNLu2kd2XVmVrdm+SQZfOM&#10;9G569+h9QAe015p4qjWT44eBkcBkNtfBlIyCPKbqK9FtrmK7gE0RJUkggjBUjqCOxB6ivPvE4/4v&#10;j4FP/Tvff+ijQBS+D1/Ppnwt0Sa7YNpspmHmhQPsx85x82P4DjO49CTnjp6pXn3wUVX+D2iKyhlY&#10;XAIIyCPPkrpkJ8OsI5CTo5OI3PP2T/Zb/pn6H+Hofl5AB5voP/J0nif/ALBif+i7avY68d0If8ZR&#10;+Jz/ANQtD/45bV7F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4Z8A/Eug6N4FvrfVNb02xnbU5HWO6ukiY&#10;r5UQyAxBxkHn2Ne5188fBT4d+FfF3g28v9c0v7XdR6g8Kv8AaJY8II4yBhGA6sfzoA9X1L4h+HMr&#10;Z6f4n0QXMo/1730RjhXux+b5j6KOp64GTWVH/wAK0XVJ9RfxLpEtzc6e+nXLSarEfPjdtzFvmzuJ&#10;7jGBwOAMS/8ACkvh5/0L3/k7cf8Axymf8KZ+G/n+R/Yaedt3+X9vn3bc4zjzM4z3oA1tI8TeBdD0&#10;i00ux8UaItraxLFGG1KJjgep3dau/wDCd+D/APoa9D/8GMP/AMVXPL8Ffh06B00AMrDIIvrggj/v&#10;5S/8KS+Hn/Qvf+Ttx/8AHKAOO8DeJ/D9t8X/ABvfXGt6fDaXJTyJ5bpEjlwedrE4b8K9R/4Tvwf/&#10;ANDXof8A4MYf/iq5/wD4Ul8PP+he/wDJ24/+OUf8KS+Hn/Qvf+Ttx/8AHKAOg/4Tvwf/ANDXof8A&#10;4MYf/iqP+E78H/8AQ16H/wCDGH/4quf/AOFJfDz/AKF7/wAnbj/45R/wpL4ef9C9/wCTtx/8coA6&#10;D/hO/B//AENeh/8Agxh/+Ko/4Tvwf/0Neh/+DGH/AOKrn/8AhSXw8/6F7/yduP8A45R/wpL4ef8A&#10;Qvf+Ttx/8coA6D/hO/B//Q16H/4MYf8A4qj/AITvwf8A9DXof/gxh/8Aiq5//hSXw8/6F7/yduP/&#10;AI5R/wAKS+Hn/Qvf+Ttx/wDHKAOg/wCE78H/APQ16H/4MYf/AIqj/hO/B/8A0Neh/wDgxh/+Krn/&#10;APhSXw8/6F7/AMnbj/45R/wpL4ef9C9/5O3H/wAcoA6D/hO/B/8A0Neh/wDgxh/+Ko/4Tvwf/wBD&#10;Xof/AIMYf/iq5/8A4Ul8PP8AoXv/ACduP/jlH/Ckvh5/0L3/AJO3H/xygDoP+E78H/8AQ16H/wCD&#10;GH/4qj/hO/B//Q16H/4MYf8A4quf/wCFJfDz/oXv/J24/wDjlH/Ckvh5/wBC9/5O3H/xygDoP+E7&#10;8H/9DXof/gxh/wDiqP8AhO/B/wD0Neh/+DGH/wCKrn/+FJfDz/oXv/J24/8AjlH/AApL4ef9C9/5&#10;O3H/AMcoA6D/AITvwf8A9DXof/gxh/8AiqP+E78H/wDQ16H/AODGH/4quf8A+FJfDz/oXv8AyduP&#10;/jlH/Ckvh5/0L3/k7cf/ABygDoP+E78H/wDQ16H/AODGH/4qj/hO/B//AENeh/8Agxh/+Krn/wDh&#10;SXw8/wChe/8AJ24/+OUf8KS+Hn/Qvf8Ak7cf/HKAOg/4Tvwf/wBDXof/AIMYf/iqP+E78H/9DXof&#10;/gxh/wDiq5//AIUl8PP+he/8nbj/AOOUf8KS+Hn/AEL3/k7cf/HKAOg/4Tvwf/0Neh/+DGH/AOKo&#10;/wCE78H/APQ16H/4MYf/AIquf/4Ul8PP+he/8nbj/wCOUf8ACkvh5/0L3/k7cf8AxygDoP8AhO/B&#10;/wD0Neh/+DGH/wCKo/4Tvwf/ANDXof8A4MYf/iq5/wD4Ul8PP+he/wDJ24/+OUf8KS+Hn/Qvf+Tt&#10;x/8AHKAOg/4Tvwf/ANDXof8A4MYf/iqP+E78H/8AQ16H/wCDGH/4quf/AOFJfDz/AKF7/wAnbj/4&#10;5R/wpL4ef9C9/wCTtx/8coA6D/hO/B//AENeh/8Agxh/+Ko/4Tvwf/0Neh/+DGH/AOKrn/8AhSXw&#10;8/6F7/yduP8A45R/wpL4ef8AQvf+Ttx/8coA6D/hO/B//Q16H/4MYf8A4qj/AITvwf8A9DXof/gx&#10;h/8Aiq5//hSXw8/6F7/yduP/AI5R/wAKS+Hn/Qvf+Ttx/wDHKAOg/wCE78H/APQ16H/4MYf/AIqj&#10;/hO/B/8A0Neh/wDgxh/+Krn/APhSXw8/6F7/AMnbj/45R/wpL4ef9C9/5O3H/wAcoA6D/hO/B/8A&#10;0Neh/wDgxh/+Ko/4Tvwf/wBDXof/AIMYf/iq5/8A4Ul8PP8AoXv/ACduP/jlH/Ckvh5/0L3/AJO3&#10;H/xygDoP+E78H/8AQ16H/wCDGH/4qj/hO/B//Q16H/4MYf8A4quf/wCFJfDz/oXv/J24/wDjlH/C&#10;kvh5/wBC9/5O3H/xygDoP+E78H/9DXof/gxh/wDiqP8AhO/B/wD0Neh/+DGH/wCKrn/+FJfDz/oX&#10;v/J24/8AjlH/AApL4ef9C9/5O3H/AMcoA6D/AITvwf8A9DXof/gxh/8AiqP+E78H/wDQ16H/AODG&#10;H/4quf8A+FJfDz/oXv8AyduP/jlH/Ckvh5/0L3/k7cf/ABygDoP+E78H/wDQ16H/AODGH/4qj/hO&#10;/B//AENeh/8Agxh/+Krn/wDhSXw8/wChe/8AJ24/+OUf8KS+Hn/Qvf8Ak7cf/HKAOg/4Tvwf/wBD&#10;Xof/AIMYf/iqP+E78H/9DXof/gxh/wDiq5//AIUl8PP+he/8nbj/AOOUf8KS+Hn/AEL3/k7cf/HK&#10;AOg/4Tvwf/0Neh/+DGH/AOKo/wCE78H/APQ16H/4MYf/AIquf/4Ul8PP+he/8nbj/wCOUf8ACkvh&#10;5/0L3/k7cf8AxygDoP8AhO/B/wD0Neh/+DGH/wCKo/4Tvwf/ANDXof8A4MYf/iq5/wD4Ul8PP+he&#10;/wDJ24/+OUf8KS+Hn/Qvf+Ttx/8AHKAOg/4Tvwf/ANDXof8A4MYf/iqP+E78H/8AQ16H/wCDGH/4&#10;quf/AOFJfDz/AKF7/wAnbj/45R/wpL4ef9C9/wCTtx/8coA6D/hO/B//AENeh/8Agxh/+Ko/4Tvw&#10;f/0Neh/+DGH/AOKrn/8AhSXw8/6F7/yduP8A45R/wpL4ef8AQvf+Ttx/8coA6D/hO/B//Q16H/4M&#10;Yf8A4qj/AITvwf8A9DXof/gxh/8Aiq5//hSXw8/6F7/yduP/AI5R/wAKS+Hn/Qvf+Ttx/wDHKAOg&#10;/wCE78H/APQ16H/4MYf/AIqj/hO/B/8A0Neh/wDgxh/+Krn/APhSXw8/6F7/AMnbj/45R/wpL4ef&#10;9C9/5O3H/wAcoA6D/hO/B/8A0Neh/wDgxh/+Ko/4Tvwf/wBDXof/AIMYf/iq5/8A4Ul8PP8AoXv/&#10;ACduP/jlH/Ckvh5/0L3/AJO3H/xygDoP+E78H/8AQ16H/wCDGH/4qj/hO/B//Q16H/4MYf8A4quf&#10;/wCFJfDz/oXv/J24/wDjlH/Ckvh5/wBC9/5O3H/xygDoP+E78H/9DXof/gxh/wDiqP8AhO/B/wD0&#10;Neh/+DGH/wCKrn/+FJfDz/oXv/J24/8AjlH/AApL4ef9C9/5O3H/AMcoA6D/AITvwf8A9DXof/gx&#10;h/8AiqP+E78H/wDQ16H/AODGH/4quf8A+FJfDz/oXv8AyduP/jlH/Ckvh5/0L3/k7cf/ABygDoP+&#10;E78H/wDQ16H/AODGH/4qj/hO/B//AENeh/8Agxh/+Krn/wDhSXw8/wChe/8AJ24/+OUf8KS+Hn/Q&#10;vf8Ak7cf/HKAOg/4Tvwf/wBDXof/AIMYf/iqP+E78H/9DXof/gxh/wDiq5//AIUl8PP+he/8nbj/&#10;AOOUf8KS+Hn/AEL3/k7cf/HKAOg/4Tvwf/0Neh/+DGH/AOKo/wCE78H/APQ16H/4MYf/AIquf/4U&#10;l8PP+he/8nbj/wCOUf8ACkvh5/0L3/k7cf8AxygDoP8AhO/B/wD0Neh/+DGH/wCKo/4Tvwf/ANDX&#10;of8A4MYf/iq5/wD4Ul8PP+he/wDJ24/+OUf8KS+Hn/Qvf+Ttx/8AHKAOg/4Tvwf/ANDXof8A4MYf&#10;/iqP+E78H/8AQ16H/wCDGH/4quf/AOFJfDz/AKF7/wAnbj/45R/wpL4ef9C9/wCTtx/8coA6D/hO&#10;/B//AENeh/8Agxh/+Ko/4Tvwf/0Neh/+DGH/AOKrn/8AhSXw8/6F7/yduP8A45R/wpL4ef8AQvf+&#10;Ttx/8coA6D/hO/B//Q16H/4MYf8A4qj/AITvwf8A9DXof/gxh/8Aiq5//hSXw8/6F7/yduP/AI5R&#10;/wAKS+Hn/Qvf+Ttx/wDHKAOg/wCE78H/APQ16H/4MYf/AIqvMvhH4m0DTbzxg19rmm2iXGrvJB59&#10;3GnmJlvmXLcjpzXW/wDCkvh5/wBC9/5O3H/xyj/hSXw8/wChe/8AJ24/+OUAaVx4x8JxXBvbPxTo&#10;XnHAlj/tGECYD/gXDDsfwPGCK8niD4fanrWmeIJvEej/AG2yikS3L6jGmwSABsru64GOfU+1Vf8A&#10;hSXw8/6F7/yduP8A45Sf8KU+HW4L/YA3EZA+23GSP+/nuKALvhzW/APhbQLXRdN8VaOLS23eX5mp&#10;xM3zMWOTu9WNaZ8c+DmUq3irQiCMEHUIef8Ax6udi+DHw3uIhLDoaSRnOGS/nIOOOokp/wDwpL4e&#10;f9C9/wCTtx/8coA5HwVJpk37Revvo11Hc2P9lDZLFMssZ/1A2oRwFX7oGeNuPavbq8O8DaJp3hv9&#10;orxBpOk232exh0oeXHvZ8bhbseWJPUnvXuN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HgE15B+zif+Lfag&#10;P+orJ/6Kir19/uN9K8f/AGcP+RA1H/sKP/6KioA9hryPxp/yUrxDwD/xQVz16f65q9cryLxr/wAl&#10;J8Rf9iDc/wDo5qAOw+GH/JMfDv8A15JXW1yXww/5Jj4d/wCvJK62gAooooAKKKKACiiigAooooAK&#10;KKKACiiigAooooAKKKKACiiigAooooAKKKKACiiigAooooAKKKKACiiigAooooAKKKKACiiigAoo&#10;ooAKKKKACiiigAooooAKKKKACiiigAooooAKKKKACiiigAooooAKKKKACiiigAooooAKKKKACiii&#10;gAooooAKKKKACiiigAooooAKKKKACiiigAooooAKKKKACvNfFBP/AAvXwKOP+Pa9/wDRTV6VXmvi&#10;j/kuvgP/AK973/0U1AFr4Jf8kh0L/t4/9HyV6BXn/wAEv+SQ6F/28f8Ao+SvQKAPHNB/5Ok8Uf8A&#10;YMT/ANAtq9jrxzQf+TpPE/8A2DE/9F21ex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33G+leP/s4f8k/1&#10;D/sKSf8AoqKvYG+6fpXkH7OP/JPdQ/7Csn/oqKgD2CvI/Ggz8S/EI9fAVz/6OavXK841u08aan4v&#10;v59G8N+HYLeK1+wi91pnd7yJjuZVEROEz2Ye/cgAG18MP+SY+Hf+vJK62sfRZLLTrax8PGawh1G2&#10;sY3eytnwFQDaWRWO7ZuBAJ9s81sUAFFFFABRRRQAUUUUAFFFFABRRRQAUUUUAFFFFABRRRQAUUUU&#10;AFFFFABRRRQAUUUUAFFFFABRRRQAUUUUAFFFFABRRRQAUUUUAFFFFABRRRQAUUUUAFFFFABRRRQA&#10;UUUUAFFFFABRRRQAUUUUAFFFFABRRRQAUUUUAFFFFABRRRQAUUUUAFFFFABRRRQAUUUUAFFFFABR&#10;RRQAUUUUAFFFFABRRRQAV5t4nGfjn4FPpbXuf+/TV6TXEaRrNv4v8bfb9O0qC40rSYpYI9ak6yzM&#10;VDLB2KAAgv37ccsAVvgl/wAkh0L/ALeP/R8legV554A8QQ6Zdt4C1TS7fRNWsQzWsEDMYLyAkt5k&#10;LMSSepIJJ4J6hgvodAHjmg/8nSeJ/wDsGJ/6Ltq9jrxzQv8Ak6TxN/2DE/8AQLevY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IDKQehGK8Ys/gFNpokTTvHGq2cLvu2QoUz6Z2uMnHfFe0UUAeQf8KU1X/oou&#10;u/8AfTf/AByl/wCFKar/ANFF172+Zv8A45Xr1FAHjEnwDnmvY72Txzqr3cS7EnZCXReeA2/IHJ/M&#10;1Mfgjqh/5qJrf/j3/wAcr2GigDxz/hR+qf8ARRNa/Jv/AI5R/wAKP1T/AKKJrP5N/wDHK9jooA8c&#10;/wCFH6p/0UTWfyb/AOOUf8KP1T/ooms/k3/xyvY6KAPHP+FH6p/0UTWfyb/45R/wo/VP+iiaz+Tf&#10;/HK9jooA8c/4Ufqn/RRNZ/Jv/jlH/Cj9U/6KJrP5N/8AHK9jooA8c/4Ufqn/AEUTWfyb/wCOUf8A&#10;Cj9U/wCiiaz+Tf8AxyvY6KAPHP8AhR+qf9FE1n8m/wDjlH/Cj9U/6KJrP5N/8cr2OigDxz/hR+qf&#10;9FE1n8m/+OUf8KP1T/ooms/k3/xyvY6KAPHP+FH6p/0UTWfyb/45R/wo/VP+iiaz+Tf/AByvY6KA&#10;PHP+FH6p/wBFE1n8m/8AjlH/AAo/VP8Aooms/k3/AMcr2OigDxz/AIUfqn/RRNZ/Jv8A45R/wo/V&#10;P+iiaz+Tf/HK9jooA8c/4Ufqn/RRNZ/Jv/jlH/Cj9U/6KJrP5N/8cr2OigDxz/hR+qf9FE1n8m/+&#10;OUf8KP1T/ooms/k3/wAcr2OigDxz/hR+qf8ARRNZ/Jv/AI5R/wAKP1T/AKKJrP5N/wDHK9jooA8c&#10;/wCFH6p/0UTWfyb/AOOUf8KP1T/ooms/k3/xyvY6KAPHP+FH6p/0UTWfyb/45R/wo/VP+iiaz+Tf&#10;/HK9jooA8c/4Ufqn/RRNZ/Jv/jlH/Cj9U/6KJrP5N/8AHK9jooA8c/4Ufqn/AEUTWfyb/wCOUf8A&#10;Cj9U/wCiiaz+Tf8AxyvY6KAPHP8AhR+qf9FE1n8m/wDjlH/Cj9U/6KJrP5N/8cr2OigDxz/hR+qf&#10;9FE1n8m/+OUf8KP1T/ooms/k3/xyvY6KAPHP+FH6p/0UTWfyb/45R/wo/VP+iiaz+Tf/AByvY6KA&#10;PHP+FH6p/wBFE1n8m/8AjlH/AAo/VP8Aooms/k3/AMcr2OigDxz/AIUfqn/RRNZ/Jv8A45R/wo/V&#10;P+iiaz+Tf/HK9jooA8c/4Ufqn/RRNZ/Jv/jlH/Cj9U/6KJrP5N/8cr2OigDxz/hR+qf9FE1n8m/+&#10;OUf8KP1T/ooms/k3/wAcr2OigDxz/hR+qf8ARRNZ/Jv/AI5R/wAKP1T/AKKJrP5N/wDHK9jooA8c&#10;/wCFH6p/0UTWfyb/AOOUf8KP1T/ooms/k3/xyvY6KAPHP+FH6p/0UTWfyb/45R/wo/VP+iiaz+Tf&#10;/HK9jooA8c/4Ufqn/RRNZ/Jv/jlH/Cj9U/6KJrP5N/8AHK9jooA8c/4Ufqn/AEUTWfyb/wCOUf8A&#10;Cj9U/wCiiaz+Tf8AxyvY6KAPHP8AhR+qf9FE1n8m/wDjlH/Cj9U/6KJrP5N/8cr2OigDxz/hR+qf&#10;9FE1n8m/+OUf8KP1T/ooms/k3/xyvY6KAPHP+FH6p/0UTWfyb/45R/wo/VP+iiaz+Tf/AByvY6KA&#10;PHP+FH6p/wBFE1n8m/8AjlH/AAo/VP8Aooms/k3/AMcr2OigDxz/AIUfqn/RRNZ/Jv8A45R/wo/V&#10;P+iiaz+Tf/HK9jooA8c/4Ufqn/RRNZ/Jv/jlH/Cj9U/6KJrP5N/8cr2OigDxz/hR+qf9FE1n8m/+&#10;OUf8KP1T/ooms/k3/wAcr2OigDxz/hR+qf8ARRNZ/Jv/AI5R/wAKP1T/AKKJrP5N/wDHK9jooA8c&#10;/wCFH6p/0UTWfyb/AOOUf8KP1T/ooms/k3/xyvY6KAPHP+FH6p/0UTWfyb/45R/wo/VP+iiaz+Tf&#10;/HK9jooA8c/4Ufqn/RRNZ/Jv/jlH/Cj9U/6KJrP5N/8AHK9jooA8c/4Ufqn/AEUTWvyb/wCOUv8A&#10;wpDVP+iia1+Tf/HK9iooA8cl+BuoTwvDN8QdakikUo6OGKsp4IIMnIxRa/Au9sbZLaz8fa1b26Z2&#10;xQ5RV5zwA+BzzXsdFAHjN18BJr24huLrxzq089ud0Mkql2jPBypL5HIB49KsH4K6sf8Amo2vf99P&#10;/wDHK9eooA868D/ClfB3ie516bX7vVLqe3NuTOmDglTkkkk/cAFei0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FAAGAAgAAAAhAC8fGNbhAAAACwEAAA8AAABk&#10;cnMvZG93bnJldi54bWxMj8FqwzAMhu+DvYPRYLfW9kK2NotTStl2KoO1g9GbGqtJaGyH2E3St597&#10;2m4Sv/j1fflqMi0bqPeNswrkXAAjWzrd2ErB9/59tgDmA1qNrbOk4EoeVsX9XY6ZdqP9omEXKhZL&#10;rM9QQR1Cl3Huy5oM+rnryMbs5HqDIa59xXWPYyw3LX8S4pkbbGz8UGNHm5rK8+5iFHyMOK4T+TZs&#10;z6fN9bBPP3+2kpR6fJjWr8ACTeHvGG74ER2KyHR0F6s9axXMXqJKUJDIFNgtF0kaXY5xkmK5AF7k&#10;/L9D8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LsuC/8YKAADX&#10;VQAADgAAAAAAAAAAAAAAAAA8AgAAZHJzL2Uyb0RvYy54bWxQSwECLQAKAAAAAAAAACEA8gTpCK/D&#10;AgCvwwIAFQAAAAAAAAAAAAAAAAAuDQAAZHJzL21lZGlhL2ltYWdlMS5qcGVnUEsBAi0AFAAGAAgA&#10;AAAhAC8fGNbhAAAACwEAAA8AAAAAAAAAAAAAAAAAENECAGRycy9kb3ducmV2LnhtbFBLAQItABQA&#10;BgAIAAAAIQBYYLMbugAAACIBAAAZAAAAAAAAAAAAAAAAAB7SAgBkcnMvX3JlbHMvZTJvRG9jLnht&#10;bC5yZWxzUEsFBgAAAAAGAAYAfQEAAA/TAgAAAA==&#10;">
                <v:group id="Gruppieren 2094" o:spid="_x0000_s1142" style="position:absolute;top:11620;width:66217;height:68472" coordsize="66220,6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rect id="Rechteck 2095" o:spid="_x0000_s1143" style="position:absolute;left:13211;top:64795;width:3873;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oxxwAAAN0AAAAPAAAAZHJzL2Rvd25yZXYueG1sRI9Pa8JA&#10;FMTvgt9heYI33a1ga6OriOCfSi+1gV6f2WeSmn0bsmtM++m7hUKPw8z8hlmsOluJlhpfOtbwMFYg&#10;iDNnSs41pO/b0QyED8gGK8ek4Ys8rJb93gIT4+78Ru0p5CJC2CeooQihTqT0WUEW/djVxNG7uMZi&#10;iLLJpWnwHuG2khOlHqXFkuNCgTVtCsqup5vVsD9+7l6338f2JZ2dPzZPVl1cnmo9HHTrOYhAXfgP&#10;/7UPRsNEPU/h9018AnL5AwAA//8DAFBLAQItABQABgAIAAAAIQDb4fbL7gAAAIUBAAATAAAAAAAA&#10;AAAAAAAAAAAAAABbQ29udGVudF9UeXBlc10ueG1sUEsBAi0AFAAGAAgAAAAhAFr0LFu/AAAAFQEA&#10;AAsAAAAAAAAAAAAAAAAAHwEAAF9yZWxzLy5yZWxzUEsBAi0AFAAGAAgAAAAhAClkCjHHAAAA3QAA&#10;AA8AAAAAAAAAAAAAAAAABwIAAGRycy9kb3ducmV2LnhtbFBLBQYAAAAAAwADALcAAAD7AgAAAAA=&#10;" fillcolor="#eeece1 [3214]" stroked="f"/>
                  <v:rect id="Rechteck 2096" o:spid="_x0000_s1144" style="position:absolute;left:3971;top:216;width:3073;height:26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vKxwAAAN0AAAAPAAAAZHJzL2Rvd25yZXYueG1sRI9Ba8JA&#10;FITvBf/D8gQvRTfJQWp0FRGEIlhaNXh9ZJ9JNPs2ZLcm9td3CwWPw8x8wyxWvanFnVpXWVYQTyIQ&#10;xLnVFRcKTsft+A2E88gaa8uk4EEOVsvBywJTbTv+ovvBFyJA2KWooPS+SaV0eUkG3cQ2xMG72Nag&#10;D7ItpG6xC3BTyySKptJgxWGhxIY2JeW3w7dR4Pe75Cfef2RZd20e59fjNos/a6VGw349B+Gp98/w&#10;f/tdK0ii2RT+3oQnIJe/AAAA//8DAFBLAQItABQABgAIAAAAIQDb4fbL7gAAAIUBAAATAAAAAAAA&#10;AAAAAAAAAAAAAABbQ29udGVudF9UeXBlc10ueG1sUEsBAi0AFAAGAAgAAAAhAFr0LFu/AAAAFQEA&#10;AAsAAAAAAAAAAAAAAAAAHwEAAF9yZWxzLy5yZWxzUEsBAi0AFAAGAAgAAAAhACszG8rHAAAA3QAA&#10;AA8AAAAAAAAAAAAAAAAABwIAAGRycy9kb3ducmV2LnhtbFBLBQYAAAAAAwADALcAAAD7AgAAAAA=&#10;" fillcolor="#eeece1 [3214]" stroked="f"/>
                  <v:group id="Gruppieren 2097" o:spid="_x0000_s1145" style="position:absolute;left:1971;top:120;width:64249;height:68352" coordsize="6424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group id="Gruppieren 2098" o:spid="_x0000_s1146" style="position:absolute;width:64249;height:65265" coordorigin="666" coordsize="64249,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line id="Gerade Verbindung 2099" o:spid="_x0000_s1147" style="position:absolute;flip:x;visibility:visible;mso-wrap-style:square" from="666,49053" to="9795,4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AwxQAAAN0AAAAPAAAAZHJzL2Rvd25yZXYueG1sRI/RagIx&#10;FETfhf5DuIW+aVJppbsapRUK0hep+gGXze1mcXOzTVJd9+uNIPRxmJkzzGLVu1acKMTGs4bniQJB&#10;XHnTcK3hsP8cv4GICdlg65k0XCjCavkwWmBp/Jm/6bRLtcgQjiVqsCl1pZSxsuQwTnxHnL0fHxym&#10;LEMtTcBzhrtWTpWaSYcN5wWLHa0tVcfdn9PQDukwFB9rO6jfl4vZbmc+vH5p/fTYv89BJOrTf/je&#10;3hgNU1UUcHuTn4BcXgEAAP//AwBQSwECLQAUAAYACAAAACEA2+H2y+4AAACFAQAAEwAAAAAAAAAA&#10;AAAAAAAAAAAAW0NvbnRlbnRfVHlwZXNdLnhtbFBLAQItABQABgAIAAAAIQBa9CxbvwAAABUBAAAL&#10;AAAAAAAAAAAAAAAAAB8BAABfcmVscy8ucmVsc1BLAQItABQABgAIAAAAIQBqWhAwxQAAAN0AAAAP&#10;AAAAAAAAAAAAAAAAAAcCAABkcnMvZG93bnJldi54bWxQSwUGAAAAAAMAAwC3AAAA+QIAAAAA&#10;" strokecolor="black [3213]"/>
                      <v:line id="Gerade Verbindung 2100" o:spid="_x0000_s1148" style="position:absolute;visibility:visible;mso-wrap-style:square" from="1714,2381" to="1714,5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xpwwAAAN0AAAAPAAAAZHJzL2Rvd25yZXYueG1sRE/Pa8Iw&#10;FL4P/B/CE3abaQuzUo1SBEG309zE66N5ttXmpSSxdvvrl8Ngx4/v92ozmk4M5HxrWUE6S0AQV1a3&#10;XCv4+ty9LED4gKyxs0wKvsnDZj15WmGh7YM/aDiGWsQQ9gUqaELoCyl91ZBBP7M9ceQu1hkMEbpa&#10;aoePGG46mSXJXBpsOTY02NO2oep2vBsFi+rt6sq8PKSvpz7/GbL3+e6cK/U8HcsliEBj+Bf/ufda&#10;QZYmcX98E5+AXP8CAAD//wMAUEsBAi0AFAAGAAgAAAAhANvh9svuAAAAhQEAABMAAAAAAAAAAAAA&#10;AAAAAAAAAFtDb250ZW50X1R5cGVzXS54bWxQSwECLQAUAAYACAAAACEAWvQsW78AAAAVAQAACwAA&#10;AAAAAAAAAAAAAAAfAQAAX3JlbHMvLnJlbHNQSwECLQAUAAYACAAAACEAUFXsacMAAADdAAAADwAA&#10;AAAAAAAAAAAAAAAHAgAAZHJzL2Rvd25yZXYueG1sUEsFBgAAAAADAAMAtwAAAPcCAAAAAA==&#10;" strokecolor="black [3213]"/>
                      <v:group id="Gruppieren 2101" o:spid="_x0000_s1149" style="position:absolute;left:762;width:64154;height:65265" coordsize="64154,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group id="Gruppieren 2102" o:spid="_x0000_s1150" style="position:absolute;width:64154;height:65265" coordorigin="-3730" coordsize="64154,6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03" o:spid="_x0000_s1151" type="#_x0000_t75" style="position:absolute;left:5340;top:2706;width:55083;height:6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4YxQAAAN0AAAAPAAAAZHJzL2Rvd25yZXYueG1sRI/dagIx&#10;FITvC75DOELvatYfqmyNIkpBkF501wc43Rw3i5uTJYm69umbguDlMDPfMMt1b1txJR8axwrGowwE&#10;ceV0w7WCY/n5tgARIrLG1jEpuFOA9WrwssRcuxt/07WItUgQDjkqMDF2uZShMmQxjFxHnLyT8xZj&#10;kr6W2uMtwW0rJ1n2Li02nBYMdrQ1VJ2Li1Vw2BlPs3kxnR26sr6E7W/181Uq9TrsNx8gIvXxGX60&#10;91rBZJxN4f9NegJy9QcAAP//AwBQSwECLQAUAAYACAAAACEA2+H2y+4AAACFAQAAEwAAAAAAAAAA&#10;AAAAAAAAAAAAW0NvbnRlbnRfVHlwZXNdLnhtbFBLAQItABQABgAIAAAAIQBa9CxbvwAAABUBAAAL&#10;AAAAAAAAAAAAAAAAAB8BAABfcmVscy8ucmVsc1BLAQItABQABgAIAAAAIQAybj4YxQAAAN0AAAAP&#10;AAAAAAAAAAAAAAAAAAcCAABkcnMvZG93bnJldi54bWxQSwUGAAAAAAMAAwC3AAAA+QIAAAAA&#10;">
                            <v:imagedata r:id="rId43" o:title="" croptop="12562f" cropbottom="21554f" cropleft="17585f" cropright="8277f"/>
                          </v:shape>
                          <v:line id="Gerade Verbindung 2091" o:spid="_x0000_s1152" style="position:absolute;flip:x;visibility:visible;mso-wrap-style:square" from="0,64008" to="540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W0xQAAAN0AAAAPAAAAZHJzL2Rvd25yZXYueG1sRI/RagIx&#10;FETfC/2HcAu+1USx0q5GqYJQ+iJaP+Cyud0sbm62SdR1v74RBB+HmTnDzJeda8SZQqw9axgNFQji&#10;0puaKw2Hn83rO4iYkA02nknDlSIsF89PcyyMv/COzvtUiQzhWKAGm1JbSBlLSw7j0LfE2fv1wWHK&#10;MlTSBLxkuGvkWKmpdFhzXrDY0tpSedyfnIamT4f+Y7W2vfqbXM12O/Xh7VvrwUv3OQORqEuP8L39&#10;ZTSMR2oCtzf5CcjFPwAAAP//AwBQSwECLQAUAAYACAAAACEA2+H2y+4AAACFAQAAEwAAAAAAAAAA&#10;AAAAAAAAAAAAW0NvbnRlbnRfVHlwZXNdLnhtbFBLAQItABQABgAIAAAAIQBa9CxbvwAAABUBAAAL&#10;AAAAAAAAAAAAAAAAAB8BAABfcmVscy8ucmVsc1BLAQItABQABgAIAAAAIQAasCW0xQAAAN0AAAAP&#10;AAAAAAAAAAAAAAAAAAcCAABkcnMvZG93bnJldi54bWxQSwUGAAAAAAMAAwC3AAAA+QIAAAAA&#10;" strokecolor="black [3213]"/>
                          <v:line id="Gerade Verbindung 2092" o:spid="_x0000_s1153" style="position:absolute;flip:x;visibility:visible;mso-wrap-style:square" from="146,56327" to="5546,5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AvxQAAAN0AAAAPAAAAZHJzL2Rvd25yZXYueG1sRI/RagIx&#10;FETfhf5DuAXfNFFU2tUorSBIX0TrB1w2t5vFzc02SXXdr28KBR+HmTnDrDada8SVQqw9a5iMFQji&#10;0puaKw3nz93oBURMyAYbz6ThThE266fBCgvjb3yk6ylVIkM4FqjBptQWUsbSksM49i1x9r58cJiy&#10;DJU0AW8Z7ho5VWohHdacFyy2tLVUXk4/TkPTp3P/+r61vfqe3c3hsPBh/qH18Ll7W4JI1KVH+L+9&#10;NxqmEzWHvzf5Ccj1LwAAAP//AwBQSwECLQAUAAYACAAAACEA2+H2y+4AAACFAQAAEwAAAAAAAAAA&#10;AAAAAAAAAAAAW0NvbnRlbnRfVHlwZXNdLnhtbFBLAQItABQABgAIAAAAIQBa9CxbvwAAABUBAAAL&#10;AAAAAAAAAAAAAAAAAB8BAABfcmVscy8ucmVsc1BLAQItABQABgAIAAAAIQB1/IAvxQAAAN0AAAAP&#10;AAAAAAAAAAAAAAAAAAcCAABkcnMvZG93bnJldi54bWxQSwUGAAAAAAMAAwC3AAAA+QIAAAAA&#10;" strokecolor="black [3213]"/>
                          <v:line id="Gerade Verbindung 2093" o:spid="_x0000_s1154" style="position:absolute;visibility:visible;mso-wrap-style:square" from="1243,55376" to="1243,6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NGGxgAAAN0AAAAPAAAAZHJzL2Rvd25yZXYueG1sRI9BS8NA&#10;FITvgv9heUJvdpOASYndliAUtD21Vbw+ss8kmn0bdtc07a/vFgSPw8x8wyzXk+nFSM53lhWk8wQE&#10;cW11x42C9+PmcQHCB2SNvWVScCYP69X93RJLbU+8p/EQGhEh7EtU0IYwlFL6uiWDfm4H4uh9WWcw&#10;ROkaqR2eItz0MkuSXBrsOC60ONBLS/XP4dcoWNTbb1cV1Vv69DEUlzHb5ZvPQqnZw1Q9gwg0hf/w&#10;X/tVK8jSJIfbm/gE5OoKAAD//wMAUEsBAi0AFAAGAAgAAAAhANvh9svuAAAAhQEAABMAAAAAAAAA&#10;AAAAAAAAAAAAAFtDb250ZW50X1R5cGVzXS54bWxQSwECLQAUAAYACAAAACEAWvQsW78AAAAVAQAA&#10;CwAAAAAAAAAAAAAAAAAfAQAAX3JlbHMvLnJlbHNQSwECLQAUAAYACAAAACEAsPDRhsYAAADdAAAA&#10;DwAAAAAAAAAAAAAAAAAHAgAAZHJzL2Rvd25yZXYueG1sUEsFBgAAAAADAAMAtwAAAPoCAAAAAA==&#10;" strokecolor="black [3213]"/>
                          <v:line id="Gerade Verbindung 2094" o:spid="_x0000_s1155" style="position:absolute;flip:x;visibility:visible;mso-wrap-style:square" from="0,5120" to="5397,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vDxgAAAN0AAAAPAAAAZHJzL2Rvd25yZXYueG1sRI/dagIx&#10;FITvC32HcAq900Rp/VmN0gqF0hvx5wEOm+NmcXOyTVJd9+mbgtDLYWa+YZbrzjXiQiHWnjWMhgoE&#10;celNzZWG4+FjMAMRE7LBxjNpuFGE9erxYYmF8Vfe0WWfKpEhHAvUYFNqCyljaclhHPqWOHsnHxym&#10;LEMlTcBrhrtGjpWaSIc15wWLLW0slef9j9PQ9OnYz983tlffLzez3U58eP3S+vmpe1uASNSl//C9&#10;/Wk0jEdqCn9v8hOQq18AAAD//wMAUEsBAi0AFAAGAAgAAAAhANvh9svuAAAAhQEAABMAAAAAAAAA&#10;AAAAAAAAAAAAAFtDb250ZW50X1R5cGVzXS54bWxQSwECLQAUAAYACAAAACEAWvQsW78AAAAVAQAA&#10;CwAAAAAAAAAAAAAAAAAfAQAAX3JlbHMvLnJlbHNQSwECLQAUAAYACAAAACEA6mK7w8YAAADdAAAA&#10;DwAAAAAAAAAAAAAAAAAHAgAAZHJzL2Rvd25yZXYueG1sUEsFBgAAAAADAAMAtwAAAPoCAAAAAA==&#10;" strokecolor="black [3213]"/>
                          <v:line id="Gerade Verbindung 2095" o:spid="_x0000_s1156" style="position:absolute;flip:x;visibility:visible;mso-wrap-style:square" from="-3730,3291" to="5470,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wgAAAN0AAAAPAAAAZHJzL2Rvd25yZXYueG1sRE/LagIx&#10;FN0X/IdwBXc1UazYqVGsIEg34uMDLpPbydDJzZikOs7XN4uCy8N5L9eda8SNQqw9a5iMFQji0pua&#10;Kw2X8+51ASImZIONZ9LwoAjr1eBliYXxdz7S7ZQqkUM4FqjBptQWUsbSksM49i1x5r59cJgyDJU0&#10;Ae853DVyqtRcOqw5N1hsaWup/Dn9Og1Nny79++fW9uo6e5jDYe7D25fWo2G3+QCRqEtP8b97bzRM&#10;JyrPzW/yE5CrPwAAAP//AwBQSwECLQAUAAYACAAAACEA2+H2y+4AAACFAQAAEwAAAAAAAAAAAAAA&#10;AAAAAAAAW0NvbnRlbnRfVHlwZXNdLnhtbFBLAQItABQABgAIAAAAIQBa9CxbvwAAABUBAAALAAAA&#10;AAAAAAAAAAAAAB8BAABfcmVscy8ucmVsc1BLAQItABQABgAIAAAAIQCb/S+xwgAAAN0AAAAPAAAA&#10;AAAAAAAAAAAAAAcCAABkcnMvZG93bnJldi54bWxQSwUGAAAAAAMAAwC3AAAA9gIAAAAA&#10;" strokecolor="black [3213]"/>
                          <v:line id="Gerade Verbindung 2096" o:spid="_x0000_s1157" style="position:absolute;visibility:visible;mso-wrap-style:square" from="1243,0" to="1243,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X0xwAAAN0AAAAPAAAAZHJzL2Rvd25yZXYueG1sRI/NasMw&#10;EITvgb6D2EJviWxDY8eNEkwh0J9TkpZcF2tru7VWRlIdt09fFQI5DjPzDbPeTqYXIznfWVaQLhIQ&#10;xLXVHTcK3o67eQHCB2SNvWVS8EMetpub2RpLbc+8p/EQGhEh7EtU0IYwlFL6uiWDfmEH4uh9WGcw&#10;ROkaqR2eI9z0MkuSpTTYcVxocaDHluqvw7dRUNQvn67Kq+f0/n3If8fsdbk75Urd3U7VA4hAU7iG&#10;L+0nrSBLkxX8v4lPQG7+AAAA//8DAFBLAQItABQABgAIAAAAIQDb4fbL7gAAAIUBAAATAAAAAAAA&#10;AAAAAAAAAAAAAABbQ29udGVudF9UeXBlc10ueG1sUEsBAi0AFAAGAAgAAAAhAFr0LFu/AAAAFQEA&#10;AAsAAAAAAAAAAAAAAAAAHwEAAF9yZWxzLy5yZWxzUEsBAi0AFAAGAAgAAAAhAMFvRfTHAAAA3QAA&#10;AA8AAAAAAAAAAAAAAAAABwIAAGRycy9kb3ducmV2LnhtbFBLBQYAAAAAAwADALcAAAD7AgAAAAA=&#10;" strokecolor="black [3213]"/>
                        </v:group>
                        <v:line id="Gerade Verbindung 2101" o:spid="_x0000_s1158" style="position:absolute;rotation:-135;flip:x;visibility:visible;mso-wrap-style:square" from="4985,63054" to="4985,6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GtwgAAAN0AAAAPAAAAZHJzL2Rvd25yZXYueG1sRE/dasIw&#10;FL4f+A7hCN7NtF7oVo0iwkARZXY+wKE59sfmpCRZ7fb05mKwy4/vf7UZTCt6cr62rCCdJiCIC6tr&#10;LhVcvz5e30D4gKyxtUwKfsjDZj16WWGm7YMv1OehFDGEfYYKqhC6TEpfVGTQT21HHLmbdQZDhK6U&#10;2uEjhptWzpJkLg3WHBsq7GhXUXHPv42Cd7NvPqkZLv3h2PDid348n3Kn1GQ8bJcgAg3hX/zn3msF&#10;szSN++Ob+ATk+gkAAP//AwBQSwECLQAUAAYACAAAACEA2+H2y+4AAACFAQAAEwAAAAAAAAAAAAAA&#10;AAAAAAAAW0NvbnRlbnRfVHlwZXNdLnhtbFBLAQItABQABgAIAAAAIQBa9CxbvwAAABUBAAALAAAA&#10;AAAAAAAAAAAAAB8BAABfcmVscy8ucmVsc1BLAQItABQABgAIAAAAIQAaHsGtwgAAAN0AAAAPAAAA&#10;AAAAAAAAAAAAAAcCAABkcnMvZG93bnJldi54bWxQSwUGAAAAAAMAAwC3AAAA9gIAAAAA&#10;" strokecolor="black [3213]"/>
                        <v:line id="Gerade Verbindung 2102" o:spid="_x0000_s1159" style="position:absolute;rotation:-135;flip:x;visibility:visible;mso-wrap-style:square" from="5048,55434" to="5048,57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Q2xgAAAN0AAAAPAAAAZHJzL2Rvd25yZXYueG1sRI/dasJA&#10;FITvBd9hOULvzCZeqE1dRYSCRSya9gEO2dP8NHs27G5j2qfvFgpeDjPzDbPZjaYTAznfWFaQJSkI&#10;4tLqhisF72/P8zUIH5A1dpZJwTd52G2nkw3m2t74SkMRKhEh7HNUUIfQ51L6siaDPrE9cfQ+rDMY&#10;onSV1A5vEW46uUjTpTTYcFyosadDTeVn8WUUPJpje6F2vA4vp5ZXP8vT67lwSj3Mxv0TiEBjuIf/&#10;20etYJFlGfy9iU9Abn8BAAD//wMAUEsBAi0AFAAGAAgAAAAhANvh9svuAAAAhQEAABMAAAAAAAAA&#10;AAAAAAAAAAAAAFtDb250ZW50X1R5cGVzXS54bWxQSwECLQAUAAYACAAAACEAWvQsW78AAAAVAQAA&#10;CwAAAAAAAAAAAAAAAAAfAQAAX3JlbHMvLnJlbHNQSwECLQAUAAYACAAAACEAdVJkNsYAAADdAAAA&#10;DwAAAAAAAAAAAAAAAAAHAgAAZHJzL2Rvd25yZXYueG1sUEsFBgAAAAADAAMAtwAAAPoCAAAAAA==&#10;" strokecolor="black [3213]"/>
                        <v:line id="Gerade Verbindung 2103" o:spid="_x0000_s1160" style="position:absolute;rotation:-135;flip:x;visibility:visible;mso-wrap-style:square" from="984,48164" to="984,4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7JwwAAAN0AAAAPAAAAZHJzL2Rvd25yZXYueG1sRE/dasIw&#10;FL4f+A7hCLubqYLdrEaRwcAhG7P6AIfm2B+bk5LEWn365WKwy4/vf7UZTCt6cr62rGA6SUAQF1bX&#10;XCo4HT9e3kD4gKyxtUwK7uRhsx49rTDT9sYH6vNQihjCPkMFVQhdJqUvKjLoJ7YjjtzZOoMhQldK&#10;7fAWw00rZ0mSSoM1x4YKO3qvqLjkV6NgYXbNDzXDof/cN/z6SPffX7lT6nk8bJcgAg3hX/zn3mkF&#10;s3ka98c38QnI9S8AAAD//wMAUEsBAi0AFAAGAAgAAAAhANvh9svuAAAAhQEAABMAAAAAAAAAAAAA&#10;AAAAAAAAAFtDb250ZW50X1R5cGVzXS54bWxQSwECLQAUAAYACAAAACEAWvQsW78AAAAVAQAACwAA&#10;AAAAAAAAAAAAAAAfAQAAX3JlbHMvLnJlbHNQSwECLQAUAAYACAAAACEAWZceycMAAADdAAAADwAA&#10;AAAAAAAAAAAAAAAHAgAAZHJzL2Rvd25yZXYueG1sUEsFBgAAAAADAAMAtwAAAPcCAAAAAA==&#10;" strokecolor="black [3213]"/>
                        <v:line id="Gerade Verbindung 2104" o:spid="_x0000_s1161" style="position:absolute;rotation:-135;flip:x;visibility:visible;mso-wrap-style:square" from="1048,2380" to="1048,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7tSxgAAAN0AAAAPAAAAZHJzL2Rvd25yZXYueG1sRI/dagIx&#10;FITvC75DOIJ3Navgtq5GEaFgkZa6+gCHzXF/3JwsSbpu+/RNodDLYWa+YdbbwbSiJ+drywpm0wQE&#10;cWF1zaWCy/nl8RmED8gaW8uk4Is8bDejhzVm2t75RH0eShEh7DNUUIXQZVL6oiKDfmo74uhdrTMY&#10;onSl1A7vEW5aOU+SVBqsOS5U2NG+ouKWfxoFS3NoPqgZTv3rseGn7/T4/pY7pSbjYbcCEWgI/+G/&#10;9kErmC/SGfy+iU9Abn4AAAD//wMAUEsBAi0AFAAGAAgAAAAhANvh9svuAAAAhQEAABMAAAAAAAAA&#10;AAAAAAAAAAAAAFtDb250ZW50X1R5cGVzXS54bWxQSwECLQAUAAYACAAAACEAWvQsW78AAAAVAQAA&#10;CwAAAAAAAAAAAAAAAAAfAQAAX3JlbHMvLnJlbHNQSwECLQAUAAYACAAAACEANtu7UsYAAADdAAAA&#10;DwAAAAAAAAAAAAAAAAAHAgAAZHJzL2Rvd25yZXYueG1sUEsFBgAAAAADAAMAtwAAAPoCAAAAAA==&#10;" strokecolor="black [3213]"/>
                        <v:line id="Gerade Verbindung 2105" o:spid="_x0000_s1162" style="position:absolute;rotation:-135;flip:x;visibility:visible;mso-wrap-style:square" from="5048,2380" to="5048,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UlxgAAAN0AAAAPAAAAZHJzL2Rvd25yZXYueG1sRI/dSsNA&#10;FITvBd9hOYJ3dmPAVNNugghCpbS00Qc4ZE/zY/Zs2F3T6NO7BcHLYWa+YdblbAYxkfOdZQX3iwQE&#10;cW11x42Cj/fXu0cQPiBrHCyTgm/yUBbXV2vMtT3zkaYqNCJC2OeooA1hzKX0dUsG/cKOxNE7WWcw&#10;ROkaqR2eI9wMMk2STBrsOC60ONJLS/Vn9WUUPJlNf6B+Pk5v256XP9l2v6ucUrc38/MKRKA5/If/&#10;2hutIH3IUri8iU9AFr8AAAD//wMAUEsBAi0AFAAGAAgAAAAhANvh9svuAAAAhQEAABMAAAAAAAAA&#10;AAAAAAAAAAAAAFtDb250ZW50X1R5cGVzXS54bWxQSwECLQAUAAYACAAAACEAWvQsW78AAAAVAQAA&#10;CwAAAAAAAAAAAAAAAAAfAQAAX3JlbHMvLnJlbHNQSwECLQAUAAYACAAAACEAxgklJcYAAADdAAAA&#10;DwAAAAAAAAAAAAAAAAAHAgAAZHJzL2Rvd25yZXYueG1sUEsFBgAAAAADAAMAtwAAAPoCAAAAAA==&#10;" strokecolor="black [3213]"/>
                        <v:line id="Gerade Verbindung 2106" o:spid="_x0000_s1163" style="position:absolute;rotation:-135;flip:x;visibility:visible;mso-wrap-style:square" from="5048,4241" to="5048,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C+xgAAAN0AAAAPAAAAZHJzL2Rvd25yZXYueG1sRI/dagIx&#10;FITvBd8hHKF3Naul27oaRQTBIi119QEOm9P96eZkSdJ126dvCgUvh5n5hlltBtOKnpyvLSuYTRMQ&#10;xIXVNZcKLuf9/TMIH5A1tpZJwTd52KzHoxVm2l75RH0eShEh7DNUUIXQZVL6oiKDfmo74uh9WGcw&#10;ROlKqR1eI9y0cp4kqTRYc1yosKNdRcVn/mUULMyheadmOPUvx4afftLj22vulLqbDNsliEBDuIX/&#10;2wetYP6YPsDfm/gE5PoXAAD//wMAUEsBAi0AFAAGAAgAAAAhANvh9svuAAAAhQEAABMAAAAAAAAA&#10;AAAAAAAAAAAAAFtDb250ZW50X1R5cGVzXS54bWxQSwECLQAUAAYACAAAACEAWvQsW78AAAAVAQAA&#10;CwAAAAAAAAAAAAAAAAAfAQAAX3JlbHMvLnJlbHNQSwECLQAUAAYACAAAACEAqUWAvsYAAADdAAAA&#10;DwAAAAAAAAAAAAAAAAAHAgAAZHJzL2Rvd25yZXYueG1sUEsFBgAAAAADAAMAtwAAAPoCAAAAAA==&#10;" strokecolor="black [3213]"/>
                      </v:group>
                    </v:group>
                    <v:group id="Gruppieren 2564" o:spid="_x0000_s1164" style="position:absolute;left:8763;top:64325;width:5226;height:4026" coordsize="52260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line id="Gerade Verbindung 2109" o:spid="_x0000_s1165" style="position:absolute;visibility:visible;mso-wrap-style:square" from="0,323850" to="522605,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ZIxgAAAN0AAAAPAAAAZHJzL2Rvd25yZXYueG1sRI9BS8NA&#10;FITvgv9heYI3u2kgSUm7LUEoqD21Kl4f2dckbfZt2F3T6K/vFgSPw8x8w6w2k+nFSM53lhXMZwkI&#10;4trqjhsFH+/bpwUIH5A19pZJwQ952Kzv71ZYanvhPY2H0IgIYV+igjaEoZTS1y0Z9DM7EEfvaJ3B&#10;EKVrpHZ4iXDTyzRJcmmw47jQ4kDPLdXnw7dRsKjfTq4qqtd59jkUv2O6y7dfhVKPD1O1BBFoCv/h&#10;v/aLVpBmeQa3N/EJyPUVAAD//wMAUEsBAi0AFAAGAAgAAAAhANvh9svuAAAAhQEAABMAAAAAAAAA&#10;AAAAAAAAAAAAAFtDb250ZW50X1R5cGVzXS54bWxQSwECLQAUAAYACAAAACEAWvQsW78AAAAVAQAA&#10;CwAAAAAAAAAAAAAAAAAfAQAAX3JlbHMvLnJlbHNQSwECLQAUAAYACAAAACEAhnIGSMYAAADdAAAA&#10;DwAAAAAAAAAAAAAAAAAHAgAAZHJzL2Rvd25yZXYueG1sUEsFBgAAAAADAAMAtwAAAPoCAAAAAA==&#10;" strokecolor="black [3213]"/>
                      <v:line id="Gerade Verbindung 2110" o:spid="_x0000_s1166" style="position:absolute;visibility:visible;mso-wrap-style:square" from="88900,0" to="88900,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g/xgAAAN0AAAAPAAAAZHJzL2Rvd25yZXYueG1sRI9Pa8JA&#10;FMTvQr/D8gq91Y0BE4muEgpC/5y0Lb0+ss8kmn0bdrcx+um7QsHjMDO/YVab0XRiIOdbywpm0wQE&#10;cWV1y7WCr8/t8wKED8gaO8uk4EIeNuuHyQoLbc+8o2EfahEh7AtU0ITQF1L6qiGDfmp74ugdrDMY&#10;onS11A7PEW46mSZJJg22HBca7Omloeq0/zUKFtX70ZV5+Tabf/f5dUg/su1PrtTT41guQQQawz38&#10;337VCtJ5lsHtTXwCcv0HAAD//wMAUEsBAi0AFAAGAAgAAAAhANvh9svuAAAAhQEAABMAAAAAAAAA&#10;AAAAAAAAAAAAAFtDb250ZW50X1R5cGVzXS54bWxQSwECLQAUAAYACAAAACEAWvQsW78AAAAVAQAA&#10;CwAAAAAAAAAAAAAAAAAfAQAAX3JlbHMvLnJlbHNQSwECLQAUAAYACAAAACEAdqCYP8YAAADdAAAA&#10;DwAAAAAAAAAAAAAAAAAHAgAAZHJzL2Rvd25yZXYueG1sUEsFBgAAAAADAAMAtwAAAPoCAAAAAA==&#10;" strokecolor="black [3213]"/>
                      <v:line id="Gerade Verbindung 2111" o:spid="_x0000_s1167" style="position:absolute;visibility:visible;mso-wrap-style:square" from="177800,6350" to="177800,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2kxgAAAN0AAAAPAAAAZHJzL2Rvd25yZXYueG1sRI9Ba8JA&#10;FITvhf6H5RV6040BE0ldJRSEWk9VS6+P7GuSNvs27K4x+uvdgtDjMDPfMMv1aDoxkPOtZQWzaQKC&#10;uLK65VrB8bCZLED4gKyxs0wKLuRhvXp8WGKh7Zk/aNiHWkQI+wIVNCH0hZS+asign9qeOHrf1hkM&#10;UbpaaofnCDedTJMkkwZbjgsN9vTaUPW7PxkFi+r9x5V5uZ3NP/v8OqS7bPOVK/X8NJYvIAKN4T98&#10;b79pBek8y+HvTXwCcnUDAAD//wMAUEsBAi0AFAAGAAgAAAAhANvh9svuAAAAhQEAABMAAAAAAAAA&#10;AAAAAAAAAAAAAFtDb250ZW50X1R5cGVzXS54bWxQSwECLQAUAAYACAAAACEAWvQsW78AAAAVAQAA&#10;CwAAAAAAAAAAAAAAAAAfAQAAX3JlbHMvLnJlbHNQSwECLQAUAAYACAAAACEAGew9pMYAAADdAAAA&#10;DwAAAAAAAAAAAAAAAAAHAgAAZHJzL2Rvd25yZXYueG1sUEsFBgAAAAADAAMAtwAAAPoCAAAAAA==&#10;" strokecolor="black [3213]"/>
                      <v:line id="Gerade Verbindung 2112" o:spid="_x0000_s1168" style="position:absolute;rotation:90;visibility:visible;mso-wrap-style:square" from="31750,266700" to="139065,37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P5xAAAAN0AAAAPAAAAZHJzL2Rvd25yZXYueG1sRE9bS8Mw&#10;FH4X/A/hCHuRLXXTTuuyIYNCnS+7+X5ojk2xOSlJtnX/fnkQfPz47ovVYDtxJh9axwqeJhkI4trp&#10;lhsFx0M5fgURIrLGzjEpuFKA1fL+boGFdhfe0XkfG5FCOBSowMTYF1KG2pDFMHE9ceJ+nLcYE/SN&#10;1B4vKdx2cpplubTYcmow2NPaUP27P1kF/ffczK5fm7LKt75sP5919bh+U2r0MHy8g4g0xH/xn7vS&#10;CqYveZqb3qQnIJc3AAAA//8DAFBLAQItABQABgAIAAAAIQDb4fbL7gAAAIUBAAATAAAAAAAAAAAA&#10;AAAAAAAAAABbQ29udGVudF9UeXBlc10ueG1sUEsBAi0AFAAGAAgAAAAhAFr0LFu/AAAAFQEAAAsA&#10;AAAAAAAAAAAAAAAAHwEAAF9yZWxzLy5yZWxzUEsBAi0AFAAGAAgAAAAhADNRM/nEAAAA3QAAAA8A&#10;AAAAAAAAAAAAAAAABwIAAGRycy9kb3ducmV2LnhtbFBLBQYAAAAAAwADALcAAAD4AgAAAAA=&#10;" strokecolor="black [3213]"/>
                      <v:line id="Gerade Verbindung 2113" o:spid="_x0000_s1169" style="position:absolute;rotation:90;visibility:visible;mso-wrap-style:square" from="133350,273050" to="240665,38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ZixwAAAN0AAAAPAAAAZHJzL2Rvd25yZXYueG1sRI9BSwMx&#10;FITvBf9DeIIXabNW3dq1aZHCwrZetK33x+a5Wdy8LElst/++EYQeh5n5hlmsBtuJI/nQOlbwMMlA&#10;ENdOt9woOOzL8QuIEJE1do5JwZkCrJY3owUW2p34k4672IgE4VCgAhNjX0gZakMWw8T1xMn7dt5i&#10;TNI3Uns8Jbjt5DTLcmmx5bRgsKe1ofpn92sV9F8z83h+35ZV/uHLdvOkq/v1XKm72+HtFUSkIV7D&#10;/+1KK5g+53P4e5OegFxeAAAA//8DAFBLAQItABQABgAIAAAAIQDb4fbL7gAAAIUBAAATAAAAAAAA&#10;AAAAAAAAAAAAAABbQ29udGVudF9UeXBlc10ueG1sUEsBAi0AFAAGAAgAAAAhAFr0LFu/AAAAFQEA&#10;AAsAAAAAAAAAAAAAAAAAHwEAAF9yZWxzLy5yZWxzUEsBAi0AFAAGAAgAAAAhAFwdlmLHAAAA3QAA&#10;AA8AAAAAAAAAAAAAAAAABwIAAGRycy9kb3ducmV2LnhtbFBLBQYAAAAAAwADALcAAAD7AgAAAAA=&#10;" strokecolor="black [3213]"/>
                    </v:group>
                  </v:group>
                  <v:rect id="Rechteck 2574" o:spid="_x0000_s1170" style="position:absolute;left:-2600;top:23742;width:7842;height:26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2VYyAAAAN0AAAAPAAAAZHJzL2Rvd25yZXYueG1sRI/dasJA&#10;FITvBd9hOQVvSt0ktCqpq5SCIILFnwZvD9nTJDV7NmRXE/v03ULBy2FmvmHmy97U4kqtqywriMcR&#10;COLc6ooLBZ/H1dMMhPPIGmvLpOBGDpaL4WCOqbYd7+l68IUIEHYpKii9b1IpXV6SQTe2DXHwvmxr&#10;0AfZFlK32AW4qWUSRRNpsOKwUGJD7yXl58PFKPDbTfITbz+yrPtubqfH4yqLd7VSo4f+7RWEp97f&#10;w//ttVaQvEyf4e9NeAJy8QsAAP//AwBQSwECLQAUAAYACAAAACEA2+H2y+4AAACFAQAAEwAAAAAA&#10;AAAAAAAAAAAAAAAAW0NvbnRlbnRfVHlwZXNdLnhtbFBLAQItABQABgAIAAAAIQBa9CxbvwAAABUB&#10;AAALAAAAAAAAAAAAAAAAAB8BAABfcmVscy8ucmVsc1BLAQItABQABgAIAAAAIQBpz2VYyAAAAN0A&#10;AAAPAAAAAAAAAAAAAAAAAAcCAABkcnMvZG93bnJldi54bWxQSwUGAAAAAAMAAwC3AAAA/AIAAAAA&#10;" fillcolor="#eeece1 [3214]" stroked="f"/>
                  <v:rect id="Rechteck 2575" o:spid="_x0000_s1171" style="position:absolute;left:2734;top:58794;width:5638;height:26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8DDxwAAAN0AAAAPAAAAZHJzL2Rvd25yZXYueG1sRI9Ba8JA&#10;FITvBf/D8gQvRTcJWCW6ihSEUrC0avD6yD6TaPZtyK4m9td3C4Ueh5n5hlmue1OLO7WusqwgnkQg&#10;iHOrKy4UHA/b8RyE88gaa8uk4EEO1qvB0xJTbTv+ovveFyJA2KWooPS+SaV0eUkG3cQ2xME729ag&#10;D7ItpG6xC3BTyySKXqTBisNCiQ29lpRf9zejwO/ek+9495Fl3aV5nJ4P2yz+rJUaDfvNAoSn3v+H&#10;/9pvWkEynU3h9014AnL1AwAA//8DAFBLAQItABQABgAIAAAAIQDb4fbL7gAAAIUBAAATAAAAAAAA&#10;AAAAAAAAAAAAAABbQ29udGVudF9UeXBlc10ueG1sUEsBAi0AFAAGAAgAAAAhAFr0LFu/AAAAFQEA&#10;AAsAAAAAAAAAAAAAAAAAHwEAAF9yZWxzLy5yZWxzUEsBAi0AFAAGAAgAAAAhAAaDwMPHAAAA3QAA&#10;AA8AAAAAAAAAAAAAAAAABwIAAGRycy9kb3ducmV2LnhtbFBLBQYAAAAAAwADALcAAAD7AgAAAAA=&#10;" fillcolor="#eeece1 [3214]" stroked="f"/>
                  <v:shapetype id="_x0000_t32" coordsize="21600,21600" o:spt="32" o:oned="t" path="m,l21600,21600e" filled="f">
                    <v:path arrowok="t" fillok="f" o:connecttype="none"/>
                    <o:lock v:ext="edit" shapetype="t"/>
                  </v:shapetype>
                  <v:shape id="Gerade Verbindung mit Pfeil 2576" o:spid="_x0000_s1172" type="#_x0000_t32" style="position:absolute;left:25593;top:15170;width:14102;height:3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4gwwAAAN0AAAAPAAAAZHJzL2Rvd25yZXYueG1sRI9Pi8Iw&#10;FMTvC36H8IS9rakt/qEaRVaFxduqeH40z7a0eSlJtna//UYQ9jjMzG+Y9XYwrejJ+dqygukkAUFc&#10;WF1zqeB6OX4sQfiArLG1TAp+ycN2M3pbY67tg7+pP4dSRAj7HBVUIXS5lL6oyKCf2I44enfrDIYo&#10;XSm1w0eEm1amSTKXBmuOCxV29FlR0Zx/jIKas8DpPjvS6dC4RXlreptdlXofD7sViEBD+A+/2l9a&#10;QTpbzOH5Jj4BufkDAAD//wMAUEsBAi0AFAAGAAgAAAAhANvh9svuAAAAhQEAABMAAAAAAAAAAAAA&#10;AAAAAAAAAFtDb250ZW50X1R5cGVzXS54bWxQSwECLQAUAAYACAAAACEAWvQsW78AAAAVAQAACwAA&#10;AAAAAAAAAAAAAAAfAQAAX3JlbHMvLnJlbHNQSwECLQAUAAYACAAAACEAjhD+IMMAAADdAAAADwAA&#10;AAAAAAAAAAAAAAAHAgAAZHJzL2Rvd25yZXYueG1sUEsFBgAAAAADAAMAtwAAAPcCAAAAAA==&#10;" strokecolor="black [3213]">
                    <v:stroke endarrow="open"/>
                  </v:shape>
                  <v:shape id="Gerade Verbindung mit Pfeil 2577" o:spid="_x0000_s1173" type="#_x0000_t32" style="position:absolute;left:13592;top:15170;width:9385;height:4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mPwwAAAN0AAAAPAAAAZHJzL2Rvd25yZXYueG1sRI/dagIx&#10;EIXvC32HMIXe1ayCVbZmRbSF3ll/HmC6GTdZN5MlSXX79qZQ8PJwfj7OYjm4TlwoROtZwXhUgCCu&#10;vbbcKDgePl7mIGJC1th5JgW/FGFZPT4ssNT+yju67FMj8gjHEhWYlPpSylgbchhHvifO3skHhynL&#10;0Egd8JrHXScnRfEqHVrOBIM9rQ3V5/2Py9yVbaeboLl+/27tVzC4PXWo1PPTsHoDkWhI9/B/+1Mr&#10;mExnM/h7k5+ArG4AAAD//wMAUEsBAi0AFAAGAAgAAAAhANvh9svuAAAAhQEAABMAAAAAAAAAAAAA&#10;AAAAAAAAAFtDb250ZW50X1R5cGVzXS54bWxQSwECLQAUAAYACAAAACEAWvQsW78AAAAVAQAACwAA&#10;AAAAAAAAAAAAAAAfAQAAX3JlbHMvLnJlbHNQSwECLQAUAAYACAAAACEAHV35j8MAAADdAAAADwAA&#10;AAAAAAAAAAAAAAAHAgAAZHJzL2Rvd25yZXYueG1sUEsFBgAAAAADAAMAtwAAAPcCAAAAAA==&#10;" strokecolor="black [3213]">
                    <v:stroke endarrow="open"/>
                  </v:shape>
                </v:group>
                <v:shapetype id="_x0000_t202" coordsize="21600,21600" o:spt="202" path="m,l,21600r21600,l21600,xe">
                  <v:stroke joinstyle="miter"/>
                  <v:path gradientshapeok="t" o:connecttype="rect"/>
                </v:shapetype>
                <v:shape id="Textfeld 2578" o:spid="_x0000_s1174" type="#_x0000_t202" style="position:absolute;left:21943;top:24314;width:414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pSxAAAAN0AAAAPAAAAZHJzL2Rvd25yZXYueG1sRE/LasJA&#10;FN0X+g/DFbopOlHxQXQUEVvFnUZb3F0y1yQ0cydkpkn8e2dR6PJw3st1Z0rRUO0KywqGgwgEcWp1&#10;wZmCS/LRn4NwHlljaZkUPMjBevX6ssRY25ZP1Jx9JkIIuxgV5N5XsZQuzcmgG9iKOHB3Wxv0AdaZ&#10;1DW2IdyUchRFU2mw4NCQY0XbnNKf869RcHvPvo+u+7y248m42u2bZPalE6Xeet1mAcJT5//Ff+6D&#10;VjCazMLc8CY8Abl6AgAA//8DAFBLAQItABQABgAIAAAAIQDb4fbL7gAAAIUBAAATAAAAAAAAAAAA&#10;AAAAAAAAAABbQ29udGVudF9UeXBlc10ueG1sUEsBAi0AFAAGAAgAAAAhAFr0LFu/AAAAFQEAAAsA&#10;AAAAAAAAAAAAAAAAHwEAAF9yZWxzLy5yZWxzUEsBAi0AFAAGAAgAAAAhAOqkClLEAAAA3QAAAA8A&#10;AAAAAAAAAAAAAAAABwIAAGRycy9kb3ducmV2LnhtbFBLBQYAAAAAAwADALcAAAD4AgAAAAA=&#10;" fillcolor="white [3201]" stroked="f" strokeweight=".5pt">
                  <v:textbox>
                    <w:txbxContent>
                      <w:p w14:paraId="3A1077B5" w14:textId="77777777" w:rsidR="008A6EA7" w:rsidRPr="0062112E" w:rsidRDefault="008A6EA7" w:rsidP="003C21BE">
                        <w:pPr>
                          <w:rPr>
                            <w:sz w:val="26"/>
                          </w:rPr>
                        </w:pPr>
                        <w:r w:rsidRPr="0062112E">
                          <w:rPr>
                            <w:rFonts w:ascii="Cambria" w:hAnsi="Cambria"/>
                            <w:sz w:val="28"/>
                          </w:rPr>
                          <w:t>③</w:t>
                        </w:r>
                      </w:p>
                    </w:txbxContent>
                  </v:textbox>
                </v:shape>
              </v:group>
            </w:pict>
          </mc:Fallback>
        </mc:AlternateContent>
      </w:r>
    </w:p>
    <w:p w14:paraId="49B69722" w14:textId="77777777" w:rsidR="003C21BE" w:rsidRDefault="003C21BE" w:rsidP="003C21BE">
      <w:pPr>
        <w:spacing w:line="312" w:lineRule="auto"/>
        <w:rPr>
          <w:sz w:val="22"/>
        </w:rPr>
      </w:pPr>
    </w:p>
    <w:p w14:paraId="7CD0DB93" w14:textId="77777777" w:rsidR="003C21BE" w:rsidRDefault="003C21BE" w:rsidP="003C21BE">
      <w:pPr>
        <w:spacing w:line="312" w:lineRule="auto"/>
        <w:rPr>
          <w:sz w:val="22"/>
        </w:rPr>
      </w:pPr>
    </w:p>
    <w:p w14:paraId="738489A4" w14:textId="77777777" w:rsidR="003C21BE" w:rsidRDefault="003C21BE" w:rsidP="003C21BE">
      <w:pPr>
        <w:spacing w:line="312" w:lineRule="auto"/>
        <w:rPr>
          <w:sz w:val="22"/>
        </w:rPr>
      </w:pPr>
    </w:p>
    <w:p w14:paraId="3EA14081" w14:textId="77777777" w:rsidR="003C21BE" w:rsidRDefault="003C21BE" w:rsidP="003C21BE">
      <w:pPr>
        <w:spacing w:line="312" w:lineRule="auto"/>
        <w:rPr>
          <w:sz w:val="22"/>
        </w:rPr>
      </w:pPr>
    </w:p>
    <w:p w14:paraId="4B346C4E" w14:textId="77777777" w:rsidR="003C21BE" w:rsidRDefault="003C21BE" w:rsidP="003C21BE">
      <w:pPr>
        <w:spacing w:line="240" w:lineRule="exact"/>
      </w:pPr>
      <w:r>
        <w:br w:type="page"/>
      </w:r>
    </w:p>
    <w:p w14:paraId="352BC534" w14:textId="77777777" w:rsidR="003C21BE" w:rsidRDefault="003C21BE" w:rsidP="003C21BE">
      <w:pPr>
        <w:pStyle w:val="berschrift2"/>
        <w:spacing w:before="360"/>
      </w:pPr>
      <w:r w:rsidRPr="00AA18D1">
        <w:rPr>
          <w:noProof/>
        </w:rPr>
        <w:lastRenderedPageBreak/>
        <w:drawing>
          <wp:anchor distT="0" distB="0" distL="114300" distR="114300" simplePos="0" relativeHeight="251659776" behindDoc="0" locked="0" layoutInCell="1" allowOverlap="1" wp14:anchorId="64652D54" wp14:editId="27F387B9">
            <wp:simplePos x="0" y="0"/>
            <wp:positionH relativeFrom="column">
              <wp:posOffset>4734560</wp:posOffset>
            </wp:positionH>
            <wp:positionV relativeFrom="paragraph">
              <wp:posOffset>2540</wp:posOffset>
            </wp:positionV>
            <wp:extent cx="341630" cy="313055"/>
            <wp:effectExtent l="0" t="0" r="1270" b="0"/>
            <wp:wrapNone/>
            <wp:docPr id="1021" name="Grafik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Reflexion der Aufgabe</w:t>
      </w:r>
    </w:p>
    <w:p w14:paraId="6B391FB3" w14:textId="77777777" w:rsidR="003C21BE" w:rsidRDefault="003C21BE" w:rsidP="003C21BE">
      <w:pPr>
        <w:pStyle w:val="Textkrper"/>
        <w:spacing w:line="312" w:lineRule="auto"/>
        <w:rPr>
          <w:sz w:val="22"/>
        </w:rPr>
      </w:pPr>
      <w:r>
        <w:rPr>
          <w:sz w:val="22"/>
        </w:rPr>
        <w:t>Sie haben Abstände berechnet und die wichtigsten Maße erkannt.</w:t>
      </w:r>
    </w:p>
    <w:p w14:paraId="0981FEA2" w14:textId="77777777" w:rsidR="003C21BE" w:rsidRDefault="003C21BE" w:rsidP="003C21BE">
      <w:pPr>
        <w:pStyle w:val="Textkrper"/>
        <w:spacing w:line="312" w:lineRule="auto"/>
        <w:rPr>
          <w:sz w:val="22"/>
        </w:rPr>
      </w:pPr>
      <w:r>
        <w:rPr>
          <w:sz w:val="22"/>
        </w:rPr>
        <w:t>Damit der Stuhl überhaupt funktioniert, müssen diese Maße exakt eingehalten werden.</w:t>
      </w:r>
      <w:r w:rsidR="00ED3DA7" w:rsidRPr="00ED3DA7">
        <w:rPr>
          <w:noProof/>
        </w:rPr>
        <w:t xml:space="preserve"> </w:t>
      </w:r>
    </w:p>
    <w:p w14:paraId="5B122FD7" w14:textId="66EA63BD" w:rsidR="003C21BE" w:rsidRPr="00C6599F" w:rsidRDefault="00ED3DA7" w:rsidP="003C21BE">
      <w:pPr>
        <w:pStyle w:val="Textkrper"/>
        <w:spacing w:line="312" w:lineRule="auto"/>
        <w:rPr>
          <w:sz w:val="22"/>
        </w:rPr>
      </w:pPr>
      <w:r w:rsidRPr="00AA18D1">
        <w:rPr>
          <w:noProof/>
        </w:rPr>
        <w:drawing>
          <wp:anchor distT="0" distB="0" distL="114300" distR="114300" simplePos="0" relativeHeight="251744768" behindDoc="0" locked="0" layoutInCell="1" allowOverlap="1" wp14:anchorId="5838F953" wp14:editId="44AA87F1">
            <wp:simplePos x="0" y="0"/>
            <wp:positionH relativeFrom="column">
              <wp:posOffset>4848225</wp:posOffset>
            </wp:positionH>
            <wp:positionV relativeFrom="paragraph">
              <wp:posOffset>219075</wp:posOffset>
            </wp:positionV>
            <wp:extent cx="314325" cy="314325"/>
            <wp:effectExtent l="0" t="0" r="9525" b="9525"/>
            <wp:wrapNone/>
            <wp:docPr id="3266" name="Grafik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sz w:val="22"/>
        </w:rPr>
        <w:t>…</w:t>
      </w:r>
      <w:r w:rsidR="003831E1">
        <w:rPr>
          <w:sz w:val="22"/>
        </w:rPr>
        <w:t xml:space="preserve"> </w:t>
      </w:r>
      <w:r w:rsidR="003C21BE">
        <w:rPr>
          <w:sz w:val="22"/>
        </w:rPr>
        <w:t xml:space="preserve">ganz ehrlich: </w:t>
      </w:r>
    </w:p>
    <w:tbl>
      <w:tblPr>
        <w:tblStyle w:val="Tabellenraster"/>
        <w:tblW w:w="0" w:type="auto"/>
        <w:tblLook w:val="04A0" w:firstRow="1" w:lastRow="0" w:firstColumn="1" w:lastColumn="0" w:noHBand="0" w:noVBand="1"/>
      </w:tblPr>
      <w:tblGrid>
        <w:gridCol w:w="3677"/>
        <w:gridCol w:w="3683"/>
      </w:tblGrid>
      <w:tr w:rsidR="003C21BE" w14:paraId="2ED012E2" w14:textId="77777777" w:rsidTr="00A65D3D">
        <w:trPr>
          <w:cnfStyle w:val="100000000000" w:firstRow="1" w:lastRow="0" w:firstColumn="0" w:lastColumn="0" w:oddVBand="0" w:evenVBand="0" w:oddHBand="0" w:evenHBand="0" w:firstRowFirstColumn="0" w:firstRowLastColumn="0" w:lastRowFirstColumn="0" w:lastRowLastColumn="0"/>
          <w:trHeight w:val="743"/>
        </w:trPr>
        <w:tc>
          <w:tcPr>
            <w:tcW w:w="7478" w:type="dxa"/>
            <w:gridSpan w:val="2"/>
          </w:tcPr>
          <w:p w14:paraId="63C244A3" w14:textId="77777777" w:rsidR="003C21BE" w:rsidRPr="00A65D3D" w:rsidRDefault="003C21BE" w:rsidP="00DF56A2">
            <w:pPr>
              <w:pStyle w:val="Textkrper"/>
              <w:jc w:val="left"/>
              <w:rPr>
                <w:bCs/>
              </w:rPr>
            </w:pPr>
            <w:r w:rsidRPr="00A65D3D">
              <w:rPr>
                <w:bCs/>
              </w:rPr>
              <w:t xml:space="preserve">Werden Sie die wichtigen Maße in der Werkstatt nach dem Anzeichnen kontrollieren? </w:t>
            </w:r>
          </w:p>
        </w:tc>
      </w:tr>
      <w:tr w:rsidR="003C21BE" w14:paraId="69B5B36D" w14:textId="77777777" w:rsidTr="00A65D3D">
        <w:trPr>
          <w:trHeight w:val="680"/>
        </w:trPr>
        <w:tc>
          <w:tcPr>
            <w:tcW w:w="3739" w:type="dxa"/>
          </w:tcPr>
          <w:p w14:paraId="7F7130A1" w14:textId="77777777" w:rsidR="003C21BE" w:rsidRPr="00A65D3D" w:rsidRDefault="003C21BE" w:rsidP="00DF56A2">
            <w:pPr>
              <w:pStyle w:val="AufgabeKasten"/>
            </w:pPr>
            <w:r w:rsidRPr="00A65D3D">
              <w:t xml:space="preserve">ja </w:t>
            </w:r>
          </w:p>
        </w:tc>
        <w:tc>
          <w:tcPr>
            <w:tcW w:w="3739" w:type="dxa"/>
          </w:tcPr>
          <w:p w14:paraId="34638A19" w14:textId="77777777" w:rsidR="003C21BE" w:rsidRPr="00A65D3D" w:rsidRDefault="003C21BE" w:rsidP="00DF56A2">
            <w:pPr>
              <w:pStyle w:val="AufgabeKasten"/>
            </w:pPr>
            <w:r w:rsidRPr="00A65D3D">
              <w:t>nein</w:t>
            </w:r>
          </w:p>
        </w:tc>
      </w:tr>
      <w:tr w:rsidR="003C21BE" w14:paraId="7F172F1A" w14:textId="77777777" w:rsidTr="00A65D3D">
        <w:trPr>
          <w:trHeight w:val="743"/>
        </w:trPr>
        <w:tc>
          <w:tcPr>
            <w:tcW w:w="7478" w:type="dxa"/>
            <w:gridSpan w:val="2"/>
            <w:shd w:val="clear" w:color="auto" w:fill="D9D9D9" w:themeFill="background1" w:themeFillShade="D9"/>
          </w:tcPr>
          <w:p w14:paraId="7AB14E56" w14:textId="77777777" w:rsidR="003C21BE" w:rsidRPr="00A65D3D" w:rsidRDefault="003C21BE" w:rsidP="00DF56A2">
            <w:pPr>
              <w:pStyle w:val="Textkrper"/>
              <w:jc w:val="left"/>
              <w:rPr>
                <w:b/>
                <w:bCs/>
              </w:rPr>
            </w:pPr>
            <w:r w:rsidRPr="00A65D3D">
              <w:rPr>
                <w:b/>
                <w:bCs/>
              </w:rPr>
              <w:t>Wenn Sie merken, dass Ihre Maße falsch sind, werden Sie sie verbessern?</w:t>
            </w:r>
          </w:p>
        </w:tc>
      </w:tr>
      <w:tr w:rsidR="003C21BE" w14:paraId="4E9E789B" w14:textId="77777777" w:rsidTr="00A65D3D">
        <w:trPr>
          <w:trHeight w:val="680"/>
        </w:trPr>
        <w:tc>
          <w:tcPr>
            <w:tcW w:w="3739" w:type="dxa"/>
          </w:tcPr>
          <w:p w14:paraId="3776EE02" w14:textId="77777777" w:rsidR="003C21BE" w:rsidRPr="00A65D3D" w:rsidRDefault="003C21BE" w:rsidP="00DF56A2">
            <w:pPr>
              <w:pStyle w:val="AufgabeKasten"/>
            </w:pPr>
            <w:r w:rsidRPr="00A65D3D">
              <w:t xml:space="preserve">ja </w:t>
            </w:r>
          </w:p>
        </w:tc>
        <w:tc>
          <w:tcPr>
            <w:tcW w:w="3739" w:type="dxa"/>
          </w:tcPr>
          <w:p w14:paraId="68959C6A" w14:textId="77777777" w:rsidR="003C21BE" w:rsidRPr="00A65D3D" w:rsidRDefault="003C21BE" w:rsidP="00DF56A2">
            <w:pPr>
              <w:pStyle w:val="AufgabeKasten"/>
            </w:pPr>
            <w:r w:rsidRPr="00A65D3D">
              <w:t>nein</w:t>
            </w:r>
          </w:p>
        </w:tc>
      </w:tr>
    </w:tbl>
    <w:p w14:paraId="3085B3F1" w14:textId="77777777" w:rsidR="003C21BE" w:rsidRDefault="003C21BE" w:rsidP="003C21BE"/>
    <w:p w14:paraId="1454F208" w14:textId="77777777" w:rsidR="003C21BE" w:rsidRPr="00191F21" w:rsidRDefault="003C21BE" w:rsidP="003C21BE">
      <w:pPr>
        <w:pStyle w:val="berschrift2"/>
      </w:pPr>
      <w:r w:rsidRPr="00402F0D">
        <w:t xml:space="preserve">Selbstreflexion </w:t>
      </w:r>
      <w:r>
        <w:tab/>
        <w:t>Kreuzen Sie an!</w:t>
      </w:r>
    </w:p>
    <w:tbl>
      <w:tblPr>
        <w:tblStyle w:val="Tabellenraster"/>
        <w:tblW w:w="7230" w:type="dxa"/>
        <w:tblLayout w:type="fixed"/>
        <w:tblLook w:val="04A0" w:firstRow="1" w:lastRow="0" w:firstColumn="1" w:lastColumn="0" w:noHBand="0" w:noVBand="1"/>
      </w:tblPr>
      <w:tblGrid>
        <w:gridCol w:w="5103"/>
        <w:gridCol w:w="709"/>
        <w:gridCol w:w="709"/>
        <w:gridCol w:w="709"/>
      </w:tblGrid>
      <w:tr w:rsidR="003C21BE" w:rsidRPr="0019468F" w14:paraId="3CEBC805" w14:textId="77777777" w:rsidTr="00A65D3D">
        <w:trPr>
          <w:cnfStyle w:val="100000000000" w:firstRow="1" w:lastRow="0" w:firstColumn="0" w:lastColumn="0" w:oddVBand="0" w:evenVBand="0" w:oddHBand="0" w:evenHBand="0" w:firstRowFirstColumn="0" w:firstRowLastColumn="0" w:lastRowFirstColumn="0" w:lastRowLastColumn="0"/>
          <w:trHeight w:val="696"/>
        </w:trPr>
        <w:tc>
          <w:tcPr>
            <w:tcW w:w="5103" w:type="dxa"/>
            <w:hideMark/>
          </w:tcPr>
          <w:p w14:paraId="19D5C957" w14:textId="77777777" w:rsidR="003C21BE" w:rsidRPr="002128E0" w:rsidRDefault="003C21BE" w:rsidP="00DF56A2">
            <w:pPr>
              <w:rPr>
                <w:sz w:val="22"/>
              </w:rPr>
            </w:pPr>
            <w:r w:rsidRPr="002128E0">
              <w:rPr>
                <w:bCs/>
                <w:sz w:val="22"/>
              </w:rPr>
              <w:t>Das kann ich jetzt!</w:t>
            </w:r>
          </w:p>
        </w:tc>
        <w:tc>
          <w:tcPr>
            <w:tcW w:w="709" w:type="dxa"/>
            <w:hideMark/>
          </w:tcPr>
          <w:p w14:paraId="3999DD6E" w14:textId="77777777" w:rsidR="003C21BE" w:rsidRPr="002128E0" w:rsidRDefault="003C21BE" w:rsidP="00DF56A2">
            <w:pPr>
              <w:rPr>
                <w:b w:val="0"/>
                <w:sz w:val="22"/>
              </w:rPr>
            </w:pPr>
            <w:r w:rsidRPr="002128E0">
              <w:rPr>
                <w:i/>
                <w:noProof/>
                <w:sz w:val="22"/>
              </w:rPr>
              <w:drawing>
                <wp:inline distT="0" distB="0" distL="0" distR="0" wp14:anchorId="529D475B" wp14:editId="5D2E0A2E">
                  <wp:extent cx="288000" cy="288000"/>
                  <wp:effectExtent l="0" t="0" r="0" b="0"/>
                  <wp:docPr id="10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709" w:type="dxa"/>
            <w:hideMark/>
          </w:tcPr>
          <w:p w14:paraId="5ED0A218" w14:textId="77777777" w:rsidR="003C21BE" w:rsidRPr="002128E0" w:rsidRDefault="003C21BE" w:rsidP="00DF56A2">
            <w:pPr>
              <w:rPr>
                <w:b w:val="0"/>
                <w:sz w:val="22"/>
              </w:rPr>
            </w:pPr>
            <w:r w:rsidRPr="002128E0">
              <w:rPr>
                <w:noProof/>
                <w:sz w:val="22"/>
              </w:rPr>
              <w:drawing>
                <wp:inline distT="0" distB="0" distL="0" distR="0" wp14:anchorId="55A559A8" wp14:editId="4A497A8D">
                  <wp:extent cx="288000" cy="288000"/>
                  <wp:effectExtent l="0" t="0" r="0" b="0"/>
                  <wp:docPr id="1920"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709" w:type="dxa"/>
            <w:hideMark/>
          </w:tcPr>
          <w:p w14:paraId="04E76A75" w14:textId="77777777" w:rsidR="003C21BE" w:rsidRPr="002128E0" w:rsidRDefault="003C21BE" w:rsidP="00DF56A2">
            <w:pPr>
              <w:ind w:left="-390" w:firstLine="390"/>
              <w:rPr>
                <w:b w:val="0"/>
                <w:sz w:val="22"/>
              </w:rPr>
            </w:pPr>
            <w:r w:rsidRPr="002128E0">
              <w:rPr>
                <w:noProof/>
                <w:sz w:val="22"/>
              </w:rPr>
              <w:drawing>
                <wp:inline distT="0" distB="0" distL="0" distR="0" wp14:anchorId="584A2A93" wp14:editId="7FEF4604">
                  <wp:extent cx="288000" cy="288000"/>
                  <wp:effectExtent l="0" t="0" r="0" b="0"/>
                  <wp:docPr id="1921"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r>
      <w:tr w:rsidR="003C21BE" w:rsidRPr="0019468F" w14:paraId="24402FD7" w14:textId="77777777" w:rsidTr="00A65D3D">
        <w:trPr>
          <w:trHeight w:val="419"/>
        </w:trPr>
        <w:tc>
          <w:tcPr>
            <w:tcW w:w="5103" w:type="dxa"/>
            <w:hideMark/>
          </w:tcPr>
          <w:p w14:paraId="3C654687" w14:textId="77777777" w:rsidR="003C21BE" w:rsidRPr="00B63CE9" w:rsidRDefault="003C21BE" w:rsidP="00DF56A2">
            <w:pPr>
              <w:rPr>
                <w:sz w:val="22"/>
              </w:rPr>
            </w:pPr>
            <w:r>
              <w:rPr>
                <w:sz w:val="22"/>
              </w:rPr>
              <w:t>Ich kann Maße aus der Bauanleitung entnehmen und in eine andere Zeichnung übertragen.</w:t>
            </w:r>
          </w:p>
        </w:tc>
        <w:tc>
          <w:tcPr>
            <w:tcW w:w="709" w:type="dxa"/>
          </w:tcPr>
          <w:p w14:paraId="144F734D" w14:textId="77777777" w:rsidR="003C21BE" w:rsidRPr="0046447F" w:rsidRDefault="003C21BE" w:rsidP="00DF56A2"/>
        </w:tc>
        <w:tc>
          <w:tcPr>
            <w:tcW w:w="709" w:type="dxa"/>
          </w:tcPr>
          <w:p w14:paraId="470704AC" w14:textId="77777777" w:rsidR="003C21BE" w:rsidRPr="0019468F" w:rsidRDefault="003C21BE" w:rsidP="00DF56A2"/>
        </w:tc>
        <w:tc>
          <w:tcPr>
            <w:tcW w:w="709" w:type="dxa"/>
            <w:hideMark/>
          </w:tcPr>
          <w:p w14:paraId="734B210F" w14:textId="77777777" w:rsidR="003C21BE" w:rsidRPr="0019468F" w:rsidRDefault="003C21BE" w:rsidP="00DF56A2"/>
        </w:tc>
      </w:tr>
      <w:tr w:rsidR="003C21BE" w:rsidRPr="0019468F" w14:paraId="5D920E9B" w14:textId="77777777" w:rsidTr="00A65D3D">
        <w:trPr>
          <w:trHeight w:val="424"/>
        </w:trPr>
        <w:tc>
          <w:tcPr>
            <w:tcW w:w="5103" w:type="dxa"/>
          </w:tcPr>
          <w:p w14:paraId="4D781A74" w14:textId="77777777" w:rsidR="003C21BE" w:rsidRPr="00B63CE9" w:rsidRDefault="003C21BE" w:rsidP="00DF56A2">
            <w:pPr>
              <w:rPr>
                <w:sz w:val="22"/>
              </w:rPr>
            </w:pPr>
            <w:r w:rsidRPr="00B63CE9">
              <w:rPr>
                <w:sz w:val="22"/>
              </w:rPr>
              <w:t>Ich kann die Mittelpunkte für Bohrungen anreißen.</w:t>
            </w:r>
          </w:p>
        </w:tc>
        <w:tc>
          <w:tcPr>
            <w:tcW w:w="709" w:type="dxa"/>
          </w:tcPr>
          <w:p w14:paraId="139BBBB2" w14:textId="77777777" w:rsidR="003C21BE" w:rsidRPr="0019468F" w:rsidRDefault="003C21BE" w:rsidP="00DF56A2"/>
        </w:tc>
        <w:tc>
          <w:tcPr>
            <w:tcW w:w="709" w:type="dxa"/>
          </w:tcPr>
          <w:p w14:paraId="587C5030" w14:textId="77777777" w:rsidR="003C21BE" w:rsidRPr="0019468F" w:rsidRDefault="003C21BE" w:rsidP="00DF56A2"/>
        </w:tc>
        <w:tc>
          <w:tcPr>
            <w:tcW w:w="709" w:type="dxa"/>
          </w:tcPr>
          <w:p w14:paraId="341D27F1" w14:textId="77777777" w:rsidR="003C21BE" w:rsidRPr="0019468F" w:rsidRDefault="003C21BE" w:rsidP="00DF56A2"/>
        </w:tc>
      </w:tr>
      <w:tr w:rsidR="003C21BE" w:rsidRPr="0019468F" w14:paraId="696A3C5B" w14:textId="77777777" w:rsidTr="00A65D3D">
        <w:trPr>
          <w:trHeight w:val="424"/>
        </w:trPr>
        <w:tc>
          <w:tcPr>
            <w:tcW w:w="5103" w:type="dxa"/>
            <w:hideMark/>
          </w:tcPr>
          <w:p w14:paraId="47474A24" w14:textId="77777777" w:rsidR="003C21BE" w:rsidRPr="00B63CE9" w:rsidRDefault="003C21BE" w:rsidP="00DF56A2">
            <w:pPr>
              <w:rPr>
                <w:sz w:val="22"/>
              </w:rPr>
            </w:pPr>
            <w:r w:rsidRPr="00B63CE9">
              <w:rPr>
                <w:sz w:val="22"/>
              </w:rPr>
              <w:t xml:space="preserve">Ich kann </w:t>
            </w:r>
            <w:r>
              <w:rPr>
                <w:sz w:val="22"/>
              </w:rPr>
              <w:t>die Abstände zwischen den Querleisten am Sitz ermitteln</w:t>
            </w:r>
            <w:r w:rsidRPr="00B63CE9">
              <w:rPr>
                <w:sz w:val="22"/>
              </w:rPr>
              <w:t>.</w:t>
            </w:r>
          </w:p>
        </w:tc>
        <w:tc>
          <w:tcPr>
            <w:tcW w:w="709" w:type="dxa"/>
          </w:tcPr>
          <w:p w14:paraId="14F42E42" w14:textId="77777777" w:rsidR="003C21BE" w:rsidRPr="0019468F" w:rsidRDefault="003C21BE" w:rsidP="00DF56A2"/>
        </w:tc>
        <w:tc>
          <w:tcPr>
            <w:tcW w:w="709" w:type="dxa"/>
          </w:tcPr>
          <w:p w14:paraId="769F5205" w14:textId="77777777" w:rsidR="003C21BE" w:rsidRPr="0019468F" w:rsidRDefault="003C21BE" w:rsidP="00DF56A2"/>
        </w:tc>
        <w:tc>
          <w:tcPr>
            <w:tcW w:w="709" w:type="dxa"/>
          </w:tcPr>
          <w:p w14:paraId="591A84EC" w14:textId="77777777" w:rsidR="003C21BE" w:rsidRPr="0019468F" w:rsidRDefault="003C21BE" w:rsidP="00DF56A2"/>
        </w:tc>
      </w:tr>
      <w:tr w:rsidR="003C21BE" w:rsidRPr="0019468F" w14:paraId="370ACB23" w14:textId="77777777" w:rsidTr="00A65D3D">
        <w:trPr>
          <w:trHeight w:val="424"/>
        </w:trPr>
        <w:tc>
          <w:tcPr>
            <w:tcW w:w="5103" w:type="dxa"/>
          </w:tcPr>
          <w:p w14:paraId="2B9A5B1B" w14:textId="77777777" w:rsidR="003C21BE" w:rsidRPr="00B63CE9" w:rsidRDefault="003C21BE" w:rsidP="00DF56A2">
            <w:pPr>
              <w:rPr>
                <w:sz w:val="22"/>
              </w:rPr>
            </w:pPr>
            <w:r w:rsidRPr="00B63CE9">
              <w:rPr>
                <w:sz w:val="22"/>
              </w:rPr>
              <w:t xml:space="preserve">Ich kann die </w:t>
            </w:r>
            <w:r>
              <w:rPr>
                <w:sz w:val="22"/>
              </w:rPr>
              <w:t>Mittelpunkte für alle Bohrungen an Sitz und Lehne exakt</w:t>
            </w:r>
            <w:r w:rsidRPr="00B63CE9">
              <w:rPr>
                <w:sz w:val="22"/>
              </w:rPr>
              <w:t xml:space="preserve"> anreißen.</w:t>
            </w:r>
          </w:p>
        </w:tc>
        <w:tc>
          <w:tcPr>
            <w:tcW w:w="709" w:type="dxa"/>
          </w:tcPr>
          <w:p w14:paraId="5BA5F1CD" w14:textId="77777777" w:rsidR="003C21BE" w:rsidRPr="0019468F" w:rsidRDefault="003C21BE" w:rsidP="00DF56A2"/>
        </w:tc>
        <w:tc>
          <w:tcPr>
            <w:tcW w:w="709" w:type="dxa"/>
          </w:tcPr>
          <w:p w14:paraId="083A1AE5" w14:textId="77777777" w:rsidR="003C21BE" w:rsidRPr="0019468F" w:rsidRDefault="003C21BE" w:rsidP="00DF56A2"/>
        </w:tc>
        <w:tc>
          <w:tcPr>
            <w:tcW w:w="709" w:type="dxa"/>
          </w:tcPr>
          <w:p w14:paraId="3826795E" w14:textId="77777777" w:rsidR="003C21BE" w:rsidRPr="0019468F" w:rsidRDefault="003C21BE" w:rsidP="00DF56A2"/>
        </w:tc>
      </w:tr>
      <w:tr w:rsidR="003C21BE" w:rsidRPr="0019468F" w14:paraId="21C19482" w14:textId="77777777" w:rsidTr="00A65D3D">
        <w:trPr>
          <w:trHeight w:val="424"/>
        </w:trPr>
        <w:tc>
          <w:tcPr>
            <w:tcW w:w="5103" w:type="dxa"/>
          </w:tcPr>
          <w:p w14:paraId="341FDC33" w14:textId="77777777" w:rsidR="003C21BE" w:rsidRPr="00B63CE9" w:rsidRDefault="003C21BE" w:rsidP="00DF56A2">
            <w:pPr>
              <w:rPr>
                <w:sz w:val="22"/>
              </w:rPr>
            </w:pPr>
            <w:r>
              <w:rPr>
                <w:sz w:val="22"/>
              </w:rPr>
              <w:t xml:space="preserve">Ich kann </w:t>
            </w:r>
            <w:r w:rsidR="00B8593D">
              <w:rPr>
                <w:sz w:val="22"/>
              </w:rPr>
              <w:t xml:space="preserve">die </w:t>
            </w:r>
            <w:r>
              <w:rPr>
                <w:sz w:val="22"/>
              </w:rPr>
              <w:t>wichtigsten Maße kontrollieren.</w:t>
            </w:r>
          </w:p>
        </w:tc>
        <w:tc>
          <w:tcPr>
            <w:tcW w:w="709" w:type="dxa"/>
          </w:tcPr>
          <w:p w14:paraId="454F6C3D" w14:textId="77777777" w:rsidR="003C21BE" w:rsidRPr="0019468F" w:rsidRDefault="003C21BE" w:rsidP="00DF56A2"/>
        </w:tc>
        <w:tc>
          <w:tcPr>
            <w:tcW w:w="709" w:type="dxa"/>
          </w:tcPr>
          <w:p w14:paraId="12F84697" w14:textId="77777777" w:rsidR="003C21BE" w:rsidRPr="0019468F" w:rsidRDefault="003C21BE" w:rsidP="00DF56A2"/>
        </w:tc>
        <w:tc>
          <w:tcPr>
            <w:tcW w:w="709" w:type="dxa"/>
          </w:tcPr>
          <w:p w14:paraId="59B8CDF2" w14:textId="77777777" w:rsidR="003C21BE" w:rsidRPr="0019468F" w:rsidRDefault="003C21BE" w:rsidP="00DF56A2"/>
        </w:tc>
      </w:tr>
    </w:tbl>
    <w:p w14:paraId="1A6AFFAB" w14:textId="77777777" w:rsidR="003C21BE" w:rsidRDefault="003C21BE" w:rsidP="003C21BE"/>
    <w:p w14:paraId="15DEFEB1" w14:textId="77777777" w:rsidR="003C21BE" w:rsidRDefault="003C21BE" w:rsidP="003C21BE"/>
    <w:p w14:paraId="26DD8F4A" w14:textId="77777777" w:rsidR="003C21BE" w:rsidRDefault="003C21BE" w:rsidP="003C21BE">
      <w:r>
        <w:rPr>
          <w:noProof/>
          <w:lang w:eastAsia="de-DE"/>
        </w:rPr>
        <w:drawing>
          <wp:anchor distT="0" distB="0" distL="114300" distR="114300" simplePos="0" relativeHeight="251655680" behindDoc="0" locked="0" layoutInCell="1" allowOverlap="1" wp14:anchorId="103372DE" wp14:editId="195DFCA5">
            <wp:simplePos x="0" y="0"/>
            <wp:positionH relativeFrom="column">
              <wp:posOffset>5162042</wp:posOffset>
            </wp:positionH>
            <wp:positionV relativeFrom="paragraph">
              <wp:posOffset>167640</wp:posOffset>
            </wp:positionV>
            <wp:extent cx="503555" cy="503555"/>
            <wp:effectExtent l="0" t="0" r="0" b="0"/>
            <wp:wrapNone/>
            <wp:docPr id="1922" name="Grafik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1CCECC32" w14:textId="77777777" w:rsidR="003C21BE" w:rsidRDefault="003C21BE" w:rsidP="003C21BE">
      <w:pPr>
        <w:pStyle w:val="berschrift2"/>
      </w:pPr>
      <w:r>
        <w:t xml:space="preserve">Zum Schluss </w:t>
      </w:r>
      <w:r>
        <w:sym w:font="Wingdings" w:char="F0E0"/>
      </w:r>
      <w:r>
        <w:t xml:space="preserve"> Ordnung machen</w:t>
      </w:r>
    </w:p>
    <w:p w14:paraId="447C6A7D" w14:textId="77777777" w:rsidR="003C21BE" w:rsidRDefault="003C21BE" w:rsidP="003C21BE">
      <w:pPr>
        <w:spacing w:line="240" w:lineRule="exact"/>
      </w:pPr>
    </w:p>
    <w:tbl>
      <w:tblPr>
        <w:tblStyle w:val="Tabellenraster"/>
        <w:tblW w:w="0" w:type="auto"/>
        <w:tblLook w:val="04A0" w:firstRow="1" w:lastRow="0" w:firstColumn="1" w:lastColumn="0" w:noHBand="0" w:noVBand="1"/>
      </w:tblPr>
      <w:tblGrid>
        <w:gridCol w:w="436"/>
        <w:gridCol w:w="6826"/>
      </w:tblGrid>
      <w:tr w:rsidR="003C21BE" w:rsidRPr="00CF765E" w14:paraId="5A00D68B" w14:textId="77777777" w:rsidTr="00A65D3D">
        <w:trPr>
          <w:cnfStyle w:val="100000000000" w:firstRow="1" w:lastRow="0" w:firstColumn="0" w:lastColumn="0" w:oddVBand="0" w:evenVBand="0" w:oddHBand="0" w:evenHBand="0" w:firstRowFirstColumn="0" w:firstRowLastColumn="0" w:lastRowFirstColumn="0" w:lastRowLastColumn="0"/>
          <w:trHeight w:val="567"/>
        </w:trPr>
        <w:tc>
          <w:tcPr>
            <w:tcW w:w="7262" w:type="dxa"/>
            <w:gridSpan w:val="2"/>
          </w:tcPr>
          <w:p w14:paraId="740E0C75" w14:textId="77777777" w:rsidR="003C21BE" w:rsidRPr="00CF765E" w:rsidRDefault="003C21BE" w:rsidP="00DF56A2">
            <w:pPr>
              <w:spacing w:line="312" w:lineRule="auto"/>
              <w:rPr>
                <w:sz w:val="22"/>
              </w:rPr>
            </w:pPr>
            <w:r w:rsidRPr="00CF765E">
              <w:rPr>
                <w:sz w:val="22"/>
              </w:rPr>
              <w:t>Ich habe …</w:t>
            </w:r>
          </w:p>
        </w:tc>
      </w:tr>
      <w:tr w:rsidR="003C21BE" w:rsidRPr="00CF765E" w14:paraId="3543B8BF" w14:textId="77777777" w:rsidTr="00A65D3D">
        <w:trPr>
          <w:trHeight w:val="449"/>
        </w:trPr>
        <w:sdt>
          <w:sdtPr>
            <w:rPr>
              <w:sz w:val="22"/>
            </w:rPr>
            <w:id w:val="-1879228610"/>
            <w14:checkbox>
              <w14:checked w14:val="0"/>
              <w14:checkedState w14:val="2612" w14:font="MS Gothic"/>
              <w14:uncheckedState w14:val="2610" w14:font="MS Gothic"/>
            </w14:checkbox>
          </w:sdtPr>
          <w:sdtEndPr/>
          <w:sdtContent>
            <w:tc>
              <w:tcPr>
                <w:tcW w:w="436" w:type="dxa"/>
                <w:vAlign w:val="center"/>
              </w:tcPr>
              <w:p w14:paraId="6D337E04" w14:textId="77777777" w:rsidR="003C21BE" w:rsidRPr="00CF765E" w:rsidRDefault="003C21BE" w:rsidP="00A65D3D">
                <w:pPr>
                  <w:spacing w:line="312" w:lineRule="auto"/>
                  <w:rPr>
                    <w:sz w:val="22"/>
                  </w:rPr>
                </w:pPr>
                <w:r>
                  <w:rPr>
                    <w:rFonts w:ascii="MS Gothic" w:eastAsia="MS Gothic" w:hAnsi="MS Gothic" w:hint="eastAsia"/>
                    <w:sz w:val="22"/>
                  </w:rPr>
                  <w:t>☐</w:t>
                </w:r>
              </w:p>
            </w:tc>
          </w:sdtContent>
        </w:sdt>
        <w:tc>
          <w:tcPr>
            <w:tcW w:w="6826" w:type="dxa"/>
          </w:tcPr>
          <w:p w14:paraId="6B765264" w14:textId="77777777" w:rsidR="003C21BE" w:rsidRPr="00CF765E" w:rsidRDefault="003C21BE" w:rsidP="00DF56A2">
            <w:pPr>
              <w:spacing w:line="312" w:lineRule="auto"/>
              <w:rPr>
                <w:sz w:val="22"/>
              </w:rPr>
            </w:pPr>
            <w:r w:rsidRPr="00CF765E">
              <w:rPr>
                <w:sz w:val="22"/>
              </w:rPr>
              <w:t>mein</w:t>
            </w:r>
            <w:r w:rsidR="00A65D3D">
              <w:rPr>
                <w:sz w:val="22"/>
              </w:rPr>
              <w:t>en</w:t>
            </w:r>
            <w:r w:rsidRPr="00CF765E">
              <w:rPr>
                <w:sz w:val="22"/>
              </w:rPr>
              <w:t xml:space="preserve"> Lern</w:t>
            </w:r>
            <w:r>
              <w:rPr>
                <w:sz w:val="22"/>
              </w:rPr>
              <w:t>SCHRITT</w:t>
            </w:r>
            <w:r w:rsidRPr="00CF765E">
              <w:rPr>
                <w:sz w:val="22"/>
              </w:rPr>
              <w:t xml:space="preserve"> im Ordner eingeheftet.</w:t>
            </w:r>
          </w:p>
        </w:tc>
      </w:tr>
      <w:tr w:rsidR="003C21BE" w:rsidRPr="00CF765E" w14:paraId="651F20D7" w14:textId="77777777" w:rsidTr="00A65D3D">
        <w:trPr>
          <w:trHeight w:val="413"/>
        </w:trPr>
        <w:sdt>
          <w:sdtPr>
            <w:rPr>
              <w:sz w:val="22"/>
            </w:rPr>
            <w:id w:val="-2095393867"/>
            <w14:checkbox>
              <w14:checked w14:val="0"/>
              <w14:checkedState w14:val="2612" w14:font="MS Gothic"/>
              <w14:uncheckedState w14:val="2610" w14:font="MS Gothic"/>
            </w14:checkbox>
          </w:sdtPr>
          <w:sdtEndPr/>
          <w:sdtContent>
            <w:tc>
              <w:tcPr>
                <w:tcW w:w="436" w:type="dxa"/>
                <w:vAlign w:val="center"/>
              </w:tcPr>
              <w:p w14:paraId="021338F4" w14:textId="77777777" w:rsidR="003C21BE" w:rsidRPr="00CF765E" w:rsidRDefault="003C21BE" w:rsidP="00A65D3D">
                <w:pPr>
                  <w:spacing w:line="312" w:lineRule="auto"/>
                  <w:rPr>
                    <w:sz w:val="22"/>
                  </w:rPr>
                </w:pPr>
                <w:r>
                  <w:rPr>
                    <w:rFonts w:ascii="MS Gothic" w:eastAsia="MS Gothic" w:hAnsi="MS Gothic" w:hint="eastAsia"/>
                    <w:sz w:val="22"/>
                  </w:rPr>
                  <w:t>☐</w:t>
                </w:r>
              </w:p>
            </w:tc>
          </w:sdtContent>
        </w:sdt>
        <w:tc>
          <w:tcPr>
            <w:tcW w:w="6826" w:type="dxa"/>
          </w:tcPr>
          <w:p w14:paraId="367C99A5" w14:textId="77777777" w:rsidR="003C21BE" w:rsidRPr="00CF765E" w:rsidRDefault="003C21BE" w:rsidP="00DF56A2">
            <w:pPr>
              <w:spacing w:line="312" w:lineRule="auto"/>
              <w:rPr>
                <w:noProof/>
                <w:sz w:val="22"/>
              </w:rPr>
            </w:pPr>
            <w:r w:rsidRPr="00CF765E">
              <w:rPr>
                <w:noProof/>
                <w:sz w:val="22"/>
              </w:rPr>
              <w:t xml:space="preserve">den Arbeitsauftrag erledigt und </w:t>
            </w:r>
            <w:r>
              <w:rPr>
                <w:noProof/>
                <w:sz w:val="22"/>
              </w:rPr>
              <w:t>die Kompetenzen</w:t>
            </w:r>
            <w:r w:rsidRPr="00CF765E">
              <w:rPr>
                <w:noProof/>
                <w:sz w:val="22"/>
              </w:rPr>
              <w:t xml:space="preserve"> in der Lernwegeliste </w:t>
            </w:r>
            <w:r>
              <w:rPr>
                <w:noProof/>
                <w:sz w:val="22"/>
              </w:rPr>
              <w:t>abgehakt</w:t>
            </w:r>
            <w:r w:rsidRPr="00CF765E">
              <w:rPr>
                <w:noProof/>
                <w:sz w:val="22"/>
              </w:rPr>
              <w:t>.</w:t>
            </w:r>
          </w:p>
        </w:tc>
      </w:tr>
      <w:tr w:rsidR="003C21BE" w:rsidRPr="00CF765E" w14:paraId="05550E9A" w14:textId="77777777" w:rsidTr="00A65D3D">
        <w:trPr>
          <w:trHeight w:val="964"/>
        </w:trPr>
        <w:sdt>
          <w:sdtPr>
            <w:rPr>
              <w:sz w:val="22"/>
            </w:rPr>
            <w:id w:val="856929575"/>
            <w14:checkbox>
              <w14:checked w14:val="0"/>
              <w14:checkedState w14:val="2612" w14:font="MS Gothic"/>
              <w14:uncheckedState w14:val="2610" w14:font="MS Gothic"/>
            </w14:checkbox>
          </w:sdtPr>
          <w:sdtEndPr/>
          <w:sdtContent>
            <w:tc>
              <w:tcPr>
                <w:tcW w:w="436" w:type="dxa"/>
                <w:vAlign w:val="center"/>
              </w:tcPr>
              <w:p w14:paraId="763BB709" w14:textId="77777777" w:rsidR="003C21BE" w:rsidRDefault="00A65D3D" w:rsidP="00A65D3D">
                <w:pPr>
                  <w:spacing w:line="312" w:lineRule="auto"/>
                  <w:rPr>
                    <w:sz w:val="22"/>
                  </w:rPr>
                </w:pPr>
                <w:r>
                  <w:rPr>
                    <w:rFonts w:ascii="MS Gothic" w:eastAsia="MS Gothic" w:hAnsi="MS Gothic" w:hint="eastAsia"/>
                    <w:sz w:val="22"/>
                  </w:rPr>
                  <w:t>☐</w:t>
                </w:r>
              </w:p>
            </w:tc>
          </w:sdtContent>
        </w:sdt>
        <w:tc>
          <w:tcPr>
            <w:tcW w:w="6826" w:type="dxa"/>
          </w:tcPr>
          <w:p w14:paraId="6BE9D9CA" w14:textId="77777777" w:rsidR="003C21BE" w:rsidRPr="00CF765E" w:rsidRDefault="003C21BE" w:rsidP="00DF56A2">
            <w:pPr>
              <w:spacing w:line="312" w:lineRule="auto"/>
              <w:rPr>
                <w:noProof/>
                <w:sz w:val="22"/>
              </w:rPr>
            </w:pPr>
            <w:r>
              <w:rPr>
                <w:noProof/>
                <w:sz w:val="22"/>
              </w:rPr>
              <w:t>mein LernTHEMA sauber ausgefüllt und immer griffbereit für die Arbeit in der Werkstatt.</w:t>
            </w:r>
          </w:p>
        </w:tc>
      </w:tr>
    </w:tbl>
    <w:p w14:paraId="2B1DD2EF" w14:textId="77777777" w:rsidR="003C21BE" w:rsidRPr="00185446" w:rsidRDefault="003C21BE" w:rsidP="003C21BE"/>
    <w:p w14:paraId="3231DC03" w14:textId="77777777" w:rsidR="003C21BE" w:rsidRDefault="003C21BE" w:rsidP="003C21BE">
      <w:pPr>
        <w:rPr>
          <w:sz w:val="22"/>
        </w:rPr>
      </w:pPr>
    </w:p>
    <w:p w14:paraId="3DD239FA" w14:textId="77777777" w:rsidR="003C21BE" w:rsidRDefault="003C21BE" w:rsidP="003C21BE">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3C21BE" w:rsidRPr="00DE4890" w14:paraId="6F68522A" w14:textId="77777777" w:rsidTr="00DF56A2">
        <w:trPr>
          <w:trHeight w:val="544"/>
        </w:trPr>
        <w:tc>
          <w:tcPr>
            <w:tcW w:w="7513" w:type="dxa"/>
            <w:shd w:val="clear" w:color="auto" w:fill="D9D9D9" w:themeFill="background1" w:themeFillShade="D9"/>
            <w:vAlign w:val="center"/>
          </w:tcPr>
          <w:p w14:paraId="45071252" w14:textId="77777777" w:rsidR="003C21BE" w:rsidRPr="000F6CC4" w:rsidRDefault="003C21BE" w:rsidP="00DF56A2">
            <w:pPr>
              <w:spacing w:line="312" w:lineRule="auto"/>
              <w:rPr>
                <w:b/>
                <w:noProof/>
                <w:sz w:val="22"/>
              </w:rPr>
            </w:pPr>
            <w:r w:rsidRPr="000F6CC4">
              <w:rPr>
                <w:b/>
                <w:noProof/>
                <w:sz w:val="22"/>
              </w:rPr>
              <w:lastRenderedPageBreak/>
              <w:t xml:space="preserve">Einleger </w:t>
            </w:r>
            <w:r w:rsidR="000C2021" w:rsidRPr="000F6CC4">
              <w:rPr>
                <w:b/>
                <w:noProof/>
                <w:sz w:val="22"/>
              </w:rPr>
              <w:t>zu Bauanleitung umsetzen</w:t>
            </w:r>
          </w:p>
        </w:tc>
        <w:tc>
          <w:tcPr>
            <w:tcW w:w="2126" w:type="dxa"/>
            <w:shd w:val="clear" w:color="auto" w:fill="D9D9D9" w:themeFill="background1" w:themeFillShade="D9"/>
          </w:tcPr>
          <w:p w14:paraId="3B56C036" w14:textId="77777777" w:rsidR="003C21BE" w:rsidRDefault="003C21BE" w:rsidP="00DF56A2">
            <w:pPr>
              <w:pStyle w:val="TabelleKopflinks"/>
              <w:jc w:val="center"/>
            </w:pPr>
            <w:r>
              <w:t>Holztechnik</w:t>
            </w:r>
          </w:p>
          <w:p w14:paraId="0A18AB17" w14:textId="77777777" w:rsidR="003C21BE" w:rsidRPr="00DE4890" w:rsidRDefault="00A64EE1" w:rsidP="00DF56A2">
            <w:pPr>
              <w:pStyle w:val="TabelleKopflinks"/>
              <w:jc w:val="center"/>
            </w:pPr>
            <w:r w:rsidRPr="00A64EE1">
              <w:t>Z.01.02.03.02</w:t>
            </w:r>
          </w:p>
        </w:tc>
      </w:tr>
    </w:tbl>
    <w:p w14:paraId="10251A09" w14:textId="77777777" w:rsidR="003C21BE" w:rsidRDefault="003C21BE" w:rsidP="003C21BE">
      <w:pPr>
        <w:pStyle w:val="berschrift2"/>
      </w:pPr>
      <w:r w:rsidRPr="0075153C">
        <w:rPr>
          <w:noProof/>
        </w:rPr>
        <w:drawing>
          <wp:anchor distT="0" distB="0" distL="114300" distR="114300" simplePos="0" relativeHeight="251652608" behindDoc="0" locked="0" layoutInCell="1" allowOverlap="1" wp14:anchorId="0FE6AE82" wp14:editId="45B1FCB7">
            <wp:simplePos x="0" y="0"/>
            <wp:positionH relativeFrom="column">
              <wp:posOffset>4759325</wp:posOffset>
            </wp:positionH>
            <wp:positionV relativeFrom="paragraph">
              <wp:posOffset>57150</wp:posOffset>
            </wp:positionV>
            <wp:extent cx="341630" cy="313055"/>
            <wp:effectExtent l="0" t="0" r="1270" b="0"/>
            <wp:wrapNone/>
            <wp:docPr id="1018" name="Grafik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Abstand der fünf Querleisten </w:t>
      </w:r>
      <w:r w:rsidRPr="002B40F4">
        <w:rPr>
          <w:rFonts w:ascii="Cambria" w:hAnsi="Cambria"/>
          <w:sz w:val="28"/>
        </w:rPr>
        <w:t>②</w:t>
      </w:r>
      <w:r>
        <w:rPr>
          <w:rFonts w:ascii="Cambria" w:hAnsi="Cambria"/>
          <w:sz w:val="28"/>
        </w:rPr>
        <w:t xml:space="preserve"> </w:t>
      </w:r>
      <w:r>
        <w:t>für den Sitz rechnerisch ermitteln</w:t>
      </w:r>
    </w:p>
    <w:p w14:paraId="7A6479A6" w14:textId="77777777" w:rsidR="003C21BE" w:rsidRDefault="003C21BE" w:rsidP="003C21BE">
      <w:pPr>
        <w:tabs>
          <w:tab w:val="left" w:pos="-6521"/>
        </w:tabs>
        <w:spacing w:line="312" w:lineRule="auto"/>
        <w:rPr>
          <w:sz w:val="22"/>
        </w:rPr>
      </w:pPr>
      <w:r>
        <w:rPr>
          <w:sz w:val="22"/>
        </w:rPr>
        <w:t xml:space="preserve">Auf einer Strecke von 260 mm sollen fünf Querleisten mit einer Breite von jeweils 40 mm gleichmäßig verteilt werden. </w:t>
      </w:r>
    </w:p>
    <w:p w14:paraId="7B9BBFD9" w14:textId="77777777" w:rsidR="003C21BE" w:rsidRDefault="003C21BE" w:rsidP="003C21BE">
      <w:pPr>
        <w:spacing w:line="312" w:lineRule="auto"/>
        <w:rPr>
          <w:sz w:val="16"/>
        </w:rPr>
      </w:pPr>
      <w:r>
        <w:rPr>
          <w:noProof/>
          <w:lang w:eastAsia="de-DE"/>
        </w:rPr>
        <mc:AlternateContent>
          <mc:Choice Requires="wps">
            <w:drawing>
              <wp:anchor distT="0" distB="0" distL="114300" distR="114300" simplePos="0" relativeHeight="251634176" behindDoc="0" locked="0" layoutInCell="1" allowOverlap="1" wp14:anchorId="576F7403" wp14:editId="5838C9DA">
                <wp:simplePos x="0" y="0"/>
                <wp:positionH relativeFrom="column">
                  <wp:posOffset>3402330</wp:posOffset>
                </wp:positionH>
                <wp:positionV relativeFrom="paragraph">
                  <wp:posOffset>2464435</wp:posOffset>
                </wp:positionV>
                <wp:extent cx="342900" cy="335280"/>
                <wp:effectExtent l="0" t="0" r="19050" b="26670"/>
                <wp:wrapNone/>
                <wp:docPr id="1011" name="Ellipse 1011"/>
                <wp:cNvGraphicFramePr/>
                <a:graphic xmlns:a="http://schemas.openxmlformats.org/drawingml/2006/main">
                  <a:graphicData uri="http://schemas.microsoft.com/office/word/2010/wordprocessingShape">
                    <wps:wsp>
                      <wps:cNvSpPr/>
                      <wps:spPr>
                        <a:xfrm>
                          <a:off x="0" y="0"/>
                          <a:ext cx="342900"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A62A5" id="Ellipse 1011" o:spid="_x0000_s1026" style="position:absolute;margin-left:267.9pt;margin-top:194.05pt;width:27pt;height:26.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emAIAAIsFAAAOAAAAZHJzL2Uyb0RvYy54bWysVMFu2zAMvQ/YPwi6r3bSdGuDOkXQLsOA&#10;oi3aDj0rshQLkEVNUuJkXz9Kst2gK3YYloMjiuQj+Ujq8mrfarITziswFZ2clJQIw6FWZlPRH8+r&#10;T+eU+MBMzTQYUdGD8PRq8fHDZWfnYgoN6Fo4giDGzztb0SYEOy8KzxvRMn8CVhhUSnAtCyi6TVE7&#10;1iF6q4tpWX4uOnC1dcCF93h7k5V0kfClFDzcS+lFILqimFtIX5e+6/gtFpdsvnHMNor3abB/yKJl&#10;ymDQEeqGBUa2Tv0B1SruwIMMJxzaAqRUXKQasJpJ+aaap4ZZkWpBcrwdafL/D5bf7R4cUTX2rpxM&#10;KDGsxS591VpZL0i6Q4o66+do+WQfXC95PMZ699K18R8rIftE62GkVewD4Xh5OptelEg+R9Xp6dn0&#10;PNFevDpb58M3AS2Jh4qKHD3xyXa3PmBMtB6sYjgDK6V1ap428cKDVnW8S4LbrK+1IzuGXV+tSvzF&#10;RiPGkRlK0bWIteVq0ikctIgY2jwKicRg/tOUSRpJMcIyzoUJk6xqWC1ytLPjYHGIo0cKnQAjssQs&#10;R+weYLDMIAN2zrm3j64iTfToXP4tsew8eqTIYMLo3CoD7j0AjVX1kbP9QFKmJrK0hvqAY+Mg75O3&#10;fKWwdbfMhwfmcIGw2/gohHv8SA1dRaE/UdKA+/XefbTHuUYtJR0uZEX9zy1zghL93eDEX0xms7jB&#10;SZidfZmi4I4162ON2bbXgN3Hkcbs0jHaBz0cpYP2Bd+OZYyKKmY4xq4oD24QrkN+KPD14WK5TGa4&#10;tZaFW/NkeQSPrMa5fN6/MGf7+Q04+HcwLC+bv5nhbBs9DSy3AaRKA/7Ka883bnwanP51ik/KsZys&#10;Xt/QxW8AAAD//wMAUEsDBBQABgAIAAAAIQCHRCEM4AAAAAsBAAAPAAAAZHJzL2Rvd25yZXYueG1s&#10;TI/BTsMwEETvSPyDtUjcqNM0QWkap6KVOAAnCurZjbdJVHsdxW4b+HqWExxnZzTztlpPzooLjqH3&#10;pGA+S0AgNd701Cr4/Hh+KECEqMlo6wkVfGGAdX17U+nS+Cu942UXW8ElFEqtoItxKKUMTYdOh5kf&#10;kNg7+tHpyHJspRn1lcudlWmSPEqne+KFTg+47bA57c6Od982WZru001+st/bV33MB+NflLq/m55W&#10;ICJO8S8Mv/iMDjUzHfyZTBBWQb7IGT0qWBTFHAQn8mLJl4OCLEuWIOtK/v+h/gEAAP//AwBQSwEC&#10;LQAUAAYACAAAACEAtoM4kv4AAADhAQAAEwAAAAAAAAAAAAAAAAAAAAAAW0NvbnRlbnRfVHlwZXNd&#10;LnhtbFBLAQItABQABgAIAAAAIQA4/SH/1gAAAJQBAAALAAAAAAAAAAAAAAAAAC8BAABfcmVscy8u&#10;cmVsc1BLAQItABQABgAIAAAAIQBd/ApemAIAAIsFAAAOAAAAAAAAAAAAAAAAAC4CAABkcnMvZTJv&#10;RG9jLnhtbFBLAQItABQABgAIAAAAIQCHRCEM4AAAAAsBAAAPAAAAAAAAAAAAAAAAAPIEAABkcnMv&#10;ZG93bnJldi54bWxQSwUGAAAAAAQABADzAAAA/wUAAAAA&#10;" filled="f" strokecolor="red" strokeweight="2pt"/>
            </w:pict>
          </mc:Fallback>
        </mc:AlternateContent>
      </w:r>
      <w:r>
        <w:rPr>
          <w:noProof/>
          <w:sz w:val="22"/>
          <w:lang w:eastAsia="de-DE"/>
        </w:rPr>
        <mc:AlternateContent>
          <mc:Choice Requires="wps">
            <w:drawing>
              <wp:anchor distT="0" distB="0" distL="114300" distR="114300" simplePos="0" relativeHeight="251643392" behindDoc="0" locked="0" layoutInCell="1" allowOverlap="1" wp14:anchorId="65B21244" wp14:editId="15A49414">
                <wp:simplePos x="0" y="0"/>
                <wp:positionH relativeFrom="column">
                  <wp:posOffset>4899660</wp:posOffset>
                </wp:positionH>
                <wp:positionV relativeFrom="paragraph">
                  <wp:posOffset>377825</wp:posOffset>
                </wp:positionV>
                <wp:extent cx="1254125" cy="637540"/>
                <wp:effectExtent l="38100" t="95250" r="117475" b="48260"/>
                <wp:wrapNone/>
                <wp:docPr id="1012" name="Textfeld 1012"/>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B9348FD"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1244" id="Textfeld 1012" o:spid="_x0000_s1175" type="#_x0000_t202" style="position:absolute;margin-left:385.8pt;margin-top:29.75pt;width:98.75pt;height:50.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aG/AIAAIwGAAAOAAAAZHJzL2Uyb0RvYy54bWysVVtv2jAUfp+0/2D5fU2g0FHUULFWnSZ1&#10;bVU69dk4NrHq2J5tSLpfv3McApTtpdOQMD4+9+9cuLhsa002wgdlTUEHJzklwnBbKrMq6I+nm08T&#10;SkJkpmTaGlHQVxHo5ezjh4vGTcXQVlaXwhMwYsK0cQWtYnTTLAu8EjULJ9YJA0xpfc0ikH6VlZ41&#10;YL3W2TDPz7LG+tJ5y0UI8HrdMeks2ZdS8HgvZRCR6IJCbDGdPp1LPLPZBZuuPHOV4tsw2D9EUTNl&#10;wOnO1DWLjKy9+sNUrbi3wcp4wm2dWSkVFykHyGaQH2WzqJgTKRcAJ7gdTOH/meV3mwdPVAm1ywdD&#10;SgyroUpPoo1S6JKkR8CocWEKogsHwrH9YluQR+zwPcAjpt5KX+MvJEWAD2i/7hAGe4Sj0nA8gi8l&#10;HHhnp5/Ho1SCbK/tfIhfha0JXgrqoYIJWLa5DRE8gmgvgs6C1aq8UVonArtGXGlPNgzqvVwNMUbQ&#10;eCOlDWnQ+ThPht/wUt+9tYCG9br+bsvO6jiHT2+3d3jsBXxqg5oi9SCEjoRdR+EXVdmQpV77Rwao&#10;j/MJWCOlwmRPJ4OOgAYdTM7REfCYXsFoLTUl3sZnFavUFggt2kQw9hlrxl86uLSrWBfwKJnZQwfS&#10;KdxdNIk6CDTbVzXd4qsWCQXzKCT0SiouPhyhxTgXJqa+SPmDNEpJqM57FLfyqNoF9R7lnUbybE3c&#10;KdfKWN9VvK9ah0/50ocsO3nA4yBvvMZ22aYhGZ71Xb+05SsMA5QktXpw/EZBKW5ZiA/Mww6BysFe&#10;jPdwSG2h4+z2Rkll/a+/vaM8jDZwKWlgJxU0/FwzLyjR3wwM/flgBPNCYiJG489DIPwhZ3nIMev6&#10;ysIYDGADO56uKB91f5Xe1s+wPufoFVjMcPBd0Nhfr2K3KWH9cjGfJyFYW47FW7NwHE0jzNiCT+0z&#10;8247tBHG/c7224tNj2a3k0VNY+fraKVKg41Ad6huCwArL7Xmdj3jTj2kk9T+T2T2GwAA//8DAFBL&#10;AwQUAAYACAAAACEA4+tBO94AAAAKAQAADwAAAGRycy9kb3ducmV2LnhtbEyPQU+EMBCF7yb+h2ZM&#10;vLkFFbBI2ZhVD97WdWM8FhiBSKcs7S747x1Pepy8L+99U6wXO4gTTr53pCFeRSCQatf01GrYvz1f&#10;3YHwwVBjBkeo4Rs9rMvzs8LkjZvpFU+70AouIZ8bDV0IYy6lrzu0xq/ciMTZp5usCXxOrWwmM3O5&#10;HeR1FKXSmp54oTMjbjqsv3ZHqwEPma8OUfu4uXl59/sPP9PT7Vbry4vl4R5EwCX8wfCrz+pQslPl&#10;jtR4MWjIsjhlVEOiEhAMqFTFIComE6VAloX8/0L5AwAA//8DAFBLAQItABQABgAIAAAAIQC2gziS&#10;/gAAAOEBAAATAAAAAAAAAAAAAAAAAAAAAABbQ29udGVudF9UeXBlc10ueG1sUEsBAi0AFAAGAAgA&#10;AAAhADj9If/WAAAAlAEAAAsAAAAAAAAAAAAAAAAALwEAAF9yZWxzLy5yZWxzUEsBAi0AFAAGAAgA&#10;AAAhADCrNob8AgAAjAYAAA4AAAAAAAAAAAAAAAAALgIAAGRycy9lMm9Eb2MueG1sUEsBAi0AFAAG&#10;AAgAAAAhAOPrQTveAAAACgEAAA8AAAAAAAAAAAAAAAAAVgUAAGRycy9kb3ducmV2LnhtbFBLBQYA&#10;AAAABAAEAPMAAABhBgAAAAA=&#10;" fillcolor="#eeece1 [3214]" strokecolor="#938953 [1614]" strokeweight=".5pt">
                <v:shadow on="t" color="black" opacity="26214f" origin="-.5,.5" offset=".74836mm,-.74836mm"/>
                <v:textbox>
                  <w:txbxContent>
                    <w:p w14:paraId="6B9348FD" w14:textId="77777777" w:rsidR="008A6EA7" w:rsidRDefault="008A6EA7" w:rsidP="003C21BE">
                      <w:r>
                        <w:rPr>
                          <w:sz w:val="22"/>
                        </w:rPr>
                        <w:t>Nehmen Sie die Bauanleitung zu Hilfe!</w:t>
                      </w:r>
                    </w:p>
                  </w:txbxContent>
                </v:textbox>
              </v:shape>
            </w:pict>
          </mc:Fallback>
        </mc:AlternateContent>
      </w:r>
      <w:r>
        <w:rPr>
          <w:noProof/>
          <w:lang w:eastAsia="de-DE"/>
        </w:rPr>
        <w:drawing>
          <wp:inline distT="0" distB="0" distL="0" distR="0" wp14:anchorId="1EFC08CE" wp14:editId="65D17B9C">
            <wp:extent cx="3703320" cy="3152672"/>
            <wp:effectExtent l="0" t="0" r="0" b="0"/>
            <wp:docPr id="1016" name="Grafik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z_neu.jpg"/>
                    <pic:cNvPicPr/>
                  </pic:nvPicPr>
                  <pic:blipFill rotWithShape="1">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l="14036" t="22144" r="13756" b="34404"/>
                    <a:stretch/>
                  </pic:blipFill>
                  <pic:spPr bwMode="auto">
                    <a:xfrm>
                      <a:off x="0" y="0"/>
                      <a:ext cx="3711294" cy="3159460"/>
                    </a:xfrm>
                    <a:prstGeom prst="rect">
                      <a:avLst/>
                    </a:prstGeom>
                    <a:ln>
                      <a:noFill/>
                    </a:ln>
                    <a:extLst>
                      <a:ext uri="{53640926-AAD7-44D8-BBD7-CCE9431645EC}">
                        <a14:shadowObscured xmlns:a14="http://schemas.microsoft.com/office/drawing/2010/main"/>
                      </a:ext>
                    </a:extLst>
                  </pic:spPr>
                </pic:pic>
              </a:graphicData>
            </a:graphic>
          </wp:inline>
        </w:drawing>
      </w:r>
    </w:p>
    <w:p w14:paraId="48565F5C" w14:textId="5FB0313D" w:rsidR="003C21BE" w:rsidRDefault="003C21BE" w:rsidP="003C21BE">
      <w:pPr>
        <w:tabs>
          <w:tab w:val="left" w:pos="-6521"/>
        </w:tabs>
        <w:spacing w:line="312" w:lineRule="auto"/>
        <w:rPr>
          <w:sz w:val="22"/>
        </w:rPr>
      </w:pPr>
      <w:r>
        <w:rPr>
          <w:sz w:val="22"/>
        </w:rPr>
        <w:t>Der Zwischenraum (Abstand) zwischen den fünf Querleisten ist überall gleich groß. Der Zwischenraum kann mit diesen zwei Merksätze</w:t>
      </w:r>
      <w:r w:rsidR="00F15FCF">
        <w:rPr>
          <w:sz w:val="22"/>
        </w:rPr>
        <w:t>n</w:t>
      </w:r>
      <w:r>
        <w:rPr>
          <w:sz w:val="22"/>
        </w:rPr>
        <w:t xml:space="preserve"> ermittelt werden:</w:t>
      </w:r>
    </w:p>
    <w:p w14:paraId="34952031"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628032" behindDoc="0" locked="0" layoutInCell="1" allowOverlap="1" wp14:anchorId="50F58EA1" wp14:editId="3080004A">
                <wp:simplePos x="0" y="0"/>
                <wp:positionH relativeFrom="column">
                  <wp:posOffset>57150</wp:posOffset>
                </wp:positionH>
                <wp:positionV relativeFrom="paragraph">
                  <wp:posOffset>122555</wp:posOffset>
                </wp:positionV>
                <wp:extent cx="4861560" cy="590550"/>
                <wp:effectExtent l="57150" t="19050" r="72390" b="114300"/>
                <wp:wrapNone/>
                <wp:docPr id="1013" name="Textfeld 1013"/>
                <wp:cNvGraphicFramePr/>
                <a:graphic xmlns:a="http://schemas.openxmlformats.org/drawingml/2006/main">
                  <a:graphicData uri="http://schemas.microsoft.com/office/word/2010/wordprocessingShape">
                    <wps:wsp>
                      <wps:cNvSpPr txBox="1"/>
                      <wps:spPr>
                        <a:xfrm>
                          <a:off x="0" y="0"/>
                          <a:ext cx="4861560" cy="590550"/>
                        </a:xfrm>
                        <a:prstGeom prst="rect">
                          <a:avLst/>
                        </a:prstGeom>
                        <a:solidFill>
                          <a:schemeClr val="bg2"/>
                        </a:solidFill>
                        <a:ln w="6350">
                          <a:solidFill>
                            <a:schemeClr val="bg2">
                              <a:lumMod val="75000"/>
                            </a:schemeClr>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3E72D6C" w14:textId="77777777" w:rsidR="008A6EA7" w:rsidRPr="002B40F4" w:rsidRDefault="008A6EA7" w:rsidP="003C21BE">
                            <w:pPr>
                              <w:tabs>
                                <w:tab w:val="left" w:pos="1701"/>
                              </w:tabs>
                              <w:rPr>
                                <w:sz w:val="22"/>
                              </w:rPr>
                            </w:pPr>
                            <w:r w:rsidRPr="002B40F4">
                              <w:rPr>
                                <w:b/>
                                <w:sz w:val="22"/>
                              </w:rPr>
                              <w:t>Merksatz 1</w:t>
                            </w:r>
                            <w:r w:rsidRPr="002B40F4">
                              <w:rPr>
                                <w:sz w:val="22"/>
                              </w:rPr>
                              <w:t>:</w:t>
                            </w:r>
                          </w:p>
                          <w:p w14:paraId="06C685F8" w14:textId="7D1A5746" w:rsidR="008A6EA7" w:rsidRPr="002B40F4" w:rsidRDefault="008A6EA7" w:rsidP="003C21BE">
                            <w:pPr>
                              <w:tabs>
                                <w:tab w:val="left" w:pos="1701"/>
                              </w:tabs>
                              <w:rPr>
                                <w:sz w:val="24"/>
                              </w:rPr>
                            </w:pPr>
                            <w:r w:rsidRPr="002B40F4">
                              <w:rPr>
                                <w:sz w:val="24"/>
                              </w:rPr>
                              <w:t xml:space="preserve">Gesamtlänge   =  </w:t>
                            </w:r>
                            <w:r>
                              <w:rPr>
                                <w:sz w:val="24"/>
                              </w:rPr>
                              <w:t xml:space="preserve">Breite </w:t>
                            </w:r>
                            <w:r w:rsidRPr="002B40F4">
                              <w:rPr>
                                <w:sz w:val="24"/>
                              </w:rPr>
                              <w:t>alle</w:t>
                            </w:r>
                            <w:r>
                              <w:rPr>
                                <w:sz w:val="24"/>
                              </w:rPr>
                              <w:t>r</w:t>
                            </w:r>
                            <w:r w:rsidRPr="002B40F4">
                              <w:rPr>
                                <w:sz w:val="24"/>
                              </w:rPr>
                              <w:t xml:space="preserve"> Querleisten + </w:t>
                            </w:r>
                            <w:r>
                              <w:rPr>
                                <w:sz w:val="24"/>
                              </w:rPr>
                              <w:t xml:space="preserve">Breite </w:t>
                            </w:r>
                            <w:r w:rsidRPr="002B40F4">
                              <w:rPr>
                                <w:sz w:val="24"/>
                              </w:rPr>
                              <w:t>alle</w:t>
                            </w:r>
                            <w:r>
                              <w:rPr>
                                <w:sz w:val="24"/>
                              </w:rPr>
                              <w:t>r</w:t>
                            </w:r>
                            <w:r w:rsidRPr="002B40F4">
                              <w:rPr>
                                <w:sz w:val="24"/>
                              </w:rPr>
                              <w:t xml:space="preserve"> Zwischenräume </w:t>
                            </w:r>
                          </w:p>
                          <w:p w14:paraId="090E26C8" w14:textId="77777777" w:rsidR="008A6EA7" w:rsidRDefault="008A6EA7" w:rsidP="003C21BE">
                            <w:pPr>
                              <w:tabs>
                                <w:tab w:val="left" w:pos="1701"/>
                              </w:tab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58EA1" id="Textfeld 1013" o:spid="_x0000_s1176" type="#_x0000_t202" style="position:absolute;margin-left:4.5pt;margin-top:9.65pt;width:382.8pt;height:4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FL+wIAAIwGAAAOAAAAZHJzL2Uyb0RvYy54bWysVVtP2zAUfp+0/2D5fSQtTSkVKepATJMY&#10;IMrEs+vYTYRje7bbpPv1O8dJL7A9jGkvqY/9ndt3Lr24bGtFNsL5yuicDk5SSoTmpqj0Kqffn24+&#10;TSjxgemCKaNFTrfC08vZxw8XjZ2KoSmNKoQjYET7aWNzWoZgp0nieSlq5k+MFRoepXE1CyC6VVI4&#10;1oD1WiXDNB0njXGFdYYL7+H2unuks2hfSsHDvZReBKJyCrGF+HXxu8RvMrtg05Vjtqx4Hwb7hyhq&#10;Vmlwujd1zQIja1f9ZqquuDPeyHDCTZ0YKSsuYg6QzSB9k82iZFbEXIAcb/c0+f9nlt9tHhypCqhd&#10;OjilRLMaqvQk2iCFKki8BI4a66cAXVgAh/azaQGP3OG9h0tMvZWuxl9IisA7sL3dMwz2CIfL0WQ8&#10;yMbwxOEtO0+zLJYgOWhb58MXYWqCh5w6qGAklm1ufQCPAN1B0Jk3qipuKqWigF0jrpQjGwb1Xq6G&#10;GCNovEIpTZqcjk/B9d9YQIxa199M0Vk9y9J0F3RsU3T41gv4VBo1RexBCB0Fsw7CLcqiIUu1do8M&#10;WM/SCVgjRYXJnk4GnQANmo3ADUpMrWCyAiXOhOcqlLEpkFi0iFQc8lWMv3RkKVuyLtxopqehR8dg&#10;97FE6SjM5FDTeApbJSIH+lFI6JRYWrzYJ985YpwLHWJXxOwBjSgJtXmPYo9H1S6o9yjvNaJno8Ne&#10;ua60cV29XzdJ8bILWXZ44OMobzyGdtnGERme7Xp+aYotjAKUJDa6t/ymglLcMh8emIMNAoWDrRju&#10;4SOVgX4z/YmS0riff7pHPAw2vFLSwEbKqf+xZk5Qor5qGPnzwWgEZkMURtnZEAR3/LI8ftHr+srA&#10;EAxg/1oej4gPaneUztTPsDzn6BWemObgO6c8uJ1wFbpNCeuXi/k8wmBtWRZu9cJyNI5EY1s9tc/M&#10;2X5oA4z7ndltLzZ9M7sdFjW1ma+DkVUcbKS647UvAay82Jz9esadeixH1OFPZPYLAAD//wMAUEsD&#10;BBQABgAIAAAAIQAvDe8u4AAAAAgBAAAPAAAAZHJzL2Rvd25yZXYueG1sTI/BbsIwEETvlfgHa5F6&#10;QcUhVKGkcVBVqeqlBwLlwM3E2yQlXkexgfD33Z7guDOj2TfZarCtOGPvG0cKZtMIBFLpTEOVgu/t&#10;x9MLCB80Gd06QgVX9LDKRw+ZTo27UIHnTagEl5BPtYI6hC6V0pc1Wu2nrkNi78f1Vgc++0qaXl+4&#10;3LYyjqJEWt0Qf6h1h+81lsfNySrYfw2T3UQeq+gzvhr3uy6SYl0o9Tge3l5BBBzCLQz/+IwOOTMd&#10;3ImMF62CJS8JLC/nINheLJ4TEAcWZvEcZJ7J+wH5HwAAAP//AwBQSwECLQAUAAYACAAAACEAtoM4&#10;kv4AAADhAQAAEwAAAAAAAAAAAAAAAAAAAAAAW0NvbnRlbnRfVHlwZXNdLnhtbFBLAQItABQABgAI&#10;AAAAIQA4/SH/1gAAAJQBAAALAAAAAAAAAAAAAAAAAC8BAABfcmVscy8ucmVsc1BLAQItABQABgAI&#10;AAAAIQAZf2FL+wIAAIwGAAAOAAAAAAAAAAAAAAAAAC4CAABkcnMvZTJvRG9jLnhtbFBLAQItABQA&#10;BgAIAAAAIQAvDe8u4AAAAAgBAAAPAAAAAAAAAAAAAAAAAFUFAABkcnMvZG93bnJldi54bWxQSwUG&#10;AAAAAAQABADzAAAAYgYAAAAA&#10;" fillcolor="#eeece1 [3214]" strokecolor="#c4bc96 [2414]" strokeweight=".5pt">
                <v:shadow on="t" color="black" opacity="26214f" origin=",-.5" offset="0,3pt"/>
                <v:textbox>
                  <w:txbxContent>
                    <w:p w14:paraId="73E72D6C" w14:textId="77777777" w:rsidR="008A6EA7" w:rsidRPr="002B40F4" w:rsidRDefault="008A6EA7" w:rsidP="003C21BE">
                      <w:pPr>
                        <w:tabs>
                          <w:tab w:val="left" w:pos="1701"/>
                        </w:tabs>
                        <w:rPr>
                          <w:sz w:val="22"/>
                        </w:rPr>
                      </w:pPr>
                      <w:r w:rsidRPr="002B40F4">
                        <w:rPr>
                          <w:b/>
                          <w:sz w:val="22"/>
                        </w:rPr>
                        <w:t>Merksatz 1</w:t>
                      </w:r>
                      <w:r w:rsidRPr="002B40F4">
                        <w:rPr>
                          <w:sz w:val="22"/>
                        </w:rPr>
                        <w:t>:</w:t>
                      </w:r>
                    </w:p>
                    <w:p w14:paraId="06C685F8" w14:textId="7D1A5746" w:rsidR="008A6EA7" w:rsidRPr="002B40F4" w:rsidRDefault="008A6EA7" w:rsidP="003C21BE">
                      <w:pPr>
                        <w:tabs>
                          <w:tab w:val="left" w:pos="1701"/>
                        </w:tabs>
                        <w:rPr>
                          <w:sz w:val="24"/>
                        </w:rPr>
                      </w:pPr>
                      <w:r w:rsidRPr="002B40F4">
                        <w:rPr>
                          <w:sz w:val="24"/>
                        </w:rPr>
                        <w:t xml:space="preserve">Gesamtlänge   =  </w:t>
                      </w:r>
                      <w:r>
                        <w:rPr>
                          <w:sz w:val="24"/>
                        </w:rPr>
                        <w:t xml:space="preserve">Breite </w:t>
                      </w:r>
                      <w:r w:rsidRPr="002B40F4">
                        <w:rPr>
                          <w:sz w:val="24"/>
                        </w:rPr>
                        <w:t>alle</w:t>
                      </w:r>
                      <w:r>
                        <w:rPr>
                          <w:sz w:val="24"/>
                        </w:rPr>
                        <w:t>r</w:t>
                      </w:r>
                      <w:r w:rsidRPr="002B40F4">
                        <w:rPr>
                          <w:sz w:val="24"/>
                        </w:rPr>
                        <w:t xml:space="preserve"> Querleisten + </w:t>
                      </w:r>
                      <w:r>
                        <w:rPr>
                          <w:sz w:val="24"/>
                        </w:rPr>
                        <w:t xml:space="preserve">Breite </w:t>
                      </w:r>
                      <w:r w:rsidRPr="002B40F4">
                        <w:rPr>
                          <w:sz w:val="24"/>
                        </w:rPr>
                        <w:t>alle</w:t>
                      </w:r>
                      <w:r>
                        <w:rPr>
                          <w:sz w:val="24"/>
                        </w:rPr>
                        <w:t>r</w:t>
                      </w:r>
                      <w:r w:rsidRPr="002B40F4">
                        <w:rPr>
                          <w:sz w:val="24"/>
                        </w:rPr>
                        <w:t xml:space="preserve"> Zwischenräume </w:t>
                      </w:r>
                    </w:p>
                    <w:p w14:paraId="090E26C8" w14:textId="77777777" w:rsidR="008A6EA7" w:rsidRDefault="008A6EA7" w:rsidP="003C21BE">
                      <w:pPr>
                        <w:tabs>
                          <w:tab w:val="left" w:pos="1701"/>
                        </w:tabs>
                      </w:pPr>
                    </w:p>
                  </w:txbxContent>
                </v:textbox>
              </v:shape>
            </w:pict>
          </mc:Fallback>
        </mc:AlternateContent>
      </w:r>
    </w:p>
    <w:p w14:paraId="5800D47C" w14:textId="77777777" w:rsidR="003C21BE" w:rsidRDefault="003C21BE" w:rsidP="003C21BE">
      <w:pPr>
        <w:spacing w:line="312" w:lineRule="auto"/>
        <w:rPr>
          <w:sz w:val="22"/>
        </w:rPr>
      </w:pPr>
    </w:p>
    <w:p w14:paraId="32E48D56" w14:textId="77777777" w:rsidR="003C21BE" w:rsidRDefault="003C21BE" w:rsidP="003C21BE">
      <w:pPr>
        <w:spacing w:line="312" w:lineRule="auto"/>
        <w:rPr>
          <w:sz w:val="22"/>
        </w:rPr>
      </w:pPr>
    </w:p>
    <w:p w14:paraId="050EF27D" w14:textId="77777777" w:rsidR="003C21BE" w:rsidRDefault="003C21BE" w:rsidP="003C21BE">
      <w:pPr>
        <w:spacing w:line="312" w:lineRule="auto"/>
        <w:rPr>
          <w:sz w:val="22"/>
        </w:rPr>
      </w:pPr>
    </w:p>
    <w:p w14:paraId="29795B83" w14:textId="77777777" w:rsidR="003C21BE" w:rsidRPr="008502EF" w:rsidRDefault="003C21BE" w:rsidP="00A467DE">
      <w:pPr>
        <w:pStyle w:val="Listenabsatz"/>
        <w:numPr>
          <w:ilvl w:val="0"/>
          <w:numId w:val="33"/>
        </w:numPr>
        <w:spacing w:line="312" w:lineRule="auto"/>
        <w:rPr>
          <w:sz w:val="22"/>
        </w:rPr>
      </w:pPr>
      <w:r w:rsidRPr="00AA18D1">
        <w:rPr>
          <w:noProof/>
          <w:lang w:eastAsia="de-DE"/>
        </w:rPr>
        <w:drawing>
          <wp:anchor distT="0" distB="0" distL="114300" distR="114300" simplePos="0" relativeHeight="251632128" behindDoc="0" locked="0" layoutInCell="1" allowOverlap="1" wp14:anchorId="40FBFB8D" wp14:editId="3997F0F3">
            <wp:simplePos x="0" y="0"/>
            <wp:positionH relativeFrom="column">
              <wp:posOffset>4958715</wp:posOffset>
            </wp:positionH>
            <wp:positionV relativeFrom="paragraph">
              <wp:posOffset>233680</wp:posOffset>
            </wp:positionV>
            <wp:extent cx="314325" cy="314325"/>
            <wp:effectExtent l="0" t="0" r="9525" b="9525"/>
            <wp:wrapNone/>
            <wp:docPr id="1017" name="Grafik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Füllen Sie die Wertetabelle aus.</w:t>
      </w:r>
    </w:p>
    <w:tbl>
      <w:tblPr>
        <w:tblStyle w:val="Tabellenraster"/>
        <w:tblW w:w="7547" w:type="dxa"/>
        <w:tblInd w:w="108" w:type="dxa"/>
        <w:tblLook w:val="04A0" w:firstRow="1" w:lastRow="0" w:firstColumn="1" w:lastColumn="0" w:noHBand="0" w:noVBand="1"/>
      </w:tblPr>
      <w:tblGrid>
        <w:gridCol w:w="1764"/>
        <w:gridCol w:w="1860"/>
        <w:gridCol w:w="1913"/>
        <w:gridCol w:w="2010"/>
      </w:tblGrid>
      <w:tr w:rsidR="003C21BE" w14:paraId="69337827" w14:textId="77777777" w:rsidTr="00A65D3D">
        <w:trPr>
          <w:cnfStyle w:val="100000000000" w:firstRow="1" w:lastRow="0" w:firstColumn="0" w:lastColumn="0" w:oddVBand="0" w:evenVBand="0" w:oddHBand="0" w:evenHBand="0" w:firstRowFirstColumn="0" w:firstRowLastColumn="0" w:lastRowFirstColumn="0" w:lastRowLastColumn="0"/>
        </w:trPr>
        <w:tc>
          <w:tcPr>
            <w:tcW w:w="1764" w:type="dxa"/>
          </w:tcPr>
          <w:p w14:paraId="2FB8699D" w14:textId="77777777" w:rsidR="003C21BE" w:rsidRDefault="003C21BE" w:rsidP="00DF56A2">
            <w:r w:rsidRPr="00D61CD0">
              <w:t xml:space="preserve">Anzahl der </w:t>
            </w:r>
          </w:p>
          <w:p w14:paraId="50B86847" w14:textId="77777777" w:rsidR="003C21BE" w:rsidRPr="00D61CD0" w:rsidRDefault="003C21BE" w:rsidP="00DF56A2">
            <w:r w:rsidRPr="00D61CD0">
              <w:t>Querleisten</w:t>
            </w:r>
          </w:p>
        </w:tc>
        <w:tc>
          <w:tcPr>
            <w:tcW w:w="1860" w:type="dxa"/>
          </w:tcPr>
          <w:p w14:paraId="4D854721" w14:textId="77777777" w:rsidR="003C21BE" w:rsidRDefault="003C21BE" w:rsidP="00DF56A2">
            <w:r w:rsidRPr="00D61CD0">
              <w:t xml:space="preserve">Breite </w:t>
            </w:r>
            <w:r>
              <w:t>einer</w:t>
            </w:r>
            <w:r w:rsidRPr="00D61CD0">
              <w:t xml:space="preserve"> </w:t>
            </w:r>
          </w:p>
          <w:p w14:paraId="0D06A6F1" w14:textId="77777777" w:rsidR="003C21BE" w:rsidRPr="00D61CD0" w:rsidRDefault="003C21BE" w:rsidP="00DF56A2">
            <w:r w:rsidRPr="00D61CD0">
              <w:t>Querleiste</w:t>
            </w:r>
          </w:p>
        </w:tc>
        <w:tc>
          <w:tcPr>
            <w:tcW w:w="1913" w:type="dxa"/>
          </w:tcPr>
          <w:p w14:paraId="533F18E2" w14:textId="77777777" w:rsidR="003C21BE" w:rsidRDefault="003C21BE" w:rsidP="00DF56A2">
            <w:r w:rsidRPr="00D61CD0">
              <w:t xml:space="preserve">Anzahl der </w:t>
            </w:r>
          </w:p>
          <w:p w14:paraId="36AA6BD2" w14:textId="77777777" w:rsidR="003C21BE" w:rsidRPr="00D61CD0" w:rsidRDefault="003C21BE" w:rsidP="00DF56A2">
            <w:r w:rsidRPr="00D61CD0">
              <w:t>Zwischenräume</w:t>
            </w:r>
          </w:p>
        </w:tc>
        <w:tc>
          <w:tcPr>
            <w:tcW w:w="2010" w:type="dxa"/>
          </w:tcPr>
          <w:p w14:paraId="42F72956" w14:textId="77777777" w:rsidR="003C21BE" w:rsidRDefault="003C21BE" w:rsidP="00DF56A2">
            <w:r w:rsidRPr="00D61CD0">
              <w:t xml:space="preserve">Breite </w:t>
            </w:r>
            <w:r>
              <w:t>eines</w:t>
            </w:r>
            <w:r w:rsidRPr="00D61CD0">
              <w:t xml:space="preserve"> </w:t>
            </w:r>
          </w:p>
          <w:p w14:paraId="1EF99E1D" w14:textId="77777777" w:rsidR="003C21BE" w:rsidRPr="00D61CD0" w:rsidRDefault="003C21BE" w:rsidP="00DF56A2">
            <w:r w:rsidRPr="00D61CD0">
              <w:t>Zwischenr</w:t>
            </w:r>
            <w:r>
              <w:t>a</w:t>
            </w:r>
            <w:r w:rsidRPr="00D61CD0">
              <w:t>um</w:t>
            </w:r>
            <w:r>
              <w:t>es</w:t>
            </w:r>
          </w:p>
        </w:tc>
      </w:tr>
      <w:tr w:rsidR="003C21BE" w14:paraId="69C88E00" w14:textId="77777777" w:rsidTr="00A65D3D">
        <w:trPr>
          <w:trHeight w:val="680"/>
        </w:trPr>
        <w:tc>
          <w:tcPr>
            <w:tcW w:w="1764" w:type="dxa"/>
          </w:tcPr>
          <w:p w14:paraId="76956427" w14:textId="77777777" w:rsidR="003C21BE" w:rsidRDefault="003C21BE" w:rsidP="00DF56A2">
            <w:pPr>
              <w:spacing w:line="312" w:lineRule="auto"/>
              <w:rPr>
                <w:sz w:val="22"/>
              </w:rPr>
            </w:pPr>
          </w:p>
        </w:tc>
        <w:tc>
          <w:tcPr>
            <w:tcW w:w="1860" w:type="dxa"/>
          </w:tcPr>
          <w:p w14:paraId="5C303343" w14:textId="77777777" w:rsidR="003C21BE" w:rsidRDefault="003C21BE" w:rsidP="00DF56A2">
            <w:pPr>
              <w:spacing w:line="312" w:lineRule="auto"/>
              <w:rPr>
                <w:sz w:val="22"/>
              </w:rPr>
            </w:pPr>
          </w:p>
        </w:tc>
        <w:tc>
          <w:tcPr>
            <w:tcW w:w="1913" w:type="dxa"/>
          </w:tcPr>
          <w:p w14:paraId="402B7E5C" w14:textId="77777777" w:rsidR="003C21BE" w:rsidRDefault="003C21BE" w:rsidP="00DF56A2">
            <w:pPr>
              <w:spacing w:line="312" w:lineRule="auto"/>
              <w:rPr>
                <w:sz w:val="22"/>
              </w:rPr>
            </w:pPr>
          </w:p>
        </w:tc>
        <w:tc>
          <w:tcPr>
            <w:tcW w:w="2010" w:type="dxa"/>
          </w:tcPr>
          <w:p w14:paraId="5F9B7446" w14:textId="77777777" w:rsidR="003C21BE" w:rsidRPr="008502EF" w:rsidRDefault="003C21BE" w:rsidP="00DF56A2">
            <w:pPr>
              <w:spacing w:line="312" w:lineRule="auto"/>
              <w:jc w:val="center"/>
              <w:rPr>
                <w:b/>
                <w:sz w:val="22"/>
              </w:rPr>
            </w:pPr>
            <w:r w:rsidRPr="008502EF">
              <w:rPr>
                <w:b/>
                <w:sz w:val="36"/>
              </w:rPr>
              <w:t>?</w:t>
            </w:r>
          </w:p>
        </w:tc>
      </w:tr>
    </w:tbl>
    <w:p w14:paraId="4DFC7768"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640320" behindDoc="0" locked="0" layoutInCell="1" allowOverlap="1" wp14:anchorId="538E87F8" wp14:editId="584F8D4D">
                <wp:simplePos x="0" y="0"/>
                <wp:positionH relativeFrom="column">
                  <wp:posOffset>57150</wp:posOffset>
                </wp:positionH>
                <wp:positionV relativeFrom="paragraph">
                  <wp:posOffset>58582</wp:posOffset>
                </wp:positionV>
                <wp:extent cx="4892040" cy="590550"/>
                <wp:effectExtent l="57150" t="19050" r="80010" b="114300"/>
                <wp:wrapNone/>
                <wp:docPr id="1014" name="Textfeld 1014"/>
                <wp:cNvGraphicFramePr/>
                <a:graphic xmlns:a="http://schemas.openxmlformats.org/drawingml/2006/main">
                  <a:graphicData uri="http://schemas.microsoft.com/office/word/2010/wordprocessingShape">
                    <wps:wsp>
                      <wps:cNvSpPr txBox="1"/>
                      <wps:spPr>
                        <a:xfrm>
                          <a:off x="0" y="0"/>
                          <a:ext cx="4892040" cy="590550"/>
                        </a:xfrm>
                        <a:prstGeom prst="rect">
                          <a:avLst/>
                        </a:prstGeom>
                        <a:solidFill>
                          <a:schemeClr val="bg2"/>
                        </a:solidFill>
                        <a:ln w="6350">
                          <a:solidFill>
                            <a:schemeClr val="bg2">
                              <a:lumMod val="75000"/>
                            </a:schemeClr>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6ABE2E1" w14:textId="77777777" w:rsidR="008A6EA7" w:rsidRPr="002B40F4" w:rsidRDefault="008A6EA7" w:rsidP="003C21BE">
                            <w:pPr>
                              <w:tabs>
                                <w:tab w:val="left" w:pos="1701"/>
                              </w:tabs>
                              <w:rPr>
                                <w:sz w:val="22"/>
                              </w:rPr>
                            </w:pPr>
                            <w:r w:rsidRPr="002B40F4">
                              <w:rPr>
                                <w:b/>
                                <w:sz w:val="22"/>
                              </w:rPr>
                              <w:t>Merksatz 2</w:t>
                            </w:r>
                            <w:r w:rsidRPr="002B40F4">
                              <w:rPr>
                                <w:sz w:val="22"/>
                              </w:rPr>
                              <w:t>:</w:t>
                            </w:r>
                          </w:p>
                          <w:p w14:paraId="53907363" w14:textId="76930BE4" w:rsidR="008A6EA7" w:rsidRPr="002B40F4" w:rsidRDefault="008A6EA7" w:rsidP="003C21BE">
                            <w:pPr>
                              <w:tabs>
                                <w:tab w:val="left" w:pos="1701"/>
                              </w:tabs>
                              <w:rPr>
                                <w:sz w:val="22"/>
                              </w:rPr>
                            </w:pPr>
                            <w:r w:rsidRPr="002B40F4">
                              <w:rPr>
                                <w:sz w:val="22"/>
                              </w:rPr>
                              <w:t xml:space="preserve">Ein Zwischenraum = </w:t>
                            </w:r>
                            <w:r>
                              <w:rPr>
                                <w:sz w:val="22"/>
                              </w:rPr>
                              <w:br/>
                            </w:r>
                            <w:r w:rsidRPr="002B40F4">
                              <w:rPr>
                                <w:sz w:val="22"/>
                              </w:rPr>
                              <w:t xml:space="preserve">(Gesamtlänge – </w:t>
                            </w:r>
                            <w:r>
                              <w:rPr>
                                <w:sz w:val="22"/>
                              </w:rPr>
                              <w:t xml:space="preserve">Breite </w:t>
                            </w:r>
                            <w:r w:rsidRPr="002B40F4">
                              <w:rPr>
                                <w:sz w:val="22"/>
                              </w:rPr>
                              <w:t>alle</w:t>
                            </w:r>
                            <w:r>
                              <w:rPr>
                                <w:sz w:val="22"/>
                              </w:rPr>
                              <w:t>r</w:t>
                            </w:r>
                            <w:r w:rsidRPr="002B40F4">
                              <w:rPr>
                                <w:sz w:val="22"/>
                              </w:rPr>
                              <w:t xml:space="preserve"> Querleisten ) : Anzahl der Zwischenräume</w:t>
                            </w:r>
                          </w:p>
                          <w:p w14:paraId="67A785CA" w14:textId="77777777" w:rsidR="008A6EA7" w:rsidRDefault="008A6EA7" w:rsidP="003C21BE">
                            <w:pPr>
                              <w:tabs>
                                <w:tab w:val="left" w:pos="1701"/>
                              </w:tabs>
                            </w:pP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E87F8" id="_x0000_t202" coordsize="21600,21600" o:spt="202" path="m,l,21600r21600,l21600,xe">
                <v:stroke joinstyle="miter"/>
                <v:path gradientshapeok="t" o:connecttype="rect"/>
              </v:shapetype>
              <v:shape id="Textfeld 1014" o:spid="_x0000_s1177" type="#_x0000_t202" style="position:absolute;margin-left:4.5pt;margin-top:4.6pt;width:385.2pt;height:4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Vl+wIAAIgGAAAOAAAAZHJzL2Uyb0RvYy54bWysVVtP2zAUfp+0/2D5fSQtLZSKFHUgpkkM&#10;EGXi2XXsxsKxPdttwn79znHSC2wPY9pL6mN/5/adS88v2lqTjfBBWVPQwVFOiTDclsqsCvr98frT&#10;hJIQmSmZtkYU9EUEejH7+OG8cVMxtJXVpfAEjJgwbVxBqxjdNMsCr0TNwpF1wsCjtL5mEUS/ykrP&#10;GrBe62yY5ydZY33pvOUiBLi96h7pLNmXUvB4J2UQkeiCQmwxfX36LvGbzc7ZdOWZqxTvw2D/EEXN&#10;lAGnO1NXLDKy9uo3U7Xi3gYr4xG3dWalVFykHCCbQf4mm0XFnEi5ADnB7WgK/88sv93ce6JKqF0+&#10;GFFiWA1VehRtlEKXJF0CR40LU4AuHIBj+9m2gEfu8D7AJabeSl/jLyRF4B3YftkxDPYIh8vR5GyY&#10;j+CJw9v4LB+PUwmyvbbzIX4RtiZ4KKiHCiZi2eYmRPAI0C0EnQWrVXmttE4Cdo241J5sGNR7uRpi&#10;jKDxCqUNaQp6cgyu/8YCYvS6/mbLzurpOM+3Qac2RYdvvYBPbVBTpB6E0FGw6yj8oiobstRr/8CA&#10;9XE+AWukVJjs8WTQCdCg4xG4QYnpFUxWpMTb+KRilZoCiUWLSMU+X834c0eWdhXrwk1mehp6dAp2&#10;F0uSDsLM9jVNp/iiReLAPAgJnZJKixe75DtHjHNhYuqKlD2gESWhNu9R7PGo2gX1HuWdRvJsTdwp&#10;18pY39X7dZOUz9uQZYcHPg7yxmNsl20akeFk2/NLW77AKEBJUqMHx68VlOKGhXjPPGwQKBxsxXgH&#10;H6kt9JvtT5RU1v/80z3iYbDhlZIGNlJBw48184IS/dXAyJ8NRjg5MQmj8ekQBJ8EOCwPb826vrQw&#10;AAPYvY6nI2Kj3h6lt/UTLM45eoQnZjj4LSiPfitcxm5LwurlYj5PMFhZjsUbs3AcjSPJ2FKP7RPz&#10;rh/YCKN+a7ebi03fzG2HRU1j5+topUpDjTR3nPb0w7pLjdmvZtynh3JC7f9AZr8AAAD//wMAUEsD&#10;BBQABgAIAAAAIQCSU2Xb3AAAAAcBAAAPAAAAZHJzL2Rvd25yZXYueG1sTI9RS8NAEITfBf/DsYJv&#10;9tKgJo25FBEEoSBa/QHb3DZJze2F3DWJ/971SZ+WZYaZb8rt4no10Rg6zwbWqwQUce1tx42Bz4/n&#10;mxxUiMgWe89k4JsCbKvLixIL62d+p2kfGyUhHAo00MY4FFqHuiWHYeUHYtGOfnQY5R0bbUecJdz1&#10;Ok2Se+2wY2locaCnluqv/dlJyeluvcP8bc7pNO3G42tjs5fZmOur5fEBVKQl/pnhF1/QoRKmgz+z&#10;Dao3sJElUU4KStQs29yCOogtSVPQVan/81c/AAAA//8DAFBLAQItABQABgAIAAAAIQC2gziS/gAA&#10;AOEBAAATAAAAAAAAAAAAAAAAAAAAAABbQ29udGVudF9UeXBlc10ueG1sUEsBAi0AFAAGAAgAAAAh&#10;ADj9If/WAAAAlAEAAAsAAAAAAAAAAAAAAAAALwEAAF9yZWxzLy5yZWxzUEsBAi0AFAAGAAgAAAAh&#10;APll1WX7AgAAiAYAAA4AAAAAAAAAAAAAAAAALgIAAGRycy9lMm9Eb2MueG1sUEsBAi0AFAAGAAgA&#10;AAAhAJJTZdvcAAAABwEAAA8AAAAAAAAAAAAAAAAAVQUAAGRycy9kb3ducmV2LnhtbFBLBQYAAAAA&#10;BAAEAPMAAABeBgAAAAA=&#10;" fillcolor="#eeece1 [3214]" strokecolor="#c4bc96 [2414]" strokeweight=".5pt">
                <v:shadow on="t" color="black" opacity="26214f" origin=",-.5" offset="0,3pt"/>
                <v:textbox inset=",,0">
                  <w:txbxContent>
                    <w:p w14:paraId="36ABE2E1" w14:textId="77777777" w:rsidR="008A6EA7" w:rsidRPr="002B40F4" w:rsidRDefault="008A6EA7" w:rsidP="003C21BE">
                      <w:pPr>
                        <w:tabs>
                          <w:tab w:val="left" w:pos="1701"/>
                        </w:tabs>
                        <w:rPr>
                          <w:sz w:val="22"/>
                        </w:rPr>
                      </w:pPr>
                      <w:r w:rsidRPr="002B40F4">
                        <w:rPr>
                          <w:b/>
                          <w:sz w:val="22"/>
                        </w:rPr>
                        <w:t>Merksatz 2</w:t>
                      </w:r>
                      <w:r w:rsidRPr="002B40F4">
                        <w:rPr>
                          <w:sz w:val="22"/>
                        </w:rPr>
                        <w:t>:</w:t>
                      </w:r>
                    </w:p>
                    <w:p w14:paraId="53907363" w14:textId="76930BE4" w:rsidR="008A6EA7" w:rsidRPr="002B40F4" w:rsidRDefault="008A6EA7" w:rsidP="003C21BE">
                      <w:pPr>
                        <w:tabs>
                          <w:tab w:val="left" w:pos="1701"/>
                        </w:tabs>
                        <w:rPr>
                          <w:sz w:val="22"/>
                        </w:rPr>
                      </w:pPr>
                      <w:r w:rsidRPr="002B40F4">
                        <w:rPr>
                          <w:sz w:val="22"/>
                        </w:rPr>
                        <w:t xml:space="preserve">Ein Zwischenraum = </w:t>
                      </w:r>
                      <w:r>
                        <w:rPr>
                          <w:sz w:val="22"/>
                        </w:rPr>
                        <w:br/>
                      </w:r>
                      <w:r w:rsidRPr="002B40F4">
                        <w:rPr>
                          <w:sz w:val="22"/>
                        </w:rPr>
                        <w:t xml:space="preserve">(Gesamtlänge – </w:t>
                      </w:r>
                      <w:r>
                        <w:rPr>
                          <w:sz w:val="22"/>
                        </w:rPr>
                        <w:t xml:space="preserve">Breite </w:t>
                      </w:r>
                      <w:r w:rsidRPr="002B40F4">
                        <w:rPr>
                          <w:sz w:val="22"/>
                        </w:rPr>
                        <w:t>alle</w:t>
                      </w:r>
                      <w:r>
                        <w:rPr>
                          <w:sz w:val="22"/>
                        </w:rPr>
                        <w:t>r</w:t>
                      </w:r>
                      <w:r w:rsidRPr="002B40F4">
                        <w:rPr>
                          <w:sz w:val="22"/>
                        </w:rPr>
                        <w:t xml:space="preserve"> Querleisten ) : Anzahl der Zwischenräume</w:t>
                      </w:r>
                    </w:p>
                    <w:p w14:paraId="67A785CA" w14:textId="77777777" w:rsidR="008A6EA7" w:rsidRDefault="008A6EA7" w:rsidP="003C21BE">
                      <w:pPr>
                        <w:tabs>
                          <w:tab w:val="left" w:pos="1701"/>
                        </w:tabs>
                      </w:pPr>
                    </w:p>
                  </w:txbxContent>
                </v:textbox>
              </v:shape>
            </w:pict>
          </mc:Fallback>
        </mc:AlternateContent>
      </w:r>
    </w:p>
    <w:p w14:paraId="697DAFB7" w14:textId="77777777" w:rsidR="003C21BE" w:rsidRDefault="003C21BE" w:rsidP="003C21BE">
      <w:pPr>
        <w:spacing w:line="312" w:lineRule="auto"/>
        <w:rPr>
          <w:sz w:val="22"/>
        </w:rPr>
      </w:pPr>
    </w:p>
    <w:p w14:paraId="15CADEA4" w14:textId="77777777" w:rsidR="003C21BE" w:rsidRDefault="003C21BE" w:rsidP="003C21BE">
      <w:pPr>
        <w:spacing w:line="312" w:lineRule="auto"/>
        <w:rPr>
          <w:sz w:val="22"/>
        </w:rPr>
      </w:pPr>
    </w:p>
    <w:p w14:paraId="0840167F" w14:textId="77777777" w:rsidR="003C21BE" w:rsidRDefault="003C21BE" w:rsidP="00A467DE">
      <w:pPr>
        <w:pStyle w:val="Listenabsatz"/>
        <w:numPr>
          <w:ilvl w:val="0"/>
          <w:numId w:val="33"/>
        </w:numPr>
        <w:spacing w:line="312" w:lineRule="auto"/>
        <w:rPr>
          <w:sz w:val="22"/>
        </w:rPr>
      </w:pPr>
      <w:r>
        <w:rPr>
          <w:sz w:val="22"/>
        </w:rPr>
        <w:t xml:space="preserve">Setzen Sie in den Merksatz 2 die Werte aus der Tabelle ein. </w:t>
      </w:r>
    </w:p>
    <w:p w14:paraId="1DABC89A" w14:textId="77777777" w:rsidR="003C21BE" w:rsidRPr="002B40F4" w:rsidRDefault="003C21BE" w:rsidP="00A467DE">
      <w:pPr>
        <w:pStyle w:val="Listenabsatz"/>
        <w:numPr>
          <w:ilvl w:val="0"/>
          <w:numId w:val="33"/>
        </w:numPr>
        <w:spacing w:line="312" w:lineRule="auto"/>
        <w:rPr>
          <w:sz w:val="22"/>
        </w:rPr>
      </w:pPr>
      <w:r>
        <w:rPr>
          <w:sz w:val="22"/>
        </w:rPr>
        <w:t>Berechnen Sie die Breite eines Zwischenraumes</w:t>
      </w:r>
    </w:p>
    <w:p w14:paraId="623B73D7"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647488" behindDoc="0" locked="0" layoutInCell="1" allowOverlap="1" wp14:anchorId="767D7733" wp14:editId="3CB360CD">
                <wp:simplePos x="0" y="0"/>
                <wp:positionH relativeFrom="column">
                  <wp:posOffset>87630</wp:posOffset>
                </wp:positionH>
                <wp:positionV relativeFrom="paragraph">
                  <wp:posOffset>69215</wp:posOffset>
                </wp:positionV>
                <wp:extent cx="4853940" cy="777240"/>
                <wp:effectExtent l="57150" t="19050" r="80010" b="118110"/>
                <wp:wrapNone/>
                <wp:docPr id="1015" name="Textfeld 1015"/>
                <wp:cNvGraphicFramePr/>
                <a:graphic xmlns:a="http://schemas.openxmlformats.org/drawingml/2006/main">
                  <a:graphicData uri="http://schemas.microsoft.com/office/word/2010/wordprocessingShape">
                    <wps:wsp>
                      <wps:cNvSpPr txBox="1"/>
                      <wps:spPr>
                        <a:xfrm>
                          <a:off x="0" y="0"/>
                          <a:ext cx="4853940" cy="777240"/>
                        </a:xfrm>
                        <a:prstGeom prst="rect">
                          <a:avLst/>
                        </a:prstGeom>
                        <a:solidFill>
                          <a:schemeClr val="bg2"/>
                        </a:solidFill>
                        <a:ln w="6350">
                          <a:solidFill>
                            <a:schemeClr val="bg2">
                              <a:lumMod val="75000"/>
                            </a:schemeClr>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BBBA4C0" w14:textId="77777777" w:rsidR="008A6EA7" w:rsidRPr="002B40F4" w:rsidRDefault="008A6EA7" w:rsidP="003C21BE">
                            <w:pPr>
                              <w:tabs>
                                <w:tab w:val="left" w:pos="1701"/>
                              </w:tabs>
                              <w:rPr>
                                <w:sz w:val="22"/>
                              </w:rPr>
                            </w:pPr>
                            <w:r w:rsidRPr="002B40F4">
                              <w:rPr>
                                <w:b/>
                                <w:sz w:val="22"/>
                              </w:rPr>
                              <w:t>Rechnung:</w:t>
                            </w:r>
                          </w:p>
                          <w:p w14:paraId="58AC262D" w14:textId="77777777" w:rsidR="008A6EA7" w:rsidRPr="008502EF" w:rsidRDefault="008A6EA7" w:rsidP="003C21BE">
                            <w:pPr>
                              <w:tabs>
                                <w:tab w:val="left" w:pos="1701"/>
                              </w:tabs>
                              <w:rPr>
                                <w:sz w:val="16"/>
                              </w:rPr>
                            </w:pPr>
                            <w:r w:rsidRPr="008502EF">
                              <w:rPr>
                                <w:sz w:val="22"/>
                              </w:rPr>
                              <w:t xml:space="preserve">Ein Zwischenraum </w:t>
                            </w:r>
                            <w:r>
                              <w:rPr>
                                <w:sz w:val="22"/>
                              </w:rPr>
                              <w:t xml:space="preserve">= </w:t>
                            </w:r>
                            <w:r w:rsidRPr="002B40F4">
                              <w:rPr>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7733" id="Textfeld 1015" o:spid="_x0000_s1178" type="#_x0000_t202" style="position:absolute;margin-left:6.9pt;margin-top:5.45pt;width:382.2pt;height:61.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iD/QIAAIoGAAAOAAAAZHJzL2Uyb0RvYy54bWysVd9v2jAQfp+0/8Hy+5pAYVDUULFWnSZ1&#10;bVU69dk4Nonq2J5tSNhfv/MlBOj20mkvwee7+3z33Q8ur5pKka1wvjQ6o4OzlBKhuclLvc7oj+fb&#10;T1NKfGA6Z8pokdGd8PRq/vHDZW1nYmgKo3LhCIBoP6ttRosQ7CxJPC9ExfyZsUKDUhpXsQCiWye5&#10;YzWgVyoZpunnpDYut85w4T3c3rRKOkd8KQUPD1J6EYjKKMQW8Ovwu4rfZH7JZmvHbFHyLgz2D1FU&#10;rNTwaA91wwIjG1f+AVWV3BlvZDjjpkqMlCUXmANkM0jfZLMsmBWYC5DjbU+T/3+w/H776EiZQ+3S&#10;wZgSzSqo0rNoghQqJ3gJHNXWz8B0acE4NF9MA/aRu3jv4TKm3khXxV9IioAe2N71DAMe4XA5mo7P&#10;L0ag4qCbTCZDOANMcvC2zoevwlQkHjLqoIJILNve+dCa7k3iY96oMr8tlUIhdo24Vo5sGdR7tR52&#10;4CdWSpM6o5/PxykCn+iw704RIrDaVN9N3qJOxmm6D7o3xxSOkCAhpaOnwB6E0KNgNkG4ZZHXZKU2&#10;7okB6+N0CmgkL2Oy59NBK0CDjkfwTJSYWsNkBUqcCS9lKLApIrERMVJxyFcx/tqSpWzB2nARpqOh&#10;s8Zg+1hQOgozOdQUT2GnBHKgn4SETsHSxos++fYhxrnQAbsCswfraCWhNu9x7OyjaxvUe5x7D3zZ&#10;6NA7V6U2rq33aZPkr/uQZWsPfBzlHY+hWTU4IsOLfc+vTL6DUYCSYKN7y29LKMUd8+GROdggUDjY&#10;iuEBPlIZ6DfTnSgpjPv1t/toD4MNWkpq2EgZ9T83zAlK1DcNI38xGMXJCSiMxpMhCO5YszrW6E11&#10;bWAIBrB/LcdjtA9qf5TOVC+wPBfxVVAxzeFt7LT2eB3aPQnLl4vFAo1gaVkW7vTS8ggdaY5N9dy8&#10;MGe7kQ0w7Pdmv7vY7M3ktrbRU5vFJhhZ4lhHoltWuwLAwsPW7JZz3KjHMlod/kLmvwEAAP//AwBQ&#10;SwMEFAAGAAgAAAAhAJSXEcLdAAAACQEAAA8AAABkcnMvZG93bnJldi54bWxMj8FOwzAMhu9IvENk&#10;JG4sZdXYVppOFQguMNAGD+A1pi00TtVkW/f2eCc4Wb8+6/fnfDW6Th1oCK1nA7eTBBRx5W3LtYHP&#10;j6ebBagQkS12nsnAiQKsisuLHDPrj7yhwzbWSko4ZGigibHPtA5VQw7DxPfEwr784DBKHGptBzxK&#10;uev0NEnutMOW5UKDPT00VP1s987AczxxWM++l/y68e/2xZazt8fSmOursbwHFWmMf8tw1hd1KMRp&#10;5/dsg+okp2IeZSZLUMLn88UU1O4M0hR0kev/HxS/AAAA//8DAFBLAQItABQABgAIAAAAIQC2gziS&#10;/gAAAOEBAAATAAAAAAAAAAAAAAAAAAAAAABbQ29udGVudF9UeXBlc10ueG1sUEsBAi0AFAAGAAgA&#10;AAAhADj9If/WAAAAlAEAAAsAAAAAAAAAAAAAAAAALwEAAF9yZWxzLy5yZWxzUEsBAi0AFAAGAAgA&#10;AAAhADKROIP9AgAAigYAAA4AAAAAAAAAAAAAAAAALgIAAGRycy9lMm9Eb2MueG1sUEsBAi0AFAAG&#10;AAgAAAAhAJSXEcLdAAAACQEAAA8AAAAAAAAAAAAAAAAAVwUAAGRycy9kb3ducmV2LnhtbFBLBQYA&#10;AAAABAAEAPMAAABhBgAAAAA=&#10;" fillcolor="#eeece1 [3214]" strokecolor="#c4bc96 [2414]" strokeweight=".5pt">
                <v:shadow on="t" color="black" opacity="26214f" origin=",-.5" offset="0,3pt"/>
                <v:textbox>
                  <w:txbxContent>
                    <w:p w14:paraId="2BBBA4C0" w14:textId="77777777" w:rsidR="008A6EA7" w:rsidRPr="002B40F4" w:rsidRDefault="008A6EA7" w:rsidP="003C21BE">
                      <w:pPr>
                        <w:tabs>
                          <w:tab w:val="left" w:pos="1701"/>
                        </w:tabs>
                        <w:rPr>
                          <w:sz w:val="22"/>
                        </w:rPr>
                      </w:pPr>
                      <w:r w:rsidRPr="002B40F4">
                        <w:rPr>
                          <w:b/>
                          <w:sz w:val="22"/>
                        </w:rPr>
                        <w:t>Rechnung:</w:t>
                      </w:r>
                    </w:p>
                    <w:p w14:paraId="58AC262D" w14:textId="77777777" w:rsidR="008A6EA7" w:rsidRPr="008502EF" w:rsidRDefault="008A6EA7" w:rsidP="003C21BE">
                      <w:pPr>
                        <w:tabs>
                          <w:tab w:val="left" w:pos="1701"/>
                        </w:tabs>
                        <w:rPr>
                          <w:sz w:val="16"/>
                        </w:rPr>
                      </w:pPr>
                      <w:r w:rsidRPr="008502EF">
                        <w:rPr>
                          <w:sz w:val="22"/>
                        </w:rPr>
                        <w:t xml:space="preserve">Ein Zwischenraum </w:t>
                      </w:r>
                      <w:r>
                        <w:rPr>
                          <w:sz w:val="22"/>
                        </w:rPr>
                        <w:t xml:space="preserve">= </w:t>
                      </w:r>
                      <w:r w:rsidRPr="002B40F4">
                        <w:rPr>
                          <w:sz w:val="40"/>
                        </w:rPr>
                        <w:t>(</w:t>
                      </w:r>
                    </w:p>
                  </w:txbxContent>
                </v:textbox>
              </v:shape>
            </w:pict>
          </mc:Fallback>
        </mc:AlternateContent>
      </w:r>
    </w:p>
    <w:p w14:paraId="1DD7EC47" w14:textId="77777777" w:rsidR="003C21BE" w:rsidRPr="002B40F4" w:rsidRDefault="003C21BE" w:rsidP="003C21BE">
      <w:pPr>
        <w:spacing w:line="240" w:lineRule="exact"/>
        <w:rPr>
          <w:sz w:val="22"/>
        </w:rPr>
      </w:pPr>
      <w:r w:rsidRPr="00BA708B">
        <w:rPr>
          <w:sz w:val="12"/>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3C21BE" w:rsidRPr="00DE4890" w14:paraId="4B31B757" w14:textId="77777777" w:rsidTr="00DF56A2">
        <w:trPr>
          <w:trHeight w:val="544"/>
        </w:trPr>
        <w:tc>
          <w:tcPr>
            <w:tcW w:w="7513" w:type="dxa"/>
            <w:shd w:val="clear" w:color="auto" w:fill="D9D9D9" w:themeFill="background1" w:themeFillShade="D9"/>
            <w:vAlign w:val="center"/>
          </w:tcPr>
          <w:p w14:paraId="7F902C37" w14:textId="77777777" w:rsidR="003C21BE" w:rsidRPr="000F6CC4" w:rsidRDefault="003C21BE" w:rsidP="00DF56A2">
            <w:pPr>
              <w:spacing w:line="312" w:lineRule="auto"/>
              <w:rPr>
                <w:b/>
                <w:noProof/>
                <w:sz w:val="22"/>
              </w:rPr>
            </w:pPr>
            <w:r w:rsidRPr="000F6CC4">
              <w:rPr>
                <w:b/>
                <w:noProof/>
                <w:sz w:val="22"/>
              </w:rPr>
              <w:lastRenderedPageBreak/>
              <w:t xml:space="preserve">Einleger </w:t>
            </w:r>
            <w:r w:rsidR="000C2021" w:rsidRPr="000F6CC4">
              <w:rPr>
                <w:b/>
                <w:noProof/>
                <w:sz w:val="22"/>
              </w:rPr>
              <w:t>zu Bauanleitung umsetzen</w:t>
            </w:r>
          </w:p>
        </w:tc>
        <w:tc>
          <w:tcPr>
            <w:tcW w:w="2126" w:type="dxa"/>
            <w:shd w:val="clear" w:color="auto" w:fill="D9D9D9" w:themeFill="background1" w:themeFillShade="D9"/>
          </w:tcPr>
          <w:p w14:paraId="58FD44AC" w14:textId="77777777" w:rsidR="003C21BE" w:rsidRDefault="003C21BE" w:rsidP="00DF56A2">
            <w:pPr>
              <w:pStyle w:val="TabelleKopflinks"/>
              <w:jc w:val="center"/>
            </w:pPr>
            <w:r>
              <w:t>Holztechnik</w:t>
            </w:r>
          </w:p>
          <w:p w14:paraId="07405CB8" w14:textId="77777777" w:rsidR="003C21BE" w:rsidRPr="00DE4890" w:rsidRDefault="00A64EE1" w:rsidP="00DF56A2">
            <w:pPr>
              <w:pStyle w:val="TabelleKopflinks"/>
              <w:jc w:val="center"/>
            </w:pPr>
            <w:r w:rsidRPr="00A64EE1">
              <w:t>Z.01.02.03.02</w:t>
            </w:r>
          </w:p>
        </w:tc>
      </w:tr>
    </w:tbl>
    <w:p w14:paraId="4D535CCC" w14:textId="77777777" w:rsidR="003C21BE" w:rsidRDefault="003C21BE" w:rsidP="003C21BE">
      <w:pPr>
        <w:pStyle w:val="berschrift2"/>
      </w:pPr>
      <w:r w:rsidRPr="002217EB">
        <w:rPr>
          <w:noProof/>
          <w:color w:val="FF0000"/>
          <w:sz w:val="22"/>
        </w:rPr>
        <w:drawing>
          <wp:anchor distT="0" distB="0" distL="114300" distR="114300" simplePos="0" relativeHeight="251554304" behindDoc="0" locked="0" layoutInCell="1" allowOverlap="1" wp14:anchorId="73DF605E" wp14:editId="489567D2">
            <wp:simplePos x="0" y="0"/>
            <wp:positionH relativeFrom="column">
              <wp:posOffset>4853940</wp:posOffset>
            </wp:positionH>
            <wp:positionV relativeFrom="paragraph">
              <wp:posOffset>97790</wp:posOffset>
            </wp:positionV>
            <wp:extent cx="341630" cy="313055"/>
            <wp:effectExtent l="0" t="0" r="1270" b="0"/>
            <wp:wrapNone/>
            <wp:docPr id="2116" name="Grafik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Die wichtigsten Maße für die Herstellung:</w:t>
      </w:r>
    </w:p>
    <w:p w14:paraId="121BCFEF" w14:textId="77777777" w:rsidR="003C21BE" w:rsidRPr="006F6613" w:rsidRDefault="003C21BE" w:rsidP="003C21BE">
      <w:pPr>
        <w:tabs>
          <w:tab w:val="left" w:pos="426"/>
          <w:tab w:val="left" w:pos="851"/>
        </w:tabs>
        <w:spacing w:line="312" w:lineRule="auto"/>
        <w:rPr>
          <w:sz w:val="22"/>
        </w:rPr>
      </w:pPr>
      <w:r>
        <w:rPr>
          <w:sz w:val="22"/>
        </w:rPr>
        <w:t>Der Abstand zwischen den Mittelpunkten der Bohrlöcher ist ein absolut entscheidendes Maß. Hier ist genaues Arbeiten wichtig, damit der Klappstuhl in</w:t>
      </w:r>
      <w:r w:rsidR="001E2A3A">
        <w:rPr>
          <w:sz w:val="22"/>
        </w:rPr>
        <w:t>-</w:t>
      </w:r>
      <w:r>
        <w:rPr>
          <w:sz w:val="22"/>
        </w:rPr>
        <w:t xml:space="preserve"> </w:t>
      </w:r>
      <w:r w:rsidRPr="006F6613">
        <w:rPr>
          <w:sz w:val="22"/>
        </w:rPr>
        <w:t>einander passt.</w:t>
      </w:r>
    </w:p>
    <w:p w14:paraId="5004C4C9" w14:textId="77777777" w:rsidR="003C21BE" w:rsidRPr="006F6613" w:rsidRDefault="00A65D3D" w:rsidP="003C21BE">
      <w:pPr>
        <w:tabs>
          <w:tab w:val="left" w:pos="426"/>
          <w:tab w:val="left" w:pos="851"/>
        </w:tabs>
        <w:spacing w:line="312" w:lineRule="auto"/>
        <w:rPr>
          <w:sz w:val="22"/>
        </w:rPr>
      </w:pPr>
      <w:r w:rsidRPr="00AA18D1">
        <w:rPr>
          <w:noProof/>
          <w:lang w:eastAsia="de-DE"/>
        </w:rPr>
        <w:drawing>
          <wp:anchor distT="0" distB="0" distL="114300" distR="114300" simplePos="0" relativeHeight="251749888" behindDoc="0" locked="0" layoutInCell="1" allowOverlap="1" wp14:anchorId="7CDF535E" wp14:editId="26BCCAD8">
            <wp:simplePos x="0" y="0"/>
            <wp:positionH relativeFrom="column">
              <wp:posOffset>4852035</wp:posOffset>
            </wp:positionH>
            <wp:positionV relativeFrom="paragraph">
              <wp:posOffset>1270</wp:posOffset>
            </wp:positionV>
            <wp:extent cx="314325" cy="314325"/>
            <wp:effectExtent l="0" t="0" r="9525" b="9525"/>
            <wp:wrapNone/>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sidRPr="006F6613">
        <w:rPr>
          <w:sz w:val="22"/>
        </w:rPr>
        <w:t xml:space="preserve">Bitte kontrollieren Sie diese Maße, </w:t>
      </w:r>
      <w:r w:rsidR="003C21BE" w:rsidRPr="006F6613">
        <w:rPr>
          <w:b/>
          <w:sz w:val="22"/>
        </w:rPr>
        <w:t>bevor</w:t>
      </w:r>
      <w:r w:rsidR="003C21BE" w:rsidRPr="006F6613">
        <w:rPr>
          <w:sz w:val="22"/>
        </w:rPr>
        <w:t xml:space="preserve"> Sie anfangen zu bohren!</w:t>
      </w:r>
      <w:r w:rsidRPr="00A65D3D">
        <w:rPr>
          <w:noProof/>
        </w:rPr>
        <w:t xml:space="preserve"> </w:t>
      </w:r>
    </w:p>
    <w:p w14:paraId="61FE3F5D" w14:textId="77777777" w:rsidR="003C21BE" w:rsidRDefault="00A65D3D" w:rsidP="003C21BE">
      <w:pPr>
        <w:tabs>
          <w:tab w:val="left" w:pos="426"/>
          <w:tab w:val="left" w:pos="851"/>
        </w:tabs>
        <w:spacing w:line="312" w:lineRule="auto"/>
        <w:rPr>
          <w:sz w:val="22"/>
        </w:rPr>
      </w:pPr>
      <w:r w:rsidRPr="00AA18D1">
        <w:rPr>
          <w:noProof/>
          <w:lang w:eastAsia="de-DE"/>
        </w:rPr>
        <w:drawing>
          <wp:anchor distT="0" distB="0" distL="114300" distR="114300" simplePos="0" relativeHeight="251560448" behindDoc="0" locked="0" layoutInCell="1" allowOverlap="1" wp14:anchorId="5216948B" wp14:editId="33BE74FF">
            <wp:simplePos x="0" y="0"/>
            <wp:positionH relativeFrom="column">
              <wp:posOffset>4854575</wp:posOffset>
            </wp:positionH>
            <wp:positionV relativeFrom="paragraph">
              <wp:posOffset>289560</wp:posOffset>
            </wp:positionV>
            <wp:extent cx="314325" cy="314325"/>
            <wp:effectExtent l="0" t="0" r="9525" b="9525"/>
            <wp:wrapNone/>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1C5A6" w14:textId="77777777" w:rsidR="003C21BE" w:rsidRPr="00204F06" w:rsidRDefault="003C21BE" w:rsidP="00A467DE">
      <w:pPr>
        <w:pStyle w:val="Listenabsatz"/>
        <w:numPr>
          <w:ilvl w:val="0"/>
          <w:numId w:val="29"/>
        </w:numPr>
        <w:tabs>
          <w:tab w:val="left" w:pos="426"/>
          <w:tab w:val="left" w:pos="851"/>
        </w:tabs>
        <w:spacing w:line="312" w:lineRule="auto"/>
        <w:rPr>
          <w:sz w:val="22"/>
        </w:rPr>
      </w:pPr>
      <w:r w:rsidRPr="00204F06">
        <w:rPr>
          <w:sz w:val="22"/>
        </w:rPr>
        <w:t>Berechnen Sie den Abstand zwischen den Mittelpunkten der Bohrlöcher</w:t>
      </w:r>
      <w:r>
        <w:rPr>
          <w:sz w:val="22"/>
        </w:rPr>
        <w:t xml:space="preserve"> beim Sitz</w:t>
      </w:r>
      <w:r w:rsidRPr="00204F06">
        <w:rPr>
          <w:sz w:val="22"/>
        </w:rPr>
        <w:t>.</w:t>
      </w:r>
    </w:p>
    <w:p w14:paraId="17985C9B" w14:textId="77777777" w:rsidR="003C21BE" w:rsidRDefault="003C21BE" w:rsidP="003C21BE">
      <w:pPr>
        <w:tabs>
          <w:tab w:val="left" w:pos="426"/>
          <w:tab w:val="left" w:pos="851"/>
        </w:tabs>
        <w:spacing w:line="312" w:lineRule="auto"/>
        <w:rPr>
          <w:sz w:val="22"/>
        </w:rPr>
      </w:pPr>
      <w:r>
        <w:rPr>
          <w:sz w:val="22"/>
        </w:rPr>
        <w:tab/>
        <w:t xml:space="preserve">Rechnung:  </w:t>
      </w:r>
    </w:p>
    <w:p w14:paraId="4B255DFB" w14:textId="77777777" w:rsidR="003C21BE" w:rsidRDefault="003C21BE" w:rsidP="003C21BE">
      <w:pPr>
        <w:spacing w:line="312" w:lineRule="auto"/>
        <w:rPr>
          <w:sz w:val="22"/>
        </w:rPr>
      </w:pPr>
    </w:p>
    <w:p w14:paraId="73933E72" w14:textId="77777777" w:rsidR="003C21BE" w:rsidRDefault="003C21BE" w:rsidP="003C21BE">
      <w:pPr>
        <w:spacing w:line="312" w:lineRule="auto"/>
        <w:rPr>
          <w:sz w:val="22"/>
        </w:rPr>
      </w:pPr>
    </w:p>
    <w:p w14:paraId="72CF9A91" w14:textId="77777777" w:rsidR="003C21BE" w:rsidRDefault="003C21BE" w:rsidP="003C21BE">
      <w:pPr>
        <w:spacing w:line="312" w:lineRule="auto"/>
        <w:rPr>
          <w:sz w:val="22"/>
        </w:rPr>
      </w:pPr>
      <w:r>
        <w:rPr>
          <w:b/>
          <w:noProof/>
          <w:sz w:val="22"/>
          <w:lang w:eastAsia="de-DE"/>
        </w:rPr>
        <mc:AlternateContent>
          <mc:Choice Requires="wpg">
            <w:drawing>
              <wp:anchor distT="0" distB="0" distL="114300" distR="114300" simplePos="0" relativeHeight="251564544" behindDoc="0" locked="0" layoutInCell="1" allowOverlap="1" wp14:anchorId="0078C6CF" wp14:editId="2C9B1AC7">
                <wp:simplePos x="0" y="0"/>
                <wp:positionH relativeFrom="column">
                  <wp:posOffset>267970</wp:posOffset>
                </wp:positionH>
                <wp:positionV relativeFrom="paragraph">
                  <wp:posOffset>173355</wp:posOffset>
                </wp:positionV>
                <wp:extent cx="3229610" cy="1694815"/>
                <wp:effectExtent l="0" t="0" r="8890" b="635"/>
                <wp:wrapNone/>
                <wp:docPr id="1996" name="Gruppieren 1996"/>
                <wp:cNvGraphicFramePr/>
                <a:graphic xmlns:a="http://schemas.openxmlformats.org/drawingml/2006/main">
                  <a:graphicData uri="http://schemas.microsoft.com/office/word/2010/wordprocessingGroup">
                    <wpg:wgp>
                      <wpg:cNvGrpSpPr/>
                      <wpg:grpSpPr>
                        <a:xfrm>
                          <a:off x="0" y="0"/>
                          <a:ext cx="3229610" cy="1694815"/>
                          <a:chOff x="0" y="0"/>
                          <a:chExt cx="3229610" cy="1695161"/>
                        </a:xfrm>
                      </wpg:grpSpPr>
                      <wpg:grpSp>
                        <wpg:cNvPr id="1000" name="Gruppieren 1000"/>
                        <wpg:cNvGrpSpPr/>
                        <wpg:grpSpPr>
                          <a:xfrm>
                            <a:off x="0" y="187036"/>
                            <a:ext cx="3229610" cy="1508125"/>
                            <a:chOff x="0" y="0"/>
                            <a:chExt cx="3230088" cy="1508166"/>
                          </a:xfrm>
                        </wpg:grpSpPr>
                        <pic:pic xmlns:pic="http://schemas.openxmlformats.org/drawingml/2006/picture">
                          <pic:nvPicPr>
                            <pic:cNvPr id="1001" name="Grafik 1001" descr="F:\Schule_und_mehr\Lernlandschaften\Klappstuhl\Sprekelmayer\Sitz.jpg"/>
                            <pic:cNvPicPr>
                              <a:picLocks noChangeAspect="1"/>
                            </pic:cNvPicPr>
                          </pic:nvPicPr>
                          <pic:blipFill rotWithShape="1">
                            <a:blip r:embed="rId50" cstate="print">
                              <a:extLst>
                                <a:ext uri="{28A0092B-C50C-407E-A947-70E740481C1C}">
                                  <a14:useLocalDpi xmlns:a14="http://schemas.microsoft.com/office/drawing/2010/main" val="0"/>
                                </a:ext>
                              </a:extLst>
                            </a:blip>
                            <a:srcRect l="23621" t="66648" r="34656" b="22105"/>
                            <a:stretch/>
                          </pic:blipFill>
                          <pic:spPr bwMode="auto">
                            <a:xfrm>
                              <a:off x="0" y="273132"/>
                              <a:ext cx="3230088" cy="1235034"/>
                            </a:xfrm>
                            <a:prstGeom prst="rect">
                              <a:avLst/>
                            </a:prstGeom>
                            <a:noFill/>
                            <a:ln>
                              <a:noFill/>
                            </a:ln>
                            <a:extLst>
                              <a:ext uri="{53640926-AAD7-44D8-BBD7-CCE9431645EC}">
                                <a14:shadowObscured xmlns:a14="http://schemas.microsoft.com/office/drawing/2010/main"/>
                              </a:ext>
                            </a:extLst>
                          </pic:spPr>
                        </pic:pic>
                        <wps:wsp>
                          <wps:cNvPr id="1002" name="Gerade Verbindung 1002"/>
                          <wps:cNvCnPr/>
                          <wps:spPr>
                            <a:xfrm flipV="1">
                              <a:off x="510671" y="23744"/>
                              <a:ext cx="0" cy="432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03" name="Gerade Verbindung 1003"/>
                          <wps:cNvCnPr/>
                          <wps:spPr>
                            <a:xfrm>
                              <a:off x="391943" y="106878"/>
                              <a:ext cx="23635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04" name="Gerade Verbindung 1004"/>
                          <wps:cNvCnPr/>
                          <wps:spPr>
                            <a:xfrm flipV="1">
                              <a:off x="2630338" y="0"/>
                              <a:ext cx="0" cy="431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05" name="Gerade Verbindung 1005"/>
                          <wps:cNvCnPr/>
                          <wps:spPr>
                            <a:xfrm rot="2700000" flipH="1">
                              <a:off x="2624401" y="35626"/>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06" name="Gerade Verbindung 1006"/>
                          <wps:cNvCnPr/>
                          <wps:spPr>
                            <a:xfrm rot="2700000" flipH="1">
                              <a:off x="510684" y="35626"/>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991" name="Rechteck 1991"/>
                        <wps:cNvSpPr/>
                        <wps:spPr>
                          <a:xfrm>
                            <a:off x="1274618" y="0"/>
                            <a:ext cx="602673"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179EA7" id="Gruppieren 1996" o:spid="_x0000_s1026" style="position:absolute;margin-left:21.1pt;margin-top:13.65pt;width:254.3pt;height:133.45pt;z-index:251564544" coordsize="32296,16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mfa61BQAAXRYAAA4AAABkcnMvZTJvRG9jLnhtbOxYW2/bNhR+H7D/&#10;IOi9sW6WL4hTBOmSFcvaoOnalwAFTVGWFonkSDpO+uv3kbrYjp2k7YBgKPIQh6R4OefwO5ePh69v&#10;68q7YUqXgs/88CDwPcapyEq+mPl/fTx9NfY9bQjPSCU4m/l3TPuvj3795XAlpywShagypjxswvV0&#10;JWd+YYycDgaaFqwm+kBIxvExF6omBl21GGSKrLB7XQ2iIEgHK6EyqQRlWmP0TfPRP3L75zmj5n2e&#10;a2a8auZDNuN+lfud29/B0SGZLhSRRUlbMcgPSFGTkuPQfqs3xBBvqcqdreqSKqFFbg6oqAciz0vK&#10;nA7QJgzuaXOmxFI6XRbT1UL2ZoJp79nph7el724ulFdmuLvJJPU9Tmrc0plaSlkyxbjnhmGllVxM&#10;MflMyUt5odqBRdOzit/mqrb/oZJ36+x719uX3RqPYjCOokka4hoovoXpJBmHw+YGaIFr2llHi98e&#10;WDkM09CuHHQHD6x8vTh9p5e7UzIIcPyuknb4R5UMx6MgThs99ms6DMZh9M2axkEwhtc4G9mVqdv7&#10;AU1lSaf4a6GB1g40nnYhrDJLxfx2k/qb9qiJul7KV0CxJKacl1Vp7pxHAq9WKH5zUdIL1XQ2UBYE&#10;4foCSF5ee6Ebypim8MvT6dUlLZYV+7Lk2ZeaFerqnCleIYIgJpDcMH71R0Wk1GZZVFeXUrFrVtXk&#10;jqmry9J8PfhbLuxVWBHsqY0MxNroXNBr7XFxUhC+YMdaIjgAhg5G29MHtrulwLwq5WlZVZ4S5nNp&#10;isuCSPhJ6HzefmxtBw3ueeYe8zde/0bQZc24acKYYhXMKLguSql9T01ZPWfwSvU2g70oQqjBeVKV&#10;3DRI04p+gAI2rkVxGmESlEnTNAF0IEWcpEO4M2JcFIVBiz1tFDO0sH5jNeyUaqyl4dbefPWnyHAQ&#10;WRrhdNvr1tEoDuPoPuI3cRvFwyBOnGk7D8UdKG3OmKg924BqEN+dQW7OtWmcuZtiIwkX1uIYJ9OK&#10;bw3AF+yIU8KK3Tahk/V3JBLd3Qd6OzfyXbHSXTSktNtuoTjqUcwUyZj3ial5ybMlX1hAO+O0a054&#10;Gy/1tBG2sYiXAzafOgy1YXMYBukId4n4GMWjxFmQTLuo0kbOJEbmc/GqDwo7xq1Kzh42LqJlJ4xr&#10;mbuKNXb+wHJkA8TqBtouD7OTSnk3BEgjlAKxXeStOGbbZTnuqV8YuGMfXdjOt0uZy9Hfs7hf4U4W&#10;3PSL65ILte90c9uJnDfzAZgNvW1zLrI7d03uAwD0fEiKH0VSbJ3ISgj0PYAka4gWP/EknCTY0ObX&#10;IB2PxttOikgRD5MWRi8I+lkQlDyKIBdEHkfQ3lgUpXEQx0gnu4VcH4jC8UsgakLgTxCIho/CyNUQ&#10;T8AI1RES1wjZyZbZNsH93mWSNkBFaZQktgQEqOJhGt2rm1tghUmMTPh4+fCS4ep1Yv5/Z7g1r9xX&#10;KzkI/Gdg2cppjED4gqsNWGzXa89WOa3J+HNVUZMJQkpD68GKCsMoeKUdXBdP/bNFV/muiUkbm8Jo&#10;lKTh3oSXBlE6Ql1lSXmUJmH6RHB6ittoUZWZpTe2BLlXK88Xjj2gtt+aVXFvNfMnQzwk2EU9O+rI&#10;kPWghl+41p6SPtpXG3cQcYIUlsm4Sn/oQnhDynr5UDZb5rWv6v8GuvDcVX/VE5Unqn5L6t2LlZb0&#10;tAQ3PSfaXBCFh0DkIzxumvf4ySsB+4u25XuFUF/3jdv54Jz46nsrPCzOfP3PktjnleotBxudhEiA&#10;YOuukwxHETpq88t88wtf1icCzAvwhnSuaeebqmvmStSf8QZ6bE/FJ8Ipzp751Kiuc2LQxye8olJ2&#10;fOzazbvNOb+UeO1pLs9y74+3n4mSLUE34J3vRMeAyfQeT2/mNlg8xntBXjoSb9HXsKmWZTky5UIC&#10;3jAdhNr3VvtIutl389evwkf/AgAA//8DAFBLAwQKAAAAAAAAACEA0kt8YRtTAgAbUwIAFQAAAGRy&#10;cy9tZWRpYS9pbWFnZTEuanBlZ//Y/+AAEEpGSUYAAQEBANwA3AAA/9sAQwAIBgYHBgUIBwcHCQkI&#10;CgwUDQwLCwwZEhMPFB0aHx4dGhwcICQuJyAiLCMcHCg3KSwwMTQ0NB8nOT04MjwuMzQy/9sAQwEJ&#10;CQkMCwwYDQ0YMiEcITIyMjIyMjIyMjIyMjIyMjIyMjIyMjIyMjIyMjIyMjIyMjIyMjIyMjIyMjIy&#10;MjIyMjIy/8AAEQgKUwd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hu7ZLyyntXZ0SaNo2ZDhgCMHB7GgDzDVPjVF/bNxpnhTw1f+JHtm2z&#10;S2hIjHbgqjEjPfAB7Zrd8FfE3TvF99NpU1lc6VrUC7pLG7GGxxnacDOM9CAe+Kl0DQvDfwn8MTI1&#10;8ILNp98l1dkBmY8KCQBnAGBx61xun3Fv4++N1j4j8PROdL0i3aG51DbsWdyrgKueT97HOOM9sUAe&#10;neJvEumeEtDm1fVZvLt48KAoy0jHoqjuT/QnoK8z/wCF6XkSLf3XgLWYNDYjGoEtjaeh5QL/AOPU&#10;vxQUa/8AFPwT4Xm+a0Mhu54j0kGTwfwjYf8AAq9cntbe5s5LSeGOS2kQxvEy5VlIwRj0xQBW0XWb&#10;DxDo9tqumTia0uU3RuPyIPoQQQR6ir9ePfAqR7FvFfh3zCYdO1I+UpOdoJZTz/wAfrXsN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Q3V1BY2k13&#10;dTJDbwoZJJHOFRQMkk+lZfi7UbnSPCt/f2ZUXEKAoWXIHzAdPoau6xLp8OjXj6rJGmn+Uy3BkOF2&#10;EYI/HOOOeaAKdvP4f8a6Ks0YtdV01pON8e9Cyn0YdjXlnj/SrP4b+JfD/iTwzF9ha6uxbXdpCxEU&#10;6cH7vTpn8cHqKqaVofxG+GNxdW/hmxi17QLp/NgjkbDRZ6ErlSrYwD1HGeK19I8I+L/G3i6x8Q+P&#10;IobKw05vMs9LjYNl8ggnBPGQCcnJwBjFACeOUFj8ffA+ozf6qeI2q/72XH85Vr2GuK+JngmbxloM&#10;I0+dbbWLCYT2U7ErtbjIyORnA59QK4e41n4032ntof8AwjtrbzuvkvqSuo4xgsDvIB9wPwzQBa+C&#10;eLnxL481GPmGbUsI3Y/NIf5EfnXsdct8P/B0PgfwnBpKyLNcFjNdTAcSSt1x7AAAewq3Pqd2njyz&#10;0pWQWcunTXDrt5LrJGo59MMaAN6iqk2p2cGo22nyTKLu5DNHEOWKqOW9h0GfU1b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xLvxj4a0+9ks73XtOt7mIhXilu&#10;FVlJGQCCfQitus7UzpOn2k+paklrFDEu+WaVBwB79+wA+lAHIeOPGnhifwXqccOv6bNI0YwkVyjM&#10;3zDoAcmqth4r8PeJ76HWNZ1zTbewgbfp+my3SBge00wz9/HKr0Uc9elLxTpB8ReFr7X9SsVtLKBR&#10;JpunmMIw+YATS99xB4TooPOSePT/ALBZ/wDPpB/37FAGOfHXhIdfEuk/+Bkf+NIfHnhEf8zNpH/g&#10;Yn+NbH9m2P8Az5W//fpf8KT+zLD/AJ8bb/v0v+FAGP8A8J74Q/6GbSf/AAMT/Gl/4Tvwl/0M2k/+&#10;Bif41r/2ZYf8+Nt/36X/AAo/s2w/58rb/v0v+FAGUPHPhM9PEuk/+Bkf+NcX4j8f6HYeO9MubHUb&#10;G8ll06e2iK3C+UsjSRkGR84VcKT68cdq7LW72x0sw2dpp1vdardZFtaKijOOrscfKg7n8BkkCuc0&#10;3w3a6Z8SrV7pYrq/u9LnluZjGArMJIgAq/wqASAPQ8knNAFvRdf8IaV515d+K9JutVusNdXRu48t&#10;joqjPyovQAfU5JJrsrS8tr+0iurOeOe3lXdHLGwZWHqCKadPsj1s7c59Yl/wqdEWNAiKFUDAVRgC&#10;gB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7uxtdQjSO7t4&#10;50jkWVVkXIDKcg49QasUUAcx8QzjwFqx/wCmS/8Aoa109cv8Rv8Akn+r/wDXJf8A0Na6igAooooA&#10;KKKKAIFsrZL6S9WCMXMiBHlC/MyjoM+nJrm7pv8Ai6+mj10e4/8ARsVdXXI3f/JW9L/7A1x/6Nio&#10;A66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f4&#10;jf8AJP8AV/8Arkv/AKGtdRXL/Eb/AJJ/q/8A1yX/ANDWuooAKKKKACiiigArkbv/AJK3pf8A2Brj&#10;/wBGxV11cjd/8lb0v/sDXH/o2KgDr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l/iN/wAk/wBX/wCuS/8Aoa11Fcv8Rv8Akn+r/wDXJf8A0Na6igAo&#10;oooAKKKKACuRu/8Akrel/wDYGuP/AEbFXXVyN3/yVvS/+wNcf+jYqAOu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X+I3/ACT/AFf/AK5L/wChrXUV&#10;y/xG/wCSf6v/ANcl/wDQ1rqKACiiigAooooAK5G7/wCSt6X/ANga4/8ARsVddXI3f/JW9L/7A1x/&#10;6NioA66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xtQ8QRaTrVnZX0Dw214NkN6SPL87P+qb+6SOhPB6daoahNOvxK0OFZZBbvp12&#10;XjDHazBocEjOMjJ/M0AdRRRRQAUUUUAFFFFABRRRQAUUVkazr8Ggy2jX0Mi2U7+XJeDHl27cbfM7&#10;gE8bugOM4oA16K5jxZNNHqfhQQzPGsusKkgRyodfs87YODyMgHB9BXT0AFFFFABRRRQAUUUUAFFF&#10;FABRRRQBy3xG/wCSf6v/ANcl/wDQ1rqa5X4kHHw+1f8A65r/AOhrXVUAFFFFABRRRQAVyN3/AMlb&#10;0v8A7A1x/wCjYq66uUul/wCLq6a/po9wP/IsVAHV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PibxDZeFPDt5reoCQ2tqoLLEuWYlg&#10;oAHuSBWtXn/xt/5JDrv/AG7/APo+OgDMi+OFjPCk0PhHxPJE6hkdLNSrD1B3cil/4Xbaf9Cf4p/8&#10;Ah/8VXZeBP8Aknnhn/sFWv8A6KWugoA8t/4Xbaf9Cf4o/wDAIf8AxVL/AMLstf8AoTvFP/gEP/iq&#10;9RooA4zwV8SdM8bX1/Y21jf2V3ZBWkivIwpIJI7E8gjkHHUV2deV+EP+S9+Ov+uFv/6AleqUAFFF&#10;FABRRRQAUUUUAFFFFABRRRQAUUUUAFFFFABRRRQAUUUUAFFFFABRRRQAUUUUAFFFFABRRRQAUUUU&#10;AFFFFABRRRQAUUUUAFFFFABRRRQAUUUUAFFFFABRRRQAUUUUAFFFFABRRRQAUUUUAFFFFABXN+Nv&#10;GuneBNCXVdSjnlSSZYI44FBZnIJ7kADCk5rpK8g/aM/5ELTT/wBRaP8A9FS0AXv+F12v/QneKv8A&#10;wCH/AMVSf8LttP8AoT/FP/gEP/iq9SooA8t/4Xbaf9Cf4p/8Ah/8VS/8Lrtf+hO8Vf8AgEP/AIqv&#10;UaKAOa8D+NrDx5okuqadb3MEUVw1u6XAUNuCq3G0njDD9a6WvLfgV/yLPiD/ALD1x/6BFXqVABRR&#10;RQAUUUUAFFFFABRRRQAUUUUAFFFFABTJZPJheQqzbFLbUGScdgO5p9FAHIXviPT9XsJrG+8M69Na&#10;zrtkjk0x8Efzz3yORXDweKptA8f6VDrNtq0mnx2c9vp9zcWrCeYu0WI3H8RXbjd33DODmvZ64/X7&#10;K01Px7pFjfQJPbTaXeq8bjhhvg//AF5HIoAtnxlGP+YD4hP0016afGsQ/wCZf8R/+Cx6bpV1qGga&#10;rFoOqGa7tJsjTtR27iQAT5UxHRwBw3Rh6EHPU0Acv/wm0X/QveI//BY9H/CbRf8AQveI/wDwWPXU&#10;UUAcv/wm0X/QveI//BY9H/CbRf8AQveI/wDwWPXUUUAcv/wm0X/QveI//BY9H/CbRf8AQveI/wDw&#10;WPXUUUAcx/wmsX/QveI//BY9Nm8VWl5byW9x4c16WGRSjxyaW5VgeoIPGK6migDxLV/Eb+GNU8PQ&#10;XNhqyeG7XUxNbz3lsyPbkwzIIMn74+fK55ABB4Ar0o+MIh00PX2HYjTnqr42ghub3wpBcRJLFJrI&#10;V0dQwYfZrjgim2sl14Ov7fTbjzLnw/cOIrO45aSzc9IpO5jP8L9uh4waALB8axD/AJl/xF/4LHpP&#10;+E2i/wChe8R/+Cx66iigDl/+E2i/6F7xH/4LHo/4TaL/AKF7xH/4LHrqKKAOX/4TaL/oXvEf/gse&#10;j/hNov8AoXvEf/gseuoooA5f/hNov+he8R/+Cx6P+E2i/wChe8R/+Cx66iigDl/+E2i/6F7xJ/4L&#10;Hqex8WR317FajRdcgMhwJLiwdI14zyx6CuhooAjmhiuYWiniSWNuGR1DKfqDUlFFABRRRQAUUUUA&#10;FcB4p+Kei+GvEw0ddM1DVNTjh3yLYQrIYlYj5TzkHGDjHda3fHHiy18F+FLzWLgq0iLstoif9bMQ&#10;dq/TjJx2BPauf+E3hW60bQp9c1oM/iDXJPtd48i7WRTkqhHQHksQAMFsfwigCh/wuu1/6E7xV/4A&#10;j/4qiL44aR/aNlaXnh/X7BbuZYUmurZUUFiBn73IGQTjJx2r1GvLPjh/yC/C/wD2HYP/AEFqAPU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8Ajb/ySHXf+3f/ANHx16BXn/xt/wCSQ67/ANu//o+OgDoPAn/JPPDP/YKtf/RS10Fc/wCBP+Se&#10;eGf+wVa/+ilroKACiiigDyrwh/yXvx1/1wt//QEr1WvKfB//ACXzx1/1wt//AEBK9WoAKKKKACii&#10;igAooooAKKKKACiiigAooooAKKKKACiiigAooooAKKKKACiiigAooooAKKKKACiiigAooooAKKKK&#10;ACiiigAooooAKKKKACiiigAooooAKKKKACiiigAooooAKKKKACiiigAooooAKKKKACvH/wBo3/kQ&#10;dN/7Csf/AKKlr2CvHv2jv+RB07/sKx/+ipaAPYaKKKACiiigDyz4Ef8AIr69/wBh64/9Air1OvLP&#10;gR/yK2vf9h64/wDQIq9ToAKKKKACiiigAooooAKKKKACiiigAooooAKKKKACuS1I/wDF0/D4/wCo&#10;Ze/+hwV1tchqf/JVvD//AGDL3/0OGgDr6KKKACiiigAooooAKKKhmu7a3OJ7iKL/AH3C/wA6AJqK&#10;ZFNFOm6KRJF9UYEU+gDlPGJ/4m3g/wD7DY/9Jp66uuU8Y/8AIV8H/wDYbH/pNPXV0AFFFFABRRRQ&#10;AUUUUAFFFFABRRRQAUUUUAFFFFABRRXnnxb8WXWiaFb6Jo3mHX9cf7LZiI4ZASAzA9j8wAORgtn+&#10;E0Ac6pHxZ+KpIkMvhLw0wKgcx3dz654yM/7w2p28yvZa53wP4UtvBfhOz0aDY0ka77iVRjzZT95u&#10;nPoM84AHauioAK8r+OP/ACC/C/8A2HYP/QWr1SvKvjj/AMgvwv8A9h2D/wBBagD1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P/AI2/8kh1&#10;3/t3/wDR8degV5/8bf8AkkOu/wDbv/6PjoA6DwJ/yTzwz/2CrX/0UtdBXP8AgT/knnhn/sFWv/op&#10;a6CgAooooA8p8H/8l88df9cLf/0BK9Wrynwf/wAl88df9cLf/wBASvVqACiiigAooooAKKKKACii&#10;igAooooAKKKKACiiigAooooAKKKKACiiigAooooAKKKKACiiigAooooAKKKKACiiigAooooAKKKK&#10;ACiiigAooooAKKKKACiiigAooooAKKKKACiiigAooooAKKKKACiiigArx79o7/kQdO/7Csf/AKKl&#10;r2GvHv2jv+RB07/sKx/+ipaAPYaKKKACiiigDyz4Ef8AIra9/wBh64/9Air1OvLPgR/yK2vf9h64&#10;/wDQIq9ToAKKKKACiiigAooooAKKKKACiiigAooooAKKKKACuQ1P/kq/h/8A7Bl7/wChw119chqf&#10;/JV/D/8A2DL3/wBDhoA6+iiigAooooAKKKKAPKPGGoeIfF/xBPgXQNRfS7K1t1uNSvIv9ZhsfKp6&#10;9CvTHJOeBT4P2f8Awcik3UuqXkzHLSzXIBJ/4CoqDxfHq/gP4jP45sdOn1LSb62FvqMNuuZIduMP&#10;j0+UcnjqDjIrWtfjj4EuFzLqc9qw6pPayAj2+UGgDLuvgHoMBNzoGratpN+o/dSxz7lU+4wG/JhW&#10;t8LvEus6iNY8OeIyJNX0KZYZLgf8tkbO1j6n5Tz3BHfNVr/45+EYVMemNeatdniOC1t2G89hlgP6&#10;1N8LNC1uCbXfFPiKA2uo67Okn2QjBgjTdtB7g4bGDyAozzmgDb8Y/wDIV8H/APYbH/pNPXV1yvjH&#10;/kK+D/8AsNj/ANJp66qgAooooAKKKKACiiigAooooAKKKKACiiigAooooAr399b6Zp9zf3kgitra&#10;JppXIztVRknj2FeVfDWxn8a+LdR+JWrROInZrbRYXbPlRKSpbHOD1HBxuMhxyKPije3PjHxPp3w0&#10;0mQr57LdarcJ8whhX5grAdD0bBxkmPn5q9U0+xttL062sLOPy7a2iWGJM52qowB+QoAs0UUUAFeV&#10;fHH/AJBfhf8A7DsH/oLV6rXlXxx/5Bfhf/sOwf8AoLUAeq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5/wDG3/kkOu/9u/8A6Pjr0CvP/jb/&#10;AMkh13/t3/8AR8dAHQeBP+SeeGf+wVa/+ilroK5/wJ/yTzwz/wBgq1/9FLXQUAFFFFAHlPg//kvn&#10;jr/rhb/+gJXq1eU+D/8Akvnjr/rhb/8AoCV6tQAUUUUAFFFFABRRRQAUUUUAFFFFABRRRQAUUUUA&#10;FFFFABRRRQAUUUUAFFFFABRRRQAUUUUAFFFFABRRRQAUUUUAFFFFABRRRQAUUUUAFFFFABRRRQAU&#10;UUUAFFFFABRRRQAUUUUAFFFFABRRRQAUUUUAFePftHf8iDp3/YVj/wDRUtew149+0d/yIOnf9hWP&#10;/wBFS0Aew0UUUAFFFFAHlnwI/wCRW17/ALD1x/6BFXqdeWfAj/kVte/7D1x/6BFXqdABRRRQAUUU&#10;UAFFFFABRRRQAUUUUAFFFFABRRRQAVyGp/8AJV/D/wD2DL3/ANDhrr65DU/+Sr+H/wDsGXv/AKHD&#10;QB19FFFABRRRQAUUUUAYVt4u0q68YXfheJpTqVrCJpAY/k2nb0Pr8wrH8d674Q8IWKXut6ba3NxO&#10;xEEC2qPLM3fGRwBnkk/rxXH6dfWdj+0trhuriGHzdPREaRgoZtsZwCe/H6Vf1Kzhu/2idJl1Eh4F&#10;0oyaeG5RpVZs49xkn8qAKkHxNl0OJb66+GGpaXpx+/cwwgFB6kbF4+pr0/Qde07xLo8Gq6VcLPaz&#10;DKsOqnurDsR3FaJAIIIBB4INeUfCqG30/wAe/EDS9MP/ABK4LyJo0B+WN237lA9iMf8AARQB1vjH&#10;/kK+D/8AsNj/ANJp66uuV8Y/8hXwf/2Gx/6TT11VABRRRQAUUUUAFFFFABRRRQAUUUUAFFFFABXP&#10;+NfFdr4L8K3mtXIV2iAWCEsFM0p4VR/M4yQAT2roK8ZnA+LXxWFvnzfCnhltzSJyl3cHHynPUZBH&#10;AI2oeRvFAG/8IvCl3pGi3PiDWwza9rsn2q5aRdrIpJKqR2JyWIAGMgY+WvR6KKACiiigAryr44/8&#10;gzwv/wBh2D/0Fq9Vryr44/8AIM8L/wDYdg/9BagD1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P/jb/AMkh13/t3/8AR8degV5/8bf+SQ67&#10;/wBu/wD6PjoA6DwJ/wAk88M/9gq1/wDRS10Fc/4E/wCSeeGf+wVa/wDopa6CgAooooA8p8H/APJf&#10;PHX/AFwt/wD0BK9Wryrwf/yXzx1/1wt//QEr1WgAooooAKKKKACiiigAooooAKKKKACiiigAoooo&#10;AKKKKACiiigAooooAKKKKACiiigAooooAKKKKACiiigAooooAKKKKACiiigAooooAKKKKACiiigA&#10;ooooAKKKKACiiigAooooAKKKKACiiigAooooAK8e/aO/5EHTv+wrH/6Klr2GvHv2jv8AkQdO/wCw&#10;rH/6KloA9hooooAKKKKAPLPgR/yK2vf9h64/9Air1OvLPgR/yK2vf9h64/8AQIq9ToAKKKKACiii&#10;gAooooAKKKKACiiigAooooAKKKKACuQ1P/kq/h//ALBl7/6HDXX1yGp/8lX8P/8AYMvf/Q4aAOvo&#10;oooAKKKKACiiigDjvEvwv8JeLL2S+1TTWN7IAGuIpnRjgYHAOOntXGzfAC1g1K0vNH8UalZm1lEk&#10;QlUSFMdQrArtPvzXsdFAHM+ONM8TavosVn4X1WLTLl5h59w+ciLByFIBIOcdMfUU3wJ4IsvAuhGw&#10;t5nubmZ/NurqQYaaT1xk4HoM/qTXUUUAcp4x/wCQr4P/AOw2P/SaeurrlPGP/IV8H/8AYbH/AKTT&#10;11dABRRRQAUUUUAFFFFABRRRQAUUUUAFFFQXt7b6dYXF9eSrFbW8bSyyN0VVGSfyFAHCfFjxhcaB&#10;ocGjaQPM1/W3+yWaKxDJuwpcHjB+YAZI5IPIU1veBPCcHgrwjZ6PFtaZB5lzKo/1szfebOBkdhnn&#10;aorhfhzZXHjnxjf/ABI1WJxbqzWuhxv8uyEFlLFRnnkjqRuaTjgY9eoAKKKKACiiigAryr44/wDI&#10;M8L/APYdg/8AQWr1WvKvjj/yDPC//Ydg/wDQWoA9V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z/AONv/JIdd/7d/wD0fHXoFef/ABt/5JDr&#10;v/bv/wCj46AOg8Cf8k88M/8AYKtf/RS10FeT+E/i/wCBNM8G6HYXmu+XdWunwQzJ9knO11jUMMhM&#10;HBB6V33hvxZoni6ylvNCvftcEMnlO3lPHhsA4w4B6EUAbVFUNZ1nT/D2kT6rqtwLeytwDLLsZtuS&#10;FHCgnqQOBXHf8Lt+Hn/Qw/8Aklcf/G6AMrwh/wAl78df9cLf/wBASvVa8c+G+s2HiH4yeM9V0uf7&#10;RZXFvAYpdjLuwqqeGAI5B6ivY6ACiiigAooooAKKKKACiiigAooooAKKKKACiiigAooooAKKKKAC&#10;iiigAooooAKKKKACiiigAooooAKKKKACiiigAooooAKKKKACiiigAooooAKKKKACiiigAooooAKK&#10;KKACiiigAooooAKKKKACiiigArx79o7/AJEHTf8AsKx/+ipa9hrx/wDaN/5EHTf+wrH/AOipaAPY&#10;KKK4a9+MPgPTr+4srrXglxbyNFKgtJ22spwRkIQeR2oA7mivP/8Ahdvw8/6GH/ySuP8A43VnT/i9&#10;4F1TUbbT7PXRJdXMqwwobSddzscAZKADJPegDD+BP/Ir6/8A9h64/wDQIq9Try34Ff8AIs+IP+w9&#10;cf8AoEdepUAFFFFABRRRQAUUUUAFFFFABRRRQAUUUUAFFFFABXIan/yVfw//ANgy9/8AQ4a6+uQ1&#10;P/kq/h//ALBl7/6HDQB19FFFABRRRQAUUUUAFFFFABVC91e0069s7a6dozeMY4nKnYXGMKW6AnPA&#10;PXBq/XE6n4+8B6ha3Om3+r20sT5jljZJOoODyBwQe45BFAFzxgM6p4Q/7Da/+k1xXVV4te+P9Ih1&#10;rw3p1zrKX1nZ6mLiLUSrZ8ryJkCy8ffBdRkfeHPBzXen4meDR112D/vh/wD4mgDrKK48/FPwSOvi&#10;CD/v2/8A8TSf8LU8Ef8AQwQf9+3/APiaAOxorjv+Fq+CP+hgg/79yf8AxNH/AAtXwR/0MEH/AH7k&#10;/wDiaAOxorjv+Fq+CP8AoYIP+/cn/wATR/wtXwR/0MEH/fuT/wCJoA7GiuO/4Wr4I/6GCD/v3J/8&#10;TR/wtXwR/wBDBB/37k/+JoA7GiuO/wCFq+CP+hgg/wC/cn/xNXNM+IHhXWdQisNP1mGe6lJCRqrA&#10;tgE9xjsaAOlryL4o6jd+LfEen/DTRZ9j3RE+rTBdwhhXDKp9DwGxxklBn5jXoPjDxNb+D/Ct9rlz&#10;GZVtkGyJTgyOSFVc9gSRk84GTzXJ/CLwrdado8/ibXMTeINcb7RNM6/OkTYKp7Z+8QAOoGPlFAHf&#10;abp1po+mWunWMIhtbaNYoowc4UDA5PJPueTVqiigAooooAKKKKACvKvjj/yDPC//AGHYP/QWr1Wv&#10;Kvjj/wAgzwv/ANh2D/0FqAPV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Nv8AySHXf+3f/wBHx16BXn/xt/5JDrv/AG7/APo+OgDoPAn/&#10;ACTzwz/2CrX/ANFLXQVz/gT/AJJ54Z/7BVr/AOilroKACiiigDyvwh/yXrx3/wBcLf8A9ASvVK8q&#10;8If8l78df9cLf/0BK9VoAKKKKACiiigAooooAKKKKACiiigAooooAKKKKACiiigAooooAKKKKACi&#10;iigAooooAKKKKACiiigAooooAKKKKACiiigAooooAKKKKACiiigAooooAKKKKACiiigAooooAKKK&#10;KACiiigAooooAKKKKACvH/2jf+RB03/sKx/+ipa9grx79o7/AJEHTv8AsKx/+ipaAPYaKKKACiii&#10;gDy34Ff8iz4g/wCw9cf+gRV6lXlnwI/5FfXv+w9cf+gRV6nQAUUUUAFFFFABRRRQAUUUUAFFFFAB&#10;RRRQAUUUUAFchqf/ACVfw/8A9gy9/wDQ4a6+uQ1P/kq/h/8A7Bl7/wChw0AdfRRRQAUUUUAFFFFA&#10;BRRRQAUUUUAcb4/sbXU5vC1jexLLbzayFdG7/wCjT/kQcEHsau2OpXOh6hFo2tTPLDM22w1GT/lt&#10;/wBMpD2kHY8BgOOcirmuaNJq15okyTLGNOvxduCud4EUiYHofnH5VqTwQ3MflzxJKmQ211DDIOQc&#10;HuCM0AS0UUUAFFFFABRRRQAUUUUAFFFFAHnPx0/5JNqn/XSD/wBGrXeaZ/yCbP8A64J/6CK4P46f&#10;8km1T/rpB/6NWu70v/kE2f8A1wT/ANBFAFuiiigAooooAKKKKACvKvjj/wAgzwv/ANh2D/0Fq9Vr&#10;yr44/wDIL8L/APYdg/8AQWoA9V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z/wCNv/JIdd/7d/8A0fHXoFef/G3/AJJDrv8A27/+j46AOg8C&#10;f8k88M/9gq1/9FLXQVz/AIE/5J54Z/7BVr/6KWugoAKKKKAPKvB//JfPHX/XC3/9ASvVa8p8H/8A&#10;JfPHX/XC3/8AQEr1agAooooAKKKKACiiigAooooAKKKKACiiigAooooAKKKKACiiigAooooAKKKK&#10;ACiiigAooooAKKKKACiiigAooooAKKKKACiiigAooooAKKKKACiiigAooooAKKKKACiiigAooooA&#10;KKKKACiiigAooooAK8e/aO/5EHTv+wrH/wCipa9hrx79o7/kQdO/7Csf/oqWgD2GiiigAooooA8s&#10;+BH/ACK2vf8AYeuP/QIq9Tryz4Ef8itr3/YeuP8A0CKvU6ACiiigAooooAKKKKACiiigAooooAKK&#10;KKACiiigArkNT/5Kv4f/AOwZe/8AocNdfXIan/yVfw//ANgy9/8AQ4aAOvooooAKKKKACiiigAoo&#10;ooAKKKKACiiigAooooAKKKKACiiigAooooAKKKKAPOfjp/ySbVP+ukH/AKNWu70v/kE2X/XBP/QR&#10;XCfHT/kk2qf9dIP/AEatd3pf/IJsv+uCf+gigC3RRRQAUUUUAFFFFABXlXxx/wCQX4X/AOw7B/6C&#10;1eq15V8cf+QX4X/7DsH/AKC1AHq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f8Axt/5JDrv/bv/AOj469Arz/42/wDJIdd/7d//AEfHQB0H&#10;gT/knnhn/sFWv/opa6Cuf8Cf8k88M/8AYKtf/RS10FABRRRQB5T4P/5L546/64W//oCV6tXlPg//&#10;AJL546/64W//AKAlerUAFFFFABRRRQAUUUUAFFFFABRRRQAUUUUAFFFFABRRRQAUUUUAFFFFABRR&#10;RQAUUUUAFFFFABRRRQAUUUUAFFFFABRRRQAUUUUAFFFFABRRRQAUUUUAFFFFABRRRQAUUUUAFFFF&#10;ABRRRQAUUUUAFFFFABXj37R3/Ig6d/2FY/8A0VLXsNePftHf8iDp3/YVj/8ARUtAHsNFFFABRRRQ&#10;B5Z8CP8AkVte/wCw9cf+gRV6nXlnwI/5FbXv+w9cf+gRV6nQAUUUUAFFFFABRRRQAUUUUAFFFFAB&#10;RRRQAUUUUAFchqf/ACVfw/8A9gy9/wDQ4a6+uQ1P/kq/h/8A7Bl7/wChw0AdfRRRQAUUUUAFFFFA&#10;BRRRQAUUUUAFFFFABRRRQAUUUUAFFFFABRRRQAUUUUAec/HT/kk2qf8AXSD/ANGrXd6X/wAgmy/6&#10;4J/6CK4T46f8km1T/rpB/wCjVru9L/5BNl/1wT/0EUAW6KKKACiiigAooooAK8q+OP8AyC/C/wD2&#10;HYP/AEFq9Vryr44/8gvwv/2HYP8A0FqAPV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wDjb/ySHXf+3f8A9Hx16BXn/wAbf+SQ67/27/8A&#10;o+OgDoPAn/JPPDP/AGCrX/0UtdBXP+BP+SeeGf8AsFWv/opa6CgAooooA8p8H/8AJfPHX/XC3/8A&#10;QEr1avKfB/8AyXzx1/1wt/8A0BK9WoAKKKKACiiigAooooAKKKKACiiigAooooAKKKKACiiigAoo&#10;ooAKKKKACiiigAooooAKKKKACiiigAooooAKKKKACiiigAooooAKKKKACiiigAooooAKKKKACiii&#10;gAooooAKKKKACiiigAooooAKKKKACvHv2jv+RB07/sKx/wDoqWvYa8e/aO/5EHTv+wrH/wCipaAP&#10;YaKKKACiiigDyz4Ef8itr3/YeuP/AECKvU68s+BH/Ira9/2Hrj/0CKvU6ACiiigAooooAKKKKACi&#10;iigAooooAKKKKACiiigArkNT/wCSr+H/APsGXv8A6HDXX1yGp/8AJV/D/wD2DL3/ANDhoA6+iiig&#10;AooooAKKKKACiiigAooooAKKKKACiiigAooooAKKKKACiiigAooooA85+On/ACSbVP8ArpB/6NWu&#10;70v/AJBNl/1wT/0EVwnx0/5JNqn/AF0g/wDRq13el/8AIJsv+uCf+gigC3RRRQAUUUUAFFFFABXl&#10;Xxx/5Bfhf/sOwf8AoLV6rXlXxx/5Bfhf/sOwf+gtQB6r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n/xt/5JDrv/AG7/APo+OvQK8/8Ajb/y&#10;SHXf+3f/ANHx0AdB4E/5J54Z/wCwVa/+ilroK5/wJ/yTzwz/ANgq1/8ARS10FABRRRQB5T4P/wCS&#10;+eOv+uFv/wCgJXq1eU+D/wDkvnjr/rhb/wDoCV6tQAUUUUAFFFFABRRRQAUUUUAFFFFABRRRQAUU&#10;UUAFFFFABRRRQAUUUUAFFFFABRRRQAUUUUAFFFFABRRRQAUUUUAFFFFABRRRQAUUUUAFFFFABRRR&#10;QAUUUUAFFFFABRRRQAUUUUAFFFFABRRRQAUUUUAFePftHf8AIg6d/wBhWP8A9FS17DXj37R3/Ig6&#10;d/2FY/8A0VLQB7DRRRQAUUUUAeWfAj/kVte/7D1x/wCgRV6nXlnwI/5FbXv+w9cf+gRV6nQAUUUU&#10;AFFFFABRRRQAUUUUAFFFFABRRRQAUUUUAFchqf8AyVfw/wD9gy9/9Dhrr65DU/8Akq/h/wD7Bl7/&#10;AOhw0AdfRRRQAUUUUAFFFFABRRRQAUUUUAFFFFABRRRQAUUUUAFFFFABRRRQAUUUUAec/HT/AJJN&#10;qn/XSD/0atd3pf8AyCbL/rgn/oIrhPjp/wAkm1T/AK6Qf+jVru9L/wCQTZf9cE/9BFAFuiiigAoo&#10;ooAKKKKACvKvjj/yC/C//Ydg/wDQWr1WvKvjj/yC/C//AGHYP/QWoA9V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z/42/8AJIdd/wC3f/0f&#10;HXoFef8Axt/5JDrv/bv/AOj46AOg8Cf8k88M/wDYKtf/AEUtdBXP+BP+SeeGf+wVa/8Aopa6CgAo&#10;oooA8p8H/wDJfPHX/XC3/wDQEr1avKfB/wDyXzx1/wBcLf8A9ASvVqACiiigAooooAKKKKACiiig&#10;AooooAKKKKACiiigAooooAKKKKACiiigAooooAKKKKACiiigAooooAKKKKACiiigAooooAKKKKAC&#10;iiigAooooAKKKKACiiigAooooAKKKKACiiigAooooAKKKKACiiigArx79o7/AJEHTv8AsKx/+ipa&#10;9hrx79o7/kQdO/7Csf8A6KloA9hooooAKKKKAPLPgR/yK2vf9h64/wDQIq9Tryz4Ef8AIra9/wBh&#10;64/9Air1OgAooooAKKKKACiiigAooooAKKKKACiiigAooooAK5DU/wDkq/h//sGXv/ocNdfXIan/&#10;AMlX8P8A/YMvf/Q4aAOvooooAKKKKACiiigAooooAKKKKACiiigAooooAKKKKACiiigAooooAKKK&#10;KAPOfjp/ySbVP+ukH/o1a7vS/wDkE2X/AFwT/wBBFcJ8dP8Akk2qf9dIP/Rq13el/wDIJsv+uCf+&#10;gigC3RRRQAUUUUAFFFFABXlXxx/5Bfhf/sOwf+gtXqteVfHH/kF+F/8AsOwf+gtQB6r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n/xt/wCS&#10;Q67/ANu//o+OvQK8/wDjb/ySHXf+3f8A9Hx0AdB4E/5J54Z/7BVr/wCilroK5/wJ/wAk88M/9gq1&#10;/wDRS10FABRRRQB5T4P/AOS+eOv+uFv/AOgJXq1eU+D/APkvnjr/AK4W/wD6AlerUAFFFFABRRRQ&#10;AUUUUAFFFFABRRRQAUUUUAFFFFABRRRQAUUUUAFFFFABRRRQAUUUUAFFFFABRRRQAUUUUAFFFFAB&#10;RRRQAUUUUAFFFFABRRRQAUUUUAFFFFABRRRQAUUUUAFFFFABRRRQAUUUUAFFFFABXj37R3/Ig6d/&#10;2FY//RUtew149+0d/wAiDp3/AGFY/wD0VLQB7DRRRQAUUUUAeWfAj/kVte/7D1x/6BFXqdeWfAj/&#10;AJFbXv8AsPXH/oEVep0AFFFFABRRRQAUUUUAFFFFABRRRQAUUUUAFFFFABXIan/yVfw//wBgy9/9&#10;Dhrr65DU/wDkq/h//sGXv/ocNAHX0UUUAFFFFABRRRQAUUUUAFFFFABRRRQAUUUUAFFFFABRRRQA&#10;UUUUAFFFFAHnPx0/5JNqn/XSD/0atd3pf/IJsv8Argn/AKCK4T46f8km1T/rpB/6NWu70v8A5BNl&#10;/wBcE/8AQRQBbooooAKKKKACiiigAryr44/8gvwv/wBh2D/0Fq9Vryr44/8AIL8L/wDYdg/9BagD&#10;1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P/jb/AMkh13/t3/8AR8degV5/8bf+SQ67/wBu/wD6PjoA6DwJ/wAk88M/9gq1/wDRS10Fc/4E&#10;/wCSeeGf+wVa/wDopa6CgAooooA8p8H/APJfPHX/AFwt/wD0BK9Wrynwf/yXzx1/1wt//QEr1agA&#10;ooooAKKKKACiiigAooooAKKKKACiiigAooooAKKKKACiiigAooooAKKKKACiiigAooooAKKKKACi&#10;iigAooooAKKKKACiiigAooooAKKKKACiiigAooooAKKKKACiiigAooooAKKKKACiiigAooooAK8e&#10;/aO/5EHTv+wrH/6Klr2GvHv2jv8AkQdO/wCwrH/6KloA9hooooAKKKKAPLPgR/yK2vf9h64/9Air&#10;1OvLPgR/yK2vf9h64/8AQIq9ToAKKKKACiiigAooooAKKKKACiiigAooooAKKKKACuQ1P/kq/h//&#10;ALBl7/6HDXX1yGp/8lX8P/8AYMvf/Q4aAOvooooAKKKKACiiigAooooAKKKKACiiigAooooAKKKK&#10;ACiiigAooooAKKKKAPOfjp/ySbVP+ukH/o1a7vS/+QTZf9cE/wDQRXCfHT/kk2qf9dIP/Rq13el/&#10;8gmy/wCuCf8AoIoAt0UUUAFFFFABRRRQAV5V8cf+QX4X/wCw7B/6C1eq15V8cf8AkF+F/wDsOwf+&#10;gtQB6r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n/wAbf+SQ67/27/8Ao+OvQK8/+Nv/ACSHXf8At3/9Hx0AdB4E/wCSeeGf+wVa/wDopa6C&#10;uf8AAn/JPPDP/YKtf/RS10FABRRRQB5T4P8A+S+eOv8Arhb/APoCV6tXlPg//kvnjr/rhb/+gJXq&#10;1ABRRRQAUUUUAFFFFABRRRQAUUUUAFFFFABRRRQAUUUUAFFFFABRRRQAUUUUAFFFFABRRRQAUUUU&#10;AFFFFABRRRQAUUUUAFFFFABRRRQAUUUUAFFFFABRRRQAUUUUAFFFFABRRRQAUUUUAFFFFABRRRQA&#10;V49+0d/yIOnf9hWP/wBFS17DXj37R3/Ig6d/2FY//RUtAHsNFFFABRRRQB5Z8CP+RW17/sPXH/oE&#10;Vep15Z8CP+RW17/sPXH/AKBFXqdABRRRQAUUUUAFFFFABRRRQAUUUUAFFFFABRRRQAVyGp/8lX8P&#10;/wDYMvf/AEOGuvrkNT/5Kv4f/wCwZe/+hw0AdfRRRQAUUUUAFFFFABRRRQAUUUUAFFFFABRRRQAU&#10;UUUAFFFFABRRRQAUUUUAec/HT/kk2qf9dIP/AEatd3pf/IJsv+uCf+giuE+On/JJtU/66Qf+jVru&#10;9L/5BNl/1wT/ANBFAFuiiigAooooAKKKKACvKvjj/wAgvwv/ANh2D/0Fq9Vryr44/wDIL8L/APYd&#10;g/8AQWoA9V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z/wCNv/JIdd/7d/8A0fHXoFef/G3/AJJDrv8A27/+j46AOg8Cf8k88M/9gq1/9FLX&#10;QVz/AIE/5J54Z/7BVr/6KWugoAKKKKAPKfB//JfPHX/XC3/9ASvVq8p8H/8AJfPHX/XC3/8AQEr1&#10;agAooooAKKKKACiiigAooooAKKKKACiiigAooooAKKKKACiiigAooooAKKKKACiiigAooooAKKKK&#10;ACiiigAooooAKKKKACiiigAooooAKKKKACiiigAooooAKKKKACiiigAooooAKKKKACiiigAooooA&#10;K8e/aO/5EHTv+wrH/wCipa9hrx79o7/kQdO/7Csf/oqWgD2GiiigAooooA8s+BH/ACK2vf8AYeuP&#10;/QIq9Tryz4Ef8itr3/YeuP8A0CKvU6ACiiigAooooAKKKKACiiigAooooAKKKKACiiigArkNT/5K&#10;v4f/AOwZe/8AocNdfXIan/yVfw//ANgy9/8AQ4aAOvooooAKKKKACiiigAooooAKKKKACiiigAoo&#10;ooAKKKKACiiigAooooAKKKKAPOfjp/ySbVP+ukH/AKNWu70v/kE2X/XBP/QRXCfHT/kk2qf9dIP/&#10;AEatd3pf/IJsv+uCf+gigC3RRRQAUUUUAFFFFABXlXxx/wCQX4X/AOw7B/6C1eq15V8cf+QX4X/7&#10;DsH/AKC1AHq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f8Axt/5JDrv/bv/AOj469Arz/42/wDJIdd/7d//AEfHQB0HgT/knnhn/sFWv/op&#10;a6Cuf8Cf8k88M/8AYKtf/RS10FABRRRQB5T4P/5L546/64W//oCV6tXlPg//AJL546/64W//AKAl&#10;erUAFFFFABRRRQAUUUUAFFFFABRRRQAUUUUAFFFFABRRRQAUUUUAFFFFABRRRQAUUUUAFFFFABRR&#10;RQAUUUUAFFFFABRRRQAUUUUAFFFFABRRRQAUUUUAFFFFABRRRQAUUUUAFFFFABRRRQAUUUUAFFFF&#10;ABXj37R3/Ig6d/2FY/8A0VLXsNePftHf8iDp3/YVj/8ARUtAHsNFFFABRRRQB5Z8CP8AkVte/wCw&#10;9cf+gRV6nXlnwI/5FbXv+w9cf+gRV6nQAUUUUAFFFFABRRRQAUUUUAFFFFABRRRQAUUUUAFchqf/&#10;ACVfw/8A9gy9/wDQ4a6+uQ1P/kq/h/8A7Bl7/wChw0AdfRRRQAUUUUAFFFFABRRRQAUUUUAFFFFA&#10;BRRRQAUUUUAFFFFABRRRQAUUUUAec/HT/kk2qf8AXSD/ANGrXd6X/wAgmy/64J/6CK4T46f8km1T&#10;/rpB/wCjVru9L/5BNl/1wT/0EUAW6KKKACiiigAooooAK8q+OP8AyC/C/wD2HYP/AEFq9Vryr44/&#10;8gvwv/2HYP8A0FqAPV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wDjb/ySHXf+3f8A9Hx16BXn/wAbf+SQ67/27/8Ao+OgDoPAn/JPPDP/&#10;AGCrX/0UtdBXP+BP+SeeGf8AsFWv/opa6CgAooooA8p8H/8AJfPHX/XC3/8AQEr1avKfB/8AyXzx&#10;1/1wt/8A0BK9WoAKKKKACiiigAooooAKKKKACiiigAooooAKKKKACiiigAooooAKKKKACiiigAoo&#10;ooAKKKKACiiigAooooAKKKKACiiigAooooAKKKKACiiigAooooAKKKKACiiigAooooAKKKKACiii&#10;gAooooAKKKKACvHv2jv+RB07/sKx/wDoqWvYa8e/aO/5EHTv+wrH/wCipaAPYaKKKACiiigDyz4E&#10;f8itr3/YeuP/AECKvU68s+BH/Ira9/2Hrj/0CKvU6ACiiigAooooAKKKKACiiigAooooAKKKKACi&#10;iigArkNT/wCSr+H/APsGXv8A6HDXX1yGp/8AJV/D/wD2DL3/ANDhoA6+iiigAooooAKKKKACiiig&#10;AooooAKKKKACiiigAooooAKKKKACiiigAooooA85+On/ACSbVP8ArpB/6NWu70v/AJBNl/1wT/0E&#10;Vwnx0/5JNqn/AF0g/wDRq13el/8AIJsv+uCf+gigC3RRRQAUUUUAFFFFABXlXxx/5Bnhf/sOwf8A&#10;oLV6rXlXxx/5Bnhf/sOwf+gtQB6r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n/xt/5JDrv/AG7/APo+OvQK8/8Ajb/ySHXf+3f/ANHx0AdB&#10;4E/5J54Z/wCwVa/+ilroK5/wJ/yTzwz/ANgq1/8ARS10FABRRRQB5T4P/wCS+eOv+uFv/wCgJXq1&#10;eU+D/wDkvnjr/rhb/wDoCV6tQAUUUUAFFFFABRRRQAUUUUAFFFFABRRRQAUUUUAFFFFABRRRQAUU&#10;UUAFFFFABRRRQAUUUUAFFFFABRRRQAUUUUAFFFFABRRRQAUUUUAFFFFABRRRQAUUUUAFFFFABRRR&#10;QAUUUUAFFFFABRRRQAUUUUAFePftHf8AIg6d/wBhWP8A9FS17DXj37R3/Ig6d/2FY/8A0VLQB7DR&#10;RRQAUUUUAeWfAj/kVte/7D1x/wCgRV6nXlnwI/5FbXv+w9cf+gRV6nQAUUUUAFFFFABRRRQAUUUU&#10;AFFFFABRRRQAUUUUAFchqf8AyVfw/wD9gy9/9Dhrr65DU/8Akq/h/wD7Bl7/AOhw0AdfRRRQAUUU&#10;UAFFFFABRRRQAUUUUAFFFFABRRRQAUUUUAFFFFABRRRQAUUUUAec/HT/AJJNqn/XSD/0atd3pf8A&#10;yCbL/rgn/oIrhPjp/wAkm1T/AK6Qf+jVru9L/wCQTZf9cE/9BFAFuiiigAooooAKKKKACvKvjj/y&#10;DPC//Ydg/wDQWr1WvKvjj/yDPC//AGHYP/QWoA9V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42/8AJIdd/wC3f/0fHXoFef8Axt/5JDrv&#10;/bv/AOj46AOg8Cf8k88M/wDYKtf/AEUtdBXP+BP+SeeGf+wVa/8Aopa6CgAooooA8p8H/wDJfPHX&#10;/XC3/wDQEr1avKfB/wDyXzx1/wBcLf8A9ASvVqACiiigAooooAKKKKACiiigAooooAKKKKACiiig&#10;AooooAKKKKACiiigAooooAKKKKACiiigAooooAKKKKACiiigAooooAKKKKACiiigAooooAKKKKAC&#10;iiigAooooAKKKKACiiigAooooAKKKKACiiigArx79o7/AJEHTv8AsKx/+ipa9hrx79o7/kQdO/7C&#10;sf8A6KloA9hooooAKKKKAPLPgR/yK2vf9h64/wDQIq9Tryz4Ef8AIra9/wBh64/9Air1OgAooooA&#10;KKKKACiiigAooooAKKKKACiiigAooooAK5DU/wDkq/h//sGXv/ocNdfXIan/AMlX8P8A/YMvf/Q4&#10;aAOvooooAKKKKACiiigAooooAKKKKACiiigAooooAKKKKACiiigAooooAKKKKAPOfjp/ySbVP+uk&#10;H/o1a7vS/wDkE2X/AFwT/wBBFcJ8dP8Akk2qf9dIP/Rq13el/wDIJsv+uCf+gigC3RRRQAUUUUAF&#10;FFFABXlXxx/5Bnhf/sOwf+gtXqteVfHH/kGeF/8AsOwf+gtQB6r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n/xt/wCSQ67/ANu//o+OvQK8&#10;/wDjb/ySHXf+3f8A9Hx0AdB4E/5J54Z/7BVr/wCilroK5/wJ/wAk88M/9gq1/wDRS10FABRRRQB5&#10;T4P/AOS+eOv+uFv/AOgJXq1eU+D/APkvnjr/AK4W/wD6AlerUAFFFFABRRRQAUUUUAFFFFABRRRQ&#10;AUUUUAFFFFABRRRQAUUUUAFFFFABRRRQAUUUUAFFFFABRRRQAUUUUAFFFFABRRRQAUUUUAFFFFAB&#10;RRRQAUUUUAFFFFABRRRQAUUUUAFFFFABRRRQAUUUUAFFFFABXj37R3/Ig6d/2FY//RUtew149+0d&#10;/wAiDp3/AGFY/wD0VLQB7DRRRQAUUUUAeWfAj/kVte/7D1x/6BFXqdeWfAj/AJFbXv8AsPXH/oEV&#10;ep0AFFFFABRRRQAUUUUAFFFFABRRRQAUUUUAFFFFABXIan/yVfw//wBgy9/9Dhrr65DU/wDkq/h/&#10;/sGXv/ocNAHX0UUUAFFFFABRRRQAUUUUAFFFFABRRRQAUUUUAFFFFABRRRQAUUUUAFFFFAHnPx0/&#10;5JNqn/XSD/0atd3pf/IJsv8Argn/AKCK4T46f8km1T/rpB/6NWu70v8A5BNl/wBcE/8AQRQBbooo&#10;oAKKKKACiiigAryr44/8gvwv/wBh2D/0Fq9Vryr44/8AIL8L/wDYdg/9BagD1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P/jb/AMkh13/t&#10;3/8AR8degV5/8bf+SQ67/wBu/wD6PjoA6DwJ/wAk88M/9gq1/wDRS10Fc/4E/wCSeeGf+wVa/wDo&#10;pa6CgAooooA8p8H/APJfPHX/AFwt/wD0BK9Wrynwf/yXzx1/1wt//QEr1agAooooAKKKKACiiigA&#10;ooooAKKKKACiiigAooooAKKKKACiiigAooooAKKKKACiiigAooooAKKKKACiiigAooooAKKKKACi&#10;iigAooooAKKKKACiiigAooooAKKKKACiiigAooooAKKKKACiiigAooooAK8e/aO/5EHTv+wrH/6K&#10;lr2GvHv2jv8AkQdO/wCwrH/6KloA9hooooAKKKKAPLPgR/yK2vf9h64/9Air1OvLPgR/yK2vf9h6&#10;4/8AQIq9ToAKKKKACiiigAooooAKKKKACiiigAooooAKKKKACuQ1P/kq/h//ALBl7/6HDXX1yGp/&#10;8lX8P/8AYMvf/Q4aAOvooooAKKKKACiiigAooooAKKKKACiiigAooooAKKKKACiiigAooooAKKKK&#10;APOfjp/ySbVP+ukH/o1a7vS/+QTZf9cE/wDQRXCfHT/kk2qf9dIP/Rq13el/8gmy/wCuCf8AoIoA&#10;t0UUUAFFFFABRRRQAV5V8cf+QX4X/wCw7B/6C1eq15V8cf8AkF+F/wDsOwf+gtQB6r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n/wAbf+SQ&#10;67/27/8Ao+OvQK8/+Nv/ACSHXf8At3/9Hx0AdB4E/wCSeeGf+wVa/wDopa6Cuf8AAn/JPPDP/YKt&#10;f/RS10FABRRRQB5T4P8A+S+eOv8Arhb/APoCV6tXlPg//kvnjr/rhb/+gJXq1ABRRRQAUUUUAFFF&#10;FABRRRQAUUUUAFFFFABRRRQAUUUUAFFFFABRRRQAUUUUAFFFFABRRRQAUUUUAFFFFABRRRQAUUUU&#10;AFFFFABRRRQAUUUUAFFFFABRRRQAUUUUAFFFFABRRRQAUUUUAFFFFABRRRQAV49+0d/yIOnf9hWP&#10;/wBFS17DXj37R3/Ig6d/2FY//RUtAHsNFFFABRRRQB5Z8CP+RW17/sPXH/oEVep15Z8CP+RW17/s&#10;PXH/AKBFXqdABRRRQAUUUUAFFFFABRRRQAUUUUAFFFFABRRRQAVyGp/8lX8P/wDYMvf/AEOGuvrk&#10;NT/5Kv4f/wCwZe/+hw0AdfRRRQAUUUUAFFFFABRRRQAUUUUAFFFFABRRRQAUUUUAFFFFABRRRQAU&#10;UUUAec/HT/kk2qf9dIP/AEatd3pf/IJsv+uCf+giuE+On/JJtU/66Qf+jVru9L/5BNl/1wT/ANBF&#10;AFuiiigAooooAKKKKACvKvjj/wAgvwv/ANh2D/0Fq9Vryr44/wDIL8L/APYdg/8AQWoA9V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z/wCN&#10;v/JIdd/7d/8A0fHXoFef/G3/AJJDrv8A27/+j46AOg8Cf8k88M/9gq1/9FLXQVz/AIE/5J54Z/7B&#10;Vr/6KWugoAKKKKAPKfB//JfPHX/XC3/9ASvVq8p8H/8AJfPHX/XC3/8AQEr1agAooooAKKKKACii&#10;igAooooAKKKKACiiigAooooAKKKKACiiigAooooAKKKKACiiigAooooAKKKKACiiigAooooAKKKK&#10;ACiiigAooooAKKKKACiiigAooooAKKKKACiiigAooooAKKKKACiiigAooooAK8e/aO/5EHTv+wrH&#10;/wCipa9hrx79o7/kQdO/7Csf/oqWgD2GiiigAooooA8s+BH/ACK2vf8AYeuP/QIq9Tryz4Ef8itr&#10;3/YeuP8A0CKvU6ACiiigAooooAKKKKACiiigAooooAKKKKACiiigArkNT/5Kv4f/AOwZe/8AocNd&#10;fXIan/yVfw//ANgy9/8AQ4aAOvooooAKKKKACiiigAooooAKKKKACiiigAooooAKKKKACiiigAoo&#10;ooAKKKKAPOfjp/ySbVP+ukH/AKNWu70v/kE2X/XBP/QRXCfHT/kk2qf9dIP/AEatd3pf/IJsv+uC&#10;f+gigC3RRRQAUUUUAFFFFABXlXxx/wCQX4X/AOw7B/6C1eq15V8cf+QX4X/7DsH/AKC1AHq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f8A&#10;xt/5JDrv/bv/AOj469Arz/42/wDJIdd/7d//AEfHQB0HgT/knnhn/sFWv/opa6Cuf8Cf8k88M/8A&#10;YKtf/RS10FABRRRQB5T4P/5L546/64W//oCV6tXlPg//AJL546/64W//AKAlerUAFFFFABRRRQAU&#10;UUUAFFFFABRRRQAUUUUAFFFFABRRRQAUUUUAFFFFABRRRQAUUUUAFFFFABRRRQAUUUUAFFFFABRR&#10;RQAUUUUAFFFFABRRRQAUUUUAFFFFABRRRQAUUUUAFFFFABRRRQAUUUUAFFFFABXj37R3/Ig6d/2F&#10;Y/8A0VLXsNePftHf8iDp3/YVj/8ARUtAHsNFFFABRRRQB5Z8CP8AkVte/wCw9cf+gRV6nXlnwI/5&#10;FbXv+w9cf+gRV6nQAUUUUAFFFFABRRRQAUUUUAFFFFABRRRQAUUUUAFchqf/ACVfw/8A9gy9/wDQ&#10;4a6+uQ1P/kq/h/8A7Bl7/wChw0AdfRRRQAUUUUAFFFFABRRRQAUUUUAFFFFABRRRQAUUUUAFFFFA&#10;BRRRQAUUUUAec/HT/kk2qf8AXSD/ANGrXd6X/wAgmy/64J/6CK4T46f8km1T/rpB/wCjVru9L/5B&#10;Nl/1wT/0EUAW6KKKACiiigAooooAK8q+OP8AyC/C/wD2HYP/AEFq9Vryr44/8gvwv/2HYP8A0FqA&#10;PV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wDjb/ySHXf+3f8A9Hx16BXn/wAbf+SQ67/27/8Ao+OgDoPAn/JPPDP/AGCrX/0UtdBXP+BP&#10;+SeeGf8AsFWv/opa6CgAooooA8p8H/8AJfPHX/XC3/8AQEr1avKvB/8AyXzx1/1wt/8A0BK9VoAK&#10;KKKACiiigAooooAKKKKACiiigAooooAKKKKACiiigAooooAKKKKACiiigAooooAKKKKACiiigAoo&#10;ooAKKKKACiiigAooooAKKKKACiiigAooooAKKKKACiiigAooooAKKKKACiiigAooooAKKKKACvHv&#10;2jv+RB07/sKx/wDoqWvYa8e/aO/5EHTv+wrH/wCipaAPYaKKKACiiigDyz4Ef8itr3/YeuP/AECK&#10;vU68s+BH/Ira9/2Hrj/0CKvU6ACiiigAooooAKKKKACiiigAooooAKKKKACiiigArkNT/wCSr+H/&#10;APsGXv8A6HDXX1yGp/8AJVvD/wD2DL3/ANDhoA6+iiigAooooAKKKKACiiigAooooAKKKKACiiig&#10;AooooAKKKKACiiigAooooA85+On/ACSbVP8ArpB/6NWu70v/AJBNl/1wT/0EVwnx0/5JNqn/AF0g&#10;/wDRq13el/8AIJsv+uCf+gigC3RRRQAUUUUAFFFFABXlXxx/5Bfhf/sOwf8AoLV6rXlXxx/5Bnhf&#10;/sOwf+gtQB6rRRRQAUUUUAFFFFABRRRQAUUUUAFFFFABRRRQAUUUUAFFFFABRRRQAUUUUAFFFFAB&#10;RRRQAUUUUAFFFFABRRRQAUUUUAFFFFABRRRQAUUUUAFFFFABRRRQAUUUUAFFFFABRRRQAUUUUAFF&#10;FFABRRRQAUUUUAFFFFABRRRQAUUUUAFFFFABRRRQAUUUUAFFFFABRRRQAUUUUAFFFFABRRRQAUUU&#10;UAFFFFABRRRQAx5EiALuqgkDJOOTwKzvEmsHw/4b1DVxb/aDZwNL5Ibbvx2zg4/KpdZ0ay1/SptN&#10;1CMvBLjO1trKwOVZSOjAgEH2rzvxTq97pHg7WvDfiWcPM9lINP1IgBb1QPut2EwHUfxDkdwAD1Oi&#10;iigAooooAKKKKACiiigAooooAaXClQSAWOBk9ayfEWttoNlbXIthP515Ba7d+3HmyBN2cHpnOKk1&#10;7QrbX9PFvM7wzRuJba5iOJIJR0dT6+3QjINcRr+tXTWenaFrgWLWItWsXV0GI7yMXCfvI/03L1U+&#10;owaAPS6KKKACiiigAooooAKKKKACiiigAooooAKKKKACvP8A42/8kh13/t3/APR8degV5/8AG3/k&#10;kOu/9u//AKPjoA6DwJ/yTzwz/wBgq1/9FLXQVz/gT/knnhn/ALBVr/6KWugoAKKKKAPK/CA/4v14&#10;6P8A0wt//QEr1SvMPCS4+O/jz/rhafrGten0AFFFFABRRRQAUUUUAFFFFABRRRQAUUUUAFFFFABR&#10;RRQAUUUUAFFFFABRRRQAUUUUAFFFFABRRRQAUUUUAFFFFABRRRQAUUUUAFFFFABRRRQAUUUUAFFF&#10;FABRRRQAUUUUAFFFFABRRRQAUUUUAFFFFABXkH7Rgz4A03/sLRj/AMhS16/Xkf7RAz4E0seusRf+&#10;ipaAPXKKKKACiiigDy34E8eGNfH/AFHrj/0CKvUq8v8AgcMeHfEQ9PEFz/6BHXqFABRRRQAUUUUA&#10;FFFFABRRRQAUUUUAFUdV1nTNCsjd6rf29lbjjzJ5AoJ9BnqfYc1erxmw0S1+JPxb8Sy+IQ9xp/h+&#10;SO2tLBnIj3HdliAeQShOO+RnIGKAOguPjn4Bgk2Lqs03+1HayY/UCtLSPiz4I1q4S3ttehjmfAVL&#10;hWhyfTLADP41vQeF/D9rGI4NC0yJB0VLSMD+VZmu/Dnwn4hs5Le80OzRnXCzwRCKRD2IZcHj0PHq&#10;DQB1NclqX/JVfD5/6hl7/wChw1h/Bq+v20HVtE1C5a6bRNSlsIpm53IuABn25x7Yrd1L/kqWgf8A&#10;YNvf/Q4aAOsooooAKKKKACiiigAooooAKKKKACiiigAooooAKKKKACiiigAooooAKKKKAPOfjp/y&#10;SbVP+ukH/o1a7vS/+QTZf9cE/wDQRXCfHT/kk2qf9dIP/Rq13el/8gmy/wCuCf8AoIoAt0UUUAFF&#10;FFABRRRQAV5X8cBnTPC//Ydg/k1eqV5d8bRnT/Co9dftx+jUAeo0UUUAFFFFABRRRQAUUUUAFFFF&#10;ABRRRQAUUUUAFFFFABRRRQAUUUUAFFFFABRRRQAUUUUAFFFFABRRRQAUUUUAFFFFABRRRQAUUUUA&#10;FFFFABRRRQAUUUUAFFFFABRRRQAUUUUAFFFFABRRRQAUUUUAFFFFABRRRQAUUUUAFFFFABRRRQAU&#10;UUUAFFFFABRRRQAUUUUAFFFFABRRRQAUUUUAFFFFABRRRQAUUUUAYd94S0vUb2S7uDfedJjd5WoT&#10;xrx6KrgD8q5Tx/4H0QeBNXmKXskkFu0sRlv5nCOBwcM5GR7ivR65j4inb8OtfP8A05v/ACoA5nSN&#10;EtNK1RPDviS41KS4kJ/s/UDqVwqXqjnaQJMLKOcjoQMjuB1B8CaIe+p/+DS5/wDjlautaLY+INLk&#10;0/UIvMhchgVOGjYchlbqrA9CKt20JtrSGAyyTGNFTzJTlnwMZJ7k96AOd/4QHQ/XU/8Awa3P/wAc&#10;o/4QHQ/72p/+DW5/+OV09FAHMf8ACA6H/e1P/wAGtz/8co/4QHQ/72p/+DW5/wDjldPRQBzH/CA6&#10;H/e1P/wa3P8A8co/4QHQ/XU//Brc/wDxyunooA5j/hAdD9dT/wDBrc//AByl/wCEC0P11P8A8Gtz&#10;/wDHK6aigDnF8DaKvRtT/wDBpc//AByuU+IfgbSJNDsjHJfxXJ1K1ihuDezSNAZJVQsu9iAcHrjt&#10;Xp1cp4/ONH0z/sM2H/pQlAGNomjae942ha79vi1mJCyOmp3Kx3kY/wCWkf7z/vpDkqfbBrfPgPRD&#10;1bU//Bpc/wDxytLW9Cs9dtoo7nzI5YJBLb3MLbZYHH8SN244PqDg1p0Acx/wgOh+up/+DW5/+OUf&#10;8IDof97U/wDwa3P/AMcrp6KAOY/4QHQ/72p/+DW5/wDjlH/CA6H/AHtT/wDBrc//AByunooA5j/h&#10;AdD/AL2p/wDg1uf/AI5R/wAIDof97U//AAa3P/xyunooA5j/AIQHQ/72p/8Ag1uf/jlKPAWhjvqf&#10;/g1uf/jldNRQBg2vhDSbS4jniOoF43Drv1G4dcg5GVLkEcdCK8U8N+AdK+InxG8fvrtxfFrHUykJ&#10;hmAODJKMHcDwBGoHoK+ia8f+EH/JQ/id/wBhUf8Ao24oAl/4Z28Gf8/Wsf8AgQn/AMRR/wAM6+Df&#10;+fvWf/AiP/43XrdFAHkg/Z28Gf8AP1rB/wC3hP8A4iqOu/A3wTofh7UtWY6tMLK1kuDH9qRd+xS2&#10;M7OM4617TXN/EI4+HPiT/sG3H/os0AcFZfALwTqFhb3sc2sIlxEsqqbhOAwBA+571N/wzt4M/wCf&#10;rWB/28R//EV6N4XO7wlox9bGA/8AkNa1aAPJP+GdfBv/AD96x/4ER/8AxunD9nfwYP8Al41c/W4T&#10;/wCIr1migDwvTPg74F1PxVruhRjWUk0cW/mSm6TEnmoXGBs7AfrW0f2d/Bh/5edXH/bwn/xFbXhL&#10;/kr3xF/7hv8A6IavQKAPJP8AhnXwb/z96z/4ER//ABuk/wCGdfBv/P3rP/gRH/8AG69cooA8j/4Z&#10;18G/8/es/wDgRH/8bo/4Z18G/wDP3rP/AIER/wDxuvXKKAPI/wDhnXwb/wA/es/+BEf/AMbo/wCG&#10;dfBv/P3rP/gRH/8AG69cooA8j/4Z18G/8/es/wDgRH/8bo/4Z18G/wDP3rP/AIER/wDxuvXKKAPI&#10;/wDhnXwb/wA/es/+BEf/AMbo/wCGdfBv/P3rP/gRH/8AG69cooA8j/4Z18G/8/es/wDgRH/8bo/4&#10;Z18G/wDP3rP/AIER/wDxuvXKKAPI/wDhnXwb/wA/es/+BEf/AMbo/wCGdfBv/P3rP/gRH/8AG69c&#10;ooA8j/4Z18G/8/es/wDgRH/8bo/4Z18G/wDP3rP/AIER/wDxuvXKKAPI/wDhnXwb/wA/es/+BEf/&#10;AMbo/wCGdfBv/P3rP/gRH/8AG69cooA8j/4Z18G/8/es/wDgRH/8bo/4Z18G/wDP3rP/AIER/wDx&#10;uvXKKAPI/wDhnXwb/wA/es/+BEf/AMbo/wCGdfBv/P3rP/gRH/8AG69cooA8j/4Z18G/8/es/wDg&#10;RH/8bo/4Z18G/wDP3rP/AIER/wDxuvXKKAPI/wDhnXwb/wA/es/+BEf/AMbo/wCGdfBv/P3rP/gR&#10;H/8AG69cooA8j/4Z18G/8/es/wDgRH/8bo/4Z18G/wDP3rP/AIER/wDxuvXKKAPI/wDhnXwb/wA/&#10;es/+BEf/AMbo/wCGdfBv/P3rP/gRH/8AG69cooA8j/4Z18G/8/es/wDgRH/8bo/4Z18G/wDP3rP/&#10;AIER/wDxuvXKKAPI/wDhnXwb/wA/es/+BEf/AMbo/wCGdfBv/P3rP/gRH/8AG69cooA8j/4Z18G/&#10;8/es/wDgRH/8bo/4Z18G/wDP3rP/AIER/wDxuvXKKAPI/wDhnXwb/wA/es/+BEf/AMbo/wCGdfBv&#10;/P3rP/gRH/8AG69cooA8j/4Z18G/8/es/wDgRH/8bo/4Z18G/wDP3rP/AIER/wDxuvXKKAPI/wDh&#10;nXwb/wA/es/+BEf/AMbo/wCGdfBv/P3rP/gRH/8AG69cooA8j/4Z18G/8/es/wDgRH/8bo/4Z18G&#10;/wDP3rP/AIER/wDxuvXKKAPI/wDhnXwb/wA/es/+BEf/AMbo/wCGdfBv/P3rP/gRH/8AG69cooA8&#10;j/4Z18G/8/es/wDgRH/8bo/4Z18G/wDP3rP/AIER/wDxuvXKKAPI/wDhnXwb/wA/es/+BEf/AMbo&#10;/wCGdfBv/P3rP/gRH/8AG69cooA8j/4Z18G/8/es/wDgRH/8bo/4Z18G/wDP3rP/AIER/wDxuvXK&#10;KAPI/wDhnXwb/wA/es/+BEf/AMbo/wCGdfBv/P3rP/gRH/8AG69cooA8j/4Z18G/8/es/wDgRH/8&#10;bpf+GdfBv/P3rP8A4ER//G69booA8lH7O3gz/n51g/8Abwn/AMRWV4g+CvgjQbaxkf8AtiZru/t7&#10;JQLpF2mVwu4/J2BJx3xj3r2+uM+I5xaeGx6+IrAf+RaAOZP7PHgs9J9WH0uE/wDiKb/wzt4N/wCf&#10;vWP/AAIj/wDjdet0UAeSf8M7eDf+fvWP/AiP/wCN04fs7+DB/wAvGrn/ALeE/wDiK9ZooA8Q0D4L&#10;+Bdfi1B4TrMf2K/nsXD3KHLRNtJGE6HrWqf2dvBn/PzrA/7eE/8AiK6D4YMWtPFBP/QyX3/oYruq&#10;APJP+GdfBv8Az96z/wCBEf8A8bo/4Z28G/8AP1rH/gRH/wDG69booA+ePiV8GvDXhLwLfa1p1xqT&#10;XVu0YVZpkZDukVTkBAeh9a990x3k0mzklYtI0CMzHuSoya4X45f8kl1b/fg/9HJXcaT/AMgax/69&#10;4/8A0EUAXKKKKACiiigAooooAK8w8T+DvE+j+L5/GHgWS3lu7xAl/pt02EnwBhgcgZ49R9eSK9Pr&#10;zvxZ8QtSt/Eo8KeENJGq62qB7l5DiG1U4wWORk8g9QOR1JxQBnL8SvHFszQ33wx1F5l6tbTFkP0I&#10;Qj9TUM/ir4peJoGtNG8GroQkOxr2/nBaIHuFIU5/4C30qddL+NFyokfxDoFmT/yyWDdj8dh/nUdz&#10;ffF/wxG15d22k+IbWIbpY7UFJdvfaAASfoD9DQB2HgHwdF4I8NLpqzm5uZJGnurgjHmSNjJ+gAA/&#10;D3qPUv8AkqWgf9g29/8AQ4a0PCPiqw8Y+HoNX0/eqPlZInHzROPvKfp696z9S/5Kl4f/AOwbe/8A&#10;ocFAHWUUUUAFFFFABRRRQAUUUUAFFFFABRRRQAUUUUAFFFFABRRRQAUUUUAFFFFAHnPx0/5JNqn/&#10;AF0g/wDRq13el/8AIJsv+uCf+giuE+On/JJtU/66Qf8Ao1a7vS/+QTZf9cE/9BFAFuiiigAooooA&#10;KKKKACvJ/jzaR3+heHbOYssVxrUMTlTggMrg468816xXlnxvONN8Lf8AYeg/k1AES/s8+CwwJl1V&#10;sHobhef/AByqEXwB8Hx3f2S6utXEj5MMnnoFkHp9z7wHUd+o749nqC8s4b62aCcHa3IZThkI6Mp6&#10;gg8gjpQB5X/wzt4M/wCfrWP/AAIj/wDiKP8AhnbwZn/j61j/AMCI/wD4ivRrO+nt7tdN1Ngbhs/Z&#10;7gDatyo56dnA6r6DI4yBq0AeRfs6SySfDq7SSR2WLU5EjDMSEXy4jgegySfqTXrteP8A7OP/ACTz&#10;UP8AsKyf+ioq9goAKKKKACiiigAooooAKKKKACiiigAooooAKKKKACiiigAooooAKKKKACiiigAo&#10;oooAKKKKACiiigAooooAKKKKACiiigAooooAKKKKACiiigAooooAKKKKACiiigAooooAKKKKACii&#10;igAooooAKKKKACiiigAooooAKKKKACiiigAooooAKKKKACiiigAooooAKKKKACiiigAooooAKKKK&#10;ACuW+JH/ACTfxB/15vXU1y3xJ/5Jv4g/683oA6miiigAooooAKKKKACuH8f+Pn8KyWOk6VYHUvEG&#10;pHFpaA8AZxvfHOOv5HkYNdxXkXjS9i8J/GzQPE2qoy6RcWDWJutuVgk3Mcn04YfgW9DQA4aF8aNT&#10;Yz3HinSNLRxuFtBCHMZ9M+Wf/QjQdD+NGlnzrbxPpGqogz9mnhCGQ+mdg/8AQhXqVnqNjqMKzWN5&#10;b3MTDKvDIHBH1FF5qFlp0LTXt5BbRKMs80gQAfU0Acl8P/HreLVvdP1KwbTtd05gt3aNnHP8S55x&#10;7duOuatfEH/kD6Z/2GrD/wBKErkPAl9H4q+MPiXxPpak6Ololkk+0qJ3BU5HH+yfwx611/xB/wCQ&#10;Npn/AGGrD/0oSgDrKKKKACiiigAooooAKKKKACiiigArx/4Qf8lD+J3/AGFR/wCjbivYK8f+EH/J&#10;Q/id/wBhUf8Ao24oA9gooooAK5n4inHw38Sf9g6b/wBANdNVDWtJg13RL3SrppFt7yFoZGjOGAYY&#10;OD60AV/Cn/InaJ/2D4P/AEWta9QWVpDp9hb2VuCIbeJYowTkhVAA/QVzPjH4h6L4Ne3tbrz7zU7r&#10;/j30+zTfNJk4Bx2BPAzyecA4NAHW0V5rp3xjsP7RtbHxLoWreGpLo4gl1GArE5yBjcQCOo5xgZ5I&#10;r0qgDz/wl/yV74i/9w3/ANENXoFZdj4fsdO17VtZt1kF3qvk/aSWyp8pSq4Hbg1qUAFFFFABRRRQ&#10;AUUUUAFFFFABRRRQAUUUUAFFFFABRRRQAUUUUAFFFFABRRRQAUUUUAFFFFABRRRQAUUUUAFFFFAB&#10;RRRQAUUUUAFFFFABRRRQAUUUUAFFFFABRRRQAUUUUAFFFFABRRRQAUUUUAFFFFABXFfEn/j28Mf9&#10;jJYf+jK7Ws3WNEtNcjs0u/MxZ3kV7EUbGJI23Ln1HqKANKiiuD8T/FXSNB1c6JYWd9retDO6y0+I&#10;uYzgH5j+PQAkd8UAd5RXB+Gfinpmua0uhajp2oaHrLqGjtNRhKebkE/KfoO4Ge2a7ygDgvhYc2ni&#10;n/sZb7/0Ja72s3RtDsdBhuorCMot1dS3cxLZLSSHLH+mPQCtKgAooooA86+OX/JJdW/34P8A0cld&#10;xpH/ACBbD/r3j/8AQRXD/HL/AJJLq3+/B/6OSu40j/kC2H/XvH/6CKALtFFFABRRRQAUUUUAFeQe&#10;F9Ss/Cfxj8Y2OuzrbTatJFcWVxMcJIg3HaGPHG4D/gJ9BXr9YXiXwhoHi+1FtrVhHc+X9x8lZI8+&#10;jDkUAbgIIBByD0Iqjq+s6doOnSX+qXcVrbRjJeRsZ9gO59hXmF38DfCOlQSXR8RazplqOXY30cca&#10;/iU/maqeHfh98JZ9UVYteTW7sv8ALDd6ijlz7KoXd+tAGx8EY5JtE13V1t2t7HVNWmubSI9o+nH8&#10;v+A10upf8lS0D/sG3v8A6HDXUwwxW0CQwRJFFGNqIihVUegA6CuW1L/kqXh//sG3v/ocFAHWUUUU&#10;AFFFFABRRRQAUUUUAFFFFABRRRQAUUUUAFFFFABRRRQAUUUUAFFFFAHnPx0/5JNqn/XSD/0atd3p&#10;f/IJsv8Argn/AKCK4T46f8km1T/rpB/6NWu70v8A5BNl/wBcE/8AQRQBbooooAKKKKACiiigAryn&#10;457/AOyvDHltsf8AtyHa5UMFO1sHB6/SvVq8u+Nq503wt/2H7cfo9AHotneM8jWt0FS8QZZVztkX&#10;++ue3TI7E4PYm5VW+sY76JQWaOWNt8MyH5o2xjI/AkEHgg4NRWF7LK7Wt4ix3sQywU/LIv8AfTvj&#10;PbqDx6EgE97ZQahbNBcIShIIIOCpHRgRyCPWq1lc3EMwsL87psfurjACzgfTo4HUdO44yBo1U1Rr&#10;KPTZ5tQkSK1iUyPK7bRGF53Z7Edc9qAPKv2cf+Seah/2FZP/AEVFXsFeQfs4/wDJPdQ/7Csn/oqK&#10;vX6ACiiigAooooAKKKKACiiigAooooAKKKKACiiigAooooAKKKKACiiigAooooAKKKKACiiigAoo&#10;ooAKKKKACiiigAooooAKKKKACiiigAooooAKKKKACiiigAooooAKKKKACiiigAooooAKKKKACiii&#10;gAooooAKKKKACiiigAooooAKKKKACiiigAooooAKKKKACiiigAooooAKKKKACiiigArlviT/AMk3&#10;8Qf9eb11Nct8Sf8Akm/iD/rzegDqaKKKACiiigAooooAKp6ppVhrWny2Gp2kN3ayj54pV3A+h9iP&#10;XtVyvLfiv4d8b3TJrPhHWr1BBDtl06CUozYyd6Y6nB6deOPSgCWb4DeC2naW2XUrIN/Bb3ZwP++g&#10;T+tZ9x8Jvhxo2qadb6vcX0899IYrWC6unIlYYyBsAx1HcVleDNM1Txjp5e0+KOtR3kXF1ZSx4mgb&#10;oQQX6Z7jjtwc1leOfBWu2Hi/wjbXPjO/vZr67aO3uJVw1swKfMoyeeR6dKAPfdO02x0ixjstOtYb&#10;W2jGEiiUKornPiD/AMgbTP8AsNWH/pQlQ+EvB+u+H9VmutT8Y3+swPFsWC4UgK2R8w+Y+n61N8Qv&#10;+QNpn/YasP8A0oSgDraKKKACiiigAooooAKKKKACiiigArx/4Qf8lD+J3/YVH/o24r2CvH/hB/yU&#10;P4nf9hUf+jbigD2CiiigAqnq2p22i6ReaneFhbWkTTSlFydqjJwKuVzPxF/5Jv4k/wCwdN/6AaAO&#10;gtLqK+soLuBt0M8ayxtjqrDI/Q14h4cl1E+LPitr9tZfb/EdhKYbBWjy6oDIq7V7/LGnA5O0Dvz6&#10;94V/5E/RP+vCD/0Wtcj4s+HuqTeJh4s8GarHpWuNH5VwkqZguV/2uDzjHUHO1ehGaAPP9B8R6n8Q&#10;PhZ40/4SxU1C00+18+yvprdYClyImOxSmFJVtuMckPg8OFHrHwxvL6/+GmgXGooy3BtQvzZyyKSq&#10;Mc9SyBWz71yt94J8feNnis/GWt6baaGrK01lpCvuuCpJG5mGR2PUjgHbkA16lbW0FlaQ2ttEsVvA&#10;ixxRoMKiqMAAegAoAo2WvWGoa3qmj28jNeaZ5X2pChAXzFLJg9DkDtWnXn/hL/kr3xF/7hv/AKIa&#10;vQKACiiigAooooAKKKKACiiigAooooAKKKKACiiigAooooAKKKKACiiigAooooAKKKKACiiigAoo&#10;ooAKKKKACiiigAooooAKKKKACiiigAooooAKKKKACiiigAooooAKKKKACiiigAooooAKKKKACiii&#10;gArP1bWrLRUtHvXZRd3cVnDtUnMkhwo9h71oVxXxI/49vDP/AGMdh/6MoA7WvnTw9qWp6L8Er7xZ&#10;4aH2vxFeajI2rXrRLJLbLkknkcjGxjkHHmMe3H0XXmGoeAPEfh7xXda/4A1Gyt0v2332l34byJH5&#10;+ZSoJHJzjjBzg4O0AHBa5qmpeJfgVF4n8RPJBrunakp0u/WMQSzqWXBXaBgYLfdxzED2r6Fsnmks&#10;LeS5TZO0SmRB/CxHI/OvNrL4f+JvEfiK21f4g6rZ3NvYy+dZ6VYKRAr8YLkgEgY6Hdn1xkH1CgDP&#10;0nWrHXIrqSwlMi2t1JaTZUrtkjOGHPX6+9aFcH8Lf+PTxT/2Ml9/6Etd5QAUUUUAedfHL/kkurf7&#10;8H/o5K7jSP8AkC2H/XvH/wCgiuH+OX/JJdW/34P/AEcldxpH/IFsP+veP/0EUAXaKKKACiiigAoo&#10;ooAK8j+GUsknxW+IivI7BbtQqliQPnkr1yvIL34deONF8Xax4h8Ia/YRnU5jLLbXUXBGSQM7WHGT&#10;zxQBHq2kN8R/jLqGiaxLKdA0GCJ/siMVE0jqrc49cnkc4UAYya6bWfg74M1TTGtrfSYtPuAmIbq1&#10;JR42HQ9cN075/PmuI0SL4lWPxYtdb1fwzDGmoIljfS2Z3RNGCMSnDttYADk4GBjAr0Lx/wCM77wp&#10;bWcOlaHc6rqN+XS3SJSVRhjlsc/xdPbqKAKHwj1vU9R8PX2l6zMbjUdEvpLCSdjkyBehJ7nqM9Tg&#10;E81q6l/yVLQP+wbe/wDocNUvhX4Vv/DHheV9YP8AxN9SuXvLsbs7WbouemccnHcnrV3Uj/xdLQB/&#10;1Db3/wBDhoA6yiiigAooooAKKKKACiiigAooooAKKKKACiiigAooooAKKKKACiiigAooooA85+On&#10;/JJtU/66Qf8Ao1a7vS/+QTZf9cE/9BFcJ8dP+STap/10g/8ARq13el/8gmy/64J/6CKALdFFFABR&#10;RRQBSTUY5NTuNPWOcSwRLKZGhbyyGJAAboT8pyBXhyeNtUc4PxWv1/7lBT/SvfqKAPB18Xasx4+K&#10;9+f+5O/+xrn/ABXrl7qF94cguvGtxriDVoZBbS6EbALg43hiBu64x719MV5X8cmkXR/DLQqryDXY&#10;CiuSFJ2vgEjn9KAPVK8P8TeJLxfE97EfiLfWYs7xjFbp4XMnkYbG0SdXHbPRh65r2LTdSTUI5FaM&#10;wXUB23Fu5y0bf1U9Q3cfiBeoA+fbbxxrMoIuPihfQSl3CJ/wiStvVT94YHTBHXp/Pe8PT2Xi7X7f&#10;SPEfjm516NSZ4dLuNG/s+O4dOfn4/ehfvbPbJyARXrl3ai6iADmOVDujlXqjevv9Oh6VkavpNl4p&#10;02TR9XjaO4jImjlhYo8Tr92eFuqsD+WcHIPIB59+zj/yTzUP+wrJ/wCioq9grx/9nH/knmof9hWT&#10;/wBFRV7BQAUUUUAFFFFABRRRQAUUUUAFFFFABRRRQAUUUUAFFFFABRRRQAUUUUAFFFFABRRRQAUU&#10;UUAFFFFABRRRQAUUUUAFFFFABRRRQAUUUUAFFFFABRRRQAUUUUAFFFFABRRRQAUUUUAFFFFABRRR&#10;QAUUUUAFFFFABRRRQAUUUUAFFFFABRRRQAUUUUAFFFFABRRRQAUUUUAFFFFABRRRQAUUUUAFct8S&#10;f+Sb+IP+vN66muW+JP8AyTfxB/15vQB1NFFFABRRRQAUUUUAFFFFAHDeMPh1Frd6uu6DeNoviWH5&#10;kvYBgTcY2ygfeHbPPHqOK8z1XxNr+rfEjwRpXiPRWsNU07UB5ssZzFcBigDp7cHPJH8h9C0hRSwY&#10;qCR0JHSgBa5L4hf8gbS/+w1Yf+lCV01xe2tpJbx3E8cT3EnlQq7Y8x8E7R6nAP5VzXxBGdH0z/sN&#10;af8A+lCUAdZRRRQAUUUUAFFFFABRRRQAUUUUAFeP/CD/AJKH8Tv+wqP/AEbcV7BXj/wg/wCSh/E7&#10;/sKj/wBG3FAHsFFFFABXM/EX/km/iT/sHTf+gGumrL8R6R/b/hrU9IE3kG9tngEu3ds3KRnHegBn&#10;hT/kT9E/68IP/Ra1r1U0uxGmaRZWCuXW1gSEORywVQM/pVugAooooA8/8Jf8le+Iv/cN/wDRDV6B&#10;WBpPhkaX4u8Ra8LoyHWfs2YdmPK8lCnXPOc56DFb9ABRRRQAUUUUAFFFFABRRRQAUUUUAFFFFABR&#10;RRQAUUUUAFFFFABRRRQAUUUUAFFFFABRRRQAUUUUAFFFFABRRRQAUUUUAFFFFABRRRQAUUUUAFFF&#10;FABRRRQAUUUUAFFFFABRRRQAUUUUAFFFFABRRRQAVxXxJ/49vDH/AGMlh/6MrtaxPEvh/wD4SGLT&#10;E+0eQbHUre/B2bt/lNu2+2eme1AG3RRRQAUUUUAcF8Lf+PTxT/2Mt9/6Etd7WF4X8Nr4ag1ONbk3&#10;Bv8AUp79iU27TIc7ffAA571u0AFFFFAHnXxy/wCSS6t/vwf+jkruNI/5Ath/17x/+giuI+OX/JJd&#10;W/34P/RyV3Gkf8gWx/694/8A0EUAXKKKKACiiigAooooAKKKKACiiigArkdS/wCSq+H/APsGXv8A&#10;6HDXXVyGp/8AJVvD/wD2DL3/ANDhoA6+iiigAooooAKKKKACiiigAooooAKKKKACiiigAooooAKK&#10;KKACiiigAooooA85+On/ACSbVP8ArpB/6NWu70v/AJBNl/1wT/0EVwnx0/5JNqn/AF0g/wDRq13e&#10;l/8AIJsv+uCf+gigC3RRRQAUUUUAFFFFABXlnxv/AOQb4W/7D0H8mr1OvLPjf/yDfC3/AGHoP5NQ&#10;B3+raXLdMl7YSrb6nAMQysPlcdTHIB1Q/mDyOaXR9Yj1WORHia2vrchLm1kPzxMen1U9Qw4I98ga&#10;dY2taK97LFqGnyrbarbjEUrA7JF7xyAdUP5g8j3ANmq93aJdouWKSxtuilX7yN6j+o6EcVW0jVk1&#10;SGRWia2vYCEubVz80Tf1U9Qw4I/EDRoA8g/Zyx/wr7UMcj+1pMZ/65RV6/Xj/wCzj/yTzUP+wrJ/&#10;6Kir2CgAooooAKKKKACiiigAooooAKKKKACiiigAooooAKKKKACiiigAooooAKKKKACiiigAoooo&#10;AKKKKACiiigAooooAKKKKACiiigAooooAKKKKACiiigAooooAKKKKACiiigAooooAKKKKACiiigA&#10;ooooAKKKKACiiigAooooAKKKKACiiigAooooAKKKKACiiigAooooAKKKKACiiigAooooAK5b4k/8&#10;k38Qf9eb11Nct8Sf+Sb+IP8ArzegDqaKKKACiiigAooooAKKKKACiim71wTuGAcHnpQBn6vY6Zre&#10;nTadfmOSGTqN4DIwPDKeoYEZB7EV5/4i1e506DTPD+uXCzS/2tZNZahxi6jW4jJD4+7Io69Aeo7i&#10;u3n8HeGLq5kubjw5pE08rF5JZLKNmdjySSVyTXJ/EDwT4Zbw9bQw6Fp9s0+o2cBltrZInVXmVSAw&#10;AIyCR+NAHoZnhHWWP/voU37XbDrcRf8AfYrgNL8P+HtK1GPw/wCIPDujSTOMWGoNp8QW8UD7rfLx&#10;KBnI/iAyO4HSnwJ4QPXwron/AIL4v/iaANn7Za/8/MP/AH8FH2y1/wCfmH/v4Kxf+EC8H/8AQq6J&#10;/wCC+L/4mj/hAvB//Qq6J/4L4v8A4mgDa+2Wv/PzD/38FH2y1/5+Yf8Av4Kxf+EC8H/9Cron/gvi&#10;/wDiaP8AhAvB/wD0Kuif+C+L/wCJoA2vtlr/AM/MP/fwUfbLX/n5h/7+CsX/AIQLwf8A9Cron/gv&#10;i/8AiaP+EC8H/wDQq6J/4L4v/iaANr7Za/8APzD/AN/BS/bLb/n4h/77FYn/AAgXg/8A6FXRP/Bf&#10;F/8AE0f8IH4P/wChV0T/AMF8X/xNAG8JomxtlQ56YYV4n8M9d0fRPiH8Sf7W1WxsPO1U+X9ruEi3&#10;4lnzjcRnGR09RXqtv4P8MWk8U9t4c0iGaJg8ckVlGrIw5BBAyDWPqXwo8D6tqNxqF7oMUl1cyGSV&#10;1mlTcx6nCsBknk0AaX/Cd+D/APoa9D/8GMP/AMVR/wAJ34P/AOhr0P8A8GMP/wAVWF/wpb4e/wDQ&#10;ur/4Fz//ABdJ/wAKV+Hv/QvL/wCBc/8A8XQBvf8ACd+D/wDoa9D/APBjD/8AFUf8J34P/wChr0P/&#10;AMGMP/xVYX/Clvh6P+ZdX/wLn/8Ai65D4p/DPwf4e+G2rappWipb3sHk+XKJ5GK7pkU8MxHQkUAe&#10;mf8ACd+D/wDoa9D/APBjD/8AFUf8J34P/wChr0P/AMGMP/xVcX4S+E3gbUvBehXt3oKS3Nzp9vNL&#10;J9olBZ2jVmPDdyTWv/wpb4en/mXV/wDAuf8A+LoA3f8AhO/B/wD0Neh/+DGH/wCKo/4Tvwf/ANDX&#10;of8A4MYf/iqwf+FK/D3/AKF5f/Auf/4unD4MfD4f8y6n/gTN/wDF0Abn/Cd+D/8Aoa9D/wDBjD/8&#10;VR/wnfg//oa9D/8ABjD/APFV5J4a+HPhO9+Lfi7RrjSVk0+xiga2hM8mIyyqW5DZPJ7niu+PwX+H&#10;x/5l1P8AwKn/APi6AN3/AITvwf8A9DXof/gxh/8AiqP+E78H/wDQ16H/AODGH/4qsH/hSvw9/wCh&#10;eX/wLn/+Lo/4Ur8Pf+heX/wLn/8Ai6AN7/hO/B//AENeh/8Agxh/+Ko/4Tvwf/0Neh/+DGH/AOKr&#10;B/4Ur8Pf+heX/wAC5/8A4uj/AIUr8Pf+heX/AMC5/wD4ugDe/wCE78H/APQ16H/4MYf/AIqj/hO/&#10;B/8A0Neh/wDgxh/+KrB/4Ur8Pf8AoXl/8C5//i6P+FK/D3/oXl/8C5//AIugDe/4Tvwf/wBDXof/&#10;AIMYf/iqP+E78H/9DXof/gxh/wDiqwf+FK/D3/oXl/8AAuf/AOLo/wCFK/D3/oXl/wDAuf8A+LoA&#10;3v8AhO/B/wD0Neh/+DGH/wCKo/4Tvwf/ANDXof8A4MYf/iqwf+FK/D3/AKF5f/Auf/4uj/hSvw9/&#10;6F5f/Auf/wCLoA3v+E78H/8AQ16H/wCDGH/4qj/hO/B//Q16H/4MYf8A4qsH/hSvw9/6F5f/AALn&#10;/wDi6P8AhSvw9/6F5f8AwLn/APi6AN7/AITvwf8A9DXof/gxh/8AiqP+E78H/wDQ16H/AODGH/4q&#10;sH/hSvw9/wCheX/wLn/+Lo/4Ur8Pf+heX/wLn/8Ai6AN7/hO/B//AENeh/8Agxh/+Ko/4Tvwf/0N&#10;eh/+DGH/AOKrB/4Ur8Pf+heX/wAC5/8A4uj/AIUr8Pf+heX/AMC5/wD4ugDe/wCE78H/APQ16H/4&#10;MYf/AIqj/hO/B/8A0Neh/wDgxh/+KrB/4Ur8Pf8AoXl/8C5//i6P+FK/D3/oXl/8C5//AIugDe/4&#10;Tvwf/wBDXof/AIMYf/iqP+E78H/9DXof/gxh/wDiqwf+FK/D3/oXl/8AAuf/AOLo/wCFK/D3/oXl&#10;/wDAuf8A+LoA3v8AhO/B/wD0Neh/+DGH/wCKo/4Tvwf/ANDXof8A4MYf/iqwf+FK/D3/AKF5f/Au&#10;f/4uj/hSvw9/6F5f/Auf/wCLoA3v+E78H/8AQ16H/wCDGH/4qj/hO/B//Q16H/4MYf8A4qsH/hSv&#10;w9/6F5f/AALn/wDi6P8AhSvw9/6F5f8AwLn/APi6AN7/AITvwf8A9DXof/gxh/8AiqP+E78H/wDQ&#10;16H/AODGH/4qsH/hSvw9/wCheX/wLn/+Lo/4Ur8Pf+heX/wLn/8Ai6AN7/hO/B//AENeh/8Agxh/&#10;+Ko/4Tvwf/0Neh/+DGH/AOKrB/4Ur8Pf+heX/wAC5/8A4uj/AIUr8Pf+heX/AMC5/wD4ugDe/wCE&#10;78H/APQ16H/4MYf/AIqj/hO/B/8A0Neh/wDgxh/+KrB/4Ur8Pf8AoXl/8C5//i6P+FK/D3/oXl/8&#10;C5//AIugDe/4Tvwf/wBDXof/AIMYf/iqP+E78H/9DXof/gxh/wDiqwf+FK/D3/oXl/8AAuf/AOLo&#10;/wCFK/D3/oXl/wDAuf8A+LoA3v8AhO/B/wD0Neh/+DGH/wCKo/4Tvwf/ANDXof8A4MYf/iqwf+FK&#10;/D3/AKF5f/Auf/4uj/hSvw9/6F5f/Auf/wCLoA3v+E78H/8AQ16H/wCDGH/4qj/hO/B//Q16H/4M&#10;Yf8A4qsH/hSvw9/6F5f/AALn/wDi6P8AhSvw9/6F5f8AwLn/APi6AN7/AITvwf8A9DXof/gxh/8A&#10;iqP+E78H/wDQ16H/AODGH/4qsH/hSvw9/wCheX/wLn/+Lo/4Ur8Pf+heX/wLn/8Ai6AN7/hO/B//&#10;AENeh/8Agxh/+Ko/4Tvwf/0Neh/+DGH/AOKrB/4Ur8Pf+heX/wAC5/8A4uj/AIUr8Pf+heX/AMC5&#10;/wD4ugDe/wCE78H/APQ16H/4MYf/AIqj/hO/B/8A0Neh/wDgxh/+KrB/4Ur8Pf8AoXl/8C5//i6P&#10;+FK/D3/oXl/8C5//AIugDe/4Tvwf/wBDXof/AIMYf/iqP+E78H/9DXof/gxh/wDiqwf+FK/D3/oX&#10;l/8AAuf/AOLo/wCFK/D3/oXl/wDAuf8A+LoA3v8AhO/B/wD0Neh/+DGH/wCKo/4Tvwf/ANDXof8A&#10;4MYf/iqwf+FK/D3/AKF5f/Auf/4uj/hSvw9/6F5f/Auf/wCLoA3v+E78H/8AQ16H/wCDGH/4qj/h&#10;O/B//Q16H/4MYf8A4qsH/hSvw9/6F5f/AALn/wDi6P8AhSvw9/6F5f8AwLn/APi6AN7/AITvwf8A&#10;9DXof/gxh/8AiqP+E78H/wDQ16H/AODGH/4qsH/hSvw9/wCheX/wLn/+Lo/4Ur8Pf+heX/wLn/8A&#10;i6AN7/hO/B//AENeh/8Agxh/+Ko/4Tvwf/0Neh/+DGH/AOKrB/4Ur8Pf+heX/wAC5/8A4uj/AIUr&#10;8Pf+heX/AMC5/wD4ugDe/wCE78H/APQ16H/4MYf/AIqj/hO/B/8A0Neh/wDgxh/+KrB/4Ur8Pf8A&#10;oXl/8C5//i6P+FK/D3/oXl/8C5//AIugDe/4Tvwf/wBDXof/AIMYf/iqP+E78H/9DXof/gxh/wDi&#10;qwf+FK/D3/oXl/8AAuf/AOLo/wCFK/D3/oXl/wDAuf8A+LoA3v8AhO/B/wD0Neh/+DGH/wCKo/4T&#10;vwf/ANDXof8A4MYf/iqwh8F/h6P+ZdX/AMCp/wD4uvOfjT8PvC3hbwjYX2i6StrcSalHA7rNI25D&#10;HISMMxHVRQB7H/wnfg//AKGvQ/8AwYw//FUf8J34P/6GvQ//AAYw/wDxVYh+DPw+P/Mux/8AgTN/&#10;8XTP+FLfD3/oXl/8C5//AIugDe/4Tvwf/wBDXof/AIMYf/iqP+E78H/9DXof/gxh/wDiqwf+FLfD&#10;3/oXl/8AAuf/AOLp4+DPw+H/ADLsf/gTN/8AF0Abf/Cd+D/+hr0P/wAGMP8A8VR/wnfg/wD6GvQ/&#10;/BjD/wDFV5N8J/h14T8RaFrM2q6QlzJb6xPbxMZpAVjVUIX5WGep5967w/Bf4en/AJl1f/Aqf/4u&#10;gDd/4Tvwf/0Neh/+DGH/AOKo/wCE78H/APQ16H/4MYf/AIqsH/hSvw9/6F5f/Auf/wCLo/4Ur8Pf&#10;+heX/wAC5/8A4ugDB+Mnizw5qfww1Oz0/X9Lu7mR4dkNveRyO2JVJwFJPQE16hpP/IGsf+veP/0E&#10;VyEfwa+H8UiSL4djJRtwDXEzDPuC+CPY8V3QAVQqgBQMAAdKAFooooAKKKKACiiigAooooAKKKKA&#10;CuQ1P/kq/h//ALBl7/6HDXX1yGp/8lX8P/8AYMvf/Q4aAOvooooAKKKKACiiigAooooAKKKKACii&#10;igAooooAKKKKACiiigAooooAKKKKAPOfjp/ySbVP+ukH/o1a7vS/+QTZf9cE/wDQRXCfHT/kk2qf&#10;9dIP/Rq13el/8gmy/wCuCf8AoIoAt0UUUAFFFFABRRRQAV5T8dZ1ttF8N3D/AHItchdvmC8BXPU8&#10;D8SBXq1eU/HW3iu9G8NW1wu6GbW4Y5FyRlSrgjI56UAdpF4+8HywpKPFOjKrjID30an8ic07/hO/&#10;B/8A0Neh/wDgxh/+KrFPwb+H7dfDkX4Tyj/2emf8KW+Hv/Qur/4FT/8AxdAFrU/E3hG5mjvrLxfo&#10;MGpQLtjlOoRbXXqY5Bu5U/mDyPe1p/xE8KXlks8viDSrZwxjeOW+iGHXGQDnDDkfMODmsv8A4Ut8&#10;Pf8AoXV/8Cp//i6P+FL/AA+wR/wjqc/9PU3/AMXQBzn7OP8AyTzUP+wrJ/6Kir2CszQvD2k+GdO/&#10;s/RrGKztdxcpHn5mIAJJPJOAOT6CtOgAooooAKKKKACiiigAooooAKKKKACiiigAooooAKKKKACi&#10;iigAooooAKKKKACiiigAooooAKKKKACiiigAooooAKKKKACiiigAooooAKKKKACiiigAooooAKKK&#10;KACiiigAooooAKKKKACiiigAooooAKKKKACiiigAooooAKKKKACiiigAooooAKKKKACiiigAoooo&#10;AKKKKACiiigAooooAK5b4k/8k38Qf9eb11Nct8Sf+Sb+IP8ArzegDqaKKKACiiigAooooAKKKKAC&#10;vni/GPgz8TAO3iV//R0FfQ9cVN8M9Jn8Ma7oDXl8LXWb431w4ZN6OWRsL8uAMoOoJ680AdjAMW8Y&#10;9FH8q5nx9/yB9N/7DNh/6UJWprdrqj2UUmjXYivLZt6xSgGO4AGDG5xkA/3h0PPPSuY1/W4Ne8O2&#10;LpG9vdQa1YR3VpLxJbv9oj+Vv6HoRgigDsdU0qx1qxay1C3WeBmVtpJBDA5BBHIII6irYGBgUtFA&#10;BRRRQAUUUUAFFFFABRRRQAUUUUAFFFFABXn/AMbf+SQ67/27/wDo+OvQK8/+Nv8AySHXf+3f/wBH&#10;x0AdB4E/5J54Z/7BVr/6KWugrn/An/JPPDP/AGCrX/0UtdBQAUUUUAeWeEP+S8+O/wDrhbf+gJXq&#10;deW+EVx8ePHZ/wCmFr/6AtepUAFFFFABRRRQAUUUUAFFFFABRRRQAUUUUAFFFFABRRRQAUUUUAFF&#10;FFABRRRQAUUUUAFFFFABRRRQAUUUUAFFFFABRRRQAUUUUAFFFFABRRRQAUUUUAFFFFABRRRQAUUU&#10;UAFFFFABRRRQAUUUUAFFFFABXkP7Rf8AyIOm/wDYXi/9FS169XkX7RIz4D0weurxf+ipaAPXaKKK&#10;ACiiigDy34Ff8iz4g/7D9x/6BHXqVeXfAwY8N+IR6a/c/wDoEdeo0AFFFFABRRRQAUUUUAFFFFAB&#10;RRRQAUUUUAFFFFABXIan/wAlX8P/APYMvf8A0OGuvrkNT/5Kv4f/AOwZe/8AocNAHX0UUUAFFFFA&#10;BRRRQAUUUUAFFFFABRRRQAUUUUAFFFFABRRRQAUUUUAFFFFAHnPx0/5JNqn/AF0g/wDRq13el/8A&#10;IJsv+uCf+giuE+On/JJtU/66Qf8Ao1a7vS/+QTZf9cE/9BFAFuiiigAooooAKKKKACvLPjf/AMg3&#10;wt/2HoP5NXqdeW/G4Z07wqPXXrf+TUAepUUUUAFFFFABRRRQAUUUUAFFFFABRRRQAUUUUAFFFFAB&#10;RRRQAUUUUAFFFFABRRRQAUUUUAFFFFABRRRQAUUUUAFFFFABRRRQAUUUUAFFFFABRRRQAUUUUAFF&#10;FFABRRRQAUUUUAFFFFABRRRQAUUUUAFFFFABRRRQAUUUUAFFFFABRRRQAUUUUAFFFFABRRRQAUUU&#10;UAFFFFABRRRQAUUUUAFFFFABRRRQAUUUUAFct8Sf+Sb+IP8ArzeuprlviT/yTfxB/wBeb0AdTRRR&#10;QAUUUUAFFFFABRRRQAUUUUAc3daT4qkvZpLbxRbw2zOTHC2mK5Rew3bxn64rhPiB4U8RRR2euRa/&#10;bzanHd20MSCz8lJmMq+WJCGO4K2CMivX65Xx8caPpvvrNgP/ACYSgDN0OTxPr1k0sfiqG2uoW8u6&#10;tJNJXfBJjlW/efkehGCK0DonjPt4xth/3CV/+Lq3rnh+4nv4ta0adLXWIQELSZ8q5izzHKByR1we&#10;qn8QehoA5L+xPGn/AEOVt/4KU/8Ai6T+xPGv/Q5W3/gpT/4uuuooA5H+xPGv/Q5W3/gpT/4uj+xP&#10;Gv8A0OVt/wCClP8A4uuuooA5H+xPGv8A0OVt/wCClP8A4uj+xPGv/Q5W3/gpT/4uuuooA5H+xPGv&#10;/Q5W3/gpT/4ulGieNO/jG2/8FKf/ABddbRQBzlppXiiK5he68UQTwq4Mka6YqF1zyN284yO+K840&#10;bVfiB408Z+L7HTfF0WlWuj37QRRnTopcoXkVeSM8CPuT1r2qvH/hB/yUP4nf9hUf+jbigDYPhX4o&#10;dviRB/4J4f8ACk/4RX4o/wDRR7f/AME8P+Fek0UAebjwr8UO/wASIP8AwTw/4VR1v4c+PPEejz6V&#10;q3xBiuLKfb5kX9kRJu2sGHK4I5A6GvVq5v4gkj4c+JCCf+QZcDj/AK5mgDlbHwP8RNM062sLP4iw&#10;x2trCkMKf2PCdqKAFGTknAA5NTHwr8UO3xHt/wDwTw/4V2nhp2l8K6PI7FmayhZiTySUFalAHm3/&#10;AAivxR/6KPb/APgnh/wpw8K/E7v8SYR9NGg/wr0eigDySz+GPjew16/1u28fxJqN+qrczf2VGfMC&#10;gAfKTgYAHQCtQ+Ffif2+JEB+ujQ/4Vb8KzzSfFn4gwvK7RRf2d5aFiVTMDE4HbNd5QB5t/wivxR/&#10;6KPb/wDgnh/wo/4RX4o/9FHt/wDwTw/4V6TRQB5t/wAIr8Uf+ij2/wD4J4f8KP8AhFfij/0Ue3/8&#10;E8P+Fek0UAebf8Ir8Uf+ij2//gnh/wAKP+EV+KP/AEUe3/8ABPD/AIV6TRQB5t/wivxR/wCij2//&#10;AIJ4f8KP+EV+KP8A0Ue3/wDBPD/hXpNFAHm3/CK/FH/oo9v/AOCeH/Cj/hFfij/0Ue3/APBPD/hX&#10;pNFAHm3/AAivxR/6KPb/APgnh/wo/wCEV+KP/RR7f/wTw/4V6TRQB5t/wivxR/6KPb/+CeH/AAo/&#10;4RX4o/8ARR7f/wAE8P8AhXpNFAHm3/CK/FH/AKKPb/8Agnh/wo/4RX4o/wDRR7f/AME8P+Fek0UA&#10;ebf8Ir8Uf+ij2/8A4J4f8KP+EV+KP/RR7f8A8E8P+Fek0UAebf8ACK/FH/oo9v8A+CeH/Cj/AIRX&#10;4o/9FHt//BPD/hXpNFAHm3/CK/FH/oo9v/4J4f8ACj/hFfij/wBFHt//AATw/wCFek0UAebf8Ir8&#10;Uf8Aoo9v/wCCeH/Cj/hFfij/ANFHt/8AwTw/4V6TRQB5t/wivxR/6KPb/wDgnh/wo/4RX4o/9FHt&#10;/wDwTw/4V6TRQB5t/wAIr8Uf+ij2/wD4J4f8KP8AhFfij/0Ue3/8E8P+Fek0UAebf8Ir8Uf+ij2/&#10;/gnh/wAKP+EV+KP/AEUe3/8ABPD/AIV6TRQB5t/wivxR/wCij2//AIJ4f8KP+EV+KP8A0Ue3/wDB&#10;PD/hXpNFAHm3/CK/FH/oo9v/AOCeH/Cj/hFfij/0Ue3/APBPD/hXpNFAHm3/AAivxR/6KPb/APgn&#10;h/wo/wCEV+KP/RR7f/wTw/4V6TRQB5t/wivxR/6KPb/+CeH/AAo/4RX4o/8ARR7f/wAE8P8AhXpN&#10;FAHm3/CK/FH/AKKPb/8Agnh/wo/4RX4o/wDRR7f/AME8P+Fek0UAebf8Ir8Uf+ij2/8A4J4f8KP+&#10;EV+KP/RR7f8A8E8P+Fek0UAebf8ACK/FH/oo9v8A+CeH/Cj/AIRX4o/9FHt//BPD/hXpNFAHm3/C&#10;K/FH/oo9v/4J4f8ACj/hFfij/wBFHt//AATw/wCFek0UAebf8Ir8Uf8Aoo9v/wCCeH/Cj/hFfij/&#10;ANFHt/8AwTw/4V6TRQB5t/wivxR/6KPb/wDgnh/wo/4RX4o/9FHt/wDwTw/4V6TRQB5t/wAIr8Uf&#10;+ij2/wD4J4f8KP8AhFfij/0Ue3/8E8P+Fek0UAebf8Ir8Uf+ij2//gnh/wAKP+EV+KP/AEUe3/8A&#10;BPD/AIV6TRQB5t/wivxR/wCij2//AIJ4f8KP+EV+KP8A0Ue3/wDBPD/hXpNFAHm48K/E/v8AEiAf&#10;TRof8KyfEXws8aeLdPisdc8fRXVvFKJ0QaVHHhwCAcoQejH869erjviHK8Vp4dCMy7/ENgrYJGR5&#10;oOP0oAyT4U+Jvb4kw/8Aglg/wpv/AAivxR/6KPb/APgnh/wr0migDzb/AIRX4o/9FHt//BPD/hTh&#10;4U+Jvf4kw/8Aglg/wr0eigDyTQvhj438M2txbaR8QIreG4uGuZQdKjfdIwALZYk9FHHTitM+Ffif&#10;2+JEB+ujQ/4VpfDW5luLPxIJJGcR+Ir5EyxOF8zOPbkmu2oA82/4RX4o/wDRR7f/AME8P+FH/CK/&#10;FD/oo9v/AOCeH/CvSaKAPFvGy/E3wb4Vuddfx7FdpbsgaJdKhQncwXrtPdq9isZ2utPtrh1CtLEr&#10;kDoCQDXBfHL/AJJLq3+/B/6OSu40n/kDWP8A17x/+gigC5RRRQAUUUUAFFFFABRRRQAUUUUAFchq&#10;f/JV/D//AGDL3/0OGuvrkNT/AOSr+H/+wZe/+hw0AdfRRRQAUUUUAFFFFABRRRQAUUUUAFFFFABR&#10;RRQAUUUUAFFFFABRRRQAUUUUAec/HT/kk2qf9dIP/Rq13el/8gmy/wCuCf8AoIrhPjp/ySbVP+uk&#10;H/o1a7vS/wDkE2X/AFwT/wBBFAFuiiigAooooAKKKKACvKPjwk8uheHI7WURXDa3CsUhGdjlXwcd&#10;8GvV68t+Nxxp3hY+mvQfyagBdQ8O/FS0tfPg8fx3O1hvjXR4A2zuVGDuI67eM9ucAy2/h34kXdtH&#10;cW3xNtpYZVDo66PAQwPQjivTK5++gudCupNU06FprORi99ZRjJ95ox/e7sv8XUfN94A5f/hFfih/&#10;0UiD/wAE8P8AhUU/hj4qx28jw/EK2llUZWP+yYF3eozt4OOnv6da9GtLu3v7SK7tJlmglUMjqeCK&#10;noA86+C/ivWPGHgu4vtbuFuLqG+e3EqxqhZQiMMhQBn5yOAOAK9Frx/9nH/knmof9hWT/wBFRV7B&#10;QAUUUUAFFFFABRRRQAUUUUAFFFFABRRRQAUUUUAFFFFABRRRQAUUUUAFFFFABRRRQAUUUUAFFFFA&#10;BRRRQAUUUUAFFFFABRRRQAUUUUAFFFFABRRRQAUUUUAFFFFABRRRQAUUUUAFFFFABRRRQAUUUUAF&#10;FFFABRRRQAUUUUAFFFFABRRRQAUUUUAFFFFABRRRQAUUUUAFFFFABRRRQAUUUUAFct8Sf+Sb+IP+&#10;vN66muW+JP8AyTfxB/15vQB1NFFFABRRRQAUUUUAFc/4u8ZaP4K0r7dqsxG87YYIxmSZvRR/XtXQ&#10;V5J4lFnL+0P4bi1jabVdNLWSyH5PtG58deM8DA9QvtQAD4neOtTHm6N8Nr0W5OVku5SpdexAKr/M&#10;0jfFDxxpQ8zW/hte/ZwcvLZyl9i9yQFYfmRXrlFAGB4S8Y6P410gahpE5ZVO2WGQYkhb0Yf16GqX&#10;xB/5A+mf9hqw/wDShK5HwitpF8fPFkejhRZGzQ3SxfcFxuXPtuyX/wDHq674g/8AIG0z/sNWH/pQ&#10;lAHWUUUUAFFFFABRRRQAUUUUAFFFFABXj/wg/wCSh/E7/sKj/wBG3FewV4/8IP8AkofxO/7Co/8A&#10;RtxQB7BRRRQAVzPxE4+G/iT/ALB0/wD6Aa6aud8eW0954A8QW1rDJNPLYTLHHGpZnO04AA5JNAFv&#10;wr/yJ+if9eEH/ota16zPDlvLaeGNJtrhDHNDZQxyIeqsEAI/OptU1fTtEsmvdUvreztlODLPIEGf&#10;QZ6ng8DmgC7RXPaD478L+J5zb6PrVrczgZ8nJRyO5CsASPoK6GgDz/wl/wAle+Iv/cN/9ENXoFcT&#10;4Y068tvih47vpraWO1uzYC3mZcLLsgIbae+CQDXbUAFFFFABRRRQAUUUUAFFFFABRRRQAUUUUAFF&#10;FFABRRRQAUUUUAFFFFABRRRQAUUUUAFFFFABRRRQAUUUUAFFFFABRRRQAUUUUAFFFFABRRRQAUUU&#10;UAFFFFABRRRQAUUUUAFFFFABRRRQAUUUUAFFFFABXFfEj/j28M/9jJYf+jK7WuQ8f2V3fQeHVtLe&#10;Wcw6/ZTSiNSdkavlmOOw7mgDr6KKyNe8UaH4Yt0n1vVLeyV8+WJW+Z8YztUctjIzgcZoA16Kx9B8&#10;VaD4nheXRdVtr0J99Y3+dOSBuU/MM4OMjmtigDg/hb/x6eKf+xlvv/QlrvK434daZe6ZaeIfttu8&#10;BudevLiEOMFo2YAN9Dg49sV2VABRRRQB518cv+SS6t/vwf8Ao5K7nSP+QLYf9e8f/oIrhvjl/wAk&#10;l1b/AH4P/RyV3Gkf8gWw/wCveP8A9BFAF2iiigAooooAKKKKACiiigAooooAK5DU/wDkq/h//sGX&#10;v/ocNdfXIan/AMlX8P8A/YMvf/Q4aAOvooooAKKKKACiiigAooooAKKKKACiiigAooooAKKKKACi&#10;iigAooooAKKKKAPOfjp/ySbVP+ukH/o1a7vS/wDkE2X/AFwT/wBBFcJ8dP8Akk2qf9dIP/Rq13el&#10;/wDIJsv+uCf+gigC3RRRQAUUUUAFFFFABXlPx0kSLSfDMkjIiLrkLMznAACtyT6V6tXlnxwQPpfh&#10;dWGVbXYAQehyrUAep0VlMx0V8nnTGPJ72x/+N/8AoP8Au/d1aAOau7K58PX0uqaVE81jMxe+0+Nc&#10;kHvNEP7395R97qPm69DBPFcwRzwSJLFIoZHQ5DA9wakrKNq2lTyXNmjNaSsXuLZBkqx6yIPX+8o6&#10;8kDdkMAeafs4/wDJPNQ/7Csn/oqKvYK8g/ZxBHw91AHr/a0n/oqKvX6ACiiigAooooAKKKKACiii&#10;gAooooAKKKKACiiigAooooAKKKKACiiigAooooAKKKKACiiigAooooAKKKKACiiigAooooAKKKKA&#10;CiiigAooooAKKKKACiiigAooooAKKKKACiiigAooooAKKKKACiiigAooooAKKKKACiiigAooooAK&#10;KKKACiiigAooooAKKKKACiiigAooooAKKKKACiiigArlviT/AMk38Qf9eb11Nct8Sf8Akm/iD/rz&#10;egDqaKKKACiiigAooooAK5zxj4J0jxvpiWmqI6yQsXt7mE7ZIWPUqfQ4GQeDgegro68w+KXjrxd4&#10;IuYbrTNGtrrRmiHmXMis3lyZIw20jaMbcZ7nr2oArr4A+I+mERaV8RXmt1GFF9b7mH4ndmhvh/8A&#10;EXVN0Wr/ABEeK3cYdbGDaxHpkbcZpNM8W/FTV9Nh1Cw8N6BcW0yBo5Eu+G/8iVyXjbWPiK3i3wod&#10;R0extbtLpjYwwXGUnfK5D/MeOB6daAPY/B/gnR/BGmPZaTE+6Vg09xKQ0kzDoWOB0ycAcDJ9TVT4&#10;g/8AIG0z/sNWH/pQlQeEtT8fXmrTReKdC06wsliJjltpd7F8jj754xnt2qf4hf8AIG0z/sNaf/6U&#10;JQB1tFFFABRRRQAUUUUAFFFFABRRRQAV4/8ACD/kofxO/wCwqP8A0bcV7BXj/wAIP+Sh/E7/ALCo&#10;/wDRtxQB7BRRRQAUUVgeN7650zwLrl9ZzNDc29lLJFIoBKsFODzQBv14LcXGn+J/FvjnxN4ptXvt&#10;O8KMbaw01pf3ZZWZSSAP4mjHUEfPg5CivafD9zLe+G9Lu523TT2kUkjerMgJ/U15j4h0LXvBPjTV&#10;fEOg6Cuu+H9cj26rpSLucvyCwXBLAliejA73BA4IAOT3+GPiF4S1vUtK8Pw+Ftd8OQDUbebTXQh1&#10;CGQZaML83yY5GUOCD95a9o8A+IpPFfgXSdamXbPcQ4m4wDIjFHIHYFlJHsa8ohttX1nSr7wp4K+H&#10;t14XsdQKi+1TUQ0bmI53LhhlupAAZvlJ4Gcj2vRNIt9B0Kx0m0z5FnAkKFgMttGNxxxk9T7k0AX6&#10;K43w5rGoXnxJ8baXcXLSWVgbE2sRUYj8yEl8HGeSAea7KgAooooAKKKKACiiigAooooAKKKKACii&#10;igAooooAKKKKACiiigAooooAKKKKACiiigAooooAKKKKACiiigAooooAKKKKACiiigAooooAKKKK&#10;ACiiigAooooAKKKKACiiigAooooAKKKKACiiigAooooAKKK5bxxqd7pcOgvZXDQtPrdnbS4AO+N3&#10;2spz6g0AdTXzjYXWl2vhO6+KPi3R4te1LWdRNvY2k8gMMSDcMHcpC4COMkNwqYxkmvo6vCptC1v4&#10;dtqnh5/C8/ivwPqchkiht1LzWxbqCACwIAHPAyFYMrZFAGLqVzpt74Mh+KHg7SofD2qaPffZ7u2g&#10;YeTIpKrjCgBvvpnAXIZgc4Br6Js7lL2yt7qMEJPGsihuoBGefzrw+DQNW8fGx8PWvhGfwl4Ns7n7&#10;TeLcKY5bth/CFIByckZ5A65yAte6gBVCqAABgAdqAForkfAGsX2sWmvG+n842muXdrCcDIjVxtXj&#10;rjOPpiuuoAKKKKAPOvjl/wAkl1b/AH4P/RyV3Gkf8gWw/wCveP8A9BFcP8cv+SS6t/vwf+jkruNI&#10;/wCQLYf9e8f/AKCKALtFFFABRRRQAUUUUAFFFFABRRRQAVyGp/8AJV/D/wD2DL3/ANDhrr65DU/+&#10;Sr+H/wDsGXv/AKHDQB19FFFABRRRQAUUUUAFFFFABRRRQAUUUUAFFFFABRRRQAUUUUAFFFFABRRR&#10;QB5z8dP+STap/wBdIP8A0atd3pf/ACCbL/rgn/oIrhPjp/ySbVP+ukH/AKNWu70v/kE2X/XBP/QR&#10;QBbooooAKKKKAEJwpOCcdhXmq/EHxmw4+H9qfp4ltf8ACvSmVXUqwBUjBB71zn/CvvBv/Qq6Nz/0&#10;5R/4UAc4PHfjhvu/DqA/TxHbf4VxfxF8ReItYPhq31nwtFpEC61A6TLqsVyXbkbdqAEcEnPt716y&#10;PAPg5enhXRfxsIj/AOy1558WvDOhaPB4XuNK0bT7G4bXIIy9rbJGzKQxwdoGeQOtAHsvUYNeXX/j&#10;LxT4Yv8AULeDwfBc6RBNstmbW4EKruIzgjKoeDtI+XnnAAHqNYFx4G8J3dzLc3PhvSZp5nMkkj2a&#10;FnYnJJOOSTQBy48d+OCSB8OoCRwf+KjtuP0pJZfG3jhBpF3pEXhnS5P+P66h1OO6nkj/AOecewYQ&#10;noWPbPXodNvAvhHSJnll8MaRJYyMWMj2UbG3J65yPuf+g/7v3bj+ANCg1Ow1LR7WPRbyzlDGTTol&#10;iE8ZxvikUDDKwHfkEAgjuAcR+zj/AMk81D/sKyf+ioq9grx/9nH/AJJ5qH/YVk/9FRV7BQAUUUUA&#10;FFFFABRRRQAUUUUAFFFFABRRRQAUUUUAFFFFABRRRQAUUUUAFFFFABRRRQAUUUUAFFFFABRRRQAU&#10;UUUAFFFFABRRRQAUUUUAFFFFABRRRQAUUUUAFFFFABRRRQAUUUUAFFFFABRRRQAUUUUAFFFFABRR&#10;RQAUUUUAFFFFABRRRQAUUUUAFFFFABRRRQAUUUUAFFFFABRRRQAUUUUAFct8Sf8Akm/iD/rzeupr&#10;lviT/wAk38Qf9eb0AdTRRRQAUUUUAFFFFABTJoYriF4Zo0kikUq6OMhgeoI7in0UAeWX/gzXPAd9&#10;NrfgD9/ZSMZLzQZm+Rx3MPofQflkfLXMa7490nxp43+HsmntLFcQakVubWdCskDloxg9j04I9Oxy&#10;K96rnb3wL4av/EcHiCfSov7VgZXS4QlCWXoWAOGI9SCenoKAOirkviF/yBtL/wCw1Yf+lCV1tcn8&#10;QRnR9M/7DVh/6UJQB1lFFFABRRRQAUUUUAFFFFABRRRQAV4/8IP+Sh/E7/sKj/0bcV7BXj/wg/5K&#10;H8Tv+wqP/RtxQB7BRRRQAVzPxF/5Jv4k/wCwdP8A+gGumrmPiLn/AIVv4kwCf+JdN0H+waANDwr/&#10;AMifon/XhB/6LWtesjwqCvhDRFIwRYQAj/tmta9ABRRRQB5/4S/5K98Rf+4b/wCiGr0CuA8JA/8A&#10;C3viLx1/s3/0Q1d/QAUUUUAFFFFABRRRQAUUUUAFFFFABRRRQAUUUUAFFFFABRRRQAUUUUAFFFFA&#10;BRRRQAUUUUAFFFFABRRRQAUUUUAFFFFABRRRQAUUUUAFFFFABRRRQAUUUUAFFFFABRRRQAUUUUAF&#10;FFFABRRRQAUUUUAFcV8SP+Pbwz/2Mlh/6Mrta4r4kAm18M9ePEdgf/IlAHa0UUUAFFFFAHB/C3/j&#10;08U/9jLff+hLXeVwfwtBFn4oz38SX3/oQrvKACiiigDzr45f8kl1b/fg/wDRyV3Gkf8AIFsP+veP&#10;/wBBFcR8cv8Akkurf78H/o5K7jSP+QLY/wDXvH/6CKALlFFFABRRRQAUUUUAFFFFABRRRQAVyGp/&#10;8lX8P/8AYMvf/Q4a6+uQ1P8A5Kv4f/7Bl7/6HDQB19FFFABRRRQAUUUUAFFFFABRRRQAUUUUAFFF&#10;FABRRRQAUUUUAFFFFABRRRQB5z8dP+STap/10g/9GrXd6X/yCbL/AK4J/wCgiuE+On/JJtU/66Qf&#10;+jVru9L/AOQTZf8AXBP/AEEUAW6KKKACiiigAooooAK8p+OkazaR4ZikUNG+uQqynuCrV6tXlnxw&#10;/wCQZ4X/AOw7B/JqAPQFuJNMnS3umZ7WRgsFwxJKE9Ec/oGPXoeeW06ZNDHcQvDNGskUilXRhkMD&#10;1BrIgmm0a4SzvJGlsXIS3unOSh6COQ+vox69DzjIBtEAjBGQay1zoz7Sc6acBT/z7H0P/TP/ANB/&#10;3fu6lFAHj/7OP/JPNQ/7Csn/AKKir2CvH/2cf+Seah/2FZP/AEVFXsFABRRRQAUUUUAFFFFABRRR&#10;QAUUUUAFFFFABRRRQAUUUUAFFFFABRRRQAUUUUAFFFFABRRRQAUUUUAFFFFABRRRQAUUUUAFFFFA&#10;BRRRQAUUUUAFFFFABRRRQAUUUUAFFFFABRRRQAUUUUAFFFFABRRRQAUUUUAFFFFABRRRQAUUUUAF&#10;FFFABRRRQAUUUUAFFFFABRRRQAUUUUAFFFFABRRRQAVy3xJ/5Jv4g/683rqa5b4k/wDJN/EH/Xm9&#10;AHU0UUUAFFFFABRRRQAUUUUAFFFFAGVr+lXOqWSCxv5bG+gcS28yHKhwCMOvRlIJBB9cjkCuQ1zX&#10;Tquk2lhfQfY9Ys9Y08XVtuyObhMOh/iRux69jg1vXXhO7urua4Xxf4ht1lYsIYZIAiZ7KDETj6mu&#10;K+IPgOf+z9P1CPxRrE+pwX9vFZy3bQssTPKi5IWNScHBxnqBwaAPW6K860HTL3VTNY3vi/xLZava&#10;AC5tDNbH6Oh8n5kPY/geRWz/AMIVef8AQ7eJ/wDv9b//ABmgDrKK5L/hCrz/AKHfxR/3+t//AIzR&#10;/wAIVef9Dv4o/wC/1v8A/GaAOtorkv8AhCrz/od/FH/f63/+M0f8IVef9Dv4o/7/AFv/APGaAOto&#10;rkv+EKvP+h38Uf8Af63/APjNH/CFXn/Q7+KP+/1v/wDGaAOtorkv+EKvP+h38Uf9/rf/AOM0v/CF&#10;Xn/Q7eJ/+/1v/wDGaAOsrx/4Qf8AJQ/id/2FR/6NuK7u08KXlrdQzN4v8Q3CxOHMMz25SQA52tiE&#10;HB6HBBrjbv4M3X/CRatq2keNtW0n+07lriaK1yuWYlsEq67gCzYyOAfxoA9Xoryf/hUfiT/oqXiP&#10;/v7J/wDHaP8AhUfiX/oqfiP/AL+Sf/HaAPWKQgEYIyD1BrygfCPxJ3+KXiP/AL+yf/Ha5/x14J8S&#10;eD/Bd/r0XxH8R3Mlr5eImuZFDbpFTrvOPvZ/CgD3iivF/D/w28Sa14b0vVX+JniOJr20iuTGJ5CE&#10;3oGxnzOcZxmtD/hUfiTt8UvEf/f2T/47QB6xRXk//Co/En/RUvEf/f2T/wCO04fCPxF3+KPiX8Jp&#10;P/jlAHqoUAkgAE9TjrS18+aJ4T8T6p8QfEHhqT4jeIUj0pI3WZbmTMm8BhkeZxjOPf26V1h+EfiP&#10;t8UfEn/f2T/45QB6vRXk/wDwqPxL/wBFT8R/9/JP/jtH/Co/Ev8A0VPxH/38k/8AjtAHrFFeT/8A&#10;Co/Ev/RU/Ef/AH8k/wDjtH/Co/Ev/RU/Ef8A38k/+O0AesUV5P8A8Kj8S/8ARU/Ef/fyT/47R/wq&#10;PxL/ANFT8R/9/JP/AI7QB6xRXk//AAqPxL/0VPxH/wB/JP8A47R/wqPxL/0VPxH/AN/JP/jtAHrF&#10;FeT/APCo/Ev/AEVPxH/38k/+O0f8Kj8S/wDRU/Ef/fyT/wCO0AesUV5P/wAKj8S/9FT8R/8AfyT/&#10;AOO0f8Kj8S/9FT8R/wDfyT/47QB6xRXk/wDwqPxL/wBFT8R/9/JP/jtH/Co/Ev8A0VPxH/38k/8A&#10;jtAHrFFeT/8ACo/Ev/RU/Ef/AH8k/wDjtH/Co/Ev/RU/Ef8A38k/+O0AesUV5P8A8Kj8S/8ARU/E&#10;f/fyT/47R/wqPxL/ANFT8R/9/JP/AI7QB6xRXk//AAqPxL/0VPxH/wB/JP8A47R/wqPxL/0VPxH/&#10;AN/JP/jtAHrFFeT/APCo/Ev/AEVPxH/38k/+O0f8Kj8S/wDRU/Ef/fyT/wCO0AesUV5P/wAKj8S/&#10;9FT8R/8AfyT/AOO0f8Kj8S/9FT8R/wDfyT/47QB6xRXk/wDwqPxL/wBFT8R/9/JP/jtH/Co/Ev8A&#10;0VPxH/38k/8AjtAHrFFeT/8ACo/Ev/RU/Ef/AH8k/wDjtH/Co/Ev/RU/Ef8A38k/+O0AesUV5P8A&#10;8Kj8S/8ARU/Ef/fyT/47R/wqPxL/ANFT8R/9/JP/AI7QB6xRXk//AAqPxL/0VPxH/wB/JP8A47R/&#10;wqPxL/0VPxH/AN/JP/jtAHrFFeT/APCo/Ev/AEVPxH/38k/+O0f8Kj8S/wDRU/Ef/fyT/wCO0Aes&#10;UV5P/wAKj8S/9FT8R/8AfyT/AOO0f8Kj8S/9FT8R/wDfyT/47QB6xRXk/wDwqPxL/wBFT8R/9/JP&#10;/jtH/Co/Ev8A0VPxH/38k/8AjtAHrFFeT/8ACo/Ev/RU/Ef/AH8k/wDjtH/Co/Ev/RU/Ef8A38k/&#10;+O0AesUV5P8A8Kj8S/8ARU/Ef/fyT/47R/wqPxL/ANFT8R/9/JP/AI7QB6xRXk//AAqPxL/0VPxH&#10;/wB/JP8A47R/wqPxL/0VPxH/AN/JP/jtAHrFFeT/APCo/Ev/AEVPxH/38k/+O0f8Kj8S/wDRU/Ef&#10;/fyT/wCO0AesUV5P/wAKj8S/9FT8R/8AfyT/AOO0f8Kj8S/9FT8R/wDfyT/47QB6xRXk/wDwqPxL&#10;/wBFT8R/9/JP/jtH/Co/Ev8A0VPxH/38k/8AjtAHrFFeT/8ACo/Ev/RU/Ef/AH8k/wDjtH/Co/Ev&#10;/RU/Ef8A38k/+O0AesUV5P8A8Kj8S/8ARU/Ef/fyT/47R/wqPxL/ANFT8R/9/JP/AI7QB6xRXk//&#10;AAqPxL/0VPxH/wB/JP8A47R/wqPxL/0VPxH/AN/JP/jtAHrFIyq2Nyg4ORkd68pHwj8R9/il4k/7&#10;+yf/AByuO+JXhrxP4D0G01OH4h+Irsz3i2pje5kXG5WbdkSf7HT3oA+iKK8pPwk8Q9vij4l/7/Sf&#10;/HKb/wAKj8Sf9FS8R/8Af2T/AOO0AesUV5P/AMKj8Sf9FS8R/wDf2T/47Th8I/EPf4o+Jf8Av9J/&#10;8coA9W6dKK+ffAPhPxP4y0zUbub4jeIrY2eoS2QVLmRt4RVO7/WcZ3dPaurPwj8R9vil4k/7+yf/&#10;ABygD1eivJ/+FR+Jf+ip+I/+/kn/AMdo/wCFR+JP+ipeI/8Av7J/8doA1Pjj/wAkl1b/AH4P/RyV&#10;3Gk/8gax/wCveP8A9BFeWXfwT1XU4fsuqfEXXb2yZgZbeYs6uAQejSEZ9yDXrdvAltbRQR52RIEX&#10;JycAYFAElFFFABRRRQAUUUUAFFFFABRRRQAVyGp/8lX8P/8AYMvf/Q4a6+uQ1P8A5Kv4f/7Bl7/6&#10;HDQB19FFFABRRRQAUUUUAFFFFABRRRQAUUUUAFFFFABRRRQAUUUUAFFFFABRRRQB5z8dP+STap/1&#10;0g/9GrXd6X/yCbL/AK4J/wCgiuE+On/JJtU/66Qf+jVru9L/AOQTZf8AXBP/AEEUAW6KKKACiiig&#10;AooooAK8t+NvOn+FRjP/ABP7f+TV6lXlHx3ilm0Tw3FDObeV9bhVJlGTGxVwGHPbrQB6vTJoYriF&#10;4Zo1kicbWRhkEe9eWH4SeIccfFDxLn/rtJ/8cpP+FR+I/wDoqXiT/v7J/wDHaAPRIHk0yZLS4kaS&#10;1chbedzkqe0bnufRu/Q843adeSTfB3X7iF4Zvid4gkicbXR3kZWHoQZaf/wqPxJj/kqXiPP/AF1k&#10;/wDjtAFf9nH/AJJ5qH/YVk/9FRV7BXLeAfBFp4B8PNpNpdzXXmzm4lllAGXKqpwB0GFHBJ7811NA&#10;BRRRQAUUUUAFFFFABRRRQAUUUUAFFFFABRRRQAUUUUAFFFFABRRRQAUUUUAFFFFABRRRQAUUUUAF&#10;FFFABRRRQAUUUUAFFFFABRRRQAUUUUAFFFFABRRRQAUUUUAFFFFABRRRQAUUUUAFFFFABRRRQAUU&#10;UUAFFFFABRRRQAUUUUAFFFFABRRRQAUUUUAFFFFABRRRQAUUUUAFFFFABRRRQAVy3xJ/5Jv4g/68&#10;3rqa5b4k/wDJN/EH/Xm9AHU0UUUAFFFFABRRRQAUUUUAFeL3njPxHF8MfHWrLqbi+0zXGtLSXy0z&#10;FEJYV24xg8Mw5BPNe0V5Tc/DXW5vh94w0ET2H2vWdXa+t3Mj7FjMkTYY7cg4Q8AHtzQB6pGSYkJ5&#10;JUZrl/Hpxo+m/wDYZsP/AEoStLW9QvtG0+G7trH7bDCw+1pGx80RY5aNcfMR1xxkA45rG8X3ltqn&#10;hnSL2ymWe2l1bT3jkQ5DD7Sn/wCqgDX13w8mrvbXdvctY6paNutr2NdzKD95GHG5GHVT9eCAa2h0&#10;5oooAKKKKACiiigAooooAKKKKACiiigAooooAK8/+Nv/ACSHXf8At3/9Hx16BXn/AMbf+SQ67/27&#10;/wDo+OgDoPAn/JPPDP8A2CrX/wBFLXQVz/gT/knnhn/sFWv/AKKWugoAKKKKAPLPCB/4vz47H/TC&#10;2/8AQEr1OvLfCC4+PHjs/wDTC2/9AWvUqACiiigAooooAKKKKACiiigAooooAKKKKACiiigAoooo&#10;AKKKKACiiigAooooAKKKKACiiigAooooAKKKKACiiigAooooAKKKKACiiigAooooAKKKKACiiigA&#10;ooooAKKKKACiiigAooooAKKKKACiiigAryL9oo48A6af+ovF/wCipa9dryL9okZ8BaYPXV4v/RUt&#10;AHrtFFFABRRRQB5d8Cznw14gP/Ufuf8A0COvUa8u+Bgx4b8QD01+5/8AQI69RoAKKKKACiiigAoo&#10;ooAKKKKACiiigAooooAKKKKACuQ1P/kq/h//ALBl7/6HDXX1yGp/8lX8P/8AYMvf/Q4aAOvooooA&#10;KKKKACiiigAooooAKKKKACiiigAooooAKKKKACiiigAooooAKKKKAPOfjp/ySbVP+ukH/o1a7vS/&#10;+QTZf9cE/wDQRXCfHT/kk2qf9dIP/Rq13el/8gmy/wCuCf8AoIoAt0UUUAFFFFABRRRQAV5Z8bzj&#10;TfC3/Yeg/k1ep15Z8bhnTfCw9deg/k1AHqdFFFABRRRQAUUUUAFFFFABRRRQAUUUUAFFFFABRRRQ&#10;AUUUUAFFFFABRRRQAUUUUAFFFFABRRRQAUUUUAFFFFABRRRQAUUUUAFFFFABRRRQAUUUUAFFFFAB&#10;RRRQAUUUUAFFFFABRRRQAUUUUAFFFFABRRRQAUUUUAFFFFABRRRQAUUUUAFFFFABRRRQAUUUUAFF&#10;FFABRRRQAUUUUAFFFFABRRRQAUUVleIvEWmeFtGm1XVrgQ20XHTLOx6Ko7k+n9KANWivIh8VfF+t&#10;x/aPDHw9vZ7JuYrm7fYJF7EDAH5MaB8RPiVZI02ofDaWaJeotZTu/IBj+lAHrtct8Sf+Sb+IP+vN&#10;6b4K+IOj+OLab7D5tve25xcWVwAssfbOM8jPGfzxT/iP/wAk48Qf9eb/AMqAOoooooAKKKKACiii&#10;gAooooAKKKKAMC41bxDHdSxw+GPOhVyEl+3xrvXPBwRkfSvNfGp8QaDFHqttoDW2kvqFtc3liLpZ&#10;S0qzIytEq/dLEYYDg5zjPNe01yvj040fTffWLAf+TCUAFn4m1rUbKG9sfDa3FtMu5JE1GLDD1HH/&#10;ANfNSHW/FA6eECf+4lF/hUNzp194Z1M6jokDXGm3MgN9pkfVWJwZoe2e7LwCBkc9esoA5j+3PFP/&#10;AEJx/wDBlF/hSf254p/6E4/+DKL/AArqKKAOX/tzxT/0Jx/8GUX+FH9ueKf+hOP/AIMov8K6iigD&#10;l/7c8U/9Ccf/AAZRf4Uf254p/wChOP8A4Mov8K6iigDl/wC3PFP/AEJx/wDBlF/hSjXPFB6+DyP+&#10;4lF/hXT0UAYNrqviCW5jS48M+REzgPJ9vjbYM8nAHOPSuJi+KXiTVPEeuaVoHggakuj3bW00g1JI&#10;ycOyq2GUddjHAzivVK8f+EH/ACUP4nf9hUf+jbigDZ/4TL4jf9EyP/g5h/wpP+Ez+I3/AETI/wDg&#10;4i/wr0iigDzgeM/iL3+GJ/8ABzD/AIVh+Nrr4heMvB99oP8AwrtrT7V5f7/+2IJNu11f7uBnO3HX&#10;vXsdZ+u6qmheH9Q1aSJpUsreScxqcFtqk4z+FAHneha98Q9D8O6bpJ+GzTmxtYrbzRrMK79ihc4w&#10;cZx6mrp8Z/EXt8MT/wCDmH/Cu+069TUdMtL6NWVLmFJlVuoDAEA+/NWaAPOP+Ez+I3/RMj/4OIv8&#10;KevjL4hnr8MG/wDB3CP/AGWvRKKAPE9HHxF0nx3r3iZvAHnf2ska/Zhq0C+VsAA+bnPA9BXTt4y+&#10;Inb4YMP+41Cf/Za6vTfEltqfibXNCihlSfR/I86RsbX81C67ec8Ac5raoA83/wCEz+I3/RMj/wCD&#10;iL/Cj/hM/iN/0TI/+DiL/CvSKKAPN/8AhM/iN/0TI/8Ag4i/wo/4TP4jf9EyP/g4i/wr0iigDzf/&#10;AITP4jf9EyP/AIOIv8KP+Ez+I3/RMj/4OIv8K9IooA83/wCEz+I3/RMj/wCDiL/Cj/hM/iN/0TI/&#10;+DiL/CvSKKAPN/8AhM/iN/0TI/8Ag4i/wo/4TP4jf9EyP/g4i/wr0iigDzf/AITP4jf9EyP/AIOI&#10;v8KP+Ez+I3/RMj/4OIv8K9IooA83/wCEz+I3/RMj/wCDiL/Cj/hM/iN/0TI/+DiL/CvSKKAPN/8A&#10;hM/iN/0TI/8Ag4i/wo/4TP4jf9EyP/g4i/wr0iigDzf/AITP4jf9EyP/AIOIv8KP+Ez+I3/RMj/4&#10;OIv8K9IooA83/wCEz+I3/RMj/wCDiL/Cj/hM/iN/0TI/+DiL/CvSKKAPN/8AhM/iN/0TI/8Ag4i/&#10;wo/4TP4jf9EyP/g4i/wr0iigDzf/AITP4jf9EyP/AIOIv8KP+Ez+I3/RMj/4OIv8K9IooA83/wCE&#10;z+I3/RMj/wCDiL/Cj/hM/iN/0TI/+DiL/CvSKKAPN/8AhM/iN/0TI/8Ag4i/wo/4TP4jf9EyP/g4&#10;i/wr0iigDzf/AITP4jf9EyP/AIOIv8KP+Ez+I3/RMj/4OIv8K9IooA83/wCEz+I3/RMj/wCDiL/C&#10;j/hM/iN/0TI/+DiL/CvSKKAPN/8AhM/iN/0TI/8Ag4i/wo/4TP4jf9EyP/g4i/wr0iigDzf/AITP&#10;4jf9EyP/AIOIv8KP+Ez+I3/RMj/4OIv8K9IooA83/wCEz+I3/RMj/wCDiL/Cj/hM/iN/0TI/+DiL&#10;/CvSKKAPN/8AhM/iN/0TI/8Ag4i/wo/4TP4jf9EyP/g4i/wr0iigDzf/AITP4jf9EyP/AIOIv8KP&#10;+Ez+I3/RMj/4OIv8K9IooA83/wCEz+I3/RMj/wCDiL/Cj/hM/iN/0TI/+DiL/CvSKKAPN/8AhM/i&#10;N/0TI/8Ag4i/wo/4TP4jf9EyP/g4i/wr0iigDzf/AITP4jf9EyP/AIOIv8KP+Ez+I3/RMj/4OIv8&#10;K9IooA83/wCEz+I3/RMj/wCDiL/Cj/hM/iN/0TI/+DiL/CvSKKAPN/8AhM/iN/0TI/8Ag4i/wo/4&#10;TP4jf9EyP/g4i/wr0iigDzf/AITP4jf9EyP/AIOIv8KP+Ez+I3/RMj/4OIv8K9IooA83/wCEz+I3&#10;/RMj/wCDiL/Cj/hM/iN/0TI/+DiL/CvSKKAPOR4y+Inf4Yn/AMHMI/pXJ/ESD4ieP9BtdMHgE2Ig&#10;u1ujIdVhl3FVZcY+X+9+le5Vk69r0OgRWDzQyS/bb+CxQIR8rSttDHPYUAci3jH4hjp8MG/8HcJ/&#10;9lpn/CZ/Eb/omJ/8HEX+Fej0UAecf8Jn8Rv+iYn/AMHEX+FPXxl8Qz1+GDf+DuEf+y16JRQB4p4G&#10;/wCFh+CtM1C0b4fm9N5qEl6XGrQR7N4UbcfN029c966U+MviJ2+GJ/8ABzCf6V1vh3xFB4jh1CSC&#10;GSL7FfzWLiTHzNG2Cwx2PFbNAHm//CZ/Eb/omR/8HEX+FL/wmXxG/wCiZH/wcRf4V6PRQB5PrfxO&#10;8aeHNLk1PVvh19msoiBJL/asbYycDhVJ6kdq9Ut50ubaKePOyVA65GDgjIrz/wCOP/JJdX/34P8A&#10;0cldxpP/ACBrH/r3j/8AQRQBcooooAKKKKACiiigAooooAKKKKACuQ1P/kq/h/8A7Bl7/wChw119&#10;chqf/JV/D/8A2DL3/wBDhoA6+iiigAooooAKKKKACiiigAooooAKKKKACiiigAooooAKKKKACiii&#10;gAooooA85+On/JJtU/66Qf8Ao1a7vS/+QTZf9cE/9BFcJ8dP+STap/10g/8ARq13el/8gmy/64J/&#10;6CKALdFFFABRRRQAUUUUAFeUfHiSaHQvDk1tD508etwtHFnG9grkL+J4r1evLvjacaf4VPpr9v8A&#10;yagCyPHPj43MlsPhi/mxqGIOtQ4IPcHbg/hnHenHxl8Re3wxP/g5hP8ASu/urb7Qg2uYpUOY5F6q&#10;f6j1FQWN+Z5HtblBDexDLxg8MvZ19VP6dDQBw3/CZfEb/omR/wDBxF/hVeTx/wCPob6Gzk+G22ed&#10;WeJTq8eGA6gHbjI64znHOMV6fVa+sYdQtWgnDYJyrqcMjDoynsR2NAHMfDfxyfiB4cn1U6f9hMN0&#10;1sYxN5mcIjbs7R/f6e1dhXkH7OWP+FfahgED+1pMZP8A0yir1+gAooooAKKKKACiiigAooooAKKK&#10;KACiiigAooooAKKKKACiiigAooooAKKKKACiiigAooooAKKKKACiiigAooooAKKKKACiiigAoooo&#10;AKKKKACiiigAooooAKKKKACiiigAooooAKKKKACiiigAooooAKKKKACiiigAooooAKKKKACiiigA&#10;ooooAKKKKACiiigAooooAKKKKACvJfi6ls/jHwCurH/iTG/k+0BsbN/ybA2eMHnPtmvWqyfEfhvS&#10;/FejS6Vq1uJreTkHoyMOjKexHr+HSgDWoryZPhl430OIxeG/iJcrbKcRW19B5gjUdAGJYfkoFKPA&#10;/wATr1Wh1L4kLbxsMBrS1G8/kEI/A0AN1BbZf2lNHOl7fPbTZf7UEYGMbX2FsfxZ2de22uy+I3/J&#10;Odf/AOvN/wCVR+DPh9pHgtJ5rZ57vUbn/j5vrpt0knfHsM9vzJqT4j/8k58Qf9eb/wAqAOoooooA&#10;KKKKACiiigAqG6ureytpLm7njggjXc8srBVUepJ6VNXkfjyzbxn8WdE8G308sWix2Z1C4hjcr9ob&#10;cwCn/vke4ycYPNAG7e/GrwDZStEdcEzqcHyLeRx/30FwfwNFn8avAF5KsQ10QuxwPPt5UH4sVwPx&#10;NdHY+DfDGmxCOz8P6ZCAMZW1TcfqcZP40X/gzwxqkTR3vh/TJgwxk2qBh9GAyPwNAGvbXMF7bR3N&#10;rNHPBKu5JI2DKw9QR1rmPiB/yB9M/wCw1Yf+lCVyHw8tJfCHxP8AEHgu1upJ9HW2W+to5GLGAkrl&#10;f/HvxwDXX/EH/kDaZ/2GrD/0oSgDrKKKKACiiigAooooAKKKKACiiigArx/4Qf8AJQ/id/2FR/6N&#10;uK9grx/4Qf8AJQ/id/2FR/6NuKAPYKKKKACuZ+Iv/JN/En/YOm/9ANdNXMfEX/km/iT/ALB03/oB&#10;oA0PCn/In6J/14Qf+i1rXrI8Kf8AIn6J/wBeEH/ota16ACiiigDz/wAJf8le+Iv/AHDf/RDV6BXn&#10;/hL/AJK98Rf+4b/6IavQKACiiigAooooAKKKKACiiigAooooAKKKKACiiigAooooAKKKKACiiigA&#10;ooooAKKKKACiiigAooooAKKKKACiiigAooooAKKKKACiiigAooooAKKKKACiiigAooooAKKKKACi&#10;iigAooooAKKKKACiiigAriviR/x7eGf+xjsP/RldrXFfEj/j28M/9jJYf+jKAO1ooooAKKKKAOD+&#10;Fv8Ax6eKf+xkvv8A0IV3lcF8LP8Aj08Vf9jLff8AoS13tABRRRQB538cv+SS6t/vwf8Ao5K7jSP+&#10;QLY/9e8f/oIrhvjl/wAkl1b/AH4P/RyV3Gkf8gWw/wCveP8A9BFAF2iiigAooooAKKKKACiiigAo&#10;oooAK5DU/wDkq/h//sGXv/ocNdfXIan/AMlX8P8A/YMvf/Q4aAOvooooAKKKKACiiigAooooAKKK&#10;KACiiigAooooAKKKKACiiigAooooAKKKKAPOfjp/ySbVP+ukH/o1a7vS/wDkE2X/AFwT/wBBFcJ8&#10;dP8Akk2qf9dIP/Rq13el/wDIJsv+uCf+gigC3RRRQAUUUUAFFFFABXlnxw/5Bnhf/sOwfyavU68q&#10;+Oe8aT4ZMcYkca5DtRm2hjtbAzzjPrg0Aeq1S1LTlv4kZZGguoTvguEHzRt/UHoR3H4Gn2N8l7Gw&#10;2mOeI7ZoWPzRt6H2PUHoRzVqgDO03UnuHezvIxBqEIzJGD8rjs6Hup/Q8GtGqWoacl8sbq5huoTu&#10;guEHzIe/1U9CvQ/kQtlePMWt7lBFeRAeYgPDDsy+qn9OhoA8r/Zx/wCSeah/2FZP/RUVewV4/wDs&#10;4/8AJPNQ/wCwrJ/6Kir2CgAooooAKKKKACiiigAooooAKKKKACiiigAooooAKKKKACiiigAooooA&#10;KKKKACiiigAooooAKKKKACiiigAooooAKKKKACiiigAooooAKKKKACiiigAooooAKKKKACiiigAo&#10;oooAKKKKACiiigAooooAKKKKACiiigAooooAKKKKACiiigAooooAKKKKACiiigAooooAKKKKACvP&#10;fij4m1fS00fw/wCHmEWsa5cGCKcjPkoMbm6dfmHPYZNehV5v8V9K1YNoPivRLdrq70C5aaS3QZaS&#10;Fsb8DvwuOOcEntQAzxFf6r8MPhVIW1WfVdYkm8qK7uBuIlkJOQDnheSAfQduKzdP+B1nqNnFe+K9&#10;Y1W91mTEksiXACxsey5B6ev5YqDxb4x8KfEfwFLb2utWthqcDpdR2t/IIT5qZOzLYByMjIPUjNdb&#10;ofxX8Iatosd9PrdjZTBB59vcTKjo/cAH74z0K5zQBzvhC81nwV8Rx4E1bUpdT069tjcaXcTcum3c&#10;ShP0VuM8YBHWux+I3/JOdf8A+vN/5Vx2gXR+Ifxai8VWMcg8P6HbPbWtw6FftEzghiARnGGP5D1x&#10;XY/Eb/knOv8A/Xm/8qAOoooooAKKKKACiiigArgviB4I1HW7/TvEfhq8jsvEemAiF5PuTRnOUbr6&#10;tjjHzEHrkd7XDeM/ipongbVodP1W01B3lhEySQRKUIyRjJYcjHP1FAGFF48+JGn5h1X4dSXUqjBl&#10;sZ/lb/0L+dLJ47+I2oqYtK+HclrKwIWS+nwqnHvtz+lTr8dPDLDK6ZrxHXIsh/8AFVzviL46Rrrm&#10;ijSLfUIbETH7fHPaKHmTjAQHJ/vdMUAdr8PfBF/oFxqOveIbxL3xFqhBuJI/uRIOiLwPbPbgAdMm&#10;/wDEH/kDaZ/2GrD/ANKEqDwl8StJ8Y6pNYWFlqUEkURlLXUARSMgYzk88ipviF/yBtM/7DVh/wCl&#10;CUAdbRRRQAUUUUAFFFFABRRRQAUUUUAFeP8Awg/5KH8Tv+wqP/RtxXsFeP8Awg/5KH8Tv+wqP/Rt&#10;xQB7BRRRQAVQ1rSbfXtEvdJumlS3vIWhkaIgMAwwcEgjP4Gr9U9V1O10bSbrU712S1tYmllZVLEK&#10;Bk8DrQBLZWkVhYW9nACIbeJYowTk7VGB+grx7xFqV18QPE/iHTW1+bRfB/hsAajLbgiW5kG7eM4z&#10;gbXGPmGVU7WyMex2tzDe2cN1bvvhnjWSNh/ErDIP5GvC9UXTPA/jTxbo3iwXKeG/FwNzFqMSE+TJ&#10;lmZeFPIZzjAbGEJGGOADPsNIs9G0K58V/Cnxde3a6Sxm1PTr98JLGFJyybUyNu7GRzztYMte6+G9&#10;ct/EvhvT9atgBHeQLJsDbtjfxJnuVbI/CvB47/wj4a8Pa5oPg/Vr/wATeIPEEK6ekZiJEce1kXDb&#10;RwqMRwTyq8KAce2eB/D58LeCdJ0Vv9bbQDzsNuHmsSz4PpuZse2KALdj4estO8Q6vrcHm/atVEIu&#10;QzZX90pVcDtwefpWrWbZ67Yahrep6Pbys17pnlfakKEBfMUsmD0OQO1aVABRRRQAUUUUAFFFFABR&#10;RRQAUUUUAFFFFABRRRQAUUUUAFFFFABRRRQAUUUUAFFFFABRRRQAUUUUAFFFFABRRRQAUUUUAFFF&#10;FABRRRQAUUUUAFFFFABRRRQAUUUUAFFFFABRRRQAUUUUAFFFFABRRRQAVm6zodrrsVnHdGRfsl5D&#10;exGNsHzImDLnI6HofY9q0qz9V1my0VLRr2RlF3dRWcO1C2ZJDhRx0Ge5oA0K+frq/HxF0nUPFPjL&#10;xFe6F4Kjujb2FhbrtknPGGOFbfyPR8EPjaFOfoGvnKD+ytH0O5+GHxDludNSxuvtWj6rCrbWBY4Y&#10;bQe7ucnIwzAlWUUAWbaYfDvTLHxf4J8Q3mteDWuPI1CwuTloiTgsBhQrdOynOz7ytx9BRyJNEksb&#10;BkdQysOhB6GvnSRdG1Tw5B8M/h3d3Oqf2jffadU1CaI7YkUrliWCjjYhyOu3AyWr6ItoI7W1ht4g&#10;RHEgRATnAAwKAKGiaBY+H4ryOxWQC8u5byYu+4tJIcsfp0GPatSs/SdasNbjunsJ/NW0upLSb5Su&#10;2VDhhz1+vStCgAooooA86+OX/JJdW/34P/RyV3Gkf8gWw/694/8A0EVw/wAcv+SS6t/vwf8Ao5K7&#10;jSP+QLYf9e8f/oIoAu0UUUAFFFFABRRRQAUUUUAFFFFABXIan/yVfw//ANgy9/8AQ4a6+uQ1P/kq&#10;/h//ALBl7/6HDQB19FFFABRRRQAUUUUAFFFFABRRRQAUUUUAFFFFABRRRQAUUUUAFFFFABRRRQB5&#10;z8dP+STap/10g/8ARq13el/8gmy/64J/6CK4T46f8km1T/rpB/6NWu70v/kE2X/XBP8A0EUAW6KK&#10;KACiiigBCQASegrz7/hd3gDJB1mQMDgg2U+f/QK9Criv+Fe3BYsfHPi7JOeL2ID8vKoArr8Z/ALd&#10;Nbk/8Abj/wCN1w/xL8e+GvFS+GbHRtQkuLhNbglZDbSxYQZBOXUDqwr0MeAbgdPHHi38buH/AONV&#10;wfxQ8OTaJF4YuZPEetamp1y3TyL+ZHQfeO4BUXnjH0JoA9fv7B5pUvLR1hvohhXI+WRepR/VT+YP&#10;I7g8pd/F3whpd49jqt7PZX8R2z27WkrmNhwRuVSGHuCQa7quI1j4f3d9qN5q1n4u1+21CZSqKk8a&#10;wom7IjAEeQo6A8kZJ5ycgEC/GjwC3/MbkH/bjcf/ABFVNR+IFr4qWLTfAjTXutO3yXb20kUNkv8A&#10;FJIzoMjHG0A5P4Vb0/wfJfQtjxt4viniOyaB7yHdE3of3X4g9CCCODW/ovhu60a9aZvEus6jC0ZV&#10;oL94nGcjDAqikY57859qAPP/ANnLH/CvtQwSR/a0mMj/AKZRV6/Xj/7OP/JPNQ/7Csn/AKKir2Cg&#10;AooooAKKKKACiiigAooooAKKKKACiiigAooooAKKKKACiiigAooooAKKKKACiiigAooooAKKKKAC&#10;iiigAooooAKKKKACiiigAooooAKKKKACiiigAooooAKKKKACiiigAooooAKKKKACiiigAooooAKK&#10;KKACiiigAooooAKKKKACiiigAooooAKKKKACiiigAooooAKKKKACs/Wtb07w9pU2p6rdJbWkIyzv&#10;+gA6knsBzWhXk/xZhh1Lxn4C0bUD/wASu6v3aZCPlkYbAqn67iP+BUAZNx8QPhJ4n1Fo9V0BozIf&#10;+P64sFQPnjO9CXx9a7vT/hh4BiMd3aeH7CdXUMjyEzowPIIDEg/Wug1bw/pWt6NJpF/Ywy2TpsEe&#10;wAJxgFf7pHYjpXlGiajqHwe8TR+GdbnafwnfOTp18/8Ay7sTkq3oMnke+4dSKAPQZfGOkaV4303w&#10;RHZ3Ed3dQGWExRoIEQK5x1yP9WeAPSnfEb/knOv/APXm/wDKuD1wg/tQ+FyCDnTZOh/6Z3Fd58Rf&#10;+Sda/wD9eT/yoA6eiiigAooooAKKKKACsbxL4W0fxbpT6frFmk8RB2PjDxN/eRuoP+TkVs0UAeRw&#10;ar4i+Esq2evGfWvCO7Zbaii7prMdlkHcDp+WMfdCePNTsNW8afDW90+5hurae/YpLEwYMMp/LkY7&#10;cg161LFHPE8UqLJG6lWRxkMD1BHpXl6/BHSrLxtY6/pF/NZWtrcLc/2ft3pvBBO0k5UHA45/LAAB&#10;6nXJfEL/AJA2mf8AYasP/ShK62uS+IQzo2l/9hqw/wDShKAOtooooAKKKKACiiigAooooAKKKKAC&#10;vH/hB/yUP4nf9hUf+jbivYK8f+EH/JQ/id/2FR/6NuKAPYKKKKACuZ+Iv/JN/En/AGDpv/QDXTVz&#10;PxE/5Jv4k/7B0/8A6AaAL/hT/kT9E/68IP8A0WtaF3Z2t/ayWt7bQ3NvIMPFMgdG78g8Gs/wr/yJ&#10;+if9eEH/AKLWtegDN0zw9ouiySSaVo+n2DyAB2tbZIiwHY7QM1pUUUAef+Ev+SvfEX/uG/8Aohq9&#10;Arz/AMJf8le+Iv8A3Df/AEQ1egUAFFFFABRRRQAUUUUAFFFFABRRRQAUUUUAFFFFABRRRQAUUUUA&#10;FFFFABRRRQAUUUUAFFFFABRRRQAUUUUAFFFFABRRRQAUUUUAFFFFABRRRQAUUUUAFFFFABRRRQAU&#10;UUUAFFFFABRRRQAUUUUAFFFFABXFfEn/AI9vDH/YyWH/AKMrta4r4kf8e3hn/sY7D/0ZQB2tU9S0&#10;jTdYgWDVNPtL6FW3LHdQrKoPqAwIzVyigClpuj6Zo0LQ6Xp1pYxO25ktYFiUn1IUDmrtFFAHBfC3&#10;/j08Vf8AYy33/oS13tcH8Lf+PTxT/wBjLff+hLXeUAFFFFAHnXxy/wCSS6t/vwf+jkruNI/5Ath/&#10;17x/+giuI+OX/JJdW/34P/RyV3Gkf8gWw/694/8A0EUAXKKKKACiiigAooooAKKKKACiiigArkNT&#10;/wCSr+H/APsGXv8A6HDXX1yGp/8AJV/D/wD2DL3/ANDhoA6+iiigAooooAKKKKACiiigAooooAKK&#10;KKACiiigAooooAKKKKACiiigAooooA85+On/ACSbVP8ArpB/6NWu70v/AJBNl/1wT/0EVwnx0/5J&#10;Nqn/AF0g/wDRq13el/8AIJsv+uCf+gigC3RRRQAUUUUAFFFFABXlPx0kMWkeGZFjaQprkLBE6thW&#10;4HvXq1eWfHD/AJBvhf8A7DsH8moA9Ot7iO5hEsRyp4IIwVI6gjsR6VLWde208ExvrBQZv+W0GcCd&#10;enXs4HQ/geMEWrO8hv7ZZ4GJUkghhhlI6qR1BHcUAVNS06WaRL2xkWHUIhhWb7kq/wBxx3B7HqDy&#10;O4M2n6hHqELHY0U8R2TwP96JvQ/zB6Ec1cqhfWDSzLeWjrFfRjaGP3ZF67H9R6HqDyO4IB5d+zj/&#10;AMk81D/sKyf+ioq9gryD9nLj4e6hzn/ibSc/9soq9foAKKKKACiiigAooooAKKKKACiiigAooooA&#10;KKKKACiiigAooooAKKKKACiiigAooooAKKKKACiiigAooooAKKKKACiiigAooooAKKKKACiiigAo&#10;oooAKKKKACiiigAooooAKKKKACiiigAooooAKKKKACiiigAooooAKKKKACiiigAooooAKKKKACii&#10;igAooooAKKKKACiiigArlPH3gi28c6ElnJO1peW8gmtLpBkxOP5g9+R0B7V1dFAHJ+BbHxfp1ldW&#10;/i3Uba/kSRVtZoRyyAclvlHJ961PE3hnTPFuhzaTqsHmQScqw4aNh0ZT2I/xB4JrYooA8M8MfDHx&#10;Z4c+LOi6jeXX9qaPZRywxXhlG6KMxSBFZCcjlscZHNemfEb/AJJzr/8A15v/ACrp65b4kf8AJOPE&#10;H/Xm9AHU0UUUAFFFFABRRRQAUUUUAFFFFAGVr82sW1itzo8ENzLC++W1k4aePByqNnCv3GcjjBxn&#10;Nc54m1az17wtpV9YuXiOtWAZWG142FygKsp5VgeCDzWvdSeMRdyi0tdCa23fuzLczByvuAhGfoa8&#10;98d6V4ssDDr8FtpUbm+tTcWdpPIwvZFmXyshlADZwNw5I45wKAPY6K4zStb8V63psd9Yw+H3jYkF&#10;WuJw0bDqrDy8qwPBB6VbMnjvtaeHPxuZ/wD43QB1FFct5nj3/n08N/8AgTP/APG6PM8e/wDPp4a/&#10;8CZ//jdAHU0Vy3mePf8An08Nf+BM/wD8bo8zx7/z6eGv/Amf/wCN0AdTRXLeZ49/59PDX/gTP/8A&#10;G6PM8e/8+nhr/wACZ/8A43QB1NFct5nj3/n08N/+BM//AMbpRJ4872nhv/wJn/8AjdAHUV4/8IP+&#10;Sh/E7/sKj/0bcV6BayeMDcRC7ttDWAuPMMVxMWC55wCgBOM9xXmNt4Y+JvhLxl4ov/DlhpF1a6ze&#10;tcb7iXOF3uygDcpBHmEHryOPWgD26ivJf7S+OH/QE8Pf99//AGyk/tL44f8AQE8Pf99//bKAPW6z&#10;PEWk/wBv+G9S0jzvI+220kHm7N2zcpGcZGcZ6ZFecDUfjf8A9AXw8P8Agf8A9srO8QeLvi/4Y0K5&#10;1jU9K8PJZ2+3zGTcxG5go4EnqwoA9g0yyGm6TZ2CuXFtAkIcjG7aoGf0q3Xj2neIPjPq2lWmpWmk&#10;eHTb3cKTxZYglGAYEgyccEVOdR+N/wD0BPD3/ff/ANsoA9aoryT+0vjh/wBATw9/33/9sp41H43d&#10;9G8Ofi5/+OUAdxpHhk6X4w8R68bvzf7Z+zYg8vHk+TGU+9n5s5z0GPeugrw+x8cfFzUfEeo6BBo2&#10;gC/05Va4VsgAMAVwfN5yCDx+Na51H439tF8On6P/APbKAPWaK8k/tL44f9ATw9/33/8AbKP7S+OH&#10;/QE8P/8Aff8A9soA9boryT+0vjh/0BPD/wD33/8AbKP7S+OH/QE8P/8Aff8A9soA9boryT+0vjh/&#10;0BPD/wD33/8AbKP7S+OH/QE8P/8Aff8A9soA9boryT+0vjh/0BPD/wD33/8AbKP7S+OH/QE8P/8A&#10;ff8A9soA9boryT+0vjh/0BPD/wD33/8AbKP7S+OH/QE8P/8Aff8A9soA9boryT+0vjh/0BPD/wD3&#10;3/8AbKP7S+OH/QE8P/8Aff8A9soA9boryT+0vjh/0BPD/wD33/8AbKP7S+OH/QE8P/8Aff8A9soA&#10;9boryT+0vjh/0BPD/wD33/8AbKP7S+OH/QE8P/8Aff8A9soA9boryT+0vjh/0BPD/wD33/8AbKP7&#10;S+OH/QE8P/8Aff8A9soA9boryT+0vjh/0BPD/wD33/8AbKP7S+OH/QE8P/8Aff8A9soA9boryT+0&#10;vjh/0BPD/wD33/8AbKP7S+OH/QE8P/8Aff8A9soA9boryT+0vjh/0BPD/wD33/8AbKP7S+OH/QE8&#10;P/8Aff8A9soA9boryT+0vjh/0BPD/wD33/8AbKP7S+OH/QE8P/8Aff8A9soA9boryT+0vjh/0BPD&#10;/wD33/8AbKP7S+OH/QE8P/8Aff8A9soA9boryT+0vjh/0BPD/wD33/8AbKP7S+OH/QE8P/8Aff8A&#10;9soA9boryT+0vjh/0BPD/wD33/8AbKP7S+OH/QE8P/8Aff8A9soA9boryT+0vjh/0BPD/wD33/8A&#10;bKP7S+OH/QE8P/8Aff8A9soA9boryT+0vjh/0BPD/wD33/8AbKP7S+OH/QE8P/8Aff8A9soA9bor&#10;yT+0vjh/0BPD/wD33/8AbKP7S+OH/QE8P/8Aff8A9soA9boryT+0vjh/0BPD/wD33/8AbKP7S+OH&#10;/QE8P/8Aff8A9soA9boryT+0vjh/0BPD/wD33/8AbKP7S+OH/QE8P/8Aff8A9soA9boryT+0vjh/&#10;0BPD/wD33/8AbKP7S+OH/QE8P/8Aff8A9soA9boryT+0vjh/0BPD/wD33/8AbKP7S+OH/QE8P/8A&#10;ff8A9soA9boryT+0vjh/0BPD/wD33/8AbKP7S+OH/QE8P/8Aff8A9soA9boryT+0vjh/0BPD/wD3&#10;3/8AbKP7S+OH/QE8P/8Aff8A9soA9boryT+0vjh/0BPD/wD33/8AbKP7S+OH/QE8P/8Aff8A9soA&#10;9boryT+0vjh/0BPD/wD33/8AbKP7S+OH/QE8P/8Aff8A9soA9boryT+0vjh/0BPD/wD33/8AbKP7&#10;S+OH/QE8Pf8Aff8A9soA9brE8SaAfEEWmJ9p8j7FqVvf52bt/lNu29RjPTPb3rgRqPxv/wCgL4dH&#10;/A//ALZWL4p8e/FnwbYW99q+k+H0t5pxArRhn+cgkAgSZ6KefagD3OivKDqHxu7aP4b/AAc//HKZ&#10;/aXxw/6Anh7/AL7/APtlAHrVFeS/2l8cP+gJ4e/77/8AtlOXUPjd30bw5+Ln/wCOUAd34X8ODw3D&#10;qkf2n7R9u1Ke/wA7NuzzGzt6nOMdeM+lbteIeHPG/wAW/FVnc3OmaT4fMdrctay+ZuUiRQCR/rOc&#10;bhzWsdR+N/8A0BfDp/4H/wDbKAPWaK8k/tL44f8AQE8Pf99//bKP7S+OH/QE8Pf99/8A2ygDX+OP&#10;/JJdX/34P/RyV3Gk/wDIGsf+veP/ANBFeNeJdK+MPjHQ5dD1LS9DhtLlk8ySKXBXawYHO9uMgdAT&#10;XtVlbm0sLe2LbjDEsefXAAoAnooooAKKKKACiiigAooooAKKKKACuQ1P/kq/h/8A7Bl7/wChw119&#10;chqf/JV/D/8A2DL3/wBDhoA6+iiigAooooAKKKKACiiigAooooAKKKKACiiigAooooAKKKKACiii&#10;gAooooA85+On/JJtU/66Qf8Ao1a7vS/+QTZf9cE/9BFcJ8dP+STap/10g/8ARq13el/8gmy/64J/&#10;6CKALdFFFABRRRQAUUUUAFeW/G0Z07wqPXXrf+TV6lXk3x6N0ugeHmsVDXY1qIwA4wX2vtBz74oA&#10;9ZrMurKWC8Oo2A/fMAJ4M4W4A6fRwOh79DxgjzxtR+NuONF8Nfg7f/HKj/tH43/9AXw7/wB9/wD2&#10;ygD1S2uYruBZoiSp4IIwVI6gjsQeCKmrx1ZfjYl492mkaCjOmHjEg2ueMEjzPvAcZz065wMWP7R+&#10;N/8A0BfD3/ff/wBsoAh/Zx/5J5qH/YVk/wDRUVewVwHwg8Hap4J8Hz6fq5g+0z3jXIWFy4RSiLgn&#10;A5yh6ZHTmu/oAKKKKACiiigAooooAKKKKACiiigAooooAKKKKACiiigAooooAKKKKACiiigAoooo&#10;AKKKKACiiigAooooAKKKKACiiigAooooAKKKKACiiigAooooAKKKKACiiigAooooAKKKKACiiigA&#10;ooooAKKKKACiiigAooooAKKKKACiiigAooooAKKKKACiiigAooooAKKKKACiiigAooooAKKKKACu&#10;W+JP/JN/EH/Xm9dTXLfEn/km/iD/AK83oA6miiigAooooAKKKKACiiigArzS5+J13B4H8VeIBpkJ&#10;k0TVGsEiMpxKA8a7iccH5849q9Lrwy98Oa4/wo+IFguk3hu7zXmntoRCS80fmwncoxkjCk5HoaAP&#10;cUbdGrYxkA1zHj040fTffWLD/wBKErU1TW7PQLO1n1AyR28siQtPsykJPQyH+Fc4GTwCRnFZXj35&#10;tG00jBH9sWB/8mEoAfqujX1hqp13w6iG6lKi+sWYLHeION2f4ZFHRu44OeMdOOnTFFFABRRRQAUU&#10;UUAFFFFABRRRQAUUUUAFFFFABXn/AMbf+SQ67/27/wDo+OvQK8/+Nv8AySHXf+3f/wBHx0AdB4E/&#10;5J54Z/7BVr/6KWugrn/An/JPPDP/AGCrX/0UtdBQAUUUUAeW+EWz8ePHY/6YWv6RrXqVeWeEB/xf&#10;nx3/ANcLb/0BK9ToAKKKKACiiigAooooAKKKKACiiigAooooAKKKKACiiigAooooAKKKKACiiigA&#10;ooooAKKKKACiiigAooooAKKKKACiiigAooooAKKKKACiiigAooooAKKKKACiiigAooooAKKKKACi&#10;iigAooooAKKKKACvIv2iTjwHph9NXi/9FS167XkX7RXPgHTR/wBReL/0VLQB67RRRQAUUUUAeXfA&#10;w58N+IT66/c/+gR16jXl3wL48NeIB/1H7n/0COvUaACiiigAooooAKKKKACiiigAooooAKKKKACi&#10;iigArkNT/wCSr+H/APsGXv8A6HDXX1yGp/8AJV/D/wD2DL3/ANDhoA6+iiigAooooAKKKKACiiig&#10;AooooAKKKKACiiigAooooAKKKKACiiigAooooA85+On/ACSbVP8ArpB/6NWu70v/AJBNl/1wT/0E&#10;Vwnx0/5JNqn/AF0g/wDRq13el/8AIJsv+uCf+gigC3RRRQAUUUUAFFFFABXlvxuONO8LH0163/k1&#10;epV5Z8b+dN8Lf9h6D+TUAep0UUUAFFFFABRRRQAUUUUAFFFFABRRRQAUUUUAFFFFABRRRQAUUUUA&#10;FFFFABRRRQAUUUUAFFFFABRRRQAUUUUAFFFFABRRRQAUUUUAFFFFABRRRQAUUUUAFFFFABRRRQAU&#10;UUUAFFFFABRRRQAUUUUAFFFFABRRRQAUUUUAFFFFABRRRQAUUUUAFFFFABRRRQAUUUUAFFFFABRR&#10;RQAUUUUAFFFFABRRRQAUUUUAFct8Sf8Akm/iD/rzeuprlviT/wAk38Qf9eb0AdTRRRQAUUUUAFFF&#10;FABRRRQAUUUUAc3f+LvDJa606+uQ2N0M8L20jKexU/LgjtXmmveJbHw/HYaTFeSXfh06laz280iS&#10;B9PVJkZo3LAFo8AlTkkYwcjBr2+uT+IcMNz4fs7e4jSSGbVbGN0cZDKbhAQR7jI/GgCz/wAJ34b2&#10;hv7QbBGQRbyn/wBlph+IPhgddRb/AMBZf/iazormbwBdR2d9I8vheVwlteSEs2nseBFIepiJwFc9&#10;CQDxg12/UZFAHMf8LD8L/wDQRf8A8BZv/iKT/hYfhf8A6CL/APgLN/8AEV1FFAHL/wDCw/C//QRf&#10;/wABZv8A4ij/AIWH4X/6CL/+As3/AMRXUUUAcv8A8LD8L/8AQRf/AMBZv/iKP+Fh+F/+gi//AICz&#10;f/EV1FFAHL/8LD8L/wDQRf8A8BZv/iKUfELwwf8AmIv/AOAs3/xFdPRQBg2vjTQLy5jt4L4tLK4R&#10;B5EgyScAZK4HJ71gaj8ZfBGl6pdadd6pKtzayvDMBayEK6nDDIXnkHpXe14/8IP+Sh/E7/sKj/0b&#10;cUAbP/C9PAH/AEFpv/AOX/4mj/hengD/AKCs3/gJL/8AE16PSYHpQB51/wAL08Af9BeYf9ucv/xN&#10;cj8T/it4P8S/DrVdI0vUpJr248ny4zbSKDtlRjyVA6Ka90ooA8i8KfGTwPpfg7RNPu9VkS5tbCCC&#10;ZBayna6xqrDIXB5Fa/8AwvTwB/0Fpj/25y//ABNejUUAecf8L08Af9Bab/wDl/8Aiad/wvP4f/8A&#10;QYl/8A5f/ia9FwPSigD5+8O/E/wpYfFjxZrlzfypp2oRQLbS/Z5DvKKoPygEjoeoru/+F5/D/wD6&#10;C8v/AIBy/wDxNejUUAecf8L08Af9BWb/AMBJf/iaP+F6+AP+grP/AOAkv/xNejYHpRgegoA85/4X&#10;r4A/6Cs//gJL/wDE0f8AC9fAH/QVn/8AASX/AOJr0bA9BRgegoA85/4Xr4A/6Cs//gJL/wDE0f8A&#10;C9fAH/QVn/8AASX/AOJr0bA9BRgegoA85/4Xr4A/6Cs//gJL/wDE0f8AC9fAH/QVn/8AASX/AOJr&#10;0bA9BRgegoA85/4Xr4A/6Cs//gJL/wDE0f8AC9fAH/QVn/8AASX/AOJr0bA9BRgegoA85/4Xr4A/&#10;6Cs//gJL/wDE0f8AC9fAH/QVn/8AASX/AOJr0bA9BRgegoA85/4Xr4A/6Cs//gJL/wDE0f8AC9fA&#10;H/QVn/8AASX/AOJr0bA9BRgegoA85/4Xr4A/6Cs//gJL/wDE0f8AC9fAH/QVn/8AASX/AOJr0bA9&#10;BRgegoA85/4Xr4A/6Cs//gJL/wDE0f8AC9fAH/QVn/8AASX/AOJr0bA9BRgegoA85/4Xr4A/6Cs/&#10;/gJL/wDE0f8AC9fAH/QVn/8AASX/AOJr0bA9BRgegoA85/4Xr4A/6Cs//gJL/wDE0f8AC9fAH/QV&#10;n/8AASX/AOJr0bA9BRgegoA85/4Xr4A/6Cs//gJL/wDE0f8AC9fAH/QVn/8AASX/AOJr0bA9BRge&#10;goA85/4Xr4A/6Cs//gJL/wDE0f8AC9fAH/QVn/8AASX/AOJr0bA9BRgegoA85/4Xr4A/6Cs//gJL&#10;/wDE0f8AC9fAH/QVn/8AASX/AOJr0bA9BRgegoA85/4Xr4A/6Cs//gJL/wDE0f8AC9fAH/QVn/8A&#10;ASX/AOJr0bA9BRgegoA85/4Xr4A/6Cs//gJL/wDE0f8AC9fAH/QVn/8AASX/AOJr0bA9BRgegoA8&#10;5/4Xr4A/6Cs//gJL/wDE0f8AC9fAH/QVn/8AASX/AOJr0bA9BRgegoA85/4Xr4A/6Cs//gJL/wDE&#10;0f8AC9fAH/QVn/8AASX/AOJr0bA9BRgegoA85/4Xr4A/6Cs//gJL/wDE0f8AC9fAH/QVn/8AASX/&#10;AOJr0bA9BRgegoA85/4Xr4A/6Cs//gJL/wDE0f8AC9fAH/QVn/8AASX/AOJr0bA9BRgegoA85/4X&#10;r4A/6Cs//gJL/wDE0f8AC9fAH/QVn/8AASX/AOJr0bA9BRgegoA85/4Xr4A/6Cs//gJL/wDE0f8A&#10;C9fAH/QVn/8AASX/AOJr0bA9BRgegoA85/4Xr4A/6Cs//gJL/wDE0f8AC9fAH/QVn/8AASX/AOJr&#10;0bA9BRgegoA85/4Xr4A/6Cs//gJL/wDE0f8AC9fAH/QVn/8AASX/AOJr0bA9BRgegoA85/4Xr4A/&#10;6Cs//gJL/wDE0f8AC9fAH/QVn/8AASX/AOJr0bA9BRgegoA85/4Xr4A/6Cs//gJL/wDE0f8AC9fA&#10;H/QVn/8AASX/AOJr0bA9BRgegoA85/4Xr4A/6Cs//gJL/wDE0f8AC9fAH/QVn/8AASX/AOJr0bA9&#10;BRgegoA85/4Xr4A/6Cs//gJL/wDE0f8AC9PAH/QVn/8AASX/AOJr0bA9BRgegoA86/4Xn4A/6C83&#10;/gHL/wDE1558ZPiV4W8W+FbGw0W+kuLiLUUuHUwOmECSAnLAd2FfRNFAHnR+Ofw//wCgxKf+3Ob/&#10;AOJpv/C9PAH/AEFpv/AOX/4mvR6KAPOP+F6eAP8AoLTf+Acv/wATTv8Ahefw/wD+gxL/AOAcv/xN&#10;ei0UAfP/AMLPif4T8M6LrEGq38sEtzq811Ev2eRyY2VACSoIz8p4ruv+F5+AP+gvN/4By/8AxNej&#10;UUAecf8AC9PAH/QVm/8AASX/AOJo/wCF6eAP+gtN/wCAcv8A8TXo2B6UtAHnH/C9PAGQP7Wm57/Y&#10;5eP/AB2vRY3SWNZI2DI4DKw6EHvXnnxyAPwl1bI6PAR7fvkrudIGNFsR6W8f/oIoAuUUUUAFFFFA&#10;BRRRQAUUUUAFFFFABXIan/yVfw//ANgy9/8AQ4a6+uQ1P/kq/h//ALBl7/6HDQB19FFFABRRRQAU&#10;UUUAFFFFABRRRQAUUUUAFFFFABRRRQAUUUUAFFFFABRRRQB5z8dP+STap/10g/8ARq13el/8gmy/&#10;64J/6CK4T46f8km1T/rpB/6NWu70v/kE2X/XBP8A0EUAW6KKKACiiigAooooAK8o+O9zFZaF4cvJ&#10;yfKg1uGR8DJ2hXJ/lXq9eWfG9UfTfCySANG2vQBlYZBGG6igC9/wvL4f/wDQZl/8A5v/AImk/wCF&#10;5+AP+gvN/wCAcv8A8TXa710gIhULp/CqRwIPQH/Y6Af3fp00aAPOP+F6eAP+gtN/4By//E0v/C9P&#10;AGM/2tN9Pscv/wATXo1YskDaDJJdWcG7T5GMlzbxjmNj1lQd/Vl79RzkMAHhjxXo/jDS31HRblp7&#10;dJTC5aNkKuACRhgOzA/jW1Xj/wCzj/yTzUP+wrJ/6Kir2CgAooooAKKKKACiiigAooooAKKKKACi&#10;iigAooooAKKKKACiiigAooooAKKKKACiiigAooooAKKKKACiiigAooooAKKKKACiiigAooooAKKK&#10;KACiiigAooooAKKKKACiiigAooooAKKKKACiiigAooooAKKKKACiiigAooooAKKKKACiiigAoooo&#10;AKKKKACiiigAooooAKKKKACiiigAooooAK5b4k/8k38Qf9eb11Nct8Sf+Sb+IP8ArzegDqaKKKAC&#10;iiigAooooAKKK8w+Iera5q/i7S/AXh+8bT5LyA3V9eoPmjhBIwpz/snPTqBnk0Aei3ep2Fhj7ZfW&#10;1tnp50qp/M0Wup2F8cWl9bXBH/PGVX/ka84tPgH4MiVmvRqGoTty0txdEEn1+XH65pLz4BeDpVDW&#10;Dajp1wnKSwXJJB7fez+mPrQB6lXJ/ED/AJA+mf8AYasP/ShK534c6zruneKdW8B+Irw38+nRLPaX&#10;zfflhOPvZJJPzL6kcgk8V0XxB/5A2mf9hqw/9KEoA6mSKOaNo5UV42GGVhkEfSn0UUAFFFFABRRR&#10;QAUUUUAFFFFABXj/AMIP+Sh/E7/sKj/0bcV7BXj/AMIP+Sh/E7/sKj/0bcUAewUUUUAFc38QJHh+&#10;HfiKSN2R106fDKcEfIa6SuZ+Iv8AyTfxJ/2Dp/8A0A0AaPhmWSbwpo8srs8j2MLM7HJYlBkmtWsj&#10;wr/yJ+if9eEH/ota16ACiiigDhfC11cS/Ffx/BJPK8MH9neVGzkrHmBido6DJ5OK7qvP/CX/ACV7&#10;4i/9w3/0Q1egUAFFFFABRRRQAUUUUAFFFFABRRRQAUUUUAFFFFABRRRQAUUUUAFFFFABRRRQAUUU&#10;UAFFFFABRRRQAUUUUAFFFFABRRRQAUUUUAFFFFABRRRQAUUUUAFFFFABRRRQAUUUUAFFFFABRRRQ&#10;AUUUUAFFFFABXHfEO4mgtfDohlkj8zxDYRybGI3KZeQcduBXY1xXxI/49vDH/YyWH/oygDtaKKKA&#10;CiiigDifhreXN5Z+JPtM8k3k+Ib2KPzHLbUDAhRnoBk8Cu2rg/hb/wAenin/ALGW+/8AQlrvKACi&#10;iigDzv45f8kl1b/fg/8ARyV3Gkf8gWx/694//QRXDfHL/kkurf78H/o5K7jSP+QLYf8AXvH/AOgi&#10;gC7RRRQAUUUUAFFFFABRRRQAUUUUAFchqf8AyVfw/wD9gy9/9Dhrr65DU/8Akq/h/wD7Bl7/AOhw&#10;0AdfRRRQAUUUUAFFFFABRRRQAUUUUAFFFFABRRRQAUUUUAFFFFABRRRQAUUUUAec/HT/AJJNqn/X&#10;SD/0atd3pf8AyCbL/rgn/oIrhPjp/wAkm1T/AK6Qf+jVru9L/wCQTZf9cE/9BFAFuiiigAooooAK&#10;KKKACvLPjecab4W/7D0H8mr1OvLPjeCdN8LAA869B0Hs1AHqTKGUqwBUjBBHBrFMr+H5VSZi+kud&#10;qSHransrHunof4cYPB426a6LJG0bqGRhhlI4IoAd1orDhD+HZBDI5bR2OI5GPNqf7rH+56H+HoeM&#10;Y3KAPIP2ciT8PdQJOSdWkyf+2UVev14/+zj/AMk81D/sKyf+ioq9goAKKKKACiiigAooooAKKKKA&#10;CiiigAooooAKKKKACiiigAooooAKKKKACiiigAooooAKKKKACiiigAooooAKKKKACiiigAooooAK&#10;KKKACiiigAooooAKKKKACiiigAooooAKKKKACiiigAooooAKKKKACiiigAooooAKKKKACiiigAoo&#10;ooAKKKKACiiigAooooAKKKKACiiigAooooAKKKKACuW+JP8AyTfxB/15vXU1y3xJ/wCSb+IP+vN6&#10;AOpooooAKKKKACiiigAry/4g6Tr2keMtL8e+HrJtSe0gNrfWCD5pIck5XHJPzHoDjCnBGRXqFZeo&#10;eJND0m5FvqOr2NpMV3iOedUbHPOCfY0AcLa/HjwbJhL06hp838UVxanKn/gOaLr47+D0VlsBqGoz&#10;4+SK3tWyx9PmxXVTeIfBd6Q9xq2gzEdDLcQk/qawdW+IXhXw1rejWNgumTJqMximuLWeNVtlyPmb&#10;aOnPqOlAFT4daTr2peKtX8c+IrJtOmv4lt7Sxf78cIwfmGAQeB1wevA4rofiD/yBtM/7DVh/6UJW&#10;zp/iLRdWuGg07VrG8mRdzJbzq5A6ZwDWL8Qv+QNpn/Ya0/8A9KEoA62iiigAooooAKKKKACiiigA&#10;ooooAK8f+EH/ACUP4nf9hUf+jbivYK8f+EH/ACUP4nf9hUf+jbigD2CiiigArnfHttPeeANftrWG&#10;Se4lsJUjiiUszsVOAAOSfauiooAzPDkMtt4X0iCeNo5orKFJEYYKsEAIP41xHinxl4m1DxXN4Q8C&#10;2lu99bRq+oahdf6q13Y2gdi3IPRu+FODj0qvBtO0qWLxd8TvB1xeRWGqeISbjTpZCypOjmRtoOOe&#10;JNpAB6P120AajeIfib4DgTWPE8+meI9BMgW6ksAoltlztyuEQHkjqG+7jKZzXrthfW+p6dbX9nJ5&#10;lrdRLNC+0jcjAFTg8jgjrXgll4cufhX4A8YN4kvbCE6vY/Y7OytJi5lkCPGXw4zzvVjtOAGOQMAD&#10;1j4aaZNpHw20CzuGkMotFkYS53KXJfacgY27sY7YxQBT8MafeW/xR8eXs9rNHa3f9n/Z5nQhJdsB&#10;DbT0ODwcdK7eiigAooooAKKKKACiiigAooooAKKKKACiiigAooooAKKKKACiiigAooooAKKKKACi&#10;iigAooooAKKKKACiiigAooooAKKKKACiiigAooooAKKKKACiiigAooooAKKKKACiiigAooooAKKK&#10;KACiiigAooooAK5Dx/Z3V5b+HRa2005i1+yml8pC2yNZMsxx0Udz2rr6KACvI73xp4w8canqFn8P&#10;/sNjpWnyGOXXLxt0czjBwmVYevZuCpyuRn1yvnPw3or+LPhRd+AdPng03xJpWotPfWczMn21QxHz&#10;leoBKjvgxJnGVIAOrt/G3jXwHqum2vj9bHUNGv5PKTWbIACJz038KuAOfug4yQW2kV7DXzv4k0W5&#10;8FfCFfA2oXEOoa7rOpK1jaWrs4gUuhwu7nBKkdsmQ9cE19A2cBtbG3tzIZDFGqFz1bAxmgDk/hzp&#10;97p1r4iF7ay25n1+8niEi4Lxswww9jg4Pcc9CK7OiigAooooA86+OX/JJdW/34P/AEcldxpH/IFs&#10;P+veP/0EVw/xy/5JLq3+/B/6OSu40j/kC2H/AF7x/wDoIoAu0UUUAFFFFABRRRQAUUUUAFFFFABX&#10;Ian/AMlX8P8A/YMvf/Q4a6+uQ1P/AJKv4f8A+wZe/wDocNAHX0UUUAFFFFABRRRQAUUUUAFFFFAB&#10;RRRQAUUUUAFFFFABRRRQAUUUUAFFFFAHnPx0/wCSTap/10g/9GrXd6X/AMgmy/64J/6CK4T46f8A&#10;JJtU/wCukH/o1a7vS/8AkE2X/XBP/QRQBbooooAKKKKACoVu7Zvu3ER+jipTgjB6GvDf+FOalvZh&#10;4V8FYJyB9v1CgD3ATRN0lQ/RhXl3xwjjn0nwxE7ZV9egUqDgkFXzyOf/ANdYq/CLUV6+E/BJ/wC3&#10;6+/wrm/F/ga58MXXhu+n0Tw/p6vq8EXmaZc3EkjZJOCJQFx8vXrnHbNAH0HHO9jOltdMWic7YJ29&#10;eyOfX0Pfp162zcQhipmjBBwRuHFLLFHPC8UqB43G1lI4IrxPXfhndyeI55D4d8Lzre3Ejx3d7fXg&#10;eUlsgPswocjngYJzyT1APajNA4KmSNgRgjcDmuY8QeJbTwPpwLg3Sy/JY2UTjznfjEag9U5zn+Ee&#10;vFeeD4QaiP8AmU/BJ/7fr7/Cut8C+BH8O6lNcXnhvw1aExkR3GnzzSyqTwV/erwCCckEemDngAwf&#10;2cf+Seah/wBhWT/0VFXsFeQfs5HPw+1AnHOrSHgY/wCWUVev0AFFFFABRRRQAUUUUAFFFFABRRRQ&#10;AUUUUAFFFFABRRRQAUUUUAFFFFABRRRQAUUUUAFFFFABRRRQAUUUUAFFFFABRRRQAUUUUAFFFFAB&#10;RRRQAUUUUAFFFFABRRRQAUUUUAFFFFABRRRQAUUUUAFFFFABRRRQAUUUUAFFFFABRRRQAUUUUAFF&#10;FFABRRRQAUUUUAFFFFABRRRQAUUUUAFFFFABXLfEn/km/iD/AK83rqa5b4k/8k38Qf8AXm9AHU0U&#10;UUAFFFFABRRRQAVwHxH+Fmm+PoBc+a1pq8MeyG5HKsOSFcd1yTyORnv0Pf0UAeB+GdK8G2OpR+GP&#10;HXhOz0vWl+WG7LuLe87Aq27AJB6dCc9Dhan8feAfC2meNPBNnZ6TFDb6hetFdRKzYkUFAAec/wAR&#10;6V694j8MaR4r0ttP1izS4hPKMRh4m/vKex/ycivJT8OfG9n448NJLfnWPD+kXay29zM6rLDGSMow&#10;Jy2NoxjPHp0AB6hoPgXw14YvJLvRdJitJ5E8tnRmOVznHJNU/iF/yBtM/wCw1Yf+lCV1tcl8Qv8A&#10;kDaX/wBhqw/9KEoA62iiigAooooAKKKKACiiigAooooAK8f+EH/JQ/id/wBhUf8Ao24r2CvH/hB/&#10;yUP4nf8AYVH/AKNuKAPYKKKKACsHxtf3WleB9bv7GUxXVvZSyxSAA7WCkg4IIrermfiJ/wAk38Sf&#10;9g6f/wBANAGr4fupr7w1pV5cNunns4pZDjGWZAT+prL8XeAvD/je2SLWbQtLECIrmJtksefQ9x7E&#10;Ee1XvCn/ACJ+if8AXhB/6LWtegDzrw/8FPCOg6pHqRW91K6iYPE1/MHEbDoQFVQce+cV6LRRQBx3&#10;hzWdQvfiT420u4uC9lp/2H7LEVAEfmQln5xk5IzzXY15/wCEv+SvfEX/ALhv/ohq9AoAKKKKACii&#10;igAooooAKKKKACiiigAooooAKKKKACiiigAooooAKKKKACiiigAooooAKKKKACiiigAooooAKKKK&#10;ACiiigAooooAKKKKACiiigAooooAKKKKACiiigAooooAKKKKACiiigAooooAKKKKACuW8care6Vb&#10;6EbKcwm61uztZSFB3RvJhl56ZFdTXFfEj/j28M/9jJYf+jKAO1rjPF/wv8NeM7tb3UIZ7fUFCqLy&#10;0k8uTA6ZyCp+pGfeuzooA4nwj8K/DHg29N/ZQz3Wokti8vZBJIgbg7cAAd+QM8kZwa7aiigDkPAG&#10;tahrdrrzajN5rWmt3dpCdoG2JGG1eAM4zjJ5rr64P4W/8enin/sZb7/0Ja7ygAooooA86+OX/JJd&#10;W/34P/RyV3Gkf8gWw/694/8A0EVw/wAcv+SS6t/vwf8Ao5K7jSP+QLYf9e8f/oIoAu0UUUAFFFFA&#10;BRRRQAUUUUAFFFFABXIan/yVfw//ANgy9/8AQ4a6+uQ1P/kq/h//ALBl7/6HDQB19FFFABRRRQAU&#10;UUUAFFFFABRRRQAUUUUAFFFFABRRRQAUUUUAFFFFABRRRQB5z8dP+STap/10g/8ARq13el/8gmy/&#10;64J/6CK4T46f8km1T/rpB/6NWu70v/kE2X/XBP8A0EUAW6KKKACiiigAooooAK8t+Nxxpvhb/sPW&#10;/wDJq9Sryr45qz6R4ZVJGjZtcgAdOqna3Iz3/CgD1Wo54IrqB4J41kicYZWHBFZ9lfzRXX9m6kVF&#10;1jMMwG1LlfUejDuv4jjpqUAZNvczabcR2N9I0kMjbba6b+I9kc/3vQ/xfXrrVFc20N5byW9xEssM&#10;g2sjDIIqjbTTafOlleO0kTnbb3LdW/2HP970P8X16gHmX7OP/JPNQ/7Csn/oqKvYK8f/AGcf+Sea&#10;h/2FZP8A0VFXsFABRRRQAUUUUAFFFFABRRRQAUUUUAFFFFABRRRQAUUUUAFFFFABRRRQAUUUUAFF&#10;FFABRRRQAUUUUAFFFFABRRRQAUUUUAFFFFABRRRQAUUUUAFFFFABRRRQAUUUUAFFFFABRRRQAUUU&#10;UAFFFFABRRRQAUUUUAFFFFABRRRQAUUUUAFFFFABRRRQAUUUUAFFFFABRRRQAUUUUAFFFFABRRRQ&#10;AVy3xJ/5Jv4g/wCvN66muW+JP/JN/EH/AF5vQB1NFFFABRRRQAUUUUAFFFFABRRRQBnazq6aJZre&#10;T280lqrgTyRDPkIesjDqVHGcZIHPasPx28dxoWlSxuHjbWNPZWU5BBuEwfcVbu/FkVvdTWraHrs2&#10;xiheLTndG+h7j3rzfxXro0C1tfs+k6vF4eGp2tzKlzZPGLIrMrHyyeqtg4TsenBwAD2qiuYTxtbS&#10;RLLFomvyRuoZWXTZCGB6EUh8bxD/AJl7xJ/4LHoA6iiuV/4TmL/oXfEv/grko/4TmL/oXPEv/grk&#10;oA6qiuV/4TmL/oXPEv8A4K5KP+E5i/6FzxL/AOCuSgDqqK5X/hOYv+hc8S/+CuSj/hOYv+hc8S/+&#10;CuSgDqqK5X/hOYv+hd8S/wDgrkpR44iP/Mu+Jf8AwVyUAdTXj/wg/wCSh/E7/sKj/wBG3FegWviy&#10;K6uIoRo2uRGRwm6bT3RVycZJPAHqa8a8PeLz8PPiF47OpaDrFx/aOptJD9nt/wCESSkN8xHBEikE&#10;dRQB9C0V5Mfjzpn/AEK3iL/wGX/4qm/8L603/oVvEP8A4Dr/APFUAet1zXxC/wCSceJP+wbP/wCg&#10;GuLHx400/wDMreIvwtl/+KpJvj3pFvC01x4Z8QxQr1d7ZAo7ckt64oA9E8LjHhLRR6WMH/ota1q8&#10;nT48aXJEssfhfxG0bAMrLbKQQe4O7pSH486aP+ZW8Rfjbr/8VQB6zRXkv/C+tN/6FbxD/wCA6/8A&#10;xVPHx2049PCviQ/S1X/4qgDX8Jf8le+Iv/cN/wDRDV6BXkUX7QGizTyQReHdfkmj+/GkCFl9cjdk&#10;VKfjvpo/5lXxH+Nsv/xVAHrFFeSf8L603/oVvEP/AIDr/wDFUf8AC+9N/wChW8Qf9+F/+KoA9bor&#10;yT/hfem/9Ct4g/78L/8AFUf8L703/oVvEH/fhf8A4qgD1uivJP8Ahfem/wDQreIP+/C//FUf8L70&#10;3/oVvEH/AH4X/wCKoA9boryT/hfem/8AQreIP+/C/wDxVH/C+9N/6FbxB/34X/4qgD1uivJP+F96&#10;b/0K3iD/AL8L/wDFUf8AC+9N/wChW8Qf9+F/+KoA9boryT/hfem/9Ct4g/78L/8AFUf8L703/oVv&#10;EH/fhf8A4qgD1uivJP8Ahfem/wDQreIP+/C//FUf8L703/oVvEH/AH4X/wCKoA9boryT/hfem/8A&#10;QreIP+/C/wDxVH/C+9N/6FbxB/34X/4qgD1uivJP+F96b/0K3iD/AL8L/wDFUf8AC+9N/wChW8Qf&#10;9+F/+KoA9boryT/hfem/9Ct4g/78L/8AFUf8L703/oVvEH/fhf8A4qgD1uivJP8Ahfem/wDQreIP&#10;+/C//FUf8L703/oVvEH/AH4X/wCKoA9boryT/hfem/8AQreIP+/C/wDxVH/C+9N/6FbxB/34X/4q&#10;gD1uivJP+F96b/0K3iD/AL8L/wDFUf8AC+9N/wChW8Qf9+F/+KoA9boryT/hfem/9Ct4g/78L/8A&#10;FUf8L703/oVvEH/fhf8A4qgD1uivJP8Ahfem/wDQreIP+/C//FUf8L703/oVvEH/AH4X/wCKoA9b&#10;oryT/hfem/8AQreIP+/C/wDxVH/C+9N/6FbxB/34X/4qgD1uivJP+F96b/0K3iD/AL8L/wDFUf8A&#10;C+9N/wChW8Qf9+F/+KoA9boryT/hfem/9Ct4g/78L/8AFUf8L703/oVvEH/fhf8A4qgD1uivJP8A&#10;hfem/wDQreIP+/C//FUf8L703/oVvEH/AH4X/wCKoA9boryT/hfem/8AQreIP+/C/wDxVH/C+9N/&#10;6FbxB/34X/4qgD1uivJP+F96b/0K3iD/AL8L/wDFUf8AC+9N/wChW8Qf9+F/+KoA9boryT/hfem/&#10;9Ct4g/78L/8AFUf8L703/oVvEH/fhf8A4qgD1uivJP8Ahfem/wDQreIP+/C//FUf8L703/oVvEH/&#10;AH4X/wCKoA9boryT/hfem/8AQreIP+/C/wDxVH/C+9N/6FbxB/34X/4qgD1uivJP+F96b/0K3iD/&#10;AL8L/wDFUf8AC+9N/wChW8Qf9+F/+KoA9boryT/hfem/9Ct4g/78L/8AFUf8L703/oVvEH/fhf8A&#10;4qgD1uivJP8Ahfem/wDQreIP+/C//FUf8L703/oVvEH/AH4X/wCKoA9boryT/hfem/8AQreIP+/C&#10;/wDxVH/C+tN/6FbxD/4Dr/8AFUAet1xnxHGbTw2fTxFYH/yLXMj48aaf+ZW8R/hbL/8AFUy5/aA0&#10;WzRXuvDmvwKxwplgRQT7ZagD1yivKD8ddOHXwp4kH1tV/wDiqYfjzpo/5lbxD/4Dr/8AFUAetUV5&#10;KPjzpp/5lbxD/wCA6/8AxVPHx1049PCniQ/S1X/4qgDe+GEbR2ficspG7xHfEH1+cD+hrua8kt/j&#10;9o15EZLXw34gnQHBaK3RgD6ZDe9OPx400f8AMreI/wAbZf8A4qgD1mivJP8AhfWm/wDQreIf/Adf&#10;/iqUfHrTP+hW8Q/+A6//ABVAGt8cv+SS6t/vwf8Ao5K7jSf+QNY/9e8f/oIrwr4g/FCHxr4OuvD+&#10;neGtdS6uniCGW3GMiRWxhSSScY6V7vpsbw6XaRSLtkSFFZfQhRmgC1RRRQAUUUUAFFFFABRRRQAU&#10;UUUAFchqf/JV/D//AGDL3/0OGuvrkNT/AOSr+H/+wZe/+hw0AdfRRRQAUUUUAFFFFABRRRQAUUUU&#10;AFFFFABRRRQAUUUUAFFFFABRRRQAUUUUAec/HT/kk2qf9dIP/Rq13el/8gmy/wCuCf8AoIrhPjp/&#10;ySbVP+ukH/o1a7vS/wDkE2X/AFwT/wBBFAFuiiigAooooAKKKKACvLfjcM6d4WH/AFHrf+TV6lXk&#10;3x7uxYeH/D14VLi31mKUoOrbUc4H5UAen39hBqVqYJwwwQ6Oh2vGw6Mp7Ef54qpp99cRXI0zUyv2&#10;wAmKZRhLlB3A7MBjcvbqOOnnx+OmnD/mVPEv42i//FVUvvjVo1/b+TP4V8ScEMjrbqGjYdGU7uCK&#10;APYaZNDHcQtDMgeNxhlPQ15BY/Hi3W1C33hnXXnVmBeO2XDKDwSM8HGMjpmrP/C+NL/6FfxH/wCA&#10;y/8AxVAEP7ORz8PtQIAH/E2k4Hb91FXr9eJ/BC9ufDXga5t7/Q9a3z37zx+XYSMGQxxgEHHqpr0V&#10;vG0S/wDMv+Iz9NMkoA6eiuV/4TmL/oXfEv8A4K5KP+E5i/6FzxL/AOCuSgDqqK5X/hOYv+hc8S/+&#10;CuSj/hOYv+hd8S/+CuSgDqqxj4hgh8Tf2JdwyW8syb7OZ8bLnAyyqezL3U9uRWePHER/5l3xL/4K&#10;5Kp6vrem69pz2N94c8RmM4dHXTpFeJweHRhyGB5BFAGjFLMfiXeQmV/JXR4HEe75QxmlBOPXAH5V&#10;0leQaH42m0/x9Laa/Yak14+nRW9pItk4lvFWSRt5j/hODg9RkEjAruG8axL/AMy/4jP00x6AOnoq&#10;G2nFzbRziOWMSLu2SoVZfYg9DU1ABRRRQAUUUUAFFFFABRRRQAUUUUAFFFFABRRRQAUUUUAFFFFA&#10;BRRRQAUUUUAFFFFABRRRQAUUUUAFFFFABRRRQAUUUUAFFFFABRRRQAUUUUAFFFFABRRRQAUUUUAF&#10;FFFABRRRQAUUUUAFFFFABRRRQAUUUUAFFFFABRRRQAUUUUAFFFFABRRRQAUUUUAFct8Sf+Sb+IP+&#10;vN66muW+JP8AyTfxB/15vQB1NFFFABRRRQAUUUUAFFFFABXLS/EHQIdA1fWmmn+xaTdmzumEJyJA&#10;yrwO4y6811NfPF/j/hTPxLx/0Mr/APo6CgD6GVgyhh0IyK5bx9g6Lp6kAhtXsFII45uEro1nhhjt&#10;klmRHlwkYZgC7bc4HqcAnj0rnPH3/IH03/sM2H/pQlACOsvgycywo8vhyV/3kKDc1gxPLKOpiJ6q&#10;Pu5yOMgdWDkZFFFABRRRQAUUUUAFFFFABRRRQAUUUUAFFFFABXn/AMbf+SQ67/27/wDo+OvQK8/+&#10;Nv8AySHXf+3f/wBHx0AdB4E/5J54Z/7BVr/6KWugrn/An/JPPDP/AGCrX/0UtdBQAUUUUAeXeEWz&#10;8ePHn/XC1/SNa9Rryvwh/wAl58d/9cLb/wBASvVKACiiigAooooAKKKKACiiigAooooAKKKKACii&#10;igAooooAKKKKACiiigAooooAKKKKACiiigAooooAKKKKACiiigAooooAKKKKACiiigAooooAKKKK&#10;ACiiigAooooAKKKKACiiigAooooAKKKKACiiigAryL9ojjwHph/6i8X/AKKlr12vIf2i/wDkQNN/&#10;7C8X/oqWgD16iiigAooooA8v+Bpz4d8RH18QXP8A6BHXqFeW/Ar/AJFnxB/2H7j/ANAjr1KgAooo&#10;oAKKKKACiiigAooooAKKKKACiiigAooooAK5DU/+Sr+H/wDsGXv/AKHDXX1yGp/8lX8P/wDYMvf/&#10;AEOGgDr6KKKACiiigAooooAKKKKACiiigAooooAKKKKACiiigAooooAKKKKACiiigDzn46f8km1T&#10;/rpB/wCjVru9L/5BNl/1wT/0EVwnx0/5JNqn/XSD/wBGrXd6X/yCbL/rgn/oIoAt0UUUAFFFFABR&#10;RRQAV5b8bTjT/Cp/6j9v/Jq9Sryz43/8g3wt/wBh6D+TUAep0UUUAFFFFABRRRQAUUUUAFFFFABR&#10;RUUdxDLLLHHKjyQsFkVWBKEgEAjtwQaAOQ1LSLPXPHuoWV4jY/se2eOVDteFxNNtdG6qwPII/wD1&#10;39D1bULXUv8AhHtdVnvlQvbXyJiO9jGOePuyDI3L+I4PDYf+So33/YFt/wD0dNXT0AFFFFABRRRQ&#10;AUUUUAFFFFABRRRQAUUUUAFFFFABRRRQAUUUUAFFFFABRRRQAUUUUAFFFFABRRRQAUUUUAFFFFAB&#10;RRRQAUUUUAFFFFABRRRQAUUUUAFFFFABRRRQAUUUUAFFFFABRRRQAUUUUAFFFFABRRRQAUUUUAFF&#10;FFABRRRQAUUUUAFFFFABRRRQAUUUUAFct8Sf+Sb+IP8ArzeuprlviT/yTfxB/wBeb0AdTRRRQAUU&#10;UUAFFFFABRRRQAVSfRtLktLi0fTbNra5fzJ4WgUpK/B3MMYY8Dk+gq7RQBma3o1hr+mtY3fGGDwy&#10;xNtkgkX7skbdVYdiP5Vwev61d20em+HPEDqdSTVbF7W8Vdsd/GLhMsB0VwPvJn3HB46u48A+Fru7&#10;mu7jRbeS4mcvI7FssxOSetcp4/8Ah94YOgWscGmR2ssuo2sCzw5DxiSZVbaTnHBoA9OLAdSBSb0/&#10;vr+deZaL4Y8OWupL4b8R6LZf2oFLWt0FKx38YH3l54kH8SdsZHHTpT8NfBrddAtf/Hv8aAOo8xP7&#10;6/nR5if31/OuV/4Vn4M/6F+1/Nv8aP8AhWfgz/oX7X82/wAaAOq8xP76/nR5if31/OuV/wCFZ+DP&#10;+hftfzb/ABo/4Vn4M/6F+1/Nv8aAOq8xP76/nR5if31/OuV/4Vn4M/6F+1/Nv8aP+FZ+DP8AoX7X&#10;82/xoA6rzE/vr+dHmJ/fX865X/hWfgz/AKF+1/Nv8aUfDTwaOmgWv5t/jQB1QZScBgfxqvJqNjFI&#10;0cl5bpIvVWlUEfhmsW18B+FrG6hubbRbeKaF1kjdc5DA5B6+oryPwP4J8O+MfiH8RP7f0/7Z9l1V&#10;vJ/fSR7d0s+77jDOdo6+lAHuf9rab/0ELT/v8v8AjR/a+m/9BG0/7/L/AI1xf/Ckvh5/0L3/AJO3&#10;H/xyj/hSXw8/6F7/AMnbj/45QB2g1XTj01C1/wC/y/41wnxovbSb4Sa4kV1DIx8jCrICT+/jqf8A&#10;4Ul8PP8AoXv/ACduP/jlH/Ckvh5/0L3/AJO3H/xygDX8DajYp8PvDateW6sul2wIMqjBES5HWt3+&#10;1tNHXULX/v8AL/jXF/8ACkvh5/0L3/k7cf8Axyj/AIUl8PP+he/8nbj/AOOUAdp/a2m/9BC0/wC/&#10;y/404anp56X1sfpKv+NcT/wpL4ef9C9/5O3H/wAco/4Ul8PP+he/8nbj/wCOUAY3hK+sh8dPHMn2&#10;y32vBbbW80YbCKGx9DwfSvTjqmnjrf2o/wC2y/41xX/Ckvh5/wBC9/5O3H/xyj/hSXw8/wChe/8A&#10;J24/+OUAdp/a+m/9BC0/7/L/AI0f2vpv/QRtP+/6/wCNcX/wpL4ef9C9/wCTtx/8co/4Ul8PP+he&#10;/wDJ24/+OUAdp/a+m/8AQRtP+/6/40f2vpv/AEEbT/v+v+NcX/wpL4ef9C9/5O3H/wAco/4Ul8PP&#10;+he/8nbj/wCOUAdp/a+m/wDQRtP+/wCv+NH9r6b/ANBG0/7/AK/41xf/AApL4ef9C9/5O3H/AMco&#10;/wCFJfDz/oXv/J24/wDjlAHaf2vpv/QRtP8Av+v+NH9r6b/0EbT/AL/r/jXF/wDCkvh5/wBC9/5O&#10;3H/xyj/hSXw8/wChe/8AJ24/+OUAdp/a+m/9BG0/7/r/AI0f2vpv/QRtP+/6/wCNcX/wpL4ef9C9&#10;/wCTtx/8co/4Ul8PP+he/wDJ24/+OUAdp/a+m/8AQRtP+/6/40f2vpv/AEEbT/v+v+NcX/wpL4ef&#10;9C9/5O3H/wAco/4Ul8PP+he/8nbj/wCOUAdp/a+m/wDQRtP+/wCv+NH9r6b/ANBG0/7/AK/41xf/&#10;AApL4ef9C9/5O3H/AMco/wCFJfDz/oXv/J24/wDjlAHaf2vpv/QRtP8Av+v+NH9r6b/0EbT/AL/r&#10;/jXF/wDCkvh5/wBC9/5O3H/xyj/hSXw8/wChe/8AJ24/+OUAdp/a+m/9BG0/7/r/AI0f2vpv/QRt&#10;P+/6/wCNcX/wpL4ef9C9/wCTtx/8co/4Ul8PP+he/wDJ24/+OUAdp/a+m/8AQRtP+/6/40f2vpv/&#10;AEEbT/v+v+NcX/wpL4ef9C9/5O3H/wAco/4Ul8PP+he/8nbj/wCOUAdp/a+m/wDQRtP+/wCv+NH9&#10;r6b/ANBG0/7/AK/41xf/AApL4ef9C9/5O3H/AMco/wCFJfDz/oXv/J24/wDjlAHaf2vpv/QRtP8A&#10;v+v+NH9r6b/0EbT/AL/r/jXF/wDCkvh5/wBC9/5O3H/xyj/hSXw8/wChe/8AJ24/+OUAdp/a+m/9&#10;BG0/7/r/AI0f2vpv/QRtP+/6/wCNcX/wpL4ef9C9/wCTtx/8co/4Ul8PP+he/wDJ24/+OUAdp/a+&#10;m/8AQRtP+/6/40f2vpv/AEEbT/v+v+NcX/wpL4ef9C9/5O3H/wAco/4Ul8PP+he/8nbj/wCOUAdp&#10;/a+m/wDQRtP+/wCv+NH9r6b/ANBG0/7/AK/41xf/AApL4ef9C9/5O3H/AMco/wCFJfDz/oXv/J24&#10;/wDjlAHaf2vpv/QRtP8Av+v+NH9r6b/0EbT/AL/r/jXF/wDCkvh5/wBC9/5O3H/xyj/hSXw8/wCh&#10;e/8AJ24/+OUAdp/a+m/9BG0/7/r/AI0f2vpv/QRtP+/6/wCNcX/wpL4ef9C9/wCTtx/8co/4Ul8P&#10;P+he/wDJ24/+OUAdp/a+m/8AQRtP+/6/40f2vpv/AEEbT/v+v+NcX/wpL4ef9C9/5O3H/wAco/4U&#10;l8PP+he/8nbj/wCOUAdp/a+m/wDQRtP+/wCv+NH9r6b/ANBG0/7/AK/41xf/AApL4ef9C9/5O3H/&#10;AMco/wCFJfDz/oXv/J24/wDjlAHaf2vpv/QRtP8Av+v+NH9r6b/0EbT/AL/r/jXF/wDCkvh5/wBC&#10;9/5O3H/xyj/hSXw8/wChe/8AJ24/+OUAdp/a+m/9BG0/7/r/AI0f2vpv/QRtP+/6/wCNcX/wpL4e&#10;f9C9/wCTtx/8co/4Ul8PP+he/wDJ24/+OUAdp/a+m/8AQRtP+/6/40f2vpv/AEEbT/v+v+NcX/wp&#10;L4ef9C9/5O3H/wAco/4Ul8PP+he/8nbj/wCOUAdp/a+m/wDQRtP+/wCv+NH9r6b/ANBG0/7/AK/4&#10;1xf/AApL4ef9C9/5O3H/AMco/wCFJfDz/oXv/J24/wDjlAHaf2vpv/QRtP8Av+v+NH9r6b/0EbT/&#10;AL/r/jXF/wDCkvh5/wBC9/5O3H/xyj/hSXw8/wChe/8AJ24/+OUAdp/a+m/9BG0/7/r/AI0f2vpv&#10;/QRtP+/6/wCNcX/wpL4ef9C9/wCTtx/8co/4Ul8PP+he/wDJ24/+OUAdp/a+m/8AQRtP+/6/40f2&#10;vpv/AEEbT/v+v+NcX/wpL4ef9C9/5O3H/wAco/4Ul8PP+he/8nbj/wCOUAdp/a+m/wDQRtP+/wCv&#10;+NH9r6b/ANBG0/7/AK/41xf/AApL4ef9C9/5O3H/AMco/wCFJfDz/oXv/J24/wDjlAHaf2vpv/QR&#10;tP8Av+v+NH9r6b/0EbT/AL/L/jXF/wDCkvh5/wBC9/5O3H/xyj/hSXw8/wChe/8AJ24/+OUAdqNV&#10;049L+1P/AG2X/GvJ/wBoS8tZ/A2mJFdQu39rRMQsgJwI5cn6V0f/AApL4ef9C9/5O3H/AMco/wCF&#10;JfDz/oXv/J24/wDjlAHbHU7Adb62H1lX/Gm/2tpv/QQtP+/y/wCNcX/wpL4ef9C9/wCTtx/8co/4&#10;Ul8PP+he/wDJ24/+OUAdp/a2m/8AQQtP+/y/404alYHpe2x+kq/41xP/AApL4ef9C9/5O3H/AMco&#10;/wCFJfDz/oXv/J24/wDjlAGP8EL20j8N6+XuoVDa9cspaQDK7I+R7V6adV04db+1H/bZf8a4r/hS&#10;Xw8/6F7/AMnbj/45R/wpL4ef9C9/5O3H/wAcoA7T+19N/wCgjaf9/l/xo/tbTf8AoIWn/f5f8a4v&#10;/hSXw8/6F7/yduP/AI5R/wAKS+Hn/Qvf+Ttx/wDHKAO0/tbTiQBqFrk9P3y/41crwz4q/C/wd4b+&#10;Heo6rpGj/Zr2Fogkv2mZ8bpFU8M5HQntXtGlFm0exZ2LMbeMkk8k7RQBbooooAKKKKACiiigAooo&#10;oAKKKKACuQ1P/kq/h/8A7Bl7/wChw119chqf/JV/D/8A2DL3/wBDhoA6+iiigAooooAKKKKACiqe&#10;p6rp+i2L3up3kNpap96WZwq/Tnv7Vwd18dfAdtKY11G4nwcForV8fmQKAPSKK8+0741+BNRmWIaw&#10;bZ26faYXQf8AfWMD8676GaK4hSaGRJIpFDI6MCrA9CCOooAfRXMeLbqe31PwqkMzxrPrCxyhWxvX&#10;yJjtPqMgflXT0AFFFFABRRRQAUUUUAFFFFABRRRQB5z8dP8Akk2qf9dIP/Rq13el/wDIJsv+uCf+&#10;giuE+On/ACSbVP8ArpB/6NWu70v/AJBNl/1wT/0EUAW6KKKACiiigAooooAK8s+N7ommeF2kdVVd&#10;egLFjgAYbJNep15P8eYUudA8OwSQiZJdahRoy5QOCrgruHTPr2oA9POoWQ63luPrKv8AjTf7V04d&#10;b+1/7/L/AI1wFh8Ifhxfwsy+HGjljbZNC97PuifAO0/vPQg5HBBBHBq1/wAKS+Hn/Qvf+Ttx/wDH&#10;KAO0/tbTf+ghaf8Af5f8aX+1dO/5/wC1/wC/y/41wtx8DvAEtu6Q6KYZCPlkF3O2D9C/I/zx1qO1&#10;+Dvw9mZoZvDYiuox88f264II/vKd/Kn1/A80AejRzRTRiSKRHQ9GVgR+dLvT+8v514X8BfDGia34&#10;FvbjU9OhupV1KSNWkzkL5cRwPxJr01vhv4ObroNr/wCPf40AdP5if31/OjzE/vr+dcr/AMKz8Gf9&#10;C/a/m3+NH/Cs/Bn/AEL9r+bf40AdV5if31/OjzE/vr+dct/wrTwb/wBAC1/Nv8aP+Fa+Df8AoAWv&#10;5t/jQB1O9P7y/nXOa3oc/wDaC6/oLxx6vGuySJm2x3sY/wCWcnoR/C38P0JqL/hW3g7/AKAFr/49&#10;/jTx8OvCC9NBtf8Ax7/GgDP8O65Z6749vbm33RyrpMEc9vLxJBIJpso47EZH1BB6Gu13p/eX868j&#10;1n4daa/j2V9G0+2V7TTYrg2T8RXRaSRWVjyVYhQFYdCOhGa6LRfCngTxDYG4g0CBJI2MdxbShlkg&#10;kHVHXPBGfoc5HBoA7zqKKhtraGztYra3jWOGJQiIvRQOgqagAooooAKKKKACiiigAooooAKKKKAC&#10;iiigAooooAKKKKACiiigAooooAKKKKACiiigAooooAKKKKACiiigAooooAKKKKACiiigAooooAKK&#10;KKACiiigAooooAKKKKACiiigAooooAKKKKACiiigAooooAKKKKACiiigAooooAKKKKACiiigAooo&#10;oAKKKKACuW+JP/JN/EH/AF5vXU1y3xJ/5Jv4g/683oA6miiigAooooAKKKKACiiuE8f+Ob3QLyw0&#10;Dw/YC/8AEWpgm3hY/LGo/jbkccH0HBJPFAHd0V5Ivgn4qaqDLqnj+OwY8iKxgyF9sjZ/Wh/BXxV0&#10;hPN0nx9HqDLyYb6DAb2yQ/8AT6igD1uuU8fnGkaZ/wBhmw/9KEqh8PvHV34klv8ARddsRYeItMIF&#10;1Av3XB6OvJ46dz1BBwavfEH/AJA+mf8AYasP/ShKANvWtDsdfsRaX8ZZFkWWN0ba8bqchlYcqfcV&#10;ogYGKKKACiiigAooooAKKKKACiiigArx/wCEH/JQ/id/2FR/6NuK9grx/wCEH/JQ/id/2FR/6NuK&#10;APYKKKKACs7XtXj0Dw/qGrzRtLHZ27ztGhALbRnAzWjXM/EX/km/iT/sHTf+gGgDd069TUtLtL+J&#10;WWO5hSZQ3UBlBGfzqzWR4U/5E7RP+wfB/wCi1rXoAKKKKAMTTPEtvqfifXdCjglSfR/s/myNja/m&#10;oXG3vxjBzW3Xn/hL/kr3xF/7hv8A6IavQKACiiigAooooAKKKKACiiigAooooAKKKKACiiigAooo&#10;oAKKKKACiiigAooooAKKKKACiiigAooooAKKKKACiiigAooooAKKKKACiiigAooooAKKKKACiiig&#10;AooooAKKKKACiiigAooooAKKKKACiiigArI1/X4NAj095oZJft1/BYoEI+VpW2hjnsK164r4kf8A&#10;Ht4Z/wCxksP/AEZQB2tFFFABRRRQBjeHfEdr4kgv5bWOWMWV9NYyCQDJeM4JHscg881s1wXws4tP&#10;FP8A2Mt9/wChLXe0AFFFFAHnfxy/5JLq3+/B/wCjkruNJ/5A1j/17x/+giuG+OX/ACSXVv8Afg/9&#10;HJXcaR/yBbD/AK94/wD0EUAXaKKKACiiigAooooAKKKKACiiigArkNT/AOSr+H/+wZe/+hw119ch&#10;qf8AyVfw/wD9gy9/9DhoA6+iiigAooooAKKKKAPHdV0qPx78crnRtbd5NI0SzSeKyyQsrttJLev3&#10;ufYAeufULTw9olhH5dno9hbp/ditkUfoK4vxx4G1mfxFb+L/AAdeRWuvQx+VNFNxHdR+h9+g544H&#10;IwKzF8efE2xzHf8Aw5Ny4432lxhT78bqAO81bwZ4a1yB4tR0Own3DbvMChwPZh8w/A1w/wAIxcaL&#10;r/i7wf8Aa3udO0i6jNmXOTGsm4lc/gOPXd61FJ4s+LGtbrfTPBdvpO8Y+0Xswby/fBxn/vk11Pw8&#10;8DnwZpt293d/btY1Gb7Rf3Zz8788DPJAJY5PUsaAJvGP/IV8H/8AYbH/AKTT11dcp4x/5Cvg/wD7&#10;DY/9Jp66ugAooooAKKKKACiiigAooooAKKKKAPOfjp/ySbVP+ukH/o1a7vS/+QTZf9cE/wDQRXCf&#10;HT/kk2qf9dIP/Rq13el/8gmy/wCuCf8AoIoAt0UUUAFFFFABRRRQAV5b8bjjTvCp9Net/wCTV6lX&#10;lnxw/wCQZ4X/AOw7B/JqAO/1TT55HW/010i1GJdq7/uTL18t++OuD1UnI6kGTSdXh1WByqNDcwts&#10;uLaT78L/AN0/0I4I5BIrQrE1jRppbpNW0mRINVhXb82QlynXy5MdvRuSp5GeQQDbqvdWi3Ox1Yxz&#10;xEmKUdVPf6g9x/UAito2sQ6xatIiPDcRN5dxbS8SQP3Vh+oPQjBFaNAHkH7OOP8AhXuoY6f2tJ/6&#10;Kir1+vH/ANnH/knmof8AYVk/9FRV7BQAUUUUAct4K8cWnjaDUZbW0ntvsNybdxKQdxHcYrB8XfE6&#10;407xD/wjPhXRn1vXAuZVVsRwcZwxHU468gDI5zxXIfBXxPoejnxJY6pqtpZXEuotIiXEoQMvThjx&#10;1963vhYLSH4gePo5HjfUJr/7RG4YN5ls7MyFT6fMM445WgCA/Evx14WVLnxz4MSHTmYK11p0gfyv&#10;dgHcfmVr1ewv7XVLC3vrKdZ7W4QSRSJ0ZT0NV9cbT10G/bVtn9nC3c3PmdPLwc/pXEfAv7T/AMKp&#10;077RnaJZvJz/AHPMP9d1AHQwn/i6F8P+oLb/APo6atZdGsk15tajjMd7JB5ErIxAlXII3DoSMYB6&#10;gEiseH/kql7/ANgS3/8AR81dRQAUUUUAFFFFABRRRQAUUUUAFFFFABRRRQAUUUUAFFFFABRRRQAU&#10;UUUAFFFFABRRRQAUUUUAFFFFABRRRQAUUUUAFFFFABRRRQAUUUUAFFFFABRRRQAUUUUAFFFFABRR&#10;RQAUUUUAFFFFABRRRQAUUUUAFFFFABRRRQAUUUUAFFFFABRRRQAUUUUAFFFFABRRRQAVy3xJ/wCS&#10;b+IP+vN66muW+JP/ACTfxB/15vQB1NFFFABRRRQAUUUUAFeReOb0eDvjDofi7UoXbRZ7I2Etwilv&#10;s75Y5IA6YYdOSN2M4wfXagvLK11G0ktL22iubeQYeKZAysPcHigClZeJND1KJZbLWLG4RhkGO4U/&#10;1ovvEmh6ZC0t9q9jbogyTJOo/TNcfefBDwHeTeaNKktye0Fw6j8s1lzfDX4YeGdX0y0vtPklu9Sl&#10;MVqk8skgZhjrg47jrQA34f3h8XfFXxH4vsYZE0YWyWMErgr57DaSQPbb+GVrrviD/wAgbTP+w1Yf&#10;+lCV01ra29jax2tpbxW9vENscUSBEQegA4ArmPiF/wAgbTP+w1p//pQlAHW0UUUAFFFFABRRRQAU&#10;UUUAFFFFABXj/wAIP+Sh/E7/ALCo/wDRtxXsFeP/AAg/5KH8Tv8AsKj/ANG3FAHsFFFFABXM/EU4&#10;+G/iT/sHT/8AoBrpqoa3pMOu6HfaTcvJHBeQtDI0RAYBhg4yCM/hQBX8K/8AIn6J/wBeEH/otawP&#10;G3xJsvCN3BpdvYXWr67crvg0+0UliPViASOA3QE8dMc111jZxadp9tZQZ8m2iWFNxydqgAZ/AV4l&#10;4dm1WLxL8XL+yieXxNA5Wx82LfKIg0m0IDyw2rHgYIO1OvFAHQad8Z3i1S3tfF3hPUfDNvcnZDeX&#10;W5oy/o2UXA6cjOMjOBkj1Wvn/Rb7xPrfw18bp44W6fT4LDfaSalbfZ2FwFc4TgbsSKo5PUKMDJFe&#10;p/DA3p+GPh035UzfYkC7Vx+7/wCWfb+5t/8Ar0AZnhL/AJK98Rf+4b/6IavQKyNP8OWem+I9Z1yB&#10;5jc6uIPtCuwKL5SlF2jGRweck1r0AFFFFABRRRQAUUUUAFFFFABRRRQAUUUUAFFFFABRRRQAUUUU&#10;AFFFFABRRRQAUUUUAFFFFABRRRQAUUUUAFFFFABRRRQAUUUUAFFFFABRRRQAUUUUAFFFFABRRRQA&#10;UUUUAFFFFABRRRQAUUUUAFFFFABXFfEj/j28M/8AYx2H/oyu1rM1vQrbXo7JLp5UFnew3sZiYDLx&#10;NuUHIOQe9AGnXnfiT4s2uma9L4f0DRr3xFrEH+vhswdkXIBDOA3IyM4BAJwSDkD0SvnbwxNrFh8C&#10;LjV/BwkuNfudSP8Aa06RGW4QAn7vGWIBjPfAkc8HJAB6J4b+LVrqeuW+g+INEv8Aw5q9yMwQ3ykR&#10;y84UKxCnLEEDKgEjAJOAfRa+ePE9xq198Cn1DxilxBrVpqirpE9zD5FxIuV5YDlTt830+4p5wCfo&#10;GzM5soDdAC4Ma+aF6Bsc4/GgDifhb/x6eKf+xlvv/QhXeVlaF4fs/D0V9HZtKwvb2W+lMrAnzJDk&#10;4wBgDgCtWgAooooA86+OX/JJdW/34P8A0cldxpH/ACBbD/r3j/8AQRXD/HL/AJJLq3+/B/6OSu40&#10;j/kC2H/XvH/6CKALtFFFABRRRQAUUUUAFFFFABRRRQAVyGp/8lX8P/8AYMvf/Q4a6+uQ1P8A5Kv4&#10;f/7Bl7/6HDQB19FFFABRRRQAUUUUAZ9zr2j2U7QXeq2NvMuN0c1wiMM+xNRf8JNoH/Qc03/wLj/x&#10;rzn4w/Cy38S2Fx4g0qLZrVvHukRel0igcH/aAHB79PTGf4A+H3w68beEbXVU0Z0uB+6uo/tUuUlX&#10;r/F0PBHsfrQB6t/wk/h8ddc0z/wLj/xqzZatp2plxYX9rdeXjf5Eyvtz0zg8dDXCn4GeAT/zCZh9&#10;LqT/AOKroPCvgLw/4MkupNEtXga6CiUtKz5AzjqeOpoAi8Y/8hXwf/2Gx/6TT11dcp4x/wCQr4P/&#10;AOw2P/SaeuroAKKKKACiiigAooooAKKKKACiiigDzn46f8km1T/rpB/6NWu70v8A5BNl/wBcE/8A&#10;QRXCfHT/AJJNqn/XSD/0atd3pf8AyCbL/rgn/oIoAt0UUUAFFFFABRUAhkFzJL9pk8t0CrFhdqEZ&#10;yw4zk5HU44rwz+1/F6yMBq3xDKgnB/4RaPBH/fX9KAPeq8r+OJKaT4YkCO5XXYMKgyzfK/AHc8Vz&#10;6a14s/i1b4g/+ErHXP8Ai2/1q8u/Da6je+JriFdXgIXVtESziDZ4w46tjPy88ZPbkA+kYZo54llj&#10;bcjdDjH4Edj7U+qNzDLbyteWil2OPOgzgSgdx6OB37gYPYr5FrGueIX17UDp2seN2s/Pby/snhpZ&#10;Yl5OUVmwTtPGSB079aAPVdS0l5LtdU05lh1ONdmW+5Omc+W/t6N1U+2QUl8S6bZ6JdarqM4soLMH&#10;7WJj80LD+EgdScjGM7sjGcivIl1rxZ31b4g/+EpFWnoegv4t1pbrW5PEl7daeqzW0WuaStnayFSe&#10;G2j5yNxxn7uWOGGRQAv7OP8AyTzUP+wrJ/6Kir2CvIP2cxt+H2orkHGrSDI6f6qKvX6ACiiigDld&#10;W+G3g3W2Z77w9ZtI5y0kSmJifqhBrH8O/Bzw74V8VW+vaTPfxyQhwIJJQ8eGUr6Z7nqTWNffH3SN&#10;O1afTLrw9rcd1DIYzE0aBs/Qtnngj600/H/R/wDoW9f/AO/Cf/FUAdH44+HcvjnVbM3evXdto8KA&#10;TWEHAmbdnJOcdOOQa7HT7C10rT4LCxgWC1t0EcUa9FUdBXlB/aC0cf8AMt65+MSf/FV6D4P8VW/j&#10;HQV1a2s7m0jMrR+XcqA3HfgnjmgCrD/yVW9/7Alv/wCj5q6muWh/5Kte/wDYEt//AEfNXU0AFFFF&#10;ABRRRQAUUUUAFFFFABRRRQAUUUUAFFFFABRRRQAUUUUAFFFFABRRRQAUUUUAFFFFABRRRQAUUUUA&#10;FFFFABRRRQAUUUUAFFFFABRRRQAUUUUAFFFFABRRRQAUUUUAFFFFABRRRQAUUUUAFFFFABRRRQAU&#10;UUUAFFFFABRRRQAUUUUAFFFFABRRRQAUUUUAFct8Sf8Akm/iD/rzeuprlviT/wAk38Qf9eb0AdTR&#10;RRQAUUUUAFFFFABXlnxY8D+J9cZdZ8Ma1dxXEEOx9PjnaMSgEnKEEDdz0PX17H1OigDwPwV4ci8X&#10;W8kKeP8AxLa6rb5W706eYpLC3Q8Z5Ge/546VT8b/AA9uNM8W+ErN/FOrXbajdtCs88m57fBTlOeO&#10;v6V6r4y+Hdj4nmj1SzmfS/EFt81tqNudrZA4DgfeX9R64yD5fqep+L774keCtL8UaP5d3pt+Cb23&#10;UmK5RmQBxjgfd5/kOlAHpvg7wBceFNVmvZvE+q6qJYfL8m7clVOQdw5PPH61Z+IX/IG0v/sNaf8A&#10;+lCV1tcl8Qv+QNpf/YasP/ShKAOtooooAKKKKACiiigAooooAKKKKACvH/hB/wAlD+J3/YVH/o24&#10;r2CvH/hB/wAlD+J3/YVH/o24oA9gooooAKq6lqNtpGl3Wo3shjtbWJppXCk4VRk8Dk1armviH/yT&#10;jxJ/2DZ//QDQB0FrcxXlpDdQOHhmjWSNh/EpGQfyNcV4s+H0+p67H4m8Nau2h+IUj8qS4WIPHcpj&#10;AWRTwcYXkg8AcHC4z/D3xFjtvDWlQf8ACJeLpPKs4k3xaQ7I2EAypzyD2Ndp4f11fEFjJdLpup6f&#10;skMflajamCQ4AO4A9V56+xoA87T4aeMvE8lqnj7xel5p0Eu+TTrCPy0uBwQHZQncDqpI52kE5Hq0&#10;EEVtbx28ESRQxKEjjRQFRQMAADoAKravqQ0jSp782d5eCEA+RZQmWV8kD5VHXrn6A1yf/CzI/wDo&#10;TfGf/gmf/GgDqbXWtPvtX1DSra433uneUbqLaR5fmKWTnGDkAnitCvMfh1qY1j4k+P78Wd7ZiX+z&#10;v3F7CYpUxC4+ZT0zjI9iDXp1ABRRRQAUUUUAFFFFABRRRQAUUUUAFFFFABRRRQAUUUUAFFFFABRR&#10;RQAUUUUAFFFFABRRRQAUUUUAFFFFABRRRQAUUUUAFFFFABRRRQAUUUUAFFFFABRRRQAUUUUAFFFF&#10;ABRRRQAUUUUAFFFFABRRRQAVR1LV7LSFtmvpvKW5uY7WH5Sd0shwq8ep79KvVxXxJ/49vDH/AGMl&#10;h/6MoA7WvMNa+GWsafrt7r3w/wBfXRby95ubOZN9vK2cluQwU8sR8pwScYBr0+uNu/iJFaXk1t/w&#10;ini2fynZPNh0h2R8HGVOeQexoA5/Svhjrmra5p+t/ELxCusT2BzbWVvGEt1YHIY4Vd3YkbRnABJA&#10;xXqVcP8A8LLi/wChP8Zf+CZ/8amsviHHe31vajwp4sg86RY/Nn0l0jTLYyzZ4UdSewoA6PS9YsNZ&#10;juXsJxMttcyWs3ykbZUOGXkdvXoav1wfwu/49PFP/YyX3/oQrvKACiiigDzr45f8kl1b/fg/9HJX&#10;caR/yBbD/r3j/wDQRXD/ABy/5JLq3+/B/wCjkruNI/5Ath/17x/+gigC7RRRQAUUUUAFFFFABRRR&#10;QAUUUUAFchqf/JV/D/8A2DL3/wBDhrr65HU/+SreH/8AsGXv/ocNAHXUUUUAFFFFABRRRQAVUsdL&#10;0/S1lWwsbe1WVzJIIIgm9j3OByat0UAFYev+J7bw3c6f9vgmWxu5DFJfADyrZ+NnmHsGJIB6Ajnr&#10;W5XK3XivT7uGezuvD+uzQODFIj6PMyODwR93BB/KgA8Yc6p4Q/7Da/8ApNcV1VeGX/iF/Cer6BaX&#10;Ntq3/CK2mpLNbXN5ZSpLbExSoLf5h+8UbiV7gLg54NenHxpaj/mD+IDxnjSJ/wD4mgDpaK5c+ObU&#10;f8wPxJ/4J5//AImk/wCE6tf+gF4l/wDBPP8A/E0AdTRXLf8ACdWv/QC8S/8Agnn/APiaP+E6tf8A&#10;oBeJf/BPP/8AE0AdTRXLf8J1a/8AQC8S/wDgnn/+Jo/4Tq1/6AXiX/wTz/8AxNAHU0Vy3/CdWv8A&#10;0AvEv/gnn/8AiaP+E6tf+gF4l/8ABPP/APE0AdTRXLf8J1a/9ALxL/4J5/8A4mrWn+LLfUL2O1TS&#10;dcgaQ4ElzpksaD6sRgUAcx8c/wDkk2qf9dIP/Rq13emf8gmz/wCuCf8AoIrh/jfFJL8J9WEaM5Vo&#10;WIUE4AlXJ+ldX4V1ix13wxp9/p1ws9u8KjKnlWAAKkdiD1FAGxRRRQAUUUUAFFFFABXlvxuONN8L&#10;f9h+3P6NXqVeVfHORItJ8MySOEjTXIWZiCdoCtk8c/lQB6rWZeQT2cr39ijSE83FqpH74f3lz0kA&#10;GByAeh7EaMciSxrJG6ujgMrKcgg9CDTqAILS7gvrZLi2kDxP0OCDxwQQeQQeCDyKnrHu7Oewu31L&#10;TU3mQ5urUcCYYxuX0kAA56EDB7EaVrdQ3tslxbvvjccHBBHqCDyCOhB5FAHkv7OP/JPNQ/7Csn/o&#10;qKvYK8f/AGcf+Seah/2FZP8A0VFXsFABRRRQB5z8VPA8+uWMPiDQIzH4m0xlktpYuHlUHJQ+uOoz&#10;7jua7XQby8v9BsbrUbN7O9khUz27jBR/4h1PGc49sVo0UAFFFFAHKw/8lXvv+wHb/wDo+auqrn4t&#10;Nul+IN1qpQCzfSobZWyOZFllYjHXow/OugoAKKKKACiiigAooooAKKKKACiiigAooooAKKKKACii&#10;igAooooAKKKKACiiigAooooAKKKKACiiigAooooAKKKKACiiigAooooAKKKKACiiigAooooAKKKK&#10;ACiiigAooooAKKKKACiiigAooooAKKKKACiiigAooooAKKKKACiiigAooooAKKKKACiiigAooooA&#10;panqtjo1p9r1G5jtrfzFj8yQ4UMxCjJ7ckc1i/ET5vhzr+OQbJ+n0q9quqeHJIrjS9W1HTNsiFJr&#10;a5uEGVI6FSa8t8R+IbPwp4Y1Pw62sW2paJd2zw6bPFcrLLaNjiGUA5KY+6/bGD2oA9rorKPijw+O&#10;uu6YP+3uP/Gmf8JZ4cHXxBpX/gZH/jQBsUVj/wDCW+G/+hh0n/wNj/xpP+Et8Nf9DDpP/gbH/jQB&#10;s0Vjf8Jb4a/6GHSf/A2P/Gj/AIS3w1/0MOk/+Bsf+NAGzRWN/wAJb4a/6GHSf/A2P/Gj/hLfDX/Q&#10;w6T/AOBsf+NAGzRWN/wlvhr/AKGHSf8AwNj/AMaX/hLfDf8A0MOk/wDgbH/jQBfur+1spLdLqeOE&#10;3Eghh3nG9yCQo9zjiuc+IAzo+mf9hqw/9KEq3qGteEtXsJrG81nSZoJl2sv2yP8AAg54I4II6Vw3&#10;iDxTaWkWmaHfazZ3yf2rZyWl+k6MXjSdCyy4Pyuo/i4DAZ4ORQB61RWSfFPh4dde0sf9vkf+NN/4&#10;Szw3/wBDBpX/AIGx/wCNAGxRWN/wlvhr/oYdJ/8AA2P/ABo/4S3w1/0MOk/+Bsf+NAGzRWN/wlvh&#10;r/oYdJ/8DY/8aP8AhLfDX/Qw6T/4Gx/40AbNFY3/AAlvhr/oYdJ/8DY/8aP+Et8Nf9DDpP8A4Gx/&#10;40AbNFY3/CW+Gv8AoYdJ/wDA2P8Axpf+Et8N/wDQwaV/4Gx/40AbFeP/AAg/5KH8Tv8AsKj/ANG3&#10;Femw+I9DuJUig1nTpZHYKipdIxYnoAAeSa8e+HHiTRfD/wAQ/iR/bGqWtj5+qnyvtEgTftlnzjPX&#10;G4fnQB7pRXLH4leCh/zNGl/+BC0n/Cy/BP8A0NGmf9/xQB1Vc38Qhn4c+JP+wbcf+gGof+Fl+Cf+&#10;ho0z/v8AiszxF418F674a1TSU8W6VC17aywCRpgQpZSM4zz1oA6jwvx4S0Yf9OMH/ota1a4zTfH3&#10;gnTtKs7IeK9McW8CRBzOo3bVAzjt0qz/AMLL8E/9DRpn/f8AFAHVUVyv/Cy/BP8A0NGmf9/xR/ws&#10;rwT/ANDRpf8A4ECgDJ8Jf8le+Iv/AHDf/RDV6BXm2k+JPBWl+MPEevf8Jlpcg1kWv7nzVHlGFCnX&#10;POc56DFb/wDwsvwT/wBDRpn/AH/FAHVUVyn/AAsvwT/0NGmf9/xR/wALM8E/9DPpn/f8UAdXRXKf&#10;8LM8E/8AQz6Z/wB/xR/wszwT/wBDPpn/AH/FAHV0Vyn/AAszwT/0M+mf9/xR/wALM8E/9DPpn/f8&#10;UAdXRXKf8LM8E/8AQz6Z/wB/xR/wszwT/wBDPpn/AH/FAHV0Vyn/AAszwT/0M+mf9/xR/wALM8E/&#10;9DPpn/f8UAdXRXKf8LM8E/8AQz6Z/wB/xR/wszwT/wBDPpn/AH/FAHV0Vyn/AAszwT/0M+mf9/xR&#10;/wALM8E/9DPpn/f8UAdXRXKf8LM8E/8AQz6Z/wB/xR/wszwT/wBDPpn/AH/FAHV0Vyn/AAszwT/0&#10;M+mf9/xR/wALM8E/9DPpn/f8UAdXRXKf8LM8E/8AQz6Z/wB/xR/wszwT/wBDPpn/AH/FAHV0Vyn/&#10;AAszwT/0M+mf9/xR/wALM8E/9DPpn/f8UAdXRXKf8LM8E/8AQz6Z/wB/xR/wszwT/wBDPpn/AH/F&#10;AHV0Vyn/AAszwT/0M+mf9/xR/wALM8E/9DPpn/f8UAdXRXKf8LM8E/8AQz6Z/wB/xR/wszwT/wBD&#10;Ppn/AH/FAHV0Vyn/AAszwT/0M+mf9/xR/wALM8E/9DPpn/f8UAdXRXKf8LM8E/8AQz6Z/wB/xR/w&#10;szwT/wBDPpn/AH/FAHV0Vyn/AAszwT/0M+mf9/xR/wALM8E/9DPpn/f8UAdXRXKf8LM8E/8AQz6Z&#10;/wB/xR/wszwT/wBDPpn/AH/FAHV0Vyn/AAszwT/0M+mf9/xR/wALM8E/9DPpn/f8UAdXRXKf8LM8&#10;E/8AQz6Z/wB/xR/wszwT/wBDPpn/AH/FAHV0Vyn/AAszwT/0M+mf9/xR/wALM8E/9DPpn/f8UAdX&#10;RXKf8LM8E/8AQz6Z/wB/xR/wszwT/wBDPpn/AH/FAHV0Vyn/AAszwT/0M+mf9/xR/wALM8E/9DPp&#10;n/f8UAdXRXKf8LM8E/8AQz6Z/wB/xR/wszwT/wBDPpn/AH/FAHV0Vyn/AAszwT/0M+mf9/xR/wAL&#10;M8E/9DPpn/f8UAdXRXKf8LM8E/8AQz6Z/wB/xR/wszwT/wBDPpn/AH/FAHV0Vyn/AAszwT/0M+mf&#10;9/xR/wALM8E/9DPpn/f8UAdXRXKf8LM8E/8AQz6Z/wB/xR/wsvwT/wBDPpn/AH/FAHV1xfxHH+i+&#10;GvbxHYf+jatf8LL8E/8AQ0aZ/wB/xWN4j8W+Ctft9OjHi/S4Ws9Rt74EzA7vKkDFevGRkZoA9Dor&#10;lv8AhZXgn/oaNL/8CFpP+Fl+Cf8AoaNM/wC/4oA6qiuV/wCFl+Cf+ho0z/v+KP8AhZXgn/oaNL/8&#10;CBQBn/DAYtPFH/YyX3/oYruq868M+KfBPh2DUl/4TDS5zfajcX5PmquzzGzt6nOBgZ71t/8ACy/B&#10;P/Q0aZ/3/FAHVUVyv/Cy/BP/AENGmf8Af8Uf8LK8E/8AQ0aX/wCBAoAxfjl/ySXVv9+D/wBHJXca&#10;T/yBrH/r3j/9BFeU/F/xr4Y1j4ZanZadr1hdXUrw7IYZgzNiVCeB7AmvVtI/5Atj/wBe8f8A6CKA&#10;LlFFFABRRRQAUUUUAFFFFABRRTXdIo2kkZURRuZmOAB6mgCt/adkNV/ss3UQvvJ88QFsOyZI3Adx&#10;kc46cZ6iuf1Jf+Lo6A3/AFDb3/0OCovEFx4W1+3hYeJNOtdQtWMtlexXce+3f1HPzKcYKngjg1ze&#10;l+N7PUfiDptvqt1YW9/p9hcx3Msdwpt5NzQlXjfPRgD8p5GCD0BIB6pRWSfFHh4ddd0wf9vcf+NN&#10;/wCEt8N/9DBpX/gbH/jQBsUVjf8ACW+Gv+hh0n/wNj/xo/4S3w1/0MOk/wDgbH/jQBs0Vjf8Jb4a&#10;/wChh0n/AMDY/wDGj/hLfDX/AEMOk/8AgbH/AI0AbNFY3/CW+Gv+hh0n/wADY/8AGj/hLfDX/Qw6&#10;T/4Gx/40AbNV5b61t7y3tJp447i53eTGxwZNuC2PXAOaz/8AhLPDf/QwaV/4Gx/41S1XVfCWtWJt&#10;LvXdNK7g8bpfRq8bjlXRgeGB7/0oAg8bW1ve3Xhe1uoY5rebWNkkUihlcfZbjgg9aq2Ml74I1O20&#10;i5+0Xnh26kEVjdnc72Tk4WGQ8koeArk8ZCnsawtQ8X2b674Y0nUNXsZrq11XzhewzR+XPD5E67zg&#10;4RssoZfU5HBwO9/4Sjw/jJ13TP8AwLj/AMaANaisf/hLPDY/5mDSv/A2P/Gk/wCEt8N/9DDpP/gb&#10;H/jQBs0Vjf8ACW+Gv+hh0n/wNj/xo/4S3w1/0MOk/wDgbH/jQBs0Vjf8Jb4a/wChh0n/AMDY/wDG&#10;j/hLfDX/AEMOk/8AgbH/AI0AbNFY3/CW+Gv+hh0n/wADY/8AGj/hLfDX/Qw6T/4Gx/40AbNFY3/C&#10;W+Gv+hh0n/wNj/xqW28SaFeXMdva61p088hwkcV0jM3GeADk0AaMsUc8LwzRrJFIpV0cZVgeCCO4&#10;rxbVtK1b4Na7Jr+gRz3vg+6kLX+mqc/ZSeNy+g6YPsFbsa9spksUc8MkM0aSRSKUdHUFWU8EEHqD&#10;QBT0XWtP8Q6Rb6pplwk9pOoZGU9PUEdiOhHY1frxHVdK1P4La7J4g0GOS68H3kq/2hYD5mtcnG5c&#10;n8iT6Kexr0C3+KPgi5to518S6eiyLuCyy7GHsVPIP1oA66iuV/4WX4J/6GjTP+/4pP8AhZngn/oZ&#10;9M/7/igDq6K5T/hZngn/AKGfTP8Av+KX/hZfgn/oaNM/7/igDqq8s+N4zpvhYeuvQD9Grqh8SvBR&#10;/wCZo0v/AMCFrzz4u+MfDWqaf4cWw1yyumg1qCeVYJg+yNQ2WOM8DI/OgD1mVJNKkae3jaSzdi00&#10;KDJjJ5LoO/PVe+cjnIbRjkSaJJYnV43UMrKchgehFc0fiN4LH/M06T/4FJ/jWU/xF8G6VK0tv4k0&#10;2Szdh5kEcwYxknl0A6jPVR7kc5BAO8rOntpLO4e9sk3b8Ge3BwJP9pewfH/fWAD2Ixv+Fl+Cf+ho&#10;0z/v+KX/AIWT4K/6GjS//AhaAOJ/Zx/5J7qH/YVk/wDRUVev14/+zj/yTzUP+wrJ/wCioq9goAKK&#10;KKACiiigAooooATHOaWiigAooooAKKKKACiiigAooooAKKKKACiiigAooooAKKKKACiiigAooooA&#10;KKKKACiiigAooooAKKKKACiiigAooooAKKKKACiiigAooooAKKKKACiiigAooooAKKKKACiiigAo&#10;oooAKKKKACiiigAooooAKKKKACiiigAooooAKKKKACiiigAooooAKKKKACiiigDNufD2i3tw1xda&#10;Pp88zfekltkZj9SRmua8d+HNCt/AWuSQ6Np0ci2cm10tkUqcdQQMg129Yvi/S7jW/COq6ZabPtF1&#10;btHHvOBk+tAHEw6PpPgK/j07V9KsLjw3cSbbPUZraNmtHYkiGY4yVJztc+oB7Gu5PhXw43J0DSjn&#10;v9jj/wAK0L2yttSsprO8gSe2nQpJFIMqynqDTreCK0tYbaBAkMSCONB/CoGAPyoAzP8AhEvDf/Qv&#10;aT/4BR/4Un/CJeGv+he0n/wCj/wrZooAxv8AhEvDX/QvaT/4BR/4Uf8ACJeGv+he0n/wCj/wrZoo&#10;Axv+ES8Nf9C9pP8A4BR/4Uf8Il4a/wChe0n/AMAo/wDCtmigDG/4RLw1/wBC9pP/AIBR/wCFL/wi&#10;Xhv/AKF7Sf8AwCj/AMK2KKAMgeFPDg6aBpX/AIBx/wCFcv8AEHwvoEnh61t/7HsY1uNTs4XaKBUb&#10;a06BgCACMgkfjXf1g+K9JudZ06zhtNm+HUbW5becfJHKrtj3wDQBhWOkaPot9FoutaPpsqSnbYag&#10;9pH+/wCv7uT5cCUDv0cc9ciuj/4RPw4evh/Sv/AOP/Cr9/YWmqWUlnfQJPbvjcjjjIOQfYggEH2q&#10;wBgYFAGP/wAIl4a/6F7Sf/AKP/Cj/hEvDX/QvaT/AOAUf+FbNFAGN/wiXhr/AKF7Sf8AwCj/AMKP&#10;+ES8Nf8AQvaT/wCAUf8AhWzRQBjf8Il4a/6F7Sf/AACj/wAKP+ES8Nf9C9pP/gFH/hWzRQBjf8Il&#10;4a/6F7Sf/AKP/Cl/4RLw3/0L+lf+AUf+FbFFAGZD4c0O3lSWDRtOikRgyulqilSOhBA4IrAtfDHh&#10;XXNY1xrzwvpDz2995bytaoWlJijkLMSOpMhz64rsq5vww27W/Fntqqj/AMloKAE/4V74M/6FbR//&#10;AADT/Cj/AIV54M/6FbR//ANP8K6WigDmv+FeeDP+hW0f/wAA0/wo/wCFe+DP+hW0f/wDT/CulooA&#10;5r/hXngz/oVtH/8AANP8KP8AhXngz/oVtH/8A0/wrpaKAOa/4V54M/6FbR//AADT/Cj/AIV54M/6&#10;FbR//ANP8K6WigDmv+FeeDP+hW0f/wAA0/wo/wCFeeDP+hW0f/wDT/CulooA5r/hXngz/oVtH/8A&#10;ANP8KP8AhXngz/oVtH/8A0/wrpaKAOa/4V54M/6FbR//AADT/Cj/AIV54M/6FbR//ANP8K6WigDm&#10;v+FeeDP+hW0f/wAA0/wo/wCFeeDP+hW0f/wDT/CulooA5r/hXngz/oVtH/8AANP8KP8AhXngz/oV&#10;tH/8A0/wrpaKAOa/4V54M/6FbR//AADT/Cj/AIV54M/6FbR//ANP8K6WigDmv+FeeDP+hW0f/wAA&#10;0/wo/wCFeeDP+hW0f/wDT/CulooA5r/hXngz/oVtH/8AANP8KP8AhXngz/oVtH/8A0/wrpaKAOa/&#10;4V54M/6FbR//AADT/Cj/AIV54M/6FbR//ANP8K6WigDmv+FeeDP+hW0f/wAA0/wo/wCFeeDP+hW0&#10;f/wDT/CulooA5r/hXngz/oVtH/8AANP8KP8AhXngz/oVtH/8A0/wrpaKAOa/4V54M/6FbR//AADT&#10;/Cj/AIV54M/6FbR//ANP8K6WigDmv+FeeDP+hW0f/wAA0/wo/wCFeeDP+hW0f/wDT/CulooA5r/h&#10;Xngz/oVtH/8AANP8KP8AhXngz/oVtH/8A0/wrpaKAOa/4V54M/6FbR//AADT/Cj/AIV54M/6FbR/&#10;/ANP8K6WigDmv+FeeDP+hW0f/wAA0/wo/wCFeeDP+hW0f/wDT/CulooA5r/hXngz/oVtH/8AANP8&#10;KP8AhXngz/oVtH/8A0/wrpaKAOa/4V54M/6FbR//AADT/Cj/AIV54M/6FbR//ANP8K6WigDmv+Fe&#10;eDP+hW0f/wAA0/wo/wCFeeDP+hW0f/wDT/CulooA5r/hXngz/oVtH/8AANP8KP8AhXngz/oVtH/8&#10;A0/wrpaKAOa/4V54M/6FbR//AADT/Cj/AIV54M/6FbR//ANP8K6WigDmv+FeeDP+hW0f/wAA0/wo&#10;/wCFeeDP+hW0f/wDT/CulooA5r/hXngz/oVtH/8AANP8KP8AhXngz/oVtH/8A0/wrpaKAOa/4V54&#10;M/6FbR//AADT/Cj/AIV54M/6FbR//ANP8K6WigDmv+FeeDP+hW0f/wAA0/wo/wCFeeDP+hW0f/wD&#10;T/CulooA5r/hXngz/oVtH/8AANP8KP8AhXngz/oVtH/8A0/wrpaKAOa/4V54M/6FbR//AADT/Cj/&#10;AIV54M/6FbR//ANP8K6WigDmv+FeeDP+hW0f/wAA0/wo/wCFeeDP+hW0f/wDT/CulooA5r/hXngz&#10;/oVtH/8AANP8KP8AhXngz/oVtH/8A0/wrpaKAOa/4V54M/6FbR//AADT/Cj/AIV54M/6FbR//ANP&#10;8K6WigDmv+FeeDP+hW0f/wAA0/wo/wCFeeDP+hW0f/wDT/CulooA5r/hXngz/oVtH/8AANP8KP8A&#10;hXngz/oVtH/8A0/wrpaKAOa/4V54M/6FbR//AADT/Cj/AIV54M/6FbR//ANP8K6WigDmv+FeeDP+&#10;hW0f/wAA0/wo/wCFeeDP+hW0f/wDT/CulooA4HxX4W8I+HvDN9q0XhHRJJLdVIR7NNpywHYe9d8A&#10;AMAYArkPiicfDbWT/wBM0/8ARi119ABRRRQAUUUUAFFFFABRRRQAUySNJY2jkUOjAhlYZBB7Gn0U&#10;AZA8K+HR00DSx9LOP/CuK8W+B9E1nxjothFaW1i4srq4ilgt0+WVHh2FlxhgMn5SCCD2r0ysK70m&#10;6n8baXqyFPstrZ3EEmT8252jK4Hp8h/SgDD8PwaFe3Uujaz4b0iz122XdJCLWPZOnTzoiR8yEjp1&#10;U8Htnof+ET8Of9C/pX/gHH/hVy50qxvL20vbi2jkurNi1vKR80ZIwcH3FXKAMb/hEvDX/QvaT/4B&#10;R/4Uf8Il4a/6F7Sf/AKP/CtmigDG/wCES8Nf9C9pP/gFH/hR/wAIl4a/6F7Sf/AKP/CtmigDG/4R&#10;Lw1/0L2k/wDgFH/hR/wiXhr/AKF7Sf8AwCj/AMK2aKAMf/hEvDf/AEL2k/8AgFH/AIUo8KeHB00D&#10;Sh/25x/4Vr0UAed+OvCGgXknhqy/su1t47jVwjvbQrG+Ps8zdQB3UH8BwavaXp+j2+ojQ9c0PShf&#10;7c21yLKNUvUHccYDgfeT8Rx02fEWlXWpX/h+W22bLHUhdTbmx8nkypx6nLj9a072wtNRSJLuBJhF&#10;Ksse4co6nIYHsRQBR/4RPw2evh/Sv/AKP/Ck/wCES8N/9C9pP/gFH/hWzRQBjf8ACJeGv+he0n/w&#10;Cj/wo/4RLw1/0L2k/wDgFH/hWzRQBjf8Il4a/wChe0n/AMAo/wDCj/hEvDX/AEL2k/8AgFH/AIVs&#10;0UAY3/CJeGv+he0n/wAAo/8ACj/hEvDX/QvaT/4BR/4Vs0UAY3/CJeGv+he0n/wCj/wqa28OaHY3&#10;CXFpo2nW86fdlitURh24IGeladFAGP4p1eXQfDN9qcEaSS26BlV84OWA5x9a2K5b4jf8k/1f/rkv&#10;/oa11NADJoop4JIZ40kikUq6OoKspGCCD1BFcR4b8J+ENe8O2Wqy+EtEjkuU3siWabQckccV3L/c&#10;b6Vy3w2O74d6Kf8Apgf/AEI0AS/8K88Gf9Cto/8A4Bp/hR/wrzwZ/wBCto//AIBp/hXS0UAc1/wr&#10;zwZ/0K2j/wDgGn+FH/CvPBn/AEK2j/8AgGn+FdLRQBzX/CvPBn/QraP/AOAaf4Uv/CvfBv8A0K2j&#10;/wDgFH/hXSUUAc3/AMK98G/9Cto//gFH/hSf8K98Gf8AQraP/wCAcf8AhXS0UAc1/wAK88Gf9Cto&#10;/wD4Bp/hR/wrzwZ/0K2j/wDgGn+FdLRQBS0zSNN0W0+y6XYW1lbli5jt4hGpY45IHfgc+1Xa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mPCv8AyHPF3/YWX/0mgrp65jwr&#10;/wAhzxd/2Fl/9JoKAOnooooAKKKKACiiigAooooAKKKKACiiigAooooAKKKKACiiigAooooAKKKK&#10;ACiiigAooooAKKKKACiiigAooooAKKKKACiiigAooooAKKKKACiiigAooooAKKKKACiiigAooooA&#10;KKKKACiiigAooooAKKKKACiiigAooooAKKKKACiiigAooooAKKKKACiiigAooooAKKKKAOO+Kn/J&#10;NNa/65p/6MWuxrjvip/yTTWv+uaf+jFrsaACiiigAooooAKKKKACiiigAooooAKKKKACiiigAooo&#10;oAKKKKACiiigAooooAKKKKACiiigAooooAKKKKACiiigAooooA5f4jf8k/1f/rkv/oa11Fcv8Rv+&#10;Sf6v/wBcl/8AQ1rqKAGv/q2+hrlvhn/yTnRP+uB/9CNdS/8Aq2+hrlvhn/yTnRP+uB/9CNAHV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cx4V/5Dni7/sLL/6TQV09cx4V/wCQ54u/7Cy/+k0FAHT0UUUAFFFFABRRRQAUUUUAFFFFABRR&#10;RQAUUUUAFFFFABRRRQAUUUUAFFFFABRRRQAUUUUAFFFFABRRRQAUUUUAFFFFABRRRQAUUUUAFFFF&#10;ABRRRQAUUUUAFFFFABRRRQAUUUUAFFFFABRRRQAUUUUAFFFFABRRRQAUUUUAFFFFABRRRQAUUUUA&#10;FFFFABRRRQAUUUUAFFFFAHHfFT/kmmtf9c0/9GLXY1x3xU/5JprX/XNP/Ri12NABRRRQAUUUUAFF&#10;FFABRRRQAUUUUAFFFFABRRRQAUUUUAFFFFABRRRQAUUUUAFFFFABRRRQAUUUUAFFFFABRRRQAUUU&#10;UAcv8Rv+Sf6v/wBcl/8AQ1rqK5f4jf8AJP8AV/8Arkv/AKGtdRQA1/8AVt9DXLfDP/knOif9cD/6&#10;Ea6l/wDVt9DXLfDP/knOif8AXA/+hGgDq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Y8K/8hzxd/2Fl/8ASaCunrmPCv8AyHPF3/YW&#10;X/0mgoA6eiiigAooooAKKKKACiiigAooooAKKKKACiiigAooooAKKKKACiiigAooooAKKKKACiii&#10;gAooooAKKKKACiiigAooooAKK88+LXi3WvDejWNp4ehdtT1OcQRzeXuEI4GeeNxJAGff0rnG+Evi&#10;+CwOow/EDU215U37C7GFn67MlunuR+FAHs1FcR8K/F154w8HLd6kqjULaZra4KrgOy4O7A4GQe3e&#10;uJ8RaXqfj341alolvrt9pdjpmnRlntJThmOGwQCBn94f++aAPbaK8li+Ct3FPHIfHmvMEYMVMhwc&#10;Hp96us+JXjA+CfBlxqkKK93I4t7VWGQZWBwT64AJx7UAddRXi1r8K/GWradHq2p+O9StdblXzPJQ&#10;t5cR6hThh+OBx710Pwp8YaprKar4d8R4/tzRZvKlfjMy5I3cdSCOSODlT3oA9IooooAKKKKACiii&#10;gAooooAKKKKACiiigAooooAKKKKACiiigAooooAKKKKACiiigAooooAKKKKACiiigAooooAKKKKA&#10;OO+Kn/JNNa/65p/6MWuxrjvip/yTTWv+uaf+jFrsaACiiigAooooAKKKKACiiigAooooAKKKKACi&#10;iigAooooAKKKKACiiigAooooAKKKKACiiigAooooAKKKKACiiigAooooA5f4jf8AJP8AV/8Arkv/&#10;AKGtdRXL/Eb/AJJ/q/8A1yX/ANDWuooAa/8Aq2+hrlvhn/yTnRP+uB/9CNdS/wBxvoa5b4af8k50&#10;T/rgf/QjQB1dFVNT1Oy0bTptQ1G5jtrSEAySyHCrk4H6kCvnrx78Vb7xPrGlW+gJe2mgpfoovAGj&#10;N3ICMgHsoB+6eeckDpQB9IUUV4vql94j+J3j/VPDui61LpGgaOfLup7fIklkzgjIIJ5DADIGFzzx&#10;QB7RRXhOrQeKfgzfafqv/CQXet+G55xDdwXOWaPPcZJx3III5GD1r3OKRJoUliYNG6hlYdCDyDQA&#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mPCv/ACHP&#10;F3/YWX/0mgrp65nwsMa34t/7Cq/+k0FAHTUUUUAFFFFABRRRQAUUUUAFFFFABRRRQAUUUUAFFFFA&#10;BRRRQAUUUUAFFFFABRRRQAUUUUAFFFFABRRRQAUUUUAFFFFABXmvxDu/iX/xMLbwxpdo2mmEBblH&#10;Bujlfn2KWxkdBxn07VP8T/Heq+BJNGu7eyhm0u5uPKu5WDFkxg4GDjJXcR/u12ceu6VLoo1lNRtj&#10;ppj8z7V5gEYX1J7UAcd8Hrjw6fBa2OgvP5lrIRfJdLtmEx6lh6HGBjI4xkkGuM0nwX491Dxz4ruY&#10;r1/DdpfXJZroRiSSRAW2CM56Y68itD4PudX8eeOPEVkGXSbq52RMQQJW3M24fhyf98V0vgb4kDxH&#10;q+qaFrMEGm61Y3DRLbeZ/rVGQSuepBHbsQaAOP1f/hOfhI1rq8/iK48SaEZRHdx3ed6Z9CzMR3wQ&#10;cZxkYNT/ABpvYtTbwHHEVmsb+/Wbno6/u8cehDmtT44eI7OLwg/hqB1uNX1SWKKK2Q7nADhs47ZI&#10;AHrmsz4q+HrzS/hX4auIF33XhxrbzGAzhVQIT9NwSgD2evHPDbeR+0t4nijGEmsQz898RGvTNL8T&#10;aRq/h6PXba+g/s9o/MeVpABFxkhz/CR3BrzH4XSf8JR8UfGHjGFSdPYiztpCuN/Tkf8AAUUkf7Yo&#10;A9looooAKKKKACiiigAooooAKKKKACiiigAooooAKKKKACiiigAooooAKKKKACiiigAooooAKKKK&#10;ACiiigAooooAKKKKAOO+Kn/JNNa/65p/6MWuxrj/AIpDPw11r/rmn/oxa7CgAooooAKKKKACiiig&#10;AooooAKKKKACiiigAooooAKKKKACiiigAooooAKKKKACiiigAooooAKKKKACiiigAooooAKKKKAO&#10;X+I3/JP9X/65L/6GtdRXL/EXnwBq/wD1yX/0Na6igBr/AHG+lct8NP8AknOif9cD/wChGupf7jfS&#10;uW+GvHw60X/rgf8A0I0AbmsaNYa/pkmm6nbrcWcrKzxMSA21gwzj3AryL442ttYL4JtrS3it7eK/&#10;KxxRIFVFynAA4Ar2yvF/j6cT+D/+wg380oA9orxr9nqT7Vo3iK+kX9/calukb1+XOPzY/nXsteLf&#10;Cy7h8I+P/Ffg7UJVtpJrz7RYK5CiRTngZ6kqUIHsaAOl+OMayfCjVCR9x4WH18xa6bwRK03gPQJH&#10;OWbT4CT/AMAFcD8d9dgbw1b+FbNxNq+qXUSJbRtlwu7IJHu20D1yfSvTtFsP7K0LT9OyD9lto4SR&#10;32qB/SgC9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WdrD6&#10;xHZqdFt7Ke53jK3krRpt78qrHP4UAaNcppN9a6Vd+ML6+njgtotSDySucAAW0H+fc1Beav4z0ywm&#10;vb+y8NwW8C7pJGv5sAf9+v078VxPhy28Y+Jtf1TWrrS9NW2jvVkXS724kQRz+RFtkICHcQuwgNja&#10;STjOKAPTvD19quqJcX1/aLZWkrD7FbuD5wj/AL0nOAW67ew4PNbVcq1z49/h0vw7+N/N/wDGqYbn&#10;4g9tK8Of+B83/wAaoA62iuS+1fEH/oFeHP8AwPm/+NUfaviD/wBArw5/4Hzf/GqAOtorkvtXxB/6&#10;BXhz/wAD5v8A41R9q+IP/QK8Of8AgfN/8aoA62iuS+1fEH/oFeHP/A+b/wCNUfaviD/0CvDn/gfN&#10;/wDGqAOtorkvtXxB/wCgV4c/8D5v/jVH2r4g/wDQK8Of+B83/wAaoA62iuS+1fEH/oFeHP8AwPm/&#10;+NUfaviD/wBArw5/4Hzf/GqAOtorkvtXxB/6BXhz/wAD5v8A41R9q+IP/QK8Of8AgfN/8aoA62iu&#10;S+1fEH/oFeHP/A+b/wCNUfaviD/0CvDn/gfN/wDGqAOtorkvtXxB/wCgV4c/8D5v/jVH2r4g/wDQ&#10;K8Of+B83/wAaoA62iuS+1fEH/oFeHP8AwPm/+NUfaviD/wBArw5/4Hzf/GqAOtorkvtXxB/6BXhz&#10;/wAD5v8A41R9q+IP/QK8Of8AgfN/8aoA62iuS+1fEH/oFeHP/A+b/wCNUfaviD/0CvDn/gfN/wDG&#10;qAOtorkvtXxB/wCgV4c/8D5v/jVH2r4g/wDQK8Of+B83/wAaoA62iuS+1fEH/oFeHP8AwPm/+NUf&#10;aviD/wBArw5/4Hzf/GqAOtorkvtXxB/6BXhz/wAD5v8A41R9q+IP/QK8Of8AgfN/8aoA62iuS+1f&#10;EH/oFeHP/A+b/wCNUfaviD/0CvDn/gfN/wDGqAOtorkvtXxB/wCgV4c/8D5v/jVH2r4g/wDQK8Of&#10;+B83/wAaoA6HVdKsNb02bTtTtY7m0mGJIpBkH0+hB5BHSvNh+z34J+3/AGndqZi3Z+y/aR5f0zt3&#10;4/4FXU/afiB/0CvDn/gfN/8AGqX7T4//AOgX4d/8D5v/AI1QBv6XpdjounQ6fpttHbWsK7UjjGAP&#10;8T71y/i/4WeF/Gtx9r1G2lhvcbTdWrhHYDpnIIP4irP2nx//ANAvw7/4Hzf/ABqj7T4//wCgX4d/&#10;8D5v/jVAFHwl8JfCvg68W9sbea5vV+5cXjh2T/dAAUH3xmu1ngiureW3uI0lhlQpJG4yrKRggjuC&#10;K5j7T4//AOgX4d/8D5v/AI1R9p8f/wDQL8O/+B83/wAaoA5e5/Z/8E3Gom6QajBGWybWK4Hl/TlS&#10;2P8AgVeiaNouneH9Lh03SrWO1tIRhY0H5knqSfU1h/afH/8A0CvDv/gfN/8AGqT7T8QP+gV4c/8A&#10;A+b/AONUAdZRXJfaviD/ANArw5/4Hzf/ABqj7V8Qf+gV4c/8D5v/AI1QB1tFcl9q+IP/AECvDn/g&#10;fN/8ao+1fEH/AKBXhz/wPm/+NUAdbRXJfaviD/0CvDn/AIHzf/GqPtXxB/6BXhz/AMD5v/jVAHW0&#10;VyX2r4g/9Arw5/4Hzf8Axqj7V8Qf+gV4c/8AA+b/AONUAdbRXJfaviD/ANArw5/4Hzf/ABqj7V8Q&#10;f+gV4c/8D5v/AI1QB1tFcl9q+IP/AECvDn/gfN/8ao+1fEH/AKBXhz/wPm/+NUAdbRXJfaviD/0C&#10;vDn/AIHzf/GqPtXxB/6BXhz/AMD5v/jVAHW0VyX2r4g/9Arw5/4Hzf8Axqj7V8Qf+gV4c/8AA+b/&#10;AONUAdbRXJfaviD/ANArw5/4Hzf/ABqj7V8Qf+gV4c/8D5v/AI1QB1tFcl9q+IP/AECvDn/gfN/8&#10;ao+1fEH/AKBXhz/wPm/+NUAdbRXJfaviD/0CvDn/AIHzf/GqPtXxB/6BXhz/AMD5v/jVAHW0VyX2&#10;r4g/9Arw5/4Hzf8Axqj7V8Qf+gV4c/8AA+b/AONUAdbRXJfaviD/ANArw5/4Hzf/ABqj7V8Qf+gV&#10;4c/8D5v/AI1QB1tFcl9q+IP/AECvDn/gfN/8ao+1fEH/AKBXhz/wPm/+NUAdbRXJfaviD/0CvDn/&#10;AIHzf/GqPtXxB/6BXhz/AMD5v/jVAHW0VyX2r4g/9Arw5/4Hzf8Axqj7V8Qf+gV4c/8AA+b/AONU&#10;AdbRXJfafiD/ANArw5/4Hzf/ABqnrcePv4tM8O/hfTf/ABqgBnxNG74dawP+maf+jFqz4k8RXFpP&#10;Ho2hwpd6/crmOJj+7t06GaU9kHp1Y4A7kcD8TPEvii38PXWiz6dpT3F1EGk+xXUkj20e5cSuGjAC&#10;7sAZPJ6A4OOj0LSPGuhW0pFloF5qF03mXd7LfTeZO/OCf3XCgYCqOFAwKAO6t0mS2iS4lWWZUAkk&#10;VNoZsckDJxk9s1LWPosviKSSYa5aabAgA8o2dw8hPrkMi4/M1sUAFFFFABRRRQAUUUUAFFFFABRR&#10;RQAUUUUAFFFFABRRRQAUUUUAFFFFABRRRQAUUUUAFFFFABRRRQAUUUUAFFFc5qE/jJNQmXTdP0SW&#10;yBHlPcXcqSEY5yBGR1z3oAb8QBnwJqw/6ZD/ANCFTa/r09rcR6To8KXWtXC7o43z5cMecGWUjoo5&#10;x3Y8CuD+IPiXxZbaNPpEml6PNc3EeXW0u5ZGt4wR+8cFFAXOB1HJ4zW/oWleM9EtpM2eg3V9cNvu&#10;72S9m33DgYBP7rgAcBRwB+OQDuEEgt1WVleUJhmVcAnHJA5x+tcT4W1m28P/AAw0We4V5JHj8uC3&#10;iG6SeQscIo7k/kOSeBTtb8R+LdBsftFxpmhyvIwjgt4b2ZpZnPRUXyuT+XTkiuW+Hej+Lk0ex1pr&#10;XRruRoNtl9pu5ENrCeqKqxkZJBJbOT06UAepaM2qvpkcmsrbx3rks0VvnbGD0XJJ3EDgngH0rG8X&#10;+BNL8ayaY+pT3cR06UyxfZ3VdxOOG3KePlHTFN+0+Pe2l+Hf/A+b/wCNU37T8QP+gV4c/wDA+b/4&#10;1QB1lcp4w+HXh3xwsbatauLmNdqXUDbJVHPGcEEZOcEGk+0/ED/oFeHP/A+b/wCNUfafH/8A0CvD&#10;n/gfN/8AGqAKPhL4R+FPB18t/ZQT3N6mfLuLyQO0ef7oAAB98Zruq5M3Pj/tpXhz/wAD5v8A41Vj&#10;Trjxm+oRLqenaHFZ5PmPb3kruOOwMYB59SKAOk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aHR9Q13XDqGvxCKxs5idP08MGBYHieUjgt/dXkKDnr0m8NOG&#10;1vxWP7uqKP8AyVgro6rW1lbWk1zLBEsclzL5sxX+N9oXJ99qqPwoAs0UUUAFFFFABRRRQAUUUUAF&#10;FFFABRRRQAUUUUAFFFFABRRRQAUUUUAFFFFABRRRQAUUUUAFFFFABRRRQAUUUUAFFFFABRRRQAUU&#10;UUAFFFFABRRRQAUUUUAFFFFABRRRQAUUUUAFFFFABRRRQAUUUUAFFFFABRRRQAUUUUAFFFFABRRR&#10;QAUUUUAFFFFABRRRQAUUUUAFZmuz6tDpT/2JaxXGoOypH5zhY48nl27kAc4HJ6e406KAPOPFugxe&#10;HvhfrrmV7rUboRyXt7L9+4k8xRkjoqjOAo4A/E16PVXUNPtNVsZbK+hWe2lADxt0bByP1Aq1QAUU&#10;UUAFFFFABRRRQAUUUUAFFFFABRRRQAUUUUAFFFFABRRRQAUUUUAFFFFABRRRQAUUUUAFFFFABRRR&#10;QAUUUUAFZ2tzapDpb/2NbRXF+7BI/OfakeTgu3cheuBycYFaNFAHB+IdDj0H4ea1I0z3eoXCLJd3&#10;sgG+d9y846BR0CjgAfjXcTO8cEjxxGV1UlYwQCx9MngVHfWVtqNnJaXkSy28gw8bdG5z/SrFAHN6&#10;Lo14btte14o+rOhWGFDmOxjP/LNPVjxufvjjA4qL4cNv+Huit6wf+zGuoIyCD3qvp9ha6XYxWVlA&#10;sFtCMRxr0UdaALN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iOiT+NfHPjfxjaWnjWbSLfSL8wRRJZJKCheRQOoxgRj1zmvbq8f&#10;+EH/ACUP4nf9hUf+jbigDX/4QPx7/wBFSuf/AAUx/wDxdJ/wgXj3/oqVz/4Ko/8A4uvSqKAPNf8A&#10;hAvHv/RUrn/wVR//ABdH/CBePf8AoqVz/wCCqP8A+Lr0qigDzX/hAvHv/RUrn/wVR/8AxdH/AAgX&#10;j3/oqVz/AOCqP/4uvSqR3WNC7sFUDJJOAKAPIbrRfFlr4isdBb4r3UmpXiPIsMWjxsY41BJeT5/k&#10;UkbQT1JwO+NX/hAvHv8A0VK5/wDBTH/8XXoEVvYJqVzPDDbLfSKguHRVErKM7N5HJHXGffFWqAPN&#10;f+EC8e/9FSuf/BVH/wDF0f8ACBePf+ipXP8A4Ko//i69KooA81/4QLx7/wBFSuf/AAVR/wDxdH/C&#10;BePf+ipXP/gqj/8Ai69KooA81/4QLx7/ANFSuf8AwVR//F0f8IF49/6Klc/+CqP/AOLr0qigDzX/&#10;AIQLx7/0VK5/8FUf/wAXR/wgXj3/AKKlc/8Agqj/APi69KooA81/4QLx7/0VK5/8FUf/AMXR/wAI&#10;F49/6Klc/wDgqj/+Lr0qigDzX/hAvHv/AEVK5/8ABVH/APF0f8IF49/6Klc/+CqP/wCLr0qigDzX&#10;/hAvHv8A0VK5/wDBVH/8XR/wgXj3/oqVz/4Ko/8A4uvSqKAPNf8AhAvHv/RUrn/wVR//ABdH/CBe&#10;Pf8AoqVz/wCCqP8A+Lr0qigDzX/hAvHv/RUrn/wVR/8AxdH/AAgXj3/oqVz/AOCqP/4uvSqKAPNf&#10;+EC8e/8ARUrn/wAFUf8A8XR/wgXj3/oqVz/4Ko//AIuvSqKAPNf+EC8e/wDRUrn/AMFUf/xdH/CB&#10;ePf+ipXP/gqj/wDi69KooA81/wCEC8e/9FSuf/BVH/8AF0f8IF49/wCipXP/AIKo/wD4uvSqKAPN&#10;f+EC8e/9FSuf/BVH/wDF0f8ACBePf+ipXP8A4Ko//i69KooA81/4QLx7/wBFSuf/AAVR/wDxdH/C&#10;BePf+ipXP/gqj/8Ai69KooA81/4QLx7/ANFSuf8AwVR//F0f8IF49/6Klc/+CqP/AOLr0qigDzX/&#10;AIQLx7/0VK5/8FUf/wAXR/wgXj3/AKKlc/8Agqj/APi69KooA81/4QLx7/0VK5/8FUf/AMXR/wAI&#10;F49/6Klc/wDgqj/+Lr0qigDzX/hAvHv/AEVK5/8ABVH/APF0f8IF49/6Klc/+CqP/wCLr0qigDzX&#10;/hAvHv8A0VK5/wDBVH/8XR/wgXj3/oqVz/4Ko/8A4uvSqKAPNf8AhAvHv/RUrn/wVR//ABdH/CBe&#10;Pf8AoqVz/wCCqP8A+Lr0qigDzX/hAvHv/RUrn/wVR/8AxdH/AAgXj3/oqVz/AOCqP/4uvSqKAPNf&#10;+EC8e/8ARUrn/wAFUf8A8XR/wgXj3/oqVz/4Ko//AIuvSqKAPNf+EC8e/wDRUrn/AMFUf/xdH/CB&#10;ePf+ipXP/gqj/wDi69KooA81/wCEC8e/9FSuf/BVH/8AF0f8IF49/wCipXP/AIKo/wD4uvSqKAPN&#10;f+EC8e/9FSuf/BVH/wDF0f8ACBePf+ipXP8A4Ko//i69KooA81/4QLx7/wBFSuf/AAVR/wDxdH/C&#10;BePf+ipXP/gqj/8Ai69KooA81/4QLx7/ANFSuf8AwVR//F0f8IF49/6Klc/+CqP/AOLr0qigDzX/&#10;AIQLx7/0VK5/8FUf/wAXR/wgXj3/AKKlc/8Agqj/APi69KooA81/4QLx7/0VK5/8FUf/AMXR/wAI&#10;F49/6Klc/wDgqj/+Lr0qigDzX/hAvHv/AEVK5/8ABVH/APF0f8IF49/6Klc/+CqP/wCLr0qigDzb&#10;/hA/Hv8A0VK5/wDBTH/8XWDb6F8S08TXumaj46vLSzihE1tqQ06N4JlLBSrEsPLkyRhTnPJB4GfZ&#10;6q6jZ2GoWMlpqdvb3NpKVV4rhAyMcjaCDwTuxj3xQB401n48vvFEOiaH8R5dT8v5tRu0sIlhsl7A&#10;sGO6Q44QYPqQMmum/wCED8en/mqVx/4KY/8A4uu80vTdM0q0+zaVZWtpbByTHaxqi7uhOF4zx+lX&#10;aAPNf+EC8e/9FSuf/BVH/wDF0f8ACBePf+ipXP8A4Ko//i69KooA81/4QLx7/wBFSuf/AAVR/wDx&#10;dH/CBePf+ipXP/gpj/8Ai69KooA8T8b6Z498FeFLrXx8Rrm8Ns0f7g6dGgbc4XruPr6V7JYzPc6f&#10;bTuAHliV2A6AkA1wfxy/5JLq3+/B/wCjkruNJ/5A1j/17x/+gigC5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P8Awg/5KH8Tv+wqP/RtxXsFeP8Awg/5KH8Tv+wqP/RtxQB7BRRRQAUUUUAFcr8S+fhp&#10;4j/68ZP5V1Vcv8Rxu+G3iMf9Q+Y/+OmgDlvhiMeOfGA9LPR//SWvUa8x+G67fHvjEf8ATppH/pKa&#10;9OoAKKKKACiiigAooooAKKKKACiiigAooooAKKKKACiiigAooooAKKKKACiiigAooooAKKKKACii&#10;igAooooAKKKKACiiigAooooAKKKKACiiigAooooAKKKKACiiigAooooAKKKKACiiigAooooAKKKK&#10;ACiiigAooooAK4v4lZ/svQ8f9B6w/wDRortK474iLu07Qh/1H9P/APRy0AVfhh/q/F//AGNF/wD+&#10;hLXd1w3wyGIvFnv4mv8A/wBCFdzQAUUUUAFFFFAHnfxy/wCSS6t/vwf+jkruNI/5Atj/ANe8f/oI&#10;rh/jl/ySXVv9+D/0cldxpP8AyBrH/r3j/wDQRQBc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Lw5&#10;8Q9K+HfxF8fLrNpfub7VGMX2eJTgLLMcncy8EOpGM19G0UAeQf8ADRvg/wD6B+uf9+Iv/jlH/DR3&#10;g/8A6B2uf9+Iv/jtev0UAeQf8NHeD/8AoHa5/wB+Iv8A47S/8NGeDsE/YNb+nkRf/HK9erz/AONv&#10;/JIdd/7d/wD0fHQBhf8ADRng7/nx1r/vxH/8crH8WfHbwtrnhDV9LtbLVxNeWskEbSQRhAzKQMnf&#10;0/CvVfAn/JPPDP8A2CrX/wBFLW1c20d1EEkyCp3I6/eRh0IPr/8Aq6UAfPPhT4x+HNE8Ua/qdzba&#10;kYNQt7GOFY4ULAwxFHyN4A5PGM/hXX/8NF+Dv+fLWv8AvxH/APHK9St7lxN9lusLcAZVgMLKvqv9&#10;R2+mCbdAHkI/aM8HHP8AoGtjH/TCLn/yJSH9o3wf/wBA/Wz/ANsIv/jlXvCQA+O/jzA/5YWv/ota&#10;9RoA8g/4aO8H/wDQO1z/AL8Rf/HaT/ho7wf/ANA3XP8AvxD/APHa9gooA8f/AOGjvB//AEDdc/78&#10;Q/8Ax2j/AIaO8H/9A3XP+/EP/wAdr2CigDx//ho7wf8A9A3XP+/EP/x2j/ho7wf/ANA3XP8AvxD/&#10;APHa9gooA8f/AOGjvB//AEDdc/78Q/8Ax2j/AIaO8H/9A3XP+/EP/wAdr2CigDx//ho7wf8A9A3X&#10;P+/EP/x2j/ho7wf/ANA3XP8AvxD/APHa9gooA8f/AOGjvB//AEDdc/78Q/8Ax2j/AIaO8H/9A3XP&#10;+/EP/wAdr2CigDx//ho7wf8A9A3XP+/EP/x2j/ho7wf/ANA3XP8AvxD/APHa9gooA8f/AOGjvB//&#10;AEDdc/78Q/8Ax2j/AIaO8H/9A3XP+/EP/wAdr2CigDx//ho7wf8A9A3XP+/EP/x2j/ho7wf/ANA3&#10;XP8AvxD/APHa9gooA8f/AOGjvB//AEDdc/78Q/8Ax2j/AIaO8H/9A3XP+/EP/wAdr2CigDx//ho7&#10;wf8A9A3XP+/EP/x2j/ho7wf/ANA3XP8AvxD/APHa9gooA8f/AOGjvB//AEDdc/78Q/8Ax2j/AIaO&#10;8H/9A3XP+/EP/wAdr2CigDx//ho7wf8A9A3XP+/EP/x2j/ho7wf/ANA3XP8AvxD/APHa9gooA8f/&#10;AOGjvB//AEDdc/78Q/8Ax2j/AIaO8H/9A3XP+/EP/wAdr2CigDx//ho7wf8A9A3XP+/EP/x2j/ho&#10;7wf/ANA3XP8AvxD/APHa9gooA8f/AOGjvB//AEDdc/78Q/8Ax2j/AIaO8H/9A3XP+/EP/wAdr2Ci&#10;gDx//ho7wf8A9A3XP+/EP/x2j/ho7wf/ANA3XP8AvxD/APHa9gooA8f/AOGjvB//AEDdc/78Q/8A&#10;x2j/AIaO8H/9A3XP+/EP/wAdr2CigDx//ho7wf8A9A3XP+/EP/x2j/ho7wf/ANA3XP8AvxD/APHa&#10;9gooA8f/AOGjvB//AEDdc/78Q/8Ax2j/AIaO8H/9A3XP+/EP/wAdr2CigDx//ho7wf8A9A3XP+/E&#10;P/x2j/ho7wf/ANA3XP8AvxD/APHa9gooA8f/AOGjvB//AEDdc/78Q/8Ax2j/AIaO8H/9A3XP+/EP&#10;/wAdr2CigDx//ho7wf8A9A3XP+/EP/x2j/ho7wf/ANA3XP8AvxD/APHa9gooA8f/AOGjvB//AEDd&#10;c/78Q/8Ax2j/AIaO8H/9A3XP+/EP/wAdr2CigDx//ho7wf8A9A3XP+/EP/x2j/ho7wf/ANA3XP8A&#10;vxD/APHa9gooA8f/AOGjvB//AEDdc/78Q/8Ax2j/AIaO8H/9A3XP+/EP/wAdr2CigDx//ho7wf8A&#10;9A3XP+/EP/x2j/ho7wf/ANA3XP8AvxD/APHa9gooA8f/AOGjvB//AEDdc/78Q/8Ax2l/4aO8H/8A&#10;QN1z/vxF/wDHa9fooA8g/wCGjfB//QP1z/vxF/8AHKX/AIaM8Hf8+Gt9f+eEX/xyvXq8j/aIx/wg&#10;emZ6f2xFn/v1LQAh/aK8HqcGw1sfW3j6ev8ArKw/FPxz8La1aabHbWmqq1tqdrdv5kMY+SKUOwGH&#10;POAce9e3XNu4k+1WuBcAYZT0lUZ+U/mcHtnuMgy211Hdxb49wIO10YYZG7gj1/8A19KAPBfCHxt8&#10;MaBFra3drqjG+1i6vovKhQ4jkbKg5cc+tdGf2ivCC7SdP1vDcg/Z4/8A45XrtUr7TxdPHcQuIbyH&#10;PlTbc4B6qw4ypwMjI6AjBAIAPL/+GjPB2P8Ajx1rr08iL/45Tf8Aho3wf/0D9cP/AGwi/wDjlXPg&#10;Rv8A+EX17zQgk/t643CMkrnZFnBPavU6APIP+GjvB/8A0Dtc/wC/EX/x2j/ho7wf/wBA7XP+/EX/&#10;AMdr1+igD52+I3xn8O+MPA99oenWWqpdXLRbGnijCfLIrHOHJ6D0r37S0ePSLJJEKOsCBlPY7RkV&#10;b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P/jb/AMkh13/t3/8AR8degV5/8bf+&#10;SQ67/wBu/wD6PjoA0Ph7rdhN4D0OA3EcU1tptssscki5UeUMHg9CBkfkcEEC346v5IPh7r93YXTJ&#10;NFZStHNBJhkYKeQw6EVy3hr4aeE9V+H+gXD6JYrey2FrcmdotxaTy1Y7xn5lJJyuRnPY4Is+I7HS&#10;dI+FninTdO0220ySOylee3hQAElcBwf4gQOD7YOCCAAR+E9RutX8XeLIdVv5WgtrfS5YC0m1bd3t&#10;yzMnQKS3XjnoRjiu1tdZtjObO5u7YXKqXBWQYlQHG4c9sjI7E+hBPnfgfT7LWfFvjax1G1iurSWz&#10;0cSQzJuVsW2RkH0IB/Cupn+F3gmaCSL/AIRywj3qRvjiAZfce9AHM+DJ4bj46eOpIJUljMFsA6HI&#10;OEUHn616rXjfw10qHRfjH400+2t4IIYYYdkcAIQAhW4BzjOc4zweK9koAKKKKACiiigAooooAKKK&#10;KACiiigAooooAKKKKACiiigAooooAKKKKACiiigAooooAKKKKACiiigAooooAKKKKACiiigAoooo&#10;AKKKKACiiigAooooAKKKKACiiigAooooAKKKKACiiigAooooAKKKKACvIf2izjwBpv8A2Fov/RUt&#10;evV5D+0WFPgLTAzbV/taPLYzgeVLzQB69XCfELUo9Nh0q+stSFvdf2vaQTJHciMTp5g3Rv7YznPQ&#10;Z7Eiu2trmG8tkuLeQSROMqw/zwfbtXmvxC8EeFwml3n9h2a3F1rtms8iJtMgkmAcNjqCCc0Aa/w8&#10;1uS/stdkv74sRrt4lus8oLJEH+VRyeBzwOPSuyW8tmfatxCWJwAHGc15F4L+H/hvUofEEzaJYzzW&#10;fiC9hijljypiVgBH7AAcen4kV3GleB/Bkc0N/ZeHLCG4t5AynyAHhkU5/Ag8/kR2oA5n4Gf8i34h&#10;/wCw/c/+gR16jXl3wM/5FvxD/wBh+5/9Ajr1G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z/42/wDJIdd/7d//AEfHXoFef/G3/kkOu/8Abv8A+j46AOg8Cf8AJPPDP/YK&#10;tf8A0UtWPEfh208SaXNZ3I2s6MgcEj5T1U7SCVPcZHQHggEUvh7cxXPw88O+U27y9Nto3GMFWES5&#10;H+exBrpaAOd8O2mlwalqU8WnpYazMsKX8SyEhljUrEyjpsxkAgDOMHkEDoqzdV0v7cI7i3l+z6hb&#10;5NvcAZ256qw/iQ9CPxGCAQ7TNSN6rwXEXkX8GBPBnOM9GU90ODg/gcEEAA878If8l68df9cLf/0B&#10;K9Uryrwh/wAl88df9e9v/wCgJXqtABRRRQAUUUUAFFFFABRRRQAUUUUAFFFFABRRRQAUUUUAFFFF&#10;ABRRRQAUUUUAFFFFABRRRQAUUUUAFFFFABRRRQAUUUUAFFFFABRRRQAUUUUAFFFFABRRRQAUUUUA&#10;FFFFABRRRQAUUUUAFFFFABRRRQAV5B+0Zj/hAdN/7C0f/oqWvX68g/aN/wCRB03/ALCsf/oqWgD0&#10;i8t7jTrh9Q0+HzUfm6tF4Mv+2nbzAP8AvoADsDTdU0rRfGvh5rO+iW8064w2AzIQVORyMFSCOR9Q&#10;e4rZrBvrS50m7k1XS4zLFId17Yr/AMtf+mkfpJ7dGwAcHBoAs+HvDeleFtNOn6Pam3tmkaVlMjOW&#10;c4ySWJPYVYurSRZvtlntW5A+dCcLMB2b0Po3b3HFS2N7b6jZRXdrKssMoyrr+v0IPBB6EVYoA8r+&#10;A5ZvCuus6FGOu3BKkglTsi444r1SvLPgT/yK+v8A/YeuP/QIq9T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Nv/ACSHXf8At3/9Hx16BXn/AMbf+SQ67/27/wDo+OgD&#10;S8JWkp+H/hm8siq3aaRajaxwsyiJfkb9cHsT6Eg9JY38V/EWQMkiNtlifh429CP69CMEZBrJ8Cf8&#10;k88M/wDYKtf/AEUtW9S0+YzrqOnMsd9GMMrHCTp/cf09m6g+2QQDVqlf6eLtop4pPIvIMmGcLnGe&#10;qsONynAyMjoOQQCF07UItRtzIgaN0bZLC4w8TjqrD1/QjBGQauUAeReAppp/jh44e4gEE3kwqyB9&#10;wBAUcHuDjP4167XlXg/j49+Ov+uFv/6Aleq0AFFFFABRRRQAUUUUAFFFFABRRRQAUUUUAFFFFABR&#10;RRQAUUUUAFFFFABRRRQAUUUUAFFFFABRRRQAUUUUAFFFFABRRRQAUUUUAFFFFABRRRQAUUUUAFFF&#10;FABRRRQAUUUUAFFFFABRRRQAUUUUAFFFFABXj/7RpA8A6b/2FY//AEVLXsFeQftGjPgDTv8AsKxj&#10;/wAhS0AevKyuiujBlYZBByCKWsmUNojNNGrPppJaWMcm37llH931HbqPStRHWRFdGDIwyGByCKAM&#10;K8sbjSLyTVdKiaSOU7r2yT/lr6yRjtJ6j+IcdcGti0u7e/tI7q1lWWGQZVx3/wAD2IPSp6yLi0l0&#10;26k1DT4y8ch3XVqo+/6yIP7/AKj+Ie+KAOD+BP8AyLGv/wDYeuP/AECKvU68r+Azb/CmuvtZd2u3&#10;Bwy7SPki6jsfavV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P/jb/&#10;AMkh13/t3/8AR8degVxfxZ0u91n4Ya1Y6dbSXN06ROkMa5Z9kqOQB3OFPA60AaXgGRJPh34bMciO&#10;BpluhKMCMiNQRkehBH4V0VeG+HfG2u+HNN0i0tvh14mxDbRW98ospAspSML5qDbw+R+I68gEdH/w&#10;tnWP+iaeK/8AwEf/AOJoA76909/tQ1CxYR3qqFYH7k6j+F/zOD1BPcZBtWd2l5B5iBkYHa8bjDRs&#10;Oqn3/Q8EZBBrzb/hbOsf9E08Vf8AgI//AMTVW5+KGt+aLm0+GvihbgYDbrRwsi/3WwvucHsfYkEA&#10;l8If8l78df8AXC3/APQEr1WvJfhuNW1P4neLPEd7oOpaTa3sMKxJfQNGxwAvGQM/dycdMivWqACi&#10;iigAooooAKKKKACiiigAooooAKKKKACiiigAooooAKKKKACiiigAooooAKKKKACiiigAooooAKKK&#10;KACiiigAooooAKKKKACiiigAooooAKKKKACiiigAooooAKKKKACiiigAooooAKKKKACiiigAryD9&#10;ov8A5EHTf+wtH/6Klr1+vLPj1pOp6x4HsYdL0+6vpo9SjkaK2iaRgojkGcKCcZI/OgD1OsUxNoMp&#10;lgVm0tzmSJRn7MT1Zf8AY9VHTqOM1xX/AAtnV/8Aomniv/wEf/4mk/4WzrHb4aeKv/AR/wD4mgD0&#10;9WV0V0YMrDIIOQRS15FafE3WrK5dYfht4pFk6lhF9kfMb5/h+X7p547EcdeL3/C2dW7/AA18V/8A&#10;gG//AMTQAz4Ff8iz4g/7D1x/6BFXqVeZfA+x1Kx8J6qdU0y606e41eadYLmJo22skfOGAJGQRn2r&#10;02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NE1a41LVNftpljCWF8LeIqOSphjfn&#10;nrlz+GK265jwr/yHPF3/AGFl/wDSaCgDp6KKKACs7xBqEmk+HNT1GJVaS1tZJlDdCVUnn8q0awfG&#10;xx4E8Qf9g6f/ANFmgDagk863jl6b0Dce4qSq9h/yDrb/AK5L/IVYoAKKKKACiiigAooooAKKKKAC&#10;iiigAooooAKKKKACiiigAooooAKKKKACiiigAooooAKKKKACiiigAooooAKKKKACiiigAooooAKK&#10;KKACiiigAooooAKKKKACiiigAooooAKKKKACiiigAooooAKKKKACiiigAooooAKKKKACiiigAooo&#10;oAydA1SXVbe9klVFMF9PbLs7qjlQT74Fa1cx4IObHV/+wxef+jTXT0AFFFFAGB411q58O+ENQ1az&#10;SN7i3VSiyAlTl1Xn8636474qf8kz1r/rmn/oxa7G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Y8&#10;K/8AIc8Xf9hZf/SaCunrmPCv/Ic8Xf8AYWX/ANJoKAOnooooAKwPHH/IheIP+wdP/wCizW/WB44/&#10;5ELxB/2Dp/8A0WaANew/5Btr/wBcU/kKsVXsP+Qba/8AXFP5CrFABRRRQAUUUUAFFFFABRRRQAUU&#10;UUAFFFFABRRRQAUUUUAFFFFABRRRQAUUUUAFFFFABRRRQAUUUUAFFFFABRRRQAUUUUAFFFFABRRR&#10;QAUUUUAFFFFABRRRQAUUUUAFFFFABRRRQAUUUUAFFFFABRRRQAUUUUAFFFFABRRRQAUUUUAFFFFA&#10;HMeCP+PHV/8AsMXn/o0109cx4I/48dX/AOwxef8Ao0109ABRRRQBx3xU/wCSaa1/1zT/ANGLXY1x&#10;3xU/5JprX/XNP/Ri12N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cx4V/wCQ54u/7Cy/+k0FdPXM&#10;eFf+Q54u/wCwsv8A6TQUAdPRRRQAVgeOP+RC8Qf9g6f/ANFmt+sDxx/yIXiD/sHT/wDos0Aa9h/y&#10;DbX/AK4p/IVYqvYf8g21/wCuKfyFWKACiiigAooooAKKKKACiiigAooooAKKKKACiiigAooooAKK&#10;KKACiiigAooooAKKKKACiiigAooooAKKKKACiiigAooooAKKKKACiiigAooooAKKKKACiiigAooo&#10;oAKKKKACiiigAooooAKKKKACiiigAooooAKKKKACiiigAooooAKKKKAOY8Ef8eOr/wDYYvP/AEaa&#10;6euY8Ef8eOr/APYYvP8A0aa6egAooooA474qf8k01r/rmn/oxa7GuO+Kn/JNNa/65p/6MWux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rnvHHiQ+EvB2o60sQllt4x5UZ6M7EKufbJyfYUAdDRXhXhz4X6v490aDxF4w8&#10;U6r594vnQW8D7REh6cEEDPBwoGPx4teGLzxH8PfifaeC9W1eXV9J1OIvZyzMS0WAcdSSPukFQSOQ&#10;RigD2uisPxT4u0bwbpf9oazdeTGx2xoqlnlbGdqgd/rgepFeKaR4t13xX8efDdxqdnPp1k8Ur2Nn&#10;LkfujFJhyO5Yr1x2GOOaAPoeuY8Lf8hzxb/2FV/9JoK6euZ8L/8AIc8W/wDYVX/0mgoA6aiiigAr&#10;A8cf8iF4g/7B0/8A6LNb9YHjj/kQvEH/AGDp/wD0WaANew/5Btr/ANcU/kKsVXsP+Qba/wDXFP5C&#10;rFABRRRQAUUUUAFFFFABRRRQAUUUUAFFFFABRRRQAUUUUAFFFFABRRRQAUUUUAFFFFABRRRQAUUU&#10;UAFFeefFvX/EelaJZ6f4YtLlr7UpvJN1FGWFuvA+9jCsSQAT0APfBHOH4H6hBYtqFt411ceJAhb7&#10;T5pCO/Xb13YJ4yW98dqAPZqK4T4S+Kr/AMWeC1uNUw19aztazSjGJCoBDccZwRnFcXcrrPxf8c6t&#10;p0Gs3Om+FdIk8hxathrl84P1yQSM5AAHGTQB7fRXhOp6ZrPwU1TTdUsNavdR8L3E4gu7S6bJiz3H&#10;bPUggDkYOQa9B+KHi248JeBLjU9O2m6mdILeQ4KoXz8/ocAEjtnFAHa0V4tp/wAFb7UtNh1bVfGW&#10;s/2/KglE6SkrESMgcnccexH0rb+D/ifWdSXXfDmvz/ar/Qbn7ObonJlXLLye5BQ8nkgjPOTQB6dR&#10;RRQAUUUUAFFFFABRRRQAUUUUAFFFFABRRRQAUUUUAFFFFABRRRQAUUUUAFFFFABRRRQAUUUUAFFF&#10;FAHMeCP+PHV/+wxef+jTXT1zHgj/AI8dX/7DF5/6NNdPQAUUUUAcf8U/+Saa1/1zT/0YtdhXH/FP&#10;/kmmtf8AXNP/AEYtdhQAUV5V8VvE2ujXNF8FeG7hrS+1Y7pbpCQ8UecfKe3RiSDnC8dazp/gVc29&#10;nJeab4z1hdfClhcvKVSR8d8HcoJ77jj0NAHs1Fed/B/xfqXijw5dW2s5fU9LuDbTS4H7z0Jx34IP&#10;0z3qTxz8TrXw5cnQ9HtZNW8TSgCKyhQsEJGQXI9udo5+gOaAPQKK8a/Z/v7/AFO08TXmpTyTXUt8&#10;rytIf4iCTx257CvZ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gMMMAQeoNLVDWtYsvD+jXWq6jL5VpbRl5Gxk+wA7kngD3oAXU9T0/QNJm&#10;v7+eO1srZMu7cBR0AA9ewAryTwat78SviafHdxbvb6HpqNb6asgw0p5GeOuNzE89cDnnFDSLG6+M&#10;WrLr/iq8Sy8NW8h+xaUswUy4yNzc5+rdTyBgV7VZ3Gl28MFlZT2iRoojhhidQAoGAFA9AKADUNG0&#10;3VpLZ9RsYLo2r+ZD5ybgjYxkA8ZryrxKT/w0/wCE/bTG/lc17HXjXiT/AJOg8K/9g0/+g3FAHstc&#10;14Y/5Dfiz/sKr/6TQV0tc34ZGNb8Wf8AYVX/ANJoKAOkooooAKwPHH/IheIP+wdP/wCizW/WD435&#10;8B+IP+wdP/6LNAGtYf8AIOtf+uKfyFWKr2H/ACD7b/rkv8hVigAooooAKKKKACiiigAooooAKKKK&#10;ACiiigAooooAKKKKACiiigAooooAKKKKACiiigAooooAKKKKACvNviHH8TLo3tv4YXT00togoZGx&#10;dPlfn2lvlHcDofTmn/FTxtrvgY6Nf2NtDLpMlxsvmMRZ1GQQFOQBld3XuBXVReMfDcuijV11ux+w&#10;FPM81pgMD3B5B9sZzxigDmfg9f6DN4POm6Nb3FrNYSbL6C6x5omPVjjqCQcdOmMDFYf7PJM3g3Vb&#10;qQfvptTcyN6nYh/qaZ8IC+teM/Gfiq3jkj0q9uQlsWXb5vzMSceoG0nj+Pqeag+GOqWngvxf4m8G&#10;avcJZu14bmxMx2JKh9CeMldhHrz6UAb/AMdY1f4W3xbHyTRMM9jux/Wn+KZ9Ak+DVm3it5Baz2Vv&#10;jyf9YZtgYbOnPBPPGAc1hfGjX7TW7HT/AAXo9wl5quo3ce6OBg/lqD/ER05wcegJOBS/GvTZdO8O&#10;+F76OJrjTdHvIxcQgZDLhQpI9PlK/wDA6AM7SL/4yxeE449P0y3kt1iItprsILoRgYX5SwBOMfeX&#10;JroPgm+hf2TqYtJLo6+8+7V1vRtm80Z7f3QS3vknPNd1ZeLfD+oaSuqW+sWTWZXcZWmVQvs2TwfY&#10;15h8OLmLxF8aPFviLSkYaOYRAJlXCSvlRn8djN+Iz1oA9oooooAKKKKACiiigAooooAKKKKACiii&#10;gAooooAKKKKACiiigAooooAKKKKACiiigAooooAKKKKACiiigDmPBH/Hjq//AGGLz/0aa6euZ8Ej&#10;Fjq3/YYvP/RprpqACiiigDj/AIp/8k01r/rmn/oxa7CuQ+KIz8NtZH/TNP8A0YtdfQA1o0dlZkVm&#10;U5Ukcj6VxfxF+INn4K0ry4v9J1q6BSytEG5ix4DMP7ufzPA74h+JnxAPg6wt7PTokudd1A7LSFjw&#10;vbe3tnp6n6GsrwH4FsNFu28SeJdXt9U8T3B3yTSTKy25P8Ke46Z/AADqAaXwk8H3nhTwrJJquf7V&#10;1KY3V0pP3Cein3xyfckds12MGi6ZbapcanDYwJf3OBNchB5jgDAG7rjgcVZgure53eRPFLt6+W4b&#10;H5VLQB4t+zz/AMeHib/r/H8jXtNeKfs7HNh4l/6/VP6Gva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xvFHhjT/ABfoj6Tqhm+yu6uwhfYS&#10;VORz6Vs1zN6vjj7fN9gk8P8A2Pd+5E6TeZt/2sHGevSgDk/+Gf8AwP8A889Q/wDAn/61XtG+CvhH&#10;QdatNWsVvhc2kgkj33G5cj1GK2dvxB/56eGf+/c/+NIV+IP/AD08M/8Afuf/ABoA6yuevPBmk33j&#10;Wx8WTef/AGnZQmGLa+E24ccjHJ/eN39Kp7fiF/z18Mf9+5/8acF+IPeXwz/37n/xoA6uuS07UbTR&#10;rnxhf30yw28WpKzMf+vaDAHqScAD1IFQ6jqHjHSNOmv9Qu/DUNvCuWby5/wAGeSTwAOp4rjfDOl+&#10;M9e8Raprt4umQyQ3oZNOvVcpDL5EYEm1T97YVA3Elcn60Ael+H7jWb5Li/1SFbSGdgbSyK/vIY8d&#10;ZD/fbqVH3emSc1tVyrL4+/hk8NfjHP8A40zZ8Q/+e3hj/v3P/jQB1tYfjMZ8D68P+ofP/wCizVAL&#10;8Qe8vhn/AL9z/wCNcn498QeL9O0S80p10W7u7yzl3QWiS74odpDysWbCqBnGep4APNAHYax4gm02&#10;3stJ0mBbzXbuEeRBn5IlAwZpT/DGD+LHge29YxXMNhBHeXC3FyqASzKmwO3chcnH0rhPDXhzxlod&#10;m8yXWh3d9d4kubu5SbzJDj5QcHACggAAAYFbBX4g9pfDP/fuf/GgDrKK5HZ8RP8Ant4Y/wC/c/8A&#10;jSbPiJ/z28Mf9+5/8aAOvorkNnxE/wCe3hj/AL9z/wCNGz4if89vDH/fuf8AxoA6+iuQ2fET/nt4&#10;Y/79z/40bPiJ/wA9vDH/AH7n/wAaAOvorkNnxE/57eGP+/c/+NGz4if89vDH/fuf/GgDr6K5DZ8R&#10;P+e3hj/v3P8A40bPiJ/z28Mf9+5/8aAOvorkNnxE/wCe3hj/AL9z/wCNGz4if89vDH/fuf8AxoA6&#10;+iuQ2fET/nt4Y/79z/40bPiJ/wA9vDH/AH7n/wAaAOvorkNnxE/57eGP+/c/+NGz4if89vDH/fuf&#10;/GgDr6K5DZ8RP+e3hj/v3P8A40bPiJ/z28Mf9+5/8aAOvorkNnxE/wCe3hj/AL9z/wCNGz4if89v&#10;DH/fuf8AxoA6+iuQ2fET/nt4Y/79z/40bPiJ/wA9vDH/AH7n/wAaAOvorkNnxE/57eGP+/c/+NGz&#10;4if89vDH/fuf/GgDr6K5DZ8RP+e3hj/v3P8A40bPiJ/z28Mf9+5/8aAOvorkNnxE/wCe3hj/AL9z&#10;/wCNLs+In/Pbwx/37n/xoA6W/sLTVLGWyv7aK5tZV2yRSruVh9K8/X4FeAxf/af7OuCmc/ZzdP5f&#10;89361ubfiF/z18Mf9+5/8aXb8Qf+enhn/v3P/jQB0ljY2um2UNlY28dvbQrtjiiXaqj2FYXirwD4&#10;c8Zov9s2AknRdqXEbFJVHpuHUcng5FQbfiD/AM9fDP8A37n/AMaNvxB/56+Gf+/c/wDjQAnhX4ae&#10;FvB1wbrStP8A9LKlftM7mRwD1AJ4H4AV1FzbQXtrLbXUMc8EqlJI5FDKwPUEHqK5jb8Qf+enhn/v&#10;3P8A40bfiD/z18M/9+5/8aAMOb4F+A5r77SNOnjXOTBHcuIz+ufyNdzo+i6boGnR6fpNlFaWsf3Y&#10;4hjn1J6k+55rC2/EH/np4Z/79z/40m34hf8APXwx/wB+5/8AGgDraK5HZ8RP+e3hj/v3P/jSbPiJ&#10;/wA9vDH/AH7n/wAaAOvorkNnxE/57eGP+/c/+NGz4if89vDH/fuf/GgDr6K5DZ8RP+e3hj/v3P8A&#10;40bPiJ/z28Mf9+5/8aAOvorkNnxE/wCe3hj/AL9z/wCNGz4if89vDH/fuf8AxoA6+iuQ2fET/nt4&#10;Y/79z/40bPiJ/wA9vDH/AH7n/wAaAOvorkNnxE/57eGP+/c/+NGz4if89vDH/fuf/GgDr6K5DZ8R&#10;P+e3hj/v3P8A40bPiJ/z28Mf9+5/8aAOvorkNnxE/wCe3hj/AL9z/wCNGz4if89vDH/fuf8AxoA6&#10;+iuQ2fET/nt4Y/79z/40bPiJ/wA9vDH/AH7n/wAaAOvorkNnxE/57eGP+/c/+NGz4if89vDH/fuf&#10;/GgDr6K5DZ8RP+e3hj/v3P8A40bPiJ/z28Mf9+5/8aAOvorkNnxE/wCe3hj/AL9z/wCNGz4if89v&#10;DH/fuf8AxoA6+iuQ2fET/nt4Y/79z/40bPiJ/wA9vDH/AH7n/wAaAOvorkNnxE/57eGP+/c/+NLs&#10;+In/AD28Mf8Afuf/ABoA66iuSCfELvN4Z/79z/41V1bVvGWh6a97fT+HAikKiRxTl5XPCoi55Yno&#10;P/10AS6Pq1noGhaxe3rsIxrF2qIilnlcyttRF6sxPAArb8PvrM9i91rSxQzTvvitYxn7PHgYRm/i&#10;buTwMnArzXwXo3jO+u7rxBc/2StwLy4ENldq7CzkLnzCuw4LE8ZJJwMZxXblfH/aXw1/37n/AMaA&#10;OqorktnxD/57eGP+/c/+NOVfiB/FL4a/79z/AONACfEwbvh1rA/6Zp/6MWrGv6/dLeroWgpHPrcy&#10;bmZ+YrOM/wDLWX/2VerH2ya8++JeveKo9CvNCkXSLqaWIPc/Ykkzaxblw7FjgZOAB1POBwa6nQfD&#10;/jHQLFoYZ9BnuJnMtzdzrMZbiQ9WY5/ADoBgAUASeJfhV4f8YX8Goa495PeRW625kjl8sMFyc7QM&#10;DJYnj1rF/wCGf/A//PPUP/An/wCtXUFfH/aTw1/3xP8A40m34gf89PDP/fuf/GgCTwd4C0XwNFdR&#10;6MLgLdMrSedLv+7nGOPeunrkyvxC7S+Gf+/c/wDjSbPiH/z18Mf9+5/8aALXhLwRo/gqK8j0kThb&#10;yQSy+dJu5GenAwOa6OuR2/EP/nr4Y/79z/41b0pfGX9oJ/a8mhGywd4tElEmccYLHHXFAHR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NW+i3uq66dV14RiK0lYadYo25I8HAmc/xSHt/cB45JNO8NNu1vxX7aoo/8lYK6OoYb&#10;W3t5J5IYUjed/MlZFALtgLk+pwoH4UATUUUUAUdXl1GHS520m3huL/biFJn2puPGWPXA64HJxiuW&#10;1Dw/HoHw/wDEk01w97ql3YTyXt9IPnlfyzwP7qL0VRwB75NdvUVxbw3dtLbXMSSwSqUkjcZVlIwQ&#10;R6UANszmxtz6xr/Kp6RVVFCqAFAwAO1LQAUUUUAFFFFABRRRQAUUUUAFFFFABRRRQAUUUUAFFFFA&#10;BRRRQAUUUUAFFFFABRRRQAUUUUAFFFFABRRRQAUUUUAFFFFABRRRQAUUUUAFFFFABRRRQAUUUUAF&#10;FFFABRRRQAUUUUAFFFFABRRRQAUUUUAFFFFABRRRQAUUUUAFFFFACHgVzWk6JfXernXvEPlm8Tcl&#10;lZo26KyQ9wf4pGA5fHsOOvTUUAc34NbdZ6sfTV7wf+RTXSVDb2sFqrrbwxxCSRpHCKBuZjksfUk9&#10;6moAKzddbVhpbroiQNfSMER52wkQJwXI/i2jnb3xWlRQB534u0K28OfCvW0ikee6mCS3d5KcyXMh&#10;dcsx/QDoBgCvRKgvLO11C0ktLy3juLeQYeKVQytznkGp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FAAGAAgAAAAhAOXhNw3gAAAACQEAAA8AAABkcnMvZG93bnJldi54bWxMj8FOwzAQ&#10;RO9I/IO1SNyoE7eBEuJUVQWcKiRaJNSbm2yTqPE6it0k/XuWExx3ZjT7JltNthUD9r5xpCGeRSCQ&#10;Clc2VGn42r89LEH4YKg0rSPUcEUPq/z2JjNp6Ub6xGEXKsEl5FOjoQ6hS6X0RY3W+JnrkNg7ud6a&#10;wGdfybI3I5fbVqooepTWNMQfatPhpsbivLtYDe+jGdfz+HXYnk+b62GffHxvY9T6/m5av4AIOIW/&#10;MPziMzrkzHR0Fyq9aDUslOKkBvU0B8F+kkQ85cjC80KBzDP5f0H+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LZn2utQUAAF0WAAAOAAAAAAAAAAAAAAAAADwCAABk&#10;cnMvZTJvRG9jLnhtbFBLAQItAAoAAAAAAAAAIQDSS3xhG1MCABtTAgAVAAAAAAAAAAAAAAAAAB0I&#10;AABkcnMvbWVkaWEvaW1hZ2UxLmpwZWdQSwECLQAUAAYACAAAACEA5eE3DeAAAAAJAQAADwAAAAAA&#10;AAAAAAAAAABrWwIAZHJzL2Rvd25yZXYueG1sUEsBAi0AFAAGAAgAAAAhAFhgsxu6AAAAIgEAABkA&#10;AAAAAAAAAAAAAAAAeFwCAGRycy9fcmVscy9lMm9Eb2MueG1sLnJlbHNQSwUGAAAAAAYABgB9AQAA&#10;aV0CAAAA&#10;">
                <v:group id="Gruppieren 1000" o:spid="_x0000_s1027" style="position:absolute;top:1870;width:32296;height:15081" coordsize="32300,1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Grafik 1001" o:spid="_x0000_s1028" type="#_x0000_t75" style="position:absolute;top:2731;width:32300;height:1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qgwwAAAN0AAAAPAAAAZHJzL2Rvd25yZXYueG1sRE9NawIx&#10;EL0L/Q9hCl5Ek/UgZTVKKQilB4tWC73NbsbN4maybKJu/70RBG/zeJ+zWPWuERfqQu1ZQzZRIIhL&#10;b2quNOx/1uM3ECEiG2w8k4Z/CrBavgwWmBt/5S1ddrESKYRDjhpsjG0uZSgtOQwT3xIn7ug7hzHB&#10;rpKmw2sKd42cKjWTDmtODRZb+rBUnnZnp+HvOGoPv99rW4YvOrlMFQ1vCq2Hr/37HESkPj7FD/en&#10;SfOVyuD+TTpBLm8AAAD//wMAUEsBAi0AFAAGAAgAAAAhANvh9svuAAAAhQEAABMAAAAAAAAAAAAA&#10;AAAAAAAAAFtDb250ZW50X1R5cGVzXS54bWxQSwECLQAUAAYACAAAACEAWvQsW78AAAAVAQAACwAA&#10;AAAAAAAAAAAAAAAfAQAAX3JlbHMvLnJlbHNQSwECLQAUAAYACAAAACEA3QsKoMMAAADdAAAADwAA&#10;AAAAAAAAAAAAAAAHAgAAZHJzL2Rvd25yZXYueG1sUEsFBgAAAAADAAMAtwAAAPcCAAAAAA==&#10;">
                    <v:imagedata r:id="rId51" o:title="Sitz" croptop="43678f" cropbottom="14487f" cropleft="15480f" cropright="22712f"/>
                  </v:shape>
                  <v:line id="Gerade Verbindung 1002" o:spid="_x0000_s1029" style="position:absolute;flip:y;visibility:visible;mso-wrap-style:square" from="5106,237" to="5106,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lLxAAAAN0AAAAPAAAAZHJzL2Rvd25yZXYueG1sRE9La8JA&#10;EL4L/Q/LFHrTXbVYSV2lCGJQ6EM9eByy0yQ0OxuzW5P667uC4G0+vufMFp2txJkaXzrWMBwoEMSZ&#10;MyXnGg77VX8Kwgdkg5Vj0vBHHhbzh94ME+Na/qLzLuQihrBPUEMRQp1I6bOCLPqBq4kj9+0aiyHC&#10;JpemwTaG20qOlJpIiyXHhgJrWhaU/ex+rYY05c3mwquP4/DztA7jcvv+3L5o/fTYvb2CCNSFu/jm&#10;Tk2cr9QIrt/EE+T8HwAA//8DAFBLAQItABQABgAIAAAAIQDb4fbL7gAAAIUBAAATAAAAAAAAAAAA&#10;AAAAAAAAAABbQ29udGVudF9UeXBlc10ueG1sUEsBAi0AFAAGAAgAAAAhAFr0LFu/AAAAFQEAAAsA&#10;AAAAAAAAAAAAAAAAHwEAAF9yZWxzLy5yZWxzUEsBAi0AFAAGAAgAAAAhAJFwKUvEAAAA3QAAAA8A&#10;AAAAAAAAAAAAAAAABwIAAGRycy9kb3ducmV2LnhtbFBLBQYAAAAAAwADALcAAAD4AgAAAAA=&#10;" strokecolor="#4579b8 [3044]"/>
                  <v:line id="Gerade Verbindung 1003" o:spid="_x0000_s1030" style="position:absolute;visibility:visible;mso-wrap-style:square" from="3919,1068" to="27554,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ViwwAAAN0AAAAPAAAAZHJzL2Rvd25yZXYueG1sRE/NagIx&#10;EL4XfIcwQm81Uano1igiFKTtpdYHmG7G3cXNZE2muvbpm0Kht/n4fme57n2rLhRTE9jCeGRAEZfB&#10;NVxZOHw8P8xBJUF22AYmCzdKsF4N7pZYuHDld7rspVI5hFOBFmqRrtA6lTV5TKPQEWfuGKJHyTBW&#10;2kW85nDf6okxM+2x4dxQY0fbmsrT/stbOL++7dLts53I7PH75RQ384VMk7X3w37zBEqol3/xn3vn&#10;8nxjpvD7TT5Br34AAAD//wMAUEsBAi0AFAAGAAgAAAAhANvh9svuAAAAhQEAABMAAAAAAAAAAAAA&#10;AAAAAAAAAFtDb250ZW50X1R5cGVzXS54bWxQSwECLQAUAAYACAAAACEAWvQsW78AAAAVAQAACwAA&#10;AAAAAAAAAAAAAAAfAQAAX3JlbHMvLnJlbHNQSwECLQAUAAYACAAAACEAPT8FYsMAAADdAAAADwAA&#10;AAAAAAAAAAAAAAAHAgAAZHJzL2Rvd25yZXYueG1sUEsFBgAAAAADAAMAtwAAAPcCAAAAAA==&#10;" strokecolor="#4579b8 [3044]"/>
                  <v:line id="Gerade Verbindung 1004" o:spid="_x0000_s1031" style="position:absolute;flip:y;visibility:visible;mso-wrap-style:square" from="26303,0" to="2630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SkxQAAAN0AAAAPAAAAZHJzL2Rvd25yZXYueG1sRE9La8JA&#10;EL4X+h+WKXjTXR/YkrpKEcSgoNb20OOQnSah2dmY3ZrUX+8KQm/z8T1ntuhsJc7U+NKxhuFAgSDO&#10;nCk51/D5seq/gPAB2WDlmDT8kYfF/PFhholxLb/T+RhyEUPYJ6ihCKFOpPRZQRb9wNXEkft2jcUQ&#10;YZNL02Abw20lR0pNpcWSY0OBNS0Lyn6Ov1ZDmvJmc+HV/mt4OK3DuNzuJu2z1r2n7u0VRKAu/Ivv&#10;7tTE+UpN4PZNPEHOrwAAAP//AwBQSwECLQAUAAYACAAAACEA2+H2y+4AAACFAQAAEwAAAAAAAAAA&#10;AAAAAAAAAAAAW0NvbnRlbnRfVHlwZXNdLnhtbFBLAQItABQABgAIAAAAIQBa9CxbvwAAABUBAAAL&#10;AAAAAAAAAAAAAAAAAB8BAABfcmVscy8ucmVsc1BLAQItABQABgAIAAAAIQBx1RSkxQAAAN0AAAAP&#10;AAAAAAAAAAAAAAAAAAcCAABkcnMvZG93bnJldi54bWxQSwUGAAAAAAMAAwC3AAAA+QIAAAAA&#10;" strokecolor="#4579b8 [3044]"/>
                  <v:line id="Gerade Verbindung 1005" o:spid="_x0000_s1032" style="position:absolute;rotation:-45;flip:x;visibility:visible;mso-wrap-style:square" from="26244,356" to="2624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4nwAAAAN0AAAAPAAAAZHJzL2Rvd25yZXYueG1sRE/bagIx&#10;EH0X+g9hCr5pUvHG1igiFEp9cVc/YNhMN0s3kyWJuv59IxT6Nodznc1ucJ24UYitZw1vUwWCuPam&#10;5UbD5fwxWYOICdlg55k0PCjCbvsy2mBh/J1LulWpETmEY4EabEp9IWWsLTmMU98TZ+7bB4cpw9BI&#10;E/Cew10nZ0otpcOWc4PFng6W6p/q6jTMZ6YMX+5oV6fyOo+nhsNxyVqPX4f9O4hEQ/oX/7k/TZ6v&#10;1AKe3+QT5PYXAAD//wMAUEsBAi0AFAAGAAgAAAAhANvh9svuAAAAhQEAABMAAAAAAAAAAAAAAAAA&#10;AAAAAFtDb250ZW50X1R5cGVzXS54bWxQSwECLQAUAAYACAAAACEAWvQsW78AAAAVAQAACwAAAAAA&#10;AAAAAAAAAAAfAQAAX3JlbHMvLnJlbHNQSwECLQAUAAYACAAAACEA2EJ+J8AAAADdAAAADwAAAAAA&#10;AAAAAAAAAAAHAgAAZHJzL2Rvd25yZXYueG1sUEsFBgAAAAADAAMAtwAAAPQCAAAAAA==&#10;" strokecolor="#4579b8 [3044]"/>
                  <v:line id="Gerade Verbindung 1006" o:spid="_x0000_s1033" style="position:absolute;rotation:-45;flip:x;visibility:visible;mso-wrap-style:square" from="5106,356" to="510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BQwQAAAN0AAAAPAAAAZHJzL2Rvd25yZXYueG1sRI/RisIw&#10;EEXfBf8hjOCbpoq4Uo0iwsKiL1b9gKEZm2IzKUnU+vdGEPZthnvvmTurTWcb8SAfascKJuMMBHHp&#10;dM2Vgsv5d7QAESKyxsYxKXhRgM2631thrt2TC3qcYiUShEOOCkyMbS5lKA1ZDGPXEift6rzFmFZf&#10;Se3xmeC2kdMsm0uLNacLBlvaGSpvp7tVMJvqwu/twfwci/ssHCv2hzkrNRx02yWISF38N3/TfzrV&#10;T0T4fJNGkOs3AAAA//8DAFBLAQItABQABgAIAAAAIQDb4fbL7gAAAIUBAAATAAAAAAAAAAAAAAAA&#10;AAAAAABbQ29udGVudF9UeXBlc10ueG1sUEsBAi0AFAAGAAgAAAAhAFr0LFu/AAAAFQEAAAsAAAAA&#10;AAAAAAAAAAAAHwEAAF9yZWxzLy5yZWxzUEsBAi0AFAAGAAgAAAAhACiQ4FDBAAAA3QAAAA8AAAAA&#10;AAAAAAAAAAAABwIAAGRycy9kb3ducmV2LnhtbFBLBQYAAAAAAwADALcAAAD1AgAAAAA=&#10;" strokecolor="#4579b8 [3044]"/>
                </v:group>
                <v:rect id="Rechteck 1991" o:spid="_x0000_s1034" style="position:absolute;left:12746;width:6026;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eNxQAAAN0AAAAPAAAAZHJzL2Rvd25yZXYueG1sRE9La8JA&#10;EL4X/A/LCN7qRg9WoxsRwUfFS22g1zE7ebTZ2ZBdY9pf3y0Ivc3H95zVuje16Kh1lWUFk3EEgjiz&#10;uuJCQfq+e56DcB5ZY22ZFHyTg3UyeFphrO2d36i7+EKEEHYxKii9b2IpXVaSQTe2DXHgctsa9AG2&#10;hdQt3kO4qeU0imbSYMWhocSGtiVlX5ebUXA4fe7Pu59T95rOrx/bFxPltkiVGg37zRKEp97/ix/u&#10;ow7zF4sJ/H0TTpDJLwAAAP//AwBQSwECLQAUAAYACAAAACEA2+H2y+4AAACFAQAAEwAAAAAAAAAA&#10;AAAAAAAAAAAAW0NvbnRlbnRfVHlwZXNdLnhtbFBLAQItABQABgAIAAAAIQBa9CxbvwAAABUBAAAL&#10;AAAAAAAAAAAAAAAAAB8BAABfcmVscy8ucmVsc1BLAQItABQABgAIAAAAIQBvyieNxQAAAN0AAAAP&#10;AAAAAAAAAAAAAAAAAAcCAABkcnMvZG93bnJldi54bWxQSwUGAAAAAAMAAwC3AAAA+QIAAAAA&#10;" fillcolor="#eeece1 [3214]" stroked="f"/>
              </v:group>
            </w:pict>
          </mc:Fallback>
        </mc:AlternateContent>
      </w:r>
    </w:p>
    <w:p w14:paraId="21698FF5" w14:textId="77777777" w:rsidR="003C21BE" w:rsidRDefault="003C21BE" w:rsidP="003C21BE">
      <w:pPr>
        <w:spacing w:line="312" w:lineRule="auto"/>
        <w:rPr>
          <w:sz w:val="22"/>
        </w:rPr>
      </w:pPr>
    </w:p>
    <w:p w14:paraId="69C47767" w14:textId="77777777" w:rsidR="003C21BE" w:rsidRDefault="003C21BE" w:rsidP="003C21BE">
      <w:pPr>
        <w:spacing w:line="312" w:lineRule="auto"/>
        <w:rPr>
          <w:sz w:val="22"/>
        </w:rPr>
      </w:pPr>
    </w:p>
    <w:p w14:paraId="31259C9C" w14:textId="77777777" w:rsidR="003C21BE" w:rsidRDefault="003C21BE" w:rsidP="003C21BE">
      <w:pPr>
        <w:spacing w:line="312" w:lineRule="auto"/>
        <w:rPr>
          <w:sz w:val="22"/>
        </w:rPr>
      </w:pPr>
    </w:p>
    <w:p w14:paraId="0AF5DF9F" w14:textId="77777777" w:rsidR="003C21BE" w:rsidRDefault="003C21BE" w:rsidP="003C21BE">
      <w:pPr>
        <w:spacing w:line="312" w:lineRule="auto"/>
        <w:rPr>
          <w:sz w:val="22"/>
        </w:rPr>
      </w:pPr>
    </w:p>
    <w:p w14:paraId="15908D2A" w14:textId="77777777" w:rsidR="003C21BE" w:rsidRDefault="003C21BE" w:rsidP="003C21BE">
      <w:pPr>
        <w:spacing w:line="312" w:lineRule="auto"/>
        <w:rPr>
          <w:sz w:val="22"/>
        </w:rPr>
      </w:pPr>
    </w:p>
    <w:p w14:paraId="658432C9" w14:textId="77777777" w:rsidR="003C21BE" w:rsidRDefault="003C21BE" w:rsidP="003C21BE">
      <w:pPr>
        <w:spacing w:line="312" w:lineRule="auto"/>
        <w:rPr>
          <w:sz w:val="22"/>
        </w:rPr>
      </w:pPr>
    </w:p>
    <w:p w14:paraId="1B9D4182" w14:textId="77777777" w:rsidR="003C21BE" w:rsidRDefault="003C21BE" w:rsidP="003C21BE">
      <w:pPr>
        <w:spacing w:line="312" w:lineRule="auto"/>
        <w:rPr>
          <w:sz w:val="22"/>
        </w:rPr>
      </w:pPr>
    </w:p>
    <w:p w14:paraId="7AE6CEB2" w14:textId="77777777" w:rsidR="003C21BE" w:rsidRDefault="003C21BE" w:rsidP="003C21BE">
      <w:pPr>
        <w:spacing w:line="312" w:lineRule="auto"/>
        <w:rPr>
          <w:sz w:val="22"/>
        </w:rPr>
      </w:pPr>
    </w:p>
    <w:p w14:paraId="039484E5" w14:textId="77777777" w:rsidR="003C21BE" w:rsidRDefault="00A65D3D" w:rsidP="003C21BE">
      <w:pPr>
        <w:spacing w:line="312" w:lineRule="auto"/>
        <w:rPr>
          <w:sz w:val="22"/>
        </w:rPr>
      </w:pPr>
      <w:r w:rsidRPr="00AA18D1">
        <w:rPr>
          <w:noProof/>
          <w:lang w:eastAsia="de-DE"/>
        </w:rPr>
        <w:drawing>
          <wp:anchor distT="0" distB="0" distL="114300" distR="114300" simplePos="0" relativeHeight="251562496" behindDoc="0" locked="0" layoutInCell="1" allowOverlap="1" wp14:anchorId="37B68AEA" wp14:editId="555F0A5A">
            <wp:simplePos x="0" y="0"/>
            <wp:positionH relativeFrom="column">
              <wp:posOffset>4879340</wp:posOffset>
            </wp:positionH>
            <wp:positionV relativeFrom="paragraph">
              <wp:posOffset>194310</wp:posOffset>
            </wp:positionV>
            <wp:extent cx="314325" cy="314325"/>
            <wp:effectExtent l="0" t="0" r="9525" b="9525"/>
            <wp:wrapNone/>
            <wp:docPr id="1992" name="Grafik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AECFA" w14:textId="77777777" w:rsidR="003C21BE" w:rsidRPr="00204F06" w:rsidRDefault="003C21BE" w:rsidP="00A467DE">
      <w:pPr>
        <w:pStyle w:val="Listenabsatz"/>
        <w:numPr>
          <w:ilvl w:val="0"/>
          <w:numId w:val="29"/>
        </w:numPr>
        <w:tabs>
          <w:tab w:val="left" w:pos="426"/>
          <w:tab w:val="left" w:pos="851"/>
        </w:tabs>
        <w:spacing w:line="312" w:lineRule="auto"/>
        <w:rPr>
          <w:sz w:val="22"/>
        </w:rPr>
      </w:pPr>
      <w:r w:rsidRPr="00204F06">
        <w:rPr>
          <w:sz w:val="22"/>
        </w:rPr>
        <w:t>Berechnen Sie den Abstand zwischen den Mittelpunkten der Bohrlöcher</w:t>
      </w:r>
      <w:r>
        <w:rPr>
          <w:sz w:val="22"/>
        </w:rPr>
        <w:t xml:space="preserve"> bei der Lehne</w:t>
      </w:r>
      <w:r w:rsidRPr="00204F06">
        <w:rPr>
          <w:sz w:val="22"/>
        </w:rPr>
        <w:t>.</w:t>
      </w:r>
    </w:p>
    <w:p w14:paraId="65221DF7" w14:textId="77777777" w:rsidR="003C21BE" w:rsidRDefault="003C21BE" w:rsidP="003C21BE">
      <w:pPr>
        <w:tabs>
          <w:tab w:val="left" w:pos="426"/>
          <w:tab w:val="left" w:pos="851"/>
        </w:tabs>
        <w:spacing w:line="312" w:lineRule="auto"/>
        <w:rPr>
          <w:sz w:val="22"/>
        </w:rPr>
      </w:pPr>
      <w:r>
        <w:rPr>
          <w:sz w:val="22"/>
        </w:rPr>
        <w:tab/>
        <w:t>Rechnung:</w:t>
      </w:r>
    </w:p>
    <w:p w14:paraId="68E48357" w14:textId="77777777" w:rsidR="003C21BE" w:rsidRDefault="003C21BE" w:rsidP="003C21BE">
      <w:pPr>
        <w:spacing w:line="312" w:lineRule="auto"/>
        <w:rPr>
          <w:sz w:val="22"/>
        </w:rPr>
      </w:pPr>
    </w:p>
    <w:p w14:paraId="218F8F0D" w14:textId="77777777" w:rsidR="003C21BE" w:rsidRDefault="003C21BE" w:rsidP="003C21BE">
      <w:pPr>
        <w:spacing w:line="312" w:lineRule="auto"/>
        <w:rPr>
          <w:sz w:val="22"/>
        </w:rPr>
      </w:pPr>
    </w:p>
    <w:p w14:paraId="1B6FB586" w14:textId="77777777" w:rsidR="003C21BE" w:rsidRDefault="003C21BE" w:rsidP="003C21BE">
      <w:pPr>
        <w:spacing w:line="312" w:lineRule="auto"/>
        <w:rPr>
          <w:sz w:val="22"/>
        </w:rPr>
      </w:pPr>
    </w:p>
    <w:p w14:paraId="27939A51" w14:textId="77777777" w:rsidR="003C21BE" w:rsidRDefault="003C21BE" w:rsidP="003C21BE">
      <w:pPr>
        <w:spacing w:line="312" w:lineRule="auto"/>
        <w:rPr>
          <w:sz w:val="22"/>
        </w:rPr>
      </w:pPr>
      <w:r>
        <w:rPr>
          <w:noProof/>
          <w:sz w:val="22"/>
          <w:lang w:eastAsia="de-DE"/>
        </w:rPr>
        <mc:AlternateContent>
          <mc:Choice Requires="wpg">
            <w:drawing>
              <wp:anchor distT="0" distB="0" distL="114300" distR="114300" simplePos="0" relativeHeight="251569664" behindDoc="0" locked="0" layoutInCell="1" allowOverlap="1" wp14:anchorId="0DD54171" wp14:editId="3A1CF22B">
                <wp:simplePos x="0" y="0"/>
                <wp:positionH relativeFrom="column">
                  <wp:posOffset>346</wp:posOffset>
                </wp:positionH>
                <wp:positionV relativeFrom="paragraph">
                  <wp:posOffset>85379</wp:posOffset>
                </wp:positionV>
                <wp:extent cx="3572510" cy="1974792"/>
                <wp:effectExtent l="0" t="0" r="8890" b="6985"/>
                <wp:wrapNone/>
                <wp:docPr id="2579" name="Gruppieren 2579"/>
                <wp:cNvGraphicFramePr/>
                <a:graphic xmlns:a="http://schemas.openxmlformats.org/drawingml/2006/main">
                  <a:graphicData uri="http://schemas.microsoft.com/office/word/2010/wordprocessingGroup">
                    <wpg:wgp>
                      <wpg:cNvGrpSpPr/>
                      <wpg:grpSpPr>
                        <a:xfrm>
                          <a:off x="0" y="0"/>
                          <a:ext cx="3572510" cy="1974792"/>
                          <a:chOff x="0" y="0"/>
                          <a:chExt cx="3572510" cy="1974792"/>
                        </a:xfrm>
                      </wpg:grpSpPr>
                      <pic:pic xmlns:pic="http://schemas.openxmlformats.org/drawingml/2006/picture">
                        <pic:nvPicPr>
                          <pic:cNvPr id="2580" name="Grafik 2580" descr="F:\Schule_und_mehr\Lernlandschaften\Klappstuhl\Sprekelmayer\Lehne.jpg"/>
                          <pic:cNvPicPr>
                            <a:picLocks noChangeAspect="1"/>
                          </pic:cNvPicPr>
                        </pic:nvPicPr>
                        <pic:blipFill rotWithShape="1">
                          <a:blip r:embed="rId52" cstate="print">
                            <a:extLst>
                              <a:ext uri="{28A0092B-C50C-407E-A947-70E740481C1C}">
                                <a14:useLocalDpi xmlns:a14="http://schemas.microsoft.com/office/drawing/2010/main" val="0"/>
                              </a:ext>
                            </a:extLst>
                          </a:blip>
                          <a:srcRect l="23951" t="57087" r="34197" b="28908"/>
                          <a:stretch/>
                        </pic:blipFill>
                        <pic:spPr bwMode="auto">
                          <a:xfrm>
                            <a:off x="381000" y="464127"/>
                            <a:ext cx="3191510" cy="1510665"/>
                          </a:xfrm>
                          <a:prstGeom prst="rect">
                            <a:avLst/>
                          </a:prstGeom>
                          <a:noFill/>
                          <a:ln>
                            <a:noFill/>
                          </a:ln>
                          <a:extLst>
                            <a:ext uri="{53640926-AAD7-44D8-BBD7-CCE9431645EC}">
                              <a14:shadowObscured xmlns:a14="http://schemas.microsoft.com/office/drawing/2010/main"/>
                            </a:ext>
                          </a:extLst>
                        </pic:spPr>
                      </pic:pic>
                      <wpg:grpSp>
                        <wpg:cNvPr id="2581" name="Gruppieren 2581"/>
                        <wpg:cNvGrpSpPr/>
                        <wpg:grpSpPr>
                          <a:xfrm>
                            <a:off x="609600" y="187036"/>
                            <a:ext cx="2582883" cy="593766"/>
                            <a:chOff x="0" y="0"/>
                            <a:chExt cx="2583274" cy="594344"/>
                          </a:xfrm>
                        </wpg:grpSpPr>
                        <wps:wsp>
                          <wps:cNvPr id="2582" name="Gerade Verbindung 2012"/>
                          <wps:cNvCnPr/>
                          <wps:spPr>
                            <a:xfrm flipV="1">
                              <a:off x="118754" y="23750"/>
                              <a:ext cx="0" cy="5705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83" name="Gerade Verbindung 2013"/>
                          <wps:cNvCnPr/>
                          <wps:spPr>
                            <a:xfrm>
                              <a:off x="0" y="106871"/>
                              <a:ext cx="258327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84" name="Gerade Verbindung 2014"/>
                          <wps:cNvCnPr/>
                          <wps:spPr>
                            <a:xfrm flipV="1">
                              <a:off x="2505643" y="0"/>
                              <a:ext cx="0" cy="5943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85" name="Gerade Verbindung 2015"/>
                          <wps:cNvCnPr/>
                          <wps:spPr>
                            <a:xfrm rot="2700000" flipH="1">
                              <a:off x="2496844" y="38595"/>
                              <a:ext cx="0" cy="1435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86" name="Gerade Verbindung 2016"/>
                          <wps:cNvCnPr/>
                          <wps:spPr>
                            <a:xfrm rot="2700000" flipH="1">
                              <a:off x="109847" y="38595"/>
                              <a:ext cx="0" cy="143506"/>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587" name="Rechteck 2587"/>
                        <wps:cNvSpPr/>
                        <wps:spPr>
                          <a:xfrm>
                            <a:off x="1655619" y="0"/>
                            <a:ext cx="602673"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8" name="Rechteck 2588"/>
                        <wps:cNvSpPr/>
                        <wps:spPr>
                          <a:xfrm>
                            <a:off x="0" y="1281545"/>
                            <a:ext cx="602673" cy="26416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9B59AF" id="Gruppieren 2579" o:spid="_x0000_s1026" style="position:absolute;margin-left:.05pt;margin-top:6.7pt;width:281.3pt;height:155.5pt;z-index:251569664" coordsize="35725,19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ht2b5BQAAaBoAAA4AAABkcnMvZTJvRG9jLnhtbOxZW2/bNhR+H7D/&#10;IOi9sSRLsmTEKYJ0yYplbdB07UuAgqYoS4tEchQdJ/v1+0hdHDtO3HZAsBV5iMM7ec75zlWHr2/r&#10;yrlhqikFn7n+gec6jFORlXwxc//4ePoqcZ1GE56RSnA2c+9Y474++vmnw5WcskAUosqYcnAIb6Yr&#10;OXMLreV0NGpowWrSHAjJOCZzoWqi0VWLUabICqfX1SjwvHi0EiqTSlDWNBh90066R/b8PGdUv8/z&#10;hmmnmrl4m7a/yv7Oze/o6JBMF4rIoqTdM8h3vKImJcelw1FviCbOUpUPjqpLqkQjcn1ART0SeV5S&#10;ZmkANb63Rc2ZEktpaVlMVws5sAms3eLTdx9L391cKKfMZm4QTVLX4aSGlM7UUsqSKcYdOwwureRi&#10;isVnSl7KC9UNLNqeIfw2V7X5D5KcW8vfu4G/7FY7FIPjaBJEPsRAMeenk3CSBq0EaAExPdhHi1/2&#10;7Bz1F4/M+4bnyJJO8dcxDK0HDNsPLOzSS8Xc7pD6q86oibpeyleQrSS6nJdVqe8sTiFF8yh+c1HS&#10;C9V27vM+AVd63pO8vAbfzVDGGgq0nk6vLmmxrNiXJc++1KxQV+dM8Qp6BU0huWb86reKSNnoZVFd&#10;XUrFrllVkztmFhacHfwpF4bT5g3m2vYRxDDpXNDrxuHipCB8wY4bCZ2BdMzq0eZy292gYF6V8rSs&#10;KkcJ/bnUxWVBJODjW1Uwkx3zQMIWYHfwv1WGN4Iua8Z1q92KVeCj4E1RysZ11JTVcwawqreZDxjB&#10;smjcJ1XJdQukRtEPIMCoezBOIywCMdHESybYDQSGgJ3rQPWDJPWSbo9WTNOiJ7gnquVWA7Q789Xv&#10;IsNFZKmFpW0L7ePE9zyIC7AO49APJu3BA+791F/jHq04jix/e/RCEKrRZ0zUjmmAPtBgLyI35402&#10;L1svMVrGhWE7xsm04hsDWGhGrKzM27smJNnqsNWRQZ0H3U/AqR5/93Qfw7jkG3U/9tK444afTLxx&#10;vMkNIDtIknFrBaJ0PIm7BfuMADaOg0nYbwzHYbjBxU0bsJLwKE2PQPQeYPCbjKaFNkRijt1Q3GBg&#10;HFMkY84npuYlz5Z84cCkW/vW7TnhneFspq1kWvE7ORTlU681nf30wbkIpAJRwXgSdY6qB1RnQoHr&#10;KN3kwRomHZKqkrPHkQSW9Y+xLX1XsRZUH1gOtwCj3SqzdcjspFLODYFuEUqho62RMIDDarMtByiH&#10;jZ699smN3XqzlVln/S2bhx32ZsH1sLkuuVC7bte3/ZPzdj204x7dpjkX2Z0Vk50AgFqRPweSoBKd&#10;Cu5C0rjVRIu+R5BkGLHhf2FpkoklGQzuXOmGFllcDU70BTzA+/8UPLAVT4DHGgkDb5iuR8Cz0wwF&#10;kRfFIYD5MJjrbVAajj2LzRcY/QA2KHoSRjZq2QMjhILwWRPEQyYGML7t196JdLYpCNM4ge82oBon&#10;UWpPXRuoDlh+OI48Gxm8AOsHAFb8JLCsnP81sHwvTUKE9y+4qh8L1Z4taFoH488XQEH0rQ9EClho&#10;Rm0WbXOxDlpD6aIPetcJWB93x1EU+yiEPHR4sRfEky5tCZDlxXuCp305XCOqMjNpnAnbtsLk+cIm&#10;DrB8G6sq7qxmbhoFkY1uhywQ62zSZ8hsUwvb2hHNB7vC4j6atw8pTBJjg/zImvA2+RzeZ1PR3QH/&#10;V2QKzx3wV0OOsifgNxUMW7VqJD0tkYOfk0ZfEIViIPwRCpz6PX7ySoD/omu5TiHU37vGzXqkm5h1&#10;nRWKizO3+WtJTDGpesuRiKZ+GOJYbTshqmLoqPsz8/szfFmfCCRdSNHxOts063XVN3Ml6s+ogx6b&#10;WzFFOMXdM5dq1XdONPqYQiWVsuNj226rVOf8UqK21QrPVB8+3n4mSnbpo0ba8E70yS+ZbtUj2rUG&#10;N1wcoziSl7ZYYdDXJlJdgvWseRRKzg/NgK31fLUZAKdgAPwg8aNwKzx5XjPQ56svZmDQ5O9wYS9m&#10;oLMJ/wUzYCMDfM6wnqT79GK+l9zvW7Ox/kB09A8AAAD//wMAUEsDBAoAAAAAAAAAIQB8FUZp3SMC&#10;AN0jAgAVAAAAZHJzL21lZGlhL2ltYWdlMS5qcGVn/9j/4AAQSkZJRgABAQEA3ADcAAD/2wBDAAgG&#10;BgcGBQgHBwcJCQgKDBQNDAsLDBkSEw8UHRofHh0aHBwgJC4nICIsIxwcKDcpLDAxNDQ0Hyc5PTgy&#10;PC4zNDL/2wBDAQkJCQwLDBgNDRgyIRwhMjIyMjIyMjIyMjIyMjIyMjIyMjIyMjIyMjIyMjIyMjIy&#10;MjIyMjIyMjIyMjIyMjIyMjL/wAARCAonBy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xvFupahpHhTUr7SrGW91CKE/Z4Ioy7M54B2jkg&#10;E5IHYGgDYJAIBIGelLXiHhz4Q3fivSF13xprms/2teqZBEsmw24PQEMDzjtgAdMcVqfDLU9a0fx3&#10;rvw/1XUX1SHToRcW13IcsqfJ8pzk9JF4zxggcUAetEgDJIH1pvmx/wB9fzryX4vQN4h8V+DvCaTT&#10;RreXDyzmF8MIxjJ/Lefwq4fgL4TP/L7rX/gYP/iaAPUaQsFGWIA9653ULmz8AeAJplLyW2k2eIhK&#10;+WkKjCAn1JwPxry/wv8ADW7+Imjr4p8X67qf2rUA0ltBbyBVhQn5Tgg8EcgDHBHegD3OivHvAV9r&#10;Pg34jXHw+1jUpdQspbf7Rpk8udwAydv0wH4zgFOOtew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NkkWKJ5HOERSzH0AqGyvINQsbe9tn329xGssb4I3KwyDg89DQBYooooAKKKKACiii&#10;gAooooAKKKKACiiigAooooAKKKKACiiigAooooAKKKKACiiigAooooAKKKKACiiigAooooAKKK53&#10;x1Prlr4L1K58OOF1SGLzIsxhyQCCwAIIJ25wMdaAIfGlp4zvLa2j8H6jp1jJl/tEl4pJ7bdvyMP7&#10;2cj0rhPhdcf8I94w1Lw54kspY/Ft8puXv3kEi3iDJwp7YGTjvhumAK2/APxX0PXPC1u+s6va2mrW&#10;8ey7S5dYtzL/ABjOAQeuB05Fc5b6lD8RPjppuo6GHl0nQrcia9UbVdjuwATyQS2PfDHpQBpeMPAP&#10;ijxL8VrPV7K/Gl6bBZC3F9BIPOUfPuCr1DHeRn05z2qtr/wt1Hw5pkuueE/E2rjU7JDMY7qfzFnC&#10;jLDpjOM4BBB6H1GrrvxGvfCHxPTS/EKxQ+Gry33Wt4sTZR+M7yM5wQwwBxuUnirfjf4o+GtH8M3X&#10;2PVLa/v7mFo7W3tZBIWdhgE46AZyc+nHNAHN+LPFb+Lv2dbnVygSeVYorlVHG9ZVDEexIBHpnFem&#10;eD0WPwToKIAFGnW4AH/XNa8/0TwFfj9n6fw9KhTUru3e58o9RIW3oh9D8qg+hJqx8MviToEvgqy0&#10;7VdTt9P1LS4RbXEN0/lnCfKCC3XIAyByDkemQDP8ckp+0B4IZOGaEqxHcbn4/U17FXimhX8fxG+O&#10;/wDb2nhpNF0G08qOcrhZHO4DGfUuxHsle10AFFFFABRRRQAUUUUAFFFFABRRRQAUUUUAFFFFABRR&#10;RQAUUUUAFFFFABRRRQAUUUUAFFFFABRRRQAUUUUAFFFFABRRVSTUrSLVINMeXF5PE80ceD8yoVDH&#10;PTgsPzoAt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haxpviC9vEk0rxFHpsCx7WhawWcs2T824sMcEDHt70Aa&#10;moDOm3Q9YX/ka4i18RXFj4R8O6HoUKXfiC50yAxRMf3dtH5agzSkdEHYdWPA7kZ3ia78X6c66Rp/&#10;ieHUtXnRn+zLpiIsMOOZJW3Hao7cZY8AdSDwL4I13SvDVrc6f4rRJL+CK4lkl01ZZDlBtUuXyQo4&#10;HYCgD0TSLK40/Sbe1u7+W/uY1xJcygBpGzknAGAPQdhjrV2uSOg+M+3jaEf9weP/AOLpv9geNf8A&#10;oeYf/BNH/wDF0AdfRXH/ANgeNf8AoeYf/BNH/wDF0f2B41/6HmH/AME0f/xdAHYUVx/9geNf+h5h&#10;/wDBNH/8XR/YHjX/AKHmH/wTR/8AxdAHYUVx/wDYHjX/AKHmH/wTR/8AxdH9geNf+h5h/wDBNH/8&#10;XQB2FFcf/YHjX/oeYf8AwTR//F0f2B41/wCh5h/8E0f/AMXQB2FFcf8A2B41/wCh5h/8E0f/AMXR&#10;/YHjX/oeYf8AwTR//F0AdhRXH/2B41/6HmH/AME0f/xdH9geNf8AoeYf/BNH/wDF0AdhRXH/ANge&#10;Nf8AoeYf/BNH/wDF0f2B41/6HmH/AME0f/xdAHYUVx/9geNf+h5h/wDBNH/8XR/YHjX/AKHmH/wT&#10;R/8AxdAHYUVx/wDYHjX/AKHmH/wTR/8AxdH9geNf+h5h/wDBNH/8XQB2FFcf/YHjX/oeYf8AwTR/&#10;/F0f2B41/wCh5h/8E0f/AMXQB2FFcf8A2B41/wCh5h/8E0f/AMXR/YHjX/oeYf8AwTR//F0AdhRX&#10;H/2B41/6HmH/AME0f/xdH9geNf8AoeYf/BNH/wDF0AdhRXH/ANgeNf8AoeYf/BNH/wDF0f2B41/6&#10;HmH/AME0f/xdAHYUVx/9geNf+h5h/wDBNH/8XR/YHjX/AKHmH/wTR/8AxdAHYUVx/wDYHjX/AKHm&#10;H/wTR/8AxdH9geNf+h5h/wDBNH/8XQB2FFch/YHjX/oeYf8AwTR//F0f2B40/wCh4h/8E0f/AMXQ&#10;BJqnw18G6zfPe32gWklzI255FBQufU7SMn3re0rR9N0OxWy0uxgs7ZTkRwoFGfU+p9zXPf2D40/6&#10;HeH/AME8f/xdH9g+NP8Aod4f/BPH/wDF0Ab+r6LpmvWLWWq2MN5bMc+XKuQD6j0PuKxdJ+HHg/Q7&#10;6O90/QbWK5jO6OVgXKH1G4nB9xUX9g+NP+h3h/8ABPH/APF0f2D4z/6HeH/wTx//ABdAHXVzGsfD&#10;vwjr9817qehWs10335QCjP8A720jJ9zUH9g+NP8Aod4f/BPH/wDF0f2D40/6HeH/AME8f/xdAHQ6&#10;VpGnaHYJY6XZw2lqnKxQrtGT1Pufertcj/YPjT/od4f/AATR/wDxdJ/YHjX/AKHiH/wTR/8AxdAH&#10;X0Vx/wDYHjX/AKHmH/wTR/8AxdH9geNf+h5h/wDBNH/8XQB2FFcf/YHjX/oeYf8AwTR//F0f2B41&#10;/wCh5h/8E0f/AMXQB2FFcf8A2B41/wCh5h/8E0f/AMXR/YHjX/oeYf8AwTR//F0AdhRXH/2B41/6&#10;HmH/AME0f/xdH9geNf8AoeYf/BNH/wDF0AdhRXH/ANgeNf8AoeYf/BNH/wDF0f2B41/6HmH/AME0&#10;f/xdAHYUVx/9geNf+h5h/wDBNH/8XR/YHjX/AKHmH/wTR/8AxdAHYUVx/wDYHjX/AKHmH/wTR/8A&#10;xdH9geNf+h5h/wDBNH/8XQB2FFcf/YHjX/oeYf8AwTR//F0f2B41/wCh5h/8E0f/AMXQB2FFcf8A&#10;2B41/wCh5h/8E0f/AMXR/YHjX/oeYf8AwTR//F0AdhRXH/2B41/6HmH/AME0f/xdH9geNf8AoeYf&#10;/BNH/wDF0AdhRXH/ANgeNf8AoeYf/BNH/wDF0f2B41/6HmH/AME0f/xdAHYUVx/9geNf+h5h/wDB&#10;NH/8XR/YHjX/AKHmH/wTR/8AxdAHYUVx/wDYHjX/AKHmH/wTR/8AxdH9geNf+h5h/wDBNH/8XQB2&#10;FFcf/YHjX/oeYf8AwTR//F0f2B41/wCh5h/8E0f/AMXQB2FFcf8A2B41/wCh5h/8E0f/AMXR/YHj&#10;X/oeYf8AwTR//F0AdhRXH/2B41/6HmH/AME0f/xdL/YHjT/oeIf/AATR/wDxdAHX1yepvHB8StJu&#10;JnSOKPSL0u7nAUCSAkk9AB61HJpHi22gkmuPHNukUalnd9JjUKB3J39BXAPo/iPxt4z01b/Wx/Zg&#10;tJ5rGd9PVPtKq8IbfDu5jYlSNx5Cg45oA9H0m71LxJq0erRyS2egQbvssRXa98SMea4PKxjJ2rgE&#10;kBjxgHqK5NtC8ZE/L40hH/cHT/4uuh06G7t9PhhvrsXl0i4kuBEIg59doJx+dAFu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ait6+nXK6dJFHemNhA8ylkV8cFgOSM1ZooA5vSfDcHh3Q78mZ7zUbqNpb6+mH7y4k2nk+ijo&#10;qjgDgVa8Hnd4K0E+un2//ota0NS/5BV5/wBcH/8AQTWb4L/5EbQP+wdb/wDotaANyiiigAooooAK&#10;KKKACiiigAooooAKKKKACiiigAooooAKKKKACiiigAooooAKKKKACiiigAooooAKKKKACiiigAoo&#10;ooAKKKKACiiigAooooAKKKKACiiigAooooAKKKKACiiigAooooAKKKKACiiigAooooAKKKKACiii&#10;gAooooAKKKKACiiigAooooAKKKKACiiigDC1fQJdd1KBL+5VtFhAkaxVSPtEoOR5h7oMA7ehPXIG&#10;Kp3z4+J2ip66Vef+jIK6muS1A/8AF1tDH/UKvP8A0ZBQB1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XU/+&#10;QVef9cH/APQTWb4L/wCRF0D/ALB1v/6LWtLU/wDkFXn/AFwf/wBBNZngv/kRdA/7B1v/AOi1oA3a&#10;KKKACiiigAooooAKKKKACiiigAooooAKKKKACiiigAooooAKKKKACiiigAooooAKKKKACiiigAoo&#10;ooAKKKKACiiigAooooAKKKKACiiigAooooAKKKKACiiigAooooAKKKKACiiigAooooAKKKKACiii&#10;gAooooAKKKKACiiigAooooAKKKKACiiigAooooAKKKKACuR1D/krGh/9gm8/9GQV11cjqH/JWND/&#10;AOwTef8AoyCgDr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up/8gq8/64P/AOgmszwX/wAiLoH/AGDrf/0W&#10;taep/wDIKvP+uD/+gmszwX/yIugf9g63/wDRa0AbtFFFABRRRQAUUUUAFFFFABRRRQAUUUUAFFFF&#10;ABRRRQAUUUUAFFFFABRRRQAUUUUAFFFFABRRRQAUUUUAFFFFABRRRQAUUUUAFFFFABRRRQAUUUUA&#10;FFFFABRRRQAUUUUAFFFFABRRRQAUUUUAFFFFABRRRQAUUUUAFFFFABRRRQAUUUUAFFFFABRRRQAU&#10;UUUAFFFFABXI6h/yVjQ/+wTef+jIK66uR1D/AJKxof8A2Cbz/wBGQUAdd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V1P/kFXn/XB/8A0E1meC/+RF0D/sHW/wD6LWtPU/8AkFXn/XB//QTWZ4L/AORF0D/sHW//&#10;AKLWgDdooooAKKKKACiiigAooooAKKKKACiiigAooooAKKKKACiiigAooooAKKKKACiiigAooooA&#10;KKKKACiiigAooooAKKKKACiiigAooooAKKKKACiiigAooooAKKKKACiiigAooooAKKKKACiiigAo&#10;oooAKKKKACiiigAooooAKKKKACiiigAooooAKKKKACiiigAooooAK5HUP+SsaH/2Cbz/ANGQV11c&#10;jqH/ACVjQ/8AsE3n/oyCgDr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up/8gq8/wCuD/8AoJrM8F/8iLoH&#10;/YOt/wD0Wtaep/8AIJvP+uD/APoJrM8Ff8iL4f8A+wdb/wDotaAN2iiigAooooAKKKKACiiigAoo&#10;ooAKKKKACiiigAooooAKKKKACiiigAooooAKKKKACiiigAooooAKKKKACiiigAooooAKKKKACiii&#10;gAooooAKKKKACiiigAooooAKKKKACiiigAooooAKKKKACiiigAooooAKKKKACiiigAooooAKKKKA&#10;CiiigAooooAKKKKACiiigArkdQ/5KxoX/YJvP/RkFddXIah/yVnQv+wTef8AoyCgDr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p22qWd3fXVjDOGurUgTRE&#10;EMuRkHB6g+o4pdQ1Ox0mye91G7htbaPG+WVwqjJx1NcZrXiXwhqUkOoaf4r0q11i2BFvcmdSrA9Y&#10;3GfmQ9x2PI5FAG9p2p3dx421zTZXU2tpb2skKhcEF/M3ZPf7oroK8q8LfEXw5d+L9fvb3UrOweS3&#10;tYis1wu1nTzN2xujDkYI7EcDpXYH4h+Dl6+JdL/8CVoA6WiuY/4WP4M/6GfS/wDwIWk/4WR4L/6G&#10;fS//AAIWgDqKK5f/AIWR4L/6GfS//AhaP+FkeC/+hn0v/wACFoA6iiuX/wCFkeC/+hn0v/wIWj/h&#10;ZHgv/oZ9L/8AAhaAOoorl/8AhZHgv/oZ9L/8CFo/4WR4L/6GfS//AAIWgDqKK5b/AIWT4K/6GjS/&#10;/Aha3NK1jTtbs/tel3sF5bbivmwuGXI6jIoAtTRLPBJC/wByRSrY9CMVBp1hDpemWun227yLWJYY&#10;9xydqgAZP0FPvLuDT7G4vbqURW1vG0ssh6IijJP4AGuG/wCF2/Dz/oYf/JK4/wDjdAHoFFef/wDC&#10;7fh5/wBDD/5JXH/xuj/hdvw8/wChh/8AJK4/+N0AegUV5/8A8Lt+Hn/Qw/8Aklcf/G6P+F2/Dz/o&#10;Yf8AySuP/jdAHoFFef8A/C7fh5/0MP8A5JXH/wAbo/4Xb8PP+hh/8krj/wCN0AegUV5//wALt+Hn&#10;/Qw/+SVx/wDG6P8Ahdvw8/6GH/ySuP8A43QB6BRXn/8Awu34ef8AQw/+SVx/8bo/4Xb8PP8AoYf/&#10;ACSuP/jdAHoFFef/APC7fh5/0MP/AJJXH/xuj/hdvw8/6GH/AMkrj/43QB6BRXn/APwu34ef9DD/&#10;AOSVx/8AG6P+F2/Dz/oYf/JK4/8AjdAHoFFef/8AC7fh5/0MP/klcf8Axuj/AIXb8PP+hh/8krj/&#10;AON0AegUV5//AMLt+Hn/AEMP/klcf/G6P+F2/Dz/AKGH/wAkrj/43QB6BRXn/wDwu34ef9DD/wCS&#10;Vx/8bo/4Xb8PP+hh/wDJK4/+N0AegUV5/wD8Lt+Hn/Qw/wDklcf/ABuj/hdvw8/6GH/ySuP/AI3Q&#10;B6BRXn//AAu34ef9DD/5JXH/AMbo/wCF2/Dz/oYf/JK4/wDjdAHoFFef/wDC7fh5/wBDD/5JXH/x&#10;uj/hdvw8/wChh/8AJK4/+N0AegUV5/8A8Lt+Hn/Qw/8Aklcf/G6P+F2/Dz/oYf8AySuP/jdAHoFF&#10;ef8A/C7fh5/0MP8A5JXH/wAbo/4Xb8PP+hh/8krj/wCN0AegUV5//wALt+Hn/Qw/+SVx/wDG6P8A&#10;hdvw8/6GH/ySuP8A43QB6BRXn/8Awu34ef8AQw/+SVx/8bo/4Xb8PP8AoYf/ACSuP/jdAHoFFef/&#10;APC7fh5/0MP/AJJXH/xuj/hdvw8/6GH/AMkrj/43QB6BRXn/APwu34ef9DD/AOSVx/8AG6P+F2/D&#10;z/oYf/JK4/8AjdAHoFFef/8AC7fh5/0MP/klcf8Axuj/AIXb8PP+hh/8krj/AON0AegUV5//AMLt&#10;+Hn/AEMP/klcf/G6P+F2/Dz/AKGH/wAkrj/43QB6BRXn/wDwu34ef9DD/wCSVx/8bo/4Xb8PP+hh&#10;/wDJK4/+N0AegUV5/wD8Lt+Hn/Qw/wDklcf/ABuj/hdvw8/6GH/ySuP/AI3QB6BRXn//AAu34ef9&#10;DD/5JXH/AMbo/wCF2/Dz/oYf/JK4/wDjdAHoFFef/wDC7fh5/wBDD/5JXH/xuj/hdvw8/wChh/8A&#10;JK4/+N0AegUV5/8A8Lt+Hn/Qw/8Aklcf/G6P+F2/Dz/oYf8AySuP/jdAHoFFef8A/C7fh5/0MP8A&#10;5JXH/wAbo/4Xb8PP+hh/8krj/wCN0AegUV5//wALt+Hn/Qw/+SVx/wDG6P8Ahdvw8/6GH/ySuP8A&#10;43QB6BRXn/8Awu34ef8AQw/+SVx/8bo/4Xb8PP8AoYf/ACSuP/jdAHoFFef/APC7fh5/0MP/AJJX&#10;H/xuj/hdvw8/6GH/AMkrj/43QB6BRXn/APwu34ef9DD/AOSVx/8AG6P+F2/Dz/oYf/JK4/8AjdAH&#10;oFFef/8AC7fh5/0MP/klcf8Axuj/AIXb8PP+hh/8krj/AON0AegUV5//AMLt+Hn/AEMP/klcf/G6&#10;P+F2/Dz/AKGH/wAkrj/43QB6BRXn/wDwu34ef9DD/wCSVx/8bo/4Xb8PP+hh/wDJK4/+N0AegUV5&#10;/wD8Lt+Hn/Qw/wDklcf/ABuj/hdvw8/6GH/ySuP/AI3QB6BRXn//AAu34ef9DD/5JXH/AMbo/wCF&#10;2/Dz/oYf/JK4/wDjdAHoFFef/wDC7fh5/wBDD/5JXH/xuj/hdvw8/wChh/8AJK4/+N0AegVQl0e1&#10;m1221h9/2q2gkt48N8u1ypbI9fkFcd/wu34ef9DD/wCSVx/8brS0H4neDvE2qx6XpGsrcXsisyRG&#10;CWMtgZOCygE4BOM9jQB11FFFABRRRQAUUUUAFFFFABRRRQAUUUUAFFFFAGdquuafoiWz6lcrbx3M&#10;628cjg7d7AkAnoM4xk96o+LtTvNK0u1msmCySahawMSu75HlVWH4gkZ7ZqrrXinwVMt5ous6xpbA&#10;gxXFtPMvHqD6H+Veb6n4z03R47Hw8+uWuq6UdQtJrG/FwrvbxxzozRzEf3QDtfuBg9OQD3GiucPj&#10;/wAIL18S6X/4Er/jUZ+IvgwdfE2l/wDgQtAHT0Vy/wDwsfwX/wBDPpf/AIELR/wsjwX/ANDPpf8A&#10;4ELQB1FFcv8A8LI8F/8AQz6X/wCBC0f8LI8F/wDQz6X/AOBC0AdRRXL/APCyPBf/AEM+l/8AgQtH&#10;/CyPBf8A0M+l/wDgQtAHUUVy/wDwsjwX/wBDPpf/AIELS/8ACx/Bh/5mfS//AAIWgDp6KxdN8X+H&#10;dYu1tNN1qxurhgSsUUwZiAMnj6Vhah8XvAul6jc6fea6I7q2laGZBaTttdTgjIQg4I7GgDt6K8//&#10;AOF2/Dz/AKGH/wAkrj/43R/wu34ef9DD/wCSVx/8boA9Aorz/wD4Xb8PP+hh/wDJK4/+N0f8Lt+H&#10;n/Qw/wDklcf/ABugD0CivP8A/hdvw8/6GH/ySuP/AI3R/wALt+Hn/Qw/+SVx/wDG6APQKK8//wCF&#10;2/Dz/oYf/JK4/wDjdH/C7fh5/wBDD/5JXH/xugD0CivP/wDhdvw8/wChh/8AJK4/+N0f8Lt+Hn/Q&#10;w/8Aklcf/G6APQKK8/8A+F2/Dz/oYf8AySuP/jdH/C7fh5/0MP8A5JXH/wAboA9AornfDXjvw14w&#10;luItC1NbuS3UNInlSRkA9Dh1GR9K6KgAooooAKKKKACiiigAooooAKKKKACiiigAooooAKKKKACi&#10;iigAooooAKKKKACiiigAooooAKKKKACiiigAooooAKKKKACiiigAooooAKKKKACiiigAooooAKKK&#10;KACiiigAooooAKKKKACiiigAooooAKKKKACiiigAooooAKKKKACiiigAooooAKKKKACiiigAoooo&#10;AKKKKACiiigAooooAKKKKACiiigAooooAKKKKACiiigAooooAKKKKACiiigAooooA4CXSJL/AOIu&#10;v3ljcfZtVtLOz+zTHJQg+blHHdGwM9x1HIrqNE12PVlmt5omtdStSFurRz80bHoQf4kPUMOv1yBl&#10;6Of+LleJx6Wlj/7Vrpvs8H2n7T5Mf2jZ5fm7Ru25ztz1xnnFAEtFFFABRRRQAUUUUAFFFFABRRRQ&#10;Bz/jv/knnib/ALBV1/6KauR+F/hDwzqHw10O6vPDuk3NxJCTJNNZRu7He3UkZNdd47/5J54m/wCw&#10;Vdf+imrJ+EX/ACSrw/8A9cG/9DagDW/4QTwf/wBCpof/AILof/iaP+EE8H/9Cpof/guh/wDia6Ci&#10;gDn/APhBPB//AEKmh/8Aguh/+JrgvDHhXw5cfF3xzZTaBpclrbJZeRA9nGUi3RZbapGFyeTjrXrt&#10;ea+EG/4vX8QB/sWX/oqgDqv+EE8H/wDQqaH/AOC6H/4mj/hBPB//AEKmh/8Aguh/+JroKKAOf/4Q&#10;Twf/ANCpof8A4Lof/iaP+EE8H/8AQqaH/wCC6H/4mugooA5//hBPB/8A0Kmh/wDguh/+Jo/4QTwf&#10;/wBCpof/AILof/ia6CigDn/+EE8H/wDQqaH/AOC6H/4mj/hBPB//AEKmh/8Aguh/+JroKKAOf/4Q&#10;Twf/ANCpof8A4Lof/iaP+EE8H/8AQqaH/wCC6H/4mugooA5//hBPB/8A0Kmh/wDguh/+Jo/4QTwf&#10;/wBCpof/AILof/ia6CigDn/+EE8H/wDQqaH/AOC6H/4mj/hBPB//AEKmh/8Aguh/+JroKKAOf/4Q&#10;Twf/ANCpof8A4Lof/iaP+EE8H/8AQqaH/wCC6H/4mugooA5//hBPB/8A0Kmh/wDguh/+Jo/4QTwf&#10;/wBCpof/AILof/ia6CigDn/+EE8H/wDQqaH/AOC6H/4mj/hBPB//AEKmh/8Aguh/+JroKKAOf/4Q&#10;Twf/ANCpof8A4Lof/iaP+EE8H/8AQqaH/wCC6H/4mugooA5//hBPB/8A0Kmh/wDguh/+Jo/4QTwf&#10;/wBCpof/AILof/ia6CigDn/+EE8H/wDQqaH/AOC6H/4mj/hBPB//AEKmh/8Aguh/+JroKKAOf/4Q&#10;Twf/ANCpof8A4Lof/iaP+EE8H/8AQqaH/wCC6H/4mugooA5//hBPB/8A0Kmh/wDguh/+Jo/4QTwf&#10;/wBCpof/AILof/ia6CigDn/+EE8H/wDQqaH/AOC6H/4mj/hBPB//AEKmh/8Aguh/+JroKKAOf/4Q&#10;Twf/ANCpof8A4Lof/iaP+EE8H/8AQqaH/wCC6H/4mugooA5//hBPB/8A0Kmh/wDguh/+Jo/4QTwf&#10;/wBCpof/AILof/ia6CigDn/+EE8H/wDQqaH/AOC6H/4mj/hBPB//AEKmh/8Aguh/+JroKKAOf/4Q&#10;Twf/ANCpof8A4Lof/iaP+EE8H/8AQqaH/wCC6H/4mugooA5//hBPB/8A0Kmh/wDguh/+Jo/4QTwf&#10;/wBCpof/AILof/ia6CigDn/+EE8H/wDQqaH/AOC6H/4mj/hBPB//AEKmh/8Aguh/+JroKKAOf/4Q&#10;Twf/ANCpof8A4Lof/iaP+EE8H/8AQqaH/wCC6H/4mugooA5//hBPB/8A0Kmh/wDguh/+Jo/4QTwf&#10;/wBCpof/AILof/ia6CigDn/+EE8H/wDQqaH/AOC6H/4mj/hBPB//AEKmh/8Aguh/+JroKKAOf/4Q&#10;Twf/ANCpof8A4Lof/iaP+EE8H/8AQqaH/wCC6H/4mugooA5//hBPB/8A0Kmh/wDguh/+Jo/4QTwf&#10;/wBCpof/AILof/ia6CigDn/+EE8H/wDQqaH/AOC6H/4mj/hBPB//AEKmh/8Aguh/+JroKKAOf/4Q&#10;Twf/ANCpof8A4Lof/iaP+EE8H/8AQqaH/wCC6H/4mugooA5//hBPB/8A0Kmh/wDguh/+Jo/4QTwf&#10;/wBCpof/AILof/ia6CigDn/+EE8H/wDQqaH/AOC6H/4mj/hBPB//AEKmh/8Aguh/+JroKKAOf/4Q&#10;Twf/ANCpof8A4Lof/iaP+EE8H/8AQqaH/wCC6H/4mugooA5//hBPB/8A0Kmh/wDguh/+Jo/4QTwf&#10;/wBCpof/AILof/ia6CigDn/+EE8H/wDQqaH/AOC6H/4mvMPgV4a0DWPBupT6loem3sq6rKivc2sc&#10;rKojjIUFgeOTx7mvb68i/Z1OfAOpH11eX/0VFQB3v/CCeD/+hU0P/wAF0P8A8TR/wgng/wD6FTQ/&#10;/BdD/wDE10FFAHP/APCCeD/+hU0P/wAF0P8A8TXmuoaRpmjftKeE4NL0+0sYW06V2jtYViUtsuBk&#10;hQBnAHPtXtVeQ+Iv+TnfCP8A2C5P/QbmgD16iiigAooooAKKKKACiiigAooooAKKKKACioLi9tbM&#10;A3VzDAD0MsgXP50lvfWd3/x7XcE+P+eUgb+VAFiuS+I1rb33hiGzu4xJb3Go2cUkZ6MrToCK62uV&#10;8fnbodif+otY/wDpQlAFKxv7rwRfwaNrNw9xolwwj07UpTkwntBMf/QXPXoea7eobq1t722e3uoI&#10;p4H+9HKgZW5zyDweamoAKKKKACiiigAooooAKKKKACvIvh14e0TWtc8dSaro2n30kfiK5VHurVJS&#10;o3HgFgcCvXa8z+E//IZ8ff8AYx3H/oRoA6z/AIQTwf8A9Cpof/guh/8Aiaz9U8M+DNPEUSeENEuL&#10;24JW3tk0+EGQjqSdvyqOpbt7nAO7rGsLpiRxQxG61C4JW2tEOGkI6kn+FR3Y8D6kAs0fSHsnlvb2&#10;UXOqXIHnTAYVQOkaD+FB6dzknJNAGVp3w88M21u/2vw/os9xMwklxp8YjBxgBFx8qgcDv3OSTXFe&#10;NfC3hy0+JfgC1t9A0uG2uprsXEMdnGqTYRNu8AYbBJxmvYK8z8fnHxV+G/X/AI+Lz/0COgDrP+EE&#10;8H/9Cpof/guh/wDiaP8AhBPB/wD0Kmh/+C6H/wCJroKKAOf/AOEE8H/9Cpof/guh/wDiaP8AhBPB&#10;/wD0Kmh/+C6H/wCJroKKAOf/AOEE8H/9Cpof/guh/wDiaP8AhBPB/wD0Kmh/+C6H/wCJroKKAOf/&#10;AOEE8H/9Cpof/guh/wDiaP8AhBPB/wD0Kmh/+C6H/wCJroKKAPIvA1jZ6b8dfGlpY2kNrbR2sGyG&#10;CMIi5VCcKOBknP4167XlPhL/AJOB8cf9e1v/AOgR16tQAUUUUAFFFFABRRRQAUUUUAFFFFABRRRQ&#10;AUUUUAFFFFABRRRQAUUUUAFFFFABRRRQAUUUUAFFFFABRRRQAUUUUAFFFFABRRRQAUUUUAFFFFAB&#10;RRRQAUUUUAFFFFABRRRQAUUUUAFFFFABRRRQAUUUUAFFFFABRRRQAUUUUAFFFFABRRRQAUUUUAFF&#10;FFABRRRQAUUUUAFFFFABRRRQAUUUUAFFFFABRRRQAUUUUAFFFFABRRRQAUUUUAFFFFABRRRQAUUU&#10;UAclo3/JTPFH/XpY/wApa62uS0b/AJKb4o/69LH+UtdbQAUUUUAFFFFABRRRQAUUUUAFFFFAHP8A&#10;jv8A5J54m/7BV1/6Kasn4Rf8kp0D/rg3/oxq1vHf/JPPE3/YKuv/AEU1ZPwi/wCSVeH/APrg3/ob&#10;UAdtRXGeI/FWqtrjeF/CVnbXWtCET3FxduRbWSE8GTbyWbso55DcgGqWoan448HQT6rqj6f4h0aF&#10;PMuRawm2uYFz8zIuWV1VcnBIJ9QBmgD0CvM/B/8AyW34gf7ln/6KFei2d5b6hY297aSCW2uIllik&#10;HRkYZB/EEV534Q/5Lb8QP9yy/wDRQoA9LooooAKKKKACiiigAooooAKKKKACiiigAooooAKKKKAC&#10;iiigAooooAKKKKACiiigAooooAKKKKACiiigAooooAKKKKACiiigAooooAKKKKACiiigAooooAKK&#10;KKACiiigAooooAKKKKACiiigAooooAKKKKACiiigAooooAKKKKACiiigAryH9nP/AJJ/qP8A2Fpf&#10;/RUVevV5D+zn/wAk/wBR/wCwtL/6KioA9eoorkfEL+N7G9nv9Cl0nUbGMK7aXcRPHNtUZYJIpILs&#10;c43LgZHXHIB11eQ+Iv8Ak57wl/2C5P8A0G5r0zQNbtPEWiWuq2W8Q3C52SDDxsDhkYdmBBBHqK8z&#10;8Rf8nO+Ef+wXJ/6Bc0AevUUUUAFFFFABRRRQAUUUUAFFFFABXmvxM17W5NZ0TwX4auhZ6jrBd5bs&#10;NhoYUBJI7gkBjnr8uB1r0qvN/iVoWtxa1onjTw3aC91HRy6S2gGWnhcEEL6kAtx1+bI6UAVIPgJ4&#10;Wcebqt3qup3b8yzz3OC7dzwM8n1J+tFx8AvCJTdp82p2Fyp3RzQ3OSrdjyP5Y+tOt/jx4VVRHqtv&#10;qel3S/LLBcWxOxh1GR1wfUA+wp1x8ePCAjxYJqWoTtwkMFqQWPYfNj+tADvh5q2vaV4t1TwF4ivH&#10;1GaygF3Z3753ywkgfNnJJyw6kngjJwK6L4g/8gKx/wCwvY/+lCVzvw+0nXtV8Y6r488RWT6bJeW4&#10;tLLT5M74oQQTuyAQcqOoHJY4HFdF8Qf+QFY/9hex/wDShKAOrooooAKKKKACiiigAooooAKKKKAC&#10;vJfhzqSWOrePI44/tF5N4juVgtkOGc7jyT/Co7senucA+tV4h8PvElloHj/xfb6lZ/Z4NR8QXEEO&#10;qFfk80OxEDt/DkHK56/NQB65pektaSS3t5KLnUrgASz4wFUdI0H8KD07nJPJrTqNp4l+9Kg+rCob&#10;u/htLdZTukMhCxRxYLSsegX1/kBknAFADru8is4g8m5mY7Y40GWkb0Udz/IZJwBXmHjO3uR8WPh3&#10;cXUxaWWe6/dKfkiAVDhfU88t39hgD0aztXjlN9qDxm7kG1QG+SFf7i56+56n6AAcL47kjPxX+HA3&#10;pxNe5yf9hMfrQB6XRTGmiT70iL9WApyurruRgw9Qc0ALRUcsqQIXldUUcbmbA/OpKACiiigAoooo&#10;A8o8Jf8AJwPjj/r1g/8AQI69Xryjwl/ycD44/wCvWD/0COvV6ACiiigAooooAKKKKACiiigAoooo&#10;AKKKKACiiigAooooAKKKKACiiigAooooAKKKKACiiigAooooAKKKKACiiigAooooAKKKKACiiigA&#10;ooooAKKKKACiiigAooooAKKKKACiiigAooooAKKKKACiiigAooooAKKKKACiiigAooooAKKKKACi&#10;iigAooooAKKKKACiiigAooooAKKKKACiiigAooooAKKKKACiiigAooooAKKKKACiiigAooooAKKK&#10;KACiiigDktG/5Kb4o/69LH+UtdbXJaN/yU3xR/16WP8AKWutoAKKKKACiiigAooooAKKKKACiiig&#10;Dn/Hf/JPPE3/AGCrr/0U1ZPwi/5JV4f/AOuDf+htWt47/wCSeeJv+wVdf+imrJ+EX/JKdA/64N/6&#10;MagDduvDlo0euS2Bax1HWIfLnvoiS4YR+WjDnjaOgGOfc5rzjwzoDfCHwjrup+IpdNZZ4YoYrKze&#10;V47iRVYDPmcmSQtggKFAGemcewVzNv4A8N2/iR/EBsGn1NnLrNczvN5ZJzlQxIXB6YHHagB/gLSr&#10;vRPAWiadfs5uoLRBKHxlCednH93O38K5fwh/yW34gf8AXOy/9FCvS68z8If8lt+IH+5Zf+ihQB6Z&#10;RRRQAUUUUAFFFFABRRRQAUUUUAFFFFABRRRQAUUUUAFFFFABRRRQAUUUUAFFFFABRRRQAUUUUAFF&#10;FFABRRRQAUUUUAFFFFABRRRQAUUUUAFFFFABRRRQAUUUUAFFFFABRRRQAUUUUAFFFFABRRRQAUUU&#10;UAFFFFABRRRQAUUUUAFFFFABXkP7On/Igaj/ANhaX/0VFXr1eQ/s5/8AJP8AUf8AsLS/+ioqAO21&#10;vxNcaF4x0Sxu0iXRtUV7dbny23R3YIKIzZ2gOMgDGSR6ZrG03wJongzUrjxff6rLFdpJdT3l15hj&#10;jnSV8qJFJIO3Ixtxk9icV6AQD1AODnmsbXPCeheJbmxn1nTo71rFmaBZSSgLYzlM7W+6PvA9KAOc&#10;+E0U0nh7VtZeF4YNc1m61O1jlGJFhkIC7h0BO3PBIwQc81z/AIi/5Oc8I/8AYLl/9Aua9cVQqhVA&#10;CgYAA4FeReIv+TnfCP8A2C5P/QbmgD16iiigAooooAKKKKACiiigAooooAKxNb8YeHvDdxFb6zq1&#10;tZTSpvRJWwWXOM/nW3XJeOfh5ovjzTxFqCGG8iUi3vIvvxd8ejL6g/hg80ARTfEP4f3gAn17SZgO&#10;gkIbH5iue1v4teGNA1LRbfRG0u6tr25Ed7PC+wWse5RvOBzwWP8AwGuZ0fT9B8FahDoHxB8LaUiy&#10;Nss9cS2Bhnx0En91ueTx7+tS/Evwv4bsPFXgCDTtIsYbfUNTCTrBGAs0ZeEYOOowx/M+tAHq+i+N&#10;PDfiK8az0jWLW8uEQyNHE2SFBAJ/Mj86ofEL/kBWP/YXsf8A0oStDR/B3hzQL1rzSdGtLK4aMxtJ&#10;DHtJUkEj8wPyrP8AiF/yAbH/ALC9j/6UJQB1lFFFABRRRQAUUUUAFFFFABRRRQAV8+2V5DqUfj7w&#10;XbW4vNZ1rxBdrBA3EcKBwTPI2DtVCMjqSQAB6fQVeU/DA2tprnj+8aLNy/iGeEFVy8nzMVQfiSfT&#10;ucAZoA5+6+G3iGxsow/hn4eOwAjRQt2ZJW7AdMk49fUkgZr1Pwj4ebRdHtUvLWxgvI0ZBDY7vIgU&#10;sTtj3c85yxPJJPYDGva2r+b9ru9rXJBCqDlYlP8ACv5DJ7kdhgC5QBy3jzQb7xDokNnYafol7Ilw&#10;JTHrHmeUoCsMjy+d3OPTBNeJ+I/A2s2fjTwrYz6F4MhmvZJ/JhtRcCCUoqk+dnnAyNu3vnPFfR13&#10;dw2UBmmYhchQAMlmPAAHck9q8y8Yi6/4Wv8ADq4uX2NJNeBYAQRGNidx1Y557ccepAMiT4X+JH6e&#10;F/hwP+A3f9MV6L4E0O88PeHzY32n6NZTeez7NI8zyWBA+Y+Z827jHU8AfSumooA5L4j+G77xb4Mu&#10;9F08Wfn3DJh7t3VECsG3DaCd3HHbnn0rraKKACiiigAooooA8o8Jf8nA+OP+vWD/ANAjr1evKPCX&#10;/JwPjj/r1g/9Ajr1egAooooAKKKKACiiigAooooAKKKKACiiigAooooAKKKKACiiigAooooAKKKK&#10;ACiiigAooooAKKKKACiiigAooooAKKKKACiiigAooooAKKKKACiiigAooooAKKKKACiiigAooooA&#10;KKKKACiiigAooooAKKKKACiiigAooooAKKKKACiiigAooooAKKKKACiiigAooooAKKKKACiiigAo&#10;oooAKKKKACiiigAooooAKKKKACiiigAooooAKKKKACiiigAooooA5LRv+Sm+KP8Ar0sf5S11tclo&#10;3/JTfFH/AF6WP8pa62gAooooAKKKKACiiigAooooAKKKKAOf8d/8k88Tf9gq6/8ARTVk/CH/AJJT&#10;oH/XFv8A0Y1a3jv/AJJ54m/7BV1/6Kasn4Rf8kp0D/rg3/oxqAO2ooooAK8z8H/8lt+IH+5Z/wDo&#10;oV6ZXm3hBcfGr4g/7lj/AOiqAPSaKKKACiiigAooooAKKKKACiiigAooooAKKKKACiiigAooooAK&#10;KKKACiiigAooooAKKKKACiiigAooooAKKKKACiiigAooooAKKKKACiiigAooooAKKKKACiiigAoo&#10;ooAKKKKACiiigAooooAKKKKACiiigAooooAKKKKACiiigAooooAK8h/Z0/5J/qP/AGFpf/RUVevV&#10;5F+zsMeAtTHpq8v/AKKioA9dooooAK8h8Rf8nPeEv+wXJ/6Dc169XkPiL/k53wj/ANguT/0G5oA9&#10;eooooAKKKKACiiigAooooAKKKKACiiigCnqmlWGtadNYalaxXVrKMPFIuQf8D7jkV49c/B3XrLxd&#10;4ek0vVxc+HdLv0uoba7lPmWy+YjOq8EMDt46fqSfbaKACuT+IXOhWH/YXsf/AEoStfXtVuNGsUvY&#10;tOlvYUkH2lYG/eRxYOXVcfPg4+UYOMntg4vjK6t9R8MaXd2c8c9vNqlg8ckbAqw+0R8g0AdfRRRQ&#10;AUUUUAFFFFABRRRQAUUUUAFeXfCe2h/4SXx/dGPM39v3EYcnOF3scAdvf149BXqNeafCf/kM+Pj/&#10;ANTHc/8AoRoA9Lqtf30GnWpnuGIXIVVUZZ2PRVA5JPYCnXd1FZW7TTE7QQAAMsxPRQO5J6CqVnYz&#10;T3Y1LUQPtAyIIM5W3X+Rc85b3wOMkgCWFncT3C6lqahbnGIbcNuW2U+/QuehYduBxkniPiB/yVT4&#10;b/8AXxef+gR16ZXmfxA/5Kp8N/8Ar4vP/QI6APTKKKKACiiigAooooAKKKKAPKPCX/JwPjj/AK9Y&#10;P/QI69Xryjwl/wAnA+OP+vWD/wBAjr1egAooooAKKKKACiiigAooooAKKKKACiiigAooooAKKKKA&#10;CiiigAooooAKKKKACiiigAooooAKKKKACiiigAooooAKKKKACiiigAooooAKKKKACiiigAooooAK&#10;KKKACiiigAooooAKKKKACiiigAooooAKKKKACiiigAooooAKKKKACiiigAooooAKKKKACiiigAoo&#10;ooAKKKKACiiigAooooAKKKKACiiigAooooAKKKKACiiigAooooAKKKKACiiigAooooA5LRv+Sm+K&#10;P+vSx/lLXW1yWjf8lN8Uf9elj/KWutoAKKKKACiiigAooooAKKKKACiiigDn/Hf/ACTzxN/2Crr/&#10;ANFNWT8Iv+SVeH/+uDf+htWt47/5J54m/wCwVdf+imrJ+EX/ACSnQP8Arg3/AKG1AEr+M9ZViB4D&#10;144JH37f+klIPGmtf9CFr3/fdv8A/HK7KigDntJ8R6jqN/Hb3PhTV7CNgc3Fw0BRMDPO2Qtz04B5&#10;P1x5beeLNW8LfGbxodJ8K3mvtcLZ+YtqzDyQsK4ztRuu726V7nXnHhE5+NPxBH+xYf8AomgDHPxe&#10;8YD/AJpNrn/fUv8A8YpP+Fv+MP8Aok2ufnN/8Yr2CigDx/8A4W/4w/6JNrn5zf8Axij/AIW/4w/6&#10;JNrn5zf/ABivYKKAPH/+Fv8AjD/ok2ufnN/8Yo/4W/4w/wCiTa5+c3/xivYKKAPH/wDhb/jD/ok2&#10;ufnN/wDGKP8Ahb/jD/ok2ufnN/8AGK9gooA8f/4W/wCMP+iTa5+c3/xij/hb/jD/AKJNrn5zf/GK&#10;9gooA8f/AOFv+MP+iTa5+c3/AMYo/wCFv+MP+iTa5+c3/wAYr2CigDx//hb/AIw/6JNrn5zf/GKP&#10;+Fv+MP8Aok2ufnN/8Yr2CigDx/8A4W/4w/6JNrn5zf8Axij/AIW/4w/6JNrn5zf/ABivYKKAPH/+&#10;Fv8AjD/ok2ufnN/8Yo/4W/4w/wCiTa5+c3/xivYKKAPH/wDhb/jD/ok2ufnN/wDGKP8Ahb/jD/ok&#10;2ufnN/8AGK9gooA8f/4W/wCMP+iTa5+c3/xij/hb/jD/AKJNrn5zf/GK9gooA8f/AOFv+MP+iTa5&#10;+c3/AMYo/wCFv+MP+iTa5+c3/wAYr2CigDx//hb/AIw/6JNrn5zf/GKP+Fv+MP8Aok2ufnN/8Yr2&#10;CigDx/8A4W/4w/6JNrn5zf8Axij/AIW/4w/6JNrn5zf/ABivYKKAPH/+Fv8AjD/ok2ufnN/8Yo/4&#10;W/4w/wCiTa5+c3/xivYKKAPH/wDhb/jD/ok2ufnN/wDGKP8Ahb/jD/ok2ufnN/8AGK9gooA8f/4W&#10;/wCMP+iTa5+c3/xij/hb/jD/AKJNrn5zf/GK9gooA8f/AOFv+MP+iTa5+c3/AMYo/wCFv+MP+iTa&#10;5+c3/wAYr2CigDx//hb/AIw/6JNrn5zf/GKP+Fv+MP8Aok2ufnN/8Yr2CigDx/8A4W/4w/6JNrn5&#10;zf8Axij/AIW/4w/6JNrn5zf/ABivYKKAPH/+Fv8AjD/ok2ufnN/8Yo/4W/4w/wCiTa5+c3/xivYK&#10;KAPH/wDhb/jD/ok2ufnN/wDGKP8Ahb/jD/ok2ufnN/8AGK9gooA8f/4W/wCMP+iTa5+c3/xij/hb&#10;/jD/AKJNrn5zf/GK9gooA8f/AOFv+MP+iTa5+c3/AMYo/wCFv+MP+iTa5+c3/wAYr2CigDx//hb/&#10;AIw/6JNrn5zf/GKP+Fv+MP8Aok2ufnN/8Yr2CigDx/8A4W/4w/6JNrn5zf8Axij/AIW/4w/6JNrn&#10;5zf/ABivYKKAPH/+Fv8AjD/ok2ufnN/8Yo/4W/4w/wCiTa5+c3/xivYKKAPH/wDhb/jD/ok2ufnN&#10;/wDGKP8Ahb/jD/ok2ufnN/8AGK9gooA8f/4W/wCMP+iTa5+c3/xij/hb/jD/AKJNrn5zf/GK9goo&#10;A8f/AOFv+MP+iTa5+c3/AMYo/wCFv+MP+iTa5+c3/wAYr2CigDx//hb/AIw/6JNrn5zf/GKP+Fv+&#10;MP8Aok2ufnN/8Yr2CigDx/8A4W/4w/6JNrn5zf8Axij/AIW/4w/6JNrn5zf/ABivYKKAPH/+Fv8A&#10;jD/ok2ufnN/8Ypf+Fv8AjD/ok2ufnL/8Yr1+igDyEfFzxif+aTa3+Ly//GKxvgfrt/p/g3UY7bw1&#10;qeoK+qSOZLZ4QqExx/KfMkU5GPTHIr3evJP2eTu8C6o3rrEp/wDIUVAHouh6vd6skzXeh32lmMgK&#10;t20Z8zI7bGbp74/nVzUruWx06e6gsp72SNcrbwFd8nsNxA/WrVFAHIR+MdYfr4E14f8AA7b+sorg&#10;LrUrnU/2kvCkt1pN3pjrp0qiK6aMsw2XB3DYzDHOOueOle3V5F4i/wCTnPCP/YLl/wDQLmgD12ii&#10;igAooooAKKKKACiiigAooooAKKKKACiiigDBudf1CC8mgj8LatcRxttE0b24V/cbpQcfUA+1ea+M&#10;LjU/D0Md9Z+HNStdDfULe5vLWRoWEcglVt0ISQkFyMFcYyc+te0Vy/js40axP/UWsR+dwgoAW18W&#10;3d9ZQ3lp4X1ae3mQSRyJLakMp6H/AF1PPibVB/zJutn/ALaWv/x6q1xYXvhXUm1DRrdrnSLmXN7p&#10;0Qy0TscedCPqcsnA6kc5z1tAHMf8JRqv/Ql65/38tf8A49R/wlOq/wDQl65/38tf/j1dPRQBzH/C&#10;U6r/ANCXrn/fy1/+PUf8JTqv/Ql65/38tf8A49XT0UAcx/wlOq/9CXrn/fy1/wDj1H/CU6r/ANCX&#10;rn/fy1/+PV09FAHMf8JTqv8A0Jeuf9/LX/49Th4n1Q/8yZrY/wC2lr/8erpaKAMfT9Zvb26WGfw7&#10;qVkhzmad4Co+uyRj+QryDTPEfivwJ4m8WQQfD/V9Whv9Ynu47iJZFQoWOMERsCCMHOe9e70UAeLL&#10;8U/F5vjdTfCnXZGXiFf3wWIEc4HkcsfX04GOc2f+Fv8AjD/ok2ufnN/8Yr2CigDyAfF7xgf+aTa5&#10;/wB9S/8AxiufbxXr/in4v+C31rwxd6FBBLMLaK5V8yEoN5DMi5xheg4yPXn3+vNPH5x8VPhv/wBf&#10;F5/6BHQB6XRRRQAUUUUAFFFFABRRRQB5R4S/5OB8cf8AXrB/6BHXq9eUeEv+TgfHH/XrB/6BHXq9&#10;ABRRRQAUUUUAFFFFABRRRQAUUUUAFFFFABRRRQAUUUUAFFFFABRRRQAUUUUAFFFFABRRRQAUUUUA&#10;FFFFABRRRQAUUUUAFFFFABRRRQAUUUUAFFFFABRRRQAUUUUAFFFFABRRRQAUUUUAFFFFABRRRQAU&#10;UUUAFFFFABRRRQAUUUUAFFFFABRRRQAUUUUAFFFFABRRRQAUUUUAFFFFABRRRQAUUUUAFFFFABRR&#10;RQAUUUUAFFFFABRRRQAUUUUAFFFFABRRRQByWjf8lN8Uf9elj/KWutrktG/5Kb4o/wCvSx/lLXW0&#10;AFFFFABRRRQAUUUUAFFFFABRRRQBz/jv/knnib/sFXX/AKKasn4Q/wDJKdA/64t/6Matbx3/AMk8&#10;8Tf9gq6/9FNWT8If+SU6B/1xb/0Y1AHbUUUUAFeZ+Dz/AMXs+IH+5Zf+iq9MrzPwf/yW3x//ALln&#10;/wCihQB6ZRRRQAUUUUAFFFFABRRRQAUUUUAFFFFABRRRQAUUUUAFFFFABRRRQAUUUUAFFFFABRRR&#10;QAUUUUAFFFFABRRRQAUUUUAFFFFABRRRQAUUUUAFFFFABRRRQAUUUUAFFFFABRRRQAUUUUAFFFFA&#10;BRRRQAUUUUAFFFFABRRRQAUUUUAFFFFABXkP7On/ACIGpf8AYWl/9FRV69XkP7Of/JP9R/7C0v8A&#10;6KioA9eooooAK8h8Rf8AJz3hL/sFyf8AoNzXr1eQ+Iv+TnvCX/YLk/8AQbmgD16iiigAooooAKKK&#10;KACiiigAooooAKKKKACiiigArk/iCduh2B/6i9j/AOlCV1lcj8RP+QDYf9hex/8AShKAOuooooAK&#10;KKKACiiigAooooAKKKKACiiigAooooAK8y+IJ/4ur8N/+vi7/wDQY69NrzH4g/8AJVvhv/18Xf8A&#10;6DHQB6dRRRQAUUUUAFFFFABRRRQB5R4S/wCTgfHH/XrB/wCgR16vXlHhL/k4Hxx/16wf+gR16vQA&#10;UUUUAFFFFABRRRQAUUUUAFFFFABRRRQAUUUUAFFFFABRRRQAUUUUAFFFFABRRRQAUUUUAFFFFABR&#10;RRQAUUUUAFFFFABRRRQAUUUUAFFFFABRRRQAUUUUAFFFFABRRRQAUUUUAFFFFABRRRQAUUUUAFFF&#10;FABRRRQAUUUUAFFFFABRRRQAUUUUAFFFFABRRRQAUUUUAFFFFABRRRQAUUUUAFFFFABRRRQAUUUU&#10;AFFFFABRRRQAUUUUAFFFFABRRRQAUUUUAclo3/JTfFH/AF6WP8pa62uS0b/kpvij/r0sf5S11tAB&#10;RRRQAUUUUAFFFFABRRRQAUUUUAc/47/5J54m/wCwVdf+imrJ+EP/ACSnQP8Ari3/AKMatbx3/wAk&#10;88Tf9gq6/wDRTVk/CH/klOgf9cW/9GNQB21FFFABXmfg/wD5Lb4//wByz/8ARQr0yvM/B/8AyW3x&#10;/wD7ln/6KFAHplFFFABRRRQAUUUUAFFFFABRRRQAUUUUAFFFFABRRRQAUUUUAFFFFABRRRQAUUUU&#10;AFFFFABRRRQAUUUUAFFFFABRRRQAUUUUAFFFFABRRRQAUUUUAFFFFABRRRQAUUUUAFFFFABRRRQA&#10;UUUUAFFFFABRRRQAUUUUAFFFFABRRRQAUUUUAFeQ/s5/8k/1H/sLS/8AoqKvXq8h/Zz/AOSf6j/2&#10;Fpf/AEVFQB69RRRQAV5D4i/5Oe8Jf9guT/0G5r16vIfEX/Jz3hL/ALBcn/oNzQB69RRRQAUUUUAF&#10;FFFABRRRQAUUUUAFFFFABRRRQAVyPxF/5ANh/wBhex/9KErrq5H4i/8AIBsP+wvY/wDpQlAHXUUU&#10;UAFFFFABRRRQAUUUUAFFFFABRRRQAUUUUAFeY/EH/kq3w3/6+Lv/ANBjr06vMfiD/wAlW+G//Xxd&#10;/wDoMdAHp1FFFABRRRQAUUUUAFFFFAHlHhL/AJOB8cf9esH/AKBHXq9eUeEv+TgfHH/XrB/6BHXq&#10;9ABRRRQAUUUUAFFFFABRRRQAUUUUAFFFFABRRRQAUUUUAFFFFABRRRQAUUUUAFFFFABRRRQAUUUU&#10;AFFFFABRRRQAUUUUAFFFFABRRRQAUUUUAFFFFABRRRQAUUUUAFFFFABRRRQAUUUUAFFFFABRRRQA&#10;UUUUAFFFFABRRRQAUUUUAFFFFABRRRQAUUUUAFFFFABRRRQAUUUUAFFFFABRRRQAUUUUAFFFFABR&#10;RRQAUUUUAFFFFABRRRQAUUUUAFFFFABRRRQByWjf8lN8Uf8AXpY/ylrra5LRv+Sm+KP+vSx/lLXW&#10;0AFFFFABRRRQAUUUUAFFFFABRRRQBz/jv/knnib/ALBV1/6Kasn4Q/8AJKdA/wCuLf8Aoxq1vHf/&#10;ACTzxN/2Crr/ANFNWT8If+SU6B/1xb/0Y1AHbUUUUAFeZ+D/APktvj//AHLP/wBFCvTK8z8H/wDJ&#10;bfH/APuWf/ooUAemUUUUAFFFFABRRRQAUUUUAFFFFABRRRQAUUUUAFFFFABRRRQAUUUUAFFFFABR&#10;RRQAUUUUAFFFFABRRRQAUUUUAFFFFABRRRQAUUUUAFFFFABRRRQAUUUUAFFFFABRRRQAUUUUAFFF&#10;FABRRRQAUUUUAFFFFABRRRQAUUUUAFFFFABRRRQAV5D+zn/yT/Uf+wtL/wCioq9eryH9nP8A5J/q&#10;P/YWl/8ARUVAHr1FFFABXkPiL/k57wl/2C5P/QbmvXq8h8Rf8nPeEv8AsFyf+g3NAHr1FFFABRRR&#10;QAUUUUAFFFFABRRRQAUUUUAFFFFABXI/EX/kA2H/AGF7H/0oSuurkfiL/wAgGw/7C9j/AOlCUAdd&#10;RRRQAUUUUAFFFFABRRRQAUUUUAFFFFABRRRQAV5j8Qf+SrfDf/r4u/8A0GOvTq8x+IP/ACVb4b/9&#10;fF3/AOgx0AenUUUUAFFFFABRRRQAUUUUAeUeEv8Ak4Hxx/16wf8AoEder15R4S/5OB8cf9esH/oE&#10;der0AFFFFABRRRQAUUUUAFFFFABRRRQAUUUUAFFFFABRRRQAUUUUAFFFFABRRRQAUUUUAFFFFABR&#10;RRQAUUUUAFFFFABRRRQAUUUUAFFFFABRRRQAUUUUAFFFFABRRRQAUUUUAFFFFABRRRQAUUUUAFFF&#10;FABRRRQAUUUUAFFFFABRRRQAUUUUAFFFFABRRRQAUUUUAFFFFABRRRQAUUUUAFFFFABRRRQAUUUU&#10;AFFFFABRRRQAUUUUAFFFFABRRRQAUUUUAFFFFAHJaN/yU3xR/wBelj/KWutrktG/5Kb4o/69LH+U&#10;tdbQAUUUUAFFFFABRRRQAUUUUAFFFFAHP+O/+SeeJv8AsFXX/opqyfhD/wAkp0D/AK4t/wCjGrW8&#10;d/8AJPPE3/YKuv8A0U1ZPwh/5JToH/XFv/RjUAdtRRRQAV5n4P8A+S2+P/8Acs//AEUK9MrzPwf/&#10;AMlt8f8A+5Z/+ihQB6ZRRRQAUUUUAFFFFABRRRQAUUUUAFFFFABRRRQAUUUUAFFFFABRRRQAUUUU&#10;AFFFFABRRRQAUUUUAFFFFABRRRQAUUUUAFFFFABRRRQAUUUUAFFFFABRRRQAUUUUAFFFFABRRRQA&#10;UUUUAFFFFABRRRQAUUUUAFFFFABRRRQAUUUUAFFFFABXkP7Of/JP9R/7C0v/AKKir16vIf2c/wDk&#10;n+o/9haX/wBFRUAevUUUUAFeQ+Iv+TnvCX/YLk/9Bua9eryHxF/yc94S/wCwXJ/6Dc0AevUUUUAF&#10;FFFABRRRQAUUUUAFFFFABRRRQAUUUUAFcj8Rf+QDYf8AYXsf/ShK66uR+Iv/ACAbD/sL2P8A6UJQ&#10;B11FFFABRRRQAUUUUAFFFFABRRRQAUUUUAFFFFABXmPxB/5Kt8N/+vi7/wDQY69OrzH4g/8AJVvh&#10;v/18Xf8A6DHQB6dRRRQAUUUUAFFFFABRRRQB5R4S/wCTgfHH/XrB/wCgR16vXlHhL/k4Hxx/16wf&#10;+gR16vQAUUUUAFFFFABRRRQAUUUUAFFFFABRRRQAUUUUAFFFFABRRRQAUUUUAFFFFABRRRQAUUUU&#10;AFFFFABRRRQAUUUUAFFFFABRRRQAUUUUAFFFFABRRRQAUUUUAFFFFABRRRQAUUUUAFFFFABRRRQA&#10;UUUUAFFFFABRRRQAUUUUAFFFFABRRRQAUUUUAFFFFABRRRQAUUUUAFFFFABRRRQAUUUUAFFFFABR&#10;RRQAUUUUAFFFFABRRRQAUUUUAFFFFABRRRQAUUUUAclo3/JTfFH/AF6WP8pa62uS0b/kpvij/r0s&#10;f5S11tABRRRQAUUUUAFFFFABRRRQAUUUUAc/47/5J54m/wCwVdf+imrJ+EP/ACSnQP8Ari3/AKMa&#10;tbx3/wAk88Tf9gq6/wDRTVk/CH/klOgf9cW/9GNQB21FFFABXmfg/wD5Lb4//wByz/8ARQr0yvM/&#10;B/8AyW3x/wD7ln/6KFAHplFFFABRRRQAUUUUAFFFFABRRRQAUUUUAFFFFABRRRQAUUUUAFFFFABR&#10;RRQAUUUUAFFFFABRRRQAUUUUAFFFFABRRRQAUUUUAFFFFABRRRQAUUUUAFFFFABRRRQAUUUUAFFF&#10;FABRRRQAUUUUAFFFFABRRRQAUUUUAFFFFABRRRQAUUUUAFeQ/s5/8k/1H/sLS/8AoqKvXq8h/Zz/&#10;AOSf6j/2Fpf/AEVFQB69RRRQAV5D4i/5Oe8Jf9guT/0G5r16vIfEX/Jz3hL/ALBcn/oNzQB69RRR&#10;QAUUUUAFFFFABRRRQAUUUUAFFFFABRRRQAVyPxF/5ANh/wBhex/9KErrq5H4i/8AIBsP+wvY/wDp&#10;QlAHXUUUUAFFFFABRRRQAUUUUAFFFFABRRRQAUUUUAFeY/EH/kq3w3/6+Lv/ANBjr06vMfiD/wAl&#10;W+G//Xxd/wDoMdAHp1FFFABRRRQAUUUUAFFFFAHlHhL/AJOB8cf9esH/AKBHXq9eUeEv+TgfHH/X&#10;rB/6BHXq9ABRRRQAUUUUAFFFFABRRRQAUUUUAFFFFABRRRQAUUUUAFFFFABRRRQAUUUUAFFFFABR&#10;RRQAUUUUAFFFFABRRRQAUUUUAFFFFABRRRQAUUUUAFFFFABRRRQAUUUUAFFFFABRRRQAUUUUAFFF&#10;FABRRRQAUUUUAFFFFABRRRQAUUUUAFFFFABRRRQAUUUUAFFFFABRRRQAUUUUAFFFFABRRRQAUUUU&#10;AFFFFABRRRQAUUUUAFFFFABRRRQAUUUUAFFFFABRRRQByWjf8lN8Uf8AXpY/ylrra5LRv+Sm+KP+&#10;vSx/lLXW0AFFFFABRRRQAUUUUAFFFFABRRRQBz/jv/knnib/ALBV1/6Kasn4Q/8AJKdA/wCuLf8A&#10;oxq1vHf/ACTzxN/2Crr/ANFNWT8If+SU6B/1xb/0Y1AHbUUUUAFeZ+D/APktvj//AHLP/wBFCvTK&#10;8z8H/wDJbfH/APuWf/ooUAemUUUUAFFFFABRRRQAUUUUAFFFFABRRRQAUUUUAFFFFABRRRQAUUUU&#10;AFFFFABRRRQAUUUUAFFFFABRRRQAUUUUAFFFFABRRRQAUUUUAFFFFABRRRQAUUUUAFFFFABRRRQA&#10;UUUUAFFFFABRRRQAUUUUAFFFFABRRRQAUUUUAFFFFABRRRQAV5D+zn/yT/Uf+wtL/wCioq9eryH9&#10;nP8A5J/qP/YWl/8ARUVAHr1FFFABXkPiL/k57wl/2C5P/QbmvXq8h8Rf8nPeEv8AsFyf+g3NAHr1&#10;FFFABRRRQAUUUUAFFFFABRRRQAUUUUAFFFFABXI/EX/kA2H/AGF7H/0oSuurkfiL/wAgGw/7C9j/&#10;AOlCUAddRRRQAUUUUAFFFFABRRRQAUUUUAFFFFABRRRQAV5j8Qf+SrfDf/r4u/8A0GOvTq8x+IP/&#10;ACVb4b/9fF3/AOgx0AenUUUUAFFFFABRRRQAUUUUAeUeEv8Ak4Hxx/16wf8AoEder15R4S/5OB8c&#10;f9esH/oEder0AFFFFABRRRQAUUUUAFFFFABRRRQAUUUUAFFFFABRRRQAUUUUAFFFFABRRRQAUUUU&#10;AFFFFABRRRQAUUUUAFFFFABRRRQAUUUUAFFFFABRRRQAUUUUAFFFFABRRRQAUUUUAFFFFABRRRQA&#10;UUUUAFFFFABRRRQAUUUUAFFFFABRRRQAUUUUAFFFFABRRRQAUUUUAFFFFABRRRQAUUUUAFFFFABR&#10;RRQAUUUUAFFFFABRRRQAUUUUAFFFFABRRRQAUUUUAFFFFAHJaN/yU3xR/wBelj/KWutrktG/5Kb4&#10;o/69LH+UtdbQAUUUUAFFFFABRRRQAUUUUAFFFFAHP+O/+SeeJv8AsFXX/opqyfhD/wAkp0D/AK4t&#10;/wCjGrW8d/8AJPPE3/YKuv8A0U1ZPwh/5JToH/XFv/RjUAdtRRRQAV5n4P8A+S2+P/8Acs//AEUK&#10;9MrzPwf/AMlt8f8A+5Z/+ihQB6ZRRRQAUUUUAFFFFABRRRQAUUUUAFFFFABRRRQAUUUUAFFFFABR&#10;RRQAUUUUAFFFFABRRRQAUUUUAFFFFABRRRQAUUUUAFFFFABRRRQAUUUUAFFFFABRRRQAUUUUAFFF&#10;FABRRRQAUUUUAFFFFABRRRQAUUUUAFFFFABRRRQAUUUUAFFFFABXkP7Of/JP9R/7C0v/AKKir16v&#10;If2c/wDkn+o/9haX/wBFRUAevUUUUAFeQ+Iv+TnvCX/YLk/9Bua9eryHxF/yc94S/wCwXJ/6Dc0A&#10;evUUUUAFFFFABRRRQAUUUUAFFFFABRRRQAUUUUAFcj8Rf+QDYf8AYXsf/ShK66uR+Iv/ACAbD/sL&#10;2P8A6UJQB11FFFABRRRQAUUUUAFFFFABRRRQAUUUUAFFFFABXmPxB/5Kt8N/+vi7/wDQY69OrzH4&#10;g/8AJVvhv/18Xf8A6DHQB6dRRRQAUUUUAFFFFABRRRQB5R4S/wCTgfHH/XrB/wCgR16vXlHhL/k4&#10;Hxx/16wf+gR16vQAUUUUAFFFFABRRRQAUUUUAFFFFABRRRQAUUUUAFFFFABRRRQAUUUUAFFFFABR&#10;RRQAUUUUAFFFFABRRRQAUUUUAFFFFABRRRQAUUUUAFFFFABRRRQAUUUUAFFFFABRRRQAUUUUAFFF&#10;FABRRRQAUUUUAFFFFABRRRQAUUUUAFFFFABRRRQAUUUUAFFFFABRRRQAUUUUAFFFFABRRRQAUUUU&#10;AFFFFABRRRQAUUUUAFFFFABRRRQAUUUUAFFFFABRRRQAUUUUAclo3/JTfFH/AF6WP8pa62uS0b/k&#10;pvij/r0sf5S11tABRRRQAUUUUAFFFFABRRRQAUUUUAc/47/5J54m/wCwVdf+imrJ+EP/ACSnQP8A&#10;ri3/AKMatbx3/wAk88Tf9gq6/wDRTVk/CH/klOgf9cW/9GNQB21FFFABXmfg/wD5Lb4//wByz/8A&#10;RQr0yvM/B/8AyW3x/wD7ln/6KFAHplFFFABRRRQAUUUUAFFFFABRRRQAUUUUAFFFFABRRRQAUUUU&#10;AFFFFABRRRQAUUUUAFFFFABRRRQAUUUUAFFFFABRRRQAUUUUAFFFFABRRRQAUUUUAFFFFABRRRQA&#10;UUUUAFFFFABRRRQAUUUUAFFFFABRRRQAUUUUAFFFFABRRRQAUUUUAFeQ/s5/8k/1H/sLS/8AoqKv&#10;Xq8h/Zz/AOSf6j/2Fpf/AEVFQB69RRRQAV5D4i/5Oe8Jf9guT/0G5r16vIfEX/Jz3hL/ALBcn/oN&#10;zQB69RRRQAUUUUAFFFFABRRRQAUUUUAFFFFABRRRQAVyPxF/5ANh/wBhex/9KErrq5H4i/8AIBsP&#10;+wvY/wDpQlAHXUUUUAFFFFABRRRQAUUUUAFFFFABRRRQAUUUUAFeY/EH/kq3w3/6+Lv/ANBjr06v&#10;MfiD/wAlW+G//Xxd/wDoMdAHp1FFFABRRRQAUUUUAFFFFAHlHhL/AJOB8cf9esH/AKBHXq9eUeEv&#10;+TgfHH/XrB/6BHXq9ABRRRQAUUUUAFFFFABRRRQAUUUUAFFFFABRRRQAUUUUAFFFFABRRRQAUUUU&#10;AFFFFABRRRQAUUUUAFFFFABRRRQAUUUUAFFFFABRRRQAUUUUAFFFFABRRRQAUUUUAFFFFABRRRQA&#10;UUUUAFFFFABRRRQAUUUUAFFFFABRRRQAUUUUAFFFFABRRRQAUUUUAFFFFABRRRQAUUUUAFFFFABR&#10;RRQAUUUUAFFFFABRRRQAUUUUAFFFFABRRRQAUUUUAFFFFABRRRQByWjf8lN8Uf8AXpY/ylrra5LR&#10;v+Sm+KP+vSx/lLXW0AFFFFABRRRQAUUUUAFFFFABRRRQBz/jv/knnib/ALBV1/6Kasn4Q/8AJKdA&#10;/wCuLf8Aoxq1vHf/ACTzxN/2Crr/ANFNWT8If+SU6B/1xb/0Y1AHbUUUUAFeZ+D/APktvj//AHLP&#10;/wBFCvTK8z8H/wDJbfH/APuWf/ooUAemUUUUAFFFFABRRRQAUUUUAFFFFABRRRQAUUUUAFFFFABR&#10;RRQAUUUUAFFFFABRRRQAUUUUAFFFFABRRRQAUUUUAFFFFABRRRQAUUUUAFFFFABRRRQAUUUUAFFF&#10;FABRRRQAUUUUAFFFFABRRRQAUUUUAFFFFABRRRQAUUUUAFFFFABRRRQAV5D+zn/yT/Uf+wtL/wCi&#10;oq9eryH9nP8A5J/qP/YWl/8ARUVAHr1FFFABXkPiL/k57wl/2C5P/QbmvXq8h8Rf8nPeEv8AsFyf&#10;+g3NAHr1FFFABRRRQAUUUUAFFFFABRRRQAUUUUAFFFFABXI/EX/kA2H/AGF7H/0oSuurkfiL/wAg&#10;Gw/7C9j/AOlCUAddRRRQAUUUUAFFFFABRRRQAUUUUAFFFFABRRRQAV5j8Qf+SrfDf/r4u/8A0GOv&#10;Tq8x+IP/ACVb4b/9fF3/AOgx0AenUUUUAFFFFABRRRQAUUUUAeUeEv8Ak4Hxx/16wf8AoEder15R&#10;4S/5OB8cf9esH/oEder0AFFFFABRRRQAUUUUAFFFFABRRRQAUUUUAFFFFABRRRQAUUUUAFFFFABR&#10;RRQAUUUUAFFFFABRRRQAUUUUAFFFFABRRRQAUUUUAFFFFABRRRQAUUUUAFFFFABRRRQAUUUUAFFF&#10;FABRRRQAUUUUAFFFFABRRRQAUUUUAFFFFABRRRQAUUUUAFFFFABRRRQAUUUUAFFFFABRRRQAUUUU&#10;AFFFFABRRRQAUUUUAFFFFABRRRQAUUUUAFFFFABRRRQAUUUUAFFFFAHJaN/yU3xR/wBelj/KWutr&#10;ktG/5Kb4o/69LH+UtdbQAUUUUAFFFFABRRRQAUUUUAFFFFAHP+O/+SeeJv8AsFXX/opqyfhD/wAk&#10;p0D/AK4t/wCjGrW8d/8AJPPE3/YKuv8A0U1ZPwh/5JToH/XFv/RjUAdtRRRQAV5n4P8A+S2+P/8A&#10;cs//AEUK9MrzPwf/AMlt8f8A+5Z/+ihQB6ZRRRQAUUUUAFFFFABRRRQAUUUUAFFFFABRRRQAUUUU&#10;AFFFFABRRRQAUUUUAFFFFABRRRQAUUUUAFFFFABRRRQAUUUUAFFFFABRRRQAUUUUAFFFFABRRRQA&#10;UUUUAFFFFABRRRQAUUUUAFFFFABRRRQAUUUUAFFFFABRRRQAUUUUAFFFFABXkP7Of/JP9R/7C0v/&#10;AKKir16vIf2c/wDkn+o/9haX/wBFRUAevUUUUAFeQ+Iv+TnvCX/YLk/9Bua9eryHxF/yc94S/wCw&#10;XJ/6Dc0AevUUUUAFFFFABRRRQAUUUUAFFFFABRRRQAUUUUAFcj8Rf+QDYf8AYXsf/ShK66uR+Iv/&#10;ACAbD/sL2P8A6UJQB11FFFABRRRQAUUUUAFFFFABRRRQAUUUUAFFFFABXmPxB/5Kt8N/+vi7/wDQ&#10;Y69OrzH4g/8AJVvhv/18Xf8A6DHQB6dRRRQAUUUUAFFFFABRRRQB5R4S/wCTgfHH/XrB/wCgR16v&#10;XlHhL/k4Hxx/16wf+gR16vQAUUUUAFFFFABRRRQAUUUUAFFFFABRRRQAUUUUAFFFFABRRRQAUUUU&#10;AFFFFABRRRQAUUUUAFFFFABRRRQAUUUUAFFFFABRRRQAUUUUAFFFFABRRRQAUUUUAFFFFABRRRQA&#10;UUUUAFFFFABRRRQAUUUUAFFFFABRRRQAUUUUAFFFFABRRRQAUUUUAFFFFABRRRQAUUUUAFFFFABR&#10;RRQAUUUUAFFFFABRRRQAUUUUAFFFFABRRRQAUUUUAFFFFABRRRQAUUUUAclo3/JTfFH/AF6WP8pa&#10;62uS0b/kpvij/r0sf5S11tABRRRQAUUUUAFFFFABRRRQAUUUUAc/47/5J54m/wCwVdf+imrJ+EP/&#10;ACSnQP8Ari3/AKMatbx3/wAk88Tf9gq6/wDRTVk/CH/klOgf9cW/9GNQB21FFFABXmfg/wD5Lb4/&#10;/wByz/8ARQr0yvM/B/8AyW3x/wD7ln/6KFAHplFFFABRRRQAUUUUAFFFFABRRRQAUUUUAFFFFABR&#10;RRQAUUUUAFFFFABRRRQAUUUUAFFFFABRRRQAUUUUAFFFFABRRRQAUUUUAFFFFABRRRQAUUUUAFFF&#10;FABRRRQAUUUUAFFFFABRRRQAUUUUAFFFFABRRRQAUUUUAFFFFABRRRQAUUUUAFeQ/s5/8k/1H/sL&#10;S/8AoqKvXq8h/Zz/AOSf6j/2Fpf/AEVFQB69RRRQAV5D4i/5Oe8Jf9guT/0G5r16vIfEX/Jz3hL/&#10;ALBcn/oNzQB69RRRQAUUUUAFFFFABRRRQAUUUUAFFFFABRRRQAVyPxF/5ANh/wBhex/9KErrq5H4&#10;i/8AIBsP+wvY/wDpQlAHXUUUUAFFFFABRRRQAUUUUAFFFFABRRRQAUUUUAFeY/EH/kq3w3/6+Lv/&#10;ANBjr06vMfiD/wAlW+G//Xxd/wDoMdAHp1FFFABRRRQAUUUUAFFFFAHlHhL/AJOB8cf9esH/AKBH&#10;Xq9eUeEv+TgfHH/XrB/6BHXq9ABRRRQAUUUUAFFFFABRRRQAUUUUAFFFFABRRRQAUUUUAFFFFABR&#10;RRQAUUUUAFFFFABRRRQAUUUUAFFFFABRRRQAUUUUAFFFFABRRRQAUUUUAFFFFABRRRQAUUUUAFFF&#10;FABRRRQAUUUUAFFFFABRRRQAUUUUAFFFFABRRRQAUUUUAFFFFABRRRQAUUUUAFFFFABRRRQAUUUU&#10;AFFFFABRRRQAUUUUAFFFFABRRRQAUUUUAFFFFABRRRQAUUUUAFFFFABRRRQByWjf8lN8Uf8AXpY/&#10;ylrra5LRv+Sm+KP+vSx/lLXW0AFFFFABRRRQAUUUUAFFFFABRRRQBz/jv/knnib/ALBV1/6Kasn4&#10;Q/8AJKdA/wCuLf8Aoxq1vHf/ACTzxN/2Crr/ANFNWT8If+SU6B/1xb/0Y1AHbUUUUAFeZ+D/APkt&#10;vj//AHLP/wBFCvTK8z8H/wDJbfH/APuWf/ooUAemUUUUAFFFFABRRRQAUUUUAFFFFABRRRQAUUUU&#10;AFFFFABRRRQAUUUUAFFFFABRRRQAUUUUAFFFFABRRRQAUUUUAFFFFABRRRQAUUUUAFFFFABRRRQA&#10;UUUUAFFFFABRRRQAUUUUAFFFFABRRRQAUUUUAFFFFABRRRQAUUUUAFFFFABRRRQAV5D+zn/yT/Uf&#10;+wtL/wCioq9eryH9nP8A5J/qP/YWl/8ARUVAHr1FFFABXkPiL/k57wl/2C5P/QbmvXq8h8Rf8nPe&#10;Ev8AsFyf+g3NAHr1FFFABRRRQAUUUUAFFFFABRRRQAUUUUAFFFFABXI/EX/kA2H/AGF7H/0oSuur&#10;kfiL/wAgGw/7C9j/AOlCUAddRRRQAUUUUAFFFFABRRRQAUUUUAFFFFABRRRQAV5j8Qf+SrfDf/r4&#10;u/8A0GOvTq8x+IP/ACVb4b/9fF3/AOgx0AenUUUUAFFFFABRRRQAUUUUAeUeEv8Ak4Hxx/16wf8A&#10;oEder15R4S/5OB8cf9esH/oEder0AFFFFABRRRQAUUUUAFFFFABRRRQAUUUUAFFFFABRRRQAUUUU&#10;AFFFFABRRRQAUUUUAFFFFABRRRQAUUUUAFFFFABRRRQAUUUUAFFFFABRRRQAUUUUAFFFFABRRRQA&#10;UUUUAFFFFABRRRQAUUUUAFFFFABRRRQAUUUUAFFFFABRRRQAUUUUAFFFFABRRRQAUUUUAFFFFABR&#10;RRQAUUUUAFFFFABRRRQAUUUUAFFFFABRRRQAUUUUAFFFFABRRRQAUUUUAFFFFAHJaN/yU3xR/wBe&#10;lj/KWutrktG/5Kb4o/69LH+UtdbQAUUUUAFFFFABRRRQAUUUUAFFFFAHP+O/+SeeJv8AsFXX/opq&#10;yfhD/wAkp0D/AK4t/wCjGrW8d/8AJPPE3/YKuv8A0U1ZPwh/5JToH/XFv/RjUAdtRRRQAV5n4P8A&#10;+S2+P/8Acs//AEUK9MrzPwf/AMlt8f8A+5Z/+ihQB6ZRRRQAUUUUAFFFFABRRRQAUUUUAFFFFABR&#10;RRQAUUUUAFFFFABRRRQAUUUUAFFFFABRRRQAUUUUAFFFFABRRRQAUUUUAFFFFABRRRQAUUUUAFFF&#10;FABRRRQAUUUUAFFFFABRRRQAUUUUAFFFFABRRRQAUUUUAFFFFABRRRQAUUUUAFFFFABXkP7Of/JP&#10;9R/7C0v/AKKir16vIf2c/wDkn+o/9haX/wBFRUAevUUUUAFeQ+Iv+TnvCX/YLk/9Bua9eryHxF/y&#10;c94S/wCwXJ/6Dc0AevUUUUAFFFFABRRRQAUUUUAFFFFABRRRQAUUUUAFcj8Rf+QDYf8AYXsf/ShK&#10;66uR+Iv/ACAbD/sL2P8A6UJQB11FFFABRRRQAUUUUAFFFFABRRRQAUUUUAFFFFABXmPxB/5Kt8N/&#10;+vi7/wDQY69OrzH4g/8AJVvhv/18Xf8A6DHQB6dRRRQAUUUUAFFFFABRRRQB5R4S/wCTgfHH/XrB&#10;/wCgR16vXlHhL/k4Hxx/16wf+gR16vQAUUUUAFFFFABRRRQAUUUUAFFFFABRRRQAUUUUAFFFFABR&#10;RRQAUUUUAFFFFABRRRQAUUUUAFFFFABRRRQAUUUUAFFFFABRRRQAUUUUAFFFFABRRRQAUUUUAFFF&#10;FABRRRQAUUUUAFFFFABRRRQAUUUUAFFFFABRRRQAUUUUAFFFFABRRRQAUUUUAFFFFABRRRQAUUUU&#10;AFFFFABRRRQAUUUUAFFFFABRRRQAUUUUAFFFFABRRRQAUUUUAFFFFABRRRQAUUUUAclo3/JTfFH/&#10;AF6WP8pa62uS0b/kpvij/r0sf5S11tABRRRQAUUUUAFFFFABRRRQAUUUUAc/47/5J54m/wCwVdf+&#10;imrJ+EP/ACSnQP8Ari3/AKMatbx3/wAk88Tf9gq6/wDRTVk/CH/klOgf9cW/9GNQB21FFFABXmfg&#10;/wD5Lb4//wByz/8ARQr0yvM/B/8AyW3x/wD7ln/6KFAHplFFFABRRRQAUUUUAFFFFABRRRQAUUUU&#10;AFFFFABRRRQAUUUUAFFFFABRRRQAUUUUAFFFFABRRRQAUUUUAFFFFABRRRQAUUUUAFFFFABRRRQA&#10;UUUUAFFFFABRRRQAUUUUAFFFFABRRRQAUUUUAFFFFABRRRQAUUUUAFFFFABRRRQAUUUUAFeQ/s5/&#10;8k/1H/sLS/8AoqKvXq8h/Zz/AOSf6j/2Fpf/AEVFQB69RRRQAV5D4i/5Oe8Jf9guT/0G5r16vIfE&#10;X/Jz3hL/ALBcn/oNzQB69RRRQAUUUUAFFFFABRRRQAUUUUAFFFFABRRRQAVyPxF/5ANh/wBhex/9&#10;KErrq5H4i/8AIBsP+wvY/wDpQlAHXUUUUAFFFFABRRRQAUUUUAFFFFABRRRQAUUUUAFeY/EH/kq3&#10;w3/6+Lv/ANBjr06vMfiD/wAlW+G//Xxd/wDoMdAHp1FFFABRRRQAUUUUAFFFFAHlHhL/AJOB8cf9&#10;esH/AKBHXq9eUeEv+TgfHH/XrB/6BHXq9ABRRRQAUUUUAFFFFABRRRQAUUUUAFFFFABRRRQAUUUU&#10;AFFFFABRRRQAUUUUAFFFFABRRRQAUUUUAFFFFABRRRQAUUUUAFFFFABRRRQAUUUUAFFFFABRRRQA&#10;UUUUAFFFFABRRRQAUUUUAFFFFABRRRQAUUUUAFFFFABRRRQAUUUUAFFFFABRRRQAUUUUAFFFFABR&#10;RRQAUUUUAFFFFABRRRQAUUUUAFFFFABRRRQAUUUUAFFFFABRRRQAUUUUAFFFFABRRRQByWjf8lN8&#10;Uf8AXpY/ylrra5LRv+Sm+KP+vSx/lLXW0AFFFFABRRRQAUUUUAFFFFABRRRQBz/jv/knnib/ALBV&#10;1/6Kasn4Q/8AJKdA/wCuLf8Aoxq1vHf/ACTzxN/2Crr/ANFNWT8If+SU6B/1xb/0Y1AHbUUUUAFe&#10;Z+D/APktvj//AHLP/wBFCvTK8z8H/wDJbfH/APuWf/ooUAemUUUUAFFFFABRRRQAUUUUAFFFFABR&#10;RRQAUUUUAFFFFABRRRQAUUUUAFFFFABRRRQAUUUUAFFFFABRRRQAUUUUAFFFFABRRRQAUUUUAFFF&#10;FABRRRQAUUUUAFFFFABRRRQAUUUUAFFFFABRRRQAUUUUAFFFFABRRRQAUUUUAFFFFABRRRQAV5D+&#10;zn/yT/Uf+wtL/wCioq9eryH9nP8A5J/qP/YWl/8ARUVAHr1FFFABXkPiL/k57wl/2C5P/QbmvXq8&#10;h8Rf8nPeEv8AsFyf+g3NAHr1FFFABRRRQAUUUUAFFFFABRRRQAUUUUAFFFFABXI/EX/kA2H/AGF7&#10;H/0oSuurkfiL/wAgGw/7C9j/AOlCUAddRRRQAUUUUAFFFFABRRRQAUUUUAFFFFABRRRQAV5j8Qf+&#10;SrfDf/r4u/8A0GOvTq8x+IP/ACVb4b/9fF3/AOgx0AenUUUUAFFFFABRRRQAUUUUAeUeEv8Ak4Hx&#10;x/16wf8AoEder15R4S/5OB8cf9esH/oEder0AFFFFABRRRQAUUUUAFFFFABRRRQAUUUUAFFFFABR&#10;RRQAUUUUAFFFFABRRRQAUUUUAFFFFABRRRQAUUUUAFFFFABRRRQAUUUUAFFFFABRRRQAUUUUAFFF&#10;FABRRRQAUUUUAFFFFABRRRQAUUUUAFFFFABRRRQAUUUUAFFFFABRRRQAUUUUAFFFFABRRRQAUUUU&#10;AFFFFABRRRQAUUUUAFFFFABRRRQAUUUUAFFFFABRRRQAUUUUAFFFFABRRRQAUUUUAFFFFAHJaN/y&#10;U3xR/wBelj/KWutrktG/5Kb4o/69LH+UtdbQAUUUUAFFFFABRRRQAUUUUAFFFFAHP+O/+SeeJv8A&#10;sFXX/opqyfhD/wAkp0D/AK4t/wCjGrW8d/8AJPPE3/YKuv8A0U1ZPwh/5JToH/XFv/RjUAdtRRRQ&#10;AV5n4P8A+S2+P/8Acs//AEUK9MrzPwf/AMlt8f8A+5Z/+ihQB6ZRRRQAUUUUAFFFFABRRRQAUUUU&#10;AFFFFABRRRQAUUUUAFFFFABRRRQAUUUUAFFFFABRRRQAUUUUAFFFFABRRRQAUUUUAFFFFABRRRQA&#10;UUUUAFFFFABRRRQAUUUUAFFFFABRRRQAUUUUAFFFFABRRRQAUUUUAFFFFABRRRQAUUUUAFFFFABX&#10;kP7Of/JP9R/7C0v/AKKir16vIf2c/wDkn+o/9haX/wBFRUAevUUUUAFeQ+Iv+TnvCX/YLk/9Bua9&#10;eryHxF/yc94S/wCwXJ/6Dc0AevUUUUAFFFFABRRRQAUUUUAFFFFABRRRQAUUUUAFcj8Rf+QDYf8A&#10;YXsf/ShK66uR+Iv/ACAbD/sL2P8A6UJQB11FFFABRRRQAUUUUAFFFFABRRRQAUUUUAFFFFABXmPx&#10;B/5Kt8N/+vi7/wDQY69OrzH4g/8AJVvhv/18Xf8A6DHQB6dRRRQAUUUUAFFFFABRRRQB5R4S/wCT&#10;gfHH/XrB/wCgR16vXlHhL/k4Hxx/16wf+gR16vQAUUUUAFFFFABRRRQAUUUUAFFFFABRRRQAUUUU&#10;AFFFFABRRRQAUUUUAFFFFABRRRQAUUUUAFFFFABRRRQAUUUUAFFFFABRRRQAUUUUAFFFFABRRRQA&#10;UUUUAFFFFABRRRQAUUUUAFFFFABRRRQAUUUUAFFFFABRRRQAUUUUAFFFFABRRRQAUUUUAFFFFABR&#10;RRQAUUUUAFFFFABRRRQAUUUUAFFFFABRRRQAUUUUAFFFFABRRRQAUUUUAFFFFABRRRQAUUUUAclo&#10;3/JTfFH/AF6WP8pa62uS0b/kpvij/r0sf5S11tABRRRQAUUUUAFFFFABRRRQAUUUUAc/47/5J54m&#10;/wCwVdf+imrJ+EP/ACSnQP8Ari3/AKMatbx3/wAk88Tf9gq6/wDRTVk/CH/klOgf9cW/9GNQB21F&#10;FFABXmfg/wD5Lb4//wByz/8ARQr0yvM/B/8AyW3x/wD7ln/6KFAHplFFFABRRRQAUUUUAFFFFABR&#10;RRQAUUUUAFFFFABRRRQAUUUUAFFFFABRRRQAUUUUAFFFFABRRRQAUUUUAFFFFABRRRQAUUUUAFFF&#10;FABRRRQAUUUUAFFFFABRRRQAUUUUAFFFFABRRRQAUUUUAFFFFABRRRQAUUUUAFFFFABRRRQAUUUU&#10;AFeQ/s5/8k/1H/sLS/8AoqKvXq8h/Zz/AOSf6j/2Fpf/AEVFQB69RRRQAV5D4i/5Oe8Jf9guT/0G&#10;5r16vIfEX/Jz3hL/ALBcn/oNzQB69RRRQAUUUUAFFFFABRRRQAUUUUAFFFFABRRRQAVyPxF/5ANh&#10;/wBhex/9KErrq5H4i/8AIBsP+wvY/wDpQlAHXUUUUAFFFFABRRRQAUUUUAFFFFABRRRQAUUUUAFe&#10;Y/EH/kq3w3/6+Lv/ANBjr06vMfiD/wAlW+G//Xxd/wDoMdAHp1FFFABRRRQAUUUUAFFFFAHlHhL/&#10;AJOB8cf9esH/AKBHXq9eUeEv+TgfHH/XrB/6BHXq9ABRRRQAUUUUAFFFFABRRRQAUUUUAFFFFABR&#10;RRQAUUUUAFFFFABRRRQAUUUUAFFFFABRRRQAUUUUAFFFFABRRRQAUUUUAFFFFABRRRQAUUUUAFFF&#10;FABRRRQAUUUUAFFFFABRRRQAUUUUAFFFFABRRRQAUUUUAFFFFABRRRQAUUUUAFFFFABRRRQAUUUU&#10;AFFFFABRRRQAUUUUAFFFFABRRRQAUUUUAFFFFABRRRQAUUUUAFFFFABRRRQAUUUUAFFFFABRRRQB&#10;yWjf8lN8Uf8AXpY/ylrra5LRv+Sm+KP+vSx/lLXW0AFFFFABRRRQAUUUUAFFFFABRRRQBz/jv/kn&#10;nib/ALBV1/6Kasn4Q/8AJKdA/wCuLf8Aoxq1vHf/ACTzxN/2Crr/ANFNWT8If+SU6B/1xb/0Y1AH&#10;bUUUUAFeZ+D/APktvj//AHLP/wBFCvTK8z8H/wDJbfH/APuWf/ooUAemUUUUAFFFFABRRRQAUUUU&#10;AFFFFABRRRQAUUUUAFFFFABRRRQAUUUUAFFFFABRRRQAUUUUAFFFFABRRRQAUUUUAFFFFABRRRQA&#10;UUUUAFFFFABRRRQAUUUUAFFFFABRRRQAUUUUAFFFFABRRRQAUUUUAFFFFABRRRQAUUUUAFFFFABR&#10;RRQAV5D+zn/yT/Uf+wtL/wCioq9eryH9nP8A5J/qP/YWl/8ARUVAHr1FFFABXkPiL/k57wl/2C5P&#10;/QbmvXq8h8Rf8nPeEv8AsFyf+g3NAHr1FFFABRRRQAUUUUAFFFFABRRRQAUUUUAFFFFABXI/EX/k&#10;A2H/AGF7H/0oSuurkfiL/wAgGw/7C9j/AOlCUAddRRRQAUUUUAFFFFABRRRQAUUUUAFFFFABRRRQ&#10;AV5j8Qf+SrfDf/r4u/8A0GOvTq8x+IP/ACVb4b/9fF3/AOgx0AenUUUUAFFFFABRRRQAUUUUAeUe&#10;Ev8Ak4Hxx/16wf8AoEder15R4S/5OB8cf9esH/oEder0AFFFFABRRRQAUUUUAFFFFABRRRQAUUUU&#10;AFFFFABRRRQAUUUUAFFFFABRRRQAUUUUAFFFFABRRRQAUUUUAFFFFABRRRQAUUUUAFFFFABRRRQA&#10;UUUUAFFFFABRRRQAUUUUAFFFFABRRRQAUUUUAFFFFABRRRQAUUUUAFFFFABRRRQAUUUUAFFFFABR&#10;RRQAUUUUAFFFFABRRRQAUUUUAFFFFABRRRQAUUUUAFFFFABRRRQAUUUUAFFFFABRRRQAUUUUAFFF&#10;FAHJaN/yU3xR/wBelj/KWutrktG/5Kb4o/69LH+UtdbQAUUUUAFFFFABRRRQAUUUUAFFFFAHP+O/&#10;+SeeJv8AsFXX/opqyfhD/wAkp0D/AK4t/wCjGrW8d/8AJPPE3/YKuv8A0U1ZPwh/5JToH/XFv/Rj&#10;UAdtRRRQAV5n4P8A+S2+P/8Acs//AEUK9MrzPwf/AMlt8f8A+5Z/+ihQB6ZRRRQAUUUUAFFFFABR&#10;RRQAUUUUAFFFFABRRRQAUUUUAFFFFABRRRQAUUUUAFFFFABRRRQAUUUUAFFFFABRRRQAUUUUAFFF&#10;FABRRRQAUUUUAFFFFABRRRQAUUUUAFFFFABRRRQAUUUUAFFFFABRRRQAUUUUAFFFFABRRRQAUUUU&#10;AFFFFABXkP7Of/JP9R/7C0v/AKKir16vIf2c/wDkn+o/9haX/wBFRUAevUUUUAFeQ+Iv+TnvCX/Y&#10;Lk/9Bua9eryHxF/yc94S/wCwXJ/6Dc0AevUUUUAFFFFABRRRQAUUUUAFFFFABRRRQAUUUUAFcj8R&#10;f+QDYf8AYXsf/ShK66uR+Iv/ACAbD/sL2P8A6UJQB11FFFABRRRQAUUUUAFFFFABRRRQAUUUUAFF&#10;FFABXmPxB/5Kt8N/+vi7/wDQY69OrzH4g/8AJVvhv/18Xf8A6DHQB6dRRRQAUUUUAFFFFABRRRQB&#10;5R4S/wCTgfHH/XrB/wCgR16vXlHhL/k4Hxx/16wf+gR16vQAUUUUAFFFFABRRRQAUUUUAFFFFABR&#10;RRQAUUUUAFFFFABRRRQAUUUUAFFFFABRRRQAUUUUAFFFFABRRRQAUUUUAFFFFABRRRQAUUUUAFFF&#10;FABRRRQAUUUUAFFFFABRRRQAUUUUAFFFFABRRRQAUUUUAFFFFABRRRQAUUUUAFFFFABRRRQAUUUU&#10;AFFFFABRRRQAUUUUAFFFFABRRRQAUUUUAFFFFABRRRQAUUUUAFFFFABRRRQAUUUUAFFFFABRRRQA&#10;UUUUAclo3/JTfFH/AF6WP8pa62uS0b/kpvij/r0sf5S11tABRRRQAUUUUAFFFFABRRRQAUUUUAc/&#10;47/5J54m/wCwVdf+imrJ+EP/ACSnQP8Ari3/AKMatbx3/wAk88Tf9gq6/wDRTVk/CH/klOgf9cW/&#10;9GNQB21FFFABXmfg/wD5Lb4//wByz/8ARQr0yvM/B/8AyW3x/wD7ln/6KFAHplFFFABRRRQAUUUU&#10;AFFFFABRRRQAUUUUAFFFFABRRRQAUUUUAFFFFABRRRQAUUUUAFFFFABRRRQAUUUUAFFFFABRRRQA&#10;UUUUAFFFFABRRRQAUUUUAFFFFABRRRQAUUUUAFFFFABRRRQAUUUUAFFFFABRRRQAUUUUAFFFFABR&#10;RRQAUUUUAFeQ/s5/8k/1H/sLS/8AoqKvXq8h/Zz/AOSf6j/2Fpf/AEVFQB69RRRQAV5D4i/5Oe8J&#10;f9guT/0G5r16vIfEX/Jz3hL/ALBcn/oNzQB69RRRQAUUUUAFFFFABRRRQAUUUUAFFFFABRRRQAVy&#10;PxF/5ANh/wBhex/9KErrq5H4i/8AIBsP+wvY/wDpQlAHXUUUUAFFFFABRRRQAUUUUAFFFFABRRRQ&#10;AUUUUAFeY/EH/kq3w3/6+Lv/ANBjr06vMfiD/wAlW+G//Xxd/wDoMdAHp1FFFABRRRQAUUUUAFFF&#10;FAHlHhL/AJOB8cf9esH/AKBHXq9eUeEv+TgfHH/XrB/6BHXq9ABRRRQAUUUUAFFFFABRRRQAUUUU&#10;AFFFFABRRRQAUUUUAFFFFABRRRQAUUUUAFFFFABRRRQAUUUUAFFFFABRRRQAUUUUAFFFFABRRRQA&#10;UUUUAFFFFABRRRQAUUUUAFFFFABRRRQAUUUUAFFFFABRRRQAUUUUAFFFFABRRRQAUUUUAFFFFABR&#10;RRQAUUUUAFFFFABRRRQAUUUUAFFFFABRRRQAUUUUAFFFFABRRRQAUUUUAFFFFABRRRQAUUUUAFFF&#10;FABRRRQByWjf8lN8Uf8AXpY/ylrra5LRv+Sm+KP+vSx/lLXW0AFFFFABRRRQAUUUUAFFFFABRRRQ&#10;Bz/jv/knnib/ALBV1/6Kasn4Q/8AJKdA/wCuLf8Aoxq1vHf/ACTzxN/2Crr/ANFNWT8If+SU6B/1&#10;xb/0Y1AHbUUUUAFeZ+D/APktvj//AHLP/wBFCvTK8z8H/wDJbfH/APuWf/ooUAemUUUUAFFFFABR&#10;RRQAUUUUAFFFFABRRRQAUUUUAFFFFABRRRQAUUUUAFFFFABRRRQAUUUUAFFFFABRRRQAUUUUAFFF&#10;FABRRRQAUUUUAFFFFABRRRQAUUUUAFFFFABRRRQAUUUUAFFFFABRRRQAUUUUAFFFFABRRRQAUUUU&#10;AFFFFABRRRQAV5D+zn/yT/Uf+wtL/wCioq9eryH9nP8A5J/qP/YWl/8ARUVAHr1FFFABXkPiL/k5&#10;7wl/2C5P/QbmvXq8h8Rf8nPeEv8AsFyf+g3NAHr1FFFABRRRQAUUUUAFFFFABRRRQAUUUUAFFFFA&#10;BXI/EX/kA2H/AGF7H/0oSuurkfiL/wAgGw/7C9j/AOlCUAddRRRQAUUUUAFFFFABRRRQAUUUUAFF&#10;FFABRRRQAV5j8Qf+SrfDf/r4u/8A0GOvTq8x+IP/ACVb4b/9fF3/AOgx0AenUUUUAFFFFABRRRQA&#10;UUUUAeUeEv8Ak4Hxx/16wf8AoEder15R4S/5OB8cf9esH/oEder0AFFFFABRRRQAUUUUAFFFFABR&#10;RRQAUUUUAFFFFABRRRQAUUUUAFFFFABRRRQAUUUUAFFFFABRRRQAUUUUAFFFFABRRRQAUUUUAFFF&#10;FABRRRQAUUUUAFFFFABRRRQAUUUUAFFFFABRRRQAUUUUAFFFFABRRRQAUUUUAFFFFABRRRQAUUUU&#10;AFFFFABRRRQAUUUUAFFFFABRRRQAUUUUAFFFFABRRRQAUUUUAFFFFABRRRQAUUUUAFFFFABRRRQA&#10;UUUUAFFFFAHJaN/yU3xR/wBelj/KWutrktG/5Kb4o/69LH+UtdbQAUUUUAFFFFABRRRQAUUUUAFF&#10;FFAHP+O/+SeeJv8AsFXX/opqyfhD/wAkp0D/AK4t/wCjGrW8d/8AJPPE3/YKuv8A0U1ZPwh/5JTo&#10;H/XFv/RjUAdtRRRQAV5n4P8A+S2+P/8Acs//AEUK9MrzPwf/AMlt8f8A+5Z/+ihQB6ZRRRQAUUUU&#10;AFFFFABRRRQAUUUUAFFFFABRRRQAUUUUAFFFFABRRRQAUUUUAFFFFABRRRQAUUUUAFFFFABRRRQA&#10;UUUUAFFFFABRRRQAUUUUAFFFFABRRRQAUUUUAFFFFABRRRQAUUUUAFFFFABRRRQAUUUUAFFFFABR&#10;RRQAUUUUAFFFFABXkP7Of/JP9R/7C0v/AKKir16vIf2c/wDkn+o/9haX/wBFRUAevUUUUAFeQ+Iv&#10;+TnvCX/YLk/9Bua9eryHxF/yc94S/wCwXJ/6Dc0AevUUUUAFFFFABRRRQAUUUUAFFFFABRRRQAUU&#10;UUAFcj8Rf+QDYf8AYXsf/ShK66uR+Iv/ACAbD/sL2P8A6UJQB11FFFABRRRQAUUUUAFFFFABRRRQ&#10;AUUUUAFFFFABXmPxB/5Kt8N/+vi7/wDQY69OrzH4g/8AJVvhv/18Xf8A6DHQB6dRRRQAUUUUAFFF&#10;FABRRRQB5R4S/wCTgfHH/XrB/wCgR16vXlHhL/k4Hxx/16wf+gR16vQAUUUUAFFFFABRRRQAUUUU&#10;AFFFFABRRRQAUUUUAFFFFABRRRQAUUUUAFFFFABRRRQAUUUUAFFFFABRRRQAUUUUAFFFFABRRRQA&#10;UUUUAFFFFABRRRQAUUUUAFFFFABRRRQAUUUUAFFFFABRRRQAUUUUAFFFFABRRRQAUUUUAFFFFABR&#10;RRQAUUUUAFFFFABRRRQAUUUUAFFFFABRRRQAUUUUAFFFFABRRRQAUUUUAFFFFABRRRQAUUUUAFFF&#10;FABRRRQAUUUUAclo3/JTfFH/AF6WP8pa62uS0b/kpvij/r0sf5S11tABRRRQAUUUUAFFFFABRRRQ&#10;AUUUUAc/47/5J54m/wCwVdf+imrJ+EP/ACSnQP8Ari3/AKMatbx3/wAk88Tf9gq6/wDRTVk/CH/k&#10;lOgf9cW/9GNQB21FFFABXmfg/wD5Lb4//wByz/8ARQr0yvM/B/8AyW3x/wD7ln/6KFAHplFFFABR&#10;RRQAUUUUAFFFFABRRRQAUUUUAFFFFABRRRQAUUUUAFFFFABRRRQAUUUUAFFFFABRRRQAUUUUAFFF&#10;FABRRRQAUUUUAFFFFABRRRQAUUUUAFFFFABRRRQAUUUUAFFFFABRRRQAUUUUAFFFFABRRRQAUUUU&#10;AFFFFABRRRQAUUUUAFeQ/s5/8k/1H/sLS/8AoqKvXq8h/Zz/AOSf6j/2Fpf/AEVFQB69RRRQAV5D&#10;4i/5Oe8Jf9guT/0G5r16vIfEX/Jz3hL/ALBcn/oNzQB69RRRQAUUUUAFFFFABRRRQAUUUUAFFFFA&#10;BRRRQAVyPxE/5ANh/wBhex/9KErrq5L4if8AIBsP+wvY/wDpQlAHW0UUUAFFFFABRRRQAUUUUAFF&#10;FFABRRRQAUUUUAFeY/EH/kq3w3/6+Lv/ANBjr06vMfiD/wAlW+G//Xxd/wDoMdAHp1FFFABRRRQA&#10;UUUUAFFFFAHlHhL/AJOB8cf9esH/AKBHXq9eUeEv+TgfHH/XrB/6BHXq9ABRRRQAUUUUAFFFFABR&#10;RRQAUUUUAFFFFABRRRQAUUUUAFFFFABRRRQAUUUUAFFFFABRRRQAUUUUAFFFFABRRRQAUUUUAFFF&#10;FABRRRQAUUUUAFFFFABRRRQAUUUUAFFFFABRRRQAUUUUAFFFFABRRRQAUUUUAFFFFABRRRQAUUUU&#10;AFFFFABRRRQAUUUUAFFFFABRRRQAUUUUAFFFFABRRRQAUUUUAFFFFABRRRQAUUUUAFFFFABRRRQA&#10;UUUUAFFFFABRRRQByWjf8lN8Uf8AXpY/ylrra5LRv+Sm+KP+vSx/lLXW0AFFFFABRRRQAUUUUAFF&#10;FFABRRRQBz/jv/knnib/ALBV1/6Kasn4Q/8AJKdA/wCuLf8Aoxq1vHf/ACTzxN/2Crr/ANFNWT8I&#10;f+SU6B/1xb/0Y1AHbUUUUAFeZ+D/APktvj//AHLP/wBFCvTK8z8H/wDJbfH/APuWf/ooUAemUUUU&#10;AFFFFABRRRQAUUUUAFFFFABRRRQAUUUUAFFFFABRRRQAUUUUAFFFFABRRRQAUUUUAFFFFABRRRQA&#10;UUUUAFFFFABRRRQAUUUUAFFFFABRRRQAUUUUAFFFFABRRRQAUUUUAFFFFABRRRQAUUUUAFFFFABR&#10;RRQAUUUUAFFFFABRRRQAV5D+zn/yT/Uf+wtL/wCioq9eryH9nP8A5J/qP/YWl/8ARUVAHr1FFFAB&#10;XkPiL/k57wl/2C5P/QbmvXq8h8Rf8nPeEv8AsFyf+g3NAHr1FFFABRRRQAUUUUAFFFFABRRRQAVw&#10;/wAQ/Gt94aXTtL0OxW+17VZDHaQv91QMZZuRwMjuO5PAruK8m+I9wPDPxO8H+L7xJG0qBZbS4kUE&#10;iAurAMf++yffafagCtP4x8f/AA/kivvHNvZaho1wShm08DfbyYJVTwODjHQ/XsUstO+LHi+zTXR4&#10;jttBiuF821sFiB2oeV3fKTyMHnJ56DpTvix4u0jxJ4THh3w7dQ6zqV+6skVkwmKInzsxx04HTrXc&#10;eFPGmg614Xtb6HUbWER26/aIpZlVrcgYIcHGOR16HrQBj/DvxjrGpalqfhbxVDFD4h0sBmaL7txE&#10;cYcD8V6f3hwORWr8QudCsf8AsL2P/pQlcl4N1CPxX8bPEHiLTFEmkWmnLpy3IziaTejZHYj5W/Da&#10;e9dd8Qf+QFY/9hex/wDShKAOrooooAKKKKACiiigAooooAKKKKACiiigAooooAK8x+IP/JVvhv8A&#10;9fF3/wCgx16dXmPxB/5Kt8N/+vi7/wDQY6APTqKKKACiiigAooooAKKKKAPKPCX/ACcD44/69YP/&#10;AECOvV68o8Jf8nA+OP8Ar1g/9Ajr1egAooooAKKKKACiiigAooooAKKKKACiiigAooooAKKKKACi&#10;iigAooooAKKKKACiiigAooooAKKKKACiiigAooooAKKKKACiiigAooooAKKKKACiiigAooooAKKK&#10;KACiiigAooooAKKKKACiiigAooooAKKKKACiiigAooooAKKKKACiiigAooooAKKKKACiiigAoooo&#10;AKKKKACiiigAooooAKKKKACiiigAooooAKKKKACiiigAooooAKKKKACiiigAooooA5LRv+Sm+KP+&#10;vSx/lLXW1yWjf8lN8Uf9elj/AClrraACiiigAooooAKKKKACiiigAooooA5/x3/yTzxN/wBgq6/9&#10;FNWT8If+SU6B/wBcW/8ARjVreO/+SeeJv+wVdf8AopqyfhD/AMkp0D/ri3/oxqAO2ooooAK8z8H/&#10;APJbfH/+5Z/+ihXpleZ+D/8Aktvj/wD3LP8A9FCgD0yiiigAooooAKKKKACiiigAooooAKKKKACi&#10;iigAooooAKKKKACiiigAooooAKKKKACiiigAooooAKKKKACiiigAooooAKKKKACiiigAooooAKKK&#10;KACiiigAooooAKKKKACiiigAooooAKKKKACiiigAooooAKKKKACiiigAooooAKKKKACvIf2c/wDk&#10;n+o/9haX/wBFRV69XkP7Of8AyT/Uf+wtL/6KioA9eooooAK8h8Rf8nPeEv8AsFyf+g3NevV5D4i/&#10;5Oe8Jf8AYLk/9BuaAPXqKKKACiiigAooooAKKKKACiiigAqjrC6W+k3A1oWp0/b+++17fLx77uKv&#10;V5N8SbU+KPiV4R8H3ssiaPcLLd3CI2POZFYhc+wT/wAeJ9KAOv8AC+ieCtKsG1zw7Z6dBbTIzG9j&#10;6FATn526LkH24ry/W7n4F3+vSS3RPnPITLJarOsLMe/y8fio9T710nxUsEtfD3hnwfpKLYabqeqR&#10;WciwjaFQnO38Sc+5Fd7Y+EvD+naUmmW2j2YtFTYUaFW3D/aJ5Y+5oAPC0Ph+Dw/br4YFoNLxmI2p&#10;BUnuSepb1zz61m/EH/kBWP8A2F7H/wBKErkfBVgPCXxn8QeGNNbbo1zYLqMdtnIhfci4HoPmb8Nv&#10;pXXfEH/kBWP/AGF7H/0oSgDq6KKKACiiigAooooAKKKKACiiigAooooAKKKKACvMfiD/AMlW+G//&#10;AF8Xf/oMdenV5j8Qf+SrfDf/AK+Lv/0GOgD06iiigAooooAKKKKACiiigDyjwl/ycD44/wCvWD/0&#10;COvV68o8Jf8AJwPjj/r1g/8AQI69XoAKKKKACiiigAooooAKKKKACiiigAooooAKKKKACiiigAoo&#10;ooAKKKKACiiigAooooAKKKKACiiigAooooAKKKKACiiigAooooAKKKKACiiigAooooAKKKKACiii&#10;gAooooAKKKKACiiigAooooAKKKKACiiigAooooAKKKKACiiigAooooAKKKKACiiigAooooAKKKKA&#10;CiiigAooooAKKKKACiiigAooooAKKKKACiiigAooooAKKKKACiiigAooooAKKKKAOS0b/kpvij/r&#10;0sf5S11tclo3/JTfFH/XpY/ylrraACiiigAooooAKKKKACiiigAooooA5/x3/wAk88Tf9gq6/wDR&#10;TVk/CH/klOgf9cW/9GNWt47/AOSeeJv+wVdf+imrJ+EP/JKdA/64t/6MagDtqKKKACvM/B//ACW3&#10;x/8A7ln/AOihXpleZ+D/APktvj//AHLP/wBFCgD0yiiigAooooAKKKKACiiigAooooAKKKKACiii&#10;gAooooAKKKKACiiigAooooAKKKKACiiigAooooAKKKKACiiigAooooAKKKKACiiigAooooAKKKKA&#10;CiiigAooooAKKKKACiiigAooooAKKKKACiiigAooooAKKKKACiiigAooooAKKKKACvIf2c/+Sf6j&#10;/wBhaX/0VFXr1eQ/s5/8k/1H/sLS/wDoqKgD16iiigAryHxF/wAnPeEv+wXJ/wCg3NevV5D4i/5O&#10;e8Jf9guT/wBBuaAPXqKKKACiiigAooooAKKKKACiiigArifiH4KuvE8NhqWj3gstf0qQy2U7fdOc&#10;ZRuDwcD178cmu2rhPH/xMt/h/cWiXmj3t1DcoWWeEgIGB+6Se+OaAOL8Taz4x1fw2dI8R+A9QOoW&#10;7JcQX+lv5iLMn3XAAIHuN3QnpWzpHxJ8Z3WlxwS/DzU5dU2hPN/1MDt/eJYDaPbP4ipLf4zG6hSa&#10;HwT4ikidQyukAYMD0II7VzPi/wCLusjV/D5sdH1rS4Vuwbm3ngCm9Tcn7tMjk4yOP7woA7zwF4R1&#10;TT9S1PxT4meJ/EOq4WRIuUtohjEan8Fzyfujk9a0fiD/AMgKx/7C9j/6UJVTwj8Q28V61JpzeGtX&#10;0wJA03nXkW1ThlG36/Nn8KtfEL/kBWP/AGF7H/0oSgDrKKKKACiiigAooooAKKKKACiiigAooooA&#10;KKKKACvMfiD/AMlW+G//AF8Xf/oMdenV5j8Qf+SrfDf/AK+Lv/0GOgD06iiigAooooAKKKKACiii&#10;gDyjwl/ycD44/wCvWD/0COvV68o8Jf8AJwPjj/r1g/8AQI69XoAKKKKACiiigAooooAKKKKACiii&#10;gAooooAKKKKACiiigAooooAKKKKACiiigAooooAKKKKACiiigAooooAKKKKACiiigAooooAKKKKA&#10;CiiigAooooAKKKKACiiigAooooAKKKKACiiigAooooAKKKKACiiigAooooAKKKKACiiigAooooAK&#10;KKKACiiigAooooAKKKKACiiigAooooAKKKKACiiigAooooAKKKKACiiigAooooAKKKKACiiigAoo&#10;ooAKKKKAOS0b/kpvij/r0sf5S11tclo3/JTfFH/XpY/ylrraACiiigAooooAKKKKACiiigAooooA&#10;5/x3/wAk88Tf9gq6/wDRTVk/CH/klOgf9cW/9GNWt47/AOSeeJv+wVdf+imrJ+EP/JKdA/64t/6M&#10;agDtqKKKACvM/B//ACW3x/8A7ln/AOihXpleZ+D/APktvj//AHLP/wBFCgD0yiiigAooooAKKKKA&#10;CiiigAooooAKKKKACiiigAooooAKKKKACiiigAooooAKKKKACiiigAooooAKKKKACiiigAooooAK&#10;KKKACiiigAooooAKKKKACiiigAooooAKKKKACiiigAooooAKKKKACiiigAooooAKKKKACiiigAoo&#10;ooAKKKKACvIf2c/+Sf6j/wBhaX/0VFXr1eQ/s5/8k/1H/sLS/wDoqKgD16iiigAryHxF/wAnPeEv&#10;+wXJ/wCg3NevV5D4i/5Oe8Jf9guT/wBBuaAPXqKKKACiiigAooooAKKKKACiiigAqnqmlWGt6dLY&#10;anaRXVrKMPFKuQff2PuOauUUAeUPZeJPhOzTaWLjXvCAO6SyYlriwXuYz/Eg649u3LHG8eeJtI8T&#10;+I/hlf6Rex3EL6wuQDhkPmw5DL1B+v15BBr3CvP7/wCD/hq78YWfiW2E9jdW9yl00VsVEUrowYEq&#10;RxnHOMZ69aAPQK5L4h/8gGx/7C9j/wClCV1tcl8RP+QDYf8AYXsf/ShKAOtooooAKKKKACiiigAo&#10;oooAKKKKACiiigAooooAK8x+IP8AyVb4b/8AXxd/+gx16dXmPxB/5Kt8N/8Ar4u//QY6APTqKKKA&#10;CiiigAooooAKKKKAPKPCX/JwPjj/AK9YP/QI69Xryjwl/wAnA+OP+vWD/wBAjr1egAooooAKKKKA&#10;CiiigAooooAKKKKACiiigAooooAKKKKACiiigAooooAKKKKACiiigAooooAKKKKACiiigAooooAK&#10;KKKACiiigAooooAKKKKACiiigAooooAKKKKACiiigAooooAKKKKACiiigAooooAKKKKACiiigAoo&#10;ooAKKKKACiiigAooooAKKKKACiiigAooooAKKKKACiiigAooooAKKKKACiiigAooooAKKKKACiii&#10;gAooooAKKKKACiiigAooooA5LRv+Sm+KP+vSx/lLXW1yWjf8lN8Uf9elj/KWutoAKKKKACiiigAo&#10;oooAKKKKACiiigDn/Hf/ACTzxN/2Crr/ANFNWT8If+SU6B/1xb/0Y1a3jv8A5J54m/7BV1/6Kasn&#10;4Q/8kp0D/ri3/oxqAO2ooooAK8z8H/8AJbfH/wDuWf8A6KFemV5n4P8A+S2+P/8Acs//AEUKAPTK&#10;KKKACiiigAooooAKKKKACiiigAooooAKKKKACiiigAooooAKKKKACiiigAooooAKKKKACiiigAoo&#10;ooAKKKKACiiigAooooAKKKKACiiigAooooAKKKKACiiigAooooAKKKKACiiigAooooAKKKKACiii&#10;gAooooAKKKKACiiigAooooAK8h/Zz/5J/qP/AGFpf/RUVevV5D+zn/yT/Uf+wtL/AOioqAPXqKKK&#10;ACvIfEX/ACc94S/7Bcn/AKDc169XkPiL/k57wl/2C5P/AEG5oA9eooooAKKKKACiiigAooooAKKK&#10;KACiiigAooooAK5H4if8gGw/7C9j/wClCV11cj8Rf+QDYf8AYXsf/ShKAOuooooAKKKKACiiigAo&#10;oooAKKKKACiiigAooooAK8x+IP8AyVb4b/8AXxd/+gx16dXmPxB/5Kt8N/8Ar4u//QY6APTqKKKA&#10;CiiigAooooAKKKKAPKPCX/JwPjj/AK9YP/QI69Xryjwl/wAnA+OP+vWD/wBAjr1egAooooAKKKKA&#10;CiiigAooooAKKKKACiiigAooooAKKKKACiiigAooooAKKKKACiiigAooooAKKKKACiiigAooooAK&#10;KKKACiiigAooooAKKKKACiiigAooooAKKKKACiiigAooooAKKKKACiiigAooooAKKKKACiiigAoo&#10;ooAKKKKACiiigAooooAKKKKACiiigAooooAKKKKACiiigAooooAKKKKACiiigAooooAKKKKACiii&#10;gAooooAKKKKACiiigAooooA5LRv+Sm+KP+vSx/lLXW1yWjf8lN8Uf9elj/KWutoAKKKKACiiigAo&#10;oooAKKKKACiiigDn/Hf/ACTzxN/2Crr/ANFNWT8If+SU6B/1xb/0Y1a3jv8A5J54m/7BV1/6Kasn&#10;4Q/8kp0D/ri3/oxqAO2ooooAK8z8H/8AJbfH/wDuWf8A6KFemV5n4P8A+S2+P/8Acs//AEUKAPTK&#10;KKKACiiigAooooAKKKKACiiigAooooAKKKKACiiigAooooAKKKKACiiigAooooAKKKKACiiigAoo&#10;ooAKKKKACiiigAooooAKKKKACiiigAooooAKKKKACiiigAooooAKKKKACiiigAooooAKKKKACiii&#10;gAooooAKKKKACiiigAooooAK8h/Zz/5J/qP/AGFpf/RUVevV5D+zn/yT/Uf+wtL/AOioqAPXqKKK&#10;ACvIfEX/ACc94S/7Bcn/AKDc169XkPiL/k57wl/2C5P/AEG5oA9eooooAKKKKACiiigAooooAKKK&#10;KACiiigAooooAK5H4i/8gGw/7C9j/wClCV11cj8Rf+QDYf8AYXsf/ShKAOuooooAKKKKACiiigAo&#10;oooAKKKKACiiigAooooAK8x+IP8AyVb4b/8AXxd/+gx16dXmPxB/5Kt8N/8Ar4u//QY6APTqKKKA&#10;CiiigAooooAKKKKAPKPCX/JwPjj/AK9YP/QI69Xryjwl/wAnA+OP+vWD/wBAjr1egAooooAKKKKA&#10;CiiigAooooAKKKKACiiigAooooAKKKKACiiigAooooAKKKKACiiigAooooAKKKKACiiigAooooAK&#10;KKKACiiigAooooAKKKKACiiigAooooAKKKKACiiigAooooAKKKKACiiigAooooAKKKKACiiigAoo&#10;ooAKKKKACiiigAooooAKKKKACiiigAooooAKKKKACiiigAooooAKKKKACiiigAooooAKKKKACiii&#10;gAooooAKKKKACiiigAooooA5LRv+Sm+KP+vSx/lLXW1yWjf8lN8Uf9elj/KWutoAKKKKACiiigAo&#10;oooAKKKKACiiigDn/Hf/ACTzxN/2Crr/ANFNWT8If+SU6B/1xb/0Y1a3jv8A5J54m/7BV1/6Kasn&#10;4Q/8kp0D/ri3/oxqAO2ooooAK8z8H/8AJbfH/wDuWf8A6KFemV5n4P8A+S2+P/8Acs//AEUKAPTK&#10;KKKACiiigAooooAKKKKACiiigAooooAKKKKACiiigAooooAKKKKACiiigAooooAKKKKACiiigAoo&#10;ooAKKKKACiiigAooooAKKKKACiiigAooooAKKKKACiiigAooooAKKKKACiiigAooooAKKKKACiii&#10;gAooooAKKKKACiiigAooooAK8h/Zz/5J/qP/AGFpf/RUVevV5D+zn/yT/Uf+wtL/AOioqAPXqKKK&#10;ACvIfEX/ACc94S/7Bcn/AKDc169XkPiL/k57wl/2C5P/AEG5oA9eooooAKKKKACiiigAooooAKKK&#10;KACiiigAooooAK5H4i/8gGw/7C9j/wClCV11cj8Rf+QDYf8AYXsf/ShKAOuooooAKKKKACiiigAo&#10;oooAKKKKACiiigAooooAK8x+IP8AyVb4b/8AXxd/+gx16dXmPxB/5Kt8N/8Ar4u//QY6APTqKKKA&#10;CiiigAooooAKKKKAPKPCX/JwPjj/AK9YP/QI69Xryjwl/wAnA+OP+vWD/wBAjr1egAooooAKKKKA&#10;CiiigAooooAKKKKACiiigAooooAKKKKACiiigAooooAKKKKACiiigAooooAKKKKACiiigAooooAK&#10;KKKACiiigAooooAKKKKACiiigAooooAKKKKACiiigAooooAKKKKACiiigAooooAKKKKACiiigAoo&#10;ooAKKKKACiiigAooooAKKKKACiiigAooooAKKKKACiiigAooooAKKKKACiiigAooooAKKKKACiii&#10;gAooooAKKKKACiiigAooooA5LRv+Sm+KP+vSx/lLXW1yWjf8lN8Uf9elj/KWutoAKKKKACiiigAo&#10;oooAKKKKACiiigDn/Hf/ACTzxN/2Crr/ANFNWT8If+SU6B/1xb/0Y1a3jv8A5J54m/7BV1/6Kasn&#10;4Q/8kp0D/ri3/oxqAO2ooooAK8z8H/8AJbfH/wDuWf8A6KFemV5n4P8A+S2+P/8Acs//AEUKAPTK&#10;KKKACiiigAooooAKKKKACiiigAooooAKKKKACiiigAooooAKKKKACiiigAooooAKKKKACiiigAoo&#10;ooAKKKKACiiigAooooAKKKKACiiigAooooAKKKKACiiigAooooAKKKKACiiigAooooAKKKKACiii&#10;gAooooAKKKKACiiigAooooAK8h/Zz/5J/qP/AGFpf/RUVevV5D+zn/yT/Uf+wtL/AOioqAPXqKKK&#10;ACvIfEX/ACc94S/7Bcn/AKDc169XkPiL/k57wl/2C5P/AEG5oA9eooooAKKKKACiiigAooooAKKK&#10;KACiiigAooooAK5H4i/8gGw/7C9j/wClCV11cj8Rf+QDYf8AYXsf/ShKAOuooooAKKKKACiiigAo&#10;oooAKKKKACiiigAooooAK8x+IP8AyVb4b/8AXxd/+gx16dXmPxB/5Kt8N/8Ar4u//QY6APTqKKKA&#10;CiiigAooooAKKKKAPKPCX/JwPjj/AK9YP/QI69Xryjwl/wAnA+OP+vWD/wBAjr1egAooooAKKKKA&#10;CiiigAooooAKKKKACiiigAooooAKKKKACiiigAooooAKKKKACiiigAooooAKKKKACiiigAooooAK&#10;KKKACiiigAooooAKKKKACiiigAooooAKKKKACiiigAooooAKKKKACiiigAooooAKKKKACiiigAoo&#10;ooAKKKKACiiigAooooAKKKKACiiigAooooAKKKKACiiigAooooAKKKKACiiigAooooAKKKKACiii&#10;gAooooAKKKKAGSSxwxmSV1RB1ZjgCsWTxt4UhkMcvifRUkU4KtfxAj8N1eW6LoM3xo1XUde8QX9y&#10;vh61u3ttP06BygYLg7m47gjkck56ACuuHwR+HgAB8Pk+5vZ//i6AO4s9QstRi82xvLe6j/vwSq4/&#10;MGrNeQeJfhBY6Dp9zrvge6vNH1WyjM0caTs6S7RkqdxJ5GepI9Riu+8C+In8V+CdL1uRVWW5iPmh&#10;RxvVijY9sqaAKej/APJTPFH/AF6WP8pa62uU0f8A5KV4n/69LH/2rXV0AFFFFABRRRQAUUUUAFFF&#10;FABRRRQBz/jv/knnib/sFXX/AKKasn4Q/wDJKdA/64t/6Matbx3/AMk88Tf9gq6/9FNWT8If+SU6&#10;B/1xb/0Y1AHbUUUUAFeZ+D/+S2+P/wDcs/8A0UK9MrzPwf8A8lt8f/7ln/6KFAHplFFFABRRRQAU&#10;UUUAFFFFABRRRQAUUUUAFFFFABRRRQAUUUUAFFFFABRRRQAUUUUAFFFFABRRRQAUUUUAFFFFABRR&#10;RQAUUUUAFFFFABRRRQAUUUUAFFFFABRRRQAUUUUAFFFFABRRRQAUUUUAFFFFABRRRQAUUUUAFFFF&#10;ABRRRQAUUUUAFeQ/s5/8k/1H/sLS/wDoqKvXq8h/Zz/5J/qP/YWl/wDRUVAHr1FFFABXkPiL/k57&#10;wl/2C5P/AEG5r16vIfEX/Jz3hL/sFyf+g3NAHr1FFFABRRRQAUUUUAFFFFABRRRQAUUUUAFFFFAB&#10;XI/EX/kA2H/YXsf/AEoSuurkfiL/AMgGw/7C9j/6UJQB11FFFABRRRQAUUUUAFFFFABRRRQAUUUU&#10;AFFFFABXmPxB/wCSrfDf/r4u/wD0GOvTq8x+IP8AyVb4b/8AXxd/+gx0AenUUUUAFFFFABRRRQAU&#10;UUUAeUeEv+TgfHH/AF6wf+gR16vXlHhL/k4Hxx/16wf+gR16vQAUUUUAFFFFABRRRQAUUUUAFFFF&#10;ABRRRQAUUUUAFFFFABRRRQAUUUUAFFFFABRRRQAUUUUAFFFFABRRRQAUUUUAFFFFABRRRQAUUUUA&#10;FFFFABRRRQAUUUUAFFFFABRRRQAUUUUAFFFFABRRRQAUUUUAFFFFABRRRQAUUUUAFFFFABRRRQAU&#10;UUUAFFFFABRRRQAUUUUAFFFFABRRRQAUUUUAFFFFABRRRQAUUUUAFFFFABRRRQAUUUUAFFFFAHjV&#10;sPEnwh1PUobXQ59a8KXdy11EbQZmtS2MqR6AAe3GcjJq4/7QnhSJ/Lm03XY5R1RraMEf+RK2PEvx&#10;Ut9M12Tw/oOj3niDWYh+9gteEiPozYPPrgcdCQayz4q+L0rCSHwBYJEf4ZL6Pd/6MH8qAKWr/EDx&#10;B490yXRvBfhjUolvYzFLqOoIIo4o2GGIIJGcZ5zn0BNekeEfD0XhTwpp2iRP5gtItrOBjc5JZj+L&#10;EmuFT4t6nodxHF438H3ujW7uE+3Qt50IJ9cD+RJ9q9QgniureO4gkWSGVQ6OhyGUjIIPpQBzGj/8&#10;lK8T/wDXpY/+1a6uuU0f/kpXif8A69LH/wBq11dABRRRQAUUUUAFFFFABRRRQAUUUUAc/wCO/wDk&#10;nnib/sFXX/opqyfhD/ySnQP+uLf+jGrW8d/8k88Tf9gq6/8ARTVk/CH/AJJToH/XFv8A0Y1AHbUU&#10;UUAFeZ+D/wDktvj/AP3LP/0UK9MrzPwf/wAlt8f/AO5Z/wDooUAemUUUUAFFFFABRRRQAUUUUAFF&#10;FFABRRRQAUUUUAFFFFABRRRQAUUUUAFFFFABRRRQAUUUUAFFFFABRRRQAUUUUAFFFFABRRRQAUUU&#10;UAFFFFABRRRQAUUUUAFFFFABRRRQAUUUUAFFFFABRRRQAUUUUAFFFFABRRRQAUUUUAFFFFABRRRQ&#10;AV5D+zn/AMk/1H/sLS/+ioq9eryH9nP/AJJ/qP8A2Fpf/RUVAHr1FFFABXkPiL/k57wl/wBguT/0&#10;G5r16vIfEX/Jz3hL/sFyf+g3NAHr1FFFABRRRQAUUUUAFFFFABRRRQAUUUUAFFFFABXI/EX/AJAN&#10;h/2F7H/0oSuurkfiL/yAbD/sL2P/AKUJQB11FFFABRRRQAUUUUAFFFFABRRRQAUUUUAFFFFABXmP&#10;xB/5Kt8N/wDr4u//AEGOvTq8x+IP/JVvhv8A9fF3/wCgx0AenUUUUAFFFFABRRRQAUUUUAeUeEv+&#10;TgfHH/XrB/6BHXq9eUeEv+TgfHH/AF6wf+gR16vQAUUUUAFFFFABRRRQAUUUUAFFFFABRRRQAUUU&#10;UAFFFFABRRRQAUUUUAFFFFABRRRQAUUUUAFFFFABRRRQAUUUUAFFFFABRRRQAUUUUAFFFFABRRRQ&#10;AUUUUAFFFFABRRRQAUUUUAFFFFABRRRQAUUUUAFFFFABRRRQAUUUUAFFFFABRRRQAUUUUAFFFFAB&#10;RRRQAUUUUAFFFFABRRRQAUUUUAFFFFABRRRQAUUUUAFFFFABRRRQAUUUUAFFFFAHkvwNa2itPElr&#10;csv/AAkK6rKb8PjzGA4B913b/wASfWvWq4XxV8LtH8TakNYtrq70nVx/y+WD7S5Hdh3PuMGsAfC3&#10;xtGNsXxV1UqT/HAxI/Ey0Adr4/n0qDwHrR1loxZtaSKQ5GWYqdoXP8WcY98Vm/CJLpPhToAvAwl8&#10;liN39wyMU/8AHNtYdj8Fbae7gufFfiXVfEbQtuSK6kYRZ9wWY49s16hHGkUSxxoqRoAqqowAB0Ao&#10;A5bR/wDkpXif/r0sf/atdXXJ6P8A8lL8Uf8AXpY/+1a6ygAooooAKKKKACiiigAooooAKKKKAOf8&#10;d/8AJPPE3/YKuv8A0U1ZPwh/5JToH/XFv/RjVreO/wDknnib/sFXX/opqyfhD/ySnQP+uLf+jGoA&#10;7aiiigArzPwf/wAlt8f/AO5Z/wDooV6ZXmfg/wD5Lb4//wByz/8ARQoA9MooooAKKKKACiiigAoo&#10;ooAKKKKACiiigAooooAKKKKACiiigAooooAKKKKACiiigAooooAKKKKACiiigAooooAKKKKACiii&#10;gAooooAKKKKACiiigAooooAKKKKACiiigAooooAKKKKACiiigAooooAKKKKACiiigAooooAKKKKA&#10;CiiigAryH9nP/kn+o/8AYWl/9FRV69XkP7Of/JP9R/7C0v8A6KioA9eooooAK8h8Rf8AJz3hL/sF&#10;yf8AoNzXr1eQ+Iv+TnvCX/YLk/8AQbmgD16iiigAooooAKKKKACiiigAooooAKKKKACiiigArkfi&#10;L/yAbD/sL2P/AKUJXXVyPxF/5ANh/wBhex/9KEoA66iiigAooooAKKKKACiiigAooooAKKKKACii&#10;igArzH4g/wDJVvhv/wBfF3/6DHXp1eY/EH/kq3w3/wCvi7/9BjoA9OooooAKKKKACiiigAooooA8&#10;o8Jf8nA+OP8Ar1g/9Ajr1evKPCX/ACcD44/69YP/AECOvV6ACiiigAooooAKKKKACiiigAooooAK&#10;KKKACiiigAooooAKKKKACiiigAooooAKKKKACiiigAooooAKKKKACiiigAooooAKKKKACiiigAoo&#10;ooAKKKKACiiigAooooAKKKKACiiigAooooAKKKKACiiigAooooAKKKKACiiigAooooAKKKKACiii&#10;gAooooAKKKKACiiigAooooAKKKKACiiigAooooAKKKKACiiigAooooAKKKKACiiigAooooA+bvhD&#10;a+LBo2q614bv1mlt7zy5tKuW/c3K7Qcg9Vfng8Zr1XQ/ix4f1G5bTtWMmgavGdstnqX7vDf7Lngj&#10;06E+lcj+zg2fDWuD/p/B/wDHBXqHiHwloPiq2EGtaZBdhRhHYYdP91hyPwNAGyrK6hlIZTyCDwaW&#10;vI5PgpdaSzN4R8Z6vpKHJEDuXTP/AAErx9QTXonhXTtU0rw3aWWtal/aWoRb/NusEeZl2K9fRSB+&#10;FAGXo/8AyUzxR/16WP8AKWusrk9H/wCSmeKP+vSx/lLXWUAFFFFABRRRQAUUUUAFFFFABRRRQBz/&#10;AI7/AOSeeJv+wVdf+imrJ+EP/JKdA/64t/6Matbx3/yTzxN/2Crr/wBFNWT8If8AklOgf9cW/wDR&#10;jUAdtRRRQAV5n4P/AOS2+P8A/cs//RQr0yvM/B//ACW3x/8A7ln/AOihQB6ZRRRQAUUUUAFFFFAB&#10;RRRQAUUUUAFFFFABRRRQAUUUUAFFFFABRRRQAUUUUAFFFFABRRRQAUUUUAFFFFABRRRQAUUUUAFF&#10;FFABRRRQAUUUUAFFFFABRRRQAUUUUAFFFFABRRRQAUUUUAFFFFABRRRQAUUUUAFFFFABRRRQAUUU&#10;UAFFFFABXkP7Of8AyT/Uf+wtL/6Kir16vIf2c/8Akn+o/wDYWl/9FRUAevUUUUAFeQ+Iv+TnvCX/&#10;AGC5P/QbmvXq8h8Rf8nPeEv+wXJ/6Dc0AevUUUUAFFFFABRRRQAUUUUAFFFFABRRRQAUUUUAFcj8&#10;Rf8AkA2H/YXsf/ShK66uR+Iv/IBsP+wvY/8ApQlAHXUUUUAFFFFABRRRQAUUUUAFFFFABRRRQAUU&#10;UUAFeY/EH/kq3w3/AOvi7/8AQY69OrzH4g/8lW+G/wD18Xf/AKDHQB6dRRRQAUUUUAFFFFABRRRQ&#10;B5R4S/5OB8cf9esH/oEder15R4S/5OB8cf8AXrB/6BHXq9ABRRRQAUUUUAFFFFABRRRQAUUUUAFF&#10;FFABRRRQAUUUUAFFFFABRRRQAUUUUAFFFFABRRRQAUUUUAFFFFABRRRQAUUUUAFFFFABRRRQAUUU&#10;UAFFFFABRRRQAUUUUAFFFFABRRRQAUUUUAFFFFABRRRQAUUUUAFFFFABRRRQAUUUUAFFFFABRRRQ&#10;AUUUUAFFFFABRRRQAUUUUAFFFFABRRRQAUUUUAFFFFABRRRQAUUUUAFFFFABRRRQAUUUUANSOOJd&#10;saKg9FGKdRRQAUUUUAclo/8AyUzxR/16WP8AKWutrktG/wCSm+KP+vSx/lLXW0AFFFFABRRRQAUU&#10;UUAFFFFABRRRQBz/AI7/AOSeeJv+wVdf+imrJ+EP/JKdA/64t/6Matbx3/yTzxN/2Crr/wBFNWT8&#10;If8AklOgf9cW/wDRjUAdtRRRQAV5n4P/AOS2+P8A/cs//RQr0yvM/B//ACW3x/8A7ln/AOihQB6Z&#10;RRRQAUUUUAFFFFABRRRQAUUUUAFFFFABRRRQAUUUUAFFFFABRRRQAUUUUAFFFFABRRRQAUUUUAFF&#10;FFABRRRQAUUUUAFFFFABRRRQAUUUUAFFFFABRRRQAUUUUAFFFFABRRRQAUUUUAFFFFABRRRQAUUU&#10;UAFFFFABRRRQAUUUUAFFFFABXkP7Of8AyT/Uf+wtL/6Kir16vIf2c/8Akn+o/wDYWl/9FRUAevUU&#10;UUAFeQ+Iv+TnvCX/AGC5P/QbmvXq8h8Rf8nPeEv+wXJ/6Dc0AevUUUUAFFFFABRRRQAUUUUAFFFF&#10;ABRRRQAUUUUAFcj8Rf8AkA2H/YXsf/ShK66uR+Iv/IBsP+wvY/8ApQlAHXUUUUAFFFFABRRRQAUU&#10;UUAFFFFABRRRQAUUUUAFeY/EH/kq3w3/AOvi7/8AQY69OrzH4g/8lW+G/wD18Xf/AKDHQB6dRRRQ&#10;AUUUUAFFFFABRRRQB5R4S/5OB8cf9esH/oEder15R4S/5OB8cf8AXrB/6BHXq9ABRRRQAUUUUAFF&#10;FFABRRRQAUUUUAFFFFABRRRQAUUUUAFFFFABRRRQAUUUUAFFFFABRRRQAUUUUAFFFFABRRRQAUUU&#10;UAFFFFABRRRQAUUUUAFFFFABRRRQAUUUUAFFFFABRRRQAUUUUAFFFFABRRRQAUUUUAFFFFABRRRQ&#10;AUUUUAFFFFABRRRQAUUUUAFFFFABRRRQAUUUUAFFFFABRRRQAUUUUAFFFFABRRRQAUUUUAFFFFAB&#10;RRRQAUUUUAFFFFABRRRQByWjf8lN8Uf9elj/AClrra5LRv8Akpvij/r0sf5S11tABRRRQAUUUUAF&#10;FFFABRRRQAUUUUAc/wCO/wDknnib/sFXX/opqyfhD/ySnQP+uLf+jGrW8d/8k88Tf9gq6/8ARTVk&#10;/CH/AJJToH/XFv8A0Y1AHbUUUUAFeZ+D/wDktvj/AP3LP/0UK9MrzPwf/wAlt8f/AO5Z/wDooUAe&#10;mUUUUAFFFFABRRRQAUUUUAFFFFABRRRQAUUUUAFFFFABRRRQAUUUUAFFFFABRRRQAUUUUAFFFFAB&#10;RRRQAUUUUAFFFFABRRRQAUUUUAFFFFABRRRQAUUUUAFFFFABRRRQAUUUUAFFFFABRRRQAUUUUAFF&#10;FFABRRRQAUUUUAFFFFABRRRQAV5D+zn/AMk/1H/sLS/+ioq9eryH9nP/AJJ/qP8A2Fpf/RUVAHr1&#10;FFFABXkPiL/k57wl/wBguT/0G5r16vIfEX/Jz3hL/sFyf+g3NAHr1FFFABRRRQAUUUUAFFFFABRR&#10;RQAUUUUAFFFFABXI/EX/AJANh/2F7H/0oSuurkfiL/yAbD/sL2P/AKUJQB11FFFABRRRQAUUUUAF&#10;FFFABRRRQAUUUUAFFFFABXmPxB/5Kt8N/wDr4u//AEGOvTq8x+IP/JVvhv8A9fF3/wCgx0AenUUU&#10;UAFFFFABRRRQAUUUUAeUeEv+TgfHH/XrB/6BHXq9eUeEv+TgfHH/AF6wf+gR16vQAUUUUAFFFFAB&#10;RRRQAUUUUAFFFFABRRRQAUUUUAFFFFABRRRQAUUUUAFFFFABRRRQAUUUUAFFFFABRRRQAUUUUAFF&#10;FFABRRRQAUUUUAFFFFABRRRQAUUUUAFFFFABRRRQAUUUUAFFFFABRRRQAUUUUAFFFFABRRRQAUUU&#10;UAFFFFABRRRQAUUUUAFFFFABRRRQAUUUUAFFFFABRRRQAUUUUAFFFFABRRRQAUUUUAFFFFABRRRQ&#10;AUUUUAFFFFABRRRQAUUUUAclo3/JTfFH/XpY/wApa62uS0b/AJKb4o/69LH+UtdbQAUUUUAFFFFA&#10;BRRRQAUUUUAFFFFAHP8Ajv8A5J54m/7BV1/6Kasn4Q/8kp0D/ri3/oxq1vHf/JPPE3/YKuv/AEU1&#10;ZPwh/wCSU6B/1xb/ANGNQB21FFFABXmfg/8A5Lb4/wD9yz/9FCvTK8z8H/8AJbfH/wDuWf8A6KFA&#10;HplFFFABRRRQAUUUUAFFFFABRRRQAUUUUAFFFFABRRRQAUUUUAFFFFABRRRQAUUUUAFFFFABRRRQ&#10;AUUUUAFFFFABRRRQAUUUUAFFFFABRRRQAUUUUAFFFFABRRRQAUUUUAFFFFABRRRQAUUUUAFFFFAB&#10;RRRQAUUUUAFFFFABRRRQAUUUUAFeQ/s5/wDJP9R/7C0v/oqKvXq8h/Zz/wCSf6j/ANhaX/0VFQB6&#10;9RRRQAV5D4i/5Oe8Jf8AYLk/9Bua9eryHxF/yc94S/7Bcn/oNzQB69RRRQAUUUUAFFFFABRRRQAU&#10;UUUAFFFFABRRRQAVyPxF/wCQDYf9hex/9KErrq5H4i/8gGw/7C9j/wClCUAddRRRQAUUUUAFFFFA&#10;BRRRQAUUUUAFFFFABRRRQAV5j8Qf+SrfDf8A6+Lv/wBBjr06vMfiD/yVb4b/APXxd/8AoMdAHp1F&#10;FFABRRRQAUUUUAFFFFAHlHhL/k4Hxx/16wf+gR16vXlHhL/k4Hxx/wBesH/oEder0AFFFFABRRRQ&#10;AUUUUAFFFFABRRRQAUUUUAFFFFABRRRQAUUUUAFFFFABRRRQAUUUUAFFFFABRRRQAUUUUAFFFFAB&#10;RRRQAUUUUAFFFFABRRRQAUUUUAFFFFABRRRQAUUUUAFFFFABRRRQAUUUUAFFFFABRRRQAUUUUAFF&#10;FFABRRRQAUUUUAFFFFABRRRQAUUUUAFFFFABRRRQAUUUUAFFFFABRRRQAUUUUAFFFFABRRRQAUUU&#10;UAFFFFABRRRQAUUUUAFFFFAHJaN/yU3xR/16WP8AKWutrktG/wCSm+KP+vSx/lLXW0AFFFFABRRR&#10;QAUUUUAFFFFABRRRQBz/AI7/AOSeeJv+wVdf+imrJ+EP/JKdA/64t/6Matbx3/yTzxN/2Crr/wBF&#10;NWT8If8AklOgf9cW/wDRjUAdtRRRQAV5n4P/AOS2+P8A/cs//RQr0yvM/B//ACW3x/8A7ln/AOih&#10;QB6ZRRRQAUUUUAFFFFABRRRQAUUUUAFFFFABRRRQAUUUUAFFFFABRRRQAUUUUAFFFFABRRRQAUUU&#10;UAFFFFABRRRQAUUUUAFFFFABRRRQAUUUUAFFFFABRRRQAUUUUAFFFFABRRRQAUUUUAFFFFABRRRQ&#10;AUUUUAFFFFABRRRQAUUUUAFFFFABXkP7Of8AyT/Uf+wtL/6Kir16vIf2c/8Akn+o/wDYWl/9FRUA&#10;evUUUUAFeQ+Iv+TnvCX/AGC5P/QbmvXq8h8Rf8nPeEv+wXJ/6Dc0AevUUUUAFFFFABRRRQAUUUUA&#10;FFFFABRRRQAUUUUAFcj8Rf8AkA2H/YXsf/ShK66uR+Iv/IBsP+wvY/8ApQlAHXUUUUAFFFFABRRR&#10;QAUUUUAFFFFABRRRQAUUUUAFeY/EH/kq3w3/AOvi7/8AQY69OrzH4g/8lW+G/wD18Xf/AKDHQB6d&#10;RRRQAUUUUAFFFFABRRRQB5R4S/5OB8cf9esH/oEder15R4S/5OB8cf8AXrB/6BHXq9ABRRRQAUUU&#10;UAFFFFABRRRQAUUUUAFFFFABRRRQAUUUUAFFFFABRRRQAUUUUAFFFFABRRRQAUUUUAFFFFABRRRQ&#10;AUUUUAFFFFABRRRQAUUUUAFFFFABRRRQAUUUUAFFFFABRRRQAUUUUAFFFFABRRRQAUUUUAFFFFAB&#10;RRRQAUUUUAFFFFABRRRQAUUUUAFFFFABRRRQAUUUUAFFFFABRRRQAUUUUAFFFFABRRRQAUUUUAFF&#10;FFABRRRQAUUUUAFFFFABRRRQByWjf8lN8Uf9elj/AClrra5LRv8Akpvij/r0sf5S11tABRRRQAUU&#10;UUAFFFFABRRRQAUUUUAc/wCO/wDknnib/sFXX/opqyfhD/ySnQP+uLf+jGrW8d/8k88Tf9gq6/8A&#10;RTVk/CH/AJJToH/XFv8A0Y1AHbUUUUAFeZ+D/wDktvj/AP3LP/0UK9MrzPwf/wAlt8f/AO5Z/wDo&#10;oUAemUUUUAFFFFABRRRQAUUUUAFFFFABRRRQAUUUUAFFFFABRRRQAUUUUAFFFFABRRRQAUUUUAFF&#10;FFABRRRQAUUUUAFFFFABRRRQAUUUUAFFFFABRRRQAUUUUAFFFFABRRRQAUUUUAFFFFABRRRQAUUU&#10;UAFFFFABRRRQAUUUUAFFFFABRRRQAV5D+zn/AMk/1H/sLS/+ioq9eryH9nP/AJJ/qP8A2Fpf/RUV&#10;AHr1FFFABXkPiL/k57wl/wBguT/0G5r16vIfEX/Jz3hL/sFyf+g3NAHr1FFFABRRRQAUUUUAFFFF&#10;ABRRRQAUUUUAFFFFABXI/EX/AJANh/2F7H/0oSuurkfiL/yAbD/sL2P/AKUJQB11FFFABRRRQAUU&#10;UUAFFFFABRRRQAUUUUAFFFFABXmPxB/5Kt8N/wDr4u//AEGOvTq8x+IP/JVvhv8A9fF3/wCgx0Ae&#10;nUUUUAFFFFABRRRQAUUUUAeUeEv+TgfHH/XrB/6BHXq9eUeEv+TgfHH/AF6wf+gR16vQAUUUUAFF&#10;FFABRRRQAUUUUAFFFFABRRRQAUUUUAFFFFABRRRQAUUUUAFFFFABRRRQAUUUUAFFFFABRRRQAUUU&#10;UAFFFFABRRRQAUUUUAFFFFABRRRQAUUUUAFFFFABRRRQAUUUUAFFFFABRRRQAUUUUAFFFFABRRRQ&#10;AUUUUAFFFFABRRRQAUUUUAFFFFABRRRQAUUUUAFFFFABRRRQAUUUUAFFFFABRRRQAUUUUAFFFFAB&#10;RRRQAUUUUAFFFFABRRRQAUUUUAclo3/JTfFH/XpY/wApa62uS0b/AJKb4o/69LH+UtdbQAUUUUAF&#10;FFFABRRRQAUUUUAFFFFAHP8Ajv8A5J54m/7BV1/6Kasn4Q/8kp0D/ri3/oxq1vHf/JPPE3/YKuv/&#10;AEU1ZPwh/wCSU6B/1xb/ANGNQB21FFFABXmfg/8A5Lb4/wD9yz/9FCvTK8z8H/8AJbfH/wDuWf8A&#10;6KFAHplFFFABRRRQAUUUUAFFFFABRRRQAUUUUAFFFFABRRRQAUUUUAFFFFABRRRQAUUUUAFFFFAB&#10;RRRQAUUUUAFFFFABRRRQAUUUUAFFFFABRRRQAUUUUAFFFFABRRRQAUUUUAFFFFABRRRQAUUUUAFF&#10;FFABRRRQAUUUUAFFFFABRRRQAUUUUAFeQ/s5/wDJP9R/7C0v/oqKvXq8h/Zz/wCSf6j/ANhaX/0V&#10;FQB69RRRQAV5D4i/5Oe8Jf8AYLk/9Bua9eryHxF/yc94S/7Bcn/oNzQB69RRRQAUUUUAFFFFABRR&#10;RQAUUUUAFFFFABRRRQAVyPxF/wCQDYf9hex/9KErrq5H4i/8gGw/7C9j/wClCUAddRRRQAUUUUAF&#10;FFFABRRRQAUUUUAFFFFABRRRQAV5j8Qf+SrfDf8A6+Lv/wBBjr06vMfiD/yVb4b/APXxd/8AoMdA&#10;Hp1FFFABRRRQAUUUUAFFFFAHlHhL/k4Hxx/16wf+gR16vXlHhL/k4Hxx/wBesH/oEder0AFFFFAB&#10;RRRQAUUUUAFFFFABRRRQAUUUUAFFFFABRRRQAUUUUAFFFFABRRRQAUUUUAFFFFABRRRQAUUUUAFF&#10;FFABRRRQAUUUUAFFFFABRRRQAUUUUAFFFFABRRRQAUUUUAFFFFABRRRQAUUUUAFFFFABRRRQAUUU&#10;UAFFFFABRRRQAUUUUAFFFFABRRRQAUUUUAFFFFABRRRQAUUUUAFFFFABRRRQAUUUUAFFFFABRRRQ&#10;AUUUUAFFFFABRRRQAUUUUAFFFFAHJaN/yU3xR/16WP8AKWutrktG/wCSm+KP+vSx/lLXW0AFFFFA&#10;BRRRQAUUUUAFFFFABRRRQBz/AI7/AOSeeJv+wVdf+imrJ+EP/JKdA/64t/6Matbx3/yTzxN/2Crr&#10;/wBFNWT8If8AklOgf9cW/wDRjUAdtRRRQAV5n4P/AOS2+P8A/cs//RQr0yvM/B//ACW3x/8A7ln/&#10;AOihQB6ZRRRQAUUUUAFFFFABRRRQAUUUUAFFFFABRRRQAUUUUAFFFFABRRRQAUUUUAFFFFABRRRQ&#10;AUUUUAFFFFABRRRQAUUUUAFFFFABRRRQAUUUUAFFFFABRRRQAUUUUAFFFFABRRRQAUUUUAFFFFAB&#10;RRRQAUUUUAFFFFABRRRQAUUUUAFFFFABXkP7Of8AyT/Uf+wtL/6Kir16vIf2c/8Akn+o/wDYWl/9&#10;FRUAevUUUUAFeQ+Iv+TnvCX/AGC5P/QbmvXq8h8Rf8nPeEv+wXJ/6Dc0AevUUUUAFFFFABRRRQAU&#10;UUUAFFFFABRRRQAUUUUAFcj8Rf8AkA2H/YXsf/ShK66uR+Iv/IBsP+wvY/8ApQlAHXUUUUAFFFFA&#10;BRRRQAUUUUAFFFFABRRRQAUUUUAFeY/EH/kq3w3/AOvi7/8AQY69OrzH4g/8lW+G/wD18Xf/AKDH&#10;QB6dRRRQAUUUUAFFFFABRRRQB5R4S/5OB8cf9esH/oEder15R4S/5OB8cf8AXrB/6BHXq9ABRRRQ&#10;AUUUUAFFFFABRRRQAUUUUAFFFFABRRRQAUUUUAFFFFABRRRQAUUUUAFFFFABRRRQAUUUUAFFFFAB&#10;RRRQAUUUUAFFFFABRRRQAUUUUAFFFFABRRRQAUUUUAFFFFABRRRQAUUUUAFFFFABRRRQAUUUUAFF&#10;FFABRRRQAUUUUAFFFFABRRRQAUUUUAFFFFABRRRQAUUUUAFFFFABRRRQAUUUUAFFFFABRRRQAUUU&#10;UAFFFFABRRRQAUUUUAFFFFABRRRQByWjf8lN8Uf9elj/AClrra5LRv8Akpvij/r0sf5S11tABRRR&#10;QAUUUUAFFFFABRRRQAUUUUAc/wCO/wDknnib/sFXX/opqyfhD/ySnQP+uLf+jGrW8d/8k88Tf9gq&#10;6/8ARTVk/CH/AJJToH/XFv8A0Y1AHbUUUUAFeZ+D/wDktvj/AP3LP/0UK9MrzPwf/wAlt8f/AO5Z&#10;/wDooUAemUUUUAFFFFABRRRQAUUUUAFFFFABRRRQAUUUUAFFFFABRRRQAUUUUAFFFFABRRRQAUUU&#10;UAFFFFABRRRQAUUUUAFFFFABRRRQAUUUUAFFFFABRRRQAUUUUAFFFFABRRRQAUUUUAFFFFABRRRQ&#10;AUUUUAFFFFABRRRQAUUUUAFFFFABRRRQAV5D+zn/AMk/1H/sLS/+ioq9eryH9nP/AJJ/qP8A2Fpf&#10;/RUVAHr1FFFABXkPiL/k57wl/wBguT/0G5r16vIfEX/Jz3hL/sFyf+g3NAHr1FFFABRRRQAUUUUA&#10;FFFFABRRRQAUUUUAFFFFABXI/EX/AJANh/2F7H/0oSuurkfiL/yAbD/sL2P/AKUJQB11FFFABRRR&#10;QAUUUUAFFFFABRRRQAUUUUAFFFFABXmPxB/5Kt8N/wDr4u//AEGOvTq8x+IP/JVvhv8A9fF3/wCg&#10;x0AenUUUUAFFFFABRRRQAUUUUAeUeEv+TgfHH/XrB/6BHXq9eUeEv+TgfHH/AF6wf+gR16vQAUUU&#10;UAFFFFABRRRQAUUUUAFFFFABRRRQAUUUUAFFFFABRRRQAUUUUAFFFFABRRRQAUUUUAFFFFABRRRQ&#10;AUUUUAFFFFABRRRQAUUUUAFFFFABRRRQAUUUUAFFFFABRRRQAUUUUAFFFFABRRRQAUUUUAFFFFAB&#10;RRRQAUUUUAFFFFABRRRQAUUUUAFFFFABRRRQAUUUUAFFFFABRRRQAUUUUAFFFFABRRRQAUUUUAFF&#10;FFABRRRQAUUUUAFFFFABRRRQAUUUUAclo3/JTfFH/XpY/wApa62uS0b/AJKb4o/69LH+UtdbQAUU&#10;UUAFFFFABRRRQAUUUUAFFFFAHP8Ajv8A5J54m/7BV1/6Kasn4Q/8kp0D/ri3/oxq1vHf/JPPE3/Y&#10;Kuv/AEU1ZPwh/wCSU6B/1xb/ANGNQB21FFFABXmfg/8A5Lb4/wD9yz/9FCvTK8z8H/8AJbfH/wDu&#10;Wf8A6KFAHplFFFABRRRQAUUUUAFFFFABRRRQAUUUUAFFFFABRRRQAUUUUAFFFFABRRRQAUUUUAFF&#10;FFABRRRQAUUUUAFFFFABRRRQAUUUUAFFFFABRRRQAUUUUAFFFFABRRRQAUUUUAFFFFABRRRQAUUU&#10;UAFFFFABRRRQAUUUUAFFFFABRRRQAUUUUAFeQ/s5/wDJP9R/7C0v/oqKvXq8h/Zz/wCSf6j/ANha&#10;X/0VFQB69RRRQAV5D4i/5Oe8Jf8AYLk/9Bua9eryHxF/yc94S/7Bcn/oNzQB69RRRQAUUUUAFFFF&#10;ABRRRQAUUUUAFFFFABRRRQAVyPxF/wCQDYf9hex/9KErrq5H4i/8gGw/7C9j/wClCUAddRRRQAUU&#10;UUAFFFFABRRRQAUUUUAFFFFABRRRQAV5j8Qf+SrfDf8A6+Lv/wBBjr06vMfiD/yVb4b/APXxd/8A&#10;oMdAHp1FFFABRRRQAUUUUAFFFFAHlHhL/k4Hxx/16wf+gR16vXlHhL/k4Hxx/wBesH/oEder0AFF&#10;FFABRRRQAUUUUAFFFFABRRRQAUUUUAFFFFABRRRQAUUUUAFFFFABRRRQAUUUUAFFFFABRRRQAUUU&#10;UAFFFFABRRRQAUUUUAFFFFABRRRQAUUUUAFFFFABRRRQAUUUUAFFFFABRRRQAUUUUAFFFFABRRRQ&#10;AUUUUAFFFFABRRRQAUUUUAFFFFABRRRQAUUUUAFFFFABRRRQAUUUUAFFFFABRRRQAUUUUAFFFFAB&#10;RRRQAUUUUAFFFFABRRRQAUUUUAFFFFAHJaN/yU3xR/16WP8AKWutrktG/wCSm+KP+vSx/lLXW0AF&#10;FFFABRRRQAUUUUAFFFFABRRRQBz/AI7/AOSeeJv+wVdf+imrJ+EP/JKdA/64t/6Matbx3/yTzxN/&#10;2Crr/wBFNWT8If8AklOgf9cW/wDRjUAdtRRRQAV5n4P/AOS2+P8A/cs//RQr0yvM/B//ACW3x/8A&#10;7ln/AOihQB6ZRRRQAUUUUAFFFFABRRRQAUUUUAFFFFABRRRQAUUUUAFFFFABRRRQAUUUUAFFFFAB&#10;RRRQAUUUUAFFFFABRRRQAUUUUAFFFFABRRRQAUUUUAFFFFABRRRQAUUUUAFFFFABRRRQAUUUUAFF&#10;FFABRRRQAUUUUAFFFFABRRRQAUUUUAFFFFABXkP7Of8AyT/Uf+wtL/6Kir16vIf2c/8Akn+o/wDY&#10;Wl/9FRUAevUUUUAFeQ+Iv+TnvCX/AGC5P/QbmvXq8h8Rf8nPeEv+wXJ/6Dc0AevUUUUAFFFFABRR&#10;RQAUUUUAFFFFABRRRQAUUUUAFcj8Rf8AkA2H/YXsf/ShK66uR+Iv/IBsP+wvY/8ApQlAHXUUUUAF&#10;FFFABRRRQAUUUUAFFFFABRRRQAUUUUAFeY/EH/kq3w3/AOvi7/8AQY69OrzH4g/8lW+G/wD18Xf/&#10;AKDHQB6dRRRQAUUUUAFFFFABRRRQB5R4S/5OB8cf9esH/oEder15R4S/5OB8cf8AXrB/6BHXq9AB&#10;RRRQAUUUUAFFFFABRRRQAUUUUAFFFFABRRRQAUUUUAFFFFABRRRQAUUUUAFFFFABRRRQAUUUUAFF&#10;FFABRRRQAUUUUAFFFFABRRRQAUUUUAFFFFABRRRQAUUUUAFFFFABRRRQAUUUUAFFFFABRRRQAUUU&#10;UAFFFFABRRRQAUUUUAFFFFABRRRQAUUUUAFFFFABRRRQAUUUUAFFFFABRRRQAUUUUAFFFFABRRRQ&#10;AUUUUAFFFFABRRRQAUUUUAFFFFABRRRQByWjf8lN8Uf9elj/AClrra5LRv8Akpvij/r0sf5S11tA&#10;BRRRQAUUUUAFFFFABRRRQAUUUUAc/wCO/wDknnib/sFXX/opqyfhD/ySnQP+uLf+jGrW8d/8k88T&#10;f9gq6/8ARTVk/CH/AJJToH/XFv8A0Y1AHbUUUUAFeZ+D/wDktvj/AP3LP/0UK9MrzPwf/wAlt8f/&#10;AO5Z/wDooUAemUUUUAFFFFABRRRQAUUUUAFFFFABRRRQAUUUUAFFFFABRRRQAUUUUAFFFFABRRRQ&#10;AUUUUAFFFFABRRRQAUUUUAFFFFABRRRQAUUUUAFFFFABRRRQAUUUUAFFFFABRRRQAUUUUAFFFFAB&#10;RRRQAUUUUAFFFFABRRRQAUUUUAFFFFABRRRQAV5D+zn/AMk/1H/sLS/+ioq9eryH9nP/AJJ/qP8A&#10;2Fpf/RUVAHr1FFFABXkPiL/k57wl/wBguT/0G5r16vIfEX/Jz3hL/sFyf+g3NAHr1FFFABRRRQAU&#10;UUUAFFFFABRRRQAUUUUAFFFFABXI/EX/AJANh/2F7H/0oSuurkfiL/yAbD/sL2P/AKUJQB11FFFA&#10;BRRRQAUUUUAFFFFABRRRQAUUUUAFFFFABXmPxB/5Kt8N/wDr4u//AEGOvTq8x+IP/JVvhv8A9fF3&#10;/wCgx0AenUUUUAFFFFABRRRQAUUUUAeUeEv+TgfHH/XrB/6BHXq9eUeEv+TgfHH/AF6wf+gR16vQ&#10;AUUUUAFFFFABRRRQAUUUUAFFFFABRRRQAUUUUAFFFFABRRRQAUUUUAFFFFABRRRQAUUUUAFFFFAB&#10;RRRQAUUUUAFFFFABRRRQAUUUUAFFFFABRRRQAUUUUAFFFFABRRRQAUUUUAFFFFABRRRQAUUUUAFF&#10;FFABRRRQAUUUUAFFFFABRRRQAUUUUAFFFFABRRRQAUUUUAFFFFABRRRQAUUUUAFFFFABRRRQAUUU&#10;UAFFFFABRRRQAUUUUAFFFFABRRRQAUUUUAclo3/JTfFH/XpY/wApa62uS0b/AJKb4o/69LH+Utdb&#10;QAUUUUAFFFFABRRRQAUUUUAFFFFAHP8Ajv8A5J54m/7BV1/6Kasn4Q/8kp0D/ri3/oxq1vHf/JPP&#10;E3/YKuv/AEU1ZPwh/wCSU6B/1xb/ANGNQB21FFFABXmfg/8A5Lb4/wD9yz/9FCvTK8z8H/8AJbfH&#10;/wDuWf8A6KFAHplFFFABRRRQAUUUUAFFFFABRRRQAUUUUAFFFFABRRRQAUUUUAFFFFABRRRQAUUU&#10;UAFFFFABRRRQAUUUUAFFFFABRRRQAUUUUAFFFFABRRRQAUUUUAFFFFABRRRQAUUUUAFFFFABRRRQ&#10;AUUUUAFFFFABRRRQAUUUUAFFFFABRRRQAUUUUAFeQ/s5/wDJP9R/7C0v/oqKvXq8h/Zz/wCSf6j/&#10;ANhaX/0VFQB69RRRQAV5D4i/5Oe8Jf8AYLk/9Bua9eryHxF/yc94S/7Bcn/oNzQB69RRRQAUUUUA&#10;FFFFABRRRQAUUUUAFFFFABRRRQAVyPxF/wCQDYf9hex/9KErrq5H4i/8gGw/7C9j/wClCUAddRRR&#10;QAUUUUAFFFFABRRRQAUUUUAFFFFABRRRQAV5j8Qf+SrfDf8A6+Lv/wBBjr06vMfiD/yVb4b/APXx&#10;d/8AoMdAHp1FFFABRRRQAUUUUAFFFFAHlHhL/k4Hxx/16wf+gR16vXlHhL/k4Hxx/wBesH/oEder&#10;0AFFFFABRRRQAUUUUAFFFFABRRRQAUUUUAFFFFABRRRQAUUUUAFFFFABRRRQAUUUUAFFFFABRRRQ&#10;AUUUUAFFFFABRRRQAUUUUAFFFFABRRRQAUUUUAFFFFABRRRQAUUUUAFFFFABRRRQAUUUUAFFFFAB&#10;RRRQAUUUUAFFFFABRRRQAUUUUAFFFFABRRRQAUUUUAFFFFABRRRQAUUUUAFFFFABRRRQAUUUUAFF&#10;FFABRRRQAUUUUAFFFFABRRRQAUUUUAFFFFAHJaN/yU3xR/16WP8AKWutrktG/wCSm+KP+vSx/lLX&#10;W0AFFFFABRRRQAUUUUAFFFFABRRRQBz/AI7/AOSeeJv+wVdf+imrJ+EP/JKdA/64t/6Matbx3/yT&#10;zxN/2Crr/wBFNWT8If8AklOgf9cW/wDRjUAdtRRRQAV5n4P/AOS2+P8A/cs//RQr0yvM/B//ACW3&#10;x/8A7ln/AOihQB6ZRRRQAUUUUAFFFFABRRRQAUUUUAFFFFABRRRQAUUUUAFFFFABRRRQAUUUUAFF&#10;FFABRRRQAUUUUAFFFFABRRRQAUUUUAFFFFABRRRQAUUUUAFFFFABRRRQAUUUUAFFFFABRRRQAUUU&#10;UAFFFFABRRRQAUUUUAFFFFABRRRQAUUUUAFFFFABXkP7Of8AyT/Uf+wtL/6Kir16vIf2c/8Akn+o&#10;/wDYWl/9FRUAevUUUUAFeQ+Iv+TnvCX/AGC5P/QbmvXq8h8Rf8nPeEv+wXJ/6Dc0AevUUUUAFFFF&#10;ABRRRQAUUUUAFFFFABRRRQAUUUUAFcj8Rf8AkA2H/YXsf/ShK66uR+Iv/IBsP+wvY/8ApQlAHXUU&#10;UUAFFFFABRRRQAUUUUAFFFFABRRRQAUUUUAFeY/EH/kq3w3/AOvi7/8AQY69OrzH4g/8lW+G/wD1&#10;8Xf/AKDHQB6dRRRQAUUUUAFFFFABRRRQB5R4S/5OB8cf9esH/oEder15R4S/5OB8cf8AXrB/6BHX&#10;q9ABRRRQAUUUUAFFFFABRRRQAUUUUAFFFFABRRRQAUUUUAFFFFABRRRQAUUUUAFFFFABRRRQAUUU&#10;UAFFFFABRRRQAUUUUAFFFFABRRRQAUUUUAFFFFABRRRQAUUUUAFFFFABRRRQAUUUUAFFFFABRRRQ&#10;AUUUUAFFFFABRRRQAUUUUAFFFFABRRRQAUUUUAFFFFABRRRQAUUUUAFFFFABRRRQAUUUUAFFFFAB&#10;RRRQAUUUUAFFFFABRRRQAUUUUAFFFFABRRRQByWjf8lN8Uf9elj/AClrra5LRv8Akpvij/r0sf5S&#10;11tABRRRQAUUUUAFFFFABRRRQAUUUUAc/wCO/wDknnib/sFXX/opqyfhD/ySnQP+uLf+jGrW8d/8&#10;k88Tf9gq6/8ARTVk/CH/AJJToH/XFv8A0Y1AHbUUUUAFeZ+D/wDktvj/AP3LP/0UK9MrzPwf/wAl&#10;t8f/AO5Z/wDooUAemUUUUAFFFFABRRRQAUUUUAFFFFABRRRQAUUUUAFFFFABRRRQAUUUUAFFFFAB&#10;RRRQAUUUUAFFFFABRRRQAUUUUAFFFFABRRRQAUUUUAFFFFABRRRQAUUUUAFFFFABRRRQAUUUUAFF&#10;FFABRRRQAUUUUAFFFFABRRRQAUUUUAFFFFABRRRQAV5D+zn/AMk/1H/sLS/+ioq9eryH9nP/AJJ/&#10;qP8A2Fpf/RUVAHr1FFFABXkPiL/k57wl/wBguT/0G5r16vIfEX/Jz3hL/sFyf+g3NAHr1FFFABRR&#10;RQAUUUUAFFFFABRRRQAUUUUAFFFFABXI/EX/AJANh/2F7H/0oSuurkfiJ/yAbD/sL2P/AKUJQB11&#10;FFFABRRRQAUUUUAFFFFABRRRQAUUUUAFFFFABXmPxB/5Kt8N/wDr4u//AEGOvTq8x+IP/JVvhv8A&#10;9fF3/wCgx0AenUUUUAFFFFABRRRQAUUUUAeUeEv+TgfHH/XrB/6BHXq9eUeEv+TgfHH/AF6wf+gR&#10;16vQAUUUUAFFFFABRRRQAUUUUAFFFFABRRRQAUUUUAFFFFABRRRQAUUUUAFFFFABRRRQAUUUUAFF&#10;FFABRRRQAUUUUAFFFFABRRRQAUUUUAFFFFABRRRQAUUUUAFFFFABRRRQAUUUUAFFFFABRRRQAUUU&#10;UAFFFFABRRRQAUUUUAFFFFABRRRQAUUUUAFFFFABRRRQAUUUUAFFFFABRRRQAUUUUAFFFFABRRRQ&#10;AUUUUAFFFFABRRRQAUUUUAFFFFABRRRQAUUUUAclo3/JTfFH/XpY/wApa62uS0b/AJKb4o/69LH+&#10;UtdbQAUUUUAFFFFABRRRQAUUUUAFFFFAHP8Ajv8A5J54m/7BV1/6Kasn4Q/8kp0D/ri3/oxq1vHf&#10;/JPPE3/YKuv/AEU1ZPwi/wCSU6B/1wb/ANGNQB21FFFABXmfg/8A5Lb8QP8Acs//AEUK9MrzTwgP&#10;+L1/EA/7Fl/6KoA9LooooAKKKKACiiigAooooAKKKKACiiigAooooAKKKKACiiigAooooAKKKKAC&#10;iiigAooooAKKKKACiiigAooooAKKKKACiiigAooooAKKKKACiiigAooooAKKKKACiiigAooooAKK&#10;KKACiiigAooooAKKKKACiiigAooooAKKKKACiiigAryH9nP/AJJ/qP8A2Fpf/RUVevV5F+zqMeAd&#10;SHpq8v8A6KioA9dooooAK8h8Rf8AJz3hL/sFyf8AoNzXr1eQ+Iv+TnfCP/YLk/8AQbmgD16iiigA&#10;ooooAKKKKACiiigAooooAKKKKACiiigArkviJ/yAbD/sL2P/AKUJW/qOrWekpbvfS+THPMIVcg7Q&#10;xzjceig4xk9yKw/H67tDsB/1F7D/ANKEoA6qiiigAooooAKKKKACiiigAooooAKKKKACiiigArzL&#10;4g/8lV+G/wD18Xf/AKDHXpteZ/EAf8XU+G//AF8Xn/oEdAHplFFFABRRRQAUUUUAFFFFAHlHhL/k&#10;4Hxx/wBesH/oEder15R4S/5OB8cf9esH/oEder0AFFFFABRRRQAUUUUAFFFFABRRRQAUUUUAFFFF&#10;ABRRRQAUUUUAFFFFABRRRQAUUUUAFFFFABRRRQAUUUUAFFFFABRRRQAUUUUAFFFFABRRRQAUUUUA&#10;FFFFABRRRQAUUUUAFFFFABRRRQAUUUUAFFFFABRRRQAUUUUAFFFFABRRRQAUUUUAFFFFABRRRQAU&#10;UUUAFFFFABRRRQAUUUUAFFFFABRRRQAUUUUAFFFFABRRRQAUUUUAFFFFABRRRQAUUUUAFFFFAHJa&#10;N/yU3xR/16WP8pa62uS0b/kpvij/AK9LH+UtdbQAUUUUAFFFFABRRRQAUUUUAFFFFAHP+O/+SeeJ&#10;v+wVdf8AopqyfhF/ySnw/wD9cG/9Datbx3/yTzxN/wBgq6/9FNWT8Iv+SU+H/wDrg3/obUARN8Zv&#10;h8rFT4ijyDji2mP8kpP+Fz/D7/oYk/8AAWb/AOIrtjaWzHLW8R+qCj7HajpbQ/8AfAoA5rRPiV4Q&#10;8RapFpmla1HcXkoYxxeVIpbAJONygdAT+FcLD4z8P+DvjN44fXtQ+yLcrZCE+RJJu2wjP3FOMZHW&#10;vYkijjOUjRT0yFArzTwzaWt38bPHzXFtBMyR2IUyRhiuYRnGfoPyFAF7/hdvw8/6GH/ySuP/AI3R&#10;/wALt+Hn/Qw/+SVx/wDG67M6NpZ66bZn6wL/AIU3+w9J/wCgXZf+A6f4UAcd/wALt+Hn/Qw/+SVx&#10;/wDG6P8Ahdvw8/6GH/ySuP8A43XY/wBh6R/0CrH/AMB0/wAKP7D0j/oFWP8A4Dp/hQBx3/C7fh5/&#10;0MP/AJJXH/xuj/hdvw8/6GH/AMkrj/43XY/2HpH/AECrH/wHT/Cj+w9I/wCgVY/+A6f4UAcd/wAL&#10;t+Hn/Qw/+SVx/wDG6P8Ahdvw8/6GH/ySuP8A43XY/wBh6R/0CrH/AMB0/wAKP7D0j/oFWP8A4Dp/&#10;hQBx3/C7fh5/0MP/AJJXH/xuj/hdvw8/6GH/AMkrj/43XY/2HpH/AECrH/wHT/Cj+w9I/wCgVY/+&#10;A6f4UAcd/wALt+Hn/Qw/+SVx/wDG6P8Ahdvw8/6GH/ySuP8A43XY/wBh6R/0CrH/AMB0/wAKP7D0&#10;j/oFWP8A4Dp/hQBx3/C7fh5/0MP/AJJXH/xuj/hdvw8/6GH/AMkrj/43XY/2HpH/AECrH/wHT/Cj&#10;+w9I/wCgVY/+A6f4UAcd/wALt+Hn/Qw/+SVx/wDG6P8Ahdvw8/6GH/ySuP8A43XY/wBh6R/0CrH/&#10;AMB0/wAKP7D0j/oFWP8A4Dp/hQBx3/C7fh5/0MP/AJJXH/xuj/hdvw8/6GH/AMkrj/43XY/2HpH/&#10;AECrH/wHT/Cj+w9I/wCgVY/+A6f4UAcd/wALt+Hn/Qw/+SVx/wDG6P8Ahdvw8/6GH/ySuP8A43XY&#10;/wBh6R/0CrH/AMB0/wAKP7D0j/oFWP8A4Dp/hQBx3/C7fh5/0MP/AJJXH/xuj/hdvw8/6GH/AMkr&#10;j/43XY/2HpH/AECrH/wHT/Cj+w9I/wCgVY/+A6f4UAcd/wALt+Hn/Qw/+SVx/wDG6P8Ahdvw8/6G&#10;H/ySuP8A43XY/wBh6R/0CrH/AMB0/wAKP7D0j/oFWP8A4Dp/hQBx3/C7fh5/0MP/AJJXH/xuj/hd&#10;vw8/6GH/AMkrj/43XY/2HpH/AECrH/wHT/Cj+w9I/wCgVY/+A6f4UAcd/wALt+Hn/Qw/+SVx/wDG&#10;6P8Ahdvw8/6GH/ySuP8A43XY/wBh6R/0CrH/AMB0/wAKP7D0j/oFWP8A4Dp/hQBx3/C7fh5/0MP/&#10;AJJXH/xuj/hdvw8/6GH/AMkrj/43XY/2HpH/AECrH/wHT/Cj+w9I/wCgVY/+A6f4UAcd/wALt+Hn&#10;/Qw/+SVx/wDG6P8Ahdvw8/6GH/ySuP8A43XY/wBh6R/0CrH/AMB0/wAKP7D0j/oFWP8A4Dp/hQBx&#10;3/C7fh5/0MP/AJJXH/xuj/hdvw8/6GH/AMkrj/43XY/2HpH/AECrH/wHT/Cj+w9I/wCgVY/+A6f4&#10;UAcd/wALt+Hn/Qw/+SVx/wDG6P8Ahdvw8/6GH/ySuP8A43XY/wBh6R/0CrH/AMB0/wAKP7D0j/oF&#10;WP8A4Dp/hQBx3/C7fh5/0MP/AJJXH/xuj/hdvw8/6GH/AMkrj/43XY/2HpH/AECrH/wHT/Cj+w9I&#10;/wCgVY/+A6f4UAcd/wALt+Hn/Qw/+SVx/wDG6P8Ahdvw8/6GH/ySuP8A43XY/wBh6R/0CrH/AMB0&#10;/wAKP7D0j/oFWP8A4Dp/hQBx3/C7fh5/0MP/AJJXH/xuj/hdvw8/6GH/AMkrj/43XY/2HpH/AECr&#10;H/wHT/Cj+w9I/wCgVY/+A6f4UAcd/wALt+Hn/Qw/+SVx/wDG6P8Ahdvw8/6GH/ySuP8A43XY/wBh&#10;6R/0CrH/AMB0/wAKP7D0j/oFWP8A4Dp/hQBx3/C7fh5/0MP/AJJXH/xuj/hdvw8/6GH/AMkrj/43&#10;XY/2HpH/AECrH/wHT/Cj+w9I/wCgVY/+A6f4UAcd/wALt+Hn/Qw/+SVx/wDG6P8Ahdvw8/6GH/yS&#10;uP8A43XY/wBh6R/0CrH/AMB0/wAKP7D0j/oFWP8A4Dp/hQBx3/C7fh5/0MP/AJJXH/xuj/hdvw8/&#10;6GH/AMkrj/43XY/2HpH/AECrH/wHT/Cj+w9I/wCgVY/+A6f4UAcd/wALt+Hn/Qw/+SVx/wDG6P8A&#10;hdvw8/6GH/ySuP8A43XY/wBh6R/0CrH/AMB0/wAKP7D0j/oFWP8A4Dp/hQBx3/C7fh5/0MP/AJJX&#10;H/xuj/hdvw8/6GH/AMkrj/43XY/2HpH/AECrH/wHT/Cj+w9I/wCgVY/+A6f4UAcd/wALt+Hn/Qw/&#10;+SVx/wDG6P8Ahdvw8/6GH/ySuP8A43XY/wBh6R/0CrH/AMB0/wAKP7D0j/oFWP8A4Dp/hQBx3/C7&#10;fh5/0MP/AJJXH/xuj/hdvw8/6GH/AMkrj/43XY/2HpH/AECrH/wHT/Cj+w9I/wCgVY/+A6f4UAcd&#10;/wALt+Hn/Qw/+SVx/wDG6P8Ahdvw8/6GH/ySuP8A43XY/wBh6R/0CrH/AMB0/wAKP7D0j/oFWP8A&#10;4Dp/hQBx3/C7fh5/0MP/AJJXH/xuj/hdvw8/6GH/AMkrj/43XY/2HpH/AECrH/wHT/Cj+w9I/wCg&#10;VY/+A6f4UAcd/wALt+Hn/Qw/+SVx/wDG6P8Ahdvw8/6GH/ySuP8A43XY/wBh6R/0CrH/AMB0/wAK&#10;P7D0j/oFWP8A4Dp/hQBx3/C7fh5/0MP/AJJXH/xuj/hdvw8/6GH/AMkrj/43XY/2HpH/AEC7H/wH&#10;T/Cj+xNJHTS7L/wHT/CgDjv+F2/Dz/oYf/JK4/8AjdcB8GPH/hbwz4T1G01jVo7SeXU5Z0Ro3JKG&#10;OMA8A9wfyr3MaTpo6afaD6Qr/hXlv7PUcb+BNUBRCP7YlwNvH+qioA9E8O+LdC8WQTTaHqKXiQMF&#10;l2qylSemQwB9fyq7q2rWOh6XcanqVwLezt13SylSdozjoASeSOlW0jSMEIirnk7RjNKyq6lXUMpG&#10;CCMg0AcKPjL8P26eIo/xt5h/7JXDt4l0fxT+0d4VvdEvlvLeOwlid1VlAYR3Bx8wB6EfnXtq2tuv&#10;3beIfRBXk3iBUT9pzwiEVV/4lcnAGP4bmgD1+iiigAooooAKKKKACiiigAooooAKKKKACiiigDmN&#10;V8Y+D1a70rVNWsSRmK4t5Tn6gjFefa7400bTLex0dNZjv9M/tC1ltrnzNz26JMrNHKTyQFBKt1wM&#10;HkZPs3lpnOxcnviuU+IVrbXXhy3trmGOWCbUrKOSN1yGVrhAR+OaAJz8QvCK9dfs/wDvo/4VGfiT&#10;4NHXxDZ/99H/AApsFw/hK6h07UCZdFlYR2d6/Jtz0WGUnt0CufYHnBPVeWn9xfyoA5b/AIWX4M/6&#10;GGz/ADP+FH/Cy/Bn/Qw2f5n/AArqPKj/AOea/lR5Uf8AzzX8qAOX/wCFl+DP+hhs/wAz/hR/wsvw&#10;Z/0MNn+Z/wAK6jyo/wDnmv5UeVH/AM81/KgDl/8AhZfgz/oYbP8AM/4Uf8LL8Gf9DDZ/mf8ACuo8&#10;qP8A55r+VHlR/wDPNfyoA5f/AIWX4M/6GGz/ADP+FL/wsrwYf+Zhs/8Avo/4V0/lR/8APNfypfLj&#10;/uL+VAGLpnjLw7rF4lpp2r21xcOCVjRuTgZP6CsXUvi54F0nUrnTr3XVjuraQxTItrM+1wcEZVCD&#10;g8cGu1CqOigfQV5Z8L9OsbrXPHstxZ280n/CRXC7pIlY4DHjn6n86ANT/hdvw8/6GH/ySuP/AI3R&#10;/wALt+Hn/Qw/+SVx/wDG67L+xdKPXTLL/vwv+FZlxoFhp9xJfWmk2ssch3XNusCkk/30GPvYHK/x&#10;fXqAYH/C7fh5/wBDD/5JXH/xuuU1jxr4e8Z/FXwCNA1D7Z9kuLkzfuZI9u5E2/fUZ+63T0r1qDTd&#10;HnhSaCxsXjcZVkhQgj8q8/8AG9pa2nxW+HJt7aKEvPeBjGgXOETGcfU/nQB6jRRRQAUUUUAFFFFA&#10;BRRRQB5R4S/5OB8cf9esH/oEder15R4S/wCTgfHH/XrB/wCgR16vQAUUUUAFFFFABRRRQAUUUUAF&#10;FFFABRRRQAUUUUAFFFFABRRRQAUUUUAFFFFABRRRQAUUUUAFFFFABRRRQAUUUUAFFFFABRRRQAUU&#10;UUAFFFFABRRRQAUUUUAFFFFABRRRQAUUUUAFFFFABRRRQAUUUUAFFFFABRRRQAUUUUAFFFFABRRR&#10;QAUUUUAFFFFABRRRQAUUUUAFFFFABRRRQAUUUUAFFFFABRRRQAUUUUAFFFFABRRRQAUUUUAFFFFA&#10;BRRRQAUUUUAclo3/ACU3xR/16WP8pa62uS0b/kpvij/r0sf5S11tABRRRQAUUUUAFFFFABRRRQAU&#10;UUUAc/47/wCSeeJv+wVdf+imrJ+EP/JKdA/64N/6Matbx3/yTzxN/wBgq6/9FNWT8If+SU6B/wBc&#10;G/8ARjUAdtRRRQAV5p4QP/F7PiAP9iy/9FV6XXmfg/8A5Lb8QP8Acs//AEUKAPTKKKKACiiigAoo&#10;ooAKKKKACiiigAooooAKKKKACiiigAooooAKKKKACiiigAooooAKKKKACiiigAooooAKKKKACiii&#10;gAooooAKKKKACiiigAooooAKKKKACiiigAooooAKKKKACiiigAooooAKKKKACiiigAooooAKKKKA&#10;CiiigAooooAK8h/Z1OfAOpH/AKi8v/oqKvXq8h/Zz/5J/qP/AGFpf/RUVAHr1FFFABXkPiL/AJOd&#10;8I/9guT/ANBua9eryHxF/wAnPeEv+wXJ/wCg3NAHr1FFFABRRRQAUUUUAFFFFABRRRQAUUV5t8St&#10;d1yXW9F8FeGrkWeoavvea77wQqCSV9yA3v8ALgdaAPQri9tLT/j5uoYc/wDPSQL/ADot760u/wDj&#10;2uoJsdfLkDfyrzO1+AnhMHzdUuNT1S5YDzJZ7kjce5G3B/MmluvgH4OfD2L6lp86/clguSSp9fmB&#10;/TFAHqVcr4/ONEsD/wBRex/9KErmvh5quv6R4v1TwF4ivDqMlnbi7sb5h80kGVGGJ5J+YeuCGGSA&#10;K6T4g/8AICsf+wvY/wDpQlAHUSxRzRtHKiujdVYZBp9FFABRRRQAUUUUAFFFFABRRRQAV5B8Or66&#10;0zXvHl06LLpi+IbgT7FPmQ/Mf3n+0uOo6jGeeRXr9eafCj/kMePv+xjuf/QjQB6THIksayRurxuA&#10;yspyCD3Bp1c5OsvhaZ7m3RpdEdi08CjLWZPWRB/zz7svbqOMiugiljniSWJ1eN1DK6nIYHoQaAM6&#10;a3l065kvbNWeCQlrm1QZJPeRP9r1HfqOevB+Op45/if8NJoXDxvNdsrL0IKR16hXlXjmzjt/i/8A&#10;D6ePeBPPdFowfkDBUywHYnPPrgd85APVaKKKACiiigAooooAKKKKAPKPCX/JwPjj/r1g/wDQI69X&#10;ryjwl/ycD44/69YP/QI69XoAKKKKACiiigAooooAKKKKACiiigAooooAKKKKACiiigAooooAKKKK&#10;ACiiigAooooAKKKKACiiigAooooAKKKKACiiigAooooAKKKKACiiigAooooAKKKKACiiigAooooA&#10;KKKKACiiigAooooAKKKKACiiigAooooAKKKKACiiigAooooAKKKKACiiigAooooAKKKKACiiigAo&#10;oooAKKKKACiiigAooooAKKKKACiiigAooooAKKKKACiiigAooooAKKKKAOS0b/kpvij/AK9LH+Ut&#10;dbXJaN/yU3xR/wBelj/KWutoAKKKKACiiigAooooAKKKKACiiigDn/Hf/JPPE3/YKuv/AEU1ZPwi&#10;/wCSU6B/1wb/ANDatbx3/wAk88Tf9gq6/wDRTVk/CL/klPh//rg3/obUAa/iO78TJNZ2nhvTrSR5&#10;mJnvr6T9zbqPVFId2PQY49TXM6jf+PfBto+r6ld6br+kwZlvY4bY29xDHnkxfMVYKDn5uSF6967X&#10;XHuV0O9WxuobW+khaK0mnYBFnYbY85B/iK8YOfQ1w/gGz8XadoGpw+JLK6mmNsBBa3uppdy3UwDm&#10;Qhs7URsxqEJ4wcnkkgHoVpdwX9lBeWsqy29xGssUi9HRhkEfUGvOvCH/ACW34gf7ll/6KFdR4C0W&#10;68O+BNG0q9dmure2HnBiCUY/MUyOCFJ2gjqBXL+EP+S2/ED/AK52X/ooUAel0UUUAFFFFABRRRQA&#10;UUUUAFFFFABRRRQAUUUUAFFFFABRRRQAUUUUAFFFFABRRRQAUUUUAFFFFABRRRQAUUUUAFFFFABR&#10;RRQAUUUUAFFFFABRRRQAUUUUAFFFFABRRRQAUUUUAFFFFABRRRQAUUUUAFFFFABRRRQAUUUUAFFF&#10;FABRRRQAV5D+zp/yIGpf9haX/wBFRV69XkP7On/Igal/2F5f/RUVAHb+LfEt3pElhpWjWkd5r2qM&#10;62cUxKxIqDLyyMOiqCOByc4FV9C07x1Bqa3Gt+INKureXmaygsSog4OBFJuDHnu4PArJ8TXkXhb4&#10;saL4j1OfytJv9PfSDMw/d283meYpY9g2MZ7bcnjkReGvhrd+HPGsetQ3dvMjz3r3Vwxfz7iOXY0a&#10;vztYqwYk8DocZ5AB6VXkPiL/AJOe8I/9guT/ANBua9F8Ow67EmpnXbmKZpNQmeyWMAeVa5AjU4Ay&#10;cAnJyeeTXnXiL/k53wj/ANguT/0G5oA9eooooAKKKKACiiigAooooAKKKKACvOPiRoOuJrWi+M/D&#10;Vst5qOkb0lsz1nhcYIX1IBb35yORXo9Yet+MfDvhu5jt9Y1a2sppU3okpILLnGfzFAHEW/x68LKT&#10;Dq1pqmlXacSQ3FtnafTjn8wKfcfHnwhkR6dHqWpXDD5Ire1ILH0+bH8jXQv8SPAdwu2TxFpki+jv&#10;n+Yrnde+L3h3Q9T0W20abTbu1vbkR3s0cm37LHlRvIA54LH/AIDQBJ8P9H1/U/GGq+O/EVkdOlvb&#10;dbSysWOWjhypy3cHKjrg5LcDiui+IP8AyArH/sL2P/pQlXtG8aeG/EN61lpGsWt5cpGZGjibJCgg&#10;E/mR+dUPiF/yArH/ALC9j/6UJQB1lFFFABRRRQAUUUUAFFFFABRRRQAV4j4B8Vw+HvG/jC11SB4d&#10;Nv8AxDcRxah/yzSfe37uQ/w5GME8dffHt1eC2MGo6hovxJ0my06G6XUPEc9t5skgVbYs/Msmf4V4&#10;PygkEdO4APdTcQDrNH/30K57afDEjXVnmbQJGLTQRjd9kYnl0A/5Z5zuXt1HcV59H8OvFkcKRjwv&#10;8MGCKFDNaXBY47k45Nen+FtNuNJ8NWdjd2mm2s8Stvh0xWW3UlifkDc85yc9yaANQXELQpMs0Zic&#10;Aq4YbWB6EHvXnHjp45fix8OEV1YiW9YhTkgeWmD+lWfG3h+/t9Kxo+m6JqFj54le01i3aWK0zu3S&#10;RhecfNyB05I6mvLfE/hzX7Hxf4R36LoEU128xtk8JStZSTBVUnMrjAwDkEdiwyMigD6UorxKTRPG&#10;R+54d8Zf+Fog/qa9G8B22pWnh4w6pZalaXInYlNR1Jb6RhgYIkB6e3GMH1zQB09HeuR+JNnrWo+C&#10;ruz8PR3j6pI8fkm1uRAyYYEkuSOMA8Zyf1HXUAFFFFABRRRQB5R4S/5OB8cf9esH/oEder15R4S/&#10;5OB8cf8AXrB/6BHXq9ABRRRQAUUUUAFFFFABRRRQAUUUUAFFFFABRRRQAUUUUAFFFFABRRRQAUUU&#10;UAFFFFABRRRQAUUUUAFFFFABRRRQAUUUUAFFFFABRRRQAUUUUAFFFFABRRRQAUUUUAFFFFABRRRQ&#10;AUUUUAFFFFABRRRQAUUUUAFFFFABRRRQAUUUUAFFFFABRRRQAUUUUAFFFFABRRRQAUUUUAFFFFAB&#10;RRRQAUUUUAFFFFABRRRQAUUUUAFFFFABRRRQAUUUUAFFFFABRRRQByWjf8lN8Uf9elj/AClrra5L&#10;Rv8Akpvij/r0sf5S11tABRRRQAUUUUAFFFFABRRRQAUUUUAc/wCO/wDknnib/sFXX/opqyfhF/yS&#10;nQP+uDf+jGrW8d/8k88Tf9gq6/8ARTVk/CH/AJJToH/XBv8A0Y1AHTazoel+IdNk0/V7GG8tX6xy&#10;rnBwRlT1VsE4IwRng1i+H/hx4S8L6iNQ0fSFguwhjWVppJSqnqF3scfUc8n1rqqKACvM/CH/ACW3&#10;4gf7ll/6KFemV5n4P/5Lb8QP9yz/APRQoA9MooooAKKKKACiiigAooooAKKKKACiiigAooooAKKK&#10;KACiiigAooooAKKKKACiiigAooooAKKKKACiiigAooooAKKKKACiiigAooooAKKKKACiiigAoooo&#10;AKKKKACiiigAooooAKKKKACiiigAooooAKKKKACiiigAooooAKKKKACiiigAryH9nT/kQNR/7C0v&#10;/oqKvXq8h/Z0/wCRA1H/ALC0v/oqKgD1a+sLPU7OSzv7SC7tZMb4Z4xIjYIIyp4OCAfwqxRRQAV5&#10;D4i/5Oe8Jf8AYLk/9Bua9eryHxF/yc94S/7Bcn/oNzQB69RRRQAUUUUAFFFFABRRRQAUUUUAFcp4&#10;4+H2i+O9PEOoRmK7iUi3vIx+8i9v9pfY/p1rq6KAPDNIstF8E3kPh/x94T0cQuwSz1+OzQwz+glJ&#10;HyN6n8xgbivxN8NeHLTxX8P49P0nT4ba/wBTVJlt4FVJ4y8PBxwRgn8DXs+p6XY6zp8thqVrFdWs&#10;ow8Ui5B/wPvXkFx8G9bsvF3h6bS9ZW48PaXfpdRWl5K3mWw8xWdU4ORhBjkf1oA9R0vwn4e0S8a7&#10;0rRbGyuGQxmS3gVCVJBI47cD8qy/iH/yAbH/ALC9j/6UJXW1yfxCGdCsP+wvY/8ApQlAHWUUUUAF&#10;FFFABRRRQAUUUUAFFFFABXmXwp+bV/H6MAVPiK54PT7xr02vM/hP/wAhrx//ANjFcf8AoRoA7V52&#10;0Nx5xLaYzYWTr9mJ7N/se/8AD0PHTXzTXRZEZHUMrDBBGQRWGsj+HJVilYvo7EKkjHJtD2DE9Y/Q&#10;n7vAPHIAN6vJ/F2nrp3xd+H/AJMrC1lnuyltgbYm2LuK+gORx0BBx1r1ivM/iB/yVT4b/wDXxef+&#10;gR0AemUUUUAFFFFABRRRQAUUUUAeUeEv+TgfHH/XrB/6BHXq9eUeEv8Ak4Hxx/16wf8AoEder0AF&#10;FFFABRRRQAUUUUAFFFFABRRRQAUUUUAFFFFABRRRQAUUUUAFFFFABRRRQAUUUUAFFFFABRRRQAUU&#10;UUAFFFFABRRRQAUUUUAFFFFABRRRQAUUUUAFFFFABRRRQAUUUUAFFFFABRRRQAUUUUAFFFFABRRR&#10;QAUUUUAFFFFABRRRQAUUUUAFFFFABRRRQAUUUUAFFFFABRRRQAUUUUAFFFFABRRRQAUUUUAFFFFA&#10;BRRRQAUUUUAFFFFABRRRQAUUUUAFFFFAHJaN/wAlN8Uf9elj/KWutrktG/5Kb4o/69LH+UtdbQAU&#10;UUUAFFFFABRRRQAUUUUAFFFFAHP+O/8Aknnib/sFXX/opqyfhF/ySnQP+uDf+jGrW8d/8k88Tf8A&#10;YKuv/RTVk/CL/klPh/8A64N/6G1AHbUVwUnizx+JGEfwydo8naza7bgkdsjBx+dN/wCEt+IP/RMT&#10;/wCD63/woA7+vNvCC4+NXxBP+xY/rFW7ofiDxZf6pHb6v4Hk0u0YHddjVIJwhAyMquDyeOM9RXn0&#10;niLXNA+NHjU6L4Yl13z0sxKsM/lGLEK4JO09cn8qAPbaK8tPxK8cD/mlWof+B3/2qk/4WX44/wCi&#10;Vaj/AOBv/wBqoA9Toryv/hZnjj/olWo/+Bh/+NUf8LM8cf8ARKtR/wDAw/8AxqgD1SivK/8AhZnj&#10;j/olWo/+Bh/+NUf8LM8cf9Eq1H/wMP8A8aoA9Uoryv8A4WZ44/6JVqP/AIGH/wCNUf8ACzPHH/RK&#10;tR/8DD/8aoA9Uoryv/hZnjj/AKJVqP8A4GH/AONUf8LM8cf9Eq1H/wADD/8AGqAPVKK8r/4WZ44/&#10;6JVqP/gYf/jVH/CzPHH/AESrUf8AwMP/AMaoA9Uoryv/AIWZ44/6JVqP/gYf/jVH/CzPHH/RKtR/&#10;8DD/APGqAPVKK8r/AOFmeOP+iVaj/wCBh/8AjVH/AAszxx/0SrUf/Aw//GqAPVKK8r/4WZ44/wCi&#10;Vaj/AOBh/wDjVH/CzPHH/RKtR/8AAw//ABqgD1SivK/+FmeOP+iVaj/4GH/41R/wszxx/wBEq1H/&#10;AMDD/wDGqAPVKK8r/wCFmeOP+iVaj/4GH/41R/wszxx/0SrUf/Aw/wDxqgD1SivK/wDhZnjj/olW&#10;o/8AgYf/AI1R/wALM8cf9Eq1H/wMP/xqgD1SivK/+FmeOP8AolWo/wDgYf8A41R/wszxx/0SrUf/&#10;AAMP/wAaoA9Uoryv/hZnjj/olWo/+Bh/+NUf8LM8cf8ARKtR/wDAw/8AxqgD1SivK/8AhZnjj/ol&#10;Wo/+Bh/+NUf8LM8cf9Eq1H/wMP8A8aoA9Uoryv8A4WZ44/6JVqP/AIGH/wCNUf8ACzPHH/RKtR/8&#10;DD/8aoA9Uoryv/hZnjj/AKJVqP8A4GH/AONUf8LM8cf9Eq1H/wADD/8AGqAPVKK8r/4WZ44/6JVq&#10;P/gYf/jVH/CzPHH/AESrUf8AwMP/AMaoA9Uoryv/AIWZ44/6JVqP/gYf/jVH/CzPHH/RKtR/8DD/&#10;APGqAPVKK8r/AOFmeOP+iVaj/wCBh/8AjVH/AAszxx/0SrUf/Aw//GqAPVKK8r/4WZ44/wCiVaj/&#10;AOBh/wDjVH/CzPHH/RKtR/8AAw//ABqgD1SivK/+FmeOP+iVaj/4GH/41R/wszxx/wBEq1H/AMDD&#10;/wDGqAPVKK8r/wCFmeOP+iVaj/4GH/41R/wszxx/0SrUf/Aw/wDxqgD1SivK/wDhZnjj/olWo/8A&#10;gYf/AI1R/wALM8cf9Eq1H/wMP/xqgD1SivK/+FmeOP8AolWo/wDgYf8A41R/wszxx/0SrUf/AAMP&#10;/wAaoA9Uoryv/hZnjj/olWo/+Bh/+NUf8LM8cf8ARKtR/wDAw/8AxqgD1SivK/8AhZnjj/olWo/+&#10;Bh/+NUf8LM8cf9Eq1H/wMP8A8aoA9Uoryv8A4WZ44/6JVqP/AIGH/wCNUf8ACzPHH/RKtR/8DD/8&#10;aoA9Uoryv/hZnjj/AKJVqP8A4GH/AONUf8LM8cf9Eq1H/wADD/8AGqAPVKK8r/4WZ44/6JVqP/gY&#10;f/jVH/CzPHH/AESrUf8AwMP/AMaoA9Uoryv/AIWZ44/6JVqP/gYf/jVH/CzPHH/RKtR/8DD/APGq&#10;APVKK8r/AOFmeOP+iVaj/wCBh/8AjVH/AAszxx/0SrUf/Aw//GqAPVKK8r/4WZ44/wCiVaj/AOBn&#10;/wBqpR8S/HB/5pVqP/gb/wDaqAPU68i/Z2GPAepj01eX/wBFRVcHxH8cn/mld/8Ajfj/AON1x/wX&#10;13xPp/hHUI9J8Hvq8T6nI8kw1CK3COY48ptfngAHPv7UAfQNFYnhzU9b1O2nfW/DraLMjgRxm8ju&#10;PMXHXKdOexq/qtzeWel3Fxp+ntqF2i5itVlWIyt6bm4Ue/8APpQBcryHxF/yc74R/wCwXJ/6Bc10&#10;A8WfED+L4ZMPprtuf6VxJ1HV9S/aN8Kza1oR0a4WwlVYDdpcbl8u4O7KcDkkY9qAPdKKKKACiiig&#10;AooooAKKKKACiiigAooooAKKKKAMjxDqt3ounpf22nyX0MUgN1HEf3iw4O50X+Ig4O3jIzjnisXx&#10;deWuq+FtLvbKZJ7WbVLCSORDkMpuI+at3niDxFb308Nv4LvLqFHKxzpfWyiQf3sM4IH1Ga818W3H&#10;iDw/jUrfwpd2OhyX9vc31o1zBKPNWVWDQqjkhnIAYYIJ5wDkkA9worjLLxlrmpWEN9Y+C7y4tp0D&#10;xyR6jaEMD0x+8qU+JvFPbwBfn/uI2n/xygDrqK5D/hJ/FX/RP7//AMGVp/8AHKP+En8Vf9E/v/8A&#10;wZWn/wAcoA6+iuQ/4SfxV/0T+/8A/Blaf/HKP+En8Vf9E/v/APwZWn/xygDr6K5D/hJ/FX/RP7//&#10;AMGVp/8AHKP+En8Vf9E/v/8AwZWn/wAcoA6+iuQ/4SfxV/0T+/8A/Blaf/HKP+En8Vf9E/v/APwZ&#10;Wn/xygDr68o+F98LXxL45hmiZYZvEdwqT5G3eXPyN3GeMHoSccHGe30rWtcvb5Ib7wpd6dCQSbiS&#10;8gkVfQYRyefp3rzHT7rxh4M17xbbJ4ButZs9V1Se6SRLgKjRuxwOFYHIxxwR0IoA9upGVXUq6hlY&#10;YIIyCK8jsfiD4+tIGhk+GepTorfui9386p2Vj5fzEdM4BxjOTkm1/wALL8b/APRKtR/8Df8A7VQB&#10;3kKNobeSSW0wn92xOTbf7J/2PQ/w9Dx04r4gDPxU+G//AF8Xn/oEdRf8LI8cHj/hVV/z634/+NVy&#10;j614g1X4r+B49Z8NTaHbQT3H2SOWXzC2UXcA2BwNq4GON3pigD3yiiigAooooAKKKKACiiigDyjw&#10;l/ycD44/69YP/QI69Xryjwl/ycD44/69YP8A0COvV6ACiiigAooooAKKKKACiiigAooooAKKKKAC&#10;iiigAooooAKKKKACiiigAooooAKKKKACiiigAooooAKKKKACiiigAooooAKKKKACiiigAooooAKK&#10;KKACiiigAooooAKKKKACiiigAooooAKKKKACiiigAooooAKKKKACiiigAooooAKKKKACiiigAooo&#10;oAKKKKACiiigAooooAKKKKACiiigAooooAKKKKACiiigAooooAKKKKACiiigAooooAKKKKACiiig&#10;DktG/wCSm+KP+vSx/lLXW1yWjf8AJTfFH/XpY/ylrraACiiigAooooAKKKKACiiigAooooA5/wAd&#10;/wDJPPE3/YKuv/RTVk/CL/klPh//AK4N/wChtWt47/5J54m/7BV1/wCimrJ+EP8AySnQP+uLf+jG&#10;oA7aiiigArzfwi2fjV8Qf9yw/SGvSK8z8H/8lt+IH+5Zf+ihQB6ZRRRQAUUUUAFFFFABRRRQAUUU&#10;UAFFFFABRRRQAUUUUAFFFFABRRRQAUUUUAFFFFABRRRQAUUUUAFFFFABRRRQAUUUUAFFFFABRRRQ&#10;AUUUUAFFFFABRRRQAUUUUAFFFFABRRRQAUUUUAFFFFABRRRQAUUUUAFFFFABRRRQAUUUUAFFFFAB&#10;Xkf7PB3eBNUPrrEp/wDIUVeuV5D+zp/yIGpf9haX/wBFRUAevUUUUAFeReIv+TnPCI/6hcv/AKBc&#10;167XkPiL/k57wl/2C5P/AEG5oA9eooooAKKKKACiiigAooooAKKKKACiiigAooooAK5jx2+zRbE+&#10;urWI/wDJhK6eqWp6Xa6vbxQXis0cU8dwoDY+dGDLn6EA0Ac1eaffeEtUk1XRLaS60q6l3ahpkQyy&#10;Ox5nhHrz8y9+o5znsqKKACiiigAooooAKKKKACiiigAooooAKKKKACvNPH5x8VPhv/18Xn/oEdel&#10;15l8QT/xdX4b/wDXxd/+gx0Aem0UUUAFFFFABRRRQAUUUUAeUeEv+TgfHH/XrB/6BHXq9eUeEv8A&#10;k4Hxx/16wf8AoEder0AFFFFABRRRQAUUUUAFFFFABRRRQAUUUUAFFFFABRRRQAUUUUAFFFFABRRR&#10;QAUUUUAFFFFABRRRQAUUUUAFFFFABRRRQAUUUUAFFFFABRRRQAUUUUAFFFFABRRRQAUUUUAFFFFA&#10;BRRRQAUUUUAFFFFABRRRQAUUUUAFFFFABRRRQAUUUUAFFFFABRRRQAUUUUAFFFFABRRRQAUUUUAF&#10;FFFABRRRQAUUUUAFFFFABRRRQAUUUUAFFFFABRRRQAUUUUAFFFFAHJaN/wAlN8Uf9elj/KWutrkt&#10;G/5Kb4o/69LH+UtdbQAUUUUAFFFFABRRRQAUUUUAFFFFAHP+O/8Aknnib/sFXX/opqyfhD/ySnQP&#10;+uLf+jGrW8d/8k88Tf8AYKuv/RTVk/CH/klOgf8AXFv/AEY1AHbUUUUAFeZ+D/8Aktvj/wD3LP8A&#10;9FCvTK8z8H/8lt8f/wC5Z/8AooUAemUUUUAFFFFABRRRQAUUUUAFFFFABRRRQAUUUUAFFFFABRRR&#10;QAUUUUAFFFFABRRRQAUUUUAFFFFABRRRQAUUUUAFFFFABRRRQAUUUUAFFFFABRRRQAUUUUAFFFFA&#10;BRRRQAUUUUAFFFFABRRRQAUUUUAFFFFABRRRQAUUUUAFFFFABRRRQAV5D+zn/wAk/wBR/wCwtL/6&#10;Kir16vIf2c/+Sf6j/wBhaX/0VFQB69RRRQAV5D4i/wCTnvCX/YLk/wDQbmvXq8h8Rf8AJz3hL/sF&#10;yf8AoNzQB69RRRQAUUUUAFFFFABRRRQAUUUUAFFFFABRRRQAUUUUAFFFFABRRRQAUUUUAFFFFABR&#10;RRQAUUUUAFFFFABXmPxB/wCSrfDf/r4u/wD0GOvTq8x+IP8AyVb4b/8AXxd/+gx0AenUUUUAFFFF&#10;ABRRRQAUUUUAeUeEv+TgfHH/AF6wf+gR16vXlHhL/k4Hxx/16wf+gR16vQAUUUUAFFFFABRRRQAU&#10;UUUAFFFFABRRRQAUUUUAFFFFABRRRQAUUUUAFFFFABRRRQAUUUUAFFFFABRRRQAUUUUAFFFFABRR&#10;RQAUUUUAFFFFABRRRQAUUUUAFFFFABRRRQAUUUUAFFFFABRRRQAUUUUAFFFFABRRRQAUUUUAFFFF&#10;ABRRRQAUUUUAFFFFABRRRQAUUUUAFFFFABRRRQAUUUUAFFFFABRRRQAUUUUAFFFFABRRRQAUUUUA&#10;FFFFABRRRQAUUUUAclo3/JTfFH/XpY/ylrra5LRv+Sm+KP8Ar0sf5S11tABRRRQAUUUUAFFFFABR&#10;RRQAUUUUAc/47/5J54m/7BV1/wCimrJ+EP8AySnQP+uLf+jGrW8d/wDJPPE3/YKuv/RTVk/CH/kl&#10;Ogf9cW/9GNQB21FFFABXmfg//ktvj/8A3LP/ANFCvTK8z8H/APJbfH/+5Z/+ihQB6ZRRRQAUUUUA&#10;FFFFABRRRQAUUUUAFFFFABRRRQAUUUUAFFFFABRRRQAUUUUAFFFFABRRRQAUUUUAFFFFABRRRQAU&#10;UUUAFFFFABRRRQAUUUUAFFFFABRRRQAUUUUAFFFFABRRRQAUUUUAFFFFABRRRQAUUUUAFFFFABRR&#10;RQAUUUUAFFFFABXkP7Of/JP9R/7C0v8A6Kir16vIf2c/+Sf6j/2Fpf8A0VFQB69RRRQAV5D4i/5O&#10;e8Jf9guT/wBBua9eryHxF/yc94S/7Bcn/oNzQB69RRRQAUUUUAFFFFABRRRQAUUUUAFFFFABRRRQ&#10;AUUUUAFFFFABRRRQAUUUUAFFFFABRRRQAUUUUAFFFFABXmPxB/5Kt8N/+vi7/wDQY69OrzH4g/8A&#10;JVvhv/18Xf8A6DHQB6dRRRQAUUUUAFFFFABRRRQB5R4S/wCTgfHH/XrB/wCgR16vXlHhL/k4Hxx/&#10;16wf+gR16vQAUUUUAFFFFABRRRQAUUUUAFFFFABRRRQAUUUUAFFFFABRRRQAUUUUAFFFFABRRRQA&#10;UUUUAFFFFABRRRQAUUUUAFFFFABRRRQAUUUUAFFFFABRRRQAUUUUAFFFFABRRRQAUUUUAFFFFABR&#10;RRQAUUUUAFFFFABRRRQAUUUUAFFFFABRRRQAUUUUAFFFFABRRRQAUUUUAFFFFABRRRQAUUUUAFFF&#10;FABRRRQAUUUUAFFFFABRRRQAUUUUAFFFFABRRRQAUUUUAclo3/JTfFH/AF6WP8pa62uS0b/kpvij&#10;/r0sf5S11tABRRRQAUUUUAFFFFABRRRQAUUUUAc/47/5J54m/wCwVdf+imrJ+EP/ACSnQP8Ari3/&#10;AKMatbx3/wAk88Tf9gq6/wDRTVk/CL/klXh//rg3/obUAdtRRRQAV5n4P/5Lb8QP9yz/APRQr0yv&#10;NPCA/wCL2fEA/wCxZf8AoqgD0uiiigAooooAKKKKACiiigAooooAKKKKACiiigAooooAKKKKACii&#10;igAooooAKKKKACiiigAooooAKKKKACiiigAooooAKKKKACiiigAooooAKKKKACiiigAooooAKKKK&#10;ACiiigAooooAKKKKACiiigAooooAKKKKACiiigAooooAKKKKACvIf2c/+Sf6j/2Fpf8A0VFXr1eR&#10;fs6jHgHUh/1F5f8A0VFQB67RRRQAV5D4i/5Oe8Jf9guT/wBBua9eryHxF/yc74R/7Bcn/oNzQB69&#10;RRRQAUUUUAFFFFABRRRQAUUUUAFFFFABRRRQAUUUUAFFFFABRRRQAUUUUAFFFFABRRRQAUUUUAFF&#10;FFABXmPxB/5Kt8N/+vi7/wDQY69OrzH4g/8AJVvhv/18Xf8A6DHQB6dRRRQAUUUUAFFFFABRRRQB&#10;5R4S/wCTgfHH/XrB/wCgR16vXlPhL/k4Dxx/17W//oEderUAFFFFABRRRQAUUUUAFFFFABRRRQAU&#10;UUUAFFFIrKwJUg4ODg96AForM0vVv7SvNWt/JMf9n3f2YsTnzP3aSbvb7+PwrToAKKKKACiiigAo&#10;oooAKKKKACiiigAooooAKKKKACiiigAooooAKKKKACiiigAooooAKKKKACiiigAooooAKKKKACii&#10;igAooooAKKKKACiiigAooooAKKKKACiiigAooooAKKKKACiiigAooooAKKKKACiiigAooooAKKKK&#10;ACiiigAooooAKKKKACiiigAooooAKKKKACiiigAooooAKKKKACiiigDktG/5Kb4o/wCvSx/lLXW1&#10;yWjf8lN8Uf8AXpY/ylrraACiiigAooooAKKKKACiiigAooooA5/x3/yTzxN/2Crr/wBFNWX8JRj4&#10;V+H/APr3P/obVqeO/wDknnib/sFXX/opq8m8B/BXwp4i8D6Vq98+ofarqIvJ5c4C53EcDb7UAe80&#10;V5Of2efBZ/5basP+3hf/AIik/wCGePBf/PfVv/AhP/iKAPWa858JgD40/EH/AHNP/wDRNZw/Z68F&#10;D/lpqh+tyv8A8TXNaJ8HvCepeOvFOiSrfC20gWnkstx87GWNnbccY4wMYA79aAPfKK8nP7PPgs/8&#10;tdVH/bwv/wARSf8ADPHgv/nvq3/gQn/xFAHrNFeTf8M8eC/+e+r/APgQn/xFH/DPHgv/AJ76v/4E&#10;J/8AEUAes0V5N/wzx4L/AOe+r/8AgQn/AMRR/wAM8eC/+e+r/wDgQn/xFAHrNFeTf8M8eC/+e+r/&#10;APgQn/xFH/DPHgv/AJ76v/4EJ/8AEUAes0V5N/wzx4L/AOe+r/8AgQn/AMRR/wAM8eC/+e+r/wDg&#10;Qn/xFAHrNFeTf8M8eC/+e+r/APgQn/xFH/DPHgv/AJ76v/4EJ/8AEUAes0V5N/wzx4L/AOe+r/8A&#10;gQn/AMRR/wAM8eC/+e+r/wDgQn/xFAHrNFeTf8M8eC/+e+r/APgQn/xFH/DPHgv/AJ76v/4EJ/8A&#10;EUAes0V5N/wzx4L/AOe+r/8AgQn/AMRR/wAM8eC/+e+r/wDgQn/xFAHrNFeTf8M8eC/+e+r/APgQ&#10;n/xFH/DPHgv/AJ76v/4EJ/8AEUAes0V5N/wzx4L/AOe+r/8AgQn/AMRR/wAM8eC/+e+r/wDgQn/x&#10;FAHrNFeTf8M8eC/+e+r/APgQn/xFH/DPHgv/AJ76v/4EJ/8AEUAes0V5N/wzx4L/AOe+r/8AgQn/&#10;AMRR/wAM8eC/+e+r/wDgQn/xFAHrNFeTf8M8eC/+e+r/APgQn/xFH/DPHgv/AJ76v/4EJ/8AEUAe&#10;s0V5N/wzx4L/AOe+r/8AgQn/AMRR/wAM8eC/+e+r/wDgQn/xFAHrNFeTf8M8eC/+e+r/APgQn/xF&#10;H/DPHgv/AJ76v/4EJ/8AEUAes0V5N/wzx4L/AOe+r/8AgQn/AMRR/wAM8eC/+e+r/wDgQn/xFAHr&#10;NFeTf8M8eC/+e+r/APgQn/xFH/DPHgv/AJ76v/4EJ/8AEUAes0V5N/wzx4L/AOe+r/8AgQn/AMRR&#10;/wAM8eC/+e+r/wDgQn/xFAHrNFeTf8M8eC/+e+r/APgQn/xFH/DPHgv/AJ76v/4EJ/8AEUAes0V5&#10;N/wzx4L/AOe+r/8AgQn/AMRR/wAM8eC/+e+r/wDgQn/xFAHrNFeTf8M8eC/+e+r/APgQn/xFH/DP&#10;Hgv/AJ76v/4EJ/8AEUAes0V5N/wzx4L/AOe+r/8AgQn/AMRR/wAM8eC/+e+r/wDgQn/xFAHrNFeT&#10;f8M8eC/+e+r/APgQn/xFH/DPHgv/AJ76v/4EJ/8AEUAes0V5N/wzx4L/AOe+r/8AgQn/AMRR/wAM&#10;8eC/+e+r/wDgQn/xFAHrNFeTf8M8eC/+e+r/APgQn/xFH/DPHgv/AJ76v/4EJ/8AEUAes0V5N/wz&#10;x4L/AOe+r/8AgQn/AMRR/wAM8eC/+e+r/wDgQn/xFAHrNFeTf8M8eC/+e+r/APgQn/xFH/DPHgv/&#10;AJ76v/4EJ/8AEUAes0V5N/wzx4L/AOe+r/8AgQn/AMRR/wAM8eC/+e+r/wDgQn/xFAHrNFeTf8M8&#10;eC/+e+r/APgQn/xFH/DPHgv/AJ76v/4EJ/8AEUAes0V5N/wzx4L/AOe+r/8AgQn/AMRR/wAM8eC/&#10;+e+r/wDgQn/xFAHrNFeTf8M8eC/+e+r/APgQn/xFH/DPHgv/AJ76v/4EJ/8AEUAes0V5N/wzx4L/&#10;AOe+r/8AgQn/AMRR/wAM8eC/+e+rf+BCf/EUAes15J+z0NvgfVl9NZmH/kOKpB+z14KH/LTVD9bl&#10;f/iaw/CfwV8I6/o813c/b0kjvbm3xFcDG2OZ0U8qecKM+/5UAe50V5Of2efBZ/5baqP+3hf/AIik&#10;/wCGePBf/PfVv/AhP/iKAPWa8i8RD/jJvwif+oZL/wCgXNTD9nnwUP8Alrqp/wC3hf8A4iuZsfBe&#10;leB/2hfC2n6Q1wYZrOadvPkDHcY517AcYUUAe+0UUUAFFFFABRRRQAUUUUAFFFFABRRRQAUUUUAF&#10;FFFABRRRQAUUUUAFFFFABRRRQAUUUUAFFFFABRRRQAV5j8Qf+SrfDf8A6+Lv/wBBjr06vMfiD/yV&#10;b4b/APXxd/8AoMdAHp1FFFABRRRQAUUUUAFFFFAHlfhIf8X+8c/9e1t/6AleqV4PN4F0fx18c/GF&#10;vq7XXl20Nu6CGQJkmKMc8GtW6+AvgyzuDJNJqgs3wN4uF/ct7/L90+vY9eOgB7HRXk//AAzz4L/5&#10;7at/4EL/APEUn/DPHgv/AJ7at/4EJ/8AEUAes0V88eOPhbpHgS/8Naxotxdrv1e2t2WWXcVOWbcC&#10;AP7v4Y969z1Tw/YaxLHJd/atyLtXybuWEY9wjAH8aANSiuZPgLQj/wBBL/waXP8A8cpP+EB0L/qJ&#10;f+DS5/8AjlAHT0VzH/CA6F/1Ev8AwaXP/wAco/4QHQv+ol/4NLn/AOOUAdPRXMf8IDoX/US/8Glz&#10;/wDHKP8AhAdC/wCol/4NLn/45QB09Fcx/wAIDoX/AFEv/Bpc/wDxyl/4QHQvTUv/AAaXP/xygDpq&#10;43UdPvPCWpXOv6PHLc6bcN5up6YnLbu88I/v92XgMORyBm6PAehjp/aX/g0uf/jlSL4K0ZOn9o/+&#10;DO5/+OUAVfBV9Z6pc+JL+wnjuLWfU1aOWM5DD7LBXV143F4Rj0XXdf1LT4r640e1v/Ku9Mt7uZX2&#10;mCFzNHtYF3Bckg8sOnI57fT/AAv4Z1ayt9RsLi9uLaZRJFKmp3BVh24L/ofoaAOtopMYpaACiiig&#10;AooooAKKKKACiiigAooooAKKKKACiiigAooooAKKKKACiiigAooooAKKKKACiiigAooooAKKKKAC&#10;iiigAooooAKKKKACiiigAooooAKKKKACiiigAooooAKKKKACiiigAooooAKKKKACiiigAooooAKK&#10;KKACiiigAooooAKKKKACiiigAooooAKKKKACiiigAooooAKKKKACiiigDktG/wCSm+KP+vSx/lLX&#10;W1yWjf8AJTfFH/XpY/ylrraACiiigAooooAKKKKACiiigAooooA5/wAd/wDJPPE3/YKuv/RTVlfC&#10;M5+FXh//AK4N/wChtWr47/5J54m/7BV1/wCimrJ+EX/JKdA/64N/6G1AHbUUUUAFef8AhL/kr3xF&#10;/wC4b/6IavQK8/8ACX/JXviL/wBw3/0Q1AHoFFFFABRRRQAUUUUAFFFFABRRRQAUUUUAFFFFABRR&#10;RQAUUUUAFFFFABRRRQAUUUUAFFFFABRRRQAUUUUAFFFFABRRRQAUUUUAFFFFABRRRQAUUUUAFFFF&#10;ABRRRQAUUUUAFFFFABRRRQAUUUUAFFFFABRRRQAUUUUAFFFFABRRRQAUUUUAFcT8LX3+Frs/9RW9&#10;/wDR7V21cJ8Jjnwld/8AYVvP/RrUAd3RRRQAV5F4iP8Axk54RH/ULl/9Aua9dryHxF/yc94R/wCw&#10;XJ/6Dc0AevUUUUAFFFFABRRRQAUUUUAFFFFABRRRQAUUUUAFFFFABRRRQAUUUUAFFFFABRRRQAUU&#10;UUAFFFFABRRRQAV5j8Qf+SrfDf8A6+Lv/wBBjr06vMfiD/yVb4b/APXxd/8AoMdAHp1FFFABRRRQ&#10;AUUUUAFFFFAHlPhE/wDF/wDxyP8Ap2t//QI69VIDKVYAgjBB715H4au4bT9oTxks7Mglgt0VyPlB&#10;2R4BPbPQZ6njrgH12gDE81vD8gSXLaSzYSQ8m1P90/8ATP0P8PQ8cjb6jIpskayxsjqGVhgqRkEe&#10;hrHj36A6wuzPpTHEbk5Nr6Kx7p6H+HgHjkAHHfGn/kDeGP8AsY7X/wBBkr0uvM/jV/yBvDH/AGMV&#10;r/6DJXplABRRRQAUUUUAFFFBOBk9KACivIP+Et8c/ELULyPwMLXTNFtZmh/tS7XcZmHdAQfyx3Gc&#10;VYHw/wDiQyeY/wAS5RN1Kra/Ln65HH4UAer0V45e618S/hxENR8Qy2niPQ1cCeWBdk0IJxn7o4+u&#10;RyORXrlleQajYW97ayCS3uI1ljcfxKwyD+RoAwvDBzrPiz21Yf8ApLb1oaZoNlo97f3FiJIlvpBN&#10;LCG/dLJzllXopbPzY6kA9c1neFv+Qz4t/wCwuP8A0lgrpaACiiigAooooAKKKKACiiigAooooAKK&#10;KKACiiigAooooAKKKKACiiigAooooAKKKKACiiigAooooAKKKKACiiigAooooAKKKKACiiigAooo&#10;oAKKKKACiiigAooooAKKKKACiiigAooooAKKKKACiiigAooooAKKKKACiiigAooooAKKKKACiiig&#10;AooooAKKKKACiiigAooooAKKKKACiiigAooooA5LRv8Akpvij/r0sf5S11tclo3/ACU3xR/16WP8&#10;pa62gAooooAKKKKACiiigAooooAKKKKAOf8AHf8AyTzxN/2Crr/0U1ZXwj/5JV4f/wCuDf8AobVq&#10;+O/+SeeJv+wVdf8Aopqy/hJ/ySvw/wD9e5/9DagCz4u8f6V4RuLSxlgvNQ1W8z5Gn2EXmzMAD8xX&#10;IwuRj1POAcHHNWvxgmsbqFPGHhHVPDltcMqQ3kmZYdxycOdq7Tx0AJ9QAM1kaXHdyfFH4n3NukI8&#10;UxWSLpahhnaYvlIViVJ+WDJPGTjgE1y/gax8R/8ACCeO4fF1vqCaUdPaRF1NZAfPAcho946gqM4/&#10;iCUAfRwIIBBBB6EVBFY2kF5cXkNtDHdXIUTzKgDyhRhdx6nAJxnpmuQ+EEl3L8KNAa98zzRC6r5g&#10;wfLEjCP8NgXHtitTR/EsmqeNPEuhG2WOPRxa7ZQ2TIZoy5yO2MAUAdHRRRQAUUUUAFFFFABRRRQA&#10;UUUUAFFFFABRRRQAUUUUAFFFFABRRRQAUUUUAFFFFABRRRQAUUUUAFFFFABRRRQAUUUUAFFFFABR&#10;RRQAUUUUAFFFFABRRRQAUUUUAFFFFABRRRQAUUUUAFFFFABRRRQAUUUUAFFFFABRRRQAUUUUAFFF&#10;FABUFrZ2tjE0VpbxQRs7SFYkCgsxyxwO5JJNT1geEPET+J9HmvpLdYGju57fYrbhiNyoOcdwKAGe&#10;MfG+i+BtLS+1iZ/3rbIYIVDSynvtBIGAOpJAHHOSAeJ/4XFrFiFu9c+Het6dpPJe7G5zGAcAshRd&#10;vJHVh7ZqTX4ILj9ovw2uoK7QJpLyWSuMxm4DSEkA8bguDxzkIewrnvAl/wDEzUfibe2niixu20e5&#10;WVb+G5t/9FRFVlQRbvlILYX5Sd4yTuxuAB7TpWq2Ot6Xb6nplzHc2dwm+KVDww/mCDkEHkEEHkV5&#10;d4i/5Oc8I/8AYLl/9AuaufA6UN4e1uCzkll0WDV500x5Cf8AU8EAA8gc5+rHvmqfiL/k5vwj/wBg&#10;yX/0C5oA9dooooAKKKKACiiigAooooAKKKKACiiigAooooAKKKKACiiigAooooAKKKKACiiigAoo&#10;ooAKKKKACiiigArzH4g/8lW+G/8A18Xf/oMdenV5j8Qf+SrfDf8A6+Lv/wBBjoA9OooooAKKKKAC&#10;iiuB+Gfhy68PjVxc+G49FM0ykeXqT3a3GN3zDcTt6jrgnPPSgDvqKy/Elq974b1C2jsBftLCyi0N&#10;wYPOz/D5g5XPrXkcPgW4A/5JQEPt4ulH8iaANzw1bRTfHfx5HNGskbWtqrIwyCDGhIIrvIriXR54&#10;7S8keSzkYJb3TnJQngRyH16BXP3icH5sFvnrRJdT8NfEnxFb2ul+I9KlEUYey0ONNUeMEKwLvLnI&#10;Oc56/NjjpXrvgS+vtabUrfV18USwmJV8vXtLitY2BzkLsHzH1zQB6BSMqupVgCpGCCOCK5m/up9B&#10;0y7tby4ujaPC62d5AvmTRtghYyDnc+cBCc7jgHnG7zL/AISTxNtx5vxNz6/8I3b0AbvxetpbPS/D&#10;MCfNZ/8ACQ2pj3N80ZxJ8g9V9PTp0xj1evDfE/iCfxH8OfBl3erPHqMPiW2tr2OdQsiTIJAwYBVA&#10;J4OMDGcV7lQAUUUUAFFFFABUF7b/AGuwuLbdt86Jo93pkEZqeigDxz4UeLNK8LaPL4M8RzxaRq2n&#10;XEikXR8tJlLFgwY8H8eowRnNeqR65pMsQlj1SyeMjIdbhCD+Oap+IPB/h7xTGF1rSbe7KjCuwKuo&#10;9A64YfnXKn4G/D8vuGjygf3ReTY/9CzQBV+J3xB8Pp4U1DRNPvbfVNV1CI2sNraMJjluMnbwMenX&#10;OOK7PwbpM2g+DNH0u5OZ7W1SOTHZscj8DxWF4D0XwDEbu58J6bAslpO9tLM0bmRXH3gGky2PocV3&#10;NAHNeF/+Qz4t/wCwuP8A0lt66WuZ8Lf8hnxb/wBhcf8ApLBXTUAFFFFABRRRQAUUUUAFFFFABRRR&#10;QAUUUUAFFFFABRRRQAUUUUAFFFFABRRRQAUUUUAFFFFABRRRQAUUUUAFFFFABRRRQAUUUUAFFFFA&#10;BRRRQAUUUUAFFFFABRRRQAUUUUAFFFFABRRRQAUUUUAFFFFABRRRQAUUUUAFFFFABRRRQAUUUUAF&#10;FFFABRRRQAUUUUAFFFFABRRRQAUUUUAFFFFABRRRQByWjf8AJTfFH/XpY/ylrra5LRv+Sm+KP+vS&#10;x/lLXW0AFFFFABRRRQAUUUUAFFFFABRRRQBz/jv/AJJ54m/7BV1/6Kasr4R/8kq8P/8AXBv/AENq&#10;1fHf/JPPE3/YKuv/AEU1ZPwi/wCSU6B/1wb/ANDagA8Z/DuLxRqllren6tc6LrtmuyK+txuymSdr&#10;LkZ6t3H3iDkcVz7fDHxV4llWLxz40lvtNjkyLGxiECzgEEbyoUdR0wT6MK9WooAjt7eG0tora3iS&#10;GCJBHHHGoVUUDAAA6ADtXB+Ev+SvfEX/ALhv/ohq9Arz/wAJf8le+Iv/AHDf/RDUAegUUUUAFFFF&#10;ABRRRQAUUUUAFFFFABRRRQAUUUUAFFFFABRRRQAUUUUAFFFFABRRRQAUUUUAFFFFABRRRQAUUUUA&#10;FFFFABRRRQAUUUUAFFFFABRRRQAUUUUAFFFFABRRRQAUUUUAFFFFABRRRQAUUUUAFFFFABRRRQAU&#10;UUUAFFFFABRRRQAVw3wp/wCRTu/+wref+jmrua4X4TnPhO7/AOwref8Ao1qANPxr4IsfGmnwRzTz&#10;Wd/ZuZbG/tziS3k4wR6jIUkZHQYIODXGz/Dr4gaxDJpOtfEJn0XaEP2e1CzTp0KuRg8rnOWfOeQa&#10;9ZooAz9D0Sx8O6La6RpsPlWlsm2Nc5PXJJPckkk+5rzLxF/yc54RH/ULl/8AQLmvXa8h8Rf8nPeE&#10;f+wXJ/6Dc0AevUUUUAFFFFABRRRQAUUUUAFFFFABRRRQAUUUUAFFFFABRRRQAUUUUAFFFFABRRRQ&#10;AUUUUAFFFFABRRRQAV5j8Qf+SrfDf/r4u/8A0GOvTq8x+IP/ACVb4b/9fF3/AOgx0AenUUUUAFFF&#10;FABRRRQAUUUUAeUeGbyGP9oTxpBI4V5ra2CAjhiscfGemfb6+ler15N4Zhiufjz47hmQMjW1vkdO&#10;iR88dD0OeueetejQXktldpY37bhIcW1z2l/2W9H/AEbqO4ABfngiureS3njWSGVSjowyGB4INZUE&#10;8ujXMdjeSNJZytstLlzllY9IpD69lbvjB+bBbZqOeCK5t5IJ40lhkUo6OMhgeCCPSgDzj40f8gjw&#10;v/2Mdp/6DJXpdeSfFuO7s9M8NWkhee1XxDatDcO+XA2v8j92Po3cdeRlvW6ACiiigAooooAKiuIR&#10;cW0sBd0EiFNyHDLkYyD61LRQB82eIfBWv+DNaSXWfEniGXwvI2z+0LK4dnt8njzUz06ZI/Dniu70&#10;/wCFsOqafDe2HxD8R3NrMgaOWO9yrD/P5V6rLFHPC8M0aSROpV0dchgeoIPUV5bqfg3XvAl9Prnw&#10;/Pn2bnfd6DKSUfuWi54bHYc+melAHEfDf4cv4itdbkXxTrFh9m1CS2K2kxUSbcfM3PJNe+aHpn9i&#10;6JZ6abue7+zRiPz52y747k15z8C4b5NE12a/sLizkudTeYRzxspwyg9wM816tQBzPhX/AJDPi7/s&#10;Lj/0lgrpq5jwr/yGfF3/AGFx/wCksFdPQAUUUUAFFFFABRRRQAUUUUAFFFFABRRRQAUUUUAFFFFA&#10;BRRRQAUUUUAFFFFABRRRQAUUUUAFFFFABRRRQAUUUUAFFFFABRRRQAUUUUAFFFFABRRRQAUUUUAF&#10;FFFABRRRQAUUUUAFFFFABRRRQAUUUUAFFFFABRRRQAUUUUAFFFFABRRRQAUUUUAFFFFABRRRQAUU&#10;UUAFFFFABRRRQAUUUUAFFFFAHJaN/wAlN8Uf9elj/KWutrktG/5Kb4o/69LH+UtdbQAUUUUAFFFF&#10;ABRRRQAUUUUAFFFFAHP+O/8Aknnib/sFXX/opqyvhHx8KvD/AP1wb/0Nq1fHf/JPPE3/AGCrr/0U&#10;1ecfDr4r+CdD+H+j6ZqWsm3vLeEpLEbWZtp3E9VQg+vBoA9norz/AP4Xb8PP+hg/8krj/wCN0n/C&#10;7vh5/wBB8/8AgFP/APEUAeg1St9IsLTVb7U7e2SO8vhGLmUZzL5YITPbgEj/APVXGf8AC7fh5/0M&#10;H/klcf8AxuqsPx28ByX91A+pTRQwhPKuGtZSs5IJbaApYbeAdwGSeMjmgD0qivPz8bfh5/0MGf8A&#10;tyuP/iKT/hd3w9/6D5/8Ap//AIigD0GivPv+F3fD3/oPH/wCn/8AiKP+F3fD3/oPH/wCn/8AiKAP&#10;QaK8+/4Xd8Pf+g8f/AKf/wCIo/4Xd8Pf+g8f/AKf/wCIoA9Borz7/hd3w9/6Dx/8Ap//AIij/hd3&#10;w9/6Dx/8Ap//AIigD0GivPv+F3fD3/oPH/wCn/8AiKP+F3fD3/oPH/wCn/8AiKAPQaK8+/4Xd8Pf&#10;+g8f/AKf/wCIo/4Xd8Pf+g8f/AKf/wCIoA9Borz7/hd3w9/6Dx/8Ap//AIij/hd3w9/6Dx/8Ap//&#10;AIigD0GivPv+F3fD3/oPH/wCn/8AiKP+F3fD3/oPH/wCn/8AiKAPQaK8+/4Xd8Pf+g8f/AKf/wCI&#10;o/4Xd8Pf+g8f/AKf/wCIoA9Borz7/hd3w9/6Dx/8Ap//AIij/hd3w9/6Dx/8Ap//AIigD0GivPv+&#10;F3fD3/oPH/wCn/8AiKP+F3fD3/oPH/wCn/8AiKAPQaK8+/4Xd8Pf+g8f/AKf/wCIo/4Xd8Pf+g8f&#10;/AKf/wCIoA9Borz7/hd3w9/6Dx/8Ap//AIij/hd3w9/6Dx/8Ap//AIigD0GivPv+F3fD3/oPH/wC&#10;n/8AiKP+F3fD3/oPH/wCn/8AiKAPQaK8+/4Xd8Pf+g8f/AKf/wCIo/4Xd8Pf+g8f/AKf/wCIoA9B&#10;orz7/hd3w9/6Dx/8Ap//AIij/hd3w9/6Dx/8Ap//AIigD0GivPv+F3fD3/oPH/wCn/8AiKP+F3fD&#10;3/oPH/wCn/8AiKAPQaK8+/4Xd8Pf+g8f/AKf/wCIo/4Xd8Pf+g8f/AKf/wCIoA9Borz7/hd3w9/6&#10;Dx/8Ap//AIij/hd3w9/6Dx/8Ap//AIigD0GivPv+F3fD3/oPH/wCn/8AiKP+F3fD3/oPH/wCn/8A&#10;iKAPQaK8+/4Xd8Pf+g8f/AKf/wCIo/4Xd8Pf+g8f/AKf/wCIoA9Borz7/hd3w9/6Dx/8Ap//AIij&#10;/hd3w9/6Dx/8Ap//AIigD0GivPv+F3fD3/oPH/wCn/8AiKP+F3fD3/oPH/wCn/8AiKAPQaK8+/4X&#10;d8Pf+g8f/AKf/wCIo/4Xd8Pf+g8f/AKf/wCIoA9Borz7/hd3w9/6Dx/8Ap//AIij/hd3w9/6Dx/8&#10;Ap//AIigD0GivPv+F3fD3/oPH/wCn/8AiKP+F3fD3/oPH/wCn/8AiKAPQaK8+/4Xd8Pf+g8f/AKf&#10;/wCIo/4Xd8Pf+g8f/AKf/wCIoA9Borz7/hd3w9/6Dx/8Ap//AIij/hd3w9/6Dx/8Ap//AIigD0Gi&#10;vPv+F3fD3/oPH/wCn/8AiKP+F3fD3/oPH/wCn/8AiKAPQaK8+/4Xd8Pf+g8f/AKf/wCIo/4Xd8Pf&#10;+g8f/AKf/wCIoA9Borz7/hd3w9/6Dx/8Ap//AIij/hd3w9/6Dx/8Ap//AIigD0GivPv+F3fD3/oP&#10;H/wCn/8AiKP+F3fD3/oPH/wCn/8AiKAPQaK8+/4Xd8Pf+g8f/AKf/wCIo/4Xd8PP+g+f/AKf/wCI&#10;oA9BqnpulWOj2rW2n26wQvK8zKpPLuxZjz6kmuL/AOF2/Dz/AKGH/wAkrj/43Vax+OvgO5gaS41O&#10;WzcSMojltZWJUHAbKqRgjBxnIoA9Jorz/wD4Xb8PP+hg/wDJK4/+IpP+F3fDz/oPn/wCn/8AiKAP&#10;Qa8i8Rf8nOeET/1C5P8A0C5rd/4Xb8PP+hh/8krj/wCN1xQ8V6L4u/aL8K3uh3n2u3isZonk8p48&#10;P5c5xhwD0I7Y5oA91ooooAKKKKACiiigAooooAKKKKACiiigAooooAKKKKACiiigAooooAKKKKAC&#10;iiigAooooAKKKKACiiigArzH4g/8lW+G/wD18Xf/AKDHXp1eY/EH/kq3w3/6+Lv/ANBjoA9Ooooo&#10;AKKKKACiiigAooooA8q8Jf8AJf8Axz/17W//AKBHXp93aQX1q9tcxh4nHI/UEHsQeQRyCM14tB4u&#10;0Lwf8dfGU+u3wtIp4bdI28p5Mt5cZx8in9a6/wD4Xb8PP+hh/wDJK4/+N0AdVaXM9hcJp2oyGTfx&#10;bXRGPNx/C3o4/Juo7ga1edXPxl+G13A0E+u742xkfY7gdDkEHZkEHBBHIIyKgtPjd4Gjle2uNdeR&#10;EAMdybOb5x6EBM7h34wcj3AAD40/8gbwx/2Mdr/6DJXpleGfEX4i+FfFtv4csND1T7XdR67bTtH9&#10;nlTCAOCcuoHVhxnvXruq+KNC0OdINV1W1s5XXeqzSBSRyM/oaANaiuYPxG8Gjr4l03/v8KT/AIWP&#10;4M/6GXTv+/woA6iiuX/4WP4M/wChl07/AL/Cj/hY/gz/AKGXTv8Av8KAOoorl/8AhY/gz/oZdO/7&#10;/Cj/AIWP4M/6GXTv+/woA6iiuX/4WP4M/wChl07/AL/Cj/hY/gz/AKGXTf8Av8KAOoqlY6rZ6jLd&#10;Q28uZrSUxTxMpVkbtkHnBHIPQjpWKPiN4NPTxJp3/f4Vjav4n8Kz3SatpPibS7fV4V2h2mAS4jzz&#10;FJ6g9j1U8juCAbfhcY1nxZ/2Fh/6SwV0teZeDfiP4YuZvEF1c6pb2Lz6lvENxKA2BbwoSOxG5GwR&#10;1xmuoHxC8Hl1QeI9OLMQABMOSelAHS0UUUAFFFFABRRRQAUUUUAFFFFABRRRQAUUUUAFFFFABRRR&#10;QAUUUUAFFFFABRRRQAUUUUAFFFFABRRRQAUUUUAFFFFABRRRQAUUUUAFFFFABRRRQAUUUUAFFFFA&#10;BRRRQAUUUUAFFFFABRRRQAUUUUAFFFFABRRRQAUUUUAFFFFABRRRQAUUUUAFFFFABRRRQAUUUUAF&#10;FFFABRRRQAUUUUAFFFFAHJaN/wAlN8Uf9elj/KWutrktG/5Kb4o/69LH+UtdbQAUUUUAFFFFABRR&#10;RQAUUUUAFFFFAHP+O/8Aknnib/sFXX/opq5b4XeGPD978M9DuLrQtMnmkgJeSW0jZmO5uSSMmup8&#10;d/8AJPPE3/YKuv8A0U1ZXwi/5JV4f/64N/6G1AGyfBfhU9fDOjH/ALcIv/iaT/hCfCn/AELGi/8A&#10;gBF/8TW7RQBhjwZ4WHTw1o3/AIARf/E1wPhjw1oM3xf8dWkmiaa9tbpZGGFrRCke6LLbVxgZPJx1&#10;r1qvNfCDf8Xr+IA/2LL/ANFUAdcfBfhU9fDOjH/twi/+JpP+EJ8J/wDQsaL/AOAEX/xNbtFAGF/w&#10;hPhP/oWNF/8AACL/AOJo/wCEJ8J/9Cxov/gBF/8AE1u0UAYX/CE+E/8AoWNF/wDACL/4mj/hCfCf&#10;/QsaL/4ARf8AxNbtFAGF/wAIT4T/AOhY0X/wAi/+Jo/4Qnwn/wBCxov/AIARf/E1u0UAYX/CE+E/&#10;+hY0X/wAi/8AiaP+EJ8J/wDQsaL/AOAEX/xNbtFAGF/whPhP/oWNF/8AACL/AOJo/wCEJ8J/9Cxo&#10;v/gBF/8AE1u0UAYX/CE+E/8AoWNF/wDACL/4mj/hCfCf/QsaL/4ARf8AxNbtFAGF/wAIT4T/AOhY&#10;0X/wAi/+Jo/4Qnwn/wBCxov/AIARf/E1u0UAYX/CE+E/+hY0X/wAi/8AiaP+EJ8J/wDQsaL/AOAE&#10;X/xNbtFAGF/whPhP/oWNF/8AACL/AOJo/wCEJ8J/9Cxov/gBF/8AE1u0UAYX/CE+E/8AoWNF/wDA&#10;CL/4mj/hCfCf/QsaL/4ARf8AxNbtFAGF/wAIT4T/AOhY0X/wAi/+Jo/4Qnwn/wBCxov/AIARf/E1&#10;u0UAYX/CE+E/+hY0X/wAi/8AiaP+EJ8J/wDQsaL/AOAEX/xNbtFAGF/whPhP/oWNF/8AACL/AOJo&#10;/wCEJ8J/9Cxov/gBF/8AE1u0UAYX/CE+E/8AoWNF/wDACL/4mj/hCfCf/QsaL/4ARf8AxNbtFAGF&#10;/wAIT4T/AOhY0X/wAi/+Jo/4Qnwn/wBCxov/AIARf/E1u0UAYX/CE+E/+hY0X/wAi/8AiaP+EJ8J&#10;/wDQsaL/AOAEX/xNbtFAGF/whPhP/oWNF/8AACL/AOJo/wCEJ8J/9Cxov/gBF/8AE1u0UAYX/CE+&#10;E/8AoWNF/wDACL/4mj/hCfCf/QsaL/4ARf8AxNbtFAGF/wAIT4T/AOhY0X/wAi/+Jo/4Qnwn/wBC&#10;xov/AIARf/E1u0UAYX/CE+E/+hY0X/wAi/8AiaP+EJ8J/wDQsaL/AOAEX/xNbtFAGF/whPhP/oWN&#10;F/8AACL/AOJo/wCEJ8J/9Cxov/gBF/8AE1u0UAYX/CE+E/8AoWNF/wDACL/4mj/hCfCf/QsaL/4A&#10;Rf8AxNbtFAGF/wAIT4T/AOhY0X/wAi/+Jo/4Qnwn/wBCxov/AIARf/E1u0UAYX/CE+E/+hY0X/wA&#10;i/8AiaP+EJ8J/wDQsaL/AOAEX/xNbtFAGF/whPhP/oWNF/8AACL/AOJo/wCEJ8J/9Cxov/gBF/8A&#10;E1u0UAYX/CE+E/8AoWNF/wDACL/4mj/hCfCf/QsaL/4ARf8AxNbtFAGF/wAIT4T/AOhY0X/wAi/+&#10;Jo/4Qnwn/wBCxov/AIARf/E1u0UAYX/CE+E/+hY0X/wAi/8AiaP+EJ8J/wDQsaL/AOAEX/xNbtFA&#10;GF/whPhP/oWNF/8AACL/AOJo/wCEJ8J/9Cxov/gBF/8AE1u0UAYX/CE+E/8AoWNF/wDACL/4mj/h&#10;CfCf/QsaL/4ARf8AxNbtFAGF/wAIT4T/AOhY0X/wAi/+Jo/4Qnwn/wBCxov/AIARf/E1u0UAYX/C&#10;E+E/+hY0X/wAi/8AiaP+EK8Kf9Cxov8A4ARf/E1u0UAYg8G+Fx08N6OP+3GL/wCJry74D6Bouq+C&#10;9Tm1DSNPu5F1aVFae2SQqvlxEAEg8cnj3r2yvIv2dTnwDqR9dXl/9FRUAegnwX4VPXwzox/7cIv/&#10;AImk/wCEJ8Kf9Cxov/gBF/8AE1u0UAYY8GeFh08NaMP+3CL/AOJrzTVNNsNL/aU8JQadY21nE2nS&#10;uyW8SxgtsuBkhQOeBXs9eQ+Iv+TnfCP/AGC5P/QbmgD16iiigAooooAKKKKACiiigAooooAKKKKA&#10;CiiigAooooAKKKKACiiigAooooAKKKKACiiigAooooAKKKKACvMfiD/yVb4b/wDXxd/+gx16dXmP&#10;xB/5Kt8N/wDr4u//AEGOgD06iiigAooooAKKKKACiiigDyDQtK03Vvj142TUdPtbxY7e2KLcwrIF&#10;Plx5I3DivRD4M8LHr4a0c/8AbjF/8TXCeEv+TgPHH/Xtb/8AoEderUAYX/CFeFP+hY0X/wAAIv8A&#10;4mj/AIQrwp/0LGi/+AEX/wATW7RQBj23hPw5Z3Mdza+H9KgnjbcksVnGrKfUEDINbFFFABRRRQAU&#10;UUUAFFFFABRRRQAUUUUAcHa6PNca94n1XSZEg1i31NURmJ8udPs0B8qQd1JJwRypOR3B6jRNcg1u&#10;2kKo8F1bv5V1ayffgk9D6juCOCORWb4WOdZ8W+2rj/0lgroRbwrcPcLDGJnUK0gUbmAzgE9SBk0A&#10;S0UUUAFFFFABRRRQAUUUUAFFFFABRRRQAUUUUAFFFFABRRRQAUUUUAFFFFABRRRQAUUUUAFFFFAB&#10;RRRQAUUUUAFFFFABRRRQAUUUUAFFFFABRRRQAUUUUAFFFFABRRRQAUUUUAFFFFABRRRQAUUUUAFF&#10;FFABRRRQAUUUUAFFFFABRRRQAUUUUAFFFFABRRRQAUUUUAFFFFABRRRQAUUUUAFFFFAHJaN/yU3x&#10;R/16WP8AKWutrktG/wCSm+KP+vSx/lLXW0AFFFFABRRRQAUUUUAFFFFABRRRQBz/AI7/AOSeeJv+&#10;wVdf+imrJ+EP/JKdA/64t/6Matbx3/yTzxN/2Crr/wBFNWT8If8AklOgf9cW/wDRjUAdtRRRQAV5&#10;n4P/AOS2/ED/AHLP/wBFCvTK8z8H/wDJbfH/APuWf/ooUAemUUUUAFFFFABRRRQAUUUUAFFFFABR&#10;RRQAUUUUAFFFFABRRRQAUUUUAFFFFABRRRQAUUUUAFFFFABRRRQAUUUUAFFFFABRRRQAUUUUAFFF&#10;FABRRRQAUUUUAFFFFABRRRQAUUUUAFFFFABRRRQAUUUUAFFFFABRRRQAUUUUAFFFFABRRRQAV5D+&#10;zn/yT/Uf+wtL/wCioq9eryH9nP8A5J/qP/YWl/8ARUVAHr1FFFABXkPiL/k57wl/2C5P/QbmvXq8&#10;h8Rf8nPeEv8AsFyf+g3NAHr1FFFABRRRQAUUUUAFFFFABRRRQAUUUUAFFFFABRRRQAUUUUAFFFFA&#10;BRRRQAUUUUAFFFFABRRRQAUUUUAFeY/EH/kq3w3/AOvi7/8AQY69OrzH4g/8lW+G/wD18Xf/AKDH&#10;QB6dRRRQAUUUUAFFFFABRRRQB5R4S/5OB8cf9esH/oEder15R4S/5OB8cf8AXrB/6BHXq9ABRRRQ&#10;AUUUUAFFFFABRRRQAUUUUAFFFFABRRRQBzHhT/kNeLv+wwP/AElgrp65jwp/yGvF3/YYH/pLBXT0&#10;AFFFFABRRRQAUUUUAFFFFABRRRQAUUUUAFFFFABRRRQAUUUUAFFFFABRRRQAUUUUAFFFFABRRRQA&#10;UUUUAFFFFABRRRQAUUUUAFFFFABRRRQAUUUUAFFFFABRRRQAUUUUAFFFFABRRRQAUUUUAFFFFABR&#10;RRQAUUUUAFFFFABRRRQAUUUUAFFFFABRRRQAUUUUAFFFFABRRRQAUUUUAFFFFABRRRQByWjf8lN8&#10;Uf8AXpY/ylrra5LRv+Sm+KP+vSx/lLXW0AFFFFABRRRQAUUUUAFFFFABRRRQBz/jv/knnib/ALBV&#10;1/6Kasn4Q/8AJKdA/wCuLf8Aoxq1vHf/ACTzxN/2Crr/ANFNWT8If+SU6B/1xb/0Y1AHbUUUUAFe&#10;Z+D/APktvj//AHLP/wBFCvTK8z8H/wDJbfH/APuWf/ooUAemUUUUAFFFFABRRRQAUUUUAFFFFABR&#10;RRQAUUUUAFFFFABRRRQAUUUUAFFFFABRRRQAUUUUAFFFFABRRRQAUUUUAFFFFABRRRQAUUUUAFFF&#10;FABRRRQAUUUUAFFFFABRRRQAUUUUAFFFFABRRRQAUUUUAFFFFABRRRQAUUUUAFFFFABRRRQAV5D+&#10;zn/yT/Uf+wtL/wCioq9eryH9nP8A5J/qP/YWl/8ARUVAHr1FFFABXkPiL/k57wl/2C5P/QbmvXq8&#10;h8Rf8nPeEv8AsFyf+g3NAHr1FFFABRRRQAUUUUAFFFFABRRRQAUUUUAFFFFABRRRQAUUzzY/N8rz&#10;E8zGdm4Zx64pl3d21hayXV5cRW9vGNzyyuFVR7k9KAJqK5CD4peB7m7FrH4lsfNLbRuYqpP+8Rj9&#10;a65WV0V0YMrDIIOQRQAtFc54n1G7sdU8NRW0xjju9TEE64B3p5MjY9uVB49K6OgAooooAKKKKACi&#10;iigAooooAK8x+IP/ACVb4b/9fF3/AOgx16dXmPxB/wCSrfDf/r4u/wD0GOgD06iiigAooooAKKKK&#10;ACiiigDyjwl/ycD44/69YP8A0COvV68o8Jf8nA+OP+vWD/0COvV6ACiiigAooooAKKKKACiiigAo&#10;opCQASTgDqaAForx6LxJ45+Jd/eN4OurbRPD1vKYRfzx7pbgjqVBB9jjjGeueKnHww8dEb2+KOo+&#10;Z6CJtuf+/lAHrVFeNX178SvhnCup6rqFv4m0CJgtziPbPEpON2cZ/Elh646165p99b6np1tf2j77&#10;e5iWaJsdVYZH6GgDB8Kf8hrxd/2Fx/6SwV09cz4W/wCQz4t/7C4/9JYK6agAooooAKKKKACiiigA&#10;ooooAKKKKACiiigAooooAKKKKACiiigAooooAKKKKACiiigAooooAKKKKACiiigAooooAKKKKACi&#10;iigAooooAKKKKACiiigAooooAKKKKACiiigAooooAKKKKACiiigAooooAKKKKACiiigAooooAKKK&#10;KACiiigAooooAKKKKACiiigAooooAKKKKACiiigAooooAKKKKAOS0b/kpvij/r0sf5S11tclo3/J&#10;TfFH/XpY/wApa62gAooooAKKKKACiiigAooooAKKKKAOf8d/8k88Tf8AYKuv/RTVk/CH/klOgf8A&#10;XFv/AEY1a3jv/knnib/sFXX/AKKasn4Q/wDJKdA/64t/6MagDtqKKKACvM/B/wDyW3x//uWf/ooV&#10;6ZXmfg//AJLb4/8A9yz/APRQoA9MooooAKKKKACiiigAooooAKKKKACiiigAooooAKKKKACiiigA&#10;ooooAKKKKACiiigAooooAKKKKACiiigAooooAKKKKACiiigAooooAKKKKACiiigAooooAKKKKACi&#10;iigAooooAKKKKACiiigAooooAKKKKACiiigAooooAKKKKACiiigAryH9nP8A5J/qP/YWl/8ARUVe&#10;vV5D+zn/AMk/1H/sLS/+ioqAPXqKKKACvIfEX/Jz3hL/ALBcn/oNzXr1eQ+Iv+TnvCX/AGC5P/Qb&#10;mgD16iiigAooooAKKKKACiiigAooooAKKKKACiiigAooooA8fmH/ABlDbn/qFE/+OtUnxF0+Xxj8&#10;UPDvg66uHi0f7M99cpG2DKQWAH/joHtlj6Vp+Mfhlqet+Lk8U6D4lk0nU44BCB5O5SBnuDwDnkEG&#10;uS1fwt8XY/Eej6y0mm6vc6W5EU9uyRM0bABlcNsyCM/mcUAek3Hwx8FXGmmwPhywSIrtDRxBZB77&#10;x82ffNc18KjeaBr/AIm8C3Fy91baPLHLZyPyVikG7afzU/UtXYeMtd1bw/oAu9H0OXWL55ViW3iJ&#10;+XIPznAJ2ggenXqKwfhj4U1fSF1XX/EjL/bmtTCWeJTkQqM7U6kcZPToMDtQBq+MR/xN/CH/AGGR&#10;/wCiJq6uuU8Yf8hfwj/2GR/6Imrq6ACiiigAooooAKKKKACiiigArzH4g/8AJVvhv/18Xf8A6DHX&#10;p1eY/EH/AJKt8N/+vi7/APQY6APTqKKKACiiigAooooAKKKKAPKPCX/JwPjj/r1g/wDQI69Xryjw&#10;l/ycD44/69YP/QI69XoAKKKKACiiigAooooAKKKKACoLy3F3Y3FsW2iaNoyfTIxU9MmlSCGSaVts&#10;calmb0A5NAHjnwv8Y6Z4O02XwT4olj0jUtOuHVGuPkjnVmJDBunfqTgjBGa9QXxR4eZAy67phUjI&#10;Iu4/8axLebwL8UbBpUjsNYjhOwmSIrLFn/eAdQfwzVFvgp4AaQv/AGHjJzgXMuPy3UAZPxL+I2gy&#10;+Gb3w/o13Dq2ranGbWK3tf3oG/gkkcZ54Gc5+ldz4N0ibQfBuj6VcHM9rapHJg/xY5H50zQvBPhn&#10;wzIZdH0W0tZjkecqbpMHqN7ZbHtmt+gDmvC3/IZ8W/8AYXH/AKSwV0tcx4V/5DPi7/sLj/0lgrp6&#10;ACiiigAooooAKKKKACiiigAooooAKKKKACiiigAooooAKKKKACiiigAooooAKKKKACiiigAooooA&#10;KKKKACiiigAooooAKKKKACiiigAooooAKKKKACiiigAooooAKKKKACiiigAooooAKKKKACiiigAo&#10;oooAKKKKACiiigAooooAKKKKACiiigAooooAKKKKACiiigAooooAKKKKACiiigAooooA5LRv+Sm+&#10;KP8Ar0sf5S11tclo3/JTfFH/AF6WP8pa62gAooooAKKKKACiiigAooooAKKKKAOf8d/8k88Tf9gq&#10;6/8ARTVk/CH/AJJToH/XFv8A0Y1a3jv/AJJ54m/7BV1/6Kasn4Q/8kp0D/ri3/oxqAO2ooooAK8z&#10;8H/8lt8f/wC5Z/8AooV6ZXmfg/8A5Lb4/wD9yz/9FCgD0yiiigAooooAKKKKACiiigAooooAKKKK&#10;ACiiigAooooAKKKKACiiigAooooAKKKKACiiigAooooAKKKKACiiigAooooAKKKKACiiigAooooA&#10;KKKKACiiigAooooAKKKKACiiigAooooAKKKKACiiigAooooAKKKKACiiigAooooAKKKKACvIf2c/&#10;+Sf6j/2Fpf8A0VFXr1eQ/s5/8k/1H/sLS/8AoqKgD16iiigAryHxF/yc94S/7Bcn/oNzXr1eQ+Iv&#10;+TnvCX/YLk/9BuaAPXqKKKACiiigAooooAKKKKACiiigAooooAKKKKACiiigCvNfWdvJ5c91BE5G&#10;dryBT+Rpn9q6d/z/ANr/AN/l/wAa84+Lfwsg8YWMusaapTXbeL5QCSLlFydhHZuuCPofbmPh18Nv&#10;AHjbwlDqDWN1HfRHyLyL7U3ySqOeOwPUfXHagD206tpo66haD/tsv+NS297aXZYW11DMV+8I5A2P&#10;rivOP+FB+BP+fW9/8Cmro/CPw68P+CLm6n0aK4R7lFSTzZi4wDkYoATxj/yF/CH/AGGR/wCiJq6y&#10;uU8Y/wDIX8If9hkf+iJq6ugAooooAKKKKACiiigAooooAK8x+IP/ACVb4b/9fF3/AOgx16dXmPxB&#10;/wCSq/Df/r4u/wD0GOgD06iiigAooooAKKKKACiiigDyjwl/ycD44/69YP8A0COvV68o8Jf8nA+O&#10;P+vWD/0COvV6ACiiigAooooAKKKKACiiigAqjrP/ACAtQ/69pP8A0E1eqpqsMlxpF7DEu6SSB0Qe&#10;pKkCgDwf4T+CE174eLq2l302keILe9lWG/gJ+YAKdki9HT2P+IPW/wDCy/EHg2QWnj7w/N5S4C6v&#10;pq74JPdhxtP45/2a0vgv4e1bwz4Gew1mza0uTeSSCNmBO0hcHgkdq9CkjSWNo5EV0YYZWGQR7igD&#10;mNK+I/g3WY1az8R6fubgRzTCFz/wF8H9K6aKWOeJZYZEkjcZV0YEEexFcdq3wm8D6zKZbnQLeOU/&#10;x2zNB+OEIB/EV02jaRaaDo9rpVirra2qeXGHbcQPc0AY3hX/AJDPi7/sLj/0lgrp65jwr/yGfF3/&#10;AGFx/wCksFdPQAUUUUAFFFFABRRRQAUUUUAFFFFABRRRQAUUUUAFFFFABRRRQAUUUUAFFFFABRRR&#10;QAUUUUAFFFFABRRRQAUUUUAFFFFABRRRQAUUUUAFFFFABRRRQAUUUUAFFFFABRRRQAUUUUAFFFFA&#10;BRRRQAUUUUAFFFFABRRRQAUUUUAFFFFABRRRQAUUUUAFFFFABRRRQAUUUUAFFFFABRRRQAUUUUAF&#10;FFFAHJaN/wAlN8Uf9elj/KWutrktG/5Kb4o/69LH+UtdbQAUUUUAFFFFABRRRQAUUUUAFFFFAHP+&#10;O/8Aknnib/sFXX/opqyfhF/ySnQP+uDf+jGrW8d/8k88Tf8AYKuv/RTVlfCL/klXh/8A64N/6G1A&#10;Ha0V5+/xWtldl/4Q/wAYsAcBhpJwfcZbPNJ/wti3/wChN8Zf+Ck//FUAeg15n4Q/5Lb8QP8Acs//&#10;AEUK3tD8fwa7q0Wnr4c8SWLSBiJr7TjFEMAnlsnHTjPfisLwh/yWv4gf7ll/6KoA9LooooAKKKKA&#10;CiiigAooooAKKKKACiiigAooooAKKKKACiiigAooooAKKKKACiiigAooooAKKKKACiiigAooooAK&#10;KKKACiiigAooooAKKKKACiiigAooooAKKKKACiiigAooooAKKKKACiiigAooooAKKKKACiiigAoo&#10;ooAKKKKACiiigAryH9nT/kQNS/7C0v8A6Kir16vnz4MeM4/DnhC/tH0HX9QLalJJ5unWBmjXMcY2&#10;ls8N8ucehFAH0HRWJ4b8TReJbaeaPTNV09oXCmPUrRoGbIzlc5BHXoe30zd1jU00bSLnUZLa6uUg&#10;TcYbSIySvzjCqOp5oAvV5D4i/wCTnfCP/YLk/wDQbmt5Pitbv/zJvjIfXST/AEauLOvp4h/aO8K3&#10;Sabqen7LCWMxajbGCQ/u7g5CnqOcZ9QfSgD3SiiigAooooAKKKKACiiigAooooAKKKKACiiigAoo&#10;ooAKo2GjaZpc11NYWFvbSXT+ZO0MYUytyctjqeT+dXqKACsrWNettCkszfJIlrcyeUbrA8uFz90O&#10;c5AbkA9M4zjIrVrmbrxVpc6XFlc6VrE0TbopEbR7h0cdCPuYIP5UAR+LxnV/CPtrA/8ARE1dVXiu&#10;qeJIvDOr+HrW6TUz4cttQE1vdXljOr2/7qVBAdygyD5vlPJAyDnANekt4ysF/wCXDWz9NIuP/iKA&#10;OhormT4308f8w3Xv/BPcf/EUn/Cc6f8A9A3Xv/BPcf8AxFAHT0VzH/Cdaf8A9A3Xv/BPcf8AxFH/&#10;AAnWn/8AQN17/wAE9x/8RQB09Fcx/wAJ1p//AEDde/8ABPcf/EUf8J1p/wD0Dde/8E9x/wDEUAdP&#10;RXMf8J1p/wD0Dde/8E9x/wDEUf8ACc6f/wBA3Xv/AAT3H/xFAHT15l8QB/xdX4b/APXxd/8AoMdd&#10;UnjTT3OP7P1wfXSLj/4ivO/iL4q0+28d+BtZuYNRt9OsLi4FxcT2E0YXeqAAblBboTgZOBQB7PRV&#10;PTNV0/WrFL7TLyC7tX+7LC4Zc+nHQ+3UVcoAKKKKACiiigAooooA8o8Jf8nA+OP+vWD/ANAjr1ev&#10;KPCX/JwPjj/r1g/9Ajr1egAooooAKKKKACiiigAooooAKKKKACiiigAooooA5jwp/wAhrxd/2Fx/&#10;6SwV09cv4U/5DXi7/sMD/wBJYK6igAooooAKKKKACiiigAooooAKKKKACiiigAooooAKKKKACiii&#10;gAooooAKKKKACiiigAooooAKKKKACiiigAooooAKKKKACiiigAooooAKKKKACiiigAooooAKKKKA&#10;CiiigAooooAKKKKACiiigAooooAKKKKACiiigAooooAKKKKACiiigAooooAKKKKACiiigAooooAK&#10;KKKACiiigAooooAKKKggvLa5lniguIpZLd9kyI4JjbAOGA6HBB59aAOZ0f8A5KZ4o/69LH+UtdbX&#10;KaQP+Lk+Jz62lj/7Vrq6ACiiigAooooAKKKKACiiigAooooA5/x3/wAk88Tf9gq6/wDRTVk/CL/k&#10;lPh//rg3/obVreO/+SeeJv8AsFXX/opqyfhF/wAkq8P/APXBv/Q2oA7aiiigArzTwh/yWz4gf7ll&#10;/wCiq9LrzTwh/wAlt+IH+5Zf+ihQB6XRRRQAUUUUAFFFFABRRRQAUUUUAFFFFABRRRQAUUUUAFFF&#10;FABRRRQAUUUUAFFFFABRRRQAUUUUAFFFFABRRRQAUUUUAFFFFABRRRQAUUUUAFFFFABRRRQAUUUU&#10;AFFFFABRRRQAUUUUAFFFFABRRRQAUUUUAFFFFABRRRQAUUUUAFFFFABXkX7Ov/Ig6l/2F5f/AEVF&#10;XrteQ/s6f8iBqX/YWl/9FRUAevUUUUAFeReIj/xk54RH/ULl/wDQLmvXa8h8Rf8AJzvhH/sFyf8A&#10;oFzQB69RRRQAUUUUAFFFFABRRRQAUUUUAFFFFABRRRQAUUUUAFFFFABRRUMl3bRXMNtJcRJPMGMU&#10;TOAzgYztHU4yM49aAOZ8a28F3e+F7a5hjmgl1ba8ci7lYfZ5uCDxSWct54S1GDSrkTXWh3Mgjsro&#10;5d7VycLDJ3KdAr9uh7GpPF3/ACFvCX/YYH/oiaupoAKKKKACiiigAooooAKKKKACorm2t722ktrq&#10;CKe3lUrJFKgZXB6gg8EVLRQB5jqnwjFhezat4D1m48Oai53tboxa1mI3EBk7DJ/2lA6LVe2+KGs+&#10;FJ4tP+I+hS2IY7E1eyUyW0p5wSBnBIUnAyf9lRXq1RXNrb3ttJbXcEU9vKpWSKVAyuD2IPBFAEGm&#10;arp+s2S3umXsF5bMcCWCQOue4yO/tVyvMNU+EKWGoSaz4D1efw7qbAkwqS9rKeTtZDnAJI/vKAOF&#10;qG3+KOs+FZ47H4jeH5rBS2xNWslMttIecZAzg4UnAJb/AGRQB6rRVPTNW0/WrFL3S72C8tn4EsEg&#10;dc+nHQ+x5FXKACiiigDyjwl/ycD44/69YP8A0COvV68p8Jf8nA+OP+va3/8AQI69WoAKKKKACiii&#10;gAooooAKKKKACiiigAooooAKKKgtry1vVkNrcxTiKRopDG4bY68FTjoR6UAc/wCFP+Q14u/7C4/9&#10;JYK6eua8LjGs+LPfVgf/ACVgrpaACiiigAooooAKKKKACiiigAooooAKKKKACiiigAooooAKKKKA&#10;CiiigAooooAKKKKACiiigAooooAKKKKACiiigAooooAKKKKACiiigAooooAKKKKACiiigAooooAK&#10;KKKACiiigAooooAKKKKACiiigAooooAKKKKACiiigAooooAKKKKACiiigAooooAKKKKACiiigAoo&#10;ooAKKKKACiiigBCQOpArl9c0O4i1D/hIvDphj1hVCzwu+2K/jH/LN/Rh/C/UdDkEit7UdMsdXspL&#10;LUbSK6tpMb4pVDK2DkcVhr8OfBa9PC+k/wDgKv8AhQBmeDdcs9f8ZeIr21EsZFvZxywzrskhdfN3&#10;Iw9QfqOmCRXcb0/vL+dePah8OtLn8daxcaPpGnGbTra2ePTpYVFvcB/M3qRj5WO0YYdCOcgmuo0L&#10;wx8P/EWnm6tPC+moyOYp7eW0RZbeQfeRx2I/I8EZBFAHc+Yn99fzo8yP++v51zH/AArfwV/0K+lf&#10;+Ay0f8K28Ff9Cvpf/gOtAHTebH/fX86PNj/vr+dcz/wrbwV/0K+l/wDgOtH/AArbwV/0K+l/+A60&#10;AdN5sf8AfX86PNj/AL6/nXM/8K28Ff8AQr6X/wCA60f8K28Ff9Cvpf8A4DrQB03mx/31/OjzY/76&#10;/nXM/wDCtvBX/Qr6X/4DrR/wrbwV/wBCvpf/AIDrQB03mxjrIn/fVODBhlSCPauX/wCFbeCv+hX0&#10;v/wHWtvStG03Q7P7HpVjBZ224v5UKBV3HqcUAZvjv/knnib/ALBV1/6KauR+F3i7w1YfDPRLW98R&#10;aTbXEULCSKe9jR0O9uCCQRXompQ29xpV5BdwrNbSQOksTdHQqQQfqMivPdI+EHw81TRbHUP+Eb2f&#10;areObYL64O3coOM7/egDrP8AhO/B/wD0Neh/+DGH/wCKo/4Tvwf/ANDXof8A4MYf/iq5/wD4Ul8P&#10;P+he/wDJ24/+OUf8KS+Hn/Qvf+Ttx/8AHKAOh/4Trwh/0NWh/wDgxi/+KrjPAd9Z6l8YfHl3YXcN&#10;1bSR2eyaCQOj4jwcMODgjFaX/Ckvh5/0L3/k7cf/AByr/g/w94c8L6/rWl6BpP2IpFbSTyefJJ5u&#10;7zNo+cnGMHp1zQB2NFFFABRRRQAUUUUAFFFFABRRRQAUUUUAFFFFABRRRQAUUUUAFFFFABRRRQAU&#10;UUUAFFFFABRRRQAUUUUAFFFFABRRRQAUUUUAFFFFABRRRQAUUUUAFFFFABRRRQAUUUUAFFFFABRR&#10;RQAUUUUAFFFFABRRRQAUUUUAFFFFABRRRQAUUUUAFeH/AAH8R6Fo3gnUINT1rTrGZtVkdY7m6SNi&#10;vlxDIDEHGQefavcK8x0r4Y+APE0N1qcvhlIpGvbmJ1S7mVSY5nQkBXAGducAYFAHXf8ACd+D/wDo&#10;a9D/APBjD/8AFUf8J34P/wChr0P/AMGMP/xVc/8A8KS+Hn/Qvf8Ak7cf/HKP+FJfDz/oXv8AyduP&#10;/jlAHQf8J34P/wChr0P/AMGMP/xVebajq2m6x+0p4TuNM1C1voV02VGktplkUNsuDjKkjPI4rqf+&#10;FJfDz/oXv/J24/8AjlGj+CfB3hLx1p8ekaAkF7NZ3EyXLXEshjCmNSAHYjJEh5HOAR3oA9AooooA&#10;KKKKACiiigAooooAKKKKACiiigAooooAKKKKACiiigArJ1vRrHX7IQXDmOaJ/Mt7mFtslvIOjoex&#10;Hp0IyCCDWtXNSfD3wdNNJNL4Z0t5JGLMzWykkk5J6UAc3f63ct4i8L6HriqmrQ6n5qzRLiK7iEEw&#10;8xPTkgMueD6gg16RvUfxD868w8b/AA68K3B0Gwg0e1sRd6l5Ty2kKo+PJlYc45G4A4PHFWNG8L+F&#10;Pt50HXfC2ixavGpaKRbRBHexD/lonHB/vL1B9QQaAPRvMT++v50eZH/fX865n/hW/gr/AKFfSv8A&#10;wGWk/wCFbeCv+hX0v/wGWgDpvNj/AL6/nR5sf99fzrmf+FbeCv8AoV9L/wDAdaP+FbeCv+hX0v8A&#10;8B1oA6bzY/76/nR5sf8AfX865n/hW3gr/oV9L/8AAdaP+FbeCv8AoV9L/wDAdaAOm82P++v50vmR&#10;/wB9fzrmP+FbeCv+hX0v/wAB1o/4Vt4K/wChX0v/AMB1oA6fzI/76/nQHRjhWUn0BrmP+FbeCv8A&#10;oV9L/wDAZagi0fw/4U8T6RDpPh+xtZtRMsTTwxhGQKhfHHrigDsKKKKACorm1t722ktruCKe3lUr&#10;JFKgZXB7EHgipaKAPMNU+EY06/fWPAOrTeHdSIJaAEvazHk4ZTnAyfRlGBhagg+KOseE7pNO+I2h&#10;y2QL+XHq9ihktpeuCQOQcDOBk8/dWvVqiubaC8tpLa6gjnglUpJFKgZXU9QQeCKAMJPH3g6SNXXx&#10;VogDAEbr+JT+ILZH0NO/4Tvwf/0Neh/+DGH/AOKrj9I+Fnw812G6uj4YWJo724tyq3k4H7uVkyAH&#10;AGcZwOmcVof8KS+Hn/Qvf+Ttx/8AHKAMHwNfWeo/HfxpdWN1DdW0lrAUmgcOjYWMHDDg85H4GvXq&#10;53w14F8NeD5LiTQdMW0kuAFlbzZJCQOgy7HA57V0VABRRRQAUxpEU4Z1U9cE4p9YureEvD2vXS3O&#10;raPZ3s6LsV54gxC9cUAa/mx/31/OjzY/76/nXM/8K28Ff9Cvpf8A4DrR/wAK28Ff9Cvpf/gOtAHT&#10;ebH/AH1/OjzY/wC+v51zP/CtvBX/AEK+l/8AgOtH/CtvBX/Qr6X/AOA60AdN5sf99fzo82P++v51&#10;zP8AwrbwV/0K+l/+A60f8K28Ff8AQr6X/wCA60AdN5sf99fzpfMj/vr+dcx/wrbwV/0K+l/+A60f&#10;8K28Ff8AQr6X/wCA60AdP5if31/OuP1jR7rRNVk8S+Go1kmk51LTFbC3qj+Neyyjsf4uhq1/wrfw&#10;V/0K+lf+Ay04fDvwYvTwvpP/AICp/hQBV8B61Ya6fEOpWEpaCfUwRvUqwItoAQQeQQQQR7GutMkY&#10;GS6ge5rxyb4fafF4h1zW9L0KyvUsL4W8ukSQpslh8iFz5WR8sgLEjs3Q+tdhofhX4f69p1vqmmeH&#10;tLaNjkf6KqvG4PKsMfKwPBHagDtqKKKACiiigAooooAKKKKACiiigAooooAKKKKACiiigAooooAK&#10;KKKACiiigAooooAKKKKACiiigAooooAKKKKACiiigAooooAKKKKACiiigAooooAKKKKACiiigAoo&#10;ooAKKKKACiiigAooooAKKKKACiiigAooooAKKKKACiiigAooooAKKKKACiiigAooooAKKKKACiii&#10;gAooooAKKKKACiiigDA07TLu38aa3qciqLS7t7WOIhsklPM3ZHb7wrRj0ixh1mbV47dUvp4lhllU&#10;keYq9Nw6EjseuOKvUUAFFFFABRRRQAUUUUAFFFFABRRRQBW1E40u7P8A0xf/ANBNZvg058D6Cf8A&#10;qHW//ota0dT/AOQVef8AXB//AEE1m+C/+RF0D/sHW/8A6LWgDcooooAK5fSDn4ieJx6Wtj/7WrqK&#10;5bR/+SjeKP8Ar1sP5TUAdTRRRQAUUUUAFFFFABRRRQAUUUUAFFFFABRRRQAUUUUAFFFFABRRRQAU&#10;UUUAFFFFABRRRQAUUUUAFFFFABRRRQAUUUUAFFFFABRRRQAUUUUAFFFFABRRRQAUUUUAFFFFABRR&#10;RQAUUUUAFFFFABRRRQAUUUUAFFFFABRRRQAUUUUAFFFFABXKfDxt3hy5z/0Fb/8A9KpK6uuS+HX/&#10;ACLd1/2Fb/8A9KZKAOtooooAK5S/Y/8AC1NDX10q8/8ARkFdXXI6h/yVjQ/+wTef+jIKAOuooooA&#10;KKKKACiiigAooooAKKKKACiiigAooooAKKKKACiiigAooooAwfEOl3epah4fmtgpjsdRFxPubGE8&#10;qRePU5YcVoajpNlqwt/tkAka2mWeFwSrRuvQgjkeh9QSKvUUAFFFFABRRRQAUUUUAFFFFABXMa//&#10;AMjp4S/67XX/AKIaunrmNf8A+R18Jf8AXa6/9ENQB09FFFABRRRQAUUUUAcp4BbdpGpn/qM33/o9&#10;66uuS+Hv/IG1P/sM33/o9662gAooooAKKKKACiiigAooooAKKKKACiiigAooooAKKKKAMXQ9PurL&#10;UdemuAojvNQE8BDZynkRJz6HKGrVno1hp+o31/aW6xXF+ytclScSMoIDY6ZweSOvGa0KKACiiigA&#10;ooooAKKKKACiiigAooooAKKKKACiiigAooooAKKKKACiiigAooooAKKKKACiiigAooooAKKKKACi&#10;iigAooooAKKKKACiiigAooooAKKKKACiiigAooooAKKKKACiiigAooooAKKKKACiiigAooooAKKK&#10;KACiiigAooooAKKKKACiiigAooooAKKKKACiiigAooooAKKKKACiiigAooooAKKKKACiiigAoooo&#10;AKKKKACiiigAooooAq6n/wAgq8/64P8A+gmszwX/AMiLoH/YOt//AEWtaep/8gq8/wCuD/8AoJrM&#10;8F/8iLoH/YOt/wD0WtAG7RRRQAVy2j/8lH8U/wDXrYfymrqa5bR/+Sj+Kf8Ar1sP5TUAdTRRRQAU&#10;UUUAFFFFABRRRQAUUUUAFFFFABRRRQAUUUUAFFFFABRRRQAUUUUAFFFFABRRRQAUUUUAFFFFABRR&#10;RQAUUUUAFFFFABRRRQAUUUUAFFFFABRRRQAUUUUAFFFFABRRRQAUUUUAFFFFABRRRQAUUUUAFFFF&#10;ABRRRQAUUUUAFFFFABXJfDr/AJFu6/7Ct/8A+lMldbXJfDr/AJFu6/7Ct/8A+lMlAHW0UUUAFcjq&#10;H/JWND/7BN5/6Mgrrq5HUP8AkrGh/wDYJvP/AEZBQB11FFFABRRRQAUUUUAFFFFABRRRQAUUUUAF&#10;FFFABRRRQAUUUUAFFFFABRRRQAUUUUAFFFFABRRRQAUUUUAFcxr/APyOvhL/AK7XX/ohq6euY1//&#10;AJHXwl/12uv/AEQ1AHT0UUUAFFFFABRRRQByXw8/5A2p/wDYZvv/AEe9dbXJfDz/AJA2p/8AYZvv&#10;/R711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dT/5BV5/1wf8A9BNZvgv/AJEXQP8AsHW//ota0tS/5Bd5/wBcH/8AQTWb4M/5EbQP+wdb/wDo&#10;taANyiiigArltH/5KP4p/wCvWw/lNXU1y2j/APJR/FP/AF62H8pqAOpooooAKKKKACiiigAooooA&#10;KKKKACiiigAooooAKKKKACiiigAooooAKKKKACiiigAooooAKKKKACiiigAooooAKKKKACiiigAo&#10;oooAKKKKACiiigAooooAKKKKACiiigAooooAKKKKACiiigAooooAKKKKACiiigAooooAKKKKACii&#10;igArkvh1/wAi3df9hW//APSmSutrkvh1/wAi3df9hW//APSmSgDraKKKACuR1D/krGh/9gm8/wDR&#10;kFddXI6h/wAlY0P/ALBN5/6MgoA66iiigAooooAKKKKACiiigAooooAKKKKACiiigAooooAKKKKA&#10;CiiigAooooAKKKKACiiigAooooAKKKKACuY1/wD5HXwl/wBdrr/0Q1dPXMa9/wAjp4S/67XX/ohq&#10;AOnooooAKKKKACiiigDkvh7/AMgbU/8AsM33/o9662uS+H3Gj6p/2Gb7/wBHvXW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18YfFmq+GPDVtBoasNR1Kf7PHKq5MY&#10;7kdsnIAz616LSEBhggEe9AHjkHwIa5tUvNU8X61JrxXcbpJcrG/Xvljj13DPtWp8KfEOuNqeueD/&#10;ABFcm8vtGkGy7YktKhOOSeT2IJ5wea6nxv450vwNo5vL5vNuZMrbWiNh529B6D1bt7nAPN/Cbwzq&#10;lnHqfirxAvl6vrknmtDs2mGPJIBHYnPTsAPegDD199Y+JvxJv/Cllq0+meH9IQC9e3bDzueCv55G&#10;DkDaTgnis7xB4Z1T4MNaeI/D2taheaKs6x31hdOGBDcZ4AHPTOAQccnNbfwYfzfEfj+Vh+8bViSf&#10;+ByVvfGz/kkOu/8AbD/0fHQB2El3DqHh9ry2ffBcWpljYfxKyZB/I1T8G/8AIkaD/wBg+D/0WtZv&#10;gt3k+E+il+D/AGREo+gjAH6CtPwd/wAiToP/AGD4P/Ra0AbVFFFABXLaP/yUfxT/ANeth/Kauprl&#10;tH/5KN4o/wCvWw/lNQB1NFFFABRRRQAUUUUAFFFFABRRRQAUUUUAFFFFABRRRQAUUUUAFFFFABRR&#10;RQAUUUUAFFFFABRRRQAVjeK9Vu9E8LajqNhZSXt5BCTDBGhcu54HA5IBOTjsDWzRQB4b4e+FGp+N&#10;dIh8Q+MfEespqV0PNghicJ9nB+7kMDjPBwu3FbPwz1nXNM8c694B1rUZNU/s6IXFteSnL7Pk+UnJ&#10;PIkU4JOCCK7HxnH4zmt7dPB8+mwSYfz3vQSeg27OCPXOR6VwHwruY9C8Z6pofia0uIfGV9maS8mk&#10;Dpdpy2IyAABjJwM52nkYwAD0Lxl450fwPp8dxqjyNNOSttbQpukmYYyB2HUck/4V5P4G13xB4g+P&#10;L3XiC1kspv7PcwWTEjyIjgqMHvg5JOMk5wOle5XGmWF3e215c2cE1za7vs8skYZot2M7SemcDpXl&#10;Nqf+Mor3/sFj/wBASgD0zxNrkPhrwzqOszgMlnA0gQnG9v4Vz7nA/GvH/Dfw61L4l6PH4p8W+I9U&#10;SW9Yy2lrbOFSBMkAgHIAOMgADjnJJrsvjfK8fwo1UKeHeFW+nmL/APWrqPBqLH4H8PogAVdNtwAP&#10;+ua0Aed+AtW1zwn8Q7r4e+INRk1GB4TcabeS5LsuM7ckk4wG4JOChA4Nev14545Ji/aC8EyR/K7w&#10;lGYdSu6Tj9T+dex0AFFFFABRRRQAUUUUAFFFFABRRRQAUUUUAFFFFABRRRQAUUUUAFFFFABRRRQA&#10;UUUUAFFFFABRRRQAVyXw6/5Fu6/7Ct//AOlMldbXJfDr/kW7r/sK3/8A6UyUAdbRRRQAVyOof8lY&#10;0P8A7BN5/wCjIK66uR1D/kq+h/8AYJvP/RkFAHXV5Z8XfEuvWt1ovhbw3I9vfaxLse6TIMS7gAA3&#10;bJJJPUBfevU6QqCQSAcdMjpQB47J8BhFam8s/F+sr4gC5F40uFZ8c8D5wD/vHHvXQfCHxVqniHw/&#10;e2etnfqek3JtJpu8mOhPvwQfoKu/EP4hWng2wW2tl+169djZZWUY3MWPAZgOdue3VjwO5FL4c+E7&#10;zwh4FvptRctq+oeZeXQxyjFeF9yOp9yaAOQt7HU/jT4l1ea41q8sfCmnzm2gt7RtpnYfxHt05yQe&#10;oApsltqvwX8XaOkesXWoeE9Tl+zvDdNk27ccjsCOuQBkZBHGa3P2ef8Akm03/YRl/wDQUqL9osD/&#10;AIV3ZtgbhqceD3H7uSgD12io4GZ7eJm+8UBP1xUlABRRRQAUUUUAFFFFABRRRQAUUUUAFFFFABRR&#10;RQAUUUUAFFFFABRRRQAUUUUAFczr3/I5+E/+u1z/AOiGrpq5nXv+Rz8J/wDXa5/9ENQBD8R9b1fQ&#10;fBd3daFZT3WouRFEIYTIY93V8AHoPXjOK4LS/greappkOr674s1pfEUyCUSxy8W7EAhefmJHsV9u&#10;le01xnji28e3WE8IXmnW0PkESNcD96XJ/gOCBx3PegDK+Emv61qFvreha9P9rvdEu/s32oncZQd3&#10;U9yNvXryM1h+IrjWfiP8Sbzwfp2qT6ZoelRA389uSHlc4+X8zjB4+Vjz0q/8G7vT7GPU/DU1jc2X&#10;iW2kM+oi5lEjXBJ/1gbuORxjjcOTnNRfCImbxn8RJ5APNOq7d2OcB5eP0oAwPEfhPVPg5DbeJfDG&#10;tahdaVBMq31hdyBlZWOM8ADqcdMgkHNe4affQ6nptrf2zboLqFJoz6qwBH6GuQ+MKLJ8J9fDrkCJ&#10;Dj3EiEfqKufDGR5fhl4dZ2yRZIoPsOB+gFAC+ARjSdU/7DN9/wCj3rq65XwF/wAgnU/+wzff+j3r&#10;q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5D4jeO7bwF4aa+ZFm&#10;vZyY7SAnAd/U/wCyOp/AcZrr657xP4H8PeMWtTr1gbv7Jv8AJHnyR7d2N33GGfuj8qAPM/A+l6DN&#10;qKeMPHHirR7/AMQTASRQyX0Xl2ncYG7G4eg4Xtk8167p+vaPq0rRabq1jeSKu5ktrlJCB0yQpPFc&#10;f/wpL4ef9C9/5O3H/wAcra8N/D7wv4QvZrzQtM+yTzR+U7efJJlcg4w7EdQKAPPND1ez+HXxh8Sa&#10;ZrUi2dhrkgvLW6l+WLcSxILHgDLMM9MjtmpfjD4y0vWfDkfhHQLy31TU9XnijCWkglCKHDDJXIBL&#10;KvHpk16br/hfRPFNotrrenQ3kSHKb8hkP+ywwR+Bqh4e+HvhTwrcm50bRYLe4IIEzM0jgHrhnJI/&#10;CgC/ZaaNH8HW+lht4s9PW33f3tkYXP6VH4O/5EnQf+wfB/6LWtO+50+5/wCuTfyNcppmsS2nhDw/&#10;pmmRLc6vcabAYomPyQr5agySHsg/MngeoAOzoqtYW89tYQQ3V013OigSTsoUu3c4HA+lWaACuW0c&#10;f8XF8UH/AKdbH+U1dTXHpqFppHjDxVqF7MIreKzsmZj/ANtsAepJ4A6k4oA7CisDQDrV/czarqZe&#10;0tplC2umkDdEn9+Q4z5h/ug4UccnJrfoAKKKKACiiigAooooAKKKKACiiigAooooAKKKKACiiigA&#10;ooooAKKKKACiiigAooooAKKKKACud8c3et2HgzUrzw9s/tK3j8yMNHvyActgeuM4roqKAPO/APxU&#10;0LxB4WtZtV1qytNViQJdx3MqQkuONwzgEHrx0ziuUGow/EL496Ve6EWm03Qrc+feqDsc/NwDxwSw&#10;A9cMeRXfat8K/BOt3zXt9oEDXDHLNFI8W4+pCMAa6HR9D0vw/Yiy0mwgs7cHOyJcZPqT1J9zQBoV&#10;43aN/wAZSXw/6hgH/kNK9krFTwlokfiqTxOtljWJI/Ka481+VwBjbnb0A7UAU/iHoUviTwBrOlW4&#10;LXEsG6JR1Z0IdR+JUD8a5X4Y/Ebw/ceB9PsdT1W00/UNOhW1nhvJliPyDaGG4jOQBnHQ5FeoVyWt&#10;/DHwZ4iv2vtT0KCS6c5eSOR4i59W2MMn3NAHBaRex/EP49rrWmsZNG0G0Ma3GDtlc7gMfUuT9E96&#10;9qqho+i6ZoGnpYaTZQ2dqnIjiXAJ9T3J9zzV+gAooooAKKKKACiiigAooooAKKKKACiiigAooooA&#10;KKKKACiiigAooooAKKKKACiiigAooooAKKKKACuT+HYx4buv+wrf/wDpTJXWVwWia9b+HvCUrNHL&#10;c3c+r38VpZxcy3En2qU7R/MseAOTQB3tFZHh611iCweXXL1J76dzK0cSgRW4I4jTjJA9TyTnp0rX&#10;oAK5O/H/ABdXQz/1Crz/ANGQV1lcvqG1PiVpErkKq6VeEsTwB5kGc+lAHUV5/wDFP4hf8ITpUFtY&#10;iOTWtQJS1WRgFiHQyNnjAJGM9T9DW3pOq3/iPVFv7J/I8PwhljZk+e+fpuGR8sQ7EYLEenVniT4d&#10;+FfF2ox3+uaX9quo4hCr/aJUwgJIGFYDqx/OgDiPAGj+FNAnbxB4g8W6Rqfia6+eW5lv4mEBPVU+&#10;br2Le2BgZz6jYatpesxy/wBnahZ3yJ8sn2edZAuex2k4rjf+FJfDz/oXv/J24/8AjldD4Z8FeHvB&#10;y3K6Dp/2QXJUzfvpJN23OPvscYyenrQB5h8Ktf0/wHqOueBtfu4rCa2vGmt5rlhGkqED+I8AkBSM&#10;9QeKb8T9asfiF4g8P+CNBuo78Pdi4vJbdt0aIAR95c9FLE46cV6j4i8E+G/Fmw63pMF26DCyEskg&#10;HpvUhse2aXw54L8O+EkkGh6VDaNJw7gs7sPQsxJx7ZoA3qKKKACiiigAooooAKKKKACiiigAoooo&#10;AKKKKACiiigAooooAKKKKACiiigAooooAK5rXf8AkcfCv/Xa5/8ARDV0tc5rn/I3eFz2Etzk+n7l&#10;qAM34pav4i0HwVNqnhvZ9otpA8+6HzCIcHcwHTg4JODwDT/D/wATvCus+HbfU5NbsbVzGDPBczrH&#10;JG4HzDaTk89Mde1XbXUrzxJqivp0nk6FbORJcFATfOMgrHnjywer9yMD1rPuvhH4Dvb43k3hy3Er&#10;NuIjkkjTP+4rBf0oA47wNc/8Jh8bNd8WabHINFhtRapcFdomcBB+WAx/Bc0mm6vbfD340+IbTW5/&#10;suna8Fura5k+WLfkk7ienLMM/T1r13T9OstJsY7LT7WK2tYhhIol2qKqa94a0bxPZfY9a0+G8hBy&#10;okBBU+qsMEfgaAPM/jB420nU/Cp8LaFfQanqmrSxRJHZyiXYA4bkqSASQBj3NeneHNL/ALD8M6Xp&#10;RYM1naRQMw6MVUAn8SM1leH/AIdeEvC119r0fRYYLkZxMzvK65GDguSRx6V1FAHLeA/+QTqf/YYv&#10;v/R711NcL4f1iDRNA1B5Eea4m1q+jtraIZknk898Kv5ZJPAHJrqNFg1SKyZ9XuUlvJnMjJEP3cIO&#10;MRqcZIGOp5JJPHSgDS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Occ&#10;da5Q6T433kjxXpwXJwP7I/8AttdZRQByn9k+Nv8AoatN/wDBQf8A47R/ZPjb/oa9N/8ABQf/AI7X&#10;V0UAcp/ZPjb/AKGvTf8AwUH/AOO0o0rxr38Vad/4KD/8drqqgvPtP2Kb7F5X2rYfJM2dm/HG7HOM&#10;+lAHA+IZ/GdlH/Z9nr+nXupTRswgXTCgSMfekdvMIVR0HHJ4AJ6Q+B/C3iXT/CthNaeI7JXvLeKa&#10;R5tNMkmCg2qW8wZCg4AxwBXW2mjR6Lot+7Stc31xG0l3dyD5pn2n8lHQKOAOBT/BrbvBGgn10+D/&#10;ANFrQBnnSfG3bxXpw/7g5/8AjtJ/ZHjfv4s07/wT/wD22usooA4y/TxRo9hNfah4w02K2iGXY6Qf&#10;yAEuST0AGTk964/QtC8WeIfGt7qmq6ha2V3axW8kMEliXXa3meW7R+ZhZVAbucFvUV6K+gS3/iQa&#10;nqtws9vakHT7NQdkTYGZXz96TOQD0UdOSTVbSW/4uF4lHpa2P/tagBh0nxqenirTh/3CD/8AHaYd&#10;I8cdvFmm/wDgn/8AttdbRQByP9keOf8AobdN/wDBP/8AbaP7I8c/9Dbpv/gn/wDttddRQByP9keO&#10;f+ht03/wT/8A22j+yPHP/Q26b/4J/wD7bXXUUAcj/ZHjn/obdN/8E/8A9to/sjxz/wBDbpv/AIJ/&#10;/ttddRQByP8AZHjn/obdN/8ABP8A/baP7I8c/wDQ26b/AOCf/wC2111FAHI/2R45/wCht03/AME/&#10;/wBto/sjxz/0Num/+Cf/AO2111FAHI/2R45/6G3Tf/BP/wDbaP7I8c/9Dbpv/gn/APttddRQByP9&#10;keOf+ht03/wT/wD22j+yPHP/AENum/8Agn/+2111FAHI/wBkeOf+ht03/wAE/wD9to/sjxz/ANDb&#10;pv8A4J//ALbXXUUAcj/ZHjn/AKG3Tf8AwT//AG2j+yPHP/Q26b/4J/8A7bXXUUAcj/ZHjn/obdN/&#10;8E//ANto/sjxz/0Num/+Cf8A+2111FAHI/2R45/6G3Tf/BP/APbaP7I8c/8AQ26b/wCCf/7bXXUU&#10;Acj/AGR45/6G3Tf/AAT/AP22j+yPHP8A0Num/wDgn/8AttddRQByP9keOf8AobdN/wDBP/8AbaP7&#10;I8c/9Dbpv/gn/wDttddRQByX9keOf+ht03/wT/8A22j+yPHH/Q2ab/4J/wD7bXW0UAcn/ZPjf/oa&#10;9N/8E5/+O0f2T43/AOhr03/wTn/47XWUUAcl/ZHjj/obNN/8E/8A9tpf7I8cf9DZpv8A4Jz/APHa&#10;6yigDk/7I8cf9DZpv/gnP/x2j+yfG/8A0Nem/wDgoP8A8drrKKAOT/snxv8A9DXpv/gnP/x2k/sj&#10;xz/0Nmm/+Cf/AO211tFAHI/2R45/6G3Tf/BP/wDbaP7I8c/9Dbpv/gn/APttddRQByP9keOf+ht0&#10;3/wT/wD22j+yPHP/AENum/8Agn/+2111FAHI/wBkeOf+ht03/wAE/wD9to/sjxz/ANDbpv8A4J//&#10;ALbXXUUAcj/ZHjn/AKG3Tf8AwT//AG2j+yPHP/Q26b/4J/8A7bXXUUAcj/ZHjn/obdN/8E//ANto&#10;/sjxz/0Num/+Cf8A+2111FAHI/2R45/6G3Tf/BP/APbaP7I8c/8AQ26b/wCCf/7bXXUUAcj/AGR4&#10;5/6G3Tf/AAT/AP22j+yPHP8A0Num/wDgn/8AttddRQByP9keOf8AobdN/wDBP/8AbaP7I8c/9Dbp&#10;v/gn/wDttddRQByP9keOf+ht03/wT/8A22j+yPHP/Q26b/4J/wD7bXXUUAcj/ZHjn/obdN/8E/8A&#10;9to/sjxz/wBDbpv/AIJ//ttddRQByP8AZHjn/obdN/8ABP8A/baP7I8c/wDQ26b/AOCf/wC2111F&#10;AHI/2R45/wCht03/AME//wBto/sjxz/0Num/+Cf/AO2111FAHI/2R45/6G3Tf/BP/wDbaP7I8c/9&#10;Dbpv/gn/APttddRQByX9keOf+ht03/wT/wD22lGkeN+/izTj/wBwf/7bXWUhzjjrQBwWvXfivQLN&#10;GfxJY3N7cN5VnaRaSfMuJOyj97wB1LHgDk1z/wAPvCniR4LnX31qyg1Ke6uYpI5LAzLbkTuJFjPm&#10;DAZwScDnNd7oXh2e11C41rWLhLzWbgFN6AiO2izxFED0HQk9WPJ7AVvh+/meHbo/9RW//wDSqSgA&#10;Ok+Ne3irTh/3CD/8dpv9keN/+hs07/wT/wD22usooA5Q6b4xijaSXxXpoRBuZm0nAAHXJ83gV55c&#10;WHiPxx410+KbWbcaWLS4a2uhYFFvI1eLerR+ZkxltvUjcFPBBFen65oV1r9/b291comhoN89qmQ9&#10;0+eEc9PLxyQPvdDx1pXjLH8T9DhQBVGk3mFA6DzIMfTpQA/+yPGKqFj8T6cqgYAGkYA/8i03+yfG&#10;3/Q1ab/4KD/8drq6KAOU/snxt/0NWm/+Cg//AB2j+yfG/wD0Nem/+Cg//Ha6uigDlP7J8b/9DXpv&#10;/goP/wAdpDpHjjt4s03/AME5/wDjtdZRQBgaPYeJra+8zVtes7622EeVDp/ktu4wd28+/GO9b9FF&#10;ABRRRQAUUUUAFFFFABRRRQAUUUUAFFFFABRRRQAUUUUAFFFFABRRRQAUUUUAcoul+NEXL+K9MwBk&#10;k6Qf/j1efatb+KPGfiPSrD+3LZtFM0scd/FYmIXDrG3mKF8w74yBtLZAOTjIGa9P1/RrzXZbaza8&#10;8jRzlr2OPIluOm2Pd/Ch53Y5PTgE1T1dIrXxX4QtoI0jhSS4VI0AUKBA2AB6AccUANj0XxdBDHDb&#10;+JNMiijUIiLo+FUDoAPN4A6YpTpPjXt4q03/AMFB/wDjtdVRQByn9k+N/wDoa9N/8FB/+O0f2T43&#10;/wChr03/AMFB/wDjtdXRQByo0nxr38Vab/4KD/8AHaoaxJ4s0e1V38S2E91M3l21tHpJ3zSdlH73&#10;j1JPAHJruaw9I0OaC+l1bVp1utUlBVWUfu7aPP8Aq4weg6ZbqxHPYAA8/wDAPhvxTLFf6zJrljBq&#10;Et5cxSRvYGZYWErbxGfMXALZJ4OcDk4Fdva6Z4uju4XufEthNbq4MkSaUULr6bvNOPriofAL79I1&#10;M+ms3w/8jvXV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1VVFCqAqgYAA6U6igAooooAKYEQSM4UBmABYDk46U+igAooooAKKKKACiiigAooooA&#10;KKKKACiiigAooooAKKKKACiiigAooooAKKKKACiiigAooooAKKKKACiiigAooooAKKKKACiiigAo&#10;oooAKKKKACiiigAooooAKKKKACiiigAooooAKKKKACiiigAooooAKKKKACiiigAooooAKKKKACii&#10;igApqIsYIRQoJzgDvTqKACiiigAphRDIHKjcAQDjkA9f6U+igAooooAKKKKACiiigAooooAKKKKA&#10;CiiigAooooAKKKKACiiigAooooAKKKKACiiigAooooAKKKKACiiigAphRCysVBZfukjkfSn0UAFF&#10;FFABRRRQAUUUUAMREjBCKFBJJAGMk0+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kkkcMTyyuscaKWd2OAoHUk9hW&#10;F/wnfg//AKGvQ/8AwYw//FUeO/8Aknnib/sFXX/opq4b4ZeAPCep/DnRb6+0CyuLqaJmklkTczHe&#10;3UmgDuf+E78H/wDQ16H/AODGH/4qj/hO/B//AENeh/8Agxh/+KrOufht4LgtZpovCNjcSRxllhjj&#10;UNIQOFG4gZPTkge9clefDXR/F8cFtZ+FG8M2sc6teS3FvEJ5o+TthKSOF5AySOhGM8ggHff8J34P&#10;/wChr0P/AMGMP/xVH/Cd+D/+hr0P/wAGMP8A8VWfH8K/A0USxr4ZsSqgAFlLHgY5JOT9TTv+FXeB&#10;/wDoWdP/AO/dAF7/AITvwf8A9DXof/gxh/8AiqP+E78H/wDQ16H/AODGH/4qqP8Awq7wP/0LOn/9&#10;+6P+FXeB/wDoWdP/AO/dAF7/AITvwf8A9DXof/gxh/8AiqP+E78H/wDQ16H/AODGH/4qqP8Awq7w&#10;P/0LOn/9+6P+FXeB/wDoWdP/AO/dAF7/AITvwf8A9DXof/gxh/8AiqP+E78H/wDQ16H/AODGH/4q&#10;qP8Awq7wP/0LOn/9+6P+FXeB/wDoWdP/AO/dAF7/AITvwf8A9DXof/gxh/8AiqP+E78H/wDQ16H/&#10;AODGH/4qqP8Awq7wP/0LOn/9+6P+FXeB/wDoWdP/AO/dAF7/AITvwf8A9DXof/gxh/8AiqP+E78H&#10;/wDQ16H/AODGH/4qqP8Awq7wP/0LOn/9+6P+FXeB/wDoWdP/AO/dAF7/AITvwf8A9DXof/gxh/8A&#10;iqP+E78H/wDQ16H/AODGH/4qqP8Awq7wP/0LOn/9+6P+FXeB/wDoWdP/AO/dAF7/AITvwf8A9DXo&#10;f/gxh/8AiqP+E78H/wDQ16H/AODGH/4qqP8Awq7wP/0LOn/9+6P+FXeB/wDoWdP/AO/dAF7/AITv&#10;wf8A9DXof/gxh/8AiqP+E78H/wDQ16H/AODGH/4qqP8Awq7wP/0LOn/9+6P+FXeB/wDoWdP/AO/d&#10;AF7/AITvwf8A9DXof/gxh/8AiqP+E78H/wDQ16H/AODGH/4qqP8Awq7wP/0LOn/9+6P+FXeB/wDo&#10;WdP/AO/dAF7/AITvwf8A9DXof/gxh/8AiqP+E78H/wDQ16H/AODGH/4qqP8Awq7wP/0LOn/9+6P+&#10;FXeB/wDoWdP/AO/dAF7/AITvwf8A9DXof/gxh/8AiqP+E78H/wDQ16H/AODGH/4qqP8Awq7wP/0L&#10;On/9+6P+FXeB/wDoWdP/AO/dAF7/AITvwf8A9DXof/gxh/8AiqP+E78H/wDQ16H/AODGH/4qqP8A&#10;wq7wP/0LOn/9+6P+FXeB/wDoWdP/AO/dAF7/AITvwf8A9DXof/gxh/8AiqP+E78H/wDQ16H/AODG&#10;H/4qqP8Awq7wP/0LOn/9+6P+FXeB/wDoWdP/AO/dAF7/AITvwf8A9DXof/gxh/8AiqP+E78H/wDQ&#10;16H/AODGH/4qqP8Awq7wP/0LOn/9+6P+FXeB/wDoWdP/AO/dAF7/AITvwf8A9DXof/gxh/8AiqP+&#10;E78H/wDQ16H/AODGH/4qqP8Awq7wP/0LOn/9+6P+FXeB/wDoWdP/AO/dAF7/AITvwf8A9DXof/gx&#10;h/8AiqP+E78H/wDQ16H/AODGH/4qqP8Awq7wP/0LOn/9+6P+FXeB/wDoWdP/AO/dAF7/AITvwf8A&#10;9DXof/gxh/8AiqP+E78H/wDQ16H/AODGH/4qqP8Awq7wP/0LOn/9+6P+FXeB/wDoWdP/AO/dAF7/&#10;AITvwf8A9DXof/gxh/8AiqP+E78H/wDQ16H/AODGH/4qqP8Awq7wP/0LOn/9+6P+FXeB/wDoWdP/&#10;AO/dAF7/AITvwf8A9DXof/gxh/8AiqP+E78H/wDQ16H/AODGH/4qqP8Awq7wP/0LOn/9+6P+FXeB&#10;/wDoWdP/AO/dAF7/AITvwf8A9DXof/gxh/8AiqP+E78H/wDQ16H/AODGH/4qqP8Awq7wP/0LOn/9&#10;+6P+FXeB/wDoWdP/AO/dAF7/AITvwf8A9DXof/gxh/8AiqP+E78H/wDQ16H/AODGH/4qqP8Awq7w&#10;P/0LOn/9+6P+FXeB/wDoWdP/AO/dAF7/AITvwf8A9DXof/gxh/8AiqP+E78H/wDQ16H/AODGH/4q&#10;qP8Awq7wP/0LOn/9+6P+FXeB/wDoWdP/AO/dAF7/AITvwf8A9DXof/gxh/8AiqP+E78H/wDQ16H/&#10;AODGH/4qqP8Awq7wP/0LOn/9+6P+FXeB/wDoWdP/AO/dAF7/AITvwf8A9DXof/gxh/8AiqP+E78H&#10;/wDQ16H/AODGH/4qqP8Awq7wP/0LOn/9+6P+FXeB/wDoWdP/AO/dAF7/AITvwf8A9DXof/gxh/8A&#10;iqP+E78H/wDQ16H/AODGH/4qqP8Awq7wP/0LOn/9+6P+FXeB/wDoWdP/AO/dAF7/AITvwf8A9DXo&#10;f/gxh/8AiqP+E78H/wDQ16H/AODGH/4qqP8Awq7wP/0LOn/9+6P+FXeB/wDoWdP/AO/dAF7/AITv&#10;wf8A9DXof/gxh/8AiqP+E78H/wDQ16H/AODGH/4qqP8Awq7wP/0LOn/9+6P+FXeB/wDoWdP/AO/d&#10;AF7/AITvwf8A9DXof/gxh/8AiqP+E78H/wDQ16H/AODGH/4qqP8Awq7wP/0LOn/9+6P+FXeB/wDo&#10;WdP/AO/dAF7/AITvwf8A9DXof/gxh/8AiqP+E78H/wDQ16H/AODGH/4qqP8Awq7wP/0LOn/9+6P+&#10;FXeB/wDoWdP/AO/dAF7/AITvwf8A9DXof/gxh/8AiqP+E78H/wDQ16H/AODGH/4qqP8Awq7wP/0L&#10;On/9+6P+FXeB/wDoWdP/AO/dAF7/AITvwf8A9DXof/gxh/8AiqP+E78H/wDQ16H/AODGH/4qqP8A&#10;wq7wP/0LOn/9+6P+FXeB/wDoWdP/AO/dAF7/AITvwf8A9DXof/gxh/8AiqP+E78H/wDQ16H/AODG&#10;H/4qqP8Awq7wP/0LOn/9+6P+FXeB/wDoWdP/AO/dAF7/AITvwf8A9DXof/gxh/8AiqP+E78H/wDQ&#10;16H/AODGH/4qqP8Awq7wP/0LOn/9+6P+FXeB/wDoWdP/AO/dAF7/AITvwf8A9DXof/gxh/8AiqP+&#10;E78H/wDQ16H/AODGH/4qqP8Awq7wP/0LOn/9+6X/AIVf4H/6FjT/APv3QBd/4Tvwf/0Neh/+DGH/&#10;AOKo/wCE78H/APQ16H/4MYf/AIquU8W/Bjw7q2kj+wtPs9M1S3cS28gT91IR/BKvO5D9Mj3GQcy9&#10;+Hyar4Z022tfAmlaVq9/ujv7lxG6acBwzqobMjN/ABkDI3EYoA77/hO/B/8A0Neh/wDgxh/+Kq5p&#10;3iXQdYuTbaZrem306qXMVtdxysFGBnCknHI59657T/hL4H0+wgtBoFrceUgUzXK75JD3Zj6k+mB2&#10;AAwK4W50HSfD37SXhS10iwgsoH0+WRo4VwCxS4GfrgD8qAPb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f8&#10;d/8AJPPE3/YKuv8A0U1ZXwi/5JV4f/64N/6G1avjv/knnib/ALBV1/6Kasr4Rf8AJKvD/wD1wb/0&#10;NqAOo1fUotG0W/1SdHeGyt5Lh1TG5lRSxAz3wKyPD3jKz8RXy2kFtPFI2m22o5kAxsmBIX6jA/P2&#10;qTx3/wAk88Tf9gq6/wDRTVxPwwH/ABUMR/6lXSv/AEBqAPVqKKKACiiigAooooAKKKKACiiigAoo&#10;ooAKKKKACiiigAooooAKKKKACiiigAooooAKKKKACiiigAooooAKKKKACiiigAooooAKKKKACiii&#10;gAooooAKKKKACiiigAooooAKKKKACiiigAooooAKKKKACiiigAooooAKKKKACiiigAooooAKKKKA&#10;CiiigArjtJ+Imnatd6BBHaXKHW3vEty207DbH5t2D3AJGM12NeEeDFxq3ww9rjXf5tQB7vXkXiL/&#10;AJOd8I/9guT/ANAua9dryHxF/wAnO+Ef+wXJ/wCg3NAHr1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P+O/+&#10;SeeJv+wVdf8Aopqy/hIMfCvw/wD9e5/9DatTx3/yTzxN/wBgq6/9FNXl3w98O/Ea58C6XNpvja10&#10;+weItbW32COYopJ4LMuc5z64oA9R8d/8k88Tf9gq6/8ARTVx3wyXGswt6+FdJ/8AQZP8Kbf+CPiX&#10;qen3Nhd/EG1ltbqF4Zk/sqJdyMMEZAyMgnkc1S034a+PdEl+0WXj21gZLSKz3HTkYCGIHYvzAjgE&#10;89eeSaAPYKK8ttvD3xUuoTKvxCtljLfuy2kwjev97G3jNYelt8U9T8Z654dXxzaxtpKwtJOdOhIf&#10;zFDDC7OwznmgD26ivMz4W+K3b4iWn/gqh/8Aiab/AMIt8V/+ih2f/gri/wDiKAPTqK8x/wCEW+K/&#10;/RQ7P/wVxf8AxFH/AAi3xX/6KHZ/+CuL/wCIoA9OorzH/hFviv8A9FDs/wDwVxf/ABFH/CLfFf8A&#10;6KHZ/wDgri/+IoA9OorzH/hFviv/ANFDs/8AwVxf/EUf8It8V/8Aoodn/wCCuL/4igD06ivMf+EW&#10;+K//AEUOz/8ABXF/8RR/wi3xX/6KHZ/+CuL/AOIoA9OorzH/AIRb4r/9FDs//BXF/wDEUf8ACLfF&#10;f/oodn/4K4v/AIigD06ivMf+EW+K/wD0UOz/APBXF/8AEUf8It8V/wDoodn/AOCuL/4igD06ivMf&#10;+EW+K/8A0UOz/wDBXF/8RR/wi3xX/wCih2f/AIK4v/iKAPTqK8x/4Rb4r/8ARQ7P/wAFcX/xFH/C&#10;LfFf/oodn/4K4v8A4igD06ivMf8AhFviv/0UOz/8FcX/AMRR/wAIt8V/+ih2f/gri/8AiKAPTqK8&#10;x/4Rb4r/APRQ7P8A8FcX/wARR/wi3xX/AOih2f8A4K4v/iKAPTqK8x/4Rb4r/wDRQ7P/AMFcX/xF&#10;H/CLfFf/AKKHZ/8Agri/+IoA9OorzH/hFviv/wBFDs//AAVxf/EUf8It8V/+ih2f/gri/wDiKAPT&#10;qK8x/wCEW+K//RQ7P/wVxf8AxFH/AAi3xX/6KHZ/+CuL/wCIoA9OorzH/hFviv8A9FDs/wDwVxf/&#10;ABFH/CLfFf8A6KHZ/wDgri/+IoA9OorzH/hFviv/ANFDs/8AwVxf/EUf8It8V/8Aoodn/wCCuL/4&#10;igD06ivMf+EW+K//AEUOz/8ABXF/8RR/wi3xX/6KHZ/+CuL/AOIoA9OorzH/AIRb4r/9FDs//BXF&#10;/wDEUf8ACLfFf/oodn/4K4v/AIigD06ivMf+EW+K/wD0UOz/APBXF/8AEUf8It8V/wDoodn/AOCu&#10;L/4igD06ivMf+EW+K/8A0UOz/wDBXF/8RR/wi3xX/wCih2f/AIK4v/iKAPTqK8x/4Rb4r/8ARQ7P&#10;/wAFcX/xFH/CLfFf/oodn/4K4v8A4igD06ivMf8AhFviv/0UOz/8FcX/AMRR/wAIt8V/+ih2f/gr&#10;i/8AiKAPTqK8x/4Rb4r/APRQ7P8A8FcX/wARR/wi3xX/AOih2f8A4K4v/iKAPTqK8x/4Rb4r/wDR&#10;Q7P/AMFcX/xFH/CLfFf/AKKHZ/8Agri/+IoA9OorzH/hFviv/wBFDs//AAVxf/EUf8It8V/+ih2f&#10;/gri/wDiKAPTqK8x/wCEW+K//RQ7P/wVxf8AxFH/AAi3xX/6KHZ/+CuL/wCIoA9OorzH/hFviv8A&#10;9FDs/wDwVxf/ABFH/CLfFf8A6KHZ/wDgri/+IoA9OorzH/hFviv/ANFDs/8AwVxf/EUf8It8V/8A&#10;oodn/wCCuL/4igD06ivMf+EW+K//AEUOz/8ABXF/8RR/wi3xX/6KHZ/+CuL/AOIoA9OorzH/AIRb&#10;4r/9FDs//BXF/wDEUf8ACLfFf/oodn/4K4v/AIigD06ivMf+EW+K/wD0UOz/APBXF/8AEUf8It8V&#10;/wDoodn/AOCuL/4igD06ivMf+EW+K/8A0UOz/wDBXF/8RR/wi3xX/wCih2f/AIK4v/iKAPTqK8x/&#10;4Rb4r/8ARQ7P/wAFcX/xFKPC3xX/AOih2f8A4K4v/iKAPTaK8z/4Rb4q9/iLaf8Agph/+JrlvAN7&#10;8T/HeiXWpQ+OILMQXTWpR9NgfJVVbOdg4+b9KAPda8Q8IpjV/hn7Ta7/AOjGFdJ/wi3xT/6KLa/+&#10;CmH/AOJrmJPhn430BNLvbfxlAV0p52hcaerG3Wckyvgg7wTyQc4GSOlAHuVeR+Ix/wAZNeED/wBQ&#10;yX/0C4rRj8M/E+WNJE+JNq6ONysukwkEHoQcc8VyMGneIdN/aJ8LReI9bTV7lrKZop0t1h2p5c/y&#10;7VAHXJz70Ae8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47/5J54m/7BV1/wCimrK+Ehz8KvD/AP17n/0N&#10;q1fHf/JPPE3/AGCrr/0U1ZHwmZY/hPoLuwVVt2LMxwAN7c0AddqN/b6Xpl3qF2xS2tYXnlYAkhFB&#10;YnA68A1z2leIrLxXqrWsZmjhhtobxYJYyhmSTO1mz2GPu/Qn0qt418zVPAPiO4bdHZJpdy0Kcgyk&#10;RNh29F9B36nsK5z4Yf8AIwRf9irpX/oDUAerV5v4SbPxq+IP+5Yf+ia9Iry/wPdRXnxl8fTwNuiZ&#10;bMK2OuI8ZHtxwe4waAPUKKKKACiiigAooooAKKKKACiiigAooooAKKKKACiiigAooooAKKKKACii&#10;igAooooAKKKKACiiigAooooAKKKKACiiigAooooAKKKKACiiigAooooAKKKKACiiigAooooAKKKK&#10;ACiiigAooooAKKKKACiiigAooooAKKKKACiiigAooooAK8Z+AN4bXwRqLyqotDq0oMozlG8uLlv9&#10;noM9u/qPZq8h/Z2Ab4f6mCAQdWlyP+2UVAHr1c7p/jfQ9TuNJhtriRm1U3ItCYyA5t2xID6dyM9Q&#10;KvgtpDBXJOnk4Vif+Pf2P+x6H+H6dPGfBZB1b4YFTkG413BHQ8npQB65Iknh2VriBGfSHJaaFBk2&#10;p6l0HdD3UdOo7ivPtfdZf2lvB0kbB420uRlZTkEFLjkGvXq8Y1XT7bTv2l/CsdsHVJLCaTy93yJl&#10;LjhR2GcnHqaAPZ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f8d/8k88Tf8AYKuv/RTVzfwntZ7z4aaCLtQl&#10;pHCSkW4N5x3sQzY7dML69fSuk8d/8k88Tf8AYKuv/RTVk/CL/klXh/8A64N/6G1AG94ssbjU/Buu&#10;WFnH5l1dafPDCm4Dc7RsFGTwMkjrXE/DLSdds9VlutX0ebTYYdGstPXzZUbzXhUhmAUnA5716dWM&#10;C2vNxxpIPXvdH/43/wChf7v3gCVXOsNlcjTR36fafp/sf+hf7v3uI8HgD41/EAAYGyy4H/XKvS+g&#10;wK8z8If8lt+IH+5Zf+ihQB6ZRRRQAUUUUAFFFFABRRRQAUUUUAFFFFABRRRQAUUUUAFFFFABRRRQ&#10;AUUUUAFFFFABRRRQAUUUUAFFFFABRRRQAUUUUAFFFFABRRRQAUUUUAFFFFABRRRQAUUUUAFFFFAB&#10;RRRQAUUUUAFFFFABRRRQAUUUUAFFFFABRRRQAUUUUAFFFFABXkP7On/Igaj/ANhaX/0VFXr1eK/s&#10;/wCoLZ+Db5J49lrLq8ipcZ4Ehjiwrf3c8YPQnjg4yAe0kAggjIPUGvGvD3hDX/DupeC7vVIYIdP0&#10;mbU2nKFP9HExIjztPKtwQQPlyc4r2akZVdSrAMpGCCOCKAFryHxF/wAnPeEf+wXJ/wCg3NejoX0N&#10;1jb5tLYgI562v+yf9jpg/wAPfjp5x4i/5Oe8I/8AYLk/9BuaAPX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f8AHf8AyTzxN/2Crr/0U1ZXwi/5JV4f/wCuDf8AobVq+O/+SeeJv+wVdf8Aopq5r4Uwzah8L9Bh&#10;mjaKyWFg6t96f9435J+rew+8AdRfXMN9a3F1dyiHQraNpJpCeLhVGWP/AFzAB/3v9370fhnxv4b8&#10;Xm4TQNSW7NsF81fJkjKg5xw6jPQ9KXx1x8PPEoH/AECrr/0U1cV8MF/4n8Zx/wAytpP/AKA1AHqt&#10;eX+CLiG5+M/xAkglSVMWi7kbIyqbSPwII/Cu0mnl124ezs5Gj0+Nil1cocGQjrFGf0Zu3Qc5K8Z4&#10;IgitfjH49t7eJIoY47FURBgKBFxgUAen0UUUAFFFFABRRRQAUUUUAFFFFABRRRQAUUUUAFFFFABR&#10;RRQAUUUUAFFFFABRRRQAUUUUAFFFFABRRRQAUUUUAFFFFABRRRQAUUUUAFFFFABRRRQAUUUUAFFF&#10;FABRRRQAUUUUAFFFFABRRRQAUUUUAFFFFABRRRQAUUUUAFFFFABRRRQAV49+z1DFcfDnVYZ41kik&#10;1WVXRxkMDFFkEV7DXkP7On/Igal/2Fpf/RUVAHokM8ui3Edndu8ljIQlvdOSTGTwI5D+iuTyTg84&#10;LWoNe0i6e1S31Syla7aRbZUnUmYx/fCDPzbcc46VdmhjuIXhmjWSJ1KujDIYHsa+f/BAez134bie&#10;S2ishdaytrhmBGSV2HI9cYOec47DIB9BEBlIIBBGCD3rxvV7VLP9pfwlFHI5jGmy7EbpGuy54B64&#10;68dunTp7LXkPiL/k53wj/wBguT/0C5oA9e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wAd/wDJPPE3/YKu&#10;v/RTVlfCP/klXh//AK4N/wChtWr47/5J54m/7BV1/wCimrM+Eox8K/D/ABj/AEc/+htQBp+O/wDk&#10;nnib/sFXX/opq83+HZOs65Db2d8q2qeGNMhvGjLCQMFb5Ebt6FhnHIGDyPRdftZ/FWkalo1jcfZr&#10;We3lt5bzZuyzKV2KD1AJ+Y/VRzkrD4a8IvoGoLdvffaGGlWmnkeXty0IYF+vfcOO3NAHTQwx28Ec&#10;EMaxxRqERFGAoHAArznwiP8Ai9fxA/3LH/0VXpNeceEip+NPxBwwPyWA4P8A0x5oA9HooooAKKKK&#10;ACiiigAooooAKKKKACiiigAooooAKKKKACiiigAooooAKKKKACiiigAooooAKKKKACiiigAooooA&#10;KKKKACiiigAooooAKKKKACiiigAooooAKKKKACiiigAooooAKKKKACiiigAooooAKKKKACiiigAo&#10;oooAKKKKACiiigArxv8AZ5uVi8F38Misok1aUI5PDN5UXy/XAz717JXkH7P8EU/gDV4ZFDRnWJQQ&#10;f+ucX4596APX68J8Jwxzaj8NYpUV45JdeV1YZDAswIP4V7TBLJbSC2unL5OIZiPv+zejfz6juByW&#10;j/D19KvvDE/9orKuiNqDY8nBl+0tkd+NoJ9c0AdNDJJpUqWty7PZuwS2nYkshPSNz+it36H5sFvN&#10;vEX/ACc54RP/AFC5P/QLmvWpY45onilRXjdSrKwyGB6givH9YtpLb9pXwijzmWMadMI9wO9V2XHD&#10;H+L2PXGM5PJAPY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f8d/8k88Tf8AYKuv/RTV5V4B+DPhLxD4F0nV&#10;r9L1rq6iLyMlxtGdxHAx7V6r47/5J54m/wCwVdf+imrK+EfPwq8P/wDXBv8A0NqAOen+A/gG1t5b&#10;i4N5DBEheSSS82qijksSRgADvTIvgV8Pp5fKilu5JPLWXYl6CdjZ2tjHQ4OD0ODXc+O/+SeeJv8A&#10;sFXX/opq4r4Yn/ifxD/qVdK/9AagB3/DP3gj+7qP/gT/APWoP7P3gg/w6iOe1z/9avU6KAPK/wDh&#10;n3wR/wBRIf8AbyP/AImk/wCGfPBPrqf/AIEj/wCJr1WigDyr/hnzwT66n/4Ej/4mj/hnzwT66n/4&#10;Ej/4mvVaKAPKv+GfPBPrqf8A4Ej/AOJo/wCGfPBPrqf/AIEj/wCJr1WigDyr/hnzwT66n/4Ej/4m&#10;j/hnzwT66n/4Ej/4mvVaKAPKv+GfPBPrqf8A4Ej/AOJo/wCGfPBPrqf/AIEj/wCJr1WigDyr/hnz&#10;wT66n/4Ej/4mj/hnzwT66n/4Ej/4mvVaKAPKv+GfPBPrqf8A4Ej/AOJo/wCGfPBPrqf/AIEj/wCJ&#10;r1WigDyr/hnzwT66n/4Ej/4mj/hnzwT66n/4Ej/4mvVaKAPKv+GfPBPrqf8A4Ej/AOJo/wCGfPBP&#10;rqf/AIEj/wCJr1WigDyr/hnzwT66n/4Ej/4mj/hnzwT66n/4Ej/4mvVaKAPKv+GfPBPrqf8A4Ej/&#10;AOJo/wCGfPBPrqf/AIEj/wCJr1WigDyr/hnzwT66n/4Ej/4mj/hnzwT66n/4Ej/4mvVaKAPKv+Gf&#10;PBPrqf8A4Ej/AOJo/wCGfPBPrqf/AIEj/wCJr1WigDyr/hnzwT66n/4Ej/4mj/hnzwT66n/4Ej/4&#10;mvVaKAPKv+GfPBPrqf8A4Ej/AOJo/wCGfPBPrqf/AIEj/wCJr1WigDyr/hnzwT66n/4Ej/4mj/hn&#10;zwT66n/4Ej/4mvVaKAPKv+GfPBPrqf8A4Ej/AOJo/wCGfPBPrqf/AIEj/wCJr1WigDyr/hnzwT66&#10;n/4Ej/4mj/hnzwT66n/4Ej/4mvVaKAPKv+GfPBPrqf8A4Ej/AOJo/wCGfPBPrqf/AIEj/wCJr1Wi&#10;gDyr/hnzwT66n/4Ej/4mj/hnzwT66n/4Ej/4mvVaKAPKv+GfPBPrqf8A4Ej/AOJo/wCGfPBPrqf/&#10;AIEj/wCJr1WigDyr/hnzwT66n/4Ej/4mj/hnzwT66n/4Ej/4mvVaKAPKv+GfPBPrqf8A4Ej/AOJo&#10;/wCGfPBPrqf/AIEj/wCJr1WigDyr/hnzwT66n/4Ej/4mj/hnzwT66n/4Ej/4mvVaKAPKv+GfPBPr&#10;qf8A4Ej/AOJo/wCGfPBPrqf/AIEj/wCJr1WigDyr/hnzwT66n/4Ej/4mj/hnzwT66n/4Ej/4mvVa&#10;KAPKv+GfPBPrqf8A4Ej/AOJo/wCGfPBPrqf/AIEj/wCJr1WigDyr/hnzwT66n/4Ej/4mj/hnzwT6&#10;6n/4Ej/4mvVaKAPKv+GfPBPrqf8A4Ej/AOJo/wCGfPBPrqf/AIEj/wCJr1WigDyr/hnzwT66n/4E&#10;j/4mj/hnzwT66n/4Ej/4mvVaKAPKv+GfPBPrqf8A4Ej/AOJo/wCGfPBPrqf/AIEj/wCJr1WigDyr&#10;/hnzwT66n/4Ej/4mj/hnzwT66n/4Ej/4mvVaKAPKv+GfPBPrqf8A4Ej/AOJo/wCGfPBPrqf/AIEj&#10;/wCJr1WigDysfs++CPTUj/28j/4ml/4Z+8Ef3dR/8Cf/AK1ep0UAeWf8M/eB/wC5qJ/7ef8A61Vo&#10;/gn8N5ZII47qd5Ljf5KrfqTJsOH2jvtPBx07165XhPgwn+1/hl73Gu/zNAHSf8M/+B/+eeof+BP/&#10;ANauVtPBuk+Cf2h/C2n6Os4gmspp2E0m87jHOvBx6KK98ryLxEf+MnPCI/6hcv8A6Bc0Aeu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47/wCSeeJv+wVdf+imrK+EX/JKvD//AFwb/wBDatXx3/yTzxN/2Crr&#10;/wBFNWV8I/8AklXh/wD64N/6G1AGr47/AOSeeJv+wVdf+imrivhj/wAjBF/2Kulf+gNXceNRC/gb&#10;Xori7t7SOawmh8+5fbGhdCoLHBOMkdAT6A1xfwrl0q/1Ca70nWYNQS00bT9OmEcUsZSSMOCcOq5U&#10;44P14HcA9RooooAKKKKACiiigAooooAKKKKACiiigAooooAKKKKACiiigAooooAKKKKACiiigAoo&#10;ooAKKKKACiiigAooooAKKKKACiiigAooooAKKKKACiiigAooooAKKKKACiiigAooooAKKKKACiii&#10;gAooooAKKKKACiiigAooooAKKKKACiiigAooooAKKKKACvCfBv8AyFvhj/1313+bV7qSACSQAOST&#10;XkfhrRrOz1DwDMPEOlTpbS6sYTFMT9rMrkARHGG25+bnr0zQB67XkPiL/k53wj/2C5P/AEG5r16v&#10;IvEQ/wCMm/CJ/wCoXL/6Bc0Aeu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ZXifT59X8J6zpttt+0XljPbxb&#10;zgbnjZRk+mTXmPhyy+L/AIZ8P2ei2el+GpLa0QrG88jlyCSeSHA7+lex0UAeU3jfF3Ubc2194d8G&#10;3MBIJjnDupIOQcF8cEA1Fqn/AAuvU9Pe2S28PWLl0dZ7SV1kUqwbjcxGDjBBBBBIPWvW6KAPMDqH&#10;xp/6A3hQ/wDA5P8A45Sf2j8af+gL4V/77k/+OV6hRQB5f/aPxp/6AvhX/vuT/wCOUf2j8af+gL4V&#10;/wC+5P8A45XqFFAHl/8AaPxp/wCgL4V/77k/+OUf2j8af+gL4V/77k/+OV6hRQB5f/aPxp/6AvhX&#10;/vuT/wCOUf2j8af+gL4V/wC+5P8A45XqFFAHl/8AaPxp/wCgL4V/77k/+OUf2j8af+gL4V/77k/+&#10;OV6hRQB5f/aPxp/6AvhX/vuT/wCOUf2j8af+gL4V/wC+5P8A45XqFFAHl/8AaPxp/wCgL4V/77k/&#10;+OUf2j8af+gL4V/77k/+OV6hRQB5f/aPxp/6AvhX/vuT/wCOUf2j8af+gL4V/wC+5P8A45XqFFAH&#10;l/8AaPxp/wCgL4V/77k/+OUf2j8af+gL4V/77k/+OV6hRQB5f/aPxp/6AvhX/vuT/wCOUf2j8af+&#10;gL4V/wC+5P8A45XqFFAHl/8AaPxp/wCgL4V/77k/+OUf2j8af+gL4V/77k/+OV6hRQB5f/aPxp/6&#10;AvhX/vuT/wCOUf2j8af+gL4V/wC+5P8A45XqFFAHl/8AaPxp/wCgL4V/77k/+OUf2j8af+gL4V/7&#10;7k/+OV6hRQB5f/aPxp/6AvhX/vuT/wCOUf2j8af+gL4V/wC+5P8A45XqFFAHl/8AaPxp/wCgL4V/&#10;77k/+OUf2j8af+gL4V/77k/+OV6hRQB5f/aPxp/6AvhX/vuT/wCOUf2j8af+gL4V/wC+5P8A45Xq&#10;FFAHl/8AaPxp/wCgL4V/77k/+OUf2j8af+gL4V/77k/+OV6hRQB5f/aPxp/6AvhX/vuT/wCOUf2j&#10;8af+gL4V/wC+5P8A45XqFFAHl/8AaPxp/wCgL4V/77k/+OUf2j8af+gL4V/77k/+OV6hRQB5f/aP&#10;xp/6AvhX/vuT/wCOUf2j8af+gL4V/wC+5P8A45XqFFAHl/8AaPxp/wCgL4V/77k/+OUf2j8af+gL&#10;4V/77k/+OV6hRQB5f/aPxp/6AvhX/vuT/wCOUf2j8af+gL4V/wC+5P8A45XqFFAHl/8AaPxp/wCg&#10;L4V/77k/+OUf2j8af+gL4V/77k/+OV6hRQB5f/aPxp/6AvhX/vuT/wCOUf2j8af+gL4V/wC+5P8A&#10;45XqFFAHl/8AaPxp/wCgL4V/77k/+OUf2j8af+gL4V/77k/+OV6hRQB5f/aPxp/6AvhX/vuT/wCO&#10;Uf2j8af+gL4V/wC+5P8A45XqFFAHl/8AaPxp/wCgL4V/77k/+OUf2j8af+gL4V/77k/+OV6hRQB5&#10;f/aPxp/6AvhX/vuT/wCOUf2j8af+gL4V/wC+5P8A45XqFFAHl/8AaPxp/wCgL4V/77k/+OUf2j8a&#10;f+gL4V/77k/+OV6hRQB5f/aPxp/6AvhX/vuT/wCOUf2j8af+gL4V/wC+5P8A45XqFFAHl/8AaPxp&#10;/wCgL4V/77k/+OUf2j8af+gL4V/77k/+OV6hRQB5f/aPxp/6AvhX/vuT/wCOUf2j8af+gL4V/wC+&#10;5P8A45XqFFAHl/8AaPxp/wCgL4V/77k/+OUf2j8af+gL4V/77k/+OV6hRQB5f/aPxp/6AvhX/vuT&#10;/wCOUf2j8af+gL4V/wC+5P8A45XqFFAHl/8AaPxp/wCgL4V/77k/+OUf2j8af+gL4V/77k/+OV6h&#10;RQB414hsPjD4m0z+zbyw8Pw2byKbiO3nkTz0HWN23khG77SCRxmm63onxR13QF0W50DwlHaxhfsx&#10;tmlja1ZRhHiIf5GXtjjHGCCRXs9FAHlNlN8a7KxgtnsvDV20SBDPPI5kfHdiHAJ+gqvpPhbx5qvx&#10;Y0fxX4ntNItotPtpID9ikb5lKSAcEsScyeoGB69fXq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UEsDBBQABgAIAAAAIQC1SeGx3gAAAAcBAAAPAAAAZHJzL2Rvd25yZXYueG1sTI5Pa8JA&#10;FMTvhX6H5RV6q5t/WkmzEZG2JylUC8XbM3kmwezbkF2T+O27nuplYJhh5petJt2KgXrbGFYQzgIQ&#10;xIUpG64U/Ow/XpYgrEMusTVMCq5kYZU/PmSYlmbkbxp2rhJ+hG2KCmrnulRKW9Sk0c5MR+yzk+k1&#10;Om/7SpY9jn5ctzIKgoXU2LB/qLGjTU3FeXfRCj5HHNdx+D5sz6fN9bCff/1uQ1Lq+Wlav4FwNLn/&#10;MtzwPTrknuloLlxa0d68cF7jBIRP54voFcRRQRwlCcg8k/f8+R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Jht2b5BQAAaBoAAA4AAAAAAAAAAAAAAAAAPAIAAGRy&#10;cy9lMm9Eb2MueG1sUEsBAi0ACgAAAAAAAAAhAHwVRmndIwIA3SMCABUAAAAAAAAAAAAAAAAAYQgA&#10;AGRycy9tZWRpYS9pbWFnZTEuanBlZ1BLAQItABQABgAIAAAAIQC1SeGx3gAAAAcBAAAPAAAAAAAA&#10;AAAAAAAAAHEsAgBkcnMvZG93bnJldi54bWxQSwECLQAUAAYACAAAACEAWGCzG7oAAAAiAQAAGQAA&#10;AAAAAAAAAAAAAAB8LQIAZHJzL19yZWxzL2Uyb0RvYy54bWwucmVsc1BLBQYAAAAABgAGAH0BAABt&#10;LgIAAAA=&#10;">
                <v:shape id="Grafik 2580" o:spid="_x0000_s1027" type="#_x0000_t75" style="position:absolute;left:3810;top:4641;width:31915;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cLwgAAAN0AAAAPAAAAZHJzL2Rvd25yZXYueG1sRE/Pa8Iw&#10;FL4P/B/CE3YpmlaYk2qUMSZ4rXX3Z/NsujUvXZPZur/eHIQdP77fm91oW3Gl3jeOFWTzFARx5XTD&#10;tYJTuZ+tQPiArLF1TApu5GG3nTxtMNdu4IKux1CLGMI+RwUmhC6X0leGLPq564gjd3G9xRBhX0vd&#10;4xDDbSsXabqUFhuODQY7ejdUfR9/rYLu4/WMRWK+lv4ny/ZtUn76059Sz9PxbQ0i0Bj+xQ/3QStY&#10;vKzi/vgmPgG5vQMAAP//AwBQSwECLQAUAAYACAAAACEA2+H2y+4AAACFAQAAEwAAAAAAAAAAAAAA&#10;AAAAAAAAW0NvbnRlbnRfVHlwZXNdLnhtbFBLAQItABQABgAIAAAAIQBa9CxbvwAAABUBAAALAAAA&#10;AAAAAAAAAAAAAB8BAABfcmVscy8ucmVsc1BLAQItABQABgAIAAAAIQBgQhcLwgAAAN0AAAAPAAAA&#10;AAAAAAAAAAAAAAcCAABkcnMvZG93bnJldi54bWxQSwUGAAAAAAMAAwC3AAAA9gIAAAAA&#10;">
                  <v:imagedata r:id="rId53" o:title="Lehne" croptop="37413f" cropbottom="18945f" cropleft="15697f" cropright="22411f"/>
                </v:shape>
                <v:group id="Gruppieren 2581" o:spid="_x0000_s1028" style="position:absolute;left:6096;top:1870;width:25828;height:5938" coordsize="25832,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line id="Gerade Verbindung 2012" o:spid="_x0000_s1029" style="position:absolute;flip:y;visibility:visible;mso-wrap-style:square" from="1187,237" to="1187,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ExwAAAN0AAAAPAAAAZHJzL2Rvd25yZXYueG1sRI9Ba8JA&#10;FITvBf/D8gre6sZoraSuIoIYFFpre+jxkX1Ngtm3Mbua6K93C4Ueh5n5hpktOlOJCzWutKxgOIhA&#10;EGdWl5wr+PpcP01BOI+ssbJMCq7kYDHvPcww0bblD7ocfC4ChF2CCgrv60RKlxVk0A1sTRy8H9sY&#10;9EE2udQNtgFuKhlH0UQaLDksFFjTqqDseDgbBWnK2+2N1+/fw/1p40fl7m3cvijVf+yWryA8df4/&#10;/NdOtYL4eRrD75vwBOT8DgAA//8DAFBLAQItABQABgAIAAAAIQDb4fbL7gAAAIUBAAATAAAAAAAA&#10;AAAAAAAAAAAAAABbQ29udGVudF9UeXBlc10ueG1sUEsBAi0AFAAGAAgAAAAhAFr0LFu/AAAAFQEA&#10;AAsAAAAAAAAAAAAAAAAAHwEAAF9yZWxzLy5yZWxzUEsBAi0AFAAGAAgAAAAhAOin9ITHAAAA3QAA&#10;AA8AAAAAAAAAAAAAAAAABwIAAGRycy9kb3ducmV2LnhtbFBLBQYAAAAAAwADALcAAAD7AgAAAAA=&#10;" strokecolor="#4579b8 [3044]"/>
                  <v:line id="Gerade Verbindung 2013" o:spid="_x0000_s1030" style="position:absolute;visibility:visible;mso-wrap-style:square" from="0,1068" to="25832,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NitxgAAAN0AAAAPAAAAZHJzL2Rvd25yZXYueG1sRI9Ra8JA&#10;EITfC/6HY4W+1YsRJY2eIoWCtH2p7Q/Y5tYkmNuLd1uN/fW9QsHHYWa+YVabwXXqTCG2ng1MJxko&#10;4srblmsDnx/PDwWoKMgWO89k4EoRNuvR3QpL6y/8Tue91CpBOJZooBHpS61j1ZDDOPE9cfIOPjiU&#10;JEOtbcBLgrtO51m20A5bTgsN9vTUUHXcfzsDp9e3Xbx+dbks5j8vx7AtHmUWjbkfD9slKKFBbuH/&#10;9s4ayOfFDP7epCeg178AAAD//wMAUEsBAi0AFAAGAAgAAAAhANvh9svuAAAAhQEAABMAAAAAAAAA&#10;AAAAAAAAAAAAAFtDb250ZW50X1R5cGVzXS54bWxQSwECLQAUAAYACAAAACEAWvQsW78AAAAVAQAA&#10;CwAAAAAAAAAAAAAAAAAfAQAAX3JlbHMvLnJlbHNQSwECLQAUAAYACAAAACEAROjYrcYAAADdAAAA&#10;DwAAAAAAAAAAAAAAAAAHAgAAZHJzL2Rvd25yZXYueG1sUEsFBgAAAAADAAMAtwAAAPoCAAAAAA==&#10;" strokecolor="#4579b8 [3044]"/>
                  <v:line id="Gerade Verbindung 2014" o:spid="_x0000_s1031" style="position:absolute;flip:y;visibility:visible;mso-wrap-style:square" from="25056,0" to="25056,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lrxwAAAN0AAAAPAAAAZHJzL2Rvd25yZXYueG1sRI9Ba8JA&#10;FITvgv9heUJvzUZrW4muIgUxWLBqe+jxkX0mwezbNLua2F/vFgoeh5n5hpktOlOJCzWutKxgGMUg&#10;iDOrS84VfH2uHicgnEfWWFkmBVdysJj3ezNMtG15T5eDz0WAsEtQQeF9nUjpsoIMusjWxME72sag&#10;D7LJpW6wDXBTyVEcv0iDJYeFAmt6Kyg7Hc5GQZryZvPLq4/v4e5n7Z/K9+24fVXqYdAtpyA8df4e&#10;/m+nWsHoeTKGvzfhCcj5DQAA//8DAFBLAQItABQABgAIAAAAIQDb4fbL7gAAAIUBAAATAAAAAAAA&#10;AAAAAAAAAAAAAABbQ29udGVudF9UeXBlc10ueG1sUEsBAi0AFAAGAAgAAAAhAFr0LFu/AAAAFQEA&#10;AAsAAAAAAAAAAAAAAAAAHwEAAF9yZWxzLy5yZWxzUEsBAi0AFAAGAAgAAAAhAAgCyWvHAAAA3QAA&#10;AA8AAAAAAAAAAAAAAAAABwIAAGRycy9kb3ducmV2LnhtbFBLBQYAAAAAAwADALcAAAD7AgAAAAA=&#10;" strokecolor="#4579b8 [3044]"/>
                  <v:line id="Gerade Verbindung 2015" o:spid="_x0000_s1032" style="position:absolute;rotation:-45;flip:x;visibility:visible;mso-wrap-style:square" from="24968,385" to="24968,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PowwAAAN0AAAAPAAAAZHJzL2Rvd25yZXYueG1sRI/disIw&#10;FITvBd8hHGHvNLX4RzWKLCws641VH+DQHJtic1KSqN233ywIXg4z8w2z2fW2FQ/yoXGsYDrJQBBX&#10;TjdcK7icv8YrECEia2wdk4JfCrDbDgcbLLR7ckmPU6xFgnAoUIGJsSukDJUhi2HiOuLkXZ23GJP0&#10;tdQenwluW5ln2UJabDgtGOzo01B1O92tglmuS/9jD2Z5LO+zcKzZHxas1Meo369BROrjO/xqf2sF&#10;+Xw1h/836QnI7R8AAAD//wMAUEsBAi0AFAAGAAgAAAAhANvh9svuAAAAhQEAABMAAAAAAAAAAAAA&#10;AAAAAAAAAFtDb250ZW50X1R5cGVzXS54bWxQSwECLQAUAAYACAAAACEAWvQsW78AAAAVAQAACwAA&#10;AAAAAAAAAAAAAAAfAQAAX3JlbHMvLnJlbHNQSwECLQAUAAYACAAAACEAoZWj6MMAAADdAAAADwAA&#10;AAAAAAAAAAAAAAAHAgAAZHJzL2Rvd25yZXYueG1sUEsFBgAAAAADAAMAtwAAAPcCAAAAAA==&#10;" strokecolor="#4579b8 [3044]"/>
                  <v:line id="Gerade Verbindung 2016" o:spid="_x0000_s1033" style="position:absolute;rotation:-45;flip:x;visibility:visible;mso-wrap-style:square" from="1098,385" to="1098,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2fwwAAAN0AAAAPAAAAZHJzL2Rvd25yZXYueG1sRI9Ra8Iw&#10;FIXfhf2HcAd703RFq3RGEUGQ+WKrP+DS3DVlzU1Jonb/fhEGezycc77DWW9H24s7+dA5VvA+y0AQ&#10;N0533Cq4Xg7TFYgQkTX2jknBDwXYbl4mayy1e3BF9zq2IkE4lKjAxDiUUobGkMUwcwNx8r6ctxiT&#10;9K3UHh8JbnuZZ1khLXacFgwOtDfUfNc3q2Ce68p/2pNZnqvbPJxb9qeClXp7HXcfICKN8T/81z5q&#10;BfliVcDzTXoCcvMLAAD//wMAUEsBAi0AFAAGAAgAAAAhANvh9svuAAAAhQEAABMAAAAAAAAAAAAA&#10;AAAAAAAAAFtDb250ZW50X1R5cGVzXS54bWxQSwECLQAUAAYACAAAACEAWvQsW78AAAAVAQAACwAA&#10;AAAAAAAAAAAAAAAfAQAAX3JlbHMvLnJlbHNQSwECLQAUAAYACAAAACEAUUc9n8MAAADdAAAADwAA&#10;AAAAAAAAAAAAAAAHAgAAZHJzL2Rvd25yZXYueG1sUEsFBgAAAAADAAMAtwAAAPcCAAAAAA==&#10;" strokecolor="#4579b8 [3044]"/>
                </v:group>
                <v:rect id="Rechteck 2587" o:spid="_x0000_s1034" style="position:absolute;left:16556;width:6026;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SExwAAAN0AAAAPAAAAZHJzL2Rvd25yZXYueG1sRI9Ba8JA&#10;FITvBf/D8oTe6kahGqKbIIJtFS+1gV6f2WcSzb4N2W1M++u7BaHHYWa+YVbZYBrRU+dqywqmkwgE&#10;cWF1zaWC/GP7FINwHlljY5kUfJODLB09rDDR9sbv1B99KQKEXYIKKu/bREpXVGTQTWxLHLyz7Qz6&#10;ILtS6g5vAW4aOYuiuTRYc1iosKVNRcX1+GUUvO4vL4ftz77f5fHpc7Mw0dmWuVKP42G9BOFp8P/h&#10;e/tNK5g9xwv4exOegEx/AQAA//8DAFBLAQItABQABgAIAAAAIQDb4fbL7gAAAIUBAAATAAAAAAAA&#10;AAAAAAAAAAAAAABbQ29udGVudF9UeXBlc10ueG1sUEsBAi0AFAAGAAgAAAAhAFr0LFu/AAAAFQEA&#10;AAsAAAAAAAAAAAAAAAAAHwEAAF9yZWxzLy5yZWxzUEsBAi0AFAAGAAgAAAAhAF5NBITHAAAA3QAA&#10;AA8AAAAAAAAAAAAAAAAABwIAAGRycy9kb3ducmV2LnhtbFBLBQYAAAAAAwADALcAAAD7AgAAAAA=&#10;" fillcolor="#eeece1 [3214]" stroked="f"/>
                <v:rect id="Rechteck 2588" o:spid="_x0000_s1035" style="position:absolute;top:12815;width:6026;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FAwgAAAN0AAAAPAAAAZHJzL2Rvd25yZXYueG1sRE/LisIw&#10;FN0L/kO4wuw0VXCQalpUEJSZAV8Ll5fm2habm9rEWufrJ4sBl4fzXqSdqURLjSstKxiPIhDEmdUl&#10;5wrOp81wBsJ5ZI2VZVLwIgdp0u8tMNb2yQdqjz4XIYRdjAoK7+tYSpcVZNCNbE0cuKttDPoAm1zq&#10;Bp8h3FRyEkWf0mDJoaHAmtYFZbfjwyhYff98tXu+62u3m+5/vV0jXl5KfQy65RyEp86/xf/urVYw&#10;mc7C3PAmPAGZ/AEAAP//AwBQSwECLQAUAAYACAAAACEA2+H2y+4AAACFAQAAEwAAAAAAAAAAAAAA&#10;AAAAAAAAW0NvbnRlbnRfVHlwZXNdLnhtbFBLAQItABQABgAIAAAAIQBa9CxbvwAAABUBAAALAAAA&#10;AAAAAAAAAAAAAB8BAABfcmVscy8ucmVsc1BLAQItABQABgAIAAAAIQBpPNFAwgAAAN0AAAAPAAAA&#10;AAAAAAAAAAAAAAcCAABkcnMvZG93bnJldi54bWxQSwUGAAAAAAMAAwC3AAAA9gIAAAAA&#10;" fillcolor="white [3212]" stroked="f"/>
              </v:group>
            </w:pict>
          </mc:Fallback>
        </mc:AlternateContent>
      </w:r>
    </w:p>
    <w:p w14:paraId="6493D796" w14:textId="77777777" w:rsidR="003C21BE" w:rsidRDefault="003C21BE" w:rsidP="003C21BE">
      <w:pPr>
        <w:spacing w:line="312" w:lineRule="auto"/>
        <w:rPr>
          <w:sz w:val="22"/>
        </w:rPr>
      </w:pPr>
    </w:p>
    <w:p w14:paraId="16C27E3F" w14:textId="77777777" w:rsidR="003C21BE" w:rsidRDefault="003C21BE" w:rsidP="003C21BE">
      <w:pPr>
        <w:spacing w:line="312" w:lineRule="auto"/>
        <w:rPr>
          <w:sz w:val="22"/>
        </w:rPr>
      </w:pPr>
    </w:p>
    <w:p w14:paraId="3E71E7D1" w14:textId="77777777" w:rsidR="003C21BE" w:rsidRDefault="003C21BE" w:rsidP="003C21BE">
      <w:pPr>
        <w:spacing w:line="312" w:lineRule="auto"/>
        <w:rPr>
          <w:sz w:val="22"/>
        </w:rPr>
      </w:pPr>
    </w:p>
    <w:p w14:paraId="32D707DB" w14:textId="77777777" w:rsidR="003C21BE" w:rsidRDefault="003C21BE" w:rsidP="003C21BE">
      <w:pPr>
        <w:spacing w:line="312" w:lineRule="auto"/>
        <w:rPr>
          <w:sz w:val="22"/>
        </w:rPr>
      </w:pPr>
    </w:p>
    <w:p w14:paraId="7E55289B" w14:textId="77777777" w:rsidR="003C21BE" w:rsidRDefault="003C21BE" w:rsidP="003C21BE">
      <w:pPr>
        <w:spacing w:line="312" w:lineRule="auto"/>
        <w:rPr>
          <w:sz w:val="22"/>
        </w:rPr>
      </w:pPr>
    </w:p>
    <w:p w14:paraId="2403D086" w14:textId="77777777" w:rsidR="003C21BE" w:rsidRDefault="003C21BE" w:rsidP="003C21BE">
      <w:pPr>
        <w:spacing w:line="312" w:lineRule="auto"/>
        <w:rPr>
          <w:sz w:val="22"/>
        </w:rPr>
      </w:pPr>
    </w:p>
    <w:p w14:paraId="4163753A" w14:textId="77777777" w:rsidR="003C21BE" w:rsidRDefault="003C21BE" w:rsidP="003C21BE">
      <w:pPr>
        <w:spacing w:line="312" w:lineRule="auto"/>
        <w:rPr>
          <w:sz w:val="22"/>
        </w:rPr>
      </w:pPr>
    </w:p>
    <w:p w14:paraId="1F951607" w14:textId="77777777" w:rsidR="003C21BE" w:rsidRDefault="003C21BE" w:rsidP="003C21BE">
      <w:pPr>
        <w:spacing w:line="312" w:lineRule="auto"/>
        <w:rPr>
          <w:sz w:val="22"/>
        </w:rPr>
      </w:pPr>
    </w:p>
    <w:p w14:paraId="357AC9DC" w14:textId="77777777" w:rsidR="003C21BE" w:rsidRDefault="003C21BE" w:rsidP="003C21BE">
      <w:pPr>
        <w:spacing w:line="240" w:lineRule="exact"/>
      </w:pPr>
      <w:r>
        <w:br w:type="page"/>
      </w:r>
    </w:p>
    <w:tbl>
      <w:tblPr>
        <w:tblpPr w:leftFromText="141" w:rightFromText="141" w:vertAnchor="text" w:horzAnchor="margin" w:tblpY="6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3C21BE" w:rsidRPr="00453EC1" w14:paraId="4A9B3F23" w14:textId="77777777" w:rsidTr="00DF56A2">
        <w:trPr>
          <w:trHeight w:val="523"/>
        </w:trPr>
        <w:tc>
          <w:tcPr>
            <w:tcW w:w="7348" w:type="dxa"/>
            <w:tcBorders>
              <w:left w:val="single" w:sz="4" w:space="0" w:color="auto"/>
              <w:bottom w:val="single" w:sz="4" w:space="0" w:color="auto"/>
              <w:right w:val="single" w:sz="4" w:space="0" w:color="auto"/>
            </w:tcBorders>
            <w:shd w:val="clear" w:color="auto" w:fill="D9D9D9"/>
          </w:tcPr>
          <w:p w14:paraId="429EC30E" w14:textId="77777777" w:rsidR="003C21BE" w:rsidRPr="00453EC1" w:rsidRDefault="003C21BE" w:rsidP="00DF56A2">
            <w:pPr>
              <w:jc w:val="both"/>
              <w:rPr>
                <w:sz w:val="12"/>
              </w:rPr>
            </w:pPr>
            <w:r w:rsidRPr="00453EC1">
              <w:rPr>
                <w:sz w:val="12"/>
              </w:rPr>
              <w:lastRenderedPageBreak/>
              <w:t>Materialien/Kompetenz</w:t>
            </w:r>
          </w:p>
          <w:p w14:paraId="5FADCA86" w14:textId="77777777" w:rsidR="003C21BE" w:rsidRPr="00453EC1" w:rsidRDefault="003C21BE" w:rsidP="00DF56A2">
            <w:pPr>
              <w:rPr>
                <w:b/>
              </w:rPr>
            </w:pPr>
            <w:r>
              <w:rPr>
                <w:b/>
              </w:rPr>
              <w:t>Bauanleitung umsetzen</w:t>
            </w:r>
          </w:p>
        </w:tc>
        <w:tc>
          <w:tcPr>
            <w:tcW w:w="188" w:type="dxa"/>
            <w:vMerge w:val="restart"/>
            <w:tcBorders>
              <w:top w:val="nil"/>
              <w:left w:val="single" w:sz="4" w:space="0" w:color="auto"/>
              <w:bottom w:val="nil"/>
              <w:right w:val="single" w:sz="4" w:space="0" w:color="auto"/>
            </w:tcBorders>
            <w:shd w:val="clear" w:color="auto" w:fill="FFFFFF"/>
          </w:tcPr>
          <w:p w14:paraId="293F59BD" w14:textId="77777777" w:rsidR="003C21BE" w:rsidRPr="00453EC1" w:rsidRDefault="003C21BE" w:rsidP="00DF56A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7E626014" w14:textId="77777777" w:rsidR="003C21BE" w:rsidRPr="00453EC1" w:rsidRDefault="003C21BE" w:rsidP="00DF56A2">
            <w:pPr>
              <w:jc w:val="center"/>
              <w:rPr>
                <w:rFonts w:eastAsia="Times New Roman"/>
                <w:b/>
                <w:lang w:val="en-GB"/>
              </w:rPr>
            </w:pPr>
            <w:r>
              <w:rPr>
                <w:rFonts w:eastAsia="Times New Roman"/>
                <w:b/>
                <w:lang w:val="en-GB"/>
              </w:rPr>
              <w:t>Holztechnik</w:t>
            </w:r>
          </w:p>
          <w:p w14:paraId="1F0CD6DA" w14:textId="77777777" w:rsidR="003C21BE" w:rsidRPr="00453EC1" w:rsidRDefault="003C21BE" w:rsidP="00DF56A2">
            <w:pPr>
              <w:jc w:val="center"/>
              <w:rPr>
                <w:rFonts w:eastAsia="Calibri"/>
                <w:b/>
                <w:lang w:val="en-GB"/>
              </w:rPr>
            </w:pPr>
            <w:r>
              <w:rPr>
                <w:rFonts w:eastAsia="Times New Roman"/>
                <w:b/>
                <w:lang w:val="en-GB"/>
              </w:rPr>
              <w:t>Z.01.02.03</w:t>
            </w:r>
            <w:r w:rsidR="00A64EE1">
              <w:rPr>
                <w:rFonts w:eastAsia="Times New Roman"/>
                <w:b/>
                <w:lang w:val="en-GB"/>
              </w:rPr>
              <w:t>.02</w:t>
            </w:r>
          </w:p>
        </w:tc>
      </w:tr>
      <w:tr w:rsidR="003C21BE" w:rsidRPr="00453EC1" w14:paraId="1AE9DC18" w14:textId="77777777" w:rsidTr="00DF56A2">
        <w:trPr>
          <w:trHeight w:val="389"/>
        </w:trPr>
        <w:tc>
          <w:tcPr>
            <w:tcW w:w="7348" w:type="dxa"/>
            <w:tcBorders>
              <w:left w:val="nil"/>
              <w:bottom w:val="nil"/>
              <w:right w:val="nil"/>
            </w:tcBorders>
          </w:tcPr>
          <w:p w14:paraId="40D208AB" w14:textId="77777777" w:rsidR="003C21BE" w:rsidRPr="00A402FC" w:rsidRDefault="003C21BE" w:rsidP="00DF56A2">
            <w:pPr>
              <w:pStyle w:val="Kopf8ptafz"/>
              <w:numPr>
                <w:ilvl w:val="0"/>
                <w:numId w:val="0"/>
              </w:numPr>
              <w:ind w:left="227" w:hanging="170"/>
            </w:pPr>
          </w:p>
        </w:tc>
        <w:tc>
          <w:tcPr>
            <w:tcW w:w="188" w:type="dxa"/>
            <w:vMerge/>
            <w:tcBorders>
              <w:left w:val="nil"/>
              <w:bottom w:val="nil"/>
              <w:right w:val="nil"/>
            </w:tcBorders>
            <w:vAlign w:val="center"/>
          </w:tcPr>
          <w:p w14:paraId="54A351A0" w14:textId="77777777" w:rsidR="003C21BE" w:rsidRPr="00453EC1" w:rsidRDefault="003C21BE" w:rsidP="00DF56A2">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C21BE" w:rsidRPr="00453EC1" w14:paraId="6602E8DB" w14:textId="77777777" w:rsidTr="00DF56A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187F483C" w14:textId="77777777" w:rsidR="003C21BE" w:rsidRPr="00122340" w:rsidRDefault="003C21BE" w:rsidP="007A244C">
                  <w:pPr>
                    <w:framePr w:hSpace="141" w:wrap="around" w:vAnchor="text" w:hAnchor="margin" w:y="69"/>
                    <w:jc w:val="center"/>
                    <w:rPr>
                      <w:b/>
                      <w:lang w:val="en-GB"/>
                    </w:rPr>
                  </w:pPr>
                  <w:r w:rsidRPr="00122340">
                    <w:rPr>
                      <w:b/>
                      <w:lang w:val="en-GB"/>
                    </w:rPr>
                    <w:t>Lösung</w:t>
                  </w:r>
                </w:p>
              </w:tc>
            </w:tr>
          </w:tbl>
          <w:p w14:paraId="18AC0934" w14:textId="77777777" w:rsidR="003C21BE" w:rsidRPr="00453EC1" w:rsidRDefault="003C21BE" w:rsidP="00DF56A2">
            <w:pPr>
              <w:jc w:val="center"/>
              <w:rPr>
                <w:rFonts w:eastAsia="Times New Roman"/>
                <w:b/>
                <w:lang w:val="en-GB"/>
              </w:rPr>
            </w:pPr>
          </w:p>
        </w:tc>
      </w:tr>
    </w:tbl>
    <w:p w14:paraId="18AD5425" w14:textId="77777777" w:rsidR="003C21BE" w:rsidRDefault="003C21BE" w:rsidP="003C21BE">
      <w:pPr>
        <w:spacing w:line="240" w:lineRule="exact"/>
      </w:pPr>
      <w:r w:rsidRPr="002217EB">
        <w:rPr>
          <w:noProof/>
          <w:color w:val="FF0000"/>
          <w:sz w:val="22"/>
          <w:lang w:eastAsia="de-DE"/>
        </w:rPr>
        <w:drawing>
          <wp:anchor distT="0" distB="0" distL="114300" distR="114300" simplePos="0" relativeHeight="251584000" behindDoc="0" locked="0" layoutInCell="1" allowOverlap="1" wp14:anchorId="2AF5C655" wp14:editId="03831C70">
            <wp:simplePos x="0" y="0"/>
            <wp:positionH relativeFrom="column">
              <wp:posOffset>4803669</wp:posOffset>
            </wp:positionH>
            <wp:positionV relativeFrom="paragraph">
              <wp:posOffset>788035</wp:posOffset>
            </wp:positionV>
            <wp:extent cx="341630" cy="313055"/>
            <wp:effectExtent l="0" t="0" r="1270" b="0"/>
            <wp:wrapNone/>
            <wp:docPr id="2372" name="Grafik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1D799" w14:textId="77777777" w:rsidR="003C21BE" w:rsidRDefault="003C21BE" w:rsidP="003C21BE">
      <w:pPr>
        <w:pStyle w:val="berschrift2"/>
      </w:pPr>
      <w:r w:rsidRPr="002D3A49">
        <w:t xml:space="preserve">Mittelpunkte der Bohrungen an den fünf Querleisten </w:t>
      </w:r>
      <w:r w:rsidRPr="002B40F4">
        <w:rPr>
          <w:rFonts w:ascii="Cambria" w:hAnsi="Cambria"/>
          <w:sz w:val="28"/>
        </w:rPr>
        <w:t>②</w:t>
      </w:r>
      <w:r w:rsidRPr="002D3A49">
        <w:t xml:space="preserve"> des Sitzes anreißen:</w:t>
      </w:r>
    </w:p>
    <w:p w14:paraId="2C38DF5A" w14:textId="77777777" w:rsidR="003C21BE" w:rsidRDefault="003C21BE" w:rsidP="003C21BE">
      <w:pPr>
        <w:pStyle w:val="Textkrper"/>
      </w:pPr>
      <w:r>
        <w:t>An dem Klappstuhl werden für die Löcher eine Menge Bohrungen gebraucht. Die müssen exakt angezeichnet werden, damit am Ende alles passt.</w:t>
      </w:r>
    </w:p>
    <w:p w14:paraId="1CDD4036" w14:textId="77777777" w:rsidR="003C21BE" w:rsidRPr="002D3A49" w:rsidRDefault="003C21BE" w:rsidP="003C21BE">
      <w:pPr>
        <w:pStyle w:val="Textkrper"/>
      </w:pPr>
    </w:p>
    <w:p w14:paraId="6EF51A27" w14:textId="77777777" w:rsidR="003C21BE" w:rsidRPr="00272191" w:rsidRDefault="00A65D3D" w:rsidP="003C21BE">
      <w:pPr>
        <w:spacing w:after="120"/>
      </w:pPr>
      <w:r w:rsidRPr="00AA18D1">
        <w:rPr>
          <w:noProof/>
          <w:lang w:eastAsia="de-DE"/>
        </w:rPr>
        <w:drawing>
          <wp:anchor distT="0" distB="0" distL="114300" distR="114300" simplePos="0" relativeHeight="251565568" behindDoc="0" locked="0" layoutInCell="1" allowOverlap="1" wp14:anchorId="25A53220" wp14:editId="57E6ACBC">
            <wp:simplePos x="0" y="0"/>
            <wp:positionH relativeFrom="column">
              <wp:posOffset>4752291</wp:posOffset>
            </wp:positionH>
            <wp:positionV relativeFrom="paragraph">
              <wp:posOffset>1941195</wp:posOffset>
            </wp:positionV>
            <wp:extent cx="314325" cy="314325"/>
            <wp:effectExtent l="0" t="0" r="9525" b="9525"/>
            <wp:wrapNone/>
            <wp:docPr id="2374" name="Grafik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noProof/>
          <w:lang w:eastAsia="de-DE"/>
        </w:rPr>
        <mc:AlternateContent>
          <mc:Choice Requires="wps">
            <w:drawing>
              <wp:anchor distT="0" distB="0" distL="114300" distR="114300" simplePos="0" relativeHeight="251571712" behindDoc="0" locked="0" layoutInCell="1" allowOverlap="1" wp14:anchorId="5D5F8B0B" wp14:editId="477D7D0A">
                <wp:simplePos x="0" y="0"/>
                <wp:positionH relativeFrom="column">
                  <wp:posOffset>1286510</wp:posOffset>
                </wp:positionH>
                <wp:positionV relativeFrom="paragraph">
                  <wp:posOffset>1473835</wp:posOffset>
                </wp:positionV>
                <wp:extent cx="268604" cy="266700"/>
                <wp:effectExtent l="0" t="0" r="17780" b="19050"/>
                <wp:wrapNone/>
                <wp:docPr id="2589" name="Ellipse 2589"/>
                <wp:cNvGraphicFramePr/>
                <a:graphic xmlns:a="http://schemas.openxmlformats.org/drawingml/2006/main">
                  <a:graphicData uri="http://schemas.microsoft.com/office/word/2010/wordprocessingShape">
                    <wps:wsp>
                      <wps:cNvSpPr/>
                      <wps:spPr>
                        <a:xfrm>
                          <a:off x="0" y="0"/>
                          <a:ext cx="268604"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9D0FE" id="Ellipse 2589" o:spid="_x0000_s1026" style="position:absolute;margin-left:101.3pt;margin-top:116.05pt;width:21.15pt;height:21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ofmAIAAIsFAAAOAAAAZHJzL2Uyb0RvYy54bWysVMFu2zAMvQ/YPwi6r3aCNG2DOkXQLsOA&#10;oivWDj0rshQLkEVNUuJkXz9Kst2gK3YYloMjiuQj+UTy+ubQarIXziswFZ2clZQIw6FWZlvRH8/r&#10;T5eU+MBMzTQYUdGj8PRm+fHDdWcXYgoN6Fo4giDGLzpb0SYEuygKzxvRMn8GVhhUSnAtCyi6bVE7&#10;1iF6q4tpWc6LDlxtHXDhPd7eZSVdJnwpBQ/fpPQiEF1RzC2kr0vfTfwWy2u22DpmG8X7NNg/ZNEy&#10;ZTDoCHXHAiM7p/6AahV34EGGMw5tAVIqLlINWM2kfFPNU8OsSLUgOd6ONPn/B8sf9o+OqLqi0/PL&#10;K0oMa/GVPmutrBck3SFFnfULtHyyj66XPB5jvQfp2viPlZBDovU40ioOgXC8nM4v5+WMEo6q6Xx+&#10;USbai1dn63z4IqAl8VBRkaMnPtn+3geMidaDVQxnYK20To+nTbzwoFUd75Lgtptb7cie4auv1yX+&#10;4kMjxokZStG1iLXlatIpHLWIGNp8FxKJifmnTFJLihGWcS5MmGRVw2qRo52fBotNHD1S6AQYkSVm&#10;OWL3AINlBhmwc869fXQVqaNH5/JviWXn0SNFBhNG51YZcO8BaKyqj5ztB5IyNZGlDdRHbBsHeZ68&#10;5WuFT3fPfHhkDgcIRw2XQviGH6mhqyj0J0oacL/eu4/22NeopaTDgayo/7ljTlCivxrs+KvJbBYn&#10;OAmz84spCu5UsznVmF17C/j6E1w/lqdjtA96OEoH7QvujlWMiipmOMauKA9uEG5DXhS4fbhYrZIZ&#10;Tq1l4d48WR7BI6uxL58PL8zZvn8DNv4DDMPLFm96ONtGTwOrXQCpUoO/8trzjROfGqffTnGlnMrJ&#10;6nWHLn8DAAD//wMAUEsDBBQABgAIAAAAIQCUcgkg3gAAAAsBAAAPAAAAZHJzL2Rvd25yZXYueG1s&#10;TI89T8MwEIZ3JP6DdUhs1IlJC4Q4Fa3EAJ0oiPkau0lU+xzFbhv49RwTbO/pHr0f1XLyTpzsGPtA&#10;GvJZBsJSE0xPrYaP9+ebexAxIRl0gayGLxthWV9eVFiacKY3e9qmVrAJxRI1dCkNpZSx6azHOAuD&#10;Jf7tw+gx8Tm20ox4ZnPvpMqyhfTYEyd0ONh1Z5vD9ug5d7MqlPpUq/nBfa9fcT8fTHjR+vpqenoE&#10;keyU/mD4rc/VoeZOu3AkE4XToDK1YJTFrcpBMKGK4gHEjsVdkYOsK/l/Q/0DAAD//wMAUEsBAi0A&#10;FAAGAAgAAAAhALaDOJL+AAAA4QEAABMAAAAAAAAAAAAAAAAAAAAAAFtDb250ZW50X1R5cGVzXS54&#10;bWxQSwECLQAUAAYACAAAACEAOP0h/9YAAACUAQAACwAAAAAAAAAAAAAAAAAvAQAAX3JlbHMvLnJl&#10;bHNQSwECLQAUAAYACAAAACEAThW6H5gCAACLBQAADgAAAAAAAAAAAAAAAAAuAgAAZHJzL2Uyb0Rv&#10;Yy54bWxQSwECLQAUAAYACAAAACEAlHIJIN4AAAALAQAADwAAAAAAAAAAAAAAAADyBAAAZHJzL2Rv&#10;d25yZXYueG1sUEsFBgAAAAAEAAQA8wAAAP0FAAAAAA==&#10;" filled="f" strokecolor="red" strokeweight="2pt"/>
            </w:pict>
          </mc:Fallback>
        </mc:AlternateContent>
      </w:r>
      <w:r w:rsidR="003C21BE">
        <w:rPr>
          <w:noProof/>
          <w:sz w:val="22"/>
          <w:lang w:eastAsia="de-DE"/>
        </w:rPr>
        <mc:AlternateContent>
          <mc:Choice Requires="wps">
            <w:drawing>
              <wp:anchor distT="0" distB="0" distL="114300" distR="114300" simplePos="0" relativeHeight="251566592" behindDoc="0" locked="0" layoutInCell="1" allowOverlap="1" wp14:anchorId="299433E0" wp14:editId="3432D32F">
                <wp:simplePos x="0" y="0"/>
                <wp:positionH relativeFrom="column">
                  <wp:posOffset>4714240</wp:posOffset>
                </wp:positionH>
                <wp:positionV relativeFrom="paragraph">
                  <wp:posOffset>624840</wp:posOffset>
                </wp:positionV>
                <wp:extent cx="1254125" cy="637540"/>
                <wp:effectExtent l="38100" t="95250" r="117475" b="48260"/>
                <wp:wrapNone/>
                <wp:docPr id="2590" name="Textfeld 2590"/>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C8C7F00"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433E0" id="Textfeld 2590" o:spid="_x0000_s1179" type="#_x0000_t202" style="position:absolute;margin-left:371.2pt;margin-top:49.2pt;width:98.75pt;height:50.2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Ew/QIAAIwGAAAOAAAAZHJzL2Uyb0RvYy54bWysVdtOGzEQfa/Uf7D8XjYJCQ0RG5SCqCpR&#10;QISKZ8drZ1d4bdd2sku/vjOzuZH2hapILLZn5szMmQsXl21t2FqFWDmb8/5JjzNlpSsqu8z5j6eb&#10;T2POYhK2EMZZlfNXFfnl9OOHi8ZP1MCVzhQqMACxcdL4nJcp+UmWRVmqWsQT55UFoXahFgmuYZkV&#10;QTSAXpts0OudZY0LhQ9Oqhjh9boT8inha61kutc6qsRMziG2RN9A3wV+s+mFmCyD8GUlN2GIf4ii&#10;FpUFpzuoa5EEW4XqD6i6ksFFp9OJdHXmtK6kohwgm37vKJt5KbyiXICc6Hc0xf8HK+/WD4FVRc4H&#10;o3MgyIoaqvSk2qSVKRg9AkeNjxNQnXtQTu0X10KtkTt8j/CIqbc61PgXkmIgB7DXHcOAxyQaDUZD&#10;+OVMguzs9PNoSCXI9tY+xPRVuZrhIecBKkjEivVtTOARVLcq6Cw6UxU3lTF0wa5RVyawtYB6L5YD&#10;jBEs3mgZyxp0PuoR8BsZ9d1bBAQ2q/q7KzrUUQ9+trhbh8dewKexaKmoByF0vLhVUmFeFg1bmFV4&#10;FMD6qDcGNFZUmOzpuN9doEH743N0BDJhljBaC8NZcOm5SiW1BVKLmEjGPmMj5EtHl/Gl6AIeEsye&#10;OtCmcHfR0O0g0GxfVTqlV6OIBfuoNPQKFRcfjtgSUiqbqC8of9BGLQ3VeY/hRh9Nu6DeY7yzIM/O&#10;pp1xXVkXuopvq9bxU7xsQ9adPvBxkDceU7toaUhOqfL4tHDFKwwDlIRaPXp5U0EpbkVMDyLADoHK&#10;wV5M9/DRxkHHuc2Js9KFX397R30YbZBy1sBOynn8uRJBcWa+WRj68/4Q5oUlugxHnwdwCYeSxaHE&#10;ruorB2PQhw3sJR1RP5ntUQdXP8P6nKFXEAkrwXfO0/Z4lbpNCetXqtmMlGBteZFu7dxLhEaasQWf&#10;2mcR/GZoE4z7ndtuLzE5mt1OFy2tm62S0xUN9p7VTQFg5VFrbtYz7tTDO2nt/4lMfwMAAP//AwBQ&#10;SwMEFAAGAAgAAAAhAKCo+SzfAAAACgEAAA8AAABkcnMvZG93bnJldi54bWxMj8FOwzAMhu9IvENk&#10;JG4sZatYU5pOaMCBGxsT4pg2pq1onK7J1vL2mBOcLMuffn9/sZldL844hs6ThttFAgKp9rajRsPh&#10;7fkmAxGiIWt6T6jhGwNsysuLwuTWT7TD8z42gkMo5EZDG+OQSxnqFp0JCz8g8e3Tj85EXsdG2tFM&#10;HO56uUySO+lMR/yhNQNuW6y/9ienAY/rUB2T5nG7enkPh48w0VP6qvX11fxwDyLiHP9g+NVndSjZ&#10;qfInskH0GtbpMmVUg8p4MqBWSoGomFRZBrIs5P8K5Q8AAAD//wMAUEsBAi0AFAAGAAgAAAAhALaD&#10;OJL+AAAA4QEAABMAAAAAAAAAAAAAAAAAAAAAAFtDb250ZW50X1R5cGVzXS54bWxQSwECLQAUAAYA&#10;CAAAACEAOP0h/9YAAACUAQAACwAAAAAAAAAAAAAAAAAvAQAAX3JlbHMvLnJlbHNQSwECLQAUAAYA&#10;CAAAACEArLDRMP0CAACMBgAADgAAAAAAAAAAAAAAAAAuAgAAZHJzL2Uyb0RvYy54bWxQSwECLQAU&#10;AAYACAAAACEAoKj5LN8AAAAKAQAADwAAAAAAAAAAAAAAAABXBQAAZHJzL2Rvd25yZXYueG1sUEsF&#10;BgAAAAAEAAQA8wAAAGMGAAAAAA==&#10;" fillcolor="#eeece1 [3214]" strokecolor="#938953 [1614]" strokeweight=".5pt">
                <v:shadow on="t" color="black" opacity="26214f" origin="-.5,.5" offset=".74836mm,-.74836mm"/>
                <v:textbox>
                  <w:txbxContent>
                    <w:p w14:paraId="6C8C7F00" w14:textId="77777777" w:rsidR="008A6EA7" w:rsidRDefault="008A6EA7" w:rsidP="003C21BE">
                      <w:r>
                        <w:rPr>
                          <w:sz w:val="22"/>
                        </w:rPr>
                        <w:t>Nehmen Sie die Bauanleitung zu Hilfe!</w:t>
                      </w:r>
                    </w:p>
                  </w:txbxContent>
                </v:textbox>
              </v:shape>
            </w:pict>
          </mc:Fallback>
        </mc:AlternateContent>
      </w:r>
      <w:r w:rsidR="003C21BE">
        <w:rPr>
          <w:noProof/>
          <w:lang w:eastAsia="de-DE"/>
        </w:rPr>
        <w:drawing>
          <wp:inline distT="0" distB="0" distL="0" distR="0" wp14:anchorId="780E19B9" wp14:editId="1CDC70CB">
            <wp:extent cx="2411926" cy="1892300"/>
            <wp:effectExtent l="0" t="0" r="7620" b="0"/>
            <wp:docPr id="2373" name="Grafik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z_3D.jpg"/>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20238" t="30579" r="17064" b="34635"/>
                    <a:stretch/>
                  </pic:blipFill>
                  <pic:spPr bwMode="auto">
                    <a:xfrm>
                      <a:off x="0" y="0"/>
                      <a:ext cx="2411926" cy="1892300"/>
                    </a:xfrm>
                    <a:prstGeom prst="rect">
                      <a:avLst/>
                    </a:prstGeom>
                    <a:ln>
                      <a:noFill/>
                    </a:ln>
                    <a:extLst>
                      <a:ext uri="{53640926-AAD7-44D8-BBD7-CCE9431645EC}">
                        <a14:shadowObscured xmlns:a14="http://schemas.microsoft.com/office/drawing/2010/main"/>
                      </a:ext>
                    </a:extLst>
                  </pic:spPr>
                </pic:pic>
              </a:graphicData>
            </a:graphic>
          </wp:inline>
        </w:drawing>
      </w:r>
    </w:p>
    <w:p w14:paraId="4BF92F65" w14:textId="77777777" w:rsidR="003C21BE" w:rsidRPr="006E4970" w:rsidRDefault="003C21BE" w:rsidP="00A467DE">
      <w:pPr>
        <w:pStyle w:val="Listenabsatz"/>
        <w:numPr>
          <w:ilvl w:val="0"/>
          <w:numId w:val="32"/>
        </w:numPr>
        <w:tabs>
          <w:tab w:val="left" w:pos="426"/>
        </w:tabs>
        <w:spacing w:line="312" w:lineRule="auto"/>
        <w:rPr>
          <w:sz w:val="22"/>
        </w:rPr>
      </w:pPr>
      <w:r w:rsidRPr="006E4970">
        <w:rPr>
          <w:sz w:val="22"/>
        </w:rPr>
        <w:t>Ergänze</w:t>
      </w:r>
      <w:r>
        <w:rPr>
          <w:sz w:val="22"/>
        </w:rPr>
        <w:t>n Sie</w:t>
      </w:r>
      <w:r w:rsidRPr="006E4970">
        <w:rPr>
          <w:sz w:val="22"/>
        </w:rPr>
        <w:t xml:space="preserve"> die</w:t>
      </w:r>
      <w:r>
        <w:rPr>
          <w:sz w:val="22"/>
        </w:rPr>
        <w:t xml:space="preserve"> zwei</w:t>
      </w:r>
      <w:r w:rsidRPr="006E4970">
        <w:rPr>
          <w:sz w:val="22"/>
        </w:rPr>
        <w:t xml:space="preserve"> fehlenden Maße</w:t>
      </w:r>
      <w:r w:rsidR="001E2A3A">
        <w:rPr>
          <w:sz w:val="22"/>
        </w:rPr>
        <w:t xml:space="preserve"> in den</w:t>
      </w:r>
      <w:r>
        <w:rPr>
          <w:sz w:val="22"/>
        </w:rPr>
        <w:t xml:space="preserve"> grauen Kästen.</w:t>
      </w:r>
    </w:p>
    <w:p w14:paraId="319C1ED1" w14:textId="77777777" w:rsidR="003C21BE" w:rsidRPr="006E4970" w:rsidRDefault="003C21BE" w:rsidP="00A467DE">
      <w:pPr>
        <w:pStyle w:val="Listenabsatz"/>
        <w:numPr>
          <w:ilvl w:val="0"/>
          <w:numId w:val="32"/>
        </w:numPr>
        <w:tabs>
          <w:tab w:val="left" w:pos="426"/>
        </w:tabs>
        <w:spacing w:line="312" w:lineRule="auto"/>
        <w:rPr>
          <w:sz w:val="22"/>
        </w:rPr>
      </w:pPr>
      <w:r w:rsidRPr="006E4970">
        <w:rPr>
          <w:sz w:val="22"/>
        </w:rPr>
        <w:t>Zeichne</w:t>
      </w:r>
      <w:r>
        <w:rPr>
          <w:sz w:val="22"/>
        </w:rPr>
        <w:t>n Sie</w:t>
      </w:r>
      <w:r w:rsidRPr="006E4970">
        <w:rPr>
          <w:sz w:val="22"/>
        </w:rPr>
        <w:t xml:space="preserve"> den Mittelpunkt </w:t>
      </w:r>
      <w:r>
        <w:rPr>
          <w:sz w:val="22"/>
        </w:rPr>
        <w:t xml:space="preserve">der Bohrung </w:t>
      </w:r>
      <w:r w:rsidRPr="006E4970">
        <w:rPr>
          <w:sz w:val="22"/>
        </w:rPr>
        <w:t>auf der linken Seite ein</w:t>
      </w:r>
      <w:r>
        <w:rPr>
          <w:sz w:val="22"/>
        </w:rPr>
        <w:t xml:space="preserve">. Dafür verlängern Sie die Maßhilfslinien. </w:t>
      </w:r>
      <w:r>
        <w:rPr>
          <w:sz w:val="22"/>
        </w:rPr>
        <w:br/>
        <w:t>Wo diese sich schneiden, ist der Mittelpunkt der Bohrung.</w:t>
      </w:r>
    </w:p>
    <w:p w14:paraId="4D570BB2" w14:textId="77777777" w:rsidR="003C21BE" w:rsidRPr="00D971E7" w:rsidRDefault="003C21BE" w:rsidP="00A467DE">
      <w:pPr>
        <w:pStyle w:val="Listenabsatz"/>
        <w:numPr>
          <w:ilvl w:val="0"/>
          <w:numId w:val="32"/>
        </w:numPr>
        <w:tabs>
          <w:tab w:val="left" w:pos="426"/>
        </w:tabs>
        <w:spacing w:line="312" w:lineRule="auto"/>
        <w:rPr>
          <w:sz w:val="22"/>
        </w:rPr>
      </w:pPr>
      <w:r>
        <w:rPr>
          <w:noProof/>
          <w:sz w:val="22"/>
          <w:lang w:eastAsia="de-DE"/>
        </w:rPr>
        <mc:AlternateContent>
          <mc:Choice Requires="wpg">
            <w:drawing>
              <wp:anchor distT="0" distB="0" distL="114300" distR="114300" simplePos="0" relativeHeight="251611648" behindDoc="0" locked="0" layoutInCell="1" allowOverlap="1" wp14:anchorId="54C23C76" wp14:editId="4FDFD07F">
                <wp:simplePos x="0" y="0"/>
                <wp:positionH relativeFrom="column">
                  <wp:posOffset>2841130</wp:posOffset>
                </wp:positionH>
                <wp:positionV relativeFrom="paragraph">
                  <wp:posOffset>604264</wp:posOffset>
                </wp:positionV>
                <wp:extent cx="677290" cy="846455"/>
                <wp:effectExtent l="38100" t="0" r="8890" b="67945"/>
                <wp:wrapNone/>
                <wp:docPr id="2591" name="Gruppieren 2591"/>
                <wp:cNvGraphicFramePr/>
                <a:graphic xmlns:a="http://schemas.openxmlformats.org/drawingml/2006/main">
                  <a:graphicData uri="http://schemas.microsoft.com/office/word/2010/wordprocessingGroup">
                    <wpg:wgp>
                      <wpg:cNvGrpSpPr/>
                      <wpg:grpSpPr>
                        <a:xfrm>
                          <a:off x="0" y="0"/>
                          <a:ext cx="677290" cy="846455"/>
                          <a:chOff x="-262635" y="0"/>
                          <a:chExt cx="677290" cy="846455"/>
                        </a:xfrm>
                      </wpg:grpSpPr>
                      <wps:wsp>
                        <wps:cNvPr id="1008" name="Textfeld 1008"/>
                        <wps:cNvSpPr txBox="1"/>
                        <wps:spPr>
                          <a:xfrm>
                            <a:off x="0" y="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59701" w14:textId="77777777" w:rsidR="008A6EA7" w:rsidRPr="002D3A49" w:rsidRDefault="008A6EA7" w:rsidP="003C21BE">
                              <w:pPr>
                                <w:rPr>
                                  <w:sz w:val="26"/>
                                </w:rPr>
                              </w:pPr>
                              <w:r w:rsidRPr="002D3A49">
                                <w:rPr>
                                  <w:rFonts w:ascii="Cambria" w:hAnsi="Cambria"/>
                                  <w:sz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9" name="Gerade Verbindung mit Pfeil 1009"/>
                        <wps:cNvCnPr/>
                        <wps:spPr>
                          <a:xfrm flipH="1">
                            <a:off x="-262635" y="257175"/>
                            <a:ext cx="450596" cy="5892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4C23C76" id="Gruppieren 2591" o:spid="_x0000_s1180" style="position:absolute;left:0;text-align:left;margin-left:223.7pt;margin-top:47.6pt;width:53.35pt;height:66.65pt;z-index:251611648;mso-width-relative:margin" coordorigin="-2626" coordsize="6772,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QtoQMAAJYJAAAOAAAAZHJzL2Uyb0RvYy54bWzUVltv2zYUfh+w/0DwvbEtW3ZsRClSt/EG&#10;BG2wZOszTZESUYrkSDqS9+t3SEq+rR3WFiiwF4qXc/14zkfdvO4aiV6YdUKrAk+uxhgxRXUpVFXg&#10;35/vX11j5DxRJZFasQLvmcOvb3/+6aY1K5bpWsuSWQRGlFu1psC192Y1Gjlas4a4K22YgkOubUM8&#10;LG01Ki1pwXojR9l4PB+12pbGasqcg9236RDfRvucM+o/cO6YR7LAEJuPo43jNoyj2xuyqiwxtaB9&#10;GOQbomiIUOD0YOot8QTtrPiHqUZQq53m/orqZqQ5F5TFHCCbyfgim43VOxNzqVZtZQ4wAbQXOH2z&#10;Wfr+5dEiURY4y5cTjBRp4JY2dmeMYJYpFLcBpdZUKxDeWPNkHm2/UaVVSLzjtglfSAl1Ed/9AV/W&#10;eURhc75YZEu4BQpH17P5LM8T/rSGSwpar7J5Np/mGB11af3uX7VHg+tRiPAQUGugntwRMvd9kD3V&#10;xLB4Ey6g0EM2GY+hvBNkz5AkZ7JEcTPiE0UDWsh3bzSkNwnphsgcbP5X0GaT2RyAiqBNp8tFFkE7&#10;pE1Wxjq/YbpBYVJgCzUfS5G8PDgPDkF0EAk+nZaivBdSxkXoM7aWFr0Q6BDpY4igcSYlFWrh9qb5&#10;OBpWOqgny1IFMyx2Wu/umGCc+b1kQUaq3xiHSovF8RnfhFKmDv6jdJDi4OprFHv5Y1Rfo5zyAI3o&#10;WSt/UG6E0jZmH6npCFn5aYCMJ3kA/CTvMPXdtostNj0UwFaXe6gLqxMhOUPvBdzeA3H+kVhgIOgS&#10;YFX/AQYuNaCv+xlGtbZ/fW4/yEOVwylGLTBagd2fO2IZRvJXBfW/nMxmgQLjYpYvMljY05Pt6Yna&#10;NWsNJQGcANHFaZD3cphyq5uPQL53wSscEUXBd4H9MF37xLNA3pTd3UUhID1D/IN6MjSYDjCH2nzu&#10;PhJr+gL20Env9dBxZHVRx0k2aCp9t/Oai1jkAeiEan8B0P2p2X4EDSwHGtgwS0qG/mB2K1S5UxVq&#10;hEePnAkZmGE5MACQyFr1PHrOB4hLYX4Z0Onp9JQYs3wxWfTMOTDrLB/ny3kiifx6mV3Hl+3LJOG8&#10;JaKq/VorBXyhbbqLC6gDqwSgU5OfUcJFF/hu6IIzKU+EfKdK5PcGXhVirW4DABBXMJn6JFLhScec&#10;MUUK68LZ/5Qpjhh9kSlSAQeEAiCxguOzBo9/RK3/UQl/F6frKH/8nbr9GwAA//8DAFBLAwQUAAYA&#10;CAAAACEAKAiYMeEAAAAKAQAADwAAAGRycy9kb3ducmV2LnhtbEyPQUvDQBCF74L/YRnBm90kJlpj&#10;NqUU9VQEW0G8TbPTJDQ7G7LbJP33ric9Du/jvW+K1Ww6MdLgWssK4kUEgriyuuVawef+9W4Jwnlk&#10;jZ1lUnAhB6vy+qrAXNuJP2jc+VqEEnY5Kmi873MpXdWQQbewPXHIjnYw6MM51FIPOIVy08kkih6k&#10;wZbDQoM9bRqqTruzUfA24bS+j1/G7em4uXzvs/evbUxK3d7M62cQnmb/B8OvflCHMjgd7Jm1E52C&#10;NH1MA6rgKUtABCDL0hjEQUGSLDOQZSH/v1D+AAAA//8DAFBLAQItABQABgAIAAAAIQC2gziS/gAA&#10;AOEBAAATAAAAAAAAAAAAAAAAAAAAAABbQ29udGVudF9UeXBlc10ueG1sUEsBAi0AFAAGAAgAAAAh&#10;ADj9If/WAAAAlAEAAAsAAAAAAAAAAAAAAAAALwEAAF9yZWxzLy5yZWxzUEsBAi0AFAAGAAgAAAAh&#10;AHHLpC2hAwAAlgkAAA4AAAAAAAAAAAAAAAAALgIAAGRycy9lMm9Eb2MueG1sUEsBAi0AFAAGAAgA&#10;AAAhACgImDHhAAAACgEAAA8AAAAAAAAAAAAAAAAA+wUAAGRycy9kb3ducmV2LnhtbFBLBQYAAAAA&#10;BAAEAPMAAAAJBwAAAAA=&#10;">
                <v:shape id="Textfeld 1008" o:spid="_x0000_s1181" type="#_x0000_t202" style="position:absolute;width:414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e6yAAAAN0AAAAPAAAAZHJzL2Rvd25yZXYueG1sRI9PS8NA&#10;EMXvgt9hGaEXaXdtUUvabZFS/+DNplV6G7JjEszOhuyaxG/vHARvM7w37/1mvR19o3rqYh3Yws3M&#10;gCIugqu5tHDMH6dLUDEhO2wCk4UfirDdXF6sMXNh4DfqD6lUEsIxQwtVSm2mdSwq8hhnoSUW7TN0&#10;HpOsXaldh4OE+0bPjbnTHmuWhgpb2lVUfB2+vYXzdfnxGsen07C4XbT75z6/f3e5tZOr8WEFKtGY&#10;/s1/1y9O8I0RXPlGRtCbXwAAAP//AwBQSwECLQAUAAYACAAAACEA2+H2y+4AAACFAQAAEwAAAAAA&#10;AAAAAAAAAAAAAAAAW0NvbnRlbnRfVHlwZXNdLnhtbFBLAQItABQABgAIAAAAIQBa9CxbvwAAABUB&#10;AAALAAAAAAAAAAAAAAAAAB8BAABfcmVscy8ucmVsc1BLAQItABQABgAIAAAAIQCmpqe6yAAAAN0A&#10;AAAPAAAAAAAAAAAAAAAAAAcCAABkcnMvZG93bnJldi54bWxQSwUGAAAAAAMAAwC3AAAA/AIAAAAA&#10;" fillcolor="white [3201]" stroked="f" strokeweight=".5pt">
                  <v:textbox>
                    <w:txbxContent>
                      <w:p w14:paraId="11959701" w14:textId="77777777" w:rsidR="008A6EA7" w:rsidRPr="002D3A49" w:rsidRDefault="008A6EA7" w:rsidP="003C21BE">
                        <w:pPr>
                          <w:rPr>
                            <w:sz w:val="26"/>
                          </w:rPr>
                        </w:pPr>
                        <w:r w:rsidRPr="002D3A49">
                          <w:rPr>
                            <w:rFonts w:ascii="Cambria" w:hAnsi="Cambria"/>
                            <w:sz w:val="28"/>
                          </w:rPr>
                          <w:t>②</w:t>
                        </w:r>
                      </w:p>
                    </w:txbxContent>
                  </v:textbox>
                </v:shape>
                <v:shape id="Gerade Verbindung mit Pfeil 1009" o:spid="_x0000_s1182" type="#_x0000_t32" style="position:absolute;left:-2626;top:2571;width:4505;height:58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WOwwAAAN0AAAAPAAAAZHJzL2Rvd25yZXYueG1sRI/RagIx&#10;EEXfC/5DGKFvNbFgaVejiK3Qt7bWDxg34ya6mSxJquvfm4Lg2wz3zj13Zovet+JEMbnAGsYjBYK4&#10;DsZxo2H7u356BZEyssE2MGm4UILFfPAww8qEM//QaZMbUUI4VajB5txVUqbaksc0Ch1x0fYhesxl&#10;jY00Ec8l3LfyWakX6dFxIVjsaGWpPm7+fOEu3WHyHg3XH7uD+44Wv/Ytav047JdTEJn6fDffrj9N&#10;qa/UG/x/U0aQ8ysAAAD//wMAUEsBAi0AFAAGAAgAAAAhANvh9svuAAAAhQEAABMAAAAAAAAAAAAA&#10;AAAAAAAAAFtDb250ZW50X1R5cGVzXS54bWxQSwECLQAUAAYACAAAACEAWvQsW78AAAAVAQAACwAA&#10;AAAAAAAAAAAAAAAfAQAAX3JlbHMvLnJlbHNQSwECLQAUAAYACAAAACEAT4xljsMAAADdAAAADwAA&#10;AAAAAAAAAAAAAAAHAgAAZHJzL2Rvd25yZXYueG1sUEsFBgAAAAADAAMAtwAAAPcCAAAAAA==&#10;" strokecolor="black [3213]">
                  <v:stroke endarrow="open"/>
                </v:shape>
              </v:group>
            </w:pict>
          </mc:Fallback>
        </mc:AlternateContent>
      </w:r>
      <w:r>
        <w:rPr>
          <w:sz w:val="22"/>
        </w:rPr>
        <w:t xml:space="preserve">Zeichnen Sie jetzt den Mittelpunkt der Bohrung auf der rechten Seite der abgebildeten </w:t>
      </w:r>
      <w:r w:rsidRPr="00D971E7">
        <w:rPr>
          <w:sz w:val="22"/>
        </w:rPr>
        <w:t>Querleiste ein.</w:t>
      </w:r>
      <w:r w:rsidRPr="00D971E7">
        <w:rPr>
          <w:noProof/>
          <w:sz w:val="22"/>
          <w:lang w:eastAsia="de-DE"/>
        </w:rPr>
        <w:t xml:space="preserve"> Übernehmen Sie exakt die Maße von der linken Seite.</w:t>
      </w:r>
    </w:p>
    <w:p w14:paraId="1F68885A" w14:textId="77777777" w:rsidR="003C21BE" w:rsidRPr="00B738A9" w:rsidRDefault="003C21BE" w:rsidP="003C21BE">
      <w:pPr>
        <w:pStyle w:val="Listenabsatz"/>
        <w:tabs>
          <w:tab w:val="left" w:pos="426"/>
        </w:tabs>
        <w:spacing w:line="312" w:lineRule="auto"/>
        <w:ind w:left="360"/>
        <w:rPr>
          <w:sz w:val="22"/>
        </w:rPr>
      </w:pPr>
      <w:r>
        <w:rPr>
          <w:noProof/>
          <w:sz w:val="22"/>
          <w:lang w:eastAsia="de-DE"/>
        </w:rPr>
        <mc:AlternateContent>
          <mc:Choice Requires="wpg">
            <w:drawing>
              <wp:anchor distT="0" distB="0" distL="114300" distR="114300" simplePos="0" relativeHeight="251619840" behindDoc="0" locked="0" layoutInCell="1" allowOverlap="1" wp14:anchorId="37922F04" wp14:editId="584E6D2E">
                <wp:simplePos x="0" y="0"/>
                <wp:positionH relativeFrom="column">
                  <wp:posOffset>394335</wp:posOffset>
                </wp:positionH>
                <wp:positionV relativeFrom="paragraph">
                  <wp:posOffset>160655</wp:posOffset>
                </wp:positionV>
                <wp:extent cx="5492177" cy="2422201"/>
                <wp:effectExtent l="0" t="0" r="13335" b="16510"/>
                <wp:wrapNone/>
                <wp:docPr id="1010" name="Gruppieren 1010"/>
                <wp:cNvGraphicFramePr/>
                <a:graphic xmlns:a="http://schemas.openxmlformats.org/drawingml/2006/main">
                  <a:graphicData uri="http://schemas.microsoft.com/office/word/2010/wordprocessingGroup">
                    <wpg:wgp>
                      <wpg:cNvGrpSpPr/>
                      <wpg:grpSpPr>
                        <a:xfrm>
                          <a:off x="0" y="0"/>
                          <a:ext cx="5492177" cy="2422201"/>
                          <a:chOff x="0" y="0"/>
                          <a:chExt cx="5492177" cy="2422201"/>
                        </a:xfrm>
                      </wpg:grpSpPr>
                      <wpg:grpSp>
                        <wpg:cNvPr id="1019" name="Gruppieren 1019"/>
                        <wpg:cNvGrpSpPr/>
                        <wpg:grpSpPr>
                          <a:xfrm>
                            <a:off x="0" y="0"/>
                            <a:ext cx="5492177" cy="2422201"/>
                            <a:chOff x="0" y="-21266"/>
                            <a:chExt cx="5492177" cy="2422201"/>
                          </a:xfrm>
                        </wpg:grpSpPr>
                        <wps:wsp>
                          <wps:cNvPr id="1020" name="Textfeld 1020"/>
                          <wps:cNvSpPr txBox="1"/>
                          <wps:spPr>
                            <a:xfrm>
                              <a:off x="1400175" y="20574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5D03C" w14:textId="77777777" w:rsidR="008A6EA7" w:rsidRDefault="008A6EA7" w:rsidP="003C21BE">
                                <w: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23" name="Gruppieren 1923"/>
                          <wpg:cNvGrpSpPr/>
                          <wpg:grpSpPr>
                            <a:xfrm>
                              <a:off x="0" y="-21266"/>
                              <a:ext cx="5492177" cy="2422201"/>
                              <a:chOff x="0" y="-21266"/>
                              <a:chExt cx="5492177" cy="2422201"/>
                            </a:xfrm>
                          </wpg:grpSpPr>
                          <wps:wsp>
                            <wps:cNvPr id="1924" name="Textfeld 1924"/>
                            <wps:cNvSpPr txBox="1"/>
                            <wps:spPr>
                              <a:xfrm>
                                <a:off x="828675" y="20574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9C7F3" w14:textId="77777777" w:rsidR="008A6EA7" w:rsidRDefault="008A6EA7" w:rsidP="003C21BE">
                                  <w: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25" name="Gruppieren 1925"/>
                            <wpg:cNvGrpSpPr/>
                            <wpg:grpSpPr>
                              <a:xfrm>
                                <a:off x="0" y="-21266"/>
                                <a:ext cx="5492177" cy="2422201"/>
                                <a:chOff x="0" y="-21266"/>
                                <a:chExt cx="5492177" cy="2422201"/>
                              </a:xfrm>
                            </wpg:grpSpPr>
                            <wps:wsp>
                              <wps:cNvPr id="1926" name="Textfeld 1926"/>
                              <wps:cNvSpPr txBox="1"/>
                              <wps:spPr>
                                <a:xfrm rot="16200000">
                                  <a:off x="5210175" y="1095375"/>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24CD3" w14:textId="77777777" w:rsidR="008A6EA7" w:rsidRDefault="008A6EA7" w:rsidP="003C21BE">
                                    <w: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27" name="Gruppieren 1927"/>
                              <wpg:cNvGrpSpPr/>
                              <wpg:grpSpPr>
                                <a:xfrm>
                                  <a:off x="0" y="-21266"/>
                                  <a:ext cx="5492177" cy="2422201"/>
                                  <a:chOff x="0" y="-21266"/>
                                  <a:chExt cx="5492177" cy="2422201"/>
                                </a:xfrm>
                              </wpg:grpSpPr>
                              <wps:wsp>
                                <wps:cNvPr id="1928" name="Textfeld 1928"/>
                                <wps:cNvSpPr txBox="1"/>
                                <wps:spPr>
                                  <a:xfrm rot="16200000">
                                    <a:off x="-9525" y="142875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C6661" w14:textId="77777777" w:rsidR="008A6EA7" w:rsidRDefault="008A6EA7" w:rsidP="003C21BE">
                                      <w: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29" name="Gruppieren 1929"/>
                                <wpg:cNvGrpSpPr/>
                                <wpg:grpSpPr>
                                  <a:xfrm>
                                    <a:off x="0" y="-21266"/>
                                    <a:ext cx="5492177" cy="2422201"/>
                                    <a:chOff x="0" y="-21266"/>
                                    <a:chExt cx="5492177" cy="2422201"/>
                                  </a:xfrm>
                                </wpg:grpSpPr>
                                <wpg:grpSp>
                                  <wpg:cNvPr id="1930" name="Gruppieren 1930"/>
                                  <wpg:cNvGrpSpPr/>
                                  <wpg:grpSpPr>
                                    <a:xfrm>
                                      <a:off x="3838575" y="95250"/>
                                      <a:ext cx="1280913" cy="396810"/>
                                      <a:chOff x="0" y="0"/>
                                      <a:chExt cx="1280913" cy="396810"/>
                                    </a:xfrm>
                                  </wpg:grpSpPr>
                                  <wps:wsp>
                                    <wps:cNvPr id="1931" name="Gerade Verbindung 2401"/>
                                    <wps:cNvCnPr/>
                                    <wps:spPr>
                                      <a:xfrm>
                                        <a:off x="0" y="57150"/>
                                        <a:ext cx="128091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2" name="Gerade Verbindung 2402"/>
                                    <wps:cNvCnPr/>
                                    <wps:spPr>
                                      <a:xfrm>
                                        <a:off x="88900" y="0"/>
                                        <a:ext cx="0" cy="39681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3" name="Gerade Verbindung 2403"/>
                                    <wps:cNvCnPr/>
                                    <wps:spPr>
                                      <a:xfrm>
                                        <a:off x="1200150" y="0"/>
                                        <a:ext cx="0" cy="39681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5" name="Gerade Verbindung 2404"/>
                                    <wps:cNvCnPr/>
                                    <wps:spPr>
                                      <a:xfrm rot="5400000">
                                        <a:off x="25400" y="0"/>
                                        <a:ext cx="107924" cy="10793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6" name="Gerade Verbindung 2405"/>
                                    <wps:cNvCnPr/>
                                    <wps:spPr>
                                      <a:xfrm rot="5400000">
                                        <a:off x="1149350" y="0"/>
                                        <a:ext cx="107924" cy="10793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37" name="Gruppieren 1937"/>
                                  <wpg:cNvGrpSpPr/>
                                  <wpg:grpSpPr>
                                    <a:xfrm>
                                      <a:off x="0" y="-21266"/>
                                      <a:ext cx="5492177" cy="2422201"/>
                                      <a:chOff x="0" y="-21266"/>
                                      <a:chExt cx="5492177" cy="2422201"/>
                                    </a:xfrm>
                                  </wpg:grpSpPr>
                                  <wpg:grpSp>
                                    <wpg:cNvPr id="1938" name="Gruppieren 1938"/>
                                    <wpg:cNvGrpSpPr/>
                                    <wpg:grpSpPr>
                                      <a:xfrm>
                                        <a:off x="0" y="-21266"/>
                                        <a:ext cx="5492177" cy="2422201"/>
                                        <a:chOff x="0" y="-21266"/>
                                        <a:chExt cx="5492177" cy="2422201"/>
                                      </a:xfrm>
                                    </wpg:grpSpPr>
                                    <wps:wsp>
                                      <wps:cNvPr id="1939" name="Textfeld 1939"/>
                                      <wps:cNvSpPr txBox="1"/>
                                      <wps:spPr>
                                        <a:xfrm rot="16200000">
                                          <a:off x="-14922" y="78105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56CD3" w14:textId="77777777" w:rsidR="008A6EA7" w:rsidRPr="006F7AE1" w:rsidRDefault="008A6EA7" w:rsidP="003C21BE">
                                            <w:pPr>
                                              <w:rPr>
                                                <w:color w:val="FF0000"/>
                                              </w:rPr>
                                            </w:pPr>
                                            <w:r w:rsidRPr="00A60C13">
                                              <w:rPr>
                                                <w:rFonts w:ascii="Segoe Script" w:hAnsi="Segoe Script"/>
                                                <w:sz w:val="18"/>
                                                <w:szCs w:val="1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40" name="Gruppieren 1940"/>
                                      <wpg:cNvGrpSpPr/>
                                      <wpg:grpSpPr>
                                        <a:xfrm>
                                          <a:off x="89853" y="-21266"/>
                                          <a:ext cx="5402324" cy="2422201"/>
                                          <a:chOff x="0" y="-21266"/>
                                          <a:chExt cx="5402324" cy="2422201"/>
                                        </a:xfrm>
                                      </wpg:grpSpPr>
                                      <wpg:grpSp>
                                        <wpg:cNvPr id="1941" name="Gruppieren 1941"/>
                                        <wpg:cNvGrpSpPr/>
                                        <wpg:grpSpPr>
                                          <a:xfrm>
                                            <a:off x="0" y="95250"/>
                                            <a:ext cx="5402324" cy="2305685"/>
                                            <a:chOff x="0" y="0"/>
                                            <a:chExt cx="5402324" cy="2305685"/>
                                          </a:xfrm>
                                        </wpg:grpSpPr>
                                        <wpg:grpSp>
                                          <wpg:cNvPr id="1942" name="Gruppieren 1942"/>
                                          <wpg:cNvGrpSpPr/>
                                          <wpg:grpSpPr>
                                            <a:xfrm>
                                              <a:off x="0" y="0"/>
                                              <a:ext cx="4958715" cy="2305685"/>
                                              <a:chOff x="0" y="0"/>
                                              <a:chExt cx="4958715" cy="2305685"/>
                                            </a:xfrm>
                                          </wpg:grpSpPr>
                                          <wpg:grpSp>
                                            <wpg:cNvPr id="1943" name="Gruppieren 1943"/>
                                            <wpg:cNvGrpSpPr/>
                                            <wpg:grpSpPr>
                                              <a:xfrm>
                                                <a:off x="0" y="0"/>
                                                <a:ext cx="4958715" cy="2305685"/>
                                                <a:chOff x="0" y="0"/>
                                                <a:chExt cx="4959342" cy="2306062"/>
                                              </a:xfrm>
                                            </wpg:grpSpPr>
                                            <wpg:grpSp>
                                              <wpg:cNvPr id="1944" name="Gruppieren 1944"/>
                                              <wpg:cNvGrpSpPr/>
                                              <wpg:grpSpPr>
                                                <a:xfrm>
                                                  <a:off x="447152" y="422031"/>
                                                  <a:ext cx="4512190" cy="1441677"/>
                                                  <a:chOff x="0" y="0"/>
                                                  <a:chExt cx="4512190" cy="1441677"/>
                                                </a:xfrm>
                                              </wpg:grpSpPr>
                                              <wps:wsp>
                                                <wps:cNvPr id="1945" name="Gerade Verbindung 2414"/>
                                                <wps:cNvCnPr/>
                                                <wps:spPr>
                                                  <a:xfrm flipH="1" flipV="1">
                                                    <a:off x="0" y="0"/>
                                                    <a:ext cx="19495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6" name="Gerade Verbindung 2415"/>
                                                <wps:cNvCnPr/>
                                                <wps:spPr>
                                                  <a:xfrm>
                                                    <a:off x="0" y="0"/>
                                                    <a:ext cx="0" cy="14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7" name="Gerade Verbindung 2416"/>
                                                <wps:cNvCnPr/>
                                                <wps:spPr>
                                                  <a:xfrm>
                                                    <a:off x="0" y="1440611"/>
                                                    <a:ext cx="22256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8" name="Gerade Verbindung 2417"/>
                                                <wps:cNvCnPr/>
                                                <wps:spPr>
                                                  <a:xfrm flipV="1">
                                                    <a:off x="2501660" y="1440611"/>
                                                    <a:ext cx="2010530" cy="10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0" name="Gerade Verbindung 2418"/>
                                                <wps:cNvCnPr/>
                                                <wps:spPr>
                                                  <a:xfrm flipV="1">
                                                    <a:off x="4511615" y="0"/>
                                                    <a:ext cx="0" cy="14395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1" name="Gerade Verbindung 2419"/>
                                                <wps:cNvCnPr/>
                                                <wps:spPr>
                                                  <a:xfrm flipH="1">
                                                    <a:off x="2294626" y="0"/>
                                                    <a:ext cx="22174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52" name="Gruppieren 1952"/>
                                              <wpg:cNvGrpSpPr/>
                                              <wpg:grpSpPr>
                                                <a:xfrm>
                                                  <a:off x="0" y="356716"/>
                                                  <a:ext cx="397510" cy="1587500"/>
                                                  <a:chOff x="0" y="0"/>
                                                  <a:chExt cx="397510" cy="1587500"/>
                                                </a:xfrm>
                                              </wpg:grpSpPr>
                                              <wps:wsp>
                                                <wps:cNvPr id="1953" name="Gerade Verbindung 2421"/>
                                                <wps:cNvCnPr/>
                                                <wps:spPr>
                                                  <a:xfrm flipH="1">
                                                    <a:off x="0" y="65315"/>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4" name="Gerade Verbindung 2422"/>
                                                <wps:cNvCnPr/>
                                                <wps:spPr>
                                                  <a:xfrm>
                                                    <a:off x="90435" y="0"/>
                                                    <a:ext cx="0" cy="15875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5" name="Gerade Verbindung 2423"/>
                                                <wps:cNvCnPr/>
                                                <wps:spPr>
                                                  <a:xfrm flipH="1">
                                                    <a:off x="0" y="1502229"/>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6" name="Gerade Verbindung 2424"/>
                                                <wps:cNvCnPr/>
                                                <wps:spPr>
                                                  <a:xfrm flipH="1">
                                                    <a:off x="0" y="783772"/>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7" name="Gerade Verbindung 2425"/>
                                                <wps:cNvCnPr/>
                                                <wps:spPr>
                                                  <a:xfrm>
                                                    <a:off x="35169" y="10049"/>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8" name="Gerade Verbindung 2426"/>
                                                <wps:cNvCnPr/>
                                                <wps:spPr>
                                                  <a:xfrm>
                                                    <a:off x="35169" y="728506"/>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9" name="Gerade Verbindung 2427"/>
                                                <wps:cNvCnPr/>
                                                <wps:spPr>
                                                  <a:xfrm>
                                                    <a:off x="35169" y="1446963"/>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60" name="Gruppieren 1960"/>
                                              <wpg:cNvGrpSpPr/>
                                              <wpg:grpSpPr>
                                                <a:xfrm>
                                                  <a:off x="356717" y="1904163"/>
                                                  <a:ext cx="1280795" cy="401899"/>
                                                  <a:chOff x="0" y="0"/>
                                                  <a:chExt cx="1280795" cy="401899"/>
                                                </a:xfrm>
                                              </wpg:grpSpPr>
                                              <wps:wsp>
                                                <wps:cNvPr id="1961" name="Gerade Verbindung 2429"/>
                                                <wps:cNvCnPr/>
                                                <wps:spPr>
                                                  <a:xfrm>
                                                    <a:off x="90435" y="0"/>
                                                    <a:ext cx="0" cy="39690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2" name="Gerade Verbindung 2430"/>
                                                <wps:cNvCnPr/>
                                                <wps:spPr>
                                                  <a:xfrm>
                                                    <a:off x="0" y="316523"/>
                                                    <a:ext cx="12807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3" name="Gerade Verbindung 2431"/>
                                                <wps:cNvCnPr/>
                                                <wps:spPr>
                                                  <a:xfrm>
                                                    <a:off x="849085"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4" name="Gerade Verbindung 2432"/>
                                                <wps:cNvCnPr/>
                                                <wps:spPr>
                                                  <a:xfrm>
                                                    <a:off x="1205802" y="5024"/>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5" name="Gerade Verbindung 2433"/>
                                                <wps:cNvCnPr/>
                                                <wps:spPr>
                                                  <a:xfrm rot="5400000">
                                                    <a:off x="35169" y="261257"/>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6" name="Gerade Verbindung 2434"/>
                                                <wps:cNvCnPr/>
                                                <wps:spPr>
                                                  <a:xfrm rot="5400000">
                                                    <a:off x="788795" y="261257"/>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7" name="Gerade Verbindung 2435"/>
                                                <wps:cNvCnPr/>
                                                <wps:spPr>
                                                  <a:xfrm rot="5400000">
                                                    <a:off x="1150536" y="256233"/>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68" name="Gruppieren 1968"/>
                                              <wpg:cNvGrpSpPr/>
                                              <wpg:grpSpPr>
                                                <a:xfrm>
                                                  <a:off x="356717" y="0"/>
                                                  <a:ext cx="1281165" cy="396875"/>
                                                  <a:chOff x="0" y="0"/>
                                                  <a:chExt cx="1281165" cy="396875"/>
                                                </a:xfrm>
                                              </wpg:grpSpPr>
                                              <wps:wsp>
                                                <wps:cNvPr id="1969" name="Gerade Verbindung 2437"/>
                                                <wps:cNvCnPr/>
                                                <wps:spPr>
                                                  <a:xfrm>
                                                    <a:off x="0" y="60290"/>
                                                    <a:ext cx="12811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1" name="Gerade Verbindung 2438"/>
                                                <wps:cNvCnPr/>
                                                <wps:spPr>
                                                  <a:xfrm>
                                                    <a:off x="90435"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3" name="Gerade Verbindung 2439"/>
                                                <wps:cNvCnPr/>
                                                <wps:spPr>
                                                  <a:xfrm>
                                                    <a:off x="1205802"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3" name="Gerade Verbindung 2440"/>
                                                <wps:cNvCnPr/>
                                                <wps:spPr>
                                                  <a:xfrm rot="5400000">
                                                    <a:off x="30145" y="0"/>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4" name="Gerade Verbindung 2441"/>
                                                <wps:cNvCnPr/>
                                                <wps:spPr>
                                                  <a:xfrm rot="5400000">
                                                    <a:off x="1150536" y="0"/>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986" name="Gerade Verbindung 2442"/>
                                            <wps:cNvCnPr/>
                                            <wps:spPr>
                                              <a:xfrm>
                                                <a:off x="1205802" y="422031"/>
                                                <a:ext cx="0" cy="144144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87" name="Gerade Verbindung 2443"/>
                                            <wps:cNvCnPr/>
                                            <wps:spPr>
                                              <a:xfrm>
                                                <a:off x="1924260" y="417007"/>
                                                <a:ext cx="0" cy="144081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989" name="Gruppieren 1989"/>
                                          <wpg:cNvGrpSpPr/>
                                          <wpg:grpSpPr>
                                            <a:xfrm>
                                              <a:off x="5005449" y="344384"/>
                                              <a:ext cx="396875" cy="1586865"/>
                                              <a:chOff x="0" y="0"/>
                                              <a:chExt cx="396875" cy="1586865"/>
                                            </a:xfrm>
                                          </wpg:grpSpPr>
                                          <wps:wsp>
                                            <wps:cNvPr id="1993" name="Gerade Verbindung 2445"/>
                                            <wps:cNvCnPr/>
                                            <wps:spPr>
                                              <a:xfrm flipH="1">
                                                <a:off x="0" y="77190"/>
                                                <a:ext cx="3968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4" name="Gerade Verbindung 2446"/>
                                            <wps:cNvCnPr/>
                                            <wps:spPr>
                                              <a:xfrm>
                                                <a:off x="308759" y="0"/>
                                                <a:ext cx="0" cy="158686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5" name="Gerade Verbindung 2447"/>
                                            <wps:cNvCnPr/>
                                            <wps:spPr>
                                              <a:xfrm flipH="1">
                                                <a:off x="0" y="1514104"/>
                                                <a:ext cx="3968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7" name="Gerade Verbindung 2448"/>
                                            <wps:cNvCnPr/>
                                            <wps:spPr>
                                              <a:xfrm>
                                                <a:off x="255320" y="23751"/>
                                                <a:ext cx="107315" cy="1073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9" name="Gerade Verbindung 2449"/>
                                            <wps:cNvCnPr/>
                                            <wps:spPr>
                                              <a:xfrm>
                                                <a:off x="249382" y="1454728"/>
                                                <a:ext cx="107315" cy="1073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000" name="Textfeld 2000"/>
                                        <wps:cNvSpPr txBox="1"/>
                                        <wps:spPr>
                                          <a:xfrm>
                                            <a:off x="942975" y="-21266"/>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BF54E"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2001" name="Gerade Verbindung 2451"/>
                                    <wps:cNvCnPr/>
                                    <wps:spPr>
                                      <a:xfrm>
                                        <a:off x="1647825" y="771525"/>
                                        <a:ext cx="1" cy="862331"/>
                                      </a:xfrm>
                                      <a:prstGeom prst="line">
                                        <a:avLst/>
                                      </a:prstGeom>
                                      <a:ln w="63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002" name="Gerade Verbindung 2452"/>
                                    <wps:cNvCnPr/>
                                    <wps:spPr>
                                      <a:xfrm>
                                        <a:off x="1171575" y="1200150"/>
                                        <a:ext cx="965200" cy="0"/>
                                      </a:xfrm>
                                      <a:prstGeom prst="line">
                                        <a:avLst/>
                                      </a:prstGeom>
                                      <a:ln w="63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003" name="Gerade Verbindung 2453"/>
                                    <wps:cNvCnPr/>
                                    <wps:spPr>
                                      <a:xfrm>
                                        <a:off x="3419475" y="1200150"/>
                                        <a:ext cx="965200" cy="0"/>
                                      </a:xfrm>
                                      <a:prstGeom prst="line">
                                        <a:avLst/>
                                      </a:prstGeom>
                                      <a:ln w="63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004" name="Gerade Verbindung 2454"/>
                                    <wps:cNvCnPr/>
                                    <wps:spPr>
                                      <a:xfrm>
                                        <a:off x="3924300" y="800100"/>
                                        <a:ext cx="0" cy="862330"/>
                                      </a:xfrm>
                                      <a:prstGeom prst="line">
                                        <a:avLst/>
                                      </a:prstGeom>
                                      <a:ln w="63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2005" name="Gruppieren 2005"/>
                                  <wpg:cNvGrpSpPr/>
                                  <wpg:grpSpPr>
                                    <a:xfrm>
                                      <a:off x="2981325" y="447675"/>
                                      <a:ext cx="396875" cy="1586865"/>
                                      <a:chOff x="0" y="0"/>
                                      <a:chExt cx="397432" cy="1587240"/>
                                    </a:xfrm>
                                  </wpg:grpSpPr>
                                  <wps:wsp>
                                    <wps:cNvPr id="2006" name="Gerade Verbindung 2456"/>
                                    <wps:cNvCnPr/>
                                    <wps:spPr>
                                      <a:xfrm flipH="1">
                                        <a:off x="0" y="63500"/>
                                        <a:ext cx="39743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7" name="Gerade Verbindung 2457"/>
                                    <wps:cNvCnPr/>
                                    <wps:spPr>
                                      <a:xfrm>
                                        <a:off x="95250" y="0"/>
                                        <a:ext cx="0" cy="15872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8" name="Gerade Verbindung 2458"/>
                                    <wps:cNvCnPr/>
                                    <wps:spPr>
                                      <a:xfrm flipH="1">
                                        <a:off x="0" y="781050"/>
                                        <a:ext cx="39743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9" name="Gerade Verbindung 2459"/>
                                    <wps:cNvCnPr/>
                                    <wps:spPr>
                                      <a:xfrm>
                                        <a:off x="38100" y="6350"/>
                                        <a:ext cx="107928" cy="1079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0" name="Gerade Verbindung 2460"/>
                                    <wps:cNvCnPr/>
                                    <wps:spPr>
                                      <a:xfrm>
                                        <a:off x="38100" y="723900"/>
                                        <a:ext cx="107928" cy="1079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s:wsp>
                        <wps:cNvPr id="2011" name="Textfeld 2011"/>
                        <wps:cNvSpPr txBox="1"/>
                        <wps:spPr>
                          <a:xfrm>
                            <a:off x="4362450" y="9525"/>
                            <a:ext cx="194945" cy="16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BE797"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7922F04" id="Gruppieren 1010" o:spid="_x0000_s1183" style="position:absolute;left:0;text-align:left;margin-left:31.05pt;margin-top:12.65pt;width:432.45pt;height:190.7pt;z-index:251619840" coordsize="54921,2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anUg4AAG2mAAAOAAAAZHJzL2Uyb0RvYy54bWzsXVtv28gZfS/Q/yDoPWveL0acRZrUaYFg&#10;N2jS3WdaomShEsmSdOz01/d8M8OZkUyORCVRLGcWC4eieNEMz3yX81348teHzXryOa+bVVlcTd1f&#10;nOkkL2blfFUsr6b//nT9IplOmjYr5tm6LPKr6Ze8mf766q9/eXlfXeZeeVuu53k9wUWK5vK+upre&#10;tm11eXHRzG7zTdb8UlZ5gS8XZb3JWnyslxfzOrvH1TfrC89xoov7sp5XdTnLmwZ73/Ivp6/Y9ReL&#10;fNb+vlg0eTtZX03x21r2t2Z/b+jvxauX2eWyzqrb1Uz8jOyIX7HJVgVuKi/1NmuzyV29enSpzWpW&#10;l025aH+ZlZuLcrFYzXI2BozGdXZG864u7yo2luXl/bKS04Sp3Zmnoy87++3zh3qymuPZ4f7TSZFt&#10;8JTe1XdVtcrrvJiw3Zil+2p5iYPf1dXH6kMtdiz5Jxr4w6Le0L8Y0uSBze8XOb/5QzuZYWcYpJ4b&#10;x9PJDN95gedhzPwJzG7xmB6dN7v9+54zL7obX9Dvkz9HfpC/Ww0y7R9kSj/kpIN84bleFHXjP3qk&#10;WDeNgkbzddD4eJtVOUNcQ09bzponofEJD3ORr+cABnayOWOHEiom7cPfSjxn9lDvq+aywc4ecLiB&#10;47hxOJ0QDJwwxkc+DR1Q3DQME9yScOJGYeyH9L182NllVTftu7zcTGjjalpjnbPll31+37T80O4Q&#10;un9Trlfz69V6zT6QbMnfrOvJ5wxSYd2yn4uLbx21Lib3V9PIDx124aKk0/mV1wVdJmfSRdxODZZt&#10;tV/WOR2zLv6VL7C62ILouXc2m+WFvD87mo5a4FZjThTHq1815mQ+DpzB7lwWrTx5syrKmo2eiWM1&#10;ZfP/dFO24Mfj2Wjjps324eaBiRXf60ByU86/ACN1yYVwU82uV3h677Om/ZDVkLp44NAk7e/4s1iX&#10;mP1SbE0nt2X9v779dDwQj2+nk3tI8atp89+7rM6nk/U/C6wFXLLtNupu46bbKO42b0pAwIWOqmZs&#10;EyfU7brbXNTl5k8omNd0F3yVFTPc62radptvWq5LoKBm+evX7CAI9ipr3xcfqxldmqaVsPjp4c+s&#10;rgRgWyD9t7JbbdnlDm75sXRmUb6+a8vFioGaJpbPophwrHwutJjkk/KrW7ap5/cJO9rNFu4REl0X&#10;Wt1qPVis6yd/hWw/hcRLvaCbOiXxaCebuNESL/GSyAq8q+nPIPDE4uqWqhV4pKFPJfBgVDw2YVOP&#10;2Q9HWXe6zHreAi/qpk4XeMw+Jb0Da3Cviceh7kZwzPAf03zCHQg9+BFCALpOGvrYhiSFFSUMfGvx&#10;PR+LTypJa/Gd3uKDd90nAGNr8XUcUWd1C6mmjGVQVXzqdAGYjLH4hgXgizSEEiKH1w28JIZXacUf&#10;d4+Z2/mcHF5ha1j770c4vL3sXuodz+49BftPMJuP/XsfnESPtMfu8f69n/hJKEw0Ela7EspLnNQF&#10;n0CcnJ9GCdhiJsL2Ubdu/4mSzNtlbk/i3fugfMTE5XU2zyd/5PXNqpjfFcuJF3BWWuiHN4Wguwfp&#10;TDwEzEkYu8Y5Y9MlR/2IwlyvCiJeH1FBxHLS7h0+cour3KHn2oeOntOOwp2Jt+Q8HaNlaXxND1PJ&#10;Kauda56p466mYpCp5EYqoMymRjBqpwGhZwShJE7heu0HYZKkcLkIiDsLFzu3l6zFIGPXmffJOHxJ&#10;eHOX1Yj8I9jyp41BxRD3CULJZR2EQReOPwlBi8K+qMm2CD11zOZpo1DRdn0olITCMAq55xUikrjD&#10;PHm0rw+RrhMzkp/FGLHtM6rLCkcrHCUjAEiYrETp6B0BS9cNUoot94hKC0wemD9HeamcGWNc1u9n&#10;6bB7vN/GMfS03VTJrOmJRakvuDUbhi6WQ6SkLwkNjZTEToaTr43KvIAQ8uCEwGmI4c8/cl9tFs4Y&#10;1+DUFt2oLBwZx7MxmZPHZAKI6B6WDrvHS/skTUK4bFix/RLf8XzKXCGj1pRgqZ+sZ+L0ny6NYqXe&#10;KK9vOMsyDRS/pqWS0u7xQ+YKroeShGWvjdZ3wigRUeV9nOTQmUcMVHE4WwMV5M0Rqm2HvgnSMAGz&#10;KB7pmEEOnXnEIBVJsDXI49PIvuUgUz/AQ2CI953IidjUHzFImfC1ZaQEwvkc9SSDAI+MK1ZkOTtg&#10;mwF7lewQhK7npsA18z2DwI2QFM2O2AfcoTMHh3sSIjMwuu/uIe77Yr2q/sEyMWnrjy5x0pRN7qZA&#10;eCxmkQFKzsKR7LrrxSJtRSPOkRe8nTCsmBTtKNza0uuUQ8wDDDysQBGGH0evB0bvHSKVqSJmQ++n&#10;17kS2hFbagUz1gnXswjkkXxLrkOCpYFy83toTVfa5MP8Ec3jlgx0g8CJ3B19gkKaMOpsBCsJaRWe&#10;2hlTSuEJBhoDxb/04VCwTiZJOOnTysgRcKOIS8Z+XKKkLKQcBc6x82InKyKtiJSFZSlR4MOJGK6e&#10;fTegpHuhCTvZZRJxMB7uBn4awnC1StsKS73UMQ0VddEnLHXq1YRI5sxo6tvz0iDyYJI+RqSHotgA&#10;fiYTk1Z9n4/6VnSYkQwjJqCH/8Nu5oGMYha4tvXDKObmoyIV/DQOqYKb6VpwRiFcWVw/u9zHKQyc&#10;KPW0GiUn/U5CKRDJOawXPMEj7jVZdlchn74o9Ln71z9732QJysphjSSwVMJ0sKb4SRvQoeIGe3QC&#10;QmhsIZvQqGmC1AlQz96jBx4vXrkGjyS0LAipmp3mXnhlvBb/TEFoZFm7mm4TCJmp3C8SkbYHFoEZ&#10;N1Yoat0hzjEJhWhX5DHLdjHfpydIGhr51a1S+TGGMlfRceLHMZOrFo4WjnqLp6FMmdBItnYV4Cbx&#10;qOloP3QjZN7AV3MdJ9gRi5SgR7wFZ7XY9jdgEayufk662si4ggYYYzAqMMZeEjrsZCUVLRrPN130&#10;VJpaJhG+63NfDuD/+0VjEERpxJJALBx3swTO0XBUTI+Rz6KQTw+fhd1Mqo3isxiTBc1NmhaOsfsI&#10;TqgehYblyhaFmUkqlPE+VovKTntOlB61GusJWa3IyC13VcoH2ij7eAQU6aYOmy05aEsjyPq9g7vy&#10;yTOeCY2A/Lhu9fYog650/EAMcmfNR49Gzj9oekBff5ZRxRK0KQmqoSiZDSYUHsDvayZJEqQOUn+H&#10;KVXqV8A7TllRaOv7ZH1fZKT1VefSg/KzUPyMnrU86RdkKkt6VeJQ0AUWiGxlW2nI9KsCopHa9w+o&#10;wh+sf1bkgRe5Hkgy2OgKlpY8sOSBaJ0/xKsia8+kqQ9J7mctn3tq8+MkYS4anD8LzkO7hFszUjcj&#10;jaQ/bxtPJNuwBh8UnC5CoiF1ACB0hpHHpbAVnT8T0aVYfL3uLTqmbl0jukRelmx96yVIVhUUlzIQ&#10;9ydugeLqO1G6OD+G4jJyzV2HA9OK1Bw7Ti9EjodiuW27RR+6ZResPb1tT8dGnrXrO3EgCA/gWS25&#10;wErfrGmimSaxmeFixLzZNNEEoU4u7IhCyyzsvFXColBDYWJEYdeCwiQJBw1k33Gp8Bvm8Q4iLalg&#10;SYU9pEJiZF67NiFHwVL32ywwD2hpeh7yUjkzrMeA1hL7JMmuiZEFQwOSMQldujbv6w8iVDpqaul/&#10;urT06Y6I4JMZMboIhd/nbdbcclk2x5b4IbbPxdPqc5EYObDggOCBbmiiJ6onaroDF+1QdgIGCppO&#10;wmuoLDS3XuJ4ftLU0MYrUWSOToBhNxN3ozK9UI8YBkilJoPRDwIfJsAWpSOYr65+MUpAibED9mV6&#10;DZwocak0xwkzvVKz3X1A8xlDsU4cU/eowdljX8nhH6Extt58Olp14M5WRTwtFZGaze2R6egO6C6+&#10;jndA2CmHMOlWr0WhTbeRWQ6Uxjtc041mSUypGJ0+2SZOM1mAOqgUN3QD1zHoFCsVsRjPwzo5UVlE&#10;ajacD+g9o6HQC0Pf41D08HZL5rVtBYup5UBXMibaD1jpaKWjko7K1u7Jy+Y1iAfHCzy8XSDhuYgg&#10;aQPUjW2bi6BoLR7x5vdzr9JRvg1V7JyACaNX+3ZaXHakZzuV8t77nmBNbKaBh741TIPrPallboRt&#10;Qf9sWtBL+862oP8+Leh1YaBvn0owGJMuuEV0sAJzoyBOxBtzQXfQy3O3+A7ci8rvE8rL+2qG3MB3&#10;1MubN+uac+DX11qb3y1apKqbVnHl7Cv6uZYJKXhNP9Ao3zVJmz+qKTQUlbH6rWvJZvJBNeXlukCm&#10;0F7du++2UJqiLo70JUH1e/qfFqWLfPZs2kcAMkb2GL3xlLE10FpHQ6kfUCdqbmNZlAqp3LUFe+Iv&#10;Hn/CXfGAUiOrjJ55o1CKwKNPspK0Ol4j2nWv7DwBIUWZwreidOeVFOfuxg6GIAEyRRqrECTbzdA1&#10;KgTppYnrC6MSr2iJeEmwYukGIon7M/HRQjVAuWgXu4zxCnFh/z0sary+W1njJwtBYoqMKSvo3rZ3&#10;eRpCkNStio1Rnz01CdvDtyFI2UTiJ207ATQayXZel3qwd8hfBtaTeiq0hIv+x7tr0ILQgtBRBV09&#10;HHt4QMTHIBL7XqGpKwYrE20AkhELIuQDmWgM+SDHYq+G1t08vMGVm8+skyROVaqZMvIRAurCjylv&#10;bWHDjzb8KLFIrw4YTs7oersdSIz5Eoux56e7hqJF4/nWhyhPRvdqxm+Tqffde1R7Dt6UJlCtBSv5&#10;69OEsTkmWBn4kRdQ519wFGSCknzWhCzeR0kFUawtcIR3cexR+DUoyyldIPv8vmlxKchjCiS8y0u4&#10;jOac/XXbBT224hDrYiuUUZTX4Lf4lSklE791QUSpuB3NQFN1HmnD39lIyZtjQo7saLq0SC062ME5&#10;dSrSqNdlS0vQxiq/Y6zyflkx1C/rrLpdzd5mbaZ/ZlLlMvfK23I9z+tX/wcAAP//AwBQSwMEFAAG&#10;AAgAAAAhAMDyuBrgAAAACQEAAA8AAABkcnMvZG93bnJldi54bWxMj0FLw0AUhO+C/2F5gje7SWpT&#10;jXkppainUrAVxNs2+5qEZt+G7DZJ/73rSY/DDDPf5KvJtGKg3jWWEeJZBIK4tLrhCuHz8PbwBMJ5&#10;xVq1lgnhSg5Wxe1NrjJtR/6gYe8rEUrYZQqh9r7LpHRlTUa5me2Ig3eyvVE+yL6SuldjKDetTKIo&#10;lUY1HBZq1dGmpvK8vxiE91GN63n8OmzPp831+7DYfW1jQry/m9YvIDxN/i8Mv/gBHYrAdLQX1k60&#10;CGkShyRCspiDCP5zsgzfjgiPUboEWeTy/4PiBwAA//8DAFBLAQItABQABgAIAAAAIQC2gziS/gAA&#10;AOEBAAATAAAAAAAAAAAAAAAAAAAAAABbQ29udGVudF9UeXBlc10ueG1sUEsBAi0AFAAGAAgAAAAh&#10;ADj9If/WAAAAlAEAAAsAAAAAAAAAAAAAAAAALwEAAF9yZWxzLy5yZWxzUEsBAi0AFAAGAAgAAAAh&#10;AMIc1qdSDgAAbaYAAA4AAAAAAAAAAAAAAAAALgIAAGRycy9lMm9Eb2MueG1sUEsBAi0AFAAGAAgA&#10;AAAhAMDyuBrgAAAACQEAAA8AAAAAAAAAAAAAAAAArBAAAGRycy9kb3ducmV2LnhtbFBLBQYAAAAA&#10;BAAEAPMAAAC5EQAAAAA=&#10;">
                <v:group id="Gruppieren 1019" o:spid="_x0000_s1184" style="position:absolute;width:54921;height:24222"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Textfeld 1020" o:spid="_x0000_s1185" type="#_x0000_t202" style="position:absolute;left:14001;top:20574;width:195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ByxwAAAN0AAAAPAAAAZHJzL2Rvd25yZXYueG1sRI9BawJB&#10;DIXvBf/DEKGXUmcrRWXrKLZQaEERtXgOO+nO6k5muzPV1V9vDoXeEt7Le1+m887X6kRtrAIbeBpk&#10;oIiLYCsuDXzt3h8noGJCtlgHJgMXijCf9e6mmNtw5g2dtqlUEsIxRwMupSbXOhaOPMZBaIhF+w6t&#10;xyRrW2rb4lnCfa2HWTbSHiuWBocNvTkqjttfb2ByeV497Efj/aFef766a/nDyyMac9/vFi+gEnXp&#10;3/x3/WEFPxsKv3wjI+jZDQAA//8DAFBLAQItABQABgAIAAAAIQDb4fbL7gAAAIUBAAATAAAAAAAA&#10;AAAAAAAAAAAAAABbQ29udGVudF9UeXBlc10ueG1sUEsBAi0AFAAGAAgAAAAhAFr0LFu/AAAAFQEA&#10;AAsAAAAAAAAAAAAAAAAAHwEAAF9yZWxzLy5yZWxzUEsBAi0AFAAGAAgAAAAhAP0IcHLHAAAA3QAA&#10;AA8AAAAAAAAAAAAAAAAABwIAAGRycy9kb3ducmV2LnhtbFBLBQYAAAAAAwADALcAAAD7AgAAAAA=&#10;" fillcolor="white [3201]" stroked="f" strokeweight=".5pt">
                    <v:textbox inset="0,0,0,0">
                      <w:txbxContent>
                        <w:p w14:paraId="3EC5D03C" w14:textId="77777777" w:rsidR="008A6EA7" w:rsidRDefault="008A6EA7" w:rsidP="003C21BE">
                          <w:r>
                            <w:t>10</w:t>
                          </w:r>
                        </w:p>
                      </w:txbxContent>
                    </v:textbox>
                  </v:shape>
                  <v:group id="Gruppieren 1923" o:spid="_x0000_s1186"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Textfeld 1924" o:spid="_x0000_s1187" type="#_x0000_t202" style="position:absolute;left:8286;top:20574;width:195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DfxQAAAN0AAAAPAAAAZHJzL2Rvd25yZXYueG1sRE/fa8Iw&#10;EH4f7H8IJ/gyZqqIus4oUxAUJrJu+Hw0t6baXGqTafWvX4TB3u7j+3nTeWsrcabGl44V9HsJCOLc&#10;6ZILBV+fq+cJCB+QNVaOScGVPMxnjw9TTLW78Aeds1CIGMI+RQUmhDqV0ueGLPqeq4kj9+0aiyHC&#10;ppC6wUsMt5UcJMlIWiw5NhisaWkoP2Y/VsHkOtw+7Ufj/aHabRbmVpz4/YhKdTvt2yuIQG34F/+5&#10;1zrOfxkM4f5NPEHOfgEAAP//AwBQSwECLQAUAAYACAAAACEA2+H2y+4AAACFAQAAEwAAAAAAAAAA&#10;AAAAAAAAAAAAW0NvbnRlbnRfVHlwZXNdLnhtbFBLAQItABQABgAIAAAAIQBa9CxbvwAAABUBAAAL&#10;AAAAAAAAAAAAAAAAAB8BAABfcmVscy8ucmVsc1BLAQItABQABgAIAAAAIQDCzCDfxQAAAN0AAAAP&#10;AAAAAAAAAAAAAAAAAAcCAABkcnMvZG93bnJldi54bWxQSwUGAAAAAAMAAwC3AAAA+QIAAAAA&#10;" fillcolor="white [3201]" stroked="f" strokeweight=".5pt">
                      <v:textbox inset="0,0,0,0">
                        <w:txbxContent>
                          <w:p w14:paraId="3409C7F3" w14:textId="77777777" w:rsidR="008A6EA7" w:rsidRDefault="008A6EA7" w:rsidP="003C21BE">
                            <w:r>
                              <w:t>21</w:t>
                            </w:r>
                          </w:p>
                        </w:txbxContent>
                      </v:textbox>
                    </v:shape>
                    <v:group id="Gruppieren 1925" o:spid="_x0000_s1188"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Textfeld 1926" o:spid="_x0000_s1189" type="#_x0000_t202" style="position:absolute;left:52101;top:10953;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tAwAAAAN0AAAAPAAAAZHJzL2Rvd25yZXYueG1sRE9Ni8Iw&#10;EL0v+B/CCN7WVMGi1SjiKnjxYNX72IxtaTMpTVbrvzeC4G0e73MWq87U4k6tKy0rGA0jEMSZ1SXn&#10;Cs6n3e8UhPPIGmvLpOBJDlbL3s8CE20ffKR76nMRQtglqKDwvkmkdFlBBt3QNsSBu9nWoA+wzaVu&#10;8RHCTS3HURRLgyWHhgIb2hSUVem/UZBur/FfdZh2z0qfZTy55NvyulZq0O/WcxCeOv8Vf9x7HebP&#10;xjG8vwknyOULAAD//wMAUEsBAi0AFAAGAAgAAAAhANvh9svuAAAAhQEAABMAAAAAAAAAAAAAAAAA&#10;AAAAAFtDb250ZW50X1R5cGVzXS54bWxQSwECLQAUAAYACAAAACEAWvQsW78AAAAVAQAACwAAAAAA&#10;AAAAAAAAAAAfAQAAX3JlbHMvLnJlbHNQSwECLQAUAAYACAAAACEAw0rbQMAAAADdAAAADwAAAAAA&#10;AAAAAAAAAAAHAgAAZHJzL2Rvd25yZXYueG1sUEsFBgAAAAADAAMAtwAAAPQCAAAAAA==&#10;" fillcolor="white [3201]" stroked="f" strokeweight=".5pt">
                        <v:textbox inset="0,0,0,0">
                          <w:txbxContent>
                            <w:p w14:paraId="55124CD3" w14:textId="77777777" w:rsidR="008A6EA7" w:rsidRDefault="008A6EA7" w:rsidP="003C21BE">
                              <w:r>
                                <w:t>40</w:t>
                              </w:r>
                            </w:p>
                          </w:txbxContent>
                        </v:textbox>
                      </v:shape>
                      <v:group id="Gruppieren 1927" o:spid="_x0000_s1190"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Textfeld 1928" o:spid="_x0000_s1191" type="#_x0000_t202" style="position:absolute;left:-96;top:14287;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qpxQAAAN0AAAAPAAAAZHJzL2Rvd25yZXYueG1sRI9Bb8Iw&#10;DIXvSPyHyEjcIB0SFSsEhIBJu3BYB3fTeG3VxqmaDMq/nw9Iu9l6z+993uwG16o79aH2bOBtnoAi&#10;LrytuTRw+f6YrUCFiGyx9UwGnhRgtx2PNphZ/+AvuuexVBLCIUMDVYxdpnUoKnIY5r4jFu3H9w6j&#10;rH2pbY8PCXetXiRJqh3WLA0VdnSoqGjyX2cgP93SY3NeDc/GXnS6vJan+rY3ZjoZ9mtQkYb4b35d&#10;f1rBf18IrnwjI+jtHwAAAP//AwBQSwECLQAUAAYACAAAACEA2+H2y+4AAACFAQAAEwAAAAAAAAAA&#10;AAAAAAAAAAAAW0NvbnRlbnRfVHlwZXNdLnhtbFBLAQItABQABgAIAAAAIQBa9CxbvwAAABUBAAAL&#10;AAAAAAAAAAAAAAAAAB8BAABfcmVscy8ucmVsc1BLAQItABQABgAIAAAAIQDdmeqpxQAAAN0AAAAP&#10;AAAAAAAAAAAAAAAAAAcCAABkcnMvZG93bnJldi54bWxQSwUGAAAAAAMAAwC3AAAA+QIAAAAA&#10;" fillcolor="white [3201]" stroked="f" strokeweight=".5pt">
                          <v:textbox inset="0,0,0,0">
                            <w:txbxContent>
                              <w:p w14:paraId="170C6661" w14:textId="77777777" w:rsidR="008A6EA7" w:rsidRDefault="008A6EA7" w:rsidP="003C21BE">
                                <w:r>
                                  <w:t>20</w:t>
                                </w:r>
                              </w:p>
                            </w:txbxContent>
                          </v:textbox>
                        </v:shape>
                        <v:group id="Gruppieren 1929" o:spid="_x0000_s1192"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owwwAAAN0AAAAPAAAAZHJzL2Rvd25yZXYueG1sRE9Li8Iw&#10;EL4L+x/CLOxN07ooWo0isrt4EMEHiLehGdtiMylNtq3/3giCt/n4njNfdqYUDdWusKwgHkQgiFOr&#10;C84UnI6//QkI55E1lpZJwZ0cLBcfvTkm2ra8p+bgMxFC2CWoIPe+SqR0aU4G3cBWxIG72tqgD7DO&#10;pK6xDeGmlMMoGkuDBYeGHCta55TeDv9GwV+L7eo7/mm2t+v6fjmOdudtTEp9fXarGQhPnX+LX+6N&#10;DvOnwyk8vwknyMUDAAD//wMAUEsBAi0AFAAGAAgAAAAhANvh9svuAAAAhQEAABMAAAAAAAAAAAAA&#10;AAAAAAAAAFtDb250ZW50X1R5cGVzXS54bWxQSwECLQAUAAYACAAAACEAWvQsW78AAAAVAQAACwAA&#10;AAAAAAAAAAAAAAAfAQAAX3JlbHMvLnJlbHNQSwECLQAUAAYACAAAACEA9erKMMMAAADdAAAADwAA&#10;AAAAAAAAAAAAAAAHAgAAZHJzL2Rvd25yZXYueG1sUEsFBgAAAAADAAMAtwAAAPcCAAAAAA==&#10;">
                          <v:group id="Gruppieren 1930" o:spid="_x0000_s1193" style="position:absolute;left:38385;top:952;width:12809;height:3968" coordsize="12809,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line id="Gerade Verbindung 2401" o:spid="_x0000_s1194" style="position:absolute;visibility:visible;mso-wrap-style:square" from="0,571" to="1280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tGxAAAAN0AAAAPAAAAZHJzL2Rvd25yZXYueG1sRE/basJA&#10;EH0v9B+WKfgidaNCbVNXsaIgRRAvkNchO2Zjs7Mhu5r4992C0Lc5nOtM552txI0aXzpWMBwkIIhz&#10;p0suFJyO69d3ED4ga6wck4I7eZjPnp+mmGrX8p5uh1CIGMI+RQUmhDqV0ueGLPqBq4kjd3aNxRBh&#10;U0jdYBvDbSVHSfImLZYcGwzWtDSU/xyuVsHX6rLYaTPpL9usyOp2myX6O1Oq99ItPkEE6sK/+OHe&#10;6Dj/YzyEv2/iCXL2CwAA//8DAFBLAQItABQABgAIAAAAIQDb4fbL7gAAAIUBAAATAAAAAAAAAAAA&#10;AAAAAAAAAABbQ29udGVudF9UeXBlc10ueG1sUEsBAi0AFAAGAAgAAAAhAFr0LFu/AAAAFQEAAAsA&#10;AAAAAAAAAAAAAAAAHwEAAF9yZWxzLy5yZWxzUEsBAi0AFAAGAAgAAAAhAPwrO0bEAAAA3QAAAA8A&#10;AAAAAAAAAAAAAAAABwIAAGRycy9kb3ducmV2LnhtbFBLBQYAAAAAAwADALcAAAD4AgAAAAA=&#10;" strokecolor="black [3213]" strokeweight=".5pt"/>
                            <v:line id="Gerade Verbindung 2402" o:spid="_x0000_s1195" style="position:absolute;visibility:visible;mso-wrap-style:square" from="889,0" to="889,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xxAAAAN0AAAAPAAAAZHJzL2Rvd25yZXYueG1sRE/basJA&#10;EH0v9B+WKfgidVOF2qauoqIgRRAvkNchO2Zjs7Mhu5r4992C0Lc5nOtMZp2txI0aXzpW8DZIQBDn&#10;TpdcKDgd168fIHxA1lg5JgV38jCbPj9NMNWu5T3dDqEQMYR9igpMCHUqpc8NWfQDVxNH7uwaiyHC&#10;ppC6wTaG20oOk+RdWiw5NhisaWko/zlcrYLF6jLfaTPuL9usyOp2myX6O1Oq99LNv0AE6sK/+OHe&#10;6Dj/czSEv2/iCXL6CwAA//8DAFBLAQItABQABgAIAAAAIQDb4fbL7gAAAIUBAAATAAAAAAAAAAAA&#10;AAAAAAAAAABbQ29udGVudF9UeXBlc10ueG1sUEsBAi0AFAAGAAgAAAAhAFr0LFu/AAAAFQEAAAsA&#10;AAAAAAAAAAAAAAAAHwEAAF9yZWxzLy5yZWxzUEsBAi0AFAAGAAgAAAAhAAz5pTHEAAAA3QAAAA8A&#10;AAAAAAAAAAAAAAAABwIAAGRycy9kb3ducmV2LnhtbFBLBQYAAAAAAwADALcAAAD4AgAAAAA=&#10;" strokecolor="black [3213]" strokeweight=".5pt"/>
                            <v:line id="Gerade Verbindung 2403" o:spid="_x0000_s1196" style="position:absolute;visibility:visible;mso-wrap-style:square" from="12001,0" to="1200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CqxAAAAN0AAAAPAAAAZHJzL2Rvd25yZXYueG1sRE/basJA&#10;EH0v9B+WKfgidVOF2qauoqIgUiheIK9DdszGZmdDdjXx792C0Lc5nOtMZp2txJUaXzpW8DZIQBDn&#10;TpdcKDge1q8fIHxA1lg5JgU38jCbPj9NMNWu5R1d96EQMYR9igpMCHUqpc8NWfQDVxNH7uQaiyHC&#10;ppC6wTaG20oOk+RdWiw5NhisaWko/91frILF6jz/0WbcX7ZZkdXtd5bobaZU76Wbf4EI1IV/8cO9&#10;0XH+52gEf9/EE+T0DgAA//8DAFBLAQItABQABgAIAAAAIQDb4fbL7gAAAIUBAAATAAAAAAAAAAAA&#10;AAAAAAAAAABbQ29udGVudF9UeXBlc10ueG1sUEsBAi0AFAAGAAgAAAAhAFr0LFu/AAAAFQEAAAsA&#10;AAAAAAAAAAAAAAAAHwEAAF9yZWxzLy5yZWxzUEsBAi0AFAAGAAgAAAAhAGO1AKrEAAAA3QAAAA8A&#10;AAAAAAAAAAAAAAAABwIAAGRycy9kb3ducmV2LnhtbFBLBQYAAAAAAwADALcAAAD4AgAAAAA=&#10;" strokecolor="black [3213]" strokeweight=".5pt"/>
                            <v:line id="Gerade Verbindung 2404" o:spid="_x0000_s1197" style="position:absolute;rotation:90;visibility:visible;mso-wrap-style:square" from="253,0" to="1332,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3UxAAAAN0AAAAPAAAAZHJzL2Rvd25yZXYueG1sRE9LawIx&#10;EL4X+h/CFLzVREVxV6O0hVJBD77A67AZdxc3k3WT6uqvN0Kht/n4njOdt7YSF2p86VhDr6tAEGfO&#10;lJxr2O++38cgfEA2WDkmDTfyMJ+9vkwxNe7KG7psQy5iCPsUNRQh1KmUPivIou+6mjhyR9dYDBE2&#10;uTQNXmO4rWRfqZG0WHJsKLCmr4Ky0/bXajj/nEa1ui9Xn+syOdyHMjmq1mjdeWs/JiACteFf/Ode&#10;mDg/GQzh+U08Qc4eAAAA//8DAFBLAQItABQABgAIAAAAIQDb4fbL7gAAAIUBAAATAAAAAAAAAAAA&#10;AAAAAAAAAABbQ29udGVudF9UeXBlc10ueG1sUEsBAi0AFAAGAAgAAAAhAFr0LFu/AAAAFQEAAAsA&#10;AAAAAAAAAAAAAAAAHwEAAF9yZWxzLy5yZWxzUEsBAi0AFAAGAAgAAAAhAGgVndTEAAAA3QAAAA8A&#10;AAAAAAAAAAAAAAAABwIAAGRycy9kb3ducmV2LnhtbFBLBQYAAAAAAwADALcAAAD4AgAAAAA=&#10;" strokecolor="black [3213]" strokeweight=".5pt"/>
                            <v:line id="Gerade Verbindung 2405" o:spid="_x0000_s1198" style="position:absolute;rotation:90;visibility:visible;mso-wrap-style:square" from="11493,0" to="12572,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OjxAAAAN0AAAAPAAAAZHJzL2Rvd25yZXYueG1sRE9Na8JA&#10;EL0L/Q/LFLzV3SqGJnWVKohCPVhb6HXIjkkwOxuzq0Z/fVcoeJvH+5zJrLO1OFPrK8caXgcKBHHu&#10;TMWFhp/v5csbCB+QDdaOScOVPMymT70JZsZd+IvOu1CIGMI+Qw1lCE0mpc9LsugHriGO3N61FkOE&#10;bSFNi5cYbms5VCqRFiuODSU2tCgpP+xOVsNxdUgadfvczLdV+nsby3SvOqN1/7n7eAcRqAsP8b97&#10;beL8dJTA/Zt4gpz+AQAA//8DAFBLAQItABQABgAIAAAAIQDb4fbL7gAAAIUBAAATAAAAAAAAAAAA&#10;AAAAAAAAAABbQ29udGVudF9UeXBlc10ueG1sUEsBAi0AFAAGAAgAAAAhAFr0LFu/AAAAFQEAAAsA&#10;AAAAAAAAAAAAAAAAHwEAAF9yZWxzLy5yZWxzUEsBAi0AFAAGAAgAAAAhAJjHA6PEAAAA3QAAAA8A&#10;AAAAAAAAAAAAAAAABwIAAGRycy9kb3ducmV2LnhtbFBLBQYAAAAAAwADALcAAAD4AgAAAAA=&#10;" strokecolor="black [3213]" strokeweight=".5pt"/>
                          </v:group>
                          <v:group id="Gruppieren 1937" o:spid="_x0000_s1199"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group id="Gruppieren 1938" o:spid="_x0000_s1200"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Textfeld 1939" o:spid="_x0000_s1201" type="#_x0000_t202" style="position:absolute;left:-149;top:7810;width:1956;height:16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nvwgAAAN0AAAAPAAAAZHJzL2Rvd25yZXYueG1sRE9Ni8Iw&#10;EL0L+x/CCHvTVBdL7RpFVhe8eLDqfWxm29JmUpqs1n9vBMHbPN7nLFa9acSVOldZVjAZRyCIc6sr&#10;LhScjr+jBITzyBoby6TgTg5Wy4/BAlNtb3yga+YLEULYpaig9L5NpXR5SQbd2LbEgfuznUEfYFdI&#10;3eEthJtGTqMolgYrDg0ltvRTUl5n/0ZBtr3Em3qf9Pdan2Q8Oxfb6rJW6nPYr79BeOr9W/xy73SY&#10;P/+aw/ObcIJcPgAAAP//AwBQSwECLQAUAAYACAAAACEA2+H2y+4AAACFAQAAEwAAAAAAAAAAAAAA&#10;AAAAAAAAW0NvbnRlbnRfVHlwZXNdLnhtbFBLAQItABQABgAIAAAAIQBa9CxbvwAAABUBAAALAAAA&#10;AAAAAAAAAAAAAB8BAABfcmVscy8ucmVsc1BLAQItABQABgAIAAAAIQA3DNnvwgAAAN0AAAAPAAAA&#10;AAAAAAAAAAAAAAcCAABkcnMvZG93bnJldi54bWxQSwUGAAAAAAMAAwC3AAAA9gIAAAAA&#10;" fillcolor="white [3201]" stroked="f" strokeweight=".5pt">
                                <v:textbox inset="0,0,0,0">
                                  <w:txbxContent>
                                    <w:p w14:paraId="57E56CD3" w14:textId="77777777" w:rsidR="008A6EA7" w:rsidRPr="006F7AE1" w:rsidRDefault="008A6EA7" w:rsidP="003C21BE">
                                      <w:pPr>
                                        <w:rPr>
                                          <w:color w:val="FF0000"/>
                                        </w:rPr>
                                      </w:pPr>
                                      <w:r w:rsidRPr="00A60C13">
                                        <w:rPr>
                                          <w:rFonts w:ascii="Segoe Script" w:hAnsi="Segoe Script"/>
                                          <w:sz w:val="18"/>
                                          <w:szCs w:val="18"/>
                                        </w:rPr>
                                        <w:t>20</w:t>
                                      </w:r>
                                    </w:p>
                                  </w:txbxContent>
                                </v:textbox>
                              </v:shape>
                              <v:group id="Gruppieren 1940" o:spid="_x0000_s1202" style="position:absolute;left:898;top:-212;width:54023;height:24221" coordorigin=",-212" coordsize="54023,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group id="Gruppieren 1941" o:spid="_x0000_s1203" style="position:absolute;top:952;width:54023;height:23057" coordsize="54023,2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group id="Gruppieren 1942" o:spid="_x0000_s1204" style="position:absolute;width:49587;height:23056" coordsize="49587,2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group id="Gruppieren 1943" o:spid="_x0000_s1205" style="position:absolute;width:49587;height:23056" coordsize="49593,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h6xAAAAN0AAAAPAAAAZHJzL2Rvd25yZXYueG1sRE9Na8JA&#10;EL0X/A/LCN50E7Vio6uIqHiQQrVQehuyYxLMzobsmsR/7xaE3ubxPme57kwpGqpdYVlBPIpAEKdW&#10;F5wp+L7sh3MQziNrLC2Tggc5WK96b0tMtG35i5qzz0QIYZeggtz7KpHSpTkZdCNbEQfuamuDPsA6&#10;k7rGNoSbUo6jaCYNFhwacqxom1N6O9+NgkOL7WYS75rT7bp9/F7eP39OMSk16HebBQhPnf8Xv9xH&#10;HeZ/TCfw9004Qa6eAAAA//8DAFBLAQItABQABgAIAAAAIQDb4fbL7gAAAIUBAAATAAAAAAAAAAAA&#10;AAAAAAAAAABbQ29udGVudF9UeXBlc10ueG1sUEsBAi0AFAAGAAgAAAAhAFr0LFu/AAAAFQEAAAsA&#10;AAAAAAAAAAAAAAAAHwEAAF9yZWxzLy5yZWxzUEsBAi0AFAAGAAgAAAAhAEndGHrEAAAA3QAAAA8A&#10;AAAAAAAAAAAAAAAABwIAAGRycy9kb3ducmV2LnhtbFBLBQYAAAAAAwADALcAAAD4AgAAAAA=&#10;">
                                      <v:group id="Gruppieren 1944" o:spid="_x0000_s1206" style="position:absolute;left:4471;top:4220;width:45122;height:14417" coordsize="45121,1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line id="Gerade Verbindung 2414" o:spid="_x0000_s1207" style="position:absolute;flip:x y;visibility:visible;mso-wrap-style:square" from="0,0" to="19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fkwgAAAN0AAAAPAAAAZHJzL2Rvd25yZXYueG1sRE/NagIx&#10;EL4LvkMYoRfRbK0rujVKEURPgts+wLgZk6WbybKJun37Rij0Nh/f76y3vWvEnbpQe1bwOs1AEFde&#10;12wUfH3uJ0sQISJrbDyTgh8KsN0MB2sstH/wme5lNCKFcChQgY2xLaQMlSWHYepb4sRdfecwJtgZ&#10;qTt8pHDXyFmWLaTDmlODxZZ2lqrv8uYU3A64y98us8uysQdp3J5OuRkr9TLqP95BROrjv/jPfdRp&#10;/mqew/ObdILc/AIAAP//AwBQSwECLQAUAAYACAAAACEA2+H2y+4AAACFAQAAEwAAAAAAAAAAAAAA&#10;AAAAAAAAW0NvbnRlbnRfVHlwZXNdLnhtbFBLAQItABQABgAIAAAAIQBa9CxbvwAAABUBAAALAAAA&#10;AAAAAAAAAAAAAB8BAABfcmVscy8ucmVsc1BLAQItABQABgAIAAAAIQCxx0fkwgAAAN0AAAAPAAAA&#10;AAAAAAAAAAAAAAcCAABkcnMvZG93bnJldi54bWxQSwUGAAAAAAMAAwC3AAAA9gIAAAAA&#10;" strokecolor="black [3213]" strokeweight="1pt"/>
                                        <v:line id="Gerade Verbindung 2415" o:spid="_x0000_s1208" style="position:absolute;visibility:visible;mso-wrap-style:square" from="0,0" to="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9+xgAAAN0AAAAPAAAAZHJzL2Rvd25yZXYueG1sRE9La8JA&#10;EL4L/Q/LFHqRuvHRtEldpSiCF5GmObS3ITtNQrOzIbs18d+7guBtPr7nLNeDacSJOldbVjCdRCCI&#10;C6trLhXkX7vnNxDOI2tsLJOCMzlYrx5GS0y17fmTTpkvRQhhl6KCyvs2ldIVFRl0E9sSB+7XdgZ9&#10;gF0pdYd9CDeNnEVRLA3WHBoqbGlTUfGX/RsF2zzus6R8eR1P54ch4ePs++dglHp6HD7eQXga/F18&#10;c+91mJ8sYrh+E06QqwsAAAD//wMAUEsBAi0AFAAGAAgAAAAhANvh9svuAAAAhQEAABMAAAAAAAAA&#10;AAAAAAAAAAAAAFtDb250ZW50X1R5cGVzXS54bWxQSwECLQAUAAYACAAAACEAWvQsW78AAAAVAQAA&#10;CwAAAAAAAAAAAAAAAAAfAQAAX3JlbHMvLnJlbHNQSwECLQAUAAYACAAAACEAtXJffsYAAADdAAAA&#10;DwAAAAAAAAAAAAAAAAAHAgAAZHJzL2Rvd25yZXYueG1sUEsFBgAAAAADAAMAtwAAAPoCAAAAAA==&#10;" strokecolor="black [3213]" strokeweight="1pt"/>
                                        <v:line id="Gerade Verbindung 2416" o:spid="_x0000_s1209" style="position:absolute;visibility:visible;mso-wrap-style:square" from="0,14406" to="22256,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rlxQAAAN0AAAAPAAAAZHJzL2Rvd25yZXYueG1sRE9Na8JA&#10;EL0X/A/LCF6KbtSqTXQVaSl4ETH10N6G7JgEs7Mhu5r477uC0Ns83uesNp2pxI0aV1pWMB5FIIgz&#10;q0vOFZy+v4bvIJxH1lhZJgV3crBZ915WmGjb8pFuqc9FCGGXoILC+zqR0mUFGXQjWxMH7mwbgz7A&#10;Jpe6wTaEm0pOomguDZYcGgqs6aOg7JJejYLP07xN43y2eB1P913Mh8nP794oNeh32yUIT53/Fz/d&#10;Ox3mx28LeHwTTpDrPwAAAP//AwBQSwECLQAUAAYACAAAACEA2+H2y+4AAACFAQAAEwAAAAAAAAAA&#10;AAAAAAAAAAAAW0NvbnRlbnRfVHlwZXNdLnhtbFBLAQItABQABgAIAAAAIQBa9CxbvwAAABUBAAAL&#10;AAAAAAAAAAAAAAAAAB8BAABfcmVscy8ucmVsc1BLAQItABQABgAIAAAAIQDaPvrlxQAAAN0AAAAP&#10;AAAAAAAAAAAAAAAAAAcCAABkcnMvZG93bnJldi54bWxQSwUGAAAAAAMAAwC3AAAA+QIAAAAA&#10;" strokecolor="black [3213]" strokeweight="1pt"/>
                                        <v:line id="Gerade Verbindung 2417" o:spid="_x0000_s1210" style="position:absolute;flip:y;visibility:visible;mso-wrap-style:square" from="25016,14406" to="45121,1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65UxwAAAN0AAAAPAAAAZHJzL2Rvd25yZXYueG1sRI9LawJB&#10;EITvgfyHoQO5xVklvjaOIkIgSBRcveTW7PQ+cKdnszPR9d/bh4C3bqq66uvFqneNulAXas8GhoME&#10;FHHubc2lgdPx820GKkRki41nMnCjAKvl89MCU+uvfKBLFkslIRxSNFDF2KZah7wih2HgW2LRCt85&#10;jLJ2pbYdXiXcNXqUJBPtsGZpqLClTUX5OftzBrbHebH53u72t/D7s6dimhzG2cmY15d+/QEqUh8f&#10;5v/rLyv483fBlW9kBL28AwAA//8DAFBLAQItABQABgAIAAAAIQDb4fbL7gAAAIUBAAATAAAAAAAA&#10;AAAAAAAAAAAAAABbQ29udGVudF9UeXBlc10ueG1sUEsBAi0AFAAGAAgAAAAhAFr0LFu/AAAAFQEA&#10;AAsAAAAAAAAAAAAAAAAAHwEAAF9yZWxzLy5yZWxzUEsBAi0AFAAGAAgAAAAhAPPbrlTHAAAA3QAA&#10;AA8AAAAAAAAAAAAAAAAABwIAAGRycy9kb3ducmV2LnhtbFBLBQYAAAAAAwADALcAAAD7AgAAAAA=&#10;" strokecolor="black [3213]" strokeweight="1pt"/>
                                        <v:line id="Gerade Verbindung 2418" o:spid="_x0000_s1211" style="position:absolute;flip:y;visibility:visible;mso-wrap-style:square" from="45116,0" to="45116,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SPxgAAAN0AAAAPAAAAZHJzL2Rvd25yZXYueG1sRI9PawJB&#10;DMXvBb/DEMFbnbWg1a2jFKEgYgVXL72Fnewf3Mlsd0Zdv705FHpLeC/v/bJc965RN+pC7dnAZJyA&#10;Is69rbk0cD59vc5BhYhssfFMBh4UYL0avCwxtf7OR7plsVQSwiFFA1WMbap1yCtyGMa+JRat8J3D&#10;KGtXatvhXcJdo9+SZKYd1iwNFba0qSi/ZFdnYHdaFJv97vvwCL8/Byrek+M0OxszGvafH6Ai9fHf&#10;/He9tYK/mAq/fCMj6NUTAAD//wMAUEsBAi0AFAAGAAgAAAAhANvh9svuAAAAhQEAABMAAAAAAAAA&#10;AAAAAAAAAAAAAFtDb250ZW50X1R5cGVzXS54bWxQSwECLQAUAAYACAAAACEAWvQsW78AAAAVAQAA&#10;CwAAAAAAAAAAAAAAAAAfAQAAX3JlbHMvLnJlbHNQSwECLQAUAAYACAAAACEAiHQ0j8YAAADdAAAA&#10;DwAAAAAAAAAAAAAAAAAHAgAAZHJzL2Rvd25yZXYueG1sUEsFBgAAAAADAAMAtwAAAPoCAAAAAA==&#10;" strokecolor="black [3213]" strokeweight="1pt"/>
                                        <v:line id="Gerade Verbindung 2419" o:spid="_x0000_s1212" style="position:absolute;flip:x;visibility:visible;mso-wrap-style:square" from="22946,0" to="45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EUwwAAAN0AAAAPAAAAZHJzL2Rvd25yZXYueG1sRE9Li8Iw&#10;EL4L+x/CLHizqYK6VqMsgrCIClYvexua6QObSbfJav33RhC8zcf3nMWqM7W4UusqywqGUQyCOLO6&#10;4kLB+bQZfIFwHlljbZkU3MnBavnRW2Ci7Y2PdE19IUIIuwQVlN43iZQuK8mgi2xDHLjctgZ9gG0h&#10;dYu3EG5qOYrjiTRYcWgosaF1Sdkl/TcKtqdZvt5t94e7+/s9UD6Nj+P0rFT/s/ueg/DU+bf45f7R&#10;Yf5sPITnN+EEuXwAAAD//wMAUEsBAi0AFAAGAAgAAAAhANvh9svuAAAAhQEAABMAAAAAAAAAAAAA&#10;AAAAAAAAAFtDb250ZW50X1R5cGVzXS54bWxQSwECLQAUAAYACAAAACEAWvQsW78AAAAVAQAACwAA&#10;AAAAAAAAAAAAAAAfAQAAX3JlbHMvLnJlbHNQSwECLQAUAAYACAAAACEA5ziRFMMAAADdAAAADwAA&#10;AAAAAAAAAAAAAAAHAgAAZHJzL2Rvd25yZXYueG1sUEsFBgAAAAADAAMAtwAAAPcCAAAAAA==&#10;" strokecolor="black [3213]" strokeweight="1pt"/>
                                      </v:group>
                                      <v:group id="Gruppieren 1952" o:spid="_x0000_s1213" style="position:absolute;top:3567;width:3975;height:15875" coordsize="39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s8xQAAAN0AAAAPAAAAZHJzL2Rvd25yZXYueG1sRE9Na8JA&#10;EL0X/A/LFLw1mygpNc0qIlY8hEJVKL0N2TEJZmdDdpvEf98tFHqbx/ucfDOZVgzUu8aygiSKQRCX&#10;VjdcKbic355eQDiPrLG1TAru5GCznj3kmGk78gcNJ1+JEMIuQwW1910mpStrMugi2xEH7mp7gz7A&#10;vpK6xzGEm1Yu4vhZGmw4NNTY0a6m8nb6NgoOI47bZbIfitt1d/86p++fRUJKzR+n7SsIT5P/F/+5&#10;jzrMX6UL+P0mnCDXPwAAAP//AwBQSwECLQAUAAYACAAAACEA2+H2y+4AAACFAQAAEwAAAAAAAAAA&#10;AAAAAAAAAAAAW0NvbnRlbnRfVHlwZXNdLnhtbFBLAQItABQABgAIAAAAIQBa9CxbvwAAABUBAAAL&#10;AAAAAAAAAAAAAAAAAB8BAABfcmVscy8ucmVsc1BLAQItABQABgAIAAAAIQCjSCs8xQAAAN0AAAAP&#10;AAAAAAAAAAAAAAAAAAcCAABkcnMvZG93bnJldi54bWxQSwUGAAAAAAMAAwC3AAAA+QIAAAAA&#10;">
                                        <v:line id="Gerade Verbindung 2421" o:spid="_x0000_s1214" style="position:absolute;flip:x;visibility:visible;mso-wrap-style:square" from="0,653" to="397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FRxQAAAN0AAAAPAAAAZHJzL2Rvd25yZXYueG1sRE9Na8JA&#10;EL0X+h+WKfSmGxWLia6iQoviQWuFeByyYxLMzobsVqO/3i0Ivc3jfc5k1ppKXKhxpWUFvW4Egjiz&#10;uuRcweHnszMC4TyyxsoyKbiRg9n09WWCibZX/qbL3ucihLBLUEHhfZ1I6bKCDLqurYkDd7KNQR9g&#10;k0vd4DWEm0r2o+hDGiw5NBRY07Kg7Lz/NQru577fpevtl1zMy809jQenY50q9f7WzscgPLX+X/x0&#10;r3SYHw8H8PdNOEFOHwAAAP//AwBQSwECLQAUAAYACAAAACEA2+H2y+4AAACFAQAAEwAAAAAAAAAA&#10;AAAAAAAAAAAAW0NvbnRlbnRfVHlwZXNdLnhtbFBLAQItABQABgAIAAAAIQBa9CxbvwAAABUBAAAL&#10;AAAAAAAAAAAAAAAAAB8BAABfcmVscy8ucmVsc1BLAQItABQABgAIAAAAIQBHJnFRxQAAAN0AAAAP&#10;AAAAAAAAAAAAAAAAAAcCAABkcnMvZG93bnJldi54bWxQSwUGAAAAAAMAAwC3AAAA+QIAAAAA&#10;" strokecolor="black [3213]" strokeweight=".5pt"/>
                                        <v:line id="Gerade Verbindung 2422" o:spid="_x0000_s1215" style="position:absolute;visibility:visible;mso-wrap-style:square" from="904,0" to="904,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1+xAAAAN0AAAAPAAAAZHJzL2Rvd25yZXYueG1sRE/fa8Iw&#10;EH4X/B/CCXsRTTemm9UoTjYYIsh00NejOZu65lKazHb//SIIvt3H9/MWq85W4kKNLx0reBwnIIhz&#10;p0suFHwfP0avIHxA1lg5JgV/5GG17PcWmGrX8hddDqEQMYR9igpMCHUqpc8NWfRjVxNH7uQaiyHC&#10;ppC6wTaG20o+JclUWiw5NhisaWMo/zn8WgVv7+f1XpuX4abNiqxud1mit5lSD4NuPQcRqAt38c39&#10;qeP82eQZrt/EE+TyHwAA//8DAFBLAQItABQABgAIAAAAIQDb4fbL7gAAAIUBAAATAAAAAAAAAAAA&#10;AAAAAAAAAABbQ29udGVudF9UeXBlc10ueG1sUEsBAi0AFAAGAAgAAAAhAFr0LFu/AAAAFQEAAAsA&#10;AAAAAAAAAAAAAAAAHwEAAF9yZWxzLy5yZWxzUEsBAi0AFAAGAAgAAAAhADGDfX7EAAAA3QAAAA8A&#10;AAAAAAAAAAAAAAAABwIAAGRycy9kb3ducmV2LnhtbFBLBQYAAAAAAwADALcAAAD4AgAAAAA=&#10;" strokecolor="black [3213]" strokeweight=".5pt"/>
                                        <v:line id="Gerade Verbindung 2423" o:spid="_x0000_s1216" style="position:absolute;flip:x;visibility:visible;mso-wrap-style:square" from="0,15022" to="3975,1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y+xQAAAN0AAAAPAAAAZHJzL2Rvd25yZXYueG1sRE9La8JA&#10;EL4X/A/LCL3VjRaLxqyiQkulB58Qj0N28sDsbMhuNfrru4VCb/PxPSdZdKYWV2pdZVnBcBCBIM6s&#10;rrhQcDq+v0xAOI+ssbZMCu7kYDHvPSUYa3vjPV0PvhAhhF2MCkrvm1hKl5Vk0A1sQxy43LYGfYBt&#10;IXWLtxBuajmKojdpsOLQUGJD65Kyy+HbKHhcRn6XbrYfcrWsvh7p9DU/N6lSz/1uOQPhqfP/4j/3&#10;pw7zp+Mx/H4TTpDzHwAAAP//AwBQSwECLQAUAAYACAAAACEA2+H2y+4AAACFAQAAEwAAAAAAAAAA&#10;AAAAAAAAAAAAW0NvbnRlbnRfVHlwZXNdLnhtbFBLAQItABQABgAIAAAAIQBa9CxbvwAAABUBAAAL&#10;AAAAAAAAAAAAAAAAAB8BAABfcmVscy8ucmVsc1BLAQItABQABgAIAAAAIQCng0y+xQAAAN0AAAAP&#10;AAAAAAAAAAAAAAAAAAcCAABkcnMvZG93bnJldi54bWxQSwUGAAAAAAMAAwC3AAAA+QIAAAAA&#10;" strokecolor="black [3213]" strokeweight=".5pt"/>
                                        <v:line id="Gerade Verbindung 2424" o:spid="_x0000_s1217" style="position:absolute;flip:x;visibility:visible;mso-wrap-style:square" from="0,7837" to="3975,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LJxQAAAN0AAAAPAAAAZHJzL2Rvd25yZXYueG1sRE9La8JA&#10;EL4X/A/LCL3VjRZFY1ZRoaWlB58Qj0N28sDsbMhuNfrru4VCb/PxPSdZdqYWV2pdZVnBcBCBIM6s&#10;rrhQcDq+vUxBOI+ssbZMCu7kYLnoPSUYa3vjPV0PvhAhhF2MCkrvm1hKl5Vk0A1sQxy43LYGfYBt&#10;IXWLtxBuajmKook0WHFoKLGhTUnZ5fBtFDwuI79LP7fvcr2qvh7p7DU/N6lSz/1uNQfhqfP/4j/3&#10;hw7zZ+MJ/H4TTpCLHwAAAP//AwBQSwECLQAUAAYACAAAACEA2+H2y+4AAACFAQAAEwAAAAAAAAAA&#10;AAAAAAAAAAAAW0NvbnRlbnRfVHlwZXNdLnhtbFBLAQItABQABgAIAAAAIQBa9CxbvwAAABUBAAAL&#10;AAAAAAAAAAAAAAAAAB8BAABfcmVscy8ucmVsc1BLAQItABQABgAIAAAAIQBXUdLJxQAAAN0AAAAP&#10;AAAAAAAAAAAAAAAAAAcCAABkcnMvZG93bnJldi54bWxQSwUGAAAAAAMAAwC3AAAA+QIAAAAA&#10;" strokecolor="black [3213]" strokeweight=".5pt"/>
                                        <v:line id="Gerade Verbindung 2425" o:spid="_x0000_s1218" style="position:absolute;visibility:visible;mso-wrap-style:square" from="351,100" to="1431,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MJxAAAAN0AAAAPAAAAZHJzL2Rvd25yZXYueG1sRE/fa8Iw&#10;EH4X9j+EG/giM91gc+uM4kRhiCBWoa9HczZ1zaU00Xb//SIMfLuP7+dN572txZVaXzlW8DxOQBAX&#10;TldcKjge1k/vIHxA1lg7JgW/5GE+exhMMdWu4z1ds1CKGMI+RQUmhCaV0heGLPqxa4gjd3KtxRBh&#10;W0rdYhfDbS1fkuRNWqw4NhhsaGmo+MkuVsHX6rzYaTMZLbu8zJtumyd6kys1fOwXnyAC9eEu/nd/&#10;6zj/43UCt2/iCXL2BwAA//8DAFBLAQItABQABgAIAAAAIQDb4fbL7gAAAIUBAAATAAAAAAAAAAAA&#10;AAAAAAAAAABbQ29udGVudF9UeXBlc10ueG1sUEsBAi0AFAAGAAgAAAAhAFr0LFu/AAAAFQEAAAsA&#10;AAAAAAAAAAAAAAAAHwEAAF9yZWxzLy5yZWxzUEsBAi0AFAAGAAgAAAAhAMFR4wnEAAAA3QAAAA8A&#10;AAAAAAAAAAAAAAAABwIAAGRycy9kb3ducmV2LnhtbFBLBQYAAAAAAwADALcAAAD4AgAAAAA=&#10;" strokecolor="black [3213]" strokeweight=".5pt"/>
                                        <v:line id="Gerade Verbindung 2426" o:spid="_x0000_s1219" style="position:absolute;visibility:visible;mso-wrap-style:square" from="351,7285" to="143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d7xwAAAN0AAAAPAAAAZHJzL2Rvd25yZXYueG1sRI9Ba8JA&#10;EIXvBf/DMkIvUjcVrG3qKiotSCkUbSHXITvNps3OhuzWxH/vHITeZnhv3vtmuR58o07UxTqwgftp&#10;Boq4DLbmysDX5+vdI6iYkC02gcnAmSKsV6ObJeY29Hyg0zFVSkI45mjApdTmWsfSkcc4DS2xaN+h&#10;85hk7SptO+wl3Dd6lmUP2mPN0uCwpZ2j8vf45w1sX342H9YtJru+qIq2fy8y+1YYczseNs+gEg3p&#10;33y93lvBf5oLrnwjI+jVBQAA//8DAFBLAQItABQABgAIAAAAIQDb4fbL7gAAAIUBAAATAAAAAAAA&#10;AAAAAAAAAAAAAABbQ29udGVudF9UeXBlc10ueG1sUEsBAi0AFAAGAAgAAAAhAFr0LFu/AAAAFQEA&#10;AAsAAAAAAAAAAAAAAAAAHwEAAF9yZWxzLy5yZWxzUEsBAi0AFAAGAAgAAAAhALDOd3vHAAAA3QAA&#10;AA8AAAAAAAAAAAAAAAAABwIAAGRycy9kb3ducmV2LnhtbFBLBQYAAAAAAwADALcAAAD7AgAAAAA=&#10;" strokecolor="black [3213]" strokeweight=".5pt"/>
                                        <v:line id="Gerade Verbindung 2427" o:spid="_x0000_s1220" style="position:absolute;visibility:visible;mso-wrap-style:square" from="351,14469" to="143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LgxAAAAN0AAAAPAAAAZHJzL2Rvd25yZXYueG1sRE/fa8Iw&#10;EH4f7H8IN9iLaOrATatRVCaIDMaq0NejOZtuzaU0ma3/vRkIe7uP7+ctVr2txYVaXzlWMB4lIIgL&#10;pysuFZyOu+EUhA/IGmvHpOBKHlbLx4cFptp1/EWXLJQihrBPUYEJoUml9IUhi37kGuLInV1rMUTY&#10;llK32MVwW8uXJHmVFiuODQYb2hoqfrJfq2Dz/r3+1OZtsO3yMm+6jzzRh1yp56d+PQcRqA//4rt7&#10;r+P82WQGf9/EE+TyBgAA//8DAFBLAQItABQABgAIAAAAIQDb4fbL7gAAAIUBAAATAAAAAAAAAAAA&#10;AAAAAAAAAABbQ29udGVudF9UeXBlc10ueG1sUEsBAi0AFAAGAAgAAAAhAFr0LFu/AAAAFQEAAAsA&#10;AAAAAAAAAAAAAAAAHwEAAF9yZWxzLy5yZWxzUEsBAi0AFAAGAAgAAAAhAN+C0uDEAAAA3QAAAA8A&#10;AAAAAAAAAAAAAAAABwIAAGRycy9kb3ducmV2LnhtbFBLBQYAAAAAAwADALcAAAD4AgAAAAA=&#10;" strokecolor="black [3213]" strokeweight=".5pt"/>
                                      </v:group>
                                      <v:group id="Gruppieren 1960" o:spid="_x0000_s1221" style="position:absolute;left:3567;top:19041;width:12808;height:4019" coordsize="12807,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line id="Gerade Verbindung 2429" o:spid="_x0000_s1222" style="position:absolute;visibility:visible;mso-wrap-style:square" from="904,0" to="904,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RbxAAAAN0AAAAPAAAAZHJzL2Rvd25yZXYueG1sRE9Na8JA&#10;EL0L/Q/LFLyIbuzB1ugqVipIKYhWyHXIjtnY7GzIrib+e7cgeJvH+5z5srOVuFLjS8cKxqMEBHHu&#10;dMmFguPvZvgBwgdkjZVjUnAjD8vFS2+OqXYt7+l6CIWIIexTVGBCqFMpfW7Ioh+5mjhyJ9dYDBE2&#10;hdQNtjHcVvItSSbSYsmxwWBNa0P53+FiFXx+nVc7bd4H6zYrsrr9yRL9nSnVf+1WMxCBuvAUP9xb&#10;HedPJ2P4/yaeIBd3AAAA//8DAFBLAQItABQABgAIAAAAIQDb4fbL7gAAAIUBAAATAAAAAAAAAAAA&#10;AAAAAAAAAABbQ29udGVudF9UeXBlc10ueG1sUEsBAi0AFAAGAAgAAAAhAFr0LFu/AAAAFQEAAAsA&#10;AAAAAAAAAAAAAAAAHwEAAF9yZWxzLy5yZWxzUEsBAi0AFAAGAAgAAAAhAO+YFFvEAAAA3QAAAA8A&#10;AAAAAAAAAAAAAAAABwIAAGRycy9kb3ducmV2LnhtbFBLBQYAAAAAAwADALcAAAD4AgAAAAA=&#10;" strokecolor="black [3213]" strokeweight=".5pt"/>
                                        <v:line id="Gerade Verbindung 2430" o:spid="_x0000_s1223" style="position:absolute;visibility:visible;mso-wrap-style:square" from="0,3165" to="12807,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osxAAAAN0AAAAPAAAAZHJzL2Rvd25yZXYueG1sRE9Na8JA&#10;EL0X+h+WKXgputGD1piNWFGQIpRaIdchO2Zjs7Mhu5r033cLhd7m8T4nWw+2EXfqfO1YwXSSgCAu&#10;na65UnD+3I9fQPiArLFxTAq+ycM6f3zIMNWu5w+6n0IlYgj7FBWYENpUSl8asugnriWO3MV1FkOE&#10;XSV1h30Mt42cJclcWqw5NhhsaWuo/DrdrILX3XXzrs3iedsXVdH2xyLRb4VSo6dhswIRaAj/4j/3&#10;Qcf5y/kMfr+JJ8j8BwAA//8DAFBLAQItABQABgAIAAAAIQDb4fbL7gAAAIUBAAATAAAAAAAAAAAA&#10;AAAAAAAAAABbQ29udGVudF9UeXBlc10ueG1sUEsBAi0AFAAGAAgAAAAhAFr0LFu/AAAAFQEAAAsA&#10;AAAAAAAAAAAAAAAAHwEAAF9yZWxzLy5yZWxzUEsBAi0AFAAGAAgAAAAhAB9KiizEAAAA3QAAAA8A&#10;AAAAAAAAAAAAAAAABwIAAGRycy9kb3ducmV2LnhtbFBLBQYAAAAAAwADALcAAAD4AgAAAAA=&#10;" strokecolor="black [3213]" strokeweight=".5pt"/>
                                        <v:line id="Gerade Verbindung 2431" o:spid="_x0000_s1224" style="position:absolute;visibility:visible;mso-wrap-style:square" from="8490,0" to="8490,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3xAAAAN0AAAAPAAAAZHJzL2Rvd25yZXYueG1sRE/fa8Iw&#10;EH4X9j+EG/gyZroNdOuM4kRhiCBWoa9HczZ1zaU00Xb//SIMfLuP7+dN572txZVaXzlW8DJKQBAX&#10;TldcKjge1s/vIHxA1lg7JgW/5GE+exhMMdWu4z1ds1CKGMI+RQUmhCaV0heGLPqRa4gjd3KtxRBh&#10;W0rdYhfDbS1fk2QsLVYcGww2tDRU/GQXq+BrdV7stJk8Lbu8zJtumyd6kys1fOwXnyAC9eEu/nd/&#10;6zj/Y/wGt2/iCXL2BwAA//8DAFBLAQItABQABgAIAAAAIQDb4fbL7gAAAIUBAAATAAAAAAAAAAAA&#10;AAAAAAAAAABbQ29udGVudF9UeXBlc10ueG1sUEsBAi0AFAAGAAgAAAAhAFr0LFu/AAAAFQEAAAsA&#10;AAAAAAAAAAAAAAAAHwEAAF9yZWxzLy5yZWxzUEsBAi0AFAAGAAgAAAAhAHAGL7fEAAAA3QAAAA8A&#10;AAAAAAAAAAAAAAAABwIAAGRycy9kb3ducmV2LnhtbFBLBQYAAAAAAwADALcAAAD4AgAAAAA=&#10;" strokecolor="black [3213]" strokeweight=".5pt"/>
                                        <v:line id="Gerade Verbindung 2432" o:spid="_x0000_s1225" style="position:absolute;visibility:visible;mso-wrap-style:square" from="12058,50" to="12058,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fDxAAAAN0AAAAPAAAAZHJzL2Rvd25yZXYueG1sRE/fa8Iw&#10;EH4X9j+EG/gyZroxdOuM4kRhiCBWoa9HczZ1zaU00Xb//SIMfLuP7+dN572txZVaXzlW8DJKQBAX&#10;TldcKjge1s/vIHxA1lg7JgW/5GE+exhMMdWu4z1ds1CKGMI+RQUmhCaV0heGLPqRa4gjd3KtxRBh&#10;W0rdYhfDbS1fk2QsLVYcGww2tDRU/GQXq+BrdV7stJk8Lbu8zJtumyd6kys1fOwXnyAC9eEu/nd/&#10;6zj/Y/wGt2/iCXL2BwAA//8DAFBLAQItABQABgAIAAAAIQDb4fbL7gAAAIUBAAATAAAAAAAAAAAA&#10;AAAAAAAAAABbQ29udGVudF9UeXBlc10ueG1sUEsBAi0AFAAGAAgAAAAhAFr0LFu/AAAAFQEAAAsA&#10;AAAAAAAAAAAAAAAAHwEAAF9yZWxzLy5yZWxzUEsBAi0AFAAGAAgAAAAhAP/vt8PEAAAA3QAAAA8A&#10;AAAAAAAAAAAAAAAABwIAAGRycy9kb3ducmV2LnhtbFBLBQYAAAAAAwADALcAAAD4AgAAAAA=&#10;" strokecolor="black [3213]" strokeweight=".5pt"/>
                                        <v:line id="Gerade Verbindung 2433" o:spid="_x0000_s1226" style="position:absolute;rotation:90;visibility:visible;mso-wrap-style:square" from="351,2612" to="1431,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LJxQAAAN0AAAAPAAAAZHJzL2Rvd25yZXYueG1sRE9La8JA&#10;EL4X/A/LCL3VXQuGJroRLZQW6qE+wOuQHZOQ7Gya3Wrqr3cLBW/z8T1nsRxsK87U+9qxhulEgSAu&#10;nKm51HDYvz29gPAB2WDrmDT8kodlPnpYYGbchbd03oVSxBD2GWqoQugyKX1RkUU/cR1x5E6utxgi&#10;7EtperzEcNvKZ6USabHm2FBhR68VFc3ux2r4fm+STl0/N+uvOj1eZzI9qcFo/TgeVnMQgYZwF/+7&#10;P0ycnyYz+PsmniDzGwAAAP//AwBQSwECLQAUAAYACAAAACEA2+H2y+4AAACFAQAAEwAAAAAAAAAA&#10;AAAAAAAAAAAAW0NvbnRlbnRfVHlwZXNdLnhtbFBLAQItABQABgAIAAAAIQBa9CxbvwAAABUBAAAL&#10;AAAAAAAAAAAAAAAAAB8BAABfcmVscy8ucmVsc1BLAQItABQABgAIAAAAIQB7prLJxQAAAN0AAAAP&#10;AAAAAAAAAAAAAAAAAAcCAABkcnMvZG93bnJldi54bWxQSwUGAAAAAAMAAwC3AAAA+QIAAAAA&#10;" strokecolor="black [3213]" strokeweight=".5pt"/>
                                        <v:line id="Gerade Verbindung 2434" o:spid="_x0000_s1227" style="position:absolute;rotation:90;visibility:visible;mso-wrap-style:square" from="7887,2612" to="8967,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y+xAAAAN0AAAAPAAAAZHJzL2Rvd25yZXYueG1sRE9Na8JA&#10;EL0L/Q/LFHrT3QoGE91IK4iFemhtweuQHZOQ7GyaXTX117sFobd5vM9ZrgbbijP1vnas4XmiQBAX&#10;ztRcavj+2oznIHxANtg6Jg2/5GGVP4yWmBl34U8670MpYgj7DDVUIXSZlL6oyKKfuI44ckfXWwwR&#10;9qU0PV5iuG3lVKlEWqw5NlTY0bqiotmfrIafbZN06vq+e/2o08N1JtOjGozWT4/DywJEoCH8i+/u&#10;NxPnp0kCf9/EE2R+AwAA//8DAFBLAQItABQABgAIAAAAIQDb4fbL7gAAAIUBAAATAAAAAAAAAAAA&#10;AAAAAAAAAABbQ29udGVudF9UeXBlc10ueG1sUEsBAi0AFAAGAAgAAAAhAFr0LFu/AAAAFQEAAAsA&#10;AAAAAAAAAAAAAAAAHwEAAF9yZWxzLy5yZWxzUEsBAi0AFAAGAAgAAAAhAIt0LL7EAAAA3QAAAA8A&#10;AAAAAAAAAAAAAAAABwIAAGRycy9kb3ducmV2LnhtbFBLBQYAAAAAAwADALcAAAD4AgAAAAA=&#10;" strokecolor="black [3213]" strokeweight=".5pt"/>
                                        <v:line id="Gerade Verbindung 2435" o:spid="_x0000_s1228" style="position:absolute;rotation:90;visibility:visible;mso-wrap-style:square" from="11505,2562" to="12584,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klxAAAAN0AAAAPAAAAZHJzL2Rvd25yZXYueG1sRE9Na8JA&#10;EL0L/Q/LFHqruxVMm+gqVRCF9mCj4HXIjkkwOxuzW0399d1Cwds83udM571txIU6XzvW8DJUIIgL&#10;Z2ouNex3q+c3ED4gG2wck4Yf8jCfPQymmBl35S+65KEUMYR9hhqqENpMSl9UZNEPXUscuaPrLIYI&#10;u1KaDq8x3DZypFQiLdYcGypsaVlRccq/rYbz+pS06vbxudjW6eE2lulR9Ubrp8f+fQIiUB/u4n/3&#10;xsT5afIKf9/EE+TsFwAA//8DAFBLAQItABQABgAIAAAAIQDb4fbL7gAAAIUBAAATAAAAAAAAAAAA&#10;AAAAAAAAAABbQ29udGVudF9UeXBlc10ueG1sUEsBAi0AFAAGAAgAAAAhAFr0LFu/AAAAFQEAAAsA&#10;AAAAAAAAAAAAAAAAHwEAAF9yZWxzLy5yZWxzUEsBAi0AFAAGAAgAAAAhAOQ4iSXEAAAA3QAAAA8A&#10;AAAAAAAAAAAAAAAABwIAAGRycy9kb3ducmV2LnhtbFBLBQYAAAAAAwADALcAAAD4AgAAAAA=&#10;" strokecolor="black [3213]" strokeweight=".5pt"/>
                                      </v:group>
                                      <v:group id="Gruppieren 1968" o:spid="_x0000_s1229" style="position:absolute;left:3567;width:12811;height:3968" coordsize="12811,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line id="Gerade Verbindung 2437" o:spid="_x0000_s1230" style="position:absolute;visibility:visible;mso-wrap-style:square" from="0,602" to="128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hhdxAAAAN0AAAAPAAAAZHJzL2Rvd25yZXYueG1sRE9Na8JA&#10;EL0L/odlhF5K3diD1egmqLRQpCBqIdchO2bTZmdDdmvSf98VCt7m8T5nnQ+2EVfqfO1YwWyagCAu&#10;na65UvB5fntagPABWWPjmBT8koc8G4/WmGrX85Gup1CJGMI+RQUmhDaV0peGLPqpa4kjd3GdxRBh&#10;V0ndYR/DbSOfk2QuLdYcGwy2tDNUfp9+rILt69fmoM3L464vqqLtP4pE7wulHibDZgUi0BDu4n/3&#10;u47zl/Ml3L6JJ8jsDwAA//8DAFBLAQItABQABgAIAAAAIQDb4fbL7gAAAIUBAAATAAAAAAAAAAAA&#10;AAAAAAAAAABbQ29udGVudF9UeXBlc10ueG1sUEsBAi0AFAAGAAgAAAAhAFr0LFu/AAAAFQEAAAsA&#10;AAAAAAAAAAAAAAAAHwEAAF9yZWxzLy5yZWxzUEsBAi0AFAAGAAgAAAAhABHuGF3EAAAA3QAAAA8A&#10;AAAAAAAAAAAAAAAABwIAAGRycy9kb3ducmV2LnhtbFBLBQYAAAAAAwADALcAAAD4AgAAAAA=&#10;" strokecolor="black [3213]" strokeweight=".5pt"/>
                                        <v:line id="Gerade Verbindung 2438" o:spid="_x0000_s1231" style="position:absolute;visibility:visible;mso-wrap-style:square" from="904,0" to="904,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KGxAAAAN0AAAAPAAAAZHJzL2Rvd25yZXYueG1sRE9Na8JA&#10;EL0L/Q/LFLwU3dhDrTEbsVJBilBqhVyH7JiNzc6G7GrSf98VCt7m8T4nWw22EVfqfO1YwWyagCAu&#10;na65UnD83k5eQfiArLFxTAp+ycMqfxhlmGrX8xddD6ESMYR9igpMCG0qpS8NWfRT1xJH7uQ6iyHC&#10;rpK6wz6G20Y+J8mLtFhzbDDY0sZQ+XO4WAVv7+f1pzbzp01fVEXb74tEfxRKjR+H9RJEoCHcxf/u&#10;nY7zF/MZ3L6JJ8j8DwAA//8DAFBLAQItABQABgAIAAAAIQDb4fbL7gAAAIUBAAATAAAAAAAAAAAA&#10;AAAAAAAAAABbQ29udGVudF9UeXBlc10ueG1sUEsBAi0AFAAGAAgAAAAhAFr0LFu/AAAAFQEAAAsA&#10;AAAAAAAAAAAAAAAAHwEAAF9yZWxzLy5yZWxzUEsBAi0AFAAGAAgAAAAhAGpBgobEAAAA3QAAAA8A&#10;AAAAAAAAAAAAAAAABwIAAGRycy9kb3ducmV2LnhtbFBLBQYAAAAAAwADALcAAAD4AgAAAAA=&#10;" strokecolor="black [3213]" strokeweight=".5pt"/>
                                        <v:line id="Gerade Verbindung 2439" o:spid="_x0000_s1232" style="position:absolute;visibility:visible;mso-wrap-style:square" from="12058,0" to="12058,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7lqxAAAAN0AAAAPAAAAZHJzL2Rvd25yZXYueG1sRE/fa8Iw&#10;EH4X9j+EG/giM90Gc+uM4kRhiCBWoa9HczZ1zaU00Xb//SIMfLuP7+dN572txZVaXzlW8DxOQBAX&#10;TldcKjge1k/vIHxA1lg7JgW/5GE+exhMMdWu4z1ds1CKGMI+RQUmhCaV0heGLPqxa4gjd3KtxRBh&#10;W0rdYhfDbS1fkuRNWqw4NhhsaGmo+MkuVsHX6rzYaTMZLbu8zJtumyd6kys1fOwXnyAC9eEu/nd/&#10;6zj/Y/IKt2/iCXL2BwAA//8DAFBLAQItABQABgAIAAAAIQDb4fbL7gAAAIUBAAATAAAAAAAAAAAA&#10;AAAAAAAAAABbQ29udGVudF9UeXBlc10ueG1sUEsBAi0AFAAGAAgAAAAhAFr0LFu/AAAAFQEAAAsA&#10;AAAAAAAAAAAAAAAAHwEAAF9yZWxzLy5yZWxzUEsBAi0AFAAGAAgAAAAhAPXfuWrEAAAA3QAAAA8A&#10;AAAAAAAAAAAAAAAABwIAAGRycy9kb3ducmV2LnhtbFBLBQYAAAAAAwADALcAAAD4AgAAAAA=&#10;" strokecolor="black [3213]" strokeweight=".5pt"/>
                                        <v:line id="Gerade Verbindung 2440" o:spid="_x0000_s1233" style="position:absolute;rotation:90;visibility:visible;mso-wrap-style:square" from="301,0" to="138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ncxAAAAN0AAAAPAAAAZHJzL2Rvd25yZXYueG1sRE9LawIx&#10;EL4X+h/CFLzVRKXirkZpC6UFPfgCr8Nm3F3cTNZNqqu/3giCt/n4njOZtbYSJ2p86VhDr6tAEGfO&#10;lJxr2G5+3kcgfEA2WDkmDRfyMJu+vkwwNe7MKzqtQy5iCPsUNRQh1KmUPivIou+6mjhye9dYDBE2&#10;uTQNnmO4rWRfqaG0WHJsKLCm74Kyw/rfajj+Hoa1us4XX8sy2V0/ZLJXrdG689Z+jkEEasNT/HD/&#10;mTg/GQ3g/k08QU5vAAAA//8DAFBLAQItABQABgAIAAAAIQDb4fbL7gAAAIUBAAATAAAAAAAAAAAA&#10;AAAAAAAAAABbQ29udGVudF9UeXBlc10ueG1sUEsBAi0AFAAGAAgAAAAhAFr0LFu/AAAAFQEAAAsA&#10;AAAAAAAAAAAAAAAAHwEAAF9yZWxzLy5yZWxzUEsBAi0AFAAGAAgAAAAhACsPadzEAAAA3QAAAA8A&#10;AAAAAAAAAAAAAAAABwIAAGRycy9kb3ducmV2LnhtbFBLBQYAAAAAAwADALcAAAD4AgAAAAA=&#10;" strokecolor="black [3213]" strokeweight=".5pt"/>
                                        <v:line id="Gerade Verbindung 2441" o:spid="_x0000_s1234" style="position:absolute;rotation:90;visibility:visible;mso-wrap-style:square" from="11505,0" to="1258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vGoxAAAAN0AAAAPAAAAZHJzL2Rvd25yZXYueG1sRE9LawIx&#10;EL4X+h/CFLzVRLHirkZpC6UFPfgCr8Nm3F3cTNZNqqu/3giCt/n4njOZtbYSJ2p86VhDr6tAEGfO&#10;lJxr2G5+3kcgfEA2WDkmDRfyMJu+vkwwNe7MKzqtQy5iCPsUNRQh1KmUPivIou+6mjhye9dYDBE2&#10;uTQNnmO4rWRfqaG0WHJsKLCm74Kyw/rfajj+Hoa1us4XX8sy2V0/ZLJXrdG689Z+jkEEasNT/HD/&#10;mTg/GQ3g/k08QU5vAAAA//8DAFBLAQItABQABgAIAAAAIQDb4fbL7gAAAIUBAAATAAAAAAAAAAAA&#10;AAAAAAAAAABbQ29udGVudF9UeXBlc10ueG1sUEsBAi0AFAAGAAgAAAAhAFr0LFu/AAAAFQEAAAsA&#10;AAAAAAAAAAAAAAAAHwEAAF9yZWxzLy5yZWxzUEsBAi0AFAAGAAgAAAAhAKTm8ajEAAAA3QAAAA8A&#10;AAAAAAAAAAAAAAAABwIAAGRycy9kb3ducmV2LnhtbFBLBQYAAAAAAwADALcAAAD4AgAAAAA=&#10;" strokecolor="black [3213]" strokeweight=".5pt"/>
                                      </v:group>
                                    </v:group>
                                    <v:line id="Gerade Verbindung 2442" o:spid="_x0000_s1235" style="position:absolute;visibility:visible;mso-wrap-style:square" from="12058,4220" to="12058,1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ZwwAAAN0AAAAPAAAAZHJzL2Rvd25yZXYueG1sRE9Na8JA&#10;EL0X+h+WEXopurGHVKOrFKFQ8GS09DruTrLB7GzIbmPsr3cLhd7m8T5nvR1dKwbqQ+NZwXyWgSDW&#10;3jRcKzgd36cLECEiG2w9k4IbBdhuHh/WWBh/5QMNZaxFCuFQoAIbY1dIGbQlh2HmO+LEVb53GBPs&#10;a2l6vKZw18qXLMulw4ZTg8WOdpb0pfx2Cvb5a4nno/78uj3Lwe6p0j95pdTTZHxbgYg0xn/xn/vD&#10;pPnLRQ6/36QT5OYOAAD//wMAUEsBAi0AFAAGAAgAAAAhANvh9svuAAAAhQEAABMAAAAAAAAAAAAA&#10;AAAAAAAAAFtDb250ZW50X1R5cGVzXS54bWxQSwECLQAUAAYACAAAACEAWvQsW78AAAAVAQAACwAA&#10;AAAAAAAAAAAAAAAfAQAAX3JlbHMvLnJlbHNQSwECLQAUAAYACAAAACEAPmoLGcMAAADdAAAADwAA&#10;AAAAAAAAAAAAAAAHAgAAZHJzL2Rvd25yZXYueG1sUEsFBgAAAAADAAMAtwAAAPcCAAAAAA==&#10;" strokecolor="black [3213]">
                                      <v:stroke dashstyle="dash"/>
                                    </v:line>
                                    <v:line id="Gerade Verbindung 2443" o:spid="_x0000_s1236" style="position:absolute;visibility:visible;mso-wrap-style:square" from="19242,4170" to="19242,1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6CwwAAAN0AAAAPAAAAZHJzL2Rvd25yZXYueG1sRE9Na8JA&#10;EL0X/A/LCL0U3dhDtNFVSqFQ8NSo9DruTrLB7GzIrjH213cLhd7m8T5nsxtdKwbqQ+NZwWKegSDW&#10;3jRcKzge3mcrECEiG2w9k4I7BdhtJw8bLIy/8ScNZaxFCuFQoAIbY1dIGbQlh2HuO+LEVb53GBPs&#10;a2l6vKVw18rnLMulw4ZTg8WO3izpS3l1Cvb5ssTzQZ++7k9ysHuq9HdeKfU4HV/XICKN8V/85/4w&#10;af7Lagm/36QT5PYHAAD//wMAUEsBAi0AFAAGAAgAAAAhANvh9svuAAAAhQEAABMAAAAAAAAAAAAA&#10;AAAAAAAAAFtDb250ZW50X1R5cGVzXS54bWxQSwECLQAUAAYACAAAACEAWvQsW78AAAAVAQAACwAA&#10;AAAAAAAAAAAAAAAfAQAAX3JlbHMvLnJlbHNQSwECLQAUAAYACAAAACEAUSaugsMAAADdAAAADwAA&#10;AAAAAAAAAAAAAAAHAgAAZHJzL2Rvd25yZXYueG1sUEsFBgAAAAADAAMAtwAAAPcCAAAAAA==&#10;" strokecolor="black [3213]">
                                      <v:stroke dashstyle="dash"/>
                                    </v:line>
                                  </v:group>
                                  <v:group id="Gruppieren 1989" o:spid="_x0000_s1237" style="position:absolute;left:50054;top:3443;width:3969;height:15869" coordsize="3968,1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UKwwAAAN0AAAAPAAAAZHJzL2Rvd25yZXYueG1sRE9Li8Iw&#10;EL4L+x/CLHjTtCuKVqOI7C57EMEHiLehGdtiMylNtq3/3giCt/n4nrNYdaYUDdWusKwgHkYgiFOr&#10;C84UnI4/gykI55E1lpZJwZ0crJYfvQUm2ra8p+bgMxFC2CWoIPe+SqR0aU4G3dBWxIG72tqgD7DO&#10;pK6xDeGmlF9RNJEGCw4NOVa0ySm9Hf6Ngt8W2/Uo/m62t+vmfjmOd+dtTEr1P7v1HISnzr/FL/ef&#10;DvNn0xk8vwknyOUDAAD//wMAUEsBAi0AFAAGAAgAAAAhANvh9svuAAAAhQEAABMAAAAAAAAAAAAA&#10;AAAAAAAAAFtDb250ZW50X1R5cGVzXS54bWxQSwECLQAUAAYACAAAACEAWvQsW78AAAAVAQAACwAA&#10;AAAAAAAAAAAAAAAfAQAAX3JlbHMvLnJlbHNQSwECLQAUAAYACAAAACEA04yVCsMAAADdAAAADwAA&#10;AAAAAAAAAAAAAAAHAgAAZHJzL2Rvd25yZXYueG1sUEsFBgAAAAADAAMAtwAAAPcCAAAAAA==&#10;">
                                    <v:line id="Gerade Verbindung 2445" o:spid="_x0000_s1238" style="position:absolute;flip:x;visibility:visible;mso-wrap-style:square" from="0,771" to="396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8vLxQAAAN0AAAAPAAAAZHJzL2Rvd25yZXYueG1sRE9La8JA&#10;EL4X+h+WKfRWNyqISd2ILbS0eNCmhXgcspMHZmdDdqvRX+8Kgrf5+J6zWA6mFQfqXWNZwXgUgSAu&#10;rG64UvD3+/EyB+E8ssbWMik4kYNl+viwwETbI//QIfOVCCHsElRQe98lUrqiJoNuZDviwJW2N+gD&#10;7CupezyGcNPKSRTNpMGGQ0ONHb3XVOyzf6PgvJ/4bf69+ZRvq2Z9zuNpuetypZ6fhtUrCE+Dv4tv&#10;7i8d5sfxFK7fhBNkegEAAP//AwBQSwECLQAUAAYACAAAACEA2+H2y+4AAACFAQAAEwAAAAAAAAAA&#10;AAAAAAAAAAAAW0NvbnRlbnRfVHlwZXNdLnhtbFBLAQItABQABgAIAAAAIQBa9CxbvwAAABUBAAAL&#10;AAAAAAAAAAAAAAAAAB8BAABfcmVscy8ucmVsc1BLAQItABQABgAIAAAAIQC8n8vLxQAAAN0AAAAP&#10;AAAAAAAAAAAAAAAAAAcCAABkcnMvZG93bnJldi54bWxQSwUGAAAAAAMAAwC3AAAA+QIAAAAA&#10;" strokecolor="black [3213]" strokeweight=".5pt"/>
                                    <v:line id="Gerade Verbindung 2446" o:spid="_x0000_s1239" style="position:absolute;visibility:visible;mso-wrap-style:square" from="3087,0" to="3087,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fkxAAAAN0AAAAPAAAAZHJzL2Rvd25yZXYueG1sRE/fa8Iw&#10;EH4f7H8IN9iLaOqQTatRVCaIDMaq0NejOZtuzaU0ma3/vRkIe7uP7+ctVr2txYVaXzlWMB4lIIgL&#10;pysuFZyOu+EUhA/IGmvHpOBKHlbLx4cFptp1/EWXLJQihrBPUYEJoUml9IUhi37kGuLInV1rMUTY&#10;llK32MVwW8uXJHmVFiuODQYb2hoqfrJfq2Dz/r3+1OZtsO3yMm+6jzzRh1yp56d+PQcRqA//4rt7&#10;r+P82WwCf9/EE+TyBgAA//8DAFBLAQItABQABgAIAAAAIQDb4fbL7gAAAIUBAAATAAAAAAAAAAAA&#10;AAAAAAAAAABbQ29udGVudF9UeXBlc10ueG1sUEsBAi0AFAAGAAgAAAAhAFr0LFu/AAAAFQEAAAsA&#10;AAAAAAAAAAAAAAAAHwEAAF9yZWxzLy5yZWxzUEsBAi0AFAAGAAgAAAAhAMo6x+TEAAAA3QAAAA8A&#10;AAAAAAAAAAAAAAAABwIAAGRycy9kb3ducmV2LnhtbFBLBQYAAAAAAwADALcAAAD4AgAAAAA=&#10;" strokecolor="black [3213]" strokeweight=".5pt"/>
                                    <v:line id="Gerade Verbindung 2447" o:spid="_x0000_s1240" style="position:absolute;flip:x;visibility:visible;mso-wrap-style:square" from="0,15141" to="3968,1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YkxQAAAN0AAAAPAAAAZHJzL2Rvd25yZXYueG1sRE9Na8JA&#10;EL0L/odlBG+6UbE00VW0ULF4aGsL8ThkxySYnQ3ZVVN/vVsQvM3jfc582ZpKXKhxpWUFo2EEgjiz&#10;uuRcwe/P++AVhPPIGivLpOCPHCwX3c4cE22v/E2Xvc9FCGGXoILC+zqR0mUFGXRDWxMH7mgbgz7A&#10;Jpe6wWsIN5UcR9GLNFhyaCiwpreCstP+bBTcTmP/lX58buR6Ve5uaTw5HupUqX6vXc1AeGr9U/xw&#10;b3WYH8dT+P8mnCAXdwAAAP//AwBQSwECLQAUAAYACAAAACEA2+H2y+4AAACFAQAAEwAAAAAAAAAA&#10;AAAAAAAAAAAAW0NvbnRlbnRfVHlwZXNdLnhtbFBLAQItABQABgAIAAAAIQBa9CxbvwAAABUBAAAL&#10;AAAAAAAAAAAAAAAAAB8BAABfcmVscy8ucmVsc1BLAQItABQABgAIAAAAIQBcOvYkxQAAAN0AAAAP&#10;AAAAAAAAAAAAAAAAAAcCAABkcnMvZG93bnJldi54bWxQSwUGAAAAAAMAAwC3AAAA+QIAAAAA&#10;" strokecolor="black [3213]" strokeweight=".5pt"/>
                                    <v:line id="Gerade Verbindung 2448" o:spid="_x0000_s1241" style="position:absolute;visibility:visible;mso-wrap-style:square" from="2553,237" to="3626,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mTxAAAAN0AAAAPAAAAZHJzL2Rvd25yZXYueG1sRE9Na8JA&#10;EL0X+h+WKfRSdFMPWqObYEVBpFBqhVyH7JiNZmdDdmviv3cLhd7m8T5nmQ+2EVfqfO1Ywes4AUFc&#10;Ol1zpeD4vR29gfABWWPjmBTcyEOePT4sMdWu5y+6HkIlYgj7FBWYENpUSl8asujHriWO3Ml1FkOE&#10;XSV1h30Mt42cJMlUWqw5NhhsaW2ovBx+rIL3zXn1qc3sZd0XVdH2H0Wi94VSz0/DagEi0BD+xX/u&#10;nY7z5/MZ/H4TT5DZHQAA//8DAFBLAQItABQABgAIAAAAIQDb4fbL7gAAAIUBAAATAAAAAAAAAAAA&#10;AAAAAAAAAABbQ29udGVudF9UeXBlc10ueG1sUEsBAi0AFAAGAAgAAAAhAFr0LFu/AAAAFQEAAAsA&#10;AAAAAAAAAAAAAAAAHwEAAF9yZWxzLy5yZWxzUEsBAi0AFAAGAAgAAAAhADroWZPEAAAA3QAAAA8A&#10;AAAAAAAAAAAAAAAABwIAAGRycy9kb3ducmV2LnhtbFBLBQYAAAAAAwADALcAAAD4AgAAAAA=&#10;" strokecolor="black [3213]" strokeweight=".5pt"/>
                                    <v:line id="Gerade Verbindung 2449" o:spid="_x0000_s1242" style="position:absolute;visibility:visible;mso-wrap-style:square" from="2493,14547" to="3566,1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2h6xAAAAN0AAAAPAAAAZHJzL2Rvd25yZXYueG1sRE9Na8JA&#10;EL0X+h+WKXgpdaMHa1JXsaIgUhDTQq5DdppNm50N2dXEf+8Khd7m8T5nsRpsIy7U+dqxgsk4AUFc&#10;Ol1zpeDrc/cyB+EDssbGMSm4kofV8vFhgZl2PZ/okodKxBD2GSowIbSZlL40ZNGPXUscuW/XWQwR&#10;dpXUHfYx3DZymiQzabHm2GCwpY2h8jc/WwXv25/1UZvX501fVEXbfxSJPhRKjZ6G9RuIQEP4F/+5&#10;9zrOT9MU7t/EE+TyBgAA//8DAFBLAQItABQABgAIAAAAIQDb4fbL7gAAAIUBAAATAAAAAAAAAAAA&#10;AAAAAAAAAABbQ29udGVudF9UeXBlc10ueG1sUEsBAi0AFAAGAAgAAAAhAFr0LFu/AAAAFQEAAAsA&#10;AAAAAAAAAAAAAAAAHwEAAF9yZWxzLy5yZWxzUEsBAi0AFAAGAAgAAAAhACQ7aHrEAAAA3QAAAA8A&#10;AAAAAAAAAAAAAAAABwIAAGRycy9kb3ducmV2LnhtbFBLBQYAAAAAAwADALcAAAD4AgAAAAA=&#10;" strokecolor="black [3213]" strokeweight=".5pt"/>
                                  </v:group>
                                </v:group>
                                <v:shape id="Textfeld 2000" o:spid="_x0000_s1243" type="#_x0000_t202" style="position:absolute;left:9429;top:-212;width:1956;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1EDxgAAAN0AAAAPAAAAZHJzL2Rvd25yZXYueG1sRI/BagJB&#10;DIbvBd9hiOCl1FmlWNk6igpCCxWpLZ7DTrqzdSez7kx17dObQ6HH8Of/km+26HytztTGKrCB0TAD&#10;RVwEW3Fp4PNj8zAFFROyxTowGbhShMW8dzfD3IYLv9N5n0olEI45GnApNbnWsXDkMQ5DQyzZV2g9&#10;JhnbUtsWLwL3tR5n2UR7rFguOGxo7ag47n+8gen1cXt/mDwdvuvd68r9lid+O6Ixg363fAaVqEv/&#10;y3/tF2tAiPK/2IgJ6PkNAAD//wMAUEsBAi0AFAAGAAgAAAAhANvh9svuAAAAhQEAABMAAAAAAAAA&#10;AAAAAAAAAAAAAFtDb250ZW50X1R5cGVzXS54bWxQSwECLQAUAAYACAAAACEAWvQsW78AAAAVAQAA&#10;CwAAAAAAAAAAAAAAAAAfAQAAX3JlbHMvLnJlbHNQSwECLQAUAAYACAAAACEAz9dRA8YAAADdAAAA&#10;DwAAAAAAAAAAAAAAAAAHAgAAZHJzL2Rvd25yZXYueG1sUEsFBgAAAAADAAMAtwAAAPoCAAAAAA==&#10;" fillcolor="white [3201]" stroked="f" strokeweight=".5pt">
                                  <v:textbox inset="0,0,0,0">
                                    <w:txbxContent>
                                      <w:p w14:paraId="0EEBF54E"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31</w:t>
                                        </w:r>
                                      </w:p>
                                    </w:txbxContent>
                                  </v:textbox>
                                </v:shape>
                              </v:group>
                            </v:group>
                            <v:line id="Gerade Verbindung 2451" o:spid="_x0000_s1244" style="position:absolute;visibility:visible;mso-wrap-style:square" from="16478,7715" to="16478,1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hQwwAAAN0AAAAPAAAAZHJzL2Rvd25yZXYueG1sRI9BawIx&#10;FITvgv8hPKE3zVpp0dUoIqx46KFdZc+PzXOzuHlZklS3/94UCj0OM/MNs9kNthN38qF1rGA+y0AQ&#10;10633Ci4nIvpEkSIyBo7x6TghwLstuPRBnPtHvxF9zI2IkE45KjAxNjnUobakMUwcz1x8q7OW4xJ&#10;+kZqj48Et518zbJ3abHltGCwp4Oh+lZ+WwVv7Ac25+q6WujKVkcqPuNHodTLZNivQUQa4n/4r33S&#10;ChJxDr9v0hOQ2ycAAAD//wMAUEsBAi0AFAAGAAgAAAAhANvh9svuAAAAhQEAABMAAAAAAAAAAAAA&#10;AAAAAAAAAFtDb250ZW50X1R5cGVzXS54bWxQSwECLQAUAAYACAAAACEAWvQsW78AAAAVAQAACwAA&#10;AAAAAAAAAAAAAAAfAQAAX3JlbHMvLnJlbHNQSwECLQAUAAYACAAAACEA8SrYUMMAAADdAAAADwAA&#10;AAAAAAAAAAAAAAAHAgAAZHJzL2Rvd25yZXYueG1sUEsFBgAAAAADAAMAtwAAAPcCAAAAAA==&#10;" strokecolor="red" strokeweight=".5pt"/>
                            <v:line id="Gerade Verbindung 2452" o:spid="_x0000_s1245" style="position:absolute;visibility:visible;mso-wrap-style:square" from="11715,12001" to="21367,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nwwAAAN0AAAAPAAAAZHJzL2Rvd25yZXYueG1sRI9BawIx&#10;FITvgv8hvII3zVZp0a1RRFjx0EO7yp4fm+dm6eZlSaKu/94UCj0OM/MNs94OthM38qF1rOB1loEg&#10;rp1uuVFwPhXTJYgQkTV2jknBgwJsN+PRGnPt7vxNtzI2IkE45KjAxNjnUobakMUwcz1x8i7OW4xJ&#10;+kZqj/cEt52cZ9m7tNhyWjDY095Q/VNerYI39gObU3VZLXRlqwMVX/GzUGryMuw+QEQa4n/4r33U&#10;ChJxDr9v0hOQmycAAAD//wMAUEsBAi0AFAAGAAgAAAAhANvh9svuAAAAhQEAABMAAAAAAAAAAAAA&#10;AAAAAAAAAFtDb250ZW50X1R5cGVzXS54bWxQSwECLQAUAAYACAAAACEAWvQsW78AAAAVAQAACwAA&#10;AAAAAAAAAAAAAAAfAQAAX3JlbHMvLnJlbHNQSwECLQAUAAYACAAAACEAAfhGJ8MAAADdAAAADwAA&#10;AAAAAAAAAAAAAAAHAgAAZHJzL2Rvd25yZXYueG1sUEsFBgAAAAADAAMAtwAAAPcCAAAAAA==&#10;" strokecolor="red" strokeweight=".5pt"/>
                            <v:line id="Gerade Verbindung 2453" o:spid="_x0000_s1246" style="position:absolute;visibility:visible;mso-wrap-style:square" from="34194,12001" to="43846,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O8wwAAAN0AAAAPAAAAZHJzL2Rvd25yZXYueG1sRI9BawIx&#10;FITvgv8hPMGbZq206GoUKaz00EO7yp4fm+dmcfOyJFHXf98UCj0OM/MNs90PthN38qF1rGAxz0AQ&#10;10633Cg4n4rZCkSIyBo7x6TgSQH2u/Foi7l2D/6mexkbkSAcclRgYuxzKUNtyGKYu544eRfnLcYk&#10;fSO1x0eC206+ZNmbtNhyWjDY07uh+lrerIJX9gObU3VZL3VlqyMVX/GzUGo6GQ4bEJGG+B/+a39o&#10;BYm4hN836QnI3Q8AAAD//wMAUEsBAi0AFAAGAAgAAAAhANvh9svuAAAAhQEAABMAAAAAAAAAAAAA&#10;AAAAAAAAAFtDb250ZW50X1R5cGVzXS54bWxQSwECLQAUAAYACAAAACEAWvQsW78AAAAVAQAACwAA&#10;AAAAAAAAAAAAAAAfAQAAX3JlbHMvLnJlbHNQSwECLQAUAAYACAAAACEAbrTjvMMAAADdAAAADwAA&#10;AAAAAAAAAAAAAAAHAgAAZHJzL2Rvd25yZXYueG1sUEsFBgAAAAADAAMAtwAAAPcCAAAAAA==&#10;" strokecolor="red" strokeweight=".5pt"/>
                            <v:line id="Gerade Verbindung 2454" o:spid="_x0000_s1247" style="position:absolute;visibility:visible;mso-wrap-style:square" from="39243,8001" to="39243,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IxAAAAN0AAAAPAAAAZHJzL2Rvd25yZXYueG1sRI/NasMw&#10;EITvhbyD2EBujZymDa1rOYSCQw89ND/4vFgby9RaGUlJ3LevCoEch5n5hinWo+3FhXzoHCtYzDMQ&#10;xI3THbcKjofq8RVEiMgae8ek4JcCrMvJQ4G5dlfe0WUfW5EgHHJUYGIccilDY8himLuBOHkn5y3G&#10;JH0rtcdrgttePmXZSlrsOC0YHOjDUPOzP1sFL+xHNof69LbUta23VH3Hr0qp2XTcvIOINMZ7+Nb+&#10;1AoS8Rn+36QnIMs/AAAA//8DAFBLAQItABQABgAIAAAAIQDb4fbL7gAAAIUBAAATAAAAAAAAAAAA&#10;AAAAAAAAAABbQ29udGVudF9UeXBlc10ueG1sUEsBAi0AFAAGAAgAAAAhAFr0LFu/AAAAFQEAAAsA&#10;AAAAAAAAAAAAAAAAHwEAAF9yZWxzLy5yZWxzUEsBAi0AFAAGAAgAAAAhAOFde8jEAAAA3QAAAA8A&#10;AAAAAAAAAAAAAAAABwIAAGRycy9kb3ducmV2LnhtbFBLBQYAAAAAAwADALcAAAD4AgAAAAA=&#10;" strokecolor="red" strokeweight=".5pt"/>
                          </v:group>
                          <v:group id="Gruppieren 2005" o:spid="_x0000_s1248" style="position:absolute;left:29813;top:4476;width:3969;height:15869" coordsize="3974,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fqxQAAAN0AAAAPAAAAZHJzL2Rvd25yZXYueG1sRI9Ba8JA&#10;FITvBf/D8oTe6iYtKSW6hiBWeghCtSDeHtlnEsy+Ddk1if++KxR6HGbmG2aVTaYVA/WusawgXkQg&#10;iEurG64U/Bw/Xz5AOI+ssbVMCu7kIFvPnlaYajvyNw0HX4kAYZeigtr7LpXSlTUZdAvbEQfvYnuD&#10;Psi+krrHMcBNK1+j6F0abDgs1NjRpqbyergZBbsRx/wt3g7F9bK5n4/J/lTEpNTzfMqXIDxN/j/8&#10;1/7SCgIxgceb8ATk+hcAAP//AwBQSwECLQAUAAYACAAAACEA2+H2y+4AAACFAQAAEwAAAAAAAAAA&#10;AAAAAAAAAAAAW0NvbnRlbnRfVHlwZXNdLnhtbFBLAQItABQABgAIAAAAIQBa9CxbvwAAABUBAAAL&#10;AAAAAAAAAAAAAAAAAB8BAABfcmVscy8ucmVsc1BLAQItABQABgAIAAAAIQAGh7fqxQAAAN0AAAAP&#10;AAAAAAAAAAAAAAAAAAcCAABkcnMvZG93bnJldi54bWxQSwUGAAAAAAMAAwC3AAAA+QIAAAAA&#10;">
                            <v:line id="Gerade Verbindung 2456" o:spid="_x0000_s1249" style="position:absolute;flip:x;visibility:visible;mso-wrap-style:square" from="0,635" to="397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ZrxgAAAN0AAAAPAAAAZHJzL2Rvd25yZXYueG1sRI9Ba8JA&#10;FITvBf/D8oTedGOEUlNXiYVKi4eqLaTHR/aZhGTfhuw2pv56VxB6HGbmG2a5HkwjeupcZVnBbBqB&#10;IM6trrhQ8P31NnkG4TyyxsYyKfgjB+vV6GGJibZnPlB/9IUIEHYJKii9bxMpXV6SQTe1LXHwTrYz&#10;6IPsCqk7PAe4aWQcRU/SYMVhocSWXkvK6+OvUXCpY7/PPj63cpNWu0u2mJ9+2kypx/GQvoDwNPj/&#10;8L39rhXciHB7E56AXF0BAAD//wMAUEsBAi0AFAAGAAgAAAAhANvh9svuAAAAhQEAABMAAAAAAAAA&#10;AAAAAAAAAAAAAFtDb250ZW50X1R5cGVzXS54bWxQSwECLQAUAAYACAAAACEAWvQsW78AAAAVAQAA&#10;CwAAAAAAAAAAAAAAAAAfAQAAX3JlbHMvLnJlbHNQSwECLQAUAAYACAAAACEAfXfWa8YAAADdAAAA&#10;DwAAAAAAAAAAAAAAAAAHAgAAZHJzL2Rvd25yZXYueG1sUEsFBgAAAAADAAMAtwAAAPoCAAAAAA==&#10;" strokecolor="black [3213]" strokeweight=".5pt"/>
                            <v:line id="Gerade Verbindung 2457" o:spid="_x0000_s1250" style="position:absolute;visibility:visible;mso-wrap-style:square" from="952,0" to="952,1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rxQAAAN0AAAAPAAAAZHJzL2Rvd25yZXYueG1sRI9Ba8JA&#10;FITvBf/D8gq9lLqxhyqpm6CiIEUopoVcH9nXbNrs25BdTfz3riD0OMzMN8wyH20rztT7xrGC2TQB&#10;QVw53XCt4Ptr97IA4QOyxtYxKbiQhzybPCwx1W7gI52LUIsIYZ+iAhNCl0rpK0MW/dR1xNH7cb3F&#10;EGVfS93jEOG2la9J8iYtNhwXDHa0MVT9FSerYL39XX1qM3/eDGVddsOhTPRHqdTT47h6BxFoDP/h&#10;e3uvFUTiHG5v4hOQ2RUAAP//AwBQSwECLQAUAAYACAAAACEA2+H2y+4AAACFAQAAEwAAAAAAAAAA&#10;AAAAAAAAAAAAW0NvbnRlbnRfVHlwZXNdLnhtbFBLAQItABQABgAIAAAAIQBa9CxbvwAAABUBAAAL&#10;AAAAAAAAAAAAAAAAAB8BAABfcmVscy8ucmVsc1BLAQItABQABgAIAAAAIQDrd+erxQAAAN0AAAAP&#10;AAAAAAAAAAAAAAAAAAcCAABkcnMvZG93bnJldi54bWxQSwUGAAAAAAMAAwC3AAAA+QIAAAAA&#10;" strokecolor="black [3213]" strokeweight=".5pt"/>
                            <v:line id="Gerade Verbindung 2458" o:spid="_x0000_s1251" style="position:absolute;flip:x;visibility:visible;mso-wrap-style:square" from="0,7810" to="397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eCxgAAAN0AAAAPAAAAZHJzL2Rvd25yZXYueG1sRI9Na8JA&#10;EIbvBf/DMkJvdaNCqdFVtFBp8VC/IB6H7JgEs7Mhu9XUX+8cCj0O77zPzDNbdK5WV2pD5dnAcJCA&#10;Is69rbgwcDx8vLyBChHZYu2ZDPxSgMW89zTD1Pob7+i6j4USCIcUDZQxNqnWIS/JYRj4hliys28d&#10;RhnbQtsWbwJ3tR4lyat2WLFcKLGh95Lyy/7HGbhfRnGbfX2v9WpZbe7ZZHw+NZkxz/1uOQUVqYv/&#10;y3/tT2tAiPKu2IgJ6PkDAAD//wMAUEsBAi0AFAAGAAgAAAAhANvh9svuAAAAhQEAABMAAAAAAAAA&#10;AAAAAAAAAAAAAFtDb250ZW50X1R5cGVzXS54bWxQSwECLQAUAAYACAAAACEAWvQsW78AAAAVAQAA&#10;CwAAAAAAAAAAAAAAAAAfAQAAX3JlbHMvLnJlbHNQSwECLQAUAAYACAAAACEAY6TngsYAAADdAAAA&#10;DwAAAAAAAAAAAAAAAAAHAgAAZHJzL2Rvd25yZXYueG1sUEsFBgAAAAADAAMAtwAAAPoCAAAAAA==&#10;" strokecolor="black [3213]" strokeweight=".5pt"/>
                            <v:line id="Gerade Verbindung 2459" o:spid="_x0000_s1252" style="position:absolute;visibility:visible;mso-wrap-style:square" from="381,63" to="1460,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NZCxQAAAN0AAAAPAAAAZHJzL2Rvd25yZXYueG1sRI9Ba8JA&#10;FITvgv9heYIXqRs9tDZ1FRWFUgqiFnJ9ZJ/ZaPZtyK4m/ffdguBxmJlvmPmys5W4U+NLxwom4wQE&#10;ce50yYWCn9PuZQbCB2SNlWNS8Eselot+b46pdi0f6H4MhYgQ9ikqMCHUqZQ+N2TRj11NHL2zayyG&#10;KJtC6gbbCLeVnCbJq7RYclwwWNPGUH493qyC9fay2mvzNtq0WZHV7XeW6K9MqeGgW32ACNSFZ/jR&#10;/tQKIvEd/t/EJyAXfwAAAP//AwBQSwECLQAUAAYACAAAACEA2+H2y+4AAACFAQAAEwAAAAAAAAAA&#10;AAAAAAAAAAAAW0NvbnRlbnRfVHlwZXNdLnhtbFBLAQItABQABgAIAAAAIQBa9CxbvwAAABUBAAAL&#10;AAAAAAAAAAAAAAAAAB8BAABfcmVscy8ucmVsc1BLAQItABQABgAIAAAAIQD1pNZCxQAAAN0AAAAP&#10;AAAAAAAAAAAAAAAAAAcCAABkcnMvZG93bnJldi54bWxQSwUGAAAAAAMAAwC3AAAA+QIAAAAA&#10;" strokecolor="black [3213]" strokeweight=".5pt"/>
                            <v:line id="Gerade Verbindung 2460" o:spid="_x0000_s1253" style="position:absolute;visibility:visible;mso-wrap-style:square" from="381,7239" to="1460,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CwwAAAN0AAAAPAAAAZHJzL2Rvd25yZXYueG1sRE/LagIx&#10;FN0L/kO4QjeiiS5aGY2iYqGUQvEBs71MrpPRyc0wic7075tFocvDea82vavFk9pQedYwmyoQxIU3&#10;FZcaLuf3yQJEiMgGa8+k4YcCbNbDwQoz4zs+0vMUS5FCOGSowcbYZFKGwpLDMPUNceKuvnUYE2xL&#10;aVrsUrir5VypV+mw4tRgsaG9peJ+ejgNu8Nt+23s23jf5WXedF+5Mp+51i+jfrsEEamP/+I/94fR&#10;MFeztD+9SU9Arn8BAAD//wMAUEsBAi0AFAAGAAgAAAAhANvh9svuAAAAhQEAABMAAAAAAAAAAAAA&#10;AAAAAAAAAFtDb250ZW50X1R5cGVzXS54bWxQSwECLQAUAAYACAAAACEAWvQsW78AAAAVAQAACwAA&#10;AAAAAAAAAAAAAAAfAQAAX3JlbHMvLnJlbHNQSwECLQAUAAYACAAAACEA4UfpAsMAAADdAAAADwAA&#10;AAAAAAAAAAAAAAAHAgAAZHJzL2Rvd25yZXYueG1sUEsFBgAAAAADAAMAtwAAAPcCAAAAAA==&#10;" strokecolor="black [3213]" strokeweight=".5pt"/>
                          </v:group>
                        </v:group>
                      </v:group>
                    </v:group>
                  </v:group>
                </v:group>
                <v:shape id="Textfeld 2011" o:spid="_x0000_s1254" type="#_x0000_t202" style="position:absolute;left:43624;top:95;width:194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JFxwAAAN0AAAAPAAAAZHJzL2Rvd25yZXYueG1sRI9Ba8JA&#10;FITvBf/D8oReim4iohJdRQuFFiylUTw/ss9sNPs2Zrca++u7hUKPw8x8wyxWna3FlVpfOVaQDhMQ&#10;xIXTFZcK9ruXwQyED8gaa8ek4E4eVsvewwIz7W78Sdc8lCJC2GeowITQZFL6wpBFP3QNcfSOrrUY&#10;omxLqVu8Rbit5ShJJtJixXHBYEPPhopz/mUVzO7j96fDZHo41R9vG/NdXnh7RqUe+916DiJQF/7D&#10;f+1XrWCUpCn8volPQC5/AAAA//8DAFBLAQItABQABgAIAAAAIQDb4fbL7gAAAIUBAAATAAAAAAAA&#10;AAAAAAAAAAAAAABbQ29udGVudF9UeXBlc10ueG1sUEsBAi0AFAAGAAgAAAAhAFr0LFu/AAAAFQEA&#10;AAsAAAAAAAAAAAAAAAAAHwEAAF9yZWxzLy5yZWxzUEsBAi0AFAAGAAgAAAAhACVCYkXHAAAA3QAA&#10;AA8AAAAAAAAAAAAAAAAABwIAAGRycy9kb3ducmV2LnhtbFBLBQYAAAAAAwADALcAAAD7AgAAAAA=&#10;" fillcolor="white [3201]" stroked="f" strokeweight=".5pt">
                  <v:textbox inset="0,0,0,0">
                    <w:txbxContent>
                      <w:p w14:paraId="4B7BE797"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31</w:t>
                        </w:r>
                      </w:p>
                    </w:txbxContent>
                  </v:textbox>
                </v:shape>
              </v:group>
            </w:pict>
          </mc:Fallback>
        </mc:AlternateContent>
      </w:r>
    </w:p>
    <w:p w14:paraId="0843B2A0" w14:textId="77777777" w:rsidR="003C21BE" w:rsidRDefault="003C21BE" w:rsidP="003C21BE">
      <w:pPr>
        <w:spacing w:line="312" w:lineRule="auto"/>
        <w:rPr>
          <w:sz w:val="22"/>
        </w:rPr>
      </w:pPr>
      <w:r w:rsidRPr="00B738A9">
        <w:rPr>
          <w:noProof/>
          <w:sz w:val="22"/>
          <w:lang w:eastAsia="de-DE"/>
        </w:rPr>
        <mc:AlternateContent>
          <mc:Choice Requires="wpg">
            <w:drawing>
              <wp:anchor distT="0" distB="0" distL="114300" distR="114300" simplePos="0" relativeHeight="251617792" behindDoc="0" locked="0" layoutInCell="1" allowOverlap="1" wp14:anchorId="0E02575C" wp14:editId="53BF5DC5">
                <wp:simplePos x="0" y="0"/>
                <wp:positionH relativeFrom="column">
                  <wp:posOffset>2221230</wp:posOffset>
                </wp:positionH>
                <wp:positionV relativeFrom="paragraph">
                  <wp:posOffset>-2540</wp:posOffset>
                </wp:positionV>
                <wp:extent cx="628015" cy="586740"/>
                <wp:effectExtent l="38100" t="0" r="635" b="41910"/>
                <wp:wrapNone/>
                <wp:docPr id="2012" name="Gruppieren 2012"/>
                <wp:cNvGraphicFramePr/>
                <a:graphic xmlns:a="http://schemas.openxmlformats.org/drawingml/2006/main">
                  <a:graphicData uri="http://schemas.microsoft.com/office/word/2010/wordprocessingGroup">
                    <wpg:wgp>
                      <wpg:cNvGrpSpPr/>
                      <wpg:grpSpPr>
                        <a:xfrm>
                          <a:off x="0" y="0"/>
                          <a:ext cx="628015" cy="586740"/>
                          <a:chOff x="0" y="0"/>
                          <a:chExt cx="628015" cy="587114"/>
                        </a:xfrm>
                      </wpg:grpSpPr>
                      <wps:wsp>
                        <wps:cNvPr id="2013" name="Textfeld 2013"/>
                        <wps:cNvSpPr txBox="1"/>
                        <wps:spPr>
                          <a:xfrm>
                            <a:off x="213360" y="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494F4" w14:textId="77777777" w:rsidR="008A6EA7" w:rsidRPr="002D3A49" w:rsidRDefault="008A6EA7" w:rsidP="003C21BE">
                              <w:pPr>
                                <w:rPr>
                                  <w:sz w:val="26"/>
                                </w:rPr>
                              </w:pPr>
                              <w:r w:rsidRPr="002D3A49">
                                <w:rPr>
                                  <w:rFonts w:ascii="Cambria" w:hAnsi="Cambria"/>
                                  <w:sz w:val="2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4" name="Gerade Verbindung mit Pfeil 2014"/>
                        <wps:cNvCnPr/>
                        <wps:spPr>
                          <a:xfrm flipH="1">
                            <a:off x="0" y="236220"/>
                            <a:ext cx="309283" cy="3508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02575C" id="Gruppieren 2012" o:spid="_x0000_s1255" style="position:absolute;margin-left:174.9pt;margin-top:-.2pt;width:49.45pt;height:46.2pt;z-index:251617792" coordsize="6280,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VOogMAAI8JAAAOAAAAZHJzL2Uyb0RvYy54bWzUVltv2zYUfh+w/0DofZEl2Y5tRCkyt/EG&#10;BG2wpOszTZESMYrkSDqS++t3SEq+JX1oBwzYC83L4bl8/M4n37zrW4FeqLFcyTLJriYJopKoisu6&#10;TD4/3/+ySJB1WFZYKEnLZE9t8u72559uOr2iuWqUqKhB4ETaVafLpHFOr9LUkoa22F4pTSUcMmVa&#10;7GBp6rQyuAPvrUjzyWSedspU2ihCrYXd9/EwuQ3+GaPEfWLMUodEmUBuLowmjFs/prc3eFUbrBtO&#10;hjTwD2TRYi4h6MHVe+ww2hn+ylXLiVFWMXdFVJsqxjihoQaoJptcVLMxaqdDLfWqq/UBJoD2Aqcf&#10;dks+vjwaxKsygfh5giRu4ZU2Zqc1p4ZKFLYBpU7XKzDeGP2kH82wUceVL7xnpvW/UBLqA777A760&#10;d4jA5jxfTLJZgggczRbz6+mAP2ngkV7dIs2HN+9dZ9nUv1s6Bk19bodUOg1Mskew7L8D66nBmoY3&#10;sL7+I1jFCNYzlMeoqDxUhU/MZwCmHifk+l8VVJ6N+xY234Arz4piDvx8jdk0m85nA2ZFsbzOZ2e1&#10;45U21m2oapGflIkBygcm4pcH6yJMo4kPbJXg1T0XIix8m9G1MOgFQ4MIF/IEYM+shEQdPF4xmwTH&#10;Uvnr0bOQ3g0NjTaE89XHKsPM7QX1NkL+QRkQLXDjjdiYECoP8YO1t2IQ6nsuDvbHrL7ncqwDboTI&#10;SrrD5ZZLZUL1QZmOkFV/jZCxaA+8PKnbT12/7UOHFcuRBVtV7YEcRkU9sprcc3i9B2zdIzYgQEAF&#10;EFX3CQYmFKCvhlmCGmW+vrXv7YHqcJqgDgStTOzfO2xogsTvEppgmU2h35ALi+nsOoeFOT3Znp7I&#10;XbtWQIkM5FuTMPX2ToxTZlT7BbT3zkeFIywJxC4TN07XLsosaDehd3fBCDRPY/cgnzTxrj3MnpvP&#10;/Rds9EBgB+30UY1th1cXPI62/qZUdzunGA8k90BHVIcHAAmInfhfaMF01IINNbii6E9qtlxWO1mj&#10;ljv0yCgXXh6CbvlUQR7WcpDRsV2inCEmuP5tROdMTfNinsOrQedByw3SWEyW+QKkyEsqNOhieS6N&#10;r+TBOoN53bi1khKUQpn4Chcgez3xUWJ7n4nBBf9dP/L/zMphLj7ICrm9hs8JNkZ1g2x5l7FDghKe&#10;9MqZRsS0LoL9TzXiiNE3NSJS12uqByRwN3zV4KsPe2d/K07Xwf74P+r2HwAAAP//AwBQSwMEFAAG&#10;AAgAAAAhAPzOe27gAAAACAEAAA8AAABkcnMvZG93bnJldi54bWxMj0FrwkAUhO+F/oflFXrTTTRt&#10;NWYjIm1PUqgWirdn9pkEs29Ddk3iv+/21B6HGWa+ydajaURPnastK4inEQjiwuqaSwVfh7fJAoTz&#10;yBoby6TgRg7W+f1dhqm2A39Sv/elCCXsUlRQed+mUrqiIoNualvi4J1tZ9AH2ZVSdziEctPIWRQ9&#10;S4M1h4UKW9pWVFz2V6PgfcBhM49f+93lvL0dD08f37uYlHp8GDcrEJ5G/xeGX/yADnlgOtkrayca&#10;BfNkGdC9gkkCIvhJsngBcVKwnEUg80z+P5D/AAAA//8DAFBLAQItABQABgAIAAAAIQC2gziS/gAA&#10;AOEBAAATAAAAAAAAAAAAAAAAAAAAAABbQ29udGVudF9UeXBlc10ueG1sUEsBAi0AFAAGAAgAAAAh&#10;ADj9If/WAAAAlAEAAAsAAAAAAAAAAAAAAAAALwEAAF9yZWxzLy5yZWxzUEsBAi0AFAAGAAgAAAAh&#10;AG86dU6iAwAAjwkAAA4AAAAAAAAAAAAAAAAALgIAAGRycy9lMm9Eb2MueG1sUEsBAi0AFAAGAAgA&#10;AAAhAPzOe27gAAAACAEAAA8AAAAAAAAAAAAAAAAA/AUAAGRycy9kb3ducmV2LnhtbFBLBQYAAAAA&#10;BAAEAPMAAAAJBwAAAAA=&#10;">
                <v:shape id="Textfeld 2013" o:spid="_x0000_s1256" type="#_x0000_t202" style="position:absolute;left:2133;width:414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4HxwAAAN0AAAAPAAAAZHJzL2Rvd25yZXYueG1sRI9Pa8JA&#10;FMTvQr/D8gpepG401JbUVUTUijdN/9DbI/uaBLNvQ3ZN0m/vFgSPw8z8hpkve1OJlhpXWlYwGUcg&#10;iDOrS84VfKTbp1cQziNrrCyTgj9ysFw8DOaYaNvxkdqTz0WAsEtQQeF9nUjpsoIMurGtiYP3axuD&#10;Psgml7rBLsBNJadRNJMGSw4LBda0Lig7ny5Gwc8o/z64fvfZxc9xvXlv05cvnSo1fOxXbyA89f4e&#10;vrX3WsE0msTw/yY8Abm4AgAA//8DAFBLAQItABQABgAIAAAAIQDb4fbL7gAAAIUBAAATAAAAAAAA&#10;AAAAAAAAAAAAAABbQ29udGVudF9UeXBlc10ueG1sUEsBAi0AFAAGAAgAAAAhAFr0LFu/AAAAFQEA&#10;AAsAAAAAAAAAAAAAAAAAHwEAAF9yZWxzLy5yZWxzUEsBAi0AFAAGAAgAAAAhAFSx3gfHAAAA3QAA&#10;AA8AAAAAAAAAAAAAAAAABwIAAGRycy9kb3ducmV2LnhtbFBLBQYAAAAAAwADALcAAAD7AgAAAAA=&#10;" fillcolor="white [3201]" stroked="f" strokeweight=".5pt">
                  <v:textbox>
                    <w:txbxContent>
                      <w:p w14:paraId="544494F4" w14:textId="77777777" w:rsidR="008A6EA7" w:rsidRPr="002D3A49" w:rsidRDefault="008A6EA7" w:rsidP="003C21BE">
                        <w:pPr>
                          <w:rPr>
                            <w:sz w:val="26"/>
                          </w:rPr>
                        </w:pPr>
                        <w:r w:rsidRPr="002D3A49">
                          <w:rPr>
                            <w:rFonts w:ascii="Cambria" w:hAnsi="Cambria"/>
                            <w:sz w:val="28"/>
                          </w:rPr>
                          <w:t>①</w:t>
                        </w:r>
                      </w:p>
                    </w:txbxContent>
                  </v:textbox>
                </v:shape>
                <v:shape id="Gerade Verbindung mit Pfeil 2014" o:spid="_x0000_s1257" type="#_x0000_t32" style="position:absolute;top:2362;width:3092;height:35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HcwgAAAN0AAAAPAAAAZHJzL2Rvd25yZXYueG1sRI/dagIx&#10;EIXvC75DGMG7mlVqKatZkdaCd7a2DzDdjJusm8mSRN2+fVMQvDycn4+zWg+uExcK0XpWMJsWIIhr&#10;ry03Cr6/3h9fQMSErLHzTAp+KcK6Gj2ssNT+yp90OaRG5BGOJSowKfWllLE25DBOfU+cvaMPDlOW&#10;oZE64DWPu07Oi+JZOrScCQZ7ejVUnw5nl7kb2y7eguZ6+9Paj2Bwf+xQqcl42CxBJBrSPXxr77SC&#10;eTF7gv83+QnI6g8AAP//AwBQSwECLQAUAAYACAAAACEA2+H2y+4AAACFAQAAEwAAAAAAAAAAAAAA&#10;AAAAAAAAW0NvbnRlbnRfVHlwZXNdLnhtbFBLAQItABQABgAIAAAAIQBa9CxbvwAAABUBAAALAAAA&#10;AAAAAAAAAAAAAB8BAABfcmVscy8ucmVsc1BLAQItABQABgAIAAAAIQBdPiHcwgAAAN0AAAAPAAAA&#10;AAAAAAAAAAAAAAcCAABkcnMvZG93bnJldi54bWxQSwUGAAAAAAMAAwC3AAAA9gIAAAAA&#10;" strokecolor="black [3213]">
                  <v:stroke endarrow="open"/>
                </v:shape>
              </v:group>
            </w:pict>
          </mc:Fallback>
        </mc:AlternateContent>
      </w:r>
    </w:p>
    <w:p w14:paraId="28285402" w14:textId="77777777" w:rsidR="003C21BE" w:rsidRDefault="003C21BE" w:rsidP="003C21BE">
      <w:pPr>
        <w:spacing w:line="312" w:lineRule="auto"/>
        <w:rPr>
          <w:sz w:val="22"/>
        </w:rPr>
      </w:pPr>
    </w:p>
    <w:p w14:paraId="2E2B86D4" w14:textId="77777777" w:rsidR="003C21BE" w:rsidRDefault="003C21BE" w:rsidP="003C21BE">
      <w:pPr>
        <w:spacing w:line="312" w:lineRule="auto"/>
        <w:rPr>
          <w:sz w:val="22"/>
        </w:rPr>
      </w:pPr>
    </w:p>
    <w:p w14:paraId="56E02C09" w14:textId="77777777" w:rsidR="003C21BE" w:rsidRDefault="003C21BE" w:rsidP="003C21BE">
      <w:pPr>
        <w:spacing w:line="312" w:lineRule="auto"/>
        <w:rPr>
          <w:sz w:val="22"/>
        </w:rPr>
      </w:pPr>
    </w:p>
    <w:p w14:paraId="710637DF" w14:textId="77777777" w:rsidR="003C21BE" w:rsidRDefault="003C21BE" w:rsidP="003C21BE">
      <w:pPr>
        <w:spacing w:line="312" w:lineRule="auto"/>
        <w:rPr>
          <w:sz w:val="22"/>
        </w:rPr>
      </w:pPr>
    </w:p>
    <w:p w14:paraId="169A67B7" w14:textId="77777777" w:rsidR="003C21BE" w:rsidRDefault="003C21BE" w:rsidP="003C21BE">
      <w:pPr>
        <w:spacing w:line="312" w:lineRule="auto"/>
        <w:rPr>
          <w:sz w:val="22"/>
        </w:rPr>
      </w:pPr>
    </w:p>
    <w:p w14:paraId="3C899B24" w14:textId="77777777" w:rsidR="003C21BE" w:rsidRDefault="003C21BE" w:rsidP="003C21BE">
      <w:pPr>
        <w:spacing w:line="312" w:lineRule="auto"/>
        <w:rPr>
          <w:sz w:val="22"/>
        </w:rPr>
      </w:pPr>
    </w:p>
    <w:p w14:paraId="06118EBF" w14:textId="77777777" w:rsidR="003C21BE" w:rsidRDefault="003C21BE" w:rsidP="003C21BE">
      <w:pPr>
        <w:spacing w:line="312" w:lineRule="auto"/>
        <w:rPr>
          <w:sz w:val="22"/>
        </w:rPr>
      </w:pPr>
    </w:p>
    <w:p w14:paraId="6A9DE09E" w14:textId="77777777" w:rsidR="003C21BE" w:rsidRDefault="003C21BE" w:rsidP="003C21BE">
      <w:pPr>
        <w:spacing w:line="312" w:lineRule="auto"/>
        <w:rPr>
          <w:sz w:val="22"/>
        </w:rPr>
      </w:pPr>
    </w:p>
    <w:p w14:paraId="45BF062F" w14:textId="77777777" w:rsidR="003C21BE" w:rsidRDefault="003C21BE" w:rsidP="003C21BE">
      <w:pPr>
        <w:spacing w:line="312" w:lineRule="auto"/>
        <w:rPr>
          <w:sz w:val="22"/>
        </w:rPr>
      </w:pPr>
    </w:p>
    <w:p w14:paraId="4C5D0B6C" w14:textId="77777777" w:rsidR="003C21BE" w:rsidRDefault="003C21BE" w:rsidP="003C21BE">
      <w:pPr>
        <w:spacing w:line="312" w:lineRule="auto"/>
        <w:rPr>
          <w:sz w:val="22"/>
        </w:rPr>
      </w:pPr>
    </w:p>
    <w:p w14:paraId="288BF99D" w14:textId="77777777" w:rsidR="003C21BE" w:rsidRDefault="003C21BE" w:rsidP="003C21BE">
      <w:pPr>
        <w:spacing w:line="312" w:lineRule="auto"/>
        <w:rPr>
          <w:sz w:val="22"/>
        </w:rPr>
      </w:pPr>
    </w:p>
    <w:p w14:paraId="1CF3CB89" w14:textId="77777777" w:rsidR="003C21BE" w:rsidRDefault="003C21BE" w:rsidP="003C21BE">
      <w:pPr>
        <w:spacing w:line="312" w:lineRule="auto"/>
        <w:rPr>
          <w:sz w:val="22"/>
        </w:rPr>
      </w:pPr>
    </w:p>
    <w:p w14:paraId="4FD415E5" w14:textId="77777777" w:rsidR="003C21BE" w:rsidRDefault="003C21BE" w:rsidP="003C21BE">
      <w:pPr>
        <w:spacing w:line="312" w:lineRule="auto"/>
        <w:rPr>
          <w:sz w:val="22"/>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3C21BE" w:rsidRPr="00DE4890" w14:paraId="7349644A" w14:textId="77777777" w:rsidTr="00DF56A2">
        <w:trPr>
          <w:trHeight w:val="544"/>
        </w:trPr>
        <w:tc>
          <w:tcPr>
            <w:tcW w:w="7513" w:type="dxa"/>
            <w:shd w:val="clear" w:color="auto" w:fill="D9D9D9" w:themeFill="background1" w:themeFillShade="D9"/>
            <w:vAlign w:val="center"/>
          </w:tcPr>
          <w:p w14:paraId="1658C4D7" w14:textId="77777777" w:rsidR="003C21BE" w:rsidRPr="000F6CC4" w:rsidRDefault="003C21BE" w:rsidP="00DF56A2">
            <w:pPr>
              <w:spacing w:line="312" w:lineRule="auto"/>
              <w:rPr>
                <w:b/>
                <w:noProof/>
                <w:sz w:val="22"/>
              </w:rPr>
            </w:pPr>
            <w:r w:rsidRPr="000F6CC4">
              <w:rPr>
                <w:b/>
                <w:noProof/>
                <w:sz w:val="22"/>
              </w:rPr>
              <w:lastRenderedPageBreak/>
              <w:t xml:space="preserve">Einleger </w:t>
            </w:r>
            <w:r w:rsidR="000C2021" w:rsidRPr="000F6CC4">
              <w:rPr>
                <w:b/>
                <w:noProof/>
                <w:sz w:val="22"/>
              </w:rPr>
              <w:t>zu Bauanleitung umsetzen</w:t>
            </w:r>
          </w:p>
        </w:tc>
        <w:tc>
          <w:tcPr>
            <w:tcW w:w="2126" w:type="dxa"/>
            <w:shd w:val="clear" w:color="auto" w:fill="D9D9D9" w:themeFill="background1" w:themeFillShade="D9"/>
          </w:tcPr>
          <w:p w14:paraId="66842CFE" w14:textId="77777777" w:rsidR="003C21BE" w:rsidRDefault="003C21BE" w:rsidP="00DF56A2">
            <w:pPr>
              <w:pStyle w:val="TabelleKopflinks"/>
              <w:jc w:val="center"/>
            </w:pPr>
            <w:r>
              <w:t>Holztechnik</w:t>
            </w:r>
          </w:p>
          <w:p w14:paraId="77BEF1A6" w14:textId="77777777" w:rsidR="003C21BE" w:rsidRPr="00DE4890" w:rsidRDefault="003C21BE" w:rsidP="00DF56A2">
            <w:pPr>
              <w:pStyle w:val="TabelleKopflinks"/>
              <w:jc w:val="center"/>
            </w:pPr>
            <w:r>
              <w:t>Z.01.02.03</w:t>
            </w:r>
            <w:r w:rsidR="00A64EE1">
              <w:t>.02</w:t>
            </w:r>
          </w:p>
        </w:tc>
      </w:tr>
    </w:tbl>
    <w:p w14:paraId="619955CE" w14:textId="77777777" w:rsidR="003C21BE" w:rsidRDefault="003C21BE" w:rsidP="003C21BE">
      <w:pPr>
        <w:pStyle w:val="berschrift2"/>
      </w:pPr>
      <w:r w:rsidRPr="002217EB">
        <w:rPr>
          <w:noProof/>
          <w:color w:val="FF0000"/>
        </w:rPr>
        <w:drawing>
          <wp:anchor distT="0" distB="0" distL="114300" distR="114300" simplePos="0" relativeHeight="251623936" behindDoc="0" locked="0" layoutInCell="1" allowOverlap="1" wp14:anchorId="0769CBA9" wp14:editId="6F7D2328">
            <wp:simplePos x="0" y="0"/>
            <wp:positionH relativeFrom="column">
              <wp:posOffset>4755515</wp:posOffset>
            </wp:positionH>
            <wp:positionV relativeFrom="paragraph">
              <wp:posOffset>114935</wp:posOffset>
            </wp:positionV>
            <wp:extent cx="341630" cy="313055"/>
            <wp:effectExtent l="0" t="0" r="1270" b="0"/>
            <wp:wrapNone/>
            <wp:docPr id="2265" name="Grafik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Abstand der fünf Querleisten </w:t>
      </w:r>
      <w:r w:rsidRPr="002B40F4">
        <w:rPr>
          <w:rFonts w:ascii="Cambria" w:hAnsi="Cambria"/>
          <w:sz w:val="28"/>
        </w:rPr>
        <w:t>②</w:t>
      </w:r>
      <w:r>
        <w:rPr>
          <w:rFonts w:ascii="Cambria" w:hAnsi="Cambria"/>
          <w:sz w:val="28"/>
        </w:rPr>
        <w:t xml:space="preserve"> </w:t>
      </w:r>
      <w:r>
        <w:t>für den Sitz rechnerisch ermitteln</w:t>
      </w:r>
    </w:p>
    <w:p w14:paraId="527DA177" w14:textId="77777777" w:rsidR="003C21BE" w:rsidRDefault="003C21BE" w:rsidP="003C21BE">
      <w:pPr>
        <w:tabs>
          <w:tab w:val="left" w:pos="-6521"/>
        </w:tabs>
        <w:spacing w:line="312" w:lineRule="auto"/>
        <w:rPr>
          <w:sz w:val="22"/>
        </w:rPr>
      </w:pPr>
      <w:r>
        <w:rPr>
          <w:sz w:val="22"/>
        </w:rPr>
        <w:t xml:space="preserve">Auf einer Strecke von 260 mm sollen fünf Querleisten mit einer Breite von jeweils 40 mm gleichmäßig verteilt werden. </w:t>
      </w:r>
    </w:p>
    <w:p w14:paraId="38A84612" w14:textId="77777777" w:rsidR="003C21BE" w:rsidRPr="004F24BC" w:rsidRDefault="003C21BE" w:rsidP="003C21BE">
      <w:pPr>
        <w:spacing w:line="312" w:lineRule="auto"/>
        <w:rPr>
          <w:sz w:val="16"/>
        </w:rPr>
      </w:pPr>
      <w:r>
        <w:rPr>
          <w:noProof/>
          <w:lang w:eastAsia="de-DE"/>
        </w:rPr>
        <mc:AlternateContent>
          <mc:Choice Requires="wps">
            <w:drawing>
              <wp:anchor distT="0" distB="0" distL="114300" distR="114300" simplePos="0" relativeHeight="251591168" behindDoc="0" locked="0" layoutInCell="1" allowOverlap="1" wp14:anchorId="7C64E99D" wp14:editId="2EBAB882">
                <wp:simplePos x="0" y="0"/>
                <wp:positionH relativeFrom="column">
                  <wp:posOffset>3402330</wp:posOffset>
                </wp:positionH>
                <wp:positionV relativeFrom="paragraph">
                  <wp:posOffset>2464435</wp:posOffset>
                </wp:positionV>
                <wp:extent cx="342900" cy="335280"/>
                <wp:effectExtent l="0" t="0" r="19050" b="26670"/>
                <wp:wrapNone/>
                <wp:docPr id="2241" name="Ellipse 2241"/>
                <wp:cNvGraphicFramePr/>
                <a:graphic xmlns:a="http://schemas.openxmlformats.org/drawingml/2006/main">
                  <a:graphicData uri="http://schemas.microsoft.com/office/word/2010/wordprocessingShape">
                    <wps:wsp>
                      <wps:cNvSpPr/>
                      <wps:spPr>
                        <a:xfrm>
                          <a:off x="0" y="0"/>
                          <a:ext cx="342900"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DAF26" id="Ellipse 2241" o:spid="_x0000_s1026" style="position:absolute;margin-left:267.9pt;margin-top:194.05pt;width:27pt;height:26.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L1mAIAAIsFAAAOAAAAZHJzL2Uyb0RvYy54bWysVE1v2zAMvQ/YfxB0X+046dYGdYogXYYB&#10;RVu0HXpWZCkWIIuapMTJfv0o+aNBV+wwLAdHFMlH8onk1fWh0WQvnFdgSjo5yykRhkOlzLakP57X&#10;ny4o8YGZimkwoqRH4en14uOHq9bORQE16Eo4giDGz1tb0joEO88yz2vRMH8GVhhUSnANCyi6bVY5&#10;1iJ6o7Mizz9nLbjKOuDCe7y96ZR0kfClFDzcS+lFILqkmFtIX5e+m/jNFldsvnXM1or3abB/yKJh&#10;ymDQEeqGBUZ2Tv0B1SjuwIMMZxyaDKRUXKQasJpJ/qaap5pZkWpBcrwdafL/D5bf7R8cUVVJi2I2&#10;ocSwBl/pq9bKekHSHVLUWj9Hyyf74HrJ4zHWe5Cuif9YCTkkWo8jreIQCMfL6ay4zJF8jqrp9Ly4&#10;SLRnr87W+fBNQEPioaSii574ZPtbHzAmWg9WMZyBtdI6PZ428cKDVlW8S4LbblbakT3DV1+vc/zF&#10;h0aMEzOUomsWa+uqSadw1CJiaPMoJBKD+Rcpk9SSYoRlnAsTJp2qZpXoop2fBotNHD1S6AQYkSVm&#10;OWL3AINlBzJgdzn39tFVpI4enfO/JdY5jx4pMpgwOjfKgHsPQGNVfeTOfiCpoyaytIHqiG3joJsn&#10;b/la4dPdMh8emMMBwtfGpRDu8SM1tCWF/kRJDe7Xe/fRHvsatZS0OJAl9T93zAlK9HeDHX85mc3i&#10;BCdhdv6lQMGdajanGrNrVoCvjy2N2aVjtA96OEoHzQvujmWMiipmOMYuKQ9uEFahWxS4fbhYLpMZ&#10;Tq1l4dY8WR7BI6uxL58PL8zZvn8DNv4dDMPL5m96uLONngaWuwBSpQZ/5bXnGyc+NU6/neJKOZWT&#10;1esOXfwGAAD//wMAUEsDBBQABgAIAAAAIQCHRCEM4AAAAAsBAAAPAAAAZHJzL2Rvd25yZXYueG1s&#10;TI/BTsMwEETvSPyDtUjcqNM0QWkap6KVOAAnCurZjbdJVHsdxW4b+HqWExxnZzTztlpPzooLjqH3&#10;pGA+S0AgNd701Cr4/Hh+KECEqMlo6wkVfGGAdX17U+nS+Cu942UXW8ElFEqtoItxKKUMTYdOh5kf&#10;kNg7+tHpyHJspRn1lcudlWmSPEqne+KFTg+47bA57c6Od982WZru001+st/bV33MB+NflLq/m55W&#10;ICJO8S8Mv/iMDjUzHfyZTBBWQb7IGT0qWBTFHAQn8mLJl4OCLEuWIOtK/v+h/gEAAP//AwBQSwEC&#10;LQAUAAYACAAAACEAtoM4kv4AAADhAQAAEwAAAAAAAAAAAAAAAAAAAAAAW0NvbnRlbnRfVHlwZXNd&#10;LnhtbFBLAQItABQABgAIAAAAIQA4/SH/1gAAAJQBAAALAAAAAAAAAAAAAAAAAC8BAABfcmVscy8u&#10;cmVsc1BLAQItABQABgAIAAAAIQBqCfL1mAIAAIsFAAAOAAAAAAAAAAAAAAAAAC4CAABkcnMvZTJv&#10;RG9jLnhtbFBLAQItABQABgAIAAAAIQCHRCEM4AAAAAsBAAAPAAAAAAAAAAAAAAAAAPIEAABkcnMv&#10;ZG93bnJldi54bWxQSwUGAAAAAAQABADzAAAA/wUAAAAA&#10;" filled="f" strokecolor="red" strokeweight="2pt"/>
            </w:pict>
          </mc:Fallback>
        </mc:AlternateContent>
      </w:r>
      <w:r>
        <w:rPr>
          <w:noProof/>
          <w:sz w:val="22"/>
          <w:lang w:eastAsia="de-DE"/>
        </w:rPr>
        <mc:AlternateContent>
          <mc:Choice Requires="wps">
            <w:drawing>
              <wp:anchor distT="0" distB="0" distL="114300" distR="114300" simplePos="0" relativeHeight="251596288" behindDoc="0" locked="0" layoutInCell="1" allowOverlap="1" wp14:anchorId="66BEB0C5" wp14:editId="4C451A2F">
                <wp:simplePos x="0" y="0"/>
                <wp:positionH relativeFrom="column">
                  <wp:posOffset>4899660</wp:posOffset>
                </wp:positionH>
                <wp:positionV relativeFrom="paragraph">
                  <wp:posOffset>377825</wp:posOffset>
                </wp:positionV>
                <wp:extent cx="1254125" cy="637540"/>
                <wp:effectExtent l="38100" t="95250" r="117475" b="48260"/>
                <wp:wrapNone/>
                <wp:docPr id="2242" name="Textfeld 2242"/>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95DF130"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EB0C5" id="Textfeld 2242" o:spid="_x0000_s1258" type="#_x0000_t202" style="position:absolute;margin-left:385.8pt;margin-top:29.75pt;width:98.75pt;height:50.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BG+wIAAIwGAAAOAAAAZHJzL2Uyb0RvYy54bWysVVtv2jAUfp+0/2D5fQ2k0FHUULFWnSZ1&#10;bVU69dk4NrHq2J5tSLpfv3McApTtpdOQMD4+9+9cuLhsa002wgdlTUGHJwNKhOG2VGZV0B9PN58m&#10;lITITMm0NaKgryLQy9nHDxeNm4rcVlaXwhMwYsK0cQWtYnTTLAu8EjULJ9YJA0xpfc0ikH6VlZ41&#10;YL3WWT4YnGWN9aXzlosQ4PW6Y9JZsi+l4PFeyiAi0QWF2GI6fTqXeGazCzZdeeYqxbdhsH+IombK&#10;gNOdqWsWGVl79YepWnFvg5XxhNs6s1IqLlIOkM1wcJTNomJOpFwAnOB2MIX/Z5bfbR48UWVB83yU&#10;U2JYDVV6Em2UQpckPQJGjQtTEF04EI7tF9tCrRE7fA/wiKm30tf4C0kR4AParzuEwR7hqJSPR/Cl&#10;hAPv7PTzeJRKkO21nQ/xq7A1wUtBPVQwAcs2tyGCRxDtRdBZsFqVN0rrRGDXiCvtyYZBvZerHGME&#10;jTdS2pAGnY8HyfAbXuq7txbQsF7X323ZWR0P4NPb7R0eewGf2qCmSD0IoSNh11H4RVU2ZKnX/pEB&#10;6uPBBKyRUmGyp5NhR0CDDifn6Ah4TK9gtJaaEm/js4pVaguEFm0iGPuMNeMvHVzaVawLeJTM7KED&#10;6RTuLppEHQSa7auabvFVi4SCeRQSeiUVFx+O0GKcCxNTX6T8QRqlJFTnPYpbeVTtgnqP8k4jebYm&#10;7pRrZazvKt5XrcOnfOlDlp084HGQN15ju2zTkHTtik9LW77CMEBJUqsHx28UlOKWhfjAPOwQqBzs&#10;xXgPh9QWOs5ub5RU1v/62zvKw2gDl5IGdlJBw88184IS/c3A0J8PRxAAiYkYjT/nQPhDzvKQY9b1&#10;lYUxGMIGdjxdUT7q/iq9rZ9hfc7RK7CY4eC7oLG/XsVuU8L65WI+T0KwthyLt2bhOJpGmLEFn9pn&#10;5t12aCOM+53ttxebHs1uJ4uaxs7X0UqVBnuP6rYAsPJSa27XM+7UQzpJ7f9EZr8BAAD//wMAUEsD&#10;BBQABgAIAAAAIQDj60E73gAAAAoBAAAPAAAAZHJzL2Rvd25yZXYueG1sTI9BT4QwEIXvJv6HZky8&#10;uQUVsEjZmFUP3tZ1YzwWGIFIpyztLvjvHU96nLwv731TrBc7iBNOvnekIV5FIJBq1/TUati/PV/d&#10;gfDBUGMGR6jhGz2sy/OzwuSNm+kVT7vQCi4hnxsNXQhjLqWvO7TGr9yIxNmnm6wJfE6tbCYzc7kd&#10;5HUUpdKannihMyNuOqy/dkerAQ+Zrw5R+7i5eXn3+w8/09PtVuvLi+XhHkTAJfzB8KvP6lCyU+WO&#10;1HgxaMiyOGVUQ6ISEAyoVMUgKiYTpUCWhfz/QvkDAAD//wMAUEsBAi0AFAAGAAgAAAAhALaDOJL+&#10;AAAA4QEAABMAAAAAAAAAAAAAAAAAAAAAAFtDb250ZW50X1R5cGVzXS54bWxQSwECLQAUAAYACAAA&#10;ACEAOP0h/9YAAACUAQAACwAAAAAAAAAAAAAAAAAvAQAAX3JlbHMvLnJlbHNQSwECLQAUAAYACAAA&#10;ACEAOC7gRvsCAACMBgAADgAAAAAAAAAAAAAAAAAuAgAAZHJzL2Uyb0RvYy54bWxQSwECLQAUAAYA&#10;CAAAACEA4+tBO94AAAAKAQAADwAAAAAAAAAAAAAAAABVBQAAZHJzL2Rvd25yZXYueG1sUEsFBgAA&#10;AAAEAAQA8wAAAGAGAAAAAA==&#10;" fillcolor="#eeece1 [3214]" strokecolor="#938953 [1614]" strokeweight=".5pt">
                <v:shadow on="t" color="black" opacity="26214f" origin="-.5,.5" offset=".74836mm,-.74836mm"/>
                <v:textbox>
                  <w:txbxContent>
                    <w:p w14:paraId="095DF130" w14:textId="77777777" w:rsidR="008A6EA7" w:rsidRDefault="008A6EA7" w:rsidP="003C21BE">
                      <w:r>
                        <w:rPr>
                          <w:sz w:val="22"/>
                        </w:rPr>
                        <w:t>Nehmen Sie die Bauanleitung zu Hilfe!</w:t>
                      </w:r>
                    </w:p>
                  </w:txbxContent>
                </v:textbox>
              </v:shape>
            </w:pict>
          </mc:Fallback>
        </mc:AlternateContent>
      </w:r>
      <w:r>
        <w:rPr>
          <w:noProof/>
          <w:lang w:eastAsia="de-DE"/>
        </w:rPr>
        <w:drawing>
          <wp:inline distT="0" distB="0" distL="0" distR="0" wp14:anchorId="0ACC91B8" wp14:editId="120A5771">
            <wp:extent cx="3703320" cy="3152672"/>
            <wp:effectExtent l="0" t="0" r="0" b="0"/>
            <wp:docPr id="2375" name="Grafik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z_neu.jpg"/>
                    <pic:cNvPicPr/>
                  </pic:nvPicPr>
                  <pic:blipFill rotWithShape="1">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l="14036" t="22144" r="13756" b="34404"/>
                    <a:stretch/>
                  </pic:blipFill>
                  <pic:spPr bwMode="auto">
                    <a:xfrm>
                      <a:off x="0" y="0"/>
                      <a:ext cx="3711294" cy="3159460"/>
                    </a:xfrm>
                    <a:prstGeom prst="rect">
                      <a:avLst/>
                    </a:prstGeom>
                    <a:ln>
                      <a:noFill/>
                    </a:ln>
                    <a:extLst>
                      <a:ext uri="{53640926-AAD7-44D8-BBD7-CCE9431645EC}">
                        <a14:shadowObscured xmlns:a14="http://schemas.microsoft.com/office/drawing/2010/main"/>
                      </a:ext>
                    </a:extLst>
                  </pic:spPr>
                </pic:pic>
              </a:graphicData>
            </a:graphic>
          </wp:inline>
        </w:drawing>
      </w:r>
    </w:p>
    <w:p w14:paraId="2A94F356" w14:textId="77777777" w:rsidR="003C21BE" w:rsidRDefault="003C21BE" w:rsidP="003C21BE">
      <w:pPr>
        <w:tabs>
          <w:tab w:val="left" w:pos="-6521"/>
        </w:tabs>
        <w:spacing w:line="312" w:lineRule="auto"/>
        <w:rPr>
          <w:sz w:val="22"/>
        </w:rPr>
      </w:pPr>
      <w:r>
        <w:rPr>
          <w:sz w:val="22"/>
        </w:rPr>
        <w:t>Der Zwischenraum (Abstand) zwischen den fünf Querleisten ist überall gleich groß. Der Zwischenraum kann mit diesen zwei Merksätze ermittelt werden:</w:t>
      </w:r>
    </w:p>
    <w:p w14:paraId="2F47F911"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582976" behindDoc="0" locked="0" layoutInCell="1" allowOverlap="1" wp14:anchorId="24A6B881" wp14:editId="31C93FC7">
                <wp:simplePos x="0" y="0"/>
                <wp:positionH relativeFrom="column">
                  <wp:posOffset>34290</wp:posOffset>
                </wp:positionH>
                <wp:positionV relativeFrom="paragraph">
                  <wp:posOffset>27305</wp:posOffset>
                </wp:positionV>
                <wp:extent cx="4861560" cy="590550"/>
                <wp:effectExtent l="57150" t="19050" r="72390" b="114300"/>
                <wp:wrapNone/>
                <wp:docPr id="2243" name="Textfeld 2243"/>
                <wp:cNvGraphicFramePr/>
                <a:graphic xmlns:a="http://schemas.openxmlformats.org/drawingml/2006/main">
                  <a:graphicData uri="http://schemas.microsoft.com/office/word/2010/wordprocessingShape">
                    <wps:wsp>
                      <wps:cNvSpPr txBox="1"/>
                      <wps:spPr>
                        <a:xfrm>
                          <a:off x="0" y="0"/>
                          <a:ext cx="4861560" cy="590550"/>
                        </a:xfrm>
                        <a:prstGeom prst="rect">
                          <a:avLst/>
                        </a:prstGeom>
                        <a:solidFill>
                          <a:schemeClr val="bg2"/>
                        </a:solidFill>
                        <a:ln w="6350">
                          <a:solidFill>
                            <a:schemeClr val="bg2">
                              <a:lumMod val="75000"/>
                            </a:schemeClr>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82AC41C" w14:textId="77777777" w:rsidR="008A6EA7" w:rsidRPr="002B40F4" w:rsidRDefault="008A6EA7" w:rsidP="003C21BE">
                            <w:pPr>
                              <w:tabs>
                                <w:tab w:val="left" w:pos="1701"/>
                              </w:tabs>
                              <w:rPr>
                                <w:sz w:val="22"/>
                              </w:rPr>
                            </w:pPr>
                            <w:r w:rsidRPr="002B40F4">
                              <w:rPr>
                                <w:b/>
                                <w:sz w:val="22"/>
                              </w:rPr>
                              <w:t>Merksatz 1</w:t>
                            </w:r>
                            <w:r w:rsidRPr="002B40F4">
                              <w:rPr>
                                <w:sz w:val="22"/>
                              </w:rPr>
                              <w:t>:</w:t>
                            </w:r>
                          </w:p>
                          <w:p w14:paraId="4BB264E0" w14:textId="023C2696" w:rsidR="008A6EA7" w:rsidRPr="002B40F4" w:rsidRDefault="008A6EA7" w:rsidP="003C21BE">
                            <w:pPr>
                              <w:tabs>
                                <w:tab w:val="left" w:pos="1701"/>
                              </w:tabs>
                              <w:rPr>
                                <w:sz w:val="24"/>
                              </w:rPr>
                            </w:pPr>
                            <w:r w:rsidRPr="002B40F4">
                              <w:rPr>
                                <w:sz w:val="24"/>
                              </w:rPr>
                              <w:t xml:space="preserve">Gesamtlänge   =  </w:t>
                            </w:r>
                            <w:r>
                              <w:rPr>
                                <w:sz w:val="24"/>
                              </w:rPr>
                              <w:t xml:space="preserve">Breite </w:t>
                            </w:r>
                            <w:r w:rsidRPr="002B40F4">
                              <w:rPr>
                                <w:sz w:val="24"/>
                              </w:rPr>
                              <w:t>alle</w:t>
                            </w:r>
                            <w:r>
                              <w:rPr>
                                <w:sz w:val="24"/>
                              </w:rPr>
                              <w:t>r</w:t>
                            </w:r>
                            <w:r w:rsidRPr="002B40F4">
                              <w:rPr>
                                <w:sz w:val="24"/>
                              </w:rPr>
                              <w:t xml:space="preserve"> Querleisten + </w:t>
                            </w:r>
                            <w:r>
                              <w:rPr>
                                <w:sz w:val="24"/>
                              </w:rPr>
                              <w:t xml:space="preserve">Breite </w:t>
                            </w:r>
                            <w:r w:rsidRPr="002B40F4">
                              <w:rPr>
                                <w:sz w:val="24"/>
                              </w:rPr>
                              <w:t>alle</w:t>
                            </w:r>
                            <w:r>
                              <w:rPr>
                                <w:sz w:val="24"/>
                              </w:rPr>
                              <w:t>r</w:t>
                            </w:r>
                            <w:r w:rsidRPr="002B40F4">
                              <w:rPr>
                                <w:sz w:val="24"/>
                              </w:rPr>
                              <w:t xml:space="preserve"> Zwischenräume </w:t>
                            </w:r>
                          </w:p>
                          <w:p w14:paraId="15D4C523" w14:textId="77777777" w:rsidR="008A6EA7" w:rsidRDefault="008A6EA7" w:rsidP="003C21BE">
                            <w:pPr>
                              <w:tabs>
                                <w:tab w:val="left" w:pos="1701"/>
                              </w:tab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6B881" id="Textfeld 2243" o:spid="_x0000_s1259" type="#_x0000_t202" style="position:absolute;margin-left:2.7pt;margin-top:2.15pt;width:382.8pt;height:4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vW+wIAAIwGAAAOAAAAZHJzL2Uyb0RvYy54bWysVd1P2zAQf5+0/8Hy+0ha2lIqUtSBmCYx&#10;QJSJZ9exmwjH9my3SffX785J08L2MKa9pL7vu9999OKyqRTZCudLozM6OEkpEZqbvNTrjH5/uvk0&#10;pcQHpnOmjBYZ3QlPL+cfP1zUdiaGpjAqF46AE+1ntc1oEYKdJYnnhaiYPzFWaBBK4yoWgHTrJHes&#10;Bu+VSoZpOklq43LrDBfeA/e6FdJ59C+l4OFeSi8CURmF3EL8uvhd4TeZX7DZ2jFblLxLg/1DFhUr&#10;NQTtXV2zwMjGlb+5qkrujDcynHBTJUbKkotYA1QzSN9UsyyYFbEWAMfbHib//9zyu+2DI2We0eFw&#10;dEqJZhV06Uk0QQqVk8gEjGrrZ6C6tKAcms+mgV4jdsj3wMTSG+kq/IWiCMgB7V2PMPgjHJij6WQw&#10;noCIg2x8no7HsQXJwdo6H74IUxF8ZNRBByOwbHvrA0QE1b0KBvNGlflNqVQkcGrElXJky6Dfq/UQ&#10;cwSLV1pKkzqjk1MI/TceUEdtqm8mb72ejdN0n3QcUwz4NgrEVBotRZxBSB0JswnCLYu8Jiu1cY8M&#10;UB+nU/BG8hKLPZ0OWgIGdDyCMEgxtYbNCpQ4E57LUMShQGDRI0JxqFcx/tKCpWzB2nSjmw6GTjsm&#10;2+cSqaM0k0NP4yvslIgY6EchYVJia5HRF98GYpwLHeJUxOpBG7Uk9OY9hp0+mrZJvce4t4iRjQ69&#10;cVVq49p+vx6S/GWfsmz1AY+juvEZmlUTV2TUz/zK5DtYBWhJHHRv+U0JrbhlPjwwBxcEGgdXMdzD&#10;RyoD82a6FyWFcT//xEd9WGyQUlLDRcqo/7FhTlCivmpY+fPBaARuQyRG47MhEO5YsjqW6E11ZWAJ&#10;BnB/LY9P1A9q/5TOVM9wPBcYFURMc4idUR7cnrgK7aWE88vFYhHV4GxZFm710nJ0jkDjWD01z8zZ&#10;bmkDrPud2V8vNnuzu60uWmqz2AQjy7jYCHWLa9cCOHlxOLvzjDf1mI5ahz+R+S8AAAD//wMAUEsD&#10;BBQABgAIAAAAIQBKBYoA3gAAAAYBAAAPAAAAZHJzL2Rvd25yZXYueG1sTI+9TsNAEIR7JN7htEg0&#10;ETnnhxiM1xFCQjQUcYCC7uJbbBPfnuW7JM7bs1RQjmY0802+Hl2njjSE1jPCbJqAIq68bblGeH97&#10;vrkDFaJhazrPhHCmAOvi8iI3mfUnLum4jbWSEg6ZQWhi7DOtQ9WQM2Hqe2LxvvzgTBQ51NoO5iTl&#10;rtPzJFlpZ1qWhcb09NRQtd8eHMLn6zj5mOh9nbzMz9Z/b8pVuSkRr6/GxwdQkcb4F4ZffEGHQph2&#10;/sA2qA7hdilBhOUClLhpOpNnO4T7dAG6yPV//OIHAAD//wMAUEsBAi0AFAAGAAgAAAAhALaDOJL+&#10;AAAA4QEAABMAAAAAAAAAAAAAAAAAAAAAAFtDb250ZW50X1R5cGVzXS54bWxQSwECLQAUAAYACAAA&#10;ACEAOP0h/9YAAACUAQAACwAAAAAAAAAAAAAAAAAvAQAAX3JlbHMvLnJlbHNQSwECLQAUAAYACAAA&#10;ACEAbFjb1vsCAACMBgAADgAAAAAAAAAAAAAAAAAuAgAAZHJzL2Uyb0RvYy54bWxQSwECLQAUAAYA&#10;CAAAACEASgWKAN4AAAAGAQAADwAAAAAAAAAAAAAAAABVBQAAZHJzL2Rvd25yZXYueG1sUEsFBgAA&#10;AAAEAAQA8wAAAGAGAAAAAA==&#10;" fillcolor="#eeece1 [3214]" strokecolor="#c4bc96 [2414]" strokeweight=".5pt">
                <v:shadow on="t" color="black" opacity="26214f" origin=",-.5" offset="0,3pt"/>
                <v:textbox>
                  <w:txbxContent>
                    <w:p w14:paraId="682AC41C" w14:textId="77777777" w:rsidR="008A6EA7" w:rsidRPr="002B40F4" w:rsidRDefault="008A6EA7" w:rsidP="003C21BE">
                      <w:pPr>
                        <w:tabs>
                          <w:tab w:val="left" w:pos="1701"/>
                        </w:tabs>
                        <w:rPr>
                          <w:sz w:val="22"/>
                        </w:rPr>
                      </w:pPr>
                      <w:r w:rsidRPr="002B40F4">
                        <w:rPr>
                          <w:b/>
                          <w:sz w:val="22"/>
                        </w:rPr>
                        <w:t>Merksatz 1</w:t>
                      </w:r>
                      <w:r w:rsidRPr="002B40F4">
                        <w:rPr>
                          <w:sz w:val="22"/>
                        </w:rPr>
                        <w:t>:</w:t>
                      </w:r>
                    </w:p>
                    <w:p w14:paraId="4BB264E0" w14:textId="023C2696" w:rsidR="008A6EA7" w:rsidRPr="002B40F4" w:rsidRDefault="008A6EA7" w:rsidP="003C21BE">
                      <w:pPr>
                        <w:tabs>
                          <w:tab w:val="left" w:pos="1701"/>
                        </w:tabs>
                        <w:rPr>
                          <w:sz w:val="24"/>
                        </w:rPr>
                      </w:pPr>
                      <w:r w:rsidRPr="002B40F4">
                        <w:rPr>
                          <w:sz w:val="24"/>
                        </w:rPr>
                        <w:t xml:space="preserve">Gesamtlänge   =  </w:t>
                      </w:r>
                      <w:r>
                        <w:rPr>
                          <w:sz w:val="24"/>
                        </w:rPr>
                        <w:t xml:space="preserve">Breite </w:t>
                      </w:r>
                      <w:r w:rsidRPr="002B40F4">
                        <w:rPr>
                          <w:sz w:val="24"/>
                        </w:rPr>
                        <w:t>alle</w:t>
                      </w:r>
                      <w:r>
                        <w:rPr>
                          <w:sz w:val="24"/>
                        </w:rPr>
                        <w:t>r</w:t>
                      </w:r>
                      <w:r w:rsidRPr="002B40F4">
                        <w:rPr>
                          <w:sz w:val="24"/>
                        </w:rPr>
                        <w:t xml:space="preserve"> Querleisten + </w:t>
                      </w:r>
                      <w:r>
                        <w:rPr>
                          <w:sz w:val="24"/>
                        </w:rPr>
                        <w:t xml:space="preserve">Breite </w:t>
                      </w:r>
                      <w:r w:rsidRPr="002B40F4">
                        <w:rPr>
                          <w:sz w:val="24"/>
                        </w:rPr>
                        <w:t>alle</w:t>
                      </w:r>
                      <w:r>
                        <w:rPr>
                          <w:sz w:val="24"/>
                        </w:rPr>
                        <w:t>r</w:t>
                      </w:r>
                      <w:r w:rsidRPr="002B40F4">
                        <w:rPr>
                          <w:sz w:val="24"/>
                        </w:rPr>
                        <w:t xml:space="preserve"> Zwischenräume </w:t>
                      </w:r>
                    </w:p>
                    <w:p w14:paraId="15D4C523" w14:textId="77777777" w:rsidR="008A6EA7" w:rsidRDefault="008A6EA7" w:rsidP="003C21BE">
                      <w:pPr>
                        <w:tabs>
                          <w:tab w:val="left" w:pos="1701"/>
                        </w:tabs>
                      </w:pPr>
                    </w:p>
                  </w:txbxContent>
                </v:textbox>
              </v:shape>
            </w:pict>
          </mc:Fallback>
        </mc:AlternateContent>
      </w:r>
    </w:p>
    <w:p w14:paraId="772ADE4F" w14:textId="77777777" w:rsidR="003C21BE" w:rsidRDefault="003C21BE" w:rsidP="003C21BE">
      <w:pPr>
        <w:spacing w:line="312" w:lineRule="auto"/>
        <w:rPr>
          <w:sz w:val="22"/>
        </w:rPr>
      </w:pPr>
    </w:p>
    <w:p w14:paraId="429F746F" w14:textId="77777777" w:rsidR="003C21BE" w:rsidRDefault="003C21BE" w:rsidP="003C21BE">
      <w:pPr>
        <w:spacing w:line="312" w:lineRule="auto"/>
        <w:rPr>
          <w:sz w:val="22"/>
        </w:rPr>
      </w:pPr>
    </w:p>
    <w:p w14:paraId="7A42AA5A" w14:textId="77777777" w:rsidR="003C21BE" w:rsidRPr="008502EF" w:rsidRDefault="003C21BE" w:rsidP="00A467DE">
      <w:pPr>
        <w:pStyle w:val="Listenabsatz"/>
        <w:numPr>
          <w:ilvl w:val="0"/>
          <w:numId w:val="33"/>
        </w:numPr>
        <w:spacing w:line="312" w:lineRule="auto"/>
        <w:rPr>
          <w:sz w:val="22"/>
        </w:rPr>
      </w:pPr>
      <w:r w:rsidRPr="00AA18D1">
        <w:rPr>
          <w:noProof/>
          <w:lang w:eastAsia="de-DE"/>
        </w:rPr>
        <w:drawing>
          <wp:anchor distT="0" distB="0" distL="114300" distR="114300" simplePos="0" relativeHeight="251586048" behindDoc="0" locked="0" layoutInCell="1" allowOverlap="1" wp14:anchorId="5FCA2BD0" wp14:editId="10A071D7">
            <wp:simplePos x="0" y="0"/>
            <wp:positionH relativeFrom="column">
              <wp:posOffset>5094605</wp:posOffset>
            </wp:positionH>
            <wp:positionV relativeFrom="paragraph">
              <wp:posOffset>224155</wp:posOffset>
            </wp:positionV>
            <wp:extent cx="314325" cy="314325"/>
            <wp:effectExtent l="0" t="0" r="9525" b="9525"/>
            <wp:wrapNone/>
            <wp:docPr id="2376" name="Grafik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Füllen Sie die Wertetabelle aus.</w:t>
      </w:r>
    </w:p>
    <w:tbl>
      <w:tblPr>
        <w:tblStyle w:val="Tabellenraster"/>
        <w:tblW w:w="7405" w:type="dxa"/>
        <w:tblInd w:w="250" w:type="dxa"/>
        <w:tblLook w:val="04A0" w:firstRow="1" w:lastRow="0" w:firstColumn="1" w:lastColumn="0" w:noHBand="0" w:noVBand="1"/>
      </w:tblPr>
      <w:tblGrid>
        <w:gridCol w:w="1622"/>
        <w:gridCol w:w="1860"/>
        <w:gridCol w:w="1913"/>
        <w:gridCol w:w="2010"/>
      </w:tblGrid>
      <w:tr w:rsidR="003C21BE" w14:paraId="734227BF" w14:textId="77777777" w:rsidTr="00A65D3D">
        <w:trPr>
          <w:cnfStyle w:val="100000000000" w:firstRow="1" w:lastRow="0" w:firstColumn="0" w:lastColumn="0" w:oddVBand="0" w:evenVBand="0" w:oddHBand="0" w:evenHBand="0" w:firstRowFirstColumn="0" w:firstRowLastColumn="0" w:lastRowFirstColumn="0" w:lastRowLastColumn="0"/>
        </w:trPr>
        <w:tc>
          <w:tcPr>
            <w:tcW w:w="1622" w:type="dxa"/>
          </w:tcPr>
          <w:p w14:paraId="6A8E2B57" w14:textId="77777777" w:rsidR="003C21BE" w:rsidRDefault="003C21BE" w:rsidP="00DF56A2">
            <w:r w:rsidRPr="00D61CD0">
              <w:t xml:space="preserve">Anzahl der </w:t>
            </w:r>
          </w:p>
          <w:p w14:paraId="6B219121" w14:textId="77777777" w:rsidR="003C21BE" w:rsidRPr="00D61CD0" w:rsidRDefault="003C21BE" w:rsidP="00DF56A2">
            <w:r w:rsidRPr="00D61CD0">
              <w:t>Querleisten</w:t>
            </w:r>
          </w:p>
        </w:tc>
        <w:tc>
          <w:tcPr>
            <w:tcW w:w="1860" w:type="dxa"/>
          </w:tcPr>
          <w:p w14:paraId="01C987BE" w14:textId="77777777" w:rsidR="003C21BE" w:rsidRDefault="003C21BE" w:rsidP="00DF56A2">
            <w:r w:rsidRPr="00D61CD0">
              <w:t xml:space="preserve">Breite </w:t>
            </w:r>
            <w:r>
              <w:t>einer</w:t>
            </w:r>
            <w:r w:rsidRPr="00D61CD0">
              <w:t xml:space="preserve"> </w:t>
            </w:r>
          </w:p>
          <w:p w14:paraId="2B69351A" w14:textId="77777777" w:rsidR="003C21BE" w:rsidRPr="00D61CD0" w:rsidRDefault="003C21BE" w:rsidP="00DF56A2">
            <w:r w:rsidRPr="00D61CD0">
              <w:t>Querleiste</w:t>
            </w:r>
          </w:p>
        </w:tc>
        <w:tc>
          <w:tcPr>
            <w:tcW w:w="1913" w:type="dxa"/>
          </w:tcPr>
          <w:p w14:paraId="7E26FF4F" w14:textId="77777777" w:rsidR="003C21BE" w:rsidRDefault="003C21BE" w:rsidP="00DF56A2">
            <w:r w:rsidRPr="00D61CD0">
              <w:t xml:space="preserve">Anzahl der </w:t>
            </w:r>
          </w:p>
          <w:p w14:paraId="391D7AE0" w14:textId="77777777" w:rsidR="003C21BE" w:rsidRPr="00D61CD0" w:rsidRDefault="003C21BE" w:rsidP="00DF56A2">
            <w:r w:rsidRPr="00D61CD0">
              <w:t>Zwischenräume</w:t>
            </w:r>
          </w:p>
        </w:tc>
        <w:tc>
          <w:tcPr>
            <w:tcW w:w="2010" w:type="dxa"/>
          </w:tcPr>
          <w:p w14:paraId="3AFFC2E9" w14:textId="77777777" w:rsidR="003C21BE" w:rsidRDefault="003C21BE" w:rsidP="00DF56A2">
            <w:r w:rsidRPr="00D61CD0">
              <w:t xml:space="preserve">Breite </w:t>
            </w:r>
            <w:r>
              <w:t>eines</w:t>
            </w:r>
            <w:r w:rsidRPr="00D61CD0">
              <w:t xml:space="preserve"> </w:t>
            </w:r>
          </w:p>
          <w:p w14:paraId="00E52ED4" w14:textId="77777777" w:rsidR="003C21BE" w:rsidRPr="00D61CD0" w:rsidRDefault="003C21BE" w:rsidP="00DF56A2">
            <w:r w:rsidRPr="00D61CD0">
              <w:t>Zwischenr</w:t>
            </w:r>
            <w:r>
              <w:t>a</w:t>
            </w:r>
            <w:r w:rsidRPr="00D61CD0">
              <w:t>um</w:t>
            </w:r>
            <w:r>
              <w:t>es</w:t>
            </w:r>
          </w:p>
        </w:tc>
      </w:tr>
      <w:tr w:rsidR="003C21BE" w14:paraId="4B5E414D" w14:textId="77777777" w:rsidTr="00A65D3D">
        <w:trPr>
          <w:trHeight w:val="680"/>
        </w:trPr>
        <w:tc>
          <w:tcPr>
            <w:tcW w:w="1622" w:type="dxa"/>
          </w:tcPr>
          <w:p w14:paraId="4BFBB516" w14:textId="77777777" w:rsidR="003C21BE" w:rsidRPr="002A0D8B" w:rsidRDefault="003C21BE" w:rsidP="00DF56A2">
            <w:pPr>
              <w:spacing w:line="312" w:lineRule="auto"/>
              <w:jc w:val="center"/>
              <w:rPr>
                <w:rFonts w:ascii="Segoe Script" w:hAnsi="Segoe Script"/>
                <w:sz w:val="16"/>
                <w:szCs w:val="16"/>
              </w:rPr>
            </w:pPr>
            <w:r>
              <w:rPr>
                <w:rFonts w:ascii="Segoe Script" w:hAnsi="Segoe Script"/>
                <w:sz w:val="16"/>
                <w:szCs w:val="16"/>
              </w:rPr>
              <w:t>5</w:t>
            </w:r>
          </w:p>
        </w:tc>
        <w:tc>
          <w:tcPr>
            <w:tcW w:w="1860" w:type="dxa"/>
          </w:tcPr>
          <w:p w14:paraId="125EE530" w14:textId="77777777" w:rsidR="003C21BE" w:rsidRPr="002A0D8B" w:rsidRDefault="003C21BE" w:rsidP="00DF56A2">
            <w:pPr>
              <w:spacing w:line="312" w:lineRule="auto"/>
              <w:jc w:val="center"/>
              <w:rPr>
                <w:rFonts w:ascii="Segoe Script" w:hAnsi="Segoe Script"/>
                <w:sz w:val="16"/>
                <w:szCs w:val="16"/>
              </w:rPr>
            </w:pPr>
            <w:r>
              <w:rPr>
                <w:rFonts w:ascii="Segoe Script" w:hAnsi="Segoe Script"/>
                <w:sz w:val="16"/>
                <w:szCs w:val="16"/>
              </w:rPr>
              <w:t>40 mm</w:t>
            </w:r>
          </w:p>
        </w:tc>
        <w:tc>
          <w:tcPr>
            <w:tcW w:w="1913" w:type="dxa"/>
          </w:tcPr>
          <w:p w14:paraId="5D8B0DE5" w14:textId="77777777" w:rsidR="003C21BE" w:rsidRPr="002A0D8B" w:rsidRDefault="003C21BE" w:rsidP="00DF56A2">
            <w:pPr>
              <w:spacing w:line="312" w:lineRule="auto"/>
              <w:jc w:val="center"/>
              <w:rPr>
                <w:rFonts w:ascii="Segoe Script" w:hAnsi="Segoe Script"/>
                <w:sz w:val="16"/>
                <w:szCs w:val="16"/>
              </w:rPr>
            </w:pPr>
            <w:r>
              <w:rPr>
                <w:rFonts w:ascii="Segoe Script" w:hAnsi="Segoe Script"/>
                <w:sz w:val="16"/>
                <w:szCs w:val="16"/>
              </w:rPr>
              <w:t>4</w:t>
            </w:r>
          </w:p>
        </w:tc>
        <w:tc>
          <w:tcPr>
            <w:tcW w:w="2010" w:type="dxa"/>
          </w:tcPr>
          <w:p w14:paraId="3AA0F185" w14:textId="77777777" w:rsidR="003C21BE" w:rsidRPr="008502EF" w:rsidRDefault="003C21BE" w:rsidP="00DF56A2">
            <w:pPr>
              <w:spacing w:line="312" w:lineRule="auto"/>
              <w:jc w:val="center"/>
              <w:rPr>
                <w:b/>
                <w:sz w:val="22"/>
              </w:rPr>
            </w:pPr>
            <w:r w:rsidRPr="008502EF">
              <w:rPr>
                <w:b/>
                <w:sz w:val="36"/>
              </w:rPr>
              <w:t>?</w:t>
            </w:r>
          </w:p>
        </w:tc>
      </w:tr>
    </w:tbl>
    <w:p w14:paraId="79FBF379"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594240" behindDoc="0" locked="0" layoutInCell="1" allowOverlap="1" wp14:anchorId="12918FB8" wp14:editId="763BEF96">
                <wp:simplePos x="0" y="0"/>
                <wp:positionH relativeFrom="column">
                  <wp:posOffset>57150</wp:posOffset>
                </wp:positionH>
                <wp:positionV relativeFrom="paragraph">
                  <wp:posOffset>44450</wp:posOffset>
                </wp:positionV>
                <wp:extent cx="4892040" cy="590550"/>
                <wp:effectExtent l="57150" t="19050" r="80010" b="114300"/>
                <wp:wrapNone/>
                <wp:docPr id="2244" name="Textfeld 2244"/>
                <wp:cNvGraphicFramePr/>
                <a:graphic xmlns:a="http://schemas.openxmlformats.org/drawingml/2006/main">
                  <a:graphicData uri="http://schemas.microsoft.com/office/word/2010/wordprocessingShape">
                    <wps:wsp>
                      <wps:cNvSpPr txBox="1"/>
                      <wps:spPr>
                        <a:xfrm>
                          <a:off x="0" y="0"/>
                          <a:ext cx="4892040" cy="590550"/>
                        </a:xfrm>
                        <a:prstGeom prst="rect">
                          <a:avLst/>
                        </a:prstGeom>
                        <a:solidFill>
                          <a:schemeClr val="bg2"/>
                        </a:solidFill>
                        <a:ln w="6350">
                          <a:solidFill>
                            <a:schemeClr val="bg2">
                              <a:lumMod val="75000"/>
                            </a:schemeClr>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FCDF76B" w14:textId="77777777" w:rsidR="008A6EA7" w:rsidRPr="002B40F4" w:rsidRDefault="008A6EA7" w:rsidP="003C21BE">
                            <w:pPr>
                              <w:tabs>
                                <w:tab w:val="left" w:pos="1701"/>
                              </w:tabs>
                              <w:rPr>
                                <w:sz w:val="22"/>
                              </w:rPr>
                            </w:pPr>
                            <w:r w:rsidRPr="002B40F4">
                              <w:rPr>
                                <w:b/>
                                <w:sz w:val="22"/>
                              </w:rPr>
                              <w:t>Merksatz 2</w:t>
                            </w:r>
                            <w:r w:rsidRPr="002B40F4">
                              <w:rPr>
                                <w:sz w:val="22"/>
                              </w:rPr>
                              <w:t>:</w:t>
                            </w:r>
                          </w:p>
                          <w:p w14:paraId="2B99AFB2" w14:textId="209268BE" w:rsidR="008A6EA7" w:rsidRPr="002B40F4" w:rsidRDefault="008A6EA7" w:rsidP="003C21BE">
                            <w:pPr>
                              <w:tabs>
                                <w:tab w:val="left" w:pos="1701"/>
                              </w:tabs>
                              <w:rPr>
                                <w:sz w:val="22"/>
                              </w:rPr>
                            </w:pPr>
                            <w:r w:rsidRPr="002B40F4">
                              <w:rPr>
                                <w:sz w:val="22"/>
                              </w:rPr>
                              <w:t xml:space="preserve">Ein Zwischenraum = </w:t>
                            </w:r>
                            <w:r>
                              <w:rPr>
                                <w:sz w:val="22"/>
                              </w:rPr>
                              <w:br/>
                            </w:r>
                            <w:r w:rsidRPr="002B40F4">
                              <w:rPr>
                                <w:sz w:val="22"/>
                              </w:rPr>
                              <w:t xml:space="preserve">(Gesamtlänge – </w:t>
                            </w:r>
                            <w:r>
                              <w:rPr>
                                <w:sz w:val="22"/>
                              </w:rPr>
                              <w:t xml:space="preserve">Breite </w:t>
                            </w:r>
                            <w:r w:rsidRPr="002B40F4">
                              <w:rPr>
                                <w:sz w:val="22"/>
                              </w:rPr>
                              <w:t>alle</w:t>
                            </w:r>
                            <w:r>
                              <w:rPr>
                                <w:sz w:val="22"/>
                              </w:rPr>
                              <w:t>r</w:t>
                            </w:r>
                            <w:r w:rsidRPr="002B40F4">
                              <w:rPr>
                                <w:sz w:val="22"/>
                              </w:rPr>
                              <w:t xml:space="preserve"> Querleisten ) : Anzahl der Zwischenräume</w:t>
                            </w:r>
                          </w:p>
                          <w:p w14:paraId="41F601C0" w14:textId="77777777" w:rsidR="008A6EA7" w:rsidRDefault="008A6EA7" w:rsidP="003C21BE">
                            <w:pPr>
                              <w:tabs>
                                <w:tab w:val="left" w:pos="1701"/>
                              </w:tabs>
                            </w:pP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18FB8" id="Textfeld 2244" o:spid="_x0000_s1260" type="#_x0000_t202" style="position:absolute;margin-left:4.5pt;margin-top:3.5pt;width:385.2pt;height:4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tc+gIAAIgGAAAOAAAAZHJzL2Uyb0RvYy54bWysVVtP2zAUfp+0/2D5fSQtKZSKFHUgpkkM&#10;EGXi2XXsJsKxPdtt0v36neOkF7o9jGkvqc/9nO9cennV1oqshfOV0TkdnKSUCM1NUellTr8/334a&#10;U+ID0wVTRoucboSnV9OPHy4bOxFDUxpVCEfAifaTxua0DMFOksTzUtTMnxgrNAilcTULQLplUjjW&#10;gPdaJcM0PUsa4wrrDBfeA/emE9Jp9C+l4OFBSi8CUTmF3EL8uvhd4DeZXrLJ0jFbVrxPg/1DFjWr&#10;NATdubphgZGVq35zVVfcGW9kOOGmToyUFRexBqhmkB5VMy+ZFbEWAMfbHUz+/7nl9+tHR6oip8Nh&#10;llGiWQ1dehZtkEIVJDIBo8b6CajOLSiH9rNpodeIHfI9MLH0Vroaf6EoAnJAe7NDGPwRDsxsfDFM&#10;MxBxkI0u0tEotiDZW1vnwxdhaoKPnDroYASWre98gIigulXBYN6oqritlIoETo24Vo6sGfR7sRxi&#10;jmDxRktp0uT07BRC/40H1FGr+pspOq/nozTdJh3HFAMeR4GYSqOliDMIqSNhVkG4eVk0ZKFW7okB&#10;6qN0DN5IUWGxp+NBR8CAjjIIgxRTS9isQIkz4aUKZRwKBBY9IhT7ehXjrx1YypasSze66WHotWOy&#10;u1widZBmsu9pfIWNEhED/SQkTEpsLTJ2xXeBGOdChzgVsXrQRi0JvXmPYa+Ppl1S7zHeWcTIRoed&#10;cV1p47p+vx2S4nWbsuz0AY+DuvEZ2kUbVySL84SshSk2sArQkjjo3vLbClpxx3x4ZA4uCDQOrmJ4&#10;gI9UBubN9C9KSuN+/omP+rDYIKWkgYuUU/9jxZygRH3VsPIXgww3J0QiG50PgXCRgMfikKtX9bWB&#10;BRjA7bU8PlE3qO1TOlO/wOGcYUQQMc0hbk55cFviOnRXEk4vF7NZVIOTZVm403PL0TmCjCP13L4w&#10;Z/uFDbDq92Z7udjkaG87XbTUZrYKRlZxqfeY9vDDuYuD2Z9mvKeHdNTa/4FMfwEAAP//AwBQSwME&#10;FAAGAAgAAAAhAMjxP5PcAAAABwEAAA8AAABkcnMvZG93bnJldi54bWxMj1FLw0AQhN8F/8OxBd/s&#10;XUVNGnMpIghCQbT6A665bZI2txfurkn8965P9mlZZpj5ptzMrhcjhth50rBaKhBItbcdNRq+v15v&#10;cxAxGbKm94QafjDCprq+Kk1h/USfOO5SIziEYmE0tCkNhZSxbtGZuPQDEmsHH5xJ/IZG2mAmDne9&#10;vFPqUTrTETe0ZsCXFuvT7uy45Piw2pr8Y8rxOG7D4b2x2duk9c1ifn4CkXBO/2b4w2d0qJhp789k&#10;o+g1rHlJ0pDxYTXL1vcg9mxTSoGsSnnJX/0CAAD//wMAUEsBAi0AFAAGAAgAAAAhALaDOJL+AAAA&#10;4QEAABMAAAAAAAAAAAAAAAAAAAAAAFtDb250ZW50X1R5cGVzXS54bWxQSwECLQAUAAYACAAAACEA&#10;OP0h/9YAAACUAQAACwAAAAAAAAAAAAAAAAAvAQAAX3JlbHMvLnJlbHNQSwECLQAUAAYACAAAACEA&#10;cgsbXPoCAACIBgAADgAAAAAAAAAAAAAAAAAuAgAAZHJzL2Uyb0RvYy54bWxQSwECLQAUAAYACAAA&#10;ACEAyPE/k9wAAAAHAQAADwAAAAAAAAAAAAAAAABUBQAAZHJzL2Rvd25yZXYueG1sUEsFBgAAAAAE&#10;AAQA8wAAAF0GAAAAAA==&#10;" fillcolor="#eeece1 [3214]" strokecolor="#c4bc96 [2414]" strokeweight=".5pt">
                <v:shadow on="t" color="black" opacity="26214f" origin=",-.5" offset="0,3pt"/>
                <v:textbox inset=",,0">
                  <w:txbxContent>
                    <w:p w14:paraId="4FCDF76B" w14:textId="77777777" w:rsidR="008A6EA7" w:rsidRPr="002B40F4" w:rsidRDefault="008A6EA7" w:rsidP="003C21BE">
                      <w:pPr>
                        <w:tabs>
                          <w:tab w:val="left" w:pos="1701"/>
                        </w:tabs>
                        <w:rPr>
                          <w:sz w:val="22"/>
                        </w:rPr>
                      </w:pPr>
                      <w:r w:rsidRPr="002B40F4">
                        <w:rPr>
                          <w:b/>
                          <w:sz w:val="22"/>
                        </w:rPr>
                        <w:t>Merksatz 2</w:t>
                      </w:r>
                      <w:r w:rsidRPr="002B40F4">
                        <w:rPr>
                          <w:sz w:val="22"/>
                        </w:rPr>
                        <w:t>:</w:t>
                      </w:r>
                    </w:p>
                    <w:p w14:paraId="2B99AFB2" w14:textId="209268BE" w:rsidR="008A6EA7" w:rsidRPr="002B40F4" w:rsidRDefault="008A6EA7" w:rsidP="003C21BE">
                      <w:pPr>
                        <w:tabs>
                          <w:tab w:val="left" w:pos="1701"/>
                        </w:tabs>
                        <w:rPr>
                          <w:sz w:val="22"/>
                        </w:rPr>
                      </w:pPr>
                      <w:r w:rsidRPr="002B40F4">
                        <w:rPr>
                          <w:sz w:val="22"/>
                        </w:rPr>
                        <w:t xml:space="preserve">Ein Zwischenraum = </w:t>
                      </w:r>
                      <w:r>
                        <w:rPr>
                          <w:sz w:val="22"/>
                        </w:rPr>
                        <w:br/>
                      </w:r>
                      <w:r w:rsidRPr="002B40F4">
                        <w:rPr>
                          <w:sz w:val="22"/>
                        </w:rPr>
                        <w:t xml:space="preserve">(Gesamtlänge – </w:t>
                      </w:r>
                      <w:r>
                        <w:rPr>
                          <w:sz w:val="22"/>
                        </w:rPr>
                        <w:t xml:space="preserve">Breite </w:t>
                      </w:r>
                      <w:r w:rsidRPr="002B40F4">
                        <w:rPr>
                          <w:sz w:val="22"/>
                        </w:rPr>
                        <w:t>alle</w:t>
                      </w:r>
                      <w:r>
                        <w:rPr>
                          <w:sz w:val="22"/>
                        </w:rPr>
                        <w:t>r</w:t>
                      </w:r>
                      <w:r w:rsidRPr="002B40F4">
                        <w:rPr>
                          <w:sz w:val="22"/>
                        </w:rPr>
                        <w:t xml:space="preserve"> Querleisten ) : Anzahl der Zwischenräume</w:t>
                      </w:r>
                    </w:p>
                    <w:p w14:paraId="41F601C0" w14:textId="77777777" w:rsidR="008A6EA7" w:rsidRDefault="008A6EA7" w:rsidP="003C21BE">
                      <w:pPr>
                        <w:tabs>
                          <w:tab w:val="left" w:pos="1701"/>
                        </w:tabs>
                      </w:pPr>
                    </w:p>
                  </w:txbxContent>
                </v:textbox>
              </v:shape>
            </w:pict>
          </mc:Fallback>
        </mc:AlternateContent>
      </w:r>
    </w:p>
    <w:p w14:paraId="51B85441" w14:textId="77777777" w:rsidR="003C21BE" w:rsidRDefault="003C21BE" w:rsidP="003C21BE">
      <w:pPr>
        <w:spacing w:line="312" w:lineRule="auto"/>
        <w:rPr>
          <w:sz w:val="22"/>
        </w:rPr>
      </w:pPr>
    </w:p>
    <w:p w14:paraId="27851FA6" w14:textId="77777777" w:rsidR="003C21BE" w:rsidRDefault="003C21BE" w:rsidP="003C21BE">
      <w:pPr>
        <w:spacing w:line="312" w:lineRule="auto"/>
        <w:rPr>
          <w:sz w:val="22"/>
        </w:rPr>
      </w:pPr>
    </w:p>
    <w:p w14:paraId="391BFB92" w14:textId="77777777" w:rsidR="003C21BE" w:rsidRDefault="003C21BE" w:rsidP="00A467DE">
      <w:pPr>
        <w:pStyle w:val="Listenabsatz"/>
        <w:numPr>
          <w:ilvl w:val="0"/>
          <w:numId w:val="33"/>
        </w:numPr>
        <w:spacing w:line="312" w:lineRule="auto"/>
        <w:rPr>
          <w:sz w:val="22"/>
        </w:rPr>
      </w:pPr>
      <w:r>
        <w:rPr>
          <w:sz w:val="22"/>
        </w:rPr>
        <w:t xml:space="preserve">Setzen Sie in den Merksatz 2 die Werte aus der Tabelle ein. </w:t>
      </w:r>
    </w:p>
    <w:p w14:paraId="018EE8D5" w14:textId="77777777" w:rsidR="003C21BE" w:rsidRPr="002B40F4" w:rsidRDefault="003C21BE" w:rsidP="00A467DE">
      <w:pPr>
        <w:pStyle w:val="Listenabsatz"/>
        <w:numPr>
          <w:ilvl w:val="0"/>
          <w:numId w:val="33"/>
        </w:numPr>
        <w:spacing w:line="312" w:lineRule="auto"/>
        <w:rPr>
          <w:sz w:val="22"/>
        </w:rPr>
      </w:pPr>
      <w:r>
        <w:rPr>
          <w:sz w:val="22"/>
        </w:rPr>
        <w:t>Berechnen Sie die Breite eines Zwischenraumes</w:t>
      </w:r>
    </w:p>
    <w:p w14:paraId="6286F038" w14:textId="77777777" w:rsidR="003C21BE" w:rsidRDefault="00A65D3D" w:rsidP="003C21BE">
      <w:pPr>
        <w:spacing w:line="312" w:lineRule="auto"/>
        <w:rPr>
          <w:sz w:val="22"/>
        </w:rPr>
      </w:pPr>
      <w:r>
        <w:rPr>
          <w:noProof/>
          <w:sz w:val="22"/>
          <w:lang w:eastAsia="de-DE"/>
        </w:rPr>
        <mc:AlternateContent>
          <mc:Choice Requires="wps">
            <w:drawing>
              <wp:anchor distT="0" distB="0" distL="114300" distR="114300" simplePos="0" relativeHeight="251573760" behindDoc="0" locked="0" layoutInCell="1" allowOverlap="1" wp14:anchorId="2EA77436" wp14:editId="74634D51">
                <wp:simplePos x="0" y="0"/>
                <wp:positionH relativeFrom="column">
                  <wp:posOffset>43815</wp:posOffset>
                </wp:positionH>
                <wp:positionV relativeFrom="paragraph">
                  <wp:posOffset>33655</wp:posOffset>
                </wp:positionV>
                <wp:extent cx="4853940" cy="988695"/>
                <wp:effectExtent l="57150" t="19050" r="80010" b="116205"/>
                <wp:wrapNone/>
                <wp:docPr id="2245" name="Textfeld 2245"/>
                <wp:cNvGraphicFramePr/>
                <a:graphic xmlns:a="http://schemas.openxmlformats.org/drawingml/2006/main">
                  <a:graphicData uri="http://schemas.microsoft.com/office/word/2010/wordprocessingShape">
                    <wps:wsp>
                      <wps:cNvSpPr txBox="1"/>
                      <wps:spPr>
                        <a:xfrm>
                          <a:off x="0" y="0"/>
                          <a:ext cx="4853940" cy="988695"/>
                        </a:xfrm>
                        <a:prstGeom prst="rect">
                          <a:avLst/>
                        </a:prstGeom>
                        <a:solidFill>
                          <a:schemeClr val="bg2"/>
                        </a:solidFill>
                        <a:ln w="6350">
                          <a:solidFill>
                            <a:schemeClr val="bg2">
                              <a:lumMod val="75000"/>
                            </a:schemeClr>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FF0B0D1" w14:textId="77777777" w:rsidR="008A6EA7" w:rsidRPr="002B40F4" w:rsidRDefault="008A6EA7" w:rsidP="003C21BE">
                            <w:pPr>
                              <w:tabs>
                                <w:tab w:val="left" w:pos="1701"/>
                              </w:tabs>
                              <w:rPr>
                                <w:sz w:val="22"/>
                              </w:rPr>
                            </w:pPr>
                            <w:r w:rsidRPr="002B40F4">
                              <w:rPr>
                                <w:b/>
                                <w:sz w:val="22"/>
                              </w:rPr>
                              <w:t>Rechnung:</w:t>
                            </w:r>
                          </w:p>
                          <w:p w14:paraId="5FBC32D7" w14:textId="77777777" w:rsidR="008A6EA7" w:rsidRPr="00C25E9A" w:rsidRDefault="008A6EA7" w:rsidP="003C21BE">
                            <w:pPr>
                              <w:tabs>
                                <w:tab w:val="left" w:pos="1701"/>
                              </w:tabs>
                              <w:rPr>
                                <w:rFonts w:ascii="Segoe Script" w:hAnsi="Segoe Script"/>
                                <w:sz w:val="18"/>
                                <w:szCs w:val="18"/>
                              </w:rPr>
                            </w:pPr>
                            <w:r w:rsidRPr="008502EF">
                              <w:rPr>
                                <w:sz w:val="22"/>
                              </w:rPr>
                              <w:t xml:space="preserve">Ein Zwischenraum </w:t>
                            </w:r>
                            <w:r>
                              <w:rPr>
                                <w:sz w:val="22"/>
                              </w:rPr>
                              <w:tab/>
                            </w:r>
                            <w:r w:rsidRPr="00C25E9A">
                              <w:rPr>
                                <w:rFonts w:ascii="Segoe Script" w:hAnsi="Segoe Script"/>
                                <w:sz w:val="18"/>
                                <w:szCs w:val="18"/>
                              </w:rPr>
                              <w:t>= (260mm – (5</w:t>
                            </w:r>
                            <w:r>
                              <w:rPr>
                                <w:rFonts w:ascii="Segoe Script" w:hAnsi="Segoe Script"/>
                                <w:sz w:val="18"/>
                                <w:szCs w:val="18"/>
                              </w:rPr>
                              <w:t xml:space="preserve"> </w:t>
                            </w:r>
                            <w:r w:rsidRPr="00A60C13">
                              <w:rPr>
                                <w:rFonts w:ascii="Segoe Script" w:hAnsi="Segoe Script"/>
                                <w:sz w:val="22"/>
                              </w:rPr>
                              <w:t>∙</w:t>
                            </w:r>
                            <w:r w:rsidRPr="00C25E9A">
                              <w:rPr>
                                <w:rFonts w:ascii="Segoe Script" w:hAnsi="Segoe Script"/>
                                <w:sz w:val="18"/>
                                <w:szCs w:val="18"/>
                              </w:rPr>
                              <w:t xml:space="preserve"> 40mm)) : 4</w:t>
                            </w:r>
                          </w:p>
                          <w:p w14:paraId="51F7580B" w14:textId="77777777" w:rsidR="008A6EA7" w:rsidRPr="00C25E9A" w:rsidRDefault="008A6EA7" w:rsidP="003C21BE">
                            <w:pPr>
                              <w:tabs>
                                <w:tab w:val="left" w:pos="1701"/>
                              </w:tabs>
                              <w:rPr>
                                <w:rFonts w:ascii="Segoe Script" w:hAnsi="Segoe Script"/>
                                <w:sz w:val="18"/>
                                <w:szCs w:val="18"/>
                              </w:rPr>
                            </w:pPr>
                            <w:r w:rsidRPr="00C25E9A">
                              <w:rPr>
                                <w:rFonts w:ascii="Segoe Script" w:hAnsi="Segoe Script"/>
                                <w:sz w:val="18"/>
                                <w:szCs w:val="18"/>
                              </w:rPr>
                              <w:tab/>
                            </w:r>
                            <w:r w:rsidRPr="00C25E9A">
                              <w:rPr>
                                <w:rFonts w:ascii="Segoe Script" w:hAnsi="Segoe Script"/>
                                <w:sz w:val="18"/>
                                <w:szCs w:val="18"/>
                              </w:rPr>
                              <w:tab/>
                              <w:t>= (260mm – 200mm) : 4</w:t>
                            </w:r>
                          </w:p>
                          <w:p w14:paraId="18F97417" w14:textId="77777777" w:rsidR="008A6EA7" w:rsidRPr="00C25E9A" w:rsidRDefault="008A6EA7" w:rsidP="003C21BE">
                            <w:pPr>
                              <w:tabs>
                                <w:tab w:val="left" w:pos="1701"/>
                              </w:tabs>
                              <w:rPr>
                                <w:rFonts w:ascii="Segoe Script" w:hAnsi="Segoe Script"/>
                                <w:sz w:val="18"/>
                                <w:szCs w:val="18"/>
                              </w:rPr>
                            </w:pPr>
                            <w:r w:rsidRPr="00C25E9A">
                              <w:rPr>
                                <w:rFonts w:ascii="Segoe Script" w:hAnsi="Segoe Script"/>
                                <w:sz w:val="18"/>
                                <w:szCs w:val="18"/>
                              </w:rPr>
                              <w:tab/>
                            </w:r>
                            <w:r w:rsidRPr="00C25E9A">
                              <w:rPr>
                                <w:rFonts w:ascii="Segoe Script" w:hAnsi="Segoe Script"/>
                                <w:sz w:val="18"/>
                                <w:szCs w:val="18"/>
                              </w:rPr>
                              <w:tab/>
                              <w:t>= 60mm : 4</w:t>
                            </w:r>
                          </w:p>
                          <w:p w14:paraId="34E764E2" w14:textId="77777777" w:rsidR="008A6EA7" w:rsidRPr="00C25E9A" w:rsidRDefault="008A6EA7" w:rsidP="003C21BE">
                            <w:pPr>
                              <w:tabs>
                                <w:tab w:val="left" w:pos="1701"/>
                              </w:tabs>
                              <w:rPr>
                                <w:rFonts w:ascii="Segoe Script" w:hAnsi="Segoe Script"/>
                                <w:sz w:val="18"/>
                                <w:szCs w:val="18"/>
                              </w:rPr>
                            </w:pPr>
                            <w:r w:rsidRPr="00C25E9A">
                              <w:rPr>
                                <w:rFonts w:ascii="Segoe Script" w:hAnsi="Segoe Script"/>
                                <w:sz w:val="18"/>
                                <w:szCs w:val="18"/>
                              </w:rPr>
                              <w:tab/>
                            </w:r>
                            <w:r w:rsidRPr="00C25E9A">
                              <w:rPr>
                                <w:rFonts w:ascii="Segoe Script" w:hAnsi="Segoe Script"/>
                                <w:sz w:val="18"/>
                                <w:szCs w:val="18"/>
                              </w:rPr>
                              <w:tab/>
                              <w:t>= 15mm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77436" id="Textfeld 2245" o:spid="_x0000_s1261" type="#_x0000_t202" style="position:absolute;margin-left:3.45pt;margin-top:2.65pt;width:382.2pt;height:77.8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a8AAMAAIoGAAAOAAAAZHJzL2Uyb0RvYy54bWysVUtv2zAMvg/YfxB0X+083CVBnSJr0WFA&#10;1xZNh54VWYqNypImKYm7Xz+Kdpyk26XDLo4okp/Ij49cXDa1IlvhfGV0TgdnKSVCc1NUep3TH083&#10;nyaU+MB0wZTRIqevwtPL+ccPFzs7E0NTGlUIRwBE+9nO5rQMwc6SxPNS1MyfGSs0KKVxNQsgunVS&#10;OLYD9FolwzQ9T3bGFdYZLryH2+tWSeeIL6Xg4V5KLwJROYXYAn4dflfxm8wv2GztmC0r3oXB/iGK&#10;mlUaHu2hrllgZOOqP6DqijvjjQxn3NSJkbLiAnOAbAbpm2yWJbMCcwFyvO1p8v8Plt9tHxypipwO&#10;h+OMEs1qqNKTaIIUqiB4CRztrJ+B6dKCcWi+mAZqHbmL9x4uY+qNdHX8haQI6IHt155hwCMcLseT&#10;bDQdg4qDbjqZnE+zCJMcvK3z4aswNYmHnDqoIBLLtrc+tKZ7k/iYN6oqbiqlUIhdI66UI1sG9V6t&#10;hx34iZXSZJfT81GWIvCJDvvuFCECq0393RQt6ucsTbFvIOjeHFM4QgKd0tFTYA9C6FEwmyDcsix2&#10;ZKU27pEB61k6ATRSVDHZ0WTQCtCg2RieiRJTa5isQIkz4bkKJTZFJDYiRioO+SrGX1qylC1ZGy7C&#10;dDR01hhsHwtKR2Emh5riKbwqgRzoRyGhU7C08aJPvn2IcS50wK7A7ME6WkmozXscO/vo2gb1Hufe&#10;A182OvTOdaWNa+t92iTFyz5k2doDH0d5x2NoVg2OyHi07/mVKV5hFKAk2Oje8psKSnHLfHhgDjYI&#10;FA62YriHj1QG+s10J0pK43797T7aw2CDlpIdbKSc+p8b5gQl6puGkZ8OxnFyAgrj7PMQBHesWR1r&#10;9Ka+MjAEA9i/luMx2ge1P0pn6mdYnov4KqiY5vA2dlp7vArtnoTly8VigUawtCwLt3ppeYSONMem&#10;emqembPdyAYY9juz311s9mZyW9voqc1iE4yscKwj0S2rXQFg4WFrdss5btRjGa0OfyHz3wAAAP//&#10;AwBQSwMEFAAGAAgAAAAhAFXWW3zcAAAABwEAAA8AAABkcnMvZG93bnJldi54bWxMjstOwzAQRfdI&#10;/QdrKrGjTkBJaYhTRSDYQEF9fIAbD0kgHkex26Z/3+kKdnN1j+6cfDnaThxx8K0jBfEsAoFUOdNS&#10;rWC3fb17BOGDJqM7R6jgjB6WxeQm15lxJ1rjcRNqwSPkM62gCaHPpPRVg1b7meuRuPt2g9WB41BL&#10;M+gTj9tO3kdRKq1uiT80usfnBqvfzcEqeAtn8qvkZ0Efa/dl3k2ZfL6USt1Ox/IJRMAx/MFw1Wd1&#10;KNhp7w5kvOgUpAsGFSQPILidz2M+9oylcQSyyOV//+ICAAD//wMAUEsBAi0AFAAGAAgAAAAhALaD&#10;OJL+AAAA4QEAABMAAAAAAAAAAAAAAAAAAAAAAFtDb250ZW50X1R5cGVzXS54bWxQSwECLQAUAAYA&#10;CAAAACEAOP0h/9YAAACUAQAACwAAAAAAAAAAAAAAAAAvAQAAX3JlbHMvLnJlbHNQSwECLQAUAAYA&#10;CAAAACEAUa8mvAADAACKBgAADgAAAAAAAAAAAAAAAAAuAgAAZHJzL2Uyb0RvYy54bWxQSwECLQAU&#10;AAYACAAAACEAVdZbfNwAAAAHAQAADwAAAAAAAAAAAAAAAABaBQAAZHJzL2Rvd25yZXYueG1sUEsF&#10;BgAAAAAEAAQA8wAAAGMGAAAAAA==&#10;" fillcolor="#eeece1 [3214]" strokecolor="#c4bc96 [2414]" strokeweight=".5pt">
                <v:shadow on="t" color="black" opacity="26214f" origin=",-.5" offset="0,3pt"/>
                <v:textbox>
                  <w:txbxContent>
                    <w:p w14:paraId="4FF0B0D1" w14:textId="77777777" w:rsidR="008A6EA7" w:rsidRPr="002B40F4" w:rsidRDefault="008A6EA7" w:rsidP="003C21BE">
                      <w:pPr>
                        <w:tabs>
                          <w:tab w:val="left" w:pos="1701"/>
                        </w:tabs>
                        <w:rPr>
                          <w:sz w:val="22"/>
                        </w:rPr>
                      </w:pPr>
                      <w:r w:rsidRPr="002B40F4">
                        <w:rPr>
                          <w:b/>
                          <w:sz w:val="22"/>
                        </w:rPr>
                        <w:t>Rechnung:</w:t>
                      </w:r>
                    </w:p>
                    <w:p w14:paraId="5FBC32D7" w14:textId="77777777" w:rsidR="008A6EA7" w:rsidRPr="00C25E9A" w:rsidRDefault="008A6EA7" w:rsidP="003C21BE">
                      <w:pPr>
                        <w:tabs>
                          <w:tab w:val="left" w:pos="1701"/>
                        </w:tabs>
                        <w:rPr>
                          <w:rFonts w:ascii="Segoe Script" w:hAnsi="Segoe Script"/>
                          <w:sz w:val="18"/>
                          <w:szCs w:val="18"/>
                        </w:rPr>
                      </w:pPr>
                      <w:r w:rsidRPr="008502EF">
                        <w:rPr>
                          <w:sz w:val="22"/>
                        </w:rPr>
                        <w:t xml:space="preserve">Ein Zwischenraum </w:t>
                      </w:r>
                      <w:r>
                        <w:rPr>
                          <w:sz w:val="22"/>
                        </w:rPr>
                        <w:tab/>
                      </w:r>
                      <w:r w:rsidRPr="00C25E9A">
                        <w:rPr>
                          <w:rFonts w:ascii="Segoe Script" w:hAnsi="Segoe Script"/>
                          <w:sz w:val="18"/>
                          <w:szCs w:val="18"/>
                        </w:rPr>
                        <w:t>= (260mm – (5</w:t>
                      </w:r>
                      <w:r>
                        <w:rPr>
                          <w:rFonts w:ascii="Segoe Script" w:hAnsi="Segoe Script"/>
                          <w:sz w:val="18"/>
                          <w:szCs w:val="18"/>
                        </w:rPr>
                        <w:t xml:space="preserve"> </w:t>
                      </w:r>
                      <w:r w:rsidRPr="00A60C13">
                        <w:rPr>
                          <w:rFonts w:ascii="Segoe Script" w:hAnsi="Segoe Script"/>
                          <w:sz w:val="22"/>
                        </w:rPr>
                        <w:t>∙</w:t>
                      </w:r>
                      <w:r w:rsidRPr="00C25E9A">
                        <w:rPr>
                          <w:rFonts w:ascii="Segoe Script" w:hAnsi="Segoe Script"/>
                          <w:sz w:val="18"/>
                          <w:szCs w:val="18"/>
                        </w:rPr>
                        <w:t xml:space="preserve"> 40mm)) : 4</w:t>
                      </w:r>
                    </w:p>
                    <w:p w14:paraId="51F7580B" w14:textId="77777777" w:rsidR="008A6EA7" w:rsidRPr="00C25E9A" w:rsidRDefault="008A6EA7" w:rsidP="003C21BE">
                      <w:pPr>
                        <w:tabs>
                          <w:tab w:val="left" w:pos="1701"/>
                        </w:tabs>
                        <w:rPr>
                          <w:rFonts w:ascii="Segoe Script" w:hAnsi="Segoe Script"/>
                          <w:sz w:val="18"/>
                          <w:szCs w:val="18"/>
                        </w:rPr>
                      </w:pPr>
                      <w:r w:rsidRPr="00C25E9A">
                        <w:rPr>
                          <w:rFonts w:ascii="Segoe Script" w:hAnsi="Segoe Script"/>
                          <w:sz w:val="18"/>
                          <w:szCs w:val="18"/>
                        </w:rPr>
                        <w:tab/>
                      </w:r>
                      <w:r w:rsidRPr="00C25E9A">
                        <w:rPr>
                          <w:rFonts w:ascii="Segoe Script" w:hAnsi="Segoe Script"/>
                          <w:sz w:val="18"/>
                          <w:szCs w:val="18"/>
                        </w:rPr>
                        <w:tab/>
                        <w:t>= (260mm – 200mm) : 4</w:t>
                      </w:r>
                    </w:p>
                    <w:p w14:paraId="18F97417" w14:textId="77777777" w:rsidR="008A6EA7" w:rsidRPr="00C25E9A" w:rsidRDefault="008A6EA7" w:rsidP="003C21BE">
                      <w:pPr>
                        <w:tabs>
                          <w:tab w:val="left" w:pos="1701"/>
                        </w:tabs>
                        <w:rPr>
                          <w:rFonts w:ascii="Segoe Script" w:hAnsi="Segoe Script"/>
                          <w:sz w:val="18"/>
                          <w:szCs w:val="18"/>
                        </w:rPr>
                      </w:pPr>
                      <w:r w:rsidRPr="00C25E9A">
                        <w:rPr>
                          <w:rFonts w:ascii="Segoe Script" w:hAnsi="Segoe Script"/>
                          <w:sz w:val="18"/>
                          <w:szCs w:val="18"/>
                        </w:rPr>
                        <w:tab/>
                      </w:r>
                      <w:r w:rsidRPr="00C25E9A">
                        <w:rPr>
                          <w:rFonts w:ascii="Segoe Script" w:hAnsi="Segoe Script"/>
                          <w:sz w:val="18"/>
                          <w:szCs w:val="18"/>
                        </w:rPr>
                        <w:tab/>
                        <w:t>= 60mm : 4</w:t>
                      </w:r>
                    </w:p>
                    <w:p w14:paraId="34E764E2" w14:textId="77777777" w:rsidR="008A6EA7" w:rsidRPr="00C25E9A" w:rsidRDefault="008A6EA7" w:rsidP="003C21BE">
                      <w:pPr>
                        <w:tabs>
                          <w:tab w:val="left" w:pos="1701"/>
                        </w:tabs>
                        <w:rPr>
                          <w:rFonts w:ascii="Segoe Script" w:hAnsi="Segoe Script"/>
                          <w:sz w:val="18"/>
                          <w:szCs w:val="18"/>
                        </w:rPr>
                      </w:pPr>
                      <w:r w:rsidRPr="00C25E9A">
                        <w:rPr>
                          <w:rFonts w:ascii="Segoe Script" w:hAnsi="Segoe Script"/>
                          <w:sz w:val="18"/>
                          <w:szCs w:val="18"/>
                        </w:rPr>
                        <w:tab/>
                      </w:r>
                      <w:r w:rsidRPr="00C25E9A">
                        <w:rPr>
                          <w:rFonts w:ascii="Segoe Script" w:hAnsi="Segoe Script"/>
                          <w:sz w:val="18"/>
                          <w:szCs w:val="18"/>
                        </w:rPr>
                        <w:tab/>
                        <w:t>= 15mm</w:t>
                      </w:r>
                    </w:p>
                  </w:txbxContent>
                </v:textbox>
              </v:shape>
            </w:pict>
          </mc:Fallback>
        </mc:AlternateContent>
      </w:r>
    </w:p>
    <w:p w14:paraId="6DBA8110" w14:textId="77777777" w:rsidR="003C21BE" w:rsidRPr="002B40F4" w:rsidRDefault="003C21BE" w:rsidP="003C21BE">
      <w:pPr>
        <w:spacing w:line="240" w:lineRule="exact"/>
        <w:rPr>
          <w:sz w:val="22"/>
        </w:rPr>
      </w:pPr>
      <w:r w:rsidRPr="00BA708B">
        <w:rPr>
          <w:sz w:val="12"/>
        </w:rPr>
        <w:br w:type="page"/>
      </w:r>
    </w:p>
    <w:p w14:paraId="26F63D9F" w14:textId="77777777" w:rsidR="003C21BE" w:rsidRDefault="003C21BE" w:rsidP="003C21BE">
      <w:pPr>
        <w:pStyle w:val="berschrift2"/>
      </w:pPr>
      <w:r w:rsidRPr="002217EB">
        <w:rPr>
          <w:noProof/>
          <w:color w:val="FF0000"/>
        </w:rPr>
        <w:lastRenderedPageBreak/>
        <w:drawing>
          <wp:anchor distT="0" distB="0" distL="114300" distR="114300" simplePos="0" relativeHeight="251587072" behindDoc="0" locked="0" layoutInCell="1" allowOverlap="1" wp14:anchorId="5C393431" wp14:editId="209A1822">
            <wp:simplePos x="0" y="0"/>
            <wp:positionH relativeFrom="column">
              <wp:posOffset>4718009</wp:posOffset>
            </wp:positionH>
            <wp:positionV relativeFrom="paragraph">
              <wp:posOffset>-5715</wp:posOffset>
            </wp:positionV>
            <wp:extent cx="341630" cy="313055"/>
            <wp:effectExtent l="0" t="0" r="1270" b="0"/>
            <wp:wrapNone/>
            <wp:docPr id="2377" name="Grafik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Mittelpunkte der Bohrungen auf den Längsleisten </w:t>
      </w:r>
      <w:r w:rsidRPr="001163FB">
        <w:rPr>
          <w:rFonts w:asciiTheme="majorHAnsi" w:hAnsiTheme="majorHAnsi"/>
        </w:rPr>
        <w:t>①</w:t>
      </w:r>
      <w:r>
        <w:t xml:space="preserve"> des Sitzes anreißen:</w:t>
      </w:r>
      <w:r w:rsidRPr="00751145">
        <w:rPr>
          <w:noProof/>
          <w:color w:val="FF0000"/>
        </w:rPr>
        <w:t xml:space="preserve"> </w:t>
      </w:r>
    </w:p>
    <w:p w14:paraId="4FA6CB83" w14:textId="3CFD6F1E" w:rsidR="003C21BE" w:rsidRDefault="003C21BE" w:rsidP="003C21BE">
      <w:pPr>
        <w:tabs>
          <w:tab w:val="left" w:pos="284"/>
        </w:tabs>
        <w:spacing w:line="312" w:lineRule="auto"/>
        <w:rPr>
          <w:sz w:val="22"/>
        </w:rPr>
      </w:pPr>
      <w:r>
        <w:rPr>
          <w:noProof/>
          <w:sz w:val="22"/>
          <w:lang w:eastAsia="de-DE"/>
        </w:rPr>
        <mc:AlternateContent>
          <mc:Choice Requires="wps">
            <w:drawing>
              <wp:anchor distT="0" distB="0" distL="114300" distR="114300" simplePos="0" relativeHeight="251598336" behindDoc="0" locked="0" layoutInCell="1" allowOverlap="1" wp14:anchorId="6222F9D5" wp14:editId="529CA5FE">
                <wp:simplePos x="0" y="0"/>
                <wp:positionH relativeFrom="column">
                  <wp:posOffset>4782820</wp:posOffset>
                </wp:positionH>
                <wp:positionV relativeFrom="paragraph">
                  <wp:posOffset>35560</wp:posOffset>
                </wp:positionV>
                <wp:extent cx="1254125" cy="637540"/>
                <wp:effectExtent l="38100" t="95250" r="117475" b="48260"/>
                <wp:wrapNone/>
                <wp:docPr id="2246" name="Textfeld 2246"/>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12618A4"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2F9D5" id="Textfeld 2246" o:spid="_x0000_s1262" type="#_x0000_t202" style="position:absolute;margin-left:376.6pt;margin-top:2.8pt;width:98.75pt;height:50.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X/QIAAIwGAAAOAAAAZHJzL2Uyb0RvYy54bWysVVtv2jAUfp+0/2D5fQ3Q0FHUULFWnSZ1&#10;bVU69dk4NrHq2J5tSLpfv3McApTtpdOQMD4+9+9cuLhsa002wgdlTUGHJwNKhOG2VGZV0B9PN58m&#10;lITITMm0NaKgryLQy9nHDxeNm4qRrawuhSdgxIRp4wpaxeimWRZ4JWoWTqwTBpjS+ppFIP0qKz1r&#10;wHqts9FgcJY11pfOWy5CgNfrjklnyb6Ugsd7KYOIRBcUYovp9Olc4pnNLth05ZmrFN+Gwf4hipop&#10;A053pq5ZZGTt1R+masW9DVbGE27rzEqpuEg5QDbDwVE2i4o5kXIBcILbwRT+n1l+t3nwRJUFHY3y&#10;M0oMq6FKT6KNUuiSpEfAqHFhCqILB8Kx/WJbqDVih+8BHjH1VvoafyEpAnxA+3WHMNgjHJVG4xy+&#10;lHDgnZ1+HuepBNle2/kQvwpbE7wU1EMFE7BscxsieATRXgSdBatVeaO0TgR2jbjSnmwY1Hu5GmGM&#10;oPFGShvSoPPxIBl+w0t999YCGtbr+rstO6vjAXx6u73DYy/gUxvUFKkHIXQk7DoKv6jKhiz12j8y&#10;QH08mIA1UipM9nQy7Aho0OHkHB0Bj+kVjNZSU+JtfFaxSm2B0KJNBGOfsWb8pYNLu4p1AefJzB46&#10;kE7h7qJJ1EGg2b6q6RZftUgomEchoVdScfHhCC3GuTAx9UXKH6RRSkJ13qO4lUfVLqj3KO80kmdr&#10;4k65Vsb6ruJ91Tp8ypc+ZNnJAx4HeeM1tss2DUme912/tOUrDAOUJLV6cPxGQSluWYgPzMMOgcrB&#10;Xoz3cEhtoePs9kZJZf2vv72jPIw2cClpYCcVNPxcMy8o0d8MDP35MId5ITER+fjzCAh/yFkecsy6&#10;vrIwBkPYwI6nK8pH3V+lt/UzrM85egUWMxx8FzT216vYbUpYv1zM50kI1pZj8dYsHEfTCDO24FP7&#10;zLzbDm2Ecb+z/fZi06PZ7WRR09j5Olqp0mAj0B2q2wLAykutuV3PuFMP6SS1/xOZ/QYAAP//AwBQ&#10;SwMEFAAGAAgAAAAhAKxPH97eAAAACQEAAA8AAABkcnMvZG93bnJldi54bWxMj8FOwzAQRO9I/IO1&#10;SNyoTUsSCHEqVODArZQKcXTiJYmI12nsNuHvWU5wXM3TzNtiPbtenHAMnScN1wsFAqn2tqNGw/7t&#10;+eoWRIiGrOk9oYZvDLAuz88Kk1s/0SuedrERXEIhNxraGIdcylC36ExY+AGJs08/OhP5HBtpRzNx&#10;uevlUqlUOtMRL7RmwE2L9dfu6DTgIQvVQTWPm9XLe9h/hImebrZaX17MD/cgIs7xD4ZffVaHkp0q&#10;fyQbRK8hS1ZLRjUkKQjO7xKVgagYVKkCWRby/wflDwAAAP//AwBQSwECLQAUAAYACAAAACEAtoM4&#10;kv4AAADhAQAAEwAAAAAAAAAAAAAAAAAAAAAAW0NvbnRlbnRfVHlwZXNdLnhtbFBLAQItABQABgAI&#10;AAAAIQA4/SH/1gAAAJQBAAALAAAAAAAAAAAAAAAAAC8BAABfcmVscy8ucmVsc1BLAQItABQABgAI&#10;AAAAIQD+94/X/QIAAIwGAAAOAAAAAAAAAAAAAAAAAC4CAABkcnMvZTJvRG9jLnhtbFBLAQItABQA&#10;BgAIAAAAIQCsTx/e3gAAAAkBAAAPAAAAAAAAAAAAAAAAAFcFAABkcnMvZG93bnJldi54bWxQSwUG&#10;AAAAAAQABADzAAAAYgYAAAAA&#10;" fillcolor="#eeece1 [3214]" strokecolor="#938953 [1614]" strokeweight=".5pt">
                <v:shadow on="t" color="black" opacity="26214f" origin="-.5,.5" offset=".74836mm,-.74836mm"/>
                <v:textbox>
                  <w:txbxContent>
                    <w:p w14:paraId="612618A4" w14:textId="77777777" w:rsidR="008A6EA7" w:rsidRDefault="008A6EA7" w:rsidP="003C21BE">
                      <w:r>
                        <w:rPr>
                          <w:sz w:val="22"/>
                        </w:rPr>
                        <w:t>Nehmen Sie die Bauanleitung zu Hilfe!</w:t>
                      </w:r>
                    </w:p>
                  </w:txbxContent>
                </v:textbox>
              </v:shape>
            </w:pict>
          </mc:Fallback>
        </mc:AlternateContent>
      </w:r>
      <w:r>
        <w:rPr>
          <w:sz w:val="22"/>
        </w:rPr>
        <w:t xml:space="preserve">Sie kennen die Breite der Querleisten </w:t>
      </w:r>
      <w:r w:rsidRPr="00A60852">
        <w:rPr>
          <w:rFonts w:ascii="Cambria Math" w:hAnsi="Cambria Math" w:cs="Cambria Math"/>
          <w:sz w:val="22"/>
        </w:rPr>
        <w:t>②</w:t>
      </w:r>
      <w:r>
        <w:rPr>
          <w:sz w:val="22"/>
        </w:rPr>
        <w:t xml:space="preserve"> und haben jetzt </w:t>
      </w:r>
      <w:r w:rsidR="003C4EFC">
        <w:rPr>
          <w:sz w:val="22"/>
        </w:rPr>
        <w:t xml:space="preserve">die Zwischenräume </w:t>
      </w:r>
      <w:r>
        <w:rPr>
          <w:sz w:val="22"/>
        </w:rPr>
        <w:t xml:space="preserve">zwischen den fünf Querleisten berechnet. </w:t>
      </w:r>
      <w:r w:rsidRPr="00C941B6">
        <w:rPr>
          <w:b/>
          <w:sz w:val="22"/>
        </w:rPr>
        <w:t>Super!</w:t>
      </w:r>
      <w:r>
        <w:rPr>
          <w:b/>
          <w:sz w:val="22"/>
        </w:rPr>
        <w:t xml:space="preserve"> </w:t>
      </w:r>
      <w:r w:rsidRPr="00C941B6">
        <w:rPr>
          <w:b/>
          <w:sz w:val="24"/>
        </w:rPr>
        <w:sym w:font="Wingdings" w:char="F04A"/>
      </w:r>
    </w:p>
    <w:p w14:paraId="4CDA36C2" w14:textId="77777777" w:rsidR="003C21BE" w:rsidRDefault="003C21BE" w:rsidP="003C21BE">
      <w:pPr>
        <w:tabs>
          <w:tab w:val="left" w:pos="284"/>
        </w:tabs>
        <w:spacing w:line="312" w:lineRule="auto"/>
        <w:rPr>
          <w:sz w:val="22"/>
        </w:rPr>
      </w:pPr>
      <w:r>
        <w:rPr>
          <w:sz w:val="22"/>
        </w:rPr>
        <w:t xml:space="preserve">Jetzt können Sie die Bohrungen auf den beiden Längsleisten </w:t>
      </w:r>
      <w:r w:rsidRPr="001163FB">
        <w:rPr>
          <w:rFonts w:asciiTheme="majorHAnsi" w:hAnsiTheme="majorHAnsi"/>
        </w:rPr>
        <w:t>①</w:t>
      </w:r>
      <w:r>
        <w:rPr>
          <w:rFonts w:asciiTheme="majorHAnsi" w:hAnsiTheme="majorHAnsi"/>
        </w:rPr>
        <w:t xml:space="preserve"> </w:t>
      </w:r>
      <w:r>
        <w:rPr>
          <w:sz w:val="22"/>
        </w:rPr>
        <w:t>anreißen:</w:t>
      </w:r>
    </w:p>
    <w:p w14:paraId="6A7385F8" w14:textId="77777777" w:rsidR="003C21BE" w:rsidRPr="004F24BC" w:rsidRDefault="003C21BE" w:rsidP="003C21BE">
      <w:pPr>
        <w:spacing w:line="312" w:lineRule="auto"/>
        <w:rPr>
          <w:sz w:val="16"/>
        </w:rPr>
      </w:pPr>
    </w:p>
    <w:p w14:paraId="6CE75E99" w14:textId="77777777" w:rsidR="003C21BE" w:rsidRDefault="00A65D3D" w:rsidP="00A467DE">
      <w:pPr>
        <w:pStyle w:val="Listenabsatz"/>
        <w:numPr>
          <w:ilvl w:val="0"/>
          <w:numId w:val="30"/>
        </w:numPr>
        <w:tabs>
          <w:tab w:val="left" w:pos="426"/>
        </w:tabs>
        <w:spacing w:line="312" w:lineRule="auto"/>
        <w:ind w:left="426" w:hanging="426"/>
        <w:rPr>
          <w:sz w:val="22"/>
        </w:rPr>
      </w:pPr>
      <w:r w:rsidRPr="00AA18D1">
        <w:rPr>
          <w:noProof/>
          <w:lang w:eastAsia="de-DE"/>
        </w:rPr>
        <w:drawing>
          <wp:anchor distT="0" distB="0" distL="114300" distR="114300" simplePos="0" relativeHeight="251568640" behindDoc="0" locked="0" layoutInCell="1" allowOverlap="1" wp14:anchorId="49C3DB45" wp14:editId="5E98F2B7">
            <wp:simplePos x="0" y="0"/>
            <wp:positionH relativeFrom="column">
              <wp:posOffset>4789170</wp:posOffset>
            </wp:positionH>
            <wp:positionV relativeFrom="paragraph">
              <wp:posOffset>39370</wp:posOffset>
            </wp:positionV>
            <wp:extent cx="314325" cy="314325"/>
            <wp:effectExtent l="0" t="0" r="9525" b="9525"/>
            <wp:wrapNone/>
            <wp:docPr id="2378" name="Grafik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sidRPr="006E4970">
        <w:rPr>
          <w:sz w:val="22"/>
        </w:rPr>
        <w:t>Ergänze</w:t>
      </w:r>
      <w:r w:rsidR="003C21BE">
        <w:rPr>
          <w:sz w:val="22"/>
        </w:rPr>
        <w:t>n Sie</w:t>
      </w:r>
      <w:r w:rsidR="003C21BE" w:rsidRPr="006E4970">
        <w:rPr>
          <w:sz w:val="22"/>
        </w:rPr>
        <w:t xml:space="preserve"> die </w:t>
      </w:r>
      <w:r w:rsidR="003C21BE">
        <w:rPr>
          <w:sz w:val="22"/>
        </w:rPr>
        <w:t xml:space="preserve">zwei </w:t>
      </w:r>
      <w:r w:rsidR="003C21BE" w:rsidRPr="006E4970">
        <w:rPr>
          <w:sz w:val="22"/>
        </w:rPr>
        <w:t>fehlenden Maße</w:t>
      </w:r>
      <w:r w:rsidR="001E2A3A">
        <w:rPr>
          <w:sz w:val="22"/>
        </w:rPr>
        <w:t xml:space="preserve"> für die Zwischenräume in den</w:t>
      </w:r>
      <w:r w:rsidR="003C21BE">
        <w:rPr>
          <w:sz w:val="22"/>
        </w:rPr>
        <w:t xml:space="preserve"> grauen Kästen (rechts).</w:t>
      </w:r>
    </w:p>
    <w:p w14:paraId="0324F5D1" w14:textId="77777777" w:rsidR="003C21BE" w:rsidRDefault="003C21BE" w:rsidP="00A467DE">
      <w:pPr>
        <w:pStyle w:val="Listenabsatz"/>
        <w:numPr>
          <w:ilvl w:val="0"/>
          <w:numId w:val="30"/>
        </w:numPr>
        <w:tabs>
          <w:tab w:val="left" w:pos="426"/>
        </w:tabs>
        <w:spacing w:line="312" w:lineRule="auto"/>
        <w:ind w:left="426" w:hanging="426"/>
        <w:rPr>
          <w:sz w:val="22"/>
        </w:rPr>
      </w:pPr>
      <w:r>
        <w:rPr>
          <w:sz w:val="22"/>
        </w:rPr>
        <w:t>Berechnen Sie die vier Maße für die Mittelpunkte der Bohrungen. Tragen Sie die Maße in die grauen Kästen ein (links).</w:t>
      </w:r>
    </w:p>
    <w:p w14:paraId="3BF70B7F" w14:textId="77777777" w:rsidR="003C21BE" w:rsidRDefault="003C21BE" w:rsidP="00A467DE">
      <w:pPr>
        <w:pStyle w:val="Listenabsatz"/>
        <w:numPr>
          <w:ilvl w:val="0"/>
          <w:numId w:val="30"/>
        </w:numPr>
        <w:tabs>
          <w:tab w:val="left" w:pos="426"/>
        </w:tabs>
        <w:spacing w:line="312" w:lineRule="auto"/>
        <w:ind w:left="426" w:hanging="426"/>
        <w:rPr>
          <w:sz w:val="22"/>
        </w:rPr>
      </w:pPr>
      <w:r>
        <w:rPr>
          <w:sz w:val="22"/>
        </w:rPr>
        <w:t>Zeichnen Sie die Mittelpunkte für die Bohrungen ein. (3 Stück)</w:t>
      </w:r>
    </w:p>
    <w:p w14:paraId="0F80E64D" w14:textId="77777777" w:rsidR="003C21BE" w:rsidRPr="0075048F" w:rsidRDefault="003C21BE" w:rsidP="003C21BE">
      <w:pPr>
        <w:pStyle w:val="Listenabsatz"/>
        <w:tabs>
          <w:tab w:val="left" w:pos="426"/>
        </w:tabs>
        <w:spacing w:line="312" w:lineRule="auto"/>
        <w:ind w:left="360"/>
        <w:rPr>
          <w:sz w:val="22"/>
        </w:rPr>
      </w:pPr>
      <w:r>
        <w:rPr>
          <w:noProof/>
          <w:sz w:val="22"/>
          <w:lang w:eastAsia="de-DE"/>
        </w:rPr>
        <mc:AlternateContent>
          <mc:Choice Requires="wpg">
            <w:drawing>
              <wp:anchor distT="0" distB="0" distL="114300" distR="114300" simplePos="0" relativeHeight="251608576" behindDoc="0" locked="0" layoutInCell="1" allowOverlap="1" wp14:anchorId="4B2984DA" wp14:editId="2CA43079">
                <wp:simplePos x="0" y="0"/>
                <wp:positionH relativeFrom="column">
                  <wp:posOffset>526819</wp:posOffset>
                </wp:positionH>
                <wp:positionV relativeFrom="paragraph">
                  <wp:posOffset>194929</wp:posOffset>
                </wp:positionV>
                <wp:extent cx="4701540" cy="6030595"/>
                <wp:effectExtent l="0" t="0" r="22860" b="27305"/>
                <wp:wrapNone/>
                <wp:docPr id="2015" name="Gruppieren 2015"/>
                <wp:cNvGraphicFramePr/>
                <a:graphic xmlns:a="http://schemas.openxmlformats.org/drawingml/2006/main">
                  <a:graphicData uri="http://schemas.microsoft.com/office/word/2010/wordprocessingGroup">
                    <wpg:wgp>
                      <wpg:cNvGrpSpPr/>
                      <wpg:grpSpPr>
                        <a:xfrm>
                          <a:off x="0" y="0"/>
                          <a:ext cx="4701540" cy="6030595"/>
                          <a:chOff x="0" y="0"/>
                          <a:chExt cx="4701540" cy="6030595"/>
                        </a:xfrm>
                      </wpg:grpSpPr>
                      <wpg:grpSp>
                        <wpg:cNvPr id="2048" name="Gruppieren 2048"/>
                        <wpg:cNvGrpSpPr/>
                        <wpg:grpSpPr>
                          <a:xfrm>
                            <a:off x="0" y="0"/>
                            <a:ext cx="4701540" cy="6030595"/>
                            <a:chOff x="0" y="0"/>
                            <a:chExt cx="4701693" cy="6031179"/>
                          </a:xfrm>
                        </wpg:grpSpPr>
                        <wps:wsp>
                          <wps:cNvPr id="2049" name="Textfeld 2049"/>
                          <wps:cNvSpPr txBox="1"/>
                          <wps:spPr>
                            <a:xfrm>
                              <a:off x="1594714" y="5764377"/>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BFCCC" w14:textId="77777777" w:rsidR="008A6EA7" w:rsidRDefault="008A6EA7" w:rsidP="003C21BE">
                                <w: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50" name="Gruppieren 2050"/>
                          <wpg:cNvGrpSpPr/>
                          <wpg:grpSpPr>
                            <a:xfrm>
                              <a:off x="0" y="0"/>
                              <a:ext cx="4701693" cy="6031179"/>
                              <a:chOff x="0" y="0"/>
                              <a:chExt cx="4701693" cy="6031179"/>
                            </a:xfrm>
                          </wpg:grpSpPr>
                          <wps:wsp>
                            <wps:cNvPr id="2051" name="Textfeld 2051"/>
                            <wps:cNvSpPr txBox="1"/>
                            <wps:spPr>
                              <a:xfrm>
                                <a:off x="1433780" y="5413248"/>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245CE"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52" name="Gruppieren 2052"/>
                            <wpg:cNvGrpSpPr/>
                            <wpg:grpSpPr>
                              <a:xfrm>
                                <a:off x="0" y="0"/>
                                <a:ext cx="4701693" cy="6031179"/>
                                <a:chOff x="0" y="0"/>
                                <a:chExt cx="4701693" cy="6031179"/>
                              </a:xfrm>
                            </wpg:grpSpPr>
                            <wps:wsp>
                              <wps:cNvPr id="2053" name="Gerade Verbindung 2466"/>
                              <wps:cNvCnPr/>
                              <wps:spPr>
                                <a:xfrm>
                                  <a:off x="1228954" y="5596128"/>
                                  <a:ext cx="5226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4" name="Gerade Verbindung 2467"/>
                              <wps:cNvCnPr/>
                              <wps:spPr>
                                <a:xfrm>
                                  <a:off x="1316736" y="5274259"/>
                                  <a:ext cx="0" cy="7569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5" name="Gerade Verbindung 2468"/>
                              <wps:cNvCnPr/>
                              <wps:spPr>
                                <a:xfrm>
                                  <a:off x="1675181" y="5281574"/>
                                  <a:ext cx="0" cy="3962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6" name="Gerade Verbindung 2469"/>
                              <wps:cNvCnPr/>
                              <wps:spPr>
                                <a:xfrm rot="5400000">
                                  <a:off x="1265530" y="5537606"/>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7" name="Gerade Verbindung 2470"/>
                              <wps:cNvCnPr/>
                              <wps:spPr>
                                <a:xfrm rot="5400000">
                                  <a:off x="1616659" y="5530292"/>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8" name="Gerade Verbindung 2471"/>
                              <wps:cNvCnPr/>
                              <wps:spPr>
                                <a:xfrm>
                                  <a:off x="2033626" y="5274259"/>
                                  <a:ext cx="0" cy="7569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9" name="Gerade Verbindung 2472"/>
                              <wps:cNvCnPr/>
                              <wps:spPr>
                                <a:xfrm>
                                  <a:off x="1228954" y="5954573"/>
                                  <a:ext cx="8801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0" name="Gerade Verbindung 2473"/>
                              <wps:cNvCnPr/>
                              <wps:spPr>
                                <a:xfrm rot="5400000">
                                  <a:off x="1265530" y="5903366"/>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1" name="Gerade Verbindung 2474"/>
                              <wps:cNvCnPr/>
                              <wps:spPr>
                                <a:xfrm rot="5400000">
                                  <a:off x="1982419" y="5903367"/>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62" name="Gruppieren 2062"/>
                              <wpg:cNvGrpSpPr/>
                              <wpg:grpSpPr>
                                <a:xfrm>
                                  <a:off x="0" y="0"/>
                                  <a:ext cx="4701693" cy="5407404"/>
                                  <a:chOff x="0" y="0"/>
                                  <a:chExt cx="4701693" cy="5407404"/>
                                </a:xfrm>
                              </wpg:grpSpPr>
                              <wps:wsp>
                                <wps:cNvPr id="2063" name="Textfeld 2063"/>
                                <wps:cNvSpPr txBox="1"/>
                                <wps:spPr>
                                  <a:xfrm rot="16200000">
                                    <a:off x="4067175" y="4429125"/>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8F866" w14:textId="77777777" w:rsidR="008A6EA7" w:rsidRDefault="008A6EA7" w:rsidP="003C21BE">
                                      <w: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64" name="Gruppieren 2064"/>
                                <wpg:cNvGrpSpPr/>
                                <wpg:grpSpPr>
                                  <a:xfrm>
                                    <a:off x="0" y="0"/>
                                    <a:ext cx="4701693" cy="5407404"/>
                                    <a:chOff x="0" y="0"/>
                                    <a:chExt cx="4701693" cy="5407404"/>
                                  </a:xfrm>
                                </wpg:grpSpPr>
                                <wps:wsp>
                                  <wps:cNvPr id="2065" name="Textfeld 2065"/>
                                  <wps:cNvSpPr txBox="1"/>
                                  <wps:spPr>
                                    <a:xfrm rot="16200000">
                                      <a:off x="4067175" y="34290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6456A"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67" name="Gruppieren 2067"/>
                                  <wpg:cNvGrpSpPr/>
                                  <wpg:grpSpPr>
                                    <a:xfrm>
                                      <a:off x="0" y="0"/>
                                      <a:ext cx="4701693" cy="5407404"/>
                                      <a:chOff x="0" y="0"/>
                                      <a:chExt cx="4701693" cy="5407404"/>
                                    </a:xfrm>
                                  </wpg:grpSpPr>
                                  <wps:wsp>
                                    <wps:cNvPr id="2068" name="Textfeld 2068"/>
                                    <wps:cNvSpPr txBox="1"/>
                                    <wps:spPr>
                                      <a:xfrm rot="16200000">
                                        <a:off x="4067175" y="238125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E3031" w14:textId="77777777" w:rsidR="008A6EA7" w:rsidRDefault="008A6EA7" w:rsidP="003C21BE">
                                          <w: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69" name="Gruppieren 2069"/>
                                    <wpg:cNvGrpSpPr/>
                                    <wpg:grpSpPr>
                                      <a:xfrm>
                                        <a:off x="0" y="0"/>
                                        <a:ext cx="4701693" cy="5407404"/>
                                        <a:chOff x="0" y="0"/>
                                        <a:chExt cx="4701693" cy="5407404"/>
                                      </a:xfrm>
                                    </wpg:grpSpPr>
                                    <wpg:grpSp>
                                      <wpg:cNvPr id="2070" name="Gruppieren 2070"/>
                                      <wpg:cNvGrpSpPr/>
                                      <wpg:grpSpPr>
                                        <a:xfrm>
                                          <a:off x="0" y="0"/>
                                          <a:ext cx="4701693" cy="5407404"/>
                                          <a:chOff x="0" y="0"/>
                                          <a:chExt cx="4701693" cy="5407404"/>
                                        </a:xfrm>
                                      </wpg:grpSpPr>
                                      <wps:wsp>
                                        <wps:cNvPr id="2071" name="Textfeld 2071"/>
                                        <wps:cNvSpPr txBox="1"/>
                                        <wps:spPr>
                                          <a:xfrm rot="16200000">
                                            <a:off x="-14922" y="4772025"/>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3B3F5"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72" name="Gruppieren 2072"/>
                                        <wpg:cNvGrpSpPr/>
                                        <wpg:grpSpPr>
                                          <a:xfrm>
                                            <a:off x="13653" y="0"/>
                                            <a:ext cx="4688040" cy="5407404"/>
                                            <a:chOff x="0" y="0"/>
                                            <a:chExt cx="4688040" cy="5407404"/>
                                          </a:xfrm>
                                        </wpg:grpSpPr>
                                        <wps:wsp>
                                          <wps:cNvPr id="2073" name="Textfeld 2073"/>
                                          <wps:cNvSpPr txBox="1"/>
                                          <wps:spPr>
                                            <a:xfrm rot="16200000">
                                              <a:off x="-9525" y="3381375"/>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974BA"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55</w:t>
                                                </w:r>
                                              </w:p>
                                              <w:p w14:paraId="0DBFE1AF" w14:textId="77777777" w:rsidR="008A6EA7" w:rsidRPr="00A60C13" w:rsidRDefault="008A6EA7" w:rsidP="003C21BE">
                                                <w:pPr>
                                                  <w:rPr>
                                                    <w:rFonts w:ascii="Segoe Script" w:hAnsi="Segoe Script"/>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74" name="Gruppieren 2074"/>
                                          <wpg:cNvGrpSpPr/>
                                          <wpg:grpSpPr>
                                            <a:xfrm>
                                              <a:off x="0" y="0"/>
                                              <a:ext cx="4688040" cy="5407404"/>
                                              <a:chOff x="0" y="0"/>
                                              <a:chExt cx="4688040" cy="5407404"/>
                                            </a:xfrm>
                                          </wpg:grpSpPr>
                                          <wpg:grpSp>
                                            <wpg:cNvPr id="2075" name="Gruppieren 2075"/>
                                            <wpg:cNvGrpSpPr/>
                                            <wpg:grpSpPr>
                                              <a:xfrm>
                                                <a:off x="70803" y="0"/>
                                                <a:ext cx="4617237" cy="5407404"/>
                                                <a:chOff x="0" y="0"/>
                                                <a:chExt cx="4617237" cy="5407404"/>
                                              </a:xfrm>
                                            </wpg:grpSpPr>
                                            <wpg:grpSp>
                                              <wpg:cNvPr id="2076" name="Gruppieren 2076"/>
                                              <wpg:cNvGrpSpPr/>
                                              <wpg:grpSpPr>
                                                <a:xfrm>
                                                  <a:off x="477672" y="6824"/>
                                                  <a:ext cx="4139565" cy="5281295"/>
                                                  <a:chOff x="0" y="-336491"/>
                                                  <a:chExt cx="4140000" cy="5281871"/>
                                                </a:xfrm>
                                              </wpg:grpSpPr>
                                              <wpg:grpSp>
                                                <wpg:cNvPr id="2077" name="Gruppieren 2077"/>
                                                <wpg:cNvGrpSpPr/>
                                                <wpg:grpSpPr>
                                                  <a:xfrm>
                                                    <a:off x="0" y="-330140"/>
                                                    <a:ext cx="4139565" cy="1287719"/>
                                                    <a:chOff x="0" y="160012"/>
                                                    <a:chExt cx="4140000" cy="1288398"/>
                                                  </a:xfrm>
                                                </wpg:grpSpPr>
                                                <wps:wsp>
                                                  <wps:cNvPr id="2078" name="Gerade Verbindung 2490"/>
                                                  <wps:cNvCnPr/>
                                                  <wps:spPr>
                                                    <a:xfrm flipH="1">
                                                      <a:off x="0" y="144841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79" name="Gerade Verbindung 2491"/>
                                                  <wps:cNvCnPr/>
                                                  <wps:spPr>
                                                    <a:xfrm flipV="1">
                                                      <a:off x="0" y="160012"/>
                                                      <a:ext cx="0" cy="128634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112" name="Gruppieren 2112"/>
                                                <wpg:cNvGrpSpPr/>
                                                <wpg:grpSpPr>
                                                  <a:xfrm>
                                                    <a:off x="0" y="1505966"/>
                                                    <a:ext cx="4139565" cy="1441450"/>
                                                    <a:chOff x="0" y="6353"/>
                                                    <a:chExt cx="4140000" cy="1442057"/>
                                                  </a:xfrm>
                                                </wpg:grpSpPr>
                                                <wps:wsp>
                                                  <wps:cNvPr id="2113" name="Gerade Verbindung 2493"/>
                                                  <wps:cNvCnPr/>
                                                  <wps:spPr>
                                                    <a:xfrm flipH="1">
                                                      <a:off x="0" y="144841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14" name="Gerade Verbindung 2494"/>
                                                  <wps:cNvCnPr/>
                                                  <wps:spPr>
                                                    <a:xfrm flipV="1">
                                                      <a:off x="0" y="6353"/>
                                                      <a:ext cx="0" cy="144000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15" name="Gerade Verbindung 2495"/>
                                                  <wps:cNvCnPr/>
                                                  <wps:spPr>
                                                    <a:xfrm>
                                                      <a:off x="0" y="6353"/>
                                                      <a:ext cx="41395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118" name="Gruppieren 2118"/>
                                                <wpg:cNvGrpSpPr/>
                                                <wpg:grpSpPr>
                                                  <a:xfrm>
                                                    <a:off x="0" y="3496665"/>
                                                    <a:ext cx="4140000" cy="1448410"/>
                                                    <a:chOff x="0" y="0"/>
                                                    <a:chExt cx="4140000" cy="1448410"/>
                                                  </a:xfrm>
                                                </wpg:grpSpPr>
                                                <wps:wsp>
                                                  <wps:cNvPr id="2119" name="Gerade Verbindung 2497"/>
                                                  <wps:cNvCnPr/>
                                                  <wps:spPr>
                                                    <a:xfrm flipH="1">
                                                      <a:off x="0" y="144841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20" name="Gerade Verbindung 2498"/>
                                                  <wps:cNvCnPr/>
                                                  <wps:spPr>
                                                    <a:xfrm flipV="1">
                                                      <a:off x="0" y="0"/>
                                                      <a:ext cx="0" cy="144000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21" name="Gerade Verbindung 2499"/>
                                                  <wps:cNvCnPr/>
                                                  <wps:spPr>
                                                    <a:xfrm>
                                                      <a:off x="0" y="0"/>
                                                      <a:ext cx="41395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122" name="Gruppieren 2122"/>
                                                <wpg:cNvGrpSpPr/>
                                                <wpg:grpSpPr>
                                                  <a:xfrm>
                                                    <a:off x="760781" y="-336491"/>
                                                    <a:ext cx="720000" cy="5281871"/>
                                                    <a:chOff x="0" y="-336491"/>
                                                    <a:chExt cx="720000" cy="5281871"/>
                                                  </a:xfrm>
                                                </wpg:grpSpPr>
                                                <wps:wsp>
                                                  <wps:cNvPr id="2123" name="Gerade Verbindung 2501"/>
                                                  <wps:cNvCnPr/>
                                                  <wps:spPr>
                                                    <a:xfrm>
                                                      <a:off x="0" y="-336491"/>
                                                      <a:ext cx="0" cy="5281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4" name="Gerade Verbindung 2502"/>
                                                  <wps:cNvCnPr/>
                                                  <wps:spPr>
                                                    <a:xfrm>
                                                      <a:off x="0" y="4945075"/>
                                                      <a:ext cx="7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5" name="Gerade Verbindung 2503"/>
                                                  <wps:cNvCnPr/>
                                                  <wps:spPr>
                                                    <a:xfrm flipV="1">
                                                      <a:off x="716890" y="-336491"/>
                                                      <a:ext cx="3110" cy="5281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126" name="Gruppieren 2126"/>
                                              <wpg:cNvGrpSpPr/>
                                              <wpg:grpSpPr>
                                                <a:xfrm>
                                                  <a:off x="4189863" y="1194179"/>
                                                  <a:ext cx="13648" cy="4213225"/>
                                                  <a:chOff x="0" y="0"/>
                                                  <a:chExt cx="13648" cy="4213225"/>
                                                </a:xfrm>
                                              </wpg:grpSpPr>
                                              <wps:wsp>
                                                <wps:cNvPr id="2127" name="Gerade Verbindung 2505"/>
                                                <wps:cNvCnPr/>
                                                <wps:spPr>
                                                  <a:xfrm>
                                                    <a:off x="6824" y="0"/>
                                                    <a:ext cx="0" cy="42132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8" name="Gerade Verbindung 2506"/>
                                                <wps:cNvCnPr/>
                                                <wps:spPr>
                                                  <a:xfrm rot="8100000" flipH="1">
                                                    <a:off x="13648" y="4012442"/>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5" name="Gerade Verbindung 2507"/>
                                                <wps:cNvCnPr/>
                                                <wps:spPr>
                                                  <a:xfrm rot="8100000" flipH="1">
                                                    <a:off x="6824" y="2558956"/>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6" name="Gerade Verbindung 2508"/>
                                                <wps:cNvCnPr/>
                                                <wps:spPr>
                                                  <a:xfrm rot="8100000" flipH="1">
                                                    <a:off x="0" y="1999397"/>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9" name="Gerade Verbindung 2509"/>
                                                <wps:cNvCnPr/>
                                                <wps:spPr>
                                                  <a:xfrm rot="8100000" flipH="1">
                                                    <a:off x="6824" y="545911"/>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0" name="Gerade Verbindung 2510"/>
                                                <wps:cNvCnPr/>
                                                <wps:spPr>
                                                  <a:xfrm rot="8100000" flipH="1">
                                                    <a:off x="0" y="13648"/>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41" name="Gruppieren 2141"/>
                                              <wpg:cNvGrpSpPr/>
                                              <wpg:grpSpPr>
                                                <a:xfrm>
                                                  <a:off x="0" y="0"/>
                                                  <a:ext cx="1003300" cy="5379502"/>
                                                  <a:chOff x="0" y="0"/>
                                                  <a:chExt cx="1003300" cy="5379502"/>
                                                </a:xfrm>
                                              </wpg:grpSpPr>
                                              <wps:wsp>
                                                <wps:cNvPr id="2142" name="Gerade Verbindung 2512"/>
                                                <wps:cNvCnPr/>
                                                <wps:spPr>
                                                  <a:xfrm>
                                                    <a:off x="40944" y="5288508"/>
                                                    <a:ext cx="4356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3" name="Gerade Verbindung 2513"/>
                                                <wps:cNvCnPr/>
                                                <wps:spPr>
                                                  <a:xfrm>
                                                    <a:off x="116006" y="0"/>
                                                    <a:ext cx="0" cy="535403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0" name="Gerade Verbindung 2514"/>
                                                <wps:cNvCnPr/>
                                                <wps:spPr>
                                                  <a:xfrm>
                                                    <a:off x="20472" y="4558353"/>
                                                    <a:ext cx="9779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7" name="Gerade Verbindung 2515"/>
                                                <wps:cNvCnPr/>
                                                <wps:spPr>
                                                  <a:xfrm>
                                                    <a:off x="0" y="2558956"/>
                                                    <a:ext cx="1003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8" name="Gerade Verbindung 2516"/>
                                                <wps:cNvCnPr/>
                                                <wps:spPr>
                                                  <a:xfrm>
                                                    <a:off x="0" y="580030"/>
                                                    <a:ext cx="1003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9" name="Gerade Verbindung 2517"/>
                                                <wps:cNvCnPr/>
                                                <wps:spPr>
                                                  <a:xfrm rot="8100000" flipH="1">
                                                    <a:off x="116006" y="4483290"/>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0" name="Gerade Verbindung 2518"/>
                                                <wps:cNvCnPr/>
                                                <wps:spPr>
                                                  <a:xfrm rot="8100000" flipH="1">
                                                    <a:off x="122830" y="5199797"/>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1" name="Gerade Verbindung 2519"/>
                                                <wps:cNvCnPr/>
                                                <wps:spPr>
                                                  <a:xfrm rot="8100000" flipH="1">
                                                    <a:off x="116006" y="2477069"/>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2" name="Gerade Verbindung 2520"/>
                                                <wps:cNvCnPr/>
                                                <wps:spPr>
                                                  <a:xfrm rot="8100000" flipH="1">
                                                    <a:off x="116006" y="491320"/>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253" name="Textfeld 2253"/>
                                            <wps:cNvSpPr txBox="1"/>
                                            <wps:spPr>
                                              <a:xfrm rot="16200000">
                                                <a:off x="-14922" y="14478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47D16"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s:wsp>
                                      <wps:cNvPr id="2254" name="Textfeld 2254"/>
                                      <wps:cNvSpPr txBox="1"/>
                                      <wps:spPr>
                                        <a:xfrm rot="16200000">
                                          <a:off x="4076700" y="14478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D4474"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grpSp>
                        </wpg:grpSp>
                      </wpg:grpSp>
                      <wps:wsp>
                        <wps:cNvPr id="2255" name="Gerade Verbindung 2564"/>
                        <wps:cNvCnPr/>
                        <wps:spPr>
                          <a:xfrm>
                            <a:off x="1676400" y="2028825"/>
                            <a:ext cx="0" cy="104379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56" name="Gerade Verbindung 2565"/>
                        <wps:cNvCnPr/>
                        <wps:spPr>
                          <a:xfrm>
                            <a:off x="1676400" y="4048125"/>
                            <a:ext cx="0" cy="10433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57" name="Gerade Verbindung 2566"/>
                        <wps:cNvCnPr/>
                        <wps:spPr>
                          <a:xfrm>
                            <a:off x="1676400" y="66675"/>
                            <a:ext cx="0" cy="10433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58" name="Gerade Verbindung 2567"/>
                        <wps:cNvCnPr/>
                        <wps:spPr>
                          <a:xfrm>
                            <a:off x="1076325" y="2552700"/>
                            <a:ext cx="119907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59" name="Gerade Verbindung 2568"/>
                        <wps:cNvCnPr/>
                        <wps:spPr>
                          <a:xfrm>
                            <a:off x="1047750" y="4564825"/>
                            <a:ext cx="119888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60" name="Gerade Verbindung 2569"/>
                        <wps:cNvCnPr/>
                        <wps:spPr>
                          <a:xfrm>
                            <a:off x="1076325" y="583375"/>
                            <a:ext cx="119888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2984DA" id="Gruppieren 2015" o:spid="_x0000_s1263" style="position:absolute;left:0;text-align:left;margin-left:41.5pt;margin-top:15.35pt;width:370.2pt;height:474.85pt;z-index:251608576" coordsize="47015,6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WEJA4AADuiAAAOAAAAZHJzL2Uyb0RvYy54bWzsXVtz28YZfe9M/wOH7zaxuBIayxnXid3O&#10;uImndpNnCAQpTkkABSBLzq/v2Qt2FyAAkRQFk+rmwaFAXLiLb893vuu++elhu5l8S4pynaXXU/La&#10;mk6SNM4W63R1Pf331w+v5tNJWUXpItpkaXI9/Z6U05/e/vUvb+7zq8TObrPNIikmuElaXt3n19Pb&#10;qsqvZrMyvk22Ufk6y5MUXy6zYhtV+LNYzRZFdI+7bzcz27L82X1WLPIii5OyxNGf+ZfTt+z+y2US&#10;V78tl2VSTTbXU/y2iv1bsH9v6L+zt2+iq1UR5bfrWPyM6IhfsY3WKR4qb/VzVEWTu2K9c6vtOi6y&#10;MltWr+NsO8uWy3WcsDFgNMRqjeZjkd3lbCyrq/tVLqcJU9uap6NvG//67XMxWS+up3i+N52k0RZv&#10;6WNxl+frpEjSCTuMWbrPV1c4+WORf8k/F+LAiv9FB/6wLLb0/xjS5IHN73c5v8lDNYlx0A3wDBev&#10;IcZ3vuVYXujxNxDf4jXtXBff/vLIlbP6wTP6++TPkX/I3y0H6UIgOwaJw2cxSD905PQQEoT0V/UO&#10;EkumVFJRPk0qvtxGecKEraQvWk1YWE/YV7zHZbJZQCZc9sPuc3YqFYhJ9fC3DK+Y8Gksr0oc7JAL&#10;4oVuQNzpBBLgBb7rBAGXgFpGSOh5cyEixPcCh0mInILoKi/K6mOSbSf0w/W0wBJnKy/69qms+GzV&#10;p9Dnl9lmvfiw3mzYHxRWkvebYvItAiBsKvZzcfPGWZt0cg/5dDyL3TjN6OX8zpuU3iZhwCIeRyeB&#10;D5Z9qr5vEnrOJv1XssTCYmuh49lRHCepfD47m561xKMOuVCcr37VIRfzceAK9uQsreTF23WaFWz0&#10;DInVlC3+U0/Zkp8P8dTGTT9WDzcPDFFc9urooZts8R0yUmQcf8s8/rDG2/sUldXnqADg4oVDiVS/&#10;4Z/lJsPsZ+LTdHKbFX92HafnQ+Lx7XRyDwC/npb/vYuKZDrZ/CPFWqBoX38o6g839Yf0bvs+gwgQ&#10;qKc8Zh9xQVFt6o/LItv+Ad3yjj4FX0VpjGddT6v64/uKqxHopjh5946dBEzPo+pT+iWP6a3ptFJZ&#10;/PrwR1TkQmArSPqvWb3aoquW3PJz6ZVp9u6uypZrJtRqFsWEY+VzcGOgt4tzEN4unMPhE+JcF1pF&#10;V/uAedeVcpG3wXwUnPMgClwxaDiHg2y6Dsc513ECimMU51zi2FzBADuERjM493Jwzq+FxODc+Dhn&#10;18u2QVo92+BcN5/zQDAFAU6KaJFMfk+Km3W6uEtXE9v1pSyDA75PBdOvGU7NtiXNJ7Y9Dz1B57zQ&#10;Jzbj0QrmPNv2LdgVlPEz1SNBfofJbdYp5Z87GpGSPXq4RcsalK3FUqqHmqVoZ+HJlL5xusLYqUZc&#10;GoSNa+7WPS+UsKmp6CVsHLUowaUTIojFODoXkjMgi8w0oL9pP1l0iB84Ple5duDaHjNSlCxCG1Mx&#10;DDw/tI0sYjmMbTyctywq70cXLgr/wL6y6AcemYNRUvpnz4kXuFQf7ciiE/o2HCJ07Slsrc1XYTAY&#10;XKQTN4jGRxiy5y2LQLEBXNSdLz06mtvacLbR/5hWFY45Yvue5wjDxHMC32IaX0kmsQKHegIpVIrP&#10;JxDP0LM97k8Y8Meod2LUtmQw56i2gyHxDISLYQgq+8XTJ74Pxc2AE3Jqh4zIG/EcBkCjyTWPtadc&#10;/B2aPNBdOj3oSRWOwEvbchzfNqxyf1+2kUVdFmX05GOXLAovxRBUarLYsLZhdiM60mSV87lFiDBz&#10;DKs0Fg6TKxnJ8yEZ/aySy9Kwtd2vtnVWGVLINKyS0+5Bu8VApQaVvgzAdEIlM6CPFc9wbrtEsEom&#10;nu2oszF6WES86eS8FPEUmR+7QVC/OziAwzBpT5XRIkOZsLYD1xKOnoOCoNqV0g/0Q4KgvgwOaEFQ&#10;HGTTxbTJo8keXEcQH9lZLdeDa/kBCeBagGfBde2QwCWAG2u2ncn9kBkYZ6g9Dsr9kL57ExMdPSbq&#10;q7CKnsiHwwb2OnPcfOn712FPpi8h/HQi2HMAexQVDezxBDmK/oJl7J0rNzYrOQj2ZJjIwN74sKfc&#10;0g3YE6roNPnLL4rtSUepDntShE8He7YzB9kzsAdy/zIzfWVE0sDe+LCnXMwN2BPv5KJgr9eSR1Cx&#10;9l3qg6xjjRc1yFFSqxDmEhOmYXsj9vUESvuKuKEN3wo15IPAtowhT/N3XiS01wUDpojjBxRxBN3+&#10;Sxw+3JAnjk9Tf7FkWzzM9RE2rKvyNE/kHoUcPVf+WB8mAlkdyHciH+YrlshEZ9EBp3XgzTSm/AsF&#10;PpknYjjt6JwW6bKddO90Hswe6HoG0OvntNLr2Chd4ZhyYHQqsOZWD7qTwHbgGaH5nAeie/eVveje&#10;P1CVztog76LW5CDyDr7pU7WI0fgI6jbhF4V2oUeduWywyLu2ewrMXyFDwQ3ZCqdv/Je6zJywhFl1&#10;/Zwz5iOG3O2L4tXOB75bnqyLn2zh5w0MGMU3QYAoN9NIrfgj8S2LiFTKnvHi8rkTMu9P73jHMV2k&#10;W6orESBkU/BIIsBys87/XpfgNloSENedu8iRaqhtV3/v7Ds5A0eUKVGntpbAvJO7frPiBUabu+0/&#10;swUvRQ88ERbAg2XKCKsK0O6E70wFE61W5zVcvNSeSgLX0Hilo1cwoUNDrag68vs4wuwhq793y6q2&#10;aOu6YZHdh8XqOy4DUCOqWkuHS0xgUZkeQxX9BPBdi5qmRelhCP5RKoV46MDSztRr6FCgJXFrx31L&#10;paBBhkg/7VMoSPKwPBZ9kTKqxkrbg9CV8fwtTAiRFmGnQtFNw56E8IlRKEyrNfunNBfbxbi/VJnR&#10;+dXWENobpz9JNxQG0FDCOJPVboWilmxbnbic+FIV+oRCRMN89PZCzeXxwmoUidYtrIv56MkzPaBK&#10;paXBzXfFs6GMDDFXpgG3GpoSNnZizHE4qhjAMNtRRmCD7YjshIN8BtyAdlxwHTgH+i2/hm3YYjvC&#10;YuynOrVVKfFTDXRMqjNsj8iszP6OCobq8DplQ3Vkv8nn6SxI0IRjiOroeUg9GmSA6rQ8PLXZbHjO&#10;GSaWH6dIRjIebZlI0Wk8ysynfkTd4Tkt2TQk54BOmS+K5NAcGmHs6SQHhw936aCTRyA6zjSiG7Wl&#10;hzQd6mKWoRER2tgJeDUuVnSn5/Ify3bsIceOZ8kI7gFrszH8eu52p02O+4j4AO0uS+xA9GXR/Pua&#10;65/zewWM2ll4tIkCnFUUgCAOWa/jXVvYs8RyHnLa7OgIN4TftZ1eoi/CJ1vDRgxfmksGaZhDYriv&#10;n7vtOwyIP0fUlYbcO9HRkT0naKuzdsjcAKToF35IaedokqmcFCx42kjh6O4sjQZiUsoapOWobA4y&#10;DxHIZLJFSOiKjvdaSTDyNOAJovkcro02ynWm8WPeGWQ7dlwntbYa9oi+GVvlhHRpicM8piz5pSOb&#10;U1AVbbLkoI9cibIRvsZBDFOZ9rbIV6TtDMNL6M87pCLEGh5iKry+f06oNQFh6wqMisVH1yySjhAF&#10;bvpchYhirQdoDfzMISf1NjTxNRSa7fVwRok0BPt8DAnmPo5rtr3EoGBK0LSxyQgyBY1cXm4caST3&#10;H20o3RuP96x9nNSPyyUn1yQMQydkkq4IkAFLriAuw+83llAORfk8aw+f9B5aXIIlGg2GRORKtzxi&#10;Rofz/Zqo+0babHt3spBX0MsFWeQXXya5pEVk/VjJk67pCul3x+4hlgIrmX3XCOUbpLwkpFQW+GAa&#10;iKuib7qzAYcx2KOSXlvBN9gxKKwQsoN+6KFw1+7ERcR1KiLSd6W0t9UQR3QywNgaWoOHuaJdK3Th&#10;2oYhB8/eXLAdxU1cx/NNu1ltGz9DUlQ/T+IOBueQk81W8JA20IIihBYw8S7crQUsly6K25xm9ZJx&#10;eEmG8f/KSejuKkN4uEc+tSaF2PhU1B66cCDI+oeaFIdBgO5u3Ft9kvCccb3SLUlfBju23UH3P9Kp&#10;D8FDSBm0cqcbq8FLjBiCjhm1rNQy3Yh0CBD3iABogMjFEBs2YzPvpjPVSOH19BLT88fxYNnYQHxI&#10;Ck/j7tdII6q+HbRebcqoUNXGiWWcWHK/e9qmckgyT+Pwpzu51Juwwe2PSKiRTBOKipOyXKerem94&#10;4Sqt92+x1Q7lHZnoHm/88WT3qoaZYKyB5Yt+IrWNYzDzkrysI2lz7LY9gJl8s91TSiZa9zj8rsoZ&#10;aQTzkgRT+cbbeYdjdISw1SboqjsqPahM8NN0R0VFaQDjqKncidnm5JBc2LGt90P6/QP4hMiYJoHP&#10;0ySwDyj042NpOVnloYOG7kF+Amhg7yiflgRRt55BjYrFd1maZu0A5jbq3nGMs0YNqWgMavw41NAR&#10;ZJ/PY6HMYCJsvYfTvmFTP/DR2YcHCyzE8Ov6ibY5Z7lIfWBOCJm+cET0lHqGtTRr/FGsbt5vCm7a&#10;f/jAUsY5TdVOY8u8zkXO61yJkrf3E23V+brnfRNlf8Quj4HpQrWOi6zMltXrONvO0F9nHSez+6xY&#10;zGyLWOxTXmSPuRoGs155E5Vhg04LEhBNCLE/It0KpkmIa9MNQug8R0WAEcJ1mhVdbU1UdcT51arY&#10;aB044FXgfQuPEkK0AWpX1hoRrBnX2MTpvEVwMFjq7xGm0nEQFN+hNbo8cs86AEAZKhcWKiBDiyaY&#10;0HLHJ0fujTKmM3D5adW2Nxgr9feISDWEEF59GuOCiLkeimTbyhhCOMeGIEYITdoI8vRl8MmHRPTn&#10;9vMo0f7KWENC5NHtbqNiZJAy5ItJXWLm8/0qZz95VUT57Tr+Oaoi/W9m4F0ldnabbRZJ8fZ/AAAA&#10;//8DAFBLAwQUAAYACAAAACEAq8tbzuEAAAAJAQAADwAAAGRycy9kb3ducmV2LnhtbEyPQUvDQBSE&#10;74L/YXmCN7ubpmoasymlqKci2ArS22vymoRm34bsNkn/vetJj8MMM99kq8m0YqDeNZY1RDMFgriw&#10;ZcOVhq/920MCwnnkElvLpOFKDlb57U2GaWlH/qRh5ysRStilqKH2vkuldEVNBt3MdsTBO9neoA+y&#10;r2TZ4xjKTSvnSj1Jgw2HhRo72tRUnHcXo+F9xHEdR6/D9nzaXA/7x4/vbURa399N6xcQnib/F4Zf&#10;/IAOeWA62guXTrQakjhc8Rpi9Qwi+Mk8XoA4algmagEyz+T/B/kPAAAA//8DAFBLAQItABQABgAI&#10;AAAAIQC2gziS/gAAAOEBAAATAAAAAAAAAAAAAAAAAAAAAABbQ29udGVudF9UeXBlc10ueG1sUEsB&#10;Ai0AFAAGAAgAAAAhADj9If/WAAAAlAEAAAsAAAAAAAAAAAAAAAAALwEAAF9yZWxzLy5yZWxzUEsB&#10;Ai0AFAAGAAgAAAAhAIWwNYQkDgAAO6IAAA4AAAAAAAAAAAAAAAAALgIAAGRycy9lMm9Eb2MueG1s&#10;UEsBAi0AFAAGAAgAAAAhAKvLW87hAAAACQEAAA8AAAAAAAAAAAAAAAAAfhAAAGRycy9kb3ducmV2&#10;LnhtbFBLBQYAAAAABAAEAPMAAACMEQAAAAA=&#10;">
                <v:group id="Gruppieren 2048" o:spid="_x0000_s1264" style="position:absolute;width:47015;height:60305" coordsize="47016,6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Textfeld 2049" o:spid="_x0000_s1265" type="#_x0000_t202" style="position:absolute;left:15947;top:57643;width:1955;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FexwAAAN0AAAAPAAAAZHJzL2Rvd25yZXYueG1sRI/dagIx&#10;FITvBd8hnEJvRLMVsboaxRYKLSjFH7w+bI6brZuT7Sbq2qc3BcHLYWa+YabzxpbiTLUvHCt46SUg&#10;iDOnC84V7LYf3REIH5A1lo5JwZU8zGft1hRT7S68pvMm5CJC2KeowIRQpVL6zJBF33MVcfQOrrYY&#10;oqxzqWu8RLgtZT9JhtJiwXHBYEXvhrLj5mQVjK6DVWc/fN3/lN9fb+Yv/+XlEZV6fmoWExCBmvAI&#10;39ufWkE/GYzh/018AnJ2AwAA//8DAFBLAQItABQABgAIAAAAIQDb4fbL7gAAAIUBAAATAAAAAAAA&#10;AAAAAAAAAAAAAABbQ29udGVudF9UeXBlc10ueG1sUEsBAi0AFAAGAAgAAAAhAFr0LFu/AAAAFQEA&#10;AAsAAAAAAAAAAAAAAAAAHwEAAF9yZWxzLy5yZWxzUEsBAi0AFAAGAAgAAAAhAMiHQV7HAAAA3QAA&#10;AA8AAAAAAAAAAAAAAAAABwIAAGRycy9kb3ducmV2LnhtbFBLBQYAAAAAAwADALcAAAD7AgAAAAA=&#10;" fillcolor="white [3201]" stroked="f" strokeweight=".5pt">
                    <v:textbox inset="0,0,0,0">
                      <w:txbxContent>
                        <w:p w14:paraId="55CBFCCC" w14:textId="77777777" w:rsidR="008A6EA7" w:rsidRDefault="008A6EA7" w:rsidP="003C21BE">
                          <w:r>
                            <w:t>20</w:t>
                          </w:r>
                        </w:p>
                      </w:txbxContent>
                    </v:textbox>
                  </v:shape>
                  <v:group id="Gruppieren 2050" o:spid="_x0000_s1266" style="position:absolute;width:47016;height:60311" coordsize="47016,6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shape id="Textfeld 2051" o:spid="_x0000_s1267" type="#_x0000_t202" style="position:absolute;left:14337;top:54132;width:195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uFxwAAAN0AAAAPAAAAZHJzL2Rvd25yZXYueG1sRI9BawIx&#10;FITvgv8hPKEXqVmlWtkaRQuFFhTptnh+bJ6b1c3LdpPq2l/fCILHYWa+YWaL1lbiRI0vHSsYDhIQ&#10;xLnTJRcKvr/eHqcgfEDWWDkmBRfysJh3OzNMtTvzJ52yUIgIYZ+iAhNCnUrpc0MW/cDVxNHbu8Zi&#10;iLIppG7wHOG2kqMkmUiLJccFgzW9GsqP2a9VML08bfq7yfPuUG0/Vuav+OH1EZV66LXLFxCB2nAP&#10;39rvWsEoGQ/h+iY+ATn/BwAA//8DAFBLAQItABQABgAIAAAAIQDb4fbL7gAAAIUBAAATAAAAAAAA&#10;AAAAAAAAAAAAAABbQ29udGVudF9UeXBlc10ueG1sUEsBAi0AFAAGAAgAAAAhAFr0LFu/AAAAFQEA&#10;AAsAAAAAAAAAAAAAAAAAHwEAAF9yZWxzLy5yZWxzUEsBAi0AFAAGAAgAAAAhALMo24XHAAAA3QAA&#10;AA8AAAAAAAAAAAAAAAAABwIAAGRycy9kb3ducmV2LnhtbFBLBQYAAAAAAwADALcAAAD7AgAAAAA=&#10;" fillcolor="white [3201]" stroked="f" strokeweight=".5pt">
                      <v:textbox inset="0,0,0,0">
                        <w:txbxContent>
                          <w:p w14:paraId="6A5245CE"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10</w:t>
                            </w:r>
                          </w:p>
                        </w:txbxContent>
                      </v:textbox>
                    </v:shape>
                    <v:group id="Gruppieren 2052" o:spid="_x0000_s1268" style="position:absolute;width:47016;height:60311" coordsize="47016,6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line id="Gerade Verbindung 2466" o:spid="_x0000_s1269" style="position:absolute;visibility:visible;mso-wrap-style:square" from="12289,55961" to="17515,5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61xwAAAN0AAAAPAAAAZHJzL2Rvd25yZXYueG1sRI/dagIx&#10;FITvC75DOII3pSZa+sPWKCoWpAhSFfb2sDndbN2cLJvorm/fFAq9HGbmG2a26F0trtSGyrOGyViB&#10;IC68qbjUcDq+P7yCCBHZYO2ZNNwowGI+uJthZnzHn3Q9xFIkCIcMNdgYm0zKUFhyGMa+IU7el28d&#10;xiTbUpoWuwR3tZwq9SwdVpwWLDa0tlScDxenYbX5Xu6Nfblfd3mZN90uV+Yj13o07JdvICL18T/8&#10;194aDVP19Ai/b9ITkPMfAAAA//8DAFBLAQItABQABgAIAAAAIQDb4fbL7gAAAIUBAAATAAAAAAAA&#10;AAAAAAAAAAAAAABbQ29udGVudF9UeXBlc10ueG1sUEsBAi0AFAAGAAgAAAAhAFr0LFu/AAAAFQEA&#10;AAsAAAAAAAAAAAAAAAAAHwEAAF9yZWxzLy5yZWxzUEsBAi0AFAAGAAgAAAAhAIf/zrXHAAAA3QAA&#10;AA8AAAAAAAAAAAAAAAAABwIAAGRycy9kb3ducmV2LnhtbFBLBQYAAAAAAwADALcAAAD7AgAAAAA=&#10;" strokecolor="black [3213]" strokeweight=".5pt"/>
                      <v:line id="Gerade Verbindung 2467" o:spid="_x0000_s1270" style="position:absolute;visibility:visible;mso-wrap-style:square" from="13167,52742" to="13167,6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bBxgAAAN0AAAAPAAAAZHJzL2Rvd25yZXYueG1sRI/dagIx&#10;FITvC75DOII3pSZK/9gaRcWCFEGqwt4eNqebrZuTZRPd9e2bQqGXw8x8w8wWvavFldpQedYwGSsQ&#10;xIU3FZcaTsf3h1cQISIbrD2ThhsFWMwHdzPMjO/4k66HWIoE4ZChBhtjk0kZCksOw9g3xMn78q3D&#10;mGRbStNil+CullOlnqXDitOCxYbWlorz4eI0rDbfy72xL/frLi/zptvlynzkWo+G/fINRKQ+/of/&#10;2lujYaqeHuH3TXoCcv4DAAD//wMAUEsBAi0AFAAGAAgAAAAhANvh9svuAAAAhQEAABMAAAAAAAAA&#10;AAAAAAAAAAAAAFtDb250ZW50X1R5cGVzXS54bWxQSwECLQAUAAYACAAAACEAWvQsW78AAAAVAQAA&#10;CwAAAAAAAAAAAAAAAAAfAQAAX3JlbHMvLnJlbHNQSwECLQAUAAYACAAAACEACBZWwcYAAADdAAAA&#10;DwAAAAAAAAAAAAAAAAAHAgAAZHJzL2Rvd25yZXYueG1sUEsFBgAAAAADAAMAtwAAAPoCAAAAAA==&#10;" strokecolor="black [3213]" strokeweight=".5pt"/>
                      <v:line id="Gerade Verbindung 2468" o:spid="_x0000_s1271" style="position:absolute;visibility:visible;mso-wrap-style:square" from="16751,52815" to="16751,5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NaxgAAAN0AAAAPAAAAZHJzL2Rvd25yZXYueG1sRI9BawIx&#10;FITvBf9DeIIXqUkF27IaRaWClEKpFfb62Lxutm5elk10139vCkKPw8x8wyxWvavFhdpQedbwNFEg&#10;iAtvKi41HL93j68gQkQ2WHsmDVcKsFoOHhaYGd/xF10OsRQJwiFDDTbGJpMyFJYcholviJP341uH&#10;Mcm2lKbFLsFdLadKPUuHFacFiw1tLRWnw9lp2Lz9rj+NfRlvu7zMm+4jV+Y913o07NdzEJH6+B++&#10;t/dGw1TNZvD3Jj0BubwBAAD//wMAUEsBAi0AFAAGAAgAAAAhANvh9svuAAAAhQEAABMAAAAAAAAA&#10;AAAAAAAAAAAAAFtDb250ZW50X1R5cGVzXS54bWxQSwECLQAUAAYACAAAACEAWvQsW78AAAAVAQAA&#10;CwAAAAAAAAAAAAAAAAAfAQAAX3JlbHMvLnJlbHNQSwECLQAUAAYACAAAACEAZ1rzWsYAAADdAAAA&#10;DwAAAAAAAAAAAAAAAAAHAgAAZHJzL2Rvd25yZXYueG1sUEsFBgAAAAADAAMAtwAAAPoCAAAAAA==&#10;" strokecolor="black [3213]" strokeweight=".5pt"/>
                      <v:line id="Gerade Verbindung 2469" o:spid="_x0000_s1272" style="position:absolute;rotation:90;visibility:visible;mso-wrap-style:square" from="12655,55376" to="13728,5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spxwAAAN0AAAAPAAAAZHJzL2Rvd25yZXYueG1sRI9PSwMx&#10;FMTvgt8hPMFLabNW3eratEhhYW0v9t/9sXluFjcvSxLb7bc3QsHjMDO/YebLwXbiRD60jhU8TDIQ&#10;xLXTLTcKDvty/AIiRGSNnWNScKEAy8XtzRwL7c68pdMuNiJBOBSowMTYF1KG2pDFMHE9cfK+nLcY&#10;k/SN1B7PCW47Oc2yXFpsOS0Y7GllqP7e/VgF/XFmHi+bdVnln75sP550NVq9KnV/N7y/gYg0xP/w&#10;tV1pBdPsOYe/N+kJyMUvAAAA//8DAFBLAQItABQABgAIAAAAIQDb4fbL7gAAAIUBAAATAAAAAAAA&#10;AAAAAAAAAAAAAABbQ29udGVudF9UeXBlc10ueG1sUEsBAi0AFAAGAAgAAAAhAFr0LFu/AAAAFQEA&#10;AAsAAAAAAAAAAAAAAAAAHwEAAF9yZWxzLy5yZWxzUEsBAi0AFAAGAAgAAAAhAI6AaynHAAAA3QAA&#10;AA8AAAAAAAAAAAAAAAAABwIAAGRycy9kb3ducmV2LnhtbFBLBQYAAAAAAwADALcAAAD7AgAAAAA=&#10;" strokecolor="black [3213]"/>
                      <v:line id="Gerade Verbindung 2470" o:spid="_x0000_s1273" style="position:absolute;rotation:90;visibility:visible;mso-wrap-style:square" from="16166,55302" to="17240,5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6yxgAAAN0AAAAPAAAAZHJzL2Rvd25yZXYueG1sRI/NasMw&#10;EITvhb6D2EIuJZGbtEnrRgkhYHDTS37vi7W1TK2VkZTEefuqUOhxmJlvmPmyt624kA+NYwVPowwE&#10;ceV0w7WC46EYvoIIEVlj65gU3CjAcnF/N8dcuyvv6LKPtUgQDjkqMDF2uZShMmQxjFxHnLwv5y3G&#10;JH0ttcdrgttWjrNsKi02nBYMdrQ2VH3vz1ZBd5qZye1zU5TTrS+aj2ddPq7flBo89Kt3EJH6+B/+&#10;a5dawTh7mcHvm/QE5OIHAAD//wMAUEsBAi0AFAAGAAgAAAAhANvh9svuAAAAhQEAABMAAAAAAAAA&#10;AAAAAAAAAAAAAFtDb250ZW50X1R5cGVzXS54bWxQSwECLQAUAAYACAAAACEAWvQsW78AAAAVAQAA&#10;CwAAAAAAAAAAAAAAAAAfAQAAX3JlbHMvLnJlbHNQSwECLQAUAAYACAAAACEA4czOssYAAADdAAAA&#10;DwAAAAAAAAAAAAAAAAAHAgAAZHJzL2Rvd25yZXYueG1sUEsFBgAAAAADAAMAtwAAAPoCAAAAAA==&#10;" strokecolor="black [3213]"/>
                      <v:line id="Gerade Verbindung 2471" o:spid="_x0000_s1274" style="position:absolute;visibility:visible;mso-wrap-style:square" from="20336,52742" to="20336,6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zEwwAAAN0AAAAPAAAAZHJzL2Rvd25yZXYueG1sRE9ba8Iw&#10;FH4f7D+EM9iLaDLBC9UoTjYYMhAv0NdDc2zqmpPSZLb+e/Mw2OPHd1+ue1eLG7Wh8qzhbaRAEBfe&#10;VFxqOJ8+h3MQISIbrD2ThjsFWK+en5aYGd/xgW7HWIoUwiFDDTbGJpMyFJYchpFviBN38a3DmGBb&#10;StNil8JdLcdKTaXDilODxYa2loqf46/T8P5x3eyNnQ22XV7mTfedK7PLtX596TcLEJH6+C/+c38Z&#10;DWM1SXPTm/QE5OoBAAD//wMAUEsBAi0AFAAGAAgAAAAhANvh9svuAAAAhQEAABMAAAAAAAAAAAAA&#10;AAAAAAAAAFtDb250ZW50X1R5cGVzXS54bWxQSwECLQAUAAYACAAAACEAWvQsW78AAAAVAQAACwAA&#10;AAAAAAAAAAAAAAAfAQAAX3JlbHMvLnJlbHNQSwECLQAUAAYACAAAACEAiVtcxMMAAADdAAAADwAA&#10;AAAAAAAAAAAAAAAHAgAAZHJzL2Rvd25yZXYueG1sUEsFBgAAAAADAAMAtwAAAPcCAAAAAA==&#10;" strokecolor="black [3213]" strokeweight=".5pt"/>
                      <v:line id="Gerade Verbindung 2472" o:spid="_x0000_s1275" style="position:absolute;visibility:visible;mso-wrap-style:square" from="12289,59545" to="21090,5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fxgAAAN0AAAAPAAAAZHJzL2Rvd25yZXYueG1sRI/dagIx&#10;FITvC75DOII3pSYK/dsaRcWCFEGqwt4eNqebrZuTZRPd9e2bQqGXw8x8w8wWvavFldpQedYwGSsQ&#10;xIU3FZcaTsf3hxcQISIbrD2ThhsFWMwHdzPMjO/4k66HWIoE4ZChBhtjk0kZCksOw9g3xMn78q3D&#10;mGRbStNil+CullOlnqTDitOCxYbWlorz4eI0rDbfy72xz/frLi/zptvlynzkWo+G/fINRKQ+/of/&#10;2lujYaoeX+H3TXoCcv4DAAD//wMAUEsBAi0AFAAGAAgAAAAhANvh9svuAAAAhQEAABMAAAAAAAAA&#10;AAAAAAAAAAAAAFtDb250ZW50X1R5cGVzXS54bWxQSwECLQAUAAYACAAAACEAWvQsW78AAAAVAQAA&#10;CwAAAAAAAAAAAAAAAAAfAQAAX3JlbHMvLnJlbHNQSwECLQAUAAYACAAAACEA5hf5X8YAAADdAAAA&#10;DwAAAAAAAAAAAAAAAAAHAgAAZHJzL2Rvd25yZXYueG1sUEsFBgAAAAADAAMAtwAAAPoCAAAAAA==&#10;" strokecolor="black [3213]" strokeweight=".5pt"/>
                      <v:line id="Gerade Verbindung 2473" o:spid="_x0000_s1276" style="position:absolute;rotation:90;visibility:visible;mso-wrap-style:square" from="12655,59033" to="13728,6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x7wwAAAN0AAAAPAAAAZHJzL2Rvd25yZXYueG1sRE/Pa8Iw&#10;FL4P/B/CG+wiM9VJndUoQyh086Ju3h/NsylrXkqSaf3vl8Ngx4/v93o72E5cyYfWsYLpJANBXDvd&#10;cqPg67N8fgURIrLGzjEpuFOA7Wb0sMZCuxsf6XqKjUghHApUYGLsCylDbchimLieOHEX5y3GBH0j&#10;tcdbCrednGVZLi22nBoM9rQzVH+ffqyC/rwwL/f9R1nlB1+273NdjXdLpZ4eh7cViEhD/Bf/uSut&#10;YJblaX96k56A3PwCAAD//wMAUEsBAi0AFAAGAAgAAAAhANvh9svuAAAAhQEAABMAAAAAAAAAAAAA&#10;AAAAAAAAAFtDb250ZW50X1R5cGVzXS54bWxQSwECLQAUAAYACAAAACEAWvQsW78AAAAVAQAACwAA&#10;AAAAAAAAAAAAAAAfAQAAX3JlbHMvLnJlbHNQSwECLQAUAAYACAAAACEAoEmce8MAAADdAAAADwAA&#10;AAAAAAAAAAAAAAAHAgAAZHJzL2Rvd25yZXYueG1sUEsFBgAAAAADAAMAtwAAAPcCAAAAAA==&#10;" strokecolor="black [3213]"/>
                      <v:line id="Gerade Verbindung 2474" o:spid="_x0000_s1277" style="position:absolute;rotation:90;visibility:visible;mso-wrap-style:square" from="19824,59033" to="20897,6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ngxgAAAN0AAAAPAAAAZHJzL2Rvd25yZXYueG1sRI9BawIx&#10;FITvhf6H8ApeimbVsrWrUYqwsG0vrdr7Y/PcLN28LEnU9d+bQqHHYWa+YVabwXbiTD60jhVMJxkI&#10;4trplhsFh305XoAIEVlj55gUXCnAZn1/t8JCuwt/0XkXG5EgHApUYGLsCylDbchimLieOHlH5y3G&#10;JH0jtcdLgttOzrIslxZbTgsGe9oaqn92J6ug/3428+vHe1nln75s35509bh9UWr0MLwuQUQa4n/4&#10;r11pBbMsn8Lvm/QE5PoGAAD//wMAUEsBAi0AFAAGAAgAAAAhANvh9svuAAAAhQEAABMAAAAAAAAA&#10;AAAAAAAAAAAAAFtDb250ZW50X1R5cGVzXS54bWxQSwECLQAUAAYACAAAACEAWvQsW78AAAAVAQAA&#10;CwAAAAAAAAAAAAAAAAAfAQAAX3JlbHMvLnJlbHNQSwECLQAUAAYACAAAACEAzwU54MYAAADdAAAA&#10;DwAAAAAAAAAAAAAAAAAHAgAAZHJzL2Rvd25yZXYueG1sUEsFBgAAAAADAAMAtwAAAPoCAAAAAA==&#10;" strokecolor="black [3213]"/>
                      <v:group id="Gruppieren 2062" o:spid="_x0000_s1278"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Textfeld 2063" o:spid="_x0000_s1279" type="#_x0000_t202" style="position:absolute;left:40671;top:44291;width:1955;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uqnxQAAAN0AAAAPAAAAZHJzL2Rvd25yZXYueG1sRI9Ba4NA&#10;FITvgf6H5RV6S9amRMS6htCmkEsONfb+4r6q6L4Vd6vm32cLhR6HmfmGyfaL6cVEo2stK3jeRCCI&#10;K6tbrhWUl491AsJ5ZI29ZVJwIwf7/GGVYartzJ80Fb4WAcIuRQWN90MqpasaMug2diAO3rcdDfog&#10;x1rqEecAN73cRlEsDbYcFhoc6K2hqit+jILieI3fu3Oy3Dpdynj3VR/b60Gpp8fl8ArC0+L/w3/t&#10;k1awjeIX+H0TnoDM7wAAAP//AwBQSwECLQAUAAYACAAAACEA2+H2y+4AAACFAQAAEwAAAAAAAAAA&#10;AAAAAAAAAAAAW0NvbnRlbnRfVHlwZXNdLnhtbFBLAQItABQABgAIAAAAIQBa9CxbvwAAABUBAAAL&#10;AAAAAAAAAAAAAAAAAB8BAABfcmVscy8ucmVsc1BLAQItABQABgAIAAAAIQB8wuqnxQAAAN0AAAAP&#10;AAAAAAAAAAAAAAAAAAcCAABkcnMvZG93bnJldi54bWxQSwUGAAAAAAMAAwC3AAAA+QIAAAAA&#10;" fillcolor="white [3201]" stroked="f" strokeweight=".5pt">
                          <v:textbox inset="0,0,0,0">
                            <w:txbxContent>
                              <w:p w14:paraId="2AD8F866" w14:textId="77777777" w:rsidR="008A6EA7" w:rsidRDefault="008A6EA7" w:rsidP="003C21BE">
                                <w:r>
                                  <w:t>40</w:t>
                                </w:r>
                              </w:p>
                            </w:txbxContent>
                          </v:textbox>
                        </v:shape>
                        <v:group id="Gruppieren 2064" o:spid="_x0000_s1280"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Textfeld 2065" o:spid="_x0000_s1281" type="#_x0000_t202" style="position:absolute;left:40671;top:34289;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dIxAAAAN0AAAAPAAAAZHJzL2Rvd25yZXYueG1sRI9Pa8JA&#10;FMTvhX6H5RW81Y1CgkRXEWuhFw+Nen9mn0lI9m3IbvPn27tCweMwM79hNrvRNKKnzlWWFSzmEQji&#10;3OqKCwWX8/fnCoTzyBoby6RgIge77fvbBlNtB/6lPvOFCBB2KSoovW9TKV1ekkE3ty1x8O62M+iD&#10;7AqpOxwC3DRyGUWJNFhxWCixpUNJeZ39GQXZ8ZZ81afVONX6IpP4Whyr216p2ce4X4PwNPpX+L/9&#10;oxUsoySG55vwBOT2AQAA//8DAFBLAQItABQABgAIAAAAIQDb4fbL7gAAAIUBAAATAAAAAAAAAAAA&#10;AAAAAAAAAABbQ29udGVudF9UeXBlc10ueG1sUEsBAi0AFAAGAAgAAAAhAFr0LFu/AAAAFQEAAAsA&#10;AAAAAAAAAAAAAAAAHwEAAF9yZWxzLy5yZWxzUEsBAi0AFAAGAAgAAAAhAJxn10jEAAAA3QAAAA8A&#10;AAAAAAAAAAAAAAAABwIAAGRycy9kb3ducmV2LnhtbFBLBQYAAAAAAwADALcAAAD4AgAAAAA=&#10;" fillcolor="white [3201]" stroked="f" strokeweight=".5pt">
                            <v:textbox inset="0,0,0,0">
                              <w:txbxContent>
                                <w:p w14:paraId="7B76456A"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15</w:t>
                                  </w:r>
                                </w:p>
                              </w:txbxContent>
                            </v:textbox>
                          </v:shape>
                          <v:group id="Gruppieren 2067" o:spid="_x0000_s1282"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Textfeld 2068" o:spid="_x0000_s1283" type="#_x0000_t202" style="position:absolute;left:40671;top:23812;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jWvgAAAN0AAAAPAAAAZHJzL2Rvd25yZXYueG1sRE+7CsIw&#10;FN0F/yFcwU1TBYtUo4gPcHGw6n5trm1pc1OaqPXvzSA4Hs57ue5MLV7UutKygsk4AkGcWV1yruB6&#10;OYzmIJxH1lhbJgUfcrBe9XtLTLR985leqc9FCGGXoILC+yaR0mUFGXRj2xAH7mFbgz7ANpe6xXcI&#10;N7WcRlEsDZYcGgpsaFtQVqVPoyDd3+NddZp3n0pfZTy75fvyvlFqOOg2CxCeOv8X/9xHrWAaxWFu&#10;eBOegFx9AQAA//8DAFBLAQItABQABgAIAAAAIQDb4fbL7gAAAIUBAAATAAAAAAAAAAAAAAAAAAAA&#10;AABbQ29udGVudF9UeXBlc10ueG1sUEsBAi0AFAAGAAgAAAAhAFr0LFu/AAAAFQEAAAsAAAAAAAAA&#10;AAAAAAAAHwEAAF9yZWxzLy5yZWxzUEsBAi0AFAAGAAgAAAAhAHJmeNa+AAAA3QAAAA8AAAAAAAAA&#10;AAAAAAAABwIAAGRycy9kb3ducmV2LnhtbFBLBQYAAAAAAwADALcAAADyAgAAAAA=&#10;" fillcolor="white [3201]" stroked="f" strokeweight=".5pt">
                              <v:textbox inset="0,0,0,0">
                                <w:txbxContent>
                                  <w:p w14:paraId="787E3031" w14:textId="77777777" w:rsidR="008A6EA7" w:rsidRDefault="008A6EA7" w:rsidP="003C21BE">
                                    <w:r>
                                      <w:t>40</w:t>
                                    </w:r>
                                  </w:p>
                                </w:txbxContent>
                              </v:textbox>
                            </v:shape>
                            <v:group id="Gruppieren 2069" o:spid="_x0000_s1284"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group id="Gruppieren 2070" o:spid="_x0000_s1285"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Textfeld 2071" o:spid="_x0000_s1286" type="#_x0000_t202" style="position:absolute;left:-149;top:47720;width:1955;height:16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eWwwAAAN0AAAAPAAAAZHJzL2Rvd25yZXYueG1sRI/NqsIw&#10;FIT3F3yHcAR311TBXqlGEX/AjQur7o/NsS1tTkoTtb69EYS7HGbmG2a+7EwtHtS60rKC0TACQZxZ&#10;XXKu4Hza/U5BOI+ssbZMCl7kYLno/cwx0fbJR3qkPhcBwi5BBYX3TSKlywoy6Ia2IQ7ezbYGfZBt&#10;LnWLzwA3tRxHUSwNlhwWCmxoXVBWpXejIN1e4011mHavSp9lPLnk2/K6UmrQ71YzEJ46/x/+tvda&#10;wTj6G8HnTXgCcvEGAAD//wMAUEsBAi0AFAAGAAgAAAAhANvh9svuAAAAhQEAABMAAAAAAAAAAAAA&#10;AAAAAAAAAFtDb250ZW50X1R5cGVzXS54bWxQSwECLQAUAAYACAAAACEAWvQsW78AAAAVAQAACwAA&#10;AAAAAAAAAAAAAAAfAQAAX3JlbHMvLnJlbHNQSwECLQAUAAYACAAAACEAZoVHlsMAAADdAAAADwAA&#10;AAAAAAAAAAAAAAAHAgAAZHJzL2Rvd25yZXYueG1sUEsFBgAAAAADAAMAtwAAAPcCAAAAAA==&#10;" fillcolor="white [3201]" stroked="f" strokeweight=".5pt">
                                  <v:textbox inset="0,0,0,0">
                                    <w:txbxContent>
                                      <w:p w14:paraId="0883B3F5"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20</w:t>
                                        </w:r>
                                      </w:p>
                                    </w:txbxContent>
                                  </v:textbox>
                                </v:shape>
                                <v:group id="Gruppieren 2072" o:spid="_x0000_s1287" style="position:absolute;left:136;width:46880;height:54074" coordsize="46880,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Textfeld 2073" o:spid="_x0000_s1288" type="#_x0000_t202" style="position:absolute;left:-96;top:33813;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3x6xAAAAN0AAAAPAAAAZHJzL2Rvd25yZXYueG1sRI9Bi8Iw&#10;FITvgv8hPMGbpqtYpWsU2VXwsgdr9/5s3ralzUtpotZ/b4QFj8PMfMOst71pxI06V1lW8DGNQBDn&#10;VldcKMjOh8kKhPPIGhvLpOBBDrab4WCNibZ3PtEt9YUIEHYJKii9bxMpXV6SQTe1LXHw/mxn0AfZ&#10;FVJ3eA9w08hZFMXSYMVhocSWvkrK6/RqFKT7S/xd/6z6R60zGS9+i3112Sk1HvW7TxCeev8O/7eP&#10;WsEsWs7h9SY8Abl5AgAA//8DAFBLAQItABQABgAIAAAAIQDb4fbL7gAAAIUBAAATAAAAAAAAAAAA&#10;AAAAAAAAAABbQ29udGVudF9UeXBlc10ueG1sUEsBAi0AFAAGAAgAAAAhAFr0LFu/AAAAFQEAAAsA&#10;AAAAAAAAAAAAAAAAHwEAAF9yZWxzLy5yZWxzUEsBAi0AFAAGAAgAAAAhAPkbfHrEAAAA3QAAAA8A&#10;AAAAAAAAAAAAAAAABwIAAGRycy9kb3ducmV2LnhtbFBLBQYAAAAAAwADALcAAAD4AgAAAAA=&#10;" fillcolor="white [3201]" stroked="f" strokeweight=".5pt">
                                    <v:textbox inset="0,0,0,0">
                                      <w:txbxContent>
                                        <w:p w14:paraId="48B974BA"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55</w:t>
                                          </w:r>
                                        </w:p>
                                        <w:p w14:paraId="0DBFE1AF" w14:textId="77777777" w:rsidR="008A6EA7" w:rsidRPr="00A60C13" w:rsidRDefault="008A6EA7" w:rsidP="003C21BE">
                                          <w:pPr>
                                            <w:rPr>
                                              <w:rFonts w:ascii="Segoe Script" w:hAnsi="Segoe Script"/>
                                              <w:sz w:val="18"/>
                                              <w:szCs w:val="18"/>
                                            </w:rPr>
                                          </w:pPr>
                                        </w:p>
                                      </w:txbxContent>
                                    </v:textbox>
                                  </v:shape>
                                  <v:group id="Gruppieren 2074" o:spid="_x0000_s1289" style="position:absolute;width:46880;height:54074" coordsize="46880,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group id="Gruppieren 2075" o:spid="_x0000_s1290" style="position:absolute;left:708;width:46172;height:54074" coordsize="46172,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group id="Gruppieren 2076" o:spid="_x0000_s1291" style="position:absolute;left:4776;top:68;width:41396;height:52813" coordorigin=",-3364" coordsize="41400,5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group id="Gruppieren 2077" o:spid="_x0000_s1292" style="position:absolute;top:-3301;width:41395;height:12876" coordorigin=",1600" coordsize="41400,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line id="Gerade Verbindung 2490" o:spid="_x0000_s1293"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wgxAAAAN0AAAAPAAAAZHJzL2Rvd25yZXYueG1sRE/Pa8Iw&#10;FL4P/B/CE3YZmuhBRzWK1G2MgcKqCN4ezVtb1rzEJtPuvzeHwY4f3+/luretuFIXGscaJmMFgrh0&#10;puFKw/HwOnoGESKywdYxafilAOvV4GGJmXE3/qRrESuRQjhkqKGO0WdShrImi2HsPHHivlxnMSbY&#10;VdJ0eEvhtpVTpWbSYsOpoUZPeU3ld/FjNezy/OOpmPmXU+HnlzcV9tX2TFo/DvvNAkSkPv6L/9zv&#10;RsNUzdPc9CY9Abm6AwAA//8DAFBLAQItABQABgAIAAAAIQDb4fbL7gAAAIUBAAATAAAAAAAAAAAA&#10;AAAAAAAAAABbQ29udGVudF9UeXBlc10ueG1sUEsBAi0AFAAGAAgAAAAhAFr0LFu/AAAAFQEAAAsA&#10;AAAAAAAAAAAAAAAAHwEAAF9yZWxzLy5yZWxzUEsBAi0AFAAGAAgAAAAhACGkvCDEAAAA3QAAAA8A&#10;AAAAAAAAAAAAAAAABwIAAGRycy9kb3ducmV2LnhtbFBLBQYAAAAAAwADALcAAAD4AgAAAAA=&#10;" strokecolor="#bfbfbf [2412]"/>
                                          <v:line id="Gerade Verbindung 2491" o:spid="_x0000_s1294" style="position:absolute;flip:y;visibility:visible;mso-wrap-style:square" from="0,1600" to="0,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m7yAAAAN0AAAAPAAAAZHJzL2Rvd25yZXYueG1sRI9BawIx&#10;FITvBf9DeAUvokk9aLsapWxtKQULXUXw9ti87i5uXtJNqtt/3xSEHoeZ+YZZrnvbijN1oXGs4W6i&#10;QBCXzjRcadjvnsf3IEJENtg6Jg0/FGC9GtwsMTPuwh90LmIlEoRDhhrqGH0mZShrshgmzhMn79N1&#10;FmOSXSVNh5cEt62cKjWTFhtOCzV6ymsqT8W31bDN87dRMfObQ+HnXy8qvFdPR9J6eNs/LkBE6uN/&#10;+Np+NRqmav4Af2/SE5CrXwAAAP//AwBQSwECLQAUAAYACAAAACEA2+H2y+4AAACFAQAAEwAAAAAA&#10;AAAAAAAAAAAAAAAAW0NvbnRlbnRfVHlwZXNdLnhtbFBLAQItABQABgAIAAAAIQBa9CxbvwAAABUB&#10;AAALAAAAAAAAAAAAAAAAAB8BAABfcmVscy8ucmVsc1BLAQItABQABgAIAAAAIQBO6Bm7yAAAAN0A&#10;AAAPAAAAAAAAAAAAAAAAAAcCAABkcnMvZG93bnJldi54bWxQSwUGAAAAAAMAAwC3AAAA/AIAAAAA&#10;" strokecolor="#bfbfbf [2412]"/>
                                        </v:group>
                                        <v:group id="Gruppieren 2112" o:spid="_x0000_s1295" style="position:absolute;top:15059;width:41395;height:14415" coordorigin=",63" coordsize="41400,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line id="Gerade Verbindung 2493" o:spid="_x0000_s1296"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RsyAAAAN0AAAAPAAAAZHJzL2Rvd25yZXYueG1sRI9Ba8JA&#10;FITvBf/D8gpeim5iwZboKiWtUgoWGkXw9si+JsHs22121fjv3UKhx2FmvmHmy9604kydbywrSMcJ&#10;COLS6oYrBbvtavQMwgdkja1lUnAlD8vF4G6OmbYX/qJzESoRIewzVFCH4DIpfVmTQT+2jjh637Yz&#10;GKLsKqk7vES4aeUkSabSYMNxoUZHeU3lsTgZBZs8/3gopu5tX7inn3XiP6vXAyk1vO9fZiAC9eE/&#10;/Nd+1womafoIv2/iE5CLGwAAAP//AwBQSwECLQAUAAYACAAAACEA2+H2y+4AAACFAQAAEwAAAAAA&#10;AAAAAAAAAAAAAAAAW0NvbnRlbnRfVHlwZXNdLnhtbFBLAQItABQABgAIAAAAIQBa9CxbvwAAABUB&#10;AAALAAAAAAAAAAAAAAAAAB8BAABfcmVscy8ucmVsc1BLAQItABQABgAIAAAAIQCEPsRsyAAAAN0A&#10;AAAPAAAAAAAAAAAAAAAAAAcCAABkcnMvZG93bnJldi54bWxQSwUGAAAAAAMAAwC3AAAA/AIAAAAA&#10;" strokecolor="#bfbfbf [2412]"/>
                                          <v:line id="Gerade Verbindung 2494" o:spid="_x0000_s1297" style="position:absolute;flip:y;visibility:visible;mso-wrap-style:square" from="0,63" to="0,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1wYyAAAAN0AAAAPAAAAZHJzL2Rvd25yZXYueG1sRI9Ba8JA&#10;FITvBf/D8gpeim4ixZboKiWtUgoWGkXw9si+JsHs22121fjv3UKhx2FmvmHmy9604kydbywrSMcJ&#10;COLS6oYrBbvtavQMwgdkja1lUnAlD8vF4G6OmbYX/qJzESoRIewzVFCH4DIpfVmTQT+2jjh637Yz&#10;GKLsKqk7vES4aeUkSabSYMNxoUZHeU3lsTgZBZs8/3gopu5tX7inn3XiP6vXAyk1vO9fZiAC9eE/&#10;/Nd+1womafoIv2/iE5CLGwAAAP//AwBQSwECLQAUAAYACAAAACEA2+H2y+4AAACFAQAAEwAAAAAA&#10;AAAAAAAAAAAAAAAAW0NvbnRlbnRfVHlwZXNdLnhtbFBLAQItABQABgAIAAAAIQBa9CxbvwAAABUB&#10;AAALAAAAAAAAAAAAAAAAAB8BAABfcmVscy8ucmVsc1BLAQItABQABgAIAAAAIQAL11wYyAAAAN0A&#10;AAAPAAAAAAAAAAAAAAAAAAcCAABkcnMvZG93bnJldi54bWxQSwUGAAAAAAMAAwC3AAAA/AIAAAAA&#10;" strokecolor="#bfbfbf [2412]"/>
                                          <v:line id="Gerade Verbindung 2495" o:spid="_x0000_s1298" style="position:absolute;visibility:visible;mso-wrap-style:square" from="0,63" to="413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33xgAAAN0AAAAPAAAAZHJzL2Rvd25yZXYueG1sRI/RasJA&#10;FETfC/7DcoW+SLOJYK1pNlJKawuKYOwHXLLXJJi9G7JbE//eLRR8HGbmDJOtR9OKC/WusawgiWIQ&#10;xKXVDVcKfo6fTy8gnEfW2FomBVdysM4nDxmm2g58oEvhKxEg7FJUUHvfpVK6siaDLrIdcfBOtjfo&#10;g+wrqXscAty0ch7Hz9Jgw2Ghxo7eayrPxa9R0O2G5Xa/nQ1fZfGx0e3MG+KVUo/T8e0VhKfR38P/&#10;7W+tYJ4kC/h7E56AzG8AAAD//wMAUEsBAi0AFAAGAAgAAAAhANvh9svuAAAAhQEAABMAAAAAAAAA&#10;AAAAAAAAAAAAAFtDb250ZW50X1R5cGVzXS54bWxQSwECLQAUAAYACAAAACEAWvQsW78AAAAVAQAA&#10;CwAAAAAAAAAAAAAAAAAfAQAAX3JlbHMvLnJlbHNQSwECLQAUAAYACAAAACEA6T9d98YAAADdAAAA&#10;DwAAAAAAAAAAAAAAAAAHAgAAZHJzL2Rvd25yZXYueG1sUEsFBgAAAAADAAMAtwAAAPoCAAAAAA==&#10;" strokecolor="#bfbfbf [2412]"/>
                                        </v:group>
                                        <v:group id="Gruppieren 2118" o:spid="_x0000_s1299" style="position:absolute;top:34966;width:41400;height:14484" coordsize="41400,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line id="Gerade Verbindung 2497" o:spid="_x0000_s1300"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OGyAAAAN0AAAAPAAAAZHJzL2Rvd25yZXYueG1sRI9Ba8JA&#10;FITvBf/D8gpeim7iwbbRVUqqUgoWGkXw9si+JsHs2zW7avrvu4VCj8PMfMPMl71pxZU631hWkI4T&#10;EMSl1Q1XCva79egJhA/IGlvLpOCbPCwXg7s5Ztre+JOuRahEhLDPUEEdgsuk9GVNBv3YOuLofdnO&#10;YIiyq6Tu8BbhppWTJJlKgw3HhRod5TWVp+JiFGzz/P2hmLrVoXCP503iP6rXIyk1vO9fZiAC9eE/&#10;/Nd+0womafoMv2/iE5CLHwAAAP//AwBQSwECLQAUAAYACAAAACEA2+H2y+4AAACFAQAAEwAAAAAA&#10;AAAAAAAAAAAAAAAAW0NvbnRlbnRfVHlwZXNdLnhtbFBLAQItABQABgAIAAAAIQBa9CxbvwAAABUB&#10;AAALAAAAAAAAAAAAAAAAAB8BAABfcmVscy8ucmVsc1BLAQItABQABgAIAAAAIQDl1vOGyAAAAN0A&#10;AAAPAAAAAAAAAAAAAAAAAAcCAABkcnMvZG93bnJldi54bWxQSwUGAAAAAAMAAwC3AAAA/AIAAAAA&#10;" strokecolor="#bfbfbf [2412]"/>
                                          <v:line id="Gerade Verbindung 2498" o:spid="_x0000_s1301" style="position:absolute;flip:y;visibility:visible;mso-wrap-style:square" from="0,0" to="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JCmxAAAAN0AAAAPAAAAZHJzL2Rvd25yZXYueG1sRE/Pa8Iw&#10;FL4P9j+EJ3gZM7UHN6pRpFMRYcI6Ebw9mre2rHmJTdT635vDYMeP7/ds0ZtWXKnzjWUF41ECgri0&#10;uuFKweF7/foOwgdkja1lUnAnD4v589MMM21v/EXXIlQihrDPUEEdgsuk9GVNBv3IOuLI/djOYIiw&#10;q6Tu8BbDTSvTJJlIgw3Hhhod5TWVv8XFKPjM891LMXGrY+HezpvE76uPEyk1HPTLKYhAffgX/7m3&#10;WkE6TuP++CY+ATl/AAAA//8DAFBLAQItABQABgAIAAAAIQDb4fbL7gAAAIUBAAATAAAAAAAAAAAA&#10;AAAAAAAAAABbQ29udGVudF9UeXBlc10ueG1sUEsBAi0AFAAGAAgAAAAhAFr0LFu/AAAAFQEAAAsA&#10;AAAAAAAAAAAAAAAAHwEAAF9yZWxzLy5yZWxzUEsBAi0AFAAGAAgAAAAhALqAkKbEAAAA3QAAAA8A&#10;AAAAAAAAAAAAAAAABwIAAGRycy9kb3ducmV2LnhtbFBLBQYAAAAAAwADALcAAAD4AgAAAAA=&#10;" strokecolor="#bfbfbf [2412]"/>
                                          <v:line id="Gerade Verbindung 2499" o:spid="_x0000_s1302" style="position:absolute;visibility:visible;mso-wrap-style:square" from="0,0" to="4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FJxQAAAN0AAAAPAAAAZHJzL2Rvd25yZXYueG1sRI/RasJA&#10;FETfBf9huUJfpG6Sh2qja5BS24IimPYDLtlrEszeDdk1Sf++WxB8HGbmDLPJRtOInjpXW1YQLyIQ&#10;xIXVNZcKfr73zysQziNrbCyTgl9ykG2nkw2m2g58pj73pQgQdikqqLxvUyldUZFBt7AtcfAutjPo&#10;g+xKqTscAtw0MomiF2mw5rBQYUtvFRXX/GYUtMdheTgd5sNnkb9/6GbuDfGrUk+zcbcG4Wn0j/C9&#10;/aUVJHESw/+b8ATk9g8AAP//AwBQSwECLQAUAAYACAAAACEA2+H2y+4AAACFAQAAEwAAAAAAAAAA&#10;AAAAAAAAAAAAW0NvbnRlbnRfVHlwZXNdLnhtbFBLAQItABQABgAIAAAAIQBa9CxbvwAAABUBAAAL&#10;AAAAAAAAAAAAAAAAAB8BAABfcmVscy8ucmVsc1BLAQItABQABgAIAAAAIQBYaJFJxQAAAN0AAAAP&#10;AAAAAAAAAAAAAAAAAAcCAABkcnMvZG93bnJldi54bWxQSwUGAAAAAAMAAwC3AAAA+QIAAAAA&#10;" strokecolor="#bfbfbf [2412]"/>
                                        </v:group>
                                        <v:group id="Gruppieren 2122" o:spid="_x0000_s1303" style="position:absolute;left:7607;top:-3364;width:7200;height:52817" coordorigin=",-3364" coordsize="7200,5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line id="Gerade Verbindung 2501" o:spid="_x0000_s1304" style="position:absolute;visibility:visible;mso-wrap-style:square" from="0,-3364" to="0,4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j1kxwAAAN0AAAAPAAAAZHJzL2Rvd25yZXYueG1sRI9Ba8JA&#10;FITvBf/D8gpeSt0kotboKqIIXqQ0emhvj+wzCc2+DdnVxH/vCoUeh5n5hlmue1OLG7WusqwgHkUg&#10;iHOrKy4UnE/79w8QziNrrC2Tgjs5WK8GL0tMte34i26ZL0SAsEtRQel9k0rp8pIMupFtiIN3sa1B&#10;H2RbSN1iF+CmlkkUTaXBisNCiQ1tS8p/s6tRsDtPu2xeTGZv8fjYz/kz+f45GqWGr/1mAcJT7//D&#10;f+2DVpDEyRieb8ITkKsHAAAA//8DAFBLAQItABQABgAIAAAAIQDb4fbL7gAAAIUBAAATAAAAAAAA&#10;AAAAAAAAAAAAAABbQ29udGVudF9UeXBlc10ueG1sUEsBAi0AFAAGAAgAAAAhAFr0LFu/AAAAFQEA&#10;AAsAAAAAAAAAAAAAAAAAHwEAAF9yZWxzLy5yZWxzUEsBAi0AFAAGAAgAAAAhADeuPWTHAAAA3QAA&#10;AA8AAAAAAAAAAAAAAAAABwIAAGRycy9kb3ducmV2LnhtbFBLBQYAAAAAAwADALcAAAD7AgAAAAA=&#10;" strokecolor="black [3213]" strokeweight="1pt"/>
                                          <v:line id="Gerade Verbindung 2502" o:spid="_x0000_s1305" style="position:absolute;visibility:visible;mso-wrap-style:square" from="0,49450" to="7200,4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6UQxwAAAN0AAAAPAAAAZHJzL2Rvd25yZXYueG1sRI9Ba8JA&#10;FITvQv/D8gpepG4SbVpTVyktgheRph7a2yP7moRm34bsauK/dwXB4zAz3zDL9WAacaLO1ZYVxNMI&#10;BHFhdc2lgsP35ukVhPPIGhvLpOBMDtarh9ESM217/qJT7ksRIOwyVFB532ZSuqIig25qW+Lg/dnO&#10;oA+yK6XusA9w08gkilJpsOawUGFLHxUV//nRKPg8pH2+KJ9fJvFsNyx4n/z87oxS48fh/Q2Ep8Hf&#10;w7f2VitI4mQO1zfhCcjVBQAA//8DAFBLAQItABQABgAIAAAAIQDb4fbL7gAAAIUBAAATAAAAAAAA&#10;AAAAAAAAAAAAAABbQ29udGVudF9UeXBlc10ueG1sUEsBAi0AFAAGAAgAAAAhAFr0LFu/AAAAFQEA&#10;AAsAAAAAAAAAAAAAAAAAHwEAAF9yZWxzLy5yZWxzUEsBAi0AFAAGAAgAAAAhALhHpRDHAAAA3QAA&#10;AA8AAAAAAAAAAAAAAAAABwIAAGRycy9kb3ducmV2LnhtbFBLBQYAAAAAAwADALcAAAD7AgAAAAA=&#10;" strokecolor="black [3213]" strokeweight="1pt"/>
                                          <v:line id="Gerade Verbindung 2503" o:spid="_x0000_s1306" style="position:absolute;flip:y;visibility:visible;mso-wrap-style:square" from="7168,-3364" to="7200,4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BIxQAAAN0AAAAPAAAAZHJzL2Rvd25yZXYueG1sRI9Pi8Iw&#10;FMTvgt8hPGFvmlpwV6tRRFgQWQWrF2+P5vUPNi/dJmr99hthweMwM79hFqvO1OJOrassKxiPIhDE&#10;mdUVFwrOp+/hFITzyBpry6TgSQ5Wy35vgYm2Dz7SPfWFCBB2CSoovW8SKV1WkkE3sg1x8HLbGvRB&#10;toXULT4C3NQyjqJPabDisFBiQ5uSsmt6Mwp2p1m++dntD0/3ezlQ/hUdJ+lZqY9Bt56D8NT5d/i/&#10;vdUK4nE8gdeb8ATk8g8AAP//AwBQSwECLQAUAAYACAAAACEA2+H2y+4AAACFAQAAEwAAAAAAAAAA&#10;AAAAAAAAAAAAW0NvbnRlbnRfVHlwZXNdLnhtbFBLAQItABQABgAIAAAAIQBa9CxbvwAAABUBAAAL&#10;AAAAAAAAAAAAAAAAAB8BAABfcmVscy8ucmVsc1BLAQItABQABgAIAAAAIQCPccBIxQAAAN0AAAAP&#10;AAAAAAAAAAAAAAAAAAcCAABkcnMvZG93bnJldi54bWxQSwUGAAAAAAMAAwC3AAAA+QIAAAAA&#10;" strokecolor="black [3213]" strokeweight="1pt"/>
                                        </v:group>
                                      </v:group>
                                      <v:group id="Gruppieren 2126" o:spid="_x0000_s1307" style="position:absolute;left:41898;top:11941;width:137;height:42133" coordsize="136,4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line id="Gerade Verbindung 2505" o:spid="_x0000_s1308" style="position:absolute;visibility:visible;mso-wrap-style:square" from="68,0" to="68,4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RWxgAAAN0AAAAPAAAAZHJzL2Rvd25yZXYueG1sRI9Ba8JA&#10;FITvhf6H5RW8iG7MoZboGlJRkFKQ2kKuj+wzG5t9G7Krif++Wyj0OMzMN8w6H20rbtT7xrGCxTwB&#10;QVw53XCt4OtzP3sB4QOyxtYxKbiTh3zz+LDGTLuBP+h2CrWIEPYZKjAhdJmUvjJk0c9dRxy9s+st&#10;hij7Wuoehwi3rUyT5FlabDguGOxoa6j6Pl2tgtfdpThqs5xuh7Iuu+G9TPRbqdTkaSxWIAKN4T/8&#10;1z5oBekiXcLvm/gE5OYHAAD//wMAUEsBAi0AFAAGAAgAAAAhANvh9svuAAAAhQEAABMAAAAAAAAA&#10;AAAAAAAAAAAAAFtDb250ZW50X1R5cGVzXS54bWxQSwECLQAUAAYACAAAACEAWvQsW78AAAAVAQAA&#10;CwAAAAAAAAAAAAAAAAAfAQAAX3JlbHMvLnJlbHNQSwECLQAUAAYACAAAACEA1iO0VsYAAADdAAAA&#10;DwAAAAAAAAAAAAAAAAAHAgAAZHJzL2Rvd25yZXYueG1sUEsFBgAAAAADAAMAtwAAAPoCAAAAAA==&#10;" strokecolor="black [3213]" strokeweight=".5pt"/>
                                        <v:line id="Gerade Verbindung 2506" o:spid="_x0000_s1309" style="position:absolute;rotation:-135;flip:x;visibility:visible;mso-wrap-style:square" from="137,40123" to="137,4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cWwgAAAN0AAAAPAAAAZHJzL2Rvd25yZXYueG1sRE/dasIw&#10;FL4XfIdwBt5pai+cdkYZgqDIhtY9wKE59sfmpCSxdnv65WKwy4/vf70dTCt6cr62rGA+S0AQF1bX&#10;XCr4uu6nSxA+IGtsLZOCb/Kw3YxHa8y0ffKF+jyUIoawz1BBFUKXSemLigz6me2II3ezzmCI0JVS&#10;O3zGcNPKNEkW0mDNsaHCjnYVFff8YRSszKE5UzNc+uOp4defxenzI3dKTV6G9zcQgYbwL/5zH7SC&#10;dJ7GufFNfAJy8wsAAP//AwBQSwECLQAUAAYACAAAACEA2+H2y+4AAACFAQAAEwAAAAAAAAAAAAAA&#10;AAAAAAAAW0NvbnRlbnRfVHlwZXNdLnhtbFBLAQItABQABgAIAAAAIQBa9CxbvwAAABUBAAALAAAA&#10;AAAAAAAAAAAAAB8BAABfcmVscy8ucmVsc1BLAQItABQABgAIAAAAIQAqBAcWwgAAAN0AAAAPAAAA&#10;AAAAAAAAAAAAAAcCAABkcnMvZG93bnJldi54bWxQSwUGAAAAAAMAAwC3AAAA9gIAAAAA&#10;" strokecolor="black [3213]"/>
                                        <v:line id="Gerade Verbindung 2507" o:spid="_x0000_s1310" style="position:absolute;rotation:-135;flip:x;visibility:visible;mso-wrap-style:square" from="68,25590" to="68,2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5VxgAAAN0AAAAPAAAAZHJzL2Rvd25yZXYueG1sRI/dagIx&#10;FITvC75DOELvalZLrW6NIoJgEaWuPsBhc7o/bk6WJF23ffpGKPRymJlvmMWqN43oyPnKsoLxKAFB&#10;nFtdcaHgct4+zUD4gKyxsUwKvsnDajl4WGCq7Y1P1GWhEBHCPkUFZQhtKqXPSzLoR7Yljt6ndQZD&#10;lK6Q2uEtwk0jJ0kylQYrjgsltrQpKb9mX0bB3OzqD6r7U/e+r/n1Z7o/HjKn1OOwX7+BCNSH//Bf&#10;e6cVTMbPL3B/E5+AXP4CAAD//wMAUEsBAi0AFAAGAAgAAAAhANvh9svuAAAAhQEAABMAAAAAAAAA&#10;AAAAAAAAAAAAAFtDb250ZW50X1R5cGVzXS54bWxQSwECLQAUAAYACAAAACEAWvQsW78AAAAVAQAA&#10;CwAAAAAAAAAAAAAAAAAfAQAAX3JlbHMvLnJlbHNQSwECLQAUAAYACAAAACEAQdw+VcYAAADdAAAA&#10;DwAAAAAAAAAAAAAAAAAHAgAAZHJzL2Rvd25yZXYueG1sUEsFBgAAAAADAAMAtwAAAPoCAAAAAA==&#10;" strokecolor="black [3213]"/>
                                        <v:line id="Gerade Verbindung 2508" o:spid="_x0000_s1311" style="position:absolute;rotation:-135;flip:x;visibility:visible;mso-wrap-style:square" from="0,19994" to="0,2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AixgAAAN0AAAAPAAAAZHJzL2Rvd25yZXYueG1sRI/dagIx&#10;FITvC75DOIJ3NavCtq5GEaFgkZa6+gCHzXF/3JwsSbpu+/RNodDLYWa+YdbbwbSiJ+drywpm0wQE&#10;cWF1zaWCy/nl8RmED8gaW8uk4Is8bDejhzVm2t75RH0eShEh7DNUUIXQZVL6oiKDfmo74uhdrTMY&#10;onSl1A7vEW5aOU+SVBqsOS5U2NG+ouKWfxoFS3NoPqgZTv3rseGn7/T4/pY7pSbjYbcCEWgI/+G/&#10;9kErmM8WKfy+iU9Abn4AAAD//wMAUEsBAi0AFAAGAAgAAAAhANvh9svuAAAAhQEAABMAAAAAAAAA&#10;AAAAAAAAAAAAAFtDb250ZW50X1R5cGVzXS54bWxQSwECLQAUAAYACAAAACEAWvQsW78AAAAVAQAA&#10;CwAAAAAAAAAAAAAAAAAfAQAAX3JlbHMvLnJlbHNQSwECLQAUAAYACAAAACEAsQ6gIsYAAADdAAAA&#10;DwAAAAAAAAAAAAAAAAAHAgAAZHJzL2Rvd25yZXYueG1sUEsFBgAAAAADAAMAtwAAAPoCAAAAAA==&#10;" strokecolor="black [3213]"/>
                                        <v:line id="Gerade Verbindung 2509" o:spid="_x0000_s1312" style="position:absolute;rotation:-135;flip:x;visibility:visible;mso-wrap-style:square" from="68,5459" to="68,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RQxgAAAN0AAAAPAAAAZHJzL2Rvd25yZXYueG1sRI/dagIx&#10;FITvC75DOIJ3mlXB6tYoIhQUadG1D3DYnO5PNydLkq5rn74pCL0cZuYbZr3tTSM6cr6yrGA6SUAQ&#10;51ZXXCj4uL6OlyB8QNbYWCYFd/Kw3Qye1phqe+MLdVkoRISwT1FBGUKbSunzkgz6iW2Jo/dpncEQ&#10;pSukdniLcNPIWZIspMGK40KJLe1Lyr+yb6NgZQ71mer+0h1PNT//LE7vb5lTajTsdy8gAvXhP/xo&#10;H7SC2XS+gr838QnIzS8AAAD//wMAUEsBAi0AFAAGAAgAAAAhANvh9svuAAAAhQEAABMAAAAAAAAA&#10;AAAAAAAAAAAAAFtDb250ZW50X1R5cGVzXS54bWxQSwECLQAUAAYACAAAACEAWvQsW78AAAAVAQAA&#10;CwAAAAAAAAAAAAAAAAAfAQAAX3JlbHMvLnJlbHNQSwECLQAUAAYACAAAACEAwJE0UMYAAADdAAAA&#10;DwAAAAAAAAAAAAAAAAAHAgAAZHJzL2Rvd25yZXYueG1sUEsFBgAAAAADAAMAtwAAAPoCAAAAAA==&#10;" strokecolor="black [3213]"/>
                                        <v:line id="Gerade Verbindung 2510" o:spid="_x0000_s1313" style="position:absolute;rotation:-135;flip:x;visibility:visible;mso-wrap-style:square" from="0,137" to="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6wwgAAAN0AAAAPAAAAZHJzL2Rvd25yZXYueG1sRE/dasIw&#10;FL4f+A7hCLubqSJOq1FkMHDIhlYf4NAc+2NzUpJYq0+/XAx2+fH9rza9aURHzleWFYxHCQji3OqK&#10;CwXn0+fbHIQPyBoby6TgQR4268HLClNt73ykLguFiCHsU1RQhtCmUvq8JIN+ZFviyF2sMxgidIXU&#10;Du8x3DRykiQzabDi2FBiSx8l5dfsZhQszK4+UN0fu699ze/P2f7nO3NKvQ777RJEoD78i//cO61g&#10;Mp7G/fFNfAJy/QsAAP//AwBQSwECLQAUAAYACAAAACEA2+H2y+4AAACFAQAAEwAAAAAAAAAAAAAA&#10;AAAAAAAAW0NvbnRlbnRfVHlwZXNdLnhtbFBLAQItABQABgAIAAAAIQBa9CxbvwAAABUBAAALAAAA&#10;AAAAAAAAAAAAAB8BAABfcmVscy8ucmVsc1BLAQItABQABgAIAAAAIQAJre6wwgAAAN0AAAAPAAAA&#10;AAAAAAAAAAAAAAcCAABkcnMvZG93bnJldi54bWxQSwUGAAAAAAMAAwC3AAAA9gIAAAAA&#10;" strokecolor="black [3213]"/>
                                      </v:group>
                                      <v:group id="Gruppieren 2141" o:spid="_x0000_s1314" style="position:absolute;width:10033;height:53795" coordsize="10033,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line id="Gerade Verbindung 2512" o:spid="_x0000_s1315" style="position:absolute;visibility:visible;mso-wrap-style:square" from="409,52885" to="4765,5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uxgAAAN0AAAAPAAAAZHJzL2Rvd25yZXYueG1sRI9Ba8JA&#10;FITvhf6H5Qm9iG4MpUp0FSsVSimUqpDrI/vMRrNvQ3Y18d+7BaHHYWa+YRar3tbiSq2vHCuYjBMQ&#10;xIXTFZcKDvvtaAbCB2SNtWNScCMPq+Xz0wIz7Tr+pesulCJC2GeowITQZFL6wpBFP3YNcfSOrrUY&#10;omxLqVvsItzWMk2SN2mx4rhgsKGNoeK8u1gF7x+n9Y820+Gmy8u86b7zRH/lSr0M+vUcRKA+/Icf&#10;7U+tIJ28pvD3Jj4BubwDAAD//wMAUEsBAi0AFAAGAAgAAAAhANvh9svuAAAAhQEAABMAAAAAAAAA&#10;AAAAAAAAAAAAAFtDb250ZW50X1R5cGVzXS54bWxQSwECLQAUAAYACAAAACEAWvQsW78AAAAVAQAA&#10;CwAAAAAAAAAAAAAAAAAfAQAAX3JlbHMvLnJlbHNQSwECLQAUAAYACAAAACEAG4vybsYAAADdAAAA&#10;DwAAAAAAAAAAAAAAAAAHAgAAZHJzL2Rvd25yZXYueG1sUEsFBgAAAAADAAMAtwAAAPoCAAAAAA==&#10;" strokecolor="black [3213]" strokeweight=".5pt"/>
                                        <v:line id="Gerade Verbindung 2513" o:spid="_x0000_s1316" style="position:absolute;visibility:visible;mso-wrap-style:square" from="1160,0" to="1160,5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f1xgAAAN0AAAAPAAAAZHJzL2Rvd25yZXYueG1sRI9Ba8JA&#10;FITvBf/D8gq9SN2oRUt0FSsKUgTRFnJ9ZJ/Z1OzbkF1N/PfdgtDjMDPfMPNlZytxo8aXjhUMBwkI&#10;4tzpkgsF31/b13cQPiBrrByTgjt5WC56T3NMtWv5SLdTKESEsE9RgQmhTqX0uSGLfuBq4uidXWMx&#10;RNkUUjfYRrit5ChJJtJiyXHBYE1rQ/nldLUKPjY/q4M20/66zYqsbvdZoj8zpV6eu9UMRKAu/Icf&#10;7Z1WMBq+jeHvTXwCcvELAAD//wMAUEsBAi0AFAAGAAgAAAAhANvh9svuAAAAhQEAABMAAAAAAAAA&#10;AAAAAAAAAAAAAFtDb250ZW50X1R5cGVzXS54bWxQSwECLQAUAAYACAAAACEAWvQsW78AAAAVAQAA&#10;CwAAAAAAAAAAAAAAAAAfAQAAX3JlbHMvLnJlbHNQSwECLQAUAAYACAAAACEAdMdX9cYAAADdAAAA&#10;DwAAAAAAAAAAAAAAAAAHAgAAZHJzL2Rvd25yZXYueG1sUEsFBgAAAAADAAMAtwAAAPoCAAAAAA==&#10;" strokecolor="black [3213]" strokeweight=".5pt"/>
                                        <v:line id="Gerade Verbindung 2514" o:spid="_x0000_s1317" style="position:absolute;visibility:visible;mso-wrap-style:square" from="204,45583" to="9983,4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j+wwAAAN0AAAAPAAAAZHJzL2Rvd25yZXYueG1sRE9da8Iw&#10;FH0f+B/CFXwZmq7IlGoUlQ2GDMZU6OuluTbV5qY00dZ/bx4Gezyc7+W6t7W4U+srxwreJgkI4sLp&#10;iksFp+PneA7CB2SNtWNS8CAP69XgZYmZdh3/0v0QShFD2GeowITQZFL6wpBFP3ENceTOrrUYImxL&#10;qVvsYritZZok79JixbHBYEM7Q8X1cLMKth+XzY82s9ddl5d5033nid7nSo2G/WYBIlAf/sV/7i+t&#10;IE2ncX98E5+AXD0BAAD//wMAUEsBAi0AFAAGAAgAAAAhANvh9svuAAAAhQEAABMAAAAAAAAAAAAA&#10;AAAAAAAAAFtDb250ZW50X1R5cGVzXS54bWxQSwECLQAUAAYACAAAACEAWvQsW78AAAAVAQAACwAA&#10;AAAAAAAAAAAAAAAfAQAAX3JlbHMvLnJlbHNQSwECLQAUAAYACAAAACEAXzCo/sMAAADdAAAADwAA&#10;AAAAAAAAAAAAAAAHAgAAZHJzL2Rvd25yZXYueG1sUEsFBgAAAAADAAMAtwAAAPcCAAAAAA==&#10;" strokecolor="black [3213]" strokeweight=".5pt"/>
                                        <v:line id="Gerade Verbindung 2515" o:spid="_x0000_s1318" style="position:absolute;visibility:visible;mso-wrap-style:square" from="0,25589" to="10033,2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CKxgAAAN0AAAAPAAAAZHJzL2Rvd25yZXYueG1sRI9Ba8JA&#10;FITvhf6H5RW8iG4aSi3RVawoFCmIVsj1kX1m02bfhuxq4r93BaHHYWa+YWaL3tbiQq2vHCt4HScg&#10;iAunKy4VHH82ow8QPiBrrB2Tgit5WMyfn2aYadfxni6HUIoIYZ+hAhNCk0npC0MW/dg1xNE7udZi&#10;iLItpW6xi3BbyzRJ3qXFiuOCwYZWhoq/w9kq+Fz/LnfaTIarLi/zpvvOE73NlRq89MspiEB9+A8/&#10;2l9aQZq+TeD+Jj4BOb8BAAD//wMAUEsBAi0AFAAGAAgAAAAhANvh9svuAAAAhQEAABMAAAAAAAAA&#10;AAAAAAAAAAAAAFtDb250ZW50X1R5cGVzXS54bWxQSwECLQAUAAYACAAAACEAWvQsW78AAAAVAQAA&#10;CwAAAAAAAAAAAAAAAAAfAQAAX3JlbHMvLnJlbHNQSwECLQAUAAYACAAAACEA0NkwisYAAADdAAAA&#10;DwAAAAAAAAAAAAAAAAAHAgAAZHJzL2Rvd25yZXYueG1sUEsFBgAAAAADAAMAtwAAAPoCAAAAAA==&#10;" strokecolor="black [3213]" strokeweight=".5pt"/>
                                        <v:line id="Gerade Verbindung 2516" o:spid="_x0000_s1319" style="position:absolute;visibility:visible;mso-wrap-style:square" from="0,5800" to="10033,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T4wwAAAN0AAAAPAAAAZHJzL2Rvd25yZXYueG1sRE9da8Iw&#10;FH0f+B/CFXwZmq7IlGoUlQ2GDMZU6OuluTbV5qY00dZ/bx4Gezyc7+W6t7W4U+srxwreJgkI4sLp&#10;iksFp+PneA7CB2SNtWNS8CAP69XgZYmZdh3/0v0QShFD2GeowITQZFL6wpBFP3ENceTOrrUYImxL&#10;qVvsYritZZok79JixbHBYEM7Q8X1cLMKth+XzY82s9ddl5d5033nid7nSo2G/WYBIlAf/sV/7i+t&#10;IE2ncW58E5+AXD0BAAD//wMAUEsBAi0AFAAGAAgAAAAhANvh9svuAAAAhQEAABMAAAAAAAAAAAAA&#10;AAAAAAAAAFtDb250ZW50X1R5cGVzXS54bWxQSwECLQAUAAYACAAAACEAWvQsW78AAAAVAQAACwAA&#10;AAAAAAAAAAAAAAAfAQAAX3JlbHMvLnJlbHNQSwECLQAUAAYACAAAACEAoUak+MMAAADdAAAADwAA&#10;AAAAAAAAAAAAAAAHAgAAZHJzL2Rvd25yZXYueG1sUEsFBgAAAAADAAMAtwAAAPcCAAAAAA==&#10;" strokecolor="black [3213]" strokeweight=".5pt"/>
                                        <v:line id="Gerade Verbindung 2517" o:spid="_x0000_s1320" style="position:absolute;rotation:-135;flip:x;visibility:visible;mso-wrap-style:square" from="1160,44832" to="1160,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ZRxgAAAN0AAAAPAAAAZHJzL2Rvd25yZXYueG1sRI/dagIx&#10;FITvhb5DOAXvNNtFtG6NIkJBkUrd9gEOm9P96eZkSdJ17dM3BcHLYWa+YVabwbSiJ+drywqepgkI&#10;4sLqmksFnx+vk2cQPiBrbC2Tgit52KwfRivMtL3wmfo8lCJC2GeooAqhy6T0RUUG/dR2xNH7ss5g&#10;iNKVUju8RLhpZZokc2mw5rhQYUe7iorv/McoWJp9807NcO4Px4YXv/Pj6S13So0fh+0LiEBDuIdv&#10;7b1WkKazJfy/iU9Arv8AAAD//wMAUEsBAi0AFAAGAAgAAAAhANvh9svuAAAAhQEAABMAAAAAAAAA&#10;AAAAAAAAAAAAAFtDb250ZW50X1R5cGVzXS54bWxQSwECLQAUAAYACAAAACEAWvQsW78AAAAVAQAA&#10;CwAAAAAAAAAAAAAAAAAfAQAAX3JlbHMvLnJlbHNQSwECLQAUAAYACAAAACEAQ7ImUcYAAADdAAAA&#10;DwAAAAAAAAAAAAAAAAAHAgAAZHJzL2Rvd25yZXYueG1sUEsFBgAAAAADAAMAtwAAAPoCAAAAAA==&#10;" strokecolor="black [3213]"/>
                                        <v:line id="Gerade Verbindung 2518" o:spid="_x0000_s1321" style="position:absolute;rotation:-135;flip:x;visibility:visible;mso-wrap-style:square" from="1228,51997" to="1228,5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kRwwAAAN0AAAAPAAAAZHJzL2Rvd25yZXYueG1sRE/dasIw&#10;FL4f+A7hCLubqQXdrEaRwcAhG7P6AIfm2B+bk5LEWn365WKwy4/vf7UZTCt6cr62rGA6SUAQF1bX&#10;XCo4HT9e3kD4gKyxtUwK7uRhsx49rTDT9sYH6vNQihjCPkMFVQhdJqUvKjLoJ7YjjtzZOoMhQldK&#10;7fAWw00r0ySZS4M1x4YKO3qvqLjkV6NgYXbNDzXDof/cN/z6mO+/v3Kn1PN42C5BBBrCv/jPvdMK&#10;0nQW98c38QnI9S8AAAD//wMAUEsBAi0AFAAGAAgAAAAhANvh9svuAAAAhQEAABMAAAAAAAAAAAAA&#10;AAAAAAAAAFtDb250ZW50X1R5cGVzXS54bWxQSwECLQAUAAYACAAAACEAWvQsW78AAAAVAQAACwAA&#10;AAAAAAAAAAAAAAAfAQAAX3JlbHMvLnJlbHNQSwECLQAUAAYACAAAACEAV1EZEcMAAADdAAAADwAA&#10;AAAAAAAAAAAAAAAHAgAAZHJzL2Rvd25yZXYueG1sUEsFBgAAAAADAAMAtwAAAPcCAAAAAA==&#10;" strokecolor="black [3213]"/>
                                        <v:line id="Gerade Verbindung 2519" o:spid="_x0000_s1322" style="position:absolute;rotation:-135;flip:x;visibility:visible;mso-wrap-style:square" from="1160,24770" to="1160,2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byKxgAAAN0AAAAPAAAAZHJzL2Rvd25yZXYueG1sRI/dagIx&#10;FITvBd8hHME7zbqgtlujlEJBkUrd9gEOm9P96eZkSdJ17dM3BcHLYWa+YTa7wbSiJ+drywoW8wQE&#10;cWF1zaWCz4/X2QMIH5A1tpZJwZU87Lbj0QYzbS98pj4PpYgQ9hkqqELoMil9UZFBP7cdcfS+rDMY&#10;onSl1A4vEW5amSbJShqsOS5U2NFLRcV3/mMUPJp9807NcO4Px4bXv6vj6S13Sk0nw/MTiEBDuIdv&#10;7b1WkKbLBfy/iU9Abv8AAAD//wMAUEsBAi0AFAAGAAgAAAAhANvh9svuAAAAhQEAABMAAAAAAAAA&#10;AAAAAAAAAAAAAFtDb250ZW50X1R5cGVzXS54bWxQSwECLQAUAAYACAAAACEAWvQsW78AAAAVAQAA&#10;CwAAAAAAAAAAAAAAAAAfAQAAX3JlbHMvLnJlbHNQSwECLQAUAAYACAAAACEAOB28isYAAADdAAAA&#10;DwAAAAAAAAAAAAAAAAAHAgAAZHJzL2Rvd25yZXYueG1sUEsFBgAAAAADAAMAtwAAAPoCAAAAAA==&#10;" strokecolor="black [3213]"/>
                                        <v:line id="Gerade Verbindung 2520" o:spid="_x0000_s1323" style="position:absolute;rotation:-135;flip:x;visibility:visible;mso-wrap-style:square" from="1160,4912" to="1160,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L9xgAAAN0AAAAPAAAAZHJzL2Rvd25yZXYueG1sRI/dagIx&#10;FITvC32HcAq902wXanU1igiCRVp09QEOm+P+dHOyJHHd9umbgtDLYWa+YRarwbSiJ+drywpexgkI&#10;4sLqmksF59N2NAXhA7LG1jIp+CYPq+XjwwIzbW98pD4PpYgQ9hkqqELoMil9UZFBP7YdcfQu1hkM&#10;UbpSaoe3CDetTJNkIg3WHBcq7GhTUfGVX42Cmdk1B2qGY/++b/jtZ7L//MidUs9Pw3oOItAQ/sP3&#10;9k4rSNPXFP7exCcgl78AAAD//wMAUEsBAi0AFAAGAAgAAAAhANvh9svuAAAAhQEAABMAAAAAAAAA&#10;AAAAAAAAAAAAAFtDb250ZW50X1R5cGVzXS54bWxQSwECLQAUAAYACAAAACEAWvQsW78AAAAVAQAA&#10;CwAAAAAAAAAAAAAAAAAfAQAAX3JlbHMvLnJlbHNQSwECLQAUAAYACAAAACEAyM8i/cYAAADdAAAA&#10;DwAAAAAAAAAAAAAAAAAHAgAAZHJzL2Rvd25yZXYueG1sUEsFBgAAAAADAAMAtwAAAPoCAAAAAA==&#10;" strokecolor="black [3213]"/>
                                      </v:group>
                                    </v:group>
                                    <v:shape id="Textfeld 2253" o:spid="_x0000_s1324" type="#_x0000_t202" style="position:absolute;left:-149;top:14477;width:1956;height:16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77xAAAAN0AAAAPAAAAZHJzL2Rvd25yZXYueG1sRI9Bi8Iw&#10;FITvwv6H8IS9aWoXS+kaRVYX9uLBqvdn87YtbV5KE7X+eyMIHoeZ+YZZrAbTiiv1rrasYDaNQBAX&#10;VtdcKjgeficpCOeRNbaWScGdHKyWH6MFZtreeE/X3JciQNhlqKDyvsukdEVFBt3UdsTB+7e9QR9k&#10;X0rd4y3ATSvjKEqkwZrDQoUd/VRUNPnFKMi352TT7NLh3uijTOancluf10p9jof1NwhPg3+HX+0/&#10;rSCO51/wfBOegFw+AAAA//8DAFBLAQItABQABgAIAAAAIQDb4fbL7gAAAIUBAAATAAAAAAAAAAAA&#10;AAAAAAAAAABbQ29udGVudF9UeXBlc10ueG1sUEsBAi0AFAAGAAgAAAAhAFr0LFu/AAAAFQEAAAsA&#10;AAAAAAAAAAAAAAAAHwEAAF9yZWxzLy5yZWxzUEsBAi0AFAAGAAgAAAAhAB9qTvvEAAAA3QAAAA8A&#10;AAAAAAAAAAAAAAAABwIAAGRycy9kb3ducmV2LnhtbFBLBQYAAAAAAwADALcAAAD4AgAAAAA=&#10;" fillcolor="white [3201]" stroked="f" strokeweight=".5pt">
                                      <v:textbox inset="0,0,0,0">
                                        <w:txbxContent>
                                          <w:p w14:paraId="13F47D16"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55</w:t>
                                            </w:r>
                                          </w:p>
                                        </w:txbxContent>
                                      </v:textbox>
                                    </v:shape>
                                  </v:group>
                                </v:group>
                              </v:group>
                              <v:shape id="Textfeld 2254" o:spid="_x0000_s1325" type="#_x0000_t202" style="position:absolute;left:40767;top:14477;width:1956;height:16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aPxAAAAN0AAAAPAAAAZHJzL2Rvd25yZXYueG1sRI9Bi8Iw&#10;FITvwv6H8IS9aWpZS+kaRVYX9uLBqvdn87YtbV5KE7X+eyMIHoeZ+YZZrAbTiiv1rrasYDaNQBAX&#10;VtdcKjgeficpCOeRNbaWScGdHKyWH6MFZtreeE/X3JciQNhlqKDyvsukdEVFBt3UdsTB+7e9QR9k&#10;X0rd4y3ATSvjKEqkwZrDQoUd/VRUNPnFKMi352TT7NLh3uijTOancluf10p9jof1NwhPg3+HX+0/&#10;rSCO51/wfBOegFw+AAAA//8DAFBLAQItABQABgAIAAAAIQDb4fbL7gAAAIUBAAATAAAAAAAAAAAA&#10;AAAAAAAAAABbQ29udGVudF9UeXBlc10ueG1sUEsBAi0AFAAGAAgAAAAhAFr0LFu/AAAAFQEAAAsA&#10;AAAAAAAAAAAAAAAAHwEAAF9yZWxzLy5yZWxzUEsBAi0AFAAGAAgAAAAhAJCD1o/EAAAA3QAAAA8A&#10;AAAAAAAAAAAAAAAABwIAAGRycy9kb3ducmV2LnhtbFBLBQYAAAAAAwADALcAAAD4AgAAAAA=&#10;" fillcolor="white [3201]" stroked="f" strokeweight=".5pt">
                                <v:textbox inset="0,0,0,0">
                                  <w:txbxContent>
                                    <w:p w14:paraId="3F7D4474"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15</w:t>
                                      </w:r>
                                    </w:p>
                                  </w:txbxContent>
                                </v:textbox>
                              </v:shape>
                            </v:group>
                          </v:group>
                        </v:group>
                      </v:group>
                    </v:group>
                  </v:group>
                </v:group>
                <v:line id="Gerade Verbindung 2564" o:spid="_x0000_s1326" style="position:absolute;visibility:visible;mso-wrap-style:square" from="16764,20288" to="16764,3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kxAAAAN0AAAAPAAAAZHJzL2Rvd25yZXYueG1sRI9Bi8Iw&#10;FITvgv8hPMGbphZclmoUEQTpZd3qsh4fzbOtNi+lydb6740g7HGYmW+Y5bo3teiodZVlBbNpBII4&#10;t7riQsHpuJt8gnAeWWNtmRQ8yMF6NRwsMdH2zt/UZb4QAcIuQQWl900ipctLMuimtiEO3sW2Bn2Q&#10;bSF1i/cAN7WMo+hDGqw4LJTY0Lak/Jb9GQXn4zX93WZdeooa6UyVzr4O3Y9S41G/WYDw1Pv/8Lu9&#10;1wrieD6H15vwBOTqCQAA//8DAFBLAQItABQABgAIAAAAIQDb4fbL7gAAAIUBAAATAAAAAAAAAAAA&#10;AAAAAAAAAABbQ29udGVudF9UeXBlc10ueG1sUEsBAi0AFAAGAAgAAAAhAFr0LFu/AAAAFQEAAAsA&#10;AAAAAAAAAAAAAAAAHwEAAF9yZWxzLy5yZWxzUEsBAi0AFAAGAAgAAAAhAN1/4GTEAAAA3QAAAA8A&#10;AAAAAAAAAAAAAAAABwIAAGRycy9kb3ducmV2LnhtbFBLBQYAAAAAAwADALcAAAD4AgAAAAA=&#10;" strokecolor="red"/>
                <v:line id="Gerade Verbindung 2565" o:spid="_x0000_s1327" style="position:absolute;visibility:visible;mso-wrap-style:square" from="16764,40481" to="16764,50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4TxAAAAN0AAAAPAAAAZHJzL2Rvd25yZXYueG1sRI9Bi8Iw&#10;FITvC/6H8ARva2pBWapRRBCkF93qsh4fzbOtNi+libX++40g7HGYmW+Yxao3teiodZVlBZNxBII4&#10;t7riQsHpuP38AuE8ssbaMil4koPVcvCxwETbB39Tl/lCBAi7BBWU3jeJlC4vyaAb24Y4eBfbGvRB&#10;toXULT4C3NQyjqKZNFhxWCixoU1J+S27GwXn4zX93WRdeooa6UyVTvaH7kep0bBfz0F46v1/+N3e&#10;aQVxPJ3B6014AnL5BwAA//8DAFBLAQItABQABgAIAAAAIQDb4fbL7gAAAIUBAAATAAAAAAAAAAAA&#10;AAAAAAAAAABbQ29udGVudF9UeXBlc10ueG1sUEsBAi0AFAAGAAgAAAAhAFr0LFu/AAAAFQEAAAsA&#10;AAAAAAAAAAAAAAAAHwEAAF9yZWxzLy5yZWxzUEsBAi0AFAAGAAgAAAAhAC2tfhPEAAAA3QAAAA8A&#10;AAAAAAAAAAAAAAAABwIAAGRycy9kb3ducmV2LnhtbFBLBQYAAAAAAwADALcAAAD4AgAAAAA=&#10;" strokecolor="red"/>
                <v:line id="Gerade Verbindung 2566" o:spid="_x0000_s1328" style="position:absolute;visibility:visible;mso-wrap-style:square" from="16764,666" to="16764,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uIxQAAAN0AAAAPAAAAZHJzL2Rvd25yZXYueG1sRI9Ba8JA&#10;FITvBf/D8gRvdWNAK9FVilAouagxpR4f2dckbfZtyK4x/ntXKHgcZuYbZr0dTCN66lxtWcFsGoEg&#10;LqyuuVSQnz5elyCcR9bYWCYFN3Kw3Yxe1phoe+Uj9ZkvRYCwS1BB5X2bSOmKigy6qW2Jg/djO4M+&#10;yK6UusNrgJtGxlG0kAZrDgsVtrSrqPjLLkbB+fSbfu+yPs2jVjpTp7P9of9SajIe3lcgPA3+Gf5v&#10;f2oFcTx/g8eb8ATk5g4AAP//AwBQSwECLQAUAAYACAAAACEA2+H2y+4AAACFAQAAEwAAAAAAAAAA&#10;AAAAAAAAAAAAW0NvbnRlbnRfVHlwZXNdLnhtbFBLAQItABQABgAIAAAAIQBa9CxbvwAAABUBAAAL&#10;AAAAAAAAAAAAAAAAAB8BAABfcmVscy8ucmVsc1BLAQItABQABgAIAAAAIQBC4duIxQAAAN0AAAAP&#10;AAAAAAAAAAAAAAAAAAcCAABkcnMvZG93bnJldi54bWxQSwUGAAAAAAMAAwC3AAAA+QIAAAAA&#10;" strokecolor="red"/>
                <v:line id="Gerade Verbindung 2567" o:spid="_x0000_s1329" style="position:absolute;visibility:visible;mso-wrap-style:square" from="10763,25527" to="22753,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6wQAAAN0AAAAPAAAAZHJzL2Rvd25yZXYueG1sRE9Ni8Iw&#10;EL0L/ocwgjdNLSjSNYoIgvSiVpfd49DMtl2bSWlirf/eHASPj/e92vSmFh21rrKsYDaNQBDnVldc&#10;KLhe9pMlCOeRNdaWScGTHGzWw8EKE20ffKYu84UIIewSVFB63yRSurwkg25qG+LA/dnWoA+wLaRu&#10;8RHCTS3jKFpIgxWHhhIb2pWU37K7UfB7+U9/dlmXXqNGOlOls+Op+1ZqPOq3XyA89f4jfrsPWkEc&#10;z8Pc8CY8Abl+AQAA//8DAFBLAQItABQABgAIAAAAIQDb4fbL7gAAAIUBAAATAAAAAAAAAAAAAAAA&#10;AAAAAABbQ29udGVudF9UeXBlc10ueG1sUEsBAi0AFAAGAAgAAAAhAFr0LFu/AAAAFQEAAAsAAAAA&#10;AAAAAAAAAAAAHwEAAF9yZWxzLy5yZWxzUEsBAi0AFAAGAAgAAAAhADN+T/rBAAAA3QAAAA8AAAAA&#10;AAAAAAAAAAAABwIAAGRycy9kb3ducmV2LnhtbFBLBQYAAAAAAwADALcAAAD1AgAAAAA=&#10;" strokecolor="red"/>
                <v:line id="Gerade Verbindung 2568" o:spid="_x0000_s1330" style="position:absolute;visibility:visible;mso-wrap-style:square" from="10477,45648" to="22466,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phxQAAAN0AAAAPAAAAZHJzL2Rvd25yZXYueG1sRI9Ba8JA&#10;FITvBf/D8gRvdWNAqdFVilAouagxpR4f2dckbfZtyK4x/ntXKHgcZuYbZr0dTCN66lxtWcFsGoEg&#10;LqyuuVSQnz5e30A4j6yxsUwKbuRguxm9rDHR9spH6jNfigBhl6CCyvs2kdIVFRl0U9sSB+/HdgZ9&#10;kF0pdYfXADeNjKNoIQ3WHBYqbGlXUfGXXYyC8+k3/d5lfZpHrXSmTmf7Q/+l1GQ8vK9AeBr8M/zf&#10;/tQK4ni+hMeb8ATk5g4AAP//AwBQSwECLQAUAAYACAAAACEA2+H2y+4AAACFAQAAEwAAAAAAAAAA&#10;AAAAAAAAAAAAW0NvbnRlbnRfVHlwZXNdLnhtbFBLAQItABQABgAIAAAAIQBa9CxbvwAAABUBAAAL&#10;AAAAAAAAAAAAAAAAAB8BAABfcmVscy8ucmVsc1BLAQItABQABgAIAAAAIQBcMuphxQAAAN0AAAAP&#10;AAAAAAAAAAAAAAAAAAcCAABkcnMvZG93bnJldi54bWxQSwUGAAAAAAMAAwC3AAAA+QIAAAAA&#10;" strokecolor="red"/>
                <v:line id="Gerade Verbindung 2569" o:spid="_x0000_s1331" style="position:absolute;visibility:visible;mso-wrap-style:square" from="10763,5833" to="22752,5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lBwgAAAN0AAAAPAAAAZHJzL2Rvd25yZXYueG1sRE9Ni8Iw&#10;EL0v+B/CCN7WtD3IUo0iBUF6Wa0u63FoxrbaTEqTrfXfbw6Cx8f7Xm1G04qBetdYVhDPIxDEpdUN&#10;VwrOp93nFwjnkTW2lknBkxxs1pOPFabaPvhIQ+ErEULYpaig9r5LpXRlTQbd3HbEgbva3qAPsK+k&#10;7vERwk0rkyhaSIMNh4YaO8pqKu/Fn1FwOd3y36wY8nPUSWeaPP4+DD9KzabjdgnC0+jf4pd7rxUk&#10;ySLsD2/CE5DrfwAAAP//AwBQSwECLQAUAAYACAAAACEA2+H2y+4AAACFAQAAEwAAAAAAAAAAAAAA&#10;AAAAAAAAW0NvbnRlbnRfVHlwZXNdLnhtbFBLAQItABQABgAIAAAAIQBa9CxbvwAAABUBAAALAAAA&#10;AAAAAAAAAAAAAB8BAABfcmVscy8ucmVsc1BLAQItABQABgAIAAAAIQADZIlBwgAAAN0AAAAPAAAA&#10;AAAAAAAAAAAAAAcCAABkcnMvZG93bnJldi54bWxQSwUGAAAAAAMAAwC3AAAA9gIAAAAA&#10;" strokecolor="red"/>
              </v:group>
            </w:pict>
          </mc:Fallback>
        </mc:AlternateContent>
      </w:r>
    </w:p>
    <w:p w14:paraId="5F0FD650" w14:textId="77777777" w:rsidR="003C21BE" w:rsidRDefault="003C21BE" w:rsidP="003C21BE">
      <w:pPr>
        <w:tabs>
          <w:tab w:val="left" w:pos="426"/>
        </w:tabs>
        <w:spacing w:line="312" w:lineRule="auto"/>
        <w:rPr>
          <w:sz w:val="22"/>
        </w:rPr>
      </w:pPr>
    </w:p>
    <w:p w14:paraId="7D9D99B2" w14:textId="77777777" w:rsidR="003C21BE" w:rsidRDefault="003C21BE" w:rsidP="003C21BE">
      <w:pPr>
        <w:tabs>
          <w:tab w:val="left" w:pos="426"/>
        </w:tabs>
        <w:spacing w:line="312" w:lineRule="auto"/>
        <w:rPr>
          <w:sz w:val="22"/>
        </w:rPr>
      </w:pPr>
    </w:p>
    <w:p w14:paraId="221E2B51" w14:textId="77777777" w:rsidR="003C21BE" w:rsidRDefault="003C21BE" w:rsidP="003C21BE">
      <w:pPr>
        <w:tabs>
          <w:tab w:val="left" w:pos="426"/>
        </w:tabs>
        <w:spacing w:line="312" w:lineRule="auto"/>
        <w:rPr>
          <w:sz w:val="22"/>
        </w:rPr>
      </w:pPr>
    </w:p>
    <w:p w14:paraId="7A707A65" w14:textId="77777777" w:rsidR="003C21BE" w:rsidRDefault="003C21BE" w:rsidP="003C21BE">
      <w:pPr>
        <w:tabs>
          <w:tab w:val="left" w:pos="426"/>
        </w:tabs>
        <w:spacing w:line="312" w:lineRule="auto"/>
        <w:rPr>
          <w:sz w:val="22"/>
        </w:rPr>
      </w:pPr>
    </w:p>
    <w:p w14:paraId="481468D5" w14:textId="77777777" w:rsidR="003C21BE" w:rsidRDefault="003C21BE" w:rsidP="003C21BE">
      <w:pPr>
        <w:tabs>
          <w:tab w:val="left" w:pos="426"/>
        </w:tabs>
        <w:spacing w:line="312" w:lineRule="auto"/>
        <w:rPr>
          <w:sz w:val="22"/>
        </w:rPr>
      </w:pPr>
    </w:p>
    <w:p w14:paraId="52067BD5" w14:textId="77777777" w:rsidR="003C21BE" w:rsidRDefault="003C21BE" w:rsidP="003C21BE">
      <w:pPr>
        <w:tabs>
          <w:tab w:val="left" w:pos="426"/>
        </w:tabs>
        <w:spacing w:line="312" w:lineRule="auto"/>
        <w:rPr>
          <w:sz w:val="22"/>
        </w:rPr>
      </w:pPr>
    </w:p>
    <w:p w14:paraId="5DC98D05" w14:textId="77777777" w:rsidR="003C21BE" w:rsidRDefault="003C21BE" w:rsidP="003C21BE">
      <w:pPr>
        <w:spacing w:line="312" w:lineRule="auto"/>
        <w:rPr>
          <w:sz w:val="22"/>
        </w:rPr>
      </w:pPr>
    </w:p>
    <w:p w14:paraId="1833CF36" w14:textId="77777777" w:rsidR="003C21BE" w:rsidRDefault="003C21BE" w:rsidP="003C21BE">
      <w:pPr>
        <w:spacing w:line="240" w:lineRule="exact"/>
        <w:rPr>
          <w:sz w:val="22"/>
        </w:rPr>
      </w:pPr>
      <w:r>
        <w:rPr>
          <w:sz w:val="22"/>
        </w:rPr>
        <w:br w:type="page"/>
      </w:r>
    </w:p>
    <w:p w14:paraId="16A10EA8" w14:textId="77777777" w:rsidR="003C21BE" w:rsidRPr="0075153C" w:rsidRDefault="003C21BE" w:rsidP="003C21BE">
      <w:pPr>
        <w:pStyle w:val="berschrift2"/>
      </w:pPr>
      <w:r w:rsidRPr="0075153C">
        <w:rPr>
          <w:noProof/>
        </w:rPr>
        <w:lastRenderedPageBreak/>
        <w:drawing>
          <wp:anchor distT="0" distB="0" distL="114300" distR="114300" simplePos="0" relativeHeight="251590144" behindDoc="0" locked="0" layoutInCell="1" allowOverlap="1" wp14:anchorId="61AA2837" wp14:editId="31E44B34">
            <wp:simplePos x="0" y="0"/>
            <wp:positionH relativeFrom="column">
              <wp:posOffset>4697095</wp:posOffset>
            </wp:positionH>
            <wp:positionV relativeFrom="paragraph">
              <wp:posOffset>69215</wp:posOffset>
            </wp:positionV>
            <wp:extent cx="341630" cy="313055"/>
            <wp:effectExtent l="0" t="0" r="1270" b="0"/>
            <wp:wrapNone/>
            <wp:docPr id="2379" name="Grafik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53C">
        <w:t>Das Anreißen an der Lehne</w:t>
      </w:r>
    </w:p>
    <w:p w14:paraId="3BBBF3CF" w14:textId="77777777" w:rsidR="003C21BE" w:rsidRDefault="003C21BE" w:rsidP="003C21BE">
      <w:pPr>
        <w:tabs>
          <w:tab w:val="left" w:pos="284"/>
        </w:tabs>
        <w:spacing w:line="312" w:lineRule="auto"/>
        <w:ind w:right="-1"/>
        <w:rPr>
          <w:sz w:val="22"/>
        </w:rPr>
      </w:pPr>
      <w:r>
        <w:rPr>
          <w:noProof/>
          <w:sz w:val="22"/>
          <w:lang w:eastAsia="de-DE"/>
        </w:rPr>
        <mc:AlternateContent>
          <mc:Choice Requires="wps">
            <w:drawing>
              <wp:anchor distT="0" distB="0" distL="114300" distR="114300" simplePos="0" relativeHeight="251593216" behindDoc="0" locked="0" layoutInCell="1" allowOverlap="1" wp14:anchorId="3E5793CD" wp14:editId="1E25DB0A">
                <wp:simplePos x="0" y="0"/>
                <wp:positionH relativeFrom="column">
                  <wp:posOffset>4777740</wp:posOffset>
                </wp:positionH>
                <wp:positionV relativeFrom="paragraph">
                  <wp:posOffset>165100</wp:posOffset>
                </wp:positionV>
                <wp:extent cx="1254125" cy="637540"/>
                <wp:effectExtent l="38100" t="95250" r="117475" b="48260"/>
                <wp:wrapNone/>
                <wp:docPr id="2309" name="Textfeld 2309"/>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2A0C04F"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793CD" id="Textfeld 2309" o:spid="_x0000_s1332" type="#_x0000_t202" style="position:absolute;margin-left:376.2pt;margin-top:13pt;width:98.75pt;height:50.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9u/QIAAIwGAAAOAAAAZHJzL2Uyb0RvYy54bWysVVtv2jAUfp+0/2D5fU2g0FHUULFWnSZ1&#10;bVU69dk4NrHq2J5tSLpfv3McApTtpdOQMD4+9+9cuLhsa002wgdlTUEHJzklwnBbKrMq6I+nm08T&#10;SkJkpmTaGlHQVxHo5ezjh4vGTcXQVlaXwhMwYsK0cQWtYnTTLAu8EjULJ9YJA0xpfc0ikH6VlZ41&#10;YL3W2TDPz7LG+tJ5y0UI8HrdMeks2ZdS8HgvZRCR6IJCbDGdPp1LPLPZBZuuPHOV4tsw2D9EUTNl&#10;wOnO1DWLjKy9+sNUrbi3wcp4wm2dWSkVFykHyGaQH2WzqJgTKRcAJ7gdTOH/meV3mwdPVFnQ4Wl+&#10;TolhNVTpSbRRCl2S9AgYNS5MQXThQDi2X2wLtUbs8D3AI6beSl/jLyRFgA9ov+4QBnuEo9JwPIIv&#10;JRx4Z6efx6NUgmyv7XyIX4WtCV4K6qGCCVi2uQ0RPIJoL4LOgtWqvFFaJwK7RlxpTzYM6r1cDTFG&#10;0HgjpQ1p0Pk4T4bf8FLfvbWAhvW6/m7Lzuo4h09vt3d47AV8aoOaIvUghI6EXUfhF1XZkKVe+0cG&#10;qI/zCVgjpcJkTyeDjoAGHUzO0RHwmF7BaC01Jd7GZxWr1BYILdpEMPYZa8ZfOri0q1gX8CiZ2UMH&#10;0incXTSJOgg021c13eKrFgkF8ygk9EoqLj4cocU4Fyamvkj5gzRKSajOexS38qjaBfUe5Z1G8mxN&#10;3CnXyljfVbyvWodP+dKHLDt5wOMgb7zGdtmmIRmP+q5f2vIVhgFKklo9OH6joBS3LMQH5mGHQOVg&#10;L8Z7OKS20HF2e6Oksv7X395RHkYbuJQ0sJMKGn6umReU6G8Ghv58MIJ5ITERo/HnIRD+kLM85Jh1&#10;fWVhDAawgR1PV5SPur9Kb+tnWJ9z9AosZjj4Lmjsr1ex25SwfrmYz5MQrC3H4q1ZOI6mEWZswaf2&#10;mXm3HdoI435n++3Fpkez28miprHzdbRSpcFGoDtUtwWAlZdac7uecace0klq/ycy+w0AAP//AwBQ&#10;SwMEFAAGAAgAAAAhAP893d/eAAAACgEAAA8AAABkcnMvZG93bnJldi54bWxMj0FPg0AQhe8m/ofN&#10;mHizi4i0IEtjqh681dqYHhd2BCI7S9ltwX/veNLjZL68971iPdtenHH0nSMFt4sIBFLtTEeNgv37&#10;y80KhA+ajO4doYJv9LAuLy8KnRs30Rued6ERHEI+1wraEIZcSl+3aLVfuAGJf59utDrwOTbSjHri&#10;cNvLOIpSaXVH3NDqATct1l+7k1WAx6WvjlHztLl7/fD7g5/oOdkqdX01Pz6ACDiHPxh+9VkdSnaq&#10;3ImMF72C5X2cMKogTnkTA1mSZSAqJuM0AVkW8v+E8gcAAP//AwBQSwECLQAUAAYACAAAACEAtoM4&#10;kv4AAADhAQAAEwAAAAAAAAAAAAAAAAAAAAAAW0NvbnRlbnRfVHlwZXNdLnhtbFBLAQItABQABgAI&#10;AAAAIQA4/SH/1gAAAJQBAAALAAAAAAAAAAAAAAAAAC8BAABfcmVscy8ucmVsc1BLAQItABQABgAI&#10;AAAAIQBqcg9u/QIAAIwGAAAOAAAAAAAAAAAAAAAAAC4CAABkcnMvZTJvRG9jLnhtbFBLAQItABQA&#10;BgAIAAAAIQD/Pd3f3gAAAAoBAAAPAAAAAAAAAAAAAAAAAFcFAABkcnMvZG93bnJldi54bWxQSwUG&#10;AAAAAAQABADzAAAAYgYAAAAA&#10;" fillcolor="#eeece1 [3214]" strokecolor="#938953 [1614]" strokeweight=".5pt">
                <v:shadow on="t" color="black" opacity="26214f" origin="-.5,.5" offset=".74836mm,-.74836mm"/>
                <v:textbox>
                  <w:txbxContent>
                    <w:p w14:paraId="02A0C04F" w14:textId="77777777" w:rsidR="008A6EA7" w:rsidRDefault="008A6EA7" w:rsidP="003C21BE">
                      <w:r>
                        <w:rPr>
                          <w:sz w:val="22"/>
                        </w:rPr>
                        <w:t>Nehmen Sie die Bauanleitung zu Hilfe!</w:t>
                      </w:r>
                    </w:p>
                  </w:txbxContent>
                </v:textbox>
              </v:shape>
            </w:pict>
          </mc:Fallback>
        </mc:AlternateContent>
      </w:r>
      <w:r>
        <w:rPr>
          <w:sz w:val="22"/>
        </w:rPr>
        <w:t xml:space="preserve">Sie haben gerade gelernt, wie man die Mittelpunkte für die Bohrungen am Sitz anreißt. </w:t>
      </w:r>
      <w:r w:rsidRPr="008A0784">
        <w:rPr>
          <w:b/>
          <w:sz w:val="22"/>
        </w:rPr>
        <w:t xml:space="preserve">Super! </w:t>
      </w:r>
      <w:r w:rsidRPr="008A0784">
        <w:rPr>
          <w:b/>
          <w:sz w:val="22"/>
        </w:rPr>
        <w:sym w:font="Wingdings" w:char="F04A"/>
      </w:r>
    </w:p>
    <w:p w14:paraId="34852F8E" w14:textId="77777777" w:rsidR="003C21BE" w:rsidRPr="0062112E" w:rsidRDefault="003C21BE" w:rsidP="003C21BE">
      <w:pPr>
        <w:tabs>
          <w:tab w:val="left" w:pos="284"/>
        </w:tabs>
        <w:spacing w:line="312" w:lineRule="auto"/>
        <w:ind w:right="-1"/>
        <w:rPr>
          <w:sz w:val="22"/>
        </w:rPr>
      </w:pPr>
      <w:r>
        <w:rPr>
          <w:sz w:val="22"/>
        </w:rPr>
        <w:t xml:space="preserve">Auch an der Lehne müssen Mittelpunkte für die Bohrungen angerissen werden, diesmal auf den Längsleisten </w:t>
      </w:r>
      <w:r>
        <w:rPr>
          <w:rFonts w:ascii="Cambria" w:hAnsi="Cambria"/>
        </w:rPr>
        <w:t>③</w:t>
      </w:r>
      <w:r>
        <w:rPr>
          <w:sz w:val="22"/>
        </w:rPr>
        <w:t>.</w:t>
      </w:r>
    </w:p>
    <w:p w14:paraId="747E2EE1" w14:textId="77777777" w:rsidR="003C21BE" w:rsidRPr="0075048F" w:rsidRDefault="003C21BE" w:rsidP="0033150B">
      <w:pPr>
        <w:pStyle w:val="Listenabsatz"/>
        <w:numPr>
          <w:ilvl w:val="0"/>
          <w:numId w:val="51"/>
        </w:numPr>
        <w:tabs>
          <w:tab w:val="left" w:pos="426"/>
        </w:tabs>
        <w:spacing w:line="312" w:lineRule="auto"/>
        <w:rPr>
          <w:sz w:val="22"/>
        </w:rPr>
      </w:pPr>
      <w:r w:rsidRPr="00AA18D1">
        <w:rPr>
          <w:noProof/>
          <w:lang w:eastAsia="de-DE"/>
        </w:rPr>
        <w:drawing>
          <wp:anchor distT="0" distB="0" distL="114300" distR="114300" simplePos="0" relativeHeight="251607552" behindDoc="0" locked="0" layoutInCell="1" allowOverlap="1" wp14:anchorId="360DE453" wp14:editId="2D50DD9C">
            <wp:simplePos x="0" y="0"/>
            <wp:positionH relativeFrom="column">
              <wp:posOffset>4843145</wp:posOffset>
            </wp:positionH>
            <wp:positionV relativeFrom="paragraph">
              <wp:posOffset>8255</wp:posOffset>
            </wp:positionV>
            <wp:extent cx="314325" cy="314325"/>
            <wp:effectExtent l="0" t="0" r="9525" b="9525"/>
            <wp:wrapNone/>
            <wp:docPr id="2380" name="Grafik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48F">
        <w:rPr>
          <w:sz w:val="22"/>
        </w:rPr>
        <w:t xml:space="preserve">Berechnen Sie die </w:t>
      </w:r>
      <w:r>
        <w:rPr>
          <w:sz w:val="22"/>
        </w:rPr>
        <w:t xml:space="preserve">fehlenden </w:t>
      </w:r>
      <w:r w:rsidRPr="0075048F">
        <w:rPr>
          <w:sz w:val="22"/>
        </w:rPr>
        <w:t>Maße, wie Sie es beim Sitz gelernt haben.</w:t>
      </w:r>
    </w:p>
    <w:p w14:paraId="27D954D7" w14:textId="77777777" w:rsidR="003C21BE" w:rsidRDefault="003C21BE" w:rsidP="0033150B">
      <w:pPr>
        <w:pStyle w:val="Listenabsatz"/>
        <w:numPr>
          <w:ilvl w:val="0"/>
          <w:numId w:val="51"/>
        </w:numPr>
        <w:tabs>
          <w:tab w:val="left" w:pos="426"/>
        </w:tabs>
        <w:spacing w:line="312" w:lineRule="auto"/>
        <w:rPr>
          <w:sz w:val="22"/>
        </w:rPr>
      </w:pPr>
      <w:r>
        <w:rPr>
          <w:sz w:val="22"/>
        </w:rPr>
        <w:t>Schreiben Sie</w:t>
      </w:r>
      <w:r w:rsidRPr="006E4970">
        <w:rPr>
          <w:sz w:val="22"/>
        </w:rPr>
        <w:t xml:space="preserve"> die </w:t>
      </w:r>
      <w:r>
        <w:rPr>
          <w:sz w:val="22"/>
        </w:rPr>
        <w:t xml:space="preserve">vier </w:t>
      </w:r>
      <w:r w:rsidRPr="006E4970">
        <w:rPr>
          <w:sz w:val="22"/>
        </w:rPr>
        <w:t>fehlenden Maße</w:t>
      </w:r>
      <w:r>
        <w:rPr>
          <w:sz w:val="22"/>
        </w:rPr>
        <w:t xml:space="preserve"> in die grauen Kästen.</w:t>
      </w:r>
    </w:p>
    <w:p w14:paraId="5798938C" w14:textId="77777777" w:rsidR="003C21BE" w:rsidRDefault="003C21BE" w:rsidP="003C21BE">
      <w:pPr>
        <w:tabs>
          <w:tab w:val="left" w:pos="426"/>
        </w:tabs>
        <w:spacing w:line="312" w:lineRule="auto"/>
        <w:rPr>
          <w:sz w:val="22"/>
        </w:rPr>
      </w:pPr>
      <w:r>
        <w:rPr>
          <w:noProof/>
          <w:sz w:val="22"/>
          <w:lang w:eastAsia="de-DE"/>
        </w:rPr>
        <mc:AlternateContent>
          <mc:Choice Requires="wpg">
            <w:drawing>
              <wp:anchor distT="0" distB="0" distL="114300" distR="114300" simplePos="0" relativeHeight="251609600" behindDoc="0" locked="0" layoutInCell="1" allowOverlap="1" wp14:anchorId="02CAA712" wp14:editId="12526E62">
                <wp:simplePos x="0" y="0"/>
                <wp:positionH relativeFrom="column">
                  <wp:posOffset>-15240</wp:posOffset>
                </wp:positionH>
                <wp:positionV relativeFrom="paragraph">
                  <wp:posOffset>175260</wp:posOffset>
                </wp:positionV>
                <wp:extent cx="6509385" cy="6835140"/>
                <wp:effectExtent l="0" t="0" r="5715" b="22860"/>
                <wp:wrapNone/>
                <wp:docPr id="2523" name="Gruppieren 2523"/>
                <wp:cNvGraphicFramePr/>
                <a:graphic xmlns:a="http://schemas.openxmlformats.org/drawingml/2006/main">
                  <a:graphicData uri="http://schemas.microsoft.com/office/word/2010/wordprocessingGroup">
                    <wpg:wgp>
                      <wpg:cNvGrpSpPr/>
                      <wpg:grpSpPr>
                        <a:xfrm>
                          <a:off x="0" y="0"/>
                          <a:ext cx="6509385" cy="6835140"/>
                          <a:chOff x="0" y="0"/>
                          <a:chExt cx="6509618" cy="6835140"/>
                        </a:xfrm>
                      </wpg:grpSpPr>
                      <wpg:grpSp>
                        <wpg:cNvPr id="2524" name="Gruppieren 2524"/>
                        <wpg:cNvGrpSpPr/>
                        <wpg:grpSpPr>
                          <a:xfrm>
                            <a:off x="0" y="0"/>
                            <a:ext cx="6509618" cy="6835140"/>
                            <a:chOff x="0" y="0"/>
                            <a:chExt cx="6509618" cy="6835140"/>
                          </a:xfrm>
                        </wpg:grpSpPr>
                        <wpg:grpSp>
                          <wpg:cNvPr id="2525" name="Gruppieren 2525"/>
                          <wpg:cNvGrpSpPr/>
                          <wpg:grpSpPr>
                            <a:xfrm>
                              <a:off x="0" y="0"/>
                              <a:ext cx="6509618" cy="6835140"/>
                              <a:chOff x="0" y="0"/>
                              <a:chExt cx="6509618" cy="6835140"/>
                            </a:xfrm>
                          </wpg:grpSpPr>
                          <wps:wsp>
                            <wps:cNvPr id="2526" name="Textfeld 2526"/>
                            <wps:cNvSpPr txBox="1"/>
                            <wps:spPr>
                              <a:xfrm rot="16200000">
                                <a:off x="-115337" y="2381250"/>
                                <a:ext cx="397510" cy="1668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5C5F1" w14:textId="77777777" w:rsidR="008A6EA7" w:rsidRPr="00A60C13" w:rsidRDefault="008A6EA7" w:rsidP="003C21BE">
                                  <w:pPr>
                                    <w:rPr>
                                      <w:rFonts w:ascii="Segoe Script" w:hAnsi="Segoe Script"/>
                                      <w:sz w:val="22"/>
                                    </w:rPr>
                                  </w:pPr>
                                  <w:r w:rsidRPr="00A60C13">
                                    <w:rPr>
                                      <w:rFonts w:ascii="Segoe Script" w:hAnsi="Segoe Script"/>
                                      <w:sz w:val="22"/>
                                    </w:rPr>
                                    <w:t>508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527" name="Gruppieren 2527"/>
                            <wpg:cNvGrpSpPr/>
                            <wpg:grpSpPr>
                              <a:xfrm>
                                <a:off x="84688" y="0"/>
                                <a:ext cx="6424930" cy="6835140"/>
                                <a:chOff x="0" y="0"/>
                                <a:chExt cx="6424930" cy="6835140"/>
                              </a:xfrm>
                            </wpg:grpSpPr>
                            <wpg:grpSp>
                              <wpg:cNvPr id="2528" name="Gruppieren 2528"/>
                              <wpg:cNvGrpSpPr/>
                              <wpg:grpSpPr>
                                <a:xfrm>
                                  <a:off x="0" y="0"/>
                                  <a:ext cx="6424930" cy="6835140"/>
                                  <a:chOff x="0" y="0"/>
                                  <a:chExt cx="6424930" cy="6835140"/>
                                </a:xfrm>
                              </wpg:grpSpPr>
                              <wpg:grpSp>
                                <wpg:cNvPr id="2529" name="Gruppieren 2529"/>
                                <wpg:cNvGrpSpPr/>
                                <wpg:grpSpPr>
                                  <a:xfrm>
                                    <a:off x="0" y="0"/>
                                    <a:ext cx="6424930" cy="6526530"/>
                                    <a:chOff x="66675" y="0"/>
                                    <a:chExt cx="6424930" cy="6526530"/>
                                  </a:xfrm>
                                </wpg:grpSpPr>
                                <wps:wsp>
                                  <wps:cNvPr id="2530" name="Gerade Verbindung 2530"/>
                                  <wps:cNvCnPr/>
                                  <wps:spPr>
                                    <a:xfrm flipH="1">
                                      <a:off x="66675" y="4905375"/>
                                      <a:ext cx="912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1" name="Gerade Verbindung 2531"/>
                                  <wps:cNvCnPr/>
                                  <wps:spPr>
                                    <a:xfrm>
                                      <a:off x="171450" y="238125"/>
                                      <a:ext cx="0" cy="47695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32" name="Gruppieren 2532"/>
                                  <wpg:cNvGrpSpPr/>
                                  <wpg:grpSpPr>
                                    <a:xfrm>
                                      <a:off x="76200" y="0"/>
                                      <a:ext cx="6415405" cy="6526530"/>
                                      <a:chOff x="0" y="0"/>
                                      <a:chExt cx="6415405" cy="6526530"/>
                                    </a:xfrm>
                                  </wpg:grpSpPr>
                                  <wpg:grpSp>
                                    <wpg:cNvPr id="2533" name="Gruppieren 2533"/>
                                    <wpg:cNvGrpSpPr/>
                                    <wpg:grpSpPr>
                                      <a:xfrm>
                                        <a:off x="0" y="0"/>
                                        <a:ext cx="6415405" cy="6526530"/>
                                        <a:chOff x="-373075" y="0"/>
                                        <a:chExt cx="6415430" cy="6526899"/>
                                      </a:xfrm>
                                    </wpg:grpSpPr>
                                    <pic:pic xmlns:pic="http://schemas.openxmlformats.org/drawingml/2006/picture">
                                      <pic:nvPicPr>
                                        <pic:cNvPr id="2534" name="Grafik 2534"/>
                                        <pic:cNvPicPr>
                                          <a:picLocks noChangeAspect="1"/>
                                        </pic:cNvPicPr>
                                      </pic:nvPicPr>
                                      <pic:blipFill rotWithShape="1">
                                        <a:blip r:embed="rId42" cstate="print">
                                          <a:extLst>
                                            <a:ext uri="{28A0092B-C50C-407E-A947-70E740481C1C}">
                                              <a14:useLocalDpi xmlns:a14="http://schemas.microsoft.com/office/drawing/2010/main" val="0"/>
                                            </a:ext>
                                          </a:extLst>
                                        </a:blip>
                                        <a:srcRect l="26832" t="19168" r="12630" b="32889"/>
                                        <a:stretch/>
                                      </pic:blipFill>
                                      <pic:spPr bwMode="auto">
                                        <a:xfrm>
                                          <a:off x="534010" y="270663"/>
                                          <a:ext cx="5508345" cy="6174028"/>
                                        </a:xfrm>
                                        <a:prstGeom prst="rect">
                                          <a:avLst/>
                                        </a:prstGeom>
                                        <a:ln>
                                          <a:noFill/>
                                        </a:ln>
                                        <a:extLst>
                                          <a:ext uri="{53640926-AAD7-44D8-BBD7-CCE9431645EC}">
                                            <a14:shadowObscured xmlns:a14="http://schemas.microsoft.com/office/drawing/2010/main"/>
                                          </a:ext>
                                        </a:extLst>
                                      </pic:spPr>
                                    </pic:pic>
                                    <wps:wsp>
                                      <wps:cNvPr id="2535" name="Gerade Verbindung 2535"/>
                                      <wps:cNvCnPr/>
                                      <wps:spPr>
                                        <a:xfrm flipH="1">
                                          <a:off x="0" y="6400800"/>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6" name="Gerade Verbindung 2536"/>
                                      <wps:cNvCnPr/>
                                      <wps:spPr>
                                        <a:xfrm flipH="1">
                                          <a:off x="14630" y="5632704"/>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7" name="Gerade Verbindung 2537"/>
                                      <wps:cNvCnPr/>
                                      <wps:spPr>
                                        <a:xfrm>
                                          <a:off x="124358" y="5537607"/>
                                          <a:ext cx="0" cy="9892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8" name="Gerade Verbindung 2538"/>
                                      <wps:cNvCnPr/>
                                      <wps:spPr>
                                        <a:xfrm flipH="1">
                                          <a:off x="0" y="512064"/>
                                          <a:ext cx="539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9" name="Gerade Verbindung 2539"/>
                                      <wps:cNvCnPr/>
                                      <wps:spPr>
                                        <a:xfrm flipH="1">
                                          <a:off x="-373075" y="329165"/>
                                          <a:ext cx="9201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0" name="Gerade Verbindung 2540"/>
                                      <wps:cNvCnPr/>
                                      <wps:spPr>
                                        <a:xfrm>
                                          <a:off x="124358" y="0"/>
                                          <a:ext cx="0" cy="599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41" name="Gerade Verbindung 2541"/>
                                    <wps:cNvCnPr/>
                                    <wps:spPr>
                                      <a:xfrm rot="8100000" flipH="1">
                                        <a:off x="498475" y="6305550"/>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2" name="Gerade Verbindung 2542"/>
                                    <wps:cNvCnPr/>
                                    <wps:spPr>
                                      <a:xfrm rot="8100000" flipH="1">
                                        <a:off x="504825" y="5543550"/>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3" name="Gerade Verbindung 2543"/>
                                    <wps:cNvCnPr/>
                                    <wps:spPr>
                                      <a:xfrm rot="8100000" flipH="1">
                                        <a:off x="98425" y="481647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4" name="Gerade Verbindung 2544"/>
                                    <wps:cNvCnPr/>
                                    <wps:spPr>
                                      <a:xfrm rot="8100000" flipH="1">
                                        <a:off x="104775" y="23812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5" name="Gerade Verbindung 2545"/>
                                    <wps:cNvCnPr/>
                                    <wps:spPr>
                                      <a:xfrm rot="8100000" flipH="1">
                                        <a:off x="504825" y="23812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6" name="Gerade Verbindung 2546"/>
                                    <wps:cNvCnPr/>
                                    <wps:spPr>
                                      <a:xfrm rot="8100000" flipH="1">
                                        <a:off x="504825" y="42420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547" name="Gruppieren 2547"/>
                                <wpg:cNvGrpSpPr/>
                                <wpg:grpSpPr>
                                  <a:xfrm>
                                    <a:off x="876300" y="6432550"/>
                                    <a:ext cx="522605" cy="402590"/>
                                    <a:chOff x="0" y="0"/>
                                    <a:chExt cx="522605" cy="402590"/>
                                  </a:xfrm>
                                </wpg:grpSpPr>
                                <wps:wsp>
                                  <wps:cNvPr id="2548" name="Gerade Verbindung 2548"/>
                                  <wps:cNvCnPr/>
                                  <wps:spPr>
                                    <a:xfrm>
                                      <a:off x="0" y="323850"/>
                                      <a:ext cx="5226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9" name="Gerade Verbindung 2549"/>
                                  <wps:cNvCnPr/>
                                  <wps:spPr>
                                    <a:xfrm>
                                      <a:off x="88900" y="0"/>
                                      <a:ext cx="0" cy="4025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0" name="Gerade Verbindung 2550"/>
                                  <wps:cNvCnPr/>
                                  <wps:spPr>
                                    <a:xfrm>
                                      <a:off x="177800" y="6350"/>
                                      <a:ext cx="0" cy="3962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1" name="Gerade Verbindung 2551"/>
                                  <wps:cNvCnPr/>
                                  <wps:spPr>
                                    <a:xfrm rot="5400000">
                                      <a:off x="31750" y="26670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2" name="Gerade Verbindung 2552"/>
                                  <wps:cNvCnPr/>
                                  <wps:spPr>
                                    <a:xfrm rot="5400000">
                                      <a:off x="133350" y="27305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553" name="Textfeld 2553"/>
                              <wps:cNvSpPr txBox="1"/>
                              <wps:spPr>
                                <a:xfrm rot="16200000">
                                  <a:off x="286231" y="286225"/>
                                  <a:ext cx="254316" cy="1581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BEF6B" w14:textId="77777777" w:rsidR="008A6EA7" w:rsidRPr="00A60C13" w:rsidRDefault="008A6EA7" w:rsidP="003C21BE">
                                    <w:pPr>
                                      <w:rPr>
                                        <w:rFonts w:ascii="Segoe Script" w:hAnsi="Segoe Script"/>
                                        <w:sz w:val="22"/>
                                      </w:rPr>
                                    </w:pPr>
                                    <w:r w:rsidRPr="00A60C13">
                                      <w:rPr>
                                        <w:rFonts w:ascii="Segoe Script" w:hAnsi="Segoe Script"/>
                                        <w:sz w:val="22"/>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2554" name="Textfeld 2554"/>
                          <wps:cNvSpPr txBox="1"/>
                          <wps:spPr>
                            <a:xfrm rot="16200000">
                              <a:off x="304800" y="5772150"/>
                              <a:ext cx="397510" cy="1568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1EB86" w14:textId="77777777" w:rsidR="008A6EA7" w:rsidRPr="00A60C13" w:rsidRDefault="008A6EA7" w:rsidP="003C21BE">
                                <w:pPr>
                                  <w:rPr>
                                    <w:rFonts w:ascii="Segoe Script" w:hAnsi="Segoe Script"/>
                                    <w:sz w:val="22"/>
                                  </w:rPr>
                                </w:pPr>
                                <w:r w:rsidRPr="00A60C13">
                                  <w:rPr>
                                    <w:rFonts w:ascii="Segoe Script" w:hAnsi="Segoe Script"/>
                                    <w:sz w:val="22"/>
                                  </w:rPr>
                                  <w:t>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555" name="Textfeld 2555"/>
                        <wps:cNvSpPr txBox="1"/>
                        <wps:spPr>
                          <a:xfrm>
                            <a:off x="1162050" y="6534150"/>
                            <a:ext cx="397510" cy="15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A9F1F" w14:textId="77777777" w:rsidR="008A6EA7" w:rsidRPr="00A60C13" w:rsidRDefault="008A6EA7" w:rsidP="003C21BE">
                              <w:pPr>
                                <w:rPr>
                                  <w:rFonts w:ascii="Segoe Script" w:hAnsi="Segoe Script"/>
                                  <w:sz w:val="22"/>
                                </w:rPr>
                              </w:pPr>
                              <w:r w:rsidRPr="00A60C13">
                                <w:rPr>
                                  <w:rFonts w:ascii="Segoe Script" w:hAnsi="Segoe Script"/>
                                  <w:sz w:val="22"/>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2CAA712" id="Gruppieren 2523" o:spid="_x0000_s1333" style="position:absolute;margin-left:-1.2pt;margin-top:13.8pt;width:512.55pt;height:538.2pt;z-index:251609600" coordsize="65096,68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eA4OVCQAA8U0AAA4AAABkcnMvZTJvRG9jLnhtbOxcXY+bSBZ9X2n/&#10;A+I9aYpvrDij3s6md6TsTDTJbp4xxjYKBhZwu3t+/Z5bVUBhY7vdnfYkESNNB0MVcG+dOverije/&#10;3K9T7S4uqyTPpjp7behanEX5PMmWU/0/n9+/8nWtqsNsHqZ5Fk/1h7jSf3n797+92RaT2MxXeTqP&#10;Sw03yarJtpjqq7ouJldXVbSK12H1Oi/iDBcXebkOa/wsl1fzMtzi7uv0yjQM92qbl/OizKO4qnD2&#10;nbiov+X3XyziqP59sajiWkunOt6t5n9L/ndGf6/evgknyzIsVkkkXyN8wluswyTDQ9tbvQvrUNuU&#10;yd6t1klU5lW+qF9H+foqXyySKOYyQBpm7EhzW+abgsuynGyXRasmqHZHT0++bfTb3cdSS+ZT3XRM&#10;S9eycI1Rui03RZHEZZxp/DS0tC2WEzS+LYtPxcdSnliKXyT4/aJc078QSbvn+n1o9Rvf11qEk65j&#10;BJbv6FqEa65vOcyWIxCtMEx7/aLVP5WeLgOWdnpeNQ++ovdrX6f90b53J6Q9LKRNUPhWQg69aji5&#10;oJDQ8dBIOj+gkOCFqoN+9Tzof1qFRcxnVEVo7lDhNgr7DLAu4nROwHeFunhTQr1W3/8jB45Zc77C&#10;yQb8WpmDXZgLVsJ/nAzkXHjFmGNZnq4B9ablM9ORqG/mhRV4DgM7EbiZi4nBH9xiO5wUZVXfxvla&#10;o4OpXoLW+APCuw9VDdyiadOEXqfK02T+PklT/oOoNL5JS+0uBAmmNX979Oi1SjNtizlp4dWoU5ZT&#10;d3HnNKMzMSdT+bhtUU2E7PyofkhjapNmf8QLkAmf/wPPDqMoztrn89bUaoFHndNRtu/e6pzOQg70&#10;4E/Os7rtvE6yvOTSc+vTqWz+tVHZQrSHwhW56bC+n91zFnXkFKsms3z+AMhwVGBsqyJ6n2D0PoRV&#10;/TEsYWRwEoaz/h1/FmkO7efySNdWefnn0HlqjwmAq7q2hdGa6tX/NmEZ61r6a4apQRauOSibg1lz&#10;kG3WNzkgwPjb8EN0KOu0OVyU+foL7Ok1PQWXwizCs6Z63Rze1MJ0wh5H8fU1bwQ7VoT1h+xTEdGt&#10;Sa2Exc/3X8KykICtgfTf8mbyhZMd3Iq21DPLrzd1vkg4qEmxQotS4SACwdGc6Fu67mYx5tgQ7XlP&#10;oD3fdn3YmwEjZpt2YEE7O6boEfx+oGc70R9vxPBmQ4L6TxAUknynQgbDQgYvIyTo3sGwgvOUkXRd&#10;14Mt7RSkuCS90ex6HxzNixgyAqZERlyG81j7b1zOkmy+yZawaEI+mlcwfjeZ9OMaLhe+lLZIk+Jf&#10;zVSWJqzTgx0YjgWdcD01Bixgpm9Kv46rsFVCZ5gkFaRJRgZ4jwPIvNFpYW16tmmHjuv7ho6VVngg&#10;9RS8zK2ywtA9yyQoaueeP6hl6lRx0DIJAiVLTgqRDHoZKMLOHIFi60QdhiLhQQKQecyGb9K5UH0A&#10;Sjq2PTdwWAOPJiRpXKMRgXD6+t5gH/dP8I2eikAZrO3bcMtsUaMGoTgNDJ8Zn3nkjKvs3fCVazPH&#10;NiRhuR13K8zf66ey/nDPlvAebcOt4Wgbp88XtPeyZwj5yvIs47CBg6itowMl+QE3vQdELZJogv9l&#10;kgJHe5Ha6WQOetUbcmdFQmj9qHusw/Lrpngl/NBklqRJ/cBzQzAz9FLZ3cckojiNfqhBn6WkAsJF&#10;8pUMJE8DNA1FN5iwJPqQR18rLctvVmG2jK+rAiEY2Ugi1n5z/rP3zBkMKoVTFAt8SeoV94MbA0sX&#10;pbjwrXfSOgMaAx8iZfQujzZrxFIiB1bGaVgjAVetkqKCRz+J17N4jjjx1zk4OEL+rUZSpyiTrBa0&#10;WZXRHxCAkmIYVppyJEzAXPiVeAtmujTus6lumb7PBx3MUZdxHa0agRuhhFopGNRm23/nczwohAvP&#10;TXxDwJLDoV3kuASHe4brcqQjspQ5HscxfMtuJiXzbMPk/myLtz1f4lQcLHyJ3ViWD5CIXvkhho+Y&#10;5TI2EeIdsYlt8HjYJg66Z0Kprm0YPggPQ6RoFSeJBClaGV0zHvW3Zu7RqYq2B2lWulqi88GkwVMN&#10;42Vg2Ka7boeiBDXvdU6UwGzOG0Ca41qmZ3AyHaEIRuwlvi6dv/q+odjlbIagKFM3xwJWNUowbcsR&#10;WRsHUapr8O4dAiUPBn5gBtyhPGxbxji1S4D24fvTkWGXTBtCoMypHUPgEZvsMNNwd3mQ8v2jSW7y&#10;/txb4dWFNhUvihDfS6x6GZPcZTuHUCiTnmejUI3wLBMe/m7mDmVnBv9/dA95DWrEIi0EQFX+SJQi&#10;avbHk8jDNnknNJEU6ASBLe45WuPWtn5/oUmX2LpYtGwfzSDjKs+UHeVEXn71GcXAgNtQacMOfFum&#10;wBC9OMhC9ANoiVLmBYY3BtBjAI28Ghiyy1IPWGtc/RbIdAybV9UonkYmdkRmu4ilH5CM8bSyksnu&#10;ygpDyJTVhWdyJiiTyr0Apu0zl+izl3McKRPqgDMzAlMFZldtGQImj5GPO5ViLdVRY84M25PGXKy0&#10;G4Eplv2NjLlslp9JkLWrxqjkdLgmg6vf2JaPwFTXo47APAzMo1Ua+zFVmtPhj+JkYkGbiUURoynn&#10;C6V/RGCqMbp6fGQ/hN3VX9T1NjjNae+sTR++hwgazh/8Qte2zL2AxTFNt1l1g+q+E8hQ+9TGiOF+&#10;bbaok5RWeVyokm8frRrg6kmroeTIhM4sWIbd7IMq+rOzD7TEP3DgudOjlcWTe8vCuoqh0gr6HpdY&#10;0r4B4A1LZsWmBzr865ZY2keLBrh6Dgix0kdO3uEMWDdj25m3tyLndNV0xGBT6qJJ+BOsJaFK5mH3&#10;WfCZdLkPrCVRiJB5Hq1g4haE9iIN+SJW4JrPrxeMOPzZcHi0WOA8uliA6hcvFiiotBiv18OtMbEf&#10;BPjswZIZnsXkskV5jOsjR44F1TbF4BwtF+DqSTstcl8D2GSWRUTJN0ZgMfcuZ47g/HHzX11cw31O&#10;ZcvERVakOG0lQdkTjZMdVj89fU+06bumBcYmTsUhYpIep6LCZjGkP/iOaMdnrL/zYM/vPLUSXAlj&#10;9oKdcUc0fSbj5XZEt3mqcUf0y+yI/qt5oi3sqDyh1nOewRMWauAyIHA8z2S79q336QTH9Z3x0wnH&#10;dvhduiJ51qcT2rXeI1G8PFFcKE2K72HI7IBKDmpN7SQ5KIEYo8+rSG8Xu/Wxi3MnFuvTgR2cyhOM&#10;fgN9eYU0fJGVh2fRQZtCH+ngBekA3xXjyQr5DTT6cJn6m0ce3Zfa3v4fAAD//wMAUEsDBAoAAAAA&#10;AAAAIQDyBOkIr8MCAK/DAgAVAAAAZHJzL21lZGlhL2ltYWdlMS5qcGVn/9j/4AAQSkZJRgABAQEA&#10;3ADcAAD/2wBDAAgGBgcGBQgHBwcJCQgKDBQNDAsLDBkSEw8UHRofHh0aHBwgJC4nICIsIxwcKDcp&#10;LDAxNDQ0Hyc5PTgyPC4zNDL/2wBDAQkJCQwLDBgNDRgyIRwhMjIyMjIyMjIyMjIyMjIyMjIyMjIy&#10;MjIyMjIyMjIyMjIyMjIyMjIyMjIyMjIyMjIyMjL/wAARCAwbCI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O+J&#10;3jNvA3g2bU4UV7yWRbe1VhlfMYE5PsFVj9QB3rzTQvhj4w8aabHr/iHxjf2lxdqJoIULHYCMg4DA&#10;LkY4AGK9zvtOsdTt/s+oWdvdw5z5c8SuufXBFcv448fWHgC2sVl065umuVcQRWyjaoTbnPoPmHQG&#10;gDgfB/iLxP4I+I0PgXxTftqVrdqDZ3Tks3OdpBPJBIKkHOCOter+K9RGk+EdXvy5TyLSRww6g7Tj&#10;9cV474EvI/ib8Uz4r1S6tbWTTkEdlpQkzKAMkNzjIBYnI7noK7L456mdO+F97GrbWvZo7Ye+TuI/&#10;JTQB538P/hdqHjPwlb67eeLNUtWuZHEcaMWG1WK5yW9Qa7fQvgxJouu2Opnxfqlz9llWUwuPlfB6&#10;H5uhrnPCd38VLzwlptv4b0uw0zS7W2VIZbrG+5PUuA3PPJ6AHPWtnwz8UNf03xVD4X+IGnJZXlyV&#10;FvcoAEYtwMkEqQTxkHg8HpQB3Pj7xZF4L8I3eruoeZcR28Z/jkboPp1J+leT6D8OfGHj7Sk8ReIP&#10;F19Zver5ttbxliFU/dbAYBQRyAB0xWn+0U5l0rw7YZIS4vWLEeyhf/ZzXtEMSW8EcMYxHGoRR6AD&#10;AoA8P8I+IfE/gH4hW/gnxXfPf2F7xZXchLcn7pDHnBI2kHOCRXudeF/tE/6DL4W1iE4ube4k2n6b&#10;GH6ivd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sDwjq&#10;11rOk3NzeFPMjv7mBdq7flSVlX9AKAN+iqq39m2otp63UJvEjErQBxvCE43Y64z3q1QAUUUUAFFF&#10;FABRRRQAUUUUAFFFFABRRRQAUUUUAFFFFABRRRQAUUUUAFFFFABRRRQAUUUUAFFFFABRRRQAUUUU&#10;AFFFFABRRRQAUUUUAYniXxdofhC0iutcvfssUz7Iz5TuWbGcYUGte3njuraK4hYNFKgdGHcEZBrl&#10;fiP4Kj8d+E5NMEiRXcbia1lYHCuMjnHYgkfjntXl2geLviV4B09fD+peDrnVI7YbLaaMMcL2G9Ay&#10;sB2HB7fQAtfHSxt/Dmp+HvFOkoltqguireUNpmxhgTjr0I/4FXq+u614esdMtW8SzWUEFzjYl4oK&#10;s2M4wR1Ga8p0rwp4w+Jviyz1/wAbWh0zSrA7raxKbGY5BxtPzAEgZLcnAA9vRfiR4JTx34Uk0xZV&#10;hu43E1tKw4VwCMH2IJFAHWoEEaiMKEAG0L0x2xXi/wC0bHANB0K4Xi+S9KxFfvbChLY/EJVHSvHX&#10;xK8IWKaLq3gy61NrdfJguY0c7gOBllBDcD2NT6F4T8X/ABE8ZWviXxvaf2fptgwe109lKljwcbTy&#10;BkAktyeAPYAf+0FFKnhzw3qLqxa2usOPQsoPP4pXtUE0dxbxzxMGjkUOjDuCMg1heN/C0PjLwnea&#10;NK4jeUBoZD0SReVP07H2JryXRfFnxL8A2C+H9S8IT6rHar5dtcRKzDZ2G9AQwHGBwexoAsftCf8A&#10;ExvvCmhw/Nc3Nw+0D/aKIPzJ/Svc68S8F+EPFXizx7F448bW5tEthmzs3G1gR935OqqMk88k47V7&#10;bQAUUUUAFFFFABRRRQAUUUUAFFFFABRRRQAUUUUAFFFFABRRRQAUUUUAFFFFABRRRQAUUUUAFFFF&#10;ABRRRQAUUUUAFFFFABRRRQAUUUUAFFFFABRXOW+tXkvxDvtEbZ9jg0+K4XC/NvZ2ByfoK2r3ULTT&#10;1ha7uI4RNKsMe843uxwqj1JNAFm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Q/jXK6l4Mn1PU570eK/EVmJSCLe1u&#10;lWKPAAwoKcZxn8TQB1deW6b4pk0rR5tE0SFb7xFe6pfC3tjwsA+0SZllPaNevqegqv4o0+80me30&#10;XRvFniXUPEV4c21s94myJe8sxCArGOfcnAFQfD74agadd6m/iXWoNUuLueO7ms51RZWjlZc/MhPJ&#10;BPXvQB3nhLwjD4bhnubidr7Wr0h76/kHzSt6D0QdAK6WuMPgC4P/ADO3iofS8T/4imH4e3J/5nnx&#10;Z/4Gp/8AEUAdtRXEf8K8uf8AoevFn/gan/xFH/Cu7n/oevFn/gan/wARQB29FcR/wru5/wCh68Wf&#10;+Bqf/EUf8K7uf+h68Wf+Bqf/ABFAHb0VxH/Cu7n/AKHrxZ/4Gp/8RR/wru5/6HrxZ/4Gp/8AEUAd&#10;vRXEf8K7uf8AoevFn/gan/xFH/Cu7n/oevFn/gan/wARQB29FcR/wru5/wCh68Wf+Bqf/EUf8K7u&#10;f+h68Wf+Bqf/ABFAHb0VxH/Cu7n/AKHrxZ/4Gp/8RR/wru5/6HrxZ/4Gp/8AEUAdvRXEf8K7uf8A&#10;oevFn/gan/xFH/Cu7n/oevFn/gan/wARQB29FcR/wru5/wCh68Wf+Bqf/EUf8K7uf+h68Wf+Bqf/&#10;ABFAHb0VxH/Cu7n/AKHrxZ/4Gp/8RR/wru5/6HrxZ/4Gp/8AEUAdvRXEf8K7uf8AoevFn/gan/xF&#10;H/Cu7n/oevFn/gan/wARQB29FcR/wru5/wCh68Wf+Bqf/EUf8K7uf+h68Wf+Bqf/ABFAHb0VxH/C&#10;u7n/AKHrxZ/4Gp/8RR/wru5/6HrxZ/4Gp/8AEUAdvRXEf8K7uf8AoevFn/gan/xFH/Cu7n/oevFn&#10;/gan/wARQB29FcR/wru5/wCh68Wf+Bqf/EUf8K7uf+h68Wf+Bqf/ABFAHb0VxH/Cu7n/AKHrxZ/4&#10;Gp/8RR/wru5/6HrxZ/4Gp/8AEUAdvRXEf8K7uf8AoevFn/gan/xFH/Cu7n/oevFn/gan/wARQB29&#10;FcR/wru5/wCh68Wf+Bqf/EUf8K7uf+h68Wf+Bqf/ABFAHb0VxH/Cu7n/AKHrxZ/4Gp/8RR/wru5/&#10;6HrxZ/4Gp/8AEUAdvRXEf8K7uf8AoevFn/gan/xFH/CvLn/oevFn/gan/wARQB29FcT/AMK9uf8A&#10;oefFn/gan/xFL/wr65/6HjxX/wCBif8AxFAHa0VxX/Cvrn/oePFf/gYn/wARR/wr65/6HjxX/wCB&#10;if8AxFAHa0VxX/Cvrn/oePFf/gYn/wARR/wr65/6HjxX/wCBif8AxFAHa0VxX/Cvrn/oePFf/gYn&#10;/wARR/wr65/6HjxX/wCBif8AxFAHa0VxP/Cvbn/oePFn/gYn/wARSf8ACvLn/oefFn/gan/xFAHb&#10;0VxH/CvLn/oevFn/AIGp/wDEUf8ACu7n/oevFn/gan/xFAHb0VxH/Cu7n/oevFn/AIGp/wDEUf8A&#10;Cu7n/oevFn/gan/xFAHb0VxH/Cu7n/oevFn/AIGp/wDEUf8ACu7n/oevFn/gan/xFAHb0VxH/Cu7&#10;n/oevFn/AIGp/wDEUf8ACu7n/oevFn/gan/xFAHb0VxH/Cu7n/oevFn/AIGp/wDEUf8ACu7n/oev&#10;Fn/gan/xFAHb0VxH/Cu7n/oevFn/AIGp/wDEUf8ACu7n/oevFn/gan/xFAHb0VxH/Cu7n/oevFn/&#10;AIGp/wDEUf8ACu7n/oevFn/gan/xFAHb0VxH/Cu7n/oevFn/AIGp/wDEUf8ACu7n/oevFn/gan/x&#10;FAHb0VxH/Cu7n/oevFn/AIGp/wDEUf8ACu7n/oevFn/gan/xFAHb0VxH/Cu7n/oevFn/AIGp/wDE&#10;Uf8ACu7n/oevFn/gan/xFAHb0VxH/Cu7n/oevFn/AIGp/wDEUf8ACu7n/oevFn/gan/xFAHb0VxH&#10;/Cu7n/oevFn/AIGp/wDEUf8ACu7n/oevFn/gan/xFAHb0VxH/Cu7n/oevFn/AIGp/wDEUf8ACu7n&#10;/oevFn/gan/xFAHb0VxH/Cu7n/oevFn/AIGp/wDEUf8ACu7n/oevFn/gan/xFAHb0VxH/Cu7n/oe&#10;vFn/AIGp/wDEUf8ACu7n/oevFn/gan/xFAHb0VxH/Cu7n/oevFn/AIGp/wDEUf8ACu7n/oevFn/g&#10;an/xFAHb0VxH/Cu7n/oevFn/AIGp/wDEUf8ACu7n/oevFn/gan/xFAHb0VxH/Cu7n/oevFn/AIGp&#10;/wDEUf8ACu7n/oevFn/gan/xFAHb0VxH/Cu7n/oevFn/AIGp/wDEUf8ACvLn/oevFn/gan/xFAHb&#10;0VxQ+HtyP+Z48Vn/ALfE/wDiKo614di8PaY99f8AjnxUIlIVEW6Rnlc9EQbMlieABQA7UNasfD3x&#10;K1bUL+Qqg0iBUjX5nlYyPhUXqWJ4AFaOiaDe6rq6eJ/EsQW8Uf6Bp5O5LFD3PYynue3QV514f8Ca&#10;prHj+WfxHrWrQ30FlHdWZW4Vp7dHd1CM5XG4Ac4HBJwe9ehN4AuG6eNvFQ+l4n/xFAHZ0VkaBoku&#10;h200Mmr6lqfmSbxJfyh2QYA2ggDjjP41r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drsmrR6LctocEE2pbcQLcPtjyS&#10;Blj6AZOO+MVo0UAc34R8JR+G7eae5uGv9ZvCHvr+QfNK3oPRB0AqLwA+/QLo/wDUUvf/AEoeuprk&#10;fh0c+Hbz/sK33/pQ9AHXUUUUAFFFFABRRRQAUUUUAFFFFABRRRQAUUUUAFFFFABRRRQAUUUUAFFF&#10;FABRRRQAUUUUAFFFFABRRRQAUUUUAFFFFABRRRQAUUUUAFFFFABRRRQAUUUUAFFFFABRRRQAUUUU&#10;AFFFFABRRRQAUUUUAFFFFABRRRQAUUUUAFFFFABRRRQAUUUUAFFFFABRRRQAUUUUAFFFFABRRRQA&#10;UUUUAFFFFABRRRQAUUUUAFFFFABXKaV4dvr3XT4g8SGN7uFmTT7ONt0Vmmcbs/xSMMEtjjoK6uig&#10;DjrRs/F7Ul9NHg/9GvXY1xVkf+Ly6qP+oNB/6Mau1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5D4cf8i5&#10;ef8AYVvv/Sh66+uQ+G//ACLl5/2Fb7/0e9AHX0UUUAFFFFABRRRQAUUUUAFFFFABRRRQAUUUUAFF&#10;FFABRRRQAUUUUAFFFFABRRRQAUUUUAFFFFABRRRQAUUUUAFFFFABRRRQAUUUUAFFFFABRRRQAUUU&#10;UAFFFFABRRRQAUUUUAFFFFABRRRQAUUUUAFFFFABRRRQAUUUUAFFFFABRRRQAUUUUAFFFFABRRRQ&#10;AUUUUAFFFFABRRRQAUUUUAFFFFABRRRQAUUUUAFFFFABRRRQBxFl/wAln1b/ALA0H/oxq7euIsv+&#10;S0at/wBgaD/0Y1dv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yHw3/AORcvP8AsK33/o966+uQ+G//ACLl&#10;5/2Fb7/0e9AHX0UUUAFFFFABRRRQAUUUUAFFFFABRRRQAUUUUAFFFFABRRRQAUUUUAFFFFABRRRQ&#10;AUUUUAFFFFABRRRQAUUUUAFFFFABRRRQAUUUUAFFFFABRRRQAUUUUAFFFFABRRRQAUUUUAFFFFAB&#10;RRRQAUUUUAFFFFABRRRQAUUUUAFFFFABRRRQAUUUUAFFFFABRRRQAUUUUAFFFFABRRRQAUUUUAFF&#10;FFABRRRQAUUUUAFFFFABRRRQBxFl/wAlo1b/ALA0H/oxq7euIsv+S0at/wBgaD/0Y1dv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yHw3/AORcvP8AsK33/o966+uQ+G//ACLl5/2Fb7/0e9AHX0UUUAFFFFAB&#10;RRRQAUUUUAFFFFABRRRQAUUUUAFFFFABRRRQAUUUUAFFFFABRRRQAUUUUAFFFFABRRRQAUUUUAFF&#10;FFABRRRQAUUUUAFFFFABRRRQAUUUUAFFFFABRRRQAUUUUAFFFFABRRRQAUUUUAFFFFABRRRQAUUU&#10;UAFFFFABRRRQAUUUUAFFFFABRRRQAUUUUAFFFFABRRRQAUUUUAFFFFABRRRQAUUUUAFFFFABRRRQ&#10;BxFl/wAlo1b/ALA0H/oxq7euIsv+S0at/wBgaD/0Y1dv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yHw3/&#10;AORcvP8AsK33/o966+uQ+G//ACLl5/2Fb7/0e9AHX0UUUAFFFFABRRRQAUUUUAFFFFABRRRQAUUU&#10;UAFFFFABRRRQAUUUUAFFFFABRRRQAUUUUAFFFFABRRRQAUUUUAFFFFABRRRQAUUUUAFFFFABRRRQ&#10;AUUUUAFFFFABRRRQAUUUUAFFFFABRRRQAUUUUAFFFFABRRRQAUUUUAFFFFABRRRQAUUUUAFFFFAB&#10;RRRQAUUUUAFFFFABRRRQAUUUUAFFFFABRRRQAUUUUAFFFFABRRRQBxFl/wAlo1b/ALA0H/oxq7eu&#10;Isv+S0at/wBgaD/0Y1dv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x/wAN/wDkXLz/ALCt9/6Peuwrj/ht&#10;/wAi3ef9ha+/9HvQB2FFFFABRRRQAUUUUAFFFFABRRRQAUUUUAFFFFABRRRQAUUUUAFFFFABRRRQ&#10;AUUUUAFFFFABRRRQAUUUUAFFFFABRRRQAUUUUAFFFFABRRRQAUUUUAFFFFABRRRQAUUUUAFFFFAB&#10;RRRQAUUUUAFFFFABRRRQAUUUUAFFFFABRRRQAUUUUAFFFFABRRRQAUUUUAFFFFABRRRQAUUUUAFF&#10;FFABRRRQAUUUUAFFFFABRRRQAUUUUAcRZf8AJaNW/wCwNB/6Mau3rh7L/ktOrf8AYGg/9GNXc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W+1Cz0yAT311DbRF1jD&#10;zOFBZjgDJ7k1YckRsQeQMiob2yttRsprO8hSa3mXZJG4yGFcnb3c/guVNK1WZ5dDm+Sy1CQ58gnp&#10;DMew/uueD0POMgGh4C1W81vwXp+oahIslzKH3sq4Bw7AcfQCukrkvhmMfD3SsdCsh/8AIjV1tABR&#10;RRQAUUUUAFFFFABRRRQAUUUUAFFFFABWfpGj2uiWkltZhxG88k53HJ3SMWb8Mk1oUUAFFFFABRRR&#10;QAUUUUAFFFFABRRRQAUUUUAFFFFABRRRQAUUUUAFFFFABRRRQAUUUUAFFFFABRRRQAUUUUAFFFFA&#10;BRRRQAUUUUAFFFFABRRRQAUUUUAFFFFABRRRQAUUUUAFFFFABRRRQAUUUUAFFFFABRRRQAUUUUAF&#10;FFFABRRRQAUUUUAFFFFABRRRQAUUUUAFFFFABRRRQAUUUUAFFFFABRRRQAUUUUAFFFFABRRRQAUU&#10;UUAZkeh2cXiKfXFEn2ye3W2c7vl2KSRx65JrToooAKKKKACiiigAooooAKKKKACiiigAooooAKKK&#10;KACiiigCk+rafHq0elSXkK38sZlS3ZsOyDgkDvWL491a80bw0t3YS+XOb21i3bc/K8yKwx7gkVN4&#10;r8J2viezjPmvZ6lbN5lnfw8SQOOhHqPUdDXC+IPFNxdeHm8PeIo1s/EVtf2LEKP3d4guY/3sR7jH&#10;UdjxQB63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UtFAHMXPgm1urya6bWNdjaVyxSLUXVF9gB0FVrz4eaZe2M1rd6lrdxbyIVeKXUZ&#10;GVh7iuwpsn+rb6GgDwvwLpH9k6Fpw1nU9Vh0i/dls7q1vnjjgbeQIpAOFzjhuhPBxxn0tvAdo3/M&#10;a8Qf+DOT/Gqvw8tbbUfhhp9rdRLNbypKjxyDIYeY3Fa/h3S9U0ZriwuLtLvTIyDYySMTOinrG/GG&#10;A7NnOOCOMkAzz8PbI/8AMb8Q/wDgzkpP+FeWP/Qb8Rf+DOSuvooA5D/hXlj/ANBvxF/4M5KP+FeW&#10;P/Qb8Rf+DOSuvooA5D/hXlj/ANBvxF/4M5KP+FeWP/Qb8Rf+DOSuvooA5D/hXlj/ANBvxF/4M5KP&#10;+FeWP/Qb8Rf+DOSuvooA5D/hXlj/ANBvxF/4M5KT/hXdj/0G/EX/AIM5K7CigDjj8OrE/wDMc8RD&#10;/uJyV1VlarY2UNqkksixKFDzOXc49T3NT0UAI33Tg44618wfDL4V2fxG0K+1rVNXvo7hbxoDs2sW&#10;wiNuJbJJ+b9K+n2+6fpXj/7OB/4t/qA/6isn/oqKgCr/AMM2aD/0HNS/75T/AApP+GbNC/6Duo/9&#10;8J/hXtlFAHif/DNmhf8AQd1H/vhP8KcP2btAH/Mc1P8AAR/4V7VRQB8weGvhFp2t/EDxJ4fm1S8j&#10;t9IKiKRFXe+7pnPHA9B+Vdof2bdB/wCg5qX/AHzH/hV74fNn42+Px7p+hr12gDxP/hmzQv8AoO6j&#10;/wB8J/hSf8M2aH/0HdR/74T/AAr22igDxL/hmzQ/+g7qP/fCf4Uf8M2aH/0HdR/74T/CvbaKAPEv&#10;+GbND/6Duo/98J/hR/wzZof/AEHdR/74T/CvbaKAPEv+GbND/wCg7qP/AHwn+FH/AAzZof8A0HdR&#10;/wC+E/wr22igDxL/AIZs0P8A6Duo/wDfCf4Uf8M2aH/0HdR/74T/AAr22igDxL/hmzQ/+g7qP/fC&#10;f4Uf8M2aH/0HdR/74T/CvbaKAPEv+GbND/6Duo/98J/hR/wzZof/AEHdR/74T/CvbaKAPEv+GbND&#10;/wCg7qP/AHwn+FH/AAzZof8A0HdR/wC+E/wr22igDxL/AIZs0P8A6Duo/wDfCf4Uf8M2aH/0HdR/&#10;74T/AAr22igDxL/hmzQ/+g7qP/fCf4Uf8M2aH/0HdR/74T/CvbaKAPEv+GbND/6Duo/98J/hR/wz&#10;Zof/AEHdR/74T/CvbaKAPEv+GbND/wCg7qP/AHwn+FH/AAzZof8A0HdR/wC+E/wr22igDxL/AIZs&#10;0P8A6Duo/wDfCf4Uf8M2aH/0HdR/74T/AAr22igDxL/hmzQ/+g7qP/fCf4Uf8M2aH/0HdR/74T/C&#10;vbaKAPEv+GbND/6Duo/98J/hR/wzZof/AEHdR/74T/CvbaKAPEv+GbND/wCg7qP/AHwn+FH/AAzZ&#10;of8A0HdR/wC+E/wr22igDxL/AIZs0P8A6Duo/wDfCf4Uf8M2aH/0HdR/74T/AAr22igDxL/hmzQ/&#10;+g7qP/fCf4Uf8M2aH/0HdR/74T/CvbaKAPEv+GbND/6Duo/98J/hR/wzZof/AEHdR/74T/CvbaKA&#10;PEv+GbND/wCg7qP/AHwn+FH/AAzZof8A0HdR/wC+E/wr22igDxL/AIZs0P8A6Duo/wDfCf4Uf8M2&#10;aH/0HdR/74T/AAr22igDxL/hmzQ/+g7qP/fCf4Uf8M2aH/0HdR/74T/CvbaKAPEv+GbND/6Duo/9&#10;8J/hR/wzZof/AEHdR/74T/CvbaKAPEv+GbND/wCg7qP/AHwn+FH/AAzZof8A0HdR/wC+E/wr22ig&#10;DxL/AIZs0P8A6Duo/wDfCf4Uf8M2aH/0HdR/74T/AAr22igDxL/hmzQ/+g7qP/fCf4Uf8M2aH/0H&#10;dR/74T/CvbaKAPEv+GbND/6Duo/98J/hR/wzZof/AEHdR/74T/CvbaKAPEv+GbND/wCg7qP/AHwn&#10;+FH/AAzZof8A0HdR/wC+E/wr22igDxL/AIZs0P8A6Duo/wDfCf4Uf8M2aH/0HdR/74T/AAr22igD&#10;xL/hmzQ/+g7qP/fCf4Uf8M2aH/0HdR/74T/CvbaKAPEv+GbND/6Duo/98J/hR/wzZof/AEHdR/74&#10;T/CvbaKAPEv+GbND/wCg7qP/AHwn+FH/AAzZof8A0HdR/wC+E/wr22igDxL/AIZs0P8A6Duo/wDf&#10;Cf4Uf8M2aH/0HdR/74T/AAr22igDxL/hmzQ/+g7qP/fCf4Uf8M2aH/0HdR/74T/CvbaKAPEv+GbN&#10;D/6Duo/98J/hR/wzZof/AEHdR/74T/CvbaKAPEv+GbND/wCg7qP/AHwn+FH/AAzZof8A0HdR/wC+&#10;E/wr22igDxL/AIZs0P8A6Duo/wDfCf4Uf8M2aH/0HdR/74T/AAr22igDxL/hmzQ/+g7qP/fCf4Uf&#10;8M2aH/0HdR/74T/CvbaKAPEv+GbND/6Duo/98J/hS/8ADNmhf9B3Uf8AvhP8K9sooA8WH7N2gD/m&#10;Oap+Aj/wrifAHwh07xbc+IYrzVbyJdMvmtI/JVfnAJG45z6DgV9P15H8EW3X3jb/ALDDn9WoAoH9&#10;m3Qe2ual+Kx/4Un/AAzZoX/Qd1H/AL4T/CvbKKAPE/8AhmzQv+g7qP8A3wn+FL/wzZoP/Qc1L/vl&#10;P8K9rooA8F+Gegr4O+OuueG7S8uJrODTg/7xsb2IhbJA4yN5A9q96rxzQf8Ak6TxP/2DE/8ARdtX&#10;sdABRRRQAUUUUAFFFFABRRRQAUUUUAFFFFABRRRQAVDd24u7Oa2Z5I1lQoXjbaygjGQex96mooA5&#10;NfAVonTW/EOPfVJK474nfD6wHhmO+iv9SfUYbu3jtri5u2lEJkmRCcH6547gV67XH/Ew48IL76jY&#10;8ev+kx0Ac34X09bq9k8O+ItT1218Q2ybiBqUgju4/wDnrEe49R1BrqW8BWjddb8Q/wDgzkq34r8K&#10;2/iaxjAme01K1fzbK+i/1lvIO49VPdehFaGiDVV0a1XWzbNqSpidrUny2I7jIB5GDQBgH4e2R/5j&#10;fiH/AMGclH/CvLH/AKDfiL/wZyV19FAHIf8ACvLH/oN+Iv8AwZyUf8K8sf8AoN+Iv/BnJXX0UAch&#10;/wAK8sf+g34i/wDBnJR/wryx/wCg34i/8GcldfRQByH/AAryx/6DfiL/AMGclH/CvLH/AKDfiL/w&#10;ZyV19FAHIf8ACvLH/oN+Iv8AwZyUo+H1kP8AmN+If/BnJXXUUAc5Y+Drawu4rlNW1uVo23BJtQd0&#10;b2KngivJvHXhmPxv8eI9Avr66htf7OEqeWwOwgE8A8DPevfK8gl/5Ogg/wCwSf8A0E0AU/8AhmzQ&#10;f+g5qX/fMf8AhR/wzZoP/Qc1L/vlP8K9rqhq+r2miae95ds+0EIkca7pJXPCoi/xMTwBQB4vqf7P&#10;/hnSbM3N1r+phdwRESNGeRzwqqoGSxPanaZ+zjYSWKyalrN9FcOS3lRhP3a9lJ5BYDqRxnOPWvV9&#10;K028urxdZ1pFW8wfs1oGDLZoe2Rw0hH3m/Acdd6gD5g8efCPTvCmqeGbS01W8lGrX32WVpQuUBZB&#10;uXGP7x6+1dqf2btAP/Mc1P8AER/4Vc+NBx4k+H//AGFwf/H4q9eoA8T/AOGbNC/6Duo/98J/hSf8&#10;M2aH/wBB3Uf++E/wr22igDxL/hmzQ/8AoO6j/wB8J/hR/wAM2aH/ANB3Uf8AvhP8K9tooA8S/wCG&#10;bND/AOg7qP8A3wn+FH/DNmh/9B3Uf++E/wAK9tooA8T/AOGbND/6Duo/98J/hR/wzZoX/Qd1H/vh&#10;P8K9sooA8Puf2cNCitZpF1zUdyIWGUTHA+lav7O9zPcfDu7E00koi1KSOMO5OxRFEdoz0GSePc16&#10;nfHGn3J/6ZN/I15P+zj/AMk81D/sKyf+ioqAP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Sf6p/8AdNPpkv8AqX/3TQByPwtOfh1p&#10;X0k/9GNXY1x3ws/5JzpX0k/9GNXY0AFFFFABRRRQAUUUUAFFFFABRRRQAUUUUANf7jfSvH/2cP8A&#10;kQdR/wCwo/8A6Kir2B/uN9DXj/7OH/Ig6j/2FH/9FRUAexUUUUAFFFFAHj/w8P8Axe/x99V/9Cr2&#10;CvHvh5/yW/x99V/9Cr2GgAooooAKKKKACiiigAooooAKKKKACiiigAooooAKKKKACiiigAooooAK&#10;KKKACiiigAooooAKKKKACiiigAooooAKKKKACiiigAooooAKKKKACiiigAooooAKKKKACiiigAoo&#10;ooAKKKKACiiigAooooAKKKKACiiigAooooAKKKKACiiigAooooAKKKKACiiigAooooAKKKKACiii&#10;gAryD4HH/TvGv/YWP83r1+vH/gb/AMf3jX/sKn+b0AewUUUUAFFFFAHjmg/8nSeJ/wDsGJ/6Ltq9&#10;jrxzQv8Ak6TxP/2DE/8ARdtXsdABRRRQAUUUUAFFFFABRRRQAUUUUAFFFFABXD6/8XPBfh2Z7e51&#10;dZ7lOsNohlIPoSPlB+prK+OfiO80DwH5NhK0NxqE4tvMQ4KpglsHsTjH0JrS8IfCbwx4X0yCOXT7&#10;fUNQCjzru5jDlm77QeFX0Hp1J60Ac5/w0b4P3Y/s/W8Zxu8iLH/oyuj0H4xeCtfnS3h1X7LcOcLF&#10;eRmLJ/3vu/rXV/2Do+Mf2TYYxjH2ZP8ACuZ8VfCzwt4n0+eM6XbWd4yERXVtGI2RscEhcBh7GgDt&#10;q474m/8AInr/ANhGy/8ASmOsH4I61qV/4XvtK1WRpLnR7trTezZJUDgZ74II+mK3vib/AMiev/YR&#10;sv8A0pjoA7GiiigAooooAKKKKACiiigAooooAKKKKACvH5v+Tobf/sFH/wBBavYK8W1bULfS/wBp&#10;WG5uWO3+ytqogLPIxVsKqjksewFAHrmrara6NYPeXbNtBCoiLueVzwqIvVmJ4ArI0nR7y81Bdd15&#10;FF6AfstmrbkslPv0aQ92H0HHWxp2l3N1eprGson2wAi3tlO5LRT2z/E5H3m/AccncoAKKKztQ1F4&#10;ZVsrKMT38gyqE4WNf77nsvt1J6dyADy741SRnxR4Bj8xPMXVAxTd8wBePB+nB5r2KvFvi1YJZ+If&#10;AHPmzyauGmmcfNI2+Lk+3oOwGBXtNABRRRQAUUUUAFFFFABRRRQBW1D/AJBl1/1xf+Rryj9nH/kn&#10;mof9hWT/ANFRV6vqP/IMu/8Ari//AKCa8o/Zx/5J5qH/AGFZP/RUVAH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f9S/+6afTJf9&#10;S/8AumgDkPhX/wAk50r6Sf8Aoxq7KuN+Ff8AyTnSvpJ/6MauyoAKKKKACiiigAooooAKKKKACiii&#10;gAooooAR/uN9K8f/AGcP+RA1H/sKP/6Kir2B/uN9K8f/AGcP+RA1H/sKP/6KioA9N8Ra/Y+GNAvN&#10;Z1F2W1tU3MFGWY9AoHqSQB9e1cVYp8SvF1uupnVbTwhaSqr21mlmt5OVOeZS+Ap6EAc9iARz2PiH&#10;w1YeJ4rCHUfMaGzvY7wRKRtlZAcK4IOV5yR3wK88+LWl+K7zWLObTItXutJFm8ccGl3XlNFe7iY5&#10;ZAOWQHYevG0nI/iAOg0jxXrejaxZ6B44gs47i8+Wy1SzZvs9zJ/zyYMBskPUdm6Dtnu68n8dw38H&#10;w78IaXezed4pe/sUtZpJiSl2v3pGK8soG4E8/eB616xQB4/8Pf8Akt/j76r/AOhV7BXkHw9/5Lf4&#10;++q/+hV6/QAUUUUAFFFFABRRRQAUUUUAFFFFABRRRQAUUUUAFFFFABRRRQAUUUUAFFFFABRRRQAU&#10;UUUAFFFFABRRRQAUUUUAFFFFABRRRQAUUUUAFFFFABRRRQAUUUUAFFFFABRRRQAUUUUAFFFFABRR&#10;RQAUUUUAFFFFABRRRQAUUUUAFFFFABRRRQAUUUUAFFFFABRRRQAUUUUAFFFFABRRRQAV4/8AA3/j&#10;98a/9hU/zevYK8g+Bv8Ax++Nf+wsf5vQB6/WdrlnqV/pE1tpGqjS71yuy7Nss/l4IJ+RiAcjI59a&#10;peMvEy+D/DU+tyWUt3DbuglSJgGVWYKWGeuMjj+XWsHxx4W1Hxpq+gW8d5LH4bCzvfta3Xlu5KDy&#10;iODuAP1HJoAitPFniTw74osdE8Z29jJa6k3l2GrWAZI/N5xHKrn5WYdMewGeSvoNeSfEXT7zRvgc&#10;NG1PU5NW1p54ILa4KEyzzGcMoXqdwQEZzk4PrXrdAHjmg/8AJ0nif/sGJ/6Ltq9jrxzQf+TpPE//&#10;AGDE/wDRdtXsdABRRRQAUUUUAFFFFABRRRQAUUUUAFFFFAHFfFPwbP428GS2Fk6LfQSC4t95wGYA&#10;/KT2yCefXFcdoXxxi0uCPS/HOmX2n6rAoSSZYcrJjjcV4Kk+wI64x0r2aqt5pthqKbL6ytrpcY2z&#10;xK4x+IoA4YfHD4fEf8ht/p9jm/8AiKwda+OtjexvpvgzTb7VdVnBSF/JKohPAbH3jg44wB7133/C&#10;AeD/ADN//CL6RuznP2NOv5VS8IeJfDuq63rmjaLpbWU2kTeRcn7PHGjkMy/LtJJGUPUDtQBT+E3g&#10;688H+FHTVGzqd9O1zcjdnYTwFz3OBkn1NW/ib/yJ6/8AYRsv/SmOuxrjvid/yJ6/9hGy/wDSmOgD&#10;saKKKACiiigAooooAKKKKACiiigAooooAK8G8Z69J4X/AGgoNXGmy30EGmK1ysK7njh+YPIv+6OT&#10;7Z5Gcj3mvIryeG1/aTW4uZo4YIdDZ5JJGCqijcSSTwABk5oA9S0zU7LWdNt9R065jubO4TfFLGeG&#10;H9D2IPIIINW6+Z9E0vw9eajrt8/gjxPqelXV/LJpk2lwyRw+TkjgApx+HA44xW/oWmaBH4osl0bw&#10;D4sstWjdZIZr95I4YfmCl3+fJQckj+IDHegD2bUtSkhlWxsIxNqEq5VT9yJf77nso9OpPA7kTadp&#10;6afAwMjTXErb552HzSN6+w7AdhRpumx6dCwDvNPKd008n3pW9T6ewHAFcX8TbPSrw6YNT8MeINbV&#10;fM8v+yS2Iidud4Vh14wT6GgDF+Mq58RfD/8A7DKj/wAfjr1uvlLxzp2hQah4dSw8HeJ9Oje7Kzx3&#10;+8PcrlPkiy7fN16Y6jr27GbRfCOP+SZ+PT+Ev/x00Ae+UV434D0zw9a+MbWbTvAvi7S7gLIFu9QW&#10;QQICrZ3Zcg56DryQfevZKAEzyBilrznXLG8ufjh4WvrXT9QNva2lyl5egN9n2sjbEz03Bjz65Xrt&#10;49GoAKKKKACiiigCtqP/ACDLv/ri/wD6Ca8o/Zx/5J5qH/YVk/8ARUVer6j/AMgy7/64v/6Ca8o/&#10;Zx/5J5qH/YVk/wDRUVAH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Jf8AUv8A7pp9Ml/1L/7poA5D4V/8k50r6Sf+jGrsq434V/8A&#10;JOdK+kn/AKMauyoAKKKKACiiigAooooAKKKKACiiigAooooAa/3G+hrx/wDZw/5EHUf+wo//AKKi&#10;r2B/9W30NeP/ALOH/Ihal/2FH/8ARUVAHsVZXiH/AISD+zP+KbbTBfhxxqSyGIp3+4cg9PWtWigD&#10;i/Dngu+g1weJPFOqjVdcVWjtxHHst7NG6rEvXJ5BY8kcepPaUUUAeP8Aw9/5Lf4++q/+hV7BXj3w&#10;8/5Lf4++o/8AQq9hoAKKKKACiiigAooooAKKKKACiiigAooooAKKKKACiiigAooooAKKKKACiiig&#10;AooooAKKKKACiiigAooooAKKKKACiiigAooooAKKKKACiiigAooooAKKKKACiiigAooooAKKKKAC&#10;iiigAooooAKKKKACiiigAooooAKKKKACiiigAooooAKKKKACiiigAooooAKKKKACiiigAooooAK8&#10;g+Bv/H741/7Cp/m9ev14/wDA3/j+8a/9hU/zegD1u6tbe+tJbW6hjnt5kKSRSKGV1PUEHqKo6BoV&#10;n4b0S30nTzL9lt9wjE0hcgEk4yewzge1adFAHBad8Pru88SW/iTxhrH9r6haOzWVtFEI7W0ycgqn&#10;JLDAO4nPAzkqDXe0UUAeOaD/AMnSeJ/+wYn/AKLtq9jrxzQv+TpPE/8A2DE/9F21ex0AFFFFABRR&#10;RQAUUUUAFFFFABRRRQAUUUUAcd8SPBt3408PJaWGqSWF5BJ50TAkK5wRtbHIHv29DXz7ofhe8/4S&#10;KXw/4p8U6n4d1LcBCJkLwy/STzAOe3b37V9Z1g+K/B+jeMtLax1e2EgwfKmXiSI+qn+nQ9xQB5p/&#10;wofUf+h+1D/vw3/x2uD8H/DK68R+K/FGlQeJbiwfSLkwtOkRYz/O67iN4wflz1PU13sGu+KfhDdR&#10;2PiTzda8Ks4SDUkXMluOwb29j+BPSq/wR1CDU/H3j29tm3QXd158RxjKtLKQfyIoA7/4feB5/A+n&#10;3lrPrc2qtcSiQPLGU2YGMAFmo+J3/Inr/wBhGy/9KY67GuN+J3/Inr/2EbL/ANKI6AOyooooAKKK&#10;KACiiigAooooAKKKKACiiigArwjxd4YsvF37RFrpeotKLL+zklmjjbaZQu4hCewJxnHPpg8j3evG&#10;NTkvE/aYgFlCskzaVtBc4SP5W+Zu5APYcn260AerXM/2KKHT9Mgi+0bAsMIXEcKDjcwHRR2AxnGB&#10;6iexsVso2y7SzyHdLM/3pG/oPQDgUljYpZRt87TTyHdNO/3pG9T6D0A4HardABRRWE80viGYwWzt&#10;FpUbYnnU4a5I6oh7L/ebv0HqADzb4u332nxZ4BEKZt01gDzs8OwkiyF9QPX8u9ezV498ZlWLxD8P&#10;UjARF1UBVUYAAeLGBXsNABRRRQAUUUUAFFFFABRRRQBW1H/kGXf/AFxf/wBBNeUfs4/8k81D/sKy&#10;f+ioq9X1H/kGXf8A1xf/ANBNeUfs4/8AJPNQ/wCwrJ/6KioA9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ZL/qX/3TT6ZL/qX/AN00&#10;Ach8K/8AknOlfST/ANGNXZVxvwr/AOSc6V9JP/RjV2VABRRRQAUUUUAFFFFABRRRQAUUUUAFFFFA&#10;DX/1bfQ14/8As4f8iFqX/YUf/wBFRV7A/wBxvpXj/wCzh/yIOo/9hR//AEVFQB7FRRRQAUUUUAeP&#10;/Dz/AJLf4+/3l/8AQq9gryL4fLj42+Pz/tJ+pr12gAooooAKKKKACiiigAooooAKKKKACiiigAoo&#10;ooAKKKKACiiigAooooAKKKKACiiigAooooAKKKKACiiigAooooAKKKKACiiigAooooAKKKKACiii&#10;gAooooAKKKKACiiigAooooAKKKKACiiigAooooAKKKKACiiigAooooAKKKKACiiigAooooAKKKKA&#10;CiiigAooooAKKKKACiiigAryD4Hf8f3jX/sLH+b16/XkfwSXbf8Ajb/sMOP1agD1yiiigAooooA8&#10;c0L/AJOk8T/9gxP/AEXbV7HXjmg/8nSeKP8AsGJ/6Ltq9joAKKKKACiiigAooooAKKKKACiiigAo&#10;oooAKKKKAIrq1t721ltbqGOa3lUpJHIoZWB7EGsPw54H8OeEZ7qfQtNFnJdACYiaRwwBJHDMQOp6&#10;YroaKACuO+J3/Inr/wBhGy/9KY6t+JbvXdHuYNYsFN9pcKFb7TkjHm7c582M9Sw7rnkdOay/HOpW&#10;Wr+ALW/sZ1ntZ7+xeORDwR9pj/8Ar8UAd1RRRQAUUUUAFFFFABRRRQAUUUUAFFFFABXj8v8AydDB&#10;/wBgo/8AoJr2CvIJf+ToIP8AsEn/ANBagD1+iisO5D+IWa1hlaPSgStxMhw1x6xoey9mYe4B6kAE&#10;M7y+J5WtraR4tHU7bidGw10R1jQ9k7Mw69B3I34oo4IkiiRY40AVUUYCgdABRFFHBEkUUaxxoAqo&#10;gwFA6ADsKfQB498bP+Rk8Af9hT/2eKvYa8g+NOP+Ek+H+f8AoLf+zxV6/QAUUUUAFFFFABRRRQAU&#10;UUUAVtR/5Bl3/wBcX/8AQTXlH7OP/JPNQ/7Csn/oqKvV9R/5Bl3/ANcX/wDQTXlH7OP/ACTzUP8A&#10;sKyf+ioqAP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S/6l/900+mS/6l/wDdNAHIfCv/AJJzpX0k/wDRjV2Vcb8K/wDknOlfST/0&#10;Y1dlQAUUUUAFFFFABRRRQAUUUUAFFFFABRRRQAj/AHG+leP/ALOH/Igaj/2FH/8ARUVewP8Acb6V&#10;49+zh/yIOo/9hR//AEVFQB2vibxP4j0fUkt9J8F3OsQGMMbiO8SJQxJ+XBBPH4daxP8AhPvHH/RL&#10;73/wZR//ABFekUUAecDx743P/NML3/wZR/8AxNdD4Y8Qa9rN1PFq/hK40WONAySyXSShzn7uFwR6&#10;/wCeemooA+dE8Vaz4W+MvjKTRfDdxrkk8iiSOBXLRgYOflVuMnuK6Q/Fzx32+Fuq/wDfqf8A+NVb&#10;+Hzf8Xr+IC9ctGc/jXrlAHiv/C2/H/8A0S/U/wDvzP8A/G6P+Ft+P/8Aol+p/wDfif8A+N17VRQB&#10;4r/wtvx//wBEv1P/AL8T/wDxuj/hbfj/AP6Jfqf/AH4n/wDjde1UUAeK/wDC2/H/AP0S/U/+/E//&#10;AMbo/wCFt+P/APol+p/9+J//AI3XtVFAHiv/AAtvx/8A9Ev1P/vxP/8AG6P+Ft+P/wDol+p/9+J/&#10;/jde1UUAeK/8Lb8f/wDRL9T/AO/E/wD8bo/4W34//wCiX6n/AN+J/wD43XtVFAHiv/C2/H//AES/&#10;U/8AvxP/APG6P+Ft+P8A/ol+p/8Afif/AON17VRQB4r/AMLb8f8A/RL9T/78T/8Axuj/AIW34/8A&#10;+iX6n/34n/8Ajde1UUAeK/8AC2/H/wD0S/U/+/E//wAbo/4W34//AOiX6n/34n/+N17VRQB4r/wt&#10;vx//ANEv1P8A78T/APxuj/hbfj//AKJfqf8A34n/APjde1UUAeK/8Lb8f/8ARL9T/wC/E/8A8bo/&#10;4W34/wD+iX6n/wB+J/8A43XtVFAHiv8Awtvx/wD9Ev1P/vxP/wDG6P8Ahbfj/wD6Jfqf/fif/wCN&#10;17VRQB4r/wALb8f/APRL9T/78T//ABuj/hbfj/8A6Jfqf/fif/43XtVFAHiv/C2/H/8A0S/U/wDv&#10;xP8A/G6P+Ft+P/8Aol+p/wDfif8A+N17VRQB4r/wtvx//wBEv1P/AL8T/wDxuj/hbfj/AP6Jfqf/&#10;AH4n/wDjde1UUAeK/wDC2/H/AP0S/U/+/E//AMbo/wCFt+P/APol+p/9+J//AI3XtVFAHiv/AAtv&#10;x/8A9Ev1P/vxP/8AG6P+Ft+P/wDol+p/9+J//jde1UUAeK/8Lb8f/wDRL9T/AO/E/wD8bo/4W34/&#10;/wCiX6n/AN+J/wD43XtVFAHiv/C2/H//AES/U/8AvxP/APG6P+Ft+P8A/ol+p/8Afif/AON17VRQ&#10;B4r/AMLb8f8A/RL9T/78T/8Axuj/AIW34/8A+iX6n/34n/8Ajde1UUAeK/8AC2/H/wD0S/U/+/E/&#10;/wAbo/4W34//AOiX6n/34n/+N17VRQB4r/wtvx//ANEv1P8A78T/APxuj/hbfj//AKJfqf8A34n/&#10;APjde1UUAeK/8Lb8f/8ARL9T/wC/E/8A8bo/4W34/wD+iX6n/wB+J/8A43XtVFAHiv8Awtvx/wD9&#10;Ev1P/vxP/wDG6P8Ahbfj/wD6Jfqf/fif/wCN17VRQB4r/wALb8f/APRL9T/78T//ABuj/hbfj/8A&#10;6Jfqf/fif/43XtVFAHiv/C2/H/8A0S/U/wDvxP8A/G6P+Ft+P/8Aol+p/wDfif8A+N17VRQB4r/w&#10;tvx//wBEv1P/AL8T/wDxuj/hbfj/AP6Jfqf/AH4n/wDjde1UUAeK/wDC2/H/AP0S/U/+/E//AMbo&#10;/wCFt+P/APol+p/9+J//AI3XtVFAHiv/AAtvx/8A9Ev1P/vxP/8AG6P+Ft+P/wDol+p/9+J//jde&#10;1UUAeK/8Lb8f/wDRL9T/AO/E/wD8bo/4W34//wCiX6n/AN+J/wD43XtVFAHiv/C2/H//AES/U/8A&#10;vxP/APG6P+Ft+P8A/ol+p/8Afif/AON17VRQB4r/AMLb8f8A/RL9T/78T/8Axuj/AIW34/8A+iX6&#10;n/34n/8Ajde1UUAeK/8AC2/H/wD0S/U/+/E//wAbo/4W34//AOiX6n/34n/+N17VRQB4r/wtvx//&#10;ANEv1P8A78T/APxuj/hbfj//AKJfqf8A34n/APjde1UUAeK/8Lb8f/8ARL9T/wC/E/8A8bo/4W34&#10;/wD+iX6n/wB+J/8A43XtVFAHiv8Awtvx/wD9Ev1P/vxP/wDG6P8Ahbfj/wD6Jfqf/fif/wCN17VR&#10;QB4r/wALb8f/APRL9T/78T//ABuj/hbfj/8A6Jfqf/fif/43XtVFAHiv/C2/H/8A0S/U/wDvxP8A&#10;/G6P+Ft+P/8Aol+p/wDfif8A+N17VRQB4r/wtvx//wBEv1P/AL8T/wDxuj/hbfj/AP6Jfqf/AH4n&#10;/wDjde1UUAeK/wDC2/H/AP0S/U/+/E//AMbpR8XPH3f4Xap/35n/APjde00UAeMD4ueO/wDolmrf&#10;9+5//jVc98JfE/iG1fxLLp/g641Jrm/86YR3KQiBjuyhD9cf/rr6IryX4KNuv/G5PU6y5P5tQB0+&#10;h+K/FGo6zDZ6j4Eu9NtXzvu2vo5FjwMjIABOenHrXZ0UUAcl4m8UeItH1JLbSfBl1rMBjDG5ju0i&#10;UMT93BBP8qyU8c+Nm6/DK9H/AHEov6ivQ6KAPDfA19e6j+0Z4gutQ0yTTLqTTB5lo8qyGPAtwMsv&#10;ByAD+Ne5V45oX/J0nif/ALBif+i7avY6ACiiigAooooAKKKKACiiigAooooAKKKKACiiigAqC7mk&#10;t7KeaGBriWONnSFCAZCASFBPGT0qeigDk08T+ImxnwRfj63cH/xVeaePP7b0W0l1Gz8OXdjotxeW&#10;8+oWjzROvmLMjB4wrEqzMADjg5B9a93rkPiX/wAiiv8A2EbH/wBKY6AGaf411TVtNg1Cw8JXk9rO&#10;u6ORbuDDD/vr1yPwqY+KPEQ/5ke//wDAuD/4qqmqafe+DtQm17Qrd7jS5n36npcQ5B7zwj+93Zf4&#10;h711mmanZ6xp0GoWE6T2s67o5EOQRQBzf/CV+I/+hF1H/wAC4P8A4qk/4SvxH/0Imo/+BcH/AMVX&#10;YUUAcf8A8JX4j/6ETUf/AALg/wDiqP8AhK/Ef/Qiaj/4Fwf/ABVdhRQBx/8AwlfiP/oRNR/8C4P/&#10;AIqj/hK/Ef8A0Imo/wDgXB/8VXYUUAcf/wAJX4j/AOhE1H/wLg/+Ko/4SvxH/wBCJqP/AIFwf/FV&#10;2FFAHH/8JX4j/wChE1H/AMC4P/iqUeKvEZ/5kXUR/wBvcH/xVdfRQBzllr+t3N3FFceE721jdgGl&#10;e5hYIPUgNk/hXmPjl/FHh340ReJtH8MX2rwCwEP7iB3U5DA/MgOCDjrXuNFAHheofE/x/fwrB/wr&#10;XVooWf8AfBIZ90if3c+XxnufTjjrVmP4seO4Y1jj+FmpJGi7VRYJwFA6Afu+le10UAeLf8Lb8ff9&#10;Eu1T/vzP/wDG6UfFzx53+Fuqn6RT/wDxqvaKKAPmPxP4t8VeJ/HXhM694eutEsotSh+zQzQOu5vM&#10;TcdzqNx/DgY+p+nK8i+NDY8R/D//ALC4P/j8Veu0AFFFFABRRRQAUUUUAFFFFAFbUf8AkGXf/XF/&#10;/QTXlH7OP/JPNQ/7Csn/AKKir1fUf+QZd/8AXF//AEE15R+zj/yTzUP+wrJ/6KioA9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ZL/&#10;AKl/900+mS/6l/8AdNAHIfCv/knOlfST/wBGNXZVxvwr/wCSc6V9JP8A0Y1dlQAUUUUAFFFFABRR&#10;RQAUUUUAFFFFABRRRQA1/wDVt9DXj/7OH/Ig6l/2FH/9FRV7A/8Aq2+hrx/9nD/kQtS/7Cj/APoq&#10;KgD2KiiigAooooA8f+Hp/wCL3ePv95f/AEKvYK8e+Hn/ACW/x99R/wChV7DQAUUUUAFFFFABRRRQ&#10;AUUUUAFFFFABRRRQAUUUUAFFFFABRRRQAUUUUAFFFFABRRRQAUUUUAFFFFABRRRQAUUUUAFFFFAB&#10;RRRQAUUUUAFFFFABRRRQAUUUUAFFFFABRRRQAUUUUAFFFFABRRRQAUUUUAFFFFABRRRQAUUUUAFF&#10;FFABRRRQAUUUUAFFFFABRRRQAUUUUAFFFFABRRRQAV5D8Dzm+8bf9hZv5vXr1eP/AAN/4/vGv/YV&#10;P83oA9gooooAKKKKAPHNB/5Ok8T/APYMT/0XbV7HXjmhf8nSeJ/+wYn/AKLtq9joAKKKKACiiigA&#10;ooooAKKKKACiiigAooooAKKKKACiiigArjviaceEF/7CNl/6Ux12Ncb8T/8AkT0/7CNl/wClEdAH&#10;ZUyONIkCRoqKOgUYFPooAKKKKACiiigAooooAKKKKACiiigAooooAKKKKACiiigDx742HHiTwB/2&#10;FP8A2eKvYa8d+Nv/ACMngD/sKH/0OKvYqACiiigAooooAKKKKACiiigCtqP/ACDLv/ri/wD6Ca8o&#10;/Zx/5J5qH/YVk/8ARUVer6j/AMgy7/64v/6Ca8o/Zx/5J5qH/YVk/wDRUVAH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Jf8AUv8A&#10;7pp9Ml/1L/7poA5D4V/8k50r6Sf+jGrsq434V/8AJOdK+kn/AKMauyoAKKKKACiiigAooooAKKKK&#10;ACiiigAooooAa/8Aq2+hrx/9nD/kQtS/7Cj/APoqKvYH/wBW30NeP/s4f8iFqX/YUf8A9FRUAexU&#10;UUUAFFFFAHj3w8/5Lh4++o/9Cr2GvHvh5/yXDx99R/6FXsNABRRRQAUUUUAFFFFABRRRQAUUUUAF&#10;FFFABRRRQAUUUUAFFFFABRRRQAUUUUAFFFFABRRRQAUUUUAFFFFABRRRQAUUUUAFFFFABRRRQAUU&#10;UUAFFFFABRRRQAUUUUAFFFFABRRRQAUUUUAFFFFABRRRQAUUUUAFFFFABRRRQAUUUUAFFFFABRRR&#10;QAUUUUAFFFFABRRRQAUUUUAFFFFABXj/AMDf+P7xr/2FT/N69grx/wCBv/H941/7Cp/m9AHsFFFF&#10;ABRRRQB45oX/ACdJ4n/7Bif+i7avY68c0L/k6TxP/wBgxP8A0XbV7HQAUUUUAFFFFABRRRQAUUUU&#10;AFFFFABRRRQAUUUUAFFFFABXG/E//kT0/wCwjZf+lEddlXG/E/8A5E9P+wjZf+lEdAHZUUUUAFFF&#10;FABRRRQAUUUUAFFFFABRRRQAUUUUAFFFFABRRRQB478bf+Rk8Af9hM/+hxV7FXjvxt/5GTwB/wBh&#10;M/8AocVexUAFFFFABRRRQAUUUUAFFFFAFbUf+QZd/wDXF/8A0E15R+zj/wAk81D/ALCsn/oqKvV9&#10;R/5Bl3/1xf8A9BNeUfs4/wDJPNQ/7Csn/oqKgD2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kv+pf/AHTT6ZL/AKl/900Ach8K/wDk&#10;nOlfST/0Y1dlXG/Cv/knOlfST/0Y1dlQAUUUUAFFFFABRRRQAUUUUAFFFFABRRRQA1/9W30NeP8A&#10;7OH/ACIWpf8AYUf/ANFRV7A/+rb6GvH/ANnD/kQtS/7Cj/8AoqKgD2KiiigAooooA8e+Hn/JcPH3&#10;1H/oVew1498PP+S4ePvqP/Qq9hoAKKKKACiiigAooooAKKKKACiiigAooooAKKKKACiiigAooooA&#10;KKKKACiiigAooooAKKKKACiiigAooooAKKKKACiiigAooooAKKKKACiiigAooooAKKKKACiiigAo&#10;oooAKKKKACiiigAooooAKKKKACiiigAooooAKKKKACiiigAooooAKKKKACiiigAooooAKKKKACii&#10;igAooooAK8f+Bv8Ax/eNf+wqf5vXsFeP/A3/AI/vGv8A2FT/ADegD2CiiigAooooA8c0L/k6TxP/&#10;ANgxP/RdtXsdeOaF/wAnSeJ/+wYn/ou2r2OgAooooAKKKKACiiigAooooAKKKKACiiigAooooAKK&#10;KKACuN+J/wDyJ6f9hGy/9KI67KuN+J//ACJ6f9hGy/8ASiOgDsqKKKACiiigAooooAKKKKACiiig&#10;AooooAKKKKACiiigAooooA8d+Nv/ACMngD/sJn/0OKvYq8d+Nv8AyMngD/sJn/0OKvYqACiiigAo&#10;oooAKKKKACiiigCtqP8AyDLv/ri//oJryj9nH/knmof9hWT/ANFRV6vqP/IMu/8Ari//AKCa8o/Z&#10;x/5J5qH/AGFZP/RUVAH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Jf9S/+6afTJf9S/8AumgDkPhX/wAk50r6Sf8Aoxq7KuN+Ff8A&#10;yTnSvpJ/6MauyoAKKKKACiiigAooooAKKKKACiiigAooooAa/wDq2+hrx/8AZw/5ELUv+wo//oqK&#10;vYH/ANW30NeP/s4f8iFqX/YUf/0VFQB7FRRRQAUUUUAePfDz/kuHj76j/wBCr2GvHvh5/wAlw8ff&#10;Uf8AoVew0AFFFFABRRRQAUUUUAFFFFABRRRQAUUUUAFFFFABRRRQAUUUUAFFFFABRRRQAUUUUAFF&#10;FFABRRRQAUUUUAFFFFABRRRQAUUUUAFFFFABRRRQAUUUUAFFFFABRRRQAUUUUAFFFFABRRRQAUUU&#10;UAFFFFABRRRQAUUUUAFFFFABRRRQAUUUUAFFFFABRRRQAUUUUAFFFFABRRRQAUUUUAFeP/A3/j+8&#10;a/8AYVP83r2CvH/gb/x/eNf+wqf5vQB7BRRRQAUUUUAeOaF/ydJ4n/7Bif8Aou2r2OvHNC/5Ok8T&#10;/wDYMT/0XbV7HQAUUUUAFFFFABRRRQAUUUUAFFFFABRRRQAUUUUAFFFFABXG/E//AJE9P+wjZf8A&#10;pRHXZVxvxP8A+RPT/sI2X/pRHQB2VFFFABRRRQAUUUUAFFFFABRRRQAUUUUAFFFFABRRRQAUUUUA&#10;eO/G3/kZPAH/AGEz/wChxV7FXjvxt/5GTwB/2Ez/AOhxV7FQAUUUUAFFFFABRRRQAUUUUAVtR/5B&#10;l3/1xf8A9BNeUfs4/wDJPNQ/7Csn/oqKvV9R/wCQZd/9cX/9BNeUfs4/8k81D/sKyf8AoqKgD2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kv+pf8A3TT6ZL/qX/3TQByHwr/5JzpX0k/9GNXZVxvwr/5JzpX0k/8ARjV2VABRRRQAUUUU&#10;AFFFFABRRRQAUUUUAFFFFADX/wBW30NeP/s4f8iFqX/YUf8A9FRV7A/+rb6GvH/2cP8AkQtS/wCw&#10;o/8A6KioA9iooooAKKKKAPHvh5/yXDx99R/6FXsNePfDz/kuHj76j/0KvYaACiiigAooooAKKKKA&#10;CiiigAooooAKKKKACiiigAooooAKKKKACiiigAooooAKKKKACiiigAooooAKKKKACiiigAooooAK&#10;KKKACiiigAooooAKKKKACiiigAooooAKKKKACiiigAooooAKKKKACiiigAooooAKKKKACiiigAoo&#10;ooAKKKKACiiigAooooAKKKKACiiigAooooAKKKKACvH/AIG/8f3jX/sKn+b17BXj/wADf+P7xr/2&#10;FT/N6APYKKKKACiiigDxzQv+TpPE/wD2DE/9F21ex145oX/J0nif/sGJ/wCi7avY6ACiiigAoooo&#10;AKKKKACiiigAooooAKKKKACiiigAooooAK434n/8ien/AGEbL/0ojrsq434n/wDInp/2EbL/ANKI&#10;6AOyooooAKKKKACiiigAooooAKKKKACiiigAooooAKKKKACiiigDx342/wDIyeAP+wmf/Q4q9irx&#10;342/8jJ4A/7CZ/8AQ4q9ioAKKKKACiiigAooooAKKKKAK2o/8gy7/wCuL/8AoJryj9nH/knmof8A&#10;YVk/9FRV6vqP/IMu/wDri/8A6Ca8o/Zx/wCSeah/2FZP/RUVAH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Jf9S/+6afTJf8AUv8A&#10;7poA5D4V/wDJOdK+kn/oxq7KuN+Ff/JOdK+kn/oxq7KgAooooAKKKKACiiigAooooAKKKKACiiig&#10;Br/6tvoa8f8A2cP+RC1L/sKP/wCioq9gf/Vt9DXj/wCzh/yIWpf9hR//AEVFQB7FRRRQAUUUUAeP&#10;fDz/AJLh4++o/wDQq9hrx74ef8lw8ffUf+hV7DQAUUUUAFFFFABRRRQAUUUUAFFFFABRRRQAUUUU&#10;AFFFFABRRRQAUUUUAFFFFABRRRQAUUUUAFFFFABRRRQAUUUUAFFFFABRRRQAUUUUAFFFFABRRRQA&#10;UUUUAFFFFABRRRQAUUUUAFFFFABRRRQAUUUUAFFFFABRRRQAUUUUAFFFFABRRRQAUUUUAFFFFABR&#10;RRQAUUUUAFFFFABRRRQAV4/8Df8Aj+8a/wDYVP8AN69grx/4G/8AH941/wCwqf5vQB7BRRRQAUUU&#10;UAeOaF/ydJ4n/wCwYn/ou2r2OvHNC/5Ok8T/APYMT/0XbV7HQAUUUUAFFFFABRRRQAUUUUAFFFFA&#10;BRRRQAUUUUAFFFFABXG/E/8A5E9P+wjZf+lEddlXG/E//kT0/wCwjZf+lEdAHZUUUUAFFFFABRRR&#10;QAUUUUAFFFFABRRRQAUUUUAFFFFABRRRQB478bf+Rk8Af9hM/wDocVexV478bf8AkZPAH/YTP/oc&#10;VexUAFFFFABRRRQAUUUUAFFFFAFbUf8AkGXf/XF//QTXlH7OP/JPNQ/7Csn/AKKir1fUf+QZd/8A&#10;XF//AEE15R+zj/yTzUP+wrJ/6KioA9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ZL/AKl/900+mS/6l/8AdNAHIfCv/knOlfST/wBG&#10;NXZVxvwr/wCSc6V9JP8A0Y1dlQAUUUUAFFFFABRRRQAUUUUAFFFFABRRRQA1/wDVt9DXj/7OH/Ih&#10;al/2FH/9FRV7A/8Aq2+hrx/9nD/kQtS/7Cj/APoqKgD2KiiigAooooA8e+Hn/JcPH31H/oVew149&#10;8PP+S4ePvqP/AEKvYaACiiigAooooAKKKKACiiigAooooAKKKKACiiigAooooAKKKKACiiigAooo&#10;oAKKKKACiiigAooooAKKKKACiiigAooooAKKKKACiiigAooooAKKKKACiiigAooooAKKKKACiiig&#10;AooooAKKKKACiiigAooooAKKKKACiiigAooooAKKKKACiiigAooooAKKKKACiiigAooooAKKKKAC&#10;vH/gb/x/eNf+wqf5vXsFeP8AwN/4/vGv/YVP83oA9gooooAKKKKAPHNC/wCTpPE//YMT/wBF21ex&#10;145oX/J0nif/ALBif+i7avY6ACiiigAooooAKKKKACiiigAooooAKKKKACiiigAooooAK434n/8A&#10;Inp/2EbL/wBKI67KuN+J/wDyJ6f9hGy/9KI6AOyooooAKKKKACiiigAooooAKKKKACiiigAooooA&#10;KKKKACiiigDx342/8jJ4A/7CZ/8AQ4q9irx342/8jJ4A/wCwmf8A0OKvYqACiiigAooooAKKKKAC&#10;iiigCtqP/IMu/wDri/8A6Ca8o/Zx/wCSeah/2FZP/RUVer6j/wAgy7/64v8A+gmvKP2cf+Seah/2&#10;FZP/AEVFQB7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yX/Uv/ALpp9Ml/1L/7poA5D4V/8k50r6Sf+jGrsq434V/8k50r6Sf+jGrs&#10;qACiiigAooooAKKKKACiiigAooooAKKKKAGv/q2+hrx/9nD/AJELUv8AsKP/AOioq9gf/Vt9DXj/&#10;AOzh/wAiFqX/AGFH/wDRUVAHsVFFFABRRRQB498PP+S4ePvqP/Qq9hrx74ef8lw8ffUf+hV7DQAU&#10;UUUAFFFFABRRRQAUUUUAFFFFABRRRQAUUUUAFFFFABRRRQAUUUUAFFFFABRRRQAUUUUAFFFFABRR&#10;RQAUUUUAFFFFABRRRQAUUUUAFFFFABRRRQAUUUUAFFFFABRRRQAUUUUAFFFFABRRRQAUUUUAFFFF&#10;ABRRRQAUUUUAFFFFABRRRQAUUUUAFFFFABRRRQAUUUUAFFFFABRRRQAV4/8AA3/j+8a/9hU/zevY&#10;K8f+Bv8Ax/eNf+wqf5vQB7BRRRQAUUUUAeOaF/ydJ4n/AOwYn/ou2r2OvHNC/wCTpPE//YMT/wBF&#10;21ex0AFFFFABRRRQAUUUUAFFFFABRRRQAUUUUAFFFFABRRRQAVxvxP8A+RPT/sI2X/pRHXZVxvxP&#10;/wCRPT/sI2X/AKUR0AdlRRRQAUUUUAFFFFABRRRQAUUUUAFFFFABRRRQAUUUUAFFFFAHjvxt/wCR&#10;k8Af9hM/+hxV7FXjvxt/5GTwB/2Ez/6HFXsVABRRRQAUUUUAFFFFABRRRQBW1H/kGXf/AFxf/wBB&#10;NeUfs4/8k81D/sKyf+ioq9X1H/kGXf8A1xf/ANBNeUfs4/8AJPNQ/wCwrJ/6KioA9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L/q&#10;X/3TT6ZL/qX/AN00Ach8K/8AknOlfST/ANGNXZVxvwr/AOSc6V9JP/RjV2VABRRRQAUUUUAFFFFA&#10;BRRRQAUUUUAFFFFADX/1bfQ14/8As4f8iFqX/YUf/wBFRV7A/wDq2+hrx/8AZw/5ELUv+wo//oqK&#10;gD2KiiigAooooA8e+Hn/ACXDx99R/wChV7DXj3w8/wCS4ePvqP8A0KvYaACiiigAooooAKKKKACi&#10;iigAooooAKKKKACiiigAooooAKKKKACiiigAooooAKKKKACiiigAooooAKKKKACiiigAooooAKKK&#10;KACiiigAooooAKKKKACiiigAooooAKKKKACiiigAooooAKKKKACiiigAooooAKKKKACiiigAoooo&#10;AKKKKACiiigAooooAKKKKACiiigAooooAKKKKACvH/gb/wAf3jX/ALCp/m9ewV4/8Df+P7xr/wBh&#10;U/zegD2CiiigAooooA8c0L/k6TxP/wBgxP8A0XbV7HXjmhf8nSeJ/wDsGJ/6Ltq9joAKKKKACiii&#10;gAooooAKKKKACiiigAooooAKKKKACiiigArjfif/AMien/YRsv8A0ojrsq434n/8ien/AGEbL/0o&#10;joA7KiiigAooooAKKKKACiiigAooooAKKKKACiiigAooooAKKKKAPHfjb/yMngD/ALCZ/wDQ4q9i&#10;rx342/8AIyeAP+wmf/Q4q9ioAKKKKACiiigAooooAKKKKAK2o/8AIMu/+uL/APoJryj9nH/knmof&#10;9hWT/wBFRV6vqP8AyDLv/ri//oJryj9nH/knmof9hWT/ANFRUAe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l/wBS/wDumn0yX/Uv&#10;/umgDkPhX/yTnSvpJ/6MauyrjfhX/wAk50r6Sf8Aoxq7KgAooooAKKKKACiiigAooooAKKKKACii&#10;igBr/wCrb6GvH/2cP+RC1L/sKP8A+ioq9gf/AFbfQ14/+zh/yIWpf9hR/wD0VFQB7FRRRQAUUUUA&#10;ePfDz/kuHj76j/0KvYa8e+Hn/JcPH31H/oVew0AFFFFABRRRQAUUUUAFFFFABRRRQAUUUUAFFFFA&#10;BRRRQAUUUUAFFFFABRRRQAUUUUAFFFFABRRRQAUUUUAFFFFABRRRQAUUUUAFFFFABRRRQAUUUUAF&#10;FFFABRRRQAUUUUAFFFFABRRRQAUUUUAFFFFABRRRQAUUUUAFFFFABRRRQAUUUUAFFFFABRRRQAUU&#10;UUAFFFFABRRRQAUUUUAFeP8AwN/4/vGv/YVP83r2CvH/AIG/8f3jX/sKn+b0AewUUUUAFFFFAHjm&#10;hf8AJ0nif/sGJ/6Ltq9jrxzQv+TpPE//AGDE/wDRdtXsdABRRRQAUUUUAFFFFABRRRQAUUUUAFFF&#10;FABRRRQAUUUUAFcb8T/+RPT/ALCNl/6UR12Vcb8T/wDkT0/7CNl/6UR0AdlRRRQAUUUUAFFFFABR&#10;RRQAUUUUAFFFFABRRRQAUUUUAFFFFAHjvxt/5GTwB/2Ez/6HFXsVeO/G3/kZPAH/AGEz/wChxV7F&#10;QAUUUUAFFFFABRRRQAUUUUAVtR/5Bl3/ANcX/wDQTXlH7OP/ACTzUP8AsKyf+ioq9X1H/kGXf/XF&#10;/wD0E15R+zj/AMk81D/sKyf+ioqAP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S/6l/8AdNPpkv8AqX/3TQByHwr/AOSc6V9JP/Rj&#10;V2Vcb8K/+Sc6V9JP/RjV2VABRRRQAUUUUAFFFFABRRRQAUUUUAFFFFADX/1bfQ14/wDs4f8AIhal&#10;/wBhR/8A0VFXsD/6tvoa8f8A2cP+RC1L/sKP/wCioqAPYqKKKACiiigDx74ef8lw8ffUf+hV7DXj&#10;3w8/5Lh4++o/9Cr2GgAooooAKKKKACiiigAooooAKKKKACiiigAooooAKKKKACiiigAooooAKKKK&#10;ACiiigAooooAKKKKACiiigAooooAKKKKACiiigAooooAKKKKACiiigAooooAKKKKACiiigAooooA&#10;KKKKACiiigAooooAKKKKACiiigAooooAKKKKACiiigAooooAKKKKACiiigAooooAKKKKACiiigAr&#10;x/4G/wDH941/7Cp/m9ewV4/8Df8Aj+8a/wDYVP8AN6APYKKKKACiiigDxzQv+TpPE/8A2DE/9F21&#10;ex145oX/ACdJ4n/7Bif+i7avY6ACiiigAooooAKKKKACiiigAooooAKKKKACiiigAooooAK434n/&#10;APInp/2EbL/0ojrsq434n/8AInp/2EbL/wBKI6AOyooooAKKKKACiiigAooooAKKKKACiiigAooo&#10;oAKKKKACiiigDx342/8AIyeAP+wmf/Q4q9irx342/wDIyeAP+wmf/Q4q9ioAKKKKACiiigAooooA&#10;KKKKAK2o/wDIMu/+uL/+gmvKP2cf+Seah/2FZP8A0VFXq+o/8gy7/wCuL/8AoJryj9nH/knmof8A&#10;YVk/9FRUAe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l/1L/7pp9Ml/1L/wC6aAOQ+Ff/ACTnSvpJ/wCjGrsq434V/wDJOdK+kn/o&#10;xq7KgAooooAKKKKACiiigAooooAKKKKACiiigBr/AOrb6GvH/wBnD/kQtS/7Cj/+ioq9gf8A1bfQ&#10;14/+zh/yIWpf9hR//RUVAHsVFFFABRRRQB498PP+S4ePvqP/AEKvYa8e+Hn/ACXDx99R/wChV7DQ&#10;AUUUUAFFFFABRRRQAUUUUAFFFFABRRRQAUUUUAFFFFABRRRQAUUUUAFFFFABRRRQAUUUUAFFFFAB&#10;RRRQAUUUUAFFFFABRRRQAUUUUAFFFFABRRRQAUUUUAFFFFABRRRQAUUUUAFFFFABRRRQAUUUUAFF&#10;FFABRRRQAUUUUAFFFFABRRRQAUUUUAFFFFABRRRQAUUUUAFFFFABRRRQAV4/8Df+P7xr/wBhU/ze&#10;vYK8f+Bv/H941/7Cp/m9AHsFFFFABRRRQB45oX/J0nif/sGJ/wCi7avY68c0L/k6TxP/ANgxP/Rd&#10;tXsdABRRRQAUUUUAFFFFABRRRQAUUUUAFFFFABRRRQAUUUUAFcb8T/8AkT0/7CNl/wClEddlXG/E&#10;/wD5E9P+wjZf+lEdAHZUUUUAFFFFABRRRQAUUUUAFFFFABRRRQAUUUUAFFFFABRRRQB478bf+Rk8&#10;Af8AYTP/AKHFXsVeO/G3/kZPAH/YTP8A6HFXsVABRRRQAUUUUAFFFFABRRRQBW1H/kGXf/XF/wD0&#10;E15R+zj/AMk81D/sKyf+ioq9X1H/AJBl3/1xf/0E15R+zj/yTzUP+wrJ/wCioqAPY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S/6l&#10;/wDdNPpkv+pf/dNAHIfCv/knOlfST/0Y1dlXG/Cv/knOlfST/wBGNXZUAFFFFABRRRQAUUUUAFFF&#10;FABRRRQAUUUUANf/AFbfQ14/+zh/yIWpf9hR/wD0VFXsD/6tvoa8f/Zw/wCRC1L/ALCj/wDoqKgD&#10;2KiiigAooooA8e+Hn/JcPH31H/oVew1498PP+S4ePvqP/Qq9hoAKKKKACiiigAooooAKKKKACiii&#10;gAooooAKKKKACiiigAooooAKKKKACiiigAooooAKKKKACiiigAooooAKKKKACiiigAooooAKKKKA&#10;CiiigAooooAKKKKACiiigAooooAKKKKACiiigAooooAKKKKACiiigAooooAKKKKACiiigAooooAK&#10;KKKACiiigAooooAKKKKACiiigAooooAK8f8Agb/x/eNf+wqf5vXsFeP/AAN/4/vGv/YVP83oA9go&#10;oooAKKKKAPHNC/5Ok8T/APYMT/0XbV7HXjmhf8nSeJ/+wYn/AKLtq9joAKKKKACiiigAooooAKKK&#10;KACiiigAooooAKKKKACiiigArjfif/yJ6f8AYRsv/SiOuyrjfif/AMien/YRsv8A0ojoA7KiiigA&#10;ooooAKKKKACiiigAooooAKKKKACiiigAooooAKKKKAPHfjb/AMjJ4A/7CZ/9Dir2KvHfjb/yMngD&#10;/sJn/wBDir2KgAooooAKKKKACiiigAooooAraj/yDLv/AK4v/wCgmvKP2cf+Seah/wBhWT/0VFXq&#10;+o/8gy7/AOuL/wDoJryj9nH/AJJ5qH/YVk/9FRUAe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l/1L/7pp9Ml/wBS/wDumgDkPhX/&#10;AMk50r6Sf+jGrsq434V/8k50r6Sf+jGrsqACiiigAooooAKKKKACiiigAooooAKKKKAGv/q2+hrx&#10;/wDZw/5ELUv+wo//AKKir2B/9W30NeP/ALOH/Ihal/2FH/8ARUVAHsVFFFABRRRQB498PP8AkuHj&#10;76j/ANCr2GvHvh5/yXDx99R/6FXsNABRRRQAUUUUAFFFFABRRRQAUUUUAFFFFABRRRQAUUUUAFFF&#10;FABRRRQAUUUUAFFFFABRRRQAUUUUAFFFFABRRRQAUUUUAFFFFABRRRQAUUUUAFFFFABRRRQAUUUU&#10;AFFFFABRRRQAUUUUAFFFFABRRRQAUUUUAFFFFABRRRQAUUUUAFFFFABRRRQAUUUUAFFFFABRRRQA&#10;UUUUAFFFFABXj/wN/wCP7xr/ANhU/wA3r2CvH/gb/wAf3jX/ALCp/m9AHsFFFFABRRRQB45oX/J0&#10;nif/ALBif+i7avY68c0L/k6TxP8A9gxP/RdtXsdABRRRQAUUUUAFFFFABRRRQAUUUUAFFFFABRRR&#10;QAUUUUAFcb8T/wDkT0/7CNl/6UR12Vcb8T/+RPT/ALCNl/6UR0AdlRRRQAUUUUAFFFFABRRRQAUU&#10;UUAFFFFABRRRQAUUUUAFFFFAHjvxt/5GTwB/2Ez/AOhxV7FXjvxt/wCRk8Af9hM/+hxV7FQAUUUU&#10;AFFFFABRRRQAUUUUAVtR/wCQZd/9cX/9BNeUfs4/8k81D/sKyf8AoqKvV9R/5Bl3/wBcX/8AQTXl&#10;H7OP/JPNQ/7Csn/oqKgD2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kv8AqX/3TT6ZL/qX/wB00Ach8K/+Sc6V9JP/AEY1dlXG/Cv/&#10;AJJzpX0k/wDRjV2VABRRRQAUUUUAFFFFABRRRQAUUUUAFFFFADX/ANW30NeP/s4f8iFqX/YUf/0V&#10;FXsD/wCrb6GvH/2cP+RC1L/sKP8A+ioqAPYqKKKACiiigDx74ef8lw8ffUf+hV7DXj3w8/5Lh4++&#10;o/8AQq9hoAKKKKACiiigAooooAKKKKACiiigAooooAKKKKACiiigAooooAKKKKACiiigAooooAKK&#10;KKACiiigAooooAKKKKACiiigAooooAKKKKACiiigAooooAKKKKACiiigAooooAKKKKACiiigAooo&#10;oAKKKKACiiigAooooAKKKKACiiigAooooAKKKKACiiigAooooAKKKKACiiigAooooAK8f+Bv/H94&#10;1/7Cp/m9ewV4/wDA3/j+8a/9hU/zegD2CiiigAooooA8c0L/AJOk8T/9gxP/AEXbV7HXjmhf8nSe&#10;J/8AsGJ/6Ltq9joAKKKKACiiigAooooAKKKKACiiigAooooAKKKKACiiigArjfif/wAien/YRsv/&#10;AEojrsq434n/APInp/2EbL/0ojoA7KiiigAooooAKKKKACiiigAooooAKKKKACiiigAooooAKKKK&#10;APHfjb/yMngD/sJn/wBDir2KvHfjb/yMngD/ALCZ/wDQ4q9ioAKKKKACiiigAooooAKKKKAK2o/8&#10;gy7/AOuL/wDoJryj9nH/AJJ5qH/YVk/9FRV6vqP/ACDLv/ri/wD6Ca8o/Zx/5J5qH/YVk/8ARUVA&#10;H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Jf9S/8Aumn0yX/Uv/umgDkPhX/yTnSvpJ/6MauyrjfhX/yTnSvpJ/6MauyoAKKKKACi&#10;iigAooooAKKKKACiiigAooooAa/+rb6GvH/2cP8AkQtS/wCwo/8A6Kir2B/9W30NeP8A7OH/ACIW&#10;pf8AYUf/ANFRUAexUUUUAFFFFAHj3w8/5Lh4++o/9Cr2GvHvh5/yXDx99R/6FXsNABRRRQAUUUUA&#10;FFFFABRRRQAUUUUAFFFFABRRRQAUUUUAFFFFABRRRQAUUUUAFFFFABRRRQAUUUUAFFFFABRRRQAU&#10;UUUAFFFFABRRRQAUUUUAFFFFABRRRQAUUUUAFFFFABRRRQAUUUUAFFFFABRRRQAUUUUAFFFFABRR&#10;RQAUUUUAFFFFABRRRQAUUUUAFFFFABRRRQAUUUUAFFFFABXj/wADf+P7xr/2FT/N69grx/4G/wDH&#10;941/7Cp/m9AHsFFFFABRRRQB45oX/J0nif8A7Bif+i7avY68c0L/AJOk8T/9gxP/AEXbV7HQAUUU&#10;UAFFFFABRRRQAUUUUAFFFFABRRRQAUUUUAFFFFABXG/E/wD5E9P+wjZf+lEddlXG/E//AJE9P+wj&#10;Zf8ApRHQB2VFFFABRRRQAUUUUAFFFFABRRRQAUUUUAFFFFABRRRQAUUUUAeO/G3/AJGTwB/2Ez/6&#10;HFXsVeO/G3/kZPAH/YTP/ocVexUAFFFFABRRRQAUUUUAFFFFAFbUf+QZd/8AXF//AEE15R+zj/yT&#10;zUP+wrJ/6Kir1fUf+QZd/wDXF/8A0E15R+zj/wAk81D/ALCsn/oqKgD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kv+pf/dNPpkv+&#10;pf8A3TQByHwr/wCSc6V9JP8A0Y1dlXG/Cv8A5JzpX0k/9GNXZUAFFFFABRRRQAUUUUAFFFFABRRR&#10;QAUUUUANf/Vt9DXj/wCzh/yIWpf9hR//AEVFXsD/AOrb6GvH/wBnD/kQtS/7Cj/+ioqAPYqKKKAC&#10;iiigDx74ef8AJcPH31H/AKFXsNePfDz/AJLh4++o/wDQq9hoAKKKKACiiigAooooAKKKKACiiigA&#10;ooooAKKKKACiiigAooooAKKKKACiiigAooooAKKKKACiiigAooooAKKKKACiiigAooooAKKKKACi&#10;iigAooooAKKKKACiiigAooooAKKKKACiiigAooooAKKKKACiiigAooooAKKKKACiiigAooooAKKK&#10;KACiiigAooooAKKKKACiiigAooooAK8f+Bv/AB/eNf8AsKn+b17BXj/wN/4/vGv/AGFT/N6APYKK&#10;KKACiiigDxzQv+TpPE//AGDE/wDRdtXsdeOaF/ydJ4n/AOwYn/ou2r2OgAooooAKKKKACiiigAoo&#10;ooAKKKKACiiigAooooAKKKKACuN+J/8AyJ6f9hGy/wDSiOuyrjfif/yJ6f8AYRsv/SiOgDsqKKKA&#10;CiiigAooooAKKKKACiiigAooooAKKKKACiiigAooooA8d+Nv/IyeAP8AsJn/ANDir2KvHfjb/wAj&#10;J4A/7CZ/9Dir2KgAooooAKKKKACiiigAooooAraj/wAgy7/64v8A+gmvKP2cf+Seah/2FZP/AEVF&#10;Xq+o/wDIMu/+uL/+gmvKP2cf+Seah/2FZP8A0VFQB7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yX/AFL/AO6afTJf9S/+6aAOQ+Ff&#10;/JOdK+kn/oxq7KuN+Ff/ACTnSvpJ/wCjGrsqACiiigAooooAKKKKACiiigAooooAKKKKAGv/AKtv&#10;oa8f/Zw/5ELUv+wo/wD6Kir2B/8AVt9DXj/7OH/Ihal/2FH/APRUVAHsVFFFABRRRQB498PP+S4e&#10;PvqP/Qq9hrx74ef8lw8ffUf+hV7DQAUUUUAFFFFABRRRQAUUUUAFFFFABRRRQAUUUUAFFFFABRRR&#10;QAUUUUAFFFFABRRRQAUUUUAFFFFABRRRQAUUUUAFFFFABRRRQAUUUUAFFFFABRRRQAUUUUAFFFFA&#10;BRRRQAUUUUAFFFFABRRRQAUUUUAFFFFABRRRQAUUUUAFFFFABRRRQAUUUUAFFFFABRRRQAUUUUAF&#10;FFFABRRRQAV4/wDA3/j+8a/9hU/zevYK8f8Agb/x/eNf+wqf5vQB7BRRRQAUUUUAeOaF/wAnSeJ/&#10;+wYn/ou2r2OvHNC/5Ok8T/8AYMT/ANF21ex0AFFFFABRRRQAUUUUAFFFFABRRRQAUUUUAFFFFABR&#10;RRQAVxvxP/5E9P8AsI2X/pRHXZVxvxP/AORPT/sI2X/pRHQB2VFFFABRRRQAUUUUAFFFFABRRRQA&#10;UUUUAFFFFABRRRQAUUUUAeO/G3/kZPAH/YTP/ocVexV478bf+Rk8Af8AYTP/AKHFXsVABRRRQAUU&#10;UUAFFFFABRRRQBW1H/kGXf8A1xf/ANBNeUfs4/8AJPNQ/wCwrJ/6Kir1fUf+QZd/9cX/APQTXlH7&#10;OP8AyTzUP+wrJ/6KioA9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ZL/qX/wB00+mS/wCpf/dNAHIfCv8A5JzpX0k/9GNXZVxvwr/5&#10;JzpX0k/9GNXZUAFFFFABRRRQAUUUUAFFFFABRRRQAUUUUANf/Vt9DXj/AOzh/wAiFqX/AGFH/wDR&#10;UVewP/q2+hrx/wDZw/5ELUv+wo//AKKioA9iooooAKKKKAPHvh5/yXDx99R/6FXsNePfDz/kuHj7&#10;6j/0KvYaACiiigAooooAKKKKACiiigAooooAKKKKACiiigAooooAKKKKACiiigAooooAKKKKACii&#10;igAooooAKKKKACiiigAooooAKKKKACiiigAooooAKKKKACiiigAooooAKKKKACiiigAooooAKKKK&#10;ACiiigAooooAKKKKACiiigAooooAKKKKACiiigAooooAKKKKACiiigAooooAKKKKACvH/gb/AMf3&#10;jX/sKn+b17BXj/wN/wCP7xr/ANhU/wA3oA9gooooAKKKKAPHNC/5Ok8T/wDYMT/0XbV7HXjmhf8A&#10;J0nif/sGJ/6Ltq9joAKKKKACiiigAooooAKKKKACiiigAooooAKKKKACiiigArjfif8A8ien/YRs&#10;v/SiOuyrjfif/wAien/YRsv/AEojoA7KiiigAooooAKKKKACiiigAooooAKKKKACiiigAooooAKK&#10;KKAPHfjb/wAjJ4A/7CZ/9Dir2KvHfjb/AMjJ4A/7CZ/9Dir2KgAooooAKKKKACiiigAooooAraj/&#10;AMgy7/64v/6Ca8o/Zx/5J5qH/YVk/wDRUVer6j/yDLv/AK4v/wCgmvKP2cf+Seah/wBhWT/0VFQB&#10;7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yX/Uv/umn0yX/Uv/ALpoA5D4V/8AJOdK+kn/AKMauyrjfhX/AMk50r6Sf+jGrsqACiii&#10;gAooooAKKKKACiiigAooooAKKKKAGv8A6tvoa8f/AGcP+RC1L/sKP/6Kir2B/wDVt9DXj/7OH/Ih&#10;al/2FH/9FRUAexUUUUAFFFFAHj3w8/5Lh4++o/8AQq9hrx74ef8AJcPH31H/AKFXsNABRRRQAUUU&#10;UAFFFFABRRRQAUUUUAFFFFABRRRQAUUUUAFFFFABRRRQAUUUUAFFFFABRRRQAUUUUAFFFFABRRRQ&#10;AUUUUAFFFFABRRRQAUUUUAFFFFABRRRQAUUUUAFFFFABRRRQAUUUUAFFFFABRRRQAUUUUAFFFFAB&#10;RRRQAUUUUAFFFFABRRRQAUUUUAFFFFABRRRQAUUUUAFFFFABXj/wN/4/vGv/AGFT/N69grx/4G/8&#10;f3jX/sKn+b0AewUUUUAFFFFAHjmhf8nSeJ/+wYn/AKLtq9jrxzQv+TpPE/8A2DE/9F21ex0AFFFF&#10;ABRRRQAUUUUAFFFFABRRRQAUUUUAFFFFABRRRQAVxvxP/wCRPT/sI2X/AKUR12Vcb8T/APkT0/7C&#10;Nl/6UR0AdlRRRQAUUUUAFFFFABRRRQAUUUUAFFFFABRRRQAUUUUAFFFFAHjvxt/5GTwB/wBhM/8A&#10;ocVexV478bf+Rk8Af9hM/wDocVexUAFFFFABRRRQAUUUUAFFFFAFbUf+QZd/9cX/APQTXlH7OP8A&#10;yTzUP+wrJ/6Kir1fUf8AkGXf/XF//QTXlH7OP/JPNQ/7Csn/AKKioA9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ZL/qX/AN00+mS/&#10;6l/900Ach8K/+Sc6V9JP/RjV2Vcb8K/+Sc6V9JP/AEY1dlQAUUUUAFFFFABRRRQAUUUUAFFFFABR&#10;RRQA1/8AVt9DXj/7OH/Ihal/2FH/APRUVewP/q2+hrx/9nD/AJELUv8AsKP/AOioqAPYqKKKACii&#10;igDx74ef8lw8ffUf+hV7DXj3w8/5Lh4++o/9Cr2GgAooooAKKKKACiiigAooooAKKKKACiiigAoo&#10;ooAKKKKACiiigAooooAKKKKACiiigAooooAKKKKACiiigAooooAKKKKACiiigAooooAKKKKACiii&#10;gAooooAKKKKACiiigAooooAKKKKACiiigAooooAKKKKACiiigAooooAKKKKACiiigAooooAKKKKA&#10;CiiigAooooAKKKKACiiigArx/wCBv/H941/7Cp/m9ewV4/8AA3/j+8a/9hU/zegD2CiiigAooooA&#10;8c0L/k6TxP8A9gxP/RdtXsdeOaF/ydJ4n/7Bif8Aou2r2OgAooooAKKKKACiiigAooooAKKKKACi&#10;iigAooooAKKKKACuN+J//Inp/wBhGy/9KI67KuN+J/8AyJ6f9hGy/wDSiOgDsqKKKACiiigAoooo&#10;AKKKKACiiigAooooAKKKKACiiigAooooA8d+Nv8AyMngD/sJn/0OKvYq8d+Nv/IyeAP+wmf/AEOK&#10;vYqACiiigAooooAKKKKACiiigCtqP/IMu/8Ari//AKCa8o/Zx/5J5qH/AGFZP/RUVer6j/yDLv8A&#10;64v/AOgmvKP2cf8Aknmof9hWT/0VFQB7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yX/Uv/umn0yX/AFL/AO6aAOQ+Ff8AyTnSvpJ/&#10;6MauyrjfhX/yTnSvpJ/6MauyoAKKKKACiiigAooooAKKKKACiiigAooooAa/+rb6GvH/ANnD/kQt&#10;S/7Cj/8AoqKvYH/1bfQ14/8As4f8iFqX/YUf/wBFRUAexUUUUAFFFFAHj3w8/wCS4ePvqP8A0KvY&#10;a8e+Hn/JcPH31H/oVew0AFFFFABRRRQAUUUUAFFFFABRRRQAUUUUAFFFFABRRRQAUUUUAFFFFABR&#10;RRQAUUUUAFFFFABRRRQAUUUUAFFFFABRRRQAUUUUAFFFFABRRRQAUUUUAFFFFABRRRQAUUUUAFFF&#10;FABRRRQAUUUUAFFFFABRRRQAUUUUAFFFFABRRRQAUUUUAFFFFABRRRQAUUUUAFFFFABRRRQAUUUU&#10;AFeP/A3/AI/vGv8A2FT/ADevYK8f+Bv/AB/eNf8AsKn+b0AewUUUUAFFFFAHjmhf8nSeJ/8AsGJ/&#10;6Ltq9jrxzQv+TpPE/wD2DE/9F21ex0AFFFFABRRRQAUUUUAFFFFABRRRQAUUUUAFFFFABRRRQAVx&#10;vxP/AORPT/sI2X/pRHXZVxvxP/5E9P8AsI2X/pRHQB2VFFFABRRRQAUUUUAFFFFABRRRQAUUUUAF&#10;FFFABRRRQAUUUUAeO/G3/kZPAH/YTP8A6HFXsVeO/G3/AJGTwB/2Ez/6HFXsVABRRRQAUUUUAFFF&#10;FABRRRQBW1H/AJBl3/1xf/0E15R+zj/yTzUP+wrJ/wCioq9X1H/kGXf/AFxf/wBBNeUfs4/8k81D&#10;/sKyf+ioqAPY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S/wCpf/dNPpkv+pf/AHTQByHwr/5JzpX0k/8ARjV2Vcb8K/8AknOlfST/&#10;ANGNXZUAFFFFABRRRQAUUUUAFFFFABRRRQAUUUUANf8A1bfQ14/+zh/yIWpf9hR//RUVewP/AKtv&#10;oa8f/Zw/5ELUv+wo/wD6KioA9iooooAKKKKAPHvh5/yXDx99R/6FXsNePfDz/kuHj76j/wBCr2Gg&#10;AooooAKKKKACiiigAooooAKKKKACiiigAooooAKKKKACiiigAooooAKKKKACiiigAooooAKKKKAC&#10;iiigAooooAKKKKACiiigAooooAKKKKACiiigAooooAKKKKACiiigAooooAKKKKACiiigAooooAKK&#10;KKACiiigAooooAKKKKACiiigAooooAKKKKACiiigAooooAKKKKACiiigArx/4G/8f3jX/sKn+b17&#10;BXj/AMDf+P7xr/2FT/N6APYKKKKACiiigDxzQv8Ak6TxP/2DE/8ARdtXsdeOaF/ydJ4n/wCwYn/o&#10;u2r2OgAooooAKKKKACiiigAooooAKKKKACiiigAooooAKKKKACuN+J//ACJ6f9hGy/8ASiOuyrjf&#10;if8A8ien/YRsv/SiOgDsqKKKACiiigAooooAKKKKACiiigAooooAKKKKACiiigAooooA8d+Nv/Iy&#10;eAP+wmf/AEOKvYq8d+Nv/IyeAP8AsJn/ANDir2KgAooooAKKKKACiiigAooooAraj/yDLv8A64v/&#10;AOgmvKP2cf8Aknmof9hWT/0VFXq+o/8AIMu/+uL/APoJryj9nH/knmof9hWT/wBFRUAe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M&#10;l/1L/wC6afTJf9S/+6aAOQ+Ff/JOdK+kn/oxq7KuN+Ff/JOdK+kn/oxq7KgAooooAKKKKACiiigA&#10;ooooAKKKKACiiigBr/6tvoa8f/Zw/wCRC1L/ALCj/wDoqKvYH/1bfQ14/wDs4f8AIhal/wBhR/8A&#10;0VFQB7FRRRQAUUUUAePfDz/kuHj76j/0KvYa8e+Hn/JcPH31H/oVew0AFFFFABRRRQAUUUUAFFFF&#10;ABRRRQAUUUUAFFFFABRRRQAUUUUAFFFFABRRRQAUUUUAFFFFABRRRQAUUUUAFFFFABRRRQAUUUUA&#10;FFFFABRRRQAUUUUAFFFFABRRRQAUUUUAFFFFABRRRQAUUUUAFFFFABRRRQAUUUUAFFFFABRRRQAU&#10;UUUAFFFFABRRRQAUUUUAFFFFABRRRQAUUUUAFeP/AAN/4/vGv/YVP83r2CvH/gb/AMf3jX/sKn+b&#10;0AewUUUUAFFFFAHjmhf8nSeJ/wDsGJ/6Ltq9jrxzQv8Ak6TxP/2DE/8ARdtXsdABRRRQAUUUUAFF&#10;FFABRRRQAUUUUAFFFFABRRRQAUUUUAFcb8T/APkT0/7CNl/6UR12Vcb8T/8AkT0/7CNl/wClEdAH&#10;ZUUUUAFFFFABRRRQAUUUUAFFFFABRRRQAUUUUAFFFFABRRRQB478bf8AkZPAH/YTP/ocVexV478b&#10;f+Rk8Af9hM/+hxV7FQAUUUUAFFFFABRRRQAUUUUAVtR/5Bl3/wBcX/8AQTXlH7OP/JPNQ/7Csn/o&#10;qKvV9R/5Bl3/ANcX/wDQTXlH7OP/ACTzUP8AsKyf+ioqAPY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S/6l/900+mS/6l/wDdNAHI&#10;fCv/AJJzpX0k/wDRjV2Vcb8K/wDknOlfST/0Y1dlQAUUUUAFFFFABRRRQAUUUUAFFFFABRRRQA1/&#10;9W30NeP/ALOH/Ihal/2FH/8ARUVewP8A6tvoa8f/AGcP+RC1L/sKP/6KioA9iooooAKKKKAPHvh5&#10;/wAlw8ffUf8AoVew1498PP8AkuHj76j/ANCr2GgAooooAKKKKACiiigAooooAKKKKACiiigAoooo&#10;AKKKKACiiigAooooAKKKKACiiigAooooAKKKKACiiigAooooAKKKKACiiigAooooAKKKKACiiigA&#10;ooooAKKKKACiiigAooooAKKKKACiiigAooooAKKKKACiiigAooooAKKKKACiiigAooooAKKKKACi&#10;iigAooooAKKKKACiiigArx/4G/8AH941/wCwqf5vXsFeP/A3/j+8a/8AYVP83oA9gooooAKKKKAP&#10;HNC/5Ok8T/8AYMT/ANF21ex145oX/J0nif8A7Bif+i7avY6ACiiigAooooAKKKKACiiigAooooAK&#10;KKKACiiigAooooAK434n/wDInp/2EbL/ANKI67KuN+J//Inp/wBhGy/9KI6AOyooooAKKKKACiii&#10;gAooooAKKKKACiiigAooooAKKKKACiiigDx342/8jJ4A/wCwmf8A0OKvYq8d+Nv/ACMngD/sJn/0&#10;OKvYqACiiigAooooAKKKKACiiigCtqP/ACDLv/ri/wD6Ca8o/Zx/5J5qH/YVk/8ARUVer6j/AMgy&#10;7/64v/6Ca8o/Zx/5J5qH/YVk/wDRUVAH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Jf8AUv8A7pp9Ml/1L/7poA5D4V/8k50r6Sf+&#10;jGrsq434V/8AJOdK+kn/AKMauyoAKKKKACiiigAooooAKKKKACiiigAooooAa/8Aq2+hrx/9nD/k&#10;QtS/7Cj/APoqKvYH/wBW30NeP/s4f8iFqX/YUf8A9FRUAexUUUUAFFFFAHj3w8/5Lh4++o/9Cr2G&#10;vHvh5/yXDx99R/6FXsNABRRRQAUUUUAFFFFABRRRQAUUUUAFFFFABRRRQAUUUUAFFFFABRRRQAUU&#10;UUAFFFFABRRRQAUUUUAFFFFABRRRQAUUUUAFFFFABRRRQAUUUUAFFFFABRRRQAUUUUAFFFFABRRR&#10;QAUUUUAFFFFABRRRQAUUUUAFFFFABRRRQAUUUUAFFFFABRRRQAUUUUAFFFFABRRRQAUUUUAFFFFA&#10;BXj/AMDf+P7xr/2FT/N69grx/wCBv/H941/7Cp/m9AHsFFFFABRRRQB45oX/ACdJ4n/7Bif+i7av&#10;Y68c0L/k6TxP/wBgxP8A0XbV7HQAUUUUAFFFFABRRRQAUUUUAFFFFABRRRQAUUUUAFFFFABXG/E/&#10;/kT0/wCwjZf+lEddlXG/E/8A5E9P+wjZf+lEdAHZUUUUAFFFFABRRRQAUUUUAFFFFABRRRQAUUUU&#10;AFFFFABRRRQB478bf+Rk8Af9hM/+hxV7FXjvxt/5GTwB/wBhM/8AocVexUAFFFFABRRRQAUUUUAF&#10;FFFAFbUf+QZd/wDXF/8A0E15R+zj/wAk81D/ALCsn/oqKvV9R/5Bl3/1xf8A9BNeUfs4/wDJPNQ/&#10;7Csn/oqKgD2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kv+pf/AHTT6ZL/AKl/900Ach8K/wDknOlfST/0Y1dlXG/Cv/knOlfST/0Y&#10;1dlQAUUUUAFFFFABRRRQAUUUUAFFFFABRRRQA1/9W30NeP8A7OH/ACIWpf8AYUf/ANFRV7A/+rb6&#10;GvH/ANnD/kQtS/7Cj/8AoqKgD2KiiigAooooA8e+Hn/JcPH31H/oVew1498PP+S4ePvqP/Qq9hoA&#10;KKKKACiiigAooooAKKKKACiiigAooooAKKKKACiiigAooooAKKKKACiiigAooooAKKKKACiiigAo&#10;oooAKKKKACiiigAooooAKKKKACiiigAooooAKKKKACiiigAooooAKKKKACiiigAooooAKKKKACii&#10;igAooooAKKKKACiiigAooooAKKKKACiiigAooooAKKKKACiiigAooooAK8f+Bv8Ax/eNf+wqf5vX&#10;sFeP/A3/AI/vGv8A2FT/ADegD2CiiigAooooA8c0L/k6TxP/ANgxP/RdtXsdeOaF/wAnSeJ/+wYn&#10;/ou2r2OgAooooAKKKKACiiigAooooAKKKKACiiigAooooAKKKKACuN+J/wDyJ6f9hGy/9KI67KuN&#10;+J//ACJ6f9hGy/8ASiOgDsqKKKACiiigAooooAKKKKACiiigAooooAKKKKACiiigAooooA8d+Nv/&#10;ACMngD/sJn/0OKvYq8d+Nv8AyMngD/sJn/0OKvYqACiiigAooooAKKKKACiiigCtqP8AyDLv/ri/&#10;/oJryj9nH/knmof9hWT/ANFRV6vqP/IMu/8Ari//AKCa8o/Zx/5J5qH/AGFZP/RUVAH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J&#10;f9S/+6afTJf9S/8AumgDkPhX/wAk50r6Sf8Aoxq7KuN+Ff8AyTnSvpJ/6MauyoAKKKKACiiigAoo&#10;ooAKKKKACiiigAooooAa/wDq2+hrx/8AZw/5ELUv+wo//oqKvYH/ANW30NeP/s4f8iFqX/YUf/0V&#10;FQB7FRRRQAUUUUAePfDz/kuHj76j/wBCr2GvHvh5/wAlw8ffUf8AoVew0AFFFFABRRRQAUUUUAFF&#10;FFABRRRQAUUUUAFFFFABRRRQAUUUUAFFFFABRRRQAUUUUAFFFFABRRRQAUUUUAFFFFABRRRQAUUU&#10;UAFFFFABRRRQAUUUUAFFFFABRRRQAUUUUAFFFFABRRRQAUUUUAFFFFABRRRQAUUUUAFFFFABRRRQ&#10;AUUUUAFFFFABRRRQAUUUUAFFFFABRRRQAUUUUAFeP/A3/j+8a/8AYVP83r2CvH/gb/x/eNf+wqf5&#10;vQB7BRRRQAUUUUAeOaF/ydJ4n/7Bif8Aou2r2OvHNC/5Ok8T/wDYMT/0XbV7HQAUUUUAFFFFABRR&#10;RQAUUUUAFFFFABRRRQAUVn63rVj4d0a51XUpvKtbdNztjJPoAO5PQCvHv+F3+JrqJ9V0/wACXUug&#10;xklrkiQ/KOp3Bdox36getAHuNFeSa58bLaXTdLi8IWX9q6zqany7X7xgPo6rznrxxwM9Kyrjxt8X&#10;fC8S6r4i8N2k2lJg3Ag27o19co7bfqQRQB7hXG/E/wD5E9P+wjZf+lEdbfhjxHYeK/D9rrGnPmCd&#10;eVP3o2HVT7g1i/E7/kT1/wCwjZf+lMdAHY0UUUAFFFFABRRRQAUUUUAFFFFABRRRQAUUUUAFFFFA&#10;BRRRQB478bf+Rk8Af9hM/wDocVexV478bf8AkZPAH/YTP/ocVexUAFFFFABRRRQAUUUUAFFFFAFb&#10;Uf8AkGXf/XF//QTXlH7OP/JPNQ/7Csn/AKKir1fUf+QZd/8AXF//AEE15R+zj/yTzUP+wrJ/6Kio&#10;A9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ZL/AKl/900+mS/6l/8AdNAHIfCv/knOlfST/wBGNXZVxvwr/wCSc6V9JP8A0Y1dlQAU&#10;UUUAFFFFABRRRQAUUUUAFFFFABRRRQA1/wDVt9DXj/7OH/Ihal/2FH/9FRV7A/8Aq2+hrx/9nD/k&#10;QtS/7Cj/APoqKgD2KiiigAooooA8e+Hn/JcPH31H/oVew1498PP+S4ePvqP/AEKvYaACiiigAooo&#10;oAKKKKACiiigAooooAKKKKACiiigAooooAKKKKACiiigAooooAKKKKACiiigAooooAKKKKACiiig&#10;AooooAKKKKACiiigAooooAKKKKACiiigAooooAKKKKACiiigAooooAKKKKACiiigAooooAKKKKAC&#10;iiigAooooAKKKKACiiigAooooAKKKKACiiigAooooAKKKKACvH/gb/x/eNf+wqf5vXsFeP8AwN/4&#10;/vGv/YVP83oA9gooooAKKKKAPHNC/wCTpPE//YMT/wBF21ex145oX/J0nif/ALBif+i7avY6ACii&#10;igAooooAKKKKACiiigAooooAKKKKAPIP2iZJl8DWMQYrbyX6CZh7K2OO/r+FesWUFta2Nvb2aIlr&#10;FGqQrH90IBgAe2KyfGHhaz8Y+GrrRr0lFlAaOResbj7rD/PrXlll4c+M+kacPDtlqWnvYIvkw3rS&#10;DdHH0ABI3DA6cEjseBQA74S6bpVt8V/HAs4ol+yzGO2CgYRDI24L7Aqo/AV7XLFHPC8MqK8cilXV&#10;hkMDwQa8XufhVrvgyLS9a8E3Iudato2S+SZsC73HJPzHGPbI6Ajmo9R1n4veL7WTRIPDcWiJMDFc&#10;XjsUwp4OGJOAeeVBPPHrQBofAJkXSvEltayl7CHVGFt82Rtx2+oArrvib/yJ6/8AYRsv/SmOr3gf&#10;wlb+CvC9to8EnmuuXmlxjzJD1OOw9BVH4m/8iev/AGEbL/0pjoA7GiiigAooooAKKKKACiiigAoo&#10;ooAKKKKACiiigAooooAKKKKAPHfjb/yMngD/ALCZ/wDQ4q9irx342/8AIyeAP+wmf/Q4q9ioAKKK&#10;KACiiigAooooAKKKKAK2o/8AIMu/+uL/APoJryj9nH/knmof9hWT/wBFRV6vqP8AyDLv/ri//oJr&#10;yj9nH/knmof9hWT/ANFRUAe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l/wBS/wDumn0yX/Uv/umgDkPhX/yTnSvpJ/6MauyrjfhX&#10;/wAk50r6Sf8Aoxq7KgAooooAKKKKACiiigAooooAKKKKACiiigBr/wCrb6GvH/2cP+RC1L/sKP8A&#10;+ioq9gf/AFbfQ14/+zh/yIWpf9hR/wD0VFQB7FRRRQAUUUUAePfDz/kuHj76j/0KvYa8e+Hn/JcP&#10;H31H/oVew0AFFFFABRRRQAUUUUAFFFFABRRRQAUUUUAFFFFABRRRQAUUUUAFFFFABRRRQAUUUUAF&#10;FFFABRRRQAUUUUAFFFFABRRRQAUUUUAFFFFABRRRQAUUUUAFFFFABRRRQAUUUUAFFFFABRRRQAUU&#10;UUAFFFFABRRRQAUUUUAFFFFABRRRQAUUUUAFFFFABRRRQAUUUUAFFFFABRRRQAUUUUAFeP8AwN/4&#10;/vGv/YVP83r2CvH/AIG/8f3jX/sKn+b0AewUUUUAFFFFAHjmhf8AJ0nif/sGJ/6Ltq9jrxzQv+Tp&#10;PE//AGDE/wDRdtXsdABRRRQAUUUUAFFFFABRRRQAUUUUAFFFFAGdrmt2HhzRrnVtTmENpbrudsZJ&#10;7AAdyTgAe9cl8PfiDfeO7y/l/sGew0qJFNtcyhj5xyQRuxt444GcVz/7RBm/4QaxUFhbG/Tziv8A&#10;utj616lbQwW2jxQ6WkawRwBbZY/uhQvy49ulAHmHiP4pa1f+JLjw14B0ldSvrYlZ7l+UQg4IGSAA&#10;Dxljg9qz7jxr8VfB4/tDxP4ctr3SVx5z2jLmMdzlScfUjHvV/wDZ7tLaPwPd3agfbJr11nY/e+UD&#10;AP5k/jXrE8EV1by288ayQyoUkRhkMpGCCPQigDP8Pa/YeJ9DttX02XzLadcjPVT3UjsQeKwvib/y&#10;J6/9hGy/9KY65H4ABY9G8RW9vIZLCLVGW2f+8uOv5Ba674m/8iev/YRsv/SmOgDsaKKKACiiigAo&#10;oooAKKKKACiiigAooooAKKKKACiiigAooooA8d+Nv/IyeAP+wmf/AEOKvYq8d+Nv/IyeAP8AsJn/&#10;ANDir2KgAooooAKKKKACiiigAooooAraj/yDLv8A64v/AOgmvKP2cf8Aknmof9hWT/0VFXq+o/8A&#10;IMu/+uL/APoJryj9nH/knmof9hWT/wBFRUAe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Ml/1L/wC6afTJf9S/+6aAOQ+Ff/JOdK+k&#10;n/oxq7KuN+Ff/JOdK+kn/oxq7KgAooooAKKKKACiiigAooooAKKKKACiiigBr/6tvoa8f/Zw/wCR&#10;C1L/ALCj/wDoqKvYH/1bfQ14/wDs4f8AIhal/wBhR/8A0VFQB7FRRRQAUUUUAePfDz/kuHj76j/0&#10;KvYa8e+Hn/JcPH31H/oVew0AFFFFABRRRQAUUUUAFFFFABRRRQAUUUUAFFFFABRRRQAUUUUAFFFF&#10;ABRRRQAUUUUAFFFFABRRRQAUUUUAFFFFABRRRQAUUUUAFFFFABRRRQAUUUUAFFFFABRRRQAUUUUA&#10;FFFFABRRRQAUUUUAFFFFABRRRQAUUUUAFFFFABRRRQAUUUUAFFFFABRRRQAUUUUAFFFFABRRRQAU&#10;UUUAFeP/AAN/4/vGv/YVP83r2CvH/gb/AMf3jX/sKn+b0AewUUUUAFFFFAHjmhf8nSeJ/wDsGJ/6&#10;Ltq9jrxzQv8Ak6TxP/2DE/8ARdtXsdABRRRQAUUUUAFFFFABRRRQAUUUUAFFFFAGN4q8NWXi3w5d&#10;6NfgiKdfldfvRuOVYe4NeU6Y3xR+Gka6X/ZK+JdFiO23kgJZ1XsoA+ZfxBA7HFep+J/F2i+D7OG7&#10;1u6a3gmk8pGETPlsE9FBPQVzA+OHw+P/ADG3H1s5v/iKAPNbHxl4j8PeL73UtI8FalbWmoHzbzTp&#10;Y5GVpSeXQ7RtJyeMHr0rrNR8RfEbxzZSaTo/hSbw/b3C+XcX17JhkQ9dmQp6ccAnnt1rox8afABH&#10;/IdP/gJN/wDEVyHhj45WB8Ra8viPVUj0rz/+JWyWjE+Xuf720E527OooA9O8GeFLPwZ4ZttGsyX8&#10;vLyykcyyHq39PoBWb8Tf+RPX/sI2X/pTHWn4Y8Y6H4xtri40O7a5it3CSMYmTBIz0YA1mfE7/kT1&#10;/wCwjZf+lMdAHY0UUUAFFFFABRRRQAUUUUAFFFFABRRRQAUUUUAFFFFABRRRQB478bf+Rk8Af9hM&#10;/wDocVexV478bf8AkZPAH/YTP/ocVexUAFFFFABRRRQAUUUUAFFFFAFbUf8AkGXf/XF//QTXlH7O&#10;P/JPNQ/7Csn/AKKir1fUf+QZd/8AXF//AEE15R+zj/yTzUP+wrJ/6KioA9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ZL/AKl/900+&#10;mS/6l/8AdNAHIfCv/knOlfST/wBGNXZVxvwr/wCSc6V9JP8A0Y1dlQAUUUUAFFFFABRRRQAUUUUA&#10;FFFFABRRRQA1/wDVt9DXj/7OH/Ihal/2FH/9FRV7A/8Aq2+hrx/9nD/kQtS/7Cj/APoqKgD2Kiii&#10;gAooooA8e+Hn/JcPH31H/oVew1498PP+S4ePvqP/AEKvYaACiiigAooooAKKKKACiiigAooooAKK&#10;KKACiiigAooooAKKKKACiiigAooooAKKKKACiiigAooooAKKKKACiiigAooooAKKKKACiiigAooo&#10;oAKKKKACiiigAooooAKKKKACiiigAooooAKKKKACiiigAooooAKKKKACiiigAooooAKKKKACiiig&#10;AooooAKKKKACiiigAooooAKKKKACvH/gb/x/eNf+wqf5vXsFeP8AwN/4/vGv/YVP83oA9gooooAK&#10;KKKAPHNC/wCTpPE//YMT/wBF21ex145oX/J0nif/ALBif+i7avY6ACiiigAooooAKKKKACiiigAo&#10;oooAKKKKAMzXvD+meJtJl0zVrVLi2k6qeCp7FT1B9xXh1x4Nn+E2ozXtxodt4l8KzOPNkaENcWo9&#10;eeMD8jx93NfQlI6rIjI6hlYYKkZBFAHH6Bp3gLxPpceoaPpWkXNuw522qbkPowxkH615z8MPDuia&#10;j8Q/H1teaXaXEFpfNHBHLEGWJfNlGFB6cAflW94i+G+qeHNTk8T/AA6n+yXf3rjSyf3NwO+0dM99&#10;v5EcCsn4Gxau/izxfqOq6bcWUl9IszLJEyDezyMQM+maAPYNM0XS9Fjkj0vT7azSRtzrBGEDHGMn&#10;Fc58Tv8AkT1/7CNl/wClMddlXG/E/wD5E9f+wjZf+lEdAHZUUUUAFFFFABRRRQAUUUUAFFFFABRR&#10;RQAUUUUAFFFFABRRRQB478bf+Rk8Af8AYTP/AKHFXsVeO/G3/kZPAH/YTP8A6HFXsVABRRRQAUUU&#10;UAFFFFABRRRQBW1H/kGXf/XF/wD0E15R+zj/AMk81D/sKyf+ioq9X1H/AJBl3/1xf/0E15R+zj/y&#10;TzUP+wrJ/wCioqAPY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S/6l/wDdNPpkv+pf/dNAHIfCv/knOlfST/0Y1dlXG/Cv/knOlfST&#10;/wBGNXZUAFFFFABRRRQAUUUUAFFFFABRRRQAUUUUANf/AFbfQ14/+zh/yIWpf9hR/wD0VFXsD/6t&#10;voa8f/Zw/wCRC1L/ALCj/wDoqKgD2KiiigAooooA8e+Hn/JcPH31H/oVew1498PP+S4ePvqP/Qq9&#10;hoAKKKKACiiigAooooAKKKKACiiigAooooAKKKKACiiigAooooAKKKKACiiigAooooAKKKKACiii&#10;gAooooAKKKKACiiigAooooAKKKKACiiigAooooAKKKKACiiigAooooAKKKKACiiigAooooAKKKKA&#10;CiiigAooooAKKKKACiiigAooooAKKKKACiiigAooooAKKKKACiiigAooooAK8f8Agb/x/eNf+wqf&#10;5vXsFeP/AAN/4/vGv/YVP83oA9gooooAKKKKAPHNC/5Ok8T/APYMT/0XbV7HXjmhf8nSeJ/+wYn/&#10;AKLtq9joAKKKKACiiigAooooAKKKKACiiigAooooAKKKKACiiigArjfif/yJ6f8AYRsv/SiOuyrj&#10;fif/AMien/YRsv8A0ojoA7KiiigAooooAKKKKACiiigAooooAKKKKACiiigAooooAKKKKAPHfjb/&#10;AMjJ4A/7CZ/9Dir2KvHfjb/yMngD/sJn/wBDir2KgAooooAKKKKACiiigAooooAraj/yDLv/AK4v&#10;/wCgmvKP2cf+Seah/wBhWT/0VFXq+o/8gy7/AOuL/wDoJryj9nH/AJJ5qH/YVk/9FRUAe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Ml/1L/7pp9Ml/wBS/wDumgDkPhX/AMk50r6Sf+jGrsq434V/8k50r6Sf+jGrsqACiiigAooooAKK&#10;KKACiiigAooooAKKKKAGv/q2+hrx/wDZw/5ELUv+wo//AKKir2B/9W30NeP/ALOH/Ihal/2FH/8A&#10;RUVAHsVFFFABRRRQB498PP8AkuHj76j/ANCr2GvHvh5/yXDx99R/6FXsNABRRRQAUUUUAFFFFABR&#10;RRQAUUUUAFFFFABRRRQAUUUUAFFFFABRRRQAUUUUAFFFFABRRRQAUUUUAFFFFABRRRQAUUUUAFFF&#10;FABRRRQAUUUUAFFFFABRRRQAUUUUAFFFFABRRRQAUUUUAFFFFABRRRQAUUUUAFFFFABRRRQAUUUU&#10;AFFFFABRRRQAUUUUAFFFFABRRRQAUUUUAFFFFABXj/wN/wCP7xr/ANhU/wA3r2CvH/gb/wAf3jX/&#10;ALCp/m9AHsFFFFABRRRQB45oX/J0nif/ALBif+i7avY68c0L/k6TxP8A9gxP/RdtXsdABRRRQAUU&#10;UUAFFFFABRRRQAUUUUAFFFFABRRRQAUUUUAFcb8T/wDkT0/7CNl/6UR12Vcb8T/+RPT/ALCNl/6U&#10;R0AdlRRRQAUUUUAFFFFABRRRQAUUUUAFFFFABRRRQAUUUUAFFFFAHjvxt/5GTwB/2Ez/AOhxV7FX&#10;jvxt/wCRk8Af9hM/+hxV7FQAUUUUAFFFFABRRRQAUUUUAVtR/wCQZd/9cX/9BNeUfs4/8k81D/sK&#10;yf8AoqKvV9R/5Bl3/wBcX/8AQTXlH7OP/JPNQ/7Csn/oqKgD2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v8AqX/3TT6ZL/qX/wB0&#10;0Ach8K/+Sc6V9JP/AEY1dlXG/Cv/AJJzpX0k/wDRjV2VABRRRQAUUUUAFFFFABRRRQAUUUUAFFFF&#10;ADX/ANW30NeP/s4f8iFqX/YUf/0VFXsD/wCrb6GvH/2cP+RC1L/sKP8A+ioqAPYqKKKACiiigDx7&#10;4ef8lw8ffUf+hV7DXj3w8/5Lh4++o/8AQq9hoAKKKKACiiigAooooAKKKKACiiigAooooAKKKKAC&#10;iiigAooooAKKKKACiiigAooooAKKKKACiiigAooooAKKKKACiiigAooooAKKKKACiiigAooooAKK&#10;KKACiiigAooooAKKKKACiiigAooooAKKKKACiiigAooooAKKKKACiiigAooooAKKKKACiiigAooo&#10;oAKKKKACiiigAooooAK8f+Bv/H941/7Cp/m9ewV4/wDA3/j+8a/9hU/zegD2CiiigAooooA8c0L/&#10;AJOk8T/9gxP/AEXbV7HXjmhf8nSeJ/8AsGJ/6Ltq9joAKKKKACiiigAooooAKKKKACiiigAooooA&#10;KKKKACiiigArjfif/wAien/YRsv/AEojrsq434n/APInp/2EbL/0ojoA7KiiigAooooAKKKKACii&#10;igAooooAKKKKACiiigAooooAKKKKAPHfjb/yMngD/sJn/wBDir2KvHfjb/yMngD/ALCZ/wDQ4q9i&#10;oAKKKKACiiigAooooAKKKKAK2o/8gy7/AOuL/wDoJryj9nH/AJJ5qH/YVk/9FRV6vqP/ACDLv/ri&#10;/wD6Ca8o/Zx/5J5qH/YVk/8ARUVAH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Jf9S/8Aumn0yX/Uv/umgDkPhX/yTnSvpJ/6Mauy&#10;rjfhX/yTnSvpJ/6MauyoAKKKKACiiigAooooAKKKKACiiigAooooAa/+rb6GvH/2cP8AkQtS/wCw&#10;o/8A6Kir2B/9W30NeP8A7OH/ACIWpf8AYUf/ANFRUAexUUUUAFFFFAHj3w8/5Lh4++o/9Cr2GvHv&#10;h5/yXDx99R/6FXsNABRRRQAUUUUAFFFFABRRRQAUUUUAFFFFABRRRQAUUUUAFFFFABRRRQAUUUUA&#10;FFFFABRRRQAUUUUAFFFFABRRRQAUUUUAFFFFABRRRQAUUUUAFFFFABRRRQAUUUUAFFFFABRRRQAU&#10;UUUAFFFFABRRRQAUUUUAFFFFABRRRQAUUUUAFFFFABRRRQAUUUUAFFFFABRRRQAUUUUAFFFFABXj&#10;/wADf+P7xr/2FT/N69grx/4G/wDH941/7Cp/m9AHsFFFFABRRRQB45oX/J0nif8A7Bif+i7avY68&#10;c0L/AJOk8T/9gxP/AEXbV7HQAUUUUAFFFFABRRRQAUUUUAFFFFABRRRQAUUUUAFFFFABXG/E/wD5&#10;E9P+wjZf+lEddlXG/E//AJE9P+wjZf8ApRHQB2VFFFABRRRQAUUUUAFFFFABRRRQAUUUUAFFFFAB&#10;RRRQAUUUUAeO/G3/AJGTwB/2Ez/6HFXsVeO/G3/kZPAH/YTP/ocVexUAFFFFABRRRQAUUUUAFFFF&#10;AFbUf+QZd/8AXF//AEE15R+zj/yTzUP+wrJ/6Kir1fUf+QZd/wDXF/8A0E15R+zj/wAk81D/ALCs&#10;n/oqKgD2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kv+pf/dNPpkv+pf8A3TQByHwr/wCSc6V9JP8A0Y1dlXHfCv8A5JzpX0k/9GNX&#10;Y0AFFFFABRRRQAUUUUAFFFFABRRRQAUUUUANf/Vt9DXj/wCzh/yIWpf9hR//AEVFXsD/AOrb6GvH&#10;/wBnD/kQtS/7Cj/+ioqAPYqKKKACiiigDx74ef8AJcPH31H/AKFXsNePfDz/AJLh4++o/wDQq9ho&#10;AKKKKACiiigAooooAKKKKACiiigAooooAKKKKACiiigAooooAKKKKACiiigAooooAKKKKACiiigA&#10;ooooAKKKKACiiigAooooAKKKKACiiigAooooAKKKKACiiigAooooAKKKKACiiigAooooAKKKKACi&#10;iigAooooAKKKKACiiigAooooAKKKKACiiigAooooAKKKKACiiigAooooAK8f+Bv/AB/eNf8AsKn+&#10;b17BXj/wN/4/vGv/AGFT/N6APYKKKKACiiigDxzQv+TpPE//AGDE/wDRdtXsdeOaF/ydJ4n/AOwY&#10;n/ou2r2OgAooooAKKKKACiiigAooooAKKKKACiiigAooooAKKKKACuN+J/8AyJ6f9hGy/wDSiOuy&#10;rjfif/yJ6f8AYRsv/SiOgDsqKKKACiiigAooooAKKKKACiiigAooooAKKKKACiiigAooooA8d+Nv&#10;/IyeAP8AsJn/ANDir2KvHfjb/wAjJ4A/7CZ/9Dir2KgAooooAKKKKACiiigAooooAraj/wAgy7/6&#10;4v8A+gmvKP2cf+Seah/2FZP/AEVFXq+o/wDIMu/+uL/+gmvKP2cf+Seah/2FZP8A0VFQB7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eOat8VfE&#10;PiLXrjRfhxpMeofZztl1CQZj9MqSQoGehJ5xwCKAPY6K8Vbw98crs+Y3ibTLbP8AyzDKMflEf50P&#10;D8ctAi+0G507WkTl4k2FiB1xlUJ/DmgD2qmS/wCqf/dNcP8ADz4k2/jT7TYXdm+na5Zg/abKQEHA&#10;IBYZGeCcEHkV3Mn+qf8A3TQByHws/wCSc6V9JP8A0Y1djXH/AAt/5J1pf0k/9GNXYUAFFFFABRRR&#10;QAUUUUAFFFFABRRRQAUUUUANf/Vt9DXj/wCzh/yIWpf9hR//AEVFXsD/AOrb6GvH/wBnD/kQtS/7&#10;Cj/+ioqAPYqKKKACiiigDx74ef8AJcPH31H/AKFXsNePfDz/AJLh4++o/wDQq9hoAKKKKACiiigA&#10;ooooAKKKKACiiigAooooAKKKKACiiigAooooAKKKKACiiigAooooAKKKKACiiigAooooAKKKKACi&#10;iigAooooAKKKKACiiigAooooAKKKKACiiigAooooAKKKKACiiigAooooAKKKKACiiigAooooAKKK&#10;KACiiigAooooAKKKKACiiigAooooAKKKKACiiigAooooAK8f+Bv/AB/eNf8AsKn+b17BXj/wN/4/&#10;vGv/AGFT/N6APYKKKKACiiigDxzQv+TpPE//AGDE/wDRdtXsdeOaF/ydJ4n/AOwYn/ou2r2OgAoo&#10;ooAKKKKACiiigAooooAKKKKACiiigAooooAKKKKACuN+J/8AyJ6f9hGy/wDSiOuyrjfif/yJ6f8A&#10;YRsv/SiOgDsqKKKACiiigAooooAKKKKACiiigAooooAKKKKACiiigAooooA8d+Nv/IyeAP8AsJn/&#10;ANDir2KvHfjb/wAjJ4A/7CZ/9Dir2KgAooooAKKKKACiiigAooooAraj/wAgy7/64v8A+gmvKP2c&#10;f+Seah/2FZP/AEVFXq+o/wDIMu/+uL/+gmvKP2cf+Seah/2FZP8A0VFQB7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ZXiYXbeFNYFgGN4bGYQBevm&#10;bDtx+OK4D4ANp5+G6i1KfahcyfasY3bs/Ln224x+NeqV5Jrnwl1TTtdn13wBrQ0i5uCWmtJCRCxJ&#10;ycYBwM9iMDtigD1uivFpbn482zeWljpl3/01RoR/Nl/lTl0743a/Abe8v9N0WJuHdSu/HsU3c/iP&#10;rQASGCT9qG0OlYYpYv8A2kYyMA+Ww5x3yY859q9lk/1bfQ1xngD4b6f4GinnFzJf6pdD/SL2UYLc&#10;5wBk4Gfck12cn+rb6GgDkfhd/wAk70v6Sf8Aoxq7CuP+F3/JOtL+kn/oxq7CgAooooAKKKKACiii&#10;gAooooAKKKKACiiigBr/AOrb6GvH/wBnD/kQtS/7Cj/+ioq9gf8A1bfQ14/+zh/yIWpf9hR//RUV&#10;AHsVFFFABRRRQB498PP+S4ePvqP/AEKvYa8e+Hn/ACXDx99R/wChV7DQAUUUUAFFFFABRRRQAUUU&#10;UAFFFFABRRRQAUUUUAFFFFABRRRQAUUUUAFFFFABRRRQAUUUUAFFFFABRRRQAUUUUAFFFFABRRRQ&#10;AUUUUAFFFFABRRRQAUUUUAFFFFABRRRQAUUUUAFFFFABRRRQAUUUUAFFFFABRRRQAUUUUAFFFFAB&#10;RRRQAUUUUAFFFFABRRRQAUUUUAFFFFABRRRQAV4/8Df+P7xr/wBhU/zevYK8f+Bv/H941/7Cp/m9&#10;AHsFFFFABRRRQB45oX/J0nif/sGJ/wCi7avY68c0L/k6TxP/ANgxP/RdtXsdABRRRQAUUUUAFFFF&#10;ABRRRQAUUUUAFFFFABRRRQAUUUUAFcb8T/8AkT0/7CNl/wClEddlXG/E/wD5E9P+wjZf+lEdAHZU&#10;UUUAFFFFABRRRQAUUUUAFFFFABRRRQAUUUUAFFFFABRRRQB478bf+Rk8Af8AYTP/AKHFXsVeO/G3&#10;/kZPAH/YTP8A6HFXsVABRRRQAUUUUAFFFFABRRRQBW1H/kGXf/XF/wD0E15R+zj/AMk81D/sKyf+&#10;ioq9X1H/AJBl3/1xf/0E15R+zj/yTzUP+wrJ/wCioqAP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x/WPivrmva5caH8OtG/tJ7fKzX8oxGrf7OS&#10;FA4PLHnnA7n0zxKLo+FdXFiWF2bKYQFeu/YduPxxXn/wAGnj4br9k2/aTcyfa+Bu3/w59tuMfjQB&#10;QXSPjjeBZJNd0a1JHMZxx/3zGf502V/jjoW2Vk0rW4UyXji2ZIH12Mfwya9looA4b4ffEm18bC4s&#10;ri0k07WrMf6TZyA8DOCRkevBB5FdvJ/q2+hrxqQwN+1Da/2V1Fi/9peXjbny2xnHfPl598V7LJ/q&#10;2+hoA5H4Xf8AJOtL+kn/AKMauwrj/hd/yTvS/pJ/6MauwoAKKKKACiiigAooooAKKKKACiiigAoo&#10;ooAa/wDq2+hrx/8AZw/5ELUv+wo//oqKvYH/ANW30NeP/s4f8iFqX/YUf/0VFQB7FRRRQAUUUUAe&#10;PfDz/kuHj76j/wBCr2GvHvh5/wAlw8ffUf8AoVew0AFFFFABRRRQAUUUUAFFFFABRRRQAUUUUAFF&#10;FFABRRRQAUUUUAFFFFABRRRQAUUUUAFFFFABRRRQAUUUUAFFFFABRRRQAUUUUAFFFFABRRRQAUUU&#10;UAFFFFABRRRQAUUUUAFFFFABRRRQAUUUUAFFFFABRRRQAUUUUAFFFFABRRRQAUUUUAFFFFABRRRQ&#10;AUUUUAFFFFABRRRQAUUUUAFeP/A3/j+8a/8AYVP83r2CvH/gb/x/eNf+wqf5vQB7BRRRQAUUUUAe&#10;OaF/ydJ4n/7Bif8Aou2r2OvHNC/5Ok8T/wDYMT/0XbV7HQAUUUUAFFFFABRRRQAUUUUAFFFFABRR&#10;RQAUUUUAFFFFABXG/E//AJE9P+wjZf8ApRHXZVxvxP8A+RPT/sI2X/pRHQB2VFFFABRRRQAUUUUA&#10;FFFFABRRRQAUUUUAFFFFABRRRQAUUUUAeO/G3/kZPAH/AGEz/wChxV7FXjvxt/5GTwB/2Ez/AOhx&#10;V7FQAUUUUAFFFFABRRRQAUUUUAVtR/5Bl3/1xf8A9BNeUfs4/wDJPNQ/7Csn/oqKvV9R/wCQZd/9&#10;cX/9BNeUfs4/8k81D/sKyf8AoqKgD2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8i1v4TaxpeuTa58PdaXSppzunspCVifvwQDwT/AAkY56ivSfEt&#10;/NpXhXWNRtigntLGaeMuMqGVCwyPTIryXwL8brm4tkfxhZmC0nm8qHVIIz5IfjKOB931z+negB4u&#10;/jzbsyHT9NuQDw+6AA/+PD+VILH4566Ht7m7sNHhfAMgaMED2Me5s/lXs9vcQXdulxbTRzQyDckk&#10;bBlYeoI61LQBw3w9+G1n4GS5upLp9Q1e7GLi8kHJGc4UHJAzyeecD0rt5P8AVP8A7pp1Nk/1T/7p&#10;oA5H4W/8k60v6Sf+jGrsK474Wf8AJOdL+kn/AKMauxoAKKKKACiiigAooooAKKKKACiiigAooooA&#10;a/8Aq2+hrx/9nD/kQtS/7Cj/APoqKvYH/wBW30NeP/s4f8iFqX/YUf8A9FRUAexUUUUAFFFFAHj3&#10;w8/5Lh4++o/9Cr2GvHvh5/yXDx99R/6FXsNABRRRQAUUUUAFFFFABRRRQAUUUUAFFFFABRRRQAUU&#10;UUAFFFFABRRRQAUUUUAFFFFABRRRQAUUUUAFFFFABRRRQAUUUUAFFFFABRRRQAUUUUAFFFFABRRR&#10;QAUUUUAFFFFABRRRQAUUUUAFFFFABRRRQAUUUUAFFFFABRRRQAUUUUAFFFFABRRRQAUUUUAFFFFA&#10;BRRRQAUUUUAFFFFABXj/AMDf+P7xr/2FT/N69grx/wCBv/H941/7Cp/m9AHsFFFFABRRRQB45oX/&#10;ACdJ4n/7Bif+i7avY68c0L/k6TxP/wBgxP8A0XbV7HQAUUUUAFFFFABRRRQAUUUUAFFFFABRRRQA&#10;UUUUAFFFFABXG/E//kT0/wCwjZf+lEddlXG/E/8A5E9P+wjZf+lEdAHZUUUUAFFFFABRRRQAUUUU&#10;AFFFFABRRRQAUUUUAFFFFABRRRQB478bf+Rk8Af9hM/+hxV7FXjvxt/5GTwB/wBhM/8AocVexUAF&#10;FFFABRRRQAUUUUAFFFFAFbUf+QZd/wDXF/8A0E15R+zj/wAk81D/ALCsn/oqKvV9R/5Bl3/1xf8A&#10;9BNeUfs4/wDJPNQ/7Csn/oqKgD2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wPHP8AyT7xL/2Crr/0U1ec/AaxtNV+GF9Y39tFc2st7IrxSLuVhtXq&#10;K9O8V2M+p+DtbsLVQ1xdWE8MSk4yzRsAPzNch8GPC+s+EvCFxYa3bC3uHu2lVBIr/KVUdVJHUGgD&#10;Evfhn4p8G3L33w51x1tiSz6TeNuQ/wC6Twc++D/tGq8Hxx1TQpRa+NvCF5Yyr96e2B2k9sK/b/gZ&#10;r2mop7eC6iMVxDHNGeqSKGB/A0Acb4c+LPhLxTq1tpem3k5vrjd5cMluy/dUsecY6A967WT/AFT/&#10;AO6axbTwZ4asNWj1Wz0Oxt7+MkpPFCFYZBU9PYkVtSf6p/8AdNAHIfCz/knOl/ST/wBGNXY1x3ws&#10;/wCSc6V9JP8A0Y1djQAUUUUAFFFFABRRRQAUUUUAFFFFABRRRQA1/wDVt9DXj/7OH/Ihal/2FH/9&#10;FRV7A/8Aq2+hrx/9nD/kQtS/7Cj/APoqKgD2KiiigAooooA8e+Hn/JcPH31H/oVew1498PP+S4eP&#10;vqP/AEKvYaACiiigAooooAKKKKACiiigAooooAKKKKACiiigAooooAKKKKACiiigAooooAKKKKAC&#10;iiigAooooAKKKKACiiigAooooAKKKKACiiigAooooAKKKKACiiigAooooAKKKKACiiigAooooAKK&#10;KKACiiigAooooAKKKKACiiigAooooAKKKKACiiigAooooAKKKKACiiigAooooAKKKKACvH/gb/x/&#10;eNf+wqf5vXsFeP8AwN/4/vGv/YVP83oA9gooooAKKKKAPHNC/wCTpPE//YMT/wBF21ex145oX/J0&#10;nif/ALBif+i7avY6ACiiigAooooAKKKKACiiigAooooAKKKKACiiigAooooAK434n/8AInp/2EbL&#10;/wBKI67KuN+J/wDyJ6f9hGy/9KI6AOyooooAKKKKACiiigAooooAKKKKACiiigAooooAKKKKACii&#10;igDx342/8jJ4A/7CZ/8AQ4q9irx342/8jJ4A/wCwmf8A0OKvYqACiiigAooooAKKKKACiiigCtqP&#10;/IMu/wDri/8A6Ca8o/Zx/wCSeah/2FZP/RUVer6j/wAgy7/64v8A+gmvKP2cf+Seah/2FZP/AEVF&#10;QB7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yX/Uv/ALpp9Ml/1L/7poA5H4Wf8k50r6Sf+jGrsa474V/8k50r6Sf+jGrsaACiiigA&#10;ooooAKKKKACiiigAooooAKKKKAGv/q2+hrx/9nD/AJELUv8AsKP/AOioq9gf/Vt9DXj/AOzh/wAi&#10;FqX/AGFH/wDRUVAHsVFFFABRRRQB498PP+S4ePvqP/Qq9hrx74ef8lw8ffUf+hV7DQAUUUUAFFFF&#10;ABRRRQAUUUUAFFFFABRRRQAUUUUAFFFFABRRRQAUUUUAFFFFABRRRQAUUUUAFFFFABRRRQAUUUUA&#10;FFFFABRRRQAUUUUAFFFFABRRRQAUUUUAFFFFABRRRQAUUUUAFFFFABRRRQAUUUUAFFFFABRRRQAU&#10;UUUAFFFFABRRRQAUUUUAFFFFABRRRQAUUUUAFFFFABRRRQAV4/8AA3/j+8a/9hU/zevYK8f+Bv8A&#10;x/eNf+wqf5vQB7BRRRQAUUUUAeOaF/ydJ4n/AOwYn/ou2r2OvHNC/wCTpPE//YMT/wBF21ex0AFF&#10;FFABRRRQAUUUUAFFFFABRRRQAUUUUAFFFFABRRRQAVxvxP8A+RPT/sI2X/pRHXZVxvxP/wCRPT/s&#10;I2X/AKUR0AdlRRRQAUUUUAFFFFABRRRQAUUUUAFFFFABRRRQAUUUUAFFFFAHjvxt/wCRk8Af9hM/&#10;+hxV7FXjvxt/5GTwB/2Ez/6HFXsVABRRRQAUUUUAFFFFABRRRQBW1H/kGXf/AFxf/wBBNeUfs4/8&#10;k81D/sKyf+ioq9X1H/kGXf8A1xf/ANBNeUfs4/8AJPNQ/wCwrJ/6KioA9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ZL/qX/3TT6ZL&#10;/qX/AN00Ach8K/8AknOlfST/ANGNXZVxvwr/AOSc6V9JP/RjV2VABRRRQAUUUUAFFFFABRRRQAUU&#10;UUAFFFFADX/1bfQ14/8As4f8iFqX/YUf/wBFRV7A/wDq2+hrx/8AZw/5ELUv+wo//oqKgD2Kiiig&#10;AooooA8e+Hn/ACXDx99R/wChV7DXj3w8/wCS4ePvqP8A0KvYaACiiigAooooAKKKKACiiigAoooo&#10;AKKKKACiiigAooooAKKKKACiiigAooooAKKKKACiiigAooooAKKKKACiiigAooooAKKKKACiiigA&#10;ooooAKKKKACiiigAooooAKKKKACiiigAooooAKKKKACiiigAooooAKKKKACiiigAooooAKKKKACi&#10;iigAooooAKKKKACiiigAooooAKKKKACvH/gb/wAf3jX/ALCp/m9ewV4/8Df+P7xr/wBhU/zegD2C&#10;iiigAooooA8c0L/k6TxP/wBgxP8A0XbV7HXjmhf8nSeJ/wDsGJ/6Ltq9joAKKKKACiiigAooooAK&#10;KKKACiiigAooooAKKKKACiiigArjfif/AMien/YRsv8A0ojrsq434n/8ien/AGEbL/0ojoA7Kiii&#10;gAooooAKKKKACiiigAooooAKKKKACiiigAooooAKKKKAPHfjb/yMngD/ALCZ/wDQ4q9irx342/8A&#10;IyeAP+wmf/Q4q9ioAKKKKACiiigAooooAKKKKAK2o/8AIMu/+uL/APoJryj9nH/knmof9hWT/wBF&#10;RV6vqP8AyDLv/ri//oJryj9nH/knmof9hWT/ANFRUAe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Ml/wBS/wDumn0yX/Uv/umgDkPh&#10;X/yTnSvpJ/6MauyrjfhX/wAk50r6Sf8Aoxq7KgAooooAKKKKACiiigAooooAKKKKACiiigBr/wCr&#10;b6GvH/2cP+RC1L/sKP8A+ioq9gf/AFbfQ14/+zh/yIWpf9hR/wD0VFQB7FRRRQAUUUUAePfDz/ku&#10;Hj76j/0KvYa8e+Hn/JcPH31H/oVew0AFFFFABRRRQAUUUUAFFFFABRRRQAUUUUAFFFFABRRRQAUU&#10;UUAFFFFABRRRQAUUUUAFFFFABRRRQAUUUUAFFFFABRRRQAUUUUAFFFFABRRRQAUUUUAFFFFABRRR&#10;QAUUUUAFFFFABRRRQAUUUUAFFFFABRRRQAUUUUAFFFFABRRRQAUUUUAFFFFABRRRQAUUUUAFFFFA&#10;BRRRQAUUUUAFeP8AwN/4/vGv/YVP83r2CvH/AIG/8f3jX/sKn+b0AewUUUUAFFFFAHjmhf8AJ0ni&#10;f/sGJ/6Ltq9jrxzQv+TpPE//AGDE/wDRdtXsdABRRRQAUUUUAFFFFABRRRQAUUUUAFFFFABRRRQA&#10;UUUUAFcb8T/+RPT/ALCNl/6UR12Vcb8T/wDkT0/7CNl/6UR0AdlRRRQAUUUUAFFFFABRRRQAUUUU&#10;AFFFFABRRRQAUUUUAFFFFAHjvxt/5GTwB/2Ez/6HFXsVeO/G3/kZPAH/AGEz/wChxV7FQAUUUUAF&#10;FFFABRRRQAUUUUAVtR/5Bl3/ANcX/wDQTXlH7OP/ACTzUP8AsKyf+ioq9X1H/kGXf/XF/wD0E15R&#10;+zj/AMk81D/sKyf+ioqAPY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mS/6l/8AdNPpkv8AqX/3TQByHwr/AOSc6V9JP/RjV2Vcb8K/&#10;+Sc6V9JP/RjV2VABRRRQAUUUUAFFFFABRRRQAUUUUAFFFFADX/1bfQ14/wDs4f8AIhal/wBhR/8A&#10;0VFXsD/6tvoa8f8A2cP+RC1L/sKP/wCioqAPYqKKKACiiigDx74ef8lw8ffUf+hV7DXj3w8/5Lh4&#10;++o/9Cr2GgAooooAKKKKACiiigAooooAKKKKACiiigAooooAKKKKACiiigAooooAKKKKACiiigAo&#10;oooAKKKKACiiigAooooAKKKKACiiigAooooAKKKKACiiigAooooAKKKKACiiigAooooAKKKKACii&#10;igAooooAKKKKACiiigAooooAKKKKACiiigAooooAKKKKACiiigAooooAKKKKACiiigArx/4G/wDH&#10;941/7Cp/m9ewV4/8Df8Aj+8a/wDYVP8AN6APYKKKKACiiigDxzQv+TpPE/8A2DE/9F21ex145oX/&#10;ACdJ4n/7Bif+i7avY6ACiiigAooooAKKKKACiiigAooooAKKKKACiiigAooooAK434n/APInp/2E&#10;bL/0ojrsq434n/8AInp/2EbL/wBKI6AOyooooAKKKKACiiigAooooAKKKKACiiigAooooAKKKKAC&#10;iiigDx342/8AIyeAP+wmf/Q4q9irx342/wDIyeAP+wmf/Q4q9ioAKKKKACiiigAooooAKKKKAK2o&#10;/wDIMu/+uL/+gmvKP2cf+Seah/2FZP8A0VFXq+o/8gy7/wCuL/8AoJryj9nH/knmof8AYVk/9FRU&#10;Ae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Ml/1L/7pp9Ml/1L/wC6aAOQ+Ff/ACTnSvpJ/wCjGrsq434V/wDJOdK+kn/oxq7KgAoo&#10;ooAKKKKACiiigAooooAKKKKACiiigBr/AOrb6GvH/wBnD/kQtS/7Cj/+ioq9gf8A1bfQ14/+zh/y&#10;IWpf9hR//RUVAHsVFFFABRRRQB498PP+S4ePvqP/AEKvYa8e+Hn/ACXDx99R/wChV7DQAUUUUAFF&#10;FFABRRRQAUUUUAFFFFABRRRQAUUUUAFFFFABRRRQAUUUUAFFFFABRRRQAUUUUAFFFFABRRRQAUUU&#10;UAFFFFABRRRQAUUUUAFFFFABRRRQAUUUUAFFFFABRRRQAUUUUAFFFFABRRRQAUUUUAFFFFABRRRQ&#10;AUUUUAFFFFABRRRQAUUUUAFFFFABRRRQAUUUUAFFFFABRRRQAV4/8Df+P7xr/wBhU/zevYK8f+Bv&#10;/H941/7Cp/m9AHsFFFFABRRRQB45oX/J0nif/sGJ/wCi7avY68c0L/k6TxP/ANgxP/RdtXsdABRR&#10;RQAUUUUAFFFFABRRRQAUUUUAFFFFABRRRQAUUUUAFcb8T/8AkT0/7CNl/wClEddlXG/E/wD5E9P+&#10;wjZf+lEdAHZUUUUAFFFFABRRRQAUUUUAFFFFABRRRQAUUUUAFFFFABRRRQB478bf+Rk8Af8AYTP/&#10;AKHFXsVeO/G3/kZPAH/YTP8A6HFXsVABRRRQAUUUUAFFFFABRRRQBW1H/kGXf/XF/wD0E15R+zj/&#10;AMk81D/sKyf+ioq9X1H/AJBl3/1xf/0E15R+zj/yTzUP+wrJ/wCioqAP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6l/wDdNPpk&#10;v+pf/dNAHIfCv/knOlfST/0Y1dlXG/Cv/knOlfST/wBGNXZUAFFFFABRRRQAUUUUAFFFFABRRRQA&#10;UUUUANf/AFbfQ14/+zh/yIWpf9hR/wD0VFXsD/6tvoa8f/Zw/wCRC1L/ALCj/wDoqKgD2KiiigAo&#10;oooA8e+Hn/JcPH31H/oVew1498PP+S4ePvqP/Qq9hoAKKKKACiiigAooooAKKKKACiiigAooooAK&#10;KKKACiiigAooooAKKKKACiiigAooooAKKKKACiiigAooooAKKKKACiiigAooooAKKKKACiiigAoo&#10;ooAKKKKACiiigAooooAKKKKACiiigAooooAKKKKACiiigAooooAKKKKACiiigAooooAKKKKACiii&#10;gAooooAKKKKACiiigAooooAK8f8Agb/x/eNf+wqf5vXsFeP/AAN/4/vGv/YVP83oA9gooooAKKKK&#10;APHNC/5Ok8T/APYMT/0XbV7HXjmhf8nSeJ/+wYn/AKLtq9joAKKKKACiiigAooooAKKKKACiiigA&#10;ooooAKKKKACiiigArjfif/yJ6f8AYRsv/SiOuyrjfif/AMien/YRsv8A0ojoA7KiiigAooooAKKK&#10;KACiiigAooooAKKKKACiiigAooooAKKKKAPHfjb/AMjJ4A/7CZ/9Dir2KvHfjb/yMngD/sJn/wBD&#10;ir2KgAooooAKKKKACiiigAooooAraj/yDLv/AK4v/wCgmvKP2cf+Seah/wBhWT/0VFXq+o/8gy7/&#10;AOuL/wDoJryj9nH/AJJ5qH/YVk/9FRUAe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Ml/1L/7pp9Ml/wBS/wDumgDkPhX/AMk50r6S&#10;f+jGrsq434V/8k50r6Sf+jGrsqACiiigAooooAKKKKACiiigAooooAKKKKAGv/q2+hrx/wDZw/5E&#10;LUv+wo//AKKir2B/9W30NeP/ALOH/Ihal/2FH/8ARUVAHsVFFFABRRRQB498PP8AkuHj76j/ANCr&#10;2GvHvh5/yXDx99R/6FXsNABRRRQAUUUUAFFFFABRRRQAUUUUAFFFFABRRRQAUUUUAFFFFABRRRQA&#10;UUUUAFFFFABRRRQAUUUUAFFFFABRRRQAUUUUAFFFFABRRRQAUUUUAFFFFABRRRQAUUUUAFFFFABR&#10;RRQAUUUUAFFFFABRRRQAUUUUAFFFFABRRRQAUUUUAFFFFABRRRQAUUUUAFFFFABRRRQAUUUUAFFF&#10;FABXj/wN/wCP7xr/ANhU/wA3r2CvH/gb/wAf3jX/ALCp/m9AHsFFFFABRRRQB45oX/J0nif/ALBi&#10;f+i7avY68c0L/k6TxP8A9gxP/RdtXsdABRRRQAUUUUAFFFFABRRRQAUUUUAFFFFABRRRQAUUUUAF&#10;cb8T/wDkT0/7CNl/6UR12Vcb8T/+RPT/ALCNl/6UR0AdlRRRQAUUUUAFFFFABRRRQAUUUUAFFFFA&#10;BRRRQAUUUUAFFFFAHjvxt/5GTwB/2Ez/AOhxV7FXjvxt/wCRk8Af9hM/+hxV7FQAUUUUAFFFFABR&#10;RRQAUUUUAVtR/wCQZd/9cX/9BNeUfs4/8k81D/sKyf8AoqKvV9R/5Bl3/wBcX/8AQTXlH7OP/JPN&#10;Q/7Csn/oqKgD2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kv8AqX/3TT6ZL/qX/wB00Ach8K/+Sc6V9JP/AEY1dlXG/Cv/AJJzpX0k&#10;/wDRjV2VABRRRQAUUUUAFFFFABRRRQAUUUUAFFFFADX/ANW30NeP/s4f8iFqX/YUf/0VFXsD/wCr&#10;b6GvH/2cP+RC1L/sKP8A+ioqAPYqKKKACiiigDx74ef8lw8ffUf+hV7DXj3w8/5Lh4++o/8AQq9h&#10;oAKKKKACiiigAooooAKKKKACiiigAooooAKKKKACiiigAooooAKKKKACiiigAooooAKKKKACiiig&#10;AooooAKKKKACiiigAooooAKKKKACiiigAooooAKKKKACiiigAooooAKKKKACiiigAooooAKKKKAC&#10;iiigAooooAKKKKACiiigAooooAKKKKACiiigAooooAKKKKACiiigAooooAK8f+Bv/H941/7Cp/m9&#10;ewV4/wDA3/j+8a/9hU/zegD2CiiigAooooA8c0L/AJOk8T/9gxP/AEXbV7HXjmhf8nSeJ/8AsGJ/&#10;6Ltq9joAKKKKACiiigAooooAKKKKACiiigAooooAKKKKACiiigArjfif/wAien/YRsv/AEojrsq4&#10;34n/APInp/2EbL/0ojoA7KiiigAooooAKKKKACiiigAooooAKKKKACiiigAooooAKKKKAPHfjb/y&#10;MngD/sJn/wBDir2KvHfjb/yMngD/ALCZ/wDQ4q9ioAKKKKACiiigAooooAKKKKAK2o/8gy7/AOuL&#10;/wDoJryj9nH/AJJ5qH/YVk/9FRV6vqP/ACDLv/ri/wD6Ca8o/Zx/5J5qH/YVk/8ARUVAH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Jf9S/8Aumn0yX/Uv/umgDkPhX/yTnSvpJ/6MauyrjfhX/yTnSvpJ/6MauyoAKKKKACiiigAoooo&#10;AKKKKACiiigAooooAa/+rb6GvH/2cP8AkQtS/wCwo/8A6Kir2B/9W30NeP8A7OH/ACIWpf8AYUf/&#10;ANFRUAexUUUUAFFFFAHj3w8/5Lh4++o/9Cr2GvHvh5/yXDx99R/6FXsNABRRRQAUUUUAFFFFABRR&#10;RQAUUUUAFFFFABRRRQAUUUUAFFFFABRRRQAUUUUAFFFFABRRRQAUUUUAFFFFABRRRQAUUUUAFFFF&#10;ABRRRQAUUUUAFFFFABRRRQAUUUUAFFFFABRRRQAUUUUAFFFFABRRRQAUUUUAFFFFABRRRQAUUUUA&#10;FFFFABRRRQAUUUUAFFFFABRRRQAUUUUAFFFFABXj/wADf+P7xr/2FT/N69grx/4G/wDH941/7Cp/&#10;m9AHsFFFFABRRRQB45oX/J0nif8A7Bif+i7avY68c0L/AJOk8T/9gxP/AEXbV7HQAUUUUAFFFFAB&#10;RRRQAUUUUAFFFFABRRRQAUUUUAFFFFABXG/E/wD5E9P+wjZf+lEddlXG/E//AJE9P+wjZf8ApRHQ&#10;B2VFFFABRRRQAUUUUAFFFFABRRRQAUUUUAFFFFABRRRQAUUUUAeO/G3/AJGTwB/2Ez/6HFXsVeO/&#10;G3/kZPAH/YTP/ocVexUAFFFFABRRRQAUUUUAFFFFAFbUf+QZd/8AXF//AEE15R+zj/yTzUP+wrJ/&#10;6Kir1fUf+QZd/wDXF/8A0E15R+zj/wAk81D/ALCsn/oqKgD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kv+pf/dNPpkv+pf8A3TQB&#10;yHwr/wCSc6V9JP8A0Y1dlXG/Cv8A5JzpX0k/9GNXZUAFFFFABRRRQAUUUUAFFFFABRRRQAUUUUAN&#10;f/Vt9DXj/wCzh/yIWpf9hR//AEVFXsD/AOrb6GvH/wBnD/kQtS/7Cj/+ioqAPYqKKKACiiigDx74&#10;ef8AJcPH31H/AKFXsNePfDz/AJLh4++o/wDQq9hoAKKKKACiiigAooooAKKKKACiiigAooooAKKK&#10;KACiiigAooooAKKKKACiiigAooooAKKKKACiiigAooooAKKKKACiiigAooooAKKKKACiiigAoooo&#10;AKKKKACiiigAooooAKKKKACiiigAooooAKKKKACiiigAooooAKKKKACiiigAooooAKKKKACiiigA&#10;ooooAKKKKACiiigAooooAK8f+Bv/AB/eNf8AsKn+b17BXj/wN/4/vGv/AGFT/N6APYKKKKACiiig&#10;DxzQv+TpPE//AGDE/wDRdtXsdeOaF/ydJ4n/AOwYn/ou2r2OgAooooAKKKKACiiigAooooAKKKKA&#10;CiiigAooooAKKKKACuN+J/8AyJ6f9hGy/wDSiOuyrjfif/yJ6f8AYRsv/SiOgDsqKKKACiiigAoo&#10;ooAKKKKACiiigAooooAKKKKACiiigAooooA8d+Nv/IyeAP8AsJn/ANDir2KvHfjb/wAjJ4A/7CZ/&#10;9Dir2KgAooooAKKKKACiiigAooooAraj/wAgy7/64v8A+gmvKP2cf+Seah/2FZP/AEVFXq+o/wDI&#10;Mu/+uL/+gmvKP2cf+Seah/2FZP8A0VFQB7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yX/AFL/AO6afTJf9S/+6aAOQ+Ff/JOdK+kn&#10;/oxq7KuN+Ff/ACTnSvpJ/wCjGrsqACiiigAooooAKKKKACiiigAooooAKKKKAGv/AKtvoa8f/Zw/&#10;5ELUv+wo/wD6Kir2B/8AVt9DXj/7OH/Ihal/2FH/APRUVAHsVFFFABRRRQB498PP+S4ePvqP/Qq9&#10;hrx74ef8lw8ffUf+hV7DQAUUUUAFFFFABRRRQAUUUUAFFFFABRRRQAUUUUAFFFFABRRRQAUUUUAF&#10;FFFABRRRQAUUUUAFFFFABRRRQAUUUUAFFFFABRRRQAUUUUAFFFFABRRRQAUUUUAFFFFABRRRQAUU&#10;UUAFFFFABRRRQAUUUUAFFFFABRRRQAUUUUAFFFFABRRRQAUUUUAFFFFABRRRQAUUUUAFFFFABRRR&#10;QAV4/wDA3/j+8a/9hU/zevYK8f8Agb/x/eNf+wqf5vQB7BRRRQAUUUUAeOaF/wAnSeJ/+wYn/ou2&#10;r2OvHNC/5Ok8T/8AYMT/ANF21ex0AFFFFABRRRQAUUUUAFFFFABRRRQAUUUUAFFFFABRRRQAVxvx&#10;P/5E9P8AsI2X/pRHXZVxvxP/AORPT/sI2X/pRHQB2VFFFABRRRQAUUUUAFFFFABRRRQAUUUUAFFF&#10;FABRRRQAUUUUAeO/G3/kZPAH/YTP/ocVexV478bf+Rk8Af8AYTP/AKHFXsVABRRRQAUUUUAFFFFA&#10;BRRRQBW1H/kGXf8A1xf/ANBNeUfs4/8AJPNQ/wCwrJ/6Kir1fUf+QZd/9cX/APQTXlH7OP8AyTzU&#10;P+wrJ/6KioA9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ZL/qX/wB00+mS/wCpf/dNAHIfCv8A5JzpX0k/9GNXZVxvwr/5JzpX0k/9&#10;GNXZUAFFFFABRRRQAUUUUAFFFFABRRRQAUUUUANf/Vt9DXj/AOzh/wAiFqX/AGFH/wDRUVewP/q2&#10;+hrx/wDZw/5ELUv+wo//AKKioA9iooooAKKKKAPHvh5/yXDx99R/6FXsNePfDz/kuHj76j/0KvYa&#10;ACiiigAooooAKKKKACiiigAooooAKKKKACiiigAooooAKKKKACiiigAooooAKKKKACiiigAooooA&#10;KKKKACiiigAooooAKKKKACiiigAooooAKKKKACiiigAooooAKKKKACiiigAooooAKKKKACiiigAo&#10;oooAKKKKACiiigAooooAKKKKACiiigAooooAKKKKACiiigAooooAKKKKACvH/gb/AMf3jX/sKn+b&#10;17BXj/wN/wCP7xr/ANhU/wA3oA9gooooAKKKKAPHNC/5Ok8T/wDYMT/0XbV7HXjmhf8AJ0nif/sG&#10;J/6Ltq9joAKKKKACiiigAooooAKKKKACiiigAooooAKKKKACiiigArjfif8A8ien/YRsv/SiOuyr&#10;jfif/wAien/YRsv/AEojoA7KiiigAooooAKKKKACiiigAooooAKKKKACiiigAooooAKKKKAPHfjb&#10;/wAjJ4A/7CZ/9Dir2KvHfjb/AMjJ4A/7CZ/9Dir2KgAooooAKKKKACiiigAooooAraj/AMgy7/64&#10;v/6Ca8o/Zx/5J5qH/YVk/wDRUVer6j/yDLv/AK4v/wCgmvKP2cf+Seah/wBhWT/0VFQB7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yX/Uv/umn0yX/Uv/ALpoA5D4V/8AJOdK+kn/AKMauyrjfhX/AMk50r6Sf+jGrsqACiiigAooooAK&#10;KKKACiiigAooooAKKKKAGv8A6tvoa8f/AGcP+RC1L/sKP/6Kir2B/wDVt9DXj/7OH/Ihal/2FH/9&#10;FRUAexUUUUAFFFFAHj3w8/5Lh4++o/8AQq9hrx74ef8AJcPH31H/AKFXsNABRRRQAUUUUAFFFFAB&#10;RRRQAUUUUAFFFFABRRRQAUUUUAFFFFABRRRQAUUUUAFFFFABRRRQAUUUUAFFFFABRRRQAUUUUAFF&#10;FFABRRRQAUUUUAFFFFABRRRQAUUUUAFFFFABRRRQAUUUUAFFFFABRRRQAUUUUAFFFFABRRRQAUUU&#10;UAFFFFABRRRQAUUUUAFFFFABRRRQAUUUUAFFFFABXj/wN/4/vGv/AGFT/N69grx/4G/8f3jX/sKn&#10;+b0AewUUUUAFFFFAHjmhf8nSeJ/+wYn/AKLtq9jrxzQv+TpPE/8A2DE/9F21ex0AFFFFABRRRQAU&#10;UUUAFFFFABRRRQAUUUUAFFFFABRRRQAVxvxP/wCRPT/sI2X/AKUR12Vcb8T/APkT0/7CNl/6UR0A&#10;dlRRRQAUUUUAFFFFABRRRQAUUUUAFFFFABRRRQAUUUUAFFFFAHjvxt/5GTwB/wBhM/8AocVexV47&#10;8bf+Rk8Af9hM/wDocVexUAFFFFABRRRQAUUUUAFFFFAFbUf+QZd/9cX/APQTXlH7OP8AyTzUP+wr&#10;J/6Kir1fUf8AkGXf/XF//QTXlH7OP/JPNQ/7Csn/AKKioA9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ZL/qX/AN00+mS/6l/900Ac&#10;h8K/+Sc6V9JP/RjV2Vcb8K/+Sc6V9JP/AEY1dlQAUUUUAFFFFABRRRQAUUUUAFFFFABRRRQA1/8A&#10;Vt9DXj/7OH/Ihal/2FH/APRUVewP/q2+hrx/9nD/AJELUv8AsKP/AOioqAPYqKKKACiiigDx74ef&#10;8lw8ffUf+hV7DXj3w8/5Lh4++o/9Cr2GgAooooAKKKKACiiigAooooAKKKKACiiigAooooAKKKKA&#10;CiiigAooooAKKKKACiiigAooooAKKKKACiiigAooooAKKKKACiiigAooooAKKKKACiiigAooooAK&#10;KKKACiiigAooooAKKKKACiiigAooooAKKKKACiiigAooooAKKKKACiiigAooooAKKKKACiiigAoo&#10;ooAKKKKACiiigArx/wCBv/H941/7Cp/m9ewV4/8AA3/j+8a/9hU/zegD2CiiigAooooA8c0L/k6T&#10;xP8A9gxP/RdtXsdeOaF/ydJ4n/7Bif8Aou2r2OgAooooAKKKKACiiigAooooAKKKKACiiigAoooo&#10;AKKKKACuN+J//Inp/wBhGy/9KI67KuN+J/8AyJ6f9hGy/wDSiOgDsqKKKACiiigAooooAKKKKACi&#10;iigAooooAKKKKACiiigAooooA8d+Nv8AyMngD/sJn/0OKvYq8d+Nv/IyeAP+wmf/AEOKvYqACiii&#10;gAooooAKKKKACiiigCtqP/IMu/8Ari//AKCa8o/Zx/5J5qH/AGFZP/RUVer6j/yDLv8A64v/AOgm&#10;vKP2cf8Aknmof9hWT/0VFQB7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X/Uv/umn0yX/AFL/AO6aAOQ+Ff8AyTnSvpJ/6Mauyrjf&#10;hX/yTnSvpJ/6MauyoAKKKKACiiigAooooAKKKKACiiigAooooAa/+rb6GvH/ANnD/kQtS/7Cj/8A&#10;oqKvYH/1bfQ14/8As4f8iFqX/YUf/wBFRUAexUUUUAFFFFAHj3w8/wCS4ePvqP8A0KvYa8e+Hn/J&#10;cPH31H/oVew0AFFFFABRRRQAUUUUAFFFFABRRRQAUUUUAFFFFABRRRQAUUUUAFFFFABRRRQAUUUU&#10;AFFFFABRRRQAUUUUAFFFFABRRRQAUUUUAFFFFABRRRQAUUUUAFFFFABRRRQAUUUUAFFFFABRRRQA&#10;UUUUAFFFFABRRRQAUUUUAFFFFABRRRQAUUUUAFFFFABRRRQAUUUUAFFFFABRRRQAUUUUAFeP/A3/&#10;AI/vGv8A2FT/ADevYK8f+Bv/AB/eNf8AsKn+b0AewUUUUAFFFFAHjmhf8nSeJ/8AsGJ/6Ltq9jrx&#10;zQv+TpPE/wD2DE/9F21ex0AFFFFABRRRQAUUUUAFFFFABRRRQAUUUUAFFFFABRRRQAVxvxP/AORP&#10;T/sI2X/pRHXZVxvxP/5E9P8AsI2X/pRHQB2VFFFABRRRQAUUUUAFFFFABRRRQAUUUUAFFFFABRRR&#10;QAUUUUAeO/G3/kZPAH/YTP8A6HFXsVeO/G3/AJGTwB/2Ez/6HFXsVABRRRQAUUUUAFFFFABRRRQB&#10;W1H/AJBl3/1xf/0E15R+zj/yTzUP+wrJ/wCioq9X1H/kGXf/AFxf/wBBNeUfs4/8k81D/sKyf+io&#10;qAP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S/wCpf/dNPpkv+pf/AHTQByHwr/5JzpX0k/8ARjV2Vcb8K/8AknOlfST/ANGNXZUA&#10;FFFFABRRRQAUUUUAFFFFABRRRQAUUUUANf8A1bfQ14/+zh/yIWpf9hR//RUVewP/AKtvoa8f/Zw/&#10;5ELUv+wo/wD6KioA9iooooAKKKKAPHvh5/yXDx99R/6FXsNePfDz/kuHj76j/wBCr2GgAooooAKK&#10;KKACiiigAooooAKKKKACiiigAooooAKKKKACiiigAooooAKKKKACiiigAooooAKKKKACiiigAooo&#10;oAKKKKACiiigAooooAKKKKACiiigAooooAKKKKACiiigAooooAKKKKACiiigAooooAKKKKACiiig&#10;AooooAKKKKACiiigAooooAKKKKACiiigAooooAKKKKACiiigArx/4G/8f3jX/sKn+b17BXj/AMDf&#10;+P7xr/2FT/N6APYKKKKACiiigDxzQv8Ak6TxP/2DE/8ARdtXsdeOaF/ydJ4n/wCwYn/ou2r2OgAo&#10;oooAKKKKACiiigAooooAKKKKACiiigAooooAKKKKACuN+J//ACJ6f9hGy/8ASiOuyrjfif8A8ien&#10;/YRsv/SiOgDsqKKKACiiigAooooAKKKKACiiigAooooAKKKKACiiigAooooA8d+Nv/IyeAP+wmf/&#10;AEOKvYq8d+Nv/IyeAP8AsJn/ANDir2KgAooooAKKKKACiiigAooooAraj/yDLv8A64v/AOgmvKP2&#10;cf8Aknmof9hWT/0VFXq+o/8AIMu/+uL/APoJryj9nH/knmof9hWT/wBFRUAe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Ml/1L/wC6&#10;afTJf9S/+6aAOQ+Ff/JOdK+kn/oxq7KuN+Ff/JOdK+kn/oxq7KgAooooAKKKKACiiigAooooAKKK&#10;KACiiigBr/6tvoa8f/Zw/wCRC1L/ALCj/wDoqKvYH/1bfQ14/wDs4f8AIhal/wBhR/8A0VFQB7FR&#10;RRQAUUUUAePfDz/kuHj76j/0KvYa8e+Hn/Jb/H31H/oVew0AFFFFABRRRQAUUUUAFFFFABRRRQAU&#10;UUUAFFFFABRRRQAUUUUAFFFFABRRRQAUUUUAFFFFABRRRQAUUUUAFFFFABRRRQAUUUUAFFFFABRR&#10;RQAUUUUAFFFFABRRRQAUUUUAFFFFABRRRQAUUUUAFFFFABRRRQAUUUUAFFFFABRRRQAUUUUAFFFF&#10;ABRRRQAUUUUAFFFFABRRRQAUUUUAFeP/AAN/4/vGv/YVP83r2CvH/gb/AMf3jX/sKn+b0AewUUUU&#10;AFFFFAHjmhf8nSeJ/wDsGJ/6Ltq9jrxzQv8Ak6TxP/2DE/8ARdtXsdABRRRQAUUUUAFFFFABRRRQ&#10;AUUUUAFFFFABRRRQAUUUUAFcb8T/APkT0/7CNl/6UR12Vcb8T/8AkT0/7CNl/wClEdAHZUUUUAFF&#10;FFABRRRQAUUUUAFFFFABRRRQAUUUUAFFFFABRRRQB478bf8AkZPAH/YTP/ocVexV478bf+Rk8Af9&#10;hM/+hxV7FQAUUUUAFFFFABRRRQAUUUUAVtR/5Bl3/wBcX/8AQTXlH7OP/JPNQ/7Csn/oqKvV9R/5&#10;Bl3/ANcX/wDQTXlH7OP/ACTzUP8AsKyf+ioqAP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S/6l/900+mS/6l/wDdNAHIfCv/AJJz&#10;pX0k/wDRjV2Vcb8K/wDknOlfST/0Y1dlQAUUUUAFFFFABRRRQAUUUUAFFFFABRRRQA1/9W30NeP/&#10;ALOH/Ihal/2FH/8ARUVewP8Acb6V4/8As4f8iDqP/YUf/wBFRUAexUUUUAFFFFAHj/w8/wCS3+Pv&#10;95f/AEKvYK8h+Hw/4vb4/P8AtJ/OvXqACiiigAooooAKKKKACiiigAooooAKKKKACiiigAooooAK&#10;KKKACiiigAooooAKKKKACiiigAooooAKKKKACiiigAooooAKKKKACiiigAooooAKKKKACiiigAoo&#10;ooAKKKKACiiigAooooAKKKKACiiigAooooAKKKKACiiigAooooAKKKKACiiigAooooAKKKKACiii&#10;gAooooAKKKKACvIPgcMX3jX/ALCx/m9ev15J8E123/jcemsOP1agD1uiiigAooooA8c0L/k6TxP/&#10;ANgxP/RdtXsdeOaF/wAnSeJ/+wYn/ou2r2OgAooooAKKKKACiiigAooooAKKKKACiiigAooooAKK&#10;KKACuO+Jwz4QT/sI2X/pRHV/xDba1bXMOs6JI9w8C7LjTHfCXMecnaf4ZB2PQ9DWH401iy1vwBBe&#10;2Ts8b6lZLtZSHRhcx5Vh2YdCDQB31FFFABRRRQAUUUUAFFFFABRRRQAUUUUAFFFFABRRRQAUUUUA&#10;eO/Gz/kZPAH/AGFP/Z4q9iryD40jPiT4f/8AYWH/AKHFXr9ABRRRQAUUUUAFFFFABRRRQBW1H/kG&#10;Xf8A1xf/ANBNeUfs4/8AJPNQ/wCwrJ/6Kir1fUf+QZd/9cX/APQTXlH7OP8AyTzUP+wrJ/6KioA9&#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L/qX/wB00+mS/wCpf/dNAHIfCv8A5JzpX0k/9GNXZVxvwr/5JzpX0k/9GNXZUAFFFFAB&#10;RRRQAUUUUAFFFFABRRRQAUUUUAI33G+leP8A7OH/ACIGo/8AYUf/ANFRV7A/3G+lePfs4f8AIg6j&#10;/wBhR/8A0VFQB2PijUPH1rqix+GtE0u9sfLBMtzcFH3Z5GMjjpWH/bXxg/6FXQf/AAL/APs69Noo&#10;A8zGtfF/v4V0H/wLP/xddD4VvvG13eTL4n0fTbG2EWY3tbguzPnpjnjGec+nXt1dFAHzxBqHjOx+&#10;MfjQ+DNIstRneRRcLdOFCKOhGZE759a6f/hIfjn/ANCZof8A3+X/AOSKf8Pj/wAXs8fj/aT+deu0&#10;AeP/APCQ/HP/AKEzQ/8Av8v/AMkUf8JD8c/+hM0P/v8AL/8AJFewUUAeP/8ACQ/HP/oTND/7/L/8&#10;kUf8JD8c/wDoTND/AO/y/wDyRXsFFAHj/wDwkPxz/wChM0P/AL/L/wDJFH/CQ/HP/oTND/7/AC//&#10;ACRXsFFAHj//AAkPxz/6EzQ/+/y//JFH/CQ/HP8A6EzQ/wDv8v8A8kV7BRQB4/8A8JD8c/8AoTND&#10;/wC/y/8AyRR/wkPxz/6EzQ/+/wAv/wAkV7BRQB4//wAJD8c/+hM0P/v8v/yRR/wkPxz/AOhM0P8A&#10;7/L/APJFewUUAeP/APCQ/HP/AKEzQ/8Av8v/AMkUf8JD8c/+hM0P/v8AL/8AJFewUUAeP/8ACQ/H&#10;P/oTND/7/L/8kUf8JD8c/wDoTND/AO/y/wDyRXsFFAHj/wDwkPxz/wChM0P/AL/L/wDJFH/CQ/HP&#10;/oTND/7/AC//ACRXsFFAHj//AAkPxz/6EzQ/+/y//JFH/CQ/HP8A6EzQ/wDv8v8A8kV7BRQB4/8A&#10;8JD8c/8AoTND/wC/y/8AyRR/wkPxz/6EzQ/+/wAv/wAkV7BRQB4//wAJD8c/+hM0P/v8v/yRR/wk&#10;Pxz/AOhM0P8A7/L/APJFewUUAeP/APCQ/HP/AKEzQ/8Av8v/AMkUf8JD8c/+hM0P/v8AL/8AJFew&#10;UUAeP/8ACQ/HP/oTND/7/L/8kUf8JD8c/wDoTND/AO/y/wDyRXsFFAHj/wDwkPxz/wChM0P/AL/L&#10;/wDJFH/CQ/HP/oTND/7/AC//ACRXsFFAHj//AAkPxz/6EzQ/+/y//JFH/CQ/HP8A6EzQ/wDv8v8A&#10;8kV7BRQB4/8A8JD8c/8AoTND/wC/y/8AyRR/wkPxz/6EzQ/+/wAv/wAkV7BRQB4//wAJD8c/+hM0&#10;P/v8v/yRR/wkPxz/AOhM0P8A7/L/APJFewUUAeP/APCQ/HP/AKEzQ/8Av8v/AMkUf8JD8c/+hM0P&#10;/v8AL/8AJFewUUAeP/8ACQ/HP/oTND/7/L/8kUf8JD8c/wDoTND/AO/y/wDyRXsFFAHj/wDwkPxz&#10;/wChM0P/AL/L/wDJFH/CQ/HP/oTND/7/AC//ACRXsFFAHj//AAkPxz/6EzQ/+/y//JFH/CQ/HP8A&#10;6EzQ/wDv8v8A8kV7BRQB4/8A8JD8c/8AoTND/wC/y/8AyRR/wkPxz/6EzQ/+/wAv/wAkV7BRQB4/&#10;/wAJD8c/+hM0P/v8v/yRR/wkPxz/AOhM0P8A7/L/APJFewUUAeP/APCQ/HP/AKEzQ/8Av8v/AMkU&#10;f8JD8c/+hM0P/v8AL/8AJFewUUAeP/8ACQ/HP/oTND/7/L/8kUf8JD8c/wDoTND/AO/y/wDyRXsF&#10;FAHj/wDwkPxz/wChM0P/AL/L/wDJFH/CQ/HP/oTND/7/AC//ACRXsFFAHj//AAkPxz/6EzQ/+/y/&#10;/JFH/CQ/HP8A6EzQ/wDv8v8A8kV7BRQB4/8A8JD8c/8AoTND/wC/y/8AyRR/wkPxz/6EzQ/+/wAv&#10;/wAkV7BRQB4//wAJD8c/+hM0P/v8v/yRR/wkPxz/AOhM0P8A7/L/APJFewUUAeP/APCQ/HP/AKEz&#10;Q/8Av8v/AMkUf8JD8c/+hM0P/v8AL/8AJFewUUAeP/8ACQ/HP/oTND/7/L/8kUf8JD8c/wDoTND/&#10;AO/y/wDyRXsFFAHj/wDwkPxz/wChM0P/AL/L/wDJFH/CQ/HP/oTND/7/AC//ACRXsFFAHj//AAkP&#10;xz/6EzQ/+/y//JFH/CQ/HP8A6EzQ/wDv8v8A8kV7BRQB4/8A8JD8c/8AoTND/wC/y/8AyRR/wkPx&#10;z/6EzQ/+/wAv/wAkV7BRQB4//wAJD8c/+hM0P/v8v/yRR/wkPxz/AOhM0P8A7/L/APJFewUUAeP/&#10;APCQ/HP/AKEzQ/8Av8v/AMkUf8JD8c/+hM0P/v8AL/8AJFewUUAeP/8ACQ/HP/oTND/7/L/8kUf8&#10;JD8c/wDoTND/AO/y/wDyRXsFFAHj/wDwkPxz/wChM0P/AL/L/wDJFH/CQ/HP/oTND/7/AC//ACRX&#10;sFFAHj//AAkPxz/6EzQ/+/y//JFct8LdR8exT+KG0nQ9MuZn1BnvPtFx5eyYltyrgnIB/wD1mvom&#10;vJPgkc3vjb/sMOf1agDpdA1P4iT61FFrvh7SbbTWB8ya3uyXTjjAyc89uPrXbUUUAcb4o1Dx/aas&#10;sfhrRNLvbAxAmW5nKOHycjG4cdKyF1n4uH73hbQh/wBvh/8Aiq9JooA8M8CTarP+0V4gl1y1t7XU&#10;m0sedDA+9F4t8YPf5cH869zrxzQv+TpPE/8A2DE/9F21ex0AFFFFABRRRQAUUUUAFFFFABRRRQAU&#10;UUUAFFFFABUF41xHY3D2cSS3SxsYY3farvj5QTg4BPGcGp6KAOLXU/iIQM+HND9/+Jm/r/1zrgPi&#10;FZeMrSzbXDpNhaQNc25vra0vTJ9rYTIY/lKDDbgo3A5IPOa9zrkPiVj/AIRFecf8TGxx/wCBMf5/&#10;jQBQ0rxP421rTY72y0HRGRiVZW1JwyMDgqw8vgj0qydS+Iw6eHNCP/cSf/43VvW9Jv8ATNRfxF4e&#10;XfcED7dp2cJeoO4/uygdD36Hrmt/TNQh1XTYL6BZUjmXcFlQoy+oIPIIoA5T+0/iR/0Lehf+DJ//&#10;AIik/tP4kf8AQt6F/wCDJ/8A4iu3ooA4j+0/iR/0Lehf+DJ//iKP7T+JH/Qt6F/4Mn/+Irt6KAOI&#10;/tP4kf8AQt6F/wCDJ/8A4ij+0/iR/wBC3oX/AIMn/wDiK7eigDiP7T+JH/Qt6F/4Mn/+Io/tP4kf&#10;9C3oX/gyf/4iu3ooA4j+0/iR/wBC3oX/AIMn/wDiKX+0/iP/ANC5oX/gyf8A+IrtqKAOUsL/AMcy&#10;XsC3+haRFamQCV4tQdmVc8kAoMn2yK5Xxp8QfF9j8QI/CnhLRtPvbg2onb7Uxy3UnB3oBgD1Oa9V&#10;ryGX/k6CH/sE/wDspoAb/wAJD8c/+hM0P/v8v/yRTJ/FHxvtreSeXwbogjjXc22QMcfQXBJr2Oig&#10;Dx2LxN8b5olli8IaC8bjKss6EEf+BFO/4SH45/8AQmaH/wB/l/8AkivRpkl0OZrm3VpNOdt08CjJ&#10;hJ6ug/u55ZfqR3B14pY54UmhdZI3UMrqchge4oA+cfF+oePb/wAWeC/+Ez0Sw02NNUj+zG1cNvJe&#10;PdnEj9MD0619I15D8aCB4k+H+f8AoLA/+PxV69QAUUUUAFFFFABRRRQAUUUUAVtR/wCQZd/9cX/9&#10;BNeUfs4/8k81D/sKyf8AoqKvV9R/5Bl3/wBcX/8AQTXlH7OP/JPNQ/7Csn/oqKgD2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kv8A&#10;qX/3TT6ZL/qX/wB00Ach8K/+Sc6V9JP/AEY1dlXG/Cv/AJJzpX0k/wDRjV2VABRRRQAUUUUAFFFF&#10;ABRRRQAUUUUAFFFFADX/ANW30NeP/s4f8iDqX/YUf/0VFXsD/wCrb6GvH/2cP+RB1L/sKP8A+ioq&#10;APYqKKKACiiigDx/4eH/AIvf4+/3l/8AQq9grx74ef8AJb/H31H/AKFXsNABRRRQAUUUUAFFFFAB&#10;RRRQAUUUUAFFFFABRRRQAUUUUAFFFFABRRRQAUUUUAFFFFABRRRQAUUUUAFFFFABRRRQAUUUUAFF&#10;FFABRRRQAUUUUAFFFFABRRRQAUUUUAFFFFABRRRQAUUUUAFFFFABRRRQAUUUUAFFFFABRRRQAUUU&#10;UAFFFFABRRRQAUUUUAFFFFABRRRQAUUUUAFFFFABXkHwOOb7xt/2Fj/N69fryD4G/wDH741/7Cp/&#10;m9AHr9FFFABRRRQB45oP/J0nif8A7Bif+i7avY68c0L/AJOk8T/9gxP/AEXbV7HQAUUUUAFFFFAB&#10;RRRQAUUUUAFFFFABRRRQAUVy3xB8YxeB/Cc+rtEJp9wit4icB5D0z7DBJ+leZ2fwy8Z+P7RNV8Ye&#10;KrmzW5AkjsIkJCKegKZCqcY7E+vNAHuH2q3zjz4s9MbxUteNf8M5eHtvOt6sX/vZTr/3zVC6+FHi&#10;7wRbyap4M8V3dw9vmQ2EikCUDttyVc47ED25oA90rj/iYceEF/7CNl/6Ux0fDbxsPHXhSPUJI0iv&#10;YXMN1Eh4DgDkegIOcc46UnxN/wCRPX/sI2X/AKUx0AdjRRRQAUUUUAFFFFABRRRQAUUUUAFFFFAB&#10;XimsDUT+0pD/AGZNFHcDS8hZkysgCsdhPUZx1HT36H2uvIJf+ToIP+wSf/QWoA9P0nVodVgcqjQ3&#10;MLbLi2k4eF/Q+3cHoRyK0KxNa0i4lmTVNJkWDVYFwN33LlP+eUnsex6qeR3BsaLrUOs20jLG8F1A&#10;/l3NtJ9+F/Q+o9COCORQBp1ivBJoVxJc2yvJpshLT26jJhY9XQeh7r+I7g7VFAHjvxlkSbX/AIey&#10;xOHjbVAyspyCC8WCDXsVeJfGDT1svFvgVoZWW3k1XcLfHyoxkiLFfTPpjGcnuc+20AFFFFABRRRQ&#10;AUUUUAFFFFAFbUf+QZd/9cX/APQTXlH7OP8AyTzUP+wrJ/6Kir1fUf8AkGXf/XF//QTXlH7OP/JP&#10;NQ/7Csn/AKKioA9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ZL/qX/AN00+mS/6l/900Ach8K/+Sc6V9JP/RjV2Vcb8K/+Sc6V9JP/&#10;AEY1dlQAUUUUAFFFFABRRRQAUUUUAFFFFABRRRQA1/uN9DXj/wCzh/yIOo/9hR//AEVFXsD/AHG+&#10;leP/ALOH/Ig6j/2FH/8ARUVAHsJICkk4AHJ9K89uvi5pzXUsOiaBr+vRwymOS602zMsGQcHa+fm/&#10;Dg561388EN1by29xDHNBKhSSORQyupGCCDwQR2rkdX8X6X4P1Kw8Madot1c3DQeetrp8KrHbW4bB&#10;diSAo4b8RzjIyAW/Cnj3RfF0lxbWZuLXUbYZn0+9i8qeMZxkrk5HToTjIzjIrp68t+I81vBp3hv4&#10;j6SU+1WE8LBgF33NrNw0XQ7jh+P7u5yOea9SoA8f+Hv/ACW/x99V/wDQq9grx/4e/wDJb/H31X/0&#10;KvYKACiiigAooooAKKKKACiiigAooooAKKKKACiiigAooooAKKKKACiiigAooooAKKKKACiiigAo&#10;oooAKKKKACiiigAooooAKKKKACiiigAooooAKKKKACiiigAooooAKKKKACiiigAooooAKKKKACii&#10;igAooooAKKKKACiiigAooooAKKKKACiiigAooooAKKKKACiiigAooooAKKKKACvIPgd/x++Nf+ws&#10;f5vXr9eQ/A7/AI/fGv8A2Fm/m1AHr1edah8YNJXUZrHQNJ1fxHLbttnfS7YyRxnJGN3fp1Awexq3&#10;8XdZuNG+Ht2bW5a1mvJY7QXC4/dK7fOef9gMM8EZyCCKo+JdcufAkvhrwf4Q0jT0kvlkjt2vHKQp&#10;sAOCRgs7E5JzkkjqWoA7Hw3ry+I9K+3rpuo6d+8aMwahB5UgI6nGTx7/AFrXrktJ8e6bc/Dq28Y6&#10;qRYWbJmfGZRG3meXxsySC3TjvzjmutoA8c0L/k6TxP8A9gxP/RdtXsdeOaD/AMnSeJ/+wYn/AKLt&#10;q9joAKKKKACiiigAooooAKKKKACiiigAooooA8p+P2lXN94DhvLaMyDT7tZpUAyNhBBJ9gSK7rwv&#10;4s0jxdpUV/pV3HJuQNJDuHmRHurDqMGtp0SWNo5EV0cFWVhkEHqCK8r1n4CeGb68a70q5vNHmZt2&#10;23bcin1UHkfnj0AoA9WrI8ReJdJ8LaVLqGrXccESKSqlhvkP91R1J+lear8EtWQGNfiJrQiPBUFx&#10;x/38qxo3wI8MW199p1S/vNanjYEpPIAn0YDk/ie1AC/Ae0uT4d1fWZ4BDHquoPPCmMfL7e2ScfSu&#10;n+Jv/Inr/wBhGy/9KY6623t4bS3jt7eGOGGNQqRxqFVQOgAHQVyXxN/5E9f+wjZf+lMdAHY0UUUA&#10;FFFFABRRRQAUUUUAFFFFABRRRQAV41qF7a2X7T9ibqdIRNpwhjLnAaRgwVc+p6D1OB1Ney14j4l0&#10;DTvE/wC0G2k6pEsttNopBGQGU/Nhl9GHUUAe3Vha3ok811Hq+kSLb6vAu0Fv9Xcp/wA85PUeh6qe&#10;R3B8s0Xxl43trrVNCTX/AAiy6LdPZi616eSO4uFUnax2tzwACccnuTk10ei+KvGV5rtnaXOs/D64&#10;gklUSxWF5K05TPzbAW5OPagDutE1qHWrV3WN4LqFtlzay/6yB/Q/zB6EVp1h6zos011Hq2lSLBq0&#10;C7QT9y4Tr5cg9PQ9VPI7g8/rvi3WWtbSTQ7vw3p0yu8V7B4gneNo5BtIVduM8EnPcEEUAc98Zxnx&#10;J8P/APsLgf8Aj8Veu183+P8AXfE1xrvhGbVbrw3qX2fUVkgtfD87vJI4ZDht+cZ4Ax6nNesv461l&#10;engDxAfxh/o9AHb0VyOieMNW1bWIrK58Gavp0Dglrq5KbEwCecHPJGOPWuuoAKK5vUPFiab440jw&#10;zLYXB/tSGR4LwEeXujVmZSOuQAP++hXRgYoAWiiigAooooAraj/yDLv/AK4v/wCgmvKP2cf+Seah&#10;/wBhWT/0VFXq+o/8gy7/AOuL/wDoJryj9nH/AJJ5qH/YVk/9FRUAe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Ml/1L/7pp9Ml/wBS&#10;/wDumgDkPhX/AMk50r6Sf+jGrsq434V/8k50r6Sf+jGrsqACiiigAooooAKKKKACiiigAooooAKK&#10;KKAGv9xvoa8f/Zw/5EHUf+wo/wD6Kir2B/8AVt9DXj/7OH/Ig6j/ANhR/wD0VFQB7FXjHjy50bVv&#10;ETr4h8J+L7S4tWa2j1DSk3Jd2xz8jMD91yx+XGeeoyRXs9FAHDaVpmneMvDWjxnSdZ0Ow0a+iks7&#10;O7URvIIAAm9W3Epzjk5O3Oa7miigDx/4e/8AJb/H31X/ANCr2CvHvh5/yW/x99V/9Cr2GgAooooA&#10;KKKKACiiigAooooAKKKKACiiigAooooAKKKKACiiigAooooAKKKKACiiigAooooAKKKKACiiigAo&#10;oooAKKKKACiiigAooooAKKKKACiiigAooooAKKKKACiiigAooooAKKKKACiiigAooooAKKKKACii&#10;igAooooAKKKKACiiigAooooAKKKKACiiigAooooAKKKKACiiigAryD4Hf8fvjX/sLN/N69fryD4G&#10;/wDH741/7Cp/m9AHoni7w3B4t8K6hodxIY1uo8LIBny3BDK2OM4YA4zz0rM8Jw61qmkRReN9Gszq&#10;em3GIbkhJFnK/dnQY+Q/kc84GcDrqKAMabwnoM/h0eH302EaQGDC0TKR5D+Z0Ujjdzjoa2aKKAPH&#10;NB/5Ok8T/wDYMT/0XbV7HXjmhf8AJ0nif/sGJ/6Ltq9joAKKKKACiiigAooooAKKKKACiiigAooo&#10;oA5D4i+I9d8LeHl1PQ9KTUGjk/0hWyfLTB+bA5IzXm+g/GPx34mjkfR/CFnerEwWQxSN8pPTILcf&#10;Wvd68w8UfDCe21U+J/AdwNK1xTukt1O2C59QV6DP5HrweaAKQ8dfFM4z8Po/f94f/iq888D+JfGm&#10;neL/ABVc6P4ZGoX11clr63YkC3fzHOOvqWH4V694L+KFtrl6dB163Oj+JIjse0mBVZD/ALBP8upH&#10;IyK5r4RNu+JvxI99QY9f+m01AHdeBNb8Ta3ZXcvibQhpM0coWGMZ+dccnknvUXxO/wCRPX/sI2X/&#10;AKUx12Ncb8Tv+RPX/sI2X/pRHQB2VFFFABRRRQAUUUUAFFFFABRRRQAUUUUAFeOahaQXv7S8EUw6&#10;aTuRhwyMA2Cp7Eetex15BMf+MoYP+wUf/QWoA6fRvAXhXTEXTNR0ax1C9dnl+3ahbpPNdknczM7D&#10;O7J5H41uQeDPCtrcRXFv4Z0aGeJw8ckdhErIwOQQQuQQe9ad9YwajbGCcNjIZHQ4aNh0ZT2I9aoW&#10;GpTwXw0rVGX7WVLQTgbVuVHXA7OB1X8Rx0ANiub8TeD9N1+aC/k06wudQtQRH9st0lSRT1RwQePQ&#10;jkHnpkHpKKAPn/4m6T4efUfBsGlaXBotxNqot7v7DDHbzQnMfdR1G7KtyOh716D/AMKs/wCp88c/&#10;+Dj/AOwrnfjLDAni3wFcCCMXD6oitPt+farxkLn0yxNew0AchongH+xNWh1D/hLPFV/5WcW9/qXm&#10;wtkEfMu0Z68e/NdfRRQBz134Qsr3xlp/ie4ur1rvT4nit4PMAgQOCrHZjO4g9c84HoMdDRRQAUUU&#10;UAFFFFAFbUf+QZd/9cX/APQTXlH7OP8AyTzUP+wrJ/6Kir1fUf8AkGXf/XF//QTXlH7OP/JPNQ/7&#10;Csn/AKKioA9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L/qX/AN00+mS/6l/900Ach8K/+Sc6V9JP/RjV2Vcb8K/+Sc6V9JP/AEY1&#10;dlQAUUUUAFFFFABRRRQAUUUUAFFFFABRRRQA1/8AVt9DXj/7OH/Ihal/2FH/APRUVewP/q2+hrx/&#10;9nD/AJEHUf8AsKP/AOioqAPYqKKKACiiigDx74ef8lv8ffUf+hV7DXkHw9H/ABe7x8f9pf8A0KvX&#10;6ACiiigAooooAKKKKACiiigAooooAKKKKACiiigAooooAKKKKACiiigAooooAKKKKACiiigAoooo&#10;AKKKKACiiigAooooAKKKKACiiigAooooAKKKKACiiigAooooAKKKKACiiigAooooAKKKKACiiigA&#10;ooooAKKKKACiiigAooooAKKKKACiiigAooooAKKKKACiiigAooooAKKKKACvIPgb/wAf3jX/ALCp&#10;/m9ev15F8EBi+8bf9hdh+rUAeu0UUUAFFFFAHjmhf8nSeJ/+wYn/AKLtq9jrxzQf+TpPE/8A2DE/&#10;9F21ex0AFFFFABRRRQAUUUUAFFFFABRRRQAUUUUAFFFFAHJeN/h7o3jizUXqGC+hB+z3sPEkZ9/7&#10;wz2P4Yrn/hZ8NdT8Cajq91qOowXjXyoA0YbOQWJJz65r02igArjvid/yJ6/9hGy/9KY61NV8U2mi&#10;a9YadqMUsEF8CsN82PJ83tEx/hYjkZ69BWb8Sxnwgv8A2EbH/wBKY6AOvooooAKKKKACiiigAooo&#10;oAKKKKACiiigArx+X/k6GD/sFH/0Fq9grxbVdQg0z9peC5uhJ5A0vDyKuViG1su57IMct278ZNAH&#10;tNU9T0y31W0NvchsAh43Q4eJx0dT2Yev/wBerYIIBByD0IpaAMTTNRuYLwaRqzA3eCYJ8bVulHUg&#10;dmA6j8enTbqpqGnW+p2ht7hTjcHR1OGjcdGU9iPWq1heTQ3A03UXBugCYZsYW4Udx2DDuv4jjoAe&#10;ZfGz/kZPAH/YU/8AZ4q9hryD40jPiT4f/wDYWA/8fir1+gAooooAKKKKACiiigAooooAraj/AMgy&#10;7/64v/6Ca8o/Zx/5J5qH/YVk/wDRUVer6j/yDLv/AK4v/wCgmvKP2cf+Seah/wBhWT/0VFQB7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yX/Uv/umn0yX/Uv/ALpoA5D4V/8AJOdK+kn/AKMauyrjfhX/AMk50r6Sf+jGrsqACiiigAoo&#10;ooAKKKKACiiigAooooAKKKKAEf7jfSvH/wBnD/kQNR/7Cj/+ioq9gf7jfSvH/wBnD/kQNR/7Cj/+&#10;ioqAPS9R8UeH9Huha6nrmm2VwVDeVc3SRtg9DhiDjiqn/Ce+D/8AoatE/wDA+L/4qrmoeGPD+r3P&#10;2nUtD0y9uNoXzbm0jkbA6DLAnFVP+EE8H/8AQqaH/wCC6H/4mgBB488Hn/ma9D/8GEX/AMVV/TfE&#10;WiazK8Wlazp99JGu50tbpJSo9SFJwKo/8IJ4P/6FTQ//AAXQ/wDxNXdN8OaHo0zzaXo2nWMrrtd7&#10;W1SJmHXBKgZFAHkHhrxNovhr40+OTrWoQ2SzuvlPNkBsHkZ/EcV6Gfil4GH/ADM1h/32f8K8/wDD&#10;fhvRfEnxo8dR6zpsF6sLxtGsq5Ck9T/KvQD8LfAx/wCZZsP++D/jQA3/AIWr4F/6Gax/M/4Uf8LW&#10;8C/9DLZfm3+FH/CqvAv/AELNj+R/xo/4VT4F/wChasvyb/GgA/4Wt4F/6GWy/Nv8KP8Aha3gX/oZ&#10;bL82/wAKP+FU+Bf+hasvyb/Gj/hVPgX/AKFqy/Jv8aAD/ha3gX/oZbL82/wo/wCFreBf+hlsvzb/&#10;AAo/4VT4F/6Fqy/Jv8aP+FU+Bf8AoWrL8m/xoAP+FreBf+hlsvzb/Cj/AIWt4F/6GWy/Nv8ACj/h&#10;VPgX/oWrL8m/xo/4VT4F/wChasvyb/GgA/4Wt4F/6GWy/Nv8KP8Aha3gX/oZbL82/wAKP+FU+Bf+&#10;hasvyb/Gj/hVPgX/AKFqy/Jv8aAD/ha3gX/oZbL82/wo/wCFreBf+hlsvzb/AAo/4VT4F/6Fqy/J&#10;v8aP+FU+Bf8AoWrL8m/xoAP+FreBf+hlsvzb/Cj/AIWt4F/6GWy/Nv8ACj/hVPgX/oWrL8m/xo/4&#10;VT4F/wChasvyb/GgA/4Wt4F/6GWy/Nv8KP8Aha3gX/oZbL82/wAKP+FU+Bf+hasvyb/Gj/hVPgX/&#10;AKFqy/Jv8aAD/ha3gX/oZbL82/wo/wCFreBf+hlsvzb/AAo/4VT4F/6Fqy/Jv8aP+FU+Bf8AoWrL&#10;8m/xoAP+FreBf+hlsvzb/Cj/AIWt4F/6GWy/Nv8ACj/hVPgX/oWrL8m/xo/4VT4F/wChasvyb/Gg&#10;A/4Wt4F/6GWy/Nv8KP8Aha3gX/oZbL82/wAKP+FU+Bf+hasvyb/Gj/hVPgX/AKFqy/Jv8aAD/ha3&#10;gX/oZbL82/wo/wCFreBf+hlsvzb/AAo/4VT4F/6Fqy/Jv8aP+FU+Bf8AoWrL8m/xoAP+FreBf+hl&#10;svzb/Cj/AIWt4F/6GWy/Nv8ACj/hVPgX/oWrL8m/xo/4VT4F/wChasvyb/GgA/4Wt4F/6GWy/Nv8&#10;KP8Aha3gX/oZbL82/wAKP+FU+Bf+hasvyb/Gj/hVPgX/AKFqy/Jv8aAD/ha3gX/oZbL82/wo/wCF&#10;reBf+hlsvzb/AAo/4VT4F/6Fqy/Jv8aP+FU+Bf8AoWrL8m/xoAP+FreBf+hlsvzb/Cj/AIWt4F/6&#10;GWy/Nv8ACj/hVPgX/oWrL8m/xo/4VT4F/wChasvyb/GgA/4Wt4F/6GWy/Nv8KP8Aha3gX/oZbL82&#10;/wAKP+FU+Bf+hasvyb/Gj/hVPgX/AKFqy/Jv8aAD/ha3gX/oZbL82/wo/wCFreBf+hlsvzb/AAo/&#10;4VT4F/6Fqy/Jv8aP+FU+Bf8AoWrL8m/xoAP+FreBf+hlsvzb/Cj/AIWt4F/6GWy/Nv8ACj/hVPgX&#10;/oWrL8m/xo/4VT4F/wChasvyb/GgA/4Wt4F/6GWy/Nv8KP8Aha3gX/oZbL82/wAKP+FU+Bf+hasv&#10;yb/Gj/hVPgX/AKFqy/Jv8aAD/ha3gX/oZbL82/wo/wCFreBf+hlsvzb/AAo/4VT4F/6Fqy/Jv8aP&#10;+FU+Bf8AoWrL8m/xoAP+FreBf+hlsvzb/Cj/AIWt4F/6GWy/Nv8ACj/hVPgX/oWrL8m/xo/4VT4F&#10;/wChasvyb/GgA/4Wt4F/6GWy/Nv8KP8Aha3gX/oZbL82/wAKP+FU+Bf+hasvyb/Gj/hVPgX/AKFq&#10;y/Jv8aAD/ha3gX/oZbL82/wo/wCFreBf+hlsvzb/AAo/4VT4F/6Fqy/Jv8aP+FU+Bf8AoWrL8m/x&#10;oAP+FreBf+hlsvzb/Cj/AIWt4F/6GWy/Nv8ACj/hVPgX/oWrL8m/xo/4VT4F/wChasvyb/GgA/4W&#10;t4F/6GWy/Nv8KP8Aha3gX/oZbL82/wAKP+FU+Bf+hasvyb/Gj/hVPgX/AKFqy/Jv8aAD/ha3gX/o&#10;ZbL82/wo/wCFreBf+hlsvzb/AAo/4VT4F/6Fqy/Jv8aP+FU+Bf8AoWrL8m/xoAP+FreBf+hlsvzb&#10;/Cj/AIWt4F/6GWy/Nv8ACj/hVPgX/oWrL8m/xo/4VT4F/wChasvyb/GgA/4Wt4F/6GWy/Nv8KP8A&#10;ha3gX/oZbL82/wAKP+FU+Bf+hasvyb/Gj/hVPgX/AKFqy/Jv8aAD/ha3gX/oZbL82/wo/wCFreBf&#10;+hlsvzb/AAo/4VT4F/6Fqy/Jv8aP+FU+Bf8AoWrL8m/xoAP+FreBf+hlsvzb/Cj/AIWt4F/6GWy/&#10;Nv8ACj/hVPgX/oWrL8m/xo/4VT4F/wChasvyb/GgA/4Wt4F/6GWy/Nv8KP8Aha3gX/oZbL82/wAK&#10;P+FU+Bf+hasvyb/Gj/hVPgX/AKFqy/Jv8aAD/ha3gX/oZbL82/wo/wCFreBf+hlsvzb/AAo/4VT4&#10;F/6Fqy/Jv8aP+FU+Bf8AoWrL8m/xoAP+FreBf+hlsvzb/Cj/AIWt4F/6GWy/Nv8ACj/hVPgX/oWr&#10;L8m/xo/4VT4F/wChasvyb/GgA/4Wt4F/6GWy/Nv8KP8Aha3gX/oZbL82/wAKP+FU+Bf+hasvyb/G&#10;j/hVPgX/AKFqy/Jv8aAD/ha3gX/oZbL82/wo/wCFreBf+hlsvzb/AAo/4VT4F/6Fqy/Jv8aP+FU+&#10;Bf8AoWrL8m/xoAP+FreBf+hlsvzb/Cj/AIWt4F/6GWy/Nv8ACj/hVPgX/oWrL8m/xo/4VT4F/wCh&#10;asvyb/GgA/4Wt4F/6GWy/Nv8KP8Aha3gX/oZbL82/wAKP+FU+Bf+hasvyb/Gj/hVPgX/AKFqy/Jv&#10;8aAD/ha3gX/oZbL82/wpR8VPAp/5max/76P+FJ/wqnwL/wBC1Zfk3+NKPhX4FH/Ms2P/AHyf8aAH&#10;D4o+Bz/zM2n/APfz/wCtXnnwe8VeHbK58XT3et6faR3eqtNb/arhYTJGSxBAcg45r0QfC/wOP+ZY&#10;0/8A791538HfC3h6+uPFsF5oenXcVpqrRW/2q3SYxoCwCgsCccDvQB6xZeLfDepXkdnYeINKurqT&#10;OyGC8jd2wMnAByeMn8K2ayLHwp4c0u7W70/QNKtLlMhZrezjjdcjBwwAPStegDJ1LxR4f0e6Frqe&#10;uadZXBUOIrm6SNtp6HDEccGqv/Cd+D/+hr0P/wAGMX/xVW9Q8MeH9XuftOp6Hpl7cbQvm3NpHI2B&#10;0GWBOKqf8IJ4P/6FTQ//AAXQ/wDxNAHmvhS+s9T/AGmPEl5YXUF3ayaYuya3kEiNhbcHDAkHBBH4&#10;V7VXinhSws9N/aY8SWdhaQWltHpi7IYI1jRcrbk4UYAyST+Jr2ugAooooAKKKKACiiigAooooAKK&#10;KKACiiigAooooAKjnnhtbeS4uJUigiUvJJIwVUUDJJJ6ADvUlRzQx3EEkE8aSxSKUeN1DKykYIIP&#10;UEdqAOa1TX/A+uaZcadqGu6JcWs67Hja9i554I+bgg4wRyDjFeaeIfFtvpWnweFbrW7XVrWS9tJN&#10;O1GK5SRhGk8bNHPg8FQOHPBHuDXrY8JeGh08PaSPpZR/4VyfxL8LaD/whromj2UJkvbSNngtlVwr&#10;XEatgqMjIJHHrQB1R8Y+Fx18SaP/AOB0X/xVNPjXwoOvibRv/A+L/wCKri9N0rSfBuqweHvEGj6d&#10;Ppty3l6Zq0lnHye0Exxw/wDdb+L613H/AAiPhr/oXtJ/8Ao//iaAIv8AhOPCf/Qz6N/4Hxf/ABVJ&#10;/wAJx4S/6GjRf/A+L/4qpv8AhEPDP/Qu6T/4BR//ABNH/CIeGf8AoXdI/wDAKP8A+JoAh/4Tjwl/&#10;0NGi/wDgfF/8VR/wnHhL/oaNF/8AA+L/AOKqb/hEPDP/AELukf8AgFH/APE0f8Ih4Z/6F3SP/AKP&#10;/wCJoAh/4Tjwl/0NGi/+B8X/AMVR/wAJx4S/6GjRf/A+L/4qpv8AhEPDP/Qu6R/4BR//ABNH/CIe&#10;Gf8AoXdI/wDAKP8A+JoAh/4Tjwl/0NGi/wDgfF/8VR/wnHhL/oaNF/8AA+L/AOKqb/hEPDP/AELu&#10;kf8AgFH/APE0f8Ih4Z/6F3SP/AKP/wCJoAh/4Tjwl/0NGi/+B8X/AMVSjxv4TP8AzM+jf+B8X/xV&#10;S/8ACIeGf+hd0j/wCj/+Jo/4RHwz/wBC7pP/AIBR/wDxNADrbxV4dvLiO3tdf0ueaQ7UjivI2Zj6&#10;AA5JryjXdc03QP2kYb7VbtLW1GlhDLJnaCVbHTpXrUHhrQbWdJ7fRNNhmjbckkdoisp9QQODVbWv&#10;BnhvxFcLcavotndzqu0SyR/PjsMjnHJ4oA5W2+JfgvR76G1tfEFm+mTt5aIrH/RGzgY44iPT/Z/3&#10;fu6x+KvgUHH/AAk1lx7t/hS/8Kr8Df8AQs2P/fJ/xo/4VV4F/wChZsfyP+NAB/wtTwL/ANDNY/8A&#10;fR/wqK5+I/gG+h8uXxJYEBgysJCrKw6EHHBHrUv/AAqrwL/0LNj+R/xpR8LfAw/5lmw/74P+NAHl&#10;vxA8ZaP4k8V+CLTT9RhvprTVI3eaEfKys8YBPHDfKcj8e4r6Brwn4m+FNA8OeKPAsmj6Xb2Lzaso&#10;kMK7dwDx4z9K92oAKKKKACiiigAooooAKKKKAK2o/wDIMu/+uL/+gmvKP2cf+Seah/2FZP8A0VFX&#10;q+o/8gy7/wCuL/8AoJryj9nH/knmof8AYVk/9FRUAe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Ml/1L/7pp9Ml/1L/wC6aAOQ+Ff/&#10;ACTnSvpJ/wCjGrsq434V/wDJOdK+kn/oxq7KgAooooAKKKKACiiigAooooAKKKKACiiigBr/AOrb&#10;6GvH/wBnD/kQdR/7Cj/+ioq9gf8A1bfQ14/+zh/yIWpf9hR//RUVAHsVFFFABRRRQB5B8PTn43eP&#10;v95f/Qq9frx74ef8lv8AH31H/oVew0AFFFFABRRRQAUUUUAFFFFABRRRQAUUUUAFFFFABRRRQAUU&#10;UUAFFFFABRRRQAUUUUAFFFFABRRRQAUUUUAFFFFABRRRQAUUUUAFFFFABRRRQAUUUUAFFFFABRRR&#10;QAUUUUAFFFFABRRRQAUUUUAFFFFABRRRQAUUUUAFFFFABRRRQAUUUUAFFFFABRRRQAUUUUAFFFFA&#10;BRRRQAUUUUAFeRfBA5vvG3/YXY/q1eu15B8Df+P7xr/2FT/N6APX6KKKACiiigDxzQf+TpPE/wD2&#10;DE/9F21ex145oX/J0nif/sGJ/wCi7avY6ACiiigAooooAKKKKACiiigAooooAKKKKACiiigAoooo&#10;AK5D4kJJJ4UjjijaR21GywqqSeLhCensDXX0UAUtX0qy1zS7jTdQgWe1nTZIjD9R6EdQexpmh6a+&#10;j6Nbac97PeG3XYJ5zl2GeMnvgcfhWhRQAUUUUAFFFFABRRRQAUUUUAFFFFABRRRQAUUUUAFFFFAH&#10;j3xrOPEngD/sK5/8fir2GvHfjb/yMngD/sKH/wBDir2KgAooooAKKKKACiiigAooooAraj/yDLv/&#10;AK4v/wCgmvKP2cf+Seah/wBhWT/0VFXq+o/8gy7/AOuL/wDoJryj9nH/AJJ5qH/YVk/9FRUAe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Ml/1L/7pp9Ml/wBS/wDumgDkPhX/AMk50r6Sf+jGrsq434V/8k50r6Sf+jGrsqACiiigAooo&#10;oAKKKKACiiigAooooAKKKKAGv/q2+hrx/wDZw/5ELUv+wo//AKKir2B/9W30NeP/ALOH/Ihal/2F&#10;H/8ARUVAHsVFFFABRRRQB498PP8AkuHj76j/ANCr2GvHvh5/yXDx99R/6FXsNABRRRQAUUUUAFFF&#10;FABRRRQAUUUUAFFFFABRRRQAUUUUAFFFFABRRRQAUUUUAFFFFABRRRQAUUUUAFFFFABRRRQAUUUU&#10;AFFFFABRRRQAUUUUAFFFFABRRRQAUUUUAFFFFABRRRQAUUUUAFFFFABRRRQAUUUUAFFFFABRRRQA&#10;UUUUAFFFFABRRRQAUUUUAFFFFABRRRQAUUUUAFFFFABXj/wN/wCP7xr/ANhU/wA3r2CvH/gb/wAf&#10;3jX/ALCp/m9AHsFFFFABRRRQB45oX/J0nif/ALBif+i7avY68c0L/k6TxP8A9gxP/RdtXsdABRRR&#10;QAUUUUAFFFFABRRRQAUUUUAFFFFABRRRQAUUUUAFFFFABRRRQAUUUUAFFFFABRRRQAUUUUAFFFFA&#10;BRRRQAUUUUAFFFFAHjvxt/5GTwB/2Ez/AOhxV7FXjvxt/wCRk8Af9hM/+hxV7FQAUUUUAFFFFABR&#10;RRQAUUUUAVtR/wCQZd/9cX/9BNeUfs4/8k81D/sKyf8AoqKvV9R/5Bl3/wBcX/8AQTXlH7OP/JPN&#10;Q/7Csn/oqKgD2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kv8AqX/3TT6ZL/qX/wB00Ach8K/+Sc6V9JP/AEY1dlXG/Cv/AJJzpX0k&#10;/wDRjV2VABRRRQAUUUUAFFFFABRRRQAUUUUAFFFFADX/ANW30NeP/s4f8iFqX/YUf/0VFXsD/wCr&#10;b6GvH/2cP+RC1L/sKP8A+ioqAPYqKKKACiiigDx74ef8lw8ffUf+hV7DXj3w8/5Lh4++o/8AQq9h&#10;oAKKKKACiiigAooooAKKKKACiiigAooooAKKKKACiiigAooooAKKKKACiiigAooooAKKKKACiiig&#10;AooooAKKKKACiiigAooooAKKKKACiiigAooooAKKKKACiiigAooooAKKKKACiiigAooooAKKKKAC&#10;iiigAooooAKKKKACiiigAooooAKKKKACiiigAooooAKKKKACiiigAooooAK8f+Bv/H941/7Cp/m9&#10;ewV4/wDA3/j+8a/9hU/zegD2CiiigAooooA8c0L/AJOk8T/9gxP/AEXbV7HXjmhf8nSeJ/8AsGJ/&#10;6Ltq9joAKKKKACiiigAooooAKKKKACiiigAooooAKKKKACiiigAooooAKKKKACiiigAooooAKKKK&#10;ACiiigAooooAKKKKACiiigAooooA8d+Nv/IyeAP+wmf/AEOKvYq8d+Nv/IyeAP8AsJn/ANDir2Kg&#10;AooooAKKKKACiiigAooooAraj/yDLv8A64v/AOgmvKP2cf8Aknmof9hWT/0VFXq+o/8AIMu/+uL/&#10;APoJryj9nH/knmof9hWT/wBFRUAe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l/1L/wC6afTJf9S/+6aAOQ+Ff/JOdK+kn/oxq7Ku&#10;N+Ff/JOdK+kn/oxq7KgAooooAKKKKACiiigAooooAKKKKACiiigBr/6tvoa8f/Zw/wCRC1L/ALCj&#10;/wDoqKvYH/1bfQ14/wDs4f8AIhal/wBhR/8A0VFQB7FRRRQAUUUUAePfDz/kuHj76j/0KvYa8e+H&#10;n/Jb/H31H/oVew0AFFFFABRRRQAUUUUAFFFFABRRRQAUUUUAFFFFABRRRQAUUUUAFFFFABRRRQAU&#10;UUUAFFFFABRRRQAUUUUAFFFFABRRRQAUUUUAFFFFABRRRQAUUUUAFFFFABRRRQAUUUUAFFFFABRR&#10;RQAUUUUAFFFFABRRRQAUUUUAFFFFABRRRQAUUUUAFFFFABRRRQAUUUUAFFFFABRRRQAUUUUAFeP/&#10;AAN/4/vGv/YVP83r2CvH/gb/AMf3jX/sKn+b0AewUUUUAFFFFAHjmhf8nSeJ/wDsGJ/6Ltq9jrxz&#10;Qv8Ak6TxP/2DE/8ARdtXsdABRRRQAUUUUAFFFFABRRRQAUUUUAFFFFABRRRQAUUUUAFFFFABRRRQ&#10;AUUUUAFFFFABRRRQAUUUUAFFFFABRRRQAUUUUAFFFFAHjvxt/wCRk8Af9hM/+hxV7FXjvxt/5GTw&#10;B/2Ez/6HFXsVABRRRQAUUUUAFFFFABRRRQBW1H/kGXf/AFxf/wBBNeUfs4/8k81D/sKyf+ioq9X1&#10;H/kGXf8A1xf+Rryj9nH/AJJ5qH/YVk/9FRUAe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Ml/1L/7pp9Ml/wBS/wDumgDkPhX/AMk5&#10;0r6Sf+jGrsq434V/8k50r6Sf+jGrsqACiiigAooooAKKKKACiiigAooooAKKKKAEblSPavH/ANnA&#10;f8UBqJ/6ij/+ioq9hrx/9nH/AJJ7qH/YVk/9FRUAewUUUUAFFFFAHkHw9H/F7vH31X/0KvX68l8A&#10;L/xev4gH0aL9a9aoAKKKKACiiigAooooAKKKKACiiigAooooAKKKKACiiigAooooAKKKKACiiigA&#10;ooooAKKKKACiiigAooooAKKKKACiiigAooooAKKKKACiiigAooooAKKKKACiiigAooooAKKKKACi&#10;iigAooooAKKKKACiiigAooooAKKKKACiiigAooooAKKKKACiiigAooooAKKKKACiiigAooooAK8h&#10;+B4xfeNv+wsw/V69eryf4LJsv/G49NakH5FqAPWKKKKACiiigDxzQf8Ak6TxP/2DE/8ARdtXsdeP&#10;aEP+MovE3/YLT/0C3r2GgAooooAKKKKACiiigAooooAKKKKACiiigAooooAKKKKACiiigAooooAK&#10;KKKACiiigAooooAKKKKACiiigAooooAKKKKACiiigDx342/8jJ4A/wCwmf8A0OKvYq8d+Nv/ACMn&#10;gD/sJn/0OKvYqACiiigAooooAKKKKACiiigCtqH/ACDbr/ri/wDI15R+zj/yTzUP+wrJ/wCioq9Z&#10;vf8AjwuP+uTfyryb9nH/AJJ5qH/YVk/9FRUAewUUUUAFFFFABRRRQAUUUUAFFFFABRRRQAUUUUAF&#10;FFFAEVxcwWkXm3E0cMeQu6RgoyTgcn3qWqWraTY67pdxpuo26z2k67XRv5j0I6g1yWkalfeDdSg8&#10;O+ILlrnTpm8vStVk6t6QzHpvA6N/EB65oA2/BusXOv8AhmHUbxY1mkmuIysY+UBJnQdfZRW/XJfD&#10;UbfAtqP+nm7/APSmWutoAKKKKACiiigAooooAKKKKACiiigAooooAKKKKACiiigAooooAKKKKACi&#10;iigAooooAKKKKACiiigAooooAKKKKACiiigAooooAKKKKACiiigAooooAKKKKACiiigAooooAKKK&#10;KACiiigAooooAKKKKACiiigAooooAKKKKACiiigAooooAKKKKACiiigAooooAKKKKACiiigAoooo&#10;AKKKKACiiigAooooAKKKKACiiigAooooAKKKKACiiigAooooAKZL/qX/AN00+mS/6l/900Ach8K/&#10;+Sc6V9JP/RjV2Vcb8K/+Sc6V9JP/AEY1dlQAUUUUAFFFFABRRRQAUUUUAFFFFABRRRQAV8w/CfwJ&#10;4h8T+F7q90rxtqGhW8d60RtrYybXcIhLnbIozhlHQ9K+nj0rx/8AZxP/ABb3UB/1FZP/AEVFQAw/&#10;CHxr2+K2sn6mb/49Sf8ACovG3/RVdY/76m/+PV7JRQB43/wqLxt/0VXWP++pv/j1OHwh8Z9/ivrQ&#10;+nnf/Hq9iooA+dtC+GOu3PjjxPp9p8QNUtb/AE/7N9qvUjcNc+ahdckTAnGO5NdMfhD407fFfWj9&#10;TN/8ero/CX/JXviL/wBw3/0Q1egUAeN/8Ki8bf8ARVdY/wC+pv8A49R/wqLxt/0VXWP++pv/AI9X&#10;slFAHjf/AAqLxt/0VXWP++pv/j1H/CovG3/RVdY/76m/+PV7JRQB43/wqLxt/wBFV1j/AL6m/wDj&#10;1H/CovG3/RVdY/76m/8Aj1eyUUAeN/8ACovG3/RVdY/76m/+PUf8Ki8bf9FV1j/vqb/49XslFAHj&#10;f/CovG3/AEVXWP8Avqb/AOPUf8Ki8bf9FV1j/vqb/wCPV7JRQB43/wAKi8bf9FV1j/vqb/49R/wq&#10;Lxt/0VXWP++pv/j1eyUUAeN/8Ki8bf8ARVdY/wC+pv8A49R/wqLxt/0VXWP++pv/AI9XslFAHjf/&#10;AAqLxt/0VXWP++pv/j1H/CovG3/RVdY/76m/+PV7JRQB43/wqLxt/wBFV1j/AL6m/wDj1H/CovG3&#10;/RVdY/76m/8Aj1eyUUAeN/8ACovG3/RVdY/76m/+PUf8Ki8bf9FV1j/vqb/49XslFAHjf/CovG3/&#10;AEVXWP8Avqb/AOPUf8Ki8bf9FV1j/vqb/wCPV7JRQB43/wAKi8bf9FV1j/vqb/49R/wqLxt/0VXW&#10;P++pv/j1eyUUAeN/8Ki8bf8ARVdY/wC+pv8A49R/wqLxt/0VXWP++pv/AI9XslFAHjf/AAqLxt/0&#10;VXWP++pv/j1H/CovG3/RVdY/76m/+PV7JRQB43/wqLxt/wBFV1j/AL6m/wDj1H/CovG3/RVdY/76&#10;m/8Aj1eyUUAeN/8ACovG3/RVdY/76m/+PUf8Ki8bf9FV1j/vqb/49XslFAHjf/CovG3/AEVXWP8A&#10;vqb/AOPUf8Ki8bf9FV1j/vqb/wCPV7JRQB43/wAKi8bf9FV1j/vqb/49R/wqLxt/0VXWP++pv/j1&#10;eyUUAeN/8Ki8bf8ARVdY/wC+pv8A49R/wqLxt/0VXWP++pv/AI9XslFAHjf/AAqLxt/0VXWP++pv&#10;/j1H/CovG3/RVdY/76m/+PV7JRQB43/wqLxt/wBFV1j/AL6m/wDj1H/CovG3/RVdY/76m/8Aj1ey&#10;UUAeN/8ACovG3/RVdY/76m/+PUf8Ki8bf9FV1j/vqb/49XslFAHjf/CovG3/AEVXWP8Avqb/AOPU&#10;f8Ki8bf9FV1j/vqb/wCPV7JRQB43/wAKi8bf9FV1j/vqb/49R/wqLxt/0VXWP++pv/j1eyUUAeN/&#10;8Ki8bf8ARVdY/wC+pv8A49R/wqLxt/0VXWP++pv/AI9XslFAHjf/AAqLxt/0VXWP++pv/j1H/Cov&#10;G3/RVdY/76m/+PV7JRQB43/wqLxt/wBFV1j/AL6m/wDj1H/CovG3/RVdY/76m/8Aj1eyUUAeN/8A&#10;CovG3/RVdY/76m/+PUf8Ki8bf9FV1j/vqb/49XslFAHjf/CovG3/AEVXWP8Avqb/AOPUf8Ki8bf9&#10;FV1j/vqb/wCPV7JRQB43/wAKi8bf9FV1j/vqb/49R/wqLxt/0VXWP++pv/j1eyUUAeN/8Ki8bf8A&#10;RVdY/wC+pv8A49R/wqLxt/0VXWP++pv/AI9XslFAHjf/AAqLxt/0VXWP++pv/j1H/CovG3/RVdY/&#10;76m/+PV7JRQB43/wqLxt/wBFV1j/AL6m/wDj1H/CovG3/RVdY/76m/8Aj1eyUUAeN/8ACovG3/RV&#10;dY/76m/+PUf8Ki8bf9FV1j/vqb/49XslFAHjf/CovG3/AEVXWP8Avqb/AOPUf8Ki8bf9FV1j/vqb&#10;/wCPV7JRQB43/wAKi8bf9FV1j/vqb/49R/wqLxt/0VXWP++pv/j1eyUUAeN/8Ki8bf8ARVdY/wC+&#10;pv8A49R/wqLxt/0VXWP++pv/AI9XslFAHjf/AAqLxt/0VXWP++pv/j1H/CovG3/RVdY/76m/+PV7&#10;JRQB43/wqLxt/wBFV1j/AL6m/wDj1H/CovG3/RVdY/76m/8Aj1eyUUAeOj4Q+M+/xX1r85v/AI9X&#10;L+C/hlr2pf2+dM+IGp6a1nq9xZXHko6/aJI8ZkO2Ucnd3yfc19FV5/8ACz/mdf8Asa77/wBkoA5w&#10;/CHxr2+K2sn6mb/49Sf8Ki8bf9FV1j/vqb/49XslFAHjf/CovG3/AEVXWP8Avqb/AOPU4fCHxp3+&#10;K+tD6Gb/AOPV7FRQB4N8N9HvNB+P2vabqOrT6tdQ6X897PnfJnyGGdzMeAQOp6fhXvNeO6Cf+Mo/&#10;FH/YLT/0C2r2KgAooooAKKKKACiiigAooooAKKKKACiiigAooooAKKKKACiiigAooooAKKKKACii&#10;igAooooAKKKKACiiigAooooAKKKKACiiigDx342/8jJ4A/7CZ/8AQ4q9irx342/8jJ4A/wCwmf8A&#10;0OKvYqACiiigAooooAKKKKACiiigCG8/48rj/rm38q+aPhP4E1/xR4Wur3SvG+o6FBHevEba28za&#10;7BEJc7ZFGSGA6fw19LXxxp9yfSJv5GvJv2cf+Seah/2FZP8A0VFQBRX4W+Nhfvaz/FLWIyeYG8yY&#10;+aO//LXgjuOeOatf8Ki8b/8ARVdY/wC+pv8A49Xrd7ZQ39sYJgwGQyuhwyMOjKexFU7LUJYbwaZq&#10;TL9qIJhmA2rcqOpA7MO4/EcdADzD/hUXjb/oqusf99Tf/HqbJ8I/HKxOY/inq7yBSVVpJlBPYE+a&#10;cD3xXs1FAHiXwW1DxOnjHxLofiHVL+7ayRQUvJzKVYMRkFicAj0ODx14r0m98P65cXUktv4y1K1j&#10;ZsrCtrasEHoCY8n8Sa8++HH/ACW/x9/vn/0OvZaAOS/4RfxJ/wBD9qf/AIA2n/xuk/4RfxL/AND9&#10;qf8A4A2n/wAbrrqKAOR/4RfxL/0P2p/+ANp/8bo/4RfxL/0P2p/+ANp/8brrqKAOR/4RfxL/AND9&#10;qf8A4A2n/wAbo/4RfxL/AND9qf8A4A2n/wAbrrqKAOR/4RfxL/0P2p/+ANp/8bpf+EX8S/8AQ/an&#10;/wCANp/8brraKAOS/wCEX8S/9D9qf/gDaf8Axuj/AIRfxJ/0P2p/+ANp/wDG662igDkx4Y8R/wDQ&#10;+6p/4BWn/wAaqtqngXUtb0ybTtU8X6hdWk42yRPZWmGGfaLIPoQQQcGu1ooA8I8DPr2k2tlpl/4p&#10;vdO0e6nni0y4igt3QyLNIGjkZ4yQ7EFhk4OcdeK9LPhjxGenjzVB/wBuVp/8aql4I0ux1z4ZLp2p&#10;W0dzaT3F4skbjgj7VL+RHUHqDz1rS8KWmv6RJdaTqk5v9PgwbDUJHzNIhz8kg7suB83fNAHQWsMs&#10;FrDFNO1xKiKrysADIQMFiAAAT1wBip6KKACiiigAooooAKKKKACiiigAooooAKKKKACiiigAoooo&#10;AKKKKACiiigAooooAKKKKACiiigAooooAKKKKACiiigAooooAKKKKACiiigAooooAKKKKACiiigA&#10;ooooAKKKKACiiigAooooAKKKKACiiigAooooAKKKKACiiigAooooAKKKKACiiigAooooAKKKKACi&#10;iigAooooAKKKKACiiigAooooAKKKKACiiigAooooAKKKKACiiigAooooAKZL/qX/AN00+mS/6l/9&#10;00Ach8K/+Sc6V9JP/RjV2Vcb8K/+Sc6V9JP/AEY1dlQAUUUUAFFFFABRRRQAUUUUAFFFFABRRRQA&#10;j/cb6V49+zh/yIOo/wDYUf8A9FRV7C/3G+leP/s4f8iBqP8A2FH/APRUVAHsNFFFABRRRQB5/wCE&#10;v+Sv/EX/ALhv/ohq9ArhvDFjeQfFTx5eTWk8drdDT/IneMhJdsJDbW6Ng8HHSu5oAKKKKACiiigA&#10;ooooAKKKKACiiigAooooAKKKKACiiigAooooAKKKKACiiigAooooAKKKKACiiigAooooAKKKKACi&#10;iigAooooAKKKKACiiigAooooAKKKKACiiigAooooAKKKKACiiigAooooAKKKKACiiigAooooAKKK&#10;KACiiigAooooAKKKKACiiigAooooAKKKKACiiigAooooAK8/+Fn/ADOv/Y133/slegVw/wANrC8s&#10;f+Eu+2Wk9v5/iW8ni82Mr5kbbNrrnqp7EcUAdxRRRQAUUUUAeOaD/wAnSeJ/+wYn/ou2r2OvHNB/&#10;5Ok8T/8AYMT/ANF21ex0AFFFFABRRRQAUUUUAFFFFABRRRQAUUUUAFFFFABRRRQAUUUUAFFFFABR&#10;RRQAUUUUAFFFFABRRRQAUUUUAFFFFABRRRQAUUUUAeO/G3/kZPAH/YTP/ocVexV478bf+Rk8Af8A&#10;YTP/AKHFXsVABRRRQAUUUUAFFFFABRRRQBW1D/kG3X/XF/5GvKP2cf8Aknmof9hWT/0VFXrN7zYX&#10;A5/1TdB7GvFfgFqEumeAr65nVTpo1OQTOq/NAfKi+dvVOeT/AA4yeM4APcap6lp1vqlm1tcBsZDI&#10;6tteNx0ZT1BHY1bBBAIOQehFLQBi6bqNxDdjStVZfteCYJwMLcoOp9A47r+I46bVVL/TrbUrU29w&#10;h27g6sp2tGw6Mp6gjsRVexu54Zl07UXBusExTAYW4Udx6MO6/iOOgB5Z8Nv+S3+Pv98/+jK9mrxr&#10;4b/8lv8AH3++f/Rley0AFFFFABRRRQAUUUUAFUdU1nTNEtPtWq39tZQZwHnlCAn0Gep9hVi7uY7O&#10;znupc+XDG0j49AMn+VeD+C/CJ+L19e+MfFtxNLZ/aGgs7KNii7Vweo6LzjjkkHJoA7+b41+AInK/&#10;275hBx8ltKR+e2p7H4v+A9QmSGPxBDHI5wBPG8Y/FmAUfiat23ww8D2seyPwxpzD/prF5h/Nsmq+&#10;o/CTwLqUbK/h62gYjAe2zEV9xtIH6UAdlDNFcQpNBIksTjcjowZWHqCOtPrxHwnb3/wx+LEXg77Z&#10;Lc6Dq8TTWYk5MbjJ+gPykHHXKmvbqAOQ+GP/ACIdr/19Xn/pVLXX1yHwx/5EO1/6+rz/ANKpa6+g&#10;AooooAKKKKACiiigAooooAKKKKACiiigAooooAKKKKACiiigAooooAKKKKACiiigAooooAKKKKAC&#10;iiigAooooAKKKKACiiigAooooAKKKKACiiigAooooAKKKKACiiigAooooAKKKKACiiigAooooAKK&#10;KKACiiigAooooAKKKKACiiigAooooAKKKKACiiigAooooAKKKKACiiigAooooAKKKKACiiigAooo&#10;oAKKKKACiiigAooooAKKKKACiiigApkv+pf/AHTT6ZL/AKl/900Ach8K/wDknOlfST/0Y1dlXG/C&#10;v/knOlfST/0Y1dlQAUUUUAFFFFABRRRQAUUUUAFFFFABRRRQAjfdP0ryD9nH/kn2of8AYVk/9FRV&#10;6+ehryD9nH/knmof9hWT/wBFRUAemeIfEGn+F9CudY1SUx2tuuTtGWYngKo7kngfrgV5Za+Kfi14&#10;1gXUPD2j6fo+lSZe3luyGeVe33s5B6ghAPc1Y+PZV7Hwvb32RosmrKb11GCABgYboPlMnX09q479&#10;oey1j+3dGjitJf7DjtlhtBDH+7WYs2U4HDFVXC+g470AegeEfibqh8SJ4T8daSuka3KAbaVP9TcZ&#10;zxnJGTjAIJBORwQAfUK+dvict9H8GfBcutZXxJFcIEMmRcBNjZyD82eId3+1jNfRNABRXNaN4lm1&#10;Txv4n0F7eNIdHFr5cqk7pPNjLnPpjGBXS0AFFFFABRRRQAUUUUAFFFFABRRRQAUUUUAFFFFABRRR&#10;QAUUUUAFFFFABRRRQAUUUUAFFFFABRRRQAUUUUAFFFFABRRRQAUUUUAFFFFABRRRQAUUUUAFFFFA&#10;BRRRQAUUUUAFFFFABRRRQAUUUUAFFFFABRRRQAUUUUAFFFFABRRRQAUUUUAFFFFABRRRQAUUUUAF&#10;FFFABRRRQAUUUUAFFFc34Q8SzeJBr3nW8cP9maxcacmwk71j24Y57ndQBr6tq1joek3Op6lcJb2d&#10;sm+WRzwB6D1JOAAOSSAOTXkdr43+Jnj5nuvB+j2ml6LuIhvL7BaTBI6nIOSP4VIBBG7itD9og3A+&#10;G8HkF/LOoxeft6bNkmM+27b+OKwPjTfeINC0Tw/D4UnvLXwxDari50+V9oA2rGHlU527Su3JwxPc&#10;gYAOg8PfErxHpfiiy8M/EHRksbq/YJZXttzHIxIAVgCw5PGQeCVyoByPWK+evFt3qmofs8WF/wCL&#10;nli1lL5DYPJGUlk5YAtgDB8vecnGQqnknn3XQnv5PD2myaqmzUWtYjdLgDEpQbxxx97PSgDyzQf+&#10;TpPE/wD2DE/9F21ex145oP8AydJ4o/7Bif8AoFtXsdABRRRQAUUUUAFFFFABRRRQAUUUUAFFFFAB&#10;RRRQAUUUUAFFFFABRRRQAUUUUAFFFFABRRRQAUUUUAFFFFABRRRQAUUUUAFFFFAHjvxt/wCRk8Af&#10;9hM/+hxV7FXjvxt/5GTwB/2Ez/6HFXsVABRRRQAUUUUAFMEsbOUV1Lr1UHkU+vM/DXhy6tPijq2q&#10;T+CLayjllnaPWI70uZQzZB8oudrNySQB3FAHplJuGcZGT2zS14/488ITav4uurxfhhDriusYF+Nb&#10;+ymXCAfMm4cjpn0AoA9au8fYp8kAeW2SfpXkv7OP/JPNQ/7Csn/oqKudl8Byray4+CSK2w4f/hJ9&#10;2Djrjdk/TNcn8N2VfDdwW1Pxxa5u2wmgxM0B+ROSQPv+vttoA+jXz4VYuoJ0NjllAz9iJ7j/AKZe&#10;o/g6/d6dArq6K6MGVhkMDkEV538MniebU1GpeLrxiEJTxDGwCjn/AFeR+Y+nFdEQfCTFhk6ATyBz&#10;9hz3/wCuP/oH+6OADo6gu7SG+tzDOuVyGVhwyMOjKexHY14h4lubeTxTqZi8Q/EkL57fLpsb/Z1P&#10;cR8jKg8A4xxwT1M/grxF/ZPj+wsp9U8Xz2WpQvAr+I2Mcaz5BQIG6sdpAwR94DnNAE3wxjli+NHj&#10;tJpxPIG+aQJtz+89BxXtNeO/Dn/kt3j7/fH/AKHXsVABRRRQAUUUUAFFFFAEN3bJeWc9rL/q5o2j&#10;bHoRg14R4N8WN8Hb688H+Lra5jsWuGnsr5ELqUOBnA6rxnjJBJBHp77VTUdLsNXtTbajZW93AefL&#10;njDj9aAObtfil4GvELxeJrBQP+ezmI/kwBqvqXxd8C6ZEXk8QW87AZCWwaUn/vkY/MiiX4QeApW3&#10;Hw5bj/ckkUfo1UZ/Cnwv8L61ptnc6RYw3985W0jlikm8xuARzuX+IdfWgDmPCU1/8TPirH4zexnt&#10;dD0qEw2XmjBkY59OCfmJOMjoK9spscaQxLHEipGg2qqjAA9AKdQByHww/wCRDtf+vq8/9Kpa6+uQ&#10;+GH/ACIVr/19Xn/pVLXX0AFFFFABRRRQAUUUUAFFFFABRRRQAUUUUAFFFFABRRRQAUUUUAFFFFAB&#10;RRRQAUUUUAFFFFABRRRQAUUUUAFFFFABRRRQAUUUUAFFFFABRRRQAUUUUAFFFFABRRRQAUUUUAFF&#10;FFABRRRQAUUUUAFFFFABRRRQAUUUUAFFFFABRRRQAUUUUAFFFFABRRRQAUUUUAFFFFABRRRQAUUU&#10;UAFFFFABRRRQAUUUUAFFFFABRRRQAUUUUAFFFFABRRRQAUUUUAFMl/1L/wC6afTJf9S/+6aAOQ+F&#10;f/JOdK+kn/oxq7KuN+Ff/JOdK+kn/oxq7KgAooooAKKKKACiiigAooooAKKKKACiiigBG+6fpXkH&#10;7OP/ACT7UP8AsKyf+ioq9ff7jfSvH/2cP+RA1H/sKP8A+ioqAPSPFXhuy8XeG7zRL/csNwow6fej&#10;YEFWH0IH16d68xsrL4zeCrOPSdNh0jxHYxgrBNNJh4kHCqdzxnp2+bHTOAK9nooA8m8OeAPFOu+K&#10;rHxX8Qb+JprFvMstKgIKQv2JI+UYIB4LEkLluMV6zRRQB5/4S/5K/wDEX/uG/wDohq9Arz7wl/yW&#10;D4i/TTf/AEQa9BoAKKKKACiiigAooooAKKKKACiiigAooooAKKKKACiiigAooooAKKKKACiiigAo&#10;oooAKKKKACiiigAooooAKKKKACiiigAooooAKKKKACiiigAooooAKKKKACiiigAooooAKKKKACii&#10;igAooooAKKKKACiiigAooooAKKKKACiiigAooooAKKKKACiiigAooooAKKKKACiiigAooooAK8/+&#10;Fn/M6/8AY133/slegV5/8LP+Z1/7Gu+/9koA6/XtEsvEmg3uj6gha1u4zG+3G5e4ZcgjcCAQcHkC&#10;vJrHR/i/4BhXSdDGm+I9KQFbY3BCNCoPAIZ0IznpucDHGK9qooA8d034f+L/ABj4nsdf+Ilxax2t&#10;m3mW+kW5DKrA9GxlcHAJO5iRgEivYqKKAPHNB/5Ok8Uf9gxP/RdtXsdeOaD/AMnSeJ/+wYn/AKLt&#10;q9joAKKKKACiiigAooooAKKKKACiiigAooooAKKKKACiiigAooooAKKKKACiiigAooooAKKKKACi&#10;iigAooooAKKKKACiiigAooooA8d+Nv8AyMngD/sJn/0OKvYq8d+Nv/IyeAP+wmf/AEOKvYqACiii&#10;gAooooAKKKKACiiigCG6JFnOR1EbfyryX9nH/knmof8AYVk/9FRV6ze4FhcE9PKb+Rrxn9n6C4X4&#10;f395Zc3CanIDExwsy+VEdp9D1we2fSgD22iqthqEGo2/mwlgVYpJG4w8bDqrDsf/AKxGQQatUAc4&#10;QfCXKAnQP4lA/wCPAeo/6Zev9zr93ON54oLlYzJHHKqsJELAMAR0Ye/vUtc9tPhUgorNoRPzAcmy&#10;JPX/AK5ev9zr93JUA89+HJ/4vd4+/wB//wBnr2OvGvhswf42+PWDAgvxg5B+evZaACiiigAooooA&#10;KKKKAILyKWaxuIoJfJmeNljkx9xiOD+Br5n1vVfif4W8Rw6Xr3im4sbaZtsWouu+Bx2OQpP1B5HU&#10;19P1Q1jRtO1/TZdP1S0jurWQfMjj9Qex9xQB5Xb+D/ivNAk0PxBs5Y3AZHUblI9QdnINcL438O+O&#10;bPxn4XtdW8SRXuo3UxWwuF4EDblBONo9VPQ9K7SbT/FPwcne40gTa34PZ90loxzNa56kH09xx6gd&#10;ayPF/jHRvF3xA+Hd/o135qLd/vI2GHiYyR/Ky9QeDz07gkUAdh4b8JfEyw8SWV3rXjC3vdNjcme3&#10;XdlxtIx9wd8d69QoooA4/wCGH/IhWv8A19Xn/pVLXYVx/wAL/wDkQbX/AK+rz/0qlrsKACiiigAo&#10;oooAKKKKACiiigAooooAKKKKACiiigAooooAKKKKACiiigAooooAKKKKACiiigAooooAKKKKACii&#10;igAooooAKKKKACiiigAooooAKKKKACiiigAooooAKKKKACiiigAooooAKKKKACiiigAooooAKKKK&#10;ACiiigAooooAKKKKACiiigAooooAKKKKACiiigAooooAKKKKACiiigAooooAKKKKACiiigAooooA&#10;KKKKACiiigAooooAKKKKACmS/wCpf/dNPpkv+pf/AHTQByHwr/5JzpX0k/8ARjV2Vcb8K/8AknOl&#10;fST/ANGNXZUAFFFFABRRRQAUUUUAFFFFABRRRQAUUUUAI/3G+lePfs4f8iDqP/YUf/0VFXsJ5GK8&#10;g/ZxH/FvtQP/AFFZP/RUVAHsFFFFABRRRQBx/h7Q9QsPiR4y1a4gC2OpCy+yybwd/lxFX4HIwfXH&#10;WuwoooAKKKKACiiigAooooAKKKKACiiigAooooAKKKKACiiigAooooAKKKKACiiigAooooAKKKKA&#10;CiiigAooooAKKKKACiiigAooooAKKKKACiiigAooooAKKKKACiiigAooooAKKKKACiiigAooooAK&#10;KKKACiiigAooooAKKKKACiiigAooooAKKKKACiiigAooooAKKKKACiiigAooooAK5DwDomoaJ/wk&#10;/wDaFv5P27xBd3tv86tvhfbtbgnGcHg8119FABRRRQAUUUUAeOaD/wAnSeJ/+wYn/ou2r2OvHdBH&#10;/GUfij/sGJ/6BbV7FQAUUUUAFFFFABRRRQAUUUUAFFFFABRRRQAUUUUAFFFFABRRRQAUUUUAFFFF&#10;ABRRRQAUUUUAFFFFABRRRQAUUUUAFFFFABRRRQB478bf+Rk8Af8AYTP/AKHFXsVeO/G3/kZPAH/Y&#10;TP8A6HFXsVABRRRQAUUUUAFFFFABRRRQBW1D/kG3X/XF/wCRryj9nH/knmof9hWT/wBFRV6xfc6f&#10;cj/pk38jXk/7OP8AyTzUP+wrJ/6KioA9K1KwuEn/ALS0sJ9tUASRMcJcqP4WPYjs3bvxVnTdSt9U&#10;tfPg3qVYrJFINrxOOqsOxB/A9RkYNXaydQ06dLr+0tL2LegASxOdqXKf3WPZh2bHHfIoA1qQgEEE&#10;Ag9QaraffxajaLcRK6fwvFIMPGw6qw7Ef/qyKtUAeK/C+2gs/jR47t7aJYYUYhY0+6P3navaq8a+&#10;G/8AyW7x9/vn/wBGV7LQAUUUUAFFFFABRRRQAUUUUAIQCCCMg9Qa4CX4OeFW8WQeIbaO4s7iKZZx&#10;DbuFiLg5ztIOM+gwK9AooAKKoax/af8AZczaOYPtygNEtwDsfB5U46ZHGar+H/EEGv2TOsUlteQN&#10;5d3ZzcSW8ndT6juD0IwaAMb4Yf8AIhWv/X1ef+lUtdhXI/DIY8CWo/6erz/0qlrrqACiiigAoooo&#10;AKKKKACiiigAooooAKKKKACiiigAooooAKKKKACiiigAooooAKKKKACiiigAooooAKKKKACiiigA&#10;ooooAKKKKACiiigAooooAKKKKACiiigAooooAKKKKACiiigAooooAKKKKACiiigAooooAKKKKACi&#10;iigAooooAKKKKACiiigAooooAKKKKACiiigAooooAKKKKACiiigAooooAKKKKACiiigAooooAKKK&#10;KACiiigAooooAKKKKACmS/6l/wDdNPpkv+pf/dNAHIfCv/knOlfST/0Y1dlXG/Cv/knOlfST/wBG&#10;NXZUAFFFFABRRRQAUUUUAFFFFABRRRQAUUUUAFfL3wq+K1l4G8MXWl3Ok3t48t41wr25XABRFwc9&#10;/kz+NfUNeP8A7OP/ACTzUP8AsKyf+ioqAKzftGaSP+Zc1T8Sgpn/AA0fpP8A0Lupf99pXtlFAHig&#10;/aP0k/8AMual/wB9pTx+0XpJ/wCZc1XHsU/xr2iigDwe0/aNiOr3/wBp0O4aw/d/ZEhx5qYH7zzC&#10;Tg/NjGAOOtXz+0ZpQ/5lzVPxZav+AGz8a/iB9Yq9aoA8T/4aP0n/AKF3Uf8AvtKT/hpDSf8AoXdR&#10;/wC/iV7bRQB4l/w0hpP/AELuo/8AfxKP+GkNJ/6F3Uf+/iV7bRQB4l/w0hpP/Qu6j/38Sj/hpDSf&#10;+hd1H/v4le20UAeJf8NIaT/0Luo/9/Eo/wCGkNJ/6F3Uf+/iV7bRQB4l/wANIaT/ANC7qP8A38Sj&#10;/hpDSf8AoXdR/wC/iV7bRQB4l/w0hpP/AELuo/8AfxKP+GkNJ/6F3Uf+/iV7bRQB4l/w0hpP/Qu6&#10;j/38Sj/hpDSf+hd1H/v4le20UAeJf8NIaT/0Luo/9/Eo/wCGkNJ/6F3Uf+/iV7bRQB4l/wANIaT/&#10;ANC7qP8A38Sj/hpDSf8AoXdR/wC/iV7bRQB4l/w0hpP/AELuo/8AfxKP+GkNJ/6F3Uf+/iV7bRQB&#10;4l/w0hpP/Qu6j/38Sj/hpDSf+hd1H/v4le20UAeJf8NIaT/0Luo/9/Eo/wCGkNJ/6F3Uf+/iV7bR&#10;QB4l/wANIaT/ANC7qP8A38Sj/hpDSf8AoXdR/wC/iV7bRQB4l/w0hpP/AELuo/8AfxKP+GkNJ/6F&#10;3Uf+/iV7bRQB4l/w0hpP/Qu6j/38Sj/hpDSf+hd1H/v4le20UAeJf8NIaT/0Luo/9/Eo/wCGkNJ/&#10;6F3Uf+/iV7bRQB4l/wANIaT/ANC7qP8A38Sj/hpDSf8AoXdR/wC/iV7bRQB4l/w0hpP/AELuo/8A&#10;fxKP+GkNJ/6F3Uf+/iV7bRQB4l/w0hpP/Qu6j/38Sj/hpDSf+hd1H/v4le20UAeJf8NIaT/0Luo/&#10;9/Eo/wCGkNJ/6F3Uf+/iV7bRQB4l/wANIaT/ANC7qP8A38Sj/hpDSf8AoXdR/wC/iV7bRQB4l/w0&#10;hpP/AELuo/8AfxKP+GkNJ/6F3Uf+/iV7bRQB4l/w0hpP/Qu6j/38Sj/hpDSf+hd1H/v4le20UAeJ&#10;f8NIaT/0Luo/9/Eo/wCGkNJ/6F3Uf+/iV7bRQB4l/wANIaT/ANC7qP8A38Sj/hpDSf8AoXdR/wC/&#10;iV7bRQB4l/w0hpP/AELuo/8AfxKP+GkNJ/6F3Uf+/iV7bRQB4l/w0hpP/Qu6j/38Sj/hpDSf+hd1&#10;H/v4le20UAeJf8NIaT/0Luo/9/Eo/wCGkNJ/6F3Uf+/iV7bRQB4l/wANIaT/ANC7qP8A38Sj/hpD&#10;Sf8AoXdR/wC/iV7bRQB4l/w0hpP/AELuo/8AfxKP+GkNJ/6F3Uf+/iV7bRQB4l/w0hpP/Qu6j/38&#10;Sj/hpDSf+hd1H/v4le20UAeJf8NIaT/0Luo/9/Eo/wCGkNJ/6F3Uf+/iV7bRQB4l/wANIaT/ANC7&#10;qP8A38Sj/hpDSf8AoXdR/wC/iV7bRQB4l/w0hpP/AELuo/8AfxKP+GkNJ/6F3Uf+/iV7bRQB4l/w&#10;0hpP/Qu6j/38Sj/hpDSf+hd1H/v4le20UAeJf8NIaT/0Luo/9/Eo/wCGkNJ/6F3Uf+/iV7bRQB4l&#10;/wANIaT/ANC7qP8A38Sj/hpDSf8AoXdR/wC/iV7bRQB4l/w0hpP/AELuo/8AfxKP+GkNJ/6F3Uf+&#10;/iV7bRQB4n/w0hpP/Qu6j/38SlH7R2kn/mXNS/77Sva6KAPGB+0VpJ/5lzVvw2f41n6V+0ZG4vP7&#10;Q0K5mP2lzbfZABtgP3A+Scv1yRwfSvd68m+Crbr7xv8A9hqQ/q1AGcf2jdKH/Muan+LLTf8Aho/S&#10;f+hd1H/vtK9sooA8UH7R2kn/AJl3Uv8AvtKeP2i9JP8AzLmq/gUr2iigDwX4a+JIvFvx813W4LWW&#10;2iudKwIpvvrt8heceu38jXvVePaEf+MovE4/6hSD/wActq9hoAKKKKACiiigAooooAKKKKACiiig&#10;AooooAKKKKACiiigAooooAKKKKACiiigAooooAKKKKACiiigAooooAKKKKACiiigAooooA8d+Nv/&#10;ACMngD/sJn/0OKvYq8d+Nv8AyMngD/sJn/0OKvYqACiiigAooooAKKKKACiiigCG75spx/0zb+Vf&#10;M3wr+Kth4F8LXGmXOlX948t49wZIAu1QURQOT1+X9RX0xecWNx/1yb+VeTfs4/8AJPNQ/wCwrJ/6&#10;KioArH9ozSR/zLmqfiUpv/DR2k/9C7qX/faV7XRQB4Nc/tB6b9qW8svD9+k+VWVWddsseeQfQgEk&#10;H8OlX/8Aho3Scc+HdT/76SvaqKAPDPgvqEniD4i+MPEEdlLBaXmGXev3SXyFJ6ZxzXpl340S0u5b&#10;c+HfEcpjYrvh05nRsHGQQeRXT0UAch/wn6f9Ct4q/wDBU3+NJ/wsBP8AoVfFf/gqb/GuwooA4/8A&#10;4WAn/Qq+K/8AwVN/jR/wsBP+hV8V/wDgqb/GuwooA4//AIWAn/Qq+K//AAVN/jR/wsBP+hV8V/8A&#10;gqb/ABrsKKAOP/4WAn/Qq+K//BU3+NH/AAsBP+hV8V/+Cpv8a7CigDj/APhYCf8AQq+K/wDwVN/j&#10;S/8ACwI/+hV8Vf8Agqb/ABrr6KAORHj2M/8AMr+Kf/BW3+NYOua7JLdrrWi+HPEdvrUK7fn0txHd&#10;IOfLkweh7N1Br0yigDyX4ceP7ZPCSWQ0PW5rq3uJzPHa2TSrGzzO4XcPQNjJxyDXWN4+jX/mV/FJ&#10;+mlP/jXP+FNDup/B1nrOhyRW+tQXF4BvGI7lBdS/upMdj2bqDyK7bw/4htvEFm8kcclvdwN5d1Zz&#10;DElvJ3Vh/IjgjkUAaNpcfarSG48qSLzY1fy5V2umRnDDsR0IqeiigAooooAKKKKACiiigAooooAK&#10;KKKACiiigAooooAKKKKACiiigAooooAKKKKACiiigAooooAKKKKACiiigAooooAKKKKACiiigAoo&#10;ooAKKKKACiiigAooooAKKKKACiiigAooooAKKKKACiiigAooooAKKKKACiiigAooooAKKKKACiii&#10;gAooooAKKKKACiiigAooooAKKKKACiiigAooooAKKKKACiiigAooooAKKKKACiiigAooooAKKKKA&#10;CmS/6l/900+mS/6l/wDdNAHIfCv/AJJzpX0k/wDRjV2Vcb8K/wDknOlfST/0Y1dlQAUUUUAFFFFA&#10;BRRRQAUUUUAFFFFABRRRQAjcKT7V4/8As4H/AIoDUR/1FH/9FRV6+/8Aq2+hrx/9nD/kQtS/7Cj/&#10;APoqKgD2KiiigAooooA8g+Hpz8bvH3+8v/oVev1498PP+S3+PvqP/Qq9hoAKKKKACiiigAooooAK&#10;KKKACiiigAooooAKKKKACiiigAooooAKKKKACiiigAooooAKKKKACiiigAooooAKKKKACiiigAoo&#10;ooAKKKKACiiigAooooAKKKKACiiigAooooAKKKKACiiigAooooAKKKKACiiigAooooAKKKKACiii&#10;gAooooAKKKKACiiigAooooAKKKKACiiigAooooAK8h+B5zfeNv8AsLsf1avXq8f+Bv8Ax/eNf+wq&#10;f5vQB7BRRRQAUUUUAeOaD/ydJ4n/AOwYn/ou2r2OvHNC/wCTpPE//YMT/wBF21ex0AFFFFABRRRQ&#10;AUUUUAFFFFABRRRQAUUUUAFFFFABRRRQAUUUUAFFFFABRRRQAUUUUAFFFFABRRRQAUUUUAFFFFAB&#10;RRRQAUUUUAeO/G3/AJGTwB/2Ez/6HFXsVeO/G3/kZPAH/YTP/ocVexUAFFFFABRRRQAUUUUAFFFF&#10;AFbUP+Qbdf8AXF/5GvKP2cf+Seah/wBhWT/0VFXq+o/8gy7/AOuL/wAjXlH7OP8AyTzUP+wrJ/6K&#10;ioA9gooooAKKKKACiiigAooooAKKKKACiiigAooooAKKKKACiiigDkPhic+A7U/9PV5/6VS10q6d&#10;ZpqEmoJbRreSII3mC4ZlByAT3Fcx8Lv+RBtP+vq8/wDSqWuxoAKKKKACiiigAooooAKKKKACiiig&#10;AooooAKKKKACiiigAooooAKKKKACiiigAooooAKKKKACiiigAooooAKKKKACiiigAooooAKKKKAC&#10;iiigAooooAKKKKACiiigAooooAKKKKACiiigAooooAKKKKACiiigAooooAKKKKACiiigAooooAKK&#10;KKACiiigAooooAKKKKACiiigAooooAKKKKACiiigAooooAKKKKACiiigAooooAKKKKACiiigAooo&#10;oAKZL/qX/wB00+mS/wCpf/dNAHIfCv8A5JzpX0k/9GNXZVxvwr/5JzpX0k/9GNXZUAFFFFABRRRQ&#10;AUUUUAFFFFABRRRQAUUUUANf/Vt9DXj/AOzh/wAiFqX/AGFH/wDRUVewP/q2+hrx/wDZw/5ELUv+&#10;wo//AKKioA9iooooAKKKKAPHvh5/yXDx99R/6FXsNePfDz/kuHj76j/0KvYaACiiigAooooAKKKK&#10;ACiiigAooooAKKKKACiiigAooooAKKKKACiiigAooooAKKKKACiiigAooooAKKKKACiiigAooooA&#10;KKKKACiiigAooooAKKKKACiiigAooooAKKKKACiiigAooooAKKKKACiiigAooooAKKKKACiiigAo&#10;oooAKKKKACiiigAooooAKKKKACiiigAooooAKKKKACvH/gb/AMf3jX/sKn+b17BXj/wN/wCP7xr/&#10;ANhU/wA3oA9gooooAKKKKAPHNC/5Ok8T/wDYMT/0XbV7HXjmhf8AJ0nif/sGJ/6Ltq9joAKKKKAC&#10;iiigAooooAKKKKACiiigAooooAKKKKACiiigAooooAKKKKACiiigAooooAKKKKACiiigAooooAKK&#10;KKACiiigAooooA8d+Nv/ACMngD/sJn/0OKvYq8d+Nv8AyMngD/sJn/0OKvYqACiiigAooooAKKKK&#10;ACiiigCtqP8AyDLv/ri//oJryj9nH/knmof9hWT/ANFRV6vqP/IMu/8Ari//AKCa8o/Zx/5J5qH/&#10;AGFZP/RUVAHsFFFFABRRRQAUUUUAFFFFABRRRQAUUUUAFFFFABRRRQAUUUUAcd8Lv+RAtP8Ar6vP&#10;/SqWuxrjvhd/yIFp/wBfV5/6VS12NABRRRQAUUUUAFFFFABRRRQAUUUUAFFFFABRRRQAUUUUAFFF&#10;FABRRRQAUUUUAFFFFABRRRQAUUUUAFFFFABRRRQAUUUUAFFFFABRRRQAUUUUAFFFFABRRRQAUUUU&#10;AFFFFABRRRQAUUUUAFFFFABRRRQAUUUUAFFFFABRRRQAUUUUAFFFFABRRRQAUUUUAFFFFABRRRQA&#10;UUUUAFFFFABRRRQAUUUUAFFFFABRRRQAUUUUAFFFFABRRRQAUUUUAFFFFABTJf8AUv8A7pp9Ml/1&#10;L/7poA5D4V/8k50r6Sf+jGrsq434V/8AJOdK+kn/AKMauyoAKKKKACiiigAooooAKKKKACiiigAo&#10;oooAa/8Aq2+hrx/9nD/kQtS/7Cj/APoqKvYH/wBW30NeP/s4f8iFqX/YUf8A9FRUAexUUUUAFFFF&#10;AHj3w8/5Lh4++o/9Cr2GvHvh5/yXDx99R/6FXsNABRRRQAUUUUAFFFFABRRRQAUUUUAFFFFABRRR&#10;QAUUUUAFFFFABRRRQAUUUUAFFFFABRRRQAUUUUAFFFFABRRRQAUUUUAFFFFABRRRQAUUUUAFFFFA&#10;BRRRQAUUUUAFFFFABRRRQAUUUUAFFFFABRRRQAUUUUAFFFFABRRRQAUUUUAFFFFABRRRQAUUUUAF&#10;FFFABRRRQAUUUUAFFFFABXj/AMDf+P7xr/2FT/N69grx/wCBv/H941/7Cp/m9AHsFFFFABRRRQB4&#10;5oX/ACdJ4n/7Bif+i7avY68c0L/k6TxP/wBgxP8A0XbV7HQAUUUUAFFFFABRRRQAUUUUAFFFFABR&#10;RRQAUUUUAFFFFABRRRQAUVG88MTqkkqK7fdVmAJ+lSUAFFcxrnxE8JeHLk2uqa3bRXA+9CmZHX6h&#10;QcfjU2g+OPDPiaRotI1i2uZl6xAlX/75OCfwoA6Gkpa43xhc3EHivwZHDPKkc+oSLKiuQJAIWIBH&#10;fBGaAOyooooAKKKKACiiigAooooAKKKKACiiigDx342/8jJ4A/7CZ/8AQ4q9irx342/8jJ4A/wCw&#10;mf8A0OKvYqACiiigAooooAKKKKACiiigCtqP/IMu/wDri/8A6Ca8o/Zx/wCSeah/2FZP/RUVer6j&#10;/wAgy7/64v8A+gmvKP2cf+Seah/2FZP/AEVFQB7BRRRQAUUUUAFFFFABRRRQAUUUUAFFFFABRSMw&#10;VSzHCgZJPavDDrXjX4u6zexeGdQfQvDVpJ5JugSskrfVec452ggAEZzQB7mSAMk4pa8S/wCGdred&#10;2lvfFmoXErc7/KGfxJY5pP8AhQeoaWzXHh/xtf2lwB8uVZPzZGB/SgD26ivKPh9408R2viubwN42&#10;VX1SOMyWt2oGJkA7kYB4BIOM8EHmvV6AOP8Ahf8A8iDaf9fV5/6VS12Fch8MP+RCtf8Ar6vP/SqW&#10;uvoAKKKKACiiigAooooAKKKKACiiigAooooAKKKKACiiigAooooAKKKKACiiigAooooAKKKKACii&#10;igAooooAKKKKACiiigAooooAKKKKACiiigAooooAKKKKACiiigAooooAKKKKACiiigAooooAKKKK&#10;ACiiigAooooAKKKKACiiigAooooAKKKKACiiigAooooAKKKKACiiigAooooAKKKKACiiigAooooA&#10;KKKKACiiigAooooAKKKKACiiigAooooAKZL/AKl/900+mS/6l/8AdNAHIfCv/knOlfST/wBGNXZV&#10;xvwr/wCSc6V9JP8A0Y1dlQAUUUUAFFFFABRRRQAUUUUAFFFFABRRRQA1/wDVt9DXj/7OH/Ihal/2&#10;FH/9FRV7A/8Aq2+hrx/9nD/kQtS/7Cj/APoqKgD2KiiigAooooA8e+Hn/JcPH31H/oVew1498PP+&#10;S4ePvqP/AEKvYaACiiigAooooAKKKKACiiigAooooAKKKKACiiigAooooAKKKKACiiigAooooAKK&#10;KKACiiigAooooAKKKKACiiigAooooAKKKKACiiigAooooAKKKKACiiigAooooAKKKKACiiigAooo&#10;oAKKKKACiiigAooooAKKKKACiiigAooooAKKKKACiiigAooooAKKKKACiiigAooooAKKKKACvH/g&#10;b/x/eNf+wqf5vXsFeP8AwN/4/vGv/YVP83oA9gooooAKKKKAPHNC/wCTpPE//YMT/wBF21ex145o&#10;X/J0nif/ALBif+i7avY6ACiiigAooooAKKKKACiiigAooooAKKKKACiiigAooooAKKKKAPDPjGu7&#10;4q+BVyRumQHB/wCmy16H8UfEVz4X+HmqalZNsu9qwwv/AHWdgu4e4BJHuBXGfGPwz4n1LxJ4f1zw&#10;9phvjpuXZVYZDBww+UkEjjtXMeNfild6x4Pv9A8VeD7/AEqe5X9zNhgokUhlOHAOMrzgnigDq/h1&#10;8H9CTw/a6v4itBqeqXyC4f7SxZYw3IGM4J5ySc0nxA+EWk2+kT6/4ShbStY09TcoLdyEkCjJGOxw&#10;DjGM985rf+D3jFPFngqGNkZbvTVS2nz0bA+Vh9QOlUvih8T9I0DR9Q0WxuftOuzRm3WCJS3lFhjL&#10;HpkA9OucUAdL8O/Esni3wLpurzgC4kQxz46GRCVJ/HGfxqn40/5G7wP/ANhKT/0Q9SfCzQLjw38O&#10;tK0+8QpdFGmlRhgqzsW2n3AIH4VH4z/5G7wR/wBhKT/0Q9AHa0UUUAFFFFABRRRQAUUUUAFFFFAB&#10;RRRQB478bf8AkZPAH/YTP/ocVexV478bf+Rk8Af9hM/+hxV7FQAUUUUAFFFFABRRRQAUUUUAVtR/&#10;5Bl3/wBcX/8AQTXlH7OP/JPNQ/7Csn/oqKvV9R/5Bl3/ANcX/wDQTXlH7OP/ACTzUP8AsKyf+ioq&#10;APYKKKKACiiigAooooAKKKKACiiigAooooAq6lbNe6Xd2qNtaaB4w3oSpH9a8i+A2vWNjpN94QvX&#10;S11i0vJGMMhCmXOAcepBBBHXGPw9nrhvGfwn8NeNLj7bdRS2moYwbq1IVn9NwIIbHr196AO5pGZU&#10;RndgqqMkk4AFeM/8KU8RWarFpnxE1aCADhN8igfgr4pG+BF9qmweIPHGqX8YbJjYs2foXY4P4UAQ&#10;yapa+Nf2h9Jm0VlntdFtWFxdRjKufn4DdxlwB/wKvbqwPCng3Q/BmnGz0a0EQfBlmc7pZT6s3f6d&#10;BngVv0Ach8MP+RDtf+vq8/8ASqWuvrj/AIYf8iFa/wDX1ef+lUtdhQAUUUUAFFFFABRRRQAUUUUA&#10;FFFFABRRRQAUUUUAFFFFABRRRQAUUUUAFFFFABRRRQAUUUUAFFFFABRRRQAUUUUAFFFFABRRRQAU&#10;UUUAFFFFABRRRQAUUUUAFFFFABRRRQAUUUUAFFFFABRRRQAUUUUAFFFFABRRRQAUUUUAFFFFABRR&#10;RQAUUUUAFFFFABRRRQAUUUUAFFFFABRRRQAUUUUAFFFFABRRRQAUUUUAFFFFABRRRQAUUUUAFFFF&#10;ABRRRQAUyX/Uv/umn0yX/Uv/ALpoA5D4V/8AJOdK+kn/AKMauyrjfhX/AMk50r6Sf+jGrsqACiii&#10;gAooooAKKKKACiiigAooooAKKKKAGv8A6tvoa8f/AGcP+RC1L/sKP/6Kir2B/wDVt9DXj/7OH/Ih&#10;al/2FH/9FRUAexUUUUAFFFFAHj3w8/5Lh4++o/8AQq9hrx74ef8AJcPH31H/AKFXsNABRRRQAUUU&#10;UAFFFFABRRRQAUUUUAFFFFABRRRQAUUUUAFFFFABRRRQAUUUUAFFFFABRRRQAUUUUAFFFFABRRRQ&#10;AUUUUAFFFFABRRRQAUUUUAFFFFABRRRQAUUUUAFFFFABRRRQAUUUUAFFFFABRRRQAUUUUAFFFFAB&#10;RRRQAUUUUAFFFFABRRRQAUUUUAFFFFABRRRQAUUUUAFFFFABXj/wN/4/vGv/AGFT/N69grx/4G/8&#10;f3jX/sKn+b0AewUUUUAFFFFAHjmhf8nSeJ/+wYn/AKLtq9jrxzQv+TpPE/8A2DE/9F21ex0AFFFF&#10;ABRRRQAUUUUAFFFFABRRRQAUUUUAFFFFABRRRQAUUUUAFNeNJUZJEV0YYKsMg1w/xD+IreABaSy6&#10;FdX1rcZBuI32pG3ZScHk9RnGecdDXGQ/tERXEe+DwhqMq/3klBH5haAPYbDStO0pZV06wtbNZW3y&#10;C3hWMO3qcAZNZkfgrw5H4jl8Qf2TA2qysHNzICxDAYyAeFOO4rzQ/tBAf8yZqf8A38/+xph/aFx/&#10;zJuo/jL/APYUAe21xXjT/kbvA/8A2EpP/RD1q+C/E/8Awl/hqHWPsMtl5kjp5Mpyw2sR6Csrxp/y&#10;N3gf/sJSf+iHoA7WiiigAooooAKKKKACiiigAooooAKKKKAPHfjb/wAjJ4A/7CZ/9Dir2KvHfjb/&#10;AMjJ4A/7CZ/9Dir2KgAooooAKKKKACiiigAooooAraj/AMgy7/64v/6Ca8o/Zx/5J5qH/YVk/wDR&#10;UVer6j/yDLv/AK4v/wCgmvKP2cf+Seah/wBhWT/0VFQB7BRRRQAUUUUAFFFFABRRRQAUUUUAFFFF&#10;AFDXHeLw/qUkbskiWsrKynBBCHBBr59+GXi7x3Z6Be66GuPEGkwXHl3VrLK0lxH8oJdCcnHPI/HH&#10;evoDxBx4a1U/9Ocv/oBryf8AZtz/AMIfqx7fb/8A2mtAHonhTx54e8ZW+/Sr5DcKMyWsnyyp9V7j&#10;3GRXS1574u+EGgeJbr+0rIyaPq4beLuy+Xc3XLKMc+4wfc1yxT4z+DB5cTW3iawjPys+Gl2++SHz&#10;+LUAe10V5N4X+LOvan4ksNE1rwbd6dJduV85g6qowTnay+3rXrNAHH/C/wD5EG1/6+rz/wBKpa7C&#10;uP8Ahf8A8iDa/wDX1ef+lUtdhQAUUUUAFFFFABRRRQAUUUUAFFFFABRRRQAUUUUAFFFFABRRRQAU&#10;UUUAFFFFABRRRQAUUUUAFFFFABRRRQAUUUUAFFFFABRRRQAUUUUAFFFFABRRRQAUUUUAFFFFABRR&#10;RQAUUUUAFFFFABRRRQAUUUUAFFFFABRRRQAUUUUAFFFFABRRRQAUUUUAFFFFABRRRQAUUUUAFFFF&#10;ABRRRQAUUUUAFFFFABRRRQAUUUUAFFFFABRRRQAUUUUAFFFFABRRRQAUyX/Uv/umn0yX/Uv/ALpo&#10;A5D4V/8AJOdK+kn/AKMauyrjfhX/AMk50r6Sf+jGrsqACiiigAooooAKKKKACiiigAooooAKKKKA&#10;Gv8A6tvoa8f/AGcP+RC1L/sKP/6Kir2B/uN9K8f/AGcP+RB1H/sKP/6KioA9iooooAKKKKAPHvh5&#10;/wAlv8ffUf8AoVew1498PP8Akt/j76r/AOhV7DQAUUUUAFFFFABRRRQAUUUUAFFFFABRRRQAUUUU&#10;AFFFFABRRRQAUUUUAFFFFABRRRQAUUUUAFFFFABRRRQAUUUUAFFFFABRRRQAUUUUAFFFFABRRRQA&#10;UUUUAFFFFABRRRQAUUUUAFFFFABRRRQAUUUUAFFFFABRRRQAUUUUAFFFFABRRRQAUUUUAFFFFABR&#10;RRQAUUUUAFFFFABRRRQAV4/8Df8Aj+8a/wDYVP8AN69gryD4Hf8AH741/wCwsf5vQB6/RRRQAUUU&#10;UAeOaF/ydJ4n/wCwYn/ou2r2OvHNB/5Ok8T/APYMT/0XbV7HQAUUUUAFFFFABRRRQAUUUUAFFFFA&#10;BRRRQAUUUUAFFFFABRRRQBV1HTrTV9OuNPv4EntbhCksTjIYH/PXtXjPgePUfhp8ULrwdOLibQNS&#10;PmWUxUlY2P3eegzyh99pr3CigAooooAK4rxn/wAjd4H/AOwlJ/6IetZvEy2fiv8AsTUrc2q3KhtP&#10;ui2Y7k4+aPP8Lg/w9xyKy/GK58W+CT6ajJ/6IegDs6KKKACiiigAooooAKKKKACiiigAooooA8d+&#10;Nv8AyMngD/sKH/0OKvYq8e+Ngz4k8Af9hT/2eKvYaACiiigAooooAKKKKACiiigCtqP/ACDLv/ri&#10;/wD6Ca8o/Zx/5J5qH/YVk/8ARUVer6j/AMgy7/64v/6Ca8o/Zx/5J5qH/YVk/wDRUVAHsFFFFABR&#10;RRQAUUUUAFFFFABRRRQAUUUUAVtRtPt+mXdnv2faIXi3Yzt3KRn9a5H4Z+AX+H2j3ljJqC3puJxN&#10;vWLZt+UDGMn0rt6KACiiigAooooA4/4X/wDIg2v/AF9Xn/pVLXYVx3wu/wCRBtP+vq8/9Kpa7GgA&#10;ooooAKKKKACiiigAooooAKKKKACiiigAooooAKKKKACiiigAooooAKKKKACiiigAooooAKKKKACi&#10;iigAooooAKKKKACiiigAooooAKKKKACiiigAooooAKKKKACiiigAooooAKKKKACiiigAooooAKKK&#10;KACiiigAooooAKKKKACiiigAooooAKKKKACiiigAooooAKKKKACiiigAooooAKKKKACiiigAoooo&#10;AKKKKACiiigAooooAKKKKACiiigApkv+pf8A3TT6ZL/qX/3TQByHwr/5JzpX0k/9GNXZVx3ws/5J&#10;zpX0k/8ARjV2NABRRRQAUUUUAFFFFABRRRQAUUUUAFFFFACP9xvpXj/7OH/Igaj/ANhR/wD0VFXs&#10;D/cb6V4/+zh/yIGo/wDYUf8A9FRUAdv4h+I/hLwpqQ0/WtXFtdmMSeWIJZDtOcElFIHSsn/hdvw8&#10;/wChh/8AJK4/+N13UtpbTvvlt4pGxjLoCaj/ALNsf+fK2/79L/hQBxP/AAu34ef9DD/5JXH/AMbr&#10;a8N/EHwt4uvJrTQtVW7uIY/NePyZIyFyBn51GeSOnqK3f7OsR/y52/8A36X/AAqSO2ghYtFDHGxG&#10;CVQCgDyT4e/8lv8AH31X/wBCr2CvH/h7/wAlv8ffVf8A0KvYKACiiigAooooAKKKKACiiigAoooo&#10;AKKKKACiiigAooooAKKKKACiiigAooooAKKKKACiiigAooooAKKKKACiiigAooooAKKKKACiiigA&#10;ooooAKKKKACiiigAooooAKKKKACiiigAooooAKKKKACiiigAooooAKKKKACiiigAooooAKKKKACi&#10;iigAooooAKKKKACiiigAooooAKKKKACvn74aePfDXhDU/F0Gu6l9kkuNUd4h5Er7gGYE/Kpx+NfQ&#10;NeO/BKCGTUPGzvCjP/apG5lBOMvx/OgDtND+KHg3xJqsel6TrSz3soJjiaCWPdgZOC6gZwCcZ7V1&#10;1QpaW0cnmJbxK/8AeVADU1AHLeIfiP4T8KaiNP1rVxbXRjEnliCWQ7TnBJRSB0rI/wCF2/Dz/oYf&#10;/JK4/wDjddzLZ2s8gkltoZHHRnjBI/GhbK0X7trCPpGKAPE/A2t6d4j/AGjPEGraTcfaLKfTB5cu&#10;xkztFup4YAjkEdK9zrxvw+qp+1F4mVVCgaYmABgfct69koAKKKKACiiigAooooAKKKKACiiigAoo&#10;ooAKKKKACiiigAooooAKKKKACqep6rYaNYvfaldRWtrGQHllbCrk4HP1NXKQqrDDAEehoA4nV/Fn&#10;w/8AEOmSaff+INMkgc5BFwoZGHRlPYjqD2rhn8d2K+LPDemanrdleQ6dePNHq6Sr5csJidR5hz8s&#10;gJAPXPBr20QxDpEg/wCAiuC+I+i2Gu6t4U06+i3Qz38gbadrDELEEEehA/KgDaPxD8HDr4l0z/wI&#10;WmH4keCx18TaZ/3/ABVXR9XuNE1SPw34lKtK5xpupMoCXqgfdY9FlHcfxdRXXmCE9Yoz/wABFAHM&#10;/wDCy/BP/Qz6Z/3/ABR/wsvwT/0M+mf9/wAV0v2W3/54Rf8AfAo+y2//ADwi/wC+BQBzX/Cy/BP/&#10;AEM+mf8Af8Uf8LL8E/8AQz6Z/wB/xXS/Zbf/AJ4Rf98Cj7Lb/wDPCL/vgUAc1/wsvwT/ANDPpn/f&#10;8Uf8LL8E/wDQz6Z/3/FdL9lt/wDnhF/3wKPstv8A88Iv++BQBzX/AAsvwT/0M+mf9/xR/wALL8E/&#10;9DPpn/f8V0v2W3/54Rf98Cj7Lb/88Iv++BQBzX/CyvBR/wCZn0z/AL/inr8RfBrfd8TaYf8At4Wu&#10;i+y2/wDzwi/74FOEMQ6RIP8AgIoA8L+L/irQL/XfBNzZ6taXMNpqPm3LQOJPKTdGctjOOAeD1x7V&#10;7jaXdtf2sd1Z3EVxbyjdHLC4dHHqCODVPWdA0nxDpr6dq2nwXdqxz5ci/dOCNynqrYJ+YYIz1ryu&#10;7+E3iLwfczan8OPEE0OSXfS7tgUk68An5SeijcAR/foA9morybRvjQtjqP8AYvj7SZtA1NR/rtjN&#10;BJyRkdSASOCCynBO4V6laXlrf2sd1Z3MNzbyDKSwuHRh6gjg0AT0UUUAFFFFABRRRQBW1H/kGXf/&#10;AFxf/wBBNeUfs4/8k81D/sKyf+ioq9X1H/kGXf8A1xf/ANBNeUfs4/8AJPNQ/wCwrJ/6KioA9goo&#10;ooAKKKKACiiigAooooAKKKKACiiigAooooAKKKKACiiigDjvhd/yIFp/19Xn/pVLXY1x3wu/5EC0&#10;/wCvq8/9Kpa7GgAooooAKKKKACiiigAooooAKKKKACiiigAooooAKKKKACiiigAooooAKKKKACii&#10;igAooooAKKKKACiiigAooooAKKKKACiiigAooooAKKKKACiiigAooooAKKKKACiiigAooooAKKKK&#10;ACiiigAooooAKKKKACiiigAooooAKKKKACiiigAooooAKKKKACiiigAooooAKKKKACiiigAooooA&#10;KKKKACiiigAooooAKKKKACiiigAooooAKKKKACiiigApsn+qf/dNZniG41az0aW50SzivLyJlcW0&#10;r7fNQEb1U9mK5xnjOKboXiCx8TaL9vsXYKcpLFIu2SGQfeR1PRhQBi/C0Y+HWl/ST/0Y1djXI/DF&#10;dnw90sdeJP8A0Y1ddQAUUUUAFFFFABRRRQAUUUUAFFFFABRRRQAj/cb6V49+zh/yIOo/9hR//RUV&#10;ewt90/SvH/2cP+Sf6gf+orJ/6KioA9hooooAKKKKAPH/AIef8lv8ffVf/Qq9gryD4e/8lv8AH31X&#10;/wBCr1+gAooooAKKKKACiiigAooooAKKKKACiiigAooooAKKKKACiiigAooooAKKKKACiiigAooo&#10;oAKKKKACiiigAooooAKKKKACiiigAooooAKKKKACiiigAooooAKKKKACiiigAooooAKKKKACiiig&#10;AooooAKKKKACiiigAooooAKKKKACiiigAooooAKKKKACiiigAooooAKKKKACiiigAryD4Hf8fvjX&#10;/sLH+b16/XkPwO/4/fGv/YWb+b0AevUUUUAFFFFAHjmg/wDJ0nif/sGJ/wCi7avY68c0L/k6TxP/&#10;ANgxP/RdvXsdABRRRQAUUUUAFFFFABRRRQAUUUUAFFFFABRRRQAUUUUAFFFFABRRRQAUUUUAFcb4&#10;wOPFngr/ALCMv/oh6uXniW40XxKLPWbdIdJvGVLHUI8lVkxzHNn7pJ5U9COOtVPGC58VeCzxxqUn&#10;/oh6AOh1vRbHxBpcunahF5kMnIIOGRh0ZT2YHoauxIIoUjDMwRQuWOScevvT6KACiiigAooooAKK&#10;KKACiiigAooooAKKKKAM3W/D+keJNPax1nT4L23PIWVeVOMZU9VOD1BBryy7+EviHwhdS6n8OPEE&#10;0OSXfS7xgUk68An5T2Ubhkdd9ey0UAeS6L8akstQ/sbx7pM2gaopwZRGxgfkjI6kAkYBG5TgncBX&#10;qdpeWuoWsd1ZXMNzbyDKSwuHRh6gjg1U1zw/pHiTT2sdZ0+C9tzyFlXlTjGVPVTjuCDXll58JfEH&#10;hC4k1L4ceIJ4MkvJpt44KScHgEjaT0A3DjrvFAHstFeTaN8aY7PUBo3j3SZ9A1ReDKY2MD8kbh1I&#10;UkEAjcvBO6vUrO9tdQtI7uyuYbm3kGUlhcOrD2I4NAE9FFFAFbUP+QZdf9cX/ka8o/Zx/wCSeah/&#10;2FZP/RUVesX/ADp1yP8Apk38jXk/7OP/ACTzUP8AsKyf+ioqAPYKKKKACiiigAooooAKKKKACiii&#10;gAooooAKKKKACiiigAorK8RXGr2uiXE+hWkF3fx4ZIJmKiQA8gEdyM496i8MeJ7DxVpIvrIujq3l&#10;3FtKu2W3kHVHXsR+tAGT8L+PAVr/ANfV5/6VS12Fcj8M12+BLVc5xdXn/pTLXXUAFFFFABRRRQAU&#10;UUUAFFFFABRRRQAUUUUAFFFFABRRRQAUUUUAFFFFABRRRQAUUUUAFFFFABRRRQAUUUUAFFFFABRR&#10;RQAUUUUAFFFFABRRRQAUUUUAFFFFABRRRQAUUUUAFFFFABRRRQAUUUUAFFFFABRRRQAUUUUAFFFF&#10;ABRRRQAUUUUAFFFFABRRRQAUUUUAFFFFABRRRQAUUUUAFFFFABRRRQAUUUUAFFFFABRRRQAUUUUA&#10;FFFFABRRRQAUUUlAHKXfxG8OWN5NaTy34mhco+zTbhxkehCEGuK1/wAV6RZ6jJ4l8KNqH9qNhbyw&#10;bTLlIdQTpyfLwkgHKv8Agcg17DSP9xvpQB5P8PPiV4bt/BVjZzTXourcMs0UdhPL5bFicbkQjoa6&#10;g/FDwuOsupf+Cq6/+N1ynhTQr7TvCOm+KfCyBtRKyfbrBmxHqKCRuP8AZlAHyt+ByDXo3h7xFp/i&#10;bS0v7CRiudksTjEkLjqjr2YUAYX/AAtPwt/z11L/AMFVz/8AG6T/AIWp4W/566l/4K7n/wCIrtKK&#10;AOL/AOFqeFv+eupf+Cu5/wDiKP8Ahanhb/nrqX/gruf/AIiu0ooA4v8A4Wp4W/566l/4K7n/AOIo&#10;/wCFqeFv+eupf+Cu5/8AiK7SigDi/wDhanhb/nrqX/gruf8A4ij/AIWp4W/566l/4K7n/wCIrtKK&#10;AOL/AOFqeFv+eupf+Cu5/wDiKP8Ahanhb/nrqX/gruf/AIiu0ooA4k/Fbwt/z01Lp/0C7j/4iuus&#10;L2HUbCC9t/M8mdA6eZGUbB9VYAj8asUUAI33T9K+ZfhP8V9D8BeGbvStWstSknkvWuA1tGjAAoi4&#10;O51Ocofzr6brC8L376vplxc3KRGRb65hG1MfKkzIv14Uc0Aeef8ADR3g/wD6Buuf9+If/jtH/DR3&#10;g/8A6Buuf9+If/jteueRD/zyT/vkUeRD/wA8o/8AvkUAeR/8NHeD/wDoG65/34h/+O0f8NHeD/8A&#10;oG65/wB+If8A47XrnkQ/88o/++RS+TF/zyT/AL5FAHifwd1aHxJ8TPGmuWcM6WdyI3XzVAZcscBs&#10;EgH5T37V7fWFpeqzXHizXdKKRLb2Mds0e1cNmRXLZ/75GK3aACiiigAooooAKKKKACiiigAooooA&#10;KKKKACiiigAooooAKKKKACiiigAooooAKKKKACiiigAooooAKKKKACiiigAooooAKKKKACiiigAo&#10;oooAKKKKACiiigAooooAKKKKACiiigAooooAKKKKACiiigAooooAKKKKACiiigAooooAKKKKACii&#10;igAooooAKKKKACiiigAooooAKKKKACvm7wX8TNH+Huu+LbPWLLUZJbjVZGX7NGjbdrMCG3MuDX0j&#10;XM+E9Vm1xtea7SJmstXuLOMhAPkTbtz6nmgDhf8Aho7wf/0Ddc/78Q//AB2j/ho7wf8A9A3XP+/E&#10;P/x2vXPIh/55J/3yKPIh/wCeUf8A3yKAPI/+GjvB/wD0Ddc/78Q//HaP+GjvB/8A0Ddc/wC/EP8A&#10;8dr1zyIf+eUf/fIo8iL/AJ5J/wB8igDwn4ceIrXxf8f9d13T4riO0uNM+VZ1AddogQ5wSByp7171&#10;XP22qynx7eaMFjW3i0+K5G1cEuzspyfoBXQUAFFFFABRRRQAUUUUAFFFFABRRRQAUUUUAFFFFABR&#10;RRQAUUUUAFFFFABWdrGsWmhabJqF7532eMqGMMLStycD5VBPf0rRooA4S++IPg3VtPmsr1b+e2mX&#10;a8b6TckEf9+689n8b2mjeJ/D9reXV7caBYXbTW2oXNpMkkatE6iF1ZAXIJGGGeOvt77XDePrG01P&#10;XPCVjfQJcW09/KrxOMgjyH/l60AWP+Fn+GP+eupc9P8AiVXX/wAbpp+KXhcHHm6l/wCCq5/+N1HY&#10;6ld+CtRi0XXJ3n0edwmm6nJ1jJ6QTH1H8L9D0ODXb0AcX/wtTwt/z11L/wAFdz/8bo/4Wp4W/wCe&#10;upf+Cu5/+IrtKKAOL/4Wp4W/566l/wCCu5/+Io/4Wp4W/wCeupf+Cu5/+IrtKKAOL/4Wp4W/566l&#10;/wCCu5/+Io/4Wp4W/wCeupf+Cu5/+IrtKKAOL/4Wp4W/566l/wCCu5/+Io/4Wp4W/wCeupf+Cu5/&#10;+IrtKKAOL/4Wp4W/566l/wCCu5/+Io/4Wp4W/wCeupf+Cu5/+IrtKKAOY0fx7oWvalHYWLXpuHBZ&#10;fNsJo1wOeWZQBXT1z3ijVrvS7vw7HauqrfaslrPlQcxmKViB6HKjmuhoAKKKKACiiigDM1zw9pHi&#10;SwNlrOnwXtuckLKvKnGMq3VT7gg15be/CbxB4RuZNT+G+vzwc730q7fMcvB4BPyk9AA445O8V7LR&#10;QB41D8eP7DL6d428Najp+rxHDLaIrJIP7wDsCBxxgsD1BqX/AIaO8H/9A3XP+/EP/wAdrv7vVZl8&#10;d2GjERtbT2E1wwZATuV0Awfoxrd8iH/nkn/fIoA8fuP2ivCM1rLEuna4GdCoJgh7j/rpU/7Ocbp8&#10;O71mRlV9UkZCRjcPLiGR6jII/A16z5EP/PJP++RT1UKMKAAOgAoAWiiigAooooAK465+JvhqyvJr&#10;WZ9REsTlG26bOwyPQhORXY0UAcV/wtXwt/z11L/wV3P/AMRS/wDC1PC3/PXUv/BXc/8AxFdpRQBx&#10;f/C1PC3/AD11L/wV3P8A8RR/wtTwt/z11L/wV3P/AMRXaUUAcX/wtTwt/wA9dS/8Fdz/APEUf8LU&#10;8Lf89dS/8Fdz/wDEV2lFAHF/8LU8Lf8APXUv/BXc/wDxFH/C1PC3/PXUv/BXc/8AxFdpRQBxf/C1&#10;PC3/AD11L/wV3P8A8RR/wtPwt/z11L/wV3P/AMbrtKKAONHxR8Ln/ltqP/gquv8A43XHeIfE+kW2&#10;sf8ACUeEzqA1gALd2baZcpFqMY/hY+XhXAztc9O/Fex0UAeSfDz4l+HLfwjb2dxJeJexyzvPBFYz&#10;zeSXmkcKWVMZwa6lvij4XUcy6l/4Krn/AON1yXhzw9qNt4ct/FfhYIurrcXYu7N2xHqMYuZflJ7O&#10;P4W7dDxXovhnxPYeKtKF7YlkdWMdxbSjEtvIOqOvYj9aANKzuo72zgu4g4jnjWRQ6FWAIyMg8g89&#10;DViiigAooooAKKKKACiiigAooooAKKKKACiiigAooooAKKKKACiiigAooooAKKKKACiiigAooooA&#10;KKKKACiiigAooooAKKKKACiiigAooooAKKKKACiiigAooooAKKKKACiiigAooooAKKKKACiiigAo&#10;oooAKKKKACiiigAooooAKKKKACiiigAooooAKKKKACiiigAooooAKKKKACiiigAooooAKKKKACii&#10;igAooooAKKKKACiiigAooooAKKKKACmvzGwHUg4p1FAHM/D/AE680nwVp9jfxGK5i3h0OOMuxH6E&#10;VrWmi6dY6pe6la2qRXV7t+0umR5hXOCR0zyeeprQooAKKKKACiiigAooooAKKKKACiiigAooooAK&#10;5L4dtu8PXZ/6it9/6UPXW1yHw4/5Fy8/7Ct9/wCj3oA6+iiigAooooA5DQT/AMXK8YD0hsP/AECS&#10;uvrjtA/5Kb4y/wCuNh/6BJXY0AFFFFABRRRQAUUUUAFFFFABRRRQAUUUUAFFFFABRRRQAUUUUAFF&#10;FFABRRRQAUUUUAFFFFABRRRQAUUUUAFFFFABRRRQAUUUUAFFFFABRRRQAUUUUAFFFFABRRRQAUUU&#10;UAFFFFABRRRQAUUUUAFFFFABRRRQAUUUUAFFFFABRRRQAUUUUAFFFFABRRRQAUUUUAFFFFABRRRQ&#10;AUUUUAFcR8NjkeLfbxLe/wA1rt64b4adPF3/AGM17/NaAO5ooooAKKKKAOLsm/4vJqo9NGg/9GNX&#10;aVxNl/yWfVv+wNB/6Mau2oAKKKKACiiigAooooAKKKKACiiigAooooAKKKKACiiigAooooAKKKKA&#10;CiiigArl/E2lXt/4j8K3VrDvhsr55Lhsj5UMTAH8yK6iigCpqOnWmr6fNYX0CT2067ZI3HBFTW0E&#10;dpbRW8KlYokCICScADA5NS0UAFFFFABRRRQAUUUUAFFFFABRRRQByHjn/j/8H/8AYfi/9ET119ch&#10;45/4/wDwf/2H4v8A0RPXX0AFFFFABRRRQAUUUUAcXft/xeLRl9dIuf8A0YldpXEah/yWbRf+wPc/&#10;+jErt6ACiiigAooooAKKKKACiiigAooooAKKKKACiiigAooooAKKKKACiiigDm/AenXeleEbezvo&#10;jFcLPcsUJ6Bp5GX81INadvoem2ms3erW9pHFe3iqtxKvBkC9Mjpn3rR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kPhv8A8i5ef9hW+/8AR711&#10;9ch8N/8AkXLz/sK33/o96AOvooooAKKKKAOO0D/kpvjL/rjYf+gSV2NcdoH/ACU3xl/1xsP/AECS&#10;uxoAKKKKACiiigAooooAKKKKACiiigAooooAKKKKACiiigAooooAKKKKACiiigAooooAKKKKACii&#10;igAooooAKKKKACiiigAooooAKKKKACiiigAooooAKKKKACiiigAooooAKKKKACiiigAooooAKKKK&#10;ACiiigAooooAKKKKACiiigAooooAKKKKACiiigAooooAKKKKACiiigAooooAK4b4adPF/wD2M17/&#10;ADSu5rhvhp08X/8AYzXv80oA7miiigAooooA4iy/5LRq3/YGg/8ARjV29cRZf8lo1b/sDQf+jGrt&#10;6ACiiigAooooAKKKKACiiigAooooAKKKKACiiigAooooAKKKKACiiigAooooAKKKKACiiigAoooo&#10;AKKKKACiiigAooooAKKKKAOQ8c/8f/g//sPxf+iJ66+uQ8c/8f8A4P8A+w/F/wCiJ66+gAooooAK&#10;KKKACiiigDiNQ/5LPov/AGB7n/0YldvXEah/yWfRf+wPc/8AoxK7e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5D4b/8AIuXn/YVvv/R7119ch8OP+RcvP+wrff8ApQ9A&#10;HX0UUUAFFFFAHHaB/wAlN8Zf9cbD/wBAkrsa47QP+Sm+Mv8ArjYf+gSV2NABRRRQAUUUUAFFFFAB&#10;RRRQAUUUUAFFFFABRRRQAUUUUAFFFFABRRRQAUUUUAFFFFABRRRQAUUUUAFFFFABRRRQAUUUUAFF&#10;FFABRRRQAUUUUAFFFFABRRRQAUUUUAFFFFABRRRQAUUUUAFFFFABRRRQAUUUUAFFFFABRRRQAUUU&#10;UAFFFFABRRRQAUUUUAFFFFABRRRQAUUUUAFFFFABXDfDTp4v/wCxmvf5pXc1w3w06eL/APsZr3+a&#10;UAdzRRRQAUUUUAcRZf8AJaNW/wCwNB/6Mau3riLL/ktGrf8AYGg/9GNXb0AFFFFABRRRQAUUUUAF&#10;FFFABRRRQAUUUUAFFFFABRRRQAUUUUAFFFFABRRRQAUUUUAFFFFABRRRQAUUUUAFFFFABRRRQAUU&#10;UUAch45/4/8Awf8A9h+L/wBET119ch45/wCP/wAH/wDYfi/9ET119ABRRRQAUUUUAFFFFAHEah/y&#10;WfRf+wPc/wDoxK7euI1D/ks2i/8AYHuf/RiV29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VzfjrxZD4L8J3esyx+a6YSGLON8h4APt3P0ryTRtI+KnxJsV12bxS+i2U53W0du7Rblz1Cx4OP&#10;QsST+VAHv9FeBDxP47+FHiCxtPF19/bGg3LbFui29h6kORu3DqQ2eOle36rq1po2i3Wq3UgFrbQm&#10;Z2B6gDPHueg+tAF6ivn/AEw/En4tPPq1nrsnh7R1kK26QSPHux/uYZvck4z0FT2Hinxl8L/F1ho3&#10;jPUf7S0S9bbHfSMXKDON28/NwSMg546UAe81yPw548O3n/YVvv8A0oeuurk/h4MeH7z/ALCt9/6U&#10;PQB1lFFFABRRRQBx2gf8lN8Zf9cbD/0CSuxrjtA/5Kb4y/642H/oEldjQAUUUUAFFFFABRRRQAUU&#10;UUAFFFFABRRRQAUUUUAFFFFABRRRQAUUUUAFFFFABRRRQAUUUUAFFFFABRRRQAUUUUAFFFFABRXL&#10;fEHxjD4G8Jz6u8YlnLCG2iJ4eVs4B9gASfYV5TpHhr4q+PLBNfufF0+kR3Hz29vHK8QKHodseAB6&#10;ZyaAPf6K8Y8FeNvFOg+Px4G8bTJdSyr/AKLeDGScEryANwIyORkEV7PQAUV5P8Vvi1ZeG9OuNI0a&#10;6WfW5QYy8TZFr2JJ/vdcDsa3Pg5fXmp/DDS7y/vLi7upHm3zXErSO2JWA5Yk9ABQB3lFc/418VW3&#10;g3wrd6zcLvMQCwx/89JDwq/4+wNeRaT4f+KnxC09PEE/iybRoLkb7W3hleIFD0O2PHB7E5JHNAHv&#10;tFeL+CvG3ifw545TwP44lFxJOALO9PVic7fmwNwOCMnnPFe0UAFFFFABRRRQAUUUUAFFFFABRRRQ&#10;AUUUUAFFFFABRRRQAUUUUAFFFFABRRRQAUUUUAFFFFABRRRQAUUUUAFFFFABRRRQAVw3w06eL/8A&#10;sZr3+aV3NcN8NOni/wD7Ga9/mlAHc0UUUAFFFFAHEWX/ACWjVv8AsDQf+jGrt64my/5LPq3/AGBo&#10;P/RjV21ABRWJ4u8SW/hLwtf63coXS2QFYx1dyQqr+LEfQV4votp8UfilbtrQ8RyaFprufs6wO8Qb&#10;HHyhMEj3Y9aAPoOivn651z4hfCLVrE+ItSOuaBcSCNppGLkdzhm+YMBkgEkHBr3S51W0tdFl1eSU&#10;fY47c3Bk/wBgLuz+VAF2ivn/AE+4+I3xduLrUdM1qTw/ocUhS38p2jLY90wWPqc4B4qS38S+NfhR&#10;4qsdN8Xai+r6FettW8di5XnBIZvmyMjIJPHSgD3yikVgyhlOQRkEd6WgAooooAKKKKACiiigAooo&#10;oAKKKKACiiigAooooAKKKKACiiigAooooAKKKKACiiigAooooAKKKKAOQ8cf8f8A4P8A+w/F/wCi&#10;J66+uR8cf8f/AIP/AOw/H/6Inrq5ZUghkmkYLHGpZiewHJoAfRXz7B4j8efF7X76Hw1qLaJoNo2P&#10;PjYoxBztyw+YscE4GAO/bL9RvPiL8IZ7S/1XWj4g0KaURzCZ2dgTk9WyynAOOcfpQB7/AEVXsr2G&#10;/wBOt76BswTxLKjH+6wyK8Pu/E3jT4p+K9Q0nwfqJ0nQ7EhZbxWKs3JAO5fmycHABHA5NAHvFFfP&#10;2qTfEn4Ry22p3+tya/oryBJ/OdpNuT0Jf5l9iDjPFe66VqVtrOk2mpWb77e6iWWM+xGaAOV1D/ks&#10;ui/9gi5/9GJXbVxWoD/i8ein/qEXP/oxK7W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xv&#10;E3hbSPF2l/2drNu01uHEihZGQqw6EEH3rRsLKDTNOtbC1XZb2sKQxLnOFUAAfkKsV5P8Qviu9jft&#10;4V8HxHUPEMreSzxDetu/cejOO/Ze/QigDE+O+pxa9qOi+CtMVbnVpLlZHRcHytwwoJ7Egkn257iu&#10;k+N88mmfCWW2jkOJJYbdmI+8oOf121P8M/hivhISazrE323xFdgtNMx3CItywBPVj3bv9OsPx7tp&#10;J/hfO6DIhuopH9hkr/NhQB1Hw7sYtO+HPh6CHOw2EUpz/edd7fqxrif2iLaKT4e21wyAyw36BG7g&#10;FWz/ACH5V3Pw/uY7v4d+HZYjlRp0CH6qgU/qDXE/tDyovw5hjLAO9/HtHc4V80Ad94OupL7wVod1&#10;K7PLLYQM7t1ZtgyfxNUPh/xoN5/2Fb7/ANKHq74Kga18C6BC+d6adAGBGOfLGapeAP8AkBXn/YVv&#10;v/Sh6AOqooooAKKKKAOO0D/kpvjL/rjYf+gSV2NcdoH/ACU3xl/1xsP/AECSuxoAKKKKACiiigAo&#10;oooAKKKKACiiigAooooAKKKKACiiigAooooAKKKKACiiigAooooAKKKKACiiigAooooAKKKKACii&#10;igDP1jQtK8QWQs9XsIL23DbwkybgrYIyPQ4J5HrWF4t8daB8O7Owi1JZ1jnVktorePdxGFBHUYA3&#10;LW1rPiHR/DtslxrGo29lE5Ko0z7dxHYDv+FWWt7HUY4Z5IILhSmY3eMN8rYJxnscD8qAPEPCMsnx&#10;X+LK+MHMNrp2josdvbGVTO2Mlcgc43OTk/Qe3tetae2raJfaclw9u1zA8QmTqm4YyK8O+MujWfgX&#10;XNB8XeHYk0+8NwyyxwDYj4AIOBwMjcp9QR7171bTfaLWGbGPMQPj0yM0AeQ+IPhl4e8E/CnxA9nB&#10;9ovjafPeTgM55H3eyjr059+BXQfA7/kkmj/70/8A6OetL4rf8kt8Q/8AXr/7MKzfgd/ySTR/9+f/&#10;ANHPQBy37Rk7Po+gaashUXN4zNz6KAMj/gVezWttFZWcNrboEhgjWONR/CqjAH5CvF/2jE8vTfDl&#10;8QSsF46kDvkA/wDspr2xHWSNZEOVYBgfUGgDw39oT/iW6h4U16Hi5trh9vvtKOPyI/WvdK8L/aJ2&#10;3svhbSYyTcXFxJtUeh2KP1Ne6UAFFFFABRRRQAUUUUAFFFFABRRRQAUUUUAFFFFABRRRQAUUUUAF&#10;FFFABRRRQAUUUUAFFFFABRRRQAUUUUAFFFFABRRRQAVw3w06eL/+xmvf5pXc1w3w06eL/wDsZr3+&#10;aUAdzRRRQAUUUUAcTZf8ln1b/sDQf+jGrtq4my/5LNq3/YGg/wDRjV21AGV4i8OaX4q0ltL1e3M9&#10;ozBygkZDuHQ5Ug1Y0jS7XRNItdMslZba1jEcYY5OB6mrteX/ABE+K66Fd/8ACO+GoTqPiOY+WEjX&#10;esDHpwPvP/s/n6UAYfx/1mC/stL8H2Ki51e4u0n8pOWjGGVfoWLcewPqK3fiyZ9F+CE1kHIlEVta&#10;sV7/ADKG/AgGk+Gvwwk0G6k8S+JJje+I7rLsztuEJbrz3b37dBVr4527T/CjUnXP7mWGQ49PMUf1&#10;oA2fhhaRWXwy8PRQjCtZpKf95/nP6sa5r9oC0iuPhk8zj57a7ikQ+5JU/oxrqPhrOlx8NPDjxnKi&#10;wjQn3UbT+oNcz8fbiOH4Xzxu4DT3UKIP7xB3Y/JT+VAHX+A7yTUPAGgXUzbpZLCEux7naAf5V0Nc&#10;58P7aSz+Hnh6CVSsi6fDuUjkEqDj9a6OgAooooAKKKKACiiigAooooAKKKKACiiigAooooAKKKKA&#10;CiiigAooooAKKKKACiiigAooooAKKKKAOR8b/wDH/wCD/wDsPx/+iJ66uWKOeF4po1kjdSro4yGB&#10;6gjuK5Txv/x/+D/+w/H/AOiJ66m4uYLO2lubmaOGCJC8ksjBVRQMkknoAKAMYW2g+BPD2oXlpYxW&#10;Onwh7udLaPqQoyQPXAArxnxl8QLb4sTWHg7w8Ba29zOsk91fusWdvRVGefXjkkAAda9x03VtH8TW&#10;Ek2n3NvqFmHMbsnzoWGDj0PauU+J3grRNb8HandPZ28F9aW0k8N0iBWUqCxBI6g4xg+tAGzrqr4c&#10;+G2oRwsxWw0t0Ru/yxkA/pXHfs+WUVt8N2uEAMl1eyu5xzwAoH0+XP4moPBmo3niv9n7UYbp3e4i&#10;s7m0EjHLOFQ7eT1OCBn2q38ALqO4+GSxoSWgvZY3+p2t/JhQB1HxKs0vvhv4ghcDH2N3BI6FfmB/&#10;MVz3wHvXu/hZZxuSfs080IJ9N27/ANmrpPiLcJbfDnxBK/3RYyD8SMD9TXM/AS1a3+FlrK3S5uZp&#10;V+gbZ/NDQBtX/wDyWDRv+wRc/wDoxK7OuMv/APksGjf9gi5/9GJXZ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nHxp8YXfhPwVjT2aO8v5Ps6SqcGJcEsw9DjgH3rx74cfEjw94E058eG7u71&#10;WXPn3nmrkjsq5Hyj+dfVFFAHh3/DSWn/APQs3v8A3/X/AAr1XUbG18aeCpLS4Ro7fVLMHB5Me5Qy&#10;n6g4P4VuUUAfO+g+NPE/wdt38O+JNBuL3TopD9kuYmKrgkk7WwQwPJxwRmnmLxJ8b/FWmTX2jzaZ&#10;4Vs28w78gSDgnDEDczDA4GAK+haKAAAAYAwBXLeAeNBvP+wrff8ApQ9dTXnuia+NH0GW0tYTeatd&#10;6rfLaWinBY/aHyzn+FB1J9PU0Ad/5sfn+T5ieaF3FNw3AdM49OtPrC8PeHm0pp76+uPter3eDc3O&#10;MDA6Ig7IM8D8TW7QAUUUUAchoI/4uV4wPrFYf+gSV1ck0cTIJJEQu21AzAbj6D1NcONasfD/AIy8&#10;YX985VBFYKiKMvK5WQKiL3YngAVc0Tw/eapq0fibxNGv21AfsFhnKWCHv6NKRjLdugoA7CiiigAo&#10;oooAKKKKACiiigAooooAKKKKACiiigAooooAKKKKACiiigAooooAKKKKACiiigAooooAKKKKACii&#10;igAooooA4j4qeCX8c+EGsrZkW/t5BPalzgMwBBUnsCD+YFeZ6H8XfEHgLS4NA8W+GL15rUCGCYkx&#10;l1HAHIIbHABB5r6DooA8Bg0rxT8ZfF1hqmt6ZLpPhvTzuiilQqZASCdu7li2BlsbQB69ffQAAABg&#10;DgClooA4z4sZ/wCFWeIMDP8Ao3/swrO+B3/JJdJ5/jn/AA/fPXolFAHKfETwiPGvg660lGVLnIlt&#10;3boJF6Z9jyPxryjRfi34g+H+lweHvFfhe7kntFEME2/YXUcKMkEN2AZT2719BUUAeFeE9F8R/Eb4&#10;iW3jXxJp0lhpdiA1lbygjcRymAeSATuLYAJAr3WiigAooooAKKKKACiiigAooooAKKKKACiiigAo&#10;oooAKKKKACiiigAooooAKKKKACiiigAooooAKKKKACiiigAooooAKKKKACuI+GwwPFvv4lvf/Za7&#10;evMPD/iS18OWPidvKe7vrnxLeR2djDzJcSfL8o9AOpJ4A5oA9LaeFZ1haVBK4LKhYbmA6kDrUlcn&#10;4Y8L3FvfSeIfEEqXXiC5XaSv+rs4/wDnlF7Du3UmusoAKKKKAOLsh/xePVT/ANQeD/0Y1dmSFGSQ&#10;Occ1w8+oWej/ABL1jUL+dILWHRYHkkc9B5r/AOQO9TaZp154s1O38Qa3DJb2Fu/maZpknBU9pph/&#10;f9F/h+tAEPxa8WXPg/wJcXliG+23Mi2sDgZ8tmBJb8FVse+K8K+HPxC0PwPFPd3Xh67v9Ync+Zet&#10;KMgHsuRx15OcnNfV1FAHhp/aS08f8yzefjcL/hXq2218a+Cts8LxW2rWXzRv95A6/wAxn8xW5RQB&#10;866D4r8U/BiKfQdf0Ke+0hJWa1uYyVUZPO1sEYPXBwQSafO/iT45+ItPSTS5tM8K2cgldpAcP64b&#10;jcxHAx0Bz3r6HooAbHGkUaxxqFRAFUDsBTqKKACiiigAooooAKKKKACiiigAooooAKKKKACiiigA&#10;ooooAKKKKACiiigAooooAKKKKACiiigAooooA5Lxt/yEPB//AGHo/wD0RPXTXltDe2Nxa3AzBNG0&#10;cgz1UjB/Sua8acX/AIRPAA1xCSew+zz1UnnuPH1zJZWMskHhmFylzeRnDXzDgxxn/nn6uOpGB3oA&#10;8o0i48U/BHV72JtMl1fwxdv5kc8HKHj5XDDIVsYBB6446Zq9rPxA8VfFTT/+Ef8AC3hy5tLS7+S6&#10;u5DlQncb8BVHr3PQda98t7eG0t47e3iSKGJQiRoMKqjoAKkoA5/wd4Wt/CXhGz0KNvOWJD5rkf6x&#10;2JLH6ZP5Yrx1W8S/BHxJqjwaRNqnhW9k85WjziL0yQDtYDg5GCAK+gqKAPnfXfF/ij4yww6B4d0K&#10;4stJkkU3V1ISy8H+J8AADrt5JxXu+g6Pb+H9BsdItcmG0hWJSerYHJPuTk/jWjRQBxt+P+LvaOf+&#10;oTc/+jI66+SRIk3yOqKCBljgc8CuN1i5gsvihpl3dTJDBDo908kkjYVVDx8k061tLjxrew6nqUMl&#10;voUDiSysZVKvcMOk0o7D+6p+p64oA7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YEqQDgnvS0UA&#10;cUfCfizeSPHt2ATkD7DDx+lOHhbxZ/0Pt1/4L4f8K7OigDjP+EW8Wf8AQ+3X/gvh/wAKP+EV8Wf9&#10;D7df+C+H/CuzooA4weFvFf8A0Pt1/wCC+H/Cnjwv4qH/ADPd0f8AuHw/4V2FUdXub200qebTbL7b&#10;eKAIYN4QMxIHJPQDOT7A45oA4TxBD4n0hIrW08YXd9q10dtpZLYwgue7McfKg6ljx26msf4eeCNd&#10;Szv9V/4SqW31C5u547gx2scgJSVg2CwyAWBOBjrXofh3w++l+bfahcC81m7AN1dYwPZEH8KDsKpf&#10;D5/M8P3Z/wCopff+lD0AQt4W8VHp47uv/ACH/Coz4T8Wf9D9d/8AgBDXa0UAcYvhTxWOvj67/wDA&#10;CGqWs2mteHtMe/1Dx7diNSFRF0+EvK5+6iDGSxPQCu/YkKSq7iBwPWuS0TQdQ1DV/wDhI/E6IL1C&#10;VsbBXDx2SeuRw0h7t2HAoA888LeEPE2t+ONS1XXNce01izht2TbbxvtEivt3AjaHVRjIHc816CfD&#10;Hik9PHV0P+3CH/Cn6E2fiR4uHpDYf+gSV1tAHFHwp4sP/M/Xf/gBD/hTf+ES8W/9D/ef+AENdvRQ&#10;BxH/AAiXi3/of7z/AMAIaP8AhEvFv/Q/3n/gBDXb0UAcR/wiXi3/AKH+8/8AACGj/hEvFv8A0P8A&#10;ef8AgBDXb0UAcR/wiXi3/of7z/wAho/4RLxb/wBD/ef+AENdvRQBxH/CJeLf+h/vP/ACGj/hEvFv&#10;/Q/3n/gBDXb0UAcR/wAIl4t/6H+8/wDACGj/AIRLxb/0P95/4AQ129FAHEf8Il4t/wCh/vP/AAAh&#10;o/4RLxb/AND/AHn/AIAQ129FAHEf8Il4t/6H+8/8AIaP+ES8W/8AQ/3n/gBDXb0UAcR/wiXi3/of&#10;7z/wAho/4RLxb/0P95/4AQ129FAHEf8ACJeLf+h/vP8AwAho/wCES8W/9D/ef+AENdvRQBxH/CJe&#10;Lf8Aof7z/wAAIaP+ES8W/wDQ/wB5/wCAENdvRQBxH/CJeLf+h/vP/ACGj/hEvFv/AEP95/4AQ129&#10;FAHEf8Il4t/6H+8/8AIaP+ES8W/9D/ef+AENdvRQBxH/AAiXi3/of7z/AMAIaP8AhEvFv/Q/3n/g&#10;BDXb0UAcR/wiXi3/AKH+8/8AACGj/hEvFv8A0P8Aef8AgBDXb0UAcR/wiXi3/of7z/wAho/4RLxb&#10;/wBD/ef+AENdvRQBxH/CJeLf+h/vP/ACGl/4RLxb/wBD/d/+AENdtRQBxQ8J+LB/zP13/wCAEP8A&#10;hTv+EV8Wf9D7df8Agvh/wrs6KAOL/wCEU8Wf9D9d/wDgBD/hSf8ACJ+LP+h+u/8AwAh/wrtaKAOK&#10;/wCET8Wf9D9d/wDgBD/hR/winiz/AKH67/8AACH/AArtaKAOL/4RTxZ/0P13/wCAEP8AhS/8Ir4s&#10;/wCh9uv/AAXw/wCFdnRQBxf/AAiniz/ofrv/AMAIf8Kb/wAIl4s/6H+7/wDACGu2ooA4j/hEvFv/&#10;AEP95/4AQ0f8Il4t/wCh/vP/AAAhrt6KAOI/4RLxb/0P95/4AQ0f8Il4t/6H+8/8AIa7eigDiP8A&#10;hEvFv/Q/3n/gBDR/wiXi3/of7z/wAhrt6KAOI/4RLxb/AND/AHn/AIAQ0f8ACJeLf+h/vP8AwAhr&#10;t6KAOI/4RLxb/wBD/ef+AENH/CJeLf8Aof7z/wAAIa7eigDiP+ES8W/9D/ef+AENH/CJeLf+h/vP&#10;/ACGu3ooA4j/AIRLxb/0P95/4AQ0f8Il4t/6H+8/8AIa7eigDiP+ES8W/wDQ/wB5/wCAENH/AAiX&#10;i3/of7z/AMAIa7eigDiP+ES8W/8AQ/3n/gBDR/wiXi3/AKH+8/8AACGu3ooA4j/hEvFv/Q/3n/gB&#10;DR/wiXi3/of7z/wAhrt6KAOI/wCES8W/9D/ef+AENH/CJeLf+h/vP/ACGu3ooA4j/hEvFv8A0P8A&#10;ef8AgBDR/wAIl4t/6H+8/wDACGu3ooA4j/hEvFv/AEP95/4AQ0f8Il4t/wCh/vP/AAAhrt6KAOI/&#10;4RLxb/0P95/4AQ0f8Il4t/6H+8/8AIa7eigDiP8AhEvFv/Q/3n/gBDR/wiXi3/of7z/wAhrt6KAO&#10;I/4RLxb/AND/AHn/AIAQ0f8ACJeLf+h/vP8AwAhrt6KAOJ/4RLxZ/wBD/ef+AENPXwr4qHXx7dn/&#10;ALcIf8K7Oquo3F1badcT2Vk17cohMVuJFQyN2G5uB9TQB5/4l/t/w3ZRk+M7271C5byrKyisYfMu&#10;JD0A44A6ljwBXNfDnwVrd7ea3r914gks9cXUZ7W4MVvHKgYbS5XcOMn0x0FejeGfDV1bXkmv+IJY&#10;7rxBcrtZk/1dpH/zyiz0HqerGqXw5OR4s9vEl4P/AECgCdvDHig9PHV0P+3CH/Coj4U8WH/mfrv/&#10;AMAIf8K7SigDix4U8Vjr4+u//ACGotQ0rXNI06a/v/iBcQ20C7pJHsYQAPy6k4498Cu5rjrXRdS8&#10;Ra7/AGp4kt/s9lZTE6dphdXG5SQJ5CpILHqoyQo96APNtH8L+IfFvxEkvda1e6tJLa0iurIS28Zd&#10;o97CMyR/dBHLYwSCexFelnwz4oPTxzdD/twh/wAKbaPn4v6mvpo8H/o167GgDjj4W8V/9D5df+C+&#10;H/Ck/wCEW8V/9D5df+C+H/CuyooA4z/hFvFf/Q+3X/gvh/wo/wCEV8Wf9D7df+C+H/CuzooA4z/h&#10;FfFn/Q+3X/gvh/wpD4U8WH/mfrv/AMAIf8K7SigDjIPCviqO5ikk8dXcsaOC0ZsogHAPIyPWuzoo&#10;oAKKKKACiiigAooooAKKKKACiiigAooooAKKKKACiiigAooooAKKKKACiiigAooooAKKKKAKOr2l&#10;1faZNbWV+9hcPt2XKIHKYIJ4PByAR+Nc4vhjxRGhL+PLraoySbCHj8cV2Ncl4g03WvEmsDSGBsvD&#10;ioHu50kHmXhP/LFcHKJ/ePU5wO9AHmHiSy1/xhqOlaePElzdeH31RbZb828cTPcCOXcYtoGVVQwJ&#10;OAScDOK9KtvCHiCztYrW18Z3EMMShI0WwhwqgYAHFJ4ttrexl8FWttEsNvFrkUccaLwoEE+ABXZ0&#10;AcefC/int47uv/BfD/hTD4W8V/8AQ+3X/gvh/wAK7OigDi/+EV8Wf9D7df8Agvh/wpf+EV8Wf9D7&#10;df8Agvh/wrs6KAOOHhbxV38eXX/gvh/wpl1ofiCxtJLq78fTxQxLukkexhCqB1J4rtK5STR9Q8Ra&#10;7JLrcQh0aym/0SxDBvtTKeJZe23P3U/E+lAHlw8P+IfGPj/TTqutXEVn9lluNPlktkEskasnLx4w&#10;FZiCAcnAr0xvDHik9PHV2P8Atwh/wpl+2PjBoy+ukXP/AKMSuzoAxNB0nVtMaY6nr82q+ZjYJLdI&#10;/L+m3rW3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Q0rSbTRrWS2skZI&#10;nmknYMxb55GLN19yav0UAFFFFABRRRQBQttItLTVr7VIlYXN8sazEtkERgheO3BNX6KKACiiigAo&#10;oooAKKKKACiiigAooooAKKKKACiiigAooooAKKKKACiiigAooooAKKKKACiiigAooooAKKKKACii&#10;igAooooAKKKKACiiigAooooAKKKKACiiigAooooAKKKKACiiigAooooAKKKKACiiigAooooAKKKK&#10;ACiiigAooooAKKKKACiiigAooooAKKKKACiiigAooooAKKKKACs3SdEstE+3fYkZftt3Jez7mJzK&#10;+NxGeg4HFaVFABRRRQAUUUUAZyaLZx6/NrSI322aBbd23HBRSSBjpnJNaNFFABRRRQAUUUUAFFFF&#10;ABRRRQAUUUUAFFFFABRRRQAUUUUAFFFFABRRRQAUUUUAFFFFABRRRQAUUUUAFFFFABRRRQAUUUUA&#10;FFFFAFDUdItNUlsZLpWZrG6W6g2sRiQKygn1GHPFX6KKACiiigAooooAKKKKAM6XRbKbX7fWnRvt&#10;tvA9vGwY4CMQTx0PIFaN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c7UZsgYGea+e/BV18VviDplzq1h4wtbWGO5aAxyxKDu2q3AEZ4ww7+tAH0NRXkH/CI/&#10;GT/oe9P/AO/Q/wDjVIfCHxkIx/wnen/9+v8A7VQB7BRXzzbSfFjUfGNx4b0vxlb3r2SZvbyONRBb&#10;Mc/u2by8l+OgB5z02tjpf+EP+Mn/AEPen/8Afv8A+1UAew0V47/wh/xm/wCh60//AL4/+1Uf8If8&#10;Zv8AoetP/wC+P/tVAHsVFeO/8If8Zv8AoetP/wC+P/tVH/CH/Gb/AKHrT/8Avj/7VQB7FRXjv/CH&#10;/Gb/AKHrT/8Avj/7VR/wh/xm/wCh60//AL4/+1UAexUV47/wh/xm/wCh60//AL4/+1Uf8If8Zv8A&#10;oetP/wC+P/tVAHsVFeO/8If8Zv8AoetP/wC+P/tVH/CH/Gb/AKHrT/8Avj/7VQB7FRXjv/CH/Gb/&#10;AKHrT/8Avj/7VR/wh/xm/wCh60//AL4/+1UAexUV47/wh/xm/wCh60//AL4/+1Uf8If8Zv8AoetP&#10;/wC+P/tVAHsVFeO/8If8Zv8AoetP/wC+P/tVH/CH/Gb/AKHrT/8Avj/7VQB7FRXjv/CH/Gb/AKHr&#10;T/8Avj/7VR/wh/xm/wCh60//AL4/+1UAexUV47/wh/xm/wCh60//AL4/+1Uf8If8Zv8AoetP/wC+&#10;P/tVAHsVFeO/8If8Zv8AoetP/wC+P/tVH/CH/Gb/AKHrT/8Avj/7VQB7FRXjv/CH/Gb/AKHrT/8A&#10;vj/7VR/wh/xm/wCh60//AL4/+1UAexUV47/wh/xm/wCh60//AL4/+1Uf8If8Zv8AoetP/wC+P/tV&#10;AHsVFeO/8If8Zv8AoetP/wC+P/tVH/CH/Gb/AKHrT/8Avj/7VQB7FRXjv/CH/Gb/AKHrT/8Avj/7&#10;VR/wh/xm/wCh60//AL4/+1UAexUV47/wh/xm/wCh60//AL4/+1Uf8If8Zv8AoetP/wC+P/tVAHsV&#10;FeO/8If8Zv8AoetP/wC+P/tVH/CH/Gb/AKHrT/8Avj/7VQB7FRXjv/CH/Gb/AKHrT/8Avj/7VR/w&#10;h/xm/wCh60//AL4/+1UAexUV47/wh/xm/wCh60//AL4/+1Uf8If8Zv8AoetP/wC+P/tVAHsVFeO/&#10;8If8Zv8AoetP/wC+P/tVH/CH/Gb/AKHrT/8Avj/7VQB7FRXjv/CH/Gb/AKHrT/8Avj/7VR/wh/xm&#10;/wCh60//AL4/+1UAexUV47/wh/xm/wCh60//AL4/+1Uf8If8Zv8AoetP/wC+P/tVAHsVFeO/8If8&#10;Zv8AoetP/wC+P/tVH/CH/Gb/AKHrT/8Avj/7VQB7FRXjv/CH/Gb/AKHrT/8Avj/7VR/wh/xm/wCh&#10;60//AL4/+1UAexUV47/wh/xm/wCh60//AL4/+1Uf8If8Zv8AoetP/wC+P/tVAHsVFeO/8If8Zv8A&#10;oetP/wC+P/tVH/CH/Gb/AKHrT/8Avj/7VQB7FRXjv/CH/Gb/AKHrT/8Avj/7VR/wh/xm/wCh60//&#10;AL4/+1UAexUV47/wh/xm/wCh60//AL4/+1Uf8If8Zv8AoetP/wC+P/tVAHsVFeO/8If8Zv8AoetP&#10;/wC+P/tVH/CH/Gb/AKHrT/8Avj/7VQB7FRXjv/CH/Gb/AKHrT/8Avj/7VR/wh/xm/wCh60//AL4/&#10;+1UAexUV47/wh/xm/wCh60//AL4/+1Uf8If8Zv8AoetP/wC+P/tVAHsVFeO/8If8Zv8AoetP/wC+&#10;P/tVH/CH/Gb/AKHrT/8Avj/7VQB7FRXjv/CH/Gb/AKHrT/8Avj/7VR/wh/xm/wCh60//AL4/+1UA&#10;exUV47/wh/xm/wCh60//AL4/+1Uf8If8Zv8AoetP/wC+P/tVAHsVFeO/8If8Zv8AoetP/wC+P/tV&#10;H/CH/Gb/AKHrT/8Avj/7VQB7FRXjv/CH/Gb/AKHrT/8Avj/7VR/wh/xm/wCh60//AL4/+1UAexUV&#10;47/wh/xm/wCh60//AL4/+1Uf8If8Zv8AoetP/wC+P/tVAHsVFeO/8If8Zv8AoetP/wC+P/tVH/CH&#10;/Gb/AKHrT/8Avj/7VQB7FRXjv/CH/Gb/AKHrT/8Avj/7VR/wh/xm/wCh60//AL4/+1UAexUV47/w&#10;h/xm/wCh60//AL4/+1Uf8If8Zv8AoetP/wC+P/tVAHsVFeO/8If8Zv8AoetP/wC+P/tVKPCHxm/6&#10;HrT/APvj/wC1UAew0V43P4T+NEVtJJF41sJpFUlYggBcjsCYsZPvisHwhL8UfF1vdC28c21re2cz&#10;RXVjdQKJoGBx8y+X0OPzBHUGgD6Cor5+J+LEvjD/AIRmw8ZW97dQoJLyaKFfKtB1USMY/vHsoyf1&#10;x0X/AAiHxk/6HvT/APv0P/jVAHr9FeOfD7XfGFt8VtW8IeJdZj1NbayExdIwAG/dkbTtU9JMH3r2&#10;O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G+6fpXkH7OH/JPtQ/7Csn/oqKvX3+430rx/8AZw/5EDUf+wo/&#10;/oqKgD2Guc1/wXp/iG+S9nvNVtZ1jERayvpIQygkgEA46k84zXR15z4n8UaxpnjrV7K1ulW0tPCM&#10;+pxxPGCouFkIDk4yeABjOOtAHfWVnFYWkdtCXZY1C75HLu+ABlmPLHAHJ5qxXO+A9UvNa8CaLqWo&#10;P5l3cWqvK+0DcfXA4568V0VABRRRQAUUUUAFFFFABRRRQAUUUUAFFFFABRRRQAUUUUAFFFFABRRR&#10;QAUUUUAFFFFABRRRQAUUUUAFFFFABRRRQAUUUUAFFFFABRRRQAUUUUAFFFFABRRRQAUUUUAFFFFA&#10;BRRRQAUUUUAFFFFABRRRQAUUUUAFFFFABRRRQAUUUUAFFFFABRRRQAUUUUAFFFFABRRRQAUUUUAF&#10;FFFABRRRQAUUUUAFZH/CMaQPFP8AwkqWgTVjAbd50Yr5icfeA4YjAGTzjHoMa9cRrviHUrH4seE9&#10;DgnC6fqEF01xEUB3FELKc9Rgr29TQB0Wg+HdL8NWT2mlW3kxySNNKzOzvI7HJZmYksfcmtWuP+Fm&#10;tah4h+G+kapqlwbi9mEoklKhd22V1HAAHRRXYUAeOaD/AMnSeKP+wYn/AKLtq9jrxzQf+TpPE/8A&#10;2DE/9F21ex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33G+leP/s4f8k/1H/sKP/6Kir2HtXj/AOzj/wAk&#10;91D/ALCsn/oqKgD2CvIvGoz8SfEQ9fANz/6OavXa8k8ZDPxN8QD18B3H/o5qAOu+GAx8MfDv/Xkl&#10;dbXKfDMY+Gfh3/rxj/lXV0AFFFFABRRRQAUUUUAFFFFABRRRQAUUUUAFFFFABRRRQAUUUUAFFFFA&#10;BRRRQAUUUUAFFFFABRRRQAUUUUAFFFFABRRRQAUUUUAFFFFABRRRQAUUUUAFFFFABRRRQAUUUUAF&#10;FFFABRRRQAUUUUAFFFFABRRRQAUUUUAFFFFABRRRQAUUUUAFFFFABRRRQAUUUUAFFFFABRRRQAUU&#10;UUAFFFFABRRRQAV5r4oH/F9fAZ/6d73/ANFNXpVec+J1/wCL3eBG/wCne+/9FH/GgCb4Jf8AJIdC&#10;/wC3j/0fJXoFef8AwS/5JDoX/bx/6Pkr0CgDxzQf+TpPE/8A2DE/9F21ex147oI/4yj8UH/qFof/&#10;ABy2r2K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5h+EPifxtpmg3un+GPC8eq2v2ozPNIxQK7IoK7iwB4&#10;UHHXn3FfT1eQfs5MT8PL4Ek41WQDPb91FQBN/wAJf8XP+if2f/gUv/xdcxqsfxT1XxFe6y/gqGOW&#10;70aTR2jFyhCxs5bePn+9k19AUjMFUsxAUDJJPAoA8U0LWviv4d8OWOlR+BbaSGxgEQke5XJVR1OH&#10;9KvR+Nvi1PCkkXgG0Kuu5WNwOR/33XpMe7WX8x0ZNNXBjVuDcH+8R/c9AevUjGM6tAHhtj8V/iNq&#10;et3ujWfg2yl1CyH+kQiQjy+ccktjv61qnxh8YB/zINl/3/B/9qUvw/8A+S2ePx7x/wA69coA8g/4&#10;TL4wf9CFZf8Af3/7ZSf8Jn8YP+hCs/8Av5/9sr2CigDx/wD4TP4wf9CFZ/8Afz/7ZR/wmfxg/wCh&#10;Cs/+/n/2yvYKKAPH/wDhM/jB/wBCFZ/9/P8A7ZR/wmfxg/6EKz/7+f8A2yvYKKAPH/8AhM/jB/0I&#10;Vn/38/8AtlH/AAmfxg/6EKz/AO/n/wBsr2CigDx//hM/jB/0IVn/AN/P/tlH/CZ/GD/oQrP/AL+f&#10;/bK9gooA8f8A+Ez+MH/QhWf/AH8/+2Uf8Jn8YP8AoQrP/v5/9sr2CigDx/8A4TP4wf8AQhWf/fz/&#10;AO2Uf8Jn8YP+hCs/+/n/ANsr2CigDx//AITP4wf9CFZ/9/P/ALZR/wAJn8YP+hCs/wDv5/8AbK9g&#10;ooA8f/4TP4wf9CFZ/wDfz/7ZR/wmfxg/6EKz/wC/n/2yvYKKAPH/APhM/jB/0IVn/wB/P/tlH/CZ&#10;/GD/AKEKz/7+f/bK9gooA8f/AOEz+MH/AEIVn/38/wDtlH/CZ/GD/oQrP/v5/wDbK9gooA8f/wCE&#10;z+MH/QhWf/fz/wC2Uf8ACZ/GD/oQrP8A7+f/AGyvYKKAPH/+Ez+MH/QhWf8A38/+2Uf8Jn8YP+hC&#10;s/8Av5/9sr2CigDx/wD4TP4wf9CFZ/8Afz/7ZR/wmfxg/wChCs/+/n/2yvYKKAPH/wDhM/jB/wBC&#10;FZ/9/P8A7ZR/wmfxg/6EKz/7+f8A2yvYKKAPH/8AhM/jB/0IVn/38/8AtlH/AAmfxg/6EKz/AO/n&#10;/wBsr2CigDx//hM/jB/0IVn/AN/P/tlH/CZ/GD/oQrP/AL+f/bK9gooA8f8A+Ez+MH/QhWf/AH8/&#10;+2Uf8Jn8YP8AoQrP/v5/9sr2CigDx/8A4TP4wf8AQhWf/fz/AO2Uf8Jn8YP+hCs/+/n/ANsr2Cig&#10;Dx//AITP4wf9CFZ/9/P/ALZR/wAJn8YP+hCs/wDv5/8AbK9gooA8f/4TP4wf9CFZ/wDfz/7ZR/wm&#10;fxg/6EKz/wC/n/2yvYKKAPH/APhM/jB/0IVn/wB/P/tlH/CZ/GD/AKEKz/7+f/bK9gooA8f/AOEz&#10;+MH/AEIVn/38/wDtlH/CZ/GD/oQrP/v5/wDbK9gooA8f/wCEz+MH/QhWf/fz/wC2Uf8ACZ/GD/oQ&#10;rP8A7+f/AGyvYKKAPH/+Ez+MH/QhWf8A38/+2Uf8Jn8YP+hCs/8Av5/9sr2CigDx/wD4TP4wf9CF&#10;Z/8Afz/7ZR/wmfxg/wChCs/+/n/2yvYKKAPH/wDhM/jB/wBCFZ/9/P8A7ZR/wmfxg/6EKz/7+f8A&#10;2yvYKKAPH/8AhM/jB/0IVn/38/8AtlH/AAmfxg/6EKz/AO/n/wBsr2CigDx//hM/jB/0IVn/AN/P&#10;/tlH/CZ/GD/oQrP/AL+f/bK9gooA8f8A+Ez+MH/QhWf/AH8/+2Uf8Jn8YP8AoQrP/v5/9sr2CigD&#10;x/8A4TP4wf8AQhWf/fz/AO2Uf8Jn8YP+hCs/+/n/ANsr2CigDx//AITP4wf9CFZ/9/P/ALZR/wAJ&#10;n8YP+hCs/wDv5/8AbK9gooA8f/4TP4wf9CFZ/wDfz/7ZR/wmfxg/6EKz/wC/n/2yvYKKAPH/APhM&#10;/jB/0IVn/wB/P/tlH/CZ/GD/AKEKz/7+f/bK9gooA8f/AOEz+MH/AEIVn/38/wDtlH/CZ/GD/oQr&#10;P/v5/wDbK9gooA8f/wCEz+MH/QhWf/fz/wC2Uf8ACZ/GD/oQrP8A7+f/AGyvYKKAPH/+Ez+MH/Qh&#10;Wf8A38/+2Uf8Jn8YP+hCs/8Av5/9sr2CigDx/wD4TP4wf9CFZ/8Afz/7ZR/wmfxg/wChCs/+/n/2&#10;yvYKKAPH/wDhM/jB/wBCFZ/9/P8A7ZSjxl8YD/zIVl/39/8Atlev0UAeR/8ACYfF7v4As/8AwIH/&#10;AMcrJ0T4r/EbxFLeR6V4LtLhrOTyrgF2Ty25+U7mHPB47V7lXkPwUuYRqnjS2Mqic6vI4jwc4y3I&#10;J4P8/XqKAJP+Ev8Ai9/0IFl/4Er/APHKwtQufitf+L9H8RSeCLdZdLjmSOJbhdr+Yu05O/t2r3ei&#10;gDwTwRrHxM8N+GINB0/wVDdR6fJJEzy3CqwZnLkEbv8Ab/LBrov+Ew+Lf/RP7T/wKX/4uvQtT0+5&#10;E41PSii36KA8TnCXKD+Bj2PXDYOM9xkVa0zVLfVbUzQh0ZGKSwyjEkTjqrDsR+R6gkUAeK/Dq91f&#10;Uf2gNfutd01dP1J9K/fWyNuCY8gDnJzlQD1717vXj+hH/jKHxP8A9gpP/QbavY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b7p+leP/s4f8k+1D/sKyf8AoqKvYG+6fpXj37OTBPh5qTsQqjVJCSeMfuoqAPYW&#10;ZUUsxCqBkknAAryDxbrF7qXjTWbaK7u4dNt/CNxfQQh8RzSLIQshX09PUKOxwfSEV9cmEj5XS0P7&#10;uPvcn+83+x6Dv1PHB868a/8AJSfEQ/6kG5/9HNQB2/w8vLnUPh5oN3eTNNcSWaF5HOSxxjJ9T710&#10;1cl8MP8AkmPh3/rySulvLyOyiDPlnY7Y41+87dgP88UAeUfD4/8AF7vH31X/ANCr1+vGfhl9oPxm&#10;8dtdLGs5ILKhJA+foCev1r2agAooooAKKKKACiiigAooooAKKKKACiiigAooooAKKKKACiiigAoo&#10;ooAKKKKACiiigAooooAKKKKACiiigAooooAKKKKACiiigAooooAKKKKACiiigAooooAKKKKACiii&#10;gAooooAKKKKACiiigAooooAKKKKACiiigAooooAKKKKACiiigAooooAKKKKACiiigAooooAKKKKA&#10;CiiigArxr4N2kV7P42jk3Iw1dmSRDh4zlsEHsf8A9RyK9lryD4Hf8fvjX/sLN/N6APTrK9lE32G/&#10;2rdqMq6jCTqP4l9D6r29xzXKa/rOoWnxh8IaXDdOtjeW1358APyuVQsCR6gqMH6+prs76xhv4PKl&#10;LKyndHJGcPG3ZlPr+nrkV5lq8l8/x18FQXluRJBbXebhBiOZTEw3D0OcZU9Mjk8GgDf+EOoXmq/C&#10;3RbzULqa6unEweaZyzttmdRknk8AD8K39T0ycXQ1XSiiaggAkjc4S6QfwOex/ut2PqMiuX+CX/JI&#10;dC/7eP8A0fJXoFAHifhK9TUf2lfEV0sM0O7S1BjmXa6MFtwQR6ggj07ivbK8d0N2P7UfiUMSQulo&#10;F9hstz/jXsV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N90/SvD/wBnywkvvBt8LiRTp6akzeQAcySeXHnf&#10;2KgbSB3PXoM+4P8Acb6V4/8As4f8iBqP/YUf/wBFRUAew15h488IeLNS8WXGr+HP7KeG70N9HnS8&#10;kdWVXdmZl2jGcFcEk9+Olen1S1LUotNt1d1aSWRtkMKDLyueij/HsMmgDG8O2reDvBGkaXeuJ7u3&#10;gWAJBlvNkxnamcZHXk44GTitWxsZRMb6+Kveuu0Bfuwr/cX+p749MAM07T5hOdR1Flkv3XaFXlLd&#10;T/An9T1J9sAalAHj/wAPf+S3+Pvqv/oVewV4/wDD3/kt/j76r/6FXsFABRRRQAUUUUAFFFFABRRR&#10;QAUUUUAFFFFABRRRQAUUUUAFFFFABRRRQAUUUUAFFFFABRRRQAUUUUAFFFFABRRRQAUUUUAFFFFA&#10;BRRRQAUUUUAFFFFABRRRQAUUUUAFFFFABRRRQAUUUUAFFFFABRRRQAUUUUAFFFFABRRRQAUUUUAF&#10;FFFABRRRQAUUUUAFFFFABRRRQAUUUUAFFFFABXkHwNOb3xr/ANhU/wA3r1+vEfg/qh03VPGL3MIF&#10;g2rMHuw+fKbc2N4xwv8Atdj1oA9urivE3gi58QeO9A1xL77NbadDOknlsVmDOuEZDgjgnJzxwBgg&#10;mu1ooA4v4c6bP4S8MWPhPVGiF/arI6vExMc6tIz5QkAnG7BGM9+hrtKqahp8OpW/lS7lZW3xSocP&#10;E46Mp9R+R6HIJFV9Ov5xOdO1Hat6gysijCXC/wB5fQ+q9vpg0AeX6D/ydJ4n/wCwYn/ou2r2OvHN&#10;C/5Ok8T/APYMT/0XbV7H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jfcb6V4/8As4f8iBqP/YUf/wBFRV7A&#10;33T9K8X/AGfbyOx+HF/I6s7Pq7pHGgy0jGKLAA/X2AJPAoA9e1DUItPtxI6s7u2yKJBl5GPRQP8A&#10;OBkniq2nadKJzqOossl+64Cg5S3X+4n9W6n6YAksrGQTm+visl64wAPuwr/cX+p6k+2API/ibo1j&#10;r3xC1SHUomnjsPBs99bJ5rKI51lYB+CM/Q8HAznFAHtlFcp8M3eT4aeHmkdnY2Scscn2rR1PVLh7&#10;v+ydICPqDJullYZS0Q9Hf1J7J1PXgAmgDzn4e5/4Xh4+yCOV6/71ewV4x8L7X7F8YvHNv5805TaD&#10;LM253O7qTXs9ABRRRQAUUUUAFFFFABRRRQAUUUUAFFFFABRRRQAUUUUAFFFFABRRRQAUUUUAFFFF&#10;ABRRRQAUUUUAFFFFABRRRQAUUUUAFFFFABRRRQAUUUUAFFFFABRRRQAUUUUAFFFFABRRRQAUUUUA&#10;FFFFABRRRQAUUUUAFFFFABRRRQAUUUUAFFFFABRRRQAUUUUAFFFFABRRRQAUUUUAFFFFABXj3wQV&#10;ZLrxsjhWVtVYMpGQRl69hryD4Hf8fvjX/sLH+b0Ad6rN4VcRyuzaGxxG7cmyJ6KT/wA8vQn7vQ8Y&#10;x0VI6rIjI6hlYYKkZBFeTa5dTeEvi34SszrVxD4flhuf9ELERxDY3DHPKA7SNw+QDrgcAHrVVr6x&#10;iv7fypCysDujljOHjbsynsf0PIOQSK5D4P313qXws0a7vrqe6uZPP3zTyF3bE8gGWPJ4AH4V3FAH&#10;i3hhbhf2mvEQu2jecaYoZk6NhLcA47ZAzjtmvaa8c0L/AJOk8T/9gxP/AEXb17H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jfdP0rxj9nCzg/4Q7Ur0x5uDqDxByc4URxnAHbrzjrx6CvZz0NeQfs4/wDJPdQP&#10;/UVk/wDRUVAHsFeSeM/+SmeIP+xCuf8A0c1et14148uLyL4n6x/Z9tBdSf8ACGTJMssmFjTzmZiw&#10;HJ4wAB/eHagDoPAmpzyfDzw7pWkbGv2sYzLMw3R2if3m9WP8K9z6AE13Gl6ZBpNmIIdzszF5ZnOX&#10;mc9XY9yf/rDgVzXwps7ez+GWg/Z4I4vNtVlk2DG9m5LH1NdlQB5B8Pv+S3+Pvqv/AKFXr9eQ/D4f&#10;8Xu8f/VP5169QAUUUUAFFFFABRRRQAUUUUAFFFFABRRRQAUUUUAFFFFABRRRQAUUUUAFFFFABRRR&#10;QAUUUUAFFFFABRRRQAUUUUAFFFFABRRRQAUUUUAFFFFABRRRQAUUUUAFFFFABRRRQAUUUUAFFFFA&#10;BRRRQAUUUUAFFFFABRRRQAUUUUAFFFFABRRRQAUUUUAFFFFABRRRQAUUUUAFFFFABRRRQAV5B8Du&#10;L3xqNuP+Js3B69Xr1+vFvg3DdJqXjS7tpHdl1Zla3ZvkkGXzjPRuevfofUAHtNeaeKo1k+OHgZHA&#10;ZDbXwZSMgjym6ivRba5iu4BNESVJIIIwVI6gjsQeorz7xOP+L4+BT/0733/oo0AUvg9fz6Z8LdEm&#10;u2DabKZh5oUD7MfOcfNj+A4zuPQk546eqV598FFV/g9oisoZWFwCCMgjz5K6ZCfDrCOQk6OTiNzz&#10;9k/2W/6Z+h/h6H5eQAeb6D/ydJ4n/wCwYn/ou2r2OvHdCH/GUfic/wDULQ/+OW1ex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GfAPxLoOjeBb631TW9NsZ21OR1jurpImK+VEMgMQcZB59jXudfPHwU+HfhX&#10;xd4NvL/XNL+13UeoPCr/AGiWPCCOMgYRgOrH86APV9S+IfhzK2en+J9EFzKP9e99EY4V7sfm+Y+i&#10;jqeuBk1lR/8ACtF1SfUX8S6RLc3Onvp1y0mqxHz43bcxb5s7ie4xgcDgDEv/AApL4ef9C9/5O3H/&#10;AMcpn/Cmfhv5/kf2Gnnbd/l/b5923OM48zOM96ANbSPE3gXQ9ItNLsfFGiLa2sSxRhtSiY4Hqd3W&#10;rv8Awnfg/wD6GvQ//BjD/wDFVzy/BX4dOgdNADKwyCL64II/7+Uv/Ckvh5/0L3/k7cf/ABygDjvA&#10;3ifw/bfF/wAb31xrenw2lyU8ieW6RI5cHnaxOG/CvUf+E78H/wDQ16H/AODGH/4quf8A+FJfDz/o&#10;Xv8AyduP/jlH/Ckvh5/0L3/k7cf/ABygDoP+E78H/wDQ16H/AODGH/4qj/hO/B//AENeh/8Agxh/&#10;+Krn/wDhSXw8/wChe/8AJ24/+OUf8KS+Hn/Qvf8Ak7cf/HKAOg/4Tvwf/wBDXof/AIMYf/iqP+E7&#10;8H/9DXof/gxh/wDiq5//AIUl8PP+he/8nbj/AOOUf8KS+Hn/AEL3/k7cf/HKAOg/4Tvwf/0Neh/+&#10;DGH/AOKo/wCE78H/APQ16H/4MYf/AIquf/4Ul8PP+he/8nbj/wCOUf8ACkvh5/0L3/k7cf8AxygD&#10;oP8AhO/B/wD0Neh/+DGH/wCKo/4Tvwf/ANDXof8A4MYf/iq5/wD4Ul8PP+he/wDJ24/+OUf8KS+H&#10;n/Qvf+Ttx/8AHKAOg/4Tvwf/ANDXof8A4MYf/iqP+E78H/8AQ16H/wCDGH/4quf/AOFJfDz/AKF7&#10;/wAnbj/45R/wpL4ef9C9/wCTtx/8coA6D/hO/B//AENeh/8Agxh/+Ko/4Tvwf/0Neh/+DGH/AOKr&#10;n/8AhSXw8/6F7/yduP8A45R/wpL4ef8AQvf+Ttx/8coA6D/hO/B//Q16H/4MYf8A4qj/AITvwf8A&#10;9DXof/gxh/8Aiq5//hSXw8/6F7/yduP/AI5R/wAKS+Hn/Qvf+Ttx/wDHKAOg/wCE78H/APQ16H/4&#10;MYf/AIqj/hO/B/8A0Neh/wDgxh/+Krn/APhSXw8/6F7/AMnbj/45R/wpL4ef9C9/5O3H/wAcoA6D&#10;/hO/B/8A0Neh/wDgxh/+Ko/4Tvwf/wBDXof/AIMYf/iq5/8A4Ul8PP8AoXv/ACduP/jlH/Ckvh5/&#10;0L3/AJO3H/xygDoP+E78H/8AQ16H/wCDGH/4qj/hO/B//Q16H/4MYf8A4quf/wCFJfDz/oXv/J24&#10;/wDjlH/Ckvh5/wBC9/5O3H/xygDoP+E78H/9DXof/gxh/wDiqP8AhO/B/wD0Neh/+DGH/wCKrn/+&#10;FJfDz/oXv/J24/8AjlH/AApL4ef9C9/5O3H/AMcoA6D/AITvwf8A9DXof/gxh/8AiqP+E78H/wDQ&#10;16H/AODGH/4quf8A+FJfDz/oXv8AyduP/jlH/Ckvh5/0L3/k7cf/ABygDoP+E78H/wDQ16H/AODG&#10;H/4qj/hO/B//AENeh/8Agxh/+Krn/wDhSXw8/wChe/8AJ24/+OUf8KS+Hn/Qvf8Ak7cf/HKAOg/4&#10;Tvwf/wBDXof/AIMYf/iqP+E78H/9DXof/gxh/wDiq5//AIUl8PP+he/8nbj/AOOUf8KS+Hn/AEL3&#10;/k7cf/HKAOg/4Tvwf/0Neh/+DGH/AOKo/wCE78H/APQ16H/4MYf/AIquf/4Ul8PP+he/8nbj/wCO&#10;Uf8ACkvh5/0L3/k7cf8AxygDoP8AhO/B/wD0Neh/+DGH/wCKo/4Tvwf/ANDXof8A4MYf/iq5/wD4&#10;Ul8PP+he/wDJ24/+OUf8KS+Hn/Qvf+Ttx/8AHKAOg/4Tvwf/ANDXof8A4MYf/iqP+E78H/8AQ16H&#10;/wCDGH/4quf/AOFJfDz/AKF7/wAnbj/45R/wpL4ef9C9/wCTtx/8coA6D/hO/B//AENeh/8Agxh/&#10;+Ko/4Tvwf/0Neh/+DGH/AOKrn/8AhSXw8/6F7/yduP8A45R/wpL4ef8AQvf+Ttx/8coA6D/hO/B/&#10;/Q16H/4MYf8A4qj/AITvwf8A9DXof/gxh/8Aiq5//hSXw8/6F7/yduP/AI5R/wAKS+Hn/Qvf+Ttx&#10;/wDHKAOg/wCE78H/APQ16H/4MYf/AIqj/hO/B/8A0Neh/wDgxh/+Krn/APhSXw8/6F7/AMnbj/45&#10;R/wpL4ef9C9/5O3H/wAcoA6D/hO/B/8A0Neh/wDgxh/+Ko/4Tvwf/wBDXof/AIMYf/iq5/8A4Ul8&#10;PP8AoXv/ACduP/jlH/Ckvh5/0L3/AJO3H/xygDoP+E78H/8AQ16H/wCDGH/4qj/hO/B//Q16H/4M&#10;Yf8A4quf/wCFJfDz/oXv/J24/wDjlH/Ckvh5/wBC9/5O3H/xygDoP+E78H/9DXof/gxh/wDiqP8A&#10;hO/B/wD0Neh/+DGH/wCKrn/+FJfDz/oXv/J24/8AjlH/AApL4ef9C9/5O3H/AMcoA6D/AITvwf8A&#10;9DXof/gxh/8AiqP+E78H/wDQ16H/AODGH/4quf8A+FJfDz/oXv8AyduP/jlH/Ckvh5/0L3/k7cf/&#10;ABygDoP+E78H/wDQ16H/AODGH/4qj/hO/B//AENeh/8Agxh/+Krn/wDhSXw8/wChe/8AJ24/+OUf&#10;8KS+Hn/Qvf8Ak7cf/HKAOg/4Tvwf/wBDXof/AIMYf/iqP+E78H/9DXof/gxh/wDiq5//AIUl8PP+&#10;he/8nbj/AOOUf8KS+Hn/AEL3/k7cf/HKAOg/4Tvwf/0Neh/+DGH/AOKo/wCE78H/APQ16H/4MYf/&#10;AIquf/4Ul8PP+he/8nbj/wCOUf8ACkvh5/0L3/k7cf8AxygDoP8AhO/B/wD0Neh/+DGH/wCKo/4T&#10;vwf/ANDXof8A4MYf/iq5/wD4Ul8PP+he/wDJ24/+OUf8KS+Hn/Qvf+Ttx/8AHKAOg/4Tvwf/ANDX&#10;of8A4MYf/iqP+E78H/8AQ16H/wCDGH/4quf/AOFJfDz/AKF7/wAnbj/45R/wpL4ef9C9/wCTtx/8&#10;coA6D/hO/B//AENeh/8Agxh/+Ko/4Tvwf/0Neh/+DGH/AOKrn/8AhSXw8/6F7/yduP8A45R/wpL4&#10;ef8AQvf+Ttx/8coA6D/hO/B//Q16H/4MYf8A4qj/AITvwf8A9DXof/gxh/8Aiq5//hSXw8/6F7/y&#10;duP/AI5R/wAKS+Hn/Qvf+Ttx/wDHKAOg/wCE78H/APQ16H/4MYf/AIqj/hO/B/8A0Neh/wDgxh/+&#10;Krn/APhSXw8/6F7/AMnbj/45R/wpL4ef9C9/5O3H/wAcoA6D/hO/B/8A0Neh/wDgxh/+Ko/4Tvwf&#10;/wBDXof/AIMYf/iq5/8A4Ul8PP8AoXv/ACduP/jlH/Ckvh5/0L3/AJO3H/xygDoP+E78H/8AQ16H&#10;/wCDGH/4qj/hO/B//Q16H/4MYf8A4quf/wCFJfDz/oXv/J24/wDjlH/Ckvh5/wBC9/5O3H/xygDo&#10;P+E78H/9DXof/gxh/wDiqP8AhO/B/wD0Neh/+DGH/wCKrn/+FJfDz/oXv/J24/8AjlH/AApL4ef9&#10;C9/5O3H/AMcoA6D/AITvwf8A9DXof/gxh/8AiqP+E78H/wDQ16H/AODGH/4quf8A+FJfDz/oXv8A&#10;yduP/jlH/Ckvh5/0L3/k7cf/ABygDoP+E78H/wDQ16H/AODGH/4qj/hO/B//AENeh/8Agxh/+Krn&#10;/wDhSXw8/wChe/8AJ24/+OUf8KS+Hn/Qvf8Ak7cf/HKAOg/4Tvwf/wBDXof/AIMYf/iqP+E78H/9&#10;DXof/gxh/wDiq5//AIUl8PP+he/8nbj/AOOUf8KS+Hn/AEL3/k7cf/HKAOg/4Tvwf/0Neh/+DGH/&#10;AOKo/wCE78H/APQ16H/4MYf/AIquf/4Ul8PP+he/8nbj/wCOUf8ACkvh5/0L3/k7cf8AxygDoP8A&#10;hO/B/wD0Neh/+DGH/wCKrzL4R+JtA0288YNfa5ptolxq7yQefdxp5iZb5ly3I6c11v8AwpL4ef8A&#10;Qvf+Ttx/8co/4Ul8PP8AoXv/ACduP/jlAGlceMfCcVwb2z8U6F5xwJY/7RhAmA/4Fww7H8DxgivJ&#10;4g+H2p61pniCbxHo/wBtsopEty+oxpsEgAbK7uuBjn1PtVX/AIUl8PP+he/8nbj/AOOUn/ClPh1u&#10;C/2ANxGQPttxkj/v57igC74c1vwD4W0C10XTfFWji0tt3l+ZqcTN8zFjk7vVjWmfHPg5lKt4q0Ig&#10;jBB1CHn/AMernYvgx8N7iISw6GkkZzhkv5yDjjqJKf8A8KS+Hn/Qvf8Ak7cf/HKAOR8FSaZN+0Xr&#10;76NdR3Nj/ZQ2SxTLLGf9QNqEcBV+6Bnjbj2r26vDvA2iad4b/aK8QaTpNt9nsYdKHlx72fG4W7Hl&#10;iT1J717j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4BNeQfs4n/i32oD/qKyf+ioq9ff7jfSvH/wBnD/kQ&#10;NR/7Cj/+ioqAPYa8j8af8lK8Q8A/8UFc9en+uavXK8i8a/8AJSfEX/Yg3P8A6OagDsPhh/yTHw7/&#10;ANeSV1tcl8MP+SY+Hf8ArySutoAKKKKACiiigAooooAKKKKACiiigAooooAKKKKACiiigAooooAK&#10;KKKACiiigAooooAKKKKACiiigAooooAKKKKACiiigAooooAKKKKACiiigAooooAKKKKACiiigAoo&#10;ooAKKKKACiiigAooooAKKKKACiiigAooooAKKKKACiiigAooooAKKKKACiiigAooooAKKKKACiii&#10;gAooooAKKKKACiiigArzXxQT/wAL18Cjj/j2vf8A0U1elV5r4o/5Lr4D/wCve9/9FNQBa+CX/JId&#10;C/7eP/R8legV5/8ABL/kkOhf9vH/AKPkr0CgDxzQf+TpPFH/AGDE/wDQLavY68c0H/k6TxP/ANgx&#10;P/RdtXsd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N9xvpXj/7OH/JP9Q/7Ckn/AKKir2Bvun6V5B+zj/yT&#10;3UP+wrJ/6KioA9gryPxoM/EvxCPXwFc/+jmr1yvONbtPGmp+L7+fRvDfh2C3itfsIvdaZ3e8iY7m&#10;VREThM9mHv3IABtfDD/kmPh3/rySutrH0WSy062sfDxmsIdRtrGN3srZ8BUA2lkVju2bgQCfbPNb&#10;FABRRRQAUUUUAFFFFABRRRQAUUUUAFFFFABRRRQAUUUUAFFFFABRRRQAUUUUAFFFFABRRRQAUUUU&#10;AFFFFABRRRQAUUUUAFFFFABRRRQAUUUUAFFFFABRRRQAUUUUAFFFFABRRRQAUUUUAFFFFABRRRQA&#10;UUUUAFFFFABRRRQAUUUUAFFFFABRRRQAUUUUAFFFFABRRRQAUUUUAFFFFABRRRQAUUUUAFebeJxn&#10;45+BT6W17n/v01ek1xGkazb+L/G32/TtKguNK0mKWCPWpOsszFQywdigAIL9+3HLAFb4Jf8AJIdC&#10;/wC3j/0fJXoFeeeAPEEOmXbeAtU0u30TVrEM1rBAzGC8gJLeZCzEknqSCSeCeoYL6HQB45oP/J0n&#10;if8A7Bif+i7avY68c0L/AJOk8Tf9gxP/AEC3r2O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CAykHoRivGL&#10;P4BTaaJE07xxqtnC77tkKFM+mdrjJx3xXtFFAHkH/ClNV/6KLrv/AH03/wAcpf8AhSmq/wDRRde9&#10;vmb/AOOV69RQB4xJ8A55r2O9k8c6q93EuxJ2Ql0XngNvyByfzNTH4I6of+aia3/49/8AHK9hooA8&#10;c/4Ufqn/AEUTWvyb/wCOUf8ACj9U/wCiiaz+Tf8AxyvY6KAPHP8AhR+qf9FE1n8m/wDjlH/Cj9U/&#10;6KJrP5N/8cr2OigDxz/hR+qf9FE1n8m/+OUf8KP1T/ooms/k3/xyvY6KAPHP+FH6p/0UTWfyb/45&#10;R/wo/VP+iiaz+Tf/AByvY6KAPHP+FH6p/wBFE1n8m/8AjlH/AAo/VP8Aooms/k3/AMcr2OigDxz/&#10;AIUfqn/RRNZ/Jv8A45R/wo/VP+iiaz+Tf/HK9jooA8c/4Ufqn/RRNZ/Jv/jlH/Cj9U/6KJrP5N/8&#10;cr2OigDxz/hR+qf9FE1n8m/+OUf8KP1T/ooms/k3/wAcr2OigDxz/hR+qf8ARRNZ/Jv/AI5R/wAK&#10;P1T/AKKJrP5N/wDHK9jooA8c/wCFH6p/0UTWfyb/AOOUf8KP1T/ooms/k3/xyvY6KAPHP+FH6p/0&#10;UTWfyb/45R/wo/VP+iiaz+Tf/HK9jooA8c/4Ufqn/RRNZ/Jv/jlH/Cj9U/6KJrP5N/8AHK9jooA8&#10;c/4Ufqn/AEUTWfyb/wCOUf8ACj9U/wCiiaz+Tf8AxyvY6KAPHP8AhR+qf9FE1n8m/wDjlH/Cj9U/&#10;6KJrP5N/8cr2OigDxz/hR+qf9FE1n8m/+OUf8KP1T/ooms/k3/xyvY6KAPHP+FH6p/0UTWfyb/45&#10;R/wo/VP+iiaz+Tf/AByvY6KAPHP+FH6p/wBFE1n8m/8AjlH/AAo/VP8Aooms/k3/AMcr2OigDxz/&#10;AIUfqn/RRNZ/Jv8A45R/wo/VP+iiaz+Tf/HK9jooA8c/4Ufqn/RRNZ/Jv/jlH/Cj9U/6KJrP5N/8&#10;cr2OigDxz/hR+qf9FE1n8m/+OUf8KP1T/ooms/k3/wAcr2OigDxz/hR+qf8ARRNZ/Jv/AI5R/wAK&#10;P1T/AKKJrP5N/wDHK9jooA8c/wCFH6p/0UTWfyb/AOOUf8KP1T/ooms/k3/xyvY6KAPHP+FH6p/0&#10;UTWfyb/45R/wo/VP+iiaz+Tf/HK9jooA8c/4Ufqn/RRNZ/Jv/jlH/Cj9U/6KJrP5N/8AHK9jooA8&#10;c/4Ufqn/AEUTWfyb/wCOUf8ACj9U/wCiiaz+Tf8AxyvY6KAPHP8AhR+qf9FE1n8m/wDjlH/Cj9U/&#10;6KJrP5N/8cr2OigDxz/hR+qf9FE1n8m/+OUf8KP1T/ooms/k3/xyvY6KAPHP+FH6p/0UTWfyb/45&#10;R/wo/VP+iiaz+Tf/AByvY6KAPHP+FH6p/wBFE1n8m/8AjlH/AAo/VP8Aooms/k3/AMcr2OigDxz/&#10;AIUfqn/RRNZ/Jv8A45R/wo/VP+iiaz+Tf/HK9jooA8c/4Ufqn/RRNZ/Jv/jlH/Cj9U/6KJrP5N/8&#10;cr2OigDxz/hR+qf9FE1n8m/+OUf8KP1T/ooms/k3/wAcr2OigDxz/hR+qf8ARRNZ/Jv/AI5R/wAK&#10;P1T/AKKJrP5N/wDHK9jooA8c/wCFH6p/0UTWfyb/AOOUf8KP1T/ooms/k3/xyvY6KAPHP+FH6p/0&#10;UTWfyb/45R/wo/VP+iiaz+Tf/HK9jooA8c/4Ufqn/RRNZ/Jv/jlH/Cj9U/6KJrP5N/8AHK9jooA8&#10;c/4Ufqn/AEUTWfyb/wCOUf8ACj9U/wCiiaz+Tf8AxyvY6KAPHP8AhR+qf9FE1n8m/wDjlH/Cj9U/&#10;6KJrP5N/8cr2OigDxz/hR+qf9FE1n8m/+OUf8KP1T/ooms/k3/xyvY6KAPHP+FH6p/0UTWfyb/45&#10;R/wo/VP+iiaz+Tf/AByvY6KAPHP+FH6p/wBFE1r8m/8AjlL/AMKQ1T/oomtfk3/xyvYqKAPHJfgb&#10;qE8LwzfEHWpIpFKOjhirKeCCDJyMUWvwLvbG2S2s/H2tW9umdsUOUVec8APgc817HRQB4zdfASa9&#10;uIbi68c6tPPbndDJKpdozwcqS+RyAePSrB+CurH/AJqNr3/fT/8AxyvXqKAPOvA/wpXwd4nudem1&#10;+71S6ntzbkzpg4JU5JJJP3ABXot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DCEIFV4QAAAAsBAAAPAAAAZHJzL2Rvd25yZXYueG1sTI/BbsIw&#10;EETvlfoP1lbqDey4FFCIgxBqe0KVCpWq3ky8JBHxOopNEv6+5lRus5rRzNtsPdqG9dj52pGCZCqA&#10;IRXO1FQq+D68T5bAfNBkdOMIFVzRwzp/fMh0atxAX9jvQ8liCflUK6hCaFPOfVGh1X7qWqTonVxn&#10;dYhnV3LT6SGW24ZLIebc6priQqVb3FZYnPcXq+Bj0MPmJXnrd+fT9vp7eP382SWo1PPTuFkBCziG&#10;/zDc8CM65JHp6C5kPGsUTOQsJhXIxRzYzRdSLoAdo0rETADPM37/Q/4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ILeA4OVCQAA8U0AAA4AAAAAAAAAAAAAAAAAPAIA&#10;AGRycy9lMm9Eb2MueG1sUEsBAi0ACgAAAAAAAAAhAPIE6QivwwIAr8MCABUAAAAAAAAAAAAAAAAA&#10;/QsAAGRycy9tZWRpYS9pbWFnZTEuanBlZ1BLAQItABQABgAIAAAAIQDCEIFV4QAAAAsBAAAPAAAA&#10;AAAAAAAAAAAAAN/PAgBkcnMvZG93bnJldi54bWxQSwECLQAUAAYACAAAACEAWGCzG7oAAAAiAQAA&#10;GQAAAAAAAAAAAAAAAADt0AIAZHJzL19yZWxzL2Uyb0RvYy54bWwucmVsc1BLBQYAAAAABgAGAH0B&#10;AADe0QIAAAA=&#10;">
                <v:group id="Gruppieren 2524" o:spid="_x0000_s1334" style="position:absolute;width:65096;height:68351" coordsize="65096,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group id="Gruppieren 2525" o:spid="_x0000_s1335" style="position:absolute;width:65096;height:68351" coordsize="65096,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gO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JIXfN+EJyPwHAAD//wMAUEsBAi0AFAAGAAgAAAAhANvh9svuAAAAhQEAABMAAAAAAAAA&#10;AAAAAAAAAAAAAFtDb250ZW50X1R5cGVzXS54bWxQSwECLQAUAAYACAAAACEAWvQsW78AAAAVAQAA&#10;CwAAAAAAAAAAAAAAAAAfAQAAX3JlbHMvLnJlbHNQSwECLQAUAAYACAAAACEAIFxIDsYAAADdAAAA&#10;DwAAAAAAAAAAAAAAAAAHAgAAZHJzL2Rvd25yZXYueG1sUEsFBgAAAAADAAMAtwAAAPoCAAAAAA==&#10;">
                    <v:shape id="Textfeld 2526" o:spid="_x0000_s1336" type="#_x0000_t202" style="position:absolute;left:-1154;top:23813;width:3975;height:16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N7xAAAAN0AAAAPAAAAZHJzL2Rvd25yZXYueG1sRI9Bi8Iw&#10;FITvwv6H8Ba8aWrBIl3TIurCXvZg1fuzeduWNi+liVr/vVkQPA4z8w2zzkfTiRsNrrGsYDGPQBCX&#10;VjdcKTgdv2crEM4ja+wsk4IHOcizj8kaU23vfKBb4SsRIOxSVFB736dSurImg25ue+Lg/dnBoA9y&#10;qKQe8B7gppNxFCXSYMNhocaetjWVbXE1Cor9Jdm1v6vx0eqTTJbnat9cNkpNP8fNFwhPo3+HX+0f&#10;rSBexgn8vwlPQGZPAAAA//8DAFBLAQItABQABgAIAAAAIQDb4fbL7gAAAIUBAAATAAAAAAAAAAAA&#10;AAAAAAAAAABbQ29udGVudF9UeXBlc10ueG1sUEsBAi0AFAAGAAgAAAAhAFr0LFu/AAAAFQEAAAsA&#10;AAAAAAAAAAAAAAAAHwEAAF9yZWxzLy5yZWxzUEsBAi0AFAAGAAgAAAAhAJexU3vEAAAA3QAAAA8A&#10;AAAAAAAAAAAAAAAABwIAAGRycy9kb3ducmV2LnhtbFBLBQYAAAAAAwADALcAAAD4AgAAAAA=&#10;" fillcolor="white [3201]" stroked="f" strokeweight=".5pt">
                      <v:textbox inset="0,0,0,0">
                        <w:txbxContent>
                          <w:p w14:paraId="13B5C5F1" w14:textId="77777777" w:rsidR="008A6EA7" w:rsidRPr="00A60C13" w:rsidRDefault="008A6EA7" w:rsidP="003C21BE">
                            <w:pPr>
                              <w:rPr>
                                <w:rFonts w:ascii="Segoe Script" w:hAnsi="Segoe Script"/>
                                <w:sz w:val="22"/>
                              </w:rPr>
                            </w:pPr>
                            <w:r w:rsidRPr="00A60C13">
                              <w:rPr>
                                <w:rFonts w:ascii="Segoe Script" w:hAnsi="Segoe Script"/>
                                <w:sz w:val="22"/>
                              </w:rPr>
                              <w:t>508</w:t>
                            </w:r>
                          </w:p>
                        </w:txbxContent>
                      </v:textbox>
                    </v:shape>
                    <v:group id="Gruppieren 2527" o:spid="_x0000_s1337" style="position:absolute;left:846;width:64250;height:68351" coordsize="6424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kE/7ehCcgl78AAAD//wMAUEsBAi0AFAAGAAgAAAAhANvh9svuAAAAhQEAABMAAAAAAAAA&#10;AAAAAAAAAAAAAFtDb250ZW50X1R5cGVzXS54bWxQSwECLQAUAAYACAAAACEAWvQsW78AAAAVAQAA&#10;CwAAAAAAAAAAAAAAAAAfAQAAX3JlbHMvLnJlbHNQSwECLQAUAAYACAAAACEAv8Jz4sYAAADdAAAA&#10;DwAAAAAAAAAAAAAAAAAHAgAAZHJzL2Rvd25yZXYueG1sUEsFBgAAAAADAAMAtwAAAPoCAAAAAA==&#10;">
                      <v:group id="Gruppieren 2528" o:spid="_x0000_s1338" style="position:absolute;width:64249;height:68351" coordsize="6424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group id="Gruppieren 2529" o:spid="_x0000_s1339" style="position:absolute;width:64249;height:65265" coordorigin="666" coordsize="64249,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ILxgAAAN0AAAAPAAAAZHJzL2Rvd25yZXYueG1sRI9Ba8JA&#10;FITvBf/D8gRvdZOIpUZXEbHiQYSqIN4e2WcSzL4N2W0S/323IPQ4zMw3zGLVm0q01LjSsoJ4HIEg&#10;zqwuOVdwOX+9f4JwHlljZZkUPMnBajl4W2Cqbcff1J58LgKEXYoKCu/rVEqXFWTQjW1NHLy7bQz6&#10;IJtc6ga7ADeVTKLoQxosOSwUWNOmoOxx+jEKdh1260m8bQ+P++Z5O0+P10NMSo2G/XoOwlPv/8Ov&#10;9l4rSKbJDP7ehCcgl78AAAD//wMAUEsBAi0AFAAGAAgAAAAhANvh9svuAAAAhQEAABMAAAAAAAAA&#10;AAAAAAAAAAAAAFtDb250ZW50X1R5cGVzXS54bWxQSwECLQAUAAYACAAAACEAWvQsW78AAAAVAQAA&#10;CwAAAAAAAAAAAAAAAAAfAQAAX3JlbHMvLnJlbHNQSwECLQAUAAYACAAAACEAoRFCC8YAAADdAAAA&#10;DwAAAAAAAAAAAAAAAAAHAgAAZHJzL2Rvd25yZXYueG1sUEsFBgAAAAADAAMAtwAAAPoCAAAAAA==&#10;">
                          <v:line id="Gerade Verbindung 2530" o:spid="_x0000_s1340" style="position:absolute;flip:x;visibility:visible;mso-wrap-style:square" from="666,49053" to="9795,4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UTwgAAAN0AAAAPAAAAZHJzL2Rvd25yZXYueG1sRE/LagIx&#10;FN0X/IdwBXc1o1bR0SitIJRuxMcHXCbXyeDkZkyijvP1zaLQ5eG8V5vW1uJBPlSOFYyGGQjiwumK&#10;SwXn0+59DiJEZI21Y1LwogCbde9thbl2Tz7Q4xhLkUI45KjAxNjkUobCkMUwdA1x4i7OW4wJ+lJq&#10;j88Ubms5zrKZtFhxajDY0NZQcT3erYK6i+du8bU1XXb7eOn9fub89EepQb/9XIKI1MZ/8Z/7WysY&#10;Tydpf3qTnoBc/wIAAP//AwBQSwECLQAUAAYACAAAACEA2+H2y+4AAACFAQAAEwAAAAAAAAAAAAAA&#10;AAAAAAAAW0NvbnRlbnRfVHlwZXNdLnhtbFBLAQItABQABgAIAAAAIQBa9CxbvwAAABUBAAALAAAA&#10;AAAAAAAAAAAAAB8BAABfcmVscy8ucmVsc1BLAQItABQABgAIAAAAIQCwaEUTwgAAAN0AAAAPAAAA&#10;AAAAAAAAAAAAAAcCAABkcnMvZG93bnJldi54bWxQSwUGAAAAAAMAAwC3AAAA9gIAAAAA&#10;" strokecolor="black [3213]"/>
                          <v:line id="Gerade Verbindung 2531" o:spid="_x0000_s1341" style="position:absolute;visibility:visible;mso-wrap-style:square" from="1714,2381" to="1714,5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9WxgAAAN0AAAAPAAAAZHJzL2Rvd25yZXYueG1sRI9BS8NA&#10;FITvBf/D8oTe2k0ibUrsJgShYPVkVbw+ss8kmn0bdtc0+utdQehxmJlvmH01m0FM5HxvWUG6TkAQ&#10;N1b33Cp4eT6sdiB8QNY4WCYF3+ShKq8Weyy0PfMTTafQighhX6CCLoSxkNI3HRn0azsSR+/dOoMh&#10;StdK7fAc4WaQWZJspcGe40KHI9111HyevoyCXfPw4eq8Pqab1zH/mbLH7eEtV2p5Pde3IALN4RL+&#10;b99rBdnmJoW/N/EJyPIXAAD//wMAUEsBAi0AFAAGAAgAAAAhANvh9svuAAAAhQEAABMAAAAAAAAA&#10;AAAAAAAAAAAAAFtDb250ZW50X1R5cGVzXS54bWxQSwECLQAUAAYACAAAACEAWvQsW78AAAAVAQAA&#10;CwAAAAAAAAAAAAAAAAAfAQAAX3JlbHMvLnJlbHNQSwECLQAUAAYACAAAACEA6vovVsYAAADdAAAA&#10;DwAAAAAAAAAAAAAAAAAHAgAAZHJzL2Rvd25yZXYueG1sUEsFBgAAAAADAAMAtwAAAPoCAAAAAA==&#10;" strokecolor="black [3213]"/>
                          <v:group id="Gruppieren 2532" o:spid="_x0000_s1342" style="position:absolute;left:762;width:64154;height:65265" coordsize="64154,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group id="Gruppieren 2533" o:spid="_x0000_s1343" style="position:absolute;width:64154;height:65265" coordorigin="-3730" coordsize="64154,6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M8xQAAAN0AAAAPAAAAZHJzL2Rvd25yZXYueG1sRI9Bi8Iw&#10;FITvC/6H8ARva1qLy1KNIuKKBxFWF8Tbo3m2xealNNm2/nsjCB6HmfmGmS97U4mWGldaVhCPIxDE&#10;mdUl5wr+Tj+f3yCcR9ZYWSYFd3KwXAw+5phq2/EvtUefiwBhl6KCwvs6ldJlBRl0Y1sTB+9qG4M+&#10;yCaXusEuwE0lJ1H0JQ2WHBYKrGldUHY7/hsF2w67VRJv2v3tur5fTtPDeR+TUqNhv5qB8NT7d/jV&#10;3mkFk2mSwPNNeAJy8QAAAP//AwBQSwECLQAUAAYACAAAACEA2+H2y+4AAACFAQAAEwAAAAAAAAAA&#10;AAAAAAAAAAAAW0NvbnRlbnRfVHlwZXNdLnhtbFBLAQItABQABgAIAAAAIQBa9CxbvwAAABUBAAAL&#10;AAAAAAAAAAAAAAAAAB8BAABfcmVscy8ucmVsc1BLAQItABQABgAIAAAAIQBFIOM8xQAAAN0AAAAP&#10;AAAAAAAAAAAAAAAAAAcCAABkcnMvZG93bnJldi54bWxQSwUGAAAAAAMAAwC3AAAA+QIAAAAA&#10;">
                              <v:shape id="Grafik 2534" o:spid="_x0000_s1344" type="#_x0000_t75" style="position:absolute;left:5340;top:2706;width:55083;height:6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DIxgAAAN0AAAAPAAAAZHJzL2Rvd25yZXYueG1sRI9Ra8Iw&#10;FIXfBf9DuIO9zXTabdIZRRyCIHuw3Q+4a65NWXNTkqjVX78MBj4ezjnf4SxWg+3EmXxoHSt4nmQg&#10;iGunW24UfFXbpzmIEJE1do5JwZUCrJbj0QIL7S58oHMZG5EgHApUYGLsCylDbchimLieOHlH5y3G&#10;JH0jtcdLgttOTrPsVVpsOS0Y7GljqP4pT1bB/sN4yt/KWb7vq+YUNrf6+7NS6vFhWL+DiDTEe/i/&#10;vdMKpi+zHP7epCcgl78AAAD//wMAUEsBAi0AFAAGAAgAAAAhANvh9svuAAAAhQEAABMAAAAAAAAA&#10;AAAAAAAAAAAAAFtDb250ZW50X1R5cGVzXS54bWxQSwECLQAUAAYACAAAACEAWvQsW78AAAAVAQAA&#10;CwAAAAAAAAAAAAAAAAAfAQAAX3JlbHMvLnJlbHNQSwECLQAUAAYACAAAACEAaGTAyMYAAADdAAAA&#10;DwAAAAAAAAAAAAAAAAAHAgAAZHJzL2Rvd25yZXYueG1sUEsFBgAAAAADAAMAtwAAAPoCAAAAAA==&#10;">
                                <v:imagedata r:id="rId54" o:title="" croptop="12562f" cropbottom="21554f" cropleft="17585f" cropright="8277f"/>
                              </v:shape>
                              <v:line id="Gerade Verbindung 2535" o:spid="_x0000_s1345" style="position:absolute;flip:x;visibility:visible;mso-wrap-style:square" from="0,64008" to="540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LxQAAAN0AAAAPAAAAZHJzL2Rvd25yZXYueG1sRI/RagIx&#10;FETfBf8hXME3zWq7UrdGaQWh+CK1fsBlc90s3dysSarrfr0pFPo4zMwZZrXpbCOu5EPtWMFsmoEg&#10;Lp2uuVJw+tpNXkCEiKyxcUwK7hRgsx4OVlhod+NPuh5jJRKEQ4EKTIxtIWUoDVkMU9cSJ+/svMWY&#10;pK+k9nhLcNvIeZYtpMWa04LBlraGyu/jj1XQ9PHUL9+3ps8uz3d9OCycz/dKjUfd2yuISF38D/+1&#10;P7SCef6Uw++b9ATk+gEAAP//AwBQSwECLQAUAAYACAAAACEA2+H2y+4AAACFAQAAEwAAAAAAAAAA&#10;AAAAAAAAAAAAW0NvbnRlbnRfVHlwZXNdLnhtbFBLAQItABQABgAIAAAAIQBa9CxbvwAAABUBAAAL&#10;AAAAAAAAAAAAAAAAAB8BAABfcmVscy8ucmVsc1BLAQItABQABgAIAAAAIQCgH+aLxQAAAN0AAAAP&#10;AAAAAAAAAAAAAAAAAAcCAABkcnMvZG93bnJldi54bWxQSwUGAAAAAAMAAwC3AAAA+QIAAAAA&#10;" strokecolor="black [3213]"/>
                              <v:line id="Gerade Verbindung 2536" o:spid="_x0000_s1346" style="position:absolute;flip:x;visibility:visible;mso-wrap-style:square" from="146,56327" to="5546,5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j8xQAAAN0AAAAPAAAAZHJzL2Rvd25yZXYueG1sRI/RagIx&#10;FETfBf8hXME3zWrrUrdGaQWh+CK1fsBlc90s3dysSarrfr0pFPo4zMwZZrXpbCOu5EPtWMFsmoEg&#10;Lp2uuVJw+tpNXkCEiKyxcUwK7hRgsx4OVlhod+NPuh5jJRKEQ4EKTIxtIWUoDVkMU9cSJ+/svMWY&#10;pK+k9nhLcNvIeZbl0mLNacFgS1tD5ffxxypo+njql+9b02eX57s+HHLnF3ulxqPu7RVEpC7+h//a&#10;H1rBfPGUw++b9ATk+gEAAP//AwBQSwECLQAUAAYACAAAACEA2+H2y+4AAACFAQAAEwAAAAAAAAAA&#10;AAAAAAAAAAAAW0NvbnRlbnRfVHlwZXNdLnhtbFBLAQItABQABgAIAAAAIQBa9CxbvwAAABUBAAAL&#10;AAAAAAAAAAAAAAAAAB8BAABfcmVscy8ucmVsc1BLAQItABQABgAIAAAAIQBQzXj8xQAAAN0AAAAP&#10;AAAAAAAAAAAAAAAAAAcCAABkcnMvZG93bnJldi54bWxQSwUGAAAAAAMAAwC3AAAA+QIAAAAA&#10;" strokecolor="black [3213]"/>
                              <v:line id="Gerade Verbindung 2537" o:spid="_x0000_s1347" style="position:absolute;visibility:visible;mso-wrap-style:square" from="1243,55376" to="1243,6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K5xgAAAN0AAAAPAAAAZHJzL2Rvd25yZXYueG1sRI9Ba8JA&#10;FITvhf6H5RW81Y0pGomuEgpC1VNtxesj+0zSZt+G3W2M/fVdoeBxmJlvmOV6MK3oyfnGsoLJOAFB&#10;XFrdcKXg82PzPAfhA7LG1jIpuJKH9erxYYm5thd+p/4QKhEh7HNUUIfQ5VL6siaDfmw74uidrTMY&#10;onSV1A4vEW5amSbJTBpsOC7U2NFrTeX34ccomJe7L1dkxXYyPXbZb5/uZ5tTptToaSgWIAIN4R7+&#10;b79pBen0JYPbm/gE5OoPAAD//wMAUEsBAi0AFAAGAAgAAAAhANvh9svuAAAAhQEAABMAAAAAAAAA&#10;AAAAAAAAAAAAAFtDb250ZW50X1R5cGVzXS54bWxQSwECLQAUAAYACAAAACEAWvQsW78AAAAVAQAA&#10;CwAAAAAAAAAAAAAAAAAfAQAAX3JlbHMvLnJlbHNQSwECLQAUAAYACAAAACEACl8SucYAAADdAAAA&#10;DwAAAAAAAAAAAAAAAAAHAgAAZHJzL2Rvd25yZXYueG1sUEsFBgAAAAADAAMAtwAAAPoCAAAAAA==&#10;" strokecolor="black [3213]"/>
                              <v:line id="Gerade Verbindung 2538" o:spid="_x0000_s1348" style="position:absolute;flip:x;visibility:visible;mso-wrap-style:square" from="0,5120" to="5397,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kVwgAAAN0AAAAPAAAAZHJzL2Rvd25yZXYueG1sRE/LagIx&#10;FN0X/IdwBXc1o1bR0SitIJRuxMcHXCbXyeDkZkyijvP1zaLQ5eG8V5vW1uJBPlSOFYyGGQjiwumK&#10;SwXn0+59DiJEZI21Y1LwogCbde9thbl2Tz7Q4xhLkUI45KjAxNjkUobCkMUwdA1x4i7OW4wJ+lJq&#10;j88Ubms5zrKZtFhxajDY0NZQcT3erYK6i+du8bU1XXb7eOn9fub89EepQb/9XIKI1MZ/8Z/7WysY&#10;TydpbnqTnoBc/wIAAP//AwBQSwECLQAUAAYACAAAACEA2+H2y+4AAACFAQAAEwAAAAAAAAAAAAAA&#10;AAAAAAAAW0NvbnRlbnRfVHlwZXNdLnhtbFBLAQItABQABgAIAAAAIQBa9CxbvwAAABUBAAALAAAA&#10;AAAAAAAAAAAAAB8BAABfcmVscy8ucmVsc1BLAQItABQABgAIAAAAIQBOHkkVwgAAAN0AAAAPAAAA&#10;AAAAAAAAAAAAAAcCAABkcnMvZG93bnJldi54bWxQSwUGAAAAAAMAAwC3AAAA9gIAAAAA&#10;" strokecolor="black [3213]"/>
                              <v:line id="Gerade Verbindung 2539" o:spid="_x0000_s1349" style="position:absolute;flip:x;visibility:visible;mso-wrap-style:square" from="-3730,3291" to="5470,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yOxQAAAN0AAAAPAAAAZHJzL2Rvd25yZXYueG1sRI/dagIx&#10;FITvC75DOELvalZbRbdGUaFQvBF/HuCwOW6Wbk7WJNV1n94UCl4OM/MNM1+2thZX8qFyrGA4yEAQ&#10;F05XXCo4Hb/epiBCRNZYOyYFdwqwXPRe5phrd+M9XQ+xFAnCIUcFJsYmlzIUhiyGgWuIk3d23mJM&#10;0pdSe7wluK3lKMsm0mLFacFgQxtDxc/h1yqou3jqZuuN6bLLx13vdhPnx1ulXvvt6hNEpDY+w//t&#10;b61gNH6fwd+b9ATk4gEAAP//AwBQSwECLQAUAAYACAAAACEA2+H2y+4AAACFAQAAEwAAAAAAAAAA&#10;AAAAAAAAAAAAW0NvbnRlbnRfVHlwZXNdLnhtbFBLAQItABQABgAIAAAAIQBa9CxbvwAAABUBAAAL&#10;AAAAAAAAAAAAAAAAAB8BAABfcmVscy8ucmVsc1BLAQItABQABgAIAAAAIQAhUuyOxQAAAN0AAAAP&#10;AAAAAAAAAAAAAAAAAAcCAABkcnMvZG93bnJldi54bWxQSwUGAAAAAAMAAwC3AAAA+QIAAAAA&#10;" strokecolor="black [3213]"/>
                              <v:line id="Gerade Verbindung 2540" o:spid="_x0000_s1350" style="position:absolute;visibility:visible;mso-wrap-style:square" from="1243,0" to="1243,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mwwwAAAN0AAAAPAAAAZHJzL2Rvd25yZXYueG1sRE/Pa8Iw&#10;FL4L/g/hCd40taiVzihFELZ5mlN2fTRvbWfzUpKsdvvrzWGw48f3e7sfTCt6cr6xrGAxT0AQl1Y3&#10;XCm4vB9nGxA+IGtsLZOCH/Kw341HW8y1vfMb9edQiRjCPkcFdQhdLqUvazLo57YjjtyndQZDhK6S&#10;2uE9hptWpkmylgYbjg01dnSoqbydv42CTfn65YqseFmsrl3226en9fEjU2o6GYonEIGG8C/+cz9r&#10;BelqGffHN/EJyN0DAAD//wMAUEsBAi0AFAAGAAgAAAAhANvh9svuAAAAhQEAABMAAAAAAAAAAAAA&#10;AAAAAAAAAFtDb250ZW50X1R5cGVzXS54bWxQSwECLQAUAAYACAAAACEAWvQsW78AAAAVAQAACwAA&#10;AAAAAAAAAAAAAAAfAQAAX3JlbHMvLnJlbHNQSwECLQAUAAYACAAAACEA3bD5sMMAAADdAAAADwAA&#10;AAAAAAAAAAAAAAAHAgAAZHJzL2Rvd25yZXYueG1sUEsFBgAAAAADAAMAtwAAAPcCAAAAAA==&#10;" strokecolor="black [3213]"/>
                            </v:group>
                            <v:line id="Gerade Verbindung 2541" o:spid="_x0000_s1351" style="position:absolute;rotation:-135;flip:x;visibility:visible;mso-wrap-style:square" from="4985,63054" to="4985,6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ucyxgAAAN0AAAAPAAAAZHJzL2Rvd25yZXYueG1sRI/dagIx&#10;FITvC75DOELvalZprW6NIoJgEaWuPsBhc7o/bk6WJF23ffpGKPRymJlvmMWqN43oyPnKsoLxKAFB&#10;nFtdcaHgct4+zUD4gKyxsUwKvsnDajl4WGCq7Y1P1GWhEBHCPkUFZQhtKqXPSzLoR7Yljt6ndQZD&#10;lK6Q2uEtwk0jJ0kylQYrjgsltrQpKb9mX0bB3OzqD6r7U/e+r/n1Z7o/HjKn1OOwX7+BCNSH//Bf&#10;e6cVTF6ex3B/E5+AXP4CAAD//wMAUEsBAi0AFAAGAAgAAAAhANvh9svuAAAAhQEAABMAAAAAAAAA&#10;AAAAAAAAAAAAAFtDb250ZW50X1R5cGVzXS54bWxQSwECLQAUAAYACAAAACEAWvQsW78AAAAVAQAA&#10;CwAAAAAAAAAAAAAAAAAfAQAAX3JlbHMvLnJlbHNQSwECLQAUAAYACAAAACEAfW7nMsYAAADdAAAA&#10;DwAAAAAAAAAAAAAAAAAHAgAAZHJzL2Rvd25yZXYueG1sUEsFBgAAAAADAAMAtwAAAPoCAAAAAA==&#10;" strokecolor="black [3213]"/>
                            <v:line id="Gerade Verbindung 2542" o:spid="_x0000_s1352" style="position:absolute;rotation:-135;flip:x;visibility:visible;mso-wrap-style:square" from="5048,55434" to="5048,57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lFxgAAAN0AAAAPAAAAZHJzL2Rvd25yZXYueG1sRI/dagIx&#10;FITvBd8hHKF3mnVpbbs1ihQKilR02wc4bE73p5uTJYnrtk/fFAQvh5n5hlmuB9OKnpyvLSuYzxIQ&#10;xIXVNZcKPj/epk8gfEDW2FomBT/kYb0aj5aYaXvhE/V5KEWEsM9QQRVCl0npi4oM+pntiKP3ZZ3B&#10;EKUrpXZ4iXDTyjRJFtJgzXGhwo5eKyq+87NR8Gy2zZGa4dTv9g0//i72h/fcKXU3GTYvIAIN4Ra+&#10;trdaQfpwn8L/m/gE5OoPAAD//wMAUEsBAi0AFAAGAAgAAAAhANvh9svuAAAAhQEAABMAAAAAAAAA&#10;AAAAAAAAAAAAAFtDb250ZW50X1R5cGVzXS54bWxQSwECLQAUAAYACAAAACEAWvQsW78AAAAVAQAA&#10;CwAAAAAAAAAAAAAAAAAfAQAAX3JlbHMvLnJlbHNQSwECLQAUAAYACAAAACEAjbx5RcYAAADdAAAA&#10;DwAAAAAAAAAAAAAAAAAHAgAAZHJzL2Rvd25yZXYueG1sUEsFBgAAAAADAAMAtwAAAPoCAAAAAA==&#10;" strokecolor="black [3213]"/>
                            <v:line id="Gerade Verbindung 2543" o:spid="_x0000_s1353" style="position:absolute;rotation:-135;flip:x;visibility:visible;mso-wrap-style:square" from="984,48164" to="984,4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NzexwAAAN0AAAAPAAAAZHJzL2Rvd25yZXYueG1sRI/dagIx&#10;FITvC75DOELvalbb2roapRQKFlHq1gc4bI774+ZkSdJ126c3QsHLYWa+YRar3jSiI+crywrGowQE&#10;cW51xYWCw/fHwysIH5A1NpZJwS95WC0HdwtMtT3znrosFCJC2KeooAyhTaX0eUkG/ci2xNE7Wmcw&#10;ROkKqR2eI9w0cpIkU2mw4rhQYkvvJeWn7McomJl1/UV1v+8+NzW//E03u23mlLof9m9zEIH6cAv/&#10;t9daweT56RGub+ITkMsLAAAA//8DAFBLAQItABQABgAIAAAAIQDb4fbL7gAAAIUBAAATAAAAAAAA&#10;AAAAAAAAAAAAAABbQ29udGVudF9UeXBlc10ueG1sUEsBAi0AFAAGAAgAAAAhAFr0LFu/AAAAFQEA&#10;AAsAAAAAAAAAAAAAAAAAHwEAAF9yZWxzLy5yZWxzUEsBAi0AFAAGAAgAAAAhAOLw3N7HAAAA3QAA&#10;AA8AAAAAAAAAAAAAAAAABwIAAGRycy9kb3ducmV2LnhtbFBLBQYAAAAAAwADALcAAAD7AgAAAAA=&#10;" strokecolor="black [3213]"/>
                            <v:line id="Gerade Verbindung 2544" o:spid="_x0000_s1354" style="position:absolute;rotation:-135;flip:x;visibility:visible;mso-wrap-style:square" from="1048,2380" to="1048,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SqxgAAAN0AAAAPAAAAZHJzL2Rvd25yZXYueG1sRI/dagIx&#10;FITvC75DOIJ3NVvxp90apRQERRTd9gEOm9P96eZkSeK69ukbodDLYWa+YZbr3jSiI+crywqexgkI&#10;4tzqigsFnx+bx2cQPiBrbCyTght5WK8GD0tMtb3ymbosFCJC2KeooAyhTaX0eUkG/di2xNH7ss5g&#10;iNIVUju8Rrhp5CRJ5tJgxXGhxJbeS8q/s4tR8GK29Ynq/tzt9jUvfub74yFzSo2G/dsriEB9+A//&#10;tbdawWQ2ncL9TXwCcvULAAD//wMAUEsBAi0AFAAGAAgAAAAhANvh9svuAAAAhQEAABMAAAAAAAAA&#10;AAAAAAAAAAAAAFtDb250ZW50X1R5cGVzXS54bWxQSwECLQAUAAYACAAAACEAWvQsW78AAAAVAQAA&#10;CwAAAAAAAAAAAAAAAAAfAQAAX3JlbHMvLnJlbHNQSwECLQAUAAYACAAAACEAbRlEqsYAAADdAAAA&#10;DwAAAAAAAAAAAAAAAAAHAgAAZHJzL2Rvd25yZXYueG1sUEsFBgAAAAADAAMAtwAAAPoCAAAAAA==&#10;" strokecolor="black [3213]"/>
                            <v:line id="Gerade Verbindung 2545" o:spid="_x0000_s1355" style="position:absolute;rotation:-135;flip:x;visibility:visible;mso-wrap-style:square" from="5048,2380" to="5048,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ExxgAAAN0AAAAPAAAAZHJzL2Rvd25yZXYueG1sRI/dagIx&#10;FITvhb5DOIXeabbiT7s1igiCRRTd9gEOm9P96eZkSdJ126dvBMHLYWa+YRar3jSiI+crywqeRwkI&#10;4tzqigsFnx/b4QsIH5A1NpZJwS95WC0fBgtMtb3wmbosFCJC2KeooAyhTaX0eUkG/ci2xNH7ss5g&#10;iNIVUju8RLhp5DhJZtJgxXGhxJY2JeXf2Y9R8Gp29Ynq/ty972ue/832x0PmlHp67NdvIAL14R6+&#10;tXdawXg6mcL1TXwCcvkPAAD//wMAUEsBAi0AFAAGAAgAAAAhANvh9svuAAAAhQEAABMAAAAAAAAA&#10;AAAAAAAAAAAAAFtDb250ZW50X1R5cGVzXS54bWxQSwECLQAUAAYACAAAACEAWvQsW78AAAAVAQAA&#10;CwAAAAAAAAAAAAAAAAAfAQAAX3JlbHMvLnJlbHNQSwECLQAUAAYACAAAACEAAlXhMcYAAADdAAAA&#10;DwAAAAAAAAAAAAAAAAAHAgAAZHJzL2Rvd25yZXYueG1sUEsFBgAAAAADAAMAtwAAAPoCAAAAAA==&#10;" strokecolor="black [3213]"/>
                            <v:line id="Gerade Verbindung 2546" o:spid="_x0000_s1356" style="position:absolute;rotation:-135;flip:x;visibility:visible;mso-wrap-style:square" from="5048,4241" to="5048,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9GxgAAAN0AAAAPAAAAZHJzL2Rvd25yZXYueG1sRI/dagIx&#10;FITvBd8hHKF3Nau027oaRQTBIi119QEOm9P96eZkSdJ126dvCgUvh5n5hlltBtOKnpyvLSuYTRMQ&#10;xIXVNZcKLuf9/TMIH5A1tpZJwTd52KzHoxVm2l75RH0eShEh7DNUUIXQZVL6oiKDfmo74uh9WGcw&#10;ROlKqR1eI9y0cp4kqTRYc1yosKNdRcVn/mUULMyheadmOPUvx4afftLj22vulLqbDNsliEBDuIX/&#10;2wetYP74kMLfm/gE5PoXAAD//wMAUEsBAi0AFAAGAAgAAAAhANvh9svuAAAAhQEAABMAAAAAAAAA&#10;AAAAAAAAAAAAAFtDb250ZW50X1R5cGVzXS54bWxQSwECLQAUAAYACAAAACEAWvQsW78AAAAVAQAA&#10;CwAAAAAAAAAAAAAAAAAfAQAAX3JlbHMvLnJlbHNQSwECLQAUAAYACAAAACEA8od/RsYAAADdAAAA&#10;DwAAAAAAAAAAAAAAAAAHAgAAZHJzL2Rvd25yZXYueG1sUEsFBgAAAAADAAMAtwAAAPoCAAAAAA==&#10;" strokecolor="black [3213]"/>
                          </v:group>
                        </v:group>
                        <v:group id="Gruppieren 2547" o:spid="_x0000_s1357" style="position:absolute;left:8763;top:64325;width:5226;height:4026" coordsize="52260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ZCxgAAAN0AAAAPAAAAZHJzL2Rvd25yZXYueG1sRI9Ba8JA&#10;FITvhf6H5RW86SZaW4muIqLiQYRqQbw9ss8kmH0bsmsS/31XEHocZuYbZrboTCkaql1hWUE8iEAQ&#10;p1YXnCn4PW36ExDOI2ssLZOCBzlYzN/fZpho2/IPNUefiQBhl6CC3PsqkdKlORl0A1sRB+9qa4M+&#10;yDqTusY2wE0ph1H0JQ0WHBZyrGiVU3o73o2CbYvtchSvm/3tunpcTuPDeR+TUr2PbjkF4anz/+FX&#10;e6cVDMef3/B8E56AnP8BAAD//wMAUEsBAi0AFAAGAAgAAAAhANvh9svuAAAAhQEAABMAAAAAAAAA&#10;AAAAAAAAAAAAAFtDb250ZW50X1R5cGVzXS54bWxQSwECLQAUAAYACAAAACEAWvQsW78AAAAVAQAA&#10;CwAAAAAAAAAAAAAAAAAfAQAAX3JlbHMvLnJlbHNQSwECLQAUAAYACAAAACEAYh2WQsYAAADdAAAA&#10;DwAAAAAAAAAAAAAAAAAHAgAAZHJzL2Rvd25yZXYueG1sUEsFBgAAAAADAAMAtwAAAPoCAAAAAA==&#10;">
                          <v:line id="Gerade Verbindung 2548" o:spid="_x0000_s1358" style="position:absolute;visibility:visible;mso-wrap-style:square" from="0,323850" to="522605,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W2wwAAAN0AAAAPAAAAZHJzL2Rvd25yZXYueG1sRE/Pa8Iw&#10;FL4L/g/hCd40taiVzihFELZ5mlN2fTRvbWfzUpKsdvvrzWGw48f3e7sfTCt6cr6xrGAxT0AQl1Y3&#10;XCm4vB9nGxA+IGtsLZOCH/Kw341HW8y1vfMb9edQiRjCPkcFdQhdLqUvazLo57YjjtyndQZDhK6S&#10;2uE9hptWpkmylgYbjg01dnSoqbydv42CTfn65YqseFmsrl3226en9fEjU2o6GYonEIGG8C/+cz9r&#10;BelqGefGN/EJyN0DAAD//wMAUEsBAi0AFAAGAAgAAAAhANvh9svuAAAAhQEAABMAAAAAAAAAAAAA&#10;AAAAAAAAAFtDb250ZW50X1R5cGVzXS54bWxQSwECLQAUAAYACAAAACEAWvQsW78AAAAVAQAACwAA&#10;AAAAAAAAAAAAAAAfAQAAX3JlbHMvLnJlbHNQSwECLQAUAAYACAAAACEAI8b1tsMAAADdAAAADwAA&#10;AAAAAAAAAAAAAAAHAgAAZHJzL2Rvd25yZXYueG1sUEsFBgAAAAADAAMAtwAAAPcCAAAAAA==&#10;" strokecolor="black [3213]"/>
                          <v:line id="Gerade Verbindung 2549" o:spid="_x0000_s1359" style="position:absolute;visibility:visible;mso-wrap-style:square" from="88900,0" to="88900,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AtxwAAAN0AAAAPAAAAZHJzL2Rvd25yZXYueG1sRI9Ba8JA&#10;FITvgv9heYXedGOoxqauEgTB2lNtxesj+5qkzb4Nu2tM/fXdQqHHYWa+YVabwbSiJ+cbywpm0wQE&#10;cWl1w5WC97fdZAnCB2SNrWVS8E0eNuvxaIW5tld+pf4YKhEh7HNUUIfQ5VL6siaDfmo74uh9WGcw&#10;ROkqqR1eI9y0Mk2ShTTYcFyosaNtTeXX8WIULMvDpyuy4nk2P3XZrU9fFrtzptT93VA8gQg0hP/w&#10;X3uvFaTzh0f4fROfgFz/AAAA//8DAFBLAQItABQABgAIAAAAIQDb4fbL7gAAAIUBAAATAAAAAAAA&#10;AAAAAAAAAAAAAABbQ29udGVudF9UeXBlc10ueG1sUEsBAi0AFAAGAAgAAAAhAFr0LFu/AAAAFQEA&#10;AAsAAAAAAAAAAAAAAAAAHwEAAF9yZWxzLy5yZWxzUEsBAi0AFAAGAAgAAAAhAEyKUC3HAAAA3QAA&#10;AA8AAAAAAAAAAAAAAAAABwIAAGRycy9kb3ducmV2LnhtbFBLBQYAAAAAAwADALcAAAD7AgAAAAA=&#10;" strokecolor="black [3213]"/>
                          <v:line id="Gerade Verbindung 2550" o:spid="_x0000_s1360" style="position:absolute;visibility:visible;mso-wrap-style:square" from="177800,6350" to="177800,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9txAAAAN0AAAAPAAAAZHJzL2Rvd25yZXYueG1sRE/LasJA&#10;FN0L/YfhFtzpxECMpI4SCkJtV/VBt5fMNYnN3Akz05j26zsLweXhvNfb0XRiIOdbywoW8wQEcWV1&#10;y7WC03E3W4HwAVljZ5kU/JKH7eZpssZC2xt/0nAItYgh7AtU0ITQF1L6qiGDfm574shdrDMYInS1&#10;1A5vMdx0Mk2SpTTYcmxosKfXhqrvw49RsKrer67My/0iO/f535B+LHdfuVLT57F8ARFoDA/x3f2m&#10;FaRZFvfHN/EJyM0/AAAA//8DAFBLAQItABQABgAIAAAAIQDb4fbL7gAAAIUBAAATAAAAAAAAAAAA&#10;AAAAAAAAAABbQ29udGVudF9UeXBlc10ueG1sUEsBAi0AFAAGAAgAAAAhAFr0LFu/AAAAFQEAAAsA&#10;AAAAAAAAAAAAAAAAHwEAAF9yZWxzLy5yZWxzUEsBAi0AFAAGAAgAAAAhAFhpb23EAAAA3QAAAA8A&#10;AAAAAAAAAAAAAAAABwIAAGRycy9kb3ducmV2LnhtbFBLBQYAAAAAAwADALcAAAD4AgAAAAA=&#10;" strokecolor="black [3213]"/>
                          <v:line id="Gerade Verbindung 2551" o:spid="_x0000_s1361" style="position:absolute;rotation:90;visibility:visible;mso-wrap-style:square" from="31750,266700" to="139065,37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1DZxwAAAN0AAAAPAAAAZHJzL2Rvd25yZXYueG1sRI9PSwMx&#10;FMTvBb9DeIKX0mZb7VbXpkUKC6te7L/7Y/PcLG5eliS2229vBMHjMDO/YVabwXbiTD60jhXMphkI&#10;4trplhsFx0M5eQQRIrLGzjEpuFKAzfpmtMJCuwvv6LyPjUgQDgUqMDH2hZShNmQxTF1PnLxP5y3G&#10;JH0jtcdLgttOzrMslxZbTgsGe9oaqr/231ZBf1qa++v7W1nlH75sXx90Nd4+KXV3O7w8g4g0xP/w&#10;X7vSCuaLxQx+36QnINc/AAAA//8DAFBLAQItABQABgAIAAAAIQDb4fbL7gAAAIUBAAATAAAAAAAA&#10;AAAAAAAAAAAAAABbQ29udGVudF9UeXBlc10ueG1sUEsBAi0AFAAGAAgAAAAhAFr0LFu/AAAAFQEA&#10;AAsAAAAAAAAAAAAAAAAAHwEAAF9yZWxzLy5yZWxzUEsBAi0AFAAGAAgAAAAhAGwHUNnHAAAA3QAA&#10;AA8AAAAAAAAAAAAAAAAABwIAAGRycy9kb3ducmV2LnhtbFBLBQYAAAAAAwADALcAAAD7AgAAAAA=&#10;" strokecolor="black [3213]"/>
                          <v:line id="Gerade Verbindung 2552" o:spid="_x0000_s1362" style="position:absolute;rotation:90;visibility:visible;mso-wrap-style:square" from="133350,273050" to="240665,38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6uxwAAAN0AAAAPAAAAZHJzL2Rvd25yZXYueG1sRI9PSwMx&#10;FMTvgt8hPKEXsVm3f9S1aZHCwlovbdX7Y/PcLG5eliRtt9++EQoeh5n5DbNYDbYTR/KhdazgcZyB&#10;IK6dbrlR8PVZPjyDCBFZY+eYFJwpwGp5e7PAQrsT7+i4j41IEA4FKjAx9oWUoTZkMYxdT5y8H+ct&#10;xiR9I7XHU4LbTuZZNpcWW04LBntaG6p/9weroP9+MpPzx6as5ltftu9TXd2vX5Qa3Q1vryAiDfE/&#10;fG1XWkE+m+Xw9yY9Abm8AAAA//8DAFBLAQItABQABgAIAAAAIQDb4fbL7gAAAIUBAAATAAAAAAAA&#10;AAAAAAAAAAAAAABbQ29udGVudF9UeXBlc10ueG1sUEsBAi0AFAAGAAgAAAAhAFr0LFu/AAAAFQEA&#10;AAsAAAAAAAAAAAAAAAAAHwEAAF9yZWxzLy5yZWxzUEsBAi0AFAAGAAgAAAAhAJzVzq7HAAAA3QAA&#10;AA8AAAAAAAAAAAAAAAAABwIAAGRycy9kb3ducmV2LnhtbFBLBQYAAAAAAwADALcAAAD7AgAAAAA=&#10;" strokecolor="black [3213]"/>
                        </v:group>
                      </v:group>
                      <v:shape id="Textfeld 2553" o:spid="_x0000_s1363" type="#_x0000_t202" style="position:absolute;left:2862;top:2862;width:2543;height:15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OexAAAAN0AAAAPAAAAZHJzL2Rvd25yZXYueG1sRI9Bi8Iw&#10;FITvwv6H8IS9aapLS6lGkdWFvXiw696fzbMtbV5KE7X+eyMIHoeZ+YZZrgfTiiv1rrasYDaNQBAX&#10;VtdcKjj+/UxSEM4ja2wtk4I7OVivPkZLzLS98YGuuS9FgLDLUEHlfZdJ6YqKDLqp7YiDd7a9QR9k&#10;X0rd4y3ATSvnUZRIgzWHhQo7+q6oaPKLUZDvTsm22afDvdFHmcT/5a4+bZT6HA+bBQhPg3+HX+1f&#10;rWAex1/wfBOegFw9AAAA//8DAFBLAQItABQABgAIAAAAIQDb4fbL7gAAAIUBAAATAAAAAAAAAAAA&#10;AAAAAAAAAABbQ29udGVudF9UeXBlc10ueG1sUEsBAi0AFAAGAAgAAAAhAFr0LFu/AAAAFQEAAAsA&#10;AAAAAAAAAAAAAAAAHwEAAF9yZWxzLy5yZWxzUEsBAi0AFAAGAAgAAAAhAN/Ag57EAAAA3QAAAA8A&#10;AAAAAAAAAAAAAAAABwIAAGRycy9kb3ducmV2LnhtbFBLBQYAAAAAAwADALcAAAD4AgAAAAA=&#10;" fillcolor="white [3201]" stroked="f" strokeweight=".5pt">
                        <v:textbox inset="0,0,0,0">
                          <w:txbxContent>
                            <w:p w14:paraId="62BBEF6B" w14:textId="77777777" w:rsidR="008A6EA7" w:rsidRPr="00A60C13" w:rsidRDefault="008A6EA7" w:rsidP="003C21BE">
                              <w:pPr>
                                <w:rPr>
                                  <w:rFonts w:ascii="Segoe Script" w:hAnsi="Segoe Script"/>
                                  <w:sz w:val="22"/>
                                </w:rPr>
                              </w:pPr>
                              <w:r w:rsidRPr="00A60C13">
                                <w:rPr>
                                  <w:rFonts w:ascii="Segoe Script" w:hAnsi="Segoe Script"/>
                                  <w:sz w:val="22"/>
                                </w:rPr>
                                <w:t>20</w:t>
                              </w:r>
                            </w:p>
                          </w:txbxContent>
                        </v:textbox>
                      </v:shape>
                    </v:group>
                  </v:group>
                  <v:shape id="Textfeld 2554" o:spid="_x0000_s1364" type="#_x0000_t202" style="position:absolute;left:3047;top:57722;width:3975;height:15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vqxAAAAN0AAAAPAAAAZHJzL2Rvd25yZXYueG1sRI9Bi8Iw&#10;FITvwv6H8IS9aapsS6lGkdWFvXiw696fzbMtbV5KE7X+eyMIHoeZ+YZZrgfTiiv1rrasYDaNQBAX&#10;VtdcKjj+/UxSEM4ja2wtk4I7OVivPkZLzLS98YGuuS9FgLDLUEHlfZdJ6YqKDLqp7YiDd7a9QR9k&#10;X0rd4y3ATSvnUZRIgzWHhQo7+q6oaPKLUZDvTsm22afDvdFHmcT/5a4+bZT6HA+bBQhPg3+HX+1f&#10;rWAex1/wfBOegFw9AAAA//8DAFBLAQItABQABgAIAAAAIQDb4fbL7gAAAIUBAAATAAAAAAAAAAAA&#10;AAAAAAAAAABbQ29udGVudF9UeXBlc10ueG1sUEsBAi0AFAAGAAgAAAAhAFr0LFu/AAAAFQEAAAsA&#10;AAAAAAAAAAAAAAAAHwEAAF9yZWxzLy5yZWxzUEsBAi0AFAAGAAgAAAAhAFApG+rEAAAA3QAAAA8A&#10;AAAAAAAAAAAAAAAABwIAAGRycy9kb3ducmV2LnhtbFBLBQYAAAAAAwADALcAAAD4AgAAAAA=&#10;" fillcolor="white [3201]" stroked="f" strokeweight=".5pt">
                    <v:textbox inset="0,0,0,0">
                      <w:txbxContent>
                        <w:p w14:paraId="5821EB86" w14:textId="77777777" w:rsidR="008A6EA7" w:rsidRPr="00A60C13" w:rsidRDefault="008A6EA7" w:rsidP="003C21BE">
                          <w:pPr>
                            <w:rPr>
                              <w:rFonts w:ascii="Segoe Script" w:hAnsi="Segoe Script"/>
                              <w:sz w:val="22"/>
                            </w:rPr>
                          </w:pPr>
                          <w:r w:rsidRPr="00A60C13">
                            <w:rPr>
                              <w:rFonts w:ascii="Segoe Script" w:hAnsi="Segoe Script"/>
                              <w:sz w:val="22"/>
                            </w:rPr>
                            <w:t>90</w:t>
                          </w:r>
                        </w:p>
                      </w:txbxContent>
                    </v:textbox>
                  </v:shape>
                </v:group>
                <v:shape id="Textfeld 2555" o:spid="_x0000_s1365" type="#_x0000_t202" style="position:absolute;left:11620;top:65341;width:397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4CyAAAAN0AAAAPAAAAZHJzL2Rvd25yZXYueG1sRI/dagIx&#10;FITvC32HcAreFM1WuiqrUVpBaKFS/MHrw+a4Wd2cbDdRV5++EQq9HGbmG2Yya20lztT40rGCl14C&#10;gjh3uuRCwXaz6I5A+ICssXJMCq7kYTZ9fJhgpt2FV3Reh0JECPsMFZgQ6kxKnxuy6HuuJo7e3jUW&#10;Q5RNIXWDlwi3lewnyUBaLDkuGKxpbig/rk9Wwej6unzeDYa7Q/X9+W5uxQ9/HVGpzlP7NgYRqA3/&#10;4b/2h1bQT9MU7m/iE5DTXwAAAP//AwBQSwECLQAUAAYACAAAACEA2+H2y+4AAACFAQAAEwAAAAAA&#10;AAAAAAAAAAAAAAAAW0NvbnRlbnRfVHlwZXNdLnhtbFBLAQItABQABgAIAAAAIQBa9CxbvwAAABUB&#10;AAALAAAAAAAAAAAAAAAAAB8BAABfcmVscy8ucmVsc1BLAQItABQABgAIAAAAIQChfX4CyAAAAN0A&#10;AAAPAAAAAAAAAAAAAAAAAAcCAABkcnMvZG93bnJldi54bWxQSwUGAAAAAAMAAwC3AAAA/AIAAAAA&#10;" fillcolor="white [3201]" stroked="f" strokeweight=".5pt">
                  <v:textbox inset="0,0,0,0">
                    <w:txbxContent>
                      <w:p w14:paraId="6DCA9F1F" w14:textId="77777777" w:rsidR="008A6EA7" w:rsidRPr="00A60C13" w:rsidRDefault="008A6EA7" w:rsidP="003C21BE">
                        <w:pPr>
                          <w:rPr>
                            <w:rFonts w:ascii="Segoe Script" w:hAnsi="Segoe Script"/>
                            <w:sz w:val="22"/>
                          </w:rPr>
                        </w:pPr>
                        <w:r w:rsidRPr="00A60C13">
                          <w:rPr>
                            <w:rFonts w:ascii="Segoe Script" w:hAnsi="Segoe Script"/>
                            <w:sz w:val="22"/>
                          </w:rPr>
                          <w:t>10</w:t>
                        </w:r>
                      </w:p>
                    </w:txbxContent>
                  </v:textbox>
                </v:shape>
              </v:group>
            </w:pict>
          </mc:Fallback>
        </mc:AlternateContent>
      </w:r>
    </w:p>
    <w:p w14:paraId="13613ABA" w14:textId="77777777" w:rsidR="003C21BE" w:rsidRPr="00694636" w:rsidRDefault="003C21BE" w:rsidP="003C21BE">
      <w:pPr>
        <w:spacing w:line="312" w:lineRule="auto"/>
        <w:rPr>
          <w:sz w:val="22"/>
        </w:rPr>
      </w:pPr>
    </w:p>
    <w:p w14:paraId="1416B562" w14:textId="77777777" w:rsidR="003C21BE" w:rsidRDefault="003C21BE" w:rsidP="003C21BE">
      <w:pPr>
        <w:spacing w:line="312" w:lineRule="auto"/>
        <w:rPr>
          <w:sz w:val="22"/>
        </w:rPr>
      </w:pPr>
    </w:p>
    <w:p w14:paraId="463932D7" w14:textId="77777777" w:rsidR="003C21BE" w:rsidRDefault="003C21BE" w:rsidP="003C21BE">
      <w:pPr>
        <w:spacing w:line="312" w:lineRule="auto"/>
        <w:rPr>
          <w:sz w:val="22"/>
        </w:rPr>
      </w:pPr>
    </w:p>
    <w:p w14:paraId="1B602B76" w14:textId="77777777" w:rsidR="003C21BE" w:rsidRDefault="003C21BE" w:rsidP="003C21BE">
      <w:pPr>
        <w:spacing w:line="312" w:lineRule="auto"/>
        <w:rPr>
          <w:sz w:val="22"/>
        </w:rPr>
      </w:pPr>
    </w:p>
    <w:p w14:paraId="53702109" w14:textId="77777777" w:rsidR="003C21BE" w:rsidRDefault="003C21BE" w:rsidP="003C21BE">
      <w:pPr>
        <w:spacing w:line="312" w:lineRule="auto"/>
        <w:rPr>
          <w:sz w:val="22"/>
        </w:rPr>
      </w:pPr>
    </w:p>
    <w:p w14:paraId="0FB047F0"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603456" behindDoc="0" locked="0" layoutInCell="1" allowOverlap="1" wp14:anchorId="1ED8A7A6" wp14:editId="7F616EBA">
                <wp:simplePos x="0" y="0"/>
                <wp:positionH relativeFrom="column">
                  <wp:posOffset>2043903</wp:posOffset>
                </wp:positionH>
                <wp:positionV relativeFrom="paragraph">
                  <wp:posOffset>160020</wp:posOffset>
                </wp:positionV>
                <wp:extent cx="414655" cy="339725"/>
                <wp:effectExtent l="0" t="0" r="4445" b="3175"/>
                <wp:wrapNone/>
                <wp:docPr id="2336" name="Textfeld 2336"/>
                <wp:cNvGraphicFramePr/>
                <a:graphic xmlns:a="http://schemas.openxmlformats.org/drawingml/2006/main">
                  <a:graphicData uri="http://schemas.microsoft.com/office/word/2010/wordprocessingShape">
                    <wps:wsp>
                      <wps:cNvSpPr txBox="1"/>
                      <wps:spPr>
                        <a:xfrm>
                          <a:off x="0" y="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54FD3" w14:textId="77777777" w:rsidR="008A6EA7" w:rsidRPr="0062112E" w:rsidRDefault="008A6EA7" w:rsidP="003C21BE">
                            <w:pPr>
                              <w:rPr>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8A7A6" id="Textfeld 2336" o:spid="_x0000_s1366" type="#_x0000_t202" style="position:absolute;margin-left:160.95pt;margin-top:12.6pt;width:32.65pt;height:26.75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xkgIAAJcFAAAOAAAAZHJzL2Uyb0RvYy54bWysVEtv2zAMvg/YfxB0X51316BOkaXoMKBo&#10;i7VDz4osJcIkUZOU2NmvLyU7j3W9dNjFpsSPpEh+5OVVYzTZCh8U2JL2z3qUCMuhUnZV0h9PN58+&#10;UxIisxXTYEVJdyLQq9nHD5e1m4oBrEFXwhN0YsO0diVdx+imRRH4WhgWzsAJi0oJ3rCIR78qKs9q&#10;9G50Mej1JkUNvnIeuAgBb69bJZ1l/1IKHu+lDCISXVJ8W8xfn7/L9C1ml2y68sytFe+ewf7hFYYp&#10;i0EPrq5ZZGTj1V+ujOIeAsh4xsEUIKXiIueA2fR7r7J5XDMnci5YnOAOZQr/zy2/2z54oqqSDobD&#10;CSWWGezSk2iiFLoi+RJrVLswReijQ3BsvkCDvU61S/cBL1PqjfQm/TEpgnqs9u5QYfRHOF6O+qPJ&#10;eEwJR9VweHE+GCcvxdHY+RC/CjAkCSX12MBcV7a9DbGF7iEpVgCtqhuldT4k0oiF9mTLsN065iei&#10;8z9Q2pK6pJPhuJcdW0jmrWdtkxuRadOFOyaYpbjTImG0/S4kli3n+UZsxrmwh/gZnVASQ73HsMMf&#10;X/Ue4zYPtMiRwcaDsVEWfM4+z9mxZNXPfclki8fenOSdxNgsm8yX8cWeAEuodsgLD+10BcdvFHbv&#10;loX4wDyOE1IBV0S8x4/UgNWHTqJkDf73W/cJjyxHLSU1jmdJw68N84IS/c0i/y/6o1Ga53wYjc8H&#10;ePCnmuWpxm7MApASfVxGjmcx4aPei9KDecZNMk9RUcUsx9gljXtxEdulgZuIi/k8g3CCHYu39tHx&#10;5DqVOXHzqXlm3nUEjsj8O9gPMpu+4nGLTZYW5psIUmWSp0K3Ve0agNOfx6TbVGm9nJ4z6rhPZy8A&#10;AAD//wMAUEsDBBQABgAIAAAAIQCCll7U4QAAAAkBAAAPAAAAZHJzL2Rvd25yZXYueG1sTI9NT4Qw&#10;EIbvJv6HZky8GLcsZAWRsjHGj2RvLn7EW5eOQKRTQruA/97xpLeZzJN3nrfYLrYXE46+c6RgvYpA&#10;INXOdNQoeKkeLjMQPmgyuneECr7Rw7Y8PSl0btxMzzjtQyM4hHyuFbQhDLmUvm7Rar9yAxLfPt1o&#10;deB1bKQZ9czhtpdxFF1JqzviD60e8K7F+mt/tAo+Lpr3nV8eX+dkkwz3T1OVvplKqfOz5fYGRMAl&#10;/MHwq8/qULLTwR3JeNErSOL1NaMK4k0MgoEkS3k4KEizFGRZyP8Nyh8AAAD//wMAUEsBAi0AFAAG&#10;AAgAAAAhALaDOJL+AAAA4QEAABMAAAAAAAAAAAAAAAAAAAAAAFtDb250ZW50X1R5cGVzXS54bWxQ&#10;SwECLQAUAAYACAAAACEAOP0h/9YAAACUAQAACwAAAAAAAAAAAAAAAAAvAQAAX3JlbHMvLnJlbHNQ&#10;SwECLQAUAAYACAAAACEAI/oNsZICAACXBQAADgAAAAAAAAAAAAAAAAAuAgAAZHJzL2Uyb0RvYy54&#10;bWxQSwECLQAUAAYACAAAACEAgpZe1OEAAAAJAQAADwAAAAAAAAAAAAAAAADsBAAAZHJzL2Rvd25y&#10;ZXYueG1sUEsFBgAAAAAEAAQA8wAAAPoFAAAAAA==&#10;" fillcolor="white [3201]" stroked="f" strokeweight=".5pt">
                <v:textbox>
                  <w:txbxContent>
                    <w:p w14:paraId="78A54FD3" w14:textId="77777777" w:rsidR="008A6EA7" w:rsidRPr="0062112E" w:rsidRDefault="008A6EA7" w:rsidP="003C21BE">
                      <w:pPr>
                        <w:rPr>
                          <w:sz w:val="26"/>
                        </w:rPr>
                      </w:pPr>
                    </w:p>
                  </w:txbxContent>
                </v:textbox>
              </v:shape>
            </w:pict>
          </mc:Fallback>
        </mc:AlternateContent>
      </w:r>
    </w:p>
    <w:p w14:paraId="78C48AB7" w14:textId="77777777" w:rsidR="003C21BE" w:rsidRDefault="003C21BE" w:rsidP="003C21BE">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3C21BE" w:rsidRPr="00DE4890" w14:paraId="73229510" w14:textId="77777777" w:rsidTr="00DF56A2">
        <w:trPr>
          <w:trHeight w:val="544"/>
        </w:trPr>
        <w:tc>
          <w:tcPr>
            <w:tcW w:w="7513" w:type="dxa"/>
            <w:shd w:val="clear" w:color="auto" w:fill="D9D9D9" w:themeFill="background1" w:themeFillShade="D9"/>
            <w:vAlign w:val="center"/>
          </w:tcPr>
          <w:p w14:paraId="270A8817" w14:textId="77777777" w:rsidR="003C21BE" w:rsidRPr="000F6CC4" w:rsidRDefault="003C21BE" w:rsidP="00DF56A2">
            <w:pPr>
              <w:spacing w:line="312" w:lineRule="auto"/>
              <w:rPr>
                <w:b/>
                <w:noProof/>
                <w:sz w:val="22"/>
              </w:rPr>
            </w:pPr>
            <w:r w:rsidRPr="000F6CC4">
              <w:rPr>
                <w:b/>
                <w:noProof/>
                <w:sz w:val="22"/>
              </w:rPr>
              <w:lastRenderedPageBreak/>
              <w:t xml:space="preserve">Einleger </w:t>
            </w:r>
            <w:r w:rsidR="000C2021" w:rsidRPr="000F6CC4">
              <w:rPr>
                <w:b/>
                <w:noProof/>
                <w:sz w:val="22"/>
              </w:rPr>
              <w:t>zu Bauanleitung umsetzen</w:t>
            </w:r>
          </w:p>
        </w:tc>
        <w:tc>
          <w:tcPr>
            <w:tcW w:w="2126" w:type="dxa"/>
            <w:shd w:val="clear" w:color="auto" w:fill="D9D9D9" w:themeFill="background1" w:themeFillShade="D9"/>
          </w:tcPr>
          <w:p w14:paraId="5A13ACB3" w14:textId="77777777" w:rsidR="003C21BE" w:rsidRDefault="003C21BE" w:rsidP="00DF56A2">
            <w:pPr>
              <w:pStyle w:val="TabelleKopflinks"/>
              <w:jc w:val="center"/>
            </w:pPr>
            <w:r>
              <w:t>Holztechnik</w:t>
            </w:r>
          </w:p>
          <w:p w14:paraId="3FD540C5" w14:textId="77777777" w:rsidR="003C21BE" w:rsidRPr="00DE4890" w:rsidRDefault="003C21BE" w:rsidP="00DF56A2">
            <w:pPr>
              <w:pStyle w:val="TabelleKopflinks"/>
              <w:jc w:val="center"/>
            </w:pPr>
            <w:r>
              <w:t>Z.01.02.03</w:t>
            </w:r>
            <w:r w:rsidR="00A64EE1">
              <w:t>.02</w:t>
            </w:r>
          </w:p>
        </w:tc>
      </w:tr>
    </w:tbl>
    <w:p w14:paraId="10BD7C4E" w14:textId="77777777" w:rsidR="003C21BE" w:rsidRDefault="003C21BE" w:rsidP="003C21BE">
      <w:pPr>
        <w:pStyle w:val="berschrift2"/>
      </w:pPr>
      <w:r w:rsidRPr="002217EB">
        <w:rPr>
          <w:noProof/>
          <w:color w:val="FF0000"/>
          <w:sz w:val="22"/>
        </w:rPr>
        <w:drawing>
          <wp:anchor distT="0" distB="0" distL="114300" distR="114300" simplePos="0" relativeHeight="251602432" behindDoc="0" locked="0" layoutInCell="1" allowOverlap="1" wp14:anchorId="52C990A4" wp14:editId="57E1E090">
            <wp:simplePos x="0" y="0"/>
            <wp:positionH relativeFrom="column">
              <wp:posOffset>4815205</wp:posOffset>
            </wp:positionH>
            <wp:positionV relativeFrom="paragraph">
              <wp:posOffset>97790</wp:posOffset>
            </wp:positionV>
            <wp:extent cx="341630" cy="313055"/>
            <wp:effectExtent l="0" t="0" r="1270" b="0"/>
            <wp:wrapNone/>
            <wp:docPr id="2381" name="Grafik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Die wichtigsten Maße für die Herstellung:</w:t>
      </w:r>
    </w:p>
    <w:p w14:paraId="5056689E" w14:textId="77777777" w:rsidR="003C21BE" w:rsidRPr="006F6613" w:rsidRDefault="00A65D3D" w:rsidP="003C21BE">
      <w:pPr>
        <w:tabs>
          <w:tab w:val="left" w:pos="426"/>
          <w:tab w:val="left" w:pos="851"/>
        </w:tabs>
        <w:spacing w:line="312" w:lineRule="auto"/>
        <w:rPr>
          <w:sz w:val="22"/>
        </w:rPr>
      </w:pPr>
      <w:r w:rsidRPr="00AA18D1">
        <w:rPr>
          <w:noProof/>
          <w:lang w:eastAsia="de-DE"/>
        </w:rPr>
        <w:drawing>
          <wp:anchor distT="0" distB="0" distL="114300" distR="114300" simplePos="0" relativeHeight="251680256" behindDoc="0" locked="0" layoutInCell="1" allowOverlap="1" wp14:anchorId="4952570E" wp14:editId="0F70CC0F">
            <wp:simplePos x="0" y="0"/>
            <wp:positionH relativeFrom="column">
              <wp:posOffset>4813935</wp:posOffset>
            </wp:positionH>
            <wp:positionV relativeFrom="paragraph">
              <wp:posOffset>590550</wp:posOffset>
            </wp:positionV>
            <wp:extent cx="314325" cy="314325"/>
            <wp:effectExtent l="0" t="0" r="9525" b="9525"/>
            <wp:wrapNone/>
            <wp:docPr id="3267" name="Grafik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sz w:val="22"/>
        </w:rPr>
        <w:t>Der Abstand zwischen den Mittelpunkten der Bohrlöcher ist ein absolut entscheidendes Maß. Hier ist genaues Arbeiten wichtig, damit der Klappstuhl in</w:t>
      </w:r>
      <w:r w:rsidR="001E2A3A">
        <w:rPr>
          <w:sz w:val="22"/>
        </w:rPr>
        <w:t>-</w:t>
      </w:r>
      <w:r w:rsidR="003C21BE">
        <w:rPr>
          <w:sz w:val="22"/>
        </w:rPr>
        <w:t xml:space="preserve"> </w:t>
      </w:r>
      <w:r w:rsidR="003C21BE" w:rsidRPr="006F6613">
        <w:rPr>
          <w:sz w:val="22"/>
        </w:rPr>
        <w:t>einander passt.</w:t>
      </w:r>
      <w:r w:rsidRPr="00A65D3D">
        <w:rPr>
          <w:noProof/>
        </w:rPr>
        <w:t xml:space="preserve"> </w:t>
      </w:r>
    </w:p>
    <w:p w14:paraId="1DF85CA7" w14:textId="77777777" w:rsidR="003C21BE" w:rsidRPr="006F6613" w:rsidRDefault="003C21BE" w:rsidP="003C21BE">
      <w:pPr>
        <w:tabs>
          <w:tab w:val="left" w:pos="426"/>
          <w:tab w:val="left" w:pos="851"/>
        </w:tabs>
        <w:spacing w:line="312" w:lineRule="auto"/>
        <w:rPr>
          <w:sz w:val="22"/>
        </w:rPr>
      </w:pPr>
      <w:r w:rsidRPr="006F6613">
        <w:rPr>
          <w:sz w:val="22"/>
        </w:rPr>
        <w:t xml:space="preserve">Bitte kontrollieren Sie diese Maße, </w:t>
      </w:r>
      <w:r w:rsidRPr="006F6613">
        <w:rPr>
          <w:b/>
          <w:sz w:val="22"/>
        </w:rPr>
        <w:t>bevor</w:t>
      </w:r>
      <w:r w:rsidRPr="006F6613">
        <w:rPr>
          <w:sz w:val="22"/>
        </w:rPr>
        <w:t xml:space="preserve"> Sie anfangen zu bohren!</w:t>
      </w:r>
    </w:p>
    <w:p w14:paraId="5C0731AE" w14:textId="77777777" w:rsidR="003C21BE" w:rsidRDefault="003C21BE" w:rsidP="003C21BE">
      <w:pPr>
        <w:tabs>
          <w:tab w:val="left" w:pos="426"/>
          <w:tab w:val="left" w:pos="851"/>
        </w:tabs>
        <w:spacing w:line="312" w:lineRule="auto"/>
        <w:rPr>
          <w:sz w:val="22"/>
        </w:rPr>
      </w:pPr>
    </w:p>
    <w:p w14:paraId="1B09D733" w14:textId="77777777" w:rsidR="003C21BE" w:rsidRPr="00204F06" w:rsidRDefault="003C21BE" w:rsidP="00A467DE">
      <w:pPr>
        <w:pStyle w:val="Listenabsatz"/>
        <w:numPr>
          <w:ilvl w:val="0"/>
          <w:numId w:val="31"/>
        </w:numPr>
        <w:tabs>
          <w:tab w:val="left" w:pos="426"/>
          <w:tab w:val="left" w:pos="851"/>
        </w:tabs>
        <w:spacing w:line="312" w:lineRule="auto"/>
        <w:rPr>
          <w:sz w:val="22"/>
        </w:rPr>
      </w:pPr>
      <w:r w:rsidRPr="00204F06">
        <w:rPr>
          <w:sz w:val="22"/>
        </w:rPr>
        <w:t>Berechnen Sie den Abstand zwischen den Mittelpunkten der Bohrlöcher</w:t>
      </w:r>
      <w:r>
        <w:rPr>
          <w:sz w:val="22"/>
        </w:rPr>
        <w:t xml:space="preserve"> beim Sitz</w:t>
      </w:r>
      <w:r w:rsidRPr="00204F06">
        <w:rPr>
          <w:sz w:val="22"/>
        </w:rPr>
        <w:t>.</w:t>
      </w:r>
    </w:p>
    <w:p w14:paraId="63918416" w14:textId="77777777" w:rsidR="003C21BE" w:rsidRPr="00A60C13" w:rsidRDefault="003C21BE" w:rsidP="003C21BE">
      <w:pPr>
        <w:tabs>
          <w:tab w:val="left" w:pos="426"/>
          <w:tab w:val="left" w:pos="851"/>
        </w:tabs>
        <w:spacing w:line="312" w:lineRule="auto"/>
        <w:rPr>
          <w:rFonts w:ascii="Segoe Script" w:hAnsi="Segoe Script"/>
          <w:sz w:val="18"/>
          <w:szCs w:val="18"/>
        </w:rPr>
      </w:pPr>
      <w:r>
        <w:rPr>
          <w:sz w:val="22"/>
        </w:rPr>
        <w:tab/>
        <w:t xml:space="preserve">Rechnung:  </w:t>
      </w:r>
    </w:p>
    <w:p w14:paraId="6085218C" w14:textId="77777777" w:rsidR="003C21BE" w:rsidRDefault="003C21BE" w:rsidP="003C21BE">
      <w:pPr>
        <w:spacing w:line="312" w:lineRule="auto"/>
        <w:rPr>
          <w:sz w:val="22"/>
        </w:rPr>
      </w:pPr>
      <w:r w:rsidRPr="00AA18D1">
        <w:rPr>
          <w:noProof/>
          <w:lang w:eastAsia="de-DE"/>
        </w:rPr>
        <w:drawing>
          <wp:anchor distT="0" distB="0" distL="114300" distR="114300" simplePos="0" relativeHeight="251600384" behindDoc="0" locked="0" layoutInCell="1" allowOverlap="1" wp14:anchorId="6C9F4C70" wp14:editId="75510375">
            <wp:simplePos x="0" y="0"/>
            <wp:positionH relativeFrom="column">
              <wp:posOffset>4843780</wp:posOffset>
            </wp:positionH>
            <wp:positionV relativeFrom="paragraph">
              <wp:posOffset>177165</wp:posOffset>
            </wp:positionV>
            <wp:extent cx="314325" cy="314325"/>
            <wp:effectExtent l="0" t="0" r="9525" b="9525"/>
            <wp:wrapNone/>
            <wp:docPr id="2383" name="Grafik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4E4BA" w14:textId="7B8D71B8" w:rsidR="003C21BE" w:rsidRDefault="003C21BE" w:rsidP="003C21BE">
      <w:pPr>
        <w:spacing w:line="312" w:lineRule="auto"/>
        <w:rPr>
          <w:sz w:val="22"/>
        </w:rPr>
      </w:pPr>
      <w:r>
        <w:rPr>
          <w:sz w:val="22"/>
        </w:rPr>
        <w:tab/>
      </w:r>
      <w:r>
        <w:rPr>
          <w:sz w:val="22"/>
        </w:rPr>
        <w:tab/>
      </w:r>
      <w:r w:rsidRPr="00A60C13">
        <w:rPr>
          <w:rFonts w:ascii="Segoe Script" w:hAnsi="Segoe Script"/>
          <w:sz w:val="22"/>
        </w:rPr>
        <w:t>308 mm – 2 ∙ 10 mm = 288 mm</w:t>
      </w:r>
    </w:p>
    <w:p w14:paraId="2FA7B0DA" w14:textId="635BCAA9" w:rsidR="003C21BE" w:rsidRDefault="003C21BE" w:rsidP="003C21BE">
      <w:pPr>
        <w:spacing w:line="312" w:lineRule="auto"/>
        <w:rPr>
          <w:sz w:val="22"/>
        </w:rPr>
      </w:pPr>
    </w:p>
    <w:p w14:paraId="4F3869A5" w14:textId="3CADD809" w:rsidR="003C21BE" w:rsidRDefault="008A6EA7" w:rsidP="003C21BE">
      <w:pPr>
        <w:spacing w:line="312" w:lineRule="auto"/>
        <w:rPr>
          <w:sz w:val="22"/>
        </w:rPr>
      </w:pPr>
      <w:r>
        <w:rPr>
          <w:b/>
          <w:noProof/>
          <w:sz w:val="22"/>
          <w:lang w:eastAsia="de-DE"/>
        </w:rPr>
        <mc:AlternateContent>
          <mc:Choice Requires="wpg">
            <w:drawing>
              <wp:anchor distT="0" distB="0" distL="114300" distR="114300" simplePos="0" relativeHeight="251795968" behindDoc="0" locked="0" layoutInCell="1" allowOverlap="1" wp14:anchorId="1D5CD42C" wp14:editId="3FFE9F8F">
                <wp:simplePos x="0" y="0"/>
                <wp:positionH relativeFrom="column">
                  <wp:posOffset>384175</wp:posOffset>
                </wp:positionH>
                <wp:positionV relativeFrom="paragraph">
                  <wp:posOffset>34925</wp:posOffset>
                </wp:positionV>
                <wp:extent cx="3229610" cy="1777365"/>
                <wp:effectExtent l="0" t="0" r="8890" b="0"/>
                <wp:wrapNone/>
                <wp:docPr id="1918" name="Gruppieren 1918"/>
                <wp:cNvGraphicFramePr/>
                <a:graphic xmlns:a="http://schemas.openxmlformats.org/drawingml/2006/main">
                  <a:graphicData uri="http://schemas.microsoft.com/office/word/2010/wordprocessingGroup">
                    <wpg:wgp>
                      <wpg:cNvGrpSpPr/>
                      <wpg:grpSpPr>
                        <a:xfrm>
                          <a:off x="0" y="0"/>
                          <a:ext cx="3229610" cy="1777365"/>
                          <a:chOff x="0" y="-83128"/>
                          <a:chExt cx="3229610" cy="1778289"/>
                        </a:xfrm>
                      </wpg:grpSpPr>
                      <wpg:grpSp>
                        <wpg:cNvPr id="1919" name="Gruppieren 1919"/>
                        <wpg:cNvGrpSpPr/>
                        <wpg:grpSpPr>
                          <a:xfrm>
                            <a:off x="0" y="187036"/>
                            <a:ext cx="3229610" cy="1508125"/>
                            <a:chOff x="0" y="0"/>
                            <a:chExt cx="3230088" cy="1508167"/>
                          </a:xfrm>
                        </wpg:grpSpPr>
                        <pic:pic xmlns:pic="http://schemas.openxmlformats.org/drawingml/2006/picture">
                          <pic:nvPicPr>
                            <pic:cNvPr id="2382" name="Grafik 2382" descr="F:\Schule_und_mehr\Lernlandschaften\Klappstuhl\Sprekelmayer\Sitz.jpg"/>
                            <pic:cNvPicPr>
                              <a:picLocks noChangeAspect="1"/>
                            </pic:cNvPicPr>
                          </pic:nvPicPr>
                          <pic:blipFill rotWithShape="1">
                            <a:blip r:embed="rId50" cstate="print">
                              <a:extLst>
                                <a:ext uri="{28A0092B-C50C-407E-A947-70E740481C1C}">
                                  <a14:useLocalDpi xmlns:a14="http://schemas.microsoft.com/office/drawing/2010/main" val="0"/>
                                </a:ext>
                              </a:extLst>
                            </a:blip>
                            <a:srcRect l="23621" t="66648" r="34656" b="22105"/>
                            <a:stretch/>
                          </pic:blipFill>
                          <pic:spPr bwMode="auto">
                            <a:xfrm>
                              <a:off x="0" y="273133"/>
                              <a:ext cx="3230088" cy="1235034"/>
                            </a:xfrm>
                            <a:prstGeom prst="rect">
                              <a:avLst/>
                            </a:prstGeom>
                            <a:noFill/>
                            <a:ln>
                              <a:noFill/>
                            </a:ln>
                            <a:extLst>
                              <a:ext uri="{53640926-AAD7-44D8-BBD7-CCE9431645EC}">
                                <a14:shadowObscured xmlns:a14="http://schemas.microsoft.com/office/drawing/2010/main"/>
                              </a:ext>
                            </a:extLst>
                          </pic:spPr>
                        </pic:pic>
                        <wps:wsp>
                          <wps:cNvPr id="929" name="Gerade Verbindung 1002"/>
                          <wps:cNvCnPr/>
                          <wps:spPr>
                            <a:xfrm flipV="1">
                              <a:off x="510671" y="23744"/>
                              <a:ext cx="0" cy="432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92" name="Gerade Verbindung 1003"/>
                          <wps:cNvCnPr/>
                          <wps:spPr>
                            <a:xfrm>
                              <a:off x="391943" y="106878"/>
                              <a:ext cx="23635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22" name="Gerade Verbindung 1004"/>
                          <wps:cNvCnPr/>
                          <wps:spPr>
                            <a:xfrm flipV="1">
                              <a:off x="2630338" y="0"/>
                              <a:ext cx="0" cy="431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78" name="Gerade Verbindung 1005"/>
                          <wps:cNvCnPr/>
                          <wps:spPr>
                            <a:xfrm rot="2700000" flipH="1">
                              <a:off x="2624401" y="35626"/>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96" name="Gerade Verbindung 1006"/>
                          <wps:cNvCnPr/>
                          <wps:spPr>
                            <a:xfrm rot="2700000" flipH="1">
                              <a:off x="510684" y="35626"/>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904" name="Rechteck 2904"/>
                        <wps:cNvSpPr/>
                        <wps:spPr>
                          <a:xfrm>
                            <a:off x="1274618" y="-83128"/>
                            <a:ext cx="720437" cy="347287"/>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87D3C" w14:textId="642F68B3" w:rsidR="008A6EA7" w:rsidRPr="006B2519" w:rsidRDefault="008A6EA7" w:rsidP="006B2519">
                              <w:pPr>
                                <w:jc w:val="center"/>
                                <w:rPr>
                                  <w:rFonts w:ascii="Segoe Print" w:hAnsi="Segoe Print"/>
                                  <w:color w:val="000000" w:themeColor="text1"/>
                                </w:rPr>
                              </w:pPr>
                              <w:r w:rsidRPr="006B2519">
                                <w:rPr>
                                  <w:rFonts w:ascii="Segoe Print" w:hAnsi="Segoe Print"/>
                                  <w:color w:val="000000" w:themeColor="text1"/>
                                </w:rPr>
                                <w:t>288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5CD42C" id="Gruppieren 1918" o:spid="_x0000_s1367" style="position:absolute;margin-left:30.25pt;margin-top:2.75pt;width:254.3pt;height:139.95pt;z-index:251795968;mso-width-relative:margin;mso-height-relative:margin" coordorigin=",-831" coordsize="32296,17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SLlXEBQAAUBYAAA4AAABkcnMvZTJvRG9jLnhtbOxYW2/bNhh9H7D/&#10;IOi9sUTJkm3UKYJ06YplbdB07UuAgqYpS4tEahQdO/31OyR1SRMlvQwItiEPcUjx9l3Od33+Yl+V&#10;3hVXTSHF0g8PAt/jgsl1ITZL/4/3J89mvtdoKta0lIIv/Wve+C8Of/7p+a5ecCJzWa658nCJaBa7&#10;eunnWteLyaRhOa9ocyBrLrCYSVVRjanaTNaK7nB7VU5IECSTnVTrWknGmwZfX7pF/9Den2Wc6bdZ&#10;1nDtlUsftGn7q+zvyvxODp/TxUbROi9YSwb9ASoqWgg82l/1kmrqbVVx56qqYEo2MtMHTFYTmWUF&#10;45YHcBMGt7h5peS2trxsFrtN3YsJor0lpx++lr25OlNesYbu5iF0JWgFLb1S27ouuOLCs58hpV29&#10;WWDzK1Wf12eq/bBxM8P4PlOV+Q+WvL2V73UvX77XHsPHiJB5EkINDGthmqZRMnUaYDnUNJx7NotC&#10;MuuWfrnn+IzM5mbPpHt9YojsaeonPfEDp/NxTu11P8RpOEuDKHEUj7M7DWYhGWe3hSHLB06jIJhB&#10;HVZQ5mSSPsBpXbAF/lp8YHQHH1+3I5zSW8X99pLqm+6oqLrc1s8A5ZrqYlWUhb62ZgnQGqLE1VnB&#10;zpSbDFAj0YwMCqBZcem5T2veMBjnyeLinOXbkn/aivWniufq4pQrUcKNwDHQTHNx8VtJ67rR27y8&#10;OK8Vv+RlRa+5ujgv9OeDP+uNEZchwbzqaKBGRqeSXTaekMc5FRt+1NTwEMCiFe6X2ydm+gUDq7Ko&#10;T4qy9JTUHwudn+e0hrGE1vDNYis7cHDLPEfE70z/pWTbigvtfJniJcQoRZMXdeN7asGrFYdpqtfr&#10;EFiAH9V4r1aF0A5pjWLvwIBxbiRKCDaBmSRJYkAHVERxMk18D46OkDBosddoxTXLjd0YDjumnLQa&#10;2La32v0u13iIbrW0vI3aNkmjMIocHQPib+KWRNMgiq1oOwuFDlSjX3FZeWYA1kC+fYNenTbaGXO3&#10;xbgTIY3E8Z0uSvHFB1i9+WKZMGS3Q/Bk7B3RpOn0gdkdjXyXw7SKBpXm2gHFczJ4Ea7omnsfuFoV&#10;Yr0VGy8MAmI4b48ci9ZnNgtHqxOIlwE1HzoIta5zGgZJClXCR5Ioja0A6aITces94wjRz/qN3vvd&#10;kW1ZCH6/bOEsO2LsSF+X3In5Hc8QEeCvHbJtLObHpfKuKIBGGQNgncUYFWC3OZZBTf3BwD774MF2&#10;vznKbZz+nsP9CfuyFLo/XBVCqrHX9b4jOXP7gZcbfJvhSq6vrZrsAvDzWECaD95wDEjWyAyBwN49&#10;QDJyaOETzcN5HFn4AEiztA2jHX7gJ6Jp3KLoCUD/CwCFAXkYQdaHPIygUVdEkiiIIgSTu7lc74fC&#10;2ZMfch7wv+6HiHEWXQUw5ohsBvEVGCE3QtxKEZwACwuqX7tA0jookpA4DlyAi6YJuZU1t8AK4wiB&#10;8OHk4SnAVUNc/hcHONRpSEPb0nIMWBYC/xhYJnGaxdZZPeFqPF17tMRpKMUfKYki8wCqdxhDTZRr&#10;zlBVmo9DFt53LrrEdyhLWt8UkjROTB8EAe9mE6LLnlISxFHq6vIoTuExH/ZQ31XeeLulP5+iR2CS&#10;kr7w6eocYx6udrCjkXSdjOW9Xbpu7mxyU6XYLH5q/bOrt/o8HSnxfRn9N5QCj53Rl30Rcm9Gr/er&#10;vW1uJTaSGMG5JN+U8LZJ1dTspEAlekobfUYVen+IP+hn6rf4yUoJlch25Hu5VJ/Hvpv9qDCx6ns7&#10;9BKXfvPXlppmSvlaoPachwh4qM3tJJ4CRCjPb66sbq6IbXUsUWghQoI6OzT7ddkNMyWrj2h7HplX&#10;sUQFw9tLn2nVTY415lhC45TxoyM7dl2aU3Feo7fj9Gkq7ff7j1TVbTmuAfQ3sqt36eJWVe72Onge&#10;oTuQFbZkH+TaFlW2drIuAG1Li6q2xWr6ojfndv/QCD78GwAA//8DAFBLAwQKAAAAAAAAACEA0kt8&#10;YRtTAgAbUwIAFQAAAGRycy9tZWRpYS9pbWFnZTEuanBlZ//Y/+AAEEpGSUYAAQEBANwA3AAA/9sA&#10;QwAIBgYHBgUIBwcHCQkICgwUDQwLCwwZEhMPFB0aHx4dGhwcICQuJyAiLCMcHCg3KSwwMTQ0NB8n&#10;OT04MjwuMzQy/9sAQwEJCQkMCwwYDQ0YMiEcITIyMjIyMjIyMjIyMjIyMjIyMjIyMjIyMjIyMjIy&#10;MjIyMjIyMjIyMjIyMjIyMjIyMjIy/8AAEQgKUwd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hu7ZLyyntXZ0SaNo2ZDhgCMHB7GgDzDVPj&#10;VF/bNxpnhTw1f+JHtm2zS2hIjHbgqjEjPfAB7Zrd8FfE3TvF99NpU1lc6VrUC7pLG7GGxxnacDOM&#10;9CAe+Kl0DQvDfwn8MTI18ILNp98l1dkBmY8KCQBnAGBx61xun3Fv4++N1j4j8PROdL0i3aG51Dbs&#10;WdyrgKueT97HOOM9sUAeneJvEumeEtDm1fVZvLt48KAoy0jHoqjuT/QnoK8z/wCF6XkSLf3XgLWY&#10;NDYjGoEtjaeh5QL/AOPUvxQUa/8AFPwT4Xm+a0Mhu54j0kGTwfwjYf8AAq9cntbe5s5LSeGOS2kQ&#10;xvEy5VlIwRj0xQBW0XWbDxDo9tqumTia0uU3RuPyIPoQQQR6ir9ePfAqR7FvFfh3zCYdO1I+UpOd&#10;oJZTz/wAfrXs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Q3V1BY2k13dTJDbwoZJJHOFRQMkk+lZfi7UbnSPCt/f2ZUXEKAoWXIHzAdPoau6xLp&#10;8OjXj6rJGmn+Uy3BkOF2EYI/HOOOeaAKdvP4f8a6Ks0YtdV01pON8e9Cyn0YdjXlnj/SrP4b+JfD&#10;/iTwzF9ha6uxbXdpCxEU6cH7vTpn8cHqKqaVofxG+GNxdW/hmxi17QLp/NgjkbDRZ6ErlSrYwD1H&#10;GeK19I8I+L/G3i6x8Q+PIobKw05vMs9LjYNl8ggnBPGQCcnJwBjFACeOUFj8ffA+ozf6qeI2q/72&#10;XH85Vr2GuK+JngmbxloMI0+dbbWLCYT2U7ErtbjIyORnA59QK4e41n4032ntof8AwjtrbzuvkvqS&#10;uo4xgsDvIB9wPwzQBa+CeLnxL481GPmGbUsI3Y/NIf5EfnXsdct8P/B0PgfwnBpKyLNcFjNdTAcS&#10;St1x7AAAewq3Pqd2njyz0pWQWcunTXDrt5LrJGo59MMaAN6iqk2p2cGo22nyTKLu5DNHEOWKqOW9&#10;h0GfU1b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Lvxj4&#10;a0+9ks73XtOt7mIhXiluFVlJGQCCfQitus7UzpOn2k+paklrFDEu+WaVBwB79+wA+lAHIeOPGnhi&#10;fwXqccOv6bNI0YwkVyjM3zDoAcmqth4r8PeJ76HWNZ1zTbewgbfp+my3SBge00wz9/HKr0Uc9elL&#10;xTpB8ReFr7X9SsVtLKBRJpunmMIw+YATS99xB4TooPOSePT/ALBZ/wDPpB/37FAGOfHXhIdfEuk/&#10;+Bkf+NIfHnhEf8zNpH/gYn+NbH9m2P8Az5W//fpf8KT+zLD/AJ8bb/v0v+FAGP8A8J74Q/6GbSf/&#10;AAMT/Gl/4Tvwl/0M2k/+Bif41r/2ZYf8+Nt/36X/AAo/s2w/58rb/v0v+FAGUPHPhM9PEuk/+Bkf&#10;+NcX4j8f6HYeO9MubHUbG8ll06e2iK3C+UsjSRkGR84VcKT68cdq7LW72x0sw2dpp1vdardZFtaK&#10;ijOOrscfKg7n8BkkCuc03w3a6Z8SrV7pYrq/u9LnluZjGArMJIgAq/wqASAPQ8knNAFvRdf8IaV5&#10;15d+K9JutVusNdXRu48tjoqjPyovQAfU5JJrsrS8tr+0iurOeOe3lXdHLGwZWHqCKadPsj1s7c59&#10;Yl/wqdEWNAiKFUDAVRgCgB1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V7uxtdQjSO7t450jkWVVkXIDKcg49QasUUAcx8QzjwFqx/wCmS/8Aoa109cv8Rv8Akn+r&#10;/wDXJf8A0Na6igAooooAKKKKAIFsrZL6S9WCMXMiBHlC/MyjoM+nJrm7pv8Ai6+mj10e4/8ARsVd&#10;XXI3f/JW9L/7A1x/6NioA66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5f4jf8AJP8AV/8Arkv/AKGtdRXL/Eb/AJJ/q/8A1yX/ANDWuooAKKKKACii&#10;igArkbv/AJK3pf8A2Brj/wBGxV11cjd/8lb0v/sDXH/o2KgDr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l/iN/wAk/wBX/wCuS/8Aoa11Fcv8Rv8A&#10;kn+r/wDXJf8A0Na6igAooooAKKKKACuRu/8Akrel/wDYGuP/AEbFXXVyN3/yVvS/+wNcf+jYqAOu&#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X+I3/&#10;ACT/AFf/AK5L/wChrXUVy/xG/wCSf6v/ANcl/wDQ1rqKACiiigAooooAK5G7/wCSt6X/ANga4/8A&#10;RsVddXI3f/JW9L/7A1x/6NioA66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xtQ8QRaTrVnZX0Dw214NkN6SPL87P+qb+6SOhPB6d&#10;aoahNOvxK0OFZZBbvp12XjDHazBocEjOMjJ/M0AdRRRRQAUUUUAFFFFABRRRQAUUVkazr8Ggy2jX&#10;0Mi2U7+XJeDHl27cbfM7gE8bugOM4oA16K5jxZNNHqfhQQzPGsusKkgRyodfs87YODyMgHB9BXT0&#10;AFFFFABRRRQAUUUUAFFFFABRRRQBy3xG/wCSf6v/ANcl/wDQ1rqa5X4kHHw+1f8A65r/AOhrXVUA&#10;FFFFABRRRQAVyN3/AMlb0v8A7A1x/wCjYq66uUul/wCLq6a/po9wP/IsVAHV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PibxDZeFP&#10;Dt5reoCQ2tqoLLEuWYlgoAHuSBWtXn/xt/5JDrv/AG7/APo+OgDMi+OFjPCk0PhHxPJE6hkdLNSr&#10;D1B3cil/4Xbaf9Cf4p/8Ah/8VXZeBP8Aknnhn/sFWv8A6KWugoA8t/4Xbaf9Cf4o/wDAIf8AxVL/&#10;AMLstf8AoTvFP/gEP/iq9RooA4zwV8SdM8bX1/Y21jf2V3ZBWkivIwpIJI7E8gjkHHUV2deV+EP+&#10;S9+Ov+uFv/6AleqUAFFFFABRRRQAUUUUAFFFFABRRRQAUUUUAFFFFABRRRQAUUUUAFFFFABRRRQA&#10;UUUUAFFFFABRRRQAUUUUAFFFFABRRRQAUUUUAFFFFABRRRQAUUUUAFFFFABRRRQAUUUUAFFFFABR&#10;RRQAUUUUAFFFFABXN+NvGuneBNCXVdSjnlSSZYI44FBZnIJ7kADCk5rpK8g/aM/5ELTT/wBRaP8A&#10;9FS0AXv+F12v/QneKv8AwCH/AMVSf8LttP8AoT/FP/gEP/iq9SooA8t/4Xbaf9Cf4p/8Ah/8VS/8&#10;Lrtf+hO8Vf8AgEP/AIqvUaKAOa8D+NrDx5okuqadb3MEUVw1u6XAUNuCq3G0njDD9a6WvLfgV/yL&#10;PiD/ALD1x/6BFXqVABRRRQAUUUUAFFFFABRRRQAUUUUAFFFFABTJZPJheQqzbFLbUGScdgO5p9FA&#10;HIXviPT9XsJrG+8M69Nazrtkjk0x8Efzz3yORXDweKptA8f6VDrNtq0mnx2c9vp9zcWrCeYu0WI3&#10;H8RXbjd33DODmvZ64/X7K01Px7pFjfQJPbTaXeq8bjhhvg//AF5HIoAtnxlGP+YD4hP0016afGsQ&#10;/wCZf8R/+Cx6bpV1qGgarFoOqGa7tJsjTtR27iQAT5UxHRwBw3Rh6EHPU0Acv/wm0X/QveI//BY9&#10;H/CbRf8AQveI/wDwWPXUUUAcv/wm0X/QveI//BY9H/CbRf8AQveI/wDwWPXUUUAcv/wm0X/QveI/&#10;/BY9H/CbRf8AQveI/wDwWPXUUUAcx/wmsX/QveI//BY9Nm8VWl5byW9x4c16WGRSjxyaW5VgeoIP&#10;GK6migDxLV/Eb+GNU8PQXNhqyeG7XUxNbz3lsyPbkwzIIMn74+fK55ABB4Ar0o+MIh00PX2HYjTn&#10;qr42ghub3wpBcRJLFJrIV0dQwYfZrjgim2sl14Ov7fTbjzLnw/cOIrO45aSzc9IpO5jP8L9uh4wa&#10;ALB8axD/AJl/xF/4LHpP+E2i/wChe8R/+Cx66iigDl/+E2i/6F7xH/4LHo/4TaL/AKF7xH/4LHrq&#10;KKAOX/4TaL/oXvEf/gsej/hNov8AoXvEf/gseuoooA5f/hNov+he8R/+Cx6P+E2i/wChe8R/+Cx6&#10;6iigDl/+E2i/6F7xJ/4LHqex8WR317FajRdcgMhwJLiwdI14zyx6CuhooAjmhiuYWiniSWNuGR1D&#10;KfqDUlFFABRRRQAUUUUAFcB4p+Kei+GvEw0ddM1DVNTjh3yLYQrIYlYj5TzkHGDjHda3fHHiy18F&#10;+FLzWLgq0iLstoif9bMQdq/TjJx2BPauf+E3hW60bQp9c1oM/iDXJPtd48i7WRTkqhHQHksQAMFs&#10;fwigCh/wuu1/6E7xV/4Aj/4qiL44aR/aNlaXnh/X7BbuZYUmurZUUFiBn73IGQTjJx2r1GvLPjh/&#10;yC/C/wD2HYP/AEFqAPU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8/8Ajb/ySHXf+3f/ANHx16BXn/xt/wCSQ67/ANu//o+OgDoPAn/JPPDP&#10;/YKtf/RS10Fc/wCBP+SeeGf+wVa/+ilroKACiiigDyrwh/yXvx1/1wt//QEr1WvKfB//ACXzx1/1&#10;wt//AEBK9WoAKKKKACiiigAooooAKKKKACiiigAooooAKKKKACiiigAooooAKKKKACiiigAooooA&#10;KKKKACiiigAooooAKKKKACiiigAooooAKKKKACiiigAooooAKKKKACiiigAooooAKKKKACiiigAo&#10;oooAKKKKACvH/wBo3/kQdN/7Csf/AKKlr2CvHv2jv+RB07/sKx/+ipaAPYaKKKACiiigDyz4Ef8A&#10;Ir69/wBh64/9Air1OvLPgR/yK2vf9h64/wDQIq9ToAKKKKACiiigAooooAKKKKACiiigAooooAKK&#10;KKACuS1I/wDF0/D4/wCoZe/+hwV1tchqf/JVvD//AGDL3/0OGgDr6KKKACiiigAooooAKKKhmu7a&#10;3OJ7iKL/AH3C/wA6AJqKZFNFOm6KRJF9UYEU+gDlPGJ/4m3g/wD7DY/9Jp66uuU8Y/8AIV8H/wDY&#10;bH/pNPXV0AFFFFABRRRQAUUUUAFFFFABRRRQAUUUUAFFFFABRRXnnxb8WXWiaFb6Jo3mHX9cf7LZ&#10;iI4ZASAzA9j8wAORgtn+E0Ac6pHxZ+KpIkMvhLw0wKgcx3dz654yM/7w2p28yvZa53wP4UtvBfhO&#10;z0aDY0ka77iVRjzZT95unPoM84AHauioAK8r+OP/ACC/C/8A2HYP/QWr1SvKvjj/AMgvwv8A9h2D&#10;/wBBagD1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P/AI2/8kh13/t3/wDR8degV5/8bf8AkkOu/wDbv/6PjoA6DwJ/yTzwz/2CrX/0UtdB&#10;XP8AgT/knnhn/sFWv/opa6CgAooooA8p8H/8l88df9cLf/0BK9Wrynwf/wAl88df9cLf/wBASvVq&#10;ACiiigAooooAKKKKACiiigAooooAKKKKACiiigAooooAKKKKACiiigAooooAKKKKACiiigAooooA&#10;KKKKACiiigAooooAKKKKACiiigAooooAKKKKACiiigAooooAKKKKACiiigAooooAKKKKACiiigAr&#10;x79o7/kQdO/7Csf/AKKlr2GvHv2jv+RB07/sKx/+ipaAPYaKKKACiiigDyz4Ef8AIra9/wBh64/9&#10;Air1OvLPgR/yK2vf9h64/wDQIq9ToAKKKKACiiigAooooAKKKKACiiigAooooAKKKKACuQ1P/kq/&#10;h/8A7Bl7/wChw119chqf/JV/D/8A2DL3/wBDhoA6+iiigAooooAKKKKAPKPGGoeIfF/xBPgXQNRf&#10;S7K1t1uNSvIv9ZhsfKp69CvTHJOeBT4P2f8Awcik3UuqXkzHLSzXIBJ/4CoqDxfHq/gP4jP45sdO&#10;n1LSb62FvqMNuuZIduMPj0+UcnjqDjIrWtfjj4EuFzLqc9qw6pPayAj2+UGgDLuvgHoMBNzoGrat&#10;pN+o/dSxz7lU+4wG/JhWt8LvEus6iNY8OeIyJNX0KZYZLgf8tkbO1j6n5Tz3BHfNVr/45+EYVMem&#10;NeatdniOC1t2G89hlgP61N8LNC1uCbXfFPiKA2uo67Okn2QjBgjTdtB7g4bGDyAozzmgDb8Y/wDI&#10;V8H/APYbH/pNPXV1yvjH/kK+D/8AsNj/ANJp66qgAooooAKKKKACiiigAooooAKKKKACiiigAooo&#10;oAr399b6Zp9zf3kgitraJppXIztVRknj2FeVfDWxn8a+LdR+JWrROInZrbRYXbPlRKSpbHOD1HBx&#10;uMhxyKPije3PjHxPp3w00mQr57LdarcJ8whhX5grAdD0bBxkmPn5q9U0+xttL062sLOPy7a2iWGJ&#10;M52qowB+QoAs0UUUAFeVfHH/AJBfhf8A7DsH/oLV6rXlXxx/5Bfhf/sOwf8AoLUAeq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wDG3/kk&#10;Ou/9u/8A6Pjr0CvP/jb/AMkh13/t3/8AR8dAHQeBP+SeeGf+wVa/+ilroK5/wJ/yTzwz/wBgq1/9&#10;FLXQUAFFFFAHlPg//kvnjr/rhb/+gJXq1eU+D/8Akvnjr/rhb/8AoCV6tQAUUUUAFFFFABRRRQAU&#10;UUUAFFFFABRRRQAUUUUAFFFFABRRRQAUUUUAFFFFABRRRQAUUUUAFFFFABRRRQAUUUUAFFFFABRR&#10;RQAUUUUAFFFFABRRRQAUUUUAFFFFABRRRQAUUUUAFFFFABRRRQAUUUUAFePftHf8iDp3/YVj/wDR&#10;Utew149+0d/yIOnf9hWP/wBFS0Aew0UUUAFFFFAHlnwI/wCRW17/ALD1x/6BFXqdeWfAj/kVte/7&#10;D1x/6BFXqdABRRRQAUUUUAFFFFABRRRQAUUUUAFFFFABRRRQAVyGp/8AJV/D/wD2DL3/ANDhrr65&#10;DU/+Sr+H/wDsGXv/AKHDQB19FFFABRRRQAUUUUAYVt4u0q68YXfheJpTqVrCJpAY/k2nb0Pr8wrH&#10;8d674Q8IWKXut6ba3NxOxEEC2qPLM3fGRwBnkk/rxXH6dfWdj+0trhuriGHzdPREaRgoZtsZwCe/&#10;H6Vf1Kzhu/2idJl1Eh4F0oyaeG5RpVZs49xkn8qAKkHxNl0OJb66+GGpaXpx+/cwwgFB6kbF4+pr&#10;0/Qde07xLo8Gq6VcLPazDKsOqnurDsR3FaJAIIIBB4INeUfCqG30/wAe/EDS9MP/ABK4LyJo0B+W&#10;N237lA9iMf8AARQB1vjH/kK+D/8AsNj/ANJp66uuV8Y/8hXwf/2Gx/6TT11VABRRRQAUUUUAFFFF&#10;ABRRRQAUUUUAFFFFABXP+NfFdr4L8K3mtXIV2iAWCEsFM0p4VR/M4yQAT2roK8ZnA+LXxWFvnzfC&#10;nhltzSJyl3cHHynPUZBHAI2oeRvFAG/8IvCl3pGi3PiDWwza9rsn2q5aRdrIpJKqR2JyWIAGMgY+&#10;WvR6KKACiiigAryr44/8gzwv/wBh2D/0Fq9Vryr44/8AIM8L/wDYdg/9BagD1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P/jb/AMkh13/t&#10;3/8AR8degV5/8bf+SQ67/wBu/wD6PjoA6DwJ/wAk88M/9gq1/wDRS10Fc/4E/wCSeeGf+wVa/wDo&#10;pa6CgAooooA8p8H/APJfPHX/AFwt/wD0BK9Wryrwf/yXzx1/1wt//QEr1WgAooooAKKKKACiiigA&#10;ooooAKKKKACiiigAooooAKKKKACiiigAooooAKKKKACiiigAooooAKKKKACiiigAooooAKKKKACi&#10;iigAooooAKKKKACiiigAooooAKKKKACiiigAooooAKKKKACiiigAooooAK8e/aO/5EHTv+wrH/6K&#10;lr2GvHv2jv8AkQdO/wCwrH/6KloA9hooooAKKKKAPLPgR/yK2vf9h64/9Air1OvLPgR/yK2vf9h6&#10;4/8AQIq9ToAKKKKACiiigAooooAKKKKACiiigAooooAKKKKACuQ1P/kq/h//ALBl7/6HDXX1yGp/&#10;8lX8P/8AYMvf/Q4aAOvooooAKKKKACiiigDjvEvwv8JeLL2S+1TTWN7IAGuIpnRjgYHAOOntXGzf&#10;AC1g1K0vNH8UalZm1lEkQlUSFMdQrArtPvzXsdFAHM+ONM8TavosVn4X1WLTLl5h59w+ciLByFIB&#10;IOcdMfUU3wJ4IsvAuhGwt5nubmZ/NurqQYaaT1xk4HoM/qTXUUUAcp4x/wCQr4P/AOw2P/Saeurr&#10;lPGP/IV8H/8AYbH/AKTT11dABRRRQAUUUUAFFFFABRRRQAUUUUAFFFQXt7b6dYXF9eSrFbW8bSyy&#10;N0VVGSfyFAHCfFjxhcaBocGjaQPM1/W3+yWaKxDJuwpcHjB+YAZI5IPIU1veBPCcHgrwjZ6PFtaZ&#10;B5lzKo/1szfebOBkdhnnaorhfhzZXHjnxjf/ABI1WJxbqzWuhxv8uyEFlLFRnnkjqRuaTjgY9eoA&#10;KKKKACiiigAryr44/wDIM8L/APYdg/8AQWr1WvKvjj/yDPC//Ydg/wDQWoA9V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z/AONv/JIdd/7d&#10;/wD0fHXoFef/ABt/5JDrv/bv/wCj46AOg8Cf8k88M/8AYKtf/RS10FeT+E/i/wCBNM8G6HYXmu+X&#10;dWunwQzJ9knO11jUMMhMHBB6V33hvxZoni6ylvNCvftcEMnlO3lPHhsA4w4B6EUAbVFUNZ1nT/D2&#10;kT6rqtwLeytwDLLsZtuSFHCgnqQOBXHf8Lt+Hn/Qw/8Aklcf/G6AMrwh/wAl78df9cLf/wBASvVa&#10;8c+G+s2HiH4yeM9V0uf7RZXFvAYpdjLuwqqeGAI5B6ivY6ACiiigAooooAKKKKACiiigAooooAKK&#10;KKACiiigAooooAKKKKACiiigAooooAKKKKACiiigAooooAKKKKACiiigAooooAKKKKACiiigAooo&#10;oAKKKKACiiigAooooAKKKKACiiigAooooAKKKKACiiigArx79o7/AJEHTf8AsKx/+ipa9hrx/wDa&#10;N/5EHTf+wrH/AOipaAPYKKK4a9+MPgPTr+4srrXglxbyNFKgtJ22spwRkIQeR2oA7mivP/8Ahdvw&#10;8/6GH/ySuP8A43VnT/i94F1TUbbT7PXRJdXMqwwobSddzscAZKADJPegDD+BP/Ir6/8A9h64/wDQ&#10;Iq9Try34Ff8AIs+IP+w9cf8AoEdepUAFFFFABRRRQAUUUUAFFFFABRRRQAUUUUAFFFFABXIan/yV&#10;fw//ANgy9/8AQ4a6+uQ1P/kq/h//ALBl7/6HDQB19FFFABRRRQAUUUUAFFFFABVC91e0069s7a6d&#10;ozeMY4nKnYXGMKW6AnPAPXBq/XE6n4+8B6ha3Om3+r20sT5jljZJOoODyBwQe45BFAFzxgM6p4Q/&#10;7Da/+k1xXVV4te+P9Ih1rw3p1zrKX1nZ6mLiLUSrZ8ryJkCy8ffBdRkfeHPBzXen4meDR112D/vh&#10;/wD4mgDrKK48/FPwSOviCD/v2/8A8TSf8LU8Ef8AQwQf9+3/APiaAOxorjv+Fq+CP+hgg/79yf8A&#10;xNH/AAtXwR/0MEH/AH7k/wDiaAOxorjv+Fq+CP8AoYIP+/cn/wATR/wtXwR/0MEH/fuT/wCJoA7G&#10;iuO/4Wr4I/6GCD/v3J/8TR/wtXwR/wBDBB/37k/+JoA7GiuO/wCFq+CP+hgg/wC/cn/xNXNM+IHh&#10;XWdQisNP1mGe6lJCRqrAtgE9xjsaAOlryL4o6jd+LfEen/DTRZ9j3RE+rTBdwhhXDKp9DwGxxklB&#10;n5jXoPjDxNb+D/Ct9rlzGZVtkGyJTgyOSFVc9gSRk84GTzXJ/CLwrdado8/ibXMTeINcb7RNM6/O&#10;kTYKp7Z+8QAOoGPlFAHfabp1po+mWunWMIhtbaNYoowc4UDA5PJPueTVqiigAooooAKKKKACvKvj&#10;j/yDPC//AGHYP/QWr1WvKvjj/wAgzwv/ANh2D/0FqAPV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Nv8AySHXf+3f/wBHx16BXn/xt/5J&#10;Drv/AG7/APo+OgDoPAn/ACTzwz/2CrX/ANFLXQVz/gT/AJJ54Z/7BVr/AOilroKACiiigDyvwh/y&#10;Xrx3/wBcLf8A9ASvVK8q8If8l78df9cLf/0BK9VoAKKKKACiiigAooooAKKKKACiiigAooooAKKK&#10;KACiiigAooooAKKKKACiiigAooooAKKKKACiiigAooooAKKKKACiiigAooooAKKKKACiiigAoooo&#10;AKKKKACiiigAooooAKKKKACiiigAooooAKKKKACvH/2jf+RB03/sKx/+ipa9grx79o7/AJEHTv8A&#10;sKx/+ipaAPYaKKKACiiigDy34Ff8iz4g/wCw9cf+gRV6lXlnwI/5FfXv+w9cf+gRV6nQAUUUUAFF&#10;FFABRRRQAUUUUAFFFFABRRRQAUUUUAFchqf/ACVfw/8A9gy9/wDQ4a6+uQ1P/kq/h/8A7Bl7/wCh&#10;w0AdfRRRQAUUUUAFFFFABRRRQAUUUUAcb4/sbXU5vC1jexLLbzayFdG7/wCjT/kQcEHsau2OpXOh&#10;6hFo2tTPLDM22w1GT/lt/wBMpD2kHY8BgOOcirmuaNJq15okyTLGNOvxduCud4EUiYHofnH5VqTw&#10;Q3MflzxJKmQ211DDIOQcHuCM0AS0UUUAFFFFABRRRQAUUUUAFFFFAHnPx0/5JNqn/XSD/wBGrXea&#10;Z/yCbP8A64J/6CK4P46f8km1T/rpB/6NWu70v/kE2f8A1wT/ANBFAFuiiigAooooAKKKKACvKvjj&#10;/wAgzwv/ANh2D/0Fq9Vryr44/wDIL8L/APYdg/8AQWoA9V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z/wCNv/JIdd/7d/8A0fHXoFef/G3/&#10;AJJDrv8A27/+j46AOg8Cf8k88M/9gq1/9FLXQVz/AIE/5J54Z/7BVr/6KWugoAKKKKAPKvB//JfP&#10;HX/XC3/9ASvVa8p8H/8AJfPHX/XC3/8AQEr1agAooooAKKKKACiiigAooooAKKKKACiiigAooooA&#10;KKKKACiiigAooooAKKKKACiiigAooooAKKKKACiiigAooooAKKKKACiiigAooooAKKKKACiiigAo&#10;oooAKKKKACiiigAooooAKKKKACiiigAooooAK8e/aO/5EHTv+wrH/wCipa9hrx79o7/kQdO/7Csf&#10;/oqWgD2GiiigAooooA8s+BH/ACK2vf8AYeuP/QIq9Tryz4Ef8itr3/YeuP8A0CKvU6ACiiigAooo&#10;oAKKKKACiiigAooooAKKKKACiiigArkNT/5Kv4f/AOwZe/8AocNdfXIan/yVfw//ANgy9/8AQ4aA&#10;OvooooAKKKKACiiigAooooAKKKKACiiigAooooAKKKKACiiigAooooAKKKKAPOfjp/ySbVP+ukH/&#10;AKNWu70v/kE2X/XBP/QRXCfHT/kk2qf9dIP/AEatd3pf/IJsv+uCf+gigC3RRRQAUUUUAFFFFABX&#10;lXxx/wCQX4X/AOw7B/6C1eq15V8cf+QX4X/7DsH/AKC1AHq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f8Axt/5JDrv/bv/AOj469Arz/42&#10;/wDJIdd/7d//AEfHQB0HgT/knnhn/sFWv/opa6Cuf8Cf8k88M/8AYKtf/RS10FABRRRQB5T4P/5L&#10;546/64W//oCV6tXlPg//AJL546/64W//AKAlerUAFFFFABRRRQAUUUUAFFFFABRRRQAUUUUAFFFF&#10;ABRRRQAUUUUAFFFFABRRRQAUUUUAFFFFABRRRQAUUUUAFFFFABRRRQAUUUUAFFFFABRRRQAUUUUA&#10;FFFFABRRRQAUUUUAFFFFABRRRQAUUUUAFFFFABXj37R3/Ig6d/2FY/8A0VLXsNePftHf8iDp3/YV&#10;j/8ARUtAHsNFFFABRRRQB5Z8CP8AkVte/wCw9cf+gRV6nXlnwI/5FbXv+w9cf+gRV6nQAUUUUAFF&#10;FFABRRRQAUUUUAFFFFABRRRQAUUUUAFchqf/ACVfw/8A9gy9/wDQ4a6+uQ1P/kq/h/8A7Bl7/wCh&#10;w0AdfRRRQAUUUUAFFFFABRRRQAUUUUAFFFFABRRRQAUUUUAFFFFABRRRQAUUUUAec/HT/kk2qf8A&#10;XSD/ANGrXd6X/wAgmy/64J/6CK4T46f8km1T/rpB/wCjVru9L/5BNl/1wT/0EUAW6KKKACiiigAo&#10;oooAK8q+OP8AyC/C/wD2HYP/AEFq9Vryr44/8gvwv/2HYP8A0FqAPV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wDjb/ySHXf+3f8A9Hx1&#10;6BXn/wAbf+SQ67/27/8Ao+OgDoPAn/JPPDP/AGCrX/0UtdBXP+BP+SeeGf8AsFWv/opa6CgAoooo&#10;A8p8H/8AJfPHX/XC3/8AQEr1avKfB/8AyXzx1/1wt/8A0BK9WoAKKKKACiiigAooooAKKKKACiii&#10;gAooooAKKKKACiiigAooooAKKKKACiiigAooooAKKKKACiiigAooooAKKKKACiiigAooooAKKKKA&#10;CiiigAooooAKKKKACiiigAooooAKKKKACiiigAooooAKKKKACvHv2jv+RB07/sKx/wDoqWvYa8e/&#10;aO/5EHTv+wrH/wCipaAPYaKKKACiiigDyz4Ef8itr3/YeuP/AECKvU68s+BH/Ira9/2Hrj/0CKvU&#10;6ACiiigAooooAKKKKACiiigAooooAKKKKACiiigArkNT/wCSr+H/APsGXv8A6HDXX1yGp/8AJV/D&#10;/wD2DL3/ANDhoA6+iiigAooooAKKKKACiiigAooooAKKKKACiiigAooooAKKKKACiiigAooooA85&#10;+On/ACSbVP8ArpB/6NWu70v/AJBNl/1wT/0EVwnx0/5JNqn/AF0g/wDRq13el/8AIJsv+uCf+gig&#10;C3RRRQAUUUUAFFFFABXlXxx/5Bfhf/sOwf8AoLV6rXlXxx/5Bfhf/sOwf+gtQB6r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n/xt/5JDrv/&#10;AG7/APo+OvQK8/8Ajb/ySHXf+3f/ANHx0AdB4E/5J54Z/wCwVa/+ilroK5/wJ/yTzwz/ANgq1/8A&#10;RS10FABRRRQB5T4P/wCS+eOv+uFv/wCgJXq1eU+D/wDkvnjr/rhb/wDoCV6tQAUUUUAFFFFABRRR&#10;QAUUUUAFFFFABRRRQAUUUUAFFFFABRRRQAUUUUAFFFFABRRRQAUUUUAFFFFABRRRQAUUUUAFFFFA&#10;BRRRQAUUUUAFFFFABRRRQAUUUUAFFFFABRRRQAUUUUAFFFFABRRRQAUUUUAFePftHf8AIg6d/wBh&#10;WP8A9FS17DXj37R3/Ig6d/2FY/8A0VLQB7DRRRQAUUUUAeWfAj/kVte/7D1x/wCgRV6nXlnwI/5F&#10;bXv+w9cf+gRV6nQAUUUUAFFFFABRRRQAUUUUAFFFFABRRRQAUUUUAFchqf8AyVfw/wD9gy9/9Dhr&#10;r65DU/8Akq/h/wD7Bl7/AOhw0AdfRRRQAUUUUAFFFFABRRRQAUUUUAFFFFABRRRQAUUUUAFFFFAB&#10;RRRQAUUUUAec/HT/AJJNqn/XSD/0atd3pf8AyCbL/rgn/oIrhPjp/wAkm1T/AK6Qf+jVru9L/wCQ&#10;TZf9cE/9BFAFuiiigAooooAKKKKACvKvjj/yC/C//Ydg/wDQWr1WvKvjj/yC/C//AGHYP/QWoA9V&#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z/42/8AJIdd/wC3f/0fHXoFef8Axt/5JDrv/bv/AOj46AOg8Cf8k88M/wDYKtf/AEUtdBXP+BP+&#10;SeeGf+wVa/8Aopa6CgAooooA8p8H/wDJfPHX/XC3/wDQEr1avKfB/wDyXzx1/wBcLf8A9ASvVqAC&#10;iiigAooooAKKKKACiiigAooooAKKKKACiiigAooooAKKKKACiiigAooooAKKKKACiiigAooooAKK&#10;KKACiiigAooooAKKKKACiiigAooooAKKKKACiiigAooooAKKKKACiiigAooooAKKKKACiiigArx7&#10;9o7/AJEHTv8AsKx/+ipa9hrx79o7/kQdO/7Csf8A6KloA9hooooAKKKKAPLPgR/yK2vf9h64/wDQ&#10;Iq9Tryz4Ef8AIra9/wBh64/9Air1OgAooooAKKKKACiiigAooooAKKKKACiiigAooooAK5DU/wDk&#10;q/h//sGXv/ocNdfXIan/AMlX8P8A/YMvf/Q4aAOvooooAKKKKACiiigAooooAKKKKACiiigAoooo&#10;AKKKKACiiigAooooAKKKKAPOfjp/ySbVP+ukH/o1a7vS/wDkE2X/AFwT/wBBFcJ8dP8Akk2qf9dI&#10;P/Rq13el/wDIJsv+uCf+gigC3RRRQAUUUUAFFFFABXlXxx/5Bfhf/sOwf+gtXqteVfHH/kF+F/8A&#10;sOwf+gtQB6r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n/xt/wCSQ67/ANu//o+OvQK8/wDjb/ySHXf+3f8A9Hx0AdB4E/5J54Z/7BVr/wCi&#10;lroK5/wJ/wAk88M/9gq1/wDRS10FABRRRQB5T4P/AOS+eOv+uFv/AOgJXq1eU+D/APkvnjr/AK4W&#10;/wD6AlerUAFFFFABRRRQAUUUUAFFFFABRRRQAUUUUAFFFFABRRRQAUUUUAFFFFABRRRQAUUUUAFF&#10;FFABRRRQAUUUUAFFFFABRRRQAUUUUAFFFFABRRRQAUUUUAFFFFABRRRQAUUUUAFFFFABRRRQAUUU&#10;UAFFFFABXj37R3/Ig6d/2FY//RUtew149+0d/wAiDp3/AGFY/wD0VLQB7DRRRQAUUUUAeWfAj/kV&#10;te/7D1x/6BFXqdeWfAj/AJFbXv8AsPXH/oEVep0AFFFFABRRRQAUUUUAFFFFABRRRQAUUUUAFFFF&#10;ABXIan/yVfw//wBgy9/9Dhrr65DU/wDkq/h//sGXv/ocNAHX0UUUAFFFFABRRRQAUUUUAFFFFABR&#10;RRQAUUUUAFFFFABRRRQAUUUUAFFFFAHnPx0/5JNqn/XSD/0atd3pf/IJsv8Argn/AKCK4T46f8km&#10;1T/rpB/6NWu70v8A5BNl/wBcE/8AQRQBbooooAKKKKACiiigAryr44/8gvwv/wBh2D/0Fq9Vryr4&#10;4/8AIL8L/wDYdg/9BagD1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P/jb/AMkh13/t3/8AR8degV5/8bf+SQ67/wBu/wD6PjoA6DwJ/wAk&#10;88M/9gq1/wDRS10Fc/4E/wCSeeGf+wVa/wDopa6CgAooooA8p8H/APJfPHX/AFwt/wD0BK9Wrynw&#10;f/yXzx1/1wt//QEr1agAooooAKKKKACiiigAooooAKKKKACiiigAooooAKKKKACiiigAooooAKKK&#10;KACiiigAooooAKKKKACiiigAooooAKKKKACiiigAooooAKKKKACiiigAooooAKKKKACiiigAoooo&#10;AKKKKACiiigAooooAK8e/aO/5EHTv+wrH/6Klr2GvHv2jv8AkQdO/wCwrH/6KloA9hooooAKKKKA&#10;PLPgR/yK2vf9h64/9Air1OvLPgR/yK2vf9h64/8AQIq9ToAKKKKACiiigAooooAKKKKACiiigAoo&#10;ooAKKKKACuQ1P/kq/h//ALBl7/6HDXX1yGp/8lX8P/8AYMvf/Q4aAOvooooAKKKKACiiigAooooA&#10;KKKKACiiigAooooAKKKKACiiigAooooAKKKKAPOfjp/ySbVP+ukH/o1a7vS/+QTZf9cE/wDQRXCf&#10;HT/kk2qf9dIP/Rq13el/8gmy/wCuCf8AoIoAt0UUUAFFFFABRRRQAV5V8cf+QX4X/wCw7B/6C1eq&#10;15V8cf8AkF+F/wDsOwf+gtQB6r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n/wAbf+SQ67/27/8Ao+OvQK8/+Nv/ACSHXf8At3/9Hx0AdB4E&#10;/wCSeeGf+wVa/wDopa6Cuf8AAn/JPPDP/YKtf/RS10FABRRRQB5T4P8A+S+eOv8Arhb/APoCV6tX&#10;lPg//kvnjr/rhb/+gJXq1ABRRRQAUUUUAFFFFABRRRQAUUUUAFFFFABRRRQAUUUUAFFFFABRRRQA&#10;UUUUAFFFFABRRRQAUUUUAFFFFABRRRQAUUUUAFFFFABRRRQAUUUUAFFFFABRRRQAUUUUAFFFFABR&#10;RRQAUUUUAFFFFABRRRQAV49+0d/yIOnf9hWP/wBFS17DXj37R3/Ig6d/2FY//RUtAHsNFFFABRRR&#10;QB5Z8CP+RW17/sPXH/oEVep15Z8CP+RW17/sPXH/AKBFXqdABRRRQAUUUUAFFFFABRRRQAUUUUAF&#10;FFFABRRRQAVyGp/8lX8P/wDYMvf/AEOGuvrkNT/5Kv4f/wCwZe/+hw0AdfRRRQAUUUUAFFFFABRR&#10;RQAUUUUAFFFFABRRRQAUUUUAFFFFABRRRQAUUUUAec/HT/kk2qf9dIP/AEatd3pf/IJsv+uCf+gi&#10;uE+On/JJtU/66Qf+jVru9L/5BNl/1wT/ANBFAFuiiigAooooAKKKKACvKvjj/wAgvwv/ANh2D/0F&#10;q9Vryr44/wDIL8L/APYdg/8AQWoA9V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z/wCNv/JIdd/7d/8A0fHXoFef/G3/AJJDrv8A27/+j46A&#10;Og8Cf8k88M/9gq1/9FLXQVz/AIE/5J54Z/7BVr/6KWugoAKKKKAPKfB//JfPHX/XC3/9ASvVq8p8&#10;H/8AJfPHX/XC3/8AQEr1agAooooAKKKKACiiigAooooAKKKKACiiigAooooAKKKKACiiigAooooA&#10;KKKKACiiigAooooAKKKKACiiigAooooAKKKKACiiigAooooAKKKKACiiigAooooAKKKKACiiigAo&#10;oooAKKKKACiiigAooooAK8e/aO/5EHTv+wrH/wCipa9hrx79o7/kQdO/7Csf/oqWgD2GiiigAooo&#10;oA8s+BH/ACK2vf8AYeuP/QIq9Tryz4Ef8itr3/YeuP8A0CKvU6ACiiigAooooAKKKKACiiigAooo&#10;oAKKKKACiiigArkNT/5Kv4f/AOwZe/8AocNdfXIan/yVfw//ANgy9/8AQ4aAOvooooAKKKKACiii&#10;gAooooAKKKKACiiigAooooAKKKKACiiigAooooAKKKKAPOfjp/ySbVP+ukH/AKNWu70v/kE2X/XB&#10;P/QRXCfHT/kk2qf9dIP/AEatd3pf/IJsv+uCf+gigC3RRRQAUUUUAFFFFABXlXxx/wCQX4X/AOw7&#10;B/6C1eq15V8cf+QX4X/7DsH/AKC1AHq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f8Axt/5JDrv/bv/AOj469Arz/42/wDJIdd/7d//AEfH&#10;QB0HgT/knnhn/sFWv/opa6Cuf8Cf8k88M/8AYKtf/RS10FABRRRQB5T4P/5L546/64W//oCV6tXl&#10;Pg//AJL546/64W//AKAlerUAFFFFABRRRQAUUUUAFFFFABRRRQAUUUUAFFFFABRRRQAUUUUAFFFF&#10;ABRRRQAUUUUAFFFFABRRRQAUUUUAFFFFABRRRQAUUUUAFFFFABRRRQAUUUUAFFFFABRRRQAUUUUA&#10;FFFFABRRRQAUUUUAFFFFABXj37R3/Ig6d/2FY/8A0VLXsNePftHf8iDp3/YVj/8ARUtAHsNFFFAB&#10;RRRQB5Z8CP8AkVte/wCw9cf+gRV6nXlnwI/5FbXv+w9cf+gRV6nQAUUUUAFFFFABRRRQAUUUUAFF&#10;FFABRRRQAUUUUAFchqf/ACVfw/8A9gy9/wDQ4a6+uQ1P/kq/h/8A7Bl7/wChw0AdfRRRQAUUUUAF&#10;FFFABRRRQAUUUUAFFFFABRRRQAUUUUAFFFFABRRRQAUUUUAec/HT/kk2qf8AXSD/ANGrXd6X/wAg&#10;my/64J/6CK4T46f8km1T/rpB/wCjVru9L/5BNl/1wT/0EUAW6KKKACiiigAooooAK8q+OP8AyC/C&#10;/wD2HYP/AEFq9Vryr44/8gvwv/2HYP8A0FqAPV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wDjb/ySHXf+3f8A9Hx16BXn/wAbf+SQ67/2&#10;7/8Ao+OgDoPAn/JPPDP/AGCrX/0UtdBXP+BP+SeeGf8AsFWv/opa6CgAooooA8p8H/8AJfPHX/XC&#10;3/8AQEr1avKfB/8AyXzx1/1wt/8A0BK9WoAKKKKACiiigAooooAKKKKACiiigAooooAKKKKACiii&#10;gAooooAKKKKACiiigAooooAKKKKACiiigAooooAKKKKACiiigAooooAKKKKACiiigAooooAKKKKA&#10;CiiigAooooAKKKKACiiigAooooAKKKKACvHv2jv+RB07/sKx/wDoqWvYa8e/aO/5EHTv+wrH/wCi&#10;paAPYaKKKACiiigDyz4Ef8itr3/YeuP/AECKvU68s+BH/Ira9/2Hrj/0CKvU6ACiiigAooooAKKK&#10;KACiiigAooooAKKKKACiiigArkNT/wCSr+H/APsGXv8A6HDXX1yGp/8AJV/D/wD2DL3/ANDhoA6+&#10;iiigAooooAKKKKACiiigAooooAKKKKACiiigAooooAKKKKACiiigAooooA85+On/ACSbVP8ArpB/&#10;6NWu70v/AJBNl/1wT/0EVwnx0/5JNqn/AF0g/wDRq13el/8AIJsv+uCf+gigC3RRRQAUUUUAFFFF&#10;ABXlXxx/5Bnhf/sOwf8AoLV6rXlXxx/5Bnhf/sOwf+gtQB6r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n/xt/5JDrv/AG7/APo+OvQK8/8A&#10;jb/ySHXf+3f/ANHx0AdB4E/5J54Z/wCwVa/+ilroK5/wJ/yTzwz/ANgq1/8ARS10FABRRRQB5T4P&#10;/wCS+eOv+uFv/wCgJXq1eU+D/wDkvnjr/rhb/wDoCV6tQAUUUUAFFFFABRRRQAUUUUAFFFFABRRR&#10;QAUUUUAFFFFABRRRQAUUUUAFFFFABRRRQAUUUUAFFFFABRRRQAUUUUAFFFFABRRRQAUUUUAFFFFA&#10;BRRRQAUUUUAFFFFABRRRQAUUUUAFFFFABRRRQAUUUUAFePftHf8AIg6d/wBhWP8A9FS17DXj37R3&#10;/Ig6d/2FY/8A0VLQB7DRRRQAUUUUAeWfAj/kVte/7D1x/wCgRV6nXlnwI/5FbXv+w9cf+gRV6nQA&#10;UUUUAFFFFABRRRQAUUUUAFFFFABRRRQAUUUUAFchqf8AyVfw/wD9gy9/9Dhrr65DU/8Akq/h/wD7&#10;Bl7/AOhw0AdfRRRQAUUUUAFFFFABRRRQAUUUUAFFFFABRRRQAUUUUAFFFFABRRRQAUUUUAec/HT/&#10;AJJNqn/XSD/0atd3pf8AyCbL/rgn/oIrhPjp/wAkm1T/AK6Qf+jVru9L/wCQTZf9cE/9BFAFuiii&#10;gAooooAKKKKACvKvjj/yDPC//Ydg/wDQWr1WvKvjj/yDPC//AGHYP/QWoA9V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z/42/8AJIdd/wC3&#10;f/0fHXoFef8Axt/5JDrv/bv/AOj46AOg8Cf8k88M/wDYKtf/AEUtdBXP+BP+SeeGf+wVa/8Aopa6&#10;CgAooooA8p8H/wDJfPHX/XC3/wDQEr1avKfB/wDyXzx1/wBcLf8A9ASvVqACiiigAooooAKKKKAC&#10;iiigAooooAKKKKACiiigAooooAKKKKACiiigAooooAKKKKACiiigAooooAKKKKACiiigAooooAKK&#10;KKACiiigAooooAKKKKACiiigAooooAKKKKACiiigAooooAKKKKACiiigArx79o7/AJEHTv8AsKx/&#10;+ipa9hrx79o7/kQdO/7Csf8A6KloA9hooooAKKKKAPLPgR/yK2vf9h64/wDQIq9Tryz4Ef8AIra9&#10;/wBh64/9Air1OgAooooAKKKKACiiigAooooAKKKKACiiigAooooAK5DU/wDkq/h//sGXv/ocNdfX&#10;Ian/AMlX8P8A/YMvf/Q4aAOvooooAKKKKACiiigAooooAKKKKACiiigAooooAKKKKACiiigAoooo&#10;AKKKKAPOfjp/ySbVP+ukH/o1a7vS/wDkE2X/AFwT/wBBFcJ8dP8Akk2qf9dIP/Rq13el/wDIJsv+&#10;uCf+gigC3RRRQAUUUUAFFFFABXlXxx/5Bnhf/sOwf+gtXqteVfHH/kGeF/8AsOwf+gtQB6r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n/xt&#10;/wCSQ67/ANu//o+OvQK8/wDjb/ySHXf+3f8A9Hx0AdB4E/5J54Z/7BVr/wCilroK5/wJ/wAk88M/&#10;9gq1/wDRS10FABRRRQB5T4P/AOS+eOv+uFv/AOgJXq1eU+D/APkvnjr/AK4W/wD6AlerUAFFFFAB&#10;RRRQAUUUUAFFFFABRRRQAUUUUAFFFFABRRRQAUUUUAFFFFABRRRQAUUUUAFFFFABRRRQAUUUUAFF&#10;FFABRRRQAUUUUAFFFFABRRRQAUUUUAFFFFABRRRQAUUUUAFFFFABRRRQAUUUUAFFFFABXj37R3/I&#10;g6d/2FY//RUtew149+0d/wAiDp3/AGFY/wD0VLQB7DRRRQAUUUUAeWfAj/kVte/7D1x/6BFXqdeW&#10;fAj/AJFbXv8AsPXH/oEVep0AFFFFABRRRQAUUUUAFFFFABRRRQAUUUUAFFFFABXIan/yVfw//wBg&#10;y9/9Dhrr65DU/wDkq/h//sGXv/ocNAHX0UUUAFFFFABRRRQAUUUUAFFFFABRRRQAUUUUAFFFFABR&#10;RRQAUUUUAFFFFAHnPx0/5JNqn/XSD/0atd3pf/IJsv8Argn/AKCK4T46f8km1T/rpB/6NWu70v8A&#10;5BNl/wBcE/8AQRQBbooooAKKKKACiiigAryr44/8gvwv/wBh2D/0Fq9Vryr44/8AIL8L/wDYdg/9&#10;BagD1W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P/jb/AMkh13/t3/8AR8degV5/8bf+SQ67/wBu/wD6PjoA6DwJ/wAk88M/9gq1/wDRS10F&#10;c/4E/wCSeeGf+wVa/wDopa6CgAooooA8p8H/APJfPHX/AFwt/wD0BK9Wrynwf/yXzx1/1wt//QEr&#10;1agAooooAKKKKACiiigAooooAKKKKACiiigAooooAKKKKACiiigAooooAKKKKACiiigAooooAKKK&#10;KACiiigAooooAKKKKACiiigAooooAKKKKACiiigAooooAKKKKACiiigAooooAKKKKACiiigAoooo&#10;AK8e/aO/5EHTv+wrH/6Klr2GvHv2jv8AkQdO/wCwrH/6KloA9hooooAKKKKAPLPgR/yK2vf9h64/&#10;9Air1OvLPgR/yK2vf9h64/8AQIq9ToAKKKKACiiigAooooAKKKKACiiigAooooAKKKKACuQ1P/kq&#10;/h//ALBl7/6HDXX1yGp/8lX8P/8AYMvf/Q4aAOvooooAKKKKACiiigAooooAKKKKACiiigAooooA&#10;KKKKACiiigAooooAKKKKAPOfjp/ySbVP+ukH/o1a7vS/+QTZf9cE/wDQRXCfHT/kk2qf9dIP/Rq1&#10;3el/8gmy/wCuCf8AoIoAt0UUUAFFFFABRRRQAV5V8cf+QX4X/wCw7B/6C1eq15V8cf8AkF+F/wDs&#10;Owf+gtQB6r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n/wAbf+SQ67/27/8Ao+OvQK8/+Nv/ACSHXf8At3/9Hx0AdB4E/wCSeeGf+wVa/wDo&#10;pa6Cuf8AAn/JPPDP/YKtf/RS10FABRRRQB5T4P8A+S+eOv8Arhb/APoCV6tXlPg//kvnjr/rhb/+&#10;gJXq1ABRRRQAUUUUAFFFFABRRRQAUUUUAFFFFABRRRQAUUUUAFFFFABRRRQAUUUUAFFFFABRRRQA&#10;UUUUAFFFFABRRRQAUUUUAFFFFABRRRQAUUUUAFFFFABRRRQAUUUUAFFFFABRRRQAUUUUAFFFFABR&#10;RRQAV49+0d/yIOnf9hWP/wBFS17DXj37R3/Ig6d/2FY//RUtAHsNFFFABRRRQB5Z8CP+RW17/sPX&#10;H/oEVep15Z8CP+RW17/sPXH/AKBFXqdABRRRQAUUUUAFFFFABRRRQAUUUUAFFFFABRRRQAVyGp/8&#10;lX8P/wDYMvf/AEOGuvrkNT/5Kv4f/wCwZe/+hw0AdfRRRQAUUUUAFFFFABRRRQAUUUUAFFFFABRR&#10;RQAUUUUAFFFFABRRRQAUUUUAec/HT/kk2qf9dIP/AEatd3pf/IJsv+uCf+giuE+On/JJtU/66Qf+&#10;jVru9L/5BNl/1wT/ANBFAFuiiigAooooAKKKKACvKvjj/wAgvwv/ANh2D/0Fq9Vryr44/wDIL8L/&#10;APYdg/8AQWo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z/wCNv/JIdd/7d/8A0fHXoFef/G3/AJJDrv8A27/+j46AOg8Cf8k88M/9gq1/&#10;9FLXQVz/AIE/5J54Z/7BVr/6KWugoAKKKKAPKfB//JfPHX/XC3/9ASvVq8p8H/8AJfPHX/XC3/8A&#10;QEr1agAooooAKKKKACiiigAooooAKKKKACiiigAooooAKKKKACiiigAooooAKKKKACiiigAooooA&#10;KKKKACiiigAooooAKKKKACiiigAooooAKKKKACiiigAooooAKKKKACiiigAooooAKKKKACiiigAo&#10;oooAK8e/aO/5EHTv+wrH/wCipa9hrx79o7/kQdO/7Csf/oqWgD2GiiigAooooA8s+BH/ACK2vf8A&#10;YeuP/QIq9Tryz4Ef8itr3/YeuP8A0CKvU6ACiiigAooooAKKKKACiiigAooooAKKKKACiiigArkN&#10;T/5Kv4f/AOwZe/8AocNdfXIan/yVfw//ANgy9/8AQ4aAOvooooAKKKKACiiigAooooAKKKKACiii&#10;gAooooAKKKKACiiigAooooAKKKKAPOfjp/ySbVP+ukH/AKNWu70v/kE2X/XBP/QRXCfHT/kk2qf9&#10;dIP/AEatd3pf/IJsv+uCf+gigC3RRRQAUUUUAFFFFABXlXxx/wCQX4X/AOw7B/6C1eq15V8cf+QX&#10;4X/7DsH/AKC1AHq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f8Axt/5JDrv/bv/AOj469Arz/42/wDJIdd/7d//AEfHQB0HgT/knnhn/sFW&#10;v/opa6Cuf8Cf8k88M/8AYKtf/RS10FABRRRQB5T4P/5L546/64W//oCV6tXlPg//AJL546/64W//&#10;AKAlerUAFFFFABRRRQAUUUUAFFFFABRRRQAUUUUAFFFFABRRRQAUUUUAFFFFABRRRQAUUUUAFFFF&#10;ABRRRQAUUUUAFFFFABRRRQAUUUUAFFFFABRRRQAUUUUAFFFFABRRRQAUUUUAFFFFABRRRQAUUUUA&#10;FFFFABXj37R3/Ig6d/2FY/8A0VLXsNePftHf8iDp3/YVj/8ARUtAHsNFFFABRRRQB5Z8CP8AkVte&#10;/wCw9cf+gRV6nXlnwI/5FbXv+w9cf+gRV6nQAUUUUAFFFFABRRRQAUUUUAFFFFABRRRQAUUUUAFc&#10;hqf/ACVfw/8A9gy9/wDQ4a6+uQ1P/kq/h/8A7Bl7/wChw0AdfRRRQAUUUUAFFFFABRRRQAUUUUAF&#10;FFFABRRRQAUUUUAFFFFABRRRQAUUUUAec/HT/kk2qf8AXSD/ANGrXd6X/wAgmy/64J/6CK4T46f8&#10;km1T/rpB/wCjVru9L/5BNl/1wT/0EUAW6KKKACiiigAooooAK8q+OP8AyC/C/wD2HYP/AEFq9Vry&#10;r44/8gvwv/2HYP8A0FqAPV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wDjb/ySHXf+3f8A9Hx16BXn/wAbf+SQ67/27/8Ao+OgDoPAn/JP&#10;PDP/AGCrX/0UtdBXP+BP+SeeGf8AsFWv/opa6CgAooooA8p8H/8AJfPHX/XC3/8AQEr1avKvB/8A&#10;yXzx1/1wt/8A0BK9VoAKKKKACiiigAooooAKKKKACiiigAooooAKKKKACiiigAooooAKKKKACiii&#10;gAooooAKKKKACiiigAooooAKKKKACiiigAooooAKKKKACiiigAooooAKKKKACiiigAooooAKKKKA&#10;CiiigAooooAKKKKACvHv2jv+RB07/sKx/wDoqWvYa8e/aO/5EHTv+wrH/wCipaAPYaKKKACiiigD&#10;yz4Ef8itr3/YeuP/AECKvU68s+BH/Ira9/2Hrj/0CKvU6ACiiigAooooAKKKKACiiigAooooAKKK&#10;KACiiigArkNT/wCSr+H/APsGXv8A6HDXX1yGp/8AJVvD/wD2DL3/ANDhoA6+iiigAooooAKKKKAC&#10;iiigAooooAKKKKACiiigAooooAKKKKACiiigAooooA85+On/ACSbVP8ArpB/6NWu70v/AJBNl/1w&#10;T/0EVwnx0/5JNqn/AF0g/wDRq13el/8AIJsv+uCf+gigC3RRRQAUUUUAFFFFABXlXxx/5Bfhf/sO&#10;wf8AoLV6rXlXxx/5Bnhf/sOwf+gtQB6rRRRQAUUUUAFFFFABRRRQAUUUUAFFFFABRRRQAUUUUAFF&#10;FFABRRRQAUUUUAFFFFABRRRQAUUUUAFFFFABRRRQAUUUUAFFFFABRRRQAUUUUAFFFFABRRRQAUUU&#10;UAFFFFABRRRQAUUUUAFFFFABRRRQAUUUUAFFFFABRRRQAUUUUAFFFFABRRRQAUUUUAFFFFABRRRQ&#10;AUUUUAFFFFABRRRQAUUUUAFFFFABRRRQAx5EiALuqgkDJOOTwKzvEmsHw/4b1DVxb/aDZwNL5Ibb&#10;vx2zg4/KpdZ0ay1/SptN1CMvBLjO1trKwOVZSOjAgEH2rzvxTq97pHg7WvDfiWcPM9lINP1IgBb1&#10;QPut2EwHUfxDkdwAD1OiiigAooooAKKKKACiiigAooooAaXClQSAWOBk9ayfEWttoNlbXIthP515&#10;Ba7d+3HmyBN2cHpnOKk17QrbX9PFvM7wzRuJba5iOJIJR0dT6+3QjINcRr+tXTWenaFrgWLWItWs&#10;XV0GI7yMXCfvI/03L1U+owaAPS6KKKACiiigAooooAKKKKACiiigAooooAKKKKACvP8A42/8kh13&#10;/t3/APR8degV5/8AG3/kkOu/9u//AKPjoA6DwJ/yTzwz/wBgq1/9FLXQVz/gT/knnhn/ALBVr/6K&#10;WugoAKKKKAPK/CA/4v146P8A0wt//QEr1SvMPCS4+O/jz/rhafrGten0AFFFFABRRRQAUUUUAFFF&#10;FABRRRQAUUUUAFFFFABRRRQAUUUUAFFFFABRRRQAUUUUAFFFFABRRRQAUUUUAFFFFABRRRQAUUUU&#10;AFFFFABRRRQAUUUUAFFFFABRRRQAUUUUAFFFFABRRRQAUUUUAFFFFABXkH7Rgz4A03/sLRj/AMhS&#10;16/Xkf7RAz4E0seusRf+ipaAPXKKKKACiiigDy34E8eGNfH/AFHrj/0CKvUq8v8AgcMeHfEQ9PEF&#10;z/6BHXqFABRRRQAUUUUAFFFFABRRRQAUUUUAFUdV1nTNCsjd6rf29lbjjzJ5AoJ9BnqfYc1erxmw&#10;0S1+JPxb8Sy+IQ9xp/h+SO2tLBnIj3HdliAeQShOO+RnIGKAOguPjn4Bgk2Lqs03+1HayY/UCtLS&#10;Piz4I1q4S3ttehjmfAVLhWhyfTLADP41vQeF/D9rGI4NC0yJB0VLSMD+VZmu/Dnwn4hs5Le80OzR&#10;nXCzwRCKRD2IZcHj0PHqDQB1NclqX/JVfD5/6hl7/wChw1h/Bq+v20HVtE1C5a6bRNSlsIpm53Iu&#10;ABn25x7Yrd1L/kqWgf8AYNvf/Q4aAOsooooAKKKKACiiigAooooAKKKKACiiigAooooAKKKKACii&#10;igAooooAKKKKAPOfjp/ySbVP+ukH/o1a7vS/+QTZf9cE/wDQRXCfHT/kk2qf9dIP/Rq13el/8gmy&#10;/wCuCf8AoIoAt0UUUAFFFFABRRRQAV5X8cBnTPC//Ydg/k1eqV5d8bRnT/Co9dftx+jUAeo0UUUA&#10;FFFFABRRRQAUUUUAFFFFABRRRQAUUUUAFFFFABRRRQAUUUUAFFFFABRRRQAUUUUAFFFFABRRRQAU&#10;UUUAFFFFABRRRQAUUUUAFFFFABRRRQAUUUUAFFFFABRRRQAUUUUAFFFFABRRRQAUUUUAFFFFABRR&#10;RQAUUUUAFFFFABRRRQAUUUUAFFFFABRRRQAUUUUAFFFFABRRRQAUUUUAFFFFABRRRQAUUUUAYd94&#10;S0vUb2S7uDfedJjd5WoTxrx6KrgD8q5Tx/4H0QeBNXmKXskkFu0sRlv5nCOBwcM5GR7ivR65j4in&#10;b8OtfP8A05v/ACoA5nSNEtNK1RPDviS41KS4kJ/s/UDqVwqXqjnaQJMLKOcjoQMjuB1B8CaIe+p/&#10;+DS5/wDjlautaLY+INLk0/UIvMhchgVOGjYchlbqrA9CKt20JtrSGAyyTGNFTzJTlnwMZJ7k96AO&#10;d/4QHQ/XU/8Awa3P/wAco/4QHQ/72p/+DW5/+OV09FAHMf8ACA6H/e1P/wAGtz/8co/4QHQ/72p/&#10;+DW5/wDjldPRQBzH/CA6H/e1P/wa3P8A8co/4QHQ/XU//Brc/wDxyunooA5j/hAdD9dT/wDBrc//&#10;AByl/wCEC0P11P8A8Gtz/wDHK6aigDnF8DaKvRtT/wDBpc//AByuU+IfgbSJNDsjHJfxXJ1K1ihu&#10;DezSNAZJVQsu9iAcHrjtXp1cp4/ONH0z/sM2H/pQlAGNomjae942ha79vi1mJCyOmp3Kx3kY/wCW&#10;kf7z/vpDkqfbBrfPgPRD1bU//Bpc/wDxytLW9Cs9dtoo7nzI5YJBLb3MLbZYHH8SN244PqDg1p0A&#10;cx/wgOh+up/+DW5/+OUf8IDof97U/wDwa3P/AMcrp6KAOY/4QHQ/72p/+DW5/wDjlH/CA6H/AHtT&#10;/wDBrc//AByunooA5j/hAdD/AL2p/wDg1uf/AI5R/wAIDof97U//AAa3P/xyunooA5j/AIQHQ/72&#10;p/8Ag1uf/jlKPAWhjvqf/g1uf/jldNRQBg2vhDSbS4jniOoF43Drv1G4dcg5GVLkEcdCK8U8N+Ad&#10;K+InxG8fvrtxfFrHUykJhmAODJKMHcDwBGoHoK+ia8f+EH/JQ/id/wBhUf8Ao24oAl/4Z28Gf8/W&#10;sf8AgQn/AMRR/wAM6+Df+fvWf/AiP/43XrdFAHkg/Z28Gf8AP1rB/wC3hP8A4iqOu/A3wTofh7Ut&#10;WY6tMLK1kuDH9qRd+xS2M7OM4617TXN/EI4+HPiT/sG3H/os0AcFZfALwTqFhb3sc2sIlxEsqqbh&#10;OAwBA+571N/wzt4M/wCfrWB/28R//EV6N4XO7wlox9bGA/8AkNa1aAPJP+GdfBv/AD96x/4ER/8A&#10;xunD9nfwYP8Al41c/W4T/wCIr1migDwvTPg74F1PxVruhRjWUk0cW/mSm6TEnmoXGBs7AfrW0f2d&#10;/Bh/5edXH/bwn/xFbXhL/kr3xF/7hv8A6IavQKAPJP8AhnXwb/z96z/4ER//ABuk/wCGdfBv/P3r&#10;P/gRH/8AG69cooA8j/4Z18G/8/es/wDgRH/8bo/4Z18G/wDP3rP/AIER/wDxuvXKKAPI/wDhnXwb&#10;/wA/es/+BEf/AMbo/wCGdfBv/P3rP/gRH/8AG69cooA8j/4Z18G/8/es/wDgRH/8bo/4Z18G/wDP&#10;3rP/AIER/wDxuvXKKAPI/wDhnXwb/wA/es/+BEf/AMbo/wCGdfBv/P3rP/gRH/8AG69cooA8j/4Z&#10;18G/8/es/wDgRH/8bo/4Z18G/wDP3rP/AIER/wDxuvXKKAPI/wDhnXwb/wA/es/+BEf/AMbo/wCG&#10;dfBv/P3rP/gRH/8AG69cooA8j/4Z18G/8/es/wDgRH/8bo/4Z18G/wDP3rP/AIER/wDxuvXKKAPI&#10;/wDhnXwb/wA/es/+BEf/AMbo/wCGdfBv/P3rP/gRH/8AG69cooA8j/4Z18G/8/es/wDgRH/8bo/4&#10;Z18G/wDP3rP/AIER/wDxuvXKKAPI/wDhnXwb/wA/es/+BEf/AMbo/wCGdfBv/P3rP/gRH/8AG69c&#10;ooA8j/4Z18G/8/es/wDgRH/8bo/4Z18G/wDP3rP/AIER/wDxuvXKKAPI/wDhnXwb/wA/es/+BEf/&#10;AMbo/wCGdfBv/P3rP/gRH/8AG69cooA8j/4Z18G/8/es/wDgRH/8bo/4Z18G/wDP3rP/AIER/wDx&#10;uvXKKAPI/wDhnXwb/wA/es/+BEf/AMbo/wCGdfBv/P3rP/gRH/8AG69cooA8j/4Z18G/8/es/wDg&#10;RH/8bo/4Z18G/wDP3rP/AIER/wDxuvXKKAPI/wDhnXwb/wA/es/+BEf/AMbo/wCGdfBv/P3rP/gR&#10;H/8AG69cooA8j/4Z18G/8/es/wDgRH/8bo/4Z18G/wDP3rP/AIER/wDxuvXKKAPI/wDhnXwb/wA/&#10;es/+BEf/AMbo/wCGdfBv/P3rP/gRH/8AG69cooA8j/4Z18G/8/es/wDgRH/8bo/4Z18G/wDP3rP/&#10;AIER/wDxuvXKKAPI/wDhnXwb/wA/es/+BEf/AMbo/wCGdfBv/P3rP/gRH/8AG69cooA8j/4Z18G/&#10;8/es/wDgRH/8bo/4Z18G/wDP3rP/AIER/wDxuvXKKAPI/wDhnXwb/wA/es/+BEf/AMbo/wCGdfBv&#10;/P3rP/gRH/8AG69cooA8j/4Z18G/8/es/wDgRH/8bo/4Z18G/wDP3rP/AIER/wDxuvXKKAPI/wDh&#10;nXwb/wA/es/+BEf/AMbo/wCGdfBv/P3rP/gRH/8AG69cooA8j/4Z18G/8/es/wDgRH/8bo/4Z18G&#10;/wDP3rP/AIER/wDxuvXKKAPI/wDhnXwb/wA/es/+BEf/AMbo/wCGdfBv/P3rP/gRH/8AG69cooA8&#10;j/4Z18G/8/es/wDgRH/8bpf+GdfBv/P3rP8A4ER//G69booA8lH7O3gz/n51g/8Abwn/AMRWV4g+&#10;CvgjQbaxkf8AtiZru/t7JQLpF2mVwu4/J2BJx3xj3r2+uM+I5xaeGx6+IrAf+RaAOZP7PHgs9J9W&#10;H0uE/wDiKb/wzt4N/wCfvWP/AAIj/wDjdet0UAeSf8M7eDf+fvWP/AiP/wCN04fs7+DB/wAvGrn/&#10;ALeE/wDiK9ZooA8Q0D4L+Bdfi1B4TrMf2K/nsXD3KHLRNtJGE6HrWqf2dvBn/PzrA/7eE/8AiK6D&#10;4YMWtPFBP/QyX3/oYruqAPJP+GdfBv8Az96z/wCBEf8A8bo/4Z28G/8AP1rH/gRH/wDG69booA+e&#10;PiV8GvDXhLwLfa1p1xqTXVu0YVZpkZDukVTkBAeh9a990x3k0mzklYtI0CMzHuSoya4X45f8kl1b&#10;/fg/9HJXcaT/AMgax/694/8A0EUAXKKKKACiiigAooooAK8w8T+DvE+j+L5/GHgWS3lu7xAl/pt0&#10;2EnwBhgcgZ49R9eSK9PrzvxZ8QtSt/Eo8KeENJGq62qB7l5DiG1U4wWORk8g9QOR1JxQBnL8SvHF&#10;szQ33wx1F5l6tbTFkP0IQj9TUM/ir4peJoGtNG8GroQkOxr2/nBaIHuFIU5/4C30qddL+NFyokfx&#10;DoFmT/yyWDdj8dh/nUdzffF/wxG15d22k+IbWIbpY7UFJdvfaAASfoD9DQB2HgHwdF4I8NLpqzm5&#10;uZJGnurgjHmSNjJ+gAA/D3qPUv8AkqWgf9g29/8AQ4a0PCPiqw8Y+HoNX0/eqPlZInHzROPvKfp6&#10;96z9S/5Kl4f/AOwbe/8AocFAHWUUUUAFFFFABRRRQAUUUUAFFFFABRRRQAUUUUAFFFFABRRRQAUU&#10;UUAFFFFAHnPx0/5JNqn/AF0g/wDRq13el/8AIJsv+uCf+giuE+On/JJtU/66Qf8Ao1a7vS/+QTZf&#10;9cE/9BFAFuiiigAooooAKKKKACvJ/jzaR3+heHbOYssVxrUMTlTggMrg468816xXlnxvONN8Lf8A&#10;Yeg/k1AES/s8+CwwJl1VsHobhef/AByqEXwB8Hx3f2S6utXEj5MMnnoFkHp9z7wHUd+o749nqC8s&#10;4b62aCcHa3IZThkI6Mp6gg8gjpQB5X/wzt4M/wCfrWP/AAIj/wDiKP8AhnbwZn/j61j/AMCI/wD4&#10;ivRrO+nt7tdN1Ngbhs/Z7gDatyo56dnA6r6DI4yBq0AeRfs6SySfDq7SSR2WLU5EjDMSEXy4jgeg&#10;ySfqTXrteP8A7OP/ACTzUP8AsKyf+ioq9goAKKKKACiiigAooooAKKKKACiiigAooooAKKKKACii&#10;igAooooAKKKKACiiigAooooAKKKKACiiigAooooAKKKKACiiigAooooAKKKKACiiigAooooAKKKK&#10;ACiiigAooooAKKKKACiiigAooooAKKKKACiiigAooooAKKKKACiiigAooooAKKKKACiiigAooooA&#10;KKKKACiiigAooooAKKKKACuW+JH/ACTfxB/15vXU1y3xJ/5Jv4g/683oA6miiigAooooAKKKKACu&#10;H8f+Pn8KyWOk6VYHUvEGpHFpaA8AZxvfHOOv5HkYNdxXkXjS9i8J/GzQPE2qoy6RcWDWJutuVgk3&#10;Mcn04YfgW9DQA4aF8aNTYz3HinSNLRxuFtBCHMZ9M+Wf/QjQdD+NGlnzrbxPpGqogz9mnhCGQ+md&#10;g/8AQhXqVnqNjqMKzWN5b3MTDKvDIHBH1FF5qFlp0LTXt5BbRKMs80gQAfU0Acl8P/HreLVvdP1K&#10;wbTtd05gt3aNnHP8S55x7duOuatfEH/kD6Z/2GrD/wBKErkPAl9H4q+MPiXxPpak6Ololkk+0qJ3&#10;BU5HH+yfwx611/xB/wCQNpn/AGGrD/0oSgDrKKKKACiiigAooooAKKKKACiiigArx/4Qf8lD+J3/&#10;AGFR/wCjbivYK8f+EH/JQ/id/wBhUf8Ao24oA9gooooAK5n4inHw38Sf9g6b/wBANdNVDWtJg13R&#10;L3SrppFt7yFoZGjOGAYYOD60AV/Cn/InaJ/2D4P/AEWta9QWVpDp9hb2VuCIbeJYowTkhVAA/QVz&#10;PjH4h6L4Ne3tbrz7zU7r/j30+zTfNJk4Bx2BPAzyecA4NAHW0V5rp3xjsP7RtbHxLoWreGpLo4gl&#10;1GArE5yBjcQCOo5xgZ5Ir0qgDz/wl/yV74i/9w3/ANENXoFZdj4fsdO17VtZt1kF3qvk/aSWyp8p&#10;Sq4Hbg1qUAFFFFABRRRQAUUUUAFFFFABRRRQAUUUUAFFFFABRRRQAUUUUAFFFFABRRRQAUUUUAFF&#10;FFABRRRQAUUUUAFFFFABRRRQAUUUUAFFFFABRRRQAUUUUAFFFFABRRRQAUUUUAFFFFABRRRQAUUU&#10;UAFFFFABXFfEn/j28Mf9jJYf+jK7Ws3WNEtNcjs0u/MxZ3kV7EUbGJI23Ln1HqKANKiiuD8T/FXS&#10;NB1c6JYWd9retDO6y0+IuYzgH5j+PQAkd8UAd5RXB+Gfinpmua0uhajp2oaHrLqGjtNRhKebkE/K&#10;foO4Ge2a7ygDgvhYc2nin/sZb7/0Ja72s3RtDsdBhuorCMot1dS3cxLZLSSHLH+mPQCtKgAooooA&#10;86+OX/JJdW/34P8A0cldxpH/ACBbD/r3j/8AQRXD/HL/AJJLq3+/B/6OSu40j/kC2H/XvH/6CKAL&#10;tFFFABRRRQAUUUUAFeQeF9Ss/Cfxj8Y2OuzrbTatJFcWVxMcJIg3HaGPHG4D/gJ9BXr9YXiXwhoH&#10;i+1FtrVhHc+X9x8lZI8+jDkUAbgIIBByD0Iqjq+s6doOnSX+qXcVrbRjJeRsZ9gO59hXmF38DfCO&#10;lQSXR8RazplqOXY30cca/iU/maqeHfh98JZ9UVYteTW7sv8ALDd6ijlz7KoXd+tAGx8EY5JtE13V&#10;1t2t7HVNWmubSI9o+nH8v+A10upf8lS0D/sG3v8A6HDXUwwxW0CQwRJFFGNqIihVUegA6CuW1L/k&#10;qXh//sG3v/ocFAHWUUUUAFFFFABRRRQAUUUUAFFFFABRRRQAUUUUAFFFFABRRRQAUUUUAFFFFAHn&#10;Px0/5JNqn/XSD/0atd3pf/IJsv8Argn/AKCK4T46f8km1T/rpB/6NWu70v8A5BNl/wBcE/8AQRQB&#10;booooAKKKKACiiigAryn457/AOyvDHltsf8AtyHa5UMFO1sHB6/SvVq8u+Nq503wt/2H7cfo9AHo&#10;tneM8jWt0FS8QZZVztkX++ue3TI7E4PYm5VW+sY76JQWaOWNt8MyH5o2xjI/AkEHgg4NRWF7LK7W&#10;t4ix3sQywU/LIv8AfTvjPbqDx6EgE97ZQahbNBcIShIIIOCpHRgRyCPWq1lc3EMwsL87psfurjAC&#10;zgfTo4HUdO44yBo1U1RrKPTZ5tQkSK1iUyPK7bRGF53Z7Edc9qAPKv2cf+Seah/2FZP/AEVFXsFe&#10;Qfs4/wDJPdQ/7Csn/oqKvX6ACiiigAooooAKKKKACiiigAooooAKKKKACiiigAooooAKKKKACiii&#10;gAooooAKKKKACiiigAooooAKKKKACiiigAooooAKKKKACiiigAooooAKKKKACiiigAooooAKKKKA&#10;CiiigAooooAKKKKACiiigAooooAKKKKACiiigAooooAKKKKACiiigAooooAKKKKACiiigAooooAK&#10;KKKACiiigArlviT/AMk38Qf9eb11Nct8Sf8Akm/iD/rzegDqaKKKACiiigAooooAKp6ppVhrWny2&#10;Gp2kN3ayj54pV3A+h9iPXtVyvLfiv4d8b3TJrPhHWr1BBDtl06CUozYyd6Y6nB6deOPSgCWb4DeC&#10;2naW2XUrIN/Bb3ZwP++gT+tZ9x8Jvhxo2qadb6vcX0899IYrWC6unIlYYyBsAx1HcVleDNM1Txjp&#10;5e0+KOtR3kXF1ZSx4mgboQQX6Z7jjtwc1leOfBWu2Hi/wjbXPjO/vZr67aO3uJVw1swKfMoyeeR6&#10;dKAPfdO02x0ixjstOtYbW2jGEiiUKornPiD/AMgbTP8AsNWH/pQlQ+EvB+u+H9VmutT8Y3+swPFs&#10;WC4UgK2R8w+Y+n61N8Qv+QNpn/YasP8A0oSgDraKKKACiiigAooooAKKKKACiiigArx/4Qf8lD+J&#10;3/YVH/o24r2CvH/hB/yUP4nf9hUf+jbigD2CiiigAqnq2p22i6ReaneFhbWkTTSlFydqjJwKuVzP&#10;xF/5Jv4k/wCwdN/6AaAOgtLqK+soLuBt0M8ayxtjqrDI/Q14h4cl1E+LPitr9tZfb/EdhKYbBWjy&#10;6oDIq7V7/LGnA5O0Dvz694V/5E/RP+vCD/0Wtcj4s+HuqTeJh4s8GarHpWuNH5VwkqZguV/2uDzj&#10;HUHO1ehGaAPP9B8R6n8QPhZ40/4SxU1C00+18+yvprdYClyImOxSmFJVtuMckPg8OFHrHwxvL6/+&#10;GmgXGooy3BtQvzZyyKSqMc9SyBWz71yt94J8feNnis/GWt6baaGrK01lpCvuuCpJG5mGR2PUjgHb&#10;kA16lbW0FlaQ2ttEsVvAixxRoMKiqMAAegAoAo2WvWGoa3qmj28jNeaZ5X2pChAXzFLJg9DkDtWn&#10;Xn/hL/kr3xF/7hv/AKIavQKACiiigAooooAKKKKACiiigAooooAKKKKACiiigAooooAKKKKACiii&#10;gAooooAKKKKACiiigAooooAKKKKACiiigAooooAKKKKACiiigAooooAKKKKACiiigAooooAKKKKA&#10;CiiigAooooAKKKKACiiigArP1bWrLRUtHvXZRd3cVnDtUnMkhwo9h71oVxXxI/49vDP/AGMdh/6M&#10;oA7WvnTw9qWp6L8Er7xZ4aH2vxFeajI2rXrRLJLbLkknkcjGxjkHHmMe3H0XXmGoeAPEfh7xXda/&#10;4A1Gyt0v2332l34byJH5+ZSoJHJzjjBzg4O0AHBa5qmpeJfgVF4n8RPJBrunakp0u/WMQSzqWXBX&#10;aBgYLfdxzED2r6FsnmksLeS5TZO0SmRB/CxHI/OvNrL4f+JvEfiK21f4g6rZ3NvYy+dZ6VYKRAr8&#10;YLkgEgY6Hdn1xkH1CgDP0nWrHXIrqSwlMi2t1JaTZUrtkjOGHPX6+9aFcH8Lf+PTxT/2Ml9/6Etd&#10;5QAUUUUAedfHL/kkurf78H/o5K7jSP8AkC2H/XvH/wCgiuH+OX/JJdW/34P/AEcldxpH/IFsP+ve&#10;P/0EUAXaKKKACiiigAooooAK8j+GUsknxW+IivI7BbtQqliQPnkr1yvIL34deONF8Xax4h8Ia/YR&#10;nU5jLLbXUXBGSQM7WHGTzxQBHq2kN8R/jLqGiaxLKdA0GCJ/siMVE0jqrc49cnkc4UAYya6bWfg7&#10;4M1TTGtrfSYtPuAmIbq1JR42HQ9cN075/PmuI0SL4lWPxYtdb1fwzDGmoIljfS2Z3RNGCMSnDttY&#10;ADk4GBjAr0Lx/wCM77wpbWcOlaHc6rqN+XS3SJSVRhjlsc/xdPbqKAKHwj1vU9R8PX2l6zMbjUdE&#10;vpLCSdjkyBehJ7nqM9TgE81q6l/yVLQP+wbe/wDocNUvhX4Vv/DHheV9YP8AxN9SuXvLsbs7Wbou&#10;emccnHcnrV3Uj/xdLQB/1Db3/wBDhoA6yiiigAooooAKKKKACiiigAooooAKKKKACiiigAooooAK&#10;KKKACiiigAooooA85+On/JJtU/66Qf8Ao1a7vS/+QTZf9cE/9BFcJ8dP+STap/10g/8ARq13el/8&#10;gmy/64J/6CKALdFFFABRRRQBSTUY5NTuNPWOcSwRLKZGhbyyGJAAboT8pyBXhyeNtUc4PxWv1/7l&#10;BT/SvfqKAPB18Xasx4+K9+f+5O/+xrn/ABXrl7qF94cguvGtxriDVoZBbS6EbALg43hiBu64x719&#10;MV5X8cmkXR/DLQqryDXYCiuSFJ2vgEjn9KAPVK8P8TeJLxfE97EfiLfWYs7xjFbp4XMnkYbG0SdX&#10;HbPRh65r2LTdSTUI5FaMwXUB23Fu5y0bf1U9Q3cfiBeoA+fbbxxrMoIuPihfQSl3CJ/wiStvVT94&#10;YHTBHXp/Pe8PT2Xi7X7fSPEfjm516NSZ4dLuNG/s+O4dOfn4/ehfvbPbJyARXrl3ai6iADmOVDuj&#10;lXqjevv9Oh6VkavpNl4p02TR9XjaO4jImjlhYo8Tr92eFuqsD+WcHIPIB59+zj/yTzUP+wrJ/wCi&#10;oq9grx/9nH/knmof9hWT/wBFRV7BQAUUUUAFFFFABRRRQAUUUUAFFFFABRRRQAUUUUAFFFFABRRR&#10;QAUUUUAFFFFABRRRQAUUUUAFFFFABRRRQAUUUUAFFFFABRRRQAUUUUAFFFFABRRRQAUUUUAFFFFA&#10;BRRRQAUUUUAFFFFABRRRQAUUUUAFFFFABRRRQAUUUUAFFFFABRRRQAUUUUAFFFFABRRRQAUUUUAF&#10;FFFABRRRQAUUUUAFct8Sf+Sb+IP+vN66muW+JP8AyTfxB/15vQB1NFFFABRRRQAUUUUAFFFFAHDe&#10;MPh1Frd6uu6DeNoviWH5kvYBgTcY2ygfeHbPPHqOK8z1XxNr+rfEjwRpXiPRWsNU07UB5ssZzFcB&#10;igDp7cHPJH8h9C0hRSwYqCR0JHSgBa5L4hf8gbS/+w1Yf+lCV01xe2tpJbx3E8cT3EnlQq7Y8x8E&#10;7R6nAP5VzXxBGdH0z/sNaf8A+lCUAdZRRRQAUUUUAFFFFABRRRQAUUUUAFeP/CD/AJKH8Tv+wqP/&#10;AEbcV7BXj/wg/wCSh/E7/sKj/wBG3FAHsFFFFABXM/EX/km/iT/sHTf+gGumrL8R6R/b/hrU9IE3&#10;kG9tngEu3ds3KRnHegBnhT/kT9E/68IP/Ra1r1U0uxGmaRZWCuXW1gSEORywVQM/pVugAooooA8/&#10;8Jf8le+Iv/cN/wDRDV6BWBpPhkaX4u8Ra8LoyHWfs2YdmPK8lCnXPOc56DFb9ABRRRQAUUUUAFFF&#10;FABRRRQAUUUUAFFFFABRRRQAUUUUAFFFFABRRRQAUUUUAFFFFABRRRQAUUUUAFFFFABRRRQAUUUU&#10;AFFFFABRRRQAUUUUAFFFFABRRRQAUUUUAFFFFABRRRQAUUUUAFFFFABRRRQAVxXxJ/49vDH/AGMl&#10;h/6MrtaxPEvh/wD4SGLTE+0eQbHUre/B2bt/lNu2+2eme1AG3RRRQAUUUUAcF8Lf+PTxT/2Mt9/6&#10;Etd7WF4X8Nr4ag1ONbk3Bv8AUp79iU27TIc7ffAA571u0AFFFFAHnXxy/wCSS6t/vwf+jkruNI/5&#10;Ath/17x/+giuI+OX/JJdW/34P/RyV3Gkf8gWx/694/8A0EUAXKKKKACiiigAooooAKKKKACiiigA&#10;rkdS/wCSq+H/APsGXv8A6HDXXVyGp/8AJVvD/wD2DL3/ANDhoA6+iiigAooooAKKKKACiiigAooo&#10;oAKKKKACiiigAooooAKKKKACiiigAooooA85+On/ACSbVP8ArpB/6NWu70v/AJBNl/1wT/0EVwnx&#10;0/5JNqn/AF0g/wDRq13el/8AIJsv+uCf+gigC3RRRQAUUUUAFFFFABXlnxv/AOQb4W/7D0H8mr1O&#10;vLPjf/yDfC3/AGHoP5NQB3+raXLdMl7YSrb6nAMQysPlcdTHIB1Q/mDyOaXR9Yj1WORHia2vrchL&#10;m1kPzxMen1U9Qw4I98gadY2taK97LFqGnyrbarbjEUrA7JF7xyAdUP5g8j3ANmq93aJdouWKSxtu&#10;ilX7yN6j+o6EcVW0jVk1SGRWia2vYCEubVz80Tf1U9Qw4I/EDRoA8g/Zyx/wr7UMcj+1pMZ/65RV&#10;6/Xj/wCzj/yTzUP+wrJ/6Kir2CgAooooAKKKKACiiigAooooAKKKKACiiigAooooAKKKKACiiigA&#10;ooooAKKKKACiiigAooooAKKKKACiiigAooooAKKKKACiiigAooooAKKKKACiiigAooooAKKKKACi&#10;iigAooooAKKKKACiiigAooooAKKKKACiiigAooooAKKKKACiiigAooooAKKKKACiiigAooooAKKK&#10;KACiiigAooooAK5b4k/8k38Qf9eb11Nct8Sf+Sb+IP8ArzegDqaKKKACiiigAooooAKKKKACiim7&#10;1wTuGAcHnpQBn6vY6ZrenTadfmOSGTqN4DIwPDKeoYEZB7EV5/4i1e506DTPD+uXCzS/2tZNZahx&#10;i6jW4jJD4+7Io69Aeo7iu3n8HeGLq5kubjw5pE08rF5JZLKNmdjySSVyTXJ/EDwT4Zbw9bQw6Fp9&#10;s0+o2cBltrZInVXmVSAwAIyCR+NAHoZnhHWWP/voU37XbDrcRf8AfYrgNL8P+HtK1GPw/wCIPDuj&#10;STOMWGoNp8QW8UD7rfLxKBnI/iAyO4HSnwJ4QPXwron/AIL4v/iaANn7Za/8/MP/AH8FH2y1/wCf&#10;mH/v4Kxf+EC8H/8AQq6J/wCC+L/4mj/hAvB//Qq6J/4L4v8A4mgDa+2Wv/PzD/38FH2y1/5+Yf8A&#10;v4Kxf+EC8H/9Cron/gvi/wDiaP8AhAvB/wD0Kuif+C+L/wCJoA2vtlr/AM/MP/fwUfbLX/n5h/7+&#10;CsX/AIQLwf8A9Cron/gvi/8AiaP+EC8H/wDQq6J/4L4v/iaANr7Za/8APzD/AN/BS/bLb/n4h/77&#10;FYn/AAgXg/8A6FXRP/BfF/8AE0f8IH4P/wChV0T/AMF8X/xNAG8JomxtlQ56YYV4n8M9d0fRPiH8&#10;Sf7W1WxsPO1U+X9ruEi34lnzjcRnGR09RXqtv4P8MWk8U9t4c0iGaJg8ckVlGrIw5BBAyDWPqXwo&#10;8D6tqNxqF7oMUl1cyGSV1mlTcx6nCsBknk0AaX/Cd+D/APoa9D/8GMP/AMVR/wAJ34P/AOhr0P8A&#10;8GMP/wAVWF/wpb4e/wDQur/4Fz//ABdJ/wAKV+Hv/QvL/wCBc/8A8XQBvf8ACd+D/wDoa9D/APBj&#10;D/8AFUf8J34P/wChr0P/AMGMP/xVYX/Clvh6P+ZdX/wLn/8Ai65D4p/DPwf4e+G2rappWipb3sHk&#10;+XKJ5GK7pkU8MxHQkUAemf8ACd+D/wDoa9D/APBjD/8AFUf8J34P/wChr0P/AMGMP/xVcX4S+E3g&#10;bUvBehXt3oKS3Nzp9vNLJ9olBZ2jVmPDdyTWv/wpb4en/mXV/wDAuf8A+LoA3f8AhO/B/wD0Neh/&#10;+DGH/wCKo/4Tvwf/ANDXof8A4MYf/iqwf+FK/D3/AKF5f/Auf/4unD4MfD4f8y6n/gTN/wDF0Abn&#10;/Cd+D/8Aoa9D/wDBjD/8VR/wnfg//oa9D/8ABjD/APFV5J4a+HPhO9+Lfi7RrjSVk0+xiga2hM8m&#10;IyyqW5DZPJ7niu+PwX+Hx/5l1P8AwKn/APi6AN3/AITvwf8A9DXof/gxh/8AiqP+E78H/wDQ16H/&#10;AODGH/4qsH/hSvw9/wCheX/wLn/+Lo/4Ur8Pf+heX/wLn/8Ai6AN7/hO/B//AENeh/8Agxh/+Ko/&#10;4Tvwf/0Neh/+DGH/AOKrB/4Ur8Pf+heX/wAC5/8A4uj/AIUr8Pf+heX/AMC5/wD4ugDe/wCE78H/&#10;APQ16H/4MYf/AIqj/hO/B/8A0Neh/wDgxh/+KrB/4Ur8Pf8AoXl/8C5//i6P+FK/D3/oXl/8C5//&#10;AIugDe/4Tvwf/wBDXof/AIMYf/iqP+E78H/9DXof/gxh/wDiqwf+FK/D3/oXl/8AAuf/AOLo/wCF&#10;K/D3/oXl/wDAuf8A+LoA3v8AhO/B/wD0Neh/+DGH/wCKo/4Tvwf/ANDXof8A4MYf/iqwf+FK/D3/&#10;AKF5f/Auf/4uj/hSvw9/6F5f/Auf/wCLoA3v+E78H/8AQ16H/wCDGH/4qj/hO/B//Q16H/4MYf8A&#10;4qsH/hSvw9/6F5f/AALn/wDi6P8AhSvw9/6F5f8AwLn/APi6AN7/AITvwf8A9DXof/gxh/8AiqP+&#10;E78H/wDQ16H/AODGH/4qsH/hSvw9/wCheX/wLn/+Lo/4Ur8Pf+heX/wLn/8Ai6AN7/hO/B//AENe&#10;h/8Agxh/+Ko/4Tvwf/0Neh/+DGH/AOKrB/4Ur8Pf+heX/wAC5/8A4uj/AIUr8Pf+heX/AMC5/wD4&#10;ugDe/wCE78H/APQ16H/4MYf/AIqj/hO/B/8A0Neh/wDgxh/+KrB/4Ur8Pf8AoXl/8C5//i6P+FK/&#10;D3/oXl/8C5//AIugDe/4Tvwf/wBDXof/AIMYf/iqP+E78H/9DXof/gxh/wDiqwf+FK/D3/oXl/8A&#10;Auf/AOLo/wCFK/D3/oXl/wDAuf8A+LoA3v8AhO/B/wD0Neh/+DGH/wCKo/4Tvwf/ANDXof8A4MYf&#10;/iqwf+FK/D3/AKF5f/Auf/4uj/hSvw9/6F5f/Auf/wCLoA3v+E78H/8AQ16H/wCDGH/4qj/hO/B/&#10;/Q16H/4MYf8A4qsH/hSvw9/6F5f/AALn/wDi6P8AhSvw9/6F5f8AwLn/APi6AN7/AITvwf8A9DXo&#10;f/gxh/8AiqP+E78H/wDQ16H/AODGH/4qsH/hSvw9/wCheX/wLn/+Lo/4Ur8Pf+heX/wLn/8Ai6AN&#10;7/hO/B//AENeh/8Agxh/+Ko/4Tvwf/0Neh/+DGH/AOKrB/4Ur8Pf+heX/wAC5/8A4uj/AIUr8Pf+&#10;heX/AMC5/wD4ugDe/wCE78H/APQ16H/4MYf/AIqj/hO/B/8A0Neh/wDgxh/+KrB/4Ur8Pf8AoXl/&#10;8C5//i6P+FK/D3/oXl/8C5//AIugDe/4Tvwf/wBDXof/AIMYf/iqP+E78H/9DXof/gxh/wDiqwf+&#10;FK/D3/oXl/8AAuf/AOLo/wCFK/D3/oXl/wDAuf8A+LoA3v8AhO/B/wD0Neh/+DGH/wCKo/4Tvwf/&#10;ANDXof8A4MYf/iqwf+FK/D3/AKF5f/Auf/4uj/hSvw9/6F5f/Auf/wCLoA3v+E78H/8AQ16H/wCD&#10;GH/4qj/hO/B//Q16H/4MYf8A4qsH/hSvw9/6F5f/AALn/wDi6P8AhSvw9/6F5f8AwLn/APi6AN7/&#10;AITvwf8A9DXof/gxh/8AiqP+E78H/wDQ16H/AODGH/4qsH/hSvw9/wCheX/wLn/+Lo/4Ur8Pf+he&#10;X/wLn/8Ai6AN7/hO/B//AENeh/8Agxh/+Ko/4Tvwf/0Neh/+DGH/AOKrB/4Ur8Pf+heX/wAC5/8A&#10;4uj/AIUr8Pf+heX/AMC5/wD4ugDe/wCE78H/APQ16H/4MYf/AIqj/hO/B/8A0Neh/wDgxh/+KrB/&#10;4Ur8Pf8AoXl/8C5//i6P+FK/D3/oXl/8C5//AIugDe/4Tvwf/wBDXof/AIMYf/iqP+E78H/9DXof&#10;/gxh/wDiqwf+FK/D3/oXl/8AAuf/AOLo/wCFK/D3/oXl/wDAuf8A+LoA3v8AhO/B/wD0Neh/+DGH&#10;/wCKo/4Tvwf/ANDXof8A4MYf/iqwf+FK/D3/AKF5f/Auf/4uj/hSvw9/6F5f/Auf/wCLoA3v+E78&#10;H/8AQ16H/wCDGH/4qj/hO/B//Q16H/4MYf8A4qsH/hSvw9/6F5f/AALn/wDi6P8AhSvw9/6F5f8A&#10;wLn/APi6AN7/AITvwf8A9DXof/gxh/8AiqP+E78H/wDQ16H/AODGH/4qsH/hSvw9/wCheX/wLn/+&#10;Lo/4Ur8Pf+heX/wLn/8Ai6AN7/hO/B//AENeh/8Agxh/+Ko/4Tvwf/0Neh/+DGH/AOKrB/4Ur8Pf&#10;+heX/wAC5/8A4uj/AIUr8Pf+heX/AMC5/wD4ugDe/wCE78H/APQ16H/4MYf/AIqj/hO/B/8A0Neh&#10;/wDgxh/+KrB/4Ur8Pf8AoXl/8C5//i6P+FK/D3/oXl/8C5//AIugDe/4Tvwf/wBDXof/AIMYf/iq&#10;P+E78H/9DXof/gxh/wDiqwf+FK/D3/oXl/8AAuf/AOLo/wCFK/D3/oXl/wDAuf8A+LoA3v8AhO/B&#10;/wD0Neh/+DGH/wCKo/4Tvwf/ANDXof8A4MYf/iqwh8F/h6P+ZdX/AMCp/wD4uvOfjT8PvC3hbwjY&#10;X2i6StrcSalHA7rNI25DHISMMxHVRQB7H/wnfg//AKGvQ/8AwYw//FUf8J34P/6GvQ//AAYw/wDx&#10;VYh+DPw+P/Mux/8AgTN/8XTP+FLfD3/oXl/8C5//AIugDe/4Tvwf/wBDXof/AIMYf/iqP+E78H/9&#10;DXof/gxh/wDiqwf+FLfD3/oXl/8AAuf/AOLp4+DPw+H/ADLsf/gTN/8AF0Abf/Cd+D/+hr0P/wAG&#10;MP8A8VR/wnfg/wD6GvQ//BjD/wDFV5N8J/h14T8RaFrM2q6QlzJb6xPbxMZpAVjVUIX5WGep5967&#10;w/Bf4en/AJl1f/Aqf/4ugDd/4Tvwf/0Neh/+DGH/AOKo/wCE78H/APQ16H/4MYf/AIqsH/hSvw9/&#10;6F5f/Auf/wCLo/4Ur8Pf+heX/wAC5/8A4ugDB+Mnizw5qfww1Oz0/X9Lu7mR4dkNveRyO2JVJwFJ&#10;PQE16hpP/IGsf+veP/0EVyEfwa+H8UiSL4djJRtwDXEzDPuC+CPY8V3QAVQqgBQMAAdKAFooooAK&#10;KKKACiiigAooooAKKKKACuQ1P/kq/h//ALBl7/6HDXX1yGp/8lX8P/8AYMvf/Q4aAOvooooAKKKK&#10;ACiiigAooooAKKKKACiiigAooooAKKKKACiiigAooooAKKKKAPOfjp/ySbVP+ukH/o1a7vS/+QTZ&#10;f9cE/wDQRXCfHT/kk2qf9dIP/Rq13el/8gmy/wCuCf8AoIoAt0UUUAFFFFABRRRQAV5T8dZ1ttF8&#10;N3D/AHItchdvmC8BXPU8D8SBXq1eU/HW3iu9G8NW1wu6GbW4Y5FyRlSrgjI56UAdpF4+8HywpKPF&#10;OjKrjID30an8ic07/hO/B/8A0Neh/wDgxh/+KrFPwb+H7dfDkX4Tyj/2emf8KW+Hv/Qur/4FT/8A&#10;xdAFrU/E3hG5mjvrLxfoMGpQLtjlOoRbXXqY5Bu5U/mDyPe1p/xE8KXlks8viDSrZwxjeOW+iGHX&#10;GQDnDDkfMODmsv8A4Ut8Pf8AoXV/8Cp//i6P+FL/AA+wR/wjqc/9PU3/AMXQBzn7OP8AyTzUP+wr&#10;J/6Kir2CszQvD2k+GdO/s/RrGKztdxcpHn5mIAJJPJOAOT6CtOgAooooAKKKKACiiigAooooAKKK&#10;KACiiigAooooAKKKKACiiigAooooAKKKKACiiigAooooAKKKKACiiigAooooAKKKKACiiigAoooo&#10;AKKKKACiiigAooooAKKKKACiiigAooooAKKKKACiiigAooooAKKKKACiiigAooooAKKKKACiiigA&#10;ooooAKKKKACiiigAooooAKKKKACiiigAooooAK5b4k/8k38Qf9eb11Nct8Sf+Sb+IP8ArzegDqaK&#10;KKACiiigAooooAKKKKACvni/GPgz8TAO3iV//R0FfQ9cVN8M9Jn8Ma7oDXl8LXWb431w4ZN6OWRs&#10;L8uAMoOoJ680AdjAMW8Y9FH8q5nx9/yB9N/7DNh/6UJWprdrqj2UUmjXYivLZt6xSgGO4AGDG5xk&#10;A/3h0PPPSuY1/W4Ne8O2LpG9vdQa1YR3VpLxJbv9oj+Vv6HoRgigDsdU0qx1qxay1C3WeBmVtpJB&#10;DA5BBHIII6irYGBgUtFABRRRQAUUUUAFFFFABRRRQAUUUUAFFFFABXn/AMbf+SQ67/27/wDo+OvQ&#10;K8/+Nv8AySHXf+3f/wBHx0AdB4E/5J54Z/7BVr/6KWugrn/An/JPPDP/AGCrX/0UtdBQAUUUUAeW&#10;eEP+S8+O/wDrhbf+gJXqdeW+EVx8ePHZ/wCmFr/6AtepUAFFFFABRRRQAUUUUAFFFFABRRRQAUUU&#10;UAFFFFABRRRQAUUUUAFFFFABRRRQAUUUUAFFFFABRRRQAUUUUAFFFFABRRRQAUUUUAFFFFABRRRQ&#10;AUUUUAFFFFABRRRQAUUUUAFFFFABRRRQAUUUUAFFFFABXkP7Rf8AyIOm/wDYXi/9FS169XkX7RIz&#10;4D0weurxf+ipaAPXaKKKACiiigDy34Ff8iz4g/7D9x/6BHXqVeXfAwY8N+IR6a/c/wDoEdeo0AFF&#10;FFABRRRQAUUUUAFFFFABRRRQAUUUUAFFFFABXIan/wAlX8P/APYMvf8A0OGuvrkNT/5Kv4f/AOwZ&#10;e/8AocNAHX0UUUAFFFFABRRRQAUUUUAFFFFABRRRQAUUUUAFFFFABRRRQAUUUUAFFFFAHnPx0/5J&#10;Nqn/AF0g/wDRq13el/8AIJsv+uCf+giuE+On/JJtU/66Qf8Ao1a7vS/+QTZf9cE/9BFAFuiiigAo&#10;oooAKKKKACvLPjf/AMg3wt/2HoP5NXqdeW/G4Z07wqPXXrf+TUAepUUUUAFFFFABRRRQAUUUUAFF&#10;FFABRRRQAUUUUAFFFFABRRRQAUUUUAFFFFABRRRQAUUUUAFFFFABRRRQAUUUUAFFFFABRRRQAUUU&#10;UAFFFFABRRRQAUUUUAFFFFABRRRQAUUUUAFFFFABRRRQAUUUUAFFFFABRRRQAUUUUAFFFFABRRRQ&#10;AUUUUAFFFFABRRRQAUUUUAFFFFABRRRQAUUUUAFFFFABRRRQAUUUUAFct8Sf+Sb+IP8Arzeuprlv&#10;iT/yTfxB/wBeb0AdTRRRQAUUUUAFFFFABRRRQAUUUUAc3daT4qkvZpLbxRbw2zOTHC2mK5Rew3bx&#10;n64rhPiB4U8RRR2euRa/bzanHd20MSCz8lJmMq+WJCGO4K2CMivX65Xx8caPpvvrNgP/ACYSgDN0&#10;OTxPr1k0sfiqG2uoW8u6tJNJXfBJjlW/efkehGCK0DonjPt4xth/3CV/+Lq3rnh+4nv4ta0adLXW&#10;IQELSZ8q5izzHKByR1weqn8QehoA5L+xPGn/AEOVt/4KU/8Ai6T+xPGv/Q5W3/gpT/4uuuooA5H+&#10;xPGv/Q5W3/gpT/4uj+xPGv8A0OVt/wCClP8A4uuuooA5H+xPGv8A0OVt/wCClP8A4uj+xPGv/Q5W&#10;3/gpT/4uuuooA5H+xPGv/Q5W3/gpT/4ulGieNO/jG2/8FKf/ABddbRQBzlppXiiK5he68UQTwq4M&#10;ka6YqF1zyN284yO+K840bVfiB408Z+L7HTfF0WlWuj37QRRnTopcoXkVeSM8CPuT1r2qvH/hB/yU&#10;P4nf9hUf+jbigDYPhX4odviRB/4J4f8ACk/4RX4o/wDRR7f/AME8P+Fek0UAebjwr8UO/wASIP8A&#10;wTw/4VR1v4c+PPEejz6Vq3xBiuLKfb5kX9kRJu2sGHK4I5A6GvVq5v4gkj4c+JCCf+QZcDj/AK5m&#10;gDlbHwP8RNM062sLP4iwx2trCkMKf2PCdqKAFGTknAA5NTHwr8UO3xHt/wDwTw/4V2nhp2l8K6PI&#10;7FmayhZiTySUFalAHm3/AAivxR/6KPb/APgnh/wpw8K/E7v8SYR9NGg/wr0eigDySz+GPjew16/1&#10;u28fxJqN+qrczf2VGfMCgAfKTgYAHQCtQ+Ffif2+JEB+ujQ/4Vb8KzzSfFn4gwvK7RRf2d5aFiVT&#10;MDE4HbNd5QB5t/wivxR/6KPb/wDgnh/wo/4RX4o/9FHt/wDwTw/4V6TRQB5t/wAIr8Uf+ij2/wD4&#10;J4f8KP8AhFfij/0Ue3/8E8P+Fek0UAebf8Ir8Uf+ij2//gnh/wAKP+EV+KP/AEUe3/8ABPD/AIV6&#10;TRQB5t/wivxR/wCij2//AIJ4f8KP+EV+KP8A0Ue3/wDBPD/hXpNFAHm3/CK/FH/oo9v/AOCeH/Cj&#10;/hFfij/0Ue3/APBPD/hXpNFAHm3/AAivxR/6KPb/APgnh/wo/wCEV+KP/RR7f/wTw/4V6TRQB5t/&#10;wivxR/6KPb/+CeH/AAo/4RX4o/8ARR7f/wAE8P8AhXpNFAHm3/CK/FH/AKKPb/8Agnh/wo/4RX4o&#10;/wDRR7f/AME8P+Fek0UAebf8Ir8Uf+ij2/8A4J4f8KP+EV+KP/RR7f8A8E8P+Fek0UAebf8ACK/F&#10;H/oo9v8A+CeH/Cj/AIRX4o/9FHt//BPD/hXpNFAHm3/CK/FH/oo9v/4J4f8ACj/hFfij/wBFHt//&#10;AATw/wCFek0UAebf8Ir8Uf8Aoo9v/wCCeH/Cj/hFfij/ANFHt/8AwTw/4V6TRQB5t/wivxR/6KPb&#10;/wDgnh/wo/4RX4o/9FHt/wDwTw/4V6TRQB5t/wAIr8Uf+ij2/wD4J4f8KP8AhFfij/0Ue3/8E8P+&#10;Fek0UAebf8Ir8Uf+ij2//gnh/wAKP+EV+KP/AEUe3/8ABPD/AIV6TRQB5t/wivxR/wCij2//AIJ4&#10;f8KP+EV+KP8A0Ue3/wDBPD/hXpNFAHm3/CK/FH/oo9v/AOCeH/Cj/hFfij/0Ue3/APBPD/hXpNFA&#10;Hm3/AAivxR/6KPb/APgnh/wo/wCEV+KP/RR7f/wTw/4V6TRQB5t/wivxR/6KPb/+CeH/AAo/4RX4&#10;o/8ARR7f/wAE8P8AhXpNFAHm3/CK/FH/AKKPb/8Agnh/wo/4RX4o/wDRR7f/AME8P+Fek0UAebf8&#10;Ir8Uf+ij2/8A4J4f8KP+EV+KP/RR7f8A8E8P+Fek0UAebf8ACK/FH/oo9v8A+CeH/Cj/AIRX4o/9&#10;FHt//BPD/hXpNFAHm3/CK/FH/oo9v/4J4f8ACj/hFfij/wBFHt//AATw/wCFek0UAebf8Ir8Uf8A&#10;oo9v/wCCeH/Cj/hFfij/ANFHt/8AwTw/4V6TRQB5t/wivxR/6KPb/wDgnh/wo/4RX4o/9FHt/wDw&#10;Tw/4V6TRQB5t/wAIr8Uf+ij2/wD4J4f8KP8AhFfij/0Ue3/8E8P+Fek0UAebf8Ir8Uf+ij2//gnh&#10;/wAKP+EV+KP/AEUe3/8ABPD/AIV6TRQB5t/wivxR/wCij2//AIJ4f8KP+EV+KP8A0Ue3/wDBPD/h&#10;XpNFAHm48K/E/v8AEiAfTRof8KyfEXws8aeLdPisdc8fRXVvFKJ0QaVHHhwCAcoQejH869erjviH&#10;K8Vp4dCMy7/ENgrYJGR5oOP0oAyT4U+Jvb4kw/8Aglg/wpv/AAivxR/6KPb/APgnh/wr0migDzb/&#10;AIRX4o/9FHt//BPD/hTh4U+Jvf4kw/8Aglg/wr0eigDyTQvhj438M2txbaR8QIreG4uGuZQdKjfd&#10;IwALZYk9FHHTitM+Ffif2+JEB+ujQ/4VpfDW5luLPxIJJGcR+Ir5EyxOF8zOPbkmu2oA82/4RX4o&#10;/wDRR7f/AME8P+FH/CK/FD/oo9v/AOCeH/CvSaKAPFvGy/E3wb4Vuddfx7FdpbsgaJdKhQncwXrt&#10;Pdq9isZ2utPtrh1CtLErkDoCQDXBfHL/AJJLq3+/B/6OSu40n/kDWP8A17x/+gigC5RRRQAUUUUA&#10;FFFFABRRRQAUUUUAFchqf/JV/D//AGDL3/0OGuvrkNT/AOSr+H/+wZe/+hw0AdfRRRQAUUUUAFFF&#10;FABRRRQAUUUUAFFFFABRRRQAUUUUAFFFFABRRRQAUUUUAec/HT/kk2qf9dIP/Rq13el/8gmy/wCu&#10;Cf8AoIrhPjp/ySbVP+ukH/o1a7vS/wDkE2X/AFwT/wBBFAFuiiigAooooAKKKKACvKPjwk8uheHI&#10;7WURXDa3CsUhGdjlXwcd8GvV68t+Nxxp3hY+mvQfyagBdQ8O/FS0tfPg8fx3O1hvjXR4A2zuVGDu&#10;I67eM9ucAy2/h34kXdtHcW3xNtpYZVDo66PAQwPQjivTK5++gudCupNU06FprORi99ZRjJ95ox/e&#10;7sv8XUfN94A5f/hFfih/0UiD/wAE8P8AhUU/hj4qx28jw/EK2llUZWP+yYF3eozt4OOnv6da9GtL&#10;u3v7SK7tJlmglUMjqeCKnoA86+C/ivWPGHgu4vtbuFuLqG+e3EqxqhZQiMMhQBn5yOAOAK9Frx/9&#10;nH/knmof9hWT/wBFRV7BQAUUUUAFFFFABRRRQAUUUUAFFFFABRRRQAUUUUAFFFFABRRRQAUUUUAF&#10;FFFABRRRQAUUUUAFFFFABRRRQAUUUUAFFFFABRRRQAUUUUAFFFFABRRRQAUUUUAFFFFABRRRQAUU&#10;UUAFFFFABRRRQAUUUUAFFFFABRRRQAUUUUAFFFFABRRRQAUUUUAFFFFABRRRQAUUUUAFFFFABRRR&#10;QAUUUUAFct8Sf+Sb+IP+vN66muW+JP8AyTfxB/15vQB1NFFFABRRRQAUUUUAFc/4u8ZaP4K0r7dq&#10;sxG87YYIxmSZvRR/XtXQV5J4lFnL+0P4bi1jabVdNLWSyH5PtG58deM8DA9QvtQAD4neOtTHm6N8&#10;Nr0W5OVku5SpdexAKr/M0jfFDxxpQ8zW/hte/ZwcvLZyl9i9yQFYfmRXrlFAGB4S8Y6P410gahpE&#10;5ZVO2WGQYkhb0Yf16GqXxB/5A+mf9hqw/wDShK5HwitpF8fPFkejhRZGzQ3SxfcFxuXPtuyX/wDH&#10;q674g/8AIG0z/sNWH/pQlAHWUUUUAFFFFABRRRQAUUUUAFFFFABXj/wg/wCSh/E7/sKj/wBG3Few&#10;V4/8IP8AkofxO/7Co/8ARtxQB7BRRRQAVzPxE4+G/iT/ALB0/wD6Aa6aud8eW0954A8QW1rDJNPL&#10;YTLHHGpZnO04AA5JNAFvwr/yJ+if9eEH/ota16zPDlvLaeGNJtrhDHNDZQxyIeqsEAI/OptU1fTt&#10;EsmvdUvreztlODLPIEGfQZ6ng8DmgC7RXPaD478L+J5zb6PrVrczgZ8nJRyO5CsASPoK6GgDz/wl&#10;/wAle+Iv/cN/9ENXoFcT4Y068tvih47vpraWO1uzYC3mZcLLsgIbae+CQDXbUAFFFFABRRRQAUUU&#10;UAFFFFABRRRQAUUUUAFFFFABRRRQAUUUUAFFFFABRRRQAUUUUAFFFFABRRRQAUUUUAFFFFABRRRQ&#10;AUUUUAFFFFABRRRQAUUUUAFFFFABRRRQAUUUUAFFFFABRRRQAUUUUAFFFFABXFfEj/j28M/9jJYf&#10;+jK7WuQ8f2V3fQeHVtLeWcw6/ZTSiNSdkavlmOOw7mgDr6KKyNe8UaH4Yt0n1vVLeyV8+WJW+Z8Y&#10;ztUctjIzgcZoA16Kx9B8VaD4nheXRdVtr0J99Y3+dOSBuU/MM4OMjmtigDg/hb/x6eKf+xlvv/Ql&#10;rvK434daZe6ZaeIfttu8BudevLiEOMFo2YAN9Dg49sV2VABRRRQB518cv+SS6t/vwf8Ao5K7nSP+&#10;QLYf9e8f/oIrhvjl/wAkl1b/AH4P/RyV3Gkf8gWw/wCveP8A9BFAF2iiigAooooAKKKKACiiigAo&#10;oooAK5DU/wDkq/h//sGXv/ocNdfXIan/AMlX8P8A/YMvf/Q4aAOvooooAKKKKACiiigAooooAKKK&#10;KACiiigAooooAKKKKACiiigAooooAKKKKAPOfjp/ySbVP+ukH/o1a7vS/wDkE2X/AFwT/wBBFcJ8&#10;dP8Akk2qf9dIP/Rq13el/wDIJsv+uCf+gigC3RRRQAUUUUAFFFFABXlPx0kSLSfDMkjIiLrkLMzn&#10;AACtyT6V6tXlnxwQPpfhdWGVbXYAQehyrUAep0VlMx0V8nnTGPJ72x/+N/8AoP8Au/d1aAOau7K5&#10;8PX0uqaVE81jMxe+0+NckHvNEP7395R97qPm69DBPFcwRzwSJLFIoZHQ5DA9wakrKNq2lTyXNmjN&#10;aSsXuLZBkqx6yIPX+8o68kDdkMAeafs4/wDJPNQ/7Csn/oqKvYK8g/ZxBHw91AHr/a0n/oqKvX6A&#10;CiiigAooooAKKKKACiiigAooooAKKKKACiiigAooooAKKKKACiiigAooooAKKKKACiiigAooooAK&#10;KKKACiiigAooooAKKKKACiiigAooooAKKKKACiiigAooooAKKKKACiiigAooooAKKKKACiiigAoo&#10;ooAKKKKACiiigAooooAKKKKACiiigAooooAKKKKACiiigAooooAKKKKACiiigArlviT/AMk38Qf9&#10;eb11Nct8Sf8Akm/iD/rzegDqaKKKACiiigAooooAK5zxj4J0jxvpiWmqI6yQsXt7mE7ZIWPUqfQ4&#10;GQeDgegro68w+KXjrxd4IuYbrTNGtrrRmiHmXMis3lyZIw20jaMbcZ7nr2oArr4A+I+mERaV8RXm&#10;t1GFF9b7mH4ndmhvh/8AEXVN0Wr/ABEeK3cYdbGDaxHpkbcZpNM8W/FTV9Nh1Cw8N6BcW0yBo5Eu&#10;+G/8iVyXjbWPiK3i3wodR0extbtLpjYwwXGUnfK5D/MeOB6daAPY/B/gnR/BGmPZaTE+6Vg09xKQ&#10;0kzDoWOB0ycAcDJ9TVT4g/8AIG0z/sNWH/pQlQeEtT8fXmrTReKdC06wsliJjltpd7F8jj754xnt&#10;2qf4hf8AIG0z/sNaf/6UJQB1tFFFABRRRQAUUUUAFFFFABRRRQAV4/8ACD/kofxO/wCwqP8A0bcV&#10;7BXj/wAIP+Sh/E7/ALCo/wDRtxQB7BRRRQAUUVgeN7650zwLrl9ZzNDc29lLJFIoBKsFODzQBv14&#10;LcXGn+J/FvjnxN4ptXvtO8KMbaw01pf3ZZWZSSAP4mjHUEfPg5CivafD9zLe+G9Lu523TT2kUkje&#10;rMgJ/U15j4h0LXvBPjTVfEOg6Cuu+H9cj26rpSLucvyCwXBLAliejA73BA4IAOT3+GPiF4S1vUtK&#10;8Pw+Ftd8OQDUbebTXQh1CGQZaML83yY5GUOCD95a9o8A+IpPFfgXSdamXbPcQ4m4wDIjFHIHYFlJ&#10;Hsa8ohttX1nSr7wp4K+Ht14XsdQKi+1TUQ0bmI53LhhlupAAZvlJ4Gcj2vRNIt9B0Kx0m0z5FnAk&#10;KFgMttGNxxxk9T7k0AX6K43w5rGoXnxJ8baXcXLSWVgbE2sRUYj8yEl8HGeSAea7KgAooooAKKKK&#10;ACiiigAooooAKKKKACiiigAooooAKKKKACiiigAooooAKKKKACiiigAooooAKKKKACiiigAooooA&#10;KKKKACiiigAooooAKKKKACiiigAooooAKKKKACiiigAooooAKKKKACiiigAooooAKKK5bxxqd7pc&#10;OgvZXDQtPrdnbS4AO+N32spz6g0AdTXzjYXWl2vhO6+KPi3R4te1LWdRNvY2k8gMMSDcMHcpC4CO&#10;MkNwqYxkmvo6vCptC1v4dtqnh5/C8/ivwPqchkiht1LzWxbqCACwIAHPAyFYMrZFAGLqVzpt74Mh&#10;+KHg7SofD2qaPffZ7u2gYeTIpKrjCgBvvpnAXIZgc4Br6Js7lL2yt7qMEJPGsihuoBGefzrw+DQN&#10;W8fGx8PWvhGfwl4Ns7n7TeLcKY5bth/CFIByckZ5A65yAte6gBVCqAABgAdqAForkfAGsX2sWmvG&#10;+n842muXdrCcDIjVxtXjrjOPpiuuoAKKKKAPOvjl/wAkl1b/AH4P/RyV3Gkf8gWw/wCveP8A9BFc&#10;P8cv+SS6t/vwf+jkruNI/wCQLYf9e8f/AKCKALtFFFABRRRQAUUUUAFFFFABRRRQAVyGp/8AJV/D&#10;/wD2DL3/ANDhrr65DU/+Sr+H/wDsGXv/AKHDQB19FFFABRRRQAUUUUAFFFFABRRRQAUUUUAFFFFA&#10;BRRRQAUUUUAFFFFABRRRQB5z8dP+STap/wBdIP8A0atd3pf/ACCbL/rgn/oIrhPjp/ySbVP+ukH/&#10;AKNWu70v/kE2X/XBP/QRQBbooooAKKKKAEJwpOCcdhXmq/EHxmw4+H9qfp4ltf8ACvSmVXUqwBUj&#10;BB71zn/CvvBv/Qq6Nz/05R/4UAc4PHfjhvu/DqA/TxHbf4VxfxF8ReItYPhq31nwtFpEC61A6TLq&#10;sVyXbkbdqAEcEnPt716yPAPg5enhXRfxsIj/AOy1558WvDOhaPB4XuNK0bT7G4bXIIy9rbJGzKQx&#10;wdoGeQOtAHsvUYNeXX/jLxT4Yv8AULeDwfBc6RBNstmbW4EKruIzgjKoeDtI+XnnAAHqNYFx4G8J&#10;3dzLc3PhvSZp5nMkkj2aFnYnJJOOSTQBy48d+OCSB8OoCRwf+KjtuP0pJZfG3jhBpF3pEXhnS5P+&#10;P66h1OO6nkj/AOecewYQnoWPbPXodNvAvhHSJnll8MaRJYyMWMj2UbG3J65yPuf+g/7v3bj+ANCg&#10;1Ow1LR7WPRbyzlDGTToliE8ZxvikUDDKwHfkEAgjuAcR+zj/AMk81D/sKyf+ioq9grx/9nH/AJJ5&#10;qH/YVk/9FRV7BQAUUUUAFFFFABRRRQAUUUUAFFFFABRRRQAUUUUAFFFFABRRRQAUUUUAFFFFABRR&#10;RQAUUUUAFFFFABRRRQAUUUUAFFFFABRRRQAUUUUAFFFFABRRRQAUUUUAFFFFABRRRQAUUUUAFFFF&#10;ABRRRQAUUUUAFFFFABRRRQAUUUUAFFFFABRRRQAUUUUAFFFFABRRRQAUUUUAFFFFABRRRQAUUUUA&#10;Fct8Sf8Akm/iD/rzeuprlviT/wAk38Qf9eb0AdTRRRQAUUUUAFFFFABTJoYriF4Zo0kikUq6OMhg&#10;eoI7in0UAeWX/gzXPAd9NrfgD9/ZSMZLzQZm+Rx3MPofQflkfLXMa7490nxp43+HsmntLFcQakVu&#10;bWdCskDloxg9j04I9OxyK96rnb3wL4av/EcHiCfSov7VgZXS4QlCWXoWAOGI9SCenoKAOirkviF/&#10;yBtL/wCw1Yf+lCV1tcn8QRnR9M/7DVh/6UJQB1lFFFABRRRQAUUUUAFFFFABRRRQAV4/8IP+Sh/E&#10;7/sKj/0bcV7BXj/wg/5KH8Tv+wqP/RtxQB7BRRRQAVzPxF/5Jv4k/wCwdP8A+gGumrmPiLn/AIVv&#10;4kwCf+JdN0H+waANDwr/AMifon/XhB/6LWtesjwqCvhDRFIwRYQAj/tmta9ABRRRQB5/4S/5K98R&#10;f+4b/wCiGr0CuA8JA/8AC3viLx1/s3/0Q1d/QAUUUUAFFFFABRRRQAUUUUAFFFFABRRRQAUUUUAF&#10;FFFABRRRQAUUUUAFFFFABRRRQAUUUUAFFFFABRRRQAUUUUAFFFFABRRRQAUUUUAFFFFABRRRQAUU&#10;UUAFFFFABRRRQAUUUUAFFFFABRRRQAUUUUAFcV8SP+Pbwz/2Mlh/6Mrta4r4kAm18M9ePEdgf/Il&#10;AHa0UUUAFFFFAHB/C3/j08U/9jLff+hLXeVwfwtBFn4oz38SX3/oQrvKACiiigDzr45f8kl1b/fg&#10;/wDRyV3Gkf8AIFsP+veP/wBBFcR8cv8Akkurf78H/o5K7jSP+QLY/wDXvH/6CKALlFFFABRRRQAU&#10;UUUAFFFFABRRRQAVyGp/8lX8P/8AYMvf/Q4a6+uQ1P8A5Kv4f/7Bl7/6HDQB19FFFABRRRQAUUUU&#10;AFFFFABRRRQAUUUUAFFFFABRRRQAUUUUAFFFFABRRRQB5z8dP+STap/10g/9GrXd6X/yCbL/AK4J&#10;/wCgiuE+On/JJtU/66Qf+jVru9L/AOQTZf8AXBP/AEEUAW6KKKACiiigAooooAK8p+OkazaR4Zik&#10;UNG+uQqynuCrV6tXlnxw/wCQZ4X/AOw7B/JqAPQFuJNMnS3umZ7WRgsFwxJKE9Ec/oGPXoeeW06Z&#10;NDHcQvDNGskUilXRhkMD1BrIgmm0a4SzvJGlsXIS3unOSh6COQ+vox69DzjIBtEAjBGQay1zoz7S&#10;c6acBT/z7H0P/TP/ANB/3fu6lFAHj/7OP/JPNQ/7Csn/AKKir2CvH/2cf+Seah/2FZP/AEVFXsFA&#10;BRRRQAUUUUAFFFFABRRRQAUUUUAFFFFABRRRQAUUUUAFFFFABRRRQAUUUUAFFFFABRRRQAUUUUAF&#10;FFFABRRRQAUUUUAFFFFABRRRQAUUUUAFFFFABRRRQAUUUUAFFFFABRRRQAUUUUAFFFFABRRRQAUU&#10;UUAFFFFABRRRQAUUUUAFFFFABRRRQAUUUUAFFFFABRRRQAUUUUAFFFFABRRRQAVy3xJ/5Jv4g/68&#10;3rqa5b4k/wDJN/EH/Xm9AHU0UUUAFFFFABRRRQAUUUUAFFFFAGVr+lXOqWSCxv5bG+gcS28yHKhw&#10;CMOvRlIJBB9cjkCuQ1zXTquk2lhfQfY9Ys9Y08XVtuyObhMOh/iRux69jg1vXXhO7urua4Xxf4ht&#10;1lYsIYZIAiZ7KDETj6muK+IPgOf+z9P1CPxRrE+pwX9vFZy3bQssTPKi5IWNScHBxnqBwaAPW6K8&#10;60HTL3VTNY3vi/xLZavaAC5tDNbH6Oh8n5kPY/geRWz/AMIVef8AQ7eJ/wDv9b//ABmgDrKK5L/h&#10;Crz/AKHfxR/3+t//AIzR/wAIVef9Dv4o/wC/1v8A/GaAOtorkv8AhCrz/od/FH/f63/+M0f8IVef&#10;9Dv4o/7/AFv/APGaAOtorkv+EKvP+h38Uf8Af63/APjNH/CFXn/Q7+KP+/1v/wDGaAOtorkv+EKv&#10;P+h38Uf9/rf/AOM0v/CFXn/Q7eJ/+/1v/wDGaAOsrx/4Qf8AJQ/id/2FR/6NuK7u08KXlrdQzN4v&#10;8Q3CxOHMMz25SQA52tiEHB6HBBrjbv4M3X/CRatq2keNtW0n+07lriaK1yuWYlsEq67gCzYyOAfx&#10;oA9Xoryf/hUfiT/oqXiP/v7J/wDHaP8AhUfiX/oqfiP/AL+Sf/HaAPWKQgEYIyD1BrygfCPxJ3+K&#10;XiP/AL+yf/Ha5/x14J8SeD/Bd/r0XxH8R3Mlr5eImuZFDbpFTrvOPvZ/CgD3iivF/D/w28Sa14b0&#10;vVX+JniOJr20iuTGJ5CE3oGxnzOcZxmtD/hUfiTt8UvEf/f2T/47QB6xRXk//Co/En/RUvEf/f2T&#10;/wCO04fCPxF3+KPiX8JpP/jlAHqoUAkgAE9TjrS18+aJ4T8T6p8QfEHhqT4jeIUj0pI3WZbmTMm8&#10;BhkeZxjOPf26V1h+EfiPt8UfEn/f2T/45QB6vRXk/wDwqPxL/wBFT8R/9/JP/jtH/Co/Ev8A0VPx&#10;H/38k/8AjtAHrFFeT/8ACo/Ev/RU/Ef/AH8k/wDjtH/Co/Ev/RU/Ef8A38k/+O0AesUV5P8A8Kj8&#10;S/8ARU/Ef/fyT/47R/wqPxL/ANFT8R/9/JP/AI7QB6xRXk//AAqPxL/0VPxH/wB/JP8A47R/wqPx&#10;L/0VPxH/AN/JP/jtAHrFFeT/APCo/Ev/AEVPxH/38k/+O0f8Kj8S/wDRU/Ef/fyT/wCO0AesUV5P&#10;/wAKj8S/9FT8R/8AfyT/AOO0f8Kj8S/9FT8R/wDfyT/47QB6xRXk/wDwqPxL/wBFT8R/9/JP/jtH&#10;/Co/Ev8A0VPxH/38k/8AjtAHrFFeT/8ACo/Ev/RU/Ef/AH8k/wDjtH/Co/Ev/RU/Ef8A38k/+O0A&#10;esUV5P8A8Kj8S/8ARU/Ef/fyT/47R/wqPxL/ANFT8R/9/JP/AI7QB6xRXk//AAqPxL/0VPxH/wB/&#10;JP8A47R/wqPxL/0VPxH/AN/JP/jtAHrFFeT/APCo/Ev/AEVPxH/38k/+O0f8Kj8S/wDRU/Ef/fyT&#10;/wCO0AesUV5P/wAKj8S/9FT8R/8AfyT/AOO0f8Kj8S/9FT8R/wDfyT/47QB6xRXk/wDwqPxL/wBF&#10;T8R/9/JP/jtH/Co/Ev8A0VPxH/38k/8AjtAHrFFeT/8ACo/Ev/RU/Ef/AH8k/wDjtH/Co/Ev/RU/&#10;Ef8A38k/+O0AesUV5P8A8Kj8S/8ARU/Ef/fyT/47R/wqPxL/ANFT8R/9/JP/AI7QB6xRXk//AAqP&#10;xL/0VPxH/wB/JP8A47R/wqPxL/0VPxH/AN/JP/jtAHrFFeT/APCo/Ev/AEVPxH/38k/+O0f8Kj8S&#10;/wDRU/Ef/fyT/wCO0AesUV5P/wAKj8S/9FT8R/8AfyT/AOO0f8Kj8S/9FT8R/wDfyT/47QB6xRXk&#10;/wDwqPxL/wBFT8R/9/JP/jtH/Co/Ev8A0VPxH/38k/8AjtAHrFFeT/8ACo/Ev/RU/Ef/AH8k/wDj&#10;tH/Co/Ev/RU/Ef8A38k/+O0AesUV5P8A8Kj8S/8ARU/Ef/fyT/47R/wqPxL/ANFT8R/9/JP/AI7Q&#10;B6xRXk//AAqPxL/0VPxH/wB/JP8A47R/wqPxL/0VPxH/AN/JP/jtAHrFFeT/APCo/Ev/AEVPxH/3&#10;8k/+O0f8Kj8S/wDRU/Ef/fyT/wCO0AesUV5P/wAKj8S/9FT8R/8AfyT/AOO0f8Kj8S/9FT8R/wDf&#10;yT/47QB6xRXk/wDwqPxL/wBFT8R/9/JP/jtH/Co/Ev8A0VPxH/38k/8AjtAHrFFeT/8ACo/Ev/RU&#10;/Ef/AH8k/wDjtH/Co/Ev/RU/Ef8A38k/+O0AesUV5P8A8Kj8S/8ARU/Ef/fyT/47R/wqPxL/ANFT&#10;8R/9/JP/AI7QB6xRXk//AAqPxL/0VPxH/wB/JP8A47R/wqPxL/0VPxH/AN/JP/jtAHrFIyq2Nyg4&#10;ORkd68pHwj8R9/il4k/7+yf/AByuO+JXhrxP4D0G01OH4h+Irsz3i2pje5kXG5WbdkSf7HT3oA+i&#10;KK8pPwk8Q9vij4l/7/Sf/HKb/wAKj8Sf9FS8R/8Af2T/AOO0AesUV5P/AMKj8Sf9FS8R/wDf2T/4&#10;7Th8I/EPf4o+Jf8Av9J/8coA9W6dKK+ffAPhPxP4y0zUbub4jeIrY2eoS2QVLmRt4RVO7/WcZ3dP&#10;aurPwj8R9vil4k/7+yf/ABygD1eivJ/+FR+Jf+ip+I/+/kn/AMdo/wCFR+JP+ipeI/8Av7J/8doA&#10;1Pjj/wAkl1b/AH4P/RyV3Gk/8gax/wCveP8A9BFeWXfwT1XU4fsuqfEXXb2yZgZbeYs6uAQejSEZ&#10;9yDXrdvAltbRQR52RIEXJycAYFAElFFFABRRRQAUUUUAFFFFABRRRQAVyGp/8lX8P/8AYMvf/Q4a&#10;6+uQ1P8A5Kv4f/7Bl7/6HDQB19FFFABRRRQAUUUUAFFFFABRRRQAUUUUAFFFFABRRRQAUUUUAFFF&#10;FABRRRQB5z8dP+STap/10g/9GrXd6X/yCbL/AK4J/wCgiuE+On/JJtU/66Qf+jVru9L/AOQTZf8A&#10;XBP/AEEUAW6KKKACiiigAooooAK8t+NvOn+FRjP/ABP7f+TV6lXlHx3ilm0Tw3FDObeV9bhVJlGT&#10;GxVwGHPbrQB6vTJoYriF4Zo1kicbWRhkEe9eWH4SeIccfFDxLn/rtJ/8cpP+FR+I/wDoqXiT/v7J&#10;/wDHaAPRIHk0yZLS4kaS1chbedzkqe0bnufRu/Q843adeSTfB3X7iF4Zvid4gkicbXR3kZWHoQZa&#10;f/wqPxJj/kqXiPP/AF1k/wDjtAFf9nH/AJJ5qH/YVk/9FRV7BXLeAfBFp4B8PNpNpdzXXmzm4lll&#10;AGXKqpwB0GFHBJ7811NABRRRQAUUUUAFFFFABRRRQAUUUUAFFFFABRRRQAUUUUAFFFFABRRRQAUU&#10;UUAFFFFABRRRQAUUUUAFFFFABRRRQAUUUUAFFFFABRRRQAUUUUAFFFFABRRRQAUUUUAFFFFABRRR&#10;QAUUUUAFFFFABRRRQAUUUUAFFFFABRRRQAUUUUAFFFFABRRRQAUUUUAFFFFABRRRQAUUUUAFFFFA&#10;BRRRQAVy3xJ/5Jv4g/683rqa5b4k/wDJN/EH/Xm9AHU0UUUAFFFFABRRRQAUUUUAFeL3njPxHF8M&#10;fHWrLqbi+0zXGtLSXy0zFEJYV24xg8Mw5BPNe0V5Tc/DXW5vh94w0ET2H2vWdXa+t3Mj7FjMkTYY&#10;7cg4Q8AHtzQB6pGSYkJ5JUZrl/Hpxo+m/wDYZsP/AEoStLW9QvtG0+G7trH7bDCw+1pGx80RY5aN&#10;cfMR1xxkA45rG8X3ltqnhnSL2ymWe2l1bT3jkQ5DD7Sn/wCqgDX13w8mrvbXdvctY6paNutr2Ndz&#10;KD95GHG5GHVT9eCAa2h05oooAKKKKACiiigAooooAKKKKACiiigAooooAK8/+Nv/ACSHXf8At3/9&#10;Hx16BXn/AMbf+SQ67/27/wDo+OgDoPAn/JPPDP8A2CrX/wBFLXQVz/gT/knnhn/sFWv/AKKWugoA&#10;KKKKAPLPCB/4vz47H/TC2/8AQEr1OvLfCC4+PHjs/wDTC2/9AWvUqACiiigAooooAKKKKACiiigA&#10;ooooAKKKKACiiigAooooAKKKKACiiigAooooAKKKKACiiigAooooAKKKKACiiigAooooAKKKKACi&#10;iigAooooAKKKKACiiigAooooAKKKKACiiigAooooAKKKKACiiigAryL9oo48A6af+ovF/wCipa9d&#10;ryL9okZ8BaYPXV4v/RUtAHrtFFFABRRRQB5d8Cznw14gP/Ufuf8A0COvUa8u+Bgx4b8QD01+5/8A&#10;QI69RoAKKKKACiiigAooooAKKKKACiiigAooooAKKKKACuQ1P/kq/h//ALBl7/6HDXX1yGp/8lX8&#10;P/8AYMvf/Q4aAOvooooAKKKKACiiigAooooAKKKKACiiigAooooAKKKKACiiigAooooAKKKKAPOf&#10;jp/ySbVP+ukH/o1a7vS/+QTZf9cE/wDQRXCfHT/kk2qf9dIP/Rq13el/8gmy/wCuCf8AoIoAt0UU&#10;UAFFFFABRRRQAV5Z8bzjTfC3/Yeg/k1ep15Z8bhnTfCw9deg/k1AHqdFFFABRRRQAUUUUAFFFFAB&#10;RRRQAUUUUAFFFFABRRRQAUUUUAFFFFABRRRQAUUUUAFFFFABRRRQAUUUUAFFFFABRRRQAUUUUAFF&#10;FFABRRRQAUUUUAFFFFABRRRQAUUUUAFFFFABRRRQAUUUUAFFFFABRRRQAUUUUAFFFFABRRRQAUUU&#10;UAFFFFABRRRQAUUUUAFFFFABRRRQAUUUUAFFFFABRRRQAUUVleIvEWmeFtGm1XVrgQ20XHTLOx6K&#10;o7k+n9KANWivIh8VfF+tx/aPDHw9vZ7JuYrm7fYJF7EDAH5MaB8RPiVZI02ofDaWaJeotZTu/IBj&#10;+lAHrtct8Sf+Sb+IP+vN6b4K+IOj+OLab7D5tve25xcWVwAssfbOM8jPGfzxT/iP/wAk48Qf9eb/&#10;AMqAOoooooAKKKKACiiigAooooAKKKKAMC41bxDHdSxw+GPOhVyEl+3xrvXPBwRkfSvNfGp8QaDF&#10;HqttoDW2kvqFtc3liLpZS0qzIytEq/dLEYYDg5zjPNe01yvj040fTffWLAf+TCUAFn4m1rUbKG9s&#10;fDa3FtMu5JE1GLDD1HH/ANfNSHW/FA6eECf+4lF/hUNzp194Z1M6jokDXGm3MgN9pkfVWJwZoe2e&#10;7LwCBkc9esoA5j+3PFP/AEJx/wDBlF/hSf254p/6E4/+DKL/AArqKKAOX/tzxT/0Jx/8GUX+FH9u&#10;eKf+hOP/AIMov8K6iigDl/7c8U/9Ccf/AAZRf4Uf254p/wChOP8A4Mov8K6iigDl/wC3PFP/AEJx&#10;/wDBlF/hSjXPFB6+DyP+4lF/hXT0UAYNrqviCW5jS48M+REzgPJ9vjbYM8nAHOPSuJi+KXiTVPEe&#10;uaVoHggakuj3bW00g1JIycOyq2GUddjHAzivVK8f+EH/ACUP4nf9hUf+jbigDZ/4TL4jf9EyP/g5&#10;h/wpP+Ez+I3/AETI/wDg4i/wr0iigDzgeM/iL3+GJ/8ABzD/AIVh+Nrr4heMvB99oP8AwrtrT7V5&#10;f7/+2IJNu11f7uBnO3HXvXsdZ+u6qmheH9Q1aSJpUsreScxqcFtqk4z+FAHneha98Q9D8O6bpJ+G&#10;zTmxtYrbzRrMK79ihc4wcZx6mrp8Z/EXt8MT/wCDmH/Cu+069TUdMtL6NWVLmFJlVuoDAEA+/NWa&#10;APOP+Ez+I3/RMj/4OIv8KevjL4hnr8MG/wDB3CP/AGWvRKKAPE9HHxF0nx3r3iZvAHnf2ska/Zhq&#10;0C+VsAA+bnPA9BXTt4y+Inb4YMP+41Cf/Za6vTfEltqfibXNCihlSfR/I86RsbX81C67ec8Ac5ra&#10;oA83/wCEz+I3/RMj/wCDiL/Cj/hM/iN/0TI/+DiL/CvSKKAPN/8AhM/iN/0TI/8Ag4i/wo/4TP4j&#10;f9EyP/g4i/wr0iigDzf/AITP4jf9EyP/AIOIv8KP+Ez+I3/RMj/4OIv8K9IooA83/wCEz+I3/RMj&#10;/wCDiL/Cj/hM/iN/0TI/+DiL/CvSKKAPN/8AhM/iN/0TI/8Ag4i/wo/4TP4jf9EyP/g4i/wr0iig&#10;Dzf/AITP4jf9EyP/AIOIv8KP+Ez+I3/RMj/4OIv8K9IooA83/wCEz+I3/RMj/wCDiL/Cj/hM/iN/&#10;0TI/+DiL/CvSKKAPN/8AhM/iN/0TI/8Ag4i/wo/4TP4jf9EyP/g4i/wr0iigDzf/AITP4jf9EyP/&#10;AIOIv8KP+Ez+I3/RMj/4OIv8K9IooA83/wCEz+I3/RMj/wCDiL/Cj/hM/iN/0TI/+DiL/CvSKKAP&#10;N/8AhM/iN/0TI/8Ag4i/wo/4TP4jf9EyP/g4i/wr0iigDzf/AITP4jf9EyP/AIOIv8KP+Ez+I3/R&#10;Mj/4OIv8K9IooA83/wCEz+I3/RMj/wCDiL/Cj/hM/iN/0TI/+DiL/CvSKKAPN/8AhM/iN/0TI/8A&#10;g4i/wo/4TP4jf9EyP/g4i/wr0iigDzf/AITP4jf9EyP/AIOIv8KP+Ez+I3/RMj/4OIv8K9IooA83&#10;/wCEz+I3/RMj/wCDiL/Cj/hM/iN/0TI/+DiL/CvSKKAPN/8AhM/iN/0TI/8Ag4i/wo/4TP4jf9Ey&#10;P/g4i/wr0iigDzf/AITP4jf9EyP/AIOIv8KP+Ez+I3/RMj/4OIv8K9IooA83/wCEz+I3/RMj/wCD&#10;iL/Cj/hM/iN/0TI/+DiL/CvSKKAPN/8AhM/iN/0TI/8Ag4i/wo/4TP4jf9EyP/g4i/wr0iigDzf/&#10;AITP4jf9EyP/AIOIv8KP+Ez+I3/RMj/4OIv8K9IooA83/wCEz+I3/RMj/wCDiL/Cj/hM/iN/0TI/&#10;+DiL/CvSKKAPN/8AhM/iN/0TI/8Ag4i/wo/4TP4jf9EyP/g4i/wr0iigDzf/AITP4jf9EyP/AIOI&#10;v8KP+Ez+I3/RMj/4OIv8K9IooA83/wCEz+I3/RMj/wCDiL/Cj/hM/iN/0TI/+DiL/CvSKKAPN/8A&#10;hM/iN/0TI/8Ag4i/wo/4TP4jf9EyP/g4i/wr0iigDzf/AITP4jf9EyP/AIOIv8KP+Ez+I3/RMj/4&#10;OIv8K9IooA83/wCEz+I3/RMj/wCDiL/Cj/hM/iN/0TI/+DiL/CvSKKAPOR4y+Inf4Yn/AMHMI/pX&#10;J/ESD4ieP9BtdMHgE2Igu1ujIdVhl3FVZcY+X+9+le5Vk69r0OgRWDzQyS/bb+CxQIR8rSttDHPY&#10;UAci3jH4hjp8MG/8HcJ/9lpn/CZ/Eb/omJ/8HEX+Fej0UAecf8Jn8Rv+iYn/AMHEX+FPXxl8Qz1+&#10;GDf+DuEf+y16JRQB4p4G/wCFh+CtM1C0b4fm9N5qEl6XGrQR7N4UbcfN029c966U+MviJ2+GJ/8A&#10;BzCf6V1vh3xFB4jh1CSCGSL7FfzWLiTHzNG2Cwx2PFbNAHm//CZ/Eb/omR/8HEX+FL/wmXxG/wCi&#10;ZH/wcRf4V6PRQB5PrfxO8aeHNLk1PVvh19msoiBJL/asbYycDhVJ6kdq9Ut50ubaKePOyVA65GDg&#10;jIrz/wCOP/JJdX/34P8A0cldxpP/ACBrH/r3j/8AQRQBcooooAKKKKACiiigAooooAKKKKACuQ1P&#10;/kq/h/8A7Bl7/wChw119chqf/JV/D/8A2DL3/wBDhoA6+iiigAooooAKKKKACiiigAooooAKKKKA&#10;CiiigAooooAKKKKACiiigAooooA85+On/JJtU/66Qf8Ao1a7vS/+QTZf9cE/9BFcJ8dP+STap/10&#10;g/8ARq13el/8gmy/64J/6CKALdFFFABRRRQAUUUUAFeUfHiSaHQvDk1tD508etwtHFnG9grkL+J4&#10;r1evLvjacaf4VPpr9v8AyagCyPHPj43MlsPhi/mxqGIOtQ4IPcHbg/hnHenHxl8Re3wxP/g5hP8A&#10;Su/urb7Qg2uYpUOY5F6qf6j1FQWN+Z5HtblBDexDLxg8MvZ19VP6dDQBw3/CZfEb/omR/wDBxF/h&#10;VeTx/wCPob6Gzk+G22edWeJTq8eGA6gHbjI64znHOMV6fVa+sYdQtWgnDYJyrqcMjDoynsR2NAHM&#10;fDfxyfiB4cn1U6f9hMN01sYxN5mcIjbs7R/f6e1dhXkH7OWP+FfahgED+1pMZP8A0yir1+gAoooo&#10;AKKKKACiiigAooooAKKKKACiiigAooooAKKKKACiiigAooooAKKKKACiiigAooooAKKKKACiiigA&#10;ooooAKKKKACiiigAooooAKKKKACiiigAooooAKKKKACiiigAooooAKKKKACiiigAooooAKKKKACi&#10;iigAooooAKKKKACiiigAooooAKKKKACiiigAooooAKKKKACvJfi6ls/jHwCurH/iTG/k+0BsbN/y&#10;bA2eMHnPtmvWqyfEfhvS/FejS6Vq1uJreTkHoyMOjKexHr+HSgDWoryZPhl430OIxeG/iJcrbKcR&#10;W19B5gjUdAGJYfkoFKPA/wATr1Wh1L4kLbxsMBrS1G8/kEI/A0AN1BbZf2lNHOl7fPbTZf7UEYGM&#10;bX2FsfxZ2de22uy+I3/JOdf/AOvN/wCVR+DPh9pHgtJ5rZ57vUbn/j5vrpt0knfHsM9vzJqT4j/8&#10;k58Qf9eb/wAqAOoooooAKKKKACiiigAqG6ureytpLm7njggjXc8srBVUepJ6VNXkfjyzbxn8WdE8&#10;G308sWix2Z1C4hjcr9obcwCn/vke4ycYPNAG7e/GrwDZStEdcEzqcHyLeRx/30FwfwNFn8avAF5K&#10;sQ10QuxwPPt5UH4sVwPxNdHY+DfDGmxCOz8P6ZCAMZW1TcfqcZP40X/gzwxqkTR3vh/TJgwxk2qB&#10;h9GAyPwNAGvbXMF7bR3NrNHPBKu5JI2DKw9QR1rmPiB/yB9M/wCw1Yf+lCVyHw8tJfCHxP8AEHgu&#10;1upJ9HW2W+to5GLGAkrlf/HvxwDXX/EH/kDaZ/2GrD/0oSgDrKKKKACiiigAooooAKKKKACiiigA&#10;rx/4Qf8AJQ/id/2FR/6NuK9grx/4Qf8AJQ/id/2FR/6NuKAPYKKKKACuZ+Iv/JN/En/YOm/9ANdN&#10;XMfEX/km/iT/ALB03/oBoA0PCn/In6J/14Qf+i1rXrI8Kf8AIn6J/wBeEH/ota16ACiiigDz/wAJ&#10;f8le+Iv/AHDf/RDV6BXn/hL/AJK98Rf+4b/6IavQKACiiigAooooAKKKKACiiigAooooAKKKKACi&#10;iigAooooAKKKKACiiigAooooAKKKKACiiigAooooAKKKKACiiigAooooAKKKKACiiigAooooAKKK&#10;KACiiigAooooAKKKKACiiigAooooAKKKKACiiigAriviR/x7eGf+xjsP/RldrXFfEj/j28M/9jJY&#10;f+jKAO1ooooAKKKKAOD+Fv8Ax6eKf+xkvv8A0IV3lcF8LP8Aj08Vf9jLff8AoS13tABRRRQB538c&#10;v+SS6t/vwf8Ao5K7jSP+QLY/9e8f/oIrhvjl/wAkl1b/AH4P/RyV3Gkf8gWw/wCveP8A9BFAF2ii&#10;igAooooAKKKKACiiigAooooAK5DU/wDkq/h//sGXv/ocNdfXIan/AMlX8P8A/YMvf/Q4aAOvoooo&#10;AKKKKACiiigAooooAKKKKACiiigAooooAKKKKACiiigAooooAKKKKAPOfjp/ySbVP+ukH/o1a7vS&#10;/wDkE2X/AFwT/wBBFcJ8dP8Akk2qf9dIP/Rq13el/wDIJsv+uCf+gigC3RRRQAUUUUAFFFFABXln&#10;xw/5Bnhf/sOwfyavU68q+Oe8aT4ZMcYkca5DtRm2hjtbAzzjPrg0Aeq1S1LTlv4kZZGguoTvguEH&#10;zRt/UHoR3H4Gn2N8l7Gw2mOeI7ZoWPzRt6H2PUHoRzVqgDO03UnuHezvIxBqEIzJGD8rjs6Hup/Q&#10;8GtGqWoacl8sbq5huoTuguEHzIe/1U9CvQ/kQtlePMWt7lBFeRAeYgPDDsy+qn9OhoA8r/Zx/wCS&#10;eah/2FZP/RUVewV4/wDs4/8AJPNQ/wCwrJ/6Kir2CgAooooAKKKKACiiigAooooAKKKKACiiigAo&#10;oooAKKKKACiiigAooooAKKKKACiiigAooooAKKKKACiiigAooooAKKKKACiiigAooooAKKKKACii&#10;igAooooAKKKKACiiigAooooAKKKKACiiigAooooAKKKKACiiigAooooAKKKKACiiigAooooAKKKK&#10;ACiiigAooooAKKKKACvPfij4m1fS00fw/wCHmEWsa5cGCKcjPkoMbm6dfmHPYZNehV5v8V9K1YNo&#10;PivRLdrq70C5aaS3QZaSFsb8DvwuOOcEntQAzxFf6r8MPhVIW1WfVdYkm8qK7uBuIlkJOQDnheSA&#10;fQduKzdP+B1nqNnFe+K9Y1W91mTEksiXACxsey5B6ev5YqDxb4x8KfEfwFLb2utWthqcDpdR2t/I&#10;IT5qZOzLYByMjIPUjNdbofxX8Iatosd9PrdjZTBB59vcTKjo/cAH74z0K5zQBzvhC81nwV8Rx4E1&#10;bUpdT069tjcaXcTcum3cShP0VuM8YBHWux+I3/JOdf8A+vN/5Vx2gXR+Ifxai8VWMcg8P6HbPbWt&#10;w6FftEzghiARnGGP5D1xXY/Eb/knOv8A/Xm/8qAOoooooAKKKKACiiigArgviB4I1HW7/TvEfhq8&#10;jsvEemAiF5PuTRnOUbr6tjjHzEHrkd7XDeM/ipongbVodP1W01B3lhEySQRKUIyRjJYcjHP1FAGF&#10;F48+JGn5h1X4dSXUqjBlsZ/lb/0L+dLJ47+I2oqYtK+HclrKwIWS+nwqnHvtz+lTr8dPDLDK6Zrx&#10;HXIsh/8AFVzviL46RrrmijSLfUIbETH7fHPaKHmTjAQHJ/vdMUAdr8PfBF/oFxqOveIbxL3xFqhB&#10;uJI/uRIOiLwPbPbgAdMm/wDEH/kDaZ/2GrD/ANKEqDwl8StJ8Y6pNYWFlqUEkURlLXUARSMgYzk8&#10;8ipviF/yBtM/7DVh/wClCUAdbRRRQAUUUUAFFFFABRRRQAUUUUAFeP8Awg/5KH8Tv+wqP/RtxXsF&#10;eP8Awg/5KH8Tv+wqP/RtxQB7BRRRQAVQ1rSbfXtEvdJumlS3vIWhkaIgMAwwcEgjP4Gr9U9V1O10&#10;bSbrU712S1tYmllZVLEKBk8DrQBLZWkVhYW9nACIbeJYowTk7VGB+grx7xFqV18QPE/iHTW1+bRf&#10;B/hsAajLbgiW5kG7eM4zgbXGPmGVU7WyMex2tzDe2cN1bvvhnjWSNh/ErDIP5GvC9UXTPA/jTxbo&#10;3iwXKeG/FwNzFqMSE+TJlmZeFPIZzjAbGEJGGOADPsNIs9G0K58V/Cnxde3a6Sxm1PTr98JLGFJy&#10;ybUyNu7GRzztYMte6+G9ct/EvhvT9atgBHeQLJsDbtjfxJnuVbI/CvB47/wj4a8Pa5oPg/Vr/wAT&#10;eIPEEK6ekZiJEce1kXDbRwqMRwTyq8KAce2eB/D58LeCdJ0Vv9bbQDzsNuHmsSz4PpuZse2KALdj&#10;4estO8Q6vrcHm/atVEIuQzZX90pVcDtwefpWrWbZ67Yahrep6Pbys17pnlfakKEBfMUsmD0OQO1a&#10;VABRRRQAUUUUAFFFFABRRRQAUUUUAFFFFABRRRQAUUUUAFFFFABRRRQAUUUUAFFFFABRRRQAUUUU&#10;AFFFFABRRRQAUUUUAFFFFABRRRQAUUUUAFFFFABRRRQAUUUUAFFFFABRRRQAUUUUAFFFFABRRRQA&#10;Vm6zodrrsVnHdGRfsl5DexGNsHzImDLnI6HofY9q0qz9V1my0VLRr2RlF3dRWcO1C2ZJDhRx0Ge5&#10;oA0K+frq/HxF0nUPFPjLxFe6F4Kjujb2FhbrtknPGGOFbfyPR8EPjaFOfoGvnKD+ytH0O5+GHxDl&#10;udNSxuvtWj6rCrbWBY4YbQe7ucnIwzAlWUUAWbaYfDvTLHxf4J8Q3mteDWuPI1CwuTloiTgsBhQr&#10;dOynOz7ytx9BRyJNEksbBkdQysOhB6GvnSRdG1Tw5B8M/h3d3Oqf2jffadU1CaI7YkUrliWCjjYh&#10;yOu3AyWr6ItoI7W1ht4gRHEgRATnAAwKAKGiaBY+H4ryOxWQC8u5byYu+4tJIcsfp0GPatSs/Sda&#10;sNbjunsJ/NW0upLSb5Su2VDhhz1+vStCgAooooA86+OX/JJdW/34P/RyV3Gkf8gWw/694/8A0EVw&#10;/wAcv+SS6t/vwf8Ao5K7jSP+QLYf9e8f/oIoAu0UUUAFFFFABRRRQAUUUUAFFFFABXIan/yVfw//&#10;ANgy9/8AQ4a6+uQ1P/kq/h//ALBl7/6HDQB19FFFABRRRQAUUUUAFFFFABRRRQAUUUUAFFFFABRR&#10;RQAUUUUAFFFFABRRRQB5z8dP+STap/10g/8ARq13el/8gmy/64J/6CK4T46f8km1T/rpB/6NWu70&#10;v/kE2X/XBP8A0EUAW6KKKACiiigBCQASegrz7/hd3gDJB1mQMDgg2U+f/QK9Criv+Fe3BYsfHPi7&#10;JOeL2ID8vKoArr8Z/ALdNbk/8Abj/wCN1w/xL8e+GvFS+GbHRtQkuLhNbglZDbSxYQZBOXUDqwr0&#10;MeAbgdPHHi38buH/AONVwfxQ8OTaJF4YuZPEetamp1y3TyL+ZHQfeO4BUXnjH0JoA9fv7B5pUvLR&#10;1hvohhXI+WRepR/VT+YPI7g8pd/F3whpd49jqt7PZX8R2z27WkrmNhwRuVSGHuCQa7quI1j4f3d9&#10;qN5q1n4u1+21CZSqKk8awom7IjAEeQo6A8kZJ5ycgEC/GjwC3/MbkH/bjcf/ABFVNR+IFr4qWLTf&#10;AjTXutO3yXb20kUNkv8AFJIzoMjHG0A5P4Vb0/wfJfQtjxt4viniOyaB7yHdE3of3X4g9CCCODW/&#10;ovhu60a9aZvEus6jC0ZVoL94nGcjDAqikY57859qAPP/ANnLH/CvtQwSR/a0mMj/AKZRV6/Xj/7O&#10;P/JPNQ/7Csn/AKKir2CgAooooAKKKKACiiigAooooAKKKKACiiigAooooAKKKKACiiigAooooAKK&#10;KKACiiigAooooAKKKKACiiigAooooAKKKKACiiigAooooAKKKKACiiigAooooAKKKKACiiigAooo&#10;oAKKKKACiiigAooooAKKKKACiiigAooooAKKKKACiiigAooooAKKKKACiiigAooooAKKKKACs/Wt&#10;b07w9pU2p6rdJbWkIyzv+gA6knsBzWhXk/xZhh1Lxn4C0bUD/wASu6v3aZCPlkYbAqn67iP+BUAZ&#10;Nx8QPhJ4n1Fo9V0BozIf+P64sFQPnjO9CXx9a7vT/hh4BiMd3aeH7CdXUMjyEzowPIIDEg/Wug1b&#10;w/pWt6NJpF/Ywy2TpsEewAJxgFf7pHYjpXlGiajqHwe8TR+GdbnafwnfOTp18/8Ay7sTkq3oMnke&#10;+4dSKAPQZfGOkaV4303wRHZ3Ed3dQGWExRoIEQK5x1yP9WeAPSnfEb/knOv/APXm/wDKuD1wg/tQ&#10;+FyCDnTZOh/6Z3Fd58Rf+Sda/wD9eT/yoA6eiiigAooooAKKKKACsbxL4W0fxbpT6frFmk8RB2Pj&#10;DxN/eRuoP+TkVs0UAeRwar4i+Esq2evGfWvCO7Zbaii7prMdlkHcDp+WMfdCePNTsNW8afDW90+5&#10;hurae/YpLEwYMMp/LkY7cg161LFHPE8UqLJG6lWRxkMD1BHpXl6/BHSrLxtY6/pF/NZWtrcLc/2f&#10;t3pvBBO0k5UHA45/LAAB6nXJfEL/AJA2mf8AYasP/ShK62uS+IQzo2l/9hqw/wDShKAOtooooAKK&#10;KKACiiigAooooAKKKKACvH/hB/yUP4nf9hUf+jbivYK8f+EH/JQ/id/2FR/6NuKAPYKKKKACuZ+I&#10;v/JN/En/AGDpv/QDXTVzPxE/5Jv4k/7B0/8A6AaAL/hT/kT9E/68IP8A0WtaF3Z2t/ayWt7bQ3Nv&#10;IMPFMgdG78g8Gs/wr/yJ+if9eEH/AKLWtegDN0zw9ouiySSaVo+n2DyAB2tbZIiwHY7QM1pUUUAe&#10;f+Ev+SvfEX/uG/8Aohq9Arz/AMJf8le+Iv8A3Df/AEQ1egUAFFFFABRRRQAUUUUAFFFFABRRRQAU&#10;UUUAFFFFABRRRQAUUUUAFFFFABRRRQAUUUUAFFFFABRRRQAUUUUAFFFFABRRRQAUUUUAFFFFABRR&#10;RQAUUUUAFFFFABRRRQAUUUUAFFFFABRRRQAUUUUAFFFFABXFfEn/AI9vDH/YyWH/AKMrta4r4kf8&#10;e3hn/sY7D/0ZQB2tU9S0jTdYgWDVNPtL6FW3LHdQrKoPqAwIzVyigClpuj6Zo0LQ6Xp1pYxO25kt&#10;YFiUn1IUDmrtFFAHBfC3/j08Vf8AYy33/oS13tcH8Lf+PTxT/wBjLff+hLXeUAFFFFAHnXxy/wCS&#10;S6t/vwf+jkruNI/5Ath/17x/+giuI+OX/JJdW/34P/RyV3Gkf8gWw/694/8A0EUAXKKKKACiiigA&#10;ooooAKKKKACiiigArkNT/wCSr+H/APsGXv8A6HDXX1yGp/8AJV/D/wD2DL3/ANDhoA6+iiigAooo&#10;oAKKKKACiiigAooooAKKKKACiiigAooooAKKKKACiiigAooooA85+On/ACSbVP8ArpB/6NWu70v/&#10;AJBNl/1wT/0EVwnx0/5JNqn/AF0g/wDRq13el/8AIJsv+uCf+gigC3RRRQAUUUUAFFFFABXlPx0k&#10;MWkeGZFjaQprkLBE6thW4HvXq1eWfHD/AJBvhf8A7DsH8moA9Ot7iO5hEsRyp4IIwVI6gjsR6VLW&#10;de208ExvrBQZv+W0GcCdenXs4HQ/geMEWrO8hv7ZZ4GJUkghhhlI6qR1BHcUAVNS06WaRL2xkWHU&#10;IhhWb7kq/wBxx3B7HqDyO4M2n6hHqELHY0U8R2TwP96JvQ/zB6Ec1cqhfWDSzLeWjrFfRjaGP3ZF&#10;67H9R6HqDyO4IB5d+zj/AMk81D/sKyf+ioq9gryD9nLj4e6hzn/ibSc/9soq9foAKKKKACiiigAo&#10;oooAKKKKACiiigAooooAKKKKACiiigAooooAKKKKACiiigAooooAKKKKACiiigAooooAKKKKACii&#10;igAooooAKKKKACiiigAooooAKKKKACiiigAooooAKKKKACiiigAooooAKKKKACiiigAooooAKKKK&#10;ACiiigAooooAKKKKACiiigAooooAKKKKACiiigArlPH3gi28c6ElnJO1peW8gmtLpBkxOP5g9+R0&#10;B7V1dFAHJ+BbHxfp1ldW/i3Uba/kSRVtZoRyyAclvlHJ961PE3hnTPFuhzaTqsHmQScqw4aNh0ZT&#10;2I/xB4JrYooA8M8MfDHxZ4c+LOi6jeXX9qaPZRywxXhlG6KMxSBFZCcjlscZHNemfEb/AJJzr/8A&#10;15v/ACrp65b4kf8AJOPEH/Xm9AHU0UUUAFFFFABRRRQAUUUUAFFFFAGVr82sW1itzo8ENzLC++W1&#10;k4aePByqNnCv3GcjjBxnNc54m1az17wtpV9YuXiOtWAZWG142FygKsp5VgeCDzWvdSeMRdyi0tdC&#10;a23fuzLczByvuAhGfoa898d6V4ssDDr8FtpUbm+tTcWdpPIwvZFmXyshlADZwNw5I45wKAPY6K4z&#10;Stb8V63psd9Yw+H3jYkFWuJw0bDqrDy8qwPBB6VbMnjvtaeHPxuZ/wD43QB1FFct5nj3/n08N/8A&#10;gTP/APG6PM8e/wDPp4a/8CZ//jdAHU0Vy3mePf8An08Nf+BM/wD8bo8zx7/z6eGv/Amf/wCN0AdT&#10;RXLeZ49/59PDX/gTP/8AG6PM8e/8+nhr/wACZ/8A43QB1NFct5nj3/n08N/+BM//AMbpRJ4872nh&#10;v/wJn/8AjdAHUV4/8IP+Sh/E7/sKj/0bcV6BayeMDcRC7ttDWAuPMMVxMWC55wCgBOM9xXmNt4Y+&#10;JvhLxl4ov/DlhpF1a6zetcb7iXOF3uygDcpBHmEHryOPWgD26ivJf7S+OH/QE8Pf99//AGyk/tL4&#10;4f8AQE8Pf99//bKAPW6zPEWk/wBv+G9S0jzvI+220kHm7N2zcpGcZGcZ6ZFecDUfjf8A9AXw8P8A&#10;gf8A9srO8QeLvi/4Y0K51jU9K8PJZ2+3zGTcxG5go4EnqwoA9g0yyGm6TZ2CuXFtAkIcjG7aoGf0&#10;q3Xj2neIPjPq2lWmpWmkeHTb3cKTxZYglGAYEgyccEVOdR+N/wD0BPD3/ff/ANsoA9aoryT+0vjh&#10;/wBATw9/33/9sp41H43d9G8Ofi5/+OUAdxpHhk6X4w8R68bvzf7Z+zYg8vHk+TGU+9n5s5z0GPeu&#10;grw+x8cfFzUfEeo6BBo2gC/05Va4VsgAMAVwfN5yCDx+Na51H439tF8On6P/APbKAPWaK8k/tL44&#10;f9ATw9/33/8AbKP7S+OH/QE8P/8Aff8A9soA9boryT+0vjh/0BPD/wD33/8AbKP7S+OH/QE8P/8A&#10;ff8A9soA9boryT+0vjh/0BPD/wD33/8AbKP7S+OH/QE8P/8Aff8A9soA9boryT+0vjh/0BPD/wD3&#10;3/8AbKP7S+OH/QE8P/8Aff8A9soA9boryT+0vjh/0BPD/wD33/8AbKP7S+OH/QE8P/8Aff8A9soA&#10;9boryT+0vjh/0BPD/wD33/8AbKP7S+OH/QE8P/8Aff8A9soA9boryT+0vjh/0BPD/wD33/8AbKP7&#10;S+OH/QE8P/8Aff8A9soA9boryT+0vjh/0BPD/wD33/8AbKP7S+OH/QE8P/8Aff8A9soA9boryT+0&#10;vjh/0BPD/wD33/8AbKP7S+OH/QE8P/8Aff8A9soA9boryT+0vjh/0BPD/wD33/8AbKP7S+OH/QE8&#10;P/8Aff8A9soA9boryT+0vjh/0BPD/wD33/8AbKP7S+OH/QE8P/8Aff8A9soA9boryT+0vjh/0BPD&#10;/wD33/8AbKP7S+OH/QE8P/8Aff8A9soA9boryT+0vjh/0BPD/wD33/8AbKP7S+OH/QE8P/8Aff8A&#10;9soA9boryT+0vjh/0BPD/wD33/8AbKP7S+OH/QE8P/8Aff8A9soA9boryT+0vjh/0BPD/wD33/8A&#10;bKP7S+OH/QE8P/8Aff8A9soA9boryT+0vjh/0BPD/wD33/8AbKP7S+OH/QE8P/8Aff8A9soA9bor&#10;yT+0vjh/0BPD/wD33/8AbKP7S+OH/QE8P/8Aff8A9soA9boryT+0vjh/0BPD/wD33/8AbKP7S+OH&#10;/QE8P/8Aff8A9soA9boryT+0vjh/0BPD/wD33/8AbKP7S+OH/QE8P/8Aff8A9soA9boryT+0vjh/&#10;0BPD/wD33/8AbKP7S+OH/QE8P/8Aff8A9soA9boryT+0vjh/0BPD/wD33/8AbKP7S+OH/QE8P/8A&#10;ff8A9soA9boryT+0vjh/0BPD/wD33/8AbKP7S+OH/QE8P/8Aff8A9soA9boryT+0vjh/0BPD/wD3&#10;3/8AbKP7S+OH/QE8P/8Aff8A9soA9boryT+0vjh/0BPD/wD33/8AbKP7S+OH/QE8P/8Aff8A9soA&#10;9boryT+0vjh/0BPD/wD33/8AbKP7S+OH/QE8P/8Aff8A9soA9boryT+0vjh/0BPD/wD33/8AbKP7&#10;S+OH/QE8P/8Aff8A9soA9boryT+0vjh/0BPD/wD33/8AbKP7S+OH/QE8P/8Aff8A9soA9boryT+0&#10;vjh/0BPD/wD33/8AbKP7S+OH/QE8Pf8Aff8A9soA9brE8SaAfEEWmJ9p8j7FqVvf52bt/lNu29Rj&#10;PTPb3rgRqPxv/wCgL4dH/A//ALZWL4p8e/FnwbYW99q+k+H0t5pxArRhn+cgkAgSZ6KefagD3Oiv&#10;KDqHxu7aP4b/AAc//HKZ/aXxw/6Anh7/AL7/APtlAHrVFeS/2l8cP+gJ4e/77/8AtlOXUPjd30bw&#10;5+Ln/wCOUAd34X8ODw3Dqkf2n7R9u1Ke/wA7NuzzGzt6nOMdeM+lbteIeHPG/wAW/FVnc3OmaT4f&#10;Mdrctay+ZuUiRQCR/rOcbhzWsdR+N/8A0BfDp/4H/wDbKAPWaK8k/tL44f8AQE8Pf99//bKP7S+O&#10;H/QE8Pf99/8A2ygDX+OP/JJdX/34P/RyV3Gk/wDIGsf+veP/ANBFeNeJdK+MPjHQ5dD1LS9DhtLl&#10;k8ySKXBXawYHO9uMgdATXtVlbm0sLe2LbjDEsefXAAoAnooooAKKKKACiiigAooooAKKKKACuQ1P&#10;/kq/h/8A7Bl7/wChw119chqf/JV/D/8A2DL3/wBDhoA6+iiigAooooAKKKKACiiigAooooAKKKKA&#10;CiiigAooooAKKKKACiiigAooooA85+On/JJtU/66Qf8Ao1a7vS/+QTZf9cE/9BFcJ8dP+STap/10&#10;g/8ARq13el/8gmy/64J/6CKALdFFFABRRRQAUUUUAFeW/G0Z07wqPXXrf+TV6lXk3x6N0ugeHmsV&#10;DXY1qIwA4wX2vtBz74oA9ZrMurKWC8Oo2A/fMAJ4M4W4A6fRwOh79DxgjzxtR+NuONF8Nfg7f/HK&#10;j/tH43/9AXw7/wB9/wD2ygD1S2uYruBZoiSp4IIwVI6gjsQeCKmrx1ZfjYl492mkaCjOmHjEg2ue&#10;MEjzPvAcZz065wMWP7R+N/8A0BfD3/ff/wBsoAh/Zx/5J5qH/YVk/wDRUVewVwHwg8Hap4J8Hz6f&#10;q5g+0z3jXIWFy4RSiLgnA5yh6ZHTmu/oAKKKKACiiigAooooAKKKKACiiigAooooAKKKKACiiigA&#10;ooooAKKKKACiiigAooooAKKKKACiiigAooooAKKKKACiiigAooooAKKKKACiiigAooooAKKKKACi&#10;iigAooooAKKKKACiiigAooooAKKKKACiiigAooooAKKKKACiiigAooooAKKKKACiiigAooooAKKK&#10;KACiiigAooooAKKKKACuW+JP/JN/EH/Xm9dTXLfEn/km/iD/AK83oA6miiigAooooAKKKKACiiig&#10;ArzS5+J13B4H8VeIBpkJk0TVGsEiMpxKA8a7iccH5849q9Lrwy98Oa4/wo+IFguk3hu7zXmntoRC&#10;S80fmwncoxkjCk5HoaAPcUbdGrYxkA1zHj040fTffWLD/wBKErU1TW7PQLO1n1AyR28siQtPsykJ&#10;PQyH+Fc4GTwCRnFZXj35tG00jBH9sWB/8mEoAfqujX1hqp13w6iG6lKi+sWYLHeION2f4ZFHRu44&#10;OeMdOOnTFFFABRRRQAUUUUAFFFFABRRRQAUUUUAFFFFABXn/AMbf+SQ67/27/wDo+OvQK8/+Nv8A&#10;ySHXf+3f/wBHx0AdB4E/5J54Z/7BVr/6KWugrn/An/JPPDP/AGCrX/0UtdBQAUUUUAeW+EWz8ePH&#10;Y/6YWv6RrXqVeWeEB/xfnx3/ANcLb/0BK9ToAKKKKACiiigAooooAKKKKACiiigAooooAKKKKACi&#10;iigAooooAKKKKACiiigAooooAKKKKACiiigAooooAKKKKACiiigAooooAKKKKACiiigAooooAKKK&#10;KACiiigAooooAKKKKACiiigAooooAKKKKACvIv2iTjwHph9NXi/9FS167XkX7RXPgHTR/wBReL/0&#10;VLQB67RRRQAUUUUAeXfAw58N+IT66/c/+gR16jXl3wL48NeIB/1H7n/0COvUaACiiigAooooAKKK&#10;KACiiigAooooAKKKKACiiigArkNT/wCSr+H/APsGXv8A6HDXX1yGp/8AJV/D/wD2DL3/ANDhoA6+&#10;iiigAooooAKKKKACiiigAooooAKKKKACiiigAooooAKKKKACiiigAooooA85+On/ACSbVP8ArpB/&#10;6NWu70v/AJBNl/1wT/0EVwnx0/5JNqn/AF0g/wDRq13el/8AIJsv+uCf+gigC3RRRQAUUUUAFFFF&#10;ABXlvxuONO8LH0163/k1epV5Z8b+dN8Lf9h6D+TUAep0UUUAFFFFABRRRQAUUUUAFFFFABRRRQAU&#10;UUUAFFFFABRRRQAUUUUAFFFFABRRRQAUUUUAFFFFABRRRQAUUUUAFFFFABRRRQAUUUUAFFFFABRR&#10;RQAUUUUAFFFFABRRRQAUUUUAFFFFABRRRQAUUUUAFFFFABRRRQAUUUUAFFFFABRRRQAUUUUAFFFF&#10;ABRRRQAUUUUAFFFFABRRRQAUUUUAFFFFABRRRQAUUUUAFct8Sf8Akm/iD/rzeuprlviT/wAk38Qf&#10;9eb0AdTRRRQAUUUUAFFFFABRRRQAUUUUAc3f+LvDJa606+uQ2N0M8L20jKexU/LgjtXmmveJbHw/&#10;HYaTFeSXfh06laz280iSB9PVJkZo3LAFo8AlTkkYwcjBr2+uT+IcMNz4fs7e4jSSGbVbGN0cZDKb&#10;hAQR7jI/GgCz/wAJ34b2hv7QbBGQRbyn/wBlph+IPhgddRb/AMBZf/iazormbwBdR2d9I8vheVwl&#10;teSEs2nseBFIepiJwFc9CQDxg12/UZFAHMf8LD8L/wDQRf8A8BZv/iKT/hYfhf8A6CL/APgLN/8A&#10;EV1FFAHL/wDCw/C//QRf/wABZv8A4ij/AIWH4X/6CL/+As3/AMRXUUUAcv8A8LD8L/8AQRf/AMBZ&#10;v/iKP+Fh+F/+gi//AICzf/EV1FFAHL/8LD8L/wDQRf8A8BZv/iKUfELwwf8AmIv/AOAs3/xFdPRQ&#10;Bg2vjTQLy5jt4L4tLK4RB5EgyScAZK4HJ71gaj8ZfBGl6pdadd6pKtzayvDMBayEK6nDDIXnkHpX&#10;e14/8IP+Sh/E7/sKj/0bcUAbP/C9PAH/AEFpv/AOX/4mj/hengD/AKCs3/gJL/8AE16PSYHpQB51&#10;/wAL08Af9BeYf9ucv/xNcj8T/it4P8S/DrVdI0vUpJr248ny4zbSKDtlRjyVA6Ka90ooA8i8KfGT&#10;wPpfg7RNPu9VkS5tbCCCZBayna6xqrDIXB5Fa/8AwvTwB/0Fpj/25y//ABNejUUAecf8L08Af9Ba&#10;b/wDl/8Aiad/wvP4f/8AQYl/8A5f/ia9FwPSigD5+8O/E/wpYfFjxZrlzfypp2oRQLbS/Z5DvKKo&#10;PygEjoeoru/+F5/D/wD6C8v/AIBy/wDxNejUUAecf8L08Af9BWb/AMBJf/iaP+F6+AP+grP/AOAk&#10;v/xNejYHpRgegoA85/4Xr4A/6Cs//gJL/wDE0f8AC9fAH/QVn/8AASX/AOJr0bA9BRgegoA85/4X&#10;r4A/6Cs//gJL/wDE0f8AC9fAH/QVn/8AASX/AOJr0bA9BRgegoA85/4Xr4A/6Cs//gJL/wDE0f8A&#10;C9fAH/QVn/8AASX/AOJr0bA9BRgegoA85/4Xr4A/6Cs//gJL/wDE0f8AC9fAH/QVn/8AASX/AOJr&#10;0bA9BRgegoA85/4Xr4A/6Cs//gJL/wDE0f8AC9fAH/QVn/8AASX/AOJr0bA9BRgegoA85/4Xr4A/&#10;6Cs//gJL/wDE0f8AC9fAH/QVn/8AASX/AOJr0bA9BRgegoA85/4Xr4A/6Cs//gJL/wDE0f8AC9fA&#10;H/QVn/8AASX/AOJr0bA9BRgegoA85/4Xr4A/6Cs//gJL/wDE0f8AC9fAH/QVn/8AASX/AOJr0bA9&#10;BRgegoA85/4Xr4A/6Cs//gJL/wDE0f8AC9fAH/QVn/8AASX/AOJr0bA9BRgegoA85/4Xr4A/6Cs/&#10;/gJL/wDE0f8AC9fAH/QVn/8AASX/AOJr0bA9BRgegoA85/4Xr4A/6Cs//gJL/wDE0f8AC9fAH/QV&#10;n/8AASX/AOJr0bA9BRgegoA85/4Xr4A/6Cs//gJL/wDE0f8AC9fAH/QVn/8AASX/AOJr0bA9BRge&#10;goA85/4Xr4A/6Cs//gJL/wDE0f8AC9fAH/QVn/8AASX/AOJr0bA9BRgegoA85/4Xr4A/6Cs//gJL&#10;/wDE0f8AC9fAH/QVn/8AASX/AOJr0bA9BRgegoA85/4Xr4A/6Cs//gJL/wDE0f8AC9fAH/QVn/8A&#10;ASX/AOJr0bA9BRgegoA85/4Xr4A/6Cs//gJL/wDE0f8AC9fAH/QVn/8AASX/AOJr0bA9BRgegoA8&#10;5/4Xr4A/6Cs//gJL/wDE0f8AC9fAH/QVn/8AASX/AOJr0bA9BRgegoA85/4Xr4A/6Cs//gJL/wDE&#10;0f8AC9fAH/QVn/8AASX/AOJr0bA9BRgegoA85/4Xr4A/6Cs//gJL/wDE0f8AC9fAH/QVn/8AASX/&#10;AOJr0bA9BRgegoA85/4Xr4A/6Cs//gJL/wDE0f8AC9fAH/QVn/8AASX/AOJr0bA9BRgegoA85/4X&#10;r4A/6Cs//gJL/wDE0f8AC9fAH/QVn/8AASX/AOJr0bA9BRgegoA85/4Xr4A/6Cs//gJL/wDE0f8A&#10;C9fAH/QVn/8AASX/AOJr0bA9BRgegoA85/4Xr4A/6Cs//gJL/wDE0f8AC9fAH/QVn/8AASX/AOJr&#10;0bA9BRgegoA85/4Xr4A/6Cs//gJL/wDE0f8AC9fAH/QVn/8AASX/AOJr0bA9BRgegoA85/4Xr4A/&#10;6Cs//gJL/wDE0f8AC9fAH/QVn/8AASX/AOJr0bA9BRgegoA85/4Xr4A/6Cs//gJL/wDE0f8AC9fA&#10;H/QVn/8AASX/AOJr0bA9BRgegoA85/4Xr4A/6Cs//gJL/wDE0f8AC9PAH/QVn/8AASX/AOJr0bA9&#10;BRgegoA86/4Xn4A/6C83/gHL/wDE1558ZPiV4W8W+FbGw0W+kuLiLUUuHUwOmECSAnLAd2FfRNFA&#10;HnR+Ofw//wCgxKf+3Ob/AOJpv/C9PAH/AEFpv/AOX/4mvR6KAPOP+F6eAP8AoLTf+Acv/wATTv8A&#10;hefw/wD+gxL/AOAcv/xNei0UAfP/AMLPif4T8M6LrEGq38sEtzq811Ev2eRyY2VACSoIz8p4ruv+&#10;F5+AP+gvN/4By/8AxNejUUAecf8AC9PAH/QVm/8AASX/AOJo/wCF6eAP+gtN/wCAcv8A8TXo2B6U&#10;tAHnH/C9PAGQP7Wm57/Y5eP/AB2vRY3SWNZI2DI4DKw6EHvXnnxyAPwl1bI6PAR7fvkrudIGNFsR&#10;6W8f/oIoAuUUUUAFFFFABRRRQAUUUUAFFFFABXIan/yVfw//ANgy9/8AQ4a6+uQ1P/kq/h//ALBl&#10;7/6HDQB19FFFABRRRQAUUUUAFFFFABRRRQAUUUUAFFFFABRRRQAUUUUAFFFFABRRRQB5z8dP+STa&#10;p/10g/8ARq13el/8gmy/64J/6CK4T46f8km1T/rpB/6NWu70v/kE2X/XBP8A0EUAW6KKKACiiigA&#10;ooooAK8o+O9zFZaF4cvJyfKg1uGR8DJ2hXJ/lXq9eWfG9UfTfCySANG2vQBlYZBGG6igC9/wvL4f&#10;/wDQZl/8A5v/AImk/wCF5+AP+gvN/wCAcv8A8TXa710gIhULp/CqRwIPQH/Y6Af3fp00aAPOP+F6&#10;eAP+gtN/4By//E0v/C9PAGM/2tN9Pscv/wATXo1YskDaDJJdWcG7T5GMlzbxjmNj1lQd/Vl79Rzk&#10;MAHhjxXo/jDS31HRblp7dJTC5aNkKuACRhgOzA/jW1Xj/wCzj/yTzUP+wrJ/6Kir2CgAooooAKKK&#10;KACiiigAooooAKKKKACiiigAooooAKKKKACiiigAooooAKKKKACiiigAooooAKKKKACiiigAoooo&#10;AKKKKACiiigAooooAKKKKACiiigAooooAKKKKACiiigAooooAKKKKACiiigAooooAKKKKACiiigA&#10;ooooAKKKKACiiigAooooAKKKKACiiigAooooAKKKKACiiigAooooAK5b4k/8k38Qf9eb11Nct8Sf&#10;+Sb+IP8ArzegDqaKKKACiiigAooooAKKK8w+Iera5q/i7S/AXh+8bT5LyA3V9eoPmjhBIwpz/snP&#10;TqBnk0Aei3ep2Fhj7ZfW1tnp50qp/M0Wup2F8cWl9bXBH/PGVX/ka84tPgH4MiVmvRqGoTty0txd&#10;EEn1+XH65pLz4BeDpVDWDajp1wnKSwXJJB7fez+mPrQB6lXJ/ED/AJA+mf8AYasP/ShK534c6zru&#10;neKdW8B+Irw38+nRLPaXzfflhOPvZJJPzL6kcgk8V0XxB/5A2mf9hqw/9KEoA6mSKOaNo5UV42GG&#10;VhkEfSn0UUAFFFFABRRRQAUUUUAFFFFABXj/AMIP+Sh/E7/sKj/0bcV7BXj/AMIP+Sh/E7/sKj/0&#10;bcUAewUUUUAFc38QJHh+HfiKSN2R106fDKcEfIa6SuZ+Iv8AyTfxJ/2Dp/8A0A0AaPhmWSbwpo8s&#10;rs8j2MLM7HJYlBkmtWsjwr/yJ+if9eEH/ota16ACiiigDhfC11cS/Ffx/BJPK8MH9neVGzkrHmBi&#10;do6DJ5OK7qvP/CX/ACV74i/9w3/0Q1egUAFFFFABRRRQAUUUUAFFFFABRRRQAUUUUAFFFFABRRRQ&#10;AUUUUAFFFFABRRRQAUUUUAFFFFABRRRQAUUUUAFFFFABRRRQAUUUUAFFFFABRRRQAUUUUAFFFFAB&#10;RRRQAUUUUAFFFFABRRRQAUUUUAFFFFABXHfEO4mgtfDohlkj8zxDYRybGI3KZeQcduBXY1xXxI/4&#10;9vDH/YyWH/oygDtaKKKACiiigDifhreXN5Z+JPtM8k3k+Ib2KPzHLbUDAhRnoBk8Cu2rg/hb/wAe&#10;nin/ALGW+/8AQlrvKACiiigDzv45f8kl1b/fg/8ARyV3Gkf8gWx/694//QRXDfHL/kkurf78H/o5&#10;K7jSP+QLYf8AXvH/AOgigC7RRRQAUUUUAFFFFABRRRQAUUUUAFchqf8AyVfw/wD9gy9/9Dhrr65D&#10;U/8Akq/h/wD7Bl7/AOhw0AdfRRRQAUUUUAFFFFABRRRQAUUUUAFFFFABRRRQAUUUUAFFFFABRRRQ&#10;AUUUUAec/HT/AJJNqn/XSD/0atd3pf8AyCbL/rgn/oIrhPjp/wAkm1T/AK6Qf+jVru9L/wCQTZf9&#10;cE/9BFAFuiiigAooooAKKKKACvLPjecab4W/7D0H8mr1OvLPjeCdN8LAA869B0Hs1AHqTKGUqwBU&#10;jBBHBrFMr+H5VSZi+kudqSHransrHunof4cYPB426a6LJG0bqGRhhlI4IoAd1orDhD+HZBDI5bR2&#10;OI5GPNqf7rH+56H+HoeMY3KAPIP2ciT8PdQJOSdWkyf+2UVev14/+zj/AMk81D/sKyf+ioq9goAK&#10;KKKACiiigAooooAKKKKACiiigAooooAKKKKACiiigAooooAKKKKACiiigAooooAKKKKACiiigAoo&#10;ooAKKKKACiiigAooooAKKKKACiiigAooooAKKKKACiiigAooooAKKKKACiiigAooooAKKKKACiii&#10;gAooooAKKKKACiiigAooooAKKKKACiiigAooooAKKKKACiiigAooooAKKKKACuW+JP8AyTfxB/15&#10;vXU1y3xJ/wCSb+IP+vN6AOpooooAKKKKACiiigAry/4g6Tr2keMtL8e+HrJtSe0gNrfWCD5pIck5&#10;XHJPzHoDjCnBGRXqFZeoeJND0m5FvqOr2NpMV3iOedUbHPOCfY0AcLa/HjwbJhL06hp838UVxanK&#10;n/gOaLr47+D0VlsBqGoz4+SK3tWyx9PmxXVTeIfBd6Q9xq2gzEdDLcQk/qawdW+IXhXw1rejWNgu&#10;mTJqMximuLWeNVtlyPmbaOnPqOlAFT4daTr2peKtX8c+IrJtOmv4lt7Sxf78cIwfmGAQeB1wevA4&#10;rofiD/yBtM/7DVh/6UJWzp/iLRdWuGg07VrG8mRdzJbzq5A6ZwDWL8Qv+QNpn/Ya0/8A9KEoA62i&#10;iigAooooAKKKKACiiigAooooAK8f+EH/ACUP4nf9hUf+jbivYK8f+EH/ACUP4nf9hUf+jbigD2Ci&#10;iigArnfHttPeeANftrWGSe4lsJUjiiUszsVOAAOSfauiooAzPDkMtt4X0iCeNo5orKFJEYYKsEAI&#10;P41xHinxl4m1DxXN4Q8C2lu99bRq+oahdf6q13Y2gdi3IPRu+FODj0qvBtO0qWLxd8TvB1xeRWGq&#10;eISbjTpZCypOjmRtoOOeJNpAB6P120AajeIfib4DgTWPE8+meI9BMgW6ksAoltlztyuEQHkjqG+7&#10;jKZzXrthfW+p6dbX9nJ5lrdRLNC+0jcjAFTg8jgjrXgll4cufhX4A8YN4kvbCE6vY/Y7OytJi5lk&#10;CPGXw4zzvVjtOAGOQMAD1j4aaZNpHw20CzuGkMotFkYS53KXJfacgY27sY7YxQBT8MafeW/xR8eX&#10;s9rNHa3f9n/Z5nQhJdsBDbT0ODwcdK7eiigAooooAKKKKACiiigAooooAKKKKACiiigAooooAKKK&#10;KACiiigAooooAKKKKACiiigAooooAKKKKACiiigAooooAKKKKACiiigAooooAKKKKACiiigAoooo&#10;AKKKKACiiigAooooAKKKKACiiigAooooAK5Dx/Z3V5b+HRa2005i1+yml8pC2yNZMsxx0Udz2rr6&#10;KACvI73xp4w8canqFn8P/sNjpWnyGOXXLxt0czjBwmVYevZuCpyuRn1yvnPw3or+LPhRd+AdPng0&#10;3xJpWotPfWczMn21QxHzleoBKjvgxJnGVIAOrt/G3jXwHqum2vj9bHUNGv5PKTWbIACJz038KuAO&#10;fug4yQW2kV7DXzv4k0W58FfCFfA2oXEOoa7rOpK1jaWrs4gUuhwu7nBKkdsmQ9cE19A2cBtbG3tz&#10;IZDFGqFz1bAxmgDk/hzp97p1r4iF7ay25n1+8niEi4Lxswww9jg4Pcc9CK7OiigAooooA86+OX/J&#10;JdW/34P/AEcldxpH/IFsP+veP/0EVw/xy/5JLq3+/B/6OSu40j/kC2H/AF7x/wDoIoAu0UUUAFFF&#10;FABRRRQAUUUUAFFFFABXIan/AMlX8P8A/YMvf/Q4a6+uQ1P/AJKv4f8A+wZe/wDocNAHX0UUUAFF&#10;FFABRRRQAUUUUAFFFFABRRRQAUUUUAFFFFABRRRQAUUUUAFFFFAHnPx0/wCSTap/10g/9GrXd6X/&#10;AMgmy/64J/6CK4T46f8AJJtU/wCukH/o1a7vS/8AkE2X/XBP/QRQBbooooAKKKKACoVu7Zvu3ER+&#10;jipTgjB6GvDf+FOalvZh4V8FYJyB9v1CgD3ATRN0lQ/RhXl3xwjjn0nwxE7ZV9egUqDgkFXzyOf/&#10;ANdYq/CLUV6+E/BJ/wC36+/wrm/F/ga58MXXhu+n0Tw/p6vq8EXmaZc3EkjZJOCJQFx8vXrnHbNA&#10;H0HHO9jOltdMWic7YJ29eyOfX0Pfp162zcQhipmjBBwRuHFLLFHPC8UqB43G1lI4IrxPXfhndyeI&#10;55D4d8Lzre3Ejx3d7fXgeUlsgPswocjngYJzyT1APajNA4KmSNgRgjcDmuY8QeJbTwPpwLg3Sy/J&#10;Y2UTjznfjEag9U5zn+EevFeeD4QaiP8AmU/BJ/7fr7/Cut8C+BH8O6lNcXnhvw1aExkR3GnzzSyq&#10;TwV/erwCCckEemDngAwf2cf+Seah/wBhWT/0VFXsFeQfs5HPw+1AnHOrSHgY/wCWUVev0AFFFFAB&#10;RRRQAUUUUAFFFFABRRRQAUUUUAFFFFABRRRQAUUUUAFFFFABRRRQAUUUUAFFFFABRRRQAUUUUAFF&#10;FFABRRRQAUUUUAFFFFABRRRQAUUUUAFFFFABRRRQAUUUUAFFFFABRRRQAUUUUAFFFFABRRRQAUUU&#10;UAFFFFABRRRQAUUUUAFFFFABRRRQAUUUUAFFFFABRRRQAUUUUAFFFFABXLfEn/km/iD/AK83rqa5&#10;b4k/8k38Qf8AXm9AHU0UUUAFFFFABRRRQAVwHxH+Fmm+PoBc+a1pq8MeyG5HKsOSFcd1yTyORnv0&#10;Pf0UAeB+GdK8G2OpR+GPHXhOz0vWl+WG7LuLe87Aq27AJB6dCc9Dhan8feAfC2meNPBNnZ6TFDb6&#10;hetFdRKzYkUFAAec/wAR6V694j8MaR4r0ttP1izS4hPKMRh4m/vKex/ycivJT8OfG9n448NJLfnW&#10;PD+kXay29zM6rLDGSMowJy2NoxjPHp0AB6hoPgXw14YvJLvRdJitJ5E8tnRmOVznHJNU/iF/yBtM&#10;/wCw1Yf+lCV1tcl8Qv8AkDaX/wBhqw/9KEoA62iiigAooooAKKKKACiiigAooooAK8f+EH/JQ/id&#10;/wBhUf8Ao24r2CvH/hB/yUP4nf8AYVH/AKNuKAPYKKKKACsHxtf3WleB9bv7GUxXVvZSyxSAA7WC&#10;kg4IIrermfiJ/wAk38Sf9g6f/wBANAGr4fupr7w1pV5cNunns4pZDjGWZAT+prL8XeAvD/je2SLW&#10;bQtLECIrmJtksefQ9x7EEe1XvCn/ACJ+if8AXhB/6LWtegDzrw/8FPCOg6pHqRW91K6iYPE1/MHE&#10;bDoQFVQce+cV6LRRQBx3hzWdQvfiT420u4uC9lp/2H7LEVAEfmQln5xk5IzzXY15/wCEv+SvfEX/&#10;ALhv/ohq9AoAKKKKACiiigAooooAKKKKACiiigAooooAKKKKACiiigAooooAKKKKACiiigAooooA&#10;KKKKACiiigAooooAKKKKACiiigAooooAKKKKACiiigAooooAKKKKACiiigAooooAKKKKACiiigAo&#10;oooAKKKKACuW8care6Vb6EbKcwm61uztZSFB3RvJhl56ZFdTXFfEj/j28M/9jJYf+jKAO1rjPF/w&#10;v8NeM7tb3UIZ7fUFCqLy0k8uTA6ZyCp+pGfeuzooA4nwj8K/DHg29N/ZQz3Wokti8vZBJIgbg7cA&#10;Ad+QM8kZwa7aiigDkPAGtahrdrrzajN5rWmt3dpCdoG2JGG1eAM4zjJ5rr64P4W/8enin/sZb7/0&#10;Ja7ygAooooA86+OX/JJdW/34P/RyV3Gkf8gWw/694/8A0EVw/wAcv+SS6t/vwf8Ao5K7jSP+QLYf&#10;9e8f/oIoAu0UUUAFFFFABRRRQAUUUUAFFFFABXIan/yVfw//ANgy9/8AQ4a6+uQ1P/kq/h//ALBl&#10;7/6HDQB19FFFABRRRQAUUUUAFFFFABRRRQAUUUUAFFFFABRRRQAUUUUAFFFFABRRRQB5z8dP+STa&#10;p/10g/8ARq13el/8gmy/64J/6CK4T46f8km1T/rpB/6NWu70v/kE2X/XBP8A0EUAW6KKKACiiigA&#10;ooooAK8t+Nxxpvhb/sPW/wDJq9Sryr45qz6R4ZVJGjZtcgAdOqna3Iz3/CgD1Wo54IrqB4J41kic&#10;YZWHBFZ9lfzRXX9m6kVF1jMMwG1LlfUejDuv4jjpqUAZNvczabcR2N9I0kMjbba6b+I9kc/3vQ/x&#10;fXrrVFc20N5byW9xEssMg2sjDIIqjbTTafOlleO0kTnbb3LdW/2HP970P8X16gHmX7OP/JPNQ/7C&#10;sn/oqKvYK8f/AGcf+Seah/2FZP8A0VFXsFABRRRQAUUUUAFFFFABRRRQAUUUUAFFFFABRRRQAUUU&#10;UAFFFFABRRRQAUUUUAFFFFABRRRQAUUUUAFFFFABRRRQAUUUUAFFFFABRRRQAUUUUAFFFFABRRRQ&#10;AUUUUAFFFFABRRRQAUUUUAFFFFABRRRQAUUUUAFFFFABRRRQAUUUUAFFFFABRRRQAUUUUAFFFFAB&#10;RRRQAUUUUAFFFFABRRRQAVy3xJ/5Jv4g/wCvN66muW+JP/JN/EH/AF5vQB1NFFFABRRRQAUUUUAF&#10;FFFABRRRQBnazq6aJZreT280lqrgTyRDPkIesjDqVHGcZIHPasPx28dxoWlSxuHjbWNPZWU5BBuE&#10;wfcVbu/FkVvdTWraHrs2xiheLTndG+h7j3rzfxXro0C1tfs+k6vF4eGp2tzKlzZPGLIrMrHyyeqt&#10;g4TsenBwAD2qiuYTxtbSRLLFomvyRuoZWXTZCGB6EUh8bxD/AJl7xJ/4LHoA6iiuV/4TmL/oXfEv&#10;/grko/4TmL/oXPEv/grkoA6qiuV/4TmL/oXPEv8A4K5KP+E5i/6FzxL/AOCuSgDqqK5X/hOYv+hc&#10;8S/+CuSj/hOYv+hc8S/+CuSgDqqK5X/hOYv+hd8S/wDgrkpR44iP/Mu+Jf8AwVyUAdTXj/wg/wCS&#10;h/E7/sKj/wBG3FegWviyK6uIoRo2uRGRwm6bT3RVycZJPAHqa8a8PeLz8PPiF47OpaDrFx/aOptJ&#10;D9nt/wCESSkN8xHBEikEdRQB9C0V5Mfjzpn/AEK3iL/wGX/4qm/8L603/oVvEP8A4Dr/APFUAet1&#10;zXxC/wCSceJP+wbP/wCgGuLHx400/wDMreIvwtl/+KpJvj3pFvC01x4Z8QxQr1d7ZAo7ckt64oA9&#10;E8LjHhLRR6WMH/ota1q8nT48aXJEssfhfxG0bAMrLbKQQe4O7pSH486aP+ZW8Rfjbr/8VQB6zRXk&#10;v/C+tN/6FbxD/wCA6/8AxVPHx2049PCviQ/S1X/4qgDX8Jf8le+Iv/cN/wDRDV6BXkUX7QGizTyQ&#10;ReHdfkmj+/GkCFl9cjdkVKfjvpo/5lXxH+Nsv/xVAHrFFeSf8L603/oVvEP/AIDr/wDFUf8AC+9N&#10;/wChW8Qf9+F/+KoA9boryT/hfem/9Ct4g/78L/8AFUf8L703/oVvEH/fhf8A4qgD1uivJP8Ahfem&#10;/wDQreIP+/C//FUf8L703/oVvEH/AH4X/wCKoA9boryT/hfem/8AQreIP+/C/wDxVH/C+9N/6Fbx&#10;B/34X/4qgD1uivJP+F96b/0K3iD/AL8L/wDFUf8AC+9N/wChW8Qf9+F/+KoA9boryT/hfem/9Ct4&#10;g/78L/8AFUf8L703/oVvEH/fhf8A4qgD1uivJP8Ahfem/wDQreIP+/C//FUf8L703/oVvEH/AH4X&#10;/wCKoA9boryT/hfem/8AQreIP+/C/wDxVH/C+9N/6FbxB/34X/4qgD1uivJP+F96b/0K3iD/AL8L&#10;/wDFUf8AC+9N/wChW8Qf9+F/+KoA9boryT/hfem/9Ct4g/78L/8AFUf8L703/oVvEH/fhf8A4qgD&#10;1uivJP8Ahfem/wDQreIP+/C//FUf8L703/oVvEH/AH4X/wCKoA9boryT/hfem/8AQreIP+/C/wDx&#10;VH/C+9N/6FbxB/34X/4qgD1uivJP+F96b/0K3iD/AL8L/wDFUf8AC+9N/wChW8Qf9+F/+KoA9bor&#10;yT/hfem/9Ct4g/78L/8AFUf8L703/oVvEH/fhf8A4qgD1uivJP8Ahfem/wDQreIP+/C//FUf8L70&#10;3/oVvEH/AH4X/wCKoA9boryT/hfem/8AQreIP+/C/wDxVH/C+9N/6FbxB/34X/4qgD1uivJP+F96&#10;b/0K3iD/AL8L/wDFUf8AC+9N/wChW8Qf9+F/+KoA9boryT/hfem/9Ct4g/78L/8AFUf8L703/oVv&#10;EH/fhf8A4qgD1uivJP8Ahfem/wDQreIP+/C//FUf8L703/oVvEH/AH4X/wCKoA9boryT/hfem/8A&#10;QreIP+/C/wDxVH/C+9N/6FbxB/34X/4qgD1uivJP+F96b/0K3iD/AL8L/wDFUf8AC+9N/wChW8Qf&#10;9+F/+KoA9boryT/hfem/9Ct4g/78L/8AFUf8L703/oVvEH/fhf8A4qgD1uivJP8Ahfem/wDQreIP&#10;+/C//FUf8L703/oVvEH/AH4X/wCKoA9boryT/hfem/8AQreIP+/C/wDxVH/C+9N/6FbxB/34X/4q&#10;gD1uivJP+F96b/0K3iD/AL8L/wDFUf8AC+9N/wChW8Qf9+F/+KoA9boryT/hfem/9Ct4g/78L/8A&#10;FUf8L703/oVvEH/fhf8A4qgD1uivJP8Ahfem/wDQreIP+/C//FUf8L703/oVvEH/AH4X/wCKoA9b&#10;oryT/hfem/8AQreIP+/C/wDxVH/C+tN/6FbxD/4Dr/8AFUAet1xnxHGbTw2fTxFYH/yLXMj48aaf&#10;+ZW8R/hbL/8AFUy5/aA0WzRXuvDmvwKxwplgRQT7ZagD1yivKD8ddOHXwp4kH1tV/wDiqYfjzpo/&#10;5lbxD/4Dr/8AFUAetUV5KPjzpp/5lbxD/wCA6/8AxVPHx1049PCniQ/S1X/4qgDe+GEbR2ficspG&#10;7xHfEH1+cD+hrua8kt/j9o15EZLXw34gnQHBaK3RgD6ZDe9OPx400f8AMreI/wAbZf8A4qgD1miv&#10;JP8AhfWm/wDQreIf/Adf/iqUfHrTP+hW8Q/+A6//ABVAGt8cv+SS6t/vwf8Ao5K7jSf+QNY/9e8f&#10;/oIrwr4g/FCHxr4OuvD+neGtdS6uniCGW3GMiRWxhSSScY6V7vpsbw6XaRSLtkSFFZfQhRmgC1RR&#10;RQAUUUUAFFFFABRRRQAUUUUAFchqf/JV/D//AGDL3/0OGuvrkNT/AOSr+H/+wZe/+hw0AdfRRRQA&#10;UUUUAFFFFABRRRQAUUUUAFFFFABRRRQAUUUUAFFFFABRRRQAUUUUAec/HT/kk2qf9dIP/Rq13el/&#10;8gmy/wCuCf8AoIrhPjp/ySbVP+ukH/o1a7vS/wDkE2X/AFwT/wBBFAFuiiigAooooAKKKKACvLfj&#10;cM6d4WH/AFHrf+TV6lXk3x7uxYeH/D14VLi31mKUoOrbUc4H5UAen39hBqVqYJwwwQ6Oh2vGw6Mp&#10;7Ef54qpp99cRXI0zUyv2wAmKZRhLlB3A7MBjcvbqOOnnx+OmnD/mVPEv42i//FVUvvjVo1/b+TP4&#10;V8ScEMjrbqGjYdGU7uCKAPYaZNDHcQtDMgeNxhlPQ15BY/Hi3W1C33hnXXnVmBeO2XDKDwSM8HGM&#10;jpmrP/C+NL/6FfxH/wCAy/8AxVAEP7ORz8PtQIAH/E2k4Hb91FXr9eJ/BC9ufDXga5t7/Q9a3z37&#10;zx+XYSMGQxxgEHHqpr0VvG0S/wDMv+Iz9NMkoA6eiuV/4TmL/oXfEv8A4K5KP+E5i/6FzxL/AOCu&#10;SgDqqK5X/hOYv+hc8S/+CuSj/hOYv+hd8S/+CuSgDqqxj4hgh8Tf2JdwyW8syb7OZ8bLnAyyqezL&#10;3U9uRWePHER/5l3xL/4K5Kp6vrem69pz2N94c8RmM4dHXTpFeJweHRhyGB5BFAGjFLMfiXeQmV/J&#10;XR4HEe75QxmlBOPXAH5V0leQaH42m0/x9Laa/Yak14+nRW9pItk4lvFWSRt5j/hODg9RkEjAruG8&#10;axL/AMy/4jP00x6AOnoqG2nFzbRziOWMSLu2SoVZfYg9DU1ABRRRQAUUUUAFFFFABRRRQAUUUUAF&#10;FFFABRRRQAUUUUAFFFFABRRRQAUUUUAFFFFABRRRQAUUUUAFFFFABRRRQAUUUUAFFFFABRRRQAUU&#10;UUAFFFFABRRRQAUUUUAFFFFABRRRQAUUUUAFFFFABRRRQAUUUUAFFFFABRRRQAUUUUAFFFFABRRR&#10;QAUUUUAFct8Sf+Sb+IP+vN66muW+JP8AyTfxB/15vQB1NFFFABRRRQAUUUUAFFFFABXLS/EHQIdA&#10;1fWmmn+xaTdmzumEJyJAyrwO4y6811NfPF/j/hTPxLx/0Mr/APo6CgD6GVgyhh0IyK5bx9g6Lp6k&#10;AhtXsFII45uEro1nhhjtklmRHlwkYZgC7bc4HqcAnj0rnPH3/IH03/sM2H/pQlACOsvgycywo8vh&#10;yV/3kKDc1gxPLKOpiJ6qPu5yOMgdWDkZFFFABRRRQAUUUUAFFFFABRRRQAUUUUAFFFFABXn/AMbf&#10;+SQ67/27/wDo+OvQK8/+Nv8AySHXf+3f/wBHx0AdB4E/5J54Z/7BVr/6KWugrn/An/JPPDP/AGCr&#10;X/0UtdBQAUUUUAeXeEWz8ePHn/XC1/SNa9Rryvwh/wAl58d/9cLb/wBASvVKACiiigAooooAKKKK&#10;ACiiigAooooAKKKKACiiigAooooAKKKKACiiigAooooAKKKKACiiigAooooAKKKKACiiigAooooA&#10;KKKKACiiigAooooAKKKKACiiigAooooAKKKKACiiigAooooAKKKKACiiigAryL9ojjwHph/6i8X/&#10;AKKlr12vIf2i/wDkQNN/7C8X/oqWgD16iiigAooooA8v+Bpz4d8RH18QXP8A6BHXqFeW/Ar/AJFn&#10;xB/2H7j/ANAjr1KgAooooAKKKKACiiigAooooAKKKKACiiigAooooAK5DU/+Sr+H/wDsGXv/AKHD&#10;XX1yGp/8lX8P/wDYMvf/AEOGgDr6KKKACiiigAooooAKKKKACiiigAooooAKKKKACiiigAooooAK&#10;KKKACiiigDzn46f8km1T/rpB/wCjVru9L/5BNl/1wT/0EVwnx0/5JNqn/XSD/wBGrXd6X/yCbL/r&#10;gn/oIoAt0UUUAFFFFABRRRQAV5b8bTjT/Cp/6j9v/Jq9Sryz43/8g3wt/wBh6D+TUAep0UUUAFFF&#10;FABRRRQAUUUUAFFFFABRRUUdxDLLLHHKjyQsFkVWBKEgEAjtwQaAOQ1LSLPXPHuoWV4jY/se2eOV&#10;DteFxNNtdG6qwPII/wD139D1bULXUv8AhHtdVnvlQvbXyJiO9jGOePuyDI3L+I4PDYf+So33/YFt&#10;/wD0dNXT0AFFFFABRRRQAUUUUAFFFFABRRRQAUUUUAFFFFABRRRQAUUUUAFFFFABRRRQAUUUUAFF&#10;FFABRRRQAUUUUAFFFFABRRRQAUUUUAFFFFABRRRQAUUUUAFFFFABRRRQAUUUUAFFFFABRRRQAUUU&#10;UAFFFFABRRRQAUUUUAFFFFABRRRQAUUUUAFFFFABRRRQAUUUUAFct8Sf+Sb+IP8ArzeuprlviT/y&#10;TfxB/wBeb0AdTRRRQAUUUUAFFFFABRRRQAVSfRtLktLi0fTbNra5fzJ4WgUpK/B3MMYY8Dk+gq7R&#10;QBma3o1hr+mtY3fGGDwyxNtkgkX7skbdVYdiP5Vwev61d20em+HPEDqdSTVbF7W8Vdsd/GLhMsB0&#10;VwPvJn3HB46u48A+Fru7mu7jRbeS4mcvI7FssxOSetcp4/8Ah94YOgWscGmR2ssuo2sCzw5DxiSZ&#10;VbaTnHBoA9OLAdSBSb0/vr+deZaL4Y8OWupL4b8R6LZf2oFLWt0FKx38YH3l54kH8SdsZHHTpT8N&#10;fBrddAtf/Hv8aAOo8xP76/nR5if31/OuV/4Vn4M/6F+1/Nv8aP8AhWfgz/oX7X82/wAaAOq8xP76&#10;/nR5if31/OuV/wCFZ+DP+hftfzb/ABo/4Vn4M/6F+1/Nv8aAOq8xP76/nR5if31/OuV/4Vn4M/6F&#10;+1/Nv8aP+FZ+DP8AoX7X82/xoA6rzE/vr+dHmJ/fX865X/hWfgz/AKF+1/Nv8aUfDTwaOmgWv5t/&#10;jQB1QZScBgfxqvJqNjFI0cl5bpIvVWlUEfhmsW18B+FrG6hubbRbeKaF1kjdc5DA5B6+oryPwP4J&#10;8O+MfiH8RP7f0/7Z9l1VvJ/fSR7d0s+77jDOdo6+lAHuf9rab/0ELT/v8v8AjR/a+m/9BG0/7/L/&#10;AI1xf/Ckvh5/0L3/AJO3H/xyj/hSXw8/6F7/AMnbj/45QB2g1XTj01C1/wC/y/41wnxovbSb4Sa4&#10;kV1DIx8jCrICT+/jqf8A4Ul8PP8AoXv/ACduP/jlH/Ckvh5/0L3/AJO3H/xygDX8DajYp8PvDate&#10;W6sul2wIMqjBES5HWt3+1tNHXULX/v8AL/jXF/8ACkvh5/0L3/k7cf8Axyj/AIUl8PP+he/8nbj/&#10;AOOUAdp/a2m/9BC0/wC/y/404anp56X1sfpKv+NcT/wpL4ef9C9/5O3H/wAco/4Ul8PP+he/8nbj&#10;/wCOUAY3hK+sh8dPHMn2y32vBbbW80YbCKGx9DwfSvTjqmnjrf2o/wC2y/41xX/Ckvh5/wBC9/5O&#10;3H/xyj/hSXw8/wChe/8AJ24/+OUAdp/a+m/9BC0/7/L/AI0f2vpv/QRtP+/6/wCNcX/wpL4ef9C9&#10;/wCTtx/8co/4Ul8PP+he/wDJ24/+OUAdp/a+m/8AQRtP+/6/40f2vpv/AEEbT/v+v+NcX/wpL4ef&#10;9C9/5O3H/wAco/4Ul8PP+he/8nbj/wCOUAdp/a+m/wDQRtP+/wCv+NH9r6b/ANBG0/7/AK/41xf/&#10;AApL4ef9C9/5O3H/AMco/wCFJfDz/oXv/J24/wDjlAHaf2vpv/QRtP8Av+v+NH9r6b/0EbT/AL/r&#10;/jXF/wDCkvh5/wBC9/5O3H/xyj/hSXw8/wChe/8AJ24/+OUAdp/a+m/9BG0/7/r/AI0f2vpv/QRt&#10;P+/6/wCNcX/wpL4ef9C9/wCTtx/8co/4Ul8PP+he/wDJ24/+OUAdp/a+m/8AQRtP+/6/40f2vpv/&#10;AEEbT/v+v+NcX/wpL4ef9C9/5O3H/wAco/4Ul8PP+he/8nbj/wCOUAdp/a+m/wDQRtP+/wCv+NH9&#10;r6b/ANBG0/7/AK/41xf/AApL4ef9C9/5O3H/AMco/wCFJfDz/oXv/J24/wDjlAHaf2vpv/QRtP8A&#10;v+v+NH9r6b/0EbT/AL/r/jXF/wDCkvh5/wBC9/5O3H/xyj/hSXw8/wChe/8AJ24/+OUAdp/a+m/9&#10;BG0/7/r/AI0f2vpv/QRtP+/6/wCNcX/wpL4ef9C9/wCTtx/8co/4Ul8PP+he/wDJ24/+OUAdp/a+&#10;m/8AQRtP+/6/40f2vpv/AEEbT/v+v+NcX/wpL4ef9C9/5O3H/wAco/4Ul8PP+he/8nbj/wCOUAdp&#10;/a+m/wDQRtP+/wCv+NH9r6b/ANBG0/7/AK/41xf/AApL4ef9C9/5O3H/AMco/wCFJfDz/oXv/J24&#10;/wDjlAHaf2vpv/QRtP8Av+v+NH9r6b/0EbT/AL/r/jXF/wDCkvh5/wBC9/5O3H/xyj/hSXw8/wCh&#10;e/8AJ24/+OUAdp/a+m/9BG0/7/r/AI0f2vpv/QRtP+/6/wCNcX/wpL4ef9C9/wCTtx/8co/4Ul8P&#10;P+he/wDJ24/+OUAdp/a+m/8AQRtP+/6/40f2vpv/AEEbT/v+v+NcX/wpL4ef9C9/5O3H/wAco/4U&#10;l8PP+he/8nbj/wCOUAdp/a+m/wDQRtP+/wCv+NH9r6b/ANBG0/7/AK/41xf/AApL4ef9C9/5O3H/&#10;AMco/wCFJfDz/oXv/J24/wDjlAHaf2vpv/QRtP8Av+v+NH9r6b/0EbT/AL/r/jXF/wDCkvh5/wBC&#10;9/5O3H/xyj/hSXw8/wChe/8AJ24/+OUAdp/a+m/9BG0/7/r/AI0f2vpv/QRtP+/6/wCNcX/wpL4e&#10;f9C9/wCTtx/8co/4Ul8PP+he/wDJ24/+OUAdp/a+m/8AQRtP+/6/40f2vpv/AEEbT/v+v+NcX/wp&#10;L4ef9C9/5O3H/wAco/4Ul8PP+he/8nbj/wCOUAdp/a+m/wDQRtP+/wCv+NH9r6b/ANBG0/7/AK/4&#10;1xf/AApL4ef9C9/5O3H/AMco/wCFJfDz/oXv/J24/wDjlAHaf2vpv/QRtP8Av+v+NH9r6b/0EbT/&#10;AL/r/jXF/wDCkvh5/wBC9/5O3H/xyj/hSXw8/wChe/8AJ24/+OUAdp/a+m/9BG0/7/r/AI0f2vpv&#10;/QRtP+/6/wCNcX/wpL4ef9C9/wCTtx/8co/4Ul8PP+he/wDJ24/+OUAdp/a+m/8AQRtP+/6/40f2&#10;vpv/AEEbT/v+v+NcX/wpL4ef9C9/5O3H/wAco/4Ul8PP+he/8nbj/wCOUAdp/a+m/wDQRtP+/wCv&#10;+NH9r6b/ANBG0/7/AK/41xf/AApL4ef9C9/5O3H/AMco/wCFJfDz/oXv/J24/wDjlAHaf2vpv/QR&#10;tP8Av+v+NH9r6b/0EbT/AL/r/jXF/wDCkvh5/wBC9/5O3H/xyj/hSXw8/wChe/8AJ24/+OUAdp/a&#10;+m/9BG0/7/r/AI0f2vpv/QRtP+/6/wCNcX/wpL4ef9C9/wCTtx/8co/4Ul8PP+he/wDJ24/+OUAd&#10;p/a+m/8AQRtP+/6/40f2vpv/AEEbT/v+v+NcX/wpL4ef9C9/5O3H/wAco/4Ul8PP+he/8nbj/wCO&#10;UAdp/a+m/wDQRtP+/wCv+NH9r6b/ANBG0/7/AK/41xf/AApL4ef9C9/5O3H/AMco/wCFJfDz/oXv&#10;/J24/wDjlAHaf2vpv/QRtP8Av+v+NH9r6b/0EbT/AL/L/jXF/wDCkvh5/wBC9/5O3H/xyj/hSXw8&#10;/wChe/8AJ24/+OUAdqNV049L+1P/AG2X/GvJ/wBoS8tZ/A2mJFdQu39rRMQsgJwI5cn6V0f/AApL&#10;4ef9C9/5O3H/AMco/wCFJfDz/oXv/J24/wDjlAHbHU7Adb62H1lX/Gm/2tpv/QQtP+/y/wCNcX/w&#10;pL4ef9C9/wCTtx/8co/4Ul8PP+he/wDJ24/+OUAdp/a2m/8AQQtP+/y/404alYHpe2x+kq/41xP/&#10;AApL4ef9C9/5O3H/AMco/wCFJfDz/oXv/J24/wDjlAGP8EL20j8N6+XuoVDa9cspaQDK7I+R7V6a&#10;dV04db+1H/bZf8a4r/hSXw8/6F7/AMnbj/45R/wpL4ef9C9/5O3H/wAcoA7T+19N/wCgjaf9/l/x&#10;o/tbTf8AoIWn/f5f8a4v/hSXw8/6F7/yduP/AI5R/wAKS+Hn/Qvf+Ttx/wDHKAO0/tbTiQBqFrk9&#10;P3y/41crwz4q/C/wd4b+Heo6rpGj/Zr2Fogkv2mZ8bpFU8M5HQntXtGlFm0exZ2LMbeMkk8k7RQB&#10;booooAKKKKACiiigAooooAKKKKACuQ1P/kq/h/8A7Bl7/wChw119chqf/JV/D/8A2DL3/wBDhoA6&#10;+iiigAooooAKKKKACiqep6rp+i2L3up3kNpap96WZwq/Tnv7Vwd18dfAdtKY11G4nwcForV8fmQK&#10;APSKK8+0741+BNRmWIawbZ26faYXQf8AfWMD8676GaK4hSaGRJIpFDI6MCrA9CCOooAfRXMeLbqe&#10;31PwqkMzxrPrCxyhWxvXyJjtPqMgflXT0AFFFFABRRRQAUUUUAFFFFABRRRQB5z8dP8Akk2qf9dI&#10;P/Rq13el/wDIJsv+uCf+giuE+On/ACSbVP8ArpB/6NWu70v/AJBNl/1wT/0EUAW6KKKACiiigAoo&#10;ooAK8s+N7ommeF2kdVVdegLFjgAYbJNep15P8eYUudA8OwSQiZJdahRoy5QOCrgruHTPr2oA9POo&#10;WQ63luPrKv8AjTf7V04db+1/7/L/AI1wFh8Ifhxfwsy+HGjljbZNC97PuifAO0/vPQg5HBBBHBq1&#10;/wAKS+Hn/Qvf+Ttx/wDHKAO0/tbTf+ghaf8Af5f8aX+1dO/5/wC1/wC/y/41wtx8DvAEtu6Q6KYZ&#10;CPlkF3O2D9C/I/zx1qO1+Dvw9mZoZvDYiuox88f264II/vKd/Kn1/A80AejRzRTRiSKRHQ9GVgR+&#10;dLvT+8v514X8BfDGia34FvbjU9OhupV1KSNWkzkL5cRwPxJr01vhv4ObroNr/wCPf40AdP5if31/&#10;OjzE/vr+dcr/AMKz8Gf9C/a/m3+NH/Cs/Bn/AEL9r+bf40AdV5if31/OjzE/vr+dct/wrTwb/wBA&#10;C1/Nv8aP+Fa+Df8AoAWv5t/jQB1O9P7y/nXOa3oc/wDaC6/oLxx6vGuySJm2x3sY/wCWcnoR/C38&#10;P0JqL/hW3g7/AKAFr/49/jTx8OvCC9NBtf8Ax7/GgDP8O65Z6749vbm33RyrpMEc9vLxJBIJpso4&#10;7EZH1BB6Gu13p/eX868j1n4daa/j2V9G0+2V7TTYrg2T8RXRaSRWVjyVYhQFYdCOhGa6LRfCngTx&#10;DYG4g0CBJI2MdxbShlkgkHVHXPBGfoc5HBoA7zqKKhtraGztYra3jWOGJQiIvRQOgqagAooooAKK&#10;KKACiiigAooooAKKKKACiiigAooooAKKKKACiiigAooooAKKKKACiiigAooooAKKKKACiiigAooo&#10;oAKKKKACiiigAooooAKKKKACiiigAooooAKKKKACiiigAooooAKKKKACiiigAooooAKKKKACiiig&#10;AooooAKKKKACiiigAooooAKKKKACuW+JP/JN/EH/AF5vXU1y3xJ/5Jv4g/683oA6miiigAooooAK&#10;KKKACiiuE8f+Ob3QLyw0Dw/YC/8AEWpgm3hY/LGo/jbkccH0HBJPFAHd0V5Ivgn4qaqDLqnj+OwY&#10;8iKxgyF9sjZ/Wh/BXxV0hPN0nx9HqDLyYb6DAb2yQ/8AT6igD1uuU8fnGkaZ/wBhmw/9KEqh8PvH&#10;V34klv8ARddsRYeItMIF1Av3XB6OvJ46dz1BBwavfEH/AJA+mf8AYasP/ShKANvWtDsdfsRaX8ZZ&#10;FkWWN0ba8bqchlYcqfcVogYGKKKACiiigAooooAKKKKACiiigArx/wCEH/JQ/id/2FR/6NuK9grx&#10;/wCEH/JQ/id/2FR/6NuKAPYKKKKACs7XtXj0Dw/qGrzRtLHZ27ztGhALbRnAzWjXM/EX/km/iT/s&#10;HTf+gGgDd069TUtLtL+JWWO5hSZQ3UBlBGfzqzWR4U/5E7RP+wfB/wCi1rXoAKKKKAMTTPEtvqfi&#10;fXdCjglSfR/s/myNja/moXG3vxjBzW3Xn/hL/kr3xF/7hv8A6IavQKACiiigAooooAKKKKACiiig&#10;AooooAKKKKACiiigAooooAKKKKACiiigAooooAKKKKACiiigAooooAKKKKACiiigAooooAKKKKAC&#10;iiigAooooAKKKKACiiigAooooAKKKKACiiigAooooAKKKKACiiigArI1/X4NAj095oZJft1/BYoE&#10;I+VpW2hjnsK164r4kf8AHt4Z/wCxksP/AEZQB2tFFFABRRRQBjeHfEdr4kgv5bWOWMWV9NYyCQDJ&#10;eM4JHscg881s1wXws4tPFP8A2Mt9/wChLXe0AFFFFAHnfxy/5JLq3+/B/wCjkruNJ/5A1j/17x/+&#10;giuG+OX/ACSXVv8Afg/9HJXcaR/yBbD/AK94/wD0EUAXaKKKACiiigAooooAKKKKACiiigArkNT/&#10;AOSr+H/+wZe/+hw119chqf8AyVfw/wD9gy9/9DhoA6+iiigAooooAKKKKAPHdV0qPx78crnRtbd5&#10;NI0SzSeKyyQsrttJLev3ufYAeufULTw9olhH5dno9hbp/ditkUfoK4vxx4G1mfxFb+L/AAdeRWuv&#10;Qx+VNFNxHdR+h9+g544HIwKzF8efE2xzHf8Aw5Ny4432lxhT78bqAO81bwZ4a1yB4tR0Own3DbvM&#10;ChwPZh8w/A1w/wAIxcaLr/i7wf8Aa3udO0i6jNmXOTGsm4lc/gOPXd61FJ4s+LGtbrfTPBdvpO8Y&#10;+0Xswby/fBxn/vk11Pw88DnwZpt293d/btY1Gb7Rf3Zz8788DPJAJY5PUsaAJvGP/IV8H/8AYbH/&#10;AKTT11dcp4x/5Cvg/wD7DY/9Jp66ugAooooAKKKKACiiigAooooAKKKKAPOfjp/ySbVP+ukH/o1a&#10;7vS/+QTZf9cE/wDQRXCfHT/kk2qf9dIP/Rq13el/8gmy/wCuCf8AoIoAt0UUUAFFFFABRRRQAV5b&#10;8bjjTvCp9Net/wCTV6lXlnxw/wCQZ4X/AOw7B/JqAO/1TT55HW/010i1GJdq7/uTL18t++OuD1Un&#10;I6kGTSdXh1WByqNDcwtsuLaT78L/AN0/0I4I5BIrQrE1jRppbpNW0mRINVhXb82QlynXy5MdvRuS&#10;p5GeQQDbqvdWi3Ox1YxzxEmKUdVPf6g9x/UAito2sQ6xatIiPDcRN5dxbS8SQP3Vh+oPQjBFaNAH&#10;kH7OOP8AhXuoY6f2tJ/6Kir1+vH/ANnH/knmof8AYVk/9FRV7BQAUUUUAct4K8cWnjaDUZbW0ntv&#10;sNybdxKQdxHcYrB8XfE6407xD/wjPhXRn1vXAuZVVsRwcZwxHU468gDI5zxXIfBXxPoejnxJY6pq&#10;tpZXEuotIiXEoQMvThjx1963vhYLSH4gePo5HjfUJr/7RG4YN5ls7MyFT6fMM445WgCA/Evx14WV&#10;Lnxz4MSHTmYK11p0gfyvdgHcfmVr1ewv7XVLC3vrKdZ7W4QSRSJ0ZT0NV9cbT10G/bVtn9nC3c3P&#10;mdPLwc/pXEfAv7T/AMKp077RnaJZvJz/AHPMP9d1AHQwn/i6F8P+oLb/APo6atZdGsk15tajjMd7&#10;JB5ErIxAlXII3DoSMYB6gEiseH/kql7/ANgS3/8AR81dRQAUUUUAFFFFABRRRQAUUUUAFFFFABRR&#10;RQAUUUUAFFFFABRRRQAUUUUAFFFFABRRRQAUUUUAFFFFABRRRQAUUUUAFFFFABRRRQAUUUUAFFFF&#10;ABRRRQAUUUUAFFFFABRRRQAUUUUAFFFFABRRRQAUUUUAFFFFABRRRQAUUUUAFFFFABRRRQAUUUUA&#10;FFFFABRRRQAVy3xJ/wCSb+IP+vN66muW+JP/ACTfxB/15vQB1NFFFABRRRQAUUUUAFeReOb0eDvj&#10;Dofi7UoXbRZ7I2Etwilvs75Y5IA6YYdOSN2M4wfXagvLK11G0ktL22iubeQYeKZAysPcHigClZeJ&#10;ND1KJZbLWLG4RhkGO4U/1ovvEmh6ZC0t9q9jbogyTJOo/TNcfefBDwHeTeaNKktye0Fw6j8s1lzf&#10;DX4YeGdX0y0vtPklu9SlMVqk8skgZhjrg47jrQA34f3h8XfFXxH4vsYZE0YWyWMErgr57DaSQPbb&#10;+GVrrviD/wAgbTP+w1Yf+lCV01ra29jax2tpbxW9vENscUSBEQegA4ArmPiF/wAgbTP+w1p//pQl&#10;AHW0UUUAFFFFABRRRQAUUUUAFFFFABXj/wAIP+Sh/E7/ALCo/wDRtxXsFeP/AAg/5KH8Tv8AsKj/&#10;ANG3FAHsFFFFABXM/EU4+G/iT/sHT/8AoBrpqoa3pMOu6HfaTcvJHBeQtDI0RAYBhg4yCM/hQBX8&#10;K/8AIn6J/wBeEH/otawPG3xJsvCN3BpdvYXWr67crvg0+0UliPViASOA3QE8dMc111jZxadp9tZQ&#10;Z8m2iWFNxydqgAZ/AV4l4dm1WLxL8XL+yieXxNA5Wx82LfKIg0m0IDyw2rHgYIO1OvFAHQad8Z3i&#10;1S3tfF3hPUfDNvcnZDeXW5oy/o2UXA6cjOMjOBkj1Wvn/Rb7xPrfw18bp44W6fT4LDfaSalbfZ2F&#10;wFc4TgbsSKo5PUKMDJFep/DA3p+GPh035UzfYkC7Vx+7/wCWfb+5t/8Ar0AZnhL/AJK98Rf+4b/6&#10;IavQKyNP8OWem+I9Z1yB5jc6uIPtCuwKL5SlF2jGRweck1r0AFFFFABRRRQAUUUUAFFFFABRRRQA&#10;UUUUAFFFFABRRRQAUUUUAFFFFABRRRQAUUUUAFFFFABRRRQAUUUUAFFFFABRRRQAUUUUAFFFFABR&#10;RRQAUUUUAFFFFABRRRQAUUUUAFFFFABRRRQAUUUUAFFFFABXFfEj/j28M/8AYx2H/oyu1rM1vQrb&#10;Xo7JLp5UFnew3sZiYDLxNuUHIOQe9AGnXnfiT4s2uma9L4f0DRr3xFrEH+vhswdkXIBDOA3IyM4B&#10;AJwSDkD0SvnbwxNrFh8CLjV/BwkuNfudSP8Aa06RGW4QAn7vGWIBjPfAkc8HJAB6J4b+LVrqeuW+&#10;g+INEv8Aw5q9yMwQ3ykRy84UKxCnLEEDKgEjAJOAfRa+ePE9xq198Cn1DxilxBrVpqirpE9zD5Fx&#10;IuV5YDlTt830+4p5wCfoGzM5soDdAC4Ma+aF6Bsc4/GgDifhb/x6eKf+xlvv/QhXeVlaF4fs/D0V&#10;9HZtKwvb2W+lMrAnzJDk4wBgDgCtWgAooooA86+OX/JJdW/34P8A0cldxpH/ACBbD/r3j/8AQRXD&#10;/HL/AJJLq3+/B/6OSu40j/kC2H/XvH/6CKALtFFFABRRRQAUUUUAFFFFABRRRQAVyGp/8lX8P/8A&#10;YMvf/Q4a6+uQ1P8A5Kv4f/7Bl7/6HDQB19FFFABRRRQAUUUUAZ9zr2j2U7QXeq2NvMuN0c1wiMM+&#10;xNRf8JNoH/Qc03/wLj/xrzn4w/Cy38S2Fx4g0qLZrVvHukRel0igcH/aAHB79PTGf4A+H3w68beE&#10;bXVU0Z0uB+6uo/tUuUlXr/F0PBHsfrQB6t/wk/h8ddc0z/wLj/xqzZatp2plxYX9rdeXjf5Eyvtz&#10;0zg8dDXCn4GeAT/zCZh9LqT/AOKroPCvgLw/4MkupNEtXga6CiUtKz5AzjqeOpoAi8Y/8hXwf/2G&#10;x/6TT11dcp4x/wCQr4P/AOw2P/SaeuroAKKKKACiiigAooooAKKKKACiiigDzn46f8km1T/rpB/6&#10;NWu70v8A5BNl/wBcE/8AQRXCfHT/AJJNqn/XSD/0atd3pf8AyCbL/rgn/oIoAt0UUUAFFFFABRUA&#10;hkFzJL9pk8t0CrFhdqEZyw4zk5HU44rwz+1/F6yMBq3xDKgnB/4RaPBH/fX9KAPeq8r+OJKaT4Yk&#10;CO5XXYMKgyzfK/AHc8Vz6a14s/i1b4g/+ErHXP8Ai2/1q8u/Da6je+JriFdXgIXVtESziDZ4w46t&#10;jPy88ZPbkA+kYZo54lljbcjdDjH4Edj7U+qNzDLbyteWil2OPOgzgSgdx6OB37gYPYr5FrGueIX1&#10;7UDp2seN2s/Pby/snhpZYl5OUVmwTtPGSB079aAPVdS0l5LtdU05lh1ONdmW+5Omc+W/t6N1U+2Q&#10;Ul8S6bZ6JdarqM4soLMH7WJj80LD+EgdScjGM7sjGcivIl1rxZ31b4g/+EpFWnoegv4t1pbrW5PE&#10;l7daeqzW0WuaStnayFSeG2j5yNxxn7uWOGGRQAv7OP8AyTzUP+wrJ/6Kir2CvIP2cxt+H2orkHGr&#10;SDI6f6qKvX6ACiiigDldW+G3g3W2Z77w9ZtI5y0kSmJifqhBrH8O/Bzw74V8VW+vaTPfxyQhwIJJ&#10;Q8eGUr6Z7nqTWNffH3SNO1afTLrw9rcd1DIYzE0aBs/Qtnngj600/H/R/wDoW9f/AO/Cf/FUAdH4&#10;4+HcvjnVbM3evXdto8KATWEHAmbdnJOcdOOQa7HT7C10rT4LCxgWC1t0EcUa9FUdBXlB/aC0cf8A&#10;Mt65+MSf/FV6D4P8VW/jHQV1a2s7m0jMrR+XcqA3HfgnjmgCrD/yVW9/7Alv/wCj5q6muWh/5Kte&#10;/wDYEt//AEfNXU0AFFFFABRRRQAUUUUAFFFFABRRRQAUUUUAFFFFABRRRQAUUUUAFFFFABRRRQAU&#10;UUUAFFFFABRRRQAUUUUAFFFFABRRRQAUUUUAFFFFABRRRQAUUUUAFFFFABRRRQAUUUUAFFFFABRR&#10;RQAUUUUAFFFFABRRRQAUUUUAFFFFABRRRQAUUUUAFFFFABRRRQAUUUUAFct8Sf8Akm/iD/rzeupr&#10;lviT/wAk38Qf9eb0AdTRRRQAUUUUAFFFFABXlnxY8D+J9cZdZ8Ma1dxXEEOx9PjnaMSgEnKEEDdz&#10;0PX17H1OigDwPwV4ci8XW8kKeP8AxLa6rb5W706eYpLC3Q8Z5Ge/546VT8b/AA9uNM8W+ErN/FOr&#10;XbajdtCs88m57fBTlOeOv6V6r4y+Hdj4nmj1SzmfS/EFt81tqNudrZA4DgfeX9R64yD5fqep+L77&#10;4keCtL8UaP5d3pt+Cb23UmK5RmQBxjgfd5/kOlAHpvg7wBceFNVmvZvE+q6qJYfL8m7clVOQdw5P&#10;PH61Z+IX/IG0v/sNaf8A+lCV1tcl8Qv+QNpf/YasP/ShKAOtooooAKKKKACiiigAooooAKKKKACv&#10;H/hB/wAlD+J3/YVH/o24r2CvH/hB/wAlD+J3/YVH/o24oA9gooooAKq6lqNtpGl3Wo3shjtbWJpp&#10;XCk4VRk8Dk1armviH/yTjxJ/2DZ//QDQB0FrcxXlpDdQOHhmjWSNh/EpGQfyNcV4s+H0+p67H4m8&#10;Nau2h+IUj8qS4WIPHcpjAWRTwcYXkg8AcHC4z/D3xFjtvDWlQf8ACJeLpPKs4k3xaQ7I2EAypzyD&#10;2Ndp4f11fEFjJdLpup6fskMflajamCQ4AO4A9V56+xoA87T4aeMvE8lqnj7xel5p0Eu+TTrCPy0u&#10;BwQHZQncDqpI52kE5Hq0EEVtbx28ESRQxKEjjRQFRQMAADoAKravqQ0jSp782d5eCEA+RZQmWV8k&#10;D5VHXrn6A1yf/CzI/wDoTfGf/gmf/GgDqbXWtPvtX1DSra433uneUbqLaR5fmKWTnGDkAnitCvMf&#10;h1qY1j4k+P78Wd7ZiX+zv3F7CYpUxC4+ZT0zjI9iDXp1ABRRRQAUUUUAFFFFABRRRQAUUUUAFFFF&#10;ABRRRQAUUUUAFFFFABRRRQAUUUUAFFFFABRRRQAUUUUAFFFFABRRRQAUUUUAFFFFABRRRQAUUUUA&#10;FFFFABRRRQAUUUUAFFFFABRRRQAUUUUAFFFFABRRRQAVR1LV7LSFtmvpvKW5uY7WH5Sd0shwq8ep&#10;79KvVxXxJ/49vDH/AGMlh/6MoA7WvMNa+GWsafrt7r3w/wBfXRby95ubOZN9vK2cluQwU8sR8pwS&#10;cYBr0+uNu/iJFaXk1t/wini2fynZPNh0h2R8HGVOeQexoA5/Svhjrmra5p+t/ELxCusT2BzbWVvG&#10;Et1YHIY4Vd3YkbRnABJAxXqVcP8A8LLi/wChP8Zf+CZ/8amsviHHe31vajwp4sg86RY/Nn0l0jTL&#10;YyzZ4UdSewoA6PS9YsNZjuXsJxMttcyWs3ykbZUOGXkdvXoav1wfwu/49PFP/YyX3/oQrvKACiii&#10;gDzr45f8kl1b/fg/9HJXcaR/yBbD/r3j/wDQRXD/ABy/5JLq3+/B/wCjkruNI/5Ath/17x/+gigC&#10;7RRRQAUUUUAFFFFABRRRQAUUUUAFchqf/JV/D/8A2DL3/wBDhrr65HU/+SreH/8AsGXv/ocNAHXU&#10;UUUAFFFFABRRRQAVUsdL0/S1lWwsbe1WVzJIIIgm9j3OByat0UAFYev+J7bw3c6f9vgmWxu5DFJf&#10;ADyrZ+NnmHsGJIB6AjnrW5XK3XivT7uGezuvD+uzQODFIj6PMyODwR93BB/KgA8Yc6p4Q/7Da/8A&#10;pNcV1VeGX/iF/Cer6BaXNtq3/CK2mpLNbXN5ZSpLbExSoLf5h+8UbiV7gLg54NenHxpaj/mD+IDx&#10;njSJ/wD4mgDpaK5c+ObUf8wPxJ/4J5//AImk/wCE6tf+gF4l/wDBPP8A/E0AdTRXLf8ACdWv/QC8&#10;S/8Agnn/APiaP+E6tf8AoBeJf/BPP/8AE0AdTRXLf8J1a/8AQC8S/wDgnn/+Jo/4Tq1/6AXiX/wT&#10;z/8AxNAHU0Vy3/CdWv8A0AvEv/gnn/8AiaP+E6tf+gF4l/8ABPP/APE0AdTRXLf8J1a/9ALxL/4J&#10;5/8A4mrWn+LLfUL2O1TSdcgaQ4ElzpksaD6sRgUAcx8c/wDkk2qf9dIP/Rq13emf8gmz/wCuCf8A&#10;oIrh/jfFJL8J9WEaM5VoWIUE4AlXJ+ldX4V1ix13wxp9/p1ws9u8KjKnlWAAKkdiD1FAGxRRRQAU&#10;UUUAFFFFABXlvxuONN8Lf9h+3P6NXqVeVfHORItJ8MySOEjTXIWZiCdoCtk8c/lQB6rWZeQT2cr3&#10;9ijSE83FqpH74f3lz0kAGByAeh7EaMciSxrJG6ujgMrKcgg9CDTqAILS7gvrZLi2kDxP0OCDxwQQ&#10;eQQeCDyKnrHu7Oewu31LTU3mQ5urUcCYYxuX0kAA56EDB7EaVrdQ3tslxbvvjccHBBHqCDyCOhB5&#10;FAHkv7OP/JPNQ/7Csn/oqKvYK8f/AGcf+Seah/2FZP8A0VFXsFABRRRQB5z8VPA8+uWMPiDQIzH4&#10;m0xlktpYuHlUHJQ+uOoz7jua7XQby8v9BsbrUbN7O9khUz27jBR/4h1PGc49sVo0UAFFFFAHKw/8&#10;lXvv+wHb/wDo+auqrn4tNul+IN1qpQCzfSobZWyOZFllYjHXow/OugoAKKKKACiiigAooooAKKKK&#10;ACiiigAooooAKKKKACiiigAooooAKKKKACiiigAooooAKKKKACiiigAooooAKKKKACiiigAooooA&#10;KKKKACiiigAooooAKKKKACiiigAooooAKKKKACiiigAooooAKKKKACiiigAooooAKKKKACiiigAo&#10;oooAKKKKACiiigAooooApanqtjo1p9r1G5jtrfzFj8yQ4UMxCjJ7ckc1i/ET5vhzr+OQbJ+n0q9q&#10;uqeHJIrjS9W1HTNsiFJra5uEGVI6FSa8t8R+IbPwp4Y1Pw62sW2paJd2zw6bPFcrLLaNjiGUA5KY&#10;+6/bGD2oA9rorKPijw+Ouu6YP+3uP/Gmf8JZ4cHXxBpX/gZH/jQBsUVj/wDCW+G/+hh0n/wNj/xp&#10;P+Et8Nf9DDpP/gbH/jQBs0Vjf8Jb4a/6GHSf/A2P/Gj/AIS3w1/0MOk/+Bsf+NAGzRWN/wAJb4a/&#10;6GHSf/A2P/Gj/hLfDX/Qw6T/AOBsf+NAGzRWN/wlvhr/AKGHSf8AwNj/AMaX/hLfDf8A0MOk/wDg&#10;bH/jQBfur+1spLdLqeOE3Eghh3nG9yCQo9zjiuc+IAzo+mf9hqw/9KEq3qGteEtXsJrG81nSZoJl&#10;2sv2yP8AAg54I4II6Vw3iDxTaWkWmaHfazZ3yf2rZyWl+k6MXjSdCyy4Pyuo/i4DAZ4ORQB61RWS&#10;fFPh4dde0sf9vkf+NN/4Szw3/wBDBpX/AIGx/wCNAGxRWN/wlvhr/oYdJ/8AA2P/ABo/4S3w1/0M&#10;Ok/+Bsf+NAGzRWN/wlvhr/oYdJ/8DY/8aP8AhLfDX/Qw6T/4Gx/40AbNFY3/AAlvhr/oYdJ/8DY/&#10;8aP+Et8Nf9DDpP8A4Gx/40AbNFY3/CW+Gv8AoYdJ/wDA2P8Axpf+Et8N/wDQwaV/4Gx/40AbFeP/&#10;AAg/5KH8Tv8AsKj/ANG3Femw+I9DuJUig1nTpZHYKipdIxYnoAAeSa8e+HHiTRfD/wAQ/iR/bGqW&#10;tj5+qnyvtEgTftlnzjPXG4fnQB7pRXLH4leCh/zNGl/+BC0n/Cy/BP8A0NGmf9/xQB1Vc38Qhn4c&#10;+JP+wbcf+gGof+Fl+Cf+ho0z/v8AiszxF418F674a1TSU8W6VC17aywCRpgQpZSM4zz1oA6jwvx4&#10;S0Yf9OMH/ota1a4zTfH3gnTtKs7IeK9McW8CRBzOo3bVAzjt0qz/AMLL8E/9DRpn/f8AFAHVUVyv&#10;/Cy/BP8A0NGmf9/xR/wsrwT/ANDRpf8A4ECgDJ8Jf8le+Iv/AHDf/RDV6BXm2k+JPBWl+MPEevf8&#10;Jlpcg1kWv7nzVHlGFCnXPOc56DFb/wDwsvwT/wBDRpn/AH/FAHVUVyn/AAsvwT/0NGmf9/xR/wAL&#10;M8E/9DPpn/f8UAdXRXKf8LM8E/8AQz6Z/wB/xR/wszwT/wBDPpn/AH/FAHV0Vyn/AAszwT/0M+mf&#10;9/xR/wALM8E/9DPpn/f8UAdXRXKf8LM8E/8AQz6Z/wB/xR/wszwT/wBDPpn/AH/FAHV0Vyn/AAsz&#10;wT/0M+mf9/xR/wALM8E/9DPpn/f8UAdXRXKf8LM8E/8AQz6Z/wB/xR/wszwT/wBDPpn/AH/FAHV0&#10;Vyn/AAszwT/0M+mf9/xR/wALM8E/9DPpn/f8UAdXRXKf8LM8E/8AQz6Z/wB/xR/wszwT/wBDPpn/&#10;AH/FAHV0Vyn/AAszwT/0M+mf9/xR/wALM8E/9DPpn/f8UAdXRXKf8LM8E/8AQz6Z/wB/xR/wszwT&#10;/wBDPpn/AH/FAHV0Vyn/AAszwT/0M+mf9/xR/wALM8E/9DPpn/f8UAdXRXKf8LM8E/8AQz6Z/wB/&#10;xR/wszwT/wBDPpn/AH/FAHV0Vyn/AAszwT/0M+mf9/xR/wALM8E/9DPpn/f8UAdXRXKf8LM8E/8A&#10;Qz6Z/wB/xR/wszwT/wBDPpn/AH/FAHV0Vyn/AAszwT/0M+mf9/xR/wALM8E/9DPpn/f8UAdXRXKf&#10;8LM8E/8AQz6Z/wB/xR/wszwT/wBDPpn/AH/FAHV0Vyn/AAszwT/0M+mf9/xR/wALM8E/9DPpn/f8&#10;UAdXRXKf8LM8E/8AQz6Z/wB/xR/wszwT/wBDPpn/AH/FAHV0Vyn/AAszwT/0M+mf9/xR/wALM8E/&#10;9DPpn/f8UAdXRXKf8LM8E/8AQz6Z/wB/xR/wszwT/wBDPpn/AH/FAHV0Vyn/AAszwT/0M+mf9/xR&#10;/wALM8E/9DPpn/f8UAdXRXKf8LM8E/8AQz6Z/wB/xR/wszwT/wBDPpn/AH/FAHV0Vyn/AAszwT/0&#10;M+mf9/xR/wALM8E/9DPpn/f8UAdXRXKf8LM8E/8AQz6Z/wB/xR/wszwT/wBDPpn/AH/FAHV0Vyn/&#10;AAszwT/0M+mf9/xR/wALM8E/9DPpn/f8UAdXRXKf8LM8E/8AQz6Z/wB/xR/wszwT/wBDPpn/AH/F&#10;AHV0Vyn/AAszwT/0M+mf9/xR/wALM8E/9DPpn/f8UAdXRXKf8LM8E/8AQz6Z/wB/xR/wsvwT/wBD&#10;Ppn/AH/FAHV1xfxHH+i+GvbxHYf+jatf8LL8E/8AQ0aZ/wB/xWN4j8W+Ctft9OjHi/S4Ws9Rt74E&#10;zA7vKkDFevGRkZoA9Dorlv8AhZXgn/oaNL/8CFpP+Fl+Cf8AoaNM/wC/4oA6qiuV/wCFl+Cf+ho0&#10;z/v+KP8AhZXgn/oaNL/8CBQBn/DAYtPFH/YyX3/oYruq868M+KfBPh2DUl/4TDS5zfajcX5Pmquz&#10;zGzt6nOBgZ71t/8ACy/BP/Q0aZ/3/FAHVUVyv/Cy/BP/AENGmf8Af8Uf8LK8E/8AQ0aX/wCBAoAx&#10;fjl/ySXVv9+D/wBHJXcaT/yBrH/r3j/9BFeU/F/xr4Y1j4ZanZadr1hdXUrw7IYZgzNiVCeB7Amv&#10;VtI/5Atj/wBe8f8A6CKALlFFFABRRRQAUUUUAFFFFABRRTXdIo2kkZURRuZmOAB6mgCt/adkNV/s&#10;s3UQvvJ88QFsOyZI3Adxkc46cZ6iuf1Jf+Lo6A3/AFDb3/0OCovEFx4W1+3hYeJNOtdQtWMtlexX&#10;ce+3f1HPzKcYKngjg1zel+N7PUfiDptvqt1YW9/p9hcx3Msdwpt5NzQlXjfPRgD8p5GCD0BIB6pR&#10;WSfFHh4ddd0wf9vcf+NN/wCEt8N/9DBpX/gbH/jQBsUVjf8ACW+Gv+hh0n/wNj/xo/4S3w1/0MOk&#10;/wDgbH/jQBs0Vjf8Jb4a/wChh0n/AMDY/wDGj/hLfDX/AEMOk/8AgbH/AI0AbNFY3/CW+Gv+hh0n&#10;/wADY/8AGj/hLfDX/Qw6T/4Gx/40AbNV5b61t7y3tJp447i53eTGxwZNuC2PXAOaz/8AhLPDf/Qw&#10;aV/4Gx/41S1XVfCWtWJtLvXdNK7g8bpfRq8bjlXRgeGB7/0oAg8bW1ve3Xhe1uoY5rebWNkkUihl&#10;cfZbjgg9aq2Ml74I1O20i5+0Xnh26kEVjdnc72Tk4WGQ8koeArk8ZCnsawtQ8X2b674Y0nUNXsZr&#10;q11XzhewzR+XPD5E67zg4RssoZfU5HBwO9/4Sjw/jJ13TP8AwLj/AMaANaisf/hLPDY/5mDSv/A2&#10;P/Gk/wCEt8N/9DDpP/gbH/jQBs0Vjf8ACW+Gv+hh0n/wNj/xo/4S3w1/0MOk/wDgbH/jQBs0Vjf8&#10;Jb4a/wChh0n/AMDY/wDGj/hLfDX/AEMOk/8AgbH/AI0AbNFY3/CW+Gv+hh0n/wADY/8AGj/hLfDX&#10;/Qw6T/4Gx/40AbNFY3/CW+Gv+hh0n/wNj/xqW28SaFeXMdva61p088hwkcV0jM3GeADk0AaMsUc8&#10;LwzRrJFIpV0cZVgeCCO4rxbVtK1b4Na7Jr+gRz3vg+6kLX+mqc/ZSeNy+g6YPsFbsa9spksUc8Mk&#10;M0aSRSKUdHUFWU8EEHqDQBT0XWtP8Q6Rb6pplwk9pOoZGU9PUEdiOhHY1frxHVdK1P4La7J4g0GO&#10;S68H3kq/2hYD5mtcnG5cn8iT6Kexr0C3+KPgi5to518S6eiyLuCyy7GHsVPIP1oA66iuV/4WX4J/&#10;6GjTP+/4pP8AhZngn/oZ9M/7/igDq6K5T/hZngn/AKGfTP8Av+KX/hZfgn/oaNM/7/igDqq8s+N4&#10;zpvhYeuvQD9Grqh8SvBR/wCZo0v/AMCFrzz4u+MfDWqaf4cWw1yyumg1qCeVYJg+yNQ2WOM8DI/O&#10;gD1mVJNKkae3jaSzdi00KDJjJ5LoO/PVe+cjnIbRjkSaJJYnV43UMrKchgehFc0fiN4LH/M06T/4&#10;FJ/jWU/xF8G6VK0tv4k02Szdh5kEcwYxknl0A6jPVR7kc5BAO8rOntpLO4e9sk3b8Ge3BwJP9pew&#10;fH/fWAD2Ixv+Fl+Cf+ho0z/v+KX/AIWT4K/6GjS//AhaAOJ/Zx/5J7qH/YVk/wDRUVev14/+zj/y&#10;TzUP+wrJ/wCioq9goAKKKKACiiigAooooATHOaWiigAooooAKKKKACiiigAooooAKKKKACiiigAo&#10;oooAKKKKACiiigAooooAKKKKACiiigAooooAKKKKACiiigAooooAKKKKACiiigAooooAKKKKACii&#10;igAooooAKKKKACiiigAooooAKKKKACiiigAooooAKKKKACiiigAooooAKKKKACiiigAooooAKKKK&#10;ACiiigDNufD2i3tw1xdaPp88zfekltkZj9SRmua8d+HNCt/AWuSQ6Np0ci2cm10tkUqcdQQMg129&#10;Yvi/S7jW/COq6ZabPtF1btHHvOBk+tAHEw6PpPgK/j07V9KsLjw3cSbbPUZraNmtHYkiGY4yVJzt&#10;c+oB7Gu5PhXw43J0DSjnv9jj/wAK0L2yttSsprO8gSe2nQpJFIMqynqDTreCK0tYbaBAkMSCONB/&#10;CoGAPyoAzP8AhEvDf/QvaT/4BR/4Un/CJeGv+he0n/wCj/wrZooAxv8AhEvDX/QvaT/4BR/4Uf8A&#10;CJeGv+he0n/wCj/wrZooAxv+ES8Nf9C9pP8A4BR/4Uf8Il4a/wChe0n/AMAo/wDCtmigDG/4RLw1&#10;/wBC9pP/AIBR/wCFL/wiXhv/AKF7Sf8AwCj/AMK2KKAMgeFPDg6aBpX/AIBx/wCFcv8AEHwvoEnh&#10;61t/7HsY1uNTs4XaKBUba06BgCACMgkfjXf1g+K9JudZ06zhtNm+HUbW5becfJHKrtj3wDQBhWOk&#10;aPot9FoutaPpsqSnbYag9pH+/wCv7uT5cCUDv0cc9ciuj/4RPw4evh/Sv/AOP/Cr9/YWmqWUlnfQ&#10;JPbvjcjjjIOQfYggEH2qwBgYFAGP/wAIl4a/6F7Sf/AKP/Cj/hEvDX/QvaT/AOAUf+FbNFAGN/wi&#10;Xhr/AKF7Sf8AwCj/AMKP+ES8Nf8AQvaT/wCAUf8AhWzRQBjf8Il4a/6F7Sf/AACj/wAKP+ES8Nf9&#10;C9pP/gFH/hWzRQBjf8Il4a/6F7Sf/AKP/Cl/4RLw3/0L+lf+AUf+FbFFAGZD4c0O3lSWDRtOikRg&#10;yulqilSOhBA4IrAtfDHhXXNY1xrzwvpDz2995bytaoWlJijkLMSOpMhz64rsq5vww27W/Fntqqj/&#10;AMloKAE/4V74M/6FbR//AADT/Cj/AIV54M/6FbR//ANP8K6WigDmv+FeeDP+hW0f/wAA0/wo/wCF&#10;e+DP+hW0f/wDT/CulooA5r/hXngz/oVtH/8AANP8KP8AhXngz/oVtH/8A0/wrpaKAOa/4V54M/6F&#10;bR//AADT/Cj/AIV54M/6FbR//ANP8K6WigDmv+FeeDP+hW0f/wAA0/wo/wCFeeDP+hW0f/wDT/Cu&#10;looA5r/hXngz/oVtH/8AANP8KP8AhXngz/oVtH/8A0/wrpaKAOa/4V54M/6FbR//AADT/Cj/AIV5&#10;4M/6FbR//ANP8K6WigDmv+FeeDP+hW0f/wAA0/wo/wCFeeDP+hW0f/wDT/CulooA5r/hXngz/oVt&#10;H/8AANP8KP8AhXngz/oVtH/8A0/wrpaKAOa/4V54M/6FbR//AADT/Cj/AIV54M/6FbR//ANP8K6W&#10;igDmv+FeeDP+hW0f/wAA0/wo/wCFeeDP+hW0f/wDT/CulooA5r/hXngz/oVtH/8AANP8KP8AhXng&#10;z/oVtH/8A0/wrpaKAOa/4V54M/6FbR//AADT/Cj/AIV54M/6FbR//ANP8K6WigDmv+FeeDP+hW0f&#10;/wAA0/wo/wCFeeDP+hW0f/wDT/CulooA5r/hXngz/oVtH/8AANP8KP8AhXngz/oVtH/8A0/wrpaK&#10;AOa/4V54M/6FbR//AADT/Cj/AIV54M/6FbR//ANP8K6WigDmv+FeeDP+hW0f/wAA0/wo/wCFeeDP&#10;+hW0f/wDT/CulooA5r/hXngz/oVtH/8AANP8KP8AhXngz/oVtH/8A0/wrpaKAOa/4V54M/6FbR//&#10;AADT/Cj/AIV54M/6FbR//ANP8K6WigDmv+FeeDP+hW0f/wAA0/wo/wCFeeDP+hW0f/wDT/CulooA&#10;5r/hXngz/oVtH/8AANP8KP8AhXngz/oVtH/8A0/wrpaKAOa/4V54M/6FbR//AADT/Cj/AIV54M/6&#10;FbR//ANP8K6WigDmv+FeeDP+hW0f/wAA0/wo/wCFeeDP+hW0f/wDT/CulooA5r/hXngz/oVtH/8A&#10;ANP8KP8AhXngz/oVtH/8A0/wrpaKAOa/4V54M/6FbR//AADT/Cj/AIV54M/6FbR//ANP8K6WigDm&#10;v+FeeDP+hW0f/wAA0/wo/wCFeeDP+hW0f/wDT/CulooA5r/hXngz/oVtH/8AANP8KP8AhXngz/oV&#10;tH/8A0/wrpaKAOa/4V54M/6FbR//AADT/Cj/AIV54M/6FbR//ANP8K6WigDmv+FeeDP+hW0f/wAA&#10;0/wo/wCFeeDP+hW0f/wDT/CulooA5r/hXngz/oVtH/8AANP8KP8AhXngz/oVtH/8A0/wrpaKAOa/&#10;4V54M/6FbR//AADT/Cj/AIV54M/6FbR//ANP8K6WigDmv+FeeDP+hW0f/wAA0/wo/wCFeeDP+hW0&#10;f/wDT/CulooA5r/hXngz/oVtH/8AANP8KP8AhXngz/oVtH/8A0/wrpaKAOa/4V54M/6FbR//AADT&#10;/Cj/AIV54M/6FbR//ANP8K6WigDmv+FeeDP+hW0f/wAA0/wo/wCFeeDP+hW0f/wDT/CulooA5r/h&#10;Xngz/oVtH/8AANP8KP8AhXngz/oVtH/8A0/wrpaKAOa/4V54M/6FbR//AADT/Cj/AIV54M/6FbR/&#10;/ANP8K6WigDmv+FeeDP+hW0f/wAA0/wo/wCFeeDP+hW0f/wDT/CulooA4HxX4W8I+HvDN9q0XhHR&#10;JJLdVIR7NNpywHYe9d8AAMAYArkPiicfDbWT/wBM0/8ARi119ABRRRQAUUUUAFFFFABRRRQAUySN&#10;JY2jkUOjAhlYZBB7Gn0UAZA8K+HR00DSx9LOP/CuK8W+B9E1nxjothFaW1i4srq4ilgt0+WVHh2F&#10;lxhgMn5SCCD2r0ysK70m6n8baXqyFPstrZ3EEmT8252jK4Hp8h/SgDD8PwaFe3Uujaz4b0iz122X&#10;dJCLWPZOnTzoiR8yEjp1U8Htnof+ET8Of9C/pX/gHH/hVy50qxvL20vbi2jkurNi1vKR80ZIwcH3&#10;FXKAMb/hEvDX/QvaT/4BR/4Uf8Il4a/6F7Sf/AKP/CtmigDG/wCES8Nf9C9pP/gFH/hR/wAIl4a/&#10;6F7Sf/AKP/CtmigDG/4RLw1/0L2k/wDgFH/hR/wiXhr/AKF7Sf8AwCj/AMK2aKAMf/hEvDf/AEL2&#10;k/8AgFH/AIUo8KeHB00DSh/25x/4Vr0UAed+OvCGgXknhqy/su1t47jVwjvbQrG+Ps8zdQB3UH8B&#10;wavaXp+j2+ojQ9c0PShf7c21yLKNUvUHccYDgfeT8Rx02fEWlXWpX/h+W22bLHUhdTbmx8nkypx6&#10;nLj9a072wtNRSJLuBJhFKsse4co6nIYHsRQBR/4RPw2evh/Sv/AKP/Ck/wCES8N/9C9pP/gFH/hW&#10;zRQBjf8ACJeGv+he0n/wCj/wo/4RLw1/0L2k/wDgFH/hWzRQBjf8Il4a/wChe0n/AMAo/wDCj/hE&#10;vDX/AEL2k/8AgFH/AIVs0UAY3/CJeGv+he0n/wAAo/8ACj/hEvDX/QvaT/4BR/4Vs0UAY3/CJeGv&#10;+he0n/wCj/wqa28OaHY3CXFpo2nW86fdlitURh24IGeladFAGP4p1eXQfDN9qcEaSS26BlV84OWA&#10;5x9a2K5b4jf8k/1f/rkv/oa11NADJoop4JIZ40kikUq6OoKspGCCD1BFcR4b8J+ENe8O2Wqy+EtE&#10;jkuU3siWabQckccV3L/cb6Vy3w2O74d6Kf8Apgf/AEI0AS/8K88Gf9Cto/8A4Bp/hR/wrzwZ/wBC&#10;to//AIBp/hXS0UAc1/wrzwZ/0K2j/wDgGn+FH/CvPBn/AEK2j/8AgGn+FdLRQBzX/CvPBn/QraP/&#10;AOAaf4Uv/CvfBv8A0K2j/wDgFH/hXSUUAc3/AMK98G/9Cto//gFH/hSf8K98Gf8AQraP/wCAcf8A&#10;hXS0UAc1/wAK88Gf9Cto/wD4Bp/hR/wrzwZ/0K2j/wDgGn+FdLRQBS0zSNN0W0+y6XYW1lbli5jt&#10;4hGpY45IHfgc+1X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mPCv8A&#10;yHPF3/YWX/0mgrp65jwr/wAhzxd/2Fl/9JoKAOnooooAKKKKACiiigAooooAKKKKACiiigAooooA&#10;KKKKACiiigAooooAKKKKACiiigAooooAKKKKACiiigAooooAKKKKACiiigAooooAKKKKACiiigAo&#10;oooAKKKKACiiigAooooAKKKKACiiigAooooAKKKKACiiigAooooAKKKKACiiigAooooAKKKKACii&#10;igAooooAKKKKAOO+Kn/JNNa/65p/6MWuxrjvip/yTTWv+uaf+jFrsaACiiigAooooAKKKKACiiig&#10;AooooAKKKKACiiigAooooAKKKKACiiigAooooAKKKKACiiigAooooAKKKKACiiigAooooA5f4jf8&#10;k/1f/rkv/oa11Fcv8Rv+Sf6v/wBcl/8AQ1rqKAGv/q2+hrlvhn/yTnRP+uB/9CNdS/8Aq2+hrlvh&#10;n/yTnRP+uB/9CNAHV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x4V/5Dni7/sLL/6TQV09cx4V/wCQ54u/7Cy/+k0FAHT0UUUAFFFF&#10;ABRRRQAUUUUAFFFFABRRRQAUUUUAFFFFABRRRQAUUUUAFFFFABRRRQAUUUUAFFFFABRRRQAUUUUA&#10;FFFFABRRRQAUUUUAFFFFABRRRQAUUUUAFFFFABRRRQAUUUUAFFFFABRRRQAUUUUAFFFFABRRRQAU&#10;UUUAFFFFABRRRQAUUUUAFFFFABRRRQAUUUUAFFFFAHHfFT/kmmtf9c0/9GLXY1x3xU/5JprX/XNP&#10;/Ri12NABRRRQAUUUUAFFFFABRRRQAUUUUAFFFFABRRRQAUUUUAFFFFABRRRQAUUUUAFFFFABRRRQ&#10;AUUUUAFFFFABRRRQAUUUUAcv8Rv+Sf6v/wBcl/8AQ1rqK5f4jf8AJP8AV/8Arkv/AKGtdRQA1/8A&#10;Vt9DXLfDP/knOif9cD/6Ea6l/wDVt9DXLfDP/knOif8AXA/+hGgDq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uY8K/8hzxd/2Fl/8A&#10;SaCunrmPCv8AyHPF3/YWX/0mgoA6eiiigAooooAKKKKACiiigAooooAKKKKACiiigAooooAKKKKA&#10;CiiigAooooAKKKKACiiigAooooAKKKKACiiigAooooAKK88+LXi3WvDejWNp4ehdtT1OcQRzeXuE&#10;I4GeeNxJAGff0rnG+Evi+CwOow/EDU215U37C7GFn67MlunuR+FAHs1FcR8K/F154w8HLd6kqjUL&#10;aZra4KrgOy4O7A4GQe3euJ8RaXqfj341alolvrt9pdjpmnRlntJThmOGwQCBn94f++aAPbaK8li+&#10;Ct3FPHIfHmvMEYMVMhwcHp96us+JXjA+CfBlxqkKK93I4t7VWGQZWBwT64AJx7UAddRXi1r8K/GW&#10;radHq2p+O9StdblXzPJQt5cR6hThh+OBx710Pwp8YaprKar4d8R4/tzRZvKlfjMy5I3cdSCOSODl&#10;T3oA9IooooAKKKKACiiigAooooAKKKKACiiigAooooAKKKKACiiigAooooAKKKKACiiigAooooAK&#10;KKKACiiigAooooAKKKKAOO+Kn/JNNa/65p/6MWuxrjvip/yTTWv+uaf+jFrsaACiiigAooooAKKK&#10;KACiiigAooooAKKKKACiiigAooooAKKKKACiiigAooooAKKKKACiiigAooooAKKKKACiiigAoooo&#10;A5f4jf8AJP8AV/8Arkv/AKGtdRXL/Eb/AJJ/q/8A1yX/ANDWuooAa/8Aq2+hrlvhn/yTnRP+uB/9&#10;CNdS/wBxvoa5b4af8k50T/rgf/QjQB1dFVNT1Oy0bTptQ1G5jtrSEAySyHCrk4H6kCvnrx78Vb7x&#10;PrGlW+gJe2mgpfoovAGjN3ICMgHsoB+6eeckDpQB9IUUV4vql94j+J3j/VPDui61LpGgaOfLup7f&#10;IklkzgjIIJ5DADIGFzzxQB7RRXhOrQeKfgzfafqv/CQXet+G55xDdwXOWaPPcZJx3III5GD1r3OK&#10;RJoUliYNG6hlYdCDyDQA+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mPCv/ACHPF3/YWX/0mgrp65nwsMa34t/7Cq/+k0FAHTUUUUAFFFFABRRRQAUUUUAF&#10;FFFABRRRQAUUUUAFFFFABRRRQAUUUUAFFFFABRRRQAUUUUAFFFFABRRRQAUUUUAFFFFABXmvxDu/&#10;iX/xMLbwxpdo2mmEBblHBujlfn2KWxkdBxn07VP8T/Heq+BJNGu7eyhm0u5uPKu5WDFkxg4GDjJX&#10;cR/u12ceu6VLoo1lNRtjppj8z7V5gEYX1J7UAcd8Hrjw6fBa2OgvP5lrIRfJdLtmEx6lh6HGBjI4&#10;xkkGuM0nwX491Dxz4ruYr1/DdpfXJZroRiSSRAW2CM56Y68itD4PudX8eeOPEVkGXSbq52RMQQJW&#10;3M24fhyf98V0vgb4kDxHq+qaFrMEGm61Y3DRLbeZ/rVGQSuepBHbsQaAOP1f/hOfhI1rq8/iK48S&#10;aEZRHdx3ed6Z9CzMR3wQcZxkYNT/ABpvYtTbwHHEVmsb+/Wbno6/u8cehDmtT44eI7OLwg/hqB1u&#10;NX1SWKKK2Q7nADhs47ZIAHrmsz4q+HrzS/hX4auIF33XhxrbzGAzhVQIT9NwSgD2evHPDbeR+0t4&#10;nijGEmsQz898RGvTNL8TaRq/h6PXba+g/s9o/MeVpABFxkhz/CR3BrzH4XSf8JR8UfGHjGFSdPYi&#10;ztpCuN/Tkf8AAUUkf7YoA9looooAKKKKACiiigAooooAKKKKACiiigAooooAKKKKACiiigAooooA&#10;KKKKACiiigAooooAKKKKACiiigAooooAKKKKAOO+Kn/JNNa/65p/6MWuxrj/AIpDPw11r/rmn/ox&#10;a7CgAooooAKKKKACiiigAooooAKKKKACiiigAooooAKKKKACiiigAooooAKKKKACiiigAooooAKK&#10;KKACiiigAooooAKKKKAOX+I3/JP9X/65L/6GtdRXL/EXnwBq/wD1yX/0Na6igBr/AHG+lct8NP8A&#10;knOif9cD/wChGupf7jfSuW+GvHw60X/rgf8A0I0AbmsaNYa/pkmm6nbrcWcrKzxMSA21gwzj3Ary&#10;L442ttYL4JtrS3it7eK/KxxRIFVFynAA4Ar2yvF/j6cT+D/+wg380oA9orxr9nqT7Vo3iK+kX9/c&#10;alukb1+XOPzY/nXsteLfCy7h8I+P/Ffg7UJVtpJrz7RYK5CiRTngZ6kqUIHsaAOl+OMayfCjVCR9&#10;x4WH18xa6bwRK03gPQJHOWbT4CT/AMAFcD8d9dgbw1b+FbNxNq+qXUSJbRtlwu7IJHu20D1yfSvT&#10;tFsP7K0LT9OyD9lto4SR32qB/SgC9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WdrD6xHZqdFt7Ke53jK3krRpt78qrHP4UAaNcppN9a6Vd+ML6+njgtotSDySu&#10;cAAW0H+fc1Beav4z0ywmvb+y8NwW8C7pJGv5sAf9+v078VxPhy28Y+Jtf1TWrrS9NW2jvVkXS724&#10;kQRz+RFtkICHcQuwgNjaSTjOKAPTvD19quqJcX1/aLZWkrD7FbuD5wj/AL0nOAW67ew4PNbVcq1z&#10;49/h0vw7+N/N/wDGqYbn4g9tK8Of+B83/wAaoA62iuS+1fEH/oFeHP8AwPm/+NUfaviD/wBArw5/&#10;4Hzf/GqAOtorkvtXxB/6BXhz/wAD5v8A41R9q+IP/QK8Of8AgfN/8aoA62iuS+1fEH/oFeHP/A+b&#10;/wCNUfaviD/0CvDn/gfN/wDGqAOtorkvtXxB/wCgV4c/8D5v/jVH2r4g/wDQK8Of+B83/wAaoA62&#10;iuS+1fEH/oFeHP8AwPm/+NUfaviD/wBArw5/4Hzf/GqAOtorkvtXxB/6BXhz/wAD5v8A41R9q+IP&#10;/QK8Of8AgfN/8aoA62iuS+1fEH/oFeHP/A+b/wCNUfaviD/0CvDn/gfN/wDGqAOtorkvtXxB/wCg&#10;V4c/8D5v/jVH2r4g/wDQK8Of+B83/wAaoA62iuS+1fEH/oFeHP8AwPm/+NUfaviD/wBArw5/4Hzf&#10;/GqAOtorkvtXxB/6BXhz/wAD5v8A41R9q+IP/QK8Of8AgfN/8aoA62iuS+1fEH/oFeHP/A+b/wCN&#10;UfaviD/0CvDn/gfN/wDGqAOtorkvtXxB/wCgV4c/8D5v/jVH2r4g/wDQK8Of+B83/wAaoA62iuS+&#10;1fEH/oFeHP8AwPm/+NUfaviD/wBArw5/4Hzf/GqAOtorkvtXxB/6BXhz/wAD5v8A41R9q+IP/QK8&#10;Of8AgfN/8aoA62iuS+1fEH/oFeHP/A+b/wCNUfaviD/0CvDn/gfN/wDGqAOtorkvtXxB/wCgV4c/&#10;8D5v/jVH2r4g/wDQK8Of+B83/wAaoA6HVdKsNb02bTtTtY7m0mGJIpBkH0+hB5BHSvNh+z34J+3/&#10;AGndqZi3Z+y/aR5f0zt34/4FXU/afiB/0CvDn/gfN/8AGqX7T4//AOgX4d/8D5v/AI1QBv6Xpdjo&#10;unQ6fpttHbWsK7UjjGAP8T71y/i/4WeF/Gtx9r1G2lhvcbTdWrhHYDpnIIP4irP2nx//ANAvw7/4&#10;Hzf/ABqj7T4//wCgX4d/8D5v/jVAFHwl8JfCvg68W9sbea5vV+5cXjh2T/dAAUH3xmu1ngiureW3&#10;uI0lhlQpJG4yrKRggjuCK5j7T4//AOgX4d/8D5v/AI1R9p8f/wDQL8O/+B83/wAaoA5e5/Z/8E3G&#10;om6QajBGWybWK4Hl/TlS2P8AgVeiaNouneH9Lh03SrWO1tIRhY0H5knqSfU1h/afH/8A0CvDv/gf&#10;N/8AGqT7T8QP+gV4c/8AA+b/AONUAdZRXJfaviD/ANArw5/4Hzf/ABqj7V8Qf+gV4c/8D5v/AI1Q&#10;B1tFcl9q+IP/AECvDn/gfN/8ao+1fEH/AKBXhz/wPm/+NUAdbRXJfaviD/0CvDn/AIHzf/GqPtXx&#10;B/6BXhz/AMD5v/jVAHW0VyX2r4g/9Arw5/4Hzf8Axqj7V8Qf+gV4c/8AA+b/AONUAdbRXJfaviD/&#10;ANArw5/4Hzf/ABqj7V8Qf+gV4c/8D5v/AI1QB1tFcl9q+IP/AECvDn/gfN/8ao+1fEH/AKBXhz/w&#10;Pm/+NUAdbRXJfaviD/0CvDn/AIHzf/GqPtXxB/6BXhz/AMD5v/jVAHW0VyX2r4g/9Arw5/4Hzf8A&#10;xqj7V8Qf+gV4c/8AA+b/AONUAdbRXJfaviD/ANArw5/4Hzf/ABqj7V8Qf+gV4c/8D5v/AI1QB1tF&#10;cl9q+IP/AECvDn/gfN/8ao+1fEH/AKBXhz/wPm/+NUAdbRXJfaviD/0CvDn/AIHzf/GqPtXxB/6B&#10;Xhz/AMD5v/jVAHW0VyX2r4g/9Arw5/4Hzf8Axqj7V8Qf+gV4c/8AA+b/AONUAdbRXJfaviD/ANAr&#10;w5/4Hzf/ABqj7V8Qf+gV4c/8D5v/AI1QB1tFcl9q+IP/AECvDn/gfN/8ao+1fEH/AKBXhz/wPm/+&#10;NUAdbRXJfaviD/0CvDn/AIHzf/GqPtXxB/6BXhz/AMD5v/jVAHW0VyX2r4g/9Arw5/4Hzf8Axqj7&#10;V8Qf+gV4c/8AA+b/AONUAdbRXJfafiD/ANArw5/4Hzf/ABqnrcePv4tM8O/hfTf/ABqgBnxNG74d&#10;awP+maf+jFqz4k8RXFpPHo2hwpd6/crmOJj+7t06GaU9kHp1Y4A7kcD8TPEvii38PXWiz6dpT3F1&#10;EGk+xXUkj20e5cSuGjAC7sAZPJ6A4OOj0LSPGuhW0pFloF5qF03mXd7LfTeZO/OCf3XCgYCqOFAw&#10;KAO6t0mS2iS4lWWZUAkkVNoZsckDJxk9s1LWPosviKSSYa5aabAgA8o2dw8hPrkMi4/M1sUAFFFF&#10;ABRRRQAUUUUAFFFFABRRRQAUUUUAFFFFABRRRQAUUUUAFFFFABRRRQAUUUUAFFFFABRRRQAUUUUA&#10;FFFc5qE/jJNQmXTdP0SWyBHlPcXcqSEY5yBGR1z3oAb8QBnwJqw/6ZD/ANCFTa/r09rcR6To8KXW&#10;tXC7o43z5cMecGWUjoo5x3Y8CuD+IPiXxZbaNPpEml6PNc3EeXW0u5ZGt4wR+8cFFAXOB1HJ4zW/&#10;oWleM9EtpM2eg3V9cNvu72S9m33DgYBP7rgAcBRwB+OQDuEEgt1WVleUJhmVcAnHJA5x+tcT4W1m&#10;28P/AAw0We4V5JHj8uC3iG6SeQscIo7k/kOSeBTtb8R+LdBsftFxpmhyvIwjgt4b2ZpZnPRUXyuT&#10;+XTkiuW+Hej+Lk0ex1prXRruRoNtl9pu5ENrCeqKqxkZJBJbOT06UAepaM2qvpkcmsrbx3rks0Vv&#10;nbGD0XJJ3EDgngH0rG8X+BNL8ayaY+pT3cR06UyxfZ3VdxOOG3KePlHTFN+0+Pe2l+Hf/A+b/wCN&#10;U37T8QP+gV4c/wDA+b/41QB1lcp4w+HXh3xwsbatauLmNdqXUDbJVHPGcEEZOcEGk+0/ED/oFeHP&#10;/A+b/wCNUfafH/8A0CvDn/gfN/8AGqAKPhL4R+FPB18t/ZQT3N6mfLuLyQO0ef7oAAB98Zruq5M3&#10;Pj/tpXhz/wAD5v8A41VjTrjxm+oRLqenaHFZ5PmPb3kruOOwMYB59SKAOk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aHR9Q13XDqGvxCKxs5idP08MGBYH&#10;ieUjgt/dXkKDnr0m8NOG1vxWP7uqKP8AyVgro6rW1lbWk1zLBEsclzL5sxX+N9oXJ99qqPwoAs0U&#10;UUAFFFFABRRRQAUUUUAFFFFABRRRQAUUUUAFFFFABRRRQAUUUUAFFFFABRRRQAUUUUAFFFFABRRR&#10;QAUUUUAFFFFABRRRQAUUUUAFFFFABRRRQAUUUUAFFFFABRRRQAUUUUAFFFFABRRRQAUUUUAFFFFA&#10;BRRRQAUUUUAFFFFABRRRQAUUUUAFFFFABRRRQAUUUUAFZmuz6tDpT/2JaxXGoOypH5zhY48nl27k&#10;Ac4HJ6e406KAPOPFugxeHvhfrrmV7rUboRyXt7L9+4k8xRkjoqjOAo4A/E16PVXUNPtNVsZbK+hW&#10;e2lADxt0bByP1Aq1QAUUUUAFFFFABRRRQAUUUUAFFFFABRRRQAUUUUAFFFFABRRRQAUUUUAFFFFA&#10;BRRRQAUUUUAFFFFABRRRQAUUUUAFZ2tzapDpb/2NbRXF+7BI/OfakeTgu3cheuBycYFaNFAHB+Id&#10;Dj0H4ea1I0z3eoXCLJd3sgG+d9y846BR0CjgAfjXcTO8cEjxxGV1UlYwQCx9MngVHfWVtqNnJaXk&#10;Sy28gw8bdG5z/SrFAHN6Lo14btte14o+rOhWGFDmOxjP/LNPVjxufvjjA4qL4cNv+Huit6wf+zGu&#10;oIyCD3qvp9ha6XYxWVlAsFtCMRxr0UdaALN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iOiT+NfHPjfxjaWnjWbSLfSL8wRRJZJ&#10;KCheRQOoxgRj1zmvbq8f+EH/ACUP4nf9hUf+jbigDX/4QPx7/wBFSuf/AAUx/wDxdJ/wgXj3/oqV&#10;z/4Ko/8A4uvSqKAPNf8AhAvHv/RUrn/wVR//ABdH/CBePf8AoqVz/wCCqP8A+Lr0qigDzX/hAvHv&#10;/RUrn/wVR/8AxdH/AAgXj3/oqVz/AOCqP/4uvSqR3WNC7sFUDJJOAKAPIbrRfFlr4isdBb4r3Ump&#10;XiPIsMWjxsY41BJeT5/kUkbQT1JwO+NX/hAvHv8A0VK5/wDBTH/8XXoEVvYJqVzPDDbLfSKguHRV&#10;ErKM7N5HJHXGffFWqAPNf+EC8e/9FSuf/BVH/wDF0f8ACBePf+ipXP8A4Ko//i69KooA81/4QLx7&#10;/wBFSuf/AAVR/wDxdH/CBePf+ipXP/gqj/8Ai69KooA81/4QLx7/ANFSuf8AwVR//F0f8IF49/6K&#10;lc/+CqP/AOLr0qigDzX/AIQLx7/0VK5/8FUf/wAXR/wgXj3/AKKlc/8Agqj/APi69KooA81/4QLx&#10;7/0VK5/8FUf/AMXR/wAIF49/6Klc/wDgqj/+Lr0qigDzX/hAvHv/AEVK5/8ABVH/APF0f8IF49/6&#10;Klc/+CqP/wCLr0qigDzX/hAvHv8A0VK5/wDBVH/8XR/wgXj3/oqVz/4Ko/8A4uvSqKAPNf8AhAvH&#10;v/RUrn/wVR//ABdH/CBePf8AoqVz/wCCqP8A+Lr0qigDzX/hAvHv/RUrn/wVR/8AxdH/AAgXj3/o&#10;qVz/AOCqP/4uvSqKAPNf+EC8e/8ARUrn/wAFUf8A8XR/wgXj3/oqVz/4Ko//AIuvSqKAPNf+EC8e&#10;/wDRUrn/AMFUf/xdH/CBePf+ipXP/gqj/wDi69KooA81/wCEC8e/9FSuf/BVH/8AF0f8IF49/wCi&#10;pXP/AIKo/wD4uvSqKAPNf+EC8e/9FSuf/BVH/wDF0f8ACBePf+ipXP8A4Ko//i69KooA81/4QLx7&#10;/wBFSuf/AAVR/wDxdH/CBePf+ipXP/gqj/8Ai69KooA81/4QLx7/ANFSuf8AwVR//F0f8IF49/6K&#10;lc/+CqP/AOLr0qigDzX/AIQLx7/0VK5/8FUf/wAXR/wgXj3/AKKlc/8Agqj/APi69KooA81/4QLx&#10;7/0VK5/8FUf/AMXR/wAIF49/6Klc/wDgqj/+Lr0qigDzX/hAvHv/AEVK5/8ABVH/APF0f8IF49/6&#10;Klc/+CqP/wCLr0qigDzX/hAvHv8A0VK5/wDBVH/8XR/wgXj3/oqVz/4Ko/8A4uvSqKAPNf8AhAvH&#10;v/RUrn/wVR//ABdH/CBePf8AoqVz/wCCqP8A+Lr0qigDzX/hAvHv/RUrn/wVR/8AxdH/AAgXj3/o&#10;qVz/AOCqP/4uvSqKAPNf+EC8e/8ARUrn/wAFUf8A8XR/wgXj3/oqVz/4Ko//AIuvSqKAPNf+EC8e&#10;/wDRUrn/AMFUf/xdH/CBePf+ipXP/gqj/wDi69KooA81/wCEC8e/9FSuf/BVH/8AF0f8IF49/wCi&#10;pXP/AIKo/wD4uvSqKAPNf+EC8e/9FSuf/BVH/wDF0f8ACBePf+ipXP8A4Ko//i69KooA81/4QLx7&#10;/wBFSuf/AAVR/wDxdH/CBePf+ipXP/gqj/8Ai69KooA81/4QLx7/ANFSuf8AwVR//F0f8IF49/6K&#10;lc/+CqP/AOLr0qigDzX/AIQLx7/0VK5/8FUf/wAXR/wgXj3/AKKlc/8Agqj/APi69KooA81/4QLx&#10;7/0VK5/8FUf/AMXR/wAIF49/6Klc/wDgqj/+Lr0qigDzX/hAvHv/AEVK5/8ABVH/APF0f8IF49/6&#10;Klc/+CqP/wCLr0qigDzb/hA/Hv8A0VK5/wDBTH/8XWDb6F8S08TXumaj46vLSzihE1tqQ06N4JlL&#10;BSrEsPLkyRhTnPJB4GfZ6q6jZ2GoWMlpqdvb3NpKVV4rhAyMcjaCDwTuxj3xQB401n48vvFEOiaH&#10;8R5dT8v5tRu0sIlhsl7AsGO6Q44QYPqQMmum/wCED8en/mqVx/4KY/8A4uu80vTdM0q0+zaVZWtp&#10;bByTHaxqi7uhOF4zx+lXaAPNf+EC8e/9FSuf/BVH/wDF0f8ACBePf+ipXP8A4Ko//i69KooA81/4&#10;QLx7/wBFSuf/AAVR/wDxdH/CBePf+ipXP/gpj/8Ai69KooA8T8b6Z498FeFLrXx8Rrm8Ns0f7g6d&#10;Ggbc4XruPr6V7JYzPc6fbTuAHliV2A6AkA1wfxy/5JLq3+/B/wCjkruNJ/5A1j/17x/+gigC5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P8Awg/5KH8Tv+wqP/RtxXsFeP8Awg/5KH8Tv+wqP/RtxQB7&#10;BRRRQAUUUUAFcr8S+fhp4j/68ZP5V1Vcv8Rxu+G3iMf9Q+Y/+OmgDlvhiMeOfGA9LPR//SWvUa8x&#10;+G67fHvjEf8ATppH/pKa9OoAKKKKACiiigAooooAKKKKACiiigAooooAKKKKACiiigAooooAKKKK&#10;ACiiigAooooAKKKKACiiigAooooAKKKKACiiigAooooAKKKKACiiigAooooAKKKKACiiigAooooA&#10;KKKKACiiigAooooAKKKKACiiigAooooAK4v4lZ/svQ8f9B6w/wDRortK474iLu07Qh/1H9P/APRy&#10;0AVfhh/q/F//AGNF/wD+hLXd1w3wyGIvFnv4mv8A/wBCFdzQAUUUUAFFFFAHnfxy/wCSS6t/vwf+&#10;jkruNI/5Atj/ANe8f/oIrh/jl/ySXVv9+D/0cldxpP8AyBrH/r3j/wDQRQBc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nLw58Q9K+HfxF8fLrNpfub7VGMX2eJTgLLMcncy8EOpGM19G0UAeQf8ADRvg&#10;/wD6B+uf9+Iv/jlH/DR3g/8A6B2uf9+Iv/jtev0UAeQf8NHeD/8AoHa5/wB+Iv8A47S/8NGeDsE/&#10;YNb+nkRf/HK9erz/AONv/JIdd/7d/wD0fHQBhf8ADRng7/nx1r/vxH/8crH8WfHbwtrnhDV9LtbL&#10;VxNeWskEbSQRhAzKQMnf0/CvVfAn/JPPDP8A2CrX/wBFLW1c20d1EEkyCp3I6/eRh0IPr/8Aq6UA&#10;fPPhT4x+HNE8Ua/qdzbakYNQt7GOFY4ULAwxFHyN4A5PGM/hXX/8NF+Dv+fLWv8AvxH/APHK9St7&#10;lxN9lusLcAZVgMLKvqv9R2+mCbdAHkI/aM8HHP8AoGtjH/TCLn/yJSH9o3wf/wBA/Wz/ANsIv/jl&#10;XvCQA+O/jzA/5YWv/ota9RoA8g/4aO8H/wDQO1z/AL8Rf/HaT/ho7wf/ANA3XP8AvxD/APHa9goo&#10;A8f/AOGjvB//AEDdc/78Q/8Ax2j/AIaO8H/9A3XP+/EP/wAdr2CigDx//ho7wf8A9A3XP+/EP/x2&#10;j/ho7wf/ANA3XP8AvxD/APHa9gooA8f/AOGjvB//AEDdc/78Q/8Ax2j/AIaO8H/9A3XP+/EP/wAd&#10;r2CigDx//ho7wf8A9A3XP+/EP/x2j/ho7wf/ANA3XP8AvxD/APHa9gooA8f/AOGjvB//AEDdc/78&#10;Q/8Ax2j/AIaO8H/9A3XP+/EP/wAdr2CigDx//ho7wf8A9A3XP+/EP/x2j/ho7wf/ANA3XP8AvxD/&#10;APHa9gooA8f/AOGjvB//AEDdc/78Q/8Ax2j/AIaO8H/9A3XP+/EP/wAdr2CigDx//ho7wf8A9A3X&#10;P+/EP/x2j/ho7wf/ANA3XP8AvxD/APHa9gooA8f/AOGjvB//AEDdc/78Q/8Ax2j/AIaO8H/9A3XP&#10;+/EP/wAdr2CigDx//ho7wf8A9A3XP+/EP/x2j/ho7wf/ANA3XP8AvxD/APHa9gooA8f/AOGjvB//&#10;AEDdc/78Q/8Ax2j/AIaO8H/9A3XP+/EP/wAdr2CigDx//ho7wf8A9A3XP+/EP/x2j/ho7wf/ANA3&#10;XP8AvxD/APHa9gooA8f/AOGjvB//AEDdc/78Q/8Ax2j/AIaO8H/9A3XP+/EP/wAdr2CigDx//ho7&#10;wf8A9A3XP+/EP/x2j/ho7wf/ANA3XP8AvxD/APHa9gooA8f/AOGjvB//AEDdc/78Q/8Ax2j/AIaO&#10;8H/9A3XP+/EP/wAdr2CigDx//ho7wf8A9A3XP+/EP/x2j/ho7wf/ANA3XP8AvxD/APHa9gooA8f/&#10;AOGjvB//AEDdc/78Q/8Ax2j/AIaO8H/9A3XP+/EP/wAdr2CigDx//ho7wf8A9A3XP+/EP/x2j/ho&#10;7wf/ANA3XP8AvxD/APHa9gooA8f/AOGjvB//AEDdc/78Q/8Ax2j/AIaO8H/9A3XP+/EP/wAdr2Ci&#10;gDx//ho7wf8A9A3XP+/EP/x2j/ho7wf/ANA3XP8AvxD/APHa9gooA8f/AOGjvB//AEDdc/78Q/8A&#10;x2j/AIaO8H/9A3XP+/EP/wAdr2CigDx//ho7wf8A9A3XP+/EP/x2j/ho7wf/ANA3XP8AvxD/APHa&#10;9gooA8f/AOGjvB//AEDdc/78Q/8Ax2j/AIaO8H/9A3XP+/EP/wAdr2CigDx//ho7wf8A9A3XP+/E&#10;P/x2j/ho7wf/ANA3XP8AvxD/APHa9gooA8f/AOGjvB//AEDdc/78Q/8Ax2j/AIaO8H/9A3XP+/EP&#10;/wAdr2CigDx//ho7wf8A9A3XP+/EP/x2j/ho7wf/ANA3XP8AvxD/APHa9gooA8f/AOGjvB//AEDd&#10;c/78Q/8Ax2l/4aO8H/8AQN1z/vxF/wDHa9fooA8g/wCGjfB//QP1z/vxF/8AHKX/AIaM8Hf8+Gt9&#10;f+eEX/xyvXq8j/aIx/wgemZ6f2xFn/v1LQAh/aK8HqcGw1sfW3j6ev8ArKw/FPxz8La1aabHbWmq&#10;q1tqdrdv5kMY+SKUOwGHPOAce9e3XNu4k+1WuBcAYZT0lUZ+U/mcHtnuMgy211Hdxb49wIO10YYZ&#10;G7gj1/8A19KAPBfCHxt8MaBFra3drqjG+1i6vovKhQ4jkbKg5cc+tdGf2ivCC7SdP1vDcg/Z4/8A&#10;45XrtUr7TxdPHcQuIbyHPlTbc4B6qw4ypwMjI6AjBAIAPL/+GjPB2P8Ajx1rr08iL/45Tf8Aho3w&#10;f/0D9cP/AGwi/wDjlXPgRv8A+EX17zQgk/t643CMkrnZFnBPavU6APIP+GjvB/8A0Dtc/wC/EX/x&#10;2j/ho7wf/wBA7XP+/EX/AMdr1+igD52+I3xn8O+MPA99oenWWqpdXLRbGnijCfLIrHOHJ6D0r37S&#10;0ePSLJJEKOsCBlPY7RkVb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P/jb/AMkh&#10;13/t3/8AR8degV5/8bf+SQ67/wBu/wD6PjoA0Ph7rdhN4D0OA3EcU1tptssscki5UeUMHg9CBkfk&#10;cEEC346v5IPh7r93YXTJNFZStHNBJhkYKeQw6EVy3hr4aeE9V+H+gXD6JYrey2FrcmdotxaTy1Y7&#10;xn5lJJyuRnPY4Is+I7HSdI+FninTdO0220ySOylee3hQAElcBwf4gQOD7YOCCAAR+E9RutX8XeLI&#10;dVv5WgtrfS5YC0m1bd3tyzMnQKS3XjnoRjiu1tdZtjObO5u7YXKqXBWQYlQHG4c9sjI7E+hBPnfg&#10;fT7LWfFvjax1G1iurSWz0cSQzJuVsW2RkH0IB/Cupn+F3gmaCSL/AIRywj3qRvjiAZfce9AHM+DJ&#10;4bj46eOpIJUljMFsA6HIOEUHn616rXjfw10qHRfjH400+2t4IIYYYdkcAIQAhW4BzjOc4zweK9ko&#10;AKKKKACiiigAooooAKKKKACiiigAooooAKKKKACiiigAooooAKKKKACiiigAooooAKKKKACiiigA&#10;ooooAKKKKACiiigAooooAKKKKACiiigAooooAKKKKACiiigAooooAKKKKACiiigAooooAKKKKACv&#10;If2izjwBpv8A2Fov/RUtevV5D+0WFPgLTAzbV/taPLYzgeVLzQB69XCfELUo9Nh0q+stSFvdf2va&#10;QTJHciMTp5g3Rv7YznPQZ7Eiu2trmG8tkuLeQSROMqw/zwfbtXmvxC8EeFwml3n9h2a3F1rtms8i&#10;JtMgkmAcNjqCCc0Aa/w81uS/stdkv74sRrt4lus8oLJEH+VRyeBzwOPSuyW8tmfatxCWJwAHGc15&#10;F4L+H/hvUofEEzaJYzzWfiC9hijljypiVgBH7AAcen4kV3GleB/Bkc0N/ZeHLCG4t5AynyAHhkU5&#10;/Ag8/kR2oA5n4Gf8i34h/wCw/c/+gR16jXl3wM/5FvxD/wBh+5/9Ajr1G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z/42/wDJIdd/7d//AEfHXoFef/G3/kkOu/8Abv8A&#10;+j46AOg8Cf8AJPPDP/YKtf8A0UtWPEfh208SaXNZ3I2s6MgcEj5T1U7SCVPcZHQHggEUvh7cxXPw&#10;88O+U27y9Nto3GMFWES5H+exBrpaAOd8O2mlwalqU8WnpYazMsKX8SyEhljUrEyjpsxkAgDOMHkE&#10;DoqzdV0v7cI7i3l+z6hb5NvcAZ256qw/iQ9CPxGCAQ7TNSN6rwXEXkX8GBPBnOM9GU90ODg/gcEE&#10;AA878If8l68df9cLf/0BK9Uryrwh/wAl88df9e9v/wCgJXqtABRRRQAUUUUAFFFFABRRRQAUUUUA&#10;FFFFABRRRQAUUUUAFFFFABRRRQAUUUUAFFFFABRRRQAUUUUAFFFFABRRRQAUUUUAFFFFABRRRQAU&#10;UUUAFFFFABRRRQAUUUUAFFFFABRRRQAUUUUAFFFFABRRRQAV5B+0Zj/hAdN/7C0f/oqWvX68g/aN&#10;/wCRB03/ALCsf/oqWgD0i8t7jTrh9Q0+HzUfm6tF4Mv+2nbzAP8AvoADsDTdU0rRfGvh5rO+iW80&#10;64w2AzIQVORyMFSCOR9Qe4rZrBvrS50m7k1XS4zLFId17Yr/AMtf+mkfpJ7dGwAcHBoAs+HvDele&#10;FtNOn6Pam3tmkaVlMjOWc4ySWJPYVYurSRZvtlntW5A+dCcLMB2b0Po3b3HFS2N7b6jZRXdrKssM&#10;oyrr+v0IPBB6EVYoA8r+A5ZvCuus6FGOu3BKkglTsi444r1SvLPgT/yK+v8A/YeuP/QIq9T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Nv/ACSHXf8At3/9Hx16BXn/&#10;AMbf+SQ67/27/wDo+OgDS8JWkp+H/hm8siq3aaRajaxwsyiJfkb9cHsT6Eg9JY38V/EWQMkiNtli&#10;fh429CP69CMEZBrJ8Cf8k88M/wDYKtf/AEUtW9S0+YzrqOnMsd9GMMrHCTp/cf09m6g+2QQDVqlf&#10;6eLtop4pPIvIMmGcLnGeqsONynAyMjoOQQCF07UItRtzIgaN0bZLC4w8TjqrD1/QjBGQauUAeReA&#10;ppp/jh44e4gEE3kwqyB9wBAUcHuDjP4167XlXg/j49+Ov+uFv/6Aleq0AFFFFABRRRQAUUUUAFFF&#10;FABRRRQAUUUUAFFFFABRRRQAUUUUAFFFFABRRRQAUUUUAFFFFABRRRQAUUUUAFFFFABRRRQAUUUU&#10;AFFFFABRRRQAUUUUAFFFFABRRRQAUUUUAFFFFABRRRQAUUUUAFFFFABXj/7RpA8A6b/2FY//AEVL&#10;XsFeQftGjPgDTv8AsKxj/wAhS0AevKyuiujBlYZBByCKWsmUNojNNGrPppJaWMcm37llH931HbqP&#10;StRHWRFdGDIwyGByCKAMK8sbjSLyTVdKiaSOU7r2yT/lr6yRjtJ6j+IcdcGti0u7e/tI7q1lWWGQ&#10;ZVx3/wAD2IPSp6yLi0l026k1DT4y8ch3XVqo+/6yIP7/AKj+Ie+KAOD+BP8AyLGv/wDYeuP/AECK&#10;vU68r+Azb/CmuvtZd2u3Bwy7SPki6jsfavV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P/jb/AMkh13/t3/8AR8degVxfxZ0u91n4Ya1Y6dbSXN06ROkMa5Z9kqOQB3OF&#10;PA60AaXgGRJPh34bMciOBpluhKMCMiNQRkehBH4V0VeG+HfG2u+HNN0i0tvh14mxDbRW98ospAsp&#10;SML5qDbw+R+I68gEdH/wtnWP+iaeK/8AwEf/AOJoA76909/tQ1CxYR3qqFYH7k6j+F/zOD1BPcZB&#10;tWd2l5B5iBkYHa8bjDRsOqn3/Q8EZBBrzb/hbOsf9E08Vf8AgI//AMTVW5+KGt+aLm0+GvihbgYD&#10;brRwsi/3WwvucHsfYkEAl8If8l78df8AXC3/APQEr1WvJfhuNW1P4neLPEd7oOpaTa3sMKxJfQNG&#10;xwAvGQM/dycdMivWqACiiigAooooAKKKKACiiigAooooAKKKKACiiigAooooAKKKKACiiigAoooo&#10;AKKKKACiiigAooooAKKKKACiiigAooooAKKKKACiiigAooooAKKKKACiiigAooooAKKKKACiiigA&#10;ooooAKKKKACiiigAryD9ov8A5EHTf+wtH/6Klr1+vLPj1pOp6x4HsYdL0+6vpo9SjkaK2iaRgojk&#10;GcKCcZI/OgD1OsUxNoMplgVm0tzmSJRn7MT1Zf8AY9VHTqOM1xX/AAtnV/8Aomniv/wEf/4mk/4W&#10;zrHb4aeKv/AR/wD4mgD09WV0V0YMrDIIOQRS15FafE3WrK5dYfht4pFk6lhF9kfMb5/h+X7p547E&#10;cdeL3/C2dW7/AA18V/8AgG//AMTQAz4Ff8iz4g/7D1x/6BFXqVeZfA+x1Kx8J6qdU0y606e41ead&#10;YLmJo22skfOGAJGQRn2r02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xNE1a41LVN&#10;ftpljCWF8LeIqOSphjfnnrlz+GK265jwr/yHPF3/AGFl/wDSaCgDp6KKKACs7xBqEmk+HNT1GJVa&#10;S1tZJlDdCVUnn8q0awfGxx4E8Qf9g6f/ANFmgDagk863jl6b0Dce4qSq9h/yDrb/AK5L/IVYoAKK&#10;KKACiiigAooooAKKKKACiiigAooooAKKKKACiiigAooooAKKKKACiiigAooooAKKKKACiiigAooo&#10;oAKKKKACiiigAooooAKKKKACiiigAooooAKKKKACiiigAooooAKKKKACiiigAooooAKKKKACiiig&#10;AooooAKKKKACiiigAooooAydA1SXVbe9klVFMF9PbLs7qjlQT74Fa1cx4IObHV/+wxef+jTXT0AF&#10;FFFAGB411q58O+ENQ1azSN7i3VSiyAlTl1Xn8636474qf8kz1r/rmn/oxa7G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uY8K/8AIc8Xf9hZf/SaCunrmPCv/Ic8Xf8AYWX/ANJoKAOnooooAKwPHH/I&#10;heIP+wdP/wCizW/WB44/5ELxB/2Dp/8A0WaANew/5Btr/wBcU/kKsVXsP+Qba/8AXFP5CrFABRRR&#10;QAUUUUAFFFFABRRRQAUUUUAFFFFABRRRQAUUUUAFFFFABRRRQAUUUUAFFFFABRRRQAUUUUAFFFFA&#10;BRRRQAUUUUAFFFFABRRRQAUUUUAFFFFABRRRQAUUUUAFFFFABRRRQAUUUUAFFFFABRRRQAUUUUAF&#10;FFFABRRRQAUUUUAFFFFAHMeCP+PHV/8AsMXn/o0109cx4I/48dX/AOwxef8Ao0109ABRRRQBx3xU&#10;/wCSaa1/1zT/ANGLXY1x3xU/5JprX/XNP/Ri12N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x4V&#10;/wCQ54u/7Cy/+k0FdPXMeFf+Q54u/wCwsv8A6TQUAdPRRRQAVgeOP+RC8Qf9g6f/ANFmt+sDxx/y&#10;IXiD/sHT/wDos0Aa9h/yDbX/AK4p/IVYqvYf8g21/wCuKfyFWKACiiigAooooAKKKKACiiigAooo&#10;oAKKKKACiiigAooooAKKKKACiiigAooooAKKKKACiiigAooooAKKKKACiiigAooooAKKKKACiiig&#10;AooooAKKKKACiiigAooooAKKKKACiiigAooooAKKKKACiiigAooooAKKKKACiiigAooooAKKKKAO&#10;Y8Ef8eOr/wDYYvP/AEaa6euY8Ef8eOr/APYYvP8A0aa6egAooooA474qf8k01r/rmn/oxa7GuO+K&#10;n/JNNa/65p/6MWux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nvHHiQ+EvB2o60sQllt4x5UZ6M7EKufbJyfYUAdD&#10;RXhXhz4X6v490aDxF4w8U6r594vnQW8D7REh6cEEDPBwoGPx4teGLzxH8PfifaeC9W1eXV9J1OIv&#10;ZyzMS0WAcdSSPukFQSOQRigD2uisPxT4u0bwbpf9oazdeTGx2xoqlnlbGdqgd/rgepFeKaR4t13x&#10;X8efDdxqdnPp1k8Ur2NnLkfujFJhyO5Yr1x2GOOaAPoeuY8Lf8hzxb/2FV/9JoK6euZ8L/8AIc8W&#10;/wDYVX/0mgoA6aiiigArA8cf8iF4g/7B0/8A6LNb9YHjj/kQvEH/AGDp/wD0WaANew/5Btr/ANcU&#10;/kKsVXsP+Qba/wDXFP5CrFABRRRQAUUUUAFFFFABRRRQAUUUUAFFFFABRRRQAUUUUAFFFFABRRRQ&#10;AUUUUAFFFFABRRRQAUUUUAFFeefFvX/EelaJZ6f4YtLlr7UpvJN1FGWFuvA+9jCsSQAT0APfBHOH&#10;4H6hBYtqFt411ceJAhb7T5pCO/Xb13YJ4yW98dqAPZqK4T4S+Kr/AMWeC1uNUw19aztazSjGJCoB&#10;DccZwRnFcXcrrPxf8c6tp0Gs3Om+FdIk8hxathrl84P1yQSM5AAHGTQB7fRXhOp6ZrPwU1TTdUsN&#10;avdR8L3E4gu7S6bJiz3HbPUggDkYOQa9B+KHi248JeBLjU9O2m6mdILeQ4KoXz8/ocAEjtnFAHa0&#10;V4tp/wAFb7UtNh1bVfGWs/2/KglE6SkrESMgcnccexH0rb+D/ifWdSXXfDmvz/ar/Qbn7ObonJlX&#10;LLye5BQ8nkgjPOTQB6dRRRQAUUUUAFFFFABRRRQAUUUUAFFFFABRRRQAUUUUAFFFFABRRRQAUUUU&#10;AFFFFABRRRQAUUUUAFFFFAHMeCP+PHV/+wxef+jTXT1zHgj/AI8dX/7DF5/6NNdPQAUUUUAcf8U/&#10;+Saa1/1zT/0YtdhXH/FP/kmmtf8AXNP/AEYtdhQAUV5V8VvE2ujXNF8FeG7hrS+1Y7pbpCQ8Uecf&#10;Ke3RiSDnC8dazp/gVc29nJeab4z1hdfClhcvKVSR8d8HcoJ77jj0NAHs1Fed/B/xfqXijw5dW2s5&#10;fU9LuDbTS4H7z0Jx34IP0z3qTxz8TrXw5cnQ9HtZNW8TSgCKyhQsEJGQXI9udo5+gOaAPQKK8a/Z&#10;/v7/AFO08TXmpTyTXUt8rytIf4iCTx257CvZ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gMMMAQeoNLVDWtYsvD+jXWq6jL5VpbRl5Gxk+&#10;wA7kngD3oAXU9T0/QNJmv7+eO1srZMu7cBR0AA9ewAryTwat78SviafHdxbvb6HpqNb6asgw0p5G&#10;eOuNzE89cDnnFDSLG6+MWrLr/iq8Sy8NW8h+xaUswUy4yNzc5+rdTyBgV7VZ3Gl28MFlZT2iRooj&#10;hhidQAoGAFA9AKADUNG03VpLZ9RsYLo2r+ZD5ybgjYxkA8ZryrxKT/w0/wCE/bTG/lc17HXjXiT/&#10;AJOg8K/9g0/+g3FAHstc14Y/5Dfiz/sKr/6TQV0tc34ZGNb8Wf8AYVX/ANJoKAOkooooAKwPHH/I&#10;heIP+wdP/wCizW/WD4358B+IP+wdP/6LNAGtYf8AIOtf+uKfyFWKr2H/ACD7b/rkv8hVigAooooA&#10;KKKKACiiigAooooAKKKKACiiigAooooAKKKKACiiigAooooAKKKKACiiigAooooAKKKKACvNviHH&#10;8TLo3tv4YXT00togoZGxdPlfn2lvlHcDofTmn/FTxtrvgY6Nf2NtDLpMlxsvmMRZ1GQQFOQBld3X&#10;uBXVReMfDcuijV11ux+wFPM81pgMD3B5B9sZzxigDmfg9f6DN4POm6Nb3FrNYSbL6C6x5omPVjjq&#10;CQcdOmMDFYf7PJM3g3VbqQfvptTcyN6nYh/qaZ8IC+teM/Gfiq3jkj0q9uQlsWXb5vzMSceoG0nj&#10;+Pqeag+GOqWngvxf4m8GavcJZu14bmxMx2JKh9CeMldhHrz6UAb/AMdY1f4W3xbHyTRMM9jux/Wn&#10;+KZ9Ak+DVm3it5Baz2Vvjyf9YZtgYbOnPBPPGAc1hfGjX7TW7HT/AAXo9wl5quo3ce6OBg/lqD/E&#10;R05wcegJOBS/GvTZdO8O+F76OJrjTdHvIxcQgZDLhQpI9PlK/wDA6AM7SL/4yxeE449P0y3kt1iI&#10;tprsILoRgYX5SwBOMfeXJroPgm+hf2TqYtJLo6+8+7V1vRtm80Z7f3QS3vknPNd1ZeLfD+oaSuqW&#10;+sWTWZXcZWmVQvs2TwfY15h8OLmLxF8aPFviLSkYaOYRAJlXCSvlRn8djN+Iz1oA9oooooAKKKKA&#10;CiiigAooooAKKKKACiiigAooooAKKKKACiiigAooooAKKKKACiiigAooooAKKKKACiiigDmPBH/H&#10;jq//AGGLz/0aa6euZ8EjFjq3/YYvP/RprpqACiiigDj/AIp/8k01r/rmn/oxa7CuQ+KIz8NtZH/T&#10;NP8A0YtdfQA1o0dlZkVmU5Ukcj6VxfxF+INn4K0ry4v9J1q6BSytEG5ix4DMP7ufzPA74h+JnxAP&#10;g6wt7PTokudd1A7LSFjwvbe3tnp6n6GsrwH4FsNFu28SeJdXt9U8T3B3yTSTKy25P8Ke46Z/AADq&#10;AaXwk8H3nhTwrJJquf7V1KY3V0pP3Cein3xyfckds12MGi6ZbapcanDYwJf3OBNchB5jgDAG7rjg&#10;cVZgure53eRPFLt6+W4bH5VLQB4t+zz/AMeHib/r/H8jXtNeKfs7HNh4l/6/VP6Gva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xvFHhjT/&#10;ABfoj6Tqhm+yu6uwhfYSVORz6Vs1zN6vjj7fN9gk8P8A2Pd+5E6TeZt/2sHGevSgDk/+Gf8AwP8A&#10;889Q/wDAn/61XtG+CvhHQdatNWsVvhc2kgkj33G5cj1GK2dvxB/56eGf+/c/+NIV+IP/AD08M/8A&#10;fuf/ABoA6yuevPBmk33jWx8WTef/AGnZQmGLa+E24ccjHJ/eN39Kp7fiF/z18Mf9+5/8acF+IPeX&#10;wz/37n/xoA6uuS07UbTRrnxhf30yw28WpKzMf+vaDAHqScAD1IFQ6jqHjHSNOmv9Qu/DUNvCuWby&#10;5/wAGeSTwAOp4rjfDOl+M9e8Raprt4umQyQ3oZNOvVcpDL5EYEm1T97YVA3Elcn60Ael+H7jWb5L&#10;i/1SFbSGdgbSyK/vIY8dZD/fbqVH3emSc1tVyrL4+/hk8NfjHP8A40zZ8Q/+e3hj/v3P/jQB1tYf&#10;jMZ8D68P+ofP/wCizVAL8Qe8vhn/AL9z/wCNcn498QeL9O0S80p10W7u7yzl3QWiS74odpDysWbC&#10;qBnGep4APNAHYax4gm023stJ0mBbzXbuEeRBn5IlAwZpT/DGD+LHge29YxXMNhBHeXC3FyqASzKm&#10;wO3chcnH0rhPDXhzxlodm8yXWh3d9d4kubu5SbzJDj5QcHACggAAAYFbBX4g9pfDP/fuf/GgDrKK&#10;5HZ8RP8Ant4Y/wC/c/8AjSbPiJ/z28Mf9+5/8aAOvorkNnxE/wCe3hj/AL9z/wCNGz4if89vDH/f&#10;uf8AxoA6+iuQ2fET/nt4Y/79z/40bPiJ/wA9vDH/AH7n/wAaAOvorkNnxE/57eGP+/c/+NGz4if8&#10;9vDH/fuf/GgDr6K5DZ8RP+e3hj/v3P8A40bPiJ/z28Mf9+5/8aAOvorkNnxE/wCe3hj/AL9z/wCN&#10;Gz4if89vDH/fuf8AxoA6+iuQ2fET/nt4Y/79z/40bPiJ/wA9vDH/AH7n/wAaAOvorkNnxE/57eGP&#10;+/c/+NGz4if89vDH/fuf/GgDr6K5DZ8RP+e3hj/v3P8A40bPiJ/z28Mf9+5/8aAOvorkNnxE/wCe&#10;3hj/AL9z/wCNGz4if89vDH/fuf8AxoA6+iuQ2fET/nt4Y/79z/40bPiJ/wA9vDH/AH7n/wAaAOvo&#10;rkNnxE/57eGP+/c/+NGz4if89vDH/fuf/GgDr6K5DZ8RP+e3hj/v3P8A40bPiJ/z28Mf9+5/8aAO&#10;vorkNnxE/wCe3hj/AL9z/wCNLs+In/Pbwx/37n/xoA6W/sLTVLGWyv7aK5tZV2yRSruVh9K8/X4F&#10;eAxf/af7OuCmc/ZzdP5f89361ubfiF/z18Mf9+5/8aXb8Qf+enhn/v3P/jQB0ljY2um2UNlY28dv&#10;bQrtjiiXaqj2FYXirwD4c8Zov9s2AknRdqXEbFJVHpuHUcng5FQbfiD/AM9fDP8A37n/AMaNvxB/&#10;56+Gf+/c/wDjQAnhX4aeFvB1wbrStP8A9LKlftM7mRwD1AJ4H4AV1FzbQXtrLbXUMc8EqlJI5FDK&#10;wPUEHqK5jb8Qf+enhn/v3P8A40bfiD/z18M/9+5/8aAMOb4F+A5r77SNOnjXOTBHcuIz+ufyNdzo&#10;+i6boGnR6fpNlFaWsf3Y4hjn1J6k+55rC2/EH/np4Z/79z/40m34hf8APXwx/wB+5/8AGgDraK5H&#10;Z8RP+e3hj/v3P/jSbPiJ/wA9vDH/AH7n/wAaAOvorkNnxE/57eGP+/c/+NGz4if89vDH/fuf/GgD&#10;r6K5DZ8RP+e3hj/v3P8A40bPiJ/z28Mf9+5/8aAOvorkNnxE/wCe3hj/AL9z/wCNGz4if89vDH/f&#10;uf8AxoA6+iuQ2fET/nt4Y/79z/40bPiJ/wA9vDH/AH7n/wAaAOvorkNnxE/57eGP+/c/+NGz4if8&#10;9vDH/fuf/GgDr6K5DZ8RP+e3hj/v3P8A40bPiJ/z28Mf9+5/8aAOvorkNnxE/wCe3hj/AL9z/wCN&#10;Gz4if89vDH/fuf8AxoA6+iuQ2fET/nt4Y/79z/40bPiJ/wA9vDH/AH7n/wAaAOvorkNnxE/57eGP&#10;+/c/+NGz4if89vDH/fuf/GgDr6K5DZ8RP+e3hj/v3P8A40bPiJ/z28Mf9+5/8aAOvorkNnxE/wCe&#10;3hj/AL9z/wCNGz4if89vDH/fuf8AxoA6+iuQ2fET/nt4Y/79z/40bPiJ/wA9vDH/AH7n/wAaAOvo&#10;rkNnxE/57eGP+/c/+NLs+In/AD28Mf8Afuf/ABoA66iuSCfELvN4Z/79z/41V1bVvGWh6a97fT+H&#10;AikKiRxTl5XPCoi55YnoP/10AS6Pq1noGhaxe3rsIxrF2qIilnlcyttRF6sxPAArb8PvrM9i91rS&#10;xQzTvvitYxn7PHgYRm/ibuTwMnArzXwXo3jO+u7rxBc/2StwLy4ENldq7CzkLnzCuw4LE8ZJJwMZ&#10;xXblfH/aXw1/37n/AMaAOqorktnxD/57eGP+/c/+NOVfiB/FL4a/79z/AONACfEwbvh1rA/6Zp/6&#10;MWrGv6/dLeroWgpHPrcybmZ+YrOM/wDLWX/2VerH2ya8++JeveKo9CvNCkXSLqaWIPc/Ykkzaxbl&#10;w7FjgZOAB1POBwa6nQfD/jHQLFoYZ9BnuJnMtzdzrMZbiQ9WY5/ADoBgAUASeJfhV4f8YX8Goa49&#10;5PeRW625kjl8sMFyc7QMDJYnj1rF/wCGf/A//PPUP/An/wCtXUFfH/aTw1/3xP8A40m34gf89PDP&#10;/fuf/GgCTwd4C0XwNFdR6MLgLdMrSedLv+7nGOPeunrkyvxC7S+Gf+/c/wDjSbPiH/z18Mf9+5/8&#10;aALXhLwRo/gqK8j0kThbyQSy+dJu5GenAwOa6OuR2/EP/nr4Y/79z/41b0pfGX9oJ/a8mhGywd4t&#10;ElEmccYLHHXFAHR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W+i3uq66dV14RiK0lYadYo25I8HAmc/xSHt/cB45JNO8N&#10;Nu1vxX7aoo/8lYK6OoYbW3t5J5IYUjed/MlZFALtgLk+pwoH4UATUUUUAUdXl1GHS520m3huL/bi&#10;FJn2puPGWPXA64HJxiuW1Dw/HoHw/wDEk01w97ql3YTyXt9IPnlfyzwP7qL0VRwB75NdvUVxbw3d&#10;tLbXMSSwSqUkjcZVlIwQR6UANszmxtz6xr/Kp6RVVFCqAFAwAO1LQAUUUUAFFFFABRRRQAUUUUAF&#10;FFFABRRRQAUUUUAFFFFABRRRQAUUUUAFFFFABRRRQAUUUUAFFFFABRRRQAUUUUAFFFFABRRRQAUU&#10;UUAFFFFABRRRQAUUUUAFFFFABRRRQAUUUUAFFFFABRRRQAUUUUAFFFFABRRRQAUUUUAFFFFACHgV&#10;zWk6JfXernXvEPlm8TcllZo26KyQ9wf4pGA5fHsOOvTUUAc34NbdZ6sfTV7wf+RTXSVDb2sFqrrb&#10;wxxCSRpHCKBuZjksfUk96moAKzddbVhpbroiQNfSMER52wkQJwXI/i2jnb3xWlRQB534u0K28OfC&#10;vW0ikee6mCS3d5KcyXMhdcsx/QDoBgCvRKgvLO11C0ktLy3juLeQYeKVQytznkGp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MEFAAGAAgAAAAhAIZaqgzgAAAACAEAAA8AAABkcnMvZG93&#10;bnJldi54bWxMj0FLw0AQhe+C/2EZwZvdpJrQptmUUtRTEWwF8bbNTpPQ7GzIbpP03zue7OkxvMd7&#10;3+TrybZiwN43jhTEswgEUulMQ5WCr8Pb0wKED5qMbh2hgit6WBf3d7nOjBvpE4d9qASXkM+0gjqE&#10;LpPSlzVa7WeuQ2Lv5HqrA599JU2vRy63rZxHUSqtbogXat3htsbyvL9YBe+jHjfP8euwO5+2159D&#10;8vG9i1Gpx4dpswIRcAr/YfjDZ3QomOnoLmS8aBWkUcJJBQkL20m6jEEcFcwXyQvIIpe3DxS/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Uki5VxAUAAFAWAAAOAAAA&#10;AAAAAAAAAAAAADwCAABkcnMvZTJvRG9jLnhtbFBLAQItAAoAAAAAAAAAIQDSS3xhG1MCABtTAgAV&#10;AAAAAAAAAAAAAAAAACwIAABkcnMvbWVkaWEvaW1hZ2UxLmpwZWdQSwECLQAUAAYACAAAACEAhlqq&#10;DOAAAAAIAQAADwAAAAAAAAAAAAAAAAB6WwIAZHJzL2Rvd25yZXYueG1sUEsBAi0AFAAGAAgAAAAh&#10;AFhgsxu6AAAAIgEAABkAAAAAAAAAAAAAAAAAh1wCAGRycy9fcmVscy9lMm9Eb2MueG1sLnJlbHNQ&#10;SwUGAAAAAAYABgB9AQAAeF0CAAAA&#10;">
                <v:group id="Gruppieren 1919" o:spid="_x0000_s1368" style="position:absolute;top:1870;width:32296;height:15081" coordsize="32300,1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Grafik 2382" o:spid="_x0000_s1369" type="#_x0000_t75" style="position:absolute;top:2731;width:32300;height:1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vgxwAAAN0AAAAPAAAAZHJzL2Rvd25yZXYueG1sRI9Ba8JA&#10;FITvgv9heYVepNkYQUJ0lSIIpYdKtS14e2af2WD2bchuk/TfdwsFj8PMfMOst6NtRE+drx0rmCcp&#10;COLS6ZorBR+n/VMOwgdkjY1jUvBDHrab6WSNhXYDv1N/DJWIEPYFKjAhtIWUvjRk0SeuJY7e1XUW&#10;Q5RdJXWHQ4TbRmZpupQWa44LBlvaGSpvx2+r4HydtZ9fh70p/Svd7Dy9NPx2UerxYXxegQg0hnv4&#10;v/2iFWSLPIO/N/EJyM0vAAAA//8DAFBLAQItABQABgAIAAAAIQDb4fbL7gAAAIUBAAATAAAAAAAA&#10;AAAAAAAAAAAAAABbQ29udGVudF9UeXBlc10ueG1sUEsBAi0AFAAGAAgAAAAhAFr0LFu/AAAAFQEA&#10;AAsAAAAAAAAAAAAAAAAAHwEAAF9yZWxzLy5yZWxzUEsBAi0AFAAGAAgAAAAhAOJFi+DHAAAA3QAA&#10;AA8AAAAAAAAAAAAAAAAABwIAAGRycy9kb3ducmV2LnhtbFBLBQYAAAAAAwADALcAAAD7AgAAAAA=&#10;">
                    <v:imagedata r:id="rId55" o:title="Sitz" croptop="43678f" cropbottom="14487f" cropleft="15480f" cropright="22712f"/>
                  </v:shape>
                  <v:line id="Gerade Verbindung 1002" o:spid="_x0000_s1370" style="position:absolute;flip:y;visibility:visible;mso-wrap-style:square" from="5106,237" to="5106,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iIxwAAANwAAAAPAAAAZHJzL2Rvd25yZXYueG1sRI9Pa8JA&#10;FMTvgt9heYI33fiHWlNXKQUxWGiteujxkX0mwezbmF1N2k/fLQgeh5n5DbNYtaYUN6pdYVnBaBiB&#10;IE6tLjhTcDysB88gnEfWWFomBT/kYLXsdhYYa9vwF932PhMBwi5GBbn3VSylS3My6Ia2Ig7eydYG&#10;fZB1JnWNTYCbUo6j6EkaLDgs5FjRW07peX81CpKEt9tfXn9+j3aXjZ8U7x/TZqZUv9e+voDw1PpH&#10;+N5OtIL5eA7/Z8IRkMs/AAAA//8DAFBLAQItABQABgAIAAAAIQDb4fbL7gAAAIUBAAATAAAAAAAA&#10;AAAAAAAAAAAAAABbQ29udGVudF9UeXBlc10ueG1sUEsBAi0AFAAGAAgAAAAhAFr0LFu/AAAAFQEA&#10;AAsAAAAAAAAAAAAAAAAAHwEAAF9yZWxzLy5yZWxzUEsBAi0AFAAGAAgAAAAhAF6MCIjHAAAA3AAA&#10;AA8AAAAAAAAAAAAAAAAABwIAAGRycy9kb3ducmV2LnhtbFBLBQYAAAAAAwADALcAAAD7AgAAAAA=&#10;" strokecolor="#4579b8 [3044]"/>
                  <v:line id="Gerade Verbindung 1003" o:spid="_x0000_s1371" style="position:absolute;visibility:visible;mso-wrap-style:square" from="3919,1068" to="27554,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sqxQAAANwAAAAPAAAAZHJzL2Rvd25yZXYueG1sRI9Ra8JA&#10;EITfC/0PxxZ8q5emKCZ6ihQKYvtS7Q/Y5tYkmNtL77Ya++u9QsHHYWa+YRarwXXqRCG2ng08jTNQ&#10;xJW3LdcGPvevjzNQUZAtdp7JwIUirJb3dwssrT/zB512UqsE4ViigUakL7WOVUMO49j3xMk7+OBQ&#10;kgy1tgHPCe46nWfZVDtsOS002NNLQ9Vx9+MMfL+9b+Llq8tlOvndHsN6VshzNGb0MKznoIQGuYX/&#10;2xtroChy+DuTjoBeXgEAAP//AwBQSwECLQAUAAYACAAAACEA2+H2y+4AAACFAQAAEwAAAAAAAAAA&#10;AAAAAAAAAAAAW0NvbnRlbnRfVHlwZXNdLnhtbFBLAQItABQABgAIAAAAIQBa9CxbvwAAABUBAAAL&#10;AAAAAAAAAAAAAAAAAB8BAABfcmVscy8ucmVsc1BLAQItABQABgAIAAAAIQBKfFsqxQAAANwAAAAP&#10;AAAAAAAAAAAAAAAAAAcCAABkcnMvZG93bnJldi54bWxQSwUGAAAAAAMAAwC3AAAA+QIAAAAA&#10;" strokecolor="#4579b8 [3044]"/>
                  <v:line id="Gerade Verbindung 1004" o:spid="_x0000_s1372" style="position:absolute;flip:y;visibility:visible;mso-wrap-style:square" from="26303,0" to="2630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UrxQAAAN0AAAAPAAAAZHJzL2Rvd25yZXYueG1sRE9Na8JA&#10;EL0L/Q/LFHozG1OxJXWVIkiDBbXWg8chO01Cs7MxuzWxv94VBG/zeJ8znfemFidqXWVZwSiKQRDn&#10;VldcKNh/L4evIJxH1lhbJgVncjCfPQymmGrb8Reddr4QIYRdigpK75tUSpeXZNBFtiEO3I9tDfoA&#10;20LqFrsQbmqZxPFEGqw4NJTY0KKk/Hf3ZxRkGa9W/7zcHEbb44d/rj7X4+5FqafH/v0NhKfe38U3&#10;d6bD/DhJ4PpNOEHOLgAAAP//AwBQSwECLQAUAAYACAAAACEA2+H2y+4AAACFAQAAEwAAAAAAAAAA&#10;AAAAAAAAAAAAW0NvbnRlbnRfVHlwZXNdLnhtbFBLAQItABQABgAIAAAAIQBa9CxbvwAAABUBAAAL&#10;AAAAAAAAAAAAAAAAAB8BAABfcmVscy8ucmVsc1BLAQItABQABgAIAAAAIQDaxXUrxQAAAN0AAAAP&#10;AAAAAAAAAAAAAAAAAAcCAABkcnMvZG93bnJldi54bWxQSwUGAAAAAAMAAwC3AAAA+QIAAAAA&#10;" strokecolor="#4579b8 [3044]"/>
                  <v:line id="Gerade Verbindung 1005" o:spid="_x0000_s1373" style="position:absolute;rotation:-45;flip:x;visibility:visible;mso-wrap-style:square" from="26244,356" to="2624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bmwAAAAN0AAAAPAAAAZHJzL2Rvd25yZXYueG1sRE/dasIw&#10;FL4f+A7hCLubqUVaqUYZwmDoTdvtAQ7NsSlrTkoStb79cjHY5cf3vz/OdhR38mFwrGC9ykAQd04P&#10;3Cv4/vp424IIEVnj6JgUPCnA8bB42WOl3YMburexFymEQ4UKTIxTJWXoDFkMKzcRJ+7qvMWYoO+l&#10;9vhI4XaUeZYV0uLAqcHgRCdD3U97swo2uW782V5MWTe3Tah79peClXpdzu87EJHm+C/+c39qBfm2&#10;THPTm/QE5OEXAAD//wMAUEsBAi0AFAAGAAgAAAAhANvh9svuAAAAhQEAABMAAAAAAAAAAAAAAAAA&#10;AAAAAFtDb250ZW50X1R5cGVzXS54bWxQSwECLQAUAAYACAAAACEAWvQsW78AAAAVAQAACwAAAAAA&#10;AAAAAAAAAAAfAQAAX3JlbHMvLnJlbHNQSwECLQAUAAYACAAAACEAITGG5sAAAADdAAAADwAAAAAA&#10;AAAAAAAAAAAHAgAAZHJzL2Rvd25yZXYueG1sUEsFBgAAAAADAAMAtwAAAPQCAAAAAA==&#10;" strokecolor="#4579b8 [3044]"/>
                  <v:line id="Gerade Verbindung 1006" o:spid="_x0000_s1374" style="position:absolute;rotation:-45;flip:x;visibility:visible;mso-wrap-style:square" from="5106,356" to="510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H1wwAAAN0AAAAPAAAAZHJzL2Rvd25yZXYueG1sRI/RisIw&#10;FETfF/Yfwl3YtzW1SNVqFBEWlvXFqh9waa5NsbkpSdTu328EwcdhZs4wy/VgO3EjH1rHCsajDARx&#10;7XTLjYLT8ftrBiJEZI2dY1LwRwHWq/e3JZba3bmi2yE2IkE4lKjAxNiXUobakMUwcj1x8s7OW4xJ&#10;+kZqj/cEt53Ms6yQFltOCwZ72hqqL4erVTDJdeV/7c5M99V1EvYN+13BSn1+DJsFiEhDfIWf7R+t&#10;IJ/NC3i8SU9Arv4BAAD//wMAUEsBAi0AFAAGAAgAAAAhANvh9svuAAAAhQEAABMAAAAAAAAAAAAA&#10;AAAAAAAAAFtDb250ZW50X1R5cGVzXS54bWxQSwECLQAUAAYACAAAACEAWvQsW78AAAAVAQAACwAA&#10;AAAAAAAAAAAAAAAfAQAAX3JlbHMvLnJlbHNQSwECLQAUAAYACAAAACEAj+5R9cMAAADdAAAADwAA&#10;AAAAAAAAAAAAAAAHAgAAZHJzL2Rvd25yZXYueG1sUEsFBgAAAAADAAMAtwAAAPcCAAAAAA==&#10;" strokecolor="#4579b8 [3044]"/>
                </v:group>
                <v:rect id="Rechteck 2904" o:spid="_x0000_s1375" style="position:absolute;left:12746;top:-831;width:7204;height:3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gdwwAAAN0AAAAPAAAAZHJzL2Rvd25yZXYueG1sRI/BasMw&#10;EETvgfyD2EBuieQQSutaDklKoPTWtNDrYm0sU2llLNVx/74qBHIcZuYNU+0m78RIQ+wCayjWCgRx&#10;E0zHrYbPj9PqEURMyAZdYNLwSxF29XxWYWnCld9pPKdWZAjHEjXYlPpSythY8hjXoSfO3iUMHlOW&#10;QyvNgNcM905ulHqQHjvOCxZ7Olpqvs8/XsN0+EIZnKULSq/exlPxUhyd1svFtH8GkWhK9/Ct/Wo0&#10;bJ7UFv7f5Ccg6z8AAAD//wMAUEsBAi0AFAAGAAgAAAAhANvh9svuAAAAhQEAABMAAAAAAAAAAAAA&#10;AAAAAAAAAFtDb250ZW50X1R5cGVzXS54bWxQSwECLQAUAAYACAAAACEAWvQsW78AAAAVAQAACwAA&#10;AAAAAAAAAAAAAAAfAQAAX3JlbHMvLnJlbHNQSwECLQAUAAYACAAAACEASZEoHcMAAADdAAAADwAA&#10;AAAAAAAAAAAAAAAHAgAAZHJzL2Rvd25yZXYueG1sUEsFBgAAAAADAAMAtwAAAPcCAAAAAA==&#10;" filled="f" stroked="f">
                  <v:textbox>
                    <w:txbxContent>
                      <w:p w14:paraId="52587D3C" w14:textId="642F68B3" w:rsidR="008A6EA7" w:rsidRPr="006B2519" w:rsidRDefault="008A6EA7" w:rsidP="006B2519">
                        <w:pPr>
                          <w:jc w:val="center"/>
                          <w:rPr>
                            <w:rFonts w:ascii="Segoe Print" w:hAnsi="Segoe Print"/>
                            <w:color w:val="000000" w:themeColor="text1"/>
                          </w:rPr>
                        </w:pPr>
                        <w:r w:rsidRPr="006B2519">
                          <w:rPr>
                            <w:rFonts w:ascii="Segoe Print" w:hAnsi="Segoe Print"/>
                            <w:color w:val="000000" w:themeColor="text1"/>
                          </w:rPr>
                          <w:t>288</w:t>
                        </w:r>
                      </w:p>
                    </w:txbxContent>
                  </v:textbox>
                </v:rect>
              </v:group>
            </w:pict>
          </mc:Fallback>
        </mc:AlternateContent>
      </w:r>
    </w:p>
    <w:p w14:paraId="4239BF99" w14:textId="3D8DA910" w:rsidR="003C21BE" w:rsidRDefault="003C21BE" w:rsidP="003C21BE">
      <w:pPr>
        <w:spacing w:line="312" w:lineRule="auto"/>
        <w:rPr>
          <w:sz w:val="22"/>
        </w:rPr>
      </w:pPr>
    </w:p>
    <w:p w14:paraId="3C78368F" w14:textId="716EC849" w:rsidR="003C21BE" w:rsidRDefault="003C21BE" w:rsidP="003C21BE">
      <w:pPr>
        <w:spacing w:line="312" w:lineRule="auto"/>
        <w:rPr>
          <w:sz w:val="22"/>
        </w:rPr>
      </w:pPr>
    </w:p>
    <w:p w14:paraId="6AD1EDF4" w14:textId="6F4FA667" w:rsidR="003C21BE" w:rsidRDefault="003C21BE" w:rsidP="003C21BE">
      <w:pPr>
        <w:spacing w:line="312" w:lineRule="auto"/>
        <w:rPr>
          <w:sz w:val="22"/>
        </w:rPr>
      </w:pPr>
    </w:p>
    <w:p w14:paraId="12A299F6" w14:textId="4D6494BC" w:rsidR="003C21BE" w:rsidRDefault="003C21BE" w:rsidP="003C21BE">
      <w:pPr>
        <w:spacing w:line="312" w:lineRule="auto"/>
        <w:rPr>
          <w:sz w:val="22"/>
        </w:rPr>
      </w:pPr>
    </w:p>
    <w:p w14:paraId="02F930A3" w14:textId="2D7A9ECF" w:rsidR="003C21BE" w:rsidRDefault="003C21BE" w:rsidP="003C21BE">
      <w:pPr>
        <w:spacing w:line="312" w:lineRule="auto"/>
        <w:rPr>
          <w:sz w:val="22"/>
        </w:rPr>
      </w:pPr>
    </w:p>
    <w:p w14:paraId="2CCB8E85" w14:textId="0D140715" w:rsidR="003C21BE" w:rsidRDefault="003C21BE" w:rsidP="003C21BE">
      <w:pPr>
        <w:spacing w:line="312" w:lineRule="auto"/>
        <w:rPr>
          <w:sz w:val="22"/>
        </w:rPr>
      </w:pPr>
    </w:p>
    <w:p w14:paraId="18274BBA" w14:textId="77652540" w:rsidR="003C21BE" w:rsidRDefault="003C21BE" w:rsidP="003C21BE">
      <w:pPr>
        <w:spacing w:line="312" w:lineRule="auto"/>
        <w:rPr>
          <w:sz w:val="22"/>
        </w:rPr>
      </w:pPr>
    </w:p>
    <w:p w14:paraId="3690ED05" w14:textId="036F0118" w:rsidR="003C21BE" w:rsidRDefault="003C21BE" w:rsidP="003C21BE">
      <w:pPr>
        <w:spacing w:line="312" w:lineRule="auto"/>
        <w:rPr>
          <w:sz w:val="22"/>
        </w:rPr>
      </w:pPr>
    </w:p>
    <w:p w14:paraId="70E1B979" w14:textId="77777777" w:rsidR="003C21BE" w:rsidRDefault="00A65D3D" w:rsidP="003C21BE">
      <w:pPr>
        <w:spacing w:line="312" w:lineRule="auto"/>
        <w:rPr>
          <w:sz w:val="22"/>
        </w:rPr>
      </w:pPr>
      <w:r w:rsidRPr="00AA18D1">
        <w:rPr>
          <w:noProof/>
          <w:lang w:eastAsia="de-DE"/>
        </w:rPr>
        <w:drawing>
          <wp:anchor distT="0" distB="0" distL="114300" distR="114300" simplePos="0" relativeHeight="251599360" behindDoc="0" locked="0" layoutInCell="1" allowOverlap="1" wp14:anchorId="76E083C5" wp14:editId="65299F13">
            <wp:simplePos x="0" y="0"/>
            <wp:positionH relativeFrom="column">
              <wp:posOffset>4813935</wp:posOffset>
            </wp:positionH>
            <wp:positionV relativeFrom="paragraph">
              <wp:posOffset>232410</wp:posOffset>
            </wp:positionV>
            <wp:extent cx="314325" cy="314325"/>
            <wp:effectExtent l="0" t="0" r="9525" b="9525"/>
            <wp:wrapNone/>
            <wp:docPr id="2384" name="Grafik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53CF0" w14:textId="3957ACF0" w:rsidR="003C21BE" w:rsidRPr="00204F06" w:rsidRDefault="003C21BE" w:rsidP="00A467DE">
      <w:pPr>
        <w:pStyle w:val="Listenabsatz"/>
        <w:numPr>
          <w:ilvl w:val="0"/>
          <w:numId w:val="31"/>
        </w:numPr>
        <w:tabs>
          <w:tab w:val="left" w:pos="426"/>
          <w:tab w:val="left" w:pos="851"/>
        </w:tabs>
        <w:spacing w:line="312" w:lineRule="auto"/>
        <w:rPr>
          <w:sz w:val="22"/>
        </w:rPr>
      </w:pPr>
      <w:r w:rsidRPr="00204F06">
        <w:rPr>
          <w:sz w:val="22"/>
        </w:rPr>
        <w:t>Berechnen Sie den Abstand zwischen den Mittelpunkten der Bohrlöcher</w:t>
      </w:r>
      <w:r>
        <w:rPr>
          <w:sz w:val="22"/>
        </w:rPr>
        <w:t xml:space="preserve"> bei der Lehne</w:t>
      </w:r>
      <w:r w:rsidRPr="00204F06">
        <w:rPr>
          <w:sz w:val="22"/>
        </w:rPr>
        <w:t>.</w:t>
      </w:r>
    </w:p>
    <w:p w14:paraId="5E4F7EE7" w14:textId="7679C4DB" w:rsidR="003C21BE" w:rsidRPr="00A60C13" w:rsidRDefault="003C21BE" w:rsidP="003C21BE">
      <w:pPr>
        <w:tabs>
          <w:tab w:val="left" w:pos="426"/>
          <w:tab w:val="left" w:pos="851"/>
        </w:tabs>
        <w:spacing w:line="312" w:lineRule="auto"/>
        <w:rPr>
          <w:sz w:val="22"/>
        </w:rPr>
      </w:pPr>
      <w:r>
        <w:rPr>
          <w:sz w:val="22"/>
        </w:rPr>
        <w:tab/>
        <w:t xml:space="preserve">Rechnung: </w:t>
      </w:r>
    </w:p>
    <w:p w14:paraId="2AC45B35" w14:textId="6FD3BC6B" w:rsidR="003C21BE" w:rsidRDefault="003C21BE" w:rsidP="003C21BE">
      <w:pPr>
        <w:spacing w:line="312" w:lineRule="auto"/>
        <w:rPr>
          <w:sz w:val="22"/>
        </w:rPr>
      </w:pPr>
    </w:p>
    <w:p w14:paraId="49EBBA53" w14:textId="0C24CF56" w:rsidR="003C21BE" w:rsidRDefault="003C21BE" w:rsidP="003C21BE">
      <w:pPr>
        <w:spacing w:line="312" w:lineRule="auto"/>
        <w:rPr>
          <w:sz w:val="22"/>
        </w:rPr>
      </w:pPr>
      <w:r>
        <w:rPr>
          <w:sz w:val="22"/>
        </w:rPr>
        <w:tab/>
      </w:r>
      <w:r>
        <w:rPr>
          <w:sz w:val="22"/>
        </w:rPr>
        <w:tab/>
      </w:r>
      <w:r w:rsidRPr="00A60C13">
        <w:rPr>
          <w:rFonts w:ascii="Segoe Script" w:hAnsi="Segoe Script"/>
          <w:sz w:val="22"/>
        </w:rPr>
        <w:t>310 mm + 2 ∙ 10 mm = 330 mm</w:t>
      </w:r>
    </w:p>
    <w:p w14:paraId="7357D339" w14:textId="18FA1CB7" w:rsidR="003C21BE" w:rsidRDefault="003C21BE" w:rsidP="003C21BE">
      <w:pPr>
        <w:spacing w:line="312" w:lineRule="auto"/>
        <w:rPr>
          <w:sz w:val="22"/>
        </w:rPr>
      </w:pPr>
      <w:r>
        <w:rPr>
          <w:noProof/>
          <w:sz w:val="22"/>
          <w:lang w:eastAsia="de-DE"/>
        </w:rPr>
        <mc:AlternateContent>
          <mc:Choice Requires="wpg">
            <w:drawing>
              <wp:anchor distT="0" distB="0" distL="114300" distR="114300" simplePos="0" relativeHeight="251615744" behindDoc="0" locked="0" layoutInCell="1" allowOverlap="1" wp14:anchorId="1A19C8C4" wp14:editId="08C88BA0">
                <wp:simplePos x="0" y="0"/>
                <wp:positionH relativeFrom="column">
                  <wp:posOffset>2924</wp:posOffset>
                </wp:positionH>
                <wp:positionV relativeFrom="paragraph">
                  <wp:posOffset>143791</wp:posOffset>
                </wp:positionV>
                <wp:extent cx="3572510" cy="1915115"/>
                <wp:effectExtent l="0" t="0" r="8890" b="9525"/>
                <wp:wrapNone/>
                <wp:docPr id="2559" name="Gruppieren 2559"/>
                <wp:cNvGraphicFramePr/>
                <a:graphic xmlns:a="http://schemas.openxmlformats.org/drawingml/2006/main">
                  <a:graphicData uri="http://schemas.microsoft.com/office/word/2010/wordprocessingGroup">
                    <wpg:wgp>
                      <wpg:cNvGrpSpPr/>
                      <wpg:grpSpPr>
                        <a:xfrm>
                          <a:off x="0" y="0"/>
                          <a:ext cx="3572510" cy="1915115"/>
                          <a:chOff x="0" y="0"/>
                          <a:chExt cx="3572510" cy="1915115"/>
                        </a:xfrm>
                      </wpg:grpSpPr>
                      <wpg:grpSp>
                        <wpg:cNvPr id="2351" name="Gruppieren 2351"/>
                        <wpg:cNvGrpSpPr/>
                        <wpg:grpSpPr>
                          <a:xfrm>
                            <a:off x="0" y="127590"/>
                            <a:ext cx="3572510" cy="1787525"/>
                            <a:chOff x="0" y="187036"/>
                            <a:chExt cx="3572510" cy="1787756"/>
                          </a:xfrm>
                        </wpg:grpSpPr>
                        <pic:pic xmlns:pic="http://schemas.openxmlformats.org/drawingml/2006/picture">
                          <pic:nvPicPr>
                            <pic:cNvPr id="2352" name="Grafik 2352" descr="F:\Schule_und_mehr\Lernlandschaften\Klappstuhl\Sprekelmayer\Lehne.jpg"/>
                            <pic:cNvPicPr>
                              <a:picLocks noChangeAspect="1"/>
                            </pic:cNvPicPr>
                          </pic:nvPicPr>
                          <pic:blipFill rotWithShape="1">
                            <a:blip r:embed="rId52" cstate="print">
                              <a:extLst>
                                <a:ext uri="{28A0092B-C50C-407E-A947-70E740481C1C}">
                                  <a14:useLocalDpi xmlns:a14="http://schemas.microsoft.com/office/drawing/2010/main" val="0"/>
                                </a:ext>
                              </a:extLst>
                            </a:blip>
                            <a:srcRect l="23951" t="57087" r="34197" b="28908"/>
                            <a:stretch/>
                          </pic:blipFill>
                          <pic:spPr bwMode="auto">
                            <a:xfrm>
                              <a:off x="381000" y="464127"/>
                              <a:ext cx="3191510" cy="1510665"/>
                            </a:xfrm>
                            <a:prstGeom prst="rect">
                              <a:avLst/>
                            </a:prstGeom>
                            <a:noFill/>
                            <a:ln>
                              <a:noFill/>
                            </a:ln>
                            <a:extLst>
                              <a:ext uri="{53640926-AAD7-44D8-BBD7-CCE9431645EC}">
                                <a14:shadowObscured xmlns:a14="http://schemas.microsoft.com/office/drawing/2010/main"/>
                              </a:ext>
                            </a:extLst>
                          </pic:spPr>
                        </pic:pic>
                        <wpg:grpSp>
                          <wpg:cNvPr id="2353" name="Gruppieren 2353"/>
                          <wpg:cNvGrpSpPr/>
                          <wpg:grpSpPr>
                            <a:xfrm>
                              <a:off x="609600" y="187036"/>
                              <a:ext cx="2582883" cy="593766"/>
                              <a:chOff x="0" y="0"/>
                              <a:chExt cx="2583274" cy="594344"/>
                            </a:xfrm>
                          </wpg:grpSpPr>
                          <wps:wsp>
                            <wps:cNvPr id="2354" name="Gerade Verbindung 2354"/>
                            <wps:cNvCnPr/>
                            <wps:spPr>
                              <a:xfrm flipV="1">
                                <a:off x="118754" y="23750"/>
                                <a:ext cx="0" cy="5705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55" name="Gerade Verbindung 2355"/>
                            <wps:cNvCnPr/>
                            <wps:spPr>
                              <a:xfrm>
                                <a:off x="0" y="106871"/>
                                <a:ext cx="258327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56" name="Gerade Verbindung 2356"/>
                            <wps:cNvCnPr/>
                            <wps:spPr>
                              <a:xfrm flipV="1">
                                <a:off x="2505643" y="0"/>
                                <a:ext cx="0" cy="5943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57" name="Gerade Verbindung 2357"/>
                            <wps:cNvCnPr/>
                            <wps:spPr>
                              <a:xfrm rot="2700000" flipH="1">
                                <a:off x="2496844" y="38595"/>
                                <a:ext cx="0" cy="1435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58" name="Gerade Verbindung 2358"/>
                            <wps:cNvCnPr/>
                            <wps:spPr>
                              <a:xfrm rot="2700000" flipH="1">
                                <a:off x="109847" y="38595"/>
                                <a:ext cx="0" cy="143506"/>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360" name="Rechteck 2360"/>
                          <wps:cNvSpPr/>
                          <wps:spPr>
                            <a:xfrm>
                              <a:off x="0" y="1281545"/>
                              <a:ext cx="602673" cy="26416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57" name="Textfeld 2557"/>
                        <wps:cNvSpPr txBox="1"/>
                        <wps:spPr>
                          <a:xfrm>
                            <a:off x="1690577" y="0"/>
                            <a:ext cx="457200"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E642D" w14:textId="77777777" w:rsidR="008A6EA7" w:rsidRPr="00A60C13" w:rsidRDefault="008A6EA7" w:rsidP="003C21BE">
                              <w:pPr>
                                <w:rPr>
                                  <w:rFonts w:ascii="Segoe Script" w:hAnsi="Segoe Script"/>
                                  <w:sz w:val="22"/>
                                </w:rPr>
                              </w:pPr>
                              <w:r>
                                <w:rPr>
                                  <w:rFonts w:ascii="Segoe Script" w:hAnsi="Segoe Script"/>
                                  <w:sz w:val="22"/>
                                </w:rPr>
                                <w:t>330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A19C8C4" id="Gruppieren 2559" o:spid="_x0000_s1378" style="position:absolute;margin-left:.25pt;margin-top:11.3pt;width:281.3pt;height:150.8pt;z-index:251615744" coordsize="35725,19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KfPZ3BgAAWRsAAA4AAABkcnMvZTJvRG9jLnhtbOxZXW/bNhR9H7D/&#10;IOi9sb4tGXWKLF2yYlkbNF37EqCgJcrSIpEaRcfOfv0OSUl2HMdJMyxYhzzEoSh+3Ht57uG9V6/f&#10;rOrKuqaiLTmb2u6BY1uUpTwr2Xxq//7p5FVsW60kLCMVZ3Rq39DWfnP44w+vl82EerzgVUaFhUVY&#10;O1k2U7uQspmMRm1a0Jq0B7yhDC9zLmoi8Sjmo0yQJVavq5HnONFoyUXWCJ7StkXvW/PSPtTr5zlN&#10;5Yc8b6m0qqkN2aT+Ffp3pn5Hh6/JZC5IU5RpJwZ5ghQ1KRk2HZZ6SySxFqK8s1RdpoK3PJcHKa9H&#10;PM/LlGodoI3rbGlzKvii0brMJ8t5M5gJpt2y05OXTd9fnwurzKa2F4aJbTFS45ROxaJpSioos3Q3&#10;rLRs5hMMPhXNRXMuuo65eVKKr3JRq/9QyVpp+94M9qUraaXo9MOxF7o4hhTv3MQNXTc0J5AWOKY7&#10;89Li5wdmjvqNR0q+QZzhYZC7V9IP3V1Kqu6nKul64zDpkLRb03E8Dr3dmrrx2PGj3gi71cX0cajH&#10;3KNuU6YT/HX4QOsOPh72I8ySC0HtbpH6UWvURFwtmleAckNkOSurUt5otwRolVDs+rxMz4V52ICa&#10;H3rrUyB5eWV5uiujbQrnPJlcXqTFoqJfFyz7WtNCXJ5RwSrQCIiB5JKyy18r0jStXBTV5UUj6BWt&#10;anJD1cCC0YM/mrmyqZJBbWuEIMpIZzy9ai3GjwvC5vSobUARAKMaPbo9XD/e0mBWlc1JWVWW4PJL&#10;KYuLgjTwFld7vnrZGQ8qbPnnDvsb33/L00VNmTRkJmgFO3LWFmXT2paY0HpG4ZviXQbYpiBSif0a&#10;UTJpINOK9CMUUOzm+YnCNpQJx048xmw4XOAmaIHpvDhx4m6OFFSmRa9wr5SxVgvntmbL33iGjchC&#10;cq3blnP7ses4cGN4cRAFwL9ZeAC/du3ezeHwUaTBP6AXByFaeUp5bakG9IMOeiNyfdZKJdl6iCIV&#10;xpXZ0U8mFbvVgYGqR5+Vkr1r4iSN62tK2MEC/hp/a6rzQ19p8o1UFzlJ1Flj05t7a3hh7MUx9lOk&#10;Fyb+OBrcfT/nYaLvjYN+YuAHgZJusOI25eECbXsELpv2Dga/6Y7Q0MaRYCHtQd0d4YeQp7sjqCAZ&#10;tT5TMStZtmBz5cNawm7OMevuiXZiTsZwtZXDUT73XtNdFy4sp5aGiTx/HG6xaQcl4DpMbttgDZMO&#10;SVXJ6P1Igsl6YXRL3lTUgOojzXEL4o4yzqzjD3pcCeuawLdImsJHDUkowGG0mpYDlMNER2+7d2I3&#10;Xk2lOjb5lsnDDL0zZ3KYXJeMi127y1Uvcm7GAz0beqvmjGc3+pj0CwDIHPlzICnciyTNGEpC8Pc9&#10;SFKG6PBjyAhME4+1yjBwFznc8iKNq8GBXsADvH+n4In2gkcz7H7w7KQhL3TCKABXg4fu4aAk8B19&#10;S7zA6H/AQQiO9txmOq55AEYIBXFnjREPqRhA3W2/9JdIx01ekEQx7m4FKj8Oky4R6Amqj5MCP3Ru&#10;B/kv/PT98hPKHnuApSPxfwws10niAAh+wVV9X6j2bEHTOhh/tgAqAnMYjCEFLCRNVRaNTp3B6Lhp&#10;qNT0QW9fLdmOm7zYDYMtXoocLxp3aYuHLM+sfP+t91AO1/KqzFQap8K2rTB5Nu8D1VujKmYtp3ai&#10;aidq0pAFQgid9CkPMqmFbu2I5r1dYXEfzWtBCpXE6CA/1BRuMqxBPp1v7Q74H5EpPHfAXw05ygMB&#10;v6pg6CJd26QnJXLwM9LKcyJQ+wSqUM+VH/CTVxz2513Ltgou/trVr8Yj3cRb21qiljq12z8XRBWT&#10;qncMiWjiBgGWlfohQBEQD2LzzWzzDVvUxxxJF4oZkE431XhZ9c1c8PoLyr5Hale8IizF3lM7laJ/&#10;OJZ4xisUjlN6dKTbpkp1xi4a1LbM4anqw6fVFyKaLn2UuJXf8z75JZOteoQZa7B4hOJIXupihUKf&#10;SaS6BEvnUc9PCWE4xDOfoEhOq0zVbzfDGEUJllz9xHWq21HFZnqulOuT8ihxwrG5YLaiYX2IsK+q&#10;aXi+7xjy+HfIYQ3qHeQQIWraSQ59it3Vkx6mikfk77t54BETn5sHsqueT+/lAbmarXTdP9JD1xB+&#10;XmoAhgwtoGEoAQ1DB2g8mQrkf44I8P1G3yXdtyb1gWjzWRPH+ovY4d8AAAD//wMAUEsDBAoAAAAA&#10;AAAAIQB8FUZp3SMCAN0jAgAVAAAAZHJzL21lZGlhL2ltYWdlMS5qcGVn/9j/4AAQSkZJRgABAQEA&#10;3ADcAAD/2wBDAAgGBgcGBQgHBwcJCQgKDBQNDAsLDBkSEw8UHRofHh0aHBwgJC4nICIsIxwcKDcp&#10;LDAxNDQ0Hyc5PTgyPC4zNDL/2wBDAQkJCQwLDBgNDRgyIRwhMjIyMjIyMjIyMjIyMjIyMjIyMjIy&#10;MjIyMjIyMjIyMjIyMjIyMjIyMjIyMjIyMjIyMjL/wAARCAonBy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xvFupahpHhTUr7SrGW91CK&#10;E/Z4Ioy7M54B2jkgE5IHYGgDYJAIBIGelLXiHhz4Q3fivSF13xprms/2teqZBEsmw24PQEMDzjtg&#10;AdMcVqfDLU9a0fx3rvw/1XUX1SHToRcW13IcsqfJ8pzk9JF4zxggcUAetEgDJIH1pvmx/wB9fzry&#10;X4vQN4h8V+DvCaTTRreXDyzmF8MIxjJ/Lefwq4fgL4TP/L7rX/gYP/iaAPUaQsFGWIA9653ULmz8&#10;AeAJplLyW2k2eIhK+WkKjCAn1JwPxry/wv8ADW7+Imjr4p8X67qf2rUA0ltBbyBVhQn5Tgg8EcgD&#10;HBHegD3OivHvAV9rPg34jXHw+1jUpdQspbf7Rpk8udwAydv0wH4zgFOOtew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NkkWKJ5HOERSzH0AqGyvINQsbe9tn329xGssb4I3KwyDg89DQ&#10;BYooooAKKKKACiiigAooooAKKKKACiiigAooooAKKKKACiiigAooooAKKKKACiiigAooooAKKKKA&#10;CiiigAooooAKKK53x1Prlr4L1K58OOF1SGLzIsxhyQCCwAIIJ25wMdaAIfGlp4zvLa2j8H6jp1jJ&#10;l/tEl4pJ7bdvyMP72cj0rhPhdcf8I94w1Lw54kspY/Ft8puXv3kEi3iDJwp7YGTjvhumAK2/APxX&#10;0PXPC1u+s6va2mrW8ey7S5dYtzL/ABjOAQeuB05Fc5b6lD8RPjppuo6GHl0nQrcia9UbVdjuwATy&#10;QS2PfDHpQBpeMPAPijxL8VrPV7K/Gl6bBZC3F9BIPOUfPuCr1DHeRn05z2qtr/wt1Hw5pkuueE/E&#10;2rjU7JDMY7qfzFnCjLDpjOM4BBB6H1GrrvxGvfCHxPTS/EKxQ+Gry33Wt4sTZR+M7yM5wQwwBxuU&#10;nirfjf4o+GtH8M3X2PVLa/v7mFo7W3tZBIWdhgE46AZyc+nHNAHN+LPFb+Lv2dbnVygSeVYorlVH&#10;G9ZVDEexIBHpnFemeD0WPwToKIAFGnW4AH/XNa8/0TwFfj9n6fw9KhTUru3e58o9RIW3oh9D8qg+&#10;hJqx8MviToEvgqy07VdTt9P1LS4RbXEN0/lnCfKCC3XIAyByDkemQDP8ckp+0B4IZOGaEqxHcbn4&#10;/U17FXimhX8fxG+O/wDb2nhpNF0G08qOcrhZHO4DGfUuxHsle10AFFFFABRRRQAUUUUAFFFFABRR&#10;RQAUUUUAFFFFABRRRQAUUUUAFFFFABRRRQAUUUUAFFFFABRRRQAUUUUAFFFFABRRVSTUrSLVINMe&#10;XF5PE80ceD8yoVDHPTgsPzoAt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haxpviC9vEk0rxFHpsCx7WhawWcs&#10;2T824sMcEDHt70AamoDOm3Q9YX/ka4i18RXFj4R8O6HoUKXfiC50yAxRMf3dtH5agzSkdEHYdWPA&#10;7kZ3ia78X6c66Rp/ieHUtXnRn+zLpiIsMOOZJW3Hao7cZY8AdSDwL4I13SvDVrc6f4rRJL+CK4lk&#10;l01ZZDlBtUuXyQo4HYCgD0TSLK40/Sbe1u7+W/uY1xJcygBpGzknAGAPQdhjrV2uSOg+M+3jaEf9&#10;weP/AOLpv9geNf8AoeYf/BNH/wDF0AdfRXH/ANgeNf8AoeYf/BNH/wDF0f2B41/6HmH/AME0f/xd&#10;AHYUVx/9geNf+h5h/wDBNH/8XR/YHjX/AKHmH/wTR/8AxdAHYUVx/wDYHjX/AKHmH/wTR/8AxdH9&#10;geNf+h5h/wDBNH/8XQB2FFcf/YHjX/oeYf8AwTR//F0f2B41/wCh5h/8E0f/AMXQB2FFcf8A2B41&#10;/wCh5h/8E0f/AMXR/YHjX/oeYf8AwTR//F0AdhRXH/2B41/6HmH/AME0f/xdH9geNf8AoeYf/BNH&#10;/wDF0AdhRXH/ANgeNf8AoeYf/BNH/wDF0f2B41/6HmH/AME0f/xdAHYUVx/9geNf+h5h/wDBNH/8&#10;XR/YHjX/AKHmH/wTR/8AxdAHYUVx/wDYHjX/AKHmH/wTR/8AxdH9geNf+h5h/wDBNH/8XQB2FFcf&#10;/YHjX/oeYf8AwTR//F0f2B41/wCh5h/8E0f/AMXQB2FFcf8A2B41/wCh5h/8E0f/AMXR/YHjX/oe&#10;Yf8AwTR//F0AdhRXH/2B41/6HmH/AME0f/xdH9geNf8AoeYf/BNH/wDF0AdhRXH/ANgeNf8AoeYf&#10;/BNH/wDF0f2B41/6HmH/AME0f/xdAHYUVx/9geNf+h5h/wDBNH/8XR/YHjX/AKHmH/wTR/8AxdAH&#10;YUVx/wDYHjX/AKHmH/wTR/8AxdH9geNf+h5h/wDBNH/8XQB2FFch/YHjX/oeYf8AwTR//F0f2B40&#10;/wCh4h/8E0f/AMXQBJqnw18G6zfPe32gWklzI255FBQufU7SMn3re0rR9N0OxWy0uxgs7ZTkRwoF&#10;GfU+p9zXPf2D40/6HeH/AME8f/xdH9g+NP8Aod4f/BPH/wDF0Ab+r6LpmvWLWWq2MN5bMc+XKuQD&#10;6j0PuKxdJ+HHg/Q76O90/QbWK5jO6OVgXKH1G4nB9xUX9g+NP+h3h/8ABPH/APF0f2D4z/6HeH/w&#10;Tx//ABdAHXVzGsfDvwjr9817qehWs10335QCjP8A720jJ9zUH9g+NP8Aod4f/BPH/wDF0f2D40/6&#10;HeH/AME8f/xdAHQ6VpGnaHYJY6XZw2lqnKxQrtGT1Pufertcj/YPjT/od4f/AATR/wDxdJ/YHjX/&#10;AKHiH/wTR/8AxdAHX0Vx/wDYHjX/AKHmH/wTR/8AxdH9geNf+h5h/wDBNH/8XQB2FFcf/YHjX/oe&#10;Yf8AwTR//F0f2B41/wCh5h/8E0f/AMXQB2FFcf8A2B41/wCh5h/8E0f/AMXR/YHjX/oeYf8AwTR/&#10;/F0AdhRXH/2B41/6HmH/AME0f/xdH9geNf8AoeYf/BNH/wDF0AdhRXH/ANgeNf8AoeYf/BNH/wDF&#10;0f2B41/6HmH/AME0f/xdAHYUVx/9geNf+h5h/wDBNH/8XR/YHjX/AKHmH/wTR/8AxdAHYUVx/wDY&#10;HjX/AKHmH/wTR/8AxdH9geNf+h5h/wDBNH/8XQB2FFcf/YHjX/oeYf8AwTR//F0f2B41/wCh5h/8&#10;E0f/AMXQB2FFcf8A2B41/wCh5h/8E0f/AMXR/YHjX/oeYf8AwTR//F0AdhRXH/2B41/6HmH/AME0&#10;f/xdH9geNf8AoeYf/BNH/wDF0AdhRXH/ANgeNf8AoeYf/BNH/wDF0f2B41/6HmH/AME0f/xdAHYU&#10;Vx/9geNf+h5h/wDBNH/8XR/YHjX/AKHmH/wTR/8AxdAHYUVx/wDYHjX/AKHmH/wTR/8AxdH9geNf&#10;+h5h/wDBNH/8XQB2FFcf/YHjX/oeYf8AwTR//F0f2B41/wCh5h/8E0f/AMXQB2FFcf8A2B41/wCh&#10;5h/8E0f/AMXR/YHjX/oeYf8AwTR//F0AdhRXH/2B41/6HmH/AME0f/xdL/YHjT/oeIf/AATR/wDx&#10;dAHX1yepvHB8StJuJnSOKPSL0u7nAUCSAkk9AB61HJpHi22gkmuPHNukUalnd9JjUKB3J39BXAPo&#10;/iPxt4z01b/Wx/ZgtJ5rGd9PVPtKq8IbfDu5jYlSNx5Cg45oA9H0m71LxJq0erRyS2egQbvssRXa&#10;98SMea4PKxjJ2rgEkBjxgHqK5NtC8ZE/L40hH/cHT/4uuh06G7t9PhhvrsXl0i4kuBEIg59doJx+&#10;dAFu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rait6+nXK6dJFHemNhA8ylkV8cFgOSM1ZooA5vSfDcHh3Q78mZ7zUbqNp&#10;b6+mH7y4k2nk+ijoqjgDgVa8Hnd4K0E+un2//ota0NS/5BV5/wBcH/8AQTWb4L/5EbQP+wdb/wDo&#10;taANyiiigAooooAKKKKACiiigAooooAKKKKACiiigAooooAKKKKACiiigAooooAKKKKACiiigAoo&#10;ooAKKKKACiiigAooooAKKKKACiiigAooooAKKKKACiiigAooooAKKKKACiiigAooooAKKKKACiii&#10;gAooooAKKKKACiiigAooooAKKKKACiiigAooooAKKKKACiiigDC1fQJdd1KBL+5VtFhAkaxVSPtE&#10;oOR5h7oMA7ehPXIGKp3z4+J2ip66Vef+jIK6muS1A/8AF1tDH/UKvP8A0ZBQB1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XU/+QVef9cH/APQTWb4L/wCRF0D/ALB1v/6LWtLU/wDkFXn/AFwf/wBBNZngv/kR&#10;dA/7B1v/AOi1oA3aKKKACiiigAooooAKKKKACiiigAooooAKKKKACiiigAooooAKKKKACiiigAoo&#10;ooAKKKKACiiigAooooAKKKKACiiigAooooAKKKKACiiigAooooAKKKKACiiigAooooAKKKKACiii&#10;gAooooAKKKKACiiigAooooAKKKKACiiigAooooAKKKKACiiigAooooAKKKKACuR1D/krGh/9gm8/&#10;9GQV11cjqH/JWND/AOwTef8AoyCgDr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up/8gq8/64P/AOgmszwX&#10;/wAiLoH/AGDrf/0Wtaep/wDIKvP+uD/+gmszwX/yIugf9g63/wDRa0AbtFFFABRRRQAUUUUAFFFF&#10;ABRRRQAUUUUAFFFFABRRRQAUUUUAFFFFABRRRQAUUUUAFFFFABRRRQAUUUUAFFFFABRRRQAUUUUA&#10;FFFFABRRRQAUUUUAFFFFABRRRQAUUUUAFFFFABRRRQAUUUUAFFFFABRRRQAUUUUAFFFFABRRRQAU&#10;UUUAFFFFABRRRQAUUUUAFFFFABXI6h/yVjQ/+wTef+jIK66uR1D/AJKxof8A2Cbz/wBGQUAd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V1P/kFXn/XB/8A0E1meC/+RF0D/sHW/wD6LWtPU/8AkFXn/XB//QTW&#10;Z4L/AORF0D/sHW//AKLWgDdooooAKKKKACiiigAooooAKKKKACiiigAooooAKKKKACiiigAooooA&#10;KKKKACiiigAooooAKKKKACiiigAooooAKKKKACiiigAooooAKKKKACiiigAooooAKKKKACiiigAo&#10;oooAKKKKACiiigAooooAKKKKACiiigAooooAKKKKACiiigAooooAKKKKACiiigAooooAK5HUP+Ss&#10;aH/2Cbz/ANGQV11cjqH/ACVjQ/8AsE3n/oyCgDr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up/8gq8/wCu&#10;D/8AoJrM8F/8iLoH/YOt/wD0Wtaep/8AIJvP+uD/APoJrM8Ff8iL4f8A+wdb/wDotaAN2iiigAoo&#10;ooAKKKKACiiigAooooAKKKKACiiigAooooAKKKKACiiigAooooAKKKKACiiigAooooAKKKKACiii&#10;gAooooAKKKKACiiigAooooAKKKKACiiigAooooAKKKKACiiigAooooAKKKKACiiigAooooAKKKKA&#10;CiiigAooooAKKKKACiiigAooooAKKKKACiiigArkdQ/5KxoX/YJvP/RkFddXIah/yVnQv+wTef8A&#10;oyCgDr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p22qW&#10;d3fXVjDOGurUgTREEMuRkHB6g+o4pdQ1Ox0mye91G7htbaPG+WVwqjJx1NcZrXiXwhqUkOoaf4r0&#10;q11i2BFvcmdSrA9Y3GfmQ9x2PI5FAG9p2p3dx421zTZXU2tpb2skKhcEF/M3ZPf7oroK8q8LfEXw&#10;5d+L9fvb3UrOweS3tYis1wu1nTzN2xujDkYI7EcDpXYH4h+Dl6+JdL/8CVoA6WiuY/4WP4M/6GfS&#10;/wDwIWk/4WR4L/6GfS//AAIWgDqKK5f/AIWR4L/6GfS//AhaP+FkeC/+hn0v/wACFoA6iiuX/wCF&#10;keC/+hn0v/wIWj/hZHgv/oZ9L/8AAhaAOoorl/8AhZHgv/oZ9L/8CFo/4WR4L/6GfS//AAIWgDqK&#10;K5b/AIWT4K/6GjS//Aha3NK1jTtbs/tel3sF5bbivmwuGXI6jIoAtTRLPBJC/wByRSrY9CMVBp1h&#10;DpemWun227yLWJYY9xydqgAZP0FPvLuDT7G4vbqURW1vG0ssh6IijJP4AGuG/wCF2/Dz/oYf/JK4&#10;/wDjdAHoFFef/wDC7fh5/wBDD/5JXH/xuj/hdvw8/wChh/8AJK4/+N0AegUV5/8A8Lt+Hn/Qw/8A&#10;klcf/G6P+F2/Dz/oYf8AySuP/jdAHoFFef8A/C7fh5/0MP8A5JXH/wAbo/4Xb8PP+hh/8krj/wCN&#10;0AegUV5//wALt+Hn/Qw/+SVx/wDG6P8Ahdvw8/6GH/ySuP8A43QB6BRXn/8Awu34ef8AQw/+SVx/&#10;8bo/4Xb8PP8AoYf/ACSuP/jdAHoFFef/APC7fh5/0MP/AJJXH/xuj/hdvw8/6GH/AMkrj/43QB6B&#10;RXn/APwu34ef9DD/AOSVx/8AG6P+F2/Dz/oYf/JK4/8AjdAHoFFef/8AC7fh5/0MP/klcf8Axuj/&#10;AIXb8PP+hh/8krj/AON0AegUV5//AMLt+Hn/AEMP/klcf/G6P+F2/Dz/AKGH/wAkrj/43QB6BRXn&#10;/wDwu34ef9DD/wCSVx/8bo/4Xb8PP+hh/wDJK4/+N0AegUV5/wD8Lt+Hn/Qw/wDklcf/ABuj/hdv&#10;w8/6GH/ySuP/AI3QB6BRXn//AAu34ef9DD/5JXH/AMbo/wCF2/Dz/oYf/JK4/wDjdAHoFFef/wDC&#10;7fh5/wBDD/5JXH/xuj/hdvw8/wChh/8AJK4/+N0AegUV5/8A8Lt+Hn/Qw/8Aklcf/G6P+F2/Dz/o&#10;Yf8AySuP/jdAHoFFef8A/C7fh5/0MP8A5JXH/wAbo/4Xb8PP+hh/8krj/wCN0AegUV5//wALt+Hn&#10;/Qw/+SVx/wDG6P8Ahdvw8/6GH/ySuP8A43QB6BRXn/8Awu34ef8AQw/+SVx/8bo/4Xb8PP8AoYf/&#10;ACSuP/jdAHoFFef/APC7fh5/0MP/AJJXH/xuj/hdvw8/6GH/AMkrj/43QB6BRXn/APwu34ef9DD/&#10;AOSVx/8AG6P+F2/Dz/oYf/JK4/8AjdAHoFFef/8AC7fh5/0MP/klcf8Axuj/AIXb8PP+hh/8krj/&#10;AON0AegUV5//AMLt+Hn/AEMP/klcf/G6P+F2/Dz/AKGH/wAkrj/43QB6BRXn/wDwu34ef9DD/wCS&#10;Vx/8bo/4Xb8PP+hh/wDJK4/+N0AegUV5/wD8Lt+Hn/Qw/wDklcf/ABuj/hdvw8/6GH/ySuP/AI3Q&#10;B6BRXn//AAu34ef9DD/5JXH/AMbo/wCF2/Dz/oYf/JK4/wDjdAHoFFef/wDC7fh5/wBDD/5JXH/x&#10;uj/hdvw8/wChh/8AJK4/+N0AegUV5/8A8Lt+Hn/Qw/8Aklcf/G6P+F2/Dz/oYf8AySuP/jdAHoFF&#10;ef8A/C7fh5/0MP8A5JXH/wAbo/4Xb8PP+hh/8krj/wCN0AegUV5//wALt+Hn/Qw/+SVx/wDG6P8A&#10;hdvw8/6GH/ySuP8A43QB6BRXn/8Awu34ef8AQw/+SVx/8bo/4Xb8PP8AoYf/ACSuP/jdAHoFFef/&#10;APC7fh5/0MP/AJJXH/xuj/hdvw8/6GH/AMkrj/43QB6BRXn/APwu34ef9DD/AOSVx/8AG6P+F2/D&#10;z/oYf/JK4/8AjdAHoFFef/8AC7fh5/0MP/klcf8Axuj/AIXb8PP+hh/8krj/AON0AegUV5//AMLt&#10;+Hn/AEMP/klcf/G6P+F2/Dz/AKGH/wAkrj/43QB6BRXn/wDwu34ef9DD/wCSVx/8bo/4Xb8PP+hh&#10;/wDJK4/+N0AegUV5/wD8Lt+Hn/Qw/wDklcf/ABuj/hdvw8/6GH/ySuP/AI3QB6BRXn//AAu34ef9&#10;DD/5JXH/AMbo/wCF2/Dz/oYf/JK4/wDjdAHoFFef/wDC7fh5/wBDD/5JXH/xuj/hdvw8/wChh/8A&#10;JK4/+N0AegVQl0e1m1221h9/2q2gkt48N8u1ypbI9fkFcd/wu34ef9DD/wCSVx/8brS0H4neDvE2&#10;qx6XpGsrcXsisyRGCWMtgZOCygE4BOM9jQB11FFFABRRRQAUUUUAFFFFABRRRQAUUUUAFFFFAGdq&#10;uuafoiWz6lcrbx3M628cjg7d7AkAnoM4xk96o+LtTvNK0u1msmCySahawMSu75HlVWH4gkZ7Zqrr&#10;XinwVMt5ous6xpbAgxXFtPMvHqD6H+Veb6n4z03R47Hw8+uWuq6UdQtJrG/FwrvbxxzozRzEf3QD&#10;tfuBg9OQD3GiucPj/wAIL18S6X/4Er/jUZ+IvgwdfE2l/wDgQtAHT0Vy/wDwsfwX/wBDPpf/AIEL&#10;R/wsjwX/ANDPpf8A4ELQB1FFcv8A8LI8F/8AQz6X/wCBC0f8LI8F/wDQz6X/AOBC0AdRRXL/APCy&#10;PBf/AEM+l/8AgQtH/CyPBf8A0M+l/wDgQtAHUUVy/wDwsjwX/wBDPpf/AIELS/8ACx/Bh/5mfS//&#10;AAIWgDp6KxdN8X+HdYu1tNN1qxurhgSsUUwZiAMnj6Vhah8XvAul6jc6fea6I7q2laGZBaTttdTg&#10;jIQg4I7GgDt6K8//AOF2/Dz/AKGH/wAkrj/43R/wu34ef9DD/wCSVx/8boA9Aorz/wD4Xb8PP+hh&#10;/wDJK4/+N0f8Lt+Hn/Qw/wDklcf/ABugD0CivP8A/hdvw8/6GH/ySuP/AI3R/wALt+Hn/Qw/+SVx&#10;/wDG6APQKK8//wCF2/Dz/oYf/JK4/wDjdH/C7fh5/wBDD/5JXH/xugD0CivP/wDhdvw8/wChh/8A&#10;JK4/+N0f8Lt+Hn/Qw/8Aklcf/G6APQKK8/8A+F2/Dz/oYf8AySuP/jdH/C7fh5/0MP8A5JXH/wAb&#10;oA9AornfDXjvw14wluItC1NbuS3UNInlSRkA9Dh1GR9K6KgAooooAKKKKACiiigAooooAKKKKACi&#10;iigAooooAKKKKACiiigAooooAKKKKACiiigAooooAKKKKACiiigAooooAKKKKACiiigAooooAKKK&#10;KACiiigAooooAKKKKACiiigAooooAKKKKACiiigAooooAKKKKACiiigAooooAKKKKACiiigAoooo&#10;AKKKKACiiigAooooAKKKKACiiigAooooAKKKKACiiigAooooAKKKKACiiigAooooAKKKKACiiigA&#10;ooooA4CXSJL/AOIuv3ljcfZtVtLOz+zTHJQg+blHHdGwM9x1HIrqNE12PVlmt5omtdStSFurRz80&#10;bHoQf4kPUMOv1yBl6Of+LleJx6Wlj/7Vrpvs8H2n7T5Mf2jZ5fm7Ru25ztz1xnnFAEtFFFABRRRQ&#10;AUUUUAFFFFABRRRQBz/jv/knnib/ALBV1/6KauR+F/hDwzqHw10O6vPDuk3NxJCTJNNZRu7He3Uk&#10;ZNdd47/5J54m/wCwVdf+imrJ+EX/ACSrw/8A9cG/9DagDW/4QTwf/wBCpof/AILof/iaP+EE8H/9&#10;Cpof/guh/wDia6CigDn/APhBPB//AEKmh/8Aguh/+JrgvDHhXw5cfF3xzZTaBpclrbJZeRA9nGUi&#10;3RZbapGFyeTjrXrtea+EG/4vX8QB/sWX/oqgDqv+EE8H/wDQqaH/AOC6H/4mj/hBPB//AEKmh/8A&#10;guh/+JroKKAOf/4QTwf/ANCpof8A4Lof/iaP+EE8H/8AQqaH/wCC6H/4mugooA5//hBPB/8A0Kmh&#10;/wDguh/+Jo/4QTwf/wBCpof/AILof/ia6CigDn/+EE8H/wDQqaH/AOC6H/4mj/hBPB//AEKmh/8A&#10;guh/+JroKKAOf/4QTwf/ANCpof8A4Lof/iaP+EE8H/8AQqaH/wCC6H/4mugooA5//hBPB/8A0Kmh&#10;/wDguh/+Jo/4QTwf/wBCpof/AILof/ia6CigDn/+EE8H/wDQqaH/AOC6H/4mj/hBPB//AEKmh/8A&#10;guh/+JroKKAOf/4QTwf/ANCpof8A4Lof/iaP+EE8H/8AQqaH/wCC6H/4mugooA5//hBPB/8A0Kmh&#10;/wDguh/+Jo/4QTwf/wBCpof/AILof/ia6CigDn/+EE8H/wDQqaH/AOC6H/4mj/hBPB//AEKmh/8A&#10;guh/+JroKKAOf/4QTwf/ANCpof8A4Lof/iaP+EE8H/8AQqaH/wCC6H/4mugooA5//hBPB/8A0Kmh&#10;/wDguh/+Jo/4QTwf/wBCpof/AILof/ia6CigDn/+EE8H/wDQqaH/AOC6H/4mj/hBPB//AEKmh/8A&#10;guh/+JroKKAOf/4QTwf/ANCpof8A4Lof/iaP+EE8H/8AQqaH/wCC6H/4mugooA5//hBPB/8A0Kmh&#10;/wDguh/+Jo/4QTwf/wBCpof/AILof/ia6CigDn/+EE8H/wDQqaH/AOC6H/4mj/hBPB//AEKmh/8A&#10;guh/+JroKKAOf/4QTwf/ANCpof8A4Lof/iaP+EE8H/8AQqaH/wCC6H/4mugooA5//hBPB/8A0Kmh&#10;/wDguh/+Jo/4QTwf/wBCpof/AILof/ia6CigDn/+EE8H/wDQqaH/AOC6H/4mj/hBPB//AEKmh/8A&#10;guh/+JroKKAOf/4QTwf/ANCpof8A4Lof/iaP+EE8H/8AQqaH/wCC6H/4mugooA5//hBPB/8A0Kmh&#10;/wDguh/+Jo/4QTwf/wBCpof/AILof/ia6CigDn/+EE8H/wDQqaH/AOC6H/4mj/hBPB//AEKmh/8A&#10;guh/+JroKKAOf/4QTwf/ANCpof8A4Lof/iaP+EE8H/8AQqaH/wCC6H/4mugooA5//hBPB/8A0Kmh&#10;/wDguh/+Jo/4QTwf/wBCpof/AILof/ia6CigDn/+EE8H/wDQqaH/AOC6H/4mj/hBPB//AEKmh/8A&#10;guh/+JroKKAOf/4QTwf/ANCpof8A4Lof/iaP+EE8H/8AQqaH/wCC6H/4mugooA5//hBPB/8A0Kmh&#10;/wDguh/+Jo/4QTwf/wBCpof/AILof/ia6CigDn/+EE8H/wDQqaH/AOC6H/4mj/hBPB//AEKmh/8A&#10;guh/+JroKKAOf/4QTwf/ANCpof8A4Lof/iaP+EE8H/8AQqaH/wCC6H/4mugooA5//hBPB/8A0Kmh&#10;/wDguh/+Jo/4QTwf/wBCpof/AILof/ia6CigDn/+EE8H/wDQqaH/AOC6H/4mj/hBPB//AEKmh/8A&#10;guh/+JroKKAOf/4QTwf/ANCpof8A4Lof/iaP+EE8H/8AQqaH/wCC6H/4mugooA5//hBPB/8A0Kmh&#10;/wDguh/+Jo/4QTwf/wBCpof/AILof/ia6CigDn/+EE8H/wDQqaH/AOC6H/4mvMPgV4a0DWPBupT6&#10;loem3sq6rKivc2scrKojjIUFgeOTx7mvb68i/Z1OfAOpH11eX/0VFQB3v/CCeD/+hU0P/wAF0P8A&#10;8TR/wgng/wD6FTQ//BdD/wDE10FFAHP/APCCeD/+hU0P/wAF0P8A8TXmuoaRpmjftKeE4NL0+0sY&#10;W06V2jtYViUtsuBkhQBnAHPtXtVeQ+Iv+TnfCP8A2C5P/QbmgD16iiigAooooAKKKKACiiigAooo&#10;oAKKKKACioLi9tbMA3VzDAD0MsgXP50lvfWd3/x7XcE+P+eUgb+VAFiuS+I1rb33hiGzu4xJb3Go&#10;2cUkZ6MrToCK62uV8fnbodif+otY/wDpQlAFKxv7rwRfwaNrNw9xolwwj07UpTkwntBMf/QXPXoe&#10;a7eobq1t722e3uoIp4H+9HKgZW5zyDweamoAKKKKACiiigAooooAKKKKACvIvh14e0TWtc8dSaro&#10;2n30kfiK5VHurVJSo3HgFgcCvXa8z+E//IZ8ff8AYx3H/oRoA6z/AIQTwf8A9Cpof/guh/8Aiaz9&#10;U8M+DNPEUSeENEuL24JW3tk0+EGQjqSdvyqOpbt7nAO7rGsLpiRxQxG61C4JW2tEOGkI6kn+FR3Y&#10;8D6kAs0fSHsnlvb2UXOqXIHnTAYVQOkaD+FB6dzknJNAGVp3w88M21u/2vw/os9xMwklxp8YjBxg&#10;BFx8qgcDv3OSTXFeNfC3hy0+JfgC1t9A0uG2uprsXEMdnGqTYRNu8AYbBJxmvYK8z8fnHxV+G/X/&#10;AI+Lz/0COgDrP+EE8H/9Cpof/guh/wDiaP8AhBPB/wD0Kmh/+C6H/wCJroKKAOf/AOEE8H/9Cpof&#10;/guh/wDiaP8AhBPB/wD0Kmh/+C6H/wCJroKKAOf/AOEE8H/9Cpof/guh/wDiaP8AhBPB/wD0Kmh/&#10;+C6H/wCJroKKAOf/AOEE8H/9Cpof/guh/wDiaP8AhBPB/wD0Kmh/+C6H/wCJroKKAPIvA1jZ6b8d&#10;fGlpY2kNrbR2sGyGCMIi5VCcKOBknP4167XlPhL/AJOB8cf9e1v/AOgR16tQAUUUUAFFFFABRRRQ&#10;AUUUUAFFFFABRRRQAUUUUAFFFFABRRRQAUUUUAFFFFABRRRQAUUUUAFFFFABRRRQAUUUUAFFFFAB&#10;RRRQAUUUUAFFFFABRRRQAUUUUAFFFFABRRRQAUUUUAFFFFABRRRQAUUUUAFFFFABRRRQAUUUUAFF&#10;FFABRRRQAUUUUAFFFFABRRRQAUUUUAFFFFABRRRQAUUUUAFFFFABRRRQAUUUUAFFFFABRRRQAUUU&#10;UAFFFFABRRRQAUUUUAclo3/JTPFH/XpY/wApa62uS0b/AJKb4o/69LH+UtdbQAUUUUAFFFFABRRR&#10;QAUUUUAFFFFAHP8Ajv8A5J54m/7BV1/6Kasn4Rf8kp0D/rg3/oxq1vHf/JPPE3/YKuv/AEU1ZPwi&#10;/wCSVeH/APrg3/obUAdtRXGeI/FWqtrjeF/CVnbXWtCET3FxduRbWSE8GTbyWbso55DcgGqWoan4&#10;48HQT6rqj6f4h0aFPMuRawm2uYFz8zIuWV1VcnBIJ9QBmgD0CvM/B/8AyW34gf7ln/6KFei2d5b6&#10;hY297aSCW2uIllikHRkYZB/EEV534Q/5Lb8QP9yy/wDRQoA9LooooAKKKKACiiigAooooAKKKKAC&#10;iiigAooooAKKKKACiiigAooooAKKKKACiiigAooooAKKKKACiiigAooooAKKKKACiiigAooooAKK&#10;KKACiiigAooooAKKKKACiiigAooooAKKKKACiiigAooooAKKKKACiiigAooooAKKKKACiiigAryH&#10;9nP/AJJ/qP8A2Fpf/RUVevV5D+zn/wAk/wBR/wCwtL/6KioA9eoorkfEL+N7G9nv9Cl0nUbGMK7a&#10;XcRPHNtUZYJIpILsc43LgZHXHIB11eQ+Iv8Ak57wl/2C5P8A0G5r0zQNbtPEWiWuq2W8Q3C52SDD&#10;xsDhkYdmBBBHqK8z8Rf8nO+Ef+wXJ/6Bc0AevUUUUAFFFFABRRRQAUUUUAFFFFABXmvxM17W5NZ0&#10;TwX4auhZ6jrBd5bsNhoYUBJI7gkBjnr8uB1r0qvN/iVoWtxa1onjTw3aC91HRy6S2gGWnhcEEL6k&#10;Atx1+bI6UAVIPgJ4Wcebqt3qup3b8yzz3OC7dzwM8n1J+tFx8AvCJTdp82p2Fyp3RzQ3OSrdjyP5&#10;Y+tOt/jx4VVRHqtvqel3S/LLBcWxOxh1GR1wfUA+wp1x8ePCAjxYJqWoTtwkMFqQWPYfNj+tADvh&#10;5q2vaV4t1TwF4ivH1GaygF3Z3753ywkgfNnJJyw6kngjJwK6L4g/8gKx/wCwvY/+lCVzvw+0nXtV&#10;8Y6r488RWT6bJeW4tLLT5M74oQQTuyAQcqOoHJY4HFdF8Qf+QFY/9hex/wDShKAOrooooAKKKKAC&#10;iiigAooooAKKKKACvJfhzqSWOrePI44/tF5N4juVgtkOGc7jyT/Co7senucA+tV4h8PvElloHj/x&#10;fb6lZ/Z4NR8QXEEOqFfk80OxEDt/DkHK56/NQB65pektaSS3t5KLnUrgASz4wFUdI0H8KD07nJPJ&#10;rTqNp4l+9Kg+rCobu/htLdZTukMhCxRxYLSsegX1/kBknAFADru8is4g8m5mY7Y40GWkb0Udz/IZ&#10;JwBXmHjO3uR8WPh3cXUxaWWe6/dKfkiAVDhfU88t39hgD0aztXjlN9qDxm7kG1QG+SFf7i56+56n&#10;6AAcL47kjPxX+HA3pxNe5yf9hMfrQB6XRTGmiT70iL9WApyurruRgw9Qc0ALRUcsqQIXldUUcbmb&#10;A/OpKACiiigAooooA8o8Jf8AJwPjj/r1g/8AQI69Xryjwl/ycD44/wCvWD/0COvV6ACiiigAoooo&#10;AKKKKACiiigAooooAKKKKACiiigAooooAKKKKACiiigAooooAKKKKACiiigAooooAKKKKACiiigA&#10;ooooAKKKKACiiigAooooAKKKKACiiigAooooAKKKKACiiigAooooAKKKKACiiigAooooAKKKKACi&#10;iigAooooAKKKKACiiigAooooAKKKKACiiigAooooAKKKKACiiigAooooAKKKKACiiigAooooAKKK&#10;KACiiigAooooAKKKKACiiigDktG/5Kb4o/69LH+UtdbXJaN/yU3xR/16WP8AKWutoAKKKKACiiig&#10;AooooAKKKKACiiigDn/Hf/JPPE3/AGCrr/0U1ZPwi/5JV4f/AOuDf+htWt47/wCSeeJv+wVdf+im&#10;rJ+EX/JKdA/64N/6MagDduvDlo0euS2Bax1HWIfLnvoiS4YR+WjDnjaOgGOfc5rzjwzoDfCHwjru&#10;p+IpdNZZ4YoYrKzeV47iRVYDPmcmSQtggKFAGemcewVzNv4A8N2/iR/EBsGn1NnLrNczvN5ZJzlQ&#10;xIXB6YHHagB/gLSrvRPAWiadfs5uoLRBKHxlCednH93O38K5fwh/yW34gf8AXOy/9FCvS68z8If8&#10;lt+IH+5Zf+ihQB6ZRRRQAUUUUAFFFFABRRRQAUUUUAFFFFABRRRQAUUUUAFFFFABRRRQAUUUUAFF&#10;FFABRRRQAUUUUAFFFFABRRRQAUUUUAFFFFABRRRQAUUUUAFFFFABRRRQAUUUUAFFFFABRRRQAUUU&#10;UAFFFFABRRRQAUUUUAFFFFABRRRQAUUUUAFFFFABXkP7On/Igaj/ANhaX/0VFXr1eQ/s5/8AJP8A&#10;Uf8AsLS/+ioqAO21vxNcaF4x0Sxu0iXRtUV7dbny23R3YIKIzZ2gOMgDGSR6ZrG03wJongzUrjxf&#10;f6rLFdpJdT3l15hjjnSV8qJFJIO3Ixtxk9icV6AQD1AODnmsbXPCeheJbmxn1nTo71rFmaBZSSgL&#10;YzlM7W+6PvA9KAOc+E0U0nh7VtZeF4YNc1m61O1jlGJFhkIC7h0BO3PBIwQc81z/AIi/5Oc8I/8A&#10;YLl/9Aua9cVQqhVACgYAA4FeReIv+TnfCP8A2C5P/QbmgD16iiigAooooAKKKKACiiigAooooAKx&#10;Nb8YeHvDdxFb6zq1tZTSpvRJWwWXOM/nW3XJeOfh5ovjzTxFqCGG8iUi3vIvvxd8ejL6g/hg80AR&#10;TfEP4f3gAn17SZgOgkIbH5iue1v4teGNA1LRbfRG0u6tr25Ed7PC+wWse5RvOBzwWP8AwGuZ0fT9&#10;B8FahDoHxB8LaUiyNss9cS2Bhnx0En91ueTx7+tS/Evwv4bsPFXgCDTtIsYbfUNTCTrBGAs0ZeEY&#10;OOowx/M+tAHq+i+NPDfiK8az0jWLW8uEQyNHE2SFBAJ/Mj86ofEL/kBWP/YXsf8A0oStDR/B3hzQ&#10;L1rzSdGtLK4aMxtJDHtJUkEj8wPyrP8AiF/yAbH/ALC9j/6UJQB1lFFFABRRRQAUUUUAFFFFABRR&#10;RQAV8+2V5DqUfj7wXbW4vNZ1rxBdrBA3EcKBwTPI2DtVCMjqSQAB6fQVeU/DA2tprnj+8aLNy/iG&#10;eEFVy8nzMVQfiSfTucAZoA5+6+G3iGxsow/hn4eOwAjRQt2ZJW7AdMk49fUkgZr1Pwj4ebRdHtUv&#10;LWxgvI0ZBDY7vIgUsTtj3c85yxPJJPYDGva2r+b9ru9rXJBCqDlYlP8ACv5DJ7kdhgC5QBy3jzQb&#10;7xDokNnYafol7IlwJTHrHmeUoCsMjy+d3OPTBNeJ+I/A2s2fjTwrYz6F4MhmvZJ/JhtRcCCUoqk+&#10;dnnAyNu3vnPFfR13dw2UBmmYhchQAMlmPAAHck9q8y8Yi6/4Wv8ADq4uX2NJNeBYAQRGNidx1Y55&#10;7ccepAMiT4X+JH6eF/hwP+A3f9MV6L4E0O88PeHzY32n6NZTeez7NI8zyWBA+Y+Z827jHU8AfSum&#10;ooA5L4j+G77xb4Mu9F08Wfn3DJh7t3VECsG3DaCd3HHbnn0rraKKACiiigAooooA8o8Jf8nA+OP+&#10;vWD/ANAjr1evKPCX/JwPjj/r1g/9Ajr1egAooooAKKKKACiiigAooooAKKKKACiiigAooooAKKKK&#10;ACiiigAooooAKKKKACiiigAooooAKKKKACiiigAooooAKKKKACiiigAooooAKKKKACiiigAooooA&#10;KKKKACiiigAooooAKKKKACiiigAooooAKKKKACiiigAooooAKKKKACiiigAooooAKKKKACiiigAo&#10;oooAKKKKACiiigAooooAKKKKACiiigAooooAKKKKACiiigAooooAKKKKACiiigAooooA5LRv+Sm+&#10;KP8Ar0sf5S11tclo3/JTfFH/AF6WP8pa62gAooooAKKKKACiiigAooooAKKKKAOf8d/8k88Tf9gq&#10;6/8ARTVk/CH/AJJToH/XFv8A0Y1a3jv/AJJ54m/7BV1/6Kasn4Rf8kp0D/rg3/oxqAO2ooooAK8z&#10;8H/8lt+IH+5Z/wDooV6ZXm3hBcfGr4g/7lj/AOiqAPSaKKKACiiigAooooAKKKKACiiigAooooAK&#10;KKKACiiigAooooAKKKKACiiigAooooAKKKKACiiigAooooAKKKKACiiigAooooAKKKKACiiigAoo&#10;ooAKKKKACiiigAooooAKKKKACiiigAooooAKKKKACiiigAooooAKKKKACiiigAooooAK8h/Z0/5J&#10;/qP/AGFpf/RUVevV5F+zsMeAtTHpq8v/AKKioA9dooooAK8h8Rf8nPeEv+wXJ/6Dc169XkPiL/k5&#10;3wj/ANguT/0G5oA9eooooAKKKKACiiigAooooAKKKKACiiigCnqmlWGtadNYalaxXVrKMPFIuQf8&#10;D7jkV49c/B3XrLxd4ek0vVxc+HdLv0uoba7lPmWy+YjOq8EMDt46fqSfbaKACuT+IXOhWH/YXsf/&#10;AEoStfXtVuNGsUvYtOlvYUkH2lYG/eRxYOXVcfPg4+UYOMntg4vjK6t9R8MaXd2c8c9vNqlg8ckb&#10;Aqw+0R8g0AdfRRRQAUUUUAFFFFABRRRQAUUUUAFeXfCe2h/4SXx/dGPM39v3EYcnOF3scAdvf149&#10;BXqNeafCf/kM+Pj/ANTHc/8AoRoA9Lqtf30GnWpnuGIXIVVUZZ2PRVA5JPYCnXd1FZW7TTE7QQAA&#10;MsxPRQO5J6CqVnYzT3Y1LUQPtAyIIM5W3X+Rc85b3wOMkgCWFncT3C6lqahbnGIbcNuW2U+/Queh&#10;YduBxkniPiB/yVT4b/8AXxef+gR16ZXmfxA/5Kp8N/8Ar4vP/QI6APTKKKKACiiigAooooAKKKKA&#10;PKPCX/JwPjj/AK9YP/QI69Xryjwl/wAnA+OP+vWD/wBAjr1egAooooAKKKKACiiigAooooAKKKKA&#10;CiiigAooooAKKKKACiiigAooooAKKKKACiiigAooooAKKKKACiiigAooooAKKKKACiiigAooooAK&#10;KKKACiiigAooooAKKKKACiiigAooooAKKKKACiiigAooooAKKKKACiiigAooooAKKKKACiiigAoo&#10;ooAKKKKACiiigAooooAKKKKACiiigAooooAKKKKACiiigAooooAKKKKACiiigAooooAKKKKACiii&#10;gAooooA5LRv+Sm+KP+vSx/lLXW1yWjf8lN8Uf9elj/KWutoAKKKKACiiigAooooAKKKKACiiigDn&#10;/Hf/ACTzxN/2Crr/ANFNWT8Iv+SVeH/+uDf+htWt47/5J54m/wCwVdf+imrJ+EX/ACSnQP8Arg3/&#10;AKG1AEr+M9ZViB4D144JH37f+klIPGmtf9CFr3/fdv8A/HK7KigDntJ8R6jqN/Hb3PhTV7CNgc3F&#10;w0BRMDPO2Qtz04B5P1x5beeLNW8LfGbxodJ8K3mvtcLZ+YtqzDyQsK4ztRuu726V7nXnHhE5+NPx&#10;BH+xYf8AomgDHPxe8YD/AJpNrn/fUv8A8YpP+Fv+MP8Aok2ufnN/8Yr2CigDx/8A4W/4w/6JNrn5&#10;zf8Axij/AIW/4w/6JNrn5zf/ABivYKKAPH/+Fv8AjD/ok2ufnN/8Yo/4W/4w/wCiTa5+c3/xivYK&#10;KAPH/wDhb/jD/ok2ufnN/wDGKP8Ahb/jD/ok2ufnN/8AGK9gooA8f/4W/wCMP+iTa5+c3/xij/hb&#10;/jD/AKJNrn5zf/GK9gooA8f/AOFv+MP+iTa5+c3/AMYo/wCFv+MP+iTa5+c3/wAYr2CigDx//hb/&#10;AIw/6JNrn5zf/GKP+Fv+MP8Aok2ufnN/8Yr2CigDx/8A4W/4w/6JNrn5zf8Axij/AIW/4w/6JNrn&#10;5zf/ABivYKKAPH/+Fv8AjD/ok2ufnN/8Yo/4W/4w/wCiTa5+c3/xivYKKAPH/wDhb/jD/ok2ufnN&#10;/wDGKP8Ahb/jD/ok2ufnN/8AGK9gooA8f/4W/wCMP+iTa5+c3/xij/hb/jD/AKJNrn5zf/GK9goo&#10;A8f/AOFv+MP+iTa5+c3/AMYo/wCFv+MP+iTa5+c3/wAYr2CigDx//hb/AIw/6JNrn5zf/GKP+Fv+&#10;MP8Aok2ufnN/8Yr2CigDx/8A4W/4w/6JNrn5zf8Axij/AIW/4w/6JNrn5zf/ABivYKKAPH/+Fv8A&#10;jD/ok2ufnN/8Yo/4W/4w/wCiTa5+c3/xivYKKAPH/wDhb/jD/ok2ufnN/wDGKP8Ahb/jD/ok2ufn&#10;N/8AGK9gooA8f/4W/wCMP+iTa5+c3/xij/hb/jD/AKJNrn5zf/GK9gooA8f/AOFv+MP+iTa5+c3/&#10;AMYo/wCFv+MP+iTa5+c3/wAYr2CigDx//hb/AIw/6JNrn5zf/GKP+Fv+MP8Aok2ufnN/8Yr2CigD&#10;x/8A4W/4w/6JNrn5zf8Axij/AIW/4w/6JNrn5zf/ABivYKKAPH/+Fv8AjD/ok2ufnN/8Yo/4W/4w&#10;/wCiTa5+c3/xivYKKAPH/wDhb/jD/ok2ufnN/wDGKP8Ahb/jD/ok2ufnN/8AGK9gooA8f/4W/wCM&#10;P+iTa5+c3/xij/hb/jD/AKJNrn5zf/GK9gooA8f/AOFv+MP+iTa5+c3/AMYo/wCFv+MP+iTa5+c3&#10;/wAYr2CigDx//hb/AIw/6JNrn5zf/GKP+Fv+MP8Aok2ufnN/8Yr2CigDx/8A4W/4w/6JNrn5zf8A&#10;xij/AIW/4w/6JNrn5zf/ABivYKKAPH/+Fv8AjD/ok2ufnN/8Yo/4W/4w/wCiTa5+c3/xivYKKAPH&#10;/wDhb/jD/ok2ufnN/wDGKP8Ahb/jD/ok2ufnN/8AGK9gooA8f/4W/wCMP+iTa5+c3/xij/hb/jD/&#10;AKJNrn5zf/GK9gooA8f/AOFv+MP+iTa5+c3/AMYo/wCFv+MP+iTa5+c3/wAYr2CigDx//hb/AIw/&#10;6JNrn5zf/GKP+Fv+MP8Aok2ufnN/8Yr2CigDx/8A4W/4w/6JNrn5zf8Axij/AIW/4w/6JNrn5zf/&#10;ABivYKKAPH/+Fv8AjD/ok2ufnN/8Ypf+Fv8AjD/ok2ufnL/8Yr1+igDyEfFzxif+aTa3+Ly//GKx&#10;vgfrt/p/g3UY7bw1qeoK+qSOZLZ4QqExx/KfMkU5GPTHIr3evJP2eTu8C6o3rrEp/wDIUVAHouh6&#10;vd6skzXeh32lmMgKt20Z8zI7bGbp74/nVzUruWx06e6gsp72SNcrbwFd8nsNxA/WrVFAHIR+MdYf&#10;r4E14f8AA7b+sorgLrUrnU/2kvCkt1pN3pjrp0qiK6aMsw2XB3DYzDHOOueOle3V5F4i/wCTnPCP&#10;/YLl/wDQLmgD12iiigAooooAKKKKACiiigAooooAKKKKACiiigDBudf1CC8mgj8LatcRxttE0b24&#10;V/cbpQcfUA+1ea+MLjU/D0Md9Z+HNStdDfULe5vLWRoWEcglVt0ISQkFyMFcYyc+te0Vy/js40ax&#10;P/UWsR+dwgoAW18W3d9ZQ3lp4X1ae3mQSRyJLakMp6H/AF1PPibVB/zJutn/ALaWv/x6q1xYXvhX&#10;Um1DRrdrnSLmXN7p0Qy0TscedCPqcsnA6kc5z1tAHMf8JRqv/Ql65/38tf8A49R/wlOq/wDQl65/&#10;38tf/j1dPRQBzH/CU6r/ANCXrn/fy1/+PUf8JTqv/Ql65/38tf8A49XT0UAcx/wlOq/9CXrn/fy1&#10;/wDj1H/CU6r/ANCXrn/fy1/+PV09FAHMf8JTqv8A0Jeuf9/LX/49Th4n1Q/8yZrY/wC2lr/8erpa&#10;KAMfT9Zvb26WGfw7qVkhzmad4Co+uyRj+QryDTPEfivwJ4m8WQQfD/V9Whv9Ynu47iJZFQoWOMER&#10;sCCMHOe9e70UAeLL8U/F5vjdTfCnXZGXiFf3wWIEc4HkcsfX04GOc2f+Fv8AjD/ok2ufnN/8Yr2C&#10;igDyAfF7xgf+aTa5/wB9S/8AxiufbxXr/in4v+C31rwxd6FBBLMLaK5V8yEoN5DMi5xheg4yPXn3&#10;+vNPH5x8VPhv/wBfF5/6BHQB6XRRRQAUUUUAFFFFABRRRQB5R4S/5OB8cf8AXrB/6BHXq9eUeEv+&#10;TgfHH/XrB/6BHXq9ABRRRQAUUUUAFFFFABRRRQAUUUUAFFFFABRRRQAUUUUAFFFFABRRRQAUUUUA&#10;FFFFABRRRQAUUUUAFFFFABRRRQAUUUUAFFFFABRRRQAUUUUAFFFFABRRRQAUUUUAFFFFABRRRQAU&#10;UUUAFFFFABRRRQAUUUUAFFFFABRRRQAUUUUAFFFFABRRRQAUUUUAFFFFABRRRQAUUUUAFFFFABRR&#10;RQAUUUUAFFFFABRRRQAUUUUAFFFFABRRRQAUUUUAFFFFABRRRQByWjf8lN8Uf9elj/KWutrktG/5&#10;Kb4o/wCvSx/lLXW0AFFFFABRRRQAUUUUAFFFFABRRRQBz/jv/knnib/sFXX/AKKasn4Q/wDJKdA/&#10;64t/6Matbx3/AMk88Tf9gq6/9FNWT8If+SU6B/1xb/0Y1AHbUUUUAFeZ+Dz/AMXs+IH+5Zf+iq9M&#10;rzPwf/yW3x//ALln/wCihQB6ZRRRQAUUUUAFFFFABRRRQAUUUUAFFFFABRRRQAUUUUAFFFFABRRR&#10;QAUUUUAFFFFABRRRQAUUUUAFFFFABRRRQAUUUUAFFFFABRRRQAUUUUAFFFFABRRRQAUUUUAFFFFA&#10;BRRRQAUUUUAFFFFABRRRQAUUUUAFFFFABRRRQAUUUUAFFFFABXkP7On/ACIGpf8AYWl/9FRV69Xk&#10;P7Of/JP9R/7C0v8A6KioA9eooooAK8h8Rf8AJz3hL/sFyf8AoNzXr1eQ+Iv+TnvCX/YLk/8AQbmg&#10;D16iiigAooooAKKKKACiiigAooooAKKKKACiiigArk/iCduh2B/6i9j/AOlCV1lcj8RP+QDYf9he&#10;x/8AShKAOuooooAKKKKACiiigAooooAKKKKACiiigAooooAK8y+IJ/4ur8N/+vi7/wDQY69NrzH4&#10;g/8AJVvhv/18Xf8A6DHQB6dRRRQAUUUUAFFFFABRRRQB5R4S/wCTgfHH/XrB/wCgR16vXlHhL/k4&#10;Hxx/16wf+gR16vQAUUUUAFFFFABRRRQAUUUUAFFFFABRRRQAUUUUAFFFFABRRRQAUUUUAFFFFABR&#10;RRQAUUUUAFFFFABRRRQAUUUUAFFFFABRRRQAUUUUAFFFFABRRRQAUUUUAFFFFABRRRQAUUUUAFFF&#10;FABRRRQAUUUUAFFFFABRRRQAUUUUAFFFFABRRRQAUUUUAFFFFABRRRQAUUUUAFFFFABRRRQAUUUU&#10;AFFFFABRRRQAUUUUAFFFFABRRRQAUUUUAFFFFABRRRQAUUUUAclo3/JTfFH/AF6WP8pa62uS0b/k&#10;pvij/r0sf5S11tABRRRQAUUUUAFFFFABRRRQAUUUUAc/47/5J54m/wCwVdf+imrJ+EP/ACSnQP8A&#10;ri3/AKMatbx3/wAk88Tf9gq6/wDRTVk/CH/klOgf9cW/9GNQB21FFFABXmfg/wD5Lb4//wByz/8A&#10;RQr0yvM/B/8AyW3x/wD7ln/6KFAHplFFFABRRRQAUUUUAFFFFABRRRQAUUUUAFFFFABRRRQAUUUU&#10;AFFFFABRRRQAUUUUAFFFFABRRRQAUUUUAFFFFABRRRQAUUUUAFFFFABRRRQAUUUUAFFFFABRRRQA&#10;UUUUAFFFFABRRRQAUUUUAFFFFABRRRQAUUUUAFFFFABRRRQAUUUUAFeQ/s5/8k/1H/sLS/8AoqKv&#10;Xq8h/Zz/AOSf6j/2Fpf/AEVFQB69RRRQAV5D4i/5Oe8Jf9guT/0G5r16vIfEX/Jz3hL/ALBcn/oN&#10;zQB69RRRQAUUUUAFFFFABRRRQAUUUUAFFFFABRRRQAVyPxF/5ANh/wBhex/9KErrq5H4i/8AIBsP&#10;+wvY/wDpQlAHXUUUUAFFFFABRRRQAUUUUAFFFFABRRRQAUUUUAFeY/EH/kq3w3/6+Lv/ANBjr06v&#10;MfiD/wAlW+G//Xxd/wDoMdAHp1FFFABRRRQAUUUUAFFFFAHlHhL/AJOB8cf9esH/AKBHXq9eUeEv&#10;+TgfHH/XrB/6BHXq9ABRRRQAUUUUAFFFFABRRRQAUUUUAFFFFABRRRQAUUUUAFFFFABRRRQAUUUU&#10;AFFFFABRRRQAUUUUAFFFFABRRRQAUUUUAFFFFABRRRQAUUUUAFFFFABRRRQAUUUUAFFFFABRRRQA&#10;UUUUAFFFFABRRRQAUUUUAFFFFABRRRQAUUUUAFFFFABRRRQAUUUUAFFFFABRRRQAUUUUAFFFFABR&#10;RRQAUUUUAFFFFABRRRQAUUUUAFFFFABRRRQAUUUUAFFFFABRRRQByWjf8lN8Uf8AXpY/ylrra5LR&#10;v+Sm+KP+vSx/lLXW0AFFFFABRRRQAUUUUAFFFFABRRRQBz/jv/knnib/ALBV1/6Kasn4Q/8AJKdA&#10;/wCuLf8Aoxq1vHf/ACTzxN/2Crr/ANFNWT8If+SU6B/1xb/0Y1AHbUUUUAFeZ+D/APktvj//AHLP&#10;/wBFCvTK8z8H/wDJbfH/APuWf/ooUAemUUUUAFFFFABRRRQAUUUUAFFFFABRRRQAUUUUAFFFFABR&#10;RRQAUUUUAFFFFABRRRQAUUUUAFFFFABRRRQAUUUUAFFFFABRRRQAUUUUAFFFFABRRRQAUUUUAFFF&#10;FABRRRQAUUUUAFFFFABRRRQAUUUUAFFFFABRRRQAUUUUAFFFFABRRRQAV5D+zn/yT/Uf+wtL/wCi&#10;oq9eryH9nP8A5J/qP/YWl/8ARUVAHr1FFFABXkPiL/k57wl/2C5P/QbmvXq8h8Rf8nPeEv8AsFyf&#10;+g3NAHr1FFFABRRRQAUUUUAFFFFABRRRQAUUUUAFFFFABXI/EX/kA2H/AGF7H/0oSuurkfiL/wAg&#10;Gw/7C9j/AOlCUAddRRRQAUUUUAFFFFABRRRQAUUUUAFFFFABRRRQAV5j8Qf+SrfDf/r4u/8A0GOv&#10;Tq8x+IP/ACVb4b/9fF3/AOgx0AenUUUUAFFFFABRRRQAUUUUAeUeEv8Ak4Hxx/16wf8AoEder15R&#10;4S/5OB8cf9esH/oEder0AFFFFABRRRQAUUUUAFFFFABRRRQAUUUUAFFFFABRRRQAUUUUAFFFFABR&#10;RRQAUUUUAFFFFABRRRQAUUUUAFFFFABRRRQAUUUUAFFFFABRRRQAUUUUAFFFFABRRRQAUUUUAFFF&#10;FABRRRQAUUUUAFFFFABRRRQAUUUUAFFFFABRRRQAUUUUAFFFFABRRRQAUUUUAFFFFABRRRQAUUUU&#10;AFFFFABRRRQAUUUUAFFFFABRRRQAUUUUAFFFFABRRRQAUUUUAFFFFAHJaN/yU3xR/wBelj/KWutr&#10;ktG/5Kb4o/69LH+UtdbQAUUUUAFFFFABRRRQAUUUUAFFFFAHP+O/+SeeJv8AsFXX/opqyfhD/wAk&#10;p0D/AK4t/wCjGrW8d/8AJPPE3/YKuv8A0U1ZPwh/5JToH/XFv/RjUAdtRRRQAV5n4P8A+S2+P/8A&#10;cs//AEUK9MrzPwf/AMlt8f8A+5Z/+ihQB6ZRRRQAUUUUAFFFFABRRRQAUUUUAFFFFABRRRQAUUUU&#10;AFFFFABRRRQAUUUUAFFFFABRRRQAUUUUAFFFFABRRRQAUUUUAFFFFABRRRQAUUUUAFFFFABRRRQA&#10;UUUUAFFFFABRRRQAUUUUAFFFFABRRRQAUUUUAFFFFABRRRQAUUUUAFFFFABXkP7Of/JP9R/7C0v/&#10;AKKir16vIf2c/wDkn+o/9haX/wBFRUAevUUUUAFeQ+Iv+TnvCX/YLk/9Bua9eryHxF/yc94S/wCw&#10;XJ/6Dc0AevUUUUAFFFFABRRRQAUUUUAFFFFABRRRQAUUUUAFcj8Rf+QDYf8AYXsf/ShK66uR+Iv/&#10;ACAbD/sL2P8A6UJQB11FFFABRRRQAUUUUAFFFFABRRRQAUUUUAFFFFABXmPxB/5Kt8N/+vi7/wDQ&#10;Y69OrzH4g/8AJVvhv/18Xf8A6DHQB6dRRRQAUUUUAFFFFABRRRQB5R4S/wCTgfHH/XrB/wCgR16v&#10;XlHhL/k4Hxx/16wf+gR16vQAUUUUAFFFFABRRRQAUUUUAFFFFABRRRQAUUUUAFFFFABRRRQAUUUU&#10;AFFFFABRRRQAUUUUAFFFFABRRRQAUUUUAFFFFABRRRQAUUUUAFFFFABRRRQAUUUUAFFFFABRRRQA&#10;UUUUAFFFFABRRRQAUUUUAFFFFABRRRQAUUUUAFFFFABRRRQAUUUUAFFFFABRRRQAUUUUAFFFFABR&#10;RRQAUUUUAFFFFABRRRQAUUUUAFFFFABRRRQAUUUUAFFFFABRRRQAUUUUAclo3/JTfFH/AF6WP8pa&#10;62uS0b/kpvij/r0sf5S11tABRRRQAUUUUAFFFFABRRRQAUUUUAc/47/5J54m/wCwVdf+imrJ+EP/&#10;ACSnQP8Ari3/AKMatbx3/wAk88Tf9gq6/wDRTVk/CH/klOgf9cW/9GNQB21FFFABXmfg/wD5Lb4/&#10;/wByz/8ARQr0yvM/B/8AyW3x/wD7ln/6KFAHplFFFABRRRQAUUUUAFFFFABRRRQAUUUUAFFFFABR&#10;RRQAUUUUAFFFFABRRRQAUUUUAFFFFABRRRQAUUUUAFFFFABRRRQAUUUUAFFFFABRRRQAUUUUAFFF&#10;FABRRRQAUUUUAFFFFABRRRQAUUUUAFFFFABRRRQAUUUUAFFFFABRRRQAUUUUAFeQ/s5/8k/1H/sL&#10;S/8AoqKvXq8h/Zz/AOSf6j/2Fpf/AEVFQB69RRRQAV5D4i/5Oe8Jf9guT/0G5r16vIfEX/Jz3hL/&#10;ALBcn/oNzQB69RRRQAUUUUAFFFFABRRRQAUUUUAFFFFABRRRQAVyPxF/5ANh/wBhex/9KErrq5H4&#10;i/8AIBsP+wvY/wDpQlAHXUUUUAFFFFABRRRQAUUUUAFFFFABRRRQAUUUUAFeY/EH/kq3w3/6+Lv/&#10;ANBjr06vMfiD/wAlW+G//Xxd/wDoMdAHp1FFFABRRRQAUUUUAFFFFAHlHhL/AJOB8cf9esH/AKBH&#10;Xq9eUeEv+TgfHH/XrB/6BHXq9ABRRRQAUUUUAFFFFABRRRQAUUUUAFFFFABRRRQAUUUUAFFFFABR&#10;RRQAUUUUAFFFFABRRRQAUUUUAFFFFABRRRQAUUUUAFFFFABRRRQAUUUUAFFFFABRRRQAUUUUAFFF&#10;FABRRRQAUUUUAFFFFABRRRQAUUUUAFFFFABRRRQAUUUUAFFFFABRRRQAUUUUAFFFFABRRRQAUUUU&#10;AFFFFABRRRQAUUUUAFFFFABRRRQAUUUUAFFFFABRRRQAUUUUAFFFFABRRRQByWjf8lN8Uf8AXpY/&#10;ylrra5LRv+Sm+KP+vSx/lLXW0AFFFFABRRRQAUUUUAFFFFABRRRQBz/jv/knnib/ALBV1/6Kasn4&#10;Q/8AJKdA/wCuLf8Aoxq1vHf/ACTzxN/2Crr/ANFNWT8If+SU6B/1xb/0Y1AHbUUUUAFeZ+D/APkt&#10;vj//AHLP/wBFCvTK8z8H/wDJbfH/APuWf/ooUAemUUUUAFFFFABRRRQAUUUUAFFFFABRRRQAUUUU&#10;AFFFFABRRRQAUUUUAFFFFABRRRQAUUUUAFFFFABRRRQAUUUUAFFFFABRRRQAUUUUAFFFFABRRRQA&#10;UUUUAFFFFABRRRQAUUUUAFFFFABRRRQAUUUUAFFFFABRRRQAUUUUAFFFFABRRRQAV5D+zn/yT/Uf&#10;+wtL/wCioq9eryH9nP8A5J/qP/YWl/8ARUVAHr1FFFABXkPiL/k57wl/2C5P/QbmvXq8h8Rf8nPe&#10;Ev8AsFyf+g3NAHr1FFFABRRRQAUUUUAFFFFABRRRQAUUUUAFFFFABXI/EX/kA2H/AGF7H/0oSuur&#10;kfiL/wAgGw/7C9j/AOlCUAddRRRQAUUUUAFFFFABRRRQAUUUUAFFFFABRRRQAV5j8Qf+SrfDf/r4&#10;u/8A0GOvTq8x+IP/ACVb4b/9fF3/AOgx0AenUUUUAFFFFABRRRQAUUUUAeUeEv8Ak4Hxx/16wf8A&#10;oEder15R4S/5OB8cf9esH/oEder0AFFFFABRRRQAUUUUAFFFFABRRRQAUUUUAFFFFABRRRQAUUUU&#10;AFFFFABRRRQAUUUUAFFFFABRRRQAUUUUAFFFFABRRRQAUUUUAFFFFABRRRQAUUUUAFFFFABRRRQA&#10;UUUUAFFFFABRRRQAUUUUAFFFFABRRRQAUUUUAFFFFABRRRQAUUUUAFFFFABRRRQAUUUUAFFFFABR&#10;RRQAUUUUAFFFFABRRRQAUUUUAFFFFABRRRQAUUUUAFFFFABRRRQAUUUUAFFFFAHJaN/yU3xR/wBe&#10;lj/KWutrktG/5Kb4o/69LH+UtdbQAUUUUAFFFFABRRRQAUUUUAFFFFAHP+O/+SeeJv8AsFXX/opq&#10;yfhD/wAkp0D/AK4t/wCjGrW8d/8AJPPE3/YKuv8A0U1ZPwh/5JToH/XFv/RjUAdtRRRQAV5n4P8A&#10;+S2+P/8Acs//AEUK9MrzPwf/AMlt8f8A+5Z/+ihQB6ZRRRQAUUUUAFFFFABRRRQAUUUUAFFFFABR&#10;RRQAUUUUAFFFFABRRRQAUUUUAFFFFABRRRQAUUUUAFFFFABRRRQAUUUUAFFFFABRRRQAUUUUAFFF&#10;FABRRRQAUUUUAFFFFABRRRQAUUUUAFFFFABRRRQAUUUUAFFFFABRRRQAUUUUAFFFFABXkP7Of/JP&#10;9R/7C0v/AKKir16vIf2c/wDkn+o/9haX/wBFRUAevUUUUAFeQ+Iv+TnvCX/YLk/9Bua9eryHxF/y&#10;c94S/wCwXJ/6Dc0AevUUUUAFFFFABRRRQAUUUUAFFFFABRRRQAUUUUAFcj8Rf+QDYf8AYXsf/ShK&#10;66uR+Iv/ACAbD/sL2P8A6UJQB11FFFABRRRQAUUUUAFFFFABRRRQAUUUUAFFFFABXmPxB/5Kt8N/&#10;+vi7/wDQY69OrzH4g/8AJVvhv/18Xf8A6DHQB6dRRRQAUUUUAFFFFABRRRQB5R4S/wCTgfHH/XrB&#10;/wCgR16vXlHhL/k4Hxx/16wf+gR16vQAUUUUAFFFFABRRRQAUUUUAFFFFABRRRQAUUUUAFFFFABR&#10;RRQAUUUUAFFFFABRRRQAUUUUAFFFFABRRRQAUUUUAFFFFABRRRQAUUUUAFFFFABRRRQAUUUUAFFF&#10;FABRRRQAUUUUAFFFFABRRRQAUUUUAFFFFABRRRQAUUUUAFFFFABRRRQAUUUUAFFFFABRRRQAUUUU&#10;AFFFFABRRRQAUUUUAFFFFABRRRQAUUUUAFFFFABRRRQAUUUUAFFFFABRRRQAUUUUAclo3/JTfFH/&#10;AF6WP8pa62uS0b/kpvij/r0sf5S11tABRRRQAUUUUAFFFFABRRRQAUUUUAc/47/5J54m/wCwVdf+&#10;imrJ+EP/ACSnQP8Ari3/AKMatbx3/wAk88Tf9gq6/wDRTVk/CH/klOgf9cW/9GNQB21FFFABXmfg&#10;/wD5Lb4//wByz/8ARQr0yvM/B/8AyW3x/wD7ln/6KFAHplFFFABRRRQAUUUUAFFFFABRRRQAUUUU&#10;AFFFFABRRRQAUUUUAFFFFABRRRQAUUUUAFFFFABRRRQAUUUUAFFFFABRRRQAUUUUAFFFFABRRRQA&#10;UUUUAFFFFABRRRQAUUUUAFFFFABRRRQAUUUUAFFFFABRRRQAUUUUAFFFFABRRRQAUUUUAFeQ/s5/&#10;8k/1H/sLS/8AoqKvXq8h/Zz/AOSf6j/2Fpf/AEVFQB69RRRQAV5D4i/5Oe8Jf9guT/0G5r16vIfE&#10;X/Jz3hL/ALBcn/oNzQB69RRRQAUUUUAFFFFABRRRQAUUUUAFFFFABRRRQAVyPxF/5ANh/wBhex/9&#10;KErrq5H4i/8AIBsP+wvY/wDpQlAHXUUUUAFFFFABRRRQAUUUUAFFFFABRRRQAUUUUAFeY/EH/kq3&#10;w3/6+Lv/ANBjr06vMfiD/wAlW+G//Xxd/wDoMdAHp1FFFABRRRQAUUUUAFFFFAHlHhL/AJOB8cf9&#10;esH/AKBHXq9eUeEv+TgfHH/XrB/6BHXq9ABRRRQAUUUUAFFFFABRRRQAUUUUAFFFFABRRRQAUUUU&#10;AFFFFABRRRQAUUUUAFFFFABRRRQAUUUUAFFFFABRRRQAUUUUAFFFFABRRRQAUUUUAFFFFABRRRQA&#10;UUUUAFFFFABRRRQAUUUUAFFFFABRRRQAUUUUAFFFFABRRRQAUUUUAFFFFABRRRQAUUUUAFFFFABR&#10;RRQAUUUUAFFFFABRRRQAUUUUAFFFFABRRRQAUUUUAFFFFABRRRQAUUUUAFFFFABRRRQByWjf8lN8&#10;Uf8AXpY/ylrra5LRv+Sm+KP+vSx/lLXW0AFFFFABRRRQAUUUUAFFFFABRRRQBz/jv/knnib/ALBV&#10;1/6Kasn4Q/8AJKdA/wCuLf8Aoxq1vHf/ACTzxN/2Crr/ANFNWT8If+SU6B/1xb/0Y1AHbUUUUAFe&#10;Z+D/APktvj//AHLP/wBFCvTK8z8H/wDJbfH/APuWf/ooUAemUUUUAFFFFABRRRQAUUUUAFFFFABR&#10;RRQAUUUUAFFFFABRRRQAUUUUAFFFFABRRRQAUUUUAFFFFABRRRQAUUUUAFFFFABRRRQAUUUUAFFF&#10;FABRRRQAUUUUAFFFFABRRRQAUUUUAFFFFABRRRQAUUUUAFFFFABRRRQAUUUUAFFFFABRRRQAV5D+&#10;zn/yT/Uf+wtL/wCioq9eryH9nP8A5J/qP/YWl/8ARUVAHr1FFFABXkPiL/k57wl/2C5P/QbmvXq8&#10;h8Rf8nPeEv8AsFyf+g3NAHr1FFFABRRRQAUUUUAFFFFABRRRQAUUUUAFFFFABXI/EX/kA2H/AGF7&#10;H/0oSuurkfiL/wAgGw/7C9j/AOlCUAddRRRQAUUUUAFFFFABRRRQAUUUUAFFFFABRRRQAV5j8Qf+&#10;SrfDf/r4u/8A0GOvTq8x+IP/ACVb4b/9fF3/AOgx0AenUUUUAFFFFABRRRQAUUUUAeUeEv8Ak4Hx&#10;x/16wf8AoEder15R4S/5OB8cf9esH/oEder0AFFFFABRRRQAUUUUAFFFFABRRRQAUUUUAFFFFABR&#10;RRQAUUUUAFFFFABRRRQAUUUUAFFFFABRRRQAUUUUAFFFFABRRRQAUUUUAFFFFABRRRQAUUUUAFFF&#10;FABRRRQAUUUUAFFFFABRRRQAUUUUAFFFFABRRRQAUUUUAFFFFABRRRQAUUUUAFFFFABRRRQAUUUU&#10;AFFFFABRRRQAUUUUAFFFFABRRRQAUUUUAFFFFABRRRQAUUUUAFFFFABRRRQAUUUUAFFFFAHJaN/y&#10;U3xR/wBelj/KWutrktG/5Kb4o/69LH+UtdbQAUUUUAFFFFABRRRQAUUUUAFFFFAHP+O/+SeeJv8A&#10;sFXX/opqyfhD/wAkp0D/AK4t/wCjGrW8d/8AJPPE3/YKuv8A0U1ZPwh/5JToH/XFv/RjUAdtRRRQ&#10;AV5n4P8A+S2+P/8Acs//AEUK9MrzPwf/AMlt8f8A+5Z/+ihQB6ZRRRQAUUUUAFFFFABRRRQAUUUU&#10;AFFFFABRRRQAUUUUAFFFFABRRRQAUUUUAFFFFABRRRQAUUUUAFFFFABRRRQAUUUUAFFFFABRRRQA&#10;UUUUAFFFFABRRRQAUUUUAFFFFABRRRQAUUUUAFFFFABRRRQAUUUUAFFFFABRRRQAUUUUAFFFFABX&#10;kP7Of/JP9R/7C0v/AKKir16vIf2c/wDkn+o/9haX/wBFRUAevUUUUAFeQ+Iv+TnvCX/YLk/9Bua9&#10;eryHxF/yc94S/wCwXJ/6Dc0AevUUUUAFFFFABRRRQAUUUUAFFFFABRRRQAUUUUAFcj8Rf+QDYf8A&#10;YXsf/ShK66uR+Iv/ACAbD/sL2P8A6UJQB11FFFABRRRQAUUUUAFFFFABRRRQAUUUUAFFFFABXmPx&#10;B/5Kt8N/+vi7/wDQY69OrzH4g/8AJVvhv/18Xf8A6DHQB6dRRRQAUUUUAFFFFABRRRQB5R4S/wCT&#10;gfHH/XrB/wCgR16vXlHhL/k4Hxx/16wf+gR16vQAUUUUAFFFFABRRRQAUUUUAFFFFABRRRQAUUUU&#10;AFFFFABRRRQAUUUUAFFFFABRRRQAUUUUAFFFFABRRRQAUUUUAFFFFABRRRQAUUUUAFFFFABRRRQA&#10;UUUUAFFFFABRRRQAUUUUAFFFFABRRRQAUUUUAFFFFABRRRQAUUUUAFFFFABRRRQAUUUUAFFFFABR&#10;RRQAUUUUAFFFFABRRRQAUUUUAFFFFABRRRQAUUUUAFFFFABRRRQAUUUUAFFFFABRRRQAUUUUAclo&#10;3/JTfFH/AF6WP8pa62uS0b/kpvij/r0sf5S11tABRRRQAUUUUAFFFFABRRRQAUUUUAc/47/5J54m&#10;/wCwVdf+imrJ+EP/ACSnQP8Ari3/AKMatbx3/wAk88Tf9gq6/wDRTVk/CH/klOgf9cW/9GNQB21F&#10;FFABXmfg/wD5Lb4//wByz/8ARQr0yvM/B/8AyW3x/wD7ln/6KFAHplFFFABRRRQAUUUUAFFFFABR&#10;RRQAUUUUAFFFFABRRRQAUUUUAFFFFABRRRQAUUUUAFFFFABRRRQAUUUUAFFFFABRRRQAUUUUAFFF&#10;FABRRRQAUUUUAFFFFABRRRQAUUUUAFFFFABRRRQAUUUUAFFFFABRRRQAUUUUAFFFFABRRRQAUUUU&#10;AFeQ/s5/8k/1H/sLS/8AoqKvXq8h/Zz/AOSf6j/2Fpf/AEVFQB69RRRQAV5D4i/5Oe8Jf9guT/0G&#10;5r16vIfEX/Jz3hL/ALBcn/oNzQB69RRRQAUUUUAFFFFABRRRQAUUUUAFFFFABRRRQAVyPxF/5ANh&#10;/wBhex/9KErrq5H4i/8AIBsP+wvY/wDpQlAHXUUUUAFFFFABRRRQAUUUUAFFFFABRRRQAUUUUAFe&#10;Y/EH/kq3w3/6+Lv/ANBjr06vMfiD/wAlW+G//Xxd/wDoMdAHp1FFFABRRRQAUUUUAFFFFAHlHhL/&#10;AJOB8cf9esH/AKBHXq9eUeEv+TgfHH/XrB/6BHXq9ABRRRQAUUUUAFFFFABRRRQAUUUUAFFFFABR&#10;RRQAUUUUAFFFFABRRRQAUUUUAFFFFABRRRQAUUUUAFFFFABRRRQAUUUUAFFFFABRRRQAUUUUAFFF&#10;FABRRRQAUUUUAFFFFABRRRQAUUUUAFFFFABRRRQAUUUUAFFFFABRRRQAUUUUAFFFFABRRRQAUUUU&#10;AFFFFABRRRQAUUUUAFFFFABRRRQAUUUUAFFFFABRRRQAUUUUAFFFFABRRRQAUUUUAFFFFABRRRQB&#10;yWjf8lN8Uf8AXpY/ylrra5LRv+Sm+KP+vSx/lLXW0AFFFFABRRRQAUUUUAFFFFABRRRQBz/jv/kn&#10;nib/ALBV1/6Kasn4Q/8AJKdA/wCuLf8Aoxq1vHf/ACTzxN/2Crr/ANFNWT8If+SU6B/1xb/0Y1AH&#10;bUUUUAFeZ+D/APktvj//AHLP/wBFCvTK8z8H/wDJbfH/APuWf/ooUAemUUUUAFFFFABRRRQAUUUU&#10;AFFFFABRRRQAUUUUAFFFFABRRRQAUUUUAFFFFABRRRQAUUUUAFFFFABRRRQAUUUUAFFFFABRRRQA&#10;UUUUAFFFFABRRRQAUUUUAFFFFABRRRQAUUUUAFFFFABRRRQAUUUUAFFFFABRRRQAUUUUAFFFFABR&#10;RRQAV5D+zn/yT/Uf+wtL/wCioq9eryH9nP8A5J/qP/YWl/8ARUVAHr1FFFABXkPiL/k57wl/2C5P&#10;/QbmvXq8h8Rf8nPeEv8AsFyf+g3NAHr1FFFABRRRQAUUUUAFFFFABRRRQAUUUUAFFFFABXI/EX/k&#10;A2H/AGF7H/0oSuurkfiL/wAgGw/7C9j/AOlCUAddRRRQAUUUUAFFFFABRRRQAUUUUAFFFFABRRRQ&#10;AV5j8Qf+SrfDf/r4u/8A0GOvTq8x+IP/ACVb4b/9fF3/AOgx0AenUUUUAFFFFABRRRQAUUUUAeUe&#10;Ev8Ak4Hxx/16wf8AoEder15R4S/5OB8cf9esH/oEder0AFFFFABRRRQAUUUUAFFFFABRRRQAUUUU&#10;AFFFFABRRRQAUUUUAFFFFABRRRQAUUUUAFFFFABRRRQAUUUUAFFFFABRRRQAUUUUAFFFFABRRRQA&#10;UUUUAFFFFABRRRQAUUUUAFFFFABRRRQAUUUUAFFFFABRRRQAUUUUAFFFFABRRRQAUUUUAFFFFABR&#10;RRQAUUUUAFFFFABRRRQAUUUUAFFFFABRRRQAUUUUAFFFFABRRRQAUUUUAFFFFABRRRQAUUUUAFFF&#10;FAHJaN/yU3xR/wBelj/KWutrktG/5Kb4o/69LH+UtdbQAUUUUAFFFFABRRRQAUUUUAFFFFAHP+O/&#10;+SeeJv8AsFXX/opqyfhD/wAkp0D/AK4t/wCjGrW8d/8AJPPE3/YKuv8A0U1ZPwh/5JToH/XFv/Rj&#10;UAdtRRRQAV5n4P8A+S2+P/8Acs//AEUK9MrzPwf/AMlt8f8A+5Z/+ihQB6ZRRRQAUUUUAFFFFABR&#10;RRQAUUUUAFFFFABRRRQAUUUUAFFFFABRRRQAUUUUAFFFFABRRRQAUUUUAFFFFABRRRQAUUUUAFFF&#10;FABRRRQAUUUUAFFFFABRRRQAUUUUAFFFFABRRRQAUUUUAFFFFABRRRQAUUUUAFFFFABRRRQAUUUU&#10;AFFFFABXkP7Of/JP9R/7C0v/AKKir16vIf2c/wDkn+o/9haX/wBFRUAevUUUUAFeQ+Iv+TnvCX/Y&#10;Lk/9Bua9eryHxF/yc94S/wCwXJ/6Dc0AevUUUUAFFFFABRRRQAUUUUAFFFFABRRRQAUUUUAFcj8R&#10;f+QDYf8AYXsf/ShK66uR+Iv/ACAbD/sL2P8A6UJQB11FFFABRRRQAUUUUAFFFFABRRRQAUUUUAFF&#10;FFABXmPxB/5Kt8N/+vi7/wDQY69OrzH4g/8AJVvhv/18Xf8A6DHQB6dRRRQAUUUUAFFFFABRRRQB&#10;5R4S/wCTgfHH/XrB/wCgR16vXlHhL/k4Hxx/16wf+gR16vQAUUUUAFFFFABRRRQAUUUUAFFFFABR&#10;RRQAUUUUAFFFFABRRRQAUUUUAFFFFABRRRQAUUUUAFFFFABRRRQAUUUUAFFFFABRRRQAUUUUAFFF&#10;FABRRRQAUUUUAFFFFABRRRQAUUUUAFFFFABRRRQAUUUUAFFFFABRRRQAUUUUAFFFFABRRRQAUUUU&#10;AFFFFABRRRQAUUUUAFFFFABRRRQAUUUUAFFFFABRRRQAUUUUAFFFFABRRRQAUUUUAFFFFABRRRQA&#10;UUUUAclo3/JTfFH/AF6WP8pa62uS0b/kpvij/r0sf5S11tABRRRQAUUUUAFFFFABRRRQAUUUUAc/&#10;47/5J54m/wCwVdf+imrJ+EP/ACSnQP8Ari3/AKMatbx3/wAk88Tf9gq6/wDRTVk/CH/klOgf9cW/&#10;9GNQB21FFFABXmfg/wD5Lb4//wByz/8ARQr0yvM/B/8AyW3x/wD7ln/6KFAHplFFFABRRRQAUUUU&#10;AFFFFABRRRQAUUUUAFFFFABRRRQAUUUUAFFFFABRRRQAUUUUAFFFFABRRRQAUUUUAFFFFABRRRQA&#10;UUUUAFFFFABRRRQAUUUUAFFFFABRRRQAUUUUAFFFFABRRRQAUUUUAFFFFABRRRQAUUUUAFFFFABR&#10;RRQAUUUUAFeQ/s5/8k/1H/sLS/8AoqKvXq8h/Zz/AOSf6j/2Fpf/AEVFQB69RRRQAV5D4i/5Oe8J&#10;f9guT/0G5r16vIfEX/Jz3hL/ALBcn/oNzQB69RRRQAUUUUAFFFFABRRRQAUUUUAFFFFABRRRQAVy&#10;PxF/5ANh/wBhex/9KErrq5H4i/8AIBsP+wvY/wDpQlAHXUUUUAFFFFABRRRQAUUUUAFFFFABRRRQ&#10;AUUUUAFeY/EH/kq3w3/6+Lv/ANBjr06vMfiD/wAlW+G//Xxd/wDoMdAHp1FFFABRRRQAUUUUAFFF&#10;FAHlHhL/AJOB8cf9esH/AKBHXq9eUeEv+TgfHH/XrB/6BHXq9ABRRRQAUUUUAFFFFABRRRQAUUUU&#10;AFFFFABRRRQAUUUUAFFFFABRRRQAUUUUAFFFFABRRRQAUUUUAFFFFABRRRQAUUUUAFFFFABRRRQA&#10;UUUUAFFFFABRRRQAUUUUAFFFFABRRRQAUUUUAFFFFABRRRQAUUUUAFFFFABRRRQAUUUUAFFFFABR&#10;RRQAUUUUAFFFFABRRRQAUUUUAFFFFABRRRQAUUUUAFFFFABRRRQAUUUUAFFFFABRRRQAUUUUAFFF&#10;FABRRRQByWjf8lN8Uf8AXpY/ylrra5LRv+Sm+KP+vSx/lLXW0AFFFFABRRRQAUUUUAFFFFABRRRQ&#10;Bz/jv/knnib/ALBV1/6Kasn4Q/8AJKdA/wCuLf8Aoxq1vHf/ACTzxN/2Crr/ANFNWT8If+SU6B/1&#10;xb/0Y1AHbUUUUAFeZ+D/APktvj//AHLP/wBFCvTK8z8H/wDJbfH/APuWf/ooUAemUUUUAFFFFABR&#10;RRQAUUUUAFFFFABRRRQAUUUUAFFFFABRRRQAUUUUAFFFFABRRRQAUUUUAFFFFABRRRQAUUUUAFFF&#10;FABRRRQAUUUUAFFFFABRRRQAUUUUAFFFFABRRRQAUUUUAFFFFABRRRQAUUUUAFFFFABRRRQAUUUU&#10;AFFFFABRRRQAV5D+zn/yT/Uf+wtL/wCioq9eryH9nP8A5J/qP/YWl/8ARUVAHr1FFFABXkPiL/k5&#10;7wl/2C5P/QbmvXq8h8Rf8nPeEv8AsFyf+g3NAHr1FFFABRRRQAUUUUAFFFFABRRRQAUUUUAFFFFA&#10;BXI/EX/kA2H/AGF7H/0oSuurkfiL/wAgGw/7C9j/AOlCUAddRRRQAUUUUAFFFFABRRRQAUUUUAFF&#10;FFABRRRQAV5j8Qf+SrfDf/r4u/8A0GOvTq8x+IP/ACVb4b/9fF3/AOgx0AenUUUUAFFFFABRRRQA&#10;UUUUAeUeEv8Ak4Hxx/16wf8AoEder15R4S/5OB8cf9esH/oEder0AFFFFABRRRQAUUUUAFFFFABR&#10;RRQAUUUUAFFFFABRRRQAUUUUAFFFFABRRRQAUUUUAFFFFABRRRQAUUUUAFFFFABRRRQAUUUUAFFF&#10;FABRRRQAUUUUAFFFFABRRRQAUUUUAFFFFABRRRQAUUUUAFFFFABRRRQAUUUUAFFFFABRRRQAUUUU&#10;AFFFFABRRRQAUUUUAFFFFABRRRQAUUUUAFFFFABRRRQAUUUUAFFFFABRRRQAUUUUAFFFFABRRRQA&#10;UUUUAFFFFAHJaN/yU3xR/wBelj/KWutrktG/5Kb4o/69LH+UtdbQAUUUUAFFFFABRRRQAUUUUAFF&#10;FFAHP+O/+SeeJv8AsFXX/opqyfhD/wAkp0D/AK4t/wCjGrW8d/8AJPPE3/YKuv8A0U1ZPwh/5JTo&#10;H/XFv/RjUAdtRRRQAV5n4P8A+S2+P/8Acs//AEUK9MrzPwf/AMlt8f8A+5Z/+ihQB6ZRRRQAUUUU&#10;AFFFFABRRRQAUUUUAFFFFABRRRQAUUUUAFFFFABRRRQAUUUUAFFFFABRRRQAUUUUAFFFFABRRRQA&#10;UUUUAFFFFABRRRQAUUUUAFFFFABRRRQAUUUUAFFFFABRRRQAUUUUAFFFFABRRRQAUUUUAFFFFABR&#10;RRQAUUUUAFFFFABXkP7Of/JP9R/7C0v/AKKir16vIf2c/wDkn+o/9haX/wBFRUAevUUUUAFeQ+Iv&#10;+TnvCX/YLk/9Bua9eryHxF/yc94S/wCwXJ/6Dc0AevUUUUAFFFFABRRRQAUUUUAFFFFABRRRQAUU&#10;UUAFcj8Rf+QDYf8AYXsf/ShK66uR+Iv/ACAbD/sL2P8A6UJQB11FFFABRRRQAUUUUAFFFFABRRRQ&#10;AUUUUAFFFFABXmPxB/5Kt8N/+vi7/wDQY69OrzH4g/8AJVvhv/18Xf8A6DHQB6dRRRQAUUUUAFFF&#10;FABRRRQB5R4S/wCTgfHH/XrB/wCgR16vXlHhL/k4Hxx/16wf+gR16vQAUUUUAFFFFABRRRQAUUUU&#10;AFFFFABRRRQAUUUUAFFFFABRRRQAUUUUAFFFFABRRRQAUUUUAFFFFABRRRQAUUUUAFFFFABRRRQA&#10;UUUUAFFFFABRRRQAUUUUAFFFFABRRRQAUUUUAFFFFABRRRQAUUUUAFFFFABRRRQAUUUUAFFFFABR&#10;RRQAUUUUAFFFFABRRRQAUUUUAFFFFABRRRQAUUUUAFFFFABRRRQAUUUUAFFFFABRRRQAUUUUAFFF&#10;FABRRRQAUUUUAclo3/JTfFH/AF6WP8pa62uS0b/kpvij/r0sf5S11tABRRRQAUUUUAFFFFABRRRQ&#10;AUUUUAc/47/5J54m/wCwVdf+imrJ+EP/ACSnQP8Ari3/AKMatbx3/wAk88Tf9gq6/wDRTVk/CH/k&#10;lOgf9cW/9GNQB21FFFABXmfg/wD5Lb4//wByz/8ARQr0yvM/B/8AyW3x/wD7ln/6KFAHplFFFABR&#10;RRQAUUUUAFFFFABRRRQAUUUUAFFFFABRRRQAUUUUAFFFFABRRRQAUUUUAFFFFABRRRQAUUUUAFFF&#10;FABRRRQAUUUUAFFFFABRRRQAUUUUAFFFFABRRRQAUUUUAFFFFABRRRQAUUUUAFFFFABRRRQAUUUU&#10;AFFFFABRRRQAUUUUAFeQ/s5/8k/1H/sLS/8AoqKvXq8h/Zz/AOSf6j/2Fpf/AEVFQB69RRRQAV5D&#10;4i/5Oe8Jf9guT/0G5r16vIfEX/Jz3hL/ALBcn/oNzQB69RRRQAUUUUAFFFFABRRRQAUUUUAFFFFA&#10;BRRRQAVyPxF/5ANh/wBhex/9KErrq5H4i/8AIBsP+wvY/wDpQlAHXUUUUAFFFFABRRRQAUUUUAFF&#10;FFABRRRQAUUUUAFeY/EH/kq3w3/6+Lv/ANBjr06vMfiD/wAlW+G//Xxd/wDoMdAHp1FFFABRRRQA&#10;UUUUAFFFFAHlHhL/AJOB8cf9esH/AKBHXq9eUeEv+TgfHH/XrB/6BHXq9ABRRRQAUUUUAFFFFABR&#10;RRQAUUUUAFFFFABRRRQAUUUUAFFFFABRRRQAUUUUAFFFFABRRRQAUUUUAFFFFABRRRQAUUUUAFFF&#10;FABRRRQAUUUUAFFFFABRRRQAUUUUAFFFFABRRRQAUUUUAFFFFABRRRQAUUUUAFFFFABRRRQAUUUU&#10;AFFFFABRRRQAUUUUAFFFFABRRRQAUUUUAFFFFABRRRQAUUUUAFFFFABRRRQAUUUUAFFFFABRRRQA&#10;UUUUAFFFFABRRRQByWjf8lN8Uf8AXpY/ylrra5LRv+Sm+KP+vSx/lLXW0AFFFFABRRRQAUUUUAFF&#10;FFABRRRQBz/jv/knnib/ALBV1/6Kasn4Q/8AJKdA/wCuLf8Aoxq1vHf/ACTzxN/2Crr/ANFNWT8I&#10;f+SU6B/1xb/0Y1AHbUUUUAFeZ+D/APktvj//AHLP/wBFCvTK8z8H/wDJbfH/APuWf/ooUAemUUUU&#10;AFFFFABRRRQAUUUUAFFFFABRRRQAUUUUAFFFFABRRRQAUUUUAFFFFABRRRQAUUUUAFFFFABRRRQA&#10;UUUUAFFFFABRRRQAUUUUAFFFFABRRRQAUUUUAFFFFABRRRQAUUUUAFFFFABRRRQAUUUUAFFFFABR&#10;RRQAUUUUAFFFFABRRRQAV5D+zn/yT/Uf+wtL/wCioq9eryH9nP8A5J/qP/YWl/8ARUVAHr1FFFAB&#10;XkPiL/k57wl/2C5P/QbmvXq8h8Rf8nPeEv8AsFyf+g3NAHr1FFFABRRRQAUUUUAFFFFABRRRQAUU&#10;UUAFFFFABXI/EX/kA2H/AGF7H/0oSuurkfiL/wAgGw/7C9j/AOlCUAddRRRQAUUUUAFFFFABRRRQ&#10;AUUUUAFFFFABRRRQAV5j8Qf+SrfDf/r4u/8A0GOvTq8x+IP/ACVb4b/9fF3/AOgx0AenUUUUAFFF&#10;FABRRRQAUUUUAeUeEv8Ak4Hxx/16wf8AoEder15R4S/5OB8cf9esH/oEder0AFFFFABRRRQAUUUU&#10;AFFFFABRRRQAUUUUAFFFFABRRRQAUUUUAFFFFABRRRQAUUUUAFFFFABRRRQAUUUUAFFFFABRRRQA&#10;UUUUAFFFFABRRRQAUUUUAFFFFABRRRQAUUUUAFFFFABRRRQAUUUUAFFFFABRRRQAUUUUAFFFFABR&#10;RRQAUUUUAFFFFABRRRQAUUUUAFFFFABRRRQAUUUUAFFFFABRRRQAUUUUAFFFFABRRRQAUUUUAFFF&#10;FABRRRQAUUUUAFFFFAHJaN/yU3xR/wBelj/KWutrktG/5Kb4o/69LH+UtdbQAUUUUAFFFFABRRRQ&#10;AUUUUAFFFFAHP+O/+SeeJv8AsFXX/opqyfhD/wAkp0D/AK4t/wCjGrW8d/8AJPPE3/YKuv8A0U1Z&#10;Pwh/5JToH/XFv/RjUAdtRRRQAV5n4P8A+S2+P/8Acs//AEUK9MrzPwf/AMlt8f8A+5Z/+ihQB6ZR&#10;RRQAUUUUAFFFFABRRRQAUUUUAFFFFABRRRQAUUUUAFFFFABRRRQAUUUUAFFFFABRRRQAUUUUAFFF&#10;FABRRRQAUUUUAFFFFABRRRQAUUUUAFFFFABRRRQAUUUUAFFFFABRRRQAUUUUAFFFFABRRRQAUUUU&#10;AFFFFABRRRQAUUUUAFFFFABXkP7Of/JP9R/7C0v/AKKir16vIf2c/wDkn+o/9haX/wBFRUAevUUU&#10;UAFeQ+Iv+TnvCX/YLk/9Bua9eryHxF/yc94S/wCwXJ/6Dc0AevUUUUAFFFFABRRRQAUUUUAFFFFA&#10;BRRRQAUUUUAFcj8Rf+QDYf8AYXsf/ShK66uR+Iv/ACAbD/sL2P8A6UJQB11FFFABRRRQAUUUUAFF&#10;FFABRRRQAUUUUAFFFFABXmPxB/5Kt8N/+vi7/wDQY69OrzH4g/8AJVvhv/18Xf8A6DHQB6dRRRQA&#10;UUUUAFFFFABRRRQB5R4S/wCTgfHH/XrB/wCgR16vXlHhL/k4Hxx/16wf+gR16vQAUUUUAFFFFABR&#10;RRQAUUUUAFFFFABRRRQAUUUUAFFFFABRRRQAUUUUAFFFFABRRRQAUUUUAFFFFABRRRQAUUUUAFFF&#10;FABRRRQAUUUUAFFFFABRRRQAUUUUAFFFFABRRRQAUUUUAFFFFABRRRQAUUUUAFFFFABRRRQAUUUU&#10;AFFFFABRRRQAUUUUAFFFFABRRRQAUUUUAFFFFABRRRQAUUUUAFFFFABRRRQAUUUUAFFFFABRRRQA&#10;UUUUAFFFFABRRRQAUUUUAclo3/JTfFH/AF6WP8pa62uS0b/kpvij/r0sf5S11tABRRRQAUUUUAFF&#10;FFABRRRQAUUUUAc/47/5J54m/wCwVdf+imrJ+EP/ACSnQP8Ari3/AKMatbx3/wAk88Tf9gq6/wDR&#10;TVk/CH/klOgf9cW/9GNQB21FFFABXmfg/wD5Lb4//wByz/8ARQr0yvM/B/8AyW3x/wD7ln/6KFAH&#10;plFFFABRRRQAUUUUAFFFFABRRRQAUUUUAFFFFABRRRQAUUUUAFFFFABRRRQAUUUUAFFFFABRRRQA&#10;UUUUAFFFFABRRRQAUUUUAFFFFABRRRQAUUUUAFFFFABRRRQAUUUUAFFFFABRRRQAUUUUAFFFFABR&#10;RRQAUUUUAFFFFABRRRQAUUUUAFeQ/s5/8k/1H/sLS/8AoqKvXq8h/Zz/AOSf6j/2Fpf/AEVFQB69&#10;RRRQAV5D4i/5Oe8Jf9guT/0G5r16vIfEX/Jz3hL/ALBcn/oNzQB69RRRQAUUUUAFFFFABRRRQAUU&#10;UUAFFFFABRRRQAVyPxF/5ANh/wBhex/9KErrq5H4i/8AIBsP+wvY/wDpQlAHXUUUUAFFFFABRRRQ&#10;AUUUUAFFFFABRRRQAUUUUAFeY/EH/kq3w3/6+Lv/ANBjr06vMfiD/wAlW+G//Xxd/wDoMdAHp1FF&#10;FABRRRQAUUUUAFFFFAHlHhL/AJOB8cf9esH/AKBHXq9eUeEv+TgfHH/XrB/6BHXq9ABRRRQAUUUU&#10;AFFFFABRRRQAUUUUAFFFFABRRRQAUUUUAFFFFABRRRQAUUUUAFFFFABRRRQAUUUUAFFFFABRRRQA&#10;UUUUAFFFFABRRRQAUUUUAFFFFABRRRQAUUUUAFFFFABRRRQAUUUUAFFFFABRRRQAUUUUAFFFFABR&#10;RRQAUUUUAFFFFABRRRQAUUUUAFFFFABRRRQAUUUUAFFFFABRRRQAUUUUAFFFFABRRRQAUUUUAFFF&#10;FABRRRQAUUUUAFFFFABRRRQByWjf8lN8Uf8AXpY/ylrra5LRv+Sm+KP+vSx/lLXW0AFFFFABRRRQ&#10;AUUUUAFFFFABRRRQBz/jv/knnib/ALBV1/6Kasn4Q/8AJKdA/wCuLf8Aoxq1vHf/ACTzxN/2Crr/&#10;ANFNWT8If+SU6B/1xb/0Y1AHbUUUUAFeZ+D/APktvj//AHLP/wBFCvTK8z8H/wDJbfH/APuWf/oo&#10;UAemUUUUAFFFFABRRRQAUUUUAFFFFABRRRQAUUUUAFFFFABRRRQAUUUUAFFFFABRRRQAUUUUAFFF&#10;FABRRRQAUUUUAFFFFABRRRQAUUUUAFFFFABRRRQAUUUUAFFFFABRRRQAUUUUAFFFFABRRRQAUUUU&#10;AFFFFABRRRQAUUUUAFFFFABRRRQAV5D+zn/yT/Uf+wtL/wCioq9eryH9nP8A5J/qP/YWl/8ARUVA&#10;Hr1FFFABXkPiL/k57wl/2C5P/QbmvXq8h8Rf8nPeEv8AsFyf+g3NAHr1FFFABRRRQAUUUUAFFFFA&#10;BRRRQAUUUUAFFFFABXI/EX/kA2H/AGF7H/0oSuurkfiL/wAgGw/7C9j/AOlCUAddRRRQAUUUUAFF&#10;FFABRRRQAUUUUAFFFFABRRRQAV5j8Qf+SrfDf/r4u/8A0GOvTq8x+IP/ACVb4b/9fF3/AOgx0Aen&#10;UUUUAFFFFABRRRQAUUUUAeUeEv8Ak4Hxx/16wf8AoEder15R4S/5OB8cf9esH/oEder0AFFFFABR&#10;RRQAUUUUAFFFFABRRRQAUUUUAFFFFABRRRQAUUUUAFFFFABRRRQAUUUUAFFFFABRRRQAUUUUAFFF&#10;FABRRRQAUUUUAFFFFABRRRQAUUUUAFFFFABRRRQAUUUUAFFFFABRRRQAUUUUAFFFFABRRRQAUUUU&#10;AFFFFABRRRQAUUUUAFFFFABRRRQAUUUUAFFFFABRRRQAUUUUAFFFFABRRRQAUUUUAFFFFABRRRQA&#10;UUUUAFFFFABRRRQAUUUUAFFFFAHJaN/yU3xR/wBelj/KWutrktG/5Kb4o/69LH+UtdbQAUUUUAFF&#10;FFABRRRQAUUUUAFFFFAHP+O/+SeeJv8AsFXX/opqyfhD/wAkp0D/AK4t/wCjGrW8d/8AJPPE3/YK&#10;uv8A0U1ZPwh/5JToH/XFv/RjUAdtRRRQAV5n4P8A+S2+P/8Acs//AEUK9MrzPwf/AMlt8f8A+5Z/&#10;+ihQB6ZRRRQAUUUUAFFFFABRRRQAUUUUAFFFFABRRRQAUUUUAFFFFABRRRQAUUUUAFFFFABRRRQA&#10;UUUUAFFFFABRRRQAUUUUAFFFFABRRRQAUUUUAFFFFABRRRQAUUUUAFFFFABRRRQAUUUUAFFFFABR&#10;RRQAUUUUAFFFFABRRRQAUUUUAFFFFABXkP7Of/JP9R/7C0v/AKKir16vIf2c/wDkn+o/9haX/wBF&#10;RUAevUUUUAFeQ+Iv+TnvCX/YLk/9Bua9eryHxF/yc94S/wCwXJ/6Dc0AevUUUUAFFFFABRRRQAUU&#10;UUAFFFFABRRRQAUUUUAFcj8Rf+QDYf8AYXsf/ShK66uR+Iv/ACAbD/sL2P8A6UJQB11FFFABRRRQ&#10;AUUUUAFFFFABRRRQAUUUUAFFFFABXmPxB/5Kt8N/+vi7/wDQY69OrzH4g/8AJVvhv/18Xf8A6DHQ&#10;B6dRRRQAUUUUAFFFFABRRRQB5R4S/wCTgfHH/XrB/wCgR16vXlHhL/k4Hxx/16wf+gR16vQAUUUU&#10;AFFFFABRRRQAUUUUAFFFFABRRRQAUUUUAFFFFABRRRQAUUUUAFFFFABRRRQAUUUUAFFFFABRRRQA&#10;UUUUAFFFFABRRRQAUUUUAFFFFABRRRQAUUUUAFFFFABRRRQAUUUUAFFFFABRRRQAUUUUAFFFFABR&#10;RRQAUUUUAFFFFABRRRQAUUUUAFFFFABRRRQAUUUUAFFFFABRRRQAUUUUAFFFFABRRRQAUUUUAFFF&#10;FABRRRQAUUUUAFFFFABRRRQAUUUUAclo3/JTfFH/AF6WP8pa62uS0b/kpvij/r0sf5S11tABRRRQ&#10;AUUUUAFFFFABRRRQAUUUUAc/47/5J54m/wCwVdf+imrJ+EP/ACSnQP8Ari3/AKMatbx3/wAk88Tf&#10;9gq6/wDRTVk/CH/klOgf9cW/9GNQB21FFFABXmfg/wD5Lb4//wByz/8ARQr0yvM/B/8AyW3x/wD7&#10;ln/6KFAHplFFFABRRRQAUUUUAFFFFABRRRQAUUUUAFFFFABRRRQAUUUUAFFFFABRRRQAUUUUAFFF&#10;FABRRRQAUUUUAFFFFABRRRQAUUUUAFFFFABRRRQAUUUUAFFFFABRRRQAUUUUAFFFFABRRRQAUUUU&#10;AFFFFABRRRQAUUUUAFFFFABRRRQAUUUUAFeQ/s5/8k/1H/sLS/8AoqKvXq8h/Zz/AOSf6j/2Fpf/&#10;AEVFQB69RRRQAV5D4i/5Oe8Jf9guT/0G5r16vIfEX/Jz3hL/ALBcn/oNzQB69RRRQAUUUUAFFFFA&#10;BRRRQAUUUUAFFFFABRRRQAVyPxE/5ANh/wBhex/9KErrq5L4if8AIBsP+wvY/wDpQlAHW0UUUAFF&#10;FFABRRRQAUUUUAFFFFABRRRQAUUUUAFeY/EH/kq3w3/6+Lv/ANBjr06vMfiD/wAlW+G//Xxd/wDo&#10;MdAHp1FFFABRRRQAUUUUAFFFFAHlHhL/AJOB8cf9esH/AKBHXq9eUeEv+TgfHH/XrB/6BHXq9ABR&#10;RRQAUUUUAFFFFABRRRQAUUUUAFFFFABRRRQAUUUUAFFFFABRRRQAUUUUAFFFFABRRRQAUUUUAFFF&#10;FABRRRQAUUUUAFFFFABRRRQAUUUUAFFFFABRRRQAUUUUAFFFFABRRRQAUUUUAFFFFABRRRQAUUUU&#10;AFFFFABRRRQAUUUUAFFFFABRRRQAUUUUAFFFFABRRRQAUUUUAFFFFABRRRQAUUUUAFFFFABRRRQA&#10;UUUUAFFFFABRRRQAUUUUAFFFFABRRRQByWjf8lN8Uf8AXpY/ylrra5LRv+Sm+KP+vSx/lLXW0AFF&#10;FFABRRRQAUUUUAFFFFABRRRQBz/jv/knnib/ALBV1/6Kasn4Q/8AJKdA/wCuLf8Aoxq1vHf/ACTz&#10;xN/2Crr/ANFNWT8If+SU6B/1xb/0Y1AHbUUUUAFeZ+D/APktvj//AHLP/wBFCvTK8z8H/wDJbfH/&#10;APuWf/ooUAemUUUUAFFFFABRRRQAUUUUAFFFFABRRRQAUUUUAFFFFABRRRQAUUUUAFFFFABRRRQA&#10;UUUUAFFFFABRRRQAUUUUAFFFFABRRRQAUUUUAFFFFABRRRQAUUUUAFFFFABRRRQAUUUUAFFFFABR&#10;RRQAUUUUAFFFFABRRRQAUUUUAFFFFABRRRQAV5D+zn/yT/Uf+wtL/wCioq9eryH9nP8A5J/qP/YW&#10;l/8ARUVAHr1FFFABXkPiL/k57wl/2C5P/QbmvXq8h8Rf8nPeEv8AsFyf+g3NAHr1FFFABRRRQAUU&#10;UUAFFFFABRRRQAVw/wAQ/Gt94aXTtL0OxW+17VZDHaQv91QMZZuRwMjuO5PAruK8m+I9wPDPxO8H&#10;+L7xJG0qBZbS4kUEiAurAMf++yffafagCtP4x8f/AA/kivvHNvZaho1wShm08DfbyYJVTwODjHQ/&#10;XsUstO+LHi+zTXR4jttBiuF821sFiB2oeV3fKTyMHnJ56DpTvix4u0jxJ4THh3w7dQ6zqV+6skVk&#10;wmKInzsxx04HTrXceFPGmg614Xtb6HUbWER26/aIpZlVrcgYIcHGOR16HrQBj/DvxjrGpalqfhbx&#10;VDFD4h0sBmaL7txEcYcD8V6f3hwORWr8QudCsf8AsL2P/pQlcl4N1CPxX8bPEHiLTFEmkWmnLpy3&#10;IziaTejZHYj5W/Dae9dd8Qf+QFY/9hex/wDShKAOrooooAKKKKACiiigAooooAKKKKACiiigAooo&#10;oAK8x+IP/JVvhv8A9fF3/wCgx16dXmPxB/5Kt8N/+vi7/wDQY6APTqKKKACiiigAooooAKKKKAPK&#10;PCX/ACcD44/69YP/AECOvV68o8Jf8nA+OP8Ar1g/9Ajr1egAooooAKKKKACiiigAooooAKKKKACi&#10;iigAooooAKKKKACiiigAooooAKKKKACiiigAooooAKKKKACiiigAooooAKKKKACiiigAooooAKKK&#10;KACiiigAooooAKKKKACiiigAooooAKKKKACiiigAooooAKKKKACiiigAooooAKKKKACiiigAoooo&#10;AKKKKACiiigAooooAKKKKACiiigAooooAKKKKACiiigAooooAKKKKACiiigAooooAKKKKACiiigA&#10;ooooA5LRv+Sm+KP+vSx/lLXW1yWjf8lN8Uf9elj/AClrraACiiigAooooAKKKKACiiigAooooA5/&#10;x3/yTzxN/wBgq6/9FNWT8If+SU6B/wBcW/8ARjVreO/+SeeJv+wVdf8AopqyfhD/AMkp0D/ri3/o&#10;xqAO2ooooAK8z8H/APJbfH/+5Z/+ihXpleZ+D/8Aktvj/wD3LP8A9FCgD0yiiigAooooAKKKKACi&#10;iigAooooAKKKKACiiigAooooAKKKKACiiigAooooAKKKKACiiigAooooAKKKKACiiigAooooAKKK&#10;KACiiigAooooAKKKKACiiigAooooAKKKKACiiigAooooAKKKKACiiigAooooAKKKKACiiigAoooo&#10;AKKKKACvIf2c/wDkn+o/9haX/wBFRV69XkP7Of8AyT/Uf+wtL/6KioA9eooooAK8h8Rf8nPeEv8A&#10;sFyf+g3NevV5D4i/5Oe8Jf8AYLk/9BuaAPXqKKKACiiigAooooAKKKKACiiigAqjrC6W+k3A1oWp&#10;0/b+++17fLx77uKvV5N8SbU+KPiV4R8H3ssiaPcLLd3CI2POZFYhc+wT/wAeJ9KAOv8AC+ieCtKs&#10;G1zw7Z6dBbTIzG9j6FATn526LkH24ry/W7n4F3+vSS3RPnPITLJarOsLMe/y8fio9T710nxUsEtf&#10;D3hnwfpKLYabqeqRWciwjaFQnO38Sc+5Fd7Y+EvD+naUmmW2j2YtFTYUaFW3D/aJ5Y+5oAPC0Ph+&#10;Dw/br4YFoNLxmI2pBUnuSepb1zz61m/EH/kBWP8A2F7H/wBKErkfBVgPCXxn8QeGNNbbo1zYLqMd&#10;tnIhfci4HoPmb8NvpXXfEH/kBWP/AGF7H/0oSgDq6KKKACiiigAooooAKKKKACiiigAooooAKKKK&#10;ACvMfiD/AMlW+G//AF8Xf/oMdenV5j8Qf+SrfDf/AK+Lv/0GOgD06iiigAooooAKKKKACiiigDyj&#10;wl/ycD44/wCvWD/0COvV68o8Jf8AJwPjj/r1g/8AQI69XoAKKKKACiiigAooooAKKKKACiiigAoo&#10;ooAKKKKACiiigAooooAKKKKACiiigAooooAKKKKACiiigAooooAKKKKACiiigAooooAKKKKACiii&#10;gAooooAKKKKACiiigAooooAKKKKACiiigAooooAKKKKACiiigAooooAKKKKACiiigAooooAKKKKA&#10;CiiigAooooAKKKKACiiigAooooAKKKKACiiigAooooAKKKKACiiigAooooAKKKKACiiigAooooAK&#10;KKKAOS0b/kpvij/r0sf5S11tclo3/JTfFH/XpY/ylrraACiiigAooooAKKKKACiiigAooooA5/x3&#10;/wAk88Tf9gq6/wDRTVk/CH/klOgf9cW/9GNWt47/AOSeeJv+wVdf+imrJ+EP/JKdA/64t/6MagDt&#10;qKKKACvM/B//ACW3x/8A7ln/AOihXpleZ+D/APktvj//AHLP/wBFCgD0yiiigAooooAKKKKACiii&#10;gAooooAKKKKACiiigAooooAKKKKACiiigAooooAKKKKACiiigAooooAKKKKACiiigAooooAKKKKA&#10;CiiigAooooAKKKKACiiigAooooAKKKKACiiigAooooAKKKKACiiigAooooAKKKKACiiigAooooAK&#10;KKKACvIf2c/+Sf6j/wBhaX/0VFXr1eQ/s5/8k/1H/sLS/wDoqKgD16iiigAryHxF/wAnPeEv+wXJ&#10;/wCg3NevV5D4i/5Oe8Jf9guT/wBBuaAPXqKKKACiiigAooooAKKKKACiiigArifiH4KuvE8NhqWj&#10;3gstf0qQy2U7fdOcZRuDwcD178cmu2rhPH/xMt/h/cWiXmj3t1DcoWWeEgIGB+6Se+OaAOL8Taz4&#10;x1fw2dI8R+A9QOoW7JcQX+lv5iLMn3XAAIHuN3QnpWzpHxJ8Z3WlxwS/DzU5dU2hPN/1MDt/eJYD&#10;aPbP4ipLf4zG6hSaHwT4ikidQyukAYMD0II7VzPi/wCLusjV/D5sdH1rS4Vuwbm3ngCm9Tcn7tMj&#10;k4yOP7woA7zwF4R1TT9S1PxT4meJ/EOq4WRIuUtohjEan8Fzyfujk9a0fiD/AMgKx/7C9j/6UJVT&#10;wj8Q28V61JpzeGtX0wJA03nXkW1ThlG36/Nn8KtfEL/kBWP/AGF7H/0oSgDrKKKKACiiigAooooA&#10;KKKKACiiigAooooAKKKKACvMfiD/AMlW+G//AF8Xf/oMdenV5j8Qf+SrfDf/AK+Lv/0GOgD06iii&#10;gAooooAKKKKACiiigDyjwl/ycD44/wCvWD/0COvV68o8Jf8AJwPjj/r1g/8AQI69XoAKKKKACiii&#10;gAooooAKKKKACiiigAooooAKKKKACiiigAooooAKKKKACiiigAooooAKKKKACiiigAooooAKKKKA&#10;CiiigAooooAKKKKACiiigAooooAKKKKACiiigAooooAKKKKACiiigAooooAKKKKACiiigAooooAK&#10;KKKACiiigAooooAKKKKACiiigAooooAKKKKACiiigAooooAKKKKACiiigAooooAKKKKACiiigAoo&#10;ooAKKKKACiiigAooooAKKKKAOS0b/kpvij/r0sf5S11tclo3/JTfFH/XpY/ylrraACiiigAooooA&#10;KKKKACiiigAooooA5/x3/wAk88Tf9gq6/wDRTVk/CH/klOgf9cW/9GNWt47/AOSeeJv+wVdf+imr&#10;J+EP/JKdA/64t/6MagDtqKKKACvM/B//ACW3x/8A7ln/AOihXpleZ+D/APktvj//AHLP/wBFCgD0&#10;yiiigAooooAKKKKACiiigAooooAKKKKACiiigAooooAKKKKACiiigAooooAKKKKACiiigAooooAK&#10;KKKACiiigAooooAKKKKACiiigAooooAKKKKACiiigAooooAKKKKACiiigAooooAKKKKACiiigAoo&#10;ooAKKKKACiiigAooooAKKKKACvIf2c/+Sf6j/wBhaX/0VFXr1eQ/s5/8k/1H/sLS/wDoqKgD16ii&#10;igAryHxF/wAnPeEv+wXJ/wCg3NevV5D4i/5Oe8Jf9guT/wBBuaAPXqKKKACiiigAooooAKKKKACi&#10;iigAqnqmlWGt6dLYanaRXVrKMPFKuQff2PuOauUUAeUPZeJPhOzTaWLjXvCAO6SyYlriwXuYz/Eg&#10;649u3LHG8eeJtI8T+I/hlf6Rex3EL6wuQDhkPmw5DL1B+v15BBr3CvP7/wCD/hq78YWfiW2E9jdW&#10;9yl00VsVEUrowYEqRxnHOMZ69aAPQK5L4h/8gGx/7C9j/wClCV1tcl8RP+QDYf8AYXsf/ShKAOto&#10;oooAKKKKACiiigAooooAKKKKACiiigAooooAK8x+IP8AyVb4b/8AXxd/+gx16dXmPxB/5Kt8N/8A&#10;r4u//QY6APTqKKKACiiigAooooAKKKKAPKPCX/JwPjj/AK9YP/QI69Xryjwl/wAnA+OP+vWD/wBA&#10;jr1egAooooAKKKKACiiigAooooAKKKKACiiigAooooAKKKKACiiigAooooAKKKKACiiigAooooAK&#10;KKKACiiigAooooAKKKKACiiigAooooAKKKKACiiigAooooAKKKKACiiigAooooAKKKKACiiigAoo&#10;ooAKKKKACiiigAooooAKKKKACiiigAooooAKKKKACiiigAooooAKKKKACiiigAooooAKKKKACiii&#10;gAooooAKKKKACiiigAooooAKKKKACiiigAooooA5LRv+Sm+KP+vSx/lLXW1yWjf8lN8Uf9elj/KW&#10;utoAKKKKACiiigAooooAKKKKACiiigDn/Hf/ACTzxN/2Crr/ANFNWT8If+SU6B/1xb/0Y1a3jv8A&#10;5J54m/7BV1/6Kasn4Q/8kp0D/ri3/oxqAO2ooooAK8z8H/8AJbfH/wDuWf8A6KFemV5n4P8A+S2+&#10;P/8Acs//AEUKAPTKKKKACiiigAooooAKKKKACiiigAooooAKKKKACiiigAooooAKKKKACiiigAoo&#10;ooAKKKKACiiigAooooAKKKKACiiigAooooAKKKKACiiigAooooAKKKKACiiigAooooAKKKKACiii&#10;gAooooAKKKKACiiigAooooAKKKKACiiigAooooAK8h/Zz/5J/qP/AGFpf/RUVevV5D+zn/yT/Uf+&#10;wtL/AOioqAPXqKKKACvIfEX/ACc94S/7Bcn/AKDc169XkPiL/k57wl/2C5P/AEG5oA9eooooAKKK&#10;KACiiigAooooAKKKKACiiigAooooAK5H4if8gGw/7C9j/wClCV11cj8Rf+QDYf8AYXsf/ShKAOuo&#10;oooAKKKKACiiigAooooAKKKKACiiigAooooAK8x+IP8AyVb4b/8AXxd/+gx16dXmPxB/5Kt8N/8A&#10;r4u//QY6APTqKKKACiiigAooooAKKKKAPKPCX/JwPjj/AK9YP/QI69Xryjwl/wAnA+OP+vWD/wBA&#10;jr1egAooooAKKKKACiiigAooooAKKKKACiiigAooooAKKKKACiiigAooooAKKKKACiiigAooooAK&#10;KKKACiiigAooooAKKKKACiiigAooooAKKKKACiiigAooooAKKKKACiiigAooooAKKKKACiiigAoo&#10;ooAKKKKACiiigAooooAKKKKACiiigAooooAKKKKACiiigAooooAKKKKACiiigAooooAKKKKACiii&#10;gAooooAKKKKACiiigAooooAKKKKACiiigAooooA5LRv+Sm+KP+vSx/lLXW1yWjf8lN8Uf9elj/KW&#10;utoAKKKKACiiigAooooAKKKKACiiigDn/Hf/ACTzxN/2Crr/ANFNWT8If+SU6B/1xb/0Y1a3jv8A&#10;5J54m/7BV1/6Kasn4Q/8kp0D/ri3/oxqAO2ooooAK8z8H/8AJbfH/wDuWf8A6KFemV5n4P8A+S2+&#10;P/8Acs//AEUKAPTKKKKACiiigAooooAKKKKACiiigAooooAKKKKACiiigAooooAKKKKACiiigAoo&#10;ooAKKKKACiiigAooooAKKKKACiiigAooooAKKKKACiiigAooooAKKKKACiiigAooooAKKKKACiii&#10;gAooooAKKKKACiiigAooooAKKKKACiiigAooooAK8h/Zz/5J/qP/AGFpf/RUVevV5D+zn/yT/Uf+&#10;wtL/AOioqAPXqKKKACvIfEX/ACc94S/7Bcn/AKDc169XkPiL/k57wl/2C5P/AEG5oA9eooooAKKK&#10;KACiiigAooooAKKKKACiiigAooooAK5H4i/8gGw/7C9j/wClCV11cj8Rf+QDYf8AYXsf/ShKAOuo&#10;oooAKKKKACiiigAooooAKKKKACiiigAooooAK8x+IP8AyVb4b/8AXxd/+gx16dXmPxB/5Kt8N/8A&#10;r4u//QY6APTqKKKACiiigAooooAKKKKAPKPCX/JwPjj/AK9YP/QI69Xryjwl/wAnA+OP+vWD/wBA&#10;jr1egAooooAKKKKACiiigAooooAKKKKACiiigAooooAKKKKACiiigAooooAKKKKACiiigAooooAK&#10;KKKACiiigAooooAKKKKACiiigAooooAKKKKACiiigAooooAKKKKACiiigAooooAKKKKACiiigAoo&#10;ooAKKKKACiiigAooooAKKKKACiiigAooooAKKKKACiiigAooooAKKKKACiiigAooooAKKKKACiii&#10;gAooooAKKKKACiiigAooooAKKKKACiiigAooooA5LRv+Sm+KP+vSx/lLXW1yWjf8lN8Uf9elj/KW&#10;utoAKKKKACiiigAooooAKKKKACiiigDn/Hf/ACTzxN/2Crr/ANFNWT8If+SU6B/1xb/0Y1a3jv8A&#10;5J54m/7BV1/6Kasn4Q/8kp0D/ri3/oxqAO2ooooAK8z8H/8AJbfH/wDuWf8A6KFemV5n4P8A+S2+&#10;P/8Acs//AEUKAPTKKKKACiiigAooooAKKKKACiiigAooooAKKKKACiiigAooooAKKKKACiiigAoo&#10;ooAKKKKACiiigAooooAKKKKACiiigAooooAKKKKACiiigAooooAKKKKACiiigAooooAKKKKACiii&#10;gAooooAKKKKACiiigAooooAKKKKACiiigAooooAK8h/Zz/5J/qP/AGFpf/RUVevV5D+zn/yT/Uf+&#10;wtL/AOioqAPXqKKKACvIfEX/ACc94S/7Bcn/AKDc169XkPiL/k57wl/2C5P/AEG5oA9eooooAKKK&#10;KACiiigAooooAKKKKACiiigAooooAK5H4i/8gGw/7C9j/wClCV11cj8Rf+QDYf8AYXsf/ShKAOuo&#10;oooAKKKKACiiigAooooAKKKKACiiigAooooAK8x+IP8AyVb4b/8AXxd/+gx16dXmPxB/5Kt8N/8A&#10;r4u//QY6APTqKKKACiiigAooooAKKKKAPKPCX/JwPjj/AK9YP/QI69Xryjwl/wAnA+OP+vWD/wBA&#10;jr1egAooooAKKKKACiiigAooooAKKKKACiiigAooooAKKKKACiiigAooooAKKKKACiiigAooooAK&#10;KKKACiiigAooooAKKKKACiiigAooooAKKKKACiiigAooooAKKKKACiiigAooooAKKKKACiiigAoo&#10;ooAKKKKACiiigAooooAKKKKACiiigAooooAKKKKACiiigAooooAKKKKACiiigAooooAKKKKACiii&#10;gAooooAKKKKACiiigAooooAKKKKACiiigAooooA5LRv+Sm+KP+vSx/lLXW1yWjf8lN8Uf9elj/KW&#10;utoAKKKKACiiigAooooAKKKKACiiigDn/Hf/ACTzxN/2Crr/ANFNWT8If+SU6B/1xb/0Y1a3jv8A&#10;5J54m/7BV1/6Kasn4Q/8kp0D/ri3/oxqAO2ooooAK8z8H/8AJbfH/wDuWf8A6KFemV5n4P8A+S2+&#10;P/8Acs//AEUKAPTKKKKACiiigAooooAKKKKACiiigAooooAKKKKACiiigAooooAKKKKACiiigAoo&#10;ooAKKKKACiiigAooooAKKKKACiiigAooooAKKKKACiiigAooooAKKKKACiiigAooooAKKKKACiii&#10;gAooooAKKKKACiiigAooooAKKKKACiiigAooooAK8h/Zz/5J/qP/AGFpf/RUVevV5D+zn/yT/Uf+&#10;wtL/AOioqAPXqKKKACvIfEX/ACc94S/7Bcn/AKDc169XkPiL/k57wl/2C5P/AEG5oA9eooooAKKK&#10;KACiiigAooooAKKKKACiiigAooooAK5H4i/8gGw/7C9j/wClCV11cj8Rf+QDYf8AYXsf/ShKAOuo&#10;oooAKKKKACiiigAooooAKKKKACiiigAooooAK8x+IP8AyVb4b/8AXxd/+gx16dXmPxB/5Kt8N/8A&#10;r4u//QY6APTqKKKACiiigAooooAKKKKAPKPCX/JwPjj/AK9YP/QI69Xryjwl/wAnA+OP+vWD/wBA&#10;jr1egAooooAKKKKACiiigAooooAKKKKACiiigAooooAKKKKACiiigAooooAKKKKACiiigAooooAK&#10;KKKACiiigAooooAKKKKACiiigAooooAKKKKACiiigAooooAKKKKACiiigAooooAKKKKACiiigAoo&#10;ooAKKKKACiiigAooooAKKKKACiiigAooooAKKKKACiiigAooooAKKKKACiiigAooooAKKKKACiii&#10;gAooooAKKKKACiiigAooooAKKKKAGSSxwxmSV1RB1ZjgCsWTxt4UhkMcvifRUkU4KtfxAj8N1eW6&#10;LoM3xo1XUde8QX9yvh61u3ttP06BygYLg7m47gjkck56ACuuHwR+HgAB8Pk+5vZ//i6AO4s9QstR&#10;i82xvLe6j/vwSq4/MGrNeQeJfhBY6Dp9zrvge6vNH1WyjM0caTs6S7RkqdxJ5GepI9Riu+8C+In8&#10;V+CdL1uRVWW5iPmhRxvVijY9sqaAKej/APJTPFH/AF6WP8pa62uU0f8A5KV4n/69LH/2rXV0AFFF&#10;FABRRRQAUUUUAFFFFABRRRQBz/jv/knnib/sFXX/AKKasn4Q/wDJKdA/64t/6Matbx3/AMk88Tf9&#10;gq6/9FNWT8If+SU6B/1xb/0Y1AHbUUUUAFeZ+D/+S2+P/wDcs/8A0UK9MrzPwf8A8lt8f/7ln/6K&#10;FAHplFFFABRRRQAUUUUAFFFFABRRRQAUUUUAFFFFABRRRQAUUUUAFFFFABRRRQAUUUUAFFFFABRR&#10;RQAUUUUAFFFFABRRRQAUUUUAFFFFABRRRQAUUUUAFFFFABRRRQAUUUUAFFFFABRRRQAUUUUAFFFF&#10;ABRRRQAUUUUAFFFFABRRRQAUUUUAFeQ/s5/8k/1H/sLS/wDoqKvXq8h/Zz/5J/qP/YWl/wDRUVAH&#10;r1FFFABXkPiL/k57wl/2C5P/AEG5r16vIfEX/Jz3hL/sFyf+g3NAHr1FFFABRRRQAUUUUAFFFFAB&#10;RRRQAUUUUAFFFFABXI/EX/kA2H/YXsf/AEoSuurkfiL/AMgGw/7C9j/6UJQB11FFFABRRRQAUUUU&#10;AFFFFABRRRQAUUUUAFFFFABXmPxB/wCSrfDf/r4u/wD0GOvTq8x+IP8AyVb4b/8AXxd/+gx0AenU&#10;UUUAFFFFABRRRQAUUUUAeUeEv+TgfHH/AF6wf+gR16vXlHhL/k4Hxx/16wf+gR16vQAUUUUAFFFF&#10;ABRRRQAUUUUAFFFFABRRRQAUUUUAFFFFABRRRQAUUUUAFFFFABRRRQAUUUUAFFFFABRRRQAUUUUA&#10;FFFFABRRRQAUUUUAFFFFABRRRQAUUUUAFFFFABRRRQAUUUUAFFFFABRRRQAUUUUAFFFFABRRRQAU&#10;UUUAFFFFABRRRQAUUUUAFFFFABRRRQAUUUUAFFFFABRRRQAUUUUAFFFFABRRRQAUUUUAFFFFABRR&#10;RQAUUUUAFFFFAHjVsPEnwh1PUobXQ59a8KXdy11EbQZmtS2MqR6AAe3GcjJq4/7QnhSJ/Lm03XY5&#10;R1RraMEf+RK2PEvxUt9M12Tw/oOj3niDWYh+9gteEiPozYPPrgcdCQayz4q+L0rCSHwBYJEf4ZL6&#10;Pd/6MH8qAKWr/EDxB490yXRvBfhjUolvYzFLqOoIIo4o2GGIIJGcZ5zn0BNekeEfD0XhTwpp2iRP&#10;5gtItrOBjc5JZj+LEmuFT4t6nodxHF438H3ujW7uE+3Qt50IJ9cD+RJ9q9QgniureO4gkWSGVQ6O&#10;hyGUjIIPpQBzGj/8lK8T/wDXpY/+1a6uuU0f/kpXif8A69LH/wBq11dABRRRQAUUUUAFFFFABRRR&#10;QAUUUUAc/wCO/wDknnib/sFXX/opqyfhD/ySnQP+uLf+jGrW8d/8k88Tf9gq6/8ARTVk/CH/AJJT&#10;oH/XFv8A0Y1AHbUUUUAFeZ+D/wDktvj/AP3LP/0UK9MrzPwf/wAlt8f/AO5Z/wDooUAemUUUUAFF&#10;FFABRRRQAUUUUAFFFFABRRRQAUUUUAFFFFABRRRQAUUUUAFFFFABRRRQAUUUUAFFFFABRRRQAUUU&#10;UAFFFFABRRRQAUUUUAFFFFABRRRQAUUUUAFFFFABRRRQAUUUUAFFFFABRRRQAUUUUAFFFFABRRRQ&#10;AUUUUAFFFFABRRRQAV5D+zn/AMk/1H/sLS/+ioq9eryH9nP/AJJ/qP8A2Fpf/RUVAHr1FFFABXkP&#10;iL/k57wl/wBguT/0G5r16vIfEX/Jz3hL/sFyf+g3NAHr1FFFABRRRQAUUUUAFFFFABRRRQAUUUUA&#10;FFFFABXI/EX/AJANh/2F7H/0oSuurkfiL/yAbD/sL2P/AKUJQB11FFFABRRRQAUUUUAFFFFABRRR&#10;QAUUUUAFFFFABXmPxB/5Kt8N/wDr4u//AEGOvTq8x+IP/JVvhv8A9fF3/wCgx0AenUUUUAFFFFAB&#10;RRRQAUUUUAeUeEv+TgfHH/XrB/6BHXq9eUeEv+TgfHH/AF6wf+gR16vQAUUUUAFFFFABRRRQAUUU&#10;UAFFFFABRRRQAUUUUAFFFFABRRRQAUUUUAFFFFABRRRQAUUUUAFFFFABRRRQAUUUUAFFFFABRRRQ&#10;AUUUUAFFFFABRRRQAUUUUAFFFFABRRRQAUUUUAFFFFABRRRQAUUUUAFFFFABRRRQAUUUUAFFFFAB&#10;RRRQAUUUUAFFFFABRRRQAUUUUAFFFFABRRRQAUUUUAFFFFABRRRQAUUUUAFFFFABRRRQAUUUUAFF&#10;FFAHkvwNa2itPElrcsv/AAkK6rKb8PjzGA4B913b/wASfWvWq4XxV8LtH8TakNYtrq70nVx/y+WD&#10;7S5Hdh3PuMGsAfC3xtGNsXxV1UqT/HAxI/Ey0Adr4/n0qDwHrR1loxZtaSKQ5GWYqdoXP8WcY98V&#10;m/CJLpPhToAvAwl8liN39wyMU/8AHNtYdj8Fbae7gufFfiXVfEbQtuSK6kYRZ9wWY49s16hHGkUS&#10;xxoqRoAqqowAB0AoA5bR/wDkpXif/r0sf/atdXXJ6P8A8lL8Uf8AXpY/+1a6ygAooooAKKKKACii&#10;igAooooAKKKKAOf8d/8AJPPE3/YKuv8A0U1ZPwh/5JToH/XFv/RjVreO/wDknnib/sFXX/opqyfh&#10;D/ySnQP+uLf+jGoA7aiiigArzPwf/wAlt8f/AO5Z/wDooV6ZXmfg/wD5Lb4//wByz/8ARQoA9Moo&#10;ooAKKKKACiiigAooooAKKKKACiiigAooooAKKKKACiiigAooooAKKKKACiiigAooooAKKKKACiii&#10;gAooooAKKKKACiiigAooooAKKKKACiiigAooooAKKKKACiiigAooooAKKKKACiiigAooooAKKKKA&#10;CiiigAooooAKKKKACiiigAryH9nP/kn+o/8AYWl/9FRV69XkP7Of/JP9R/7C0v8A6KioA9eooooA&#10;K8h8Rf8AJz3hL/sFyf8AoNzXr1eQ+Iv+TnvCX/YLk/8AQbmgD16iiigAooooAKKKKACiiigAoooo&#10;AKKKKACiiigArkfiL/yAbD/sL2P/AKUJXXVyPxF/5ANh/wBhex/9KEoA66iiigAooooAKKKKACii&#10;igAooooAKKKKACiiigArzH4g/wDJVvhv/wBfF3/6DHXp1eY/EH/kq3w3/wCvi7/9BjoA9OooooAK&#10;KKKACiiigAooooA8o8Jf8nA+OP8Ar1g/9Ajr1evKPCX/ACcD44/69YP/AECOvV6ACiiigAooooAK&#10;KKKACiiigAooooAKKKKACiiigAooooAKKKKACiiigAooooAKKKKACiiigAooooAKKKKACiiigAoo&#10;ooAKKKKACiiigAooooAKKKKACiiigAooooAKKKKACiiigAooooAKKKKACiiigAooooAKKKKACiii&#10;gAooooAKKKKACiiigAooooAKKKKACiiigAooooAKKKKACiiigAooooAKKKKACiiigAooooAKKKKA&#10;CiiigAooooA+bvhDa+LBo2q614bv1mlt7zy5tKuW/c3K7Qcg9Vfng8Zr1XQ/ix4f1G5bTtWMmgav&#10;GdstnqX7vDf7Lngj06E+lcj+zg2fDWuD/p/B/wDHBXqHiHwloPiq2EGtaZBdhRhHYYdP91hyPwNA&#10;GyrK6hlIZTyCDwaWvI5PgpdaSzN4R8Z6vpKHJEDuXTP/AAErx9QTXonhXTtU0rw3aWWtal/aWoRb&#10;/NusEeZl2K9fRSB+FAGXo/8AyUzxR/16WP8AKWusrk9H/wCSmeKP+vSx/lLXWUAFFFFABRRRQAUU&#10;UUAFFFFABRRRQBz/AI7/AOSeeJv+wVdf+imrJ+EP/JKdA/64t/6Matbx3/yTzxN/2Crr/wBFNWT8&#10;If8AklOgf9cW/wDRjUAdtRRRQAV5n4P/AOS2+P8A/cs//RQr0yvM/B//ACW3x/8A7ln/AOihQB6Z&#10;RRRQAUUUUAFFFFABRRRQAUUUUAFFFFABRRRQAUUUUAFFFFABRRRQAUUUUAFFFFABRRRQAUUUUAFF&#10;FFABRRRQAUUUUAFFFFABRRRQAUUUUAFFFFABRRRQAUUUUAFFFFABRRRQAUUUUAFFFFABRRRQAUUU&#10;UAFFFFABRRRQAUUUUAFFFFABXkP7Of8AyT/Uf+wtL/6Kir16vIf2c/8Akn+o/wDYWl/9FRUAevUU&#10;UUAFeQ+Iv+TnvCX/AGC5P/QbmvXq8h8Rf8nPeEv+wXJ/6Dc0AevUUUUAFFFFABRRRQAUUUUAFFFF&#10;ABRRRQAUUUUAFcj8Rf8AkA2H/YXsf/ShK66uR+Iv/IBsP+wvY/8ApQlAHXUUUUAFFFFABRRRQAUU&#10;UUAFFFFABRRRQAUUUUAFeY/EH/kq3w3/AOvi7/8AQY69OrzH4g/8lW+G/wD18Xf/AKDHQB6dRRRQ&#10;AUUUUAFFFFABRRRQB5R4S/5OB8cf9esH/oEder15R4S/5OB8cf8AXrB/6BHXq9ABRRRQAUUUUAFF&#10;FFABRRRQAUUUUAFFFFABRRRQAUUUUAFFFFABRRRQAUUUUAFFFFABRRRQAUUUUAFFFFABRRRQAUUU&#10;UAFFFFABRRRQAUUUUAFFFFABRRRQAUUUUAFFFFABRRRQAUUUUAFFFFABRRRQAUUUUAFFFFABRRRQ&#10;AUUUUAFFFFABRRRQAUUUUAFFFFABRRRQAUUUUAFFFFABRRRQAUUUUAFFFFABRRRQAUUUUAFFFFAB&#10;RRRQAUUUUANSOOJdsaKg9FGKdRRQAUUUUAclo/8AyUzxR/16WP8AKWutrktG/wCSm+KP+vSx/lLX&#10;W0AFFFFABRRRQAUUUUAFFFFABRRRQBz/AI7/AOSeeJv+wVdf+imrJ+EP/JKdA/64t/6Matbx3/yT&#10;zxN/2Crr/wBFNWT8If8AklOgf9cW/wDRjUAdtRRRQAV5n4P/AOS2+P8A/cs//RQr0yvM/B//ACW3&#10;x/8A7ln/AOihQB6ZRRRQAUUUUAFFFFABRRRQAUUUUAFFFFABRRRQAUUUUAFFFFABRRRQAUUUUAFF&#10;FFABRRRQAUUUUAFFFFABRRRQAUUUUAFFFFABRRRQAUUUUAFFFFABRRRQAUUUUAFFFFABRRRQAUUU&#10;UAFFFFABRRRQAUUUUAFFFFABRRRQAUUUUAFFFFABXkP7Of8AyT/Uf+wtL/6Kir16vIf2c/8Akn+o&#10;/wDYWl/9FRUAevUUUUAFeQ+Iv+TnvCX/AGC5P/QbmvXq8h8Rf8nPeEv+wXJ/6Dc0AevUUUUAFFFF&#10;ABRRRQAUUUUAFFFFABRRRQAUUUUAFcj8Rf8AkA2H/YXsf/ShK66uR+Iv/IBsP+wvY/8ApQlAHXUU&#10;UUAFFFFABRRRQAUUUUAFFFFABRRRQAUUUUAFeY/EH/kq3w3/AOvi7/8AQY69OrzH4g/8lW+G/wD1&#10;8Xf/AKDHQB6dRRRQAUUUUAFFFFABRRRQB5R4S/5OB8cf9esH/oEder15R4S/5OB8cf8AXrB/6BHX&#10;q9ABRRRQAUUUUAFFFFABRRRQAUUUUAFFFFABRRRQAUUUUAFFFFABRRRQAUUUUAFFFFABRRRQAUUU&#10;UAFFFFABRRRQAUUUUAFFFFABRRRQAUUUUAFFFFABRRRQAUUUUAFFFFABRRRQAUUUUAFFFFABRRRQ&#10;AUUUUAFFFFABRRRQAUUUUAFFFFABRRRQAUUUUAFFFFABRRRQAUUUUAFFFFABRRRQAUUUUAFFFFAB&#10;RRRQAUUUUAFFFFABRRRQAUUUUAFFFFABRRRQByWjf8lN8Uf9elj/AClrra5LRv8Akpvij/r0sf5S&#10;11tABRRRQAUUUUAFFFFABRRRQAUUUUAc/wCO/wDknnib/sFXX/opqyfhD/ySnQP+uLf+jGrW8d/8&#10;k88Tf9gq6/8ARTVk/CH/AJJToH/XFv8A0Y1AHbUUUUAFeZ+D/wDktvj/AP3LP/0UK9MrzPwf/wAl&#10;t8f/AO5Z/wDooUAemUUUUAFFFFABRRRQAUUUUAFFFFABRRRQAUUUUAFFFFABRRRQAUUUUAFFFFAB&#10;RRRQAUUUUAFFFFABRRRQAUUUUAFFFFABRRRQAUUUUAFFFFABRRRQAUUUUAFFFFABRRRQAUUUUAFF&#10;FFABRRRQAUUUUAFFFFABRRRQAUUUUAFFFFABRRRQAV5D+zn/AMk/1H/sLS/+ioq9eryH9nP/AJJ/&#10;qP8A2Fpf/RUVAHr1FFFABXkPiL/k57wl/wBguT/0G5r16vIfEX/Jz3hL/sFyf+g3NAHr1FFFABRR&#10;RQAUUUUAFFFFABRRRQAUUUUAFFFFABXI/EX/AJANh/2F7H/0oSuurkfiL/yAbD/sL2P/AKUJQB11&#10;FFFABRRRQAUUUUAFFFFABRRRQAUUUUAFFFFABXmPxB/5Kt8N/wDr4u//AEGOvTq8x+IP/JVvhv8A&#10;9fF3/wCgx0AenUUUUAFFFFABRRRQAUUUUAeUeEv+TgfHH/XrB/6BHXq9eUeEv+TgfHH/AF6wf+gR&#10;16vQAUUUUAFFFFABRRRQAUUUUAFFFFABRRRQAUUUUAFFFFABRRRQAUUUUAFFFFABRRRQAUUUUAFF&#10;FFABRRRQAUUUUAFFFFABRRRQAUUUUAFFFFABRRRQAUUUUAFFFFABRRRQAUUUUAFFFFABRRRQAUUU&#10;UAFFFFABRRRQAUUUUAFFFFABRRRQAUUUUAFFFFABRRRQAUUUUAFFFFABRRRQAUUUUAFFFFABRRRQ&#10;AUUUUAFFFFABRRRQAUUUUAFFFFABRRRQAUUUUAclo3/JTfFH/XpY/wApa62uS0b/AJKb4o/69LH+&#10;UtdbQAUUUUAFFFFABRRRQAUUUUAFFFFAHP8Ajv8A5J54m/7BV1/6Kasn4Q/8kp0D/ri3/oxq1vHf&#10;/JPPE3/YKuv/AEU1ZPwh/wCSU6B/1xb/ANGNQB21FFFABXmfg/8A5Lb4/wD9yz/9FCvTK8z8H/8A&#10;JbfH/wDuWf8A6KFAHplFFFABRRRQAUUUUAFFFFABRRRQAUUUUAFFFFABRRRQAUUUUAFFFFABRRRQ&#10;AUUUUAFFFFABRRRQAUUUUAFFFFABRRRQAUUUUAFFFFABRRRQAUUUUAFFFFABRRRQAUUUUAFFFFAB&#10;RRRQAUUUUAFFFFABRRRQAUUUUAFFFFABRRRQAUUUUAFeQ/s5/wDJP9R/7C0v/oqKvXq8h/Zz/wCS&#10;f6j/ANhaX/0VFQB69RRRQAV5D4i/5Oe8Jf8AYLk/9Bua9eryHxF/yc94S/7Bcn/oNzQB69RRRQAU&#10;UUUAFFFFABRRRQAUUUUAFFFFABRRRQAVyPxF/wCQDYf9hex/9KErrq5H4i/8gGw/7C9j/wClCUAd&#10;dRRRQAUUUUAFFFFABRRRQAUUUUAFFFFABRRRQAV5j8Qf+SrfDf8A6+Lv/wBBjr06vMfiD/yVb4b/&#10;APXxd/8AoMdAHp1FFFABRRRQAUUUUAFFFFAHlHhL/k4Hxx/16wf+gR16vXlHhL/k4Hxx/wBesH/o&#10;Eder0AFFFFABRRRQAUUUUAFFFFABRRRQAUUUUAFFFFABRRRQAUUUUAFFFFABRRRQAUUUUAFFFFAB&#10;RRRQAUUUUAFFFFABRRRQAUUUUAFFFFABRRRQAUUUUAFFFFABRRRQAUUUUAFFFFABRRRQAUUUUAFF&#10;FFABRRRQAUUUUAFFFFABRRRQAUUUUAFFFFABRRRQAUUUUAFFFFABRRRQAUUUUAFFFFABRRRQAUUU&#10;UAFFFFABRRRQAUUUUAFFFFABRRRQAUUUUAFFFFAHJaN/yU3xR/16WP8AKWutrktG/wCSm+KP+vSx&#10;/lLXW0AFFFFABRRRQAUUUUAFFFFABRRRQBz/AI7/AOSeeJv+wVdf+imrJ+EP/JKdA/64t/6Matbx&#10;3/yTzxN/2Crr/wBFNWT8If8AklOgf9cW/wDRjUAdtRRRQAV5n4P/AOS2+P8A/cs//RQr0yvM/B//&#10;ACW3x/8A7ln/AOihQB6ZRRRQAUUUUAFFFFABRRRQAUUUUAFFFFABRRRQAUUUUAFFFFABRRRQAUUU&#10;UAFFFFABRRRQAUUUUAFFFFABRRRQAUUUUAFFFFABRRRQAUUUUAFFFFABRRRQAUUUUAFFFFABRRRQ&#10;AUUUUAFFFFABRRRQAUUUUAFFFFABRRRQAUUUUAFFFFABXkP7Of8AyT/Uf+wtL/6Kir16vIf2c/8A&#10;kn+o/wDYWl/9FRUAevUUUUAFeQ+Iv+TnvCX/AGC5P/QbmvXq8h8Rf8nPeEv+wXJ/6Dc0AevUUUUA&#10;FFFFABRRRQAUUUUAFFFFABRRRQAUUUUAFcj8Rf8AkA2H/YXsf/ShK66uR+Iv/IBsP+wvY/8ApQlA&#10;HXUUUUAFFFFABRRRQAUUUUAFFFFABRRRQAUUUUAFeY/EH/kq3w3/AOvi7/8AQY69OrzH4g/8lW+G&#10;/wD18Xf/AKDHQB6dRRRQAUUUUAFFFFABRRRQB5R4S/5OB8cf9esH/oEder15R4S/5OB8cf8AXrB/&#10;6BHXq9ABRRRQAUUUUAFFFFABRRRQAUUUUAFFFFABRRRQAUUUUAFFFFABRRRQAUUUUAFFFFABRRRQ&#10;AUUUUAFFFFABRRRQAUUUUAFFFFABRRRQAUUUUAFFFFABRRRQAUUUUAFFFFABRRRQAUUUUAFFFFAB&#10;RRRQAUUUUAFFFFABRRRQAUUUUAFFFFABRRRQAUUUUAFFFFABRRRQAUUUUAFFFFABRRRQAUUUUAFF&#10;FFABRRRQAUUUUAFFFFABRRRQAUUUUAFFFFABRRRQByWjf8lN8Uf9elj/AClrra5LRv8Akpvij/r0&#10;sf5S11tABRRRQAUUUUAFFFFABRRRQAUUUUAc/wCO/wDknnib/sFXX/opqyfhD/ySnQP+uLf+jGrW&#10;8d/8k88Tf9gq6/8ARTVk/CH/AJJToH/XFv8A0Y1AHbUUUUAFeZ+D/wDktvj/AP3LP/0UK9MrzPwf&#10;/wAlt8f/AO5Z/wDooUAemUUUUAFFFFABRRRQAUUUUAFFFFABRRRQAUUUUAFFFFABRRRQAUUUUAFF&#10;FFABRRRQAUUUUAFFFFABRRRQAUUUUAFFFFABRRRQAUUUUAFFFFABRRRQAUUUUAFFFFABRRRQAUUU&#10;UAFFFFABRRRQAUUUUAFFFFABRRRQAUUUUAFFFFABRRRQAV5D+zn/AMk/1H/sLS/+ioq9eryH9nP/&#10;AJJ/qP8A2Fpf/RUVAHr1FFFABXkPiL/k57wl/wBguT/0G5r16vIfEX/Jz3hL/sFyf+g3NAHr1FFF&#10;ABRRRQAUUUUAFFFFABRRRQAUUUUAFFFFABXI/EX/AJANh/2F7H/0oSuurkfiL/yAbD/sL2P/AKUJ&#10;QB11FFFABRRRQAUUUUAFFFFABRRRQAUUUUAFFFFABXmPxB/5Kt8N/wDr4u//AEGOvTq8x+IP/JVv&#10;hv8A9fF3/wCgx0AenUUUUAFFFFABRRRQAUUUUAeUeEv+TgfHH/XrB/6BHXq9eUeEv+TgfHH/AF6w&#10;f+gR16vQAUUUUAFFFFABRRRQAUUUUAFFFFABRRRQAUUUUAFFFFABRRRQAUUUUAFFFFABRRRQAUUU&#10;UAFFFFABRRRQAUUUUAFFFFABRRRQAUUUUAFFFFABRRRQAUUUUAFFFFABRRRQAUUUUAFFFFABRRRQ&#10;AUUUUAFFFFABRRRQAUUUUAFFFFABRRRQAUUUUAFFFFABRRRQAUUUUAFFFFABRRRQAUUUUAFFFFAB&#10;RRRQAUUUUAFFFFABRRRQAUUUUAFFFFABRRRQAUUUUAclo3/JTfFH/XpY/wApa62uS0b/AJKb4o/6&#10;9LH+UtdbQAUUUUAFFFFABRRRQAUUUUAFFFFAHP8Ajv8A5J54m/7BV1/6Kasn4Q/8kp0D/ri3/oxq&#10;1vHf/JPPE3/YKuv/AEU1ZPwh/wCSU6B/1xb/ANGNQB21FFFABXmfg/8A5Lb4/wD9yz/9FCvTK8z8&#10;H/8AJbfH/wDuWf8A6KFAHplFFFABRRRQAUUUUAFFFFABRRRQAUUUUAFFFFABRRRQAUUUUAFFFFAB&#10;RRRQAUUUUAFFFFABRRRQAUUUUAFFFFABRRRQAUUUUAFFFFABRRRQAUUUUAFFFFABRRRQAUUUUAFF&#10;FFABRRRQAUUUUAFFFFABRRRQAUUUUAFFFFABRRRQAUUUUAFeQ/s5/wDJP9R/7C0v/oqKvXq8h/Zz&#10;/wCSf6j/ANhaX/0VFQB69RRRQAV5D4i/5Oe8Jf8AYLk/9Bua9eryHxF/yc94S/7Bcn/oNzQB69RR&#10;RQAUUUUAFFFFABRRRQAUUUUAFFFFABRRRQAVyPxF/wCQDYf9hex/9KErrq5H4i/8gGw/7C9j/wCl&#10;CUAddRRRQAUUUUAFFFFABRRRQAUUUUAFFFFABRRRQAV5j8Qf+SrfDf8A6+Lv/wBBjr06vMfiD/yV&#10;b4b/APXxd/8AoMdAHp1FFFABRRRQAUUUUAFFFFAHlHhL/k4Hxx/16wf+gR16vXlHhL/k4Hxx/wBe&#10;sH/oEder0AFFFFABRRRQAUUUUAFFFFABRRRQAUUUUAFFFFABRRRQAUUUUAFFFFABRRRQAUUUUAFF&#10;FFABRRRQAUUUUAFFFFABRRRQAUUUUAFFFFABRRRQAUUUUAFFFFABRRRQAUUUUAFFFFABRRRQAUUU&#10;UAFFFFABRRRQAUUUUAFFFFABRRRQAUUUUAFFFFABRRRQAUUUUAFFFFABRRRQAUUUUAFFFFABRRRQ&#10;AUUUUAFFFFABRRRQAUUUUAFFFFABRRRQAUUUUAFFFFAHJaN/yU3xR/16WP8AKWutrktG/wCSm+KP&#10;+vSx/lLXW0AFFFFABRRRQAUUUUAFFFFABRRRQBz/AI7/AOSeeJv+wVdf+imrJ+EP/JKdA/64t/6M&#10;atbx3/yTzxN/2Crr/wBFNWT8If8AklOgf9cW/wDRjUAdtRRRQAV5n4P/AOS2+P8A/cs//RQr0yvM&#10;/B//ACW3x/8A7ln/AOihQB6ZRRRQAUUUUAFFFFABRRRQAUUUUAFFFFABRRRQAUUUUAFFFFABRRRQ&#10;AUUUUAFFFFABRRRQAUUUUAFFFFABRRRQAUUUUAFFFFABRRRQAUUUUAFFFFABRRRQAUUUUAFFFFAB&#10;RRRQAUUUUAFFFFABRRRQAUUUUAFFFFABRRRQAUUUUAFFFFABXkP7Of8AyT/Uf+wtL/6Kir16vIf2&#10;c/8Akn+o/wDYWl/9FRUAevUUUUAFeQ+Iv+TnvCX/AGC5P/QbmvXq8h8Rf8nPeEv+wXJ/6Dc0AevU&#10;UUUAFFFFABRRRQAUUUUAFFFFABRRRQAUUUUAFcj8Rf8AkA2H/YXsf/ShK66uR+Iv/IBsP+wvY/8A&#10;pQlAHXUUUUAFFFFABRRRQAUUUUAFFFFABRRRQAUUUUAFeY/EH/kq3w3/AOvi7/8AQY69OrzH4g/8&#10;lW+G/wD18Xf/AKDHQB6dRRRQAUUUUAFFFFABRRRQB5R4S/5OB8cf9esH/oEder15R4S/5OB8cf8A&#10;XrB/6BHXq9ABRRRQAUUUUAFFFFABRRRQAUUUUAFFFFABRRRQAUUUUAFFFFABRRRQAUUUUAFFFFAB&#10;RRRQAUUUUAFFFFABRRRQAUUUUAFFFFABRRRQAUUUUAFFFFABRRRQAUUUUAFFFFABRRRQAUUUUAFF&#10;FFABRRRQAUUUUAFFFFABRRRQAUUUUAFFFFABRRRQAUUUUAFFFFABRRRQAUUUUAFFFFABRRRQAUUU&#10;UAFFFFABRRRQAUUUUAFFFFABRRRQAUUUUAFFFFABRRRQByWjf8lN8Uf9elj/AClrra5LRv8Akpvi&#10;j/r0sf5S11tABRRRQAUUUUAFFFFABRRRQAUUUUAc/wCO/wDknnib/sFXX/opqyfhD/ySnQP+uLf+&#10;jGrW8d/8k88Tf9gq6/8ARTVk/CH/AJJToH/XFv8A0Y1AHbUUUUAFeZ+D/wDktvj/AP3LP/0UK9Mr&#10;zPwf/wAlt8f/AO5Z/wDooUAemUUUUAFFFFABRRRQAUUUUAFFFFABRRRQAUUUUAFFFFABRRRQAUUU&#10;UAFFFFABRRRQAUUUUAFFFFABRRRQAUUUUAFFFFABRRRQAUUUUAFFFFABRRRQAUUUUAFFFFABRRRQ&#10;AUUUUAFFFFABRRRQAUUUUAFFFFABRRRQAUUUUAFFFFABRRRQAV5D+zn/AMk/1H/sLS/+ioq9eryH&#10;9nP/AJJ/qP8A2Fpf/RUVAHr1FFFABXkPiL/k57wl/wBguT/0G5r16vIfEX/Jz3hL/sFyf+g3NAHr&#10;1FFFABRRRQAUUUUAFFFFABRRRQAUUUUAFFFFABXI/EX/AJANh/2F7H/0oSuurkfiL/yAbD/sL2P/&#10;AKUJQB11FFFABRRRQAUUUUAFFFFABRRRQAUUUUAFFFFABXmPxB/5Kt8N/wDr4u//AEGOvTq8x+IP&#10;/JVvhv8A9fF3/wCgx0AenUUUUAFFFFABRRRQAUUUUAeUeEv+TgfHH/XrB/6BHXq9eUeEv+TgfHH/&#10;AF6wf+gR16vQAUUUUAFFFFABRRRQAUUUUAFFFFABRRRQAUUUUAFFFFABRRRQAUUUUAFFFFABRRRQ&#10;AUUUUAFFFFABRRRQAUUUUAFFFFABRRRQAUUUUAFFFFABRRRQAUUUUAFFFFABRRRQAUUUUAFFFFAB&#10;RRRQAUUUUAFFFFABRRRQAUUUUAFFFFABRRRQAUUUUAFFFFABRRRQAUUUUAFFFFABRRRQAUUUUAFF&#10;FFABRRRQAUUUUAFFFFABRRRQAUUUUAFFFFABRRRQAUUUUAclo3/JTfFH/XpY/wApa62uS0b/AJKb&#10;4o/69LH+UtdbQAUUUUAFFFFABRRRQAUUUUAFFFFAHP8Ajv8A5J54m/7BV1/6Kasn4Q/8kp0D/ri3&#10;/oxq1vHf/JPPE3/YKuv/AEU1ZPwh/wCSU6B/1xb/ANGNQB21FFFABXmfg/8A5Lb4/wD9yz/9FCvT&#10;K8z8H/8AJbfH/wDuWf8A6KFAHplFFFABRRRQAUUUUAFFFFABRRRQAUUUUAFFFFABRRRQAUUUUAFF&#10;FFABRRRQAUUUUAFFFFABRRRQAUUUUAFFFFABRRRQAUUUUAFFFFABRRRQAUUUUAFFFFABRRRQAUUU&#10;UAFFFFABRRRQAUUUUAFFFFABRRRQAUUUUAFFFFABRRRQAUUUUAFeQ/s5/wDJP9R/7C0v/oqKvXq8&#10;h/Zz/wCSf6j/ANhaX/0VFQB69RRRQAV5D4i/5Oe8Jf8AYLk/9Bua9eryHxF/yc94S/7Bcn/oNzQB&#10;69RRRQAUUUUAFFFFABRRRQAUUUUAFFFFABRRRQAVyPxF/wCQDYf9hex/9KErrq5H4i/8gGw/7C9j&#10;/wClCUAddRRRQAUUUUAFFFFABRRRQAUUUUAFFFFABRRRQAV5j8Qf+SrfDf8A6+Lv/wBBjr06vMfi&#10;D/yVb4b/APXxd/8AoMdAHp1FFFABRRRQAUUUUAFFFFAHlHhL/k4Hxx/16wf+gR16vXlHhL/k4Hxx&#10;/wBesH/oEder0AFFFFABRRRQAUUUUAFFFFABRRRQAUUUUAFFFFABRRRQAUUUUAFFFFABRRRQAUUU&#10;UAFFFFABRRRQAUUUUAFFFFABRRRQAUUUUAFFFFABRRRQAUUUUAFFFFABRRRQAUUUUAFFFFABRRRQ&#10;AUUUUAFFFFABRRRQAUUUUAFFFFABRRRQAUUUUAFFFFABRRRQAUUUUAFFFFABRRRQAUUUUAFFFFAB&#10;RRRQAUUUUAFFFFABRRRQAUUUUAFFFFABRRRQAUUUUAFFFFAHJaN/yU3xR/16WP8AKWutrktG/wCS&#10;m+KP+vSx/lLXW0AFFFFABRRRQAUUUUAFFFFABRRRQBz/AI7/AOSeeJv+wVdf+imrJ+EP/JKdA/64&#10;t/6Matbx3/yTzxN/2Crr/wBFNWT8If8AklOgf9cW/wDRjUAdtRRRQAV5n4P/AOS2+P8A/cs//RQr&#10;0yvM/B//ACW3x/8A7ln/AOihQB6ZRRRQAUUUUAFFFFABRRRQAUUUUAFFFFABRRRQAUUUUAFFFFAB&#10;RRRQAUUUUAFFFFABRRRQAUUUUAFFFFABRRRQAUUUUAFFFFABRRRQAUUUUAFFFFABRRRQAUUUUAFF&#10;FFABRRRQAUUUUAFFFFABRRRQAUUUUAFFFFABRRRQAUUUUAFFFFABXkP7Of8AyT/Uf+wtL/6Kir16&#10;vIf2c/8Akn+o/wDYWl/9FRUAevUUUUAFeQ+Iv+TnvCX/AGC5P/QbmvXq8h8Rf8nPeEv+wXJ/6Dc0&#10;AevUUUUAFFFFABRRRQAUUUUAFFFFABRRRQAUUUUAFcj8Rf8AkA2H/YXsf/ShK66uR+Iv/IBsP+wv&#10;Y/8ApQlAHXUUUUAFFFFABRRRQAUUUUAFFFFABRRRQAUUUUAFeY/EH/kq3w3/AOvi7/8AQY69OrzH&#10;4g/8lW+G/wD18Xf/AKDHQB6dRRRQAUUUUAFFFFABRRRQB5R4S/5OB8cf9esH/oEder15R4S/5OB8&#10;cf8AXrB/6BHXq9ABRRRQAUUUUAFFFFABRRRQAUUUUAFFFFABRRRQAUUUUAFFFFABRRRQAUUUUAFF&#10;FFABRRRQAUUUUAFFFFABRRRQAUUUUAFFFFABRRRQAUUUUAFFFFABRRRQAUUUUAFFFFABRRRQAUUU&#10;UAFFFFABRRRQAUUUUAFFFFABRRRQAUUUUAFFFFABRRRQAUUUUAFFFFABRRRQAUUUUAFFFFABRRRQ&#10;AUUUUAFFFFABRRRQAUUUUAFFFFABRRRQAUUUUAFFFFABRRRQByWjf8lN8Uf9elj/AClrra5LRv8A&#10;kpvij/r0sf5S11tABRRRQAUUUUAFFFFABRRRQAUUUUAc/wCO/wDknnib/sFXX/opqyfhD/ySnQP+&#10;uLf+jGrW8d/8k88Tf9gq6/8ARTVk/CH/AJJToH/XFv8A0Y1AHbUUUUAFeZ+D/wDktvj/AP3LP/0U&#10;K9MrzPwf/wAlt8f/AO5Z/wDooUAemUUUUAFFFFABRRRQAUUUUAFFFFABRRRQAUUUUAFFFFABRRRQ&#10;AUUUUAFFFFABRRRQAUUUUAFFFFABRRRQAUUUUAFFFFABRRRQAUUUUAFFFFABRRRQAUUUUAFFFFAB&#10;RRRQAUUUUAFFFFABRRRQAUUUUAFFFFABRRRQAUUUUAFFFFABRRRQAV5D+zn/AMk/1H/sLS/+ioq9&#10;eryH9nP/AJJ/qP8A2Fpf/RUVAHr1FFFABXkPiL/k57wl/wBguT/0G5r16vIfEX/Jz3hL/sFyf+g3&#10;NAHr1FFFABRRRQAUUUUAFFFFABRRRQAUUUUAFFFFABXI/EX/AJANh/2F7H/0oSuurkfiL/yAbD/s&#10;L2P/AKUJQB11FFFABRRRQAUUUUAFFFFABRRRQAUUUUAFFFFABXmPxB/5Kt8N/wDr4u//AEGOvTq8&#10;x+IP/JVvhv8A9fF3/wCgx0AenUUUUAFFFFABRRRQAUUUUAeUeEv+TgfHH/XrB/6BHXq9eUeEv+Tg&#10;fHH/AF6wf+gR16vQAUUUUAFFFFABRRRQAUUUUAFFFFABRRRQAUUUUAFFFFABRRRQAUUUUAFFFFAB&#10;RRRQAUUUUAFFFFABRRRQAUUUUAFFFFABRRRQAUUUUAFFFFABRRRQAUUUUAFFFFABRRRQAUUUUAFF&#10;FFABRRRQAUUUUAFFFFABRRRQAUUUUAFFFFABRRRQAUUUUAFFFFABRRRQAUUUUAFFFFABRRRQAUUU&#10;UAFFFFABRRRQAUUUUAFFFFABRRRQAUUUUAFFFFABRRRQAUUUUAclo3/JTfFH/XpY/wApa62uS0b/&#10;AJKb4o/69LH+UtdbQAUUUUAFFFFABRRRQAUUUUAFFFFAHP8Ajv8A5J54m/7BV1/6Kasn4Q/8kp0D&#10;/ri3/oxq1vHf/JPPE3/YKuv/AEU1ZPwh/wCSU6B/1xb/ANGNQB21FFFABXmfg/8A5Lb4/wD9yz/9&#10;FCvTK8z8H/8AJbfH/wDuWf8A6KFAHplFFFABRRRQAUUUUAFFFFABRRRQAUUUUAFFFFABRRRQAUUU&#10;UAFFFFABRRRQAUUUUAFFFFABRRRQAUUUUAFFFFABRRRQAUUUUAFFFFABRRRQAUUUUAFFFFABRRRQ&#10;AUUUUAFFFFABRRRQAUUUUAFFFFABRRRQAUUUUAFFFFABRRRQAUUUUAFeQ/s5/wDJP9R/7C0v/oqK&#10;vXq8h/Zz/wCSf6j/ANhaX/0VFQB69RRRQAV5D4i/5Oe8Jf8AYLk/9Bua9eryHxF/yc94S/7Bcn/o&#10;NzQB69RRRQAUUUUAFFFFABRRRQAUUUUAFFFFABRRRQAVyPxF/wCQDYf9hex/9KErrq5H4i/8gGw/&#10;7C9j/wClCUAddRRRQAUUUUAFFFFABRRRQAUUUUAFFFFABRRRQAV5j8Qf+SrfDf8A6+Lv/wBBjr06&#10;vMfiD/yVb4b/APXxd/8AoMdAHp1FFFABRRRQAUUUUAFFFFAHlHhL/k4Hxx/16wf+gR16vXlHhL/k&#10;4Hxx/wBesH/oEder0AFFFFABRRRQAUUUUAFFFFABRRRQAUUUUAFFFFABRRRQAUUUUAFFFFABRRRQ&#10;AUUUUAFFFFABRRRQAUUUUAFFFFABRRRQAUUUUAFFFFABRRRQAUUUUAFFFFABRRRQAUUUUAFFFFAB&#10;RRRQAUUUUAFFFFABRRRQAUUUUAFFFFABRRRQAUUUUAFFFFABRRRQAUUUUAFFFFABRRRQAUUUUAFF&#10;FFABRRRQAUUUUAFFFFABRRRQAUUUUAFFFFABRRRQAUUUUAFFFFAHJaN/yU3xR/16WP8AKWutrktG&#10;/wCSm+KP+vSx/lLXW0AFFFFABRRRQAUUUUAFFFFABRRRQBz/AI7/AOSeeJv+wVdf+imrJ+EP/JKd&#10;A/64t/6Matbx3/yTzxN/2Crr/wBFNWT8If8AklOgf9cW/wDRjUAdtRRRQAV5n4P/AOS2+P8A/cs/&#10;/RQr0yvM/B//ACW3x/8A7ln/AOihQB6ZRRRQAUUUUAFFFFABRRRQAUUUUAFFFFABRRRQAUUUUAFF&#10;FFABRRRQAUUUUAFFFFABRRRQAUUUUAFFFFABRRRQAUUUUAFFFFABRRRQAUUUUAFFFFABRRRQAUUU&#10;UAFFFFABRRRQAUUUUAFFFFABRRRQAUUUUAFFFFABRRRQAUUUUAFFFFABXkP7Of8AyT/Uf+wtL/6K&#10;ir16vIf2c/8Akn+o/wDYWl/9FRUAevUUUUAFeQ+Iv+TnvCX/AGC5P/QbmvXq8h8Rf8nPeEv+wXJ/&#10;6Dc0AevUUUUAFFFFABRRRQAUUUUAFFFFABRRRQAUUUUAFcj8Rf8AkA2H/YXsf/ShK66uR+Iv/IBs&#10;P+wvY/8ApQlAHXUUUUAFFFFABRRRQAUUUUAFFFFABRRRQAUUUUAFeY/EH/kq3w3/AOvi7/8AQY69&#10;OrzH4g/8lW+G/wD18Xf/AKDHQB6dRRRQAUUUUAFFFFABRRRQB5R4S/5OB8cf9esH/oEder15R4S/&#10;5OB8cf8AXrB/6BHXq9ABRRRQAUUUUAFFFFABRRRQAUUUUAFFFFABRRRQAUUUUAFFFFABRRRQAUUU&#10;UAFFFFABRRRQAUUUUAFFFFABRRRQAUUUUAFFFFABRRRQAUUUUAFFFFABRRRQAUUUUAFFFFABRRRQ&#10;AUUUUAFFFFABRRRQAUUUUAFFFFABRRRQAUUUUAFFFFABRRRQAUUUUAFFFFABRRRQAUUUUAFFFFAB&#10;RRRQAUUUUAFFFFABRRRQAUUUUAFFFFABRRRQAUUUUAFFFFABRRRQByWjf8lN8Uf9elj/AClrra5L&#10;Rv8Akpvij/r0sf5S11tABRRRQAUUUUAFFFFABRRRQAUUUUAc/wCO/wDknnib/sFXX/opqyfhD/yS&#10;nQP+uLf+jGrW8d/8k88Tf9gq6/8ARTVk/CH/AJJToH/XFv8A0Y1AHbUUUUAFeZ+D/wDktvj/AP3L&#10;P/0UK9MrzPwf/wAlt8f/AO5Z/wDooUAemUUUUAFFFFABRRRQAUUUUAFFFFABRRRQAUUUUAFFFFAB&#10;RRRQAUUUUAFFFFABRRRQAUUUUAFFFFABRRRQAUUUUAFFFFABRRRQAUUUUAFFFFABRRRQAUUUUAFF&#10;FFABRRRQAUUUUAFFFFABRRRQAUUUUAFFFFABRRRQAUUUUAFFFFABRRRQAV5D+zn/AMk/1H/sLS/+&#10;ioq9eryH9nP/AJJ/qP8A2Fpf/RUVAHr1FFFABXkPiL/k57wl/wBguT/0G5r16vIfEX/Jz3hL/sFy&#10;f+g3NAHr1FFFABRRRQAUUUUAFFFFABRRRQAUUUUAFFFFABXI/EX/AJANh/2F7H/0oSuurkfiJ/yA&#10;bD/sL2P/AKUJQB11FFFABRRRQAUUUUAFFFFABRRRQAUUUUAFFFFABXmPxB/5Kt8N/wDr4u//AEGO&#10;vTq8x+IP/JVvhv8A9fF3/wCgx0AenUUUUAFFFFABRRRQAUUUUAeUeEv+TgfHH/XrB/6BHXq9eUeE&#10;v+TgfHH/AF6wf+gR16vQAUUUUAFFFFABRRRQAUUUUAFFFFABRRRQAUUUUAFFFFABRRRQAUUUUAFF&#10;FFABRRRQAUUUUAFFFFABRRRQAUUUUAFFFFABRRRQAUUUUAFFFFABRRRQAUUUUAFFFFABRRRQAUUU&#10;UAFFFFABRRRQAUUUUAFFFFABRRRQAUUUUAFFFFABRRRQAUUUUAFFFFABRRRQAUUUUAFFFFABRRRQ&#10;AUUUUAFFFFABRRRQAUUUUAFFFFABRRRQAUUUUAFFFFABRRRQAUUUUAclo3/JTfFH/XpY/wApa62u&#10;S0b/AJKb4o/69LH+UtdbQAUUUUAFFFFABRRRQAUUUUAFFFFAHP8Ajv8A5J54m/7BV1/6Kasn4Q/8&#10;kp0D/ri3/oxq1vHf/JPPE3/YKuv/AEU1ZPwi/wCSU6B/1wb/ANGNQB21FFFABXmfg/8A5Lb8QP8A&#10;cs//AEUK9MrzTwgP+L1/EA/7Fl/6KoA9LooooAKKKKACiiigAooooAKKKKACiiigAooooAKKKKAC&#10;iiigAooooAKKKKACiiigAooooAKKKKACiiigAooooAKKKKACiiigAooooAKKKKACiiigAooooAKK&#10;KKACiiigAooooAKKKKACiiigAooooAKKKKACiiigAooooAKKKKACiiigAryH9nP/AJJ/qP8A2Fpf&#10;/RUVevV5F+zqMeAdSHpq8v8A6KioA9dooooAK8h8Rf8AJz3hL/sFyf8AoNzXr1eQ+Iv+TnfCP/YL&#10;k/8AQbmgD16iiigAooooAKKKKACiiigAooooAKKKKACiiigArkviJ/yAbD/sL2P/AKUJW/qOrWek&#10;pbvfS+THPMIVcg7Qxzjceig4xk9yKw/H67tDsB/1F7D/ANKEoA6qiiigAooooAKKKKACiiigAooo&#10;oAKKKKACiiigArzL4g/8lV+G/wD18Xf/AKDHXpteZ/EAf8XU+G//AF8Xn/oEdAHplFFFABRRRQAU&#10;UUUAFFFFAHlHhL/k4Hxx/wBesH/oEder15R4S/5OB8cf9esH/oEder0AFFFFABRRRQAUUUUAFFFF&#10;ABRRRQAUUUUAFFFFABRRRQAUUUUAFFFFABRRRQAUUUUAFFFFABRRRQAUUUUAFFFFABRRRQAUUUUA&#10;FFFFABRRRQAUUUUAFFFFABRRRQAUUUUAFFFFABRRRQAUUUUAFFFFABRRRQAUUUUAFFFFABRRRQAU&#10;UUUAFFFFABRRRQAUUUUAFFFFABRRRQAUUUUAFFFFABRRRQAUUUUAFFFFABRRRQAUUUUAFFFFABRR&#10;RQAUUUUAFFFFAHJaN/yU3xR/16WP8pa62uS0b/kpvij/AK9LH+UtdbQAUUUUAFFFFABRRRQAUUUU&#10;AFFFFAHP+O/+SeeJv+wVdf8AopqyfhF/ySnw/wD9cG/9Datbx3/yTzxN/wBgq6/9FNWT8Iv+SU+H&#10;/wDrg3/obUARN8Zvh8rFT4ijyDji2mP8kpP+Fz/D7/oYk/8AAWb/AOIrtjaWzHLW8R+qCj7Hajpb&#10;Q/8AfAoA5rRPiV4Q8RapFpmla1HcXkoYxxeVIpbAJONygdAT+FcLD4z8P+DvjN44fXtQ+yLcrZCE&#10;+RJJu2wjP3FOMZHWvYkijjOUjRT0yFArzTwzaWt38bPHzXFtBMyR2IUyRhiuYRnGfoPyFAF7/hdv&#10;w8/6GH/ySuP/AI3R/wALt+Hn/Qw/+SVx/wDG67M6NpZ66bZn6wL/AIU3+w9J/wCgXZf+A6f4UAcd&#10;/wALt+Hn/Qw/+SVx/wDG6P8Ahdvw8/6GH/ySuP8A43XY/wBh6R/0CrH/AMB0/wAKP7D0j/oFWP8A&#10;4Dp/hQBx3/C7fh5/0MP/AJJXH/xuj/hdvw8/6GH/AMkrj/43XY/2HpH/AECrH/wHT/Cj+w9I/wCg&#10;VY/+A6f4UAcd/wALt+Hn/Qw/+SVx/wDG6P8Ahdvw8/6GH/ySuP8A43XY/wBh6R/0CrH/AMB0/wAK&#10;P7D0j/oFWP8A4Dp/hQBx3/C7fh5/0MP/AJJXH/xuj/hdvw8/6GH/AMkrj/43XY/2HpH/AECrH/wH&#10;T/Cj+w9I/wCgVY/+A6f4UAcd/wALt+Hn/Qw/+SVx/wDG6P8Ahdvw8/6GH/ySuP8A43XY/wBh6R/0&#10;CrH/AMB0/wAKP7D0j/oFWP8A4Dp/hQBx3/C7fh5/0MP/AJJXH/xuj/hdvw8/6GH/AMkrj/43XY/2&#10;HpH/AECrH/wHT/Cj+w9I/wCgVY/+A6f4UAcd/wALt+Hn/Qw/+SVx/wDG6P8Ahdvw8/6GH/ySuP8A&#10;43XY/wBh6R/0CrH/AMB0/wAKP7D0j/oFWP8A4Dp/hQBx3/C7fh5/0MP/AJJXH/xuj/hdvw8/6GH/&#10;AMkrj/43XY/2HpH/AECrH/wHT/Cj+w9I/wCgVY/+A6f4UAcd/wALt+Hn/Qw/+SVx/wDG6P8Ahdvw&#10;8/6GH/ySuP8A43XY/wBh6R/0CrH/AMB0/wAKP7D0j/oFWP8A4Dp/hQBx3/C7fh5/0MP/AJJXH/xu&#10;j/hdvw8/6GH/AMkrj/43XY/2HpH/AECrH/wHT/Cj+w9I/wCgVY/+A6f4UAcd/wALt+Hn/Qw/+SVx&#10;/wDG6P8Ahdvw8/6GH/ySuP8A43XY/wBh6R/0CrH/AMB0/wAKP7D0j/oFWP8A4Dp/hQBx3/C7fh5/&#10;0MP/AJJXH/xuj/hdvw8/6GH/AMkrj/43XY/2HpH/AECrH/wHT/Cj+w9I/wCgVY/+A6f4UAcd/wAL&#10;t+Hn/Qw/+SVx/wDG6P8Ahdvw8/6GH/ySuP8A43XY/wBh6R/0CrH/AMB0/wAKP7D0j/oFWP8A4Dp/&#10;hQBx3/C7fh5/0MP/AJJXH/xuj/hdvw8/6GH/AMkrj/43XY/2HpH/AECrH/wHT/Cj+w9I/wCgVY/+&#10;A6f4UAcd/wALt+Hn/Qw/+SVx/wDG6P8Ahdvw8/6GH/ySuP8A43XY/wBh6R/0CrH/AMB0/wAKP7D0&#10;j/oFWP8A4Dp/hQBx3/C7fh5/0MP/AJJXH/xuj/hdvw8/6GH/AMkrj/43XY/2HpH/AECrH/wHT/Cj&#10;+w9I/wCgVY/+A6f4UAcd/wALt+Hn/Qw/+SVx/wDG6P8Ahdvw8/6GH/ySuP8A43XY/wBh6R/0CrH/&#10;AMB0/wAKP7D0j/oFWP8A4Dp/hQBx3/C7fh5/0MP/AJJXH/xuj/hdvw8/6GH/AMkrj/43XY/2HpH/&#10;AECrH/wHT/Cj+w9I/wCgVY/+A6f4UAcd/wALt+Hn/Qw/+SVx/wDG6P8Ahdvw8/6GH/ySuP8A43XY&#10;/wBh6R/0CrH/AMB0/wAKP7D0j/oFWP8A4Dp/hQBx3/C7fh5/0MP/AJJXH/xuj/hdvw8/6GH/AMkr&#10;j/43XY/2HpH/AECrH/wHT/Cj+w9I/wCgVY/+A6f4UAcd/wALt+Hn/Qw/+SVx/wDG6P8Ahdvw8/6G&#10;H/ySuP8A43XY/wBh6R/0CrH/AMB0/wAKP7D0j/oFWP8A4Dp/hQBx3/C7fh5/0MP/AJJXH/xuj/hd&#10;vw8/6GH/AMkrj/43XY/2HpH/AECrH/wHT/Cj+w9I/wCgVY/+A6f4UAcd/wALt+Hn/Qw/+SVx/wDG&#10;6P8Ahdvw8/6GH/ySuP8A43XY/wBh6R/0CrH/AMB0/wAKP7D0j/oFWP8A4Dp/hQBx3/C7fh5/0MP/&#10;AJJXH/xuj/hdvw8/6GH/AMkrj/43XY/2HpH/AECrH/wHT/Cj+w9I/wCgVY/+A6f4UAcd/wALt+Hn&#10;/Qw/+SVx/wDG6P8Ahdvw8/6GH/ySuP8A43XY/wBh6R/0CrH/AMB0/wAKP7D0j/oFWP8A4Dp/hQBx&#10;3/C7fh5/0MP/AJJXH/xuj/hdvw8/6GH/AMkrj/43XY/2HpH/AECrH/wHT/Cj+w9I/wCgVY/+A6f4&#10;UAcd/wALt+Hn/Qw/+SVx/wDG6P8Ahdvw8/6GH/ySuP8A43XY/wBh6R/0CrH/AMB0/wAKP7D0j/oF&#10;WP8A4Dp/hQBx3/C7fh5/0MP/AJJXH/xuj/hdvw8/6GH/AMkrj/43XY/2HpH/AECrH/wHT/Cj+w9I&#10;/wCgVY/+A6f4UAcd/wALt+Hn/Qw/+SVx/wDG6P8Ahdvw8/6GH/ySuP8A43XY/wBh6R/0CrH/AMB0&#10;/wAKP7D0j/oFWP8A4Dp/hQBx3/C7fh5/0MP/AJJXH/xuj/hdvw8/6GH/AMkrj/43XY/2HpH/AECr&#10;H/wHT/Cj+w9I/wCgVY/+A6f4UAcd/wALt+Hn/Qw/+SVx/wDG6P8Ahdvw8/6GH/ySuP8A43XY/wBh&#10;6R/0CrH/AMB0/wAKP7D0j/oFWP8A4Dp/hQBx3/C7fh5/0MP/AJJXH/xuj/hdvw8/6GH/AMkrj/43&#10;XY/2HpH/AEC7H/wHT/Cj+xNJHTS7L/wHT/CgDjv+F2/Dz/oYf/JK4/8AjdcB8GPH/hbwz4T1G01j&#10;Vo7SeXU5Z0Ro3JKGOMA8A9wfyr3MaTpo6afaD6Qr/hXlv7PUcb+BNUBRCP7YlwNvH+qioA9E8O+L&#10;dC8WQTTaHqKXiQMFl2qylSemQwB9fyq7q2rWOh6XcanqVwLezt13SylSdozjoASeSOlW0jSMEIir&#10;nk7RjNKyq6lXUMpGCCMg0AcKPjL8P26eIo/xt5h/7JXDt4l0fxT+0d4VvdEvlvLeOwlid1VlAYR3&#10;Bx8wB6EfnXtq2tuv3beIfRBXk3iBUT9pzwiEVV/4lcnAGP4bmgD1+iiigAooooAKKKKACiiigAoo&#10;ooAKKKKACiiigDmNV8Y+D1a70rVNWsSRmK4t5Tn6gjFefa7400bTLex0dNZjv9M/tC1ltrnzNz26&#10;JMrNHKTyQFBKt1wMHkZPs3lpnOxcnviuU+IVrbXXhy3trmGOWCbUrKOSN1yGVrhAR+OaAJz8QvCK&#10;9dfs/wDvo/4VGfiT4NHXxDZ/99H/AApsFw/hK6h07UCZdFlYR2d6/Jtz0WGUnt0CufYHnBPVeWn9&#10;xfyoA5b/AIWX4M/6GGz/ADP+FH/Cy/Bn/Qw2f5n/AArqPKj/AOea/lR5Uf8AzzX8qAOX/wCFl+DP&#10;+hhs/wAz/hR/wsvwZ/0MNn+Z/wAK6jyo/wDnmv5UeVH/AM81/KgDl/8AhZfgz/oYbP8AM/4Uf8LL&#10;8Gf9DDZ/mf8ACuo8qP8A55r+VHlR/wDPNfyoA5f/AIWX4M/6GGz/ADP+FL/wsrwYf+Zhs/8Avo/4&#10;V0/lR/8APNfypfLj/uL+VAGLpnjLw7rF4lpp2r21xcOCVjRuTgZP6CsXUvi54F0nUrnTr3XVjura&#10;QxTItrM+1wcEZVCDg8cGu1CqOigfQV5Z8L9OsbrXPHstxZ280n/CRXC7pIlY4DHjn6n86ANT/hdv&#10;w8/6GH/ySuP/AI3R/wALt+Hn/Qw/+SVx/wDG67L+xdKPXTLL/vwv+FZlxoFhp9xJfWmk2ssch3XN&#10;usCkk/30GPvYHK/xfXqAYH/C7fh5/wBDD/5JXH/xuuU1jxr4e8Z/FXwCNA1D7Z9kuLkzfuZI9u5E&#10;2/fUZ+63T0r1qDTdHnhSaCxsXjcZVkhQgj8q8/8AG9pa2nxW+HJt7aKEvPeBjGgXOETGcfU/nQB6&#10;jRRRQAUUUUAFFFFABRRRQB5R4S/5OB8cf9esH/oEder15R4S/wCTgfHH/XrB/wCgR16vQAUUUUAF&#10;FFFABRRRQAUUUUAFFFFABRRRQAUUUUAFFFFABRRRQAUUUUAFFFFABRRRQAUUUUAFFFFABRRRQAUU&#10;UUAFFFFABRRRQAUUUUAFFFFABRRRQAUUUUAFFFFABRRRQAUUUUAFFFFABRRRQAUUUUAFFFFABRRR&#10;QAUUUUAFFFFABRRRQAUUUUAFFFFABRRRQAUUUUAFFFFABRRRQAUUUUAFFFFABRRRQAUUUUAFFFFA&#10;BRRRQAUUUUAFFFFABRRRQAUUUUAclo3/ACU3xR/16WP8pa62uS0b/kpvij/r0sf5S11tABRRRQAU&#10;UUUAFFFFABRRRQAUUUUAc/47/wCSeeJv+wVdf+imrJ+EP/JKdA/64N/6Matbx3/yTzxN/wBgq6/9&#10;FNWT8If+SU6B/wBcG/8ARjUAdtRRRQAV5p4QP/F7PiAP9iy/9FV6XXmfg/8A5Lb8QP8Acs//AEUK&#10;APTKKKKACiiigAooooAKKKKACiiigAooooAKKKKACiiigAooooAKKKKACiiigAooooAKKKKACiii&#10;gAooooAKKKKACiiigAooooAKKKKACiiigAooooAKKKKACiiigAooooAKKKKACiiigAooooAKKKKA&#10;CiiigAooooAKKKKACiiigAooooAK8h/Z1OfAOpH/AKi8v/oqKvXq8h/Zz/5J/qP/AGFpf/RUVAHr&#10;1FFFABXkPiL/AJOd8I/9guT/ANBua9eryHxF/wAnPeEv+wXJ/wCg3NAHr1FFFABRRRQAUUUUAFFF&#10;FABRRRQAUUV5t8Std1yXW9F8FeGrkWeoavvea77wQqCSV9yA3v8ALgdaAPQri9tLT/j5uoYc/wDP&#10;SQL/ADot760u/wDj2uoJsdfLkDfyrzO1+AnhMHzdUuNT1S5YDzJZ7kjce5G3B/MmluvgH4OfD2L6&#10;lp86/clguSSp9fmB/TFAHqVcr4/ONEsD/wBRex/9KErmvh5quv6R4v1TwF4ivDqMlnbi7sb5h80k&#10;GVGGJ5J+YeuCGGSAK6T4g/8AICsf+wvY/wDpQlAHUSxRzRtHKiujdVYZBp9FFABRRRQAUUUUAFFF&#10;FABRRRQAV5B8Or660zXvHl06LLpi+IbgT7FPmQ/Mf3n+0uOo6jGeeRXr9eafCj/kMePv+xjuf/Qj&#10;QB6THIksayRurxuAyspyCD3Bp1c5OsvhaZ7m3RpdEdi08CjLWZPWRB/zz7svbqOMiugiljniSWJ1&#10;eN1DK6nIYHoQaAM6a3l065kvbNWeCQlrm1QZJPeRP9r1HfqOevB+Op45/if8NJoXDxvNdsrL0IKR&#10;16hXlXjmzjt/i/8AD6ePeBPPdFowfkDBUywHYnPPrgd85APVaKKKACiiigAooooAKKKKAPKPCX/J&#10;wPjj/r1g/wDQI69Xryjwl/ycD44/69YP/QI69XoAKKKKACiiigAooooAKKKKACiiigAooooAKKKK&#10;ACiiigAooooAKKKKACiiigAooooAKKKKACiiigAooooAKKKKACiiigAooooAKKKKACiiigAooooA&#10;KKKKACiiigAooooAKKKKACiiigAooooAKKKKACiiigAooooAKKKKACiiigAooooAKKKKACiiigAo&#10;oooAKKKKACiiigAooooAKKKKACiiigAooooAKKKKACiiigAooooAKKKKACiiigAooooAKKKKAOS0&#10;b/kpvij/AK9LH+UtdbXJaN/yU3xR/wBelj/KWutoAKKKKACiiigAooooAKKKKACiiigDn/Hf/JPP&#10;E3/YKuv/AEU1ZPwi/wCSU6B/1wb/ANDatbx3/wAk88Tf9gq6/wDRTVk/CL/klPh//rg3/obUAa/i&#10;O78TJNZ2nhvTrSR5mJnvr6T9zbqPVFId2PQY49TXM6jf+PfBto+r6ld6br+kwZlvY4bY29xDHnkx&#10;fMVYKDn5uSF6967XXHuV0O9WxuobW+khaK0mnYBFnYbY85B/iK8YOfQ1w/gGz8XadoGpw+JLK6mm&#10;NsBBa3uppdy3UwDmQhs7URsxqEJ4wcnkkgHoVpdwX9lBeWsqy29xGssUi9HRhkEfUGvOvCH/ACW3&#10;4gf7ll/6KFdR4C0W68O+BNG0q9dmure2HnBiCUY/MUyOCFJ2gjqBXL+EP+S2/ED/AK52X/ooUAel&#10;0UUUAFFFFABRRRQAUUUUAFFFFABRRRQAUUUUAFFFFABRRRQAUUUUAFFFFABRRRQAUUUUAFFFFABR&#10;RRQAUUUUAFFFFABRRRQAUUUUAFFFFABRRRQAUUUUAFFFFABRRRQAUUUUAFFFFABRRRQAUUUUAFFF&#10;FABRRRQAUUUUAFFFFABRRRQAV5D+zp/yIGpf9haX/wBFRV69XkP7On/Igal/2F5f/RUVAHb+LfEt&#10;3pElhpWjWkd5r2qM62cUxKxIqDLyyMOiqCOByc4FV9C07x1Bqa3Gt+INKureXmaygsSog4OBFJuD&#10;Hnu4PArJ8TXkXhb4saL4j1OfytJv9PfSDMw/d283meYpY9g2MZ7bcnjkReGvhrd+HPGsetQ3dvMj&#10;z3r3Vwxfz7iOXY0avztYqwYk8DocZ5AB6VXkPiL/AJOe8I/9guT/ANBua9F8Ow67EmpnXbmKZpNQ&#10;meyWMAeVa5AjU4AycAnJyeeTXnXiL/k53wj/ANguT/0G5oA9eooooAKKKKACiiigAooooAKKKKAC&#10;vOPiRoOuJrWi+M/DVst5qOkb0lsz1nhcYIX1IBb35yORXo9Yet+MfDvhu5jt9Y1a2sppU3okpILL&#10;nGfzFAHEW/x68LKTDq1pqmlXacSQ3FtnafTjn8wKfcfHnwhkR6dHqWpXDD5Ire1ILH0+bH8jXQv8&#10;SPAdwu2TxFpki+jvn+Yrnde+L3h3Q9T0W20abTbu1vbkR3s0cm37LHlRvIA54LH/AIDQBJ8P9H1/&#10;U/GGq+O/EVkdOlvbdbSysWOWjhypy3cHKjrg5LcDiui+IP8AyArH/sL2P/pQlXtG8aeG/EN61lpG&#10;sWt5cpGZGjibJCggE/mR+dUPiF/yArH/ALC9j/6UJQB1lFFFABRRRQAUUUUAFFFFABRRRQAV4j4B&#10;8Vw+HvG/jC11SB4dNv8AxDcRxah/yzSfe37uQ/w5GME8dffHt1eC2MGo6hovxJ0my06G6XUPEc9t&#10;5skgVbYs/Msmf4V4PygkEdO4APdTcQDrNH/30K57afDEjXVnmbQJGLTQRjd9kYnl0A/5Z5zuXt1H&#10;cV59H8OvFkcKRjwv8MGCKFDNaXBY47k45Nen+FtNuNJ8NWdjd2mm2s8Stvh0xWW3UlifkDc85yc9&#10;yaANQXELQpMs0ZicAq4YbWB6EHvXnHjp45fix8OEV1YiW9YhTkgeWmD+lWfG3h+/t9Kxo+m6JqFj&#10;54le01i3aWK0zu3SRhecfNyB05I6mvLfE/hzX7Hxf4R36LoEU128xtk8JStZSTBVUnMrjAwDkEdi&#10;wyMigD6UorxKTRPGR+54d8Zf+Fog/qa9G8B22pWnh4w6pZalaXInYlNR1Jb6RhgYIkB6e3GMH1zQ&#10;B09HeuR+JNnrWo+Cruz8PR3j6pI8fkm1uRAyYYEkuSOMA8Zyf1HXUAFFFFABRRRQB5R4S/5OB8cf&#10;9esH/oEder15R4S/5OB8cf8AXrB/6BHXq9ABRRRQAUUUUAFFFFABRRRQAUUUUAFFFFABRRRQAUUU&#10;UAFFFFABRRRQAUUUUAFFFFABRRRQAUUUUAFFFFABRRRQAUUUUAFFFFABRRRQAUUUUAFFFFABRRRQ&#10;AUUUUAFFFFABRRRQAUUUUAFFFFABRRRQAUUUUAFFFFABRRRQAUUUUAFFFFABRRRQAUUUUAFFFFAB&#10;RRRQAUUUUAFFFFABRRRQAUUUUAFFFFABRRRQAUUUUAFFFFABRRRQAUUUUAFFFFABRRRQByWjf8lN&#10;8Uf9elj/AClrra5LRv8Akpvij/r0sf5S11tABRRRQAUUUUAFFFFABRRRQAUUUUAc/wCO/wDknnib&#10;/sFXX/opqyfhF/ySnQP+uDf+jGrW8d/8k88Tf9gq6/8ARTVk/CH/AJJToH/XBv8A0Y1AHTazoel+&#10;IdNk0/V7GG8tX6xyrnBwRlT1VsE4IwRng1i+H/hx4S8L6iNQ0fSFguwhjWVppJSqnqF3scfUc8n1&#10;rqqKACvM/CH/ACW34gf7ll/6KFemV5n4P/5Lb8QP9yz/APRQoA9MooooAKKKKACiiigAooooAKKK&#10;KACiiigAooooAKKKKACiiigAooooAKKKKACiiigAooooAKKKKACiiigAooooAKKKKACiiigAoooo&#10;AKKKKACiiigAooooAKKKKACiiigAooooAKKKKACiiigAooooAKKKKACiiigAooooAKKKKACiiigA&#10;ryH9nT/kQNR/7C0v/oqKvXq8h/Z0/wCRA1H/ALC0v/oqKgD1a+sLPU7OSzv7SC7tZMb4Z4xIjYII&#10;yp4OCAfwqxRRQAV5D4i/5Oe8Jf8AYLk/9Bua9eryHxF/yc94S/7Bcn/oNzQB69RRRQAUUUUAFFFF&#10;ABRRRQAUUUUAFcp44+H2i+O9PEOoRmK7iUi3vIx+8i9v9pfY/p1rq6KAPDNIstF8E3kPh/x94T0c&#10;QuwSz1+OzQwz+glJHyN6n8xgbivxN8NeHLTxX8P49P0nT4ba/wBTVJlt4FVJ4y8PBxwRgn8DXs+p&#10;6XY6zp8thqVrFdWsow8Ui5B/wPvXkFx8G9bsvF3h6bS9ZW48PaXfpdRWl5K3mWw8xWdU4ORhBjkf&#10;1oA9R0vwn4e0S8a70rRbGyuGQxmS3gVCVJBI47cD8qy/iH/yAbH/ALC9j/6UJXW1yfxCGdCsP+wv&#10;Y/8ApQlAHWUUUUAFFFFABRRRQAUUUUAFFFFABXmXwp+bV/H6MAVPiK54PT7xr02vM/hP/wAhrx//&#10;ANjFcf8AoRoA7V520Nx5xLaYzYWTr9mJ7N/se/8AD0PHTXzTXRZEZHUMrDBBGQRWGsj+HJVilYvo&#10;7EKkjHJtD2DE9Y/Qn7vAPHIAN6vJ/F2nrp3xd+H/AJMrC1lnuyltgbYm2LuK+gORx0BBx1r1ivM/&#10;iB/yVT4b/wDXxef+gR0AemUUUUAFFFFABRRRQAUUUUAeUeEv+TgfHH/XrB/6BHXq9eUeEv8Ak4Hx&#10;x/16wf8AoEder0AFFFFABRRRQAUUUUAFFFFABRRRQAUUUUAFFFFABRRRQAUUUUAFFFFABRRRQAUU&#10;UUAFFFFABRRRQAUUUUAFFFFABRRRQAUUUUAFFFFABRRRQAUUUUAFFFFABRRRQAUUUUAFFFFABRRR&#10;QAUUUUAFFFFABRRRQAUUUUAFFFFABRRRQAUUUUAFFFFABRRRQAUUUUAFFFFABRRRQAUUUUAFFFFA&#10;BRRRQAUUUUAFFFFABRRRQAUUUUAFFFFABRRRQAUUUUAFFFFAHJaN/wAlN8Uf9elj/KWutrktG/5K&#10;b4o/69LH+UtdbQAUUUUAFFFFABRRRQAUUUUAFFFFAHP+O/8Aknnib/sFXX/opqyfhF/ySnQP+uDf&#10;+jGrW8d/8k88Tf8AYKuv/RTVk/CL/klPh/8A64N/6G1AHbUVwUnizx+JGEfwydo8naza7bgkdsjB&#10;x+dN/wCEt+IP/RMT/wCD63/woA7+vNvCC4+NXxBP+xY/rFW7ofiDxZf6pHb6v4Hk0u0YHddjVIJw&#10;hAyMquDyeOM9RXn0niLXNA+NHjU6L4Yl13z0sxKsM/lGLEK4JO09cn8qAPbaK8tPxK8cD/mlWof+&#10;B3/2qk/4WX44/wCiVaj/AOBv/wBqoA9Toryv/hZnjj/olWo/+Bh/+NUf8LM8cf8ARKtR/wDAw/8A&#10;xqgD1SivK/8AhZnjj/olWo/+Bh/+NUf8LM8cf9Eq1H/wMP8A8aoA9Uoryv8A4WZ44/6JVqP/AIGH&#10;/wCNUf8ACzPHH/RKtR/8DD/8aoA9Uoryv/hZnjj/AKJVqP8A4GH/AONUf8LM8cf9Eq1H/wADD/8A&#10;GqAPVKK8r/4WZ44/6JVqP/gYf/jVH/CzPHH/AESrUf8AwMP/AMaoA9Uoryv/AIWZ44/6JVqP/gYf&#10;/jVH/CzPHH/RKtR/8DD/APGqAPVKK8r/AOFmeOP+iVaj/wCBh/8AjVH/AAszxx/0SrUf/Aw//GqA&#10;PVKK8r/4WZ44/wCiVaj/AOBh/wDjVH/CzPHH/RKtR/8AAw//ABqgD1SivK/+FmeOP+iVaj/4GH/4&#10;1R/wszxx/wBEq1H/AMDD/wDGqAPVKK8r/wCFmeOP+iVaj/4GH/41R/wszxx/0SrUf/Aw/wDxqgD1&#10;SivK/wDhZnjj/olWo/8AgYf/AI1R/wALM8cf9Eq1H/wMP/xqgD1SivK/+FmeOP8AolWo/wDgYf8A&#10;41R/wszxx/0SrUf/AAMP/wAaoA9Uoryv/hZnjj/olWo/+Bh/+NUf8LM8cf8ARKtR/wDAw/8AxqgD&#10;1SivK/8AhZnjj/olWo/+Bh/+NUf8LM8cf9Eq1H/wMP8A8aoA9Uoryv8A4WZ44/6JVqP/AIGH/wCN&#10;Uf8ACzPHH/RKtR/8DD/8aoA9Uoryv/hZnjj/AKJVqP8A4GH/AONUf8LM8cf9Eq1H/wADD/8AGqAP&#10;VKK8r/4WZ44/6JVqP/gYf/jVH/CzPHH/AESrUf8AwMP/AMaoA9Uoryv/AIWZ44/6JVqP/gYf/jVH&#10;/CzPHH/RKtR/8DD/APGqAPVKK8r/AOFmeOP+iVaj/wCBh/8AjVH/AAszxx/0SrUf/Aw//GqAPVKK&#10;8r/4WZ44/wCiVaj/AOBh/wDjVH/CzPHH/RKtR/8AAw//ABqgD1SivK/+FmeOP+iVaj/4GH/41R/w&#10;szxx/wBEq1H/AMDD/wDGqAPVKK8r/wCFmeOP+iVaj/4GH/41R/wszxx/0SrUf/Aw/wDxqgD1SivK&#10;/wDhZnjj/olWo/8AgYf/AI1R/wALM8cf9Eq1H/wMP/xqgD1SivK/+FmeOP8AolWo/wDgYf8A41R/&#10;wszxx/0SrUf/AAMP/wAaoA9Uoryv/hZnjj/olWo/+Bh/+NUf8LM8cf8ARKtR/wDAw/8AxqgD1Siv&#10;K/8AhZnjj/olWo/+Bh/+NUf8LM8cf9Eq1H/wMP8A8aoA9Uoryv8A4WZ44/6JVqP/AIGH/wCNUf8A&#10;CzPHH/RKtR/8DD/8aoA9Uoryv/hZnjj/AKJVqP8A4GH/AONUf8LM8cf9Eq1H/wADD/8AGqAPVKK8&#10;r/4WZ44/6JVqP/gYf/jVH/CzPHH/AESrUf8AwMP/AMaoA9Uoryv/AIWZ44/6JVqP/gYf/jVH/CzP&#10;HH/RKtR/8DD/APGqAPVKK8r/AOFmeOP+iVaj/wCBh/8AjVH/AAszxx/0SrUf/Aw//GqAPVKK8r/4&#10;WZ44/wCiVaj/AOBn/wBqpR8S/HB/5pVqP/gb/wDaqAPU68i/Z2GPAepj01eX/wBFRVcHxH8cn/ml&#10;d/8Ajfj/AON1x/wX13xPp/hHUI9J8Hvq8T6nI8kw1CK3COY48ptfngAHPv7UAfQNFYnhzU9b1O2n&#10;fW/DraLMjgRxm8juPMXHXKdOexq/qtzeWel3Fxp+ntqF2i5itVlWIyt6bm4Ue/8APpQBcryHxF/y&#10;c74R/wCwXJ/6Bc10A8WfED+L4ZMPprtuf6VxJ1HV9S/aN8Kza1oR0a4WwlVYDdpcbl8u4O7KcDkk&#10;Y9qAPdKKKKACiiigAooooAKKKKACiiigAooooAKKKKAMjxDqt3ounpf22nyX0MUgN1HEf3iw4O50&#10;X+Ig4O3jIzjnisXxdeWuq+FtLvbKZJ7WbVLCSORDkMpuI+at3niDxFb308Nv4LvLqFHKxzpfWyiQ&#10;f3sM4IH1Ga818W3HiDw/jUrfwpd2OhyX9vc31o1zBKPNWVWDQqjkhnIAYYIJ5wDkkA9worjLLxlr&#10;mpWEN9Y+C7y4tp0DxyR6jaEMD0x+8qU+JvFPbwBfn/uI2n/xygDrqK5D/hJ/FX/RP7//AMGVp/8A&#10;HKP+En8Vf9E/v/8AwZWn/wAcoA6+iuQ/4SfxV/0T+/8A/Blaf/HKP+En8Vf9E/v/APwZWn/xygDr&#10;6K5D/hJ/FX/RP7//AMGVp/8AHKP+En8Vf9E/v/8AwZWn/wAcoA6+iuQ/4SfxV/0T+/8A/Blaf/HK&#10;P+En8Vf9E/v/APwZWn/xygDr68o+F98LXxL45hmiZYZvEdwqT5G3eXPyN3GeMHoSccHGe30rWtcv&#10;b5Ib7wpd6dCQSbiS8gkVfQYRyefp3rzHT7rxh4M17xbbJ4ButZs9V1Se6SRLgKjRuxwOFYHIxxwR&#10;0IoA9upGVXUq6hlYYIIyCK8jsfiD4+tIGhk+GepTorfui9386p2Vj5fzEdM4BxjOTkm1/wALL8b/&#10;APRKtR/8Df8A7VQB3kKNobeSSW0wn92xOTbf7J/2PQ/w9Dx04r4gDPxU+G//AF8Xn/oEdRf8LI8c&#10;Hj/hVV/z634/+NVyj614g1X4r+B49Z8NTaHbQT3H2SOWXzC2UXcA2BwNq4GON3pigD3yiiigAooo&#10;oAKKKKACiiigDyjwl/ycD44/69YP/QI69Xryjwl/ycD44/69YP8A0COvV6ACiiigAooooAKKKKAC&#10;iiigAooooAKKKKACiiigAooooAKKKKACiiigAooooAKKKKACiiigAooooAKKKKACiiigAooooAKK&#10;KKACiiigAooooAKKKKACiiigAooooAKKKKACiiigAooooAKKKKACiiigAooooAKKKKACiiigAooo&#10;oAKKKKACiiigAooooAKKKKACiiigAooooAKKKKACiiigAooooAKKKKACiiigAooooAKKKKACiiig&#10;AooooAKKKKACiiigDktG/wCSm+KP+vSx/lLXW1yWjf8AJTfFH/XpY/ylrraACiiigAooooAKKKKA&#10;CiiigAooooA5/wAd/wDJPPE3/YKuv/RTVk/CL/klPh//AK4N/wChtWt47/5J54m/7BV1/wCimrJ+&#10;EP8AySnQP+uLf+jGoA7aiiigArzfwi2fjV8Qf9yw/SGvSK8z8H/8lt+IH+5Zf+ihQB6ZRRRQAUUU&#10;UAFFFFABRRRQAUUUUAFFFFABRRRQAUUUUAFFFFABRRRQAUUUUAFFFFABRRRQAUUUUAFFFFABRRRQ&#10;AUUUUAFFFFABRRRQAUUUUAFFFFABRRRQAUUUUAFFFFABRRRQAUUUUAFFFFABRRRQAUUUUAFFFFAB&#10;RRRQAUUUUAFFFFABXkf7PB3eBNUPrrEp/wDIUVeuV5D+zp/yIGpf9haX/wBFRUAevUUUUAFeReIv&#10;+TnPCI/6hcv/AKBc167XkPiL/k57wl/2C5P/AEG5oA9eooooAKKKKACiiigAooooAKKKKACiiigA&#10;ooooAK5jx2+zRbE+urWI/wDJhK6eqWp6Xa6vbxQXis0cU8dwoDY+dGDLn6EA0Ac1eaffeEtUk1XR&#10;LaS60q6l3ahpkQyyOx5nhHrz8y9+o5znsqKKACiiigAooooAKKKKACiiigAooooAKKKKACvNPH5x&#10;8VPhv/18Xn/oEdel15l8QT/xdX4b/wDXxd/+gx0Aem0UUUAFFFFABRRRQAUUUUAeUeEv+TgfHH/X&#10;rB/6BHXq9eUeEv8Ak4Hxx/16wf8AoEder0AFFFFABRRRQAUUUUAFFFFABRRRQAUUUUAFFFFABRRR&#10;QAUUUUAFFFFABRRRQAUUUUAFFFFABRRRQAUUUUAFFFFABRRRQAUUUUAFFFFABRRRQAUUUUAFFFFA&#10;BRRRQAUUUUAFFFFABRRRQAUUUUAFFFFABRRRQAUUUUAFFFFABRRRQAUUUUAFFFFABRRRQAUUUUAF&#10;FFFABRRRQAUUUUAFFFFABRRRQAUUUUAFFFFABRRRQAUUUUAFFFFABRRRQAUUUUAFFFFAHJaN/wAl&#10;N8Uf9elj/KWutrktG/5Kb4o/69LH+UtdbQAUUUUAFFFFABRRRQAUUUUAFFFFAHP+O/8Aknnib/sF&#10;XX/opqyfhD/ySnQP+uLf+jGrW8d/8k88Tf8AYKuv/RTVk/CH/klOgf8AXFv/AEY1AHbUUUUAFeZ+&#10;D/8Aktvj/wD3LP8A9FCvTK8z8H/8lt8f/wC5Z/8AooUAemUUUUAFFFFABRRRQAUUUUAFFFFABRRR&#10;QAUUUUAFFFFABRRRQAUUUUAFFFFABRRRQAUUUUAFFFFABRRRQAUUUUAFFFFABRRRQAUUUUAFFFFA&#10;BRRRQAUUUUAFFFFABRRRQAUUUUAFFFFABRRRQAUUUUAFFFFABRRRQAUUUUAFFFFABRRRQAV5D+zn&#10;/wAk/wBR/wCwtL/6Kir16vIf2c/+Sf6j/wBhaX/0VFQB69RRRQAV5D4i/wCTnvCX/YLk/wDQbmvX&#10;q8h8Rf8AJz3hL/sFyf8AoNzQB69RRRQAUUUUAFFFFABRRRQAUUUUAFFFFABRRRQAUUUUAFFFFABR&#10;RRQAUUUUAFFFFABRRRQAUUUUAFFFFABXmPxB/wCSrfDf/r4u/wD0GOvTq8x+IP8AyVb4b/8AXxd/&#10;+gx0AenUUUUAFFFFABRRRQAUUUUAeUeEv+TgfHH/AF6wf+gR16vXlHhL/k4Hxx/16wf+gR16vQAU&#10;UUUAFFFFABRRRQAUUUUAFFFFABRRRQAUUUUAFFFFABRRRQAUUUUAFFFFABRRRQAUUUUAFFFFABRR&#10;RQAUUUUAFFFFABRRRQAUUUUAFFFFABRRRQAUUUUAFFFFABRRRQAUUUUAFFFFABRRRQAUUUUAFFFF&#10;ABRRRQAUUUUAFFFFABRRRQAUUUUAFFFFABRRRQAUUUUAFFFFABRRRQAUUUUAFFFFABRRRQAUUUUA&#10;FFFFABRRRQAUUUUAFFFFABRRRQAUUUUAclo3/JTfFH/XpY/ylrra5LRv+Sm+KP8Ar0sf5S11tABR&#10;RRQAUUUUAFFFFABRRRQAUUUUAc/47/5J54m/7BV1/wCimrJ+EP8AySnQP+uLf+jGrW8d/wDJPPE3&#10;/YKuv/RTVk/CH/klOgf9cW/9GNQB21FFFABXmfg//ktvj/8A3LP/ANFCvTK8z8H/APJbfH/+5Z/+&#10;ihQB6ZRRRQAUUUUAFFFFABRRRQAUUUUAFFFFABRRRQAUUUUAFFFFABRRRQAUUUUAFFFFABRRRQAU&#10;UUUAFFFFABRRRQAUUUUAFFFFABRRRQAUUUUAFFFFABRRRQAUUUUAFFFFABRRRQAUUUUAFFFFABRR&#10;RQAUUUUAFFFFABRRRQAUUUUAFFFFABXkP7Of/JP9R/7C0v8A6Kir16vIf2c/+Sf6j/2Fpf8A0VFQ&#10;B69RRRQAV5D4i/5Oe8Jf9guT/wBBua9eryHxF/yc94S/7Bcn/oNzQB69RRRQAUUUUAFFFFABRRRQ&#10;AUUUUAFFFFABRRRQAUUUUAFFFFABRRRQAUUUUAFFFFABRRRQAUUUUAFFFFABXmPxB/5Kt8N/+vi7&#10;/wDQY69OrzH4g/8AJVvhv/18Xf8A6DHQB6dRRRQAUUUUAFFFFABRRRQB5R4S/wCTgfHH/XrB/wCg&#10;R16vXlHhL/k4Hxx/16wf+gR16vQAUUUUAFFFFABRRRQAUUUUAFFFFABRRRQAUUUUAFFFFABRRRQA&#10;UUUUAFFFFABRRRQAUUUUAFFFFABRRRQAUUUUAFFFFABRRRQAUUUUAFFFFABRRRQAUUUUAFFFFABR&#10;RRQAUUUUAFFFFABRRRQAUUUUAFFFFABRRRQAUUUUAFFFFABRRRQAUUUUAFFFFABRRRQAUUUUAFFF&#10;FABRRRQAUUUUAFFFFABRRRQAUUUUAFFFFABRRRQAUUUUAFFFFABRRRQAUUUUAclo3/JTfFH/AF6W&#10;P8pa62uS0b/kpvij/r0sf5S11tABRRRQAUUUUAFFFFABRRRQAUUUUAc/47/5J54m/wCwVdf+imrJ&#10;+EP/ACSnQP8Ari3/AKMatbx3/wAk88Tf9gq6/wDRTVk/CL/klXh//rg3/obUAdtRRRQAV5n4P/5L&#10;b8QP9yz/APRQr0yvNPCA/wCL2fEA/wCxZf8AoqgD0uiiigAooooAKKKKACiiigAooooAKKKKACii&#10;igAooooAKKKKACiiigAooooAKKKKACiiigAooooAKKKKACiiigAooooAKKKKACiiigAooooAKKKK&#10;ACiiigAooooAKKKKACiiigAooooAKKKKACiiigAooooAKKKKACiiigAooooAKKKKACvIf2c/+Sf6&#10;j/2Fpf8A0VFXr1eRfs6jHgHUh/1F5f8A0VFQB67RRRQAV5D4i/5Oe8Jf9guT/wBBua9eryHxF/yc&#10;74R/7Bcn/oNzQB69RRRQAUUUUAFFFFABRRRQAUUUUAFFFFABRRRQAUUUUAFFFFABRRRQAUUUUAFF&#10;FFABRRRQAUUUUAFFFFABXmPxB/5Kt8N/+vi7/wDQY69OrzH4g/8AJVvhv/18Xf8A6DHQB6dRRRQA&#10;UUUUAFFFFABRRRQB5R4S/wCTgfHH/XrB/wCgR16vXlPhL/k4Dxx/17W//oEderUAFFFFABRRRQAU&#10;UUUAFFFFABRRRQAUUUUAFFFIrKwJUg4ODg96AForM0vVv7SvNWt/JMf9n3f2YsTnzP3aSbvb7+Pw&#10;rToAKKKKACiiigAooooAKKKKACiiigAooooAKKKKACiiigAooooAKKKKACiiigAooooAKKKKACii&#10;igAooooAKKKKACiiigAooooAKKKKACiiigAooooAKKKKACiiigAooooAKKKKACiiigAooooAKKKK&#10;ACiiigAooooAKKKKACiiigAooooAKKKKACiiigAooooAKKKKACiiigAooooAKKKKACiiigDktG/5&#10;Kb4o/wCvSx/lLXW1yWjf8lN8Uf8AXpY/ylrraACiiigAooooAKKKKACiiigAooooA5/x3/yTzxN/&#10;2Crr/wBFNWX8JRj4V+H/APr3P/obVqeO/wDknnib/sFXX/opq8m8B/BXwp4i8D6Vq98+ofarqIvJ&#10;5c4C53EcDb7UAe80V5Of2efBZ/5basP+3hf/AIik/wCGePBf/PfVv/AhP/iKAPWa858JgD40/EH/&#10;AHNP/wDRNZw/Z68FD/lpqh+tyv8A8TXNaJ8HvCepeOvFOiSrfC20gWnkstx87GWNnbccY4wMYA79&#10;aAPfKK8nP7PPgs/8tdVH/bwv/wARSf8ADPHgv/nvq3/gQn/xFAHrNFeTf8M8eC/+e+r/APgQn/xF&#10;H/DPHgv/AJ76v/4EJ/8AEUAes0V5N/wzx4L/AOe+r/8AgQn/AMRR/wAM8eC/+e+r/wDgQn/xFAHr&#10;NFeTf8M8eC/+e+r/APgQn/xFH/DPHgv/AJ76v/4EJ/8AEUAes0V5N/wzx4L/AOe+r/8AgQn/AMRR&#10;/wAM8eC/+e+r/wDgQn/xFAHrNFeTf8M8eC/+e+r/APgQn/xFH/DPHgv/AJ76v/4EJ/8AEUAes0V5&#10;N/wzx4L/AOe+r/8AgQn/AMRR/wAM8eC/+e+r/wDgQn/xFAHrNFeTf8M8eC/+e+r/APgQn/xFH/DP&#10;Hgv/AJ76v/4EJ/8AEUAes0V5N/wzx4L/AOe+r/8AgQn/AMRR/wAM8eC/+e+r/wDgQn/xFAHrNFeT&#10;f8M8eC/+e+r/APgQn/xFH/DPHgv/AJ76v/4EJ/8AEUAes0V5N/wzx4L/AOe+r/8AgQn/AMRR/wAM&#10;8eC/+e+r/wDgQn/xFAHrNFeTf8M8eC/+e+r/APgQn/xFH/DPHgv/AJ76v/4EJ/8AEUAes0V5N/wz&#10;x4L/AOe+r/8AgQn/AMRR/wAM8eC/+e+r/wDgQn/xFAHrNFeTf8M8eC/+e+r/APgQn/xFH/DPHgv/&#10;AJ76v/4EJ/8AEUAes0V5N/wzx4L/AOe+r/8AgQn/AMRR/wAM8eC/+e+r/wDgQn/xFAHrNFeTf8M8&#10;eC/+e+r/APgQn/xFH/DPHgv/AJ76v/4EJ/8AEUAes0V5N/wzx4L/AOe+r/8AgQn/AMRR/wAM8eC/&#10;+e+r/wDgQn/xFAHrNFeTf8M8eC/+e+r/APgQn/xFH/DPHgv/AJ76v/4EJ/8AEUAes0V5N/wzx4L/&#10;AOe+r/8AgQn/AMRR/wAM8eC/+e+r/wDgQn/xFAHrNFeTf8M8eC/+e+r/APgQn/xFH/DPHgv/AJ76&#10;v/4EJ/8AEUAes0V5N/wzx4L/AOe+r/8AgQn/AMRR/wAM8eC/+e+r/wDgQn/xFAHrNFeTf8M8eC/+&#10;e+r/APgQn/xFH/DPHgv/AJ76v/4EJ/8AEUAes0V5N/wzx4L/AOe+r/8AgQn/AMRR/wAM8eC/+e+r&#10;/wDgQn/xFAHrNFeTf8M8eC/+e+r/APgQn/xFH/DPHgv/AJ76v/4EJ/8AEUAes0V5N/wzx4L/AOe+&#10;r/8AgQn/AMRR/wAM8eC/+e+r/wDgQn/xFAHrNFeTf8M8eC/+e+r/APgQn/xFH/DPHgv/AJ76v/4E&#10;J/8AEUAes0V5N/wzx4L/AOe+r/8AgQn/AMRR/wAM8eC/+e+r/wDgQn/xFAHrNFeTf8M8eC/+e+r/&#10;APgQn/xFH/DPHgv/AJ76v/4EJ/8AEUAes0V5N/wzx4L/AOe+r/8AgQn/AMRR/wAM8eC/+e+r/wDg&#10;Qn/xFAHrNFeTf8M8eC/+e+r/APgQn/xFH/DPHgv/AJ76v/4EJ/8AEUAes0V5N/wzx4L/AOe+r/8A&#10;gQn/AMRR/wAM8eC/+e+r/wDgQn/xFAHrNFeTf8M8eC/+e+r/APgQn/xFH/DPHgv/AJ76v/4EJ/8A&#10;EUAes0V5N/wzx4L/AOe+r/8AgQn/AMRR/wAM8eC/+e+rf+BCf/EUAes15J+z0NvgfVl9NZmH/kOK&#10;pB+z14KH/LTVD9blf/iaw/CfwV8I6/o813c/b0kjvbm3xFcDG2OZ0U8qecKM+/5UAe50V5Of2efB&#10;Z/5baqP+3hf/AIik/wCGePBf/PfVv/AhP/iKAPWa8i8RD/jJvwif+oZL/wCgXNTD9nnwUP8Alrqp&#10;/wC3hf8A4iuZsfBeleB/2hfC2n6Q1wYZrOadvPkDHcY517AcYUUAe+0UUUAFFFFABRRRQAUUUUAF&#10;FFFABRRRQAUUUUAFFFFABRRRQAUUUUAFFFFABRRRQAUUUUAFFFFABRRRQAV5j8Qf+SrfDf8A6+Lv&#10;/wBBjr06vMfiD/yVb4b/APXxd/8AoMdAHp1FFFABRRRQAUUUUAFFFFAHlfhIf8X+8c/9e1t/6Ale&#10;qV4PN4F0fx18c/GFvq7XXl20Nu6CGQJkmKMc8GtW6+AvgyzuDJNJqgs3wN4uF/ct7/L90+vY9eOg&#10;B7HRXk//AAzz4L/57at/4EL/APEUn/DPHgv/AJ7at/4EJ/8AEUAes0V88eOPhbpHgS/8Naxotxdr&#10;v1e2t2WWXcVOWbcCAP7v4Y969z1Tw/YaxLHJd/atyLtXybuWEY9wjAH8aANSiuZPgLQj/wBBL/wa&#10;XP8A8cpP+EB0L/qJf+DS5/8AjlAHT0VzH/CA6F/1Ev8AwaXP/wAco/4QHQv+ol/4NLn/AOOUAdPR&#10;XMf8IDoX/US/8Glz/wDHKP8AhAdC/wCol/4NLn/45QB09Fcx/wAIDoX/AFEv/Bpc/wDxyl/4QHQv&#10;TUv/AAaXP/xygDpq43UdPvPCWpXOv6PHLc6bcN5up6YnLbu88I/v92XgMORyBm6PAehjp/aX/g0u&#10;f/jlSL4K0ZOn9o/+DO5/+OUAVfBV9Z6pc+JL+wnjuLWfU1aOWM5DD7LBXV143F4Rj0XXdf1LT4r6&#10;40e1v/Ku9Mt7uZX2mCFzNHtYF3Bckg8sOnI57fT/AAv4Z1ayt9RsLi9uLaZRJFKmp3BVh24L/ofo&#10;aAOtopMYpaACiiigAooooAKKKKACiiigAooooAKKKKACiiigAooooAKKKKACiiigAooooAKKKKAC&#10;iiigAooooAKKKKACiiigAooooAKKKKACiiigAooooAKKKKACiiigAooooAKKKKACiiigAooooAKK&#10;KKACiiigAooooAKKKKACiiigAooooAKKKKACiiigAooooAKKKKACiiigAooooAKKKKACiiigDktG&#10;/wCSm+KP+vSx/lLXW1yWjf8AJTfFH/XpY/ylrraACiiigAooooAKKKKACiiigAooooA5/wAd/wDJ&#10;PPE3/YKuv/RTVlfCM5+FXh//AK4N/wChtWr47/5J54m/7BV1/wCimrJ+EX/JKdA/64N/6G1AHbUU&#10;UUAFef8AhL/kr3xF/wC4b/6IavQK8/8ACX/JXviL/wBw3/0Q1AHoFFFFABRRRQAUUUUAFFFFABRR&#10;RQAUUUUAFFFFABRRRQAUUUUAFFFFABRRRQAUUUUAFFFFABRRRQAUUUUAFFFFABRRRQAUUUUAFFFF&#10;ABRRRQAUUUUAFFFFABRRRQAUUUUAFFFFABRRRQAUUUUAFFFFABRRRQAUUUUAFFFFABRRRQAUUUUA&#10;FcT8LX3+Frs/9RW9/wDR7V21cJ8Jjnwld/8AYVvP/RrUAd3RRRQAV5F4iP8Axk54RH/ULl/9Aua9&#10;dryHxF/yc94R/wCwXJ/6Dc0AevUUUUAFFFFABRRRQAUUUUAFFFFABRRRQAUUUUAFFFFABRRRQAUU&#10;UUAFFFFABRRRQAUUUUAFFFFABRRRQAV5j8Qf+SrfDf8A6+Lv/wBBjr06vMfiD/yVb4b/APXxd/8A&#10;oMdAHp1FFFABRRRQAUUUUAFFFFAHlPhE/wDF/wDxyP8Ap2t//QI69VIDKVYAgjBB715H4au4bT9o&#10;Txks7Mglgt0VyPlB2R4BPbPQZ6njrgH12gDE81vD8gSXLaSzYSQ8m1P90/8ATP0P8PQ8cjb6jIps&#10;kayxsjqGVhgqRkEehrHj36A6wuzPpTHEbk5Nr6Kx7p6H+HgHjkAHHfGn/kDeGP8AsY7X/wBBkr0u&#10;vM/jV/yBvDH/AGMVr/6DJXplABRRRQAUUUUAFFFBOBk9KACivIP+Et8c/ELULyPwMLXTNFtZmh/t&#10;S7XcZmHdAQfyx3GcVYHw/wDiQyeY/wAS5RN1Kra/Ln65HH4UAer0V45e618S/hxENR8Qy2niPQ1c&#10;CeWBdk0IJxn7o4+uRyORXrlleQajYW97ayCS3uI1ljcfxKwyD+RoAwvDBzrPiz21Yf8ApLb1oaZo&#10;Nlo97f3FiJIlvpBNLCG/dLJzllXopbPzY6kA9c1neFv+Qz4t/wCwuP8A0lgrpaACiiigAooooAKK&#10;KKACiiigAooooAKKKKACiiigAooooAKKKKACiiigAooooAKKKKACiiigAooooAKKKKACiiigAooo&#10;oAKKKKACiiigAooooAKKKKACiiigAooooAKKKKACiiigAooooAKKKKACiiigAooooAKKKKACiiig&#10;AooooAKKKKACiiigAooooAKKKKACiiigAooooAKKKKACiiigAooooA5LRv8Akpvij/r0sf5S11tc&#10;lo3/ACU3xR/16WP8pa62gAooooAKKKKACiiigAooooAKKKKAOf8AHf8AyTzxN/2Crr/0U1ZXwj/5&#10;JV4f/wCuDf8AobVq+O/+SeeJv+wVdf8Aopqy/hJ/ySvw/wD9e5/9DagCz4u8f6V4RuLSxlgvNQ1W&#10;8z5Gn2EXmzMAD8xXIwuRj1POAcHHNWvxgmsbqFPGHhHVPDltcMqQ3kmZYdxycOdq7Tx0AJ9QAM1k&#10;aXHdyfFH4n3NukI8UxWSLpahhnaYvlIViVJ+WDJPGTjgE1y/gax8R/8ACCeO4fF1vqCaUdPaRF1N&#10;ZAfPAcho946gqM4/iCUAfRwIIBBBB6EVBFY2kF5cXkNtDHdXIUTzKgDyhRhdx6nAJxnpmuQ+EEl3&#10;L8KNAa98zzRC6r5gwfLEjCP8NgXHtitTR/EsmqeNPEuhG2WOPRxa7ZQ2TIZoy5yO2MAUAdHRRRQA&#10;UUUUAFFFFABRRRQAUUUUAFFFFABRRRQAUUUUAFFFFABRRRQAUUUUAFFFFABRRRQAUUUUAFFFFABR&#10;RRQAUUUUAFFFFABRRRQAUUUUAFFFFABRRRQAUUUUAFFFFABRRRQAUUUUAFFFFABRRRQAUUUUAFFF&#10;FABRRRQAUUUUAFFFFABUFrZ2tjE0VpbxQRs7SFYkCgsxyxwO5JJNT1geEPET+J9HmvpLdYGju57f&#10;YrbhiNyoOcdwKAGeMfG+i+BtLS+1iZ/3rbIYIVDSynvtBIGAOpJAHHOSAeJ/4XFrFiFu9c+Het6d&#10;pPJe7G5zGAcAshRdvJHVh7ZqTX4ILj9ovw2uoK7QJpLyWSuMxm4DSEkA8bguDxzkIewrnvAl/wDE&#10;zUfibe2niixu20e5WVb+G5t/9FRFVlQRbvlILYX5Sd4yTuxuAB7TpWq2Ot6Xb6nplzHc2dwm+KVD&#10;ww/mCDkEHkEEHkV5d4i/5Oc8I/8AYLl/9AuaufA6UN4e1uCzkll0WDV500x5Cf8AU8EAA8gc5+rH&#10;vmqfiL/k5vwj/wBgyX/0C5oA9dooooAKKKKACiiigAooooAKKKKACiiigAooooAKKKKACiiigAoo&#10;ooAKKKKACiiigAooooAKKKKACiiigArzH4g/8lW+G/8A18Xf/oMdenV5j8Qf+SrfDf8A6+Lv/wBB&#10;joA9OooooAKKKKACiiuB+Gfhy68PjVxc+G49FM0ykeXqT3a3GN3zDcTt6jrgnPPSgDvqKy/Elq97&#10;4b1C2jsBftLCyi0NwYPOz/D5g5XPrXkcPgW4A/5JQEPt4ulH8iaANzw1bRTfHfx5HNGskbWtqrIw&#10;yCDGhIIrvIriXR547S8keSzkYJb3TnJQngRyH16BXP3icH5sFvnrRJdT8NfEnxFb2ul+I9KlEUYe&#10;y0ONNUeMEKwLvLnIOc56/NjjpXrvgS+vtabUrfV18USwmJV8vXtLitY2BzkLsHzH1zQB6BSMqupV&#10;gCpGCCOCK5m/up9B0y7tby4ujaPC62d5AvmTRtghYyDnc+cBCc7jgHnG7zL/AISTxNtx5vxNz6/8&#10;I3b0AbvxetpbPS/DMCfNZ/8ACQ2pj3N80ZxJ8g9V9PTp0xj1evDfE/iCfxH8OfBl3erPHqMPiW2t&#10;r2OdQsiTIJAwYBVAJ4OMDGcV7lQAUUUUAFFFFABUF7b/AGuwuLbdt86Jo93pkEZqeigDxz4UeLNK&#10;8LaPL4M8RzxaRq2nXEikXR8tJlLFgwY8H8eowRnNeqR65pMsQlj1SyeMjIdbhCD+Oap+IPB/h7xT&#10;GF1rSbe7KjCuwKuo9A64YfnXKn4G/D8vuGjygf3ReTY/9CzQBV+J3xB8Pp4U1DRNPvbfVNV1CI2s&#10;NraMJjluMnbwMenXOOK7PwbpM2g+DNH0u5OZ7W1SOTHZscj8DxWF4D0XwDEbu58J6bAslpO9tLM0&#10;bmRXH3gGky2PocV3NAHNeF/+Qz4t/wCwuP8A0lt66WuZ8Lf8hnxb/wBhcf8ApLBXTUAFFFFABRRR&#10;QAUUUUAFFFFABRRRQAUUUUAFFFFABRRRQAUUUUAFFFFABRRRQAUUUUAFFFFABRRRQAUUUUAFFFFA&#10;BRRRQAUUUUAFFFFABRRRQAUUUUAFFFFABRRRQAUUUUAFFFFABRRRQAUUUUAFFFFABRRRQAUUUUAF&#10;FFFABRRRQAUUUUAFFFFABRRRQAUUUUAFFFFABRRRQAUUUUAFFFFABRRRQByWjf8AJTfFH/XpY/yl&#10;rra5LRv+Sm+KP+vSx/lLXW0AFFFFABRRRQAUUUUAFFFFABRRRQBz/jv/AJJ54m/7BV1/6Kasr4R/&#10;8kq8P/8AXBv/AENq1fHf/JPPE3/YKuv/AEU1ZPwi/wCSU6B/1wb/ANDagA8Z/DuLxRqllren6tc6&#10;LrtmuyK+txuymSdrLkZ6t3H3iDkcVz7fDHxV4llWLxz40lvtNjkyLGxiECzgEEbyoUdR0wT6MK9W&#10;ooAjt7eG0tora3iSGCJBHHHGoVUUDAAA6ADtXB+Ev+SvfEX/ALhv/ohq9Arz/wAJf8le+Iv/AHDf&#10;/RDUAegUUUUAFFFFABRRRQAUUUUAFFFFABRRRQAUUUUAFFFFABRRRQAUUUUAFFFFABRRRQAUUUUA&#10;FFFFABRRRQAUUUUAFFFFABRRRQAUUUUAFFFFABRRRQAUUUUAFFFFABRRRQAUUUUAFFFFABRRRQAU&#10;UUUAFFFFABRRRQAUUUUAFFFFABRRRQAVw3wp/wCRTu/+wref+jmrua4X4TnPhO7/AOwref8Ao1qA&#10;NPxr4IsfGmnwRzTzWd/ZuZbG/tziS3k4wR6jIUkZHQYIODXGz/Dr4gaxDJpOtfEJn0XaEP2e1CzT&#10;p0KuRg8rnOWfOeQa9ZooAz9D0Sx8O6La6RpsPlWlsm2Nc5PXJJPckkk+5rzLxF/yc54RH/ULl/8A&#10;QLmvXa8h8Rf8nPeEf+wXJ/6Dc0AevUUUUAFFFFABRRRQAUUUUAFFFFABRRRQAUUUUAFFFFABRRRQ&#10;AUUUUAFFFFABRRRQAUUUUAFFFFABRRRQAV5j8Qf+SrfDf/r4u/8A0GOvTq8x+IP/ACVb4b/9fF3/&#10;AOgx0AenUUUUAFFFFABRRRQAUUUUAeUeGbyGP9oTxpBI4V5ra2CAjhiscfGemfb6+ler15N4Zhiu&#10;fjz47hmQMjW1vkdOiR88dD0OeueetejQXktldpY37bhIcW1z2l/2W9H/AEbqO4ABfngiureS3njW&#10;SGVSjowyGB4INZUE8ujXMdjeSNJZytstLlzllY9IpD69lbvjB+bBbZqOeCK5t5IJ40lhkUo6OMhg&#10;eCCPSgDzj40f8gjwv/2Mdp/6DJXpdeSfFuO7s9M8NWkhee1XxDatDcO+XA2v8j92Po3cdeRlvW6A&#10;CiiigAooooAKiuIRcW0sBd0EiFNyHDLkYyD61LRQB82eIfBWv+DNaSXWfEniGXwvI2z+0LK4dnt8&#10;njzUz06ZI/Dniu70/wCFsOqafDe2HxD8R3NrMgaOWO9yrD/P5V6rLFHPC8M0aSROpV0dchgeoIPU&#10;V5bqfg3XvAl9Prnw/Pn2bnfd6DKSUfuWi54bHYc+melAHEfDf4cv4itdbkXxTrFh9m1CS2K2kxUS&#10;bcfM3PJNe+aHpn9i6JZ6abue7+zRiPz52y747k15z8C4b5NE12a/sLizkudTeYRzxspwyg9wM816&#10;tQBzPhX/AJDPi7/sLj/0lgrpq5jwr/yGfF3/AGFx/wCksFdPQAUUUUAFFFFABRRRQAUUUUAFFFFA&#10;BRRRQAUUUUAFFFFABRRRQAUUUUAFFFFABRRRQAUUUUAFFFFABRRRQAUUUUAFFFFABRRRQAUUUUAF&#10;FFFABRRRQAUUUUAFFFFABRRRQAUUUUAFFFFABRRRQAUUUUAFFFFABRRRQAUUUUAFFFFABRRRQAUU&#10;UUAFFFFABRRRQAUUUUAFFFFABRRRQAUUUUAFFFFAHJaN/wAlN8Uf9elj/KWutrktG/5Kb4o/69LH&#10;+UtdbQAUUUUAFFFFABRRRQAUUUUAFFFFAHP+O/8Aknnib/sFXX/opqyvhHx8KvD/AP1wb/0Nq1fH&#10;f/JPPE3/AGCrr/0U1ecfDr4r+CdD+H+j6ZqWsm3vLeEpLEbWZtp3E9VQg+vBoA9norz/AP4Xb8PP&#10;+hg/8krj/wCN0n/C7vh5/wBB8/8AgFP/APEUAeg1St9IsLTVb7U7e2SO8vhGLmUZzL5YITPbgEj/&#10;APVXGf8AC7fh5/0MH/klcf8AxuqsPx28ByX91A+pTRQwhPKuGtZSs5IJbaApYbeAdwGSeMjmgD0q&#10;ivPz8bfh5/0MGf8AtyuP/iKT/hd3w9/6D5/8Ap//AIigD0GivPv+F3fD3/oPH/wCn/8AiKP+F3fD&#10;3/oPH/wCn/8AiKAPQaK8+/4Xd8Pf+g8f/AKf/wCIo/4Xd8Pf+g8f/AKf/wCIoA9Borz7/hd3w9/6&#10;Dx/8Ap//AIij/hd3w9/6Dx/8Ap//AIigD0GivPv+F3fD3/oPH/wCn/8AiKP+F3fD3/oPH/wCn/8A&#10;iKAPQaK8+/4Xd8Pf+g8f/AKf/wCIo/4Xd8Pf+g8f/AKf/wCIoA9Borz7/hd3w9/6Dx/8Ap//AIij&#10;/hd3w9/6Dx/8Ap//AIigD0GivPv+F3fD3/oPH/wCn/8AiKP+F3fD3/oPH/wCn/8AiKAPQaK8+/4X&#10;d8Pf+g8f/AKf/wCIo/4Xd8Pf+g8f/AKf/wCIoA9Borz7/hd3w9/6Dx/8Ap//AIij/hd3w9/6Dx/8&#10;Ap//AIigD0GivPv+F3fD3/oPH/wCn/8AiKP+F3fD3/oPH/wCn/8AiKAPQaK8+/4Xd8Pf+g8f/AKf&#10;/wCIo/4Xd8Pf+g8f/AKf/wCIoA9Borz7/hd3w9/6Dx/8Ap//AIij/hd3w9/6Dx/8Ap//AIigD0Gi&#10;vPv+F3fD3/oPH/wCn/8AiKP+F3fD3/oPH/wCn/8AiKAPQaK8+/4Xd8Pf+g8f/AKf/wCIo/4Xd8Pf&#10;+g8f/AKf/wCIoA9Borz7/hd3w9/6Dx/8Ap//AIij/hd3w9/6Dx/8Ap//AIigD0GivPv+F3fD3/oP&#10;H/wCn/8AiKP+F3fD3/oPH/wCn/8AiKAPQaK8+/4Xd8Pf+g8f/AKf/wCIo/4Xd8Pf+g8f/AKf/wCI&#10;oA9Borz7/hd3w9/6Dx/8Ap//AIij/hd3w9/6Dx/8Ap//AIigD0GivPv+F3fD3/oPH/wCn/8AiKP+&#10;F3fD3/oPH/wCn/8AiKAPQaK8+/4Xd8Pf+g8f/AKf/wCIo/4Xd8Pf+g8f/AKf/wCIoA9Borz7/hd3&#10;w9/6Dx/8Ap//AIij/hd3w9/6Dx/8Ap//AIigD0GivPv+F3fD3/oPH/wCn/8AiKP+F3fD3/oPH/wC&#10;n/8AiKAPQaK8+/4Xd8Pf+g8f/AKf/wCIo/4Xd8Pf+g8f/AKf/wCIoA9Borz7/hd3w9/6Dx/8Ap//&#10;AIij/hd3w9/6Dx/8Ap//AIigD0GivPv+F3fD3/oPH/wCn/8AiKP+F3fD3/oPH/wCn/8AiKAPQaK8&#10;+/4Xd8Pf+g8f/AKf/wCIo/4Xd8Pf+g8f/AKf/wCIoA9Borz7/hd3w9/6Dx/8Ap//AIij/hd3w9/6&#10;Dx/8Ap//AIigD0GivPv+F3fD3/oPH/wCn/8AiKP+F3fD3/oPH/wCn/8AiKAPQaK8+/4Xd8Pf+g8f&#10;/AKf/wCIo/4Xd8Pf+g8f/AKf/wCIoA9Borz7/hd3w9/6Dx/8Ap//AIij/hd3w9/6Dx/8Ap//AIig&#10;D0GivPv+F3fD3/oPH/wCn/8AiKP+F3fD3/oPH/wCn/8AiKAPQaK8+/4Xd8Pf+g8f/AKf/wCIo/4X&#10;d8PP+g+f/AKf/wCIoA9BqnpulWOj2rW2n26wQvK8zKpPLuxZjz6kmuL/AOF2/Dz/AKGH/wAkrj/4&#10;3Vax+OvgO5gaS41OWzcSMojltZWJUHAbKqRgjBxnIoA9Jorz/wD4Xb8PP+hg/wDJK4/+IpP+F3fD&#10;z/oPn/wCn/8AiKAPQa8i8Rf8nOeET/1C5P8A0C5rd/4Xb8PP+hh/8krj/wCN1xQ8V6L4u/aL8K3u&#10;h3n2u3isZonk8p48P5c5xhwD0I7Y5oA91ooooAKKKKACiiigAooooAKKKKACiiigAooooAKKKKAC&#10;iiigAooooAKKKKACiiigAooooAKKKKACiiigArzH4g/8lW+G/wD18Xf/AKDHXp1eY/EH/kq3w3/6&#10;+Lv/ANBjoA9OooooAKKKKACiiigAooooA8q8Jf8AJf8Axz/17W//AKBHXp93aQX1q9tcxh4nHI/U&#10;EHsQeQRyCM14tB4u0Lwf8dfGU+u3wtIp4bdI28p5Mt5cZx8in9a6/wD4Xb8PP+hh/wDJK4/+N0Ad&#10;VaXM9hcJp2oyGTfxbXRGPNx/C3o4/Juo7ga1edXPxl+G13A0E+u742xkfY7gdDkEHZkEHBBHIIyK&#10;gtPjd4Gjle2uNdeREAMdybOb5x6EBM7h34wcj3AAD40/8gbwx/2Mdr/6DJXpleGfEX4i+FfFtv4c&#10;sND1T7XdR67bTtH9nlTCAOCcuoHVhxnvXruq+KNC0OdINV1W1s5XXeqzSBSRyM/oaANaiuYPxG8G&#10;jr4l03/v8KT/AIWP4M/6GXTv+/woA6iiuX/4WP4M/wChl07/AL/Cj/hY/gz/AKGXTv8Av8KAOoor&#10;l/8AhY/gz/oZdO/7/Cj/AIWP4M/6GXTv+/woA6iiuX/4WP4M/wChl07/AL/Cj/hY/gz/AKGXTf8A&#10;v8KAOoqlY6rZ6jLdQ28uZrSUxTxMpVkbtkHnBHIPQjpWKPiN4NPTxJp3/f4Vjav4n8Kz3SatpPib&#10;S7fV4V2h2mAS4jzzFJ6g9j1U8juCAbfhcY1nxZ/2Fh/6SwV0teZeDfiP4YuZvEF1c6pb2Lz6lvEN&#10;xKA2BbwoSOxG5GwR1xmuoHxC8Hl1QeI9OLMQABMOSelAHS0UUUAFFFFABRRRQAUUUUAFFFFABRRR&#10;QAUUUUAFFFFABRRRQAUUUUAFFFFABRRRQAUUUUAFFFFABRRRQAUUUUAFFFFABRRRQAUUUUAFFFFA&#10;BRRRQAUUUUAFFFFABRRRQAUUUUAFFFFABRRRQAUUUUAFFFFABRRRQAUUUUAFFFFABRRRQAUUUUAF&#10;FFFABRRRQAUUUUAFFFFABRRRQAUUUUAFFFFAHJaN/wAlN8Uf9elj/KWutrktG/5Kb4o/69LH+Utd&#10;bQAUUUUAFFFFABRRRQAUUUUAFFFFAHP+O/8Aknnib/sFXX/opq5b4XeGPD978M9DuLrQtMnmkgJe&#10;SW0jZmO5uSSMmup8d/8AJPPE3/YKuv8A0U1ZXwi/5JV4f/64N/6G1AGyfBfhU9fDOjH/ALcIv/ia&#10;T/hCfCn/AELGi/8AgBF/8TW7RQBhjwZ4WHTw1o3/AIARf/E1wPhjw1oM3xf8dWkmiaa9tbpZGGFr&#10;RCke6LLbVxgZPJx1r1qvNfCDf8Xr+IA/2LL/ANFUAdcfBfhU9fDOjH/twi/+JpP+EJ8J/wDQsaL/&#10;AOAEX/xNbtFAGF/whPhP/oWNF/8AACL/AOJo/wCEJ8J/9Cxov/gBF/8AE1u0UAYX/CE+E/8AoWNF&#10;/wDACL/4mj/hCfCf/QsaL/4ARf8AxNbtFAGF/wAIT4T/AOhY0X/wAi/+Jo/4Qnwn/wBCxov/AIAR&#10;f/E1u0UAYX/CE+E/+hY0X/wAi/8AiaP+EJ8J/wDQsaL/AOAEX/xNbtFAGF/whPhP/oWNF/8AACL/&#10;AOJo/wCEJ8J/9Cxov/gBF/8AE1u0UAYX/CE+E/8AoWNF/wDACL/4mj/hCfCf/QsaL/4ARf8AxNbt&#10;FAGF/wAIT4T/AOhY0X/wAi/+Jo/4Qnwn/wBCxov/AIARf/E1u0UAYX/CE+E/+hY0X/wAi/8AiaP+&#10;EJ8J/wDQsaL/AOAEX/xNbtFAGF/whPhP/oWNF/8AACL/AOJo/wCEJ8J/9Cxov/gBF/8AE1u0UAYX&#10;/CE+E/8AoWNF/wDACL/4mj/hCfCf/QsaL/4ARf8AxNbtFAGF/wAIT4T/AOhY0X/wAi/+Jo/4Qnwn&#10;/wBCxov/AIARf/E1u0UAYX/CE+E/+hY0X/wAi/8AiaP+EJ8J/wDQsaL/AOAEX/xNbtFAGF/whPhP&#10;/oWNF/8AACL/AOJo/wCEJ8J/9Cxov/gBF/8AE1u0UAYX/CE+E/8AoWNF/wDACL/4mj/hCfCf/Qsa&#10;L/4ARf8AxNbtFAGF/wAIT4T/AOhY0X/wAi/+Jo/4Qnwn/wBCxov/AIARf/E1u0UAYX/CE+E/+hY0&#10;X/wAi/8AiaP+EJ8J/wDQsaL/AOAEX/xNbtFAGF/whPhP/oWNF/8AACL/AOJo/wCEJ8J/9Cxov/gB&#10;F/8AE1u0UAYX/CE+E/8AoWNF/wDACL/4mj/hCfCf/QsaL/4ARf8AxNbtFAGF/wAIT4T/AOhY0X/w&#10;Ai/+Jo/4Qnwn/wBCxov/AIARf/E1u0UAYX/CE+E/+hY0X/wAi/8AiaP+EJ8J/wDQsaL/AOAEX/xN&#10;btFAGF/whPhP/oWNF/8AACL/AOJo/wCEJ8J/9Cxov/gBF/8AE1u0UAYX/CE+E/8AoWNF/wDACL/4&#10;mj/hCfCf/QsaL/4ARf8AxNbtFAGF/wAIT4T/AOhY0X/wAi/+Jo/4Qnwn/wBCxov/AIARf/E1u0UA&#10;YX/CE+E/+hY0X/wAi/8AiaP+EJ8J/wDQsaL/AOAEX/xNbtFAGF/whPhP/oWNF/8AACL/AOJo/wCE&#10;J8J/9Cxov/gBF/8AE1u0UAYX/CE+E/8AoWNF/wDACL/4mj/hCfCf/QsaL/4ARf8AxNbtFAGF/wAI&#10;T4T/AOhY0X/wAi/+Jo/4Qnwn/wBCxov/AIARf/E1u0UAYX/CE+E/+hY0X/wAi/8AiaP+EJ8J/wDQ&#10;saL/AOAEX/xNbtFAGF/whPhP/oWNF/8AACL/AOJo/wCEJ8J/9Cxov/gBF/8AE1u0UAYX/CE+E/8A&#10;oWNF/wDACL/4mj/hCfCf/QsaL/4ARf8AxNbtFAGF/wAIT4T/AOhY0X/wAi/+Jo/4Qnwn/wBCxov/&#10;AIARf/E1u0UAYX/CE+E/+hY0X/wAi/8AiaP+EK8Kf9Cxov8A4ARf/E1u0UAYg8G+Fx08N6OP+3GL&#10;/wCJry74D6Bouq+C9Tm1DSNPu5F1aVFae2SQqvlxEAEg8cnj3r2yvIv2dTnwDqR9dXl/9FRUAegn&#10;wX4VPXwzox/7cIv/AImk/wCEJ8Kf9Cxov/gBF/8AE1u0UAYY8GeFh08NaMP+3CL/AOJrzTVNNsNL&#10;/aU8JQadY21nE2nSuyW8SxgtsuBkhQOeBXs9eQ+Iv+TnfCP/AGC5P/QbmgD16iiigAooooAKKKKA&#10;CiiigAooooAKKKKACiiigAooooAKKKKACiiigAooooAKKKKACiiigAooooAKKKKACvMfiD/yVb4b&#10;/wDXxd/+gx16dXmPxB/5Kt8N/wDr4u//AEGOgD06iiigAooooAKKKKACiiigDyDQtK03Vvj142TU&#10;dPtbxY7e2KLcwrIFPlx5I3DivRD4M8LHr4a0c/8AbjF/8TXCeEv+TgPHH/Xtb/8AoEderUAYX/CF&#10;eFP+hY0X/wAAIv8A4mj/AIQrwp/0LGi/+AEX/wATW7RQBj23hPw5Z3Mdza+H9KgnjbcksVnGrKfU&#10;EDINbFFFABRRRQAUUUUAFFFFABRRRQAUUUUAcHa6PNca94n1XSZEg1i31NURmJ8udPs0B8qQd1JJ&#10;wRypOR3B6jRNcg1u2kKo8F1bv5V1ayffgk9D6juCOCORWb4WOdZ8W+2rj/0lgroRbwrcPcLDGJnU&#10;K0gUbmAzgE9SBk0AS0UUUAFFFFABRRRQAUUUUAFFFFABRRRQAUUUUAFFFFABRRRQAUUUUAFFFFAB&#10;RRRQAUUUUAFFFFABRRRQAUUUUAFFFFABRRRQAUUUUAFFFFABRRRQAUUUUAFFFFABRRRQAUUUUAFF&#10;FFABRRRQAUUUUAFFFFABRRRQAUUUUAFFFFABRRRQAUUUUAFFFFABRRRQAUUUUAFFFFABRRRQAUUU&#10;UAFFFFAHJaN/yU3xR/16WP8AKWutrktG/wCSm+KP+vSx/lLXW0AFFFFABRRRQAUUUUAFFFFABRRR&#10;QBz/AI7/AOSeeJv+wVdf+imrJ+EP/JKdA/64t/6Matbx3/yTzxN/2Crr/wBFNWT8If8AklOgf9cW&#10;/wDRjUAdtRRRQAV5n4P/AOS2/ED/AHLP/wBFCvTK8z8H/wDJbfH/APuWf/ooUAemUUUUAFFFFABR&#10;RRQAUUUUAFFFFABRRRQAUUUUAFFFFABRRRQAUUUUAFFFFABRRRQAUUUUAFFFFABRRRQAUUUUAFFF&#10;FABRRRQAUUUUAFFFFABRRRQAUUUUAFFFFABRRRQAUUUUAFFFFABRRRQAUUUUAFFFFABRRRQAUUUU&#10;AFFFFABRRRQAV5D+zn/yT/Uf+wtL/wCioq9eryH9nP8A5J/qP/YWl/8ARUVAHr1FFFABXkPiL/k5&#10;7wl/2C5P/QbmvXq8h8Rf8nPeEv8AsFyf+g3NAHr1FFFABRRRQAUUUUAFFFFABRRRQAUUUUAFFFFA&#10;BRRRQAUUUUAFFFFABRRRQAUUUUAFFFFABRRRQAUUUUAFeY/EH/kq3w3/AOvi7/8AQY69OrzH4g/8&#10;lW+G/wD18Xf/AKDHQB6dRRRQAUUUUAFFFFABRRRQB5R4S/5OB8cf9esH/oEder15R4S/5OB8cf8A&#10;XrB/6BHXq9ABRRRQAUUUUAFFFFABRRRQAUUUUAFFFFABRRRQBzHhT/kNeLv+wwP/AElgrp65jwp/&#10;yGvF3/YYH/pLBXT0AFFFFABRRRQAUUUUAFFFFABRRRQAUUUUAFFFFABRRRQAUUUUAFFFFABRRRQA&#10;UUUUAFFFFABRRRQAUUUUAFFFFABRRRQAUUUUAFFFFABRRRQAUUUUAFFFFABRRRQAUUUUAFFFFABR&#10;RRQAUUUUAFFFFABRRRQAUUUUAFFFFABRRRQAUUUUAFFFFABRRRQAUUUUAFFFFABRRRQAUUUUAFFF&#10;FABRRRQByWjf8lN8Uf8AXpY/ylrra5LRv+Sm+KP+vSx/lLXW0AFFFFABRRRQAUUUUAFFFFABRRRQ&#10;Bz/jv/knnib/ALBV1/6Kasn4Q/8AJKdA/wCuLf8Aoxq1vHf/ACTzxN/2Crr/ANFNWT8If+SU6B/1&#10;xb/0Y1AHbUUUUAFeZ+D/APktvj//AHLP/wBFCvTK8z8H/wDJbfH/APuWf/ooUAemUUUUAFFFFABR&#10;RRQAUUUUAFFFFABRRRQAUUUUAFFFFABRRRQAUUUUAFFFFABRRRQAUUUUAFFFFABRRRQAUUUUAFFF&#10;FABRRRQAUUUUAFFFFABRRRQAUUUUAFFFFABRRRQAUUUUAFFFFABRRRQAUUUUAFFFFABRRRQAUUUU&#10;AFFFFABRRRQAV5D+zn/yT/Uf+wtL/wCioq9eryH9nP8A5J/qP/YWl/8ARUVAHr1FFFABXkPiL/k5&#10;7wl/2C5P/QbmvXq8h8Rf8nPeEv8AsFyf+g3NAHr1FFFABRRRQAUUUUAFFFFABRRRQAUUUUAFFFFA&#10;BRRRQAUUzzY/N8rzE8zGdm4Zx64pl3d21hayXV5cRW9vGNzyyuFVR7k9KAJqK5CD4peB7m7FrH4l&#10;sfNLbRuYqpP+8Rj9a65WV0V0YMrDIIOQRQAtFc54n1G7sdU8NRW0xjju9TEE64B3p5MjY9uVB49K&#10;6OgAooooAKKKKACiiigAooooAK8x+IP/ACVb4b/9fF3/AOgx16dXmPxB/wCSrfDf/r4u/wD0GOgD&#10;06iiigAooooAKKKKACiiigDyjwl/ycD44/69YP8A0COvV68o8Jf8nA+OP+vWD/0COvV6ACiiigAo&#10;oooAKKKKACiiigAoopCQASTgDqaAForx6LxJ45+Jd/eN4OurbRPD1vKYRfzx7pbgjqVBB9jjjGeu&#10;eKnHww8dEb2+KOo+Z6CJtuf+/lAHrVFeNX178SvhnCup6rqFv4m0CJgtziPbPEpON2cZ/Elh6461&#10;65p99b6np1tf2j77e5iWaJsdVYZH6GgDB8Kf8hrxd/2Fx/6SwV09cz4W/wCQz4t/7C4/9JYK6agA&#10;ooooAKKKKACiiigAooooAKKKKACiiigAooooAKKKKACiiigAooooAKKKKACiiigAooooAKKKKACi&#10;iigAooooAKKKKACiiigAooooAKKKKACiiigAooooAKKKKACiiigAooooAKKKKACiiigAooooAKKK&#10;KACiiigAooooAKKKKACiiigAooooAKKKKACiiigAooooAKKKKACiiigAooooAKKKKAOS0b/kpvij&#10;/r0sf5S11tclo3/JTfFH/XpY/wApa62gAooooAKKKKACiiigAooooAKKKKAOf8d/8k88Tf8AYKuv&#10;/RTVk/CH/klOgf8AXFv/AEY1a3jv/knnib/sFXX/AKKasn4Q/wDJKdA/64t/6MagDtqKKKACvM/B&#10;/wDyW3x//uWf/ooV6ZXmfg//AJLb4/8A9yz/APRQoA9MooooAKKKKACiiigAooooAKKKKACiiigA&#10;ooooAKKKKACiiigAooooAKKKKACiiigAooooAKKKKACiiigAooooAKKKKACiiigAooooAKKKKACi&#10;iigAooooAKKKKACiiigAooooAKKKKACiiigAooooAKKKKACiiigAooooAKKKKACiiigAryH9nP8A&#10;5J/qP/YWl/8ARUVevV5D+zn/AMk/1H/sLS/+ioqAPXqKKKACvIfEX/Jz3hL/ALBcn/oNzXr1eQ+I&#10;v+TnvCX/AGC5P/QbmgD16iiigAooooAKKKKACiiigAooooAKKKKACiiigAooooA8fmH/ABlDbn/q&#10;FE/+OtUnxF0+Xxj8UPDvg66uHi0f7M99cpG2DKQWAH/joHtlj6Vp+Mfhlqet+Lk8U6D4lk0nU44B&#10;CB5O5SBnuDwDnkEGuS1fwt8XY/Eej6y0mm6vc6W5EU9uyRM0bABlcNsyCM/mcUAek3Hwx8FXGmmw&#10;PhywSIrtDRxBZB77x82ffNc18KjeaBr/AIm8C3Fy91baPLHLZyPyVikG7afzU/UtXYeMtd1bw/oA&#10;u9H0OXWL55ViW3iJ+XIPznAJ2ggenXqKwfhj4U1fSF1XX/EjL/bmtTCWeJTkQqM7U6kcZPToMDtQ&#10;Bq+MR/xN/CH/AGGR/wCiJq6uuU8Yf8hfwj/2GR/6Imrq6ACiiigAooooAKKKKACiiigArzH4g/8A&#10;JVvhv/18Xf8A6DHXp1eY/EH/AJKt8N/+vi7/APQY6APTqKKKACiiigAooooAKKKKAPKPCX/JwPjj&#10;/r1g/wDQI69Xryjwl/ycD44/69YP/QI69XoAKKKKACiiigAooooAKKKKACoLy3F3Y3FsW2iaNoyf&#10;TIxU9MmlSCGSaVtscalmb0A5NAHjnwv8Y6Z4O02XwT4olj0jUtOuHVGuPkjnVmJDBunfqTgjBGa9&#10;QXxR4eZAy67phUjIIu4/8axLebwL8UbBpUjsNYjhOwmSIrLFn/eAdQfwzVFvgp4AaQv/AGHjJzgX&#10;MuPy3UAZPxL+I2gy+Gb3w/o13Dq2ranGbWK3tf3oG/gkkcZ54Gc5+ldz4N0ibQfBuj6VcHM9rapH&#10;Jg/xY5H50zQvBPhnwzIZdH0W0tZjkecqbpMHqN7ZbHtmt+gDmvC3/IZ8W/8AYXH/AKSwV0tcx4V/&#10;5DPi7/sLj/0lgrp6ACiiigAooooAKKKKACiiigAooooAKKKKACiiigAooooAKKKKACiiigAooooA&#10;KKKKACiiigAooooAKKKKACiiigAooooAKKKKACiiigAooooAKKKKACiiigAooooAKKKKACiiigAo&#10;oooAKKKKACiiigAooooAKKKKACiiigAooooAKKKKACiiigAooooAKKKKACiiigAooooAKKKKACii&#10;igAooooA5LRv+Sm+KP8Ar0sf5S11tclo3/JTfFH/AF6WP8pa62gAooooAKKKKACiiigAooooAKKK&#10;KAOf8d/8k88Tf9gq6/8ARTVk/CH/AJJToH/XFv8A0Y1a3jv/AJJ54m/7BV1/6Kasn4Q/8kp0D/ri&#10;3/oxqAO2ooooAK8z8H/8lt8f/wC5Z/8AooV6ZXmfg/8A5Lb4/wD9yz/9FCgD0yiiigAooooAKKKK&#10;ACiiigAooooAKKKKACiiigAooooAKKKKACiiigAooooAKKKKACiiigAooooAKKKKACiiigAooooA&#10;KKKKACiiigAooooAKKKKACiiigAooooAKKKKACiiigAooooAKKKKACiiigAooooAKKKKACiiigAo&#10;oooAKKKKACvIf2c/+Sf6j/2Fpf8A0VFXr1eQ/s5/8k/1H/sLS/8AoqKgD16iiigAryHxF/yc94S/&#10;7Bcn/oNzXr1eQ+Iv+TnvCX/YLk/9BuaAPXqKKKACiiigAooooAKKKKACiiigAooooAKKKKACiiig&#10;CvNfWdvJ5c91BE5GdryBT+Rpn9q6d/z/ANr/AN/l/wAa84+Lfwsg8YWMusaapTXbeL5QCSLlFydh&#10;HZuuCPofbmPh18NvAHjbwlDqDWN1HfRHyLyL7U3ySqOeOwPUfXHagD206tpo66haD/tsv+NS297a&#10;XZYW11DMV+8I5A2PrivOP+FB+BP+fW9/8Cmro/CPw68P+CLm6n0aK4R7lFSTzZi4wDkYoATxj/yF&#10;/CH/AGGR/wCiJq6yuU8Y/wDIX8If9hkf+iJq6ugAooooAKKKKACiiigAooooAK8x+IP/ACVb4b/9&#10;fF3/AOgx16dXmPxB/wCSq/Df/r4u/wD0GOgD06iiigAooooAKKKKACiiigDyjwl/ycD44/69YP8A&#10;0COvV68o8Jf8nA+OP+vWD/0COvV6ACiiigAooooAKKKKACiiigAqjrP/ACAtQ/69pP8A0E1eqpqs&#10;MlxpF7DEu6SSB0QepKkCgDwf4T+CE174eLq2l302keILe9lWG/gJ+YAKdki9HT2P+IPW/wDCy/EH&#10;g2QWnj7w/N5S4C6vpq74JPdhxtP45/2a0vgv4e1bwz4Gew1mza0uTeSSCNmBO0hcHgkdq9CkjSWN&#10;o5EV0YYZWGQR7igDmNK+I/g3WY1az8R6fubgRzTCFz/wF8H9K6aKWOeJZYZEkjcZV0YEEexFcdq3&#10;wm8D6zKZbnQLeOU/x2zNB+OEIB/EV02jaRaaDo9rpVirra2qeXGHbcQPc0AY3hX/AJDPi7/sLj/0&#10;lgrp65jwr/yGfF3/AGFx/wCksFdPQAUUUUAFFFFABRRRQAUUUUAFFFFABRRRQAUUUUAFFFFABRRR&#10;QAUUUUAFFFFABRRRQAUUUUAFFFFABRRRQAUUUUAFFFFABRRRQAUUUUAFFFFABRRRQAUUUUAFFFFA&#10;BRRRQAUUUUAFFFFABRRRQAUUUUAFFFFABRRRQAUUUUAFFFFABRRRQAUUUUAFFFFABRRRQAUUUUAF&#10;FFFABRRRQAUUUUAFFFFAHJaN/wAlN8Uf9elj/KWutrktG/5Kb4o/69LH+UtdbQAUUUUAFFFFABRR&#10;RQAUUUUAFFFFAHP+O/8Aknnib/sFXX/opqyfhF/ySnQP+uDf+jGrW8d/8k88Tf8AYKuv/RTVlfCL&#10;/klXh/8A64N/6G1AHa0V5+/xWtldl/4Q/wAYsAcBhpJwfcZbPNJ/wti3/wChN8Zf+Ck//FUAeg15&#10;n4Q/5Lb8QP8Acs//AEUK3tD8fwa7q0Wnr4c8SWLSBiJr7TjFEMAnlsnHTjPfisLwh/yWv4gf7ll/&#10;6KoA9LooooAKKKKACiiigAooooAKKKKACiiigAooooAKKKKACiiigAooooAKKKKACiiigAooooAK&#10;KKKACiiigAooooAKKKKACiiigAooooAKKKKACiiigAooooAKKKKACiiigAooooAKKKKACiiigAoo&#10;ooAKKKKACiiigAooooAKKKKACiiigAryH9nT/kQNS/7C0v8A6Kir16vnz4MeM4/DnhC/tH0HX9QL&#10;alJJ5unWBmjXMcY2ls8N8ucehFAH0HRWJ4b8TReJbaeaPTNV09oXCmPUrRoGbIzlc5BHXoe30zd1&#10;jU00bSLnUZLa6uUgTcYbSIySvzjCqOp5oAvV5D4i/wCTnfCP/YLk/wDQbmt5Pitbv/zJvjIfXST/&#10;AEauLOvp4h/aO8K3Sabqen7LCWMxajbGCQ/u7g5CnqOcZ9QfSgD3SiiigAooooAKKKKACiiigAoo&#10;ooAKKKKACiiigAooooAKo2GjaZpc11NYWFvbSXT+ZO0MYUytyctjqeT+dXqKACsrWNettCkszfJI&#10;lrcyeUbrA8uFz90Oc5AbkA9M4zjIrVrmbrxVpc6XFlc6VrE0TbopEbR7h0cdCPuYIP5UAR+LxnV/&#10;CPtrA/8ARE1dVXiuqeJIvDOr+HrW6TUz4cttQE1vdXljOr2/7qVBAdygyD5vlPJAyDnANekt4ysF&#10;/wCXDWz9NIuP/iKAOhormT4308f8w3Xv/BPcf/EUn/Cc6f8A9A3Xv/BPcf8AxFAHT0VzH/Cdaf8A&#10;9A3Xv/BPcf8AxFH/AAnWn/8AQN17/wAE9x/8RQB09Fcx/wAJ1p//AEDde/8ABPcf/EUf8J1p/wD0&#10;Dde/8E9x/wDEUAdPRXMf8J1p/wD0Dde/8E9x/wDEUf8ACc6f/wBA3Xv/AAT3H/xFAHT15l8QB/xd&#10;X4b/APXxd/8AoMddUnjTT3OP7P1wfXSLj/4ivO/iL4q0+28d+BtZuYNRt9OsLi4FxcT2E0YXeqAA&#10;blBboTgZOBQB7PRVPTNV0/WrFL7TLyC7tX+7LC4Zc+nHQ+3UVcoAKKKKACiiigAooooA8o8Jf8nA&#10;+OP+vWD/ANAjr1evKPCX/JwPjj/r1g/9Ajr1egAooooAKKKKACiiigAooooAKKKKACiiigAooooA&#10;5jwp/wAhrxd/2Fx/6SwV09cv4U/5DXi7/sMD/wBJYK6igAooooAKKKKACiiigAooooAKKKKACiii&#10;gAooooAKKKKACiiigAooooAKKKKACiiigAooooAKKKKACiiigAooooAKKKKACiiigAooooAKKKKA&#10;CiiigAooooAKKKKACiiigAooooAKKKKACiiigAooooAKKKKACiiigAooooAKKKKACiiigAooooAK&#10;KKKACiiigAooooAKKKKACiiigAooooAKKKggvLa5lniguIpZLd9kyI4JjbAOGA6HBB59aAOZ0f8A&#10;5KZ4o/69LH+UtdbXKaQP+Lk+Jz62lj/7Vrq6ACiiigAooooAKKKKACiiigAooooA5/x3/wAk88Tf&#10;9gq6/wDRTVk/CL/klPh//rg3/obVreO/+SeeJv8AsFXX/opqyfhF/wAkq8P/APXBv/Q2oA7aiiig&#10;ArzTwh/yWz4gf7ll/wCiq9LrzTwh/wAlt+IH+5Zf+ihQB6XRRRQAUUUUAFFFFABRRRQAUUUUAFFF&#10;FABRRRQAUUUUAFFFFABRRRQAUUUUAFFFFABRRRQAUUUUAFFFFABRRRQAUUUUAFFFFABRRRQAUUUU&#10;AFFFFABRRRQAUUUUAFFFFABRRRQAUUUUAFFFFABRRRQAUUUUAFFFFABRRRQAUUUUAFFFFABXkX7O&#10;v/Ig6l/2F5f/AEVFXrteQ/s6f8iBqX/YWl/9FRUAevUUUUAFeReIj/xk54RH/ULl/wDQLmvXa8h8&#10;Rf8AJzvhH/sFyf8AoFzQB69RRRQAUUUUAFFFFABRRRQAUUUUAFFFFABRRRQAUUUUAFFFFABRRUMl&#10;3bRXMNtJcRJPMGMUTOAzgYztHU4yM49aAOZ8a28F3e+F7a5hjmgl1ba8ci7lYfZ5uCDxSWct54S1&#10;GDSrkTXWh3Mgjsro5d7VycLDJ3KdAr9uh7GpPF3/ACFvCX/YYH/oiaupoAKKKKACiiigAooooAKK&#10;KKACorm2t722ktrqCKe3lUrJFKgZXB6gg8EVLRQB5jqnwjFhezat4D1m48Oai53tboxa1mI3EBk7&#10;DJ/2lA6LVe2+KGs+FJ4tP+I+hS2IY7E1eyUyW0p5wSBnBIUnAyf9lRXq1RXNrb3ttJbXcEU9vKpW&#10;SKVAyuD2IPBFAEGmarp+s2S3umXsF5bMcCWCQOue4yO/tVyvMNU+EKWGoSaz4D1efw7qbAkwqS9r&#10;KeTtZDnAJI/vKAOFqG3+KOs+FZ47H4jeH5rBS2xNWslMttIecZAzg4UnAJb/AGRQB6rRVPTNW0/W&#10;rFL3S72C8tn4EsEgdc+nHQ+x5FXKACiiigDyjwl/ycD44/69YP8A0COvV68p8Jf8nA+OP+va3/8A&#10;QI69WoAKKKKACiiigAooooAKKKKACiiigAooooAKKKgtry1vVkNrcxTiKRopDG4bY68FTjoR6UAc&#10;/wCFP+Q14u/7C4/9JYK6eua8LjGs+LPfVgf/ACVgrpaACiiigAooooAKKKKACiiigAooooAKKKKA&#10;CiiigAooooAKKKKACiiigAooooAKKKKACiiigAooooAKKKKACiiigAooooAKKKKACiiigAooooAK&#10;KKKACiiigAooooAKKKKACiiigAooooAKKKKACiiigAooooAKKKKACiiigAooooAKKKKACiiigAoo&#10;ooAKKKKACiiigAooooAKKKKACiiigBCQOpArl9c0O4i1D/hIvDphj1hVCzwu+2K/jH/LN/Rh/C/U&#10;dDkEit7UdMsdXspLLUbSK6tpMb4pVDK2DkcVhr8OfBa9PC+k/wDgKv8AhQBmeDdcs9f8ZeIr21Es&#10;ZFvZxywzrskhdfN3Iw9QfqOmCRXcb0/vL+dePah8OtLn8daxcaPpGnGbTra2ePTpYVFvcB/M3qRj&#10;5WO0YYdCOcgmuo0Lwx8P/EWnm6tPC+moyOYp7eW0RZbeQfeRx2I/I8EZBFAHc+Yn99fzo8yP++v5&#10;1zH/AArfwV/0K+lf+Ay0f8K28Ff9Cvpf/gOtAHTebH/fX86PNj/vr+dcz/wrbwV/0K+l/wDgOtH/&#10;AArbwV/0K+l/+A60AdN5sf8AfX86PNj/AL6/nXM/8K28Ff8AQr6X/wCA60f8K28Ff9Cvpf8A4DrQ&#10;B03mx/31/OjzY/76/nXM/wDCtvBX/Qr6X/4DrR/wrbwV/wBCvpf/AIDrQB03mxjrIn/fVODBhlSC&#10;PauX/wCFbeCv+hX0v/wHWtvStG03Q7P7HpVjBZ224v5UKBV3HqcUAZvjv/knnib/ALBV1/6KauR+&#10;F3i7w1YfDPRLW98RaTbXEULCSKe9jR0O9uCCQRXompQ29xpV5BdwrNbSQOksTdHQqQQfqMivPdI+&#10;EHw81TRbHUP+Eb2fareObYL64O3coOM7/egDrP8AhO/B/wD0Neh/+DGH/wCKo/4Tvwf/ANDXof8A&#10;4MYf/iq5/wD4Ul8PP+he/wDJ24/+OUf8KS+Hn/Qvf+Ttx/8AHKAOh/4Trwh/0NWh/wDgxi/+KrjP&#10;Ad9Z6l8YfHl3YXcN1bSR2eyaCQOj4jwcMODgjFaX/Ckvh5/0L3/k7cf/AByr/g/w94c8L6/rWl6B&#10;pP2IpFbSTyefJJ5u7zNo+cnGMHp1zQB2NFFFABRRRQAUUUUAFFFFABRRRQAUUUUAFFFFABRRRQAU&#10;UUUAFFFFABRRRQAUUUUAFFFFABRRRQAUUUUAFFFFABRRRQAUUUUAFFFFABRRRQAUUUUAFFFFABRR&#10;RQAUUUUAFFFFABRRRQAUUUUAFFFFABRRRQAUUUUAFFFFABRRRQAUUUUAFeH/AAH8R6Fo3gnUINT1&#10;rTrGZtVkdY7m6SNivlxDIDEHGQefavcK8x0r4Y+APE0N1qcvhlIpGvbmJ1S7mVSY5nQkBXAGducA&#10;YFAHXf8ACd+D/wDoa9D/APBjD/8AFUf8J34P/wChr0P/AMGMP/xVc/8A8KS+Hn/Qvf8Ak7cf/HKP&#10;+FJfDz/oXv8AyduP/jlAHQf8J34P/wChr0P/AMGMP/xVebajq2m6x+0p4TuNM1C1voV02VGktplk&#10;UNsuDjKkjPI4rqf+FJfDz/oXv/J24/8AjlGj+CfB3hLx1p8ekaAkF7NZ3EyXLXEshjCmNSAHYjJE&#10;h5HOAR3oA9AooooAKKKKACiiigAooooAKKKKACiiigAooooAKKKKACiiigArJ1vRrHX7IQXDmOaJ&#10;/Mt7mFtslvIOjoexHp0IyCCDWtXNSfD3wdNNJNL4Z0t5JGLMzWykkk5J6UAc3f63ct4i8L6Hriqm&#10;rQ6n5qzRLiK7iEEw8xPTkgMueD6gg16RvUfxD868w8b/AA68K3B0Gwg0e1sRd6l5Ty2kKo+PJlYc&#10;45G4A4PHFWNG8L+FPt50HXfC2ixavGpaKRbRBHexD/lonHB/vL1B9QQaAPRvMT++v50eZH/fX865&#10;n/hW/gr/AKFfSv8AwGWk/wCFbeCv+hX0v/wGWgDpvNj/AL6/nR5sf99fzrmf+FbeCv8AoV9L/wDA&#10;daP+FbeCv+hX0v8A8B1oA6bzY/76/nR5sf8AfX865n/hW3gr/oV9L/8AAdaP+FbeCv8AoV9L/wDA&#10;daAOm82P++v50vmR/wB9fzrmP+FbeCv+hX0v/wAB1o/4Vt4K/wChX0v/AMB1oA6fzI/76/nQHRjh&#10;WUn0BrmP+FbeCv8AoV9L/wDAZagi0fw/4U8T6RDpPh+xtZtRMsTTwxhGQKhfHHrigDsKKKKACorm&#10;1t722ktruCKe3lUrJFKgZXB7EHgipaKAPMNU+EY06/fWPAOrTeHdSIJaAEvazHk4ZTnAyfRlGBha&#10;gg+KOseE7pNO+I2hy2QL+XHq9ihktpeuCQOQcDOBk8/dWvVqiubaC8tpLa6gjnglUpJFKgZXU9QQ&#10;eCKAMJPH3g6SNXXxVogDAEbr+JT+ILZH0NO/4Tvwf/0Neh/+DGH/AOKrj9I+Fnw812G6uj4YWJo7&#10;24tyq3k4H7uVkyAHAGcZwOmcVof8KS+Hn/Qvf+Ttx/8AHKAMHwNfWeo/HfxpdWN1DdW0lrAUmgcO&#10;jYWMHDDg85H4GvXq53w14F8NeD5LiTQdMW0kuAFlbzZJCQOgy7HA57V0VABRRRQAUxpEU4Z1U9cE&#10;4p9YureEvD2vXS3OraPZ3s6LsV54gxC9cUAa/mx/31/OjzY/76/nXM/8K28Ff9Cvpf8A4DrR/wAK&#10;28Ff9Cvpf/gOtAHTebH/AH1/OjzY/wC+v51zP/CtvBX/AEK+l/8AgOtH/CtvBX/Qr6X/AOA60AdN&#10;5sf99fzo82P++v51zP8AwrbwV/0K+l/+A60f8K28Ff8AQr6X/wCA60AdN5sf99fzpfMj/vr+dcx/&#10;wrbwV/0K+l/+A60f8K28Ff8AQr6X/wCA60AdP5if31/OuP1jR7rRNVk8S+Go1kmk51LTFbC3qj+N&#10;eyyjsf4uhq1/wrfwV/0K+lf+Ay04fDvwYvTwvpP/AICp/hQBV8B61Ya6fEOpWEpaCfUwRvUqwIto&#10;AQQeQQQQR7GutMkYGS6ge5rxyb4fafF4h1zW9L0KyvUsL4W8ukSQpslh8iFz5WR8sgLEjs3Q+tdh&#10;ofhX4f69p1vqmmeHtLaNjkf6KqvG4PKsMfKwPBHagDtqKKKACiiigAooooAKKKKACiiigAooooAK&#10;KKKACiiigAooooAKKKKACiiigAooooAKKKKACiiigAooooAKKKKACiiigAooooAKKKKACiiigAoo&#10;ooAKKKKACiiigAooooAKKKKACiiigAooooAKKKKACiiigAooooAKKKKACiiigAooooAKKKKACiii&#10;gAooooAKKKKACiiigAooooAKKKKACiiigDA07TLu38aa3qciqLS7t7WOIhsklPM3ZHb7wrRj0ixh&#10;1mbV47dUvp4lhllUkeYq9Nw6EjseuOKvUUAFFFFABRRRQAUUUUAFFFFABRRRQBW1E40u7P8A0xf/&#10;ANBNZvg058D6Cf8AqHW//ota0dT/AOQVef8AXB//AEE1m+C/+RF0D/sHW/8A6LWgDcooooAK5fSD&#10;n4ieJx6Wtj/7WrqK5bR/+SjeKP8Ar1sP5TUAdTRRRQAUUUUAFFFFABRRRQAUUUUAFFFFABRRRQAU&#10;UUUAFFFFABRRRQAUUUUAFFFFABRRRQAUUUUAFFFFABRRRQAUUUUAFFFFABRRRQAUUUUAFFFFABRR&#10;RQAUUUUAFFFFABRRRQAUUUUAFFFFABRRRQAUUUUAFFFFABRRRQAUUUUAFFFFABXKfDxt3hy5z/0F&#10;b/8A9KpK6uuS+HX/ACLd1/2Fb/8A9KZKAOtooooAK5S/Y/8AC1NDX10q8/8ARkFdXXI6h/yVjQ/+&#10;wTef+jIKAOuooooAKKKKACiiigAooooAKKKKACiiigAooooAKKKKACiiigAooooAwfEOl3epah4f&#10;mtgpjsdRFxPubGE8qRePU5YcVoajpNlqwt/tkAka2mWeFwSrRuvQgjkeh9QSKvUUAFFFFABRRRQA&#10;UUUUAFFFFABXMa//AMjp4S/67XX/AKIaunrmNf8A+R18Jf8AXa6/9ENQB09FFFABRRRQAUUUUAcp&#10;4BbdpGpn/qM33/o966uuS+Hv/IG1P/sM33/o9662gAooooAKKKKACiiigAooooAKKKKACiiigAoo&#10;ooAKKKKAMXQ9PurLUdemuAojvNQE8BDZynkRJz6HKGrVno1hp+o31/aW6xXF+ytclScSMoIDY6Zw&#10;eSOvGa0KKACiiigAooooAKKKKACiiigAooooAKKKKACiiigAooooAKKKKACiiigAooooAKKKKACi&#10;iigAooooAKKKKACiiigAooooAKKKKACiiigAooooAKKKKACiiigAooooAKKKKACiiigAooooAKKK&#10;KACiiigAooooAKKKKACiiigAooooAKKKKACiiigAooooAKKKKACiiigAooooAKKKKACiiigAoooo&#10;AKKKKACiiigAooooAKKKKACiiigAooooAq6n/wAgq8/64P8A+gmszwX/AMiLoH/YOt//AEWtaep/&#10;8gq8/wCuD/8AoJrM8F/8iLoH/YOt/wD0WtAG7RRRQAVy2j/8lH8U/wDXrYfymrqa5bR/+Sj+Kf8A&#10;r1sP5TUAdTRRRQAUUUUAFFFFABRRRQAUUUUAFFFFABRRRQAUUUUAFFFFABRRRQAUUUUAFFFFABRR&#10;RQAUUUUAFFFFABRRRQAUUUUAFFFFABRRRQAUUUUAFFFFABRRRQAUUUUAFFFFABRRRQAUUUUAFFFF&#10;ABRRRQAUUUUAFFFFABRRRQAUUUUAFFFFABXJfDr/AJFu6/7Ct/8A+lMldbXJfDr/AJFu6/7Ct/8A&#10;+lMlAHW0UUUAFcjqH/JWND/7BN5/6Mgrrq5HUP8AkrGh/wDYJvP/AEZBQB11FFFABRRRQAUUUUAF&#10;FFFABRRRQAUUUUAFFFFABRRRQAUUUUAFFFFABRRRQAUUUUAFFFFABRRRQAUUUUAFcxr/APyOvhL/&#10;AK7XX/ohq6euY1//AJHXwl/12uv/AEQ1AHT0UUUAFFFFABRRRQByXw8/5A2p/wDYZvv/AEe9dbXJ&#10;fDz/AJA2p/8AYZvv/R711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dT/5BV5/1wf8A9BNZvgv/AJEXQP8AsHW//ota0tS/5Bd5/wBcH/8AQTWb&#10;4M/5EbQP+wdb/wDotaANyiiigArltH/5KP4p/wCvWw/lNXU1y2j/APJR/FP/AF62H8pqAOpooooA&#10;KKKKACiiigAooooAKKKKACiiigAooooAKKKKACiiigAooooAKKKKACiiigAooooAKKKKACiiigAo&#10;oooAKKKKACiiigAooooAKKKKACiiigAooooAKKKKACiiigAooooAKKKKACiiigAooooAKKKKACii&#10;igAooooAKKKKACiiigArkvh1/wAi3df9hW//APSmSutrkvh1/wAi3df9hW//APSmSgDraKKKACuR&#10;1D/krGh/9gm8/wDRkFddXI6h/wAlY0P/ALBN5/6MgoA66iiigAooooAKKKKACiiigAooooAKKKKA&#10;CiiigAooooAKKKKACiiigAooooAKKKKACiiigAooooAKKKKACuY1/wD5HXwl/wBdrr/0Q1dPXMa9&#10;/wAjp4S/67XX/ohqAOnooooAKKKKACiiigDkvh7/AMgbU/8AsM33/o9662uS+H3Gj6p/2Gb7/wBH&#10;vXW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518YfFmq+GPDVtB&#10;oasNR1Kf7PHKq5MY7kdsnIAz616LSEBhggEe9AHjkHwIa5tUvNU8X61JrxXcbpJcrG/Xvljj13DP&#10;tWp8KfEOuNqeueD/ABFcm8vtGkGy7YktKhOOSeT2IJ5wea6nxv450vwNo5vL5vNuZMrbWiNh529B&#10;6D1bt7nAPN/CbwzqlnHqfirxAvl6vrknmtDs2mGPJIBHYnPTsAPegDD199Y+JvxJv/Cllq0+meH9&#10;IQC9e3bDzueCv55GDkDaTgnis7xB4Z1T4MNaeI/D2taheaKs6x31hdOGBDcZ4AHPTOAQccnNbfwY&#10;fzfEfj+Vh+8bViSf+ByVvfGz/kkOu/8AbD/0fHQB2El3DqHh9ry2ffBcWpljYfxKyZB/I1T8G/8A&#10;IkaD/wBg+D/0WtZvgt3k+E+il+D/AGREo+gjAH6CtPwd/wAiToP/AGD4P/Ra0AbVFFFABXLaP/yU&#10;fxT/ANeth/KauprltH/5KN4o/wCvWw/lNQB1NFFFABRRRQAUUUUAFFFFABRRRQAUUUUAFFFFABRR&#10;RQAUUUUAFFFFABRRRQAUUUUAFFFFABRRRQAVjeK9Vu9E8LajqNhZSXt5BCTDBGhcu54HA5IBOTjs&#10;DWzRQB4b4e+FGp+NdIh8Q+MfEespqV0PNghicJ9nB+7kMDjPBwu3FbPwz1nXNM8c694B1rUZNU/s&#10;6IXFteSnL7Pk+UnJPIkU4JOCCK7HxnH4zmt7dPB8+mwSYfz3vQSeg27OCPXOR6VwHwruY9C8Z6po&#10;fia0uIfGV9maS8mkDpdpy2IyAABjJwM52nkYwAD0Lxl450fwPp8dxqjyNNOSttbQpukmYYyB2HUc&#10;k/4V5P4G13xB4g+PL3XiC1kspv7PcwWTEjyIjgqMHvg5JOMk5wOle5XGmWF3e215c2cE1za7vs8s&#10;kYZot2M7SemcDpXlNqf+Mor3/sFj/wBASgD0zxNrkPhrwzqOszgMlnA0gQnG9v4Vz7nA/GvH/Dfw&#10;61L4l6PH4p8W+I9USW9Yy2lrbOFSBMkAgHIAOMgADjnJJrsvjfK8fwo1UKeHeFW+nmL/APWrqPBq&#10;LH4H8PogAVdNtwAP+ua0Aed+AtW1zwn8Q7r4e+INRk1GB4TcabeS5LsuM7ckk4wG4JOChA4Nev14&#10;545Ji/aC8EyR/K7wlGYdSu6Tj9T+dex0AFFFFABRRRQAUUUUAFFFFABRRRQAUUUUAFFFFABRRRQA&#10;UUUUAFFFFABRRRQAUUUUAFFFFABRRRQAVyXw6/5Fu6/7Ct//AOlMldbXJfDr/kW7r/sK3/8A6UyU&#10;AdbRRRQAVyOof8lY0P8A7BN5/wCjIK66uR1D/kq+h/8AYJvP/RkFAHXV5Z8XfEuvWt1ovhbw3I9v&#10;faxLse6TIMS7gAA3bJJJPUBfevU6QqCQSAcdMjpQB47J8BhFam8s/F+sr4gC5F40uFZ8c8D5wD/v&#10;HHvXQfCHxVqniHw/e2etnfqek3JtJpu8mOhPvwQfoKu/EP4hWng2wW2tl+169djZZWUY3MWPAZgO&#10;due3VjwO5FL4c+E7zwh4FvptRctq+oeZeXQxyjFeF9yOp9yaAOQt7HU/jT4l1ea41q8sfCmnzm2g&#10;t7RtpnYfxHt05yQeoApsltqvwX8XaOkesXWoeE9Tl+zvDdNk27ccjsCOuQBkZBHGa3P2ef8Akm03&#10;/YRl/wDQUqL9osD/AIV3ZtgbhqceD3H7uSgD12io4GZ7eJm+8UBP1xUlABRRRQAUUUUAFFFFABRR&#10;RQAUUUUAFFFFABRRRQAUUUUAFFFFABRRRQAUUUUAFczr3/I5+E/+u1z/AOiGrpq5nXv+Rz8J/wDX&#10;a5/9ENQBD8R9b1fQfBd3daFZT3WouRFEIYTIY93V8AHoPXjOK4LS/greappkOr674s1pfEUyCUSx&#10;y8W7EAhefmJHsV9ule01xnji28e3WE8IXmnW0PkESNcD96XJ/gOCBx3PegDK+Emv61qFvreha9P9&#10;rvdEu/s32oncZQd3U9yNvXryM1h+IrjWfiP8Sbzwfp2qT6ZoelRA389uSHlc4+X8zjB4+Vjz0q/8&#10;G7vT7GPU/DU1jc2XiW2kM+oi5lEjXBJ/1gbuORxjjcOTnNRfCImbxn8RJ5APNOq7d2OcB5eP0oAw&#10;PEfhPVPg5DbeJfDGtahdaVBMq31hdyBlZWOM8ADqcdMgkHNe4affQ6nptrf2zboLqFJoz6qwBH6G&#10;uQ+MKLJ8J9fDrkCJDj3EiEfqKufDGR5fhl4dZ2yRZIoPsOB+gFAC+ARjSdU/7DN9/wCj3rq65XwF&#10;/wAgnU/+wzff+j3rq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5&#10;D4jeO7bwF4aa+ZFmvZyY7SAnAd/U/wCyOp/AcZrr657xP4H8PeMWtTr1gbv7Jv8AJHnyR7d2N33G&#10;Gfuj8qAPM/A+l6DNqKeMPHHirR7/AMQTASRQyX0Xl2ncYG7G4eg4Xtk8167p+vaPq0rRabq1jeSK&#10;u5ktrlJCB0yQpPFcf/wpL4ef9C9/5O3H/wAcra8N/D7wv4QvZrzQtM+yTzR+U7efJJlcg4w7EdQK&#10;APPND1ez+HXxh8SaZrUi2dhrkgvLW6l+WLcSxILHgDLMM9MjtmpfjD4y0vWfDkfhHQLy31TU9Xni&#10;jCWkglCKHDDJXIBLKvHpk16br/hfRPFNotrrenQ3kSHKb8hkP+ywwR+Bqh4e+HvhTwrcm50bRYLe&#10;4IIEzM0jgHrhnJI/CgC/ZaaNH8HW+lht4s9PW33f3tkYXP6VH4O/5EnQf+wfB/6LWtO+50+5/wCu&#10;TfyNcppmsS2nhDw/pmmRLc6vcabAYomPyQr5agySHsg/MngeoAOzoqtYW89tYQQ3V013OigSTsoU&#10;u3c4HA+lWaACuW0cf8XF8UH/AKdbH+U1dTXHpqFppHjDxVqF7MIreKzsmZj/ANtsAepJ4A6k4oA7&#10;CisDQDrV/czarqZe0tplC2umkDdEn9+Q4z5h/ug4UccnJrfoAKKKKACiiigAooooAKKKKACiiigA&#10;ooooAKKKKACiiigAooooAKKKKACiiigAooooAKKKKACud8c3et2HgzUrzw9s/tK3j8yMNHvyActg&#10;euM4roqKAPO/APxU0LxB4WtZtV1qytNViQJdx3MqQkuONwzgEHrx0ziuUGow/EL496Ve6EWm03Qr&#10;c+feqDsc/NwDxwSwA9cMeRXfat8K/BOt3zXt9oEDXDHLNFI8W4+pCMAa6HR9D0vw/Yiy0mwgs7cH&#10;OyJcZPqT1J9zQBoV43aN/wAZSXw/6hgH/kNK9krFTwlokfiqTxOtljWJI/Ka481+VwBjbnb0A7UA&#10;U/iHoUviTwBrOlW4LXEsG6JR1Z0IdR+JUD8a5X4Y/Ebw/ceB9PsdT1W00/UNOhW1nhvJliPyDaGG&#10;4jOQBnHQ5FeoVyWt/DHwZ4iv2vtT0KCS6c5eSOR4i59W2MMn3NAHBaRex/EP49rrWmsZNG0G0Ma3&#10;GDtlc7gMfUuT9E969qqho+i6ZoGnpYaTZQ2dqnIjiXAJ9T3J9zzV+gAooooAKKKKACiiigAooooA&#10;KKKKACiiigAooooAKKKKACiiigAooooAKKKKACiiigAooooAKKKKACuT+HYx4buv+wrf/wDpTJXW&#10;VwWia9b+HvCUrNHLc3c+r38VpZxcy3En2qU7R/MseAOTQB3tFZHh611iCweXXL1J76dzK0cSgRW4&#10;I4jTjJA9TyTnp0rXoAK5O/H/ABdXQz/1Crz/ANGQV1lcvqG1PiVpErkKq6VeEsTwB5kGc+lAHUV5&#10;/wDFP4hf8ITpUFtYiOTWtQJS1WRgFiHQyNnjAJGM9T9DW3pOq3/iPVFv7J/I8PwhljZk+e+fpuGR&#10;8sQ7EYLEenVniT4d+FfF2ox3+uaX9quo4hCr/aJUwgJIGFYDqx/OgDiPAGj+FNAnbxB4g8W6Rqfi&#10;a6+eW5lv4mEBPVU+br2Le2BgZz6jYatpesxy/wBnahZ3yJ8sn2edZAuex2k4rjf+FJfDz/oXv/J2&#10;4/8AjldD4Z8FeHvBy3K6Dp/2QXJUzfvpJN23OPvscYyenrQB5h8Ktf0/wHqOueBtfu4rCa2vGmt5&#10;rlhGkqED+I8AkBSM9QeKb8T9asfiF4g8P+CNBuo78Pdi4vJbdt0aIAR95c9FLE46cV6j4i8E+G/F&#10;mw63pMF26DCyEskgHpvUhse2aXw54L8O+EkkGh6VDaNJw7gs7sPQsxJx7ZoA3qKKKACiiigAoooo&#10;AKKKKACiiigAooooAKKKKACiiigAooooAKKKKACiiigAooooAK5rXf8AkcfCv/Xa5/8ARDV0tc5r&#10;n/I3eFz2Etzk+n7lqAM34pav4i0HwVNqnhvZ9otpA8+6HzCIcHcwHTg4JODwDT/D/wATvCus+Hbf&#10;U5NbsbVzGDPBczrHJG4HzDaTk89Mde1XbXUrzxJqivp0nk6FbORJcFATfOMgrHnjywer9yMD1rPu&#10;vhH4Dvb43k3hy3ErNuIjkkjTP+4rBf0oA47wNc/8Jh8bNd8WabHINFhtRapcFdomcBB+WAx/Bc0m&#10;m6vbfD340+IbTW5/suna8Fura5k+WLfkk7ienLMM/T1r13T9OstJsY7LT7WK2tYhhIol2qKqa94a&#10;0bxPZfY9a0+G8hByokBBU+qsMEfgaAPM/jB420nU/Cp8LaFfQanqmrSxRJHZyiXYA4bkqSASQBj3&#10;NeneHNL/ALD8M6XpRYM1naRQMw6MVUAn8SM1leH/AIdeEvC119r0fRYYLkZxMzvK65GDguSRx6V1&#10;FAHLeA/+QTqf/YYvv/R711NcL4f1iDRNA1B5Eea4m1q+jtraIZknk898Kv5ZJPAHJrqNFg1SKyZ9&#10;XuUlvJnMjJEP3cIOMRqcZIGOp5JJPHSgDS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Occda5Q6T433kjxXpwXJwP7I/8AttdZRQByn9k+Nv8AoatN/wDBQf8A47R/ZPjb&#10;/oa9N/8ABQf/AI7XV0UAcp/ZPjb/AKGvTf8AwUH/AOO0o0rxr38Vad/4KD/8drqqgvPtP2Kb7F5X&#10;2rYfJM2dm/HG7HOM+lAHA+IZ/GdlH/Z9nr+nXupTRswgXTCgSMfekdvMIVR0HHJ4AJ6Q+B/C3iXT&#10;/CthNaeI7JXvLeKaR5tNMkmCg2qW8wZCg4AxwBXW2mjR6Lot+7Stc31xG0l3dyD5pn2n8lHQKOAO&#10;BT/BrbvBGgn10+D/ANFrQBnnSfG3bxXpw/7g5/8AjtJ/ZHjfv4s07/wT/wD22usooA4y/TxRo9hN&#10;fah4w02K2iGXY6QfyAEuST0AGTk964/QtC8WeIfGt7qmq6ha2V3axW8kMEliXXa3meW7R+ZhZVAb&#10;ucFvUV6K+gS3/iQanqtws9vakHT7NQdkTYGZXz96TOQD0UdOSTVbSW/4uF4lHpa2P/tagBh0nxqe&#10;nirTh/3CD/8AHaYdI8cdvFmm/wDgn/8AttdbRQByP9keOf8AobdN/wDBP/8AbaP7I8c/9Dbpv/gn&#10;/wDttddRQByP9keOf+ht03/wT/8A22j+yPHP/Q26b/4J/wD7bXXUUAcj/ZHjn/obdN/8E/8A9to/&#10;sjxz/wBDbpv/AIJ//ttddRQByP8AZHjn/obdN/8ABP8A/baP7I8c/wDQ26b/AOCf/wC2111FAHI/&#10;2R45/wCht03/AME//wBto/sjxz/0Num/+Cf/AO2111FAHI/2R45/6G3Tf/BP/wDbaP7I8c/9Dbpv&#10;/gn/APttddRQByP9keOf+ht03/wT/wD22j+yPHP/AENum/8Agn/+2111FAHI/wBkeOf+ht03/wAE&#10;/wD9to/sjxz/ANDbpv8A4J//ALbXXUUAcj/ZHjn/AKG3Tf8AwT//AG2j+yPHP/Q26b/4J/8A7bXX&#10;UUAcj/ZHjn/obdN/8E//ANto/sjxz/0Num/+Cf8A+2111FAHI/2R45/6G3Tf/BP/APbaP7I8c/8A&#10;Q26b/wCCf/7bXXUUAcj/AGR45/6G3Tf/AAT/AP22j+yPHP8A0Num/wDgn/8AttddRQByP9keOf8A&#10;obdN/wDBP/8AbaP7I8c/9Dbpv/gn/wDttddRQByX9keOf+ht03/wT/8A22j+yPHH/Q2ab/4J/wD7&#10;bXW0UAcn/ZPjf/oa9N/8E5/+O0f2T43/AOhr03/wTn/47XWUUAcl/ZHjj/obNN/8E/8A9tpf7I8c&#10;f9DZpv8A4Jz/APHa6yigDk/7I8cf9DZpv/gnP/x2j+yfG/8A0Nem/wDgoP8A8drrKKAOT/snxv8A&#10;9DXpv/gnP/x2k/sjxz/0Nmm/+Cf/AO211tFAHI/2R45/6G3Tf/BP/wDbaP7I8c/9Dbpv/gn/APtt&#10;ddRQByP9keOf+ht03/wT/wD22j+yPHP/AENum/8Agn/+2111FAHI/wBkeOf+ht03/wAE/wD9to/s&#10;jxz/ANDbpv8A4J//ALbXXUUAcj/ZHjn/AKG3Tf8AwT//AG2j+yPHP/Q26b/4J/8A7bXXUUAcj/ZH&#10;jn/obdN/8E//ANto/sjxz/0Num/+Cf8A+2111FAHI/2R45/6G3Tf/BP/APbaP7I8c/8AQ26b/wCC&#10;f/7bXXUUAcj/AGR45/6G3Tf/AAT/AP22j+yPHP8A0Num/wDgn/8AttddRQByP9keOf8AobdN/wDB&#10;P/8AbaP7I8c/9Dbpv/gn/wDttddRQByP9keOf+ht03/wT/8A22j+yPHP/Q26b/4J/wD7bXXUUAcj&#10;/ZHjn/obdN/8E/8A9to/sjxz/wBDbpv/AIJ//ttddRQByP8AZHjn/obdN/8ABP8A/baP7I8c/wDQ&#10;26b/AOCf/wC2111FAHI/2R45/wCht03/AME//wBto/sjxz/0Num/+Cf/AO2111FAHI/2R45/6G3T&#10;f/BP/wDbaP7I8c/9Dbpv/gn/APttddRQByX9keOf+ht03/wT/wD22lGkeN+/izTj/wBwf/7bXWUh&#10;zjjrQBwWvXfivQLNGfxJY3N7cN5VnaRaSfMuJOyj97wB1LHgDk1z/wAPvCniR4LnX31qyg1Ke6uY&#10;pI5LAzLbkTuJFjPmDAZwScDnNd7oXh2e11C41rWLhLzWbgFN6AiO2izxFED0HQk9WPJ7AVvh+/me&#10;Hbo/9RW//wDSqSgAOk+Ne3irTh/3CD/8dpv9keN/+hs07/wT/wD22usooA5Q6b4xijaSXxXpoRBu&#10;Zm0nAAHXJ83gV55cWHiPxx410+KbWbcaWLS4a2uhYFFvI1eLerR+ZkxltvUjcFPBBFen65oV1r9/&#10;b291comhoN89qmQ90+eEc9PLxyQPvdDx1pXjLH8T9DhQBVGk3mFA6DzIMfTpQA/+yPGKqFj8T6cq&#10;gYAGkYA/8i03+yfG3/Q1ab/4KD/8drq6KAOU/snxt/0NWm/+Cg//AB2j+yfG/wD0Nem/+Cg//Ha6&#10;uigDlP7J8b/9DXpv/goP/wAdpDpHjjt4s03/AME5/wDjtdZRQBgaPYeJra+8zVtes7622EeVDp/k&#10;tu4wd28+/GO9b9FFABRRRQAUUUUAFFFFABRRRQAUUUUAFFFFABRRRQAUUUUAFFFFABRRRQAUUUUA&#10;coul+NEXL+K9MwBkk6Qf/j1efatb+KPGfiPSrD+3LZtFM0scd/FYmIXDrG3mKF8w74yBtLZAOTjI&#10;Ga9P1/RrzXZbaza88jRzlr2OPIluOm2Pd/Ch53Y5PTgE1T1dIrXxX4QtoI0jhSS4VI0AUKBA2AB6&#10;AccUANj0XxdBDHDb+JNMiijUIiLo+FUDoAPN4A6YpTpPjXt4q03/AMFB/wDjtdVRQByn9k+N/wDo&#10;a9N/8FB/+O0f2T43/wChr03/AMFB/wDjtdXRQByo0nxr38Vab/4KD/8AHaoaxJ4s0e1V38S2E91M&#10;3l21tHpJ3zSdlH73j1JPAHJruaw9I0OaC+l1bVp1utUlBVWUfu7aPP8Aq4weg6ZbqxHPYAA8/wDA&#10;PhvxTLFf6zJrljBqEt5cxSRvYGZYWErbxGfMXALZJ4OcDk4Fdva6Z4uju4XufEthNbq4MkSaUULr&#10;6bvNOPriofAL79I1M+ms3w/8jvXV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1VVFCqAqgYAA6U6igAooooAKYEQSM4UBmABYDk46U+igAooooA&#10;KKKKACiiigAooooAKKKKACiiigAooooAKKKKACiiigAooooAKKKKACiiigAooooAKKKKACiiigAo&#10;oooAKKKKACiiigAooooAKKKKACiiigAooooAKKKKACiiigAooooAKKKKACiiigAooooAKKKKACii&#10;igAooooAKKKKACiiigApqIsYIRQoJzgDvTqKACiiigAphRDIHKjcAQDjkA9f6U+igAooooAKKKKA&#10;CiiigAooooAKKKKACiiigAooooAKKKKACiiigAooooAKKKKACiiigAooooAKKKKACiiigAphRCys&#10;VBZfukjkfSn0UAFFFFABRRRQAUUUUAMREjBCKFBJJAGMk0+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kkkcMTyyu&#10;scaKWd2OAoHUk9hWF/wnfg//AKGvQ/8AwYw//FUeO/8Aknnib/sFXX/opq4b4ZeAPCep/DnRb6+0&#10;CyuLqaJmklkTczHe3UmgDuf+E78H/wDQ16H/AODGH/4qj/hO/B//AENeh/8Agxh/+KrOufht4Lgt&#10;ZpovCNjcSRxllhjjUNIQOFG4gZPTkge9clefDXR/F8cFtZ+FG8M2sc6teS3FvEJ5o+TthKSOF5Ay&#10;SOhGM8ggHff8J34P/wChr0P/AMGMP/xVH/Cd+D/+hr0P/wAGMP8A8VWfH8K/A0USxr4ZsSqgAFlL&#10;HgY5JOT9TTv+FXeB/wDoWdP/AO/dAF7/AITvwf8A9DXof/gxh/8AiqP+E78H/wDQ16H/AODGH/4q&#10;qP8Awq7wP/0LOn/9+6P+FXeB/wDoWdP/AO/dAF7/AITvwf8A9DXof/gxh/8AiqP+E78H/wDQ16H/&#10;AODGH/4qqP8Awq7wP/0LOn/9+6P+FXeB/wDoWdP/AO/dAF7/AITvwf8A9DXof/gxh/8AiqP+E78H&#10;/wDQ16H/AODGH/4qqP8Awq7wP/0LOn/9+6P+FXeB/wDoWdP/AO/dAF7/AITvwf8A9DXof/gxh/8A&#10;iqP+E78H/wDQ16H/AODGH/4qqP8Awq7wP/0LOn/9+6P+FXeB/wDoWdP/AO/dAF7/AITvwf8A9DXo&#10;f/gxh/8AiqP+E78H/wDQ16H/AODGH/4qqP8Awq7wP/0LOn/9+6P+FXeB/wDoWdP/AO/dAF7/AITv&#10;wf8A9DXof/gxh/8AiqP+E78H/wDQ16H/AODGH/4qqP8Awq7wP/0LOn/9+6P+FXeB/wDoWdP/AO/d&#10;AF7/AITvwf8A9DXof/gxh/8AiqP+E78H/wDQ16H/AODGH/4qqP8Awq7wP/0LOn/9+6P+FXeB/wDo&#10;WdP/AO/dAF7/AITvwf8A9DXof/gxh/8AiqP+E78H/wDQ16H/AODGH/4qqP8Awq7wP/0LOn/9+6P+&#10;FXeB/wDoWdP/AO/dAF7/AITvwf8A9DXof/gxh/8AiqP+E78H/wDQ16H/AODGH/4qqP8Awq7wP/0L&#10;On/9+6P+FXeB/wDoWdP/AO/dAF7/AITvwf8A9DXof/gxh/8AiqP+E78H/wDQ16H/AODGH/4qqP8A&#10;wq7wP/0LOn/9+6P+FXeB/wDoWdP/AO/dAF7/AITvwf8A9DXof/gxh/8AiqP+E78H/wDQ16H/AODG&#10;H/4qqP8Awq7wP/0LOn/9+6P+FXeB/wDoWdP/AO/dAF7/AITvwf8A9DXof/gxh/8AiqP+E78H/wDQ&#10;16H/AODGH/4qqP8Awq7wP/0LOn/9+6P+FXeB/wDoWdP/AO/dAF7/AITvwf8A9DXof/gxh/8AiqP+&#10;E78H/wDQ16H/AODGH/4qqP8Awq7wP/0LOn/9+6P+FXeB/wDoWdP/AO/dAF7/AITvwf8A9DXof/gx&#10;h/8AiqP+E78H/wDQ16H/AODGH/4qqP8Awq7wP/0LOn/9+6P+FXeB/wDoWdP/AO/dAF7/AITvwf8A&#10;9DXof/gxh/8AiqP+E78H/wDQ16H/AODGH/4qqP8Awq7wP/0LOn/9+6P+FXeB/wDoWdP/AO/dAF7/&#10;AITvwf8A9DXof/gxh/8AiqP+E78H/wDQ16H/AODGH/4qqP8Awq7wP/0LOn/9+6P+FXeB/wDoWdP/&#10;AO/dAF7/AITvwf8A9DXof/gxh/8AiqP+E78H/wDQ16H/AODGH/4qqP8Awq7wP/0LOn/9+6P+FXeB&#10;/wDoWdP/AO/dAF7/AITvwf8A9DXof/gxh/8AiqP+E78H/wDQ16H/AODGH/4qqP8Awq7wP/0LOn/9&#10;+6P+FXeB/wDoWdP/AO/dAF7/AITvwf8A9DXof/gxh/8AiqP+E78H/wDQ16H/AODGH/4qqP8Awq7w&#10;P/0LOn/9+6P+FXeB/wDoWdP/AO/dAF7/AITvwf8A9DXof/gxh/8AiqP+E78H/wDQ16H/AODGH/4q&#10;qP8Awq7wP/0LOn/9+6P+FXeB/wDoWdP/AO/dAF7/AITvwf8A9DXof/gxh/8AiqP+E78H/wDQ16H/&#10;AODGH/4qqP8Awq7wP/0LOn/9+6P+FXeB/wDoWdP/AO/dAF7/AITvwf8A9DXof/gxh/8AiqP+E78H&#10;/wDQ16H/AODGH/4qqP8Awq7wP/0LOn/9+6P+FXeB/wDoWdP/AO/dAF7/AITvwf8A9DXof/gxh/8A&#10;iqP+E78H/wDQ16H/AODGH/4qqP8Awq7wP/0LOn/9+6P+FXeB/wDoWdP/AO/dAF7/AITvwf8A9DXo&#10;f/gxh/8AiqP+E78H/wDQ16H/AODGH/4qqP8Awq7wP/0LOn/9+6P+FXeB/wDoWdP/AO/dAF7/AITv&#10;wf8A9DXof/gxh/8AiqP+E78H/wDQ16H/AODGH/4qqP8Awq7wP/0LOn/9+6P+FXeB/wDoWdP/AO/d&#10;AF7/AITvwf8A9DXof/gxh/8AiqP+E78H/wDQ16H/AODGH/4qqP8Awq7wP/0LOn/9+6P+FXeB/wDo&#10;WdP/AO/dAF7/AITvwf8A9DXof/gxh/8AiqP+E78H/wDQ16H/AODGH/4qqP8Awq7wP/0LOn/9+6P+&#10;FXeB/wDoWdP/AO/dAF7/AITvwf8A9DXof/gxh/8AiqP+E78H/wDQ16H/AODGH/4qqP8Awq7wP/0L&#10;On/9+6P+FXeB/wDoWdP/AO/dAF7/AITvwf8A9DXof/gxh/8AiqP+E78H/wDQ16H/AODGH/4qqP8A&#10;wq7wP/0LOn/9+6P+FXeB/wDoWdP/AO/dAF7/AITvwf8A9DXof/gxh/8AiqP+E78H/wDQ16H/AODG&#10;H/4qqP8Awq7wP/0LOn/9+6P+FXeB/wDoWdP/AO/dAF7/AITvwf8A9DXof/gxh/8AiqP+E78H/wDQ&#10;16H/AODGH/4qqP8Awq7wP/0LOn/9+6P+FXeB/wDoWdP/AO/dAF7/AITvwf8A9DXof/gxh/8AiqP+&#10;E78H/wDQ16H/AODGH/4qqP8Awq7wP/0LOn/9+6P+FXeB/wDoWdP/AO/dAF7/AITvwf8A9DXof/gx&#10;h/8AiqP+E78H/wDQ16H/AODGH/4qqP8Awq7wP/0LOn/9+6P+FXeB/wDoWdP/AO/dAF7/AITvwf8A&#10;9DXof/gxh/8AiqP+E78H/wDQ16H/AODGH/4qqP8Awq7wP/0LOn/9+6X/AIVf4H/6FjT/APv3QBd/&#10;4Tvwf/0Neh/+DGH/AOKo/wCE78H/APQ16H/4MYf/AIquU8W/Bjw7q2kj+wtPs9M1S3cS28gT91IR&#10;/BKvO5D9Mj3GQcy9+Hyar4Z022tfAmlaVq9/ujv7lxG6acBwzqobMjN/ABkDI3EYoA77/hO/B/8A&#10;0Neh/wDgxh/+Kq5p3iXQdYuTbaZrem306qXMVtdxysFGBnCknHI59657T/hL4H0+wgtBoFrceUgU&#10;zXK75JD3Zj6k+mB2AAwK4W50HSfD37SXhS10iwgsoH0+WRo4VwCxS4GfrgD8qAPb6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f8d/8AJPPE3/YKuv8A0U1ZXwi/5JV4f/64N/6G1avjv/knnib/ALBV1/6Kasr4&#10;Rf8AJKvD/wD1wb/0NqAOo1fUotG0W/1SdHeGyt5Lh1TG5lRSxAz3wKyPD3jKz8RXy2kFtPFI2m22&#10;o5kAxsmBIX6jA/P2qTx3/wAk88Tf9gq6/wDRTVxPwwH/ABUMR/6lXSv/AEBqAPVqKKKACiiigAoo&#10;ooAKKKKACiiigAooooAKKKKACiiigAooooAKKKKACiiigAooooAKKKKACiiigAooooAKKKKACiii&#10;gAooooAKKKKACiiigAooooAKKKKACiiigAooooAKKKKACiiigAooooAKKKKACiiigAooooAKKKKA&#10;CiiigAooooAKKKKACiiigArjtJ+Imnatd6BBHaXKHW3vEty207DbH5t2D3AJGM12NeEeDFxq3ww9&#10;rjXf5tQB7vXkXiL/AJOd8I/9guT/ANAua9dryHxF/wAnO+Ef+wXJ/wCg3NAHr1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P+O/+SeeJv+wVdf8Aopqy/hIMfCvw/wD9e5/9DatTx3/yTzxN/wBgq6/9FNXl3w98&#10;O/Ea58C6XNpvja10+weItbW32COYopJ4LMuc5z64oA9R8d/8k88Tf9gq6/8ARTVx3wyXGswt6+Fd&#10;J/8AQZP8Kbf+CPiXqen3Nhd/EG1ltbqF4Zk/sqJdyMMEZAyMgnkc1S034a+PdEl+0WXj21gZLSKz&#10;3HTkYCGIHYvzAjgE89eeSaAPYKK8ttvD3xUuoTKvxCtljLfuy2kwjev97G3jNYelt8U9T8Z654dX&#10;xzaxtpKwtJOdOhIfzFDDC7OwznmgD26ivMz4W+K3b4iWn/gqh/8Aiab/AMIt8V/+ih2f/gri/wDi&#10;KAPTqK8x/wCEW+K//RQ7P/wVxf8AxFH/AAi3xX/6KHZ/+CuL/wCIoA9OorzH/hFviv8A9FDs/wDw&#10;Vxf/ABFH/CLfFf8A6KHZ/wDgri/+IoA9OorzH/hFviv/ANFDs/8AwVxf/EUf8It8V/8Aoodn/wCC&#10;uL/4igD06ivMf+EW+K//AEUOz/8ABXF/8RR/wi3xX/6KHZ/+CuL/AOIoA9OorzH/AIRb4r/9FDs/&#10;/BXF/wDEUf8ACLfFf/oodn/4K4v/AIigD06ivMf+EW+K/wD0UOz/APBXF/8AEUf8It8V/wDoodn/&#10;AOCuL/4igD06ivMf+EW+K/8A0UOz/wDBXF/8RR/wi3xX/wCih2f/AIK4v/iKAPTqK8x/4Rb4r/8A&#10;RQ7P/wAFcX/xFH/CLfFf/oodn/4K4v8A4igD06ivMf8AhFviv/0UOz/8FcX/AMRR/wAIt8V/+ih2&#10;f/gri/8AiKAPTqK8x/4Rb4r/APRQ7P8A8FcX/wARR/wi3xX/AOih2f8A4K4v/iKAPTqK8x/4Rb4r&#10;/wDRQ7P/AMFcX/xFH/CLfFf/AKKHZ/8Agri/+IoA9OorzH/hFviv/wBFDs//AAVxf/EUf8It8V/+&#10;ih2f/gri/wDiKAPTqK8x/wCEW+K//RQ7P/wVxf8AxFH/AAi3xX/6KHZ/+CuL/wCIoA9OorzH/hFv&#10;iv8A9FDs/wDwVxf/ABFH/CLfFf8A6KHZ/wDgri/+IoA9OorzH/hFviv/ANFDs/8AwVxf/EUf8It8&#10;V/8Aoodn/wCCuL/4igD06ivMf+EW+K//AEUOz/8ABXF/8RR/wi3xX/6KHZ/+CuL/AOIoA9OorzH/&#10;AIRb4r/9FDs//BXF/wDEUf8ACLfFf/oodn/4K4v/AIigD06ivMf+EW+K/wD0UOz/APBXF/8AEUf8&#10;It8V/wDoodn/AOCuL/4igD06ivMf+EW+K/8A0UOz/wDBXF/8RR/wi3xX/wCih2f/AIK4v/iKAPTq&#10;K8x/4Rb4r/8ARQ7P/wAFcX/xFH/CLfFf/oodn/4K4v8A4igD06ivMf8AhFviv/0UOz/8FcX/AMRR&#10;/wAIt8V/+ih2f/gri/8AiKAPTqK8x/4Rb4r/APRQ7P8A8FcX/wARR/wi3xX/AOih2f8A4K4v/iKA&#10;PTqK8x/4Rb4r/wDRQ7P/AMFcX/xFH/CLfFf/AKKHZ/8Agri/+IoA9OorzH/hFviv/wBFDs//AAVx&#10;f/EUf8It8V/+ih2f/gri/wDiKAPTqK8x/wCEW+K//RQ7P/wVxf8AxFH/AAi3xX/6KHZ/+CuL/wCI&#10;oA9OorzH/hFviv8A9FDs/wDwVxf/ABFH/CLfFf8A6KHZ/wDgri/+IoA9OorzH/hFviv/ANFDs/8A&#10;wVxf/EUf8It8V/8Aoodn/wCCuL/4igD06ivMf+EW+K//AEUOz/8ABXF/8RR/wi3xX/6KHZ/+CuL/&#10;AOIoA9OorzH/AIRb4r/9FDs//BXF/wDEUf8ACLfFf/oodn/4K4v/AIigD06ivMf+EW+K/wD0UOz/&#10;APBXF/8AEUf8It8V/wDoodn/AOCuL/4igD06ivMf+EW+K/8A0UOz/wDBXF/8RR/wi3xX/wCih2f/&#10;AIK4v/iKAPTqK8x/4Rb4r/8ARQ7P/wAFcX/xFKPC3xX/AOih2f8A4K4v/iKAPTaK8z/4Rb4q9/iL&#10;af8Agph/+JrlvAN78T/HeiXWpQ+OILMQXTWpR9NgfJVVbOdg4+b9KAPda8Q8IpjV/hn7Ta7/AOjG&#10;FdJ/wi3xT/6KLa/+CmH/AOJrmJPhn430BNLvbfxlAV0p52hcaerG3Wckyvgg7wTyQc4GSOlAHuVe&#10;R+Ix/wAZNeED/wBQyX/0C4rRj8M/E+WNJE+JNq6ONysukwkEHoQcc8VyMGneIdN/aJ8LReI9bTV7&#10;lrKZop0t1h2p5c/y7VAHXJz70Ae8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47/5J54m/7BV1/wCimrK+&#10;Ehz8KvD/AP17n/0Nq1fHf/JPPE3/AGCrr/0U1ZHwmZY/hPoLuwVVt2LMxwAN7c0AddqN/b6Xpl3q&#10;F2xS2tYXnlYAkhFBYnA68A1z2leIrLxXqrWsZmjhhtobxYJYyhmSTO1mz2GPu/Qn0qt418zVPAPi&#10;O4bdHZJpdy0KcgykRNh29F9B36nsK5z4Yf8AIwRf9irpX/oDUAerV5v4SbPxq+IP+5Yf+ia9Iry/&#10;wPdRXnxl8fTwNuiZbMK2OuI8ZHtxwe4waAPUKKKKACiiigAooooAKKKKACiiigAooooAKKKKACii&#10;igAooooAKKKKACiiigAooooAKKKKACiiigAooooAKKKKACiiigAooooAKKKKACiiigAooooAKKKK&#10;ACiiigAooooAKKKKACiiigAooooAKKKKACiiigAooooAKKKKACiiigAooooAK8Z+AN4bXwRqLyqo&#10;tDq0oMozlG8uLlv9noM9u/qPZq8h/Z2Ab4f6mCAQdWlyP+2UVAHr1c7p/jfQ9TuNJhtriRm1U3It&#10;CYyA5t2xID6dyM9QKvgtpDBXJOnk4Vif+Pf2P+x6H+H6dPGfBZB1b4YFTkG413BHQ8npQB65Iknh&#10;2VriBGfSHJaaFBk2p6l0HdD3UdOo7ivPtfdZf2lvB0kbB420uRlZTkEFLjkGvXq8Y1XT7bTv2l/C&#10;sdsHVJLCaTy93yJlLjhR2GcnHqaAPZ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f8d/8k88Tf8AYKuv/RTV&#10;zfwntZ7z4aaCLtQlpHCSkW4N5x3sQzY7dML69fSuk8d/8k88Tf8AYKuv/RTVk/CL/klXh/8A64N/&#10;6G1AG94ssbjU/BuuWFnH5l1dafPDCm4Dc7RsFGTwMkjrXE/DLSdds9VlutX0ebTYYdGstPXzZUbz&#10;XhUhmAUnA5716dWMC2vNxxpIPXvdH/43/wChf7v3gCVXOsNlcjTR36fafp/sf+hf7v3uI8HgD41/&#10;EAAYGyy4H/XKvS+gwK8z8If8lt+IH+5Zf+ihQB6ZRRRQAUUUUAFFFFABRRRQAUUUUAFFFFABRRRQ&#10;AUUUUAFFFFABRRRQAUUUUAFFFFABRRRQAUUUUAFFFFABRRRQAUUUUAFFFFABRRRQAUUUUAFFFFAB&#10;RRRQAUUUUAFFFFABRRRQAUUUUAFFFFABRRRQAUUUUAFFFFABRRRQAUUUUAFFFFABXkP7On/Igaj/&#10;ANhaX/0VFXr1eK/s/wCoLZ+Db5J49lrLq8ipcZ4Ehjiwrf3c8YPQnjg4yAe0kAggjIPUGvGvD3hD&#10;X/DupeC7vVIYIdP0mbU2nKFP9HExIjztPKtwQQPlyc4r2akZVdSrAMpGCCOCKAFryHxF/wAnPeEf&#10;+wXJ/wCg3NejoX0N1jb5tLYgI562v+yf9jpg/wAPfjp5x4i/5Oe8I/8AYLk/9BuaAPX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f8AHf8AyTzxN/2Crr/0U1ZXwi/5JV4f/wCuDf8AobVq+O/+SeeJv+wVdf8A&#10;opq5r4Uwzah8L9BhmjaKyWFg6t96f9435J+rew+8AdRfXMN9a3F1dyiHQraNpJpCeLhVGWP/AFzA&#10;B/3v9370fhnxv4b8Xm4TQNSW7NsF81fJkjKg5xw6jPQ9KXx1x8PPEoH/AECrr/0U1cV8MF/4n8Zx&#10;/wAytpP/AKA1AHqteX+CLiG5+M/xAkglSVMWi7kbIyqbSPwII/Cu0mnl124ezs5Gj0+Nil1cocGQ&#10;jrFGf0Zu3Qc5K8Z4IgitfjH49t7eJIoY47FURBgKBFxgUAen0UUUAFFFFABRRRQAUUUUAFFFFABR&#10;RRQAUUUUAFFFFABRRRQAUUUUAFFFFABRRRQAUUUUAFFFFABRRRQAUUUUAFFFFABRRRQAUUUUAFFF&#10;FABRRRQAUUUUAFFFFABRRRQAUUUUAFFFFABRRRQAUUUUAFFFFABRRRQAUUUUAFFFFABRRRQAV49+&#10;z1DFcfDnVYZ41kik1WVXRxkMDFFkEV7DXkP7On/Igal/2Fpf/RUVAHokM8ui3Edndu8ljIQlvdOS&#10;TGTwI5D+iuTyTg84LWoNe0i6e1S31Syla7aRbZUnUmYx/fCDPzbcc46VdmhjuIXhmjWSJ1KujDIY&#10;Hsa+f/BAez134bieS2ishdaytrhmBGSV2HI9cYOec47DIB9BEBlIIBBGCD3rxvV7VLP9pfwlFHI5&#10;jGmy7EbpGuy54B6468dunTp7LXkPiL/k53wj/wBguT/0C5oA9e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wAd/wDJPPE3/YKuv/RTVlfCP/klXh//AK4N/wChtWr47/5J54m/7BV1/wCimrM+Eox8K/D/ABj/&#10;AEc/+htQBp+O/wDknnib/sFXX/opq83+HZOs65Db2d8q2qeGNMhvGjLCQMFb5Ebt6FhnHIGDyPRd&#10;ftZ/FWkalo1jcfZrWe3lt5bzZuyzKV2KD1AJ+Y/VRzkrD4a8IvoGoLdvffaGGlWmnkeXty0IYF+v&#10;fcOO3NAHTQwx28EcEMaxxRqERFGAoHAArznwiP8Ai9fxA/3LH/0VXpNeceEip+NPxBwwPyWA4P8A&#10;0x5oA9HooooAKKKKACiiigAooooAKKKKACiiigAooooAKKKKACiiigAooooAKKKKACiiigAooooA&#10;KKKKACiiigAooooAKKKKACiiigAooooAKKKKACiiigAooooAKKKKACiiigAooooAKKKKACiiigAo&#10;oooAKKKKACiiigAooooAKKKKACiiigArxv8AZ5uVi8F38Misok1aUI5PDN5UXy/XAz717JXkH7P8&#10;EU/gDV4ZFDRnWJQQf+ucX4596APX68J8Jwxzaj8NYpUV45JdeV1YZDAswIP4V7TBLJbSC2unL5OI&#10;ZiPv+zejfz6juByWj/D19KvvDE/9orKuiNqDY8nBl+0tkd+NoJ9c0AdNDJJpUqWty7PZuwS2nYks&#10;hPSNz+it36H5sFvNvEX/ACc54RP/AFC5P/QLmvWpY45onilRXjdSrKwyGB6givH9YtpLb9pXwijz&#10;mWMadMI9wO9V2XHDH+L2PXGM5PJAPY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f8d/8k88Tf8AYKuv/RTV&#10;5V4B+DPhLxD4F0nVr9L1rq6iLyMlxtGdxHAx7V6r47/5J54m/wCwVdf+imrK+EfPwq8P/wDXBv8A&#10;0NqAOen+A/gG1t5bi4N5DBEheSSS82qijksSRgADvTIvgV8Pp5fKilu5JPLWXYl6CdjZ2tjHQ4OD&#10;0ODXc+O/+SeeJv8AsFXX/opq4r4Yn/ifxD/qVdK/9AagB3/DP3gj+7qP/gT/APWoP7P3gg/w6iOe&#10;1z/9avU6KAPK/wDhn3wR/wBRIf8AbyP/AImk/wCGfPBPrqf/AIEj/wCJr1WigDyr/hnzwT66n/4E&#10;j/4mj/hnzwT66n/4Ej/4mvVaKAPKv+GfPBPrqf8A4Ej/AOJo/wCGfPBPrqf/AIEj/wCJr1WigDyr&#10;/hnzwT66n/4Ej/4mj/hnzwT66n/4Ej/4mvVaKAPKv+GfPBPrqf8A4Ej/AOJo/wCGfPBPrqf/AIEj&#10;/wCJr1WigDyr/hnzwT66n/4Ej/4mj/hnzwT66n/4Ej/4mvVaKAPKv+GfPBPrqf8A4Ej/AOJo/wCG&#10;fPBPrqf/AIEj/wCJr1WigDyr/hnzwT66n/4Ej/4mj/hnzwT66n/4Ej/4mvVaKAPKv+GfPBPrqf8A&#10;4Ej/AOJo/wCGfPBPrqf/AIEj/wCJr1WigDyr/hnzwT66n/4Ej/4mj/hnzwT66n/4Ej/4mvVaKAPK&#10;v+GfPBPrqf8A4Ej/AOJo/wCGfPBPrqf/AIEj/wCJr1WigDyr/hnzwT66n/4Ej/4mj/hnzwT66n/4&#10;Ej/4mvVaKAPKv+GfPBPrqf8A4Ej/AOJo/wCGfPBPrqf/AIEj/wCJr1WigDyr/hnzwT66n/4Ej/4m&#10;j/hnzwT66n/4Ej/4mvVaKAPKv+GfPBPrqf8A4Ej/AOJo/wCGfPBPrqf/AIEj/wCJr1WigDyr/hnz&#10;wT66n/4Ej/4mj/hnzwT66n/4Ej/4mvVaKAPKv+GfPBPrqf8A4Ej/AOJo/wCGfPBPrqf/AIEj/wCJ&#10;r1WigDyr/hnzwT66n/4Ej/4mj/hnzwT66n/4Ej/4mvVaKAPKv+GfPBPrqf8A4Ej/AOJo/wCGfPBP&#10;rqf/AIEj/wCJr1WigDyr/hnzwT66n/4Ej/4mj/hnzwT66n/4Ej/4mvVaKAPKv+GfPBPrqf8A4Ej/&#10;AOJo/wCGfPBPrqf/AIEj/wCJr1WigDyr/hnzwT66n/4Ej/4mj/hnzwT66n/4Ej/4mvVaKAPKv+Gf&#10;PBPrqf8A4Ej/AOJo/wCGfPBPrqf/AIEj/wCJr1WigDyr/hnzwT66n/4Ej/4mj/hnzwT66n/4Ej/4&#10;mvVaKAPKv+GfPBPrqf8A4Ej/AOJo/wCGfPBPrqf/AIEj/wCJr1WigDyr/hnzwT66n/4Ej/4mj/hn&#10;zwT66n/4Ej/4mvVaKAPKv+GfPBPrqf8A4Ej/AOJo/wCGfPBPrqf/AIEj/wCJr1WigDyr/hnzwT66&#10;n/4Ej/4mj/hnzwT66n/4Ej/4mvVaKAPKv+GfPBPrqf8A4Ej/AOJo/wCGfPBPrqf/AIEj/wCJr1Wi&#10;gDyr/hnzwT66n/4Ej/4mj/hnzwT66n/4Ej/4mvVaKAPKv+GfPBPrqf8A4Ej/AOJo/wCGfPBPrqf/&#10;AIEj/wCJr1WigDyr/hnzwT66n/4Ej/4mj/hnzwT66n/4Ej/4mvVaKAPKv+GfPBPrqf8A4Ej/AOJo&#10;/wCGfPBPrqf/AIEj/wCJr1WigDysfs++CPTUj/28j/4ml/4Z+8Ef3dR/8Cf/AK1ep0UAeWf8M/eB&#10;/wC5qJ/7ef8A61Vo/gn8N5ZII47qd5Ljf5KrfqTJsOH2jvtPBx07165XhPgwn+1/hl73Gu/zNAHS&#10;f8M/+B/+eeof+BP/ANauVtPBuk+Cf2h/C2n6Os4gmspp2E0m87jHOvBx6KK98ryLxEf+MnPCI/6h&#10;cv8A6Bc0Aeu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47/wCSeeJv+wVdf+imrK+EX/JKvD//AFwb/wBD&#10;atXx3/yTzxN/2Crr/wBFNWV8I/8AklXh/wD64N/6G1AGr47/AOSeeJv+wVdf+imrivhj/wAjBF/2&#10;Kulf+gNXceNRC/gbXori7t7SOawmh8+5fbGhdCoLHBOMkdAT6A1xfwrl0q/1Ca70nWYNQS00bT9O&#10;mEcUsZSSMOCcOq5U44P14HcA9RooooAKKKKACiiigAooooAKKKKACiiigAooooAKKKKACiiigAoo&#10;ooAKKKKACiiigAooooAKKKKACiiigAooooAKKKKACiiigAooooAKKKKACiiigAooooAKKKKACiii&#10;gAooooAKKKKACiiigAooooAKKKKACiiigAooooAKKKKACiiigAooooAKKKKACvCfBv8AyFvhj/13&#10;13+bV7qSACSQAOSTXkfhrRrOz1DwDMPEOlTpbS6sYTFMT9rMrkARHGG25+bnr0zQB67XkPiL/k53&#10;wj/2C5P/AEG5r16vIvEQ/wCMm/CJ/wCoXL/6Bc0Aeu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ZXifT59X8&#10;J6zpttt+0XljPbxbzgbnjZRk+mTXmPhyy+L/AIZ8P2ei2el+GpLa0QrG88jlyCSeSHA7+lex0UAe&#10;U3jfF3Ubc2194d8G3MBIJjnDupIOQcF8cEA1Fqn/AAuvU9Pe2S28PWLl0dZ7SV1kUqwbjcxGDjBB&#10;BBBIPWvW6KAPMDqHxp/6A3hQ/wDA5P8A45Sf2j8af+gL4V/77k/+OV6hRQB5f/aPxp/6AvhX/vuT&#10;/wCOUf2j8af+gL4V/wC+5P8A45XqFFAHl/8AaPxp/wCgL4V/77k/+OUf2j8af+gL4V/77k/+OV6h&#10;RQB5f/aPxp/6AvhX/vuT/wCOUf2j8af+gL4V/wC+5P8A45XqFFAHl/8AaPxp/wCgL4V/77k/+OUf&#10;2j8af+gL4V/77k/+OV6hRQB5f/aPxp/6AvhX/vuT/wCOUf2j8af+gL4V/wC+5P8A45XqFFAHl/8A&#10;aPxp/wCgL4V/77k/+OUf2j8af+gL4V/77k/+OV6hRQB5f/aPxp/6AvhX/vuT/wCOUf2j8af+gL4V&#10;/wC+5P8A45XqFFAHl/8AaPxp/wCgL4V/77k/+OUf2j8af+gL4V/77k/+OV6hRQB5f/aPxp/6AvhX&#10;/vuT/wCOUf2j8af+gL4V/wC+5P8A45XqFFAHl/8AaPxp/wCgL4V/77k/+OUf2j8af+gL4V/77k/+&#10;OV6hRQB5f/aPxp/6AvhX/vuT/wCOUf2j8af+gL4V/wC+5P8A45XqFFAHl/8AaPxp/wCgL4V/77k/&#10;+OUf2j8af+gL4V/77k/+OV6hRQB5f/aPxp/6AvhX/vuT/wCOUf2j8af+gL4V/wC+5P8A45XqFFAH&#10;l/8AaPxp/wCgL4V/77k/+OUf2j8af+gL4V/77k/+OV6hRQB5f/aPxp/6AvhX/vuT/wCOUf2j8af+&#10;gL4V/wC+5P8A45XqFFAHl/8AaPxp/wCgL4V/77k/+OUf2j8af+gL4V/77k/+OV6hRQB5f/aPxp/6&#10;AvhX/vuT/wCOUf2j8af+gL4V/wC+5P8A45XqFFAHl/8AaPxp/wCgL4V/77k/+OUf2j8af+gL4V/7&#10;7k/+OV6hRQB5f/aPxp/6AvhX/vuT/wCOUf2j8af+gL4V/wC+5P8A45XqFFAHl/8AaPxp/wCgL4V/&#10;77k/+OUf2j8af+gL4V/77k/+OV6hRQB5f/aPxp/6AvhX/vuT/wCOUf2j8af+gL4V/wC+5P8A45Xq&#10;FFAHl/8AaPxp/wCgL4V/77k/+OUf2j8af+gL4V/77k/+OV6hRQB5f/aPxp/6AvhX/vuT/wCOUf2j&#10;8af+gL4V/wC+5P8A45XqFFAHl/8AaPxp/wCgL4V/77k/+OUf2j8af+gL4V/77k/+OV6hRQB5f/aP&#10;xp/6AvhX/vuT/wCOUf2j8af+gL4V/wC+5P8A45XqFFAHl/8AaPxp/wCgL4V/77k/+OUf2j8af+gL&#10;4V/77k/+OV6hRQB5f/aPxp/6AvhX/vuT/wCOUf2j8af+gL4V/wC+5P8A45XqFFAHl/8AaPxp/wCg&#10;L4V/77k/+OUf2j8af+gL4V/77k/+OV6hRQB5f/aPxp/6AvhX/vuT/wCOUf2j8af+gL4V/wC+5P8A&#10;45XqFFAHl/8AaPxp/wCgL4V/77k/+OUf2j8af+gL4V/77k/+OV6hRQB5f/aPxp/6AvhX/vuT/wCO&#10;Uf2j8af+gL4V/wC+5P8A45XqFFAHl/8AaPxp/wCgL4V/77k/+OUf2j8af+gL4V/77k/+OV6hRQB5&#10;f/aPxp/6AvhX/vuT/wCOUf2j8af+gL4V/wC+5P8A45XqFFAHl/8AaPxp/wCgL4V/77k/+OUf2j8a&#10;f+gL4V/77k/+OV6hRQB414hsPjD4m0z+zbyw8Pw2byKbiO3nkTz0HWN23khG77SCRxmm63onxR13&#10;QF0W50DwlHaxhfsxtmlja1ZRhHiIf5GXtjjHGCCRXs9FAHlNlN8a7KxgtnsvDV20SBDPPI5kfHdi&#10;HAJ+gqvpPhbx5qvxY0fxX4ntNItotPtpID9ikb5lKSAcEsScyeoGB69fXq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BQABgAIAAAAIQBZ988t3QAAAAcBAAAPAAAAZHJzL2Rvd25y&#10;ZXYueG1sTI7BSsNAFEX3gv8wPMGdnWRigsS8lFLUVRFsBXE3TV6T0MybkJkm6d87rnR5uZdzT7Fe&#10;TC8mGl1nGSFeRSCIK1t33CB8Hl4fnkA4r7nWvWVCuJKDdXl7U+i8tjN/0LT3jQgQdrlGaL0fcild&#10;1ZLRbmUH4tCd7Gi0D3FsZD3qOcBNL1UUZdLojsNDqwfatlSd9xeD8DbreZPEL9PufNpevw/p+9cu&#10;JsT7u2XzDMLT4v/G8Ksf1KEMTkd74dqJHiENOwSlMhChTbMkBnFESNSjAlkW8r9/+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mgp89ncGAABZGwAADgAAAAAAAAAA&#10;AAAAAAA8AgAAZHJzL2Uyb0RvYy54bWxQSwECLQAKAAAAAAAAACEAfBVGad0jAgDdIwIAFQAAAAAA&#10;AAAAAAAAAADfCAAAZHJzL21lZGlhL2ltYWdlMS5qcGVnUEsBAi0AFAAGAAgAAAAhAFn3zy3dAAAA&#10;BwEAAA8AAAAAAAAAAAAAAAAA7ywCAGRycy9kb3ducmV2LnhtbFBLAQItABQABgAIAAAAIQBYYLMb&#10;ugAAACIBAAAZAAAAAAAAAAAAAAAAAPktAgBkcnMvX3JlbHMvZTJvRG9jLnhtbC5yZWxzUEsFBgAA&#10;AAAGAAYAfQEAAOouAgAAAA==&#10;">
                <v:group id="Gruppieren 2351" o:spid="_x0000_s1379" style="position:absolute;top:1275;width:35725;height:17876" coordorigin=",1870" coordsize="35725,1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I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NIb/N+EJyM0fAAAA//8DAFBLAQItABQABgAIAAAAIQDb4fbL7gAAAIUBAAATAAAAAAAA&#10;AAAAAAAAAAAAAABbQ29udGVudF9UeXBlc10ueG1sUEsBAi0AFAAGAAgAAAAhAFr0LFu/AAAAFQEA&#10;AAsAAAAAAAAAAAAAAAAAHwEAAF9yZWxzLy5yZWxzUEsBAi0AFAAGAAgAAAAhALEq/4jHAAAA3QAA&#10;AA8AAAAAAAAAAAAAAAAABwIAAGRycy9kb3ducmV2LnhtbFBLBQYAAAAAAwADALcAAAD7AgAAAAA=&#10;">
                  <v:shape id="Grafik 2352" o:spid="_x0000_s1380" type="#_x0000_t75" style="position:absolute;left:3810;top:4641;width:31915;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8JYxgAAAN0AAAAPAAAAZHJzL2Rvd25yZXYueG1sRI9Pa8JA&#10;FMTvhX6H5RW8SN0kUitpVilFwat/en9mX7Nps2/T7DZGP70rCD0OM/MbplgOthE9db52rCCdJCCI&#10;S6drrhQc9uvnOQgfkDU2jknBmTwsF48PBebanXhL/S5UIkLY56jAhNDmUvrSkEU/cS1x9L5cZzFE&#10;2VVSd3iKcNvILElm0mLNccFgSx+Gyp/dn1XQrl6PuB2b75n/TdN1M95/+sNFqdHT8P4GItAQ/sP3&#10;9kYryKYvGdzexCcgF1cAAAD//wMAUEsBAi0AFAAGAAgAAAAhANvh9svuAAAAhQEAABMAAAAAAAAA&#10;AAAAAAAAAAAAAFtDb250ZW50X1R5cGVzXS54bWxQSwECLQAUAAYACAAAACEAWvQsW78AAAAVAQAA&#10;CwAAAAAAAAAAAAAAAAAfAQAAX3JlbHMvLnJlbHNQSwECLQAUAAYACAAAACEAN/fCWMYAAADdAAAA&#10;DwAAAAAAAAAAAAAAAAAHAgAAZHJzL2Rvd25yZXYueG1sUEsFBgAAAAADAAMAtwAAAPoCAAAAAA==&#10;">
                    <v:imagedata r:id="rId53" o:title="Lehne" croptop="37413f" cropbottom="18945f" cropleft="15697f" cropright="22411f"/>
                  </v:shape>
                  <v:group id="Gruppieren 2353" o:spid="_x0000_s1381" style="position:absolute;left:6096;top:1870;width:25828;height:5938" coordsize="25832,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RkxQAAAN0AAAAPAAAAZHJzL2Rvd25yZXYueG1sRI9Bi8Iw&#10;FITvC/6H8ARva1qLy1KNIuKKBxFWF8Tbo3m2xealNNm2/nsjCB6HmfmGmS97U4mWGldaVhCPIxDE&#10;mdUl5wr+Tj+f3yCcR9ZYWSYFd3KwXAw+5phq2/EvtUefiwBhl6KCwvs6ldJlBRl0Y1sTB+9qG4M+&#10;yCaXusEuwE0lJ1H0JQ2WHBYKrGldUHY7/hsF2w67VRJv2v3tur5fTtPDeR+TUqNhv5qB8NT7d/jV&#10;3mkFk2SawPNNeAJy8QAAAP//AwBQSwECLQAUAAYACAAAACEA2+H2y+4AAACFAQAAEwAAAAAAAAAA&#10;AAAAAAAAAAAAW0NvbnRlbnRfVHlwZXNdLnhtbFBLAQItABQABgAIAAAAIQBa9CxbvwAAABUBAAAL&#10;AAAAAAAAAAAAAAAAAB8BAABfcmVscy8ucmVsc1BLAQItABQABgAIAAAAIQAutMRkxQAAAN0AAAAP&#10;AAAAAAAAAAAAAAAAAAcCAABkcnMvZG93bnJldi54bWxQSwUGAAAAAAMAAwC3AAAA+QIAAAAA&#10;">
                    <v:line id="Gerade Verbindung 2354" o:spid="_x0000_s1382" style="position:absolute;flip:y;visibility:visible;mso-wrap-style:square" from="1187,237" to="1187,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fUyAAAAN0AAAAPAAAAZHJzL2Rvd25yZXYueG1sRI9Pa8JA&#10;FMTvgt9heQVvzcY/rRJdpRSkwYJt1YPHR/Y1CWbfxuzWxH56t1DwOMzMb5jFqjOVuFDjSssKhlEM&#10;gjizuuRcwWG/fpyBcB5ZY2WZFFzJwWrZ7y0w0bblL7rsfC4ChF2CCgrv60RKlxVk0EW2Jg7et20M&#10;+iCbXOoG2wA3lRzF8bM0WHJYKLCm14Ky0+7HKEhT3mx+ef1xHH6e3/y4fN9O2qlSg4fuZQ7CU+fv&#10;4f92qhWMxk8T+HsTnoBc3gAAAP//AwBQSwECLQAUAAYACAAAACEA2+H2y+4AAACFAQAAEwAAAAAA&#10;AAAAAAAAAAAAAAAAW0NvbnRlbnRfVHlwZXNdLnhtbFBLAQItABQABgAIAAAAIQBa9CxbvwAAABUB&#10;AAALAAAAAAAAAAAAAAAAAB8BAABfcmVscy8ucmVsc1BLAQItABQABgAIAAAAIQDAKSfUyAAAAN0A&#10;AAAPAAAAAAAAAAAAAAAAAAcCAABkcnMvZG93bnJldi54bWxQSwUGAAAAAAMAAwC3AAAA/AIAAAAA&#10;" strokecolor="#4579b8 [3044]"/>
                    <v:line id="Gerade Verbindung 2355" o:spid="_x0000_s1383" style="position:absolute;visibility:visible;mso-wrap-style:square" from="0,1068" to="25832,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v9xgAAAN0AAAAPAAAAZHJzL2Rvd25yZXYueG1sRI9Ra8JA&#10;EITfC/6HY4W+1YuRiI2eIoWCtH2p7Q/Y5tYkmNuLd1uN/fW9QsHHYWa+YVabwXXqTCG2ng1MJxko&#10;4srblmsDnx/PDwtQUZAtdp7JwJUibNajuxWW1l/4nc57qVWCcCzRQCPSl1rHqiGHceJ74uQdfHAo&#10;SYZa24CXBHedzrNsrh22nBYa7Ompoeq4/3YGTq9vu3j96nKZFz8vx7BdPMosGnM/HrZLUEKD3ML/&#10;7Z01kM+KAv7epCeg178AAAD//wMAUEsBAi0AFAAGAAgAAAAhANvh9svuAAAAhQEAABMAAAAAAAAA&#10;AAAAAAAAAAAAAFtDb250ZW50X1R5cGVzXS54bWxQSwECLQAUAAYACAAAACEAWvQsW78AAAAVAQAA&#10;CwAAAAAAAAAAAAAAAAAfAQAAX3JlbHMvLnJlbHNQSwECLQAUAAYACAAAACEAbGYL/cYAAADdAAAA&#10;DwAAAAAAAAAAAAAAAAAHAgAAZHJzL2Rvd25yZXYueG1sUEsFBgAAAAADAAMAtwAAAPoCAAAAAA==&#10;" strokecolor="#4579b8 [3044]"/>
                    <v:line id="Gerade Verbindung 2356" o:spid="_x0000_s1384" style="position:absolute;flip:y;visibility:visible;mso-wrap-style:square" from="25056,0" to="25056,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w4xwAAAN0AAAAPAAAAZHJzL2Rvd25yZXYueG1sRI9Ba8JA&#10;FITvgv9heQVvzUZtVaKriCANFmyrHjw+sq9JMPs2Zrcm7a/vFgoeh5n5hlmsOlOJGzWutKxgGMUg&#10;iDOrS84VnI7bxxkI55E1VpZJwTc5WC37vQUm2rb8QbeDz0WAsEtQQeF9nUjpsoIMusjWxMH7tI1B&#10;H2STS91gG+CmkqM4nkiDJYeFAmvaFJRdDl9GQZrybvfD27fz8P364sfl6/6pnSo1eOjWcxCeOn8P&#10;/7dTrWA0fp7A35vwBOTyFwAA//8DAFBLAQItABQABgAIAAAAIQDb4fbL7gAAAIUBAAATAAAAAAAA&#10;AAAAAAAAAAAAAABbQ29udGVudF9UeXBlc10ueG1sUEsBAi0AFAAGAAgAAAAhAFr0LFu/AAAAFQEA&#10;AAsAAAAAAAAAAAAAAAAAHwEAAF9yZWxzLy5yZWxzUEsBAi0AFAAGAAgAAAAhAF+3HDjHAAAA3QAA&#10;AA8AAAAAAAAAAAAAAAAABwIAAGRycy9kb3ducmV2LnhtbFBLBQYAAAAAAwADALcAAAD7AgAAAAA=&#10;" strokecolor="#4579b8 [3044]"/>
                    <v:line id="Gerade Verbindung 2357" o:spid="_x0000_s1385" style="position:absolute;rotation:-45;flip:x;visibility:visible;mso-wrap-style:square" from="24968,385" to="24968,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a7wwAAAN0AAAAPAAAAZHJzL2Rvd25yZXYueG1sRI/RagIx&#10;FETfC/5DuIJvNetqVVajSKEg9cW1/YDL5rpZ3NwsSdT17xtB6OMwM2eY9ba3rbiRD41jBZNxBoK4&#10;crrhWsHvz9f7EkSIyBpbx6TgQQG2m8HbGgvt7lzS7RRrkSAcClRgYuwKKUNlyGIYu444eWfnLcYk&#10;fS21x3uC21bmWTaXFhtOCwY7+jRUXU5Xq2CW69J/24NZHMvrLBxr9oc5KzUa9rsViEh9/A+/2nut&#10;IJ9+LOD5Jj0BufkDAAD//wMAUEsBAi0AFAAGAAgAAAAhANvh9svuAAAAhQEAABMAAAAAAAAAAAAA&#10;AAAAAAAAAFtDb250ZW50X1R5cGVzXS54bWxQSwECLQAUAAYACAAAACEAWvQsW78AAAAVAQAACwAA&#10;AAAAAAAAAAAAAAAfAQAAX3JlbHMvLnJlbHNQSwECLQAUAAYACAAAACEA9iB2u8MAAADdAAAADwAA&#10;AAAAAAAAAAAAAAAHAgAAZHJzL2Rvd25yZXYueG1sUEsFBgAAAAADAAMAtwAAAPcCAAAAAA==&#10;" strokecolor="#4579b8 [3044]"/>
                    <v:line id="Gerade Verbindung 2358" o:spid="_x0000_s1386" style="position:absolute;rotation:-45;flip:x;visibility:visible;mso-wrap-style:square" from="1098,385" to="1098,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JwAAAAN0AAAAPAAAAZHJzL2Rvd25yZXYueG1sRE/LisIw&#10;FN0P+A/hCu7G1PqYoWMUEYRBN1b9gEtzpyk2NyWJWv9+shBcHs57ue5tK+7kQ+NYwWScgSCunG64&#10;VnA57z6/QYSIrLF1TAqeFGC9GnwssdDuwSXdT7EWKYRDgQpMjF0hZagMWQxj1xEn7s95izFBX0vt&#10;8ZHCbSvzLFtIiw2nBoMdbQ1V19PNKpjluvR7ezBfx/I2C8ea/WHBSo2G/eYHRKQ+vsUv969WkE/n&#10;aW56k56AXP0DAAD//wMAUEsBAi0AFAAGAAgAAAAhANvh9svuAAAAhQEAABMAAAAAAAAAAAAAAAAA&#10;AAAAAFtDb250ZW50X1R5cGVzXS54bWxQSwECLQAUAAYACAAAACEAWvQsW78AAAAVAQAACwAAAAAA&#10;AAAAAAAAAAAfAQAAX3JlbHMvLnJlbHNQSwECLQAUAAYACAAAACEAh7/iycAAAADdAAAADwAAAAAA&#10;AAAAAAAAAAAHAgAAZHJzL2Rvd25yZXYueG1sUEsFBgAAAAADAAMAtwAAAPQCAAAAAA==&#10;" strokecolor="#4579b8 [3044]"/>
                  </v:group>
                  <v:rect id="Rechteck 2360" o:spid="_x0000_s1387" style="position:absolute;top:12815;width:6026;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lEwgAAAN0AAAAPAAAAZHJzL2Rvd25yZXYueG1sRE/LisIw&#10;FN0L/kO4gjtNVRSpRlFBcJgZ8LVweWmubbG5qU2s1a+fLAZcHs57vmxMIWqqXG5ZwaAfgSBOrM45&#10;VXA+bXtTEM4jaywsk4IXOVgu2q05xto++UD10acihLCLUUHmfRlL6ZKMDLq+LYkDd7WVQR9glUpd&#10;4TOEm0IOo2giDeYcGjIsaZNRcjs+jIL1z+93vee7vjZf4/3b2w3i5aVUt9OsZiA8Nf4j/nfvtILh&#10;aBL2hzfhCcjFHwAAAP//AwBQSwECLQAUAAYACAAAACEA2+H2y+4AAACFAQAAEwAAAAAAAAAAAAAA&#10;AAAAAAAAW0NvbnRlbnRfVHlwZXNdLnhtbFBLAQItABQABgAIAAAAIQBa9CxbvwAAABUBAAALAAAA&#10;AAAAAAAAAAAAAB8BAABfcmVscy8ucmVsc1BLAQItABQABgAIAAAAIQCRDflEwgAAAN0AAAAPAAAA&#10;AAAAAAAAAAAAAAcCAABkcnMvZG93bnJldi54bWxQSwUGAAAAAAMAAwC3AAAA9gIAAAAA&#10;" fillcolor="white [3212]" stroked="f"/>
                </v:group>
                <v:shape id="Textfeld 2557" o:spid="_x0000_s1388" type="#_x0000_t202" style="position:absolute;left:16905;width:457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XuyAAAAN0AAAAPAAAAZHJzL2Rvd25yZXYueG1sRI/dagIx&#10;FITvBd8hnEJvRLMV/9gaxQoFC5biKl4fNqebrZuTdZPq6tM3hUIvh5n5hpkvW1uJCzW+dKzgaZCA&#10;IM6dLrlQcNi/9mcgfEDWWDkmBTfysFx0O3NMtbvyji5ZKESEsE9RgQmhTqX0uSGLfuBq4uh9usZi&#10;iLIppG7wGuG2ksMkmUiLJccFgzWtDeWn7NsqmN1G773jZHr8qj7eXsy9OPP2hEo9PrSrZxCB2vAf&#10;/mtvtILheDyF3zfxCcjFDwAAAP//AwBQSwECLQAUAAYACAAAACEA2+H2y+4AAACFAQAAEwAAAAAA&#10;AAAAAAAAAAAAAAAAW0NvbnRlbnRfVHlwZXNdLnhtbFBLAQItABQABgAIAAAAIQBa9CxbvwAAABUB&#10;AAALAAAAAAAAAAAAAAAAAB8BAABfcmVscy8ucmVsc1BLAQItABQABgAIAAAAIQA+40XuyAAAAN0A&#10;AAAPAAAAAAAAAAAAAAAAAAcCAABkcnMvZG93bnJldi54bWxQSwUGAAAAAAMAAwC3AAAA/AIAAAAA&#10;" fillcolor="white [3201]" stroked="f" strokeweight=".5pt">
                  <v:textbox inset="0,0,0,0">
                    <w:txbxContent>
                      <w:p w14:paraId="363E642D" w14:textId="77777777" w:rsidR="008A6EA7" w:rsidRPr="00A60C13" w:rsidRDefault="008A6EA7" w:rsidP="003C21BE">
                        <w:pPr>
                          <w:rPr>
                            <w:rFonts w:ascii="Segoe Script" w:hAnsi="Segoe Script"/>
                            <w:sz w:val="22"/>
                          </w:rPr>
                        </w:pPr>
                        <w:r>
                          <w:rPr>
                            <w:rFonts w:ascii="Segoe Script" w:hAnsi="Segoe Script"/>
                            <w:sz w:val="22"/>
                          </w:rPr>
                          <w:t>330</w:t>
                        </w:r>
                      </w:p>
                    </w:txbxContent>
                  </v:textbox>
                </v:shape>
              </v:group>
            </w:pict>
          </mc:Fallback>
        </mc:AlternateContent>
      </w:r>
    </w:p>
    <w:p w14:paraId="0B4F2014" w14:textId="37BF1BD6" w:rsidR="003C21BE" w:rsidRDefault="003C21BE" w:rsidP="003C21BE">
      <w:pPr>
        <w:spacing w:line="312" w:lineRule="auto"/>
        <w:rPr>
          <w:sz w:val="22"/>
        </w:rPr>
      </w:pPr>
    </w:p>
    <w:p w14:paraId="758E682B" w14:textId="77777777" w:rsidR="003C21BE" w:rsidRDefault="003C21BE" w:rsidP="003C21BE">
      <w:pPr>
        <w:spacing w:line="312" w:lineRule="auto"/>
        <w:rPr>
          <w:sz w:val="22"/>
        </w:rPr>
      </w:pPr>
    </w:p>
    <w:p w14:paraId="733F2FB5" w14:textId="77777777" w:rsidR="003C21BE" w:rsidRDefault="003C21BE" w:rsidP="003C21BE">
      <w:pPr>
        <w:spacing w:line="312" w:lineRule="auto"/>
        <w:rPr>
          <w:sz w:val="22"/>
        </w:rPr>
      </w:pPr>
    </w:p>
    <w:p w14:paraId="5A1616C8" w14:textId="77777777" w:rsidR="003C21BE" w:rsidRDefault="003C21BE" w:rsidP="003C21BE">
      <w:pPr>
        <w:spacing w:line="312" w:lineRule="auto"/>
        <w:rPr>
          <w:sz w:val="22"/>
        </w:rPr>
      </w:pPr>
    </w:p>
    <w:p w14:paraId="1C74E361" w14:textId="77777777" w:rsidR="003C21BE" w:rsidRDefault="003C21BE" w:rsidP="003C21BE">
      <w:pPr>
        <w:spacing w:line="312" w:lineRule="auto"/>
        <w:rPr>
          <w:sz w:val="22"/>
        </w:rPr>
      </w:pPr>
    </w:p>
    <w:p w14:paraId="4B43C938" w14:textId="77777777" w:rsidR="003C21BE" w:rsidRDefault="003C21BE" w:rsidP="003C21BE">
      <w:pPr>
        <w:spacing w:line="312" w:lineRule="auto"/>
        <w:rPr>
          <w:sz w:val="22"/>
        </w:rPr>
      </w:pPr>
    </w:p>
    <w:p w14:paraId="028B400A" w14:textId="77777777" w:rsidR="003C21BE" w:rsidRDefault="003C21BE" w:rsidP="003C21BE">
      <w:pPr>
        <w:spacing w:line="312" w:lineRule="auto"/>
        <w:rPr>
          <w:sz w:val="22"/>
        </w:rPr>
      </w:pPr>
    </w:p>
    <w:p w14:paraId="3324792E" w14:textId="77777777" w:rsidR="003C21BE" w:rsidRDefault="003C21BE" w:rsidP="003C21BE">
      <w:pPr>
        <w:spacing w:line="312" w:lineRule="auto"/>
        <w:rPr>
          <w:sz w:val="22"/>
        </w:rPr>
      </w:pPr>
    </w:p>
    <w:p w14:paraId="0F78A434" w14:textId="22401DAF" w:rsidR="003C21BE" w:rsidRDefault="008A6EA7" w:rsidP="003C21BE">
      <w:pPr>
        <w:spacing w:line="240" w:lineRule="exact"/>
      </w:pPr>
      <w:r>
        <w:br w:type="page"/>
      </w:r>
    </w:p>
    <w:p w14:paraId="389A3201" w14:textId="77777777" w:rsidR="003C21BE" w:rsidRDefault="00A65D3D" w:rsidP="003C21BE">
      <w:pPr>
        <w:spacing w:line="240" w:lineRule="exact"/>
      </w:pPr>
      <w:r w:rsidRPr="00486580">
        <w:rPr>
          <w:noProof/>
          <w:color w:val="FF0000"/>
          <w:sz w:val="22"/>
          <w:lang w:eastAsia="de-DE"/>
        </w:rPr>
        <w:lastRenderedPageBreak/>
        <w:drawing>
          <wp:anchor distT="0" distB="0" distL="114300" distR="114300" simplePos="0" relativeHeight="251649536" behindDoc="0" locked="0" layoutInCell="1" allowOverlap="1" wp14:anchorId="7948FCA0" wp14:editId="10A125EF">
            <wp:simplePos x="0" y="0"/>
            <wp:positionH relativeFrom="column">
              <wp:posOffset>4812030</wp:posOffset>
            </wp:positionH>
            <wp:positionV relativeFrom="paragraph">
              <wp:posOffset>1236980</wp:posOffset>
            </wp:positionV>
            <wp:extent cx="341630" cy="313055"/>
            <wp:effectExtent l="0" t="0" r="1270" b="0"/>
            <wp:wrapNone/>
            <wp:docPr id="2888" name="Grafik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3C21BE" w:rsidRPr="00453EC1" w14:paraId="6DA6C1DB" w14:textId="77777777" w:rsidTr="00DF56A2">
        <w:trPr>
          <w:trHeight w:val="523"/>
        </w:trPr>
        <w:tc>
          <w:tcPr>
            <w:tcW w:w="7348" w:type="dxa"/>
            <w:tcBorders>
              <w:left w:val="single" w:sz="4" w:space="0" w:color="auto"/>
              <w:bottom w:val="single" w:sz="4" w:space="0" w:color="auto"/>
              <w:right w:val="single" w:sz="4" w:space="0" w:color="auto"/>
            </w:tcBorders>
            <w:shd w:val="clear" w:color="auto" w:fill="D9D9D9"/>
          </w:tcPr>
          <w:p w14:paraId="0E7D33DF" w14:textId="77777777" w:rsidR="003C21BE" w:rsidRPr="00453EC1" w:rsidRDefault="003C21BE" w:rsidP="00DF56A2">
            <w:pPr>
              <w:jc w:val="both"/>
              <w:rPr>
                <w:sz w:val="12"/>
              </w:rPr>
            </w:pPr>
            <w:r w:rsidRPr="00453EC1">
              <w:rPr>
                <w:sz w:val="12"/>
              </w:rPr>
              <w:t>Materialien/Kompetenz</w:t>
            </w:r>
          </w:p>
          <w:p w14:paraId="743BADE0" w14:textId="77777777" w:rsidR="003C21BE" w:rsidRPr="00453EC1" w:rsidRDefault="003C21BE" w:rsidP="00DF56A2">
            <w:pPr>
              <w:rPr>
                <w:b/>
              </w:rPr>
            </w:pPr>
            <w:r>
              <w:rPr>
                <w:b/>
              </w:rPr>
              <w:t>Bauanleitung umsetzen</w:t>
            </w:r>
          </w:p>
        </w:tc>
        <w:tc>
          <w:tcPr>
            <w:tcW w:w="188" w:type="dxa"/>
            <w:vMerge w:val="restart"/>
            <w:tcBorders>
              <w:top w:val="nil"/>
              <w:left w:val="single" w:sz="4" w:space="0" w:color="auto"/>
              <w:bottom w:val="nil"/>
              <w:right w:val="single" w:sz="4" w:space="0" w:color="auto"/>
            </w:tcBorders>
            <w:shd w:val="clear" w:color="auto" w:fill="FFFFFF"/>
          </w:tcPr>
          <w:p w14:paraId="308A6F99" w14:textId="77777777" w:rsidR="003C21BE" w:rsidRPr="00453EC1" w:rsidRDefault="003C21BE" w:rsidP="00DF56A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9E818EC" w14:textId="77777777" w:rsidR="003C21BE" w:rsidRPr="00453EC1" w:rsidRDefault="003C21BE" w:rsidP="00DF56A2">
            <w:pPr>
              <w:jc w:val="center"/>
              <w:rPr>
                <w:rFonts w:eastAsia="Times New Roman"/>
                <w:b/>
                <w:lang w:val="en-GB"/>
              </w:rPr>
            </w:pPr>
            <w:r>
              <w:rPr>
                <w:rFonts w:eastAsia="Times New Roman"/>
                <w:b/>
                <w:lang w:val="en-GB"/>
              </w:rPr>
              <w:t>Holztechnik</w:t>
            </w:r>
          </w:p>
          <w:p w14:paraId="6810F57E" w14:textId="77777777" w:rsidR="003C21BE" w:rsidRPr="00453EC1" w:rsidRDefault="003C21BE" w:rsidP="00DF56A2">
            <w:pPr>
              <w:jc w:val="center"/>
              <w:rPr>
                <w:rFonts w:eastAsia="Calibri"/>
                <w:b/>
                <w:lang w:val="en-GB"/>
              </w:rPr>
            </w:pPr>
            <w:r>
              <w:rPr>
                <w:rFonts w:eastAsia="Times New Roman"/>
                <w:b/>
                <w:lang w:val="en-GB"/>
              </w:rPr>
              <w:t>Z.01.02.03</w:t>
            </w:r>
            <w:r w:rsidR="00A64EE1">
              <w:rPr>
                <w:rFonts w:eastAsia="Times New Roman"/>
                <w:b/>
                <w:lang w:val="en-GB"/>
              </w:rPr>
              <w:t>.02</w:t>
            </w:r>
          </w:p>
        </w:tc>
      </w:tr>
      <w:tr w:rsidR="003C21BE" w:rsidRPr="00453EC1" w14:paraId="5587E5FB" w14:textId="77777777" w:rsidTr="00DF56A2">
        <w:trPr>
          <w:trHeight w:val="873"/>
        </w:trPr>
        <w:tc>
          <w:tcPr>
            <w:tcW w:w="7348" w:type="dxa"/>
            <w:tcBorders>
              <w:left w:val="single" w:sz="4" w:space="0" w:color="auto"/>
              <w:right w:val="single" w:sz="4" w:space="0" w:color="auto"/>
            </w:tcBorders>
          </w:tcPr>
          <w:p w14:paraId="3167DBA8" w14:textId="77777777" w:rsidR="00406AA2" w:rsidRPr="00453EC1" w:rsidRDefault="00406AA2" w:rsidP="00406AA2">
            <w:pPr>
              <w:spacing w:before="40" w:after="60" w:line="160" w:lineRule="exact"/>
              <w:rPr>
                <w:sz w:val="12"/>
              </w:rPr>
            </w:pPr>
            <w:r w:rsidRPr="00453EC1">
              <w:rPr>
                <w:sz w:val="12"/>
              </w:rPr>
              <w:t>Teilkompetenz:</w:t>
            </w:r>
          </w:p>
          <w:p w14:paraId="7862817D" w14:textId="77777777" w:rsidR="00406AA2" w:rsidRDefault="00406AA2" w:rsidP="00406AA2">
            <w:pPr>
              <w:pStyle w:val="Kopf8ptafz"/>
            </w:pPr>
            <w:r w:rsidRPr="00F275EB">
              <w:t xml:space="preserve">Ich kann </w:t>
            </w:r>
            <w:r>
              <w:t xml:space="preserve">Maße aus </w:t>
            </w:r>
            <w:r w:rsidRPr="00F275EB">
              <w:t xml:space="preserve">einer technischen Zeichnung </w:t>
            </w:r>
            <w:r>
              <w:t>ableiten</w:t>
            </w:r>
            <w:r w:rsidRPr="00F275EB">
              <w:t>.</w:t>
            </w:r>
          </w:p>
          <w:p w14:paraId="760E80DB" w14:textId="77777777" w:rsidR="00406AA2" w:rsidRDefault="00406AA2" w:rsidP="00406AA2">
            <w:pPr>
              <w:pStyle w:val="Kopf8ptafz"/>
            </w:pPr>
            <w:r w:rsidRPr="00F275EB">
              <w:t>Ich kann Bemaßung</w:t>
            </w:r>
            <w:r>
              <w:t>en fachgerecht</w:t>
            </w:r>
            <w:r w:rsidRPr="00F275EB">
              <w:t xml:space="preserve"> ergänzen.</w:t>
            </w:r>
          </w:p>
          <w:p w14:paraId="257259DB" w14:textId="77777777" w:rsidR="00406AA2" w:rsidRDefault="00406AA2" w:rsidP="00406AA2">
            <w:pPr>
              <w:pStyle w:val="Kopf8ptafz"/>
            </w:pPr>
            <w:r>
              <w:t>Ich kann Bohrungen fachgerecht anreißen.</w:t>
            </w:r>
          </w:p>
          <w:p w14:paraId="2EEDE99F" w14:textId="77777777" w:rsidR="003C21BE" w:rsidRPr="00A402FC" w:rsidRDefault="00406AA2" w:rsidP="00406AA2">
            <w:pPr>
              <w:pStyle w:val="Kopf8ptafz"/>
            </w:pPr>
            <w:r w:rsidRPr="008B395D">
              <w:rPr>
                <w:i/>
              </w:rPr>
              <w:t>I</w:t>
            </w:r>
            <w:r w:rsidRPr="008B395D">
              <w:rPr>
                <w:i/>
                <w:lang w:eastAsia="de-DE"/>
              </w:rPr>
              <w:t>ch kann vorher nachdenken</w:t>
            </w:r>
            <w:r>
              <w:rPr>
                <w:lang w:eastAsia="de-DE"/>
              </w:rPr>
              <w:t>.</w:t>
            </w:r>
          </w:p>
        </w:tc>
        <w:tc>
          <w:tcPr>
            <w:tcW w:w="188" w:type="dxa"/>
            <w:vMerge/>
            <w:tcBorders>
              <w:left w:val="single" w:sz="4" w:space="0" w:color="auto"/>
              <w:bottom w:val="nil"/>
              <w:right w:val="nil"/>
            </w:tcBorders>
            <w:vAlign w:val="center"/>
          </w:tcPr>
          <w:p w14:paraId="7828420A" w14:textId="77777777" w:rsidR="003C21BE" w:rsidRPr="00453EC1" w:rsidRDefault="003C21BE" w:rsidP="00DF56A2">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C21BE" w:rsidRPr="00453EC1" w14:paraId="6295B006" w14:textId="77777777" w:rsidTr="00DF56A2">
              <w:trPr>
                <w:trHeight w:val="284"/>
              </w:trPr>
              <w:tc>
                <w:tcPr>
                  <w:tcW w:w="2090" w:type="dxa"/>
                  <w:shd w:val="clear" w:color="auto" w:fill="auto"/>
                </w:tcPr>
                <w:p w14:paraId="3B7A6C33" w14:textId="77777777" w:rsidR="003C21BE" w:rsidRPr="00453EC1" w:rsidRDefault="003C21BE" w:rsidP="007A244C">
                  <w:pPr>
                    <w:framePr w:hSpace="141" w:wrap="around" w:vAnchor="text" w:hAnchor="text" w:y="-81"/>
                    <w:jc w:val="center"/>
                    <w:rPr>
                      <w:lang w:val="en-GB"/>
                    </w:rPr>
                  </w:pPr>
                  <w:r w:rsidRPr="00453EC1">
                    <w:rPr>
                      <w:lang w:val="en-GB"/>
                    </w:rPr>
                    <w:t>LernPROJEKT</w:t>
                  </w:r>
                </w:p>
              </w:tc>
            </w:tr>
            <w:tr w:rsidR="003C21BE" w:rsidRPr="00453EC1" w14:paraId="382831C5" w14:textId="77777777" w:rsidTr="00DF56A2">
              <w:trPr>
                <w:trHeight w:val="284"/>
              </w:trPr>
              <w:tc>
                <w:tcPr>
                  <w:tcW w:w="2090" w:type="dxa"/>
                  <w:shd w:val="clear" w:color="auto" w:fill="auto"/>
                </w:tcPr>
                <w:p w14:paraId="238ECBAB" w14:textId="77777777" w:rsidR="003C21BE" w:rsidRPr="00453EC1" w:rsidRDefault="003C21BE" w:rsidP="007A244C">
                  <w:pPr>
                    <w:framePr w:hSpace="141" w:wrap="around" w:vAnchor="text" w:hAnchor="text" w:y="-81"/>
                    <w:jc w:val="center"/>
                    <w:rPr>
                      <w:lang w:val="en-GB"/>
                    </w:rPr>
                  </w:pPr>
                  <w:r w:rsidRPr="00453EC1">
                    <w:rPr>
                      <w:lang w:val="en-GB"/>
                    </w:rPr>
                    <w:t>LernTHEMA</w:t>
                  </w:r>
                </w:p>
              </w:tc>
            </w:tr>
            <w:tr w:rsidR="003C21BE" w:rsidRPr="00453EC1" w14:paraId="12992E86" w14:textId="77777777" w:rsidTr="00DF56A2">
              <w:trPr>
                <w:trHeight w:val="284"/>
              </w:trPr>
              <w:tc>
                <w:tcPr>
                  <w:tcW w:w="2090" w:type="dxa"/>
                  <w:shd w:val="clear" w:color="auto" w:fill="D9D9D9" w:themeFill="background1" w:themeFillShade="D9"/>
                </w:tcPr>
                <w:p w14:paraId="790A1373" w14:textId="77777777" w:rsidR="003C21BE" w:rsidRPr="00453EC1" w:rsidRDefault="003C21BE" w:rsidP="007A244C">
                  <w:pPr>
                    <w:framePr w:hSpace="141" w:wrap="around" w:vAnchor="text" w:hAnchor="text" w:y="-81"/>
                    <w:jc w:val="center"/>
                    <w:rPr>
                      <w:rFonts w:eastAsia="Times New Roman"/>
                      <w:b/>
                      <w:lang w:val="en-GB"/>
                    </w:rPr>
                  </w:pPr>
                  <w:r w:rsidRPr="00453EC1">
                    <w:rPr>
                      <w:rFonts w:eastAsia="Times New Roman"/>
                      <w:b/>
                      <w:lang w:val="en-GB"/>
                    </w:rPr>
                    <w:t>LernSCHRITT</w:t>
                  </w:r>
                </w:p>
              </w:tc>
            </w:tr>
          </w:tbl>
          <w:p w14:paraId="199A7504" w14:textId="77777777" w:rsidR="003C21BE" w:rsidRPr="00453EC1" w:rsidRDefault="003C21BE" w:rsidP="00DF56A2">
            <w:pPr>
              <w:jc w:val="center"/>
              <w:rPr>
                <w:rFonts w:eastAsia="Times New Roman"/>
                <w:b/>
                <w:lang w:val="en-GB"/>
              </w:rPr>
            </w:pPr>
          </w:p>
        </w:tc>
      </w:tr>
    </w:tbl>
    <w:p w14:paraId="598EAB9E" w14:textId="7EECA760" w:rsidR="003C21BE" w:rsidRDefault="003C21BE" w:rsidP="003C21BE">
      <w:pPr>
        <w:pStyle w:val="berschrift2"/>
      </w:pPr>
      <w:r w:rsidRPr="002D3A49">
        <w:t xml:space="preserve">Mittelpunkte der Bohrungen an den fünf Querleisten </w:t>
      </w:r>
      <w:r w:rsidRPr="002B40F4">
        <w:rPr>
          <w:rFonts w:ascii="Cambria" w:hAnsi="Cambria"/>
          <w:sz w:val="28"/>
        </w:rPr>
        <w:t>②</w:t>
      </w:r>
      <w:r w:rsidRPr="002D3A49">
        <w:t xml:space="preserve"> des Sitzes anreißen:</w:t>
      </w:r>
      <w:r w:rsidR="00A45848" w:rsidRPr="00A45848">
        <w:rPr>
          <w:noProof/>
        </w:rPr>
        <w:t xml:space="preserve"> </w:t>
      </w:r>
    </w:p>
    <w:p w14:paraId="515AB9A5" w14:textId="77777777" w:rsidR="003C21BE" w:rsidRDefault="003C21BE" w:rsidP="003C21BE">
      <w:pPr>
        <w:pStyle w:val="Textkrper"/>
      </w:pPr>
      <w:r>
        <w:t>An dem Klappstuhl werden für die Löcher eine Menge Bohrungen gebraucht. Die müssen exakt angezeichnet werden, damit am Ende alles passt.</w:t>
      </w:r>
    </w:p>
    <w:p w14:paraId="2090C257" w14:textId="77777777" w:rsidR="003C21BE" w:rsidRPr="002D3A49" w:rsidRDefault="003C21BE" w:rsidP="003C21BE">
      <w:pPr>
        <w:pStyle w:val="Textkrper"/>
      </w:pPr>
    </w:p>
    <w:p w14:paraId="6C7C3D73" w14:textId="77777777" w:rsidR="003C21BE" w:rsidRPr="00272191" w:rsidRDefault="00A65D3D" w:rsidP="003C21BE">
      <w:pPr>
        <w:spacing w:after="120"/>
      </w:pPr>
      <w:r w:rsidRPr="00AA18D1">
        <w:rPr>
          <w:noProof/>
          <w:lang w:eastAsia="de-DE"/>
        </w:rPr>
        <w:drawing>
          <wp:anchor distT="0" distB="0" distL="114300" distR="114300" simplePos="0" relativeHeight="251604480" behindDoc="0" locked="0" layoutInCell="1" allowOverlap="1" wp14:anchorId="16096A2A" wp14:editId="54B97385">
            <wp:simplePos x="0" y="0"/>
            <wp:positionH relativeFrom="column">
              <wp:posOffset>4838065</wp:posOffset>
            </wp:positionH>
            <wp:positionV relativeFrom="paragraph">
              <wp:posOffset>1985010</wp:posOffset>
            </wp:positionV>
            <wp:extent cx="314325" cy="314325"/>
            <wp:effectExtent l="0" t="0" r="9525" b="9525"/>
            <wp:wrapNone/>
            <wp:docPr id="2890" name="Grafik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noProof/>
          <w:lang w:eastAsia="de-DE"/>
        </w:rPr>
        <mc:AlternateContent>
          <mc:Choice Requires="wps">
            <w:drawing>
              <wp:anchor distT="0" distB="0" distL="114300" distR="114300" simplePos="0" relativeHeight="251644416" behindDoc="0" locked="0" layoutInCell="1" allowOverlap="1" wp14:anchorId="1966ABC2" wp14:editId="6991888F">
                <wp:simplePos x="0" y="0"/>
                <wp:positionH relativeFrom="column">
                  <wp:posOffset>1286510</wp:posOffset>
                </wp:positionH>
                <wp:positionV relativeFrom="paragraph">
                  <wp:posOffset>1473835</wp:posOffset>
                </wp:positionV>
                <wp:extent cx="268604" cy="266700"/>
                <wp:effectExtent l="0" t="0" r="17780" b="19050"/>
                <wp:wrapNone/>
                <wp:docPr id="2322" name="Ellipse 2322"/>
                <wp:cNvGraphicFramePr/>
                <a:graphic xmlns:a="http://schemas.openxmlformats.org/drawingml/2006/main">
                  <a:graphicData uri="http://schemas.microsoft.com/office/word/2010/wordprocessingShape">
                    <wps:wsp>
                      <wps:cNvSpPr/>
                      <wps:spPr>
                        <a:xfrm>
                          <a:off x="0" y="0"/>
                          <a:ext cx="268604"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1D993" id="Ellipse 2322" o:spid="_x0000_s1026" style="position:absolute;margin-left:101.3pt;margin-top:116.05pt;width:21.15pt;height: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5ImAIAAIsFAAAOAAAAZHJzL2Uyb0RvYy54bWysVE1v2zAMvQ/YfxB0X+14adoFdYqgXYYB&#10;RRu0HXpWZCkWIIuapMTJfv0o+aNBV+wwLAdHFMlH8onk1fWh0WQvnFdgSjo5yykRhkOlzLakP55X&#10;ny4p8YGZimkwoqRH4en14uOHq9bORQE16Eo4giDGz1tb0joEO88yz2vRMH8GVhhUSnANCyi6bVY5&#10;1iJ6o7Miz2dZC66yDrjwHm9vOyVdJHwpBQ8PUnoRiC4p5hbS16XvJn6zxRWbbx2zteJ9GuwfsmiY&#10;Mhh0hLplgZGdU39ANYo78CDDGYcmAykVF6kGrGaSv6nmqWZWpFqQHG9Hmvz/g+X3+7Ujqipp8bko&#10;KDGswVf6qrWyXpB0hxS11s/R8smuXS95PMZ6D9I18R8rIYdE63GkVRwC4XhZzC5n+ZQSjqpiNrvI&#10;E+3Zq7N1PnwT0JB4KKnooic+2f7OB4yJ1oNVDGdgpbROj6dNvPCgVRXvkuC2mxvtyJ7hq69WOf7i&#10;QyPGiRlK0TWLtXXVpFM4ahExtHkUEomJ+adMUkuKEZZxLkyYdKqaVaKLdn4aLDZx9EihE2BElpjl&#10;iN0DDJYdyIDd5dzbR1eROnp0zv+WWOc8eqTIYMLo3CgD7j0AjVX1kTv7gaSOmsjSBqojto2Dbp68&#10;5SuFT3fHfFgzhwOEo4ZLITzgR2poSwr9iZIa3K/37qM99jVqKWlxIEvqf+6YE5To7wY7/stkOo0T&#10;nITp+UWBgjvVbE41ZtfcAL7+BNeP5ekY7YMejtJB84K7YxmjoooZjrFLyoMbhJvQLQrcPlwsl8kM&#10;p9aycGeeLI/gkdXYl8+HF+Zs378BG/8ehuFl8zc93NlGTwPLXQCpUoO/8trzjROfGqffTnGlnMrJ&#10;6nWHLn4DAAD//wMAUEsDBBQABgAIAAAAIQCUcgkg3gAAAAsBAAAPAAAAZHJzL2Rvd25yZXYueG1s&#10;TI89T8MwEIZ3JP6DdUhs1IlJC4Q4Fa3EAJ0oiPkau0lU+xzFbhv49RwTbO/pHr0f1XLyTpzsGPtA&#10;GvJZBsJSE0xPrYaP9+ebexAxIRl0gayGLxthWV9eVFiacKY3e9qmVrAJxRI1dCkNpZSx6azHOAuD&#10;Jf7tw+gx8Tm20ox4ZnPvpMqyhfTYEyd0ONh1Z5vD9ug5d7MqlPpUq/nBfa9fcT8fTHjR+vpqenoE&#10;keyU/mD4rc/VoeZOu3AkE4XToDK1YJTFrcpBMKGK4gHEjsVdkYOsK/l/Q/0DAAD//wMAUEsBAi0A&#10;FAAGAAgAAAAhALaDOJL+AAAA4QEAABMAAAAAAAAAAAAAAAAAAAAAAFtDb250ZW50X1R5cGVzXS54&#10;bWxQSwECLQAUAAYACAAAACEAOP0h/9YAAACUAQAACwAAAAAAAAAAAAAAAAAvAQAAX3JlbHMvLnJl&#10;bHNQSwECLQAUAAYACAAAACEAclQ+SJgCAACLBQAADgAAAAAAAAAAAAAAAAAuAgAAZHJzL2Uyb0Rv&#10;Yy54bWxQSwECLQAUAAYACAAAACEAlHIJIN4AAAALAQAADwAAAAAAAAAAAAAAAADyBAAAZHJzL2Rv&#10;d25yZXYueG1sUEsFBgAAAAAEAAQA8wAAAP0FAAAAAA==&#10;" filled="f" strokecolor="red" strokeweight="2pt"/>
            </w:pict>
          </mc:Fallback>
        </mc:AlternateContent>
      </w:r>
      <w:r w:rsidR="003C21BE">
        <w:rPr>
          <w:noProof/>
          <w:sz w:val="22"/>
          <w:lang w:eastAsia="de-DE"/>
        </w:rPr>
        <mc:AlternateContent>
          <mc:Choice Requires="wps">
            <w:drawing>
              <wp:anchor distT="0" distB="0" distL="114300" distR="114300" simplePos="0" relativeHeight="251606528" behindDoc="0" locked="0" layoutInCell="1" allowOverlap="1" wp14:anchorId="7F2D48A4" wp14:editId="0F30CE96">
                <wp:simplePos x="0" y="0"/>
                <wp:positionH relativeFrom="column">
                  <wp:posOffset>4714240</wp:posOffset>
                </wp:positionH>
                <wp:positionV relativeFrom="paragraph">
                  <wp:posOffset>624840</wp:posOffset>
                </wp:positionV>
                <wp:extent cx="1254125" cy="637540"/>
                <wp:effectExtent l="38100" t="95250" r="117475" b="48260"/>
                <wp:wrapNone/>
                <wp:docPr id="2323" name="Textfeld 2323"/>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D5BF60F"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48A4" id="Textfeld 2323" o:spid="_x0000_s1389" type="#_x0000_t202" style="position:absolute;margin-left:371.2pt;margin-top:49.2pt;width:98.75pt;height:50.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bZ/AIAAIwGAAAOAAAAZHJzL2Uyb0RvYy54bWysVUtvGjEQvlfqf7B8b5ZnSlCWiCZKVSlN&#10;opAqZ+O1WSte27UNu/TXd8bLAqG9pCoSxuN5f/Pg8qqpNNkIH5Q1Oe2f9SgRhttCmVVOfzzffppQ&#10;EiIzBdPWiJxuRaBXs48fLms3FQNbWl0IT8CICdPa5bSM0U2zLPBSVCycWScMMKX1FYtA+lVWeFaD&#10;9Upng17vPKutL5y3XIQArzctk86SfSkFjw9SBhGJzinEFtPp07nEM5tdsunKM1cqvguD/UMUFVMG&#10;nO5N3bDIyNqrP0xVinsbrIxn3FaZlVJxkXKAbPq9k2wWJXMi5QLgBLeHKfw/s/x+8+iJKnI6GA6G&#10;lBhWQZWeRROl0AVJj4BR7cIURBcOhGPzxTZQa8QO3wM8YuqN9BX+QlIE+ID2do8w2CMclQbjEXwp&#10;4cA7H34ej1IJsoO28yF+FbYieMmphwomYNnmLkTwCKKdCDoLVqviVmmdCOwaca092TCo93I1wBhB&#10;442UNqRG5+NeMvyGl/rurQU0rNfVd1u0Vsc9+HR2O4enXsCnNqgpUg9C6EjYdRR+URY1Weq1f2KA&#10;+rg3AWukUJjscNJvCWjQ/uQCHQGP6RWM1lJT4m18UbFMbYHQok0E45CxZvy1hUu7krUBj5KZA3Qg&#10;ncLdR5Ooo0CzQ1XTLW61SCiYJyGhV1Jx8eEELca5MDH1RcofpFFKQnXeo7iTR9U2qPco7zWSZ2vi&#10;XrlSxvq24l3VWnyK1y5k2coDHkd54zU2yyYNyXnqKHxa2mILwwAlSa0eHL9VUIo7FuIj87BDoHKw&#10;F+MDHFJb6Di7u1FSWv/rb+8oD6MNXEpq2Ek5DT/XzAtK9DcDQ3/RH8G8kJiI0fjzAAh/zFkec8y6&#10;urYwBn3YwI6nK8pH3V2lt9ULrM85egUWMxx85zR21+vYbkpYv1zM50kI1pZj8c4sHEfTCDO24HPz&#10;wrzbDW2Ecb+33fZi05PZbWVR09j5Olqp0mAfUN0VAFZeas3desadekwnqcOfyOw3AAAA//8DAFBL&#10;AwQUAAYACAAAACEAoKj5LN8AAAAKAQAADwAAAGRycy9kb3ducmV2LnhtbEyPwU7DMAyG70i8Q2Qk&#10;bixlq1hTmk5owIEbGxPimDamrWicrsnW8vaYE5wsy59+f3+xmV0vzjiGzpOG20UCAqn2tqNGw+Ht&#10;+SYDEaIha3pPqOEbA2zKy4vC5NZPtMPzPjaCQyjkRkMb45BLGeoWnQkLPyDx7dOPzkRex0ba0Uwc&#10;7nq5TJI76UxH/KE1A25brL/2J6cBj+tQHZPmcbt6eQ+HjzDRU/qq9fXV/HAPIuIc/2D41Wd1KNmp&#10;8ieyQfQa1ukyZVSDyngyoFZKgaiYVFkGsizk/wrlDwAAAP//AwBQSwECLQAUAAYACAAAACEAtoM4&#10;kv4AAADhAQAAEwAAAAAAAAAAAAAAAAAAAAAAW0NvbnRlbnRfVHlwZXNdLnhtbFBLAQItABQABgAI&#10;AAAAIQA4/SH/1gAAAJQBAAALAAAAAAAAAAAAAAAAAC8BAABfcmVscy8ucmVsc1BLAQItABQABgAI&#10;AAAAIQC2RSbZ/AIAAIwGAAAOAAAAAAAAAAAAAAAAAC4CAABkcnMvZTJvRG9jLnhtbFBLAQItABQA&#10;BgAIAAAAIQCgqPks3wAAAAoBAAAPAAAAAAAAAAAAAAAAAFYFAABkcnMvZG93bnJldi54bWxQSwUG&#10;AAAAAAQABADzAAAAYgYAAAAA&#10;" fillcolor="#eeece1 [3214]" strokecolor="#938953 [1614]" strokeweight=".5pt">
                <v:shadow on="t" color="black" opacity="26214f" origin="-.5,.5" offset=".74836mm,-.74836mm"/>
                <v:textbox>
                  <w:txbxContent>
                    <w:p w14:paraId="1D5BF60F" w14:textId="77777777" w:rsidR="008A6EA7" w:rsidRDefault="008A6EA7" w:rsidP="003C21BE">
                      <w:r>
                        <w:rPr>
                          <w:sz w:val="22"/>
                        </w:rPr>
                        <w:t>Nehmen Sie die Bauanleitung zu Hilfe!</w:t>
                      </w:r>
                    </w:p>
                  </w:txbxContent>
                </v:textbox>
              </v:shape>
            </w:pict>
          </mc:Fallback>
        </mc:AlternateContent>
      </w:r>
      <w:r w:rsidR="003C21BE">
        <w:rPr>
          <w:noProof/>
          <w:lang w:eastAsia="de-DE"/>
        </w:rPr>
        <w:drawing>
          <wp:inline distT="0" distB="0" distL="0" distR="0" wp14:anchorId="0DE33FA3" wp14:editId="5E7214E6">
            <wp:extent cx="2411926" cy="1892300"/>
            <wp:effectExtent l="0" t="0" r="7620" b="0"/>
            <wp:docPr id="2889" name="Grafik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z_3D.jpg"/>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20238" t="30579" r="17064" b="34635"/>
                    <a:stretch/>
                  </pic:blipFill>
                  <pic:spPr bwMode="auto">
                    <a:xfrm>
                      <a:off x="0" y="0"/>
                      <a:ext cx="2411926" cy="1892300"/>
                    </a:xfrm>
                    <a:prstGeom prst="rect">
                      <a:avLst/>
                    </a:prstGeom>
                    <a:ln>
                      <a:noFill/>
                    </a:ln>
                    <a:extLst>
                      <a:ext uri="{53640926-AAD7-44D8-BBD7-CCE9431645EC}">
                        <a14:shadowObscured xmlns:a14="http://schemas.microsoft.com/office/drawing/2010/main"/>
                      </a:ext>
                    </a:extLst>
                  </pic:spPr>
                </pic:pic>
              </a:graphicData>
            </a:graphic>
          </wp:inline>
        </w:drawing>
      </w:r>
    </w:p>
    <w:p w14:paraId="754E474E" w14:textId="77777777" w:rsidR="003C21BE" w:rsidRPr="006E4970" w:rsidRDefault="003C21BE" w:rsidP="001E2A3A">
      <w:pPr>
        <w:pStyle w:val="Listenabsatz"/>
        <w:numPr>
          <w:ilvl w:val="0"/>
          <w:numId w:val="49"/>
        </w:numPr>
        <w:tabs>
          <w:tab w:val="left" w:pos="426"/>
        </w:tabs>
        <w:spacing w:line="312" w:lineRule="auto"/>
        <w:rPr>
          <w:sz w:val="22"/>
        </w:rPr>
      </w:pPr>
      <w:r w:rsidRPr="006E4970">
        <w:rPr>
          <w:sz w:val="22"/>
        </w:rPr>
        <w:t>Ergänze</w:t>
      </w:r>
      <w:r>
        <w:rPr>
          <w:sz w:val="22"/>
        </w:rPr>
        <w:t>n Sie</w:t>
      </w:r>
      <w:r w:rsidRPr="006E4970">
        <w:rPr>
          <w:sz w:val="22"/>
        </w:rPr>
        <w:t xml:space="preserve"> die</w:t>
      </w:r>
      <w:r>
        <w:rPr>
          <w:sz w:val="22"/>
        </w:rPr>
        <w:t xml:space="preserve"> </w:t>
      </w:r>
      <w:r w:rsidRPr="006E4970">
        <w:rPr>
          <w:sz w:val="22"/>
        </w:rPr>
        <w:t>fehlenden Maße</w:t>
      </w:r>
      <w:r w:rsidR="001E2A3A">
        <w:rPr>
          <w:sz w:val="22"/>
        </w:rPr>
        <w:t xml:space="preserve"> in den</w:t>
      </w:r>
      <w:r>
        <w:rPr>
          <w:sz w:val="22"/>
        </w:rPr>
        <w:t xml:space="preserve"> grauen Kästen.</w:t>
      </w:r>
    </w:p>
    <w:p w14:paraId="57127624" w14:textId="77777777" w:rsidR="003C21BE" w:rsidRDefault="003C21BE" w:rsidP="001E2A3A">
      <w:pPr>
        <w:pStyle w:val="Listenabsatz"/>
        <w:numPr>
          <w:ilvl w:val="0"/>
          <w:numId w:val="49"/>
        </w:numPr>
        <w:tabs>
          <w:tab w:val="left" w:pos="426"/>
        </w:tabs>
        <w:spacing w:line="312" w:lineRule="auto"/>
        <w:rPr>
          <w:sz w:val="22"/>
        </w:rPr>
      </w:pPr>
      <w:r w:rsidRPr="00F80A25">
        <w:rPr>
          <w:sz w:val="22"/>
        </w:rPr>
        <w:t xml:space="preserve">Zeichnen Sie den Mittelpunkt der Bohrung auf der linken Seite ein. </w:t>
      </w:r>
      <w:r>
        <w:rPr>
          <w:sz w:val="22"/>
        </w:rPr>
        <w:t xml:space="preserve">Ein Mittelpunkt wird als Kreuz aus einer waagerechten und einer horizontalen Linie gezeichnet. </w:t>
      </w:r>
    </w:p>
    <w:p w14:paraId="7A4B3830" w14:textId="77777777" w:rsidR="003C21BE" w:rsidRPr="00F80A25" w:rsidRDefault="003C21BE" w:rsidP="001E2A3A">
      <w:pPr>
        <w:pStyle w:val="Listenabsatz"/>
        <w:numPr>
          <w:ilvl w:val="0"/>
          <w:numId w:val="49"/>
        </w:numPr>
        <w:tabs>
          <w:tab w:val="left" w:pos="426"/>
        </w:tabs>
        <w:spacing w:line="312" w:lineRule="auto"/>
        <w:rPr>
          <w:sz w:val="22"/>
        </w:rPr>
      </w:pPr>
      <w:r>
        <w:rPr>
          <w:noProof/>
          <w:sz w:val="22"/>
          <w:lang w:eastAsia="de-DE"/>
        </w:rPr>
        <mc:AlternateContent>
          <mc:Choice Requires="wpg">
            <w:drawing>
              <wp:anchor distT="0" distB="0" distL="114300" distR="114300" simplePos="0" relativeHeight="251637248" behindDoc="0" locked="0" layoutInCell="1" allowOverlap="1" wp14:anchorId="2A83F5C1" wp14:editId="5998B589">
                <wp:simplePos x="0" y="0"/>
                <wp:positionH relativeFrom="column">
                  <wp:posOffset>2305050</wp:posOffset>
                </wp:positionH>
                <wp:positionV relativeFrom="paragraph">
                  <wp:posOffset>577215</wp:posOffset>
                </wp:positionV>
                <wp:extent cx="628015" cy="587114"/>
                <wp:effectExtent l="38100" t="0" r="635" b="41910"/>
                <wp:wrapNone/>
                <wp:docPr id="2324" name="Gruppieren 2324"/>
                <wp:cNvGraphicFramePr/>
                <a:graphic xmlns:a="http://schemas.openxmlformats.org/drawingml/2006/main">
                  <a:graphicData uri="http://schemas.microsoft.com/office/word/2010/wordprocessingGroup">
                    <wpg:wgp>
                      <wpg:cNvGrpSpPr/>
                      <wpg:grpSpPr>
                        <a:xfrm>
                          <a:off x="0" y="0"/>
                          <a:ext cx="628015" cy="587114"/>
                          <a:chOff x="0" y="0"/>
                          <a:chExt cx="628015" cy="587114"/>
                        </a:xfrm>
                      </wpg:grpSpPr>
                      <wps:wsp>
                        <wps:cNvPr id="2325" name="Textfeld 2325"/>
                        <wps:cNvSpPr txBox="1"/>
                        <wps:spPr>
                          <a:xfrm>
                            <a:off x="213360" y="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E46BC" w14:textId="77777777" w:rsidR="008A6EA7" w:rsidRPr="002D3A49" w:rsidRDefault="008A6EA7" w:rsidP="003C21BE">
                              <w:pPr>
                                <w:rPr>
                                  <w:sz w:val="26"/>
                                </w:rPr>
                              </w:pPr>
                              <w:r w:rsidRPr="002D3A49">
                                <w:rPr>
                                  <w:rFonts w:ascii="Cambria" w:hAnsi="Cambria"/>
                                  <w:sz w:val="2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6" name="Gerade Verbindung mit Pfeil 2326"/>
                        <wps:cNvCnPr/>
                        <wps:spPr>
                          <a:xfrm flipH="1">
                            <a:off x="0" y="236220"/>
                            <a:ext cx="309283" cy="3508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83F5C1" id="Gruppieren 2324" o:spid="_x0000_s1390" style="position:absolute;left:0;text-align:left;margin-left:181.5pt;margin-top:45.45pt;width:49.45pt;height:46.25pt;z-index:251637248" coordsize="6280,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VkoQMAAI8JAAAOAAAAZHJzL2Uyb0RvYy54bWzUVltv2zYUfh+w/0DwfZEl2Y5jRClSt/EG&#10;BG2wZOszTVESUYrkSDqS++t3SEq+JR3QDijQF4mXw3P5+J1Pun7TtwI9M2O5kgVOLyYYMUlVyWVd&#10;4L+e7n5bYGQdkSURSrIC75jFb25+/eW600uWqUaJkhkETqRddrrAjXN6mSSWNqwl9kJpJmGzUqYl&#10;DqamTkpDOvDeiiSbTOZJp0ypjaLMWlh9FzfxTfBfVYy6j1VlmUOiwJCbC08Tnhv/TG6uybI2RDec&#10;DmmQ78iiJVxC0L2rd8QRtDX8hauWU6OsqtwFVW2iqopTFmqAatLJWTVro7Y61FIvu1rvYQJoz3D6&#10;brf0w/ODQbwscJZnU4wkaeGW1marNWeGSRSWAaVO10swXhv9qB/MsFDHmS+8r0zr31AS6gO+uz2+&#10;rHeIwuI8W0zSGUYUtmaLyzSdRvxpA5f04hRt3v/nuWQMmvjc9ql0GphkD2DZ/wfWY0M0C3dgff0H&#10;sKCOCNYTlFcxUXqoZr4gnwGYepyQ698qqDwd1y0svgJXlub5HPj5ErNpOp3PBszy/OoyhtjXTpba&#10;WLdmqkV+UGADlA9MJM/31kE2YDqa+MBWCV7ecSHCxLcZWwmDngk0iHAhTzhxYiUk6uDy8tkkOJbK&#10;H4+ehfRuWGi0IZyvPlYZRm4nmLcR8k9WAdECN16JTShlch8/WHurCkJ9y8HB/pDVtxyOdcCJEFlJ&#10;tz/ccqlMqD4o0wGy8vMIWRXtAfCjuv3Q9Zs+dNg8H1mwUeUOyGFU1COr6R2H27sn1j0QAwIEVABR&#10;dR/hUQkF6KthhFGjzJfX1r09UB12MepA0Aps/9kSwzASf0hogqt0OvUKGCbT2WUGE3O8sznekdt2&#10;pYASKci3pmHo7Z0Yh5VR7SfQ3lsfFbaIpBC7wG4crlyUWdBuym5vgxFonibuXj5q6l17mD03n/pP&#10;xOiBwA7a6YMa244sz3gcbf1JqW63TlU8kNwDHVEdLgAkIHbij9CC+agFa2ZIydDfzGy4LLeyRi13&#10;6KFiXHh5mI8EAHlYyUFGx3aJcoYqwfXvIzonaprl8wxuDToPWm6QxnxylS3yKKnQoIurIKlflwfr&#10;DOF141ZKSlAKZeItnIHs9cRHie19IgZn/Hf9yP8TK0e4eC9L5HYaPifEGNX5vCEv7zJ2SFDCo145&#10;0YiY1lmwn1QjDhh9VSMidT1CHpDA3fBVg69+QG34Q/G/FcfzYH/4j7r5FwAA//8DAFBLAwQUAAYA&#10;CAAAACEAAOlCquEAAAAKAQAADwAAAGRycy9kb3ducmV2LnhtbEyPwUrDQBCG74LvsIzgzW5iamjT&#10;bEop6qkItoL0ts1Ok9DsbMhuk/TtHU96m2E+/vn+fD3ZVgzY+8aRgngWgUAqnWmoUvB1eHtagPBB&#10;k9GtI1RwQw/r4v4u15lxI33isA+V4BDymVZQh9BlUvqyRqv9zHVIfDu73urAa19J0+uRw20rn6Mo&#10;lVY3xB9q3eG2xvKyv1oF76MeN0n8Ouwu5+3teHj5+N7FqNTjw7RZgQg4hT8YfvVZHQp2OrkrGS9a&#10;BUmacJegYBktQTAwT2MeTkwukjnIIpf/KxQ/AAAA//8DAFBLAQItABQABgAIAAAAIQC2gziS/gAA&#10;AOEBAAATAAAAAAAAAAAAAAAAAAAAAABbQ29udGVudF9UeXBlc10ueG1sUEsBAi0AFAAGAAgAAAAh&#10;ADj9If/WAAAAlAEAAAsAAAAAAAAAAAAAAAAALwEAAF9yZWxzLy5yZWxzUEsBAi0AFAAGAAgAAAAh&#10;AAyytWShAwAAjwkAAA4AAAAAAAAAAAAAAAAALgIAAGRycy9lMm9Eb2MueG1sUEsBAi0AFAAGAAgA&#10;AAAhAADpQqrhAAAACgEAAA8AAAAAAAAAAAAAAAAA+wUAAGRycy9kb3ducmV2LnhtbFBLBQYAAAAA&#10;BAAEAPMAAAAJBwAAAAA=&#10;">
                <v:shape id="Textfeld 2325" o:spid="_x0000_s1391" type="#_x0000_t202" style="position:absolute;left:2133;width:414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gpyAAAAN0AAAAPAAAAZHJzL2Rvd25yZXYueG1sRI9La8Mw&#10;EITvhf4HsYVcSiLXJk1wooRQ0ge5Nc6D3BZrY5tYK2Optvvvq0Khx2FmvmGW68HUoqPWVZYVPE0i&#10;EMS51RUXCg7Z63gOwnlkjbVlUvBNDtar+7slptr2/End3hciQNilqKD0vkmldHlJBt3ENsTBu9rW&#10;oA+yLaRusQ9wU8s4ip6lwYrDQokNvZSU3/ZfRsHlsTjv3PB27JNp0mzfu2x20plSo4dhswDhafD/&#10;4b/2h1YQJ/EUft+EJyBXPwAAAP//AwBQSwECLQAUAAYACAAAACEA2+H2y+4AAACFAQAAEwAAAAAA&#10;AAAAAAAAAAAAAAAAW0NvbnRlbnRfVHlwZXNdLnhtbFBLAQItABQABgAIAAAAIQBa9CxbvwAAABUB&#10;AAALAAAAAAAAAAAAAAAAAB8BAABfcmVscy8ucmVsc1BLAQItABQABgAIAAAAIQChXUgpyAAAAN0A&#10;AAAPAAAAAAAAAAAAAAAAAAcCAABkcnMvZG93bnJldi54bWxQSwUGAAAAAAMAAwC3AAAA/AIAAAAA&#10;" fillcolor="white [3201]" stroked="f" strokeweight=".5pt">
                  <v:textbox>
                    <w:txbxContent>
                      <w:p w14:paraId="260E46BC" w14:textId="77777777" w:rsidR="008A6EA7" w:rsidRPr="002D3A49" w:rsidRDefault="008A6EA7" w:rsidP="003C21BE">
                        <w:pPr>
                          <w:rPr>
                            <w:sz w:val="26"/>
                          </w:rPr>
                        </w:pPr>
                        <w:r w:rsidRPr="002D3A49">
                          <w:rPr>
                            <w:rFonts w:ascii="Cambria" w:hAnsi="Cambria"/>
                            <w:sz w:val="28"/>
                          </w:rPr>
                          <w:t>①</w:t>
                        </w:r>
                      </w:p>
                    </w:txbxContent>
                  </v:textbox>
                </v:shape>
                <v:shape id="Gerade Verbindung mit Pfeil 2326" o:spid="_x0000_s1392" type="#_x0000_t32" style="position:absolute;top:2362;width:3092;height:35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HxwwAAAN0AAAAPAAAAZHJzL2Rvd25yZXYueG1sRI/dagIx&#10;EIXvBd8hTKF3mu2WiqxGEX+gd23XPsB0M26im8mSRN2+fVMo9PJwfj7Ocj24TtwoROtZwdO0AEHc&#10;eG25VfB5PEzmIGJC1th5JgXfFGG9Go+WWGl/5w+61akVeYRjhQpMSn0lZWwMOYxT3xNn7+SDw5Rl&#10;aKUOeM/jrpNlUcykQ8uZYLCnraHmUl9d5m7s+WUXNDf7r7N9DwbfTh0q9fgwbBYgEg3pP/zXftUK&#10;yudyBr9v8hOQqx8AAAD//wMAUEsBAi0AFAAGAAgAAAAhANvh9svuAAAAhQEAABMAAAAAAAAAAAAA&#10;AAAAAAAAAFtDb250ZW50X1R5cGVzXS54bWxQSwECLQAUAAYACAAAACEAWvQsW78AAAAVAQAACwAA&#10;AAAAAAAAAAAAAAAfAQAAX3JlbHMvLnJlbHNQSwECLQAUAAYACAAAACEA1+mx8cMAAADdAAAADwAA&#10;AAAAAAAAAAAAAAAHAgAAZHJzL2Rvd25yZXYueG1sUEsFBgAAAAADAAMAtwAAAPcCAAAAAA==&#10;" strokecolor="black [3213]">
                  <v:stroke endarrow="open"/>
                </v:shape>
              </v:group>
            </w:pict>
          </mc:Fallback>
        </mc:AlternateContent>
      </w:r>
      <w:r w:rsidRPr="00F80A25">
        <w:rPr>
          <w:sz w:val="22"/>
        </w:rPr>
        <w:t>Zeichnen Sie jetzt den Mittelpunkt der Bohrung auf der rechten Seite der abgebildeten Querleiste ein.</w:t>
      </w:r>
      <w:r w:rsidRPr="00F80A25">
        <w:rPr>
          <w:noProof/>
          <w:sz w:val="22"/>
          <w:lang w:eastAsia="de-DE"/>
        </w:rPr>
        <w:t xml:space="preserve"> Übernehmen Sie exakt die Maße von der linken Seite.</w:t>
      </w:r>
    </w:p>
    <w:p w14:paraId="32B785F8" w14:textId="77777777" w:rsidR="003C21BE" w:rsidRDefault="003C21BE" w:rsidP="003C21BE">
      <w:pPr>
        <w:tabs>
          <w:tab w:val="left" w:pos="426"/>
        </w:tabs>
        <w:spacing w:line="312" w:lineRule="auto"/>
        <w:rPr>
          <w:sz w:val="22"/>
        </w:rPr>
      </w:pPr>
      <w:r>
        <w:rPr>
          <w:noProof/>
          <w:sz w:val="22"/>
          <w:lang w:eastAsia="de-DE"/>
        </w:rPr>
        <mc:AlternateContent>
          <mc:Choice Requires="wps">
            <w:drawing>
              <wp:anchor distT="0" distB="0" distL="114300" distR="114300" simplePos="0" relativeHeight="251635200" behindDoc="0" locked="0" layoutInCell="1" allowOverlap="1" wp14:anchorId="4554AD99" wp14:editId="52793DE2">
                <wp:simplePos x="0" y="0"/>
                <wp:positionH relativeFrom="column">
                  <wp:posOffset>3258147</wp:posOffset>
                </wp:positionH>
                <wp:positionV relativeFrom="paragraph">
                  <wp:posOffset>4632</wp:posOffset>
                </wp:positionV>
                <wp:extent cx="414655" cy="339725"/>
                <wp:effectExtent l="0" t="0" r="4445" b="3175"/>
                <wp:wrapNone/>
                <wp:docPr id="2327" name="Textfeld 2327"/>
                <wp:cNvGraphicFramePr/>
                <a:graphic xmlns:a="http://schemas.openxmlformats.org/drawingml/2006/main">
                  <a:graphicData uri="http://schemas.microsoft.com/office/word/2010/wordprocessingShape">
                    <wps:wsp>
                      <wps:cNvSpPr txBox="1"/>
                      <wps:spPr>
                        <a:xfrm>
                          <a:off x="0" y="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6E8A3" w14:textId="77777777" w:rsidR="008A6EA7" w:rsidRPr="002D3A49" w:rsidRDefault="008A6EA7" w:rsidP="003C21BE">
                            <w:pPr>
                              <w:rPr>
                                <w:sz w:val="26"/>
                              </w:rPr>
                            </w:pPr>
                            <w:r w:rsidRPr="002D3A49">
                              <w:rPr>
                                <w:rFonts w:ascii="Cambria" w:hAnsi="Cambria"/>
                                <w:sz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4AD99" id="Textfeld 2327" o:spid="_x0000_s1393" type="#_x0000_t202" style="position:absolute;margin-left:256.55pt;margin-top:.35pt;width:32.65pt;height:26.7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askgIAAJcFAAAOAAAAZHJzL2Uyb0RvYy54bWysVEtv2zAMvg/YfxB0X5131yBOkbXoMKBo&#10;i7VDz4osJcIkUZOU2NmvLyU7j3W9dNjFpsSPpEh+5OyyMZpshQ8KbEn7Zz1KhOVQKbsq6Y+nm0+f&#10;KQmR2YppsKKkOxHo5fzjh1ntpmIAa9CV8ASd2DCtXUnXMbppUQS+FoaFM3DColKCNyzi0a+KyrMa&#10;vRtdDHq9SVGDr5wHLkLA2+tWSefZv5SCx3spg4hElxTfFvPX5+8yfYv5jE1Xnrm14t0z2D+8wjBl&#10;MejB1TWLjGy8+suVUdxDABnPOJgCpFRc5Bwwm37vVTaPa+ZEzgWLE9yhTOH/ueV32wdPVFXSwXBw&#10;TollBrv0JJooha5IvsQa1S5MEfroEBybL9Bgr1Pt0n3Ay5R6I71Jf0yKoB6rvTtUGP0Rjpej/mgy&#10;HlPCUTUcXpwPxslLcTR2PsSvAgxJQkk9NjDXlW1vQ2yhe0iKFUCr6kZpnQ+JNOJKe7Jl2G4d8xPR&#10;+R8obUld0slw3MuOLSTz1rO2yY3ItOnCHRPMUtxpkTDafhcSy5bzfCM241zYQ/yMTiiJod5j2OGP&#10;r3qPcZsHWuTIYOPB2CgLPmef5+xYsurnvmSyxWNvTvJOYmyWTebLZLQnwBKqHfLCQztdwfEbhd27&#10;ZSE+MI/jhFTAFRHv8SM1YPWhkyhZg//91n3CI8tRS0mN41nS8GvDvKBEf7PI/4v+aJTmOR9G4/MB&#10;HvypZnmqsRtzBUiJPi4jx7OY8FHvRenBPOMmWaSoqGKWY+ySxr14FdulgZuIi8Uig3CCHYu39tHx&#10;5DqVOXHzqXlm3nUEjsj8O9gPMpu+4nGLTZYWFpsIUmWSp0K3Ve0agNOfx6TbVGm9nJ4z6rhP5y8A&#10;AAD//wMAUEsDBBQABgAIAAAAIQBt26C93wAAAAcBAAAPAAAAZHJzL2Rvd25yZXYueG1sTI5LT4RA&#10;EITvJv6HSZt4Me7AssgGGTbG+Ei8ufiIt1mmBSLTQ5hZwH9ve9JbVapS9RW7xfZiwtF3jhTEqwgE&#10;Uu1MR42Cl+r+cgvCB01G945QwTd62JWnJ4XOjZvpGad9aASPkM+1gjaEIZfS1y1a7VduQOLs041W&#10;B7ZjI82oZx63vVxH0ZW0uiN+aPWAty3WX/ujVfBx0bw/+eXhdU7SZLh7nKrszVRKnZ8tN9cgAi7h&#10;rwy/+IwOJTMd3JGMF72CNE5irirIQHCcZtsNiAOLzRpkWcj//OUPAAAA//8DAFBLAQItABQABgAI&#10;AAAAIQC2gziS/gAAAOEBAAATAAAAAAAAAAAAAAAAAAAAAABbQ29udGVudF9UeXBlc10ueG1sUEsB&#10;Ai0AFAAGAAgAAAAhADj9If/WAAAAlAEAAAsAAAAAAAAAAAAAAAAALwEAAF9yZWxzLy5yZWxzUEsB&#10;Ai0AFAAGAAgAAAAhAFa8ZqySAgAAlwUAAA4AAAAAAAAAAAAAAAAALgIAAGRycy9lMm9Eb2MueG1s&#10;UEsBAi0AFAAGAAgAAAAhAG3boL3fAAAABwEAAA8AAAAAAAAAAAAAAAAA7AQAAGRycy9kb3ducmV2&#10;LnhtbFBLBQYAAAAABAAEAPMAAAD4BQAAAAA=&#10;" fillcolor="white [3201]" stroked="f" strokeweight=".5pt">
                <v:textbox>
                  <w:txbxContent>
                    <w:p w14:paraId="3036E8A3" w14:textId="77777777" w:rsidR="008A6EA7" w:rsidRPr="002D3A49" w:rsidRDefault="008A6EA7" w:rsidP="003C21BE">
                      <w:pPr>
                        <w:rPr>
                          <w:sz w:val="26"/>
                        </w:rPr>
                      </w:pPr>
                      <w:r w:rsidRPr="002D3A49">
                        <w:rPr>
                          <w:rFonts w:ascii="Cambria" w:hAnsi="Cambria"/>
                          <w:sz w:val="28"/>
                        </w:rPr>
                        <w:t>②</w:t>
                      </w:r>
                    </w:p>
                  </w:txbxContent>
                </v:textbox>
              </v:shape>
            </w:pict>
          </mc:Fallback>
        </mc:AlternateContent>
      </w:r>
      <w:r>
        <w:rPr>
          <w:noProof/>
          <w:lang w:eastAsia="de-DE"/>
        </w:rPr>
        <mc:AlternateContent>
          <mc:Choice Requires="wps">
            <w:drawing>
              <wp:anchor distT="0" distB="0" distL="114300" distR="114300" simplePos="0" relativeHeight="251661824" behindDoc="0" locked="0" layoutInCell="1" allowOverlap="1" wp14:anchorId="4B5152A0" wp14:editId="1047DD46">
                <wp:simplePos x="0" y="0"/>
                <wp:positionH relativeFrom="column">
                  <wp:posOffset>1261110</wp:posOffset>
                </wp:positionH>
                <wp:positionV relativeFrom="paragraph">
                  <wp:posOffset>95250</wp:posOffset>
                </wp:positionV>
                <wp:extent cx="584200" cy="264160"/>
                <wp:effectExtent l="0" t="0" r="6350" b="2540"/>
                <wp:wrapNone/>
                <wp:docPr id="2328" name="Rechteck 2328"/>
                <wp:cNvGraphicFramePr/>
                <a:graphic xmlns:a="http://schemas.openxmlformats.org/drawingml/2006/main">
                  <a:graphicData uri="http://schemas.microsoft.com/office/word/2010/wordprocessingShape">
                    <wps:wsp>
                      <wps:cNvSpPr/>
                      <wps:spPr>
                        <a:xfrm>
                          <a:off x="0" y="0"/>
                          <a:ext cx="58420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02DC85" id="Rechteck 2328" o:spid="_x0000_s1026" style="position:absolute;margin-left:99.3pt;margin-top:7.5pt;width:46pt;height:20.8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IFnQIAAJEFAAAOAAAAZHJzL2Uyb0RvYy54bWysVE1v2zAMvQ/YfxB0X514SdcGdYqgRYcB&#10;RVe0HXpWZCkWJouapMTJfv0oyXa6rthhWA6KZJKP5OPHxeW+1WQnnFdgKjo9mVAiDIdamU1Fvz3d&#10;fDijxAdmaqbBiIoehKeXy/fvLjq7ECU0oGvhCIIYv+hsRZsQ7KIoPG9Ey/wJWGFQKMG1LODTbYra&#10;sQ7RW12Uk8lp0YGrrQMuvMev11lIlwlfSsHDVym9CERXFGML6XTpXMezWF6wxcYx2yjeh8H+IYqW&#10;KYNOR6hrFhjZOvUHVKu4Aw8ynHBoC5BScZFywGymk1fZPDbMipQLkuPtSJP/f7D8bnfviKorWn4s&#10;sVaGtVilB8GbIPh3kj4iR531C1R9tPeuf3m8xoT30rXxH1Mh+8TrYeRV7APh+HF+NsNaUcJRVJ7O&#10;pqeJ9+JobJ0PnwW0JF4q6rBsiU22u/UBHaLqoBJ9edCqvlFap0dsFXGlHdkxLPJ6U8aiosVvWtqQ&#10;rqLn83KegA1E86ynDarHBHNK6RYOWkRwbR6ERHowiTIZpsY8emOcCxOmWdSwWuQg5hP8DWEM8aWg&#10;EmBEluh/xO4BBs0MMmDnKHv9aCpSX4/Gk78Flo1Hi+QZTBiNW2XAvQWgMavec9YfSMrURJbWUB+w&#10;eRzkqfKW3yis3y3z4Z45HCMsOa6G8BUPqQH5h/5GSQPu51vfoz52N0op6XAsK+p/bJkTlOgvBvv+&#10;fDqbxTlOj9n8U4kP91Kyfikx2/YKsCmmuIQsT9eoH/RwlQ7aZ9wgq+gVRcxw9F1RHtzwuAp5XeAO&#10;4mK1Smo4u5aFW/NoeQSPrMb+fNo/M2f7Jg7Y/XcwjDBbvOrlrBstDay2AaRKjX7ktecb5z41Tr+j&#10;4mJ5+U5ax026/AUAAP//AwBQSwMEFAAGAAgAAAAhAPirv2PfAAAACQEAAA8AAABkcnMvZG93bnJl&#10;di54bWxMj0FPwzAMhe9I/IfISNxYwqSVrjSd0KSBmLgwKnFNG68tNE7VZF3h12NOcPOzn56/l29m&#10;14sJx9B50nC7UCCQam87ajSUb7ubFESIhqzpPaGGLwywKS4vcpNZf6ZXnA6xERxCITMa2hiHTMpQ&#10;t+hMWPgBiW9HPzoTWY6NtKM5c7jr5VKpRDrTEX9ozYDbFuvPw8lpeNp/PL7svvfTc5lW79s7p46+&#10;KbW+vpof7kFEnOOfGX7xGR0KZqr8iWwQPet1mrCVhxV3YsNyrXhRaVglCcgil/8bFD8AAAD//wMA&#10;UEsBAi0AFAAGAAgAAAAhALaDOJL+AAAA4QEAABMAAAAAAAAAAAAAAAAAAAAAAFtDb250ZW50X1R5&#10;cGVzXS54bWxQSwECLQAUAAYACAAAACEAOP0h/9YAAACUAQAACwAAAAAAAAAAAAAAAAAvAQAAX3Jl&#10;bHMvLnJlbHNQSwECLQAUAAYACAAAACEAT0JCBZ0CAACRBQAADgAAAAAAAAAAAAAAAAAuAgAAZHJz&#10;L2Uyb0RvYy54bWxQSwECLQAUAAYACAAAACEA+Ku/Y98AAAAJAQAADwAAAAAAAAAAAAAAAAD3BAAA&#10;ZHJzL2Rvd25yZXYueG1sUEsFBgAAAAAEAAQA8wAAAAMGAAAAAA==&#10;" fillcolor="#eeece1 [3214]" stroked="f"/>
            </w:pict>
          </mc:Fallback>
        </mc:AlternateContent>
      </w:r>
      <w:r>
        <w:rPr>
          <w:noProof/>
          <w:lang w:eastAsia="de-DE"/>
        </w:rPr>
        <mc:AlternateContent>
          <mc:Choice Requires="wps">
            <w:drawing>
              <wp:anchor distT="0" distB="0" distL="114300" distR="114300" simplePos="0" relativeHeight="251633152" behindDoc="0" locked="0" layoutInCell="1" allowOverlap="1" wp14:anchorId="4795D1EE" wp14:editId="30007590">
                <wp:simplePos x="0" y="0"/>
                <wp:positionH relativeFrom="column">
                  <wp:posOffset>1686560</wp:posOffset>
                </wp:positionH>
                <wp:positionV relativeFrom="paragraph">
                  <wp:posOffset>204944</wp:posOffset>
                </wp:positionV>
                <wp:extent cx="0" cy="2591435"/>
                <wp:effectExtent l="0" t="0" r="19050" b="18415"/>
                <wp:wrapNone/>
                <wp:docPr id="2329" name="Gerade Verbindung 2082"/>
                <wp:cNvGraphicFramePr/>
                <a:graphic xmlns:a="http://schemas.openxmlformats.org/drawingml/2006/main">
                  <a:graphicData uri="http://schemas.microsoft.com/office/word/2010/wordprocessingShape">
                    <wps:wsp>
                      <wps:cNvCnPr/>
                      <wps:spPr>
                        <a:xfrm>
                          <a:off x="0" y="0"/>
                          <a:ext cx="0" cy="259143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98A955" id="Gerade Verbindung 2082"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132.8pt,16.15pt" to="132.8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6C3AEAACAEAAAOAAAAZHJzL2Uyb0RvYy54bWysU8tu2zAQvBfoPxC815KVpkgEyznESC5F&#10;a7Rp7zS5tAjwBZKx5b/vkpLlPgIELXqhuNTO7M5wubobjCYHCFE529HloqYELHdC2X1Hvz09vLuh&#10;JCZmBdPOQkdPEOnd+u2b1dG30LjeaQGBIImN7dF3tE/Jt1UVeQ+GxYXzYPGndMGwhGHYVyKwI7Ib&#10;XTV1/aE6uiB8cBxixNPN+JOuC7+UwNNnKSMkojuKvaWyhrLu8lqtV6zdB+Z7xac22D90YZiyWHSm&#10;2rDEyHNQf1AZxYOLTqYFd6ZyUioORQOqWda/qfnaMw9FC5oT/WxT/H+0/NNhG4gSHW2umltKLDN4&#10;S48QmADyHcJOWfFs96Spb5ps1tHHFjH3dhumKPptyMoHGUz+oiYyFINPs8EwJMLHQ46nzfXt8v3V&#10;dearLkAfYnoEZ0jedFQrm7Wzlh0+xjSmnlPysbZ5jU4r8aC0LkGeGrjXgRwY3ncallOJX7IyyYbF&#10;fkwSuJuyMmOVBY6Syi6dNIzVvoBEn1DEsnRVJvRSi3EONp3raYvZGSaxsxlYvw6c8jMUyvT+DXhG&#10;lMrOphlslHXhpeoXi+SYf3Zg1J0t2DlxKpddrMExLJc2PZk85z/HBX552OsfAAAA//8DAFBLAwQU&#10;AAYACAAAACEA/f8iz94AAAAKAQAADwAAAGRycy9kb3ducmV2LnhtbEyPwU7DMAyG70h7h8iTuLF0&#10;XalGqTtNQz0hDnSMc9aYtqxxqibbytsTxAGOtj/9/v58M5leXGh0nWWE5SICQVxb3XGD8LYv79Yg&#10;nFesVW+ZEL7IwaaY3eQq0/bKr3SpfCNCCLtMIbTeD5mUrm7JKLewA3G4fdjRKB/GsZF6VNcQbnoZ&#10;R1Eqjeo4fGjVQLuW6lN1Ngh79/z08nCoUls6v+vWh/fy9GkQb+fT9hGEp8n/wfCjH9ShCE5He2bt&#10;RI8Qp/dpQBFW8QpEAH4XR4QkiRKQRS7/Vyi+AQAA//8DAFBLAQItABQABgAIAAAAIQC2gziS/gAA&#10;AOEBAAATAAAAAAAAAAAAAAAAAAAAAABbQ29udGVudF9UeXBlc10ueG1sUEsBAi0AFAAGAAgAAAAh&#10;ADj9If/WAAAAlAEAAAsAAAAAAAAAAAAAAAAALwEAAF9yZWxzLy5yZWxzUEsBAi0AFAAGAAgAAAAh&#10;AK4YjoLcAQAAIAQAAA4AAAAAAAAAAAAAAAAALgIAAGRycy9lMm9Eb2MueG1sUEsBAi0AFAAGAAgA&#10;AAAhAP3/Is/eAAAACgEAAA8AAAAAAAAAAAAAAAAANgQAAGRycy9kb3ducmV2LnhtbFBLBQYAAAAA&#10;BAAEAPMAAABBBQAAAAA=&#10;" strokecolor="black [3213]">
                <v:stroke dashstyle="dash"/>
              </v:line>
            </w:pict>
          </mc:Fallback>
        </mc:AlternateContent>
      </w:r>
    </w:p>
    <w:p w14:paraId="459B50BD" w14:textId="77777777" w:rsidR="003C21BE" w:rsidRDefault="003C21BE" w:rsidP="003C21BE">
      <w:pPr>
        <w:tabs>
          <w:tab w:val="left" w:pos="426"/>
        </w:tabs>
        <w:spacing w:line="312" w:lineRule="auto"/>
        <w:rPr>
          <w:sz w:val="22"/>
        </w:rPr>
      </w:pPr>
      <w:r>
        <w:rPr>
          <w:noProof/>
          <w:sz w:val="22"/>
          <w:lang w:eastAsia="de-DE"/>
        </w:rPr>
        <mc:AlternateContent>
          <mc:Choice Requires="wps">
            <w:drawing>
              <wp:anchor distT="0" distB="0" distL="114300" distR="114300" simplePos="0" relativeHeight="251648512" behindDoc="0" locked="0" layoutInCell="1" allowOverlap="1" wp14:anchorId="6F71FACE" wp14:editId="1CAAD275">
                <wp:simplePos x="0" y="0"/>
                <wp:positionH relativeFrom="column">
                  <wp:posOffset>3399191</wp:posOffset>
                </wp:positionH>
                <wp:positionV relativeFrom="paragraph">
                  <wp:posOffset>52071</wp:posOffset>
                </wp:positionV>
                <wp:extent cx="45719" cy="589616"/>
                <wp:effectExtent l="76200" t="0" r="69215" b="58420"/>
                <wp:wrapNone/>
                <wp:docPr id="2330" name="Gerade Verbindung mit Pfeil 2330"/>
                <wp:cNvGraphicFramePr/>
                <a:graphic xmlns:a="http://schemas.openxmlformats.org/drawingml/2006/main">
                  <a:graphicData uri="http://schemas.microsoft.com/office/word/2010/wordprocessingShape">
                    <wps:wsp>
                      <wps:cNvCnPr/>
                      <wps:spPr>
                        <a:xfrm flipH="1">
                          <a:off x="0" y="0"/>
                          <a:ext cx="45719" cy="5896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0CE4A" id="Gerade Verbindung mit Pfeil 2330" o:spid="_x0000_s1026" type="#_x0000_t32" style="position:absolute;margin-left:267.65pt;margin-top:4.1pt;width:3.6pt;height:46.4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oC+wEAAEYEAAAOAAAAZHJzL2Uyb0RvYy54bWysU8lu2zAQvRfoPxC817Kdxk0Myzk4TXoo&#10;WiNd7jQ1tAhww5Cx7L/vkJLlbijQopcBl3lv5j0OV3dHa9gBMGrvaj6bTDkDJ32j3b7mXz4/vLrh&#10;LCbhGmG8g5qfIPK79csXqy4sYe5bbxpARiQuLrtQ8zalsKyqKFuwIk58AEeXyqMViba4rxoUHbFb&#10;U82n00XVeWwCegkx0ul9f8nXhV8pkOmjUhESMzWn3lKJWOIux2q9Ess9itBqObQh/qELK7SjoiPV&#10;vUiCPaP+hcpqiT56lSbS28orpSUUDaRmNv1JzadWBChayJwYRpvi/6OVHw5bZLqp+fzqigxywtIr&#10;PQKKBthXwJ12zbPbM6sT2yrQhpU8sq0LcUnojdvisIthi9mDo0LLlNHhHU1EcYV0smMx/TSaDsfE&#10;JB2+vn4zu+VM0s31ze1itshvUvUsmS1gTI/gLcuLmseEQu/btPHO0et67CuIw/uYeuAZkMHG5Ri9&#10;0c2DNqZs8mjBxiA7CBqKdJwNBX/ISkKbt65h6RTID4HouyEtU1ZZfC+3rNLJQF/uCRS5SbL6tsoc&#10;X4oJKcGlc0HjKDvDFLU2AqfFsT8Ch/wMhTLjfwMeEaWyd2kEW+08/q76xSPV558d6HVnC3a+OZVB&#10;KNbQsJY3HD5W/g3f7wv88v3X3wAAAP//AwBQSwMEFAAGAAgAAAAhAA+z1pLfAAAACQEAAA8AAABk&#10;cnMvZG93bnJldi54bWxMj9FKwzAUhu8F3yEcwRtxaTtTRtd0iCKCG4KbD5A2WVtsTkqStfXtPV7p&#10;5eH/+P/vlLvFDmwyPvQOJaSrBJjBxukeWwmfp5f7DbAQFWo1ODQSvk2AXXV9VapCuxk/zHSMLaMS&#10;DIWS0MU4FpyHpjNWhZUbDVJ2dt6qSKdvufZqpnI78CxJcm5Vj7TQqdE8dab5Ol6shLu3ac4P76fn&#10;vW+GSdRin7/mtZS3N8vjFlg0S/yD4Vef1KEip9pdUAc2SBBrsSZUwiYDRrl4yASwmsAkTYFXJf//&#10;QfUDAAD//wMAUEsBAi0AFAAGAAgAAAAhALaDOJL+AAAA4QEAABMAAAAAAAAAAAAAAAAAAAAAAFtD&#10;b250ZW50X1R5cGVzXS54bWxQSwECLQAUAAYACAAAACEAOP0h/9YAAACUAQAACwAAAAAAAAAAAAAA&#10;AAAvAQAAX3JlbHMvLnJlbHNQSwECLQAUAAYACAAAACEADrGqAvsBAABGBAAADgAAAAAAAAAAAAAA&#10;AAAuAgAAZHJzL2Uyb0RvYy54bWxQSwECLQAUAAYACAAAACEAD7PWkt8AAAAJAQAADwAAAAAAAAAA&#10;AAAAAABVBAAAZHJzL2Rvd25yZXYueG1sUEsFBgAAAAAEAAQA8wAAAGEFAAAAAA==&#10;" strokecolor="black [3213]">
                <v:stroke endarrow="open"/>
              </v:shape>
            </w:pict>
          </mc:Fallback>
        </mc:AlternateContent>
      </w:r>
      <w:r>
        <w:rPr>
          <w:noProof/>
          <w:sz w:val="22"/>
          <w:lang w:eastAsia="de-DE"/>
        </w:rPr>
        <mc:AlternateContent>
          <mc:Choice Requires="wpg">
            <w:drawing>
              <wp:anchor distT="0" distB="0" distL="114300" distR="114300" simplePos="0" relativeHeight="251625984" behindDoc="0" locked="0" layoutInCell="1" allowOverlap="1" wp14:anchorId="263F1FCD" wp14:editId="60588E5F">
                <wp:simplePos x="0" y="0"/>
                <wp:positionH relativeFrom="column">
                  <wp:posOffset>481181</wp:posOffset>
                </wp:positionH>
                <wp:positionV relativeFrom="paragraph">
                  <wp:posOffset>18303</wp:posOffset>
                </wp:positionV>
                <wp:extent cx="5400647" cy="2591435"/>
                <wp:effectExtent l="0" t="0" r="29210" b="37465"/>
                <wp:wrapNone/>
                <wp:docPr id="2331" name="Gruppieren 2331"/>
                <wp:cNvGraphicFramePr/>
                <a:graphic xmlns:a="http://schemas.openxmlformats.org/drawingml/2006/main">
                  <a:graphicData uri="http://schemas.microsoft.com/office/word/2010/wordprocessingGroup">
                    <wpg:wgp>
                      <wpg:cNvGrpSpPr/>
                      <wpg:grpSpPr>
                        <a:xfrm>
                          <a:off x="0" y="0"/>
                          <a:ext cx="5400647" cy="2591435"/>
                          <a:chOff x="0" y="0"/>
                          <a:chExt cx="5400647" cy="2591435"/>
                        </a:xfrm>
                      </wpg:grpSpPr>
                      <wpg:grpSp>
                        <wpg:cNvPr id="2332" name="Gruppieren 2332"/>
                        <wpg:cNvGrpSpPr/>
                        <wpg:grpSpPr>
                          <a:xfrm>
                            <a:off x="0" y="0"/>
                            <a:ext cx="4958247" cy="2591435"/>
                            <a:chOff x="0" y="0"/>
                            <a:chExt cx="4958247" cy="2591435"/>
                          </a:xfrm>
                        </wpg:grpSpPr>
                        <wps:wsp>
                          <wps:cNvPr id="2333" name="Textfeld 2333"/>
                          <wps:cNvSpPr txBox="1"/>
                          <wps:spPr>
                            <a:xfrm>
                              <a:off x="742950" y="21463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1465D" w14:textId="77777777" w:rsidR="008A6EA7" w:rsidRDefault="008A6EA7" w:rsidP="003C21BE">
                                <w: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4" name="Textfeld 2334"/>
                          <wps:cNvSpPr txBox="1"/>
                          <wps:spPr>
                            <a:xfrm>
                              <a:off x="1308100" y="21463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59748" w14:textId="77777777" w:rsidR="008A6EA7" w:rsidRDefault="008A6EA7" w:rsidP="003C21BE">
                                <w: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35" name="Gruppieren 2335"/>
                          <wpg:cNvGrpSpPr/>
                          <wpg:grpSpPr>
                            <a:xfrm>
                              <a:off x="0" y="0"/>
                              <a:ext cx="4958247" cy="2591435"/>
                              <a:chOff x="0" y="-81152"/>
                              <a:chExt cx="4958595" cy="2592349"/>
                            </a:xfrm>
                          </wpg:grpSpPr>
                          <wpg:grpSp>
                            <wpg:cNvPr id="2337" name="Gruppieren 2337"/>
                            <wpg:cNvGrpSpPr/>
                            <wpg:grpSpPr>
                              <a:xfrm>
                                <a:off x="0" y="0"/>
                                <a:ext cx="4958595" cy="2305685"/>
                                <a:chOff x="0" y="0"/>
                                <a:chExt cx="4959222" cy="2306062"/>
                              </a:xfrm>
                            </wpg:grpSpPr>
                            <wpg:grpSp>
                              <wpg:cNvPr id="2338" name="Gruppieren 2338"/>
                              <wpg:cNvGrpSpPr/>
                              <wpg:grpSpPr>
                                <a:xfrm>
                                  <a:off x="447052" y="422031"/>
                                  <a:ext cx="4512170" cy="1441677"/>
                                  <a:chOff x="-100" y="0"/>
                                  <a:chExt cx="4512170" cy="1441677"/>
                                </a:xfrm>
                              </wpg:grpSpPr>
                              <wps:wsp>
                                <wps:cNvPr id="2339" name="Gerade Verbindung 1887"/>
                                <wps:cNvCnPr/>
                                <wps:spPr>
                                  <a:xfrm flipH="1" flipV="1">
                                    <a:off x="0" y="0"/>
                                    <a:ext cx="19495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0" name="Gerade Verbindung 1888"/>
                                <wps:cNvCnPr/>
                                <wps:spPr>
                                  <a:xfrm>
                                    <a:off x="0" y="0"/>
                                    <a:ext cx="0" cy="14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1" name="Gerade Verbindung 1889"/>
                                <wps:cNvCnPr/>
                                <wps:spPr>
                                  <a:xfrm>
                                    <a:off x="-100" y="1440611"/>
                                    <a:ext cx="1985476" cy="10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2" name="Gerade Verbindung 1890"/>
                                <wps:cNvCnPr/>
                                <wps:spPr>
                                  <a:xfrm>
                                    <a:off x="2256238" y="1436826"/>
                                    <a:ext cx="2254838" cy="37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0" name="Gerade Verbindung 1891"/>
                                <wps:cNvCnPr/>
                                <wps:spPr>
                                  <a:xfrm flipV="1">
                                    <a:off x="4511615" y="0"/>
                                    <a:ext cx="0" cy="14395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9" name="Gerade Verbindung 1892"/>
                                <wps:cNvCnPr/>
                                <wps:spPr>
                                  <a:xfrm flipH="1">
                                    <a:off x="2294626" y="0"/>
                                    <a:ext cx="22174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61" name="Gruppieren 2361"/>
                              <wpg:cNvGrpSpPr/>
                              <wpg:grpSpPr>
                                <a:xfrm>
                                  <a:off x="0" y="356716"/>
                                  <a:ext cx="397510" cy="1587500"/>
                                  <a:chOff x="0" y="0"/>
                                  <a:chExt cx="397510" cy="1587500"/>
                                </a:xfrm>
                              </wpg:grpSpPr>
                              <wps:wsp>
                                <wps:cNvPr id="2362" name="Gerade Verbindung 1894"/>
                                <wps:cNvCnPr/>
                                <wps:spPr>
                                  <a:xfrm flipH="1">
                                    <a:off x="0" y="65315"/>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3" name="Gerade Verbindung 1895"/>
                                <wps:cNvCnPr/>
                                <wps:spPr>
                                  <a:xfrm>
                                    <a:off x="90435" y="0"/>
                                    <a:ext cx="0" cy="15875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4" name="Gerade Verbindung 1896"/>
                                <wps:cNvCnPr/>
                                <wps:spPr>
                                  <a:xfrm flipH="1">
                                    <a:off x="0" y="1502229"/>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5" name="Gerade Verbindung 1897"/>
                                <wps:cNvCnPr/>
                                <wps:spPr>
                                  <a:xfrm flipH="1">
                                    <a:off x="0" y="783772"/>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6" name="Gerade Verbindung 1898"/>
                                <wps:cNvCnPr/>
                                <wps:spPr>
                                  <a:xfrm>
                                    <a:off x="35169" y="10049"/>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7" name="Gerade Verbindung 1899"/>
                                <wps:cNvCnPr/>
                                <wps:spPr>
                                  <a:xfrm>
                                    <a:off x="35169" y="728506"/>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8" name="Gerade Verbindung 1900"/>
                                <wps:cNvCnPr/>
                                <wps:spPr>
                                  <a:xfrm>
                                    <a:off x="35169" y="1446963"/>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69" name="Gruppieren 2369"/>
                              <wpg:cNvGrpSpPr/>
                              <wpg:grpSpPr>
                                <a:xfrm>
                                  <a:off x="356717" y="1904163"/>
                                  <a:ext cx="1280795" cy="401899"/>
                                  <a:chOff x="0" y="0"/>
                                  <a:chExt cx="1280795" cy="401899"/>
                                </a:xfrm>
                              </wpg:grpSpPr>
                              <wps:wsp>
                                <wps:cNvPr id="2370" name="Gerade Verbindung 1902"/>
                                <wps:cNvCnPr/>
                                <wps:spPr>
                                  <a:xfrm>
                                    <a:off x="90435" y="0"/>
                                    <a:ext cx="0" cy="39690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1" name="Gerade Verbindung 1903"/>
                                <wps:cNvCnPr/>
                                <wps:spPr>
                                  <a:xfrm>
                                    <a:off x="0" y="316523"/>
                                    <a:ext cx="12807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5" name="Gerade Verbindung 1904"/>
                                <wps:cNvCnPr/>
                                <wps:spPr>
                                  <a:xfrm>
                                    <a:off x="849085"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6" name="Gerade Verbindung 1905"/>
                                <wps:cNvCnPr/>
                                <wps:spPr>
                                  <a:xfrm>
                                    <a:off x="1205802" y="5024"/>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7" name="Gerade Verbindung 1906"/>
                                <wps:cNvCnPr/>
                                <wps:spPr>
                                  <a:xfrm rot="5400000">
                                    <a:off x="35169" y="261257"/>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8" name="Gerade Verbindung 1907"/>
                                <wps:cNvCnPr/>
                                <wps:spPr>
                                  <a:xfrm rot="5400000">
                                    <a:off x="788795" y="261257"/>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9" name="Gerade Verbindung 1908"/>
                                <wps:cNvCnPr/>
                                <wps:spPr>
                                  <a:xfrm rot="5400000">
                                    <a:off x="1150536" y="256233"/>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90" name="Gruppieren 2390"/>
                              <wpg:cNvGrpSpPr/>
                              <wpg:grpSpPr>
                                <a:xfrm>
                                  <a:off x="356717" y="0"/>
                                  <a:ext cx="1281165" cy="396875"/>
                                  <a:chOff x="0" y="0"/>
                                  <a:chExt cx="1281165" cy="396875"/>
                                </a:xfrm>
                              </wpg:grpSpPr>
                              <wps:wsp>
                                <wps:cNvPr id="2391" name="Gerade Verbindung 1910"/>
                                <wps:cNvCnPr/>
                                <wps:spPr>
                                  <a:xfrm>
                                    <a:off x="0" y="60290"/>
                                    <a:ext cx="12811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2" name="Gerade Verbindung 1911"/>
                                <wps:cNvCnPr/>
                                <wps:spPr>
                                  <a:xfrm>
                                    <a:off x="90435"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3" name="Gerade Verbindung 1912"/>
                                <wps:cNvCnPr/>
                                <wps:spPr>
                                  <a:xfrm>
                                    <a:off x="1205802"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4" name="Gerade Verbindung 1913"/>
                                <wps:cNvCnPr/>
                                <wps:spPr>
                                  <a:xfrm rot="5400000">
                                    <a:off x="30145" y="0"/>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5" name="Gerade Verbindung 1914"/>
                                <wps:cNvCnPr/>
                                <wps:spPr>
                                  <a:xfrm rot="5400000">
                                    <a:off x="1150536" y="0"/>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396" name="Gerade Verbindung 1916"/>
                            <wps:cNvCnPr/>
                            <wps:spPr>
                              <a:xfrm>
                                <a:off x="1924260" y="-81152"/>
                                <a:ext cx="0" cy="259234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2397" name="Gruppieren 2397"/>
                        <wpg:cNvGrpSpPr/>
                        <wpg:grpSpPr>
                          <a:xfrm>
                            <a:off x="5003800" y="425450"/>
                            <a:ext cx="396847" cy="1586306"/>
                            <a:chOff x="0" y="0"/>
                            <a:chExt cx="396875" cy="1586865"/>
                          </a:xfrm>
                        </wpg:grpSpPr>
                        <wps:wsp>
                          <wps:cNvPr id="2398" name="Gerade Verbindung 994"/>
                          <wps:cNvCnPr/>
                          <wps:spPr>
                            <a:xfrm flipH="1">
                              <a:off x="0" y="77190"/>
                              <a:ext cx="3968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9" name="Gerade Verbindung 995"/>
                          <wps:cNvCnPr/>
                          <wps:spPr>
                            <a:xfrm>
                              <a:off x="308759" y="0"/>
                              <a:ext cx="0" cy="158686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6" name="Gerade Verbindung 996"/>
                          <wps:cNvCnPr/>
                          <wps:spPr>
                            <a:xfrm flipH="1">
                              <a:off x="0" y="1514104"/>
                              <a:ext cx="3968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7" name="Gerade Verbindung 997"/>
                          <wps:cNvCnPr/>
                          <wps:spPr>
                            <a:xfrm>
                              <a:off x="255320" y="23751"/>
                              <a:ext cx="107315" cy="1073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8" name="Gerade Verbindung 998"/>
                          <wps:cNvCnPr/>
                          <wps:spPr>
                            <a:xfrm>
                              <a:off x="249382" y="1454728"/>
                              <a:ext cx="107315" cy="1073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63F1FCD" id="Gruppieren 2331" o:spid="_x0000_s1394" style="position:absolute;margin-left:37.9pt;margin-top:1.45pt;width:425.25pt;height:204.05pt;z-index:251625984" coordsize="54006,2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rT6gkAAL9hAAAOAAAAZHJzL2Uyb0RvYy54bWzsXV2zmzgSfd+q/Q8U74mR+JQrzlQ22dzd&#10;qtRMapOdeeZi/FGLgQVu7Oyv325JINkGLvbc8eQmyoODMQIkjrpPn25xX/102GXWl7Sqt0W+sMlL&#10;x7bSPCmW23y9sP/9+f2LyLbqJs6XcVbk6cL+mtb2T6//+pdX+3Ke0mJTZMu0suAkeT3flwt70zTl&#10;fDark026i+uXRZnm8OOqqHZxA1+r9WxZxXs4+y6bUccJZvuiWpZVkaR1DXvfiR/t1/z8q1WaNL+s&#10;VnXaWNnChntr+GfFP+/xc/b6VTxfV3G52SbyNuIr7mIXb3O4aHeqd3ETWw/V9uxUu21SFXWxal4m&#10;xW5WrFbbJOV9gN4Q56Q3d1XxUPK+rOf7ddkNEwztyThdfdrk5y8fK2u7XNjUdYlt5fEOntJd9VCW&#10;27RKc4vvhlHal+s5HHxXlZ/Kj5XcsRbfsOOHVbXD/6FL1oGP79dufNNDYyWw0/fgiXmhbSXwG/UZ&#10;8VxfPIFkA4/prF2y+fsjLWfthWd4f93tdF+6+1adpP2dpHgjT9FJj/kRvaqTQy0HOwlTplaoqH8f&#10;Kj5t4jLlYKvxQasBc9sB+wzPcZVmS8SEK4aLH4qAsJrD3wp4xKTdX8POHlyEHmU+TEQEAPEC15FT&#10;sIUIYb4fwe+IEBL4oQBINwLxvKzq5i4tdhZuLOwKZjifePGXD3UDjxAObQ/By9dFtl2+32YZ/4JW&#10;JX2bVdaXGOxB1vC7hRZHR2W5tV/YgQu3iY3yApuLM2c57km5XZGX25f1XPSVbzVfsxSPyfJ/pSuY&#10;V3wq9Fw7TpI0767Pj8ajVnCpSxrK49VdXdJY9ANa8CsXedM13m3zouK954ZYDdnyP+2QrcTxMOBa&#10;v3GzOdwfuEEJ+NzGXffF8itApCqE+a3L5P0Wnt6HuG4+xhXYW3jg4EOaX+BjlRUw+oXcsq1NUf2v&#10;bz8eD4CHX21rD/Z7Ydf/fYir1Layf+YwFdDYtxtVu3HfbuQPu7cFQAAsHtwN34QGVZO1m6uq2P0G&#10;ruUNXgV+ivMErrWwm3bzbSO8CLimJH3zhh8EJr2Mmw/5pzLBU+OwIhY/H36Lq1ICtgGk/1y0ky2e&#10;n+BWHIst8+LNQ1OsthzUahTlgMPER3N1Gwvg9VkAr53pYCwusQDEdSIC096YgB/ABAQtSIwJ+KNM&#10;gKQ9HXlRjttvp+0xnZNm+ffTuSG+Es9P6NyLiBCfEyz8qeV02NxncJOSDVLXYwiXztlP53RAKfuI&#10;ayjQ9zQ9VbfqOn4QTSSu0ElGKXBO3knXCZyAD8QVnYRIqq+T0RWd9LzQgQeCJtij1AHiD+MOxEay&#10;bc8nlIRgojkL8zwShHwotQf7ojXhkr9pj3Wg8WCPb+PDWDd6aRUvU+vXtLrf5suHfG2RKJJI4XT2&#10;bS7jm5bYiRjDWmXb8h+cMuDWr62HHwt4CIPn3w4kH6luFBRNlcQg2+ZIv88YAZJd3C1oKaEh+E78&#10;fsRZT2hac2hpmnYUXBr5q+BrnJ0jf6h7GKugLifnfKaMVQ3FIGMVvgktjyRUN2NWHswxOaf7UCmn&#10;9hgqEQljCFST2IF/R+bVIFBGcl3YIyfWcZR4jPsrYqZvG4FK8+lDIHfIOCuA5A/YRQ2BnVMgnucE&#10;5MSrEBb5XhhIr+IEnBsaeygifhzFDluTdYOuBTaX9k00Hozgv200KnGuB42M26/JaKTUD6gLrAml&#10;JM8NIsoRp2gOHOBFeADSHDeMDCCRe99aUvqmAYlS5bCDZtzCjQOS08ZTsggEmwQEQh8AniTQLffu&#10;HLbLfI8HGcZEGhOp5Hh/NJBhMo0x5rBVIKO5bkqZF4CB7EEkhVjQ80ADRDNpKOTzsZFKPxHiEE+P&#10;netEgaKAetoPdkNIdFVGzPWDkJw4W5eFPmmNmx+Ffpv5OdGKpDlUesJAw84qql5iwklGcF2q9A9K&#10;ioGIM+YXdG18gDb3zkIYH5hjge+CbzhSZPRBeJIp2KW3NIEANIXj0Ee5Zu0oGHgjI2DOTAgpQj5B&#10;2P15MkLQpWjv+mizFHzHfILmCZiDWfkeP3A+ebs5eKWUYECIKdfvJHYLuixhLwi5O5hAlbnCqsFR&#10;mETiO6CiczVCxW/GKNrH4pQJ3bS6FSg/GHPRFyn+Z3gMIzcMZUarjdwMHA0c83Vb2SFNXZeNBblz&#10;DI6XSf2uTwKIA4ErQhpOZE2VWSROyEusePJObGNuo62UM766U01/WJ01UAnzPsJ4meqvwBjSyHdO&#10;4j6DRlFsaDz1sGlUlQ3naGRCJxhnjpp/VmiEJFTAIDQ6CqQNHJ8vHJXSM65nKYX0SM+SVu2iaiCu&#10;ZIGxRE8LgTE5gxON0MMKbdRzSMRkjPKYqkX6G3ZeWvX1hqoWVqoMZjuYM0Fb1ibiYzqCywLm8NHq&#10;Om2oiaEmoVKj+5yBvu5gQFnVMCjEAxcWEtBTP6DPP6OowhQ04oEmHkB555glnKDvayiMPObgCdv0&#10;mQrVpKQKphASIk9RnGUU1e9IUYWClDEQXibrE+rAwipR8wtiKkewAaK2GswEaIMBGpRHjwFxirTP&#10;137h+k+sQtVsowrXaECoL8vMW0nVRGvPN1rDiP0Gy1OjcfFgisw/hM0Q1gVgbAd+24Bz6lJWQyN1&#10;GqmkiL5gZoLoLxbN9hhOWFHl+K4o2OKFrqcBjskC8EXez9GtK/FnVOiCeujWLetCV1smfa3QJSuw&#10;Oh9MYfUeJlN5lXQXqWhrwUSUfVa4BRJXX8NO7VG9vKHEBSW77Zj1zEgoUOM1bxNLZUTHA4eKIVd0&#10;+qjrRl0w6gIHVJcLhirdMRBOqCrXGPQEndWICzz/baiJRk3YWM0gI5dp/bq4cOI+jMRlqmKGq2LY&#10;WNEgIxPU/kGC7DoE1s/0iK5GVDCignxd3FCxFkb9w4lQMkH+H4SlHredmEoDzOcLTBXM8IUB2ktZ&#10;bqKCsdFUgViLM7mEhjDq0UAEN/qrW9qIULp0eIHf2StbrsjgI5XVlpdMW4QirvMurjcCMkvYkvkz&#10;szhl4uKUYchq6OUiggpcVCLgSHGQKutFigMsAHMjSAagh/ZgJTYstT2q1MKkaPsaReJH8KpAWVn4&#10;WGmNzKaKl9dAw0i8iO5P1h1GZGoGLOhR2WFkvVgYQm3S+eBBRvnplmyaxPJ3lFiGIrVBesOA+zwK&#10;Rk1+gLf5hbgmebC4Aefu6RS8wk0cvZPzYn8Bk9/4hYl+4TaJO2+MsjD48VEQjlhE4hOPOCc1Drpf&#10;4Oay8wgGjj983aHHFLU5Swww+PFROGo2kfq+SwWzoS4sez/2zRDm4fpuwU/ENpzcgJG/+RhH0YCR&#10;jbLFCWljHYwecyNR9wWCmAdrdAwcxQsUj1928NwTxTycg78SwE2J/IsG+GcI9O9cm1B/d+H1/wEA&#10;AP//AwBQSwMEFAAGAAgAAAAhAOYxhRLgAAAACAEAAA8AAABkcnMvZG93bnJldi54bWxMj0FrwkAU&#10;hO+F/oflFXqrm43VapqNiLQ9iVAtSG/P5JkEs29Ddk3iv+/21B6HGWa+SVejaURPnasta1CTCARx&#10;bouaSw1fh/enBQjnkQtsLJOGGzlYZfd3KSaFHfiT+r0vRShhl6CGyvs2kdLlFRl0E9sSB+9sO4M+&#10;yK6URYdDKDeNjKNoLg3WHBYqbGlTUX7ZX42GjwGH9VS99dvLeXP7Psx2x60irR8fxvUrCE+j/wvD&#10;L35AhywwneyVCycaDS+zQO41xEsQwV7G8ymIk4ZnpSKQWSr/H8h+AAAA//8DAFBLAQItABQABgAI&#10;AAAAIQC2gziS/gAAAOEBAAATAAAAAAAAAAAAAAAAAAAAAABbQ29udGVudF9UeXBlc10ueG1sUEsB&#10;Ai0AFAAGAAgAAAAhADj9If/WAAAAlAEAAAsAAAAAAAAAAAAAAAAALwEAAF9yZWxzLy5yZWxzUEsB&#10;Ai0AFAAGAAgAAAAhAO/rWtPqCQAAv2EAAA4AAAAAAAAAAAAAAAAALgIAAGRycy9lMm9Eb2MueG1s&#10;UEsBAi0AFAAGAAgAAAAhAOYxhRLgAAAACAEAAA8AAAAAAAAAAAAAAAAARAwAAGRycy9kb3ducmV2&#10;LnhtbFBLBQYAAAAABAAEAPMAAABRDQAAAAA=&#10;">
                <v:group id="Gruppieren 2332" o:spid="_x0000_s1395" style="position:absolute;width:49582;height:25914" coordsize="49582,2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Textfeld 2333" o:spid="_x0000_s1396" type="#_x0000_t202" style="position:absolute;left:7429;top:21463;width:195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S1xwAAAN0AAAAPAAAAZHJzL2Rvd25yZXYueG1sRI9BawIx&#10;FITvBf9DeIKXolndYmVrFCsUWlCkWjw/Ns/N6uZlu0l17a9vBKHHYWa+Yabz1lbiTI0vHSsYDhIQ&#10;xLnTJRcKvnZv/QkIH5A1Vo5JwZU8zGedhylm2l34k87bUIgIYZ+hAhNCnUnpc0MW/cDVxNE7uMZi&#10;iLIppG7wEuG2kqMkGUuLJccFgzUtDeWn7Y9VMLk+rR/34+f9sdp8vJrf4ptXJ1Sq120XLyACteE/&#10;fG+/awWjNE3h9iY+ATn7AwAA//8DAFBLAQItABQABgAIAAAAIQDb4fbL7gAAAIUBAAATAAAAAAAA&#10;AAAAAAAAAAAAAABbQ29udGVudF9UeXBlc10ueG1sUEsBAi0AFAAGAAgAAAAhAFr0LFu/AAAAFQEA&#10;AAsAAAAAAAAAAAAAAAAAHwEAAF9yZWxzLy5yZWxzUEsBAi0AFAAGAAgAAAAhACpMZLXHAAAA3QAA&#10;AA8AAAAAAAAAAAAAAAAABwIAAGRycy9kb3ducmV2LnhtbFBLBQYAAAAAAwADALcAAAD7AgAAAAA=&#10;" fillcolor="white [3201]" stroked="f" strokeweight=".5pt">
                    <v:textbox inset="0,0,0,0">
                      <w:txbxContent>
                        <w:p w14:paraId="7901465D" w14:textId="77777777" w:rsidR="008A6EA7" w:rsidRDefault="008A6EA7" w:rsidP="003C21BE">
                          <w:r>
                            <w:t>21</w:t>
                          </w:r>
                        </w:p>
                      </w:txbxContent>
                    </v:textbox>
                  </v:shape>
                  <v:shape id="Textfeld 2334" o:spid="_x0000_s1397" type="#_x0000_t202" style="position:absolute;left:13081;top:21463;width:195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zByAAAAN0AAAAPAAAAZHJzL2Rvd25yZXYueG1sRI/dagIx&#10;FITvC75DOIXeiGb9QWVrFBUKCpbSVbw+bE43Wzcn6ybVtU/fFAq9HGbmG2a+bG0lrtT40rGCQT8B&#10;QZw7XXKh4Hh46c1A+ICssXJMCu7kYbnoPMwx1e7G73TNQiEihH2KCkwIdSqlzw1Z9H1XE0fvwzUW&#10;Q5RNIXWDtwi3lRwmyURaLDkuGKxpYyg/Z19Wwew+fu2eJtPTZ/W2W5vv4sL7Myr19NiunkEEasN/&#10;+K+91QqGo9EYft/EJyAXPwAAAP//AwBQSwECLQAUAAYACAAAACEA2+H2y+4AAACFAQAAEwAAAAAA&#10;AAAAAAAAAAAAAAAAW0NvbnRlbnRfVHlwZXNdLnhtbFBLAQItABQABgAIAAAAIQBa9CxbvwAAABUB&#10;AAALAAAAAAAAAAAAAAAAAB8BAABfcmVscy8ucmVsc1BLAQItABQABgAIAAAAIQClpfzByAAAAN0A&#10;AAAPAAAAAAAAAAAAAAAAAAcCAABkcnMvZG93bnJldi54bWxQSwUGAAAAAAMAAwC3AAAA/AIAAAAA&#10;" fillcolor="white [3201]" stroked="f" strokeweight=".5pt">
                    <v:textbox inset="0,0,0,0">
                      <w:txbxContent>
                        <w:p w14:paraId="1E859748" w14:textId="77777777" w:rsidR="008A6EA7" w:rsidRDefault="008A6EA7" w:rsidP="003C21BE">
                          <w:r>
                            <w:t>10</w:t>
                          </w:r>
                        </w:p>
                      </w:txbxContent>
                    </v:textbox>
                  </v:shape>
                  <v:group id="Gruppieren 2335" o:spid="_x0000_s1398" style="position:absolute;width:49582;height:25914" coordorigin=",-811" coordsize="49585,2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wrxQAAAN0AAAAPAAAAZHJzL2Rvd25yZXYueG1sRI9Bi8Iw&#10;FITvC/6H8ARva1qLy1KNIuKKBxFWF8Tbo3m2xealNNm2/nsjCB6HmfmGmS97U4mWGldaVhCPIxDE&#10;mdUl5wr+Tj+f3yCcR9ZYWSYFd3KwXAw+5phq2/EvtUefiwBhl6KCwvs6ldJlBRl0Y1sTB+9qG4M+&#10;yCaXusEuwE0lJ1H0JQ2WHBYKrGldUHY7/hsF2w67VRJv2v3tur5fTtPDeR+TUqNhv5qB8NT7d/jV&#10;3mkFkySZwvNNeAJy8QAAAP//AwBQSwECLQAUAAYACAAAACEA2+H2y+4AAACFAQAAEwAAAAAAAAAA&#10;AAAAAAAAAAAAW0NvbnRlbnRfVHlwZXNdLnhtbFBLAQItABQABgAIAAAAIQBa9CxbvwAAABUBAAAL&#10;AAAAAAAAAAAAAAAAAB8BAABfcmVscy8ucmVsc1BLAQItABQABgAIAAAAIQATzhwrxQAAAN0AAAAP&#10;AAAAAAAAAAAAAAAAAAcCAABkcnMvZG93bnJldi54bWxQSwUGAAAAAAMAAwC3AAAA+QIAAAAA&#10;">
                    <v:group id="Gruppieren 2337" o:spid="_x0000_s1399" style="position:absolute;width:49585;height:23056" coordsize="49592,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fHxgAAAN0AAAAPAAAAZHJzL2Rvd25yZXYueG1sRI9Ba8JA&#10;FITvBf/D8oTe6iaGthJdRURLDyJUBfH2yD6TYPZtyK5J/PeuIPQ4zMw3zGzRm0q01LjSsoJ4FIEg&#10;zqwuOVdwPGw+JiCcR9ZYWSYFd3KwmA/eZphq2/EftXufiwBhl6KCwvs6ldJlBRl0I1sTB+9iG4M+&#10;yCaXusEuwE0lx1H0JQ2WHBYKrGlVUHbd34yCnw67ZRKv2+31srqfD5+70zYmpd6H/XIKwlPv/8Ov&#10;9q9WME6Sb3i+CU9Azh8AAAD//wMAUEsBAi0AFAAGAAgAAAAhANvh9svuAAAAhQEAABMAAAAAAAAA&#10;AAAAAAAAAAAAAFtDb250ZW50X1R5cGVzXS54bWxQSwECLQAUAAYACAAAACEAWvQsW78AAAAVAQAA&#10;CwAAAAAAAAAAAAAAAAAfAQAAX3JlbHMvLnJlbHNQSwECLQAUAAYACAAAACEAjFAnx8YAAADdAAAA&#10;DwAAAAAAAAAAAAAAAAAHAgAAZHJzL2Rvd25yZXYueG1sUEsFBgAAAAADAAMAtwAAAPoCAAAAAA==&#10;">
                      <v:group id="Gruppieren 2338" o:spid="_x0000_s1400" style="position:absolute;left:4470;top:4220;width:45122;height:14417" coordorigin="-1" coordsize="45121,1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line id="Gerade Verbindung 1887" o:spid="_x0000_s1401" style="position:absolute;flip:x y;visibility:visible;mso-wrap-style:square" from="0,0" to="19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RfxQAAAN0AAAAPAAAAZHJzL2Rvd25yZXYueG1sRI9Ra8Iw&#10;FIXfB/6HcAd7GZquRdHaVEQQ9zSY+gOuzTUpa25KE7X798tgsMfDOec7nGozuk7caQitZwVvswwE&#10;ceN1y0bB+bSfLkGEiKyx80wKvinApp48VVhq/+BPuh+jEQnCoUQFNsa+lDI0lhyGme+Jk3f1g8OY&#10;5GCkHvCR4K6TeZYtpMOW04LFnnaWmq/jzSm4HXA3Ly75ZdnZgzRuTx9z86rUy/O4XYOINMb/8F/7&#10;XSvIi2IFv2/SE5D1DwAAAP//AwBQSwECLQAUAAYACAAAACEA2+H2y+4AAACFAQAAEwAAAAAAAAAA&#10;AAAAAAAAAAAAW0NvbnRlbnRfVHlwZXNdLnhtbFBLAQItABQABgAIAAAAIQBa9CxbvwAAABUBAAAL&#10;AAAAAAAAAAAAAAAAAB8BAABfcmVscy8ucmVsc1BLAQItABQABgAIAAAAIQCKPHRfxQAAAN0AAAAP&#10;AAAAAAAAAAAAAAAAAAcCAABkcnMvZG93bnJldi54bWxQSwUGAAAAAAMAAwC3AAAA+QIAAAAA&#10;" strokecolor="black [3213]" strokeweight="1pt"/>
                        <v:line id="Gerade Verbindung 1888" o:spid="_x0000_s1402" style="position:absolute;visibility:visible;mso-wrap-style:square" from="0,0" to="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hSxAAAAN0AAAAPAAAAZHJzL2Rvd25yZXYueG1sRE9Na8JA&#10;EL0L/Q/LFLyIboxtrNFViiJ4kdLowd6G7JiEZmdDdjXx37uHQo+P973a9KYWd2pdZVnBdBKBIM6t&#10;rrhQcD7txx8gnEfWWFsmBQ9ysFm/DFaYatvxN90zX4gQwi5FBaX3TSqly0sy6Ca2IQ7c1bYGfYBt&#10;IXWLXQg3tYyjKJEGKw4NJTa0LSn/zW5Gwe6cdNmieJ+PprNjv+Cv+PJzNEoNX/vPJQhPvf8X/7kP&#10;WkE8ewv7w5vwBOT6CQAA//8DAFBLAQItABQABgAIAAAAIQDb4fbL7gAAAIUBAAATAAAAAAAAAAAA&#10;AAAAAAAAAABbQ29udGVudF9UeXBlc10ueG1sUEsBAi0AFAAGAAgAAAAhAFr0LFu/AAAAFQEAAAsA&#10;AAAAAAAAAAAAAAAAHwEAAF9yZWxzLy5yZWxzUEsBAi0AFAAGAAgAAAAhALdnKFLEAAAA3QAAAA8A&#10;AAAAAAAAAAAAAAAABwIAAGRycy9kb3ducmV2LnhtbFBLBQYAAAAAAwADALcAAAD4AgAAAAA=&#10;" strokecolor="black [3213]" strokeweight="1pt"/>
                        <v:line id="Gerade Verbindung 1889" o:spid="_x0000_s1403" style="position:absolute;visibility:visible;mso-wrap-style:square" from="-1,14406" to="19853,1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3JyAAAAN0AAAAPAAAAZHJzL2Rvd25yZXYueG1sRI9Pa8JA&#10;FMTvhX6H5Qm9iG4SrX+iqxRLoRcpRg96e2SfSWj2bciuJv323YLQ4zAzv2HW297U4k6tqywriMcR&#10;COLc6ooLBafjx2gBwnlkjbVlUvBDDrab56c1ptp2fKB75gsRIOxSVFB636RSurwkg25sG+LgXW1r&#10;0AfZFlK32AW4qWUSRTNpsOKwUGJDu5Ly7+xmFLyfZl22LF7nw3iy75f8lZwve6PUy6B/W4Hw1Pv/&#10;8KP9qRUkk2kMf2/CE5CbXwAAAP//AwBQSwECLQAUAAYACAAAACEA2+H2y+4AAACFAQAAEwAAAAAA&#10;AAAAAAAAAAAAAAAAW0NvbnRlbnRfVHlwZXNdLnhtbFBLAQItABQABgAIAAAAIQBa9CxbvwAAABUB&#10;AAALAAAAAAAAAAAAAAAAAB8BAABfcmVscy8ucmVsc1BLAQItABQABgAIAAAAIQDYK43JyAAAAN0A&#10;AAAPAAAAAAAAAAAAAAAAAAcCAABkcnMvZG93bnJldi54bWxQSwUGAAAAAAMAAwC3AAAA/AIAAAAA&#10;" strokecolor="black [3213]" strokeweight="1pt"/>
                        <v:line id="Gerade Verbindung 1890" o:spid="_x0000_s1404" style="position:absolute;visibility:visible;mso-wrap-style:square" from="22562,14368" to="45110,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yAAAAN0AAAAPAAAAZHJzL2Rvd25yZXYueG1sRI9Ba8JA&#10;FITvQv/D8gq9SLMxWm1SVykVoRcpjR709si+JqHZtyG7NfHfuwXB4zAz3zDL9WAacabO1ZYVTKIY&#10;BHFhdc2lgsN++/wKwnlkjY1lUnAhB+vVw2iJmbY9f9M596UIEHYZKqi8bzMpXVGRQRfZljh4P7Yz&#10;6IPsSqk77APcNDKJ47k0WHNYqLClj4qK3/zPKNgc5n2eli+L8WS6G1L+So6nnVHq6XF4fwPhafD3&#10;8K39qRUk01kC/2/CE5CrKwAAAP//AwBQSwECLQAUAAYACAAAACEA2+H2y+4AAACFAQAAEwAAAAAA&#10;AAAAAAAAAAAAAAAAW0NvbnRlbnRfVHlwZXNdLnhtbFBLAQItABQABgAIAAAAIQBa9CxbvwAAABUB&#10;AAALAAAAAAAAAAAAAAAAAB8BAABfcmVscy8ucmVsc1BLAQItABQABgAIAAAAIQAo+RO+yAAAAN0A&#10;AAAPAAAAAAAAAAAAAAAAAAcCAABkcnMvZG93bnJldi54bWxQSwUGAAAAAAMAAwC3AAAA/AIAAAAA&#10;" strokecolor="black [3213]" strokeweight="1pt"/>
                        <v:line id="Gerade Verbindung 1891" o:spid="_x0000_s1405" style="position:absolute;flip:y;visibility:visible;mso-wrap-style:square" from="45116,0" to="45116,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5MwgAAAN0AAAAPAAAAZHJzL2Rvd25yZXYueG1sRE/LisIw&#10;FN0P+A/hCu7GVMVRq1FEEERmBKsbd5fm9oHNTW2i1r83iwGXh/NerFpTiQc1rrSsYNCPQBCnVpec&#10;Kziftt9TEM4ja6wsk4IXOVgtO18LjLV98pEeic9FCGEXo4LC+zqW0qUFGXR9WxMHLrONQR9gk0vd&#10;4DOEm0oOo+hHGiw5NBRY06ag9JrcjYL9aZZtfvd/h5e7XQ6UTaLjODkr1eu26zkIT63/iP/dO61g&#10;OBqH/eFNeAJy+QYAAP//AwBQSwECLQAUAAYACAAAACEA2+H2y+4AAACFAQAAEwAAAAAAAAAAAAAA&#10;AAAAAAAAW0NvbnRlbnRfVHlwZXNdLnhtbFBLAQItABQABgAIAAAAIQBa9CxbvwAAABUBAAALAAAA&#10;AAAAAAAAAAAAAB8BAABfcmVscy8ucmVsc1BLAQItABQABgAIAAAAIQBqxH5MwgAAAN0AAAAPAAAA&#10;AAAAAAAAAAAAAAcCAABkcnMvZG93bnJldi54bWxQSwUGAAAAAAMAAwC3AAAA9gIAAAAA&#10;" strokecolor="black [3213]" strokeweight="1pt"/>
                        <v:line id="Gerade Verbindung 1892" o:spid="_x0000_s1406" style="position:absolute;flip:x;visibility:visible;mso-wrap-style:square" from="22946,0" to="45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fRxwAAAN0AAAAPAAAAZHJzL2Rvd25yZXYueG1sRI9Pa8JA&#10;FMTvQr/D8gRvulHR1tRVSqBQQisYvfT2yL78odm3aXabxG/fLQg9DjPzG2Z/HE0jeupcbVnBchGB&#10;IM6trrlUcL28zp9AOI+ssbFMCm7k4Hh4mOwx1nbgM/WZL0WAsItRQeV9G0vp8ooMuoVtiYNX2M6g&#10;D7Irpe5wCHDTyFUUbaXBmsNChS0lFeVf2Y9RkF52RfKefpxu7vvzRMVjdN5kV6Vm0/HlGYSn0f+H&#10;7+03rWC13uzg7014AvLwCwAA//8DAFBLAQItABQABgAIAAAAIQDb4fbL7gAAAIUBAAATAAAAAAAA&#10;AAAAAAAAAAAAAABbQ29udGVudF9UeXBlc10ueG1sUEsBAi0AFAAGAAgAAAAhAFr0LFu/AAAAFQEA&#10;AAsAAAAAAAAAAAAAAAAAHwEAAF9yZWxzLy5yZWxzUEsBAi0AFAAGAAgAAAAhAPv+19HHAAAA3QAA&#10;AA8AAAAAAAAAAAAAAAAABwIAAGRycy9kb3ducmV2LnhtbFBLBQYAAAAAAwADALcAAAD7AgAAAAA=&#10;" strokecolor="black [3213]" strokeweight="1pt"/>
                      </v:group>
                      <v:group id="Gruppieren 2361" o:spid="_x0000_s1407" style="position:absolute;top:3567;width:3975;height:15875" coordsize="39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line id="Gerade Verbindung 1894" o:spid="_x0000_s1408" style="position:absolute;flip:x;visibility:visible;mso-wrap-style:square" from="0,653" to="397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S0yAAAAN0AAAAPAAAAZHJzL2Rvd25yZXYueG1sRI9Pa8JA&#10;FMTvQr/D8gq96cYIYlM3Ygstioe2aSEeH9mXP5h9G7JbjX76riB4HGbmN8xyNZhWHKl3jWUF00kE&#10;griwuuFKwe/P+3gBwnlkja1lUnAmB6v0YbTERNsTf9Mx85UIEHYJKqi97xIpXVGTQTexHXHwStsb&#10;9EH2ldQ9ngLctDKOork02HBYqLGjt5qKQ/ZnFFwOsf/Kt58f8nXd7C7586zcd7lST4/D+gWEp8Hf&#10;w7f2RiuIZ/MYrm/CE5DpPwAAAP//AwBQSwECLQAUAAYACAAAACEA2+H2y+4AAACFAQAAEwAAAAAA&#10;AAAAAAAAAAAAAAAAW0NvbnRlbnRfVHlwZXNdLnhtbFBLAQItABQABgAIAAAAIQBa9CxbvwAAABUB&#10;AAALAAAAAAAAAAAAAAAAAB8BAABfcmVscy8ucmVsc1BLAQItABQABgAIAAAAIQAEtlS0yAAAAN0A&#10;AAAPAAAAAAAAAAAAAAAAAAcCAABkcnMvZG93bnJldi54bWxQSwUGAAAAAAMAAwC3AAAA/AIAAAAA&#10;" strokecolor="black [3213]" strokeweight=".5pt"/>
                        <v:line id="Gerade Verbindung 1895" o:spid="_x0000_s1409" style="position:absolute;visibility:visible;mso-wrap-style:square" from="904,0" to="904,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V0xgAAAN0AAAAPAAAAZHJzL2Rvd25yZXYueG1sRI9Ba8JA&#10;FITvQv/D8gq9FN1UQUt0FSsVRATRCrk+ss9s2uzbkF1N/PeuUPA4zMw3zGzR2UpcqfGlYwUfgwQE&#10;ce50yYWC08+6/wnCB2SNlWNScCMPi/lLb4apdi0f6HoMhYgQ9ikqMCHUqZQ+N2TRD1xNHL2zayyG&#10;KJtC6gbbCLeVHCbJWFosOS4YrGllKP87XqyCr+/f5V6byfuqzYqsbndZoreZUm+v3XIKIlAXnuH/&#10;9kYrGI7GI3i8iU9Azu8AAAD//wMAUEsBAi0AFAAGAAgAAAAhANvh9svuAAAAhQEAABMAAAAAAAAA&#10;AAAAAAAAAAAAAFtDb250ZW50X1R5cGVzXS54bWxQSwECLQAUAAYACAAAACEAWvQsW78AAAAVAQAA&#10;CwAAAAAAAAAAAAAAAAAfAQAAX3JlbHMvLnJlbHNQSwECLQAUAAYACAAAACEAkrZldMYAAADdAAAA&#10;DwAAAAAAAAAAAAAAAAAHAgAAZHJzL2Rvd25yZXYueG1sUEsFBgAAAAADAAMAtwAAAPoCAAAAAA==&#10;" strokecolor="black [3213]" strokeweight=".5pt"/>
                        <v:line id="Gerade Verbindung 1896" o:spid="_x0000_s1410" style="position:absolute;flip:x;visibility:visible;mso-wrap-style:square" from="0,15022" to="3975,1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lbxwAAAN0AAAAPAAAAZHJzL2Rvd25yZXYueG1sRI9Ba8JA&#10;FITvgv9heYK3ujGK2OgqWqhYetDaQjw+ss8kmH0bsqtGf323UPA4zMw3zHzZmkpcqXGlZQXDQQSC&#10;OLO65FzBz/f7yxSE88gaK8uk4E4OlotuZ46Jtjf+ouvB5yJA2CWooPC+TqR0WUEG3cDWxME72cag&#10;D7LJpW7wFuCmknEUTaTBksNCgTW9FZSdDxej4HGO/T792G3kelV+PtLX0elYp0r1e+1qBsJT65/h&#10;//ZWK4hHkzH8vQlPQC5+AQAA//8DAFBLAQItABQABgAIAAAAIQDb4fbL7gAAAIUBAAATAAAAAAAA&#10;AAAAAAAAAAAAAABbQ29udGVudF9UeXBlc10ueG1sUEsBAi0AFAAGAAgAAAAhAFr0LFu/AAAAFQEA&#10;AAsAAAAAAAAAAAAAAAAAHwEAAF9yZWxzLy5yZWxzUEsBAi0AFAAGAAgAAAAhAOQTaVvHAAAA3QAA&#10;AA8AAAAAAAAAAAAAAAAABwIAAGRycy9kb3ducmV2LnhtbFBLBQYAAAAAAwADALcAAAD7AgAAAAA=&#10;" strokecolor="black [3213]" strokeweight=".5pt"/>
                        <v:line id="Gerade Verbindung 1897" o:spid="_x0000_s1411" style="position:absolute;flip:x;visibility:visible;mso-wrap-style:square" from="0,7837" to="3975,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8zAxwAAAN0AAAAPAAAAZHJzL2Rvd25yZXYueG1sRI9Ba8JA&#10;FITvgv9heYK3ujGi2OgqWqhYetDaQjw+ss8kmH0bsqtGf323UPA4zMw3zHzZmkpcqXGlZQXDQQSC&#10;OLO65FzBz/f7yxSE88gaK8uk4E4OlotuZ46Jtjf+ouvB5yJA2CWooPC+TqR0WUEG3cDWxME72cag&#10;D7LJpW7wFuCmknEUTaTBksNCgTW9FZSdDxej4HGO/T792G3kelV+PtLX0elYp0r1e+1qBsJT65/h&#10;//ZWK4hHkzH8vQlPQC5+AQAA//8DAFBLAQItABQABgAIAAAAIQDb4fbL7gAAAIUBAAATAAAAAAAA&#10;AAAAAAAAAAAAAABbQ29udGVudF9UeXBlc10ueG1sUEsBAi0AFAAGAAgAAAAhAFr0LFu/AAAAFQEA&#10;AAsAAAAAAAAAAAAAAAAAHwEAAF9yZWxzLy5yZWxzUEsBAi0AFAAGAAgAAAAhAItfzMDHAAAA3QAA&#10;AA8AAAAAAAAAAAAAAAAABwIAAGRycy9kb3ducmV2LnhtbFBLBQYAAAAAAwADALcAAAD7AgAAAAA=&#10;" strokecolor="black [3213]" strokeweight=".5pt"/>
                        <v:line id="Gerade Verbindung 1898" o:spid="_x0000_s1412" style="position:absolute;visibility:visible;mso-wrap-style:square" from="351,100" to="1431,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bsxgAAAN0AAAAPAAAAZHJzL2Rvd25yZXYueG1sRI9Ba8JA&#10;FITvBf/D8gpepG5USEvqKioKUgpiWsj1kX3Nps2+DdnVxH/fLQg9DjPzDbNcD7YRV+p87VjBbJqA&#10;IC6drrlS8PlxeHoB4QOyxsYxKbiRh/Vq9LDETLuez3TNQyUihH2GCkwIbSalLw1Z9FPXEkfvy3UW&#10;Q5RdJXWHfYTbRs6TJJUWa44LBlvaGSp/8otVsN1/b07aPE92fVEVbf9eJPqtUGr8OGxeQQQawn/4&#10;3j5qBfNFmsLfm/gE5OoXAAD//wMAUEsBAi0AFAAGAAgAAAAhANvh9svuAAAAhQEAABMAAAAAAAAA&#10;AAAAAAAAAAAAAFtDb250ZW50X1R5cGVzXS54bWxQSwECLQAUAAYACAAAACEAWvQsW78AAAAVAQAA&#10;CwAAAAAAAAAAAAAAAAAfAQAAX3JlbHMvLnJlbHNQSwECLQAUAAYACAAAACEAgsHG7MYAAADdAAAA&#10;DwAAAAAAAAAAAAAAAAAHAgAAZHJzL2Rvd25yZXYueG1sUEsFBgAAAAADAAMAtwAAAPoCAAAAAA==&#10;" strokecolor="black [3213]" strokeweight=".5pt"/>
                        <v:line id="Gerade Verbindung 1899" o:spid="_x0000_s1413" style="position:absolute;visibility:visible;mso-wrap-style:square" from="351,7285" to="143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N3xwAAAN0AAAAPAAAAZHJzL2Rvd25yZXYueG1sRI9Ba8JA&#10;FITvQv/D8gpeSt2ooCV1E6woSCmIWsj1kX3Nps2+DdnVxH/fLRQ8DjPzDbPKB9uIK3W+dqxgOklA&#10;EJdO11wp+Dzvnl9A+ICssXFMCm7kIc8eRitMtev5SNdTqESEsE9RgQmhTaX0pSGLfuJa4uh9uc5i&#10;iLKrpO6wj3DbyFmSLKTFmuOCwZY2hsqf08UqeNt+rw/aLJ82fVEVbf9RJPq9UGr8OKxfQQQawj38&#10;395rBbP5Ygl/b+ITkNkvAAAA//8DAFBLAQItABQABgAIAAAAIQDb4fbL7gAAAIUBAAATAAAAAAAA&#10;AAAAAAAAAAAAAABbQ29udGVudF9UeXBlc10ueG1sUEsBAi0AFAAGAAgAAAAhAFr0LFu/AAAAFQEA&#10;AAsAAAAAAAAAAAAAAAAAHwEAAF9yZWxzLy5yZWxzUEsBAi0AFAAGAAgAAAAhAO2NY3fHAAAA3QAA&#10;AA8AAAAAAAAAAAAAAAAABwIAAGRycy9kb3ducmV2LnhtbFBLBQYAAAAAAwADALcAAAD7AgAAAAA=&#10;" strokecolor="black [3213]" strokeweight=".5pt"/>
                        <v:line id="Gerade Verbindung 1900" o:spid="_x0000_s1414" style="position:absolute;visibility:visible;mso-wrap-style:square" from="351,14469" to="143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cFwwAAAN0AAAAPAAAAZHJzL2Rvd25yZXYueG1sRE9da8Iw&#10;FH0f7D+EO/BFNNWBk2oUFYUhgkyFvl6aa9OtuSlNtPXfmwdhj4fzPV92thJ3anzpWMFomIAgzp0u&#10;uVBwOe8GUxA+IGusHJOCB3lYLt7f5phq1/IP3U+hEDGEfYoKTAh1KqXPDVn0Q1cTR+7qGoshwqaQ&#10;usE2httKjpNkIi2WHBsM1rQxlP+dblbBevu7Omrz1d+0WZHV7SFL9D5TqvfRrWYgAnXhX/xyf2sF&#10;489JnBvfxCcgF08AAAD//wMAUEsBAi0AFAAGAAgAAAAhANvh9svuAAAAhQEAABMAAAAAAAAAAAAA&#10;AAAAAAAAAFtDb250ZW50X1R5cGVzXS54bWxQSwECLQAUAAYACAAAACEAWvQsW78AAAAVAQAACwAA&#10;AAAAAAAAAAAAAAAfAQAAX3JlbHMvLnJlbHNQSwECLQAUAAYACAAAACEAnBL3BcMAAADdAAAADwAA&#10;AAAAAAAAAAAAAAAHAgAAZHJzL2Rvd25yZXYueG1sUEsFBgAAAAADAAMAtwAAAPcCAAAAAA==&#10;" strokecolor="black [3213]" strokeweight=".5pt"/>
                      </v:group>
                      <v:group id="Gruppieren 2369" o:spid="_x0000_s1415" style="position:absolute;left:3567;top:19041;width:12808;height:4019" coordsize="12807,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zxgAAAN0AAAAPAAAAZHJzL2Rvd25yZXYueG1sRI9Pi8Iw&#10;FMTvC/sdwlvwpmkVxa1GEdFlDyL4BxZvj+bZFpuX0sS2fnsjCHscZuY3zHzZmVI0VLvCsoJ4EIEg&#10;Tq0uOFNwPm37UxDOI2ssLZOCBzlYLj4/5pho2/KBmqPPRICwS1BB7n2VSOnSnAy6ga2Ig3e1tUEf&#10;ZJ1JXWMb4KaUwyiaSIMFh4UcK1rnlN6Od6Pgp8V2NYo3ze52XT8up/H+bxeTUr2vbjUD4anz/+F3&#10;+1crGI4m3/B6E56AXDwBAAD//wMAUEsBAi0AFAAGAAgAAAAhANvh9svuAAAAhQEAABMAAAAAAAAA&#10;AAAAAAAAAAAAAFtDb250ZW50X1R5cGVzXS54bWxQSwECLQAUAAYACAAAACEAWvQsW78AAAAVAQAA&#10;CwAAAAAAAAAAAAAAAAAfAQAAX3JlbHMvLnJlbHNQSwECLQAUAAYACAAAACEAgTA5M8YAAADdAAAA&#10;DwAAAAAAAAAAAAAAAAAHAgAAZHJzL2Rvd25yZXYueG1sUEsFBgAAAAADAAMAtwAAAPoCAAAAAA==&#10;">
                        <v:line id="Gerade Verbindung 1902" o:spid="_x0000_s1416" style="position:absolute;visibility:visible;mso-wrap-style:square" from="904,0" to="904,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3exAAAAN0AAAAPAAAAZHJzL2Rvd25yZXYueG1sRE9ba8Iw&#10;FH4f7D+EM/BFZqqCHdVYOnEwxkC8QF8PzVnTrTkpTbT13y8Pgz1+fPdNPtpW3Kj3jWMF81kCgrhy&#10;uuFaweX89vwCwgdkja1jUnAnD/n28WGDmXYDH+l2CrWIIewzVGBC6DIpfWXIop+5jjhyX663GCLs&#10;a6l7HGK4beUiSVbSYsOxwWBHO0PVz+lqFbzuv4uDNul0N5R12Q2fZaI/SqUmT2OxBhFoDP/iP/e7&#10;VrBYpnF/fBOfgNz+AgAA//8DAFBLAQItABQABgAIAAAAIQDb4fbL7gAAAIUBAAATAAAAAAAAAAAA&#10;AAAAAAAAAABbQ29udGVudF9UeXBlc10ueG1sUEsBAi0AFAAGAAgAAAAhAFr0LFu/AAAAFQEAAAsA&#10;AAAAAAAAAAAAAAAAHwEAAF9yZWxzLy5yZWxzUEsBAi0AFAAGAAgAAAAhAOe9bd7EAAAA3QAAAA8A&#10;AAAAAAAAAAAAAAAABwIAAGRycy9kb3ducmV2LnhtbFBLBQYAAAAAAwADALcAAAD4AgAAAAA=&#10;" strokecolor="black [3213]" strokeweight=".5pt"/>
                        <v:line id="Gerade Verbindung 1903" o:spid="_x0000_s1417" style="position:absolute;visibility:visible;mso-wrap-style:square" from="0,3165" to="12807,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hFxgAAAN0AAAAPAAAAZHJzL2Rvd25yZXYueG1sRI9Ba8JA&#10;FITvgv9heYIX0Y0WqkRXUbFQSkFqhVwf2Wc2mn0bsluT/vtuQfA4zMw3zGrT2UrcqfGlYwXTSQKC&#10;OHe65ELB+fttvADhA7LGyjEp+CUPm3W/t8JUu5a/6H4KhYgQ9ikqMCHUqZQ+N2TRT1xNHL2LayyG&#10;KJtC6gbbCLeVnCXJq7RYclwwWNPeUH47/VgFu8N1e9RmPtq3WZHV7WeW6I9MqeGg2y5BBOrCM/xo&#10;v2sFs5f5FP7fxCcg138AAAD//wMAUEsBAi0AFAAGAAgAAAAhANvh9svuAAAAhQEAABMAAAAAAAAA&#10;AAAAAAAAAAAAAFtDb250ZW50X1R5cGVzXS54bWxQSwECLQAUAAYACAAAACEAWvQsW78AAAAVAQAA&#10;CwAAAAAAAAAAAAAAAAAfAQAAX3JlbHMvLnJlbHNQSwECLQAUAAYACAAAACEAiPHIRcYAAADdAAAA&#10;DwAAAAAAAAAAAAAAAAAHAgAAZHJzL2Rvd25yZXYueG1sUEsFBgAAAAADAAMAtwAAAPoCAAAAAA==&#10;" strokecolor="black [3213]" strokeweight=".5pt"/>
                        <v:line id="Gerade Verbindung 1904" o:spid="_x0000_s1418" style="position:absolute;visibility:visible;mso-wrap-style:square" from="8490,0" to="8490,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75hxwAAAN0AAAAPAAAAZHJzL2Rvd25yZXYueG1sRI9Ba8JA&#10;FITvQv/D8gq9SN2o2ErqKlYUigilaSHXR/Y1m5p9G7KrSf+9Kwgeh5n5hlmseluLM7W+cqxgPEpA&#10;EBdOV1wq+PnePc9B+ICssXZMCv7Jw2r5MFhgql3HX3TOQikihH2KCkwITSqlLwxZ9CPXEEfv17UW&#10;Q5RtKXWLXYTbWk6S5EVarDguGGxoY6g4Zier4H37t/7U5nW46fIyb7pDnuh9rtTTY79+AxGoD/fw&#10;rf2hFUym8xlc38QnIJcXAAAA//8DAFBLAQItABQABgAIAAAAIQDb4fbL7gAAAIUBAAATAAAAAAAA&#10;AAAAAAAAAAAAAABbQ29udGVudF9UeXBlc10ueG1sUEsBAi0AFAAGAAgAAAAhAFr0LFu/AAAAFQEA&#10;AAsAAAAAAAAAAAAAAAAAHwEAAF9yZWxzLy5yZWxzUEsBAi0AFAAGAAgAAAAhAMIfvmHHAAAA3QAA&#10;AA8AAAAAAAAAAAAAAAAABwIAAGRycy9kb3ducmV2LnhtbFBLBQYAAAAAAwADALcAAAD7AgAAAAA=&#10;" strokecolor="black [3213]" strokeweight=".5pt"/>
                        <v:line id="Gerade Verbindung 1905" o:spid="_x0000_s1419" style="position:absolute;visibility:visible;mso-wrap-style:square" from="12058,50" to="12058,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AWxwAAAN0AAAAPAAAAZHJzL2Rvd25yZXYueG1sRI9Ba8JA&#10;FITvQv/D8gpeSrNRQSXNKlYUpBREW8j1kX3Nps2+DdnVxH/fLRQ8DjPzDZOvB9uIK3W+dqxgkqQg&#10;iEuna64UfH7sn5cgfEDW2DgmBTfysF49jHLMtOv5RNdzqESEsM9QgQmhzaT0pSGLPnEtcfS+XGcx&#10;RNlVUnfYR7ht5DRN59JizXHBYEtbQ+XP+WIVvO6+N0dtFk/bvqiKtn8vUv1WKDV+HDYvIAIN4R7+&#10;bx+0gulsOYe/N/EJyNUvAAAA//8DAFBLAQItABQABgAIAAAAIQDb4fbL7gAAAIUBAAATAAAAAAAA&#10;AAAAAAAAAAAAAABbQ29udGVudF9UeXBlc10ueG1sUEsBAi0AFAAGAAgAAAAhAFr0LFu/AAAAFQEA&#10;AAsAAAAAAAAAAAAAAAAAHwEAAF9yZWxzLy5yZWxzUEsBAi0AFAAGAAgAAAAhADLNIBbHAAAA3QAA&#10;AA8AAAAAAAAAAAAAAAAABwIAAGRycy9kb3ducmV2LnhtbFBLBQYAAAAAAwADALcAAAD7AgAAAAA=&#10;" strokecolor="black [3213]" strokeweight=".5pt"/>
                        <v:line id="Gerade Verbindung 1906" o:spid="_x0000_s1420" style="position:absolute;rotation:90;visibility:visible;mso-wrap-style:square" from="351,2612" to="1431,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CUcxgAAAN0AAAAPAAAAZHJzL2Rvd25yZXYueG1sRI9BawIx&#10;FITvhf6H8ARvmqjU6mqUVhCFerAqeH1snruLm5ftJurWX28KQo/DzHzDTOeNLcWVal841tDrKhDE&#10;qTMFZxoO+2VnBMIHZIOlY9LwSx7ms9eXKSbG3fibrruQiQhhn6CGPIQqkdKnOVn0XVcRR+/kaosh&#10;yjqTpsZbhNtS9pUaSosFx4UcK1rklJ53F6vhZ3UeVur+tfncFuPj/U2OT6oxWrdbzccERKAm/Ief&#10;7bXR0B+M3uHvTXwCcvYAAAD//wMAUEsBAi0AFAAGAAgAAAAhANvh9svuAAAAhQEAABMAAAAAAAAA&#10;AAAAAAAAAAAAAFtDb250ZW50X1R5cGVzXS54bWxQSwECLQAUAAYACAAAACEAWvQsW78AAAAVAQAA&#10;CwAAAAAAAAAAAAAAAAAfAQAAX3JlbHMvLnJlbHNQSwECLQAUAAYACAAAACEAtoQlHMYAAADdAAAA&#10;DwAAAAAAAAAAAAAAAAAHAgAAZHJzL2Rvd25yZXYueG1sUEsFBgAAAAADAAMAtwAAAPoCAAAAAA==&#10;" strokecolor="black [3213]" strokeweight=".5pt"/>
                        <v:line id="Gerade Verbindung 1907" o:spid="_x0000_s1421" style="position:absolute;rotation:90;visibility:visible;mso-wrap-style:square" from="7887,2612" to="8967,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7FuwwAAAN0AAAAPAAAAZHJzL2Rvd25yZXYueG1sRE9Ni8Iw&#10;EL0L+x/CLHjTZBVFu0ZZBVHQg7oLex2asS02k9pErf56cxA8Pt73ZNbYUlyp9oVjDV9dBYI4dabg&#10;TMPf77IzAuEDssHSMWm4k4fZ9KM1wcS4G+/pegiZiCHsE9SQh1AlUvo0J4u+6yriyB1dbTFEWGfS&#10;1HiL4baUPaWG0mLBsSHHihY5pafDxWo4r07DSj022/muGP8/BnJ8VI3Ruv3Z/HyDCNSEt/jlXhsN&#10;vf4ozo1v4hOQ0ycAAAD//wMAUEsBAi0AFAAGAAgAAAAhANvh9svuAAAAhQEAABMAAAAAAAAAAAAA&#10;AAAAAAAAAFtDb250ZW50X1R5cGVzXS54bWxQSwECLQAUAAYACAAAACEAWvQsW78AAAAVAQAACwAA&#10;AAAAAAAAAAAAAAAfAQAAX3JlbHMvLnJlbHNQSwECLQAUAAYACAAAACEAxxuxbsMAAADdAAAADwAA&#10;AAAAAAAAAAAAAAAHAgAAZHJzL2Rvd25yZXYueG1sUEsFBgAAAAADAAMAtwAAAPcCAAAAAA==&#10;" strokecolor="black [3213]" strokeweight=".5pt"/>
                        <v:line id="Gerade Verbindung 1908" o:spid="_x0000_s1422" style="position:absolute;rotation:90;visibility:visible;mso-wrap-style:square" from="11505,2562" to="12584,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T1xwAAAN0AAAAPAAAAZHJzL2Rvd25yZXYueG1sRI9Ba8JA&#10;FITvQv/D8gredLdKxaRupBaKhXqwttDrI/tMQrJvY3bV1F/vCkKPw8x8wyyWvW3EiTpfOdbwNFYg&#10;iHNnKi40/Hy/j+YgfEA22DgmDX/kYZk9DBaYGnfmLzrtQiEihH2KGsoQ2lRKn5dk0Y9dSxy9vess&#10;hii7QpoOzxFuGzlRaiYtVhwXSmzpraS83h2thsO6nrXq8rlZbavk9/Isk73qjdbDx/71BUSgPvyH&#10;7+0Po2EynSdwexOfgMyuAAAA//8DAFBLAQItABQABgAIAAAAIQDb4fbL7gAAAIUBAAATAAAAAAAA&#10;AAAAAAAAAAAAAABbQ29udGVudF9UeXBlc10ueG1sUEsBAi0AFAAGAAgAAAAhAFr0LFu/AAAAFQEA&#10;AAsAAAAAAAAAAAAAAAAAHwEAAF9yZWxzLy5yZWxzUEsBAi0AFAAGAAgAAAAhAKhXFPXHAAAA3QAA&#10;AA8AAAAAAAAAAAAAAAAABwIAAGRycy9kb3ducmV2LnhtbFBLBQYAAAAAAwADALcAAAD7AgAAAAA=&#10;" strokecolor="black [3213]" strokeweight=".5pt"/>
                      </v:group>
                      <v:group id="Gruppieren 2390" o:spid="_x0000_s1423" style="position:absolute;left:3567;width:12811;height:3968" coordsize="12811,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line id="Gerade Verbindung 1910" o:spid="_x0000_s1424" style="position:absolute;visibility:visible;mso-wrap-style:square" from="0,602" to="128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xgAAAN0AAAAPAAAAZHJzL2Rvd25yZXYueG1sRI9Ba8JA&#10;FITvBf/D8gq9SN2oUG10FSsKUgTRFnJ9ZJ/Z1OzbkF1N/PfdgtDjMDPfMPNlZytxo8aXjhUMBwkI&#10;4tzpkgsF31/b1ykIH5A1Vo5JwZ08LBe9pzmm2rV8pNspFCJC2KeowIRQp1L63JBFP3A1cfTOrrEY&#10;omwKqRtsI9xWcpQkb9JiyXHBYE1rQ/nldLUKPjY/q4M2k/66zYqsbvdZoj8zpV6eu9UMRKAu/Icf&#10;7Z1WMBq/D+HvTXwCcvELAAD//wMAUEsBAi0AFAAGAAgAAAAhANvh9svuAAAAhQEAABMAAAAAAAAA&#10;AAAAAAAAAAAAAFtDb250ZW50X1R5cGVzXS54bWxQSwECLQAUAAYACAAAACEAWvQsW78AAAAVAQAA&#10;CwAAAAAAAAAAAAAAAAAfAQAAX3JlbHMvLnJlbHNQSwECLQAUAAYACAAAACEAOP0uv8YAAADdAAAA&#10;DwAAAAAAAAAAAAAAAAAHAgAAZHJzL2Rvd25yZXYueG1sUEsFBgAAAAADAAMAtwAAAPoCAAAAAA==&#10;" strokecolor="black [3213]" strokeweight=".5pt"/>
                        <v:line id="Gerade Verbindung 1911" o:spid="_x0000_s1425" style="position:absolute;visibility:visible;mso-wrap-style:square" from="904,0" to="904,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7DIxwAAAN0AAAAPAAAAZHJzL2Rvd25yZXYueG1sRI9Ba8JA&#10;FITvQv/D8gq9iG5MobWpq1ixIFIoVSHXR/Y1m5p9G7Krif/eLQgeh5n5hpkteluLM7W+cqxgMk5A&#10;EBdOV1wqOOw/R1MQPiBrrB2Tggt5WMwfBjPMtOv4h867UIoIYZ+hAhNCk0npC0MW/dg1xNH7da3F&#10;EGVbSt1iF+G2lmmSvEiLFccFgw2tDBXH3ckq+Fj/Lb+1eR2uurzMm+4rT/Q2V+rpsV++gwjUh3v4&#10;1t5oBenzWwr/b+ITkPMrAAAA//8DAFBLAQItABQABgAIAAAAIQDb4fbL7gAAAIUBAAATAAAAAAAA&#10;AAAAAAAAAAAAAABbQ29udGVudF9UeXBlc10ueG1sUEsBAi0AFAAGAAgAAAAhAFr0LFu/AAAAFQEA&#10;AAsAAAAAAAAAAAAAAAAAHwEAAF9yZWxzLy5yZWxzUEsBAi0AFAAGAAgAAAAhAMgvsMjHAAAA3QAA&#10;AA8AAAAAAAAAAAAAAAAABwIAAGRycy9kb3ducmV2LnhtbFBLBQYAAAAAAwADALcAAAD7AgAAAAA=&#10;" strokecolor="black [3213]" strokeweight=".5pt"/>
                        <v:line id="Gerade Verbindung 1912" o:spid="_x0000_s1426" style="position:absolute;visibility:visible;mso-wrap-style:square" from="12058,0" to="12058,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VTxwAAAN0AAAAPAAAAZHJzL2Rvd25yZXYueG1sRI/dasJA&#10;FITvC32H5Qi9Ed1UodXoKlZaEBGKP5DbQ/aYjc2eDdmtiW/vFoReDjPzDTNfdrYSV2p86VjB6zAB&#10;QZw7XXKh4HT8GkxA+ICssXJMCm7kYbl4fppjql3Le7oeQiEihH2KCkwIdSqlzw1Z9ENXE0fv7BqL&#10;IcqmkLrBNsJtJUdJ8iYtlhwXDNa0NpT/HH6tgo/Py+pbm/f+us2KrG53WaK3mVIvvW41AxGoC//h&#10;R3ujFYzG0zH8vYlPQC7uAAAA//8DAFBLAQItABQABgAIAAAAIQDb4fbL7gAAAIUBAAATAAAAAAAA&#10;AAAAAAAAAAAAAABbQ29udGVudF9UeXBlc10ueG1sUEsBAi0AFAAGAAgAAAAhAFr0LFu/AAAAFQEA&#10;AAsAAAAAAAAAAAAAAAAAHwEAAF9yZWxzLy5yZWxzUEsBAi0AFAAGAAgAAAAhAKdjFVPHAAAA3QAA&#10;AA8AAAAAAAAAAAAAAAAABwIAAGRycy9kb3ducmV2LnhtbFBLBQYAAAAAAwADALcAAAD7AgAAAAA=&#10;" strokecolor="black [3213]" strokeweight=".5pt"/>
                        <v:line id="Gerade Verbindung 1913" o:spid="_x0000_s1427" style="position:absolute;rotation:90;visibility:visible;mso-wrap-style:square" from="301,0" to="138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22xwAAAN0AAAAPAAAAZHJzL2Rvd25yZXYueG1sRI9Pa8JA&#10;FMTvhX6H5RV6a3Zrq5jUVWpBFPRQ/0Cvj+wzCWbfxuxWUz+9Kwg9DjPzG2Y06WwtTtT6yrGG10SB&#10;IM6dqbjQsNvOXoYgfEA2WDsmDX/kYTJ+fBhhZtyZ13TahEJECPsMNZQhNJmUPi/Jok9cQxy9vWst&#10;hijbQpoWzxFua9lTaiAtVhwXSmzoq6T8sPm1Go7zw6BRl+Vq+l2lP5e+TPeqM1o/P3WfHyACdeE/&#10;fG8vjIbeW/oOtzfxCcjxFQAA//8DAFBLAQItABQABgAIAAAAIQDb4fbL7gAAAIUBAAATAAAAAAAA&#10;AAAAAAAAAAAAAABbQ29udGVudF9UeXBlc10ueG1sUEsBAi0AFAAGAAgAAAAhAFr0LFu/AAAAFQEA&#10;AAsAAAAAAAAAAAAAAAAAHwEAAF9yZWxzLy5yZWxzUEsBAi0AFAAGAAgAAAAhAMOPLbbHAAAA3QAA&#10;AA8AAAAAAAAAAAAAAAAABwIAAGRycy9kb3ducmV2LnhtbFBLBQYAAAAAAwADALcAAAD7AgAAAAA=&#10;" strokecolor="black [3213]" strokeweight=".5pt"/>
                        <v:line id="Gerade Verbindung 1914" o:spid="_x0000_s1428" style="position:absolute;rotation:90;visibility:visible;mso-wrap-style:square" from="11505,0" to="1258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gtxwAAAN0AAAAPAAAAZHJzL2Rvd25yZXYueG1sRI9Ba8JA&#10;FITvhf6H5RW86W4VpUndSC0UhXqwttDrI/tMQrJvY3bV6K/vCkKPw8x8w8wXvW3EiTpfOdbwPFIg&#10;iHNnKi40/Hx/DF9A+IBssHFMGi7kYZE9PswxNe7MX3TahUJECPsUNZQhtKmUPi/Joh+5ljh6e9dZ&#10;DFF2hTQdniPcNnKs1ExarDgulNjSe0l5vTtaDYdVPWvV9XOz3FbJ73Uqk73qjdaDp/7tFUSgPvyH&#10;7+210TCeJFO4vYlPQGZ/AAAA//8DAFBLAQItABQABgAIAAAAIQDb4fbL7gAAAIUBAAATAAAAAAAA&#10;AAAAAAAAAAAAAABbQ29udGVudF9UeXBlc10ueG1sUEsBAi0AFAAGAAgAAAAhAFr0LFu/AAAAFQEA&#10;AAsAAAAAAAAAAAAAAAAAHwEAAF9yZWxzLy5yZWxzUEsBAi0AFAAGAAgAAAAhAKzDiC3HAAAA3QAA&#10;AA8AAAAAAAAAAAAAAAAABwIAAGRycy9kb3ducmV2LnhtbFBLBQYAAAAAAwADALcAAAD7AgAAAAA=&#10;" strokecolor="black [3213]" strokeweight=".5pt"/>
                      </v:group>
                    </v:group>
                    <v:line id="Gerade Verbindung 1916" o:spid="_x0000_s1429" style="position:absolute;visibility:visible;mso-wrap-style:square" from="19242,-811" to="19242,2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cHxgAAAN0AAAAPAAAAZHJzL2Rvd25yZXYueG1sRI9Ba8JA&#10;FITvhf6H5RW8FN1oIW1TVylCQfBktPT63H3Jhmbfhuw2xv56t1DwOMzMN8xyPbpWDNSHxrOC+SwD&#10;Qay9abhWcDx8TF9AhIhssPVMCi4UYL26v1tiYfyZ9zSUsRYJwqFABTbGrpAyaEsOw8x3xMmrfO8w&#10;JtnX0vR4TnDXykWW5dJhw2nBYkcbS/q7/HEKdvlziaeD/vy6PMrB7qjSv3ml1ORhfH8DEWmMt/B/&#10;e2sULJ5ec/h7k56AXF0BAAD//wMAUEsBAi0AFAAGAAgAAAAhANvh9svuAAAAhQEAABMAAAAAAAAA&#10;AAAAAAAAAAAAAFtDb250ZW50X1R5cGVzXS54bWxQSwECLQAUAAYACAAAACEAWvQsW78AAAAVAQAA&#10;CwAAAAAAAAAAAAAAAAAfAQAAX3JlbHMvLnJlbHNQSwECLQAUAAYACAAAACEAWQPXB8YAAADdAAAA&#10;DwAAAAAAAAAAAAAAAAAHAgAAZHJzL2Rvd25yZXYueG1sUEsFBgAAAAADAAMAtwAAAPoCAAAAAA==&#10;" strokecolor="black [3213]">
                      <v:stroke dashstyle="dash"/>
                    </v:line>
                  </v:group>
                </v:group>
                <v:group id="Gruppieren 2397" o:spid="_x0000_s1430" style="position:absolute;left:50038;top:4254;width:3968;height:15863" coordsize="3968,1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j9xgAAAN0AAAAPAAAAZHJzL2Rvd25yZXYueG1sRI9Ba8JA&#10;FITvQv/D8gre6iaKtkZXEbHSgwiNBfH2yD6TYPZtyG6T+O+7QsHjMDPfMMt1byrRUuNKywriUQSC&#10;OLO65FzBz+nz7QOE88gaK8uk4E4O1quXwRITbTv+pjb1uQgQdgkqKLyvEyldVpBBN7I1cfCutjHo&#10;g2xyqRvsAtxUchxFM2mw5LBQYE3bgrJb+msU7DvsNpN41x5u1+39cpoez4eYlBq+9psFCE+9f4b/&#10;219awXgyf4fHm/AE5OoPAAD//wMAUEsBAi0AFAAGAAgAAAAhANvh9svuAAAAhQEAABMAAAAAAAAA&#10;AAAAAAAAAAAAAFtDb250ZW50X1R5cGVzXS54bWxQSwECLQAUAAYACAAAACEAWvQsW78AAAAVAQAA&#10;CwAAAAAAAAAAAAAAAAAfAQAAX3JlbHMvLnJlbHNQSwECLQAUAAYACAAAACEAqjZ4/cYAAADdAAAA&#10;DwAAAAAAAAAAAAAAAAAHAgAAZHJzL2Rvd25yZXYueG1sUEsFBgAAAAADAAMAtwAAAPoCAAAAAA==&#10;">
                  <v:line id="Gerade Verbindung 994" o:spid="_x0000_s1431" style="position:absolute;flip:x;visibility:visible;mso-wrap-style:square" from="0,771" to="396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N5xQAAAN0AAAAPAAAAZHJzL2Rvd25yZXYueG1sRE9Na8JA&#10;EL0L/Q/LFHrTjQmUmrpKWlBaPNTaQjwO2TEJZmdDdpuk/nr3IHh8vO/lejSN6KlztWUF81kEgriw&#10;uuZSwe/PZvoCwnlkjY1lUvBPDtarh8kSU20H/qb+4EsRQtilqKDyvk2ldEVFBt3MtsSBO9nOoA+w&#10;K6XucAjhppFxFD1LgzWHhgpbeq+oOB/+jILLOfb7/PNrK9+yenfJF8np2OZKPT2O2SsIT6O/i2/u&#10;D60gThZhbngTnoBcXQEAAP//AwBQSwECLQAUAAYACAAAACEA2+H2y+4AAACFAQAAEwAAAAAAAAAA&#10;AAAAAAAAAAAAW0NvbnRlbnRfVHlwZXNdLnhtbFBLAQItABQABgAIAAAAIQBa9CxbvwAAABUBAAAL&#10;AAAAAAAAAAAAAAAAAB8BAABfcmVscy8ucmVsc1BLAQItABQABgAIAAAAIQBQixN5xQAAAN0AAAAP&#10;AAAAAAAAAAAAAAAAAAcCAABkcnMvZG93bnJldi54bWxQSwUGAAAAAAMAAwC3AAAA+QIAAAAA&#10;" strokecolor="black [3213]" strokeweight=".5pt"/>
                  <v:line id="Gerade Verbindung 995" o:spid="_x0000_s1432" style="position:absolute;visibility:visible;mso-wrap-style:square" from="3087,0" to="3087,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K5xwAAAN0AAAAPAAAAZHJzL2Rvd25yZXYueG1sRI9Ba8JA&#10;FITvQv/D8gq9SN2oYGvqKlYUigilaSHXR/Y1m5p9G7KrSf+9Kwgeh5n5hlmseluLM7W+cqxgPEpA&#10;EBdOV1wq+PnePb+C8AFZY+2YFPyTh9XyYbDAVLuOv+ichVJECPsUFZgQmlRKXxiy6EeuIY7er2st&#10;hijbUuoWuwi3tZwkyUxarDguGGxoY6g4Zier4H37t/7U5mW46fIyb7pDnuh9rtTTY79+AxGoD/fw&#10;rf2hFUym8zlc38QnIJcXAAAA//8DAFBLAQItABQABgAIAAAAIQDb4fbL7gAAAIUBAAATAAAAAAAA&#10;AAAAAAAAAAAAAABbQ29udGVudF9UeXBlc10ueG1sUEsBAi0AFAAGAAgAAAAhAFr0LFu/AAAAFQEA&#10;AAsAAAAAAAAAAAAAAAAAHwEAAF9yZWxzLy5yZWxzUEsBAi0AFAAGAAgAAAAhAMaLIrnHAAAA3QAA&#10;AA8AAAAAAAAAAAAAAAAABwIAAGRycy9kb3ducmV2LnhtbFBLBQYAAAAAAwADALcAAAD7AgAAAAA=&#10;" strokecolor="black [3213]" strokeweight=".5pt"/>
                  <v:line id="Gerade Verbindung 996" o:spid="_x0000_s1433" style="position:absolute;flip:x;visibility:visible;mso-wrap-style:square" from="0,15141" to="3968,1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1yAAAAN0AAAAPAAAAZHJzL2Rvd25yZXYueG1sRI9Pa8JA&#10;FMTvhX6H5RW86aZpkZq6BltoqXiw/oF4fGSfSUj2bciumvrpXUHocZiZ3zDTtDeNOFHnKssKnkcR&#10;COLc6ooLBbvt1/ANhPPIGhvLpOCPHKSzx4cpJtqeeU2njS9EgLBLUEHpfZtI6fKSDLqRbYmDd7Cd&#10;QR9kV0jd4TnATSPjKBpLgxWHhRJb+iwprzdHo+BSx/43W6y+5ce8Wl6yycth32ZKDZ76+TsIT73/&#10;D9/bP1pB/DoZw+1NeAJydgUAAP//AwBQSwECLQAUAAYACAAAACEA2+H2y+4AAACFAQAAEwAAAAAA&#10;AAAAAAAAAAAAAAAAW0NvbnRlbnRfVHlwZXNdLnhtbFBLAQItABQABgAIAAAAIQBa9CxbvwAAABUB&#10;AAALAAAAAAAAAAAAAAAAAB8BAABfcmVscy8ucmVsc1BLAQItABQABgAIAAAAIQCO8u/1yAAAAN0A&#10;AAAPAAAAAAAAAAAAAAAAAAcCAABkcnMvZG93bnJldi54bWxQSwUGAAAAAAMAAwC3AAAA/AIAAAAA&#10;" strokecolor="black [3213]" strokeweight=".5pt"/>
                  <v:line id="Gerade Verbindung 997" o:spid="_x0000_s1434" style="position:absolute;visibility:visible;mso-wrap-style:square" from="2553,237" to="3626,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41xwAAAN0AAAAPAAAAZHJzL2Rvd25yZXYueG1sRI9Ba8JA&#10;FITvQv/D8gQvUjeKaJu6ikoLRYTStJDrI/uajc2+DdnVxH/fFYQeh5n5hllteluLC7W+cqxgOklA&#10;EBdOV1wq+P56e3wC4QOyxtoxKbiSh836YbDCVLuOP+mShVJECPsUFZgQmlRKXxiy6CeuIY7ej2st&#10;hijbUuoWuwi3tZwlyUJarDguGGxob6j4zc5Wwe71tP3QZjned3mZN90xT/QhV2o07LcvIAL14T98&#10;b79rBbP58xJub+ITkOs/AAAA//8DAFBLAQItABQABgAIAAAAIQDb4fbL7gAAAIUBAAATAAAAAAAA&#10;AAAAAAAAAAAAAABbQ29udGVudF9UeXBlc10ueG1sUEsBAi0AFAAGAAgAAAAhAFr0LFu/AAAAFQEA&#10;AAsAAAAAAAAAAAAAAAAAHwEAAF9yZWxzLy5yZWxzUEsBAi0AFAAGAAgAAAAhABjy3jXHAAAA3QAA&#10;AA8AAAAAAAAAAAAAAAAABwIAAGRycy9kb3ducmV2LnhtbFBLBQYAAAAAAwADALcAAAD7AgAAAAA=&#10;" strokecolor="black [3213]" strokeweight=".5pt"/>
                  <v:line id="Gerade Verbindung 998" o:spid="_x0000_s1435" style="position:absolute;visibility:visible;mso-wrap-style:square" from="2493,14547" to="3566,1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pHxAAAAN0AAAAPAAAAZHJzL2Rvd25yZXYueG1sRE9ba8Iw&#10;FH4X9h/CGfgimk7Gpp2xdKIwhjC8QF8PzVnTrTkpTbTdv18eBB8/vvsqG2wjrtT52rGCp1kCgrh0&#10;uuZKwfm0my5A+ICssXFMCv7IQ7Z+GK0w1a7nA12PoRIxhH2KCkwIbSqlLw1Z9DPXEkfu23UWQ4Rd&#10;JXWHfQy3jZwnyYu0WHNsMNjSxlD5e7xYBe/bn/xLm9fJpi+qou33RaI/C6XGj0P+BiLQEO7im/tD&#10;K5g/L+Pc+CY+Abn+BwAA//8DAFBLAQItABQABgAIAAAAIQDb4fbL7gAAAIUBAAATAAAAAAAAAAAA&#10;AAAAAAAAAABbQ29udGVudF9UeXBlc10ueG1sUEsBAi0AFAAGAAgAAAAhAFr0LFu/AAAAFQEAAAsA&#10;AAAAAAAAAAAAAAAAHwEAAF9yZWxzLy5yZWxzUEsBAi0AFAAGAAgAAAAhAGltSkfEAAAA3QAAAA8A&#10;AAAAAAAAAAAAAAAABwIAAGRycy9kb3ducmV2LnhtbFBLBQYAAAAAAwADALcAAAD4AgAAAAA=&#10;" strokecolor="black [3213]" strokeweight=".5pt"/>
                </v:group>
              </v:group>
            </w:pict>
          </mc:Fallback>
        </mc:AlternateContent>
      </w:r>
    </w:p>
    <w:p w14:paraId="72752DBC" w14:textId="77777777" w:rsidR="003C21BE" w:rsidRDefault="003C21BE" w:rsidP="003C21BE">
      <w:pPr>
        <w:spacing w:line="312" w:lineRule="auto"/>
        <w:rPr>
          <w:sz w:val="22"/>
        </w:rPr>
      </w:pPr>
    </w:p>
    <w:p w14:paraId="146885A7" w14:textId="77777777" w:rsidR="003C21BE" w:rsidRDefault="003C21BE" w:rsidP="003C21BE">
      <w:pPr>
        <w:spacing w:line="312" w:lineRule="auto"/>
        <w:rPr>
          <w:sz w:val="22"/>
        </w:rPr>
      </w:pPr>
    </w:p>
    <w:p w14:paraId="08DC10FE" w14:textId="77777777" w:rsidR="003C21BE" w:rsidRDefault="003C21BE" w:rsidP="003C21BE">
      <w:pPr>
        <w:spacing w:line="312" w:lineRule="auto"/>
        <w:rPr>
          <w:sz w:val="22"/>
        </w:rPr>
      </w:pPr>
      <w:r>
        <w:rPr>
          <w:noProof/>
          <w:lang w:eastAsia="de-DE"/>
        </w:rPr>
        <mc:AlternateContent>
          <mc:Choice Requires="wps">
            <w:drawing>
              <wp:anchor distT="0" distB="0" distL="114300" distR="114300" simplePos="0" relativeHeight="251662848" behindDoc="0" locked="0" layoutInCell="1" allowOverlap="1" wp14:anchorId="32F47348" wp14:editId="405AB15F">
                <wp:simplePos x="0" y="0"/>
                <wp:positionH relativeFrom="column">
                  <wp:posOffset>180975</wp:posOffset>
                </wp:positionH>
                <wp:positionV relativeFrom="paragraph">
                  <wp:posOffset>59055</wp:posOffset>
                </wp:positionV>
                <wp:extent cx="433070" cy="264160"/>
                <wp:effectExtent l="8255" t="0" r="0" b="0"/>
                <wp:wrapNone/>
                <wp:docPr id="2499" name="Rechteck 2499"/>
                <wp:cNvGraphicFramePr/>
                <a:graphic xmlns:a="http://schemas.openxmlformats.org/drawingml/2006/main">
                  <a:graphicData uri="http://schemas.microsoft.com/office/word/2010/wordprocessingShape">
                    <wps:wsp>
                      <wps:cNvSpPr/>
                      <wps:spPr>
                        <a:xfrm rot="16200000">
                          <a:off x="0" y="0"/>
                          <a:ext cx="43307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5ECBC4" id="Rechteck 2499" o:spid="_x0000_s1026" style="position:absolute;margin-left:14.25pt;margin-top:4.65pt;width:34.1pt;height:20.8pt;rotation:-9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PNpwIAAKAFAAAOAAAAZHJzL2Uyb0RvYy54bWysVMFu2zAMvQ/YPwi6r47dJF2COkXQosOA&#10;oi3aDj0rshQbkyVNUuJkXz+Kst2u6y7DfDBEkXwkHymeXxxaRfbC+cbokuYnE0qE5qZq9Lak356u&#10;P32mxAemK6aMFiU9Ck8vVh8/nHd2KQpTG1UJRwBE+2VnS1qHYJdZ5nktWuZPjBUalNK4lgUQ3Tar&#10;HOsAvVVZMZnMs864yjrDhfdwe5WUdIX4Ugoe7qT0IhBVUsgt4N/hfxP/2eqcLbeO2brhfRrsH7Jo&#10;WaMh6Ah1xQIjO9f8AdU23BlvZDjhps2MlA0XWANUk0/eVPNYMyuwFiDH25Em//9g+e3+3pGmKmkx&#10;XSwo0ayFLj0IXgfBvxO8BI4665dg+mjvXS95OMaCD9K1xBkgNp9DQ+BDHqAyckCajyPN4hAIh8vp&#10;6enkDJrBQVXMp/kc25AlrIhpnQ9fhGlJPJTUQRcRlO1vfID4YDqYRHNvVFNdN0qhECdHXCpH9gx6&#10;vtkWscfg8ZuV0qQr6WJWzBBYm+ie7JQG81hvqhBP4ahEBFf6QUhgC4oo0BHn9CUa41zokCdVzSqR&#10;kpghLX0aQ36YFAJGZAnxR+weYLBMIAN2gunto6vAMR+dE/9/SSw5jx4Y2egwOreNNu69yhRU1UdO&#10;9gNJiZrI0sZUR5glnAXorrf8uoH+3TAf7pmDVwWXsCnCHfykMsC/6U+U1Mb9fO8+2sOwg5aSDl5p&#10;Sf2PHXOCEvVVwzNY5NNpfNYoTGdnBQjutWbzWqN37aWBocgxOzxG+6CGo3SmfYaFso5RQcU0h9gl&#10;5cENwmVI2wNWEhfrNZrBU7Ys3OhHyyN4ZDXO59PhmTnbD3GA6b81w4tmyzeznGyjpzbrXTCywUF/&#10;4bXnG9YADk6/suKeeS2j1ctiXf0CAAD//wMAUEsDBBQABgAIAAAAIQDJyXuF4AAAAAcBAAAPAAAA&#10;ZHJzL2Rvd25yZXYueG1sTM/BSsNAEAbgu+A7LCN4kXaTGEqJ2RQRehEq2hq8brPTJDU7G7LbJvXp&#10;HU/1OPzDP9/kq8l24oyDbx0piOcRCKTKmZZqBZ+79WwJwgdNRneOUMEFPayK25tcZ8aN9IHnbagF&#10;l5DPtIImhD6T0lcNWu3nrkfi7OAGqwOPQy3NoEcut51MomghrW6JLzS6x5cGq+/tySoIm9fkJ968&#10;leV47C9fD7t1Gb93St3fTc9PIAJO4boMf3ymQ8GmvTuR8aJTkMYsDwpmKb/E+fIxBbFXsEgTkEUu&#10;//uLXwAAAP//AwBQSwECLQAUAAYACAAAACEAtoM4kv4AAADhAQAAEwAAAAAAAAAAAAAAAAAAAAAA&#10;W0NvbnRlbnRfVHlwZXNdLnhtbFBLAQItABQABgAIAAAAIQA4/SH/1gAAAJQBAAALAAAAAAAAAAAA&#10;AAAAAC8BAABfcmVscy8ucmVsc1BLAQItABQABgAIAAAAIQB6HNPNpwIAAKAFAAAOAAAAAAAAAAAA&#10;AAAAAC4CAABkcnMvZTJvRG9jLnhtbFBLAQItABQABgAIAAAAIQDJyXuF4AAAAAcBAAAPAAAAAAAA&#10;AAAAAAAAAAEFAABkcnMvZG93bnJldi54bWxQSwUGAAAAAAQABADzAAAADgYAAAAA&#10;" fillcolor="#eeece1 [3214]" stroked="f"/>
            </w:pict>
          </mc:Fallback>
        </mc:AlternateContent>
      </w:r>
    </w:p>
    <w:p w14:paraId="7D849206" w14:textId="77777777" w:rsidR="003C21BE" w:rsidRDefault="003C21BE" w:rsidP="003C21BE">
      <w:pPr>
        <w:spacing w:line="312" w:lineRule="auto"/>
        <w:rPr>
          <w:sz w:val="22"/>
        </w:rPr>
      </w:pPr>
    </w:p>
    <w:p w14:paraId="61E2E165"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629056" behindDoc="0" locked="0" layoutInCell="1" allowOverlap="1" wp14:anchorId="3DCD7EEE" wp14:editId="725361B3">
                <wp:simplePos x="0" y="0"/>
                <wp:positionH relativeFrom="column">
                  <wp:posOffset>5607368</wp:posOffset>
                </wp:positionH>
                <wp:positionV relativeFrom="paragraph">
                  <wp:posOffset>53022</wp:posOffset>
                </wp:positionV>
                <wp:extent cx="195580" cy="165735"/>
                <wp:effectExtent l="0" t="4128" r="0" b="0"/>
                <wp:wrapNone/>
                <wp:docPr id="2500" name="Textfeld 2500"/>
                <wp:cNvGraphicFramePr/>
                <a:graphic xmlns:a="http://schemas.openxmlformats.org/drawingml/2006/main">
                  <a:graphicData uri="http://schemas.microsoft.com/office/word/2010/wordprocessingShape">
                    <wps:wsp>
                      <wps:cNvSpPr txBox="1"/>
                      <wps:spPr>
                        <a:xfrm rot="16200000">
                          <a:off x="0" y="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6063C" w14:textId="77777777" w:rsidR="008A6EA7" w:rsidRDefault="008A6EA7" w:rsidP="003C21BE">
                            <w: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D7EEE" id="Textfeld 2500" o:spid="_x0000_s1436" type="#_x0000_t202" style="position:absolute;margin-left:441.55pt;margin-top:4.15pt;width:15.4pt;height:13.05pt;rotation:-9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zajwIAAJYFAAAOAAAAZHJzL2Uyb0RvYy54bWysVMFOGzEQvVfqP1i+l01ACTRig1IQVSVE&#10;UaHi7HhtsqrX49pOsunX99m7m1DKhap7sGbtN288b2Z8ftE2hm2UDzXZko+PRpwpK6mq7VPJvz9c&#10;fzjjLERhK2HIqpLvVOAX8/fvzrdupo5pRaZSnoHEhtnWlXwVo5sVRZAr1YhwRE5ZHGryjYj49U9F&#10;5cUW7I0pjkejabElXzlPUoWA3avukM8zv9ZKxq9aBxWZKTnuFvPq87pMazE/F7MnL9yqlv01xD/c&#10;ohG1RdA91ZWIgq19/RdVU0tPgXQ8ktQUpHUtVc4B2YxHL7K5Xwmnci4QJ7i9TOH/0crbzZ1ndVXy&#10;48kIAlnRoEoPqo1amYrlTWi0dWEG6L0DOLafqEWtk3ZpP2Azpd5q3zBPkHg8RWnwZUWQIwMc3Lu9&#10;4KBnMnF8nEzOcCJxNJ5OTk8mibTouBKn8yF+VtSwZJTco56ZVGxuQuygAyTBA5m6uq6NyT+ph9Sl&#10;8WwjUH0T841B/gfKWLYt+fRk0t3WUnLvmI1NNCp3UR/ukG+24s6ohDH2m9JQMef5SmwhpbL7+Bmd&#10;UBqh3uLY4w+3eotzlwc8cmSyce/c1JZ8ljWP3UGy6scgme7wqM2zvJMZ22Wb22d6OvTDkqod2iR3&#10;AmobnLyuUb0bEeKd8JgubOLFiF+xaENQn3qLsxX5X6/tJzyaHqecbTGtJQ8/18IrzswXi3EAZRwM&#10;PxjLwbDr5pLQAuN8m2zCwUczmNpT84iHZJGi4EhYiVglj4N5Gbs3Aw+RVItFBmGAnYg39t7JRJ1k&#10;Tb340D4K7/qGjej0WxrmWMxe9G2HTZ6WFutIus5NnYTtVOwFx/DnsegfqvS6PP/PqMNzOv8NAAD/&#10;/wMAUEsDBBQABgAIAAAAIQD9ghVE2wAAAAgBAAAPAAAAZHJzL2Rvd25yZXYueG1sTI9BT4QwFITv&#10;Jv6H5pl4cwsqDSJls9H16EFc74U+gUBfCe3usv/e50mPk5nMfFNuVzeJEy5h8KQh3SQgkFpvB+o0&#10;HD7f7nIQIRqyZvKEGi4YYFtdX5WmsP5MH3iqYye4hEJhNPQxzoWUoe3RmbDxMxJ7335xJrJcOmkX&#10;c+ZyN8n7JFHSmYF4oTczvvTYjvXRaaj3jXod3/P1MtqDVNlXtx+anda3N+vuGUTENf6F4Ref0aFi&#10;psYfyQYxacjz7JGjGhRfYv8pTTMQjYYHlYOsSvn/QPUDAAD//wMAUEsBAi0AFAAGAAgAAAAhALaD&#10;OJL+AAAA4QEAABMAAAAAAAAAAAAAAAAAAAAAAFtDb250ZW50X1R5cGVzXS54bWxQSwECLQAUAAYA&#10;CAAAACEAOP0h/9YAAACUAQAACwAAAAAAAAAAAAAAAAAvAQAAX3JlbHMvLnJlbHNQSwECLQAUAAYA&#10;CAAAACEAcdqM2o8CAACWBQAADgAAAAAAAAAAAAAAAAAuAgAAZHJzL2Uyb0RvYy54bWxQSwECLQAU&#10;AAYACAAAACEA/YIVRNsAAAAIAQAADwAAAAAAAAAAAAAAAADpBAAAZHJzL2Rvd25yZXYueG1sUEsF&#10;BgAAAAAEAAQA8wAAAPEFAAAAAA==&#10;" fillcolor="white [3201]" stroked="f" strokeweight=".5pt">
                <v:textbox inset="0,0,0,0">
                  <w:txbxContent>
                    <w:p w14:paraId="3346063C" w14:textId="77777777" w:rsidR="008A6EA7" w:rsidRDefault="008A6EA7" w:rsidP="003C21BE">
                      <w:r>
                        <w:t>40</w:t>
                      </w:r>
                    </w:p>
                  </w:txbxContent>
                </v:textbox>
              </v:shape>
            </w:pict>
          </mc:Fallback>
        </mc:AlternateContent>
      </w:r>
    </w:p>
    <w:p w14:paraId="57EDCB36"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624960" behindDoc="0" locked="0" layoutInCell="1" allowOverlap="1" wp14:anchorId="6B021C6C" wp14:editId="03D80837">
                <wp:simplePos x="0" y="0"/>
                <wp:positionH relativeFrom="column">
                  <wp:posOffset>384493</wp:posOffset>
                </wp:positionH>
                <wp:positionV relativeFrom="paragraph">
                  <wp:posOffset>210502</wp:posOffset>
                </wp:positionV>
                <wp:extent cx="195580" cy="165735"/>
                <wp:effectExtent l="0" t="4128" r="0" b="0"/>
                <wp:wrapNone/>
                <wp:docPr id="2501" name="Textfeld 2501"/>
                <wp:cNvGraphicFramePr/>
                <a:graphic xmlns:a="http://schemas.openxmlformats.org/drawingml/2006/main">
                  <a:graphicData uri="http://schemas.microsoft.com/office/word/2010/wordprocessingShape">
                    <wps:wsp>
                      <wps:cNvSpPr txBox="1"/>
                      <wps:spPr>
                        <a:xfrm rot="16200000">
                          <a:off x="0" y="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9AF912" w14:textId="77777777" w:rsidR="008A6EA7" w:rsidRDefault="008A6EA7" w:rsidP="003C21BE">
                            <w: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21C6C" id="Textfeld 2501" o:spid="_x0000_s1437" type="#_x0000_t202" style="position:absolute;margin-left:30.3pt;margin-top:16.55pt;width:15.4pt;height:13.05pt;rotation:-9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zOMkQIAAJYFAAAOAAAAZHJzL2Uyb0RvYy54bWysVMFOGzEQvVfqP1i+l01ASWnEBqUgqkoI&#10;UKHi7HhtsqrX49pOsunX99m7m1DKhap7sGbtN288b2Z8dt42hm2UDzXZko+PRpwpK6mq7VPJvz9c&#10;fTjlLERhK2HIqpLvVODn8/fvzrZupo5pRaZSnoHEhtnWlXwVo5sVRZAr1YhwRE5ZHGryjYj49U9F&#10;5cUW7I0pjkejabElXzlPUoWA3cvukM8zv9ZKxlutg4rMlBx3i3n1eV2mtZifidmTF25Vy/4a4h9u&#10;0YjaIuie6lJEwda+/ouqqaWnQDoeSWoK0rqWKueAbMajF9ncr4RTOReIE9xepvD/aOXN5s6zuir5&#10;8WQ05syKBlV6UG3UylQsb0KjrQszQO8dwLH9TC1qnbRL+wGbKfVW+4Z5gsTjKUqDLyuCHBngEH+3&#10;Fxz0TCaOT5PJKU4kjsbTyceTSSItOq7E6XyIXxQ1LBkl96hnJhWb6xA76ABJ8ECmrq5qY/JP6iF1&#10;YTzbCFTfxHxjkP+BMpZtSz49mXS3tZTcO2ZjE43KXdSHO+SbrbgzKmGM/aY0VMx5vhJbSKnsPn5G&#10;J5RGqLc49vjDrd7i3OUBjxyZbNw7N7Uln2XNY3eQrPoxSKY7PGrzLO9kxnbZ5vaZng79sKRqhzbJ&#10;nYDaBievalTvWoR4JzymC5t4MeItFm0I6lNvcbYi/+u1/YRH0+OUsy2mteTh51p4xZn5ajEOoIyD&#10;4QdjORh23VwQWgD9jdtkEw4+msHUnppHPCSLFAVHwkrEKnkczIvYvRl4iKRaLDIIA+xEvLb3Tibq&#10;JGvqxYf2UXjXN2xEp9/QMMdi9qJvO2zytLRYR9J1buokbKdiLziGP49F/1Cl1+X5f0YdntP5bwAA&#10;AP//AwBQSwMEFAAGAAgAAAAhACXSFg3bAAAABwEAAA8AAABkcnMvZG93bnJldi54bWxMj8FOwzAQ&#10;RO9I/IO1SNyo0yKsNMSpKmiPHEjbuxMvSZR4HcVum/59lxMcd2Y0+ybfzG4QF5xC50nDcpGAQKq9&#10;7ajRcDzsX1IQIRqyZvCEGm4YYFM8PuQms/5K33gpYyO4hEJmNLQxjpmUoW7RmbDwIxJ7P35yJvI5&#10;NdJO5srlbpCrJFHSmY74Q2tG/Gix7suz01DuKvXZf6XzrbdHqd5Oza6rtlo/P83bdxAR5/gXhl98&#10;RoeCmSp/JhvEoEGt1pzU8JrwAvbTNU+rWF8qkEUu//MXdwAAAP//AwBQSwECLQAUAAYACAAAACEA&#10;toM4kv4AAADhAQAAEwAAAAAAAAAAAAAAAAAAAAAAW0NvbnRlbnRfVHlwZXNdLnhtbFBLAQItABQA&#10;BgAIAAAAIQA4/SH/1gAAAJQBAAALAAAAAAAAAAAAAAAAAC8BAABfcmVscy8ucmVsc1BLAQItABQA&#10;BgAIAAAAIQCn8zOMkQIAAJYFAAAOAAAAAAAAAAAAAAAAAC4CAABkcnMvZTJvRG9jLnhtbFBLAQIt&#10;ABQABgAIAAAAIQAl0hYN2wAAAAcBAAAPAAAAAAAAAAAAAAAAAOsEAABkcnMvZG93bnJldi54bWxQ&#10;SwUGAAAAAAQABADzAAAA8wUAAAAA&#10;" fillcolor="white [3201]" stroked="f" strokeweight=".5pt">
                <v:textbox inset="0,0,0,0">
                  <w:txbxContent>
                    <w:p w14:paraId="1D9AF912" w14:textId="77777777" w:rsidR="008A6EA7" w:rsidRDefault="008A6EA7" w:rsidP="003C21BE">
                      <w:r>
                        <w:t>20</w:t>
                      </w:r>
                    </w:p>
                  </w:txbxContent>
                </v:textbox>
              </v:shape>
            </w:pict>
          </mc:Fallback>
        </mc:AlternateContent>
      </w:r>
    </w:p>
    <w:p w14:paraId="5899C98E" w14:textId="77777777" w:rsidR="003C21BE" w:rsidRDefault="003C21BE" w:rsidP="003C21BE">
      <w:pPr>
        <w:spacing w:line="312" w:lineRule="auto"/>
        <w:rPr>
          <w:sz w:val="22"/>
        </w:rPr>
      </w:pPr>
    </w:p>
    <w:p w14:paraId="1ED63EDB" w14:textId="77777777" w:rsidR="003C21BE" w:rsidRDefault="003C21BE" w:rsidP="003C21BE">
      <w:pPr>
        <w:spacing w:line="312" w:lineRule="auto"/>
        <w:rPr>
          <w:sz w:val="22"/>
        </w:rPr>
      </w:pPr>
    </w:p>
    <w:p w14:paraId="1C360B1D" w14:textId="77777777" w:rsidR="003C21BE" w:rsidRDefault="003C21BE" w:rsidP="003C21BE">
      <w:pPr>
        <w:spacing w:line="312" w:lineRule="auto"/>
        <w:rPr>
          <w:sz w:val="22"/>
        </w:rPr>
      </w:pPr>
    </w:p>
    <w:p w14:paraId="605509CF" w14:textId="77777777" w:rsidR="003C21BE" w:rsidRDefault="003C21BE" w:rsidP="003C21BE">
      <w:pPr>
        <w:spacing w:line="312" w:lineRule="auto"/>
        <w:rPr>
          <w:sz w:val="22"/>
        </w:rPr>
      </w:pPr>
    </w:p>
    <w:p w14:paraId="396645D5" w14:textId="77777777" w:rsidR="003C21BE" w:rsidRDefault="003C21BE" w:rsidP="003C21BE">
      <w:pPr>
        <w:spacing w:line="240" w:lineRule="exact"/>
        <w:rPr>
          <w:sz w:val="22"/>
        </w:rPr>
      </w:pPr>
      <w:r>
        <w:rPr>
          <w:sz w:val="22"/>
        </w:rPr>
        <w:br w:type="page"/>
      </w:r>
    </w:p>
    <w:p w14:paraId="2391CAFB" w14:textId="77777777" w:rsidR="003C21BE" w:rsidRDefault="00A65D3D" w:rsidP="003C21BE">
      <w:pPr>
        <w:pStyle w:val="berschrift2"/>
      </w:pPr>
      <w:r>
        <w:rPr>
          <w:noProof/>
          <w:sz w:val="22"/>
        </w:rPr>
        <w:lastRenderedPageBreak/>
        <mc:AlternateContent>
          <mc:Choice Requires="wps">
            <w:drawing>
              <wp:anchor distT="0" distB="0" distL="114300" distR="114300" simplePos="0" relativeHeight="251645440" behindDoc="0" locked="0" layoutInCell="1" allowOverlap="1" wp14:anchorId="3E7646EC" wp14:editId="11BFE6F2">
                <wp:simplePos x="0" y="0"/>
                <wp:positionH relativeFrom="column">
                  <wp:posOffset>4665370</wp:posOffset>
                </wp:positionH>
                <wp:positionV relativeFrom="paragraph">
                  <wp:posOffset>469900</wp:posOffset>
                </wp:positionV>
                <wp:extent cx="1254125" cy="637540"/>
                <wp:effectExtent l="38100" t="95250" r="117475" b="48260"/>
                <wp:wrapNone/>
                <wp:docPr id="2502" name="Textfeld 2502"/>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BD57164"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646EC" id="Textfeld 2502" o:spid="_x0000_s1438" type="#_x0000_t202" style="position:absolute;margin-left:367.35pt;margin-top:37pt;width:98.75pt;height:50.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Q7/QIAAIwGAAAOAAAAZHJzL2Uyb0RvYy54bWysVVtv2jAUfp+0/2D5fU2g0FHUULFWnSZ1&#10;bVU69dk4NrHq2J5tSLpfv3McApTtpdOQMD4+9+9cuLhsa002wgdlTUEHJzklwnBbKrMq6I+nm08T&#10;SkJkpmTaGlHQVxHo5ezjh4vGTcXQVlaXwhMwYsK0cQWtYnTTLAu8EjULJ9YJA0xpfc0ikH6VlZ41&#10;YL3W2TDPz7LG+tJ5y0UI8HrdMeks2ZdS8HgvZRCR6IJCbDGdPp1LPLPZBZuuPHOV4tsw2D9EUTNl&#10;wOnO1DWLjKy9+sNUrbi3wcp4wm2dWSkVFykHyGaQH2WzqJgTKRcAJ7gdTOH/meV3mwdPVFnQ4Tgf&#10;UmJYDVV6Em2UQpckPQJGjQtTEF04EI7tF9tCrRE7fA/wiKm30tf4C0kR4AParzuEwR7hqDQcj+BL&#10;CQfe2enn8SiVINtrOx/iV2FrgpeCeqhgApZtbkMEjyDai6CzYLUqb5TWicCuEVfakw2Dei9XQ4wR&#10;NN5IaUMadD7Ok+E3vNR3by2gYb2uv9uyszrO4dPb7R0eewGf2qCmSD0IoSNh11H4RVU2ZKnX/pEB&#10;6uN8AtZIqTDZ08mgI6BBB5NzdAQ8plcwWktNibfxWcUqtQVCizYRjH3GmvGXDi7tKtYFPEpm9tCB&#10;dAp3F02iDgLN9lVNt/iqRULBPAoJvZKKiw9HaDHOhYmpL1L+II1SEqrzHsWtPKp2Qb1HeaeRPFsT&#10;d8q1MtZ3Fe+r1uFTvvQhy04e8DjIG6+xXbZpSM7O+65f2vIVhgFKklo9OH6joBS3LMQH5mGHQOVg&#10;L8Z7OKS20HF2e6Oksv7X395RHkYbuJQ0sJMKGn6umReU6G8Ghv58MIJ5ITERo/HnIRD+kLM85Jh1&#10;fWVhDAawgR1PV5SPur9Kb+tnWJ9z9AosZjj4Lmjsr1ex25SwfrmYz5MQrC3H4q1ZOI6mEWZswaf2&#10;mXm3HdoI435n++3Fpkez28miprHzdbRSpcFGoDtUtwWAlZdac7uecace0klq/ycy+w0AAP//AwBQ&#10;SwMEFAAGAAgAAAAhAAfmYw7eAAAACgEAAA8AAABkcnMvZG93bnJldi54bWxMj8FOwzAMhu9IvENk&#10;JG4spY0olKYTGnDgxsaEOKaNaSsap2uytbw95gQ3W/70+/vL9eIGccIp9J40XK8SEEiNtz21GvZv&#10;z1e3IEI0ZM3gCTV8Y4B1dX5WmsL6mbZ42sVWcAiFwmjoYhwLKUPToTNh5Uckvn36yZnI69RKO5mZ&#10;w90g0yS5kc70xB86M+Kmw+Zrd3Qa8JCH+pC0j5vs5T3sP8JMT+pV68uL5eEeRMQl/sHwq8/qULFT&#10;7Y9kgxg05JnKGeVBcScG7rI0BVEzmSsFsirl/wrVDwAAAP//AwBQSwECLQAUAAYACAAAACEAtoM4&#10;kv4AAADhAQAAEwAAAAAAAAAAAAAAAAAAAAAAW0NvbnRlbnRfVHlwZXNdLnhtbFBLAQItABQABgAI&#10;AAAAIQA4/SH/1gAAAJQBAAALAAAAAAAAAAAAAAAAAC8BAABfcmVscy8ucmVsc1BLAQItABQABgAI&#10;AAAAIQDeFRQ7/QIAAIwGAAAOAAAAAAAAAAAAAAAAAC4CAABkcnMvZTJvRG9jLnhtbFBLAQItABQA&#10;BgAIAAAAIQAH5mMO3gAAAAoBAAAPAAAAAAAAAAAAAAAAAFcFAABkcnMvZG93bnJldi54bWxQSwUG&#10;AAAAAAQABADzAAAAYgYAAAAA&#10;" fillcolor="#eeece1 [3214]" strokecolor="#938953 [1614]" strokeweight=".5pt">
                <v:shadow on="t" color="black" opacity="26214f" origin="-.5,.5" offset=".74836mm,-.74836mm"/>
                <v:textbox>
                  <w:txbxContent>
                    <w:p w14:paraId="2BD57164" w14:textId="77777777" w:rsidR="008A6EA7" w:rsidRDefault="008A6EA7" w:rsidP="003C21BE">
                      <w:r>
                        <w:rPr>
                          <w:sz w:val="22"/>
                        </w:rPr>
                        <w:t>Nehmen Sie die Bauanleitung zu Hilfe!</w:t>
                      </w:r>
                    </w:p>
                  </w:txbxContent>
                </v:textbox>
              </v:shape>
            </w:pict>
          </mc:Fallback>
        </mc:AlternateContent>
      </w:r>
      <w:r w:rsidR="003C21BE" w:rsidRPr="00AA18D1">
        <w:rPr>
          <w:noProof/>
        </w:rPr>
        <w:drawing>
          <wp:anchor distT="0" distB="0" distL="114300" distR="114300" simplePos="0" relativeHeight="251674112" behindDoc="0" locked="0" layoutInCell="1" allowOverlap="1" wp14:anchorId="386A8073" wp14:editId="0A0B97E7">
            <wp:simplePos x="0" y="0"/>
            <wp:positionH relativeFrom="column">
              <wp:posOffset>4691062</wp:posOffset>
            </wp:positionH>
            <wp:positionV relativeFrom="paragraph">
              <wp:posOffset>-13335</wp:posOffset>
            </wp:positionV>
            <wp:extent cx="341630" cy="313055"/>
            <wp:effectExtent l="0" t="0" r="1270" b="0"/>
            <wp:wrapNone/>
            <wp:docPr id="2891" name="Grafik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t xml:space="preserve">Mittelpunkte der Bohrungen auf den Längsleisten </w:t>
      </w:r>
      <w:r w:rsidR="003C21BE" w:rsidRPr="001163FB">
        <w:rPr>
          <w:rFonts w:asciiTheme="majorHAnsi" w:hAnsiTheme="majorHAnsi"/>
        </w:rPr>
        <w:t>①</w:t>
      </w:r>
      <w:r w:rsidR="003C21BE">
        <w:t xml:space="preserve"> des Sitzes anreißen:</w:t>
      </w:r>
      <w:r w:rsidR="003C21BE" w:rsidRPr="00751145">
        <w:rPr>
          <w:noProof/>
          <w:color w:val="FF0000"/>
        </w:rPr>
        <w:t xml:space="preserve"> </w:t>
      </w:r>
    </w:p>
    <w:p w14:paraId="2B24C76B" w14:textId="77777777" w:rsidR="003C21BE" w:rsidRDefault="003C21BE" w:rsidP="003C21BE">
      <w:pPr>
        <w:tabs>
          <w:tab w:val="left" w:pos="284"/>
        </w:tabs>
        <w:spacing w:line="312" w:lineRule="auto"/>
        <w:rPr>
          <w:sz w:val="22"/>
        </w:rPr>
      </w:pPr>
      <w:r>
        <w:rPr>
          <w:sz w:val="22"/>
        </w:rPr>
        <w:t xml:space="preserve">Sie kennen die Breite der Querleisten </w:t>
      </w:r>
      <w:r w:rsidRPr="00A60852">
        <w:rPr>
          <w:rFonts w:ascii="Cambria Math" w:hAnsi="Cambria Math" w:cs="Cambria Math"/>
          <w:sz w:val="22"/>
        </w:rPr>
        <w:t>②</w:t>
      </w:r>
      <w:r>
        <w:rPr>
          <w:sz w:val="22"/>
        </w:rPr>
        <w:t xml:space="preserve"> und haben jetzt den Zwischenraum zwischen den fünf Querleisten berechnet. </w:t>
      </w:r>
      <w:r w:rsidRPr="00C941B6">
        <w:rPr>
          <w:b/>
          <w:sz w:val="22"/>
        </w:rPr>
        <w:t>Super!</w:t>
      </w:r>
      <w:r>
        <w:rPr>
          <w:b/>
          <w:sz w:val="22"/>
        </w:rPr>
        <w:t xml:space="preserve"> </w:t>
      </w:r>
      <w:r w:rsidRPr="00C941B6">
        <w:rPr>
          <w:b/>
          <w:sz w:val="24"/>
        </w:rPr>
        <w:sym w:font="Wingdings" w:char="F04A"/>
      </w:r>
    </w:p>
    <w:p w14:paraId="3D030B3E" w14:textId="77777777" w:rsidR="003C21BE" w:rsidRDefault="003C21BE" w:rsidP="003C21BE">
      <w:pPr>
        <w:tabs>
          <w:tab w:val="left" w:pos="284"/>
        </w:tabs>
        <w:spacing w:line="312" w:lineRule="auto"/>
        <w:rPr>
          <w:sz w:val="22"/>
        </w:rPr>
      </w:pPr>
      <w:r>
        <w:rPr>
          <w:sz w:val="22"/>
        </w:rPr>
        <w:t xml:space="preserve">Jetzt können Sie die Bohrungen auf den beiden Längsleisten </w:t>
      </w:r>
      <w:r w:rsidRPr="001163FB">
        <w:rPr>
          <w:rFonts w:asciiTheme="majorHAnsi" w:hAnsiTheme="majorHAnsi"/>
        </w:rPr>
        <w:t>①</w:t>
      </w:r>
      <w:r>
        <w:rPr>
          <w:rFonts w:asciiTheme="majorHAnsi" w:hAnsiTheme="majorHAnsi"/>
        </w:rPr>
        <w:t xml:space="preserve"> </w:t>
      </w:r>
      <w:r>
        <w:rPr>
          <w:sz w:val="22"/>
        </w:rPr>
        <w:t>anreißen:</w:t>
      </w:r>
    </w:p>
    <w:p w14:paraId="38D32C48" w14:textId="77777777" w:rsidR="003C21BE" w:rsidRPr="004F24BC" w:rsidRDefault="003C21BE" w:rsidP="003C21BE">
      <w:pPr>
        <w:spacing w:line="312" w:lineRule="auto"/>
        <w:rPr>
          <w:sz w:val="16"/>
        </w:rPr>
      </w:pPr>
    </w:p>
    <w:p w14:paraId="18568912" w14:textId="6DDFF084" w:rsidR="003C21BE" w:rsidRDefault="00A65D3D" w:rsidP="0033150B">
      <w:pPr>
        <w:pStyle w:val="Listenabsatz"/>
        <w:numPr>
          <w:ilvl w:val="0"/>
          <w:numId w:val="52"/>
        </w:numPr>
        <w:tabs>
          <w:tab w:val="left" w:pos="426"/>
        </w:tabs>
        <w:spacing w:line="312" w:lineRule="auto"/>
        <w:rPr>
          <w:sz w:val="22"/>
        </w:rPr>
      </w:pPr>
      <w:r w:rsidRPr="00AA18D1">
        <w:rPr>
          <w:noProof/>
          <w:lang w:eastAsia="de-DE"/>
        </w:rPr>
        <w:drawing>
          <wp:anchor distT="0" distB="0" distL="114300" distR="114300" simplePos="0" relativeHeight="251620864" behindDoc="0" locked="0" layoutInCell="1" allowOverlap="1" wp14:anchorId="55D91C64" wp14:editId="79CF1F0E">
            <wp:simplePos x="0" y="0"/>
            <wp:positionH relativeFrom="column">
              <wp:posOffset>4721860</wp:posOffset>
            </wp:positionH>
            <wp:positionV relativeFrom="paragraph">
              <wp:posOffset>39370</wp:posOffset>
            </wp:positionV>
            <wp:extent cx="314325" cy="314325"/>
            <wp:effectExtent l="0" t="0" r="9525" b="9525"/>
            <wp:wrapNone/>
            <wp:docPr id="2892" name="Grafik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sidRPr="006E4970">
        <w:rPr>
          <w:sz w:val="22"/>
        </w:rPr>
        <w:t>Ergänze</w:t>
      </w:r>
      <w:r w:rsidR="003C21BE">
        <w:rPr>
          <w:sz w:val="22"/>
        </w:rPr>
        <w:t>n Sie</w:t>
      </w:r>
      <w:r w:rsidR="003C21BE" w:rsidRPr="006E4970">
        <w:rPr>
          <w:sz w:val="22"/>
        </w:rPr>
        <w:t xml:space="preserve"> die </w:t>
      </w:r>
      <w:r w:rsidR="003C21BE">
        <w:rPr>
          <w:sz w:val="22"/>
        </w:rPr>
        <w:t xml:space="preserve">zwei </w:t>
      </w:r>
      <w:r w:rsidR="003C21BE" w:rsidRPr="006E4970">
        <w:rPr>
          <w:sz w:val="22"/>
        </w:rPr>
        <w:t>fehlenden Maße</w:t>
      </w:r>
      <w:r w:rsidR="003C21BE">
        <w:rPr>
          <w:sz w:val="22"/>
        </w:rPr>
        <w:t xml:space="preserve"> für die Zwischenräume in </w:t>
      </w:r>
      <w:r w:rsidR="009753A8">
        <w:rPr>
          <w:sz w:val="22"/>
        </w:rPr>
        <w:t xml:space="preserve">den </w:t>
      </w:r>
      <w:r w:rsidR="003C21BE">
        <w:rPr>
          <w:sz w:val="22"/>
        </w:rPr>
        <w:t>grauen Kästen (rechts).</w:t>
      </w:r>
    </w:p>
    <w:p w14:paraId="4AD532E2" w14:textId="77777777" w:rsidR="003C21BE" w:rsidRDefault="003C21BE" w:rsidP="0033150B">
      <w:pPr>
        <w:pStyle w:val="Listenabsatz"/>
        <w:numPr>
          <w:ilvl w:val="0"/>
          <w:numId w:val="52"/>
        </w:numPr>
        <w:tabs>
          <w:tab w:val="left" w:pos="426"/>
        </w:tabs>
        <w:spacing w:line="312" w:lineRule="auto"/>
        <w:rPr>
          <w:sz w:val="22"/>
        </w:rPr>
      </w:pPr>
      <w:r>
        <w:rPr>
          <w:noProof/>
          <w:sz w:val="22"/>
          <w:lang w:eastAsia="de-DE"/>
        </w:rPr>
        <mc:AlternateContent>
          <mc:Choice Requires="wpg">
            <w:drawing>
              <wp:anchor distT="0" distB="0" distL="114300" distR="114300" simplePos="0" relativeHeight="251660800" behindDoc="0" locked="0" layoutInCell="1" allowOverlap="1" wp14:anchorId="2E0AFB48" wp14:editId="19E74763">
                <wp:simplePos x="0" y="0"/>
                <wp:positionH relativeFrom="column">
                  <wp:posOffset>481330</wp:posOffset>
                </wp:positionH>
                <wp:positionV relativeFrom="paragraph">
                  <wp:posOffset>310515</wp:posOffset>
                </wp:positionV>
                <wp:extent cx="4892040" cy="6925945"/>
                <wp:effectExtent l="0" t="0" r="3810" b="27305"/>
                <wp:wrapNone/>
                <wp:docPr id="2503" name="Gruppieren 2503"/>
                <wp:cNvGraphicFramePr/>
                <a:graphic xmlns:a="http://schemas.openxmlformats.org/drawingml/2006/main">
                  <a:graphicData uri="http://schemas.microsoft.com/office/word/2010/wordprocessingGroup">
                    <wpg:wgp>
                      <wpg:cNvGrpSpPr/>
                      <wpg:grpSpPr>
                        <a:xfrm>
                          <a:off x="0" y="0"/>
                          <a:ext cx="4892040" cy="6925945"/>
                          <a:chOff x="0" y="0"/>
                          <a:chExt cx="4892214" cy="6925945"/>
                        </a:xfrm>
                      </wpg:grpSpPr>
                      <wps:wsp>
                        <wps:cNvPr id="2504" name="Rechteck 2504"/>
                        <wps:cNvSpPr/>
                        <wps:spPr>
                          <a:xfrm rot="16200000">
                            <a:off x="-166370" y="2222500"/>
                            <a:ext cx="625475" cy="287655"/>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5" name="Rechteck 2505"/>
                        <wps:cNvSpPr/>
                        <wps:spPr>
                          <a:xfrm rot="16200000">
                            <a:off x="-160020" y="4184650"/>
                            <a:ext cx="617855" cy="287655"/>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6" name="Rechteck 2506"/>
                        <wps:cNvSpPr/>
                        <wps:spPr>
                          <a:xfrm rot="16200000">
                            <a:off x="-102870" y="5556250"/>
                            <a:ext cx="493395" cy="287655"/>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7" name="Rechteck 2507"/>
                        <wps:cNvSpPr/>
                        <wps:spPr>
                          <a:xfrm rot="16200000">
                            <a:off x="3986530" y="2241550"/>
                            <a:ext cx="487680" cy="287655"/>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8" name="Rechteck 2508"/>
                        <wps:cNvSpPr/>
                        <wps:spPr>
                          <a:xfrm rot="16200000">
                            <a:off x="3992880" y="4235450"/>
                            <a:ext cx="474662" cy="287655"/>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09" name="Gruppieren 2509"/>
                        <wpg:cNvGrpSpPr/>
                        <wpg:grpSpPr>
                          <a:xfrm>
                            <a:off x="208280" y="0"/>
                            <a:ext cx="4683934" cy="6925945"/>
                            <a:chOff x="0" y="0"/>
                            <a:chExt cx="4683934" cy="6925945"/>
                          </a:xfrm>
                        </wpg:grpSpPr>
                        <wps:wsp>
                          <wps:cNvPr id="2510" name="Rechteck 2510"/>
                          <wps:cNvSpPr/>
                          <wps:spPr>
                            <a:xfrm>
                              <a:off x="1270000" y="6207125"/>
                              <a:ext cx="306705"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1" name="Gerade Verbindung 2079"/>
                          <wps:cNvCnPr/>
                          <wps:spPr>
                            <a:xfrm>
                              <a:off x="1152525" y="6489700"/>
                              <a:ext cx="5226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2" name="Gerade Verbindung 1861"/>
                          <wps:cNvCnPr/>
                          <wps:spPr>
                            <a:xfrm>
                              <a:off x="1241425" y="6169025"/>
                              <a:ext cx="0" cy="7569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3" name="Gerade Verbindung 1862"/>
                          <wps:cNvCnPr/>
                          <wps:spPr>
                            <a:xfrm>
                              <a:off x="1600200" y="6175375"/>
                              <a:ext cx="0" cy="3962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4" name="Gerade Verbindung 1863"/>
                          <wps:cNvCnPr/>
                          <wps:spPr>
                            <a:xfrm rot="5400000">
                              <a:off x="1187450" y="643255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5" name="Gerade Verbindung 1864"/>
                          <wps:cNvCnPr/>
                          <wps:spPr>
                            <a:xfrm rot="5400000">
                              <a:off x="1543050" y="642620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6" name="Gerade Verbindung 1865"/>
                          <wps:cNvCnPr/>
                          <wps:spPr>
                            <a:xfrm>
                              <a:off x="1955800" y="6169025"/>
                              <a:ext cx="0" cy="7569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7" name="Gerade Verbindung 1866"/>
                          <wps:cNvCnPr/>
                          <wps:spPr>
                            <a:xfrm>
                              <a:off x="1152525" y="6848475"/>
                              <a:ext cx="8801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8" name="Gerade Verbindung 1868"/>
                          <wps:cNvCnPr/>
                          <wps:spPr>
                            <a:xfrm rot="5400000">
                              <a:off x="1190625" y="679450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9" name="Gerade Verbindung 1870"/>
                          <wps:cNvCnPr/>
                          <wps:spPr>
                            <a:xfrm rot="5400000">
                              <a:off x="1905000" y="679450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20" name="Gruppieren 2520"/>
                          <wpg:cNvGrpSpPr/>
                          <wpg:grpSpPr>
                            <a:xfrm>
                              <a:off x="0" y="0"/>
                              <a:ext cx="4683934" cy="6217895"/>
                              <a:chOff x="0" y="0"/>
                              <a:chExt cx="4683934" cy="6217895"/>
                            </a:xfrm>
                          </wpg:grpSpPr>
                          <wpg:grpSp>
                            <wpg:cNvPr id="2521" name="Gruppieren 2521"/>
                            <wpg:cNvGrpSpPr/>
                            <wpg:grpSpPr>
                              <a:xfrm>
                                <a:off x="0" y="810491"/>
                                <a:ext cx="4617237" cy="5407404"/>
                                <a:chOff x="0" y="0"/>
                                <a:chExt cx="4617237" cy="5407404"/>
                              </a:xfrm>
                            </wpg:grpSpPr>
                            <wpg:grpSp>
                              <wpg:cNvPr id="2522" name="Gruppieren 2522"/>
                              <wpg:cNvGrpSpPr/>
                              <wpg:grpSpPr>
                                <a:xfrm>
                                  <a:off x="477672" y="6824"/>
                                  <a:ext cx="4139565" cy="5281295"/>
                                  <a:chOff x="0" y="-336491"/>
                                  <a:chExt cx="4140000" cy="5281871"/>
                                </a:xfrm>
                              </wpg:grpSpPr>
                              <wpg:grpSp>
                                <wpg:cNvPr id="2592" name="Gruppieren 2592"/>
                                <wpg:cNvGrpSpPr/>
                                <wpg:grpSpPr>
                                  <a:xfrm>
                                    <a:off x="0" y="-330140"/>
                                    <a:ext cx="4139565" cy="1287719"/>
                                    <a:chOff x="0" y="160012"/>
                                    <a:chExt cx="4140000" cy="1288398"/>
                                  </a:xfrm>
                                </wpg:grpSpPr>
                                <wps:wsp>
                                  <wps:cNvPr id="2593" name="Gerade Verbindung 936"/>
                                  <wps:cNvCnPr/>
                                  <wps:spPr>
                                    <a:xfrm flipH="1">
                                      <a:off x="0" y="144841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594" name="Gerade Verbindung 937"/>
                                  <wps:cNvCnPr/>
                                  <wps:spPr>
                                    <a:xfrm flipV="1">
                                      <a:off x="0" y="160012"/>
                                      <a:ext cx="0" cy="128634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595" name="Gruppieren 2595"/>
                                <wpg:cNvGrpSpPr/>
                                <wpg:grpSpPr>
                                  <a:xfrm>
                                    <a:off x="0" y="1505966"/>
                                    <a:ext cx="4139565" cy="1441450"/>
                                    <a:chOff x="0" y="6353"/>
                                    <a:chExt cx="4140000" cy="1442057"/>
                                  </a:xfrm>
                                </wpg:grpSpPr>
                                <wps:wsp>
                                  <wps:cNvPr id="2596" name="Gerade Verbindung 930"/>
                                  <wps:cNvCnPr/>
                                  <wps:spPr>
                                    <a:xfrm flipH="1">
                                      <a:off x="0" y="144841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597" name="Gerade Verbindung 931"/>
                                  <wps:cNvCnPr/>
                                  <wps:spPr>
                                    <a:xfrm flipV="1">
                                      <a:off x="0" y="6353"/>
                                      <a:ext cx="0" cy="144000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598" name="Gerade Verbindung 932"/>
                                  <wps:cNvCnPr/>
                                  <wps:spPr>
                                    <a:xfrm>
                                      <a:off x="0" y="6353"/>
                                      <a:ext cx="41395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599" name="Gruppieren 2599"/>
                                <wpg:cNvGrpSpPr/>
                                <wpg:grpSpPr>
                                  <a:xfrm>
                                    <a:off x="0" y="3496665"/>
                                    <a:ext cx="4140000" cy="1448410"/>
                                    <a:chOff x="0" y="0"/>
                                    <a:chExt cx="4140000" cy="1448410"/>
                                  </a:xfrm>
                                </wpg:grpSpPr>
                                <wps:wsp>
                                  <wps:cNvPr id="2600" name="Gerade Verbindung 23"/>
                                  <wps:cNvCnPr/>
                                  <wps:spPr>
                                    <a:xfrm flipH="1">
                                      <a:off x="0" y="144841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601" name="Gerade Verbindung 26"/>
                                  <wps:cNvCnPr/>
                                  <wps:spPr>
                                    <a:xfrm flipV="1">
                                      <a:off x="0" y="0"/>
                                      <a:ext cx="0" cy="144000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602" name="Gerade Verbindung 28"/>
                                  <wps:cNvCnPr/>
                                  <wps:spPr>
                                    <a:xfrm>
                                      <a:off x="0" y="0"/>
                                      <a:ext cx="41395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603" name="Gruppieren 2603"/>
                                <wpg:cNvGrpSpPr/>
                                <wpg:grpSpPr>
                                  <a:xfrm>
                                    <a:off x="760781" y="-336491"/>
                                    <a:ext cx="720000" cy="5281871"/>
                                    <a:chOff x="0" y="-336491"/>
                                    <a:chExt cx="720000" cy="5281871"/>
                                  </a:xfrm>
                                </wpg:grpSpPr>
                                <wps:wsp>
                                  <wps:cNvPr id="2604" name="Gerade Verbindung 18"/>
                                  <wps:cNvCnPr/>
                                  <wps:spPr>
                                    <a:xfrm>
                                      <a:off x="0" y="-336491"/>
                                      <a:ext cx="0" cy="5281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5" name="Gerade Verbindung 19"/>
                                  <wps:cNvCnPr/>
                                  <wps:spPr>
                                    <a:xfrm>
                                      <a:off x="0" y="4945075"/>
                                      <a:ext cx="7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6" name="Gerade Verbindung 20"/>
                                  <wps:cNvCnPr/>
                                  <wps:spPr>
                                    <a:xfrm flipV="1">
                                      <a:off x="716890" y="-336491"/>
                                      <a:ext cx="3110" cy="5281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607" name="Gruppieren 2607"/>
                              <wpg:cNvGrpSpPr/>
                              <wpg:grpSpPr>
                                <a:xfrm>
                                  <a:off x="4189863" y="1194179"/>
                                  <a:ext cx="13648" cy="4213225"/>
                                  <a:chOff x="0" y="0"/>
                                  <a:chExt cx="13648" cy="4213225"/>
                                </a:xfrm>
                              </wpg:grpSpPr>
                              <wps:wsp>
                                <wps:cNvPr id="2608" name="Gerade Verbindung 943"/>
                                <wps:cNvCnPr/>
                                <wps:spPr>
                                  <a:xfrm>
                                    <a:off x="6824" y="0"/>
                                    <a:ext cx="0" cy="42132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9" name="Gerade Verbindung 944"/>
                                <wps:cNvCnPr/>
                                <wps:spPr>
                                  <a:xfrm rot="8100000" flipH="1">
                                    <a:off x="13648" y="4012442"/>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0" name="Gerade Verbindung 945"/>
                                <wps:cNvCnPr/>
                                <wps:spPr>
                                  <a:xfrm rot="8100000" flipH="1">
                                    <a:off x="6824" y="2558956"/>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1" name="Gerade Verbindung 946"/>
                                <wps:cNvCnPr/>
                                <wps:spPr>
                                  <a:xfrm rot="8100000" flipH="1">
                                    <a:off x="0" y="1999397"/>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2" name="Gerade Verbindung 947"/>
                                <wps:cNvCnPr/>
                                <wps:spPr>
                                  <a:xfrm rot="8100000" flipH="1">
                                    <a:off x="6824" y="545911"/>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3" name="Gerade Verbindung 948"/>
                                <wps:cNvCnPr/>
                                <wps:spPr>
                                  <a:xfrm rot="8100000" flipH="1">
                                    <a:off x="0" y="13648"/>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14" name="Gruppieren 2614"/>
                              <wpg:cNvGrpSpPr/>
                              <wpg:grpSpPr>
                                <a:xfrm>
                                  <a:off x="0" y="0"/>
                                  <a:ext cx="1003300" cy="5379502"/>
                                  <a:chOff x="0" y="0"/>
                                  <a:chExt cx="1003300" cy="5379502"/>
                                </a:xfrm>
                              </wpg:grpSpPr>
                              <wps:wsp>
                                <wps:cNvPr id="2615" name="Gerade Verbindung 951"/>
                                <wps:cNvCnPr/>
                                <wps:spPr>
                                  <a:xfrm>
                                    <a:off x="40944" y="5288508"/>
                                    <a:ext cx="4356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6" name="Gerade Verbindung 953"/>
                                <wps:cNvCnPr/>
                                <wps:spPr>
                                  <a:xfrm>
                                    <a:off x="116006" y="0"/>
                                    <a:ext cx="0" cy="535403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7" name="Gerade Verbindung 954"/>
                                <wps:cNvCnPr/>
                                <wps:spPr>
                                  <a:xfrm>
                                    <a:off x="20472" y="4558353"/>
                                    <a:ext cx="9779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8" name="Gerade Verbindung 956"/>
                                <wps:cNvCnPr/>
                                <wps:spPr>
                                  <a:xfrm>
                                    <a:off x="0" y="2558956"/>
                                    <a:ext cx="1003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9" name="Gerade Verbindung 2067"/>
                                <wps:cNvCnPr/>
                                <wps:spPr>
                                  <a:xfrm>
                                    <a:off x="0" y="580030"/>
                                    <a:ext cx="1003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0" name="Gerade Verbindung 2070"/>
                                <wps:cNvCnPr/>
                                <wps:spPr>
                                  <a:xfrm rot="8100000" flipH="1">
                                    <a:off x="116006" y="4483290"/>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1" name="Gerade Verbindung 2071"/>
                                <wps:cNvCnPr/>
                                <wps:spPr>
                                  <a:xfrm rot="8100000" flipH="1">
                                    <a:off x="122830" y="5199797"/>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2" name="Gerade Verbindung 2072"/>
                                <wps:cNvCnPr/>
                                <wps:spPr>
                                  <a:xfrm rot="8100000" flipH="1">
                                    <a:off x="116006" y="2477069"/>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3" name="Gerade Verbindung 2073"/>
                                <wps:cNvCnPr/>
                                <wps:spPr>
                                  <a:xfrm rot="8100000" flipH="1">
                                    <a:off x="116006" y="491320"/>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624" name="Gruppieren 2624"/>
                            <wpg:cNvGrpSpPr/>
                            <wpg:grpSpPr>
                              <a:xfrm>
                                <a:off x="3484419" y="0"/>
                                <a:ext cx="1199515" cy="1789790"/>
                                <a:chOff x="-15240" y="0"/>
                                <a:chExt cx="1199515" cy="1789790"/>
                              </a:xfrm>
                            </wpg:grpSpPr>
                            <pic:pic xmlns:pic="http://schemas.openxmlformats.org/drawingml/2006/picture">
                              <pic:nvPicPr>
                                <pic:cNvPr id="2625" name="Grafik 2625"/>
                                <pic:cNvPicPr>
                                  <a:picLocks noChangeAspect="1"/>
                                </pic:cNvPicPr>
                              </pic:nvPicPr>
                              <pic:blipFill rotWithShape="1">
                                <a:blip r:embed="rId40" cstate="print">
                                  <a:extLst>
                                    <a:ext uri="{28A0092B-C50C-407E-A947-70E740481C1C}">
                                      <a14:useLocalDpi xmlns:a14="http://schemas.microsoft.com/office/drawing/2010/main" val="0"/>
                                    </a:ext>
                                  </a:extLst>
                                </a:blip>
                                <a:srcRect l="26822" t="27206" r="39067" b="38477"/>
                                <a:stretch/>
                              </pic:blipFill>
                              <pic:spPr bwMode="auto">
                                <a:xfrm>
                                  <a:off x="144780" y="0"/>
                                  <a:ext cx="1039495" cy="1480185"/>
                                </a:xfrm>
                                <a:prstGeom prst="rect">
                                  <a:avLst/>
                                </a:prstGeom>
                                <a:ln>
                                  <a:noFill/>
                                </a:ln>
                                <a:extLst>
                                  <a:ext uri="{53640926-AAD7-44D8-BBD7-CCE9431645EC}">
                                    <a14:shadowObscured xmlns:a14="http://schemas.microsoft.com/office/drawing/2010/main"/>
                                  </a:ext>
                                </a:extLst>
                              </pic:spPr>
                            </pic:pic>
                            <wps:wsp>
                              <wps:cNvPr id="2626" name="Ellipse 2626"/>
                              <wps:cNvSpPr/>
                              <wps:spPr>
                                <a:xfrm>
                                  <a:off x="-15240" y="982980"/>
                                  <a:ext cx="540000" cy="539087"/>
                                </a:xfrm>
                                <a:prstGeom prst="ellipse">
                                  <a:avLst/>
                                </a:prstGeom>
                                <a:noFill/>
                                <a:ln w="285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7" name="Gerade Verbindung 2080"/>
                              <wps:cNvCnPr/>
                              <wps:spPr>
                                <a:xfrm>
                                  <a:off x="480060" y="1455420"/>
                                  <a:ext cx="356820" cy="33437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628" name="Gerade Verbindung mit Pfeil 2628"/>
                            <wps:cNvCnPr/>
                            <wps:spPr>
                              <a:xfrm flipH="1">
                                <a:off x="1717964" y="831273"/>
                                <a:ext cx="825146" cy="5668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29" name="Gerade Verbindung mit Pfeil 2629"/>
                            <wps:cNvCnPr/>
                            <wps:spPr>
                              <a:xfrm flipV="1">
                                <a:off x="2819400" y="270164"/>
                                <a:ext cx="892233" cy="38792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45FEC7D3" id="Gruppieren 2503" o:spid="_x0000_s1026" style="position:absolute;margin-left:37.9pt;margin-top:24.45pt;width:385.2pt;height:545.35pt;z-index:251660800" coordsize="48922,69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gXlA6DwAAuI8AAA4AAABkcnMvZTJvRG9jLnhtbOxdW3ObSBZ+36r9&#10;D5TeE3G/qOJMpZJJdqqyM6nJ7OQZIyRRQcACju359fudbugGgTCyM4rt7VSNR1waug+nT5/znUu/&#10;+ulmn2rf4rJK8uxiYbzUF1qcRfk6ybYXi//88f6Fv9CqOszWYZpn8cXiNq4WP73+5z9eXRer2Mx3&#10;ebqOSw0PyarVdXGx2NV1sVouq2gX78PqZV7EGS5u8nIf1jgst8t1GV7j6ft0aeq6u7zOy3VR5lFc&#10;VTj7jl9cvGbP32ziqP5ts6niWksvFuhbzf6W7O8l/V2+fhWutmVY7JKo6UZ4j17swyTDS8Wj3oV1&#10;qF2VyeBR+yQq8yrf1C+jfL/MN5skitkYMBpDPxjNhzK/KthYtqvrbSHIBNIe0Onej41+/fap1JL1&#10;xcJ0dGuhZeEeX+lDeVUUSVzGmcZOg0rXxXaFmz+UxefiU9mc2PIjGvjNptzT/zEk7YbR91bQN76p&#10;tQgnbT8wdRufIcI1NzCdwHb4F4h2+EyDdtHu505L07AHLZfti5fUP9Gd6wLcVEmCVQ8j2OddWMTs&#10;O1REA0kwdIgT7Pc42tVx9JXIZdOQqAe4VdCqWlUgW0sorczBiYYLDsY/xjgN3V4Yrmt5IBEoZOKf&#10;g8uMR1sauqZjew4nhOl7rsMoKOgQroqyqj/E+V6jHxeLElOAvSD89rGq8Sjc2t5C3anyNFm/T9KU&#10;HdC0i9+mpfYtxIS53Jr0crTo3ZVm2vXFInBMhz04y6k5vy/NcDuNnY+W/apv05genma/xxuwGhjB&#10;ZA3ZJJdvC6MozmqDX9qF65h3AhTgNKButP1jnWIPpCdv8H7x7OYB7Z38Ie2zeS+b+6lpzGSEaMy/&#10;hXjNWGPRgr05z2rReJ9keTk2shSjat7M72+JxElDVLrM17fgK8YX+PpVEb1P8P0+hlX9KSwhknAS&#10;Yrb+DX82aQ76582vhbbLy7/GztP9YHxcXWjXEHEXi+q/V2EZL7T0lwxTIjBsmow1O7Adz8RB2b1y&#10;2b2SXe3f5mAKg/WO/aT767T9uSnz/RdI4zf0VlwKswjvvlhEddkevK256IU8j+I3b9htkINFWH/M&#10;PhcRPZyoSvz5x82XsCwaJq7B/b/m7TQMVwe8zO+llln+5qrONwljdEnXht4QCXxmnkM2YI4OZQOb&#10;rNSve8oGXaePBNlgG77tOoeywfB8yAMmXpVsiDdshirZoGQDpv2jkg3umGxwH6Y36JjxXDY4jgMt&#10;4UA22IFlBUo2kDKj9AbSIJTe0OgYj0w2eGOywXuIbLAC33UsLhtM0zacgWyAHeHjOpllSm9QeoOS&#10;Da398chkA8C0oU3hP0w2BKZPc59sCtNy7IFs8GzXNZVsUHqDwhta7OxEvKEBJgWGKvHDoJ3PfcA1&#10;4DP6JMDV1H2zmceHmr/rW4E1xE7D1Z2o65GWmAsc7v0hqKsBaTWQgjgJhG0aWSFh3sCshukxWJHE&#10;HlBYzwCWifbAAxvA2dJdT2/NJdc2XPZ8MXCJoSqYtQMYK5hVwazM83I2mNUAHM2FwYe4JJ/Bn3F5&#10;mWTrq2yrYV43kpThrW+zxm/VeidaKSalggGfBiQBkwpwVkFG9KWCY5puKxXuEAhpkpHLaIBVk2uG&#10;TnMnimtB36LDnoPlwP9Q37Tug85dTB9p/QjMtUTCrxpxtsxwiIwjIjOcIef2pEhSbKY9KeRuIYKc&#10;E/I3oCYf40XDd9lHbFaoGbwIQ91uedFwA/1whWrsdc+BI1XxIqaD4sWOa9qQvvyBXAQvMr/ufF50&#10;ye/EjUTX8BwLDuiettTwohW4JjyKNPekbG2dzY2ipOQiE/dT7ul7eJgft1wUYRLDNRq8aBHDTPMi&#10;94s7NunsvXAJw/A9giz4im2ZA2jT0D3LaPT45vd3YE8R+9BZkDvRCTxsQH6Tzl1q2WYBE63ichgA&#10;Qd/m7Ms22GNi2e6G8xxZto+zp2NbumBPk+J9+oJTsedYiI1aybsruXAWj0rPbkTJEfakBafFPQLH&#10;8cVKrrTKsWitHwtiyFXjMVo4wjk5yovdCIYZvNi1tn3bp7BGyH+JwcEvYRDYR25JpVUqC6cffGsI&#10;Z9goL3a9Ykd48fiybQQ6Imi4VukhSFkt25iAd9otatnuLtvStzNigCNS6wFGTwCdsl3EFXuyiPJn&#10;xJ5H3YUU+tsYKt38DI7+fZf8jJ6/z0Q0MSIG2ZJ8mqdQthQ40KGn8PggJaDfG2SDnp7kE+W4gG/o&#10;dsCaS9XCBoxlWtBmSLcAruDZPG1jjk90vOU9Rirh4t5IG2zupJHanud6eB65M32TmaydwRqI/HQb&#10;EMQxfcM88llfWJYrSNVJvjEY8NIQC+19r3VIjLuBj37cYHzIOM2k4UlD5h8XXdbRvb7iaHcHbCCi&#10;zTOYI2jwdeHW1YHaNywuko2640VzuM+ZNnH0E58l2SiYQHQDa4bqrW3SpPhXm2PRGIScikgE8W3u&#10;Qu+yTeezP1j/ZtrDZK4R91OlV/t/52uOCnhsmcPXAeWFT4wfySfh2sysI+UIa6A1kUj4N+XFBROA&#10;bwCpyyb7lE+Wseqf46zambJtsAaYmOQ4pqpr2WwmiKk6CNS42/+gOLWbA9hHQ87mmpD6Ag+b2lKm&#10;Kf/ZzcCkjIYRlYivb/dSiQxHdwKXMVFXFHZWUAhLQ4RJHihG8OczdwatNOPLiW2busOmgOBROVbK&#10;ED3XHJ2AFQMEi8+bo2o5EevSGJCt4ipOSXdv8zsbX6AIkwwmUMfAmhFWMbGcyAl7uJggN5aMbK59&#10;tNntJzuz1WLyCBaTc4nUCUQysE4LueB6+ZA7e6aN4k5pFoyJ36cBSMrlf1rVkYBiFy4I7hMszrnL&#10;sqHoABeAiOuqOh2rr2cXHqg6jPmm9JzWovyheg6sBaEhDnBYc07oibKa2Ro2FbCk1JzvoOa4ukQ+&#10;h5w6F98ZN5qbuapUHAi6ZlHghWiekdvgHCCkq0sAd8ijM1yuJEp6yOMBZyr1pi2R9Gw4c556444X&#10;H6PTDIk4yTXgubrnQ5oCE+y5NFr5h0pHzH/KnD/SnzFwD/QaS0DnSPMfrOdMYK4IlbgTzhnMzN7g&#10;W8o1SCs5kQ6dQPdAWqmMGMvEUykwRP4m4IuvTEeLiT3mADGWHHU0lva0ZCxuo9gUfXMYGNadgA+2&#10;gRUTng3UPw8O4+oT0HYbLHGy98kzXD/gPDkqGS0RqqiEI1Vx5Ljp00Ng5qorEpPuoDHQO+6hrqCW&#10;Hyr0wL1PPkwjsA2etioxGQNhGcAWSV2xTcNCVVB6y0BdGSAy4+1+sJ4yBZLaMwCZjqLCQl2IagdW&#10;RKOldGglxnxPLUXl6VKZ0+eipEgkdWDEBvbsfB/ElXEzYgwhbKYezVhEGMHpy2fsgR6NmU5VJris&#10;/Nt8TFJjVIloIpX+8WVXuLKwyTCivamU3bhGJwPaJ/lSiEykSiK68yDOoRGcii150ViSd0I5ng0Y&#10;ihbPRFxOldgIeLjVg9mSK9ZGEAQWvP1MuVGish969TRU6TOZeFOlNgJ7ToQhq7Q+T1SiKF6ASaC4&#10;km0KoLhyeyRQyZ0quhHAggMHfS9JySxCxZFPliNnwgy05ckwvtXFacZLJ3lF+Bp7YCrDhkEGRaP3&#10;obBL4MDFx/jqrnCPYy2FqS2HeL6wVpdqfRwDoANnRqxgB16wdbIGCV8ApOc7OpvAEpWxLYep7ATL&#10;fBcUWoEMzwhkMCZA6IAHiU+vBR1GNChPCc9rGU3yoJi4yGGzGH+K6aeQLmGI/f+abhKlHiJdzgyk&#10;q8OE2LmryTC0AR2IPIfWTAs8L2jXESUNMQuVvSaz4d2pYg0NCjVbGnI9ZhS/6ukkigsVF/ZKhrjI&#10;Aj6qHJoo+Hy3gdaRh5wNqZoSz5aSi7LiwouFQgmOogQIQZjgwvmVQSbBq47KiNxuy0TogkILnixa&#10;cCZU1ZyKQEeR/LvlIy+pNM2Zpuk3mxE5APzhAVWc+XSTl87FmVNx5zrsEgaHTQZ13Q34d2SmiYIq&#10;utsUDWlNnMbYVt5R5R0Ve0C7yCGbWs1nBDTNkZkSAEJ9HosHMUqFUzEmpv+TMXYkLs6KHfeKJY2X&#10;uUBVdcFk3WhDXujpxDIXFkr92GQJDdFEBB8CI28KRVH1L0A6fHEWzoAXKNpJm0bLxjIv4lhzAUnK&#10;kZNHoEiiFf5ritHg12CT9ryIs5t9it2i92FdvczL7XJdhtdJtt2nS+RwuEu0qq9oR2vcllWr/axn&#10;7MPy61Xxgm88nVwmaVLfsschDYE6lX37lERtDzvVRlhJyNYbE24S7PZOp8B71Ipu5M2AvCbRxzz6&#10;WmlZ/nYXZtv4TVVgH3YqaEOc2r+dHfbeeYlCTe8hZEkyfEnqHfM3UmMyP+liM1xspr2r62K1XLIq&#10;FCFINKQY0q2SKH6XR1d7bK/OyVbGaVgneVbtkqLCJt6reH8Zr7FZ/C9rqIBRVYd1fLEoyiSr+fev&#10;yghb3Nca9v82EUKE1RiDMRGHD1QavbBQLxNQ4yV+oYxro9BVdRnX0a4dcDsoTi3aH167vEapJ7wo&#10;xJ7dbGxtCFxbrdi2vfE9rQzdCmwq/sLq/tgoFOvfEUZXovvsHQd7h8v9WIi4g73s6VPxvezZZ8Lh&#10;uSq0uKbwIPyc4ptXMbFbNw/0M2gI6pIKxrsoN11oCNiZrYFvBqAl7pfrBi+oz4no4Bv67MuJ6Trw&#10;IMS8H1NkFARsd7gxfQfpG/TWTvBhp5wXV30vt8PqX9jeXNTfEFVW7l/9y+SdGM9jZv3b0f5BzEak&#10;N7fwYf/V46nOMyqLnRsOTmUM/vROOVz9gEiviuh9Ulb1x7CqP4VlSF5NDZv+1WP7h+/y8q+x83Q/&#10;pBKuLrRrtRnWWTcgcs0Jdw/2B2QcPRtmh1DVsesdrfQod+WgbFVfeMD77ROURRLYsmyLA1fHhcfd&#10;hdcoE8tjeyQ8AnExY0qPy4Jnmrh7lvRycyI5ZJ/U2qdNnKS0DM6JpRoNy/dgvbs8qMO3kHvK7DO5&#10;IvqmYyCklTG147o+vPikv8iF9aAAFHScMNnu6rd5lkHByEvONpM6xtQ6OBqqH67qMEl/ztZafVuQ&#10;ulSW2L6d90uVvqS0FBgWYu87+nmZr2+ZbsQunHEPONeccDH1OHhGMuxo2TJkXgeo0MPkMjYxNcDM&#10;PZ3OD0zTAibBxLLvBVgTFAcP9M2n6J6S1jNjeIEbsPPXW1THhJzaQufaJdG7sA67x6zFKjbzXZ6u&#10;4/L1/wAAAP//AwBQSwMECgAAAAAAAAAhAM9ff1UMpgAADKYAABUAAABkcnMvbWVkaWEvaW1hZ2Ux&#10;LmpwZWf/2P/gABBKRklGAAEBAQDcANwAAP/bAEMAAgEBAgEBAgICAgICAgIDBQMDAwMDBgQEAwUH&#10;BgcHBwYHBwgJCwkICAoIBwcKDQoKCwwMDAwHCQ4PDQwOCwwMDP/bAEMBAgICAwMDBgMDBgwIBwgM&#10;DAwMDAwMDAwMDAwMDAwMDAwMDAwMDAwMDAwMDAwMDAwMDAwMDAwMDAwMDAwMDAwMDP/AABEIBA0C&#10;3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PSgAorwOLxt4x8B/HzwrpGs+K&#10;JNSm8TXl0L7T20tbfSLK28qZ4Ftbkxqz3AKRgxmSRmBdiqgA1Q8E/FXxhNoXgP4gXniJrzSPHWtx&#10;2EmgmzhS3sba5eRLZopFQS+ahERcuzK258BeMAH0XRQKKACiiigAooooAKKKKACiiigAooooAKKK&#10;KACiiigAooooAKKKKACiiigAooooAKKKKACiiigAooooAKKKKACiiigAooooAKKKKACiiigAoooo&#10;AKKKKACiiigAooooAKKKKACiiigAooooAKKKKACiiigAooooAKKKKACiiigAooooAKKKKACiiigA&#10;ooooAKKKKACiiigAooooAKKKKACiiigAooooAKKKKACiiigBGcIpZjhVGST2rg/HPx70Hwrd6X5W&#10;saXdfbJnh8iG6jaSZ/LJVR82ByOSxAABJIAJrvTzXE6h4KtrP4l6TqU+26u7iWeONmQBbaHymIjR&#10;ewOAWPViBngKqgHmui+CLi/vtBtvEnxQ8P6r4f8ADuprrNtblkbUpJkLPFFNdtNiSONm4ZYkZwq5&#10;xyCnhX4YWOh6loGl3XxE8NXfgjwnqjarpWmqkcd4HzIYYpp/OKvHEZCVCxqx2pknBz73/Z9v/wA8&#10;If8AvgVV1jQ11DTpIbdo7OSQbfOWJWaMZ5KgjG7GcE5AODg9KAOQ8IfHXSvEXim+0uPUtKuGtb54&#10;GkW7RVRcDy0Xk+ZIxOcDoOSRlQ3f1yHwn8O2WhWOr21rbxxxw6rOF4y2flJJJ5LE5JJOSSSeTXX0&#10;AFFFFABRRRQAUUUUAFFFFABRRRQAUUUUAFFFFABRRRQAUUUUAFFFFABRRRQAUUUUAFFFFABRRRQA&#10;UUUUAFFFFABRRRQAUUUUAFFFFABRRRQAUUUUAFFFFABRRRQAUUUUAFFFFABRRRQAUUUUAFFFFABR&#10;RRQAUUUUAFFFFABRRRQAUUUUAFFFFABRRRQAUUUUAFFFFABRRRQAUUUUAFFFFABRRRQAUUUUAFFF&#10;FABWH4j/AORu8O/9dp//AES1blYfiP8A5G7w7/12n/8ARLUAblFFFAHO/D772uf9haf+S10Vc78P&#10;vva5/wBhaf8AktdFQAUUUUAFFFFABRRRQAUUUUAFFFFABRRRQAUUUUAFFFFABRRRQAUUUUAFFFFA&#10;BRRRQAUUUUAFFFFABRRRQAUUUUAFFFFABRRRQAUUUUAFFFFABRRRQAUUUUAFFecftNfHe9+AnhLR&#10;brS/DjeKtY8Ra7aaBp+n/bksUea4LYZ5mVgqqEYn5STwK5X/AIXV8cv+iG6J/wCF/D/8i0Ae40V4&#10;58Gf2kfFHjH436j4D8ZeAY/BurWuhx6/bSW+vR6rDdQNO8BUlY4yjBlzjBBB6jFex0AFFFFABRRR&#10;QAUUUUAFFFFABRRRQAUUUUAFFFFABRRRQAUUUUAFFFFABRRXD/tJfGlP2d/gd4j8aPpk2tf2DbCZ&#10;LGKZYWunZ1RE3sCFBZlyxBwMnB6UAdxRXh3/AAur45f9EN0T/wAL+H/5FpPCX7T/AI4g+N/hXwb4&#10;3+GNv4TXxhFemwv7TxNFqiiS1iEro6LDGVBUnDAnkYx3oA9yooooAKKKKACiiodRlmhspGt4VuJg&#10;PljaTywx/wB7Bx+VAEglVpCu5dygErnkA5wf0P5U6vIdB8SeIPA3xWvrHUdPhube6sLOGzu5b/Jj&#10;zLdbIpX2csSSquR82ACS5Bf0Iaxrx/5gtn/4Mf8A7XQBuUVh/wBr69/0BbP/AMGP/wBro/tfXv8A&#10;oC2f/gx/+10AbUkyxLuZlVcgZJxyeBTq8r+M114qsdPttStdLjmhjv7AXNiNQ3i4C3kTL5YKALJu&#10;4zkBgcHopXrtF8Y6p4h0yK8s9Js5reYHaw1Aggg4IIMeQwIIIOCCCDgigDpqKw/7X17/AKAtn/4M&#10;f/tdH9r69/0BbP8A8GP/ANroA3Kw/Ef/ACN3h3/rtP8A+iWo/tfXv+gLZ/8Agx/+11cTTm1WaxvL&#10;uH7PdWZdljSTeoLKVPOBng+1AGhRRTZplgiaR2VUQFmYnAAHrQBz/wAPvva5/wBhaf8AktdFXzf8&#10;Of2nPiB8R9EuPEXw9+EEeu+DNcvJrvSdV1HxdDp8mr2+7al2kHkOVgmCiSIs2WjdGIXdtHq/7Nfx&#10;qX9oj4H+H/GS6XNora1C7yWMsyzNayJI8TpvUAMAyNhgBkYOB0oA7miiigAooooAKKKKACiiigAo&#10;oooAKKKKACiiigAooooAKKKKACiiigAooooAKKKKACiiigAooooAKKKKACiiigAooooAKKKKACii&#10;igAooooAKKKKACiiigDw79tz7/wf/wCyl6P/ACnr3GvDv23Pv/B//spej/ynr3GgDw2H/lJTcf8A&#10;ZM4v/TpJXuVeGw/8pKbj/smcX/p0kr3KgAooooAKKKKACiiigAooooAKKKKACiiigAooooAKKKKA&#10;CiiigAooooAK8O/4KSf8mS+PP+ve3/8ASuGvca8O/wCCkn/Jkvjz/r3t/wD0rhoA9xrw349/8nm/&#10;AP8A3/EH/pAte5V4b8e/+TzfgH/v+IP/AEgWgD3KiiigAooooAKKKKAObgto7v4oaxHLGkkbaRZB&#10;lddyn99d9q6QDArnrD/kq2rf9gmy/wDR13XQ0AFcl4w+Pngf4faudP13xh4Z0e+ADG3vdThglUHk&#10;EqzAge5FdaelfPcHim8/Zp0HVpb3Q/Ceq6Lf6veXCa+/iC2sTdvNcSSbLjzwP3qZMfyu+RGMBfug&#10;A9Y8a65ZeJPAtjfafd219ZXOp6a8NxbyrLFKv26DlWUkEe4rqILWO13+XGkfmMXbaoG5j3PqfevG&#10;fhjoJsPhTe6ssmgi38U+KbHV4LbRboXVhZI91Zx7I5QFVyxjMjsqgF5HwO59qoAKKKKACiiigArw&#10;T9rLUrj44+MtJ+BujzSRr4otv7S8a3ULFW03w8rlHh3D7st9IrWydD5QvJFO6EV6p8Z/i5o/wH+F&#10;mueLtekkj0vQrZriVYk8yaduFSGJOryyOVjRBy7uqjkiuL/ZF+EuseCvCeqeKvGMcf8AwsP4iXQ1&#10;rxAqP5q6cSoW302J+8NpCEhBAAdxLLgNM2QD1XTdOt9H063tLWCG2tbWNYooYkCxxIowFUDgAAAA&#10;CvE/+Cbn/Jl3g3/t+/8AS+4r3KvDf+Cbn/Jl3g3/ALfv/S+4oA9yooooAKKKKACiiigAooooAKKK&#10;KACiiigAooooAKKKKACiiigAooooAKKKKACiiigAooooAKKKKACiiigAooooAKKKKACiiigAoooo&#10;AKKKKACiiigAooooA8O/bc+/8H/+yl6P/Kevca8E/b312x8Nab8Jr7Ury10+xtviVo7zXFzKsUUQ&#10;xOMszEAD6mvZNL+IGg634am1qy1vSLzR7cO0t9BeRyW0YTli0gO0be+TxQB5JD/ykpuP+yZxf+nS&#10;Svcq+d/Bnj/QfH//AAUgvptB1rSdaht/htCkr2F5HcrGx1SQgMUJAOOxr6IoAKKKKACiiigAoooo&#10;AKKKKACiiigAooooAKKKKACiiigAooooAKKKKACvDv8AgpJ/yZL48/697f8A9K4a9xrw7/gpJ/yZ&#10;L48/697f/wBK4aAPca8N+Pf/ACeb8A/9/wAQf+kC16p4s+KvhfwDeR2+u+JNB0W4mTzI4r/UIrZ3&#10;XJG4B2BIyCMj0rxP4m/Ebw/8Qf2y/gW2g69o2uLaya8Jzp97Hc+Tu08bd2xjtzg4z1waAPoqiiig&#10;AooooAKKKKAOesP+Srat/wBgmy/9HXddDXPWH/JVtW/7BNl/6Ou66GgANeB+BP2ePF/g34oeGZLx&#10;fCuseGPD91rM8MnmSx3kP2+Y3AfymRkaRG/dhg4+SR+Oa98ooA8h8KeBtS8HeCNZutUsbHSJvEXi&#10;2y1RNMs5fNh05GubOPYGwoLOYjK+0Ab5WxnqfXq85+MXxT0nQ5bXTby+0+FZdT04LJ9rTMci3sJZ&#10;JF6p8oyCeDgg4O0N1n/CyPDv/Qe0X/wOi/8AiqANqisX/hZHh3/oPaL/AOB0X/xVH/CyPDv/AEHt&#10;F/8AA6L/AOKoA2qKxf8AhZHh3/oPaL/4HRf/ABVcD+1H8d7v4e/DextPBrWOqeOvHV4uheE4SfOg&#10;e8kVma5kC9be2hSW5lwRlIGUHcyggHK6mf8AhrH9q1dOBaX4e/BW9jubzj9zrfiUoHhi/wBuOwik&#10;WVuoNzPBgh7VhX0EBgVx/wAA/gxpv7Pvwl0fwnpclxdQ6bGzXF7ctuudTupXaW4u52/imnmeSWRu&#10;7yMa7CgArw3/AIJuf8mXeDf+37/0vuK9yrw3/gm5/wAmXeDf+37/ANL7igD3KiiigAooooAKKKKA&#10;CiiigAooooAKKKKACiiigAooooAKKKKACiiigAooooAKKKKACiiigAooooAKKKKACiiigAooooAK&#10;KKKACiiigAooooAKKKKACiiigDwv9uS3ju0+EMcsaSRt8S9HBV13KeJ+or22LTLeC1aCO3hSFsho&#10;1QBTnrx0rxX9tz7/AMH/APspej/ynr3GgDwfTdOt9O/4KS3S29vDbq3w0iJEaBc/8TST0r3ivDYf&#10;+UlNx/2TOL/06SV7lQAUUUUAFFFFABRRRQAUUUUAFFFFABRRRQAUUUUAFFFFABRRRQAUUUUAFeHf&#10;8FJP+TJfHn/Xvb/+lcNe414d/wAFJP8AkyXx5/172/8A6Vw0Ae03mj2moSB7i1t52UYBkjDED8a8&#10;P+N2l2um/tm/AX7PbwW/mPr+7y4wu7FgvXFe8V4b8e/+TzfgH/v+IP8A0gWgD3KiiigAooooAKKK&#10;KAOesP8Akq2rf9gmy/8AR13XQ1z1h/yVbVv+wTZf+jruuhoAKKKKAOf+IXge38aeH2smtbOYS3dr&#10;LMsyArJHHcRyOp4OcqrDHfNXNC8Lw6Np628hW8WMkRvMgaQJ2Vm/iI6bjyQBnJyTqUUAV/7Ktf8A&#10;n2t/+/Yo/sq1/wCfa3/79irFFAFf+yrX/n2t/wDv2K8T+PkSw/thfs/Kiqqi717AAwB/xLHr3SvD&#10;f2gf+Txf2f8A/r717/02PQB7lRRRQAV4b/wTc/5Mu8G/9v3/AKX3Fe5V4b/wTc/5Mu8G/wDb9/6X&#10;3FAHuVFFFABRRRQAUUUUAFFFFABRRRQAUUUUAFFFFABRRRQAUUUUAFFFFABRRRQAUUUUAFFFFABR&#10;RRQAUUUUAFFFFABRRRQAUUUUAFFFFABRRRQAUUUUAFFFFAHh37bn3/g//wBlL0f+U9e414d+259/&#10;4P8A/ZS9H/lPXuNAHhsP/KSm4/7JnF/6dJK9yrw2H/lJTcf9kzi/9Okle5UAFFFFABRRRQAUUUUA&#10;FFFFABRRRQAUUUUAFFFFABRRRQAUUUUAFFFFABXh3/BST/kyXx5/172//pXDXuNeHf8ABST/AJMl&#10;8ef9e9v/AOlcNAHuNeG/Hv8A5PN+Af8Av+IP/SBa9yrw349/8nm/AP8A3/EH/pAtAHuVFFFABRRR&#10;QAUUUUAc9Yf8lW1b/sE2X/o67roa56w/5Ktq3/YJsv8A0dd10NABRRRQAUUUUAFFFFABXhv7QP8A&#10;yeL+z/8A9fevf+mx69yrw39oH/k8X9n/AP6+9e/9Nj0Ae5UUUUAFeG/8E3P+TLvBv/b9/wCl9xXu&#10;VeG/8E3P+TLvBv8A2/f+l9xQB7lRRRQAUUUUAFFFFABRRRQAUUUUAFFFFABRRRQAUUUUAFFFFABR&#10;RRQAUUUUAFFFFABRRRQAUUUUAFFFFABRRRQAUUUUAFFFFABRRRQAUUUUAFFFFABRRRQB4d+259/4&#10;P/8AZS9H/lPXuNeHftuff+D/AP2UvR/5T17jQB4bD/ykpuP+yZxf+nSSvcq8Nh/5SU3H/ZM4v/Tp&#10;JXuVABRRRQAUUUUAFFFFABRRRQAUUUUAFFFFABRRRQAUUUUAFFFFABRRRQAV4d/wUk/5Ml8ef9e9&#10;v/6Vw17jXh3/AAUk/wCTJfHn/Xvb/wDpXDQB7jXhvx7/AOTzfgH/AL/iD/0gWvcq8N+Pf/J5vwD/&#10;AN/xB/6QLQB7lRRRQAUUUUAFFFFAHPWH/JVtW/7BNl/6Ou66GuesP+Srat/2CbL/ANHXddDQAUUU&#10;UAFFFFABRRRQAV4b+0D/AMni/s//APX3r3/psevcq8N/aB/5PF/Z/wD+vvXv/TY9AHuVFFFABXhv&#10;/BNz/ky7wb/2/f8ApfcV7lXhv/BNz/ky7wb/ANv3/pfcUAe5UUUUAFFFFABRRRQAUUUUAFFFFABR&#10;RRQAUUUUAFFFFABRRRQAUUUUAFFFFABRRRQAUUUUAFFFFABRRRQAUUUUAFFFFABRRRQAUUUUAFFF&#10;FABRRRQAUUUUAeHftuff+D//AGUvR/5T17jXh37bn3/g/wD9lL0f+U9e40AeGw/8pKbj/smcX/p0&#10;kr3KvDYf+UlNx/2TOL/06SV7lQAUUUUAFFFFABRRRQAUUUUAFFFFABRRRQAUUUUAFFFFABRRRQAU&#10;UUUAFeHf8FJP+TJfHn/Xvb/+lcNe414d/wAFJP8AkyXx5/172/8A6Vw0Ae414b8e/wDk834B/wC/&#10;4g/9IFr3KvDfj3/yeb8A/wDf8Qf+kC0Ae5UUUUAFFFFABRRRQBz1h/yVbVv+wTZf+jruuhrnrD/k&#10;q2rf9gmy/wDR13XQ0AFFFFABRRRQAUUUUAFeG/tA/wDJ4v7P/wD1969/6bHr3KvDf2gf+Txf2f8A&#10;/r717/02PQB7lRRRQAV4b/wTc/5Mu8G/9v3/AKX3Fe5V4b/wTc/5Mu8G/wDb9/6X3FAHuVFFFABR&#10;RRQAUUUUAFFFFABRRRQAUUUUAFFFFABRRRQAUUUUAFFFFABRRRQAUUUUAFFFFABRRRQAUUUUAFFF&#10;FABRRRQAUUUUAFFFFABRRRQAUUUUAFFFFAHh37bn3/g//wBlL0f+U9e414d+259/4P8A/ZS9H/lP&#10;XuNAHhsP/KSm4/7JnF/6dJK9yrw2H/lJTcf9kzi/9Okle5UAFFFFABRRRQAUUUUAFFFFABRRRQAU&#10;UUUAFFFFABRRRQAUUUUAFFFFABXh3/BST/kyXx5/172//pXDXuNeHf8ABST/AJMl8ef9e9v/AOlc&#10;NAHuNeG/Hv8A5PN+Af8Av+IP/SBa9yrw349/8nm/AP8A3/EH/pAtAHuVFFFABRRRQAUUUUAc9Yf8&#10;lW1b/sE2X/o67roa56w/5Ktq3/YJsv8A0dd10NABRRRQAUUUUAFFFFABXhv7QP8AyeL+z/8A9fev&#10;f+mx69yrw39oH/k8X9n/AP6+9e/9Nj0Ae5UUUUAFeG/8E3P+TLvBv/b9/wCl9xXuVeG/8E3P+TLv&#10;Bv8A2/f+l9xQB7lRRRQAUUUUAFFFFABRRRQAUUUUAFFFFABRRRQAUUUUAFFFFABRRRQAUUUUAFFF&#10;FABRRRQAUUUUAFFFFABRRRQAUUUUAFFFFABRRRQAUUUUAFFFFABRRRQB4d+259/4P/8AZS9H/lPX&#10;uNeHftuff+D/AP2UvR/5T17jQB4bD/ykpuP+yZxf+nSSvcq8Nh/5SU3H/ZM4v/TpJXuVABRRRQAU&#10;UUUAFFFFABRRRQAUUUUAFFFFABRRRQAUUUUAFFFFABRRRQAV4d/wUk/5Ml8ef9e9v/6Vw17jXh3/&#10;AAUk/wCTJfHn/Xvb/wDpXDQB7jXhvx7/AOTzfgH/AL/iD/0gWvcq8N+Pf/J5vwD/AN/xB/6QLQB7&#10;lRRRQAUUUUAFFFFAHPWH/JVtW/7BNl/6Ou66GuesP+Srat/2CbL/ANHXddDQAUUUUAFFFFABRRRQ&#10;AV4b+0D/AMni/s//APX3r3/psevcq8N/aB/5PF/Z/wD+vvXv/TY9AHuVFFFABXhv/BNz/ky7wb/2&#10;/f8ApfcV7lXhv/BNz/ky7wb/ANv3/pfcUAe5UUUUAFFFFABRRRQAUUUUAFFFFABRRRQAUUUUAFFF&#10;FABRRRQAUUUUAFFFFABRRRQAUUUUAFFFFABRRRQAUUUUAFFFFABRRRQAUUUUAFFFFABRRRQAUUUU&#10;AeHftuff+D//AGUvR/5T17jXh37bn3/g/wD9lL0f+U9e40AeGw/8pKbj/smcX/p0kr3KvDYf+UlN&#10;x/2TOL/06SV7lQAUUUUAFFFFABRRRQAUUUUAFFFFABRRRQAUUUUAFFFFABRRRQAUUUUAFeHf8FJP&#10;+TJfHn/Xvb/+lcNe414d/wAFJP8AkyXx5/172/8A6Vw0Ae414b8e/wDk834B/wC/4g/9IFr3KvDf&#10;j3/yeb8A/wDf8Qf+kC0Ae5UUUUAFFFFABRRRQBz1h/yVbVv+wTZf+jruuhrnrD/kq2rf9gmy/wDR&#10;13XQ0AFFFFABRRRQAUUUUAFeG/tA/wDJ4v7P/wD1969/6bHr3KvDf2gf+Txf2f8A/r717/02PQB7&#10;lRRRQAV4b/wTc/5Mu8G/9v3/AKX3Fe5V4b/wTc/5Mu8G/wDb9/6X3FAHuVFFFABRRRQAUUUUAFFF&#10;FABRRRQAUUUUAFFFFABRRRQAUUUUAFFFFABRRRQAUUUUAFFFFABRRRQAUUUUAFFFFABRRUclzHE0&#10;atJGrSNsQFsb2wTgepwCcegNAElFFFABRRQTgUAFFRx3cUs7xLJG0kYBdAwLKDnGR2zg/lUlABRR&#10;RQAUUUUAeHftuff+D/8A2UvR/wCU9e414d+259/4P/8AZS9H/lPXuNAHhsP/ACkpuP8AsmcX/p0k&#10;r3KvDYf+UlNx/wBkzi/9Okle5UAFFFFABRRRQAUUUUAFFFFABRRRQAUUUUAFFFFABRRRQAUUUUAF&#10;FFFABXh3/BST/kyXx5/172//AKVw17jXh3/BST/kyXx5/wBe9v8A+lcNAHuNeG/Hv/k834B/7/iD&#10;/wBIFr3KvDfj3/yeb8A/9/xB/wCkC0Ae5UUUUAFFFFABRQTgVGl1HI7KskbMvUBhkUAYVh/yVbVv&#10;+wTZf+jruuhrnrD/AJKtq3/YJsv/AEdd10NABRRRQAUUUUAFFFFABXhv7QP/ACeL+z//ANfevf8A&#10;psevcq8N/aB/5PF/Z/8A+vvXv/TY9AHuVFFFABXhv/BNz/ky7wb/ANv3/pfcV7lXhv8AwTc/5Mu8&#10;G/8Ab9/6X3FAHuVFFFABRRRQAUUUUAFFFFABRRRQAUUUUAFFFFABRRRQAUUUUAFFFFABRRRQAUUU&#10;UAFFFFABRRRQAUUUUAFFFFAATgV5N8RpPFfhTxlo+r2um2d9YyagzXFgmpSyuzC0nXzYh5OVIQEs&#10;i7t20bRuzu9ZrC8X/wDIc8M/9hN//SO5oAg0zxJrmtadDd2mn+H7i1uEEkUsesSMrqehB+z1Y/tD&#10;xL/0CdD/APBtL/8AI1baIsa7VUKOuAKWgDD/ALQ8S/8AQJ0P/wAG0v8A8jVHdT+Iry2khk0jRdkq&#10;lGxq8oODweRb5rP+M3xB1DwHpOkRaTb2M2q+INUi0q0a+kaO1gd0d98hX5iAsbAKMFmKrkZyOT8T&#10;+MPiJ8IrO31jxBqHgvXdHa8trW6t7LTrjT7qMTTJCDEzzyrIwZwdhVSwBAIOKAG+FPEPiXwZ8TtV&#10;03UbPS7hLiG1jtLyXU5Mf8tdkMj+QcyHnDEANgDluvoX9oeJf+gTof8A4Npf/kaq+iosnxJ8QblV&#10;v9GsjyM8jziK6SgDD/tDxL/0CdD/APBtL/8AI1H9oeJf+gTof/g2l/8AkatyigDzP9oH41698Avg&#10;T408cXHhzSdSh8H6He6ybSPWZI2uzbwPKItxtjt3FQpbB2gk7WxtPND4iftIEf8AJJfgz/4dTUf/&#10;AJQVZ/4KNf8AJgPxq/7EnV//AEjlr2gdKAPkL9pW7/aC8a/8K/a++HPwb0oaN4z07U4MfEnUrj7Z&#10;LH5gSDjQhs3lvvnIXHQ16Z/wsP8AaQ/6JL8Gf/Dqaj/8oK7v41+Hr3xFF4VWyt5Lg2fiOyu59uP3&#10;cSMxZznsK0/Efxh8J+D/ABppPhvVvFHh3S/EOvZOm6Xd6jDDeahjg+TCzB5Mf7INAHzPHJ+0J/w2&#10;DN4p/wCFc/Bv7d/wh0elHTf+FlalgR/bXlE/m/2Fjlsrs254zntXpX/Cw/2kP+iS/Bn/AMOpqP8A&#10;8oK9Ei0G8X47T6p9nb7A2gx2omyNplFxIxX1ztIP411tAHh3/Cw/2kP+iS/Bn/w6mo//ACgo/wCF&#10;h/tIf9El+DP/AIdTUf8A5QV7jRQB4d/wsP8AaQ/6JL8Gf/Dqaj/8oKP+Fh/tIf8ARJfgz/4dTUf/&#10;AJQV7jRQB4d/wsP9pD/okvwZ/wDDqaj/APKCj/hYf7SH/RJfgz/4dTUf/lBXuNFAHh3/AAsP9pD/&#10;AKJL8Gf/AA6mo/8Aygo/4WH+0h/0SX4M/wDh1NR/+UFe40UAeHf8LD/aQ/6JL8Gf/Dqaj/8AKCj/&#10;AIWH+0h/0SX4M/8Ah1NR/wDlBXuNFAHh3/Cw/wBpD/okvwZ/8OpqP/ygo/4WH+0h/wBEl+DP/h1N&#10;R/8AlBXuNFAHh3/Cw/2kP+iS/Bn/AMOpqP8A8oKP+Fh/tIf9El+DP/h1NR/+UFe40UAeHf8ACw/2&#10;kP8AokvwZ/8ADqaj/wDKCj/hYf7SH/RJfgz/AOHU1H/5QV7jRQB4d/wsP9pD/okvwZ/8OpqP/wAo&#10;KP8AhYf7SH/RJfgz/wCHU1H/AOUFe40UAeHf8LD/AGkP+iS/Bn/w6mo//KCj/hYf7SH/AESX4M/+&#10;HU1H/wCUFe40UAeHf8LD/aQ/6JL8Gf8Aw6mo/wDygrzb9r+X9oT4ofs3+KNCvvhz8G9FtL6CISXo&#10;+JWpXRgCzRvnyxoSls7cdR1z2r66rkfjtoN54n+EmuWFhA1zeXMIWKJSMud6nvx2oA88/wCFh/tI&#10;f9El+DP/AIdTUf8A5QV5t8UJP2hPEX7Qvwv1yb4c/BuzuvDrar9nsh8StSk+3+daiNv3n9hAR7AN&#10;3IO7pxX0t8QvjF4R+Ei6e3ivxT4d8Mrqs4tbI6rqUNn9smPSOPzGXe3P3Vyaq+MNDu9S+KHg2+gh&#10;aSz083huJQRtiDw7Vz9TxxQB55/wsP8AaQ/6JL8Gf/Dqaj/8oK0fgV8efHHi/wCNHibwP498F+F/&#10;CuqaFouna7bzaF4om1y3u4bue9g2sZbG0aN0ayY4CuCHHIxg+wV4v4W/5SH+Ov8AsnXhz/05a7QB&#10;7RRRRQBw/wC0RoGr+Jvhbd2mjQ3V1M1xbPc2ltc/Zp761WeNriCOTK7WkiDqDuXO7G5c5HifiPwX&#10;4W8QaDcWPgL4Sa54b8a7Nun6omkx6W2mXH8M0tyGG5UPzMoL7wCuGzXtn7RPh3VvFHwsu7TR4rq6&#10;mNxbSXFpbXX2We/tUnja4gSXK7WkiDqCWUHdjK5yPFfFPgXwxrnh6ax8C/CHXPDPjRkxp2qjR49J&#10;Omz/AMM8lyHBdEPzMoL7wCuDmgD6A03I+KurZ6/2TZZ/7/XddFXO6dn/AIWrq2ev9k2X/o67roqA&#10;CiiigAooooAKKKKACvDf2gf+Txf2f/8Ar717/wBNj17lXhv7QP8AyeL+z/8A9fevf+mx6APcqKKK&#10;ACvij9ij4mfHDwt+yf4a/sP4a/DDVfD8dxfJa31/8Qr2xuHh+3XP7yaBNGmWLnghZJAAck4BI+18&#10;18+/8E4dZaD9kXwba3Uaxxzm9FtIudsn+m3GVOejjBOOhHI6EAAz/ib+078b/gn4Lm8UeKPhP8L1&#10;8O2M9sl7JpfxJvbu7SOaeOHdHFJosSOwMgO0yIDg8ivpIV87/wDBRCwm8P8A7IvimCBfM02afTgq&#10;bsGzP9o23Az1jPYdVPA+U4X6IByKACiiigAooooAKKKKACiiigAooooAKKKKACiiigAooooAKKKK&#10;ACiiigAooooAKKKKACiiigAooooAKKKKACsLxf8A8hzwz/2E3/8ASO5rdrC8X/8AIc8M/wDYTf8A&#10;9I7mgDdooooA4P8AaTe6T4UX32fwVbeP496m50iacReZEOTIuUfcyEBgoG7jK5YAHwP4WldQ+Mnh&#10;VtD+HHg28tbywutSgnfxTc372TQT20TPH50OIZI/PIMewNk43JtIP1xXKxfCHw/o3xDvPGVjo9vH&#10;4muLN7SWeJjH9pRijEMoOwsTFGN5G7CAZwMUAT6D/wAlK8Qf9etn/wC1q6OuN8AeIYPEvjnxBcQr&#10;JGyQWkU0Mg2y28g87cjjswyPUEEEEggnsqACiiigDxf/AIKNf8mA/Gr/ALEnV/8A0jlr2gdK8X/4&#10;KNnH7APxq/7EnV//AEjlr2BdVtcf8fFv/wB/BQBzfxX8aXnguLw61mIT/amu2mnTeYpb91KxDY5G&#10;G44P6V8U/tf/ALAPxR+Jvx78Z3Hh+L7dovj6W8ka+N7ax2cYuNJtbC3XUUkX7T/xLp7d721NoWzJ&#10;KQfIbdK325488Paf42TSFm1BIP7K1SDUk2Ov7x4iSFOexzW9/atr/wA/Fv8A9/BQBzmleJL21+KK&#10;+HZJFuLW20KK8Mzr++llMrxkkjjkKDgDrXV1zqaNp6fESTXvt8f2iTTlsDDvXaFWVpN3rnLY/Ctr&#10;+1bX/n4t/wDv4KALFFV/7Vtf+fi3/wC/go/tW1/5+Lf/AL+CgCxRVf8AtW1/5+Lf/v4KP7Vtf+fi&#10;3/7+CgCxRVf+1bX/AJ+Lf/v4KP7Vtf8An4t/+/goAsUVX/tW1/5+Lf8A7+Cj+1bX/n4t/wDv4KAL&#10;FFV/7Vtf+fi3/wC/go/tW1/5+Lf/AL+CgCxRVf8AtW1/5+Lf/v4KP7Vtf+fi3/7+CgCxRVf+1bX/&#10;AJ+Lf/v4KP7Vtf8An4t/+/goAsUVX/tW1/5+Lf8A7+Cj+1bX/n4t/wDv4KALFFV/7Vtf+fi3/wC/&#10;go/tW1/5+Lf/AL+CgCxRVf8AtW1/5+Lf/v4KP7Vtf+fi3/7+CgCxXM/GLxbdeBfhpq2rWIhN1YxB&#10;4xKu5CdyjkZHr61vf2ra/wDPxb/9/BWL8RNFsPHvgy/0ee/jt4b5BG0iOpZRuB4zx2oA+Uf27/2Q&#10;viB8R/2j9P8AGnhfTZvEmn3VrpNlc2cF7ZWsiw2dxey3GnXJu0ZTpt+LuL7R5IaUGzjzFOCoj9w+&#10;A/hrWv2d/hn8HPhzqGoQ6vdWGhrpWo3h3v50lraJzGzHdt3AgF8sVxk5ya9Y/tW1/wCfi3/7+Csb&#10;XNG0/WfF2h6q99GkuimcxoHXbJ5sew5+g54oA6GvF/C3/KQ/x1/2Trw5/wCnLXa9g/tW1/5+Lf8A&#10;7+CvHPB9zHc/8FDfHZjkSQD4d+HASrZx/wATLXaAPa6KKKAOF/aE8P6/4g8DWv8AwjcJudS0/VrD&#10;UPs4uvspuooLmOWSLeeBuRWXB4OcHivFtS+FGqeI/APirXb7wHrtv8UNT164TRNQkuIZLrTg3z2k&#10;onjlZYrWFdqOobDbGBVi+D9R0UAc7puR8VNW3cn+ybLJx/02u66KuesP+Srat/2CbL/0dd10NABR&#10;RRQAUUUUAFFFFABXhv7QP/J4v7P/AP1969/6bHr3KvDf2gf+Txf2f/8Ar717/wBNj0Ae5VDexSzw&#10;hYZRC29SWKbsqGBYY9xkZ7ZzU1FAHgN/+yB4wu76aWP4sa5CkkjOqCbVcICcgcakBx7AD2FcR+xX&#10;4BuPij/wTy8G+ErXxBfaLqdj5zSXv+kLLOEvbj5wYrhJCrMOvmnBXnJFfWtfOv8AwT+tLPWP2LfB&#10;Zjvre21Cya/MM6SKzQP9uuMqwzyp4DKevsQCADxX9ub9nLxV8P8A4B6ld6z4wbxdZW99pjR2+qy6&#10;h5bH7dbAyp5l3NGtxGcsqtEQwztKMNy/eg6V86ft9eMI9T/Y98YWdw0MGqW02miSJZN24HUbYB0P&#10;8SNg4PUcg4IIr6LoAKKKKACiiigAooooAKKKKACiiigAooooAKKKKACiiigAooooAKKKKACiiigA&#10;ooooAKKKKACiiigAooooAKwvF/8AyHPDP/YTf/0jua3awvF//Ic8M/8AYTf/ANI7mgDdooooAK81&#10;8TfEh7n4v/8ACK6lpunTaCVWSaa5TcqgW8sxLbvkwGjHJHFelVU1jTpdRsXjt7p7OZsYmRFcrz6M&#10;CORx070AecWvwb0G/wDixql7ZaXo0DQ29kHQ2MckFzETLuBXGN3dXHIPqCVPa/8ACr/DP/Qu6H/4&#10;ARf/ABNec+G/BWueBvifq1rY61fzaPNHaKVjtYGewZzLt2rs/wBRnPA5TP8Ac+56F/wiutf9DRe/&#10;+Adv/wDEUASf8Kv8M/8AQu6H/wCAEX/xNH/Cr/DP/Qu6H/4ARf8AxNR/8IrrX/Q0Xv8A4B2//wAR&#10;R/wiutf9DRe/+Adv/wDEUAM1T4OeEdb0u6sbzwv4durK/gktbm3m02GSK5hkQpJG6lcMjKzKynII&#10;JByDXBf8O8vgD/0Q74P/APhG6d/8Zpn7W/inxV8D/wBlj4keMtH8SSSat4X8MalqdiLixgaITxWs&#10;jxsyhRuAcKcZwcYPFRj4CfFbH/JeNa/8JXSv/jVAHkP7Y37CXwP0B/hT9h+Dfwrsvt3xE0m0ufI8&#10;J2Ef2iFhNujfbENyHAyp4OBXsv8Aw7y+AP8A0Q34P/8AhG6d/wDGa88+PH7NPjbWR4NbX/jh4ouP&#10;sPimxudO+zeGNJXy70b1iZ/3Yyg3NkfSu8/4UJ8Vv+i8a1/4Sulf/GqAPIIv2Evgef8AgoXcaX/w&#10;pv4V/wBl/wDCu4rv7H/widh9n87+0pF8zZ5W3ft+XdjOOOlezf8ADvL4A/8ARDfg/wD+Ebp3/wAZ&#10;rgI/2YPG5/aVm1gfHLxN/wAJQPDKWbTf8IxpX2c2f2p3C7fL+/5m459K7j/hQnxW/wCi8a1/4Sul&#10;f/GqAJ/+HeXwB/6Ib8H/APwjdO/+M0f8O8vgD/0Q34P/APhG6d/8ZqD/AIUJ8Vv+i8a1/wCErpX/&#10;AMao/wCFCfFb/ovGtf8AhK6V/wDGqAJ/+HeXwB/6Ib8H/wDwjdO/+M0f8O8vgD/0Q34P/wDhG6d/&#10;8ZqD/hQnxW/6LxrX/hK6V/8AGqP+FCfFb/ovGtf+ErpX/wAaoAn/AOHeXwB/6Ib8H/8AwjdO/wDj&#10;NH/DvL4A/wDRDfg//wCEbp3/AMZqD/hQnxW/6LxrX/hK6V/8ao/4UJ8Vv+i8a1/4Sulf/GqAJ/8A&#10;h3l8Af8Aohvwf/8ACN07/wCM0f8ADvL4A/8ARDfg/wD+Ebp3/wAZqD/hQnxW/wCi8a1/4Sulf/Gq&#10;P+FCfFb/AKLxrX/hK6V/8aoAn/4d5fAH/ohvwf8A/CN07/4zR/w7y+AP/RDfg/8A+Ebp3/xmoP8A&#10;hQnxW/6LxrX/AISulf8Axqj/AIUJ8Vv+i8a1/wCErpX/AMaoAn/4d5fAH/ohvwf/APCN07/4zR/w&#10;7y+AP/RDfg//AOEbp3/xmoP+FCfFb/ovGtf+ErpX/wAao/4UJ8Vv+i8a1/4Sulf/ABqgCf8A4d5f&#10;AH/ohvwf/wDCN07/AOM0f8O8vgD/ANEN+D//AIRunf8AxmoP+FCfFb/ovGtf+ErpX/xqj/hQnxW/&#10;6LxrX/hK6V/8aoAn/wCHeXwB/wCiG/B//wAI3Tv/AIzR/wAO8vgD/wBEN+D/AP4Runf/ABmoP+FC&#10;fFb/AKLxrX/hK6V/8ao/4UJ8Vv8AovGtf+ErpX/xqgCf/h3l8Af+iG/B/wD8I3Tv/jNH/DvL4A/9&#10;EN+D/wD4Runf/Gag/wCFCfFb/ovGtf8AhK6V/wDGqP8AhQnxW/6LxrX/AISulf8AxqgCf/h3l8Af&#10;+iG/B/8A8I3Tv/jNH/DvL4A/9EN+D/8A4Runf/Gag/4UJ8Vv+i8a1/4Sulf/ABqj/hQnxW/6LxrX&#10;/hK6V/8AGqAJ/wDh3l8Af+iG/B//AMI3Tv8A4zXjX/BQb9hL4IeFv2O/G2oaX8G/hXpt9bwW5iub&#10;XwnYQzRE3UIO1liBGQSOD0Nevf8AChPit/0XjWv/AAldK/8AjVcP+0p+zB438XfA/wAQaf4o+OXi&#10;a40G4iT7XHaeGNKSZlWVGG0+WMfMF/CgDv8A/h3l8Af+iG/B/wD8I3Tv/jNeM/G79hL4Iab+1z8D&#10;7G3+Dfwrt7HUn10XdvH4TsFiutlirJ5iiLDbW5GQcHkV6/8A8KE+K3/ReNa/8JXSv/jVcP4+/Zg8&#10;b6n8Z/AOoah8cfE0muaW2of2RJF4Y0pYYjJbhZvMHl85QYHoaAO//wCHeXwB/wCiG/B//wAI3Tv/&#10;AIzXYfCj9nf4f/AZr5vA/gbwf4NOqCMXn9haNbad9r2btnmeSi79u98bs43Njqa4j/hQnxW/6Lxr&#10;X/hK6V/8aqt8Ctc8b+Gf2oPGXgXxR4yk8aafp/hfR9dsrifSraxmt5bm71OCVP3CqrKVtIiMjIOe&#10;eaAPcaKKKACiiigDnrD/AJKtq3/YJsv/AEdd10Nc9Yf8lW1b/sE2X/o67roaACiiigAooooAKKKK&#10;ACvDf2gf+Txf2f8A/r717/02PXuVeG/tA/8AJ4v7P/8A1969/wCmx6APcqKKKACvj/8AYN/Ym+DP&#10;xD/ZS8L6z4g+Enwy1zWNQkvpbq+1DwvY3Nzcub64yzyPEWY+5JNfYFfE/wCxb8M/iYf2VfCuqaX8&#10;WtW0jQpptQZrGDw5p9y1hGb6fbtZ4y8irg5yS2DntggHv+l/sE/AzQ76C6sfgz8KbK6tZkuIZoPC&#10;WnxyRSIco6ssQIZTyCOQeles18t/tE23xY+APwYvPG9p8aLvXl0q4sXFnceGNNW3vYpbuCJlLRor&#10;AMkjYZWBGQa+pBwKACiiigAooooAKKKKACiiigAooooAKKKKACiiigAooooAKKKKACiiigAooooA&#10;KKKKACiiigAooooAKKKKACsLxf8A8hzwz/2E3/8ASO5rdrC8X/8AIc8M/wDYTf8A9I7mgDdooooA&#10;89/aU8U6h4U8E2E1pqF1oun3Gpw2+rara24mm0uzKuXmUMrKvziNC7KwQSFiPlyPLbv4g6Dot7pM&#10;ngP4tav4y8QXF9bRJox1WHV47+J5kWbzEVC0KrGXbzAUCbcnI+U+0/GbTvF2peB5l8E6lpum69E6&#10;yRNfW/nQ3CjO6I/3N3GHwcEdCK8K+HXi/wAbeLP2itJ0NvGzabfwaNeXmr6Tc+HY7eW3aO4s1AZV&#10;lKyBxI+ydGK4DYzkgAHvuhc/ErxB/wBetn/7Wro653Qv+SleIP8Ar1s//a1dFQAUUUUAeL/8FGv+&#10;TAfjV/2JOr/+kcte0DpXi/8AwUa/5MB+NX/Yk6v/AOkcte0DpQByHxe8JXvi6Lw2tkiP/Zuv2d/P&#10;uYLtijYliPU89K4z4oft2fDv4QePL7QdZvNa36Ls/trULXRbq603QN6JIPtlzHGY4cRyRyPuP7qO&#10;RJJNkbBz2Pxi8WX/AIUh8Mmwm8k6h4hsrG4+RW3wyMQ68g4zjqOR6183/tIf8Eorf48fHTUPFMHi&#10;TS9Nsdaa/knFxpE9xqmktqOmwaZqRsLhLuKBPtFpbxL/AKTbXHlOGdMbgqgH0xD4auv+F0Ta1tX+&#10;z5NEjslfcNxkE7uRj02sOa6muP0rV7jTfi9/wjsLLHo9n4fhuIoAo+R/OePO7r91VGM44rsKACii&#10;igAooooAKKKKACiiigAooooAKKKKACiiigAooooAKKKKACiiigArl/jV4YvPGfwu1jS7FVkvLyIJ&#10;ErNtBO9T1/Cuorlfjb4mvfB3wr1nU9PlEF5Zwh4nKB9p3qOhBB4J60Acv8bf2wfB3wF8UQ6Jqy+J&#10;NU1hrVNQns9C0K71eawtGd0W4mW3jcxo7RyKgPzyGKQRq5R8a8F3a/FrWfh/4x8O3tnq3hua1m1C&#10;C+t5Q8V1b3NuphkjI+8rhgQR2Oa8c/a9/wCCdP8Aw0h8ZdJ8baXrfh/TtSsJ9KvWh1zRbjVILe90&#10;uW6k0+/thBeWrJPEb25BWUywyBk3R5TJ9K+HfgmP9m/R/hV8OdCurqXQtL06XS2e62yXF2ttbLsk&#10;dgo+csCzFQASx4xgUAeqV4v4W/5SH+Ov+ydeHP8A05a7XtFeL+Fv+Uh/jr/snXhz/wBOWu0Ae0UU&#10;UUAFFFFAHPWH/JVtW/7BNl/6Ou66GuesP+Srat/2CbL/ANHXddDQAUUUUAFFFFABRRRQAV4b+0D/&#10;AMni/s//APX3r3/psevcq8N/aB/5PF/Z/wD+vvXv/TY9AHuVFFBG4UAVzrFoD/x9W/8A38H+NeA/&#10;8E5fEA0z9j/wZHetDHa3LXgtpwcLuN9cfIxJ4J7HoenBxnorz9gH4TX93LPN4ZuGlmcyOf7avxli&#10;cngT4/KvPf2FvhZ4V+Kv7Afg3wXr2mzT6TbJc+XbNdSw+aiXlwqlXjcOwGdpBbPqOQSAWP8AgpJ4&#10;g03wJ+ynrtrHqFmLXXtR022t7Tzh5guGv7d/3K5yQVV2ZR90Kz8ANX08DkV8W/tp/so+Dvgj+zx4&#10;i1TQ7C+0268+yjS4TULiaO6je/t828qSu6gBtrqyhSTGoz1D/aWaACiiigAooooAKKKKACiiigAo&#10;oooAKKKKACiiigAooooAKKKKACiiigAooooAKKKKACiiigAooooAKKKKACsLxf8A8hzwz/2E3/8A&#10;SO5rdrC8X/8AIc8M/wDYTf8A9I7mgDdooooAKzfEU1ro1rNqDRol1HEYknW0a4kXcRgbUG8ruwSB&#10;6dutaVed6pL4utPjUJkju5fCkah2SPyjvxby5AB+bJk8v8fbNAGb4B+NOn33xB8QRX8OoWepR21o&#10;ssC6dcvuA84eYn7vJjbsSB3B5BFdp/wtHSP+ot/4Kbv/AON1jaBa6b45+IeoapDIzNbwWclvPGSk&#10;iczB4274ONrIw6jkBlBHd0Ac7/wtHSP+ot/4Kbv/AON0f8LR0j/qLf8Agpu//jddFRQB4L+3p4rg&#10;8Z/sQ/GDStKtNbv9SvvBmrxW1tDpF20tw5s5cIi+XlmPQKOSSAASQK0h/wAFAPhfj/kIeKv/AAjN&#10;a/8AkSvaCfWigD51+In7dPwW1hdEXWte8TWP2fV7e4sd/hPWIftF0hJjiG60+Ytz8o5OOK6L/h4B&#10;8L/+gh4q/wDCM1r/AORKrftun5/g/wD9lL0f+U9e40AfPKft4/BgfE+S6GveJf7fbS0iaz/4RPWP&#10;MFqJWIl8v7JuxvLLu6ZGOtb3/DwD4X/9BDxV/wCEZrX/AMiVVhP/ABsouP8AsmcX/p0kr3KgDxf/&#10;AIeAfC//AKCHir/wjNa/+RKP+HgHwv8A+gh4q/8ACM1r/wCRK9oooA8X/wCHgHwv/wCgh4q/8IzW&#10;v/kSj/h4B8L/APoIeKv/AAjNa/8AkSvaKKAPF/8Ah4B8L/8AoIeKv/CM1r/5Eo/4eAfC/wD6CHir&#10;/wAIzWv/AJEr2iigDxf/AIeAfC//AKCHir/wjNa/+RKP+HgHwv8A+gh4q/8ACM1r/wCRK9oooA8X&#10;/wCHgHwv/wCgh4q/8IzWv/kSj/h4B8L/APoIeKv/AAjNa/8AkSvaKKAPF/8Ah4B8L/8AoIeKv/CM&#10;1r/5Eo/4eAfC/wD6CHir/wAIzWv/AJEr2iigDxf/AIeAfC//AKCHir/wjNa/+RKP+HgHwv8A+gh4&#10;q/8ACM1r/wCRK9oooA8X/wCHgHwv/wCgh4q/8IzWv/kSj/h4B8L/APoIeKv/AAjNa/8AkSvaKKAP&#10;F/8Ah4B8L/8AoIeKv/CM1r/5Eo/4eAfC/wD6CHir/wAIzWv/AJEr2iigDxf/AIeAfC//AKCHir/w&#10;jNa/+RKP+HgHwv8A+gh4q/8ACM1r/wCRK9oooA8X/wCHgHwv/wCgh4q/8IzWv/kSsH4oft4fBjVf&#10;AWpW+v694l03R5kVbm5l8J6xAsQ3DGXa02rlsDn1r6Grw7/gpIf+MJfHn/Xvb/8ApXDQBZ/4eAfC&#10;/wD6CHir/wAIzWv/AJErB8Q/t4/Be58b+HZr3XvEtvq1ubg6bbt4T1hGusx4l2obTL7V5O3p1NfQ&#10;1eG/Hv8A5PN+Af8Av+IP/SBaALX/AA8A+F//AEEPFX/hGa1/8iVz/wAAfiZpnxo/bb8feIvD8OuS&#10;aJH4I0DTvtl7ot5p0b3CX+syPGn2mKMuypLGx25wJFz1r6IozzQAUUUUAFFFFAHPWH/JVtW/7BNl&#10;/wCjruuhrnrD/kq2rf8AYJsv/R13XQ0AFFFFABRRRQAUUUUAFeG/tA/8ni/s/wD/AF969/6bHr3K&#10;vDf2gf8Ak8X9n/8A6+9e/wDTY9AHuVFFFABXxj+xd+1l8PPB37KfhfQ9V1DxFBq2ly3uZLPwvql2&#10;sMn2y4IKSxWzxtw2DhiDyD3FfZ1eG/8ABN3/AJMu8G/9v3/pdcUAeW/tb/tceGPjV+zXrfhfQ4/F&#10;mo+JNSvNPt7W3h8I6uguiL62YsGe2ARdoYneRjB5IGT9iDpRRQAUUUUAFFFFABRRRQAUUUUAFFFF&#10;ABRRRQAUUUUAFFFFABRRRQAUUUUAFFFFABRRRQAUUUUAFFFFABUd3dJZWsk0jbY4ULsfQAZNSVFf&#10;XMdnZTTTHbFEjO5xnCgZNAHlmg/Fb4jePdBs9f0HwX4aXQdSgW7s01PxFLb39xA43IxSO1kjjLKQ&#10;dpkOM84ORW14c+IEfxO0jwjq0dpcafI2sXVrcWsxVpLaeCG8hmjJUlW2yRuNwOCAD3rw/R9GvfFM&#10;Og6f4F0/xXo0etaa2uR6VL4znsdPsdOZwsODHHK8by5yIYsLGARuGAK9b+Et/pl94A8DrpOkyaFa&#10;2er3dnJYPL5zWtxDFexTqZMkyHzkkPmEkvnceTQB6nRRRQAE7RVG8is/ENtJbNOXXI3eRctG6kHP&#10;3kIYdPWuK/aU8K6h4s8E2EVpp9xrdjbanDcarpNvOIZdVtFVw0KlmVT85jcozKHEZUn5sHyy78Ca&#10;Hrmp6Rb+BfhNqXgvxHBfW8yawdMt9IWwhSZGmLMj7plMYZPLVXVt4BwPmAB6Dp/wlgsvjBrV1ps1&#10;9HFJFZm9tm1O5Rbjd5oMoYPu8xQB1yGAwccMvc/8K703/nprH/g3u/8A45UGg/8AJSvEH/XrZ/8A&#10;taujoAw/+Fd6b/z01j/wb3f/AMco/wCFd6b/AM9NY/8ABvd//HK3KKAPCf29NBXwZ+xD8X9W0nUN&#10;e0/U7DwZq0trdQazdpNbSCzlw6MJMq69QwwVIBBBANSD/gnb8M8fe+JX/hzPEv8A8n1a/wCCjX/J&#10;gPxq/wCxJ1f/ANI5a9oHSgD5j+K37BHwh0RPDralpfxA1f7TrtrbWvnfEnxE32KdywS4XdfHDJzg&#10;jB54Irq/+Hdvwz/v/Er/AMOZ4l/+T69I+KXgi68cJ4fW1kt4/wCydbtdSm80kbo4iSwXAPzHIxnA&#10;96+b/wBoj/gqxYfAn44ah4Wj8N6fqljor3sd3JNrUlrqmomw0+DUtR/s61FtJFcfZrO4ikYT3NsZ&#10;G3pH5jLyAdCn/BP/AOELfGWWz/sz4gf2wuipMdT/AOFkeI/OMBncCDd9u3bQwLYzjJzjPNdP/wAO&#10;7fhn/f8AiV/4czxL/wDJ9ekaZ4ek1H4mr4ohnt5NNvNEitIwpO9m81pQ3TG0qw759q6mgDw7/h3b&#10;8M/7/wASv/DmeJf/AJPo/wCHdvwz/v8AxK/8OZ4l/wDk+vcaKAPDv+Hdvwz/AL/xK/8ADmeJf/k+&#10;j/h3b8M/7/xK/wDDmeJf/k+vcaKAPDv+Hdvwz/v/ABK/8OZ4l/8Ak+j/AId2/DP+/wDEr/w5niX/&#10;AOT69xooA8O/4d2/DP8Av/Er/wAOZ4l/+T6P+Hdvwz/v/Er/AMOZ4l/+T69xooA8O/4d2/DP+/8A&#10;Er/w5niX/wCT6P8Ah3b8M/7/AMSv/DmeJf8A5Pr3GigDw7/h3b8M/wC/8Sv/AA5niX/5Po/4d2/D&#10;P+/8Sv8Aw5niX/5Pr3GigDw7/h3b8M/7/wASv/DmeJf/AJPo/wCHdvwz/v8AxK/8OZ4l/wDk+vca&#10;KAPDv+Hdvwz/AL/xK/8ADmeJf/k+j/h3b8M/7/xK/wDDmeJf/k+vcaKAPDv+Hdvwz/v/ABK/8OZ4&#10;l/8Ak+j/AId2/DP+/wDEr/w5niX/AOT69xooA8O/4d2/DP8Av/Er/wAOZ4l/+T6P+Hdvwz/v/Er/&#10;AMOZ4l/+T69xooA8O/4d2/DP+/8AEr/w5niX/wCT65j4yfsAfCHR/hnq11rGmfEDXNNhjVp7G4+J&#10;HiOSO4G9cAq18VODg8g8ivpiuc+Lng+48ffDjVtHtJIYri+iCI8pIQEMDzgE9vSgDzH/AId2/DP+&#10;/wDEr/w5niX/AOT65nxV/wAE/wD4Q2vxF8K291pnxAvNQujdiyvZPiR4iaXT9sWZNjG+LLvX5TtI&#10;yOuaZ+11/wAFFE/Zu+LmmeC9L8P6PrGrXs2l2ryazrcukW811qUl1HY2Vs8dpcmS6lNlcHEohgQK&#10;pedN4Fen/DjxVa/tJ+Hvhn8StD8y30W+059US3vE8u6RLq3XbGyrlQ6EkMNxAIOCetAHM/8ADu34&#10;Z/3/AIlf+HM8S/8AyfWN+zz8MdP+CH7anj7wzoN94ok0KTwToGpi01fxJqOsrFcyX2sxvJGbyeVo&#10;yyRRAhCAfLXI4r6Krxfwt/ykP8df9k68Of8Apy12gD2iiiigAooooA56w/5Ktq3/AGCbL/0dd10N&#10;c9Yf8lW1b/sE2X/o67roaACiiigAooooAKKKKACvDf2gf+Txf2f/APr717/02PXuVeG/tA/8ni/s&#10;/wD/AF969/6bHoA9yoooJwKACviL9in9ifwX4y/Zh8M+JL9vH88uoPfSXkFh4716yjU/b7n54obe&#10;8SNfdFUAgDaMjDe83v7fXwt0+8mt5tb1hZoHMbqPDWqNhgcEZFvg/hXnf7C/xu0n4XfsF+C/EWvX&#10;U0fhu98/7PdQ2M0ssbS304SNoY0MnzEjB25GSGwQCwBz/wC2N+yP4R+EP7Ol/wCMPB+t/EjTdW0a&#10;8066tblfiFr13HJuvYEIZJrx0ZCrnIIIPcEcV9kDgV8Xftu/tUeEfiN+zp4i0nwbNrGrTahc2El3&#10;A+i3lnDZINQti1yZJ4kQDOFKAkszggZ3E/aIORQAUUUUAFFFFABRRRQAUUUUAFFFFABRRRQAUUUU&#10;AFFFFABRRRQAUUUUAFFFFABRRRQAUUUUAFFFFABUV9cx2dlNNMdsMSM7kjooGTUtI6iRSrAMrDBB&#10;70AfJHg7w7Yp4i8L6zcDx58O/DHiCEweHLiy16G4s447na8drMrws9qJMKY4xI0athQytgV678Ft&#10;Z0/WvAPhH+ytNbSbGx8R6np8cD3LXLsbc6hA0rSMAzNI0bSEtk5c5JPJ6vSPgT4b0n4c3nhE2s17&#10;4bvNyfYLyd7iO3iYACKPcSUjXA2qD8n8OMDGZ4P+FGm/BTQfCPh7SJL6axt9au7hXvJzPMzTQ3sz&#10;7nPLfNI3JycYySeSAeh0UUUAcp8Zvhgfi54Gm0mPWtb8P3G9ZoL7S7yS2midc4yUZSyHJBQnkdwQ&#10;CPC/h/8AADUn/aP0ePXtP8a240XRLwy6rD4m1K40++lNxZmHypHnLoGVJS9u/GVGfMCq1fT9Utdn&#10;kj0yZYYLi5kZdojgdY5OeMhmKgEdc5HSgDK0Lj4leIP+vWz/APa1dFXkvgvx/rGh/FDV9L1bRdRm&#10;vJ7a2FrcebbJ9rVfOOG/eBRNjJKqfmClgAMqne/8JTqX/Qs6r/4EWv8A8doA3aKwv+Ep1L/oWdV/&#10;8CLX/wCO0f8ACU6l/wBCzqv/AIEWv/x2gDzT/go1/wAmA/Gr/sSdX/8ASOWvaB0rx39r/wAM+Jvj&#10;X+yh8S/CGieGbxtZ8TeF9S02wWe7tY45LiW1kSNC3mnbucquTwM5OBk1nj9pT4pAf8m5+Of/AApv&#10;D/8A8nUAd18b9dvNCh8KGzuJrc3XiWxtZtjY82J2YMh9j6VxfxX/AGAvh78ZPH2pa9q8Wvxr4h2/&#10;29plnrFxbadr5WJIc3MCMA26GNIpNm3zokWOXzEUKOI+MX7XXizw4PCy+Jv2c/H3/Ey8Q2lnpWzx&#10;HoTf6e28w5233A+VuW+X1rsv+Glfil/0bn45/wDCm8P/APydQB6Db6rcr8e5tP8AOk+wx+H4p1gz&#10;+7EhuJFLY9doAz6Cuwr5dT9r/wAX/wDC/pNDX9nXx9/wl/8Awj6Xzj/hI9C2Gx+0Oi8/btmfN3cf&#10;e/Cux/4aV+KX/Rufjn/wpvD/AP8AJ1AHuNFeHf8ADSvxS/6Nz8c/+FN4f/8Ak6j/AIaV+KX/AEbn&#10;45/8Kbw//wDJ1AHuNFeHf8NK/FL/AKNz8c/+FN4f/wDk6j/hpX4pf9G5+Of/AApvD/8A8nUAe40V&#10;4d/w0r8Uv+jc/HP/AIU3h/8A+TqP+Glfil/0bn45/wDCm8P/APydQB7jRXh3/DSvxS/6Nz8c/wDh&#10;TeH/AP5Oo/4aV+KX/Rufjn/wpvD/AP8AJ1AHuNFeHf8ADSvxS/6Nz8c/+FN4f/8Ak6j/AIaV+KX/&#10;AEbn45/8Kbw//wDJ1AHuNFeHf8NK/FL/AKNz8c/+FN4f/wDk6j/hpX4pf9G5+Of/AApvD/8A8nUA&#10;e40V4d/w0r8Uv+jc/HP/AIU3h/8A+TqP+Glfil/0bn45/wDCm8P/APydQB7jRXh3/DSvxS/6Nz8c&#10;/wDhTeH/AP5Oo/4aV+KX/Rufjn/wpvD/AP8AJ1AHuNFeHf8ADSvxS/6Nz8c/+FN4f/8Ak6j/AIaV&#10;+KX/AEbn45/8Kbw//wDJ1AHuNFeHf8NK/FL/AKNz8c/+FN4f/wDk6j/hpX4pf9G5+Of/AApvD/8A&#10;8nUAe41x/wAftXutB+D2uXllPJa3VvCrRyxttZDvUZBrz7/hpX4pf9G5+Of/AApvD/8A8nVx3x9/&#10;a+8XeCvhFrWqeLv2dfHy+G7VE+3GPxHoTNtaRFGAl9u+8V6UAel/HD9jfwj8ePGNt4h1C48S6Lrk&#10;VslhPe6FrE+mzX1qjvJHDMY2G7Y8krRyDEsRlk8t03tnVXRLX4V+I/hr4T8OwR6P4bsLW40+3062&#10;G2CK3t7VVhjA/uoFAH0rkP8AhpX4pf8ARufjn/wpvD//AMnVyHjT9sDxdpHxW8F6Xqn7Ovj4eINY&#10;a9/sUL4j0IqTHCGnyRfbR+7Ixu69uaAPqCvF/C3/ACkP8df9k68Of+nLXarf8NK/FL/o3Pxz/wCF&#10;N4f/APk6ovgDY+NvGP7UXjPx14o8Bal4C02+8LaPoVlb6hqdjez3Uttd6nPK4+yzSqqBbuIfMQSc&#10;4HFAHu1FFFABRRRQBz1h/wAlW1b/ALBNl/6Ou66GuesP+Srat/2CbL/0dd10NABRRRQAUUUUAFFF&#10;FABXhv7QP/J4v7P/AP1969/6bHr3KvDf2gf+Txf2f/8Ar717/wBNj0Ae5UEbhRRQBhv8MvDcjlm8&#10;P6IzMckmxiJJ/wC+a8R/4J3WWm+IP2L/AAfo+pabayW+L1oYLiNZIZkF7cDKgjHGcFcZH0INfRVf&#10;FP7E3xm8f2H7KPhvTdP+BvjDxBYWc98LXVbPxBotulxi+uMSxrNdpIvXo6g9QRg8gHdft8eBNP8A&#10;Av7KHiiOz0ezWKSXT47a6t7RRNAP7RtSYpGUZK8cMfTDc4LfTlfJ/wC0H4k+MH7Q/wAE7zwX/wAK&#10;M8SaPd6xc2avqV34i0U21qkd5DK0jrHdvJ9yMnCKxycDNfWA6UAFFFFABRRRQAUUUUAFFFFABRRR&#10;QAUUUUAFFFFABRRRQAUUUUAFFFFABRRRQAUUUUAFFFFABRRRQAUUUUAFYXi//kOeGf8AsJv/AOkd&#10;zW7WF4v/AOQ54Z/7Cb/+kdzQBu0UUUAFebeJvh1caV8W28Zyapp9vZ26riG5kMSlhbywgM/QAtIv&#10;OD06E123i/xlpXgDQJtU1q/tdN0+3xvnncIoJOFA9WJIAA5JIAya5PQf2mPBHinXLXTYtWkhur5/&#10;KtUv7C5sluXPRY2mjRXY9gpJPagDM8FfFPwz4x8Za7JeX2lW8lulkJbe5uYj5E8Zlbg5w2DtZWXg&#10;ggiu4/4WT4d/6D2i/wDgbH/8VXPxeD4NT+MGqahC7Wl5Z29kvmxgHzoiZi0Tg8Mp6jup5B6g9v8A&#10;Z4/+eaf980AZH/CyfDv/AEHtF/8AA2P/AOKo/wCFk+Hf+g9ov/gbH/8AFVr/AGeP/nmn/fNH2eP/&#10;AJ5p/wB80AYOpfFrwro2mXV7d+JdAtbOxgkubmeXUIUjt4o1LvI7FsKqqCxY8AAk8CuDH/BQL4DH&#10;/mtnwj/8LDT/AP49VH/go5axn9gH41fu0/5EjV+3/TnLXqo8BaHj/kDaV/4CR/4UAfKP7ZH7cvwT&#10;1x/hR9h+MHwtvPsfxE0m6uPI8V2EnkRKJt0jYl+VBkZY8DNez/8ADwH4Df8ARbPhH/4WGn//AB6u&#10;h+JcekeBo9CaHw/o0/8Aa2s2umPvtkHlrKxBYcdRjpXTf8IFof8A0BtK/wDASP8AwoA+UYv25Pgo&#10;P+Chtxqf/C4Phb/Zp+HUVr9r/wCErsPI83+0pG8vf5u3ft525zjmvZ/+HgPwG/6LZ8I//Cw0/wD+&#10;PV08dno7/FOXw/8A2Bo/kx6Umoeb9mTcWaZ49uMdMLn8a6D/AIQLQ/8AoDaV/wCAkf8AhQB5x/w8&#10;B+A3/RbPhH/4WGn/APx6j/h4D8Bv+i2fCP8A8LDT/wD49Xo//CBaH/0BtK/8BI/8KP8AhAtD/wCg&#10;NpX/AICR/wCFAHnH/DwH4Df9Fs+Ef/hYaf8A/HqP+HgPwG/6LZ8I/wDwsNP/APj1ej/8IFof/QG0&#10;r/wEj/wo/wCEC0P/AKA2lf8AgJH/AIUAecf8PAfgN/0Wz4R/+Fhp/wD8eo/4eA/Ab/otnwj/APCw&#10;0/8A+PV6P/wgWh/9AbSv/ASP/Cj/AIQLQ/8AoDaV/wCAkf8AhQB5x/w8B+A3/RbPhH/4WGn/APx6&#10;j/h4D8Bv+i2fCP8A8LDT/wD49Xo//CBaH/0BtK/8BI/8KP8AhAtD/wCgNpX/AICR/wCFAHnH/DwH&#10;4Df9Fs+Ef/hYaf8A/HqP+HgPwG/6LZ8I/wDwsNP/APj1ej/8IFof/QG0r/wEj/wo/wCEC0P/AKA2&#10;lf8AgJH/AIUAecf8PAfgN/0Wz4R/+Fhp/wD8eo/4eA/Ab/otnwj/APCw0/8A+PV6P/wgWh/9AbSv&#10;/ASP/Cj/AIQLQ/8AoDaV/wCAkf8AhQB5x/w8B+A3/RbPhH/4WGn/APx6j/h4D8Bv+i2fCP8A8LDT&#10;/wD49Xo//CBaH/0BtK/8BI/8KP8AhAtD/wCgNpX/AICR/wCFAHnH/DwH4Df9Fs+Ef/hYaf8A/HqP&#10;+HgPwG/6LZ8I/wDwsNP/APj1ej/8IFof/QG0r/wEj/wo/wCEC0P/AKA2lf8AgJH/AIUAecf8PAfg&#10;N/0Wz4R/+Fhp/wD8eo/4eA/Ab/otnwj/APCw0/8A+PV6P/wgWh/9AbSv/ASP/Cj/AIQLQ/8AoDaV&#10;/wCAkf8AhQB5x/w8B+A3/RbPhH/4WGn/APx6j/h4D8Bv+i2fCP8A8LDT/wD49Xo//CBaH/0BtK/8&#10;BI/8KP8AhAtD/wCgNpX/AICR/wCFAHnH/DwH4Df9Fs+Ef/hYaf8A/Hq8Y/4KE/ty/BPxL+xz42sd&#10;N+MHwt1C9uILcRW9t4rsJZZCLqEnaqyknABPHYV9Xf8ACBaH/wBAbSv/AAEj/wAK5/4qWmj/AA++&#10;H+p6zD4f0e4ksIxIsb2yKr/MByce9AHMf8PAfgN/0Wz4R/8AhYaf/wDHq8Y+N/7cnwT1D9rr4H3t&#10;v8YPhbNZ6e+um6nj8V2DRW2+xVU3sJcLuPAzjJ6V9Xf8IFof/QG0r/wEj/wrn/Edno+ieOfDmkr4&#10;f0d49bNyHkNsmYvKj3jA2856UAcx/wAPAfgN/wBFs+Ef/hYaf/8AHq674WftBeA/jmb7/hCfG3hH&#10;xh/Zuz7X/YmsW+ofZd+7Z5nku23dtbGcZ2nHQ1s/8IFof/QG0r/wEj/wryTwHo9nov8AwUJ8eR2d&#10;rb2sbfDzw6xWGMRgn+0td5wBQB7jRRRQAUUUUAc9Yf8AJVtW/wCwTZf+jruuhrnrD/kq2rf9gmy/&#10;9HXddDQAUUUUAFFFFABRRRQAV4b+0D/yeL+z/wD9fevf+mx69yrw39oH/k8X9n//AK+9e/8ATY9A&#10;HuVFFFABXyH+wX+2h8Hfh9+yl4Y0XXvix8NdD1jT5L6K6sb/AMT2Vtc2z/brg7XjeUMpwRwQDX15&#10;XzN/wT68CafD+yF4R1SPSbG8adr1ruJrZGebF9cDepI+/gdP4gPXFAHoul/t0/BHW9QtbSx+MXws&#10;vLu+mW3t4IPFdhJJcSMQFRFEuWYkgADkkivVAcivmv8A4KHeBfD19+yPrmsWdjZwTWs2nmOW2hSN&#10;mU6hbAqfl6Z7dQRwRzX0oOBQAUUUUAFFFFABRRRQAUUUUAFFFFABRRRQAUUUUAFFFFABRRRQAUUU&#10;UAFFFFABRRRQAUUUUAFFFFABRRRQAVheL/8AkOeGf+wm/wD6R3NbtYXi/wD5Dnhn/sJv/wCkdzQB&#10;u0UUUAcD+0Joi6l4c0e+XWtG0O+0LVotRspdWIFlNMqSJ5UnzKcMjvgqcqwVgDtwfM/EfxGvvi7q&#10;um+Edf8AEnwr0m1up4b+Q6XrEuoXVylvcQybYt8cccTs/lgEszAElVJGR7b8R/hpofxb8J3GieId&#10;Pg1LTrjDGOQcxuPuujDlHXqGUgg9DXk3gT9l668KfHDT9Q1O18L6t4c0bR7u1tLxrGOG/eWWe1eP&#10;z0VBGzRrC4Ey7Sd/Kg5LAHqWgf8AJSfEH/XrZ/8AtaukrndC/wCSleIP+vWz/wDa1dFQAUUUUAeL&#10;/wDBRr/kwH41f9iTq/8A6Ry17QOleL/8FGv+TAfjV/2JOr/+kcte0DpQBzfxH8Cv46j0NVuFt/7J&#10;1e21M5Td5giYnZ1GM569vSviX9r3/goV8TvhN8efGkOgotr4e8ASXay2j6PHcWTC20m31FG1K6My&#10;zW41CS4a0tDBGcSw5PnktCv2B8e76axg8H+TNLD53inT4n2OV3oXbKnHUHuK0fFfwD8DePPHOl+J&#10;9c8G+FtY8SaJj+ztWvtKguL6ww24eTM6l48Nz8pHPNAFnTPC0lz8QF8TOzQ/adHisTaOo3xMJGlJ&#10;LAkfxYwPTrXSVxUF3KP2iLi382T7OvhyKQRbjsDfaZBux0zgYzXa0AFFFFABRRRQAUUUUAFFFFAB&#10;RRRQAUUUUAFFFFABRRRQAUUUUAFFFFABWD8T/BrfELwFqWipcLatqEYjEpTeE+YHOMjPT1reriv2&#10;irybT/gr4gmglkgmjgUrJGxVlO9ehHIoA+a/24/2ufiR4A/aMs/BPguR9Hs7W10i7uLyHR4dSk8u&#10;+nvopb+5WaaFY9MshZJ9oaM+YTdx/PCADJ7f+z54l1D9pH4R/CH4l6jbxaPfahoUer3VggZ4w93a&#10;ISEZsMEBbK7huKkZAOa6/wCJvwJ8E/Gs6efGPg/wv4s/smUz2P8AbGlQX32KQ4y8Xmq2xvlHK4PA&#10;9KqeNbiSz+LXgS3hkkit5Wvg8aMVR8W+RkdDjt6UAdtXi/hb/lIf46/7J14c/wDTlrte0V4v4W/5&#10;SH+Ov+ydeHP/AE5a7QB7RRRRQAUUUUAc9Yf8lW1b/sE2X/o67roa56w/5Ktq3/YJsv8A0dd10NAB&#10;RRRQAUUUUAFFFFABXhv7QP8AyeL+z/8A9fevf+mx69yrw39oH/k8X9n/AP6+9e/9Nj0Ae5UjtsQm&#10;looA8Bv/ANtbWrK+mhX4V+OplhkZBImi6oyvg4yCLIgg9cgke9cT+xf8X9S+F3/BPXwT4kGgaprl&#10;tdC4ZrK3tpmubLfeXBO6OOJnKjvlMqevB4+tK+ff+CcGtKv7I/g+xuofJWb7d9mctuS5H2243DOB&#10;hhydvdeQThtoB4/+2T8dPEnxR/Z68TWen+C9W8K2ck2nXOpT63p2oW8LxrqVoD5PmW0SmdiQAC4G&#10;MsQ2zB+4hxXzz/wUPs7jQ/2Q/FNtCjz6fNPpwjCjc1rjULY7fdPT+70+7jb9DA5oAKKKQuFIyQN3&#10;T3oAWiodP1CHVLVZreQSRMSAw74JB/UGpqACiiigAooooAKKKKACiiigAooooAKKKKACiiigAooo&#10;oAKKKKACiiigAooooAKKKKACiiigArC8X/8AIc8M/wDYTf8A9I7mt2sLxf8A8hzwz/2E3/8ASO5o&#10;A3aKKKACsHXPFdhd6o+gw6lp0WsTAKLe4iMwYFS5BQMucorH7w6fhW9XD+Kvhhptt4zfxd5msf2l&#10;GoVFtUEwU+U8IYJsJOBIT3GQO2RQBzfhmx8TeCfibq1iNS02fTpobSOKc6ZLJ9kLGUJER5+dnUBi&#10;TjIBwME+gfYPE3/QW0P/AMFMv/yTXn/gH4vY+JWuafrGm6tHqwtLVlWLTptt5GpkBmRSCVHzAFTk&#10;qTjJBVm7r/hZFv8A9AzxB/4K5v8A4mgCb7B4m/6C2h/+CmX/AOSaPsHib/oLaH/4KZf/AJJqH/hZ&#10;Fv8A9AzxB/4K5v8A4mj/AIWRb/8AQM8Qf+Cub/4mgDk/2ivgr4i+PnwB8b+B38RaLp3/AAl+g32j&#10;Ldro0j/ZWuLd4lkK/afmCswYrkbgCMrnI5seEv2lMf8AJQPgf/4b/VP/AJc13HxG/aG0L4UfD3Xv&#10;FOuWviCz0Xw1ptzqt/N/ZU7GOCCJpZCAFyzbUOFHJOAOTXI/8Nsaf/0Tn40f+ERe/wDxNAHmf7QW&#10;tftDfDo+CFvvE/wK1r+3/Fljo9vv8B6mn2GaXzClwM6uclNnTjOeor0L/hEf2lP+igfA7/w3+qf/&#10;AC5rzn9p39oi4+JrfDv+yPhl8ZJv+Ed8badrV7v8G3cfl20Il8xhkfMRuHyjk16h/wANsaf/ANE5&#10;+NH/AIRF7/8AE0Aeax+IP2iD+1RN4N/4Sj4FjUF8KR60dV/4QPU9zRG7eEW+3+184DAvnd3xjvXo&#10;H/CI/tKf9FA+B3/hv9U/+XNecR/tE3C/tqTeNP8AhWXxk/sB/BMeiib/AIQ273/ahfvMV2Y3Y2EH&#10;djHavUf+G2NP/wCic/Gj/wAIi9/+JoAq/wDCI/tKf9FA+B3/AIb/AFT/AOXNH/CI/tKf9FA+B3/h&#10;v9U/+XNWv+G2NP8A+ic/Gj/wiL3/AOJo/wCG2NP/AOic/Gj/AMIi9/8AiaAKv/CI/tKf9FA+B3/h&#10;v9U/+XNH/CI/tKf9FA+B3/hv9U/+XNWv+G2NP/6Jz8aP/CIvf/iaP+G2NP8A+ic/Gj/wiL3/AOJo&#10;Aq/8Ij+0p/0UD4Hf+G/1T/5c0f8ACI/tKf8ARQPgd/4b/VP/AJc1a/4bY0//AKJz8aP/AAiL3/4m&#10;j/htjT/+ic/Gj/wiL3/4mgCr/wAIj+0p/wBFA+B3/hv9U/8AlzR/wiP7Sn/RQPgd/wCG/wBU/wDl&#10;zVr/AIbY0/8A6Jz8aP8AwiL3/wCJo/4bY0//AKJz8aP/AAiL3/4mgCr/AMIj+0p/0UD4Hf8Ahv8A&#10;VP8A5c0f8Ij+0p/0UD4Hf+G/1T/5c1a/4bY0/wD6Jz8aP/CIvf8A4mj/AIbY0/8A6Jz8aP8AwiL3&#10;/wCJoAq/8Ij+0p/0UD4Hf+G/1T/5c0f8Ij+0p/0UD4Hf+G/1T/5c1a/4bY0//onPxo/8Ii9/+Jo/&#10;4bY0/wD6Jz8aP/CIvf8A4mgCr/wiP7Sn/RQPgd/4b/VP/lzR/wAIj+0p/wBFA+B3/hv9U/8AlzVr&#10;/htjT/8AonPxo/8ACIvf/iaP+G2NP/6Jz8aP/CIvf/iaAKv/AAiP7Sn/AEUD4Hf+G/1T/wCXNH/C&#10;I/tKf9FA+B3/AIb/AFT/AOXNWv8AhtjT/wDonPxo/wDCIvf/AImj/htjT/8AonPxo/8ACIvf/iaA&#10;Kv8AwiP7Sn/RQPgd/wCG/wBU/wDlzR/wiP7Sn/RQPgd/4b/VP/lzVr/htjT/APonPxo/8Ii9/wDi&#10;aP8AhtjT/wDonPxo/wDCIvf/AImgCr/wiP7Sn/RQPgd/4b/VP/lzR/wiP7Sn/RQPgd/4b/VP/lzV&#10;r/htjT/+ic/Gj/wiL3/4mj/htjT/APonPxo/8Ii9/wDiaAKv/CI/tKf9FA+B3/hv9U/+XNef/tTa&#10;/wDtEfBz4B+IvEmoeKPgX4gs9LiiaXT38B6nGtyGmjTBY6uwGCwPQ9K9K/4bY0//AKJz8aP/AAiL&#10;3/4mvL/20P2iLj4zfsx+KvDOg/DL4yXGr6pDClvHJ4Nu4lYrcROcswAHyqetAHo3/CI/tKf9FA+B&#10;3/hv9U/+XNef/EbxB+0R4V+Onw58OT+KPgXe3fiptSFtfnwHqatpv2e2ErYX+1zu3g7eCMe/SvSv&#10;+G19P/6Jz8aP/CIvf/ia8u+LH7RNx4r/AGk/hP4ks/hn8ZJNJ8KNq51GRvBt2rRfaLQRxYUjLZYY&#10;46d6APR/+ER/aU/6KB8Dv/Df6p/8uav/AAJ+CHj3wz8bfFHjr4geKfCOvalrmh6boVtB4f8AD9xp&#10;UFtFaT30+9/OvLlnZmvSOCoAjHBzUX/DbGn/APROfjR/4RF7/wDE10Hwa/af0P41eM9a8O2mk+Lt&#10;C1vQbK11G5s9e0SfTZGt7h544pE8wAOpe2mU46FfegD0iiiigAooooA56w/5Ktq3/YJsv/R13XQ1&#10;z1h/yVbVv+wTZf8Ao67roaACiimyTJFt3Mq7jgZOM0AOoqvqWqQaRbLNcSeXG0scIOCcvI6xoOPV&#10;mUfjVigAooooAK8N/aB/5PF/Z/8A+vvXv/TY9e5V4b+0D/yeL+z/AP8AX3r3/psegD3KiiigAr4o&#10;/Yn8C/HPxH+yb4dj0Pxn8I7Pw/LNfNZQaj4M1G6vbdRf3BXfNHqsStIDyGWNOcYAr7Xr44/YN/ay&#10;sfBv7K/hvSX8D/FTUpNPmv4WudN8J3V1aykX1xzHKg2sOeooA6/4qfs3/Hr43/DyTwn4i+JHwmXR&#10;b6W0N9LY+BL+O9kWGeKY7GbVWjVmMeMlCBnoa98Gn+Jsf8hbQ/8AwUy//JNeR6//AMFCPCvhG1a5&#10;1rwj8VtGsYZIY57q88H3ccNr50gijaRtvyqXYDJr1YfEi3I/5BniD/wVzf8AxNAE32DxN/0FtD/8&#10;FMv/AMk1Q8ReDtd8Tacbe41bR12sJIpY9KlWSBx910P2nhh/iDkEirP/AAsi3/6BniD/AMFc3/xN&#10;Z/ib4hXD2Ak0vT9bF1C4cRTaXN5dwveMnaSuezDOCAcEZUgGP8Dr/wASLYQ6dq11p7fZzLIHj051&#10;+3RiVgXV/NKo24jchXjIxkEGvSq89+B/xQsvFXhm1ghsdYhuEnmhnSexkT7LIJGJR2xtBGRznBBB&#10;BIIJ9CoAKKKKACiiigAooooAKKKKACiiigAooooAKKKKACiiigAooooAKKKKACiiigAooooAKKKK&#10;ACsLxf8A8hzwz/2E3/8ASO5rdrC8X/8AIc8M/wDYTf8A9I7mgDdooooA574k/Ea1+Gui29zNaX2p&#10;XV9dJZWNjZIrXF7O4YiNNzKo+VWYszKqqrEkAVyj/H3VvDtxbSeKPAXiDw7pV1cR2x1A3dneQ2zy&#10;OETzVhlZ1UswG4Kygnkgc1J+1Nq3h3w98NYdT8SXmvaXa6bfxT22paPbvNdabcYZUlAVHAXDMh3q&#10;UIfaQd2K8fh+IcHiv4jaH4d8Sa58XPEWn3S/2nHaT+Ev7Pt52gng2ecI7VJXjDyIxIIjG0B+GAIB&#10;71BoNprvxL1drqESNZx2NxAwJVonHncgjBGQSCOhViDkEg9dXOaAc/EnxB/162f/ALWro6ACiiig&#10;Dxf/AIKNf8mA/Gr/ALEnV/8A0jlr2gdK8X/4KNf8mA/Gr/sSdX/9I5a9oHSgDlPiv40vPBcXh1rN&#10;YW/tTXbTTpvMUtiKViGxyMNxwf0rq9wz1rB8e+CYPGyaOtxcSW/9lapb6lHtA/evESQhz2Oa/PT9&#10;unU/jNaftY69/Y03jSO8WS7/AOEWXTJNfEZT+y7Y6T9iis/+JVKW1b7UL7+1QdsG05SLY1AH6Bx+&#10;Lbp/jDNoWIfsMejR34O3955jTuh5zjGFHGOtdNXP6b4S2+NV164uM6hJpUdhLCg/djbI0hYd/vMR&#10;z2FdBQAUUUUAFFFFABRRRQAUUUUAFFFFABRRRQAUUUUAFFFFABRRRQAUUUUAFcz8YfFt14E+Gura&#10;vYiFrqxiDxiVSyE7lHIBHr6101YvxE8Iw+PfBd/o9xPJaw3yCN5UALINwPGfpQBtFgO9c14o8XXW&#10;j/ELwvpcKwm11lroTllJceVFvXac8c9cg18Y/wDBS7U/H1n+0foSrP4st/BJi0k2x0mTxHHGYvPv&#10;v7X8k6H+8bVQn9m/ZkvAbcgy7VdvNx9O/s6+GPFHiP4MfCbWviFNcw+PNJ0GF9XikWJZJLyW1RJh&#10;KI/kEgbO4R/Ju3bflxQB6tXi/hb/AJSH+Ov+ydeHP/Tlrte0V4v4W/5SH+Ov+ydeHP8A05a7QB7R&#10;RRRQAUUUUAc9Yf8AJVtW/wCwTZf+jruuhrnrD/kq2rf9gmy/9HXddDQAV82jwJoGmavq4+IHws1z&#10;xlr1xqN1Kmr/ANlLrEN3bvM7QCJtxMCpEUTyyqBSh653H6Srx+1+GHxKvviP4hjuviJ4gsvD7NHc&#10;aRNa2OlttV92+3dXt2fdGQCH6Mrj+JTkAr/DnwxqHhf4X30dxpt9oek3Ximxn0XSr2cTXGm2ZurM&#10;CNiGYLmVZZAgY7FkVeMYHtFee3+jXnhjwd/Z+peKL3xRfrrGmzGW8itopoY2vYAq7YI0XblWIJXJ&#10;O7njA9CoAKKKKACvDf2gf+Txf2f/APr717/02PXuVeG/tA/8ni/s/wD/AF969/6bHoA9yooqO4WR&#10;k/dsqtkdRnIzz3HbP09+lAElfOP/AAT00m40r9j7wfqmmJ5k0n237VaghVvFF9cDcCeFlAAAY8MA&#10;FbjaybF+37Sn26b7K/wa+zeY3k+bZ6h5mzPy7sT4zjGcd68//Y0vviFoX/BPfwRceG5fDMmtS/aD&#10;ctqsc0ljan7bcCUqI3WTy89Mk7epyv3QDtP+CiEtj4m/Yz8RalAd7RTWARhlHT/iY2ysjDgjBHKt&#10;0KjIyBj6CHSvh79tTwP8ZNX/AGfPEWoeMdZ8F6VoaT6Zc3MPheCeOTVJE1G1EaSmd3ATByTHtdti&#10;KSVyK+4R0oA5P4ifHHwr8KL+0tfEGrw6fNeo0samN5CsakBpX2qfLjUsAZHwozya6qGdLiNXjZXV&#10;gGVlOQQehFcTrPw21CT41R+IrV9MuNL1LShpGr2l3Gxk8uNpZI3hIyDlpWV0YYKlTnK4NzwL8GtH&#10;+HAtY9Jm1iG0sjL9ntJNTuJraFZAg2LG7lQiiMbFxhMttA3GgCX4aaJaxaPDqCwhbyRZYHkUkeYg&#10;mcgMOjYOcE8jc2MZOenrI8C2M2m+GIIZ0McivKSp7ZkYj9CK16ACiiigAooooAKKKKACiiigAooo&#10;oAKKKKACiiigAooooAKKKKACiiigAooooAKKKKACiiigArldf8QWep+L9Fs4Zla60/VCtxERtaPd&#10;Y3LKcHqCOhHBIIzkEDqjyK8u+KfwaudX1/QNS03WtZt9at7yRYrlpA6RIbeZijgL/q2YKvPI3ZGG&#10;waAPUaK5TRvBd5e6Vby3mreIbK6dAZYPtkcnlN3AYJhh6HjI7DpVn/hAJP8AoP8AiD/wJX/4igDe&#10;urWO+tpIZo0mhmUo6Ou5XUjBBB4II7V5v4R/Z30/4ZfE1PEmnanqUek6fpdzYWuisPOt7ATSQSyG&#10;A43qubdcRDKrk7Qo4rqv+EAk/wCg/wCIP/Alf/iKP+EAk/6D/iD/AMCV/wDiKAIfCd/Dqfj7W7i3&#10;kjmt57OykjkRtyup84gg11FeT6T8Kr/w78UdYm0/U9dOnXi2xuYhOqEuxl3SxsVxwTl077iw+bIf&#10;tv8AhAJP+g/4g/8AAlf/AIigDoqK53/hAJP+g/4g/wDAlf8A4ij/AIQCT/oP+IP/AAJX/wCIoA85&#10;/wCCjX/JgPxq/wCxJ1f/ANI5a9oHSvMfj18FrHx38DfGeh6xqviC+0nWtCvbC8gN4I/Milt3RwGV&#10;QVOGOCOQcGsUfsczAf8AJXPjP/4P4v8A4xQBs/tS2l9faB4Sh068j0+8fxXpwjuHg89Yz5h52ZG7&#10;jjqOtdrpeka1beFpra71i3utWZXEd8tiI0jJ+6TFuIO303c+1eW3X7Ff27y/O+K3xim8lxIm/XYW&#10;2MOjDMHBHrUv/DHU3/RXPjP/AOFBF/8AGKANPwNpGuaR+0fqC61rVvrDSeGoDEYrAWvlD7VLnIDt&#10;uzx6YxXqleKf8MXH7X9o/wCFsfGTz9nl+Z/b0O7bnOM+R0zzipP+GOpv+iufGf8A8KCL/wCMUAez&#10;0V4x/wAMdTf9Fc+M/wD4UEX/AMYo/wCGOpv+iufGf/woIv8A4xQB7PRXjH/DHU3/AEVz4z/+FBF/&#10;8Yo/4Y6m/wCiufGf/wAKCL/4xQB7PRXjH/DHU3/RXPjP/wCFBF/8Yo/4Y6m/6K58Z/8AwoIv/jFA&#10;Hs9FeMf8MdTf9Fc+M/8A4UEX/wAYo/4Y6m/6K58Z/wDwoIv/AIxQB7PRXjH/AAx1N/0Vz4z/APhQ&#10;Rf8Axij/AIY6m/6K58Z//Cgi/wDjFAHs9FeMf8MdTf8ARXPjP/4UEX/xij/hjqb/AKK58Z//AAoI&#10;v/jFAHs9FeMf8MdTf9Fc+M//AIUEX/xij/hjqb/ornxn/wDCgi/+MUAez0V4x/wx1N/0Vz4z/wDh&#10;QRf/ABij/hjqb/ornxn/APCgi/8AjFAHs9FeMf8ADHU3/RXPjP8A+FBF/wDGKP8Ahjqb/ornxn/8&#10;KCL/AOMUAez0V4x/wx1N/wBFc+M//hQRf/GKP+GOpv8Aornxn/8ACgi/+MUAez1w37Spx8DfEX/X&#10;uv8A6MWuR/4Y6m/6K58Z/wDwoIv/AIxUd3+xcb+3aGf4sfGSaKQYZH16FlYe4MFAHpPjHQPEerX8&#10;b6N4htNHt1j2vHLpgui7ZPzbi644wMY7Vxt1o+u6P8Y/BI1rXLfWfMe+8kxWAtPKxbnOcO27PHpj&#10;FZn/AAxzN/0Vz4z/APhQRf8Axio5P2L2mnjkb4sfGRpIc7HOvQ7kz1wfI4zQB7XXi/hb/lIf46/7&#10;J14c/wDTlrtL/wAMdTf9Fc+M/wD4UEX/AMYq18D/AIAWPwj+NnirUv7e8WeJtX1PRNLtpb3XtRF3&#10;IkEc9+0cSBUVVUNJI3Qkl+vAoA9dooooAKGbauaKg1KyOo2MkKzTW5kGPMhba6fQ4NAHN+FtatfE&#10;PxD1C8s5luLafSLIo69/312CCOoIOQQeQQQea6uvIZPhHqXh34t6jqGjalrjW91Z2hv4PPVPtbGS&#10;cF0crtEiAKSOAwY55Kkd4PAMhH/If8Qf+BK//EUAdFRXO/8ACASf9B/xB/4Er/8AEUf8IBJ/0H/E&#10;H/gSv/xFAHD/AB58MXusXUFxY65a2OuWV7YyWitaffja9hUJIdw8yLftJA5BAI2kg11vhgeJNd0l&#10;Zrm/XTrpWMc1vLpwOx1ODtbfh1PUMOoI6HIGD8XfhC+ueG7Ux614ia8t9Ssnt5llV3tj9qiBcDb2&#10;XJIPGBzxW7oPgjULjTl/tDWNcgukJR/LukMcmOjr8uQD1weR056kA0v7F17/AKDlv/4Lx/8AF0f2&#10;Lr3/AEHLf/wXj/4uof8AhAJP+g/4g/8AAlf/AIij/hAJP+g/4g/8CV/+IoAm/sXXv+g5b/8AgvH/&#10;AMXXlX7Vfw/8Zw3ngT4heE7O38V6/wDDK9ur240I4tpfEFncWz29xFbOzbI7pVYSReYfLdk8tigf&#10;zU9P/wCEAk/6D/iD/wACV/8AiKtNdyeH77R9PEkl0t00iPLO26Q7UZwcjAzxjpQBm/BX41eHf2gv&#10;h1Y+KfC199u0u+3p88bQz2syMUlt54nAeGeKRWSSJwHR1ZWAIrqq8N8Yfsm6FrXx71TWND1zxh4F&#10;1LxNYpeay/hrVfscWrTxERJPNCVeMzCMhDKFDsqRqxYRoFt/8MdTf9Fc+M//AIUEX/xigD2evn3/&#10;AIJw6y1v+yL4Nt7qNI45zei2lTO1z9tuMqc9H4J9COnQgbf/AAx1N/0Vz4z/APhQRf8AxisLwl/w&#10;Tv0nwJ4Lt/DukfEr4wWOi2u/ybVPEEZWPc5kOCYSfvsW68E8UAM/4KIafNoX7I3iqG3XzNNmn07C&#10;ZwbQ/wBoW3TP8B9OqnpkHC/Q4ORXhPiX9g3TfHGl/wBn698RvixrmkyTwzz6fd66ht7nypUlVXCw&#10;gldyLkAjpXuw4FABRRRQAUUUUAFFFFABRRRQAUUUUAFFFFABRRRQAUUUUAFFFFABRRRQAUUUUAFF&#10;FFABRRRQAUUUUAFFFFABR1oooAKKKKACiiigAxRRRQAUUUUAYfxO/wCSb+IP+wdcf+i2rcrD+J3/&#10;ACTfxB/2Drj/ANFtW5QAUUUUAFFFFABRRRQAUUUUAFFFFABRRRQAUUE4pNwPcUALRQTigNmgAooo&#10;oAKKKKACiiigAooooAKKKKACiiigArntN/5KtrX/AGCdP/8AR17XQ1z2m/8AJVta/wCwTp//AKOv&#10;aAOhooooAKKKKADHNFFFABRRRQAUUUUAFFFFABWH4j/5G7w7/wBdp/8A0S1blYfiP/kbvDv/AF2n&#10;/wDRLUAQyf8AJWIv+wS//o5K6Kudk/5KxF/2CX/9HJXRZoAKKNwooAKKKKACiiigAooooAKKKKAC&#10;iiigAooooAKKKKACiiigAooooAKKKKACiiigAooooAKKKKACiiigAooooAKKKKACiiigAooooAKK&#10;KKACiiigAooooAw/id/yTfxB/wBg64/9FtW5XBfHT4l6f4T8Ba/BdQ6qZGspYYzFp80iSu8Z2qrq&#10;u0kk468c5xg1a8M/EyWWykm1PT9cimuJC6W8ejXTC2TAwhbZ8zdyRxk4GQASAdnRXO/8LLs/+fDx&#10;F/4Jrr/43R/wsuz/AOfDxF/4Jrr/AON0AdFRXO/8LLs/+fDxF/4Jrr/43R/wsuz/AOfDxF/4Jrr/&#10;AON0AdFRXO/8LLs/+fDxF/4Jrr/43R/wsuz/AOfDxF/4Jrr/AON0AdFRXO/8LLs/+fDxF/4Jrr/4&#10;3R/wsuz/AOfDxF/4Jrr/AON0AdFRXO/8LLs/+fDxF/4Jrr/43R/wsuz/AOfDxF/4Jrr/AON0AdFR&#10;XO/8LLs/+fDxF/4Jrr/43R/wsuz/AOfDxF/4Jrr/AON0ASfE/wAP23ivwHqOm3mrXmh2t9GIJL21&#10;uBbzRBmAwsh+6WztyOfm4IODXzje+FNX8Ln4seCdD0tvDd1rugQ/2FpT6v5trMjSSW0t4s7t+5lb&#10;zUVo8DlEOXLce6eO9S8P/Erwhf6FrWj+ILzS9Sj8qeI6ReKWGQQQyoCrAgEMCCCAQQRXG2Pwi8Er&#10;pOs22pWXjzxDJr1slldXeq29/c3QgjbfHHHJsBjCv84KYO7DEkgGgDzHxQZvgd4Z8UeF4/Dej+Et&#10;d1ey0+SPU9A1CaZZLKbUoLOfLSKjxyxCckMBg7twIKkD1P4ZeErL4Q/tMX3hnw+s9roOoeGI9Uks&#10;muJJo4blLlovMXexKmRGw2PvGMHrk0mlfCrwXa6VrdtqNj458RSeIbRbC9utXtr66uGt1yViRygM&#10;aqzFhswd3zEkgGtX4aeH/Dvwv1C+vreLx1qmqalHHDPf6raXt5ctFHu8uIMyfKil2OABksSck5oA&#10;9Rornf8AhZdn/wA+HiL/AME11/8AG6P+Fl2f/Ph4i/8ABNdf/G6AOiornf8AhZdn/wA+HiL/AME1&#10;1/8AG6P+Fl2f/Ph4i/8ABNdf/G6AOiornf8AhZdn/wA+HiL/AME11/8AG6P+Fl2f/Ph4i/8ABNdf&#10;/G6AOiornf8AhZdn/wA+HiL/AME11/8AG6P+Fl2f/Ph4i/8ABNdf/G6AOiornf8AhZdn/wA+HiL/&#10;AME11/8AG6P+Fl2f/Ph4i/8ABNdf/G6AOiornf8AhZdn/wA+HiL/AME11/8AG6P+Fl2f/Ph4i/8A&#10;BNdf/G6AOirntN/5KtrX/YJ0/wD9HXtJ/wALLs/+fHxF/wCCa6/+N1wdx8YP7T+MOrWWjWusbo7C&#10;wjv7k6TcP9hCyXTbNmzJldXG3PygZY5wFcA9eoqOyuBd2cUqrIqyIHAkQowyM8qcEH2PIqSgAooo&#10;oAKKKKACiiigAooooAKKKKACsPxH/wAjd4d/67T/APolq23fYhbn5RngV5Z8RPjLDH4t0Cz0yw1i&#10;41ZmldYpdKuQsCGNl81xsyVBzgDliMDABZQDspP+Srxf9gl//RyV5ra6Nq2jfttWE2o+ILzVIdR8&#10;L6nLb2ZRYbXT41vLIIqKOWfDHc7EljjG0AAWtS+LDXHxQttP02HWLi+h0ry726bR7jFoDIh3GMJk&#10;uw+6vQZyeMBukuLrQ7v4hWXieSx8Uf2pYafNpsWNJuvL8qWSKR8r5fXdCmDnjmgDxDw7p4h+HPhL&#10;4mrcX3/CZ6z4zit72c3ch8+3n1N7R7Qpu2eWkRwqY+UxhuuTX1bXjen/AAt8F6b42j1qOx8cFYL+&#10;TVoNMe1vm023vJNxe4SDZtDku7f3QzFgA3NewWV2t9aRzKsiLKocLJGY3APqpwQfY80ASUUUUAFF&#10;FFABRRRQAUUUUAFFFFABRRRQAUUUUAFFFFABRRRQAUUUUAFFFFABRRRQAUUUUAFFFFABRRRQAUUU&#10;UAFFFFABRRRQAUUUUAFFFFABRRRQBj+KvBFn4st5/tCt9oktZbWOXcT5AkUqzKudu7BxnGccZwSK&#10;2B0oooAKKKKACiiigAooooAKKKKACiiigAooooAKKKKACiiigAooooAKKKKACiiigAooooAKKKKA&#10;CiiigAYblx61ieGfAdl4R1S4nsVaOOe2htvKJLf6t5nLliSzOzTMWZiSTySSSa26KACiiigAoooo&#10;AKKKKACiiigAooooAKKKKACsdfBFnDrseoQqY5lne4lbJZp2ZCnLE5wAcAdAAAMCtiigDF0XwLZ+&#10;H9aW8tA0Y8h4WQksZGdw7OzMSzMSOSSSa2q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xPiV8RdH+EPw81zxV4huzYaD4bsJtT1G5EMkxt7eFDJI+yNWdsKpO1V&#10;LHoATxXmQ/b08Dkf8gP40f8Ahn/Fv/yto/4KNf8AJgPxq/7EnV//AEjlr2gdKAPF/wDhvPwP/wBA&#10;P40f+Gf8W/8AytqO4/4KAeAbOPdNo/xjhXesYZ/hF4sUFmIVV503qWIAHckCvbK8x+KvxRXRP2hP&#10;hn4Nm0ew1C38UvqF19pnG57GS0g8xHjGMbiWIzwQOlAGL/w3p4H/AOgH8aP/AAz/AIt/+VtH/Def&#10;gf8A6Afxo/8ADP8Ai3/5W17RRQB4v/w3n4H/AOgH8aP/AAz/AIt/+VtH/Defgf8A6Afxo/8ADP8A&#10;i3/5W17RRQB4v/w3n4H/AOgH8aP/AAz/AIt/+VtH/Defgf8A6Afxo/8ADP8Ai3/5W17RRQB4v/w3&#10;n4H/AOgH8aP/AAz/AIt/+VtH/Defgf8A6Afxo/8ADP8Ai3/5W17RRQB4v/w3n4H/AOgH8aP/AAz/&#10;AIt/+VtH/Defgf8A6Afxo/8ADP8Ai3/5W17RRQB4v/w3n4H/AOgH8aP/AAz/AIt/+VtH/Defgf8A&#10;6Afxo/8ADP8Ai3/5W17RRQB4v/w3n4H/AOgH8aP/AAz/AIt/+VtH/Defgf8A6Afxo/8ADP8Ai3/5&#10;W17RRQB4v/w3n4H/AOgH8aP/AAz/AIt/+VtH/Defgf8A6Afxo/8ADP8Ai3/5W17RRQB4v/w3n4H/&#10;AOgH8aP/AAz/AIt/+VtH/Defgf8A6Afxo/8ADP8Ai3/5W17RRQB4v/w3n4H/AOgH8aP/AAz/AIt/&#10;+VtH/Defgf8A6Afxo/8ADP8Ai3/5W17RRQB4v/w3n4H/AOgH8aP/AAz/AIt/+VtH/Defgf8A6Afx&#10;o/8ADP8Ai3/5W17RRQB4v/w3n4H/AOgH8aP/AAz/AIt/+VtH/Defgf8A6Afxo/8ADP8Ai3/5W17R&#10;RQB4PqX/AAUh+GWjXslteWvxYtLiG0e/eOb4T+Ko2S3QgPMQdOyI1JALdBkZPNXLP9v/AMBahaRX&#10;EGj/ABkmhmQSRyJ8IfFjK6kZBBGm4II5zW1+0/4u0/wpH4Fh1Dw9pPiGHxB4tsNICX8SyLaGYtid&#10;AwI3rjI6fWvUgMUAeL/8N5+B/wDoB/Gj/wAM/wCLf/lbXTfB39qDwl8dfEmr6Pof/CUWuraHbW95&#10;eWWu+FdU0C4SCdpkilVL+3haRGaCZdyBgDGQccV6FXi/hb/lIf46/wCydeHP/TlrtAHtFFFFABRR&#10;RQAUUUUAFFFFABRRRQAUUUUAFFFFABRRRQAUUUUAFFFFABRRRQAUUUUAFFFFABRRRQAUUUUAFFFF&#10;ABRRRQAUUUUAFFFFABRRRQAUUUUAFFFFABRRRQAUUUUAFFFFABRRRQAUUUUAFFFFABRRRQAUUUUA&#10;eeftb/CrVPjp+y18RfBeiSWMOseK/Dd/pNi97I0dsk89u8aGRlVmVNzDJVWIGcA9K5oeOv2g8f8A&#10;JMPhD/4cnUP/AJSV7RRQB82/FX9pj45fCM+G/wC0PhT8LZ/+Eo1228P232f4j3x8uefftZ86KMIN&#10;hyRk9ODWH8RdA/aA8VftC/D3xZJ4B+Etn/wiMeoIlufiBfsl81zCItok/sb5GUDdgqd3IHQ113/B&#10;QO31K70T4VRaPfWum6lJ8SNHWC5ubQ3cUTYn5aIOhYYyOGU85zWR8QLf4ga3+0V8LdMv723kuo4N&#10;cGo3FjpV1Do6E2o+ySTQ/aGLqH5UmZSWBAKNQBIv7TPxzf45yeAf+FU/C3+1o9CXxAZv+Fj332cw&#10;NcNBtz/Yu7fuXONuMd+1dZ/wnX7Qf/RMPhD/AOHJ1D/5SVyHww0jxXo3/BRjUIvFWtaFrUi/DaAW&#10;02naXLYHZ/aUmfMV55gWz0KkcDpzX0tQB4x/wnX7Qf8A0TD4Q/8AhydQ/wDlJR/wnX7Qf/RMPhD/&#10;AOHJ1D/5SV7PRQB4x/wnX7Qf/RMPhD/4cnUP/lJR/wAJ1+0H/wBEw+EP/hydQ/8AlJXs9FAHjH/C&#10;dftB/wDRMPhD/wCHJ1D/AOUlH/CdftB/9Ew+EP8A4cnUP/lJXs9FAHjH/CdftB/9Ew+EP/hydQ/+&#10;UlH/AAnX7Qf/AETD4Q/+HJ1D/wCUlez0UAeMf8J1+0H/ANEw+EP/AIcnUP8A5SUf8J1+0H/0TD4Q&#10;/wDhydQ/+Ulez0UAeMf8J1+0H/0TD4Q/+HJ1D/5SUf8ACdftB/8ARMPhD/4cnUP/AJSV7PRQB4x/&#10;wnX7Qf8A0TD4Q/8AhydQ/wDlJR/wnX7Qf/RMPhD/AOHJ1D/5SV7PRQB4x/wnX7Qf/RMPhD/4cnUP&#10;/lJR/wAJ1+0H/wBEw+EP/hydQ/8AlJXs9FAHjH/CdftB/wDRMPhD/wCHJ1D/AOUlH/CdftB/9Ew+&#10;EP8A4cnUP/lJXs9FAHjH/CdftB/9Ew+EP/hydQ/+UlH/AAnX7Qf/AETD4Q/+HJ1D/wCUlez0UAeM&#10;f8J1+0H/ANEw+EP/AIcnUP8A5SVyfxx/aZ+OfwF+Fer+LtV+FPwtutP0ZEeaK1+I980zhpFjG0No&#10;qjq46kcV9J14d/wUlOP2JfHmeB9nt+2f+XqGgDhvi9pfx++Olx4XSPwD8JdMl8HeJrPXnjk+IN/I&#10;1wICxCf8gYBQ4PDgtjB4JBA0vFf7Unxz8IfF7wn4NuPhH8NmvvGC3bWdynxEvfsqfZ4vNcO/9jZB&#10;K4wMZJPpzU37bUvjPVNR+FeqeCNatLGzuPGem2lyo0O6vJipkff5zxXEe23+VQ6OgwV5degp+KJ/&#10;FEn7ZPwRTxTqugahdxya6Ei03R5dP+z/APEv+Yt5lzP5itwVYbMYOQTkKAdv/wAJ1+0H/wBEw+EP&#10;/hydQ/8AlJTPgb8P/iJcftG+LfHnjvRvB/h9NW8N6VoFlZaHr9xrBY2tzqM8ksjy2drsz9sRQoVv&#10;uMSRwK9qooAKKKKACiiigAooooAKKKKACiiigAooooAKKKKACiiigAooooAKKKKACiiigAooooAK&#10;KKKACiiigAooooAKKKKACiiigAooooAKKKKACiiigAooooAKKKKACiiigAooooAKKKKACiiigAoo&#10;ooAKKKKACiiigAooooAKKKKAPCv255ZIYvhG0cQmkX4k6QVQvs3HE/fB/wA+nWvX57eDxZYxzwSP&#10;b3Vux8uTb+8tn7qw9OxU8Efga8f/AG6ryPTrb4S3EzFIYfiTpDuQjOcBZ+ygk/lXsN1a+cY9T0xo&#10;5JJEBIDfu7tO3PTPPyt/Q0AeLeH724vP+CkF2Lq3a3uIfhtFG/B8tz/akh3I3cH8x0Ne/V4Lo2px&#10;ar/wUfuJItwx8NY1dGGGjYapJlWHYiveqACiiigAooooAKKKKACiiigAooooAKKKKACiiigAoooo&#10;AKKKKACiiigArw7/AIKSnH7Enjz/AK97f/0rhr3GvDf+Ckoz+xJ48/697f8A9K4aAPV9R02bSbx9&#10;S01fM8zBurVSALkAfeUngSADAPRhgH+Fl8f+M1/a6t+2J8Aby38uQTHxAN+35xixXKnPKkEYKnBB&#10;HIyK9fO7wa/dtIbj/ry/+1/+gf7v3PH/AI26Vb2n7bXwLuoQyveNrxkAPyMRp6gNj+9jjPcAZzgY&#10;APfKKKKACiiigAooooAKKKKACiiigAooooAKKKKACiiigAooooAKKKKACiiigAooooAKKKKACiii&#10;gAooooAKKKKACiiigAooooAKKKKACiiigAooooAKKKKACiiigAooooAKKKKACiiigAooooAKKKKA&#10;CiiigAooooAKKKKAMvxvqs2heDdWvbcqtxZ2cs0ZYZAZUJGR9RWoKw/id/yTfxB/2Drj/wBFtW5Q&#10;Bxnxx+Hvh34qeFbPQfFfhzw/4q0O/wBRgWfT9Z06G/tZMEsrGKVWQsCAQSMg9K4yX/gnJ+z1M5Z/&#10;gP8ABp2bqzeCtNJP/kGvSvG/XR/+wnD/AOzVuUAcP8Jf2ZPhv8Ary8uPAvw+8EeC7jUI1hupNB0K&#10;101rlFJZVcwopYAsxAOQCT613FFFABRRRQAUUUUAFFFFABRRRQAUUUUAFFFFABRRRQAUUUUAFFFF&#10;ABRRRQAVm+MPBukfELwvfaHr+l6drei6pCbe8sL+2S5tbuM9UkjcFXU9wwINaVFAHi//AA7f/Z3/&#10;AOiC/Bn/AMInTf8A4zV7wV+yh8Kvgb8T9J1XwX8L/hz4T1e6S4hk1DR/DVnY3ZQoCV82KNX2kgZG&#10;cHHNetVh69/yOeg/W4/9F0AblZFlrE0/jzUtPYr9ntbC0uIxjkPJJcq3P0iT9fWteue03/kq2tf9&#10;gnT/AP0de0AdDRRRQAUUUUAFFFFABRRRQAUUUUAFFFFABRRRQAUUUUAFFFFABRRRQAUUUUAFFFFA&#10;BRRRQAUUUUAFFFFABRRRQAUUUUAFFFFABRRRQAUUUUAFFFFABRRRQAUUUUAFFFFABRRRQAUUUUAF&#10;FFFABRRRQAUUUUANnnS2haSRljjjBZmY4CgdSTVTQ/Emn+J7H7Tpt9Z6hbhihltpllQEdRlSRmsD&#10;43aF4d8Q/DPUofFlwlr4bhCXOoNJN5UbRxOsm2Q90YqAy/xAle9ec/BL4bN4o1/xh4m0vTbjwBoP&#10;iqwttO023tIEtLyVYjKTfvEVKxSOJQqBl3BI1LAEhQAeofEPUIL/AOG/iTyJopvJsbmOTYwbYwjO&#10;VOOhHoa6KvAf2f8Aw/B4T+BHxQ021a4e3sfEGuwo08zTSuASMu7EszHqWJJJr36gDD8b9dH/AOwn&#10;D/7NW5WH4366P/2E4f8A2atygAooooAKKKKACiiigAooooAKKKKAGySLEjMzKqqMkk4AFVNG8Saf&#10;4isWutPvrO+tlYqZbeZZUBHUZUkZFYvxksfDuqfDXVLXxZPHb+HbpEgvWknaBGV3VQrOpBAZiqkZ&#10;wQ2DkEivmT4s6PL8N9S+JmjzWOi6PH4i03Rplh0IGCzXS11Jba4My4BWcxTOGYfK0agDGw0AfWmj&#10;+JtN8Q2L3Wn6hZX1tGxRpredZI1I6glSRkUuheJNP8UWbXGm31nqFurFDJbTLMgYdRlSRkelfLf7&#10;Sfh/Rfh/4h8d6RoljDpGm614KtYbu20yNIIjdSaiLW0Z1GFCt5jo7HrGrf3RXZfs4eHb7wH+0V4l&#10;03WtL8N6LqmpeHrC6itPDSlNMeGKWaNpHVgrCfe+3JXBjVACSpwAe/0UUUAFFFFABRRRQAUUUUAF&#10;FFFABWHr3/I56D9bj/0XW5WHr3/I56D9bj/0XQBuVz2m/wDJVta/7BOn/wDo69roa53T/wDkqmtf&#10;9gmw/wDR17QBpR+KtLl11tLXUbFtSjTzGtBOhnVfUpndj3xVqXUIIbyO3aaNbiZWeOIsN7quNxA6&#10;kDIye2R6187/APCr/Dvif4n6TofgjSYWn8K+I/7b8Q+KnQNLFOJGlktFnxummkL7HXJWOM4bnatb&#10;9/4Hj8N/txeGNSN/ql9daz4d1ln+1XG+O2jSfT9kUSABUUb2PA3MTli3GAD2+iiigAooooAKKKKA&#10;CiiigAooooAKKKKACiiigAooooAKKKKACiiigAooooAKKKKACiiigAooooAKKKKACiiigAooooAK&#10;KKKACiiigAooooAKKKKACiiigAooooAKKKKACiiigAooooAKKKKACiiigDkfjH4P0/4g+F/7F1fw&#10;3f8AiTS7t1kmgtrhINrRsroWLTRn7wBG0nleccVg/D3wTp/wsurmbQ/A/iq2kvECSmXVobnIBJGB&#10;LeMB17Yr0yigDyHx/wCIIfhr8N/EkNn4M1y1k1/7XcmNZ7Rzc3UqM0j4FwxA6sxAwoBOMCus8N+J&#10;/EVrZO+peG9duLu4fzXWOaxENvkACOP9+CVGPvNyxJPAIUdFrXhax1+G5W4hVnurZ7RpQB5ixP8A&#10;eUN2zwfqB6CtCgDyv4q/FXVILrSNNsfCurtrM95HLDHNNaeWijcN8hSc7Vz0zjcRgEckdPoXiPWd&#10;K0uKG48O+Jb+dR+8nklsFaRiSScC4wBzwB0GBW7c+FrG5vPtHkLHO06XDyIMNK6DC7j3wOK0KAOd&#10;/wCEz1P/AKFHxB/3/sf/AJIo/wCEz1P/AKFHxB/3/sf/AJIroqKAOd/4TPU/+hR8Qf8Af+x/+SKP&#10;+Ez1P/oUfEH/AH/sf/kiuiooA53/AITPU/8AoUfEH/f+x/8Akij/AITPU/8AoUfEH/f+x/8Akiui&#10;ooA53/hM9T/6FHxB/wB/7H/5Io/4TPU/+hR8Qf8Af+x/+SK6KigDnf8AhM9T/wChR8Qf9/7H/wCS&#10;KP8AhM9T/wChR8Qf9/7H/wCSK6KigDkfEOpSeLdDutM1PwNrF/p99E0NxbzvYSRzIwwVZTcYINc1&#10;4T+GPh/wRouqafp3wx1KO01uLyL9JprO4N3HtKiN2kuWZkAYgKTgAnAGa9TooA8q8M/Czw94Q8N6&#10;tpFj8MdRXT9cQR6hFNNZ3H2tACoR2kuWLKoJAUnC54Aq38OPBel/CT7UfD/w71nT5L7b9ol+1Wks&#10;0wXIRWke6Ziq5OFzgZOAM16VRQBzv/CZ6n/0KPiD/v8A2P8A8kUf8Jnqf/Qo+IP+/wDY/wDyRXRU&#10;UAc7/wAJnqf/AEKPiD/v/Y//ACRR/wAJnqf/AEKPiD/v/Y//ACRXRUUAc7/wmep/9Cj4g/7/ANj/&#10;APJFH/CZ6n/0KPiD/v8A2P8A8kV0VFAHO/8ACZ6n/wBCj4g/7/2P/wAkUf8ACZ6n/wBCj4g/7/2P&#10;/wAkV0VFAHO/8Jnqf/Qo+IP+/wDY/wDyRR/wmep/9Cj4g/7/ANj/APJFdFRQBzv/AAmep/8AQo+I&#10;P+/9j/8AJFcT45+Jesal460jS9J8N6xFqUYlM8ryWbC0Ro+oxOVMmOQjEccnjg+sHms+LwvZW9/D&#10;cRQrDJDJJN8g2h3k4dm9SfWgDJtPFmqWtpHGfCviOUxoFLvcWJZ8DGSftHU1wMPxD1rxn8XdYg0j&#10;QdchsrWysodQuI5bPzSUmuz5URM2w5JZXcElNjKAGO5PZGG4YPes3R/CljoF601nCtvutYbMRxgL&#10;HHHEZCgVR0x5rfp6UAeU+H/gB4V8K6rDfaf8OfFNrcW9z9sTZraeX52/zCxT7btOWJJBBBJOc12d&#10;4xv/ABXY65L4H159U023mtLa4+02e6KKUxtIoH2nHzGKM8jPy/Wu1ooAhsbiS7s45JIJLWSRQzRS&#10;FS8Z9DtJXI9iR71N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BQABgAI&#10;AAAAIQDxxXNw4gAAAAoBAAAPAAAAZHJzL2Rvd25yZXYueG1sTI9Pa4NAFMTvhX6H5RV6a1bzxxrr&#10;GkJoewqBJoWQ24u+qMTdFXej5tv39dQehxlmfpOuRt2InjpXW6MgnAQgyOS2qE2p4Pvw8RKDcB5N&#10;gY01pOBODlbZ40OKSWEH80X93peCS4xLUEHlfZtI6fKKNLqJbcmwd7GdRs+yK2XR4cDlupHTIIik&#10;xtrwQoUtbSrKr/ubVvA54LCehe/99nrZ3E+Hxe64DUmp56dx/QbC0+j/wvCLz+iQMdPZ3kzhRKPg&#10;dcHkXsE8XoJgP55HUxBnDoazZQQyS+X/C9k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pYF5QOg8AALiPAAAOAAAAAAAAAAAAAAAAADwCAABkcnMvZTJvRG9jLnht&#10;bFBLAQItAAoAAAAAAAAAIQDPX39VDKYAAAymAAAVAAAAAAAAAAAAAAAAAKIRAABkcnMvbWVkaWEv&#10;aW1hZ2UxLmpwZWdQSwECLQAUAAYACAAAACEA8cVzcOIAAAAKAQAADwAAAAAAAAAAAAAAAADhtwAA&#10;ZHJzL2Rvd25yZXYueG1sUEsBAi0AFAAGAAgAAAAhAFhgsxu6AAAAIgEAABkAAAAAAAAAAAAAAAAA&#10;8LgAAGRycy9fcmVscy9lMm9Eb2MueG1sLnJlbHNQSwUGAAAAAAYABgB9AQAA4bkAAAAA&#10;">
                <v:rect id="Rechteck 2504" o:spid="_x0000_s1027" style="position:absolute;left:-1665;top:22225;width:6255;height:2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YlyAAAAN0AAAAPAAAAZHJzL2Rvd25yZXYueG1sRI/dasJA&#10;FITvC77DcoTeFN0ktCLRVUpBKIKl/gRvD9ljEs2eDdnVxD59t1DwcpiZb5j5sje1uFHrKssK4nEE&#10;gji3uuJCwWG/Gk1BOI+ssbZMCu7kYLkYPM0x1bbjLd12vhABwi5FBaX3TSqly0sy6Ma2IQ7eybYG&#10;fZBtIXWLXYCbWiZRNJEGKw4LJTb0UVJ+2V2NAr9ZJz/x5ivLunNzP77sV1n8XSv1POzfZyA89f4R&#10;/m9/agXJW/QKf2/CE5CLXwAAAP//AwBQSwECLQAUAAYACAAAACEA2+H2y+4AAACFAQAAEwAAAAAA&#10;AAAAAAAAAAAAAAAAW0NvbnRlbnRfVHlwZXNdLnhtbFBLAQItABQABgAIAAAAIQBa9CxbvwAAABUB&#10;AAALAAAAAAAAAAAAAAAAAB8BAABfcmVscy8ucmVsc1BLAQItABQABgAIAAAAIQAxyRYlyAAAAN0A&#10;AAAPAAAAAAAAAAAAAAAAAAcCAABkcnMvZG93bnJldi54bWxQSwUGAAAAAAMAAwC3AAAA/AIAAAAA&#10;" fillcolor="#eeece1 [3214]" stroked="f"/>
                <v:rect id="Rechteck 2505" o:spid="_x0000_s1028" style="position:absolute;left:-1601;top:41846;width:6179;height:28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O+xwAAAN0AAAAPAAAAZHJzL2Rvd25yZXYueG1sRI9Ba8JA&#10;FITvBf/D8gQvRTcJWCS6ighCESytGrw+ss8kmn0bslsT++u7hYLHYWa+YRar3tTiTq2rLCuIJxEI&#10;4tzqigsFp+N2PAPhPLLG2jIpeJCD1XLwssBU246/6H7whQgQdikqKL1vUildXpJBN7ENcfAutjXo&#10;g2wLqVvsAtzUMomiN2mw4rBQYkObkvLb4dso8Ptd8hPvP7KsuzaP8+txm8WftVKjYb+eg/DU+2f4&#10;v/2uFSTTaAp/b8ITkMtfAAAA//8DAFBLAQItABQABgAIAAAAIQDb4fbL7gAAAIUBAAATAAAAAAAA&#10;AAAAAAAAAAAAAABbQ29udGVudF9UeXBlc10ueG1sUEsBAi0AFAAGAAgAAAAhAFr0LFu/AAAAFQEA&#10;AAsAAAAAAAAAAAAAAAAAHwEAAF9yZWxzLy5yZWxzUEsBAi0AFAAGAAgAAAAhAF6Fs77HAAAA3QAA&#10;AA8AAAAAAAAAAAAAAAAABwIAAGRycy9kb3ducmV2LnhtbFBLBQYAAAAAAwADALcAAAD7AgAAAAA=&#10;" fillcolor="#eeece1 [3214]" stroked="f"/>
                <v:rect id="Rechteck 2506" o:spid="_x0000_s1029" style="position:absolute;left:-1029;top:55562;width:4934;height:2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3JxwAAAN0AAAAPAAAAZHJzL2Rvd25yZXYueG1sRI9Ba8JA&#10;FITvBf/D8gQvRTcJVCS6ighCESytGrw+ss8kmn0bslsT++u7hYLHYWa+YRar3tTiTq2rLCuIJxEI&#10;4tzqigsFp+N2PAPhPLLG2jIpeJCD1XLwssBU246/6H7whQgQdikqKL1vUildXpJBN7ENcfAutjXo&#10;g2wLqVvsAtzUMomiqTRYcVgosaFNSfnt8G0U+P0u+Yn3H1nWXZvH+fW4zeLPWqnRsF/PQXjq/TP8&#10;337XCpK3aAp/b8ITkMtfAAAA//8DAFBLAQItABQABgAIAAAAIQDb4fbL7gAAAIUBAAATAAAAAAAA&#10;AAAAAAAAAAAAAABbQ29udGVudF9UeXBlc10ueG1sUEsBAi0AFAAGAAgAAAAhAFr0LFu/AAAAFQEA&#10;AAsAAAAAAAAAAAAAAAAAHwEAAF9yZWxzLy5yZWxzUEsBAi0AFAAGAAgAAAAhAK5XLcnHAAAA3QAA&#10;AA8AAAAAAAAAAAAAAAAABwIAAGRycy9kb3ducmV2LnhtbFBLBQYAAAAAAwADALcAAAD7AgAAAAA=&#10;" fillcolor="#eeece1 [3214]" stroked="f"/>
                <v:rect id="Rechteck 2507" o:spid="_x0000_s1030" style="position:absolute;left:39864;top:22416;width:4877;height:2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hSyAAAAN0AAAAPAAAAZHJzL2Rvd25yZXYueG1sRI/dasJA&#10;FITvC77DcoTeFN0k0CrRVUpBKIKl/gRvD9ljEs2eDdnVxD59t1DwcpiZb5j5sje1uFHrKssK4nEE&#10;gji3uuJCwWG/Gk1BOI+ssbZMCu7kYLkYPM0x1bbjLd12vhABwi5FBaX3TSqly0sy6Ma2IQ7eybYG&#10;fZBtIXWLXYCbWiZR9CYNVhwWSmzoo6T8srsaBX6zTn7izVeWdefmfnzZr7L4u1bqedi/z0B46v0j&#10;/N/+1AqS12gCf2/CE5CLXwAAAP//AwBQSwECLQAUAAYACAAAACEA2+H2y+4AAACFAQAAEwAAAAAA&#10;AAAAAAAAAAAAAAAAW0NvbnRlbnRfVHlwZXNdLnhtbFBLAQItABQABgAIAAAAIQBa9CxbvwAAABUB&#10;AAALAAAAAAAAAAAAAAAAAB8BAABfcmVscy8ucmVsc1BLAQItABQABgAIAAAAIQDBG4hSyAAAAN0A&#10;AAAPAAAAAAAAAAAAAAAAAAcCAABkcnMvZG93bnJldi54bWxQSwUGAAAAAAMAAwC3AAAA/AIAAAAA&#10;" fillcolor="#eeece1 [3214]" stroked="f"/>
                <v:rect id="Rechteck 2508" o:spid="_x0000_s1031" style="position:absolute;left:39928;top:42354;width:4747;height:28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wgxAAAAN0AAAAPAAAAZHJzL2Rvd25yZXYueG1sRE/LasJA&#10;FN0L/YfhFtyIThJQSnSUUhBEUHw0uL1krknazJ2QGU3s13cWgsvDeS9WvanFnVpXWVYQTyIQxLnV&#10;FRcKvs/r8QcI55E11pZJwYMcrJZvgwWm2nZ8pPvJFyKEsEtRQel9k0rp8pIMuoltiAN3ta1BH2Bb&#10;SN1iF8JNLZMomkmDFYeGEhv6Kin/Pd2MAr/bJn/xbp9l3U/zuIzO6yw+1EoN3/vPOQhPvX+Jn+6N&#10;VpBMozA3vAlPQC7/AQAA//8DAFBLAQItABQABgAIAAAAIQDb4fbL7gAAAIUBAAATAAAAAAAAAAAA&#10;AAAAAAAAAABbQ29udGVudF9UeXBlc10ueG1sUEsBAi0AFAAGAAgAAAAhAFr0LFu/AAAAFQEAAAsA&#10;AAAAAAAAAAAAAAAAHwEAAF9yZWxzLy5yZWxzUEsBAi0AFAAGAAgAAAAhALCEHCDEAAAA3QAAAA8A&#10;AAAAAAAAAAAAAAAABwIAAGRycy9kb3ducmV2LnhtbFBLBQYAAAAAAwADALcAAAD4AgAAAAA=&#10;" fillcolor="#eeece1 [3214]" stroked="f"/>
                <v:group id="Gruppieren 2509" o:spid="_x0000_s1032" style="position:absolute;left:2082;width:46840;height:69259" coordsize="46839,6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rect id="Rechteck 2510" o:spid="_x0000_s1033" style="position:absolute;left:12700;top:62071;width:3067;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l3xAAAAN0AAAAPAAAAZHJzL2Rvd25yZXYueG1sRE9Na8JA&#10;EL0X/A/LCL3VTYS2El1FAmobeqkNeB2zYxLNzobsNkn767uHgsfH+15tRtOInjpXW1YQzyIQxIXV&#10;NZcK8q/d0wKE88gaG8uk4IccbNaThxUm2g78Sf3RlyKEsEtQQeV9m0jpiooMupltiQN3sZ1BH2BX&#10;St3hEMJNI+dR9CIN1hwaKmwprai4Hb+NgkN23X/sfrP+PV+cT+mriS62zJV6nI7bJQhPo7+L/91v&#10;WsH8OQ77w5vwBOT6DwAA//8DAFBLAQItABQABgAIAAAAIQDb4fbL7gAAAIUBAAATAAAAAAAAAAAA&#10;AAAAAAAAAABbQ29udGVudF9UeXBlc10ueG1sUEsBAi0AFAAGAAgAAAAhAFr0LFu/AAAAFQEAAAsA&#10;AAAAAAAAAAAAAAAAHwEAAF9yZWxzLy5yZWxzUEsBAi0AFAAGAAgAAAAhADmuCXfEAAAA3QAAAA8A&#10;AAAAAAAAAAAAAAAABwIAAGRycy9kb3ducmV2LnhtbFBLBQYAAAAAAwADALcAAAD4AgAAAAA=&#10;" fillcolor="#eeece1 [3214]" stroked="f"/>
                  <v:line id="Gerade Verbindung 2079" o:spid="_x0000_s1034" style="position:absolute;visibility:visible;mso-wrap-style:square" from="11525,64897" to="16751,6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8dxgAAAN0AAAAPAAAAZHJzL2Rvd25yZXYueG1sRI9Ba8JA&#10;FITvgv9heQUvpW4i1JbUVVQUShHEtJDrI/uaTZt9G7Krif/eLRQ8DjPzDbNYDbYRF+p87VhBOk1A&#10;EJdO11wp+PrcP72C8AFZY+OYFFzJw2o5Hi0w067nE13yUIkIYZ+hAhNCm0npS0MW/dS1xNH7dp3F&#10;EGVXSd1hH+G2kbMkmUuLNccFgy1tDZW/+dkq2Ox+1kdtXh63fVEVbX8oEv1RKDV5GNZvIAIN4R7+&#10;b79rBbPnNIW/N/EJyOUNAAD//wMAUEsBAi0AFAAGAAgAAAAhANvh9svuAAAAhQEAABMAAAAAAAAA&#10;AAAAAAAAAAAAAFtDb250ZW50X1R5cGVzXS54bWxQSwECLQAUAAYACAAAACEAWvQsW78AAAAVAQAA&#10;CwAAAAAAAAAAAAAAAAAfAQAAX3JlbHMvLnJlbHNQSwECLQAUAAYACAAAACEA42XvHcYAAADdAAAA&#10;DwAAAAAAAAAAAAAAAAAHAgAAZHJzL2Rvd25yZXYueG1sUEsFBgAAAAADAAMAtwAAAPoCAAAAAA==&#10;" strokecolor="black [3213]" strokeweight=".5pt"/>
                  <v:line id="Gerade Verbindung 1861" o:spid="_x0000_s1035" style="position:absolute;visibility:visible;mso-wrap-style:square" from="12414,61690" to="12414,6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FqxgAAAN0AAAAPAAAAZHJzL2Rvd25yZXYueG1sRI9Ba8JA&#10;FITvhf6H5Qm9iG4MtEp0FSsVSimUqpDrI/vMRrNvQ3Y18d+7BaHHYWa+YRar3tbiSq2vHCuYjBMQ&#10;xIXTFZcKDvvtaAbCB2SNtWNScCMPq+Xz0wIz7Tr+pesulCJC2GeowITQZFL6wpBFP3YNcfSOrrUY&#10;omxLqVvsItzWMk2SN2mx4rhgsKGNoeK8u1gF7x+n9Y820+Gmy8u86b7zRH/lSr0M+vUcRKA+/Icf&#10;7U+tIH2dpPD3Jj4BubwDAAD//wMAUEsBAi0AFAAGAAgAAAAhANvh9svuAAAAhQEAABMAAAAAAAAA&#10;AAAAAAAAAAAAAFtDb250ZW50X1R5cGVzXS54bWxQSwECLQAUAAYACAAAACEAWvQsW78AAAAVAQAA&#10;CwAAAAAAAAAAAAAAAAAfAQAAX3JlbHMvLnJlbHNQSwECLQAUAAYACAAAACEAE7dxasYAAADdAAAA&#10;DwAAAAAAAAAAAAAAAAAHAgAAZHJzL2Rvd25yZXYueG1sUEsFBgAAAAADAAMAtwAAAPoCAAAAAA==&#10;" strokecolor="black [3213]" strokeweight=".5pt"/>
                  <v:line id="Gerade Verbindung 1862" o:spid="_x0000_s1036" style="position:absolute;visibility:visible;mso-wrap-style:square" from="16002,61753" to="16002,6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TxxgAAAN0AAAAPAAAAZHJzL2Rvd25yZXYueG1sRI9Ba8JA&#10;FITvBf/D8gq9SN2oVEt0FSsKUgTRFnJ9ZJ/Z1OzbkF1N/PfdgtDjMDPfMPNlZytxo8aXjhUMBwkI&#10;4tzpkgsF31/b13cQPiBrrByTgjt5WC56T3NMtWv5SLdTKESEsE9RgQmhTqX0uSGLfuBq4uidXWMx&#10;RNkUUjfYRrit5ChJJtJiyXHBYE1rQ/nldLUKPjY/q4M20/66zYqsbvdZoj8zpV6eu9UMRKAu/Icf&#10;7Z1WMHobjuHvTXwCcvELAAD//wMAUEsBAi0AFAAGAAgAAAAhANvh9svuAAAAhQEAABMAAAAAAAAA&#10;AAAAAAAAAAAAAFtDb250ZW50X1R5cGVzXS54bWxQSwECLQAUAAYACAAAACEAWvQsW78AAAAVAQAA&#10;CwAAAAAAAAAAAAAAAAAfAQAAX3JlbHMvLnJlbHNQSwECLQAUAAYACAAAACEAfPvU8cYAAADdAAAA&#10;DwAAAAAAAAAAAAAAAAAHAgAAZHJzL2Rvd25yZXYueG1sUEsFBgAAAAADAAMAtwAAAPoCAAAAAA==&#10;" strokecolor="black [3213]" strokeweight=".5pt"/>
                  <v:line id="Gerade Verbindung 1863" o:spid="_x0000_s1037" style="position:absolute;rotation:90;visibility:visible;mso-wrap-style:square" from="11874,64325" to="12947,6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qBxwAAAN0AAAAPAAAAZHJzL2Rvd25yZXYueG1sRI9PSwMx&#10;FMTvBb9DeIIXabOtdatr0yKFhVUv9t/9sXluFjcvSxLb7bc3gtDjMDO/YZbrwXbiRD60jhVMJxkI&#10;4trplhsFh305fgIRIrLGzjEpuFCA9epmtMRCuzNv6bSLjUgQDgUqMDH2hZShNmQxTFxPnLwv5y3G&#10;JH0jtcdzgttOzrIslxZbTgsGe9oYqr93P1ZBf1yYh8vHe1nln75s3+a6ut88K3V3O7y+gIg0xGv4&#10;v11pBbPH6Rz+3qQnIFe/AAAA//8DAFBLAQItABQABgAIAAAAIQDb4fbL7gAAAIUBAAATAAAAAAAA&#10;AAAAAAAAAAAAAABbQ29udGVudF9UeXBlc10ueG1sUEsBAi0AFAAGAAgAAAAhAFr0LFu/AAAAFQEA&#10;AAsAAAAAAAAAAAAAAAAAHwEAAF9yZWxzLy5yZWxzUEsBAi0AFAAGAAgAAAAhAOoaSoHHAAAA3QAA&#10;AA8AAAAAAAAAAAAAAAAABwIAAGRycy9kb3ducmV2LnhtbFBLBQYAAAAAAwADALcAAAD7AgAAAAA=&#10;" strokecolor="black [3213]"/>
                  <v:line id="Gerade Verbindung 1864" o:spid="_x0000_s1038" style="position:absolute;rotation:90;visibility:visible;mso-wrap-style:square" from="15430,64262" to="16503,6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8axwAAAN0AAAAPAAAAZHJzL2Rvd25yZXYueG1sRI9PSwMx&#10;FMTvBb9DeIKX0mZb7VbXpkUKC6te7L/7Y/PcLG5eliS2229vBMHjMDO/YVabwXbiTD60jhXMphkI&#10;4trplhsFx0M5eQQRIrLGzjEpuFKAzfpmtMJCuwvv6LyPjUgQDgUqMDH2hZShNmQxTF1PnLxP5y3G&#10;JH0jtcdLgttOzrMslxZbTgsGe9oaqr/231ZBf1qa++v7W1nlH75sXx90Nd4+KXV3O7w8g4g0xP/w&#10;X7vSCuaL2QJ+36QnINc/AAAA//8DAFBLAQItABQABgAIAAAAIQDb4fbL7gAAAIUBAAATAAAAAAAA&#10;AAAAAAAAAAAAAABbQ29udGVudF9UeXBlc10ueG1sUEsBAi0AFAAGAAgAAAAhAFr0LFu/AAAAFQEA&#10;AAsAAAAAAAAAAAAAAAAAHwEAAF9yZWxzLy5yZWxzUEsBAi0AFAAGAAgAAAAhAIVW7xrHAAAA3QAA&#10;AA8AAAAAAAAAAAAAAAAABwIAAGRycy9kb3ducmV2LnhtbFBLBQYAAAAAAwADALcAAAD7AgAAAAA=&#10;" strokecolor="black [3213]"/>
                  <v:line id="Gerade Verbindung 1865" o:spid="_x0000_s1039" style="position:absolute;visibility:visible;mso-wrap-style:square" from="19558,61690" to="19558,6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dpxgAAAN0AAAAPAAAAZHJzL2Rvd25yZXYueG1sRI9Ba8JA&#10;FITvBf/D8oReRDcKtRJdRcVCKYJUhVwf2Wc2mn0bsluT/vuuIPQ4zMw3zGLV2UrcqfGlYwXjUQKC&#10;OHe65ELB+fQxnIHwAVlj5ZgU/JKH1bL3ssBUu5a/6X4MhYgQ9ikqMCHUqZQ+N2TRj1xNHL2LayyG&#10;KJtC6gbbCLeVnCTJVFosOS4YrGlrKL8df6yCze66PmjzPti2WZHV7T5L9Fem1Gu/W89BBOrCf/jZ&#10;/tQKJm/jKTzexCcgl38AAAD//wMAUEsBAi0AFAAGAAgAAAAhANvh9svuAAAAhQEAABMAAAAAAAAA&#10;AAAAAAAAAAAAAFtDb250ZW50X1R5cGVzXS54bWxQSwECLQAUAAYACAAAACEAWvQsW78AAAAVAQAA&#10;CwAAAAAAAAAAAAAAAAAfAQAAX3JlbHMvLnJlbHNQSwECLQAUAAYACAAAACEAbIx3acYAAADdAAAA&#10;DwAAAAAAAAAAAAAAAAAHAgAAZHJzL2Rvd25yZXYueG1sUEsFBgAAAAADAAMAtwAAAPoCAAAAAA==&#10;" strokecolor="black [3213]" strokeweight=".5pt"/>
                  <v:line id="Gerade Verbindung 1866" o:spid="_x0000_s1040" style="position:absolute;visibility:visible;mso-wrap-style:square" from="11525,68484" to="20326,6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LyxgAAAN0AAAAPAAAAZHJzL2Rvd25yZXYueG1sRI9Ba8JA&#10;FITvgv9heYIX0Y1Cq0RXUbFQSkFqhVwf2Wc2mn0bsluT/vtuQfA4zMw3zGrT2UrcqfGlYwXTSQKC&#10;OHe65ELB+fttvADhA7LGyjEp+CUPm3W/t8JUu5a/6H4KhYgQ9ikqMCHUqZQ+N2TRT1xNHL2LayyG&#10;KJtC6gbbCLeVnCXJq7RYclwwWNPeUH47/VgFu8N1e9RmPtq3WZHV7WeW6I9MqeGg2y5BBOrCM/xo&#10;v2sFs5fpHP7fxCcg138AAAD//wMAUEsBAi0AFAAGAAgAAAAhANvh9svuAAAAhQEAABMAAAAAAAAA&#10;AAAAAAAAAAAAAFtDb250ZW50X1R5cGVzXS54bWxQSwECLQAUAAYACAAAACEAWvQsW78AAAAVAQAA&#10;CwAAAAAAAAAAAAAAAAAfAQAAX3JlbHMvLnJlbHNQSwECLQAUAAYACAAAACEAA8DS8sYAAADdAAAA&#10;DwAAAAAAAAAAAAAAAAAHAgAAZHJzL2Rvd25yZXYueG1sUEsFBgAAAAADAAMAtwAAAPoCAAAAAA==&#10;" strokecolor="black [3213]" strokeweight=".5pt"/>
                  <v:line id="Gerade Verbindung 1868" o:spid="_x0000_s1041" style="position:absolute;rotation:90;visibility:visible;mso-wrap-style:square" from="11906,67945" to="12979,69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CExAAAAN0AAAAPAAAAZHJzL2Rvd25yZXYueG1sRE/LagIx&#10;FN0X+g/hFtwUzahV29EoRRiYthsf7f4yuU6GTm6GJOr492ZR6PJw3qtNb1txIR8axwrGowwEceV0&#10;w7WC72MxfAURIrLG1jEpuFGAzfrxYYW5dlfe0+UQa5FCOOSowMTY5VKGypDFMHIdceJOzluMCfpa&#10;ao/XFG5bOcmyubTYcGow2NHWUPV7OFsF3c/CTG9fn0U53/mi+XjR5fP2TanBU/++BBGpj//iP3ep&#10;FUxm4zQ3vUlPQK7vAAAA//8DAFBLAQItABQABgAIAAAAIQDb4fbL7gAAAIUBAAATAAAAAAAAAAAA&#10;AAAAAAAAAABbQ29udGVudF9UeXBlc10ueG1sUEsBAi0AFAAGAAgAAAAhAFr0LFu/AAAAFQEAAAsA&#10;AAAAAAAAAAAAAAAAHwEAAF9yZWxzLy5yZWxzUEsBAi0AFAAGAAgAAAAhAGtXQITEAAAA3QAAAA8A&#10;AAAAAAAAAAAAAAAABwIAAGRycy9kb3ducmV2LnhtbFBLBQYAAAAAAwADALcAAAD4AgAAAAA=&#10;" strokecolor="black [3213]"/>
                  <v:line id="Gerade Verbindung 1870" o:spid="_x0000_s1042" style="position:absolute;rotation:90;visibility:visible;mso-wrap-style:square" from="19050,67945" to="20123,69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fxwAAAN0AAAAPAAAAZHJzL2Rvd25yZXYueG1sRI9BSwMx&#10;FITvgv8hPKEXsdlW3dq1aSmFhW170Vbvj81zs7h5WZLYbv99Iwgeh5n5hlmsBtuJE/nQOlYwGWcg&#10;iGunW24UfBzLhxcQISJr7ByTggsFWC1vbxZYaHfmdzodYiMShEOBCkyMfSFlqA1ZDGPXEyfvy3mL&#10;MUnfSO3xnOC2k9Msy6XFltOCwZ42hurvw49V0H/OzONlvyur/M2X7fZJV/ebuVKju2H9CiLSEP/D&#10;f+1KK5g+T+bw+yY9Abm8AgAA//8DAFBLAQItABQABgAIAAAAIQDb4fbL7gAAAIUBAAATAAAAAAAA&#10;AAAAAAAAAAAAAABbQ29udGVudF9UeXBlc10ueG1sUEsBAi0AFAAGAAgAAAAhAFr0LFu/AAAAFQEA&#10;AAsAAAAAAAAAAAAAAAAAHwEAAF9yZWxzLy5yZWxzUEsBAi0AFAAGAAgAAAAhAAQb5R/HAAAA3QAA&#10;AA8AAAAAAAAAAAAAAAAABwIAAGRycy9kb3ducmV2LnhtbFBLBQYAAAAAAwADALcAAAD7AgAAAAA=&#10;" strokecolor="black [3213]"/>
                  <v:group id="Gruppieren 2520" o:spid="_x0000_s1043" style="position:absolute;width:46839;height:62178" coordsize="46839,6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group id="Gruppieren 2521" o:spid="_x0000_s1044" style="position:absolute;top:8104;width:46172;height:54074" coordsize="46172,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4NxQAAAN0AAAAPAAAAZHJzL2Rvd25yZXYueG1sRI9Bi8Iw&#10;FITvC/6H8IS9rWm7uEg1ioiKBxFWBfH2aJ5tsXkpTWzrvzfCwh6HmfmGmS16U4mWGldaVhCPIhDE&#10;mdUl5wrOp83XBITzyBory6TgSQ4W88HHDFNtO/6l9uhzESDsUlRQeF+nUrqsIINuZGvi4N1sY9AH&#10;2eRSN9gFuKlkEkU/0mDJYaHAmlYFZffjwyjYdtgtv+N1u7/fVs/raXy47GNS6nPYL6cgPPX+P/zX&#10;3mkFyTiJ4f0mPAE5fwEAAP//AwBQSwECLQAUAAYACAAAACEA2+H2y+4AAACFAQAAEwAAAAAAAAAA&#10;AAAAAAAAAAAAW0NvbnRlbnRfVHlwZXNdLnhtbFBLAQItABQABgAIAAAAIQBa9CxbvwAAABUBAAAL&#10;AAAAAAAAAAAAAAAAAB8BAABfcmVscy8ucmVsc1BLAQItABQABgAIAAAAIQBfZ04NxQAAAN0AAAAP&#10;AAAAAAAAAAAAAAAAAAcCAABkcnMvZG93bnJldi54bWxQSwUGAAAAAAMAAwC3AAAA+QIAAAAA&#10;">
                      <v:group id="Gruppieren 2522" o:spid="_x0000_s1045" style="position:absolute;left:4776;top:68;width:41396;height:52813" coordorigin=",-3364" coordsize="41400,5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v:group id="Gruppieren 2592" o:spid="_x0000_s1046" style="position:absolute;top:-3301;width:41395;height:12876" coordorigin=",1600" coordsize="41400,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mdxgAAAN0AAAAPAAAAZHJzL2Rvd25yZXYueG1sRI9Ba8JA&#10;FITvBf/D8gRvdZOIpUZXEbHiQYSqIN4e2WcSzL4N2W0S/323IPQ4zMw3zGLVm0q01LjSsoJ4HIEg&#10;zqwuOVdwOX+9f4JwHlljZZkUPMnBajl4W2Cqbcff1J58LgKEXYoKCu/rVEqXFWTQjW1NHLy7bQz6&#10;IJtc6ga7ADeVTKLoQxosOSwUWNOmoOxx+jEKdh1260m8bQ+P++Z5O0+P10NMSo2G/XoOwlPv/8Ov&#10;9l4rSKazBP7ehCcgl78AAAD//wMAUEsBAi0AFAAGAAgAAAAhANvh9svuAAAAhQEAABMAAAAAAAAA&#10;AAAAAAAAAAAAAFtDb250ZW50X1R5cGVzXS54bWxQSwECLQAUAAYACAAAACEAWvQsW78AAAAVAQAA&#10;CwAAAAAAAAAAAAAAAAAfAQAAX3JlbHMvLnJlbHNQSwECLQAUAAYACAAAACEADAoZncYAAADdAAAA&#10;DwAAAAAAAAAAAAAAAAAHAgAAZHJzL2Rvd25yZXYueG1sUEsFBgAAAAADAAMAtwAAAPoCAAAAAA==&#10;">
                          <v:line id="Gerade Verbindung 936" o:spid="_x0000_s1047"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svyAAAAN0AAAAPAAAAZHJzL2Rvd25yZXYueG1sRI9BS8NA&#10;FITvgv9heYKX0m5ssdXYTZBYpQgWGkXw9sg+k2D27Zpd2/TfdwsFj8PMfMMs88F0Yke9by0ruJkk&#10;IIgrq1uuFXy8P4/vQPiArLGzTAoO5CHPLi+WmGq75y3tylCLCGGfooImBJdK6auGDPqJdcTR+7a9&#10;wRBlX0vd4z7CTSenSTKXBluOCw06Khqqfso/o+CtKF5H5dytPku3+H1J/KZ++iKlrq+GxwcQgYbw&#10;Hz6311rB9PZ+Bqc38QnI7AgAAP//AwBQSwECLQAUAAYACAAAACEA2+H2y+4AAACFAQAAEwAAAAAA&#10;AAAAAAAAAAAAAAAAW0NvbnRlbnRfVHlwZXNdLnhtbFBLAQItABQABgAIAAAAIQBa9CxbvwAAABUB&#10;AAALAAAAAAAAAAAAAAAAAB8BAABfcmVscy8ucmVsc1BLAQItABQABgAIAAAAIQDyYmsvyAAAAN0A&#10;AAAPAAAAAAAAAAAAAAAAAAcCAABkcnMvZG93bnJldi54bWxQSwUGAAAAAAMAAwC3AAAA/AIAAAAA&#10;" strokecolor="#bfbfbf [2412]"/>
                          <v:line id="Gerade Verbindung 937" o:spid="_x0000_s1048" style="position:absolute;flip:y;visibility:visible;mso-wrap-style:square" from="0,1600" to="0,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NbyAAAAN0AAAAPAAAAZHJzL2Rvd25yZXYueG1sRI9BS8NA&#10;FITvgv9heYKX0m4stdXYTZBYpQgWGkXw9sg+k2D27Zpd2/TfdwsFj8PMfMMs88F0Yke9by0ruJkk&#10;IIgrq1uuFXy8P4/vQPiArLGzTAoO5CHPLi+WmGq75y3tylCLCGGfooImBJdK6auGDPqJdcTR+7a9&#10;wRBlX0vd4z7CTSenSTKXBluOCw06Khqqfso/o+CtKF5H5dytPku3+H1J/KZ++iKlrq+GxwcQgYbw&#10;Hz6311rB9PZ+Bqc38QnI7AgAAP//AwBQSwECLQAUAAYACAAAACEA2+H2y+4AAACFAQAAEwAAAAAA&#10;AAAAAAAAAAAAAAAAW0NvbnRlbnRfVHlwZXNdLnhtbFBLAQItABQABgAIAAAAIQBa9CxbvwAAABUB&#10;AAALAAAAAAAAAAAAAAAAAB8BAABfcmVscy8ucmVsc1BLAQItABQABgAIAAAAIQB9i/NbyAAAAN0A&#10;AAAPAAAAAAAAAAAAAAAAAAcCAABkcnMvZG93bnJldi54bWxQSwUGAAAAAAMAAwC3AAAA/AIAAAAA&#10;" strokecolor="#bfbfbf [2412]"/>
                        </v:group>
                        <v:group id="Gruppieren 2595" o:spid="_x0000_s1049" style="position:absolute;top:15059;width:41395;height:14415" coordorigin=",63" coordsize="41400,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HpxgAAAN0AAAAPAAAAZHJzL2Rvd25yZXYueG1sRI9Ba8JA&#10;FITvBf/D8oTedBNLpEZXEVHxIIWqIN4e2WcSzL4N2TWJ/75bKPQ4zMw3zGLVm0q01LjSsoJ4HIEg&#10;zqwuOVdwOe9GnyCcR9ZYWSYFL3KwWg7eFphq2/E3tSefiwBhl6KCwvs6ldJlBRl0Y1sTB+9uG4M+&#10;yCaXusEuwE0lJ1E0lQZLDgsF1rQpKHucnkbBvsNu/RFv2+PjvnndzsnX9RiTUu/Dfj0H4an3/+G/&#10;9kErmCSzBH7fhCcglz8AAAD//wMAUEsBAi0AFAAGAAgAAAAhANvh9svuAAAAhQEAABMAAAAAAAAA&#10;AAAAAAAAAAAAAFtDb250ZW50X1R5cGVzXS54bWxQSwECLQAUAAYACAAAACEAWvQsW78AAAAVAQAA&#10;CwAAAAAAAAAAAAAAAAAfAQAAX3JlbHMvLnJlbHNQSwECLQAUAAYACAAAACEAg+OB6cYAAADdAAAA&#10;DwAAAAAAAAAAAAAAAAAHAgAAZHJzL2Rvd25yZXYueG1sUEsFBgAAAAADAAMAtwAAAPoCAAAAAA==&#10;">
                          <v:line id="Gerade Verbindung 930" o:spid="_x0000_s1050"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i3yAAAAN0AAAAPAAAAZHJzL2Rvd25yZXYueG1sRI9Ba8JA&#10;FITvBf/D8gq9iG4qNGrqKiVtpQgWGkXo7ZF9TYLZt9vsVuO/7xaEHoeZ+YZZrHrTihN1vrGs4H6c&#10;gCAurW64UrDfvY5mIHxA1thaJgUX8rBaDm4WmGl75g86FaESEcI+QwV1CC6T0pc1GfRj64ij92U7&#10;gyHKrpK6w3OEm1ZOkiSVBhuOCzU6ymsqj8WPUbDN882wSN3LoXDT73Xi36vnT1Lq7rZ/egQRqA//&#10;4Wv7TSuYPMxT+HsTn4Bc/gIAAP//AwBQSwECLQAUAAYACAAAACEA2+H2y+4AAACFAQAAEwAAAAAA&#10;AAAAAAAAAAAAAAAAW0NvbnRlbnRfVHlwZXNdLnhtbFBLAQItABQABgAIAAAAIQBa9CxbvwAAABUB&#10;AAALAAAAAAAAAAAAAAAAAB8BAABfcmVscy8ucmVsc1BLAQItABQABgAIAAAAIQDiFci3yAAAAN0A&#10;AAAPAAAAAAAAAAAAAAAAAAcCAABkcnMvZG93bnJldi54bWxQSwUGAAAAAAMAAwC3AAAA/AIAAAAA&#10;" strokecolor="#bfbfbf [2412]"/>
                          <v:line id="Gerade Verbindung 931" o:spid="_x0000_s1051" style="position:absolute;flip:y;visibility:visible;mso-wrap-style:square" from="0,63" to="0,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0syQAAAN0AAAAPAAAAZHJzL2Rvd25yZXYueG1sRI/dSsNA&#10;FITvBd9hOYI30mxa6I+x2yLRFikoNBXBu0P2mASzZ7fZtU3fvlsoeDnMzDfMfNmbVhyo841lBcMk&#10;BUFcWt1wpeBztxrMQPiArLG1TApO5GG5uL2ZY6btkbd0KEIlIoR9hgrqEFwmpS9rMugT64ij92M7&#10;gyHKrpK6w2OEm1aO0nQiDTYcF2p0lNdU/hZ/RsF7nm8eiol7/SrcdL9O/Uf18k1K3d/1z08gAvXh&#10;P3xtv2kFo/HjFC5v4hOQizMAAAD//wMAUEsBAi0AFAAGAAgAAAAhANvh9svuAAAAhQEAABMAAAAA&#10;AAAAAAAAAAAAAAAAAFtDb250ZW50X1R5cGVzXS54bWxQSwECLQAUAAYACAAAACEAWvQsW78AAAAV&#10;AQAACwAAAAAAAAAAAAAAAAAfAQAAX3JlbHMvLnJlbHNQSwECLQAUAAYACAAAACEAjVltLMkAAADd&#10;AAAADwAAAAAAAAAAAAAAAAAHAgAAZHJzL2Rvd25yZXYueG1sUEsFBgAAAAADAAMAtwAAAP0CAAAA&#10;AA==&#10;" strokecolor="#bfbfbf [2412]"/>
                          <v:line id="Gerade Verbindung 932" o:spid="_x0000_s1052" style="position:absolute;visibility:visible;mso-wrap-style:square" from="0,63" to="413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0qwgAAAN0AAAAPAAAAZHJzL2Rvd25yZXYueG1sRE/LisIw&#10;FN0L/kO4wmxEUwUfrUYRcWYERbD6AZfmTlumuSlNxta/nywEl4fzXm87U4kHNa60rGAyjkAQZ1aX&#10;nCu43z5HSxDOI2usLJOCJznYbvq9NSbatnylR+pzEULYJaig8L5OpHRZQQbd2NbEgfuxjUEfYJNL&#10;3WAbwk0lp1E0lwZLDg0F1rQvKPtN/4yC+twuTpfTsP3O0sOXrobeEMdKfQy63QqEp86/xS/3USuY&#10;zuIwN7wJT0Bu/gEAAP//AwBQSwECLQAUAAYACAAAACEA2+H2y+4AAACFAQAAEwAAAAAAAAAAAAAA&#10;AAAAAAAAW0NvbnRlbnRfVHlwZXNdLnhtbFBLAQItABQABgAIAAAAIQBa9CxbvwAAABUBAAALAAAA&#10;AAAAAAAAAAAAAB8BAABfcmVscy8ucmVsc1BLAQItABQABgAIAAAAIQBxYl0qwgAAAN0AAAAPAAAA&#10;AAAAAAAAAAAAAAcCAABkcnMvZG93bnJldi54bWxQSwUGAAAAAAMAAwC3AAAA9gIAAAAA&#10;" strokecolor="#bfbfbf [2412]"/>
                        </v:group>
                        <v:group id="Gruppieren 2599" o:spid="_x0000_s1053" style="position:absolute;top:34966;width:41400;height:14484" coordsize="41400,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line id="Gerade Verbindung 23" o:spid="_x0000_s1054"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GjxAAAAN0AAAAPAAAAZHJzL2Rvd25yZXYueG1sRE/Pa8Iw&#10;FL4P9j+EN/AiM5mHTqpRRjdFBhusDsHbo3m2Zc1L1kSt//1yEHb8+H4vVoPtxJn60DrW8DRRIIgr&#10;Z1quNXzv1o8zECEiG+wck4YrBVgt7+8WmBt34S86l7EWKYRDjhqaGH0uZagashgmzhMn7uh6izHB&#10;vpamx0sKt52cKpVJiy2nhgY9FQ1VP+XJavgoivdxmfm3femffzcqfNavB9J69DC8zEFEGuK/+Obe&#10;Gg3TTKX96U16AnL5BwAA//8DAFBLAQItABQABgAIAAAAIQDb4fbL7gAAAIUBAAATAAAAAAAAAAAA&#10;AAAAAAAAAABbQ29udGVudF9UeXBlc10ueG1sUEsBAi0AFAAGAAgAAAAhAFr0LFu/AAAAFQEAAAsA&#10;AAAAAAAAAAAAAAAAHwEAAF9yZWxzLy5yZWxzUEsBAi0AFAAGAAgAAAAhADGfAaPEAAAA3QAAAA8A&#10;AAAAAAAAAAAAAAAABwIAAGRycy9kb3ducmV2LnhtbFBLBQYAAAAAAwADALcAAAD4AgAAAAA=&#10;" strokecolor="#bfbfbf [2412]"/>
                          <v:line id="Gerade Verbindung 26" o:spid="_x0000_s1055" style="position:absolute;flip:y;visibility:visible;mso-wrap-style:square" from="0,0" to="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Q4yAAAAN0AAAAPAAAAZHJzL2Rvd25yZXYueG1sRI9BSwMx&#10;FITvQv9DeIVeik3aw1rWpkXWVkSo4FYEb4/Nc3dx8xI3abv++0YoeBxm5htmtRlsJ07Uh9axhvlM&#10;gSCunGm51vB+2N0uQYSIbLBzTBp+KcBmPbpZYW7cmd/oVMZaJAiHHDU0MfpcylA1ZDHMnCdO3pfr&#10;LcYk+1qaHs8Jbju5UCqTFltOCw16Khqqvsuj1bAvipdpmfntR+nvfp5UeK0fP0nryXh4uAcRaYj/&#10;4Wv72WhYZGoOf2/SE5DrCwAAAP//AwBQSwECLQAUAAYACAAAACEA2+H2y+4AAACFAQAAEwAAAAAA&#10;AAAAAAAAAAAAAAAAW0NvbnRlbnRfVHlwZXNdLnhtbFBLAQItABQABgAIAAAAIQBa9CxbvwAAABUB&#10;AAALAAAAAAAAAAAAAAAAAB8BAABfcmVscy8ucmVsc1BLAQItABQABgAIAAAAIQBe06Q4yAAAAN0A&#10;AAAPAAAAAAAAAAAAAAAAAAcCAABkcnMvZG93bnJldi54bWxQSwUGAAAAAAMAAwC3AAAA/AIAAAAA&#10;" strokecolor="#bfbfbf [2412]"/>
                          <v:line id="Gerade Verbindung 28" o:spid="_x0000_s1056" style="position:absolute;visibility:visible;mso-wrap-style:square" from="0,0" to="4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47xgAAAN0AAAAPAAAAZHJzL2Rvd25yZXYueG1sRI/RasJA&#10;FETfC/7Dcgt9Cc3GPNg2zSoirQoRodEPuGRvk9Ds3ZDdmvj3rlDo4zAzZ5h8NZlOXGhwrWUF8zgB&#10;QVxZ3XKt4Hz6fH4F4Tyyxs4yKbiSg9Vy9pBjpu3IX3QpfS0ChF2GChrv+0xKVzVk0MW2Jw7etx0M&#10;+iCHWuoBxwA3nUyTZCENthwWGuxp01D1U/4aBf1hfCmORTTuqvJjq7vIG+I3pZ4ep/U7CE+T/w//&#10;tfdaQbpIUri/CU9ALm8AAAD//wMAUEsBAi0AFAAGAAgAAAAhANvh9svuAAAAhQEAABMAAAAAAAAA&#10;AAAAAAAAAAAAAFtDb250ZW50X1R5cGVzXS54bWxQSwECLQAUAAYACAAAACEAWvQsW78AAAAVAQAA&#10;CwAAAAAAAAAAAAAAAAAfAQAAX3JlbHMvLnJlbHNQSwECLQAUAAYACAAAACEAI6WeO8YAAADdAAAA&#10;DwAAAAAAAAAAAAAAAAAHAgAAZHJzL2Rvd25yZXYueG1sUEsFBgAAAAADAAMAtwAAAPoCAAAAAA==&#10;" strokecolor="#bfbfbf [2412]"/>
                        </v:group>
                        <v:group id="Gruppieren 2603" o:spid="_x0000_s1057" style="position:absolute;left:7607;top:-3364;width:7200;height:52817" coordorigin=",-3364" coordsize="7200,5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9xwAAAN0AAAAPAAAAZHJzL2Rvd25yZXYueG1sRI9Pa8JA&#10;FMTvBb/D8gRvdRNDQ4muImKlh1CoFsTbI/tMgtm3IbvNn2/fLRR6HGbmN8xmN5pG9NS52rKCeBmB&#10;IC6srrlU8HV5e34F4TyyxsYyKZjIwW47e9pgpu3An9SffSkChF2GCirv20xKV1Rk0C1tSxy8u+0M&#10;+iC7UuoOhwA3jVxFUSoN1hwWKmzpUFHxOH8bBacBh30SH/v8cT9Mt8vLxzWPSanFfNyvQXga/X/4&#10;r/2uFazSKIHfN+EJyO0PAAAA//8DAFBLAQItABQABgAIAAAAIQDb4fbL7gAAAIUBAAATAAAAAAAA&#10;AAAAAAAAAAAAAABbQ29udGVudF9UeXBlc10ueG1sUEsBAi0AFAAGAAgAAAAhAFr0LFu/AAAAFQEA&#10;AAsAAAAAAAAAAAAAAAAAHwEAAF9yZWxzLy5yZWxzUEsBAi0AFAAGAAgAAAAhAFBpSP3HAAAA3QAA&#10;AA8AAAAAAAAAAAAAAAAABwIAAGRycy9kb3ducmV2LnhtbFBLBQYAAAAAAwADALcAAAD7AgAAAAA=&#10;">
                          <v:line id="Gerade Verbindung 18" o:spid="_x0000_s1058" style="position:absolute;visibility:visible;mso-wrap-style:square" from="0,-3364" to="0,4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QVxwAAAN0AAAAPAAAAZHJzL2Rvd25yZXYueG1sRI9Ba8JA&#10;FITvBf/D8oReim5Ma9ToKqIUepFi9KC3R/aZBLNvQ3Zr0n/fLRR6HGbmG2a16U0tHtS6yrKCyTgC&#10;QZxbXXGh4Hx6H81BOI+ssbZMCr7JwWY9eFphqm3HR3pkvhABwi5FBaX3TSqly0sy6Ma2IQ7ezbYG&#10;fZBtIXWLXYCbWsZRlEiDFYeFEhvalZTfsy+jYH9OumxRTGcvk9dDv+DP+HI9GKWeh/12CcJT7//D&#10;f+0PrSBOojf4fROegFz/AAAA//8DAFBLAQItABQABgAIAAAAIQDb4fbL7gAAAIUBAAATAAAAAAAA&#10;AAAAAAAAAAAAAABbQ29udGVudF9UeXBlc10ueG1sUEsBAi0AFAAGAAgAAAAhAFr0LFu/AAAAFQEA&#10;AAsAAAAAAAAAAAAAAAAAHwEAAF9yZWxzLy5yZWxzUEsBAi0AFAAGAAgAAAAhADNYNBXHAAAA3QAA&#10;AA8AAAAAAAAAAAAAAAAABwIAAGRycy9kb3ducmV2LnhtbFBLBQYAAAAAAwADALcAAAD7AgAAAAA=&#10;" strokecolor="black [3213]" strokeweight="1pt"/>
                          <v:line id="Gerade Verbindung 19" o:spid="_x0000_s1059" style="position:absolute;visibility:visible;mso-wrap-style:square" from="0,49450" to="7200,4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GOxwAAAN0AAAAPAAAAZHJzL2Rvd25yZXYueG1sRI9Ba8JA&#10;FITvhf6H5RW8SN0YMa2pm1AsghcRUw/t7ZF9TUKzb0N2a+K/dwWhx2FmvmHW+WhacabeNZYVzGcR&#10;COLS6oYrBafP7fMrCOeRNbaWScGFHOTZ48MaU20HPtK58JUIEHYpKqi971IpXVmTQTezHXHwfmxv&#10;0AfZV1L3OAS4aWUcRYk02HBYqLGjTU3lb/FnFHyckqFYVcuX6XyxH1d8iL++90apydP4/gbC0+j/&#10;w/f2TiuIk2gJtzfhCcjsCgAA//8DAFBLAQItABQABgAIAAAAIQDb4fbL7gAAAIUBAAATAAAAAAAA&#10;AAAAAAAAAAAAAABbQ29udGVudF9UeXBlc10ueG1sUEsBAi0AFAAGAAgAAAAhAFr0LFu/AAAAFQEA&#10;AAsAAAAAAAAAAAAAAAAAHwEAAF9yZWxzLy5yZWxzUEsBAi0AFAAGAAgAAAAhAFwUkY7HAAAA3QAA&#10;AA8AAAAAAAAAAAAAAAAABwIAAGRycy9kb3ducmV2LnhtbFBLBQYAAAAAAwADALcAAAD7AgAAAAA=&#10;" strokecolor="black [3213]" strokeweight="1pt"/>
                          <v:line id="Gerade Verbindung 20" o:spid="_x0000_s1060" style="position:absolute;flip:y;visibility:visible;mso-wrap-style:square" from="7168,-3364" to="7200,4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M86xgAAAN0AAAAPAAAAZHJzL2Rvd25yZXYueG1sRI9PawIx&#10;FMTvgt8hPMGbJgpu261RRCiIWMHVS2+Pzds/dPOy3URdv70pFHocZuY3zHLd20bcqPO1Yw2zqQJB&#10;nDtTc6nhcv6YvILwAdlg45g0PMjDejUcLDE17s4numWhFBHCPkUNVQhtKqXPK7Lop64ljl7hOosh&#10;yq6UpsN7hNtGzpVKpMWa40KFLW0ryr+zq9WwP78V28P+8/jwP19HKl7UaZFdtB6P+s07iEB9+A//&#10;tXdGwzxRCfy+iU9Arp4AAAD//wMAUEsBAi0AFAAGAAgAAAAhANvh9svuAAAAhQEAABMAAAAAAAAA&#10;AAAAAAAAAAAAAFtDb250ZW50X1R5cGVzXS54bWxQSwECLQAUAAYACAAAACEAWvQsW78AAAAVAQAA&#10;CwAAAAAAAAAAAAAAAAAfAQAAX3JlbHMvLnJlbHNQSwECLQAUAAYACAAAACEA9LzPOsYAAADdAAAA&#10;DwAAAAAAAAAAAAAAAAAHAgAAZHJzL2Rvd25yZXYueG1sUEsFBgAAAAADAAMAtwAAAPoCAAAAAA==&#10;" strokecolor="black [3213]" strokeweight="1pt"/>
                        </v:group>
                      </v:group>
                      <v:group id="Gruppieren 2607" o:spid="_x0000_s1061" style="position:absolute;left:41898;top:11941;width:137;height:42133" coordsize="136,4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8Sv8vglPQK5/AAAA//8DAFBLAQItABQABgAIAAAAIQDb4fbL7gAAAIUBAAATAAAAAAAA&#10;AAAAAAAAAAAAAABbQ29udGVudF9UeXBlc10ueG1sUEsBAi0AFAAGAAgAAAAhAFr0LFu/AAAAFQEA&#10;AAsAAAAAAAAAAAAAAAAAHwEAAF9yZWxzLy5yZWxzUEsBAi0AFAAGAAgAAAAhAC9STv7HAAAA3QAA&#10;AA8AAAAAAAAAAAAAAAAABwIAAGRycy9kb3ducmV2LnhtbFBLBQYAAAAAAwADALcAAAD7AgAAAAA=&#10;">
                        <v:line id="Gerade Verbindung 943" o:spid="_x0000_s1062" style="position:absolute;visibility:visible;mso-wrap-style:square" from="68,0" to="68,4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7EhwwAAAN0AAAAPAAAAZHJzL2Rvd25yZXYueG1sRE/LagIx&#10;FN0L/kO4QjeiSV1YGY2iUqGUQvEBs71MrpPRyc0wic7075tFocvDea82vavFk9pQedbwOlUgiAtv&#10;Ki41XM6HyQJEiMgGa8+k4YcCbNbDwQoz4zs+0vMUS5FCOGSowcbYZFKGwpLDMPUNceKuvnUYE2xL&#10;aVrsUrir5UypuXRYcWqw2NDeUnE/PZyG3ftt+23s23jf5WXedF+5Mp+51i+jfrsEEamP/+I/94fR&#10;MJurNDe9SU9Arn8BAAD//wMAUEsBAi0AFAAGAAgAAAAhANvh9svuAAAAhQEAABMAAAAAAAAAAAAA&#10;AAAAAAAAAFtDb250ZW50X1R5cGVzXS54bWxQSwECLQAUAAYACAAAACEAWvQsW78AAAAVAQAACwAA&#10;AAAAAAAAAAAAAAAfAQAAX3JlbHMvLnJlbHNQSwECLQAUAAYACAAAACEALKOxIcMAAADdAAAADwAA&#10;AAAAAAAAAAAAAAAHAgAAZHJzL2Rvd25yZXYueG1sUEsFBgAAAAADAAMAtwAAAPcCAAAAAA==&#10;" strokecolor="black [3213]" strokeweight=".5pt"/>
                        <v:line id="Gerade Verbindung 944" o:spid="_x0000_s1063" style="position:absolute;rotation:-135;flip:x;visibility:visible;mso-wrap-style:square" from="137,40123" to="137,4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OIxgAAAN0AAAAPAAAAZHJzL2Rvd25yZXYueG1sRI/dagIx&#10;FITvC32HcITe1axebOtqFCkULNJSVx/gsDnuj5uTJUnX1advBMHLYWa+YRarwbSiJ+drywom4wQE&#10;cWF1zaWCw/7z9R2ED8gaW8uk4EIeVsvnpwVm2p55R30eShEh7DNUUIXQZVL6oiKDfmw74ugdrTMY&#10;onSl1A7PEW5aOU2SVBqsOS5U2NFHRcUp/zMKZmbT/FIz7PqvbcNv13T78507pV5Gw3oOItAQHuF7&#10;e6MVTNNkBrc38QnI5T8AAAD//wMAUEsBAi0AFAAGAAgAAAAhANvh9svuAAAAhQEAABMAAAAAAAAA&#10;AAAAAAAAAAAAAFtDb250ZW50X1R5cGVzXS54bWxQSwECLQAUAAYACAAAACEAWvQsW78AAAAVAQAA&#10;CwAAAAAAAAAAAAAAAAAfAQAAX3JlbHMvLnJlbHNQSwECLQAUAAYACAAAACEAzlcziMYAAADdAAAA&#10;DwAAAAAAAAAAAAAAAAAHAgAAZHJzL2Rvd25yZXYueG1sUEsFBgAAAAADAAMAtwAAAPoCAAAAAA==&#10;" strokecolor="black [3213]"/>
                        <v:line id="Gerade Verbindung 945" o:spid="_x0000_s1064" style="position:absolute;rotation:-135;flip:x;visibility:visible;mso-wrap-style:square" from="68,25590" to="68,2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zIwwAAAN0AAAAPAAAAZHJzL2Rvd25yZXYueG1sRE/dasIw&#10;FL4f+A7hDLybab3oXGcsQxAU2dBuD3Bojv2xOSlJrN2efrkY7PLj+18Xk+nFSM63lhWkiwQEcWV1&#10;y7WCr8/d0wqED8gae8uk4Js8FJvZwxpzbe98prEMtYgh7HNU0IQw5FL6qiGDfmEH4shdrDMYInS1&#10;1A7vMdz0cpkkmTTYcmxocKBtQ9W1vBkFL2bfnaibzuPh2PHzT3b8eC+dUvPH6e0VRKAp/Iv/3Hut&#10;YJmlcX98E5+A3PwCAAD//wMAUEsBAi0AFAAGAAgAAAAhANvh9svuAAAAhQEAABMAAAAAAAAAAAAA&#10;AAAAAAAAAFtDb250ZW50X1R5cGVzXS54bWxQSwECLQAUAAYACAAAACEAWvQsW78AAAAVAQAACwAA&#10;AAAAAAAAAAAAAAAfAQAAX3JlbHMvLnJlbHNQSwECLQAUAAYACAAAACEA2rQMyMMAAADdAAAADwAA&#10;AAAAAAAAAAAAAAAHAgAAZHJzL2Rvd25yZXYueG1sUEsFBgAAAAADAAMAtwAAAPcCAAAAAA==&#10;" strokecolor="black [3213]"/>
                        <v:line id="Gerade Verbindung 946" o:spid="_x0000_s1065" style="position:absolute;rotation:-135;flip:x;visibility:visible;mso-wrap-style:square" from="0,19994" to="0,2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lTxgAAAN0AAAAPAAAAZHJzL2Rvd25yZXYueG1sRI/dasJA&#10;FITvC32H5RS8q5t4kbapq5SCoEhLTfsAh+wxP2bPht01Rp++KwheDjPzDTNfjqYTAznfWFaQThMQ&#10;xKXVDVcK/n5Xz68gfEDW2FkmBWfysFw8Pswx1/bEOxqKUIkIYZ+jgjqEPpfSlzUZ9FPbE0dvb53B&#10;EKWrpHZ4inDTyVmSZNJgw3Ghxp4+ayoPxdEoeDPr9ofacTdsti2/XLLt91fhlJo8jR/vIAKN4R6+&#10;tddawSxLU7i+iU9ALv4BAAD//wMAUEsBAi0AFAAGAAgAAAAhANvh9svuAAAAhQEAABMAAAAAAAAA&#10;AAAAAAAAAAAAAFtDb250ZW50X1R5cGVzXS54bWxQSwECLQAUAAYACAAAACEAWvQsW78AAAAVAQAA&#10;CwAAAAAAAAAAAAAAAAAfAQAAX3JlbHMvLnJlbHNQSwECLQAUAAYACAAAACEAtfipU8YAAADdAAAA&#10;DwAAAAAAAAAAAAAAAAAHAgAAZHJzL2Rvd25yZXYueG1sUEsFBgAAAAADAAMAtwAAAPoCAAAAAA==&#10;" strokecolor="black [3213]"/>
                        <v:line id="Gerade Verbindung 947" o:spid="_x0000_s1066" style="position:absolute;rotation:-135;flip:x;visibility:visible;mso-wrap-style:square" from="68,5459" to="68,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ckxgAAAN0AAAAPAAAAZHJzL2Rvd25yZXYueG1sRI/dasJA&#10;FITvC32H5RS8qxtzkbapq5SCoEhLTfsAh+wxP2bPht01Rp++KwheDjPzDTNfjqYTAznfWFYwmyYg&#10;iEurG64U/P2unl9B+ICssbNMCs7kYbl4fJhjru2JdzQUoRIRwj5HBXUIfS6lL2sy6Ke2J47e3jqD&#10;IUpXSe3wFOGmk2mSZNJgw3Ghxp4+ayoPxdEoeDPr9ofacTdsti2/XLLt91fhlJo8jR/vIAKN4R6+&#10;tddaQZrNUri+iU9ALv4BAAD//wMAUEsBAi0AFAAGAAgAAAAhANvh9svuAAAAhQEAABMAAAAAAAAA&#10;AAAAAAAAAAAAAFtDb250ZW50X1R5cGVzXS54bWxQSwECLQAUAAYACAAAACEAWvQsW78AAAAVAQAA&#10;CwAAAAAAAAAAAAAAAAAfAQAAX3JlbHMvLnJlbHNQSwECLQAUAAYACAAAACEARSo3JMYAAADdAAAA&#10;DwAAAAAAAAAAAAAAAAAHAgAAZHJzL2Rvd25yZXYueG1sUEsFBgAAAAADAAMAtwAAAPoCAAAAAA==&#10;" strokecolor="black [3213]"/>
                        <v:line id="Gerade Verbindung 948" o:spid="_x0000_s1067" style="position:absolute;rotation:-135;flip:x;visibility:visible;mso-wrap-style:square" from="0,137" to="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K/xgAAAN0AAAAPAAAAZHJzL2Rvd25yZXYueG1sRI/dagIx&#10;FITvC75DOIJ3NavCtq5GEaFgkZa6+gCHzXF/3JwsSbpu+/RNodDLYWa+YdbbwbSiJ+drywpm0wQE&#10;cWF1zaWCy/nl8RmED8gaW8uk4Is8bDejhzVm2t75RH0eShEh7DNUUIXQZVL6oiKDfmo74uhdrTMY&#10;onSl1A7vEW5aOU+SVBqsOS5U2NG+ouKWfxoFS3NoPqgZTv3rseGn7/T4/pY7pSbjYbcCEWgI/+G/&#10;9kErmKezBfy+iU9Abn4AAAD//wMAUEsBAi0AFAAGAAgAAAAhANvh9svuAAAAhQEAABMAAAAAAAAA&#10;AAAAAAAAAAAAAFtDb250ZW50X1R5cGVzXS54bWxQSwECLQAUAAYACAAAACEAWvQsW78AAAAVAQAA&#10;CwAAAAAAAAAAAAAAAAAfAQAAX3JlbHMvLnJlbHNQSwECLQAUAAYACAAAACEAKmaSv8YAAADdAAAA&#10;DwAAAAAAAAAAAAAAAAAHAgAAZHJzL2Rvd25yZXYueG1sUEsFBgAAAAADAAMAtwAAAPoCAAAAAA==&#10;" strokecolor="black [3213]"/>
                      </v:group>
                      <v:group id="Gruppieren 2614" o:spid="_x0000_s1068" style="position:absolute;width:10033;height:53795" coordsize="10033,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ZUxQAAAN0AAAAPAAAAZHJzL2Rvd25yZXYueG1sRI9Bi8Iw&#10;FITvwv6H8IS9aVpXZalGEVmXPYigLoi3R/Nsi81LaWJb/70RBI/DzHzDzJedKUVDtSssK4iHEQji&#10;1OqCMwX/x83gG4TzyBpLy6TgTg6Wi4/eHBNtW95Tc/CZCBB2CSrIva8SKV2ak0E3tBVx8C62NuiD&#10;rDOpa2wD3JRyFEVTabDgsJBjReuc0uvhZhT8ttiuvuKfZnu9rO/n42R32sak1Ge/W81AeOr8O/xq&#10;/2kFo2k8hueb8ATk4gEAAP//AwBQSwECLQAUAAYACAAAACEA2+H2y+4AAACFAQAAEwAAAAAAAAAA&#10;AAAAAAAAAAAAW0NvbnRlbnRfVHlwZXNdLnhtbFBLAQItABQABgAIAAAAIQBa9CxbvwAAABUBAAAL&#10;AAAAAAAAAAAAAAAAAB8BAABfcmVscy8ucmVsc1BLAQItABQABgAIAAAAIQBaWUZUxQAAAN0AAAAP&#10;AAAAAAAAAAAAAAAAAAcCAABkcnMvZG93bnJldi54bWxQSwUGAAAAAAMAAwC3AAAA+QIAAAAA&#10;">
                        <v:line id="Gerade Verbindung 951" o:spid="_x0000_s1069" style="position:absolute;visibility:visible;mso-wrap-style:square" from="409,52885" to="4765,5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hixgAAAN0AAAAPAAAAZHJzL2Rvd25yZXYueG1sRI9Ba8JA&#10;FITvBf/D8oReRDcKtRJdRcVCKYJUhVwf2Wc2mn0bsluT/vuuIPQ4zMw3zGLV2UrcqfGlYwXjUQKC&#10;OHe65ELB+fQxnIHwAVlj5ZgU/JKH1bL3ssBUu5a/6X4MhYgQ9ikqMCHUqZQ+N2TRj1xNHL2LayyG&#10;KJtC6gbbCLeVnCTJVFosOS4YrGlrKL8df6yCze66PmjzPti2WZHV7T5L9Fem1Gu/W89BBOrCf/jZ&#10;/tQKJtPxGzzexCcgl38AAAD//wMAUEsBAi0AFAAGAAgAAAAhANvh9svuAAAAhQEAABMAAAAAAAAA&#10;AAAAAAAAAAAAAFtDb250ZW50X1R5cGVzXS54bWxQSwECLQAUAAYACAAAACEAWvQsW78AAAAVAQAA&#10;CwAAAAAAAAAAAAAAAAAfAQAAX3JlbHMvLnJlbHNQSwECLQAUAAYACAAAACEAR3uIYsYAAADdAAAA&#10;DwAAAAAAAAAAAAAAAAAHAgAAZHJzL2Rvd25yZXYueG1sUEsFBgAAAAADAAMAtwAAAPoCAAAAAA==&#10;" strokecolor="black [3213]" strokeweight=".5pt"/>
                        <v:line id="Gerade Verbindung 953" o:spid="_x0000_s1070" style="position:absolute;visibility:visible;mso-wrap-style:square" from="1160,0" to="1160,5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RYVxwAAAN0AAAAPAAAAZHJzL2Rvd25yZXYueG1sRI/NasMw&#10;EITvhbyD2EAupZGTgxvcKMYJDYRSKPkBXxdra7mxVsZSY+ftq0Khx2FmvmHW+WhbcaPeN44VLOYJ&#10;COLK6YZrBZfz/mkFwgdkja1jUnAnD/lm8rDGTLuBj3Q7hVpECPsMFZgQukxKXxmy6OeuI47ep+st&#10;hij7Wuoehwi3rVwmSSotNhwXDHa0M1RdT99Wwfb1q/jQ5vlxN5R12Q3vZaLfSqVm07F4ARFoDP/h&#10;v/ZBK1imixR+38QnIDc/AAAA//8DAFBLAQItABQABgAIAAAAIQDb4fbL7gAAAIUBAAATAAAAAAAA&#10;AAAAAAAAAAAAAABbQ29udGVudF9UeXBlc10ueG1sUEsBAi0AFAAGAAgAAAAhAFr0LFu/AAAAFQEA&#10;AAsAAAAAAAAAAAAAAAAAHwEAAF9yZWxzLy5yZWxzUEsBAi0AFAAGAAgAAAAhALepFhXHAAAA3QAA&#10;AA8AAAAAAAAAAAAAAAAABwIAAGRycy9kb3ducmV2LnhtbFBLBQYAAAAAAwADALcAAAD7AgAAAAA=&#10;" strokecolor="black [3213]" strokeweight=".5pt"/>
                        <v:line id="Gerade Verbindung 954" o:spid="_x0000_s1071" style="position:absolute;visibility:visible;mso-wrap-style:square" from="204,45583" to="9983,4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bOOxQAAAN0AAAAPAAAAZHJzL2Rvd25yZXYueG1sRI9Ba8JA&#10;FITvBf/D8oRepG70oJK6ioqFIoKohVwf2ddsNPs2ZLcm/ntXEHocZuYbZr7sbCVu1PjSsYLRMAFB&#10;nDtdcqHg5/z1MQPhA7LGyjEpuJOH5aL3NsdUu5aPdDuFQkQI+xQVmBDqVEqfG7Loh64mjt6vayyG&#10;KJtC6gbbCLeVHCfJRFosOS4YrGljKL+e/qyC9fayOmgzHWzarMjqdp8lepcp9d7vVp8gAnXhP/xq&#10;f2sF48loCs838QnIxQMAAP//AwBQSwECLQAUAAYACAAAACEA2+H2y+4AAACFAQAAEwAAAAAAAAAA&#10;AAAAAAAAAAAAW0NvbnRlbnRfVHlwZXNdLnhtbFBLAQItABQABgAIAAAAIQBa9CxbvwAAABUBAAAL&#10;AAAAAAAAAAAAAAAAAB8BAABfcmVscy8ucmVsc1BLAQItABQABgAIAAAAIQDY5bOOxQAAAN0AAAAP&#10;AAAAAAAAAAAAAAAAAAcCAABkcnMvZG93bnJldi54bWxQSwUGAAAAAAMAAwC3AAAA+QIAAAAA&#10;" strokecolor="black [3213]" strokeweight=".5pt"/>
                        <v:line id="Gerade Verbindung 956" o:spid="_x0000_s1072" style="position:absolute;visibility:visible;mso-wrap-style:square" from="0,25589" to="10033,2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8wgAAAN0AAAAPAAAAZHJzL2Rvd25yZXYueG1sRE9Ni8Iw&#10;EL0L+x/CLHgRTfWgSzWKKyvIIoiu0OvQjE21mZQm2u6/NwfB4+N9L1adrcSDGl86VjAeJSCIc6dL&#10;LhSc/7bDLxA+IGusHJOCf/KwWn70Fphq1/KRHqdQiBjCPkUFJoQ6ldLnhiz6kauJI3dxjcUQYVNI&#10;3WAbw20lJ0kylRZLjg0Ga9oYym+nu1Xw/XNdH7SZDTZtVmR1u88S/Zsp1f/s1nMQgbrwFr/cO61g&#10;Mh3HufFNfAJy+QQAAP//AwBQSwECLQAUAAYACAAAACEA2+H2y+4AAACFAQAAEwAAAAAAAAAAAAAA&#10;AAAAAAAAW0NvbnRlbnRfVHlwZXNdLnhtbFBLAQItABQABgAIAAAAIQBa9CxbvwAAABUBAAALAAAA&#10;AAAAAAAAAAAAAB8BAABfcmVscy8ucmVsc1BLAQItABQABgAIAAAAIQCpeif8wgAAAN0AAAAPAAAA&#10;AAAAAAAAAAAAAAcCAABkcnMvZG93bnJldi54bWxQSwUGAAAAAAMAAwC3AAAA9gIAAAAA&#10;" strokecolor="black [3213]" strokeweight=".5pt"/>
                        <v:line id="Gerade Verbindung 2067" o:spid="_x0000_s1073" style="position:absolute;visibility:visible;mso-wrap-style:square" from="0,5800" to="10033,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JnxgAAAN0AAAAPAAAAZHJzL2Rvd25yZXYueG1sRI9Ba8JA&#10;FITvBf/D8oReRDd6sDW6ipUWihSkKuT6yD6z0ezbkN2a+O9dQehxmJlvmMWqs5W4UuNLxwrGowQE&#10;ce50yYWC4+Fr+A7CB2SNlWNScCMPq2XvZYGpdi3/0nUfChEh7FNUYEKoUyl9bsiiH7maOHon11gM&#10;UTaF1A22EW4rOUmSqbRYclwwWNPGUH7Z/1kFH5/n9U6bt8GmzYqsbn+yRG8zpV773XoOIlAX/sPP&#10;9rdWMJmOZ/B4E5+AXN4BAAD//wMAUEsBAi0AFAAGAAgAAAAhANvh9svuAAAAhQEAABMAAAAAAAAA&#10;AAAAAAAAAAAAAFtDb250ZW50X1R5cGVzXS54bWxQSwECLQAUAAYACAAAACEAWvQsW78AAAAVAQAA&#10;CwAAAAAAAAAAAAAAAAAfAQAAX3JlbHMvLnJlbHNQSwECLQAUAAYACAAAACEAxjaCZ8YAAADdAAAA&#10;DwAAAAAAAAAAAAAAAAAHAgAAZHJzL2Rvd25yZXYueG1sUEsFBgAAAAADAAMAtwAAAPoCAAAAAA==&#10;" strokecolor="black [3213]" strokeweight=".5pt"/>
                        <v:line id="Gerade Verbindung 2070" o:spid="_x0000_s1074" style="position:absolute;rotation:-135;flip:x;visibility:visible;mso-wrap-style:square" from="1160,44832" to="1160,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MZ1wwAAAN0AAAAPAAAAZHJzL2Rvd25yZXYueG1sRE/dasIw&#10;FL4f+A7hCN7N1F7U2RllCANFlFl9gENz1p81JyXJarenNxeDXX58/+vtaDoxkPONZQWLeQKCuLS6&#10;4UrB7fr+/ALCB2SNnWVS8EMetpvJ0xpzbe98oaEIlYgh7HNUUIfQ51L6siaDfm574sh9WmcwROgq&#10;qR3eY7jpZJokmTTYcGyosaddTeVX8W0UrMy+/aB2vAyHY8vL3+x4PhVOqdl0fHsFEWgM/+I/914r&#10;SLM07o9v4hOQmwcAAAD//wMAUEsBAi0AFAAGAAgAAAAhANvh9svuAAAAhQEAABMAAAAAAAAAAAAA&#10;AAAAAAAAAFtDb250ZW50X1R5cGVzXS54bWxQSwECLQAUAAYACAAAACEAWvQsW78AAAAVAQAACwAA&#10;AAAAAAAAAAAAAAAfAQAAX3JlbHMvLnJlbHNQSwECLQAUAAYACAAAACEAFNjGdcMAAADdAAAADwAA&#10;AAAAAAAAAAAAAAAHAgAAZHJzL2Rvd25yZXYueG1sUEsFBgAAAAADAAMAtwAAAPcCAAAAAA==&#10;" strokecolor="black [3213]"/>
                        <v:line id="Gerade Verbindung 2071" o:spid="_x0000_s1075" style="position:absolute;rotation:-135;flip:x;visibility:visible;mso-wrap-style:square" from="1228,51997" to="1228,5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PuxgAAAN0AAAAPAAAAZHJzL2Rvd25yZXYueG1sRI/dasJA&#10;FITvC32H5RS8qxtzkbapq5SCoEhLTfsAh+wxP2bPht01Rp++KwheDjPzDTNfjqYTAznfWFYwmyYg&#10;iEurG64U/P2unl9B+ICssbNMCs7kYbl4fJhjru2JdzQUoRIRwj5HBXUIfS6lL2sy6Ke2J47e3jqD&#10;IUpXSe3wFOGmk2mSZNJgw3Ghxp4+ayoPxdEoeDPr9ofacTdsti2/XLLt91fhlJo8jR/vIAKN4R6+&#10;tddaQZqlM7i+iU9ALv4BAAD//wMAUEsBAi0AFAAGAAgAAAAhANvh9svuAAAAhQEAABMAAAAAAAAA&#10;AAAAAAAAAAAAAFtDb250ZW50X1R5cGVzXS54bWxQSwECLQAUAAYACAAAACEAWvQsW78AAAAVAQAA&#10;CwAAAAAAAAAAAAAAAAAfAQAAX3JlbHMvLnJlbHNQSwECLQAUAAYACAAAACEAe5Rj7sYAAADdAAAA&#10;DwAAAAAAAAAAAAAAAAAHAgAAZHJzL2Rvd25yZXYueG1sUEsFBgAAAAADAAMAtwAAAPoCAAAAAA==&#10;" strokecolor="black [3213]"/>
                        <v:line id="Gerade Verbindung 2072" o:spid="_x0000_s1076" style="position:absolute;rotation:-135;flip:x;visibility:visible;mso-wrap-style:square" from="1160,24770" to="1160,2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2ZxgAAAN0AAAAPAAAAZHJzL2Rvd25yZXYueG1sRI/dasJA&#10;FITvC77DcgTv6sZcpG3qKkUQFKnU6AMcsqf5afZs2F1j2qd3C4VeDjPzDbNcj6YTAznfWFawmCcg&#10;iEurG64UXM7bx2cQPiBr7CyTgm/ysF5NHpaYa3vjEw1FqESEsM9RQR1Cn0vpy5oM+rntiaP3aZ3B&#10;EKWrpHZ4i3DTyTRJMmmw4bhQY0+bmsqv4moUvJhd+0HteBr2h5affrLD8b1wSs2m49sriEBj+A//&#10;tXdaQZqlKfy+iU9Aru4AAAD//wMAUEsBAi0AFAAGAAgAAAAhANvh9svuAAAAhQEAABMAAAAAAAAA&#10;AAAAAAAAAAAAAFtDb250ZW50X1R5cGVzXS54bWxQSwECLQAUAAYACAAAACEAWvQsW78AAAAVAQAA&#10;CwAAAAAAAAAAAAAAAAAfAQAAX3JlbHMvLnJlbHNQSwECLQAUAAYACAAAACEAi0b9mcYAAADdAAAA&#10;DwAAAAAAAAAAAAAAAAAHAgAAZHJzL2Rvd25yZXYueG1sUEsFBgAAAAADAAMAtwAAAPoCAAAAAA==&#10;" strokecolor="black [3213]"/>
                        <v:line id="Gerade Verbindung 2073" o:spid="_x0000_s1077" style="position:absolute;rotation:-135;flip:x;visibility:visible;mso-wrap-style:square" from="1160,4912" to="1160,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gCxgAAAN0AAAAPAAAAZHJzL2Rvd25yZXYueG1sRI/dSsNA&#10;FITvBd9hOYJ3dmOEVNNugghCpbS00Qc4ZE/zY/Zs2F3T6NO7BcHLYWa+YdblbAYxkfOdZQX3iwQE&#10;cW11x42Cj/fXu0cQPiBrHCyTgm/yUBbXV2vMtT3zkaYqNCJC2OeooA1hzKX0dUsG/cKOxNE7WWcw&#10;ROkaqR2eI9wMMk2STBrsOC60ONJLS/Vn9WUUPJlNf6B+Pk5v256XP9l2v6ucUrc38/MKRKA5/If/&#10;2hutIM3SB7i8iU9AFr8AAAD//wMAUEsBAi0AFAAGAAgAAAAhANvh9svuAAAAhQEAABMAAAAAAAAA&#10;AAAAAAAAAAAAAFtDb250ZW50X1R5cGVzXS54bWxQSwECLQAUAAYACAAAACEAWvQsW78AAAAVAQAA&#10;CwAAAAAAAAAAAAAAAAAfAQAAX3JlbHMvLnJlbHNQSwECLQAUAAYACAAAACEA5ApYAsYAAADdAAAA&#10;DwAAAAAAAAAAAAAAAAAHAgAAZHJzL2Rvd25yZXYueG1sUEsFBgAAAAADAAMAtwAAAPoCAAAAAA==&#10;" strokecolor="black [3213]"/>
                      </v:group>
                    </v:group>
                    <v:group id="Gruppieren 2624" o:spid="_x0000_s1078" style="position:absolute;left:34844;width:11995;height:17897" coordorigin="-152" coordsize="11995,1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zp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bJBzzfhCcgl38AAAD//wMAUEsBAi0AFAAGAAgAAAAhANvh9svuAAAAhQEAABMAAAAAAAAA&#10;AAAAAAAAAAAAAFtDb250ZW50X1R5cGVzXS54bWxQSwECLQAUAAYACAAAACEAWvQsW78AAAAVAQAA&#10;CwAAAAAAAAAAAAAAAAAfAQAAX3JlbHMvLnJlbHNQSwECLQAUAAYACAAAACEAlDWM6cYAAADdAAAA&#10;DwAAAAAAAAAAAAAAAAAHAgAAZHJzL2Rvd25yZXYueG1sUEsFBgAAAAADAAMAtwAAAPoCAAAAAA==&#10;">
                      <v:shape id="Grafik 2625" o:spid="_x0000_s1079" type="#_x0000_t75" style="position:absolute;left:1447;width:10395;height:1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PxxQAAAN0AAAAPAAAAZHJzL2Rvd25yZXYueG1sRI/RaoNA&#10;FETfA/2H5Rb6FtcKMcVmE9qAENpAUu0HXNwblbh3xd2q+ftsodDHYWbOMJvdbDox0uBaywqeoxgE&#10;cWV1y7WC7zJfvoBwHlljZ5kU3MjBbvuw2GCm7cRfNBa+FgHCLkMFjfd9JqWrGjLoItsTB+9iB4M+&#10;yKGWesApwE0nkzhOpcGWw0KDPe0bqq7Fj1FQntd4TP2oj5/9/p3bj86cilypp8f57RWEp9n/h//a&#10;B60gSZMV/L4JT0Bu7wAAAP//AwBQSwECLQAUAAYACAAAACEA2+H2y+4AAACFAQAAEwAAAAAAAAAA&#10;AAAAAAAAAAAAW0NvbnRlbnRfVHlwZXNdLnhtbFBLAQItABQABgAIAAAAIQBa9CxbvwAAABUBAAAL&#10;AAAAAAAAAAAAAAAAAB8BAABfcmVscy8ucmVsc1BLAQItABQABgAIAAAAIQDl6SPxxQAAAN0AAAAP&#10;AAAAAAAAAAAAAAAAAAcCAABkcnMvZG93bnJldi54bWxQSwUGAAAAAAMAAwC3AAAA+QIAAAAA&#10;">
                        <v:imagedata r:id="rId41" o:title="" croptop="17830f" cropbottom="25216f" cropleft="17578f" cropright="25603f"/>
                      </v:shape>
                      <v:oval id="Ellipse 2626" o:spid="_x0000_s1080" style="position:absolute;left:-152;top:9829;width:5399;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RaxAAAAN0AAAAPAAAAZHJzL2Rvd25yZXYueG1sRI9Ba8JA&#10;FITvhf6H5RW81U1zWCS6ihQUL2I1Hjy+Zp9JavZtyK4m/vuuIHgcZuYbZrYYbCNu1PnasYavcQKC&#10;uHCm5lLDMV99TkD4gGywcUwa7uRhMX9/m2FmXM97uh1CKSKEfYYaqhDaTEpfVGTRj11LHL2z6yyG&#10;KLtSmg77CLeNTJNESYs1x4UKW/quqLgcrlbD2v3t+u3k1+Yn5dXqvP0pTN5rPfoYllMQgYbwCj/b&#10;G6MhVamCx5v4BOT8HwAA//8DAFBLAQItABQABgAIAAAAIQDb4fbL7gAAAIUBAAATAAAAAAAAAAAA&#10;AAAAAAAAAABbQ29udGVudF9UeXBlc10ueG1sUEsBAi0AFAAGAAgAAAAhAFr0LFu/AAAAFQEAAAsA&#10;AAAAAAAAAAAAAAAAHwEAAF9yZWxzLy5yZWxzUEsBAi0AFAAGAAgAAAAhAOeI1FrEAAAA3QAAAA8A&#10;AAAAAAAAAAAAAAAABwIAAGRycy9kb3ducmV2LnhtbFBLBQYAAAAAAwADALcAAAD4AgAAAAA=&#10;" filled="f" strokecolor="#a5a5a5 [2092]" strokeweight="2.25pt"/>
                      <v:line id="Gerade Verbindung 2080" o:spid="_x0000_s1081" style="position:absolute;visibility:visible;mso-wrap-style:square" from="4800,14554" to="8368,1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VyxQAAAN0AAAAPAAAAZHJzL2Rvd25yZXYueG1sRI9Ra8JA&#10;EITfC/0Pxxb6Vi/mIZbUU0QQWkqVan/Aklsv0dxeyK0m/fdeoeDjMDPfMPPl6Ft1pT42gQ1MJxko&#10;4irYhp2Bn8Pm5RVUFGSLbWAy8EsRlovHhzmWNgz8Tde9OJUgHEs0UIt0pdaxqsljnISOOHnH0HuU&#10;JHunbY9DgvtW51lWaI8Np4UaO1rXVJ33F2/g0p2200/5aN2OvlwxKwZZbZwxz0/j6g2U0Cj38H/7&#10;3RrIi3wGf2/SE9CLGwAAAP//AwBQSwECLQAUAAYACAAAACEA2+H2y+4AAACFAQAAEwAAAAAAAAAA&#10;AAAAAAAAAAAAW0NvbnRlbnRfVHlwZXNdLnhtbFBLAQItABQABgAIAAAAIQBa9CxbvwAAABUBAAAL&#10;AAAAAAAAAAAAAAAAAB8BAABfcmVscy8ucmVsc1BLAQItABQABgAIAAAAIQDOByVyxQAAAN0AAAAP&#10;AAAAAAAAAAAAAAAAAAcCAABkcnMvZG93bnJldi54bWxQSwUGAAAAAAMAAwC3AAAA+QIAAAAA&#10;" strokecolor="#a5a5a5 [2092]" strokeweight="6pt"/>
                    </v:group>
                    <v:shape id="Gerade Verbindung mit Pfeil 2628" o:spid="_x0000_s1082" type="#_x0000_t32" style="position:absolute;left:17179;top:8312;width:8252;height:5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OcwAAAAN0AAAAPAAAAZHJzL2Rvd25yZXYueG1sRE/NTgIx&#10;EL6b+A7NmHCTrptAyEohRDHxpqAPMG6HbXE73bQF1rd3DiQcv3z/y/UYenWmlH1kA0/TChRxG63n&#10;zsD319vjAlQuyBb7yGTgjzKsV/d3S2xsvPCOzvvSKQnh3KABV8rQaJ1bRwHzNA7Ewh1iClgEpk7b&#10;hBcJD72uq2quA3qWBocDvThqf/enIL0bf5y9Jsvt9ufoP5PDj0OPxkwexs0zqEJjuYmv7ndroJ7X&#10;MlfeyBPQq38AAAD//wMAUEsBAi0AFAAGAAgAAAAhANvh9svuAAAAhQEAABMAAAAAAAAAAAAAAAAA&#10;AAAAAFtDb250ZW50X1R5cGVzXS54bWxQSwECLQAUAAYACAAAACEAWvQsW78AAAAVAQAACwAAAAAA&#10;AAAAAAAAAAAfAQAAX3JlbHMvLnJlbHNQSwECLQAUAAYACAAAACEApFQjnMAAAADdAAAADwAAAAAA&#10;AAAAAAAAAAAHAgAAZHJzL2Rvd25yZXYueG1sUEsFBgAAAAADAAMAtwAAAPQCAAAAAA==&#10;" strokecolor="black [3213]">
                      <v:stroke endarrow="open"/>
                    </v:shape>
                    <v:shape id="Gerade Verbindung mit Pfeil 2629" o:spid="_x0000_s1083" type="#_x0000_t32" style="position:absolute;left:28194;top:2701;width:8922;height:38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YHwgAAAN0AAAAPAAAAZHJzL2Rvd25yZXYueG1sRI/dagIx&#10;EIXvBd8hTKF3mu1CRVejiG2hd9W1DzDdjJvoZrIkqW7fvhEKvTycn4+z2gyuE1cK0XpW8DQtQBA3&#10;XltuFXwe3yZzEDEha+w8k4IfirBZj0crrLS/8YGudWpFHuFYoQKTUl9JGRtDDuPU98TZO/ngMGUZ&#10;WqkD3vK462RZFDPp0HImGOxpZ6i51N8uc7f2/PwSNDevX2e7DwY/Th0q9fgwbJcgEg3pP/zXftcK&#10;ylm5gPub/ATk+hcAAP//AwBQSwECLQAUAAYACAAAACEA2+H2y+4AAACFAQAAEwAAAAAAAAAAAAAA&#10;AAAAAAAAW0NvbnRlbnRfVHlwZXNdLnhtbFBLAQItABQABgAIAAAAIQBa9CxbvwAAABUBAAALAAAA&#10;AAAAAAAAAAAAAB8BAABfcmVscy8ucmVsc1BLAQItABQABgAIAAAAIQDLGIYHwgAAAN0AAAAPAAAA&#10;AAAAAAAAAAAAAAcCAABkcnMvZG93bnJldi54bWxQSwUGAAAAAAMAAwC3AAAA9gIAAAAA&#10;" strokecolor="black [3213]">
                      <v:stroke endarrow="open"/>
                    </v:shape>
                  </v:group>
                </v:group>
              </v:group>
            </w:pict>
          </mc:Fallback>
        </mc:AlternateContent>
      </w:r>
      <w:r>
        <w:rPr>
          <w:sz w:val="22"/>
        </w:rPr>
        <w:t>Berechnen Sie die vier Maße für die Mittelpunkte der Bohrungen. Tragen Sie die Maße in die grauen Kästen ein (links).</w:t>
      </w:r>
    </w:p>
    <w:p w14:paraId="700DDC8B" w14:textId="77777777" w:rsidR="003C21BE" w:rsidRDefault="003C21BE" w:rsidP="0033150B">
      <w:pPr>
        <w:pStyle w:val="Listenabsatz"/>
        <w:numPr>
          <w:ilvl w:val="0"/>
          <w:numId w:val="52"/>
        </w:numPr>
        <w:tabs>
          <w:tab w:val="left" w:pos="426"/>
        </w:tabs>
        <w:spacing w:line="312" w:lineRule="auto"/>
        <w:rPr>
          <w:sz w:val="22"/>
        </w:rPr>
      </w:pPr>
      <w:r>
        <w:rPr>
          <w:sz w:val="22"/>
        </w:rPr>
        <w:t>Zeichnen Sie die Mittelpunkte für die Bohrungen ein. (3 Stück)</w:t>
      </w:r>
    </w:p>
    <w:p w14:paraId="5ED2B588" w14:textId="77777777" w:rsidR="003C21BE" w:rsidRPr="0075048F" w:rsidRDefault="003C21BE" w:rsidP="003C21BE">
      <w:pPr>
        <w:pStyle w:val="Listenabsatz"/>
        <w:tabs>
          <w:tab w:val="left" w:pos="426"/>
        </w:tabs>
        <w:spacing w:line="312" w:lineRule="auto"/>
        <w:ind w:left="360"/>
        <w:rPr>
          <w:sz w:val="22"/>
        </w:rPr>
      </w:pPr>
      <w:r>
        <w:rPr>
          <w:noProof/>
          <w:sz w:val="22"/>
          <w:lang w:eastAsia="de-DE"/>
        </w:rPr>
        <mc:AlternateContent>
          <mc:Choice Requires="wps">
            <w:drawing>
              <wp:anchor distT="0" distB="0" distL="114300" distR="114300" simplePos="0" relativeHeight="251653632" behindDoc="0" locked="0" layoutInCell="1" allowOverlap="1" wp14:anchorId="7A6543C4" wp14:editId="58AA58A3">
                <wp:simplePos x="0" y="0"/>
                <wp:positionH relativeFrom="column">
                  <wp:posOffset>3159125</wp:posOffset>
                </wp:positionH>
                <wp:positionV relativeFrom="paragraph">
                  <wp:posOffset>219075</wp:posOffset>
                </wp:positionV>
                <wp:extent cx="436418" cy="339725"/>
                <wp:effectExtent l="0" t="0" r="1905" b="3175"/>
                <wp:wrapNone/>
                <wp:docPr id="2630" name="Textfeld 2630"/>
                <wp:cNvGraphicFramePr/>
                <a:graphic xmlns:a="http://schemas.openxmlformats.org/drawingml/2006/main">
                  <a:graphicData uri="http://schemas.microsoft.com/office/word/2010/wordprocessingShape">
                    <wps:wsp>
                      <wps:cNvSpPr txBox="1"/>
                      <wps:spPr>
                        <a:xfrm>
                          <a:off x="0" y="0"/>
                          <a:ext cx="436418"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4528C" w14:textId="77777777" w:rsidR="008A6EA7" w:rsidRPr="00204F06" w:rsidRDefault="008A6EA7" w:rsidP="003C21BE">
                            <w:pPr>
                              <w:rPr>
                                <w:sz w:val="26"/>
                              </w:rPr>
                            </w:pPr>
                            <w:r w:rsidRPr="00204F06">
                              <w:rPr>
                                <w:rFonts w:ascii="Cambria" w:hAnsi="Cambria"/>
                                <w:sz w:val="2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43C4" id="Textfeld 2630" o:spid="_x0000_s1439" type="#_x0000_t202" style="position:absolute;left:0;text-align:left;margin-left:248.75pt;margin-top:17.25pt;width:34.35pt;height:2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Q9PjwIAAJcFAAAOAAAAZHJzL2Uyb0RvYy54bWysVEtvGyEQvlfqf0Dcm/UrTmNlHbmOUlWK&#10;kqhOlTNmwUYFhgL2rvvrM7DrR9NcUvWyCzPffMM8r64bo8lW+KDAlrR/1qNEWA6VsquS/ni6/fSZ&#10;khCZrZgGK0q6E4FeTz9+uKrdRAxgDboSniCJDZPalXQdo5sUReBrYVg4AycsKiV4wyJe/aqoPKuR&#10;3ehi0OuNixp85TxwEQJKb1olnWZ+KQWPD1IGEYkuKb4t5q/P32X6FtMrNll55taKd89g//AKw5RF&#10;pweqGxYZ2Xj1F5VR3EMAGc84mAKkVFzkGDCafu9VNIs1cyLHgskJ7pCm8P9o+f320RNVlXQwHmKC&#10;LDNYpSfRRCl0RbIQc1S7MEHowiE4Nl+gwVqn3CV5QGEKvZHepD8GRVCPZLtDhpGPcBSOhuNRH1uC&#10;o2o4vLwYnCeW4mjsfIhfBRiSDiX1WMCcV7a9C7GF7iHJVwCtqluldb6kphFz7cmWYbl1zE9E8j9Q&#10;2pK6pOPheS8TW0jmLbO2iUbktuncHQPMp7jTImG0/S4kpi3H+YZvxrmwB/8ZnVASXb3HsMMfX/Ue&#10;4zYOtMiewcaDsVEWfI4+z9kxZdXPfcpki8fanMSdjrFZNrlfLvLwJNESqh32hYd2uoLjtwqrd8dC&#10;fGQexwlbAVdEfMCP1IDZh+5EyRr877fkCY9djlpKahzPkoZfG+YFJfqbxf6/7I9GaZ7zZXR+McCL&#10;P9UsTzV2Y+aALdHHZeR4PiZ81Puj9GCecZPMkldUMcvRd0nj/jiP7dLATcTFbJZBOMGOxTu7cDxR&#10;pzSn3nxqnpl3XQNH7Px72A8ym7zq4xabLC3MNhGkyk1+zGpXAJz+PCbdpkrr5fSeUcd9On0BAAD/&#10;/wMAUEsDBBQABgAIAAAAIQBDahtk4gAAAAkBAAAPAAAAZHJzL2Rvd25yZXYueG1sTI9NT4NAEIbv&#10;Jv6HzZh4MXaxlBaRpTFGbeLN4ke8bdkRiOwsYbeA/97xpKfJZJ6887z5dradGHHwrSMFV4sIBFLl&#10;TEu1gpfy4TIF4YMmoztHqOAbPWyL05NcZ8ZN9IzjPtSCQ8hnWkETQp9J6asGrfYL1yPx7dMNVgde&#10;h1qaQU8cbju5jKK1tLol/tDoHu8arL72R6vg46J+f/Lz4+sUJ3F/vxvLzZsplTo/m29vQAScwx8M&#10;v/qsDgU7HdyRjBedgtX1JmFUQbziyUCyXi9BHBSkaQSyyOX/BsUPAAAA//8DAFBLAQItABQABgAI&#10;AAAAIQC2gziS/gAAAOEBAAATAAAAAAAAAAAAAAAAAAAAAABbQ29udGVudF9UeXBlc10ueG1sUEsB&#10;Ai0AFAAGAAgAAAAhADj9If/WAAAAlAEAAAsAAAAAAAAAAAAAAAAALwEAAF9yZWxzLy5yZWxzUEsB&#10;Ai0AFAAGAAgAAAAhAL3VD0+PAgAAlwUAAA4AAAAAAAAAAAAAAAAALgIAAGRycy9lMm9Eb2MueG1s&#10;UEsBAi0AFAAGAAgAAAAhAENqG2TiAAAACQEAAA8AAAAAAAAAAAAAAAAA6QQAAGRycy9kb3ducmV2&#10;LnhtbFBLBQYAAAAABAAEAPMAAAD4BQAAAAA=&#10;" fillcolor="white [3201]" stroked="f" strokeweight=".5pt">
                <v:textbox>
                  <w:txbxContent>
                    <w:p w14:paraId="5F14528C" w14:textId="77777777" w:rsidR="008A6EA7" w:rsidRPr="00204F06" w:rsidRDefault="008A6EA7" w:rsidP="003C21BE">
                      <w:pPr>
                        <w:rPr>
                          <w:sz w:val="26"/>
                        </w:rPr>
                      </w:pPr>
                      <w:r w:rsidRPr="00204F06">
                        <w:rPr>
                          <w:rFonts w:ascii="Cambria" w:hAnsi="Cambria"/>
                          <w:sz w:val="28"/>
                        </w:rPr>
                        <w:t>①</w:t>
                      </w:r>
                    </w:p>
                  </w:txbxContent>
                </v:textbox>
              </v:shape>
            </w:pict>
          </mc:Fallback>
        </mc:AlternateContent>
      </w:r>
    </w:p>
    <w:p w14:paraId="548B181E" w14:textId="77777777" w:rsidR="003C21BE" w:rsidRDefault="003C21BE" w:rsidP="003C21BE">
      <w:pPr>
        <w:tabs>
          <w:tab w:val="left" w:pos="426"/>
        </w:tabs>
        <w:spacing w:line="312" w:lineRule="auto"/>
        <w:rPr>
          <w:sz w:val="22"/>
        </w:rPr>
      </w:pPr>
    </w:p>
    <w:p w14:paraId="77291E72" w14:textId="77777777" w:rsidR="003C21BE" w:rsidRDefault="003C21BE" w:rsidP="003C21BE">
      <w:pPr>
        <w:tabs>
          <w:tab w:val="left" w:pos="426"/>
        </w:tabs>
        <w:spacing w:line="312" w:lineRule="auto"/>
        <w:rPr>
          <w:sz w:val="22"/>
        </w:rPr>
      </w:pPr>
    </w:p>
    <w:p w14:paraId="7F81FCA9" w14:textId="77777777" w:rsidR="003C21BE" w:rsidRDefault="003C21BE" w:rsidP="003C21BE">
      <w:pPr>
        <w:tabs>
          <w:tab w:val="left" w:pos="426"/>
        </w:tabs>
        <w:spacing w:line="312" w:lineRule="auto"/>
        <w:rPr>
          <w:sz w:val="22"/>
        </w:rPr>
      </w:pPr>
    </w:p>
    <w:p w14:paraId="38C6EC56" w14:textId="77777777" w:rsidR="003C21BE" w:rsidRDefault="003C21BE" w:rsidP="003C21BE">
      <w:pPr>
        <w:tabs>
          <w:tab w:val="left" w:pos="426"/>
        </w:tabs>
        <w:spacing w:line="312" w:lineRule="auto"/>
        <w:rPr>
          <w:sz w:val="22"/>
        </w:rPr>
      </w:pPr>
    </w:p>
    <w:p w14:paraId="42656C58" w14:textId="77777777" w:rsidR="003C21BE" w:rsidRDefault="003C21BE" w:rsidP="003C21BE">
      <w:pPr>
        <w:tabs>
          <w:tab w:val="left" w:pos="426"/>
        </w:tabs>
        <w:spacing w:line="312" w:lineRule="auto"/>
        <w:rPr>
          <w:sz w:val="22"/>
        </w:rPr>
      </w:pPr>
    </w:p>
    <w:p w14:paraId="47FA4249" w14:textId="77777777" w:rsidR="003C21BE" w:rsidRDefault="003C21BE" w:rsidP="003C21BE">
      <w:pPr>
        <w:tabs>
          <w:tab w:val="left" w:pos="426"/>
        </w:tabs>
        <w:spacing w:line="312" w:lineRule="auto"/>
        <w:rPr>
          <w:sz w:val="22"/>
        </w:rPr>
      </w:pPr>
    </w:p>
    <w:p w14:paraId="66CDCDF3" w14:textId="77777777" w:rsidR="003C21BE" w:rsidRDefault="003C21BE" w:rsidP="003C21BE">
      <w:pPr>
        <w:spacing w:line="312" w:lineRule="auto"/>
        <w:rPr>
          <w:sz w:val="22"/>
        </w:rPr>
      </w:pPr>
    </w:p>
    <w:p w14:paraId="0062BE8B" w14:textId="77777777" w:rsidR="003C21BE" w:rsidRDefault="003C21BE" w:rsidP="003C21BE">
      <w:pPr>
        <w:spacing w:line="240" w:lineRule="exact"/>
        <w:rPr>
          <w:sz w:val="22"/>
        </w:rPr>
      </w:pPr>
      <w:r>
        <w:rPr>
          <w:noProof/>
          <w:sz w:val="22"/>
          <w:lang w:eastAsia="de-DE"/>
        </w:rPr>
        <mc:AlternateContent>
          <mc:Choice Requires="wps">
            <w:drawing>
              <wp:anchor distT="0" distB="0" distL="114300" distR="114300" simplePos="0" relativeHeight="251621888" behindDoc="0" locked="0" layoutInCell="1" allowOverlap="1" wp14:anchorId="19A82728" wp14:editId="1A173D7C">
                <wp:simplePos x="0" y="0"/>
                <wp:positionH relativeFrom="column">
                  <wp:posOffset>2213610</wp:posOffset>
                </wp:positionH>
                <wp:positionV relativeFrom="paragraph">
                  <wp:posOffset>4641850</wp:posOffset>
                </wp:positionV>
                <wp:extent cx="190500" cy="171450"/>
                <wp:effectExtent l="0" t="0" r="0" b="0"/>
                <wp:wrapNone/>
                <wp:docPr id="2631" name="Textfeld 2631"/>
                <wp:cNvGraphicFramePr/>
                <a:graphic xmlns:a="http://schemas.openxmlformats.org/drawingml/2006/main">
                  <a:graphicData uri="http://schemas.microsoft.com/office/word/2010/wordprocessingShape">
                    <wps:wsp>
                      <wps:cNvSpPr txBox="1"/>
                      <wps:spPr>
                        <a:xfrm>
                          <a:off x="0" y="0"/>
                          <a:ext cx="19050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6FB3C" w14:textId="77777777" w:rsidR="008A6EA7" w:rsidRDefault="008A6EA7" w:rsidP="003C21BE">
                            <w: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82728" id="Textfeld 2631" o:spid="_x0000_s1440" type="#_x0000_t202" style="position:absolute;margin-left:174.3pt;margin-top:365.5pt;width:15pt;height:1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cThgIAAIcFAAAOAAAAZHJzL2Uyb0RvYy54bWysVN9P2zAQfp+0/8Hy+0gLg20VKepATJMQ&#10;oMHEs+vYNJrj82y3SffX77OTtIzxwrQX5+L75fvuuzs96xrDNsqHmmzJpwcTzpSVVNX2seTf7y/f&#10;feQsRGErYciqkm9V4Gfzt29OWzdTh7QiUynPEMSGWetKvorRzYoiyJVqRDggpyyUmnwjIn79Y1F5&#10;0SJ6Y4rDyeSkaMlXzpNUIeD2olfyeY6vtZLxRuugIjMlx9tiPn0+l+ks5qdi9uiFW9VyeIb4h1c0&#10;orZIugt1IaJga1//FaqppadAOh5IagrSupYq14BqppNn1dythFO5FoAT3A6m8P/CyuvNrWd1VfLD&#10;k6MpZ1Y06NK96qJWpmL5Ehi1LsxgeudgHLvP1KHXCbt0H3CZSu+0b9IXRTHogfZ2hzDiMZmcPk2O&#10;J9BIqKYfpu+PcweKvbPzIX5R1LAklNyjgRlXsbkKEQlhOpqkXIFMXV3WxuSfRBp1bjzbCLTbxPxE&#10;ePxhZSxrS35yhNTJyVJy7yMbm25Ups2Qbl9gluLWqGRj7DelAVuu84XcQkpld/mzdbLSSPUax8F+&#10;/6rXOPd1wCNnJht3zk1tyefq85ztIat+jJDp3h6AP6k7ibFbdpkvH3YEWFK1BS889dMVnLys0b0r&#10;EeKt8BgnNBwrIt7g0IaAPg0SZyvyv166T/ZgObSctRjPkoefa+EVZ+arBf/TLI+CH4XlKNh1c06g&#10;AAiN12QRDj6aUdSemgdsjkXKApWwErlKHkfxPPZLAptHqsUiG2FinYhX9s7JFDrBmrh43z0I7wbC&#10;RjD9msbBFbNnvO1tk6elxTqSrjOpE7A9igPgmPbM9WEzpXXy9D9b7ffn/DcAAAD//wMAUEsDBBQA&#10;BgAIAAAAIQBcz/7m4QAAAAsBAAAPAAAAZHJzL2Rvd25yZXYueG1sTI/LTsMwEEX3SPyDNUhsUOuU&#10;lCQKcSpAYoFEhWhR125s4lB7HGK3Tfl6pitYzp2j+6gWo7PsoIfQeRQwmybANDZeddgK+Fg/Twpg&#10;IUpU0nrUAk46wKK+vKhkqfwR3/VhFVtGJhhKKcDE2Jech8ZoJ8PU9xrp9+kHJyOdQ8vVII9k7iy/&#10;TZKMO9khJRjZ6yejm91q7wQUp/nyZpPlmy/79vJoftpvfN1JIa6vxod7YFGP8Q+Gc32qDjV12vo9&#10;qsCsgHReZIQKyNMZjSIizc/KlpS7IgFeV/z/hvoXAAD//wMAUEsBAi0AFAAGAAgAAAAhALaDOJL+&#10;AAAA4QEAABMAAAAAAAAAAAAAAAAAAAAAAFtDb250ZW50X1R5cGVzXS54bWxQSwECLQAUAAYACAAA&#10;ACEAOP0h/9YAAACUAQAACwAAAAAAAAAAAAAAAAAvAQAAX3JlbHMvLnJlbHNQSwECLQAUAAYACAAA&#10;ACEAA5rnE4YCAACHBQAADgAAAAAAAAAAAAAAAAAuAgAAZHJzL2Uyb0RvYy54bWxQSwECLQAUAAYA&#10;CAAAACEAXM/+5uEAAAALAQAADwAAAAAAAAAAAAAAAADgBAAAZHJzL2Rvd25yZXYueG1sUEsFBgAA&#10;AAAEAAQA8wAAAO4FAAAAAA==&#10;" fillcolor="white [3201]" stroked="f" strokeweight=".5pt">
                <v:textbox inset="0,0,0,0">
                  <w:txbxContent>
                    <w:p w14:paraId="5586FB3C" w14:textId="77777777" w:rsidR="008A6EA7" w:rsidRDefault="008A6EA7" w:rsidP="003C21BE">
                      <w:r>
                        <w:t>20</w:t>
                      </w:r>
                    </w:p>
                  </w:txbxContent>
                </v:textbox>
              </v:shape>
            </w:pict>
          </mc:Fallback>
        </mc:AlternateContent>
      </w:r>
      <w:r>
        <w:rPr>
          <w:noProof/>
          <w:sz w:val="22"/>
          <w:lang w:eastAsia="de-DE"/>
        </w:rPr>
        <mc:AlternateContent>
          <mc:Choice Requires="wps">
            <w:drawing>
              <wp:anchor distT="0" distB="0" distL="114300" distR="114300" simplePos="0" relativeHeight="251641344" behindDoc="0" locked="0" layoutInCell="1" allowOverlap="1" wp14:anchorId="1AA800CE" wp14:editId="089E707A">
                <wp:simplePos x="0" y="0"/>
                <wp:positionH relativeFrom="column">
                  <wp:posOffset>4672335</wp:posOffset>
                </wp:positionH>
                <wp:positionV relativeFrom="paragraph">
                  <wp:posOffset>3062741</wp:posOffset>
                </wp:positionV>
                <wp:extent cx="195580" cy="165735"/>
                <wp:effectExtent l="0" t="4128" r="0" b="0"/>
                <wp:wrapNone/>
                <wp:docPr id="2632" name="Textfeld 2632"/>
                <wp:cNvGraphicFramePr/>
                <a:graphic xmlns:a="http://schemas.openxmlformats.org/drawingml/2006/main">
                  <a:graphicData uri="http://schemas.microsoft.com/office/word/2010/wordprocessingShape">
                    <wps:wsp>
                      <wps:cNvSpPr txBox="1"/>
                      <wps:spPr>
                        <a:xfrm rot="16200000">
                          <a:off x="0" y="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72783" w14:textId="77777777" w:rsidR="008A6EA7" w:rsidRDefault="008A6EA7" w:rsidP="003C21BE">
                            <w: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800CE" id="Textfeld 2632" o:spid="_x0000_s1441" type="#_x0000_t202" style="position:absolute;margin-left:367.9pt;margin-top:241.15pt;width:15.4pt;height:13.05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hkAIAAJYFAAAOAAAAZHJzL2Uyb0RvYy54bWysVFFP2zAQfp+0/2D5faQtamEVKepATJMQ&#10;IGDi2XVsGs32efa1Sffrd3aSljFemJYH62J/953vuzufnbfWsK0KsQZX8vHRiDPlJFS1ey7598er&#10;T6ecRRSuEgacKvlORX6++PjhrPFzNYE1mEoFRiQuzhtf8jWinxdFlGtlRTwCrxwdaghWIP2G56IK&#10;oiF2a4rJaDQrGgiVDyBVjLR72R3yRebXWkm81ToqZKbkdDfMa8jrKq3F4kzMn4Pw61r21xD/cAsr&#10;akdB91SXAgXbhPovKlvLABE0HkmwBWhdS5VzoGzGo1fZPKyFVzkXEif6vUzx/9HKm+1dYHVV8sns&#10;eMKZE5aq9Kha1MpULG+SRo2Pc4I+eAJj+wVaqnXSLu1H2kyptzpYFoAkHs+oNPRlRShHRnASf7cX&#10;nOiZTByfp9NTOpF0NJ5NT46nibTouBKnDxG/KrAsGSUPVM9MKrbXETvoAEnwCKaurmpj8k/qIXVh&#10;AtsKqr7BfGMi/wNlHGtKPjuedrd1kNw7ZuMSjcpd1Ic75Jst3BmVMMbdK00q5jzfiC2kVG4fP6MT&#10;SlOo9zj2+MOt3uPc5UEeOTI43Dvb2kHIsuaxO0hW/Rgk0x2eavMi72Riu2pz+5xMhn5YQbWjNsmd&#10;QLWNXl7VVL1rEfFOBJou2qQXA29p0QZIfegtztYQfr21n/DU9HTKWUPTWvL4cyOC4sx8czQORImD&#10;EQZjNRhuYy+AWmCcb5NNcghoBlMHsE/0kCxTFDoSTlKskuNgXmD3ZtBDJNVymUE0wF7gtXvwMlEn&#10;WVMvPrZPIvi+YZE6/QaGORbzV33bYZOng+UGQde5qZOwnYq94DT8eSz6hyq9Li//M+rwnC5+AwAA&#10;//8DAFBLAwQUAAYACAAAACEAttf3hN8AAAALAQAADwAAAGRycy9kb3ducmV2LnhtbEyPwU7DMBBE&#10;70j8g7VI3Kid0qZWiFNV0B45kJa7E5skSryOYrdN/57tCY6rfZp5k29nN7CLnULnUUGyEMAs1t50&#10;2Cg4HQ8vEliIGo0ePFoFNxtgWzw+5Doz/opf9lLGhlEIhkwraGMcM85D3Vqnw8KPFun34yenI51T&#10;w82krxTuBr4UIuVOd0gNrR7te2vrvjw7BeW+Sj/6TznfenPi6fq72XfVTqnnp3n3BizaOf7BcNcn&#10;dSjIqfJnNIENCjavMiFUwUoKGkXEJl0tgVUK1omQwIuc/99Q/AIAAP//AwBQSwECLQAUAAYACAAA&#10;ACEAtoM4kv4AAADhAQAAEwAAAAAAAAAAAAAAAAAAAAAAW0NvbnRlbnRfVHlwZXNdLnhtbFBLAQIt&#10;ABQABgAIAAAAIQA4/SH/1gAAAJQBAAALAAAAAAAAAAAAAAAAAC8BAABfcmVscy8ucmVsc1BLAQIt&#10;ABQABgAIAAAAIQBv2+hhkAIAAJYFAAAOAAAAAAAAAAAAAAAAAC4CAABkcnMvZTJvRG9jLnhtbFBL&#10;AQItABQABgAIAAAAIQC21/eE3wAAAAsBAAAPAAAAAAAAAAAAAAAAAOoEAABkcnMvZG93bnJldi54&#10;bWxQSwUGAAAAAAQABADzAAAA9gUAAAAA&#10;" fillcolor="white [3201]" stroked="f" strokeweight=".5pt">
                <v:textbox inset="0,0,0,0">
                  <w:txbxContent>
                    <w:p w14:paraId="46872783" w14:textId="77777777" w:rsidR="008A6EA7" w:rsidRDefault="008A6EA7" w:rsidP="003C21BE">
                      <w:r>
                        <w:t>40</w:t>
                      </w:r>
                    </w:p>
                  </w:txbxContent>
                </v:textbox>
              </v:shape>
            </w:pict>
          </mc:Fallback>
        </mc:AlternateContent>
      </w:r>
      <w:r>
        <w:rPr>
          <w:noProof/>
          <w:sz w:val="22"/>
          <w:lang w:eastAsia="de-DE"/>
        </w:rPr>
        <mc:AlternateContent>
          <mc:Choice Requires="wps">
            <w:drawing>
              <wp:anchor distT="0" distB="0" distL="114300" distR="114300" simplePos="0" relativeHeight="251639296" behindDoc="0" locked="0" layoutInCell="1" allowOverlap="1" wp14:anchorId="6A6F16FA" wp14:editId="414DB52A">
                <wp:simplePos x="0" y="0"/>
                <wp:positionH relativeFrom="column">
                  <wp:posOffset>4686619</wp:posOffset>
                </wp:positionH>
                <wp:positionV relativeFrom="paragraph">
                  <wp:posOffset>1045527</wp:posOffset>
                </wp:positionV>
                <wp:extent cx="195580" cy="165735"/>
                <wp:effectExtent l="0" t="4128" r="0" b="0"/>
                <wp:wrapNone/>
                <wp:docPr id="2633" name="Textfeld 2633"/>
                <wp:cNvGraphicFramePr/>
                <a:graphic xmlns:a="http://schemas.openxmlformats.org/drawingml/2006/main">
                  <a:graphicData uri="http://schemas.microsoft.com/office/word/2010/wordprocessingShape">
                    <wps:wsp>
                      <wps:cNvSpPr txBox="1"/>
                      <wps:spPr>
                        <a:xfrm rot="16200000">
                          <a:off x="0" y="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13F63" w14:textId="77777777" w:rsidR="008A6EA7" w:rsidRDefault="008A6EA7" w:rsidP="003C21BE">
                            <w: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16FA" id="Textfeld 2633" o:spid="_x0000_s1442" type="#_x0000_t202" style="position:absolute;margin-left:369.05pt;margin-top:82.3pt;width:15.4pt;height:13.0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dgbkAIAAJYFAAAOAAAAZHJzL2Uyb0RvYy54bWysVFFP2zAQfp+0/2D5faSlamEVKepATJMQ&#10;IGDi2XVsGs32efa1Sffrd3aSljFemJYH62J/953vuzufnbfWsK0KsQZX8vHRiDPlJFS1ey7598er&#10;T6ecRRSuEgacKvlORX6++PjhrPFzdQxrMJUKjEhcnDe+5GtEPy+KKNfKingEXjk61BCsQPoNz0UV&#10;REPs1hTHo9GsaCBUPoBUMdLuZXfIF5lfayXxVuuokJmS090wryGvq7QWizMxfw7Cr2vZX0P8wy2s&#10;qB0F3VNdChRsE+q/qGwtA0TQeCTBFqB1LVXOgbIZj15l87AWXuVcSJzo9zLF/0crb7Z3gdVVyY9n&#10;kwlnTliq0qNqUStTsbxJGjU+zgn64AmM7RdoqdZJu7QfaTOl3upgWQCSeDyj0tCXFaEcGcFJ/N1e&#10;cKJnMnF8nk5P6UTS0Xg2PZlME2nRcSVOHyJ+VWBZMkoeqJ6ZVGyvI3bQAZLgEUxdXdXG5J/UQ+rC&#10;BLYVVH2D+cZE/gfKONaUfDaZdrd1kNw7ZuMSjcpd1Ic75Jst3BmVMMbdK00q5jzfiC2kVG4fP6MT&#10;SlOo9zj2+MOt3uPc5UEeOTI43Dvb2kHIsuaxO0hW/Rgk0x2eavMi72Riu2pz+5xMhn5YQbWjNsmd&#10;QLWNXl7VVL1rEfFOBJou2qQXA29p0QZIfegtztYQfr21n/DU9HTKWUPTWvL4cyOC4sx8czQORImD&#10;EQZjNRhuYy+AWmCcb5NNcghoBlMHsE/0kCxTFDoSTlKskuNgXmD3ZtBDJNVymUE0wF7gtXvwMlEn&#10;WVMvPrZPIvi+YZE6/QaGORbzV33bYZOng+UGQde5qZOwnYq94DT8eSz6hyq9Li//M+rwnC5+AwAA&#10;//8DAFBLAwQUAAYACAAAACEArYWx2N4AAAALAQAADwAAAGRycy9kb3ducmV2LnhtbEyPTU/DMAyG&#10;70j8h8hI3Fi6r2yUptME48iBMu5pY9qqjVM12db9e8yJHe330evH2W5yvTjjGFpPGuazBARS5W1L&#10;tYbj1/vTFkSIhqzpPaGGKwbY5fd3mUmtv9AnnotYCy6hkBoNTYxDKmWoGnQmzPyAxNmPH52JPI61&#10;tKO5cLnr5SJJlHSmJb7QmAFfG6y64uQ0FIdSvXUf2+na2aNU6+/60JZ7rR8fpv0LiIhT/IfhT5/V&#10;IWen0p/IBtFr2KySFaMcqMUSBBMbpdYgSt48L+cg80ze/pD/AgAA//8DAFBLAQItABQABgAIAAAA&#10;IQC2gziS/gAAAOEBAAATAAAAAAAAAAAAAAAAAAAAAABbQ29udGVudF9UeXBlc10ueG1sUEsBAi0A&#10;FAAGAAgAAAAhADj9If/WAAAAlAEAAAsAAAAAAAAAAAAAAAAALwEAAF9yZWxzLy5yZWxzUEsBAi0A&#10;FAAGAAgAAAAhAPYZ2BuQAgAAlgUAAA4AAAAAAAAAAAAAAAAALgIAAGRycy9lMm9Eb2MueG1sUEsB&#10;Ai0AFAAGAAgAAAAhAK2FsdjeAAAACwEAAA8AAAAAAAAAAAAAAAAA6gQAAGRycy9kb3ducmV2Lnht&#10;bFBLBQYAAAAABAAEAPMAAAD1BQAAAAA=&#10;" fillcolor="white [3201]" stroked="f" strokeweight=".5pt">
                <v:textbox inset="0,0,0,0">
                  <w:txbxContent>
                    <w:p w14:paraId="08C13F63" w14:textId="77777777" w:rsidR="008A6EA7" w:rsidRDefault="008A6EA7" w:rsidP="003C21BE">
                      <w:r>
                        <w:t>40</w:t>
                      </w:r>
                    </w:p>
                  </w:txbxContent>
                </v:textbox>
              </v:shape>
            </w:pict>
          </mc:Fallback>
        </mc:AlternateContent>
      </w:r>
      <w:r>
        <w:rPr>
          <w:sz w:val="22"/>
        </w:rPr>
        <w:br w:type="page"/>
      </w:r>
    </w:p>
    <w:p w14:paraId="6734971C" w14:textId="77777777" w:rsidR="003C21BE" w:rsidRPr="006F6613" w:rsidRDefault="003C21BE" w:rsidP="003C21BE">
      <w:pPr>
        <w:pStyle w:val="berschrift2"/>
      </w:pPr>
      <w:r w:rsidRPr="00AA18D1">
        <w:rPr>
          <w:noProof/>
        </w:rPr>
        <w:lastRenderedPageBreak/>
        <w:drawing>
          <wp:anchor distT="0" distB="0" distL="114300" distR="114300" simplePos="0" relativeHeight="251656704" behindDoc="0" locked="0" layoutInCell="1" allowOverlap="1" wp14:anchorId="783B5C15" wp14:editId="5D2BD29D">
            <wp:simplePos x="0" y="0"/>
            <wp:positionH relativeFrom="column">
              <wp:posOffset>4704080</wp:posOffset>
            </wp:positionH>
            <wp:positionV relativeFrom="paragraph">
              <wp:posOffset>-41910</wp:posOffset>
            </wp:positionV>
            <wp:extent cx="341630" cy="313055"/>
            <wp:effectExtent l="0" t="0" r="1270" b="0"/>
            <wp:wrapNone/>
            <wp:docPr id="2893" name="Grafik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Das </w:t>
      </w:r>
      <w:r w:rsidRPr="00694636">
        <w:t>Anreißen</w:t>
      </w:r>
      <w:r>
        <w:t xml:space="preserve"> an der Lehne</w:t>
      </w:r>
    </w:p>
    <w:p w14:paraId="67960B5A" w14:textId="77777777" w:rsidR="003C21BE" w:rsidRDefault="003C21BE" w:rsidP="003C21BE">
      <w:pPr>
        <w:tabs>
          <w:tab w:val="left" w:pos="284"/>
        </w:tabs>
        <w:spacing w:line="312" w:lineRule="auto"/>
        <w:ind w:right="-1"/>
        <w:rPr>
          <w:sz w:val="22"/>
        </w:rPr>
      </w:pPr>
      <w:r>
        <w:rPr>
          <w:noProof/>
          <w:sz w:val="22"/>
          <w:lang w:eastAsia="de-DE"/>
        </w:rPr>
        <mc:AlternateContent>
          <mc:Choice Requires="wps">
            <w:drawing>
              <wp:anchor distT="0" distB="0" distL="114300" distR="114300" simplePos="0" relativeHeight="251672064" behindDoc="0" locked="0" layoutInCell="1" allowOverlap="1" wp14:anchorId="312F5FA6" wp14:editId="753BC060">
                <wp:simplePos x="0" y="0"/>
                <wp:positionH relativeFrom="column">
                  <wp:posOffset>4749165</wp:posOffset>
                </wp:positionH>
                <wp:positionV relativeFrom="paragraph">
                  <wp:posOffset>98425</wp:posOffset>
                </wp:positionV>
                <wp:extent cx="1254125" cy="637540"/>
                <wp:effectExtent l="38100" t="95250" r="117475" b="48260"/>
                <wp:wrapNone/>
                <wp:docPr id="2634" name="Textfeld 2634"/>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74A55DF"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F5FA6" id="Textfeld 2634" o:spid="_x0000_s1443" type="#_x0000_t202" style="position:absolute;margin-left:373.95pt;margin-top:7.75pt;width:98.75pt;height:50.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02/QIAAIwGAAAOAAAAZHJzL2Uyb0RvYy54bWysVUtvGjEQvlfqf7B8bxYIJARliWiiVJXS&#10;JAqpcjZem7XitV3bsEt+fWe8LBDaS6oiYTye9zcPLq+aSpO18EFZk9P+SY8SYbgtlFnm9Ofz7Zcx&#10;JSEyUzBtjcjpRgR6Nf386bJ2EzGwpdWF8ASMmDCpXU7LGN0kywIvRcXCiXXCAFNaX7EIpF9mhWc1&#10;WK90Nuj1zrLa+sJ5y0UI8HrTMuk02ZdS8PggZRCR6JxCbDGdPp0LPLPpJZssPXOl4tsw2D9EUTFl&#10;wOnO1A2LjKy8+sNUpbi3wcp4wm2VWSkVFykHyKbfO8pmXjInUi4ATnA7mML/M8vv14+eqCKng7PT&#10;ISWGVVClZ9FEKXRB0iNgVLswAdG5A+HYfLUN1Bqxw/cAj5h6I32Fv5AUAT6gvdkhDPYIR6XBaAhf&#10;Sjjwzk7PR8NUgmyv7XyI34StCF5y6qGCCVi2vgsRPIJoJ4LOgtWquFVaJwK7RlxrT9YM6r1YDjBG&#10;0HgnpQ2p0fmolwy/46W+e28BDetV9cMWrdVRDz6d3c7hsRfwqQ1qitSDEDoSdhWFn5dFTRZ65Z8Y&#10;oD7qjcEaKRQmezrutwQ0aH98gY6Ax/QSRmuhKfE2vqhYprZAaNEmgrHPWDP+2sKlXcnagIfJzB46&#10;kE7h7qJJ1EGg2b6q6RY3WiQUzJOQ0CupuPhwhBbjXJiY+iLlD9IoJaE6H1HcyqNqG9RHlHcaybM1&#10;cadcKWN9W/Guai0+xWsXsmzlAY+DvPEam0WThuR82HX9whYbGAYoSWr14PitglLcsRAfmYcdApWD&#10;vRgf4JDaQsfZ7Y2S0vq3v72jPIw2cCmpYSflNPxaMS8o0d8NDP1FfwjzQmIihqPzARD+kLM45JhV&#10;dW1hDPqwgR1PV5SPurtKb6sXWJ8z9AosZjj4zmnsrtex3ZSwfrmYzZIQrC3H4p2ZO46mEWZswefm&#10;hXm3HdoI435vu+3FJkez28qiprGzVbRSpcFGoFtUtwWAlZdac7uecace0klq/ycy/Q0AAP//AwBQ&#10;SwMEFAAGAAgAAAAhAMRTstHeAAAACgEAAA8AAABkcnMvZG93bnJldi54bWxMj8FOg0AQhu8mvsNm&#10;TLzZpQpSkKUxVQ/eam1Mjws7ApGdpey24Ns7nvQ483/555tiPdtenHH0nSMFy0UEAql2pqNGwf79&#10;5WYFwgdNRveOUME3eliXlxeFzo2b6A3Pu9AILiGfawVtCEMupa9btNov3IDE2acbrQ48jo00o564&#10;3PbyNorupdUd8YVWD7hpsf7anawCPKa+OkbN0+bu9cPvD36i53ir1PXV/PgAIuAc/mD41Wd1KNmp&#10;cicyXvQK0jjNGOUgSUAwkMVJDKLixTLJQJaF/P9C+QMAAP//AwBQSwECLQAUAAYACAAAACEAtoM4&#10;kv4AAADhAQAAEwAAAAAAAAAAAAAAAAAAAAAAW0NvbnRlbnRfVHlwZXNdLnhtbFBLAQItABQABgAI&#10;AAAAIQA4/SH/1gAAAJQBAAALAAAAAAAAAAAAAAAAAC8BAABfcmVscy8ucmVsc1BLAQItABQABgAI&#10;AAAAIQB1fe02/QIAAIwGAAAOAAAAAAAAAAAAAAAAAC4CAABkcnMvZTJvRG9jLnhtbFBLAQItABQA&#10;BgAIAAAAIQDEU7LR3gAAAAoBAAAPAAAAAAAAAAAAAAAAAFcFAABkcnMvZG93bnJldi54bWxQSwUG&#10;AAAAAAQABADzAAAAYgYAAAAA&#10;" fillcolor="#eeece1 [3214]" strokecolor="#938953 [1614]" strokeweight=".5pt">
                <v:shadow on="t" color="black" opacity="26214f" origin="-.5,.5" offset=".74836mm,-.74836mm"/>
                <v:textbox>
                  <w:txbxContent>
                    <w:p w14:paraId="174A55DF" w14:textId="77777777" w:rsidR="008A6EA7" w:rsidRDefault="008A6EA7" w:rsidP="003C21BE">
                      <w:r>
                        <w:rPr>
                          <w:sz w:val="22"/>
                        </w:rPr>
                        <w:t>Nehmen Sie die Bauanleitung zu Hilfe!</w:t>
                      </w:r>
                    </w:p>
                  </w:txbxContent>
                </v:textbox>
              </v:shape>
            </w:pict>
          </mc:Fallback>
        </mc:AlternateContent>
      </w:r>
      <w:r>
        <w:rPr>
          <w:sz w:val="22"/>
        </w:rPr>
        <w:t xml:space="preserve">Sie haben gerade gelernt, wie man die Mittelpunkte für die Bohrungen am Sitz anreißt. </w:t>
      </w:r>
      <w:r w:rsidRPr="008A0784">
        <w:rPr>
          <w:b/>
          <w:sz w:val="22"/>
        </w:rPr>
        <w:t xml:space="preserve">Super! </w:t>
      </w:r>
      <w:r w:rsidRPr="008A0784">
        <w:rPr>
          <w:b/>
          <w:sz w:val="22"/>
        </w:rPr>
        <w:sym w:font="Wingdings" w:char="F04A"/>
      </w:r>
    </w:p>
    <w:p w14:paraId="023E5F6E" w14:textId="77777777" w:rsidR="003C21BE" w:rsidRPr="0062112E" w:rsidRDefault="003C21BE" w:rsidP="003C21BE">
      <w:pPr>
        <w:tabs>
          <w:tab w:val="left" w:pos="284"/>
        </w:tabs>
        <w:spacing w:line="312" w:lineRule="auto"/>
        <w:ind w:right="-1"/>
        <w:rPr>
          <w:sz w:val="22"/>
        </w:rPr>
      </w:pPr>
      <w:r>
        <w:rPr>
          <w:sz w:val="22"/>
        </w:rPr>
        <w:t xml:space="preserve">Auch an der Lehne müssen Mittelpunkte für die Bohrungen angerissen werden, diesmal auf den Längsleisten </w:t>
      </w:r>
      <w:r>
        <w:rPr>
          <w:rFonts w:ascii="Cambria" w:hAnsi="Cambria"/>
        </w:rPr>
        <w:t>③</w:t>
      </w:r>
      <w:r>
        <w:rPr>
          <w:sz w:val="22"/>
        </w:rPr>
        <w:t>.</w:t>
      </w:r>
    </w:p>
    <w:p w14:paraId="2DDFA95F" w14:textId="77777777" w:rsidR="003C21BE" w:rsidRPr="0075048F" w:rsidRDefault="003C21BE" w:rsidP="0033150B">
      <w:pPr>
        <w:pStyle w:val="Listenabsatz"/>
        <w:numPr>
          <w:ilvl w:val="0"/>
          <w:numId w:val="53"/>
        </w:numPr>
        <w:tabs>
          <w:tab w:val="left" w:pos="426"/>
        </w:tabs>
        <w:spacing w:line="312" w:lineRule="auto"/>
        <w:rPr>
          <w:sz w:val="22"/>
        </w:rPr>
      </w:pPr>
      <w:r w:rsidRPr="00AA18D1">
        <w:rPr>
          <w:noProof/>
          <w:lang w:eastAsia="de-DE"/>
        </w:rPr>
        <w:drawing>
          <wp:anchor distT="0" distB="0" distL="114300" distR="114300" simplePos="0" relativeHeight="251673088" behindDoc="0" locked="0" layoutInCell="1" allowOverlap="1" wp14:anchorId="094D2AE7" wp14:editId="10501FEF">
            <wp:simplePos x="0" y="0"/>
            <wp:positionH relativeFrom="column">
              <wp:posOffset>4747895</wp:posOffset>
            </wp:positionH>
            <wp:positionV relativeFrom="paragraph">
              <wp:posOffset>8255</wp:posOffset>
            </wp:positionV>
            <wp:extent cx="314325" cy="314325"/>
            <wp:effectExtent l="0" t="0" r="9525" b="9525"/>
            <wp:wrapNone/>
            <wp:docPr id="2894" name="Grafik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48F">
        <w:rPr>
          <w:sz w:val="22"/>
        </w:rPr>
        <w:t xml:space="preserve">Berechnen Sie die </w:t>
      </w:r>
      <w:r>
        <w:rPr>
          <w:sz w:val="22"/>
        </w:rPr>
        <w:t xml:space="preserve">fehlenden </w:t>
      </w:r>
      <w:r w:rsidRPr="0075048F">
        <w:rPr>
          <w:sz w:val="22"/>
        </w:rPr>
        <w:t>Maße, wie Sie es beim Sitz gelernt haben.</w:t>
      </w:r>
    </w:p>
    <w:p w14:paraId="78717402" w14:textId="77777777" w:rsidR="003C21BE" w:rsidRDefault="003C21BE" w:rsidP="0033150B">
      <w:pPr>
        <w:pStyle w:val="Listenabsatz"/>
        <w:numPr>
          <w:ilvl w:val="0"/>
          <w:numId w:val="53"/>
        </w:numPr>
        <w:tabs>
          <w:tab w:val="left" w:pos="426"/>
        </w:tabs>
        <w:spacing w:line="312" w:lineRule="auto"/>
        <w:rPr>
          <w:sz w:val="22"/>
        </w:rPr>
      </w:pPr>
      <w:r>
        <w:rPr>
          <w:sz w:val="22"/>
        </w:rPr>
        <w:t>Schreiben Sie</w:t>
      </w:r>
      <w:r w:rsidRPr="006E4970">
        <w:rPr>
          <w:sz w:val="22"/>
        </w:rPr>
        <w:t xml:space="preserve"> die </w:t>
      </w:r>
      <w:r>
        <w:rPr>
          <w:sz w:val="22"/>
        </w:rPr>
        <w:t xml:space="preserve">vier </w:t>
      </w:r>
      <w:r w:rsidRPr="006E4970">
        <w:rPr>
          <w:sz w:val="22"/>
        </w:rPr>
        <w:t>fehlenden Maße</w:t>
      </w:r>
      <w:r>
        <w:rPr>
          <w:sz w:val="22"/>
        </w:rPr>
        <w:t xml:space="preserve"> in die grauen Kästen.</w:t>
      </w:r>
    </w:p>
    <w:p w14:paraId="337C610C" w14:textId="77777777" w:rsidR="003C21BE" w:rsidRDefault="003C21BE" w:rsidP="003C21BE">
      <w:pPr>
        <w:tabs>
          <w:tab w:val="left" w:pos="426"/>
        </w:tabs>
        <w:spacing w:line="312" w:lineRule="auto"/>
        <w:rPr>
          <w:sz w:val="22"/>
        </w:rPr>
      </w:pPr>
      <w:r>
        <w:rPr>
          <w:noProof/>
          <w:lang w:eastAsia="de-DE"/>
        </w:rPr>
        <mc:AlternateContent>
          <mc:Choice Requires="wps">
            <w:drawing>
              <wp:anchor distT="0" distB="0" distL="114300" distR="114300" simplePos="0" relativeHeight="251694592" behindDoc="0" locked="0" layoutInCell="1" allowOverlap="1" wp14:anchorId="1CB3C953" wp14:editId="6CE5CD71">
                <wp:simplePos x="0" y="0"/>
                <wp:positionH relativeFrom="column">
                  <wp:posOffset>215265</wp:posOffset>
                </wp:positionH>
                <wp:positionV relativeFrom="paragraph">
                  <wp:posOffset>120650</wp:posOffset>
                </wp:positionV>
                <wp:extent cx="307340" cy="264160"/>
                <wp:effectExtent l="2540" t="0" r="0" b="0"/>
                <wp:wrapNone/>
                <wp:docPr id="2635" name="Rechteck 2635"/>
                <wp:cNvGraphicFramePr/>
                <a:graphic xmlns:a="http://schemas.openxmlformats.org/drawingml/2006/main">
                  <a:graphicData uri="http://schemas.microsoft.com/office/word/2010/wordprocessingShape">
                    <wps:wsp>
                      <wps:cNvSpPr/>
                      <wps:spPr>
                        <a:xfrm rot="16200000">
                          <a:off x="0" y="0"/>
                          <a:ext cx="30734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A22AC7" id="Rechteck 2635" o:spid="_x0000_s1026" style="position:absolute;margin-left:16.95pt;margin-top:9.5pt;width:24.2pt;height:20.8pt;rotation:-90;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3pHpwIAAKAFAAAOAAAAZHJzL2Uyb0RvYy54bWysVMFu2zAMvQ/YPwi6r47dJF2DOkXQosOA&#10;og3aDj0rshQbkyVNUuJkXz+Kst2u6y7DfDBEkXwkHyleXB5aRfbC+cbokuYnE0qE5qZq9Lak355u&#10;Pn2mxAemK6aMFiU9Ck8vlx8/XHR2IQpTG1UJRwBE+0VnS1qHYBdZ5nktWuZPjBUalNK4lgUQ3Tar&#10;HOsAvVVZMZnMs864yjrDhfdwe52UdIn4Ugoe7qX0IhBVUsgt4N/hfxP/2fKCLbaO2brhfRrsH7Jo&#10;WaMh6Ah1zQIjO9f8AdU23BlvZDjhps2MlA0XWANUk0/eVPNYMyuwFiDH25Em//9g+d1+7UhTlbSY&#10;n84o0ayFLj0IXgfBvxO8BI466xdg+mjXrpc8HGPBB+la4gwQm8+hIfAhD1AZOSDNx5FmcQiEw+Xp&#10;5Ox0Cs3goCrm03yObcgSVsS0zocvwrQkHkrqoIsIyva3PkB8MB1Mork3qqluGqVQiJMjrpQjewY9&#10;32yL2GPw+M1KadKV9HxWzBBYm+ie7JQG81hvqhBP4ahEBFf6QUhgC4oo0BHn9CUa41zokCdVzSqR&#10;kpghLX0aQ36YFAJGZAnxR+weYLBMIAN2gunto6vAMR+dE/9/SSw5jx4Y2egwOreNNu69yhRU1UdO&#10;9gNJiZrI0sZUR5glnAXorrf8poH+3TIf1szBq4JL2BThHn5SGeDf9CdKauN+vncf7WHYQUtJB6+0&#10;pP7HjjlBifqq4Rmc59M4SQGF6eysAMG91mxea/SuvTIwFDlmh8doH9RwlM60z7BQVjEqqJjmELuk&#10;PLhBuAppe8BK4mK1QjN4ypaFW/1oeQSPrMb5fDo8M2f7IQ4w/XdmeNFs8WaWk2301Ga1C0Y2OOgv&#10;vPZ8wxrAwelXVtwzr2W0elmsy18AAAD//wMAUEsDBBQABgAIAAAAIQDAoe1a3wAAAAcBAAAPAAAA&#10;ZHJzL2Rvd25yZXYueG1sTI7NTsMwEITvlXgHa5G4VNRJC2kJcSqE1AtSEbREXN1kSQL2OordJuXp&#10;WU5wnB/NfNl6tEacsPetIwXxLAKBVLqqpVrB235zvQLhg6ZKG0eo4Iwe1vnFJNNp5QZ6xdMu1IJH&#10;yKdaQRNCl0rpywat9jPXIXH24XqrA8u+llWvBx63Rs6jKJFWt8QPje7wscHya3e0CsL2af4db5+L&#10;Yvjszu/T/aaIX4xSV5fjwz2IgGP4K8MvPqNDzkwHd6TKC6NgsVxwk/3bBATny9UdiIOC5CYCmWfy&#10;P3/+AwAA//8DAFBLAQItABQABgAIAAAAIQC2gziS/gAAAOEBAAATAAAAAAAAAAAAAAAAAAAAAABb&#10;Q29udGVudF9UeXBlc10ueG1sUEsBAi0AFAAGAAgAAAAhADj9If/WAAAAlAEAAAsAAAAAAAAAAAAA&#10;AAAALwEAAF9yZWxzLy5yZWxzUEsBAi0AFAAGAAgAAAAhAFnzekenAgAAoAUAAA4AAAAAAAAAAAAA&#10;AAAALgIAAGRycy9lMm9Eb2MueG1sUEsBAi0AFAAGAAgAAAAhAMCh7VrfAAAABwEAAA8AAAAAAAAA&#10;AAAAAAAAAQUAAGRycy9kb3ducmV2LnhtbFBLBQYAAAAABAAEAPMAAAANBgAAAAA=&#10;" fillcolor="#eeece1 [3214]" stroked="f"/>
            </w:pict>
          </mc:Fallback>
        </mc:AlternateContent>
      </w:r>
      <w:r>
        <w:rPr>
          <w:noProof/>
          <w:sz w:val="22"/>
          <w:lang w:eastAsia="de-DE"/>
        </w:rPr>
        <mc:AlternateContent>
          <mc:Choice Requires="wpg">
            <w:drawing>
              <wp:anchor distT="0" distB="0" distL="114300" distR="114300" simplePos="0" relativeHeight="251697664" behindDoc="0" locked="0" layoutInCell="1" allowOverlap="1" wp14:anchorId="6C67DEBE" wp14:editId="47075C0A">
                <wp:simplePos x="0" y="0"/>
                <wp:positionH relativeFrom="column">
                  <wp:posOffset>12065</wp:posOffset>
                </wp:positionH>
                <wp:positionV relativeFrom="paragraph">
                  <wp:posOffset>119380</wp:posOffset>
                </wp:positionV>
                <wp:extent cx="6424930" cy="6835140"/>
                <wp:effectExtent l="0" t="0" r="0" b="41910"/>
                <wp:wrapNone/>
                <wp:docPr id="2636" name="Gruppieren 2636"/>
                <wp:cNvGraphicFramePr/>
                <a:graphic xmlns:a="http://schemas.openxmlformats.org/drawingml/2006/main">
                  <a:graphicData uri="http://schemas.microsoft.com/office/word/2010/wordprocessingGroup">
                    <wpg:wgp>
                      <wpg:cNvGrpSpPr/>
                      <wpg:grpSpPr>
                        <a:xfrm>
                          <a:off x="0" y="0"/>
                          <a:ext cx="6424930" cy="6835140"/>
                          <a:chOff x="0" y="0"/>
                          <a:chExt cx="6424930" cy="6835140"/>
                        </a:xfrm>
                      </wpg:grpSpPr>
                      <wpg:grpSp>
                        <wpg:cNvPr id="2637" name="Gruppieren 2637"/>
                        <wpg:cNvGrpSpPr/>
                        <wpg:grpSpPr>
                          <a:xfrm>
                            <a:off x="0" y="0"/>
                            <a:ext cx="6424930" cy="6526530"/>
                            <a:chOff x="66675" y="0"/>
                            <a:chExt cx="6424930" cy="6526530"/>
                          </a:xfrm>
                        </wpg:grpSpPr>
                        <wps:wsp>
                          <wps:cNvPr id="2638" name="Gerade Verbindung 2099"/>
                          <wps:cNvCnPr/>
                          <wps:spPr>
                            <a:xfrm flipH="1">
                              <a:off x="66675" y="4905375"/>
                              <a:ext cx="912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9" name="Gerade Verbindung 2100"/>
                          <wps:cNvCnPr/>
                          <wps:spPr>
                            <a:xfrm>
                              <a:off x="171450" y="238125"/>
                              <a:ext cx="0" cy="47695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640" name="Gruppieren 2640"/>
                          <wpg:cNvGrpSpPr/>
                          <wpg:grpSpPr>
                            <a:xfrm>
                              <a:off x="76200" y="0"/>
                              <a:ext cx="6415405" cy="6526530"/>
                              <a:chOff x="0" y="0"/>
                              <a:chExt cx="6415405" cy="6526530"/>
                            </a:xfrm>
                          </wpg:grpSpPr>
                          <wpg:grpSp>
                            <wpg:cNvPr id="2641" name="Gruppieren 2641"/>
                            <wpg:cNvGrpSpPr/>
                            <wpg:grpSpPr>
                              <a:xfrm>
                                <a:off x="0" y="0"/>
                                <a:ext cx="6415405" cy="6526530"/>
                                <a:chOff x="-373075" y="0"/>
                                <a:chExt cx="6415430" cy="6526899"/>
                              </a:xfrm>
                            </wpg:grpSpPr>
                            <pic:pic xmlns:pic="http://schemas.openxmlformats.org/drawingml/2006/picture">
                              <pic:nvPicPr>
                                <pic:cNvPr id="2642" name="Grafik 2642"/>
                                <pic:cNvPicPr>
                                  <a:picLocks noChangeAspect="1"/>
                                </pic:cNvPicPr>
                              </pic:nvPicPr>
                              <pic:blipFill rotWithShape="1">
                                <a:blip r:embed="rId42" cstate="print">
                                  <a:extLst>
                                    <a:ext uri="{28A0092B-C50C-407E-A947-70E740481C1C}">
                                      <a14:useLocalDpi xmlns:a14="http://schemas.microsoft.com/office/drawing/2010/main" val="0"/>
                                    </a:ext>
                                  </a:extLst>
                                </a:blip>
                                <a:srcRect l="26832" t="19168" r="12630" b="32889"/>
                                <a:stretch/>
                              </pic:blipFill>
                              <pic:spPr bwMode="auto">
                                <a:xfrm>
                                  <a:off x="534010" y="270663"/>
                                  <a:ext cx="5508345" cy="6174028"/>
                                </a:xfrm>
                                <a:prstGeom prst="rect">
                                  <a:avLst/>
                                </a:prstGeom>
                                <a:ln>
                                  <a:noFill/>
                                </a:ln>
                                <a:extLst>
                                  <a:ext uri="{53640926-AAD7-44D8-BBD7-CCE9431645EC}">
                                    <a14:shadowObscured xmlns:a14="http://schemas.microsoft.com/office/drawing/2010/main"/>
                                  </a:ext>
                                </a:extLst>
                              </pic:spPr>
                            </pic:pic>
                            <wps:wsp>
                              <wps:cNvPr id="2643" name="Gerade Verbindung 2091"/>
                              <wps:cNvCnPr/>
                              <wps:spPr>
                                <a:xfrm flipH="1">
                                  <a:off x="0" y="6400800"/>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4" name="Gerade Verbindung 2092"/>
                              <wps:cNvCnPr/>
                              <wps:spPr>
                                <a:xfrm flipH="1">
                                  <a:off x="14630" y="5632704"/>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5" name="Gerade Verbindung 2093"/>
                              <wps:cNvCnPr/>
                              <wps:spPr>
                                <a:xfrm>
                                  <a:off x="124358" y="5537607"/>
                                  <a:ext cx="0" cy="9892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6" name="Gerade Verbindung 2094"/>
                              <wps:cNvCnPr/>
                              <wps:spPr>
                                <a:xfrm flipH="1">
                                  <a:off x="0" y="512064"/>
                                  <a:ext cx="539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7" name="Gerade Verbindung 2095"/>
                              <wps:cNvCnPr/>
                              <wps:spPr>
                                <a:xfrm flipH="1">
                                  <a:off x="-373075" y="329165"/>
                                  <a:ext cx="9201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8" name="Gerade Verbindung 2096"/>
                              <wps:cNvCnPr/>
                              <wps:spPr>
                                <a:xfrm>
                                  <a:off x="124358" y="0"/>
                                  <a:ext cx="0" cy="599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49" name="Gerade Verbindung 2101"/>
                            <wps:cNvCnPr/>
                            <wps:spPr>
                              <a:xfrm rot="8100000" flipH="1">
                                <a:off x="498475" y="6305550"/>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0" name="Gerade Verbindung 2102"/>
                            <wps:cNvCnPr/>
                            <wps:spPr>
                              <a:xfrm rot="8100000" flipH="1">
                                <a:off x="504825" y="5543550"/>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1" name="Gerade Verbindung 2103"/>
                            <wps:cNvCnPr/>
                            <wps:spPr>
                              <a:xfrm rot="8100000" flipH="1">
                                <a:off x="98425" y="481647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2" name="Gerade Verbindung 2104"/>
                            <wps:cNvCnPr/>
                            <wps:spPr>
                              <a:xfrm rot="8100000" flipH="1">
                                <a:off x="104775" y="23812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3" name="Gerade Verbindung 2105"/>
                            <wps:cNvCnPr/>
                            <wps:spPr>
                              <a:xfrm rot="8100000" flipH="1">
                                <a:off x="504825" y="23812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4" name="Gerade Verbindung 2106"/>
                            <wps:cNvCnPr/>
                            <wps:spPr>
                              <a:xfrm rot="8100000" flipH="1">
                                <a:off x="504825" y="42420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655" name="Gruppieren 2655"/>
                        <wpg:cNvGrpSpPr/>
                        <wpg:grpSpPr>
                          <a:xfrm>
                            <a:off x="876300" y="6432550"/>
                            <a:ext cx="522605" cy="402590"/>
                            <a:chOff x="0" y="0"/>
                            <a:chExt cx="522605" cy="402590"/>
                          </a:xfrm>
                        </wpg:grpSpPr>
                        <wps:wsp>
                          <wps:cNvPr id="2656" name="Gerade Verbindung 2109"/>
                          <wps:cNvCnPr/>
                          <wps:spPr>
                            <a:xfrm>
                              <a:off x="0" y="323850"/>
                              <a:ext cx="5226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7" name="Gerade Verbindung 2110"/>
                          <wps:cNvCnPr/>
                          <wps:spPr>
                            <a:xfrm>
                              <a:off x="88900" y="0"/>
                              <a:ext cx="0" cy="4025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8" name="Gerade Verbindung 2111"/>
                          <wps:cNvCnPr/>
                          <wps:spPr>
                            <a:xfrm>
                              <a:off x="177800" y="6350"/>
                              <a:ext cx="0" cy="3962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9" name="Gerade Verbindung 2112"/>
                          <wps:cNvCnPr/>
                          <wps:spPr>
                            <a:xfrm rot="5400000">
                              <a:off x="31750" y="26670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0" name="Gerade Verbindung 2113"/>
                          <wps:cNvCnPr/>
                          <wps:spPr>
                            <a:xfrm rot="5400000">
                              <a:off x="133350" y="27305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ABDDE38" id="Gruppieren 2636" o:spid="_x0000_s1026" style="position:absolute;margin-left:.95pt;margin-top:9.4pt;width:505.9pt;height:538.2pt;z-index:251697664" coordsize="64249,68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Qe8c2BwAA8zkAAA4AAABkcnMvZTJvRG9jLnhtbOxbW4+bRhh9r9T/&#10;gHhPzMBws+KNqqTZVkrbKOnlmcVjG4WbBrze/fc9c+FiG2PvJnWbikjxAmaG+T7OnO/qV68fstS4&#10;Z7xKinxhkpeWabA8LpZJvl6Yf/z+7kVgGlUd5csoLXK2MB9ZZb6++f67V7tyzuxiU6RLxg1Mklfz&#10;XbkwN3VdzmezKt6wLKpeFiXL8eWq4FlU45SvZ0se7TB7ls5sy/Jmu4IvS17ErKpw9a360ryR869W&#10;LK5/W60qVhvpwsTaavnJ5eed+JzdvIrmax6VmyTWy4iesYosSnI8tJ3qbVRHxpYnR1NlScyLqljV&#10;L+MimxWrVRIzKQOkIdaBNLe82JZSlvV8ty5bNUG1B3p69rTxr/cfuJEsF6btOZ5p5FGGt3TLt2WZ&#10;MM5yQ16Glnbleo6bb3n5qfzA9YW1OhOCP6x4Jv5CJONB6vex1S97qI0YFz1q09DBa4jxnRc4LqH6&#10;DcQbvKajcfHmxzMjZ82DZ2J97XLak3bdnZD+sJC+gMLXF9K1PRcSS5i1Qnqe57um0SnolKDd6JOC&#10;YttUHTKqL0PGp01UMgm4SrzsTmnYxRoZjEdLZvzJ+F2SL7f52rCtMFS6k2Pe5Bod1bwCUBpoGKs0&#10;KX8CQ8hdokHS6YGGlutAJ1JPDVxCYgc29CTQIlXYKiGal7yqb1mRGeJgYaZJLtYdzaP791WNWXBr&#10;c4u4nObisyrSZPkuSVN5IiiGvUm5cR+BHOoHIp6Ocb27cCZGAlyNNPKofkyZmvUjW2HzANpKLklb&#10;3ZxRHLO8buZNc9wthq2wgnagJZc9OlDfL4YySWlPGdyOkE8u8rodnCV5wYee3qlipe5vNKDkFiq4&#10;K5aP8j1L1QCBYu9cB4rhCBSJJXEilgL4noCiUIQGIPEJdcFHAJjtBARg2wOgZirqe6FLmtfYEF0D&#10;rwmB2DL7e2kf91dEoDYBLZG3BAY70xBY37Qp8/NE1vc9OB599m74yqPEpZYmLK/j7mjeMv/euD7r&#10;D49sCe9i80bJsKASvU8UdG+xTxDyheM71mkDB1FbHwBKCpT5OCFqmcRz/NeuD46ODNx5FxGj6i1n&#10;pp4ku2iOLOKft+ULeGllVCd3SZrUj9LjBGOKReX3H5JY2Ddx0reV1O7eQLRKPsODwiXwSnOjGgb7&#10;lMTvi/hzZeTFm02Ur9kPVQl/VdgSYYj2b5ene8+8g0EVtszgRf1XUm+k7W4MkfhSiwtn98BZHNAY&#10;+BCO6Nsi3mawWMqz5iyF5EVebZKyMg0+Z9kdg6PIf14CZDG8+hquYsmTvFa0WfH4IwQQrjZeqwM9&#10;CGFC4sF7wCoIXElACm63YweB9BnAHDVndbxpBG6EUtoSDoRxt/ulWOJB0bYupLVqCFhzuOtQeM6K&#10;w33L85x9DnddK3BosymJTy07kPptPMfOUdBMziGDfNCoL5EXQvli3dpHEO9LeTzyXeH0ajaROi3k&#10;htwzvffHbOKge6aU6lHLCpRdhf+h/XHwHP5NrtnkmvWiBEpHYShJcNw1G4QhoZI34KO5nmP7Fj3Y&#10;4BMUJQlNUOxDEYQ/ErBKGzEOxX6UYFPHhQ0TCESU6lkyV9CRoebBMAjtUIK89WWObMsUp56Kjq8Y&#10;JVwlTqVdMm3IJksSG0fgIBkqm+wS2/IOedAJfRHLTtkSmV2ZsiXCC6ddtnMIhTLf8QwU9iM8x4aH&#10;f5A4CZHMJvD/JyxOWOxyMONJZE+4deNYHLbJOrvehCaaAt0wpCq9M1nj1raqXPUFKed2hFC5zgKr&#10;wV85a9wltq4XLY9nkC+JlpFyWZgBss0yCB4qbdAwoDoFhujFRRZiP2rRKCV+aPlTbUOWRVrM/fdQ&#10;KmjpCmU24b6djFqIdUkAfR6ZrkVlVU1GMwhsJmQ2JcD9ssUUT/fiabcrKxz7kcS6IJ4WaeoznAnK&#10;FOVeAJMGBK7rgVM5UabKNk/A7AOzq7YMAfOSMPs8MIlFfW3MR8rEky1XfQ1T5C0ib3esJkNQJT4b&#10;7VzAmD1bPgGz380zmfL1qV4ud6xKQ6wLwvCnARM9f7aC+1HGfGLMb4Ix+zF6/3iky9Lt6i/9fhtc&#10;lrT3pFbSwEcEDecPfqFHHfsoYHFt22u6blDdd0Mdap9ruhke12aLOklFl8e1IsCxqgGxLmi07OXI&#10;lM4cWIbDGK8v+hdnH4zdwgxdeO7i0b3myaO2sK6vsHdX0z4hFKzaJ+TR1GL577VYumNFA4Jem7Ou&#10;Sw+E6PQZ7pbT4Vy3Y9ud94yq6YTBpjFYqP6fTNheiwjHigVENeOKpVzY5uuLDiZpQZxDLtQ4dELP&#10;/vJ6wYTD/xsOR4sFqHGe5ULlLauGOVV50Y2LDpH1erg1Nn4PAnxiqs5FJpbvEN22qI/x/cSRU0G1&#10;Lah6oK7T5QJycVJ2AJvEcQRRCsa00cx9yJkTONWPhr7FNEMX14BORAiHXxZKYtG/ghQ/Xeyfy7u6&#10;32re/A0AAP//AwBQSwMECgAAAAAAAAAhAPIE6QivwwIAr8MCABUAAABkcnMvbWVkaWEvaW1hZ2Ux&#10;LmpwZWf/2P/gABBKRklGAAEBAQDcANwAAP/bAEMACAYGBwYFCAcHBwkJCAoMFA0MCwsMGRITDxQd&#10;Gh8eHRocHCAkLicgIiwjHBwoNyksMDE0NDQfJzk9ODI8LjM0Mv/bAEMBCQkJDAsMGA0NGDIhHCEy&#10;MjIyMjIyMjIyMjIyMjIyMjIyMjIyMjIyMjIyMjIyMjIyMjIyMjIyMjIyMjIyMjIyMv/AABEIDBsI&#10;j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474neM28DeDZtThRXvJZFt7VWGV8xgTk+wVWP1AHevNNC+GPjDxpp&#10;sev+IfGN/aXF2omghQsdgIyDgMAuRjgAYr3O+06x1O3+z6hZ293DnPlzxK659cEVy/jjx9YeALax&#10;WXTrm6a5VxBFbKNqhNuc+g+YdAaAOB8H+IvE/gj4jQ+BfFN+2pWt2oNndOSzc52kE8kEgqQc4I61&#10;6v4r1EaT4R1e/LlPItJHDDqDtOP1xXjvgS8j+JvxTPivVLq1tZNOQR2WlCTMoAyQ3OMgFicjuegr&#10;svjnqZ074X3satta9mjth75O4j8lNAHnfw/+F2oeM/CVvrt54s1S1a5kcRxoxYbVYrnJb1Brt9C+&#10;DEmi67Y6mfF+qXP2WVZTC4+V8Hofm6Guc8J3fxUvPCWm2/hvS7DTNLtbZUhlusb7k9S4Dc88noAc&#10;9a2fDPxQ1/TfFUPhf4gaclleXJUW9ygARi3AyQSpBPGQeDwelAHc+PvFkXgvwjd6u6h5lxHbxn+O&#10;Rug+nUn6V5PoPw58YePtKTxF4g8XX1m96vm21vGWIVT91sBgFBHIAHTFaf7RTmXSvDthkhLi9YsR&#10;7KF/9nNe0QxJbwRwxjEcahFHoAMCgDw/wj4h8T+AfiFb+CfFd89/YXvFldyEtyfukMecEjaQc4JF&#10;e514X+0T/oMvhbWITi5t7iTafpsYfqK90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wPCOrXWs6Tc3N4U8yO/uYF2rt+VJWVf0AoA36Kqrf2bai2nrdQm8SM&#10;StAHG8ITjdjrjPerVABRRRQAUUUUAFFFFABRRRQAUUUUAFFFFABRRRQAUUUUAFFFFABRRRQAUUUU&#10;AFFFFABRRRQAUUUUAFFFFABRRRQAUUUUAFFFFABRRRQBieJfF2h+ELSK61y9+yxTPsjPlO5ZsZxh&#10;Qa17eeO6toriFg0UqB0YdwRkGuV+I/gqPx34Tk0wSJFdxuJrWVgcK4yOcdiCR+Oe1eXaB4u+JXgH&#10;T18P6l4OudUjthstpowxwvYb0DKwHYcHt9AC18dLG38Oan4e8U6SiW2qC6Kt5Q2mbGGBOOvQj/gV&#10;er67rXh6x0y1bxLNZQQXONiXigqzYzjBHUZrynSvCnjD4m+LLPX/ABtaHTNKsDutrEpsZjkHG0/M&#10;ASBktycAD29F+JHglPHfhSTTFlWG7jcTW0rDhXAIwfYgkUAdagQRqIwoQAbQvTHbFeL/ALRscA0H&#10;QrheL5L0rEV+9sKEtj8QlUdK8dfErwhYpoureDLrU2t18mC5jRzuA4GWUENwPY1PoXhPxf8AETxl&#10;a+JfG9p/Z+m2DB7XT2UqWPBxtPIGQCS3J4A9gB/7QUUqeHPDeourFra6w49Cyg8/ile1QTR3FvHP&#10;EwaORQ6MO4IyDWF438LQ+MvCd5o0riN5QGhkPRJF5U/TsfYmvJdF8WfEvwDYL4f1LwhPqsdqvl21&#10;xErMNnYb0BDAcYHB7GgCx+0J/wATG+8KaHD81zc3D7QP9oog/Mn9K9zrxLwX4Q8VeLPHsXjjxtbm&#10;0S2GbOzcbWBH3fk6qoyTzyTjtXttABRRRQAUUUUAFFFFABRRRQAUUUUAFFFFABRRRQAUUUUAFFFF&#10;ABRRRQAUUUUAFFFFABRRRQAUUUUAFFFFABRRRQAUUUUAFFFFABRRRQAUUUUAFFc5b61eS/EO+0Rt&#10;n2ODT4rhcL829nYHJ+gravdQtNPWFru4jhE0qwx7zje7HCqPUk0AW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D+&#10;NcrqXgyfU9TnvR4r8RWYlIIt7W6VYo8ADCgpxnGfxNAHV15bpvimTStHm0TRIVvvEV7ql8Le2PCw&#10;D7RJmWU9o16+p6Cq/ijT7zSZ7fRdG8WeJdQ8RXhzbWz3ibIl7yzEICsY59ycAVB8PvhqBp13qb+J&#10;dag1S4u547uaznVFlaOVlz8yE8kE9e9AHeeEvCMPhuGe5uJ2vtavSHvr+QfNK3oPRB0Arpa4w+AL&#10;g/8AM7eKh9LxP/iKYfh7cn/mefFn/gan/wARQB21FcR/wry5/wCh68Wf+Bqf/EUf8K7uf+h68Wf+&#10;Bqf/ABFAHb0VxH/Cu7n/AKHrxZ/4Gp/8RR/wru5/6HrxZ/4Gp/8AEUAdvRXEf8K7uf8AoevFn/ga&#10;n/xFH/Cu7n/oevFn/gan/wARQB29FcR/wru5/wCh68Wf+Bqf/EUf8K7uf+h68Wf+Bqf/ABFAHb0V&#10;xH/Cu7n/AKHrxZ/4Gp/8RR/wru5/6HrxZ/4Gp/8AEUAdvRXEf8K7uf8AoevFn/gan/xFH/Cu7n/o&#10;evFn/gan/wARQB29FcR/wru5/wCh68Wf+Bqf/EUf8K7uf+h68Wf+Bqf/ABFAHb0VxH/Cu7n/AKHr&#10;xZ/4Gp/8RR/wru5/6HrxZ/4Gp/8AEUAdvRXEf8K7uf8AoevFn/gan/xFH/Cu7n/oevFn/gan/wAR&#10;QB29FcR/wru5/wCh68Wf+Bqf/EUf8K7uf+h68Wf+Bqf/ABFAHb0VxH/Cu7n/AKHrxZ/4Gp/8RR/w&#10;ru5/6HrxZ/4Gp/8AEUAdvRXEf8K7uf8AoevFn/gan/xFH/Cu7n/oevFn/gan/wARQB29FcR/wru5&#10;/wCh68Wf+Bqf/EUf8K7uf+h68Wf+Bqf/ABFAHb0VxH/Cu7n/AKHrxZ/4Gp/8RR/wru5/6HrxZ/4G&#10;p/8AEUAdvRXEf8K7uf8AoevFn/gan/xFH/Cu7n/oevFn/gan/wARQB29FcR/wru5/wCh68Wf+Bqf&#10;/EUf8K7uf+h68Wf+Bqf/ABFAHb0VxH/Cu7n/AKHrxZ/4Gp/8RR/wru5/6HrxZ/4Gp/8AEUAdvRXE&#10;f8K7uf8AoevFn/gan/xFH/Cu7n/oevFn/gan/wARQB29FcR/wru5/wCh68Wf+Bqf/EUf8K8uf+h6&#10;8Wf+Bqf/ABFAHb0VxP8Awr25/wCh58Wf+Bqf/EUv/Cvrn/oePFf/AIGJ/wDEUAdrRXFf8K+uf+h4&#10;8V/+Bif/ABFH/Cvrn/oePFf/AIGJ/wDEUAdrRXFf8K+uf+h48V/+Bif/ABFH/Cvrn/oePFf/AIGJ&#10;/wDEUAdrRXFf8K+uf+h48V/+Bif/ABFH/Cvrn/oePFf/AIGJ/wDEUAdrRXE/8K9uf+h48Wf+Bif/&#10;ABFJ/wAK8uf+h58Wf+Bqf/EUAdvRXEf8K8uf+h68Wf8Agan/AMRR/wAK7uf+h68Wf+Bqf/EUAdvR&#10;XEf8K7uf+h68Wf8Agan/AMRR/wAK7uf+h68Wf+Bqf/EUAdvRXEf8K7uf+h68Wf8Agan/AMRR/wAK&#10;7uf+h68Wf+Bqf/EUAdvRXEf8K7uf+h68Wf8Agan/AMRR/wAK7uf+h68Wf+Bqf/EUAdvRXEf8K7uf&#10;+h68Wf8Agan/AMRR/wAK7uf+h68Wf+Bqf/EUAdvRXEf8K7uf+h68Wf8Agan/AMRR/wAK7uf+h68W&#10;f+Bqf/EUAdvRXEf8K7uf+h68Wf8Agan/AMRR/wAK7uf+h68Wf+Bqf/EUAdvRXEf8K7uf+h68Wf8A&#10;gan/AMRR/wAK7uf+h68Wf+Bqf/EUAdvRXEf8K7uf+h68Wf8Agan/AMRR/wAK7uf+h68Wf+Bqf/EU&#10;AdvRXEf8K7uf+h68Wf8Agan/AMRR/wAK7uf+h68Wf+Bqf/EUAdvRXEf8K7uf+h68Wf8Agan/AMRR&#10;/wAK7uf+h68Wf+Bqf/EUAdvRXEf8K7uf+h68Wf8Agan/AMRR/wAK7uf+h68Wf+Bqf/EUAdvRXEf8&#10;K7uf+h68Wf8Agan/AMRR/wAK7uf+h68Wf+Bqf/EUAdvRXEf8K7uf+h68Wf8Agan/AMRR/wAK7uf+&#10;h68Wf+Bqf/EUAdvRXEf8K7uf+h68Wf8Agan/AMRR/wAK7uf+h68Wf+Bqf/EUAdvRXEf8K7uf+h68&#10;Wf8Agan/AMRR/wAK7uf+h68Wf+Bqf/EUAdvRXEf8K7uf+h68Wf8Agan/AMRR/wAK7uf+h68Wf+Bq&#10;f/EUAdvRXEf8K7uf+h68Wf8Agan/AMRR/wAK7uf+h68Wf+Bqf/EUAdvRXEf8K7uf+h68Wf8Agan/&#10;AMRR/wAK8uf+h68Wf+Bqf/EUAdvRXFD4e3I/5njxWf8At8T/AOIqjrXh2Lw9pj31/wCOfFQiUhUR&#10;bpGeVz0RBsyWJ4AFADtQ1qx8PfErVtQv5CqDSIFSNfmeVjI+FRepYngAVo6JoN7qurp4n8SxBbxR&#10;/oGnk7ksUPc9jKe57dBXnXh/wJqmseP5Z/EetatDfQWUd1ZlbhWnt0d3UIzlcbgBzgcEnB716E3g&#10;C4bp428VD6Xif/EUAdnRWRoGiS6HbTQyavqWp+ZJvEl/KHZBgDaCAOOM/jWv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2uyatHoty2hwQTaltxAtw+2PJIGWPoBk474xWjRQBzfhHwlH4bt5p7m4a/1m8Ie+v5B80reg9EH&#10;QCovAD79Auj/ANRS9/8ASh66muR+HRz4dvP+wrff+lD0AddRRRQAUUUUAFFFFABRRRQAUUUUAFFF&#10;FABRRRQAUUUUAFFFFABRRRQAUUUUAFFFFABRRRQAUUUUAFFFFABRRRQAUUUUAFFFFABRRRQAUUUU&#10;AFFFFABRRRQAUUUUAFFFFABRRRQAUUUUAFFFFABRRRQAUUUUAFFFFABRRRQAUUUUAFFFFABRRRQA&#10;UUUUAFFFFABRRRQAUUUUAFFFFABRRRQAUUUUAFFFFABRRRQAUUUUAFcppXh2+vddPiDxIY3u4WZN&#10;Ps423RWaZxuz/FIwwS2OOgrq6KAOOtGz8XtSX00eD/0a9djXFWR/4vLqo/6g0H/oxq7W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kPhx/yLl5/wBhW+/9KHrr65D4b/8AIuXn/YVvv/R70AdfRRRQAUUUUAFF&#10;FFABRRRQAUUUUAFFFFABRRRQAUUUUAFFFFABRRRQAUUUUAFFFFABRRRQAUUUUAFFFFABRRRQAUUU&#10;UAFFFFABRRRQAUUUUAFFFFABRRRQAUUUUAFFFFABRRRQAUUUUAFFFFABRRRQAUUUUAFFFFABRRRQ&#10;AUUUUAFFFFABRRRQAUUUUAFFFFABRRRQAUUUUAFFFFABRRRQAUUUUAFFFFABRRRQAUUUUAFFFFAH&#10;EWX/ACWfVv8AsDQf+jGrt64iy/5LRq3/AGBoP/RjV29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IfDf8A&#10;5Fy8/wCwrff+j3rr65D4b/8AIuXn/YVvv/R70AdfRRRQAUUUUAFFFFABRRRQAUUUUAFFFFABRRRQ&#10;AUUUUAFFFFABRRRQAUUUUAFFFFABRRRQAUUUUAFFFFABRRRQAUUUUAFFFFABRRRQAUUUUAFFFFAB&#10;RRRQAUUUUAFFFFABRRRQAUUUUAFFFFABRRRQAUUUUAFFFFABRRRQAUUUUAFFFFABRRRQAUUUUAFF&#10;FFABRRRQAUUUUAFFFFABRRRQAUUUUAFFFFABRRRQAUUUUAFFFFAHEWX/ACWjVv8AsDQf+jGrt64i&#10;y/5LRq3/AGBoP/RjV29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IfDf8A5Fy8/wCwrff+j3rr65D4b/8A&#10;IuXn/YVvv/R70AdfRRRQAUUUUAFFFFABRRRQAUUUUAFFFFABRRRQAUUUUAFFFFABRRRQAUUUUAFF&#10;FFABRRRQAUUUUAFFFFABRRRQAUUUUAFFFFABRRRQAUUUUAFFFFABRRRQAUUUUAFFFFABRRRQAUUU&#10;UAFFFFABRRRQAUUUUAFFFFABRRRQAUUUUAFFFFABRRRQAUUUUAFFFFABRRRQAUUUUAFFFFABRRRQ&#10;AUUUUAFFFFABRRRQAUUUUAFFFFAHEWX/ACWjVv8AsDQf+jGrt64iy/5LRq3/AGBoP/RjV29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IfDf8A5Fy8/wCwrff+j3rr65D4b/8AIuXn/YVvv/R70AdfRRRQAUUU&#10;UAFFFFABRRRQAUUUUAFFFFABRRRQAUUUUAFFFFABRRRQAUUUUAFFFFABRRRQAUUUUAFFFFABRRRQ&#10;AUUUUAFFFFABRRRQAUUUUAFFFFABRRRQAUUUUAFFFFABRRRQAUUUUAFFFFABRRRQAUUUUAFFFFAB&#10;RRRQAUUUUAFFFFABRRRQAUUUUAFFFFABRRRQAUUUUAFFFFABRRRQAUUUUAFFFFABRRRQAUUUUAFF&#10;FFAHEWX/ACWjVv8AsDQf+jGrt64iy/5LRq3/AGBoP/RjV2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H/&#10;AA3/AORcvP8AsK33/o967CuP+G3/ACLd5/2Fr7/0e9AHYUUUUAFFFFABRRRQAUUUUAFFFFABRRRQ&#10;AUUUUAFFFFABRRRQAUUUUAFFFFABRRRQAUUUUAFFFFABRRRQAUUUUAFFFFABRRRQAUUUUAFFFFAB&#10;RRRQAUUUUAFFFFABRRRQAUUUUAFFFFABRRRQAUUUUAFFFFABRRRQAUUUUAFFFFABRRRQAUUUUAFF&#10;FFABRRRQAUUUUAFFFFABRRRQAUUUUAFFFFABRRRQAUUUUAFFFFABRRRQBxFl/wAlo1b/ALA0H/ox&#10;q7euHsv+S06t/wBgaD/0Y1dx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Vb7ULPTIBPfXUNtEXWMPM4UFmOAMnuTVhyRGxB5AyKhvbK21Gyms7yFJreZdkkbjIYVyd&#10;vdz+C5U0rVZnl0Ob5LLUJDnyCekMx7D+654PQ84yAaHgLVbzW/Ben6hqEiyXMofeyrgHDsBx9AK6&#10;SuS+GYx8PdKx0KyH/wAiNXW0AFFFFABRRRQAUUUUAFFFFABRRRQAUUUUAFZ+kaPa6JaSW1mHEbzy&#10;TnccndIxZvwyTWhRQAUUUUAFFFFABRRRQAUUUUAFFFFABRRRQAUUUUAFFFFABRRRQAUUUUAFFFFA&#10;BRRRQAUUUUAFFFFABRRRQAUUUUAFFFFABRRRQAUUUUAFFFFABRRRQAUUUUAFFFFABRRRQAUUUUAF&#10;FFFABRRRQAUUUUAFFFFABRRRQAUUUUAFFFFABRRRQAUUUUAFFFFABRRRQAUUUUAFFFFABRRRQAUU&#10;UUAFFFFABRRRQAUUUUAFFFFABRRRQBmR6HZxeIp9cUSfbJ7dbZzu+XYpJHHrkmtOiigAooooAKKK&#10;KACiiigAooooAKKKKACiiigAooooAKKKKAKT6tp8erR6VJeQrfyxmVLdmw7IOCQO9Yvj3VrzRvDS&#10;3dhL5c5vbWLdtz8rzIrDHuCRU3ivwna+J7OM+a9nqVs3mWd/DxJA46Eeo9R0NcL4g8U3F14ebw94&#10;ijWz8RW1/YsQo/d3iC5j/exHuMdR2PFAHr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S0UAcxc+CbW6vJrptY12NpXLFItRdUX2AHQV&#10;WvPh5pl7YzWt3qWt3FvIhV4pdRkZWHuK7Cmyf6tvoaAPC/Aukf2ToWnDWdT1WHSL92WzurW+eOOB&#10;t5AikA4XOOG6E8HHGfS28B2jf8xrxB/4M5P8aq/Dy1ttR+GGn2t1Es1vKkqPHIMhh5jcVr+HdL1T&#10;RmuLC4u0u9MjINjJIxM6Kesb8YYDs2c44I4yQDPPw9sj/wAxvxD/AODOSk/4V5Y/9BvxF/4M5K6+&#10;igDkP+FeWP8A0G/EX/gzko/4V5Y/9BvxF/4M5K6+igDkP+FeWP8A0G/EX/gzko/4V5Y/9BvxF/4M&#10;5K6+igDkP+FeWP8A0G/EX/gzko/4V5Y/9BvxF/4M5K6+igDkP+FeWP8A0G/EX/gzkpP+Fd2P/Qb8&#10;Rf8AgzkrsKKAOOPw6sT/AMxzxEP+4nJXVWVqtjZQ2qSSyLEoUPM5dzj1Pc1PRQAjfdODjjrXzB8M&#10;vhXZ/EbQr7WtU1e+juFvGgOzaxbCI24lskn5v0r6fb7p+leP/s4H/i3+oD/qKyf+ioqAKv8AwzZo&#10;P/Qc1L/vlP8ACk/4Zs0L/oO6j/3wn+Fe2UUAeJ/8M2aF/wBB3Uf++E/wpw/Zu0Af8xzU/wABH/hX&#10;tVFAHzB4a+EWna38QPEnh+bVLyO30gqIpEVd77umc8cD0H5V2h/Zt0H/AKDmpf8AfMf+FXvh82fj&#10;b4/Hun6GvXaAPE/+GbNC/wCg7qP/AHwn+FJ/wzZof/Qd1H/vhP8ACvbaKAPEv+GbND/6Duo/98J/&#10;hR/wzZof/Qd1H/vhP8K9tooA8S/4Zs0P/oO6j/3wn+FH/DNmh/8AQd1H/vhP8K9tooA8S/4Zs0P/&#10;AKDuo/8AfCf4Uf8ADNmh/wDQd1H/AL4T/CvbaKAPEv8AhmzQ/wDoO6j/AN8J/hR/wzZof/Qd1H/v&#10;hP8ACvbaKAPEv+GbND/6Duo/98J/hR/wzZof/Qd1H/vhP8K9tooA8S/4Zs0P/oO6j/3wn+FH/DNm&#10;h/8AQd1H/vhP8K9tooA8S/4Zs0P/AKDuo/8AfCf4Uf8ADNmh/wDQd1H/AL4T/CvbaKAPEv8AhmzQ&#10;/wDoO6j/AN8J/hR/wzZof/Qd1H/vhP8ACvbaKAPEv+GbND/6Duo/98J/hR/wzZof/Qd1H/vhP8K9&#10;tooA8S/4Zs0P/oO6j/3wn+FH/DNmh/8AQd1H/vhP8K9tooA8S/4Zs0P/AKDuo/8AfCf4Uf8ADNmh&#10;/wDQd1H/AL4T/CvbaKAPEv8AhmzQ/wDoO6j/AN8J/hR/wzZof/Qd1H/vhP8ACvbaKAPEv+GbND/6&#10;Duo/98J/hR/wzZof/Qd1H/vhP8K9tooA8S/4Zs0P/oO6j/3wn+FH/DNmh/8AQd1H/vhP8K9tooA8&#10;S/4Zs0P/AKDuo/8AfCf4Uf8ADNmh/wDQd1H/AL4T/CvbaKAPEv8AhmzQ/wDoO6j/AN8J/hR/wzZo&#10;f/Qd1H/vhP8ACvbaKAPEv+GbND/6Duo/98J/hR/wzZof/Qd1H/vhP8K9tooA8S/4Zs0P/oO6j/3w&#10;n+FH/DNmh/8AQd1H/vhP8K9tooA8S/4Zs0P/AKDuo/8AfCf4Uf8ADNmh/wDQd1H/AL4T/CvbaKAP&#10;Ev8AhmzQ/wDoO6j/AN8J/hR/wzZof/Qd1H/vhP8ACvbaKAPEv+GbND/6Duo/98J/hR/wzZof/Qd1&#10;H/vhP8K9tooA8S/4Zs0P/oO6j/3wn+FH/DNmh/8AQd1H/vhP8K9tooA8S/4Zs0P/AKDuo/8AfCf4&#10;Uf8ADNmh/wDQd1H/AL4T/CvbaKAPEv8AhmzQ/wDoO6j/AN8J/hR/wzZof/Qd1H/vhP8ACvbaKAPE&#10;v+GbND/6Duo/98J/hR/wzZof/Qd1H/vhP8K9tooA8S/4Zs0P/oO6j/3wn+FH/DNmh/8AQd1H/vhP&#10;8K9tooA8S/4Zs0P/AKDuo/8AfCf4Uf8ADNmh/wDQd1H/AL4T/CvbaKAPEv8AhmzQ/wDoO6j/AN8J&#10;/hR/wzZof/Qd1H/vhP8ACvbaKAPEv+GbND/6Duo/98J/hR/wzZof/Qd1H/vhP8K9tooA8S/4Zs0P&#10;/oO6j/3wn+FH/DNmh/8AQd1H/vhP8K9tooA8S/4Zs0P/AKDuo/8AfCf4Uf8ADNmh/wDQd1H/AL4T&#10;/CvbaKAPEv8AhmzQ/wDoO6j/AN8J/hR/wzZof/Qd1H/vhP8ACvbaKAPEv+GbND/6Duo/98J/hR/w&#10;zZof/Qd1H/vhP8K9tooA8S/4Zs0P/oO6j/3wn+FH/DNmh/8AQd1H/vhP8K9tooA8S/4Zs0P/AKDu&#10;o/8AfCf4Uf8ADNmh/wDQd1H/AL4T/CvbaKAPEv8AhmzQ/wDoO6j/AN8J/hR/wzZof/Qd1H/vhP8A&#10;CvbaKAPEv+GbND/6Duo/98J/hR/wzZof/Qd1H/vhP8K9tooA8S/4Zs0P/oO6j/3wn+FL/wAM2aF/&#10;0HdR/wC+E/wr2yigDxYfs3aAP+Y5qn4CP/CuJ8AfCHTvFtz4hivNVvIl0y+a0j8lV+cAkbjnPoOB&#10;X0/XkfwRbdfeNv8AsMOf1agCgf2bdB7a5qX4rH/hSf8ADNmhf9B3Uf8AvhP8K9sooA8T/wCGbNC/&#10;6Duo/wDfCf4Uv/DNmg/9BzUv++U/wr2uigDwX4Z6Cvg746654btLy4ms4NOD/vGxvYiFskDjI3kD&#10;2r3qvHNB/wCTpPE//YMT/wBF21ex0AFFFFABRRRQAUUUUAFFFFABRRRQAUUUUAFFFFABUN3bi7s5&#10;rZnkjWVCheNtrKCMZB7H3qaigDk18BWidNb8Q499Ukrjvid8PrAeGY76K/1J9Rhu7eO2uLm7aUQm&#10;SZEJwfrnjuBXrtcf8TDjwgvvqNjx6/6THQBzfhfT1ur2Tw74i1PXbXxDbJuIGpSCO7j/AOesR7j1&#10;HUGupbwFaN11vxD/AODOSrfivwrb+JrGMCZ7TUrV/Nsr6L/WW8g7j1U916EVoaINVXRrVdbNs2pK&#10;mJ2tSfLYjuMgHkYNAGAfh7ZH/mN+If8AwZyUf8K8sf8AoN+Iv/BnJXX0UAch/wAK8sf+g34i/wDB&#10;nJR/wryx/wCg34i/8GcldfRQByH/AAryx/6DfiL/AMGclH/CvLH/AKDfiL/wZyV19FAHIf8ACvLH&#10;/oN+Iv8AwZyUf8K8sf8AoN+Iv/BnJXX0UAch/wAK8sf+g34i/wDBnJSj4fWQ/wCY34h/8GclddRQ&#10;Bzlj4OtrC7iuU1bW5WjbcEm1B3RvYqeCK8m8deGY/G/x4j0C+vrqG1/s4Sp5bA7CATwDwM9698ry&#10;CX/k6CD/ALBJ/wDQTQBT/wCGbNB/6Dmpf98x/wCFH/DNmg/9BzUv++U/wr2uqGr6vaaJp73l2z7Q&#10;QiRxruklc8KiL/ExPAFAHi+p/s/+GdJszc3Wv6mF3BERI0Z5HPCqqgZLE9qdpn7ONhJYrJqWs30V&#10;w5LeVGE/dr2UnkFgOpHGc49a9X0rTby6vF1nWkVbzB+zWgYMtmh7ZHDSEfeb8Bx13qAPmDx58I9O&#10;8Kap4ZtLTVbyUatffZZWlC5QFkG5cY/vHr7V2p/Zu0A/8xzU/wARH/hVz40HHiT4f/8AYXB/8fir&#10;16gDxP8A4Zs0L/oO6j/3wn+FJ/wzZof/AEHdR/74T/CvbaKAPEv+GbND/wCg7qP/AHwn+FH/AAzZ&#10;of8A0HdR/wC+E/wr22igDxL/AIZs0P8A6Duo/wDfCf4Uf8M2aH/0HdR/74T/AAr22igDxP8A4Zs0&#10;P/oO6j/3wn+FH/DNmhf9B3Uf++E/wr2yigDw+5/Zw0KK1mkXXNR3IhYZRMcD6Vq/s73M9x8O7sTT&#10;SSiLUpI4w7k7FEUR2jPQZJ49zXqd8cafcn/pk38jXk/7OP8AyTzUP+wrJ/6KioA9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J/qn&#10;/wB00+mS/wCpf/dNAHI/C05+HWlfST/0Y1djXHfCz/knOlfST/0Y1djQAUUUUAFFFFABRRRQAUUU&#10;UAFFFFABRRRQA1/uN9K8f/Zw/wCRB1H/ALCj/wDoqKvYH+430NeP/s4f8iDqP/YUf/0VFQB7FRRR&#10;QAUUUUAeP/Dw/wDF7/H31X/0KvYK8e+Hn/Jb/H31X/0KvYaACiiigAooooAKKKKACiiigAooooAK&#10;KKKACiiigAooooAKKKKACiiigAooooAKKKKACiiigAooooAKKKKACiiigAooooAKKKKACiiigAoo&#10;ooAKKKKACiiigAooooAKKKKACiiigAooooAKKKKACiiigAooooAKKKKACiiigAooooAKKKKACiii&#10;gAooooAKKKKACiiigAooooAKKKKACvIPgcf9O8a/9hY/zevX68f+Bv8Ax/eNf+wqf5vQB7BRRRQA&#10;UUUUAeOaD/ydJ4n/AOwYn/ou2r2OvHNC/wCTpPE//YMT/wBF21ex0AFFFFABRRRQAUUUUAFFFFAB&#10;RRRQAUUUUAFcPr/xc8F+HZnt7nV1nuU6w2iGUg+hI+UH6msr45+I7zQPAfk2ErQ3GoTi28xDgqmC&#10;WwexOMfQmtLwh8JvDHhfTII5dPt9Q1AKPOu7mMOWbvtB4VfQenUnrQBzn/DRvg/dj+z9bxnG7yIs&#10;f+jK6PQfjF4K1+dLeHVfstw5wsV5GYsn/e+7+tdX/YOj4x/ZNhjGMfZk/wAK5nxV8LPC3ifT54zp&#10;dtZ3jIRFdW0YjZGxwSFwGHsaAO2rjvib/wAiev8A2EbL/wBKY6wfgjrWpX/he+0rVZGkudHu2tN7&#10;NklQOBnvggj6Yre+Jv8AyJ6/9hGy/wDSmOgDsaKKKACiiigAooooAKKKKACiiigAooooAK8fm/5O&#10;ht/+wUf/AEFq9grxbVtQt9L/AGlYbm5Y7f7K2qiAs8jFWwqqOSx7AUAeuatqtro1g95ds20EKiIu&#10;55XPCoi9WYngCsjSdHvLzUF13XkUXoB+y2atuSyU+/RpD3YfQcdbGnaXc3V6msayifbACLe2U7kt&#10;FPbP8Tkfeb8BxydygAoorO1DUXhlWysoxPfyDKoThY1/vuey+3Unp3IAPLvjVJGfFHgGPzE8xdUD&#10;FN3zAF48H6cHmvYq8W+LVgln4h8Ac+bPJq4aaZx80jb4uT7eg7AYFe00AFFFFABRRRQAUUUUAFFF&#10;FAFbUP8AkGXX/XF/5GvKP2cf+Seah/2FZP8A0VFXq+o/8gy7/wCuL/8AoJryj9nH/knmof8AYVk/&#10;9FRUAe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Ml/1L/7pp9Ml/1L/wC6aAOQ+Ff/ACTnSvpJ/wCjGrsq434V/wDJOdK+kn/oxq7K&#10;gAooooAKKKKACiiigAooooAKKKKACiiigBH+430rx/8AZw/5EDUf+wo//oqKvYH+430rx/8AZw/5&#10;EDUf+wo//oqKgD03xFr9j4Y0C81nUXZbW1TcwUZZj0CgepJAH17VxVinxK8XW66mdVtPCFpKqvbW&#10;aWa3k5U55lL4CnoQBz2IBHPY+IfDVh4nisIdR8xobO9jvBEpG2VkBwrgg5XnJHfArzz4taX4rvNY&#10;s5tMi1e60kWbxxwaXdeU0V7uJjlkA5ZAdh68bScj+IA6DSPFet6NrFnoHjiCzjuLz5bLVLNm+z3M&#10;n/PJgwGyQ9R2boO2e7ryfx3DfwfDvwhpd7N53il7+xS1mkmJKXa/ekYryygbgTz94HrXrFAHj/w9&#10;/wCS3+Pvqv8A6FXsFeQfD3/kt/j76r/6FXr9ABRRRQAUUUUAFFFFABRRRQAUUUUAFFFFABRRRQAU&#10;UUUAFFFFABRRRQAUUUUAFFFFABRRRQAUUUUAFFFFABRRRQAUUUUAFFFFABRRRQAUUUUAFFFFABRR&#10;RQAUUUUAFFFFABRRRQAUUUUAFFFFABRRRQAUUUUAFFFFABRRRQAUUUUAFFFFABRRRQAUUUUAFFFF&#10;ABRRRQAUUUUAFFFFABXj/wADf+P3xr/2FT/N69gryD4G/wDH741/7Cx/m9AHr9Z2uWepX+kTW2ka&#10;qNLvXK7Ls2yz+Xggn5GIByMjn1ql4y8TL4P8NT63JZS3cNu6CVImAZVZgpYZ64yOP5dawfHHhbUf&#10;Gmr6Bbx3ksfhsLO9+1rdeW7koPKI4O4A/UcmgCK08WeJPDviix0Txnb2MlrqTeXYatYBkj83nEcq&#10;uflZh0x7AZ5K+g15J8RdPvNG+Bw0bU9Tk1bWnnggtrgoTLPMZwyhep3BARnOTg+tet0AeOaD/wAn&#10;SeJ/+wYn/ou2r2OvHNB/5Ok8T/8AYMT/ANF21ex0AFFFFABRRRQAUUUUAFFFFABRRRQAUUUUAcV8&#10;U/Bs/jbwZLYWTot9BILi33nAZgD8pPbIJ59cVx2hfHGLS4I9L8c6ZfafqsChJJlhysmONxXgqT7A&#10;jrjHSvZqq3mm2GopsvrK2ulxjbPErjH4igDhh8cPh8R/yG3+n2Ob/wCIrB1r462N7G+m+DNNvtV1&#10;WcFIX8kqiE8BsfeODjjAHvXff8IB4P8AM3/8IvpG7Oc/Y06/lVLwh4l8O6rreuaNoultZTaRN5Fy&#10;fs8caOQzL8u0kkZQ9QO1AFP4TeDrzwf4UdNUbOp307XNyN2dhPAXPc4GSfU1b+Jv/Inr/wBhGy/9&#10;KY67GuO+J3/Inr/2EbL/ANKY6AOxooooAKKKKACiiigAooooAKKKKACiiigArwbxnr0nhf8AaCg1&#10;cabLfQQaYrXKwrueOH5g8i/7o5PtnkZyPea8ivJ4bX9pNbi5mjhgh0NnkkkYKqKNxJJPAAGTmgD1&#10;LTNTstZ0231HTrmO5s7hN8UsZ4Yf0PYg8ggg1br5n0TS/D15qOu3z+CPE+p6VdX8smmTaXDJHD5O&#10;SOACnH4cDjjFb+haZoEfiiyXRvAPiyy1aN1khmv3kjhh+YKXf58lBySP4gMd6APZtS1KSGVbGwjE&#10;2oSrlVP3Il/vueyj06k8DuRNp2npp8DAyNNcStvnnYfNI3r7DsB2FGm6bHp0LAO808p3TTyfelb1&#10;Pp7AcAVxfxNs9KvDpg1Pwx4g1tV8zy/7JLYiJ253hWHXjBPoaAMX4yrnxF8P/wDsMqP/AB+OvW6+&#10;UvHOnaFBqHh1LDwd4n06N7srPHf7w9yuU+SLLt83XpjqOvbsZtF8I4/5Jn49P4S//HTQB75RXjfg&#10;PTPD1r4xtZtO8C+LtLuAsgW71BZBAgKtndlyDnoOvJB969koATPIGKWvOdcsby5+OHha+tdP1A29&#10;raXKXl6A32fayNsTPTcGPPrleu3j0agAooooAKKKKAK2o/8AIMu/+uL/APoJryj9nH/knmof9hWT&#10;/wBFRV6vqP8AyDLv/ri//oJryj9nH/knmof9hWT/ANFRUAe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Ml/wBS/wDumn0yX/Uv/umg&#10;DkPhX/yTnSvpJ/6MauyrjfhX/wAk50r6Sf8Aoxq7KgAooooAKKKKACiiigAooooAKKKKACiiigBr&#10;/cb6GvH/ANnD/kQdR/7Cj/8AoqKvYH/1bfQ14/8As4f8iFqX/YUf/wBFRUAexVleIf8AhIP7M/4p&#10;ttMF+HHGpLIYinf7hyD09a1aKAOL8OeC76DXB4k8U6qNV1xVaO3Ecey3s0bqsS9cnkFjyRx6k9pR&#10;RQB4/wDD3/kt/j76r/6FXsFePfDz/kt/j76j/wBCr2GgAooooAKKKKACiiigAooooAKKKKACiiig&#10;AooooAKKKKACiiigAooooAKKKKACiiigAooooAKKKKACiiigAooooAKKKKACiiigAooooAKKKKAC&#10;iiigAooooAKKKKACiiigAooooAKKKKACiiigAooooAKKKKACiiigAooooAKKKKACiiigAooooAKK&#10;KKACiiigAooooAKKKKACiiigAryD4G/8fvjX/sKn+b16/Xj/AMDf+P7xr/2FT/N6APW7q1t760lt&#10;bqGOe3mQpJFIoZXU9QQeoqjoGhWfhvRLfSdPMv2W33CMTSFyASTjJ7DOB7Vp0UAcFp3w+u7zxJb+&#10;JPGGsf2vqFo7NZW0UQjtbTJyCqcksMA7ic8DOSoNd7RRQB45oP8AydJ4n/7Bif8Aou2r2OvHNC/5&#10;Ok8T/wDYMT/0XbV7HQAUUUUAFFFFABRRRQAUUUUAFFFFABRRRQBx3xI8G3fjTw8lpYapJYXkEnnR&#10;MCQrnBG1scge/b0NfPuh+F7z/hIpfD/inxTqfh3UtwEImQvDL9JPMA57dvftX1nWD4r8H6N4y0tr&#10;HV7YSDB8qZeJIj6qf6dD3FAHmn/Ch9R/6H7UP+/Df/Ha4Pwf8MrrxH4r8UaVB4luLB9IuTC06RFj&#10;P87ruI3jB+XPU9TXewa74p+EN1HY+JPN1rwqzhINSRcyW47Bvb2P4E9Kr/BHUINT8fePb22bdBd3&#10;XnxHGMq0spB/IigDv/h94Hn8D6feWs+tzaq1xKJA8sZTZgYwAWaj4nf8iev/AGEbL/0pjrsa434n&#10;f8iev/YRsv8A0ojoA7KiiigAooooAKKKKACiiigAooooAKKKKACvCPF3hiy8XftEWul6i0osv7OS&#10;WaONtplC7iEJ7AnGcc+mDyPd68Y1OS8T9piAWUKyTNpW0FzhI/lb5m7kA9hyfbrQB6tcz/YoodP0&#10;yCL7RsCwwhcRwoONzAdFHYDGcYHqJ7GxWyjbLtLPId0sz/ekb+g9AOBSWNillG3ztNPId007/ekb&#10;1PoPQDgdqt0AFFFYTzS+IZjBbO0WlRtiedThrkjqiHsv95u/QeoAPNvi7ffafFngEQpm3TWAPOzw&#10;7CSLIX1A9fy717NXj3xmVYvEPw9SMBEXVQFVRgAB4sYFew0AFFFFABRRRQAUUUUAFFFFAFbUf+QZ&#10;d/8AXF//AEE15R+zj/yTzUP+wrJ/6Kir1fUf+QZd/wDXF/8A0E15R+zj/wAk81D/ALCsn/oqKgD2&#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v+pf/dNPpkv+pf8A3TQByHwr/wCSc6V9JP8A0Y1dlXG/Cv8A5JzpX0k/9GNXZUAFFFFA&#10;BRRRQAUUUUAFFFFABRRRQAUUUUANf/Vt9DXj/wCzh/yIWpf9hR//AEVFXsD/AHG+leP/ALOH/Ig6&#10;j/2FH/8ARUVAHsVFFFABRRRQB4/8PP8Akt/j7/eX/wBCr2CvIvh8uPjb4/P+0n6mvXaACiiigAoo&#10;ooAKKKKACiiigAooooAKKKKACiiigAooooAKKKKACiiigAooooAKKKKACiiigAooooAKKKKACiii&#10;gAooooAKKKKACiiigAooooAKKKKACiiigAooooAKKKKACiiigAooooAKKKKACiiigAooooAKKKKA&#10;CiiigAooooAKKKKACiiigAooooAKKKKACiiigAooooAKKKKACvIPgd/x/eNf+wsf5vXr9eR/BJdt&#10;/wCNv+ww4/VqAPXKKKKACiiigDxzQv8Ak6TxP/2DE/8ARdtXsdeOaD/ydJ4o/wCwYn/ou2r2OgAo&#10;oooAKKKKACiiigAooooAKKKKACiiigAooooAiurW3vbWW1uoY5reVSkkcihlYHsQaw/Dngfw54Rn&#10;up9C00Wcl0AJiJpHDAEkcMxA6npiuhooAK474nf8iev/AGEbL/0pjq34lu9d0e5g1iwU32lwoVvt&#10;OSMebtznzYz1LDuueR05rL8c6lZav4Atb+xnWe1nv7F45EPBH2mP/wCvxQB3VFFFABRRRQAUUUUA&#10;FFFFABRRRQAUUUUAFePy/wDJ0MH/AGCj/wCgmvYK8gl/5Ogg/wCwSf8A0FqAPX6KKw7kP4hZrWGV&#10;o9KBK3EyHDXHrGh7L2Zh7gHqQAQzvL4nla2tpHi0dTtuJ0bDXRHWND2TszDr0HcjfiijgiSKJFjj&#10;QBVRRgKB0AFEUUcESRRRrHGgCqiDAUDoAOwp9AHj3xs/5GTwB/2FP/Z4q9hryD404/4ST4f5/wCg&#10;t/7PFXr9ABRRRQAUUUUAFFFFABRRRQBW1H/kGXf/AFxf/wBBNeUfs4/8k81D/sKyf+ioq9X1H/kG&#10;Xf8A1xf/ANBNeUfs4/8AJPNQ/wCwrJ/6KioA9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L/qX/3TT6ZL/qX/AN00Ach8K/8AknOl&#10;fST/ANGNXZVxvwr/AOSc6V9JP/RjV2VABRRRQAUUUUAFFFFABRRRQAUUUUAFFFFACP8Acb6V4/8A&#10;s4f8iBqP/YUf/wBFRV7A/wBxvpXj37OH/Ig6j/2FH/8ARUVAHa+JvE/iPR9SS30nwXc6xAYwxuI7&#10;xIlDEn5cEE8fh1rE/wCE+8cf9Evvf/BlH/8AEV6RRQB5wPHvjc/80wvf/BlH/wDE10PhjxBr2s3U&#10;8Wr+ErjRY40DJLJdJKHOfu4XBHr/AJ56aigD50TxVrPhb4y+MpNF8N3GuSTyKJI4FctGBg5+VW4y&#10;e4rpD8XPHfb4W6r/AN+p/wD41Vv4fN/xev4gL1y0Zz+NeuUAeK/8Lb8f/wDRL9T/AO/M/wD8bo/4&#10;W34//wCiX6n/AN+J/wD43XtVFAHiv/C2/H//AES/U/8AvxP/APG6P+Ft+P8A/ol+p/8Afif/AON1&#10;7VRQB4r/AMLb8f8A/RL9T/78T/8Axuj/AIW34/8A+iX6n/34n/8Ajde1UUAeK/8AC2/H/wD0S/U/&#10;+/E//wAbo/4W34//AOiX6n/34n/+N17VRQB4r/wtvx//ANEv1P8A78T/APxuj/hbfj//AKJfqf8A&#10;34n/APjde1UUAeK/8Lb8f/8ARL9T/wC/E/8A8bo/4W34/wD+iX6n/wB+J/8A43XtVFAHiv8Awtvx&#10;/wD9Ev1P/vxP/wDG6P8Ahbfj/wD6Jfqf/fif/wCN17VRQB4r/wALb8f/APRL9T/78T//ABuj/hbf&#10;j/8A6Jfqf/fif/43XtVFAHiv/C2/H/8A0S/U/wDvxP8A/G6P+Ft+P/8Aol+p/wDfif8A+N17VRQB&#10;4r/wtvx//wBEv1P/AL8T/wDxuj/hbfj/AP6Jfqf/AH4n/wDjde1UUAeK/wDC2/H/AP0S/U/+/E//&#10;AMbo/wCFt+P/APol+p/9+J//AI3XtVFAHiv/AAtvx/8A9Ev1P/vxP/8AG6P+Ft+P/wDol+p/9+J/&#10;/jde1UUAeK/8Lb8f/wDRL9T/AO/E/wD8bo/4W34//wCiX6n/AN+J/wD43XtVFAHiv/C2/H//AES/&#10;U/8AvxP/APG6P+Ft+P8A/ol+p/8Afif/AON17VRQB4r/AMLb8f8A/RL9T/78T/8Axuj/AIW34/8A&#10;+iX6n/34n/8Ajde1UUAeK/8AC2/H/wD0S/U/+/E//wAbo/4W34//AOiX6n/34n/+N17VRQB4r/wt&#10;vx//ANEv1P8A78T/APxuj/hbfj//AKJfqf8A34n/APjde1UUAeK/8Lb8f/8ARL9T/wC/E/8A8bo/&#10;4W34/wD+iX6n/wB+J/8A43XtVFAHiv8Awtvx/wD9Ev1P/vxP/wDG6P8Ahbfj/wD6Jfqf/fif/wCN&#10;17VRQB4r/wALb8f/APRL9T/78T//ABuj/hbfj/8A6Jfqf/fif/43XtVFAHiv/C2/H/8A0S/U/wDv&#10;xP8A/G6P+Ft+P/8Aol+p/wDfif8A+N17VRQB4r/wtvx//wBEv1P/AL8T/wDxuj/hbfj/AP6Jfqf/&#10;AH4n/wDjde1UUAeK/wDC2/H/AP0S/U/+/E//AMbo/wCFt+P/APol+p/9+J//AI3XtVFAHiv/AAtv&#10;x/8A9Ev1P/vxP/8AG6P+Ft+P/wDol+p/9+J//jde1UUAeK/8Lb8f/wDRL9T/AO/E/wD8bo/4W34/&#10;/wCiX6n/AN+J/wD43XtVFAHiv/C2/H//AES/U/8AvxP/APG6P+Ft+P8A/ol+p/8Afif/AON17VRQ&#10;B4r/AMLb8f8A/RL9T/78T/8Axuj/AIW34/8A+iX6n/34n/8Ajde1UUAeK/8AC2/H/wD0S/U/+/E/&#10;/wAbo/4W34//AOiX6n/34n/+N17VRQB4r/wtvx//ANEv1P8A78T/APxuj/hbfj//AKJfqf8A34n/&#10;APjde1UUAeK/8Lb8f/8ARL9T/wC/E/8A8bo/4W34/wD+iX6n/wB+J/8A43XtVFAHiv8Awtvx/wD9&#10;Ev1P/vxP/wDG6P8Ahbfj/wD6Jfqf/fif/wCN17VRQB4r/wALb8f/APRL9T/78T//ABuj/hbfj/8A&#10;6Jfqf/fif/43XtVFAHiv/C2/H/8A0S/U/wDvxP8A/G6P+Ft+P/8Aol+p/wDfif8A+N17VRQB4r/w&#10;tvx//wBEv1P/AL8T/wDxuj/hbfj/AP6Jfqf/AH4n/wDjde1UUAeK/wDC2/H/AP0S/U/+/E//AMbo&#10;/wCFt+P/APol+p/9+J//AI3XtVFAHiv/AAtvx/8A9Ev1P/vxP/8AG6P+Ft+P/wDol+p/9+J//jde&#10;1UUAeK/8Lb8f/wDRL9T/AO/E/wD8bo/4W34//wCiX6n/AN+J/wD43XtVFAHiv/C2/H//AES/U/8A&#10;vxP/APG6P+Ft+P8A/ol+p/8Afif/AON17VRQB4r/AMLb8f8A/RL9T/78T/8AxulHxc8fd/hdqn/f&#10;mf8A+N17TRQB4wPi547/AOiWat/37n/+NVz3wl8T+IbV/Esun+DrjUmub/zphHcpCIGO7KEP1x/+&#10;uvoivJfgo26/8bk9TrLk/m1AHT6H4r8UajrMNnqPgS7021fO+7a+jkWPAyMgAE56cetdnRRQByXi&#10;bxR4i0fUkttJ8GXWswGMMbmO7SJQxP3cEE/yrJTxz42br8Mr0f8AcSi/qK9DooA8N8DX17qP7Rni&#10;C61DTJNMupNMHmWjyrIY8C3Ayy8HIAP417lXjmhf8nSeJ/8AsGJ/6Ltq9joAKKKKACiiigAooooA&#10;KKKKACiiigAooooAKKKKACoLuaS3sp5oYGuJY42dIUIBkIBIUE8ZPSp6KAOTTxP4ibGfBF+Prdwf&#10;/FV5p48/tvRbSXUbPw5d2Oi3F5bz6haPNE6+YsyMHjCsSrMwAOODkH1r3euQ+Jf/ACKK/wDYRsf/&#10;AEpjoAZp/jXVNW02DULDwleT2s67o5Fu4MMP++vXI/Cpj4o8RD/mR7//AMC4P/iqqapp974O1CbX&#10;tCt3uNLmffqelxDkHvPCP73dl/iHvXWaZqdnrGnQahYTpPazrujkQ5BFAHN/8JX4j/6EXUf/AALg&#10;/wDiqT/hK/Ef/Qiaj/4Fwf8AxVdhRQBx/wDwlfiP/oRNR/8AAuD/AOKo/wCEr8R/9CJqP/gXB/8A&#10;FV2FFAHH/wDCV+I/+hE1H/wLg/8AiqP+Er8R/wDQiaj/AOBcH/xVdhRQBx//AAlfiP8A6ETUf/Au&#10;D/4qj/hK/Ef/AEImo/8AgXB/8VXYUUAcf/wlfiP/AKETUf8AwLg/+KpR4q8Rn/mRdRH/AG9wf/FV&#10;19FAHOWWv63c3cUVx4TvbWN2AaV7mFgg9SA2T+FeY+OX8UeHfjRF4m0fwxfavALAQ/uIHdTkMD8y&#10;A4IOOte40UAeF6h8T/H9/CsH/CtdWihZ/wB8Ehn3SJ/dz5fGe59OOOtWY/ix47hjWOP4WakkaLtV&#10;FgnAUDoB+76V7XRQB4t/wtvx9/0S7VP+/M//AMbpR8XPHnf4W6qfpFP/APGq9oooA+Y/E/i3xV4n&#10;8deEzr3h660Syi1KH7NDNA67m8xNx3Oo3H8OBj6n6cryL40NjxH8P/8AsLg/+PxV67QAUUUUAFFF&#10;FABRRRQAUUUUAVtR/wCQZd/9cX/9BNeUfs4/8k81D/sKyf8AoqKvV9R/5Bl3/wBcX/8AQTXlH7OP&#10;/JPNQ/7Csn/oqKgD2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kv8AqX/3TT6ZL/qX/wB00Ach8K/+Sc6V9JP/AEY1dlXG/Cv/AJJz&#10;pX0k/wDRjV2VABRRRQAUUUUAFFFFABRRRQAUUUUAFFFFADX/ANW30NeP/s4f8iDqX/YUf/0VFXsD&#10;/wCrb6GvH/2cP+RC1L/sKP8A+ioqAPYqKKKACiiigDx/4en/AIvd4+/3l/8AQq9grx74ef8AJb/H&#10;31H/AKFXsNABRRRQAUUUUAFFFFABRRRQAUUUUAFFFFABRRRQAUUUUAFFFFABRRRQAUUUUAFFFFAB&#10;RRRQAUUUUAFFFFABRRRQAUUUUAFFFFABRRRQAUUUUAFFFFABRRRQAUUUUAFFFFABRRRQAUUUUAFF&#10;FFABRRRQAUUUUAFFFFABRRRQAUUUUAFFFFABRRRQAUUUUAFFFFABRRRQAUUUUAFFFFABXkPwPOb7&#10;xt/2Fm/m9evV4/8AA3/j+8a/9hU/zegD2CiiigAooooA8c0H/k6TxP8A9gxP/RdtXsdeOaF/ydJ4&#10;n/7Bif8Aou2r2OgAooooAKKKKACiiigAooooAKKKKACiiigAooooAKKKKACuO+Jpx4QX/sI2X/pT&#10;HXY1xvxP/wCRPT/sI2X/AKUR0AdlTI40iQJGioo6BRgU+igAooooAKKKKACiiigAooooAKKKKACi&#10;iigAooooAKKKKAPHvjYceJPAH/YU/wDZ4q9hrx342/8AIyeAP+wof/Q4q9ioAKKKKACiiigAoooo&#10;AKKKKAK2o/8AIMu/+uL/APoJryj9nH/knmof9hWT/wBFRV6vqP8AyDLv/ri//oJryj9nH/knmof9&#10;hWT/ANFRUAe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l/wBS/wDumn0yX/Uv/umgDkPhX/yTnSvpJ/6MauyrjfhX/wAk50r6Sf8A&#10;oxq7KgAooooAKKKKACiiigAooooAKKKKACiiigBr/wCrb6GvH/2cP+RC1L/sKP8A+ioq9gf/AFbf&#10;Q14/+zh/yIWpf9hR/wD0VFQB7FRRRQAUUUUAePfDz/kuHj76j/0KvYa8e+Hn/JcPH31H/oVew0AF&#10;FFFABRRRQAUUUUAFFFFABRRRQAUUUUAFFFFABRRRQAUUUUAFFFFABRRRQAUUUUAFFFFABRRRQAUU&#10;UUAFFFFABRRRQAUUUUAFFFFABRRRQAUUUUAFFFFABRRRQAUUUUAFFFFABRRRQAUUUUAFFFFABRRR&#10;QAUUUUAFFFFABRRRQAUUUUAFFFFABRRRQAUUUUAFFFFABRRRQAUUUUAFeP8AwN/4/vGv/YVP83r2&#10;CvH/AIG/8f3jX/sKn+b0AewUUUUAFFFFAHjmhf8AJ0nif/sGJ/6Ltq9jrxzQv+TpPE//AGDE/wDR&#10;dtXsdABRRRQAUUUUAFFFFABRRRQAUUUUAFFFFABRRRQAUUUUAFcb8T/+RPT/ALCNl/6UR12Vcb8T&#10;/wDkT0/7CNl/6UR0AdlRRRQAUUUUAFFFFABRRRQAUUUUAFFFFABRRRQAUUUUAFFFFAHjvxt/5GTw&#10;B/2Ez/6HFXsVeO/G3/kZPAH/AGEz/wChxV7FQAUUUUAFFFFABRRRQAUUUUAVtR/5Bl3/ANcX/wDQ&#10;TXlH7OP/ACTzUP8AsKyf+ioq9X1H/kGXf/XF/wD0E15R+zj/AMk81D/sKyf+ioqAP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S/6&#10;l/8AdNPpkv8AqX/3TQByHwr/AOSc6V9JP/RjV2Vcb8K/+Sc6V9JP/RjV2VABRRRQAUUUUAFFFFAB&#10;RRRQAUUUUAFFFFADX/1bfQ14/wDs4f8AIhal/wBhR/8A0VFXsD/6tvoa8f8A2cP+RC1L/sKP/wCi&#10;oqAPYqKKKACiiigDx74ef8lw8ffUf+hV7DXj3w8/5Lh4++o/9Cr2GgAooooAKKKKACiiigAooooA&#10;KKKKACiiigAooooAKKKKACiiigAooooAKKKKACiiigAooooAKKKKACiiigAooooAKKKKACiiigAo&#10;oooAKKKKACiiigAooooAKKKKACiiigAooooAKKKKACiiigAooooAKKKKACiiigAooooAKKKKACii&#10;igAooooAKKKKACiiigAooooAKKKKACiiigArx/4G/wDH941/7Cp/m9ewV4/8Df8Aj+8a/wDYVP8A&#10;N6APYKKKKACiiigDxzQv+TpPE/8A2DE/9F21ex145oX/ACdJ4n/7Bif+i7avY6ACiiigAooooAKK&#10;KKACiiigAooooAKKKKACiiigAooooAK434n/APInp/2EbL/0ojrsq434n/8AInp/2EbL/wBKI6AO&#10;yooooAKKKKACiiigAooooAKKKKACiiigAooooAKKKKACiiigDx342/8AIyeAP+wmf/Q4q9irx342&#10;/wDIyeAP+wmf/Q4q9ioAKKKKACiiigAooooAKKKKAK2o/wDIMu/+uL/+gmvKP2cf+Seah/2FZP8A&#10;0VFXq+o/8gy7/wCuL/8AoJryj9nH/knmof8AYVk/9FRUAe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l/1L/7pp9Ml/1L/wC6aAOQ&#10;+Ff/ACTnSvpJ/wCjGrsq434V/wDJOdK+kn/oxq7KgAooooAKKKKACiiigAooooAKKKKACiiigBr/&#10;AOrb6GvH/wBnD/kQtS/7Cj/+ioq9gf8A1bfQ14/+zh/yIWpf9hR//RUVAHsVFFFABRRRQB498PP+&#10;S4ePvqP/AEKvYa8e+Hn/ACXDx99R/wChV7DQAUUUUAFFFFABRRRQAUUUUAFFFFABRRRQAUUUUAFF&#10;FFABRRRQAUUUUAFFFFABRRRQAUUUUAFFFFABRRRQAUUUUAFFFFABRRRQAUUUUAFFFFABRRRQAUUU&#10;UAFFFFABRRRQAUUUUAFFFFABRRRQAUUUUAFFFFABRRRQAUUUUAFFFFABRRRQAUUUUAFFFFABRRRQ&#10;AUUUUAFFFFABRRRQAV4/8Df+P7xr/wBhU/zevYK8f+Bv/H941/7Cp/m9AHsFFFFABRRRQB45oX/J&#10;0nif/sGJ/wCi7avY68c0L/k6TxP/ANgxP/RdtXsdABRRRQAUUUUAFFFFABRRRQAUUUUAFFFFABRR&#10;RQAUUUUAFcb8T/8AkT0/7CNl/wClEddlXG/E/wD5E9P+wjZf+lEdAHZUUUUAFFFFABRRRQAUUUUA&#10;FFFFABRRRQAUUUUAFFFFABRRRQB478bf+Rk8Af8AYTP/AKHFXsVeO/G3/kZPAH/YTP8A6HFXsVAB&#10;RRRQAUUUUAFFFFABRRRQBW1H/kGXf/XF/wD0E15R+zj/AMk81D/sKyf+ioq9X1H/AJBl3/1xf/0E&#10;15R+zj/yTzUP+wrJ/wCioqAPY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S/6l/wDdNPpkv+pf/dNAHIfCv/knOlfST/0Y1dlXG/Cv&#10;/knOlfST/wBGNXZUAFFFFABRRRQAUUUUAFFFFABRRRQAUUUUANf/AFbfQ14/+zh/yIWpf9hR/wD0&#10;VFXsD/6tvoa8f/Zw/wCRC1L/ALCj/wDoqKgD2KiiigAooooA8e+Hn/JcPH31H/oVew1498PP+S4e&#10;PvqP/Qq9hoAKKKKACiiigAooooAKKKKACiiigAooooAKKKKACiiigAooooAKKKKACiiigAooooAK&#10;KKKACiiigAooooAKKKKACiiigAooooAKKKKACiiigAooooAKKKKACiiigAooooAKKKKACiiigAoo&#10;ooAKKKKACiiigAooooAKKKKACiiigAooooAKKKKACiiigAooooAKKKKACiiigAooooAK8f8Agb/x&#10;/eNf+wqf5vXsFeP/AAN/4/vGv/YVP83oA9gooooAKKKKAPHNC/5Ok8T/APYMT/0XbV7HXjmhf8nS&#10;eJ/+wYn/AKLtq9joAKKKKACiiigAooooAKKKKACiiigAooooAKKKKACiiigArjfif/yJ6f8AYRsv&#10;/SiOuyrjfif/AMien/YRsv8A0ojoA7KiiigAooooAKKKKACiiigAooooAKKKKACiiigAooooAKKK&#10;KAPHfjb/AMjJ4A/7CZ/9Dir2KvHfjb/yMngD/sJn/wBDir2KgAooooAKKKKACiiigAooooAraj/y&#10;DLv/AK4v/wCgmvKP2cf+Seah/wBhWT/0VFXq+o/8gy7/AOuL/wDoJryj9nH/AJJ5qH/YVk/9FRUA&#10;e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Ml/1L/7pp9Ml/wBS/wDumgDkPhX/AMk50r6Sf+jGrsq434V/8k50r6Sf+jGrsqACiiig&#10;AooooAKKKKACiiigAooooAKKKKAGv/q2+hrx/wDZw/5ELUv+wo//AKKir2B/9W30NeP/ALOH/Iha&#10;l/2FH/8ARUVAHsVFFFABRRRQB498PP8AkuHj76j/ANCr2GvHvh5/yXDx99R/6FXsNABRRRQAUUUU&#10;AFFFFABRRRQAUUUUAFFFFABRRRQAUUUUAFFFFABRRRQAUUUUAFFFFABRRRQAUUUUAFFFFABRRRQA&#10;UUUUAFFFFABRRRQAUUUUAFFFFABRRRQAUUUUAFFFFABRRRQAUUUUAFFFFABRRRQAUUUUAFFFFABR&#10;RRQAUUUUAFFFFABRRRQAUUUUAFFFFABRRRQAUUUUAFFFFABXj/wN/wCP7xr/ANhU/wA3r2CvH/gb&#10;/wAf3jX/ALCp/m9AHsFFFFABRRRQB45oX/J0nif/ALBif+i7avY68c0L/k6TxP8A9gxP/RdtXsdA&#10;BRRRQAUUUUAFFFFABRRRQAUUUUAFFFFABRRRQAUUUUAFcb8T/wDkT0/7CNl/6UR12Vcb8T/+RPT/&#10;ALCNl/6UR0AdlRRRQAUUUUAFFFFABRRRQAUUUUAFFFFABRRRQAUUUUAFFFFAHjvxt/5GTwB/2Ez/&#10;AOhxV7FXjvxt/wCRk8Af9hM/+hxV7FQAUUUUAFFFFABRRRQAUUUUAVtR/wCQZd/9cX/9BNeUfs4/&#10;8k81D/sKyf8AoqKvV9R/5Bl3/wBcX/8AQTXlH7OP/JPNQ/7Csn/oqKgD2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v8AqX/3TT6Z&#10;L/qX/wB00Ach8K/+Sc6V9JP/AEY1dlXG/Cv/AJJzpX0k/wDRjV2VABRRRQAUUUUAFFFFABRRRQAU&#10;UUUAFFFFADX/ANW30NeP/s4f8iFqX/YUf/0VFXsD/wCrb6GvH/2cP+RC1L/sKP8A+ioqAPYqKKKA&#10;CiiigDx74ef8lw8ffUf+hV7DXj3w8/5Lh4++o/8AQq9hoAKKKKACiiigAooooAKKKKACiiigAooo&#10;oAKKKKACiiigAooooAKKKKACiiigAooooAKKKKACiiigAooooAKKKKACiiigAooooAKKKKACiiig&#10;AooooAKKKKACiiigAooooAKKKKACiiigAooooAKKKKACiiigAooooAKKKKACiiigAooooAKKKKAC&#10;iiigAooooAKKKKACiiigAooooAK8f+Bv/H941/7Cp/m9ewV4/wDA3/j+8a/9hU/zegD2CiiigAoo&#10;ooA8c0L/AJOk8T/9gxP/AEXbV7HXjmhf8nSeJ/8AsGJ/6Ltq9joAKKKKACiiigAooooAKKKKACii&#10;igAooooAKKKKACiiigArjfif/wAien/YRsv/AEojrsq434n/APInp/2EbL/0ojoA7KiiigAooooA&#10;KKKKACiiigAooooAKKKKACiiigAooooAKKKKAPHfjb/yMngD/sJn/wBDir2KvHfjb/yMngD/ALCZ&#10;/wDQ4q9ioAKKKKACiiigAooooAKKKKAK2o/8gy7/AOuL/wDoJryj9nH/AJJ5qH/YVk/9FRV6vqP/&#10;ACDLv/ri/wD6Ca8o/Zx/5J5qH/YVk/8ARUVAH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Jf9S/8Aumn0yX/Uv/umgDkPhX/yTnSv&#10;pJ/6MauyrjfhX/yTnSvpJ/6MauyoAKKKKACiiigAooooAKKKKACiiigAooooAa/+rb6GvH/2cP8A&#10;kQtS/wCwo/8A6Kir2B/9W30NeP8A7OH/ACIWpf8AYUf/ANFRUAexUUUUAFFFFAHj3w8/5Lh4++o/&#10;9Cr2GvHvh5/yXDx99R/6FXsNABRRRQAUUUUAFFFFABRRRQAUUUUAFFFFABRRRQAUUUUAFFFFABRR&#10;RQAUUUUAFFFFABRRRQAUUUUAFFFFABRRRQAUUUUAFFFFABRRRQAUUUUAFFFFABRRRQAUUUUAFFFF&#10;ABRRRQAUUUUAFFFFABRRRQAUUUUAFFFFABRRRQAUUUUAFFFFABRRRQAUUUUAFFFFABRRRQAUUUUA&#10;FFFFABXj/wADf+P7xr/2FT/N69grx/4G/wDH941/7Cp/m9AHsFFFFABRRRQB45oX/J0nif8A7Bif&#10;+i7avY68c0L/AJOk8T/9gxP/AEXbV7HQAUUUUAFFFFABRRRQAUUUUAFFFFABRRRQAUUUUAFFFFAB&#10;XG/E/wD5E9P+wjZf+lEddlXG/E//AJE9P+wjZf8ApRHQB2VFFFABRRRQAUUUUAFFFFABRRRQAUUU&#10;UAFFFFABRRRQAUUUUAeO/G3/AJGTwB/2Ez/6HFXsVeO/G3/kZPAH/YTP/ocVexUAFFFFABRRRQAU&#10;UUUAFFFFAFbUf+QZd/8AXF//AEE15R+zj/yTzUP+wrJ/6Kir1fUf+QZd/wDXF/8A0E15R+zj/wAk&#10;81D/ALCsn/oqKgD2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kv+pf/dNPpkv+pf8A3TQByHwr/wCSc6V9JP8A0Y1dlXG/Cv8A5Jzp&#10;X0k/9GNXZUAFFFFABRRRQAUUUUAFFFFABRRRQAUUUUANf/Vt9DXj/wCzh/yIWpf9hR//AEVFXsD/&#10;AOrb6GvH/wBnD/kQtS/7Cj/+ioqAPYqKKKACiiigDx74ef8AJcPH31H/AKFXsNePfDz/AJLh4++o&#10;/wDQq9hoAKKKKACiiigAooooAKKKKACiiigAooooAKKKKACiiigAooooAKKKKACiiigAooooAKKK&#10;KACiiigAooooAKKKKACiiigAooooAKKKKACiiigAooooAKKKKACiiigAooooAKKKKACiiigAoooo&#10;AKKKKACiiigAooooAKKKKACiiigAooooAKKKKACiiigAooooAKKKKACiiigAooooAK8f+Bv/AB/e&#10;Nf8AsKn+b17BXj/wN/4/vGv/AGFT/N6APYKKKKACiiigDxzQv+TpPE//AGDE/wDRdtXsdeOaF/yd&#10;J4n/AOwYn/ou2r2OgAooooAKKKKACiiigAooooAKKKKACiiigAooooAKKKKACuN+J/8AyJ6f9hGy&#10;/wDSiOuyrjfif/yJ6f8AYRsv/SiOgDsqKKKACiiigAooooAKKKKACiiigAooooAKKKKACiiigAoo&#10;ooA8d+Nv/IyeAP8AsJn/ANDir2KvHfjb/wAjJ4A/7CZ/9Dir2KgAooooAKKKKACiiigAooooAraj&#10;/wAgy7/64v8A+gmvKP2cf+Seah/2FZP/AEVFXq+o/wDIMu/+uL/+gmvKP2cf+Seah/2FZP8A0VFQ&#10;B7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yX/AFL/AO6afTJf9S/+6aAOQ+Ff/JOdK+kn/oxq7KuN+Ff/ACTnSvpJ/wCjGrsqACii&#10;igAooooAKKKKACiiigAooooAKKKKAGv/AKtvoa8f/Zw/5ELUv+wo/wD6Kir2B/8AVt9DXj/7OH/I&#10;hal/2FH/APRUVAHsVFFFABRRRQB498PP+S4ePvqP/Qq9hrx74ef8lw8ffUf+hV7DQAUUUUAFFFFA&#10;BRRRQAUUUUAFFFFABRRRQAUUUUAFFFFABRRRQAUUUUAFFFFABRRRQAUUUUAFFFFABRRRQAUUUUAF&#10;FFFABRRRQAUUUUAFFFFABRRRQAUUUUAFFFFABRRRQAUUUUAFFFFABRRRQAUUUUAFFFFABRRRQAUU&#10;UUAFFFFABRRRQAUUUUAFFFFABRRRQAUUUUAFFFFABRRRQAV4/wDA3/j+8a/9hU/zevYK8f8Agb/x&#10;/eNf+wqf5vQB7BRRRQAUUUUAeOaF/wAnSeJ/+wYn/ou2r2OvHNC/5Ok8T/8AYMT/ANF21ex0AFFF&#10;FABRRRQAUUUUAFFFFABRRRQAUUUUAFFFFABRRRQAVxvxP/5E9P8AsI2X/pRHXZVxvxP/AORPT/sI&#10;2X/pRHQB2VFFFABRRRQAUUUUAFFFFABRRRQAUUUUAFFFFABRRRQAUUUUAeO/G3/kZPAH/YTP/ocV&#10;exV478bf+Rk8Af8AYTP/AKHFXsVABRRRQAUUUUAFFFFABRRRQBW1H/kGXf8A1xf/ANBNeUfs4/8A&#10;JPNQ/wCwrJ/6Kir1fUf+QZd/9cX/APQTXlH7OP8AyTzUP+wrJ/6KioA9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ZL/qX/wB00+mS&#10;/wCpf/dNAHIfCv8A5JzpX0k/9GNXZVxvwr/5JzpX0k/9GNXZUAFFFFABRRRQAUUUUAFFFFABRRRQ&#10;AUUUUANf/Vt9DXj/AOzh/wAiFqX/AGFH/wDRUVewP/q2+hrx/wDZw/5ELUv+wo//AKKioA9ioooo&#10;AKKKKAPHvh5/yXDx99R/6FXsNePfDz/kuHj76j/0KvYaACiiigAooooAKKKKACiiigAooooAKKKK&#10;ACiiigAooooAKKKKACiiigAooooAKKKKACiiigAooooAKKKKACiiigAooooAKKKKACiiigAooooA&#10;KKKKACiiigAooooAKKKKACiiigAooooAKKKKACiiigAooooAKKKKACiiigAooooAKKKKACiiigAo&#10;oooAKKKKACiiigAooooAKKKKACvH/gb/AMf3jX/sKn+b17BXj/wN/wCP7xr/ANhU/wA3oA9goooo&#10;AKKKKAPHNC/5Ok8T/wDYMT/0XbV7HXjmhf8AJ0nif/sGJ/6Ltq9joAKKKKACiiigAooooAKKKKAC&#10;iiigAooooAKKKKACiiigArjfif8A8ien/YRsv/SiOuyrjfif/wAien/YRsv/AEojoA7KiiigAooo&#10;oAKKKKACiiigAooooAKKKKACiiigAooooAKKKKAPHfjb/wAjJ4A/7CZ/9Dir2KvHfjb/AMjJ4A/7&#10;CZ/9Dir2KgAooooAKKKKACiiigAooooAraj/AMgy7/64v/6Ca8o/Zx/5J5qH/YVk/wDRUVer6j/y&#10;DLv/AK4v/wCgmvKP2cf+Seah/wBhWT/0VFQB7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yX/Uv/umn0yX/Uv/ALpoA5D4V/8AJOdK&#10;+kn/AKMauyrjfhX/AMk50r6Sf+jGrsqACiiigAooooAKKKKACiiigAooooAKKKKAGv8A6tvoa8f/&#10;AGcP+RC1L/sKP/6Kir2B/wDVt9DXj/7OH/Ihal/2FH/9FRUAexUUUUAFFFFAHj3w8/5Lh4++o/8A&#10;Qq9hrx74ef8AJcPH31H/AKFXsNABRRRQAUUUUAFFFFABRRRQAUUUUAFFFFABRRRQAUUUUAFFFFAB&#10;RRRQAUUUUAFFFFABRRRQAUUUUAFFFFABRRRQAUUUUAFFFFABRRRQAUUUUAFFFFABRRRQAUUUUAFF&#10;FFABRRRQAUUUUAFFFFABRRRQAUUUUAFFFFABRRRQAUUUUAFFFFABRRRQAUUUUAFFFFABRRRQAUUU&#10;UAFFFFABXj/wN/4/vGv/AGFT/N69grx/4G/8f3jX/sKn+b0AewUUUUAFFFFAHjmhf8nSeJ/+wYn/&#10;AKLtq9jrxzQv+TpPE/8A2DE/9F21ex0AFFFFABRRRQAUUUUAFFFFABRRRQAUUUUAFFFFABRRRQAV&#10;xvxP/wCRPT/sI2X/AKUR12Vcb8T/APkT0/7CNl/6UR0AdlRRRQAUUUUAFFFFABRRRQAUUUUAFFFF&#10;ABRRRQAUUUUAFFFFAHjvxt/5GTwB/wBhM/8AocVexV478bf+Rk8Af9hM/wDocVexUAFFFFABRRRQ&#10;AUUUUAFFFFAFbUf+QZd/9cX/APQTXlH7OP8AyTzUP+wrJ/6Kir1fUf8AkGXf/XF//QTXlH7OP/JP&#10;NQ/7Csn/AKKioA9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ZL/qX/AN00+mS/6l/900Ach8K/+Sc6V9JP/RjV2Vcb8K/+Sc6V9JP/&#10;AEY1dlQAUUUUAFFFFABRRRQAUUUUAFFFFABRRRQA1/8AVt9DXj/7OH/Ihal/2FH/APRUVewP/q2+&#10;hrx/9nD/AJELUv8AsKP/AOioqAPYqKKKACiiigDx74ef8lw8ffUf+hV7DXj3w8/5Lh4++o/9Cr2G&#10;gAooooAKKKKACiiigAooooAKKKKACiiigAooooAKKKKACiiigAooooAKKKKACiiigAooooAKKKKA&#10;CiiigAooooAKKKKACiiigAooooAKKKKACiiigAooooAKKKKACiiigAooooAKKKKACiiigAooooAK&#10;KKKACiiigAooooAKKKKACiiigAooooAKKKKACiiigAooooAKKKKACiiigArx/wCBv/H941/7Cp/m&#10;9ewV4/8AA3/j+8a/9hU/zegD2CiiigAooooA8c0L/k6TxP8A9gxP/RdtXsdeOaF/ydJ4n/7Bif8A&#10;ou2r2OgAooooAKKKKACiiigAooooAKKKKACiiigAooooAKKKKACuN+J//Inp/wBhGy/9KI67KuN+&#10;J/8AyJ6f9hGy/wDSiOgDsqKKKACiiigAooooAKKKKACiiigAooooAKKKKACiiigAooooA8d+Nv8A&#10;yMngD/sJn/0OKvYq8d+Nv/IyeAP+wmf/AEOKvYqACiiigAooooAKKKKACiiigCtqP/IMu/8Ari//&#10;AKCa8o/Zx/5J5qH/AGFZP/RUVer6j/yDLv8A64v/AOgmvKP2cf8Aknmof9hWT/0VFQB7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y&#10;X/Uv/umn0yX/AFL/AO6aAOQ+Ff8AyTnSvpJ/6MauyrjfhX/yTnSvpJ/6MauyoAKKKKACiiigAooo&#10;oAKKKKACiiigAooooAa/+rb6GvH/ANnD/kQtS/7Cj/8AoqKvYH/1bfQ14/8As4f8iFqX/YUf/wBF&#10;RUAexUUUUAFFFFAHj3w8/wCS4ePvqP8A0KvYa8e+Hn/JcPH31H/oVew0AFFFFABRRRQAUUUUAFFF&#10;FABRRRQAUUUUAFFFFABRRRQAUUUUAFFFFABRRRQAUUUUAFFFFABRRRQAUUUUAFFFFABRRRQAUUUU&#10;AFFFFABRRRQAUUUUAFFFFABRRRQAUUUUAFFFFABRRRQAUUUUAFFFFABRRRQAUUUUAFFFFABRRRQA&#10;UUUUAFFFFABRRRQAUUUUAFFFFABRRRQAUUUUAFeP/A3/AI/vGv8A2FT/ADevYK8f+Bv/AB/eNf8A&#10;sKn+b0AewUUUUAFFFFAHjmhf8nSeJ/8AsGJ/6Ltq9jrxzQv+TpPE/wD2DE/9F21ex0AFFFFABRRR&#10;QAUUUUAFFFFABRRRQAUUUUAFFFFABRRRQAVxvxP/AORPT/sI2X/pRHXZVxvxP/5E9P8AsI2X/pRH&#10;QB2VFFFABRRRQAUUUUAFFFFABRRRQAUUUUAFFFFABRRRQAUUUUAeO/G3/kZPAH/YTP8A6HFXsVeO&#10;/G3/AJGTwB/2Ez/6HFXsVABRRRQAUUUUAFFFFABRRRQBW1H/AJBl3/1xf/0E15R+zj/yTzUP+wrJ&#10;/wCioq9X1H/kGXf/AFxf/wBBNeUfs4/8k81D/sKyf+ioqAP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S/wCpf/dNPpkv+pf/AHTQ&#10;ByHwr/5JzpX0k/8ARjV2Vcb8K/8AknOlfST/ANGNXZUAFFFFABRRRQAUUUUAFFFFABRRRQAUUUUA&#10;Nf8A1bfQ14/+zh/yIWpf9hR//RUVewP/AKtvoa8f/Zw/5ELUv+wo/wD6KioA9iooooAKKKKAPHvh&#10;5/yXDx99R/6FXsNePfDz/kuHj76j/wBCr2GgAooooAKKKKACiiigAooooAKKKKACiiigAooooAKK&#10;KKACiiigAooooAKKKKACiiigAooooAKKKKACiiigAooooAKKKKACiiigAooooAKKKKACiiigAooo&#10;oAKKKKACiiigAooooAKKKKACiiigAooooAKKKKACiiigAooooAKKKKACiiigAooooAKKKKACiiig&#10;AooooAKKKKACiiigArx/4G/8f3jX/sKn+b17BXj/AMDf+P7xr/2FT/N6APYKKKKACiiigDxzQv8A&#10;k6TxP/2DE/8ARdtXsdeOaF/ydJ4n/wCwYn/ou2r2OgAooooAKKKKACiiigAooooAKKKKACiiigAo&#10;oooAKKKKACuN+J//ACJ6f9hGy/8ASiOuyrjfif8A8ien/YRsv/SiOgDsqKKKACiiigAooooAKKKK&#10;ACiiigAooooAKKKKACiiigAooooA8d+Nv/IyeAP+wmf/AEOKvYq8d+Nv/IyeAP8AsJn/ANDir2Kg&#10;AooooAKKKKACiiigAooooAraj/yDLv8A64v/AOgmvKP2cf8Aknmof9hWT/0VFXq+o/8AIMu/+uL/&#10;APoJryj9nH/knmof9hWT/wBFRUAe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l/1L/wC6afTJf9S/+6aAOQ+Ff/JOdK+kn/oxq7Ku&#10;N+Ff/JOdK+kn/oxq7KgAooooAKKKKACiiigAooooAKKKKACiiigBr/6tvoa8f/Zw/wCRC1L/ALCj&#10;/wDoqKvYH/1bfQ14/wDs4f8AIhal/wBhR/8A0VFQB7FRRRQAUUUUAePfDz/kuHj76j/0KvYa8e+H&#10;n/JcPH31H/oVew0AFFFFABRRRQAUUUUAFFFFABRRRQAUUUUAFFFFABRRRQAUUUUAFFFFABRRRQAU&#10;UUUAFFFFABRRRQAUUUUAFFFFABRRRQAUUUUAFFFFABRRRQAUUUUAFFFFABRRRQAUUUUAFFFFABRR&#10;RQAUUUUAFFFFABRRRQAUUUUAFFFFABRRRQAUUUUAFFFFABRRRQAUUUUAFFFFABRRRQAUUUUAFeP/&#10;AAN/4/vGv/YVP83r2CvH/gb/AMf3jX/sKn+b0AewUUUUAFFFFAHjmhf8nSeJ/wDsGJ/6Ltq9jrxz&#10;Qv8Ak6TxP/2DE/8ARdtXsdABRRRQAUUUUAFFFFABRRRQAUUUUAFFFFABRRRQAUUUUAFcb8T/APkT&#10;0/7CNl/6UR12Vcb8T/8AkT0/7CNl/wClEdAHZUUUUAFFFFABRRRQAUUUUAFFFFABRRRQAUUUUAFF&#10;FFABRRRQB478bf8AkZPAH/YTP/ocVexV478bf+Rk8Af9hM/+hxV7FQAUUUUAFFFFABRRRQAUUUUA&#10;VtR/5Bl3/wBcX/8AQTXlH7OP/JPNQ/7Csn/oqKvV9R/5Bl3/ANcX/wDQTXlH7OP/ACTzUP8AsKyf&#10;+ioqAP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6l/900+mS/6l/wDdNAHIfCv/AJJzpX0k/wDRjV2Vcb8K/wDknOlfST/0Y1dl&#10;QAUUUUAFFFFABRRRQAUUUUAFFFFABRRRQA1/9W30NeP/ALOH/Ihal/2FH/8ARUVewP8A6tvoa8f/&#10;AGcP+RC1L/sKP/6KioA9iooooAKKKKAPHvh5/wAlw8ffUf8AoVew1498PP8AkuHj76j/ANCr2GgA&#10;ooooAKKKKACiiigAooooAKKKKACiiigAooooAKKKKACiiigAooooAKKKKACiiigAooooAKKKKACi&#10;iigAooooAKKKKACiiigAooooAKKKKACiiigAooooAKKKKACiiigAooooAKKKKACiiigAooooAKKK&#10;KACiiigAooooAKKKKACiiigAooooAKKKKACiiigAooooAKKKKACiiigArx/4G/8AH941/wCwqf5v&#10;XsFeP/A3/j+8a/8AYVP83oA9gooooAKKKKAPHNC/5Ok8T/8AYMT/ANF21ex145oX/J0nif8A7Bif&#10;+i7avY6ACiiigAooooAKKKKACiiigAooooAKKKKACiiigAooooAK434n/wDInp/2EbL/ANKI67Ku&#10;N+J//Inp/wBhGy/9KI6AOyooooAKKKKACiiigAooooAKKKKACiiigAooooAKKKKACiiigDx342/8&#10;jJ4A/wCwmf8A0OKvYq8d+Nv/ACMngD/sJn/0OKvYqACiiigAooooAKKKKACiiigCtqP/ACDLv/ri&#10;/wD6Ca8o/Zx/5J5qH/YVk/8ARUVer6j/AMgy7/64v/6Ca8o/Zx/5J5qH/YVk/wDRUVAH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Jf8AUv8A7pp9Ml/1L/7poA5D4V/8k50r6Sf+jGrsq434V/8AJOdK+kn/AKMauyoAKKKKACiiigAo&#10;oooAKKKKACiiigAooooAa/8Aq2+hrx/9nD/kQtS/7Cj/APoqKvYH/wBW30NeP/s4f8iFqX/YUf8A&#10;9FRUAexUUUUAFFFFAHj3w8/5Lh4++o/9Cr2GvHvh5/yXDx99R/6FXsNABRRRQAUUUUAFFFFABRRR&#10;QAUUUUAFFFFABRRRQAUUUUAFFFFABRRRQAUUUUAFFFFABRRRQAUUUUAFFFFABRRRQAUUUUAFFFFA&#10;BRRRQAUUUUAFFFFABRRRQAUUUUAFFFFABRRRQAUUUUAFFFFABRRRQAUUUUAFFFFABRRRQAUUUUAF&#10;FFFABRRRQAUUUUAFFFFABRRRQAUUUUAFFFFABXj/AMDf+P7xr/2FT/N69grx/wCBv/H941/7Cp/m&#10;9AHsFFFFABRRRQB45oX/ACdJ4n/7Bif+i7avY68c0L/k6TxP/wBgxP8A0XbV7HQAUUUUAFFFFABR&#10;RRQAUUUUAFFFFABRRRQAUUUUAFFFFABXG/E//kT0/wCwjZf+lEddlXG/E/8A5E9P+wjZf+lEdAHZ&#10;UUUUAFFFFABRRRQAUUUUAFFFFABRRRQAUUUUAFFFFABRRRQB478bf+Rk8Af9hM/+hxV7FXjvxt/5&#10;GTwB/wBhM/8AocVexUAFFFFABRRRQAUUUUAFFFFAFbUf+QZd/wDXF/8A0E15R+zj/wAk81D/ALCs&#10;n/oqKvV9R/5Bl3/1xf8A9BNeUfs4/wDJPNQ/7Csn/oqKgD2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kv+pf/AHTT6ZL/AKl/900A&#10;ch8K/wDknOlfST/0Y1dlXG/Cv/knOlfST/0Y1dlQAUUUUAFFFFABRRRQAUUUUAFFFFABRRRQA1/9&#10;W30NeP8A7OH/ACIWpf8AYUf/ANFRV7A/+rb6GvH/ANnD/kQtS/7Cj/8AoqKgD2KiiigAooooA8e+&#10;Hn/JcPH31H/oVew1498PP+S4ePvqP/Qq9hoAKKKKACiiigAooooAKKKKACiiigAooooAKKKKACii&#10;igAooooAKKKKACiiigAooooAKKKKACiiigAooooAKKKKACiiigAooooAKKKKACiiigAooooAKKKK&#10;ACiiigAooooAKKKKACiiigAooooAKKKKACiiigAooooAKKKKACiiigAooooAKKKKACiiigAooooA&#10;KKKKACiiigAooooAK8f+Bv8Ax/eNf+wqf5vXsFeP/A3/AI/vGv8A2FT/ADegD2CiiigAooooA8c0&#10;L/k6TxP/ANgxP/RdtXsdeOaF/wAnSeJ/+wYn/ou2r2OgAooooAKKKKACiiigAooooAKKKKACiiig&#10;AooooAKKKKACuN+J/wDyJ6f9hGy/9KI67KuN+J//ACJ6f9hGy/8ASiOgDsqKKKACiiigAooooAKK&#10;KKACiiigAooooAKKKKACiiigAooooA8d+Nv/ACMngD/sJn/0OKvYq8d+Nv8AyMngD/sJn/0OKvYq&#10;ACiiigAooooAKKKKACiiigCtqP8AyDLv/ri//oJryj9nH/knmof9hWT/ANFRV6vqP/IMu/8Ari//&#10;AKCa8o/Zx/5J5qH/AGFZP/RUVAH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Jf9S/+6afTJf9S/8AumgDkPhX/wAk50r6Sf8Aoxq7&#10;KuN+Ff8AyTnSvpJ/6MauyoAKKKKACiiigAooooAKKKKACiiigAooooAa/wDq2+hrx/8AZw/5ELUv&#10;+wo//oqKvYH/ANW30NeP/s4f8iFqX/YUf/0VFQB7FRRRQAUUUUAePfDz/kuHj76j/wBCr2GvHvh5&#10;/wAlw8ffUf8AoVew0AFFFFABRRRQAUUUUAFFFFABRRRQAUUUUAFFFFABRRRQAUUUUAFFFFABRRRQ&#10;AUUUUAFFFFABRRRQAUUUUAFFFFABRRRQAUUUUAFFFFABRRRQAUUUUAFFFFABRRRQAUUUUAFFFFAB&#10;RRRQAUUUUAFFFFABRRRQAUUUUAFFFFABRRRQAUUUUAFFFFABRRRQAUUUUAFFFFABRRRQAUUUUAFe&#10;P/A3/j+8a/8AYVP83r2CvH/gb/x/eNf+wqf5vQB7BRRRQAUUUUAeOaF/ydJ4n/7Bif8Aou2r2OvH&#10;NC/5Ok8T/wDYMT/0XbV7HQAUUUUAFFFFABRRRQAUUUUAFFFFABRRRQAUUUUAFFFFABXG/E//AJE9&#10;P+wjZf8ApRHXZVxvxP8A+RPT/sI2X/pRHQB2VFFFABRRRQAUUUUAFFFFABRRRQAUUUUAFFFFABRR&#10;RQAUUUUAeO/G3/kZPAH/AGEz/wChxV7FXjvxt/5GTwB/2Ez/AOhxV7FQAUUUUAFFFFABRRRQAUUU&#10;UAVtR/5Bl3/1xf8A9BNeUfs4/wDJPNQ/7Csn/oqKvV9R/wCQZd/9cX/9BNeUfs4/8k81D/sKyf8A&#10;oqKgD2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kv+pf8A3TT6ZL/qX/3TQByHwr/5JzpX0k/9GNXZVxvwr/5JzpX0k/8ARjV2VABR&#10;RRQAUUUUAFFFFABRRRQAUUUUAFFFFADX/wBW30NeP/s4f8iFqX/YUf8A9FRV7A/+rb6GvH/2cP8A&#10;kQtS/wCwo/8A6KioA9iooooAKKKKAPHvh5/yXDx99R/6FXsNePfDz/kuHj76j/0KvYaACiiigAoo&#10;ooAKKKKACiiigAooooAKKKKACiiigAooooAKKKKACiiigAooooAKKKKACiiigAooooAKKKKACiii&#10;gAooooAKKKKACiiigAooooAKKKKACiiigAooooAKKKKACiiigAooooAKKKKACiiigAooooAKKKKA&#10;CiiigAooooAKKKKACiiigAooooAKKKKACiiigAooooAKKKKACvH/AIG/8f3jX/sKn+b17BXj/wAD&#10;f+P7xr/2FT/N6APYKKKKACiiigDxzQv+TpPE/wD2DE/9F21ex145oX/J0nif/sGJ/wCi7avY6ACi&#10;iigAooooAKKKKACiiigAooooAKKKKACiiigAooooAK434n/8ien/AGEbL/0ojrsq434n/wDInp/2&#10;EbL/ANKI6AOyooooAKKKKACiiigAooooAKKKKACiiigAooooAKKKKACiiigDx342/wDIyeAP+wmf&#10;/Q4q9irx342/8jJ4A/7CZ/8AQ4q9ioAKKKKACiiigAooooAKKKKAK2o/8gy7/wCuL/8AoJryj9nH&#10;/knmof8AYVk/9FRV6vqP/IMu/wDri/8A6Ca8o/Zx/wCSeah/2FZP/RUVAHs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Jf9S/+6afT&#10;Jf8AUv8A7poA5D4V/wDJOdK+kn/oxq7KuN+Ff/JOdK+kn/oxq7KgAooooAKKKKACiiigAooooAKK&#10;KKACiiigBr/6tvoa8f8A2cP+RC1L/sKP/wCioq9gf/Vt9DXj/wCzh/yIWpf9hR//AEVFQB7FRRRQ&#10;AUUUUAePfDz/AJLh4++o/wDQq9hrx74ef8lw8ffUf+hV7DQAUUUUAFFFFABRRRQAUUUUAFFFFABR&#10;RRQAUUUUAFFFFABRRRQAUUUUAFFFFABRRRQAUUUUAFFFFABRRRQAUUUUAFFFFABRRRQAUUUUAFFF&#10;FABRRRQAUUUUAFFFFABRRRQAUUUUAFFFFABRRRQAUUUUAFFFFABRRRQAUUUUAFFFFABRRRQAUUUU&#10;AFFFFABRRRQAUUUUAFFFFABRRRQAV4/8Df8Aj+8a/wDYVP8AN69grx/4G/8AH941/wCwqf5vQB7B&#10;RRRQAUUUUAeOaF/ydJ4n/wCwYn/ou2r2OvHNC/5Ok8T/APYMT/0XbV7HQAUUUUAFFFFABRRRQAUU&#10;UUAFFFFABRRRQAUUUUAFFFFABXG/E/8A5E9P+wjZf+lEddlXG/E//kT0/wCwjZf+lEdAHZUUUUAF&#10;FFFABRRRQAUUUUAFFFFABRRRQAUUUUAFFFFABRRRQB478bf+Rk8Af9hM/wDocVexV478bf8AkZPA&#10;H/YTP/ocVexUAFFFFABRRRQAUUUUAFFFFAFbUf8AkGXf/XF//QTXlH7OP/JPNQ/7Csn/AKKir1fU&#10;f+QZd/8AXF//AEE15R+zj/yTzUP+wrJ/6KioA9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L/AKl/900+mS/6l/8AdNAHIfCv/knO&#10;lfST/wBGNXZVxvwr/wCSc6V9JP8A0Y1dlQAUUUUAFFFFABRRRQAUUUUAFFFFABRRRQA1/wDVt9DX&#10;j/7OH/Ihal/2FH/9FRV7A/8Aq2+hrx/9nD/kQtS/7Cj/APoqKgD2KiiigAooooA8e+Hn/JcPH31H&#10;/oVew1498PP+S4ePvqP/AEKvYaACiiigAooooAKKKKACiiigAooooAKKKKACiiigAooooAKKKKAC&#10;iiigAooooAKKKKACiiigAooooAKKKKACiiigAooooAKKKKACiiigAooooAKKKKACiiigAooooAKK&#10;KKACiiigAooooAKKKKACiiigAooooAKKKKACiiigAooooAKKKKACiiigAooooAKKKKACiiigAooo&#10;oAKKKKACvH/gb/x/eNf+wqf5vXsFeP8AwN/4/vGv/YVP83oA9gooooAKKKKAPHNC/wCTpPE//YMT&#10;/wBF21ex145oX/J0nif/ALBif+i7avY6ACiiigAooooAKKKKACiiigAooooAKKKKACiiigAooooA&#10;K434n/8AInp/2EbL/wBKI67KuN+J/wDyJ6f9hGy/9KI6AOyooooAKKKKACiiigAooooAKKKKACii&#10;igAooooAKKKKACiiigDx342/8jJ4A/7CZ/8AQ4q9irx342/8jJ4A/wCwmf8A0OKvYqACiiigAooo&#10;oAKKKKACiiigCtqP/IMu/wDri/8A6Ca8o/Zx/wCSeah/2FZP/RUVer6j/wAgy7/64v8A+gmvKP2c&#10;f+Seah/2FZP/AEVFQB7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yX/Uv/ALpp9Ml/1L/7poA5D4V/8k50r6Sf+jGrsq434V/8k50r&#10;6Sf+jGrsqACiiigAooooAKKKKACiiigAooooAKKKKAGv/q2+hrx/9nD/AJELUv8AsKP/AOioq9gf&#10;/Vt9DXj/AOzh/wAiFqX/AGFH/wDRUVAHsVFFFABRRRQB498PP+S4ePvqP/Qq9hrx74ef8lw8ffUf&#10;+hV7DQAUUUUAFFFFABRRRQAUUUUAFFFFABRRRQAUUUUAFFFFABRRRQAUUUUAFFFFABRRRQAUUUUA&#10;FFFFABRRRQAUUUUAFFFFABRRRQAUUUUAFFFFABRRRQAUUUUAFFFFABRRRQAUUUUAFFFFABRRRQAU&#10;UUUAFFFFABRRRQAUUUUAFFFFABRRRQAUUUUAFFFFABRRRQAUUUUAFFFFABRRRQAV4/8AA3/j+8a/&#10;9hU/zevYK8f+Bv8Ax/eNf+wqf5vQB7BRRRQAUUUUAeOaF/ydJ4n/AOwYn/ou2r2OvHNC/wCTpPE/&#10;/YMT/wBF21ex0AFFFFABRRRQAUUUUAFFFFABRRRQAUUUUAFFFFABRRRQAVxvxP8A+RPT/sI2X/pR&#10;HXZVxvxP/wCRPT/sI2X/AKUR0AdlRRRQAUUUUAFFFFABRRRQAUUUUAFFFFABRRRQAUUUUAFFFFAH&#10;jvxt/wCRk8Af9hM/+hxV7FXjvxt/5GTwB/2Ez/6HFXsVABRRRQAUUUUAFFFFABRRRQBW1H/kGXf/&#10;AFxf/wBBNeUfs4/8k81D/sKyf+ioq9X1H/kGXf8A1xf/ANBNeUfs4/8AJPNQ/wCwrJ/6KioA9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L/qX/3TT6ZL/qX/AN00Ach8K/8AknOlfST/ANGNXZVxvwr/AOSc6V9JP/RjV2VABRRRQAUU&#10;UUAFFFFABRRRQAUUUUAFFFFADX/1bfQ14/8As4f8iFqX/YUf/wBFRV7A/wDq2+hrx/8AZw/5ELUv&#10;+wo//oqKgD2KiiigAooooA8e+Hn/ACXDx99R/wChV7DXj3w8/wCS4ePvqP8A0KvYaACiiigAoooo&#10;AKKKKACiiigAooooAKKKKACiiigAooooAKKKKACiiigAooooAKKKKACiiigAooooAKKKKACiiigA&#10;ooooAKKKKACiiigAooooAKKKKACiiigAooooAKKKKACiiigAooooAKKKKACiiigAooooAKKKKACi&#10;iigAooooAKKKKACiiigAooooAKKKKACiiigAooooAKKKKACvH/gb/wAf3jX/ALCp/m9ewV4/8Df+&#10;P7xr/wBhU/zegD2CiiigAooooA8c0L/k6TxP/wBgxP8A0XbV7HXjmhf8nSeJ/wDsGJ/6Ltq9joAK&#10;KKKACiiigAooooAKKKKACiiigAooooAKKKKACiiigArjfif/AMien/YRsv8A0ojrsq434n/8ien/&#10;AGEbL/0ojoA7KiiigAooooAKKKKACiiigAooooAKKKKACiiigAooooAKKKKAPHfjb/yMngD/ALCZ&#10;/wDQ4q9irx342/8AIyeAP+wmf/Q4q9ioAKKKKACiiigAooooAKKKKAK2o/8AIMu/+uL/APoJryj9&#10;nH/knmof9hWT/wBFRV6vqP8AyDLv/ri//oJryj9nH/knmof9hWT/ANFRUAe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l/wBS/wDu&#10;mn0yX/Uv/umgDkPhX/yTnSvpJ/6MauyrjfhX/wAk50r6Sf8Aoxq7KgAooooAKKKKACiiigAooooA&#10;KKKKACiiigBr/wCrb6GvH/2cP+RC1L/sKP8A+ioq9gf/AFbfQ14/+zh/yIWpf9hR/wD0VFQB7FRR&#10;RQAUUUUAePfDz/kuHj76j/0KvYa8e+Hn/JcPH31H/oVew0AFFFFABRRRQAUUUUAFFFFABRRRQAUU&#10;UUAFFFFABRRRQAUUUUAFFFFABRRRQAUUUUAFFFFABRRRQAUUUUAFFFFABRRRQAUUUUAFFFFABRRR&#10;QAUUUUAFFFFABRRRQAUUUUAFFFFABRRRQAUUUUAFFFFABRRRQAUUUUAFFFFABRRRQAUUUUAFFFFA&#10;BRRRQAUUUUAFFFFABRRRQAUUUUAFeP8AwN/4/vGv/YVP83r2CvH/AIG/8f3jX/sKn+b0AewUUUUA&#10;FFFFAHjmhf8AJ0nif/sGJ/6Ltq9jrxzQv+TpPE//AGDE/wDRdtXsdABRRRQAUUUUAFFFFABRRRQA&#10;UUUUAFFFFABRRRQAUUUUAFcb8T/+RPT/ALCNl/6UR12Vcb8T/wDkT0/7CNl/6UR0AdlRRRQAUUUU&#10;AFFFFABRRRQAUUUUAFFFFABRRRQAUUUUAFFFFAHjvxt/5GTwB/2Ez/6HFXsVeO/G3/kZPAH/AGEz&#10;/wChxV7FQAUUUUAFFFFABRRRQAUUUUAVtR/5Bl3/ANcX/wDQTXlH7OP/ACTzUP8AsKyf+ioq9X1H&#10;/kGXf/XF/wD0E15R+zj/AMk81D/sKyf+ioqAP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S/6l/8AdNPpkv8AqX/3TQByHwr/AOSc&#10;6V9JP/RjV2Vcb8K/+Sc6V9JP/RjV2VABRRRQAUUUUAFFFFABRRRQAUUUUAFFFFADX/1bfQ14/wDs&#10;4f8AIhal/wBhR/8A0VFXsD/6tvoa8f8A2cP+RC1L/sKP/wCioqAPYqKKKACiiigDx74ef8lw8ffU&#10;f+hV7DXj3w8/5Lh4++o/9Cr2GgAooooAKKKKACiiigAooooAKKKKACiiigAooooAKKKKACiiigAo&#10;oooAKKKKACiiigAooooAKKKKACiiigAooooAKKKKACiiigAooooAKKKKACiiigAooooAKKKKACii&#10;igAooooAKKKKACiiigAooooAKKKKACiiigAooooAKKKKACiiigAooooAKKKKACiiigAooooAKKKK&#10;ACiiigArx/4G/wDH941/7Cp/m9ewV4/8Df8Aj+8a/wDYVP8AN6APYKKKKACiiigDxzQv+TpPE/8A&#10;2DE/9F21ex145oX/ACdJ4n/7Bif+i7avY6ACiiigAooooAKKKKACiiigAooooAKKKKACiiigAooo&#10;oAK434n/APInp/2EbL/0ojrsq434n/8AInp/2EbL/wBKI6AOyooooAKKKKACiiigAooooAKKKKAC&#10;iiigAooooAKKKKACiiigDx342/8AIyeAP+wmf/Q4q9irx342/wDIyeAP+wmf/Q4q9ioAKKKKACii&#10;igAooooAKKKKAK2o/wDIMu/+uL/+gmvKP2cf+Seah/2FZP8A0VFXq+o/8gy7/wCuL/8AoJryj9nH&#10;/knmof8AYVk/9FRUAe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l/1L/7pp9Ml/1L/wC6aAOQ+Ff/ACTnSvpJ/wCjGrsq434V/wDJ&#10;OdK+kn/oxq7KgAooooAKKKKACiiigAooooAKKKKACiiigBr/AOrb6GvH/wBnD/kQtS/7Cj/+ioq9&#10;gf8A1bfQ14/+zh/yIWpf9hR//RUVAHsVFFFABRRRQB498PP+S4ePvqP/AEKvYa8e+Hn/ACXDx99R&#10;/wChV7DQAUUUUAFFFFABRRRQAUUUUAFFFFABRRRQAUUUUAFFFFABRRRQAUUUUAFFFFABRRRQAUUU&#10;UAFFFFABRRRQAUUUUAFFFFABRRRQAUUUUAFFFFABRRRQAUUUUAFFFFABRRRQAUUUUAFFFFABRRRQ&#10;AUUUUAFFFFABRRRQAUUUUAFFFFABRRRQAUUUUAFFFFABRRRQAUUUUAFFFFABRRRQAV4/8Df+P7xr&#10;/wBhU/zevYK8f+Bv/H941/7Cp/m9AHsFFFFABRRRQB45oX/J0nif/sGJ/wCi7avY68c0L/k6TxP/&#10;ANgxP/RdtXsdABRRRQAUUUUAFFFFABRRRQAUUUUAFFFFABRWfretWPh3RrnVdSm8q1t03O2Mk+gA&#10;7k9AK8e/4Xf4muon1XT/AAJdS6DGSWuSJD8o6ncF2jHfqB60Ae40V5JrnxstpdN0uLwhZf2rrOpq&#10;fLtfvGA+jqvOevHHAz0rKuPG3xd8LxLqviLw3aTaUmDcCDbujX1yjtt+pBFAHuFcb8T/APkT0/7C&#10;Nl/6UR1t+GPEdh4r8P2usac+YJ15U/ejYdVPuDWL8Tv+RPX/ALCNl/6Ux0AdjRRRQAUUUUAFFFFA&#10;BRRRQAUUUUAFFFFABRRRQAUUUUAFFFFAHjvxt/5GTwB/2Ez/AOhxV7FXjvxt/wCRk8Af9hM/+hxV&#10;7FQAUUUUAFFFFABRRRQAUUUUAVtR/wCQZd/9cX/9BNeUfs4/8k81D/sKyf8AoqKvV9R/5Bl3/wBc&#10;X/8AQTXlH7OP/JPNQ/7Csn/oqKgD2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kv8AqX/3TT6ZL/qX/wB00Ach8K/+Sc6V9JP/AEY1&#10;dlXG/Cv/AJJzpX0k/wDRjV2VABRRRQAUUUUAFFFFABRRRQAUUUUAFFFFADX/ANW30NeP/s4f8iFq&#10;X/YUf/0VFXsD/wCrb6GvH/2cP+RC1L/sKP8A+ioqAPYqKKKACiiigDx74ef8lw8ffUf+hV7DXj3w&#10;8/5Lh4++o/8AQq9hoAKKKKACiiigAooooAKKKKACiiigAooooAKKKKACiiigAooooAKKKKACiiig&#10;AooooAKKKKACiiigAooooAKKKKACiiigAooooAKKKKACiiigAooooAKKKKACiiigAooooAKKKKAC&#10;iiigAooooAKKKKACiiigAooooAKKKKACiiigAooooAKKKKACiiigAooooAKKKKACiiigAooooAK8&#10;f+Bv/H941/7Cp/m9ewV4/wDA3/j+8a/9hU/zegD2CiiigAooooA8c0L/AJOk8T/9gxP/AEXbV7HX&#10;jmhf8nSeJ/8AsGJ/6Ltq9joAKKKKACiiigAooooAKKKKACiiigAooooA8g/aJkmXwNYxBitvJfoJ&#10;mHsrY47+v4V6xZQW1rY29vZoiWsUapCsf3QgGAB7YrJ8YeFrPxj4autGvSUWUBo5F6xuPusP8+te&#10;WWXhz4z6Rpw8O2Wpae9gi+TDetIN0cfQAEjcMDpwSOx4FADvhLpulW3xX8cCziiX7LMY7YKBhEMj&#10;bgvsCqj8BXtcsUc8LwyorxyKVdWGQwPBBrxe5+FWu+DItL1rwTci51q2jZL5JmwLvcck/McY9sjo&#10;COaj1HWfi94vtZNEg8NxaIkwMVxeOxTCng4Yk4B55UE88etAGh8AmRdK8SW1rKXsIdUYW3zZG3Hb&#10;6gCuu+Jv/Inr/wBhGy/9KY6veB/CVv4K8L22jwSea65eaXGPMkPU47D0FUfib/yJ6/8AYRsv/SmO&#10;gDsaKKKACiiigAooooAKKKKACiiigAooooAKKKKACiiigAooooA8d+Nv/IyeAP8AsJn/ANDir2Kv&#10;Hfjb/wAjJ4A/7CZ/9Dir2KgAooooAKKKKACiiigAooooAraj/wAgy7/64v8A+gmvKP2cf+Seah/2&#10;FZP/AEVFXq+o/wDIMu/+uL/+gmvKP2cf+Seah/2FZP8A0VFQB7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X/AFL/AO6afTJf9S/+&#10;6aAOQ+Ff/JOdK+kn/oxq7KuN+Ff/ACTnSvpJ/wCjGrsqACiiigAooooAKKKKACiiigAooooAKKKK&#10;AGv/AKtvoa8f/Zw/5ELUv+wo/wD6Kir2B/8AVt9DXj/7OH/Ihal/2FH/APRUVAHsVFFFABRRRQB4&#10;98PP+S4ePvqP/Qq9hrx74ef8lw8ffUf+hV7DQAUUUUAFFFFABRRRQAUUUUAFFFFABRRRQAUUUUAF&#10;FFFABRRRQAUUUUAFFFFABRRRQAUUUUAFFFFABRRRQAUUUUAFFFFABRRRQAUUUUAFFFFABRRRQAUU&#10;UUAFFFFABRRRQAUUUUAFFFFABRRRQAUUUUAFFFFABRRRQAUUUUAFFFFABRRRQAUUUUAFFFFABRRR&#10;QAUUUUAFFFFABRRRQAV4/wDA3/j+8a/9hU/zevYK8f8Agb/x/eNf+wqf5vQB7BRRRQAUUUUAeOaF&#10;/wAnSeJ/+wYn/ou2r2OvHNC/5Ok8T/8AYMT/ANF21ex0AFFFFABRRRQAUUUUAFFFFABRRRQAUUUU&#10;AZ2ua3YeHNGudW1OYQ2luu52xknsAB3JOAB71yXw9+IN947vL+X+wZ7DSokU21zKGPnHJBG7G3jj&#10;gZxXP/tEGb/hBrFQWFsb9POK/wC62PrXqVtDBbaPFDpaRrBHAFtlj+6FC/Lj26UAeYeI/ilrV/4k&#10;uPDXgHSV1K+tiVnuX5RCDggZIAAPGWOD2rPuPGvxV8Hj+0PE/hy2vdJXHnPaMuYx3OVJx9SMe9X/&#10;ANnu0to/A93dqB9smvXWdj975QMA/mT+NesTwRXVvLbzxrJDKhSRGGQykYII9CKAM/w9r9h4n0O2&#10;1fTZfMtp1yM9VPdSOxB4rC+Jv/Inr/2EbL/0pjrkfgAFj0bxFb28hksItUZbZ/7y46/kFrrvib/y&#10;J6/9hGy/9KY6AOxooooAKKKKACiiigAooooAKKKKACiiigAooooAKKKKACiiigDx342/8jJ4A/7C&#10;Z/8AQ4q9irx342/8jJ4A/wCwmf8A0OKvYqACiiigAooooAKKKKACiiigCtqP/IMu/wDri/8A6Ca8&#10;o/Zx/wCSeah/2FZP/RUVer6j/wAgy7/64v8A+gmvKP2cf+Seah/2FZP/AEVFQB7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yX/Uv/&#10;ALpp9Ml/1L/7poA5D4V/8k50r6Sf+jGrsq434V/8k50r6Sf+jGrsqACiiigAooooAKKKKACiiigA&#10;ooooAKKKKAGv/q2+hrx/9nD/AJELUv8AsKP/AOioq9gf/Vt9DXj/AOzh/wAiFqX/AGFH/wDRUVAH&#10;sVFFFABRRRQB498PP+S4ePvqP/Qq9hrx74ef8lw8ffUf+hV7DQAUUUUAFFFFABRRRQAUUUUAFFFF&#10;ABRRRQAUUUUAFFFFABRRRQAUUUUAFFFFABRRRQAUUUUAFFFFABRRRQAUUUUAFFFFABRRRQAUUUUA&#10;FFFFABRRRQAUUUUAFFFFABRRRQAUUUUAFFFFABRRRQAUUUUAFFFFABRRRQAUUUUAFFFFABRRRQAU&#10;UUUAFFFFABRRRQAUUUUAFFFFABRRRQAV4/8AA3/j+8a/9hU/zevYK8f+Bv8Ax/eNf+wqf5vQB7BR&#10;RRQAUUUUAeOaF/ydJ4n/AOwYn/ou2r2OvHNC/wCTpPE//YMT/wBF21ex0AFFFFABRRRQAUUUUAFF&#10;FFABRRRQAUUUUAY3irw1ZeLfDl3o1+CIp1+V1+9G45Vh7g15TpjfFH4aRrpf9kr4l0WI7beSAlnV&#10;eygD5l/EEDscV6n4n8XaL4Ps4bvW7preCaTykYRM+WwT0UE9BXMD44fD4/8AMbcfWzm/+IoA81sf&#10;GXiPw94vvdS0jwVqVtaagfNvNOljkZWlJ5dDtG0nJ4wevSus1HxF8RvHNlJpOj+FJvD9vcL5dxfX&#10;smGRD12ZCnpxwCee3WujHxp8AEf8h0/+Ak3/AMRXIeGPjlYHxFry+I9VSPSvP/4lbJaMT5e5/vbQ&#10;Tnbs6igD07wZ4Us/Bnhm20azJfy8vLKRzLIerf0+gFZvxN/5E9f+wjZf+lMdafhjxjofjG2uLjQ7&#10;trmK3cJIxiZMEjPRgDWZ8Tv+RPX/ALCNl/6Ux0AdjRRRQAUUUUAFFFFABRRRQAUUUUAFFFFABRRR&#10;QAUUUUAFFFFAHjvxt/5GTwB/2Ez/AOhxV7FXjvxt/wCRk8Af9hM/+hxV7FQAUUUUAFFFFABRRRQA&#10;UUUUAVtR/wCQZd/9cX/9BNeUfs4/8k81D/sKyf8AoqKvV9R/5Bl3/wBcX/8AQTXlH7OP/JPNQ/7C&#10;sn/oqKgD2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kv8AqX/3TT6ZL/qX/wB00Ach8K/+Sc6V9JP/AEY1dlXG/Cv/AJJzpX0k/wDR&#10;jV2VABRRRQAUUUUAFFFFABRRRQAUUUUAFFFFADX/ANW30NeP/s4f8iFqX/YUf/0VFXsD/wCrb6Gv&#10;H/2cP+RC1L/sKP8A+ioqAPYqKKKACiiigDx74ef8lw8ffUf+hV7DXj3w8/5Lh4++o/8AQq9hoAKK&#10;KKACiiigAooooAKKKKACiiigAooooAKKKKACiiigAooooAKKKKACiiigAooooAKKKKACiiigAooo&#10;oAKKKKACiiigAooooAKKKKACiiigAooooAKKKKACiiigAooooAKKKKACiiigAooooAKKKKACiiig&#10;AooooAKKKKACiiigAooooAKKKKACiiigAooooAKKKKACiiigAooooAK8f+Bv/H941/7Cp/m9ewV4&#10;/wDA3/j+8a/9hU/zegD2CiiigAooooA8c0L/AJOk8T/9gxP/AEXbV7HXjmhf8nSeJ/8AsGJ/6Ltq&#10;9joAKKKKACiiigAooooAKKKKACiiigAooooAzNe8P6Z4m0mXTNWtUuLaTqp4KnsVPUH3FeHXHg2f&#10;4TajNe3Gh23iXwrM482RoQ1xaj154wPyPH3c19CUjqsiMjqGVhgqRkEUAcfoGneAvE+lx6ho+laR&#10;c27DnbapuQ+jDGQfrXnPww8O6JqPxD8fW15pdpcQWl80cEcsQZYl82UYUHpwB+Vb3iL4b6p4c1OT&#10;xP8ADqf7Jd/euNLJ/c3A77R0z32/kRwKyfgbFq7+LPF+o6rptxZSX0izMskTIN7PIxAz6ZoA9g0z&#10;RdL0WOSPS9PtrNJG3OsEYQMcYycVznxO/wCRPX/sI2X/AKUx12Vcb8T/APkT1/7CNl/6UR0AdlRR&#10;RQAUUUUAFFFFABRRRQAUUUUAFFFFABRRRQAUUUUAFFFFAHjvxt/5GTwB/wBhM/8AocVexV478bf+&#10;Rk8Af9hM/wDocVexUAFFFFABRRRQAUUUUAFFFFAFbUf+QZd/9cX/APQTXlH7OP8AyTzUP+wrJ/6K&#10;ir1fUf8AkGXf/XF//QTXlH7OP/JPNQ/7Csn/AKKioA9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ZL/qX/AN00+mS/6l/900Ach8K/&#10;+Sc6V9JP/RjV2Vcb8K/+Sc6V9JP/AEY1dlQAUUUUAFFFFABRRRQAUUUUAFFFFABRRRQA1/8AVt9D&#10;Xj/7OH/Ihal/2FH/APRUVewP/q2+hrx/9nD/AJELUv8AsKP/AOioqAPYqKKKACiiigDx74ef8lw8&#10;ffUf+hV7DXj3w8/5Lh4++o/9Cr2GgAooooAKKKKACiiigAooooAKKKKACiiigAooooAKKKKACiii&#10;gAooooAKKKKACiiigAooooAKKKKACiiigAooooAKKKKACiiigAooooAKKKKACiiigAooooAKKKKA&#10;CiiigAooooAKKKKACiiigAooooAKKKKACiiigAooooAKKKKACiiigAooooAKKKKACiiigAooooAK&#10;KKKACiiigArx/wCBv/H941/7Cp/m9ewV4/8AA3/j+8a/9hU/zegD2CiiigAooooA8c0L/k6TxP8A&#10;9gxP/RdtXsdeOaF/ydJ4n/7Bif8Aou2r2OgAooooAKKKKACiiigAooooAKKKKACiiigAooooAKKK&#10;KACuN+J//Inp/wBhGy/9KI67KuN+J/8AyJ6f9hGy/wDSiOgDsqKKKACiiigAooooAKKKKACiiigA&#10;ooooAKKKKACiiigAooooA8d+Nv8AyMngD/sJn/0OKvYq8d+Nv/IyeAP+wmf/AEOKvYqACiiigAoo&#10;ooAKKKKACiiigCtqP/IMu/8Ari//AKCa8o/Zx/5J5qH/AGFZP/RUVer6j/yDLv8A64v/AOgmvKP2&#10;cf8Aknmof9hWT/0VFQB7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yX/Uv/umn0yX/AFL/AO6aAOQ+Ff8AyTnSvpJ/6MauyrjfhX/y&#10;TnSvpJ/6MauyoAKKKKACiiigAooooAKKKKACiiigAooooAa/+rb6GvH/ANnD/kQtS/7Cj/8AoqKv&#10;YH/1bfQ14/8As4f8iFqX/YUf/wBFRUAexUUUUAFFFFAHj3w8/wCS4ePvqP8A0KvYa8e+Hn/JcPH3&#10;1H/oVew0AFFFFABRRRQAUUUUAFFFFABRRRQAUUUUAFFFFABRRRQAUUUUAFFFFABRRRQAUUUUAFFF&#10;FABRRRQAUUUUAFFFFABRRRQAUUUUAFFFFABRRRQAUUUUAFFFFABRRRQAUUUUAFFFFABRRRQAUUUU&#10;AFFFFABRRRQAUUUUAFFFFABRRRQAUUUUAFFFFABRRRQAUUUUAFFFFABRRRQAUUUUAFeP/A3/AI/v&#10;Gv8A2FT/ADevYK8f+Bv/AB/eNf8AsKn+b0AewUUUUAFFFFAHjmhf8nSeJ/8AsGJ/6Ltq9jrxzQv+&#10;TpPE/wD2DE/9F21ex0AFFFFABRRRQAUUUUAFFFFABRRRQAUUUUAFFFFABRRRQAVxvxP/AORPT/sI&#10;2X/pRHXZVxvxP/5E9P8AsI2X/pRHQB2VFFFABRRRQAUUUUAFFFFABRRRQAUUUUAFFFFABRRRQAUU&#10;UUAeO/G3/kZPAH/YTP8A6HFXsVeO/G3/AJGTwB/2Ez/6HFXsVABRRRQAUUUUAFFFFABRRRQBW1H/&#10;AJBl3/1xf/0E15R+zj/yTzUP+wrJ/wCioq9X1H/kGXf/AFxf/wBBNeUfs4/8k81D/sKyf+ioqAP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S/wCpf/dNPpkv+pf/AHTQByHwr/5JzpX0k/8ARjV2Vcb8K/8AknOlfST/ANGNXZUAFFFF&#10;ABRRRQAUUUUAFFFFABRRRQAUUUUANf8A1bfQ14/+zh/yIWpf9hR//RUVewP/AKtvoa8f/Zw/5ELU&#10;v+wo/wD6KioA9iooooAKKKKAPHvh5/yXDx99R/6FXsNePfDz/kuHj76j/wBCr2GgAooooAKKKKAC&#10;iiigAooooAKKKKACiiigAooooAKKKKACiiigAooooAKKKKACiiigAooooAKKKKACiiigAooooAKK&#10;KKACiiigAooooAKKKKACiiigAooooAKKKKACiiigAooooAKKKKACiiigAooooAKKKKACiiigAooo&#10;oAKKKKACiiigAooooAKKKKACiiigAooooAKKKKACiiigArx/4G/8f3jX/sKn+b17BXj/AMDf+P7x&#10;r/2FT/N6APYKKKKACiiigDxzQv8Ak6TxP/2DE/8ARdtXsdeOaF/ydJ4n/wCwYn/ou2r2OgAooooA&#10;KKKKACiiigAooooAKKKKACiiigAooooAKKKKACuN+J//ACJ6f9hGy/8ASiOuyrjfif8A8ien/YRs&#10;v/SiOgDsqKKKACiiigAooooAKKKKACiiigAooooAKKKKACiiigAooooA8d+Nv/IyeAP+wmf/AEOK&#10;vYq8d+Nv/IyeAP8AsJn/ANDir2KgAooooAKKKKACiiigAooooAraj/yDLv8A64v/AOgmvKP2cf8A&#10;knmof9hWT/0VFXq+o/8AIMu/+uL/APoJryj9nH/knmof9hWT/wBFRUAe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l/1L/wC6afTJ&#10;f9S/+6aAOQ+Ff/JOdK+kn/oxq7KuN+Ff/JOdK+kn/oxq7KgAooooAKKKKACiiigAooooAKKKKACi&#10;iigBr/6tvoa8f/Zw/wCRC1L/ALCj/wDoqKvYH/1bfQ14/wDs4f8AIhal/wBhR/8A0VFQB7FRRRQA&#10;UUUUAePfDz/kuHj76j/0KvYa8e+Hn/JcPH31H/oVew0AFFFFABRRRQAUUUUAFFFFABRRRQAUUUUA&#10;FFFFABRRRQAUUUUAFFFFABRRRQAUUUUAFFFFABRRRQAUUUUAFFFFABRRRQAUUUUAFFFFABRRRQAU&#10;UUUAFFFFABRRRQAUUUUAFFFFABRRRQAUUUUAFFFFABRRRQAUUUUAFFFFABRRRQAUUUUAFFFFABRR&#10;RQAUUUUAFFFFABRRRQAUUUUAFeP/AAN/4/vGv/YVP83r2CvH/gb/AMf3jX/sKn+b0AewUUUUAFFF&#10;FAHjmhf8nSeJ/wDsGJ/6Ltq9jrxzQv8Ak6TxP/2DE/8ARdtXsdABRRRQAUUUUAFFFFABRRRQAUUU&#10;UAFFFFABRRRQAUUUUAFcb8T/APkT0/7CNl/6UR12Vcb8T/8AkT0/7CNl/wClEdAHZUUUUAFFFFAB&#10;RRRQAUUUUAFFFFABRRRQAUUUUAFFFFABRRRQB478bf8AkZPAH/YTP/ocVexV478bf+Rk8Af9hM/+&#10;hxV7FQAUUUUAFFFFABRRRQAUUUUAVtR/5Bl3/wBcX/8AQTXlH7OP/JPNQ/7Csn/oqKvV9R/5Bl3/&#10;ANcX/wDQTXlH7OP/ACTzUP8AsKyf+ioqAP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S/6l/900+mS/6l/wDdNAHIfCv/AJJzpX0k&#10;/wDRjV2Vcd8K/wDknOlfST/0Y1djQAUUUUAFFFFABRRRQAUUUUAFFFFABRRRQA1/9W30NeP/ALOH&#10;/Ihal/2FH/8ARUVewP8A6tvoa8f/AGcP+RC1L/sKP/6KioA9iooooAKKKKAPHvh5/wAlw8ffUf8A&#10;oVew1498PP8AkuHj76j/ANCr2GgAooooAKKKKACiiigAooooAKKKKACiiigAooooAKKKKACiiigA&#10;ooooAKKKKACiiigAooooAKKKKACiiigAooooAKKKKACiiigAooooAKKKKACiiigAooooAKKKKACi&#10;iigAooooAKKKKACiiigAooooAKKKKACiiigAooooAKKKKACiiigAooooAKKKKACiiigAooooAKKK&#10;KACiiigArx/4G/8AH941/wCwqf5vXsFeP/A3/j+8a/8AYVP83oA9gooooAKKKKAPHNC/5Ok8T/8A&#10;YMT/ANF21ex145oX/J0nif8A7Bif+i7avY6ACiiigAooooAKKKKACiiigAooooAKKKKACiiigAoo&#10;ooAK434n/wDInp/2EbL/ANKI67KuN+J//Inp/wBhGy/9KI6AOyooooAKKKKACiiigAooooAKKKKA&#10;CiiigAooooAKKKKACiiigDx342/8jJ4A/wCwmf8A0OKvYq8d+Nv/ACMngD/sJn/0OKvYqACiiigA&#10;ooooAKKKKACiiigCtqP/ACDLv/ri/wD6Ca8o/Zx/5J5qH/YVk/8ARUVer6j/AMgy7/64v/6Ca8o/&#10;Zx/5J5qH/YVk/wDRUVAH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V45q3xV8Q+IteuNF+HGkx6h9nO2XUJBmP0ypJCgZ6EnnHAIoA9jorxVvD3&#10;xyuz5jeJtMts/wDLMMox+UR/nQ8Pxy0CL7QbnTtaROXiTYWIHXGVQn8OaAPaqZL/AKp/901w/wAP&#10;PiTb+NPtNhd2b6drlmD9pspAQcAgFhkZ4JwQeRXcyf6p/wDdNAHIfCz/AJJzpX0k/wDRjV2Ncf8A&#10;C3/knWl/ST/0Y1dhQAUUUUAFFFFABRRRQAUUUUAFFFFABRRRQA1/9W30NeP/ALOH/Ihal/2FH/8A&#10;RUVewP8A6tvoa8f/AGcP+RC1L/sKP/6KioA9iooooAKKKKAPHvh5/wAlw8ffUf8AoVew1498PP8A&#10;kuHj76j/ANCr2GgAooooAKKKKACiiigAooooAKKKKACiiigAooooAKKKKACiiigAooooAKKKKACi&#10;iigAooooAKKKKACiiigAooooAKKKKACiiigAooooAKKKKACiiigAooooAKKKKACiiigAooooAKKK&#10;KACiiigAooooAKKKKACiiigAooooAKKKKACiiigAooooAKKKKACiiigAooooAKKKKACiiigArx/4&#10;G/8AH941/wCwqf5vXsFeP/A3/j+8a/8AYVP83oA9gooooAKKKKAPHNC/5Ok8T/8AYMT/ANF21ex1&#10;45oX/J0nif8A7Bif+i7avY6ACiiigAooooAKKKKACiiigAooooAKKKKACiiigAooooAK434n/wDI&#10;np/2EbL/ANKI67KuN+J//Inp/wBhGy/9KI6AOyooooAKKKKACiiigAooooAKKKKACiiigAooooAK&#10;KKKACiiigDx342/8jJ4A/wCwmf8A0OKvYq8d+Nv/ACMngD/sJn/0OKvYqACiiigAooooAKKKKACi&#10;iigCtqP/ACDLv/ri/wD6Ca8o/Zx/5J5qH/YVk/8ARUVer6j/AMgy7/64v/6Ca8o/Zx/5J5qH/YVk&#10;/wDRUVAH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leJhdt4U1gWAY3hsZhAF6+ZsO3H44rgPgA2nn4bqLUp9qFzJ9qxjduz8ufbbjH416pXkmufC&#10;XVNO12fXfAGtDSLm4Jaa0kJELEnJxgHAz2IwO2KAPW6K8WlufjzbN5aWOmXf/TVGhH82X+VOXTvj&#10;dr8Bt7y/03RYm4d1K78exTdz+I+tABIYJP2obQ6Vhili/wDaRjIwD5bDnHfJjzn2r2WT/Vt9DXGe&#10;APhvp/gaKecXMl/ql0P9IvZRgtznAGTgZ9yTXZyf6tvoaAOR+F3/ACTvS/pJ/wCjGrsK4/4Xf8k6&#10;0v6Sf+jGrsKACiiigAooooAKKKKACiiigAooooAKKKKAGv8A6tvoa8f/AGcP+RC1L/sKP/6Kir2B&#10;/wDVt9DXj/7OH/Ihal/2FH/9FRUAexUUUUAFFFFAHj3w8/5Lh4++o/8AQq9hrx74ef8AJcPH31H/&#10;AKFXsNABRRRQAUUUUAFFFFABRRRQAUUUUAFFFFABRRRQAUUUUAFFFFABRRRQAUUUUAFFFFABRRRQ&#10;AUUUUAFFFFABRRRQAUUUUAFFFFABRRRQAUUUUAFFFFABRRRQAUUUUAFFFFABRRRQAUUUUAFFFFAB&#10;RRRQAUUUUAFFFFABRRRQAUUUUAFFFFABRRRQAUUUUAFFFFABRRRQAUUUUAFFFFABXj/wN/4/vGv/&#10;AGFT/N69grx/4G/8f3jX/sKn+b0AewUUUUAFFFFAHjmhf8nSeJ/+wYn/AKLtq9jrxzQv+TpPE/8A&#10;2DE/9F21ex0AFFFFABRRRQAUUUUAFFFFABRRRQAUUUUAFFFFABRRRQAVxvxP/wCRPT/sI2X/AKUR&#10;12Vcb8T/APkT0/7CNl/6UR0AdlRRRQAUUUUAFFFFABRRRQAUUUUAFFFFABRRRQAUUUUAFFFFAHjv&#10;xt/5GTwB/wBhM/8AocVexV478bf+Rk8Af9hM/wDocVexUAFFFFABRRRQAUUUUAFFFFAFbUf+QZd/&#10;9cX/APQTXlH7OP8AyTzUP+wrJ/6Kir1fUf8AkGXf/XF//QTXlH7OP/JPNQ/7Csn/AKKioA9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H9Y+K+ua&#10;9rlxofw60b+0nt8rNfyjEat/s5IUDg8seecDufTPEouj4V1cWJYXZsphAV679h24/HFef/AAaePh&#10;uv2Tb9pNzJ9r4G7f/Dn224x+NAFBdI+ON4Fkk13RrUkcxnHH/fMZ/nTZX+OOhbZWTStbhTJeOLZk&#10;gfXYx/DJr2WigDhvh98SbXxsLiyuLSTTtasx/pNnIDwM4JGR68EHkV28n+rb6GvGpDA37UNr/ZXU&#10;WL/2l5eNufLbGcd8+Xn3xXssn+rb6GgDkfhd/wAk60v6Sf8Aoxq7CuP+F3/JO9L+kn/oxq7CgAoo&#10;ooAKKKKACiiigAooooAKKKKACiiigBr/AOrb6GvH/wBnD/kQtS/7Cj/+ioq9gf8A1bfQ14/+zh/y&#10;IWpf9hR//RUVAHsVFFFABRRRQB498PP+S4ePvqP/AEKvYa8e+Hn/ACXDx99R/wChV7DQAUUUUAFF&#10;FFABRRRQAUUUUAFFFFABRRRQAUUUUAFFFFABRRRQAUUUUAFFFFABRRRQAUUUUAFFFFABRRRQAUUU&#10;UAFFFFABRRRQAUUUUAFFFFABRRRQAUUUUAFFFFABRRRQAUUUUAFFFFABRRRQAUUUUAFFFFABRRRQ&#10;AUUUUAFFFFABRRRQAUUUUAFFFFABRRRQAUUUUAFFFFABRRRQAV4/8Df+P7xr/wBhU/zevYK8f+Bv&#10;/H941/7Cp/m9AHsFFFFABRRRQB45oX/J0nif/sGJ/wCi7avY68c0L/k6TxP/ANgxP/RdtXsdABRR&#10;RQAUUUUAFFFFABRRRQAUUUUAFFFFABRRRQAUUUUAFcb8T/8AkT0/7CNl/wClEddlXG/E/wD5E9P+&#10;wjZf+lEdAHZUUUUAFFFFABRRRQAUUUUAFFFFABRRRQAUUUUAFFFFABRRRQB478bf+Rk8Af8AYTP/&#10;AKHFXsVeO/G3/kZPAH/YTP8A6HFXsVABRRRQAUUUUAFFFFABRRRQBW1H/kGXf/XF/wD0E15R+zj/&#10;AMk81D/sKyf+ioq9X1H/AJBl3/1xf/0E15R+zj/yTzUP+wrJ/wCioqAP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yLW/hNrGl65Nrnw91pdKmnO&#10;6eykJWJ+/BAPBP8ACRjnqK9J8S382leFdY1G2KCe0sZp4y4yoZULDI9MivJfAvxuubi2R/GFmYLS&#10;ebyodUgjPkh+Mo4H3fXP6d6AHi7+PNuzIdP025APD7oAD/48P5Ugsfjnroe3ubuw0eF8AyBowQPY&#10;x7mz+Vez29xBd26XFtNHNDINySRsGVh6gjrUtAHDfD34bWfgZLm6kun1DV7sYuLyQckZzhQckDPJ&#10;55wPSu3k/wBU/wDumnU2T/VP/umgDkfhb/yTrS/pJ/6MauwrjvhZ/wAk50v6Sf8Aoxq7GgAooooA&#10;KKKKACiiigAooooAKKKKACiiigBr/wCrb6GvH/2cP+RC1L/sKP8A+ioq9gf/AFbfQ14/+zh/yIWp&#10;f9hR/wD0VFQB7FRRRQAUUUUAePfDz/kuHj76j/0KvYa8e+Hn/JcPH31H/oVew0AFFFFABRRRQAUU&#10;UUAFFFFABRRRQAUUUUAFFFFABRRRQAUUUUAFFFFABRRRQAUUUUAFFFFABRRRQAUUUUAFFFFABRRR&#10;QAUUUUAFFFFABRRRQAUUUUAFFFFABRRRQAUUUUAFFFFABRRRQAUUUUAFFFFABRRRQAUUUUAFFFFA&#10;BRRRQAUUUUAFFFFABRRRQAUUUUAFFFFABRRRQAUUUUAFeP8AwN/4/vGv/YVP83r2CvH/AIG/8f3j&#10;X/sKn+b0AewUUUUAFFFFAHjmhf8AJ0nif/sGJ/6Ltq9jrxzQv+TpPE//AGDE/wDRdtXsdABRRRQA&#10;UUUUAFFFFABRRRQAUUUUAFFFFABRRRQAUUUUAFcb8T/+RPT/ALCNl/6UR12Vcb8T/wDkT0/7CNl/&#10;6UR0AdlRRRQAUUUUAFFFFABRRRQAUUUUAFFFFABRRRQAUUUUAFFFFAHjvxt/5GTwB/2Ez/6HFXsV&#10;eO/G3/kZPAH/AGEz/wChxV7FQAUUUUAFFFFABRRRQAUUUUAVtR/5Bl3/ANcX/wDQTXlH7OP/ACTz&#10;UP8AsKyf+ioq9X1H/kGXf/XF/wD0E15R+zj/AMk81D/sKyf+ioqAP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A8c/wDJPvEv/YKuv/RTV5z8BrG0&#10;1X4YX1jf20Vzay3sivFIu5WG1eor07xXYz6n4O1uwtVDXF1YTwxKTjLNGwA/M1yHwY8L6z4S8IXF&#10;hrdsLe4e7aVUEiv8pVR1UkdQaAMS9+GfinwbcvffDnXHW2JLPpN425D/ALpPBz74P+0arwfHHVNC&#10;lFr428IXljKv3p7YHaT2wr9v+Bmvaaint4LqIxXEMc0Z6pIoYH8DQBxvhz4s+EvFOrW2l6beTm+u&#10;N3lwyW7L91Sx5xjoD3rtZP8AVP8A7prFtPBnhqw1aPVbPQ7G3v4ySk8UIVhkFT09iRW1J/qn/wB0&#10;0Ach8LP+Sc6X9JP/AEY1djXHfCz/AJJzpX0k/wDRjV2NABRRRQAUUUUAFFFFABRRRQAUUUUAFFFF&#10;ADX/ANW30NeP/s4f8iFqX/YUf/0VFXsD/wCrb6GvH/2cP+RC1L/sKP8A+ioqAPYqKKKACiiigDx7&#10;4ef8lw8ffUf+hV7DXj3w8/5Lh4++o/8AQq9hoAKKKKACiiigAooooAKKKKACiiigAooooAKKKKAC&#10;iiigAooooAKKKKACiiigAooooAKKKKACiiigAooooAKKKKACiiigAooooAKKKKACiiigAooooAKK&#10;KKACiiigAooooAKKKKACiiigAooooAKKKKACiiigAooooAKKKKACiiigAooooAKKKKACiiigAooo&#10;oAKKKKACiiigAooooAK8f+Bv/H941/7Cp/m9ewV4/wDA3/j+8a/9hU/zegD2CiiigAooooA8c0L/&#10;AJOk8T/9gxP/AEXbV7HXjmhf8nSeJ/8AsGJ/6Ltq9joAKKKKACiiigAooooAKKKKACiiigAooooA&#10;KKKKACiiigArjfif/wAien/YRsv/AEojrsq434n/APInp/2EbL/0ojoA7KiiigAooooAKKKKACii&#10;igAooooAKKKKACiiigAooooAKKKKAPHfjb/yMngD/sJn/wBDir2KvHfjb/yMngD/ALCZ/wDQ4q9i&#10;oAKKKKACiiigAooooAKKKKAK2o/8gy7/AOuL/wDoJryj9nH/AJJ5qH/YVk/9FRV6vqP/ACDLv/ri&#10;/wD6Ca8o/Zx/5J5qH/YVk/8ARUVAH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Jf9S/8Aumn0yX/Uv/umgDkfhZ/yTnSvpJ/6Maux&#10;rjvhX/yTnSvpJ/6MauxoAKKKKACiiigAooooAKKKKACiiigAooooAa/+rb6GvH/2cP8AkQtS/wCw&#10;o/8A6Kir2B/9W30NeP8A7OH/ACIWpf8AYUf/ANFRUAexUUUUAFFFFAHj3w8/5Lh4++o/9Cr2GvHv&#10;h5/yXDx99R/6FXsNABRRRQAUUUUAFFFFABRRRQAUUUUAFFFFABRRRQAUUUUAFFFFABRRRQAUUUUA&#10;FFFFABRRRQAUUUUAFFFFABRRRQAUUUUAFFFFABRRRQAUUUUAFFFFABRRRQAUUUUAFFFFABRRRQAU&#10;UUUAFFFFABRRRQAUUUUAFFFFABRRRQAUUUUAFFFFABRRRQAUUUUAFFFFABRRRQAUUUUAFFFFABXj&#10;/wADf+P7xr/2FT/N69grx/4G/wDH941/7Cp/m9AHsFFFFABRRRQB45oX/J0nif8A7Bif+i7avY68&#10;c0L/AJOk8T/9gxP/AEXbV7HQAUUUUAFFFFABRRRQAUUUUAFFFFABRRRQAUUUUAFFFFABXG/E/wD5&#10;E9P+wjZf+lEddlXG/E//AJE9P+wjZf8ApRHQB2VFFFABRRRQAUUUUAFFFFABRRRQAUUUUAFFFFAB&#10;RRRQAUUUUAeO/G3/AJGTwB/2Ez/6HFXsVeO/G3/kZPAH/YTP/ocVexUAFFFFABRRRQAUUUUAFFFF&#10;AFbUf+QZd/8AXF//AEE15R+zj/yTzUP+wrJ/6Kir1fUf+QZd/wDXF/8A0E15R+zj/wAk81D/ALCs&#10;n/oqKgD2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kv+pf/dNPpkv+pf8A3TQByHwr/wCSc6V9JP8A0Y1dlXG/Cv8A5JzpX0k/9GNX&#10;ZUAFFFFABRRRQAUUUUAFFFFABRRRQAUUUUANf/Vt9DXj/wCzh/yIWpf9hR//AEVFXsD/AOrb6GvH&#10;/wBnD/kQtS/7Cj/+ioqAPYqKKKACiiigDx74ef8AJcPH31H/AKFXsNePfDz/AJLh4++o/wDQq9ho&#10;AKKKKACiiigAooooAKKKKACiiigAooooAKKKKACiiigAooooAKKKKACiiigAooooAKKKKACiiigA&#10;ooooAKKKKACiiigAooooAKKKKACiiigAooooAKKKKACiiigAooooAKKKKACiiigAooooAKKKKACi&#10;iigAooooAKKKKACiiigAooooAKKKKACiiigAooooAKKKKACiiigAooooAK8f+Bv/AB/eNf8AsKn+&#10;b17BXj/wN/4/vGv/AGFT/N6APYKKKKACiiigDxzQv+TpPE//AGDE/wDRdtXsdeOaF/ydJ4n/AOwY&#10;n/ou2r2OgAooooAKKKKACiiigAooooAKKKKACiiigAooooAKKKKACuN+J/8AyJ6f9hGy/wDSiOuy&#10;rjfif/yJ6f8AYRsv/SiOgDsqKKKACiiigAooooAKKKKACiiigAooooAKKKKACiiigAooooA8d+Nv&#10;/IyeAP8AsJn/ANDir2KvHfjb/wAjJ4A/7CZ/9Dir2KgAooooAKKKKACiiigAooooAraj/wAgy7/6&#10;4v8A+gmvKP2cf+Seah/2FZP/AEVFXq+o/wDIMu/+uL/+gmvKP2cf+Seah/2FZP8A0VFQB7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yX/AFL/AO6afTJf9S/+6aAOQ+Ff/JOdK+kn/oxq7KuN+Ff/ACTnSvpJ/wCjGrsqACiiigAooooA&#10;KKKKACiiigAooooAKKKKAGv/AKtvoa8f/Zw/5ELUv+wo/wD6Kir2B/8AVt9DXj/7OH/Ihal/2FH/&#10;APRUVAHsVFFFABRRRQB498PP+S4ePvqP/Qq9hrx74ef8lw8ffUf+hV7DQAUUUUAFFFFABRRRQAUU&#10;UUAFFFFABRRRQAUUUUAFFFFABRRRQAUUUUAFFFFABRRRQAUUUUAFFFFABRRRQAUUUUAFFFFABRRR&#10;QAUUUUAFFFFABRRRQAUUUUAFFFFABRRRQAUUUUAFFFFABRRRQAUUUUAFFFFABRRRQAUUUUAFFFFA&#10;BRRRQAUUUUAFFFFABRRRQAUUUUAFFFFABRRRQAV4/wDA3/j+8a/9hU/zevYK8f8Agb/x/eNf+wqf&#10;5vQB7BRRRQAUUUUAeOaF/wAnSeJ/+wYn/ou2r2OvHNC/5Ok8T/8AYMT/ANF21ex0AFFFFABRRRQA&#10;UUUUAFFFFABRRRQAUUUUAFFFFABRRRQAVxvxP/5E9P8AsI2X/pRHXZVxvxP/AORPT/sI2X/pRHQB&#10;2VFFFABRRRQAUUUUAFFFFABRRRQAUUUUAFFFFABRRRQAUUUUAeO/G3/kZPAH/YTP/ocVexV478bf&#10;+Rk8Af8AYTP/AKHFXsVABRRRQAUUUUAFFFFABRRRQBW1H/kGXf8A1xf/ANBNeUfs4/8AJPNQ/wCw&#10;rJ/6Kir1fUf+QZd/9cX/APQTXlH7OP8AyTzUP+wrJ/6KioA9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ZL/qX/wB00+mS/wCpf/dN&#10;AHIfCv8A5JzpX0k/9GNXZVxvwr/5JzpX0k/9GNXZUAFFFFABRRRQAUUUUAFFFFABRRRQAUUUUANf&#10;/Vt9DXj/AOzh/wAiFqX/AGFH/wDRUVewP/q2+hrx/wDZw/5ELUv+wo//AKKioA9iooooAKKKKAPH&#10;vh5/yXDx99R/6FXsNePfDz/kuHj76j/0KvYaACiiigAooooAKKKKACiiigAooooAKKKKACiiigAo&#10;oooAKKKKACiiigAooooAKKKKACiiigAooooAKKKKACiiigAooooAKKKKACiiigAooooAKKKKACii&#10;igAooooAKKKKACiiigAooooAKKKKACiiigAooooAKKKKACiiigAooooAKKKKACiiigAooooAKKKK&#10;ACiiigAooooAKKKKACvH/gb/AMf3jX/sKn+b17BXj/wN/wCP7xr/ANhU/wA3oA9gooooAKKKKAPH&#10;NC/5Ok8T/wDYMT/0XbV7HXjmhf8AJ0nif/sGJ/6Ltq9joAKKKKACiiigAooooAKKKKACiiigAooo&#10;oAKKKKACiiigArjfif8A8ien/YRsv/SiOuyrjfif/wAien/YRsv/AEojoA7KiiigAooooAKKKKAC&#10;iiigAooooAKKKKACiiigAooooAKKKKAPHfjb/wAjJ4A/7CZ/9Dir2KvHfjb/AMjJ4A/7CZ/9Dir2&#10;KgAooooAKKKKACiiigAooooAraj/AMgy7/64v/6Ca8o/Zx/5J5qH/YVk/wDRUVer6j/yDLv/AK4v&#10;/wCgmvKP2cf+Seah/wBhWT/0VFQB7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yX/Uv/umn0yX/Uv/ALpoA5D4V/8AJOdK+kn/AKMa&#10;uyrjfhX/AMk50r6Sf+jGrsqACiiigAooooAKKKKACiiigAooooAKKKKAGv8A6tvoa8f/AGcP+RC1&#10;L/sKP/6Kir2B/wDVt9DXj/7OH/Ihal/2FH/9FRUAexUUUUAFFFFAHj3w8/5Lh4++o/8AQq9hrx74&#10;ef8AJcPH31H/AKFXsNABRRRQAUUUUAFFFFABRRRQAUUUUAFFFFABRRRQAUUUUAFFFFABRRRQAUUU&#10;UAFFFFABRRRQAUUUUAFFFFABRRRQAUUUUAFFFFABRRRQAUUUUAFFFFABRRRQAUUUUAFFFFABRRRQ&#10;AUUUUAFFFFABRRRQAUUUUAFFFFABRRRQAUUUUAFFFFABRRRQAUUUUAFFFFABRRRQAUUUUAFFFFAB&#10;Xj/wN/4/vGv/AGFT/N69grx/4G/8f3jX/sKn+b0AewUUUUAFFFFAHjmhf8nSeJ/+wYn/AKLtq9jr&#10;xzQv+TpPE/8A2DE/9F21ex0AFFFFABRRRQAUUUUAFFFFABRRRQAUUUUAFFFFABRRRQAVxvxP/wCR&#10;PT/sI2X/AKUR12Vcb8T/APkT0/7CNl/6UR0AdlRRRQAUUUUAFFFFABRRRQAUUUUAFFFFABRRRQAU&#10;UUUAFFFFAHjvxt/5GTwB/wBhM/8AocVexV478bf+Rk8Af9hM/wDocVexUAFFFFABRRRQAUUUUAFF&#10;FFAFbUf+QZd/9cX/APQTXlH7OP8AyTzUP+wrJ/6Kir1fUf8AkGXf/XF//QTXlH7OP/JPNQ/7Csn/&#10;AKKioA9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L/qX/AN00+mS/6l/900Ach8K/+Sc6V9JP/RjV2Vcb8K/+Sc6V9JP/AEY1dlQA&#10;UUUUAFFFFABRRRQAUUUUAFFFFABRRRQA1/8AVt9DXj/7OH/Ihal/2FH/APRUVewP/q2+hrx/9nD/&#10;AJELUv8AsKP/AOioqAPYqKKKACiiigDx74ef8lw8ffUf+hV7DXj3w8/5Lh4++o/9Cr2GgAooooAK&#10;KKKACiiigAooooAKKKKACiiigAooooAKKKKACiiigAooooAKKKKACiiigAooooAKKKKACiiigAoo&#10;ooAKKKKACiiigAooooAKKKKACiiigAooooAKKKKACiiigAooooAKKKKACiiigAooooAKKKKACiii&#10;gAooooAKKKKACiiigAooooAKKKKACiiigAooooAKKKKACiiigArx/wCBv/H941/7Cp/m9ewV4/8A&#10;A3/j+8a/9hU/zegD2CiiigAooooA8c0L/k6TxP8A9gxP/RdtXsdeOaF/ydJ4n/7Bif8Aou2r2OgA&#10;ooooAKKKKACiiigAooooAKKKKACiiigAooooAKKKKACuN+J//Inp/wBhGy/9KI67KuN+J/8AyJ6f&#10;9hGy/wDSiOgDsqKKKACiiigAooooAKKKKACiiigAooooAKKKKACiiigAooooA8d+Nv8AyMngD/sJ&#10;n/0OKvYq8d+Nv/IyeAP+wmf/AEOKvYqACiiigAooooAKKKKACiiigCtqP/IMu/8Ari//AKCa8o/Z&#10;x/5J5qH/AGFZP/RUVer6j/yDLv8A64v/AOgmvKP2cf8Aknmof9hWT/0VFQB7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yX/Uv/umn&#10;0yX/AFL/AO6aAOQ+Ff8AyTnSvpJ/6MauyrjfhX/yTnSvpJ/6MauyoAKKKKACiiigAooooAKKKKAC&#10;iiigAooooAa/+rb6GvH/ANnD/kQtS/7Cj/8AoqKvYH/1bfQ14/8As4f8iFqX/YUf/wBFRUAexUUU&#10;UAFFFFAHj3w8/wCS4ePvqP8A0KvYa8e+Hn/JcPH31H/oVew0AFFFFABRRRQAUUUUAFFFFABRRRQA&#10;UUUUAFFFFABRRRQAUUUUAFFFFABRRRQAUUUUAFFFFABRRRQAUUUUAFFFFABRRRQAUUUUAFFFFABR&#10;RRQAUUUUAFFFFABRRRQAUUUUAFFFFABRRRQAUUUUAFFFFABRRRQAUUUUAFFFFABRRRQAUUUUAFFF&#10;FABRRRQAUUUUAFFFFABRRRQAUUUUAFeP/A3/AI/vGv8A2FT/ADevYK8f+Bv/AB/eNf8AsKn+b0Ae&#10;wUUUUAFFFFAHjmhf8nSeJ/8AsGJ/6Ltq9jrxzQv+TpPE/wD2DE/9F21ex0AFFFFABRRRQAUUUUAF&#10;FFFABRRRQAUUUUAFFFFABRRRQAVxvxP/AORPT/sI2X/pRHXZVxvxP/5E9P8AsI2X/pRHQB2VFFFA&#10;BRRRQAUUUUAFFFFABRRRQAUUUUAFFFFABRRRQAUUUUAeO/G3/kZPAH/YTP8A6HFXsVeO/G3/AJGT&#10;wB/2Ez/6HFXsVABRRRQAUUUUAFFFFABRRRQBW1H/AJBl3/1xf/0E15R+zj/yTzUP+wrJ/wCioq9X&#10;1H/kGXf/AFxf/wBBNeUfs4/8k81D/sKyf+ioqAP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S/wCpf/dNPpkv+pf/AHTQByHwr/5J&#10;zpX0k/8ARjV2Vcb8K/8AknOlfST/ANGNXZUAFFFFABRRRQAUUUUAFFFFABRRRQAUUUUANf8A1bfQ&#10;14/+zh/yIWpf9hR//RUVewP/AKtvoa8f/Zw/5ELUv+wo/wD6KioA9iooooAKKKKAPHvh5/yXDx99&#10;R/6FXsNePfDz/kuHj76j/wBCr2GgAooooAKKKKACiiigAooooAKKKKACiiigAooooAKKKKACiiig&#10;AooooAKKKKACiiigAooooAKKKKACiiigAooooAKKKKACiiigAooooAKKKKACiiigAooooAKKKKAC&#10;iiigAooooAKKKKACiiigAooooAKKKKACiiigAooooAKKKKACiiigAooooAKKKKACiiigAooooAKK&#10;KKACiiigArx/4G/8f3jX/sKn+b17BXj/AMDf+P7xr/2FT/N6APYKKKKACiiigDxzQv8Ak6TxP/2D&#10;E/8ARdtXsdeOaF/ydJ4n/wCwYn/ou2r2OgAooooAKKKKACiiigAooooAKKKKACiiigAooooAKKKK&#10;ACuN+J//ACJ6f9hGy/8ASiOuyrjfif8A8ien/YRsv/SiOgDsqKKKACiiigAooooAKKKKACiiigAo&#10;oooAKKKKACiiigAooooA8d+Nv/IyeAP+wmf/AEOKvYq8d+Nv/IyeAP8AsJn/ANDir2KgAooooAKK&#10;KKACiiigAooooAraj/yDLv8A64v/AOgmvKP2cf8Aknmof9hWT/0VFXq+o/8AIMu/+uL/APoJryj9&#10;nH/knmof9hWT/wBFRUAe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Ml/1L/wC6afTJf9S/+6aAOQ+Ff/JOdK+kn/oxq7KuN+Ff/JOd&#10;K+kn/oxq7KgAooooAKKKKACiiigAooooAKKKKACiiigBr/6tvoa8f/Zw/wCRC1L/ALCj/wDoqKvY&#10;H/1bfQ14/wDs4f8AIhal/wBhR/8A0VFQB7FRRRQAUUUUAePfDz/kuHj76j/0KvYa8e+Hn/JcPH31&#10;H/oVew0AFFFFABRRRQAUUUUAFFFFABRRRQAUUUUAFFFFABRRRQAUUUUAFFFFABRRRQAUUUUAFFFF&#10;ABRRRQAUUUUAFFFFABRRRQAUUUUAFFFFABRRRQAUUUUAFFFFABRRRQAUUUUAFFFFABRRRQAUUUUA&#10;FFFFABRRRQAUUUUAFFFFABRRRQAUUUUAFFFFABRRRQAUUUUAFFFFABRRRQAUUUUAFeP/AAN/4/vG&#10;v/YVP83r2CvH/gb/AMf3jX/sKn+b0AewUUUUAFFFFAHjmhf8nSeJ/wDsGJ/6Ltq9jrxzQv8Ak6Tx&#10;P/2DE/8ARdtXsdABRRRQAUUUUAFFFFABRRRQAUUUUAFFFFABRRRQAUUUUAFcb8T/APkT0/7CNl/6&#10;UR12Vcb8T/8AkT0/7CNl/wClEdAHZUUUUAFFFFABRRRQAUUUUAFFFFABRRRQAUUUUAFFFFABRRRQ&#10;B478bf8AkZPAH/YTP/ocVexV478bf+Rk8Af9hM/+hxV7FQAUUUUAFFFFABRRRQAUUUUAVtR/5Bl3&#10;/wBcX/8AQTXlH7OP/JPNQ/7Csn/oqKvV9R/5Bl3/ANcX/wDQTXlH7OP/ACTzUP8AsKyf+ioqAP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S/6l/900+mS/6l/wDdNAHIfCv/AJJzpX0k/wDRjV2Vcb8K/wDknOlfST/0Y1dlQAUUUUAF&#10;FFFABRRRQAUUUUAFFFFABRRRQA1/9W30NeP/ALOH/Ihal/2FH/8ARUVewP8A6tvoa8f/AGcP+RC1&#10;L/sKP/6KioA9iooooAKKKKAPHvh5/wAlw8ffUf8AoVew1498PP8AkuHj76j/ANCr2GgAooooAKKK&#10;KACiiigAooooAKKKKACiiigAooooAKKKKACiiigAooooAKKKKACiiigAooooAKKKKACiiigAoooo&#10;AKKKKACiiigAooooAKKKKACiiigAooooAKKKKACiiigAooooAKKKKACiiigAooooAKKKKACiiigA&#10;ooooAKKKKACiiigAooooAKKKKACiiigAooooAKKKKACiiigArx/4G/8AH941/wCwqf5vXsFeP/A3&#10;/j+8a/8AYVP83oA9gooooAKKKKAPHNC/5Ok8T/8AYMT/ANF21ex145oX/J0nif8A7Bif+i7avY6A&#10;CiiigAooooAKKKKACiiigAooooAKKKKACiiigAooooAK434n/wDInp/2EbL/ANKI67KuN+J//Inp&#10;/wBhGy/9KI6AOyooooAKKKKACiiigAooooAKKKKACiiigAooooAKKKKACiiigDx342/8jJ4A/wCw&#10;mf8A0OKvYq8d+Nv/ACMngD/sJn/0OKvYqACiiigAooooAKKKKACiiigCtqP/ACDLv/ri/wD6Ca8o&#10;/Zx/5J5qH/YVk/8ARUVer6j/AMgy7/64v/6Ca8o/Zx/5J5qH/YVk/wDRUVAH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Jf8AUv8A&#10;7pp9Ml/1L/7poA5D4V/8k50r6Sf+jGrsq434V/8AJOdK+kn/AKMauyoAKKKKACiiigAooooAKKKK&#10;ACiiigAooooAa/8Aq2+hrx/9nD/kQtS/7Cj/APoqKvYH/wBW30NeP/s4f8iFqX/YUf8A9FRUAexU&#10;UUUAFFFFAHj3w8/5Lh4++o/9Cr2GvHvh5/yXDx99R/6FXsNABRRRQAUUUUAFFFFABRRRQAUUUUAF&#10;FFFABRRRQAUUUUAFFFFABRRRQAUUUUAFFFFABRRRQAUUUUAFFFFABRRRQAUUUUAFFFFABRRRQAUU&#10;UUAFFFFABRRRQAUUUUAFFFFABRRRQAUUUUAFFFFABRRRQAUUUUAFFFFABRRRQAUUUUAFFFFABRRR&#10;QAUUUUAFFFFABRRRQAUUUUAFFFFABXj/AMDf+P7xr/2FT/N69grx/wCBv/H941/7Cp/m9AHsFFFF&#10;ABRRRQB45oX/ACdJ4n/7Bif+i7avY68c0L/k6TxP/wBgxP8A0XbV7HQAUUUUAFFFFABRRRQAUUUU&#10;AFFFFABRRRQAUUUUAFFFFABXG/E//kT0/wCwjZf+lEddlXG/E/8A5E9P+wjZf+lEdAHZUUUUAFFF&#10;FABRRRQAUUUUAFFFFABRRRQAUUUUAFFFFABRRRQB478bf+Rk8Af9hM/+hxV7FXjvxt/5GTwB/wBh&#10;M/8AocVexUAFFFFABRRRQAUUUUAFFFFAFbUf+QZd/wDXF/8A0E15R+zj/wAk81D/ALCsn/oqKvV9&#10;R/5Bl3/1xf8A9BNeUfs4/wDJPNQ/7Csn/oqKgD2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kv+pf/AHTT6ZL/AKl/900Ach8K/wDk&#10;nOlfST/0Y1dlXG/Cv/knOlfST/0Y1dlQAUUUUAFFFFABRRRQAUUUUAFFFFABRRRQA1/9W30NeP8A&#10;7OH/ACIWpf8AYUf/ANFRV7A/+rb6GvH/ANnD/kQtS/7Cj/8AoqKgD2KiiigAooooA8e+Hn/JcPH3&#10;1H/oVew1498PP+S4ePvqP/Qq9hoAKKKKACiiigAooooAKKKKACiiigAooooAKKKKACiiigAooooA&#10;KKKKACiiigAooooAKKKKACiiigAooooAKKKKACiiigAooooAKKKKACiiigAooooAKKKKACiiigAo&#10;oooAKKKKACiiigAooooAKKKKACiiigAooooAKKKKACiiigAooooAKKKKACiiigAooooAKKKKACii&#10;igAooooAK8f+Bv8Ax/eNf+wqf5vXsFeP/A3/AI/vGv8A2FT/ADegD2CiiigAooooA8c0L/k6TxP/&#10;ANgxP/RdtXsdeOaF/wAnSeJ/+wYn/ou2r2OgAooooAKKKKACiiigAooooAKKKKACiiigAooooAKK&#10;KKACuN+J/wDyJ6f9hGy/9KI67KuN+J//ACJ6f9hGy/8ASiOgDsqKKKACiiigAooooAKKKKACiiig&#10;AooooAKKKKACiiigAooooA8d+Nv/ACMngD/sJn/0OKvYq8d+Nv8AyMngD/sJn/0OKvYqACiiigAo&#10;oooAKKKKACiiigCtqP8AyDLv/ri//oJryj9nH/knmof9hWT/ANFRV6vqP/IMu/8Ari//AKCa8o/Z&#10;x/5J5qH/AGFZP/RUVAH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Jf9S/+6afTJf9S/8AumgDkPhX/wAk50r6Sf8Aoxq7KuN+Ff8A&#10;yTnSvpJ/6MauyoAKKKKACiiigAooooAKKKKACiiigAooooAa/wDq2+hrx/8AZw/5ELUv+wo//oqK&#10;vYH/ANW30NeP/s4f8iFqX/YUf/0VFQB7FRRRQAUUUUAePfDz/kuHj76j/wBCr2GvHvh5/wAlw8ff&#10;Uf8AoVew0AFFFFABRRRQAUUUUAFFFFABRRRQAUUUUAFFFFABRRRQAUUUUAFFFFABRRRQAUUUUAFF&#10;FFABRRRQAUUUUAFFFFABRRRQAUUUUAFFFFABRRRQAUUUUAFFFFABRRRQAUUUUAFFFFABRRRQAUUU&#10;UAFFFFABRRRQAUUUUAFFFFABRRRQAUUUUAFFFFABRRRQAUUUUAFFFFABRRRQAUUUUAFeP/A3/j+8&#10;a/8AYVP83r2CvH/gb/x/eNf+wqf5vQB7BRRRQAUUUUAeOaF/ydJ4n/7Bif8Aou2r2OvHNC/5Ok8T&#10;/wDYMT/0XbV7HQAUUUUAFFFFABRRRQAUUUUAFFFFABRRRQAUUUUAFFFFABXG/E//AJE9P+wjZf8A&#10;pRHXZVxvxP8A+RPT/sI2X/pRHQB2VFFFABRRRQAUUUUAFFFFABRRRQAUUUUAFFFFABRRRQAUUUUA&#10;eO/G3/kZPAH/AGEz/wChxV7FXjvxt/5GTwB/2Ez/AOhxV7FQAUUUUAFFFFABRRRQAUUUUAVtR/5B&#10;l3/1xf8A9BNeUfs4/wDJPNQ/7Csn/oqKvV9R/wCQZd/9cX/9BNeUfs4/8k81D/sKyf8AoqKgD2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kv+pf8A3TT6ZL/qX/3TQByHwr/5JzpX0k/9GNXZVxvwr/5JzpX0k/8ARjV2VABRRRQAUUUU&#10;AFFFFABRRRQAUUUUAFFFFADX/wBW30NeP/s4f8iFqX/YUf8A9FRV7A/+rb6GvH/2cP8AkQtS/wCw&#10;o/8A6KioA9iooooAKKKKAPHvh5/yXDx99R/6FXsNePfDz/kuHj76j/0KvYaACiiigAooooAKKKKA&#10;CiiigAooooAKKKKACiiigAooooAKKKKACiiigAooooAKKKKACiiigAooooAKKKKACiiigAooooAK&#10;KKKACiiigAooooAKKKKACiiigAooooAKKKKACiiigAooooAKKKKACiiigAooooAKKKKACiiigAoo&#10;ooAKKKKACiiigAooooAKKKKACiiigAooooAKKKKACvH/AIG/8f3jX/sKn+b17BXj/wADf+P7xr/2&#10;FT/N6APYKKKKACiiigDxzQv+TpPE/wD2DE/9F21ex145oX/J0nif/sGJ/wCi7avY6ACiiigAoooo&#10;AKKKKACiiigAooooAKKKKACiiigAooooAK434n/8ien/AGEbL/0ojrsq434n/wDInp/2EbL/ANKI&#10;6AOyooooAKKKKACiiigAooooAKKKKACiiigAooooAKKKKACiiigDx342/wDIyeAP+wmf/Q4q9irx&#10;342/8jJ4A/7CZ/8AQ4q9ioAKKKKACiiigAooooAKKKKAK2o/8gy7/wCuL/8AoJryj9nH/knmof8A&#10;YVk/9FRV6vqP/IMu/wDri/8A6Ca8o/Zx/wCSeah/2FZP/RUVAH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Jf9S/+6afTJf8AUv8A&#10;7poA5D4V/wDJOdK+kn/oxq7KuN+Ff/JOdK+kn/oxq7KgAooooAKKKKACiiigAooooAKKKKACiiig&#10;Br/6tvoa8f8A2cP+RC1L/sKP/wCioq9gf/Vt9DXj/wCzh/yIWpf9hR//AEVFQB7FRRRQAUUUUAeP&#10;fDz/AJLh4++o/wDQq9hrx74ef8lw8ffUf+hV7DQAUUUUAFFFFABRRRQAUUUUAFFFFABRRRQAUUUU&#10;AFFFFABRRRQAUUUUAFFFFABRRRQAUUUUAFFFFABRRRQAUUUUAFFFFABRRRQAUUUUAFFFFABRRRQA&#10;UUUUAFFFFABRRRQAUUUUAFFFFABRRRQAUUUUAFFFFABRRRQAUUUUAFFFFABRRRQAUUUUAFFFFABR&#10;RRQAUUUUAFFFFABRRRQAV4/8Df8Aj+8a/wDYVP8AN69grx/4G/8AH941/wCwqf5vQB7BRRRQAUUU&#10;UAeOaF/ydJ4n/wCwYn/ou2r2OvHNC/5Ok8T/APYMT/0XbV7HQAUUUUAFFFFABRRRQAUUUUAFFFFA&#10;BRRRQAUUUUAFFFFABXG/E/8A5E9P+wjZf+lEddlXG/E//kT0/wCwjZf+lEdAHZUUUUAFFFFABRRR&#10;QAUUUUAFFFFABRRRQAUUUUAFFFFABRRRQB478bf+Rk8Af9hM/wDocVexV478bf8AkZPAH/YTP/oc&#10;VexUAFFFFABRRRQAUUUUAFFFFAFbUf8AkGXf/XF//QTXlH7OP/JPNQ/7Csn/AKKir1fUf+QZd/8A&#10;XF//AEE15R+zj/yTzUP+wrJ/6KioA9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ZL/AKl/900+mS/6l/8AdNAHIfCv/knOlfST/wBG&#10;NXZVxvwr/wCSc6V9JP8A0Y1dlQAUUUUAFFFFABRRRQAUUUUAFFFFABRRRQA1/wDVt9DXj/7OH/Ih&#10;al/2FH/9FRV7A/8Aq2+hrx/9nD/kQtS/7Cj/APoqKgD2KiiigAooooA8e+Hn/JcPH31H/oVew149&#10;8PP+S4ePvqP/AEKvYaACiiigAooooAKKKKACiiigAooooAKKKKACiiigAooooAKKKKACiiigAooo&#10;oAKKKKACiiigAooooAKKKKACiiigAooooAKKKKACiiigAooooAKKKKACiiigAooooAKKKKACiiig&#10;AooooAKKKKACiiigAooooAKKKKACiiigAooooAKKKKACiiigAooooAKKKKACiiigAooooAKKKKAC&#10;vH/gb/x/eNf+wqf5vXsFeP8AwN/4/vGv/YVP83oA9gooooAKKKKAPHNC/wCTpPE//YMT/wBF21ex&#10;145oX/J0nif/ALBif+i7avY6ACiiigAooooAKKKKACiiigAooooAKKKKACiiigAooooAK434n/8A&#10;Inp/2EbL/wBKI67KuN+J/wDyJ6f9hGy/9KI6AOyooooAKKKKACiiigAooooAKKKKACiiigAooooA&#10;KKKKACiiigDx342/8jJ4A/7CZ/8AQ4q9irx342/8jJ4A/wCwmf8A0OKvYqACiiigAooooAKKKKAC&#10;iiigCtqP/IMu/wDri/8A6Ca8o/Zx/wCSeah/2FZP/RUVer6j/wAgy7/64v8A+gmvKP2cf+Seah/2&#10;FZP/AEVFQB7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yX/Uv/ALpp9Ml/1L/7poA5D4V/8k50r6Sf+jGrsq434V/8k50r6Sf+jGrs&#10;qACiiigAooooAKKKKACiiigAooooAKKKKAGv/q2+hrx/9nD/AJELUv8AsKP/AOioq9gf/Vt9DXj/&#10;AOzh/wAiFqX/AGFH/wDRUVAHsVFFFABRRRQB498PP+S4ePvqP/Qq9hrx74ef8lv8ffUf+hV7DQAU&#10;UUUAFFFFABRRRQAUUUUAFFFFABRRRQAUUUUAFFFFABRRRQAUUUUAFFFFABRRRQAUUUUAFFFFABRR&#10;RQAUUUUAFFFFABRRRQAUUUUAFFFFABRRRQAUUUUAFFFFABRRRQAUUUUAFFFFABRRRQAUUUUAFFFF&#10;ABRRRQAUUUUAFFFFABRRRQAUUUUAFFFFABRRRQAUUUUAFFFFABRRRQAV4/8AA3/j+8a/9hU/zevY&#10;K8f+Bv8Ax/eNf+wqf5vQB7BRRRQAUUUUAeOaF/ydJ4n/AOwYn/ou2r2OvHNC/wCTpPE//YMT/wBF&#10;21ex0AFFFFABRRRQAUUUUAFFFFABRRRQAUUUUAFFFFABRRRQAVxvxP8A+RPT/sI2X/pRHXZVxvxP&#10;/wCRPT/sI2X/AKUR0AdlRRRQAUUUUAFFFFABRRRQAUUUUAFFFFABRRRQAUUUUAFFFFAHjvxt/wCR&#10;k8Af9hM/+hxV7FXjvxt/5GTwB/2Ez/6HFXsVABRRRQAUUUUAFFFFABRRRQBW1H/kGXf/AFxf/wBB&#10;NeUfs4/8k81D/sKyf+ioq9X1H/kGXf8A1xf/ANBNeUfs4/8AJPNQ/wCwrJ/6KioA9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L/q&#10;X/3TT6ZL/qX/AN00Ach8K/8AknOlfST/ANGNXZVxvwr/AOSc6V9JP/RjV2VABRRRQAUUUUAFFFFA&#10;BRRRQAUUUUAFFFFADX/1bfQ14/8As4f8iFqX/YUf/wBFRV7A/wBxvpXj/wCzh/yIOo/9hR//AEVF&#10;QB7FRRRQAUUUUAeP/Dz/AJLf4+/3l/8AQq9gryH4fD/i9vj8/wC0n869eoAKKKKACiiigAooooAK&#10;KKKACiiigAooooAKKKKACiiigAooooAKKKKACiiigAooooAKKKKACiiigAooooAKKKKACiiigAoo&#10;ooAKKKKACiiigAooooAKKKKACiiigAooooAKKKKACiiigAooooAKKKKACiiigAooooAKKKKACiii&#10;gAooooAKKKKACiiigAooooAKKKKACiiigAooooAK8g+BwxfeNf8AsLH+b16/XknwTXbf+Nx6aw4/&#10;VqAPW6KKKACiiigDxzQv+TpPE/8A2DE/9F21ex145oX/ACdJ4n/7Bif+i7avY6ACiiigAooooAKK&#10;KKACiiigAooooAKKKKACiiigAooooAK474nDPhBP+wjZf+lEdX/ENtrVtcw6zokj3DwLsuNMd8Jc&#10;x5ydp/hkHY9D0NYfjTWLLW/AEF7ZOzxvqVku1lIdGFzHlWHZh0INAHfUUUUAFFFFABRRRQAUUUUA&#10;FFFFABRRRQAUUUUAFFFFABRRRQB478bP+Rk8Af8AYU/9nir2KvIPjSM+JPh//wBhYf8AocVev0AF&#10;FFFABRRRQAUUUUAFFFFAFbUf+QZd/wDXF/8A0E15R+zj/wAk81D/ALCsn/oqKvV9R/5Bl3/1xf8A&#10;9BNeUfs4/wDJPNQ/7Csn/oqKgD2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kv+pf/AHTT6ZL/AKl/900Ach8K/wDknOlfST/0Y1dl&#10;XG/Cv/knOlfST/0Y1dlQAUUUUAFFFFABRRRQAUUUUAFFFFABRRRQAjfcb6V4/wDs4f8AIgaj/wBh&#10;R/8A0VFXsD/cb6V49+zh/wAiDqP/AGFH/wDRUVAHY+KNQ8fWuqLH4a0TS72x8sEy3NwUfdnkYyOO&#10;lYf9tfGD/oVdB/8AAv8A+zr02igDzMa18X+/hXQf/As//F10PhW+8bXd5MvifR9NsbYRZje1uC7M&#10;+emOeMZ5z6de3V0UAfPEGoeM7H4x+ND4M0iy1Gd5FFwt04UIo6EZkTvn1rp/+Eh+Of8A0Jmh/wDf&#10;5f8A5Ip/w+P/ABezx+P9pP5167QB4/8A8JD8c/8AoTND/wC/y/8AyRR/wkPxz/6EzQ/+/wAv/wAk&#10;V7BRQB4//wAJD8c/+hM0P/v8v/yRR/wkPxz/AOhM0P8A7/L/APJFewUUAeP/APCQ/HP/AKEzQ/8A&#10;v8v/AMkUf8JD8c/+hM0P/v8AL/8AJFewUUAeP/8ACQ/HP/oTND/7/L/8kUf8JD8c/wDoTND/AO/y&#10;/wDyRXsFFAHj/wDwkPxz/wChM0P/AL/L/wDJFH/CQ/HP/oTND/7/AC//ACRXsFFAHj//AAkPxz/6&#10;EzQ/+/y//JFH/CQ/HP8A6EzQ/wDv8v8A8kV7BRQB4/8A8JD8c/8AoTND/wC/y/8AyRR/wkPxz/6E&#10;zQ/+/wAv/wAkV7BRQB4//wAJD8c/+hM0P/v8v/yRR/wkPxz/AOhM0P8A7/L/APJFewUUAeP/APCQ&#10;/HP/AKEzQ/8Av8v/AMkUf8JD8c/+hM0P/v8AL/8AJFewUUAeP/8ACQ/HP/oTND/7/L/8kUf8JD8c&#10;/wDoTND/AO/y/wDyRXsFFAHj/wDwkPxz/wChM0P/AL/L/wDJFH/CQ/HP/oTND/7/AC//ACRXsFFA&#10;Hj//AAkPxz/6EzQ/+/y//JFH/CQ/HP8A6EzQ/wDv8v8A8kV7BRQB4/8A8JD8c/8AoTND/wC/y/8A&#10;yRR/wkPxz/6EzQ/+/wAv/wAkV7BRQB4//wAJD8c/+hM0P/v8v/yRR/wkPxz/AOhM0P8A7/L/APJF&#10;ewUUAeP/APCQ/HP/AKEzQ/8Av8v/AMkUf8JD8c/+hM0P/v8AL/8AJFewUUAeP/8ACQ/HP/oTND/7&#10;/L/8kUf8JD8c/wDoTND/AO/y/wDyRXsFFAHj/wDwkPxz/wChM0P/AL/L/wDJFH/CQ/HP/oTND/7/&#10;AC//ACRXsFFAHj//AAkPxz/6EzQ/+/y//JFH/CQ/HP8A6EzQ/wDv8v8A8kV7BRQB4/8A8JD8c/8A&#10;oTND/wC/y/8AyRR/wkPxz/6EzQ/+/wAv/wAkV7BRQB4//wAJD8c/+hM0P/v8v/yRR/wkPxz/AOhM&#10;0P8A7/L/APJFewUUAeP/APCQ/HP/AKEzQ/8Av8v/AMkUf8JD8c/+hM0P/v8AL/8AJFewUUAeP/8A&#10;CQ/HP/oTND/7/L/8kUf8JD8c/wDoTND/AO/y/wDyRXsFFAHj/wDwkPxz/wChM0P/AL/L/wDJFH/C&#10;Q/HP/oTND/7/AC//ACRXsFFAHj//AAkPxz/6EzQ/+/y//JFH/CQ/HP8A6EzQ/wDv8v8A8kV7BRQB&#10;4/8A8JD8c/8AoTND/wC/y/8AyRR/wkPxz/6EzQ/+/wAv/wAkV7BRQB4//wAJD8c/+hM0P/v8v/yR&#10;R/wkPxz/AOhM0P8A7/L/APJFewUUAeP/APCQ/HP/AKEzQ/8Av8v/AMkUf8JD8c/+hM0P/v8AL/8A&#10;JFewUUAeP/8ACQ/HP/oTND/7/L/8kUf8JD8c/wDoTND/AO/y/wDyRXsFFAHj/wDwkPxz/wChM0P/&#10;AL/L/wDJFH/CQ/HP/oTND/7/AC//ACRXsFFAHj//AAkPxz/6EzQ/+/y//JFH/CQ/HP8A6EzQ/wDv&#10;8v8A8kV7BRQB4/8A8JD8c/8AoTND/wC/y/8AyRR/wkPxz/6EzQ/+/wAv/wAkV7BRQB4//wAJD8c/&#10;+hM0P/v8v/yRR/wkPxz/AOhM0P8A7/L/APJFewUUAeP/APCQ/HP/AKEzQ/8Av8v/AMkUf8JD8c/+&#10;hM0P/v8AL/8AJFewUUAeP/8ACQ/HP/oTND/7/L/8kUf8JD8c/wDoTND/AO/y/wDyRXsFFAHj/wDw&#10;kPxz/wChM0P/AL/L/wDJFH/CQ/HP/oTND/7/AC//ACRXsFFAHj//AAkPxz/6EzQ/+/y//JFH/CQ/&#10;HP8A6EzQ/wDv8v8A8kV7BRQB4/8A8JD8c/8AoTND/wC/y/8AyRR/wkPxz/6EzQ/+/wAv/wAkV7BR&#10;QB4//wAJD8c/+hM0P/v8v/yRR/wkPxz/AOhM0P8A7/L/APJFewUUAeP/APCQ/HP/AKEzQ/8Av8v/&#10;AMkUf8JD8c/+hM0P/v8AL/8AJFewUUAeP/8ACQ/HP/oTND/7/L/8kVy3wt1Hx7FP4obSdD0y5mfU&#10;Ge8+0XHl7JiW3KuCcgH/APWa+ia8k+CRze+Nv+ww5/VqAOl0DU/iJPrUUWu+HtJttNYHzJre7JdO&#10;OMDJzz24+tdtRRQBxvijUPH9pqyx+GtE0u9sDECZbmco4fJyMbhx0rIXWfi4fveFtCH/AG+H/wCK&#10;r0migDwzwJNqs/7RXiCXXLW3tdSbSx50MD70Xi3xg9/lwfzr3OvHNC/5Ok8T/wDYMT/0XbV7HQAU&#10;UUUAFFFFABRRRQAUUUUAFFFFABRRRQAUUUUAFQXjXEdjcPZxJLdLGxhjd9qu+PlBODgE8ZwanooA&#10;4tdT+IhAz4c0P3/4mb+v/XOuA+IVl4ytLNtcOk2FpA1zbm+trS9Mn2thMhj+UoMNuCjcDkg85r3O&#10;uQ+JWP8AhEV5x/xMbHH/AIEx/n+NAFDSvE/jbWtNjvbLQdEZGJVlbUnDIwOCrDy+CPSrJ1L4jDp4&#10;c0I/9xJ//jdW9b0m/wBM1F/EXh5d9wQPt2nZwl6g7j+7KB0Pfoeua39M1CHVdNgvoFlSOZdwWVCj&#10;L6gg8gigDlP7T+JH/Qt6F/4Mn/8AiKT+0/iR/wBC3oX/AIMn/wDiK7eigDiP7T+JH/Qt6F/4Mn/+&#10;Io/tP4kf9C3oX/gyf/4iu3ooA4j+0/iR/wBC3oX/AIMn/wDiKP7T+JH/AELehf8Agyf/AOIrt6KA&#10;OI/tP4kf9C3oX/gyf/4ij+0/iR/0Lehf+DJ//iK7eigDiP7T+JH/AELehf8Agyf/AOIpf7T+I/8A&#10;0Lmhf+DJ/wD4iu2ooA5Swv8AxzJewLf6FpEVqZAJXi1B2ZVzyQCgyfbIrlfGnxB8X2PxAj8KeEtG&#10;0+9uDaidvtTHLdScHegGAPU5r1WvIZf+ToIf+wT/AOymgBv/AAkPxz/6EzQ/+/y//JFMn8UfG+2t&#10;5J5fBuiCONdzbZAxx9BcEmvY6KAPHYvE3xvmiWWLwhoLxuMqyzoQR/4EU7/hIfjn/wBCZof/AH+X&#10;/wCSK9GmSXQ5mubdWk0523TwKMmEnq6D+7nll+pHcHXiljnhSaF1kjdQyupyGB7igD5x8X6h49v/&#10;ABZ4L/4TPRLDTY01SP7MbVw28l492cSP0wPTrX0jXkPxoIHiT4f5/wCgsD/4/FXr1ABRRRQAUUUU&#10;AFFFFABRRRQBW1H/AJBl3/1xf/0E15R+zj/yTzUP+wrJ/wCioq9X1H/kGXf/AFxf/wBBNeUfs4/8&#10;k81D/sKyf+ioqAP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mS/wCpf/dNPpkv+pf/AHTQByHwr/5JzpX0k/8ARjV2Vcb8K/8AknOl&#10;fST/ANGNXZUAFFFFABRRRQAUUUUAFFFFABRRRQAUUUUANf8A1bfQ14/+zh/yIOpf9hR//RUVewP/&#10;AKtvoa8f/Zw/5EHUv+wo/wD6KioA9iooooAKKKKAPH/h4f8Ai9/j7/eX/wBCr2CvHvh5/wAlv8ff&#10;Uf8AoVew0AFFFFABRRRQAUUUUAFFFFABRRRQAUUUUAFFFFABRRRQAUUUUAFFFFABRRRQAUUUUAFF&#10;FFABRRRQAUUUUAFFFFABRRRQAUUUUAFFFFABRRRQAUUUUAFFFFABRRRQAUUUUAFFFFABRRRQAUUU&#10;UAFFFFABRRRQAUUUUAFFFFABRRRQAUUUUAFFFFABRRRQAUUUUAFFFFABRRRQAUUUUAFeQfA45vvG&#10;3/YWP83r1+vIPgb/AMfvjX/sKn+b0Aev0UUUAFFFFAHjmg/8nSeJ/wDsGJ/6Ltq9jrxzQv8Ak6Tx&#10;P/2DE/8ARdtXsdABRRRQAUUUUAFFFFABRRRQAUUUUAFFFFABRXLfEHxjF4H8Jz6u0Qmn3CK3iJwH&#10;kPTPsMEn6V5nZ/DLxn4/tE1Xxh4qubNbkCSOwiQkIp6ApkKpxjsT680Ae4farfOPPiz0xvFS141/&#10;wzl4e2863qxf+9lOv/fNULr4UeLvBFvJqngzxXd3D2+ZDYSKQJQO23JVzjsQPbmgD3SuP+Jhx4QX&#10;/sI2X/pTHR8NvGw8deFI9QkjSK9hcw3USHgOAOR6Ag5xzjpSfE3/AJE9f+wjZf8ApTHQB2NFFFAB&#10;RRRQAUUUUAFFFFABRRRQAUUUUAFeKawNRP7SkP8AZk0UdwNLyFmTKyAKx2E9RnHUdPfofa68gl/5&#10;Ogg/7BJ/9BagD0/SdWh1WByqNDcwtsuLaTh4X9D7dwehHIrQrE1rSLiWZNU0mRYNVgXA3fcuU/55&#10;Sex7Hqp5HcGxoutQ6zbSMsbwXUD+Xc20n34X9D6j0I4I5FAGnWK8EmhXElzbK8mmyEtPbqMmFj1d&#10;B6Huv4juDtUUAeO/GWRJtf8Ah7LE4eNtUDKynIILxYINexV4l8YNPWy8W+BWhlZbeTVdwt8fKjGS&#10;IsV9M+mMZye5z7bQAUUUUAFFFFABRRRQAUUUUAVtR/5Bl3/1xf8A9BNeUfs4/wDJPNQ/7Csn/oqK&#10;vV9R/wCQZd/9cX/9BNeUfs4/8k81D/sKyf8AoqKgD2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kv+pf8A3TT6ZL/qX/3TQByHwr/5&#10;JzpX0k/9GNXZVxvwr/5JzpX0k/8ARjV2VABRRRQAUUUUAFFFFABRRRQAUUUUAFFFFADX+430NeP/&#10;ALOH/Ig6j/2FH/8ARUVewP8Acb6V4/8As4f8iDqP/YUf/wBFRUAewkgKSTgAcn0rz26+LmnNdSw6&#10;JoGv69HDKY5LrTbMywZBwdr5+b8ODnrXfzwQ3VvLb3EMc0EqFJI5FDK6kYIIPBBHauR1fxfpfg/U&#10;rDwxp2i3VzcNB562unwqsdtbhsF2JICjhvxHOMjIBb8KePdF8XSXFtZm4tdRthmfT72Lyp4xnGSu&#10;TkdOhOMjOMiunry34jzW8GneG/iPpJT7VYTwsGAXfc2s3DRdDuOH4/u7nI55r1KgDx/4e/8AJb/H&#10;31X/ANCr2CvH/h7/AMlv8ffVf/Qq9goAKKKKACiiigAooooAKKKKACiiigAooooAKKKKACiiigAo&#10;oooAKKKKACiiigAooooAKKKKACiiigAooooAKKKKACiiigAooooAKKKKACiiigAooooAKKKKACii&#10;igAooooAKKKKACiiigAooooAKKKKACiiigAooooAKKKKACiiigAooooAKKKKACiiigAooooAKKKK&#10;ACiiigAooooAK8g+B3/H741/7Cx/m9ev15D8Dv8Aj98a/wDYWb+bUAevV51qHxg0ldRmsdA0nV/E&#10;ctu22d9LtjJHGckY3d+nUDB7Grfxd1m40b4e3ZtblrWa8ljtBcLj90rt855/2AwzwRnIIIqj4l1y&#10;58CS+GvB/hDSNPSS+WSO3a8cpCmwA4JGCzsTknOSSOpagDsfDevL4j0r7eum6jp37xozBqEHlSAj&#10;qcZPHv8AWteuS0nx7ptz8OrbxjqpFhZsmZ8ZlEbeZ5fGzJILdOO/OOa62gDxzQv+TpPE/wD2DE/9&#10;F21ex145oP8AydJ4n/7Bif8Aou2r2OgAooooAKKKKACiiigAooooAKKKKACiiigDyn4/aVc33gOG&#10;8tozINPu1mlQDI2EEEn2BIruvC/izSPF2lRX+lXccm5A0kO4eZEe6sOowa2nRJY2jkRXRwVZWGQQ&#10;eoIryvWfgJ4ZvrxrvSrm80eZm3bbdtyKfVQeR+ePQCgD1asjxF4l0nwtpUuoatdxwRIpKqWG+Q/3&#10;VHUn6V5qvwS1ZAY1+ImtCI8FQXHH/fyrGjfAjwxbX32nVL+81qeNgSk8gCfRgOT+J7UAL8B7S5Ph&#10;3V9ZngEMeq6g88KYx8vt7ZJx9K6f4m/8iev/AGEbL/0pjrrbe3htLeO3t4Y4YY1CpHGoVVA6AAdB&#10;XJfE3/kT1/7CNl/6Ux0AdjRRRQAUUUUAFFFFABRRRQAUUUUAFFFFABXjWoXtrZftP2Jup0hE2nCG&#10;MucBpGDBVz6noPU4HU17LXiPiXQNO8T/ALQbaTqkSy202ikEZAZT82GX0YdRQB7dWFreiTzXUer6&#10;RItvq8C7QW/1dyn/ADzk9R6Hqp5HcHyzRfGXje2utU0JNf8ACLLot09mLrXp5I7i4VSdrHa3PAAJ&#10;xye5OTXR6L4q8ZXmu2dpc6z8PriCSVRLFYXkrTlM/NsBbk49qAO60TWodatXdY3guoW2XNrL/rIH&#10;9D/MHoRWnWHrOizTXUeraVIsGrQLtBP3LhOvlyD09D1U8juDz+u+LdZa1tJNDu/DenTK7xXsHiCd&#10;42jkG0hV24zwSc9wQRQBz3xnGfEnw/8A+wuB/wCPxV67Xzf4/wBd8TXGu+EZtVuvDepfZ9RWSC18&#10;Pzu8kjhkOG35xngDHqc16y/jrWV6eAPEB/GH+j0AdvRXI6J4w1bVtYisrnwZq+nQOCWurkpsTAJ5&#10;wc8kY49a66gAorm9Q8WJpvjjSPDMthcH+1IZHgvAR5e6NWZlI65AA/76FdGBigBaKKKACiiigCtq&#10;P/IMu/8Ari//AKCa8o/Zx/5J5qH/AGFZP/RUVer6j/yDLv8A64v/AOgmvKP2cf8Aknmof9hWT/0V&#10;FQB7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yX/Uv/umn0yX/AFL/AO6aAOQ+Ff8AyTnSvpJ/6MauyrjfhX/yTnSvpJ/6MauyoAKK&#10;KKACiiigAooooAKKKKACiiigAooooAa/3G+hrx/9nD/kQdR/7Cj/APoqKvYH/wBW30NeP/s4f8iD&#10;qP8A2FH/APRUVAHsVeMePLnRtW8ROviHwn4vtLi1ZraPUNKTcl3bHPyMwP3XLH5cZ56jJFez0UAc&#10;NpWmad4y8NaPGdJ1nQ7DRr6KSzs7tRG8ggACb1bcSnOOTk7c5ruaKKAPH/h7/wAlv8ffVf8A0KvY&#10;K8e+Hn/Jb/H31X/0KvYaACiiigAooooAKKKKACiiigAooooAKKKKACiiigAooooAKKKKACiiigAo&#10;oooAKKKKACiiigAooooAKKKKACiiigAooooAKKKKACiiigAooooAKKKKACiiigAooooAKKKKACii&#10;igAooooAKKKKACiiigAooooAKKKKACiiigAooooAKKKKACiiigAooooAKKKKACiiigAooooAKKKK&#10;ACvIPgd/x++Nf+ws383r1+vIPgb/AMfvjX/sKn+b0AeieLvDcHi3wrqGh3EhjW6jwsgGfLcEMrY4&#10;zhgDjPPSszwnDrWqaRFF430azOp6bcYhuSEkWcr92dBj5D+RzzgZwOuooAxpvCegz+HR4ffTYRpA&#10;YMLRMpHkP5nRSON3OOhrZoooA8c0H/k6TxP/ANgxP/RdtXsdeOaF/wAnSeJ/+wYn/ou2r2OgAooo&#10;oAKKKKACiiigAooooAKKKKACiiigDkPiL4j13wt4eXU9D0pNQaOT/SFbJ8tMH5sDkjNeb6D8Y/Hf&#10;iaOR9H8IWd6sTBZDFI3yk9Mgtx9a93rzDxR8MJ7bVT4n8B3A0rXFO6S3U7YLn1BXoM/kevB5oApD&#10;x18UzjPw+j9/3h/+KrzzwP4l8aad4v8AFVzo/hkahfXVyWvrdiQLd/Mc46+pYfhXr3gv4oW2uXp0&#10;HXrc6P4kiOx7SYFVkP8AsE/y6kcjIrmvhE274m/Ej31Bj1/6bTUAd14E1vxNrdldy+JtCGkzRyhY&#10;Yxn51xyeSe9RfE7/AJE9f+wjZf8ApTHXY1xvxO/5E9f+wjZf+lEdAHZUUUUAFFFFABRRRQAUUUUA&#10;FFFFABRRRQAV45qFpBe/tLwRTDppO5GHDIwDYKnsR617HXkEx/4yhg/7BR/9BagDp9G8BeFdMRdM&#10;1HRrHUL12eX7dqFuk812SdzMzsM7snkfjW5B4M8K2txFcW/hnRoZ4nDxyR2ESsjA5BBC5BB71p31&#10;jBqNsYJw2MhkdDho2HRlPYj1qhYalPBfDStUZftZUtBOBtW5UdcDs4HVfxHHQA2K5vxN4P03X5oL&#10;+TTrC51C1BEf2y3SVJFPVHBB49COQeemQekooA+f/ibpPh59R8GwaVpcGi3E2qi3u/sMMdvNCcx9&#10;1HUbsq3I6HvXoP8Awqz/AKnzxz/4OP8A7Cud+MsMCeLfAVwIIxcPqiK0+359qvGQufTLE17DQByG&#10;ieAf7E1aHUP+Es8VX/lZxb3+pebC2QR8y7Rnrx78119FFAHPXfhCyvfGWn+J7i6vWu9PieK3g8wC&#10;BA4KsdmM7iD1zzgegx0NFFABRRRQAUUUUAVtR/5Bl3/1xf8A9BNeUfs4/wDJPNQ/7Csn/oqKvV9R&#10;/wCQZd/9cX/9BNeUfs4/8k81D/sKyf8AoqKgD2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kv+pf8A3TT6ZL/qX/3TQByHwr/5JzpX&#10;0k/9GNXZVxvwr/5JzpX0k/8ARjV2VABRRRQAUUUUAFFFFABRRRQAUUUUAFFFFADX/wBW30NeP/s4&#10;f8iFqX/YUf8A9FRV7A/+rb6GvH/2cP8AkQdR/wCwo/8A6KioA9iooooAKKKKAPHvh5/yW/x99R/6&#10;FXsNeQfD0f8AF7vHx/2l/wDQq9foAKKKKACiiigAooooAKKKKACiiigAooooAKKKKACiiigAoooo&#10;AKKKKACiiigAooooAKKKKACiiigAooooAKKKKACiiigAooooAKKKKACiiigAooooAKKKKACiiigA&#10;ooooAKKKKACiiigAooooAKKKKACiiigAooooAKKKKACiiigAooooAKKKKACiiigAooooAKKKKACi&#10;iigAooooAK8g+Bv/AB/eNf8AsKn+b16/XkXwQGL7xt/2F2H6tQB67RRRQAUUUUAeOaF/ydJ4n/7B&#10;if8Aou2r2OvHNB/5Ok8T/wDYMT/0XbV7HQAUUUUAFFFFABRRRQAUUUUAFFFFABRRRQAUUUUAcl43&#10;+HujeOLNReoYL6EH7Pew8SRn3/vDPY/hiuf+Fnw11PwJqOr3Wo6jBeNfKgDRhs5BYknPrmvTaKAC&#10;uO+J3/Inr/2EbL/0pjrU1XxTaaJr1hp2oxSwQXwKw3zY8nze0TH+FiORnr0FZvxLGfCC/wDYRsf/&#10;AEpjoA6+iiigAooooAKKKKACiiigAooooAKKKKACvH5f+ToYP+wUf/QWr2CvFtV1CDTP2l4Lm6En&#10;kDS8PIq5WIbWy7nsgxy3bvxk0Ae01T1PTLfVbQ29yGwCHjdDh4nHR1PZh6//AF6tgggEHIPQiloA&#10;xNM1G5gvBpGrMDd4JgnxtW6UdSB2YDqPx6dNuqmoadb6naG3uFONwdHU4aNx0ZT2I9arWF5NDcDT&#10;dRcG6AJhmxhbhR3HYMO6/iOOgB5l8bP+Rk8Af9hT/wBnir2GvIPjSM+JPh//ANhYD/x+KvX6ACii&#10;igAooooAKKKKACiiigCtqP8AyDLv/ri//oJryj9nH/knmof9hWT/ANFRV6vqP/IMu/8Ari//AKCa&#10;8o/Zx/5J5qH/AGFZP/RUVAH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Jf9S/+6afTJf9S/8AumgDkPhX/wAk50r6Sf8Aoxq7KuN+&#10;Ff8AyTnSvpJ/6MauyoAKKKKACiiigAooooAKKKKACiiigAooooAR/uN9K8f/AGcP+RA1H/sKP/6K&#10;ir2B/uN9K8f/AGcP+RA1H/sKP/6KioA9L1HxR4f0e6FrqeuabZXBUN5VzdJG2D0OGIOOKqf8J74P&#10;/wChq0T/AMD4v/iquah4Y8P6vc/adS0PTL242hfNubSORsDoMsCcVU/4QTwf/wBCpof/AILof/ia&#10;AEHjzwef+Zr0P/wYRf8AxVX9N8RaJrMrxaVrOn30ka7nS1uklKj1IUnAqj/wgng//oVND/8ABdD/&#10;APE1d03w5oejTPNpejadYyuu13tbVImYdcEqBkUAeQeGvE2i+GvjT45OtahDZLO6+U82QGweRn8R&#10;xXoZ+KXgYf8AMzWH/fZ/wrz/AMN+G9F8SfGjx1HrOmwXqwvG0ayrkKT1P8q9APwt8DH/AJlmw/74&#10;P+NADf8AhavgX/oZrH8z/hR/wtbwL/0Mtl+bf4Uf8Kq8C/8AQs2P5H/Gj/hVPgX/AKFqy/Jv8aAD&#10;/ha3gX/oZbL82/wo/wCFreBf+hlsvzb/AAo/4VT4F/6Fqy/Jv8aP+FU+Bf8AoWrL8m/xoAP+FreB&#10;f+hlsvzb/Cj/AIWt4F/6GWy/Nv8ACj/hVPgX/oWrL8m/xo/4VT4F/wChasvyb/GgA/4Wt4F/6GWy&#10;/Nv8KP8Aha3gX/oZbL82/wAKP+FU+Bf+hasvyb/Gj/hVPgX/AKFqy/Jv8aAD/ha3gX/oZbL82/wo&#10;/wCFreBf+hlsvzb/AAo/4VT4F/6Fqy/Jv8aP+FU+Bf8AoWrL8m/xoAP+FreBf+hlsvzb/Cj/AIWt&#10;4F/6GWy/Nv8ACj/hVPgX/oWrL8m/xo/4VT4F/wChasvyb/GgA/4Wt4F/6GWy/Nv8KP8Aha3gX/oZ&#10;bL82/wAKP+FU+Bf+hasvyb/Gj/hVPgX/AKFqy/Jv8aAD/ha3gX/oZbL82/wo/wCFreBf+hlsvzb/&#10;AAo/4VT4F/6Fqy/Jv8aP+FU+Bf8AoWrL8m/xoAP+FreBf+hlsvzb/Cj/AIWt4F/6GWy/Nv8ACj/h&#10;VPgX/oWrL8m/xo/4VT4F/wChasvyb/GgA/4Wt4F/6GWy/Nv8KP8Aha3gX/oZbL82/wAKP+FU+Bf+&#10;hasvyb/Gj/hVPgX/AKFqy/Jv8aAD/ha3gX/oZbL82/wo/wCFreBf+hlsvzb/AAo/4VT4F/6Fqy/J&#10;v8aP+FU+Bf8AoWrL8m/xoAP+FreBf+hlsvzb/Cj/AIWt4F/6GWy/Nv8ACj/hVPgX/oWrL8m/xo/4&#10;VT4F/wChasvyb/GgA/4Wt4F/6GWy/Nv8KP8Aha3gX/oZbL82/wAKP+FU+Bf+hasvyb/Gj/hVPgX/&#10;AKFqy/Jv8aAD/ha3gX/oZbL82/wo/wCFreBf+hlsvzb/AAo/4VT4F/6Fqy/Jv8aP+FU+Bf8AoWrL&#10;8m/xoAP+FreBf+hlsvzb/Cj/AIWt4F/6GWy/Nv8ACj/hVPgX/oWrL8m/xo/4VT4F/wChasvyb/Gg&#10;A/4Wt4F/6GWy/Nv8KP8Aha3gX/oZbL82/wAKP+FU+Bf+hasvyb/Gj/hVPgX/AKFqy/Jv8aAD/ha3&#10;gX/oZbL82/wo/wCFreBf+hlsvzb/AAo/4VT4F/6Fqy/Jv8aP+FU+Bf8AoWrL8m/xoAP+FreBf+hl&#10;svzb/Cj/AIWt4F/6GWy/Nv8ACj/hVPgX/oWrL8m/xo/4VT4F/wChasvyb/GgA/4Wt4F/6GWy/Nv8&#10;KP8Aha3gX/oZbL82/wAKP+FU+Bf+hasvyb/Gj/hVPgX/AKFqy/Jv8aAD/ha3gX/oZbL82/wo/wCF&#10;reBf+hlsvzb/AAo/4VT4F/6Fqy/Jv8aP+FU+Bf8AoWrL8m/xoAP+FreBf+hlsvzb/Cj/AIWt4F/6&#10;GWy/Nv8ACj/hVPgX/oWrL8m/xo/4VT4F/wChasvyb/GgA/4Wt4F/6GWy/Nv8KP8Aha3gX/oZbL82&#10;/wAKP+FU+Bf+hasvyb/Gj/hVPgX/AKFqy/Jv8aAD/ha3gX/oZbL82/wo/wCFreBf+hlsvzb/AAo/&#10;4VT4F/6Fqy/Jv8aP+FU+Bf8AoWrL8m/xoAP+FreBf+hlsvzb/Cj/AIWt4F/6GWy/Nv8ACj/hVPgX&#10;/oWrL8m/xo/4VT4F/wChasvyb/GgA/4Wt4F/6GWy/Nv8KP8Aha3gX/oZbL82/wAKP+FU+Bf+hasv&#10;yb/Gj/hVPgX/AKFqy/Jv8aAD/ha3gX/oZbL82/wo/wCFreBf+hlsvzb/AAo/4VT4F/6Fqy/Jv8aP&#10;+FU+Bf8AoWrL8m/xoAP+FreBf+hlsvzb/Cj/AIWt4F/6GWy/Nv8ACj/hVPgX/oWrL8m/xo/4VT4F&#10;/wChasvyb/GgA/4Wt4F/6GWy/Nv8KP8Aha3gX/oZbL82/wAKP+FU+Bf+hasvyb/Gj/hVPgX/AKFq&#10;y/Jv8aAD/ha3gX/oZbL82/wo/wCFreBf+hlsvzb/AAo/4VT4F/6Fqy/Jv8aP+FU+Bf8AoWrL8m/x&#10;oAP+FreBf+hlsvzb/Cj/AIWt4F/6GWy/Nv8ACj/hVPgX/oWrL8m/xo/4VT4F/wChasvyb/GgA/4W&#10;t4F/6GWy/Nv8KP8Aha3gX/oZbL82/wAKP+FU+Bf+hasvyb/Gj/hVPgX/AKFqy/Jv8aAD/ha3gX/o&#10;ZbL82/wo/wCFreBf+hlsvzb/AAo/4VT4F/6Fqy/Jv8aP+FU+Bf8AoWrL8m/xoAP+FreBf+hlsvzb&#10;/Cj/AIWt4F/6GWy/Nv8ACj/hVPgX/oWrL8m/xo/4VT4F/wChasvyb/GgA/4Wt4F/6GWy/Nv8KP8A&#10;ha3gX/oZbL82/wAKP+FU+Bf+hasvyb/Gj/hVPgX/AKFqy/Jv8aAD/ha3gX/oZbL82/wo/wCFreBf&#10;+hlsvzb/AAo/4VT4F/6Fqy/Jv8aP+FU+Bf8AoWrL8m/xoAP+FreBf+hlsvzb/Cj/AIWt4F/6GWy/&#10;Nv8ACj/hVPgX/oWrL8m/xo/4VT4F/wChasvyb/GgA/4Wt4F/6GWy/Nv8KP8Aha3gX/oZbL82/wAK&#10;P+FU+Bf+hasvyb/Gj/hVPgX/AKFqy/Jv8aAD/ha3gX/oZbL82/wo/wCFreBf+hlsvzb/AAo/4VT4&#10;F/6Fqy/Jv8aP+FU+Bf8AoWrL8m/xoAP+FreBf+hlsvzb/ClHxU8Cn/mZrH/vo/4Un/CqfAv/AELV&#10;l+Tf40o+FfgUf8yzY/8AfJ/xoAcPij4HP/Mzaf8A9/P/AK1eefB7xV4dsrnxdPd63p9pHd6q01v9&#10;quFhMkZLEEByDjmvRB8L/A4/5ljT/wDv3Xnfwd8LeHr648WwXmh6ddxWmqtFb/ardJjGgLAKCwJx&#10;wO9AHrFl4t8N6leR2dh4g0q6upM7IYLyN3bAycAHJ4yfwrZrIsfCnhzS7tbvT9A0q0uUyFmt7OON&#10;1yMHDAA9K16AMnUvFHh/R7oWup65p1lcFQ4iubpI22nocMRxwaq/8J34P/6GvQ//AAYxf/FVb1Dw&#10;x4f1e5+06noemXtxtC+bc2kcjYHQZYE4qp/wgng//oVND/8ABdD/APE0Aea+FL6z1P8AaY8SXlhd&#10;QXdrJpi7JreQSI2FtwcMCQcEEfhXtVeKeFLCz039pjxJZ2FpBaW0emLshgjWNFytuThRgDJJP4mv&#10;a6ACiiigAooooAKKKKACiiigAooooAKKKKACiiigAqOeeG1t5Li4lSKCJS8kkjBVRQMkknoAO9SV&#10;HNDHcQSQTxpLFIpR43UMrKRggg9QR2oA5rVNf8D65plxp2oa7olxazrseNr2Lnngj5uCDjBHIOMV&#10;5p4h8W2+lafB4VutbtdWtZL20k07UYrlJGEaTxs0c+DwVA4c8Ee4Netjwl4aHTw9pI+llH/hXJ/E&#10;vwtoP/CGuiaPZQmS9tI2eC2VXCtcRq2CoyMgkcetAHVHxj4XHXxJo/8A4HRf/FU0+NfCg6+JtG/8&#10;D4v/AIquL03StJ8G6rB4e8QaPp0+m3LeXpmrSWcfJ7QTHHD/AN1v4vrXcf8ACI+Gv+he0n/wCj/+&#10;JoAi/wCE48J/9DPo3/gfF/8AFUn/AAnHhL/oaNF/8D4v/iqm/wCEQ8M/9C7pP/gFH/8AE0f8Ih4Z&#10;/wChd0j/AMAo/wD4mgCH/hOPCX/Q0aL/AOB8X/xVH/CceEv+ho0X/wAD4v8A4qpv+EQ8M/8AQu6R&#10;/wCAUf8A8TR/wiHhn/oXdI/8Ao//AImgCH/hOPCX/Q0aL/4Hxf8AxVH/AAnHhL/oaNF/8D4v/iqm&#10;/wCEQ8M/9C7pH/gFH/8AE0f8Ih4Z/wChd0j/AMAo/wD4mgCH/hOPCX/Q0aL/AOB8X/xVH/CceEv+&#10;ho0X/wAD4v8A4qpv+EQ8M/8AQu6R/wCAUf8A8TR/wiHhn/oXdI/8Ao//AImgCH/hOPCX/Q0aL/4H&#10;xf8AxVKPG/hM/wDMz6N/4Hxf/FVL/wAIh4Z/6F3SP/AKP/4mj/hEfDP/AELuk/8AgFH/APE0AOtv&#10;FXh28uI7e11/S55pDtSOK8jZmPoADkmvKNd1zTdA/aRhvtVu0tbUaWEMsmdoJVsdOletQeGtBtZ0&#10;nt9E02GaNtySR2iKyn1BA4NVta8GeG/EVwtxq+i2d3Oq7RLJH8+OwyOccnigDlbb4l+C9HvobW18&#10;QWb6ZO3loisf9EbOBjjiI9P9n/d+7rH4q+BQcf8ACTWXHu3+FL/wqvwN/wBCzY/98n/Gj/hVXgX/&#10;AKFmx/I/40AH/C1PAv8A0M1j/wB9H/Corn4j+Ab6Hy5fElgQGDKwkKsrDoQccEetS/8ACqvAv/Qs&#10;2P5H/GlHwt8DD/mWbD/vg/40AeW/EDxlo/iTxX4ItNP1GG+mtNUjd5oR8rKzxgE8cN8pyPx7ivoG&#10;vCfib4U0Dw54o8CyaPpdvYvNqyiQwrt3APHjP0r3agAooooAKKKKACiiigAooooAraj/AMgy7/64&#10;v/6Ca8o/Zx/5J5qH/YVk/wDRUVer6j/yDLv/AK4v/wCgmvKP2cf+Seah/wBhWT/0VFQB7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yX/Uv/umn0yX/Uv/ALpoA5D4V/8AJOdK+kn/AKMauyrjfhX/AMk50r6Sf+jGrsqACiiigAooooAK&#10;KKKACiiigAooooAKKKKAGv8A6tvoa8f/AGcP+RB1H/sKP/6Kir2B/wDVt9DXj/7OH/Ihal/2FH/9&#10;FRUAexUUUUAFFFFAHkHw9Ofjd4+/3l/9Cr1+vHvh5/yW/wAffUf+hV7DQAUUUUAFFFFABRRRQAUU&#10;UUAFFFFABRRRQAUUUUAFFFFABRRRQAUUUUAFFFFABRRRQAUUUUAFFFFABRRRQAUUUUAFFFFABRRR&#10;QAUUUUAFFFFABRRRQAUUUUAFFFFABRRRQAUUUUAFFFFABRRRQAUUUUAFFFFABRRRQAUUUUAFFFFA&#10;BRRRQAUUUUAFFFFABRRRQAUUUUAFFFFABRRRQAV5F8EDm+8bf9hdj+rV67XkHwN/4/vGv/YVP83o&#10;A9fooooAKKKKAPHNB/5Ok8T/APYMT/0XbV7HXjmhf8nSeJ/+wYn/AKLtq9joAKKKKACiiigAoooo&#10;AKKKKACiiigAooooAKKKKACiiigArkPiQkknhSOOKNpHbUbLCqpJ4uEJ6ewNdfRQBS1fSrLXNLuN&#10;N1CBZ7WdNkiMP1HoR1B7GmaHpr6Po1tpz3s94bddgnnOXYZ4ye+Bx+FaFFABRRRQAUUUUAFFFFAB&#10;RRRQAUUUUAFFFFABRRRQAUUUUAePfGs48SeAP+wrn/x+KvYa8d+Nv/IyeAP+wof/AEOKvYqACiii&#10;gAooooAKKKKACiiigCtqP/IMu/8Ari//AKCa8o/Zx/5J5qH/AGFZP/RUVer6j/yDLv8A64v/AOgm&#10;vKP2cf8Aknmof9hWT/0VFQB7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X/Uv/umn0yX/AFL/AO6aAOQ+Ff8AyTnSvpJ/6Mauyrjf&#10;hX/yTnSvpJ/6MauyoAKKKKACiiigAooooAKKKKACiiigAooooAa/+rb6GvH/ANnD/kQtS/7Cj/8A&#10;oqKvYH/1bfQ14/8As4f8iFqX/YUf/wBFRUAexUUUUAFFFFAHj3w8/wCS4ePvqP8A0KvYa8e+Hn/J&#10;cPH31H/oVew0AFFFFABRRRQAUUUUAFFFFABRRRQAUUUUAFFFFABRRRQAUUUUAFFFFABRRRQAUUUU&#10;AFFFFABRRRQAUUUUAFFFFABRRRQAUUUUAFFFFABRRRQAUUUUAFFFFABRRRQAUUUUAFFFFABRRRQA&#10;UUUUAFFFFABRRRQAUUUUAFFFFABRRRQAUUUUAFFFFABRRRQAUUUUAFFFFABRRRQAUUUUAFeP/A3/&#10;AI/vGv8A2FT/ADevYK8f+Bv/AB/eNf8AsKn+b0AewUUUUAFFFFAHjmhf8nSeJ/8AsGJ/6Ltq9jrx&#10;zQv+TpPE/wD2DE/9F21ex0AFFFFABRRRQAUUUUAFFFFABRRRQAUUUUAFFFFABRRRQAUUUUAFFFFA&#10;BRRRQAUUUUAFFFFABRRRQAUUUUAFFFFABRRRQAUUUUAeO/G3/kZPAH/YTP8A6HFXsVeO/G3/AJGT&#10;wB/2Ez/6HFXsVABRRRQAUUUUAFFFFABRRRQBW1H/AJBl3/1xf/0E15R+zj/yTzUP+wrJ/wCioq9X&#10;1H/kGXf/AFxf/wBBNeUfs4/8k81D/sKyf+ioqAP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S/wCpf/dNPpkv+pf/AHTQByHwr/5J&#10;zpX0k/8ARjV2Vcb8K/8AknOlfST/ANGNXZUAFFFFABRRRQAUUUUAFFFFABRRRQAUUUUANf8A1bfQ&#10;14/+zh/yIWpf9hR//RUVewP/AKtvoa8f/Zw/5ELUv+wo/wD6KioA9iooooAKKKKAPHvh5/yXDx99&#10;R/6FXsNePfDz/kuHj76j/wBCr2GgAooooAKKKKACiiigAooooAKKKKACiiigAooooAKKKKACiiig&#10;AooooAKKKKACiiigAooooAKKKKACiiigAooooAKKKKACiiigAooooAKKKKACiiigAooooAKKKKAC&#10;iiigAooooAKKKKACiiigAooooAKKKKACiiigAooooAKKKKACiiigAooooAKKKKACiiigAooooAKK&#10;KKACiiigArx/4G/8f3jX/sKn+b17BXj/AMDf+P7xr/2FT/N6APYKKKKACiiigDxzQv8Ak6TxP/2D&#10;E/8ARdtXsdeOaF/ydJ4n/wCwYn/ou2r2OgAooooAKKKKACiiigAooooAKKKKACiiigAooooAKKKK&#10;ACiiigAooooAKKKKACiiigAooooAKKKKACiiigAooooAKKKKACiiigDx342/8jJ4A/7CZ/8AQ4q9&#10;irx342/8jJ4A/wCwmf8A0OKvYqACiiigAooooAKKKKACiiigCtqP/IMu/wDri/8A6Ca8o/Zx/wCS&#10;eah/2FZP/RUVer6j/wAgy7/64v8A+gmvKP2cf+Seah/2FZP/AEVFQB7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yX/Uv/ALpp9Ml/&#10;1L/7poA5D4V/8k50r6Sf+jGrsq434V/8k50r6Sf+jGrsqACiiigAooooAKKKKACiiigAooooAKKK&#10;KAGv/q2+hrx/9nD/AJELUv8AsKP/AOioq9gf/Vt9DXj/AOzh/wAiFqX/AGFH/wDRUVAHsVFFFABR&#10;RRQB498PP+S4ePvqP/Qq9hrx74ef8lv8ffUf+hV7DQAUUUUAFFFFABRRRQAUUUUAFFFFABRRRQAU&#10;UUUAFFFFABRRRQAUUUUAFFFFABRRRQAUUUUAFFFFABRRRQAUUUUAFFFFABRRRQAUUUUAFFFFABRR&#10;RQAUUUUAFFFFABRRRQAUUUUAFFFFABRRRQAUUUUAFFFFABRRRQAUUUUAFFFFABRRRQAUUUUAFFFF&#10;ABRRRQAUUUUAFFFFABRRRQAV4/8AA3/j+8a/9hU/zevYK8f+Bv8Ax/eNf+wqf5vQB7BRRRQAUUUU&#10;AeOaF/ydJ4n/AOwYn/ou2r2OvHNC/wCTpPE//YMT/wBF21ex0AFFFFABRRRQAUUUUAFFFFABRRRQ&#10;AUUUUAFFFFABRRRQAUUUUAFFFFABRRRQAUUUUAFFFFABRRRQAUUUUAFFFFABRRRQAUUUUAeO/G3/&#10;AJGTwB/2Ez/6HFXsVeO/G3/kZPAH/YTP/ocVexUAFFFFABRRRQAUUUUAFFFFAFbUf+QZd/8AXF//&#10;AEE15R+zj/yTzUP+wrJ/6Kir1fUf+QZd/wDXF/5GvKP2cf8Aknmof9hWT/0VFQB7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yX/Uv&#10;/umn0yX/AFL/AO6aAOQ+Ff8AyTnSvpJ/6MauyrjfhX/yTnSvpJ/6MauyoAKKKKACiiigAooooAKK&#10;KKACiiigAooooARuVI9q8f8A2cB/xQGon/qKP/6Kir2GvH/2cf8Aknuof9hWT/0VFQB7BRRRQAUU&#10;UUAeQfD0f8Xu8ffVf/Qq9fryXwAv/F6/iAfRov1r1qgAooooAKKKKACiiigAooooAKKKKACiiigA&#10;ooooAKKKKACiiigAooooAKKKKACiiigAooooAKKKKACiiigAooooAKKKKACiiigAooooAKKKKACi&#10;iigAooooAKKKKACiiigAooooAKKKKACiiigAooooAKKKKACiiigAooooAKKKKACiiigAooooAKKK&#10;KACiiigAooooAKKKKACiiigAryH4HjF942/7CzD9Xr16vJ/gsmy/8bj01qQfkWoA9YooooAKKKKA&#10;PHNB/wCTpPE//YMT/wBF21ex149oQ/4yi8Tf9gtP/QLevYaACiiigAooooAKKKKACiiigAooooAK&#10;KKKACiiigAooooAKKKKACiiigAooooAKKKKACiiigAooooAKKKKACiiigAooooAKKKKAPHfjb/yM&#10;ngD/ALCZ/wDQ4q9irx342/8AIyeAP+wmf/Q4q9ioAKKKKACiiigAooooAKKKKAK2of8AINuv+uL/&#10;AMjXlH7OP/JPNQ/7Csn/AKKir1m9/wCPC4/65N/KvJv2cf8Aknmof9hWT/0VFQB7BRRRQAUUUUAF&#10;FFFABRRRQAUUUUAFFFFABRRRQAUUUUARXFzBaRebcTRwx5C7pGCjJOByfepapatpNjrul3Gm6jbr&#10;PaTrtdG/mPQjqDXJaRqV94N1KDw74guWudOmby9K1WTq3pDMem8Do38QHrmgDb8G6xc6/wCGYdRv&#10;FjWaSa4jKxj5QEmdB19lFb9cl8NRt8C2o/6ebv8A9KZa62gAooooAKKKKACiiigAooooAKKKKACi&#10;iigAooooAKKKKACiiigAooooAKKKKACiiigAooooAKKKKACiiigAooooAKKKKACiiigAooooAKKK&#10;KACiiigAooooAKKKKACiiigAooooAKKKKACiiigAooooAKKKKACiiigAooooAKKKKACiiigAoooo&#10;AKKKKACiiigAooooAKKKKACiiigAooooAKKKKACiiigAooooAKKKKACiiigAooooAKKKKACiiigA&#10;pkv+pf8A3TT6ZL/qX/3TQByHwr/5JzpX0k/9GNXZVxvwr/5JzpX0k/8ARjV2VABRRRQAUUUUAFFF&#10;FABRRRQAUUUUAFFFFABXzD8J/AniHxP4Xur3SvG2oaFbx3rRG2tjJtdwiEudsijOGUdD0r6ePSvH&#10;/wBnE/8AFvdQH/UVk/8ARUVADD8IfGvb4rayfqZv/j1J/wAKi8bf9FV1j/vqb/49XslFAHjf/Cov&#10;G3/RVdY/76m/+PU4fCHxn3+K+tD6ed/8er2KigD520L4Y67c+OPE+n2nxA1S1v8AT/s32q9SNw1z&#10;5qF1yRMCcY7k10x+EPjTt8V9aP1M3/x6uj8Jf8le+Iv/AHDf/RDV6BQB43/wqLxt/wBFV1j/AL6m&#10;/wDj1H/CovG3/RVdY/76m/8Aj1eyUUAeN/8ACovG3/RVdY/76m/+PUf8Ki8bf9FV1j/vqb/49Xsl&#10;FAHjf/CovG3/AEVXWP8Avqb/AOPUf8Ki8bf9FV1j/vqb/wCPV7JRQB43/wAKi8bf9FV1j/vqb/49&#10;R/wqLxt/0VXWP++pv/j1eyUUAeN/8Ki8bf8ARVdY/wC+pv8A49R/wqLxt/0VXWP++pv/AI9XslFA&#10;Hjf/AAqLxt/0VXWP++pv/j1H/CovG3/RVdY/76m/+PV7JRQB43/wqLxt/wBFV1j/AL6m/wDj1H/C&#10;ovG3/RVdY/76m/8Aj1eyUUAeN/8ACovG3/RVdY/76m/+PUf8Ki8bf9FV1j/vqb/49XslFAHjf/Co&#10;vG3/AEVXWP8Avqb/AOPUf8Ki8bf9FV1j/vqb/wCPV7JRQB43/wAKi8bf9FV1j/vqb/49R/wqLxt/&#10;0VXWP++pv/j1eyUUAeN/8Ki8bf8ARVdY/wC+pv8A49R/wqLxt/0VXWP++pv/AI9XslFAHjf/AAqL&#10;xt/0VXWP++pv/j1H/CovG3/RVdY/76m/+PV7JRQB43/wqLxt/wBFV1j/AL6m/wDj1H/CovG3/RVd&#10;Y/76m/8Aj1eyUUAeN/8ACovG3/RVdY/76m/+PUf8Ki8bf9FV1j/vqb/49XslFAHjf/CovG3/AEVX&#10;WP8Avqb/AOPUf8Ki8bf9FV1j/vqb/wCPV7JRQB43/wAKi8bf9FV1j/vqb/49R/wqLxt/0VXWP++p&#10;v/j1eyUUAeN/8Ki8bf8ARVdY/wC+pv8A49R/wqLxt/0VXWP++pv/AI9XslFAHjf/AAqLxt/0VXWP&#10;++pv/j1H/CovG3/RVdY/76m/+PV7JRQB43/wqLxt/wBFV1j/AL6m/wDj1H/CovG3/RVdY/76m/8A&#10;j1eyUUAeN/8ACovG3/RVdY/76m/+PUf8Ki8bf9FV1j/vqb/49XslFAHjf/CovG3/AEVXWP8Avqb/&#10;AOPUf8Ki8bf9FV1j/vqb/wCPV7JRQB43/wAKi8bf9FV1j/vqb/49R/wqLxt/0VXWP++pv/j1eyUU&#10;AeN/8Ki8bf8ARVdY/wC+pv8A49R/wqLxt/0VXWP++pv/AI9XslFAHjf/AAqLxt/0VXWP++pv/j1H&#10;/CovG3/RVdY/76m/+PV7JRQB43/wqLxt/wBFV1j/AL6m/wDj1H/CovG3/RVdY/76m/8Aj1eyUUAe&#10;N/8ACovG3/RVdY/76m/+PUf8Ki8bf9FV1j/vqb/49XslFAHjf/CovG3/AEVXWP8Avqb/AOPUf8Ki&#10;8bf9FV1j/vqb/wCPV7JRQB43/wAKi8bf9FV1j/vqb/49R/wqLxt/0VXWP++pv/j1eyUUAeN/8Ki8&#10;bf8ARVdY/wC+pv8A49R/wqLxt/0VXWP++pv/AI9XslFAHjf/AAqLxt/0VXWP++pv/j1H/CovG3/R&#10;VdY/76m/+PV7JRQB43/wqLxt/wBFV1j/AL6m/wDj1H/CovG3/RVdY/76m/8Aj1eyUUAeN/8ACovG&#10;3/RVdY/76m/+PUf8Ki8bf9FV1j/vqb/49XslFAHjf/CovG3/AEVXWP8Avqb/AOPUf8Ki8bf9FV1j&#10;/vqb/wCPV7JRQB43/wAKi8bf9FV1j/vqb/49R/wqLxt/0VXWP++pv/j1eyUUAeN/8Ki8bf8ARVdY&#10;/wC+pv8A49R/wqLxt/0VXWP++pv/AI9XslFAHjf/AAqLxt/0VXWP++pv/j1H/CovG3/RVdY/76m/&#10;+PV7JRQB43/wqLxt/wBFV1j/AL6m/wDj1H/CovG3/RVdY/76m/8Aj1eyUUAeN/8ACovG3/RVdY/7&#10;6m/+PUf8Ki8bf9FV1j/vqb/49XslFAHjf/CovG3/AEVXWP8Avqb/AOPUf8Ki8bf9FV1j/vqb/wCP&#10;V7JRQB46PhD4z7/FfWvzm/8Aj1cv4L+GWval/b50z4ganprWer3FlceSjr9okjxmQ7ZRyd3fJ9zX&#10;0VXn/wALP+Z1/wCxrvv/AGSgDnD8IfGvb4rayfqZv/j1J/wqLxt/0VXWP++pv/j1eyUUAeN/8Ki8&#10;bf8ARVdY/wC+pv8A49Th8IfGnf4r60PoZv8A49XsVFAHg3w30e80H4/a9puo6tPq11Dpfz3s+d8m&#10;fIYZ3Mx4BA6np+Fe8147oJ/4yj8Uf9gtP/QLavYqACiiigAooooAKKKKACiiigAooooAKKKKACii&#10;igAooooAKKKKACiiigAooooAKKKKACiiigAooooAKKKKACiiigAooooAKKKKAPHfjb/yMngD/sJn&#10;/wBDir2KvHfjb/yMngD/ALCZ/wDQ4q9ioAKKKKACiiigAooooAKKKKAIbz/jyuP+ubfyr5o+E/gT&#10;X/FHha6vdK8b6joUEd68RtrbzNrsEQlztkUZIYDp/DX0tfHGn3J9Im/ka8m/Zx/5J5qH/YVk/wDR&#10;UVAFFfhb42F+9rP8UtYjJ5gbzJj5o7/8teCO4545q1/wqLxv/wBFV1j/AL6m/wDj1et3tlDf2xgm&#10;DAZDK6HDIw6Mp7EVTstQlhvBpmpMv2ogmGYDatyo6kDsw7j8Rx0APMP+FReNv+iq6x/31N/8epsn&#10;wj8crE5j+KervIFJVWkmUE9gT5pwPfFezUUAeJfBbUPE6eMfEuh+IdUv7trJFBS8nMpVgxGQWJwC&#10;PQ4PHXivSb3w/rlxdSS2/jLUrWNmysK2tqwQegJjyfxJrz74cf8AJb/H3++f/Q69loA5L/hF/En/&#10;AEP2p/8AgDaf/G6T/hF/Ev8A0P2p/wDgDaf/ABuuuooA5H/hF/Ev/Q/an/4A2n/xuj/hF/Ev/Q/a&#10;n/4A2n/xuuuooA5H/hF/Ev8A0P2p/wDgDaf/ABuj/hF/Ev8A0P2p/wDgDaf/ABuuuooA5H/hF/Ev&#10;/Q/an/4A2n/xul/4RfxL/wBD9qf/AIA2n/xuutooA5L/AIRfxL/0P2p/+ANp/wDG6P8AhF/En/Q/&#10;an/4A2n/AMbrraKAOTHhjxH/AND7qn/gFaf/ABqq2qeBdS1vTJtO1TxfqF1aTjbJE9laYYZ9osg+&#10;hBBBwa7WigDwjwM+vaTa2WmX/im907R7qeeLTLiKC3dDIs0gaORnjJDsQWGTg5x14r0s+GPEZ6eP&#10;NUH/AG5Wn/xqqXgjS7HXPhkunalbR3NpPcXiyRuOCPtUv5EdQeoPPWtLwpaa/pEl1pOqTm/0+DBs&#10;NQkfM0iHPySDuy4Hzd80AdBawywWsMU07XEqIqvKwAMhAwWIAABPXAGKnoooAKKKKACiiigAoooo&#10;AKKKKACiiigAooooAKKKKACiiigAooooAKKKKACiiigAooooAKKKKACiiigAooooAKKKKACiiigA&#10;ooooAKKKKACiiigAooooAKKKKACiiigAooooAKKKKACiiigAooooAKKKKACiiigAooooAKKKKACi&#10;iigAooooAKKKKACiiigAooooAKKKKACiiigAooooAKKKKACiiigAooooAKKKKACiiigAooooAKKK&#10;KACiiigApkv+pf8A3TT6ZL/qX/3TQByHwr/5JzpX0k/9GNXZVxvwr/5JzpX0k/8ARjV2VABRRRQA&#10;UUUUAFFFFABRRRQAUUUUAFFFFACP9xvpXj37OH/Ig6j/ANhR/wD0VFXsL/cb6V4/+zh/yIGo/wDY&#10;Uf8A9FRUAew0UUUAFFFFAHn/AIS/5K/8Rf8AuG/+iGr0CuG8MWN5B8VPHl5NaTx2t0NP8id4yEl2&#10;wkNtbo2DwcdK7mgAooooAKKKKACiiigAooooAKKKKACiiigAooooAKKKKACiiigAooooAKKKKACi&#10;iigAooooAKKKKACiiigAooooAKKKKACiiigAooooAKKKKACiiigAooooAKKKKACiiigAooooAKKK&#10;KACiiigAooooAKKKKACiiigAooooAKKKKACiiigAooooAKKKKACiiigAooooAKKKKACiiigArz/4&#10;Wf8AM6/9jXff+yV6BXD/AA2sLyx/4S77ZaT2/n+JbyeLzYyvmRts2uueqnsRxQB3FFFFABRRRQB4&#10;5oP/ACdJ4n/7Bif+i7avY68c0H/k6TxP/wBgxP8A0XbV7HQAUUUUAFFFFABRRRQAUUUUAFFFFABR&#10;RRQAUUUUAFFFFABRRRQAUUUUAFFFFABRRRQAUUUUAFFFFABRRRQAUUUUAFFFFABRRRQB478bf+Rk&#10;8Af9hM/+hxV7FXjvxt/5GTwB/wBhM/8AocVexUAFFFFABRRRQAUUUUAFFFFAFbUP+Qbdf9cX/ka8&#10;o/Zx/wCSeah/2FZP/RUVes3vNhcDn/VN0Hsa8V+AWoS6Z4CvrmdVOmjU5BM6r80B8qL529U55P8A&#10;DjJ4zgA9xqnqWnW+qWbW1wGxkMjq2143HRlPUEdjVsEEAg5B6EUtAGLpuo3EN2NK1Vl+14JgnAwt&#10;yg6n0Djuv4jjptVUv9OttStTb3CHbuDqyna0bDoynqCOxFV7G7nhmXTtRcG6wTFMBhbhR3How7r+&#10;I46AHlnw2/5Lf4+/3z/6Mr2avGvhv/yW/wAff75/9GV7LQAUUUUAFFFFABRRRQAVR1TWdM0S0+1a&#10;rf21lBnAeeUICfQZ6n2FWLu5js7Oe6lz5cMbSPj0Ayf5V4P4L8In4vX174x8W3E0tn9oaCzso2KL&#10;tXB6jovOOOSQcmgDv5vjX4Aicr/bvmEHHyW0pH57ansfi/4D1CZIY/EEMcjnAE8bxj8WYBR+Jq3b&#10;fDDwPax7I/DGnMP+msXmH82yar6j8JPAupRsr+HraBiMB7bMRX3G0gfpQB2UM0VxCk0EiSxONyOj&#10;BlYeoI60+vEfCdvf/DH4sReDvtktzoOrxNNZiTkxuMn6A/KQcdcqa9uoA5D4Y/8AIh2v/X1ef+lU&#10;tdfXIfDH/kQ7X/r6vP8A0qlrr6ACiiigAooooAKKKKACiiigAooooAKKKKACiiigAooooAKKKKAC&#10;iiigAooooAKKKKACiiigAooooAKKKKACiiigAooooAKKKKACiiigAooooAKKKKACiiigAooooAKK&#10;KKACiiigAooooAKKKKACiiigAooooAKKKKACiiigAooooAKKKKACiiigAooooAKKKKACiiigAooo&#10;oAKKKKACiiigAooooAKKKKACiiigAooooAKKKKACiiigAooooAKKKKACmS/6l/8AdNPpkv8AqX/3&#10;TQByHwr/AOSc6V9JP/RjV2Vcb8K/+Sc6V9JP/RjV2VABRRRQAUUUUAFFFFABRRRQAUUUUAFFFFAC&#10;N90/SvIP2cf+Sfah/wBhWT/0VFXr56GvIP2cf+Seah/2FZP/AEVFQB6Z4h8Qaf4X0K51jVJTHa26&#10;5O0ZZieAqjuSeB+uBXllr4p+LXjWBdQ8PaPp+j6VJl7eW7IZ5V7fezkHqCEA9zVj49lXsfC9vfZG&#10;iyaspvXUYIAGBhug+UydfT2rjv2h7LWP7d0aOK0l/sOO2WG0EMf7tZizZTgcMVVcL6DjvQB6B4R+&#10;JuqHxInhPx1pK6RrcoBtpU/1NxnPGckZOMAgkE5HBAB9Qr52+Jy30fwZ8Fy61lfEkVwgQyZFwE2N&#10;nIPzZ4h3f7WM19E0AFFc1o3iWbVPG/ifQXt40h0cWvlyqTuk82Muc+mMYFdLQAUUUUAFFFFABRRR&#10;QAUUUUAFFFFABRRRQAUUUUAFFFFABRRRQAUUUUAFFFFABRRRQAUUUUAFFFFABRRRQAUUUUAFFFFA&#10;BRRRQAUUUUAFFFFABRRRQAUUUUAFFFFABRRRQAUUUUAFFFFABRRRQAUUUUAFFFFABRRRQAUUUUAF&#10;FFFABRRRQAUUUUAFFFFABRRRQAUUUUAFFFFABRRRQAUUVzfhDxLN4kGvedbxw/2ZrFxpybCTvWPb&#10;hjnud1AGvq2rWOh6Tc6nqVwlvZ2yb5ZHPAHoPUk4AA5JIA5NeR2vjf4mePme68H6PaaXou4iG8vs&#10;FpMEjqcg5I/hUgEEbuK0P2iDcD4bweQX8s6jF5+3ps2SYz7btv44rA+NN94g0LRPD8PhSe8tfDEN&#10;quLnT5X2gDasYeVTnbtK7cnDE9yBgA6Dw98SvEel+KLLwz8QdGSxur9glle23McjEgBWALDk8ZB4&#10;JXKgHI9Yr568W3eqah+zxYX/AIueWLWUvkNg8kZSWTlgC2AMHy95ycZCqeSefddCe/k8PabJqqbN&#10;Ra1iN0uAMSlBvHHH3s9KAPLNB/5Ok8T/APYMT/0XbV7HXjmg/wDJ0nij/sGJ/wCgW1ex0AFFFFAB&#10;RRRQAUUUUAFFFFABRRRQAUUUUAFFFFABRRRQAUUUUAFFFFABRRRQAUUUUAFFFFABRRRQAUUUUAFF&#10;FFABRRRQAUUUUAeO/G3/AJGTwB/2Ez/6HFXsVeO/G3/kZPAH/YTP/ocVexUAFFFFABRRRQAUwSxs&#10;5RXUuvVQeRT68z8NeHLq0+KOrapP4ItrKOWWdo9YjvS5lDNkHyi52s3JJAHcUAemUm4ZxkZPbNLX&#10;j/jzwhNq/i66vF+GEOuK6xgX41v7KZcIB8ybhyOmfQCgD1q7x9inyQB5bZJ+leS/s4/8k81D/sKy&#10;f+ioq52XwHKtrLj4JIrbDh/+En3YOOuN2T9M1yfw3ZV8N3BbU/HFrm7bCaDEzQH5E5JA+/6+22gD&#10;6NfPhVi6gnQ2OWUDP2InuP8Apl6j+Dr93p0CurorowZWGQwOQRXnfwyeJ5tTUal4uvGIQlPEMbAK&#10;Of8AV5H5j6cV0RB8JMWGToBPIHP2HPf/AK4/+gf7o4AOjqC7tIb63MM65XIZWHDIw6Mp7EdjXiHi&#10;W5t5PFOpmLxD8SQvnt8umxv9nU9xHyMqDwDjHHBPUz+CvEX9k+P7Cyn1TxfPZalC8Cv4jYxxrPkF&#10;Agbqx2kDBH3gOc0ATfDGOWL40eO0mnE8gb5pAm3P7z0HFe01478Of+S3ePv98f8AodexUAFFFFAB&#10;RRRQAUUUUAQ3dsl5Zz2sv+rmjaNsehGDXhHg3xY3wdvrzwf4utrmOxa4aeyvkQupQ4GcDqvGeMkE&#10;kEenvtVNR0uw1e1NtqNlb3cB58ueMOP1oA5u1+KXga8QvF4msFA/57OYj+TAGq+pfF3wLpkReTxB&#10;bzsBkJbBpSf++Rj8yKJfhB4ClbcfDluP9ySRR+jVRn8KfC/wvrWm2dzpFjDf3zlbSOWKSbzG4BHO&#10;5f4h19aAOY8JTX/xM+KsfjN7Ge10PSoTDZeaMGRjn04J+Yk4yOgr2ymxxpDEscSKkaDaqqMAD0Ap&#10;1AHIfDD/AJEO1/6+rz/0qlrr65D4Yf8AIhWv/X1ef+lUtdfQAUUUUAFFFFABRRRQAUUUUAFFFFAB&#10;RRRQAUUUUAFFFFABRRRQAUUUUAFFFFABRRRQAUUUUAFFFFABRRRQAUUUUAFFFFABRRRQAUUUUAFF&#10;FFABRRRQAUUUUAFFFFABRRRQAUUUUAFFFFABRRRQAUUUUAFFFFABRRRQAUUUUAFFFFABRRRQAUUU&#10;UAFFFFABRRRQAUUUUAFFFFABRRRQAUUUUAFFFFABRRRQAUUUUAFFFFABRRRQAUUUUAFFFFABRRRQ&#10;AUyX/Uv/ALpp9Ml/1L/7poA5D4V/8k50r6Sf+jGrsq434V/8k50r6Sf+jGrsqACiiigAooooAKKK&#10;KACiiigAooooAKKKKAEb7p+leQfs4/8AJPtQ/wCwrJ/6Kir19/uN9K8f/Zw/5EDUf+wo/wD6KioA&#10;9I8VeG7Lxd4bvNEv9yw3CjDp96NgQVYfQgfXp3rzGysvjN4Ks49J02HSPEdjGCsE00mHiQcKp3PG&#10;enb5sdM4Ar2eigDybw54A8U674qsfFfxBv4mmsW8yy0qAgpC/Ykj5RggHgsSQuW4xXrNFFAHn/hL&#10;/kr/AMRf+4b/AOiGr0CvPvCX/JYPiL9NN/8ARBr0GgAooooAKKKKACiiigAooooAKKKKACiiigAo&#10;oooAKKKKACiiigAooooAKKKKACiiigAooooAKKKKACiiigAooooAKKKKACiiigAooooAKKKKACii&#10;igAooooAKKKKACiiigAooooAKKKKACiiigAooooAKKKKACiiigAooooAKKKKACiiigAooooAKKKK&#10;ACiiigAooooAKKKKACiiigArz/4Wf8zr/wBjXff+yV6BXn/ws/5nX/sa77/2SgDr9e0Sy8SaDe6P&#10;qCFrW7jMb7cbl7hlyCNwIBBweQK8msdH+L/gGFdJ0Mab4j0pAVtjcEI0Kg8AhnQjOem5wMcYr2qi&#10;gDx3Tfh/4v8AGPiex1/4iXFrHa2beZb6RbkMqsD0bGVwcAk7mJGASK9ioooA8c0H/k6TxR/2DE/9&#10;F21ex145oP8AydJ4n/7Bif8Aou2r2OgAooooAKKKKACiiigAooooAKKKKACiiigAooooAKKKKACi&#10;iigAooooAKKKKACiiigAooooAKKKKACiiigAooooAKKKKACiiigDx342/wDIyeAP+wmf/Q4q9irx&#10;342/8jJ4A/7CZ/8AQ4q9ioAKKKKACiiigAooooAKKKKAIbokWc5HURt/KvJf2cf+Seah/wBhWT/0&#10;VFXrN7gWFwT08pv5GvGf2foLhfh/f3llzcJqcgMTHCzL5UR2n0PXB7Z9KAPbaKq2GoQajb+bCWBV&#10;ikkbjDxsOqsOx/8ArEZBBq1QBzhB8JcoCdA/iUD/AI8B6j/pl6/3Ov3c43niguVjMkccqqwkQsAw&#10;BHRh7+9S1z20+FSCis2hE/MBybIk9f8Arl6/3Ov3clQDz34cn/i93j7/AH//AGevY68a+GzB/jb4&#10;9YMCC/GDkH569loAKKKKACiiigAooooAgvIpZrG4igl8mZ42WOTH3GI4P4GvmfW9V+J/hbxHDpev&#10;eKbixtpm2xai674HHY5Ck/UHkdTX0/VDWNG07X9Nl0/VLSO6tZB8yOP1B7H3FAHldv4P+K80CTQ/&#10;EGzljcBkdRuUj1B2cg1wvjfw745s/Gfhe11bxJFe6jdTFbC4XgQNuUE42j1U9D0rtJtP8U/Byd7j&#10;SBNrfg9n3SWjHM1rnqQfT3HHqB1rI8X+MdG8XfED4d3+jXfmot3+8jYYeJjJH8rL1B4PPTuCRQB2&#10;Hhvwl8TLDxJZXeteMLe902NyZ7dd2XG0jH3B3x3r1CiigDj/AIYf8iFa/wDX1ef+lUtdhXH/AAv/&#10;AORBtf8Ar6vP/SqWuwoAKKKKACiiigAooooAKKKKACiiigAooooAKKKKACiiigAooooAKKKKACii&#10;igAooooAKKKKACiiigAooooAKKKKACiiigAooooAKKKKACiiigAooooAKKKKACiiigAooooAKKKK&#10;ACiiigAooooAKKKKACiiigAooooAKKKKACiiigAooooAKKKKACiiigAooooAKKKKACiiigAooooA&#10;KKKKACiiigAooooAKKKKACiiigAooooAKKKKACiiigAooooAKZL/AKl/900+mS/6l/8AdNAHIfCv&#10;/knOlfST/wBGNXZVxvwr/wCSc6V9JP8A0Y1dlQAUUUUAFFFFABRRRQAUUUUAFFFFABRRRQAj/cb6&#10;V49+zh/yIOo/9hR//RUVewnkYryD9nEf8W+1A/8AUVk/9FRUAewUUUUAFFFFAHH+HtD1Cw+JHjLV&#10;riALY6kLL7LJvB3+XEVfgcjB9cda7CiigAooooAKKKKACiiigAooooAKKKKACiiigAooooAKKKKA&#10;CiiigAooooAKKKKACiiigAooooAKKKKACiiigAooooAKKKKACiiigAooooAKKKKACiiigAooooAK&#10;KKKACiiigAooooAKKKKACiiigAooooAKKKKACiiigAooooAKKKKACiiigAooooAKKKKACiiigAoo&#10;ooAKKKKACiiigArkPAOiahon/CT/ANoW/k/bvEF3e2/zq2+F9u1uCcZweDzXX0UAFFFFABRRRQB4&#10;5oP/ACdJ4n/7Bif+i7avY68d0Ef8ZR+KP+wYn/oFtXsVABRRRQAUUUUAFFFFABRRRQAUUUUAFFFF&#10;ABRRRQAUUUUAFFFFABRRRQAUUUUAFFFFABRRRQAUUUUAFFFFABRRRQAUUUUAFFFFAHjvxt/5GTwB&#10;/wBhM/8AocVexV478bf+Rk8Af9hM/wDocVexUAFFFFABRRRQAUUUUAFFFFAFbUP+Qbdf9cX/AJGv&#10;KP2cf+Seah/2FZP/AEVFXrF9zp9yP+mTfyNeT/s4/wDJPNQ/7Csn/oqKgD0rUrC4Sf8AtLSwn21Q&#10;BJExwlyo/hY9iOzdu/FWdN1K31S18+DepViskUg2vE46qw7EH8D1GRg1drJ1DTp0uv7S0vYt6ABL&#10;E52pcp/dY9mHZscd8igDWpCAQQQCD1Bqtp9/FqNotxErp/C8Ugw8bDqrDsR/+rIq1QB4r8L7aCz+&#10;NHju3tolhhRiFjT7o/edq9qrxr4b/wDJbvH3++f/AEZXstABRRRQAUUUUAFFFFABRRRQAhAIIIyD&#10;1BrgJfg54VbxZB4hto7izuIplnENu4WIuDnO0g4z6DAr0CigAoqhrH9p/wBlzNo5g+3KA0S3AOx8&#10;HlTjpkcZqv4f8QQa/ZM6xSW15A3l3dnNxJbyd1PqO4PQjBoAxvhh/wAiFa/9fV5/6VS12Fcj8Mhj&#10;wJaj/p6vP/SqWuuoAKKKKACiiigAooooAKKKKACiiigAooooAKKKKACiiigAooooAKKKKACiiigA&#10;ooooAKKKKACiiigAooooAKKKKACiiigAooooAKKKKACiiigAooooAKKKKACiiigAooooAKKKKACi&#10;iigAooooAKKKKACiiigAooooAKKKKACiiigAooooAKKKKACiiigAooooAKKKKACiiigAooooAKKK&#10;KACiiigAooooAKKKKACiiigAooooAKKKKACiiigAooooAKZL/qX/AN00+mS/6l/900Ach8K/+Sc6&#10;V9JP/RjV2Vcb8K/+Sc6V9JP/AEY1dlQAUUUUAFFFFABRRRQAUUUUAFFFFABRRRQAV8vfCr4rWXgb&#10;wxdaXc6Te3jy3jXCvblcAFEXBz3+TP419Q14/wDs4/8AJPNQ/wCwrJ/6KioArN+0ZpI/5lzVPxKC&#10;mf8ADR+k/wDQu6l/32le2UUAeKD9o/ST/wAy5qX/AH2lPH7Rekn/AJlzVcexT/GvaKKAPB7T9o2I&#10;6vf/AGnQ7hrD939kSHHmpgfvPMJOD82MYA461fP7RmlD/mXNU/Flq/4AbPxr+IH1ir1qgDxP/ho/&#10;Sf8AoXdR/wC+0pP+GkNJ/wChd1H/AL+JXttFAHiX/DSGk/8AQu6j/wB/Eo/4aQ0n/oXdR/7+JXtt&#10;FAHiX/DSGk/9C7qP/fxKP+GkNJ/6F3Uf+/iV7bRQB4l/w0hpP/Qu6j/38Sj/AIaQ0n/oXdR/7+JX&#10;ttFAHiX/AA0hpP8A0Luo/wDfxKP+GkNJ/wChd1H/AL+JXttFAHiX/DSGk/8AQu6j/wB/Eo/4aQ0n&#10;/oXdR/7+JXttFAHiX/DSGk/9C7qP/fxKP+GkNJ/6F3Uf+/iV7bRQB4l/w0hpP/Qu6j/38Sj/AIaQ&#10;0n/oXdR/7+JXttFAHiX/AA0hpP8A0Luo/wDfxKP+GkNJ/wChd1H/AL+JXttFAHiX/DSGk/8AQu6j&#10;/wB/Eo/4aQ0n/oXdR/7+JXttFAHiX/DSGk/9C7qP/fxKP+GkNJ/6F3Uf+/iV7bRQB4l/w0hpP/Qu&#10;6j/38Sj/AIaQ0n/oXdR/7+JXttFAHiX/AA0hpP8A0Luo/wDfxKP+GkNJ/wChd1H/AL+JXttFAHiX&#10;/DSGk/8AQu6j/wB/Eo/4aQ0n/oXdR/7+JXttFAHiX/DSGk/9C7qP/fxKP+GkNJ/6F3Uf+/iV7bRQ&#10;B4l/w0hpP/Qu6j/38Sj/AIaQ0n/oXdR/7+JXttFAHiX/AA0hpP8A0Luo/wDfxKP+GkNJ/wChd1H/&#10;AL+JXttFAHiX/DSGk/8AQu6j/wB/Eo/4aQ0n/oXdR/7+JXttFAHiX/DSGk/9C7qP/fxKP+GkNJ/6&#10;F3Uf+/iV7bRQB4l/w0hpP/Qu6j/38Sj/AIaQ0n/oXdR/7+JXttFAHiX/AA0hpP8A0Luo/wDfxKP+&#10;GkNJ/wChd1H/AL+JXttFAHiX/DSGk/8AQu6j/wB/Eo/4aQ0n/oXdR/7+JXttFAHiX/DSGk/9C7qP&#10;/fxKP+GkNJ/6F3Uf+/iV7bRQB4l/w0hpP/Qu6j/38Sj/AIaQ0n/oXdR/7+JXttFAHiX/AA0hpP8A&#10;0Luo/wDfxKP+GkNJ/wChd1H/AL+JXttFAHiX/DSGk/8AQu6j/wB/Eo/4aQ0n/oXdR/7+JXttFAHi&#10;X/DSGk/9C7qP/fxKP+GkNJ/6F3Uf+/iV7bRQB4l/w0hpP/Qu6j/38Sj/AIaQ0n/oXdR/7+JXttFA&#10;HiX/AA0hpP8A0Luo/wDfxKP+GkNJ/wChd1H/AL+JXttFAHiX/DSGk/8AQu6j/wB/Eo/4aQ0n/oXd&#10;R/7+JXttFAHiX/DSGk/9C7qP/fxKP+GkNJ/6F3Uf+/iV7bRQB4l/w0hpP/Qu6j/38Sj/AIaQ0n/o&#10;XdR/7+JXttFAHiX/AA0hpP8A0Luo/wDfxKP+GkNJ/wChd1H/AL+JXttFAHiX/DSGk/8AQu6j/wB/&#10;Eo/4aQ0n/oXdR/7+JXttFAHiX/DSGk/9C7qP/fxKP+GkNJ/6F3Uf+/iV7bRQB4l/w0hpP/Qu6j/3&#10;8Sj/AIaQ0n/oXdR/7+JXttFAHiX/AA0hpP8A0Luo/wDfxKP+GkNJ/wChd1H/AL+JXttFAHiX/DSG&#10;k/8AQu6j/wB/Eo/4aQ0n/oXdR/7+JXttFAHif/DSGk/9C7qP/fxKUftHaSf+Zc1L/vtK9rooA8YH&#10;7RWkn/mXNW/DZ/jWfpX7Rkbi8/tDQrmY/aXNt9kAG2A/cD5Jy/XJHB9K93ryb4KtuvvG/wD2GpD+&#10;rUAZx/aN0of8y5qf4stN/wCGj9J/6F3Uf++0r2yigDxQftHaSf8AmXdS/wC+0p4/aL0k/wDMuar+&#10;BSvaKKAPBfhr4ki8W/HzXdbgtZbaK50rAim++u3yF5x67fyNe9V49oR/4yi8Tj/qFIP/ABy2r2Gg&#10;AooooAKKKKACiiigAooooAKKKKACiiigAooooAKKKKACiiigAooooAKKKKACiiigAooooAKKKKAC&#10;iiigAooooAKKKKACiiigDx342/8AIyeAP+wmf/Q4q9irx342/wDIyeAP+wmf/Q4q9ioAKKKKACii&#10;igAooooAKKKKAIbvmynH/TNv5V8zfCv4q2HgXwtcaZc6Vf3jy3j3BkgC7VBRFA5PX5f1FfTF5xY3&#10;H/XJv5V5N+zj/wAk81D/ALCsn/oqKgCsf2jNJH/Muap+JSm/8NHaT/0Lupf99pXtdFAHg1z+0Hpv&#10;2pbyy8P36T5VZVZ12yx55B9CASQfw6Vf/wCGjdJxz4d1P/vpK9qooA8M+C+oSeIPiL4w8QR2UsFp&#10;eYZd6/dJfIUnpnHNemXfjRLS7ltz4d8RymNiu+HTmdGwcZBB5FdPRQByH/Cfp/0K3ir/AMFTf40n&#10;/CwE/wChV8V/+Cpv8a7CigDj/wDhYCf9Cr4r/wDBU3+NH/CwE/6FXxX/AOCpv8a7CigDj/8AhYCf&#10;9Cr4r/8ABU3+NH/CwE/6FXxX/wCCpv8AGuwooA4//hYCf9Cr4r/8FTf40f8ACwE/6FXxX/4Km/xr&#10;sKKAOP8A+FgJ/wBCr4r/APBU3+NL/wALAj/6FXxV/wCCpv8AGuvooA5EePYz/wAyv4p/8Fbf41g6&#10;5rskt2utaL4c8R2+tQrt+fS3Ed0g58uTB6Hs3UGvTKKAPJfhx4/tk8JJZDQ9bmure4nM8drZNKsb&#10;PM7hdw9A2MnHINdY3j6Nf+ZX8Un6aU/+Nc/4U0O6n8HWes6HJFb61BcXgG8YjuUF1L+6kx2PZuoP&#10;IrtvD/iG28QWbyRxyW93A3l3VnMMSW8ndWH8iOCORQBo2lx9qtIbjypIvNjV/LlXa6ZGcMOxHQip&#10;6KKACiiigAooooAKKKKACiiigAooooAKKKKACiiigAooooAKKKKACiiigAooooAKKKKACiiigAoo&#10;ooAKKKKACiiigAooooAKKKKACiiigAooooAKKKKACiiigAooooAKKKKACiiigAooooAKKKKACiii&#10;gAooooAKKKKACiiigAooooAKKKKACiiigAooooAKKKKACiiigAooooAKKKKACiiigAooooAKKKKA&#10;CiiigAooooAKKKKACiiigAooooAKZL/qX/3TT6ZL/qX/AN00Ach8K/8AknOlfST/ANGNXZVxvwr/&#10;AOSc6V9JP/RjV2VABRRRQAUUUUAFFFFABRRRQAUUUUAFFFFACNwpPtXj/wCzgf8AigNRH/UUf/0V&#10;FXr7/wCrb6GvH/2cP+RC1L/sKP8A+ioqAPYqKKKACiiigDyD4enPxu8ff7y/+hV6/Xj3w8/5Lf4+&#10;+o/9Cr2GgAooooAKKKKACiiigAooooAKKKKACiiigAooooAKKKKACiiigAooooAKKKKACiiigAoo&#10;ooAKKKKACiiigAooooAKKKKACiiigAooooAKKKKACiiigAooooAKKKKACiiigAooooAKKKKACiii&#10;gAooooAKKKKACiiigAooooAKKKKACiiigAooooAKKKKACiiigAooooAKKKKACiiigAryH4HnN942&#10;/wCwux/Vq9erx/4G/wDH941/7Cp/m9AHsFFFFABRRRQB45oP/J0nif8A7Bif+i7avY68c0L/AJOk&#10;8T/9gxP/AEXbV7HQAUUUUAFFFFABRRRQAUUUUAFFFFABRRRQAUUUUAFFFFABRRRQAUUUUAFFFFAB&#10;RRRQAUUUUAFFFFABRRRQAUUUUAFFFFABRRRQB478bf8AkZPAH/YTP/ocVexV478bf+Rk8Af9hM/+&#10;hxV7FQAUUUUAFFFFABRRRQAUUUUAVtQ/5Bt1/wBcX/ka8o/Zx/5J5qH/AGFZP/RUVer6j/yDLv8A&#10;64v/ACNeUfs4/wDJPNQ/7Csn/oqKgD2CiiigAooooAKKKKACiiigAooooAKKKKACiiigAooooAKK&#10;KKAOQ+GJz4DtT/09Xn/pVLXSrp1mmoSagltGt5IgjeYLhmUHIBPcVzHwu/5EG0/6+rz/ANKpa7Gg&#10;AooooAKKKKACiiigAooooAKKKKACiiigAooooAKKKKACiiigAooooAKKKKACiiigAooooAKKKKAC&#10;iiigAooooAKKKKACiiigAooooAKKKKACiiigAooooAKKKKACiiigAooooAKKKKACiiigAooooAKK&#10;KKACiiigAooooAKKKKACiiigAooooAKKKKACiiigAooooAKKKKACiiigAooooAKKKKACiiigAooo&#10;oAKKKKACiiigAooooAKKKKACiiigApkv+pf/AHTT6ZL/AKl/900Ach8K/wDknOlfST/0Y1dlXG/C&#10;v/knOlfST/0Y1dlQAUUUUAFFFFABRRRQAUUUUAFFFFABRRRQA1/9W30NeP8A7OH/ACIWpf8AYUf/&#10;ANFRV7A/+rb6GvH/ANnD/kQtS/7Cj/8AoqKgD2KiiigAooooA8e+Hn/JcPH31H/oVew1498PP+S4&#10;ePvqP/Qq9hoAKKKKACiiigAooooAKKKKACiiigAooooAKKKKACiiigAooooAKKKKACiiigAooooA&#10;KKKKACiiigAooooAKKKKACiiigAooooAKKKKACiiigAooooAKKKKACiiigAooooAKKKKACiiigAo&#10;oooAKKKKACiiigAooooAKKKKACiiigAooooAKKKKACiiigAooooAKKKKACiiigAooooAK8f+Bv8A&#10;x/eNf+wqf5vXsFeP/A3/AI/vGv8A2FT/ADegD2CiiigAooooA8c0L/k6TxP/ANgxP/RdtXsdeOaF&#10;/wAnSeJ/+wYn/ou2r2OgAooooAKKKKACiiigAooooAKKKKACiiigAooooAKKKKACiiigAooooAKK&#10;KKACiiigAooooAKKKKACiiigAooooAKKKKACiiigDx342/8AIyeAP+wmf/Q4q9irx342/wDIyeAP&#10;+wmf/Q4q9ioAKKKKACiiigAooooAKKKKAK2o/wDIMu/+uL/+gmvKP2cf+Seah/2FZP8A0VFXq+o/&#10;8gy7/wCuL/8AoJryj9nH/knmof8AYVk/9FRUAewUUUUAFFFFABRRRQAUUUUAFFFFABRRRQAUUUUA&#10;FFFFABRRRQBx3wu/5EC0/wCvq8/9Kpa7GuO+F3/IgWn/AF9Xn/pVLXY0AFFFFABRRRQAUUUUAFFF&#10;FABRRRQAUUUUAFFFFABRRRQAUUUUAFFFFABRRRQAUUUUAFFFFABRRRQAUUUUAFFFFABRRRQAUUUU&#10;AFFFFABRRRQAUUUUAFFFFABRRRQAUUUUAFFFFABRRRQAUUUUAFFFFABRRRQAUUUUAFFFFABRRRQA&#10;UUUUAFFFFABRRRQAUUUUAFFFFABRRRQAUUUUAFFFFABRRRQAUUUUAFFFFABRRRQAUUUUAFFFFABR&#10;RRQAUUUUAFMl/wBS/wDumn0yX/Uv/umgDkPhX/yTnSvpJ/6MauyrjfhX/wAk50r6Sf8Aoxq7KgAo&#10;oooAKKKKACiiigAooooAKKKKACiiigBr/wCrb6GvH/2cP+RC1L/sKP8A+ioq9gf/AFbfQ14/+zh/&#10;yIWpf9hR/wD0VFQB7FRRRQAUUUUAePfDz/kuHj76j/0KvYa8e+Hn/JcPH31H/oVew0AFFFFABRRR&#10;QAUUUUAFFFFABRRRQAUUUUAFFFFABRRRQAUUUUAFFFFABRRRQAUUUUAFFFFABRRRQAUUUUAFFFFA&#10;BRRRQAUUUUAFFFFABRRRQAUUUUAFFFFABRRRQAUUUUAFFFFABRRRQAUUUUAFFFFABRRRQAUUUUAF&#10;FFFABRRRQAUUUUAFFFFABRRRQAUUUUAFFFFABRRRQAUUUUAFeP8AwN/4/vGv/YVP83r2CvH/AIG/&#10;8f3jX/sKn+b0AewUUUUAFFFFAHjmhf8AJ0nif/sGJ/6Ltq9jrxzQv+TpPE//AGDE/wDRdtXsdABR&#10;RRQAUUUUAFFFFABRRRQAUUUUAFFFFABRRRQAUUUUAFFFFABRUbzwxOqSSort91WYAn6VJQAUVzGu&#10;fETwl4cuTa6prdtFcD70KZkdfqFBx+NTaD448M+JpGi0jWLa5mXrECVf/vk4J/CgDoaSlrjfGFzc&#10;QeK/BkcM8qRz6hIsqK5AkAhYgEd8EZoA7KiiigAooooAKKKKACiiigAooooAKKKKAPHfjb/yMngD&#10;/sJn/wBDir2KvHfjb/yMngD/ALCZ/wDQ4q9ioAKKKKACiiigAooooAKKKKAK2o/8gy7/AOuL/wDo&#10;Jryj9nH/AJJ5qH/YVk/9FRV6vqP/ACDLv/ri/wD6Ca8o/Zx/5J5qH/YVk/8ARUVAHsFFFFABRRRQ&#10;AUUUUAFFFFABRRRQAUUUUAFFIzBVLMcKBkk9q8MOteNfi7rN7F4Z1B9C8NWknkm6BKySt9V5zjna&#10;CAARnNAHuZIAyTilrxL/AIZ2t53aW98WahcStzv8oZ/Eljmk/wCFB6hpbNceH/G1/aXAHy5Vk/Nk&#10;YH9KAPbqK8o+H3jTxHa+K5vA3jZVfVI4zJa3agYmQDuRgHgEg4zwQea9XoA4/wCF/wDyINp/19Xn&#10;/pVLXYVyHww/5EK1/wCvq8/9Kpa6+gAooooAKKKKACiiigAooooAKKKKACiiigAooooAKKKKACii&#10;igAooooAKKKKACiiigAooooAKKKKACiiigAooooAKKKKACiiigAooooAKKKKACiiigAooooAKKKK&#10;ACiiigAooooAKKKKACiiigAooooAKKKKACiiigAooooAKKKKACiiigAooooAKKKKACiiigAooooA&#10;KKKKACiiigAooooAKKKKACiiigAooooAKKKKACiiigAooooAKKKKACiiigApkv8AqX/3TT6ZL/qX&#10;/wB00Ach8K/+Sc6V9JP/AEY1dlXG/Cv/AJJzpX0k/wDRjV2VABRRRQAUUUUAFFFFABRRRQAUUUUA&#10;FFFFADX/ANW30NeP/s4f8iFqX/YUf/0VFXsD/wCrb6GvH/2cP+RC1L/sKP8A+ioqAPYqKKKACiii&#10;gDx74ef8lw8ffUf+hV7DXj3w8/5Lh4++o/8AQq9hoAKKKKACiiigAooooAKKKKACiiigAooooAKK&#10;KKACiiigAooooAKKKKACiiigAooooAKKKKACiiigAooooAKKKKACiiigAooooAKKKKACiiigAooo&#10;oAKKKKACiiigAooooAKKKKACiiigAooooAKKKKACiiigAooooAKKKKACiiigAooooAKKKKACiiig&#10;AooooAKKKKACiiigAooooAK8f+Bv/H941/7Cp/m9ewV4/wDA3/j+8a/9hU/zegD2CiiigAooooA8&#10;c0L/AJOk8T/9gxP/AEXbV7HXjmhf8nSeJ/8AsGJ/6Ltq9joAKKKKACiiigAooooAKKKKACiiigAo&#10;oooAKKKKACiiigAooooA8M+Ma7vir4FXJG6ZAcH/AKbLXofxR8RXPhf4eapqVk2y72rDC/8AdZ2C&#10;7h7gEke4FcZ8Y/DPifUvEnh/XPD2mG+Om5dlVhkMHDD5SQSOO1cx41+KV3rHg+/0DxV4Pv8ASp7l&#10;f3M2GCiRSGU4cA4yvOCeKAOr+HXwf0JPD9rq/iK0Gp6pfILh/tLFljDcgYzgnnJJzSfED4RaTb6R&#10;Pr/hKFtK1jT1Nygt3ISQKMkY7HAOMYz3zmt/4PeMU8WeCoY2Rlu9NVLafPRsD5WH1A6VS+KHxP0j&#10;QNH1DRbG5+067NGbdYIlLeUWGMsemQD065xQB0vw78SyeLfAum6vOALiRDHPjoZEJUn8cZ/GqfjT&#10;/kbvA/8A2EpP/RD1J8LNAuPDfw60rT7xCl0UaaVGGCrOxbafcAgfhUfjP/kbvBH/AGEpP/RD0Adr&#10;RRRQAUUUUAFFFFABRRRQAUUUUAFFFFAHjvxt/wCRk8Af9hM/+hxV7FXjvxt/5GTwB/2Ez/6HFXsV&#10;ABRRRQAUUUUAFFFFABRRRQBW1H/kGXf/AFxf/wBBNeUfs4/8k81D/sKyf+ioq9X1H/kGXf8A1xf/&#10;ANBNeUfs4/8AJPNQ/wCwrJ/6KioA9gooooAKKKKACiiigAooooAKKKKACiiigCrqVs17pd3ao21p&#10;oHjDehKkf1ryL4Da9Y2Ok33hC9dLXWLS8kYwyEKZc4Bx6kEEEdcY/D2euG8Z/Cfw140uPtt1FLaa&#10;hjBurUhWf03AghsevX3oA7mkZlRGd2CqoySTgAV4z/wpTxFZqsWmfETVoIAOE3yKB+Cvikb4EX2q&#10;bB4g8capfxhsmNizZ+hdjg/hQBDJqlr41/aH0mbRWWe10W1YXF1GMq5+fgN3GXAH/Aq9urA8KeDd&#10;D8GacbPRrQRB8GWZzullPqzd/p0GeBW/QByHww/5EO1/6+rz/wBKpa6+uP8Ahh/yIVr/ANfV5/6V&#10;S12FABRRRQAUUUUAFFFFABRRRQAUUUUAFFFFABRRRQAUUUUAFFFFABRRRQAUUUUAFFFFABRRRQAU&#10;UUUAFFFFABRRRQAUUUUAFFFFABRRRQAUUUUAFFFFABRRRQAUUUUAFFFFABRRRQAUUUUAFFFFABRR&#10;RQAUUUUAFFFFABRRRQAUUUUAFFFFABRRRQAUUUUAFFFFABRRRQAUUUUAFFFFABRRRQAUUUUAFFFF&#10;ABRRRQAUUUUAFFFFABRRRQAUUUUAFFFFABTJf9S/+6afTJf9S/8AumgDkPhX/wAk50r6Sf8Aoxq7&#10;KuN+Ff8AyTnSvpJ/6MauyoAKKKKACiiigAooooAKKKKACiiigAooooAa/wDq2+hrx/8AZw/5ELUv&#10;+wo//oqKvYH/ANW30NeP/s4f8iFqX/YUf/0VFQB7FRRRQAUUUUAePfDz/kuHj76j/wBCr2GvHvh5&#10;/wAlw8ffUf8AoVew0AFFFFABRRRQAUUUUAFFFFABRRRQAUUUUAFFFFABRRRQAUUUUAFFFFABRRRQ&#10;AUUUUAFFFFABRRRQAUUUUAFFFFABRRRQAUUUUAFFFFABRRRQAUUUUAFFFFABRRRQAUUUUAFFFFAB&#10;RRRQAUUUUAFFFFABRRRQAUUUUAFFFFABRRRQAUUUUAFFFFABRRRQAUUUUAFFFFABRRRQAUUUUAFe&#10;P/A3/j+8a/8AYVP83r2CvH/gb/x/eNf+wqf5vQB7BRRRQAUUUUAeOaF/ydJ4n/7Bif8Aou2r2OvH&#10;NC/5Ok8T/wDYMT/0XbV7HQAUUUUAFFFFABRRRQAUUUUAFFFFABRRRQAUUUUAFFFFABRRRQAU140l&#10;RkkRXRhgqwyDXD/EP4it4AFpLLoV1fWtxkG4jfakbdlJweT1GcZ5x0NcZD+0RFcR74PCGoyr/eSU&#10;EfmFoA9hsNK07SllXTrC1s1lbfILeFYw7epwBk1mR+CvDkfiOXxB/ZMDarKwc3MgLEMBjIB4U47i&#10;vND+0EB/zJmp/wDfz/7GmH9oXH/Mm6j+Mv8A9hQB7bXFeNP+Ru8D/wDYSk/9EPWr4L8T/wDCX+Go&#10;dY+wy2XmSOnkynLDaxHoKyvGn/I3eB/+wlJ/6IegDtaKKKACiiigAooooAKKKKACiiigAooooA8d&#10;+Nv/ACMngD/sJn/0OKvYq8d+Nv8AyMngD/sJn/0OKvYqACiiigAooooAKKKKACiiigCtqP8AyDLv&#10;/ri//oJryj9nH/knmof9hWT/ANFRV6vqP/IMu/8Ari//AKCa8o/Zx/5J5qH/AGFZP/RUVAHsFFFF&#10;ABRRRQAUUUUAFFFFABRRRQAUUUUAUNcd4vD+pSRuySJaysrKcEEIcEGvn34ZeLvHdnoF7roa48Qa&#10;TBceXdWssrSXEfygl0Jycc8j8cd6+gPEHHhrVT/05y/+gGvJ/wBm3P8Awh+rHt9v/wDaa0AeieFP&#10;Hnh7xlb79KvkNwozJayfLKn1XuPcZFdLXnvi74QaB4luv7SsjJo+rht4u7L5dzdcsoxz7jB9zXLF&#10;PjP4MHlxNbeJrCM/Kz4aXb75IfP4tQB7XRXk3hf4s69qfiSw0TWvBt3p0l25XzmDqqjBOdrL7ete&#10;s0Acf8L/APkQbX/r6vP/AEqlrsK4/wCF/wDyINr/ANfV5/6VS12FABRRRQAUUUUAFFFFABRRRQAU&#10;UUUAFFFFABRRRQAUUUUAFFFFABRRRQAUUUUAFFFFABRRRQAUUUUAFFFFABRRRQAUUUUAFFFFABRR&#10;RQAUUUUAFFFFABRRRQAUUUUAFFFFABRRRQAUUUUAFFFFABRRRQAUUUUAFFFFABRRRQAUUUUAFFFF&#10;ABRRRQAUUUUAFFFFABRRRQAUUUUAFFFFABRRRQAUUUUAFFFFABRRRQAUUUUAFFFFABRRRQAUUUUA&#10;FFFFABTJf9S/+6afTJf9S/8AumgDkPhX/wAk50r6Sf8Aoxq7KuN+Ff8AyTnSvpJ/6MauyoAKKKKA&#10;CiiigAooooAKKKKACiiigAooooAa/wDq2+hrx/8AZw/5ELUv+wo//oqKvYH+430rx/8AZw/5EHUf&#10;+wo//oqKgD2KiiigAooooA8e+Hn/ACW/x99R/wChV7DXj3w8/wCS3+Pvqv8A6FXsNABRRRQAUUUU&#10;AFFFFABRRRQAUUUUAFFFFABRRRQAUUUUAFFFFABRRRQAUUUUAFFFFABRRRQAUUUUAFFFFABRRRQA&#10;UUUUAFFFFABRRRQAUUUUAFFFFABRRRQAUUUUAFFFFABRRRQAUUUUAFFFFABRRRQAUUUUAFFFFABR&#10;RRQAUUUUAFFFFABRRRQAUUUUAFFFFABRRRQAUUUUAFFFFABXj/wN/wCP7xr/ANhU/wA3r2CvIPgd&#10;/wAfvjX/ALCx/m9AHr9FFFABRRRQB45oX/J0nif/ALBif+i7avY68c0H/k6TxP8A9gxP/RdtXsdA&#10;BRRRQAUUUUAFFFFABRRRQAUUUUAFFFFABRRRQAUUUUAFFFFAFXUdOtNX0640+/gSe1uEKSxOMhgf&#10;89e1eM+B49R+GnxQuvB04uJtA1I+ZZTFSVjY/d56DPKH32mvcKKACiiigArivGf/ACN3gf8A7CUn&#10;/oh61m8TLZ+K/wCxNStzarcqG0+6LZjuTj5o8/wuD/D3HIrL8Yrnxb4JPpqMn/oh6AOzooooAKKK&#10;KACiiigAooooAKKKKACiiigDx342/wDIyeAP+wof/Q4q9irx742DPiTwB/2FP/Z4q9hoAKKKKACi&#10;iigAooooAKKKKAK2o/8AIMu/+uL/APoJryj9nH/knmof9hWT/wBFRV6vqP8AyDLv/ri//oJryj9n&#10;H/knmof9hWT/ANFRUAewUUUUAFFFFABRRRQAUUUUAFFFFABRRRQBW1G0+36Zd2e/Z9oheLdjO3cp&#10;Gf1rkfhn4Bf4faPeWMmoLem4nE29Ytm35QMYyfSu3ooAKKKKACiiigDj/hf/AMiDa/8AX1ef+lUt&#10;dhXHfC7/AJEG0/6+rz/0qlrsaACiiigAooooAKKKKACiiigAooooAKKKKACiiigAooooAKKKKACi&#10;iigAooooAKKKKACiiigAooooAKKKKACiiigAooooAKKKKACiiigAooooAKKKKACiiigAooooAKKK&#10;KACiiigAooooAKKKKACiiigAooooAKKKKACiiigAooooAKKKKACiiigAooooAKKKKACiiigAoooo&#10;AKKKKACiiigAooooAKKKKACiiigAooooAKKKKACiiigAooooAKKKKACmS/6l/wDdNPpkv+pf/dNA&#10;HIfCv/knOlfST/0Y1dlXHfCz/knOlfST/wBGNXY0AFFFFABRRRQAUUUUAFFFFABRRRQAUUUUAI/3&#10;G+leP/s4f8iBqP8A2FH/APRUVewP9xvpXj/7OH/Igaj/ANhR/wD0VFQB2/iH4j+EvCmpDT9a1cW1&#10;2YxJ5YglkO05wSUUgdKyf+F2/Dz/AKGH/wAkrj/43XdS2ltO++W3ikbGMugJqP8As2x/58rb/v0v&#10;+FAHE/8AC7fh5/0MP/klcf8Axutrw38QfC3i68mtNC1Vbu4hj814/JkjIXIGfnUZ5I6eord/s6xH&#10;/Lnb/wDfpf8ACpI7aCFi0UMcbEYJVAKAPJPh7/yW/wAffVf/AEKvYK8f+Hv/ACW/x99V/wDQq9go&#10;AKKKKACiiigAooooAKKKKACiiigAooooAKKKKACiiigAooooAKKKKACiiigAooooAKKKKACiiigA&#10;ooooAKKKKACiiigAooooAKKKKACiiigAooooAKKKKACiiigAooooAKKKKACiiigAooooAKKKKACi&#10;iigAooooAKKKKACiiigAooooAKKKKACiiigAooooAKKKKACiiigAooooAK+fvhp498NeENT8XQa7&#10;qX2SS41R3iHkSvuAZgT8qnH419A1478EoIZNQ8bO8KM/9qkbmUE4y/H86AO00P4oeDfEmqx6XpOt&#10;LPeygmOJoJY92Bk4LqBnAJxntXXVClpbRyeYlvEr/wB5UANTUAct4h+I/hPwpqI0/WtXFtdGMSeW&#10;IJZDtOcElFIHSsj/AIXb8PP+hh/8krj/AON13MtnazyCSW2hkcdGeMEj8aFsrRfu2sI+kYoA8T8D&#10;a3p3iP8AaM8QatpNx9osp9MHly7GTO0W6nhgCOQR0r3OvG/D6qn7UXiZVUKBpiYAGB9y3r2SgAoo&#10;ooAKKKKACiiigAooooAKKKKACiiigAooooAKKKKACiiigAooooAKp6nqtho1i99qV1Fa2sZAeWVs&#10;KuTgc/U1cpCqsMMAR6GgDidX8WfD/wAQ6ZJp9/4g0ySBzkEXChkYdGU9iOoPauGfx3Yr4s8N6Zqe&#10;t2V5Dp1480erpKvlywmJ1HmHPyyAkA9c8GvbRDEOkSD/AICK4L4j6LYa7q3hTTr6LdDPfyBtp2sM&#10;QsQQR6ED8qANo/EPwcOviXTP/AhaYfiR4LHXxNpn/f8AFVdH1e40TVI/DfiUq0rnGm6kygJeqB91&#10;j0WUdx/F1FdeYIT1ijP/AAEUAcz/AMLL8E/9DPpn/f8AFH/Cy/BP/Qz6Z/3/ABXS/Zbf/nhF/wB8&#10;Cj7Lb/8APCL/AL4FAHNf8LL8E/8AQz6Z/wB/xR/wsvwT/wBDPpn/AH/FdL9lt/8AnhF/3wKPstv/&#10;AM8Iv++BQBzX/Cy/BP8A0M+mf9/xR/wsvwT/ANDPpn/f8V0v2W3/AOeEX/fAo+y2/wDzwi/74FAH&#10;Nf8ACy/BP/Qz6Z/3/FH/AAsvwT/0M+mf9/xXS/Zbf/nhF/3wKPstv/zwi/74FAHNf8LK8FH/AJmf&#10;TP8Av+KevxF8Gt93xNph/wC3ha6L7Lb/APPCL/vgU4QxDpEg/wCAigDwv4v+KtAv9d8E3Nnq1pcw&#10;2mo+bctA4k8pN0Zy2M44B4PXHtXuNpd21/ax3VncRXFvKN0csLh0ceoI4NU9Z0DSfEOmvp2rafBd&#10;2rHPlyL904I3Keqtgn5hgjPWvK7v4TeIvB9zNqfw48QTQ5Jd9Lu2BSTrwCflJ6KNwBH9+gD2aivJ&#10;tG+NC2Oo/wBi+PtJm0DU1H+u2M0EnJGR1IBI4ILKcE7hXqVpeWt/ax3Vncw3NvIMpLC4dGHqCODQ&#10;BPRRRQAUUUUAFFFFAFbUf+QZd/8AXF//AEE15R+zj/yTzUP+wrJ/6Kir1fUf+QZd/wDXF/8A0E15&#10;R+zj/wAk81D/ALCsn/oqKgD2CiiigAooooAKKKKACiiigAooooAKKKKACiiigAooooAKKKKAOO+F&#10;3/IgWn/X1ef+lUtdjXHfC7/kQLT/AK+rz/0qlrsaACiiigAooooAKKKKACiiigAooooAKKKKACii&#10;igAooooAKKKKACiiigAooooAKKKKACiiigAooooAKKKKACiiigAooooAKKKKACiiigAooooAKKKK&#10;ACiiigAooooAKKKKACiiigAooooAKKKKACiiigAooooAKKKKACiiigAooooAKKKKACiiigAooooA&#10;KKKKACiiigAooooAKKKKACiiigAooooAKKKKACiiigAooooAKKKKACiiigAooooAKKKKACmyf6p/&#10;901meIbjVrPRpbnRLOK8vImVxbSvt81ARvVT2YrnGeM4puheILHxNov2+xdgpyksUi7ZIZB95HU9&#10;GFAGL8LRj4daX9JP/RjV2Ncj8MV2fD3Sx14k/wDRjV11ABRRRQAUUUUAFFFFABRRRQAUUUUAFFFF&#10;ACP9xvpXj37OH/Ig6j/2FH/9FRV7C33T9K8f/Zw/5J/qB/6isn/oqKgD2GiiigAooooA8f8Ah5/y&#10;W/x99V/9Cr2CvIPh7/yW/wAffVf/AEKvX6ACiiigAooooAKKKKACiiigAooooAKKKKACiiigAooo&#10;oAKKKKACiiigAooooAKKKKACiiigAooooAKKKKACiiigAooooAKKKKACiiigAooooAKKKKACiiig&#10;AooooAKKKKACiiigAooooAKKKKACiiigAooooAKKKKACiiigAooooAKKKKACiiigAooooAKKKKAC&#10;iiigAooooAKKKKACvIPgd/x++Nf+wsf5vXr9eQ/A7/j98a/9hZv5vQB69RRRQAUUUUAeOaD/AMnS&#10;eJ/+wYn/AKLtq9jrxzQv+TpPE/8A2DE/9F29ex0AFFFFABRRRQAUUUUAFFFFABRRRQAUUUUAFFFF&#10;ABRRRQAUUUUAFFFFABRRRQAVxvjA48WeCv8AsIy/+iHq5eeJbjRfEos9Zt0h0m8ZUsdQjyVWTHMc&#10;2fuknlT0I461U8YLnxV4LPHGpSf+iHoA6HW9FsfEGly6dqEXmQycgg4ZGHRlPZgehq7EgihSMMzB&#10;FC5Y5Jx6+9PooAKKKKACiiigAooooAKKKKACiiigAooooAzdb8P6R4k09rHWdPgvbc8hZV5U4xlT&#10;1U4PUEGvLLv4S+IfCF1Lqfw48QTQ5Jd9LvGBSTrwCflPZRuGR1317LRQB5LovxqSy1D+xvHukzaB&#10;qinBlEbGB+SMjqQCRgEblOCdwFep2l5a6hax3Vlcw3NvIMpLC4dGHqCODVTXPD+keJNPax1nT4L2&#10;3PIWVeVOMZU9VOO4INeWXnwl8QeELiTUvhx4gngyS8mm3jgpJweASNpPQDcOOu8UAey0V5No3xpj&#10;s9QGjePdJn0DVF4MpjYwPyRuHUhSQQCNy8E7q9Ss7211C0ju7K5hubeQZSWFw6sPYjg0AT0UUUAV&#10;tQ/5Bl1/1xf+Rryj9nH/AJJ5qH/YVk/9FRV6xf8AOnXI/wCmTfyNeT/s4/8AJPNQ/wCwrJ/6KioA&#10;9gooooAKKKKACiiigAooooAKKKKACiiigAooooAKKKKACisrxFcava6JcT6FaQXd/HhkgmYqJADy&#10;AR3Izj3qLwx4nsPFWki+si6OreXcW0q7ZbeQdUdexH60AZPwv48BWv8A19Xn/pVLXYVyPwzXb4Et&#10;VznF1ef+lMtddQAUUUUAFFFFABRRRQAUUUUAFFFFABRRRQAUUUUAFFFFABRRRQAUUUUAFFFFABRR&#10;RQAUUUUAFFFFABRRRQAUUUUAFFFFABRRRQAUUUUAFFFFABRRRQAUUUUAFFFFABRRRQAUUUUAFFFF&#10;ABRRRQAUUUUAFFFFABRRRQAUUUUAFFFFABRRRQAUUUUAFFFFABRRRQAUUUUAFFFFABRRRQAUUUUA&#10;FFFFABRRRQAUUUUAFFFFABRRRQAUUUUAFFFFABRRSUAcpd/Ebw5Y3k1pPLfiaFyj7NNuHGR6EIQa&#10;4rX/ABXpFnqMniXwo2of2o2FvLBtMuUh1BOnJ8vCSAcq/wCByDXsNI/3G+lAHk/w8+JXhu38FWNn&#10;NNei6twyzRR2E8vlsWJxuRCOhrqD8UPC46y6l/4Krr/43XKeFNCvtO8I6b4p8LIG1ErJ9usGbEeo&#10;oJG4/wBmUAfK34HINejeHvEWn+JtLS/sJGK52SxOMSQuOqOvZhQBhf8AC0/C3/PXUv8AwVXP/wAb&#10;pP8Ahanhb/nrqX/gruf/AIiu0ooA4v8A4Wp4W/566l/4K7n/AOIo/wCFqeFv+eupf+Cu5/8AiK7S&#10;igDi/wDhanhb/nrqX/gruf8A4ij/AIWp4W/566l/4K7n/wCIrtKKAOL/AOFqeFv+eupf+Cu5/wDi&#10;KP8Ahanhb/nrqX/gruf/AIiu0ooA4v8A4Wp4W/566l/4K7n/AOIo/wCFqeFv+eupf+Cu5/8AiK7S&#10;igDiT8VvC3/PTUun/QLuP/iK66wvYdRsIL238zyZ0Dp5kZRsH1VgCPxqxRQAjfdP0r5l+E/xX0Pw&#10;F4Zu9K1ay1KSeS9a4DW0aMACiLg7nU5yh/OvpusLwvfvq+mXFzcpEZFvrmEbUx8qTMi/XhRzQB55&#10;/wANHeD/APoG65/34h/+O0f8NHeD/wDoG65/34h/+O1655EP/PJP++RR5EP/ADyj/wC+RQB5H/w0&#10;d4P/AOgbrn/fiH/47R/w0d4P/wCgbrn/AH4h/wDjteueRD/zyj/75FL5MX/PJP8AvkUAeJ/B3Vof&#10;EnxM8aa5ZwzpZ3IjdfNUBlyxwGwSAflPftXt9YWl6rNceLNd0opEtvYx2zR7Vw2ZFctn/vkYrdoA&#10;KKKKACiiigAooooAKKKKACiiigAooooAKKKKACiiigAooooAKKKKACiiigAooooAKKKKACiiigAo&#10;oooAKKKKACiiigAooooAKKKKACiiigAooooAKKKKACiiigAooooAKKKKACiiigAooooAKKKKACii&#10;igAooooAKKKKACiiigAooooAKKKKACiiigAooooAKKKKACiiigAooooAK+bvBfxM0f4e674ts9Ys&#10;tRkluNVkZfs0aNt2swIbcy4NfSNcz4T1WbXG15rtImay1e4s4yEA+RNu3PqeaAOF/wCGjvB//QN1&#10;z/vxD/8AHaP+GjvB/wD0Ddc/78Q//Ha9c8iH/nkn/fIo8iH/AJ5R/wDfIoA8j/4aO8H/APQN1z/v&#10;xD/8do/4aO8H/wDQN1z/AL8Q/wDx2vXPIh/55R/98ijyIv8Ankn/AHyKAPCfhx4itfF/x/13XdPi&#10;uI7S40z5VnUB12iBDnBIHKnvXvVc/barKfHt5owWNbeLT4rkbVwS7OynJ+gFdBQAUUUUAFFFFABR&#10;RRQAUUUUAFFFFABRRRQAUUUUAFFFFABRRRQAUUUUAFZ2saxaaFpsmoXvnfZ4yoYwwtK3JwPlUE9/&#10;StGigDhL74g+DdW0+ayvVv57aZdrxvpNyQR/37rz2fxvaaN4n8P2t5dXtxoFhdtNbahc2kySRq0T&#10;qIXVkBcgkYYZ46+3vtcN4+sbTU9c8JWN9AlxbT38qvE4yCPIf+XrQBY/4Wf4Y/566lz0/wCJVdf/&#10;ABumn4peFwcebqX/AIKrn/43UdjqV34K1GLRdcnefR53CabqcnWMnpBMfUfwv0PQ4NdvQBxf/C1P&#10;C3/PXUv/AAV3P/xuj/hanhb/AJ66l/4K7n/4iu0ooA4v/hanhb/nrqX/AIK7n/4ij/hanhb/AJ66&#10;l/4K7n/4iu0ooA4v/hanhb/nrqX/AIK7n/4ij/hanhb/AJ66l/4K7n/4iu0ooA4v/hanhb/nrqX/&#10;AIK7n/4ij/hanhb/AJ66l/4K7n/4iu0ooA4v/hanhb/nrqX/AIK7n/4ij/hanhb/AJ66l/4K7n/4&#10;iu0ooA5jR/Huha9qUdhYtem4cFl82wmjXA55ZlAFdPXPeKNWu9Lu/Dsdq6qt9qyWs+VBzGYpWIHo&#10;cqOa6GgAooooAKKKKAMzXPD2keJLA2Ws6fBe25yQsq8qcYyrdVPuCDXlt78JvEHhG5k1P4b6/PBz&#10;vfSrt8xy8HgE/KT0ADjjk7xXstFAHjUPx4/sMvp3jbw1qOn6vEcMtoiskg/vAOwIHHGCwPUGpf8A&#10;ho7wf/0Ddc/78Q//AB2u/u9VmXx3YaMRG1tPYTXDBkBO5XQDB+jGt3yIf+eSf98igDx+4/aK8IzW&#10;ssS6drgZ0KgmCHuP+ulT/s5xunw7vWZGVX1SRkJGNw8uIZHqMgj8DXrPkQ/88k/75FPVQowoAA6A&#10;CgBaKKKACiiigArjrn4m+GrK8mtZn1ESxOUbbps7DI9CE5FdjRQBxX/C1fC3/PXUv/BXc/8AxFL/&#10;AMLU8Lf89dS/8Fdz/wDEV2lFAHF/8LU8Lf8APXUv/BXc/wDxFH/C1PC3/PXUv/BXc/8AxFdpRQBx&#10;f/C1PC3/AD11L/wV3P8A8RR/wtTwt/z11L/wV3P/AMRXaUUAcX/wtTwt/wA9dS/8Fdz/APEUf8LU&#10;8Lf89dS/8Fdz/wDEV2lFAHF/8LU8Lf8APXUv/BXc/wDxFH/C0/C3/PXUv/BXc/8Axuu0ooA40fFH&#10;wuf+W2o/+Cq6/wDjdcd4h8T6Rbax/wAJR4TOoDWAAt3ZtplykWoxj+Fj5eFcDO1z078V7HRQB5J8&#10;PPiX4ct/CNvZ3El4l7HLO88EVjPN5JeaRwpZUxnBrqW+KPhdRzLqX/gquf8A43XJeHPD2o23hy38&#10;V+Fgi6utxdi7s3bEeoxi5l+Uns4/hbt0PFei+GfE9h4q0oXtiWR1Yx3FtKMS28g6o69iP1oA0rO6&#10;jvbOC7iDiOeNZFDoVYAjIyDyDz0NWKKKACiiigAooooAKKKKACiiigAooooAKKKKACiiigAooooA&#10;KKKKACiiigAooooAKKKKACiiigAooooAKKKKACiiigAooooAKKKKACiiigAooooAKKKKACiiigAo&#10;oooAKKKKACiiigAooooAKKKKACiiigAooooAKKKKACiiigAooooAKKKKACiiigAooooAKKKKACii&#10;igAooooAKKKKACiiigAooooAKKKKACiiigAooooAKKKKACiiigAooooAKa/MbAdSDinUUAcz8P8A&#10;TrzSfBWn2N/EYrmLeHQ44y7EfoRWtaaLp1jql7qVrapFdXu37S6ZHmFc4JHTPJ56mtCigAooooAK&#10;KKKACiiigAooooAKKKKACiiigArkvh227w9dn/qK33/pQ9dbXIfDj/kXLz/sK33/AKPegDr6KKKA&#10;CiiigDkNBP8AxcrxgPSGw/8AQJK6+uO0D/kpvjL/AK42H/oEldjQAUUUUAFFFFABRRRQAUUUUAFF&#10;FFABRRRQAUUUUAFFFFABRRRQAUUUUAFFFFABRRRQAUUUUAFFFFABRRRQAUUUUAFFFFABRRRQAUUU&#10;UAFFFFABRRRQAUUUUAFFFFABRRRQAUUUUAFFFFABRRRQAUUUUAFFFFABRRRQAUUUUAFFFFABRRRQ&#10;AUUUUAFFFFABRRRQAUUUUAFFFFABRRRQAVxHw2OR4t9vEt7/ADWu3rhvhp08Xf8AYzXv81oA7mii&#10;igAooooA4uyb/i8mqj00aD/0Y1dpXE2X/JZ9W/7A0H/oxq7agAooooAKKKKACiiigAooooAKKKKA&#10;CiiigAooooAKKKKACiiigAooooAKKKKACuX8TaVe3/iPwrdWsO+GyvnkuGyPlQxMAfzIrqKKAKmo&#10;6daavp81hfQJPbTrtkjccEVNbQR2ltFbwqViiQIgJJwAMDk1LRQAUUUUAFFFFABRRRQAUUUUAFFF&#10;FAHIeOf+P/wf/wBh+L/0RPXX1yHjn/j/APB//Yfi/wDRE9dfQAUUUUAFFFFABRRRQBxd+3/F4tGX&#10;10i5/wDRiV2lcRqH/JZtF/7A9z/6MSu3oAKKKKACiiigAooooAKKKKACiiigAooooAKKKKACiiig&#10;AooooAKKKKAOb8B6dd6V4Rt7O+iMVws9yxQnoGnkZfzUg1p2+h6baazd6tb2kcV7eKq3Eq8GQL0y&#10;OmfetG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Q+G/wDyLl5/2Fb7/wBHvXX1yHw3/wCRcvP+wrff+j3oA6+iiigAooooA47QP+Sm+Mv+uNh/&#10;6BJXY1x2gf8AJTfGX/XGw/8AQJK7GgAooooAKKKKACiiigAooooAKKKKACiiigAooooAKKKKACii&#10;igAooooAKKKKACiiigAooooAKKKKACiiigAooooAKKKKACiiigAooooAKKKKACiiigAooooAKKKK&#10;ACiiigAooooAKKKKACiiigAooooAKKKKACiiigAooooAKKKKACiiigAooooAKKKKACiiigAooooA&#10;KKKKACiiigArhvhp08X/APYzXv8ANK7muG+GnTxf/wBjNe/zSgDuaKKKACiiigDiLL/ktGrf9gaD&#10;/wBGNXb1xFl/yWjVv+wNB/6Mau3oAKKKKACiiigAooooAKKKKACiiigAooooAKKKKACiiigAoooo&#10;AKKKKACiiigAooooAKKKKACiiigAooooAKKKKACiiigAooooA5Dxz/x/+D/+w/F/6Inrr65Dxz/x&#10;/wDg/wD7D8X/AKInrr6ACiiigAooooAKKKKAOI1D/ks+i/8AYHuf/RiV29cRqH/JZ9F/7A9z/wCj&#10;Ert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kPhv/wAi5ef9hW+/&#10;9HvXX1yHw4/5Fy8/7Ct9/wClD0AdfRRRQAUUUUAcdoH/ACU3xl/1xsP/AECSuxrjtA/5Kb4y/wCu&#10;Nh/6BJXY0AFFFFABRRRQAUUUUAFFFFABRRRQAUUUUAFFFFABRRRQAUUUUAFFFFABRRRQAUUUUAFF&#10;FFABRRRQAUUUUAFFFFABRRRQAUUUUAFFFFABRRRQAUUUUAFFFFABRRRQAUUUUAFFFFABRRRQAUUU&#10;UAFFFFABRRRQAUUUUAFFFFABRRRQAUUUUAFFFFABRRRQAUUUUAFFFFABRRRQAUUUUAFcN8NOni//&#10;ALGa9/mldzXDfDTp4v8A+xmvf5pQB3NFFFABRRRQBxFl/wAlo1b/ALA0H/oxq7euIsv+S0at/wBg&#10;aD/0Y1dvQAUUUUAFFFFABRRRQAUUUUAFFFFABRRRQAUUUUAFFFFABRRRQAUUUUAFFFFABRRRQAUU&#10;UUAFFFFABRRRQAUUUUAFFFFABRRRQByHjn/j/wDB/wD2H4v/AERPXX1yHjn/AI//AAf/ANh+L/0R&#10;PXX0AFFFFABRRRQAUUUUAcRqH/JZ9F/7A9z/AOjErt64jUP+SzaL/wBge5/9GJXb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XN+OvFkPgvwnd6zLH5rphIYs43yHgA+3c/SvJNG0j4qfEmx&#10;XXZvFL6LZTndbR27tFuXPULHg49CxJP5UAe/0V4EPE/jv4UeILG08XX39saDctsW6Lb2HqQ5G7cO&#10;pDZ46V7fqurWmjaLdardSAWttCZnYHqAM8e56D60AXqK+f8ATD8Sfi08+rWeuyeHtHWQrbpBI8e7&#10;H+5hm9yTjPQVPYeKfGXwv8XWGjeM9R/tLRL1tsd9IxcoM43bz83BIyDnjpQB7zXI/Dnjw7ef9hW+&#10;/wDSh666uT+Hgx4fvP8AsK33/pQ9AHWUUUUAFFFFAHHaB/yU3xl/1xsP/QJK7GuO0D/kpvjL/rjY&#10;f+gSV2NABRRRQAUUUUAFFFFABRRRQAUUUUAFFFFABRRRQAUUUUAFFFFABRRRQAUUUUAFFFFABRRR&#10;QAUUUUAFFFFABRRRQAUUUUAFFct8QfGMPgbwnPq7xiWcsIbaInh5WzgH2ABJ9hXlOkeGvir48sE1&#10;+58XT6RHcfPb28crxAoeh2x4AHpnJoA9/orxjwV428U6D4/HgbxtMl1LKv8Aot4MZJwSvIA3AjI5&#10;GQRXs9ABRXk/xW+LVl4b0640jRrpZ9blBjLxNkWvYkn+91wOxrc+Dl9ean8MNLvL+8uLu6kebfNc&#10;StI7YlYDliT0AFAHeUVz/jXxVbeDfCt3rNwu8xALDH/z0kPCr/j7A15FpPh/4qfELT08QT+LJtGg&#10;uRvtbeGV4gUPQ7Y8cHsTkkc0Ae+0V4v4K8beJ/DnjlPA/jiUXEk4As709WJzt+bA3A4Iyec8V7RQ&#10;AUUUUAFFFFABRRRQAUUUUAFFFFABRRRQAUUUUAFFFFABRRRQAUUUUAFFFFABRRRQAUUUUAFFFFAB&#10;RRRQAUUUUAFFFFABXDfDTp4v/wCxmvf5pXc1w3w06eL/APsZr3+aUAdzRRRQAUUUUAcRZf8AJaNW&#10;/wCwNB/6Mau3ribL/ks+rf8AYGg/9GNXbUAFFYni7xJb+EvC1/rdyhdLZAVjHV3JCqv4sR9BXi+i&#10;2nxR+KVu2tDxHJoWmu5+zrA7xBscfKEwSPdj1oA+g6K+frnXPiF8ItWsT4i1I65oFxII2mkYuR3O&#10;Gb5gwGSASQcGvdLnVbS10WXV5JR9jjtzcGT/AGAu7P5UAXaK+f8AT7j4jfF24utR0zWpPD+hxSFL&#10;fynaMtj3TBY+pzgHipLfxL41+FHiqx03xdqL6voV621bx2LlecEhm+bIyMgk8dKAPfKKRWDKGU5B&#10;GQR3paACiiigAooooAKKKKACiiigAooooAKKKKACiiigAooooAKKKKACiiigAooooAKKKKACiiig&#10;AooooA5Dxx/x/wDg/wD7D8X/AKInrr65Hxx/x/8Ag/8A7D8f/oieurllSCGSaRgscalmJ7AcmgB9&#10;FfPsHiPx58XtfvofDWotomg2jY8+NijEHO3LD5ixwTgYA79sv1G8+IvwhntL/VdaPiDQppRHMJnZ&#10;2BOT1bLKcA45x+lAHv8ARVeyvYb/AE63voGzBPEsqMf7rDIrw+78TeNPin4r1DSfB+onSdDsSFlv&#10;FYqzckA7l+bJwcAEcDk0Ae8UV8/apN8SfhHLbanf63Jr+ivIEn852k25PQl/mX2IOM8V7rpWpW2s&#10;6TaalZvvt7qJZYz7EZoA5XUP+Sy6L/2CLn/0YldtXFagP+Lx6Kf+oRc/+jErt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G8TeFtI8XaX/Z2s27TW4cSKFkZCrDoQQfetGwsoNM061sLVdlva&#10;wpDEuc4VQAB+QqxXk/xC+K72N+3hXwfEdQ8Qyt5LPEN6279x6M479l79CKAMT476nFr2o6L4K0xV&#10;udWkuVkdFwfK3DCgnsSCSfbnuK6T43zyaZ8JZbaOQ4klht2Yj7yg5/XbU/wz+GK+EhJrOsTfbfEV&#10;2C00zHcIi3LAE9WPdu/06w/Hu2kn+F87oMiG6ikf2GSv82FAHUfDuxi074c+HoIc7DYRSnP9513t&#10;+rGuJ/aItopPh7bXDIDLDfoEbuAVbP8AIflXc/D+5ju/h34dliOVGnQIfqqBT+oNcT+0PKi/DmGM&#10;sA738e0dzhXzQB33g66kvvBWh3Urs8sthAzu3Vm2DJ/E1Q+H/Gg3n/YVvv8A0oervgqBrXwLoEL5&#10;3pp0AYEY58sZql4A/wCQFef9hW+/9KHoA6qiiigAooooA47QP+Sm+Mv+uNh/6BJXY1x2gf8AJTfG&#10;X/XGw/8AQJK7GgAooooAKKKKACiiigAooooAKKKKACiiigAooooAKKKKACiiigAooooAKKKKACii&#10;igAooooAKKKKACiiigAooooAKKKKAM/WNC0rxBZCz1ewgvbcNvCTJuCtgjI9DgnketYXi3x1oHw7&#10;s7CLUlnWOdWS2it493EYUEdRgDctbWs+IdH8O2yXGsajb2UTkqjTPt3EdgO/4VZa3sdRjhnkgguF&#10;KZjd4w3ytgnGexwPyoA8Q8IyyfFf4sr4wcw2unaOix29sZVM7YyVyBzjc5OT9B7e161p7atol9py&#10;XD27XMDxCZOqbhjIrw74y6NZ+Bdc0Hxd4diTT7w3DLLHANiPgAg4HAyNyn1BHvXvVtN9otYZsY8x&#10;A+PTIzQB5D4g+GXh7wT8KfED2cH2i+Np895OAznkfd7KOvTn34FdB8Dv+SSaP/vT/wDo560vit/y&#10;S3xD/wBev/swrN+B3/JJNH/35/8A0c9AHLftGTs+j6BpqyFRc3jM3PooAyP+BV7Na20VlZw2tugS&#10;GCNY41H8KqMAfkK8X/aMTy9N8OXxBKwXjqQO+QD/AOymvbEdZI1kQ5VgGB9QaAPDf2hP+JbqHhTX&#10;oeLm2uH2++0o4/Ij9a90rwv9onbey+FtJjJNxcXEm1R6HYo/U17pQAUUUUAFFFFABRRRQAUUUUAF&#10;FFFABRRRQAUUUUAFFFFABRRRQAUUUUAFFFFABRRRQAUUUUAFFFFABRRRQAUUUUAFFFFABXDfDTp4&#10;v/7Ga9/mldzXDfDTp4v/AOxmvf5pQB3NFFFABRRRQBxNl/yWfVv+wNB/6Mau2ribL/ks2rf9gaD/&#10;ANGNXbUAZXiLw5pfirSW0vV7cz2jMHKCRkO4dDlSDVjSNLtdE0i10yyVltrWMRxhjk4Hqau15f8A&#10;ET4rroV3/wAI74ahOo+I5j5YSNd6wMenA+8/+z+fpQBh/H/WYL+y0vwfYqLnV7i7Sfyk5aMYZV+h&#10;Ytx7A+ord+LJn0X4ITWQciURW1qxXv8AMob8CAaT4a/DCTQbqTxL4kmN74jusuzO24QluvPdvft0&#10;FWvjnbtP8KNSdc/uZYZDj08xR/WgDZ+GFpFZfDLw9FCMK1mkp/3n+c/qxrmv2gLSK4+GTzOPntru&#10;KRD7klT+jGuo+Gs6XHw08OPGcqLCNCfdRtP6g1zPx9uI4fhfPG7gNPdQog/vEHdj8lP5UAdf4DvJ&#10;NQ8AaBdTNulksIS7HudoB/lXQ1znw/tpLP4eeHoJVKyLp8O5SOQSoOP1ro6ACiiigAooooAKKKKA&#10;CiiigAooooAKKKKACiiigAooooAKKKKACiiigAooooAKKKKACiiigAooooA5Hxv/AMf/AIP/AOw/&#10;H/6Inrq5Yo54XimjWSN1KujjIYHqCO4rlPG//H/4P/7D8f8A6Inrqbi5gs7aW5uZo4YIkLySyMFV&#10;FAySSegAoAxhbaD4E8PaheWljFY6fCHu50to+pCjJA9cACvGfGXxAtvixNYeDvDwFrb3M6yT3V+6&#10;xZ29FUZ59eOSQAB1r3HTdW0fxNYSTafc2+oWYcxuyfOhYYOPQ9q5T4neCtE1vwdqd09nbwX1pbST&#10;w3SIFZSoLEEjqDjGD60AbOuqvhz4bahHCzFbDS3RG7/LGQD+lcd+z5ZRW3w3a4QAyXV7K7nHPACg&#10;fT5c/iag8GajeeK/2ftRhund7iKzubQSMcs4VDt5PU4IGfarfwAuo7j4ZLGhJaC9ljf6na38mFAH&#10;UfEqzS++G/iCFwMfY3cEjoV+YH8xXPfAe9e7+FlnG5J+zTzQgn03bv8A2auk+Itwlt8OfEEr/dFj&#10;IPxIwP1Ncz8BLVrf4WWsrdLm5mlX6Btn80NAG1f/APJYNG/7BFz/AOjErs64y/8A+SwaN/2CLn/0&#10;Yldn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cfGnxhd+E/BWNPZo7y/k+zpKpwYlwSzD&#10;0OOAfevHvhx8SPD3gTTnx4bu7vVZc+feeauSOyrkfKP519UUUAeHf8NJaf8A9Cze/wDf9f8ACvVd&#10;RsbXxp4KktLhGjt9UswcHkx7lDKfqDg/hW5RQB876D408T/B23fw74k0G4vdOikP2S5iYquCSTtb&#10;BDA8nHBGaeYvEnxv8VaZNfaPNpnhWzbzDvyBIOCcMQNzMMDgYAr6FooAAABgDAFct4B40G8/7Ct9&#10;/wClD11Nee6Jr40fQZbS1hN5q13qt8tpaKcFj9ofLOf4UHUn09TQB3/mx+f5PmJ5oXcU3DcB0zj0&#10;60+sLw94ebSmnvr64+16vd4Nzc4wMDoiDsgzwPxNbtABRRRQByGgj/i5XjA+sVh/6BJXVyTRxMgk&#10;kRC7bUDMBuPoPU1w41qx8P8AjLxhf3zlUEVgqIoy8rlZAqIvdieABVzRPD95qmrR+JvE0a/bUB+w&#10;WGcpYIe/o0pGMt26CgDsKKKKACiiigAooooAKKKKACiiigAooooAKKKKACiiigAooooAKKKKACii&#10;igAooooAKKKKACiiigAooooAKKKKACiiigDiPip4Jfxz4QaytmRb+3kE9qXOAzAEFSewIP5gV5no&#10;fxd8QeAtLg0Dxb4YvXmtQIYJiTGXUcAcghscAEHmvoOigDwGDSvFPxl8XWGqa3pkuk+G9PO6KKVC&#10;pkBIJ27uWLYGWxtAHr199AAAAGAOAKWigDjPixn/AIVZ4gwM/wCjf+zCs74Hf8kl0nn+Of8AD989&#10;eiUUAcp8RPCI8a+DrrSUZUuciW3dugkXpn2PI/GvKNF+LfiD4f6XB4e8V+F7uSe0UQwTb9hdRwoy&#10;QQ3YBlPbvX0FRQB4V4T0XxH8RviJbeNfEmnSWGl2IDWVvKCNxHKYB5IBO4tgAkCvdaKKACiiigAo&#10;oooAKKKKACiiigAooooAKKKKACiiigAooooAKKKKACiiigAooooAKKKKACiiigAooooAKKKKACii&#10;igAooooAK4j4bDA8W+/iW9/9lrt68w8P+JLXw5Y+J28p7u+ufEt5HZ2MPMlxJ8vyj0A6kngDmgD0&#10;tp4VnWFpUErgsqFhuYDqQOtSVyfhjwvcW99J4h8QSpdeILldpK/6uzj/AOeUXsO7dSa6ygAooooA&#10;4uyH/F49VP8A1B4P/RjV2ZIUZJA5xzXDz6hZ6P8AEvWNQv50gtYdFgeSRz0Hmv8A5A71NpmnXniz&#10;U7fxBrcMlvYW7+ZpmmScFT2mmH9/0X+H60AQ/FrxZc+D/AlxeWIb7bcyLawOBny2YElvwVWx74rw&#10;r4c/ELQ/A8U93deHru/1idz5l60oyAey5HHXk5yc19XUUAeGn9pLTx/zLN5+Nwv+FerbbXxr4K2z&#10;wvFbatZfNG/3kDr/ADGfzFblFAHzroPivxT8GIp9B1/Qp77SElZrW5jJVRk87WwRg9cHBBJp87+J&#10;Pjn4i09JNLm0zwrZyCV2kBw/rhuNzEcDHQHPevoeigBscaRRrHGoVEAVQOwFOoooAKKKKACiiigA&#10;ooooAKKKKACiiigAooooAKKKKACiiigAooooAKKKKACiiigAooooAKKKKACiiigDkvG3/IQ8H/8A&#10;Yej/APRE9dNeW0N7Y3FrcDME0bRyDPVSMH9K5rxpxf8AhE8ADXEJJ7D7PPVSee48fXMllYyyQeGY&#10;XKXN5GcNfMODHGf+efq46kYHegDyjSLjxT8EdXvYm0yXV/DF2/mRzwcoePlcMMhWxgEHrjjpmr2s&#10;/EDxV8VNP/4R/wALeHLm0tLv5Lq7kOVCdxvwFUevc9B1r3y3t4bS3jt7eJIoYlCJGgwqqOgAqSgD&#10;n/B3ha38JeEbPQo285YkPmuR/rHYksfpk/livHVbxL8EfEmqPBpE2qeFb2TzlaPOIvTJAO1gODkY&#10;IAr6CooA+d9d8X+KPjLDDoHh3Qriy0mSRTdXUhLLwf4nwAAOu3knFe76Do9v4f0Gx0i1yYbSFYlJ&#10;6tgck+5OT+NaNFAHG34/4u9o5/6hNz/6Mjrr5JEiTfI6ooIGWOBzwK43WLmCy+KGmXd1MkMEOj3T&#10;ySSNhVUPHyTTrW0uPGt7DqepQyW+hQOJLKxlUq9ww6TSjsP7qn6nrigDs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RgSpAOCe9LRQBxR8J+LN5I8e3YBOQPsMPH6U4eFvFn/Q+3X/gvh/wrs6KAOM/4&#10;RbxZ/wBD7df+C+H/AAo/4RXxZ/0Pt1/4L4f8K7OigDjB4W8V/wDQ+3X/AIL4f8KePC/iof8AM93R&#10;/wC4fD/hXYVR1e5vbTSp5tNsvtt4oAhg3hAzEgck9AM5PsDjmgDhPEEPifSEitbTxhd32rXR22lk&#10;tjCC57sxx8qDqWPHbqax/h54I11LO/1X/hKpbfULm7njuDHaxyAlJWDYLDIBYE4GOteh+HfD76X5&#10;t9qFwLzWbsA3V1jA9kQfwoOwql8Pn8zw/dn/AKil9/6UPQBC3hbxUenju6/8AIf8KjPhPxZ/0P13&#10;/wCAENdrRQBxi+FPFY6+Prv/AMAIapazaa14e0x7/UPHt2I1IVEXT4S8rn7qIMZLE9AK79iQpKru&#10;IHA9a5LRNB1DUNX/AOEj8TogvUJWxsFcPHZJ65HDSHu3YcCgDzzwt4Q8Ta3441LVdc1x7TWLOG3Z&#10;NtvG+0SK+3cCNodVGMgdzzXoJ8MeKT08dXQ/7cIf8KfoTZ+JHi4ekNh/6BJXW0AcUfCniw/8z9d/&#10;+AEP+FN/4RLxb/0P95/4AQ129FAHEf8ACJeLf+h/vP8AwAho/wCES8W/9D/ef+AENdvRQBxH/CJe&#10;Lf8Aof7z/wAAIaP+ES8W/wDQ/wB5/wCAENdvRQBxH/CJeLf+h/vP/ACGj/hEvFv/AEP95/4AQ129&#10;FAHEf8Il4t/6H+8/8AIaP+ES8W/9D/ef+AENdvRQBxH/AAiXi3/of7z/AMAIaP8AhEvFv/Q/3n/g&#10;BDXb0UAcR/wiXi3/AKH+8/8AACGj/hEvFv8A0P8Aef8AgBDXb0UAcR/wiXi3/of7z/wAho/4RLxb&#10;/wBD/ef+AENdvRQBxH/CJeLf+h/vP/ACGj/hEvFv/Q/3n/gBDXb0UAcR/wAIl4t/6H+8/wDACGj/&#10;AIRLxb/0P95/4AQ129FAHEf8Il4t/wCh/vP/AAAho/4RLxb/AND/AHn/AIAQ129FAHEf8Il4t/6H&#10;+8/8AIaP+ES8W/8AQ/3n/gBDXb0UAcR/wiXi3/of7z/wAho/4RLxb/0P95/4AQ129FAHEf8ACJeL&#10;f+h/vP8AwAho/wCES8W/9D/ef+AENdvRQBxH/CJeLf8Aof7z/wAAIaP+ES8W/wDQ/wB5/wCAENdv&#10;RQBxH/CJeLf+h/vP/ACGj/hEvFv/AEP95/4AQ129FAHEf8Il4t/6H+8/8AIaX/hEvFv/AEP93/4A&#10;Q121FAHFDwn4sH/M/Xf/AIAQ/wCFO/4RXxZ/0Pt1/wCC+H/CuzooA4v/AIRTxZ/0P13/AOAEP+FJ&#10;/wAIn4s/6H67/wDACH/Cu1ooA4r/AIRPxZ/0P13/AOAEP+FH/CKeLP8Aofrv/wAAIf8ACu1ooA4v&#10;/hFPFn/Q/Xf/AIAQ/wCFL/wiviz/AKH26/8ABfD/AIV2dFAHF/8ACKeLP+h+u/8AwAh/wpv/AAiX&#10;iz/of7v/AMAIa7aigDiP+ES8W/8AQ/3n/gBDR/wiXi3/AKH+8/8AACGu3ooA4j/hEvFv/Q/3n/gB&#10;DR/wiXi3/of7z/wAhrt6KAOI/wCES8W/9D/ef+AENH/CJeLf+h/vP/ACGu3ooA4j/hEvFv8A0P8A&#10;ef8AgBDR/wAIl4t/6H+8/wDACGu3ooA4j/hEvFv/AEP95/4AQ0f8Il4t/wCh/vP/AAAhrt6KAOI/&#10;4RLxb/0P95/4AQ0f8Il4t/6H+8/8AIa7eigDiP8AhEvFv/Q/3n/gBDR/wiXi3/of7z/wAhrt6KAO&#10;I/4RLxb/AND/AHn/AIAQ0f8ACJeLf+h/vP8AwAhrt6KAOI/4RLxb/wBD/ef+AENH/CJeLf8Aof7z&#10;/wAAIa7eigDiP+ES8W/9D/ef+AENH/CJeLf+h/vP/ACGu3ooA4j/AIRLxb/0P95/4AQ0f8Il4t/6&#10;H+8/8AIa7eigDiP+ES8W/wDQ/wB5/wCAENH/AAiXi3/of7z/AMAIa7eigDiP+ES8W/8AQ/3n/gBD&#10;R/wiXi3/AKH+8/8AACGu3ooA4j/hEvFv/Q/3n/gBDR/wiXi3/of7z/wAhrt6KAOI/wCES8W/9D/e&#10;f+AENH/CJeLf+h/vP/ACGu3ooA4j/hEvFv8A0P8Aef8AgBDR/wAIl4t/6H+8/wDACGu3ooA4n/hE&#10;vFn/AEP95/4AQ09fCviodfHt2f8Atwh/wrs6q6jcXVtp1xPZWTXtyiExW4kVDI3Ybm4H1NAHn/iX&#10;+3/DdlGT4zvbvULlvKsrKKxh8y4kPQDjgDqWPAFc18OfBWt3t5rev3XiCSz1xdRntbgxW8cqBhtL&#10;ldw4yfTHQV6N4Z8NXVteSa/4gljuvEFyu1mT/V2kf/PKLPQep6sapfDk5Hiz28SXg/8AQKAJ28Me&#10;KD08dXQ/7cIf8KiPhTxYf+Z+u/8AwAh/wrtKKAOLHhTxWOvj67/8AIai1DStc0jTpr+/+IFxDbQL&#10;ukkexhAA/LqTjj3wK7muOtdF1LxFrv8AaniS3+z2VlMTp2mF1cblJAnkKkgseqjJCj3oA820fwv4&#10;h8W/ESS91rV7q0ktrSK6shLbxl2j3sIzJH90EctjBIJ7EV6WfDPig9PHN0P+3CH/AApto+fi/qa+&#10;mjwf+jXrsaAOOPhbxX/0Pl1/4L4f8KT/AIRbxX/0Pl1/4L4f8K7KigDjP+EW8V/9D7df+C+H/Cj/&#10;AIRXxZ/0Pt1/4L4f8K7OigDjP+EV8Wf9D7df+C+H/CkPhTxYf+Z+u/8AwAh/wrtKKAOMg8K+Ko7m&#10;KSTx1dyxo4LRmyiAcA8jI9a7OiigAooooAKKKKACiiigAooooAKKKKACiiigAooooAKKKKACiiig&#10;AooooAKKKKACiiigAooooAo6vaXV9pk1tZX72Fw+3Zcogcpggng8HIBH41zi+GPFEaEv48utqjJJ&#10;sIePxxXY1yXiDTda8SawNIYGy8OKge7nSQeZeE/8sVwcon949TnA70AeYeJLLX/GGo6Vp48SXN14&#10;ffVFtlvzbxxM9wI5dxi2gZVVDAk4BJwM4r0q28IeILO1itbXxncQwxKEjRbCHCqBgAcUni22t7GX&#10;wVa20Sw28WuRRxxovCgQT4AFdnQBx58L+Ke3ju6/8F8P+FMPhbxX/wBD7df+C+H/AArs6KAOL/4R&#10;XxZ/0Pt1/wCC+H/Cl/4RXxZ/0Pt1/wCC+H/CuzooA44eFvFXfx5df+C+H/CmXWh+ILG0kurvx9PF&#10;DEu6SR7GEKoHUniu0rlJNH1DxFrskutxCHRrKb/RLEMG+1Mp4ll7bc/dT8T6UAeXDw/4h8Y+P9NO&#10;q61cRWf2WW40+WS2QSyRqycvHjAVmIIBycCvTG8MeKT08dXY/wC3CH/CmX7Y+MGjL66Rc/8AoxK7&#10;OgDE0HSdW0xpjqevzar5mNgkt0j8v6betbd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DStJtNGtZLayRkieaSdgzFvnkYs3X3Jq/RQAUUUUAFFFFAFC20i0tNWvtUiVhc3y&#10;xrMS2QRGCF47cE1foooAKKKKACiiigAooooAKKKKACiiigAooooAKKKKACiiigAooooAKKKKACii&#10;igAooooAKKKKACiiigAooooAKKKKACiiigAooooAKKKKACiiigAooooAKKKKACiiigAooooAKKKK&#10;ACiiigAooooAKKKKACiiigAooooAKKKKACiiigAooooAKKKKACiiigAooooAKKKKACiiigAooooA&#10;KzdJ0Sy0T7d9iRl+23cl7PuYnMr43EZ6DgcVpUUAFFFFABRRRQBnJotnHr82tIjfbZoFt3bccFFJ&#10;IGOmck1o0UUAFFFFABRRRQAUUUUAFFFFABRRRQAUUUUAFFFFABRRRQAUUUUAFFFFABRRRQAUUUUA&#10;FFFFABRRRQAUUUUAFFFFABRRRQAUUUUAUNR0i01SWxkulZmsbpbqDaxGJArKCfUYc8VfoooAKKKK&#10;ACiiigAooooAzpdFsptft9adG+228D28bBjgIxBPHQ8gVo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1ztRmyBgZ5r578FXXxW+IOmXOrWHjC1tYY7loDHLE&#10;oO7arcARnjDDv60AfQ1FeQf8Ij8ZP+h70/8A79D/AONUh8IfGQjH/Cd6f/36/wDtVAHsFFfPNtJ8&#10;WNR8Y3HhvS/GVvevZJm9vI41EFsxz+7ZvLyX46AHnPTa2Ol/4Q/4yf8AQ96f/wB+/wD7VQB7DRXj&#10;v/CH/Gb/AKHrT/8Avj/7VR/wh/xm/wCh60//AL4/+1UAexUV47/wh/xm/wCh60//AL4/+1Uf8If8&#10;Zv8AoetP/wC+P/tVAHsVFeO/8If8Zv8AoetP/wC+P/tVH/CH/Gb/AKHrT/8Avj/7VQB7FRXjv/CH&#10;/Gb/AKHrT/8Avj/7VR/wh/xm/wCh60//AL4/+1UAexUV47/wh/xm/wCh60//AL4/+1Uf8If8Zv8A&#10;oetP/wC+P/tVAHsVFeO/8If8Zv8AoetP/wC+P/tVH/CH/Gb/AKHrT/8Avj/7VQB7FRXjv/CH/Gb/&#10;AKHrT/8Avj/7VR/wh/xm/wCh60//AL4/+1UAexUV47/wh/xm/wCh60//AL4/+1Uf8If8Zv8AoetP&#10;/wC+P/tVAHsVFeO/8If8Zv8AoetP/wC+P/tVH/CH/Gb/AKHrT/8Avj/7VQB7FRXjv/CH/Gb/AKHr&#10;T/8Avj/7VR/wh/xm/wCh60//AL4/+1UAexUV47/wh/xm/wCh60//AL4/+1Uf8If8Zv8AoetP/wC+&#10;P/tVAHsVFeO/8If8Zv8AoetP/wC+P/tVH/CH/Gb/AKHrT/8Avj/7VQB7FRXjv/CH/Gb/AKHrT/8A&#10;vj/7VR/wh/xm/wCh60//AL4/+1UAexUV47/wh/xm/wCh60//AL4/+1Uf8If8Zv8AoetP/wC+P/tV&#10;AHsVFeO/8If8Zv8AoetP/wC+P/tVH/CH/Gb/AKHrT/8Avj/7VQB7FRXjv/CH/Gb/AKHrT/8Avj/7&#10;VR/wh/xm/wCh60//AL4/+1UAexUV47/wh/xm/wCh60//AL4/+1Uf8If8Zv8AoetP/wC+P/tVAHsV&#10;FeO/8If8Zv8AoetP/wC+P/tVH/CH/Gb/AKHrT/8Avj/7VQB7FRXjv/CH/Gb/AKHrT/8Avj/7VR/w&#10;h/xm/wCh60//AL4/+1UAexUV47/wh/xm/wCh60//AL4/+1Uf8If8Zv8AoetP/wC+P/tVAHsVFeO/&#10;8If8Zv8AoetP/wC+P/tVH/CH/Gb/AKHrT/8Avj/7VQB7FRXjv/CH/Gb/AKHrT/8Avj/7VR/wh/xm&#10;/wCh60//AL4/+1UAexUV47/wh/xm/wCh60//AL4/+1Uf8If8Zv8AoetP/wC+P/tVAHsVFeO/8If8&#10;Zv8AoetP/wC+P/tVH/CH/Gb/AKHrT/8Avj/7VQB7FRXjv/CH/Gb/AKHrT/8Avj/7VR/wh/xm/wCh&#10;60//AL4/+1UAexUV47/wh/xm/wCh60//AL4/+1Uf8If8Zv8AoetP/wC+P/tVAHsVFeO/8If8Zv8A&#10;oetP/wC+P/tVH/CH/Gb/AKHrT/8Avj/7VQB7FRXjv/CH/Gb/AKHrT/8Avj/7VR/wh/xm/wCh60//&#10;AL4/+1UAexUV47/wh/xm/wCh60//AL4/+1Uf8If8Zv8AoetP/wC+P/tVAHsVFeO/8If8Zv8AoetP&#10;/wC+P/tVH/CH/Gb/AKHrT/8Avj/7VQB7FRXjv/CH/Gb/AKHrT/8Avj/7VR/wh/xm/wCh60//AL4/&#10;+1UAexUV47/wh/xm/wCh60//AL4/+1Uf8If8Zv8AoetP/wC+P/tVAHsVFeO/8If8Zv8AoetP/wC+&#10;P/tVH/CH/Gb/AKHrT/8Avj/7VQB7FRXjv/CH/Gb/AKHrT/8Avj/7VR/wh/xm/wCh60//AL4/+1UA&#10;exUV47/wh/xm/wCh60//AL4/+1Uf8If8Zv8AoetP/wC+P/tVAHsVFeO/8If8Zv8AoetP/wC+P/tV&#10;H/CH/Gb/AKHrT/8Avj/7VQB7FRXjv/CH/Gb/AKHrT/8Avj/7VR/wh/xm/wCh60//AL4/+1UAexUV&#10;47/wh/xm/wCh60//AL4/+1Uf8If8Zv8AoetP/wC+P/tVAHsVFeO/8If8Zv8AoetP/wC+P/tVH/CH&#10;/Gb/AKHrT/8Avj/7VQB7FRXjv/CH/Gb/AKHrT/8Avj/7VR/wh/xm/wCh60//AL4/+1UAexUV47/w&#10;h/xm/wCh60//AL4/+1Uo8IfGb/oetP8A++P/ALVQB7DRXjc/hP40RW0kkXjWwmkVSViCAFyOwJix&#10;k++KwfCEvxR8XW90LbxzbWt7ZzNFdWN1AomgYHHzL5fQ4/MEdQaAPoKivn4n4sS+MP8AhGbDxlb3&#10;t1CgkvJooV8q0HVRIxj+8eyjJ/XHRf8ACIfGT/oe9P8A+/Q/+NUAev0V458Ptd8YW3xW1bwh4l1m&#10;PU1trITF0jAAb92RtO1T0kwfevY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b7p+leQfs4f8k+1D/sKyf+&#10;ioq9ff7jfSvH/wBnD/kQNR/7Cj/+ioqAPYa5zX/Ben+Ib5L2e81W1nWMRFrK+khDKCSAQDjqTzjN&#10;dHXnPifxRrGmeOtXsrW6VbS08Iz6nHE8YKi4WQgOTjJ4AGM460Ad9ZWcVhaR20JdljULvkcu74AG&#10;WY8scAcnmrFc74D1S81rwJoupag/mXdxaq8r7QNx9cDjnrxXRUAFFFFABRRRQAUUUUAFFFFABRRR&#10;QAUUUUAFFFFABRRRQAUUUUAFFFFABRRRQAUUUUAFFFFABRRRQAUUUUAFFFFABRRRQAUUUUAFFFFA&#10;BRRRQAUUUUAFFFFABRRRQAUUUUAFFFFABRRRQAUUUUAFFFFABRRRQAUUUUAFFFFABRRRQAUUUUAF&#10;FFFABRRRQAUUUUAFFFFABRRRQAUUUUAFFFFABRRRQAVkf8IxpA8U/wDCSpaBNWMBt3nRivmJx94D&#10;hiMAZPOMegxr1xGu+IdSsfix4T0OCcLp+oQXTXERQHcUQspz1GCvb1NAHRaD4d0vw1ZPaaVbeTHJ&#10;I00rM7O8jsclmZiSx9ya1a4/4Wa1qHiH4b6RqmqXBuL2YSiSUqF3bZXUcAAdFFdhQB45oP8AydJ4&#10;o/7Bif8Aou2r2OvHNB/5Ok8T/wDYMT/0XbV7H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jfcb6V4/+zh/y&#10;T/Uf+wo//oqKvYe1eP8A7OP/ACT3UP8AsKyf+ioqAPYK8i8ajPxJ8RD18A3P/o5q9dryTxkM/E3x&#10;APXwHcf+jmoA674YDHwx8O/9eSV1tcp8Mxj4Z+Hf+vGP+VdXQAUUUUAFFFFABRRRQAUUUUAFFFFA&#10;BRRRQAUUUUAFFFFABRRRQAUUUUAFFFFABRRRQAUUUUAFFFFABRRRQAUUUUAFFFFABRRRQAUUUUAF&#10;FFFABRRRQAUUUUAFFFFABRRRQAUUUUAFFFFABRRRQAUUUUAFFFFABRRRQAUUUUAFFFFABRRRQAUU&#10;UUAFFFFABRRRQAUUUUAFFFFABRRRQAUUUUAFFFFABXmvigf8X18Bn/p3vf8A0U1elV5z4nX/AIvd&#10;4Eb/AKd77/0Uf8aAJvgl/wAkh0L/ALeP/R8legV5/wDBL/kkOhf9vH/o+SvQKAPHNB/5Ok8T/wDY&#10;MT/0XbV7HXjugj/jKPxQf+oWh/8AHLavY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mH4Q+J/G2maDe6f&#10;4Y8Lx6ra/ajM80jFArsigruLAHhQcdefcV9PV5B+zkxPw8vgSTjVZAM9v3UVAE3/AAl/xc/6J/Z/&#10;+BS//F1zGqx/FPVfEV7rL+CoY5bvRpNHaMXKELGzlt4+f72TX0BSMwVSzEBQMkk8CgDxTQta+K/h&#10;3w5Y6VH4FtpIbGARCR7lclVHU4f0q9H42+LU8KSReAbQq67lY3A5H/fdekx7tZfzHRk01cGNW4Nw&#10;f7xH9z0B69SMYzq0AeG2PxX+I2p63e6NZ+DbKXULIf6RCJCPL5xyS2O/rWqfGHxgH/Mg2X/f8H/2&#10;pS/D/wD5LZ4/HvH/ADr1ygDyD/hMvjB/0IVl/wB/f/tlJ/wmfxg/6EKz/wC/n/2yvYKKAPH/APhM&#10;/jB/0IVn/wB/P/tlH/CZ/GD/AKEKz/7+f/bK9gooA8f/AOEz+MH/AEIVn/38/wDtlH/CZ/GD/oQr&#10;P/v5/wDbK9gooA8f/wCEz+MH/QhWf/fz/wC2Uf8ACZ/GD/oQrP8A7+f/AGyvYKKAPH/+Ez+MH/Qh&#10;Wf8A38/+2Uf8Jn8YP+hCs/8Av5/9sr2CigDx/wD4TP4wf9CFZ/8Afz/7ZR/wmfxg/wChCs/+/n/2&#10;yvYKKAPH/wDhM/jB/wBCFZ/9/P8A7ZR/wmfxg/6EKz/7+f8A2yvYKKAPH/8AhM/jB/0IVn/38/8A&#10;tlH/AAmfxg/6EKz/AO/n/wBsr2CigDx//hM/jB/0IVn/AN/P/tlH/CZ/GD/oQrP/AL+f/bK9gooA&#10;8f8A+Ez+MH/QhWf/AH8/+2Uf8Jn8YP8AoQrP/v5/9sr2CigDx/8A4TP4wf8AQhWf/fz/AO2Uf8Jn&#10;8YP+hCs/+/n/ANsr2CigDx//AITP4wf9CFZ/9/P/ALZR/wAJn8YP+hCs/wDv5/8AbK9gooA8f/4T&#10;P4wf9CFZ/wDfz/7ZR/wmfxg/6EKz/wC/n/2yvYKKAPH/APhM/jB/0IVn/wB/P/tlH/CZ/GD/AKEK&#10;z/7+f/bK9gooA8f/AOEz+MH/AEIVn/38/wDtlH/CZ/GD/oQrP/v5/wDbK9gooA8f/wCEz+MH/QhW&#10;f/fz/wC2Uf8ACZ/GD/oQrP8A7+f/AGyvYKKAPH/+Ez+MH/QhWf8A38/+2Uf8Jn8YP+hCs/8Av5/9&#10;sr2CigDx/wD4TP4wf9CFZ/8Afz/7ZR/wmfxg/wChCs/+/n/2yvYKKAPH/wDhM/jB/wBCFZ/9/P8A&#10;7ZR/wmfxg/6EKz/7+f8A2yvYKKAPH/8AhM/jB/0IVn/38/8AtlH/AAmfxg/6EKz/AO/n/wBsr2Ci&#10;gDx//hM/jB/0IVn/AN/P/tlH/CZ/GD/oQrP/AL+f/bK9gooA8f8A+Ez+MH/QhWf/AH8/+2Uf8Jn8&#10;YP8AoQrP/v5/9sr2CigDx/8A4TP4wf8AQhWf/fz/AO2Uf8Jn8YP+hCs/+/n/ANsr2CigDx//AITP&#10;4wf9CFZ/9/P/ALZR/wAJn8YP+hCs/wDv5/8AbK9gooA8f/4TP4wf9CFZ/wDfz/7ZR/wmfxg/6EKz&#10;/wC/n/2yvYKKAPH/APhM/jB/0IVn/wB/P/tlH/CZ/GD/AKEKz/7+f/bK9gooA8f/AOEz+MH/AEIV&#10;n/38/wDtlH/CZ/GD/oQrP/v5/wDbK9gooA8f/wCEz+MH/QhWf/fz/wC2Uf8ACZ/GD/oQrP8A7+f/&#10;AGyvYKKAPH/+Ez+MH/QhWf8A38/+2Uf8Jn8YP+hCs/8Av5/9sr2CigDx/wD4TP4wf9CFZ/8Afz/7&#10;ZR/wmfxg/wChCs/+/n/2yvYKKAPH/wDhM/jB/wBCFZ/9/P8A7ZR/wmfxg/6EKz/7+f8A2yvYKKAP&#10;H/8AhM/jB/0IVn/38/8AtlH/AAmfxg/6EKz/AO/n/wBsr2CigDx//hM/jB/0IVn/AN/P/tlH/CZ/&#10;GD/oQrP/AL+f/bK9gooA8f8A+Ez+MH/QhWf/AH8/+2Uf8Jn8YP8AoQrP/v5/9sr2CigDx/8A4TP4&#10;wf8AQhWf/fz/AO2Uf8Jn8YP+hCs/+/n/ANsr2CigDx//AITP4wf9CFZ/9/P/ALZR/wAJn8YP+hCs&#10;/wDv5/8AbK9gooA8f/4TP4wf9CFZ/wDfz/7ZR/wmfxg/6EKz/wC/n/2yvYKKAPH/APhM/jB/0IVn&#10;/wB/P/tlH/CZ/GD/AKEKz/7+f/bK9gooA8f/AOEz+MH/AEIVn/38/wDtlKPGXxgP/MhWX/f3/wC2&#10;V6/RQB5H/wAJh8Xu/gCz/wDAgf8AxysnRPiv8RvEUt5HpXgu0uGs5PKuAXZPLbn5TuYc8HjtXuVe&#10;Q/BS5hGqeNLYyqJzq8jiPBzjLcgng/z9eooAk/4S/wCL3/QgWX/gSv8A8crC1C5+K1/4v0fxFJ4I&#10;t1l0uOZI4luF2v5i7Tk7+3avd6KAPBPBGsfEzw34Yg0HT/BUN1Hp8kkTPLcKrBmcuQRu/wBv8sGu&#10;i/4TD4t/9E/tP/Apf/i69C1PT7kTjU9KKLfooDxOcJcoP4GPY9cNg4z3GRVrTNUt9VtTNCHRkYpL&#10;DKMSROOqsOxH5HqCRQB4r8Or3V9R/aA1+613TV0/Un0r99bI24JjyAOcnOVAPXvXu9eP6Ef+MofE&#10;/wD2Ck/9Btq9g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vun6V4/+zh/yT7UP+wrJ/wCioq9gb7p+lePf&#10;s5ME+HmpOxCqNUkJJ4x+6ioA9hZlRSzEKoGSScACvIPFusXupeNNZtoru7h0238I3F9BCHxHNIsh&#10;CyFfT09Qo7HB9IRX1yYSPldLQ/u4+9yf7zf7HoO/U8cHzrxr/wAlJ8RD/qQbn/0c1AHb/Dy8udQ+&#10;Hmg3d5M01xJZoXkc5LHGMn1PvXTVyXww/wCSY+Hf+vJK6W8vI7KIM+WdjtjjX7zt2A/zxQB5R8Pj&#10;/wAXu8ffVf8A0KvX68Z+GX2g/Gbx210sazkgsqEkD5+gJ6/WvZqACiiigAooooAKKKKACiiigAoo&#10;ooAKKKKACiiigAooooAKKKKACiiigAooooAKKKKACiiigAooooAKKKKACiiigAooooAKKKKACiii&#10;gAooooAKKKKACiiigAooooAKKKKACiiigAooooAKKKKACiiigAooooAKKKKACiiigAooooAKKKKA&#10;CiiigAooooAKKKKACiiigAooooAKKKKACvGvg3aRXs/jaOTcjDV2ZJEOHjOWwQex/wD1HIr2WvIP&#10;gd/x++Nf+ws383oA9Osr2UTfYb/at2oyrqMJOo/iX0Pqvb3HNcpr+s6hafGHwhpcN062N5bXfnwA&#10;/K5VCwJHqCowfr6muzvrGG/g8qUsrKd0ckZw8bdmU+v6euRXmWryXz/HXwVBeW5EkFtd5uEGI5lM&#10;TDcPQ5xlT0yOTwaAN/4Q6hear8LdFvNQuprq6cTB5pnLO22Z1GSeTwAPwrf1PTJxdDVdKKJqCACS&#10;NzhLpB/A57H+63Y+oyK5f4Jf8kh0L/t4/wDR8legUAeJ+Er1NR/aV8RXSwzQ7tLUGOZdrowW3BBH&#10;qCCPTuK9srx3Q3Y/tR+JQxJC6WgX2Gy3P+Nex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I33T9K8P/AGfL&#10;CS+8G3wuJFOnpqTN5ABzJJ5ced/YqBtIHc9egz7g/wBxvpXj/wCzh/yIGo/9hR//AEVFQB7DXmHj&#10;zwh4s1LxZcav4c/sp4bvQ30edLyR1ZVd2ZmXaMZwVwST346V6fVLUtSi023V3VpJZG2QwoMvK56K&#10;P8ewyaAMbw7at4O8EaRpd64nu7eBYAkGW82TGdqZxkdeTjgZOK1bGxlExvr4q9667QF+7Cv9xf6n&#10;vj0wAzTtPmE51HUWWS/ddoVeUt1P8Cf1PUn2wBqUAeP/AA9/5Lf4++q/+hV7BXj/AMPf+S3+Pvqv&#10;/oVewUAFFFFABRRRQAUUUUAFFFFABRRRQAUUUUAFFFFABRRRQAUUUUAFFFFABRRRQAUUUUAFFFFA&#10;BRRRQAUUUUAFFFFABRRRQAUUUUAFFFFABRRRQAUUUUAFFFFABRRRQAUUUUAFFFFABRRRQAUUUUAF&#10;FFFABRRRQAUUUUAFFFFABRRRQAUUUUAFFFFABRRRQAUUUUAFFFFABRRRQAUUUUAFeQfA05vfGv8A&#10;2FT/ADevX68R+D+qHTdU8YvcwgWDaswe7D58ptzY3jHC/wC12PWgD26uK8TeCLnxB470DXEvvs1t&#10;p0M6SeWxWYM64RkOCOCcnPHAGCCa7WigDi/hzps/hLwxY+E9UaIX9qsjq8TExzq0jPlCQCcbsEYz&#10;36Gu0qpqGnw6lb+VLuVlbfFKhw8Tjoyn1H5HocgkVX06/nE507Udq3qDKyKMJcL/AHl9D6r2+mDQ&#10;B5foP/J0nif/ALBif+i7avY68c0L/k6TxP8A9gxP/RdtXsd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N9x&#10;vpXj/wCzh/yIGo/9hR//AEVFXsDfdP0rxf8AZ9vI7H4cX8jqzs+rukcaDLSMYosAD9fYAk8CgD17&#10;UNQi0+3Ejqzu7bIokGXkY9FA/wA4GSeKradp0onOo6iyyX7rgKDlLdf7if1bqfpgCSysZBOb6+Ky&#10;XrjAA+7Cv9xf6nqT7YA8j+JujWOvfELVIdSiaeOw8Gz31snmsojnWVgH4Iz9DwcDOcUAe2UVynwz&#10;d5Php4eaR2djZJyxyfatHU9UuHu/7J0gI+oMm6WVhlLRD0d/UnsnU9eACaAPOfh7n/heHj7II5Xr&#10;/vV7BXjHwvtfsXxi8c2/nzTlNoMszbnc7upNez0AFFFFABRRRQAUUUUAFFFFABRRRQAUUUUAFFFF&#10;ABRRRQAUUUUAFFFFABRRRQAUUUUAFFFFABRRRQAUUUUAFFFFABRRRQAUUUUAFFFFABRRRQAUUUUA&#10;FFFFABRRRQAUUUUAFFFFABRRRQAUUUUAFFFFABRRRQAUUUUAFFFFABRRRQAUUUUAFFFFABRRRQAU&#10;UUUAFFFFABRRRQAUUUUAFePfBBVkuvGyOFZW1VgykZBGXr2GvIPgd/x++Nf+wsf5vQB3qs3hVxHK&#10;7NobHEbtybInopP/ADy9Cfu9DxjHRUjqsiMjqGVhgqRkEV5Nrl1N4S+LfhKzOtXEPh+WG5/0QsRH&#10;ENjcMc8oDtI3D5AOuBwAetVWvrGK/t/KkLKwO6OWM4eNuzKex/Q8g5BIrkPg/fXepfCzRru+up7q&#10;5k8/fNPIXdsTyAZY8ngAfhXcUAeLeGFuF/aa8RC7aN5xpihmTo2EtwDjtkDOO2a9prxzQv8Ak6Tx&#10;P/2DE/8ARdvXsd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N90/SvGP2cLOD/hDtSvTHm4OoPEHJzhRHGcA&#10;duvOOvHoK9nPQ15B+zj/AMk91A/9RWT/ANFRUAewV5J4z/5KZ4g/7EK5/wDRzV63XjXjy4vIvifr&#10;H9n20F1J/wAIZMkyyyYWNPOZmLAcnjAAH94dqAOg8CanPJ8PPDulaRsa/axjMszDdHaJ/eb1Y/wr&#10;3PoATXcaXpkGk2Ygh3OzMXlmc5eZz1dj3J/+sOBXNfCmzt7P4ZaD9ngji821WWTYMb2bksfU12VA&#10;HkHw+/5Lf4++q/8AoVev15D8Ph/xe7x/9U/nXr1ABRRRQAUUUUAFFFFABRRRQAUUUUAFFFFABRRR&#10;QAUUUUAFFFFABRRRQAUUUUAFFFFABRRRQAUUUUAFFFFABRRRQAUUUUAFFFFABRRRQAUUUUAFFFFA&#10;BRRRQAUUUUAFFFFABRRRQAUUUUAFFFFABRRRQAUUUUAFFFFABRRRQAUUUUAFFFFABRRRQAUUUUAF&#10;FFFABRRRQAUUUUAFFFFABXkHwO4vfGo24/4mzcHr1evX68W+DcN0mpeNLu2kd2XVmVrdm+SQZfOM&#10;9G569+h9QAe015p4qjWT44eBkcBkNtfBlIyCPKbqK9FtrmK7gE0RJUkggjBUjqCOxB6ivPvE4/4v&#10;j4FP/Tvff+ijQBS+D1/Ppnwt0Sa7YNpspmHmhQPsx85x82P4DjO49CTnjp6pXn3wUVX+D2iKyhlY&#10;XAIIyCPPkrpkJ8OsI5CTo5OI3PP2T/Zb/pn6H+Hofl5AB5voP/J0nif/ALBif+i7avY68d0If8ZR&#10;+Jz/ANQtD/45bV7F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4Z8A/Eug6N4FvrfVNb02xnbU5HWO6ukiY&#10;r5UQyAxBxkHn2Ne5188fBT4d+FfF3g28v9c0v7XdR6g8Kv8AaJY8II4yBhGA6sfzoA9X1L4h+HMr&#10;Z6f4n0QXMo/1730RjhXux+b5j6KOp64GTWVH/wAK0XVJ9RfxLpEtzc6e+nXLSarEfPjdtzFvmzuJ&#10;7jGBwOAMS/8ACkvh5/0L3/k7cf8Axymf8KZ+G/n+R/Yaedt3+X9vn3bc4zjzM4z3oA1tI8TeBdD0&#10;i00ux8UaItraxLFGG1KJjgep3dau/wDCd+D/APoa9D/8GMP/AMVXPL8Ffh06B00AMrDIIvrggj/v&#10;5S/8KS+Hn/Qvf+Ttx/8AHKAOO8DeJ/D9t8X/ABvfXGt6fDaXJTyJ5bpEjlwedrE4b8K9R/4Tvwf/&#10;ANDXof8A4MYf/iq5/wD4Ul8PP+he/wDJ24/+OUf8KS+Hn/Qvf+Ttx/8AHKAOg/4Tvwf/ANDXof8A&#10;4MYf/iqP+E78H/8AQ16H/wCDGH/4quf/AOFJfDz/AKF7/wAnbj/45R/wpL4ef9C9/wCTtx/8coA6&#10;D/hO/B//AENeh/8Agxh/+Ko/4Tvwf/0Neh/+DGH/AOKrn/8AhSXw8/6F7/yduP8A45R/wpL4ef8A&#10;Qvf+Ttx/8coA6D/hO/B//Q16H/4MYf8A4qj/AITvwf8A9DXof/gxh/8Aiq5//hSXw8/6F7/yduP/&#10;AI5R/wAKS+Hn/Qvf+Ttx/wDHKAOg/wCE78H/APQ16H/4MYf/AIqj/hO/B/8A0Neh/wDgxh/+Krn/&#10;APhSXw8/6F7/AMnbj/45R/wpL4ef9C9/5O3H/wAcoA6D/hO/B/8A0Neh/wDgxh/+Ko/4Tvwf/wBD&#10;Xof/AIMYf/iq5/8A4Ul8PP8AoXv/ACduP/jlH/Ckvh5/0L3/AJO3H/xygDoP+E78H/8AQ16H/wCD&#10;GH/4qj/hO/B//Q16H/4MYf8A4quf/wCFJfDz/oXv/J24/wDjlH/Ckvh5/wBC9/5O3H/xygDoP+E7&#10;8H/9DXof/gxh/wDiqP8AhO/B/wD0Neh/+DGH/wCKrn/+FJfDz/oXv/J24/8AjlH/AApL4ef9C9/5&#10;O3H/AMcoA6D/AITvwf8A9DXof/gxh/8AiqP+E78H/wDQ16H/AODGH/4quf8A+FJfDz/oXv8AyduP&#10;/jlH/Ckvh5/0L3/k7cf/ABygDoP+E78H/wDQ16H/AODGH/4qj/hO/B//AENeh/8Agxh/+Krn/wDh&#10;SXw8/wChe/8AJ24/+OUf8KS+Hn/Qvf8Ak7cf/HKAOg/4Tvwf/wBDXof/AIMYf/iqP+E78H/9DXof&#10;/gxh/wDiq5//AIUl8PP+he/8nbj/AOOUf8KS+Hn/AEL3/k7cf/HKAOg/4Tvwf/0Neh/+DGH/AOKo&#10;/wCE78H/APQ16H/4MYf/AIquf/4Ul8PP+he/8nbj/wCOUf8ACkvh5/0L3/k7cf8AxygDoP8AhO/B&#10;/wD0Neh/+DGH/wCKo/4Tvwf/ANDXof8A4MYf/iq5/wD4Ul8PP+he/wDJ24/+OUf8KS+Hn/Qvf+Tt&#10;x/8AHKAOg/4Tvwf/ANDXof8A4MYf/iqP+E78H/8AQ16H/wCDGH/4quf/AOFJfDz/AKF7/wAnbj/4&#10;5R/wpL4ef9C9/wCTtx/8coA6D/hO/B//AENeh/8Agxh/+Ko/4Tvwf/0Neh/+DGH/AOKrn/8AhSXw&#10;8/6F7/yduP8A45R/wpL4ef8AQvf+Ttx/8coA6D/hO/B//Q16H/4MYf8A4qj/AITvwf8A9DXof/gx&#10;h/8Aiq5//hSXw8/6F7/yduP/AI5R/wAKS+Hn/Qvf+Ttx/wDHKAOg/wCE78H/APQ16H/4MYf/AIqj&#10;/hO/B/8A0Neh/wDgxh/+Krn/APhSXw8/6F7/AMnbj/45R/wpL4ef9C9/5O3H/wAcoA6D/hO/B/8A&#10;0Neh/wDgxh/+Ko/4Tvwf/wBDXof/AIMYf/iq5/8A4Ul8PP8AoXv/ACduP/jlH/Ckvh5/0L3/AJO3&#10;H/xygDoP+E78H/8AQ16H/wCDGH/4qj/hO/B//Q16H/4MYf8A4quf/wCFJfDz/oXv/J24/wDjlH/C&#10;kvh5/wBC9/5O3H/xygDoP+E78H/9DXof/gxh/wDiqP8AhO/B/wD0Neh/+DGH/wCKrn/+FJfDz/oX&#10;v/J24/8AjlH/AApL4ef9C9/5O3H/AMcoA6D/AITvwf8A9DXof/gxh/8AiqP+E78H/wDQ16H/AODG&#10;H/4quf8A+FJfDz/oXv8AyduP/jlH/Ckvh5/0L3/k7cf/ABygDoP+E78H/wDQ16H/AODGH/4qj/hO&#10;/B//AENeh/8Agxh/+Krn/wDhSXw8/wChe/8AJ24/+OUf8KS+Hn/Qvf8Ak7cf/HKAOg/4Tvwf/wBD&#10;Xof/AIMYf/iqP+E78H/9DXof/gxh/wDiq5//AIUl8PP+he/8nbj/AOOUf8KS+Hn/AEL3/k7cf/HK&#10;AOg/4Tvwf/0Neh/+DGH/AOKo/wCE78H/APQ16H/4MYf/AIquf/4Ul8PP+he/8nbj/wCOUf8ACkvh&#10;5/0L3/k7cf8AxygDoP8AhO/B/wD0Neh/+DGH/wCKo/4Tvwf/ANDXof8A4MYf/iq5/wD4Ul8PP+he&#10;/wDJ24/+OUf8KS+Hn/Qvf+Ttx/8AHKAOg/4Tvwf/ANDXof8A4MYf/iqP+E78H/8AQ16H/wCDGH/4&#10;quf/AOFJfDz/AKF7/wAnbj/45R/wpL4ef9C9/wCTtx/8coA6D/hO/B//AENeh/8Agxh/+Ko/4Tvw&#10;f/0Neh/+DGH/AOKrn/8AhSXw8/6F7/yduP8A45R/wpL4ef8AQvf+Ttx/8coA6D/hO/B//Q16H/4M&#10;Yf8A4qj/AITvwf8A9DXof/gxh/8Aiq5//hSXw8/6F7/yduP/AI5R/wAKS+Hn/Qvf+Ttx/wDHKAOg&#10;/wCE78H/APQ16H/4MYf/AIqj/hO/B/8A0Neh/wDgxh/+Krn/APhSXw8/6F7/AMnbj/45R/wpL4ef&#10;9C9/5O3H/wAcoA6D/hO/B/8A0Neh/wDgxh/+Ko/4Tvwf/wBDXof/AIMYf/iq5/8A4Ul8PP8AoXv/&#10;ACduP/jlH/Ckvh5/0L3/AJO3H/xygDoP+E78H/8AQ16H/wCDGH/4qj/hO/B//Q16H/4MYf8A4quf&#10;/wCFJfDz/oXv/J24/wDjlH/Ckvh5/wBC9/5O3H/xygDoP+E78H/9DXof/gxh/wDiqP8AhO/B/wD0&#10;Neh/+DGH/wCKrn/+FJfDz/oXv/J24/8AjlH/AApL4ef9C9/5O3H/AMcoA6D/AITvwf8A9DXof/gx&#10;h/8AiqP+E78H/wDQ16H/AODGH/4quf8A+FJfDz/oXv8AyduP/jlH/Ckvh5/0L3/k7cf/ABygDoP+&#10;E78H/wDQ16H/AODGH/4qj/hO/B//AENeh/8Agxh/+Krn/wDhSXw8/wChe/8AJ24/+OUf8KS+Hn/Q&#10;vf8Ak7cf/HKAOg/4Tvwf/wBDXof/AIMYf/iqP+E78H/9DXof/gxh/wDiq5//AIUl8PP+he/8nbj/&#10;AOOUf8KS+Hn/AEL3/k7cf/HKAOg/4Tvwf/0Neh/+DGH/AOKo/wCE78H/APQ16H/4MYf/AIquf/4U&#10;l8PP+he/8nbj/wCOUf8ACkvh5/0L3/k7cf8AxygDoP8AhO/B/wD0Neh/+DGH/wCKo/4Tvwf/ANDX&#10;of8A4MYf/iq5/wD4Ul8PP+he/wDJ24/+OUf8KS+Hn/Qvf+Ttx/8AHKAOg/4Tvwf/ANDXof8A4MYf&#10;/iqP+E78H/8AQ16H/wCDGH/4quf/AOFJfDz/AKF7/wAnbj/45R/wpL4ef9C9/wCTtx/8coA6D/hO&#10;/B//AENeh/8Agxh/+Ko/4Tvwf/0Neh/+DGH/AOKrn/8AhSXw8/6F7/yduP8A45R/wpL4ef8AQvf+&#10;Ttx/8coA6D/hO/B//Q16H/4MYf8A4qj/AITvwf8A9DXof/gxh/8Aiq5//hSXw8/6F7/yduP/AI5R&#10;/wAKS+Hn/Qvf+Ttx/wDHKAOg/wCE78H/APQ16H/4MYf/AIqvMvhH4m0DTbzxg19rmm2iXGrvJB59&#10;3GnmJlvmXLcjpzXW/wDCkvh5/wBC9/5O3H/xyj/hSXw8/wChe/8AJ24/+OUAaVx4x8JxXBvbPxTo&#10;XnHAlj/tGECYD/gXDDsfwPGCK8niD4fanrWmeIJvEej/AG2yikS3L6jGmwSABsru64GOfU+1Vf8A&#10;hSXw8/6F7/yduP8A45Sf8KU+HW4L/YA3EZA+23GSP+/nuKALvhzW/APhbQLXRdN8VaOLS23eX5mp&#10;xM3zMWOTu9WNaZ8c+DmUq3irQiCMEHUIef8Ax6udi+DHw3uIhLDoaSRnOGS/nIOOOokp/wDwpL4e&#10;f9C9/wCTtx/8coA5HwVJpk37Revvo11Hc2P9lDZLFMssZ/1A2oRwFX7oGeNuPavbq8O8DaJp3hv9&#10;orxBpOk232exh0oeXHvZ8bhbseWJPUnvXuN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HgE15B+zif+Lfag&#10;P+orJ/6Kir19/uN9K8f/AGcP+RA1H/sKP/6KioA9hryPxp/yUrxDwD/xQVz16f65q9cryLxr/wAl&#10;J8Rf9iDc/wDo5qAOw+GH/JMfDv8A15JXW1yXww/5Jj4d/wCvJK62gAooooAKKKKACiiigAooooAK&#10;KKKACiiigAooooAKKKKACiiigAooooAKKKKACiiigAooooAKKKKACiiigAooooAKKKKACiiigAoo&#10;ooAKKKKACiiigAooooAKKKKACiiigAooooAKKKKACiiigAooooAKKKKACiiigAooooAKKKKACiii&#10;gAooooAKKKKACiiigAooooAKKKKACiiigAooooAKKKKACvNfFBP/AAvXwKOP+Pa9/wDRTV6VXmvi&#10;j/kuvgP/AK973/0U1AFr4Jf8kh0L/t4/9HyV6BXn/wAEv+SQ6F/28f8Ao+SvQKAPHNB/5Ok8Uf8A&#10;YMT/ANAtq9jrxzQf+TpPE/8A2DE/9F21ex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33G+leP/s4f8k/1&#10;D/sKSf8AoqKvYG+6fpXkH7OP/JPdQ/7Csn/oqKgD2CvI/Ggz8S/EI9fAVz/6OavXK841u08aan4v&#10;v59G8N+HYLeK1+wi91pnd7yJjuZVEROEz2Ye/cgAG18MP+SY+Hf+vJK62sfRZLLTrax8PGawh1G2&#10;sY3eytnwFQDaWRWO7ZuBAJ9s81sUAFFFFABRRRQAUUUUAFFFFABRRRQAUUUUAFFFFABRRRQAUUUU&#10;AFFFFABRRRQAUUUUAFFFFABRRRQAUUUUAFFFFABRRRQAUUUUAFFFFABRRRQAUUUUAFFFFABRRRQA&#10;UUUUAFFFFABRRRQAUUUUAFFFFABRRRQAUUUUAFFFFABRRRQAUUUUAFFFFABRRRQAUUUUAFFFFABR&#10;RRQAUUUUAFFFFABRRRQAV5t4nGfjn4FPpbXuf+/TV6TXEaRrNv4v8bfb9O0qC40rSYpYI9ak6yzM&#10;VDLB2KAAgv37ccsAVvgl/wAkh0L/ALeP/R8legV554A8QQ6Zdt4C1TS7fRNWsQzWsEDMYLyAkt5k&#10;LMSSepIJJ4J6hgvodAHjmg/8nSeJ/wDsGJ/6Ltq9jrxzQv8Ak6TxN/2DE/8AQLevY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IDKQehGK8Ys/gFNpokTTvHGq2cLvu2QoUz6Z2uMnHfFe0UUAeQf8KU1X/oou&#10;u/8AfTf/AByl/wCFKar/ANFF172+Zv8A45Xr1FAHjEnwDnmvY72Txzqr3cS7EnZCXReeA2/IHJ/M&#10;1Mfgjqh/5qJrf/j3/wAcr2GigDxz/hR+qf8ARRNa/Jv/AI5R/wAKP1T/AKKJrP5N/wDHK9jooA8c&#10;/wCFH6p/0UTWfyb/AOOUf8KP1T/ooms/k3/xyvY6KAPHP+FH6p/0UTWfyb/45R/wo/VP+iiaz+Tf&#10;/HK9jooA8c/4Ufqn/RRNZ/Jv/jlH/Cj9U/6KJrP5N/8AHK9jooA8c/4Ufqn/AEUTWfyb/wCOUf8A&#10;Cj9U/wCiiaz+Tf8AxyvY6KAPHP8AhR+qf9FE1n8m/wDjlH/Cj9U/6KJrP5N/8cr2OigDxz/hR+qf&#10;9FE1n8m/+OUf8KP1T/ooms/k3/xyvY6KAPHP+FH6p/0UTWfyb/45R/wo/VP+iiaz+Tf/AByvY6KA&#10;PHP+FH6p/wBFE1n8m/8AjlH/AAo/VP8Aooms/k3/AMcr2OigDxz/AIUfqn/RRNZ/Jv8A45R/wo/V&#10;P+iiaz+Tf/HK9jooA8c/4Ufqn/RRNZ/Jv/jlH/Cj9U/6KJrP5N/8cr2OigDxz/hR+qf9FE1n8m/+&#10;OUf8KP1T/ooms/k3/wAcr2OigDxz/hR+qf8ARRNZ/Jv/AI5R/wAKP1T/AKKJrP5N/wDHK9jooA8c&#10;/wCFH6p/0UTWfyb/AOOUf8KP1T/ooms/k3/xyvY6KAPHP+FH6p/0UTWfyb/45R/wo/VP+iiaz+Tf&#10;/HK9jooA8c/4Ufqn/RRNZ/Jv/jlH/Cj9U/6KJrP5N/8AHK9jooA8c/4Ufqn/AEUTWfyb/wCOUf8A&#10;Cj9U/wCiiaz+Tf8AxyvY6KAPHP8AhR+qf9FE1n8m/wDjlH/Cj9U/6KJrP5N/8cr2OigDxz/hR+qf&#10;9FE1n8m/+OUf8KP1T/ooms/k3/xyvY6KAPHP+FH6p/0UTWfyb/45R/wo/VP+iiaz+Tf/AByvY6KA&#10;PHP+FH6p/wBFE1n8m/8AjlH/AAo/VP8Aooms/k3/AMcr2OigDxz/AIUfqn/RRNZ/Jv8A45R/wo/V&#10;P+iiaz+Tf/HK9jooA8c/4Ufqn/RRNZ/Jv/jlH/Cj9U/6KJrP5N/8cr2OigDxz/hR+qf9FE1n8m/+&#10;OUf8KP1T/ooms/k3/wAcr2OigDxz/hR+qf8ARRNZ/Jv/AI5R/wAKP1T/AKKJrP5N/wDHK9jooA8c&#10;/wCFH6p/0UTWfyb/AOOUf8KP1T/ooms/k3/xyvY6KAPHP+FH6p/0UTWfyb/45R/wo/VP+iiaz+Tf&#10;/HK9jooA8c/4Ufqn/RRNZ/Jv/jlH/Cj9U/6KJrP5N/8AHK9jooA8c/4Ufqn/AEUTWfyb/wCOUf8A&#10;Cj9U/wCiiaz+Tf8AxyvY6KAPHP8AhR+qf9FE1n8m/wDjlH/Cj9U/6KJrP5N/8cr2OigDxz/hR+qf&#10;9FE1n8m/+OUf8KP1T/ooms/k3/xyvY6KAPHP+FH6p/0UTWfyb/45R/wo/VP+iiaz+Tf/AByvY6KA&#10;PHP+FH6p/wBFE1n8m/8AjlH/AAo/VP8Aooms/k3/AMcr2OigDxz/AIUfqn/RRNZ/Jv8A45R/wo/V&#10;P+iiaz+Tf/HK9jooA8c/4Ufqn/RRNZ/Jv/jlH/Cj9U/6KJrP5N/8cr2OigDxz/hR+qf9FE1n8m/+&#10;OUf8KP1T/ooms/k3/wAcr2OigDxz/hR+qf8ARRNZ/Jv/AI5R/wAKP1T/AKKJrP5N/wDHK9jooA8c&#10;/wCFH6p/0UTWfyb/AOOUf8KP1T/ooms/k3/xyvY6KAPHP+FH6p/0UTWfyb/45R/wo/VP+iiaz+Tf&#10;/HK9jooA8c/4Ufqn/RRNZ/Jv/jlH/Cj9U/6KJrP5N/8AHK9jooA8c/4Ufqn/AEUTWvyb/wCOUv8A&#10;wpDVP+iia1+Tf/HK9iooA8cl+BuoTwvDN8QdakikUo6OGKsp4IIMnIxRa/Au9sbZLaz8fa1b26Z2&#10;xQ5RV5zwA+BzzXsdFAHjN18BJr24huLrxzq089ud0Mkql2jPBypL5HIB49KsH4K6sf8Amo2vf99P&#10;/wDHK9eooA868D/ClfB3ie516bX7vVLqe3NuTOmDglTkkkk/cAFei0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FAAGAAgAAAAhAB5tLdneAAAACgEAAA8AAABk&#10;cnMvZG93bnJldi54bWxMT8FqwkAUvBf6D8sTequbKLYasxGRticpqIXS25p9JsHs25Bdk/j3fTm1&#10;pzfDDPNm0s1ga9Fh6ytHCuJpBAIpd6aiQsHX6f15CcIHTUbXjlDBHT1ssseHVCfG9XTA7hgKwSHk&#10;E62gDKFJpPR5iVb7qWuQWLu41urAtC2kaXXP4baWsyh6kVZXxB9K3eCuxPx6vFkFH73ut/P4rdtf&#10;L7v7z2nx+b2PUamnybBdgwg4hD8zjPW5OmTc6exuZLyoma/YyGfJA0Y5iuevIM4jWi1mILNU/p+Q&#10;/Q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YdB7xzYHAADzOQAA&#10;DgAAAAAAAAAAAAAAAAA8AgAAZHJzL2Uyb0RvYy54bWxQSwECLQAKAAAAAAAAACEA8gTpCK/DAgCv&#10;wwIAFQAAAAAAAAAAAAAAAACeCQAAZHJzL21lZGlhL2ltYWdlMS5qcGVnUEsBAi0AFAAGAAgAAAAh&#10;AB5tLdneAAAACgEAAA8AAAAAAAAAAAAAAAAAgM0CAGRycy9kb3ducmV2LnhtbFBLAQItABQABgAI&#10;AAAAIQBYYLMbugAAACIBAAAZAAAAAAAAAAAAAAAAAIvOAgBkcnMvX3JlbHMvZTJvRG9jLnhtbC5y&#10;ZWxzUEsFBgAAAAAGAAYAfQEAAHzPAgAAAA==&#10;">
                <v:group id="Gruppieren 2637" o:spid="_x0000_s1027" style="position:absolute;width:64249;height:65265" coordorigin="666" coordsize="64249,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D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MpvB6E56AXDwBAAD//wMAUEsBAi0AFAAGAAgAAAAhANvh9svuAAAAhQEAABMAAAAAAAAA&#10;AAAAAAAAAAAAAFtDb250ZW50X1R5cGVzXS54bWxQSwECLQAUAAYACAAAACEAWvQsW78AAAAVAQAA&#10;CwAAAAAAAAAAAAAAAAAfAQAAX3JlbHMvLnJlbHNQSwECLQAUAAYACAAAACEA4T6EQ8YAAADdAAAA&#10;DwAAAAAAAAAAAAAAAAAHAgAAZHJzL2Rvd25yZXYueG1sUEsFBgAAAAADAAMAtwAAAPoCAAAAAA==&#10;">
                  <v:line id="Gerade Verbindung 2099" o:spid="_x0000_s1028" style="position:absolute;flip:x;visibility:visible;mso-wrap-style:square" from="666,49053" to="9795,4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hpwwAAAN0AAAAPAAAAZHJzL2Rvd25yZXYueG1sRE/dasIw&#10;FL4f7B3CGexupjotW20UJwzGbmSuD3Bojk2xOalJprVPby4GXn58/+V6sJ04kw+tYwXTSQaCuHa6&#10;5UZB9fv58gYiRGSNnWNScKUA69XjQ4mFdhf+ofM+NiKFcChQgYmxL6QMtSGLYeJ64sQdnLcYE/SN&#10;1B4vKdx2cpZlubTYcmow2NPWUH3c/1kF3Rir8f1ja8bsNL/q3S53fvGt1PPTsFmCiDTEu/jf/aUV&#10;zPLXNDe9SU9Arm4AAAD//wMAUEsBAi0AFAAGAAgAAAAhANvh9svuAAAAhQEAABMAAAAAAAAAAAAA&#10;AAAAAAAAAFtDb250ZW50X1R5cGVzXS54bWxQSwECLQAUAAYACAAAACEAWvQsW78AAAAVAQAACwAA&#10;AAAAAAAAAAAAAAAfAQAAX3JlbHMvLnJlbHNQSwECLQAUAAYACAAAACEAlTsoacMAAADdAAAADwAA&#10;AAAAAAAAAAAAAAAHAgAAZHJzL2Rvd25yZXYueG1sUEsFBgAAAAADAAMAtwAAAPcCAAAAAA==&#10;" strokecolor="black [3213]"/>
                  <v:line id="Gerade Verbindung 2100" o:spid="_x0000_s1029" style="position:absolute;visibility:visible;mso-wrap-style:square" from="1714,2381" to="1714,5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IsxwAAAN0AAAAPAAAAZHJzL2Rvd25yZXYueG1sRI9PS8NA&#10;FMTvBb/D8oTe2k0iJjV2U4JQ8M+pVfH6yD6TaPZt2N2m0U/vCoLHYWZ+w2x3sxnERM73lhWk6wQE&#10;cWN1z62Cl+f9agPCB2SNg2VS8EUedtXFYoultmc+0HQMrYgQ9iUq6EIYSyl905FBv7YjcfTerTMY&#10;onSt1A7PEW4GmSVJLg32HBc6HOmuo+bzeDIKNs3jh6uL+iG9fh2L7yl7yvdvhVLLy7m+BRFoDv/h&#10;v/a9VpDlVzfw+yY+AVn9AAAA//8DAFBLAQItABQABgAIAAAAIQDb4fbL7gAAAIUBAAATAAAAAAAA&#10;AAAAAAAAAAAAAABbQ29udGVudF9UeXBlc10ueG1sUEsBAi0AFAAGAAgAAAAhAFr0LFu/AAAAFQEA&#10;AAsAAAAAAAAAAAAAAAAAHwEAAF9yZWxzLy5yZWxzUEsBAi0AFAAGAAgAAAAhAM+pQizHAAAA3QAA&#10;AA8AAAAAAAAAAAAAAAAABwIAAGRycy9kb3ducmV2LnhtbFBLBQYAAAAAAwADALcAAAD7AgAAAAA=&#10;" strokecolor="black [3213]"/>
                  <v:group id="Gruppieren 2640" o:spid="_x0000_s1030" style="position:absolute;left:762;width:64154;height:65265" coordsize="64154,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group id="Gruppieren 2641" o:spid="_x0000_s1031" style="position:absolute;width:64154;height:65265" coordorigin="-3730" coordsize="64154,6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RxQAAAN0AAAAPAAAAZHJzL2Rvd25yZXYueG1sRI9Bi8Iw&#10;FITvwv6H8IS9aVpXZalGEVmXPYigLoi3R/Nsi81LaWJb/70RBI/DzHzDzJedKUVDtSssK4iHEQji&#10;1OqCMwX/x83gG4TzyBpLy6TgTg6Wi4/eHBNtW95Tc/CZCBB2CSrIva8SKV2ak0E3tBVx8C62NuiD&#10;rDOpa2wD3JRyFEVTabDgsJBjReuc0uvhZhT8ttiuvuKfZnu9rO/n42R32sak1Ge/W81AeOr8O/xq&#10;/2kFo+k4hueb8ATk4gEAAP//AwBQSwECLQAUAAYACAAAACEA2+H2y+4AAACFAQAAEwAAAAAAAAAA&#10;AAAAAAAAAAAAW0NvbnRlbnRfVHlwZXNdLnhtbFBLAQItABQABgAIAAAAIQBa9CxbvwAAABUBAAAL&#10;AAAAAAAAAAAAAAAAAB8BAABfcmVscy8ucmVsc1BLAQItABQABgAIAAAAIQBZncrRxQAAAN0AAAAP&#10;AAAAAAAAAAAAAAAAAAcCAABkcnMvZG93bnJldi54bWxQSwUGAAAAAAMAAwC3AAAA+QIAAAAA&#10;">
                      <v:shape id="Grafik 2642" o:spid="_x0000_s1032" type="#_x0000_t75" style="position:absolute;left:5340;top:2706;width:55083;height:6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8mxgAAAN0AAAAPAAAAZHJzL2Rvd25yZXYueG1sRI9Ra8Iw&#10;FIXfB/sP4Q58m+lqcaMaZTgEQXxYux9w11ybsuamJFGrv34ZCHs8nHO+w1muR9uLM/nQOVbwMs1A&#10;EDdOd9wq+Kq3z28gQkTW2DsmBVcKsF49Piyx1O7Cn3SuYisShEOJCkyMQyllaAxZDFM3ECfv6LzF&#10;mKRvpfZ4SXDbyzzL5tJix2nB4EAbQ81PdbIK9h/GU/FazYr9ULensLk134daqcnT+L4AEWmM/+F7&#10;e6cV5PMih7836QnI1S8AAAD//wMAUEsBAi0AFAAGAAgAAAAhANvh9svuAAAAhQEAABMAAAAAAAAA&#10;AAAAAAAAAAAAAFtDb250ZW50X1R5cGVzXS54bWxQSwECLQAUAAYACAAAACEAWvQsW78AAAAVAQAA&#10;CwAAAAAAAAAAAAAAAAAfAQAAX3JlbHMvLnJlbHNQSwECLQAUAAYACAAAACEAC+LvJsYAAADdAAAA&#10;DwAAAAAAAAAAAAAAAAAHAgAAZHJzL2Rvd25yZXYueG1sUEsFBgAAAAADAAMAtwAAAPoCAAAAAA==&#10;">
                        <v:imagedata r:id="rId54" o:title="" croptop="12562f" cropbottom="21554f" cropleft="17585f" cropright="8277f"/>
                      </v:shape>
                      <v:line id="Gerade Verbindung 2091" o:spid="_x0000_s1033" style="position:absolute;flip:x;visibility:visible;mso-wrap-style:square" from="0,64008" to="540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llxQAAAN0AAAAPAAAAZHJzL2Rvd25yZXYueG1sRI/RagIx&#10;FETfBf8hXME3zWrtUrdGUUEofZFaP+CyuW6Wbm7WJNV1v74pFPo4zMwZZrXpbCNu5EPtWMFsmoEg&#10;Lp2uuVJw/jxMXkCEiKyxcUwKHhRgsx4OVlhod+cPup1iJRKEQ4EKTIxtIWUoDVkMU9cSJ+/ivMWY&#10;pK+k9nhPcNvIeZbl0mLNacFgS3tD5dfp2ypo+njul7u96bPr4qGPx9z553elxqNu+woiUhf/w3/t&#10;N61gni+e4PdNegJy/QMAAP//AwBQSwECLQAUAAYACAAAACEA2+H2y+4AAACFAQAAEwAAAAAAAAAA&#10;AAAAAAAAAAAAW0NvbnRlbnRfVHlwZXNdLnhtbFBLAQItABQABgAIAAAAIQBa9CxbvwAAABUBAAAL&#10;AAAAAAAAAAAAAAAAAB8BAABfcmVscy8ucmVsc1BLAQItABQABgAIAAAAIQDDmcllxQAAAN0AAAAP&#10;AAAAAAAAAAAAAAAAAAcCAABkcnMvZG93bnJldi54bWxQSwUGAAAAAAMAAwC3AAAA+QIAAAAA&#10;" strokecolor="black [3213]"/>
                      <v:line id="Gerade Verbindung 2092" o:spid="_x0000_s1034" style="position:absolute;flip:x;visibility:visible;mso-wrap-style:square" from="146,56327" to="5546,5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ERxgAAAN0AAAAPAAAAZHJzL2Rvd25yZXYueG1sRI/dagIx&#10;FITvhb5DOAXvNKtsF90apRWE0hvx5wEOm9PN4uZkm6S67tM3hYKXw8x8w6w2vW3FlXxoHCuYTTMQ&#10;xJXTDdcKzqfdZAEiRGSNrWNScKcAm/XTaIWldjc+0PUYa5EgHEpUYGLsSilDZchimLqOOHlfzluM&#10;Sfpaao+3BLetnGdZIS02nBYMdrQ1VF2OP1ZBO8TzsHzfmiH7zu96vy+cf/lUavzcv72CiNTHR/i/&#10;/aEVzIs8h7836QnI9S8AAAD//wMAUEsBAi0AFAAGAAgAAAAhANvh9svuAAAAhQEAABMAAAAAAAAA&#10;AAAAAAAAAAAAAFtDb250ZW50X1R5cGVzXS54bWxQSwECLQAUAAYACAAAACEAWvQsW78AAAAVAQAA&#10;CwAAAAAAAAAAAAAAAAAfAQAAX3JlbHMvLnJlbHNQSwECLQAUAAYACAAAACEATHBREcYAAADdAAAA&#10;DwAAAAAAAAAAAAAAAAAHAgAAZHJzL2Rvd25yZXYueG1sUEsFBgAAAAADAAMAtwAAAPoCAAAAAA==&#10;" strokecolor="black [3213]"/>
                      <v:line id="Gerade Verbindung 2093" o:spid="_x0000_s1035" style="position:absolute;visibility:visible;mso-wrap-style:square" from="1243,55376" to="1243,6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jtUxwAAAN0AAAAPAAAAZHJzL2Rvd25yZXYueG1sRI/NasMw&#10;EITvhb6D2EJujRyT2MGNEkwhkJ9T05ZeF2tru7VWRlIdp09fBQo5DjPzDbPajKYTAznfWlYwmyYg&#10;iCurW64VvL1uH5cgfEDW2FkmBRfysFnf362w0PbMLzScQi0ihH2BCpoQ+kJKXzVk0E9tTxy9T+sM&#10;hihdLbXDc4SbTqZJkkmDLceFBnt6bqj6Pv0YBcvq8OXKvNzPFu99/jukx2z7kSs1eRjLJxCBxnAL&#10;/7d3WkGazRdwfROfgFz/AQAA//8DAFBLAQItABQABgAIAAAAIQDb4fbL7gAAAIUBAAATAAAAAAAA&#10;AAAAAAAAAAAAAABbQ29udGVudF9UeXBlc10ueG1sUEsBAi0AFAAGAAgAAAAhAFr0LFu/AAAAFQEA&#10;AAsAAAAAAAAAAAAAAAAAHwEAAF9yZWxzLy5yZWxzUEsBAi0AFAAGAAgAAAAhABbiO1THAAAA3QAA&#10;AA8AAAAAAAAAAAAAAAAABwIAAGRycy9kb3ducmV2LnhtbFBLBQYAAAAAAwADALcAAAD7AgAAAAA=&#10;" strokecolor="black [3213]"/>
                      <v:line id="Gerade Verbindung 2094" o:spid="_x0000_s1036" style="position:absolute;flip:x;visibility:visible;mso-wrap-style:square" from="0,5120" to="5397,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r9xQAAAN0AAAAPAAAAZHJzL2Rvd25yZXYueG1sRI/RagIx&#10;FETfBf8hXKFvmlV0aVejWKFQfJGqH3DZXDeLm5s1SXXdr28KhT4OM3OGWW0624g7+VA7VjCdZCCI&#10;S6drrhScTx/jVxAhImtsHJOCJwXYrIeDFRbaPfiL7sdYiQThUKACE2NbSBlKQxbDxLXEybs4bzEm&#10;6SupPT4S3DZylmW5tFhzWjDY0s5QeT1+WwVNH8/92/vO9Nlt/tSHQ+78Yq/Uy6jbLkFE6uJ/+K/9&#10;qRXM8nkOv2/SE5DrHwAAAP//AwBQSwECLQAUAAYACAAAACEA2+H2y+4AAACFAQAAEwAAAAAAAAAA&#10;AAAAAAAAAAAAW0NvbnRlbnRfVHlwZXNdLnhtbFBLAQItABQABgAIAAAAIQBa9CxbvwAAABUBAAAL&#10;AAAAAAAAAAAAAAAAAB8BAABfcmVscy8ucmVsc1BLAQItABQABgAIAAAAIQDT7mr9xQAAAN0AAAAP&#10;AAAAAAAAAAAAAAAAAAcCAABkcnMvZG93bnJldi54bWxQSwUGAAAAAAMAAwC3AAAA+QIAAAAA&#10;" strokecolor="black [3213]"/>
                      <v:line id="Gerade Verbindung 2095" o:spid="_x0000_s1037" style="position:absolute;flip:x;visibility:visible;mso-wrap-style:square" from="-3730,3291" to="5470,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s9mxgAAAN0AAAAPAAAAZHJzL2Rvd25yZXYueG1sRI9Ra8Iw&#10;FIXfB/6HcIW9zVTRblajbMJg7EXW+QMuzbUpNjc1ybT215vBYI+Hc853OOttb1txIR8axwqmkwwE&#10;ceV0w7WCw/f70wuIEJE1to5JwY0CbDejhzUW2l35iy5lrEWCcChQgYmxK6QMlSGLYeI64uQdnbcY&#10;k/S11B6vCW5bOcuyXFpsOC0Y7GhnqDqVP1ZBO8TDsHzbmSE7z296v8+dX3wq9TjuX1cgIvXxP/zX&#10;/tAKZvn8GX7fpCcgN3cAAAD//wMAUEsBAi0AFAAGAAgAAAAhANvh9svuAAAAhQEAABMAAAAAAAAA&#10;AAAAAAAAAAAAAFtDb250ZW50X1R5cGVzXS54bWxQSwECLQAUAAYACAAAACEAWvQsW78AAAAVAQAA&#10;CwAAAAAAAAAAAAAAAAAfAQAAX3JlbHMvLnJlbHNQSwECLQAUAAYACAAAACEAvKLPZsYAAADdAAAA&#10;DwAAAAAAAAAAAAAAAAAHAgAAZHJzL2Rvd25yZXYueG1sUEsFBgAAAAADAAMAtwAAAPoCAAAAAA==&#10;" strokecolor="black [3213]"/>
                      <v:line id="Gerade Verbindung 2096" o:spid="_x0000_s1038" style="position:absolute;visibility:visible;mso-wrap-style:square" from="1243,0" to="1243,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5TKxAAAAN0AAAAPAAAAZHJzL2Rvd25yZXYueG1sRE/Pa8Iw&#10;FL4P9j+EN/A2U8tspRqlDIQ5T1PHro/m2XZrXkqS1c6/3hwGHj++36vNaDoxkPOtZQWzaQKCuLK6&#10;5VrB6bh9XoDwAVljZ5kU/JGHzfrxYYWFthf+oOEQahFD2BeooAmhL6T0VUMG/dT2xJE7W2cwROhq&#10;qR1eYrjpZJokmTTYcmxosKfXhqqfw69RsKjev12Zl7vZ/LPPr0O6z7ZfuVKTp7Fcggg0hrv43/2m&#10;FaTZS5wb38QnINc3AAAA//8DAFBLAQItABQABgAIAAAAIQDb4fbL7gAAAIUBAAATAAAAAAAAAAAA&#10;AAAAAAAAAABbQ29udGVudF9UeXBlc10ueG1sUEsBAi0AFAAGAAgAAAAhAFr0LFu/AAAAFQEAAAsA&#10;AAAAAAAAAAAAAAAAHwEAAF9yZWxzLy5yZWxzUEsBAi0AFAAGAAgAAAAhAPjjlMrEAAAA3QAAAA8A&#10;AAAAAAAAAAAAAAAABwIAAGRycy9kb3ducmV2LnhtbFBLBQYAAAAAAwADALcAAAD4AgAAAAA=&#10;" strokecolor="black [3213]"/>
                    </v:group>
                    <v:line id="Gerade Verbindung 2101" o:spid="_x0000_s1039" style="position:absolute;rotation:-135;flip:x;visibility:visible;mso-wrap-style:square" from="4985,63054" to="4985,6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pIxgAAAN0AAAAPAAAAZHJzL2Rvd25yZXYueG1sRI/dagIx&#10;FITvC75DOIJ3NavItq5GEaFgkZa6+gCHzXF/3JwsSbpu+/RNodDLYWa+YdbbwbSiJ+drywpm0wQE&#10;cWF1zaWCy/nl8RmED8gaW8uk4Is8bDejhzVm2t75RH0eShEh7DNUUIXQZVL6oiKDfmo74uhdrTMY&#10;onSl1A7vEW5aOU+SVBqsOS5U2NG+ouKWfxoFS3NoPqgZTv3rseGn7/T4/pY7pSbjYbcCEWgI/+G/&#10;9kErmKeLJfy+iU9Abn4AAAD//wMAUEsBAi0AFAAGAAgAAAAhANvh9svuAAAAhQEAABMAAAAAAAAA&#10;AAAAAAAAAAAAAFtDb250ZW50X1R5cGVzXS54bWxQSwECLQAUAAYACAAAACEAWvQsW78AAAAVAQAA&#10;CwAAAAAAAAAAAAAAAAAfAQAAX3JlbHMvLnJlbHNQSwECLQAUAAYACAAAACEAWD2KSMYAAADdAAAA&#10;DwAAAAAAAAAAAAAAAAAHAgAAZHJzL2Rvd25yZXYueG1sUEsFBgAAAAADAAMAtwAAAPoCAAAAAA==&#10;" strokecolor="black [3213]"/>
                    <v:line id="Gerade Verbindung 2102" o:spid="_x0000_s1040" style="position:absolute;rotation:-135;flip:x;visibility:visible;mso-wrap-style:square" from="5048,55434" to="5048,57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rUIwwAAAN0AAAAPAAAAZHJzL2Rvd25yZXYueG1sRE/dasIw&#10;FL4f+A7hCLubqYLdrEaRwcAhG7P6AIfm2B+bk5LEWn365WKwy4/vf7UZTCt6cr62rGA6SUAQF1bX&#10;XCo4HT9e3kD4gKyxtUwK7uRhsx49rTDT9sYH6vNQihjCPkMFVQhdJqUvKjLoJ7YjjtzZOoMhQldK&#10;7fAWw00rZ0mSSoM1x4YKO3qvqLjkV6NgYXbNDzXDof/cN/z6SPffX7lT6nk8bJcgAg3hX/zn3mkF&#10;s3Qe98c38QnI9S8AAAD//wMAUEsBAi0AFAAGAAgAAAAhANvh9svuAAAAhQEAABMAAAAAAAAAAAAA&#10;AAAAAAAAAFtDb250ZW50X1R5cGVzXS54bWxQSwECLQAUAAYACAAAACEAWvQsW78AAAAVAQAACwAA&#10;AAAAAAAAAAAAAAAfAQAAX3JlbHMvLnJlbHNQSwECLQAUAAYACAAAACEATN61CMMAAADdAAAADwAA&#10;AAAAAAAAAAAAAAAHAgAAZHJzL2Rvd25yZXYueG1sUEsFBgAAAAADAAMAtwAAAPcCAAAAAA==&#10;" strokecolor="black [3213]"/>
                    <v:line id="Gerade Verbindung 2103" o:spid="_x0000_s1041" style="position:absolute;rotation:-135;flip:x;visibility:visible;mso-wrap-style:square" from="984,48164" to="984,4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CTxgAAAN0AAAAPAAAAZHJzL2Rvd25yZXYueG1sRI/dagIx&#10;FITvC75DOIJ3Navgtq5GEaFgkZa6+gCHzXF/3JwsSbpu+/RNodDLYWa+YdbbwbSiJ+drywpm0wQE&#10;cWF1zaWCy/nl8RmED8gaW8uk4Is8bDejhzVm2t75RH0eShEh7DNUUIXQZVL6oiKDfmo74uhdrTMY&#10;onSl1A7vEW5aOU+SVBqsOS5U2NG+ouKWfxoFS3NoPqgZTv3rseGn7/T4/pY7pSbjYbcCEWgI/+G/&#10;9kErmKeLGfy+iU9Abn4AAAD//wMAUEsBAi0AFAAGAAgAAAAhANvh9svuAAAAhQEAABMAAAAAAAAA&#10;AAAAAAAAAAAAAFtDb250ZW50X1R5cGVzXS54bWxQSwECLQAUAAYACAAAACEAWvQsW78AAAAVAQAA&#10;CwAAAAAAAAAAAAAAAAAfAQAAX3JlbHMvLnJlbHNQSwECLQAUAAYACAAAACEAI5IQk8YAAADdAAAA&#10;DwAAAAAAAAAAAAAAAAAHAgAAZHJzL2Rvd25yZXYueG1sUEsFBgAAAAADAAMAtwAAAPoCAAAAAA==&#10;" strokecolor="black [3213]"/>
                    <v:line id="Gerade Verbindung 2104" o:spid="_x0000_s1042" style="position:absolute;rotation:-135;flip:x;visibility:visible;mso-wrap-style:square" from="1048,2380" to="1048,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7kxgAAAN0AAAAPAAAAZHJzL2Rvd25yZXYueG1sRI/dSsNA&#10;FITvBd9hOYJ3dmPAVNNugghCpbS00Qc4ZE/zY/Zs2F3T6NO7BcHLYWa+YdblbAYxkfOdZQX3iwQE&#10;cW11x42Cj/fXu0cQPiBrHCyTgm/yUBbXV2vMtT3zkaYqNCJC2OeooA1hzKX0dUsG/cKOxNE7WWcw&#10;ROkaqR2eI9wMMk2STBrsOC60ONJLS/Vn9WUUPJlNf6B+Pk5v256XP9l2v6ucUrc38/MKRKA5/If/&#10;2hutIM0eUri8iU9AFr8AAAD//wMAUEsBAi0AFAAGAAgAAAAhANvh9svuAAAAhQEAABMAAAAAAAAA&#10;AAAAAAAAAAAAAFtDb250ZW50X1R5cGVzXS54bWxQSwECLQAUAAYACAAAACEAWvQsW78AAAAVAQAA&#10;CwAAAAAAAAAAAAAAAAAfAQAAX3JlbHMvLnJlbHNQSwECLQAUAAYACAAAACEA00CO5MYAAADdAAAA&#10;DwAAAAAAAAAAAAAAAAAHAgAAZHJzL2Rvd25yZXYueG1sUEsFBgAAAAADAAMAtwAAAPoCAAAAAA==&#10;" strokecolor="black [3213]"/>
                    <v:line id="Gerade Verbindung 2105" o:spid="_x0000_s1043" style="position:absolute;rotation:-135;flip:x;visibility:visible;mso-wrap-style:square" from="5048,2380" to="5048,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Ct/xgAAAN0AAAAPAAAAZHJzL2Rvd25yZXYueG1sRI/dagIx&#10;FITvBd8hHKF3Naul27oaRQTBIi119QEOm9P96eZkSdJ126dvCgUvh5n5hlltBtOKnpyvLSuYTRMQ&#10;xIXVNZcKLuf9/TMIH5A1tpZJwTd52KzHoxVm2l75RH0eShEh7DNUUIXQZVL6oiKDfmo74uh9WGcw&#10;ROlKqR1eI9y0cp4kqTRYc1yosKNdRcVn/mUULMyheadmOPUvx4afftLj22vulLqbDNsliEBDuIX/&#10;2wetYJ4+PsDfm/gE5PoXAAD//wMAUEsBAi0AFAAGAAgAAAAhANvh9svuAAAAhQEAABMAAAAAAAAA&#10;AAAAAAAAAAAAAFtDb250ZW50X1R5cGVzXS54bWxQSwECLQAUAAYACAAAACEAWvQsW78AAAAVAQAA&#10;CwAAAAAAAAAAAAAAAAAfAQAAX3JlbHMvLnJlbHNQSwECLQAUAAYACAAAACEAvAwrf8YAAADdAAAA&#10;DwAAAAAAAAAAAAAAAAAHAgAAZHJzL2Rvd25yZXYueG1sUEsFBgAAAAADAAMAtwAAAPoCAAAAAA==&#10;" strokecolor="black [3213]"/>
                    <v:line id="Gerade Verbindung 2106" o:spid="_x0000_s1044" style="position:absolute;rotation:-135;flip:x;visibility:visible;mso-wrap-style:square" from="5048,4241" to="5048,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MLxgAAAN0AAAAPAAAAZHJzL2Rvd25yZXYueG1sRI/dagIx&#10;FITvBd8hHKF3Nau027oaRQTBIi119QEOm9P96eZkSdJ126dvCgUvh5n5hlltBtOKnpyvLSuYTRMQ&#10;xIXVNZcKLuf9/TMIH5A1tpZJwTd52KzHoxVm2l75RH0eShEh7DNUUIXQZVL6oiKDfmo74uh9WGcw&#10;ROlKqR1eI9y0cp4kqTRYc1yosKNdRcVn/mUULMyheadmOPUvx4afftLj22vulLqbDNsliEBDuIX/&#10;2wetYJ4+PsDfm/gE5PoXAAD//wMAUEsBAi0AFAAGAAgAAAAhANvh9svuAAAAhQEAABMAAAAAAAAA&#10;AAAAAAAAAAAAAFtDb250ZW50X1R5cGVzXS54bWxQSwECLQAUAAYACAAAACEAWvQsW78AAAAVAQAA&#10;CwAAAAAAAAAAAAAAAAAfAQAAX3JlbHMvLnJlbHNQSwECLQAUAAYACAAAACEAM+WzC8YAAADdAAAA&#10;DwAAAAAAAAAAAAAAAAAHAgAAZHJzL2Rvd25yZXYueG1sUEsFBgAAAAADAAMAtwAAAPoCAAAAAA==&#10;" strokecolor="black [3213]"/>
                  </v:group>
                </v:group>
                <v:group id="Gruppieren 2655" o:spid="_x0000_s1045" style="position:absolute;left:8763;top:64325;width:5226;height:4026" coordsize="52260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oPxgAAAN0AAAAPAAAAZHJzL2Rvd25yZXYueG1sRI9Pi8Iw&#10;FMTvwn6H8ARvmlapSDWKyCoeZME/sOzt0TzbYvNSmtjWb79ZWPA4zMxvmNWmN5VoqXGlZQXxJAJB&#10;nFldcq7gdt2PFyCcR9ZYWSYFL3KwWX8MVphq2/GZ2ovPRYCwS1FB4X2dSumyggy6ia2Jg3e3jUEf&#10;ZJNL3WAX4KaS0yiaS4Mlh4UCa9oVlD0uT6Pg0GG3ncWf7elx371+rsnX9ykmpUbDfrsE4an37/B/&#10;+6gVTOdJAn9vwhOQ618AAAD//wMAUEsBAi0AFAAGAAgAAAAhANvh9svuAAAAhQEAABMAAAAAAAAA&#10;AAAAAAAAAAAAAFtDb250ZW50X1R5cGVzXS54bWxQSwECLQAUAAYACAAAACEAWvQsW78AAAAVAQAA&#10;CwAAAAAAAAAAAAAAAAAfAQAAX3JlbHMvLnJlbHNQSwECLQAUAAYACAAAACEAo39aD8YAAADdAAAA&#10;DwAAAAAAAAAAAAAAAAAHAgAAZHJzL2Rvd25yZXYueG1sUEsFBgAAAAADAAMAtwAAAPoCAAAAAA==&#10;">
                  <v:line id="Gerade Verbindung 2109" o:spid="_x0000_s1046" style="position:absolute;visibility:visible;mso-wrap-style:square" from="0,323850" to="522605,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TP+xgAAAN0AAAAPAAAAZHJzL2Rvd25yZXYueG1sRI9Pa8JA&#10;FMTvQr/D8gq91Y0BE4muEgpC/5y0Lb0+ss8kmn0bdrcx+um7QsHjMDO/YVab0XRiIOdbywpm0wQE&#10;cWV1y7WCr8/t8wKED8gaO8uk4EIeNuuHyQoLbc+8o2EfahEh7AtU0ITQF1L6qiGDfmp74ugdrDMY&#10;onS11A7PEW46mSZJJg22HBca7Omloeq0/zUKFtX70ZV5+Tabf/f5dUg/su1PrtTT41guQQQawz38&#10;337VCtJsnsHtTXwCcv0HAAD//wMAUEsBAi0AFAAGAAgAAAAhANvh9svuAAAAhQEAABMAAAAAAAAA&#10;AAAAAAAAAAAAAFtDb250ZW50X1R5cGVzXS54bWxQSwECLQAUAAYACAAAACEAWvQsW78AAAAVAQAA&#10;CwAAAAAAAAAAAAAAAAAfAQAAX3JlbHMvLnJlbHNQSwECLQAUAAYACAAAACEAY+kz/sYAAADdAAAA&#10;DwAAAAAAAAAAAAAAAAAHAgAAZHJzL2Rvd25yZXYueG1sUEsFBgAAAAADAAMAtwAAAPoCAAAAAA==&#10;" strokecolor="black [3213]"/>
                  <v:line id="Gerade Verbindung 2110" o:spid="_x0000_s1047" style="position:absolute;visibility:visible;mso-wrap-style:square" from="88900,0" to="88900,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ZlxgAAAN0AAAAPAAAAZHJzL2Rvd25yZXYueG1sRI9Ba8JA&#10;FITvhf6H5RV6040BE0ldJRSEWk9VS6+P7GuSNvs27K4x+uvdgtDjMDPfMMv1aDoxkPOtZQWzaQKC&#10;uLK65VrB8bCZLED4gKyxs0wKLuRhvXp8WGKh7Zk/aNiHWkQI+wIVNCH0hZS+asign9qeOHrf1hkM&#10;UbpaaofnCDedTJMkkwZbjgsN9vTaUPW7PxkFi+r9x5V5uZ3NP/v8OqS7bPOVK/X8NJYvIAKN4T98&#10;b79pBWk2z+HvTXwCcnUDAAD//wMAUEsBAi0AFAAGAAgAAAAhANvh9svuAAAAhQEAABMAAAAAAAAA&#10;AAAAAAAAAAAAAFtDb250ZW50X1R5cGVzXS54bWxQSwECLQAUAAYACAAAACEAWvQsW78AAAAVAQAA&#10;CwAAAAAAAAAAAAAAAAAfAQAAX3JlbHMvLnJlbHNQSwECLQAUAAYACAAAACEADKWWZcYAAADdAAAA&#10;DwAAAAAAAAAAAAAAAAAHAgAAZHJzL2Rvd25yZXYueG1sUEsFBgAAAAADAAMAtwAAAPoCAAAAAA==&#10;" strokecolor="black [3213]"/>
                  <v:line id="Gerade Verbindung 2111" o:spid="_x0000_s1048" style="position:absolute;visibility:visible;mso-wrap-style:square" from="177800,6350" to="177800,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IXwwAAAN0AAAAPAAAAZHJzL2Rvd25yZXYueG1sRE/Pa8Iw&#10;FL4P9j+EN/A2Uwu20hmlDITpTurGro/m2dY1LyXJat1fbw6Cx4/v93I9mk4M5HxrWcFsmoAgrqxu&#10;uVbwddy8LkD4gKyxs0wKruRhvXp+WmKh7YX3NBxCLWII+wIVNCH0hZS+asign9qeOHIn6wyGCF0t&#10;tcNLDDedTJMkkwZbjg0N9vTeUPV7+DMKFtXu7Mq83M7m333+P6Sf2eYnV2ryMpZvIAKN4SG+uz+0&#10;gjSbx7nxTXwCcnUDAAD//wMAUEsBAi0AFAAGAAgAAAAhANvh9svuAAAAhQEAABMAAAAAAAAAAAAA&#10;AAAAAAAAAFtDb250ZW50X1R5cGVzXS54bWxQSwECLQAUAAYACAAAACEAWvQsW78AAAAVAQAACwAA&#10;AAAAAAAAAAAAAAAfAQAAX3JlbHMvLnJlbHNQSwECLQAUAAYACAAAACEAfToCF8MAAADdAAAADwAA&#10;AAAAAAAAAAAAAAAHAgAAZHJzL2Rvd25yZXYueG1sUEsFBgAAAAADAAMAtwAAAPcCAAAAAA==&#10;" strokecolor="black [3213]"/>
                  <v:line id="Gerade Verbindung 2112" o:spid="_x0000_s1049" style="position:absolute;rotation:90;visibility:visible;mso-wrap-style:square" from="31750,266700" to="139065,37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2jxwAAAN0AAAAPAAAAZHJzL2Rvd25yZXYueG1sRI9BSwMx&#10;FITvBf9DeIIXabNW3dq1aZHCwrZetK33x+a5Wdy8LElst/++EYQeh5n5hlmsBtuJI/nQOlbwMMlA&#10;ENdOt9woOOzL8QuIEJE1do5JwZkCrJY3owUW2p34k4672IgE4VCgAhNjX0gZakMWw8T1xMn7dt5i&#10;TNI3Uns8Jbjt5DTLcmmx5bRgsKe1ofpn92sV9F8z83h+35ZV/uHLdvOkq/v1XKm72+HtFUSkIV7D&#10;/+1KK5jmz3P4e5OegFxeAAAA//8DAFBLAQItABQABgAIAAAAIQDb4fbL7gAAAIUBAAATAAAAAAAA&#10;AAAAAAAAAAAAAABbQ29udGVudF9UeXBlc10ueG1sUEsBAi0AFAAGAAgAAAAhAFr0LFu/AAAAFQEA&#10;AAsAAAAAAAAAAAAAAAAAHwEAAF9yZWxzLy5yZWxzUEsBAi0AFAAGAAgAAAAhAElUPaPHAAAA3QAA&#10;AA8AAAAAAAAAAAAAAAAABwIAAGRycy9kb3ducmV2LnhtbFBLBQYAAAAAAwADALcAAAD7AgAAAAA=&#10;" strokecolor="black [3213]"/>
                  <v:line id="Gerade Verbindung 2113" o:spid="_x0000_s1050" style="position:absolute;rotation:90;visibility:visible;mso-wrap-style:square" from="133350,273050" to="240665,38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6DwwAAAN0AAAAPAAAAZHJzL2Rvd25yZXYueG1sRE9ba8Iw&#10;FH4X/A/hDPYyNNWN6jqjDKFQt5d52fuhOWvKmpOSZFr/vXkY+Pjx3VebwXbiTD60jhXMphkI4trp&#10;lhsFp2M5WYIIEVlj55gUXCnAZj0erbDQ7sJ7Oh9iI1IIhwIVmBj7QspQG7IYpq4nTtyP8xZjgr6R&#10;2uMlhdtOzrMslxZbTg0Ge9oaqn8Pf1ZB/70wz9fPj7LKv3zZ7l509bR9VerxYXh/AxFpiHfxv7vS&#10;CuZ5nvanN+kJyPUNAAD//wMAUEsBAi0AFAAGAAgAAAAhANvh9svuAAAAhQEAABMAAAAAAAAAAAAA&#10;AAAAAAAAAFtDb250ZW50X1R5cGVzXS54bWxQSwECLQAUAAYACAAAACEAWvQsW78AAAAVAQAACwAA&#10;AAAAAAAAAAAAAAAfAQAAX3JlbHMvLnJlbHNQSwECLQAUAAYACAAAACEAFgJeg8MAAADdAAAADwAA&#10;AAAAAAAAAAAAAAAHAgAAZHJzL2Rvd25yZXYueG1sUEsFBgAAAAADAAMAtwAAAPcCAAAAAA==&#10;" strokecolor="black [3213]"/>
                </v:group>
              </v:group>
            </w:pict>
          </mc:Fallback>
        </mc:AlternateContent>
      </w:r>
    </w:p>
    <w:p w14:paraId="45A3C7A0" w14:textId="77777777" w:rsidR="003C21BE" w:rsidRPr="00694636" w:rsidRDefault="003C21BE" w:rsidP="003C21BE">
      <w:pPr>
        <w:spacing w:line="312" w:lineRule="auto"/>
        <w:rPr>
          <w:sz w:val="22"/>
        </w:rPr>
      </w:pPr>
    </w:p>
    <w:p w14:paraId="372E1CCB" w14:textId="77777777" w:rsidR="003C21BE" w:rsidRDefault="003C21BE" w:rsidP="003C21BE">
      <w:pPr>
        <w:spacing w:line="312" w:lineRule="auto"/>
        <w:rPr>
          <w:sz w:val="22"/>
        </w:rPr>
      </w:pPr>
    </w:p>
    <w:p w14:paraId="7F135F26" w14:textId="77777777" w:rsidR="003C21BE" w:rsidRDefault="003C21BE" w:rsidP="003C21BE">
      <w:pPr>
        <w:spacing w:line="312" w:lineRule="auto"/>
        <w:rPr>
          <w:sz w:val="22"/>
        </w:rPr>
      </w:pPr>
    </w:p>
    <w:p w14:paraId="253638FB" w14:textId="77777777" w:rsidR="003C21BE" w:rsidRDefault="003C21BE" w:rsidP="003C21BE">
      <w:pPr>
        <w:spacing w:line="312" w:lineRule="auto"/>
        <w:rPr>
          <w:sz w:val="22"/>
        </w:rPr>
      </w:pPr>
    </w:p>
    <w:p w14:paraId="2C34B88C" w14:textId="77777777" w:rsidR="003C21BE" w:rsidRDefault="003C21BE" w:rsidP="003C21BE">
      <w:pPr>
        <w:spacing w:line="312" w:lineRule="auto"/>
        <w:rPr>
          <w:sz w:val="22"/>
        </w:rPr>
      </w:pPr>
    </w:p>
    <w:p w14:paraId="7D9891A5"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731456" behindDoc="0" locked="0" layoutInCell="1" allowOverlap="1" wp14:anchorId="0B0C39CF" wp14:editId="0062CC5F">
                <wp:simplePos x="0" y="0"/>
                <wp:positionH relativeFrom="column">
                  <wp:posOffset>2043903</wp:posOffset>
                </wp:positionH>
                <wp:positionV relativeFrom="paragraph">
                  <wp:posOffset>160020</wp:posOffset>
                </wp:positionV>
                <wp:extent cx="414655" cy="339725"/>
                <wp:effectExtent l="0" t="0" r="4445" b="3175"/>
                <wp:wrapNone/>
                <wp:docPr id="2661" name="Textfeld 2661"/>
                <wp:cNvGraphicFramePr/>
                <a:graphic xmlns:a="http://schemas.openxmlformats.org/drawingml/2006/main">
                  <a:graphicData uri="http://schemas.microsoft.com/office/word/2010/wordprocessingShape">
                    <wps:wsp>
                      <wps:cNvSpPr txBox="1"/>
                      <wps:spPr>
                        <a:xfrm>
                          <a:off x="0" y="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71C6C" w14:textId="77777777" w:rsidR="008A6EA7" w:rsidRPr="0062112E" w:rsidRDefault="008A6EA7" w:rsidP="003C21BE">
                            <w:pPr>
                              <w:rPr>
                                <w:sz w:val="26"/>
                              </w:rPr>
                            </w:pPr>
                            <w:r w:rsidRPr="0062112E">
                              <w:rPr>
                                <w:rFonts w:ascii="Cambria" w:hAnsi="Cambria"/>
                                <w:sz w:val="2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0C39CF" id="Textfeld 2661" o:spid="_x0000_s1444" type="#_x0000_t202" style="position:absolute;margin-left:160.95pt;margin-top:12.6pt;width:32.65pt;height:26.7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IQkAIAAJcFAAAOAAAAZHJzL2Uyb0RvYy54bWysVEtv2zAMvg/YfxB0X51316BOkbXoMKBo&#10;i6VDz4osJcIkUZOU2NmvLyU7j3W9dNjFlsiPpEh+5OVVYzTZCh8U2JL2z3qUCMuhUnZV0h9Pt58+&#10;UxIisxXTYEVJdyLQq9nHD5e1m4oBrEFXwhN0YsO0diVdx+imRRH4WhgWzsAJi0oJ3rCIV78qKs9q&#10;9G50Mej1JkUNvnIeuAgBpTetks6yfykFjw9SBhGJLim+Leavz99l+hazSzZdeebWinfPYP/wCsOU&#10;xaAHVzcsMrLx6i9XRnEPAWQ842AKkFJxkXPAbPq9V9ks1syJnAsWJ7hDmcL/c8vvt4+eqKqkg8mk&#10;T4llBrv0JJooha5IFmKNahemCF04BMfmCzTY61S7JA8oTKk30pv0x6QI6rHau0OF0R/hKBz1R5Px&#10;mBKOquHw4nwwTl6Ko7HzIX4VYEg6lNRjA3Nd2fYuxBa6h6RYAbSqbpXW+ZJII661J1uG7dYxPxGd&#10;/4HSltQlnQzHvezYQjJvPWub3IhMmy7cMcF8ijstEkbb70Ji2XKeb8RmnAt7iJ/RCSUx1HsMO/zx&#10;Ve8xbvNAixwZbDwYG2XB5+zznB1LVv3cl0y2eOzNSd7pGJtlk/lynluXREuodsgLD+10BcdvFXbv&#10;joX4yDyOE1IBV0R8wI/UgNWH7kTJGvzvt+QJjyxHLSU1jmdJw68N84IS/c0i/y/6o1Ga53wZjc8H&#10;ePGnmuWpxm7MNSAlkOD4unxM+Kj3R+nBPOMmmaeoqGKWY+ySxv3xOrZLAzcRF/N5BuEEOxbv7MLx&#10;5DqVOXHzqXlm3nUEjsj8e9gPMpu+4nGLTZYW5psIUmWSH6vaNQCnP49Jt6nSejm9Z9Rxn85eAAAA&#10;//8DAFBLAwQUAAYACAAAACEAgpZe1OEAAAAJAQAADwAAAGRycy9kb3ducmV2LnhtbEyPTU+EMBCG&#10;7yb+h2ZMvBi3LGQFkbIxxo9kby5+xFuXjkCkU0K7gP/e8aS3mcyTd5632C62FxOOvnOkYL2KQCDV&#10;znTUKHipHi4zED5oMrp3hAq+0cO2PD0pdG7cTM847UMjOIR8rhW0IQy5lL5u0Wq/cgMS3z7daHXg&#10;dWykGfXM4baXcRRdSas74g+tHvCuxfprf7QKPi6a951fHl/nZJMM909Tlb6ZSqnzs+X2BkTAJfzB&#10;8KvP6lCy08EdyXjRK0ji9TWjCuJNDIKBJEt5OChIsxRkWcj/DcofAAAA//8DAFBLAQItABQABgAI&#10;AAAAIQC2gziS/gAAAOEBAAATAAAAAAAAAAAAAAAAAAAAAABbQ29udGVudF9UeXBlc10ueG1sUEsB&#10;Ai0AFAAGAAgAAAAhADj9If/WAAAAlAEAAAsAAAAAAAAAAAAAAAAALwEAAF9yZWxzLy5yZWxzUEsB&#10;Ai0AFAAGAAgAAAAhAB8YghCQAgAAlwUAAA4AAAAAAAAAAAAAAAAALgIAAGRycy9lMm9Eb2MueG1s&#10;UEsBAi0AFAAGAAgAAAAhAIKWXtThAAAACQEAAA8AAAAAAAAAAAAAAAAA6gQAAGRycy9kb3ducmV2&#10;LnhtbFBLBQYAAAAABAAEAPMAAAD4BQAAAAA=&#10;" fillcolor="white [3201]" stroked="f" strokeweight=".5pt">
                <v:textbox>
                  <w:txbxContent>
                    <w:p w14:paraId="6A271C6C" w14:textId="77777777" w:rsidR="008A6EA7" w:rsidRPr="0062112E" w:rsidRDefault="008A6EA7" w:rsidP="003C21BE">
                      <w:pPr>
                        <w:rPr>
                          <w:sz w:val="26"/>
                        </w:rPr>
                      </w:pPr>
                      <w:r w:rsidRPr="0062112E">
                        <w:rPr>
                          <w:rFonts w:ascii="Cambria" w:hAnsi="Cambria"/>
                          <w:sz w:val="28"/>
                        </w:rPr>
                        <w:t>③</w:t>
                      </w:r>
                    </w:p>
                  </w:txbxContent>
                </v:textbox>
              </v:shape>
            </w:pict>
          </mc:Fallback>
        </mc:AlternateContent>
      </w:r>
    </w:p>
    <w:p w14:paraId="61186F62" w14:textId="77777777" w:rsidR="003C21BE" w:rsidRDefault="003C21BE" w:rsidP="003C21BE">
      <w:r>
        <w:rPr>
          <w:noProof/>
          <w:lang w:eastAsia="de-DE"/>
        </w:rPr>
        <mc:AlternateContent>
          <mc:Choice Requires="wps">
            <w:drawing>
              <wp:anchor distT="0" distB="0" distL="114300" distR="114300" simplePos="0" relativeHeight="251706880" behindDoc="0" locked="0" layoutInCell="1" allowOverlap="1" wp14:anchorId="330EA01D" wp14:editId="6946F8BB">
                <wp:simplePos x="0" y="0"/>
                <wp:positionH relativeFrom="column">
                  <wp:posOffset>86995</wp:posOffset>
                </wp:positionH>
                <wp:positionV relativeFrom="paragraph">
                  <wp:posOffset>4491990</wp:posOffset>
                </wp:positionV>
                <wp:extent cx="563880" cy="264160"/>
                <wp:effectExtent l="0" t="2540" r="5080" b="5080"/>
                <wp:wrapNone/>
                <wp:docPr id="2662" name="Rechteck 2662"/>
                <wp:cNvGraphicFramePr/>
                <a:graphic xmlns:a="http://schemas.openxmlformats.org/drawingml/2006/main">
                  <a:graphicData uri="http://schemas.microsoft.com/office/word/2010/wordprocessingShape">
                    <wps:wsp>
                      <wps:cNvSpPr/>
                      <wps:spPr>
                        <a:xfrm rot="16200000">
                          <a:off x="0" y="0"/>
                          <a:ext cx="56388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B760A9" id="Rechteck 2662" o:spid="_x0000_s1026" style="position:absolute;margin-left:6.85pt;margin-top:353.7pt;width:44.4pt;height:20.8pt;rotation:-90;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ltpwIAAKAFAAAOAAAAZHJzL2Uyb0RvYy54bWysVMFu2zAMvQ/YPwi6r469xGuDOkXQosOA&#10;oivaDj0rshQbk0VNUuJkXz9Kst2u6y7DfDBEkXwkHymeXxw6RfbCuhZ0RfOTGSVCc6hbva3ot8fr&#10;D6eUOM90zRRoUdGjcPRi9f7deW+WooAGVC0sQRDtlr2paOO9WWaZ443omDsBIzQqJdiOeRTtNqst&#10;6xG9U1kxm5VZD7Y2FrhwDm+vkpKuIr6UgvuvUjrhiaoo5ubj38b/Jvyz1Tlbbi0zTcuHNNg/ZNGx&#10;VmPQCeqKeUZ2tv0Dqmu5BQfSn3DoMpCy5SLWgNXks1fVPDTMiFgLkuPMRJP7f7D8dn9nSVtXtCjL&#10;ghLNOuzSveCNF/w7iZfIUW/cEk0fzJ0dJIfHUPBB2o5YQGLzEhuCX+QBKyOHSPNxolkcPOF4uSg/&#10;np5iMziqinKel7ENWcIKmMY6/1lAR8Khoha7GEHZ/sZ5jI+mo0kwd6Da+rpVKgphcsSlsmTPsOeb&#10;bRF6jB6/WSlN+oqeLYpFBNYQ3JOd0mge6k0VxpM/KhHAlb4XEtnCIoroGOf0ORrjXGifJ1XDapGS&#10;WERahjTG/GJSETAgS4w/YQ8Ao2UCGbETzGAfXEUc88k58f+XxJLz5BEjg/aTc9dqsG9VprCqIXKy&#10;H0lK1ASWNlAfcZbiLGB3neHXLfbvhjl/xyy+KrzETeG/4k8qQP5hOFHSgP351n2wx2FHLSU9vtKK&#10;uh87ZgUl6ovGZ3CWz+fhWUdhvvhUoGBfajYvNXrXXQIORR6zi8dg79V4lBa6J1wo6xAVVUxzjF1R&#10;7u0oXPq0PXAlcbFeRzN8yob5G/1geAAPrIb5fDw8MWuGIfY4/bcwvmi2fDXLyTZ4aljvPMg2Dvoz&#10;rwPfuAbi4AwrK+yZl3K0el6sq18AAAD//wMAUEsDBBQABgAIAAAAIQCkNdnf4QAAAAkBAAAPAAAA&#10;ZHJzL2Rvd25yZXYueG1sTI9NS8NAEIbvgv9hGcGL2M0HJDFmU0ToRahoa/C6zY5JdD9Cdtuk/nrH&#10;k56GYR7eed5qvRjNTjj5wVkB8SoChrZ1arCdgLf95rYA5oO0SmpnUcAZPazry4tKlsrN9hVPu9Ax&#10;CrG+lAL6EMaSc9/2aKRfuREt3T7cZGSgdeq4muRM4UbzJIoybuRg6UMvR3zssf3aHY2AsH1KvuPt&#10;c9PMn+P5/Wa/aeIXLcT11fJwDyzgEv5g+NUndajJ6eCOVnmmBaR5SqSArEipAgF5cQfsQDNPMuB1&#10;xf83qH8AAAD//wMAUEsBAi0AFAAGAAgAAAAhALaDOJL+AAAA4QEAABMAAAAAAAAAAAAAAAAAAAAA&#10;AFtDb250ZW50X1R5cGVzXS54bWxQSwECLQAUAAYACAAAACEAOP0h/9YAAACUAQAACwAAAAAAAAAA&#10;AAAAAAAvAQAAX3JlbHMvLnJlbHNQSwECLQAUAAYACAAAACEAzWW5bacCAACgBQAADgAAAAAAAAAA&#10;AAAAAAAuAgAAZHJzL2Uyb0RvYy54bWxQSwECLQAUAAYACAAAACEApDXZ3+EAAAAJAQAADwAAAAAA&#10;AAAAAAAAAAABBQAAZHJzL2Rvd25yZXYueG1sUEsFBgAAAAAEAAQA8wAAAA8GAAAAAA==&#10;" fillcolor="#eeece1 [3214]" stroked="f"/>
            </w:pict>
          </mc:Fallback>
        </mc:AlternateContent>
      </w:r>
      <w:r>
        <w:rPr>
          <w:noProof/>
          <w:lang w:eastAsia="de-DE"/>
        </w:rPr>
        <mc:AlternateContent>
          <mc:Choice Requires="wps">
            <w:drawing>
              <wp:anchor distT="0" distB="0" distL="114300" distR="114300" simplePos="0" relativeHeight="251690496" behindDoc="0" locked="0" layoutInCell="1" allowOverlap="1" wp14:anchorId="3DC71C8D" wp14:editId="62C0FBD2">
                <wp:simplePos x="0" y="0"/>
                <wp:positionH relativeFrom="column">
                  <wp:posOffset>1068070</wp:posOffset>
                </wp:positionH>
                <wp:positionV relativeFrom="paragraph">
                  <wp:posOffset>5086350</wp:posOffset>
                </wp:positionV>
                <wp:extent cx="387350" cy="264160"/>
                <wp:effectExtent l="0" t="0" r="0" b="2540"/>
                <wp:wrapNone/>
                <wp:docPr id="2663" name="Rechteck 2663"/>
                <wp:cNvGraphicFramePr/>
                <a:graphic xmlns:a="http://schemas.openxmlformats.org/drawingml/2006/main">
                  <a:graphicData uri="http://schemas.microsoft.com/office/word/2010/wordprocessingShape">
                    <wps:wsp>
                      <wps:cNvSpPr/>
                      <wps:spPr>
                        <a:xfrm>
                          <a:off x="0" y="0"/>
                          <a:ext cx="38735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C7DCC5" id="Rechteck 2663" o:spid="_x0000_s1026" style="position:absolute;margin-left:84.1pt;margin-top:400.5pt;width:30.5pt;height:20.8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I/ngIAAJEFAAAOAAAAZHJzL2Uyb0RvYy54bWysVMFu2zAMvQ/YPwi6r07cJG2DOkXQosOA&#10;og3aDj0rshQbk0VNUuJkXz9Ksp22K3YYloMimuQj+UTy8mrfKLIT1tWgCzo+GVEiNIey1puCfn++&#10;/XJOifNMl0yBFgU9CEevFp8/XbZmLnKoQJXCEgTRbt6aglbem3mWOV6JhrkTMEKjUoJtmEfRbrLS&#10;shbRG5Xlo9Esa8GWxgIXzuHXm6Ski4gvpeD+QUonPFEFxdx8PG081+HMFpdsvrHMVDXv0mD/kEXD&#10;ao1BB6gb5hnZ2voPqKbmFhxIf8KhyUDKmotYA1YzHr2r5qliRsRakBxnBprc/4Pl97uVJXVZ0Hw2&#10;O6VEswZf6VHwygv+g8SPyFFr3BxNn8zKdpLDayh4L20T/rEUso+8HgZexd4Tjh9Pz89Op8g+R1U+&#10;m4xnkffs6Gys818FNCRcCmrx2SKbbHfnPAZE094kxHKg6vK2VioKoVXEtbJkx/CR15s8PCp6vLFS&#10;mrQFvZjm0wisIbgnO6XRPBSYSoo3f1AigCv9KCTSg0Xk0TE25jEa41xoP06qipUiJTEd4a9Po88v&#10;JhUBA7LE+AN2B9BbJpAeO2XZ2QdXEft6cB79LbHkPHjEyKD94NzUGuxHAAqr6iIn+56kRE1gaQ3l&#10;AZvHQpoqZ/htje93x5xfMYtjhE+Oq8E/4CEVIP/Q3SipwP766Huwx+5GLSUtjmVB3c8ts4IS9U1j&#10;31+MJ5Mwx1GYTM9yFOxrzfq1Rm+ba8CmGOMSMjxeg71X/VVaaF5wgyxDVFQxzTF2Qbm3vXDt07rA&#10;HcTFchnNcHYN83f6yfAAHlgN/fm8f2HWdE3ssfvvoR9hNn/Xy8k2eGpYbj3IOjb6kdeOb5z72Djd&#10;jgqL5bUcrY6bdPEbAAD//wMAUEsDBBQABgAIAAAAIQBUmMgO4AAAAAsBAAAPAAAAZHJzL2Rvd25y&#10;ZXYueG1sTI/BTsMwEETvSPyDtUjcqF0LhZDGqVClgqi4tETi6sTbJCW2o9hNA1/PcoLjzD7NzuTr&#10;2fZswjF03ilYLgQwdLU3nWsUlO/buxRYiNoZ3XuHCr4wwLq4vsp1ZvzF7XE6xIZRiAuZVtDGOGSc&#10;h7pFq8PCD+jodvSj1ZHk2HAz6guF255LIRJudefoQ6sH3LRYfx7OVsHL7vT8tv3eTa9lWn1sHqw4&#10;+qZU6vZmfloBizjHPxh+61N1KKhT5c/OBNaTTlJJqIJULGkUEVI+klORcy8T4EXO/28ofgAAAP//&#10;AwBQSwECLQAUAAYACAAAACEAtoM4kv4AAADhAQAAEwAAAAAAAAAAAAAAAAAAAAAAW0NvbnRlbnRf&#10;VHlwZXNdLnhtbFBLAQItABQABgAIAAAAIQA4/SH/1gAAAJQBAAALAAAAAAAAAAAAAAAAAC8BAABf&#10;cmVscy8ucmVsc1BLAQItABQABgAIAAAAIQDnvSI/ngIAAJEFAAAOAAAAAAAAAAAAAAAAAC4CAABk&#10;cnMvZTJvRG9jLnhtbFBLAQItABQABgAIAAAAIQBUmMgO4AAAAAsBAAAPAAAAAAAAAAAAAAAAAPgE&#10;AABkcnMvZG93bnJldi54bWxQSwUGAAAAAAQABADzAAAABQYAAAAA&#10;" fillcolor="#eeece1 [3214]" stroked="f"/>
            </w:pict>
          </mc:Fallback>
        </mc:AlternateContent>
      </w:r>
      <w:r>
        <w:rPr>
          <w:noProof/>
          <w:lang w:eastAsia="de-DE"/>
        </w:rPr>
        <mc:AlternateContent>
          <mc:Choice Requires="wps">
            <w:drawing>
              <wp:anchor distT="0" distB="0" distL="114300" distR="114300" simplePos="0" relativeHeight="251701760" behindDoc="0" locked="0" layoutInCell="1" allowOverlap="1" wp14:anchorId="6626286E" wp14:editId="20898002">
                <wp:simplePos x="0" y="0"/>
                <wp:positionH relativeFrom="column">
                  <wp:posOffset>-442278</wp:posOffset>
                </wp:positionH>
                <wp:positionV relativeFrom="paragraph">
                  <wp:posOffset>992188</wp:posOffset>
                </wp:positionV>
                <wp:extent cx="784225" cy="264160"/>
                <wp:effectExtent l="0" t="6667" r="9207" b="9208"/>
                <wp:wrapNone/>
                <wp:docPr id="2664" name="Rechteck 2664"/>
                <wp:cNvGraphicFramePr/>
                <a:graphic xmlns:a="http://schemas.openxmlformats.org/drawingml/2006/main">
                  <a:graphicData uri="http://schemas.microsoft.com/office/word/2010/wordprocessingShape">
                    <wps:wsp>
                      <wps:cNvSpPr/>
                      <wps:spPr>
                        <a:xfrm rot="16200000">
                          <a:off x="0" y="0"/>
                          <a:ext cx="784225"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B8B096" id="Rechteck 2664" o:spid="_x0000_s1026" style="position:absolute;margin-left:-34.85pt;margin-top:78.15pt;width:61.75pt;height:20.8pt;rotation:-90;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lnpwIAAKAFAAAOAAAAZHJzL2Uyb0RvYy54bWysVFFP2zAQfp+0/2D5faSJ2gIVKapATJMQ&#10;IAri2XXsJprj82y3affrd7aTwBh7mZaHyPZ9993d5/NdXB5aRfbCugZ0SfOTCSVCc6gavS3p89PN&#10;lzNKnGe6Ygq0KOlROHq5/PzpojMLUUANqhKWIIl2i86UtPbeLLLM8Vq0zJ2AERqNEmzLPG7tNqss&#10;65C9VVkxmcyzDmxlLHDhHJ5eJyNdRn4pBff3UjrhiSop5ubj38b/Jvyz5QVbbC0zdcP7NNg/ZNGy&#10;RmPQkeqaeUZ2tvmDqm24BQfSn3BoM5Cy4SLWgNXkk3fVrGtmRKwFxXFmlMn9P1p+t3+wpKlKWszn&#10;U0o0a/GWHgWvveDfSTxEjTrjFghdmwfb7xwuQ8EHaVtiAYXN53gh+EUdsDJyiDIfR5nFwROOh6dn&#10;06KYUcLRVMyn+TxeQ5a4Aqexzn8V0JKwKKnFW4ykbH/rPMZH6AAJcAeqqW4apeImdI64UpbsGd75&#10;ZluEO0aP31BKk66k5zNMIzhpCO4JpzTCQ72pwrjyRyUCTulHIVEtLKKIjrFPX6MxzoX2eTLVrBIp&#10;iVmUpU9jyC8mFQkDs8T4I3dPMCATycCdaHp8cBWxzUfnpP9fEkvOo0eMDNqPzm2jwX5UmcKq+sgJ&#10;P4iUpAkqbaA6Yi/FXsCn5gy/afD+bpnzD8ziq8JDnBT+Hn9SAeoP/YqSGuzPj84DHpsdrZR0+EpL&#10;6n7smBWUqG8an8F5Pp2GZx0309lpgRv71rJ5a9G79gqwKfKYXVwGvFfDUlpoX3CgrEJUNDHNMXZJ&#10;ubfD5sqn6YEjiYvVKsLwKRvmb/Xa8EAeVA39+XR4Ydb0Teyx++9geNFs8a6XEzZ4aljtPMgmNvqr&#10;rr3eOAZi4/QjK8yZt/uIeh2sy18AAAD//wMAUEsDBBQABgAIAAAAIQCvCdEc4QAAAAoBAAAPAAAA&#10;ZHJzL2Rvd25yZXYueG1sTI/BTsMwEETvSPyDtUhcUOvEFRBCnAoh9YJUVFoirm68JAF7HcVuk/L1&#10;uCc4ruZp5m2xnKxhRxx850hCOk+AIdVOd9RIeN+tZhkwHxRpZRyhhBN6WJaXF4XKtRvpDY/b0LBY&#10;Qj5XEtoQ+pxzX7dolZ+7Hilmn26wKsRzaLge1BjLreEiSe64VR3FhVb1+Nxi/b09WAlh/SJ+0vVr&#10;VY1f/enjZreq0o2R8vpqenoEFnAKfzCc9aM6lNFp7w6kPTMSZiK7j2gM0tsFsDMhHoDtJYhFlgEv&#10;C/7/hfIXAAD//wMAUEsBAi0AFAAGAAgAAAAhALaDOJL+AAAA4QEAABMAAAAAAAAAAAAAAAAAAAAA&#10;AFtDb250ZW50X1R5cGVzXS54bWxQSwECLQAUAAYACAAAACEAOP0h/9YAAACUAQAACwAAAAAAAAAA&#10;AAAAAAAvAQAAX3JlbHMvLnJlbHNQSwECLQAUAAYACAAAACEAO1VJZ6cCAACgBQAADgAAAAAAAAAA&#10;AAAAAAAuAgAAZHJzL2Uyb0RvYy54bWxQSwECLQAUAAYACAAAACEArwnRHOEAAAAKAQAADwAAAAAA&#10;AAAAAAAAAAABBQAAZHJzL2Rvd25yZXYueG1sUEsFBgAAAAAEAAQA8wAAAA8GAAAAAA==&#10;" fillcolor="#eeece1 [3214]" stroked="f"/>
            </w:pict>
          </mc:Fallback>
        </mc:AlternateContent>
      </w:r>
      <w:r>
        <w:rPr>
          <w:noProof/>
          <w:lang w:eastAsia="de-DE"/>
        </w:rPr>
        <mc:AlternateContent>
          <mc:Choice Requires="wps">
            <w:drawing>
              <wp:anchor distT="0" distB="0" distL="114300" distR="114300" simplePos="0" relativeHeight="251714048" behindDoc="0" locked="0" layoutInCell="1" allowOverlap="1" wp14:anchorId="0C471597" wp14:editId="56008299">
                <wp:simplePos x="0" y="0"/>
                <wp:positionH relativeFrom="column">
                  <wp:posOffset>1177290</wp:posOffset>
                </wp:positionH>
                <wp:positionV relativeFrom="paragraph">
                  <wp:posOffset>129540</wp:posOffset>
                </wp:positionV>
                <wp:extent cx="938530" cy="499110"/>
                <wp:effectExtent l="38100" t="0" r="33020" b="53340"/>
                <wp:wrapNone/>
                <wp:docPr id="2665" name="Gerade Verbindung mit Pfeil 2665"/>
                <wp:cNvGraphicFramePr/>
                <a:graphic xmlns:a="http://schemas.openxmlformats.org/drawingml/2006/main">
                  <a:graphicData uri="http://schemas.microsoft.com/office/word/2010/wordprocessingShape">
                    <wps:wsp>
                      <wps:cNvCnPr/>
                      <wps:spPr>
                        <a:xfrm flipH="1">
                          <a:off x="0" y="0"/>
                          <a:ext cx="938530" cy="4991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9CC02" id="Gerade Verbindung mit Pfeil 2665" o:spid="_x0000_s1026" type="#_x0000_t32" style="position:absolute;margin-left:92.7pt;margin-top:10.2pt;width:73.9pt;height:39.3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VC/QEAAEcEAAAOAAAAZHJzL2Uyb0RvYy54bWysU8mOGjEQvUfKP1i+hwYmg4YWzRyYzOQQ&#10;JSjb3bjLtCVvKnto+PuU3dBkU6REuZS81HtV77m8uj9aww6AUXvX8Nlkyhk46Vvt9g3/8vnx1R1n&#10;MQnXCuMdNPwEkd+vX75Y9aGGue+8aQEZkbhY96HhXUqhrqooO7AiTnwAR5fKoxWJtrivWhQ9sVtT&#10;zafTRdV7bAN6CTHS6cNwydeFXymQ6YNSERIzDafeUolY4i7Har0S9R5F6LQ8tyH+oQsrtKOiI9WD&#10;SII9o/6FymqJPnqVJtLbyiulJRQNpGY2/UnNp04EKFrInBhGm+L/o5XvD1tkum34fLG45cwJS6/0&#10;BChaYF8Bd9q1z27PrE5sq0AbVvLItj7EmtAbt8XzLoYtZg+OCi1TRoe3NBHFFdLJjsX002g6HBOT&#10;dLi8ubu9oaeRdPV6uZzNyqNUA02mCxjTE3jL8qLhMaHQ+y5tvHP0vB6HEuLwLiZqhIAXQAYbl2P0&#10;RreP2piyybMFG4PsIGgq0nGWp4BwP2Qloc0b17J0CmSIQPT9OS1TVln9oLes0snAUO4jKLKTdA1t&#10;lUG+FhNSgkuXgsZRdoYpam0ETotlfwSe8zMUypD/DXhElMrepRFstfP4u+pXj9SQf3Fg0J0t2Pn2&#10;VCahWEPTWiw9/6z8Hb7fF/j1/6+/AQAA//8DAFBLAwQUAAYACAAAACEACuYcauAAAAAJAQAADwAA&#10;AGRycy9kb3ducmV2LnhtbEyP0UrEMBBF3wX/IYzgi7iJrS273aaLKCK4Iri7H5A2Y1tskpJk2/r3&#10;jk/6NFzmcOdMuVvMwCb0oXdWwt1KAEPbON3bVsLp+Hy7BhaisloNzqKEbwywqy4vSlVoN9sPnA6x&#10;ZVRiQ6EkdDGOBeeh6dCosHIjWtp9Om9UpOhbrr2aqdwMPBEi50b1li50asTHDpuvw9lIuHmd5vzt&#10;/fi0980wZXW2z1/yWsrrq+VhCyziEv9g+NUndajIqXZnqwMbKK+ze0IlJIImAWmaJsBqCZuNAF6V&#10;/P8H1Q8AAAD//wMAUEsBAi0AFAAGAAgAAAAhALaDOJL+AAAA4QEAABMAAAAAAAAAAAAAAAAAAAAA&#10;AFtDb250ZW50X1R5cGVzXS54bWxQSwECLQAUAAYACAAAACEAOP0h/9YAAACUAQAACwAAAAAAAAAA&#10;AAAAAAAvAQAAX3JlbHMvLnJlbHNQSwECLQAUAAYACAAAACEAoYHlQv0BAABHBAAADgAAAAAAAAAA&#10;AAAAAAAuAgAAZHJzL2Uyb0RvYy54bWxQSwECLQAUAAYACAAAACEACuYcauAAAAAJAQAADwAAAAAA&#10;AAAAAAAAAABXBAAAZHJzL2Rvd25yZXYueG1sUEsFBgAAAAAEAAQA8wAAAGQFAAAAAA==&#10;" strokecolor="black [3213]">
                <v:stroke endarrow="open"/>
              </v:shape>
            </w:pict>
          </mc:Fallback>
        </mc:AlternateContent>
      </w:r>
      <w:r>
        <w:rPr>
          <w:noProof/>
          <w:lang w:eastAsia="de-DE"/>
        </w:rPr>
        <mc:AlternateContent>
          <mc:Choice Requires="wps">
            <w:drawing>
              <wp:anchor distT="0" distB="0" distL="114300" distR="114300" simplePos="0" relativeHeight="251710976" behindDoc="0" locked="0" layoutInCell="1" allowOverlap="1" wp14:anchorId="7DE2D91E" wp14:editId="6C9F186C">
                <wp:simplePos x="0" y="0"/>
                <wp:positionH relativeFrom="column">
                  <wp:posOffset>2373630</wp:posOffset>
                </wp:positionH>
                <wp:positionV relativeFrom="paragraph">
                  <wp:posOffset>129540</wp:posOffset>
                </wp:positionV>
                <wp:extent cx="1732915" cy="307975"/>
                <wp:effectExtent l="0" t="0" r="76835" b="92075"/>
                <wp:wrapNone/>
                <wp:docPr id="2666" name="Gerade Verbindung mit Pfeil 2666"/>
                <wp:cNvGraphicFramePr/>
                <a:graphic xmlns:a="http://schemas.openxmlformats.org/drawingml/2006/main">
                  <a:graphicData uri="http://schemas.microsoft.com/office/word/2010/wordprocessingShape">
                    <wps:wsp>
                      <wps:cNvCnPr/>
                      <wps:spPr>
                        <a:xfrm>
                          <a:off x="0" y="0"/>
                          <a:ext cx="1732915" cy="307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1DB315E" id="Gerade Verbindung mit Pfeil 2666" o:spid="_x0000_s1026" type="#_x0000_t32" style="position:absolute;margin-left:186.9pt;margin-top:10.2pt;width:136.45pt;height:24.2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8j8wEAAD4EAAAOAAAAZHJzL2Uyb0RvYy54bWysU01v2zAMvQ/YfxB0X2ynaLIGcXpI116G&#10;LVi33RWJigXoC5QaJ/9+kuw4+wKGDbvQpsRH8j1S6/uT0eQIGJSzLW1mNSVguRPKHlr65fPjm7eU&#10;hMisYNpZaOkZAr3fvH617v0K5q5zWgCSlMSGVe9b2sXoV1UVeAeGhZnzYNOldGhYTC4eKoGsT9mN&#10;ruZ1vah6h8Kj4xBCOn0YLumm5JcSePwoZYBIdEtTb7FYLHafbbVZs9UBme8UH9tg/9CFYcqmolOq&#10;BxYZeUH1SyqjOLrgZJxxZyonpeJQOCQ2Tf0Tm+eOeShckjjBTzKF/5eWfzjukCjR0vlisaDEMpOm&#10;9ATIBJCvgHtlxYs9EKMi2UlQmpS4JFvvwyqht3aHoxf8DrMGJ4kmfxM7cipSnyep4RQJT4fN8mZ+&#10;19xSwtPdTb28W97mWVRXtMcQn8AZkn9aGiIydeji1lmbpuqwKXqz4/sQB+AFkEtrm21wWolHpXVx&#10;8krBViM5srQM8dSMBX+Iikzpd1aQePZJB4bo+jEsp6wy6YFm+YtnDUO5TyCTiplYaavs77UY4xxs&#10;vBTUNkVnmEytTcD6z8AxPkOh7PbfgCdEqexsnMBGWYe/q37VSA7xFwUG3lmCvRPnsgBFmrSkZYbj&#10;g8qv4Hu/wK/PfvMNAAD//wMAUEsDBBQABgAIAAAAIQCj4Umb4AAAAAkBAAAPAAAAZHJzL2Rvd25y&#10;ZXYueG1sTI/BTsMwEETvSPyDtUjcqE1bpSXEqRAShx44tEVAbxvbTSLidRS7afh7lhPcdrSjmTfF&#10;ZvKdGN0Q20Aa7mcKhCMTbEu1hrfDy90aRExIFrtATsO3i7Apr68KzG240M6N+1QLDqGYo4YmpT6X&#10;MprGeYyz0Dvi3ykMHhPLoZZ2wAuH+07Olcqkx5a4ocHePTfOfO3PXsPrx7Z/N9XuaD+n7aiOaE4j&#10;Ra1vb6anRxDJTenPDL/4jA4lM1XhTDaKTsNitWD0pGGuliDYkC2zFYiKj/UDyLKQ/xeUPwAAAP//&#10;AwBQSwECLQAUAAYACAAAACEAtoM4kv4AAADhAQAAEwAAAAAAAAAAAAAAAAAAAAAAW0NvbnRlbnRf&#10;VHlwZXNdLnhtbFBLAQItABQABgAIAAAAIQA4/SH/1gAAAJQBAAALAAAAAAAAAAAAAAAAAC8BAABf&#10;cmVscy8ucmVsc1BLAQItABQABgAIAAAAIQCKhI8j8wEAAD4EAAAOAAAAAAAAAAAAAAAAAC4CAABk&#10;cnMvZTJvRG9jLnhtbFBLAQItABQABgAIAAAAIQCj4Umb4AAAAAkBAAAPAAAAAAAAAAAAAAAAAE0E&#10;AABkcnMvZG93bnJldi54bWxQSwUGAAAAAAQABADzAAAAWgUAAAAA&#10;" strokecolor="black [3213]">
                <v:stroke endarrow="open"/>
              </v:shape>
            </w:pict>
          </mc:Fallback>
        </mc:AlternateContent>
      </w:r>
      <w:r>
        <w:br w:type="page"/>
      </w:r>
    </w:p>
    <w:p w14:paraId="0175F9F7" w14:textId="77777777" w:rsidR="003C21BE" w:rsidRDefault="00A65D3D" w:rsidP="003C21BE">
      <w:pPr>
        <w:pStyle w:val="berschrift2"/>
      </w:pPr>
      <w:r w:rsidRPr="00AA18D1">
        <w:rPr>
          <w:noProof/>
        </w:rPr>
        <w:lastRenderedPageBreak/>
        <w:drawing>
          <wp:anchor distT="0" distB="0" distL="114300" distR="114300" simplePos="0" relativeHeight="251717120" behindDoc="0" locked="0" layoutInCell="1" allowOverlap="1" wp14:anchorId="413B3F55" wp14:editId="2E78D634">
            <wp:simplePos x="0" y="0"/>
            <wp:positionH relativeFrom="column">
              <wp:posOffset>4712970</wp:posOffset>
            </wp:positionH>
            <wp:positionV relativeFrom="paragraph">
              <wp:posOffset>-92075</wp:posOffset>
            </wp:positionV>
            <wp:extent cx="341630" cy="313055"/>
            <wp:effectExtent l="0" t="0" r="1270" b="0"/>
            <wp:wrapNone/>
            <wp:docPr id="2895" name="Grafik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t>Reflexion der Aufgabe</w:t>
      </w:r>
    </w:p>
    <w:p w14:paraId="260339C5" w14:textId="77777777" w:rsidR="003C21BE" w:rsidRDefault="00A65D3D" w:rsidP="003C21BE">
      <w:pPr>
        <w:pStyle w:val="Textkrper"/>
        <w:spacing w:line="312" w:lineRule="auto"/>
        <w:rPr>
          <w:sz w:val="22"/>
        </w:rPr>
      </w:pPr>
      <w:r w:rsidRPr="00AA18D1">
        <w:rPr>
          <w:noProof/>
        </w:rPr>
        <w:drawing>
          <wp:anchor distT="0" distB="0" distL="114300" distR="114300" simplePos="0" relativeHeight="251752960" behindDoc="0" locked="0" layoutInCell="1" allowOverlap="1" wp14:anchorId="337DAA84" wp14:editId="6CBE632D">
            <wp:simplePos x="0" y="0"/>
            <wp:positionH relativeFrom="column">
              <wp:posOffset>4732655</wp:posOffset>
            </wp:positionH>
            <wp:positionV relativeFrom="paragraph">
              <wp:posOffset>189230</wp:posOffset>
            </wp:positionV>
            <wp:extent cx="314325" cy="314325"/>
            <wp:effectExtent l="0" t="0" r="9525" b="9525"/>
            <wp:wrapNone/>
            <wp:docPr id="3268" name="Grafik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sz w:val="22"/>
        </w:rPr>
        <w:t>Sie haben Abstände berechnet und die wichtigsten Maße erkannt.</w:t>
      </w:r>
    </w:p>
    <w:p w14:paraId="64CC0784" w14:textId="77777777" w:rsidR="003C21BE" w:rsidRDefault="003C21BE" w:rsidP="003C21BE">
      <w:pPr>
        <w:pStyle w:val="Textkrper"/>
        <w:spacing w:line="312" w:lineRule="auto"/>
        <w:rPr>
          <w:sz w:val="22"/>
        </w:rPr>
      </w:pPr>
      <w:r>
        <w:rPr>
          <w:sz w:val="22"/>
        </w:rPr>
        <w:t>Damit der Stuhl überhaupt funktioniert, müssen diese Maße exakt eingehalten werden.</w:t>
      </w:r>
      <w:r w:rsidR="00A65D3D" w:rsidRPr="00A65D3D">
        <w:rPr>
          <w:noProof/>
        </w:rPr>
        <w:t xml:space="preserve"> </w:t>
      </w:r>
    </w:p>
    <w:p w14:paraId="02494D34" w14:textId="3073D87A" w:rsidR="003C21BE" w:rsidRPr="00C6599F" w:rsidRDefault="003C21BE" w:rsidP="003C21BE">
      <w:pPr>
        <w:pStyle w:val="Textkrper"/>
        <w:spacing w:line="312" w:lineRule="auto"/>
        <w:rPr>
          <w:sz w:val="22"/>
        </w:rPr>
      </w:pPr>
      <w:r>
        <w:rPr>
          <w:sz w:val="22"/>
        </w:rPr>
        <w:t>…</w:t>
      </w:r>
      <w:r w:rsidR="004B1F8A">
        <w:rPr>
          <w:sz w:val="22"/>
        </w:rPr>
        <w:t xml:space="preserve"> </w:t>
      </w:r>
      <w:r>
        <w:rPr>
          <w:sz w:val="22"/>
        </w:rPr>
        <w:t xml:space="preserve">ganz ehrlich: </w:t>
      </w:r>
    </w:p>
    <w:tbl>
      <w:tblPr>
        <w:tblStyle w:val="Tabellenraster"/>
        <w:tblW w:w="0" w:type="auto"/>
        <w:tblLook w:val="04A0" w:firstRow="1" w:lastRow="0" w:firstColumn="1" w:lastColumn="0" w:noHBand="0" w:noVBand="1"/>
      </w:tblPr>
      <w:tblGrid>
        <w:gridCol w:w="3677"/>
        <w:gridCol w:w="3683"/>
      </w:tblGrid>
      <w:tr w:rsidR="003C21BE" w14:paraId="57C40D0A" w14:textId="77777777" w:rsidTr="00A65D3D">
        <w:trPr>
          <w:cnfStyle w:val="100000000000" w:firstRow="1" w:lastRow="0" w:firstColumn="0" w:lastColumn="0" w:oddVBand="0" w:evenVBand="0" w:oddHBand="0" w:evenHBand="0" w:firstRowFirstColumn="0" w:firstRowLastColumn="0" w:lastRowFirstColumn="0" w:lastRowLastColumn="0"/>
          <w:trHeight w:val="743"/>
        </w:trPr>
        <w:tc>
          <w:tcPr>
            <w:tcW w:w="7478" w:type="dxa"/>
            <w:gridSpan w:val="2"/>
          </w:tcPr>
          <w:p w14:paraId="51237172" w14:textId="77777777" w:rsidR="003C21BE" w:rsidRPr="00A65D3D" w:rsidRDefault="003C21BE" w:rsidP="00DF56A2">
            <w:pPr>
              <w:pStyle w:val="Textkrper"/>
              <w:jc w:val="left"/>
              <w:rPr>
                <w:bCs/>
              </w:rPr>
            </w:pPr>
            <w:r w:rsidRPr="00A65D3D">
              <w:rPr>
                <w:bCs/>
              </w:rPr>
              <w:t xml:space="preserve">Werden Sie die wichtigen Maße in der Werkstatt nach dem Anzeichnen kontrollieren? </w:t>
            </w:r>
          </w:p>
        </w:tc>
      </w:tr>
      <w:tr w:rsidR="003C21BE" w14:paraId="40DE1AB9" w14:textId="77777777" w:rsidTr="00A65D3D">
        <w:trPr>
          <w:trHeight w:val="680"/>
        </w:trPr>
        <w:tc>
          <w:tcPr>
            <w:tcW w:w="3739" w:type="dxa"/>
          </w:tcPr>
          <w:p w14:paraId="17351552" w14:textId="77777777" w:rsidR="003C21BE" w:rsidRPr="00A65D3D" w:rsidRDefault="003C21BE" w:rsidP="003C21BE">
            <w:pPr>
              <w:pStyle w:val="AufgabeKasten"/>
              <w:ind w:left="644" w:hanging="360"/>
            </w:pPr>
            <w:r w:rsidRPr="00A65D3D">
              <w:t xml:space="preserve">ja </w:t>
            </w:r>
          </w:p>
        </w:tc>
        <w:tc>
          <w:tcPr>
            <w:tcW w:w="3739" w:type="dxa"/>
          </w:tcPr>
          <w:p w14:paraId="6A7FB8B6" w14:textId="77777777" w:rsidR="003C21BE" w:rsidRPr="00A65D3D" w:rsidRDefault="003C21BE" w:rsidP="003C21BE">
            <w:pPr>
              <w:pStyle w:val="AufgabeKasten"/>
              <w:ind w:left="644" w:hanging="360"/>
            </w:pPr>
            <w:r w:rsidRPr="00A65D3D">
              <w:t>nein</w:t>
            </w:r>
          </w:p>
        </w:tc>
      </w:tr>
      <w:tr w:rsidR="003C21BE" w14:paraId="4C970A81" w14:textId="77777777" w:rsidTr="00A65D3D">
        <w:trPr>
          <w:trHeight w:val="743"/>
        </w:trPr>
        <w:tc>
          <w:tcPr>
            <w:tcW w:w="7478" w:type="dxa"/>
            <w:gridSpan w:val="2"/>
            <w:shd w:val="clear" w:color="auto" w:fill="D9D9D9" w:themeFill="background1" w:themeFillShade="D9"/>
          </w:tcPr>
          <w:p w14:paraId="23B407AC" w14:textId="77777777" w:rsidR="003C21BE" w:rsidRPr="00A65D3D" w:rsidRDefault="003C21BE" w:rsidP="00DF56A2">
            <w:pPr>
              <w:pStyle w:val="Textkrper"/>
              <w:jc w:val="left"/>
              <w:rPr>
                <w:b/>
                <w:bCs/>
              </w:rPr>
            </w:pPr>
            <w:r w:rsidRPr="00A65D3D">
              <w:rPr>
                <w:b/>
                <w:bCs/>
              </w:rPr>
              <w:t>Wenn Sie merken, dass Ihre Maße falsch sind, werden Sie sie verbessern?</w:t>
            </w:r>
          </w:p>
        </w:tc>
      </w:tr>
      <w:tr w:rsidR="003C21BE" w14:paraId="63D1B368" w14:textId="77777777" w:rsidTr="00A65D3D">
        <w:trPr>
          <w:trHeight w:val="680"/>
        </w:trPr>
        <w:tc>
          <w:tcPr>
            <w:tcW w:w="3739" w:type="dxa"/>
          </w:tcPr>
          <w:p w14:paraId="597AD978" w14:textId="77777777" w:rsidR="003C21BE" w:rsidRPr="00A65D3D" w:rsidRDefault="003C21BE" w:rsidP="003C21BE">
            <w:pPr>
              <w:pStyle w:val="AufgabeKasten"/>
              <w:ind w:left="644" w:hanging="360"/>
            </w:pPr>
            <w:r w:rsidRPr="00A65D3D">
              <w:t xml:space="preserve">ja </w:t>
            </w:r>
          </w:p>
        </w:tc>
        <w:tc>
          <w:tcPr>
            <w:tcW w:w="3739" w:type="dxa"/>
          </w:tcPr>
          <w:p w14:paraId="58F5ABEE" w14:textId="77777777" w:rsidR="003C21BE" w:rsidRPr="00A65D3D" w:rsidRDefault="003C21BE" w:rsidP="003C21BE">
            <w:pPr>
              <w:pStyle w:val="AufgabeKasten"/>
              <w:ind w:left="644" w:hanging="360"/>
            </w:pPr>
            <w:r w:rsidRPr="00A65D3D">
              <w:t>nein</w:t>
            </w:r>
          </w:p>
        </w:tc>
      </w:tr>
    </w:tbl>
    <w:p w14:paraId="7EDC96D6" w14:textId="77777777" w:rsidR="003C21BE" w:rsidRDefault="003C21BE" w:rsidP="003C21BE"/>
    <w:p w14:paraId="6F938BD2" w14:textId="77777777" w:rsidR="003C21BE" w:rsidRPr="00191F21" w:rsidRDefault="003C21BE" w:rsidP="003C21BE">
      <w:pPr>
        <w:pStyle w:val="berschrift2"/>
      </w:pPr>
      <w:r w:rsidRPr="00402F0D">
        <w:t xml:space="preserve">Selbstreflexion </w:t>
      </w:r>
      <w:r>
        <w:tab/>
        <w:t>Kreuzen Sie an!</w:t>
      </w:r>
    </w:p>
    <w:tbl>
      <w:tblPr>
        <w:tblStyle w:val="Tabellenraster"/>
        <w:tblW w:w="7230" w:type="dxa"/>
        <w:tblLayout w:type="fixed"/>
        <w:tblLook w:val="04A0" w:firstRow="1" w:lastRow="0" w:firstColumn="1" w:lastColumn="0" w:noHBand="0" w:noVBand="1"/>
      </w:tblPr>
      <w:tblGrid>
        <w:gridCol w:w="5103"/>
        <w:gridCol w:w="709"/>
        <w:gridCol w:w="709"/>
        <w:gridCol w:w="709"/>
      </w:tblGrid>
      <w:tr w:rsidR="003C21BE" w:rsidRPr="0019468F" w14:paraId="447DE064" w14:textId="77777777" w:rsidTr="00A65D3D">
        <w:trPr>
          <w:cnfStyle w:val="100000000000" w:firstRow="1" w:lastRow="0" w:firstColumn="0" w:lastColumn="0" w:oddVBand="0" w:evenVBand="0" w:oddHBand="0" w:evenHBand="0" w:firstRowFirstColumn="0" w:firstRowLastColumn="0" w:lastRowFirstColumn="0" w:lastRowLastColumn="0"/>
          <w:trHeight w:val="696"/>
        </w:trPr>
        <w:tc>
          <w:tcPr>
            <w:tcW w:w="5103" w:type="dxa"/>
            <w:hideMark/>
          </w:tcPr>
          <w:p w14:paraId="0A67EFB4" w14:textId="77777777" w:rsidR="003C21BE" w:rsidRPr="002128E0" w:rsidRDefault="003C21BE" w:rsidP="00DF56A2">
            <w:pPr>
              <w:rPr>
                <w:sz w:val="22"/>
              </w:rPr>
            </w:pPr>
            <w:r w:rsidRPr="002128E0">
              <w:rPr>
                <w:bCs/>
                <w:sz w:val="22"/>
              </w:rPr>
              <w:t>Das kann ich jetzt!</w:t>
            </w:r>
          </w:p>
        </w:tc>
        <w:tc>
          <w:tcPr>
            <w:tcW w:w="709" w:type="dxa"/>
            <w:hideMark/>
          </w:tcPr>
          <w:p w14:paraId="50637BF8" w14:textId="77777777" w:rsidR="003C21BE" w:rsidRPr="002128E0" w:rsidRDefault="003C21BE" w:rsidP="00DF56A2">
            <w:pPr>
              <w:rPr>
                <w:b w:val="0"/>
                <w:sz w:val="22"/>
              </w:rPr>
            </w:pPr>
            <w:r w:rsidRPr="002128E0">
              <w:rPr>
                <w:i/>
                <w:noProof/>
                <w:sz w:val="22"/>
              </w:rPr>
              <w:drawing>
                <wp:inline distT="0" distB="0" distL="0" distR="0" wp14:anchorId="54525FDF" wp14:editId="5EEFB0D4">
                  <wp:extent cx="288000" cy="288000"/>
                  <wp:effectExtent l="0" t="0" r="0" b="0"/>
                  <wp:docPr id="289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709" w:type="dxa"/>
            <w:hideMark/>
          </w:tcPr>
          <w:p w14:paraId="1397C00C" w14:textId="77777777" w:rsidR="003C21BE" w:rsidRPr="002128E0" w:rsidRDefault="003C21BE" w:rsidP="00DF56A2">
            <w:pPr>
              <w:rPr>
                <w:b w:val="0"/>
                <w:sz w:val="22"/>
              </w:rPr>
            </w:pPr>
            <w:r w:rsidRPr="002128E0">
              <w:rPr>
                <w:noProof/>
                <w:sz w:val="22"/>
              </w:rPr>
              <w:drawing>
                <wp:inline distT="0" distB="0" distL="0" distR="0" wp14:anchorId="3F62422D" wp14:editId="2C5F9C0B">
                  <wp:extent cx="288000" cy="288000"/>
                  <wp:effectExtent l="0" t="0" r="0" b="0"/>
                  <wp:docPr id="2898"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709" w:type="dxa"/>
            <w:hideMark/>
          </w:tcPr>
          <w:p w14:paraId="3FAF55DD" w14:textId="77777777" w:rsidR="003C21BE" w:rsidRPr="002128E0" w:rsidRDefault="003C21BE" w:rsidP="00DF56A2">
            <w:pPr>
              <w:ind w:left="-390" w:firstLine="390"/>
              <w:rPr>
                <w:b w:val="0"/>
                <w:sz w:val="22"/>
              </w:rPr>
            </w:pPr>
            <w:r w:rsidRPr="002128E0">
              <w:rPr>
                <w:noProof/>
                <w:sz w:val="22"/>
              </w:rPr>
              <w:drawing>
                <wp:inline distT="0" distB="0" distL="0" distR="0" wp14:anchorId="6828FB85" wp14:editId="6AF22277">
                  <wp:extent cx="288000" cy="288000"/>
                  <wp:effectExtent l="0" t="0" r="0" b="0"/>
                  <wp:docPr id="2899"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r>
      <w:tr w:rsidR="003C21BE" w:rsidRPr="0019468F" w14:paraId="53D3B16D" w14:textId="77777777" w:rsidTr="00A65D3D">
        <w:trPr>
          <w:trHeight w:val="419"/>
        </w:trPr>
        <w:tc>
          <w:tcPr>
            <w:tcW w:w="5103" w:type="dxa"/>
            <w:hideMark/>
          </w:tcPr>
          <w:p w14:paraId="2C1645C1" w14:textId="77777777" w:rsidR="003C21BE" w:rsidRPr="00B63CE9" w:rsidRDefault="003C21BE" w:rsidP="00DF56A2">
            <w:pPr>
              <w:rPr>
                <w:sz w:val="22"/>
              </w:rPr>
            </w:pPr>
            <w:r>
              <w:rPr>
                <w:sz w:val="22"/>
              </w:rPr>
              <w:t>Ich kann Maße aus der Bauanleitung entnehmen und in eine andere Zeichnung übertragen.</w:t>
            </w:r>
          </w:p>
        </w:tc>
        <w:tc>
          <w:tcPr>
            <w:tcW w:w="709" w:type="dxa"/>
          </w:tcPr>
          <w:p w14:paraId="6D7EC664" w14:textId="77777777" w:rsidR="003C21BE" w:rsidRPr="0046447F" w:rsidRDefault="003C21BE" w:rsidP="00DF56A2"/>
        </w:tc>
        <w:tc>
          <w:tcPr>
            <w:tcW w:w="709" w:type="dxa"/>
          </w:tcPr>
          <w:p w14:paraId="338DDCE5" w14:textId="77777777" w:rsidR="003C21BE" w:rsidRPr="0019468F" w:rsidRDefault="003C21BE" w:rsidP="00DF56A2"/>
        </w:tc>
        <w:tc>
          <w:tcPr>
            <w:tcW w:w="709" w:type="dxa"/>
            <w:hideMark/>
          </w:tcPr>
          <w:p w14:paraId="64600CB0" w14:textId="77777777" w:rsidR="003C21BE" w:rsidRPr="0019468F" w:rsidRDefault="003C21BE" w:rsidP="00DF56A2"/>
        </w:tc>
      </w:tr>
      <w:tr w:rsidR="003C21BE" w:rsidRPr="0019468F" w14:paraId="6673E65D" w14:textId="77777777" w:rsidTr="00A65D3D">
        <w:trPr>
          <w:trHeight w:val="424"/>
        </w:trPr>
        <w:tc>
          <w:tcPr>
            <w:tcW w:w="5103" w:type="dxa"/>
          </w:tcPr>
          <w:p w14:paraId="7B4A753E" w14:textId="77777777" w:rsidR="003C21BE" w:rsidRPr="00B63CE9" w:rsidRDefault="003C21BE" w:rsidP="00DF56A2">
            <w:pPr>
              <w:rPr>
                <w:sz w:val="22"/>
              </w:rPr>
            </w:pPr>
            <w:r w:rsidRPr="00B63CE9">
              <w:rPr>
                <w:sz w:val="22"/>
              </w:rPr>
              <w:t>Ich kann die Mittelpunkte für Bohrungen anreißen.</w:t>
            </w:r>
          </w:p>
        </w:tc>
        <w:tc>
          <w:tcPr>
            <w:tcW w:w="709" w:type="dxa"/>
          </w:tcPr>
          <w:p w14:paraId="7280B2C6" w14:textId="77777777" w:rsidR="003C21BE" w:rsidRPr="0019468F" w:rsidRDefault="003C21BE" w:rsidP="00DF56A2"/>
        </w:tc>
        <w:tc>
          <w:tcPr>
            <w:tcW w:w="709" w:type="dxa"/>
          </w:tcPr>
          <w:p w14:paraId="4E573B75" w14:textId="77777777" w:rsidR="003C21BE" w:rsidRPr="0019468F" w:rsidRDefault="003C21BE" w:rsidP="00DF56A2"/>
        </w:tc>
        <w:tc>
          <w:tcPr>
            <w:tcW w:w="709" w:type="dxa"/>
          </w:tcPr>
          <w:p w14:paraId="0390D624" w14:textId="77777777" w:rsidR="003C21BE" w:rsidRPr="0019468F" w:rsidRDefault="003C21BE" w:rsidP="00DF56A2"/>
        </w:tc>
      </w:tr>
      <w:tr w:rsidR="003C21BE" w:rsidRPr="0019468F" w14:paraId="56F703B9" w14:textId="77777777" w:rsidTr="00A65D3D">
        <w:trPr>
          <w:trHeight w:val="424"/>
        </w:trPr>
        <w:tc>
          <w:tcPr>
            <w:tcW w:w="5103" w:type="dxa"/>
            <w:hideMark/>
          </w:tcPr>
          <w:p w14:paraId="07595BF9" w14:textId="431AF648" w:rsidR="003C21BE" w:rsidRPr="00B63CE9" w:rsidRDefault="003C21BE" w:rsidP="00DF56A2">
            <w:pPr>
              <w:rPr>
                <w:sz w:val="22"/>
              </w:rPr>
            </w:pPr>
            <w:r w:rsidRPr="00B63CE9">
              <w:rPr>
                <w:sz w:val="22"/>
              </w:rPr>
              <w:t xml:space="preserve">Ich kann </w:t>
            </w:r>
            <w:r>
              <w:rPr>
                <w:sz w:val="22"/>
              </w:rPr>
              <w:t xml:space="preserve">die </w:t>
            </w:r>
            <w:r w:rsidRPr="00744221">
              <w:rPr>
                <w:sz w:val="22"/>
              </w:rPr>
              <w:t xml:space="preserve">Abstände zwischen den Querleisten am Sitz </w:t>
            </w:r>
            <w:r>
              <w:rPr>
                <w:sz w:val="22"/>
              </w:rPr>
              <w:t>mit der Formel zur Streckenteilung errechnen.</w:t>
            </w:r>
          </w:p>
        </w:tc>
        <w:tc>
          <w:tcPr>
            <w:tcW w:w="709" w:type="dxa"/>
          </w:tcPr>
          <w:p w14:paraId="0A2A1F4D" w14:textId="77777777" w:rsidR="003C21BE" w:rsidRPr="0019468F" w:rsidRDefault="003C21BE" w:rsidP="00DF56A2"/>
        </w:tc>
        <w:tc>
          <w:tcPr>
            <w:tcW w:w="709" w:type="dxa"/>
          </w:tcPr>
          <w:p w14:paraId="0CFF7729" w14:textId="77777777" w:rsidR="003C21BE" w:rsidRPr="0019468F" w:rsidRDefault="003C21BE" w:rsidP="00DF56A2"/>
        </w:tc>
        <w:tc>
          <w:tcPr>
            <w:tcW w:w="709" w:type="dxa"/>
          </w:tcPr>
          <w:p w14:paraId="3F8B1D7C" w14:textId="77777777" w:rsidR="003C21BE" w:rsidRPr="0019468F" w:rsidRDefault="003C21BE" w:rsidP="00DF56A2"/>
        </w:tc>
      </w:tr>
      <w:tr w:rsidR="003C21BE" w:rsidRPr="0019468F" w14:paraId="0C717174" w14:textId="77777777" w:rsidTr="00A65D3D">
        <w:trPr>
          <w:trHeight w:val="424"/>
        </w:trPr>
        <w:tc>
          <w:tcPr>
            <w:tcW w:w="5103" w:type="dxa"/>
          </w:tcPr>
          <w:p w14:paraId="5D56BCB4" w14:textId="77777777" w:rsidR="003C21BE" w:rsidRPr="00B63CE9" w:rsidRDefault="003C21BE" w:rsidP="00DF56A2">
            <w:pPr>
              <w:rPr>
                <w:sz w:val="22"/>
              </w:rPr>
            </w:pPr>
            <w:r w:rsidRPr="00B63CE9">
              <w:rPr>
                <w:sz w:val="22"/>
              </w:rPr>
              <w:t xml:space="preserve">Ich kann die </w:t>
            </w:r>
            <w:r>
              <w:rPr>
                <w:sz w:val="22"/>
              </w:rPr>
              <w:t>Mittelpunkte für alle Bohrungen an Sitz und Lehne exakt</w:t>
            </w:r>
            <w:r w:rsidRPr="00B63CE9">
              <w:rPr>
                <w:sz w:val="22"/>
              </w:rPr>
              <w:t xml:space="preserve"> anreißen.</w:t>
            </w:r>
          </w:p>
        </w:tc>
        <w:tc>
          <w:tcPr>
            <w:tcW w:w="709" w:type="dxa"/>
          </w:tcPr>
          <w:p w14:paraId="63921FD4" w14:textId="77777777" w:rsidR="003C21BE" w:rsidRPr="0019468F" w:rsidRDefault="003C21BE" w:rsidP="00DF56A2"/>
        </w:tc>
        <w:tc>
          <w:tcPr>
            <w:tcW w:w="709" w:type="dxa"/>
          </w:tcPr>
          <w:p w14:paraId="77DBEB11" w14:textId="77777777" w:rsidR="003C21BE" w:rsidRPr="0019468F" w:rsidRDefault="003C21BE" w:rsidP="00DF56A2"/>
        </w:tc>
        <w:tc>
          <w:tcPr>
            <w:tcW w:w="709" w:type="dxa"/>
          </w:tcPr>
          <w:p w14:paraId="4AD5F053" w14:textId="77777777" w:rsidR="003C21BE" w:rsidRPr="0019468F" w:rsidRDefault="003C21BE" w:rsidP="00DF56A2"/>
        </w:tc>
      </w:tr>
      <w:tr w:rsidR="003C21BE" w:rsidRPr="0019468F" w14:paraId="51610BB5" w14:textId="77777777" w:rsidTr="00A65D3D">
        <w:trPr>
          <w:trHeight w:val="424"/>
        </w:trPr>
        <w:tc>
          <w:tcPr>
            <w:tcW w:w="5103" w:type="dxa"/>
          </w:tcPr>
          <w:p w14:paraId="771A25AF" w14:textId="6744834E" w:rsidR="003C21BE" w:rsidRPr="00B63CE9" w:rsidRDefault="003C21BE" w:rsidP="00DF56A2">
            <w:pPr>
              <w:rPr>
                <w:sz w:val="22"/>
              </w:rPr>
            </w:pPr>
            <w:r>
              <w:rPr>
                <w:sz w:val="22"/>
              </w:rPr>
              <w:t xml:space="preserve">Ich kann </w:t>
            </w:r>
            <w:r w:rsidR="004B1F8A">
              <w:rPr>
                <w:sz w:val="22"/>
              </w:rPr>
              <w:t xml:space="preserve">die </w:t>
            </w:r>
            <w:r>
              <w:rPr>
                <w:sz w:val="22"/>
              </w:rPr>
              <w:t>wichtigsten Maße kontrollieren.</w:t>
            </w:r>
          </w:p>
        </w:tc>
        <w:tc>
          <w:tcPr>
            <w:tcW w:w="709" w:type="dxa"/>
          </w:tcPr>
          <w:p w14:paraId="4124B3C5" w14:textId="77777777" w:rsidR="003C21BE" w:rsidRPr="0019468F" w:rsidRDefault="003C21BE" w:rsidP="00DF56A2"/>
        </w:tc>
        <w:tc>
          <w:tcPr>
            <w:tcW w:w="709" w:type="dxa"/>
          </w:tcPr>
          <w:p w14:paraId="38115685" w14:textId="77777777" w:rsidR="003C21BE" w:rsidRPr="0019468F" w:rsidRDefault="003C21BE" w:rsidP="00DF56A2"/>
        </w:tc>
        <w:tc>
          <w:tcPr>
            <w:tcW w:w="709" w:type="dxa"/>
          </w:tcPr>
          <w:p w14:paraId="0C3110E0" w14:textId="77777777" w:rsidR="003C21BE" w:rsidRPr="0019468F" w:rsidRDefault="003C21BE" w:rsidP="00DF56A2"/>
        </w:tc>
      </w:tr>
    </w:tbl>
    <w:p w14:paraId="130B10A6" w14:textId="77777777" w:rsidR="003C21BE" w:rsidRDefault="003C21BE" w:rsidP="003C21BE"/>
    <w:p w14:paraId="2A8A6761" w14:textId="77777777" w:rsidR="003C21BE" w:rsidRDefault="003C21BE" w:rsidP="003C21BE"/>
    <w:p w14:paraId="1AACBB20" w14:textId="77777777" w:rsidR="003C21BE" w:rsidRDefault="003C21BE" w:rsidP="003C21BE">
      <w:r>
        <w:rPr>
          <w:noProof/>
          <w:lang w:eastAsia="de-DE"/>
        </w:rPr>
        <w:drawing>
          <wp:anchor distT="0" distB="0" distL="114300" distR="114300" simplePos="0" relativeHeight="251739648" behindDoc="0" locked="0" layoutInCell="1" allowOverlap="1" wp14:anchorId="2455321E" wp14:editId="66213294">
            <wp:simplePos x="0" y="0"/>
            <wp:positionH relativeFrom="column">
              <wp:posOffset>5162042</wp:posOffset>
            </wp:positionH>
            <wp:positionV relativeFrom="paragraph">
              <wp:posOffset>167640</wp:posOffset>
            </wp:positionV>
            <wp:extent cx="503555" cy="503555"/>
            <wp:effectExtent l="0" t="0" r="0" b="0"/>
            <wp:wrapNone/>
            <wp:docPr id="2018" name="Grafik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6F9367A8" w14:textId="77777777" w:rsidR="003C21BE" w:rsidRDefault="003C21BE" w:rsidP="003C21BE">
      <w:pPr>
        <w:pStyle w:val="berschrift2"/>
      </w:pPr>
      <w:r>
        <w:t xml:space="preserve">Zum Schluss </w:t>
      </w:r>
      <w:r>
        <w:sym w:font="Wingdings" w:char="F0E0"/>
      </w:r>
      <w:r>
        <w:t xml:space="preserve"> Ordnung machen</w:t>
      </w:r>
    </w:p>
    <w:p w14:paraId="04FC783E" w14:textId="77777777" w:rsidR="003C21BE" w:rsidRDefault="003C21BE" w:rsidP="003C21BE">
      <w:pPr>
        <w:spacing w:line="240" w:lineRule="exact"/>
      </w:pPr>
    </w:p>
    <w:tbl>
      <w:tblPr>
        <w:tblStyle w:val="Tabellenraster"/>
        <w:tblW w:w="0" w:type="auto"/>
        <w:tblLook w:val="04A0" w:firstRow="1" w:lastRow="0" w:firstColumn="1" w:lastColumn="0" w:noHBand="0" w:noVBand="1"/>
      </w:tblPr>
      <w:tblGrid>
        <w:gridCol w:w="436"/>
        <w:gridCol w:w="6826"/>
      </w:tblGrid>
      <w:tr w:rsidR="003C21BE" w:rsidRPr="00CF765E" w14:paraId="0DDDC0AC" w14:textId="77777777" w:rsidTr="00A65D3D">
        <w:trPr>
          <w:cnfStyle w:val="100000000000" w:firstRow="1" w:lastRow="0" w:firstColumn="0" w:lastColumn="0" w:oddVBand="0" w:evenVBand="0" w:oddHBand="0" w:evenHBand="0" w:firstRowFirstColumn="0" w:firstRowLastColumn="0" w:lastRowFirstColumn="0" w:lastRowLastColumn="0"/>
          <w:trHeight w:val="567"/>
        </w:trPr>
        <w:tc>
          <w:tcPr>
            <w:tcW w:w="7262" w:type="dxa"/>
            <w:gridSpan w:val="2"/>
          </w:tcPr>
          <w:p w14:paraId="649D9EB0" w14:textId="77777777" w:rsidR="003C21BE" w:rsidRPr="00CF765E" w:rsidRDefault="003C21BE" w:rsidP="00DF56A2">
            <w:pPr>
              <w:spacing w:line="312" w:lineRule="auto"/>
              <w:rPr>
                <w:sz w:val="22"/>
              </w:rPr>
            </w:pPr>
            <w:r w:rsidRPr="00CF765E">
              <w:rPr>
                <w:sz w:val="22"/>
              </w:rPr>
              <w:t>Ich habe …</w:t>
            </w:r>
          </w:p>
        </w:tc>
      </w:tr>
      <w:tr w:rsidR="003C21BE" w:rsidRPr="00CF765E" w14:paraId="6D375B80" w14:textId="77777777" w:rsidTr="00A65D3D">
        <w:trPr>
          <w:trHeight w:val="449"/>
        </w:trPr>
        <w:sdt>
          <w:sdtPr>
            <w:rPr>
              <w:sz w:val="22"/>
            </w:rPr>
            <w:id w:val="2050948433"/>
            <w14:checkbox>
              <w14:checked w14:val="0"/>
              <w14:checkedState w14:val="2612" w14:font="MS Gothic"/>
              <w14:uncheckedState w14:val="2610" w14:font="MS Gothic"/>
            </w14:checkbox>
          </w:sdtPr>
          <w:sdtEndPr/>
          <w:sdtContent>
            <w:tc>
              <w:tcPr>
                <w:tcW w:w="436" w:type="dxa"/>
                <w:vAlign w:val="center"/>
              </w:tcPr>
              <w:p w14:paraId="0F354E32" w14:textId="77777777" w:rsidR="003C21BE" w:rsidRPr="00CF765E" w:rsidRDefault="003C21BE" w:rsidP="00A65D3D">
                <w:pPr>
                  <w:spacing w:line="312" w:lineRule="auto"/>
                  <w:rPr>
                    <w:sz w:val="22"/>
                  </w:rPr>
                </w:pPr>
                <w:r>
                  <w:rPr>
                    <w:rFonts w:ascii="MS Gothic" w:eastAsia="MS Gothic" w:hAnsi="MS Gothic" w:hint="eastAsia"/>
                    <w:sz w:val="22"/>
                  </w:rPr>
                  <w:t>☐</w:t>
                </w:r>
              </w:p>
            </w:tc>
          </w:sdtContent>
        </w:sdt>
        <w:tc>
          <w:tcPr>
            <w:tcW w:w="6826" w:type="dxa"/>
            <w:vAlign w:val="center"/>
          </w:tcPr>
          <w:p w14:paraId="0B058120" w14:textId="77777777" w:rsidR="003C21BE" w:rsidRPr="00CF765E" w:rsidRDefault="003C21BE" w:rsidP="00A65D3D">
            <w:pPr>
              <w:spacing w:line="312" w:lineRule="auto"/>
              <w:rPr>
                <w:sz w:val="22"/>
              </w:rPr>
            </w:pPr>
            <w:r w:rsidRPr="00CF765E">
              <w:rPr>
                <w:sz w:val="22"/>
              </w:rPr>
              <w:t>mein Lern</w:t>
            </w:r>
            <w:r>
              <w:rPr>
                <w:sz w:val="22"/>
              </w:rPr>
              <w:t>SCHRITT</w:t>
            </w:r>
            <w:r w:rsidRPr="00CF765E">
              <w:rPr>
                <w:sz w:val="22"/>
              </w:rPr>
              <w:t xml:space="preserve"> im Ordner eingeheftet.</w:t>
            </w:r>
          </w:p>
        </w:tc>
      </w:tr>
      <w:tr w:rsidR="003C21BE" w:rsidRPr="00CF765E" w14:paraId="3F47964D" w14:textId="77777777" w:rsidTr="00A65D3D">
        <w:trPr>
          <w:trHeight w:val="413"/>
        </w:trPr>
        <w:sdt>
          <w:sdtPr>
            <w:rPr>
              <w:sz w:val="22"/>
            </w:rPr>
            <w:id w:val="1820305325"/>
            <w14:checkbox>
              <w14:checked w14:val="0"/>
              <w14:checkedState w14:val="2612" w14:font="MS Gothic"/>
              <w14:uncheckedState w14:val="2610" w14:font="MS Gothic"/>
            </w14:checkbox>
          </w:sdtPr>
          <w:sdtEndPr/>
          <w:sdtContent>
            <w:tc>
              <w:tcPr>
                <w:tcW w:w="436" w:type="dxa"/>
                <w:vAlign w:val="center"/>
              </w:tcPr>
              <w:p w14:paraId="7FBE2426" w14:textId="77777777" w:rsidR="003C21BE" w:rsidRPr="00CF765E" w:rsidRDefault="003C21BE" w:rsidP="00A65D3D">
                <w:pPr>
                  <w:spacing w:line="312" w:lineRule="auto"/>
                  <w:rPr>
                    <w:sz w:val="22"/>
                  </w:rPr>
                </w:pPr>
                <w:r>
                  <w:rPr>
                    <w:rFonts w:ascii="MS Gothic" w:eastAsia="MS Gothic" w:hAnsi="MS Gothic" w:hint="eastAsia"/>
                    <w:sz w:val="22"/>
                  </w:rPr>
                  <w:t>☐</w:t>
                </w:r>
              </w:p>
            </w:tc>
          </w:sdtContent>
        </w:sdt>
        <w:tc>
          <w:tcPr>
            <w:tcW w:w="6826" w:type="dxa"/>
            <w:vAlign w:val="center"/>
          </w:tcPr>
          <w:p w14:paraId="3C7DC050" w14:textId="77777777" w:rsidR="003C21BE" w:rsidRPr="00CF765E" w:rsidRDefault="003C21BE" w:rsidP="00A65D3D">
            <w:pPr>
              <w:spacing w:line="312" w:lineRule="auto"/>
              <w:rPr>
                <w:noProof/>
                <w:sz w:val="22"/>
              </w:rPr>
            </w:pPr>
            <w:r w:rsidRPr="00CF765E">
              <w:rPr>
                <w:noProof/>
                <w:sz w:val="22"/>
              </w:rPr>
              <w:t xml:space="preserve">den Arbeitsauftrag erledigt und </w:t>
            </w:r>
            <w:r>
              <w:rPr>
                <w:noProof/>
                <w:sz w:val="22"/>
              </w:rPr>
              <w:t>die Kompetenzen</w:t>
            </w:r>
            <w:r w:rsidRPr="00CF765E">
              <w:rPr>
                <w:noProof/>
                <w:sz w:val="22"/>
              </w:rPr>
              <w:t xml:space="preserve"> in der Lernwegeliste </w:t>
            </w:r>
            <w:r>
              <w:rPr>
                <w:noProof/>
                <w:sz w:val="22"/>
              </w:rPr>
              <w:t>abgehakt</w:t>
            </w:r>
            <w:r w:rsidRPr="00CF765E">
              <w:rPr>
                <w:noProof/>
                <w:sz w:val="22"/>
              </w:rPr>
              <w:t>.</w:t>
            </w:r>
          </w:p>
        </w:tc>
      </w:tr>
      <w:tr w:rsidR="003C21BE" w:rsidRPr="00CF765E" w14:paraId="1A7A247E" w14:textId="77777777" w:rsidTr="00A65D3D">
        <w:trPr>
          <w:trHeight w:val="964"/>
        </w:trPr>
        <w:sdt>
          <w:sdtPr>
            <w:rPr>
              <w:sz w:val="22"/>
            </w:rPr>
            <w:id w:val="182481259"/>
            <w14:checkbox>
              <w14:checked w14:val="0"/>
              <w14:checkedState w14:val="2612" w14:font="MS Gothic"/>
              <w14:uncheckedState w14:val="2610" w14:font="MS Gothic"/>
            </w14:checkbox>
          </w:sdtPr>
          <w:sdtEndPr/>
          <w:sdtContent>
            <w:tc>
              <w:tcPr>
                <w:tcW w:w="436" w:type="dxa"/>
                <w:vAlign w:val="center"/>
              </w:tcPr>
              <w:p w14:paraId="385DEEA0" w14:textId="77777777" w:rsidR="003C21BE" w:rsidRDefault="00A65D3D" w:rsidP="00A65D3D">
                <w:pPr>
                  <w:spacing w:line="312" w:lineRule="auto"/>
                  <w:rPr>
                    <w:sz w:val="22"/>
                  </w:rPr>
                </w:pPr>
                <w:r>
                  <w:rPr>
                    <w:rFonts w:ascii="MS Gothic" w:eastAsia="MS Gothic" w:hAnsi="MS Gothic" w:hint="eastAsia"/>
                    <w:sz w:val="22"/>
                  </w:rPr>
                  <w:t>☐</w:t>
                </w:r>
              </w:p>
            </w:tc>
          </w:sdtContent>
        </w:sdt>
        <w:tc>
          <w:tcPr>
            <w:tcW w:w="6826" w:type="dxa"/>
            <w:vAlign w:val="center"/>
          </w:tcPr>
          <w:p w14:paraId="06984420" w14:textId="77777777" w:rsidR="003C21BE" w:rsidRPr="00CF765E" w:rsidRDefault="003C21BE" w:rsidP="00A65D3D">
            <w:pPr>
              <w:spacing w:line="312" w:lineRule="auto"/>
              <w:rPr>
                <w:noProof/>
                <w:sz w:val="22"/>
              </w:rPr>
            </w:pPr>
            <w:r>
              <w:rPr>
                <w:noProof/>
                <w:sz w:val="22"/>
              </w:rPr>
              <w:t>mein LernTHEMA sauber ausgefüllt und immer griffbereit für die Arbeit in der Werkstatt.</w:t>
            </w:r>
          </w:p>
        </w:tc>
      </w:tr>
    </w:tbl>
    <w:p w14:paraId="5AD6B756" w14:textId="77777777" w:rsidR="003C21BE" w:rsidRPr="00185446" w:rsidRDefault="003C21BE" w:rsidP="003C21BE"/>
    <w:p w14:paraId="7A44359B" w14:textId="77777777" w:rsidR="003C21BE" w:rsidRDefault="003C21BE" w:rsidP="003C21BE">
      <w:pPr>
        <w:rPr>
          <w:sz w:val="22"/>
        </w:rPr>
      </w:pPr>
    </w:p>
    <w:p w14:paraId="25C97392" w14:textId="77777777" w:rsidR="003C21BE" w:rsidRDefault="003C21BE" w:rsidP="003C21BE">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3C21BE" w:rsidRPr="00DE4890" w14:paraId="4916FCBC" w14:textId="77777777" w:rsidTr="00DF56A2">
        <w:trPr>
          <w:trHeight w:val="544"/>
        </w:trPr>
        <w:tc>
          <w:tcPr>
            <w:tcW w:w="7513" w:type="dxa"/>
            <w:shd w:val="clear" w:color="auto" w:fill="D9D9D9" w:themeFill="background1" w:themeFillShade="D9"/>
            <w:vAlign w:val="center"/>
          </w:tcPr>
          <w:p w14:paraId="3C63700C" w14:textId="77777777" w:rsidR="003C21BE" w:rsidRPr="000F6CC4" w:rsidRDefault="003C21BE" w:rsidP="00DF56A2">
            <w:pPr>
              <w:spacing w:line="312" w:lineRule="auto"/>
              <w:rPr>
                <w:b/>
                <w:noProof/>
                <w:sz w:val="22"/>
              </w:rPr>
            </w:pPr>
            <w:r w:rsidRPr="000F6CC4">
              <w:rPr>
                <w:b/>
                <w:noProof/>
                <w:sz w:val="22"/>
              </w:rPr>
              <w:lastRenderedPageBreak/>
              <w:t xml:space="preserve">Einleger </w:t>
            </w:r>
            <w:r w:rsidR="000C2021" w:rsidRPr="000F6CC4">
              <w:rPr>
                <w:b/>
                <w:noProof/>
                <w:sz w:val="22"/>
              </w:rPr>
              <w:t>zu Bauanleitung umsetzen</w:t>
            </w:r>
          </w:p>
        </w:tc>
        <w:tc>
          <w:tcPr>
            <w:tcW w:w="2126" w:type="dxa"/>
            <w:shd w:val="clear" w:color="auto" w:fill="D9D9D9" w:themeFill="background1" w:themeFillShade="D9"/>
          </w:tcPr>
          <w:p w14:paraId="4DCE4530" w14:textId="77777777" w:rsidR="003C21BE" w:rsidRDefault="003C21BE" w:rsidP="00DF56A2">
            <w:pPr>
              <w:pStyle w:val="TabelleKopflinks"/>
              <w:jc w:val="center"/>
            </w:pPr>
            <w:r>
              <w:t>Holztechnik</w:t>
            </w:r>
          </w:p>
          <w:p w14:paraId="7D41318E" w14:textId="77777777" w:rsidR="003C21BE" w:rsidRPr="00DE4890" w:rsidRDefault="003C21BE" w:rsidP="00DF56A2">
            <w:pPr>
              <w:pStyle w:val="TabelleKopflinks"/>
              <w:jc w:val="center"/>
            </w:pPr>
            <w:r>
              <w:t>Z.01.02.03</w:t>
            </w:r>
            <w:r w:rsidR="00A64EE1">
              <w:t>.02</w:t>
            </w:r>
          </w:p>
        </w:tc>
      </w:tr>
    </w:tbl>
    <w:p w14:paraId="11EAA4B9" w14:textId="77777777" w:rsidR="003C21BE" w:rsidRDefault="003C21BE" w:rsidP="003C21BE">
      <w:pPr>
        <w:pStyle w:val="berschrift2"/>
      </w:pPr>
      <w:r w:rsidRPr="00AA18D1">
        <w:rPr>
          <w:noProof/>
        </w:rPr>
        <w:drawing>
          <wp:anchor distT="0" distB="0" distL="114300" distR="114300" simplePos="0" relativeHeight="251766272" behindDoc="0" locked="0" layoutInCell="1" allowOverlap="1" wp14:anchorId="396F16B8" wp14:editId="229E41A4">
            <wp:simplePos x="0" y="0"/>
            <wp:positionH relativeFrom="column">
              <wp:posOffset>4794885</wp:posOffset>
            </wp:positionH>
            <wp:positionV relativeFrom="paragraph">
              <wp:posOffset>76200</wp:posOffset>
            </wp:positionV>
            <wp:extent cx="341630" cy="313055"/>
            <wp:effectExtent l="0" t="0" r="1270" b="0"/>
            <wp:wrapNone/>
            <wp:docPr id="2900" name="Grafik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Abstand der fünf Querleisten </w:t>
      </w:r>
      <w:r w:rsidRPr="002B40F4">
        <w:rPr>
          <w:rFonts w:ascii="Cambria" w:hAnsi="Cambria"/>
          <w:sz w:val="28"/>
        </w:rPr>
        <w:t>②</w:t>
      </w:r>
      <w:r>
        <w:rPr>
          <w:rFonts w:ascii="Cambria" w:hAnsi="Cambria"/>
          <w:sz w:val="28"/>
        </w:rPr>
        <w:t xml:space="preserve"> </w:t>
      </w:r>
      <w:r>
        <w:t>für den Sitz rechnerisch mit der Streckenteilung ermitteln</w:t>
      </w:r>
    </w:p>
    <w:p w14:paraId="71BDFA50" w14:textId="77777777" w:rsidR="003C21BE" w:rsidRDefault="003C21BE" w:rsidP="003C21BE">
      <w:pPr>
        <w:tabs>
          <w:tab w:val="left" w:pos="-6521"/>
        </w:tabs>
        <w:spacing w:line="312" w:lineRule="auto"/>
        <w:rPr>
          <w:sz w:val="22"/>
        </w:rPr>
      </w:pPr>
      <w:r>
        <w:rPr>
          <w:sz w:val="22"/>
        </w:rPr>
        <w:t xml:space="preserve">Auf einer Strecke von 260 mm sollen fünf Querleisten mit einer Breite von jeweils 40 mm gleichmäßig verteilt werden. </w:t>
      </w:r>
    </w:p>
    <w:p w14:paraId="2038B63E" w14:textId="77777777" w:rsidR="003C21BE" w:rsidRDefault="00A65D3D" w:rsidP="003C21BE">
      <w:pPr>
        <w:spacing w:line="312" w:lineRule="auto"/>
        <w:rPr>
          <w:sz w:val="16"/>
        </w:rPr>
      </w:pPr>
      <w:r>
        <w:rPr>
          <w:noProof/>
          <w:sz w:val="22"/>
          <w:lang w:eastAsia="de-DE"/>
        </w:rPr>
        <mc:AlternateContent>
          <mc:Choice Requires="wps">
            <w:drawing>
              <wp:anchor distT="0" distB="0" distL="114300" distR="114300" simplePos="0" relativeHeight="251729408" behindDoc="0" locked="0" layoutInCell="1" allowOverlap="1" wp14:anchorId="7D5798A0" wp14:editId="2C48FD4E">
                <wp:simplePos x="0" y="0"/>
                <wp:positionH relativeFrom="column">
                  <wp:posOffset>4737735</wp:posOffset>
                </wp:positionH>
                <wp:positionV relativeFrom="paragraph">
                  <wp:posOffset>377825</wp:posOffset>
                </wp:positionV>
                <wp:extent cx="1254125" cy="637540"/>
                <wp:effectExtent l="38100" t="95250" r="117475" b="48260"/>
                <wp:wrapNone/>
                <wp:docPr id="2020" name="Textfeld 2020"/>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41E7FDC"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798A0" id="Textfeld 2020" o:spid="_x0000_s1445" type="#_x0000_t202" style="position:absolute;margin-left:373.05pt;margin-top:29.75pt;width:98.75pt;height:50.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nN/gIAAIwGAAAOAAAAZHJzL2Uyb0RvYy54bWysVd9P2zAQfp+0/8Hy+0haWigVKeqYmCYx&#10;QJSJZ9exGwvH9my3Cfvrd+c0ben2wjQkgu27++7uux9cXrW1Jhvhg7KmoIOTnBJhuC2VWRX0x9PN&#10;pwklITJTMm2NKOirCPRq9vHDZeOmYmgrq0vhCYCYMG1cQasY3TTLAq9EzcKJdcKAUFpfswhXv8pK&#10;zxpAr3U2zPOzrLG+dN5yEQK8fumEdJbwpRQ83ksZRCS6oBBbTF+fvkv8ZrNLNl155irFt2Gwf4ii&#10;ZsqA0x3UFxYZWXv1B1StuLfBynjCbZ1ZKRUXKQfIZpAfZbOomBMpFyAnuB1N4f/B8rvNgyeqLOgw&#10;HwJBhtVQpSfRRil0SdIjcNS4MAXVhQPl2H62LdQaucP3AI+Yeit9jX8hKQJyAHvdMQx4hKPRcDyC&#10;X0o4yM5Oz8ejVIJsb+18iF+FrQkeCuqhgolYtrkNETyCaq+CzoLVqrxRWqcLdo241p5sGNR7uRpi&#10;jGDxRksb0qDzcZ6A38hS371FQGC9rr/bskMd5/DT4/YOj72AT23QUqQehNDxYtdR+EVVNmSp1/6R&#10;AevjfAJopFSY7Olk0F2gQQeTC3QEMqZXMFpLTYm38VnFKrUFUouYSMY+Y834S0eXdhXrAh4lmD11&#10;oJ3C3UWTbgeBZvuqplN81SKxYB6FhF5JxcWHI7YY58LE1Bcpf9BGLQnVeY/hVh9Nu6DeY7yzSJ6t&#10;iTvjWhnru4r3Vev4KV/6kGWnD3wc5I3H2C7bNCTnZ33XL235CsMAJUmtHhy/UVCKWxbiA/OwQ6By&#10;sBfjPXykttBxdnuipLL+19/eUR9GG6SUNLCTChp+rpkXlOhvBob+YjCCeSExXUbjcxxYfyhZHkrM&#10;ur62MAYD2MCOpyPqR90fpbf1M6zPOXoFETMcfBc09sfr2G1KWL9czOdJCdaWY/HWLBxHaKQZW/Cp&#10;fWbebYc2wrjf2X57senR7Ha6aGnsfB2tVGmwkeiO1W0BYOWl1tyuZ9yph/ektf8nMvsNAAD//wMA&#10;UEsDBBQABgAIAAAAIQA7pdzs3wAAAAoBAAAPAAAAZHJzL2Rvd25yZXYueG1sTI9BT4NAEIXvJv6H&#10;zZh4s0stUEGWxlQ9eKu1MR4XdgQiO0uZbcF/73rS4+R9ee+bYjPbXpxx5M6RguUiAoFUO9NRo+Dw&#10;9nxzB4K9JqN7R6jgGxk25eVFoXPjJnrF8943IpQQ51pB6/2QS8l1i1bzwg1IIft0o9U+nGMjzain&#10;UG57eRtFqbS6o7DQ6gG3LdZf+5NVgMc1V8eoedyuXt758METPcU7pa6v5od7EB5n/wfDr35QhzI4&#10;Ve5EhkWvYB2ny4AqSLIERACyeJWCqAKZZBnIspD/Xyh/AAAA//8DAFBLAQItABQABgAIAAAAIQC2&#10;gziS/gAAAOEBAAATAAAAAAAAAAAAAAAAAAAAAABbQ29udGVudF9UeXBlc10ueG1sUEsBAi0AFAAG&#10;AAgAAAAhADj9If/WAAAAlAEAAAsAAAAAAAAAAAAAAAAALwEAAF9yZWxzLy5yZWxzUEsBAi0AFAAG&#10;AAgAAAAhABAtac3+AgAAjAYAAA4AAAAAAAAAAAAAAAAALgIAAGRycy9lMm9Eb2MueG1sUEsBAi0A&#10;FAAGAAgAAAAhADul3OzfAAAACgEAAA8AAAAAAAAAAAAAAAAAWAUAAGRycy9kb3ducmV2LnhtbFBL&#10;BQYAAAAABAAEAPMAAABkBgAAAAA=&#10;" fillcolor="#eeece1 [3214]" strokecolor="#938953 [1614]" strokeweight=".5pt">
                <v:shadow on="t" color="black" opacity="26214f" origin="-.5,.5" offset=".74836mm,-.74836mm"/>
                <v:textbox>
                  <w:txbxContent>
                    <w:p w14:paraId="641E7FDC" w14:textId="77777777" w:rsidR="008A6EA7" w:rsidRDefault="008A6EA7" w:rsidP="003C21BE">
                      <w:r>
                        <w:rPr>
                          <w:sz w:val="22"/>
                        </w:rPr>
                        <w:t>Nehmen Sie die Bauanleitung zu Hilfe!</w:t>
                      </w:r>
                    </w:p>
                  </w:txbxContent>
                </v:textbox>
              </v:shape>
            </w:pict>
          </mc:Fallback>
        </mc:AlternateContent>
      </w:r>
      <w:r w:rsidR="003C21BE">
        <w:rPr>
          <w:noProof/>
          <w:lang w:eastAsia="de-DE"/>
        </w:rPr>
        <mc:AlternateContent>
          <mc:Choice Requires="wps">
            <w:drawing>
              <wp:anchor distT="0" distB="0" distL="114300" distR="114300" simplePos="0" relativeHeight="251724288" behindDoc="0" locked="0" layoutInCell="1" allowOverlap="1" wp14:anchorId="6E7236FD" wp14:editId="072A732E">
                <wp:simplePos x="0" y="0"/>
                <wp:positionH relativeFrom="column">
                  <wp:posOffset>3402330</wp:posOffset>
                </wp:positionH>
                <wp:positionV relativeFrom="paragraph">
                  <wp:posOffset>2464435</wp:posOffset>
                </wp:positionV>
                <wp:extent cx="342900" cy="335280"/>
                <wp:effectExtent l="0" t="0" r="19050" b="26670"/>
                <wp:wrapNone/>
                <wp:docPr id="2019" name="Ellipse 2019"/>
                <wp:cNvGraphicFramePr/>
                <a:graphic xmlns:a="http://schemas.openxmlformats.org/drawingml/2006/main">
                  <a:graphicData uri="http://schemas.microsoft.com/office/word/2010/wordprocessingShape">
                    <wps:wsp>
                      <wps:cNvSpPr/>
                      <wps:spPr>
                        <a:xfrm>
                          <a:off x="0" y="0"/>
                          <a:ext cx="342900"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C7B23" id="Ellipse 2019" o:spid="_x0000_s1026" style="position:absolute;margin-left:267.9pt;margin-top:194.05pt;width:27pt;height:26.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SZEmAIAAIsFAAAOAAAAZHJzL2Uyb0RvYy54bWysVMFu2zAMvQ/YPwi6r3bSdGuDOkXQLsOA&#10;oi3aDj0rshQLkEVNUuJkXz9Kst2gK3YYloMjiuQj+UTy8mrfarITziswFZ2clJQIw6FWZlPRH8+r&#10;T+eU+MBMzTQYUdGD8PRq8fHDZWfnYgoN6Fo4giDGzztb0SYEOy8KzxvRMn8CVhhUSnAtCyi6TVE7&#10;1iF6q4tpWX4uOnC1dcCF93h7k5V0kfClFDzcS+lFILqimFtIX5e+6/gtFpdsvnHMNor3abB/yKJl&#10;ymDQEeqGBUa2Tv0B1SruwIMMJxzaAqRUXKQasJpJ+aaap4ZZkWpBcrwdafL/D5bf7R4cUXVFMf4F&#10;JYa1+EpftVbWC5LukKLO+jlaPtkH10sej7HevXRt/MdKyD7RehhpFftAOF6ezqYXJZLPUXV6ejY9&#10;T7QXr87W+fBNQEvioaIiR098st2tDxgTrQerGM7ASmmdHk+beOFBqzreJcFt1tfakR3DV1+tSvzF&#10;h0aMIzOUomsRa8vVpFM4aBExtHkUEonB/Kcpk9SSYoRlnAsTJlnVsFrkaGfHwWITR48UOgFGZIlZ&#10;jtg9wGCZQQbsnHNvH11F6ujRufxbYtl59EiRwYTRuVUG3HsAGqvqI2f7gaRMTWRpDfUB28ZBnidv&#10;+Urh090yHx6YwwHC18alEO7xIzV0FYX+REkD7td799Ee+xq1lHQ4kBX1P7fMCUr0d4MdfzGZzeIE&#10;J2F29mWKgjvWrI81ZtteA77+BNeP5ekY7YMejtJB+4K7YxmjoooZjrEryoMbhOuQFwVuHy6Wy2SG&#10;U2tZuDVPlkfwyGrsy+f9C3O279+AjX8Hw/Cy+ZsezrbR08ByG0Cq1OCvvPZ848Snxum3U1wpx3Ky&#10;et2hi98AAAD//wMAUEsDBBQABgAIAAAAIQCHRCEM4AAAAAsBAAAPAAAAZHJzL2Rvd25yZXYueG1s&#10;TI/BTsMwEETvSPyDtUjcqNM0QWkap6KVOAAnCurZjbdJVHsdxW4b+HqWExxnZzTztlpPzooLjqH3&#10;pGA+S0AgNd701Cr4/Hh+KECEqMlo6wkVfGGAdX17U+nS+Cu942UXW8ElFEqtoItxKKUMTYdOh5kf&#10;kNg7+tHpyHJspRn1lcudlWmSPEqne+KFTg+47bA57c6Od982WZru001+st/bV33MB+NflLq/m55W&#10;ICJO8S8Mv/iMDjUzHfyZTBBWQb7IGT0qWBTFHAQn8mLJl4OCLEuWIOtK/v+h/gEAAP//AwBQSwEC&#10;LQAUAAYACAAAACEAtoM4kv4AAADhAQAAEwAAAAAAAAAAAAAAAAAAAAAAW0NvbnRlbnRfVHlwZXNd&#10;LnhtbFBLAQItABQABgAIAAAAIQA4/SH/1gAAAJQBAAALAAAAAAAAAAAAAAAAAC8BAABfcmVscy8u&#10;cmVsc1BLAQItABQABgAIAAAAIQC5JSZEmAIAAIsFAAAOAAAAAAAAAAAAAAAAAC4CAABkcnMvZTJv&#10;RG9jLnhtbFBLAQItABQABgAIAAAAIQCHRCEM4AAAAAsBAAAPAAAAAAAAAAAAAAAAAPIEAABkcnMv&#10;ZG93bnJldi54bWxQSwUGAAAAAAQABADzAAAA/wUAAAAA&#10;" filled="f" strokecolor="red" strokeweight="2pt"/>
            </w:pict>
          </mc:Fallback>
        </mc:AlternateContent>
      </w:r>
      <w:r w:rsidR="003C21BE">
        <w:rPr>
          <w:noProof/>
          <w:lang w:eastAsia="de-DE"/>
        </w:rPr>
        <w:drawing>
          <wp:inline distT="0" distB="0" distL="0" distR="0" wp14:anchorId="5CFC47B2" wp14:editId="02915706">
            <wp:extent cx="3703320" cy="3152672"/>
            <wp:effectExtent l="0" t="0" r="0" b="0"/>
            <wp:docPr id="2901" name="Grafik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z_neu.jpg"/>
                    <pic:cNvPicPr/>
                  </pic:nvPicPr>
                  <pic:blipFill rotWithShape="1">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l="14036" t="22144" r="13756" b="34404"/>
                    <a:stretch/>
                  </pic:blipFill>
                  <pic:spPr bwMode="auto">
                    <a:xfrm>
                      <a:off x="0" y="0"/>
                      <a:ext cx="3711294" cy="3159460"/>
                    </a:xfrm>
                    <a:prstGeom prst="rect">
                      <a:avLst/>
                    </a:prstGeom>
                    <a:ln>
                      <a:noFill/>
                    </a:ln>
                    <a:extLst>
                      <a:ext uri="{53640926-AAD7-44D8-BBD7-CCE9431645EC}">
                        <a14:shadowObscured xmlns:a14="http://schemas.microsoft.com/office/drawing/2010/main"/>
                      </a:ext>
                    </a:extLst>
                  </pic:spPr>
                </pic:pic>
              </a:graphicData>
            </a:graphic>
          </wp:inline>
        </w:drawing>
      </w:r>
    </w:p>
    <w:p w14:paraId="3AB420A5"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742720" behindDoc="0" locked="0" layoutInCell="1" allowOverlap="1" wp14:anchorId="124EAE7F" wp14:editId="1CC43435">
                <wp:simplePos x="0" y="0"/>
                <wp:positionH relativeFrom="column">
                  <wp:posOffset>-24054</wp:posOffset>
                </wp:positionH>
                <wp:positionV relativeFrom="paragraph">
                  <wp:posOffset>129350</wp:posOffset>
                </wp:positionV>
                <wp:extent cx="5318760" cy="805218"/>
                <wp:effectExtent l="57150" t="19050" r="72390" b="109220"/>
                <wp:wrapNone/>
                <wp:docPr id="2667" name="Textfeld 2667"/>
                <wp:cNvGraphicFramePr/>
                <a:graphic xmlns:a="http://schemas.openxmlformats.org/drawingml/2006/main">
                  <a:graphicData uri="http://schemas.microsoft.com/office/word/2010/wordprocessingShape">
                    <wps:wsp>
                      <wps:cNvSpPr txBox="1"/>
                      <wps:spPr>
                        <a:xfrm>
                          <a:off x="0" y="0"/>
                          <a:ext cx="5318760" cy="805218"/>
                        </a:xfrm>
                        <a:prstGeom prst="rect">
                          <a:avLst/>
                        </a:prstGeom>
                        <a:solidFill>
                          <a:schemeClr val="bg2"/>
                        </a:solidFill>
                        <a:ln w="6350">
                          <a:solidFill>
                            <a:schemeClr val="bg2">
                              <a:lumMod val="75000"/>
                            </a:schemeClr>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C720182" w14:textId="77777777" w:rsidR="008A6EA7" w:rsidRPr="00733B93" w:rsidRDefault="008A6EA7" w:rsidP="003C21BE">
                            <w:pPr>
                              <w:tabs>
                                <w:tab w:val="left" w:pos="1701"/>
                              </w:tabs>
                              <w:rPr>
                                <w:b/>
                                <w:sz w:val="22"/>
                              </w:rPr>
                            </w:pPr>
                            <w:r w:rsidRPr="00733B93">
                              <w:rPr>
                                <w:b/>
                                <w:sz w:val="22"/>
                              </w:rPr>
                              <w:t>Formel:</w:t>
                            </w:r>
                          </w:p>
                          <w:p w14:paraId="2CB0A2EF" w14:textId="00D3B890" w:rsidR="008A6EA7" w:rsidRPr="00733B93" w:rsidRDefault="008A6EA7" w:rsidP="003C21BE">
                            <w:pPr>
                              <w:tabs>
                                <w:tab w:val="left" w:pos="1701"/>
                              </w:tabs>
                              <w:rPr>
                                <w:sz w:val="22"/>
                              </w:rPr>
                            </w:pPr>
                            <w:r w:rsidRPr="00733B93">
                              <w:rPr>
                                <w:sz w:val="22"/>
                              </w:rPr>
                              <w:t xml:space="preserve">Gesamtlänge </w:t>
                            </w:r>
                            <w:r w:rsidRPr="00733B93">
                              <w:rPr>
                                <w:rFonts w:ascii="Euphemia" w:hAnsi="Euphemia"/>
                                <w:b/>
                                <w:sz w:val="22"/>
                              </w:rPr>
                              <w:t>l</w:t>
                            </w:r>
                            <w:r>
                              <w:rPr>
                                <w:sz w:val="22"/>
                              </w:rPr>
                              <w:t xml:space="preserve"> </w:t>
                            </w:r>
                            <w:r w:rsidRPr="00733B93">
                              <w:rPr>
                                <w:sz w:val="22"/>
                              </w:rPr>
                              <w:t xml:space="preserve">=  Gesamtbreite </w:t>
                            </w:r>
                            <w:r w:rsidRPr="00733B93">
                              <w:rPr>
                                <w:b/>
                                <w:sz w:val="22"/>
                              </w:rPr>
                              <w:t>aller Querleisten</w:t>
                            </w:r>
                            <w:r w:rsidRPr="00733B93">
                              <w:rPr>
                                <w:sz w:val="22"/>
                              </w:rPr>
                              <w:t xml:space="preserve"> + </w:t>
                            </w:r>
                            <w:r>
                              <w:rPr>
                                <w:sz w:val="22"/>
                              </w:rPr>
                              <w:t xml:space="preserve">Gesamtbreite </w:t>
                            </w:r>
                            <w:r w:rsidRPr="00733B93">
                              <w:rPr>
                                <w:sz w:val="22"/>
                              </w:rPr>
                              <w:t>alle</w:t>
                            </w:r>
                            <w:r>
                              <w:rPr>
                                <w:sz w:val="22"/>
                              </w:rPr>
                              <w:t>r</w:t>
                            </w:r>
                            <w:r w:rsidRPr="00733B93">
                              <w:rPr>
                                <w:sz w:val="22"/>
                              </w:rPr>
                              <w:t xml:space="preserve"> Abstände </w:t>
                            </w:r>
                            <w:r w:rsidRPr="00733B93">
                              <w:rPr>
                                <w:b/>
                                <w:sz w:val="22"/>
                              </w:rPr>
                              <w:t>e</w:t>
                            </w:r>
                          </w:p>
                          <w:p w14:paraId="0F676D7A" w14:textId="77777777" w:rsidR="008A6EA7" w:rsidRPr="00733B93" w:rsidRDefault="008A6EA7" w:rsidP="003C21BE">
                            <w:pPr>
                              <w:tabs>
                                <w:tab w:val="left" w:pos="1701"/>
                              </w:tabs>
                              <w:rPr>
                                <w:sz w:val="22"/>
                              </w:rPr>
                            </w:pPr>
                            <w:r w:rsidRPr="00733B93">
                              <w:rPr>
                                <w:sz w:val="22"/>
                              </w:rPr>
                              <w:t xml:space="preserve">Abstand  </w:t>
                            </w:r>
                            <w:r w:rsidRPr="00733B93">
                              <w:rPr>
                                <w:b/>
                                <w:sz w:val="22"/>
                              </w:rPr>
                              <w:t>e</w:t>
                            </w:r>
                            <w:r>
                              <w:rPr>
                                <w:sz w:val="22"/>
                              </w:rPr>
                              <w:t xml:space="preserve">        </w:t>
                            </w:r>
                            <w:r w:rsidRPr="00733B93">
                              <w:rPr>
                                <w:sz w:val="22"/>
                              </w:rPr>
                              <w:t>= (Gesamtlänge</w:t>
                            </w:r>
                            <w:r w:rsidRPr="00733B93">
                              <w:rPr>
                                <w:b/>
                                <w:sz w:val="22"/>
                              </w:rPr>
                              <w:t xml:space="preserve"> l </w:t>
                            </w:r>
                            <w:r w:rsidRPr="00733B93">
                              <w:rPr>
                                <w:sz w:val="22"/>
                              </w:rPr>
                              <w:t xml:space="preserve">– Gesamtbreite </w:t>
                            </w:r>
                            <w:r w:rsidRPr="00733B93">
                              <w:rPr>
                                <w:b/>
                                <w:sz w:val="22"/>
                              </w:rPr>
                              <w:t>aller Querleisten</w:t>
                            </w:r>
                            <w:r w:rsidRPr="00733B93">
                              <w:rPr>
                                <w:sz w:val="22"/>
                              </w:rPr>
                              <w:t xml:space="preserve">) : </w:t>
                            </w:r>
                            <w:r w:rsidRPr="008A7271">
                              <w:rPr>
                                <w:b/>
                                <w:sz w:val="22"/>
                              </w:rPr>
                              <w:t>Anzahl</w:t>
                            </w:r>
                            <w:r w:rsidRPr="00733B93">
                              <w:rPr>
                                <w:sz w:val="22"/>
                              </w:rPr>
                              <w:t xml:space="preserve"> der Abstände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AE7F" id="Textfeld 2667" o:spid="_x0000_s1446" type="#_x0000_t202" style="position:absolute;margin-left:-1.9pt;margin-top:10.2pt;width:418.8pt;height:63.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7kAQMAAIwGAAAOAAAAZHJzL2Uyb0RvYy54bWysVUtv2zAMvg/YfxB0X+2keS2oU2QtOgzo&#10;2qLp0LMiS7FRWdIkJXb260fRjpt0u3TYxRFF8hP58ZGLy6ZSZCecL43O6OAspURobvJSbzL64+nm&#10;04wSH5jOmTJaZHQvPL1cfPxwUdu5GJrCqFw4AiDaz2ub0SIEO08SzwtRMX9mrNCglMZVLIDoNknu&#10;WA3olUqGaTpJauNy6wwX3sPtdaukC8SXUvBwL6UXgaiMQmwBvw6/6/hNFhdsvnHMFiXvwmD/EEXF&#10;Sg2P9lDXLDCydeUfUFXJnfFGhjNuqsRIWXKBOUA2g/RNNquCWYG5ADne9jT5/wfL73YPjpR5RoeT&#10;yZQSzSqo0pNoghQqJ3gJHNXWz8F0ZcE4NF9MA7WO3MV7D5cx9Ua6Kv5CUgT0wPa+ZxjwCIfL8flg&#10;Np2AioNulo6Hg1mESV69rfPhqzAViYeMOqggEst2tz60pgeT+Jg3qsxvSqVQiF0jrpQjOwb1Xm+G&#10;HfiJldKkzujkfJwi8IkO++4UIQKrbfXd5C3qdJym2DcQdG+OKRwhgU7p6CmwByH0KJhtEG5V5DVZ&#10;q617ZMD6OJ0BGsnLmOz5bNAK0KDjETwTJaY2MFmBEmfCcxkKbIpIbESMVLzmqxh/aclStmBtuAjT&#10;0dBZY7B9LCgdhZm81hRPYa8EcqAfhYROwdLGiz759iHGudABuwKzB+toJaE273Hs7KNrG9R7nHsP&#10;fNno0DtXpTaurfdpk+Qvh5Blaw98HOUdj6FZNzgi0+mh59cm38MoQEmw0b3lNyWU4pb58MAcbBAo&#10;HGzFcA8fqQz0m+lOlBTG/frbfbSHwQYtJTVspIz6n1vmBCXqm4aR/zwYjQA2oDAaT4cguGPN+lij&#10;t9WVgSEYwP61HI/RPqjDUTpTPcPyXMZXQcU0h7czyoM7CFeh3ZSwfrlYLtEM1pZl4VavLI/gkejY&#10;Vk/NM3O2G9oA435nDtuLzd/MbmsbPbVZboORJQ52pLrltSsBrDxszm49x516LKPV65/I4jcAAAD/&#10;/wMAUEsDBBQABgAIAAAAIQD/YPsB3wAAAAkBAAAPAAAAZHJzL2Rvd25yZXYueG1sTI/BbsIwEETv&#10;lfoP1lbqBYFNQBSlcRCqVPXSAwF66M3E2yQlXkexgfD3XU7lODujmbfZanCtOGMfGk8aphMFAqn0&#10;tqFKw373Pl6CCNGQNa0n1HDFAKv88SEzqfUXKvC8jZXgEgqp0VDH2KVShrJGZ8LEd0js/fjemciy&#10;r6TtzYXLXSsTpRbSmYZ4oTYdvtVYHrcnp+H7cxh9jeSxUh/J1frfTbEoNoXWz0/D+hVExCH+h+GG&#10;z+iQM9PBn8gG0WoYz5g8akjUHAT7y9ntcODg/CUBmWfy/oP8DwAA//8DAFBLAQItABQABgAIAAAA&#10;IQC2gziS/gAAAOEBAAATAAAAAAAAAAAAAAAAAAAAAABbQ29udGVudF9UeXBlc10ueG1sUEsBAi0A&#10;FAAGAAgAAAAhADj9If/WAAAAlAEAAAsAAAAAAAAAAAAAAAAALwEAAF9yZWxzLy5yZWxzUEsBAi0A&#10;FAAGAAgAAAAhAPDLPuQBAwAAjAYAAA4AAAAAAAAAAAAAAAAALgIAAGRycy9lMm9Eb2MueG1sUEsB&#10;Ai0AFAAGAAgAAAAhAP9g+wHfAAAACQEAAA8AAAAAAAAAAAAAAAAAWwUAAGRycy9kb3ducmV2Lnht&#10;bFBLBQYAAAAABAAEAPMAAABnBgAAAAA=&#10;" fillcolor="#eeece1 [3214]" strokecolor="#c4bc96 [2414]" strokeweight=".5pt">
                <v:shadow on="t" color="black" opacity="26214f" origin=",-.5" offset="0,3pt"/>
                <v:textbox>
                  <w:txbxContent>
                    <w:p w14:paraId="2C720182" w14:textId="77777777" w:rsidR="008A6EA7" w:rsidRPr="00733B93" w:rsidRDefault="008A6EA7" w:rsidP="003C21BE">
                      <w:pPr>
                        <w:tabs>
                          <w:tab w:val="left" w:pos="1701"/>
                        </w:tabs>
                        <w:rPr>
                          <w:b/>
                          <w:sz w:val="22"/>
                        </w:rPr>
                      </w:pPr>
                      <w:r w:rsidRPr="00733B93">
                        <w:rPr>
                          <w:b/>
                          <w:sz w:val="22"/>
                        </w:rPr>
                        <w:t>Formel:</w:t>
                      </w:r>
                    </w:p>
                    <w:p w14:paraId="2CB0A2EF" w14:textId="00D3B890" w:rsidR="008A6EA7" w:rsidRPr="00733B93" w:rsidRDefault="008A6EA7" w:rsidP="003C21BE">
                      <w:pPr>
                        <w:tabs>
                          <w:tab w:val="left" w:pos="1701"/>
                        </w:tabs>
                        <w:rPr>
                          <w:sz w:val="22"/>
                        </w:rPr>
                      </w:pPr>
                      <w:r w:rsidRPr="00733B93">
                        <w:rPr>
                          <w:sz w:val="22"/>
                        </w:rPr>
                        <w:t xml:space="preserve">Gesamtlänge </w:t>
                      </w:r>
                      <w:r w:rsidRPr="00733B93">
                        <w:rPr>
                          <w:rFonts w:ascii="Euphemia" w:hAnsi="Euphemia"/>
                          <w:b/>
                          <w:sz w:val="22"/>
                        </w:rPr>
                        <w:t>l</w:t>
                      </w:r>
                      <w:r>
                        <w:rPr>
                          <w:sz w:val="22"/>
                        </w:rPr>
                        <w:t xml:space="preserve"> </w:t>
                      </w:r>
                      <w:r w:rsidRPr="00733B93">
                        <w:rPr>
                          <w:sz w:val="22"/>
                        </w:rPr>
                        <w:t xml:space="preserve">=  Gesamtbreite </w:t>
                      </w:r>
                      <w:r w:rsidRPr="00733B93">
                        <w:rPr>
                          <w:b/>
                          <w:sz w:val="22"/>
                        </w:rPr>
                        <w:t>aller Querleisten</w:t>
                      </w:r>
                      <w:r w:rsidRPr="00733B93">
                        <w:rPr>
                          <w:sz w:val="22"/>
                        </w:rPr>
                        <w:t xml:space="preserve"> + </w:t>
                      </w:r>
                      <w:r>
                        <w:rPr>
                          <w:sz w:val="22"/>
                        </w:rPr>
                        <w:t xml:space="preserve">Gesamtbreite </w:t>
                      </w:r>
                      <w:r w:rsidRPr="00733B93">
                        <w:rPr>
                          <w:sz w:val="22"/>
                        </w:rPr>
                        <w:t>alle</w:t>
                      </w:r>
                      <w:r>
                        <w:rPr>
                          <w:sz w:val="22"/>
                        </w:rPr>
                        <w:t>r</w:t>
                      </w:r>
                      <w:r w:rsidRPr="00733B93">
                        <w:rPr>
                          <w:sz w:val="22"/>
                        </w:rPr>
                        <w:t xml:space="preserve"> Abstände </w:t>
                      </w:r>
                      <w:r w:rsidRPr="00733B93">
                        <w:rPr>
                          <w:b/>
                          <w:sz w:val="22"/>
                        </w:rPr>
                        <w:t>e</w:t>
                      </w:r>
                    </w:p>
                    <w:p w14:paraId="0F676D7A" w14:textId="77777777" w:rsidR="008A6EA7" w:rsidRPr="00733B93" w:rsidRDefault="008A6EA7" w:rsidP="003C21BE">
                      <w:pPr>
                        <w:tabs>
                          <w:tab w:val="left" w:pos="1701"/>
                        </w:tabs>
                        <w:rPr>
                          <w:sz w:val="22"/>
                        </w:rPr>
                      </w:pPr>
                      <w:r w:rsidRPr="00733B93">
                        <w:rPr>
                          <w:sz w:val="22"/>
                        </w:rPr>
                        <w:t xml:space="preserve">Abstand  </w:t>
                      </w:r>
                      <w:r w:rsidRPr="00733B93">
                        <w:rPr>
                          <w:b/>
                          <w:sz w:val="22"/>
                        </w:rPr>
                        <w:t>e</w:t>
                      </w:r>
                      <w:r>
                        <w:rPr>
                          <w:sz w:val="22"/>
                        </w:rPr>
                        <w:t xml:space="preserve">        </w:t>
                      </w:r>
                      <w:r w:rsidRPr="00733B93">
                        <w:rPr>
                          <w:sz w:val="22"/>
                        </w:rPr>
                        <w:t>= (Gesamtlänge</w:t>
                      </w:r>
                      <w:r w:rsidRPr="00733B93">
                        <w:rPr>
                          <w:b/>
                          <w:sz w:val="22"/>
                        </w:rPr>
                        <w:t xml:space="preserve"> l </w:t>
                      </w:r>
                      <w:r w:rsidRPr="00733B93">
                        <w:rPr>
                          <w:sz w:val="22"/>
                        </w:rPr>
                        <w:t xml:space="preserve">– Gesamtbreite </w:t>
                      </w:r>
                      <w:r w:rsidRPr="00733B93">
                        <w:rPr>
                          <w:b/>
                          <w:sz w:val="22"/>
                        </w:rPr>
                        <w:t>aller Querleisten</w:t>
                      </w:r>
                      <w:r w:rsidRPr="00733B93">
                        <w:rPr>
                          <w:sz w:val="22"/>
                        </w:rPr>
                        <w:t xml:space="preserve">) : </w:t>
                      </w:r>
                      <w:r w:rsidRPr="008A7271">
                        <w:rPr>
                          <w:b/>
                          <w:sz w:val="22"/>
                        </w:rPr>
                        <w:t>Anzahl</w:t>
                      </w:r>
                      <w:r w:rsidRPr="00733B93">
                        <w:rPr>
                          <w:sz w:val="22"/>
                        </w:rPr>
                        <w:t xml:space="preserve"> der Abstände</w:t>
                      </w:r>
                    </w:p>
                  </w:txbxContent>
                </v:textbox>
              </v:shape>
            </w:pict>
          </mc:Fallback>
        </mc:AlternateContent>
      </w:r>
    </w:p>
    <w:p w14:paraId="2B5535A8" w14:textId="77777777" w:rsidR="003C21BE" w:rsidRDefault="003C21BE" w:rsidP="003C21BE">
      <w:pPr>
        <w:spacing w:line="312" w:lineRule="auto"/>
        <w:rPr>
          <w:sz w:val="22"/>
        </w:rPr>
      </w:pPr>
    </w:p>
    <w:p w14:paraId="7EF82E17" w14:textId="77777777" w:rsidR="003C21BE" w:rsidRDefault="003C21BE" w:rsidP="003C21BE">
      <w:pPr>
        <w:spacing w:line="312" w:lineRule="auto"/>
        <w:rPr>
          <w:sz w:val="22"/>
        </w:rPr>
      </w:pPr>
    </w:p>
    <w:p w14:paraId="120D342D" w14:textId="77777777" w:rsidR="003C21BE" w:rsidRDefault="003C21BE" w:rsidP="003C21BE">
      <w:pPr>
        <w:spacing w:line="312" w:lineRule="auto"/>
        <w:rPr>
          <w:sz w:val="22"/>
        </w:rPr>
      </w:pPr>
    </w:p>
    <w:p w14:paraId="1F9753BA" w14:textId="77777777" w:rsidR="003C21BE" w:rsidRDefault="003C21BE" w:rsidP="003C21BE">
      <w:pPr>
        <w:spacing w:line="312" w:lineRule="auto"/>
        <w:rPr>
          <w:sz w:val="22"/>
        </w:rPr>
      </w:pPr>
    </w:p>
    <w:p w14:paraId="0B73D4F3" w14:textId="77777777" w:rsidR="003C21BE" w:rsidRPr="008502EF" w:rsidRDefault="003C21BE" w:rsidP="00A467DE">
      <w:pPr>
        <w:pStyle w:val="Listenabsatz"/>
        <w:numPr>
          <w:ilvl w:val="0"/>
          <w:numId w:val="36"/>
        </w:numPr>
        <w:spacing w:line="312" w:lineRule="auto"/>
        <w:rPr>
          <w:sz w:val="22"/>
        </w:rPr>
      </w:pPr>
      <w:r w:rsidRPr="00AA18D1">
        <w:rPr>
          <w:noProof/>
          <w:lang w:eastAsia="de-DE"/>
        </w:rPr>
        <w:drawing>
          <wp:anchor distT="0" distB="0" distL="114300" distR="114300" simplePos="0" relativeHeight="251746816" behindDoc="0" locked="0" layoutInCell="1" allowOverlap="1" wp14:anchorId="7281D306" wp14:editId="2E13A37C">
            <wp:simplePos x="0" y="0"/>
            <wp:positionH relativeFrom="column">
              <wp:posOffset>5448300</wp:posOffset>
            </wp:positionH>
            <wp:positionV relativeFrom="paragraph">
              <wp:posOffset>233680</wp:posOffset>
            </wp:positionV>
            <wp:extent cx="314325" cy="314325"/>
            <wp:effectExtent l="0" t="0" r="9525" b="9525"/>
            <wp:wrapNone/>
            <wp:docPr id="2902" name="Grafik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Füllen Sie die Wertetabelle aus.</w:t>
      </w:r>
    </w:p>
    <w:tbl>
      <w:tblPr>
        <w:tblStyle w:val="Tabellenraster"/>
        <w:tblW w:w="8256" w:type="dxa"/>
        <w:tblInd w:w="108" w:type="dxa"/>
        <w:tblLook w:val="04A0" w:firstRow="1" w:lastRow="0" w:firstColumn="1" w:lastColumn="0" w:noHBand="0" w:noVBand="1"/>
      </w:tblPr>
      <w:tblGrid>
        <w:gridCol w:w="1678"/>
        <w:gridCol w:w="1644"/>
        <w:gridCol w:w="1532"/>
        <w:gridCol w:w="1757"/>
        <w:gridCol w:w="1645"/>
      </w:tblGrid>
      <w:tr w:rsidR="003C21BE" w14:paraId="3AD7C05A" w14:textId="77777777" w:rsidTr="00A65D3D">
        <w:trPr>
          <w:cnfStyle w:val="100000000000" w:firstRow="1" w:lastRow="0" w:firstColumn="0" w:lastColumn="0" w:oddVBand="0" w:evenVBand="0" w:oddHBand="0" w:evenHBand="0" w:firstRowFirstColumn="0" w:firstRowLastColumn="0" w:lastRowFirstColumn="0" w:lastRowLastColumn="0"/>
        </w:trPr>
        <w:tc>
          <w:tcPr>
            <w:tcW w:w="1678" w:type="dxa"/>
          </w:tcPr>
          <w:p w14:paraId="75BD219A" w14:textId="77777777" w:rsidR="003C21BE" w:rsidRPr="00D61CD0" w:rsidRDefault="003C21BE" w:rsidP="00DF56A2">
            <w:r>
              <w:t xml:space="preserve">Gesamtlänge </w:t>
            </w:r>
            <w:r w:rsidRPr="008A7271">
              <w:t>l</w:t>
            </w:r>
          </w:p>
        </w:tc>
        <w:tc>
          <w:tcPr>
            <w:tcW w:w="1644" w:type="dxa"/>
          </w:tcPr>
          <w:p w14:paraId="73BEFB0A" w14:textId="77777777" w:rsidR="003C21BE" w:rsidRDefault="003C21BE" w:rsidP="00DF56A2">
            <w:r w:rsidRPr="00D61CD0">
              <w:t xml:space="preserve">Anzahl der </w:t>
            </w:r>
          </w:p>
          <w:p w14:paraId="00B1B6A2" w14:textId="77777777" w:rsidR="003C21BE" w:rsidRPr="00D61CD0" w:rsidRDefault="003C21BE" w:rsidP="00DF56A2">
            <w:r w:rsidRPr="00D61CD0">
              <w:t>Querleisten</w:t>
            </w:r>
          </w:p>
        </w:tc>
        <w:tc>
          <w:tcPr>
            <w:tcW w:w="1532" w:type="dxa"/>
          </w:tcPr>
          <w:p w14:paraId="3CB80C0A" w14:textId="77777777" w:rsidR="003C21BE" w:rsidRPr="00D61CD0" w:rsidRDefault="003C21BE" w:rsidP="00DF56A2">
            <w:r w:rsidRPr="00D61CD0">
              <w:t xml:space="preserve">Breite </w:t>
            </w:r>
            <w:r>
              <w:t>einer</w:t>
            </w:r>
            <w:r w:rsidRPr="00D61CD0">
              <w:t xml:space="preserve"> Querleiste</w:t>
            </w:r>
          </w:p>
        </w:tc>
        <w:tc>
          <w:tcPr>
            <w:tcW w:w="1757" w:type="dxa"/>
          </w:tcPr>
          <w:p w14:paraId="7BB2B565" w14:textId="77777777" w:rsidR="003C21BE" w:rsidRPr="00D61CD0" w:rsidRDefault="003C21BE" w:rsidP="00DF56A2">
            <w:r>
              <w:t xml:space="preserve">Gesamtbreite </w:t>
            </w:r>
            <w:r w:rsidRPr="008A7271">
              <w:t>aller Querleisten</w:t>
            </w:r>
          </w:p>
        </w:tc>
        <w:tc>
          <w:tcPr>
            <w:tcW w:w="1645" w:type="dxa"/>
          </w:tcPr>
          <w:p w14:paraId="11E5E03A" w14:textId="77777777" w:rsidR="003C21BE" w:rsidRDefault="003C21BE" w:rsidP="00DF56A2">
            <w:r w:rsidRPr="008A7271">
              <w:t>Anzahl</w:t>
            </w:r>
            <w:r>
              <w:t xml:space="preserve"> der Abstände</w:t>
            </w:r>
          </w:p>
        </w:tc>
      </w:tr>
      <w:tr w:rsidR="003C21BE" w14:paraId="3939EDC7" w14:textId="77777777" w:rsidTr="00A65D3D">
        <w:trPr>
          <w:trHeight w:val="680"/>
        </w:trPr>
        <w:tc>
          <w:tcPr>
            <w:tcW w:w="1678" w:type="dxa"/>
          </w:tcPr>
          <w:p w14:paraId="01FB07C7" w14:textId="77777777" w:rsidR="003C21BE" w:rsidRDefault="003C21BE" w:rsidP="00DF56A2">
            <w:pPr>
              <w:spacing w:line="312" w:lineRule="auto"/>
              <w:rPr>
                <w:sz w:val="22"/>
              </w:rPr>
            </w:pPr>
          </w:p>
        </w:tc>
        <w:tc>
          <w:tcPr>
            <w:tcW w:w="1644" w:type="dxa"/>
          </w:tcPr>
          <w:p w14:paraId="166610EC" w14:textId="77777777" w:rsidR="003C21BE" w:rsidRDefault="003C21BE" w:rsidP="00DF56A2">
            <w:pPr>
              <w:spacing w:line="312" w:lineRule="auto"/>
              <w:rPr>
                <w:sz w:val="22"/>
              </w:rPr>
            </w:pPr>
          </w:p>
        </w:tc>
        <w:tc>
          <w:tcPr>
            <w:tcW w:w="1532" w:type="dxa"/>
          </w:tcPr>
          <w:p w14:paraId="64A3E6FB" w14:textId="77777777" w:rsidR="003C21BE" w:rsidRDefault="003C21BE" w:rsidP="00DF56A2">
            <w:pPr>
              <w:spacing w:line="312" w:lineRule="auto"/>
              <w:rPr>
                <w:sz w:val="22"/>
              </w:rPr>
            </w:pPr>
          </w:p>
        </w:tc>
        <w:tc>
          <w:tcPr>
            <w:tcW w:w="1757" w:type="dxa"/>
          </w:tcPr>
          <w:p w14:paraId="7EE11355" w14:textId="77777777" w:rsidR="003C21BE" w:rsidRPr="008A7271" w:rsidRDefault="003C21BE" w:rsidP="00DF56A2">
            <w:pPr>
              <w:spacing w:line="312" w:lineRule="auto"/>
              <w:jc w:val="center"/>
              <w:rPr>
                <w:sz w:val="22"/>
              </w:rPr>
            </w:pPr>
          </w:p>
        </w:tc>
        <w:tc>
          <w:tcPr>
            <w:tcW w:w="1645" w:type="dxa"/>
          </w:tcPr>
          <w:p w14:paraId="1BAF9027" w14:textId="77777777" w:rsidR="003C21BE" w:rsidRPr="008A7271" w:rsidRDefault="003C21BE" w:rsidP="00DF56A2">
            <w:pPr>
              <w:spacing w:line="312" w:lineRule="auto"/>
              <w:jc w:val="center"/>
              <w:rPr>
                <w:sz w:val="22"/>
              </w:rPr>
            </w:pPr>
          </w:p>
        </w:tc>
      </w:tr>
    </w:tbl>
    <w:p w14:paraId="7E63BB50" w14:textId="77777777" w:rsidR="003C21BE" w:rsidRDefault="003C21BE" w:rsidP="003C21BE">
      <w:pPr>
        <w:spacing w:line="312" w:lineRule="auto"/>
        <w:jc w:val="both"/>
        <w:rPr>
          <w:sz w:val="22"/>
        </w:rPr>
      </w:pPr>
    </w:p>
    <w:p w14:paraId="5315EBF7" w14:textId="77777777" w:rsidR="003C21BE" w:rsidRDefault="003C21BE" w:rsidP="00A467DE">
      <w:pPr>
        <w:pStyle w:val="Listenabsatz"/>
        <w:numPr>
          <w:ilvl w:val="0"/>
          <w:numId w:val="36"/>
        </w:numPr>
        <w:spacing w:line="312" w:lineRule="auto"/>
        <w:rPr>
          <w:sz w:val="22"/>
        </w:rPr>
      </w:pPr>
      <w:r>
        <w:rPr>
          <w:sz w:val="22"/>
        </w:rPr>
        <w:t xml:space="preserve">Setzen Sie die Werte aus der Tabelle in die </w:t>
      </w:r>
      <w:r w:rsidRPr="008A7271">
        <w:rPr>
          <w:b/>
          <w:sz w:val="22"/>
        </w:rPr>
        <w:t>Formel</w:t>
      </w:r>
      <w:r>
        <w:rPr>
          <w:sz w:val="22"/>
        </w:rPr>
        <w:t xml:space="preserve"> ein. </w:t>
      </w:r>
    </w:p>
    <w:p w14:paraId="0B0A3EF9" w14:textId="77777777" w:rsidR="003C21BE" w:rsidRPr="002B40F4" w:rsidRDefault="001E2A3A" w:rsidP="00A467DE">
      <w:pPr>
        <w:pStyle w:val="Listenabsatz"/>
        <w:numPr>
          <w:ilvl w:val="0"/>
          <w:numId w:val="36"/>
        </w:numPr>
        <w:spacing w:line="312" w:lineRule="auto"/>
        <w:rPr>
          <w:sz w:val="22"/>
        </w:rPr>
      </w:pPr>
      <w:r>
        <w:rPr>
          <w:sz w:val="22"/>
        </w:rPr>
        <w:t>Berechnen Sie Ab</w:t>
      </w:r>
      <w:r w:rsidR="003C21BE">
        <w:rPr>
          <w:sz w:val="22"/>
        </w:rPr>
        <w:t xml:space="preserve">stand </w:t>
      </w:r>
      <w:r w:rsidR="003C21BE" w:rsidRPr="008A7271">
        <w:rPr>
          <w:b/>
          <w:sz w:val="22"/>
        </w:rPr>
        <w:t>e!</w:t>
      </w:r>
    </w:p>
    <w:p w14:paraId="231E7A93"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747840" behindDoc="0" locked="0" layoutInCell="1" allowOverlap="1" wp14:anchorId="2D5236BB" wp14:editId="42738870">
                <wp:simplePos x="0" y="0"/>
                <wp:positionH relativeFrom="column">
                  <wp:posOffset>1805</wp:posOffset>
                </wp:positionH>
                <wp:positionV relativeFrom="paragraph">
                  <wp:posOffset>59924</wp:posOffset>
                </wp:positionV>
                <wp:extent cx="5288280" cy="1347537"/>
                <wp:effectExtent l="57150" t="19050" r="83820" b="119380"/>
                <wp:wrapNone/>
                <wp:docPr id="2668" name="Textfeld 2668"/>
                <wp:cNvGraphicFramePr/>
                <a:graphic xmlns:a="http://schemas.openxmlformats.org/drawingml/2006/main">
                  <a:graphicData uri="http://schemas.microsoft.com/office/word/2010/wordprocessingShape">
                    <wps:wsp>
                      <wps:cNvSpPr txBox="1"/>
                      <wps:spPr>
                        <a:xfrm>
                          <a:off x="0" y="0"/>
                          <a:ext cx="5288280" cy="1347537"/>
                        </a:xfrm>
                        <a:prstGeom prst="rect">
                          <a:avLst/>
                        </a:prstGeom>
                        <a:solidFill>
                          <a:schemeClr val="bg2"/>
                        </a:solidFill>
                        <a:ln w="6350">
                          <a:solidFill>
                            <a:schemeClr val="bg2">
                              <a:lumMod val="75000"/>
                            </a:schemeClr>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5C23330" w14:textId="77777777" w:rsidR="008A6EA7" w:rsidRPr="002B40F4" w:rsidRDefault="008A6EA7" w:rsidP="003C21BE">
                            <w:pPr>
                              <w:tabs>
                                <w:tab w:val="left" w:pos="1701"/>
                              </w:tabs>
                              <w:rPr>
                                <w:sz w:val="22"/>
                              </w:rPr>
                            </w:pPr>
                            <w:r w:rsidRPr="002B40F4">
                              <w:rPr>
                                <w:b/>
                                <w:sz w:val="22"/>
                              </w:rPr>
                              <w:t>Rechnung:</w:t>
                            </w:r>
                          </w:p>
                          <w:p w14:paraId="1632AC2B" w14:textId="77777777" w:rsidR="008A6EA7" w:rsidRPr="008502EF" w:rsidRDefault="008A6EA7" w:rsidP="003C21BE">
                            <w:pPr>
                              <w:tabs>
                                <w:tab w:val="left" w:pos="1701"/>
                              </w:tabs>
                              <w:rPr>
                                <w:sz w:val="16"/>
                              </w:rPr>
                            </w:pPr>
                            <w:r w:rsidRPr="008A7271">
                              <w:rPr>
                                <w:b/>
                                <w:sz w:val="22"/>
                              </w:rPr>
                              <w:t>e</w:t>
                            </w:r>
                            <w:r w:rsidRPr="008502EF">
                              <w:rPr>
                                <w:sz w:val="22"/>
                              </w:rPr>
                              <w:t xml:space="preserve"> </w:t>
                            </w:r>
                            <w:r>
                              <w:rPr>
                                <w:sz w:val="22"/>
                              </w:rPr>
                              <w:t xml:space="preserve">= </w:t>
                            </w:r>
                            <w:r w:rsidRPr="002B40F4">
                              <w:rPr>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36BB" id="Textfeld 2668" o:spid="_x0000_s1447" type="#_x0000_t202" style="position:absolute;margin-left:.15pt;margin-top:4.7pt;width:416.4pt;height:106.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P4/wIAAIsGAAAOAAAAZHJzL2Uyb0RvYy54bWysVUtv2zAMvg/YfxB0X+28s6BOkbXoMKBr&#10;i6ZDz4osxUZlSZOUxNmvH0U7TtLt0mEXRxTJT+THRy6v6kqRrXC+NDqjvYuUEqG5yUu9zuiP59tP&#10;U0p8YDpnymiR0b3w9Gr+8cPlzs5E3xRG5cIRANF+trMZLUKwsyTxvBAV8xfGCg1KaVzFAohuneSO&#10;7QC9Ukk/TcfJzrjcOsOF93B70yjpHPGlFDw8SOlFICqjEFvAr8PvKn6T+SWbrR2zRcnbMNg/RFGx&#10;UsOjHdQNC4xsXPkHVFVyZ7yR4YKbKjFSllxgDpBNL32TzbJgVmAuQI63HU3+/8Hy++2jI2We0f54&#10;DLXSrIIqPYs6SKFygpfA0c76GZguLRiH+oupodaRu3jv4TKmXktXxV9IioAe2N53DAMe4XA56k+n&#10;/SmoOOh6g+FkNJhEnOTobp0PX4WpSDxk1EEJkVm2vfOhMT2YxNe8UWV+WyqFQmwbca0c2TIo+Grd&#10;b8HPrJQmu4yOB6MUgc902HjnCBFYbarvJm9QJ6M0xcaBoDtzTOEECXRKR0+BTQihR8FsgnDLIt+R&#10;ldq4Jwa0j9IpoJG8jMkOpr1GgA4dDeGZKDG1htEKlDgTXspQYFdEZiNipOKYr2L8tSFL2YI14SJM&#10;S0NrjcF2saB0EmZyLCqewl4J5EA/CQmtgrWNF13yzUOMc6EDtgVmD9bRSkJt3uPY2kfXJqj3OHce&#10;+LLRoXOuSm1cU+/zJslfDyHLxh74OMk7HkO9qnFGJtND069MvodZgJJgp3vLb0soxR3z4ZE5WCFQ&#10;OFiL4QE+UhnoN9OeKCmM+/W3+2gPkw1aSnawkjLqf26YE5Sobxpm/nNvOATYgMJwNOmD4E41q1ON&#10;3lTXBoagBwvYcjxG+6AOR+lM9QLbcxFfBRXTHN7GTmuO16FZlLB9uVgs0Ai2lmXhTi8tj9CR5thU&#10;z/ULc7Yd2QDTfm8Oy4vN3kxuYxs9tVlsgpEljnUkumG1LQBsPGzNdjvHlXoqo9XxP2T+GwAA//8D&#10;AFBLAwQUAAYACAAAACEAYbAf8NwAAAAGAQAADwAAAGRycy9kb3ducmV2LnhtbEyOzU7CQBSF9ya+&#10;w+SauJPpjxCovSUNRjeCBvQBhs61rXTuNJ0Byts7rnB5ck6+8+XL0XTiRINrLSPEkwgEcWV1yzXC&#10;1+fLwxyE84q16iwTwoUcLIvbm1xl2p55S6edr0WAsMsUQuN9n0npqoaMchPbE4fu2w5G+RCHWupB&#10;nQPcdDKJopk0quXw0KieVg1Vh93RILz6C7vN9GfB66390G+6nL4/l4j3d2P5BMLT6K9j+NMP6lAE&#10;p709snaiQ0jDDmHxCCKU8zSNQewRkiSegSxy+V+/+AUAAP//AwBQSwECLQAUAAYACAAAACEAtoM4&#10;kv4AAADhAQAAEwAAAAAAAAAAAAAAAAAAAAAAW0NvbnRlbnRfVHlwZXNdLnhtbFBLAQItABQABgAI&#10;AAAAIQA4/SH/1gAAAJQBAAALAAAAAAAAAAAAAAAAAC8BAABfcmVscy8ucmVsc1BLAQItABQABgAI&#10;AAAAIQCkCdP4/wIAAIsGAAAOAAAAAAAAAAAAAAAAAC4CAABkcnMvZTJvRG9jLnhtbFBLAQItABQA&#10;BgAIAAAAIQBhsB/w3AAAAAYBAAAPAAAAAAAAAAAAAAAAAFkFAABkcnMvZG93bnJldi54bWxQSwUG&#10;AAAAAAQABADzAAAAYgYAAAAA&#10;" fillcolor="#eeece1 [3214]" strokecolor="#c4bc96 [2414]" strokeweight=".5pt">
                <v:shadow on="t" color="black" opacity="26214f" origin=",-.5" offset="0,3pt"/>
                <v:textbox>
                  <w:txbxContent>
                    <w:p w14:paraId="55C23330" w14:textId="77777777" w:rsidR="008A6EA7" w:rsidRPr="002B40F4" w:rsidRDefault="008A6EA7" w:rsidP="003C21BE">
                      <w:pPr>
                        <w:tabs>
                          <w:tab w:val="left" w:pos="1701"/>
                        </w:tabs>
                        <w:rPr>
                          <w:sz w:val="22"/>
                        </w:rPr>
                      </w:pPr>
                      <w:r w:rsidRPr="002B40F4">
                        <w:rPr>
                          <w:b/>
                          <w:sz w:val="22"/>
                        </w:rPr>
                        <w:t>Rechnung:</w:t>
                      </w:r>
                    </w:p>
                    <w:p w14:paraId="1632AC2B" w14:textId="77777777" w:rsidR="008A6EA7" w:rsidRPr="008502EF" w:rsidRDefault="008A6EA7" w:rsidP="003C21BE">
                      <w:pPr>
                        <w:tabs>
                          <w:tab w:val="left" w:pos="1701"/>
                        </w:tabs>
                        <w:rPr>
                          <w:sz w:val="16"/>
                        </w:rPr>
                      </w:pPr>
                      <w:r w:rsidRPr="008A7271">
                        <w:rPr>
                          <w:b/>
                          <w:sz w:val="22"/>
                        </w:rPr>
                        <w:t>e</w:t>
                      </w:r>
                      <w:r w:rsidRPr="008502EF">
                        <w:rPr>
                          <w:sz w:val="22"/>
                        </w:rPr>
                        <w:t xml:space="preserve"> </w:t>
                      </w:r>
                      <w:r>
                        <w:rPr>
                          <w:sz w:val="22"/>
                        </w:rPr>
                        <w:t xml:space="preserve">= </w:t>
                      </w:r>
                      <w:r w:rsidRPr="002B40F4">
                        <w:rPr>
                          <w:sz w:val="40"/>
                        </w:rPr>
                        <w:t>(</w:t>
                      </w:r>
                    </w:p>
                  </w:txbxContent>
                </v:textbox>
              </v:shape>
            </w:pict>
          </mc:Fallback>
        </mc:AlternateContent>
      </w:r>
    </w:p>
    <w:p w14:paraId="63512202" w14:textId="77777777" w:rsidR="003C21BE" w:rsidRDefault="003C21BE" w:rsidP="003C21BE">
      <w:pPr>
        <w:spacing w:line="312" w:lineRule="auto"/>
        <w:rPr>
          <w:sz w:val="22"/>
        </w:rPr>
      </w:pPr>
    </w:p>
    <w:p w14:paraId="3A9280F1" w14:textId="77777777" w:rsidR="003C21BE" w:rsidRDefault="003C21BE" w:rsidP="003C21BE">
      <w:pPr>
        <w:spacing w:line="312" w:lineRule="auto"/>
        <w:rPr>
          <w:sz w:val="22"/>
        </w:rPr>
      </w:pPr>
    </w:p>
    <w:p w14:paraId="21696BB4" w14:textId="77777777" w:rsidR="003C21BE" w:rsidRPr="002B40F4" w:rsidRDefault="003C21BE" w:rsidP="003C21BE">
      <w:pPr>
        <w:spacing w:line="240" w:lineRule="exact"/>
        <w:rPr>
          <w:sz w:val="22"/>
        </w:rPr>
      </w:pPr>
      <w:r w:rsidRPr="00BA708B">
        <w:rPr>
          <w:sz w:val="12"/>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3C21BE" w:rsidRPr="00DE4890" w14:paraId="4AF4C5C6" w14:textId="77777777" w:rsidTr="00DF56A2">
        <w:trPr>
          <w:trHeight w:val="544"/>
        </w:trPr>
        <w:tc>
          <w:tcPr>
            <w:tcW w:w="7513" w:type="dxa"/>
            <w:shd w:val="clear" w:color="auto" w:fill="D9D9D9" w:themeFill="background1" w:themeFillShade="D9"/>
            <w:vAlign w:val="center"/>
          </w:tcPr>
          <w:p w14:paraId="64559D2C" w14:textId="77777777" w:rsidR="003C21BE" w:rsidRPr="000F6CC4" w:rsidRDefault="003C21BE" w:rsidP="00DF56A2">
            <w:pPr>
              <w:spacing w:line="312" w:lineRule="auto"/>
              <w:rPr>
                <w:b/>
                <w:noProof/>
                <w:sz w:val="22"/>
              </w:rPr>
            </w:pPr>
            <w:r w:rsidRPr="000F6CC4">
              <w:rPr>
                <w:b/>
                <w:noProof/>
                <w:sz w:val="22"/>
              </w:rPr>
              <w:lastRenderedPageBreak/>
              <w:t xml:space="preserve">Einleger </w:t>
            </w:r>
            <w:r w:rsidR="000C2021" w:rsidRPr="000F6CC4">
              <w:rPr>
                <w:b/>
                <w:noProof/>
                <w:sz w:val="22"/>
              </w:rPr>
              <w:t>zu Bauanleitung umsetzen</w:t>
            </w:r>
          </w:p>
        </w:tc>
        <w:tc>
          <w:tcPr>
            <w:tcW w:w="2126" w:type="dxa"/>
            <w:shd w:val="clear" w:color="auto" w:fill="D9D9D9" w:themeFill="background1" w:themeFillShade="D9"/>
          </w:tcPr>
          <w:p w14:paraId="437B9772" w14:textId="77777777" w:rsidR="003C21BE" w:rsidRDefault="003C21BE" w:rsidP="00DF56A2">
            <w:pPr>
              <w:pStyle w:val="TabelleKopflinks"/>
              <w:jc w:val="center"/>
            </w:pPr>
            <w:r>
              <w:t>Holztechnik</w:t>
            </w:r>
          </w:p>
          <w:p w14:paraId="776DD0EB" w14:textId="77777777" w:rsidR="003C21BE" w:rsidRPr="00DE4890" w:rsidRDefault="003C21BE" w:rsidP="00DF56A2">
            <w:pPr>
              <w:pStyle w:val="TabelleKopflinks"/>
              <w:jc w:val="center"/>
            </w:pPr>
            <w:r>
              <w:t>Z.01.02.03</w:t>
            </w:r>
            <w:r w:rsidR="006D09C7">
              <w:t>.02</w:t>
            </w:r>
          </w:p>
        </w:tc>
      </w:tr>
    </w:tbl>
    <w:p w14:paraId="2B542741" w14:textId="77777777" w:rsidR="003C21BE" w:rsidRDefault="003C21BE" w:rsidP="003C21BE">
      <w:pPr>
        <w:pStyle w:val="berschrift2"/>
      </w:pPr>
      <w:r w:rsidRPr="008A7271">
        <w:rPr>
          <w:noProof/>
          <w:color w:val="FF0000"/>
          <w:sz w:val="22"/>
        </w:rPr>
        <w:drawing>
          <wp:anchor distT="0" distB="0" distL="114300" distR="114300" simplePos="0" relativeHeight="251738624" behindDoc="0" locked="0" layoutInCell="1" allowOverlap="1" wp14:anchorId="16B99DF5" wp14:editId="654619F6">
            <wp:simplePos x="0" y="0"/>
            <wp:positionH relativeFrom="column">
              <wp:posOffset>4766945</wp:posOffset>
            </wp:positionH>
            <wp:positionV relativeFrom="paragraph">
              <wp:posOffset>6985</wp:posOffset>
            </wp:positionV>
            <wp:extent cx="341630" cy="313055"/>
            <wp:effectExtent l="0" t="0" r="1270" b="0"/>
            <wp:wrapNone/>
            <wp:docPr id="2903" name="Grafik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Die wichtigsten Maße für die Herstellung:</w:t>
      </w:r>
    </w:p>
    <w:p w14:paraId="5672B8C9" w14:textId="77777777" w:rsidR="003C21BE" w:rsidRPr="006F6613" w:rsidRDefault="003C21BE" w:rsidP="003C21BE">
      <w:pPr>
        <w:tabs>
          <w:tab w:val="left" w:pos="426"/>
          <w:tab w:val="left" w:pos="851"/>
        </w:tabs>
        <w:spacing w:line="312" w:lineRule="auto"/>
        <w:rPr>
          <w:sz w:val="22"/>
        </w:rPr>
      </w:pPr>
      <w:r>
        <w:rPr>
          <w:sz w:val="22"/>
        </w:rPr>
        <w:t>Der Abstand zwischen den Mittelpunkten der Bohrlöcher ist ein absolut entscheidendes Maß. Hier ist genaues Arbeiten wichtig, damit der Klappstuhl in</w:t>
      </w:r>
      <w:r w:rsidR="001E2A3A">
        <w:rPr>
          <w:sz w:val="22"/>
        </w:rPr>
        <w:t>-</w:t>
      </w:r>
      <w:r>
        <w:rPr>
          <w:sz w:val="22"/>
        </w:rPr>
        <w:t xml:space="preserve"> </w:t>
      </w:r>
      <w:r w:rsidRPr="006F6613">
        <w:rPr>
          <w:sz w:val="22"/>
        </w:rPr>
        <w:t>einander passt.</w:t>
      </w:r>
    </w:p>
    <w:p w14:paraId="0A27DE80" w14:textId="77777777" w:rsidR="003C21BE" w:rsidRPr="006F6613" w:rsidRDefault="00D66C61" w:rsidP="003C21BE">
      <w:pPr>
        <w:tabs>
          <w:tab w:val="left" w:pos="426"/>
          <w:tab w:val="left" w:pos="851"/>
        </w:tabs>
        <w:spacing w:line="312" w:lineRule="auto"/>
        <w:rPr>
          <w:sz w:val="22"/>
        </w:rPr>
      </w:pPr>
      <w:r w:rsidRPr="00AA18D1">
        <w:rPr>
          <w:noProof/>
          <w:lang w:eastAsia="de-DE"/>
        </w:rPr>
        <w:drawing>
          <wp:anchor distT="0" distB="0" distL="114300" distR="114300" simplePos="0" relativeHeight="251764224" behindDoc="0" locked="0" layoutInCell="1" allowOverlap="1" wp14:anchorId="554049AF" wp14:editId="4D5ED413">
            <wp:simplePos x="0" y="0"/>
            <wp:positionH relativeFrom="column">
              <wp:posOffset>4798060</wp:posOffset>
            </wp:positionH>
            <wp:positionV relativeFrom="paragraph">
              <wp:posOffset>0</wp:posOffset>
            </wp:positionV>
            <wp:extent cx="314325" cy="314325"/>
            <wp:effectExtent l="0" t="0" r="9525" b="9525"/>
            <wp:wrapNone/>
            <wp:docPr id="3270" name="Grafik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sidRPr="006F6613">
        <w:rPr>
          <w:sz w:val="22"/>
        </w:rPr>
        <w:t xml:space="preserve">Bitte kontrollieren Sie diese Maße, </w:t>
      </w:r>
      <w:r w:rsidR="003C21BE" w:rsidRPr="006F6613">
        <w:rPr>
          <w:b/>
          <w:sz w:val="22"/>
        </w:rPr>
        <w:t>bevor</w:t>
      </w:r>
      <w:r w:rsidR="003C21BE" w:rsidRPr="006F6613">
        <w:rPr>
          <w:sz w:val="22"/>
        </w:rPr>
        <w:t xml:space="preserve"> Sie anfangen zu bohren!</w:t>
      </w:r>
      <w:r w:rsidRPr="00D66C61">
        <w:rPr>
          <w:noProof/>
          <w:lang w:eastAsia="de-DE"/>
        </w:rPr>
        <w:t xml:space="preserve"> </w:t>
      </w:r>
    </w:p>
    <w:p w14:paraId="368F820F" w14:textId="77777777" w:rsidR="003C21BE" w:rsidRDefault="003C21BE" w:rsidP="003C21BE">
      <w:pPr>
        <w:tabs>
          <w:tab w:val="left" w:pos="426"/>
          <w:tab w:val="left" w:pos="851"/>
        </w:tabs>
        <w:spacing w:line="312" w:lineRule="auto"/>
        <w:rPr>
          <w:sz w:val="22"/>
        </w:rPr>
      </w:pPr>
    </w:p>
    <w:p w14:paraId="3A7D3DB6" w14:textId="77777777" w:rsidR="003C21BE" w:rsidRPr="00204F06" w:rsidRDefault="00D66C61" w:rsidP="0033150B">
      <w:pPr>
        <w:pStyle w:val="Listenabsatz"/>
        <w:numPr>
          <w:ilvl w:val="0"/>
          <w:numId w:val="54"/>
        </w:numPr>
        <w:tabs>
          <w:tab w:val="left" w:pos="426"/>
          <w:tab w:val="left" w:pos="851"/>
        </w:tabs>
        <w:spacing w:line="312" w:lineRule="auto"/>
        <w:rPr>
          <w:sz w:val="22"/>
        </w:rPr>
      </w:pPr>
      <w:r w:rsidRPr="00AA18D1">
        <w:rPr>
          <w:noProof/>
          <w:lang w:eastAsia="de-DE"/>
        </w:rPr>
        <w:drawing>
          <wp:anchor distT="0" distB="0" distL="114300" distR="114300" simplePos="0" relativeHeight="251612672" behindDoc="0" locked="0" layoutInCell="1" allowOverlap="1" wp14:anchorId="210BF15B" wp14:editId="49FAB159">
            <wp:simplePos x="0" y="0"/>
            <wp:positionH relativeFrom="column">
              <wp:posOffset>4797425</wp:posOffset>
            </wp:positionH>
            <wp:positionV relativeFrom="paragraph">
              <wp:posOffset>71120</wp:posOffset>
            </wp:positionV>
            <wp:extent cx="314325" cy="314325"/>
            <wp:effectExtent l="0" t="0" r="9525" b="9525"/>
            <wp:wrapNone/>
            <wp:docPr id="2905" name="Grafik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sidRPr="00204F06">
        <w:rPr>
          <w:sz w:val="22"/>
        </w:rPr>
        <w:t>Berechnen Sie den Abstand zwischen den Mittelpunkten der Bohrlöcher</w:t>
      </w:r>
      <w:r w:rsidR="003C21BE">
        <w:rPr>
          <w:sz w:val="22"/>
        </w:rPr>
        <w:t xml:space="preserve"> beim Sitz</w:t>
      </w:r>
      <w:r w:rsidR="003C21BE" w:rsidRPr="00204F06">
        <w:rPr>
          <w:sz w:val="22"/>
        </w:rPr>
        <w:t>.</w:t>
      </w:r>
    </w:p>
    <w:p w14:paraId="71B534CC" w14:textId="77777777" w:rsidR="003C21BE" w:rsidRDefault="003C21BE" w:rsidP="003C21BE">
      <w:pPr>
        <w:tabs>
          <w:tab w:val="left" w:pos="426"/>
          <w:tab w:val="left" w:pos="851"/>
        </w:tabs>
        <w:spacing w:line="312" w:lineRule="auto"/>
        <w:rPr>
          <w:sz w:val="22"/>
        </w:rPr>
      </w:pPr>
      <w:r>
        <w:rPr>
          <w:sz w:val="22"/>
        </w:rPr>
        <w:tab/>
        <w:t xml:space="preserve">Rechnung:  </w:t>
      </w:r>
    </w:p>
    <w:p w14:paraId="4FB77377" w14:textId="77777777" w:rsidR="003C21BE" w:rsidRDefault="003C21BE" w:rsidP="003C21BE">
      <w:pPr>
        <w:spacing w:line="312" w:lineRule="auto"/>
        <w:rPr>
          <w:sz w:val="22"/>
        </w:rPr>
      </w:pPr>
    </w:p>
    <w:p w14:paraId="4BD571B9" w14:textId="33C88616" w:rsidR="003C21BE" w:rsidRDefault="003C21BE" w:rsidP="003C21BE">
      <w:pPr>
        <w:spacing w:line="312" w:lineRule="auto"/>
        <w:rPr>
          <w:sz w:val="22"/>
        </w:rPr>
      </w:pPr>
    </w:p>
    <w:p w14:paraId="5678A9B6" w14:textId="594EB028" w:rsidR="003C21BE" w:rsidRDefault="008A6EA7" w:rsidP="003C21BE">
      <w:pPr>
        <w:spacing w:line="312" w:lineRule="auto"/>
        <w:rPr>
          <w:sz w:val="22"/>
        </w:rPr>
      </w:pPr>
      <w:r>
        <w:rPr>
          <w:b/>
          <w:noProof/>
          <w:sz w:val="22"/>
          <w:lang w:eastAsia="de-DE"/>
        </w:rPr>
        <mc:AlternateContent>
          <mc:Choice Requires="wpg">
            <w:drawing>
              <wp:anchor distT="0" distB="0" distL="114300" distR="114300" simplePos="0" relativeHeight="251798016" behindDoc="0" locked="0" layoutInCell="1" allowOverlap="1" wp14:anchorId="27003657" wp14:editId="31727202">
                <wp:simplePos x="0" y="0"/>
                <wp:positionH relativeFrom="column">
                  <wp:posOffset>551424</wp:posOffset>
                </wp:positionH>
                <wp:positionV relativeFrom="paragraph">
                  <wp:posOffset>87795</wp:posOffset>
                </wp:positionV>
                <wp:extent cx="3229610" cy="1777365"/>
                <wp:effectExtent l="0" t="0" r="8890" b="0"/>
                <wp:wrapNone/>
                <wp:docPr id="2918" name="Gruppieren 2918"/>
                <wp:cNvGraphicFramePr/>
                <a:graphic xmlns:a="http://schemas.openxmlformats.org/drawingml/2006/main">
                  <a:graphicData uri="http://schemas.microsoft.com/office/word/2010/wordprocessingGroup">
                    <wpg:wgp>
                      <wpg:cNvGrpSpPr/>
                      <wpg:grpSpPr>
                        <a:xfrm>
                          <a:off x="0" y="0"/>
                          <a:ext cx="3229610" cy="1777365"/>
                          <a:chOff x="0" y="-83128"/>
                          <a:chExt cx="3229610" cy="1778289"/>
                        </a:xfrm>
                      </wpg:grpSpPr>
                      <wpg:grpSp>
                        <wpg:cNvPr id="1344" name="Gruppieren 1344"/>
                        <wpg:cNvGrpSpPr/>
                        <wpg:grpSpPr>
                          <a:xfrm>
                            <a:off x="0" y="187036"/>
                            <a:ext cx="3229610" cy="1508125"/>
                            <a:chOff x="0" y="0"/>
                            <a:chExt cx="3230088" cy="1508167"/>
                          </a:xfrm>
                        </wpg:grpSpPr>
                        <pic:pic xmlns:pic="http://schemas.openxmlformats.org/drawingml/2006/picture">
                          <pic:nvPicPr>
                            <pic:cNvPr id="1345" name="Grafik 1345" descr="F:\Schule_und_mehr\Lernlandschaften\Klappstuhl\Sprekelmayer\Sitz.jpg"/>
                            <pic:cNvPicPr>
                              <a:picLocks noChangeAspect="1"/>
                            </pic:cNvPicPr>
                          </pic:nvPicPr>
                          <pic:blipFill rotWithShape="1">
                            <a:blip r:embed="rId50" cstate="print">
                              <a:extLst>
                                <a:ext uri="{28A0092B-C50C-407E-A947-70E740481C1C}">
                                  <a14:useLocalDpi xmlns:a14="http://schemas.microsoft.com/office/drawing/2010/main" val="0"/>
                                </a:ext>
                              </a:extLst>
                            </a:blip>
                            <a:srcRect l="23621" t="66648" r="34656" b="22105"/>
                            <a:stretch/>
                          </pic:blipFill>
                          <pic:spPr bwMode="auto">
                            <a:xfrm>
                              <a:off x="0" y="273133"/>
                              <a:ext cx="3230088" cy="1235034"/>
                            </a:xfrm>
                            <a:prstGeom prst="rect">
                              <a:avLst/>
                            </a:prstGeom>
                            <a:noFill/>
                            <a:ln>
                              <a:noFill/>
                            </a:ln>
                            <a:extLst>
                              <a:ext uri="{53640926-AAD7-44D8-BBD7-CCE9431645EC}">
                                <a14:shadowObscured xmlns:a14="http://schemas.microsoft.com/office/drawing/2010/main"/>
                              </a:ext>
                            </a:extLst>
                          </pic:spPr>
                        </pic:pic>
                        <wps:wsp>
                          <wps:cNvPr id="1346" name="Gerade Verbindung 1002"/>
                          <wps:cNvCnPr/>
                          <wps:spPr>
                            <a:xfrm flipV="1">
                              <a:off x="510671" y="23744"/>
                              <a:ext cx="0" cy="432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47" name="Gerade Verbindung 1003"/>
                          <wps:cNvCnPr/>
                          <wps:spPr>
                            <a:xfrm>
                              <a:off x="391943" y="106878"/>
                              <a:ext cx="23635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48" name="Gerade Verbindung 1004"/>
                          <wps:cNvCnPr/>
                          <wps:spPr>
                            <a:xfrm flipV="1">
                              <a:off x="2630338" y="0"/>
                              <a:ext cx="0" cy="431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49" name="Gerade Verbindung 1005"/>
                          <wps:cNvCnPr/>
                          <wps:spPr>
                            <a:xfrm rot="2700000" flipH="1">
                              <a:off x="2624401" y="35626"/>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50" name="Gerade Verbindung 1006"/>
                          <wps:cNvCnPr/>
                          <wps:spPr>
                            <a:xfrm rot="2700000" flipH="1">
                              <a:off x="510684" y="35626"/>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51" name="Rechteck 1351"/>
                        <wps:cNvSpPr/>
                        <wps:spPr>
                          <a:xfrm>
                            <a:off x="1274618" y="-83128"/>
                            <a:ext cx="720437" cy="347287"/>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E4157" w14:textId="77777777" w:rsidR="008A6EA7" w:rsidRPr="006B2519" w:rsidRDefault="008A6EA7" w:rsidP="006B2519">
                              <w:pPr>
                                <w:jc w:val="center"/>
                                <w:rPr>
                                  <w:rFonts w:ascii="Segoe Print" w:hAnsi="Segoe Print"/>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003657" id="Gruppieren 2918" o:spid="_x0000_s1446" style="position:absolute;margin-left:43.4pt;margin-top:6.9pt;width:254.3pt;height:139.95pt;z-index:251798016;mso-width-relative:margin;mso-height-relative:margin" coordorigin=",-831" coordsize="32296,17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depnXBQAAehYAAA4AAABkcnMvZTJvRG9jLnhtbOxY227bOBB9X2D/&#10;QdB7Y90s2UadIkg32WKzbdB025cABU1RljYSyaXo2OnX7yEpybk47mWBYFHkIQ6v4szwzOHMvHy1&#10;aWrvmqm2EnzuhweB7zFORV7x5dz/68PJi4nvtZrwnNSCs7l/w1r/1eGvv7xcyxmLRCnqnCkPH+Ht&#10;bC3nfqm1nI1GLS1ZQ9oDIRnHZCFUQzS6ajnKFVnj6009ioIgHa2FyqUSlLUtRl+7Sf/Qfr8oGNXv&#10;iqJl2qvnPmTT9lfZ34X5HR2+JLOlIrKsaCcG+QEpGlJxHDp86jXRxFup6sGnmooq0YpCH1DRjERR&#10;VJRZHaBNGNzT5lSJlbS6LGfrpRzMBNPes9MPf5a+vT5XXpXP/Wga4q44aXBLp2olZcUU454dhpXW&#10;cjnD4lMlL+S56gaWrmcU3xSqMf+hkrex9r0Z7Ms22qMYjKNomoa4Boq5MMuyOB27G6Alrmm778Uk&#10;DqNJP/XbI9sn0WRq1oz600dGyEGmoTMI32kaxkmyQ1M7/KOahpMsiFMn8W51x8EkjHar28GQlltN&#10;4yCY4DqsoczONNujqazoDH8dPtB6gI+v+xF26ZVifveR5pu+0RB1tZIvAGVJdLWo6krfWLcEaI1Q&#10;/Pq8oufKdbZQg6XH2wsgRXXluaGctRTOeTK7vKDlqmafVzz/3LBSXZ4xxWvQCIiBFJrxyz9qImWr&#10;V2V9eSEVu2J1Q26Yuryo9JeDv+XSmMuIYE51MhBjozNBr1qPi+OS8CU7aiUYAli0xr27fGS6dxRY&#10;1JU8qeraU0J/qnR5URIJZwmt45vJznbQ4J577jC/c/3Xgq4axrXjMsVqmFHwtqxk63tqxpoFg2uq&#10;N3kILIBHNc6TquLaIa1V9D0UMOQWxWmERVAmTdME0IEUcZKOU98D0UVRGHTYa7VimpbGb4yGvVLO&#10;Wi1821us/xQ5DiIrLaxuO307yuIwjp0cW8Tfxm0Uj4M4sabtPRR3oFp9ykTjmQZUg/j2DHJ91mrn&#10;zP0SQydcGItjnMxqfmcAXm9GrBJG7K4JnYy/4zVp+/tA78GNfBdh2ouGlOazd1AM43aEyRTJmfeR&#10;qUXF8xVfemEQREb1bs8x70iznTlhnUW8ArD52GOo485xGKQZ7hIkGcUZuMqq39u4o88kxvNniWOg&#10;vwfGrSvOHjcu2LIXxrb0Tc2cnd+zAk8CCNtB2z7G7LhW3jUB0gilQKxzGXMHWG22FbinYWNgj927&#10;sVtvtjL7UH/P5mGHPVlwPWxuKi7UrtP1phe5cOsBmFt6m+ZC5Df2muwEAPR0SMr2Ism6mZEQ6HsE&#10;ScYQHX7iaThNYosfIGmSdQ9pDyAwRTxOOhg9I+hnQdA2eNvFRZZE9iNoJxdFaRzEMb79MJobiCic&#10;PBORo8CfgIime4nIxhBfgRGiIzxcGV4nwMKC6vf+JekIKkqjJAncCxeP0+he3NwBK0xivIT7w4fn&#10;F67ZPsz/6xdujFvdEytZCPxnYJnIaYLcDmT1jKvd8dqTRU7bZPzJoqgxKMVhDFlRqRk1eSUGt2H4&#10;ULvoI99tYtJxUxhlSWoqIcDQ7TJEHz1lUZDEiNZMZh4nWTS5m5g/iMG/luC0oq5yk+OYOORewLxY&#10;2hQCAf6dVTX31nN/OkY1wWwaUqQ+IzJu5JIM29oR10e7AuQ+rreClCadseH+2PI4TGjEMGU5Qzi2&#10;tzv0/4ac4alD/3rIVh4N/fVmsbFlsIl9cYzhXDZgkn1bzmolPamQs56RVp8ThSohGA2VT/0OP0Ut&#10;cCWia/leKdSXXeNmPXJRzPreGlXHud/+syKm7FK/4chSpyEeRmTxtpOMATYk8rdnFrdn+Ko5FsjI&#10;AHtIZ5tmva77ZqFE8wkF0iNzKqYIpzh77lOt+s6xRh9TKLFSdnRk266ec8YvJKpA7j5NTv5h84ko&#10;2SXuGg7xVvSZMZndy9/dWgfPI9QRisom91u7dtmXTbIsVaDAaVHVFWNNBfV2367flowP/wUAAP//&#10;AwBQSwMECgAAAAAAAAAhANJLfGEbUwIAG1MCABUAAABkcnMvbWVkaWEvaW1hZ2UxLmpwZWf/2P/g&#10;ABBKRklGAAEBAQDcANwAAP/bAEMACAYGBwYFCAcHBwkJCAoMFA0MCwsMGRITDxQdGh8eHRocHCAk&#10;LicgIiwjHBwoNyksMDE0NDQfJzk9ODI8LjM0Mv/bAEMBCQkJDAsMGA0NGDIhHCEyMjIyMjIyMjIy&#10;MjIyMjIyMjIyMjIyMjIyMjIyMjIyMjIyMjIyMjIyMjIyMjIyMjIyMv/AABEIClMH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obu2S8sp7&#10;V2dEmjaNmQ4YAjBwexoA8w1T41Rf2zcaZ4U8NX/iR7Zts0toSIx24KoxIz3wAe2a3fBXxN07xffT&#10;aVNZXOla1Au6SxuxhscZ2nAzjPQgHvipdA0Lw38J/DEyNfCCzaffJdXZAZmPCgkAZwBgcetcbp9x&#10;b+PvjdY+I/D0TnS9It2hudQ27Fncq4Crnk/exzjjPbFAHp3ibxLpnhLQ5tX1Wby7ePCgKMtIx6Ko&#10;7k/0J6CvM/8Ahel5Ei3914C1mDQ2IxqBLY2noeUC/wDj1L8UFGv/ABT8E+F5vmtDIbueI9JBk8H8&#10;I2H/AAKvXJ7W3ubOS0nhjktpEMbxMuVZSMEY9MUAVtF1mw8Q6Pbarpk4mtLlN0bj8iD6EEEEeoq/&#10;Xj3wKkexbxX4d8wmHTtSPlKTnaCWU8/8AH617D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UN1dQWNpNd3UyQ28KGSSRzhUUDJJPpWX4u1G50jwr&#10;f39mVFxCgKFlyB8wHT6GrusS6fDo14+qyRpp/lMtwZDhdhGCPxzjjnmgCnbz+H/GuirNGLXVdNaT&#10;jfHvQsp9GHY15Z4/0qz+G/iXw/4k8MxfYWursW13aQsRFOnB+706Z/HB6iqmlaH8RvhjcXVv4ZsY&#10;te0C6fzYI5Gw0WehK5Uq2MA9RxnitfSPCPi/xt4usfEPjyKGysNObzLPS42DZfIIJwTxkAnJycAY&#10;xQAnjlBY/H3wPqM3+qniNqv+9lx/OVa9hriviZ4Jm8ZaDCNPnW21iwmE9lOxK7W4yMjkZwOfUCuH&#10;uNZ+NN9p7aH/AMI7a287r5L6krqOMYLA7yAfcD8M0AWvgni58S+PNRj5hm1LCN2PzSH+RH517HXL&#10;fD/wdD4H8JwaSsizXBYzXUwHEkrdcewAAHsKtz6ndp48s9KVkFnLp01w67eS6yRqOfTDGgDeoqpN&#10;qdnBqNtp8kyi7uQzRxDliqjlvYdBn1NW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S78Y+GtPvZLO917Tre5iIV4pbhVZSRkAgn0IrbrO1M6Tp9pPqWpJaxQx&#10;LvlmlQcAe/fsAPpQByHjjxp4Yn8F6nHDr+mzSNGMJFcozN8w6AHJqrYeK/D3ie+h1jWdc023sIG3&#10;6fpst0gYHtNMM/fxyq9FHPXpS8U6QfEXha+1/UrFbSygUSabp5jCMPmAE0vfcQeE6KDzknj0/wCw&#10;Wf8Az6Qf9+xQBjnx14SHXxLpP/gZH/jSHx54RH/MzaR/4GJ/jWx/Ztj/AM+Vv/36X/Ck/syw/wCf&#10;G2/79L/hQBj/APCe+EP+hm0n/wADE/xpf+E78Jf9DNpP/gYn+Na/9mWH/Pjbf9+l/wAKP7NsP+fK&#10;2/79L/hQBlDxz4TPTxLpP/gZH/jXF+I/H+h2HjvTLmx1GxvJZdOntoitwvlLI0kZBkfOFXCk+vHH&#10;auy1u9sdLMNnaadb3Wq3WRbWioozjq7HHyoO5/AZJArnNN8N2umfEq1e6WK6v7vS55bmYxgKzCSI&#10;AKv8KgEgD0PJJzQBb0XX/CGledeXfivSbrVbrDXV0buPLY6Koz8qL0AH1OSSa7K0vLa/tIrqznjn&#10;t5V3RyxsGVh6gimnT7I9bO3OfWJf8KnRFjQIihVAwFUYA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Ve7sbXUI0ju7eOdI5FlVZFyAynIOPUGrFFAHMfEM48Ba&#10;sf8Apkv/AKGtdPXL/Eb/AJJ/q/8A1yX/ANDWuooAKKKKACiiigCBbK2S+kvVgjFzIgR5QvzMo6DP&#10;pya5u6b/AIuvpo9dHuP/AEbFXV1yN3/yVvS/+wNcf+jYqAOu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X+I3/ACT/AFf/AK5L/wChrXUVy/xG/wCS&#10;f6v/ANcl/wDQ1rqKACiiigAooooAK5G7/wCSt6X/ANga4/8ARsVddXI3f/JW9L/7A1x/6NioA66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5f4jf8A&#10;JP8AV/8Arkv/AKGtdRXL/Eb/AJJ/q/8A1yX/ANDWuooAKKKKACiiigArkbv/AJK3pf8A2Brj/wBG&#10;xV11cjd/8lb0v/sDXH/o2KgDr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l/iN/wAk/wBX/wCuS/8Aoa11Fcv8Rv8Akn+r/wDXJf8A0Na6igAooooA&#10;KKKKACuRu/8Akrel/wDYGuP/AEbFXXVyN3/yVvS/+wNcf+jYqAOu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sbUPEEWk61Z2V9A8&#10;NteDZDekjy/Oz/qm/ukjoTwenWqGoTTr8StDhWWQW76ddl4wx2swaHBIzjIyfzNAHUUUUUAFFFFA&#10;BRRRQAUUUUAFFFZGs6/BoMto19DItlO/lyXgx5du3G3zO4BPG7oDjOKANeiuY8WTTR6n4UEMzxrL&#10;rCpIEcqHX7PO2Dg8jIBwfQV09ABRRRQAUUUUAFFFFABRRRQAUUUUAct8Rv8Akn+r/wDXJf8A0Na6&#10;muV+JBx8PtX/AOua/wDoa11VABRRRQAUUUUAFcjd/wDJW9L/AOwNcf8Ao2KuurlLpf8Ai6umv6aP&#10;cD/yLFQB1d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T4m8Q2XhTw7ea3qAkNraqCyxLlmJYKAB7kgVrV5/8bf+SQ67/wBu/wD6PjoA&#10;zIvjhYzwpND4R8TyROoZHSzUqw9Qd3Ipf+F22n/Qn+Kf/AIf/FV2XgT/AJJ54Z/7BVr/AOilroKA&#10;PLf+F22n/Qn+KP8AwCH/AMVS/wDC7LX/AKE7xT/4BD/4qvUaKAOM8FfEnTPG19f2NtY39ld2QVpI&#10;ryMKSCSOxPII5Bx1FdnXlfhD/kvfjr/rhb/+gJXqlABRRRQAUUUUAFFFFABRRRQAUUUUAFFFFABR&#10;RRQAUUUUAFFFFABRRRQAUUUUAFFFFABRRRQAUUUUAFFFFABRRRQAUUUUAFFFFABRRRQAUUUUAFFF&#10;FABRRRQAUUUUAFFFFABRRRQAUUUUAFFFFABRRRQAVzfjbxrp3gTQl1XUo55UkmWCOOBQWZyCe5AA&#10;wpOa6SvIP2jP+RC00/8AUWj/APRUtAF7/hddr/0J3ir/AMAh/wDFUn/C7bT/AKE/xT/4BD/4qvUq&#10;KAPLf+F22n/Qn+Kf/AIf/FUv/C67X/oTvFX/AIBD/wCKr1GigDmvA/jaw8eaJLqmnW9zBFFcNbul&#10;wFDbgqtxtJ4ww/Wulry34Ff8iz4g/wCw9cf+gRV6lQAUUUUAFFFFABRRRQAUUUUAFFFFABRRRQAU&#10;yWTyYXkKs2xS21BknHYDuafRQByF74j0/V7CaxvvDOvTWs67ZI5NMfBH8898jkVw8HiqbQPH+lQ6&#10;zbatJp8dnPb6fc3FqwnmLtFiNx/EV243d9wzg5r2euP1+ytNT8e6RY30CT202l3qvG44Yb4P/wBe&#10;RyKALZ8ZRj/mA+IT9NNemnxrEP8AmX/Ef/gsem6VdahoGqxaDqhmu7SbI07Udu4kAE+VMR0cAcN0&#10;YehBz1NAHL/8JtF/0L3iP/wWPR/wm0X/AEL3iP8A8Fj11FFAHL/8JtF/0L3iP/wWPR/wm0X/AEL3&#10;iP8A8Fj11FFAHL/8JtF/0L3iP/wWPR/wm0X/AEL3iP8A8Fj11FFAHMf8JrF/0L3iP/wWPTZvFVpe&#10;W8lvceHNelhkUo8cmluVYHqCDxiupooA8S1fxG/hjVPD0FzYasnhu11MTW895bMj25MMyCDJ++Pn&#10;yueQAQeAK9KPjCIdND19h2I056q+NoIbm98KQXESSxSayFdHUMGH2a44IptrJdeDr+30248y58P3&#10;DiKzuOWks3PSKTuYz/C/boeMGgCwfGsQ/wCZf8Rf+Cx6T/hNov8AoXvEf/gseuoooA5f/hNov+he&#10;8R/+Cx6P+E2i/wChe8R/+Cx66iigDl/+E2i/6F7xH/4LHo/4TaL/AKF7xH/4LHrqKKAOX/4TaL/o&#10;XvEf/gsej/hNov8AoXvEf/gseuoooA5f/hNov+he8Sf+Cx6nsfFkd9exWo0XXIDIcCS4sHSNeM8s&#10;egroaKAI5oYrmFop4kljbhkdQyn6g1JRRQAUUUUAFFFFABXAeKfinovhrxMNHXTNQ1TU44d8i2EK&#10;yGJWI+U85Bxg4x3Wt3xx4stfBfhS81i4KtIi7LaIn/WzEHav04ycdgT2rn/hN4VutG0KfXNaDP4g&#10;1yT7XePIu1kU5KoR0B5LEADBbH8IoAof8Lrtf+hO8Vf+AI/+Koi+OGkf2jZWl54f1+wW7mWFJrq2&#10;VFBYgZ+9yBkE4ycdq9Rryz44f8gvwv8A9h2D/wBBagD1O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P/AI2/8kh13/t3/wDR8degV5/8bf8A&#10;kkOu/wDbv/6PjoA6DwJ/yTzwz/2CrX/0UtdBXP8AgT/knnhn/sFWv/opa6CgAooooA8q8If8l78d&#10;f9cLf/0BK9Vrynwf/wAl88df9cLf/wBASvVqACiiigAooooAKKKKACiiigAooooAKKKKACiiigAo&#10;oooAKKKKACiiigAooooAKKKKACiiigAooooAKKKKACiiigAooooAKKKKACiiigAooooAKKKKACii&#10;igAooooAKKKKACiiigAooooAKKKKACiiigArx/8AaN/5EHTf+wrH/wCipa9grx79o7/kQdO/7Csf&#10;/oqWgD2GiiigAooooA8s+BH/ACK+vf8AYeuP/QIq9Tryz4Ef8itr3/YeuP8A0CKvU6ACiiigAooo&#10;oAKKKKACiiigAooooAKKKKACiiigArktSP8AxdPw+P8AqGXv/ocFdbXIan/yVbw//wBgy9/9DhoA&#10;6+iiigAooooAKKKKACiioZru2tzie4ii/wB9wv8AOgCaimRTRTpuikSRfVGBFPoA5Txif+Jt4P8A&#10;+w2P/SaeurrlPGP/ACFfB/8A2Gx/6TT11dABRRRQAUUUUAFFFFABRRRQAUUUUAFFFFABRRRQAUUV&#10;558W/Fl1omhW+iaN5h1/XH+y2YiOGQEgMwPY/MADkYLZ/hNAHOqR8WfiqSJDL4S8NMCoHMd3c+ue&#10;MjP+8NqdvMr2Wud8D+FLbwX4Ts9Gg2NJGu+4lUY82U/ebpz6DPOAB2roqACvK/jj/wAgvwv/ANh2&#10;D/0Fq9Uryr44/wDIL8L/APYdg/8AQWoA9V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z/wCNv/JIdd/7d/8A0fHXoFef/G3/AJJDrv8A27/+&#10;j46AOg8Cf8k88M/9gq1/9FLXQVz/AIE/5J54Z/7BVr/6KWugoAKKKKAPKfB//JfPHX/XC3/9ASvV&#10;q8p8H/8AJfPHX/XC3/8AQEr1agAooooAKKKKACiiigAooooAKKKKACiiigAooooAKKKKACiiigAo&#10;oooAKKKKACiiigAooooAKKKKACiiigAooooAKKKKACiiigAooooAKKKKACiiigAooooAKKKKACii&#10;igAooooAKKKKACiiigAooooAK8e/aO/5EHTv+wrH/wCipa9hrx79o7/kQdO/7Csf/oqWgD2Giiig&#10;AooooA8s+BH/ACK2vf8AYeuP/QIq9Tryz4Ef8itr3/YeuP8A0CKvU6ACiiigAooooAKKKKACiiig&#10;AooooAKKKKACiiigArkNT/5Kv4f/AOwZe/8AocNdfXIan/yVfw//ANgy9/8AQ4aAOvooooAKKKKA&#10;CiiigDyjxhqHiHxf8QT4F0DUX0uytbdbjUryL/WYbHyqevQr0xyTngU+D9n/AMHIpN1Lql5Mxy0s&#10;1yASf+AqKg8Xx6v4D+Iz+ObHTp9S0m+thb6jDbrmSHbjD49PlHJ46g4yK1rX44+BLhcy6nPasOqT&#10;2sgI9vlBoAy7r4B6DATc6Bq2raTfqP3Usc+5VPuMBvyYVrfC7xLrOojWPDniMiTV9CmWGS4H/LZG&#10;ztY+p+U89wR3zVa/+OfhGFTHpjXmrXZ4jgtbdhvPYZYD+tTfCzQtbgm13xT4igNrqOuzpJ9kIwYI&#10;03bQe4OGxg8gKM85oA2/GP8AyFfB/wD2Gx/6TT11dcr4x/5Cvg//ALDY/wDSaeuqoAKKKKACiiig&#10;AooooAKKKKACiiigAooooAKKKKAK9/fW+mafc395IIra2iaaVyM7VUZJ49hXlXw1sZ/Gvi3UfiVq&#10;0TiJ2a20WF2z5USkqWxzg9RwcbjIccij4o3tz4x8T6d8NNJkK+ey3Wq3CfMIYV+YKwHQ9GwcZJj5&#10;+avVNPsbbS9OtrCzj8u2tolhiTOdqqMAfkKALNFFFABXlXxx/wCQX4X/AOw7B/6C1eq15V8cf+QX&#10;4X/7DsH/AKC1AHq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f8Axt/5JDrv/bv/AOj469Arz/42/wDJIdd/7d//AEfHQB0HgT/knnhn/sFW&#10;v/opa6Cuf8Cf8k88M/8AYKtf/RS10FABRRRQB5T4P/5L546/64W//oCV6tXlPg//AJL546/64W//&#10;AKAlerUAFFFFABRRRQAUUUUAFFFFABRRRQAUUUUAFFFFABRRRQAUUUUAFFFFABRRRQAUUUUAFFFF&#10;ABRRRQAUUUUAFFFFABRRRQAUUUUAFFFFABRRRQAUUUUAFFFFABRRRQAUUUUAFFFFABRRRQAUUUUA&#10;FFFFABXj37R3/Ig6d/2FY/8A0VLXsNePftHf8iDp3/YVj/8ARUtAHsNFFFABRRRQB5Z8CP8AkVte&#10;/wCw9cf+gRV6nXlnwI/5FbXv+w9cf+gRV6nQAUUUUAFFFFABRRRQAUUUUAFFFFABRRRQAUUUUAFc&#10;hqf/ACVfw/8A9gy9/wDQ4a6+uQ1P/kq/h/8A7Bl7/wChw0AdfRRRQAUUUUAFFFFAGFbeLtKuvGF3&#10;4XiaU6lawiaQGP5Np29D6/MKx/Heu+EPCFil7rem2tzcTsRBAtqjyzN3xkcAZ5JP68Vx+nX1nY/t&#10;La4bq4hh83T0RGkYKGbbGcAnvx+lX9Ss4bv9onSZdRIeBdKMmnhuUaVWbOPcZJ/KgCpB8TZdDiW+&#10;uvhhqWl6cfv3MMIBQepGxePqa9P0HXtO8S6PBqulXCz2swyrDqp7qw7EdxWiQCCCAQeCDXlHwqht&#10;9P8AHvxA0vTD/wASuC8iaNAfljdt+5QPYjH/AAEUAdb4x/5Cvg//ALDY/wDSaeurrlfGP/IV8H/9&#10;hsf+k09dVQAUUUUAFFFFABRRRQAUUUUAFFFFABRRRQAVz/jXxXa+C/Ct5rVyFdogFghLBTNKeFUf&#10;zOMkAE9q6CvGZwPi18Vhb583wp4Zbc0icpd3Bx8pz1GQRwCNqHkbxQBv/CLwpd6Rotz4g1sM2va7&#10;J9quWkXayKSSqkdicliABjIGPlr0eiigAooooAK8q+OP/IM8L/8AYdg/9BavVa8q+OP/ACDPC/8A&#10;2HYP/QWoA9V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z/42/wDJIdd/7d//AEfHXoFef/G3/kkOu/8Abv8A+j46AOg8Cf8AJPPDP/YKtf8A&#10;0UtdBXP+BP8Aknnhn/sFWv8A6KWugoAKKKKAPKfB/wDyXzx1/wBcLf8A9ASvVq8q8H/8l88df9cL&#10;f/0BK9VoAKKKKACiiigAooooAKKKKACiiigAooooAKKKKACiiigAooooAKKKKACiiigAooooAKKK&#10;KACiiigAooooAKKKKACiiigAooooAKKKKACiiigAooooAKKKKACiiigAooooAKKKKACiiigAoooo&#10;AKKKKACvHv2jv+RB07/sKx/+ipa9hrx79o7/AJEHTv8AsKx/+ipaAPYaKKKACiiigDyz4Ef8itr3&#10;/YeuP/QIq9Tryz4Ef8itr3/YeuP/AECKvU6ACiiigAooooAKKKKACiiigAooooAKKKKACiiigArk&#10;NT/5Kv4f/wCwZe/+hw119chqf/JV/D//AGDL3/0OGgDr6KKKACiiigAooooA47xL8L/CXiy9kvtU&#10;01jeyABriKZ0Y4GBwDjp7Vxs3wAtYNStLzR/FGpWZtZRJEJVEhTHUKwK7T7817HRQBzPjjTPE2r6&#10;LFZ+F9Vi0y5eYefcPnIiwchSASDnHTH1FN8CeCLLwLoRsLeZ7m5mfzbq6kGGmk9cZOB6DP6k11FF&#10;AHKeMf8AkK+D/wDsNj/0mnrq65Txj/yFfB//AGGx/wCk09dXQAUUUUAFFFFABRRRQAUUUUAFFFFA&#10;BRRUF7e2+nWFxfXkqxW1vG0ssjdFVRkn8hQBwnxY8YXGgaHBo2kDzNf1t/slmisQybsKXB4wfmAG&#10;SOSDyFNb3gTwnB4K8I2ejxbWmQeZcyqP9bM33mzgZHYZ52qK4X4c2Vx458Y3/wASNVicW6s1rocb&#10;/LshBZSxUZ55I6kbmk44GPXqACiiigAooooAK8q+OP8AyDPC/wD2HYP/AEFq9Vryr44/8gzwv/2H&#10;YP8A0FqAPV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wDjb/ySHXf+3f8A9Hx16BXn/wAbf+SQ67/27/8Ao+OgDoPAn/JPPDP/AGCrX/0U&#10;tdBXk/hP4v8AgTTPBuh2F5rvl3Vrp8EMyfZJztdY1DDITBwQeld94b8WaJ4uspbzQr37XBDJ5Tt5&#10;Tx4bAOMOAehFAG1RVDWdZ0/w9pE+q6rcC3srcAyy7GbbkhRwoJ6kDgVx3/C7fh5/0MP/AJJXH/xu&#10;gDK8If8AJe/HX/XC3/8AQEr1WvHPhvrNh4h+MnjPVdLn+0WVxbwGKXYy7sKqnhgCOQeor2OgAooo&#10;oAKKKKACiiigAooooAKKKKACiiigAooooAKKKKACiiigAooooAKKKKACiiigAooooAKKKKACiiig&#10;AooooAKKKKACiiigAooooAKKKKACiiigAooooAKKKKACiiigAooooAKKKKACiiigAooooAK8e/aO&#10;/wCRB03/ALCsf/oqWvYa8f8A2jf+RB03/sKx/wDoqWgD2CiiuGvfjD4D06/uLK614JcW8jRSoLSd&#10;trKcEZCEHkdqAO5orz//AIXb8PP+hh/8krj/AON1Z0/4veBdU1G20+z10SXVzKsMKG0nXc7HAGSg&#10;AyT3oAw/gT/yK+v/APYeuP8A0CKvU68t+BX/ACLPiD/sPXH/AKBHXqVABRRRQAUUUUAFFFFABRRR&#10;QAUUUUAFFFFABRRRQAVyGp/8lX8P/wDYMvf/AEOGuvrkNT/5Kv4f/wCwZe/+hw0AdfRRRQAUUUUA&#10;FFFFABRRRQAVQvdXtNOvbO2unaM3jGOJyp2FxjClugJzwD1wav1xOp+PvAeoWtzpt/q9tLE+Y5Y2&#10;STqDg8gcEHuOQRQBc8YDOqeEP+w2v/pNcV1VeLXvj/SIda8N6dc6yl9Z2epi4i1Eq2fK8iZAsvH3&#10;wXUZH3hzwc13p+Jng0dddg/74f8A+JoA6yiuPPxT8Ejr4gg/79v/APE0n/C1PBH/AEMEH/ft/wD4&#10;mgDsaK47/havgj/oYIP+/cn/AMTR/wALV8Ef9DBB/wB+5P8A4mgDsaK47/havgj/AKGCD/v3J/8A&#10;E0f8LV8Ef9DBB/37k/8AiaAOxorjv+Fq+CP+hgg/79yf/E0f8LV8Ef8AQwQf9+5P/iaAOxorjv8A&#10;havgj/oYIP8Av3J/8TVzTPiB4V1nUIrDT9ZhnupSQkaqwLYBPcY7GgDpa8i+KOo3fi3xHp/w00Wf&#10;Y90RPq0wXcIYVwyqfQ8BscZJQZ+Y16D4w8TW/g/wrfa5cxmVbZBsiU4MjkhVXPYEkZPOBk81yfwi&#10;8K3WnaPP4m1zE3iDXG+0TTOvzpE2Cqe2fvEADqBj5RQB32m6daaPplrp1jCIbW2jWKKMHOFAwOTy&#10;T7nk1aoooAKKKKACiiigAryr44/8gzwv/wBh2D/0Fq9Vryr44/8AIM8L/wDYdg/9BagD1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P/jb/&#10;AMkh13/t3/8AR8degV5/8bf+SQ67/wBu/wD6PjoA6DwJ/wAk88M/9gq1/wDRS10Fc/4E/wCSeeGf&#10;+wVa/wDopa6CgAooooA8r8If8l68d/8AXC3/APQEr1SvKvCH/Je/HX/XC3/9ASvVaACiiigAoooo&#10;AKKKKACiiigAooooAKKKKACiiigAooooAKKKKACiiigAooooAKKKKACiiigAooooAKKKKACiiigA&#10;ooooAKKKKACiiigAooooAKKKKACiiigAooooAKKKKACiiigAooooAKKKKACiiigArx/9o3/kQdN/&#10;7Csf/oqWvYK8e/aO/wCRB07/ALCsf/oqWgD2GiiigAooooA8t+BX/Is+IP8AsPXH/oEVepV5Z8CP&#10;+RX17/sPXH/oEVep0AFFFFABRRRQAUUUUAFFFFABRRRQAUUUUAFFFFABXIan/wAlX8P/APYMvf8A&#10;0OGuvrkNT/5Kv4f/AOwZe/8AocNAHX0UUUAFFFFABRRRQAUUUUAFFFFAHG+P7G11ObwtY3sSy282&#10;shXRu/8Ao0/5EHBB7GrtjqVzoeoRaNrUzywzNtsNRk/5bf8ATKQ9pB2PAYDjnIq5rmjSateaJMky&#10;xjTr8XbgrneBFImB6H5x+Vak8ENzH5c8SSpkNtdQwyDkHB7gjNAEtFFFABRRRQAUUUUAFFFFABRR&#10;RQB5z8dP+STap/10g/8ARq13mmf8gmz/AOuCf+giuD+On/JJtU/66Qf+jVru9L/5BNn/ANcE/wDQ&#10;RQBbooooAKKKKACiiigAryr44/8AIM8L/wDYdg/9BavVa8q+OP8AyC/C/wD2HYP/AEFqAPV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8/8A&#10;jb/ySHXf+3f/ANHx16BXn/xt/wCSQ67/ANu//o+OgDoPAn/JPPDP/YKtf/RS10Fc/wCBP+SeeGf+&#10;wVa/+ilroKACiiigDyrwf/yXzx1/1wt//QEr1WvKfB//ACXzx1/1wt//AEBK9WoAKKKKACiiigAo&#10;oooAKKKKACiiigAooooAKKKKACiiigAooooAKKKKACiiigAooooAKKKKACiiigAooooAKKKKACii&#10;igAooooAKKKKACiiigAooooAKKKKACiiigAooooAKKKKACiiigAooooAKKKKACvHv2jv+RB07/sK&#10;x/8AoqWvYa8e/aO/5EHTv+wrH/6KloA9hooooAKKKKAPLPgR/wAitr3/AGHrj/0CKvU68s+BH/Ir&#10;a9/2Hrj/ANAir1OgAooooAKKKKACiiigAooooAKKKKACiiigAooooAK5DU/+Sr+H/wDsGXv/AKHD&#10;XX1yGp/8lX8P/wDYMvf/AEOGgDr6KKKACiiigAooooAKKKKACiiigAooooAKKKKACiiigAooooAK&#10;KKKACiiigDzn46f8km1T/rpB/wCjVru9L/5BNl/1wT/0EVwnx0/5JNqn/XSD/wBGrXd6X/yCbL/r&#10;gn/oIoAt0UUUAFFFFABRRRQAV5V8cf8AkF+F/wDsOwf+gtXqteVfHH/kF+F/+w7B/wCgtQB6r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n/&#10;AMbf+SQ67/27/wDo+OvQK8/+Nv8AySHXf+3f/wBHx0AdB4E/5J54Z/7BVr/6KWugrn/An/JPPDP/&#10;AGCrX/0UtdBQAUUUUAeU+D/+S+eOv+uFv/6AlerV5T4P/wCS+eOv+uFv/wCgJXq1ABRRRQAUUUUA&#10;FFFFABRRRQAUUUUAFFFFABRRRQAUUUUAFFFFABRRRQAUUUUAFFFFABRRRQAUUUUAFFFFABRRRQAU&#10;UUUAFFFFABRRRQAUUUUAFFFFABRRRQAUUUUAFFFFABRRRQAUUUUAFFFFABRRRQAV49+0d/yIOnf9&#10;hWP/ANFS17DXj37R3/Ig6d/2FY//AEVLQB7DRRRQAUUUUAeWfAj/AJFbXv8AsPXH/oEVep15Z8CP&#10;+RW17/sPXH/oEVep0AFFFFABRRRQAUUUUAFFFFABRRRQAUUUUAFFFFABXIan/wAlX8P/APYMvf8A&#10;0OGuvrkNT/5Kv4f/AOwZe/8AocNAHX0UUUAFFFFABRRRQAUUUUAFFFFABRRRQAUUUUAFFFFABRRR&#10;QAUUUUAFFFFAHnPx0/5JNqn/AF0g/wDRq13el/8AIJsv+uCf+giuE+On/JJtU/66Qf8Ao1a7vS/+&#10;QTZf9cE/9BFAFuiiigAooooAKKKKACvKvjj/AMgvwv8A9h2D/wBBavVa8q+OP/IL8L/9h2D/ANBa&#10;gD1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P8A42/8kh13/t3/APR8degV5/8AG3/kkOu/9u//AKPjoA6DwJ/yTzwz/wBgq1/9FLXQVz/g&#10;T/knnhn/ALBVr/6KWugoAKKKKAPKfB//ACXzx1/1wt//AEBK9Wrynwf/AMl88df9cLf/ANASvVqA&#10;CiiigAooooAKKKKACiiigAooooAKKKKACiiigAooooAKKKKACiiigAooooAKKKKACiiigAooooAK&#10;KKKACiiigAooooAKKKKACiiigAooooAKKKKACiiigAooooAKKKKACiiigAooooAKKKKACiiigArx&#10;79o7/kQdO/7Csf8A6Klr2GvHv2jv+RB07/sKx/8AoqWgD2GiiigAooooA8s+BH/Ira9/2Hrj/wBA&#10;ir1OvLPgR/yK2vf9h64/9Air1OgAooooAKKKKACiiigAooooAKKKKACiiigAooooAK5DU/8Akq/h&#10;/wD7Bl7/AOhw119chqf/ACVfw/8A9gy9/wDQ4aAOvooooAKKKKACiiigAooooAKKKKACiiigAooo&#10;oAKKKKACiiigAooooAKKKKAPOfjp/wAkm1T/AK6Qf+jVru9L/wCQTZf9cE/9BFcJ8dP+STap/wBd&#10;IP8A0atd3pf/ACCbL/rgn/oIoAt0UUUAFFFFABRRRQAV5V8cf+QX4X/7DsH/AKC1eq15V8cf+QX4&#10;X/7DsH/oLUAeq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5/8bf+SQ67/wBu/wD6Pjr0CvP/AI2/8kh13/t3/wDR8dAHQeBP+SeeGf8AsFWv&#10;/opa6Cuf8Cf8k88M/wDYKtf/AEUtdBQAUUUUAeU+D/8Akvnjr/rhb/8AoCV6tXlPg/8A5L546/64&#10;W/8A6AlerUAFFFFABRRRQAUUUUAFFFFABRRRQAUUUUAFFFFABRRRQAUUUUAFFFFABRRRQAUUUUAF&#10;FFFABRRRQAUUUUAFFFFABRRRQAUUUUAFFFFABRRRQAUUUUAFFFFABRRRQAUUUUAFFFFABRRRQAUU&#10;UUAFFFFABXj37R3/ACIOnf8AYVj/APRUtew149+0d/yIOnf9hWP/ANFS0Aew0UUUAFFFFAHlnwI/&#10;5FbXv+w9cf8AoEVep15Z8CP+RW17/sPXH/oEVep0AFFFFABRRRQAUUUUAFFFFABRRRQAUUUUAFFF&#10;FABXIan/AMlX8P8A/YMvf/Q4a6+uQ1P/AJKv4f8A+wZe/wDocNAHX0UUUAFFFFABRRRQAUUUUAFF&#10;FFABRRRQAUUUUAFFFFABRRRQAUUUUAFFFFAHnPx0/wCSTap/10g/9GrXd6X/AMgmy/64J/6CK4T4&#10;6f8AJJtU/wCukH/o1a7vS/8AkE2X/XBP/QRQBbooooAKKKKACiiigAryr44/8gvwv/2HYP8A0Fq9&#10;Vryr44/8gvwv/wBh2D/0FqAPV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8/+Nv/ACSHXf8At3/9Hx16BXn/AMbf+SQ67/27/wDo+OgDoPAn&#10;/JPPDP8A2CrX/wBFLXQVz/gT/knnhn/sFWv/AKKWugoAKKKKAPKfB/8AyXzx1/1wt/8A0BK9Wryn&#10;wf8A8l88df8AXC3/APQEr1agAooooAKKKKACiiigAooooAKKKKACiiigAooooAKKKKACiiigAooo&#10;oAKKKKACiiigAooooAKKKKACiiigAooooAKKKKACiiigAooooAKKKKACiiigAooooAKKKKACiiig&#10;AooooAKKKKACiiigAooooAK8e/aO/wCRB07/ALCsf/oqWvYa8e/aO/5EHTv+wrH/AOipaAPYaKKK&#10;ACiiigDyz4Ef8itr3/YeuP8A0CKvU68s+BH/ACK2vf8AYeuP/QIq9ToAKKKKACiiigAooooAKKKK&#10;ACiiigAooooAKKKKACuQ1P8A5Kv4f/7Bl7/6HDXX1yGp/wDJV/D/AP2DL3/0OGgDr6KKKACiiigA&#10;ooooAKKKKACiiigAooooAKKKKACiiigAooooAKKKKACiiigDzn46f8km1T/rpB/6NWu70v8A5BNl&#10;/wBcE/8AQRXCfHT/AJJNqn/XSD/0atd3pf8AyCbL/rgn/oIoAt0UUUAFFFFABRRRQAV5V8cf+QX4&#10;X/7DsH/oLV6rXlXxx/5Bfhf/ALDsH/oLUAeq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5/8bf8AkkOu/wDbv/6Pjr0CvP8A42/8kh13/t3/&#10;APR8dAHQeBP+SeeGf+wVa/8Aopa6Cuf8Cf8AJPPDP/YKtf8A0UtdBQAUUUUAeU+D/wDkvnjr/rhb&#10;/wDoCV6tXlPg/wD5L546/wCuFv8A+gJXq1ABRRRQAUUUUAFFFFABRRRQAUUUUAFFFFABRRRQAUUU&#10;UAFFFFABRRRQAUUUUAFFFFABRRRQAUUUUAFFFFABRRRQAUUUUAFFFFABRRRQAUUUUAFFFFABRRRQ&#10;AUUUUAFFFFABRRRQAUUUUAFFFFABRRRQAV49+0d/yIOnf9hWP/0VLXsNePftHf8AIg6d/wBhWP8A&#10;9FS0Aew0UUUAFFFFAHlnwI/5FbXv+w9cf+gRV6nXlnwI/wCRW17/ALD1x/6BFXqdABRRRQAUUUUA&#10;FFFFABRRRQAUUUUAFFFFABRRRQAVyGp/8lX8P/8AYMvf/Q4a6+uQ1P8A5Kv4f/7Bl7/6HDQB19FF&#10;FABRRRQAUUUUAFFFFABRRRQAUUUUAFFFFABRRRQAUUUUAFFFFABRRRQB5z8dP+STap/10g/9GrXd&#10;6X/yCbL/AK4J/wCgiuE+On/JJtU/66Qf+jVru9L/AOQTZf8AXBP/AEEUAW6KKKACiiigAooooAK8&#10;q+OP/IL8L/8AYdg/9BavVa8q+OP/ACC/C/8A2HYP/QWoA9V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z/42/wDJIdd/7d//AEfHXoFef/G3&#10;/kkOu/8Abv8A+j46AOg8Cf8AJPPDP/YKtf8A0UtdBXP+BP8Aknnhn/sFWv8A6KWugoAKKKKAPKfB&#10;/wDyXzx1/wBcLf8A9ASvVq8p8H/8l88df9cLf/0BK9WoAKKKKACiiigAooooAKKKKACiiigAoooo&#10;AKKKKACiiigAooooAKKKKACiiigAooooAKKKKACiiigAooooAKKKKACiiigAooooAKKKKACiiigA&#10;ooooAKKKKACiiigAooooAKKKKACiiigAooooAKKKKACvHv2jv+RB07/sKx/+ipa9hrx79o7/AJEH&#10;Tv8AsKx/+ipaAPYaKKKACiiigDyz4Ef8itr3/YeuP/QIq9Tryz4Ef8itr3/YeuP/AECKvU6ACiii&#10;gAooooAKKKKACiiigAooooAKKKKACiiigArkNT/5Kv4f/wCwZe/+hw119chqf/JV/D//AGDL3/0O&#10;GgDr6KKKACiiigAooooAKKKKACiiigAooooAKKKKACiiigAooooAKKKKACiiigDzn46f8km1T/rp&#10;B/6NWu70v/kE2X/XBP8A0EVwnx0/5JNqn/XSD/0atd3pf/IJsv8Argn/AKCKALdFFFABRRRQAUUU&#10;UAFeVfHH/kF+F/8AsOwf+gtXqteVfHH/AJBfhf8A7DsH/oLUAeq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5/8AG3/kkOu/9u//AKPjr0Cv&#10;P/jb/wAkh13/ALd//R8dAHQeBP8Aknnhn/sFWv8A6KWugrn/AAJ/yTzwz/2CrX/0UtdBQAUUUUAe&#10;U+D/APkvnjr/AK4W/wD6AlerV5T4P/5L546/64W//oCV6tQAUUUUAFFFFABRRRQAUUUUAFFFFABR&#10;RRQAUUUUAFFFFABRRRQAUUUUAFFFFABRRRQAUUUUAFFFFABRRRQAUUUUAFFFFABRRRQAUUUUAFFF&#10;FABRRRQAUUUUAFFFFABRRRQAUUUUAFFFFABRRRQAUUUUAFePftHf8iDp3/YVj/8ARUtew149+0d/&#10;yIOnf9hWP/0VLQB7DRRRQAUUUUAeWfAj/kVte/7D1x/6BFXqdeWfAj/kVte/7D1x/wCgRV6nQAUU&#10;UUAFFFFABRRRQAUUUUAFFFFABRRRQAUUUUAFchqf/JV/D/8A2DL3/wBDhrr65DU/+Sr+H/8AsGXv&#10;/ocNAHX0UUUAFFFFABRRRQAUUUUAFFFFABRRRQAUUUUAFFFFABRRRQAUUUUAFFFFAHnPx0/5JNqn&#10;/XSD/wBGrXd6X/yCbL/rgn/oIrhPjp/ySbVP+ukH/o1a7vS/+QTZf9cE/wDQRQBbooooAKKKKACi&#10;iigAryr44/8AIL8L/wDYdg/9BavVa8q+OP8AyC/C/wD2HYP/AEFqAPV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8Ajb/ySHXf+3f/ANHx&#10;16BXn/xt/wCSQ67/ANu//o+OgDoPAn/JPPDP/YKtf/RS10Fc/wCBP+SeeGf+wVa/+ilroKACiiig&#10;Dynwf/yXzx1/1wt//QEr1avKfB//ACXzx1/1wt//AEBK9WoAKKKKACiiigAooooAKKKKACiiigAo&#10;oooAKKKKACiiigAooooAKKKKACiiigAooooAKKKKACiiigAooooAKKKKACiiigAooooAKKKKACii&#10;igAooooAKKKKACiiigAooooAKKKKACiiigAooooAKKKKACvHv2jv+RB07/sKx/8AoqWvYa8e/aO/&#10;5EHTv+wrH/6KloA9hooooAKKKKAPLPgR/wAitr3/AGHrj/0CKvU68s+BH/Ira9/2Hrj/ANAir1Og&#10;AooooAKKKKACiiigAooooAKKKKACiiigAooooAK5DU/+Sr+H/wDsGXv/AKHDXX1yGp/8lX8P/wDY&#10;Mvf/AEOGgDr6KKKACiiigAooooAKKKKACiiigAooooAKKKKACiiigAooooAKKKKACiiigDzn46f8&#10;km1T/rpB/wCjVru9L/5BNl/1wT/0EVwnx0/5JNqn/XSD/wBGrXd6X/yCbL/rgn/oIoAt0UUUAFFF&#10;FABRRRQAV5V8cf8AkF+F/wDsOwf+gtXqteVfHH/kF+F/+w7B/wCgtQB6r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n/AMbf+SQ67/27/wDo&#10;+OvQK8/+Nv8AySHXf+3f/wBHx0AdB4E/5J54Z/7BVr/6KWugrn/An/JPPDP/AGCrX/0UtdBQAUUU&#10;UAeU+D/+S+eOv+uFv/6AlerV5T4P/wCS+eOv+uFv/wCgJXq1ABRRRQAUUUUAFFFFABRRRQAUUUUA&#10;FFFFABRRRQAUUUUAFFFFABRRRQAUUUUAFFFFABRRRQAUUUUAFFFFABRRRQAUUUUAFFFFABRRRQAU&#10;UUUAFFFFABRRRQAUUUUAFFFFABRRRQAUUUUAFFFFABRRRQAV49+0d/yIOnf9hWP/ANFS17DXj37R&#10;3/Ig6d/2FY//AEVLQB7DRRRQAUUUUAeWfAj/AJFbXv8AsPXH/oEVep15Z8CP+RW17/sPXH/oEVep&#10;0AFFFFABRRRQAUUUUAFFFFABRRRQAUUUUAFFFFABXIan/wAlX8P/APYMvf8A0OGuvrkNT/5Kv4f/&#10;AOwZe/8AocNAHX0UUUAFFFFABRRRQAUUUUAFFFFABRRRQAUUUUAFFFFABRRRQAUUUUAFFFFAHnPx&#10;0/5JNqn/AF0g/wDRq13el/8AIJsv+uCf+giuE+On/JJtU/66Qf8Ao1a7vS/+QTZf9cE/9BFAFuii&#10;igAooooAKKKKACvKvjj/AMgvwv8A9h2D/wBBavVa8q+OP/IL8L/9h2D/ANBagD1W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P8A42/8kh13&#10;/t3/APR8degV5/8AG3/kkOu/9u//AKPjoA6DwJ/yTzwz/wBgq1/9FLXQVz/gT/knnhn/ALBVr/6K&#10;WugoAKKKKAPKfB//ACXzx1/1wt//AEBK9Wrynwf/AMl88df9cLf/ANASvVqACiiigAooooAKKKKA&#10;CiiigAooooAKKKKACiiigAooooAKKKKACiiigAooooAKKKKACiiigAooooAKKKKACiiigAooooAK&#10;KKKACiiigAooooAKKKKACiiigAooooAKKKKACiiigAooooAKKKKACiiigArx79o7/kQdO/7Csf8A&#10;6Klr2GvHv2jv+RB07/sKx/8AoqWgD2GiiigAooooA8s+BH/Ira9/2Hrj/wBAir1OvLPgR/yK2vf9&#10;h64/9Air1OgAooooAKKKKACiiigAooooAKKKKACiiigAooooAK5DU/8Akq/h/wD7Bl7/AOhw119c&#10;hqf/ACVfw/8A9gy9/wDQ4aAOvooooAKKKKACiiigAooooAKKKKACiiigAooooAKKKKACiiigAooo&#10;oAKKKKAPOfjp/wAkm1T/AK6Qf+jVru9L/wCQTZf9cE/9BFcJ8dP+STap/wBdIP8A0atd3pf/ACCb&#10;L/rgn/oIoAt0UUUAFFFFABRRRQAV5V8cf+QZ4X/7DsH/AKC1eq15V8cf+QZ4X/7DsH/oLUAeq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5/&#10;8bf+SQ67/wBu/wD6Pjr0CvP/AI2/8kh13/t3/wDR8dAHQeBP+SeeGf8AsFWv/opa6Cuf8Cf8k88M&#10;/wDYKtf/AEUtdBQAUUUUAeU+D/8Akvnjr/rhb/8AoCV6tXlPg/8A5L546/64W/8A6AlerUAFFFFA&#10;BRRRQAUUUUAFFFFABRRRQAUUUUAFFFFABRRRQAUUUUAFFFFABRRRQAUUUUAFFFFABRRRQAUUUUAF&#10;FFFABRRRQAUUUUAFFFFABRRRQAUUUUAFFFFABRRRQAUUUUAFFFFABRRRQAUUUUAFFFFABXj37R3/&#10;ACIOnf8AYVj/APRUtew149+0d/yIOnf9hWP/ANFS0Aew0UUUAFFFFAHlnwI/5FbXv+w9cf8AoEVe&#10;p15Z8CP+RW17/sPXH/oEVep0AFFFFABRRRQAUUUUAFFFFABRRRQAUUUUAFFFFABXIan/AMlX8P8A&#10;/YMvf/Q4a6+uQ1P/AJKv4f8A+wZe/wDocNAHX0UUUAFFFFABRRRQAUUUUAFFFFABRRRQAUUUUAFF&#10;FFABRRRQAUUUUAFFFFAHnPx0/wCSTap/10g/9GrXd6X/AMgmy/64J/6CK4T46f8AJJtU/wCukH/o&#10;1a7vS/8AkE2X/XBP/QRQBbooooAKKKKACiiigAryr44/8gzwv/2HYP8A0Fq9Vryr44/8gzwv/wBh&#10;2D/0FqAPV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Nv/ACSHXf8At3/9Hx16BXn/AMbf+SQ67/27/wDo+OgDoPAn/JPPDP8A2CrX/wBF&#10;LXQVz/gT/knnhn/sFWv/AKKWugoAKKKKAPKfB/8AyXzx1/1wt/8A0BK9Wrynwf8A8l88df8AXC3/&#10;APQEr1agAooooAKKKKACiiigAooooAKKKKACiiigAooooAKKKKACiiigAooooAKKKKACiiigAooo&#10;oAKKKKACiiigAooooAKKKKACiiigAooooAKKKKACiiigAooooAKKKKACiiigAooooAKKKKACiiig&#10;AooooAK8e/aO/wCRB07/ALCsf/oqWvYa8e/aO/5EHTv+wrH/AOipaAPYaKKKACiiigDyz4Ef8itr&#10;3/YeuP8A0CKvU68s+BH/ACK2vf8AYeuP/QIq9ToAKKKKACiiigAooooAKKKKACiiigAooooAKKKK&#10;ACuQ1P8A5Kv4f/7Bl7/6HDXX1yGp/wDJV/D/AP2DL3/0OGgDr6KKKACiiigAooooAKKKKACiiigA&#10;ooooAKKKKACiiigAooooAKKKKACiiigDzn46f8km1T/rpB/6NWu70v8A5BNl/wBcE/8AQRXCfHT/&#10;AJJNqn/XSD/0atd3pf8AyCbL/rgn/oIoAt0UUUAFFFFABRRRQAV5V8cf+QZ4X/7DsH/oLV6rXlXx&#10;x/5Bnhf/ALDsH/oLUAeq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8bf8AkkOu/wDbv/6Pjr0CvP8A42/8kh13/t3/APR8dAHQeBP+SeeG&#10;f+wVa/8Aopa6Cuf8Cf8AJPPDP/YKtf8A0UtdBQAUUUUAeU+D/wDkvnjr/rhb/wDoCV6tXlPg/wD5&#10;L546/wCuFv8A+gJXq1ABRRRQAUUUUAFFFFABRRRQAUUUUAFFFFABRRRQAUUUUAFFFFABRRRQAUUU&#10;UAFFFFABRRRQAUUUUAFFFFABRRRQAUUUUAFFFFABRRRQAUUUUAFFFFABRRRQAUUUUAFFFFABRRRQ&#10;AUUUUAFFFFABRRRQAV49+0d/yIOnf9hWP/0VLXsNePftHf8AIg6d/wBhWP8A9FS0Aew0UUUAFFFF&#10;AHlnwI/5FbXv+w9cf+gRV6nXlnwI/wCRW17/ALD1x/6BFXqdABRRRQAUUUUAFFFFABRRRQAUUUUA&#10;FFFFABRRRQAVyGp/8lX8P/8AYMvf/Q4a6+uQ1P8A5Kv4f/7Bl7/6HDQB19FFFABRRRQAUUUUAFFF&#10;FABRRRQAUUUUAFFFFABRRRQAUUUUAFFFFABRRRQB5z8dP+STap/10g/9GrXd6X/yCbL/AK4J/wCg&#10;iuE+On/JJtU/66Qf+jVru9L/AOQTZf8AXBP/AEEUAW6KKKACiiigAooooAK8q+OP/IL8L/8AYdg/&#10;9BavVa8q+OP/ACC/C/8A2HYP/QWoA9V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z/42/wDJIdd/7d//AEfHXoFef/G3/kkOu/8Abv8A+j46&#10;AOg8Cf8AJPPDP/YKtf8A0UtdBXP+BP8Aknnhn/sFWv8A6KWugoAKKKKAPKfB/wDyXzx1/wBcLf8A&#10;9ASvVq8p8H/8l88df9cLf/0BK9WoAKKKKACiiigAooooAKKKKACiiigAooooAKKKKACiiigAoooo&#10;AKKKKACiiigAooooAKKKKACiiigAooooAKKKKACiiigAooooAKKKKACiiigAooooAKKKKACiiigA&#10;ooooAKKKKACiiigAooooAKKKKACvHv2jv+RB07/sKx/+ipa9hrx79o7/AJEHTv8AsKx/+ipaAPYa&#10;KKKACiiigDyz4Ef8itr3/YeuP/QIq9Tryz4Ef8itr3/YeuP/AECKvU6ACiiigAooooAKKKKACiii&#10;gAooooAKKKKACiiigArkNT/5Kv4f/wCwZe/+hw119chqf/JV/D//AGDL3/0OGgDr6KKKACiiigAo&#10;oooAKKKKACiiigAooooAKKKKACiiigAooooAKKKKACiiigDzn46f8km1T/rpB/6NWu70v/kE2X/X&#10;BP8A0EVwnx0/5JNqn/XSD/0atd3pf/IJsv8Argn/AKCKALdFFFABRRRQAUUUUAFeVfHH/kF+F/8A&#10;sOwf+gtXqteVfHH/AJBfhf8A7DsH/oLUAeq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5/8AG3/kkOu/9u//AKPjr0CvP/jb/wAkh13/ALd/&#10;/R8dAHQeBP8Aknnhn/sFWv8A6KWugrn/AAJ/yTzwz/2CrX/0UtdBQAUUUUAeU+D/APkvnjr/AK4W&#10;/wD6AlerV5T4P/5L546/64W//oCV6tQAUUUUAFFFFABRRRQAUUUUAFFFFABRRRQAUUUUAFFFFABR&#10;RRQAUUUUAFFFFABRRRQAUUUUAFFFFABRRRQAUUUUAFFFFABRRRQAUUUUAFFFFABRRRQAUUUUAFFF&#10;FABRRRQAUUUUAFFFFABRRRQAUUUUAFePftHf8iDp3/YVj/8ARUtew149+0d/yIOnf9hWP/0VLQB7&#10;DRRRQAUUUUAeWfAj/kVte/7D1x/6BFXqdeWfAj/kVte/7D1x/wCgRV6nQAUUUUAFFFFABRRRQAUU&#10;UUAFFFFABRRRQAUUUUAFchqf/JV/D/8A2DL3/wBDhrr65DU/+Sr+H/8AsGXv/ocNAHX0UUUAFFFF&#10;ABRRRQAUUUUAFFFFABRRRQAUUUUAFFFFABRRRQAUUUUAFFFFAHnPx0/5JNqn/XSD/wBGrXd6X/yC&#10;bL/rgn/oIrhPjp/ySbVP+ukH/o1a7vS/+QTZf9cE/wDQRQBbooooAKKKKACiiigAryr44/8AIL8L&#10;/wDYdg/9BavVa8q+OP8AyC/C/wD2HYP/AEFqAPV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8Ajb/ySHXf+3f/ANHx16BXn/xt/wCSQ67/&#10;ANu//o+OgDoPAn/JPPDP/YKtf/RS10Fc/wCBP+SeeGf+wVa/+ilroKACiiigDynwf/yXzx1/1wt/&#10;/QEr1avKfB//ACXzx1/1wt//AEBK9WoAKKKKACiiigAooooAKKKKACiiigAooooAKKKKACiiigAo&#10;oooAKKKKACiiigAooooAKKKKACiiigAooooAKKKKACiiigAooooAKKKKACiiigAooooAKKKKACii&#10;igAooooAKKKKACiiigAooooAKKKKACvHv2jv+RB07/sKx/8AoqWvYa8e/aO/5EHTv+wrH/6KloA9&#10;hooooAKKKKAPLPgR/wAitr3/AGHrj/0CKvU68s+BH/Ira9/2Hrj/ANAir1OgAooooAKKKKACiiig&#10;AooooAKKKKACiiigAooooAK5DU/+Sr+H/wDsGXv/AKHDXX1yGp/8lX8P/wDYMvf/AEOGgDr6KKKA&#10;CiiigAooooAKKKKACiiigAooooAKKKKACiiigAooooAKKKKACiiigDzn46f8km1T/rpB/wCjVru9&#10;L/5BNl/1wT/0EVwnx0/5JNqn/XSD/wBGrXd6X/yCbL/rgn/oIoAt0UUUAFFFFABRRRQAV5V8cf8A&#10;kF+F/wDsOwf+gtXqteVfHH/kF+F/+w7B/wCgtQB6r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n/AMbf+SQ67/27/wDo+OvQK8/+Nv8AySHX&#10;f+3f/wBHx0AdB4E/5J54Z/7BVr/6KWugrn/An/JPPDP/AGCrX/0UtdBQAUUUUAeU+D/+S+eOv+uF&#10;v/6AlerV5T4P/wCS+eOv+uFv/wCgJXq1ABRRRQAUUUUAFFFFABRRRQAUUUUAFFFFABRRRQAUUUUA&#10;FFFFABRRRQAUUUUAFFFFABRRRQAUUUUAFFFFABRRRQAUUUUAFFFFABRRRQAUUUUAFFFFABRRRQAU&#10;UUUAFFFFABRRRQAUUUUAFFFFABRRRQAV49+0d/yIOnf9hWP/ANFS17DXj37R3/Ig6d/2FY//AEVL&#10;QB7DRRRQAUUUUAeWfAj/AJFbXv8AsPXH/oEVep15Z8CP+RW17/sPXH/oEVep0AFFFFABRRRQAUUU&#10;UAFFFFABRRRQAUUUUAFFFFABXIan/wAlX8P/APYMvf8A0OGuvrkNT/5Kv4f/AOwZe/8AocNAHX0U&#10;UUAFFFFABRRRQAUUUUAFFFFABRRRQAUUUUAFFFFABRRRQAUUUUAFFFFAHnPx0/5JNqn/AF0g/wDR&#10;q13el/8AIJsv+uCf+giuE+On/JJtU/66Qf8Ao1a7vS/+QTZf9cE/9BFAFuiiigAooooAKKKKACvK&#10;vjj/AMgvwv8A9h2D/wBBavVa8q+OP/IL8L/9h2D/ANBagD1W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P8A42/8kh13/t3/APR8degV5/8A&#10;G3/kkOu/9u//AKPjoA6DwJ/yTzwz/wBgq1/9FLXQVz/gT/knnhn/ALBVr/6KWugoAKKKKAPKfB//&#10;ACXzx1/1wt//AEBK9Wryrwf/AMl88df9cLf/ANASvVaACiiigAooooAKKKKACiiigAooooAKKKKA&#10;CiiigAooooAKKKKACiiigAooooAKKKKACiiigAooooAKKKKACiiigAooooAKKKKACiiigAooooAK&#10;KKKACiiigAooooAKKKKACiiigAooooAKKKKACiiigArx79o7/kQdO/7Csf8A6Klr2GvHv2jv+RB0&#10;7/sKx/8AoqWgD2GiiigAooooA8s+BH/Ira9/2Hrj/wBAir1OvLPgR/yK2vf9h64/9Air1OgAoooo&#10;AKKKKACiiigAooooAKKKKACiiigAooooAK5DU/8Akq/h/wD7Bl7/AOhw119chqf/ACVbw/8A9gy9&#10;/wDQ4aAOvooooAKKKKACiiigAooooAKKKKACiiigAooooAKKKKACiiigAooooAKKKKAPOfjp/wAk&#10;m1T/AK6Qf+jVru9L/wCQTZf9cE/9BFcJ8dP+STap/wBdIP8A0atd3pf/ACCbL/rgn/oIoAt0UUUA&#10;FFFFABRRRQAV5V8cf+QX4X/7DsH/AKC1eq15V8cf+QZ4X/7DsH/oLUAeq0UUUAFFFFABRRRQAUUU&#10;UAFFFFABRRRQAUUUUAFFFFABRRRQAUUUUAFFFFABRRRQAUUUUAFFFFABRRRQAUUUUAFFFFABRRRQ&#10;AUUUUAFFFFABRRRQAUUUUAFFFFABRRRQAUUUUAFFFFABRRRQAUUUUAFFFFABRRRQAUUUUAFFFFAB&#10;RRRQAUUUUAFFFFABRRRQAUUUUAFFFFABRRRQAUUUUAFFFFABRRRQAUUUUAMeRIgC7qoJAyTjk8Cs&#10;7xJrB8P+G9Q1cW/2g2cDS+SG278ds4OPyqXWdGstf0qbTdQjLwS4ztbaysDlWUjowIBB9q878U6v&#10;e6R4O1rw34lnDzPZSDT9SIAW9UD7rdhMB1H8Q5HcAA9TooooAKKKKACiiigAooooAKKKKAGlwpUE&#10;gFjgZPWsnxFrbaDZW1yLYT+deQWu3ftx5sgTdnB6ZzipNe0K21/TxbzO8M0biW2uYjiSCUdHU+vt&#10;0IyDXEa/rV01np2ha4Fi1iLVrF1dBiO8jFwn7yP9Ny9VPqMGgD0uiiigAooooAKKKKACiiigAooo&#10;oAKKKKACiiigArz/AONv/JIdd/7d/wD0fHXoFef/ABt/5JDrv/bv/wCj46AOg8Cf8k88M/8AYKtf&#10;/RS10Fc/4E/5J54Z/wCwVa/+ilroKACiiigDyvwgP+L9eOj/ANMLf/0BK9UrzDwkuPjv48/64Wn6&#10;xrXp9ABRRRQAUUUUAFFFFABRRRQAUUUUAFFFFABRRRQAUUUUAFFFFABRRRQAUUUUAFFFFABRRRQA&#10;UUUUAFFFFABRRRQAUUUUAFFFFABRRRQAUUUUAFFFFABRRRQAUUUUAFFFFABRRRQAUUUUAFFFFABR&#10;RRQAV5B+0YM+ANN/7C0Y/wDIUtev15H+0QM+BNLHrrEX/oqWgD1yiiigAooooA8t+BPHhjXx/wBR&#10;64/9Air1KvL/AIHDHh3xEPTxBc/+gR16hQAUUUUAFFFFABRRRQAUUUUAFFFFABVHVdZ0zQrI3eq3&#10;9vZW448yeQKCfQZ6n2HNXq8ZsNEtfiT8W/EsviEPcaf4fkjtrSwZyI9x3ZYgHkEoTjvkZyBigDoL&#10;j45+AYJNi6rNN/tR2smP1ArS0j4s+CNauEt7bXoY5nwFS4Vocn0ywAz+Nb0Hhfw/axiODQtMiQdF&#10;S0jA/lWZrvw58J+IbOS3vNDs0Z1ws8EQikQ9iGXB49Dx6g0AdTXJal/yVXw+f+oZe/8AocNYfwav&#10;r9tB1bRNQuWum0TUpbCKZudyLgAZ9uce2K3dS/5KloH/AGDb3/0OGgDrKKKKACiiigAooooAKKKK&#10;ACiiigAooooAKKKKACiiigAooooAKKKKACiiigDzn46f8km1T/rpB/6NWu70v/kE2X/XBP8A0EVw&#10;nx0/5JNqn/XSD/0atd3pf/IJsv8Argn/AKCKALdFFFABRRRQAUUUUAFeV/HAZ0zwv/2HYP5NXqle&#10;XfG0Z0/wqPXX7cfo1AHqNFFFABRRRQAUUUUAFFFFABRRRQAUUUUAFFFFABRRRQAUUUUAFFFFABRR&#10;RQAUUUUAFFFFABRRRQAUUUUAFFFFABRRRQAUUUUAFFFFABRRRQAUUUUAFFFFABRRRQAUUUUAFFFF&#10;ABRRRQAUUUUAFFFFABRRRQAUUUUAFFFFABRRRQAUUUUAFFFFABRRRQAUUUUAFFFFABRRRQAUUUUA&#10;FFFFABRRRQAUUUUAFFFFAGHfeEtL1G9ku7g33nSY3eVqE8a8eiq4A/KuU8f+B9EHgTV5il7JJBbt&#10;LEZb+ZwjgcHDORke4r0euY+Ip2/DrXz/ANOb/wAqAOZ0jRLTStUTw74kuNSkuJCf7P1A6lcKl6o5&#10;2kCTCyjnI6EDI7gdQfAmiHvqf/g0uf8A45WrrWi2PiDS5NP1CLzIXIYFTho2HIZW6qwPQirdtCba&#10;0hgMskxjRU8yU5Z8DGSe5PegDnf+EB0P11P/AMGtz/8AHKP+EB0P+9qf/g1uf/jldPRQBzH/AAgO&#10;h/3tT/8ABrc//HKP+EB0P+9qf/g1uf8A45XT0UAcx/wgOh/3tT/8Gtz/APHKP+EB0P11P/wa3P8A&#10;8crp6KAOY/4QHQ/XU/8Awa3P/wAcpf8AhAtD9dT/APBrc/8AxyumooA5xfA2ir0bU/8AwaXP/wAc&#10;rlPiH4G0iTQ7IxyX8VydStYobg3s0jQGSVULLvYgHB647V6dXKePzjR9M/7DNh/6UJQBjaJo2nve&#10;NoWu/b4tZiQsjpqdysd5GP8AlpH+8/76Q5Kn2wa3z4D0Q9W1P/waXP8A8crS1vQrPXbaKO58yOWC&#10;QS29zC22WBx/EjduOD6g4NadAHMf8IDofrqf/g1uf/jlH/CA6H/e1P8A8Gtz/wDHK6eigDmP+EB0&#10;P+9qf/g1uf8A45R/wgOh/wB7U/8Awa3P/wAcrp6KAOY/4QHQ/wC9qf8A4Nbn/wCOUf8ACA6H/e1P&#10;/wAGtz/8crp6KAOY/wCEB0P+9qf/AINbn/45SjwFoY76n/4Nbn/45XTUUAYNr4Q0m0uI54jqBeNw&#10;679RuHXIORlS5BHHQivFPDfgHSviJ8RvH767cXxax1MpCYZgDgySjB3A8ARqB6CvomvH/hB/yUP4&#10;nf8AYVH/AKNuKAJf+GdvBn/P1rH/AIEJ/wDEUf8ADOvg3/n71n/wIj/+N163RQB5IP2dvBn/AD9a&#10;wf8At4T/AOIqjrvwN8E6H4e1LVmOrTCytZLgx/akXfsUtjOzjOOte01zfxCOPhz4k/7Btx/6LNAH&#10;BWXwC8E6hYW97HNrCJcRLKqm4TgMAQPue9Tf8M7eDP8An61gf9vEf/xFejeFzu8JaMfWxgP/AJDW&#10;tWgDyT/hnXwb/wA/esf+BEf/AMbpw/Z38GD/AJeNXP1uE/8AiK9ZooA8L0z4O+BdT8Va7oUY1lJN&#10;HFv5kpukxJ5qFxgbOwH61tH9nfwYf+XnVx/28J/8RW14S/5K98Rf+4b/AOiGr0CgDyT/AIZ18G/8&#10;/es/+BEf/wAbpP8AhnXwb/z96z/4ER//ABuvXKKAPI/+GdfBv/P3rP8A4ER//G6P+GdfBv8Az96z&#10;/wCBEf8A8br1yigDyP8A4Z18G/8AP3rP/gRH/wDG6P8AhnXwb/z96z/4ER//ABuvXKKAPI/+GdfB&#10;v/P3rP8A4ER//G6P+GdfBv8Az96z/wCBEf8A8br1yigDyP8A4Z18G/8AP3rP/gRH/wDG6P8AhnXw&#10;b/z96z/4ER//ABuvXKKAPI/+GdfBv/P3rP8A4ER//G6P+GdfBv8Az96z/wCBEf8A8br1yigDyP8A&#10;4Z18G/8AP3rP/gRH/wDG6P8AhnXwb/z96z/4ER//ABuvXKKAPI/+GdfBv/P3rP8A4ER//G6P+Gdf&#10;Bv8Az96z/wCBEf8A8br1yigDyP8A4Z18G/8AP3rP/gRH/wDG6P8AhnXwb/z96z/4ER//ABuvXKKA&#10;PI/+GdfBv/P3rP8A4ER//G6P+GdfBv8Az96z/wCBEf8A8br1yigDyP8A4Z18G/8AP3rP/gRH/wDG&#10;6P8AhnXwb/z96z/4ER//ABuvXKKAPI/+GdfBv/P3rP8A4ER//G6P+GdfBv8Az96z/wCBEf8A8br1&#10;yigDyP8A4Z18G/8AP3rP/gRH/wDG6P8AhnXwb/z96z/4ER//ABuvXKKAPI/+GdfBv/P3rP8A4ER/&#10;/G6P+GdfBv8Az96z/wCBEf8A8br1yigDyP8A4Z18G/8AP3rP/gRH/wDG6P8AhnXwb/z96z/4ER//&#10;ABuvXKKAPI/+GdfBv/P3rP8A4ER//G6P+GdfBv8Az96z/wCBEf8A8br1yigDyP8A4Z18G/8AP3rP&#10;/gRH/wDG6P8AhnXwb/z96z/4ER//ABuvXKKAPI/+GdfBv/P3rP8A4ER//G6P+GdfBv8Az96z/wCB&#10;Ef8A8br1yigDyP8A4Z18G/8AP3rP/gRH/wDG6P8AhnXwb/z96z/4ER//ABuvXKKAPI/+GdfBv/P3&#10;rP8A4ER//G6P+GdfBv8Az96z/wCBEf8A8br1yigDyP8A4Z18G/8AP3rP/gRH/wDG6P8AhnXwb/z9&#10;6z/4ER//ABuvXKKAPI/+GdfBv/P3rP8A4ER//G6P+GdfBv8Az96z/wCBEf8A8br1yigDyP8A4Z18&#10;G/8AP3rP/gRH/wDG6P8AhnXwb/z96z/4ER//ABuvXKKAPI/+GdfBv/P3rP8A4ER//G6P+GdfBv8A&#10;z96z/wCBEf8A8br1yigDyP8A4Z18G/8AP3rP/gRH/wDG6P8AhnXwb/z96z/4ER//ABuvXKKAPI/+&#10;GdfBv/P3rP8A4ER//G6P+GdfBv8Az96z/wCBEf8A8br1yigDyP8A4Z18G/8AP3rP/gRH/wDG6P8A&#10;hnXwb/z96z/4ER//ABuvXKKAPI/+GdfBv/P3rP8A4ER//G6X/hnXwb/z96z/AOBEf/xuvW6KAPJR&#10;+zt4M/5+dYP/AG8J/wDEVleIPgr4I0G2sZH/ALYma7v7eyUC6RdplcLuPydgScd8Y969vrjPiOcW&#10;nhseviKwH/kWgDmT+zx4LPSfVh9LhP8A4im/8M7eDf8An71j/wACI/8A43XrdFAHkn/DO3g3/n71&#10;j/wIj/8AjdOH7O/gwf8ALxq5/wC3hP8A4ivWaKAPENA+C/gXX4tQeE6zH9iv57Fw9yhy0TbSRhOh&#10;61qn9nbwZ/z86wP+3hP/AIiug+GDFrTxQT/0Ml9/6GK7qgDyT/hnXwb/AM/es/8AgRH/APG6P+Gd&#10;vBv/AD9ax/4ER/8AxuvW6KAPnj4lfBrw14S8C32tadcak11btGFWaZGQ7pFU5AQHofWvfdMd5NJs&#10;5JWLSNAjMx7kqMmuF+OX/JJdW/34P/RyV3Gk/wDIGsf+veP/ANBFAFyiiigAooooAKKKKACvMPE/&#10;g7xPo/i+fxh4Fkt5bu8QJf6bdNhJ8AYYHIGePUfXkivT6878WfELUrfxKPCnhDSRqutqge5eQ4ht&#10;VOMFjkZPIPUDkdScUAZy/ErxxbM0N98MdReZerW0xZD9CEI/U1DP4q+KXiaBrTRvBq6EJDsa9v5w&#10;WiB7hSFOf+At9KnXS/jRcqJH8Q6BZk/8slg3Y/HYf51Hc33xf8MRteXdtpPiG1iG6WO1BSXb32gA&#10;En6A/Q0Adh4B8HReCPDS6as5ubmSRp7q4Ix5kjYyfoAAPw96j1L/AJKloH/YNvf/AEOGtDwj4qsP&#10;GPh6DV9P3qj5WSJx80Tj7yn6eves/Uv+SpeH/wDsG3v/AKHBQB1lFFFABRRRQAUUUUAFFFFABRRR&#10;QAUUUUAFFFFABRRRQAUUUUAFFFFABRRRQB5z8dP+STap/wBdIP8A0atd3pf/ACCbL/rgn/oIrhPj&#10;p/ySbVP+ukH/AKNWu70v/kE2X/XBP/QRQBbooooAKKKKACiiigAryf482kd/oXh2zmLLFca1DE5U&#10;4IDK4OOvPNesV5Z8bzjTfC3/AGHoP5NQBEv7PPgsMCZdVbB6G4Xn/wAcqhF8AfB8d39kurrVxI+T&#10;DJ56BZB6fc+8B1HfqO+PZ6gvLOG+tmgnB2tyGU4ZCOjKeoIPII6UAeV/8M7eDP8An61j/wACI/8A&#10;4ij/AIZ28GZ/4+tY/wDAiP8A+Ir0azvp7e7XTdTYG4bP2e4A2rcqOenZwOq+gyOMgatAHkX7Oksk&#10;nw6u0kkdli1ORIwzEhF8uI4HoMkn6k167Xj/AOzj/wAk81D/ALCsn/oqKvYKACiiigAooooAKKKK&#10;ACiiigAooooAKKKKACiiigAooooAKKKKACiiigAooooAKKKKACiiigAooooAKKKKACiiigAooooA&#10;KKKKACiiigAooooAKKKKACiiigAooooAKKKKACiiigAooooAKKKKACiiigAooooAKKKKACiiigAo&#10;oooAKKKKACiiigAooooAKKKKACiiigAooooAKKKKACiiigArlviR/wAk38Qf9eb11Nct8Sf+Sb+I&#10;P+vN6AOpooooAKKKKACiiigArh/H/j5/CsljpOlWB1LxBqRxaWgPAGcb3xzjr+R5GDXcV5F40vYv&#10;Cfxs0DxNqqMukXFg1ibrblYJNzHJ9OGH4FvQ0AOGhfGjU2M9x4p0jS0cbhbQQhzGfTPln/0I0HQ/&#10;jRpZ8628T6RqqIM/Zp4QhkPpnYP/AEIV6lZ6jY6jCs1jeW9zEwyrwyBwR9RReahZadC017eQW0Sj&#10;LPNIEAH1NAHJfD/x63i1b3T9SsG07XdOYLd2jZxz/Euece3bjrmrXxB/5A+mf9hqw/8AShK5DwJf&#10;R+KvjD4l8T6WpOjpaJZJPtKidwVORx/sn8Metdf8Qf8AkDaZ/wBhqw/9KEoA6yiiigAooooAKKKK&#10;ACiiigAooooAK8f+EH/JQ/id/wBhUf8Ao24r2CvH/hB/yUP4nf8AYVH/AKNuKAPYKKKKACuZ+Ipx&#10;8N/En/YOm/8AQDXTVQ1rSYNd0S90q6aRbe8haGRozhgGGDg+tAFfwp/yJ2if9g+D/wBFrWvUFlaQ&#10;6fYW9lbgiG3iWKME5IVQAP0Fcz4x+Iei+DXt7W68+81O6/499Ps03zSZOAcdgTwM8nnAODQB1tFe&#10;a6d8Y7D+0bWx8S6Fq3hqS6OIJdRgKxOcgY3EAjqOcYGeSK9KoA8/8Jf8le+Iv/cN/wDRDV6BWXY+&#10;H7HTte1bWbdZBd6r5P2klsqfKUquB24NalABRRRQAUUUUAFFFFABRRRQAUUUUAFFFFABRRRQAUUU&#10;UAFFFFABRRRQAUUUUAFFFFABRRRQAUUUUAFFFFABRRRQAUUUUAFFFFABRRRQAUUUUAFFFFABRRRQ&#10;AUUUUAFFFFABRRRQAUUUUAFFFFABRRRQAVxXxJ/49vDH/YyWH/oyu1rN1jRLTXI7NLvzMWd5FexF&#10;GxiSNty59R6igDSoorg/E/xV0jQdXOiWFnfa3rQzustPiLmM4B+Y/j0AJHfFAHeUVwfhn4p6Zrmt&#10;LoWo6dqGh6y6ho7TUYSnm5BPyn6DuBntmu8oA4L4WHNp4p/7GW+/9CWu9rN0bQ7HQYbqKwjKLdXU&#10;t3MS2S0khyx/pj0ArSoAKKKKAPOvjl/ySXVv9+D/ANHJXcaR/wAgWw/694//AEEVw/xy/wCSS6t/&#10;vwf+jkruNI/5Ath/17x/+gigC7RRRQAUUUUAFFFFABXkHhfUrPwn8Y/GNjrs6202rSRXFlcTHCSI&#10;Nx2hjxxuA/4CfQV6/WF4l8IaB4vtRba1YR3Pl/cfJWSPPow5FAG4CCAQcg9CKo6vrOnaDp0l/ql3&#10;Fa20YyXkbGfYDufYV5hd/A3wjpUEl0fEWs6Zajl2N9HHGv4lP5mqnh34ffCWfVFWLXk1u7L/ACw3&#10;eoo5c+yqF3frQBsfBGOSbRNd1dbdrex1TVprm0iPaPpx/L/gNdLqX/JUtA/7Bt7/AOhw11MMMVtA&#10;kMESRRRjaiIoVVHoAOgrltS/5Kl4f/7Bt7/6HBQB1lFFFABRRRQAUUUUAFFFFABRRRQAUUUUAFFF&#10;FABRRRQAUUUUAFFFFABRRRQB5z8dP+STap/10g/9GrXd6X/yCbL/AK4J/wCgiuE+On/JJtU/66Qf&#10;+jVru9L/AOQTZf8AXBP/AEEUAW6KKKACiiigAooooAK8p+Oe/wDsrwx5bbH/ALch2uVDBTtbBwev&#10;0r1avLvjaudN8Lf9h+3H6PQB6LZ3jPI1rdBUvEGWVc7ZF/vrnt0yOxOD2JuVVvrGO+iUFmjljbfD&#10;Mh+aNsYyPwJBB4IODUVheyyu1reIsd7EMsFPyyL/AH074z26g8ehIBPe2UGoWzQXCEoSCCDgqR0Y&#10;Ecgj1qtZXNxDMLC/O6bH7q4wAs4H06OB1HTuOMgaNVNUayj02ebUJEitYlMjyu20Rhed2exHXPag&#10;Dyr9nH/knmof9hWT/wBFRV7BXkH7OP8AyT3UP+wrJ/6Kir1+gAooooAKKKKACiiigAooooAKKKKA&#10;CiiigAooooAKKKKACiiigAooooAKKKKACiiigAooooAKKKKACiiigAooooAKKKKACiiigAooooAK&#10;KKKACiiigAooooAKKKKACiiigAooooAKKKKACiiigAooooAKKKKACiiigAooooAKKKKACiiigAoo&#10;ooAKKKKACiiigAooooAKKKKACiiigAooooAK5b4k/wDJN/EH/Xm9dTXLfEn/AJJv4g/683oA6mii&#10;igAooooAKKKKACqeqaVYa1p8thqdpDd2so+eKVdwPofYj17Vcry34r+HfG90yaz4R1q9QQQ7ZdOg&#10;lKM2MnemOpwenXjj0oAlm+A3gtp2ltl1KyDfwW92cD/voE/rWfcfCb4caNqmnW+r3F9PPfSGK1gu&#10;rpyJWGMgbAMdR3FZXgzTNU8Y6eXtPijrUd5FxdWUseJoG6EEF+me447cHNZXjnwVrth4v8I21z4z&#10;v72a+u2jt7iVcNbMCnzKMnnkenSgD33TtNsdIsY7LTrWG1toxhIolCqK5z4g/wDIG0z/ALDVh/6U&#10;JUPhLwfrvh/VZrrU/GN/rMDxbFguFICtkfMPmPp+tTfEL/kDaZ/2GrD/ANKEoA62iiigAooooAKK&#10;KKACiiigAooooAK8f+EH/JQ/id/2FR/6NuK9grx/4Qf8lD+J3/YVH/o24oA9gooooAKp6tqdtouk&#10;Xmp3hYW1pE00pRcnaoycCrlcz8Rf+Sb+JP8AsHTf+gGgDoLS6ivrKC7gbdDPGssbY6qwyP0NeIeH&#10;JdRPiz4ra/bWX2/xHYSmGwVo8uqAyKu1e/yxpwOTtA78+veFf+RP0T/rwg/9FrXI+LPh7qk3iYeL&#10;PBmqx6VrjR+VcJKmYLlf9rg84x1BztXoRmgDz/QfEep/ED4WeNP+EsVNQtNPtfPsr6a3WApciJjs&#10;UphSVbbjHJD4PDhR6x8Mby+v/hpoFxqKMtwbUL82csikqjHPUsgVs+9crfeCfH3jZ4rPxlrem2mh&#10;qytNZaQr7rgqSRuZhkdj1I4B25ANepW1tBZWkNrbRLFbwIscUaDCoqjAAHoAKAKNlr1hqGt6po9v&#10;IzXmmeV9qQoQF8xSyYPQ5A7Vp15/4S/5K98Rf+4b/wCiGr0CgAooooAKKKKACiiigAooooAKKKKA&#10;CiiigAooooAKKKKACiiigAooooAKKKKACiiigAooooAKKKKACiiigAooooAKKKKACiiigAooooAK&#10;KKKACiiigAooooAKKKKACiiigAooooAKKKKACiiigAooooAKz9W1qy0VLR712UXd3FZw7VJzJIcK&#10;PYe9aFcV8SP+Pbwz/wBjHYf+jKAO1r508Palqei/BK+8WeGh9r8RXmoyNq160SyS2y5JJ5HIxsY5&#10;Bx5jHtx9F15hqHgDxH4e8V3Wv+ANRsrdL9t99pd+G8iR+fmUqCRyc44wc4ODtABwWuapqXiX4FRe&#10;J/ETyQa7p2pKdLv1jEEs6llwV2gYGC33ccxA9q+hbJ5pLC3kuU2TtEpkQfwsRyPzrzay+H/ibxH4&#10;ittX+IOq2dzb2MvnWelWCkQK/GC5IBIGOh3Z9cZB9QoAz9J1qx1yK6ksJTItrdSWk2VK7ZIzhhz1&#10;+vvWhXB/C3/j08U/9jJff+hLXeUAFFFFAHnXxy/5JLq3+/B/6OSu40j/AJAth/17x/8AoIrh/jl/&#10;ySXVv9+D/wBHJXcaR/yBbD/r3j/9BFAF2iiigAooooAKKKKACvI/hlLJJ8VviIryOwW7UKpYkD55&#10;K9cryC9+HXjjRfF2seIfCGv2EZ1OYyy211FwRkkDO1hxk88UAR6tpDfEf4y6homsSynQNBgif7Ij&#10;FRNI6q3OPXJ5HOFAGMmum1n4O+DNU0xra30mLT7gJiG6tSUeNh0PXDdO+fz5riNEi+JVj8WLXW9X&#10;8MwxpqCJY30tmd0TRgjEpw7bWAA5OBgYwK9C8f8AjO+8KW1nDpWh3Oq6jfl0t0iUlUYY5bHP8XT2&#10;6igCh8I9b1PUfD19peszG41HRL6SwknY5MgXoSe56jPU4BPNaupf8lS0D/sG3v8A6HDVL4V+Fb/w&#10;x4XlfWD/AMTfUrl7y7G7O1m6LnpnHJx3J61d1I/8XS0Af9Q29/8AQ4aAOsooooAKKKKACiiigAoo&#10;ooAKKKKACiiigAooooAKKKKACiiigAooooAKKKKAPOfjp/ySbVP+ukH/AKNWu70v/kE2X/XBP/QR&#10;XCfHT/kk2qf9dIP/AEatd3pf/IJsv+uCf+gigC3RRRQAUUUUAUk1GOTU7jT1jnEsESymRoW8shiQ&#10;AG6E/KcgV4cnjbVHOD8Vr9f+5QU/0r36igDwdfF2rMePivfn/uTv/sa5/wAV65e6hfeHILrxrca4&#10;g1aGQW0uhGwC4ON4YgbuuMe9fTFeV/HJpF0fwy0Kq8g12AorkhSdr4BI5/SgD1SvD/E3iS8XxPex&#10;H4i31mLO8YxW6eFzJ5GGxtEnVx2z0Yeua9i03Uk1CORWjMF1AdtxbuctG39VPUN3H4gXqAPn228c&#10;azKCLj4oX0Epdwif8Ikrb1U/eGB0wR16fz3vD09l4u1+30jxH45udejUmeHS7jRv7PjuHTn5+P3o&#10;X72z2ycgEV65d2ouogA5jlQ7o5V6o3r7/ToelZGr6TZeKdNk0fV42juIyJo5YWKPE6/dnhbqrA/l&#10;nByDyAeffs4/8k81D/sKyf8AoqKvYK8f/Zx/5J5qH/YVk/8ARUVewUAFFFFABRRRQAUUUUAFFFFA&#10;BRRRQAUUUUAFFFFABRRRQAUUUUAFFFFABRRRQAUUUUAFFFFABRRRQAUUUUAFFFFABRRRQAUUUUAF&#10;FFFABRRRQAUUUUAFFFFABRRRQAUUUUAFFFFABRRRQAUUUUAFFFFABRRRQAUUUUAFFFFABRRRQAUU&#10;UUAFFFFABRRRQAUUUUAFFFFABRRRQAUUUUAFFFFABXLfEn/km/iD/rzeuprlviT/AMk38Qf9eb0A&#10;dTRRRQAUUUUAFFFFABRRRQBw3jD4dRa3errug3jaL4lh+ZL2AYE3GNsoH3h2zzx6jivM9V8Ta/q3&#10;xI8EaV4j0VrDVNO1AebLGcxXAYoA6e3BzyR/IfQtIUUsGKgkdCR0oAWuS+IX/IG0v/sNWH/pQldN&#10;cXtraSW8dxPHE9xJ5UKu2PMfBO0epwD+Vc18QRnR9M/7DWn/APpQlAHWUUUUAFFFFABRRRQAUUUU&#10;AFFFFABXj/wg/wCSh/E7/sKj/wBG3FewV4/8IP8AkofxO/7Co/8ARtxQB7BRRRQAVzPxF/5Jv4k/&#10;7B03/oBrpqy/Eekf2/4a1PSBN5BvbZ4BLt3bNykZx3oAZ4U/5E/RP+vCD/0Wta9VNLsRpmkWVgrl&#10;1tYEhDkcsFUDP6VboAKKKKAPP/CX/JXviL/3Df8A0Q1egVgaT4ZGl+LvEWvC6Mh1n7NmHZjyvJQp&#10;1zznOegxW/QAUUUUAFFFFABRRRQAUUUUAFFFFABRRRQAUUUUAFFFFABRRRQAUUUUAFFFFABRRRQA&#10;UUUUAFFFFABRRRQAUUUUAFFFFABRRRQAUUUUAFFFFABRRRQAUUUUAFFFFABRRRQAUUUUAFFFFABR&#10;RRQAUUUUAFcV8Sf+Pbwx/wBjJYf+jK7WsTxL4f8A+Ehi0xPtHkGx1K3vwdm7f5TbtvtnpntQBt0U&#10;UUAFFFFAHBfC3/j08U/9jLff+hLXe1heF/Da+GoNTjW5Nwb/AFKe/YlNu0yHO33wAOe9btABRRRQ&#10;B518cv8Akkurf78H/o5K7jSP+QLYf9e8f/oIriPjl/ySXVv9+D/0cldxpH/IFsf+veP/ANBFAFyi&#10;iigAooooAKKKKACiiigAooooAK5HUv8Akqvh/wD7Bl7/AOhw111chqf/ACVbw/8A9gy9/wDQ4aAO&#10;vooooAKKKKACiiigAooooAKKKKACiiigAooooAKKKKACiiigAooooAKKKKAPOfjp/wAkm1T/AK6Q&#10;f+jVru9L/wCQTZf9cE/9BFcJ8dP+STap/wBdIP8A0atd3pf/ACCbL/rgn/oIoAt0UUUAFFFFABRR&#10;RQAV5Z8b/wDkG+Fv+w9B/Jq9Tryz43/8g3wt/wBh6D+TUAd/q2ly3TJe2Eq2+pwDEMrD5XHUxyAd&#10;UP5g8jml0fWI9VjkR4mtr63IS5tZD88THp9VPUMOCPfIGnWNrWiveyxahp8q22q24xFKwOyRe8cg&#10;HVD+YPI9wDZqvd2iXaLliksbbopV+8jeo/qOhHFVtI1ZNUhkVomtr2AhLm1c/NE39VPUMOCPxA0a&#10;APIP2csf8K+1DHI/taTGf+uUVev14/8As4/8k81D/sKyf+ioq9goAKKKKACiiigAooooAKKKKACi&#10;iigAooooAKKKKACiiigAooooAKKKKACiiigAooooAKKKKACiiigAooooAKKKKACiiigAooooAKKK&#10;KACiiigAooooAKKKKACiiigAooooAKKKKACiiigAooooAKKKKACiiigAooooAKKKKACiiigAoooo&#10;AKKKKACiiigAooooAKKKKACiiigAooooAKKKKACuW+JP/JN/EH/Xm9dTXLfEn/km/iD/AK83oA6m&#10;iiigAooooAKKKKACiiigAoopu9cE7hgHB56UAZ+r2Oma3p02nX5jkhk6jeAyMDwynqGBGQexFef+&#10;ItXudOg0zw/rlws0v9rWTWWocYuo1uIyQ+PuyKOvQHqO4rt5/B3hi6uZLm48OaRNPKxeSWSyjZnY&#10;8kklck1yfxA8E+GW8PW0MOhafbNPqNnAZba2SJ1V5lUgMACMgkfjQB6GZ4R1lj/76FN+12w63EX/&#10;AH2K4DS/D/h7StRj8P8AiDw7o0kzjFhqDafEFvFA+63y8SgZyP4gMjuB0p8CeED18K6J/wCC+L/4&#10;mgDZ+2Wv/PzD/wB/BR9stf8An5h/7+CsX/hAvB//AEKuif8Agvi/+Jo/4QLwf/0Kuif+C+L/AOJo&#10;A2vtlr/z8w/9/BR9stf+fmH/AL+CsX/hAvB//Qq6J/4L4v8A4mj/AIQLwf8A9Cron/gvi/8AiaAN&#10;r7Za/wDPzD/38FH2y1/5+Yf+/grF/wCEC8H/APQq6J/4L4v/AImj/hAvB/8A0Kuif+C+L/4mgDa+&#10;2Wv/AD8w/wDfwUv2y2/5+If++xWJ/wAIF4P/AOhV0T/wXxf/ABNH/CB+D/8AoVdE/wDBfF/8TQBv&#10;CaJsbZUOemGFeJ/DPXdH0T4h/En+1tVsbDztVPl/a7hIt+JZ843EZxkdPUV6rb+D/DFpPFPbeHNI&#10;hmiYPHJFZRqyMOQQQMg1j6l8KPA+rajcahe6DFJdXMhkldZpU3MepwrAZJ5NAGl/wnfg/wD6GvQ/&#10;/BjD/wDFUf8ACd+D/wDoa9D/APBjD/8AFVhf8KW+Hv8A0Lq/+Bc//wAXSf8AClfh7/0Ly/8AgXP/&#10;APF0Ab3/AAnfg/8A6GvQ/wDwYw//ABVH/Cd+D/8Aoa9D/wDBjD/8VWF/wpb4ej/mXV/8C5//AIuu&#10;Q+Kfwz8H+Hvhtq2qaVoqW97B5PlyieRiu6ZFPDMR0JFAHpn/AAnfg/8A6GvQ/wDwYw//ABVH/Cd+&#10;D/8Aoa9D/wDBjD/8VXF+EvhN4G1LwXoV7d6Cktzc6fbzSyfaJQWdo1Zjw3ck1r/8KW+Hp/5l1f8A&#10;wLn/APi6AN3/AITvwf8A9DXof/gxh/8AiqP+E78H/wDQ16H/AODGH/4qsH/hSvw9/wCheX/wLn/+&#10;Lpw+DHw+H/Mup/4Ezf8AxdAG5/wnfg//AKGvQ/8AwYw//FUf8J34P/6GvQ//AAYw/wDxVeSeGvhz&#10;4Tvfi34u0a40lZNPsYoGtoTPJiMsqluQ2Tye54rvj8F/h8f+ZdT/AMCp/wD4ugDd/wCE78H/APQ1&#10;6H/4MYf/AIqj/hO/B/8A0Neh/wDgxh/+KrB/4Ur8Pf8AoXl/8C5//i6P+FK/D3/oXl/8C5//AIug&#10;De/4Tvwf/wBDXof/AIMYf/iqP+E78H/9DXof/gxh/wDiqwf+FK/D3/oXl/8AAuf/AOLo/wCFK/D3&#10;/oXl/wDAuf8A+LoA3v8AhO/B/wD0Neh/+DGH/wCKo/4Tvwf/ANDXof8A4MYf/iqwf+FK/D3/AKF5&#10;f/Auf/4uj/hSvw9/6F5f/Auf/wCLoA3v+E78H/8AQ16H/wCDGH/4qj/hO/B//Q16H/4MYf8A4qsH&#10;/hSvw9/6F5f/AALn/wDi6P8AhSvw9/6F5f8AwLn/APi6AN7/AITvwf8A9DXof/gxh/8AiqP+E78H&#10;/wDQ16H/AODGH/4qsH/hSvw9/wCheX/wLn/+Lo/4Ur8Pf+heX/wLn/8Ai6AN7/hO/B//AENeh/8A&#10;gxh/+Ko/4Tvwf/0Neh/+DGH/AOKrB/4Ur8Pf+heX/wAC5/8A4uj/AIUr8Pf+heX/AMC5/wD4ugDe&#10;/wCE78H/APQ16H/4MYf/AIqj/hO/B/8A0Neh/wDgxh/+KrB/4Ur8Pf8AoXl/8C5//i6P+FK/D3/o&#10;Xl/8C5//AIugDe/4Tvwf/wBDXof/AIMYf/iqP+E78H/9DXof/gxh/wDiqwf+FK/D3/oXl/8AAuf/&#10;AOLo/wCFK/D3/oXl/wDAuf8A+LoA3v8AhO/B/wD0Neh/+DGH/wCKo/4Tvwf/ANDXof8A4MYf/iqw&#10;f+FK/D3/AKF5f/Auf/4uj/hSvw9/6F5f/Auf/wCLoA3v+E78H/8AQ16H/wCDGH/4qj/hO/B//Q16&#10;H/4MYf8A4qsH/hSvw9/6F5f/AALn/wDi6P8AhSvw9/6F5f8AwLn/APi6AN7/AITvwf8A9DXof/gx&#10;h/8AiqP+E78H/wDQ16H/AODGH/4qsH/hSvw9/wCheX/wLn/+Lo/4Ur8Pf+heX/wLn/8Ai6AN7/hO&#10;/B//AENeh/8Agxh/+Ko/4Tvwf/0Neh/+DGH/AOKrB/4Ur8Pf+heX/wAC5/8A4uj/AIUr8Pf+heX/&#10;AMC5/wD4ugDe/wCE78H/APQ16H/4MYf/AIqj/hO/B/8A0Neh/wDgxh/+KrB/4Ur8Pf8AoXl/8C5/&#10;/i6P+FK/D3/oXl/8C5//AIugDe/4Tvwf/wBDXof/AIMYf/iqP+E78H/9DXof/gxh/wDiqwf+FK/D&#10;3/oXl/8AAuf/AOLo/wCFK/D3/oXl/wDAuf8A+LoA3v8AhO/B/wD0Neh/+DGH/wCKo/4Tvwf/ANDX&#10;of8A4MYf/iqwf+FK/D3/AKF5f/Auf/4uj/hSvw9/6F5f/Auf/wCLoA3v+E78H/8AQ16H/wCDGH/4&#10;qj/hO/B//Q16H/4MYf8A4qsH/hSvw9/6F5f/AALn/wDi6P8AhSvw9/6F5f8AwLn/APi6AN7/AITv&#10;wf8A9DXof/gxh/8AiqP+E78H/wDQ16H/AODGH/4qsH/hSvw9/wCheX/wLn/+Lo/4Ur8Pf+heX/wL&#10;n/8Ai6AN7/hO/B//AENeh/8Agxh/+Ko/4Tvwf/0Neh/+DGH/AOKrB/4Ur8Pf+heX/wAC5/8A4uj/&#10;AIUr8Pf+heX/AMC5/wD4ugDe/wCE78H/APQ16H/4MYf/AIqj/hO/B/8A0Neh/wDgxh/+KrB/4Ur8&#10;Pf8AoXl/8C5//i6P+FK/D3/oXl/8C5//AIugDe/4Tvwf/wBDXof/AIMYf/iqP+E78H/9DXof/gxh&#10;/wDiqwf+FK/D3/oXl/8AAuf/AOLo/wCFK/D3/oXl/wDAuf8A+LoA3v8AhO/B/wD0Neh/+DGH/wCK&#10;o/4Tvwf/ANDXof8A4MYf/iqwf+FK/D3/AKF5f/Auf/4uj/hSvw9/6F5f/Auf/wCLoA3v+E78H/8A&#10;Q16H/wCDGH/4qj/hO/B//Q16H/4MYf8A4qsH/hSvw9/6F5f/AALn/wDi6P8AhSvw9/6F5f8AwLn/&#10;APi6AN7/AITvwf8A9DXof/gxh/8AiqP+E78H/wDQ16H/AODGH/4qsH/hSvw9/wCheX/wLn/+Lo/4&#10;Ur8Pf+heX/wLn/8Ai6AN7/hO/B//AENeh/8Agxh/+Ko/4Tvwf/0Neh/+DGH/AOKrB/4Ur8Pf+heX&#10;/wAC5/8A4uj/AIUr8Pf+heX/AMC5/wD4ugDe/wCE78H/APQ16H/4MYf/AIqj/hO/B/8A0Neh/wDg&#10;xh/+KrB/4Ur8Pf8AoXl/8C5//i6P+FK/D3/oXl/8C5//AIugDe/4Tvwf/wBDXof/AIMYf/iqP+E7&#10;8H/9DXof/gxh/wDiqwf+FK/D3/oXl/8AAuf/AOLo/wCFK/D3/oXl/wDAuf8A+LoA3v8AhO/B/wD0&#10;Neh/+DGH/wCKo/4Tvwf/ANDXof8A4MYf/iqwf+FK/D3/AKF5f/Auf/4uj/hSvw9/6F5f/Auf/wCL&#10;oA3v+E78H/8AQ16H/wCDGH/4qj/hO/B//Q16H/4MYf8A4qsH/hSvw9/6F5f/AALn/wDi6P8AhSvw&#10;9/6F5f8AwLn/APi6AN7/AITvwf8A9DXof/gxh/8AiqP+E78H/wDQ16H/AODGH/4qsIfBf4ej/mXV&#10;/wDAqf8A+Lrzn40/D7wt4W8I2F9oukra3EmpRwO6zSNuQxyEjDMR1UUAex/8J34P/wChr0P/AMGM&#10;P/xVH/Cd+D/+hr0P/wAGMP8A8VWIfgz8Pj/zLsf/AIEzf/F0z/hS3w9/6F5f/Auf/wCLoA3v+E78&#10;H/8AQ16H/wCDGH/4qj/hO/B//Q16H/4MYf8A4qsH/hS3w9/6F5f/AALn/wDi6ePgz8Ph/wAy7H/4&#10;Ezf/ABdAG3/wnfg//oa9D/8ABjD/APFUf8J34P8A+hr0P/wYw/8AxVeTfCf4deE/EWhazNqukJcy&#10;W+sT28TGaQFY1VCF+Vhnqefeu8PwX+Hp/wCZdX/wKn/+LoA3f+E78H/9DXof/gxh/wDiqP8AhO/B&#10;/wD0Neh/+DGH/wCKrB/4Ur8Pf+heX/wLn/8Ai6P+FK/D3/oXl/8AAuf/AOLoAwfjJ4s8Oan8MNTs&#10;9P1/S7u5keHZDb3kcjtiVScBST0BNeoaT/yBrH/r3j/9BFchH8Gvh/FIki+HYyUbcA1xMwz7gvgj&#10;2PFd0AFUKoAUDAAHSgBaKKKACiiigAooooAKKKKACiiigArkNT/5Kv4f/wCwZe/+hw119chqf/JV&#10;/D//AGDL3/0OGgDr6KKKACiiigAooooAKKKKACiiigAooooAKKKKACiiigAooooAKKKKACiiigDz&#10;n46f8km1T/rpB/6NWu70v/kE2X/XBP8A0EVwnx0/5JNqn/XSD/0atd3pf/IJsv8Argn/AKCKALdF&#10;FFABRRRQAUUUUAFeU/HWdbbRfDdw/wByLXIXb5gvAVz1PA/EgV6tXlPx1t4rvRvDVtcLuhm1uGOR&#10;ckZUq4IyOelAHaRePvB8sKSjxToyq4yA99Gp/InNO/4Tvwf/ANDXof8A4MYf/iqxT8G/h+3Xw5F+&#10;E8o/9npn/Clvh7/0Lq/+BU//AMXQBa1PxN4RuZo76y8X6DBqUC7Y5TqEW116mOQbuVP5g8j3taf8&#10;RPCl5ZLPL4g0q2cMY3jlvohh1xkA5ww5HzDg5rL/AOFLfD3/AKF1f/Aqf/4uj/hS/wAPsEf8I6nP&#10;/T1N/wDF0Ac5+zj/AMk81D/sKyf+ioq9grM0Lw9pPhnTv7P0axis7XcXKR5+ZiACSTyTgDk+grTo&#10;AKKKKACiiigAooooAKKKKACiiigAooooAKKKKACiiigAooooAKKKKACiiigAooooAKKKKACiiigA&#10;ooooAKKKKACiiigAooooAKKKKACiiigAooooAKKKKACiiigAooooAKKKKACiiigAooooAKKKKACi&#10;iigAooooAKKKKACiiigAooooAKKKKACiiigAooooAKKKKACiiigAooooAKKKKACuW+JP/JN/EH/X&#10;m9dTXLfEn/km/iD/AK83oA6miiigAooooAKKKKACiiigAr54vxj4M/EwDt4lf/0dBX0PXFTfDPSZ&#10;/DGu6A15fC11m+N9cOGTejlkbC/LgDKDqCevNAHYwDFvGPRR/KuZ8ff8gfTf+wzYf+lCVqa3a6o9&#10;lFJo12Iry2besUoBjuABgxucZAP94dDzz0rmNf1uDXvDti6Rvb3UGtWEd1aS8SW7/aI/lb+h6EYI&#10;oA7HVNKsdasWstQt1ngZlbaSQQwOQQRyCCOoq2BgYFLRQAUUUUAFFFFABRRRQAUUUUAFFFFABRRR&#10;QAV5/wDG3/kkOu/9u/8A6Pjr0CvP/jb/AMkh13/t3/8AR8dAHQeBP+SeeGf+wVa/+ilroK5/wJ/y&#10;Tzwz/wBgq1/9FLXQUAFFFFAHlnhD/kvPjv8A64W3/oCV6nXlvhFcfHjx2f8Apha/+gLXqVABRRRQ&#10;AUUUUAFFFFABRRRQAUUUUAFFFFABRRRQAUUUUAFFFFABRRRQAUUUUAFFFFABRRRQAUUUUAFFFFAB&#10;RRRQAUUUUAFFFFABRRRQAUUUUAFFFFABRRRQAUUUUAFFFFABRRRQAUUUUAFFFFABRRRQAV5D+0X/&#10;AMiDpv8A2F4v/RUtevV5F+0SM+A9MHrq8X/oqWgD12iiigAooooA8t+BX/Is+IP+w/cf+gR16lXl&#10;3wMGPDfiEemv3P8A6BHXqNABRRRQAUUUUAFFFFABRRRQAUUUUAFFFFABRRRQAVyGp/8AJV/D/wD2&#10;DL3/ANDhrr65DU/+Sr+H/wDsGXv/AKHDQB19FFFABRRRQAUUUUAFFFFABRRRQAUUUUAFFFFABRRR&#10;QAUUUUAFFFFABRRRQB5z8dP+STap/wBdIP8A0atd3pf/ACCbL/rgn/oIrhPjp/ySbVP+ukH/AKNW&#10;u70v/kE2X/XBP/QRQBbooooAKKKKACiiigAryz43/wDIN8Lf9h6D+TV6nXlvxuGdO8Kj1163/k1A&#10;HqVFFFABRRRQAUUUUAFFFFABRRRQAUUUUAFFFFABRRRQAUUUUAFFFFABRRRQAUUUUAFFFFABRRRQ&#10;AUUUUAFFFFABRRRQAUUUUAFFFFABRRRQAUUUUAFFFFABRRRQAUUUUAFFFFABRRRQAUUUUAFFFFAB&#10;RRRQAUUUUAFFFFABRRRQAUUUUAFFFFABRRRQAUUUUAFFFFABRRRQAUUUUAFFFFABRRRQAUUUUAFF&#10;FFABXLfEn/km/iD/AK83rqa5b4k/8k38Qf8AXm9AHU0UUUAFFFFABRRRQAUUUUAFFFFAHN3Wk+Kp&#10;L2aS28UW8NszkxwtpiuUXsN28Z+uK4T4geFPEUUdnrkWv282px3dtDEgs/JSZjKvliQhjuCtgjIr&#10;1+uV8fHGj6b76zYD/wAmEoAzdDk8T69ZNLH4qhtrqFvLurSTSV3wSY5Vv3n5HoRgitA6J4z7eMbY&#10;f9wlf/i6t654fuJ7+LWtGnS11iEBC0mfKuYs8xygckdcHqp/EHoaAOS/sTxp/wBDlbf+ClP/AIuk&#10;/sTxr/0OVt/4KU/+LrrqKAOR/sTxr/0OVt/4KU/+Lo/sTxr/ANDlbf8AgpT/AOLrrqKAOR/sTxr/&#10;ANDlbf8AgpT/AOLo/sTxr/0OVt/4KU/+LrrqKAOR/sTxr/0OVt/4KU/+LpRonjTv4xtv/BSn/wAX&#10;XW0UAc5aaV4oiuYXuvFEE8KuDJGumKhdc8jdvOMjvivONG1X4geNPGfi+x03xdFpVro9+0EUZ06K&#10;XKF5FXkjPAj7k9a9qrx/4Qf8lD+J3/YVH/o24oA2D4V+KHb4kQf+CeH/AApP+EV+KP8A0Ue3/wDB&#10;PD/hXpNFAHm48K/FDv8AEiD/AME8P+FUdb+HPjzxHo8+lat8QYriyn2+ZF/ZESbtrBhyuCOQOhr1&#10;aub+IJI+HPiQgn/kGXA4/wCuZoA5Wx8D/ETTNOtrCz+IsMdrawpDCn9jwnaigBRk5JwAOTUx8K/F&#10;Dt8R7f8A8E8P+Fdp4adpfCujyOxZmsoWYk8klBWpQB5t/wAIr8Uf+ij2/wD4J4f8KcPCvxO7/EmE&#10;fTRoP8K9HooA8ks/hj43sNev9btvH8Sajfqq3M39lRnzAoAHyk4GAB0ArUPhX4n9viRAfro0P+FW&#10;/Cs80nxZ+IMLyu0UX9neWhYlUzAxOB2zXeUAebf8Ir8Uf+ij2/8A4J4f8KP+EV+KP/RR7f8A8E8P&#10;+Fek0UAebf8ACK/FH/oo9v8A+CeH/Cj/AIRX4o/9FHt//BPD/hXpNFAHm3/CK/FH/oo9v/4J4f8A&#10;Cj/hFfij/wBFHt//AATw/wCFek0UAebf8Ir8Uf8Aoo9v/wCCeH/Cj/hFfij/ANFHt/8AwTw/4V6T&#10;RQB5t/wivxR/6KPb/wDgnh/wo/4RX4o/9FHt/wDwTw/4V6TRQB5t/wAIr8Uf+ij2/wD4J4f8KP8A&#10;hFfij/0Ue3/8E8P+Fek0UAebf8Ir8Uf+ij2//gnh/wAKP+EV+KP/AEUe3/8ABPD/AIV6TRQB5t/w&#10;ivxR/wCij2//AIJ4f8KP+EV+KP8A0Ue3/wDBPD/hXpNFAHm3/CK/FH/oo9v/AOCeH/Cj/hFfij/0&#10;Ue3/APBPD/hXpNFAHm3/AAivxR/6KPb/APgnh/wo/wCEV+KP/RR7f/wTw/4V6TRQB5t/wivxR/6K&#10;Pb/+CeH/AAo/4RX4o/8ARR7f/wAE8P8AhXpNFAHm3/CK/FH/AKKPb/8Agnh/wo/4RX4o/wDRR7f/&#10;AME8P+Fek0UAebf8Ir8Uf+ij2/8A4J4f8KP+EV+KP/RR7f8A8E8P+Fek0UAebf8ACK/FH/oo9v8A&#10;+CeH/Cj/AIRX4o/9FHt//BPD/hXpNFAHm3/CK/FH/oo9v/4J4f8ACj/hFfij/wBFHt//AATw/wCF&#10;ek0UAebf8Ir8Uf8Aoo9v/wCCeH/Cj/hFfij/ANFHt/8AwTw/4V6TRQB5t/wivxR/6KPb/wDgnh/w&#10;o/4RX4o/9FHt/wDwTw/4V6TRQB5t/wAIr8Uf+ij2/wD4J4f8KP8AhFfij/0Ue3/8E8P+Fek0UAeb&#10;f8Ir8Uf+ij2//gnh/wAKP+EV+KP/AEUe3/8ABPD/AIV6TRQB5t/wivxR/wCij2//AIJ4f8KP+EV+&#10;KP8A0Ue3/wDBPD/hXpNFAHm3/CK/FH/oo9v/AOCeH/Cj/hFfij/0Ue3/APBPD/hXpNFAHm3/AAiv&#10;xR/6KPb/APgnh/wo/wCEV+KP/RR7f/wTw/4V6TRQB5t/wivxR/6KPb/+CeH/AAo/4RX4o/8ARR7f&#10;/wAE8P8AhXpNFAHm3/CK/FH/AKKPb/8Agnh/wo/4RX4o/wDRR7f/AME8P+Fek0UAebf8Ir8Uf+ij&#10;2/8A4J4f8KP+EV+KP/RR7f8A8E8P+Fek0UAebf8ACK/FH/oo9v8A+CeH/Cj/AIRX4o/9FHt//BPD&#10;/hXpNFAHm3/CK/FH/oo9v/4J4f8ACj/hFfij/wBFHt//AATw/wCFek0UAebf8Ir8Uf8Aoo9v/wCC&#10;eH/Cj/hFfij/ANFHt/8AwTw/4V6TRQB5uPCvxP7/ABIgH00aH/CsnxF8LPGni3T4rHXPH0V1bxSi&#10;dEGlRx4cAgHKEHox/OvXq474hyvFaeHQjMu/xDYK2CRkeaDj9KAMk+FPib2+JMP/AIJYP8Kb/wAI&#10;r8Uf+ij2/wD4J4f8K9JooA82/wCEV+KP/RR7f/wTw/4U4eFPib3+JMP/AIJYP8K9HooA8k0L4Y+N&#10;/DNrcW2kfECK3huLhrmUHSo33SMAC2WJPRRx04rTPhX4n9viRAfro0P+FaXw1uZbiz8SCSRnEfiK&#10;+RMsThfMzj25JrtqAPNv+EV+KP8A0Ue3/wDBPD/hR/wivxQ/6KPb/wDgnh/wr0migDxbxsvxN8G+&#10;FbnXX8exXaW7IGiXSoUJ3MF67T3avYrGdrrT7a4dQrSxK5A6AkA1wXxy/wCSS6t/vwf+jkruNJ/5&#10;A1j/ANe8f/oIoAuUUUUAFFFFABRRRQAUUUUAFFFFABXIan/yVfw//wBgy9/9Dhrr65DU/wDkq/h/&#10;/sGXv/ocNAHX0UUUAFFFFABRRRQAUUUUAFFFFABRRRQAUUUUAFFFFABRRRQAUUUUAFFFFAHnPx0/&#10;5JNqn/XSD/0atd3pf/IJsv8Argn/AKCK4T46f8km1T/rpB/6NWu70v8A5BNl/wBcE/8AQRQBbooo&#10;oAKKKKACiiigAryj48JPLoXhyO1lEVw2twrFIRnY5V8HHfBr1evLfjccad4WPpr0H8moAXUPDvxU&#10;tLXz4PH8dztYb410eANs7lRg7iOu3jPbnAMtv4d+JF3bR3Ft8TbaWGVQ6OujwEMD0I4r0yufvoLn&#10;QrqTVNOhaazkYvfWUYyfeaMf3u7L/F1HzfeAOX/4RX4of9FIg/8ABPD/AIVFP4Y+KsdvI8PxCtpZ&#10;VGVj/smBd3qM7eDjp7+nWvRrS7t7+0iu7SZZoJVDI6ngip6APOvgv4r1jxh4LuL7W7hbi6hvntxK&#10;saoWUIjDIUAZ+cjgDgCvRa8f/Zx/5J5qH/YVk/8ARUVewUAFFFFABRRRQAUUUUAFFFFABRRRQAUU&#10;UUAFFFFABRRRQAUUUUAFFFFABRRRQAUUUUAFFFFABRRRQAUUUUAFFFFABRRRQAUUUUAFFFFABRRR&#10;QAUUUUAFFFFABRRRQAUUUUAFFFFABRRRQAUUUUAFFFFABRRRQAUUUUAFFFFABRRRQAUUUUAFFFFA&#10;BRRRQAUUUUAFFFFABRRRQAUUUUAFFFFABXLfEn/km/iD/rzeuprlviT/AMk38Qf9eb0AdTRRRQAU&#10;UUUAFFFFABXP+LvGWj+CtK+3arMRvO2GCMZkmb0Uf17V0FeSeJRZy/tD+G4tY2m1XTS1ksh+T7Ru&#10;fHXjPAwPUL7UAA+J3jrUx5ujfDa9FuTlZLuUqXXsQCq/zNI3xQ8caUPM1v4bXv2cHLy2cpfYvckB&#10;WH5kV65RQBgeEvGOj+NdIGoaROWVTtlhkGJIW9GH9ehql8Qf+QPpn/YasP8A0oSuR8IraRfHzxZH&#10;o4UWRs0N0sX3Bcblz7bsl/8Ax6uu+IP/ACBtM/7DVh/6UJQB1lFFFABRRRQAUUUUAFFFFABRRRQA&#10;V4/8IP8AkofxO/7Co/8ARtxXsFeP/CD/AJKH8Tv+wqP/AEbcUAewUUUUAFcz8ROPhv4k/wCwdP8A&#10;+gGumrnfHltPeeAPEFtawyTTy2EyxxxqWZztOAAOSTQBb8K/8ifon/XhB/6LWteszw5by2nhjSba&#10;4QxzQ2UMciHqrBACPzqbVNX07RLJr3VL63s7ZTgyzyBBn0Gep4PA5oAu0Vz2g+O/C/iec2+j61a3&#10;M4GfJyUcjuQrAEj6CuhoA8/8Jf8AJXviL/3Df/RDV6BXE+GNOvLb4oeO76a2ljtbs2At5mXCy7IC&#10;G2nvgkA121ABRRRQAUUUUAFFFFABRRRQAUUUUAFFFFABRRRQAUUUUAFFFFABRRRQAUUUUAFFFFAB&#10;RRRQAUUUUAFFFFABRRRQAUUUUAFFFFABRRRQAUUUUAFFFFABRRRQAUUUUAFFFFABRRRQAUUUUAFF&#10;FFABRRRQAVxXxI/49vDP/YyWH/oyu1rkPH9ld30Hh1bS3lnMOv2U0ojUnZGr5ZjjsO5oA6+iisjX&#10;vFGh+GLdJ9b1S3slfPliVvmfGM7VHLYyM4HGaANeisfQfFWg+J4Xl0XVba9CffWN/nTkgblPzDOD&#10;jI5rYoA4P4W/8enin/sZb7/0Ja7yuN+HWmXumWniH7bbvAbnXry4hDjBaNmADfQ4OPbFdlQAUUUU&#10;AedfHL/kkurf78H/AKOSu50j/kC2H/XvH/6CK4b45f8AJJdW/wB+D/0cldxpH/IFsP8Ar3j/APQR&#10;QBdooooAKKKKACiiigAooooAKKKKACuQ1P8A5Kv4f/7Bl7/6HDXX1yGp/wDJV/D/AP2DL3/0OGgD&#10;r6KKKACiiigAooooAKKKKACiiigAooooAKKKKACiiigAooooAKKKKACiiigDzn46f8km1T/rpB/6&#10;NWu70v8A5BNl/wBcE/8AQRXCfHT/AJJNqn/XSD/0atd3pf8AyCbL/rgn/oIoAt0UUUAFFFFABRRR&#10;QAV5T8dJEi0nwzJIyIi65CzM5wAArck+lerV5Z8cED6X4XVhlW12AEHocq1AHqdFZTMdFfJ50xjy&#10;e9sf/jf/AKD/ALv3dWgDmruyufD19LqmlRPNYzMXvtPjXJB7zRD+9/eUfe6j5uvQwTxXMEc8EiSx&#10;SKGR0OQwPcGpKyjatpU8lzZozWkrF7i2QZKsesiD1/vKOvJA3ZDAHmn7OP8AyTzUP+wrJ/6Kir2C&#10;vIP2cQR8PdQB6/2tJ/6Kir1+gAooooAKKKKACiiigAooooAKKKKACiiigAooooAKKKKACiiigAoo&#10;ooAKKKKACiiigAooooAKKKKACiiigAooooAKKKKACiiigAooooAKKKKACiiigAooooAKKKKACiii&#10;gAooooAKKKKACiiigAooooAKKKKACiiigAooooAKKKKACiiigAooooAKKKKACiiigAooooAKKKKA&#10;CiiigAooooAK5b4k/wDJN/EH/Xm9dTXLfEn/AJJv4g/683oA6miiigAooooAKKKKACuc8Y+CdI8b&#10;6YlpqiOskLF7e5hO2SFj1Kn0OBkHg4HoK6OvMPil468XeCLmG60zRra60Zoh5lzIrN5cmSMNtI2j&#10;G3Ge569qAK6+APiPphEWlfEV5rdRhRfW+5h+J3Zob4f/ABF1TdFq/wARHit3GHWxg2sR6ZG3GaTT&#10;PFvxU1fTYdQsPDegXFtMgaORLvhv/Ilcl421j4it4t8KHUdHsbW7S6Y2MMFxlJ3yuQ/zHjgenWgD&#10;2Pwf4J0fwRpj2WkxPulYNPcSkNJMw6FjgdMnAHAyfU1U+IP/ACBtM/7DVh/6UJUHhLU/H15q00Xi&#10;nQtOsLJYiY5baXexfI4++eMZ7dqn+IX/ACBtM/7DWn/+lCUAdbRRRQAUUUUAFFFFABRRRQAUUUUA&#10;FeP/AAg/5KH8Tv8AsKj/ANG3FewV4/8ACD/kofxO/wCwqP8A0bcUAewUUUUAFFFYHje+udM8C65f&#10;WczQ3NvZSyRSKASrBTg80Ab9eC3Fxp/ifxb458TeKbV77TvCjG2sNNaX92WVmUkgD+Jox1BHz4OQ&#10;or2nw/cy3vhvS7udt009pFJI3qzICf1NeY+IdC17wT401XxDoOgrrvh/XI9uq6Ui7nL8gsFwSwJY&#10;nowO9wQOCADk9/hj4heEtb1LSvD8PhbXfDkA1G3m010IdQhkGWjC/N8mORlDgg/eWvaPAPiKTxX4&#10;F0nWpl2z3EOJuMAyIxRyB2BZSR7GvKIbbV9Z0q+8KeCvh7deF7HUCovtU1ENG5iOdy4YZbqQAGb5&#10;SeBnI9r0TSLfQdCsdJtM+RZwJChYDLbRjcccZPU+5NAF+iuN8OaxqF58SfG2l3Fy0llYGxNrEVGI&#10;/MhJfBxnkgHmuyoAKKKKACiiigAooooAKKKKACiiigAooooAKKKKACiiigAooooAKKKKACiiigAo&#10;oooAKKKKACiiigAooooAKKKKACiiigAooooAKKKKACiiigAooooAKKKKACiiigAooooAKKKKACii&#10;igAooooAKKKKACiiuW8cane6XDoL2Vw0LT63Z20uADvjd9rKc+oNAHU1842F1pdr4Tuvij4t0eLX&#10;tS1nUTb2NpPIDDEg3DB3KQuAjjJDcKmMZJr6OrwqbQtb+Hbap4efwvP4r8D6nIZIobdS81sW6ggA&#10;sCABzwMhWDK2RQBi6lc6be+DIfih4O0qHw9qmj332e7toGHkyKSq4woAb76ZwFyGYHOAa+ibO5S9&#10;sre6jBCTxrIobqARnn868Pg0DVvHxsfD1r4Rn8JeDbO5+03i3CmOW7YfwhSAcnJGeQOucgLXuoAV&#10;QqgAAYAHagBaK5HwBrF9rFprxvp/ONprl3awnAyI1cbV464zj6YrrqACiiigDzr45f8AJJdW/wB+&#10;D/0cldxpH/IFsP8Ar3j/APQRXD/HL/kkurf78H/o5K7jSP8AkC2H/XvH/wCgigC7RRRQAUUUUAFF&#10;FFABRRRQAUUUUAFchqf/ACVfw/8A9gy9/wDQ4a6+uQ1P/kq/h/8A7Bl7/wChw0AdfRRRQAUUUUAF&#10;FFFABRRRQAUUUUAFFFFABRRRQAUUUUAFFFFABRRRQAUUUUAec/HT/kk2qf8AXSD/ANGrXd6X/wAg&#10;my/64J/6CK4T46f8km1T/rpB/wCjVru9L/5BNl/1wT/0EUAW6KKKACiiigBCcKTgnHYV5qvxB8Zs&#10;OPh/an6eJbX/AAr0plV1KsAVIwQe9c5/wr7wb/0Kujc/9OUf+FAHODx344b7vw6gP08R23+FcX8R&#10;fEXiLWD4at9Z8LRaRAutQOky6rFcl25G3agBHBJz7e9esjwD4OXp4V0X8bCI/wDsteefFrwzoWjw&#10;eF7jStG0+xuG1yCMva2yRsykMcHaBnkDrQB7L1GDXl1/4y8U+GL/AFC3g8HwXOkQTbLZm1uBCq7i&#10;M4IyqHg7SPl55wAB6jWBceBvCd3cy3Nz4b0maeZzJJI9mhZ2JySTjkk0AcuPHfjgkgfDqAkcH/io&#10;7bj9KSWXxt44QaRd6RF4Z0uT/j+uodTjup5I/wDnnHsGEJ6Fj2z16HTbwL4R0iZ5ZfDGkSWMjFjI&#10;9lGxtyeucj7n/oP+7924/gDQoNTsNS0e1j0W8s5Qxk06JYhPGcb4pFAwysB35BAII7gHEfs4/wDJ&#10;PNQ/7Csn/oqKvYK8f/Zx/wCSeah/2FZP/RUVewUAFFFFABRRRQAUUUUAFFFFABRRRQAUUUUAFFFF&#10;ABRRRQAUUUUAFFFFABRRRQAUUUUAFFFFABRRRQAUUUUAFFFFABRRRQAUUUUAFFFFABRRRQAUUUUA&#10;FFFFABRRRQAUUUUAFFFFABRRRQAUUUUAFFFFABRRRQAUUUUAFFFFABRRRQAUUUUAFFFFABRRRQAU&#10;UUUAFFFFABRRRQAUUUUAFFFFABXLfEn/AJJv4g/683rqa5b4k/8AJN/EH/Xm9AHU0UUUAFFFFABR&#10;RRQAUyaGK4heGaNJIpFKujjIYHqCO4p9FAHll/4M1zwHfTa34A/f2UjGS80GZvkcdzD6H0H5ZHy1&#10;zGu+PdJ8aeN/h7Jp7SxXEGpFbm1nQrJA5aMYPY9OCPTsciveq5298C+Gr/xHB4gn0qL+1YGV0uEJ&#10;Qll6FgDhiPUgnp6CgDoq5L4hf8gbS/8AsNWH/pQldbXJ/EEZ0fTP+w1Yf+lCUAdZRRRQAUUUUAFF&#10;FFABRRRQAUUUUAFeP/CD/kofxO/7Co/9G3FewV4/8IP+Sh/E7/sKj/0bcUAewUUUUAFcz8Rf+Sb+&#10;JP8AsHT/APoBrpq5j4i5/wCFb+JMAn/iXTdB/sGgDQ8K/wDIn6J/14Qf+i1rXrI8Kgr4Q0RSMEWE&#10;AI/7ZrWvQAUUUUAef+Ev+SvfEX/uG/8Aohq9ArgPCQP/AAt74i8df7N/9ENXf0AFFFFABRRRQAUU&#10;UUAFFFFABRRRQAUUUUAFFFFABRRRQAUUUUAFFFFABRRRQAUUUUAFFFFABRRRQAUUUUAFFFFABRRR&#10;QAUUUUAFFFFABRRRQAUUUUAFFFFABRRRQAUUUUAFFFFABRRRQAUUUUAFFFFABXFfEj/j28M/9jJY&#10;f+jK7WuK+JAJtfDPXjxHYH/yJQB2tFFFABRRRQBwfwt/49PFP/Yy33/oS13lcH8LQRZ+KM9/El9/&#10;6EK7ygAooooA86+OX/JJdW/34P8A0cldxpH/ACBbD/r3j/8AQRXEfHL/AJJLq3+/B/6OSu40j/kC&#10;2P8A17x/+gigC5RRRQAUUUUAFFFFABRRRQAUUUUAFchqf/JV/D//AGDL3/0OGuvrkNT/AOSr+H/+&#10;wZe/+hw0AdfRRRQAUUUUAFFFFABRRRQAUUUUAFFFFABRRRQAUUUUAFFFFABRRRQAUUUUAec/HT/k&#10;k2qf9dIP/Rq13el/8gmy/wCuCf8AoIrhPjp/ySbVP+ukH/o1a7vS/wDkE2X/AFwT/wBBFAFuiiig&#10;AooooAKKKKACvKfjpGs2keGYpFDRvrkKsp7gq1erV5Z8cP8AkGeF/wDsOwfyagD0BbiTTJ0t7pme&#10;1kYLBcMSShPRHP6Bj16HnltOmTQx3ELwzRrJFIpV0YZDA9QayIJptGuEs7yRpbFyEt7pzkoegjkP&#10;r6MevQ84yAbRAIwRkGstc6M+0nOmnAU/8+x9D/0z/wDQf937upRQB4/+zj/yTzUP+wrJ/wCioq9g&#10;rx/9nH/knmof9hWT/wBFRV7BQAUUUUAFFFFABRRRQAUUUUAFFFFABRRRQAUUUUAFFFFABRRRQAUU&#10;UUAFFFFABRRRQAUUUUAFFFFABRRRQAUUUUAFFFFABRRRQAUUUUAFFFFABRRRQAUUUUAFFFFABRRR&#10;QAUUUUAFFFFABRRRQAUUUUAFFFFABRRRQAUUUUAFFFFABRRRQAUUUUAFFFFABRRRQAUUUUAFFFFA&#10;BRRRQAUUUUAFct8Sf+Sb+IP+vN66muW+JP8AyTfxB/15vQB1NFFFABRRRQAUUUUAFFFFABRRRQBl&#10;a/pVzqlkgsb+WxvoHEtvMhyocAjDr0ZSCQQfXI5ArkNc106rpNpYX0H2PWLPWNPF1bbsjm4TDof4&#10;kbsevY4Nb114Tu7q7muF8X+IbdZWLCGGSAImeygxE4+priviD4Dn/s/T9Qj8UaxPqcF/bxWct20L&#10;LEzyouSFjUnBwcZ6gcGgD1uivOtB0y91UzWN74v8S2Wr2gAubQzWx+jofJ+ZD2P4HkVs/wDCFXn/&#10;AEO3if8A7/W//wAZoA6yiuS/4Qq8/wCh38Uf9/rf/wCM0f8ACFXn/Q7+KP8Av9b/APxmgDraK5L/&#10;AIQq8/6HfxR/3+t//jNH/CFXn/Q7+KP+/wBb/wDxmgDraK5L/hCrz/od/FH/AH+t/wD4zR/whV5/&#10;0O/ij/v9b/8AxmgDraK5L/hCrz/od/FH/f63/wDjNL/whV5/0O3if/v9b/8AxmgDrK8f+EH/ACUP&#10;4nf9hUf+jbiu7tPCl5a3UMzeL/ENwsThzDM9uUkAOdrYhBwehwQa427+DN1/wkWratpHjbVtJ/tO&#10;5a4mitcrlmJbBKuu4As2MjgH8aAPV6K8n/4VH4k/6Kl4j/7+yf8Ax2j/AIVH4l/6Kn4j/wC/kn/x&#10;2gD1ikIBGCMg9Qa8oHwj8Sd/il4j/wC/sn/x2uf8deCfEng/wXf69F8R/EdzJa+XiJrmRQ26RU67&#10;zj72fwoA94orxfw/8NvEmteG9L1V/iZ4jia9tIrkxieQhN6BsZ8znGcZrQ/4VH4k7fFLxH/39k/+&#10;O0AesUV5P/wqPxJ/0VLxH/39k/8AjtOHwj8Rd/ij4l/CaT/45QB6qFAJIABPU460tfPmieE/E+qf&#10;EHxB4ak+I3iFI9KSN1mW5kzJvAYZHmcYzj39uldYfhH4j7fFHxJ/39k/+OUAer0V5P8A8Kj8S/8A&#10;RU/Ef/fyT/47R/wqPxL/ANFT8R/9/JP/AI7QB6xRXk//AAqPxL/0VPxH/wB/JP8A47R/wqPxL/0V&#10;PxH/AN/JP/jtAHrFFeT/APCo/Ev/AEVPxH/38k/+O0f8Kj8S/wDRU/Ef/fyT/wCO0AesUV5P/wAK&#10;j8S/9FT8R/8AfyT/AOO0f8Kj8S/9FT8R/wDfyT/47QB6xRXk/wDwqPxL/wBFT8R/9/JP/jtH/Co/&#10;Ev8A0VPxH/38k/8AjtAHrFFeT/8ACo/Ev/RU/Ef/AH8k/wDjtH/Co/Ev/RU/Ef8A38k/+O0AesUV&#10;5P8A8Kj8S/8ARU/Ef/fyT/47R/wqPxL/ANFT8R/9/JP/AI7QB6xRXk//AAqPxL/0VPxH/wB/JP8A&#10;47R/wqPxL/0VPxH/AN/JP/jtAHrFFeT/APCo/Ev/AEVPxH/38k/+O0f8Kj8S/wDRU/Ef/fyT/wCO&#10;0AesUV5P/wAKj8S/9FT8R/8AfyT/AOO0f8Kj8S/9FT8R/wDfyT/47QB6xRXk/wDwqPxL/wBFT8R/&#10;9/JP/jtH/Co/Ev8A0VPxH/38k/8AjtAHrFFeT/8ACo/Ev/RU/Ef/AH8k/wDjtH/Co/Ev/RU/Ef8A&#10;38k/+O0AesUV5P8A8Kj8S/8ARU/Ef/fyT/47R/wqPxL/ANFT8R/9/JP/AI7QB6xRXk//AAqPxL/0&#10;VPxH/wB/JP8A47R/wqPxL/0VPxH/AN/JP/jtAHrFFeT/APCo/Ev/AEVPxH/38k/+O0f8Kj8S/wDR&#10;U/Ef/fyT/wCO0AesUV5P/wAKj8S/9FT8R/8AfyT/AOO0f8Kj8S/9FT8R/wDfyT/47QB6xRXk/wDw&#10;qPxL/wBFT8R/9/JP/jtH/Co/Ev8A0VPxH/38k/8AjtAHrFFeT/8ACo/Ev/RU/Ef/AH8k/wDjtH/C&#10;o/Ev/RU/Ef8A38k/+O0AesUV5P8A8Kj8S/8ARU/Ef/fyT/47R/wqPxL/ANFT8R/9/JP/AI7QB6xR&#10;Xk//AAqPxL/0VPxH/wB/JP8A47R/wqPxL/0VPxH/AN/JP/jtAHrFFeT/APCo/Ev/AEVPxH/38k/+&#10;O0f8Kj8S/wDRU/Ef/fyT/wCO0AesUV5P/wAKj8S/9FT8R/8AfyT/AOO0f8Kj8S/9FT8R/wDfyT/4&#10;7QB6xRXk/wDwqPxL/wBFT8R/9/JP/jtH/Co/Ev8A0VPxH/38k/8AjtAHrFFeT/8ACo/Ev/RU/Ef/&#10;AH8k/wDjtH/Co/Ev/RU/Ef8A38k/+O0AesUV5P8A8Kj8S/8ARU/Ef/fyT/47R/wqPxL/ANFT8R/9&#10;/JP/AI7QB6xRXk//AAqPxL/0VPxH/wB/JP8A47R/wqPxL/0VPxH/AN/JP/jtAHrFFeT/APCo/Ev/&#10;AEVPxH/38k/+O0f8Kj8S/wDRU/Ef/fyT/wCO0AesUV5P/wAKj8S/9FT8R/8AfyT/AOO0f8Kj8S/9&#10;FT8R/wDfyT/47QB6xSMqtjcoODkZHevKR8I/Eff4peJP+/sn/wAcrjviV4a8T+A9BtNTh+IfiK7M&#10;94tqY3uZFxuVm3ZEn+x096APoiivKT8JPEPb4o+Jf+/0n/xym/8ACo/En/RUvEf/AH9k/wDjtAHr&#10;FFeT/wDCo/En/RUvEf8A39k/+O04fCPxD3+KPiX/AL/Sf/HKAPVunSivn3wD4T8T+MtM1G7m+I3i&#10;K2NnqEtkFS5kbeEVTu/1nGd3T2rqz8I/Efb4peJP+/sn/wAcoA9Xoryf/hUfiX/oqfiP/v5J/wDH&#10;aP8AhUfiT/oqXiP/AL+yf/HaANT44/8AJJdW/wB+D/0cldxpP/IGsf8Ar3j/APQRXll38E9V1OH7&#10;LqnxF129smYGW3mLOrgEHo0hGfcg163bwJbW0UEedkSBFycnAGBQBJRRRQAUUUUAFFFFABRRRQAU&#10;UUUAFchqf/JV/D//AGDL3/0OGuvrkNT/AOSr+H/+wZe/+hw0AdfRRRQAUUUUAFFFFABRRRQAUUUU&#10;AFFFFABRRRQAUUUUAFFFFABRRRQAUUUUAec/HT/kk2qf9dIP/Rq13el/8gmy/wCuCf8AoIrhPjp/&#10;ySbVP+ukH/o1a7vS/wDkE2X/AFwT/wBBFAFuiiigAooooAKKKKACvLfjbzp/hUYz/wAT+3/k1epV&#10;5R8d4pZtE8NxQzm3lfW4VSZRkxsVcBhz260Aer0yaGK4heGaNZInG1kYZBHvXlh+EniHHHxQ8S5/&#10;67Sf/HKT/hUfiP8A6Kl4k/7+yf8Ax2gD0SB5NMmS0uJGktXIW3nc5KntG57n0bv0PON2nXkk3wd1&#10;+4heGb4neIJInG10d5GVh6EGWn/8Kj8SY/5Kl4jz/wBdZP8A47QBX/Zx/wCSeah/2FZP/RUVewVy&#10;3gHwRaeAfDzaTaXc115s5uJZZQBlyqqcAdBhRwSe/NdTQAUUUUAFFFFABRRRQAUUUUAFFFFABRRR&#10;QAUUUUAFFFFABRRRQAUUUUAFFFFABRRRQAUUUUAFFFFABRRRQAUUUUAFFFFABRRRQAUUUUAFFFFA&#10;BRRRQAUUUUAFFFFABRRRQAUUUUAFFFFABRRRQAUUUUAFFFFABRRRQAUUUUAFFFFABRRRQAUUUUAF&#10;FFFABRRRQAUUUUAFFFFABRRRQAUUUUAFct8Sf+Sb+IP+vN66muW+JP8AyTfxB/15vQB1NFFFABRR&#10;RQAUUUUAFFFFABXi954z8RxfDHx1qy6m4vtM1xrS0l8tMxRCWFduMYPDMOQTzXtFeU3Pw11ub4fe&#10;MNBE9h9r1nV2vrdzI+xYzJE2GO3IOEPAB7c0AeqRkmJCeSVGa5fx6caPpv8A2GbD/wBKErS1vUL7&#10;RtPhu7ax+2wwsPtaRsfNEWOWjXHzEdccZAOOaxvF95bap4Z0i9splntpdW0945EOQw+0p/8AqoA1&#10;9d8PJq7213b3LWOqWjbra9jXcyg/eRhxuRh1U/XggGtodOaKKACiiigAooooAKKKKACiiigAoooo&#10;AKKKKACvP/jb/wAkh13/ALd//R8degV5/wDG3/kkOu/9u/8A6PjoA6DwJ/yTzwz/ANgq1/8ARS10&#10;Fc/4E/5J54Z/7BVr/wCilroKACiiigDyzwgf+L8+Ox/0wtv/AEBK9Try3wguPjx47P8A0wtv/QFr&#10;1KgAooooAKKKKACiiigAooooAKKKKACiiigAooooAKKKKACiiigAooooAKKKKACiiigAooooAKKK&#10;KACiiigAooooAKKKKACiiigAooooAKKKKACiiigAooooAKKKKACiiigAooooAKKKKACiiigAoooo&#10;AK8i/aKOPAOmn/qLxf8AoqWvXa8i/aJGfAWmD11eL/0VLQB67RRRQAUUUUAeXfAs58NeID/1H7n/&#10;ANAjr1GvLvgYMeG/EA9Nfuf/AECOvUaACiiigAooooAKKKKACiiigAooooAKKKKACiiigArkNT/5&#10;Kv4f/wCwZe/+hw119chqf/JV/D//AGDL3/0OGgDr6KKKACiiigAooooAKKKKACiiigAooooAKKKK&#10;ACiiigAooooAKKKKACiiigDzn46f8km1T/rpB/6NWu70v/kE2X/XBP8A0EVwnx0/5JNqn/XSD/0a&#10;td3pf/IJsv8Argn/AKCKALdFFFABRRRQAUUUUAFeWfG8403wt/2HoP5NXqdeWfG4Z03wsPXXoP5N&#10;QB6nRRRQAUUUUAFFFFABRRRQAUUUUAFFFFABRRRQAUUUUAFFFFABRRRQAUUUUAFFFFABRRRQAUUU&#10;UAFFFFABRRRQAUUUUAFFFFABRRRQAUUUUAFFFFABRRRQAUUUUAFFFFABRRRQAUUUUAFFFFABRRRQ&#10;AUUUUAFFFFABRRRQAUUUUAFFFFABRRRQAUUUUAFFFFABRRRQAUUUUAFFFFABRRRQAUUUUAFFFZXi&#10;LxFpnhbRptV1a4ENtFx0yzseiqO5Pp/SgDVoryIfFXxfrcf2jwx8Pb2eybmK5u32CRexAwB+TGgf&#10;ET4lWSNNqHw2lmiXqLWU7vyAY/pQB67XLfEn/km/iD/rzem+CviDo/ji2m+w+bb3tucXFlcALLH2&#10;zjPIzxn88U/4j/8AJOPEH/Xm/wDKgDqKKKKACiiigAooooAKKKKACiiigDAuNW8Qx3UscPhjzoVc&#10;hJft8a71zwcEZH0rzXxqfEGgxR6rbaA1tpL6hbXN5Yi6WUtKsyMrRKv3SxGGA4Oc4zzXtNcr49ON&#10;H0331iwH/kwlABZ+Jta1GyhvbHw2txbTLuSRNRiww9Rx/wDXzUh1vxQOnhAn/uJRf4VDc6dfeGdT&#10;Oo6JA1xptzIDfaZH1VicGaHtnuy8AgZHPXrKAOY/tzxT/wBCcf8AwZRf4Un9ueKf+hOP/gyi/wAK&#10;6iigDl/7c8U/9Ccf/BlF/hR/bnin/oTj/wCDKL/CuoooA5f+3PFP/QnH/wAGUX+FH9ueKf8AoTj/&#10;AODKL/CuoooA5f8AtzxT/wBCcf8AwZRf4Uo1zxQevg8j/uJRf4V09FAGDa6r4gluY0uPDPkRM4Dy&#10;fb422DPJwBzj0riYvil4k1TxHrmlaB4IGpLo921tNINSSMnDsqthlHXYxwM4r1SvH/hB/wAlD+J3&#10;/YVH/o24oA2f+Ey+I3/RMj/4OYf8KT/hM/iN/wBEyP8A4OIv8K9IooA84HjP4i9/hif/AAcw/wCF&#10;Yfja6+IXjLwffaD/AMK7a0+1eX+//tiCTbtdX+7gZztx1717HWfruqpoXh/UNWkiaVLK3knManBb&#10;apOM/hQB53oWvfEPQ/Dum6Sfhs05sbWK280azCu/YoXOMHGcepq6fGfxF7fDE/8Ag5h/wrvtOvU1&#10;HTLS+jVlS5hSZVbqAwBAPvzVmgDzj/hM/iN/0TI/+DiL/Cnr4y+IZ6/DBv8Awdwj/wBlr0SigDxP&#10;Rx8RdJ8d694mbwB539rJGv2YatAvlbAAPm5zwPQV07eMviJ2+GDD/uNQn/2Wur03xJban4m1zQoo&#10;ZUn0fyPOkbG1/NQuu3nPAHOa2qAPN/8AhM/iN/0TI/8Ag4i/wo/4TP4jf9EyP/g4i/wr0iigDzf/&#10;AITP4jf9EyP/AIOIv8KP+Ez+I3/RMj/4OIv8K9IooA83/wCEz+I3/RMj/wCDiL/Cj/hM/iN/0TI/&#10;+DiL/CvSKKAPN/8AhM/iN/0TI/8Ag4i/wo/4TP4jf9EyP/g4i/wr0iigDzf/AITP4jf9EyP/AIOI&#10;v8KP+Ez+I3/RMj/4OIv8K9IooA83/wCEz+I3/RMj/wCDiL/Cj/hM/iN/0TI/+DiL/CvSKKAPN/8A&#10;hM/iN/0TI/8Ag4i/wo/4TP4jf9EyP/g4i/wr0iigDzf/AITP4jf9EyP/AIOIv8KP+Ez+I3/RMj/4&#10;OIv8K9IooA83/wCEz+I3/RMj/wCDiL/Cj/hM/iN/0TI/+DiL/CvSKKAPN/8AhM/iN/0TI/8Ag4i/&#10;wo/4TP4jf9EyP/g4i/wr0iigDzf/AITP4jf9EyP/AIOIv8KP+Ez+I3/RMj/4OIv8K9IooA83/wCE&#10;z+I3/RMj/wCDiL/Cj/hM/iN/0TI/+DiL/CvSKKAPN/8AhM/iN/0TI/8Ag4i/wo/4TP4jf9EyP/g4&#10;i/wr0iigDzf/AITP4jf9EyP/AIOIv8KP+Ez+I3/RMj/4OIv8K9IooA83/wCEz+I3/RMj/wCDiL/C&#10;j/hM/iN/0TI/+DiL/CvSKKAPN/8AhM/iN/0TI/8Ag4i/wo/4TP4jf9EyP/g4i/wr0iigDzf/AITP&#10;4jf9EyP/AIOIv8KP+Ez+I3/RMj/4OIv8K9IooA83/wCEz+I3/RMj/wCDiL/Cj/hM/iN/0TI/+DiL&#10;/CvSKKAPN/8AhM/iN/0TI/8Ag4i/wo/4TP4jf9EyP/g4i/wr0iigDzf/AITP4jf9EyP/AIOIv8KP&#10;+Ez+I3/RMj/4OIv8K9IooA83/wCEz+I3/RMj/wCDiL/Cj/hM/iN/0TI/+DiL/CvSKKAPN/8AhM/i&#10;N/0TI/8Ag4i/wo/4TP4jf9EyP/g4i/wr0iigDzf/AITP4jf9EyP/AIOIv8KP+Ez+I3/RMj/4OIv8&#10;K9IooA83/wCEz+I3/RMj/wCDiL/Cj/hM/iN/0TI/+DiL/CvSKKAPN/8AhM/iN/0TI/8Ag4i/wo/4&#10;TP4jf9EyP/g4i/wr0iigDzf/AITP4jf9EyP/AIOIv8KP+Ez+I3/RMj/4OIv8K9IooA83/wCEz+I3&#10;/RMj/wCDiL/Cj/hM/iN/0TI/+DiL/CvSKKAPN/8AhM/iN/0TI/8Ag4i/wo/4TP4jf9EyP/g4i/wr&#10;0iigDzkeMviJ3+GJ/wDBzCP6VyfxEg+Inj/QbXTB4BNiILtboyHVYZdxVWXGPl/vfpXuVZOva9Do&#10;EVg80Mkv22/gsUCEfK0rbQxz2FAHIt4x+IY6fDBv/B3Cf/ZaZ/wmfxG/6Jif/BxF/hXo9FAHnH/C&#10;Z/Eb/omJ/wDBxF/hT18ZfEM9fhg3/g7hH/steiUUAeKeBv8AhYfgrTNQtG+H5vTeahJelxq0Eeze&#10;FG3HzdNvXPeulPjL4idvhif/AAcwn+ldb4d8RQeI4dQkghki+xX81i4kx8zRtgsMdjxWzQB5v/wm&#10;fxG/6Jkf/BxF/hS/8Jl8Rv8AomR/8HEX+Fej0UAeT638TvGnhzS5NT1b4dfZrKIgSS/2rG2MnA4V&#10;SepHavVLedLm2injzslQOuRg4IyK8/8Ajj/ySXV/9+D/ANHJXcaT/wAgax/694//AEEUAXKKKKAC&#10;iiigAooooAKKKKACiiigArkNT/5Kv4f/AOwZe/8AocNdfXIan/yVfw//ANgy9/8AQ4aAOvooooAK&#10;KKKACiiigAooooAKKKKACiiigAooooAKKKKACiiigAooooAKKKKAPOfjp/ySbVP+ukH/AKNWu70v&#10;/kE2X/XBP/QRXCfHT/kk2qf9dIP/AEatd3pf/IJsv+uCf+gigC3RRRQAUUUUAFFFFABXlHx4kmh0&#10;Lw5NbQ+dPHrcLRxZxvYK5C/ieK9Xry742nGn+FT6a/b/AMmoAsjxz4+NzJbD4Yv5sahiDrUOCD3B&#10;24P4Zx3px8ZfEXt8MT/4OYT/AErv7q2+0INrmKVDmOReqn+o9RUFjfmeR7W5QQ3sQy8YPDL2dfVT&#10;+nQ0AcN/wmXxG/6Jkf8AwcRf4VXk8f8Aj6G+hs5PhttnnVniU6vHhgOoB24yOuM5xzjFen1WvrGH&#10;ULVoJw2Ccq6nDIw6Mp7EdjQBzHw38cn4geHJ9VOn/YTDdNbGMTeZnCI27O0f3+ntXYV5B+zlj/hX&#10;2oYBA/taTGT/ANMoq9foAKKKKACiiigAooooAKKKKACiiigAooooAKKKKACiiigAooooAKKKKACi&#10;iigAooooAKKKKACiiigAooooAKKKKACiiigAooooAKKKKACiiigAooooAKKKKACiiigAooooAKKK&#10;KACiiigAooooAKKKKACiiigAooooAKKKKACiiigAooooAKKKKACiiigAooooAKKKKACiiigAryX4&#10;upbP4x8Arqx/4kxv5PtAbGzf8mwNnjB5z7Zr1qsnxH4b0vxXo0ulatbia3k5B6MjDoynsR6/h0oA&#10;1qK8mT4ZeN9DiMXhv4iXK2ynEVtfQeYI1HQBiWH5KBSjwP8AE69VodS+JC28bDAa0tRvP5BCPwNA&#10;DdQW2X9pTRzpe3z202X+1BGBjG19hbH8WdnXttrsviN/yTnX/wDrzf8AlUfgz4faR4LSea2ee71G&#10;5/4+b66bdJJ3x7DPb8yak+I//JOfEH/Xm/8AKgDqKKKKACiiigAooooAKhurq3sraS5u544II13P&#10;LKwVVHqSelTV5H48s28Z/FnRPBt9PLFosdmdQuIY3K/aG3MAp/75HuMnGDzQBu3vxq8A2UrRHXBM&#10;6nB8i3kcf99BcH8DRZ/GrwBeSrENdELscDz7eVB+LFcD8TXR2Pg3wxpsQjs/D+mQgDGVtU3H6nGT&#10;+NF/4M8MapE0d74f0yYMMZNqgYfRgMj8DQBr21zBe20dzazRzwSruSSNgysPUEda5j4gf8gfTP8A&#10;sNWH/pQlch8PLSXwh8T/ABB4LtbqSfR1tlvraORixgJK5X/x78cA11/xB/5A2mf9hqw/9KEoA6yi&#10;iigAooooAKKKKACiiigAooooAK8f+EH/ACUP4nf9hUf+jbivYK8f+EH/ACUP4nf9hUf+jbigD2Ci&#10;iigArmfiL/yTfxJ/2Dpv/QDXTVzHxF/5Jv4k/wCwdN/6AaANDwp/yJ+if9eEH/ota16yPCn/ACJ+&#10;if8AXhB/6LWtegAooooA8/8ACX/JXviL/wBw3/0Q1egV5/4S/wCSvfEX/uG/+iGr0CgAooooAKKK&#10;KACiiigAooooAKKKKACiiigAooooAKKKKACiiigAooooAKKKKACiiigAooooAKKKKACiiigAoooo&#10;AKKKKACiiigAooooAKKKKACiiigAooooAKKKKACiiigAooooAKKKKACiiigAooooAK4r4kf8e3hn&#10;/sY7D/0ZXa1xXxI/49vDP/YyWH/oygDtaKKKACiiigDg/hb/AMenin/sZL7/ANCFd5XBfCz/AI9P&#10;FX/Yy33/AKEtd7QAUUUUAed/HL/kkurf78H/AKOSu40j/kC2P/XvH/6CK4b45f8AJJdW/wB+D/0c&#10;ldxpH/IFsP8Ar3j/APQRQBdooooAKKKKACiiigAooooAKKKKACuQ1P8A5Kv4f/7Bl7/6HDXX1yGp&#10;/wDJV/D/AP2DL3/0OGgDr6KKKACiiigAooooAKKKKACiiigAooooAKKKKACiiigAooooAKKKKACi&#10;iigDzn46f8km1T/rpB/6NWu70v8A5BNl/wBcE/8AQRXCfHT/AJJNqn/XSD/0atd3pf8AyCbL/rgn&#10;/oIoAt0UUUAFFFFABRRRQAV5Z8cP+QZ4X/7DsH8mr1OvKvjnvGk+GTHGJHGuQ7UZtoY7WwM84z64&#10;NAHqtUtS05b+JGWRoLqE74LhB80bf1B6Edx+Bp9jfJexsNpjniO2aFj80beh9j1B6Ec1aoAztN1J&#10;7h3s7yMQahCMyRg/K47Oh7qf0PBrRqlqGnJfLG6uYbqE7oLhB8yHv9VPQr0P5ELZXjzFre5QRXkQ&#10;HmIDww7Mvqp/ToaAPK/2cf8Aknmof9hWT/0VFXsFeP8A7OP/ACTzUP8AsKyf+ioq9goAKKKKACii&#10;igAooooAKKKKACiiigAooooAKKKKACiiigAooooAKKKKACiiigAooooAKKKKACiiigAooooAKKKK&#10;ACiiigAooooAKKKKACiiigAooooAKKKKACiiigAooooAKKKKACiiigAooooAKKKKACiiigAooooA&#10;KKKKACiiigAooooAKKKKACiiigAooooAKKKKACiiigArz34o+JtX0tNH8P8Ah5hFrGuXBginIz5K&#10;DG5unX5hz2GTXoVeb/FfStWDaD4r0S3a6u9AuWmkt0GWkhbG/A78LjjnBJ7UAM8RX+q/DD4VSFtV&#10;n1XWJJvKiu7gbiJZCTkA54XkgH0Hbis3T/gdZ6jZxXvivWNVvdZkxJLIlwAsbHsuQenr+WKg8W+M&#10;fCnxH8BS29rrVrYanA6XUdrfyCE+amTsy2AcjIyD1IzXW6H8V/CGraLHfT63Y2UwQefb3Eyo6P3A&#10;B++M9Cuc0Ac74QvNZ8FfEceBNW1KXU9OvbY3Gl3E3Lpt3EoT9FbjPGAR1rsfiN/yTnX/APrzf+Vc&#10;doF0fiH8WovFVjHIPD+h2z21rcOhX7RM4IYgEZxhj+Q9cV2PxG/5Jzr/AP15v/KgDqKKKKACiiig&#10;AooooAK4L4geCNR1u/07xH4avI7LxHpgIheT7k0ZzlG6+rY4x8xB65He1w3jP4qaJ4G1aHT9VtNQ&#10;d5YRMkkESlCMkYyWHIxz9RQBhRePPiRp+YdV+HUl1KowZbGf5W/9C/nSyeO/iNqKmLSvh3JaysCF&#10;kvp8Kpx77c/pU6/HTwywyuma8R1yLIf/ABVc74i+Oka65oo0i31CGxEx+3xz2ih5k4wEByf73TFA&#10;Ha/D3wRf6Bcajr3iG8S98RaoQbiSP7kSDoi8D2z24AHTJv8AxB/5A2mf9hqw/wDShKg8JfErSfGO&#10;qTWFhZalBJFEZS11AEUjIGM5PPIqb4hf8gbTP+w1Yf8ApQlAHW0UUUAFFFFABRRRQAUUUUAFFFFA&#10;BXj/AMIP+Sh/E7/sKj/0bcV7BXj/AMIP+Sh/E7/sKj/0bcUAewUUUUAFUNa0m317RL3SbppUt7yF&#10;oZGiIDAMMHBIIz+Bq/VPVdTtdG0m61O9dktbWJpZWVSxCgZPA60AS2VpFYWFvZwAiG3iWKME5O1R&#10;gfoK8e8RaldfEDxP4h01tfm0Xwf4bAGoy24IluZBu3jOM4G1xj5hlVO1sjHsdrcw3tnDdW774Z41&#10;kjYfxKwyD+RrwvVF0zwP408W6N4sFynhvxcDcxajEhPkyZZmXhTyGc4wGxhCRhjgAz7DSLPRtCuf&#10;Ffwp8XXt2uksZtT06/fCSxhScsm1Mjbuxkc87WDLXuvhvXLfxL4b0/WrYAR3kCybA27Y38SZ7lWy&#10;PwrweO/8I+GvD2uaD4P1a/8AE3iDxBCunpGYiRHHtZFw20cKjEcE8qvCgHHtngfw+fC3gnSdFb/W&#10;20A87Dbh5rEs+D6bmbHtigC3Y+HrLTvEOr63B5v2rVRCLkM2V/dKVXA7cHn6Vq1m2eu2Goa3qej2&#10;8rNe6Z5X2pChAXzFLJg9DkDtWlQAUUUUAFFFFABRRRQAUUUUAFFFFABRRRQAUUUUAFFFFABRRRQA&#10;UUUUAFFFFABRRRQAUUUUAFFFFABRRRQAUUUUAFFFFABRRRQAUUUUAFFFFABRRRQAUUUUAFFFFABR&#10;RRQAUUUUAFFFFABRRRQAUUUUAFZus6Ha67FZx3RkX7JeQ3sRjbB8yJgy5yOh6H2PatKs/VdZstFS&#10;0a9kZRd3UVnDtQtmSQ4UcdBnuaANCvn66vx8RdJ1DxT4y8RXuheCo7o29hYW67ZJzxhjhW38j0fB&#10;D42hTn6Br5yg/srR9Dufhh8Q5bnTUsbr7Vo+qwq21gWOGG0Hu7nJyMMwJVlFAFm2mHw70yx8X+Cf&#10;EN5rXg1rjyNQsLk5aIk4LAYUK3Tspzs+8rcfQUciTRJLGwZHUMrDoQehr50kXRtU8OQfDP4d3dzq&#10;n9o332nVNQmiO2JFK5Ylgo42IcjrtwMlq+iLaCO1tYbeIERxIEQE5wAMCgChomgWPh+K8jsVkAvL&#10;uW8mLvuLSSHLH6dBj2rUrP0nWrDW47p7CfzVtLqS0m+UrtlQ4Yc9fr0rQoAKKKKAPOvjl/ySXVv9&#10;+D/0cldxpH/IFsP+veP/ANBFcP8AHL/kkurf78H/AKOSu40j/kC2H/XvH/6CKALtFFFABRRRQAUU&#10;UUAFFFFABRRRQAVyGp/8lX8P/wDYMvf/AEOGuvrkNT/5Kv4f/wCwZe/+hw0AdfRRRQAUUUUAFFFF&#10;ABRRRQAUUUUAFFFFABRRRQAUUUUAFFFFABRRRQAUUUUAec/HT/kk2qf9dIP/AEatd3pf/IJsv+uC&#10;f+giuE+On/JJtU/66Qf+jVru9L/5BNl/1wT/ANBFAFuiiigAooooAQkAEnoK8+/4Xd4AyQdZkDA4&#10;INlPn/0CvQq4r/hXtwWLHxz4uyTni9iA/LyqAK6/GfwC3TW5P/AG4/8AjdcP8S/HvhrxUvhmx0bU&#10;JLi4TW4JWQ20sWEGQTl1A6sK9DHgG4HTxx4t/G7h/wDjVcH8UPDk2iReGLmTxHrWpqdct08i/mR0&#10;H3juAVF54x9CaAPX7+weaVLy0dYb6IYVyPlkXqUf1U/mDyO4PKXfxd8IaXePY6rez2V/Eds9u1pK&#10;5jYcEblUhh7gkGu6riNY+H93fajeatZ+LtfttQmUqipPGsKJuyIwBHkKOgPJGSecnIBAvxo8At/z&#10;G5B/243H/wARVTUfiBa+Kli03wI017rTt8l29tJFDZL/ABSSM6DIxxtAOT+FW9P8HyX0LY8beL4p&#10;4jsmge8h3RN6H91+IPQggjg1v6L4butGvWmbxLrOowtGVaC/eJxnIwwKopGOe/OfagDz/wDZyx/w&#10;r7UMEkf2tJjI/wCmUVev14/+zj/yTzUP+wrJ/wCioq9goAKKKKACiiigAooooAKKKKACiiigAooo&#10;oAKKKKACiiigAooooAKKKKACiiigAooooAKKKKACiiigAooooAKKKKACiiigAooooAKKKKACiiig&#10;AooooAKKKKACiiigAooooAKKKKACiiigAooooAKKKKACiiigAooooAKKKKACiiigAooooAKKKKAC&#10;iiigAooooAKKKKACiiigArP1rW9O8PaVNqeq3SW1pCMs7/oAOpJ7Ac1oV5P8WYYdS8Z+AtG1A/8A&#10;Erur92mQj5ZGGwKp+u4j/gVAGTcfED4SeJ9RaPVdAaMyH/j+uLBUD54zvQl8fWu70/4YeAYjHd2n&#10;h+wnV1DI8hM6MDyCAxIP1roNW8P6VrejSaRf2MMtk6bBHsACcYBX+6R2I6V5Romo6h8HvE0fhnW5&#10;2n8J3zk6dfP/AMu7E5Kt6DJ5HvuHUigD0GXxjpGleN9N8ER2dxHd3UBlhMUaCBECucdcj/VngD0p&#10;3xG/5Jzr/wD15v8Ayrg9cIP7UPhcgg502Tof+mdxXefEX/knWv8A/Xk/8qAOnooooAKKKKACiiig&#10;ArG8S+FtH8W6U+n6xZpPEQdj4w8Tf3kbqD/k5FbNFAHkcGq+IvhLKtnrxn1rwju2W2oou6azHZZB&#10;3A6fljH3QnjzU7DVvGnw1vdPuYbq2nv2KSxMGDDKfy5GO3INetSxRzxPFKiyRupVkcZDA9QR6V5e&#10;vwR0qy8bWOv6RfzWVra3C3P9n7d6bwQTtJOVBwOOfywAAep1yXxC/wCQNpn/AGGrD/0oSutrkviE&#10;M6Npf/YasP8A0oSgDraKKKACiiigAooooAKKKKACiiigArx/4Qf8lD+J3/YVH/o24r2CvH/hB/yU&#10;P4nf9hUf+jbigD2CiiigArmfiL/yTfxJ/wBg6b/0A101cz8RP+Sb+JP+wdP/AOgGgC/4U/5E/RP+&#10;vCD/ANFrWhd2drf2slre20NzbyDDxTIHRu/IPBrP8K/8ifon/XhB/wCi1rXoAzdM8PaLoskkmlaP&#10;p9g8gAdrW2SIsB2O0DNaVFFAHn/hL/kr3xF/7hv/AKIavQK8/wDCX/JXviL/ANw3/wBENXoFABRR&#10;RQAUUUUAFFFFABRRRQAUUUUAFFFFABRRRQAUUUUAFFFFABRRRQAUUUUAFFFFABRRRQAUUUUAFFFF&#10;ABRRRQAUUUUAFFFFABRRRQAUUUUAFFFFABRRRQAUUUUAFFFFABRRRQAUUUUAFFFFABRRRQAVxXxJ&#10;/wCPbwx/2Mlh/wCjK7WuK+JH/Ht4Z/7GOw/9GUAdrVPUtI03WIFg1TT7S+hVtyx3UKyqD6gMCM1c&#10;ooApabo+maNC0Ol6daWMTtuZLWBYlJ9SFA5q7RRQBwXwt/49PFX/AGMt9/6Etd7XB/C3/j08U/8A&#10;Yy33/oS13lABRRRQB518cv8Akkurf78H/o5K7jSP+QLYf9e8f/oIriPjl/ySXVv9+D/0cldxpH/I&#10;FsP+veP/ANBFAFyiiigAooooAKKKKACiiigAooooAK5DU/8Akq/h/wD7Bl7/AOhw119chqf/ACVf&#10;w/8A9gy9/wDQ4aAOvooooAKKKKACiiigAooooAKKKKACiiigAooooAKKKKACiiigAooooAKKKKAP&#10;Ofjp/wAkm1T/AK6Qf+jVru9L/wCQTZf9cE/9BFcJ8dP+STap/wBdIP8A0atd3pf/ACCbL/rgn/oI&#10;oAt0UUUAFFFFABRRRQAV5T8dJDFpHhmRY2kKa5CwROrYVuB716tXlnxw/wCQb4X/AOw7B/JqAPTr&#10;e4juYRLEcqeCCMFSOoI7EelS1nXttPBMb6wUGb/ltBnAnXp17OB0P4HjBFqzvIb+2WeBiVJIIYYZ&#10;SOqkdQR3FAFTUtOlmkS9sZFh1CIYVm+5Kv8Accdwex6g8juDNp+oR6hCx2NFPEdk8D/eib0P8weh&#10;HNXKoX1g0sy3lo6xX0Y2hj92Reux/Ueh6g8juCAeXfs4/wDJPNQ/7Csn/oqKvYK8g/Zy4+Huoc5/&#10;4m0nP/bKKvX6ACiiigAooooAKKKKACiiigAooooAKKKKACiiigAooooAKKKKACiiigAooooAKKKK&#10;ACiiigAooooAKKKKACiiigAooooAKKKKACiiigAooooAKKKKACiiigAooooAKKKKACiiigAooooA&#10;KKKKACiiigAooooAKKKKACiiigAooooAKKKKACiiigAooooAKKKKACiiigAooooAK5Tx94ItvHOh&#10;JZyTtaXlvIJrS6QZMTj+YPfkdAe1dXRQByfgWx8X6dZXVv4t1G2v5EkVbWaEcsgHJb5RyfetTxN4&#10;Z0zxboc2k6rB5kEnKsOGjYdGU9iP8QeCa2KKAPDPDHwx8WeHPizouo3l1/amj2UcsMV4ZRuijMUg&#10;RWQnI5bHGRzXpnxG/wCSc6//ANeb/wAq6euW+JH/ACTjxB/15vQB1NFFFABRRRQAUUUUAFFFFABR&#10;RRQBla/NrFtYrc6PBDcywvvltZOGnjwcqjZwr9xnI4wcZzXOeJtWs9e8LaVfWLl4jrVgGVhteNhc&#10;oCrKeVYHgg81r3UnjEXcotLXQmtt37sy3Mwcr7gIRn6GvPfHeleLLAw6/BbaVG5vrU3FnaTyML2R&#10;Zl8rIZQA2cDcOSOOcCgD2OiuM0rW/Fet6bHfWMPh942JBVricNGw6qw8vKsDwQelWzJ477Wnhz8b&#10;mf8A+N0AdRRXLeZ49/59PDf/AIEz/wDxujzPHv8Az6eGv/Amf/43QB1NFct5nj3/AJ9PDX/gTP8A&#10;/G6PM8e/8+nhr/wJn/8AjdAHU0Vy3mePf+fTw1/4Ez//ABujzPHv/Pp4a/8AAmf/AON0AdTRXLeZ&#10;49/59PDf/gTP/wDG6USePO9p4b/8CZ//AI3QB1FeP/CD/kofxO/7Co/9G3FegWsnjA3EQu7bQ1gL&#10;jzDFcTFguecAoATjPcV5jbeGPib4S8ZeKL/w5YaRdWus3rXG+4lzhd7soA3KQR5hB68jj1oA9uor&#10;yX+0vjh/0BPD3/ff/wBspP7S+OH/AEBPD3/ff/2ygD1uszxFpP8Ab/hvUtI87yPtttJB5uzds3KR&#10;nGRnGemRXnA1H43/APQF8PD/AIH/APbKzvEHi74v+GNCudY1PSvDyWdvt8xk3MRuYKOBJ6sKAPYN&#10;Mshpuk2dgrlxbQJCHIxu2qBn9Kt149p3iD4z6tpVpqVppHh0293Ck8WWIJRgGBIMnHBFTnUfjf8A&#10;9ATw9/33/wDbKAPWqK8k/tL44f8AQE8Pf99//bKeNR+N3fRvDn4uf/jlAHcaR4ZOl+MPEevG783+&#10;2fs2IPLx5PkxlPvZ+bOc9Bj3roK8PsfHHxc1HxHqOgQaNoAv9OVWuFbIADAFcHzecgg8fjWudR+N&#10;/bRfDp+j/wD2ygD1mivJP7S+OH/QE8Pf99//AGyj+0vjh/0BPD//AH3/APbKAPW6K8k/tL44f9AT&#10;w/8A99//AGyj+0vjh/0BPD//AH3/APbKAPW6K8k/tL44f9ATw/8A99//AGyj+0vjh/0BPD//AH3/&#10;APbKAPW6K8k/tL44f9ATw/8A99//AGyj+0vjh/0BPD//AH3/APbKAPW6K8k/tL44f9ATw/8A99//&#10;AGyj+0vjh/0BPD//AH3/APbKAPW6K8k/tL44f9ATw/8A99//AGyj+0vjh/0BPD//AH3/APbKAPW6&#10;K8k/tL44f9ATw/8A99//AGyj+0vjh/0BPD//AH3/APbKAPW6K8k/tL44f9ATw/8A99//AGyj+0vj&#10;h/0BPD//AH3/APbKAPW6K8k/tL44f9ATw/8A99//AGyj+0vjh/0BPD//AH3/APbKAPW6K8k/tL44&#10;f9ATw/8A99//AGyj+0vjh/0BPD//AH3/APbKAPW6K8k/tL44f9ATw/8A99//AGyj+0vjh/0BPD//&#10;AH3/APbKAPW6K8k/tL44f9ATw/8A99//AGyj+0vjh/0BPD//AH3/APbKAPW6K8k/tL44f9ATw/8A&#10;99//AGyj+0vjh/0BPD//AH3/APbKAPW6K8k/tL44f9ATw/8A99//AGyj+0vjh/0BPD//AH3/APbK&#10;APW6K8k/tL44f9ATw/8A99//AGyj+0vjh/0BPD//AH3/APbKAPW6K8k/tL44f9ATw/8A99//AGyj&#10;+0vjh/0BPD//AH3/APbKAPW6K8k/tL44f9ATw/8A99//AGyj+0vjh/0BPD//AH3/APbKAPW6K8k/&#10;tL44f9ATw/8A99//AGyj+0vjh/0BPD//AH3/APbKAPW6K8k/tL44f9ATw/8A99//AGyj+0vjh/0B&#10;PD//AH3/APbKAPW6K8k/tL44f9ATw/8A99//AGyj+0vjh/0BPD//AH3/APbKAPW6K8k/tL44f9AT&#10;w/8A99//AGyj+0vjh/0BPD//AH3/APbKAPW6K8k/tL44f9ATw/8A99//AGyj+0vjh/0BPD//AH3/&#10;APbKAPW6K8k/tL44f9ATw/8A99//AGyj+0vjh/0BPD//AH3/APbKAPW6K8k/tL44f9ATw/8A99//&#10;AGyj+0vjh/0BPD//AH3/APbKAPW6K8k/tL44f9ATw/8A99//AGyj+0vjh/0BPD//AH3/APbKAPW6&#10;K8k/tL44f9ATw/8A99//AGyj+0vjh/0BPD//AH3/APbKAPW6K8k/tL44f9ATw/8A99//AGyj+0vj&#10;h/0BPD//AH3/APbKAPW6K8k/tL44f9ATw/8A99//AGyj+0vjh/0BPD3/AH3/APbKAPW6xPEmgHxB&#10;FpifafI+xalb3+dm7f5TbtvUYz0z2964Eaj8b/8AoC+HR/wP/wC2Vi+KfHvxZ8G2FvfavpPh9Lea&#10;cQK0YZ/nIJAIEmeinn2oA9zoryg6h8bu2j+G/wAHP/xymf2l8cP+gJ4e/wC+/wD7ZQB61RXkv9pf&#10;HD/oCeHv++//ALZTl1D43d9G8Ofi5/8AjlAHd+F/Dg8Nw6pH9p+0fbtSnv8AOzbs8xs7epzjHXjP&#10;pW7XiHhzxv8AFvxVZ3Nzpmk+HzHa3LWsvmblIkUAkf6znG4c1rHUfjf/ANAXw6f+B/8A2ygD1miv&#10;JP7S+OH/AEBPD3/ff/2yj+0vjh/0BPD3/ff/ANsoA1/jj/ySXV/9+D/0cldxpP8AyBrH/r3j/wDQ&#10;RXjXiXSvjD4x0OXQ9S0vQ4bS5ZPMkilwV2sGBzvbjIHQE17VZW5tLC3ti24wxLHn1wAKAJ6KKKAC&#10;iiigAooooAKKKKACiiigArkNT/5Kv4f/AOwZe/8AocNdfXIan/yVfw//ANgy9/8AQ4aAOvooooAK&#10;KKKACiiigAooooAKKKKACiiigAooooAKKKKACiiigAooooAKKKKAPOfjp/ySbVP+ukH/AKNWu70v&#10;/kE2X/XBP/QRXCfHT/kk2qf9dIP/AEatd3pf/IJsv+uCf+gigC3RRRQAUUUUAFFFFABXlvxtGdO8&#10;Kj1163/k1epV5N8ejdLoHh5rFQ12NaiMAOMF9r7Qc++KAPWazLqylgvDqNgP3zACeDOFuAOn0cDo&#10;e/Q8YI88bUfjbjjRfDX4O3/xyo/7R+N//QF8O/8Aff8A9soA9UtrmK7gWaIkqeCCMFSOoI7EHgip&#10;q8dWX42JePdppGgozph4xINrnjBI8z7wHGc9OucDFj+0fjf/ANAXw9/33/8AbKAIf2cf+Seah/2F&#10;ZP8A0VFXsFcB8IPB2qeCfB8+n6uYPtM941yFhcuEUoi4JwOcoemR05rv6ACiiigAooooAKKKKACi&#10;iigAooooAKKKKACiiigAooooAKKKKACiiigAooooAKKKKACiiigAooooAKKKKACiiigAooooAKKK&#10;KACiiigAooooAKKKKACiiigAooooAKKKKACiiigAooooAKKKKACiiigAooooAKKKKACiiigAoooo&#10;AKKKKACiiigAooooAKKKKACiiigAooooAKKKKACiiigArlviT/yTfxB/15vXU1y3xJ/5Jv4g/wCv&#10;N6AOpooooAKKKKACiiigAooooAK80ufiddweB/FXiAaZCZNE1RrBIjKcSgPGu4nHB+fOPavS68Mv&#10;fDmuP8KPiBYLpN4bu815p7aEQkvNH5sJ3KMZIwpOR6GgD3FG3Rq2MZANcx49ONH0331iw/8AShK1&#10;NU1uz0CztZ9QMkdvLIkLT7MpCT0Mh/hXOBk8AkZxWV49+bRtNIwR/bFgf/JhKAH6ro19Yaqdd8Oo&#10;hupSovrFmCx3iDjdn+GRR0buODnjHTjp0xRRQAUUUUAFFFFABRRRQAUUUUAFFFFABRRRQAV5/wDG&#10;3/kkOu/9u/8A6Pjr0CvP/jb/AMkh13/t3/8AR8dAHQeBP+SeeGf+wVa/+ilroK5/wJ/yTzwz/wBg&#10;q1/9FLXQUAFFFFAHlvhFs/Hjx2P+mFr+ka16lXlnhAf8X58d/wDXC2/9ASvU6ACiiigAooooAKKK&#10;KACiiigAooooAKKKKACiiigAooooAKKKKACiiigAooooAKKKKACiiigAooooAKKKKACiiigAoooo&#10;AKKKKACiiigAooooAKKKKACiiigAooooAKKKKACiiigAooooAKKKKACiiigAryL9ok48B6YfTV4v&#10;/RUteu15F+0Vz4B00f8AUXi/9FS0Aeu0UUUAFFFFAHl3wMOfDfiE+uv3P/oEdeo15d8C+PDXiAf9&#10;R+5/9Ajr1GgAooooAKKKKACiiigAooooAKKKKACiiigAooooAK5DU/8Akq/h/wD7Bl7/AOhw119c&#10;hqf/ACVfw/8A9gy9/wDQ4aAOvooooAKKKKACiiigAooooAKKKKACiiigAooooAKKKKACiiigAooo&#10;oAKKKKAPOfjp/wAkm1T/AK6Qf+jVru9L/wCQTZf9cE/9BFcJ8dP+STap/wBdIP8A0atd3pf/ACCb&#10;L/rgn/oIoAt0UUUAFFFFABRRRQAV5b8bjjTvCx9Net/5NXqVeWfG/nTfC3/Yeg/k1AHqdFFFABRR&#10;RQAUUUUAFFFFABRRRQAUUUUAFFFFABRRRQAUUUUAFFFFABRRRQAUUUUAFFFFABRRRQAUUUUAFFFF&#10;ABRRRQAUUUUAFFFFABRRRQAUUUUAFFFFABRRRQAUUUUAFFFFABRRRQAUUUUAFFFFABRRRQAUUUUA&#10;FFFFABRRRQAUUUUAFFFFABRRRQAUUUUAFFFFABRRRQAUUUUAFFFFABRRRQAUUUUAFFFFABXLfEn/&#10;AJJv4g/683rqa5b4k/8AJN/EH/Xm9AHU0UUUAFFFFABRRRQAUUUUAFFFFAHN3/i7wyWutOvrkNjd&#10;DPC9tIynsVPy4I7V5pr3iWx8Px2GkxXkl34dOpWs9vNIkgfT1SZGaNywBaPAJU5JGMHIwa9vrk/i&#10;HDDc+H7O3uI0khm1WxjdHGQym4QEEe4yPxoAs/8ACd+G9ob+0GwRkEW8p/8AZaYfiD4YHXUW/wDA&#10;WX/4ms6K5m8AXUdnfSPL4XlcJbXkhLNp7HgRSHqYicBXPQkA8YNdv1GRQBzH/Cw/C/8A0EX/APAW&#10;b/4ik/4WH4X/AOgi/wD4Czf/ABFdRRQBy/8AwsPwv/0EX/8AAWb/AOIo/wCFh+F/+gi//gLN/wDE&#10;V1FFAHL/APCw/C//AEEX/wDAWb/4ij/hYfhf/oIv/wCAs3/xFdRRQBy//Cw/C/8A0EX/APAWb/4i&#10;lHxC8MH/AJiL/wDgLN/8RXT0UAYNr400C8uY7eC+LSyuEQeRIMknAGSuBye9YGo/GXwRpeqXWnXe&#10;qSrc2srwzAWshCupwwyF55B6V3teP/CD/kofxO/7Co/9G3FAGz/wvTwB/wBBab/wDl/+Jo/4Xp4A&#10;/wCgrN/4CS//ABNej0mB6UAedf8AC9PAH/QXmH/bnL/8TXI/E/4reD/Evw61XSNL1KSa9uPJ8uM2&#10;0ig7ZUY8lQOimvdKKAPIvCnxk8D6X4O0TT7vVZEubWwggmQWsp2usaqwyFweRWv/AML08Af9BaY/&#10;9ucv/wATXo1FAHnH/C9PAH/QWm/8A5f/AImnf8Lz+H//AEGJf/AOX/4mvRcD0ooA+fvDvxP8KWHx&#10;Y8Wa5c38qadqEUC20v2eQ7yiqD8oBI6HqK7v/hefw/8A+gvL/wCAcv8A8TXo1FAHnH/C9PAH/QVm&#10;/wDASX/4mj/hevgD/oKz/wDgJL/8TXo2B6UYHoKAPOf+F6+AP+grP/4CS/8AxNH/AAvXwB/0FZ//&#10;AAEl/wDia9GwPQUYHoKAPOf+F6+AP+grP/4CS/8AxNH/AAvXwB/0FZ//AAEl/wDia9GwPQUYHoKA&#10;POf+F6+AP+grP/4CS/8AxNH/AAvXwB/0FZ//AAEl/wDia9GwPQUYHoKAPOf+F6+AP+grP/4CS/8A&#10;xNH/AAvXwB/0FZ//AAEl/wDia9GwPQUYHoKAPOf+F6+AP+grP/4CS/8AxNH/AAvXwB/0FZ//AAEl&#10;/wDia9GwPQUYHoKAPOf+F6+AP+grP/4CS/8AxNH/AAvXwB/0FZ//AAEl/wDia9GwPQUYHoKAPOf+&#10;F6+AP+grP/4CS/8AxNH/AAvXwB/0FZ//AAEl/wDia9GwPQUYHoKAPOf+F6+AP+grP/4CS/8AxNH/&#10;AAvXwB/0FZ//AAEl/wDia9GwPQUYHoKAPOf+F6+AP+grP/4CS/8AxNH/AAvXwB/0FZ//AAEl/wDi&#10;a9GwPQUYHoKAPOf+F6+AP+grP/4CS/8AxNH/AAvXwB/0FZ//AAEl/wDia9GwPQUYHoKAPOf+F6+A&#10;P+grP/4CS/8AxNH/AAvXwB/0FZ//AAEl/wDia9GwPQUYHoKAPOf+F6+AP+grP/4CS/8AxNH/AAvX&#10;wB/0FZ//AAEl/wDia9GwPQUYHoKAPOf+F6+AP+grP/4CS/8AxNH/AAvXwB/0FZ//AAEl/wDia9Gw&#10;PQUYHoKAPOf+F6+AP+grP/4CS/8AxNH/AAvXwB/0FZ//AAEl/wDia9GwPQUYHoKAPOf+F6+AP+gr&#10;P/4CS/8AxNH/AAvXwB/0FZ//AAEl/wDia9GwPQUYHoKAPOf+F6+AP+grP/4CS/8AxNH/AAvXwB/0&#10;FZ//AAEl/wDia9GwPQUYHoKAPOf+F6+AP+grP/4CS/8AxNH/AAvXwB/0FZ//AAEl/wDia9GwPQUY&#10;HoKAPOf+F6+AP+grP/4CS/8AxNH/AAvXwB/0FZ//AAEl/wDia9GwPQUYHoKAPOf+F6+AP+grP/4C&#10;S/8AxNH/AAvXwB/0FZ//AAEl/wDia9GwPQUYHoKAPOf+F6+AP+grP/4CS/8AxNH/AAvXwB/0FZ//&#10;AAEl/wDia9GwPQUYHoKAPOf+F6+AP+grP/4CS/8AxNH/AAvXwB/0FZ//AAEl/wDia9GwPQUYHoKA&#10;POf+F6+AP+grP/4CS/8AxNH/AAvXwB/0FZ//AAEl/wDia9GwPQUYHoKAPOf+F6+AP+grP/4CS/8A&#10;xNH/AAvXwB/0FZ//AAEl/wDia9GwPQUYHoKAPOf+F6+AP+grP/4CS/8AxNH/AAvXwB/0FZ//AAEl&#10;/wDia9GwPQUYHoKAPOf+F6+AP+grP/4CS/8AxNH/AAvXwB/0FZ//AAEl/wDia9GwPQUYHoKAPOf+&#10;F6+AP+grP/4CS/8AxNH/AAvXwB/0FZ//AAEl/wDia9GwPQUYHoKAPOf+F6+AP+grP/4CS/8AxNH/&#10;AAvTwB/0FZ//AAEl/wDia9GwPQUYHoKAPOv+F5+AP+gvN/4By/8AxNeefGT4leFvFvhWxsNFvpLi&#10;4i1FLh1MDphAkgJywHdhX0TRQB50fjn8P/8AoMSn/tzm/wDiab/wvTwB/wBBab/wDl/+Jr0eigDz&#10;j/hengD/AKC03/gHL/8AE07/AIXn8P8A/oMS/wDgHL/8TXotFAHz/wDCz4n+E/DOi6xBqt/LBLc6&#10;vNdRL9nkcmNlQAkqCM/KeK7r/hefgD/oLzf+Acv/AMTXo1FAHnH/AAvTwB/0FZv/AAEl/wDiaP8A&#10;hengD/oLTf8AgHL/APE16NgelLQB5x/wvTwBkD+1pue/2OXj/wAdr0WN0ljWSNgyOAysOhB71558&#10;cgD8JdWyOjwEe375K7nSBjRbEelvH/6CKALlFFFABRRRQAUUUUAFFFFABRRRQAVyGp/8lX8P/wDY&#10;Mvf/AEOGuvrkNT/5Kv4f/wCwZe/+hw0AdfRRRQAUUUUAFFFFABRRRQAUUUUAFFFFABRRRQAUUUUA&#10;FFFFABRRRQAUUUUAec/HT/kk2qf9dIP/AEatd3pf/IJsv+uCf+giuE+On/JJtU/66Qf+jVru9L/5&#10;BNl/1wT/ANBFAFuiiigAooooAKKKKACvKPjvcxWWheHLycnyoNbhkfAydoVyf5V6vXlnxvVH03ws&#10;kgDRtr0AZWGQRhuooAvf8Ly+H/8A0GZf/AOb/wCJpP8AhefgD/oLzf8AgHL/APE12u9dICIVC6fw&#10;qkcCD0B/2OgH936dNGgDzj/hengD/oLTf+Acv/xNL/wvTwBjP9rTfT7HL/8AE16NWLJA2gySXVnB&#10;u0+RjJc28Y5jY9ZUHf1Ze/Uc5DAB4Y8V6P4w0t9R0W5ae3SUwuWjZCrgAkYYDswP41tV4/8As4/8&#10;k81D/sKyf+ioq9goAKKKKACiiigAooooAKKKKACiiigAooooAKKKKACiiigAooooAKKKKACiiigA&#10;ooooAKKKKACiiigAooooAKKKKACiiigAooooAKKKKACiiigAooooAKKKKACiiigAooooAKKKKACi&#10;iigAooooAKKKKACiiigAooooAKKKKACiiigAooooAKKKKACiiigAooooAKKKKACiiigAooooAKKK&#10;KACuW+JP/JN/EH/Xm9dTXLfEn/km/iD/AK83oA6miiigAooooAKKKKACiivMPiHq2uav4u0vwF4f&#10;vG0+S8gN1fXqD5o4QSMKc/7Jz06gZ5NAHot3qdhYY+2X1tbZ6edKqfzNFrqdhfHFpfW1wR/zxlV/&#10;5GvOLT4B+DIlZr0ahqE7ctLcXRBJ9flx+uaS8+AXg6VQ1g2o6dcJyksFySQe33s/pj60AepVyfxA&#10;/wCQPpn/AGGrD/0oSud+HOs67p3inVvAfiK8N/Pp0Sz2l8335YTj72SST8y+pHIJPFdF8Qf+QNpn&#10;/YasP/ShKAOpkijmjaOVFeNhhlYZBH0p9FFABRRRQAUUUUAFFFFABRRRQAV4/wDCD/kofxO/7Co/&#10;9G3FewV4/wDCD/kofxO/7Co/9G3FAHsFFFFABXN/ECR4fh34ikjdkddOnwynBHyGukrmfiL/AMk3&#10;8Sf9g6f/ANANAGj4Zlkm8KaPLK7PI9jCzOxyWJQZJrVrI8K/8ifon/XhB/6LWtegAooooA4XwtdX&#10;EvxX8fwSTyvDB/Z3lRs5Kx5gYnaOgyeTiu6rz/wl/wAle+Iv/cN/9ENXoFABRRRQAUUUUAFFFFAB&#10;RRRQAUUUUAFFFFABRRRQAUUUUAFFFFABRRRQAUUUUAFFFFABRRRQAUUUUAFFFFABRRRQAUUUUAFF&#10;FFABRRRQAUUUUAFFFFABRRRQAUUUUAFFFFABRRRQAUUUUAFFFFABRRRQAVx3xDuJoLXw6IZZI/M8&#10;Q2EcmxiNymXkHHbgV2NcV8SP+Pbwx/2Mlh/6MoA7WiiigAooooA4n4a3lzeWfiT7TPJN5PiG9ij8&#10;xy21AwIUZ6AZPArtq4P4W/8AHp4p/wCxlvv/AEJa7ygAooooA87+OX/JJdW/34P/AEcldxpH/IFs&#10;f+veP/0EVw3xy/5JLq3+/B/6OSu40j/kC2H/AF7x/wDoIoAu0UUUAFFFFABRRRQAUUUUAFFFFABX&#10;Ian/AMlX8P8A/YMvf/Q4a6+uQ1P/AJKv4f8A+wZe/wDocNAHX0UUUAFFFFABRRRQAUUUUAFFFFAB&#10;RRRQAUUUUAFFFFABRRRQAUUUUAFFFFAHnPx0/wCSTap/10g/9GrXd6X/AMgmy/64J/6CK4T46f8A&#10;JJtU/wCukH/o1a7vS/8AkE2X/XBP/QRQBbooooAKKKKACiiigAryz43nGm+Fv+w9B/Jq9Tryz43g&#10;nTfCwAPOvQdB7NQB6kyhlKsAVIwQRwaxTK/h+VUmYvpLnakh62p7Kx7p6H+HGDweNumuiyRtG6hk&#10;YYZSOCKAHdaKw4Q/h2QQyOW0djiORjzan+6x/ueh/h6HjGNygDyD9nIk/D3UCTknVpMn/tlFXr9e&#10;P/s4/wDJPNQ/7Csn/oqKvYKACiiigAooooAKKKKACiiigAooooAKKKKACiiigAooooAKKKKACiii&#10;gAooooAKKKKACiiigAooooAKKKKACiiigAooooAKKKKACiiigAooooAKKKKACiiigAooooAKKKKA&#10;CiiigAooooAKKKKACiiigAooooAKKKKACiiigAooooAKKKKACiiigAooooAKKKKACiiigAooooAK&#10;KKKACiiigArlviT/AMk38Qf9eb11Nct8Sf8Akm/iD/rzegDqaKKKACiiigAooooAK8v+IOk69pHj&#10;LS/Hvh6ybUntIDa31gg+aSHJOVxyT8x6A4wpwRkV6hWXqHiTQ9JuRb6jq9jaTFd4jnnVGxzzgn2N&#10;AHC2vx48GyYS9OoafN/FFcWpyp/4Dmi6+O/g9FZbAahqM+Pkit7VssfT5sV1U3iHwXekPcatoMxH&#10;Qy3EJP6msHVviF4V8Na3o1jYLpkyajMYpri1njVbZcj5m2jpz6jpQBU+HWk69qXirV/HPiKybTpr&#10;+Jbe0sX+/HCMH5hgEHgdcHrwOK6H4g/8gbTP+w1Yf+lCVs6f4i0XVrhoNO1axvJkXcyW86uQOmcA&#10;1i/EL/kDaZ/2GtP/APShKAOtooooAKKKKACiiigAooooAKKKKACvH/hB/wAlD+J3/YVH/o24r2Cv&#10;H/hB/wAlD+J3/YVH/o24oA9gooooAK53x7bT3ngDX7a1hknuJbCVI4olLM7FTgADkn2roqKAMzw5&#10;DLbeF9IgnjaOaKyhSRGGCrBACD+NcR4p8ZeJtQ8VzeEPAtpbvfW0avqGoXX+qtd2NoHYtyD0bvhT&#10;g49KrwbTtKli8XfE7wdcXkVhqniEm406WQsqTo5kbaDjniTaQAej9dtAGo3iH4m+A4E1jxPPpniP&#10;QTIFupLAKJbZc7crhEB5I6hvu4ymc167YX1vqenW1/ZyeZa3USzQvtI3IwBU4PI4I614JZeHLn4V&#10;+APGDeJL2whOr2P2OzsrSYuZZAjxl8OM871Y7TgBjkDAA9Y+GmmTaR8NtAs7hpDKLRZGEudylyX2&#10;nIGNu7GO2MUAU/DGn3lv8UfHl7PazR2t3/Z/2eZ0ISXbAQ209Dg8HHSu3oooAKKKKACiiigAoooo&#10;AKKKKACiiigAooooAKKKKACiiigAooooAKKKKACiiigAooooAKKKKACiiigAooooAKKKKACiiigA&#10;ooooAKKKKACiiigAooooAKKKKACiiigAooooAKKKKACiiigAooooAKKKKACuQ8f2d1eW/h0WttNO&#10;YtfsppfKQtsjWTLMcdFHc9q6+igAryO98aeMPHGp6hZ/D/7DY6Vp8hjl1y8bdHM4wcJlWHr2bgqc&#10;rkZ9cr5z8N6K/iz4UXfgHT54NN8SaVqLT31nMzJ9tUMR85XqASo74MSZxlSADq7fxt418B6rptr4&#10;/Wx1DRr+Tyk1myAAic9N/CrgDn7oOMkFtpFew187+JNFufBXwhXwNqFxDqGu6zqStY2lq7OIFLoc&#10;Lu5wSpHbJkPXBNfQNnAbWxt7cyGQxRqhc9WwMZoA5P4c6fe6da+Ihe2stuZ9fvJ4hIuC8bMMMPY4&#10;OD3HPQiuzoooAKKKKAPOvjl/ySXVv9+D/wBHJXcaR/yBbD/r3j/9BFcP8cv+SS6t/vwf+jkruNI/&#10;5Ath/wBe8f8A6CKALtFFFABRRRQAUUUUAFFFFABRRRQAVyGp/wDJV/D/AP2DL3/0OGuvrkNT/wCS&#10;r+H/APsGXv8A6HDQB19FFFABRRRQAUUUUAFFFFABRRRQAUUUUAFFFFABRRRQAUUUUAFFFFABRRRQ&#10;B5z8dP8Akk2qf9dIP/Rq13el/wDIJsv+uCf+giuE+On/ACSbVP8ArpB/6NWu70v/AJBNl/1wT/0E&#10;UAW6KKKACiiigAqFbu2b7txEfo4qU4Iwehrw3/hTmpb2YeFfBWCcgfb9QoA9wE0TdJUP0YV5d8cI&#10;459J8MRO2VfXoFKg4JBV88jn/wDXWKvwi1FevhPwSf8At+vv8K5vxf4GufDF14bvp9E8P6er6vBF&#10;5mmXNxJI2STgiUBcfL165x2zQB9BxzvYzpbXTFonO2CdvXsjn19D36dets3EIYqZowQcEbhxSyxR&#10;zwvFKgeNxtZSOCK8T134Z3cniOeQ+HfC863txI8d3e314HlJbID7MKHI54GCc8k9QD2ozQOCpkjY&#10;EYI3A5rmPEHiW08D6cC4N0svyWNlE48534xGoPVOc5/hHrxXng+EGoj/AJlPwSf+36+/wrrfAvgR&#10;/DupTXF54b8NWhMZEdxp880sqk8Ff3q8AgnJBHpg54AMH9nH/knmof8AYVk/9FRV7BXkH7ORz8Pt&#10;QJxzq0h4GP8AllFXr9ABRRRQAUUUUAFFFFABRRRQAUUUUAFFFFABRRRQAUUUUAFFFFABRRRQAUUU&#10;UAFFFFABRRRQAUUUUAFFFFABRRRQAUUUUAFFFFABRRRQAUUUUAFFFFABRRRQAUUUUAFFFFABRRRQ&#10;AUUUUAFFFFABRRRQAUUUUAFFFFABRRRQAUUUUAFFFFABRRRQAUUUUAFFFFABRRRQAUUUUAFFFFAB&#10;RRRQAVy3xJ/5Jv4g/wCvN66muW+JP/JN/EH/AF5vQB1NFFFABRRRQAUUUUAFcB8R/hZpvj6AXPmt&#10;aavDHshuRyrDkhXHdck8jkZ79D39FAHgfhnSvBtjqUfhjx14Ts9L1pflhuy7i3vOwKtuwCQenQnP&#10;Q4Wp/H3gHwtpnjTwTZ2ekxQ2+oXrRXUSs2JFBQAHnP8AEeleveI/DGkeK9LbT9Ys0uITyjEYeJv7&#10;ynsf8nIryU/DnxvZ+OPDSS351jw/pF2stvczOqywxkjKMCctjaMYzx6dAAeoaD4F8NeGLyS70XSY&#10;rSeRPLZ0Zjlc5xyTVP4hf8gbTP8AsNWH/pQldbXJfEL/AJA2l/8AYasP/ShKAOtooooAKKKKACii&#10;igAooooAKKKKACvH/hB/yUP4nf8AYVH/AKNuK9grx/4Qf8lD+J3/AGFR/wCjbigD2CiiigArB8bX&#10;91pXgfW7+xlMV1b2UssUgAO1gpIOCCK3q5n4if8AJN/En/YOn/8AQDQBq+H7qa+8NaVeXDbp57OK&#10;WQ4xlmQE/qay/F3gLw/43tki1m0LSxAiK5ibZLHn0PcexBHtV7wp/wAifon/AF4Qf+i1rXoA868P&#10;/BTwjoOqR6kVvdSuomDxNfzBxGw6EBVUHHvnFei0UUAcd4c1nUL34k+NtLuLgvZaf9h+yxFQBH5k&#10;JZ+cZOSM812Nef8AhL/kr3xF/wC4b/6IavQKACiiigAooooAKKKKACiiigAooooAKKKKACiiigAo&#10;oooAKKKKACiiigAooooAKKKKACiiigAooooAKKKKACiiigAooooAKKKKACiiigAooooAKKKKACii&#10;igAooooAKKKKACiiigAooooAKKKKACiiigArlvHGq3ulW+hGynMJutbs7WUhQd0byYZeemRXU1xX&#10;xI/49vDP/YyWH/oygDta4zxf8L/DXjO7W91CGe31BQqi8tJPLkwOmcgqfqRn3rs6KAOJ8I/Cvwx4&#10;NvTf2UM91qJLYvL2QSSIG4O3AAHfkDPJGcGu2oooA5DwBrWoa3a682ozea1prd3aQnaBtiRhtXgD&#10;OM4yea6+uD+Fv/Hp4p/7GW+/9CWu8oAKKKKAPOvjl/ySXVv9+D/0cldxpH/IFsP+veP/ANBFcP8A&#10;HL/kkurf78H/AKOSu40j/kC2H/XvH/6CKALtFFFABRRRQAUUUUAFFFFABRRRQAVyGp/8lX8P/wDY&#10;Mvf/AEOGuvrkNT/5Kv4f/wCwZe/+hw0AdfRRRQAUUUUAFFFFABRRRQAUUUUAFFFFABRRRQAUUUUA&#10;FFFFABRRRQAUUUUAec/HT/kk2qf9dIP/AEatd3pf/IJsv+uCf+giuE+On/JJtU/66Qf+jVru9L/5&#10;BNl/1wT/ANBFAFuiiigAooooAKKKKACvLfjccab4W/7D1v8AyavUq8q+Oas+keGVSRo2bXIAHTqp&#10;2tyM9/woA9VqOeCK6geCeNZInGGVhwRWfZX80V1/ZupFRdYzDMBtS5X1How7r+I46alAGTb3M2m3&#10;EdjfSNJDI222um/iPZHP970P8X1661RXNtDeW8lvcRLLDINrIwyCKo2002nzpZXjtJE5229y3Vv9&#10;hz/e9D/F9eoB5l+zj/yTzUP+wrJ/6Kir2CvH/wBnH/knmof9hWT/ANFRV7BQAUUUUAFFFFABRRRQ&#10;AUUUUAFFFFABRRRQAUUUUAFFFFABRRRQAUUUUAFFFFABRRRQAUUUUAFFFFABRRRQAUUUUAFFFFAB&#10;RRRQAUUUUAFFFFABRRRQAUUUUAFFFFABRRRQAUUUUAFFFFABRRRQAUUUUAFFFFABRRRQAUUUUAFF&#10;FFABRRRQAUUUUAFFFFABRRRQAUUUUAFFFFABRRRQAUUUUAFct8Sf+Sb+IP8ArzeuprlviT/yTfxB&#10;/wBeb0AdTRRRQAUUUUAFFFFABRRRQAUUUUAZ2s6umiWa3k9vNJaq4E8kQz5CHrIw6lRxnGSBz2rD&#10;8dvHcaFpUsbh421jT2VlOQQbhMH3FW7vxZFb3U1q2h67NsYoXi053Rvoe496838V66NAtbX7PpOr&#10;xeHhqdrcypc2TxiyKzKx8snqrYOE7HpwcAA9qormE8bW0kSyxaJr8kbqGVl02QhgehFIfG8Q/wCZ&#10;e8Sf+Cx6AOoorlf+E5i/6F3xL/4K5KP+E5i/6FzxL/4K5KAOqorlf+E5i/6FzxL/AOCuSj/hOYv+&#10;hc8S/wDgrkoA6qiuV/4TmL/oXPEv/grko/4TmL/oXPEv/grkoA6qiuV/4TmL/oXfEv8A4K5KUeOI&#10;j/zLviX/AMFclAHU14/8IP8AkofxO/7Co/8ARtxXoFr4siuriKEaNrkRkcJum090VcnGSTwB6mvG&#10;vD3i8/Dz4heOzqWg6xcf2jqbSQ/Z7f8AhEkpDfMRwRIpBHUUAfQtFeTH486Z/wBCt4i/8Bl/+Kpv&#10;/C+tN/6FbxD/AOA6/wDxVAHrdc18Qv8AknHiT/sGz/8AoBrix8eNNP8AzK3iL8LZf/iqSb496Rbw&#10;tNceGfEMUK9Xe2QKO3JLeuKAPRPC4x4S0UeljB/6LWtavJ0+PGlyRLLH4X8RtGwDKy2ykEHuDu6U&#10;h+POmj/mVvEX426//FUAes0V5L/wvrTf+hW8Q/8AgOv/AMVTx8dtOPTwr4kP0tV/+KoA1/CX/JXv&#10;iL/3Df8A0Q1egV5FF+0Bos08kEXh3X5Jo/vxpAhZfXI3ZFSn476aP+ZV8R/jbL/8VQB6xRXkn/C+&#10;tN/6FbxD/wCA6/8AxVH/AAvvTf8AoVvEH/fhf/iqAPW6K8k/4X3pv/QreIP+/C//ABVH/C+9N/6F&#10;bxB/34X/AOKoA9boryT/AIX3pv8A0K3iD/vwv/xVH/C+9N/6FbxB/wB+F/8AiqAPW6K8k/4X3pv/&#10;AEK3iD/vwv8A8VR/wvvTf+hW8Qf9+F/+KoA9boryT/hfem/9Ct4g/wC/C/8AxVH/AAvvTf8AoVvE&#10;H/fhf/iqAPW6K8k/4X3pv/QreIP+/C//ABVH/C+9N/6FbxB/34X/AOKoA9boryT/AIX3pv8A0K3i&#10;D/vwv/xVH/C+9N/6FbxB/wB+F/8AiqAPW6K8k/4X3pv/AEK3iD/vwv8A8VR/wvvTf+hW8Qf9+F/+&#10;KoA9boryT/hfem/9Ct4g/wC/C/8AxVH/AAvvTf8AoVvEH/fhf/iqAPW6K8k/4X3pv/QreIP+/C//&#10;ABVH/C+9N/6FbxB/34X/AOKoA9boryT/AIX3pv8A0K3iD/vwv/xVH/C+9N/6FbxB/wB+F/8AiqAP&#10;W6K8k/4X3pv/AEK3iD/vwv8A8VR/wvvTf+hW8Qf9+F/+KoA9boryT/hfem/9Ct4g/wC/C/8AxVH/&#10;AAvvTf8AoVvEH/fhf/iqAPW6K8k/4X3pv/QreIP+/C//ABVH/C+9N/6FbxB/34X/AOKoA9boryT/&#10;AIX3pv8A0K3iD/vwv/xVH/C+9N/6FbxB/wB+F/8AiqAPW6K8k/4X3pv/AEK3iD/vwv8A8VR/wvvT&#10;f+hW8Qf9+F/+KoA9boryT/hfem/9Ct4g/wC/C/8AxVH/AAvvTf8AoVvEH/fhf/iqAPW6K8k/4X3p&#10;v/QreIP+/C//ABVH/C+9N/6FbxB/34X/AOKoA9boryT/AIX3pv8A0K3iD/vwv/xVH/C+9N/6FbxB&#10;/wB+F/8AiqAPW6K8k/4X3pv/AEK3iD/vwv8A8VR/wvvTf+hW8Qf9+F/+KoA9boryT/hfem/9Ct4g&#10;/wC/C/8AxVH/AAvvTf8AoVvEH/fhf/iqAPW6K8k/4X3pv/QreIP+/C//ABVH/C+9N/6FbxB/34X/&#10;AOKoA9boryT/AIX3pv8A0K3iD/vwv/xVH/C+9N/6FbxB/wB+F/8AiqAPW6K8k/4X3pv/AEK3iD/v&#10;wv8A8VR/wvvTf+hW8Qf9+F/+KoA9boryT/hfem/9Ct4g/wC/C/8AxVH/AAvvTf8AoVvEH/fhf/iq&#10;APW6K8k/4X3pv/QreIP+/C//ABVH/C+9N/6FbxB/34X/AOKoA9boryT/AIX3pv8A0K3iD/vwv/xV&#10;H/C+9N/6FbxB/wB+F/8AiqAPW6K8k/4X3pv/AEK3iD/vwv8A8VR/wvrTf+hW8Q/+A6//ABVAHrdc&#10;Z8Rxm08Nn08RWB/8i1zI+PGmn/mVvEf4Wy//ABVMuf2gNFs0V7rw5r8CscKZYEUE+2WoA9coryg/&#10;HXTh18KeJB9bVf8A4qmH486aP+ZW8Q/+A6//ABVAHrVFeSj486af+ZW8Q/8AgOv/AMVTx8ddOPTw&#10;p4kP0tV/+KoA3vhhG0dn4nLKRu8R3xB9fnA/oa7mvJLf4/aNeRGS18N+IJ0BwWit0YA+mQ3vTj8e&#10;NNH/ADK3iP8AG2X/AOKoA9ZoryT/AIX1pv8A0K3iH/wHX/4qlHx60z/oVvEP/gOv/wAVQBrfHL/k&#10;kurf78H/AKOSu40n/kDWP/XvH/6CK8K+IPxQh8a+Drrw/p3hrXUurp4ghltxjIkVsYUkknGOle76&#10;bG8Ol2kUi7ZEhRWX0IUZoAtUUUUAFFFFABRRRQAUUUUAFFFFABXIan/yVfw//wBgy9/9Dhrr65DU&#10;/wDkq/h//sGXv/ocNAHX0UUUAFFFFABRRRQAUUUUAFFFFABRRRQAUUUUAFFFFABRRRQAUUUUAFFF&#10;FAHnPx0/5JNqn/XSD/0atd3pf/IJsv8Argn/AKCK4T46f8km1T/rpB/6NWu70v8A5BNl/wBcE/8A&#10;QRQBbooooAKKKKACiiigAry343DOneFh/wBR63/k1epV5N8e7sWHh/w9eFS4t9ZilKDq21HOB+VA&#10;Hp9/YQalamCcMMEOjodrxsOjKexH+eKqaffXEVyNM1Mr9sAJimUYS5QdwOzAY3L26jjp58fjppw/&#10;5lTxL+Nov/xVVL741aNf2/kz+FfEnBDI626ho2HRlO7gigD2GmTQx3ELQzIHjcYZT0NeQWPx4t1t&#10;Qt94Z1151ZgXjtlwyg8EjPBxjI6Zqz/wvjS/+hX8R/8AgMv/AMVQBD+zkc/D7UCAB/xNpOB2/dRV&#10;6/XifwQvbnw14Gube/0PWt89+88fl2EjBkMcYBBx6qa9FbxtEv8AzL/iM/TTJKAOnorlf+E5i/6F&#10;3xL/AOCuSj/hOYv+hc8S/wDgrkoA6qiuV/4TmL/oXPEv/grko/4TmL/oXfEv/grkoA6qsY+IYIfE&#10;39iXcMlvLMm+zmfGy5wMsqnsy91PbkVnjxxEf+Zd8S/+CuSqer63puvac9jfeHPEZjOHR106RXic&#10;Hh0YchgeQRQBoxSzH4l3kJlfyV0eBxHu+UMZpQTj1wB+VdJXkGh+NptP8fS2mv2GpNePp0VvaSLZ&#10;OJbxVkkbeY/4Tg4PUZBIwK7hvGsS/wDMv+Iz9NMegDp6Khtpxc20c4jljEi7tkqFWX2IPQ1NQAUU&#10;UUAFFFFABRRRQAUUUUAFFFFABRRRQAUUUUAFFFFABRRRQAUUUUAFFFFABRRRQAUUUUAFFFFABRRR&#10;QAUUUUAFFFFABRRRQAUUUUAFFFFABRRRQAUUUUAFFFFABRRRQAUUUUAFFFFABRRRQAUUUUAFFFFA&#10;BRRRQAUUUUAFFFFABRRRQAUUUUAFFFFABXLfEn/km/iD/rzeuprlviT/AMk38Qf9eb0AdTRRRQAU&#10;UUUAFFFFABRRRQAVy0vxB0CHQNX1ppp/sWk3Zs7phCciQMq8DuMuvNdTXzxf4/4Uz8S8f9DK/wD6&#10;OgoA+hlYMoYdCMiuW8fYOi6epAIbV7BSCOObhK6NZ4YY7ZJZkR5cJGGYAu23OB6nAJ49K5zx9/yB&#10;9N/7DNh/6UJQAjrL4MnMsKPL4clf95Cg3NYMTyyjqYieqj7ucjjIHVg5GRRRQAUUUUAFFFFABRRR&#10;QAUUUUAFFFFABRRRQAV5/wDG3/kkOu/9u/8A6Pjr0CvP/jb/AMkh13/t3/8AR8dAHQeBP+SeeGf+&#10;wVa/+ilroK5/wJ/yTzwz/wBgq1/9FLXQUAFFFFAHl3hFs/Hjx5/1wtf0jWvUa8r8If8AJefHf/XC&#10;2/8AQEr1SgAooooAKKKKACiiigAooooAKKKKACiiigAooooAKKKKACiiigAooooAKKKKACiiigAo&#10;oooAKKKKACiiigAooooAKKKKACiiigAooooAKKKKACiiigAooooAKKKKACiiigAooooAKKKKACii&#10;igAooooAK8i/aI48B6Yf+ovF/wCipa9dryH9ov8A5EDTf+wvF/6KloA9eooooAKKKKAPL/gac+Hf&#10;ER9fEFz/AOgR16hXlvwK/wCRZ8Qf9h+4/wDQI69SoAKKKKACiiigAooooAKKKKACiiigAooooAKK&#10;KKACuQ1P/kq/h/8A7Bl7/wChw119chqf/JV/D/8A2DL3/wBDhoA6+iiigAooooAKKKKACiiigAoo&#10;ooAKKKKACiiigAooooAKKKKACiiigAooooA85+On/JJtU/66Qf8Ao1a7vS/+QTZf9cE/9BFcJ8dP&#10;+STap/10g/8ARq13el/8gmy/64J/6CKALdFFFABRRRQAUUUUAFeW/G040/wqf+o/b/yavUq8s+N/&#10;/IN8Lf8AYeg/k1AHqdFFFABRRRQAUUUUAFFFFABRRRQAUUVFHcQyyyxxyo8kLBZFVgShIBAI7cEG&#10;gDkNS0iz1zx7qFleI2P7HtnjlQ7XhcTTbXRuqsDyCP8A9d/Q9W1C11L/AIR7XVZ75UL218iYjvYx&#10;jnj7sgyNy/iODw2H/kqN9/2Bbf8A9HTV09ABRRRQAUUUUAFFFFABRRRQAUUUUAFFFFABRRRQAUUU&#10;UAFFFFABRRRQAUUUUAFFFFABRRRQAUUUUAFFFFABRRRQAUUUUAFFFFABRRRQAUUUUAFFFFABRRRQ&#10;AUUUUAFFFFABRRRQAUUUUAFFFFABRRRQAUUUUAFFFFABRRRQAUUUUAFFFFABRRRQAUUUUAFFFFAB&#10;XLfEn/km/iD/AK83rqa5b4k/8k38Qf8AXm9AHU0UUUAFFFFABRRRQAUUUUAFUn0bS5LS4tH02za2&#10;uX8yeFoFKSvwdzDGGPA5PoKu0UAZmt6NYa/prWN3xhg8MsTbZIJF+7JG3VWHYj+VcHr+tXdtHpvh&#10;zxA6nUk1Wxe1vFXbHfxi4TLAdFcD7yZ9xweOruPAPha7u5ru40W3kuJnLyOxbLMTknrXKeP/AIfe&#10;GDoFrHBpkdrLLqNrAs8OQ8YkmVW2k5xwaAPTiwHUgUm9P76/nXmWi+GPDlrqS+G/Eei2X9qBS1rd&#10;BSsd/GB95eeJB/EnbGRx06U/DXwa3XQLX/x7/GgDqPMT++v50eYn99fzrlf+FZ+DP+hftfzb/Gj/&#10;AIVn4M/6F+1/Nv8AGgDqvMT++v50eYn99fzrlf8AhWfgz/oX7X82/wAaP+FZ+DP+hftfzb/GgDqv&#10;MT++v50eYn99fzrlf+FZ+DP+hftfzb/Gj/hWfgz/AKF+1/Nv8aAOq8xP76/nR5if31/OuV/4Vn4M&#10;/wChftfzb/GlHw08GjpoFr+bf40AdUGUnAYH8aryajYxSNHJeW6SL1VpVBH4ZrFtfAfhaxuobm20&#10;W3imhdZI3XOQwOQevqK8j8D+CfDvjH4h/ET+39P+2fZdVbyf30ke3dLPu+4wznaOvpQB7n/a2m/9&#10;BC0/7/L/AI0f2vpv/QRtP+/y/wCNcX/wpL4ef9C9/wCTtx/8co/4Ul8PP+he/wDJ24/+OUAdoNV0&#10;49NQtf8Av8v+NcJ8aL20m+EmuJFdQyMfIwqyAk/v46n/AOFJfDz/AKF7/wAnbj/45R/wpL4ef9C9&#10;/wCTtx/8coA1/A2o2KfD7w2rXlurLpdsCDKowREuR1rd/tbTR11C1/7/AC/41xf/AApL4ef9C9/5&#10;O3H/AMco/wCFJfDz/oXv/J24/wDjlAHaf2tpv/QQtP8Av8v+NOGp6eel9bH6Sr/jXE/8KS+Hn/Qv&#10;f+Ttx/8AHKP+FJfDz/oXv/J24/8AjlAGN4SvrIfHTxzJ9st9rwW21vNGGwihsfQ8H0r046pp4639&#10;qP8Atsv+NcV/wpL4ef8AQvf+Ttx/8co/4Ul8PP8AoXv/ACduP/jlAHaf2vpv/QQtP+/y/wCNH9r6&#10;b/0EbT/v+v8AjXF/8KS+Hn/Qvf8Ak7cf/HKP+FJfDz/oXv8AyduP/jlAHaf2vpv/AEEbT/v+v+NH&#10;9r6b/wBBG0/7/r/jXF/8KS+Hn/Qvf+Ttx/8AHKP+FJfDz/oXv/J24/8AjlAHaf2vpv8A0EbT/v8A&#10;r/jR/a+m/wDQRtP+/wCv+NcX/wAKS+Hn/Qvf+Ttx/wDHKP8AhSXw8/6F7/yduP8A45QB2n9r6b/0&#10;EbT/AL/r/jR/a+m/9BG0/wC/6/41xf8AwpL4ef8AQvf+Ttx/8co/4Ul8PP8AoXv/ACduP/jlAHaf&#10;2vpv/QRtP+/6/wCNH9r6b/0EbT/v+v8AjXF/8KS+Hn/Qvf8Ak7cf/HKP+FJfDz/oXv8AyduP/jlA&#10;Haf2vpv/AEEbT/v+v+NH9r6b/wBBG0/7/r/jXF/8KS+Hn/Qvf+Ttx/8AHKP+FJfDz/oXv/J24/8A&#10;jlAHaf2vpv8A0EbT/v8Ar/jR/a+m/wDQRtP+/wCv+NcX/wAKS+Hn/Qvf+Ttx/wDHKP8AhSXw8/6F&#10;7/yduP8A45QB2n9r6b/0EbT/AL/r/jR/a+m/9BG0/wC/6/41xf8AwpL4ef8AQvf+Ttx/8co/4Ul8&#10;PP8AoXv/ACduP/jlAHaf2vpv/QRtP+/6/wCNH9r6b/0EbT/v+v8AjXF/8KS+Hn/Qvf8Ak7cf/HKP&#10;+FJfDz/oXv8AyduP/jlAHaf2vpv/AEEbT/v+v+NH9r6b/wBBG0/7/r/jXF/8KS+Hn/Qvf+Ttx/8A&#10;HKP+FJfDz/oXv/J24/8AjlAHaf2vpv8A0EbT/v8Ar/jR/a+m/wDQRtP+/wCv+NcX/wAKS+Hn/Qvf&#10;+Ttx/wDHKP8AhSXw8/6F7/yduP8A45QB2n9r6b/0EbT/AL/r/jR/a+m/9BG0/wC/6/41xf8AwpL4&#10;ef8AQvf+Ttx/8co/4Ul8PP8AoXv/ACduP/jlAHaf2vpv/QRtP+/6/wCNH9r6b/0EbT/v+v8AjXF/&#10;8KS+Hn/Qvf8Ak7cf/HKP+FJfDz/oXv8AyduP/jlAHaf2vpv/AEEbT/v+v+NH9r6b/wBBG0/7/r/j&#10;XF/8KS+Hn/Qvf+Ttx/8AHKP+FJfDz/oXv/J24/8AjlAHaf2vpv8A0EbT/v8Ar/jR/a+m/wDQRtP+&#10;/wCv+NcX/wAKS+Hn/Qvf+Ttx/wDHKP8AhSXw8/6F7/yduP8A45QB2n9r6b/0EbT/AL/r/jR/a+m/&#10;9BG0/wC/6/41xf8AwpL4ef8AQvf+Ttx/8co/4Ul8PP8AoXv/ACduP/jlAHaf2vpv/QRtP+/6/wCN&#10;H9r6b/0EbT/v+v8AjXF/8KS+Hn/Qvf8Ak7cf/HKP+FJfDz/oXv8AyduP/jlAHaf2vpv/AEEbT/v+&#10;v+NH9r6b/wBBG0/7/r/jXF/8KS+Hn/Qvf+Ttx/8AHKP+FJfDz/oXv/J24/8AjlAHaf2vpv8A0EbT&#10;/v8Ar/jR/a+m/wDQRtP+/wCv+NcX/wAKS+Hn/Qvf+Ttx/wDHKP8AhSXw8/6F7/yduP8A45QB2n9r&#10;6b/0EbT/AL/r/jR/a+m/9BG0/wC/6/41xf8AwpL4ef8AQvf+Ttx/8co/4Ul8PP8AoXv/ACduP/jl&#10;AHaf2vpv/QRtP+/6/wCNH9r6b/0EbT/v+v8AjXF/8KS+Hn/Qvf8Ak7cf/HKP+FJfDz/oXv8AyduP&#10;/jlAHaf2vpv/AEEbT/v+v+NH9r6b/wBBG0/7/r/jXF/8KS+Hn/Qvf+Ttx/8AHKP+FJfDz/oXv/J2&#10;4/8AjlAHaf2vpv8A0EbT/v8Ar/jR/a+m/wDQRtP+/wCv+NcX/wAKS+Hn/Qvf+Ttx/wDHKP8AhSXw&#10;8/6F7/yduP8A45QB2n9r6b/0EbT/AL/r/jR/a+m/9BG0/wC/6/41xf8AwpL4ef8AQvf+Ttx/8co/&#10;4Ul8PP8AoXv/ACduP/jlAHaf2vpv/QRtP+/6/wCNH9r6b/0EbT/v+v8AjXF/8KS+Hn/Qvf8Ak7cf&#10;/HKP+FJfDz/oXv8AyduP/jlAHaf2vpv/AEEbT/v+v+NH9r6b/wBBG0/7/r/jXF/8KS+Hn/Qvf+Tt&#10;x/8AHKP+FJfDz/oXv/J24/8AjlAHaf2vpv8A0EbT/v8Ar/jR/a+m/wDQRtP+/wCv+NcX/wAKS+Hn&#10;/Qvf+Ttx/wDHKP8AhSXw8/6F7/yduP8A45QB2n9r6b/0EbT/AL/r/jR/a+m/9BG0/wC/y/41xf8A&#10;wpL4ef8AQvf+Ttx/8co/4Ul8PP8AoXv/ACduP/jlAHajVdOPS/tT/wBtl/xryf8AaEvLWfwNpiRX&#10;ULt/a0TELICcCOXJ+ldH/wAKS+Hn/Qvf+Ttx/wDHKP8AhSXw8/6F7/yduP8A45QB2x1OwHW+th9Z&#10;V/xpv9rab/0ELT/v8v8AjXF/8KS+Hn/Qvf8Ak7cf/HKP+FJfDz/oXv8AyduP/jlAHaf2tpv/AEEL&#10;T/v8v+NOGpWB6XtsfpKv+NcT/wAKS+Hn/Qvf+Ttx/wDHKP8AhSXw8/6F7/yduP8A45QBj/BC9tI/&#10;Devl7qFQ2vXLKWkAyuyPke1emnVdOHW/tR/22X/GuK/4Ul8PP+he/wDJ24/+OUf8KS+Hn/Qvf+Tt&#10;x/8AHKAO0/tfTf8AoI2n/f5f8aP7W03/AKCFp/3+X/GuL/4Ul8PP+he/8nbj/wCOUf8ACkvh5/0L&#10;3/k7cf8AxygDtP7W04kAaha5PT98v+NXK8M+Kvwv8HeG/h3qOq6Ro/2a9haIJL9pmfG6RVPDOR0J&#10;7V7RpRZtHsWdizG3jJJPJO0UAW6KKKACiiigAooooAKKKKACiiigArkNT/5Kv4f/AOwZe/8AocNd&#10;fXIan/yVfw//ANgy9/8AQ4aAOvooooAKKKKACiiigAoqnqeq6foti97qd5DaWqfelmcKv057+1cH&#10;dfHXwHbSmNdRuJ8HBaK1fH5kCgD0iivPtO+NfgTUZliGsG2dun2mF0H/AH1jA/Ou+hmiuIUmhkSS&#10;KRQyOjAqwPQgjqKAH0VzHi26nt9T8KpDM8az6wscoVsb18iY7T6jIH5V09ABRRRQAUUUUAFFFFAB&#10;RRRQAUUUUAec/HT/AJJNqn/XSD/0atd3pf8AyCbL/rgn/oIrhPjp/wAkm1T/AK6Qf+jVru9L/wCQ&#10;TZf9cE/9BFAFuiiigAooooAKKKKACvLPje6JpnhdpHVVXXoCxY4AGGyTXqdeT/HmFLnQPDsEkImS&#10;XWoUaMuUDgq4K7h0z69qAPTzqFkOt5bj6yr/AI03+1dOHW/tf+/y/wCNcBYfCH4cX8LMvhxo5Y22&#10;TQvez7onwDtP7z0IORwQQRwatf8ACkvh5/0L3/k7cf8AxygDtP7W03/oIWn/AH+X/Gl/tXTv+f8A&#10;tf8Av8v+NcLcfA7wBLbukOimGQj5ZBdztg/QvyP88dajtfg78PZmaGbw2IrqMfPH9uuCCP7ynfyp&#10;9fwPNAHo0c0U0YkikR0PRlYEfnS70/vL+deF/AXwxomt+Bb241PTobqVdSkjVpM5C+XEcD8Sa9Nb&#10;4b+Dm66Da/8Aj3+NAHT+Yn99fzo8xP76/nXK/wDCs/Bn/Qv2v5t/jR/wrPwZ/wBC/a/m3+NAHVeY&#10;n99fzo8xP76/nXLf8K08G/8AQAtfzb/Gj/hWvg3/AKAFr+bf40AdTvT+8v51zmt6HP8A2guv6C8c&#10;erxrskiZtsd7GP8AlnJ6Efwt/D9Cai/4Vt4O/wCgBa/+Pf408fDrwgvTQbX/AMe/xoAz/DuuWeu+&#10;Pb25t90cq6TBHPby8SQSCabKOOxGR9QQehrtd6f3l/OvI9Z+HWmv49lfRtPtle002K4Nk/EV0Wkk&#10;VlY8lWIUBWHQjoRmui0Xwp4E8Q2BuINAgSSNjHcW0oZZIJB1R1zwRn6HORwaAO86iioba2hs7WK2&#10;t41jhiUIiL0UDoKmoAKKKKACiiigAooooAKKKKACiiigAooooAKKKKACiiigAooooAKKKKACiiig&#10;AooooAKKKKACiiigAooooAKKKKACiiigAooooAKKKKACiiigAooooAKKKKACiiigAooooAKKKKAC&#10;iiigAooooAKKKKACiiigAooooAKKKKACiiigAooooAKKKKACiiigArlviT/yTfxB/wBeb11Nct8S&#10;f+Sb+IP+vN6AOpooooAKKKKACiiigAoorhPH/jm90C8sNA8P2Av/ABFqYJt4WPyxqP425HHB9BwS&#10;TxQB3dFeSL4J+Kmqgy6p4/jsGPIisYMhfbI2f1ofwV8VdITzdJ8fR6gy8mG+gwG9skP/AE+ooA9b&#10;rlPH5xpGmf8AYZsP/ShKofD7x1d+JJb/AEXXbEWHiLTCBdQL91wejryeOnc9QQcGr3xB/wCQPpn/&#10;AGGrD/0oSgDb1rQ7HX7EWl/GWRZFljdG2vG6nIZWHKn3FaIGBiiigAooooAKKKKACiiigAooooAK&#10;8f8AhB/yUP4nf9hUf+jbivYK8f8AhB/yUP4nf9hUf+jbigD2CiiigArO17V49A8P6hq80bSx2du8&#10;7RoQC20ZwM1o1zPxF/5Jv4k/7B03/oBoA3dOvU1LS7S/iVljuYUmUN1AZQRn86s1keFP+RO0T/sH&#10;wf8Aota16ACiiigDE0zxLb6n4n13Qo4JUn0f7P5sjY2v5qFxt78Ywc1t15/4S/5K98Rf+4b/AOiG&#10;r0CgAooooAKKKKACiiigAooooAKKKKACiiigAooooAKKKKACiiigAooooAKKKKACiiigAooooAKK&#10;KKACiiigAooooAKKKKACiiigAooooAKKKKACiiigAooooAKKKKACiiigAooooAKKKKACiiigAooo&#10;oAKyNf1+DQI9PeaGSX7dfwWKBCPlaVtoY57CteuK+JH/AB7eGf8AsZLD/wBGUAdrRRRQAUUUUAY3&#10;h3xHa+JIL+W1jljFlfTWMgkAyXjOCR7HIPPNbNcF8LOLTxT/ANjLff8AoS13tABRRRQB538cv+SS&#10;6t/vwf8Ao5K7jSf+QNY/9e8f/oIrhvjl/wAkl1b/AH4P/RyV3Gkf8gWw/wCveP8A9BFAF2iiigAo&#10;oooAKKKKACiiigAooooAK5DU/wDkq/h//sGXv/ocNdfXIan/AMlX8P8A/YMvf/Q4aAOvooooAKKK&#10;KACiiigDx3VdKj8e/HK50bW3eTSNEs0nisskLK7bSS3r97n2AHrn1C08PaJYR+XZ6PYW6f3YrZFH&#10;6CuL8ceBtZn8RW/i/wAHXkVrr0MflTRTcR3UfoffoOeOByMCsxfHnxNscx3/AMOTcuON9pcYU+/G&#10;6gDvNW8GeGtcgeLUdDsJ9w27zAocD2YfMPwNcP8ACMXGi6/4u8H/AGt7nTtIuozZlzkxrJuJXP4D&#10;j13etRSeLPixrW630zwXb6TvGPtF7MG8v3wcZ/75NdT8PPA58Gabdvd3f27WNRm+0X92c/O/PAzy&#10;QCWOT1LGgCbxj/yFfB//AGGx/wCk09dXXKeMf+Qr4P8A+w2P/SaeuroAKKKKACiiigAooooAKKKK&#10;ACiiigDzn46f8km1T/rpB/6NWu70v/kE2X/XBP8A0EVwnx0/5JNqn/XSD/0atd3pf/IJsv8Argn/&#10;AKCKALdFFFABRRRQAUUUUAFeW/G4407wqfTXrf8Ak1epV5Z8cP8AkGeF/wDsOwfyagDv9U0+eR1v&#10;9NdItRiXau/7ky9fLfvjrg9VJyOpBk0nV4dVgcqjQ3MLbLi2k+/C/wDdP9COCOQSK0KxNY0aaW6T&#10;VtJkSDVYV2/NkJcp18uTHb0bkqeRnkEA26r3VotzsdWMc8RJilHVT3+oPcf1AIraNrEOsWrSIjw3&#10;ETeXcW0vEkD91YfqD0IwRWjQB5B+zjj/AIV7qGOn9rSf+ioq9frx/wDZx/5J5qH/AGFZP/RUVewU&#10;AFFFFAHLeCvHFp42g1GW1tJ7b7Dcm3cSkHcR3GKwfF3xOuNO8Q/8Iz4V0Z9b1wLmVVbEcHGcMR1O&#10;OvIAyOc8VyHwV8T6Ho58SWOqaraWVxLqLSIlxKEDL04Y8dfet74WC0h+IHj6OR431Ca/+0RuGDeZ&#10;bOzMhU+nzDOOOVoAgPxL8deFlS58c+DEh05mCtdadIH8r3YB3H5la9XsL+11Swt76ynWe1uEEkUi&#10;dGU9DVfXG09dBv21bZ/Zwt3Nz5nTy8HP6VxHwL+0/wDCqdO+0Z2iWbyc/wBzzD/XdQB0MJ/4uhfD&#10;/qC2/wD6OmrWXRrJNebWo4zHeyQeRKyMQJVyCNw6EjGAeoBIrHh/5Kpe/wDYEt//AEfNXUUAFFFF&#10;ABRRRQAUUUUAFFFFABRRRQAUUUUAFFFFABRRRQAUUUUAFFFFABRRRQAUUUUAFFFFABRRRQAUUUUA&#10;FFFFABRRRQAUUUUAFFFFABRRRQAUUUUAFFFFABRRRQAUUUUAFFFFABRRRQAUUUUAFFFFABRRRQAU&#10;UUUAFFFFABRRRQAUUUUAFFFFABRRRQAUUUUAFct8Sf8Akm/iD/rzeuprlviT/wAk38Qf9eb0AdTR&#10;RRQAUUUUAFFFFABXkXjm9Hg74w6H4u1KF20WeyNhLcIpb7O+WOSAOmGHTkjdjOMH12oLyytdRtJL&#10;S9torm3kGHimQMrD3B4oApWXiTQ9SiWWy1ixuEYZBjuFP9aL7xJoemQtLfavY26IMkyTqP0zXH3n&#10;wQ8B3k3mjSpLcntBcOo/LNZc3w1+GHhnV9MtL7T5JbvUpTFapPLJIGYY64OO460AN+H94fF3xV8R&#10;+L7GGRNGFsljBK4K+ew2kkD22/hla674g/8AIG0z/sNWH/pQldNa2tvY2sdraW8VvbxDbHFEgREH&#10;oAOAK5j4hf8AIG0z/sNaf/6UJQB1tFFFABRRRQAUUUUAFFFFABRRRQAV4/8ACD/kofxO/wCwqP8A&#10;0bcV7BXj/wAIP+Sh/E7/ALCo/wDRtxQB7BRRRQAVzPxFOPhv4k/7B0//AKAa6aqGt6TDruh32k3L&#10;yRwXkLQyNEQGAYYOMgjP4UAV/Cv/ACJ+if8AXhB/6LWsDxt8SbLwjdwaXb2F1q+u3K74NPtFJYj1&#10;YgEjgN0BPHTHNddY2cWnafbWUGfJtolhTccnaoAGfwFeJeHZtVi8S/Fy/sonl8TQOVsfNi3yiINJ&#10;tCA8sNqx4GCDtTrxQB0GnfGd4tUt7Xxd4T1Hwzb3J2Q3l1uaMv6NlFwOnIzjIzgZI9Vr5/0W+8T6&#10;38NfG6eOFun0+Cw32kmpW32dhcBXOE4G7EiqOT1CjAyRXqfwwN6fhj4dN+VM32JAu1cfu/8Aln2/&#10;ubf/AK9AGZ4S/wCSvfEX/uG/+iGr0CsjT/DlnpviPWdcgeY3OriD7QrsCi+UpRdoxkcHnJNa9ABR&#10;RRQAUUUUAFFFFABRRRQAUUUUAFFFFABRRRQAUUUUAFFFFABRRRQAUUUUAFFFFABRRRQAUUUUAFFF&#10;FABRRRQAUUUUAFFFFABRRRQAUUUUAFFFFABRRRQAUUUUAFFFFABRRRQAUUUUAFFFFABRRRQAVxXx&#10;I/49vDP/AGMdh/6MrtazNb0K216OyS6eVBZ3sN7GYmAy8TblByDkHvQBp1534k+LNrpmvS+H9A0a&#10;98RaxB/r4bMHZFyAQzgNyMjOAQCcEg5A9Er528MTaxYfAi41fwcJLjX7nUj/AGtOkRluEAJ+7xli&#10;AYz3wJHPByQAeieG/i1a6nrlvoPiDRL/AMOavcjMEN8pEcvOFCsQpyxBAyoBIwCTgH0WvnjxPcat&#10;ffAp9Q8YpcQa1aaoq6RPcw+RcSLleWA5U7fN9PuKecAn6BszObKA3QAuDGvmhegbHOPxoA4n4W/8&#10;enin/sZb7/0IV3lZWheH7Pw9FfR2bSsL29lvpTKwJ8yQ5OMAYA4ArVoAKKKKAPOvjl/ySXVv9+D/&#10;ANHJXcaR/wAgWw/694//AEEVw/xy/wCSS6t/vwf+jkruNI/5Ath/17x/+gigC7RRRQAUUUUAFFFF&#10;ABRRRQAUUUUAFchqf/JV/D//AGDL3/0OGuvrkNT/AOSr+H/+wZe/+hw0AdfRRRQAUUUUAFFFFAGf&#10;c69o9lO0F3qtjbzLjdHNcIjDPsTUX/CTaB/0HNN/8C4/8a85+MPwst/EthceINKi2a1bx7pEXpdI&#10;oHB/2gBwe/T0xn+APh98OvG3hG11VNGdLgfurqP7VLlJV6/xdDwR7H60Aerf8JP4fHXXNM/8C4/8&#10;as2WradqZcWF/a3Xl43+RMr7c9M4PHQ1wp+BngE/8wmYfS6k/wDiq6Dwr4C8P+DJLqTRLV4Gugol&#10;LSs+QM46njqaAIvGP/IV8H/9hsf+k09dXXKeMf8AkK+D/wDsNj/0mnrq6ACiiigAooooAKKKKACi&#10;iigAooooA85+On/JJtU/66Qf+jVru9L/AOQTZf8AXBP/AEEVwnx0/wCSTap/10g/9GrXd6X/AMgm&#10;y/64J/6CKALdFFFABRRRQAUVAIZBcyS/aZPLdAqxYXahGcsOM5OR1OOK8M/tfxesjAat8QyoJwf+&#10;EWjwR/31/SgD3qvK/jiSmk+GJAjuV12DCoMs3yvwB3PFc+mteLP4tW+IP/hKx1z/AItv9avLvw2u&#10;o3via4hXV4CF1bREs4g2eMOOrYz8vPGT25APpGGaOeJZY23I3Q4x+BHY+1Pqjcwy28rXlopdjjzo&#10;M4EoHcejgd+4GD2K+RaxrniF9e1A6drHjdrPz28v7J4aWWJeTlFZsE7TxkgdO/WgD1XUtJeS7XVN&#10;OZYdTjXZlvuTpnPlv7ejdVPtkFJfEum2eiXWq6jOLKCzB+1iY/NCw/hIHUnIxjO7IxnIryJda8Wd&#10;9W+IP/hKRVp6HoL+LdaW61uTxJe3Wnqs1tFrmkrZ2shUnhto+cjccZ+7ljhhkUAL+zj/AMk81D/s&#10;Kyf+ioq9gryD9nMbfh9qK5Bxq0gyOn+qir1+gAooooA5XVvht4N1tme+8PWbSOctJEpiYn6oQax/&#10;Dvwc8O+FfFVvr2kz38ckIcCCSUPHhlK+me56k1jX3x90jTtWn0y68Pa3HdQyGMxNGgbP0LZ54I+t&#10;NPx/0f8A6FvX/wDvwn/xVAHR+OPh3L451WzN3r13baPCgE1hBwJm3ZyTnHTjkGux0+wtdK0+CwsY&#10;FgtbdBHFGvRVHQV5Qf2gtHH/ADLeufjEn/xVeg+D/FVv4x0FdWtrO5tIzK0fl3KgNx34J45oAqw/&#10;8lVvf+wJb/8Ao+auprlof+SrXv8A2BLf/wBHzV1NABRRRQAUUUUAFFFFABRRRQAUUUUAFFFFABRR&#10;RQAUUUUAFFFFABRRRQAUUUUAFFFFABRRRQAUUUUAFFFFABRRRQAUUUUAFFFFABRRRQAUUUUAFFFF&#10;ABRRRQAUUUUAFFFFABRRRQAUUUUAFFFFABRRRQAUUUUAFFFFABRRRQAUUUUAFFFFABRRRQAUUUUA&#10;FFFFABXLfEn/AJJv4g/683rqa5b4k/8AJN/EH/Xm9AHU0UUUAFFFFABRRRQAV5Z8WPA/ifXGXWfD&#10;GtXcVxBDsfT452jEoBJyhBA3c9D19ex9TooA8D8FeHIvF1vJCnj/AMS2uq2+Vu9OnmKSwt0PGeRn&#10;v+eOlU/G/wAPbjTPFvhKzfxTq122o3bQrPPJue3wU5Tnjr+leq+Mvh3Y+J5o9Us5n0vxBbfNbajb&#10;na2QOA4H3l/UeuMg+X6nqfi+++JHgrS/FGj+Xd6bfgm9t1JiuUZkAcY4H3ef5DpQB6b4O8AXHhTV&#10;Zr2bxPquqiWHy/Ju3JVTkHcOTzx+tWfiF/yBtL/7DWn/APpQldbXJfEL/kDaX/2GrD/0oSgDraKK&#10;KACiiigAooooAKKKKACiiigArx/4Qf8AJQ/id/2FR/6NuK9grx/4Qf8AJQ/id/2FR/6NuKAPYKKK&#10;KACqupajbaRpd1qN7IY7W1iaaVwpOFUZPA5NWq5r4h/8k48Sf9g2f/0A0AdBa3MV5aQ3UDh4Zo1k&#10;jYfxKRkH8jXFeLPh9Pqeux+JvDWrtofiFI/KkuFiDx3KYwFkU8HGF5IPAHBwuM/w98RY7bw1pUH/&#10;AAiXi6TyrOJN8WkOyNhAMqc8g9jXaeH9dXxBYyXS6bqen7JDH5Wo2pgkOADuAPVeevsaAPO0+Gnj&#10;LxPJap4+8XpeadBLvk06wj8tLgcEB2UJ3A6qSOdpBOR6tBBFbW8dvBEkUMShI40UBUUDAAA6ACq2&#10;r6kNI0qe/NneXghAPkWUJllfJA+VR165+gNcn/wsyP8A6E3xn/4Jn/xoA6m11rT77V9Q0q2uN97p&#10;3lG6i2keX5ilk5xg5AJ4rQrzH4damNY+JPj+/Fne2Yl/s79xewmKVMQuPmU9M4yPYg16dQAUUUUA&#10;FFFFABRRRQAUUUUAFFFFABRRRQAUUUUAFFFFABRRRQAUUUUAFFFFABRRRQAUUUUAFFFFABRRRQAU&#10;UUUAFFFFABRRRQAUUUUAFFFFABRRRQAUUUUAFFFFABRRRQAUUUUAFFFFABRRRQAUUUUAFUdS1ey0&#10;hbZr6bylubmO1h+UndLIcKvHqe/Sr1cV8Sf+Pbwx/wBjJYf+jKAO1rzDWvhlrGn67e698P8AX10W&#10;8vebmzmTfbytnJbkMFPLEfKcEnGAa9Prjbv4iRWl5Nbf8Ip4tn8p2TzYdIdkfBxlTnkHsaAOf0r4&#10;Y65q2uafrfxC8QrrE9gc21lbxhLdWByGOFXd2JG0ZwASQMV6lXD/APCy4v8AoT/GX/gmf/GprL4h&#10;x3t9b2o8KeLIPOkWPzZ9JdI0y2Ms2eFHUnsKAOj0vWLDWY7l7CcTLbXMlrN8pG2VDhl5Hb16Gr9c&#10;H8Lv+PTxT/2Ml9/6EK7ygAooooA86+OX/JJdW/34P/RyV3Gkf8gWw/694/8A0EVw/wAcv+SS6t/v&#10;wf8Ao5K7jSP+QLYf9e8f/oIoAu0UUUAFFFFABRRRQAUUUUAFFFFABXIan/yVfw//ANgy9/8AQ4a6&#10;+uR1P/kq3h//ALBl7/6HDQB11FFFABRRRQAUUUUAFVLHS9P0tZVsLG3tVlcySCCIJvY9zgcmrdFA&#10;BWHr/ie28N3On/b4JlsbuQxSXwA8q2fjZ5h7BiSAegI561uVyt14r0+7hns7rw/rs0DgxSI+jzMj&#10;g8EfdwQfyoAPGHOqeEP+w2v/AKTXFdVXhl/4hfwnq+gWlzbat/witpqSzW1zeWUqS2xMUqC3+Yfv&#10;FG4le4C4OeDXpx8aWo/5g/iA8Z40if8A+JoA6WiuXPjm1H/MD8Sf+Cef/wCJpP8AhOrX/oBeJf8A&#10;wTz/APxNAHU0Vy3/AAnVr/0AvEv/AIJ5/wD4mj/hOrX/AKAXiX/wTz//ABNAHU0Vy3/CdWv/AEAv&#10;Ev8A4J5//iaP+E6tf+gF4l/8E8//AMTQB1NFct/wnVr/ANALxL/4J5//AImj/hOrX/oBeJf/AATz&#10;/wDxNAHU0Vy3/CdWv/QC8S/+Cef/AOJq1p/iy31C9jtU0nXIGkOBJc6ZLGg+rEYFAHMfHP8A5JNq&#10;n/XSD/0atd3pn/IJs/8Argn/AKCK4f43xSS/CfVhGjOVaFiFBOAJVyfpXV+FdYsdd8Maff6dcLPb&#10;vCoyp5VgACpHYg9RQBsUUUUAFFFFABRRRQAV5b8bjjTfC3/Yftz+jV6lXlXxzkSLSfDMkjhI01yF&#10;mYgnaArZPHP5UAeq1mXkE9nK9/Yo0hPNxaqR++H95c9JABgcgHoexGjHIksayRuro4DKynIIPQg0&#10;6gCC0u4L62S4tpA8T9Dgg8cEEHkEHgg8ip6x7uznsLt9S01N5kObq1HAmGMbl9JAAOehAwexGla3&#10;UN7bJcW7743HBwQR6gg8gjoQeRQB5L+zj/yTzUP+wrJ/6Kir2CvH/wBnH/knmof9hWT/ANFRV7BQ&#10;AUUUUAec/FTwPPrljD4g0CMx+JtMZZLaWLh5VByUPrjqM+47mu10G8vL/QbG61GzezvZIVM9u4wU&#10;f+IdTxnOPbFaNFABRRRQBysP/JV77/sB2/8A6Pmrqq5+LTbpfiDdaqUAs30qG2VsjmRZZWIx16MP&#10;zroKACiiigAooooAKKKKACiiigAooooAKKKKACiiigAooooAKKKKACiiigAooooAKKKKACiiigAo&#10;oooAKKKKACiiigAooooAKKKKACiiigAooooAKKKKACiiigAooooAKKKKACiiigAooooAKKKKACii&#10;igAooooAKKKKACiiigAooooAKKKKACiiigAooooAKKKKAKWp6rY6Nafa9RuY7a38xY/MkOFDMQoy&#10;e3JHNYvxE+b4c6/jkGyfp9KvarqnhySK40vVtR0zbIhSa2ubhBlSOhUmvLfEfiGz8KeGNT8OtrFt&#10;qWiXds8OmzxXKyy2jY4hlAOSmPuv2xg9qAPa6Kyj4o8PjrrumD/t7j/xpn/CWeHB18QaV/4GR/40&#10;AbFFY/8Awlvhv/oYdJ/8DY/8aT/hLfDX/Qw6T/4Gx/40AbNFY3/CW+Gv+hh0n/wNj/xo/wCEt8Nf&#10;9DDpP/gbH/jQBs0Vjf8ACW+Gv+hh0n/wNj/xo/4S3w1/0MOk/wDgbH/jQBs0Vjf8Jb4a/wChh0n/&#10;AMDY/wDGl/4S3w3/ANDDpP8A4Gx/40AX7q/tbKS3S6njhNxIIYd5xvcgkKPc44rnPiAM6Ppn/Yas&#10;P/ShKt6hrXhLV7CaxvNZ0maCZdrL9sj/AAIOeCOCCOlcN4g8U2lpFpmh32s2d8n9q2clpfpOjF40&#10;nQssuD8rqP4uAwGeDkUAetUVknxT4eHXXtLH/b5H/jTf+Es8N/8AQwaV/wCBsf8AjQBsUVjf8Jb4&#10;a/6GHSf/AANj/wAaP+Et8Nf9DDpP/gbH/jQBs0Vjf8Jb4a/6GHSf/A2P/Gj/AIS3w1/0MOk/+Bsf&#10;+NAGzRWN/wAJb4a/6GHSf/A2P/Gj/hLfDX/Qw6T/AOBsf+NAGzRWN/wlvhr/AKGHSf8AwNj/AMaX&#10;/hLfDf8A0MGlf+Bsf+NAGxXj/wAIP+Sh/E7/ALCo/wDRtxXpsPiPQ7iVIoNZ06WR2CoqXSMWJ6AA&#10;HkmvHvhx4k0Xw/8AEP4kf2xqlrY+fqp8r7RIE37ZZ84z1xuH50Ae6UVyx+JXgof8zRpf/gQtJ/ws&#10;vwT/ANDRpn/f8UAdVXN/EIZ+HPiT/sG3H/oBqH/hZfgn/oaNM/7/AIrM8ReNfBeu+GtU0lPFulQt&#10;e2ssAkaYEKWUjOM89aAOo8L8eEtGH/TjB/6LWtWuM03x94J07SrOyHivTHFvAkQczqN21QM47dKs&#10;/wDCy/BP/Q0aZ/3/ABQB1VFcr/wsvwT/ANDRpn/f8Uf8LK8E/wDQ0aX/AOBAoAyfCX/JXviL/wBw&#10;3/0Q1egV5tpPiTwVpfjDxHr3/CZaXINZFr+581R5RhQp1zznOegxW/8A8LL8E/8AQ0aZ/wB/xQB1&#10;VFcp/wALL8E/9DRpn/f8Uf8ACzPBP/Qz6Z/3/FAHV0Vyn/CzPBP/AEM+mf8Af8Uf8LM8E/8AQz6Z&#10;/wB/xQB1dFcp/wALM8E/9DPpn/f8Uf8ACzPBP/Qz6Z/3/FAHV0Vyn/CzPBP/AEM+mf8Af8Uf8LM8&#10;E/8AQz6Z/wB/xQB1dFcp/wALM8E/9DPpn/f8Uf8ACzPBP/Qz6Z/3/FAHV0Vyn/CzPBP/AEM+mf8A&#10;f8Uf8LM8E/8AQz6Z/wB/xQB1dFcp/wALM8E/9DPpn/f8Uf8ACzPBP/Qz6Z/3/FAHV0Vyn/CzPBP/&#10;AEM+mf8Af8Uf8LM8E/8AQz6Z/wB/xQB1dFcp/wALM8E/9DPpn/f8Uf8ACzPBP/Qz6Z/3/FAHV0Vy&#10;n/CzPBP/AEM+mf8Af8Uf8LM8E/8AQz6Z/wB/xQB1dFcp/wALM8E/9DPpn/f8Uf8ACzPBP/Qz6Z/3&#10;/FAHV0Vyn/CzPBP/AEM+mf8Af8Uf8LM8E/8AQz6Z/wB/xQB1dFcp/wALM8E/9DPpn/f8Uf8ACzPB&#10;P/Qz6Z/3/FAHV0Vyn/CzPBP/AEM+mf8Af8Uf8LM8E/8AQz6Z/wB/xQB1dFcp/wALM8E/9DPpn/f8&#10;Uf8ACzPBP/Qz6Z/3/FAHV0Vyn/CzPBP/AEM+mf8Af8Uf8LM8E/8AQz6Z/wB/xQB1dFcp/wALM8E/&#10;9DPpn/f8Uf8ACzPBP/Qz6Z/3/FAHV0Vyn/CzPBP/AEM+mf8Af8Uf8LM8E/8AQz6Z/wB/xQB1dFcp&#10;/wALM8E/9DPpn/f8Uf8ACzPBP/Qz6Z/3/FAHV0Vyn/CzPBP/AEM+mf8Af8Uf8LM8E/8AQz6Z/wB/&#10;xQB1dFcp/wALM8E/9DPpn/f8Uf8ACzPBP/Qz6Z/3/FAHV0Vyn/CzPBP/AEM+mf8Af8Uf8LM8E/8A&#10;Qz6Z/wB/xQB1dFcp/wALM8E/9DPpn/f8Uf8ACzPBP/Qz6Z/3/FAHV0Vyn/CzPBP/AEM+mf8Af8Uf&#10;8LM8E/8AQz6Z/wB/xQB1dFcp/wALM8E/9DPpn/f8Uf8ACzPBP/Qz6Z/3/FAHV0Vyn/CzPBP/AEM+&#10;mf8Af8Uf8LM8E/8AQz6Z/wB/xQB1dFcp/wALM8E/9DPpn/f8Uf8ACzPBP/Qz6Z/3/FAHV0Vyn/Cz&#10;PBP/AEM+mf8Af8Uf8LL8E/8AQz6Z/wB/xQB1dcX8Rx/ovhr28R2H/o2rX/Cy/BP/AENGmf8Af8Vj&#10;eI/FvgrX7fTox4v0uFrPUbe+BMwO7ypAxXrxkZGaAPQ6K5b/AIWV4J/6GjS//AhaT/hZfgn/AKGj&#10;TP8Av+KAOqorlf8AhZfgn/oaNM/7/ij/AIWV4J/6GjS//AgUAZ/wwGLTxR/2Ml9/6GK7qvOvDPin&#10;wT4dg1Jf+Ew0uc32o3F+T5qrs8xs7epzgYGe9bf/AAsvwT/0NGmf9/xQB1VFcr/wsvwT/wBDRpn/&#10;AH/FH/CyvBP/AENGl/8AgQKAMX45f8kl1b/fg/8ARyV3Gk/8gax/694//QRXlPxf8a+GNY+GWp2W&#10;na9YXV1K8OyGGYMzYlQngewJr1bSP+QLY/8AXvH/AOgigC5RRRQAUUUUAFFFFABRRRQAUUU13SKN&#10;pJGVEUbmZjgAepoArf2nZDVf7LN1EL7yfPEBbDsmSNwHcZHOOnGeorn9SX/i6OgN/wBQ29/9DgqL&#10;xBceFtft4WHiTTrXULVjLZXsV3Hvt39Rz8ynGCp4I4Nc3pfjez1H4g6bb6rdWFvf6fYXMdzLHcKb&#10;eTc0JV43z0YA/KeRgg9ASAeqUVknxR4eHXXdMH/b3H/jTf8AhLfDf/QwaV/4Gx/40AbFFY3/AAlv&#10;hr/oYdJ/8DY/8aP+Et8Nf9DDpP8A4Gx/40AbNFY3/CW+Gv8AoYdJ/wDA2P8Axo/4S3w1/wBDDpP/&#10;AIGx/wCNAGzRWN/wlvhr/oYdJ/8AA2P/ABo/4S3w1/0MOk/+Bsf+NAGzVeW+tbe8t7SaeOO4ud3k&#10;xscGTbgtj1wDms//AISzw3/0MGlf+Bsf+NUtV1XwlrVibS713TSu4PG6X0avG45V0YHhge/9KAIP&#10;G1tb3t14XtbqGOa3m1jZJFIoZXH2W44IPWqtjJe+CNTttIuftF54dupBFY3Z3O9k5OFhkPJKHgK5&#10;PGQp7GsLUPF9m+u+GNJ1DV7Ga6tdV84XsM0flzw+ROu84OEbLKGX1ORwcDvf+Eo8P4ydd0z/AMC4&#10;/wDGgDWorH/4Szw2P+Zg0r/wNj/xpP8AhLfDf/Qw6T/4Gx/40AbNFY3/AAlvhr/oYdJ/8DY/8aP+&#10;Et8Nf9DDpP8A4Gx/40AbNFY3/CW+Gv8AoYdJ/wDA2P8Axo/4S3w1/wBDDpP/AIGx/wCNAGzRWN/w&#10;lvhr/oYdJ/8AA2P/ABo/4S3w1/0MOk/+Bsf+NAGzRWN/wlvhr/oYdJ/8DY/8altvEmhXlzHb2uta&#10;dPPIcJHFdIzNxngA5NAGjLFHPC8M0ayRSKVdHGVYHggjuK8W1bStW+DWuya/oEc974PupC1/pqnP&#10;2UnjcvoOmD7BW7GvbKZLFHPDJDNGkkUilHR1BVlPBBB6g0AU9F1rT/EOkW+qaZcJPaTqGRlPT1BH&#10;YjoR2NX68R1XStT+C2uyeINBjkuvB95Kv9oWA+ZrXJxuXJ/Ik+insa9At/ij4IubaOdfEunosi7g&#10;ssuxh7FTyD9aAOuorlf+Fl+Cf+ho0z/v+KT/AIWZ4J/6GfTP+/4oA6uiuU/4WZ4J/wChn0z/AL/i&#10;l/4WX4J/6GjTP+/4oA6qvLPjeM6b4WHrr0A/Rq6ofErwUf8AmaNL/wDAha88+LvjHw1qmn+HFsNc&#10;srpoNagnlWCYPsjUNljjPAyPzoA9ZlSTSpGnt42ks3YtNCgyYyeS6Dvz1XvnI5yG0Y5EmiSWJ1eN&#10;1DKynIYHoRXNH4jeCx/zNOk/+BSf41lP8RfBulStLb+JNNks3YeZBHMGMZJ5dAOoz1Ue5HOQQDvK&#10;zp7aSzuHvbJN2/BntwcCT/aXsHx/31gA9iMb/hZfgn/oaNM/7/il/wCFk+Cv+ho0v/wIWgDif2cf&#10;+Se6h/2FZP8A0VFXr9eP/s4/8k81D/sKyf8AoqKvYKACiiigAooooAKKKKAExzmloooAKKKKACii&#10;igAooooAKKKKACiiigAooooAKKKKACiiigAooooAKKKKACiiigAooooAKKKKACiiigAooooAKKKK&#10;ACiiigAooooAKKKKACiiigAooooAKKKKACiiigAooooAKKKKACiiigAooooAKKKKACiiigAooooA&#10;KKKKACiiigAooooAKKKKACiiigAooooAzbnw9ot7cNcXWj6fPM33pJbZGY/UkZrmvHfhzQrfwFrk&#10;kOjadHItnJtdLZFKnHUEDINdvWL4v0u41vwjqumWmz7RdW7Rx7zgZPrQBxMOj6T4Cv49O1fSrC48&#10;N3Em2z1Ga2jZrR2JIhmOMlSc7XPqAexruT4V8ONydA0o57/Y4/8ACtC9srbUrKazvIEntp0KSRSD&#10;Ksp6g063gitLWG2gQJDEgjjQfwqBgD8qAMz/AIRLw3/0L2k/+AUf+FJ/wiXhr/oXtJ/8Ao/8K2aK&#10;AMb/AIRLw1/0L2k/+AUf+FH/AAiXhr/oXtJ/8Ao/8K2aKAMb/hEvDX/QvaT/AOAUf+FH/CJeGv8A&#10;oXtJ/wDAKP8AwrZooAxv+ES8Nf8AQvaT/wCAUf8AhS/8Il4b/wChe0n/AMAo/wDCtiigDIHhTw4O&#10;mgaV/wCAcf8AhXL/ABB8L6BJ4etbf+x7GNbjU7OF2igVG2tOgYAgAjIJH4139YPivSbnWdOs4bTZ&#10;vh1G1uW3nHyRyq7Y98A0AYVjpGj6LfRaLrWj6bKkp22GoPaR/v8Ar+7k+XAlA79HHPXIro/+ET8O&#10;Hr4f0r/wDj/wq/f2FpqllJZ30CT2743I44yDkH2IIBB9qsAYGBQBj/8ACJeGv+he0n/wCj/wo/4R&#10;Lw1/0L2k/wDgFH/hWzRQBjf8Il4a/wChe0n/AMAo/wDCj/hEvDX/AEL2k/8AgFH/AIVs0UAY3/CJ&#10;eGv+he0n/wAAo/8ACj/hEvDX/QvaT/4BR/4Vs0UAY3/CJeGv+he0n/wCj/wpf+ES8N/9C/pX/gFH&#10;/hWxRQBmQ+HNDt5Ulg0bTopEYMrpaopUjoQQOCKwLXwx4V1zWNca88L6Q89vfeW8rWqFpSYo5CzE&#10;jqTIc+uK7Kub8MNu1vxZ7aqo/wDJaCgBP+Fe+DP+hW0f/wAA0/wo/wCFeeDP+hW0f/wDT/CulooA&#10;5r/hXngz/oVtH/8AANP8KP8AhXvgz/oVtH/8A0/wrpaKAOa/4V54M/6FbR//AADT/Cj/AIV54M/6&#10;FbR//ANP8K6WigDmv+FeeDP+hW0f/wAA0/wo/wCFeeDP+hW0f/wDT/CulooA5r/hXngz/oVtH/8A&#10;ANP8KP8AhXngz/oVtH/8A0/wrpaKAOa/4V54M/6FbR//AADT/Cj/AIV54M/6FbR//ANP8K6WigDm&#10;v+FeeDP+hW0f/wAA0/wo/wCFeeDP+hW0f/wDT/CulooA5r/hXngz/oVtH/8AANP8KP8AhXngz/oV&#10;tH/8A0/wrpaKAOa/4V54M/6FbR//AADT/Cj/AIV54M/6FbR//ANP8K6WigDmv+FeeDP+hW0f/wAA&#10;0/wo/wCFeeDP+hW0f/wDT/CulooA5r/hXngz/oVtH/8AANP8KP8AhXngz/oVtH/8A0/wrpaKAOa/&#10;4V54M/6FbR//AADT/Cj/AIV54M/6FbR//ANP8K6WigDmv+FeeDP+hW0f/wAA0/wo/wCFeeDP+hW0&#10;f/wDT/CulooA5r/hXngz/oVtH/8AANP8KP8AhXngz/oVtH/8A0/wrpaKAOa/4V54M/6FbR//AADT&#10;/Cj/AIV54M/6FbR//ANP8K6WigDmv+FeeDP+hW0f/wAA0/wo/wCFeeDP+hW0f/wDT/CulooA5r/h&#10;Xngz/oVtH/8AANP8KP8AhXngz/oVtH/8A0/wrpaKAOa/4V54M/6FbR//AADT/Cj/AIV54M/6FbR/&#10;/ANP8K6WigDmv+FeeDP+hW0f/wAA0/wo/wCFeeDP+hW0f/wDT/CulooA5r/hXngz/oVtH/8AANP8&#10;KP8AhXngz/oVtH/8A0/wrpaKAOa/4V54M/6FbR//AADT/Cj/AIV54M/6FbR//ANP8K6WigDmv+Fe&#10;eDP+hW0f/wAA0/wo/wCFeeDP+hW0f/wDT/CulooA5r/hXngz/oVtH/8AANP8KP8AhXngz/oVtH/8&#10;A0/wrpaKAOa/4V54M/6FbR//AADT/Cj/AIV54M/6FbR//ANP8K6WigDmv+FeeDP+hW0f/wAA0/wo&#10;/wCFeeDP+hW0f/wDT/CulooA5r/hXngz/oVtH/8AANP8KP8AhXngz/oVtH/8A0/wrpaKAOa/4V54&#10;M/6FbR//AADT/Cj/AIV54M/6FbR//ANP8K6WigDmv+FeeDP+hW0f/wAA0/wo/wCFeeDP+hW0f/wD&#10;T/CulooA5r/hXngz/oVtH/8AANP8KP8AhXngz/oVtH/8A0/wrpaKAOa/4V54M/6FbR//AADT/Cj/&#10;AIV54M/6FbR//ANP8K6WigDmv+FeeDP+hW0f/wAA0/wo/wCFeeDP+hW0f/wDT/CulooA5r/hXngz&#10;/oVtH/8AANP8KP8AhXngz/oVtH/8A0/wrpaKAOa/4V54M/6FbR//AADT/Cj/AIV54M/6FbR//ANP&#10;8K6WigDmv+FeeDP+hW0f/wAA0/wo/wCFeeDP+hW0f/wDT/CulooA5r/hXngz/oVtH/8AANP8KP8A&#10;hXngz/oVtH/8A0/wrpaKAOa/4V54M/6FbR//AADT/Cj/AIV54M/6FbR//ANP8K6WigDmv+FeeDP+&#10;hW0f/wAA0/wo/wCFeeDP+hW0f/wDT/CulooA5r/hXngz/oVtH/8AANP8KP8AhXngz/oVtH/8A0/w&#10;rpaKAOB8V+FvCPh7wzfatF4R0SSS3VSEezTacsB2HvXfAADAGAK5D4onHw21k/8ATNP/AEYtdfQA&#10;UUUUAFFFFABRRRQAUUUUAFMkjSWNo5FDowIZWGQQexp9FAGQPCvh0dNA0sfSzj/wrivFvgfRNZ8Y&#10;6LYRWltYuLK6uIpYLdPllR4dhZcYYDJ+Uggg9q9MrCu9Jup/G2l6shT7La2dxBJk/NudoyuB6fIf&#10;0oAw/D8GhXt1Lo2s+G9Is9dtl3SQi1j2Tp086IkfMhI6dVPB7Z6H/hE/Dn/Qv6V/4Bx/4VcudKsb&#10;y9tL24to5LqzYtbykfNGSMHB9xVygDG/4RLw1/0L2k/+AUf+FH/CJeGv+he0n/wCj/wrZooAxv8A&#10;hEvDX/QvaT/4BR/4Uf8ACJeGv+he0n/wCj/wrZooAxv+ES8Nf9C9pP8A4BR/4Uf8Il4a/wChe0n/&#10;AMAo/wDCtmigDH/4RLw3/wBC9pP/AIBR/wCFKPCnhwdNA0of9ucf+Fa9FAHnfjrwhoF5J4asv7Lt&#10;beO41cI720Kxvj7PM3UAd1B/AcGr2l6fo9vqI0PXND0oX+3NtciyjVL1B3HGA4H3k/EcdNnxFpV1&#10;qV/4flttmyx1IXU25sfJ5Mqcepy4/WtO9sLTUUiS7gSYRSrLHuHKOpyGB7EUAUf+ET8Nnr4f0r/w&#10;Cj/wpP8AhEvDf/QvaT/4BR/4Vs0UAY3/AAiXhr/oXtJ/8Ao/8KP+ES8Nf9C9pP8A4BR/4Vs0UAY3&#10;/CJeGv8AoXtJ/wDAKP8Awo/4RLw1/wBC9pP/AIBR/wCFbNFAGN/wiXhr/oXtJ/8AAKP/AAo/4RLw&#10;1/0L2k/+AUf+FbNFAGN/wiXhr/oXtJ/8Ao/8KmtvDmh2NwlxaaNp1vOn3ZYrVEYduCBnpWnRQBj+&#10;KdXl0HwzfanBGkktugZVfODlgOcfWtiuW+I3/JP9X/65L/6GtdTQAyaKKeCSGeNJIpFKujqCrKRg&#10;gg9QRXEeG/CfhDXvDtlqsvhLRI5LlN7Ilmm0HJHHFdy/3G+lct8Nju+Hein/AKYH/wBCNAEv/CvP&#10;Bn/QraP/AOAaf4Uf8K88Gf8AQraP/wCAaf4V0tFAHNf8K88Gf9Cto/8A4Bp/hR/wrzwZ/wBCto//&#10;AIBp/hXS0UAc1/wrzwZ/0K2j/wDgGn+FL/wr3wb/ANCto/8A4BR/4V0lFAHN/wDCvfBv/QraP/4B&#10;R/4Un/CvfBn/AEK2j/8AgHH/AIV0tFAHNf8ACvPBn/QraP8A+Aaf4Uf8K88Gf9Cto/8A4Bp/hXS0&#10;UAUtM0jTdFtPsul2FtZW5YuY7eIRqWOOSB34HPtV2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5jwr/AMhzxd/2Fl/9JoK6euY8K/8AIc8Xf9hZf/SaCgDp6KKKACiiigAo&#10;oooAKKKKACiiigAooooAKKKKACiiigAooooAKKKKACiiigAooooAKKKKACiiigAooooAKKKKACii&#10;igAooooAKKKKACiiigAooooAKKKKACiiigAooooAKKKKACiiigAooooAKKKKACiiigAooooAKKKK&#10;ACiiigAooooAKKKKACiiigAooooAKKKKACiiigDjvip/yTTWv+uaf+jFrsa474qf8k01r/rmn/ox&#10;a7GgAooooAKKKKACiiigAooooAKKKKACiiigAooooAKKKKACiiigAooooAKKKKACiiigAooooAKK&#10;KKACiiigAooooAKKKKAOX+I3/JP9X/65L/6GtdRXL/Eb/kn+r/8AXJf/AENa6igBr/6tvoa5b4Z/&#10;8k50T/rgf/QjXUv/AKtvoa5b4Z/8k50T/rgf/QjQB1d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MeFf+Q54u/7Cy/+k0FdPXMeFf8A&#10;kOeLv+wsv/pNBQB09FFFABRRRQAUUUUAFFFFABRRRQAUUUUAFFFFABRRRQAUUUUAFFFFABRRRQAU&#10;UUUAFFFFABRRRQAUUUUAFFFFABRRRQAUUUUAFFFFABRRRQAUUUUAFFFFABRRRQAUUUUAFFFFABRR&#10;RQAUUUUAFFFFABRRRQAUUUUAFFFFABRRRQAUUUUAFFFFABRRRQAUUUUAFFFFABRRRQBx3xU/5Jpr&#10;X/XNP/Ri12Ncd8VP+Saa1/1zT/0YtdjQAUUUUAFFFFABRRRQAUUUUAFFFFABRRRQAUUUUAFFFFAB&#10;RRRQAUUUUAFFFFABRRRQAUUUUAFFFFABRRRQAUUUUAFFFFAHL/Eb/kn+r/8AXJf/AENa6iuX+I3/&#10;ACT/AFf/AK5L/wChrXUUANf/AFbfQ1y3wz/5Jzon/XA/+hGupf8A1bfQ1y3wz/5Jzon/AFwP/oRo&#10;A6u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mPCv/Ic8Xf9hZf/AEmgrp65jwr/AMhzxd/2Fl/9JoKAOnooooAKKKKACiiigAooooAK&#10;KKKACiiigAooooAKKKKACiiigAooooAKKKKACiiigAooooAKKKKACiiigAooooAKKKKACivPPi14&#10;t1rw3o1jaeHoXbU9TnEEc3l7hCOBnnjcSQBn39K5xvhL4vgsDqMPxA1NteVN+wuxhZ+uzJbp7kfh&#10;QB7NRXEfCvxdeeMPBy3epKo1C2ma2uCq4DsuDuwOBkHt3rifEWl6n49+NWpaJb67faXY6Zp0ZZ7S&#10;U4ZjhsEAgZ/eH/vmgD22ivJYvgrdxTxyHx5rzBGDFTIcHB6ferrPiV4wPgnwZcapCivdyOLe1Vhk&#10;GVgcE+uACce1AHXUV4ta/Cvxlq2nR6tqfjvUrXW5V8zyULeXEeoU4Yfjgce9dD8KfGGqaymq+HfE&#10;eP7c0WbypX4zMuSN3HUgjkjg5U96APSKKKKACiiigAooooAKKKKACiiigAooooAKKKKACiiigAoo&#10;ooAKKKKACiiigAooooAKKKKACiiigAooooAKKKKACiiigDjvip/yTTWv+uaf+jFrsa474qf8k01r&#10;/rmn/oxa7GgAooooAKKKKACiiigAooooAKKKKACiiigAooooAKKKKACiiigAooooAKKKKACiiigA&#10;ooooAKKKKACiiigAooooAKKKKAOX+I3/ACT/AFf/AK5L/wChrXUVy/xG/wCSf6v/ANcl/wDQ1rqK&#10;AGv/AKtvoa5b4Z/8k50T/rgf/QjXUv8Acb6GuW+Gn/JOdE/64H/0I0AdXRVTU9TstG06bUNRuY7a&#10;0hAMkshwq5OB+pAr568e/FW+8T6xpVvoCXtpoKX6KLwBozdyAjIB7KAfunnnJA6UAfSFFFeL6pfe&#10;I/id4/1Tw7outS6RoGjny7qe3yJJZM4IyCCeQwAyBhc88UAe0UV4Tq0Hin4M32n6r/wkF3rfhuec&#10;Q3cFzlmjz3GScdyCCORg9a9zikSaFJYmDRuoZWHQg8g0AP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jwr/wAhzxd/2Fl/9JoK6euZ8LDGt+Lf+wqv/pNB&#10;QB01FFFABRRRQAUUUUAFFFFABRRRQAUUUUAFFFFABRRRQAUUUUAFFFFABRRRQAUUUUAFFFFABRRR&#10;QAUUUUAFFFFABRRRQAV5r8Q7v4l/8TC28MaXaNpphAW5Rwbo5X59ilsZHQcZ9O1T/E/x3qvgSTRr&#10;u3soZtLubjyruVgxZMYOBg4yV3Ef7tdnHrulS6KNZTUbY6aY/M+1eYBGF9Se1AHHfB648OnwWtjo&#10;Lz+ZayEXyXS7ZhMepYehxgYyOMZJBrjNJ8F+PdQ8c+K7mK9fw3aX1yWa6EYkkkQFtgjOemOvIrQ+&#10;D7nV/HnjjxFZBl0m6udkTEECVtzNuH4cn/fFdL4G+JA8R6vqmhazBBputWNw0S23mf61RkErnqQR&#10;27EGgDj9X/4Tn4SNa6vP4iuPEmhGUR3cd3nemfQszEd8EHGcZGDU/wAab2LU28BxxFZrG/v1m56O&#10;v7vHHoQ5rU+OHiOzi8IP4agdbjV9UliiitkO5wA4bOO2SAB65rM+Kvh680v4V+GriBd914ca28xg&#10;M4VUCE/TcEoA9nrxzw23kftLeJ4oxhJrEM/PfERr0zS/E2kav4ej122voP7PaPzHlaQARcZIc/wk&#10;dwa8x+F0n/CUfFHxh4xhUnT2Is7aQrjf05H/AAFFJH+2KAPZaKKKACiiigAooooAKKKKACiiigAo&#10;oooAKKKKACiiigAooooAKKKKACiiigAooooAKKKKACiiigAooooAKKKKACiiigDjvip/yTTWv+ua&#10;f+jFrsa4/wCKQz8Nda/65p/6MWuwoAKKKKACiiigAooooAKKKKACiiigAooooAKKKKACiiigAooo&#10;oAKKKKACiiigAooooAKKKKACiiigAooooAKKKKACiiigDl/iN/yT/V/+uS/+hrXUVy/xF58Aav8A&#10;9cl/9DWuooAa/wBxvpXLfDT/AJJzon/XA/8AoRrqX+430rlvhrx8OtF/64H/ANCNAG5rGjWGv6ZJ&#10;pup263FnKys8TEgNtYMM49wK8i+ONrbWC+Cba0t4re3ivyscUSBVRcpwAOAK9srxf4+nE/g//sIN&#10;/NKAPaK8a/Z6k+1aN4ivpF/f3GpbpG9flzj82P517LXi3wsu4fCPj/xX4O1CVbaSa8+0WCuQokU5&#10;4GepKlCB7GgDpfjjGsnwo1QkfceFh9fMWum8EStN4D0CRzlm0+Ak/wDABXA/HfXYG8NW/hWzcTav&#10;ql1EiW0bZcLuyCR7ttA9cn0r07RbD+ytC0/Tsg/ZbaOEkd9qgf0oAv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naw+sR2anRbeynud4yt5K0abe/Kqxz+FAGj&#10;XKaTfWulXfjC+vp44LaLUg8krnAAFtB/n3NQXmr+M9MsJr2/svDcFvAu6SRr+bAH/fr9O/FcT4ct&#10;vGPibX9U1q60vTVto71ZF0u9uJEEc/kRbZCAh3ELsIDY2kk4zigD07w9farqiXF9f2i2VpKw+xW7&#10;g+cI/wC9JzgFuu3sODzW1XKtc+Pf4dL8O/jfzf8AxqmG5+IPbSvDn/gfN/8AGqAOtorkvtXxB/6B&#10;Xhz/AMD5v/jVH2r4g/8AQK8Of+B83/xqgDraK5L7V8Qf+gV4c/8AA+b/AONUfaviD/0CvDn/AIHz&#10;f/GqAOtorkvtXxB/6BXhz/wPm/8AjVH2r4g/9Arw5/4Hzf8AxqgDraK5L7V8Qf8AoFeHP/A+b/41&#10;R9q+IP8A0CvDn/gfN/8AGqAOtorkvtXxB/6BXhz/AMD5v/jVH2r4g/8AQK8Of+B83/xqgDraK5L7&#10;V8Qf+gV4c/8AA+b/AONUfaviD/0CvDn/AIHzf/GqAOtorkvtXxB/6BXhz/wPm/8AjVH2r4g/9Arw&#10;5/4Hzf8AxqgDraK5L7V8Qf8AoFeHP/A+b/41R9q+IP8A0CvDn/gfN/8AGqAOtorkvtXxB/6BXhz/&#10;AMD5v/jVH2r4g/8AQK8Of+B83/xqgDraK5L7V8Qf+gV4c/8AA+b/AONUfaviD/0CvDn/AIHzf/Gq&#10;AOtorkvtXxB/6BXhz/wPm/8AjVH2r4g/9Arw5/4Hzf8AxqgDraK5L7V8Qf8AoFeHP/A+b/41R9q+&#10;IP8A0CvDn/gfN/8AGqAOtorkvtXxB/6BXhz/AMD5v/jVH2r4g/8AQK8Of+B83/xqgDraK5L7V8Qf&#10;+gV4c/8AA+b/AONUfaviD/0CvDn/AIHzf/GqAOtorkvtXxB/6BXhz/wPm/8AjVH2r4g/9Arw5/4H&#10;zf8AxqgDraK5L7V8Qf8AoFeHP/A+b/41R9q+IP8A0CvDn/gfN/8AGqAOh1XSrDW9Nm07U7WO5tJh&#10;iSKQZB9PoQeQR0rzYfs9+Cft/wBp3amYt2fsv2keX9M7d+P+BV1P2n4gf9Arw5/4Hzf/ABql+0+P&#10;/wDoF+Hf/A+b/wCNUAb+l6XY6Lp0On6bbR21rCu1I4xgD/E+9cv4v+Fnhfxrcfa9RtpYb3G03Vq4&#10;R2A6ZyCD+Iqz9p8f/wDQL8O/+B83/wAao+0+P/8AoF+Hf/A+b/41QBR8JfCXwr4OvFvbG3mub1fu&#10;XF44dk/3QAFB98ZrtZ4Irq3lt7iNJYZUKSRuMqykYII7giuY+0+P/wDoF+Hf/A+b/wCNUfafH/8A&#10;0C/Dv/gfN/8AGqAOXuf2f/BNxqJukGowRlsm1iuB5f05Utj/AIFXomjaLp3h/S4dN0q1jtbSEYWN&#10;B+ZJ6kn1NYf2nx//ANArw7/4Hzf/ABqk+0/ED/oFeHP/AAPm/wDjVAHWUVyX2r4g/wDQK8Of+B83&#10;/wAao+1fEH/oFeHP/A+b/wCNUAdbRXJfaviD/wBArw5/4Hzf/GqPtXxB/wCgV4c/8D5v/jVAHW0V&#10;yX2r4g/9Arw5/wCB83/xqj7V8Qf+gV4c/wDA+b/41QB1tFcl9q+IP/QK8Of+B83/AMao+1fEH/oF&#10;eHP/AAPm/wDjVAHW0VyX2r4g/wDQK8Of+B83/wAao+1fEH/oFeHP/A+b/wCNUAdbRXJfaviD/wBA&#10;rw5/4Hzf/GqPtXxB/wCgV4c/8D5v/jVAHW0VyX2r4g/9Arw5/wCB83/xqj7V8Qf+gV4c/wDA+b/4&#10;1QB1tFcl9q+IP/QK8Of+B83/AMao+1fEH/oFeHP/AAPm/wDjVAHW0VyX2r4g/wDQK8Of+B83/wAa&#10;o+1fEH/oFeHP/A+b/wCNUAdbRXJfaviD/wBArw5/4Hzf/GqPtXxB/wCgV4c/8D5v/jVAHW0VyX2r&#10;4g/9Arw5/wCB83/xqj7V8Qf+gV4c/wDA+b/41QB1tFcl9q+IP/QK8Of+B83/AMao+1fEH/oFeHP/&#10;AAPm/wDjVAHW0VyX2r4g/wDQK8Of+B83/wAao+1fEH/oFeHP/A+b/wCNUAdbRXJfaviD/wBArw5/&#10;4Hzf/GqPtXxB/wCgV4c/8D5v/jVAHW0VyX2r4g/9Arw5/wCB83/xqj7V8Qf+gV4c/wDA+b/41QB1&#10;tFcl9q+IP/QK8Of+B83/AMao+1fEH/oFeHP/AAPm/wDjVAHW0VyX2n4g/wDQK8Of+B83/wAap63H&#10;j7+LTPDv4X03/wAaoAZ8TRu+HWsD/pmn/oxas+JPEVxaTx6NocKXev3K5jiY/u7dOhmlPZB6dWOA&#10;O5HA/EzxL4ot/D11os+naU9xdRBpPsV1JI9tHuXErhowAu7AGTyegODjo9C0jxroVtKRZaBeahdN&#10;5l3ey303mTvzgn91woGAqjhQMCgDurdJktokuJVlmVAJJFTaGbHJAycZPbNS1j6LL4ikkmGuWmmw&#10;IAPKNncPIT65DIuPzNbFABRRRQAUUUUAFFFFABRRRQAUUUUAFFFFABRRRQAUUUUAFFFFABRRRQAU&#10;UUUAFFFFABRRRQAUUUUAFFFFABRRXOahP4yTUJl03T9ElsgR5T3F3KkhGOcgRkdc96AG/EAZ8Cas&#10;P+mQ/wDQhU2v69Pa3Eek6PCl1rVwu6ON8+XDHnBllI6KOcd2PArg/iD4l8WW2jT6RJpejzXNxHl1&#10;tLuWRreMEfvHBRQFzgdRyeM1v6FpXjPRLaTNnoN1fXDb7u9kvZt9w4GAT+64AHAUcAfjkA7hBILd&#10;VlZXlCYZlXAJxyQOcfrXE+FtZtvD/wAMNFnuFeSR4/Lgt4huknkLHCKO5P5DkngU7W/Efi3QbH7R&#10;caZocryMI4LeG9maWZz0VF8rk/l05Irlvh3o/i5NHsdaa10a7kaDbZfabuRDawnqiqsZGSQSWzk9&#10;OlAHqWjNqr6ZHJrK28d65LNFb52xg9FySdxA4J4B9KxvF/gTS/GsmmPqU93EdOlMsX2d1XcTjhty&#10;nj5R0xTftPj3tpfh3/wPm/8AjVN+0/ED/oFeHP8AwPm/+NUAdZXKeMPh14d8cLG2rWri5jXal1A2&#10;yVRzxnBBGTnBBpPtPxA/6BXhz/wPm/8AjVH2nx//ANArw5/4Hzf/ABqgCj4S+EfhTwdfLf2UE9ze&#10;pny7i8kDtHn+6AAAffGa7quTNz4/7aV4c/8AA+b/AONVY0648ZvqES6np2hxWeT5j295K7jjsDGA&#10;efUigDp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Wh0&#10;fUNd1w6hr8QisbOYnT9PDBgWB4nlI4Lf3V5Cg569JvDThtb8Vj+7qij/AMlYK6Oq1tZW1pNcywRL&#10;HJcy+bMV/jfaFyffaqj8KALNFFFABRRRQAUUUUAFFFFABRRRQAUUUUAFFFFABRRRQAUUUUAFFFFA&#10;BRRRQAUUUUAFFFFABRRRQAUUUUAFFFFABRRRQAUUUUAFFFFABRRRQAUUUUAFFFFABRRRQAUUUUAF&#10;FFFABRRRQAUUUUAFFFFABRRRQAUUUUAFFFFABRRRQAUUUUAFFFFABRRRQAUUUUAFFFFABWZrs+rQ&#10;6U/9iWsVxqDsqR+c4WOPJ5du5AHOByenuNOigDzjxboMXh74X665le61G6Ecl7ey/fuJPMUZI6Ko&#10;zgKOAPxNej1V1DT7TVbGWyvoVntpQA8bdGwcj9QKtUAFFFFABRRRQAUUUUAFFFFABRRRQAUUUUAF&#10;FFFABRRRQAUUUUAFFFFABRRRQAUUUUAFFFFABRRRQAUUUUAFFFFABWdrc2qQ6W/9jW0VxfuwSPzn&#10;2pHk4Lt3IXrgcnGBWjRQBwfiHQ49B+HmtSNM93qFwiyXd7IBvnfcvOOgUdAo4AH413EzvHBI8cRl&#10;dVJWMEAsfTJ4FR31lbajZyWl5EstvIMPG3Ruc/0qxQBzei6NeG7bXteKPqzoVhhQ5jsYz/yzT1Y8&#10;bn744wOKi+HDb/h7oresH/sxrqCMgg96r6fYWul2MVlZQLBbQjEca9FHWgCz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4jok/j&#10;Xxz438Y2lp41m0i30i/MEUSWSSgoXkUDqMYEY9c5r26vH/hB/wAlD+J3/YVH/o24oA1/+ED8e/8A&#10;RUrn/wAFMf8A8XSf8IF49/6Klc/+CqP/AOLr0qigDzX/AIQLx7/0VK5/8FUf/wAXR/wgXj3/AKKl&#10;c/8Agqj/APi69KooA81/4QLx7/0VK5/8FUf/AMXR/wAIF49/6Klc/wDgqj/+Lr0qkd1jQu7BVAyS&#10;TgCgDyG60XxZa+IrHQW+K91JqV4jyLDFo8bGONQSXk+f5FJG0E9ScDvjV/4QLx7/ANFSuf8AwUx/&#10;/F16BFb2Calczww2y30ioLh0VRKyjOzeRyR1xn3xVqgDzX/hAvHv/RUrn/wVR/8AxdH/AAgXj3/o&#10;qVz/AOCqP/4uvSqKAPNf+EC8e/8ARUrn/wAFUf8A8XR/wgXj3/oqVz/4Ko//AIuvSqKAPNf+EC8e&#10;/wDRUrn/AMFUf/xdH/CBePf+ipXP/gqj/wDi69KooA81/wCEC8e/9FSuf/BVH/8AF0f8IF49/wCi&#10;pXP/AIKo/wD4uvSqKAPNf+EC8e/9FSuf/BVH/wDF0f8ACBePf+ipXP8A4Ko//i69KooA81/4QLx7&#10;/wBFSuf/AAVR/wDxdH/CBePf+ipXP/gqj/8Ai69KooA81/4QLx7/ANFSuf8AwVR//F0f8IF49/6K&#10;lc/+CqP/AOLr0qigDzX/AIQLx7/0VK5/8FUf/wAXR/wgXj3/AKKlc/8Agqj/APi69KooA81/4QLx&#10;7/0VK5/8FUf/AMXR/wAIF49/6Klc/wDgqj/+Lr0qigDzX/hAvHv/AEVK5/8ABVH/APF0f8IF49/6&#10;Klc/+CqP/wCLr0qigDzX/hAvHv8A0VK5/wDBVH/8XR/wgXj3/oqVz/4Ko/8A4uvSqKAPNf8AhAvH&#10;v/RUrn/wVR//ABdH/CBePf8AoqVz/wCCqP8A+Lr0qigDzX/hAvHv/RUrn/wVR/8AxdH/AAgXj3/o&#10;qVz/AOCqP/4uvSqKAPNf+EC8e/8ARUrn/wAFUf8A8XR/wgXj3/oqVz/4Ko//AIuvSqKAPNf+EC8e&#10;/wDRUrn/AMFUf/xdH/CBePf+ipXP/gqj/wDi69KooA81/wCEC8e/9FSuf/BVH/8AF0f8IF49/wCi&#10;pXP/AIKo/wD4uvSqKAPNf+EC8e/9FSuf/BVH/wDF0f8ACBePf+ipXP8A4Ko//i69KooA81/4QLx7&#10;/wBFSuf/AAVR/wDxdH/CBePf+ipXP/gqj/8Ai69KooA81/4QLx7/ANFSuf8AwVR//F0f8IF49/6K&#10;lc/+CqP/AOLr0qigDzX/AIQLx7/0VK5/8FUf/wAXR/wgXj3/AKKlc/8Agqj/APi69KooA81/4QLx&#10;7/0VK5/8FUf/AMXR/wAIF49/6Klc/wDgqj/+Lr0qigDzX/hAvHv/AEVK5/8ABVH/APF0f8IF49/6&#10;Klc/+CqP/wCLr0qigDzX/hAvHv8A0VK5/wDBVH/8XR/wgXj3/oqVz/4Ko/8A4uvSqKAPNf8AhAvH&#10;v/RUrn/wVR//ABdH/CBePf8AoqVz/wCCqP8A+Lr0qigDzX/hAvHv/RUrn/wVR/8AxdH/AAgXj3/o&#10;qVz/AOCqP/4uvSqKAPNf+EC8e/8ARUrn/wAFUf8A8XR/wgXj3/oqVz/4Ko//AIuvSqKAPNf+EC8e&#10;/wDRUrn/AMFUf/xdH/CBePf+ipXP/gqj/wDi69KooA81/wCEC8e/9FSuf/BVH/8AF0f8IF49/wCi&#10;pXP/AIKo/wD4uvSqKAPNf+EC8e/9FSuf/BVH/wDF0f8ACBePf+ipXP8A4Ko//i69KooA81/4QLx7&#10;/wBFSuf/AAVR/wDxdH/CBePf+ipXP/gqj/8Ai69KooA82/4QPx7/ANFSuf8AwUx//F1g2+hfEtPE&#10;17pmo+Ory0s4oRNbakNOjeCZSwUqxLDy5MkYU5zyQeBn2equo2dhqFjJaanb29zaSlVeK4QMjHI2&#10;gg8E7sY98UAeNNZ+PL7xRDomh/EeXU/L+bUbtLCJYbJewLBjukOOEGD6kDJrpv8AhA/Hp/5qlcf+&#10;CmP/AOLrvNL03TNKtPs2lWVraWwckx2saou7oTheM8fpV2gDzX/hAvHv/RUrn/wVR/8AxdH/AAgX&#10;j3/oqVz/AOCqP/4uvSqKAPNf+EC8e/8ARUrn/wAFUf8A8XR/wgXj3/oqVz/4KY//AIuvSqKAPE/G&#10;+mePfBXhS618fEa5vDbNH+4OnRoG3OF67j6+leyWMz3On207gB5YldgOgJANcH8cv+SS6t/vwf8A&#10;o5K7jSf+QNY/9e8f/oIoAu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j/AMIP+Sh/E7/sKj/0bcV7&#10;BXj/AMIP+Sh/E7/sKj/0bcUAewUUUUAFFFFABXK/Evn4aeI/+vGT+VdVXL/Ecbvht4jH/UPmP/jp&#10;oA5b4YjHjnxgPSz0f/0lr1GvMfhuu3x74xH/AE6aR/6SmvTqACiiigAooooAKKKKACiiigAooooA&#10;KKKKACiiigAooooAKKKKACiiigAooooAKKKKACiiigAooooAKKKKACiiigAooooAKKKKACiiigAo&#10;oooAKKKKACiiigAooooAKKKKACiiigAooooAKKKKACiiigAooooAKKKKACuL+JWf7L0PH/QesP8A&#10;0aK7SuO+Ii7tO0If9R/T/wD0ctAFX4Yf6vxf/wBjRf8A/oS13dcN8MhiLxZ7+Jr/AP8AQhXc0AFF&#10;FFABRRRQB538cv8Akkurf78H/o5K7jSP+QLY/wDXvH/6CK4f45f8kl1b/fg/9HJXcaT/AMgax/69&#10;4/8A0EUAX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5y8OfEPSvh38RfHy6zaX7m+1RjF9niU4Cyz&#10;HJ3MvBDqRjNfRtFAHkH/AA0b4P8A+gfrn/fiL/45R/w0d4P/AOgdrn/fiL/47Xr9FAHkH/DR3g//&#10;AKB2uf8AfiL/AOO0v/DRng7BP2DW/p5EX/xyvXq8/wDjb/ySHXf+3f8A9Hx0AYX/AA0Z4O/58da/&#10;78R//HKx/Fnx28La54Q1fS7Wy1cTXlrJBG0kEYQMykDJ39Pwr1XwJ/yTzwz/ANgq1/8ARS1tXNtH&#10;dRBJMgqdyOv3kYdCD6//AKulAHzz4U+MfhzRPFGv6nc22pGDULexjhWOFCwMMRR8jeAOTxjP4V1/&#10;/DRfg7/ny1r/AL8R/wDxyvUre5cTfZbrC3AGVYDCyr6r/Udvpgm3QB5CP2jPBxz/AKBrYx/0wi5/&#10;8iUh/aN8H/8AQP1s/wDbCL/45V7wkAPjv48wP+WFr/6LWvUaAPIP+GjvB/8A0Dtc/wC/EX/x2k/4&#10;aO8H/wDQN1z/AL8Q/wDx2vYKKAPH/wDho7wf/wBA3XP+/EP/AMdo/wCGjvB//QN1z/vxD/8AHa9g&#10;ooA8f/4aO8H/APQN1z/vxD/8do/4aO8H/wDQN1z/AL8Q/wDx2vYKKAPH/wDho7wf/wBA3XP+/EP/&#10;AMdo/wCGjvB//QN1z/vxD/8AHa9gooA8f/4aO8H/APQN1z/vxD/8do/4aO8H/wDQN1z/AL8Q/wDx&#10;2vYKKAPH/wDho7wf/wBA3XP+/EP/AMdo/wCGjvB//QN1z/vxD/8AHa9gooA8f/4aO8H/APQN1z/v&#10;xD/8do/4aO8H/wDQN1z/AL8Q/wDx2vYKKAPH/wDho7wf/wBA3XP+/EP/AMdo/wCGjvB//QN1z/vx&#10;D/8AHa9gooA8f/4aO8H/APQN1z/vxD/8do/4aO8H/wDQN1z/AL8Q/wDx2vYKKAPH/wDho7wf/wBA&#10;3XP+/EP/AMdo/wCGjvB//QN1z/vxD/8AHa9gooA8f/4aO8H/APQN1z/vxD/8do/4aO8H/wDQN1z/&#10;AL8Q/wDx2vYKKAPH/wDho7wf/wBA3XP+/EP/AMdo/wCGjvB//QN1z/vxD/8AHa9gooA8f/4aO8H/&#10;APQN1z/vxD/8do/4aO8H/wDQN1z/AL8Q/wDx2vYKKAPH/wDho7wf/wBA3XP+/EP/AMdo/wCGjvB/&#10;/QN1z/vxD/8AHa9gooA8f/4aO8H/APQN1z/vxD/8do/4aO8H/wDQN1z/AL8Q/wDx2vYKKAPH/wDh&#10;o7wf/wBA3XP+/EP/AMdo/wCGjvB//QN1z/vxD/8AHa9gooA8f/4aO8H/APQN1z/vxD/8do/4aO8H&#10;/wDQN1z/AL8Q/wDx2vYKKAPH/wDho7wf/wBA3XP+/EP/AMdo/wCGjvB//QN1z/vxD/8AHa9gooA8&#10;f/4aO8H/APQN1z/vxD/8do/4aO8H/wDQN1z/AL8Q/wDx2vYKKAPH/wDho7wf/wBA3XP+/EP/AMdo&#10;/wCGjvB//QN1z/vxD/8AHa9gooA8f/4aO8H/APQN1z/vxD/8do/4aO8H/wDQN1z/AL8Q/wDx2vYK&#10;KAPH/wDho7wf/wBA3XP+/EP/AMdo/wCGjvB//QN1z/vxD/8AHa9gooA8f/4aO8H/APQN1z/vxD/8&#10;do/4aO8H/wDQN1z/AL8Q/wDx2vYKKAPH/wDho7wf/wBA3XP+/EP/AMdo/wCGjvB//QN1z/vxD/8A&#10;Ha9gooA8f/4aO8H/APQN1z/vxD/8do/4aO8H/wDQN1z/AL8Q/wDx2vYKKAPH/wDho7wf/wBA3XP+&#10;/EP/AMdo/wCGjvB//QN1z/vxD/8AHa9gooA8f/4aO8H/APQN1z/vxD/8do/4aO8H/wDQN1z/AL8Q&#10;/wDx2vYKKAPH/wDho7wf/wBA3XP+/EP/AMdpf+GjvB//AEDdc/78Rf8Ax2vX6KAPIP8Aho3wf/0D&#10;9c/78Rf/AByl/wCGjPB3/PhrfX/nhF/8cr16vI/2iMf8IHpmen9sRZ/79S0AIf2ivB6nBsNbH1t4&#10;+nr/AKysPxT8c/C2tWmmx21pqqtbana3b+ZDGPkilDsBhzzgHHvXt1zbuJPtVrgXAGGU9JVGflP5&#10;nB7Z7jIMttdR3cW+PcCDtdGGGRu4I9f/ANfSgDwXwh8bfDGgRa2t3a6oxvtYur6LyoUOI5GyoOXH&#10;PrXRn9orwgu0nT9bw3IP2eP/AOOV67VK+08XTx3ELiG8hz5U23OAeqsOMqcDIyOgIwQCADy//hoz&#10;wdj/AI8da69PIi/+OU3/AIaN8H/9A/XD/wBsIv8A45Vz4Eb/APhF9e80IJP7euNwjJK52RZwT2r1&#10;OgDyD/ho7wf/ANA7XP8AvxF/8do/4aO8H/8AQO1z/vxF/wDHa9fooA+dviN8Z/DvjDwPfaHp1lqq&#10;XVy0Wxp4ownyyKxzhyeg9K9+0tHj0iySRCjrAgZT2O0ZFW6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z/42/wDJIdd/7d//AEfHXoFef/G3/kkOu/8Abv8A+j46AND4e63YTeA9DgNx&#10;HFNbabbLLHJIuVHlDB4PQgZH5HBBAt+Or+SD4e6/d2F0yTRWUrRzQSYZGCnkMOhFct4a+GnhPVfh&#10;/oFw+iWK3stha3JnaLcWk8tWO8Z+ZSScrkZz2OCLPiOx0nSPhZ4p03TtNttMkjspXnt4UABJXAcH&#10;+IEDg+2DgggAEfhPUbrV/F3iyHVb+VoLa30uWAtJtW3d7cszJ0Ckt1456EY4rtbXWbYzmzubu2Fy&#10;qlwVkGJUBxuHPbIyOxPoQT534H0+y1nxb42sdRtYrq0ls9HEkMyblbFtkZB9CAfwrqZ/hd4Jmgki&#10;/wCEcsI96kb44gGX3HvQBzPgyeG4+OnjqSCVJYzBbAOhyDhFB5+teq1438NdKh0X4x+NNPtreCCG&#10;GGHZHACEAIVuAc4znOM8HivZKACiiigAooooAKKKKACiiigAooooAKKKKACiiigAooooAKKKKACi&#10;iigAooooAKKKKACiiigAooooAKKKKACiiigAooooAKKKKACiiigAooooAKKKKACiiigAooooAKKK&#10;KACiiigAooooAKKKKACiiigAryH9os48Aab/ANhaL/0VLXr1eQ/tFhT4C0wM21f7Wjy2M4HlS80A&#10;evVwnxC1KPTYdKvrLUhb3X9r2kEyR3IjE6eYN0b+2M5z0GexIrtra5hvLZLi3kEkTjKsP88H27V5&#10;r8QvBHhcJpd5/Ydmtxda7ZrPIibTIJJgHDY6ggnNAGv8PNbkv7LXZL++LEa7eJbrPKCyRB/lUcng&#10;c8Dj0rslvLZn2rcQlicABxnNeReC/h/4b1KHxBM2iWM81n4gvYYo5Y8qYlYAR+wAHHp+JFdxpXgf&#10;wZHNDf2XhywhuLeQMp8gB4ZFOfwIPP5EdqAOZ+Bn/It+If8AsP3P/oEdeo15d8DP+Rb8Q/8AYfuf&#10;/QI69R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8/+Nv8AySHXf+3f&#10;/wBHx16BXn/xt/5JDrv/AG7/APo+OgDoPAn/ACTzwz/2CrX/ANFLVjxH4dtPEmlzWdyNrOjIHBI+&#10;U9VO0glT3GR0B4IBFL4e3MVz8PPDvlNu8vTbaNxjBVhEuR/nsQa6WgDnfDtppcGpalPFp6WGszLC&#10;l/EshIZY1KxMo6bMZAIAzjB5BA6Ks3VdL+3CO4t5fs+oW+Tb3AGdueqsP4kPQj8RggEO0zUjeq8F&#10;xF5F/BgTwZzjPRlPdDg4P4HBBAAPO/CH/JevHX/XC3/9ASvVK8q8If8AJfPHX/Xvb/8AoCV6rQAU&#10;UUUAFFFFABRRRQAUUUUAFFFFABRRRQAUUUUAFFFFABRRRQAUUUUAFFFFABRRRQAUUUUAFFFFABRR&#10;RQAUUUUAFFFFABRRRQAUUUUAFFFFABRRRQAUUUUAFFFFABRRRQAUUUUAFFFFABRRRQAUUUUAFeQf&#10;tGY/4QHTf+wtH/6Klr1+vIP2jf8AkQdN/wCwrH/6KloA9IvLe4064fUNPh81H5urReDL/tp28wD/&#10;AL6AA7A03VNK0Xxr4eazvolvNOuMNgMyEFTkcjBUgjkfUHuK2awb60udJu5NV0uMyxSHde2K/wDL&#10;X/ppH6Se3RsAHBwaALPh7w3pXhbTTp+j2pt7ZpGlZTIzlnOMkliT2FWLq0kWb7ZZ7VuQPnQnCzAd&#10;m9D6N29xxUtje2+o2UV3ayrLDKMq6/r9CDwQehFWKAPK/gOWbwrrrOhRjrtwSpIJU7IuOOK9Uryz&#10;4E/8ivr/AP2Hrj/0CKvU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P/jb/wAkh13/ALd//R8degV5/wDG3/kkOu/9u/8A6PjoA0vCVpKfh/4ZvLIqt2mkWo2scLMoiX5G&#10;/XB7E+hIPSWN/FfxFkDJIjbZYn4eNvQj+vQjBGQayfAn/JPPDP8A2CrX/wBFLVvUtPmM66jpzLHf&#10;RjDKxwk6f3H9PZuoPtkEA1apX+ni7aKeKTyLyDJhnC5xnqrDjcpwMjI6DkEAhdO1CLUbcyIGjdG2&#10;SwuMPE46qw9f0IwRkGrlAHkXgKaaf44eOHuIBBN5MKsgfcAQFHB7g4z+Neu15V4P4+Pfjr/rhb/+&#10;gJXqtABRRRQAUUUUAFFFFABRRRQAUUUUAFFFFABRRRQAUUUUAFFFFABRRRQAUUUUAFFFFABRRRQA&#10;UUUUAFFFFABRRRQAUUUUAFFFFABRRRQAUUUUAFFFFABRRRQAUUUUAFFFFABRRRQAUUUUAFFFFABR&#10;RRQAV4/+0aQPAOm/9hWP/wBFS17BXkH7Roz4A07/ALCsY/8AIUtAHrysrorowZWGQQcgilrJlDaI&#10;zTRqz6aSWljHJt+5ZR/d9R26j0rUR1kRXRgyMMhgcgigDCvLG40i8k1XSomkjlO69sk/5a+skY7S&#10;eo/iHHXBrYtLu3v7SO6tZVlhkGVcd/8AA9iD0qesi4tJdNupNQ0+MvHId11aqPv+siD+/wCo/iHv&#10;igDg/gT/AMixr/8A2Hrj/wBAir1OvK/gM2/wprr7WXdrtwcMu0j5Iuo7H2r1S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z/42/wDJIdd/7d//AEfHXoFcX8WdLvdZ+GGt&#10;WOnW0lzdOkTpDGuWfZKjkAdzhTwOtAGl4BkST4d+GzHIjgaZboSjAjIjUEZHoQR+FdFXhvh3xtrv&#10;hzTdItLb4deJsQ20VvfKLKQLKUjC+ag28PkfiOvIBHR/8LZ1j/omniv/AMBH/wDiaAO+vdPf7UNQ&#10;sWEd6qhWB+5Oo/hf8zg9QT3GQbVndpeQeYgZGB2vG4w0bDqp9/0PBGQQa82/4WzrH/RNPFX/AICP&#10;/wDE1Vufihrfmi5tPhr4oW4GA260cLIv91sL7nB7H2JBAJfCH/Je/HX/AFwt/wD0BK9VryX4bjVt&#10;T+J3izxHe6DqWk2t7DCsSX0DRscALxkDP3cnHTIr1qgAooooAKKKKACiiigAooooAKKKKACiiigA&#10;ooooAKKKKACiiigAooooAKKKKACiiigAooooAKKKKACiiigAooooAKKKKACiiigAooooAKKKKACi&#10;iigAooooAKKKKACiiigAooooAKKKKACiiigAooooAK8g/aL/AORB03/sLR/+ipa9fryz49aTqese&#10;B7GHS9Pur6aPUo5GitomkYKI5BnCgnGSPzoA9TrFMTaDKZYFZtLc5kiUZ+zE9WX/AGPVR06jjNcV&#10;/wALZ1f/AKJp4r/8BH/+JpP+Fs6x2+Gnir/wEf8A+JoA9PVldFdGDKwyCDkEUteRWnxN1qyuXWH4&#10;beKRZOpYRfZHzG+f4fl+6eeOxHHXi9/wtnVu/wANfFf/AIBv/wDE0AM+BX/Is+IP+w9cf+gRV6lX&#10;mXwPsdSsfCeqnVNMutOnuNXmnWC5iaNtrJHzhgCRkEZ9q9N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TRNWuNS1TX7aZYwlhfC3iKjkqYY35565c/hituuY8K/8hzxd/wBhZf8A0mgo&#10;A6eiiigArO8QahJpPhzU9RiVWktbWSZQ3QlVJ5/KtGsHxsceBPEH/YOn/wDRZoA2oJPOt45em9A3&#10;HuKkqvYf8g62/wCuS/yFWKACiiigAooooAKKKKACiiigAooooAKKKKACiiigAooooAKKKKACiiig&#10;AooooAKKKKACiiigAooooAKKKKACiiigAooooAKKKKACiiigAooooAKKKKACiiigAooooAKKKKAC&#10;iiigAooooAKKKKACiiigAooooAKKKKACiiigAooooAKKKKAMnQNUl1W3vZJVRTBfT2y7O6o5UE++&#10;BWtXMeCDmx1f/sMXn/o0109ABRRRQBgeNdaufDvhDUNWs0je4t1UosgJU5dV5/Ot+uO+Kn/JM9a/&#10;65p/6MWux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PCv/ACHPF3/YWX/0mgrp65jwr/yHPF3/&#10;AGFl/wDSaCgDp6KKKACsDxx/yIXiD/sHT/8Aos1v1geOP+RC8Qf9g6f/ANFmgDXsP+Qba/8AXFP5&#10;CrFV7D/kG2v/AFxT+QqxQAUUUUAFFFFABRRRQAUUUUAFFFFABRRRQAUUUUAFFFFABRRRQAUUUUAF&#10;FFFABRRRQAUUUUAFFFFABRRRQAUUUUAFFFFABRRRQAUUUUAFFFFABRRRQAUUUUAFFFFABRRRQAUU&#10;UUAFFFFABRRRQAUUUUAFFFFABRRRQAUUUUAFFFFABRRRQBzHgj/jx1f/ALDF5/6NNdPXMeCP+PHV&#10;/wDsMXn/AKNNdPQAUUUUAcd8VP8Akmmtf9c0/wDRi12Ncd8VP+Saa1/1zT/0Ytdj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MeFf8AkOeLv+wsv/pNBXT1zHhX/kOeLv8AsLL/AOk0FAHT0UUUAFYH&#10;jj/kQvEH/YOn/wDRZrfrA8cf8iF4g/7B0/8A6LNAGvYf8g21/wCuKfyFWKr2H/INtf8Arin8hVig&#10;AooooAKKKKACiiigAooooAKKKKACiiigAooooAKKKKACiiigAooooAKKKKACiiigAooooAKKKKAC&#10;iiigAooooAKKKKACiiigAooooAKKKKACiiigAooooAKKKKACiiigAooooAKKKKACiiigAooooAKK&#10;KKACiiigAooooAKKKKACiiigDmPBH/Hjq/8A2GLz/wBGmunrmPBH/Hjq/wD2GLz/ANGmunoAKKKK&#10;AOO+Kn/JNNa/65p/6MWuxrjvip/yTTWv+uaf+jFrs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57xx4kPhLwdqOtL&#10;EJZbeMeVGejOxCrn2ycn2FAHQ0V4V4c+F+r+PdGg8ReMPFOq+feL50FvA+0RIenBBAzwcKBj8eLX&#10;hi88R/D34n2ngvVtXl1fSdTiL2cszEtFgHHUkj7pBUEjkEYoA9rorD8U+LtG8G6X/aGs3Xkxsdsa&#10;KpZ5WxnaoHf64HqRXimkeLdd8V/Hnw3canZz6dZPFK9jZy5H7oxSYcjuWK9cdhjjmgD6HrmPC3/I&#10;c8W/9hVf/SaCunrmfC//ACHPFv8A2FV/9JoKAOmooooAKwPHH/IheIP+wdP/AOizW/WB44/5ELxB&#10;/wBg6f8A9FmgDXsP+Qba/wDXFP5CrFV7D/kG2v8A1xT+QqxQAUUUUAFFFFABRRRQAUUUUAFFFFAB&#10;RRRQAUUUUAFFFFABRRRQAUUUUAFFFFABRRRQAUUUUAFFFFABRXnnxb1/xHpWiWen+GLS5a+1KbyT&#10;dRRlhbrwPvYwrEkAE9AD3wRzh+B+oQWLahbeNdXHiQIW+0+aQjv129d2CeMlvfHagD2aiuE+Eviq&#10;/wDFngtbjVMNfWs7Ws0oxiQqAQ3HGcEZxXF3K6z8X/HOradBrNzpvhXSJPIcWrYa5fOD9ckEjOQA&#10;Bxk0Ae30V4Tqemaz8FNU03VLDWr3UfC9xOILu0umyYs9x2z1IIA5GDkGvQfih4tuPCXgS41PTtpu&#10;pnSC3kOCqF8/P6HABI7ZxQB2tFeLaf8ABW+1LTYdW1XxlrP9vyoJROkpKxEjIHJ3HHsR9K2/g/4n&#10;1nUl13w5r8/2q/0G5+zm6JyZVyy8nuQUPJ5IIzzk0AenUUUUAFFFFABRRRQAUUUUAFFFFABRRRQA&#10;UUUUAFFFFABRRRQAUUUUAFFFFABRRRQAUUUUAFFFFABRRRQBzHgj/jx1f/sMXn/o0109cx4I/wCP&#10;HV/+wxef+jTXT0AFFFFAHH/FP/kmmtf9c0/9GLXYVx/xT/5JprX/AFzT/wBGLXYUAFFeVfFbxNro&#10;1zRfBXhu4a0vtWO6W6QkPFHnHynt0Ykg5wvHWs6f4FXNvZyXmm+M9YXXwpYXLylUkfHfB3KCe+44&#10;9DQB7NRXnfwf8X6l4o8OXVtrOX1PS7g200uB+89Ccd+CD9M96k8c/E618OXJ0PR7WTVvE0oAisoU&#10;LBCRkFyPbnaOfoDmgD0CivGv2f7+/wBTtPE15qU8k11LfK8rSH+Igk8duewr2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IDDDAEHqDS1Q&#10;1rWLLw/o11quoy+VaW0ZeRsZPsAO5J4A96AF1PU9P0DSZr+/njtbK2TLu3AUdAAPXsAK8k8Gre/E&#10;r4mnx3cW72+h6ajW+mrIMNKeRnjrjcxPPXA55xQ0ixuvjFqy6/4qvEsvDVvIfsWlLMFMuMjc3Ofq&#10;3U8gYFe1WdxpdvDBZWU9okaKI4YYnUAKBgBQPQCgA1DRtN1aS2fUbGC6Nq/mQ+cm4I2MZAPGa8q8&#10;Sk/8NP8AhP20xv5XNex1414k/wCToPCv/YNP/oNxQB7LXNeGP+Q34s/7Cq/+k0FdLXN+GRjW/Fn/&#10;AGFV/wDSaCgDpKKKKACsDxx/yIXiD/sHT/8Aos1v1g+N+fAfiD/sHT/+izQBrWH/ACDrX/rin8hV&#10;iq9h/wAg+2/65L/IVYoAKKKKACiiigAooooAKKKKACiiigAooooAKKKKACiiigAooooAKKKKACii&#10;igAooooAKKKKACiiigArzb4hx/Ey6N7b+GF09NLaIKGRsXT5X59pb5R3A6H05p/xU8ba74GOjX9j&#10;bQy6TJcbL5jEWdRkEBTkAZXd17gV1UXjHw3Loo1ddbsfsBTzPNaYDA9weQfbGc8YoA5n4PX+gzeD&#10;zpujW9xazWEmy+guseaJj1Y46gkHHTpjAxWH+zyTN4N1W6kH76bU3Mjep2If6mmfCAvrXjPxn4qt&#10;45I9KvbkJbFl2+b8zEnHqBtJ4/j6nmoPhjqlp4L8X+JvBmr3CWbteG5sTMdiSofQnjJXYR68+lAG&#10;/wDHWNX+Ft8Wx8k0TDPY7sf1p/imfQJPg1Zt4reQWs9lb48n/WGbYGGzpzwTzxgHNYXxo1+01ux0&#10;/wAF6PcJearqN3HujgYP5ag/xEdOcHHoCTgUvxr02XTvDvhe+jia403R7yMXEIGQy4UKSPT5Sv8A&#10;wOgDO0i/+MsXhOOPT9Mt5LdYiLaa7CC6EYGF+UsATjH3lya6D4JvoX9k6mLSS6OvvPu1db0bZvNG&#10;e390Et75JzzXdWXi3w/qGkrqlvrFk1mV3GVplUL7Nk8H2NeYfDi5i8RfGjxb4i0pGGjmEQCZVwkr&#10;5UZ/HYzfiM9aAPaKKKKACiiigAooooAKKKKACiiigAooooAKKKKACiiigAooooAKKKKACiiigAoo&#10;ooAKKKKACiiigAooooA5jwR/x46v/wBhi8/9GmunrmfBIxY6t/2GLz/0aa6agAooooA4/wCKf/JN&#10;Na/65p/6MWuwrkPiiM/DbWR/0zT/ANGLXX0ANaNHZWZFZlOVJHI+lcX8RfiDZ+CtK8uL/SdaugUs&#10;rRBuYseAzD+7n8zwO+IfiZ8QD4OsLez06JLnXdQOy0hY8L23t7Z6ep+hrK8B+BbDRbtvEniXV7fV&#10;PE9wd8k0kystuT/CnuOmfwAA6gGl8JPB954U8KySarn+1dSmN1dKT9wnop98cn3JHbNdjBoumW2q&#10;XGpw2MCX9zgTXIQeY4AwBu644HFWYLq3ud3kTxS7evluGx+VS0AeLfs8/wDHh4m/6/x/I17TXin7&#10;OxzYeJf+v1T+hr2u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bxR4Y0/wAX6I+k6oZvsrursIX2ElTkc+lbNczer44+3zfYJPD/ANj3fuRO&#10;k3mbf9rBxnr0oA5P/hn/AMD/APPPUP8AwJ/+tV7Rvgr4R0HWrTVrFb4XNpIJI99xuXI9Ritnb8Qf&#10;+enhn/v3P/jSFfiD/wA9PDP/AH7n/wAaAOsrnrzwZpN941sfFk3n/wBp2UJhi2vhNuHHIxyf3jd/&#10;Sqe34hf89fDH/fuf/GnBfiD3l8M/9+5/8aAOrrktO1G00a58YX99MsNvFqSszH/r2gwB6knAA9SB&#10;UOo6h4x0jTpr/ULvw1Dbwrlm8uf8ABnkk8ADqeK43wzpfjPXvEWqa7eLpkMkN6GTTr1XKQy+RGBJ&#10;tU/e2FQNxJXJ+tAHpfh+41m+S4v9UhW0hnYG0siv7yGPHWQ/326lR93pknNbVcqy+Pv4ZPDX4xz/&#10;AONM2fEP/nt4Y/79z/40AdbWH4zGfA+vD/qHz/8Aos1QC/EHvL4Z/wC/c/8AjXJ+PfEHi/TtEvNK&#10;ddFu7u8s5d0Foku+KHaQ8rFmwqgZxnqeADzQB2GseIJtNt7LSdJgW8127hHkQZ+SJQMGaU/wxg/i&#10;x4HtvWMVzDYQR3lwtxcqgEsypsDt3IXJx9K4Tw14c8ZaHZvMl1od3fXeJLm7uUm8yQ4+UHBwAoIA&#10;AAGBWwV+IPaXwz/37n/xoA6yiuR2fET/AJ7eGP8Av3P/AI0mz4if89vDH/fuf/GgDr6K5DZ8RP8A&#10;nt4Y/wC/c/8AjRs+In/Pbwx/37n/AMaAOvorkNnxE/57eGP+/c/+NGz4if8APbwx/wB+5/8AGgDr&#10;6K5DZ8RP+e3hj/v3P/jRs+In/Pbwx/37n/xoA6+iuQ2fET/nt4Y/79z/AONGz4if89vDH/fuf/Gg&#10;Dr6K5DZ8RP8Ant4Y/wC/c/8AjRs+In/Pbwx/37n/AMaAOvorkNnxE/57eGP+/c/+NGz4if8APbwx&#10;/wB+5/8AGgDr6K5DZ8RP+e3hj/v3P/jRs+In/Pbwx/37n/xoA6+iuQ2fET/nt4Y/79z/AONGz4if&#10;89vDH/fuf/GgDr6K5DZ8RP8Ant4Y/wC/c/8AjRs+In/Pbwx/37n/AMaAOvorkNnxE/57eGP+/c/+&#10;NGz4if8APbwx/wB+5/8AGgDr6K5DZ8RP+e3hj/v3P/jRs+In/Pbwx/37n/xoA6+iuQ2fET/nt4Y/&#10;79z/AONGz4if89vDH/fuf/GgDr6K5DZ8RP8Ant4Y/wC/c/8AjS7PiJ/z28Mf9+5/8aAOlv7C01Sx&#10;lsr+2iubWVdskUq7lYfSvP1+BXgMX/2n+zrgpnP2c3T+X/Pd+tbm34hf89fDH/fuf/Gl2/EH/np4&#10;Z/79z/40AdJY2NrptlDZWNvHb20K7Y4ol2qo9hWF4q8A+HPGaL/bNgJJ0XalxGxSVR6bh1HJ4ORU&#10;G34g/wDPXwz/AN+5/wDGjb8Qf+evhn/v3P8A40AJ4V+GnhbwdcG60rT/APSypX7TO5kcA9QCeB+A&#10;FdRc20F7ay211DHPBKpSSORQysD1BB6iuY2/EH/np4Z/79z/AONG34g/89fDP/fuf/GgDDm+BfgO&#10;a++0jTp41zkwR3LiM/rn8jXc6Poum6Bp0en6TZRWlrH92OIY59SepPueawtvxB/56eGf+/c/+NJt&#10;+IX/AD18Mf8Afuf/ABoA62iuR2fET/nt4Y/79z/40mz4if8APbwx/wB+5/8AGgDr6K5DZ8RP+e3h&#10;j/v3P/jRs+In/Pbwx/37n/xoA6+iuQ2fET/nt4Y/79z/AONGz4if89vDH/fuf/GgDr6K5DZ8RP8A&#10;nt4Y/wC/c/8AjRs+In/Pbwx/37n/AMaAOvorkNnxE/57eGP+/c/+NGz4if8APbwx/wB+5/8AGgDr&#10;6K5DZ8RP+e3hj/v3P/jRs+In/Pbwx/37n/xoA6+iuQ2fET/nt4Y/79z/AONGz4if89vDH/fuf/Gg&#10;Dr6K5DZ8RP8Ant4Y/wC/c/8AjRs+In/Pbwx/37n/AMaAOvorkNnxE/57eGP+/c/+NGz4if8APbwx&#10;/wB+5/8AGgDr6K5DZ8RP+e3hj/v3P/jRs+In/Pbwx/37n/xoA6+iuQ2fET/nt4Y/79z/AONGz4if&#10;89vDH/fuf/GgDr6K5DZ8RP8Ant4Y/wC/c/8AjRs+In/Pbwx/37n/AMaAOvorkNnxE/57eGP+/c/+&#10;NGz4if8APbwx/wB+5/8AGgDr6K5DZ8RP+e3hj/v3P/jS7PiJ/wA9vDH/AH7n/wAaAOuorkgnxC7z&#10;eGf+/c/+NVdW1bxloemve30/hwIpCokcU5eVzwqIueWJ6D/9dAEuj6tZ6BoWsXt67CMaxdqiIpZ5&#10;XMrbURerMTwAK2/D76zPYvda0sUM0774rWMZ+zx4GEZv4m7k8DJwK818F6N4zvru68QXP9krcC8u&#10;BDZXauws5C58wrsOCxPGSScDGcV25Xx/2l8Nf9+5/wDGgDqqK5LZ8Q/+e3hj/v3P/jTlX4gfxS+G&#10;v+/c/wDjQAnxMG74dawP+maf+jFqxr+v3S3q6FoKRz63Mm5mfmKzjP8Ay1l/9lXqx9smvPviXr3i&#10;qPQrzQpF0i6mliD3P2JJM2sW5cOxY4GTgAdTzgcGup0Hw/4x0CxaGGfQZ7iZzLc3c6zGW4kPVmOf&#10;wA6AYAFAEniX4VeH/GF/BqGuPeT3kVutuZI5fLDBcnO0DAyWJ49axf8Ahn/wP/zz1D/wJ/8ArV1B&#10;Xx/2k8Nf98T/AONJt+IH/PTwz/37n/xoAk8HeAtF8DRXUejC4C3TK0nnS7/u5xjj3rp65Mr8Qu0v&#10;hn/v3P8A40mz4h/89fDH/fuf/GgC14S8EaP4KivI9JE4W8kEsvnSbuRnpwMDmujrkdvxD/56+GP+&#10;/c/+NW9KXxl/aCf2vJoRssHeLRJRJnHGCxx1xQB0d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Vvot7quunVdeEYitJWGn&#10;WKNuSPBwJnP8Uh7f3AeOSTTvDTbtb8V+2qKP/JWCujqGG1t7eSeSGFI3nfzJWRQC7YC5PqcKB+FA&#10;E1FFFAFHV5dRh0udtJt4bi/24hSZ9qbjxlj1wOuBycYrltQ8Px6B8P8AxJNNcPe6pd2E8l7fSD55&#10;X8s8D+6i9FUcAe+TXb1FcW8N3bS21zEksEqlJI3GVZSMEEelADbM5sbc+sa/yqekVVRQqgBQMADt&#10;S0AFFFFABRRRQAUUUUAFFFFABRRRQAUUUUAFFFFABRRRQAUUUUAFFFFABRRRQAUUUUAFFFFABRRR&#10;QAUUUUAFFFFABRRRQAUUUUAFFFFABRRRQAUUUUAFFFFABRRRQAUUUUAFFFFABRRRQAUUUUAFFFFA&#10;BRRRQAUUUUAFFFFABRRRQAh4Fc1pOiX13q517xD5ZvE3JZWaNuiskPcH+KRgOXx7Djr01FAHN+DW&#10;3WerH01e8H/kU10lQ29rBaq628McQkkaRwigbmY5LH1JPepqACs3XW1YaW66IkDX0jBEedsJECcF&#10;yP4to5298VpUUAed+LtCtvDnwr1tIpHnupgkt3eSnMlzIXXLMf0A6AYAr0SoLyztdQtJLS8t47i3&#10;kGHilUMrc55Bqe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BQABgAIAAAAIQAmn6IN&#10;4QAAAAkBAAAPAAAAZHJzL2Rvd25yZXYueG1sTI9BS8NAEIXvgv9hGcGb3aQxtY3ZlFLUUxFsBfE2&#10;zU6T0OxuyG6T9N87nvQ0vHnDe9/k68m0YqDeN84qiGcRCLKl042tFHweXh+WIHxAq7F1lhRcycO6&#10;uL3JMdNutB807EMlOMT6DBXUIXSZlL6syaCfuY4seyfXGwws+0rqHkcON62cR9FCGmwsN9TY0bam&#10;8ry/GAVvI46bJH4ZdufT9vp9SN+/djEpdX83bZ5BBJrC3zH84jM6FMx0dBervWgVLBdMHnif8GQ/&#10;XaWPII4K5qvkCWSRy/8fF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sdepnXBQAAehYAAA4AAAAAAAAAAAAAAAAAPAIAAGRycy9lMm9Eb2MueG1sUEsBAi0ACgAA&#10;AAAAAAAhANJLfGEbUwIAG1MCABUAAAAAAAAAAAAAAAAAPwgAAGRycy9tZWRpYS9pbWFnZTEuanBl&#10;Z1BLAQItABQABgAIAAAAIQAmn6IN4QAAAAkBAAAPAAAAAAAAAAAAAAAAAI1bAgBkcnMvZG93bnJl&#10;di54bWxQSwECLQAUAAYACAAAACEAWGCzG7oAAAAiAQAAGQAAAAAAAAAAAAAAAACbXAIAZHJzL19y&#10;ZWxzL2Uyb0RvYy54bWwucmVsc1BLBQYAAAAABgAGAH0BAACMXQIAAAA=&#10;">
                <v:group id="Gruppieren 1344" o:spid="_x0000_s1447" style="position:absolute;top:1870;width:32296;height:15081" coordsize="32300,1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Grafik 1345" o:spid="_x0000_s1448" type="#_x0000_t75" style="position:absolute;top:2731;width:32300;height:1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9QfxAAAAN0AAAAPAAAAZHJzL2Rvd25yZXYueG1sRE9Li8Iw&#10;EL4L+x/CCF5km/rYZalGWQRBPCi6D9jb2IxNsZmUJmr990YQ9jYf33Om89ZW4kKNLx0rGCQpCOLc&#10;6ZILBd9fy9cPED4ga6wck4IbeZjPXjpTzLS78o4u+1CIGMI+QwUmhDqT0ueGLPrE1cSRO7rGYoiw&#10;KaRu8BrDbSWHafouLZYcGwzWtDCUn/Znq+Dv2K9/frdLk/s1newgPVS8OSjV67afExCB2vAvfrpX&#10;Os4fjd/g8U08Qc7uAAAA//8DAFBLAQItABQABgAIAAAAIQDb4fbL7gAAAIUBAAATAAAAAAAAAAAA&#10;AAAAAAAAAABbQ29udGVudF9UeXBlc10ueG1sUEsBAi0AFAAGAAgAAAAhAFr0LFu/AAAAFQEAAAsA&#10;AAAAAAAAAAAAAAAAHwEAAF9yZWxzLy5yZWxzUEsBAi0AFAAGAAgAAAAhAO9/1B/EAAAA3QAAAA8A&#10;AAAAAAAAAAAAAAAABwIAAGRycy9kb3ducmV2LnhtbFBLBQYAAAAAAwADALcAAAD4AgAAAAA=&#10;">
                    <v:imagedata r:id="rId55" o:title="Sitz" croptop="43678f" cropbottom="14487f" cropleft="15480f" cropright="22712f"/>
                  </v:shape>
                  <v:line id="Gerade Verbindung 1002" o:spid="_x0000_s1449" style="position:absolute;flip:y;visibility:visible;mso-wrap-style:square" from="5106,237" to="5106,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f0xAAAAN0AAAAPAAAAZHJzL2Rvd25yZXYueG1sRE9La8JA&#10;EL4X+h+WKXjTjQ9UUlcpghgU6vPgcchOk9DsbMyuJvbXdwtCb/PxPWe2aE0p7lS7wrKCfi8CQZxa&#10;XXCm4HxadacgnEfWWFomBQ9ysJi/vsww1rbhA92PPhMhhF2MCnLvq1hKl+Zk0PVsRRy4L1sb9AHW&#10;mdQ1NiHclHIQRWNpsODQkGNFy5zS7+PNKEgS3mx+eLW79PfXtR8W289RM1Gq89Z+vIPw1Pp/8dOd&#10;6DB/OBrD3zfhBDn/BQAA//8DAFBLAQItABQABgAIAAAAIQDb4fbL7gAAAIUBAAATAAAAAAAAAAAA&#10;AAAAAAAAAABbQ29udGVudF9UeXBlc10ueG1sUEsBAi0AFAAGAAgAAAAhAFr0LFu/AAAAFQEAAAsA&#10;AAAAAAAAAAAAAAAAHwEAAF9yZWxzLy5yZWxzUEsBAi0AFAAGAAgAAAAhAKME9/TEAAAA3QAAAA8A&#10;AAAAAAAAAAAAAAAABwIAAGRycy9kb3ducmV2LnhtbFBLBQYAAAAAAwADALcAAAD4AgAAAAA=&#10;" strokecolor="#4579b8 [3044]"/>
                  <v:line id="Gerade Verbindung 1003" o:spid="_x0000_s1450" style="position:absolute;visibility:visible;mso-wrap-style:square" from="3919,1068" to="27554,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vdxAAAAN0AAAAPAAAAZHJzL2Rvd25yZXYueG1sRE/bTgIx&#10;EH038R+aMfFNuoLcVgohJiQEfRH5gGE77m7YTtd2gMWvpyYkvs3Juc5s0blGnSjE2rOB514Girjw&#10;tubSwO5r9TQBFQXZYuOZDFwowmJ+fzfD3Pozf9JpK6VKIRxzNFCJtLnWsajIYez5ljhx3z44lARD&#10;qW3Acwp3je5n2Ug7rDk1VNjSW0XFYXt0Bn7eP9bxsm/6Mhr+bg5hOZnKIBrz+NAtX0EJdfIvvrnX&#10;Ns0fvIzh75t0gp5fAQAA//8DAFBLAQItABQABgAIAAAAIQDb4fbL7gAAAIUBAAATAAAAAAAAAAAA&#10;AAAAAAAAAABbQ29udGVudF9UeXBlc10ueG1sUEsBAi0AFAAGAAgAAAAhAFr0LFu/AAAAFQEAAAsA&#10;AAAAAAAAAAAAAAAAHwEAAF9yZWxzLy5yZWxzUEsBAi0AFAAGAAgAAAAhAA9L293EAAAA3QAAAA8A&#10;AAAAAAAAAAAAAAAABwIAAGRycy9kb3ducmV2LnhtbFBLBQYAAAAAAwADALcAAAD4AgAAAAA=&#10;" strokecolor="#4579b8 [3044]"/>
                  <v:line id="Gerade Verbindung 1004" o:spid="_x0000_s1451" style="position:absolute;flip:y;visibility:visible;mso-wrap-style:square" from="26303,0" to="2630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8YdyAAAAN0AAAAPAAAAZHJzL2Rvd25yZXYueG1sRI9Pa8JA&#10;EMXvBb/DMoXe6sY/tCW6igjSoFCt7aHHITsmodnZNLs10U/vHAq9zfDevPeb+bJ3tTpTGyrPBkbD&#10;BBRx7m3FhYHPj83jC6gQkS3WnsnAhQIsF4O7OabWd/xO52MslIRwSNFAGWOTah3ykhyGoW+IRTv5&#10;1mGUtS20bbGTcFfrcZI8aYcVS0OJDa1Lyr+Pv85AlvF2e+XN/mt0+HmNk2r3Nu2ejXm471czUJH6&#10;+G/+u86s4E+mgivfyAh6cQMAAP//AwBQSwECLQAUAAYACAAAACEA2+H2y+4AAACFAQAAEwAAAAAA&#10;AAAAAAAAAAAAAAAAW0NvbnRlbnRfVHlwZXNdLnhtbFBLAQItABQABgAIAAAAIQBa9CxbvwAAABUB&#10;AAALAAAAAAAAAAAAAAAAAB8BAABfcmVscy8ucmVsc1BLAQItABQABgAIAAAAIQC918YdyAAAAN0A&#10;AAAPAAAAAAAAAAAAAAAAAAcCAABkcnMvZG93bnJldi54bWxQSwUGAAAAAAMAAwC3AAAA/AIAAAAA&#10;" strokecolor="#4579b8 [3044]"/>
                  <v:line id="Gerade Verbindung 1005" o:spid="_x0000_s1452" style="position:absolute;rotation:-45;flip:x;visibility:visible;mso-wrap-style:square" from="26244,356" to="2624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yewQAAAN0AAAAPAAAAZHJzL2Rvd25yZXYueG1sRE/dasIw&#10;FL4XfIdwBO80nSv+VKOMwWDMG1t9gENzbMqak5JErW+/DAa7Ox/f79kdBtuJO/nQOlbwMs9AENdO&#10;t9wouJw/ZmsQISJr7ByTgicFOOzHox0W2j24pHsVG5FCOBSowMTYF1KG2pDFMHc9ceKuzluMCfpG&#10;ao+PFG47uciypbTYcmow2NO7ofq7ulkF+UKX/ssezepU3vJwatgfl6zUdDK8bUFEGuK/+M/9qdP8&#10;13wDv9+kE+T+BwAA//8DAFBLAQItABQABgAIAAAAIQDb4fbL7gAAAIUBAAATAAAAAAAAAAAAAAAA&#10;AAAAAABbQ29udGVudF9UeXBlc10ueG1sUEsBAi0AFAAGAAgAAAAhAFr0LFu/AAAAFQEAAAsAAAAA&#10;AAAAAAAAAAAAHwEAAF9yZWxzLy5yZWxzUEsBAi0AFAAGAAgAAAAhABRArJ7BAAAA3QAAAA8AAAAA&#10;AAAAAAAAAAAABwIAAGRycy9kb3ducmV2LnhtbFBLBQYAAAAAAwADALcAAAD1AgAAAAA=&#10;" strokecolor="#4579b8 [3044]"/>
                  <v:line id="Gerade Verbindung 1006" o:spid="_x0000_s1453" style="position:absolute;rotation:-45;flip:x;visibility:visible;mso-wrap-style:square" from="5106,356" to="510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5PexQAAAN0AAAAPAAAAZHJzL2Rvd25yZXYueG1sRI9Bb8Iw&#10;DIXvk/gPkZF2G+kYA1QIaJo0CY0L7fYDrMY01RqnSgJ0/x4fJu1m6z2/93m7H32vrhRTF9jA86wA&#10;RdwE23Fr4Pvr42kNKmVki31gMvBLCfa7ycMWSxtuXNG1zq2SEE4lGnA5D6XWqXHkMc3CQCzaOUSP&#10;WdbYahvxJuG+1/OiWGqPHUuDw4HeHTU/9cUbWMxtFT/90a1O1WWRTi3H45KNeZyObxtQmcb8b/67&#10;PljBf3kVfvlGRtC7OwAAAP//AwBQSwECLQAUAAYACAAAACEA2+H2y+4AAACFAQAAEwAAAAAAAAAA&#10;AAAAAAAAAAAAW0NvbnRlbnRfVHlwZXNdLnhtbFBLAQItABQABgAIAAAAIQBa9CxbvwAAABUBAAAL&#10;AAAAAAAAAAAAAAAAAB8BAABfcmVscy8ucmVsc1BLAQItABQABgAIAAAAIQAAo5PexQAAAN0AAAAP&#10;AAAAAAAAAAAAAAAAAAcCAABkcnMvZG93bnJldi54bWxQSwUGAAAAAAMAAwC3AAAA+QIAAAAA&#10;" strokecolor="#4579b8 [3044]"/>
                </v:group>
                <v:rect id="Rechteck 1351" o:spid="_x0000_s1454" style="position:absolute;left:12746;top:-831;width:7204;height:3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rFxAAAAN0AAAAPAAAAZHJzL2Rvd25yZXYueG1sRE9Na8JA&#10;EL0X/A/LCN50o9Iq0VVEUFvppRrwOmbHJJqdDdk1pv313YLQ2zze58yXrSlFQ7UrLCsYDiIQxKnV&#10;BWcKkuOmPwXhPLLG0jIp+CYHy0XnZY6xtg/+oubgMxFC2MWoIPe+iqV0aU4G3cBWxIG72NqgD7DO&#10;pK7xEcJNKUdR9CYNFhwacqxonVN6O9yNgt3+uv3c/Oybj2R6Pq0nJrrYLFGq121XMxCeWv8vfrrf&#10;dZg/fh3C3zfhBLn4BQAA//8DAFBLAQItABQABgAIAAAAIQDb4fbL7gAAAIUBAAATAAAAAAAAAAAA&#10;AAAAAAAAAABbQ29udGVudF9UeXBlc10ueG1sUEsBAi0AFAAGAAgAAAAhAFr0LFu/AAAAFQEAAAsA&#10;AAAAAAAAAAAAAAAAHwEAAF9yZWxzLy5yZWxzUEsBAi0AFAAGAAgAAAAhAA+pqsXEAAAA3QAAAA8A&#10;AAAAAAAAAAAAAAAABwIAAGRycy9kb3ducmV2LnhtbFBLBQYAAAAAAwADALcAAAD4AgAAAAA=&#10;" fillcolor="#eeece1 [3214]" stroked="f">
                  <v:textbox>
                    <w:txbxContent>
                      <w:p w14:paraId="793E4157" w14:textId="77777777" w:rsidR="008A6EA7" w:rsidRPr="006B2519" w:rsidRDefault="008A6EA7" w:rsidP="006B2519">
                        <w:pPr>
                          <w:jc w:val="center"/>
                          <w:rPr>
                            <w:rFonts w:ascii="Segoe Print" w:hAnsi="Segoe Print"/>
                            <w:color w:val="000000" w:themeColor="text1"/>
                          </w:rPr>
                        </w:pPr>
                      </w:p>
                    </w:txbxContent>
                  </v:textbox>
                </v:rect>
              </v:group>
            </w:pict>
          </mc:Fallback>
        </mc:AlternateContent>
      </w:r>
    </w:p>
    <w:p w14:paraId="6E138D58" w14:textId="7445A616" w:rsidR="003C21BE" w:rsidRDefault="003C21BE" w:rsidP="003C21BE">
      <w:pPr>
        <w:spacing w:line="312" w:lineRule="auto"/>
        <w:rPr>
          <w:sz w:val="22"/>
        </w:rPr>
      </w:pPr>
    </w:p>
    <w:p w14:paraId="7F226E30" w14:textId="432ABAD7" w:rsidR="003C21BE" w:rsidRDefault="003C21BE" w:rsidP="003C21BE">
      <w:pPr>
        <w:spacing w:line="312" w:lineRule="auto"/>
        <w:rPr>
          <w:sz w:val="22"/>
        </w:rPr>
      </w:pPr>
    </w:p>
    <w:p w14:paraId="66EA2624" w14:textId="5A459823" w:rsidR="003C21BE" w:rsidRDefault="003C21BE" w:rsidP="003C21BE">
      <w:pPr>
        <w:spacing w:line="312" w:lineRule="auto"/>
        <w:rPr>
          <w:sz w:val="22"/>
        </w:rPr>
      </w:pPr>
    </w:p>
    <w:p w14:paraId="3FC612E9" w14:textId="77777777" w:rsidR="003C21BE" w:rsidRDefault="003C21BE" w:rsidP="003C21BE">
      <w:pPr>
        <w:spacing w:line="312" w:lineRule="auto"/>
        <w:rPr>
          <w:sz w:val="22"/>
        </w:rPr>
      </w:pPr>
    </w:p>
    <w:p w14:paraId="2CD05AB3" w14:textId="77777777" w:rsidR="003C21BE" w:rsidRDefault="003C21BE" w:rsidP="003C21BE">
      <w:pPr>
        <w:spacing w:line="312" w:lineRule="auto"/>
        <w:rPr>
          <w:sz w:val="22"/>
        </w:rPr>
      </w:pPr>
    </w:p>
    <w:p w14:paraId="503447A3" w14:textId="77777777" w:rsidR="003C21BE" w:rsidRDefault="003C21BE" w:rsidP="003C21BE">
      <w:pPr>
        <w:spacing w:line="312" w:lineRule="auto"/>
        <w:rPr>
          <w:sz w:val="22"/>
        </w:rPr>
      </w:pPr>
    </w:p>
    <w:p w14:paraId="00AD246A" w14:textId="77777777" w:rsidR="003C21BE" w:rsidRDefault="003C21BE" w:rsidP="003C21BE">
      <w:pPr>
        <w:spacing w:line="312" w:lineRule="auto"/>
        <w:rPr>
          <w:sz w:val="22"/>
        </w:rPr>
      </w:pPr>
    </w:p>
    <w:p w14:paraId="0D5AB514" w14:textId="77777777" w:rsidR="003C21BE" w:rsidRDefault="003C21BE" w:rsidP="003C21BE">
      <w:pPr>
        <w:spacing w:line="312" w:lineRule="auto"/>
        <w:rPr>
          <w:sz w:val="22"/>
        </w:rPr>
      </w:pPr>
    </w:p>
    <w:p w14:paraId="6BE16714" w14:textId="77777777" w:rsidR="003C21BE" w:rsidRDefault="003C21BE" w:rsidP="003C21BE">
      <w:pPr>
        <w:spacing w:line="312" w:lineRule="auto"/>
        <w:rPr>
          <w:sz w:val="22"/>
        </w:rPr>
      </w:pPr>
    </w:p>
    <w:p w14:paraId="413C530E" w14:textId="77777777" w:rsidR="003C21BE" w:rsidRPr="00204F06" w:rsidRDefault="00D66C61" w:rsidP="0033150B">
      <w:pPr>
        <w:pStyle w:val="Listenabsatz"/>
        <w:numPr>
          <w:ilvl w:val="0"/>
          <w:numId w:val="54"/>
        </w:numPr>
        <w:tabs>
          <w:tab w:val="left" w:pos="426"/>
          <w:tab w:val="left" w:pos="851"/>
        </w:tabs>
        <w:spacing w:line="312" w:lineRule="auto"/>
        <w:rPr>
          <w:sz w:val="22"/>
        </w:rPr>
      </w:pPr>
      <w:r w:rsidRPr="00AA18D1">
        <w:rPr>
          <w:noProof/>
          <w:lang w:eastAsia="de-DE"/>
        </w:rPr>
        <w:drawing>
          <wp:anchor distT="0" distB="0" distL="114300" distR="114300" simplePos="0" relativeHeight="251630080" behindDoc="0" locked="0" layoutInCell="1" allowOverlap="1" wp14:anchorId="7A7372F4" wp14:editId="3FFAAEB6">
            <wp:simplePos x="0" y="0"/>
            <wp:positionH relativeFrom="column">
              <wp:posOffset>4793615</wp:posOffset>
            </wp:positionH>
            <wp:positionV relativeFrom="paragraph">
              <wp:posOffset>60960</wp:posOffset>
            </wp:positionV>
            <wp:extent cx="314325" cy="314325"/>
            <wp:effectExtent l="0" t="0" r="9525" b="9525"/>
            <wp:wrapNone/>
            <wp:docPr id="2906" name="Grafik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sidRPr="00204F06">
        <w:rPr>
          <w:sz w:val="22"/>
        </w:rPr>
        <w:t>Berechnen Sie den Abstand zwischen den Mittelpunkten der Bohrlöcher</w:t>
      </w:r>
      <w:r w:rsidR="003C21BE">
        <w:rPr>
          <w:sz w:val="22"/>
        </w:rPr>
        <w:t xml:space="preserve"> bei der Lehne</w:t>
      </w:r>
      <w:r w:rsidR="003C21BE" w:rsidRPr="00204F06">
        <w:rPr>
          <w:sz w:val="22"/>
        </w:rPr>
        <w:t>.</w:t>
      </w:r>
    </w:p>
    <w:p w14:paraId="424B07CB" w14:textId="77777777" w:rsidR="003C21BE" w:rsidRDefault="003C21BE" w:rsidP="003C21BE">
      <w:pPr>
        <w:tabs>
          <w:tab w:val="left" w:pos="426"/>
          <w:tab w:val="left" w:pos="851"/>
        </w:tabs>
        <w:spacing w:line="312" w:lineRule="auto"/>
        <w:rPr>
          <w:sz w:val="22"/>
        </w:rPr>
      </w:pPr>
      <w:r>
        <w:rPr>
          <w:sz w:val="22"/>
        </w:rPr>
        <w:tab/>
        <w:t>Rechnung:</w:t>
      </w:r>
    </w:p>
    <w:p w14:paraId="5376CA11" w14:textId="77777777" w:rsidR="003C21BE" w:rsidRDefault="003C21BE" w:rsidP="003C21BE">
      <w:pPr>
        <w:spacing w:line="312" w:lineRule="auto"/>
        <w:rPr>
          <w:sz w:val="22"/>
        </w:rPr>
      </w:pPr>
    </w:p>
    <w:p w14:paraId="0F32C76B" w14:textId="77777777" w:rsidR="003C21BE" w:rsidRDefault="003C21BE" w:rsidP="003C21BE">
      <w:pPr>
        <w:spacing w:line="312" w:lineRule="auto"/>
        <w:rPr>
          <w:sz w:val="22"/>
        </w:rPr>
      </w:pPr>
      <w:r>
        <w:rPr>
          <w:noProof/>
          <w:sz w:val="22"/>
          <w:lang w:eastAsia="de-DE"/>
        </w:rPr>
        <mc:AlternateContent>
          <mc:Choice Requires="wpg">
            <w:drawing>
              <wp:anchor distT="0" distB="0" distL="114300" distR="114300" simplePos="0" relativeHeight="251668992" behindDoc="0" locked="0" layoutInCell="1" allowOverlap="1" wp14:anchorId="41FBC938" wp14:editId="0F0D5F40">
                <wp:simplePos x="0" y="0"/>
                <wp:positionH relativeFrom="column">
                  <wp:posOffset>66675</wp:posOffset>
                </wp:positionH>
                <wp:positionV relativeFrom="paragraph">
                  <wp:posOffset>132927</wp:posOffset>
                </wp:positionV>
                <wp:extent cx="3572510" cy="1974215"/>
                <wp:effectExtent l="0" t="0" r="8890" b="6985"/>
                <wp:wrapNone/>
                <wp:docPr id="2678" name="Gruppieren 2678"/>
                <wp:cNvGraphicFramePr/>
                <a:graphic xmlns:a="http://schemas.openxmlformats.org/drawingml/2006/main">
                  <a:graphicData uri="http://schemas.microsoft.com/office/word/2010/wordprocessingGroup">
                    <wpg:wgp>
                      <wpg:cNvGrpSpPr/>
                      <wpg:grpSpPr>
                        <a:xfrm>
                          <a:off x="0" y="0"/>
                          <a:ext cx="3572510" cy="1974215"/>
                          <a:chOff x="0" y="0"/>
                          <a:chExt cx="3572510" cy="1974792"/>
                        </a:xfrm>
                      </wpg:grpSpPr>
                      <pic:pic xmlns:pic="http://schemas.openxmlformats.org/drawingml/2006/picture">
                        <pic:nvPicPr>
                          <pic:cNvPr id="2679" name="Grafik 2679" descr="F:\Schule_und_mehr\Lernlandschaften\Klappstuhl\Sprekelmayer\Lehne.jpg"/>
                          <pic:cNvPicPr>
                            <a:picLocks noChangeAspect="1"/>
                          </pic:cNvPicPr>
                        </pic:nvPicPr>
                        <pic:blipFill rotWithShape="1">
                          <a:blip r:embed="rId52" cstate="print">
                            <a:extLst>
                              <a:ext uri="{28A0092B-C50C-407E-A947-70E740481C1C}">
                                <a14:useLocalDpi xmlns:a14="http://schemas.microsoft.com/office/drawing/2010/main" val="0"/>
                              </a:ext>
                            </a:extLst>
                          </a:blip>
                          <a:srcRect l="23951" t="57087" r="34197" b="28908"/>
                          <a:stretch/>
                        </pic:blipFill>
                        <pic:spPr bwMode="auto">
                          <a:xfrm>
                            <a:off x="381000" y="464127"/>
                            <a:ext cx="3191510" cy="1510665"/>
                          </a:xfrm>
                          <a:prstGeom prst="rect">
                            <a:avLst/>
                          </a:prstGeom>
                          <a:noFill/>
                          <a:ln>
                            <a:noFill/>
                          </a:ln>
                          <a:extLst>
                            <a:ext uri="{53640926-AAD7-44D8-BBD7-CCE9431645EC}">
                              <a14:shadowObscured xmlns:a14="http://schemas.microsoft.com/office/drawing/2010/main"/>
                            </a:ext>
                          </a:extLst>
                        </pic:spPr>
                      </pic:pic>
                      <wpg:grpSp>
                        <wpg:cNvPr id="2680" name="Gruppieren 2680"/>
                        <wpg:cNvGrpSpPr/>
                        <wpg:grpSpPr>
                          <a:xfrm>
                            <a:off x="609600" y="187036"/>
                            <a:ext cx="2582883" cy="593766"/>
                            <a:chOff x="0" y="0"/>
                            <a:chExt cx="2583274" cy="594344"/>
                          </a:xfrm>
                        </wpg:grpSpPr>
                        <wps:wsp>
                          <wps:cNvPr id="2681" name="Gerade Verbindung 2012"/>
                          <wps:cNvCnPr/>
                          <wps:spPr>
                            <a:xfrm flipV="1">
                              <a:off x="118754" y="23750"/>
                              <a:ext cx="0" cy="5705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82" name="Gerade Verbindung 2013"/>
                          <wps:cNvCnPr/>
                          <wps:spPr>
                            <a:xfrm>
                              <a:off x="0" y="106871"/>
                              <a:ext cx="258327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83" name="Gerade Verbindung 2014"/>
                          <wps:cNvCnPr/>
                          <wps:spPr>
                            <a:xfrm flipV="1">
                              <a:off x="2505643" y="0"/>
                              <a:ext cx="0" cy="5943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84" name="Gerade Verbindung 2015"/>
                          <wps:cNvCnPr/>
                          <wps:spPr>
                            <a:xfrm rot="2700000" flipH="1">
                              <a:off x="2496844" y="38595"/>
                              <a:ext cx="0" cy="1435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85" name="Gerade Verbindung 2016"/>
                          <wps:cNvCnPr/>
                          <wps:spPr>
                            <a:xfrm rot="2700000" flipH="1">
                              <a:off x="109847" y="38595"/>
                              <a:ext cx="0" cy="143506"/>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686" name="Rechteck 2686"/>
                        <wps:cNvSpPr/>
                        <wps:spPr>
                          <a:xfrm>
                            <a:off x="1655619" y="0"/>
                            <a:ext cx="602673"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7" name="Rechteck 2687"/>
                        <wps:cNvSpPr/>
                        <wps:spPr>
                          <a:xfrm>
                            <a:off x="0" y="1281545"/>
                            <a:ext cx="602673" cy="26416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B0C59D" id="Gruppieren 2678" o:spid="_x0000_s1026" style="position:absolute;margin-left:5.25pt;margin-top:10.45pt;width:281.3pt;height:155.45pt;z-index:251668992" coordsize="35725,19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27T7BQAAaBoAAA4AAABkcnMvZTJvRG9jLnhtbOxZW2/bNhR+H7D/&#10;IOi9sSRLsmTEKYJ0yYplbdB07UuAgqYoS4tEchQdJ/v1+0hd4luStgOCrchDHN4OyXP4nasOX9/W&#10;lXPDVFMKPnP9A891GKciK/li5v7x8fRV4jqNJjwjleBs5t6xxn199PNPhys5ZYEoRJUx5WAT3kxX&#10;cuYWWsvpaNTQgtWkORCScUzmQtVEo6sWo0yRFXavq1HgefFoJVQmlaCsaTD6pp10j+z+ec6ofp/n&#10;DdNONXNxN21/lf2dm9/R0SGZLhSRRUm7a5DvuEVNSo5Dh63eEE2cpSp3tqpLqkQjcn1ART0SeV5S&#10;ZnkAN763xc2ZEktpeVlMVws5iAmi3ZLTd29L391cKKfMZm4QT/BWnNR4pTO1lLJkinHHDkNKK7mY&#10;YvGZkpfyQnUDi7ZnGL/NVW3+gyXn1sr3bpAvu9UOxeA4mgSRj2egmPPTSRj4UfsCtMAz7dDR4peH&#10;KCdpYChH/cEjc7/hOrKkU/x1AkNrR2BPAwtUeqmY221Sf9UeNVHXS/kKbyuJLudlVeo7i1O8orkU&#10;v7ko6YVqOxuyT+9lT/Ly2sgdQxlrKNB6Or26pMWyYl+WPPtSs0JdnTPFK+gVNIXkmvGr3yoiZaOX&#10;RXV1KRW7ZlVN7phZWHB28KdcGHmZO5hj20sQI6RzQa8bh4uTgvAFO24kdAavY6W7uXxkuhsczKtS&#10;npZV5SihP5e6uCyIBHx8qwpmshMeWNgC7B75t8rwRtBlzbhutVuxCnIUvClK2biOmrJ6zgBW9Tbz&#10;ASNYFo3zpCq5boHUKPoBDBh1D8ZphEVgJpp4yQTUQGAI2LkOVD9IUi/paLRimhYGTobDnqlWWg3Q&#10;7sxXv4sMB5GlFpa3LbSPE9/zgGvAOoxDP5i0Gw+491P/HvdoxbHF/YBePIRq9BkTtWMa4A882IPI&#10;zXmjW6D3S4yWcWHEjnEyrfjGAPY0I5YTc/euCcZaHbY6MqjzoPsJbr9H9zGMQ75R92MvjTtp+MnE&#10;G8eb0giiJEiScWsFonQ8ibsFTxkBEI6DSdgThuMwNDsPUty0ASsJj9L0CERvB4PfZDQttPEkZtt1&#10;xU0AsU5wTJGMOZ+Ympc8W/KFA5NurVRHc8I7w9lM25dpjZeTQ1E+9VrT2U8fkovAKhAVjCdR56h6&#10;QHUmFLiO0k0Z7CCpKjl7GEkQWX8Z29J3FWtB9YHlcAsw2q0yW4fMTirl3BDoFqEUOtoaCQM4rDZk&#10;OUA5EHr22EcJu/WGlFln/S3EA4U9WXA9ENclF2rf6fq2v3Lergd61vg2zbnI7uwz2QkAqH3y50BS&#10;8CiSxq0mWvQ9gCQjiA3/C0uTTCzLEHDnSje0yOJqUKAX8ADv/1PwwJ4+YoaskTDwhul6ADx7zVAQ&#10;eVEcYu/dYK63QWk49iw2X2D0A9gguJxHYGSjlidghFAQPmuCeMjEAMa3/do7kc42BWEaJ/DdBlTj&#10;JEq7HKA3UB2w/HAceTYyeAHWDwCs6FFg2Xf+18DyvTQJEd6/4Kp+KFR7tqDpPhh/vgAq7jGGFLDQ&#10;jJosOlmH1lC66IPevnwwxE1+HEWxj8x71+HFHnLyLm0JkOXFTwRPT+VwjajKzKRxJmzbCpPni768&#10;sbGq4s5q5qZRENnodsgCYSFt0mc0qE0tbGtPNB/sC4v7aN5epDBJjA3yI2vC2wxruJ/Nt/YH/F+R&#10;KTx3wF8NOcoTAb+pYNiqVSPpaYkc/Jw0+oIoFAPhj1Dg1O/xk1cC8hddy3UKof7eN27WI93ErOus&#10;UFycuc1fS2KKSdVbjkQ09cMQ22rbCVEVQ0etz8zXZ/iyPhFIupBp4na2adbrqm/mStSfUQc9Nqdi&#10;inCKs2cu1arvnGj0MYVKKmXHx7bdVqnO+aVEbat9PFNj+Hj7mSjZFSI0vPI70Se/ZLpVj2jXGtxw&#10;cYziSF7aYoVBX5tIdQnWs+ZR8ABtDLNuBmxJpvMwT5sBSAoGwA8SPwq3wpPnNQN9vvpiBgZN/g4X&#10;9mIGOpvwXzADNjLA5wzrSbpPL+Z7yXrfmo37D0RH/wAAAP//AwBQSwMECgAAAAAAAAAhAHwVRmnd&#10;IwIA3SMCABUAAABkcnMvbWVkaWEvaW1hZ2UxLmpwZWf/2P/gABBKRklGAAEBAQDcANwAAP/bAEMA&#10;CAYGBwYFCAcHBwkJCAoMFA0MCwsMGRITDxQdGh8eHRocHCAkLicgIiwjHBwoNyksMDE0NDQfJzk9&#10;ODI8LjM0Mv/bAEMBCQkJDAsMGA0NGDIhHCEyMjIyMjIyMjIyMjIyMjIyMjIyMjIyMjIyMjIyMjIy&#10;MjIyMjIyMjIyMjIyMjIyMjIyMv/AABEICicHL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G8W6lqGkeFNSvtKsZb3UIoT9ngijLszngHa&#10;OSATkgdgaANgkAgEgZ6UteIeHPhDd+K9IXXfGmuaz/a16pkESybDbg9AQwPOO2AB0xxWp8MtT1rR&#10;/Heu/D/VdRfVIdOhFxbXchyyp8nynOT0kXjPGCBxQB60SAMkgfWm+bH/AH1/OvJfi9A3iHxX4O8J&#10;pNNGt5cPLOYXwwjGMn8t5/Crh+AvhM/8vutf+Bg/+JoA9RpCwUZYgD3rndQubPwB4AmmUvJbaTZ4&#10;iEr5aQqMICfUnA/GvL/C/wANbv4iaOvinxfrup/atQDSW0FvIFWFCflOCDwRyAMcEd6APc6K8e8B&#10;X2s+DfiNcfD7WNSl1Cylt/tGmTy53ADJ2/TAfjOAU4617D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2SRYonkc4RFLMfQCobK8g1Cxt722ffb3EayxvgjcrDIODz0NAFiiiigAooooAK&#10;KKKACiiigAooooAKKKKACiiigAooooAKKKKACiiigAooooAKKKKACiiigAooooAKKKKACiiigAoo&#10;rnfHU+uWvgvUrnw44XVIYvMizGHJAILAAggnbnAx1oAh8aWnjO8traPwfqOnWMmX+0SXikntt2/I&#10;w/vZyPSuE+F1x/wj3jDUvDniSylj8W3ym5e/eQSLeIMnCntgZOO+G6YArb8A/FfQ9c8LW76zq9ra&#10;atbx7LtLl1i3Mv8AGM4BB64HTkVzlvqUPxE+Omm6joYeXSdCtyJr1RtV2O7ABPJBLY98MelAGl4w&#10;8A+KPEvxWs9Xsr8aXpsFkLcX0Eg85R8+4KvUMd5GfTnPaq2v/C3UfDmmS654T8TauNTskMxjup/M&#10;WcKMsOmM4zgEEHofUauu/Ea98IfE9NL8QrFD4avLfda3ixNlH4zvIznBDDAHG5SeKt+N/ij4a0fw&#10;zdfY9Utr+/uYWjtbe1kEhZ2GATjoBnJz6cc0Ac34s8Vv4u/Z1udXKBJ5ViiuVUcb1lUMR7EgEemc&#10;V6Z4PRY/BOgogAUadbgAf9c1rz/RPAV+P2fp/D0qFNSu7d7nyj1EhbeiH0PyqD6EmrHwy+JOgS+C&#10;rLTtV1O30/UtLhFtcQ3T+WcJ8oILdcgDIHIOR6ZAM/xySn7QHghk4ZoSrEdxufj9TXsVeKaFfx/E&#10;b47/ANvaeGk0XQbTyo5yuFkc7gMZ9S7EeyV7XQAUUUUAFFFFABRRRQAUUUUAFFFFABRRRQAUUUUA&#10;FFFFABRRRQAUUUUAFFFFABRRRQAUUUUAFFFFABRRRQAUUUUAFFFVJNStItUg0x5cXk8TzRx4PzKh&#10;UMc9OCw/OgC3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WFrGm+IL28STSvEUemwLHtaFrBZyzZPzbiwxwQMe3v&#10;QBqagM6bdD1hf+RriLXxFcWPhHw7oehQpd+ILnTIDFEx/d20flqDNKR0Qdh1Y8DuRneJrvxfpzrp&#10;Gn+J4dS1edGf7MumIiww45klbcdqjtxljwB1IPAvgjXdK8NWtzp/itEkv4IriWSXTVlkOUG1S5fJ&#10;CjgdgKAPRNIsrjT9Jt7W7v5b+5jXElzKAGkbOScAYA9B2GOtXa5I6D4z7eNoR/3B4/8A4um/2B41&#10;/wCh5h/8E0f/AMXQB19Fcf8A2B41/wCh5h/8E0f/AMXR/YHjX/oeYf8AwTR//F0AdhRXH/2B41/6&#10;HmH/AME0f/xdH9geNf8AoeYf/BNH/wDF0AdhRXH/ANgeNf8AoeYf/BNH/wDF0f2B41/6HmH/AME0&#10;f/xdAHYUVx/9geNf+h5h/wDBNH/8XR/YHjX/AKHmH/wTR/8AxdAHYUVx/wDYHjX/AKHmH/wTR/8A&#10;xdH9geNf+h5h/wDBNH/8XQB2FFcf/YHjX/oeYf8AwTR//F0f2B41/wCh5h/8E0f/AMXQB2FFcf8A&#10;2B41/wCh5h/8E0f/AMXR/YHjX/oeYf8AwTR//F0AdhRXH/2B41/6HmH/AME0f/xdH9geNf8AoeYf&#10;/BNH/wDF0AdhRXH/ANgeNf8AoeYf/BNH/wDF0f2B41/6HmH/AME0f/xdAHYUVx/9geNf+h5h/wDB&#10;NH/8XR/YHjX/AKHmH/wTR/8AxdAHYUVx/wDYHjX/AKHmH/wTR/8AxdH9geNf+h5h/wDBNH/8XQB2&#10;FFcf/YHjX/oeYf8AwTR//F0f2B41/wCh5h/8E0f/AMXQB2FFcf8A2B41/wCh5h/8E0f/AMXR/YHj&#10;X/oeYf8AwTR//F0AdhRXH/2B41/6HmH/AME0f/xdH9geNf8AoeYf/BNH/wDF0AdhRXH/ANgeNf8A&#10;oeYf/BNH/wDF0f2B41/6HmH/AME0f/xdAHYUVyH9geNf+h5h/wDBNH/8XR/YHjT/AKHiH/wTR/8A&#10;xdAEmqfDXwbrN897faBaSXMjbnkUFC59TtIyfet7StH03Q7FbLS7GCztlORHCgUZ9T6n3Nc9/YPj&#10;T/od4f8AwTx//F0f2D40/wCh3h/8E8f/AMXQBv6vouma9YtZarYw3lsxz5cq5APqPQ+4rF0n4ceD&#10;9Dvo73T9BtYrmM7o5WBcofUbicH3FRf2D40/6HeH/wAE8f8A8XR/YPjP/od4f/BPH/8AF0AddXMa&#10;x8O/COv3zXup6FazXTfflAKM/wDvbSMn3NQf2D40/wCh3h/8E8f/AMXR/YPjT/od4f8AwTx//F0A&#10;dDpWkadodgljpdnDaWqcrFCu0ZPU+596u1yP9g+NP+h3h/8ABNH/APF0n9geNf8AoeIf/BNH/wDF&#10;0AdfRXH/ANgeNf8AoeYf/BNH/wDF0f2B41/6HmH/AME0f/xdAHYUVx/9geNf+h5h/wDBNH/8XR/Y&#10;HjX/AKHmH/wTR/8AxdAHYUVx/wDYHjX/AKHmH/wTR/8AxdH9geNf+h5h/wDBNH/8XQB2FFcf/YHj&#10;X/oeYf8AwTR//F0f2B41/wCh5h/8E0f/AMXQB2FFcf8A2B41/wCh5h/8E0f/AMXR/YHjX/oeYf8A&#10;wTR//F0AdhRXH/2B41/6HmH/AME0f/xdH9geNf8AoeYf/BNH/wDF0AdhRXH/ANgeNf8AoeYf/BNH&#10;/wDF0f2B41/6HmH/AME0f/xdAHYUVx/9geNf+h5h/wDBNH/8XR/YHjX/AKHmH/wTR/8AxdAHYUVx&#10;/wDYHjX/AKHmH/wTR/8AxdH9geNf+h5h/wDBNH/8XQB2FFcf/YHjX/oeYf8AwTR//F0f2B41/wCh&#10;5h/8E0f/AMXQB2FFcf8A2B41/wCh5h/8E0f/AMXR/YHjX/oeYf8AwTR//F0AdhRXH/2B41/6HmH/&#10;AME0f/xdH9geNf8AoeYf/BNH/wDF0AdhRXH/ANgeNf8AoeYf/BNH/wDF0f2B41/6HmH/AME0f/xd&#10;AHYUVx/9geNf+h5h/wDBNH/8XR/YHjX/AKHmH/wTR/8AxdAHYUVx/wDYHjX/AKHmH/wTR/8AxdH9&#10;geNf+h5h/wDBNH/8XQB2FFcf/YHjX/oeYf8AwTR//F0v9geNP+h4h/8ABNH/APF0AdfXJ6m8cHxK&#10;0m4mdI4o9IvS7ucBQJICST0AHrUcmkeLbaCSa48c26RRqWd30mNQoHcnf0FcA+j+I/G3jPTVv9bH&#10;9mC0nmsZ309U+0qrwht8O7mNiVI3HkKDjmgD0fSbvUvEmrR6tHJLZ6BBu+yxFdr3xIx5rg8rGMna&#10;uASQGPGAeork20LxkT8vjSEf9wdP/i66HTobu30+GG+uxeXSLiS4EQiDn12gnH50AW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tqK3r6dcrp0kUd6Y2EDzKWRXxwWA5IzVmigDm9J8NweHdDvyZnvNRuo2lvr6YfvLiTaeT6&#10;KOiqOAOBVrwed3grQT66fb/+i1rQ1L/kFXn/AFwf/wBBNZvgv/kRtA/7B1v/AOi1oA3KKKKACiii&#10;gAooooAKKKKACiiigAooooAKKKKACiiigAooooAKKKKACiiigAooooAKKKKACiiigAooooAKKKKA&#10;CiiigAooooAKKKKACiiigAooooAKKKKACiiigAooooAKKKKACiiigAooooAKKKKACiiigAooooAK&#10;KKKACiiigAooooAKKKKACiiigAooooAKKKKAMLV9Al13UoEv7lW0WECRrFVI+0Sg5HmHugwDt6E9&#10;cgYqnfPj4naKnrpV5/6Mgrqa5LUD/wAXW0Mf9Qq8/wDRkFAHW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Vd&#10;T/5BV5/1wf8A9BNZvgv/AJEXQP8AsHW//ota0tT/AOQVef8AXB//AEE1meC/+RF0D/sHW/8A6LWg&#10;DdooooAKKKKACiiigAooooAKKKKACiiigAooooAKKKKACiiigAooooAKKKKACiiigAooooAKKKKA&#10;CiiigAooooAKKKKACiiigAooooAKKKKACiiigAooooAKKKKACiiigAooooAKKKKACiiigAooooAK&#10;KKKACiiigAooooAKKKKACiiigAooooAKKKKACiiigAooooAK5HUP+SsaH/2Cbz/0ZBXXVyOof8lY&#10;0P8A7BN5/wCjIKAOu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6n/yCrz/rg/8A6CazPBf/ACIugf8AYOt/&#10;/Ra1p6n/AMgq8/64P/6CazPBf/Ii6B/2Drf/ANFrQBu0UUUAFFFFABRRRQAUUUUAFFFFABRRRQAU&#10;UUUAFFFFABRRRQAUUUUAFFFFABRRRQAUUUUAFFFFABRRRQAUUUUAFFFFABRRRQAUUUUAFFFFABRR&#10;RQAUUUUAFFFFABRRRQAUUUUAFFFFABRRRQAUUUUAFFFFABRRRQAUUUUAFFFFABRRRQAUUUUAFFFF&#10;ABRRRQAUUUUAFcjqH/JWND/7BN5/6Mgrrq5HUP8AkrGh/wDYJvP/AEZBQB1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XU/+QVef9cH/wDQTWZ4L/5EXQP+wdb/APota09T/wCQVef9cH/9BNZngv8A5EXQP+wd&#10;b/8AotaAN2iiigAooooAKKKKACiiigAooooAKKKKACiiigAooooAKKKKACiiigAooooAKKKKACii&#10;igAooooAKKKKACiiigAooooAKKKKACiiigAooooAKKKKACiiigAooooAKKKKACiiigAooooAKKKK&#10;ACiiigAooooAKKKKACiiigAooooAKKKKACiiigAooooAKKKKACiiigArkdQ/5Kxof/YJvP8A0ZBX&#10;XVyOof8AJWND/wCwTef+jIKAOu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6n/yCrz/AK4P/wCgmszwX/yI&#10;ugf9g63/APRa1p6n/wAgm8/64P8A+gmszwV/yIvh/wD7B1v/AOi1oA3aKKKACiiigAooooAKKKKA&#10;CiiigAooooAKKKKACiiigAooooAKKKKACiiigAooooAKKKKACiiigAooooAKKKKACiiigAooooAK&#10;KKKACiiigAooooAKKKKACiiigAooooAKKKKACiiigAooooAKKKKACiiigAooooAKKKKACiiigAoo&#10;ooAKKKKACiiigAooooAKKKKACuR1D/krGhf9gm8/9GQV11chqH/JWdC/7BN5/wCjIKAOv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nbapZ3d9dWMM4a6tSB&#10;NEQQy5GQcHqD6jil1DU7HSbJ73UbuG1to8b5ZXCqMnHU1xmteJfCGpSQ6hp/ivSrXWLYEW9yZ1Ks&#10;D1jcZ+ZD3HY8jkUAb2nand3HjbXNNldTa2lvayQqFwQX8zdk9/uiugryrwt8RfDl34v1+9vdSs7B&#10;5Le1iKzXC7WdPM3bG6MORgjsRwOldgfiH4OXr4l0v/wJWgDpaK5j/hY/gz/oZ9L/APAhaT/hZHgv&#10;/oZ9L/8AAhaAOoorl/8AhZHgv/oZ9L/8CFo/4WR4L/6GfS//AAIWgDqKK5f/AIWR4L/6GfS//Aha&#10;P+FkeC/+hn0v/wACFoA6iiuX/wCFkeC/+hn0v/wIWj/hZHgv/oZ9L/8AAhaAOoorlv8AhZPgr/oa&#10;NL/8CFrc0rWNO1uz+16XewXltuK+bC4ZcjqMigC1NEs8EkL/AHJFKtj0IxUGnWEOl6Za6fbbvItY&#10;lhj3HJ2qABk/QU+8u4NPsbi9upRFbW8bSyyHoiKMk/gAa4b/AIXb8PP+hh/8krj/AON0AegUV5//&#10;AMLt+Hn/AEMP/klcf/G6P+F2/Dz/AKGH/wAkrj/43QB6BRXn/wDwu34ef9DD/wCSVx/8bo/4Xb8P&#10;P+hh/wDJK4/+N0AegUV5/wD8Lt+Hn/Qw/wDklcf/ABuj/hdvw8/6GH/ySuP/AI3QB6BRXn//AAu3&#10;4ef9DD/5JXH/AMbo/wCF2/Dz/oYf/JK4/wDjdAHoFFef/wDC7fh5/wBDD/5JXH/xuj/hdvw8/wCh&#10;h/8AJK4/+N0AegUV5/8A8Lt+Hn/Qw/8Aklcf/G6P+F2/Dz/oYf8AySuP/jdAHoFFef8A/C7fh5/0&#10;MP8A5JXH/wAbo/4Xb8PP+hh/8krj/wCN0AegUV5//wALt+Hn/Qw/+SVx/wDG6P8Ahdvw8/6GH/yS&#10;uP8A43QB6BRXn/8Awu34ef8AQw/+SVx/8bo/4Xb8PP8AoYf/ACSuP/jdAHoFFef/APC7fh5/0MP/&#10;AJJXH/xuj/hdvw8/6GH/AMkrj/43QB6BRXn/APwu34ef9DD/AOSVx/8AG6P+F2/Dz/oYf/JK4/8A&#10;jdAHoFFef/8AC7fh5/0MP/klcf8Axuj/AIXb8PP+hh/8krj/AON0AegUV5//AMLt+Hn/AEMP/klc&#10;f/G6P+F2/Dz/AKGH/wAkrj/43QB6BRXn/wDwu34ef9DD/wCSVx/8bo/4Xb8PP+hh/wDJK4/+N0Ae&#10;gUV5/wD8Lt+Hn/Qw/wDklcf/ABuj/hdvw8/6GH/ySuP/AI3QB6BRXn//AAu34ef9DD/5JXH/AMbo&#10;/wCF2/Dz/oYf/JK4/wDjdAHoFFef/wDC7fh5/wBDD/5JXH/xuj/hdvw8/wChh/8AJK4/+N0AegUV&#10;5/8A8Lt+Hn/Qw/8Aklcf/G6P+F2/Dz/oYf8AySuP/jdAHoFFef8A/C7fh5/0MP8A5JXH/wAbo/4X&#10;b8PP+hh/8krj/wCN0AegUV5//wALt+Hn/Qw/+SVx/wDG6P8Ahdvw8/6GH/ySuP8A43QB6BRXn/8A&#10;wu34ef8AQw/+SVx/8bo/4Xb8PP8AoYf/ACSuP/jdAHoFFef/APC7fh5/0MP/AJJXH/xuj/hdvw8/&#10;6GH/AMkrj/43QB6BRXn/APwu34ef9DD/AOSVx/8AG6P+F2/Dz/oYf/JK4/8AjdAHoFFef/8AC7fh&#10;5/0MP/klcf8Axuj/AIXb8PP+hh/8krj/AON0AegUV5//AMLt+Hn/AEMP/klcf/G6P+F2/Dz/AKGH&#10;/wAkrj/43QB6BRXn/wDwu34ef9DD/wCSVx/8bo/4Xb8PP+hh/wDJK4/+N0AegUV5/wD8Lt+Hn/Qw&#10;/wDklcf/ABuj/hdvw8/6GH/ySuP/AI3QB6BRXn//AAu34ef9DD/5JXH/AMbo/wCF2/Dz/oYf/JK4&#10;/wDjdAHoFFef/wDC7fh5/wBDD/5JXH/xuj/hdvw8/wChh/8AJK4/+N0AegUV5/8A8Lt+Hn/Qw/8A&#10;klcf/G6P+F2/Dz/oYf8AySuP/jdAHoFFef8A/C7fh5/0MP8A5JXH/wAbo/4Xb8PP+hh/8krj/wCN&#10;0AegUV5//wALt+Hn/Qw/+SVx/wDG6P8Ahdvw8/6GH/ySuP8A43QB6BRXn/8Awu34ef8AQw/+SVx/&#10;8bo/4Xb8PP8AoYf/ACSuP/jdAHoFFef/APC7fh5/0MP/AJJXH/xuj/hdvw8/6GH/AMkrj/43QB6B&#10;RXn/APwu34ef9DD/AOSVx/8AG6P+F2/Dz/oYf/JK4/8AjdAHoFFef/8AC7fh5/0MP/klcf8Axuj/&#10;AIXb8PP+hh/8krj/AON0AegUV5//AMLt+Hn/AEMP/klcf/G6P+F2/Dz/AKGH/wAkrj/43QB6BVCX&#10;R7WbXbbWH3/araCS3jw3y7XKlsj1+QVx3/C7fh5/0MP/AJJXH/xutLQfid4O8TarHpekaytxeyKz&#10;JEYJYy2Bk4LKATgE4z2NAHXUUUUAFFFFABRRRQAUUUUAFFFFABRRRQAUUUUAZ2q65p+iJbPqVytv&#10;HczrbxyODt3sCQCegzjGT3qj4u1O80rS7WayYLJJqFrAxK7vkeVVYfiCRntmquteKfBUy3mi6zrG&#10;lsCDFcW08y8eoPof5V5vqfjPTdHjsfDz65a6rpR1C0msb8XCu9vHHOjNHMR/dAO1+4GD05APcaK5&#10;w+P/AAgvXxLpf/gSv+NRn4i+DB18TaX/AOBC0AdPRXL/APCx/Bf/AEM+l/8AgQtH/CyPBf8A0M+l&#10;/wDgQtAHUUVy/wDwsjwX/wBDPpf/AIELR/wsjwX/ANDPpf8A4ELQB1FFcv8A8LI8F/8AQz6X/wCB&#10;C0f8LI8F/wDQz6X/AOBC0AdRRXL/APCyPBf/AEM+l/8AgQtL/wALH8GH/mZ9L/8AAhaAOnorF03x&#10;f4d1i7W003WrG6uGBKxRTBmIAyePpWFqHxe8C6XqNzp95rojuraVoZkFpO211OCMhCDgjsaAO3or&#10;z/8A4Xb8PP8AoYf/ACSuP/jdH/C7fh5/0MP/AJJXH/xugD0CivP/APhdvw8/6GH/AMkrj/43R/wu&#10;34ef9DD/AOSVx/8AG6APQKK8/wD+F2/Dz/oYf/JK4/8AjdH/AAu34ef9DD/5JXH/AMboA9Aorz//&#10;AIXb8PP+hh/8krj/AON0f8Lt+Hn/AEMP/klcf/G6APQKK8//AOF2/Dz/AKGH/wAkrj/43R/wu34e&#10;f9DD/wCSVx/8boA9Aorz/wD4Xb8PP+hh/wDJK4/+N0f8Lt+Hn/Qw/wDklcf/ABugD0Ciud8NeO/D&#10;XjCW4i0LU1u5LdQ0ieVJGQD0OHUZH0roqACiiigAooooAKKKKACiiigAooooAKKKKACiiigAoooo&#10;AKKKKACiiigAooooAKKKKACiiigAooooAKKKKACiiigAooooAKKKKACiiigAooooAKKKKACiiigA&#10;ooooAKKKKACiiigAooooAKKKKACiiigAooooAKKKKACiiigAooooAKKKKACiiigAooooAKKKKACi&#10;iigAooooAKKKKACiiigAooooAKKKKACiiigAooooAKKKKACiiigAooooAKKKKACiiigDgJdIkv8A&#10;4i6/eWNx9m1W0s7P7NMclCD5uUcd0bAz3HUciuo0TXY9WWa3mia11K1IW6tHPzRsehB/iQ9Qw6/X&#10;IGXo5/4uV4nHpaWP/tWum+zwfaftPkx/aNnl+btG7bnO3PXGecUAS0UUUAFFFFABRRRQAUUUUAFF&#10;FFAHP+O/+SeeJv8AsFXX/opq5H4X+EPDOofDXQ7q88O6Tc3EkJMk01lG7sd7dSRk113jv/knnib/&#10;ALBV1/6Kasn4Rf8AJKvD/wD1wb/0NqANb/hBPB//AEKmh/8Aguh/+Jo/4QTwf/0Kmh/+C6H/AOJr&#10;oKKAOf8A+EE8H/8AQqaH/wCC6H/4muC8MeFfDlx8XfHNlNoGlyWtsll5ED2cZSLdFltqkYXJ5OOt&#10;eu15r4Qb/i9fxAH+xZf+iqAOq/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8w+BXhrQNY8G6lPqWh6beyrqsqK9z&#10;axysqiOMhQWB45PHua9vryL9nU58A6kfXV5f/RUVAHe/8IJ4P/6FTQ//AAXQ/wDxNH/CCeD/APoV&#10;ND/8F0P/AMTXQUUAc/8A8IJ4P/6FTQ//AAXQ/wDxNea6hpGmaN+0p4Tg0vT7SxhbTpXaO1hWJS2y&#10;4GSFAGcAc+1e1V5D4i/5Od8I/wDYLk/9BuaAPXqKKKACiiigAooooAKKKKACiiigAooooAKKguL2&#10;1swDdXMMAPQyyBc/nSW99Z3f/HtdwT4/55SBv5UAWK5L4jWtvfeGIbO7jElvcajZxSRnoytOgIrr&#10;a5Xx+duh2J/6i1j/AOlCUAUrG/uvBF/Bo2s3D3GiXDCPTtSlOTCe0Ex/9Bc9eh5rt6hurW3vbZ7e&#10;6gingf70cqBlbnPIPB5qagAooooAKKKKACiiigAooooAK8i+HXh7RNa1zx1JqujaffSR+IrlUe6t&#10;UlKjceAWBwK9drzP4T/8hnx9/wBjHcf+hGgDrP8AhBPB/wD0Kmh/+C6H/wCJrP1Twz4M08RRJ4Q0&#10;S4vbglbe2TT4QZCOpJ2/Ko6lu3ucA7usawumJHFDEbrULglba0Q4aQjqSf4VHdjwPqQCzR9IeyeW&#10;9vZRc6pcgedMBhVA6RoP4UHp3OSck0AZWnfDzwzbW7/a/D+iz3EzCSXGnxiMHGAEXHyqBwO/c5JN&#10;cV418LeHLT4l+ALW30DS4ba6muxcQx2capNhE27wBhsEnGa9grzPx+cfFX4b9f8Aj4vP/QI6AOs/&#10;4QTwf/0Kmh/+C6H/AOJo/wCEE8H/APQqaH/4Lof/AImugooA5/8A4QTwf/0Kmh/+C6H/AOJo/wCE&#10;E8H/APQqaH/4Lof/AImugooA5/8A4QTwf/0Kmh/+C6H/AOJo/wCEE8H/APQqaH/4Lof/AImugooA&#10;5/8A4QTwf/0Kmh/+C6H/AOJo/wCEE8H/APQqaH/4Lof/AImugooA8i8DWNnpvx18aWljaQ2ttHaw&#10;bIYIwiLlUJwo4GSc/jXrteU+Ev8Ak4Hxx/17W/8A6BHXq1ABRRRQAUUUUAFFFFABRRRQAUUUUAFF&#10;FFABRRRQAUUUUAFFFFABRRRQAUUUUAFFFFABRRRQAUUUUAFFFFABRRRQAUUUUAFFFFABRRRQAUUU&#10;UAFFFFABRRRQAUUUUAFFFFABRRRQAUUUUAFFFFABRRRQAUUUUAFFFFABRRRQAUUUUAFFFFABRRRQ&#10;AUUUUAFFFFABRRRQAUUUUAFFFFABRRRQAUUUUAFFFFABRRRQAUUUUAFFFFABRRRQAUUUUAFFFFAB&#10;RRRQByWjf8lM8Uf9elj/AClrra5LRv8Akpvij/r0sf5S11tABRRRQAUUUUAFFFFABRRRQAUUUUAc&#10;/wCO/wDknnib/sFXX/opqyfhF/ySnQP+uDf+jGrW8d/8k88Tf9gq6/8ARTVk/CL/AJJV4f8A+uDf&#10;+htQB21FcZ4j8Vaq2uN4X8JWdtda0IRPcXF25FtZITwZNvJZuyjnkNyAapahqfjjwdBPquqPp/iH&#10;RoU8y5FrCba5gXPzMi5ZXVVycEgn1AGaAPQK8z8H/wDJbfiB/uWf/ooV6LZ3lvqFjb3tpIJba4iW&#10;WKQdGRhkH8QRXnfhD/ktvxA/3LL/ANFCgD0uiiigAooooAKKKKACiiigAooooAKKKKACiiigAooo&#10;oAKKKKACiiigAooooAKKKKACiiigAooooAKKKKACiiigAooooAKKKKACiiigAooooAKKKKACiiig&#10;AooooAKKKKACiiigAooooAKKKKACiiigAooooAKKKKACiiigAooooAKKKKACvIf2c/8Akn+o/wDY&#10;Wl/9FRV69XkP7Of/ACT/AFH/ALC0v/oqKgD16iiuR8Qv43sb2e/0KXSdRsYwrtpdxE8c21Rlgkik&#10;guxzjcuBkdccgHXV5D4i/wCTnvCX/YLk/wDQbmvTNA1u08RaJa6rZbxDcLnZIMPGwOGRh2YEEEeo&#10;rzPxF/yc74R/7Bcn/oFzQB69RRRQAUUUUAFFFFABRRRQAUUUUAFea/EzXtbk1nRPBfhq6FnqOsF3&#10;luw2GhhQEkjuCQGOevy4HWvSq83+JWha3FrWieNPDdoL3UdHLpLaAZaeFwQQvqQC3HX5sjpQBUg+&#10;AnhZx5uq3eq6ndvzLPPc4Lt3PAzyfUn60XHwC8IlN2nzanYXKndHNDc5Kt2PI/lj6063+PHhVVEe&#10;q2+p6XdL8ssFxbE7GHUZHXB9QD7CnXHx48ICPFgmpahO3CQwWpBY9h82P60AO+Hmra9pXi3VPAXi&#10;K8fUZrKAXdnfvnfLCSB82cknLDqSeCMnAroviD/yArH/ALC9j/6UJXO/D7Sde1XxjqvjzxFZPpsl&#10;5bi0stPkzvihBBO7IBByo6gcljgcV0XxB/5AVj/2F7H/ANKEoA6uiiigAooooAKKKKACiiigAooo&#10;oAK8l+HOpJY6t48jjj+0Xk3iO5WC2Q4ZzuPJP8Kjux6e5wD61XiHw+8SWWgeP/F9vqVn9ng1HxBc&#10;QQ6oV+TzQ7EQO38OQcrnr81AHrml6S1pJLe3koudSuABLPjAVR0jQfwoPTuck8mtOo2niX70qD6s&#10;Khu7+G0t1lO6QyELFHFgtKx6BfX+QGScAUAOu7yKziDybmZjtjjQZaRvRR3P8hknAFeYeM7e5HxY&#10;+HdxdTFpZZ7r90p+SIBUOF9Tzy3f2GAPRrO1eOU32oPGbuQbVAb5IV/uLnr7nqfoABwvjuSM/Ff4&#10;cDenE17nJ/2Ex+tAHpdFMaaJPvSIv1YCnK6uu5GDD1BzQAtFRyypAheV1RRxuZsD86koAKKKKACi&#10;iigDyjwl/wAnA+OP+vWD/wBAjr1evKPCX/JwPjj/AK9YP/QI69XoAKKKKACiiigAooooAKKKKACi&#10;iigAooooAKKKKACiiigAooooAKKKKACiiigAooooAKKKKACiiigAooooAKKKKACiiigAooooAKKK&#10;KACiiigAooooAKKKKACiiigAooooAKKKKACiiigAooooAKKKKACiiigAooooAKKKKACiiigAoooo&#10;AKKKKACiiigAooooAKKKKACiiigAooooAKKKKACiiigAooooAKKKKACiiigAooooAKKKKACiiigA&#10;ooooAKKKKAOS0b/kpvij/r0sf5S11tclo3/JTfFH/XpY/wApa62gAooooAKKKKACiiigAooooAKK&#10;KKAOf8d/8k88Tf8AYKuv/RTVk/CL/klXh/8A64N/6G1a3jv/AJJ54m/7BV1/6Kasn4Rf8kp0D/rg&#10;3/oxqAN268OWjR65LYFrHUdYh8ue+iJLhhH5aMOeNo6AY59zmvOPDOgN8IfCOu6n4il01lnhihis&#10;rN5XjuJFVgM+ZyZJC2CAoUAZ6Zx7BXM2/gDw3b+JH8QGwafU2cus1zO83lknOVDEhcHpgcdqAH+A&#10;tKu9E8BaJp1+zm6gtEEofGUJ52cf3c7fwrl/CH/JbfiB/wBc7L/0UK9LrzPwh/yW34gf7ll/6KFA&#10;HplFFFABRRRQAUUUUAFFFFABRRRQAUUUUAFFFFABRRRQAUUUUAFFFFABRRRQAUUUUAFFFFABRRRQ&#10;AUUUUAFFFFABRRRQAUUUUAFFFFABRRRQAUUUUAFFFFABRRRQAUUUUAFFFFABRRRQAUUUUAFFFFAB&#10;RRRQAUUUUAFFFFABRRRQAUUUUAFeQ/s6f8iBqP8A2Fpf/RUVevV5D+zn/wAk/wBR/wCwtL/6KioA&#10;7bW/E1xoXjHRLG7SJdG1RXt1ufLbdHdggojNnaA4yAMZJHpmsbTfAmieDNSuPF9/qssV2kl1PeXX&#10;mGOOdJXyokUkg7cjG3GT2JxXoBAPUA4Oeaxtc8J6F4lubGfWdOjvWsWZoFlJKAtjOUztb7o+8D0o&#10;A5z4TRTSeHtW1l4Xhg1zWbrU7WOUYkWGQgLuHQE7c8EjBBzzXP8AiL/k5zwj/wBguX/0C5r1xVCq&#10;FUAKBgADgV5F4i/5Od8I/wDYLk/9BuaAPXqKKKACiiigAooooAKKKKACiiigArE1vxh4e8N3EVvr&#10;OrW1lNKm9ElbBZc4z+dbdcl45+Hmi+PNPEWoIYbyJSLe8i+/F3x6MvqD+GDzQBFN8Q/h/eACfXtJ&#10;mA6CQhsfmK57W/i14Y0DUtFt9EbS7q2vbkR3s8L7Bax7lG84HPBY/wDAa5nR9P0HwVqEOgfEHwtp&#10;SLI2yz1xLYGGfHQSf3W55PHv61L8S/C/huw8VeAINO0ixht9Q1MJOsEYCzRl4Rg46jDH8z60Aer6&#10;L408N+IrxrPSNYtby4RDI0cTZIUEAn8yPzqh8Qv+QFY/9hex/wDShK0NH8HeHNAvWvNJ0a0srhoz&#10;G0kMe0lSQSPzA/Ks/wCIX/IBsf8AsL2P/pQlAHWUUUUAFFFFABRRRQAUUUUAFFFFABXz7ZXkOpR+&#10;PvBdtbi81nWvEF2sEDcRwoHBM8jYO1UIyOpJAAHp9BV5T8MDa2mueP7xos3L+IZ4QVXLyfMxVB+J&#10;J9O5wBmgDn7r4beIbGyjD+Gfh47ACNFC3ZklbsB0yTj19SSBmvU/CPh5tF0e1S8tbGC8jRkENju8&#10;iBSxO2PdzznLE8kk9gMa9rav5v2u72tckEKoOViU/wAK/kMnuR2GALlAHLePNBvvEOiQ2dhp+iXs&#10;iXAlMeseZ5SgKwyPL53c49ME14n4j8DazZ+NPCtjPoXgyGa9kn8mG1FwIJSiqT52ecDI27e+c8V9&#10;HXd3DZQGaZiFyFAAyWY8AAdyT2rzLxiLr/ha/wAOri5fY0k14FgBBEY2J3HVjnntxx6kAyJPhf4k&#10;fp4X+HA/4Dd/0xXovgTQ7zw94fNjfafo1lN57Ps0jzPJYED5j5nzbuMdTwB9K6aigDkviP4bvvFv&#10;gy70XTxZ+fcMmHu3dUQKwbcNoJ3ccduefSutoooAKKKKACiiigDyjwl/ycD44/69YP8A0COvV68o&#10;8Jf8nA+OP+vWD/0COvV6ACiiigAooooAKKKKACiiigAooooAKKKKACiiigAooooAKKKKACiiigAo&#10;oooAKKKKACiiigAooooAKKKKACiiigAooooAKKKKACiiigAooooAKKKKACiiigAooooAKKKKACii&#10;igAooooAKKKKACiiigAooooAKKKKACiiigAooooAKKKKACiiigAooooAKKKKACiiigAooooAKKKK&#10;ACiiigAooooAKKKKACiiigAooooAKKKKACiiigAooooAKKKKACiiigDktG/5Kb4o/wCvSx/lLXW1&#10;yWjf8lN8Uf8AXpY/ylrraACiiigAooooAKKKKACiiigAooooA5/x3/yTzxN/2Crr/wBFNWT8If8A&#10;klOgf9cW/wDRjVreO/8Aknnib/sFXX/opqyfhF/ySnQP+uDf+jGoA7aiiigArzPwf/yW34gf7ln/&#10;AOihXplebeEFx8aviD/uWP8A6KoA9JooooAKKKKACiiigAooooAKKKKACiiigAooooAKKKKACiii&#10;gAooooAKKKKACiiigAooooAKKKKACiiigAooooAKKKKACiiigAooooAKKKKACiiigAooooAKKKKA&#10;CiiigAooooAKKKKACiiigAooooAKKKKACiiigAooooAKKKKACiiigAryH9nT/kn+o/8AYWl/9FRV&#10;69XkX7Owx4C1Memry/8AoqKgD12iiigAryHxF/yc94S/7Bcn/oNzXr1eQ+Iv+TnfCP8A2C5P/Qbm&#10;gD16iiigAooooAKKKKACiiigAooooAKKKKAKeqaVYa1p01hqVrFdWsow8Ui5B/wPuORXj1z8Hdes&#10;vF3h6TS9XFz4d0u/S6htruU+ZbL5iM6rwQwO3jp+pJ9tooAK5P4hc6FYf9hex/8AShK19e1W40ax&#10;S9i06W9hSQfaVgb95HFg5dVx8+Dj5Rg4ye2Di+Mrq31Hwxpd3Zzxz282qWDxyRsCrD7RHyDQB19F&#10;FFABRRRQAUUUUAFFFFABRRRQAV5d8J7aH/hJfH90Y8zf2/cRhyc4XexwB29/Xj0Feo15p8J/+Qz4&#10;+P8A1Mdz/wChGgD0uq1/fQadame4YhchVVRlnY9FUDkk9gKdd3UVlbtNMTtBAAAyzE9FA7knoKpW&#10;djNPdjUtRA+0DIggzlbdf5FzzlvfA4ySAJYWdxPcLqWpqFucYhtw25bZT79C56Fh24HGSeI+IH/J&#10;VPhv/wBfF5/6BHXpleZ/ED/kqnw3/wCvi8/9AjoA9MooooAKKKKACiiigAooooA8o8Jf8nA+OP8A&#10;r1g/9Ajr1evKPCX/ACcD44/69YP/AECOvV6ACiiigAooooAKKKKACiiigAooooAKKKKACiiigAoo&#10;ooAKKKKACiiigAooooAKKKKACiiigAooooAKKKKACiiigAooooAKKKKACiiigAooooAKKKKACiii&#10;gAooooAKKKKACiiigAooooAKKKKACiiigAooooAKKKKACiiigAooooAKKKKACiiigAooooAKKKKA&#10;CiiigAooooAKKKKACiiigAooooAKKKKACiiigAooooAKKKKACiiigAooooAKKKKACiiigDktG/5K&#10;b4o/69LH+UtdbXJaN/yU3xR/16WP8pa62gAooooAKKKKACiiigAooooAKKKKAOf8d/8AJPPE3/YK&#10;uv8A0U1ZPwi/5JV4f/64N/6G1a3jv/knnib/ALBV1/6Kasn4Rf8AJKdA/wCuDf8AobUASv4z1lWI&#10;HgPXjgkfft/6SUg8aa1/0IWvf992/wD8crsqKAOe0nxHqOo38dvc+FNXsI2BzcXDQFEwM87ZC3PT&#10;gHk/XHlt54s1bwt8ZvGh0nwrea+1wtn5i2rMPJCwrjO1G67vbpXudeceETn40/EEf7Fh/wCiaAMc&#10;/F7xgP8Amk2uf99S/wDxik/4W/4w/wCiTa5+c3/xivYKKAPH/wDhb/jD/ok2ufnN/wDGKP8Ahb/j&#10;D/ok2ufnN/8AGK9gooA8f/4W/wCMP+iTa5+c3/xij/hb/jD/AKJNrn5zf/GK9gooA8f/AOFv+MP+&#10;iTa5+c3/AMYo/wCFv+MP+iTa5+c3/wAYr2CigDx//hb/AIw/6JNrn5zf/GKP+Fv+MP8Aok2ufnN/&#10;8Yr2CigDx/8A4W/4w/6JNrn5zf8Axij/AIW/4w/6JNrn5zf/ABivYKKAPH/+Fv8AjD/ok2ufnN/8&#10;Yo/4W/4w/wCiTa5+c3/xivYKKAPH/wDhb/jD/ok2ufnN/wDGKP8Ahb/jD/ok2ufnN/8AGK9gooA8&#10;f/4W/wCMP+iTa5+c3/xij/hb/jD/AKJNrn5zf/GK9gooA8f/AOFv+MP+iTa5+c3/AMYo/wCFv+MP&#10;+iTa5+c3/wAYr2CigDx//hb/AIw/6JNrn5zf/GKP+Fv+MP8Aok2ufnN/8Yr2CigDx/8A4W/4w/6J&#10;Nrn5zf8Axij/AIW/4w/6JNrn5zf/ABivYKKAPH/+Fv8AjD/ok2ufnN/8Yo/4W/4w/wCiTa5+c3/x&#10;ivYKKAPH/wDhb/jD/ok2ufnN/wDGKP8Ahb/jD/ok2ufnN/8AGK9gooA8f/4W/wCMP+iTa5+c3/xi&#10;j/hb/jD/AKJNrn5zf/GK9gooA8f/AOFv+MP+iTa5+c3/AMYo/wCFv+MP+iTa5+c3/wAYr2CigDx/&#10;/hb/AIw/6JNrn5zf/GKP+Fv+MP8Aok2ufnN/8Yr2CigDx/8A4W/4w/6JNrn5zf8Axij/AIW/4w/6&#10;JNrn5zf/ABivYKKAPH/+Fv8AjD/ok2ufnN/8Yo/4W/4w/wCiTa5+c3/xivYKKAPH/wDhb/jD/ok2&#10;ufnN/wDGKP8Ahb/jD/ok2ufnN/8AGK9gooA8f/4W/wCMP+iTa5+c3/xij/hb/jD/AKJNrn5zf/GK&#10;9gooA8f/AOFv+MP+iTa5+c3/AMYo/wCFv+MP+iTa5+c3/wAYr2CigDx//hb/AIw/6JNrn5zf/GKP&#10;+Fv+MP8Aok2ufnN/8Yr2CigDx/8A4W/4w/6JNrn5zf8Axij/AIW/4w/6JNrn5zf/ABivYKKAPH/+&#10;Fv8AjD/ok2ufnN/8Yo/4W/4w/wCiTa5+c3/xivYKKAPH/wDhb/jD/ok2ufnN/wDGKP8Ahb/jD/ok&#10;2ufnN/8AGK9gooA8f/4W/wCMP+iTa5+c3/xij/hb/jD/AKJNrn5zf/GK9gooA8f/AOFv+MP+iTa5&#10;+c3/AMYo/wCFv+MP+iTa5+c3/wAYr2CigDx//hb/AIw/6JNrn5zf/GKP+Fv+MP8Aok2ufnN/8Yr2&#10;CigDx/8A4W/4w/6JNrn5zf8Axij/AIW/4w/6JNrn5zf/ABivYKKAPH/+Fv8AjD/ok2ufnN/8Yo/4&#10;W/4w/wCiTa5+c3/xivYKKAPH/wDhb/jD/ok2ufnN/wDGKP8Ahb/jD/ok2ufnN/8AGK9gooA8f/4W&#10;/wCMP+iTa5+c3/xil/4W/wCMP+iTa5+cv/xivX6KAPIR8XPGJ/5pNrf4vL/8YrG+B+u3+n+DdRjt&#10;vDWp6gr6pI5ktnhCoTHH8p8yRTkY9Mcivd68k/Z5O7wLqjeusSn/AMhRUAei6Hq93qyTNd6HfaWY&#10;yAq3bRnzMjtsZunvj+dXNSu5bHTp7qCynvZI1ytvAV3yew3ED9atUUAchH4x1h+vgTXh/wADtv6y&#10;iuAutSudT/aS8KS3Wk3emOunSqIrpoyzDZcHcNjMMc46546V7dXkXiL/AJOc8I/9guX/ANAuaAPX&#10;aKKKACiiigAooooAKKKKACiiigAooooAKKKKAMG51/UILyaCPwtq1xHG20TRvbhX9xulBx9QD7V5&#10;r4wuNT8PQx31n4c1K10N9Qt7m8tZGhYRyCVW3QhJCQXIwVxjJz617RXL+OzjRrE/9RaxH53CCgBb&#10;Xxbd31lDeWnhfVp7eZBJHIktqQynof8AXU8+JtUH/Mm62f8Atpa//HqrXFhe+FdSbUNGt2udIuZc&#10;3unRDLROxx50I+pyycDqRznPW0Acx/wlGq/9CXrn/fy1/wDj1H/CU6r/ANCXrn/fy1/+PV09FAHM&#10;f8JTqv8A0Jeuf9/LX/49R/wlOq/9CXrn/fy1/wDj1dPRQBzH/CU6r/0Jeuf9/LX/AOPUf8JTqv8A&#10;0Jeuf9/LX/49XT0UAcx/wlOq/wDQl65/38tf/j1OHifVD/zJmtj/ALaWv/x6ulooAx9P1m9vbpYZ&#10;/DupWSHOZp3gKj67JGP5CvINM8R+K/AnibxZBB8P9X1aG/1ie7juIlkVChY4wRGwIIwc5717vRQB&#10;4svxT8Xm+N1N8KddkZeIV/fBYgRzgeRyx9fTgY5zZ/4W/wCMP+iTa5+c3/xivYKKAPIB8XvGB/5p&#10;Nrn/AH1L/wDGK59vFev+Kfi/4LfWvDF3oUEEswtorlXzISg3kMyLnGF6DjI9eff6808fnHxU+G//&#10;AF8Xn/oEdAHpdFFFABRRRQAUUUUAFFFFAHlHhL/k4Hxx/wBesH/oEder15R4S/5OB8cf9esH/oEd&#10;er0AFFFFABRRRQAUUUUAFFFFABRRRQAUUUUAFFFFABRRRQAUUUUAFFFFABRRRQAUUUUAFFFFABRR&#10;RQAUUUUAFFFFABRRRQAUUUUAFFFFABRRRQAUUUUAFFFFABRRRQAUUUUAFFFFABRRRQAUUUUAFFFF&#10;ABRRRQAUUUUAFFFFABRRRQAUUUUAFFFFABRRRQAUUUUAFFFFABRRRQAUUUUAFFFFABRRRQAUUUUA&#10;FFFFABRRRQAUUUUAFFFFABRRRQAUUUUAFFFFAHJaN/yU3xR/16WP8pa62uS0b/kpvij/AK9LH+Ut&#10;dbQAUUUUAFFFFABRRRQAUUUUAFFFFAHP+O/+SeeJv+wVdf8AopqyfhD/AMkp0D/ri3/oxq1vHf8A&#10;yTzxN/2Crr/0U1ZPwh/5JToH/XFv/RjUAdtRRRQAV5n4PP8Axez4gf7ll/6Kr0yvM/B//JbfH/8A&#10;uWf/AKKFAHplFFFABRRRQAUUUUAFFFFABRRRQAUUUUAFFFFABRRRQAUUUUAFFFFABRRRQAUUUUAF&#10;FFFABRRRQAUUUUAFFFFABRRRQAUUUUAFFFFABRRRQAUUUUAFFFFABRRRQAUUUUAFFFFABRRRQAUU&#10;UUAFFFFABRRRQAUUUUAFFFFABRRRQAUUUUAFeQ/s6f8AIgal/wBhaX/0VFXr1eQ/s5/8k/1H/sLS&#10;/wDoqKgD16iiigAryHxF/wAnPeEv+wXJ/wCg3NevV5D4i/5Oe8Jf9guT/wBBuaAPXqKKKACiiigA&#10;ooooAKKKKACiiigAooooAKKKKACuT+IJ26HYH/qL2P8A6UJXWVyPxE/5ANh/2F7H/wBKEoA66iii&#10;gAooooAKKKKACiiigAooooAKKKKACiiigArzL4gn/i6vw3/6+Lv/ANBjr02vMfiD/wAlW+G//Xxd&#10;/wDoMdAHp1FFFABRRRQAUUUUAFFFFAHlHhL/AJOB8cf9esH/AKBHXq9eUeEv+TgfHH/XrB/6BHXq&#10;9ABRRRQAUUUUAFFFFABRRRQAUUUUAFFFFABRRRQAUUUUAFFFFABRRRQAUUUUAFFFFABRRRQAUUUU&#10;AFFFFABRRRQAUUUUAFFFFABRRRQAUUUUAFFFFABRRRQAUUUUAFFFFABRRRQAUUUUAFFFFABRRRQA&#10;UUUUAFFFFABRRRQAUUUUAFFFFABRRRQAUUUUAFFFFABRRRQAUUUUAFFFFABRRRQAUUUUAFFFFABR&#10;RRQAUUUUAFFFFABRRRQAUUUUAFFFFABRRRQByWjf8lN8Uf8AXpY/ylrra5LRv+Sm+KP+vSx/lLXW&#10;0AFFFFABRRRQAUUUUAFFFFABRRRQBz/jv/knnib/ALBV1/6Kasn4Q/8AJKdA/wCuLf8Aoxq1vHf/&#10;ACTzxN/2Crr/ANFNWT8If+SU6B/1xb/0Y1AHbUUUUAFeZ+D/APktvj//AHLP/wBFCvTK8z8H/wDJ&#10;bfH/APuWf/ooUAemUUUUAFFFFABRRRQAUUUUAFFFFABRRRQAUUUUAFFFFABRRRQAUUUUAFFFFABR&#10;RRQAUUUUAFFFFABRRRQAUUUUAFFFFABRRRQAUUUUAFFFFABRRRQAUUUUAFFFFABRRRQAUUUUAFFF&#10;FABRRRQAUUUUAFFFFABRRRQAUUUUAFFFFABRRRQAV5D+zn/yT/Uf+wtL/wCioq9eryH9nP8A5J/q&#10;P/YWl/8ARUVAHr1FFFABXkPiL/k57wl/2C5P/QbmvXq8h8Rf8nPeEv8AsFyf+g3NAHr1FFFABRRR&#10;QAUUUUAFFFFABRRRQAUUUUAFFFFABXI/EX/kA2H/AGF7H/0oSuurkfiL/wAgGw/7C9j/AOlCUAdd&#10;RRRQAUUUUAFFFFABRRRQAUUUUAFFFFABRRRQAV5j8Qf+SrfDf/r4u/8A0GOvTq8x+IP/ACVb4b/9&#10;fF3/AOgx0AenUUUUAFFFFABRRRQAUUUUAeUeEv8Ak4Hxx/16wf8AoEder15R4S/5OB8cf9esH/oE&#10;der0AFFFFABRRRQAUUUUAFFFFABRRRQAUUUUAFFFFABRRRQAUUUUAFFFFABRRRQAUUUUAFFFFABR&#10;RRQAUUUUAFFFFABRRRQAUUUUAFFFFABRRRQAUUUUAFFFFABRRRQAUUUUAFFFFABRRRQAUUUUAFFF&#10;FABRRRQAUUUUAFFFFABRRRQAUUUUAFFFFABRRRQAUUUUAFFFFABRRRQAUUUUAFFFFABRRRQAUUUU&#10;AFFFFABRRRQAUUUUAFFFFABRRRQAUUUUAFFFFAHJaN/yU3xR/wBelj/KWutrktG/5Kb4o/69LH+U&#10;tdbQAUUUUAFFFFABRRRQAUUUUAFFFFAHP+O/+SeeJv8AsFXX/opqyfhD/wAkp0D/AK4t/wCjGrW8&#10;d/8AJPPE3/YKuv8A0U1ZPwh/5JToH/XFv/RjUAdtRRRQAV5n4P8A+S2+P/8Acs//AEUK9MrzPwf/&#10;AMlt8f8A+5Z/+ihQB6ZRRRQAUUUUAFFFFABRRRQAUUUUAFFFFABRRRQAUUUUAFFFFABRRRQAUUUU&#10;AFFFFABRRRQAUUUUAFFFFABRRRQAUUUUAFFFFABRRRQAUUUUAFFFFABRRRQAUUUUAFFFFABRRRQA&#10;UUUUAFFFFABRRRQAUUUUAFFFFABRRRQAUUUUAFFFFABXkP7Of/JP9R/7C0v/AKKir16vIf2c/wDk&#10;n+o/9haX/wBFRUAevUUUUAFeQ+Iv+TnvCX/YLk/9Bua9eryHxF/yc94S/wCwXJ/6Dc0AevUUUUAF&#10;FFFABRRRQAUUUUAFFFFABRRRQAUUUUAFcj8Rf+QDYf8AYXsf/ShK66uR+Iv/ACAbD/sL2P8A6UJQ&#10;B11FFFABRRRQAUUUUAFFFFABRRRQAUUUUAFFFFABXmPxB/5Kt8N/+vi7/wDQY69OrzH4g/8AJVvh&#10;v/18Xf8A6DHQB6dRRRQAUUUUAFFFFABRRRQB5R4S/wCTgfHH/XrB/wCgR16vXlHhL/k4Hxx/16wf&#10;+gR16vQAUUUUAFFFFABRRRQAUUUUAFFFFABRRRQAUUUUAFFFFABRRRQAUUUUAFFFFABRRRQAUUUU&#10;AFFFFABRRRQAUUUUAFFFFABRRRQAUUUUAFFFFABRRRQAUUUUAFFFFABRRRQAUUUUAFFFFABRRRQA&#10;UUUUAFFFFABRRRQAUUUUAFFFFABRRRQAUUUUAFFFFABRRRQAUUUUAFFFFABRRRQAUUUUAFFFFABR&#10;RRQAUUUUAFFFFABRRRQAUUUUAFFFFABRRRQAUUUUAclo3/JTfFH/AF6WP8pa62uS0b/kpvij/r0s&#10;f5S11tABRRRQAUUUUAFFFFABRRRQAUUUUAc/47/5J54m/wCwVdf+imrJ+EP/ACSnQP8Ari3/AKMa&#10;tbx3/wAk88Tf9gq6/wDRTVk/CH/klOgf9cW/9GNQB21FFFABXmfg/wD5Lb4//wByz/8ARQr0yvM/&#10;B/8AyW3x/wD7ln/6KFAHplFFFABRRRQAUUUUAFFFFABRRRQAUUUUAFFFFABRRRQAUUUUAFFFFABR&#10;RRQAUUUUAFFFFABRRRQAUUUUAFFFFABRRRQAUUUUAFFFFABRRRQAUUUUAFFFFABRRRQAUUUUAFFF&#10;FABRRRQAUUUUAFFFFABRRRQAUUUUAFFFFABRRRQAUUUUAFeQ/s5/8k/1H/sLS/8AoqKvXq8h/Zz/&#10;AOSf6j/2Fpf/AEVFQB69RRRQAV5D4i/5Oe8Jf9guT/0G5r16vIfEX/Jz3hL/ALBcn/oNzQB69RRR&#10;QAUUUUAFFFFABRRRQAUUUUAFFFFABRRRQAVyPxF/5ANh/wBhex/9KErrq5H4i/8AIBsP+wvY/wDp&#10;QlAHXUUUUAFFFFABRRRQAUUUUAFFFFABRRRQAUUUUAFeY/EH/kq3w3/6+Lv/ANBjr06vMfiD/wAl&#10;W+G//Xxd/wDoMdAHp1FFFABRRRQAUUUUAFFFFAHlHhL/AJOB8cf9esH/AKBHXq9eUeEv+TgfHH/X&#10;rB/6BHXq9ABRRRQAUUUUAFFFFABRRRQAUUUUAFFFFABRRRQAUUUUAFFFFABRRRQAUUUUAFFFFABR&#10;RRQAUUUUAFFFFABRRRQAUUUUAFFFFABRRRQAUUUUAFFFFABRRRQAUUUUAFFFFABRRRQAUUUUAFFF&#10;FABRRRQAUUUUAFFFFABRRRQAUUUUAFFFFABRRRQAUUUUAFFFFABRRRQAUUUUAFFFFABRRRQAUUUU&#10;AFFFFABRRRQAUUUUAFFFFABRRRQAUUUUAFFFFABRRRQByWjf8lN8Uf8AXpY/ylrra5LRv+Sm+KP+&#10;vSx/lLXW0AFFFFABRRRQAUUUUAFFFFABRRRQBz/jv/knnib/ALBV1/6Kasn4Q/8AJKdA/wCuLf8A&#10;oxq1vHf/ACTzxN/2Crr/ANFNWT8If+SU6B/1xb/0Y1AHbUUUUAFeZ+D/APktvj//AHLP/wBFCvTK&#10;8z8H/wDJbfH/APuWf/ooUAemUUUUAFFFFABRRRQAUUUUAFFFFABRRRQAUUUUAFFFFABRRRQAUUUU&#10;AFFFFABRRRQAUUUUAFFFFABRRRQAUUUUAFFFFABRRRQAUUUUAFFFFABRRRQAUUUUAFFFFABRRRQA&#10;UUUUAFFFFABRRRQAUUUUAFFFFABRRRQAUUUUAFFFFABRRRQAV5D+zn/yT/Uf+wtL/wCioq9eryH9&#10;nP8A5J/qP/YWl/8ARUVAHr1FFFABXkPiL/k57wl/2C5P/QbmvXq8h8Rf8nPeEv8AsFyf+g3NAHr1&#10;FFFABRRRQAUUUUAFFFFABRRRQAUUUUAFFFFABXI/EX/kA2H/AGF7H/0oSuurkfiL/wAgGw/7C9j/&#10;AOlCUAddRRRQAUUUUAFFFFABRRRQAUUUUAFFFFABRRRQAV5j8Qf+SrfDf/r4u/8A0GOvTq8x+IP/&#10;ACVb4b/9fF3/AOgx0AenUUUUAFFFFABRRRQAUUUUAeUeEv8Ak4Hxx/16wf8AoEder15R4S/5OB8c&#10;f9esH/oEder0AFFFFABRRRQAUUUUAFFFFABRRRQAUUUUAFFFFABRRRQAUUUUAFFFFABRRRQAUUUU&#10;AFFFFABRRRQAUUUUAFFFFABRRRQAUUUUAFFFFABRRRQAUUUUAFFFFABRRRQAUUUUAFFFFABRRRQA&#10;UUUUAFFFFABRRRQAUUUUAFFFFABRRRQAUUUUAFFFFABRRRQAUUUUAFFFFABRRRQAUUUUAFFFFABR&#10;RRQAUUUUAFFFFABRRRQAUUUUAFFFFABRRRQAUUUUAFFFFAHJaN/yU3xR/wBelj/KWutrktG/5Kb4&#10;o/69LH+UtdbQAUUUUAFFFFABRRRQAUUUUAFFFFAHP+O/+SeeJv8AsFXX/opqyfhD/wAkp0D/AK4t&#10;/wCjGrW8d/8AJPPE3/YKuv8A0U1ZPwh/5JToH/XFv/RjUAdtRRRQAV5n4P8A+S2+P/8Acs//AEUK&#10;9MrzPwf/AMlt8f8A+5Z/+ihQB6ZRRRQAUUUUAFFFFABRRRQAUUUUAFFFFABRRRQAUUUUAFFFFABR&#10;RRQAUUUUAFFFFABRRRQAUUUUAFFFFABRRRQAUUUUAFFFFABRRRQAUUUUAFFFFABRRRQAUUUUAFFF&#10;FABRRRQAUUUUAFFFFABRRRQAUUUUAFFFFABRRRQAUUUUAFFFFABXkP7Of/JP9R/7C0v/AKKir16v&#10;If2c/wDkn+o/9haX/wBFRUAevUUUUAFeQ+Iv+TnvCX/YLk/9Bua9eryHxF/yc94S/wCwXJ/6Dc0A&#10;evUUUUAFFFFABRRRQAUUUUAFFFFABRRRQAUUUUAFcj8Rf+QDYf8AYXsf/ShK66uR+Iv/ACAbD/sL&#10;2P8A6UJQB11FFFABRRRQAUUUUAFFFFABRRRQAUUUUAFFFFABXmPxB/5Kt8N/+vi7/wDQY69OrzH4&#10;g/8AJVvhv/18Xf8A6DHQB6dRRRQAUUUUAFFFFABRRRQB5R4S/wCTgfHH/XrB/wCgR16vXlHhL/k4&#10;Hxx/16wf+gR16vQAUUUUAFFFFABRRRQAUUUUAFFFFABRRRQAUUUUAFFFFABRRRQAUUUUAFFFFABR&#10;RRQAUUUUAFFFFABRRRQAUUUUAFFFFABRRRQAUUUUAFFFFABRRRQAUUUUAFFFFABRRRQAUUUUAFFF&#10;FABRRRQAUUUUAFFFFABRRRQAUUUUAFFFFABRRRQAUUUUAFFFFABRRRQAUUUUAFFFFABRRRQAUUUU&#10;AFFFFABRRRQAUUUUAFFFFABRRRQAUUUUAFFFFABRRRQAUUUUAclo3/JTfFH/AF6WP8pa62uS0b/k&#10;pvij/r0sf5S11tABRRRQAUUUUAFFFFABRRRQAUUUUAc/47/5J54m/wCwVdf+imrJ+EP/ACSnQP8A&#10;ri3/AKMatbx3/wAk88Tf9gq6/wDRTVk/CH/klOgf9cW/9GNQB21FFFABXmfg/wD5Lb4//wByz/8A&#10;RQr0yvM/B/8AyW3x/wD7ln/6KFAHplFFFABRRRQAUUUUAFFFFABRRRQAUUUUAFFFFABRRRQAUUUU&#10;AFFFFABRRRQAUUUUAFFFFABRRRQAUUUUAFFFFABRRRQAUUUUAFFFFABRRRQAUUUUAFFFFABRRRQA&#10;UUUUAFFFFABRRRQAUUUUAFFFFABRRRQAUUUUAFFFFABRRRQAUUUUAFeQ/s5/8k/1H/sLS/8AoqKv&#10;Xq8h/Zz/AOSf6j/2Fpf/AEVFQB69RRRQAV5D4i/5Oe8Jf9guT/0G5r16vIfEX/Jz3hL/ALBcn/oN&#10;zQB69RRRQAUUUUAFFFFABRRRQAUUUUAFFFFABRRRQAVyPxF/5ANh/wBhex/9KErrq5H4i/8AIBsP&#10;+wvY/wDpQlAHXUUUUAFFFFABRRRQAUUUUAFFFFABRRRQAUUUUAFeY/EH/kq3w3/6+Lv/ANBjr06v&#10;MfiD/wAlW+G//Xxd/wDoMdAHp1FFFABRRRQAUUUUAFFFFAHlHhL/AJOB8cf9esH/AKBHXq9eUeEv&#10;+TgfHH/XrB/6BHXq9ABRRRQAUUUUAFFFFABRRRQAUUUUAFFFFABRRRQAUUUUAFFFFABRRRQAUUUU&#10;AFFFFABRRRQAUUUUAFFFFABRRRQAUUUUAFFFFABRRRQAUUUUAFFFFABRRRQAUUUUAFFFFABRRRQA&#10;UUUUAFFFFABRRRQAUUUUAFFFFABRRRQAUUUUAFFFFABRRRQAUUUUAFFFFABRRRQAUUUUAFFFFABR&#10;RRQAUUUUAFFFFABRRRQAUUUUAFFFFABRRRQAUUUUAFFFFABRRRQByWjf8lN8Uf8AXpY/ylrra5LR&#10;v+Sm+KP+vSx/lLXW0AFFFFABRRRQAUUUUAFFFFABRRRQBz/jv/knnib/ALBV1/6Kasn4Q/8AJKdA&#10;/wCuLf8Aoxq1vHf/ACTzxN/2Crr/ANFNWT8If+SU6B/1xb/0Y1AHbUUUUAFeZ+D/APktvj//AHLP&#10;/wBFCvTK8z8H/wDJbfH/APuWf/ooUAemUUUUAFFFFABRRRQAUUUUAFFFFABRRRQAUUUUAFFFFABR&#10;RRQAUUUUAFFFFABRRRQAUUUUAFFFFABRRRQAUUUUAFFFFABRRRQAUUUUAFFFFABRRRQAUUUUAFFF&#10;FABRRRQAUUUUAFFFFABRRRQAUUUUAFFFFABRRRQAUUUUAFFFFABRRRQAV5D+zn/yT/Uf+wtL/wCi&#10;oq9eryH9nP8A5J/qP/YWl/8ARUVAHr1FFFABXkPiL/k57wl/2C5P/QbmvXq8h8Rf8nPeEv8AsFyf&#10;+g3NAHr1FFFABRRRQAUUUUAFFFFABRRRQAUUUUAFFFFABXI/EX/kA2H/AGF7H/0oSuurkfiL/wAg&#10;Gw/7C9j/AOlCUAddRRRQAUUUUAFFFFABRRRQAUUUUAFFFFABRRRQAV5j8Qf+SrfDf/r4u/8A0GOv&#10;Tq8x+IP/ACVb4b/9fF3/AOgx0AenUUUUAFFFFABRRRQAUUUUAeUeEv8Ak4Hxx/16wf8AoEder15R&#10;4S/5OB8cf9esH/oEder0AFFFFABRRRQAUUUUAFFFFABRRRQAUUUUAFFFFABRRRQAUUUUAFFFFABR&#10;RRQAUUUUAFFFFABRRRQAUUUUAFFFFABRRRQAUUUUAFFFFABRRRQAUUUUAFFFFABRRRQAUUUUAFFF&#10;FABRRRQAUUUUAFFFFABRRRQAUUUUAFFFFABRRRQAUUUUAFFFFABRRRQAUUUUAFFFFABRRRQAUUUU&#10;AFFFFABRRRQAUUUUAFFFFABRRRQAUUUUAFFFFABRRRQAUUUUAFFFFAHJaN/yU3xR/wBelj/KWutr&#10;ktG/5Kb4o/69LH+UtdbQAUUUUAFFFFABRRRQAUUUUAFFFFAHP+O/+SeeJv8AsFXX/opqyfhD/wAk&#10;p0D/AK4t/wCjGrW8d/8AJPPE3/YKuv8A0U1ZPwh/5JToH/XFv/RjUAdtRRRQAV5n4P8A+S2+P/8A&#10;cs//AEUK9MrzPwf/AMlt8f8A+5Z/+ihQB6ZRRRQAUUUUAFFFFABRRRQAUUUUAFFFFABRRRQAUUUU&#10;AFFFFABRRRQAUUUUAFFFFABRRRQAUUUUAFFFFABRRRQAUUUUAFFFFABRRRQAUUUUAFFFFABRRRQA&#10;UUUUAFFFFABRRRQAUUUUAFFFFABRRRQAUUUUAFFFFABRRRQAUUUUAFFFFABXkP7Of/JP9R/7C0v/&#10;AKKir16vIf2c/wDkn+o/9haX/wBFRUAevUUUUAFeQ+Iv+TnvCX/YLk/9Bua9eryHxF/yc94S/wCw&#10;XJ/6Dc0AevUUUUAFFFFABRRRQAUUUUAFFFFABRRRQAUUUUAFcj8Rf+QDYf8AYXsf/ShK66uR+Iv/&#10;ACAbD/sL2P8A6UJQB11FFFABRRRQAUUUUAFFFFABRRRQAUUUUAFFFFABXmPxB/5Kt8N/+vi7/wDQ&#10;Y69OrzH4g/8AJVvhv/18Xf8A6DHQB6dRRRQAUUUUAFFFFABRRRQB5R4S/wCTgfHH/XrB/wCgR16v&#10;XlHhL/k4Hxx/16wf+gR16vQAUUUUAFFFFABRRRQAUUUUAFFFFABRRRQAUUUUAFFFFABRRRQAUUUU&#10;AFFFFABRRRQAUUUUAFFFFABRRRQAUUUUAFFFFABRRRQAUUUUAFFFFABRRRQAUUUUAFFFFABRRRQA&#10;UUUUAFFFFABRRRQAUUUUAFFFFABRRRQAUUUUAFFFFABRRRQAUUUUAFFFFABRRRQAUUUUAFFFFABR&#10;RRQAUUUUAFFFFABRRRQAUUUUAFFFFABRRRQAUUUUAFFFFABRRRQAUUUUAclo3/JTfFH/AF6WP8pa&#10;62uS0b/kpvij/r0sf5S11tABRRRQAUUUUAFFFFABRRRQAUUUUAc/47/5J54m/wCwVdf+imrJ+EP/&#10;ACSnQP8Ari3/AKMatbx3/wAk88Tf9gq6/wDRTVk/CH/klOgf9cW/9GNQB21FFFABXmfg/wD5Lb4/&#10;/wByz/8ARQr0yvM/B/8AyW3x/wD7ln/6KFAHplFFFABRRRQAUUUUAFFFFABRRRQAUUUUAFFFFABR&#10;RRQAUUUUAFFFFABRRRQAUUUUAFFFFABRRRQAUUUUAFFFFABRRRQAUUUUAFFFFABRRRQAUUUUAFFF&#10;FABRRRQAUUUUAFFFFABRRRQAUUUUAFFFFABRRRQAUUUUAFFFFABRRRQAUUUUAFeQ/s5/8k/1H/sL&#10;S/8AoqKvXq8h/Zz/AOSf6j/2Fpf/AEVFQB69RRRQAV5D4i/5Oe8Jf9guT/0G5r16vIfEX/Jz3hL/&#10;ALBcn/oNzQB69RRRQAUUUUAFFFFABRRRQAUUUUAFFFFABRRRQAVyPxF/5ANh/wBhex/9KErrq5H4&#10;i/8AIBsP+wvY/wDpQlAHXUUUUAFFFFABRRRQAUUUUAFFFFABRRRQAUUUUAFeY/EH/kq3w3/6+Lv/&#10;ANBjr06vMfiD/wAlW+G//Xxd/wDoMdAHp1FFFABRRRQAUUUUAFFFFAHlHhL/AJOB8cf9esH/AKBH&#10;Xq9eUeEv+TgfHH/XrB/6BHXq9ABRRRQAUUUUAFFFFABRRRQAUUUUAFFFFABRRRQAUUUUAFFFFABR&#10;RRQAUUUUAFFFFABRRRQAUUUUAFFFFABRRRQAUUUUAFFFFABRRRQAUUUUAFFFFABRRRQAUUUUAFFF&#10;FABRRRQAUUUUAFFFFABRRRQAUUUUAFFFFABRRRQAUUUUAFFFFABRRRQAUUUUAFFFFABRRRQAUUUU&#10;AFFFFABRRRQAUUUUAFFFFABRRRQAUUUUAFFFFABRRRQAUUUUAFFFFABRRRQByWjf8lN8Uf8AXpY/&#10;ylrra5LRv+Sm+KP+vSx/lLXW0AFFFFABRRRQAUUUUAFFFFABRRRQBz/jv/knnib/ALBV1/6Kasn4&#10;Q/8AJKdA/wCuLf8Aoxq1vHf/ACTzxN/2Crr/ANFNWT8If+SU6B/1xb/0Y1AHbUUUUAFeZ+D/APkt&#10;vj//AHLP/wBFCvTK8z8H/wDJbfH/APuWf/ooUAemUUUUAFFFFABRRRQAUUUUAFFFFABRRRQAUUUU&#10;AFFFFABRRRQAUUUUAFFFFABRRRQAUUUUAFFFFABRRRQAUUUUAFFFFABRRRQAUUUUAFFFFABRRRQA&#10;UUUUAFFFFABRRRQAUUUUAFFFFABRRRQAUUUUAFFFFABRRRQAUUUUAFFFFABRRRQAV5D+zn/yT/Uf&#10;+wtL/wCioq9eryH9nP8A5J/qP/YWl/8ARUVAHr1FFFABXkPiL/k57wl/2C5P/QbmvXq8h8Rf8nPe&#10;Ev8AsFyf+g3NAHr1FFFABRRRQAUUUUAFFFFABRRRQAUUUUAFFFFABXI/EX/kA2H/AGF7H/0oSuur&#10;kfiL/wAgGw/7C9j/AOlCUAddRRRQAUUUUAFFFFABRRRQAUUUUAFFFFABRRRQAV5j8Qf+SrfDf/r4&#10;u/8A0GOvTq8x+IP/ACVb4b/9fF3/AOgx0AenUUUUAFFFFABRRRQAUUUUAeUeEv8Ak4Hxx/16wf8A&#10;oEder15R4S/5OB8cf9esH/oEder0AFFFFABRRRQAUUUUAFFFFABRRRQAUUUUAFFFFABRRRQAUUUU&#10;AFFFFABRRRQAUUUUAFFFFABRRRQAUUUUAFFFFABRRRQAUUUUAFFFFABRRRQAUUUUAFFFFABRRRQA&#10;UUUUAFFFFABRRRQAUUUUAFFFFABRRRQAUUUUAFFFFABRRRQAUUUUAFFFFABRRRQAUUUUAFFFFABR&#10;RRQAUUUUAFFFFABRRRQAUUUUAFFFFABRRRQAUUUUAFFFFABRRRQAUUUUAFFFFAHJaN/yU3xR/wBe&#10;lj/KWutrktG/5Kb4o/69LH+UtdbQAUUUUAFFFFABRRRQAUUUUAFFFFAHP+O/+SeeJv8AsFXX/opq&#10;yfhD/wAkp0D/AK4t/wCjGrW8d/8AJPPE3/YKuv8A0U1ZPwh/5JToH/XFv/RjUAdtRRRQAV5n4P8A&#10;+S2+P/8Acs//AEUK9MrzPwf/AMlt8f8A+5Z/+ihQB6ZRRRQAUUUUAFFFFABRRRQAUUUUAFFFFABR&#10;RRQAUUUUAFFFFABRRRQAUUUUAFFFFABRRRQAUUUUAFFFFABRRRQAUUUUAFFFFABRRRQAUUUUAFFF&#10;FABRRRQAUUUUAFFFFABRRRQAUUUUAFFFFABRRRQAUUUUAFFFFABRRRQAUUUUAFFFFABXkP7Of/JP&#10;9R/7C0v/AKKir16vIf2c/wDkn+o/9haX/wBFRUAevUUUUAFeQ+Iv+TnvCX/YLk/9Bua9eryHxF/y&#10;c94S/wCwXJ/6Dc0AevUUUUAFFFFABRRRQAUUUUAFFFFABRRRQAUUUUAFcj8Rf+QDYf8AYXsf/ShK&#10;66uR+Iv/ACAbD/sL2P8A6UJQB11FFFABRRRQAUUUUAFFFFABRRRQAUUUUAFFFFABXmPxB/5Kt8N/&#10;+vi7/wDQY69OrzH4g/8AJVvhv/18Xf8A6DHQB6dRRRQAUUUUAFFFFABRRRQB5R4S/wCTgfHH/XrB&#10;/wCgR16vXlHhL/k4Hxx/16wf+gR16vQAUUUUAFFFFABRRRQAUUUUAFFFFABRRRQAUUUUAFFFFABR&#10;RRQAUUUUAFFFFABRRRQAUUUUAFFFFABRRRQAUUUUAFFFFABRRRQAUUUUAFFFFABRRRQAUUUUAFFF&#10;FABRRRQAUUUUAFFFFABRRRQAUUUUAFFFFABRRRQAUUUUAFFFFABRRRQAUUUUAFFFFABRRRQAUUUU&#10;AFFFFABRRRQAUUUUAFFFFABRRRQAUUUUAFFFFABRRRQAUUUUAFFFFABRRRQAUUUUAclo3/JTfFH/&#10;AF6WP8pa62uS0b/kpvij/r0sf5S11tABRRRQAUUUUAFFFFABRRRQAUUUUAc/47/5J54m/wCwVdf+&#10;imrJ+EP/ACSnQP8Ari3/AKMatbx3/wAk88Tf9gq6/wDRTVk/CH/klOgf9cW/9GNQB21FFFABXmfg&#10;/wD5Lb4//wByz/8ARQr0yvM/B/8AyW3x/wD7ln/6KFAHplFFFABRRRQAUUUUAFFFFABRRRQAUUUU&#10;AFFFFABRRRQAUUUUAFFFFABRRRQAUUUUAFFFFABRRRQAUUUUAFFFFABRRRQAUUUUAFFFFABRRRQA&#10;UUUUAFFFFABRRRQAUUUUAFFFFABRRRQAUUUUAFFFFABRRRQAUUUUAFFFFABRRRQAUUUUAFeQ/s5/&#10;8k/1H/sLS/8AoqKvXq8h/Zz/AOSf6j/2Fpf/AEVFQB69RRRQAV5D4i/5Oe8Jf9guT/0G5r16vIfE&#10;X/Jz3hL/ALBcn/oNzQB69RRRQAUUUUAFFFFABRRRQAUUUUAFFFFABRRRQAVyPxF/5ANh/wBhex/9&#10;KErrq5H4i/8AIBsP+wvY/wDpQlAHXUUUUAFFFFABRRRQAUUUUAFFFFABRRRQAUUUUAFeY/EH/kq3&#10;w3/6+Lv/ANBjr06vMfiD/wAlW+G//Xxd/wDoMdAHp1FFFABRRRQAUUUUAFFFFAHlHhL/AJOB8cf9&#10;esH/AKBHXq9eUeEv+TgfHH/XrB/6BHXq9ABRRRQAUUUUAFFFFABRRRQAUUUUAFFFFABRRRQAUUUU&#10;AFFFFABRRRQAUUUUAFFFFABRRRQAUUUUAFFFFABRRRQAUUUUAFFFFABRRRQAUUUUAFFFFABRRRQA&#10;UUUUAFFFFABRRRQAUUUUAFFFFABRRRQAUUUUAFFFFABRRRQAUUUUAFFFFABRRRQAUUUUAFFFFABR&#10;RRQAUUUUAFFFFABRRRQAUUUUAFFFFABRRRQAUUUUAFFFFABRRRQAUUUUAFFFFABRRRQByWjf8lN8&#10;Uf8AXpY/ylrra5LRv+Sm+KP+vSx/lLXW0AFFFFABRRRQAUUUUAFFFFABRRRQBz/jv/knnib/ALBV&#10;1/6Kasn4Q/8AJKdA/wCuLf8Aoxq1vHf/ACTzxN/2Crr/ANFNWT8If+SU6B/1xb/0Y1AHbUUUUAFe&#10;Z+D/APktvj//AHLP/wBFCvTK8z8H/wDJbfH/APuWf/ooUAemUUUUAFFFFABRRRQAUUUUAFFFFABR&#10;RRQAUUUUAFFFFABRRRQAUUUUAFFFFABRRRQAUUUUAFFFFABRRRQAUUUUAFFFFABRRRQAUUUUAFFF&#10;FABRRRQAUUUUAFFFFABRRRQAUUUUAFFFFABRRRQAUUUUAFFFFABRRRQAUUUUAFFFFABRRRQAV5D+&#10;zn/yT/Uf+wtL/wCioq9eryH9nP8A5J/qP/YWl/8ARUVAHr1FFFABXkPiL/k57wl/2C5P/QbmvXq8&#10;h8Rf8nPeEv8AsFyf+g3NAHr1FFFABRRRQAUUUUAFFFFABRRRQAUUUUAFFFFABXI/EX/kA2H/AGF7&#10;H/0oSuurkfiL/wAgGw/7C9j/AOlCUAddRRRQAUUUUAFFFFABRRRQAUUUUAFFFFABRRRQAV5j8Qf+&#10;SrfDf/r4u/8A0GOvTq8x+IP/ACVb4b/9fF3/AOgx0AenUUUUAFFFFABRRRQAUUUUAeUeEv8Ak4Hx&#10;x/16wf8AoEder15R4S/5OB8cf9esH/oEder0AFFFFABRRRQAUUUUAFFFFABRRRQAUUUUAFFFFABR&#10;RRQAUUUUAFFFFABRRRQAUUUUAFFFFABRRRQAUUUUAFFFFABRRRQAUUUUAFFFFABRRRQAUUUUAFFF&#10;FABRRRQAUUUUAFFFFABRRRQAUUUUAFFFFABRRRQAUUUUAFFFFABRRRQAUUUUAFFFFABRRRQAUUUU&#10;AFFFFABRRRQAUUUUAFFFFABRRRQAUUUUAFFFFABRRRQAUUUUAFFFFABRRRQAUUUUAFFFFAHJaN/y&#10;U3xR/wBelj/KWutrktG/5Kb4o/69LH+UtdbQAUUUUAFFFFABRRRQAUUUUAFFFFAHP+O/+SeeJv8A&#10;sFXX/opqyfhD/wAkp0D/AK4t/wCjGrW8d/8AJPPE3/YKuv8A0U1ZPwh/5JToH/XFv/RjUAdtRRRQ&#10;AV5n4P8A+S2+P/8Acs//AEUK9MrzPwf/AMlt8f8A+5Z/+ihQB6ZRRRQAUUUUAFFFFABRRRQAUUUU&#10;AFFFFABRRRQAUUUUAFFFFABRRRQAUUUUAFFFFABRRRQAUUUUAFFFFABRRRQAUUUUAFFFFABRRRQA&#10;UUUUAFFFFABRRRQAUUUUAFFFFABRRRQAUUUUAFFFFABRRRQAUUUUAFFFFABRRRQAUUUUAFFFFABX&#10;kP7Of/JP9R/7C0v/AKKir16vIf2c/wDkn+o/9haX/wBFRUAevUUUUAFeQ+Iv+TnvCX/YLk/9Bua9&#10;eryHxF/yc94S/wCwXJ/6Dc0AevUUUUAFFFFABRRRQAUUUUAFFFFABRRRQAUUUUAFcj8Rf+QDYf8A&#10;YXsf/ShK66uR+Iv/ACAbD/sL2P8A6UJQB11FFFABRRRQAUUUUAFFFFABRRRQAUUUUAFFFFABXmPx&#10;B/5Kt8N/+vi7/wDQY69OrzH4g/8AJVvhv/18Xf8A6DHQB6dRRRQAUUUUAFFFFABRRRQB5R4S/wCT&#10;gfHH/XrB/wCgR16vXlHhL/k4Hxx/16wf+gR16vQAUUUUAFFFFABRRRQAUUUUAFFFFABRRRQAUUUU&#10;AFFFFABRRRQAUUUUAFFFFABRRRQAUUUUAFFFFABRRRQAUUUUAFFFFABRRRQAUUUUAFFFFABRRRQA&#10;UUUUAFFFFABRRRQAUUUUAFFFFABRRRQAUUUUAFFFFABRRRQAUUUUAFFFFABRRRQAUUUUAFFFFABR&#10;RRQAUUUUAFFFFABRRRQAUUUUAFFFFABRRRQAUUUUAFFFFABRRRQAUUUUAFFFFABRRRQAUUUUAclo&#10;3/JTfFH/AF6WP8pa62uS0b/kpvij/r0sf5S11tABRRRQAUUUUAFFFFABRRRQAUUUUAc/47/5J54m&#10;/wCwVdf+imrJ+EP/ACSnQP8Ari3/AKMatbx3/wAk88Tf9gq6/wDRTVk/CH/klOgf9cW/9GNQB21F&#10;FFABXmfg/wD5Lb4//wByz/8ARQr0yvM/B/8AyW3x/wD7ln/6KFAHplFFFABRRRQAUUUUAFFFFABR&#10;RRQAUUUUAFFFFABRRRQAUUUUAFFFFABRRRQAUUUUAFFFFABRRRQAUUUUAFFFFABRRRQAUUUUAFFF&#10;FABRRRQAUUUUAFFFFABRRRQAUUUUAFFFFABRRRQAUUUUAFFFFABRRRQAUUUUAFFFFABRRRQAUUUU&#10;AFeQ/s5/8k/1H/sLS/8AoqKvXq8h/Zz/AOSf6j/2Fpf/AEVFQB69RRRQAV5D4i/5Oe8Jf9guT/0G&#10;5r16vIfEX/Jz3hL/ALBcn/oNzQB69RRRQAUUUUAFFFFABRRRQAUUUUAFFFFABRRRQAVyPxF/5ANh&#10;/wBhex/9KErrq5H4i/8AIBsP+wvY/wDpQlAHXUUUUAFFFFABRRRQAUUUUAFFFFABRRRQAUUUUAFe&#10;Y/EH/kq3w3/6+Lv/ANBjr06vMfiD/wAlW+G//Xxd/wDoMdAHp1FFFABRRRQAUUUUAFFFFAHlHhL/&#10;AJOB8cf9esH/AKBHXq9eUeEv+TgfHH/XrB/6BHXq9ABRRRQAUUUUAFFFFABRRRQAUUUUAFFFFABR&#10;RRQAUUUUAFFFFABRRRQAUUUUAFFFFABRRRQAUUUUAFFFFABRRRQAUUUUAFFFFABRRRQAUUUUAFFF&#10;FABRRRQAUUUUAFFFFABRRRQAUUUUAFFFFABRRRQAUUUUAFFFFABRRRQAUUUUAFFFFABRRRQAUUUU&#10;AFFFFABRRRQAUUUUAFFFFABRRRQAUUUUAFFFFABRRRQAUUUUAFFFFABRRRQAUUUUAFFFFABRRRQB&#10;yWjf8lN8Uf8AXpY/ylrra5LRv+Sm+KP+vSx/lLXW0AFFFFABRRRQAUUUUAFFFFABRRRQBz/jv/kn&#10;nib/ALBV1/6Kasn4Q/8AJKdA/wCuLf8Aoxq1vHf/ACTzxN/2Crr/ANFNWT8If+SU6B/1xb/0Y1AH&#10;bUUUUAFeZ+D/APktvj//AHLP/wBFCvTK8z8H/wDJbfH/APuWf/ooUAemUUUUAFFFFABRRRQAUUUU&#10;AFFFFABRRRQAUUUUAFFFFABRRRQAUUUUAFFFFABRRRQAUUUUAFFFFABRRRQAUUUUAFFFFABRRRQA&#10;UUUUAFFFFABRRRQAUUUUAFFFFABRRRQAUUUUAFFFFABRRRQAUUUUAFFFFABRRRQAUUUUAFFFFABR&#10;RRQAV5D+zn/yT/Uf+wtL/wCioq9eryH9nP8A5J/qP/YWl/8ARUVAHr1FFFABXkPiL/k57wl/2C5P&#10;/QbmvXq8h8Rf8nPeEv8AsFyf+g3NAHr1FFFABRRRQAUUUUAFFFFABRRRQAUUUUAFFFFABXI/EX/k&#10;A2H/AGF7H/0oSuurkfiL/wAgGw/7C9j/AOlCUAddRRRQAUUUUAFFFFABRRRQAUUUUAFFFFABRRRQ&#10;AV5j8Qf+SrfDf/r4u/8A0GOvTq8x+IP/ACVb4b/9fF3/AOgx0AenUUUUAFFFFABRRRQAUUUUAeUe&#10;Ev8Ak4Hxx/16wf8AoEder15R4S/5OB8cf9esH/oEder0AFFFFABRRRQAUUUUAFFFFABRRRQAUUUU&#10;AFFFFABRRRQAUUUUAFFFFABRRRQAUUUUAFFFFABRRRQAUUUUAFFFFABRRRQAUUUUAFFFFABRRRQA&#10;UUUUAFFFFABRRRQAUUUUAFFFFABRRRQAUUUUAFFFFABRRRQAUUUUAFFFFABRRRQAUUUUAFFFFABR&#10;RRQAUUUUAFFFFABRRRQAUUUUAFFFFABRRRQAUUUUAFFFFABRRRQAUUUUAFFFFABRRRQAUUUUAFFF&#10;FAHJaN/yU3xR/wBelj/KWutrktG/5Kb4o/69LH+UtdbQAUUUUAFFFFABRRRQAUUUUAFFFFAHP+O/&#10;+SeeJv8AsFXX/opqyfhD/wAkp0D/AK4t/wCjGrW8d/8AJPPE3/YKuv8A0U1ZPwh/5JToH/XFv/Rj&#10;UAdtRRRQAV5n4P8A+S2+P/8Acs//AEUK9MrzPwf/AMlt8f8A+5Z/+ihQB6ZRRRQAUUUUAFFFFABR&#10;RRQAUUUUAFFFFABRRRQAUUUUAFFFFABRRRQAUUUUAFFFFABRRRQAUUUUAFFFFABRRRQAUUUUAFFF&#10;FABRRRQAUUUUAFFFFABRRRQAUUUUAFFFFABRRRQAUUUUAFFFFABRRRQAUUUUAFFFFABRRRQAUUUU&#10;AFFFFABXkP7Of/JP9R/7C0v/AKKir16vIf2c/wDkn+o/9haX/wBFRUAevUUUUAFeQ+Iv+TnvCX/Y&#10;Lk/9Bua9eryHxF/yc94S/wCwXJ/6Dc0AevUUUUAFFFFABRRRQAUUUUAFFFFABRRRQAUUUUAFcj8R&#10;f+QDYf8AYXsf/ShK66uR+Iv/ACAbD/sL2P8A6UJQB11FFFABRRRQAUUUUAFFFFABRRRQAUUUUAFF&#10;FFABXmPxB/5Kt8N/+vi7/wDQY69OrzH4g/8AJVvhv/18Xf8A6DHQB6dRRRQAUUUUAFFFFABRRRQB&#10;5R4S/wCTgfHH/XrB/wCgR16vXlHhL/k4Hxx/16wf+gR16vQAUUUUAFFFFABRRRQAUUUUAFFFFABR&#10;RRQAUUUUAFFFFABRRRQAUUUUAFFFFABRRRQAUUUUAFFFFABRRRQAUUUUAFFFFABRRRQAUUUUAFFF&#10;FABRRRQAUUUUAFFFFABRRRQAUUUUAFFFFABRRRQAUUUUAFFFFABRRRQAUUUUAFFFFABRRRQAUUUU&#10;AFFFFABRRRQAUUUUAFFFFABRRRQAUUUUAFFFFABRRRQAUUUUAFFFFABRRRQAUUUUAFFFFABRRRQA&#10;UUUUAclo3/JTfFH/AF6WP8pa62uS0b/kpvij/r0sf5S11tABRRRQAUUUUAFFFFABRRRQAUUUUAc/&#10;47/5J54m/wCwVdf+imrJ+EP/ACSnQP8Ari3/AKMatbx3/wAk88Tf9gq6/wDRTVk/CH/klOgf9cW/&#10;9GNQB21FFFABXmfg/wD5Lb4//wByz/8ARQr0yvM/B/8AyW3x/wD7ln/6KFAHplFFFABRRRQAUUUU&#10;AFFFFABRRRQAUUUUAFFFFABRRRQAUUUUAFFFFABRRRQAUUUUAFFFFABRRRQAUUUUAFFFFABRRRQA&#10;UUUUAFFFFABRRRQAUUUUAFFFFABRRRQAUUUUAFFFFABRRRQAUUUUAFFFFABRRRQAUUUUAFFFFABR&#10;RRQAUUUUAFeQ/s5/8k/1H/sLS/8AoqKvXq8h/Zz/AOSf6j/2Fpf/AEVFQB69RRRQAV5D4i/5Oe8J&#10;f9guT/0G5r16vIfEX/Jz3hL/ALBcn/oNzQB69RRRQAUUUUAFFFFABRRRQAUUUUAFFFFABRRRQAVy&#10;PxF/5ANh/wBhex/9KErrq5H4i/8AIBsP+wvY/wDpQlAHXUUUUAFFFFABRRRQAUUUUAFFFFABRRRQ&#10;AUUUUAFeY/EH/kq3w3/6+Lv/ANBjr06vMfiD/wAlW+G//Xxd/wDoMdAHp1FFFABRRRQAUUUUAFFF&#10;FAHlHhL/AJOB8cf9esH/AKBHXq9eUeEv+TgfHH/XrB/6BHXq9ABRRRQAUUUUAFFFFABRRRQAUUUU&#10;AFFFFABRRRQAUUUUAFFFFABRRRQAUUUUAFFFFABRRRQAUUUUAFFFFABRRRQAUUUUAFFFFABRRRQA&#10;UUUUAFFFFABRRRQAUUUUAFFFFABRRRQAUUUUAFFFFABRRRQAUUUUAFFFFABRRRQAUUUUAFFFFABR&#10;RRQAUUUUAFFFFABRRRQAUUUUAFFFFABRRRQAUUUUAFFFFABRRRQAUUUUAFFFFABRRRQAUUUUAFFF&#10;FABRRRQByWjf8lN8Uf8AXpY/ylrra5LRv+Sm+KP+vSx/lLXW0AFFFFABRRRQAUUUUAFFFFABRRRQ&#10;Bz/jv/knnib/ALBV1/6Kasn4Q/8AJKdA/wCuLf8Aoxq1vHf/ACTzxN/2Crr/ANFNWT8If+SU6B/1&#10;xb/0Y1AHbUUUUAFeZ+D/APktvj//AHLP/wBFCvTK8z8H/wDJbfH/APuWf/ooUAemUUUUAFFFFABR&#10;RRQAUUUUAFFFFABRRRQAUUUUAFFFFABRRRQAUUUUAFFFFABRRRQAUUUUAFFFFABRRRQAUUUUAFFF&#10;FABRRRQAUUUUAFFFFABRRRQAUUUUAFFFFABRRRQAUUUUAFFFFABRRRQAUUUUAFFFFABRRRQAUUUU&#10;AFFFFABRRRQAV5D+zn/yT/Uf+wtL/wCioq9eryH9nP8A5J/qP/YWl/8ARUVAHr1FFFABXkPiL/k5&#10;7wl/2C5P/QbmvXq8h8Rf8nPeEv8AsFyf+g3NAHr1FFFABRRRQAUUUUAFFFFABRRRQAUUUUAFFFFA&#10;BXI/EX/kA2H/AGF7H/0oSuurkfiL/wAgGw/7C9j/AOlCUAddRRRQAUUUUAFFFFABRRRQAUUUUAFF&#10;FFABRRRQAV5j8Qf+SrfDf/r4u/8A0GOvTq8x+IP/ACVb4b/9fF3/AOgx0AenUUUUAFFFFABRRRQA&#10;UUUUAeUeEv8Ak4Hxx/16wf8AoEder15R4S/5OB8cf9esH/oEder0AFFFFABRRRQAUUUUAFFFFABR&#10;RRQAUUUUAFFFFABRRRQAUUUUAFFFFABRRRQAUUUUAFFFFABRRRQAUUUUAFFFFABRRRQAUUUUAFFF&#10;FABRRRQAUUUUAFFFFABRRRQAUUUUAFFFFABRRRQAUUUUAFFFFABRRRQAUUUUAFFFFABRRRQAUUUU&#10;AFFFFABRRRQAUUUUAFFFFABRRRQAUUUUAFFFFABRRRQAUUUUAFFFFABRRRQAUUUUAFFFFABRRRQA&#10;UUUUAFFFFAHJaN/yU3xR/wBelj/KWutrktG/5Kb4o/69LH+UtdbQAUUUUAFFFFABRRRQAUUUUAFF&#10;FFAHP+O/+SeeJv8AsFXX/opqyfhD/wAkp0D/AK4t/wCjGrW8d/8AJPPE3/YKuv8A0U1ZPwh/5JTo&#10;H/XFv/RjUAdtRRRQAV5n4P8A+S2+P/8Acs//AEUK9MrzPwf/AMlt8f8A+5Z/+ihQB6ZRRRQAUUUU&#10;AFFFFABRRRQAUUUUAFFFFABRRRQAUUUUAFFFFABRRRQAUUUUAFFFFABRRRQAUUUUAFFFFABRRRQA&#10;UUUUAFFFFABRRRQAUUUUAFFFFABRRRQAUUUUAFFFFABRRRQAUUUUAFFFFABRRRQAUUUUAFFFFABR&#10;RRQAUUUUAFFFFABXkP7Of/JP9R/7C0v/AKKir16vIf2c/wDkn+o/9haX/wBFRUAevUUUUAFeQ+Iv&#10;+TnvCX/YLk/9Bua9eryHxF/yc94S/wCwXJ/6Dc0AevUUUUAFFFFABRRRQAUUUUAFFFFABRRRQAUU&#10;UUAFcj8Rf+QDYf8AYXsf/ShK66uR+Iv/ACAbD/sL2P8A6UJQB11FFFABRRRQAUUUUAFFFFABRRRQ&#10;AUUUUAFFFFABXmPxB/5Kt8N/+vi7/wDQY69OrzH4g/8AJVvhv/18Xf8A6DHQB6dRRRQAUUUUAFFF&#10;FABRRRQB5R4S/wCTgfHH/XrB/wCgR16vXlHhL/k4Hxx/16wf+gR16vQAUUUUAFFFFABRRRQAUUUU&#10;AFFFFABRRRQAUUUUAFFFFABRRRQAUUUUAFFFFABRRRQAUUUUAFFFFABRRRQAUUUUAFFFFABRRRQA&#10;UUUUAFFFFABRRRQAUUUUAFFFFABRRRQAUUUUAFFFFABRRRQAUUUUAFFFFABRRRQAUUUUAFFFFABR&#10;RRQAUUUUAFFFFABRRRQAUUUUAFFFFABRRRQAUUUUAFFFFABRRRQAUUUUAFFFFABRRRQAUUUUAFFF&#10;FABRRRQAUUUUAclo3/JTfFH/AF6WP8pa62uS0b/kpvij/r0sf5S11tABRRRQAUUUUAFFFFABRRRQ&#10;AUUUUAc/47/5J54m/wCwVdf+imrJ+EP/ACSnQP8Ari3/AKMatbx3/wAk88Tf9gq6/wDRTVk/CH/k&#10;lOgf9cW/9GNQB21FFFABXmfg/wD5Lb4//wByz/8ARQr0yvM/B/8AyW3x/wD7ln/6KFAHplFFFABR&#10;RRQAUUUUAFFFFABRRRQAUUUUAFFFFABRRRQAUUUUAFFFFABRRRQAUUUUAFFFFABRRRQAUUUUAFFF&#10;FABRRRQAUUUUAFFFFABRRRQAUUUUAFFFFABRRRQAUUUUAFFFFABRRRQAUUUUAFFFFABRRRQAUUUU&#10;AFFFFABRRRQAUUUUAFeQ/s5/8k/1H/sLS/8AoqKvXq8h/Zz/AOSf6j/2Fpf/AEVFQB69RRRQAV5D&#10;4i/5Oe8Jf9guT/0G5r16vIfEX/Jz3hL/ALBcn/oNzQB69RRRQAUUUUAFFFFABRRRQAUUUUAFFFFA&#10;BRRRQAVyPxF/5ANh/wBhex/9KErrq5H4i/8AIBsP+wvY/wDpQlAHXUUUUAFFFFABRRRQAUUUUAFF&#10;FFABRRRQAUUUUAFeY/EH/kq3w3/6+Lv/ANBjr06vMfiD/wAlW+G//Xxd/wDoMdAHp1FFFABRRRQA&#10;UUUUAFFFFAHlHhL/AJOB8cf9esH/AKBHXq9eUeEv+TgfHH/XrB/6BHXq9ABRRRQAUUUUAFFFFABR&#10;RRQAUUUUAFFFFABRRRQAUUUUAFFFFABRRRQAUUUUAFFFFABRRRQAUUUUAFFFFABRRRQAUUUUAFFF&#10;FABRRRQAUUUUAFFFFABRRRQAUUUUAFFFFABRRRQAUUUUAFFFFABRRRQAUUUUAFFFFABRRRQAUUUU&#10;AFFFFABRRRQAUUUUAFFFFABRRRQAUUUUAFFFFABRRRQAUUUUAFFFFABRRRQAUUUUAFFFFABRRRQA&#10;UUUUAFFFFABRRRQByWjf8lN8Uf8AXpY/ylrra5LRv+Sm+KP+vSx/lLXW0AFFFFABRRRQAUUUUAFF&#10;FFABRRRQBz/jv/knnib/ALBV1/6Kasn4Q/8AJKdA/wCuLf8Aoxq1vHf/ACTzxN/2Crr/ANFNWT8I&#10;f+SU6B/1xb/0Y1AHbUUUUAFeZ+D/APktvj//AHLP/wBFCvTK8z8H/wDJbfH/APuWf/ooUAemUUUU&#10;AFFFFABRRRQAUUUUAFFFFABRRRQAUUUUAFFFFABRRRQAUUUUAFFFFABRRRQAUUUUAFFFFABRRRQA&#10;UUUUAFFFFABRRRQAUUUUAFFFFABRRRQAUUUUAFFFFABRRRQAUUUUAFFFFABRRRQAUUUUAFFFFABR&#10;RRQAUUUUAFFFFABRRRQAV5D+zn/yT/Uf+wtL/wCioq9eryH9nP8A5J/qP/YWl/8ARUVAHr1FFFAB&#10;XkPiL/k57wl/2C5P/QbmvXq8h8Rf8nPeEv8AsFyf+g3NAHr1FFFABRRRQAUUUUAFFFFABRRRQAUU&#10;UUAFFFFABXI/ET/kA2H/AGF7H/0oSuurkviJ/wAgGw/7C9j/AOlCUAdbRRRQAUUUUAFFFFABRRRQ&#10;AUUUUAFFFFABRRRQAV5j8Qf+SrfDf/r4u/8A0GOvTq8x+IP/ACVb4b/9fF3/AOgx0AenUUUUAFFF&#10;FABRRRQAUUUUAeUeEv8Ak4Hxx/16wf8AoEder15R4S/5OB8cf9esH/oEder0AFFFFABRRRQAUUUU&#10;AFFFFABRRRQAUUUUAFFFFABRRRQAUUUUAFFFFABRRRQAUUUUAFFFFABRRRQAUUUUAFFFFABRRRQA&#10;UUUUAFFFFABRRRQAUUUUAFFFFABRRRQAUUUUAFFFFABRRRQAUUUUAFFFFABRRRQAUUUUAFFFFABR&#10;RRQAUUUUAFFFFABRRRQAUUUUAFFFFABRRRQAUUUUAFFFFABRRRQAUUUUAFFFFABRRRQAUUUUAFFF&#10;FABRRRQAUUUUAFFFFAHJaN/yU3xR/wBelj/KWutrktG/5Kb4o/69LH+UtdbQAUUUUAFFFFABRRRQ&#10;AUUUUAFFFFAHP+O/+SeeJv8AsFXX/opqyfhD/wAkp0D/AK4t/wCjGrW8d/8AJPPE3/YKuv8A0U1Z&#10;Pwh/5JToH/XFv/RjUAdtRRRQAV5n4P8A+S2+P/8Acs//AEUK9MrzPwf/AMlt8f8A+5Z/+ihQB6ZR&#10;RRQAUUUUAFFFFABRRRQAUUUUAFFFFABRRRQAUUUUAFFFFABRRRQAUUUUAFFFFABRRRQAUUUUAFFF&#10;FABRRRQAUUUUAFFFFABRRRQAUUUUAFFFFABRRRQAUUUUAFFFFABRRRQAUUUUAFFFFABRRRQAUUUU&#10;AFFFFABRRRQAUUUUAFFFFABXkP7Of/JP9R/7C0v/AKKir16vIf2c/wDkn+o/9haX/wBFRUAevUUU&#10;UAFeQ+Iv+TnvCX/YLk/9Bua9eryHxF/yc94S/wCwXJ/6Dc0AevUUUUAFFFFABRRRQAUUUUAFFFFA&#10;BXD/ABD8a33hpdO0vQ7Fb7XtVkMdpC/3VAxlm5HAyO47k8Cu4ryb4j3A8M/E7wf4vvEkbSoFltLi&#10;RQSIC6sAx/77J99p9qAK0/jHx/8AD+SK+8c29lqGjXBKGbTwN9vJglVPA4OMdD9exSy074seL7NN&#10;dHiO20GK4XzbWwWIHah5Xd8pPIwecnnoOlO+LHi7SPEnhMeHfDt1DrOpX7qyRWTCYoifOzHHTgdO&#10;tdx4U8aaDrXhe1vodRtYRHbr9oilmVWtyBghwcY5HXoetAGP8O/GOsalqWp+FvFUMUPiHSwGZovu&#10;3ERxhwPxXp/eHA5FavxC50Kx/wCwvY/+lCVyXg3UI/Ffxs8QeItMUSaRaacunLcjOJpN6NkdiPlb&#10;8Np7113xB/5AVj/2F7H/ANKEoA6uiiigAooooAKKKKACiiigAooooAKKKKACiiigArzH4g/8lW+G&#10;/wD18Xf/AKDHXp1eY/EH/kq3w3/6+Lv/ANBjoA9OooooAKKKKACiiigAooooA8o8Jf8AJwPjj/r1&#10;g/8AQI69Xryjwl/ycD44/wCvWD/0COvV6ACiiigAooooAKKKKACiiigAooooAKKKKACiiigAoooo&#10;AKKKKACiiigAooooAKKKKACiiigAooooAKKKKACiiigAooooAKKKKACiiigAooooAKKKKACiiigA&#10;ooooAKKKKACiiigAooooAKKKKACiiigAooooAKKKKACiiigAooooAKKKKACiiigAooooAKKKKACi&#10;iigAooooAKKKKACiiigAooooAKKKKACiiigAooooAKKKKACiiigAooooAKKKKACiiigDktG/5Kb4&#10;o/69LH+UtdbXJaN/yU3xR/16WP8AKWutoAKKKKACiiigAooooAKKKKACiiigDn/Hf/JPPE3/AGCr&#10;r/0U1ZPwh/5JToH/AFxb/wBGNWt47/5J54m/7BV1/wCimrJ+EP8AySnQP+uLf+jGoA7aiiigArzP&#10;wf8A8lt8f/7ln/6KFemV5n4P/wCS2+P/APcs/wD0UKAPTKKKKACiiigAooooAKKKKACiiigAoooo&#10;AKKKKACiiigAooooAKKKKACiiigAooooAKKKKACiiigAooooAKKKKACiiigAooooAKKKKACiiigA&#10;ooooAKKKKACiiigAooooAKKKKACiiigAooooAKKKKACiiigAooooAKKKKACiiigAooooAK8h/Zz/&#10;AOSf6j/2Fpf/AEVFXr1eQ/s5/wDJP9R/7C0v/oqKgD16iiigAryHxF/yc94S/wCwXJ/6Dc169XkP&#10;iL/k57wl/wBguT/0G5oA9eooooAKKKKACiiigAooooAKKKKACqOsLpb6TcDWhanT9v777Xt8vHvu&#10;4q9Xk3xJtT4o+JXhHwfeyyJo9wst3cIjY85kViFz7BP/AB4n0oA6/wAL6J4K0qwbXPDtnp0FtMjM&#10;b2PoUBOfnbouQfbivL9bufgXf69JLdE+c8hMslqs6wsx7/Lx+Kj1PvXSfFSwS18PeGfB+kothpup&#10;6pFZyLCNoVCc7fxJz7kV3tj4S8P6dpSaZbaPZi0VNhRoVbcP9onlj7mgA8LQ+H4PD9uvhgWg0vGY&#10;jakFSe5J6lvXPPrWb8Qf+QFY/wDYXsf/AEoSuR8FWA8JfGfxB4Y01tujXNguox22ciF9yLgeg+Zv&#10;w2+ldd8Qf+QFY/8AYXsf/ShKAOrooooAKKKKACiiigAooooAKKKKACiiigAooooAK8x+IP8AyVb4&#10;b/8AXxd/+gx16dXmPxB/5Kt8N/8Ar4u//QY6APTqKKKACiiigAooooAKKKKAPKPCX/JwPjj/AK9Y&#10;P/QI69Xryjwl/wAnA+OP+vWD/wBAjr1egAooooAKKKKACiiigAooooAKKKKACiiigAooooAKKKKA&#10;CiiigAooooAKKKKACiiigAooooAKKKKACiiigAooooAKKKKACiiigAooooAKKKKACiiigAooooAK&#10;KKKACiiigAooooAKKKKACiiigAooooAKKKKACiiigAooooAKKKKACiiigAooooAKKKKACiiigAoo&#10;ooAKKKKACiiigAooooAKKKKACiiigAooooAKKKKACiiigAooooAKKKKACiiigAooooA5LRv+Sm+K&#10;P+vSx/lLXW1yWjf8lN8Uf9elj/KWutoAKKKKACiiigAooooAKKKKACiiigDn/Hf/ACTzxN/2Crr/&#10;ANFNWT8If+SU6B/1xb/0Y1a3jv8A5J54m/7BV1/6Kasn4Q/8kp0D/ri3/oxqAO2ooooAK8z8H/8A&#10;JbfH/wDuWf8A6KFemV5n4P8A+S2+P/8Acs//AEUKAPTKKKKACiiigAooooAKKKKACiiigAooooAK&#10;KKKACiiigAooooAKKKKACiiigAooooAKKKKACiiigAooooAKKKKACiiigAooooAKKKKACiiigAoo&#10;ooAKKKKACiiigAooooAKKKKACiiigAooooAKKKKACiiigAooooAKKKKACiiigAooooAK8h/Zz/5J&#10;/qP/AGFpf/RUVevV5D+zn/yT/Uf+wtL/AOioqAPXqKKKACvIfEX/ACc94S/7Bcn/AKDc169XkPiL&#10;/k57wl/2C5P/AEG5oA9eooooAKKKKACiiigAooooAKKKKACuJ+Ifgq68Tw2GpaPeCy1/SpDLZTt9&#10;05xlG4PBwPXvxya7auE8f/Ey3+H9xaJeaPe3UNyhZZ4SAgYH7pJ745oA4vxNrPjHV/DZ0jxH4D1A&#10;6hbslxBf6W/mIsyfdcAAge43dCelbOkfEnxndaXHBL8PNTl1TaE83/UwO394lgNo9s/iKkt/jMbq&#10;FJofBPiKSJ1DK6QBgwPQgjtXM+L/AIu6yNX8Pmx0fWtLhW7BubeeAKb1Nyfu0yOTjI4/vCgDvPAX&#10;hHVNP1LU/FPiZ4n8Q6rhZEi5S2iGMRqfwXPJ+6OT1rR+IP8AyArH/sL2P/pQlVPCPxDbxXrUmnN4&#10;a1fTAkDTedeRbVOGUbfr82fwq18Qv+QFY/8AYXsf/ShKAOsooooAKKKKACiiigAooooAKKKKACii&#10;igAooooAK8x+IP8AyVb4b/8AXxd/+gx16dXmPxB/5Kt8N/8Ar4u//QY6APTqKKKACiiigAooooAK&#10;KKKAPKPCX/JwPjj/AK9YP/QI69Xryjwl/wAnA+OP+vWD/wBAjr1egAooooAKKKKACiiigAooooAK&#10;KKKACiiigAooooAKKKKACiiigAooooAKKKKACiiigAooooAKKKKACiiigAooooAKKKKACiiigAoo&#10;ooAKKKKACiiigAooooAKKKKACiiigAooooAKKKKACiiigAooooAKKKKACiiigAooooAKKKKACiii&#10;gAooooAKKKKACiiigAooooAKKKKACiiigAooooAKKKKACiiigAooooAKKKKACiiigAooooAKKKKA&#10;CiiigAooooA5LRv+Sm+KP+vSx/lLXW1yWjf8lN8Uf9elj/KWutoAKKKKACiiigAooooAKKKKACii&#10;igDn/Hf/ACTzxN/2Crr/ANFNWT8If+SU6B/1xb/0Y1a3jv8A5J54m/7BV1/6Kasn4Q/8kp0D/ri3&#10;/oxqAO2ooooAK8z8H/8AJbfH/wDuWf8A6KFemV5n4P8A+S2+P/8Acs//AEUKAPTKKKKACiiigAoo&#10;ooAKKKKACiiigAooooAKKKKACiiigAooooAKKKKACiiigAooooAKKKKACiiigAooooAKKKKACiii&#10;gAooooAKKKKACiiigAooooAKKKKACiiigAooooAKKKKACiiigAooooAKKKKACiiigAooooAKKKKA&#10;CiiigAooooAK8h/Zz/5J/qP/AGFpf/RUVevV5D+zn/yT/Uf+wtL/AOioqAPXqKKKACvIfEX/ACc9&#10;4S/7Bcn/AKDc169XkPiL/k57wl/2C5P/AEG5oA9eooooAKKKKACiiigAooooAKKKKACqeqaVYa3p&#10;0thqdpFdWsow8Uq5B9/Y+45q5RQB5Q9l4k+E7NNpYuNe8IA7pLJiWuLBe5jP8SDrj27cscbx54m0&#10;jxP4j+GV/pF7HcQvrC5AOGQ+bDkMvUH6/XkEGvcK8/v/AIP+GrvxhZ+JbYT2N1b3KXTRWxURSujB&#10;gSpHGcc4xnr1oA9ArkviH/yAbH/sL2P/AKUJXW1yXxE/5ANh/wBhex/9KEoA62iiigAooooAKKKK&#10;ACiiigAooooAKKKKACiiigArzH4g/wDJVvhv/wBfF3/6DHXp1eY/EH/kq3w3/wCvi7/9BjoA9Ooo&#10;ooAKKKKACiiigAooooA8o8Jf8nA+OP8Ar1g/9Ajr1evKPCX/ACcD44/69YP/AECOvV6ACiiigAoo&#10;ooAKKKKACiiigAooooAKKKKACiiigAooooAKKKKACiiigAooooAKKKKACiiigAooooAKKKKACiii&#10;gAooooAKKKKACiiigAooooAKKKKACiiigAooooAKKKKACiiigAooooAKKKKACiiigAooooAKKKKA&#10;CiiigAooooAKKKKACiiigAooooAKKKKACiiigAooooAKKKKACiiigAooooAKKKKACiiigAooooAK&#10;KKKACiiigAooooAKKKKACiiigDktG/5Kb4o/69LH+UtdbXJaN/yU3xR/16WP8pa62gAooooAKKKK&#10;ACiiigAooooAKKKKAOf8d/8AJPPE3/YKuv8A0U1ZPwh/5JToH/XFv/RjVreO/wDknnib/sFXX/op&#10;qyfhD/ySnQP+uLf+jGoA7aiiigArzPwf/wAlt8f/AO5Z/wDooV6ZXmfg/wD5Lb4//wByz/8ARQoA&#10;9MooooAKKKKACiiigAooooAKKKKACiiigAooooAKKKKACiiigAooooAKKKKACiiigAooooAKKKKA&#10;CiiigAooooAKKKKACiiigAooooAKKKKACiiigAooooAKKKKACiiigAooooAKKKKACiiigAooooAK&#10;KKKACiiigAooooAKKKKACiiigAryH9nP/kn+o/8AYWl/9FRV69XkP7Of/JP9R/7C0v8A6KioA9eo&#10;oooAK8h8Rf8AJz3hL/sFyf8AoNzXr1eQ+Iv+TnvCX/YLk/8AQbmgD16iiigAooooAKKKKACiiigA&#10;ooooAKKKKACiiigArkfiJ/yAbD/sL2P/AKUJXXVyPxF/5ANh/wBhex/9KEoA66iiigAooooAKKKK&#10;ACiiigAooooAKKKKACiiigArzH4g/wDJVvhv/wBfF3/6DHXp1eY/EH/kq3w3/wCvi7/9BjoA9Ooo&#10;ooAKKKKACiiigAooooA8o8Jf8nA+OP8Ar1g/9Ajr1evKPCX/ACcD44/69YP/AECOvV6ACiiigAoo&#10;ooAKKKKACiiigAooooAKKKKACiiigAooooAKKKKACiiigAooooAKKKKACiiigAooooAKKKKACiii&#10;gAooooAKKKKACiiigAooooAKKKKACiiigAooooAKKKKACiiigAooooAKKKKACiiigAooooAKKKKA&#10;CiiigAooooAKKKKACiiigAooooAKKKKACiiigAooooAKKKKACiiigAooooAKKKKACiiigAooooAK&#10;KKKACiiigAooooAKKKKACiiigDktG/5Kb4o/69LH+UtdbXJaN/yU3xR/16WP8pa62gAooooAKKKK&#10;ACiiigAooooAKKKKAOf8d/8AJPPE3/YKuv8A0U1ZPwh/5JToH/XFv/RjVreO/wDknnib/sFXX/op&#10;qyfhD/ySnQP+uLf+jGoA7aiiigArzPwf/wAlt8f/AO5Z/wDooV6ZXmfg/wD5Lb4//wByz/8ARQoA&#10;9MooooAKKKKACiiigAooooAKKKKACiiigAooooAKKKKACiiigAooooAKKKKACiiigAooooAKKKKA&#10;CiiigAooooAKKKKACiiigAooooAKKKKACiiigAooooAKKKKACiiigAooooAKKKKACiiigAooooAK&#10;KKKACiiigAooooAKKKKACiiigAryH9nP/kn+o/8AYWl/9FRV69XkP7Of/JP9R/7C0v8A6KioA9eo&#10;oooAK8h8Rf8AJz3hL/sFyf8AoNzXr1eQ+Iv+TnvCX/YLk/8AQbmgD16iiigAooooAKKKKACiiigA&#10;ooooAKKKKACiiigArkfiL/yAbD/sL2P/AKUJXXVyPxF/5ANh/wBhex/9KEoA66iiigAooooAKKKK&#10;ACiiigAooooAKKKKACiiigArzH4g/wDJVvhv/wBfF3/6DHXp1eY/EH/kq3w3/wCvi7/9BjoA9Ooo&#10;ooAKKKKACiiigAooooA8o8Jf8nA+OP8Ar1g/9Ajr1evKPCX/ACcD44/69YP/AECOvV6ACiiigAoo&#10;ooAKKKKACiiigAooooAKKKKACiiigAooooAKKKKACiiigAooooAKKKKACiiigAooooAKKKKACiii&#10;gAooooAKKKKACiiigAooooAKKKKACiiigAooooAKKKKACiiigAooooAKKKKACiiigAooooAKKKKA&#10;CiiigAooooAKKKKACiiigAooooAKKKKACiiigAooooAKKKKACiiigAooooAKKKKACiiigAooooAK&#10;KKKACiiigAooooAKKKKACiiigDktG/5Kb4o/69LH+UtdbXJaN/yU3xR/16WP8pa62gAooooAKKKK&#10;ACiiigAooooAKKKKAOf8d/8AJPPE3/YKuv8A0U1ZPwh/5JToH/XFv/RjVreO/wDknnib/sFXX/op&#10;qyfhD/ySnQP+uLf+jGoA7aiiigArzPwf/wAlt8f/AO5Z/wDooV6ZXmfg/wD5Lb4//wByz/8ARQoA&#10;9MooooAKKKKACiiigAooooAKKKKACiiigAooooAKKKKACiiigAooooAKKKKACiiigAooooAKKKKA&#10;CiiigAooooAKKKKACiiigAooooAKKKKACiiigAooooAKKKKACiiigAooooAKKKKACiiigAooooAK&#10;KKKACiiigAooooAKKKKACiiigAryH9nP/kn+o/8AYWl/9FRV69XkP7Of/JP9R/7C0v8A6KioA9eo&#10;oooAK8h8Rf8AJz3hL/sFyf8AoNzXr1eQ+Iv+TnvCX/YLk/8AQbmgD16iiigAooooAKKKKACiiigA&#10;ooooAKKKKACiiigArkfiL/yAbD/sL2P/AKUJXXVyPxF/5ANh/wBhex/9KEoA66iiigAooooAKKKK&#10;ACiiigAooooAKKKKACiiigArzH4g/wDJVvhv/wBfF3/6DHXp1eY/EH/kq3w3/wCvi7/9BjoA9Ooo&#10;ooAKKKKACiiigAooooA8o8Jf8nA+OP8Ar1g/9Ajr1evKPCX/ACcD44/69YP/AECOvV6ACiiigAoo&#10;ooAKKKKACiiigAooooAKKKKACiiigAooooAKKKKACiiigAooooAKKKKACiiigAooooAKKKKACiii&#10;gAooooAKKKKACiiigAooooAKKKKACiiigAooooAKKKKACiiigAooooAKKKKACiiigAooooAKKKKA&#10;CiiigAooooAKKKKACiiigAooooAKKKKACiiigAooooAKKKKACiiigAooooAKKKKACiiigAooooAK&#10;KKKACiiigAooooAKKKKACiiigDktG/5Kb4o/69LH+UtdbXJaN/yU3xR/16WP8pa62gAooooAKKKK&#10;ACiiigAooooAKKKKAOf8d/8AJPPE3/YKuv8A0U1ZPwh/5JToH/XFv/RjVreO/wDknnib/sFXX/op&#10;qyfhD/ySnQP+uLf+jGoA7aiiigArzPwf/wAlt8f/AO5Z/wDooV6ZXmfg/wD5Lb4//wByz/8ARQoA&#10;9MooooAKKKKACiiigAooooAKKKKACiiigAooooAKKKKACiiigAooooAKKKKACiiigAooooAKKKKA&#10;CiiigAooooAKKKKACiiigAooooAKKKKACiiigAooooAKKKKACiiigAooooAKKKKACiiigAooooAK&#10;KKKACiiigAooooAKKKKACiiigAryH9nP/kn+o/8AYWl/9FRV69XkP7Of/JP9R/7C0v8A6KioA9eo&#10;oooAK8h8Rf8AJz3hL/sFyf8AoNzXr1eQ+Iv+TnvCX/YLk/8AQbmgD16iiigAooooAKKKKACiiigA&#10;ooooAKKKKACiiigArkfiL/yAbD/sL2P/AKUJXXVyPxF/5ANh/wBhex/9KEoA66iiigAooooAKKKK&#10;ACiiigAooooAKKKKACiiigArzH4g/wDJVvhv/wBfF3/6DHXp1eY/EH/kq3w3/wCvi7/9BjoA9Ooo&#10;ooAKKKKACiiigAooooA8o8Jf8nA+OP8Ar1g/9Ajr1evKPCX/ACcD44/69YP/AECOvV6ACiiigAoo&#10;ooAKKKKACiiigAooooAKKKKACiiigAooooAKKKKACiiigAooooAKKKKACiiigAooooAKKKKACiii&#10;gAooooAKKKKACiiigAooooAKKKKACiiigAooooAKKKKACiiigAooooAKKKKACiiigAooooAKKKKA&#10;CiiigAooooAKKKKACiiigAooooAKKKKACiiigAooooAKKKKACiiigAooooAKKKKACiiigAooooAK&#10;KKKACiiigAooooAZJLHDGZJXVEHVmOAKxZPG3hSGQxy+J9FSRTgq1/ECPw3V5bougzfGjVdR17xB&#10;f3K+HrW7e20/ToHKBguDubjuCORyTnoAK64fBH4eAAHw+T7m9n/+LoA7iz1Cy1GLzbG8t7qP+/BK&#10;rj8was15B4l+EFjoOn3Ou+B7q80fVbKMzRxpOzpLtGSp3EnkZ6kj1GK77wL4ifxX4J0vW5FVZbmI&#10;+aFHG9WKNj2ypoAp6P8A8lM8Uf8AXpY/ylrra5TR/wDkpXif/r0sf/atdXQAUUUUAFFFFABRRRQA&#10;UUUUAFFFFAHP+O/+SeeJv+wVdf8AopqyfhD/AMkp0D/ri3/oxq1vHf8AyTzxN/2Crr/0U1ZPwh/5&#10;JToH/XFv/RjUAdtRRRQAV5n4P/5Lb4//ANyz/wDRQr0yvM/B/wDyW3x//uWf/ooUAemUUUUAFFFF&#10;ABRRRQAUUUUAFFFFABRRRQAUUUUAFFFFABRRRQAUUUUAFFFFABRRRQAUUUUAFFFFABRRRQAUUUUA&#10;FFFFABRRRQAUUUUAFFFFABRRRQAUUUUAFFFFABRRRQAUUUUAFFFFABRRRQAUUUUAFFFFABRRRQAU&#10;UUUAFFFFABRRRQAV5D+zn/yT/Uf+wtL/AOioq9eryH9nP/kn+o/9haX/ANFRUAevUUUUAFeQ+Iv+&#10;TnvCX/YLk/8AQbmvXq8h8Rf8nPeEv+wXJ/6Dc0AevUUUUAFFFFABRRRQAUUUUAFFFFABRRRQAUUU&#10;UAFcj8Rf+QDYf9hex/8AShK66uR+Iv8AyAbD/sL2P/pQlAHXUUUUAFFFFABRRRQAUUUUAFFFFABR&#10;RRQAUUUUAFeY/EH/AJKt8N/+vi7/APQY69OrzH4g/wDJVvhv/wBfF3/6DHQB6dRRRQAUUUUAFFFF&#10;ABRRRQB5R4S/5OB8cf8AXrB/6BHXq9eUeEv+TgfHH/XrB/6BHXq9ABRRRQAUUUUAFFFFABRRRQAU&#10;UUUAFFFFABRRRQAUUUUAFFFFABRRRQAUUUUAFFFFABRRRQAUUUUAFFFFABRRRQAUUUUAFFFFABRR&#10;RQAUUUUAFFFFABRRRQAUUUUAFFFFABRRRQAUUUUAFFFFABRRRQAUUUUAFFFFABRRRQAUUUUAFFFF&#10;ABRRRQAUUUUAFFFFABRRRQAUUUUAFFFFABRRRQAUUUUAFFFFABRRRQAUUUUAFFFFABRRRQAUUUUA&#10;eNWw8SfCHU9ShtdDn1rwpd3LXURtBma1LYypHoAB7cZyMmrj/tCeFIn8ubTddjlHVGtowR/5ErY8&#10;S/FS30zXZPD+g6PeeINZiH72C14SI+jNg8+uBx0JBrLPir4vSsJIfAFgkR/hkvo93/owfyoApav8&#10;QPEHj3TJdG8F+GNSiW9jMUuo6ggijijYYYggkZxnnOfQE16R4R8PReFPCmnaJE/mC0i2s4GNzklm&#10;P4sSa4VPi3qeh3EcXjfwfe6Nbu4T7dC3nQgn1wP5En2r1CCeK6t47iCRZIZVDo6HIZSMgg+lAHMa&#10;P/yUrxP/ANelj/7Vrq65TR/+SleJ/wDr0sf/AGrXV0AFFFFABRRRQAUUUUAFFFFABRRRQBz/AI7/&#10;AOSeeJv+wVdf+imrJ+EP/JKdA/64t/6Matbx3/yTzxN/2Crr/wBFNWT8If8AklOgf9cW/wDRjUAd&#10;tRRRQAV5n4P/AOS2+P8A/cs//RQr0yvM/B//ACW3x/8A7ln/AOihQB6ZRRRQAUUUUAFFFFABRRRQ&#10;AUUUUAFFFFABRRRQAUUUUAFFFFABRRRQAUUUUAFFFFABRRRQAUUUUAFFFFABRRRQAUUUUAFFFFAB&#10;RRRQAUUUUAFFFFABRRRQAUUUUAFFFFABRRRQAUUUUAFFFFABRRRQAUUUUAFFFFABRRRQAUUUUAFF&#10;FFABXkP7Of8AyT/Uf+wtL/6Kir16vIf2c/8Akn+o/wDYWl/9FRUAevUUUUAFeQ+Iv+TnvCX/AGC5&#10;P/QbmvXq8h8Rf8nPeEv+wXJ/6Dc0AevUUUUAFFFFABRRRQAUUUUAFFFFABRRRQAUUUUAFcj8Rf8A&#10;kA2H/YXsf/ShK66uR+Iv/IBsP+wvY/8ApQlAHXUUUUAFFFFABRRRQAUUUUAFFFFABRRRQAUUUUAF&#10;eY/EH/kq3w3/AOvi7/8AQY69OrzH4g/8lW+G/wD18Xf/AKDHQB6dRRRQAUUUUAFFFFABRRRQB5R4&#10;S/5OB8cf9esH/oEder15R4S/5OB8cf8AXrB/6BHXq9ABRRRQAUUUUAFFFFABRRRQAUUUUAFFFFAB&#10;RRRQAUUUUAFFFFABRRRQAUUUUAFFFFABRRRQAUUUUAFFFFABRRRQAUUUUAFFFFABRRRQAUUUUAFF&#10;FFABRRRQAUUUUAFFFFABRRRQAUUUUAFFFFABRRRQAUUUUAFFFFABRRRQAUUUUAFFFFABRRRQAUUU&#10;UAFFFFABRRRQAUUUUAFFFFABRRRQAUUUUAFFFFABRRRQAUUUUAFFFFABRRRQAUUUUAeS/A1raK08&#10;SWtyy/8ACQrqspvw+PMYDgH3Xdv/ABJ9a9arhfFXwu0fxNqQ1i2urvSdXH/L5YPtLkd2Hc+4wawB&#10;8LfG0Y2xfFXVSpP8cDEj8TLQB2vj+fSoPAetHWWjFm1pIpDkZZip2hc/xZxj3xWb8Ikuk+FOgC8D&#10;CXyWI3f3DIxT/wAc21h2PwVtp7uC58V+JdV8RtC25IrqRhFn3BZjj2zXqEcaRRLHGipGgCqqjAAH&#10;QCgDltH/AOSleJ/+vSx/9q11dcno/wDyUvxR/wBelj/7VrrKACiiigAooooAKKKKACiiigAooooA&#10;5/x3/wAk88Tf9gq6/wDRTVk/CH/klOgf9cW/9GNWt47/AOSeeJv+wVdf+imrJ+EP/JKdA/64t/6M&#10;agDtqKKKACvM/B//ACW3x/8A7ln/AOihXpleZ+D/APktvj//AHLP/wBFCgD0yiiigAooooAKKKKA&#10;CiiigAooooAKKKKACiiigAooooAKKKKACiiigAooooAKKKKACiiigAooooAKKKKACiiigAooooAK&#10;KKKACiiigAooooAKKKKACiiigAooooAKKKKACiiigAooooAKKKKACiiigAooooAKKKKACiiigAoo&#10;ooAKKKKACvIf2c/+Sf6j/wBhaX/0VFXr1eQ/s5/8k/1H/sLS/wDoqKgD16iiigAryHxF/wAnPeEv&#10;+wXJ/wCg3NevV5D4i/5Oe8Jf9guT/wBBuaAPXqKKKACiiigAooooAKKKKACiiigAooooAKKKKACu&#10;R+Iv/IBsP+wvY/8ApQlddXI/EX/kA2H/AGF7H/0oSgDrqKKKACiiigAooooAKKKKACiiigAooooA&#10;KKKKACvMfiD/AMlW+G//AF8Xf/oMdenV5j8Qf+SrfDf/AK+Lv/0GOgD06iiigAooooAKKKKACiii&#10;gDyjwl/ycD44/wCvWD/0COvV68o8Jf8AJwPjj/r1g/8AQI69XoAKKKKACiiigAooooAKKKKACiii&#10;gAooooAKKKKACiiigAooooAKKKKACiiigAooooAKKKKACiiigAooooAKKKKACiiigAooooAKKKKA&#10;CiiigAooooAKKKKACiiigAooooAKKKKACiiigAooooAKKKKACiiigAooooAKKKKACiiigAooooAK&#10;KKKACiiigAooooAKKKKACiiigAooooAKKKKACiiigAooooAKKKKACiiigAooooAKKKKACiiigD5u&#10;+ENr4sGjarrXhu/WaW3vPLm0q5b9zcrtByD1V+eDxmvVdD+LHh/UbltO1YyaBq8Z2y2epfu8N/su&#10;eCPToT6VyP7ODZ8Na4P+n8H/AMcFeoeIfCWg+KrYQa1pkF2FGEdhh0/3WHI/A0AbKsrqGUhlPIIP&#10;Bpa8jk+Cl1pLM3hHxnq+kockQO5dM/8AASvH1BNeieFdO1TSvDdpZa1qX9pahFv826wR5mXYr19F&#10;IH4UAZej/wDJTPFH/XpY/wApa6yuT0f/AJKZ4o/69LH+UtdZQAUUUUAFFFFABRRRQAUUUUAFFFFA&#10;HP8Ajv8A5J54m/7BV1/6Kasn4Q/8kp0D/ri3/oxq1vHf/JPPE3/YKuv/AEU1ZPwh/wCSU6B/1xb/&#10;ANGNQB21FFFABXmfg/8A5Lb4/wD9yz/9FCvTK8z8H/8AJbfH/wDuWf8A6KFAHplFFFABRRRQAUUU&#10;UAFFFFABRRRQAUUUUAFFFFABRRRQAUUUUAFFFFABRRRQAUUUUAFFFFABRRRQAUUUUAFFFFABRRRQ&#10;AUUUUAFFFFABRRRQAUUUUAFFFFABRRRQAUUUUAFFFFABRRRQAUUUUAFFFFABRRRQAUUUUAFFFFAB&#10;RRRQAUUUUAFeQ/s5/wDJP9R/7C0v/oqKvXq8h/Zz/wCSf6j/ANhaX/0VFQB69RRRQAV5D4i/5Oe8&#10;Jf8AYLk/9Bua9eryHxF/yc94S/7Bcn/oNzQB69RRRQAUUUUAFFFFABRRRQAUUUUAFFFFABRRRQAV&#10;yPxF/wCQDYf9hex/9KErrq5H4i/8gGw/7C9j/wClCUAddRRRQAUUUUAFFFFABRRRQAUUUUAFFFFA&#10;BRRRQAV5j8Qf+SrfDf8A6+Lv/wBBjr06vMfiD/yVb4b/APXxd/8AoMdAHp1FFFABRRRQAUUUUAFF&#10;FFAHlHhL/k4Hxx/16wf+gR16vXlHhL/k4Hxx/wBesH/oEder0AFFFFABRRRQAUUUUAFFFFABRRRQ&#10;AUUUUAFFFFABRRRQAUUUUAFFFFABRRRQAUUUUAFFFFABRRRQAUUUUAFFFFABRRRQAUUUUAFFFFAB&#10;RRRQAUUUUAFFFFABRRRQAUUUUAFFFFABRRRQAUUUUAFFFFABRRRQAUUUUAFFFFABRRRQAUUUUAFF&#10;FFABRRRQAUUUUAFFFFABRRRQAUUUUAFFFFABRRRQAUUUUAFFFFABRRRQAUUUUAFFFFABRRRQA1I4&#10;4l2xoqD0UYp1FFABRRRQByWj/wDJTPFH/XpY/wApa62uS0b/AJKb4o/69LH+UtdbQAUUUUAFFFFA&#10;BRRRQAUUUUAFFFFAHP8Ajv8A5J54m/7BV1/6Kasn4Q/8kp0D/ri3/oxq1vHf/JPPE3/YKuv/AEU1&#10;ZPwh/wCSU6B/1xb/ANGNQB21FFFABXmfg/8A5Lb4/wD9yz/9FCvTK8z8H/8AJbfH/wDuWf8A6KFA&#10;HplFFFABRRRQAUUUUAFFFFABRRRQAUUUUAFFFFABRRRQAUUUUAFFFFABRRRQAUUUUAFFFFABRRRQ&#10;AUUUUAFFFFABRRRQAUUUUAFFFFABRRRQAUUUUAFFFFABRRRQAUUUUAFFFFABRRRQAUUUUAFFFFAB&#10;RRRQAUUUUAFFFFABRRRQAUUUUAFeQ/s5/wDJP9R/7C0v/oqKvXq8h/Zz/wCSf6j/ANhaX/0VFQB6&#10;9RRRQAV5D4i/5Oe8Jf8AYLk/9Bua9eryHxF/yc94S/7Bcn/oNzQB69RRRQAUUUUAFFFFABRRRQAU&#10;UUUAFFFFABRRRQAVyPxF/wCQDYf9hex/9KErrq5H4i/8gGw/7C9j/wClCUAddRRRQAUUUUAFFFFA&#10;BRRRQAUUUUAFFFFABRRRQAV5j8Qf+SrfDf8A6+Lv/wBBjr06vMfiD/yVb4b/APXxd/8AoMdAHp1F&#10;FFABRRRQAUUUUAFFFFAHlHhL/k4Hxx/16wf+gR16vXlHhL/k4Hxx/wBesH/oEder0AFFFFABRRRQ&#10;AUUUUAFFFFABRRRQAUUUUAFFFFABRRRQAUUUUAFFFFABRRRQAUUUUAFFFFABRRRQAUUUUAFFFFAB&#10;RRRQAUUUUAFFFFABRRRQAUUUUAFFFFABRRRQAUUUUAFFFFABRRRQAUUUUAFFFFABRRRQAUUUUAFF&#10;FFABRRRQAUUUUAFFFFABRRRQAUUUUAFFFFABRRRQAUUUUAFFFFABRRRQAUUUUAFFFFABRRRQAUUU&#10;UAFFFFABRRRQAUUUUAFFFFAHJaN/yU3xR/16WP8AKWutrktG/wCSm+KP+vSx/lLXW0AFFFFABRRR&#10;QAUUUUAFFFFABRRRQBz/AI7/AOSeeJv+wVdf+imrJ+EP/JKdA/64t/6Matbx3/yTzxN/2Crr/wBF&#10;NWT8If8AklOgf9cW/wDRjUAdtRRRQAV5n4P/AOS2+P8A/cs//RQr0yvM/B//ACW3x/8A7ln/AOih&#10;QB6ZRRRQAUUUUAFFFFABRRRQAUUUUAFFFFABRRRQAUUUUAFFFFABRRRQAUUUUAFFFFABRRRQAUUU&#10;UAFFFFABRRRQAUUUUAFFFFABRRRQAUUUUAFFFFABRRRQAUUUUAFFFFABRRRQAUUUUAFFFFABRRRQ&#10;AUUUUAFFFFABRRRQAUUUUAFFFFABXkP7Of8AyT/Uf+wtL/6Kir16vIf2c/8Akn+o/wDYWl/9FRUA&#10;evUUUUAFeQ+Iv+TnvCX/AGC5P/QbmvXq8h8Rf8nPeEv+wXJ/6Dc0AevUUUUAFFFFABRRRQAUUUUA&#10;FFFFABRRRQAUUUUAFcj8Rf8AkA2H/YXsf/ShK66uR+Iv/IBsP+wvY/8ApQlAHXUUUUAFFFFABRRR&#10;QAUUUUAFFFFABRRRQAUUUUAFeY/EH/kq3w3/AOvi7/8AQY69OrzH4g/8lW+G/wD18Xf/AKDHQB6d&#10;RRRQAUUUUAFFFFABRRRQB5R4S/5OB8cf9esH/oEder15R4S/5OB8cf8AXrB/6BHXq9ABRRRQAUUU&#10;UAFFFFABRRRQAUUUUAFFFFABRRRQAUUUUAFFFFABRRRQAUUUUAFFFFABRRRQAUUUUAFFFFABRRRQ&#10;AUUUUAFFFFABRRRQAUUUUAFFFFABRRRQAUUUUAFFFFABRRRQAUUUUAFFFFABRRRQAUUUUAFFFFAB&#10;RRRQAUUUUAFFFFABRRRQAUUUUAFFFFABRRRQAUUUUAFFFFABRRRQAUUUUAFFFFABRRRQAUUUUAFF&#10;FFABRRRQAUUUUAFFFFABRRRQByWjf8lN8Uf9elj/AClrra5LRv8Akpvij/r0sf5S11tABRRRQAUU&#10;UUAFFFFABRRRQAUUUUAc/wCO/wDknnib/sFXX/opqyfhD/ySnQP+uLf+jGrW8d/8k88Tf9gq6/8A&#10;RTVk/CH/AJJToH/XFv8A0Y1AHbUUUUAFeZ+D/wDktvj/AP3LP/0UK9MrzPwf/wAlt8f/AO5Z/wDo&#10;oUAemUUUUAFFFFABRRRQAUUUUAFFFFABRRRQAUUUUAFFFFABRRRQAUUUUAFFFFABRRRQAUUUUAFF&#10;FFABRRRQAUUUUAFFFFABRRRQAUUUUAFFFFABRRRQAUUUUAFFFFABRRRQAUUUUAFFFFABRRRQAUUU&#10;UAFFFFABRRRQAUUUUAFFFFABRRRQAV5D+zn/AMk/1H/sLS/+ioq9eryH9nP/AJJ/qP8A2Fpf/RUV&#10;AHr1FFFABXkPiL/k57wl/wBguT/0G5r16vIfEX/Jz3hL/sFyf+g3NAHr1FFFABRRRQAUUUUAFFFF&#10;ABRRRQAUUUUAFFFFABXI/EX/AJANh/2F7H/0oSuurkfiL/yAbD/sL2P/AKUJQB11FFFABRRRQAUU&#10;UUAFFFFABRRRQAUUUUAFFFFABXmPxB/5Kt8N/wDr4u//AEGOvTq8x+IP/JVvhv8A9fF3/wCgx0Ae&#10;nUUUUAFFFFABRRRQAUUUUAeUeEv+TgfHH/XrB/6BHXq9eUeEv+TgfHH/AF6wf+gR16vQAUUUUAFF&#10;FFABRRRQAUUUUAFFFFABRRRQAUUUUAFFFFABRRRQAUUUUAFFFFABRRRQAUUUUAFFFFABRRRQAUUU&#10;UAFFFFABRRRQAUUUUAFFFFABRRRQAUUUUAFFFFABRRRQAUUUUAFFFFABRRRQAUUUUAFFFFABRRRQ&#10;AUUUUAFFFFABRRRQAUUUUAFFFFABRRRQAUUUUAFFFFABRRRQAUUUUAFFFFABRRRQAUUUUAFFFFAB&#10;RRRQAUUUUAFFFFABRRRQAUUUUAclo3/JTfFH/XpY/wApa62uS0b/AJKb4o/69LH+UtdbQAUUUUAF&#10;FFFABRRRQAUUUUAFFFFAHP8Ajv8A5J54m/7BV1/6Kasn4Q/8kp0D/ri3/oxq1vHf/JPPE3/YKuv/&#10;AEU1ZPwh/wCSU6B/1xb/ANGNQB21FFFABXmfg/8A5Lb4/wD9yz/9FCvTK8z8H/8AJbfH/wDuWf8A&#10;6KFAHplFFFABRRRQAUUUUAFFFFABRRRQAUUUUAFFFFABRRRQAUUUUAFFFFABRRRQAUUUUAFFFFAB&#10;RRRQAUUUUAFFFFABRRRQAUUUUAFFFFABRRRQAUUUUAFFFFABRRRQAUUUUAFFFFABRRRQAUUUUAFF&#10;FFABRRRQAUUUUAFFFFABRRRQAUUUUAFeQ/s5/wDJP9R/7C0v/oqKvXq8h/Zz/wCSf6j/ANhaX/0V&#10;FQB69RRRQAV5D4i/5Oe8Jf8AYLk/9Bua9eryHxF/yc94S/7Bcn/oNzQB69RRRQAUUUUAFFFFABRR&#10;RQAUUUUAFFFFABRRRQAVyPxF/wCQDYf9hex/9KErrq5H4i/8gGw/7C9j/wClCUAddRRRQAUUUUAF&#10;FFFABRRRQAUUUUAFFFFABRRRQAV5j8Qf+SrfDf8A6+Lv/wBBjr06vMfiD/yVb4b/APXxd/8AoMdA&#10;Hp1FFFABRRRQAUUUUAFFFFAHlHhL/k4Hxx/16wf+gR16vXlHhL/k4Hxx/wBesH/oEder0AFFFFAB&#10;RRRQAUUUUAFFFFABRRRQAUUUUAFFFFABRRRQAUUUUAFFFFABRRRQAUUUUAFFFFABRRRQAUUUUAFF&#10;FFABRRRQAUUUUAFFFFABRRRQAUUUUAFFFFABRRRQAUUUUAFFFFABRRRQAUUUUAFFFFABRRRQAUUU&#10;UAFFFFABRRRQAUUUUAFFFFABRRRQAUUUUAFFFFABRRRQAUUUUAFFFFABRRRQAUUUUAFFFFABRRRQ&#10;AUUUUAFFFFABRRRQAUUUUAFFFFAHJaN/yU3xR/16WP8AKWutrktG/wCSm+KP+vSx/lLXW0AFFFFA&#10;BRRRQAUUUUAFFFFABRRRQBz/AI7/AOSeeJv+wVdf+imrJ+EP/JKdA/64t/6Matbx3/yTzxN/2Crr&#10;/wBFNWT8If8AklOgf9cW/wDRjUAdtRRRQAV5n4P/AOS2+P8A/cs//RQr0yvM/B//ACW3x/8A7ln/&#10;AOihQB6ZRRRQAUUUUAFFFFABRRRQAUUUUAFFFFABRRRQAUUUUAFFFFABRRRQAUUUUAFFFFABRRRQ&#10;AUUUUAFFFFABRRRQAUUUUAFFFFABRRRQAUUUUAFFFFABRRRQAUUUUAFFFFABRRRQAUUUUAFFFFAB&#10;RRRQAUUUUAFFFFABRRRQAUUUUAFFFFABXkP7Of8AyT/Uf+wtL/6Kir16vIf2c/8Akn+o/wDYWl/9&#10;FRUAevUUUUAFeQ+Iv+TnvCX/AGC5P/QbmvXq8h8Rf8nPeEv+wXJ/6Dc0AevUUUUAFFFFABRRRQAU&#10;UUUAFFFFABRRRQAUUUUAFcj8Rf8AkA2H/YXsf/ShK66uR+Iv/IBsP+wvY/8ApQlAHXUUUUAFFFFA&#10;BRRRQAUUUUAFFFFABRRRQAUUUUAFeY/EH/kq3w3/AOvi7/8AQY69OrzH4g/8lW+G/wD18Xf/AKDH&#10;QB6dRRRQAUUUUAFFFFABRRRQB5R4S/5OB8cf9esH/oEder15R4S/5OB8cf8AXrB/6BHXq9ABRRRQ&#10;AUUUUAFFFFABRRRQAUUUUAFFFFABRRRQAUUUUAFFFFABRRRQAUUUUAFFFFABRRRQAUUUUAFFFFAB&#10;RRRQAUUUUAFFFFABRRRQAUUUUAFFFFABRRRQAUUUUAFFFFABRRRQAUUUUAFFFFABRRRQAUUUUAFF&#10;FFABRRRQAUUUUAFFFFABRRRQAUUUUAFFFFABRRRQAUUUUAFFFFABRRRQAUUUUAFFFFABRRRQAUUU&#10;UAFFFFABRRRQAUUUUAFFFFABRRRQByWjf8lN8Uf9elj/AClrra5LRv8Akpvij/r0sf5S11tABRRR&#10;QAUUUUAFFFFABRRRQAUUUUAc/wCO/wDknnib/sFXX/opqyfhD/ySnQP+uLf+jGrW8d/8k88Tf9gq&#10;6/8ARTVk/CH/AJJToH/XFv8A0Y1AHbUUUUAFeZ+D/wDktvj/AP3LP/0UK9MrzPwf/wAlt8f/AO5Z&#10;/wDooUAemUUUUAFFFFABRRRQAUUUUAFFFFABRRRQAUUUUAFFFFABRRRQAUUUUAFFFFABRRRQAUUU&#10;UAFFFFABRRRQAUUUUAFFFFABRRRQAUUUUAFFFFABRRRQAUUUUAFFFFABRRRQAUUUUAFFFFABRRRQ&#10;AUUUUAFFFFABRRRQAUUUUAFFFFABRRRQAV5D+zn/AMk/1H/sLS/+ioq9eryH9nP/AJJ/qP8A2Fpf&#10;/RUVAHr1FFFABXkPiL/k57wl/wBguT/0G5r16vIfEX/Jz3hL/sFyf+g3NAHr1FFFABRRRQAUUUUA&#10;FFFFABRRRQAUUUUAFFFFABXI/EX/AJANh/2F7H/0oSuurkfiL/yAbD/sL2P/AKUJQB11FFFABRRR&#10;QAUUUUAFFFFABRRRQAUUUUAFFFFABXmPxB/5Kt8N/wDr4u//AEGOvTq8x+IP/JVvhv8A9fF3/wCg&#10;x0AenUUUUAFFFFABRRRQAUUUUAeUeEv+TgfHH/XrB/6BHXq9eUeEv+TgfHH/AF6wf+gR16vQAUUU&#10;UAFFFFABRRRQAUUUUAFFFFABRRRQAUUUUAFFFFABRRRQAUUUUAFFFFABRRRQAUUUUAFFFFABRRRQ&#10;AUUUUAFFFFABRRRQAUUUUAFFFFABRRRQAUUUUAFFFFABRRRQAUUUUAFFFFABRRRQAUUUUAFFFFAB&#10;RRRQAUUUUAFFFFABRRRQAUUUUAFFFFABRRRQAUUUUAFFFFABRRRQAUUUUAFFFFABRRRQAUUUUAFF&#10;FFABRRRQAUUUUAFFFFABRRRQAUUUUAclo3/JTfFH/XpY/wApa62uS0b/AJKb4o/69LH+UtdbQAUU&#10;UUAFFFFABRRRQAUUUUAFFFFAHP8Ajv8A5J54m/7BV1/6Kasn4Q/8kp0D/ri3/oxq1vHf/JPPE3/Y&#10;Kuv/AEU1ZPwh/wCSU6B/1xb/ANGNQB21FFFABXmfg/8A5Lb4/wD9yz/9FCvTK8z8H/8AJbfH/wDu&#10;Wf8A6KFAHplFFFABRRRQAUUUUAFFFFABRRRQAUUUUAFFFFABRRRQAUUUUAFFFFABRRRQAUUUUAFF&#10;FFABRRRQAUUUUAFFFFABRRRQAUUUUAFFFFABRRRQAUUUUAFFFFABRRRQAUUUUAFFFFABRRRQAUUU&#10;UAFFFFABRRRQAUUUUAFFFFABRRRQAUUUUAFeQ/s5/wDJP9R/7C0v/oqKvXq8h/Zz/wCSf6j/ANha&#10;X/0VFQB69RRRQAV5D4i/5Oe8Jf8AYLk/9Bua9eryHxF/yc94S/7Bcn/oNzQB69RRRQAUUUUAFFFF&#10;ABRRRQAUUUUAFFFFABRRRQAVyPxF/wCQDYf9hex/9KErrq5H4i/8gGw/7C9j/wClCUAddRRRQAUU&#10;UUAFFFFABRRRQAUUUUAFFFFABRRRQAV5j8Qf+SrfDf8A6+Lv/wBBjr06vMfiD/yVb4b/APXxd/8A&#10;oMdAHp1FFFABRRRQAUUUUAFFFFAHlHhL/k4Hxx/16wf+gR16vXlHhL/k4Hxx/wBesH/oEder0AFF&#10;FFABRRRQAUUUUAFFFFABRRRQAUUUUAFFFFABRRRQAUUUUAFFFFABRRRQAUUUUAFFFFABRRRQAUUU&#10;UAFFFFABRRRQAUUUUAFFFFABRRRQAUUUUAFFFFABRRRQAUUUUAFFFFABRRRQAUUUUAFFFFABRRRQ&#10;AUUUUAFFFFABRRRQAUUUUAFFFFABRRRQAUUUUAFFFFABRRRQAUUUUAFFFFABRRRQAUUUUAFFFFAB&#10;RRRQAUUUUAFFFFABRRRQAUUUUAFFFFAHJaN/yU3xR/16WP8AKWutrktG/wCSm+KP+vSx/lLXW0AF&#10;FFFABRRRQAUUUUAFFFFABRRRQBz/AI7/AOSeeJv+wVdf+imrJ+EP/JKdA/64t/6Matbx3/yTzxN/&#10;2Crr/wBFNWT8If8AklOgf9cW/wDRjUAdtRRRQAV5n4P/AOS2+P8A/cs//RQr0yvM/B//ACW3x/8A&#10;7ln/AOihQB6ZRRRQAUUUUAFFFFABRRRQAUUUUAFFFFABRRRQAUUUUAFFFFABRRRQAUUUUAFFFFAB&#10;RRRQAUUUUAFFFFABRRRQAUUUUAFFFFABRRRQAUUUUAFFFFABRRRQAUUUUAFFFFABRRRQAUUUUAFF&#10;FFABRRRQAUUUUAFFFFABRRRQAUUUUAFFFFABXkP7Of8AyT/Uf+wtL/6Kir16vIf2c/8Akn+o/wDY&#10;Wl/9FRUAevUUUUAFeQ+Iv+TnvCX/AGC5P/QbmvXq8h8Rf8nPeEv+wXJ/6Dc0AevUUUUAFFFFABRR&#10;RQAUUUUAFFFFABRRRQAUUUUAFcj8Rf8AkA2H/YXsf/ShK66uR+Iv/IBsP+wvY/8ApQlAHXUUUUAF&#10;FFFABRRRQAUUUUAFFFFABRRRQAUUUUAFeY/EH/kq3w3/AOvi7/8AQY69OrzH4g/8lW+G/wD18Xf/&#10;AKDHQB6dRRRQAUUUUAFFFFABRRRQB5R4S/5OB8cf9esH/oEder15R4S/5OB8cf8AXrB/6BHXq9AB&#10;RRRQAUUUUAFFFFABRRRQAUUUUAFFFFABRRRQAUUUUAFFFFABRRRQAUUUUAFFFFABRRRQAUUUUAFF&#10;FFABRRRQAUUUUAFFFFABRRRQAUUUUAFFFFABRRRQAUUUUAFFFFABRRRQAUUUUAFFFFABRRRQAUUU&#10;UAFFFFABRRRQAUUUUAFFFFABRRRQAUUUUAFFFFABRRRQAUUUUAFFFFABRRRQAUUUUAFFFFABRRRQ&#10;AUUUUAFFFFABRRRQAUUUUAFFFFABRRRQByWjf8lN8Uf9elj/AClrra5LRv8Akpvij/r0sf5S11tA&#10;BRRRQAUUUUAFFFFABRRRQAUUUUAc/wCO/wDknnib/sFXX/opqyfhD/ySnQP+uLf+jGrW8d/8k88T&#10;f9gq6/8ARTVk/CH/AJJToH/XFv8A0Y1AHbUUUUAFeZ+D/wDktvj/AP3LP/0UK9MrzPwf/wAlt8f/&#10;AO5Z/wDooUAemUUUUAFFFFABRRRQAUUUUAFFFFABRRRQAUUUUAFFFFABRRRQAUUUUAFFFFABRRRQ&#10;AUUUUAFFFFABRRRQAUUUUAFFFFABRRRQAUUUUAFFFFABRRRQAUUUUAFFFFABRRRQAUUUUAFFFFAB&#10;RRRQAUUUUAFFFFABRRRQAUUUUAFFFFABRRRQAV5D+zn/AMk/1H/sLS/+ioq9eryH9nP/AJJ/qP8A&#10;2Fpf/RUVAHr1FFFABXkPiL/k57wl/wBguT/0G5r16vIfEX/Jz3hL/sFyf+g3NAHr1FFFABRRRQAU&#10;UUUAFFFFABRRRQAUUUUAFFFFABXI/EX/AJANh/2F7H/0oSuurkfiL/yAbD/sL2P/AKUJQB11FFFA&#10;BRRRQAUUUUAFFFFABRRRQAUUUUAFFFFABXmPxB/5Kt8N/wDr4u//AEGOvTq8x+IP/JVvhv8A9fF3&#10;/wCgx0AenUUUUAFFFFABRRRQAUUUUAeUeEv+TgfHH/XrB/6BHXq9eUeEv+TgfHH/AF6wf+gR16vQ&#10;AUUUUAFFFFABRRRQAUUUUAFFFFABRRRQAUUUUAFFFFABRRRQAUUUUAFFFFABRRRQAUUUUAFFFFAB&#10;RRRQAUUUUAFFFFABRRRQAUUUUAFFFFABRRRQAUUUUAFFFFABRRRQAUUUUAFFFFABRRRQAUUUUAFF&#10;FFABRRRQAUUUUAFFFFABRRRQAUUUUAFFFFABRRRQAUUUUAFFFFABRRRQAUUUUAFFFFABRRRQAUUU&#10;UAFFFFABRRRQAUUUUAFFFFABRRRQAUUUUAclo3/JTfFH/XpY/wApa62uS0b/AJKb4o/69LH+Utdb&#10;QAUUUUAFFFFABRRRQAUUUUAFFFFAHP8Ajv8A5J54m/7BV1/6Kasn4Q/8kp0D/ri3/oxq1vHf/JPP&#10;E3/YKuv/AEU1ZPwh/wCSU6B/1xb/ANGNQB21FFFABXmfg/8A5Lb4/wD9yz/9FCvTK8z8H/8AJbfH&#10;/wDuWf8A6KFAHplFFFABRRRQAUUUUAFFFFABRRRQAUUUUAFFFFABRRRQAUUUUAFFFFABRRRQAUUU&#10;UAFFFFABRRRQAUUUUAFFFFABRRRQAUUUUAFFFFABRRRQAUUUUAFFFFABRRRQAUUUUAFFFFABRRRQ&#10;AUUUUAFFFFABRRRQAUUUUAFFFFABRRRQAUUUUAFeQ/s5/wDJP9R/7C0v/oqKvXq8h/Zz/wCSf6j/&#10;ANhaX/0VFQB69RRRQAV5D4i/5Oe8Jf8AYLk/9Bua9eryHxF/yc94S/7Bcn/oNzQB69RRRQAUUUUA&#10;FFFFABRRRQAUUUUAFFFFABRRRQAVyPxF/wCQDYf9hex/9KErrq5H4i/8gGw/7C9j/wClCUAddRRR&#10;QAUUUUAFFFFABRRRQAUUUUAFFFFABRRRQAV5j8Qf+SrfDf8A6+Lv/wBBjr06vMfiD/yVb4b/APXx&#10;d/8AoMdAHp1FFFABRRRQAUUUUAFFFFAHlHhL/k4Hxx/16wf+gR16vXlHhL/k4Hxx/wBesH/oEder&#10;0AFFFFABRRRQAUUUUAFFFFABRRRQAUUUUAFFFFABRRRQAUUUUAFFFFABRRRQAUUUUAFFFFABRRRQ&#10;AUUUUAFFFFABRRRQAUUUUAFFFFABRRRQAUUUUAFFFFABRRRQAUUUUAFFFFABRRRQAUUUUAFFFFAB&#10;RRRQAUUUUAFFFFABRRRQAUUUUAFFFFABRRRQAUUUUAFFFFABRRRQAUUUUAFFFFABRRRQAUUUUAFF&#10;FFABRRRQAUUUUAFFFFABRRRQAUUUUAFFFFAHJaN/yU3xR/16WP8AKWutrktG/wCSm+KP+vSx/lLX&#10;W0AFFFFABRRRQAUUUUAFFFFABRRRQBz/AI7/AOSeeJv+wVdf+imrJ+EP/JKdA/64t/6Matbx3/yT&#10;zxN/2Crr/wBFNWT8If8AklOgf9cW/wDRjUAdtRRRQAV5n4P/AOS2+P8A/cs//RQr0yvM/B//ACW3&#10;x/8A7ln/AOihQB6ZRRRQAUUUUAFFFFABRRRQAUUUUAFFFFABRRRQAUUUUAFFFFABRRRQAUUUUAFF&#10;FFABRRRQAUUUUAFFFFABRRRQAUUUUAFFFFABRRRQAUUUUAFFFFABRRRQAUUUUAFFFFABRRRQAUUU&#10;UAFFFFABRRRQAUUUUAFFFFABRRRQAUUUUAFFFFABXkP7Of8AyT/Uf+wtL/6Kir16vIf2c/8Akn+o&#10;/wDYWl/9FRUAevUUUUAFeQ+Iv+TnvCX/AGC5P/QbmvXq8h8Rf8nPeEv+wXJ/6Dc0AevUUUUAFFFF&#10;ABRRRQAUUUUAFFFFABRRRQAUUUUAFcj8Rf8AkA2H/YXsf/ShK66uR+Iv/IBsP+wvY/8ApQlAHXUU&#10;UUAFFFFABRRRQAUUUUAFFFFABRRRQAUUUUAFeY/EH/kq3w3/AOvi7/8AQY69OrzH4g/8lW+G/wD1&#10;8Xf/AKDHQB6dRRRQAUUUUAFFFFABRRRQB5R4S/5OB8cf9esH/oEder15R4S/5OB8cf8AXrB/6BHX&#10;q9ABRRRQAUUUUAFFFFABRRRQAUUUUAFFFFABRRRQAUUUUAFFFFABRRRQAUUUUAFFFFABRRRQAUUU&#10;UAFFFFABRRRQAUUUUAFFFFABRRRQAUUUUAFFFFABRRRQAUUUUAFFFFABRRRQAUUUUAFFFFABRRRQ&#10;AUUUUAFFFFABRRRQAUUUUAFFFFABRRRQAUUUUAFFFFABRRRQAUUUUAFFFFABRRRQAUUUUAFFFFAB&#10;RRRQAUUUUAFFFFABRRRQAUUUUAFFFFABRRRQByWjf8lN8Uf9elj/AClrra5LRv8Akpvij/r0sf5S&#10;11tABRRRQAUUUUAFFFFABRRRQAUUUUAc/wCO/wDknnib/sFXX/opqyfhD/ySnQP+uLf+jGrW8d/8&#10;k88Tf9gq6/8ARTVk/CH/AJJToH/XFv8A0Y1AHbUUUUAFeZ+D/wDktvj/AP3LP/0UK9MrzPwf/wAl&#10;t8f/AO5Z/wDooUAemUUUUAFFFFABRRRQAUUUUAFFFFABRRRQAUUUUAFFFFABRRRQAUUUUAFFFFAB&#10;RRRQAUUUUAFFFFABRRRQAUUUUAFFFFABRRRQAUUUUAFFFFABRRRQAUUUUAFFFFABRRRQAUUUUAFF&#10;FFABRRRQAUUUUAFFFFABRRRQAUUUUAFFFFABRRRQAV5D+zn/AMk/1H/sLS/+ioq9eryH9nP/AJJ/&#10;qP8A2Fpf/RUVAHr1FFFABXkPiL/k57wl/wBguT/0G5r16vIfEX/Jz3hL/sFyf+g3NAHr1FFFABRR&#10;RQAUUUUAFFFFABRRRQAUUUUAFFFFABXI/EX/AJANh/2F7H/0oSuurkfiL/yAbD/sL2P/AKUJQB11&#10;FFFABRRRQAUUUUAFFFFABRRRQAUUUUAFFFFABXmPxB/5Kt8N/wDr4u//AEGOvTq8x+IP/JVvhv8A&#10;9fF3/wCgx0AenUUUUAFFFFABRRRQAUUUUAeUeEv+TgfHH/XrB/6BHXq9eUeEv+TgfHH/AF6wf+gR&#10;16vQAUUUUAFFFFABRRRQAUUUUAFFFFABRRRQAUUUUAFFFFABRRRQAUUUUAFFFFABRRRQAUUUUAFF&#10;FFABRRRQAUUUUAFFFFABRRRQAUUUUAFFFFABRRRQAUUUUAFFFFABRRRQAUUUUAFFFFABRRRQAUUU&#10;UAFFFFABRRRQAUUUUAFFFFABRRRQAUUUUAFFFFABRRRQAUUUUAFFFFABRRRQAUUUUAFFFFABRRRQ&#10;AUUUUAFFFFABRRRQAUUUUAFFFFABRRRQAUUUUAclo3/JTfFH/XpY/wApa62uS0b/AJKb4o/69LH+&#10;UtdbQAUUUUAFFFFABRRRQAUUUUAFFFFAHP8Ajv8A5J54m/7BV1/6Kasn4Q/8kp0D/ri3/oxq1vHf&#10;/JPPE3/YKuv/AEU1ZPwh/wCSU6B/1xb/ANGNQB21FFFABXmfg/8A5Lb4/wD9yz/9FCvTK8z8H/8A&#10;JbfH/wDuWf8A6KFAHplFFFABRRRQAUUUUAFFFFABRRRQAUUUUAFFFFABRRRQAUUUUAFFFFABRRRQ&#10;AUUUUAFFFFABRRRQAUUUUAFFFFABRRRQAUUUUAFFFFABRRRQAUUUUAFFFFABRRRQAUUUUAFFFFAB&#10;RRRQAUUUUAFFFFABRRRQAUUUUAFFFFABRRRQAUUUUAFeQ/s5/wDJP9R/7C0v/oqKvXq8h/Zz/wCS&#10;f6j/ANhaX/0VFQB69RRRQAV5D4i/5Oe8Jf8AYLk/9Bua9eryHxF/yc94S/7Bcn/oNzQB69RRRQAU&#10;UUUAFFFFABRRRQAUUUUAFFFFABRRRQAVyPxF/wCQDYf9hex/9KErrq5H4i/8gGw/7C9j/wClCUAd&#10;dRRRQAUUUUAFFFFABRRRQAUUUUAFFFFABRRRQAV5j8Qf+SrfDf8A6+Lv/wBBjr06vMfiD/yVb4b/&#10;APXxd/8AoMdAHp1FFFABRRRQAUUUUAFFFFAHlHhL/k4Hxx/16wf+gR16vXlHhL/k4Hxx/wBesH/o&#10;Eder0AFFFFABRRRQAUUUUAFFFFABRRRQAUUUUAFFFFABRRRQAUUUUAFFFFABRRRQAUUUUAFFFFAB&#10;RRRQAUUUUAFFFFABRRRQAUUUUAFFFFABRRRQAUUUUAFFFFABRRRQAUUUUAFFFFABRRRQAUUUUAFF&#10;FFABRRRQAUUUUAFFFFABRRRQAUUUUAFFFFABRRRQAUUUUAFFFFABRRRQAUUUUAFFFFABRRRQAUUU&#10;UAFFFFABRRRQAUUUUAFFFFABRRRQAUUUUAFFFFAHJaN/yU3xR/16WP8AKWutrktG/wCSm+KP+vSx&#10;/lLXW0AFFFFABRRRQAUUUUAFFFFABRRRQBz/AI7/AOSeeJv+wVdf+imrJ+EP/JKdA/64t/6Matbx&#10;3/yTzxN/2Crr/wBFNWT8If8AklOgf9cW/wDRjUAdtRRRQAV5n4P/AOS2+P8A/cs//RQr0yvM/B//&#10;ACW3x/8A7ln/AOihQB6ZRRRQAUUUUAFFFFABRRRQAUUUUAFFFFABRRRQAUUUUAFFFFABRRRQAUUU&#10;UAFFFFABRRRQAUUUUAFFFFABRRRQAUUUUAFFFFABRRRQAUUUUAFFFFABRRRQAUUUUAFFFFABRRRQ&#10;AUUUUAFFFFABRRRQAUUUUAFFFFABRRRQAUUUUAFFFFABXkP7Of8AyT/Uf+wtL/6Kir16vIf2c/8A&#10;kn+o/wDYWl/9FRUAevUUUUAFeQ+Iv+TnvCX/AGC5P/QbmvXq8h8Rf8nPeEv+wXJ/6Dc0AevUUUUA&#10;FFFFABRRRQAUUUUAFFFFABRRRQAUUUUAFcj8Rf8AkA2H/YXsf/ShK66uR+In/IBsP+wvY/8ApQlA&#10;HXUUUUAFFFFABRRRQAUUUUAFFFFABRRRQAUUUUAFeY/EH/kq3w3/AOvi7/8AQY69OrzH4g/8lW+G&#10;/wD18Xf/AKDHQB6dRRRQAUUUUAFFFFABRRRQB5R4S/5OB8cf9esH/oEder15R4S/5OB8cf8AXrB/&#10;6BHXq9ABRRRQAUUUUAFFFFABRRRQAUUUUAFFFFABRRRQAUUUUAFFFFABRRRQAUUUUAFFFFABRRRQ&#10;AUUUUAFFFFABRRRQAUUUUAFFFFABRRRQAUUUUAFFFFABRRRQAUUUUAFFFFABRRRQAUUUUAFFFFAB&#10;RRRQAUUUUAFFFFABRRRQAUUUUAFFFFABRRRQAUUUUAFFFFABRRRQAUUUUAFFFFABRRRQAUUUUAFF&#10;FFABRRRQAUUUUAFFFFABRRRQAUUUUAFFFFABRRRQByWjf8lN8Uf9elj/AClrra5LRv8Akpvij/r0&#10;sf5S11tABRRRQAUUUUAFFFFABRRRQAUUUUAc/wCO/wDknnib/sFXX/opqyfhD/ySnQP+uLf+jGrW&#10;8d/8k88Tf9gq6/8ARTVk/CL/AJJToH/XBv8A0Y1AHbUUUUAFeZ+D/wDktvxA/wByz/8ARQr0yvNP&#10;CA/4vX8QD/sWX/oqgD0uiiigAooooAKKKKACiiigAooooAKKKKACiiigAooooAKKKKACiiigAooo&#10;oAKKKKACiiigAooooAKKKKACiiigAooooAKKKKACiiigAooooAKKKKACiiigAooooAKKKKACiiig&#10;AooooAKKKKACiiigAooooAKKKKACiiigAooooAKKKKACvIf2c/8Akn+o/wDYWl/9FRV69XkX7Oox&#10;4B1Iemry/wDoqKgD12iiigAryHxF/wAnPeEv+wXJ/wCg3NevV5D4i/5Od8I/9guT/wBBuaAPXqKK&#10;KACiiigAooooAKKKKACiiigAooooAKKKKACuS+In/IBsP+wvY/8ApQlb+o6tZ6Slu99L5Mc8whVy&#10;DtDHONx6KDjGT3IrD8fru0OwH/UXsP8A0oSgDqqKKKACiiigAooooAKKKKACiiigAooooAKKKKAC&#10;vMviD/yVX4b/APXxd/8AoMdem15n8QB/xdT4b/8AXxef+gR0AemUUUUAFFFFABRRRQAUUUUAeUeE&#10;v+TgfHH/AF6wf+gR16vXlHhL/k4Hxx/16wf+gR16vQAUUUUAFFFFABRRRQAUUUUAFFFFABRRRQAU&#10;UUUAFFFFABRRRQAUUUUAFFFFABRRRQAUUUUAFFFFABRRRQAUUUUAFFFFABRRRQAUUUUAFFFFABRR&#10;RQAUUUUAFFFFABRRRQAUUUUAFFFFABRRRQAUUUUAFFFFABRRRQAUUUUAFFFFABRRRQAUUUUAFFFF&#10;ABRRRQAUUUUAFFFFABRRRQAUUUUAFFFFABRRRQAUUUUAFFFFABRRRQAUUUUAFFFFABRRRQAUUUUA&#10;clo3/JTfFH/XpY/ylrra5LRv+Sm+KP8Ar0sf5S11tABRRRQAUUUUAFFFFABRRRQAUUUUAc/47/5J&#10;54m/7BV1/wCimrJ+EX/JKfD/AP1wb/0Nq1vHf/JPPE3/AGCrr/0U1ZPwi/5JT4f/AOuDf+htQBE3&#10;xm+HysVPiKPIOOLaY/ySk/4XP8Pv+hiT/wABZv8A4iu2NpbMctbxH6oKPsdqOltD/wB8CgDmtE+J&#10;XhDxFqkWmaVrUdxeShjHF5UilsAk43KB0BP4VwsPjPw/4O+M3jh9e1D7ItytkIT5Ekm7bCM/cU4x&#10;kda9iSKOM5SNFPTIUCvNPDNpa3fxs8fNcW0EzJHYhTJGGK5hGcZ+g/IUAXv+F2/Dz/oYf/JK4/8A&#10;jdH/AAu34ef9DD/5JXH/AMbrszo2lnrptmfrAv8AhTf7D0n/AKBdl/4Dp/hQBx3/AAu34ef9DD/5&#10;JXH/AMbo/wCF2/Dz/oYf/JK4/wDjddj/AGHpH/QKsf8AwHT/AAo/sPSP+gVY/wDgOn+FAHHf8Lt+&#10;Hn/Qw/8Aklcf/G6P+F2/Dz/oYf8AySuP/jddj/Yekf8AQKsf/AdP8KP7D0j/AKBVj/4Dp/hQBx3/&#10;AAu34ef9DD/5JXH/AMbo/wCF2/Dz/oYf/JK4/wDjddj/AGHpH/QKsf8AwHT/AAo/sPSP+gVY/wDg&#10;On+FAHHf8Lt+Hn/Qw/8Aklcf/G6P+F2/Dz/oYf8AySuP/jddj/Yekf8AQKsf/AdP8KP7D0j/AKBV&#10;j/4Dp/hQBx3/AAu34ef9DD/5JXH/AMbo/wCF2/Dz/oYf/JK4/wDjddj/AGHpH/QKsf8AwHT/AAo/&#10;sPSP+gVY/wDgOn+FAHHf8Lt+Hn/Qw/8Aklcf/G6P+F2/Dz/oYf8AySuP/jddj/Yekf8AQKsf/AdP&#10;8KP7D0j/AKBVj/4Dp/hQBx3/AAu34ef9DD/5JXH/AMbo/wCF2/Dz/oYf/JK4/wDjddj/AGHpH/QK&#10;sf8AwHT/AAo/sPSP+gVY/wDgOn+FAHHf8Lt+Hn/Qw/8Aklcf/G6P+F2/Dz/oYf8AySuP/jddj/Ye&#10;kf8AQKsf/AdP8KP7D0j/AKBVj/4Dp/hQBx3/AAu34ef9DD/5JXH/AMbo/wCF2/Dz/oYf/JK4/wDj&#10;ddj/AGHpH/QKsf8AwHT/AAo/sPSP+gVY/wDgOn+FAHHf8Lt+Hn/Qw/8Aklcf/G6P+F2/Dz/oYf8A&#10;ySuP/jddj/Yekf8AQKsf/AdP8KP7D0j/AKBVj/4Dp/hQBx3/AAu34ef9DD/5JXH/AMbo/wCF2/Dz&#10;/oYf/JK4/wDjddj/AGHpH/QKsf8AwHT/AAo/sPSP+gVY/wDgOn+FAHHf8Lt+Hn/Qw/8Aklcf/G6P&#10;+F2/Dz/oYf8AySuP/jddj/Yekf8AQKsf/AdP8KP7D0j/AKBVj/4Dp/hQBx3/AAu34ef9DD/5JXH/&#10;AMbo/wCF2/Dz/oYf/JK4/wDjddj/AGHpH/QKsf8AwHT/AAo/sPSP+gVY/wDgOn+FAHHf8Lt+Hn/Q&#10;w/8Aklcf/G6P+F2/Dz/oYf8AySuP/jddj/Yekf8AQKsf/AdP8KP7D0j/AKBVj/4Dp/hQBx3/AAu3&#10;4ef9DD/5JXH/AMbo/wCF2/Dz/oYf/JK4/wDjddj/AGHpH/QKsf8AwHT/AAo/sPSP+gVY/wDgOn+F&#10;AHHf8Lt+Hn/Qw/8Aklcf/G6P+F2/Dz/oYf8AySuP/jddj/Yekf8AQKsf/AdP8KP7D0j/AKBVj/4D&#10;p/hQBx3/AAu34ef9DD/5JXH/AMbo/wCF2/Dz/oYf/JK4/wDjddj/AGHpH/QKsf8AwHT/AAo/sPSP&#10;+gVY/wDgOn+FAHHf8Lt+Hn/Qw/8Aklcf/G6P+F2/Dz/oYf8AySuP/jddj/Yekf8AQKsf/AdP8KP7&#10;D0j/AKBVj/4Dp/hQBx3/AAu34ef9DD/5JXH/AMbo/wCF2/Dz/oYf/JK4/wDjddj/AGHpH/QKsf8A&#10;wHT/AAo/sPSP+gVY/wDgOn+FAHHf8Lt+Hn/Qw/8Aklcf/G6P+F2/Dz/oYf8AySuP/jddj/Yekf8A&#10;QKsf/AdP8KP7D0j/AKBVj/4Dp/hQBx3/AAu34ef9DD/5JXH/AMbo/wCF2/Dz/oYf/JK4/wDjddj/&#10;AGHpH/QKsf8AwHT/AAo/sPSP+gVY/wDgOn+FAHHf8Lt+Hn/Qw/8Aklcf/G6P+F2/Dz/oYf8AySuP&#10;/jddj/Yekf8AQKsf/AdP8KP7D0j/AKBVj/4Dp/hQBx3/AAu34ef9DD/5JXH/AMbo/wCF2/Dz/oYf&#10;/JK4/wDjddj/AGHpH/QKsf8AwHT/AAo/sPSP+gVY/wDgOn+FAHHf8Lt+Hn/Qw/8Aklcf/G6P+F2/&#10;Dz/oYf8AySuP/jddj/Yekf8AQKsf/AdP8KP7D0j/AKBVj/4Dp/hQBx3/AAu34ef9DD/5JXH/AMbo&#10;/wCF2/Dz/oYf/JK4/wDjddj/AGHpH/QKsf8AwHT/AAo/sPSP+gVY/wDgOn+FAHHf8Lt+Hn/Qw/8A&#10;klcf/G6P+F2/Dz/oYf8AySuP/jddj/Yekf8AQKsf/AdP8KP7D0j/AKBVj/4Dp/hQBx3/AAu34ef9&#10;DD/5JXH/AMbo/wCF2/Dz/oYf/JK4/wDjddj/AGHpH/QKsf8AwHT/AAo/sPSP+gVY/wDgOn+FAHHf&#10;8Lt+Hn/Qw/8Aklcf/G6P+F2/Dz/oYf8AySuP/jddj/Yekf8AQKsf/AdP8KP7D0j/AKBVj/4Dp/hQ&#10;Bx3/AAu34ef9DD/5JXH/AMbo/wCF2/Dz/oYf/JK4/wDjddj/AGHpH/QKsf8AwHT/AAo/sPSP+gVY&#10;/wDgOn+FAHHf8Lt+Hn/Qw/8Aklcf/G6P+F2/Dz/oYf8AySuP/jddj/Yekf8AQKsf/AdP8KP7D0j/&#10;AKBVj/4Dp/hQBx3/AAu34ef9DD/5JXH/AMbo/wCF2/Dz/oYf/JK4/wDjddj/AGHpH/QKsf8AwHT/&#10;AAo/sPSP+gVY/wDgOn+FAHHf8Lt+Hn/Qw/8Aklcf/G6P+F2/Dz/oYf8AySuP/jddj/Yekf8AQLsf&#10;/AdP8KP7E0kdNLsv/AdP8KAOO/4Xb8PP+hh/8krj/wCN1wHwY8f+FvDPhPUbTWNWjtJ5dTlnRGjc&#10;koY4wDwD3B/KvcxpOmjpp9oPpCv+FeW/s9Rxv4E1QFEI/tiXA28f6qKgD0Tw74t0LxZBNNoeopeJ&#10;AwWXarKVJ6ZDAH1/KruratY6HpdxqepXAt7O3XdLKVJ2jOOgBJ5I6VbSNIwQiKueTtGM0rKrqVdQ&#10;ykYIIyDQBwo+Mvw/bp4ij/G3mH/slcO3iXR/FP7R3hW90S+W8t47CWJ3VWUBhHcHHzAHoR+de2ra&#10;26/dt4h9EFeTeIFRP2nPCIRVX/iVycAY/huaAPX6KKKACiiigAooooAKKKKACiiigAooooAKKKKA&#10;OY1Xxj4PVrvStU1axJGYri3lOfqCMV59rvjTRtMt7HR01mO/0z+0LWW2ufM3Pbokys0cpPJAUEq3&#10;XAweRk+zeWmc7Fye+K5T4hWttdeHLe2uYY5YJtSso5I3XIZWuEBH45oAnPxC8Ir11+z/AO+j/hUZ&#10;+JPg0dfENn/30f8ACmwXD+ErqHTtQJl0WVhHZ3r8m3PRYZSe3QK59gecE9V5af3F/KgDlv8AhZfg&#10;z/oYbP8AM/4Uf8LL8Gf9DDZ/mf8ACuo8qP8A55r+VHlR/wDPNfyoA5f/AIWX4M/6GGz/ADP+FH/C&#10;y/Bn/Qw2f5n/AArqPKj/AOea/lR5Uf8AzzX8qAOX/wCFl+DP+hhs/wAz/hR/wsvwZ/0MNn+Z/wAK&#10;6jyo/wDnmv5UeVH/AM81/KgDl/8AhZfgz/oYbP8AM/4Uv/CyvBh/5mGz/wC+j/hXT+VH/wA81/Kl&#10;8uP+4v5UAYumeMvDusXiWmnavbXFw4JWNG5OBk/oKxdS+LngXSdSudOvddWO6tpDFMi2sz7XBwRl&#10;UIODxwa7UKo6KB9BXlnwv06xutc8ey3FnbzSf8JFcLukiVjgMeOfqfzoA1P+F2/Dz/oYf/JK4/8A&#10;jdH/AAu34ef9DD/5JXH/AMbrsv7F0o9dMsv+/C/4VmXGgWGn3El9aaTayxyHdc26wKST/fQY+9gc&#10;r/F9eoBgf8Lt+Hn/AEMP/klcf/G65TWPGvh7xn8VfAI0DUPtn2S4uTN+5kj27kTb99Rn7rdPSvWo&#10;NN0eeFJoLGxeNxlWSFCCPyrz/wAb2lrafFb4cm3tooS894GMaBc4RMZx9T+dAHqNFFFABRRRQAUU&#10;UUAFFFFAHlHhL/k4Hxx/16wf+gR16vXlHhL/AJOB8cf9esH/AKBHXq9ABRRRQAUUUUAFFFFABRRR&#10;QAUUUUAFFFFABRRRQAUUUUAFFFFABRRRQAUUUUAFFFFABRRRQAUUUUAFFFFABRRRQAUUUUAFFFFA&#10;BRRRQAUUUUAFFFFABRRRQAUUUUAFFFFABRRRQAUUUUAFFFFABRRRQAUUUUAFFFFABRRRQAUUUUAF&#10;FFFABRRRQAUUUUAFFFFABRRRQAUUUUAFFFFABRRRQAUUUUAFFFFABRRRQAUUUUAFFFFABRRRQAUU&#10;UUAFFFFABRRRQByWjf8AJTfFH/XpY/ylrra5LRv+Sm+KP+vSx/lLXW0AFFFFABRRRQAUUUUAFFFF&#10;ABRRRQBz/jv/AJJ54m/7BV1/6Kasn4Q/8kp0D/rg3/oxq1vHf/JPPE3/AGCrr/0U1ZPwh/5JToH/&#10;AFwb/wBGNQB21FFFABXmnhA/8Xs+IA/2LL/0VXpdeZ+D/wDktvxA/wByz/8ARQoA9MooooAKKKKA&#10;CiiigAooooAKKKKACiiigAooooAKKKKACiiigAooooAKKKKACiiigAooooAKKKKACiiigAooooAK&#10;KKKACiiigAooooAKKKKACiiigAooooAKKKKACiiigAooooAKKKKACiiigAooooAKKKKACiiigAoo&#10;ooAKKKKACiiigAryH9nU58A6kf8AqLy/+ioq9eryH9nP/kn+o/8AYWl/9FRUAevUUUUAFeQ+Iv8A&#10;k53wj/2C5P8A0G5r16vIfEX/ACc94S/7Bcn/AKDc0AevUUUUAFFFFABRRRQAUUUUAFFFFABRRXm3&#10;xK13XJdb0XwV4auRZ6hq+95rvvBCoJJX3IDe/wAuB1oA9CuL20tP+Pm6hhz/AM9JAv8AOi3vrS7/&#10;AOPa6gmx18uQN/KvM7X4CeEwfN1S41PVLlgPMlnuSNx7kbcH8yaW6+Afg58PYvqWnzr9yWC5JKn1&#10;+YH9MUAepVyvj840SwP/AFF7H/0oSua+Hmq6/pHi/VPAXiK8OoyWduLuxvmHzSQZUYYnkn5h64IY&#10;ZIArpPiD/wAgKx/7C9j/AOlCUAdRLFHNG0cqK6N1VhkGn0UUAFFFFABRRRQAUUUUAFFFFABXkHw6&#10;vrrTNe8eXTosumL4huBPsU+ZD8x/ef7S46jqMZ55Fev15p8KP+Qx4+/7GO5/9CNAHpMciSxrJG6v&#10;G4DKynIIPcGnVzk6y+FpnubdGl0R2LTwKMtZk9ZEH/PPuy9uo4yK6CKWOeJJYnV43UMrqchgehBo&#10;AzpreXTrmS9s1Z4JCWubVBkk95E/2vUd+o568H46njn+J/w0mhcPG812ysvQgpHXqFeVeObOO3+L&#10;/wAPp494E890WjB+QMFTLAdic8+uB3zkA9VooooAKKKKACiiigAooooA8o8Jf8nA+OP+vWD/ANAj&#10;r1evKPCX/JwPjj/r1g/9Ajr1egAooooAKKKKACiiigAooooAKKKKACiiigAooooAKKKKACiiigAo&#10;oooAKKKKACiiigAooooAKKKKACiiigAooooAKKKKACiiigAooooAKKKKACiiigAooooAKKKKACii&#10;igAooooAKKKKACiiigAooooAKKKKACiiigAooooAKKKKACiiigAooooAKKKKACiiigAooooAKKKK&#10;ACiiigAooooAKKKKACiiigAooooAKKKKACiiigAooooAKKKKACiiigAooooA5LRv+Sm+KP8Ar0sf&#10;5S11tclo3/JTfFH/AF6WP8pa62gAooooAKKKKACiiigAooooAKKKKAOf8d/8k88Tf9gq6/8ARTVk&#10;/CL/AJJToH/XBv8A0Nq1vHf/ACTzxN/2Crr/ANFNWT8Iv+SU+H/+uDf+htQBr+I7vxMk1naeG9Ot&#10;JHmYme+vpP3Nuo9UUh3Y9Bjj1NczqN/498G2j6vqV3puv6TBmW9jhtjb3EMeeTF8xVgoOfm5IXr3&#10;rtdce5XQ71bG6htb6SForSadgEWdhtjzkH+Irxg59DXD+AbPxdp2ganD4ksrqaY2wEFre6ml3LdT&#10;AOZCGztRGzGoQnjByeSSAehWl3Bf2UF5ayrLb3EayxSL0dGGQR9Qa868If8AJbfiB/uWX/ooV1Hg&#10;LRbrw74E0bSr12a6t7YecGIJRj8xTI4IUnaCOoFcv4Q/5Lb8QP8ArnZf+ihQB6XRRRQAUUUUAFFF&#10;FABRRRQAUUUUAFFFFABRRRQAUUUUAFFFFABRRRQAUUUUAFFFFABRRRQAUUUUAFFFFABRRRQAUUUU&#10;AFFFFABRRRQAUUUUAFFFFABRRRQAUUUUAFFFFABRRRQAUUUUAFFFFABRRRQAUUUUAFFFFABRRRQA&#10;UUUUAFFFFABXkP7On/Igal/2Fpf/AEVFXr1eQ/s6f8iBqX/YXl/9FRUAdv4t8S3ekSWGlaNaR3mv&#10;aozrZxTErEioMvLIw6KoI4HJzgVX0LTvHUGprca34g0q6t5eZrKCxKiDg4EUm4Mee7g8CsnxNeRe&#10;FvixoviPU5/K0m/099IMzD93bzeZ5ilj2DYxnttyeORF4a+Gt34c8ax61Dd28yPPevdXDF/PuI5d&#10;jRq/O1irBiTwOhxnkAHpVeQ+Iv8Ak57wj/2C5P8A0G5r0Xw7DrsSamdduYpmk1CZ7JYwB5VrkCNT&#10;gDJwCcnJ55NedeIv+TnfCP8A2C5P/QbmgD16iiigAooooAKKKKACiiigAooooAK84+JGg64mtaL4&#10;z8NWy3mo6RvSWzPWeFxghfUgFvfnI5Fej1h634x8O+G7mO31jVraymlTeiSkgsucZ/MUAcRb/Hrw&#10;spMOrWmqaVdpxJDcW2dp9OOfzAp9x8efCGRHp0epalcMPkit7UgsfT5sfyNdC/xI8B3C7ZPEWmSL&#10;6O+f5iud174veHdD1PRbbRptNu7W9uRHezRybfsseVG8gDngsf8AgNAEnw/0fX9T8Yar478RWR06&#10;W9t1tLKxY5aOHKnLdwcqOuDktwOK6L4g/wDICsf+wvY/+lCVe0bxp4b8Q3rWWkaxa3lykZkaOJsk&#10;KCAT+ZH51Q+IX/ICsf8AsL2P/pQlAHWUUUUAFFFFABRRRQAUUUUAFFFFABXiPgHxXD4e8b+MLXVI&#10;Hh02/wDENxHFqH/LNJ97fu5D/DkYwTx198e3V4LYwajqGi/EnSbLTobpdQ8Rz23mySBVtiz8yyZ/&#10;hXg/KCQR07gA91NxAOs0f/fQrntp8MSNdWeZtAkYtNBGN32RieXQD/lnnO5e3UdxXn0fw68WRwpG&#10;PC/wwYIoUM1pcFjjuTjk16f4W0240nw1Z2N3aabazxK2+HTFZbdSWJ+QNzznJz3JoA1BcQtCkyzR&#10;mJwCrhhtYHoQe9eceOnjl+LHw4RXViJb1iFOSB5aYP6VZ8beH7+30rGj6bomoWPniV7TWLdpYrTO&#10;7dJGF5x83IHTkjqa8t8T+HNfsfF/hHfougRTXbzG2TwlK1lJMFVScyuMDAOQR2LDIyKAPpSivEpN&#10;E8ZH7nh3xl/4WiD+pr0bwHbalaeHjDqllqVpcidiU1HUlvpGGBgiQHp7cYwfXNAHT0d65H4k2eta&#10;j4Ku7Pw9HePqkjx+SbW5EDJhgSS5I4wDxnJ/UddQAUUUUAFFFFAHlHhL/k4Hxx/16wf+gR16vXlH&#10;hL/k4Hxx/wBesH/oEder0AFFFFABRRRQAUUUUAFFFFABRRRQAUUUUAFFFFABRRRQAUUUUAFFFFAB&#10;RRRQAUUUUAFFFFABRRRQAUUUUAFFFFABRRRQAUUUUAFFFFABRRRQAUUUUAFFFFABRRRQAUUUUAFF&#10;FFABRRRQAUUUUAFFFFABRRRQAUUUUAFFFFABRRRQAUUUUAFFFFABRRRQAUUUUAFFFFABRRRQAUUU&#10;UAFFFFABRRRQAUUUUAFFFFABRRRQAUUUUAFFFFABRRRQAUUUUAFFFFAHJaN/yU3xR/16WP8AKWut&#10;rktG/wCSm+KP+vSx/lLXW0AFFFFABRRRQAUUUUAFFFFABRRRQBz/AI7/AOSeeJv+wVdf+imrJ+EX&#10;/JKdA/64N/6Matbx3/yTzxN/2Crr/wBFNWT8If8AklOgf9cG/wDRjUAdNrOh6X4h02TT9XsYby1f&#10;rHKucHBGVPVWwTgjBGeDWL4f+HHhLwvqI1DR9IWC7CGNZWmklKqeoXexx9RzyfWuqooAK8z8If8A&#10;JbfiB/uWX/ooV6ZXmfg//ktvxA/3LP8A9FCgD0yiiigAooooAKKKKACiiigAooooAKKKKACiiigA&#10;ooooAKKKKACiiigAooooAKKKKACiiigAooooAKKKKACiiigAooooAKKKKACiiigAooooAKKKKACi&#10;iigAooooAKKKKACiiigAooooAKKKKACiiigAooooAKKKKACiiigAooooAKKKKACvIf2dP+RA1H/s&#10;LS/+ioq9eryH9nT/AJEDUf8AsLS/+ioqAPVr6ws9Ts5LO/tILu1kxvhnjEiNggjKng4IB/CrFFFA&#10;BXkPiL/k57wl/wBguT/0G5r16vIfEX/Jz3hL/sFyf+g3NAHr1FFFABRRRQAUUUUAFFFFABRRRQAV&#10;ynjj4faL4708Q6hGYruJSLe8jH7yL2/2l9j+nWurooA8M0iy0XwTeQ+H/H3hPRxC7BLPX47NDDP6&#10;CUkfI3qfzGBuK/E3w14ctPFfw/j0/SdPhtr/AFNUmW3gVUnjLw8HHBGCfwNez6npdjrOny2GpWsV&#10;1ayjDxSLkH/A+9eQXHwb1uy8XeHptL1lbjw9pd+l1FaXkreZbDzFZ1Tg5GEGOR/WgD1HS/Cfh7RL&#10;xrvStFsbK4ZDGZLeBUJUkEjjtwPyrL+If/IBsf8AsL2P/pQldbXJ/EIZ0Kw/7C9j/wClCUAdZRRR&#10;QAUUUUAFFFFABRRRQAUUUUAFeZfCn5tX8fowBU+Irng9PvGvTa8z+E//ACGvH/8A2MVx/wChGgDt&#10;XnbQ3HnEtpjNhZOv2Yns3+x7/wAPQ8dNfNNdFkRkdQysMEEZBFYayP4clWKVi+jsQqSMcm0PYMT1&#10;j9Cfu8A8cgA3q8n8XaeunfF34f8AkysLWWe7KW2BtibYu4r6A5HHQEHHWvWK8z+IH/JVPhv/ANfF&#10;5/6BHQB6ZRRRQAUUUUAFFFFABRRRQB5R4S/5OB8cf9esH/oEder15R4S/wCTgfHH/XrB/wCgR16v&#10;QAUUUUAFFFFABRRRQAUUUUAFFFFABRRRQAUUUUAFFFFABRRRQAUUUUAFFFFABRRRQAUUUUAFFFFA&#10;BRRRQAUUUUAFFFFABRRRQAUUUUAFFFFABRRRQAUUUUAFFFFABRRRQAUUUUAFFFFABRRRQAUUUUAF&#10;FFFABRRRQAUUUUAFFFFABRRRQAUUUUAFFFFABRRRQAUUUUAFFFFABRRRQAUUUUAFFFFABRRRQAUU&#10;UUAFFFFABRRRQAUUUUAFFFFABRRRQAUUUUAclo3/ACU3xR/16WP8pa62uS0b/kpvij/r0sf5S11t&#10;ABRRRQAUUUUAFFFFABRRRQAUUUUAc/47/wCSeeJv+wVdf+imrJ+EX/JKdA/64N/6Matbx3/yTzxN&#10;/wBgq6/9FNWT8Iv+SU+H/wDrg3/obUAdtRXBSeLPH4kYR/DJ2jydrNrtuCR2yMHH503/AIS34g/9&#10;ExP/AIPrf/CgDv6828ILj41fEE/7Fj+sVbuh+IPFl/qkdvq/geTS7Rgd12NUgnCEDIyq4PJ44z1F&#10;efSeItc0D40eNTovhiXXfPSzEqwz+UYsQrgk7T1yfyoA9tory0/ErxwP+aVah/4Hf/aqT/hZfjj/&#10;AKJVqP8A4G//AGqgD1OivK/+FmeOP+iVaj/4GH/41R/wszxx/wBEq1H/AMDD/wDGqAPVKK8r/wCF&#10;meOP+iVaj/4GH/41R/wszxx/0SrUf/Aw/wDxqgD1SivK/wDhZnjj/olWo/8AgYf/AI1R/wALM8cf&#10;9Eq1H/wMP/xqgD1SivK/+FmeOP8AolWo/wDgYf8A41R/wszxx/0SrUf/AAMP/wAaoA9Uoryv/hZn&#10;jj/olWo/+Bh/+NUf8LM8cf8ARKtR/wDAw/8AxqgD1SivK/8AhZnjj/olWo/+Bh/+NUf8LM8cf9Eq&#10;1H/wMP8A8aoA9Uoryv8A4WZ44/6JVqP/AIGH/wCNUf8ACzPHH/RKtR/8DD/8aoA9Uoryv/hZnjj/&#10;AKJVqP8A4GH/AONUf8LM8cf9Eq1H/wADD/8AGqAPVKK8r/4WZ44/6JVqP/gYf/jVH/CzPHH/AESr&#10;Uf8AwMP/AMaoA9Uoryv/AIWZ44/6JVqP/gYf/jVH/CzPHH/RKtR/8DD/APGqAPVKK8r/AOFmeOP+&#10;iVaj/wCBh/8AjVH/AAszxx/0SrUf/Aw//GqAPVKK8r/4WZ44/wCiVaj/AOBh/wDjVH/CzPHH/RKt&#10;R/8AAw//ABqgD1SivK/+FmeOP+iVaj/4GH/41R/wszxx/wBEq1H/AMDD/wDGqAPVKK8r/wCFmeOP&#10;+iVaj/4GH/41R/wszxx/0SrUf/Aw/wDxqgD1SivK/wDhZnjj/olWo/8AgYf/AI1R/wALM8cf9Eq1&#10;H/wMP/xqgD1SivK/+FmeOP8AolWo/wDgYf8A41R/wszxx/0SrUf/AAMP/wAaoA9Uoryv/hZnjj/o&#10;lWo/+Bh/+NUf8LM8cf8ARKtR/wDAw/8AxqgD1SivK/8AhZnjj/olWo/+Bh/+NUf8LM8cf9Eq1H/w&#10;MP8A8aoA9Uoryv8A4WZ44/6JVqP/AIGH/wCNUf8ACzPHH/RKtR/8DD/8aoA9Uoryv/hZnjj/AKJV&#10;qP8A4GH/AONUf8LM8cf9Eq1H/wADD/8AGqAPVKK8r/4WZ44/6JVqP/gYf/jVH/CzPHH/AESrUf8A&#10;wMP/AMaoA9Uoryv/AIWZ44/6JVqP/gYf/jVH/CzPHH/RKtR/8DD/APGqAPVKK8r/AOFmeOP+iVaj&#10;/wCBh/8AjVH/AAszxx/0SrUf/Aw//GqAPVKK8r/4WZ44/wCiVaj/AOBh/wDjVH/CzPHH/RKtR/8A&#10;Aw//ABqgD1SivK/+FmeOP+iVaj/4GH/41R/wszxx/wBEq1H/AMDD/wDGqAPVKK8r/wCFmeOP+iVa&#10;j/4GH/41R/wszxx/0SrUf/Aw/wDxqgD1SivK/wDhZnjj/olWo/8AgYf/AI1R/wALM8cf9Eq1H/wM&#10;P/xqgD1SivK/+FmeOP8AolWo/wDgYf8A41R/wszxx/0SrUf/AAMP/wAaoA9Uoryv/hZnjj/olWo/&#10;+Bh/+NUf8LM8cf8ARKtR/wDAw/8AxqgD1SivK/8AhZnjj/olWo/+Bh/+NUf8LM8cf9Eq1H/wMP8A&#10;8aoA9Uoryv8A4WZ44/6JVqP/AIGH/wCNUf8ACzPHH/RKtR/8DD/8aoA9Uoryv/hZnjj/AKJVqP8A&#10;4Gf/AGqlHxL8cH/mlWo/+Bv/ANqoA9TryL9nYY8B6mPTV5f/AEVFVwfEfxyf+aV3/wCN+P8A43XH&#10;/BfXfE+n+EdQj0nwe+rxPqcjyTDUIrcI5jjym1+eAAc+/tQB9A0VieHNT1vU7ad9b8OtosyOBHGb&#10;yO48xcdcp057Gr+q3N5Z6XcXGn6e2oXaLmK1WVYjK3pubhR7/wA+lAFyvIfEX/JzvhH/ALBcn/oF&#10;zXQDxZ8QP4vhkw+mu25/pXEnUdX1L9o3wrNrWhHRrhbCVVgN2lxuXy7g7spwOSRj2oA90ooooAKK&#10;KKACiiigAooooAKKKKACiiigAooooAyPEOq3ei6el/bafJfQxSA3UcR/eLDg7nRf4iDg7eMjOOeK&#10;xfF15a6r4W0u9spkntZtUsJI5EOQym4j5q3eeIPEVvfTw2/gu8uoUcrHOl9bKJB/ewzggfUZrzXx&#10;bceIPD+NSt/Cl3Y6HJf29zfWjXMEo81ZVYNCqOSGcgBhggnnAOSQD3CiuMsvGWualYQ31j4LvLi2&#10;nQPHJHqNoQwPTH7ypT4m8U9vAF+f+4jaf/HKAOuorkP+En8Vf9E/v/8AwZWn/wAco/4SfxV/0T+/&#10;/wDBlaf/ABygDr6K5D/hJ/FX/RP7/wD8GVp/8co/4SfxV/0T+/8A/Blaf/HKAOvorkP+En8Vf9E/&#10;v/8AwZWn/wAco/4SfxV/0T+//wDBlaf/ABygDr6K5D/hJ/FX/RP7/wD8GVp/8co/4SfxV/0T+/8A&#10;/Blaf/HKAOvryj4X3wtfEvjmGaJlhm8R3CpPkbd5c/I3cZ4wehJxwcZ7fSta1y9vkhvvCl3p0JBJ&#10;uJLyCRV9BhHJ5+nevMdPuvGHgzXvFtsngG61mz1XVJ7pJEuAqNG7HA4VgcjHHBHQigD26kZVdSrq&#10;GVhggjIIryOx+IPj60gaGT4Z6lOit+6L3fzqnZWPl/MR0zgHGM5OSbX/AAsvxv8A9Eq1H/wN/wDt&#10;VAHeQo2ht5JJbTCf3bE5Nt/sn/Y9D/D0PHTiviAM/FT4b/8AXxef+gR1F/wsjxweP+FVX/Prfj/4&#10;1XKPrXiDVfiv4Hj1nw1NodtBPcfZI5ZfMLZRdwDYHA2rgY43emKAPfKKKKACiiigAooooAKKKKAP&#10;KPCX/JwPjj/r1g/9Ajr1evKPCX/JwPjj/r1g/wDQI69XoAKKKKACiiigAooooAKKKKACiiigAooo&#10;oAKKKKACiiigAooooAKKKKACiiigAooooAKKKKACiiigAooooAKKKKACiiigAooooAKKKKACiiig&#10;AooooAKKKKACiiigAooooAKKKKACiiigAooooAKKKKACiiigAooooAKKKKACiiigAooooAKKKKAC&#10;iiigAooooAKKKKACiiigAooooAKKKKACiiigAooooAKKKKACiiigAooooAKKKKACiiigAooooAKK&#10;KKAOS0b/AJKb4o/69LH+UtdbXJaN/wAlN8Uf9elj/KWutoAKKKKACiiigAooooAKKKKACiiigDn/&#10;AB3/AMk88Tf9gq6/9FNWT8Iv+SU+H/8Arg3/AKG1a3jv/knnib/sFXX/AKKasn4Q/wDJKdA/64t/&#10;6MagDtqKKKACvN/CLZ+NXxB/3LD9Ia9IrzPwf/yW34gf7ll/6KFAHplFFFABRRRQAUUUUAFFFFAB&#10;RRRQAUUUUAFFFFABRRRQAUUUUAFFFFABRRRQAUUUUAFFFFABRRRQAUUUUAFFFFABRRRQAUUUUAFF&#10;FFABRRRQAUUUUAFFFFABRRRQAUUUUAFFFFABRRRQAUUUUAFFFFABRRRQAUUUUAFFFFABRRRQAUUU&#10;UAFeR/s8Hd4E1Q+usSn/AMhRV65XkP7On/Igal/2Fpf/AEVFQB69RRRQAV5F4i/5Oc8Ij/qFy/8A&#10;oFzXrteQ+Iv+TnvCX/YLk/8AQbmgD16iiigAooooAKKKKACiiigAooooAKKKKACiiigArmPHb7NF&#10;sT66tYj/AMmErp6panpdrq9vFBeKzRxTx3CgNj50YMufoQDQBzV5p994S1STVdEtpLrSrqXdqGmR&#10;DLI7HmeEevPzL36jnOeyoooAKKKKACiiigAooooAKKKKACiiigAooooAK808fnHxU+G//Xxef+gR&#10;16XXmXxBP/F1fhv/ANfF3/6DHQB6bRRRQAUUUUAFFFFABRRRQB5R4S/5OB8cf9esH/oEder15R4S&#10;/wCTgfHH/XrB/wCgR16vQAUUUUAFFFFABRRRQAUUUUAFFFFABRRRQAUUUUAFFFFABRRRQAUUUUAF&#10;FFFABRRRQAUUUUAFFFFABRRRQAUUUUAFFFFABRRRQAUUUUAFFFFABRRRQAUUUUAFFFFABRRRQAUU&#10;UUAFFFFABRRRQAUUUUAFFFFABRRRQAUUUUAFFFFABRRRQAUUUUAFFFFABRRRQAUUUUAFFFFABRRR&#10;QAUUUUAFFFFABRRRQAUUUUAFFFFABRRRQAUUUUAFFFFABRRRQAUUUUAclo3/ACU3xR/16WP8pa62&#10;uS0b/kpvij/r0sf5S11tABRRRQAUUUUAFFFFABRRRQAUUUUAc/47/wCSeeJv+wVdf+imrJ+EP/JK&#10;dA/64t/6Matbx3/yTzxN/wBgq6/9FNWT8If+SU6B/wBcW/8ARjUAdtRRRQAV5n4P/wCS2+P/APcs&#10;/wD0UK9MrzPwf/yW3x//ALln/wCihQB6ZRRRQAUUUUAFFFFABRRRQAUUUUAFFFFABRRRQAUUUUAF&#10;FFFABRRRQAUUUUAFFFFABRRRQAUUUUAFFFFABRRRQAUUUUAFFFFABRRRQAUUUUAFFFFABRRRQAUU&#10;UUAFFFFABRRRQAUUUUAFFFFABRRRQAUUUUAFFFFABRRRQAUUUUAFFFFABXkP7Of/ACT/AFH/ALC0&#10;v/oqKvXq8h/Zz/5J/qP/AGFpf/RUVAHr1FFFABXkPiL/AJOe8Jf9guT/ANBua9eryHxF/wAnPeEv&#10;+wXJ/wCg3NAHr1FFFABRRRQAUUUUAFFFFABRRRQAUUUUAFFFFABRRRQAUUUUAFFFFABRRRQAUUUU&#10;AFFFFABRRRQAUUUUAFeY/EH/AJKt8N/+vi7/APQY69OrzH4g/wDJVvhv/wBfF3/6DHQB6dRRRQAU&#10;UUUAFFFFABRRRQB5R4S/5OB8cf8AXrB/6BHXq9eUeEv+TgfHH/XrB/6BHXq9ABRRRQAUUUUAFFFF&#10;ABRRRQAUUUUAFFFFABRRRQAUUUUAFFFFABRRRQAUUUUAFFFFABRRRQAUUUUAFFFFABRRRQAUUUUA&#10;FFFFABRRRQAUUUUAFFFFABRRRQAUUUUAFFFFABRRRQAUUUUAFFFFABRRRQAUUUUAFFFFABRRRQAU&#10;UUUAFFFFABRRRQAUUUUAFFFFABRRRQAUUUUAFFFFABRRRQAUUUUAFFFFABRRRQAUUUUAFFFFABRR&#10;RQAUUUUAFFFFABRRRQByWjf8lN8Uf9elj/KWutrktG/5Kb4o/wCvSx/lLXW0AFFFFABRRRQAUUUU&#10;AFFFFABRRRQBz/jv/knnib/sFXX/AKKasn4Q/wDJKdA/64t/6Matbx3/AMk88Tf9gq6/9FNWT8If&#10;+SU6B/1xb/0Y1AHbUUUUAFeZ+D/+S2+P/wDcs/8A0UK9MrzPwf8A8lt8f/7ln/6KFAHplFFFABRR&#10;RQAUUUUAFFFFABRRRQAUUUUAFFFFABRRRQAUUUUAFFFFABRRRQAUUUUAFFFFABRRRQAUUUUAFFFF&#10;ABRRRQAUUUUAFFFFABRRRQAUUUUAFFFFABRRRQAUUUUAFFFFABRRRQAUUUUAFFFFABRRRQAUUUUA&#10;FFFFABRRRQAUUUUAFeQ/s5/8k/1H/sLS/wDoqKvXq8h/Zz/5J/qP/YWl/wDRUVAHr1FFFABXkPiL&#10;/k57wl/2C5P/AEG5r16vIfEX/Jz3hL/sFyf+g3NAHr1FFFABRRRQAUUUUAFFFFABRRRQAUUUUAFF&#10;FFABRRRQAUUUUAFFFFABRRRQAUUUUAFFFFABRRRQAUUUUAFeY/EH/kq3w3/6+Lv/ANBjr06vMfiD&#10;/wAlW+G//Xxd/wDoMdAHp1FFFABRRRQAUUUUAFFFFAHlHhL/AJOB8cf9esH/AKBHXq9eUeEv+Tgf&#10;HH/XrB/6BHXq9ABRRRQAUUUUAFFFFABRRRQAUUUUAFFFFABRRRQAUUUUAFFFFABRRRQAUUUUAFFF&#10;FABRRRQAUUUUAFFFFABRRRQAUUUUAFFFFABRRRQAUUUUAFFFFABRRRQAUUUUAFFFFABRRRQAUUUU&#10;AFFFFABRRRQAUUUUAFFFFABRRRQAUUUUAFFFFABRRRQAUUUUAFFFFABRRRQAUUUUAFFFFABRRRQA&#10;UUUUAFFFFABRRRQAUUUUAFFFFABRRRQAUUUUAFFFFABRRRQByWjf8lN8Uf8AXpY/ylrra5LRv+Sm&#10;+KP+vSx/lLXW0AFFFFABRRRQAUUUUAFFFFABRRRQBz/jv/knnib/ALBV1/6Kasn4Q/8AJKdA/wCu&#10;Lf8Aoxq1vHf/ACTzxN/2Crr/ANFNWT8Iv+SVeH/+uDf+htQB21FFFABXmfg//ktvxA/3LP8A9FCv&#10;TK808ID/AIvZ8QD/ALFl/wCiqAPS6KKKACiiigAooooAKKKKACiiigAooooAKKKKACiiigAooooA&#10;KKKKACiiigAooooAKKKKACiiigAooooAKKKKACiiigAooooAKKKKACiiigAooooAKKKKACiiigAo&#10;oooAKKKKACiiigAooooAKKKKACiiigAooooAKKKKACiiigAooooAK8h/Zz/5J/qP/YWl/wDRUVev&#10;V5F+zqMeAdSH/UXl/wDRUVAHrtFFFABXkPiL/k57wl/2C5P/AEG5r16vIfEX/JzvhH/sFyf+g3NA&#10;Hr1FFFABRRRQAUUUUAFFFFABRRRQAUUUUAFFFFABRRRQAUUUUAFFFFABRRRQAUUUUAFFFFABRRRQ&#10;AUUUUAFeY/EH/kq3w3/6+Lv/ANBjr06vMfiD/wAlW+G//Xxd/wDoMdAHp1FFFABRRRQAUUUUAFFF&#10;FAHlHhL/AJOB8cf9esH/AKBHXq9eU+Ev+TgPHH/Xtb/+gR16tQAUUUUAFFFFABRRRQAUUUUAFFFF&#10;ABRRRQAUUUisrAlSDg4OD3oAWiszS9W/tK81a38kx/2fd/ZixOfM/dpJu9vv4/CtOgAooooAKKKK&#10;ACiiigAooooAKKKKACiiigAooooAKKKKACiiigAooooAKKKKACiiigAooooAKKKKACiiigAooooA&#10;KKKKACiiigAooooAKKKKACiiigAooooAKKKKACiiigAooooAKKKKACiiigAooooAKKKKACiiigAo&#10;oooAKKKKACiiigAooooAKKKKACiiigAooooAKKKKACiiigAooooAKKKKAOS0b/kpvij/AK9LH+Ut&#10;dbXJaN/yU3xR/wBelj/KWutoAKKKKACiiigAooooAKKKKACiiigDn/Hf/JPPE3/YKuv/AEU1Zfwl&#10;GPhX4f8A+vc/+htWp47/AOSeeJv+wVdf+imrybwH8FfCniLwPpWr3z6h9quoi8nlzgLncRwNvtQB&#10;7zRXk5/Z58Fn/ltqw/7eF/8AiKT/AIZ48F/899W/8CE/+IoA9ZrznwmAPjT8Qf8Ac0//ANE1nD9n&#10;rwUP+WmqH63K/wDxNc1onwe8J6l468U6JKt8LbSBaeSy3HzsZY2dtxxjjAxgDv1oA98oryc/s8+C&#10;z/y11Uf9vC//ABFJ/wAM8eC/+e+rf+BCf/EUAes0V5N/wzx4L/576v8A+BCf/EUf8M8eC/8Anvq/&#10;/gQn/wARQB6zRXk3/DPHgv8A576v/wCBCf8AxFH/AAzx4L/576v/AOBCf/EUAes0V5N/wzx4L/57&#10;6v8A+BCf/EUf8M8eC/8Anvq//gQn/wARQB6zRXk3/DPHgv8A576v/wCBCf8AxFH/AAzx4L/576v/&#10;AOBCf/EUAes0V5N/wzx4L/576v8A+BCf/EUf8M8eC/8Anvq//gQn/wARQB6zRXk3/DPHgv8A576v&#10;/wCBCf8AxFH/AAzx4L/576v/AOBCf/EUAes0V5N/wzx4L/576v8A+BCf/EUf8M8eC/8Anvq//gQn&#10;/wARQB6zRXk3/DPHgv8A576v/wCBCf8AxFH/AAzx4L/576v/AOBCf/EUAes0V5N/wzx4L/576v8A&#10;+BCf/EUf8M8eC/8Anvq//gQn/wARQB6zRXk3/DPHgv8A576v/wCBCf8AxFH/AAzx4L/576v/AOBC&#10;f/EUAes0V5N/wzx4L/576v8A+BCf/EUf8M8eC/8Anvq//gQn/wARQB6zRXk3/DPHgv8A576v/wCB&#10;Cf8AxFH/AAzx4L/576v/AOBCf/EUAes0V5N/wzx4L/576v8A+BCf/EUf8M8eC/8Anvq//gQn/wAR&#10;QB6zRXk3/DPHgv8A576v/wCBCf8AxFH/AAzx4L/576v/AOBCf/EUAes0V5N/wzx4L/576v8A+BCf&#10;/EUf8M8eC/8Anvq//gQn/wARQB6zRXk3/DPHgv8A576v/wCBCf8AxFH/AAzx4L/576v/AOBCf/EU&#10;Aes0V5N/wzx4L/576v8A+BCf/EUf8M8eC/8Anvq//gQn/wARQB6zRXk3/DPHgv8A576v/wCBCf8A&#10;xFH/AAzx4L/576v/AOBCf/EUAes0V5N/wzx4L/576v8A+BCf/EUf8M8eC/8Anvq//gQn/wARQB6z&#10;RXk3/DPHgv8A576v/wCBCf8AxFH/AAzx4L/576v/AOBCf/EUAes0V5N/wzx4L/576v8A+BCf/EUf&#10;8M8eC/8Anvq//gQn/wARQB6zRXk3/DPHgv8A576v/wCBCf8AxFH/AAzx4L/576v/AOBCf/EUAes0&#10;V5N/wzx4L/576v8A+BCf/EUf8M8eC/8Anvq//gQn/wARQB6zRXk3/DPHgv8A576v/wCBCf8AxFH/&#10;AAzx4L/576v/AOBCf/EUAes0V5N/wzx4L/576v8A+BCf/EUf8M8eC/8Anvq//gQn/wARQB6zRXk3&#10;/DPHgv8A576v/wCBCf8AxFH/AAzx4L/576v/AOBCf/EUAes0V5N/wzx4L/576v8A+BCf/EUf8M8e&#10;C/8Anvq//gQn/wARQB6zRXk3/DPHgv8A576v/wCBCf8AxFH/AAzx4L/576v/AOBCf/EUAes0V5N/&#10;wzx4L/576v8A+BCf/EUf8M8eC/8Anvq//gQn/wARQB6zRXk3/DPHgv8A576v/wCBCf8AxFH/AAzx&#10;4L/576v/AOBCf/EUAes0V5N/wzx4L/576v8A+BCf/EUf8M8eC/8Anvq//gQn/wARQB6zRXk3/DPH&#10;gv8A576v/wCBCf8AxFH/AAzx4L/576t/4EJ/8RQB6zXkn7PQ2+B9WX01mYf+Q4qkH7PXgof8tNUP&#10;1uV/+JrD8J/BXwjr+jzXdz9vSSO9ubfEVwMbY5nRTyp5woz7/lQB7nRXk5/Z58Fn/ltqo/7eF/8A&#10;iKT/AIZ48F/899W/8CE/+IoA9ZryLxEP+Mm/CJ/6hkv/AKBc1MP2efBQ/wCWuqn/ALeF/wDiK5mx&#10;8F6V4H/aF8LafpDXBhms5p28+QMdxjnXsBxhRQB77RRRQAUUUUAFFFFABRRRQAUUUUAFFFFABRRR&#10;QAUUUUAFFFFABRRRQAUUUUAFFFFABRRRQAUUUUAFFFFABXmPxB/5Kt8N/wDr4u//AEGOvTq8x+IP&#10;/JVvhv8A9fF3/wCgx0AenUUUUAFFFFABRRRQAUUUUAeV+Eh/xf7xz/17W3/oCV6pXg83gXR/HXxz&#10;8YW+rtdeXbQ27oIZAmSYoxzwa1br4C+DLO4Mk0mqCzfA3i4X9y3v8v3T69j146AHsdFeT/8ADPPg&#10;v/ntq3/gQv8A8RSf8M8eC/8Antq3/gQn/wARQB6zRXzx44+FukeBL/w1rGi3F2u/V7a3ZZZdxU5Z&#10;twIA/u/hj3r3PVPD9hrEscl39q3Iu1fJu5YRj3CMAfxoA1KK5k+AtCP/AEEv/Bpc/wDxyk/4QHQv&#10;+ol/4NLn/wCOUAdPRXMf8IDoX/US/wDBpc//AByj/hAdC/6iX/g0uf8A45QB09Fcx/wgOhf9RL/w&#10;aXP/AMco/wCEB0L/AKiX/g0uf/jlAHT0VzH/AAgOhf8AUS/8Glz/APHKX/hAdC9NS/8ABpc//HKA&#10;OmrjdR0+88Jalc6/o8ctzptw3m6npictu7zwj+/3ZeAw5HIGbo8B6GOn9pf+DS5/+OVIvgrRk6f2&#10;j/4M7n/45QBV8FX1nqlz4kv7CeO4tZ9TVo5YzkMPssFdXXjcXhGPRdd1/UtPivrjR7W/8q70y3u5&#10;lfaYIXM0e1gXcFySDyw6cjnt9P8AC/hnVrK31GwuL24tplEkUqancFWHbgv+h+hoA62ikxiloAKK&#10;KKACiiigAooooAKKKKACiiigAooooAKKKKACiiigAooooAKKKKACiiigAooooAKKKKACiiigAooo&#10;oAKKKKACiiigAooooAKKKKACiiigAooooAKKKKACiiigAooooAKKKKACiiigAooooAKKKKACiiig&#10;AooooAKKKKACiiigAooooAKKKKACiiigAooooAKKKKACiiigAooooAKKKKAOS0b/AJKb4o/69LH+&#10;UtdbXJaN/wAlN8Uf9elj/KWutoAKKKKACiiigAooooAKKKKACiiigDn/AB3/AMk88Tf9gq6/9FNW&#10;V8Izn4VeH/8Arg3/AKG1avjv/knnib/sFXX/AKKasn4Rf8kp0D/rg3/obUAdtRRRQAV5/wCEv+Sv&#10;fEX/ALhv/ohq9Arz/wAJf8le+Iv/AHDf/RDUAegUUUUAFFFFABRRRQAUUUUAFFFFABRRRQAUUUUA&#10;FFFFABRRRQAUUUUAFFFFABRRRQAUUUUAFFFFABRRRQAUUUUAFFFFABRRRQAUUUUAFFFFABRRRQAU&#10;UUUAFFFFABRRRQAUUUUAFFFFABRRRQAUUUUAFFFFABRRRQAUUUUAFFFFABRRRQAVxPwtff4Wuz/1&#10;Fb3/ANHtXbVwnwmOfCV3/wBhW8/9GtQB3dFFFABXkXiI/wDGTnhEf9QuX/0C5r12vIfEX/Jz3hH/&#10;ALBcn/oNzQB69RRRQAUUUUAFFFFABRRRQAUUUUAFFFFABRRRQAUUUUAFFFFABRRRQAUUUUAFFFFA&#10;BRRRQAUUUUAFFFFABXmPxB/5Kt8N/wDr4u//AEGOvTq8x+IP/JVvhv8A9fF3/wCgx0AenUUUUAFF&#10;FFABRRRQAUUUUAeU+ET/AMX/APHI/wCna3/9Ajr1UgMpVgCCMEHvXkfhq7htP2hPGSzsyCWC3RXI&#10;+UHZHgE9s9BnqeOuAfXaAMTzW8PyBJctpLNhJDybU/3T/wBM/Q/w9DxyNvqMimyRrLGyOoZWGCpG&#10;QR6GsePfoDrC7M+lMcRuTk2vorHunof4eAeOQAcd8af+QN4Y/wCxjtf/AEGSvS68z+NX/IG8Mf8A&#10;YxWv/oMlemUAFFFFABRRRQAUUUE4GT0oAKK8g/4S3xz8QtQvI/AwtdM0W1maH+1LtdxmYd0BB/LH&#10;cZxVgfD/AOJDJ5j/ABLlE3Uqtr8ufrkcfhQB6vRXjl7rXxL+HEQ1HxDLaeI9DVwJ5YF2TQgnGfuj&#10;j65HI5FeuWV5BqNhb3trIJLe4jWWNx/ErDIP5GgDC8MHOs+LPbVh/wCktvWhpmg2Wj3t/cWIkiW+&#10;kE0sIb90snOWVeils/NjqQD1zWd4W/5DPi3/ALC4/wDSWCuloAKKKKACiiigAooooAKKKKACiiig&#10;AooooAKKKKACiiigAooooAKKKKACiiigAooooAKKKKACiiigAooooAKKKKACiiigAooooAKKKKAC&#10;iiigAooooAKKKKACiiigAooooAKKKKACiiigAooooAKKKKACiiigAooooAKKKKACiiigAooooAKK&#10;KKACiiigAooooAKKKKACiiigAooooAKKKKACiiigDktG/wCSm+KP+vSx/lLXW1yWjf8AJTfFH/Xp&#10;Y/ylrraACiiigAooooAKKKKACiiigAooooA5/wAd/wDJPPE3/YKuv/RTVlfCP/klXh//AK4N/wCh&#10;tWr47/5J54m/7BV1/wCimrL+En/JK/D/AP17n/0NqALPi7x/pXhG4tLGWC81DVbzPkafYRebMwAP&#10;zFcjC5GPU84Bwcc1a/GCaxuoU8YeEdU8OW1wypDeSZlh3HJw52rtPHQAn1AAzWRpcd3J8Ufifc26&#10;QjxTFZIulqGGdpi+UhWJUn5YMk8ZOOATXL+BrHxH/wAIJ47h8XW+oJpR09pEXU1kB88ByGj3jqCo&#10;zj+IJQB9HAggEEEHoRUEVjaQXlxeQ20Md1chRPMqAPKFGF3HqcAnGema5D4QSXcvwo0Br3zPNELq&#10;vmDB8sSMI/w2Bce2K1NH8Syap408S6EbZY49HFrtlDZMhmjLnI7YwBQB0dFFFABRRRQAUUUUAFFF&#10;FABRRRQAUUUUAFFFFABRRRQAUUUUAFFFFABRRRQAUUUUAFFFFABRRRQAUUUUAFFFFABRRRQAUUUU&#10;AFFFFABRRRQAUUUUAFFFFABRRRQAUUUUAFFFFABRRRQAUUUUAFFFFABRRRQAUUUUAFFFFABRRRQA&#10;UUUUAFQWtna2MTRWlvFBGztIViQKCzHLHA7kkk1PWB4Q8RP4n0ea+kt1gaO7nt9ituGI3Kg5x3Ao&#10;AZ4x8b6L4G0tL7WJn/etshghUNLKe+0EgYA6kkAcc5IB4n/hcWsWIW71z4d63p2k8l7sbnMYBwCy&#10;FF28kdWHtmpNfgguP2i/Da6grtAmkvJZK4zGbgNISQDxuC4PHOQh7Cue8CX/AMTNR+Jt7aeKLG7b&#10;R7lZVv4bm3/0VEVWVBFu+UgthflJ3jJO7G4AHtOlarY63pdvqemXMdzZ3Cb4pUPDD+YIOQQeQQQe&#10;RXl3iL/k5zwj/wBguX/0C5q58DpQ3h7W4LOSWXRYNXnTTHkJ/wBTwQADyBzn6se+ap+Iv+Tm/CP/&#10;AGDJf/QLmgD12iiigAooooAKKKKACiiigAooooAKKKKACiiigAooooAKKKKACiiigAooooAKKKKA&#10;CiiigAooooAKKKKACvMfiD/yVb4b/wDXxd/+gx16dXmPxB/5Kt8N/wDr4u//AEGOgD06iiigAooo&#10;oAKKK4H4Z+HLrw+NXFz4bj0UzTKR5epPdrcY3fMNxO3qOuCc89KAO+orL8SWr3vhvULaOwF+0sLK&#10;LQ3Bg87P8PmDlc+teRw+BbgD/klAQ+3i6UfyJoA3PDVtFN8d/Hkc0ayRta2qsjDIIMaEgiu8iuJd&#10;HnjtLyR5LORglvdOclCeBHIfXoFc/eJwfmwW+etEl1Pw18SfEVva6X4j0qURRh7LQ401R4wQrAu8&#10;ucg5znr82OOleu+BL6+1ptSt9XXxRLCYlXy9e0uK1jYHOQuwfMfXNAHoFIyq6lWAKkYII4Irmb+6&#10;n0HTLu1vLi6No8LrZ3kC+ZNG2CFjIOdz5wEJzuOAecbvMv8AhJPE23Hm/E3Pr/wjdvQBu/F62ls9&#10;L8MwJ81n/wAJDamPc3zRnEnyD1X09OnTGPV68N8T+IJ/Efw58GXd6s8eow+Jba2vY51CyJMgkDBg&#10;FUAng4wMZxXuVABRRRQAUUUUAFQXtv8Aa7C4tt23zomj3emQRmp6KAPHPhR4s0rwto8vgzxHPFpG&#10;radcSKRdHy0mUsWDBjwfx6jBGc16pHrmkyxCWPVLJ4yMh1uEIP45qn4g8H+HvFMYXWtJt7sqMK7A&#10;q6j0Drhh+dcqfgb8Py+4aPKB/dF5Nj/0LNAFX4nfEHw+nhTUNE0+9t9U1XUIjaw2towmOW4ydvAx&#10;6dc44rs/BukzaD4M0fS7k5ntbVI5MdmxyPwPFYXgPRfAMRu7nwnpsCyWk720szRuZFcfeAaTLY+h&#10;xXc0Ac14X/5DPi3/ALC4/wDSW3rpa5nwt/yGfFv/AGFx/wCksFdNQAUUUUAFFFFABRRRQAUUUUAF&#10;FFFABRRRQAUUUUAFFFFABRRRQAUUUUAFFFFABRRRQAUUUUAFFFFABRRRQAUUUUAFFFFABRRRQAUU&#10;UUAFFFFABRRRQAUUUUAFFFFABRRRQAUUUUAFFFFABRRRQAUUUUAFFFFABRRRQAUUUUAFFFFABRRR&#10;QAUUUUAFFFFABRRRQAUUUUAFFFFABRRRQAUUUUAFFFFAHJaN/wAlN8Uf9elj/KWutrktG/5Kb4o/&#10;69LH+UtdbQAUUUUAFFFFABRRRQAUUUUAFFFFAHP+O/8Aknnib/sFXX/opqyvhH/ySrw//wBcG/8A&#10;Q2rV8d/8k88Tf9gq6/8ARTVk/CL/AJJToH/XBv8A0NqADxn8O4vFGqWWt6fq1zouu2a7Ir63G7KZ&#10;J2suRnq3cfeIORxXPt8MfFXiWVYvHPjSW+02OTIsbGIQLOAQRvKhR1HTBPowr1aigCO3t4bS2itr&#10;eJIYIkEcccahVRQMAADoAO1cH4S/5K98Rf8AuG/+iGr0CvP/AAl/yV74i/8AcN/9ENQB6BRRRQAU&#10;UUUAFFFFABRRRQAUUUUAFFFFABRRRQAUUUUAFFFFABRRRQAUUUUAFFFFABRRRQAUUUUAFFFFABRR&#10;RQAUUUUAFFFFABRRRQAUUUUAFFFFABRRRQAUUUUAFFFFABRRRQAUUUUAFFFFABRRRQAUUUUAFFFF&#10;ABRRRQAUUUUAFFFFABXDfCn/AJFO7/7Ct5/6Oau5rhfhOc+E7v8A7Ct5/wCjWoA0/Gvgix8aafBH&#10;NPNZ39m5lsb+3OJLeTjBHqMhSRkdBgg4NcbP8OviBrEMmk618QmfRdoQ/Z7ULNOnQq5GDyuc5Z85&#10;5Br1migDP0PRLHw7otrpGmw+VaWybY1zk9ckk9ySST7mvMvEX/JznhEf9QuX/wBAua9dryHxF/yc&#10;94R/7Bcn/oNzQB69RRRQAUUUUAFFFFABRRRQAUUUUAFFFFABRRRQAUUUUAFFFFABRRRQAUUUUAFF&#10;FFABRRRQAUUUUAFFFFABXmPxB/5Kt8N/+vi7/wDQY69OrzH4g/8AJVvhv/18Xf8A6DHQB6dRRRQA&#10;UUUUAFFFFABRRRQB5R4ZvIY/2hPGkEjhXmtrYICOGKxx8Z6Z9vr6V6vXk3hmGK5+PPjuGZAyNbW+&#10;R06JHzx0PQ5655616NBeS2V2ljftuEhxbXPaX/Zb0f8ARuo7gAF+eCK6t5LeeNZIZVKOjDIYHgg1&#10;lQTy6Ncx2N5I0lnK2y0uXOWVj0ikPr2Vu+MH5sFtmo54Irm3kgnjSWGRSjo4yGB4II9KAPOPjR/y&#10;CPC//Yx2n/oMlel15J8W47uz0zw1aSF57VfENq0Nw75cDa/yP3Y+jdx15GW9boAKKKKACiiigAqK&#10;4hFxbSwF3QSIU3IcMuRjIPrUtFAHzZ4h8Fa/4M1pJdZ8SeIZfC8jbP7Qsrh2e3yePNTPTpkj8OeK&#10;7vT/AIWw6pp8N7YfEPxHc2syBo5Y73KsP8/lXqssUc8LwzRpJE6lXR1yGB6gg9RXlup+Dde8CX0+&#10;ufD8+fZud93oMpJR+5aLnhsdhz6Z6UAcR8N/hy/iK11uRfFOsWH2bUJLYraTFRJtx8zc8k175oem&#10;f2Lolnppu57v7NGI/PnbLvjuTXnPwLhvk0TXZr+wuLOS51N5hHPGynDKD3AzzXq1AHM+Ff8AkM+L&#10;v+wuP/SWCumrmPCv/IZ8Xf8AYXH/AKSwV09ABRRRQAUUUUAFFFFABRRRQAUUUUAFFFFABRRRQAUU&#10;UUAFFFFABRRRQAUUUUAFFFFABRRRQAUUUUAFFFFABRRRQAUUUUAFFFFABRRRQAUUUUAFFFFABRRR&#10;QAUUUUAFFFFABRRRQAUUUUAFFFFABRRRQAUUUUAFFFFABRRRQAUUUUAFFFFABRRRQAUUUUAFFFFA&#10;BRRRQAUUUUAFFFFABRRRQAUUUUAclo3/ACU3xR/16WP8pa62uS0b/kpvij/r0sf5S11tABRRRQAU&#10;UUUAFFFFABRRRQAUUUUAc/47/wCSeeJv+wVdf+imrK+EfHwq8P8A/XBv/Q2rV8d/8k88Tf8AYKuv&#10;/RTV5x8Oviv4J0P4f6Ppmpaybe8t4SksRtZm2ncT1VCD68GgD2eivP8A/hdvw8/6GD/ySuP/AI3S&#10;f8Lu+Hn/AEHz/wCAU/8A8RQB6DVK30iwtNVvtTt7ZI7y+EYuZRnMvlghM9uASP8A9VcZ/wALt+Hn&#10;/Qwf+SVx/wDG6qw/HbwHJf3UD6lNFDCE8q4a1lKzkgltoClht4B3AZJ4yOaAPSqK8/Pxt+Hn/QwZ&#10;/wC3K4/+IpP+F3fD3/oPn/wCn/8AiKAPQaK8+/4Xd8Pf+g8f/AKf/wCIo/4Xd8Pf+g8f/AKf/wCI&#10;oA9Borz7/hd3w9/6Dx/8Ap//AIij/hd3w9/6Dx/8Ap//AIigD0GivPv+F3fD3/oPH/wCn/8AiKP+&#10;F3fD3/oPH/wCn/8AiKAPQaK8+/4Xd8Pf+g8f/AKf/wCIo/4Xd8Pf+g8f/AKf/wCIoA9Borz7/hd3&#10;w9/6Dx/8Ap//AIij/hd3w9/6Dx/8Ap//AIigD0GivPv+F3fD3/oPH/wCn/8AiKP+F3fD3/oPH/wC&#10;n/8AiKAPQaK8+/4Xd8Pf+g8f/AKf/wCIo/4Xd8Pf+g8f/AKf/wCIoA9Borz7/hd3w9/6Dx/8Ap//&#10;AIij/hd3w9/6Dx/8Ap//AIigD0GivPv+F3fD3/oPH/wCn/8AiKP+F3fD3/oPH/wCn/8AiKAPQaK8&#10;+/4Xd8Pf+g8f/AKf/wCIo/4Xd8Pf+g8f/AKf/wCIoA9Borz7/hd3w9/6Dx/8Ap//AIij/hd3w9/6&#10;Dx/8Ap//AIigD0GivPv+F3fD3/oPH/wCn/8AiKP+F3fD3/oPH/wCn/8AiKAPQaK8+/4Xd8Pf+g8f&#10;/AKf/wCIo/4Xd8Pf+g8f/AKf/wCIoA9Borz7/hd3w9/6Dx/8Ap//AIij/hd3w9/6Dx/8Ap//AIig&#10;D0GivPv+F3fD3/oPH/wCn/8AiKP+F3fD3/oPH/wCn/8AiKAPQaK8+/4Xd8Pf+g8f/AKf/wCIo/4X&#10;d8Pf+g8f/AKf/wCIoA9Borz7/hd3w9/6Dx/8Ap//AIij/hd3w9/6Dx/8Ap//AIigD0GivPv+F3fD&#10;3/oPH/wCn/8AiKP+F3fD3/oPH/wCn/8AiKAPQaK8+/4Xd8Pf+g8f/AKf/wCIo/4Xd8Pf+g8f/AKf&#10;/wCIoA9Borz7/hd3w9/6Dx/8Ap//AIij/hd3w9/6Dx/8Ap//AIigD0GivPv+F3fD3/oPH/wCn/8A&#10;iKP+F3fD3/oPH/wCn/8AiKAPQaK8+/4Xd8Pf+g8f/AKf/wCIo/4Xd8Pf+g8f/AKf/wCIoA9Borz7&#10;/hd3w9/6Dx/8Ap//AIij/hd3w9/6Dx/8Ap//AIigD0GivPv+F3fD3/oPH/wCn/8AiKP+F3fD3/oP&#10;H/wCn/8AiKAPQaK8+/4Xd8Pf+g8f/AKf/wCIo/4Xd8Pf+g8f/AKf/wCIoA9Borz7/hd3w9/6Dx/8&#10;Ap//AIij/hd3w9/6Dx/8Ap//AIigD0GivPv+F3fD3/oPH/wCn/8AiKP+F3fD3/oPH/wCn/8AiKAP&#10;QaK8+/4Xd8Pf+g8f/AKf/wCIo/4Xd8Pf+g8f/AKf/wCIoA9Borz7/hd3w9/6Dx/8Ap//AIij/hd3&#10;w9/6Dx/8Ap//AIigD0GivPv+F3fD3/oPH/wCn/8AiKP+F3fD3/oPH/wCn/8AiKAPQaK8+/4Xd8Pf&#10;+g8f/AKf/wCIo/4Xd8Pf+g8f/AKf/wCIoA9Borz7/hd3w9/6Dx/8Ap//AIij/hd3w8/6D5/8Ap//&#10;AIigD0Gqem6VY6PatbafbrBC8rzMqk8u7FmPPqSa4v8A4Xb8PP8AoYf/ACSuP/jdVrH46+A7mBpL&#10;jU5bNxIyiOW1lYlQcBsqpGCMHGcigD0mivP/APhdvw8/6GD/AMkrj/4ik/4Xd8PP+g+f/AKf/wCI&#10;oA9BryLxF/yc54RP/ULk/wDQLmt3/hdvw8/6GH/ySuP/AI3XFDxXovi79ovwre6Hefa7eKxmieTy&#10;njw/lznGHAPQjtjmgD3WiiigAooooAKKKKACiiigAooooAKKKKACiiigAooooAKKKKACiiigAooo&#10;oAKKKKACiiigAooooAKKKKACvMfiD/yVb4b/APXxd/8AoMdenV5j8Qf+SrfDf/r4u/8A0GOgD06i&#10;iigAooooAKKKKACiiigDyrwl/wAl/wDHP/Xtb/8AoEden3dpBfWr21zGHiccj9QQexB5BHIIzXi0&#10;Hi7QvB/x18ZT67fC0inht0jbynky3lxnHyKf1rr/APhdvw8/6GH/AMkrj/43QB1Vpcz2FwmnajIZ&#10;N/FtdEY83H8Lejj8m6juBrV51c/GX4bXcDQT67vjbGR9juB0OQQdmQQcEEcgjIqC0+N3gaOV7a41&#10;15EQAx3Js5vnHoQEzuHfjByPcAAPjT/yBvDH/Yx2v/oMlemV4Z8RfiL4V8W2/hyw0PVPtd1HrttO&#10;0f2eVMIA4Jy6gdWHGe9eu6r4o0LQ50g1XVbWzldd6rNIFJHIz+hoA1qK5g/EbwaOviXTf+/wpP8A&#10;hY/gz/oZdO/7/CgDqKK5f/hY/gz/AKGXTv8Av8KP+Fj+DP8AoZdO/wC/woA6iiuX/wCFj+DP+hl0&#10;7/v8KP8AhY/gz/oZdO/7/CgDqKK5f/hY/gz/AKGXTv8Av8KP+Fj+DP8AoZdN/wC/woA6iqVjqtnq&#10;Mt1Dby5mtJTFPEylWRu2QecEcg9COlYo+I3g09PEmnf9/hWNq/ifwrPdJq2k+JtLt9XhXaHaYBLi&#10;PPMUnqD2PVTyO4IBt+FxjWfFn/YWH/pLBXS15l4N+I/hi5m8QXVzqlvYvPqW8Q3EoDYFvChI7Ebk&#10;bBHXGa6gfELweXVB4j04sxAAEw5J6UAdLRRRQAUUUUAFFFFABRRRQAUUUUAFFFFABRRRQAUUUUAF&#10;FFFABRRRQAUUUUAFFFFABRRRQAUUUUAFFFFABRRRQAUUUUAFFFFABRRRQAUUUUAFFFFABRRRQAUU&#10;UUAFFFFABRRRQAUUUUAFFFFABRRRQAUUUUAFFFFABRRRQAUUUUAFFFFABRRRQAUUUUAFFFFABRRR&#10;QAUUUUAFFFFABRRRQAUUUUAclo3/ACU3xR/16WP8pa62uS0b/kpvij/r0sf5S11tABRRRQAUUUUA&#10;FFFFABRRRQAUUUUAc/47/wCSeeJv+wVdf+imrlvhd4Y8P3vwz0O4utC0yeaSAl5JbSNmY7m5JIya&#10;6nx3/wAk88Tf9gq6/wDRTVlfCL/klXh//rg3/obUAbJ8F+FT18M6Mf8Atwi/+JpP+EJ8Kf8AQsaL&#10;/wCAEX/xNbtFAGGPBnhYdPDWjf8AgBF/8TXA+GPDWgzfF/x1aSaJpr21ulkYYWtEKR7osttXGBk8&#10;nHWvWq818IN/xev4gD/Ysv8A0VQB1x8F+FT18M6Mf+3CL/4mk/4Qnwn/ANCxov8A4ARf/E1u0UAY&#10;X/CE+E/+hY0X/wAAIv8A4mj/AIQnwn/0LGi/+AEX/wATW7RQBhf8IT4T/wChY0X/AMAIv/iaP+EJ&#10;8J/9Cxov/gBF/wDE1u0UAYX/AAhPhP8A6FjRf/ACL/4mj/hCfCf/AELGi/8AgBF/8TW7RQBhf8IT&#10;4T/6FjRf/ACL/wCJo/4Qnwn/ANCxov8A4ARf/E1u0UAYX/CE+E/+hY0X/wAAIv8A4mj/AIQnwn/0&#10;LGi/+AEX/wATW7RQBhf8IT4T/wChY0X/AMAIv/iaP+EJ8J/9Cxov/gBF/wDE1u0UAYX/AAhPhP8A&#10;6FjRf/ACL/4mj/hCfCf/AELGi/8AgBF/8TW7RQBhf8IT4T/6FjRf/ACL/wCJo/4Qnwn/ANCxov8A&#10;4ARf/E1u0UAYX/CE+E/+hY0X/wAAIv8A4mj/AIQnwn/0LGi/+AEX/wATW7RQBhf8IT4T/wChY0X/&#10;AMAIv/iaP+EJ8J/9Cxov/gBF/wDE1u0UAYX/AAhPhP8A6FjRf/ACL/4mj/hCfCf/AELGi/8AgBF/&#10;8TW7RQBhf8IT4T/6FjRf/ACL/wCJo/4Qnwn/ANCxov8A4ARf/E1u0UAYX/CE+E/+hY0X/wAAIv8A&#10;4mj/AIQnwn/0LGi/+AEX/wATW7RQBhf8IT4T/wChY0X/AMAIv/iaP+EJ8J/9Cxov/gBF/wDE1u0U&#10;AYX/AAhPhP8A6FjRf/ACL/4mj/hCfCf/AELGi/8AgBF/8TW7RQBhf8IT4T/6FjRf/ACL/wCJo/4Q&#10;nwn/ANCxov8A4ARf/E1u0UAYX/CE+E/+hY0X/wAAIv8A4mj/AIQnwn/0LGi/+AEX/wATW7RQBhf8&#10;IT4T/wChY0X/AMAIv/iaP+EJ8J/9Cxov/gBF/wDE1u0UAYX/AAhPhP8A6FjRf/ACL/4mj/hCfCf/&#10;AELGi/8AgBF/8TW7RQBhf8IT4T/6FjRf/ACL/wCJo/4Qnwn/ANCxov8A4ARf/E1u0UAYX/CE+E/+&#10;hY0X/wAAIv8A4mj/AIQnwn/0LGi/+AEX/wATW7RQBhf8IT4T/wChY0X/AMAIv/iaP+EJ8J/9Cxov&#10;/gBF/wDE1u0UAYX/AAhPhP8A6FjRf/ACL/4mj/hCfCf/AELGi/8AgBF/8TW7RQBhf8IT4T/6FjRf&#10;/ACL/wCJo/4Qnwn/ANCxov8A4ARf/E1u0UAYX/CE+E/+hY0X/wAAIv8A4mj/AIQnwn/0LGi/+AEX&#10;/wATW7RQBhf8IT4T/wChY0X/AMAIv/iaP+EJ8J/9Cxov/gBF/wDE1u0UAYX/AAhPhP8A6FjRf/AC&#10;L/4mj/hCfCf/AELGi/8AgBF/8TW7RQBhf8IT4T/6FjRf/ACL/wCJo/4Qnwn/ANCxov8A4ARf/E1u&#10;0UAYX/CE+E/+hY0X/wAAIv8A4mj/AIQnwn/0LGi/+AEX/wATW7RQBhf8IT4T/wChY0X/AMAIv/ia&#10;P+EJ8J/9Cxov/gBF/wDE1u0UAYX/AAhPhP8A6FjRf/ACL/4mj/hCfCf/AELGi/8AgBF/8TW7RQBh&#10;f8IT4T/6FjRf/ACL/wCJo/4Qrwp/0LGi/wDgBF/8TW7RQBiDwb4XHTw3o4/7cYv/AImvLvgPoGi6&#10;r4L1ObUNI0+7kXVpUVp7ZJCq+XEQASDxyePevbK8i/Z1OfAOpH11eX/0VFQB6CfBfhU9fDOjH/tw&#10;i/8AiaT/AIQnwp/0LGi/+AEX/wATW7RQBhjwZ4WHTw1ow/7cIv8A4mvNNU02w0v9pTwlBp1jbWcT&#10;adK7JbxLGC2y4GSFA54Fez15D4i/5Od8I/8AYLk/9BuaAPXqKKKACiiigAooooAKKKKACiiigAoo&#10;ooAKKKKACiiigAooooAKKKKACiiigAooooAKKKKACiiigAooooAK8x+IP/JVvhv/ANfF3/6DHXp1&#10;eY/EH/kq3w3/AOvi7/8AQY6APTqKKKACiiigAooooAKKKKAPINC0rTdW+PXjZNR0+1vFjt7YotzC&#10;sgU+XHkjcOK9EPgzwsevhrRz/wBuMX/xNcJ4S/5OA8cf9e1v/wCgR16tQBhf8IV4U/6FjRf/AAAi&#10;/wDiaP8AhCvCn/QsaL/4ARf/ABNbtFAGPbeE/Dlncx3Nr4f0qCeNtySxWcasp9QQMg1sUUUAFFFF&#10;ABRRRQAUUUUAFFFFABRRRQBwdro81xr3ifVdJkSDWLfU1RGYny50+zQHypB3UknBHKk5HcHqNE1y&#10;DW7aQqjwXVu/lXVrJ9+CT0PqO4I4I5FZvhY51nxb7auP/SWCuhFvCtw9wsMYmdQrSBRuYDOAT1IG&#10;TQBLRRRQAUUUUAFFFFABRRRQAUUUUAFFFFABRRRQAUUUUAFFFFABRRRQAUUUUAFFFFABRRRQAUUU&#10;UAFFFFABRRRQAUUUUAFFFFABRRRQAUUUUAFFFFABRRRQAUUUUAFFFFABRRRQAUUUUAFFFFABRRRQ&#10;AUUUUAFFFFABRRRQAUUUUAFFFFABRRRQAUUUUAFFFFABRRRQAUUUUAFFFFABRRRQAUUUUAclo3/J&#10;TfFH/XpY/wApa62uS0b/AJKb4o/69LH+UtdbQAUUUUAFFFFABRRRQAUUUUAFFFFAHP8Ajv8A5J54&#10;m/7BV1/6Kasn4Q/8kp0D/ri3/oxq1vHf/JPPE3/YKuv/AEU1ZPwh/wCSU6B/1xb/ANGNQB21FFFA&#10;BXmfg/8A5Lb8QP8Acs//AEUK9MrzPwf/AMlt8f8A+5Z/+ihQB6ZRRRQAUUUUAFFFFABRRRQAUUUU&#10;AFFFFABRRRQAUUUUAFFFFABRRRQAUUUUAFFFFABRRRQAUUUUAFFFFABRRRQAUUUUAFFFFABRRRQA&#10;UUUUAFFFFABRRRQAUUUUAFFFFABRRRQAUUUUAFFFFABRRRQAUUUUAFFFFABRRRQAUUUUAFFFFABX&#10;kP7Of/JP9R/7C0v/AKKir16vIf2c/wDkn+o/9haX/wBFRUAevUUUUAFeQ+Iv+TnvCX/YLk/9Bua9&#10;eryHxF/yc94S/wCwXJ/6Dc0AevUUUUAFFFFABRRRQAUUUUAFFFFABRRRQAUUUUAFFFFABRRRQAUU&#10;UUAFFFFABRRRQAUUUUAFFFFABRRRQAV5j8Qf+SrfDf8A6+Lv/wBBjr06vMfiD/yVb4b/APXxd/8A&#10;oMdAHp1FFFABRRRQAUUUUAFFFFAHlHhL/k4Hxx/16wf+gR16vXlHhL/k4Hxx/wBesH/oEder0AFF&#10;FFABRRRQAUUUUAFFFFABRRRQAUUUUAFFFFAHMeFP+Q14u/7DA/8ASWCunrmPCn/Ia8Xf9hgf+ksF&#10;dPQAUUUUAFFFFABRRRQAUUUUAFFFFABRRRQAUUUUAFFFFABRRRQAUUUUAFFFFABRRRQAUUUUAFFF&#10;FABRRRQAUUUUAFFFFABRRRQAUUUUAFFFFABRRRQAUUUUAFFFFABRRRQAUUUUAFFFFABRRRQAUUUU&#10;AFFFFABRRRQAUUUUAFFFFABRRRQAUUUUAFFFFABRRRQAUUUUAFFFFABRRRQAUUUUAFFFFAHJaN/y&#10;U3xR/wBelj/KWutrktG/5Kb4o/69LH+UtdbQAUUUUAFFFFABRRRQAUUUUAFFFFAHP+O/+SeeJv8A&#10;sFXX/opqyfhD/wAkp0D/AK4t/wCjGrW8d/8AJPPE3/YKuv8A0U1ZPwh/5JToH/XFv/RjUAdtRRRQ&#10;AV5n4P8A+S2+P/8Acs//AEUK9MrzPwf/AMlt8f8A+5Z/+ihQB6ZRRRQAUUUUAFFFFABRRRQAUUUU&#10;AFFFFABRRRQAUUUUAFFFFABRRRQAUUUUAFFFFABRRRQAUUUUAFFFFABRRRQAUUUUAFFFFABRRRQA&#10;UUUUAFFFFABRRRQAUUUUAFFFFABRRRQAUUUUAFFFFABRRRQAUUUUAFFFFABRRRQAUUUUAFFFFABX&#10;kP7Of/JP9R/7C0v/AKKir16vIf2c/wDkn+o/9haX/wBFRUAevUUUUAFeQ+Iv+TnvCX/YLk/9Bua9&#10;eryHxF/yc94S/wCwXJ/6Dc0AevUUUUAFFFFABRRRQAUUUUAFFFFABRRRQAUUUUAFFFFABRTPNj83&#10;yvMTzMZ2bhnHrimXd3bWFrJdXlxFb28Y3PLK4VVHuT0oAmorkIPil4HubsWsfiWx80ttG5iqk/7x&#10;GP1rrlZXRXRgysMgg5BFAC0VznifUbux1Tw1FbTGOO71MQTrgHenkyNj25UHj0ro6ACiiigAoooo&#10;AKKKKACiiigArzH4g/8AJVvhv/18Xf8A6DHXp1eY/EH/AJKt8N/+vi7/APQY6APTqKKKACiiigAo&#10;oooAKKKKAPKPCX/JwPjj/r1g/wDQI69Xryjwl/ycD44/69YP/QI69XoAKKKKACiiigAooooAKKKK&#10;ACiikJABJOAOpoAWivHovEnjn4l3943g66ttE8PW8phF/PHuluCOpUEH2OOMZ654qcfDDx0Rvb4o&#10;6j5noIm25/7+UAetUV41fXvxK+GcK6nquoW/ibQImC3OI9s8Sk43Zxn8SWHrjrXrmn31vqenW1/a&#10;Pvt7mJZomx1VhkfoaAMHwp/yGvF3/YXH/pLBXT1zPhb/AJDPi3/sLj/0lgrpqACiiigAooooAKKK&#10;KACiiigAooooAKKKKACiiigAooooAKKKKACiiigAooooAKKKKACiiigAooooAKKKKACiiigAoooo&#10;AKKKKACiiigAooooAKKKKACiiigAooooAKKKKACiiigAooooAKKKKACiiigAooooAKKKKACiiigA&#10;ooooAKKKKACiiigAooooAKKKKACiiigAooooAKKKKACiiigAooooA5LRv+Sm+KP+vSx/lLXW1yWj&#10;f8lN8Uf9elj/AClrraACiiigAooooAKKKKACiiigAooooA5/x3/yTzxN/wBgq6/9FNWT8If+SU6B&#10;/wBcW/8ARjVreO/+SeeJv+wVdf8AopqyfhD/AMkp0D/ri3/oxqAO2ooooAK8z8H/APJbfH/+5Z/+&#10;ihXpleZ+D/8Aktvj/wD3LP8A9FCgD0yiiigAooooAKKKKACiiigAooooAKKKKACiiigAooooAKKK&#10;KACiiigAooooAKKKKACiiigAooooAKKKKACiiigAooooAKKKKACiiigAooooAKKKKACiiigAoooo&#10;AKKKKACiiigAooooAKKKKACiiigAooooAKKKKACiiigAooooAKKKKACvIf2c/wDkn+o/9haX/wBF&#10;RV69XkP7Of8AyT/Uf+wtL/6KioA9eooooAK8h8Rf8nPeEv8AsFyf+g3NevV5D4i/5Oe8Jf8AYLk/&#10;9BuaAPXqKKKACiiigAooooAKKKKACiiigAooooAKKKKACiiigDx+Yf8AGUNuf+oUT/461SfEXT5f&#10;GPxQ8O+Drq4eLR/sz31ykbYMpBYAf+Oge2WPpWn4x+GWp634uTxToPiWTSdTjgEIHk7lIGe4PAOe&#10;QQa5LV/C3xdj8R6PrLSabq9zpbkRT27JEzRsAGVw2zIIz+ZxQB6TcfDHwVcaabA+HLBIiu0NHEFk&#10;HvvHzZ981zXwqN5oGv8AibwLcXL3Vto8sctnI/JWKQbtp/NT9S1dh4y13VvD+gC70fQ5dYvnlWJb&#10;eIn5cg/OcAnaCB6deorB+GPhTV9IXVdf8SMv9ua1MJZ4lORCoztTqRxk9OgwO1AGr4xH/E38If8A&#10;YZH/AKImrq65Txh/yF/CP/YZH/oiauroAKKKKACiiigAooooAKKKKACvMfiD/wAlW+G//Xxd/wDo&#10;MdenV5j8Qf8Akq3w3/6+Lv8A9BjoA9OooooAKKKKACiiigAooooA8o8Jf8nA+OP+vWD/ANAjr1ev&#10;KPCX/JwPjj/r1g/9Ajr1egAooooAKKKKACiiigAooooAKgvLcXdjcWxbaJo2jJ9MjFT0yaVIIZJp&#10;W2xxqWZvQDk0AeOfC/xjpng7TZfBPiiWPSNS064dUa4+SOdWYkMG6d+pOCMEZr1BfFHh5kDLrumF&#10;SMgi7j/xrEt5vAvxRsGlSOw1iOE7CZIissWf94B1B/DNUW+CngBpC/8AYeMnOBcy4/LdQBk/Ev4j&#10;aDL4ZvfD+jXcOratqcZtYre1/egb+CSRxnngZzn6V3Pg3SJtB8G6PpVwcz2tqkcmD/FjkfnTNC8E&#10;+GfDMhl0fRbS1mOR5ypukweo3tlse2a36AOa8Lf8hnxb/wBhcf8ApLBXS1zHhX/kM+Lv+wuP/SWC&#10;unoAKKKKACiiigAooooAKKKKACiiigAooooAKKKKACiiigAooooAKKKKACiiigAooooAKKKKACii&#10;igAooooAKKKKACiiigAooooAKKKKACiiigAooooAKKKKACiiigAooooAKKKKACiiigAooooAKKKK&#10;ACiiigAooooAKKKKACiiigAooooAKKKKACiiigAooooAKKKKACiiigAooooAKKKKACiiigDktG/5&#10;Kb4o/wCvSx/lLXW1yWjf8lN8Uf8AXpY/ylrraACiiigAooooAKKKKACiiigAooooA5/x3/yTzxN/&#10;2Crr/wBFNWT8If8AklOgf9cW/wDRjVreO/8Aknnib/sFXX/opqyfhD/ySnQP+uLf+jGoA7aiiigA&#10;rzPwf/yW3x//ALln/wCihXpleZ+D/wDktvj/AP3LP/0UKAPTKKKKACiiigAooooAKKKKACiiigAo&#10;oooAKKKKACiiigAooooAKKKKACiiigAooooAKKKKACiiigAooooAKKKKACiiigAooooAKKKKACii&#10;igAooooAKKKKACiiigAooooAKKKKACiiigAooooAKKKKACiiigAooooAKKKKACiiigAooooAK8h/&#10;Zz/5J/qP/YWl/wDRUVevV5D+zn/yT/Uf+wtL/wCioqAPXqKKKACvIfEX/Jz3hL/sFyf+g3NevV5D&#10;4i/5Oe8Jf9guT/0G5oA9eooooAKKKKACiiigAooooAKKKKACiiigAooooAKKKKAK819Z28nlz3UE&#10;TkZ2vIFP5Gmf2rp3/P8A2v8A3+X/ABrzj4t/CyDxhYy6xpqlNdt4vlAJIuUXJ2Edm64I+h9uY+HX&#10;w28AeNvCUOoNY3Ud9EfIvIvtTfJKo547A9R9cdqAPbTq2mjrqFoP+2y/41Lb3tpdlhbXUMxX7wjk&#10;DY+uK84/4UH4E/59b3/wKauj8I/Drw/4IubqfRorhHuUVJPNmLjAORigBPGP/IX8If8AYZH/AKIm&#10;rrK5Txj/AMhfwh/2GR/6Imrq6ACiiigAooooAKKKKACiiigArzH4g/8AJVvhv/18Xf8A6DHXp1eY&#10;/EH/AJKr8N/+vi7/APQY6APTqKKKACiiigAooooAKKKKAPKPCX/JwPjj/r1g/wDQI69Xryjwl/yc&#10;D44/69YP/QI69XoAKKKKACiiigAooooAKKKKACqOs/8AIC1D/r2k/wDQTV6qmqwyXGkXsMS7pJIH&#10;RB6kqQKAPB/hP4ITXvh4uraXfTaR4gt72VYb+An5gAp2SL0dPY/4g9b/AMLL8QeDZBaePvD83lLg&#10;Lq+mrvgk92HG0/jn/ZrS+C/h7VvDPgZ7DWbNrS5N5JII2YE7SFweCR2r0KSNJY2jkRXRhhlYZBHu&#10;KAOY0r4j+DdZjVrPxHp+5uBHNMIXP/AXwf0rpopY54llhkSSNxlXRgQR7EVx2rfCbwPrMpludAt4&#10;5T/HbM0H44QgH8RXTaNpFpoOj2ulWKutrap5cYdtxA9zQBjeFf8AkM+Lv+wuP/SWCunrmPCv/IZ8&#10;Xf8AYXH/AKSwV09ABRRRQAUUUUAFFFFABRRRQAUUUUAFFFFABRRRQAUUUUAFFFFABRRRQAUUUUAF&#10;FFFABRRRQAUUUUAFFFFABRRRQAUUUUAFFFFABRRRQAUUUUAFFFFABRRRQAUUUUAFFFFABRRRQAUU&#10;UUAFFFFABRRRQAUUUUAFFFFABRRRQAUUUUAFFFFABRRRQAUUUUAFFFFABRRRQAUUUUAFFFFABRRR&#10;QAUUUUAclo3/ACU3xR/16WP8pa62uS0b/kpvij/r0sf5S11tABRRRQAUUUUAFFFFABRRRQAUUUUA&#10;c/47/wCSeeJv+wVdf+imrJ+EX/JKdA/64N/6Matbx3/yTzxN/wBgq6/9FNWV8Iv+SVeH/wDrg3/o&#10;bUAdrRXn7/Fa2V2X/hD/ABiwBwGGknB9xls80n/C2Lf/AKE3xl/4KT/8VQB6DXmfhD/ktvxA/wBy&#10;z/8ARQre0Px/BrurRaevhzxJYtIGImvtOMUQwCeWycdOM9+KwvCH/Ja/iB/uWX/oqgD0uiiigAoo&#10;ooAKKKKACiiigAooooAKKKKACiiigAooooAKKKKACiiigAooooAKKKKACiiigAooooAKKKKACiii&#10;gAooooAKKKKACiiigAooooAKKKKACiiigAooooAKKKKACiiigAooooAKKKKACiiigAooooAKKKKA&#10;CiiigAooooAKKKKACvIf2dP+RA1L/sLS/wDoqKvXq+fPgx4zj8OeEL+0fQdf1AtqUknm6dYGaNcx&#10;xjaWzw3y5x6EUAfQdFYnhvxNF4ltp5o9M1XT2hcKY9StGgZsjOVzkEdeh7fTN3WNTTRtIudRktrq&#10;5SBNxhtIjJK/OMKo6nmgC9XkPiL/AJOd8I/9guT/ANBua3k+K1u//Mm+Mh9dJP8ARq4s6+niH9o7&#10;wrdJpup6fssJYzFqNsYJD+7uDkKeo5xn1B9KAPdKKKKACiiigAooooAKKKKACiiigAooooAKKKKA&#10;CiiigAqjYaNpmlzXU1hYW9tJdP5k7QxhTK3Jy2Op5P51eooAKytY1620KSzN8kiWtzJ5RusDy4XP&#10;3Q5zkBuQD0zjOMitWuZuvFWlzpcWVzpWsTRNuikRtHuHRx0I+5gg/lQBH4vGdX8I+2sD/wBETV1V&#10;eK6p4ki8M6v4etbpNTPhy21ATW91eWM6vb/upUEB3KDIPm+U8kDIOcA16S3jKwX/AJcNbP00i4/+&#10;IoA6GiuZPjfTx/zDde/8E9x/8RSf8Jzp/wD0Dde/8E9x/wDEUAdPRXMf8J1p/wD0Dde/8E9x/wDE&#10;Uf8ACdaf/wBA3Xv/AAT3H/xFAHT0VzH/AAnWn/8AQN17/wAE9x/8RR/wnWn/APQN17/wT3H/AMRQ&#10;B09Fcx/wnWn/APQN17/wT3H/AMRR/wAJzp//AEDde/8ABPcf/EUAdPXmXxAH/F1fhv8A9fF3/wCg&#10;x11SeNNPc4/s/XB9dIuP/iK87+IvirT7bx34G1m5g1G306wuLgXFxPYTRhd6oABuUFuhOBk4FAHs&#10;9FU9M1XT9asUvtMvILu1f7ssLhlz6cdD7dRVygAooooAKKKKACiiigDyjwl/ycD44/69YP8A0COv&#10;V68o8Jf8nA+OP+vWD/0COvV6ACiiigAooooAKKKKACiiigAooooAKKKKACiiigDmPCn/ACGvF3/Y&#10;XH/pLBXT1y/hT/kNeLv+wwP/AElgrqKACiiigAooooAKKKKACiiigAooooAKKKKACiiigAooooAK&#10;KKKACiiigAooooAKKKKACiiigAooooAKKKKACiiigAooooAKKKKACiiigAooooAKKKKACiiigAoo&#10;ooAKKKKACiiigAooooAKKKKACiiigAooooAKKKKACiiigAooooAKKKKACiiigAooooAKKKKACiii&#10;gAooooAKKKKACiiigAooqCC8trmWeKC4ilkt32TIjgmNsA4YDocEHn1oA5nR/wDkpnij/r0sf5S1&#10;1tcppA/4uT4nPraWP/tWuroAKKKKACiiigAooooAKKKKACiiigDn/Hf/ACTzxN/2Crr/ANFNWT8I&#10;v+SU+H/+uDf+htWt47/5J54m/wCwVdf+imrJ+EX/ACSrw/8A9cG/9DagDtqKKKACvNPCH/JbPiB/&#10;uWX/AKKr0uvNPCH/ACW34gf7ll/6KFAHpdFFFABRRRQAUUUUAFFFFABRRRQAUUUUAFFFFABRRRQA&#10;UUUUAFFFFABRRRQAUUUUAFFFFABRRRQAUUUUAFFFFABRRRQAUUUUAFFFFABRRRQAUUUUAFFFFABR&#10;RRQAUUUUAFFFFABRRRQAUUUUAFFFFABRRRQAUUUUAFFFFABRRRQAUUUUAFeRfs6/8iDqX/YXl/8A&#10;RUVeu15D+zp/yIGpf9haX/0VFQB69RRRQAV5F4iP/GTnhEf9QuX/ANAua9dryHxF/wAnO+Ef+wXJ&#10;/wCgXNAHr1FFFABRRRQAUUUUAFFFFABRRRQAUUUUAFFFFABRRRQAUUUUAFFFQyXdtFcw20lxEk8w&#10;YxRM4DOBjO0dTjIzj1oA5nxrbwXd74XtrmGOaCXVtrxyLuVh9nm4IPFJZy3nhLUYNKuRNdaHcyCO&#10;yujl3tXJwsMncp0Cv26Hsak8Xf8AIW8Jf9hgf+iJq6mgAooooAKKKKACiiigAooooAKiuba3vbaS&#10;2uoIp7eVSskUqBlcHqCDwRUtFAHmOqfCMWF7Nq3gPWbjw5qLne1ujFrWYjcQGTsMn/aUDotV7b4o&#10;az4Uni0/4j6FLYhjsTV7JTJbSnnBIGcEhScDJ/2VFerVFc2tve20ltdwRT28qlZIpUDK4PYg8EUA&#10;QaZqun6zZLe6ZewXlsxwJYJA657jI7+1XK8w1T4QpYahJrPgPV5/DupsCTCpL2sp5O1kOcAkj+8o&#10;A4Wobf4o6z4VnjsfiN4fmsFLbE1ayUy20h5xkDODhScAlv8AZFAHqtFU9M1bT9asUvdLvYLy2fgS&#10;wSB1z6cdD7HkVcoAKKKKAPKPCX/JwPjj/r1g/wDQI69Xrynwl/ycD44/69rf/wBAjr1agAooooAK&#10;KKKACiiigAooooAKKKKACiiigAooqC2vLW9WQ2tzFOIpGikMbhtjrwVOOhHpQBz/AIU/5DXi7/sL&#10;j/0lgrp65rwuMaz4s99WB/8AJWCuloAKKKKACiiigAooooAKKKKACiiigAooooAKKKKACiiigAoo&#10;ooAKKKKACiiigAooooAKKKKACiiigAooooAKKKKACiiigAooooAKKKKACiiigAooooAKKKKACiii&#10;gAooooAKKKKACiiigAooooAKKKKACiiigAooooAKKKKACiiigAooooAKKKKACiiigAooooAKKKKA&#10;CiiigAooooAKKKKAEJA6kCuX1zQ7iLUP+Ei8OmGPWFULPC77Yr+Mf8s39GH8L9R0OQSK3tR0yx1e&#10;ykstRtIrq2kxvilUMrYORxWGvw58Fr08L6T/AOAq/wCFAGZ4N1yz1/xl4ivbUSxkW9nHLDOuySF1&#10;83cjD1B+o6YJFdxvT+8v5149qHw60ufx1rFxo+kacZtOtrZ49OlhUW9wH8zepGPlY7Rhh0I5yCa6&#10;jQvDHw/8Raebq08L6ajI5int5bRFlt5B95HHYj8jwRkEUAdz5if31/OjzI/76/nXMf8ACt/BX/Qr&#10;6V/4DLR/wrbwV/0K+l/+A60AdN5sf99fzo82P++v51zP/CtvBX/Qr6X/AOA60f8ACtvBX/Qr6X/4&#10;DrQB03mx/wB9fzo82P8Avr+dcz/wrbwV/wBCvpf/AIDrR/wrbwV/0K+l/wDgOtAHTebH/fX86PNj&#10;/vr+dcz/AMK28Ff9Cvpf/gOtH/CtvBX/AEK+l/8AgOtAHTebGOsif99U4MGGVII9q5f/AIVt4K/6&#10;FfS//Ada29K0bTdDs/selWMFnbbi/lQoFXcepxQBm+O/+SeeJv8AsFXX/opq5H4XeLvDVh8M9Etb&#10;3xFpNtcRQsJIp72NHQ724IJBFeialDb3GlXkF3Cs1tJA6SxN0dCpBB+oyK890j4QfDzVNFsdQ/4R&#10;vZ9qt45tgvrg7dyg4zv96AOs/wCE78H/APQ16H/4MYf/AIqj/hO/B/8A0Neh/wDgxh/+Krn/APhS&#10;Xw8/6F7/AMnbj/45R/wpL4ef9C9/5O3H/wAcoA6H/hOvCH/Q1aH/AODGL/4quM8B31nqXxh8eXdh&#10;dw3VtJHZ7JoJA6PiPBww4OCMVpf8KS+Hn/Qvf+Ttx/8AHKv+D/D3hzwvr+taXoGk/YikVtJPJ58k&#10;nm7vM2j5ycYwenXNAHY0UUUAFFFFABRRRQAUUUUAFFFFABRRRQAUUUUAFFFFABRRRQAUUUUAFFFF&#10;ABRRRQAUUUUAFFFFABRRRQAUUUUAFFFFABRRRQAUUUUAFFFFABRRRQAUUUUAFFFFABRRRQAUUUUA&#10;FFFFABRRRQAUUUUAFFFFABRRRQAUUUUAFFFFABRRRQAV4f8AAfxHoWjeCdQg1PWtOsZm1WR1jubp&#10;I2K+XEMgMQcZB59q9wrzHSvhj4A8TQ3Wpy+GUika9uYnVLuZVJjmdCQFcAZ25wBgUAdd/wAJ34P/&#10;AOhr0P8A8GMP/wAVR/wnfg//AKGvQ/8AwYw//FVz/wDwpL4ef9C9/wCTtx/8co/4Ul8PP+he/wDJ&#10;24/+OUAdB/wnfg//AKGvQ/8AwYw//FV5tqOrabrH7SnhO40zULW+hXTZUaS2mWRQ2y4OMqSM8jiu&#10;p/4Ul8PP+he/8nbj/wCOUaP4J8HeEvHWnx6RoCQXs1ncTJctcSyGMKY1IAdiMkSHkc4BHegD0Cii&#10;igAooooAKKKKACiiigAooooAKKKKACiiigAooooAKKKKACsnW9GsdfshBcOY5on8y3uYW2yW8g6O&#10;h7EenQjIIINa1c1J8PfB000k0vhnS3kkYszNbKSSTknpQBzd/rdy3iLwvoeuKqatDqfmrNEuIruI&#10;QTDzE9OSAy54PqCDXpG9R/EPzrzDxv8ADrwrcHQbCDR7WxF3qXlPLaQqj48mVhzjkbgDg8cVY0bw&#10;v4U+3nQdd8LaLFq8alopFtEEd7EP+WiccH+8vUH1BBoA9G8xP76/nR5kf99fzrmf+Fb+Cv8AoV9K&#10;/wDAZaT/AIVt4K/6FfS//AZaAOm82P8Avr+dHmx/31/OuZ/4Vt4K/wChX0v/AMB1o/4Vt4K/6FfS&#10;/wDwHWgDpvNj/vr+dHmx/wB9fzrmf+FbeCv+hX0v/wAB1o/4Vt4K/wChX0v/AMB1oA6bzY/76/nS&#10;+ZH/AH1/OuY/4Vt4K/6FfS//AAHWj/hW3gr/AKFfS/8AwHWgDp/Mj/vr+dAdGOFZSfQGuY/4Vt4K&#10;/wChX0v/AMBlqCLR/D/hTxPpEOk+H7G1m1EyxNPDGEZAqF8ceuKAOwooooAKiubW3vbaS2u4Ip7e&#10;VSskUqBlcHsQeCKlooA8w1T4RjTr99Y8A6tN4d1IgloAS9rMeThlOcDJ9GUYGFqCD4o6x4Tuk074&#10;jaHLZAv5cer2KGS2l64JA5BwM4GTz91a9WqK5toLy2ktrqCOeCVSkkUqBldT1BB4IoAwk8feDpI1&#10;dfFWiAMARuv4lP4gtkfQ07/hO/B//Q16H/4MYf8A4quP0j4WfDzXYbq6PhhYmjvbi3KreTgfu5WT&#10;IAcAZxnA6ZxWh/wpL4ef9C9/5O3H/wAcoAwfA19Z6j8d/Gl1Y3UN1bSWsBSaBw6NhYwcMODzkfga&#10;9ernfDXgXw14PkuJNB0xbSS4AWVvNkkJA6DLscDntXRUAFFFFABTGkRThnVT1wTin1i6t4S8Pa9d&#10;Lc6to9nezouxXniDEL1xQBr+bH/fX86PNj/vr+dcz/wrbwV/0K+l/wDgOtH/AArbwV/0K+l/+A60&#10;AdN5sf8AfX86PNj/AL6/nXM/8K28Ff8AQr6X/wCA60f8K28Ff9Cvpf8A4DrQB03mx/31/OjzY/76&#10;/nXM/wDCtvBX/Qr6X/4DrR/wrbwV/wBCvpf/AIDrQB03mx/31/Ol8yP++v51zH/CtvBX/Qr6X/4D&#10;rR/wrbwV/wBCvpf/AIDrQB0/mJ/fX864/WNHutE1WTxL4ajWSaTnUtMVsLeqP417LKOx/i6GrX/C&#10;t/BX/Qr6V/4DLTh8O/Bi9PC+k/8AgKn+FAFXwHrVhrp8Q6lYSloJ9TBG9SrAi2gBBB5BBBBHsa60&#10;yRgZLqB7mvHJvh9p8XiHXNb0vQrK9Swvhby6RJCmyWHyIXPlZHyyAsSOzdD612Gh+Ffh/r2nW+qa&#10;Z4e0to2OR/oqq8bg8qwx8rA8EdqAO2ooooAKKKKACiiigAooooAKKKKACiiigAooooAKKKKACiii&#10;gAooooAKKKKACiiigAooooAKKKKACiiigAooooAKKKKACiiigAooooAKKKKACiiigAooooAKKKKA&#10;CiiigAooooAKKKKACiiigAooooAKKKKACiiigAooooAKKKKACiiigAooooAKKKKACiiigAooooAK&#10;KKKACiiigAooooAKKKKAMDTtMu7fxprepyKotLu3tY4iGySU8zdkdvvCtGPSLGHWZtXjt1S+niWG&#10;WVSR5ir03DoSOx644q9RQAUUUUAFFFFABRRRQAUUUUAFFFFAFbUTjS7s/wDTF/8A0E1m+DTnwPoJ&#10;/wCodb/+i1rR1P8A5BV5/wBcH/8AQTWb4L/5EXQP+wdb/wDotaANyiiigArl9IOfiJ4nHpa2P/ta&#10;uorltH/5KN4o/wCvWw/lNQB1NFFFABRRRQAUUUUAFFFFABRRRQAUUUUAFFFFABRRRQAUUUUAFFFF&#10;ABRRRQAUUUUAFFFFABRRRQAUUUUAFFFFABRRRQAUUUUAFFFFABRRRQAUUUUAFFFFABRRRQAUUUUA&#10;FFFFABRRRQAUUUUAFFFFABRRRQAUUUUAFFFFABRRRQAUUUUAFcp8PG3eHLnP/QVv/wD0qkrq65L4&#10;df8AIt3X/YVv/wD0pkoA62iiigArlL9j/wALU0NfXSrz/wBGQV1dcjqH/JWND/7BN5/6MgoA66ii&#10;igAooooAKKKKACiiigAooooAKKKKACiiigAooooAKKKKACiiigDB8Q6Xd6lqHh+a2CmOx1EXE+5s&#10;YTypF49TlhxWhqOk2WrC3+2QCRraZZ4XBKtG69CCOR6H1BIq9RQAUUUUAFFFFABRRRQAUUUUAFcx&#10;r/8AyOnhL/rtdf8Aohq6euY1/wD5HXwl/wBdrr/0Q1AHT0UUUAFFFFABRRRQByngFt2kamf+ozff&#10;+j3rq65L4e/8gbU/+wzff+j3rraACiiigAooooAKKKKACiiigAooooAKKKKACiiigAooooAxdD0+&#10;6stR16a4CiO81ATwENnKeREnPocoatWejWGn6jfX9pbrFcX7K1yVJxIyggNjpnB5I68ZrQooAKKK&#10;KACiiigAooooAKKKKACiiigAooooAKKKKACiiigAooooAKKKKACiiigAooooAKKKKACiiigAoooo&#10;AKKKKACiiigAooooAKKKKACiiigAooooAKKKKACiiigAooooAKKKKACiiigAooooAKKKKACiiigA&#10;ooooAKKKKACiiigAooooAKKKKACiiigAooooAKKKKACiiigAooooAKKKKACiiigAooooAKKKKACi&#10;iigAooooAKKKKACiiigCrqf/ACCrz/rg/wD6CazPBf8AyIugf9g63/8ARa1p6n/yCrz/AK4P/wCg&#10;mszwX/yIugf9g63/APRa0AbtFFFABXLaP/yUfxT/ANeth/KauprltH/5KP4p/wCvWw/lNQB1NFFF&#10;ABRRRQAUUUUAFFFFABRRRQAUUUUAFFFFABRRRQAUUUUAFFFFABRRRQAUUUUAFFFFABRRRQAUUUUA&#10;FFFFABRRRQAUUUUAFFFFABRRRQAUUUUAFFFFABRRRQAUUUUAFFFFABRRRQAUUUUAFFFFABRRRQAU&#10;UUUAFFFFABRRRQAUUUUAFcl8Ov8AkW7r/sK3/wD6UyV1tcl8Ov8AkW7r/sK3/wD6UyUAdbRRRQAV&#10;yOof8lY0P/sE3n/oyCuurkdQ/wCSsaH/ANgm8/8ARkFAHXUUUUAFFFFABRRRQAUUUUAFFFFABRRR&#10;QAUUUUAFFFFABRRRQAUUUUAFFFFABRRRQAUUUUAFFFFABRRRQAVzGv8A/I6+Ev8Artdf+iGrp65j&#10;X/8AkdfCX/Xa6/8ARDUAdPRRRQAUUUUAFFFFAHJfDz/kDan/ANhm+/8AR711tcl8PP8AkDan/wBh&#10;m+/9HvXW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V1P/kFXn/XB/wD0E1m+C/8AkRdA/wCwdb/+i1rS1L/kF3n/AFwf/wBBNZvgz/kRtA/7B1v/&#10;AOi1oA3KKKKACuW0f/ko/in/AK9bD+U1dTXLaP8A8lH8U/8AXrYfymoA6miiigAooooAKKKKACii&#10;igAooooAKKKKACiiigAooooAKKKKACiiigAooooAKKKKACiiigAooooAKKKKACiiigAooooAKKKK&#10;ACiiigAooooAKKKKACiiigAooooAKKKKACiiigAooooAKKKKACiiigAooooAKKKKACiiigAooooA&#10;KKKKACuS+HX/ACLd1/2Fb/8A9KZK62uS+HX/ACLd1/2Fb/8A9KZKAOtooooAK5HUP+SsaH/2Cbz/&#10;ANGQV11cjqH/ACVjQ/8AsE3n/oyCgDrqKKKACiiigAooooAKKKKACiiigAooooAKKKKACiiigAoo&#10;ooAKKKKACiiigAooooAKKKKACiiigAooooAK5jX/APkdfCX/AF2uv/RDV09cxr3/ACOnhL/rtdf+&#10;iGoA6eiiigAooooAKKKKAOS+Hv8AyBtT/wCwzff+j3rra5L4fcaPqn/YZvv/AEe9db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nXxh8War4Y8NW0Ghqw1HUp/s8cqr&#10;kxjuR2ycgDPrXotIQGGCAR70AeOQfAhrm1S81TxfrUmvFdxuklysb9e+WOPXcM+1anwp8Q642p65&#10;4P8AEVyby+0aQbLtiS0qE45J5PYgnnB5rqfG/jnS/A2jm8vm825kyttaI2Hnb0HoPVu3ucA838Jv&#10;DOqWcep+KvEC+Xq+uSea0OzaYY8kgEdic9OwA96AMPX31j4m/Em/8KWWrT6Z4f0hAL17dsPO54K/&#10;nkYOQNpOCeKzvEHhnVPgw1p4j8Pa1qF5oqzrHfWF04YENxngAc9M4BBxyc1t/Bh/N8R+P5WH7xtW&#10;JJ/4HJW98bP+SQ67/wBsP/R8dAHYSXcOoeH2vLZ98FxamWNh/ErJkH8jVPwb/wAiRoP/AGD4P/Ra&#10;1m+C3eT4T6KX4P8AZESj6CMAfoK0/B3/ACJOg/8AYPg/9FrQBtUUUUAFcto//JR/FP8A162H8pq6&#10;muW0f/ko3ij/AK9bD+U1AHU0UUUAFFFFABRRRQAUUUUAFFFFABRRRQAUUUUAFFFFABRRRQAUUUUA&#10;FFFFABRRRQAUUUUAFFFFABWN4r1W70TwtqOo2FlJe3kEJMMEaFy7ngcDkgE5OOwNbNFAHhvh74Ua&#10;n410iHxD4x8R6ympXQ82CGJwn2cH7uQwOM8HC7cVs/DPWdc0zxzr3gHWtRk1T+zohcW15Kcvs+T5&#10;Sck8iRTgk4IIrsfGcfjOa3t08Hz6bBJh/Pe9BJ6Dbs4I9c5HpXAfCu5j0Lxnqmh+JrS4h8ZX2ZpL&#10;yaQOl2nLYjIAAGMnAznaeRjAAPQvGXjnR/A+nx3GqPI005K21tCm6SZhjIHYdRyT/hXk/gbXfEHi&#10;D48vdeILWSym/s9zBZMSPIiOCowe+Dkk4yTnA6V7lcaZYXd7bXlzZwTXNru+zyyRhmi3YztJ6ZwO&#10;leU2p/4yivf+wWP/AEBKAPTPE2uQ+GvDOo6zOAyWcDSBCcb2/hXPucD8a8f8N/DrUviXo8finxb4&#10;j1RJb1jLaWts4VIEyQCAcgA4yAAOOckmuy+N8rx/CjVQp4d4Vb6eYv8A9auo8Gosfgfw+iABV023&#10;AA/65rQB534C1bXPCfxDuvh74g1GTUYHhNxpt5Lkuy4ztySTjAbgk4KEDg16/XjnjkmL9oLwTJH8&#10;rvCUZh1K7pOP1P517HQAUUUUAFFFFABRRRQAUUUUAFFFFABRRRQAUUUUAFFFFABRRRQAUUUUAFFF&#10;FABRRRQAUUUUAFFFFABXJfDr/kW7r/sK3/8A6UyV1tcl8Ov+Rbuv+wrf/wDpTJQB1tFFFABXI6h/&#10;yVjQ/wDsE3n/AKMgrrq5HUP+Sr6H/wBgm8/9GQUAddXlnxd8S69a3Wi+FvDcj299rEux7pMgxLuA&#10;ADdskkk9QF969TpCoJBIBx0yOlAHjsnwGEVqbyz8X6yviALkXjS4VnxzwPnAP+8ce9dB8IfFWqeI&#10;fD97Z62d+p6Tcm0mm7yY6E+/BB+gq78Q/iFaeDbBba2X7Xr12NllZRjcxY8BmA5257dWPA7kUvhz&#10;4TvPCHgW+m1Fy2r6h5l5dDHKMV4X3I6n3JoA5C3sdT+NPiXV5rjWryx8KafObaC3tG2mdh/Ee3Tn&#10;JB6gCmyW2q/Bfxdo6R6xdah4T1OX7O8N02TbtxyOwI65AGRkEcZrc/Z5/wCSbTf9hGX/ANBSov2i&#10;wP8AhXdm2BuGpx4Pcfu5KAPXaKjgZnt4mb7xQE/XFSUAFFFFABRRRQAUUUUAFFFFABRRRQAUUUUA&#10;FFFFABRRRQAUUUUAFFFFABRRRQAVzOvf8jn4T/67XP8A6Iaumrmde/5HPwn/ANdrn/0Q1AEPxH1v&#10;V9B8F3d1oVlPdai5EUQhhMhj3dXwAeg9eM4rgtL+Ct5qmmQ6vrvizWl8RTIJRLHLxbsQCF5+Ykex&#10;X26V7TXGeOLbx7dYTwheadbQ+QRI1wP3pcn+A4IHHc96AMr4Sa/rWoW+t6Fr0/2u90S7+zfaidxl&#10;B3dT3I29evIzWH4iuNZ+I/xJvPB+napPpmh6VEDfz25IeVzj5fzOMHj5WPPSr/wbu9PsY9T8NTWN&#10;zZeJbaQz6iLmUSNcEn/WBu45HGONw5Oc1F8IiZvGfxEnkA806rt3Y5wHl4/SgDA8R+E9U+DkNt4l&#10;8Ma1qF1pUEyrfWF3IGVlY4zwAOpx0yCQc17hp99Dqem2t/bNuguoUmjPqrAEfoa5D4wosnwn18Ou&#10;QIkOPcSIR+oq58MZHl+GXh1nbJFkig+w4H6AUAL4BGNJ1T/sM33/AKPeurrlfAX/ACCdT/7DN9/6&#10;Peuq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kPiN47tvAXhpr5&#10;kWa9nJjtICcB39T/ALI6n8BxmuvrnvE/gfw94xa1OvWBu/sm/wAkefJHt3Y3fcYZ+6PyoA8z8D6X&#10;oM2op4w8ceKtHv8AxBMBJFDJfReXadxgbsbh6Dhe2TzXrun69o+rStFpurWN5Iq7mS2uUkIHTJCk&#10;8Vx//Ckvh5/0L3/k7cf/ABytrw38PvC/hC9mvNC0z7JPNH5Tt58kmVyDjDsR1AoA880PV7P4dfGH&#10;xJpmtSLZ2GuSC8tbqX5YtxLEgseAMswz0yO2al+MPjLS9Z8OR+EdAvLfVNT1eeKMJaSCUIocMMlc&#10;gEsq8emTXpuv+F9E8U2i2ut6dDeRIcpvyGQ/7LDBH4GqHh74e+FPCtybnRtFgt7gggTMzSOAeuGc&#10;kj8KAL9lpo0fwdb6WG3iz09bfd/e2Rhc/pUfg7/kSdB/7B8H/ota077nT7n/AK5N/I1ymmaxLaeE&#10;PD+maZEtzq9xpsBiiY/JCvlqDJIeyD8yeB6gA7Oiq1hbz21hBDdXTXc6KBJOyhS7dzgcD6VZoAK5&#10;bRx/xcXxQf8Ap1sf5TV1NcemoWmkeMPFWoXswit4rOyZmP8A22wB6kngDqTigDsKKwNAOtX9zNqu&#10;pl7S2mULa6aQN0Sf35DjPmH+6DhRxycmt+gAooooAKKKKACiiigAooooAKKKKACiiigAooooAKKK&#10;KACiiigAooooAKKKKACiiigAooooAK53xzd63YeDNSvPD2z+0rePzIw0e/IBy2B64ziuiooA878A&#10;/FTQvEHha1m1XWrK01WJAl3HcypCS443DOAQevHTOK5QajD8Qvj3pV7oRabTdCtz596oOxz83APH&#10;BLAD1wx5Fd9q3wr8E63fNe32gQNcMcs0Ujxbj6kIwBrodH0PS/D9iLLSbCCztwc7Ilxk+pPUn3NA&#10;GhXjdo3/ABlJfD/qGAf+Q0r2SsVPCWiR+KpPE62WNYkj8prjzX5XAGNudvQDtQBT+IehS+JPAGs6&#10;VbgtcSwbolHVnQh1H4lQPxrlfhj8RvD9x4H0+x1PVbTT9Q06FbWeG8mWI/INoYbiM5AGcdDkV6hX&#10;Ja38MfBniK/a+1PQoJLpzl5I5HiLn1bYwyfc0AcFpF7H8Q/j2utaaxk0bQbQxrcYO2VzuAx9S5P0&#10;T3r2qqGj6LpmgaelhpNlDZ2qciOJcAn1Pcn3PNX6ACiiigAooooAKKKKACiiigAooooAKKKKACii&#10;igAooooAKKKKACiiigAooooAKKKKACiiigAooooAK5P4djHhu6/7Ct//AOlMldZXBaJr1v4e8JSs&#10;0ctzdz6vfxWlnFzLcSfapTtH8yx4A5NAHe0VkeHrXWILB5dcvUnvp3MrRxKBFbgjiNOMkD1PJOen&#10;StegArk78f8AF1dDP/UKvP8A0ZBXWVy+obU+JWkSuQqrpV4SxPAHmQZz6UAdRXn/AMU/iF/whOlQ&#10;W1iI5Na1AlLVZGAWIdDI2eMAkYz1P0Nbek6rf+I9UW/sn8jw/CGWNmT575+m4ZHyxDsRgsR6dWeJ&#10;Ph34V8XajHf65pf2q6jiEKv9olTCAkgYVgOrH86AOI8AaP4U0CdvEHiDxbpGp+Jrr55bmW/iYQE9&#10;VT5uvYt7YGBnPqNhq2l6zHL/AGdqFnfInyyfZ51kC57HaTiuN/4Ul8PP+he/8nbj/wCOV0PhnwV4&#10;e8HLcroOn/ZBclTN++kk3bc4++xxjJ6etAHmHwq1/T/Aeo654G1+7isJra8aa3muWEaSoQP4jwCQ&#10;FIz1B4pvxP1qx+IXiDw/4I0G6jvw92Li8lt23RogBH3lz0UsTjpxXqPiLwT4b8WbDrekwXboMLIS&#10;ySAem9SGx7ZpfDngvw74SSQaHpUNo0nDuCzuw9CzEnHtmgDeooooAKKKKACiiigAooooAKKKKACi&#10;iigAooooAKKKKACiiigAooooAKKKKACiiigArmtd/wCRx8K/9drn/wBENXS1zmuf8jd4XPYS3OT6&#10;fuWoAzfilq/iLQfBU2qeG9n2i2kDz7ofMIhwdzAdODgk4PANP8P/ABO8K6z4dt9Tk1uxtXMYM8Fz&#10;OsckbgfMNpOTz0x17VdtdSvPEmqK+nSeToVs5ElwUBN84yCseePLB6v3IwPWs+6+EfgO9vjeTeHL&#10;cSs24iOSSNM/7isF/SgDjvA1z/wmHxs13xZpscg0WG1FqlwV2iZwEH5YDH8FzSabq9t8PfjT4htN&#10;bn+y6drwW6trmT5Yt+STuJ6cswz9PWvXdP06y0mxjstPtYra1iGEiiXaoqpr3hrRvE9l9j1rT4by&#10;EHKiQEFT6qwwR+BoA8z+MHjbSdT8KnwtoV9BqeqatLFEkdnKJdgDhuSpIBJAGPc16d4c0v8AsPwz&#10;pelFgzWdpFAzDoxVQCfxIzWV4f8Ah14S8LXX2vR9FhguRnEzO8rrkYOC5JHHpXUUAct4D/5BOp/9&#10;hi+/9HvXU1wvh/WINE0DUHkR5ribWr6O2tohmSeTz3wq/lkk8Acmuo0WDVIrJn1e5SW8mcyMkQ/d&#10;wg4xGpxkgY6nkkk8dKANK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5xx1rlDpPjfeSPFenBcnA/sj/wC211lFAHKf2T42/wChq03/AMFB/wDjtH9k+Nv+hr03/wAFB/8A&#10;jtdXRQByn9k+Nv8Aoa9N/wDBQf8A47SjSvGvfxVp3/goP/x2uqqC8+0/YpvsXlfath8kzZ2b8cbs&#10;c4z6UAcD4hn8Z2Uf9n2ev6de6lNGzCBdMKBIx96R28whVHQccngAnpD4H8LeJdP8K2E1p4jsle8t&#10;4ppHm00ySYKDapbzBkKDgDHAFdbaaNHoui37tK1zfXEbSXd3IPmmfafyUdAo4A4FP8Gtu8EaCfXT&#10;4P8A0WtAGedJ8bdvFenD/uDn/wCO0n9keN+/izTv/BP/APba6yigDjL9PFGj2E19qHjDTYraIZdj&#10;pB/IAS5JPQAZOT3rj9C0LxZ4h8a3uqarqFrZXdrFbyQwSWJddreZ5btH5mFlUBu5wW9RXor6BLf+&#10;JBqeq3Cz29qQdPs1B2RNgZlfP3pM5APRR05JNVtJb/i4XiUelrY/+1qAGHSfGp6eKtOH/cIP/wAd&#10;ph0jxx28Wab/AOCf/wC211tFAHI/2R45/wCht03/AME//wBto/sjxz/0Num/+Cf/AO2111FAHI/2&#10;R45/6G3Tf/BP/wDbaP7I8c/9Dbpv/gn/APttddRQByP9keOf+ht03/wT/wD22j+yPHP/AENum/8A&#10;gn/+2111FAHI/wBkeOf+ht03/wAE/wD9to/sjxz/ANDbpv8A4J//ALbXXUUAcj/ZHjn/AKG3Tf8A&#10;wT//AG2j+yPHP/Q26b/4J/8A7bXXUUAcj/ZHjn/obdN/8E//ANto/sjxz/0Num/+Cf8A+2111FAH&#10;I/2R45/6G3Tf/BP/APbaP7I8c/8AQ26b/wCCf/7bXXUUAcj/AGR45/6G3Tf/AAT/AP22j+yPHP8A&#10;0Num/wDgn/8AttddRQByP9keOf8AobdN/wDBP/8AbaP7I8c/9Dbpv/gn/wDttddRQByP9keOf+ht&#10;03/wT/8A22j+yPHP/Q26b/4J/wD7bXXUUAcj/ZHjn/obdN/8E/8A9to/sjxz/wBDbpv/AIJ//ttd&#10;dRQByP8AZHjn/obdN/8ABP8A/baP7I8c/wDQ26b/AOCf/wC2111FAHI/2R45/wCht03/AME//wBt&#10;o/sjxz/0Num/+Cf/AO2111FAHJf2R45/6G3Tf/BP/wDbaP7I8cf9DZpv/gn/APttdbRQByf9k+N/&#10;+hr03/wTn/47R/ZPjf8A6GvTf/BOf/jtdZRQByX9keOP+hs03/wT/wD22l/sjxx/0Nmm/wDgnP8A&#10;8drrKKAOT/sjxx/0Nmm/+Cc//HaP7J8b/wDQ16b/AOCg/wDx2usooA5P+yfG/wD0Nem/+Cc//HaT&#10;+yPHP/Q2ab/4J/8A7bXW0UAcj/ZHjn/obdN/8E//ANto/sjxz/0Num/+Cf8A+2111FAHI/2R45/6&#10;G3Tf/BP/APbaP7I8c/8AQ26b/wCCf/7bXXUUAcj/AGR45/6G3Tf/AAT/AP22j+yPHP8A0Num/wDg&#10;n/8AttddRQByP9keOf8AobdN/wDBP/8AbaP7I8c/9Dbpv/gn/wDttddRQByP9keOf+ht03/wT/8A&#10;22j+yPHP/Q26b/4J/wD7bXXUUAcj/ZHjn/obdN/8E/8A9to/sjxz/wBDbpv/AIJ//ttddRQByP8A&#10;ZHjn/obdN/8ABP8A/baP7I8c/wDQ26b/AOCf/wC2111FAHI/2R45/wCht03/AME//wBto/sjxz/0&#10;Num/+Cf/AO2111FAHI/2R45/6G3Tf/BP/wDbaP7I8c/9Dbpv/gn/APttddRQByP9keOf+ht03/wT&#10;/wD22j+yPHP/AENum/8Agn/+2111FAHI/wBkeOf+ht03/wAE/wD9to/sjxz/ANDbpv8A4J//ALbX&#10;XUUAcj/ZHjn/AKG3Tf8AwT//AG2j+yPHP/Q26b/4J/8A7bXXUUAcj/ZHjn/obdN/8E//ANto/sjx&#10;z/0Num/+Cf8A+2111FAHJf2R45/6G3Tf/BP/APbaUaR437+LNOP/AHB//ttdZSHOOOtAHBa9d+K9&#10;As0Z/Eljc3tw3lWdpFpJ8y4k7KP3vAHUseAOTXP/AA+8KeJHgudffWrKDUp7q5ikjksDMtuRO4kW&#10;M+YMBnBJwOc13uheHZ7XULjWtYuEvNZuAU3oCI7aLPEUQPQdCT1Y8nsBW+H7+Z4duj/1Fb//ANKp&#10;KAA6T417eKtOH/cIP/x2m/2R43/6GzTv/BP/APba6yigDlDpvjGKNpJfFemhEG5mbScAAdcnzeBX&#10;nlxYeI/HHjXT4ptZtxpYtLhra6FgUW8jV4t6tH5mTGW29SNwU8EEV6frmhXWv39vb3VyiaGg3z2q&#10;ZD3T54Rz08vHJA+90PHWleMsfxP0OFAFUaTeYUDoPMgx9OlAD/7I8YqoWPxPpyqBgAaRgD/yLTf7&#10;J8bf9DVpv/goP/x2urooA5T+yfG3/Q1ab/4KD/8AHaP7J8b/APQ16b/4KD/8drq6KAOU/snxv/0N&#10;em/+Cg//AB2kOkeOO3izTf8AwTn/AOO11lFAGBo9h4mtr7zNW16zvrbYR5UOn+S27jB3bz78Y71v&#10;0UUAFFFFABRRRQAUUUUAFFFFABRRRQAUUUUAFFFFABRRRQAUUUUAFFFFABRRRQByi6X40Rcv4r0z&#10;AGSTpB/+PV59q1v4o8Z+I9KsP7ctm0UzSxx38ViYhcOsbeYoXzDvjIG0tkA5OMgZr0/X9GvNdltr&#10;NrzyNHOWvY48iW46bY938KHndjk9OATVPV0itfFfhC2gjSOFJLhUjQBQoEDYAHoBxxQA2PRfF0EM&#10;cNv4k0yKKNQiIuj4VQOgA83gDpilOk+Ne3irTf8AwUH/AOO11VFAHKf2T43/AOhr03/wUH/47R/Z&#10;Pjf/AKGvTf8AwUH/AOO11dFAHKjSfGvfxVpv/goP/wAdqhrEnizR7VXfxLYT3UzeXbW0eknfNJ2U&#10;fvePUk8Acmu5rD0jQ5oL6XVtWnW61SUFVZR+7to8/wCrjB6DplurEc9gADz/AMA+G/FMsV/rMmuW&#10;MGoS3lzFJG9gZlhYStvEZ8xcAtkng5wOTgV29rpni6O7he58S2E1urgyRJpRQuvpu804+uKh8Avv&#10;0jUz6azfD/yO9dX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VVUUKoCqBgADpTqKACiiigApgRBIzhQGYAFgOTjpT6KACiiigAooooAKKKKACii&#10;igAooooAKKKKACiiigAooooAKKKKACiiigAooooAKKKKACiiigAooooAKKKKACiiigAooooAKKKK&#10;ACiiigAooooAKKKKACiiigAooooAKKKKACiiigAooooAKKKKACiiigAooooAKKKKACiiigAooooA&#10;KKKKACmoixghFCgnOAO9OooAKKKKACmFEMgcqNwBAOOQD1/pT6KACiiigAooooAKKKKACiiigAoo&#10;ooAKKKKACiiigAooooAKKKKACiiigAooooAKKKKACiiigAooooAKKKKACmFELKxUFl+6SOR9KfRQ&#10;AUUUUAFFFFABRRRQAxESMEIoUEkkAYyTT6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SSRwxPLK6xxopZ3Y4CgdST&#10;2FYX/Cd+D/8Aoa9D/wDBjD/8VR47/wCSeeJv+wVdf+imrhvhl4A8J6n8OdFvr7QLK4upomaSWRNz&#10;Md7dSaAO5/4Tvwf/ANDXof8A4MYf/iqP+E78H/8AQ16H/wCDGH/4qs65+G3guC1mmi8I2NxJHGWW&#10;GONQ0hA4UbiBk9OSB71yV58NdH8XxwW1n4Ubwzaxzq15LcW8Qnmj5O2EpI4XkDJI6EYzyCAd9/wn&#10;fg//AKGvQ/8AwYw//FUf8J34P/6GvQ//AAYw/wDxVZ8fwr8DRRLGvhmxKqAAWUseBjkk5P1NO/4V&#10;d4H/AOhZ0/8A790AXv8AhO/B/wD0Neh/+DGH/wCKo/4Tvwf/ANDXof8A4MYf/iqo/wDCrvA//Qs6&#10;f/37o/4Vd4H/AOhZ0/8A790AXv8AhO/B/wD0Neh/+DGH/wCKo/4Tvwf/ANDXof8A4MYf/iqo/wDC&#10;rvA//Qs6f/37o/4Vd4H/AOhZ0/8A790AXv8AhO/B/wD0Neh/+DGH/wCKo/4Tvwf/ANDXof8A4MYf&#10;/iqo/wDCrvA//Qs6f/37o/4Vd4H/AOhZ0/8A790AXv8AhO/B/wD0Neh/+DGH/wCKo/4Tvwf/ANDX&#10;of8A4MYf/iqo/wDCrvA//Qs6f/37o/4Vd4H/AOhZ0/8A790AXv8AhO/B/wD0Neh/+DGH/wCKo/4T&#10;vwf/ANDXof8A4MYf/iqo/wDCrvA//Qs6f/37o/4Vd4H/AOhZ0/8A790AXv8AhO/B/wD0Neh/+DGH&#10;/wCKo/4Tvwf/ANDXof8A4MYf/iqo/wDCrvA//Qs6f/37o/4Vd4H/AOhZ0/8A790AXv8AhO/B/wD0&#10;Neh/+DGH/wCKo/4Tvwf/ANDXof8A4MYf/iqo/wDCrvA//Qs6f/37o/4Vd4H/AOhZ0/8A790AXv8A&#10;hO/B/wD0Neh/+DGH/wCKo/4Tvwf/ANDXof8A4MYf/iqo/wDCrvA//Qs6f/37o/4Vd4H/AOhZ0/8A&#10;790AXv8AhO/B/wD0Neh/+DGH/wCKo/4Tvwf/ANDXof8A4MYf/iqo/wDCrvA//Qs6f/37o/4Vd4H/&#10;AOhZ0/8A790AXv8AhO/B/wD0Neh/+DGH/wCKo/4Tvwf/ANDXof8A4MYf/iqo/wDCrvA//Qs6f/37&#10;o/4Vd4H/AOhZ0/8A790AXv8AhO/B/wD0Neh/+DGH/wCKo/4Tvwf/ANDXof8A4MYf/iqo/wDCrvA/&#10;/Qs6f/37o/4Vd4H/AOhZ0/8A790AXv8AhO/B/wD0Neh/+DGH/wCKo/4Tvwf/ANDXof8A4MYf/iqo&#10;/wDCrvA//Qs6f/37o/4Vd4H/AOhZ0/8A790AXv8AhO/B/wD0Neh/+DGH/wCKo/4Tvwf/ANDXof8A&#10;4MYf/iqo/wDCrvA//Qs6f/37o/4Vd4H/AOhZ0/8A790AXv8AhO/B/wD0Neh/+DGH/wCKo/4Tvwf/&#10;ANDXof8A4MYf/iqo/wDCrvA//Qs6f/37o/4Vd4H/AOhZ0/8A790AXv8AhO/B/wD0Neh/+DGH/wCK&#10;o/4Tvwf/ANDXof8A4MYf/iqo/wDCrvA//Qs6f/37o/4Vd4H/AOhZ0/8A790AXv8AhO/B/wD0Neh/&#10;+DGH/wCKo/4Tvwf/ANDXof8A4MYf/iqo/wDCrvA//Qs6f/37o/4Vd4H/AOhZ0/8A790AXv8AhO/B&#10;/wD0Neh/+DGH/wCKo/4Tvwf/ANDXof8A4MYf/iqo/wDCrvA//Qs6f/37o/4Vd4H/AOhZ0/8A790A&#10;Xv8AhO/B/wD0Neh/+DGH/wCKo/4Tvwf/ANDXof8A4MYf/iqo/wDCrvA//Qs6f/37o/4Vd4H/AOhZ&#10;0/8A790AXv8AhO/B/wD0Neh/+DGH/wCKo/4Tvwf/ANDXof8A4MYf/iqo/wDCrvA//Qs6f/37o/4V&#10;d4H/AOhZ0/8A790AXv8AhO/B/wD0Neh/+DGH/wCKo/4Tvwf/ANDXof8A4MYf/iqo/wDCrvA//Qs6&#10;f/37o/4Vd4H/AOhZ0/8A790AXv8AhO/B/wD0Neh/+DGH/wCKo/4Tvwf/ANDXof8A4MYf/iqo/wDC&#10;rvA//Qs6f/37o/4Vd4H/AOhZ0/8A790AXv8AhO/B/wD0Neh/+DGH/wCKo/4Tvwf/ANDXof8A4MYf&#10;/iqo/wDCrvA//Qs6f/37o/4Vd4H/AOhZ0/8A790AXv8AhO/B/wD0Neh/+DGH/wCKo/4Tvwf/ANDX&#10;of8A4MYf/iqo/wDCrvA//Qs6f/37o/4Vd4H/AOhZ0/8A790AXv8AhO/B/wD0Neh/+DGH/wCKo/4T&#10;vwf/ANDXof8A4MYf/iqo/wDCrvA//Qs6f/37o/4Vd4H/AOhZ0/8A790AXv8AhO/B/wD0Neh/+DGH&#10;/wCKo/4Tvwf/ANDXof8A4MYf/iqo/wDCrvA//Qs6f/37o/4Vd4H/AOhZ0/8A790AXv8AhO/B/wD0&#10;Neh/+DGH/wCKo/4Tvwf/ANDXof8A4MYf/iqo/wDCrvA//Qs6f/37o/4Vd4H/AOhZ0/8A790AXv8A&#10;hO/B/wD0Neh/+DGH/wCKo/4Tvwf/ANDXof8A4MYf/iqo/wDCrvA//Qs6f/37o/4Vd4H/AOhZ0/8A&#10;790AXv8AhO/B/wD0Neh/+DGH/wCKo/4Tvwf/ANDXof8A4MYf/iqo/wDCrvA//Qs6f/37o/4Vd4H/&#10;AOhZ0/8A790AXv8AhO/B/wD0Neh/+DGH/wCKo/4Tvwf/ANDXof8A4MYf/iqo/wDCrvA//Qs6f/37&#10;o/4Vd4H/AOhZ0/8A790AXv8AhO/B/wD0Neh/+DGH/wCKo/4Tvwf/ANDXof8A4MYf/iqo/wDCrvA/&#10;/Qs6f/37o/4Vd4H/AOhZ0/8A790AXv8AhO/B/wD0Neh/+DGH/wCKo/4Tvwf/ANDXof8A4MYf/iqo&#10;/wDCrvA//Qs6f/37o/4Vd4H/AOhZ0/8A790AXv8AhO/B/wD0Neh/+DGH/wCKo/4Tvwf/ANDXof8A&#10;4MYf/iqo/wDCrvA//Qs6f/37o/4Vd4H/AOhZ0/8A790AXv8AhO/B/wD0Neh/+DGH/wCKo/4Tvwf/&#10;ANDXof8A4MYf/iqo/wDCrvA//Qs6f/37o/4Vd4H/AOhZ0/8A790AXv8AhO/B/wD0Neh/+DGH/wCK&#10;o/4Tvwf/ANDXof8A4MYf/iqo/wDCrvA//Qs6f/37pf8AhV/gf/oWNP8A+/dAF3/hO/B//Q16H/4M&#10;Yf8A4qj/AITvwf8A9DXof/gxh/8Aiq5Txb8GPDuraSP7C0+z0zVLdxLbyBP3UhH8Eq87kP0yPcZB&#10;zL34fJqvhnTba18CaVpWr3+6O/uXEbppwHDOqhsyM38AGQMjcRigDvv+E78H/wDQ16H/AODGH/4q&#10;rmneJdB1i5Ntpmt6bfTqpcxW13HKwUYGcKSccjn3rntP+EvgfT7CC0GgWtx5SBTNcrvkkPdmPqT6&#10;YHYADArhbnQdJ8PftJeFLXSLCCygfT5ZGjhXALFLgZ+uAPyoA9v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5/x3/wAk88Tf9gq6/wDRTVlfCL/klXh//rg3/obVq+O/+SeeJv8AsFXX/opqyvhF/wAkq8P/APXB&#10;v/Q2oA6jV9Si0bRb/VJ0d4bK3kuHVMbmVFLEDPfArI8PeMrPxFfLaQW08UjabbajmQDGyYEhfqMD&#10;8/apPHf/ACTzxN/2Crr/ANFNXE/DAf8AFQxH/qVdK/8AQGoA9WooooAKKKKACiiigAooooAKKKKA&#10;CiiigAooooAKKKKACiiigAooooAKKKKACiiigAooooAKKKKACiiigAooooAKKKKACiiigAooooAK&#10;KKKACiiigAooooAKKKKACiiigAooooAKKKKACiiigAooooAKKKKACiiigAooooAKKKKACiiigAoo&#10;ooAKKKKACuO0n4iadq13oEEdpcodbe8S3LbTsNsfm3YPcAkYzXY14R4MXGrfDD2uNd/m1AHu9eRe&#10;Iv8Ak53wj/2C5P8A0C5r12vIfEX/ACc74R/7Bcn/AKDc0Aev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4&#10;7/5J54m/7BV1/wCimrL+Egx8K/D/AP17n/0Nq1PHf/JPPE3/AGCrr/0U1eXfD3w78RrnwLpc2m+N&#10;rXT7B4i1tbfYI5iikngsy5znPrigD1Hx3/yTzxN/2Crr/wBFNXHfDJcazC3r4V0n/wBBk/wpt/4I&#10;+Jep6fc2F38QbWW1uoXhmT+yol3IwwRkDIyCeRzVLTfhr490SX7RZePbWBktIrPcdORgIYgdi/MC&#10;OATz155JoA9gory228PfFS6hMq/EK2WMt+7LaTCN6/3sbeM1h6W3xT1Pxnrnh1fHNrG2krC0k506&#10;Eh/MUMMLs7DOeaAPbqK8zPhb4rdviJaf+CqH/wCJpv8Awi3xX/6KHZ/+CuL/AOIoA9OorzH/AIRb&#10;4r/9FDs//BXF/wDEUf8ACLfFf/oodn/4K4v/AIigD06ivMf+EW+K/wD0UOz/APBXF/8AEUf8It8V&#10;/wDoodn/AOCuL/4igD06ivMf+EW+K/8A0UOz/wDBXF/8RR/wi3xX/wCih2f/AIK4v/iKAPTqK8x/&#10;4Rb4r/8ARQ7P/wAFcX/xFH/CLfFf/oodn/4K4v8A4igD06ivMf8AhFviv/0UOz/8FcX/AMRR/wAI&#10;t8V/+ih2f/gri/8AiKAPTqK8x/4Rb4r/APRQ7P8A8FcX/wARR/wi3xX/AOih2f8A4K4v/iKAPTqK&#10;8x/4Rb4r/wDRQ7P/AMFcX/xFH/CLfFf/AKKHZ/8Agri/+IoA9OorzH/hFviv/wBFDs//AAVxf/EU&#10;f8It8V/+ih2f/gri/wDiKAPTqK8x/wCEW+K//RQ7P/wVxf8AxFH/AAi3xX/6KHZ/+CuL/wCIoA9O&#10;orzH/hFviv8A9FDs/wDwVxf/ABFH/CLfFf8A6KHZ/wDgri/+IoA9OorzH/hFviv/ANFDs/8AwVxf&#10;/EUf8It8V/8Aoodn/wCCuL/4igD06ivMf+EW+K//AEUOz/8ABXF/8RR/wi3xX/6KHZ/+CuL/AOIo&#10;A9OorzH/AIRb4r/9FDs//BXF/wDEUf8ACLfFf/oodn/4K4v/AIigD06ivMf+EW+K/wD0UOz/APBX&#10;F/8AEUf8It8V/wDoodn/AOCuL/4igD06ivMf+EW+K/8A0UOz/wDBXF/8RR/wi3xX/wCih2f/AIK4&#10;v/iKAPTqK8x/4Rb4r/8ARQ7P/wAFcX/xFH/CLfFf/oodn/4K4v8A4igD06ivMf8AhFviv/0UOz/8&#10;FcX/AMRR/wAIt8V/+ih2f/gri/8AiKAPTqK8x/4Rb4r/APRQ7P8A8FcX/wARR/wi3xX/AOih2f8A&#10;4K4v/iKAPTqK8x/4Rb4r/wDRQ7P/AMFcX/xFH/CLfFf/AKKHZ/8Agri/+IoA9OorzH/hFviv/wBF&#10;Ds//AAVxf/EUf8It8V/+ih2f/gri/wDiKAPTqK8x/wCEW+K//RQ7P/wVxf8AxFH/AAi3xX/6KHZ/&#10;+CuL/wCIoA9OorzH/hFviv8A9FDs/wDwVxf/ABFH/CLfFf8A6KHZ/wDgri/+IoA9OorzH/hFviv/&#10;ANFDs/8AwVxf/EUf8It8V/8Aoodn/wCCuL/4igD06ivMf+EW+K//AEUOz/8ABXF/8RR/wi3xX/6K&#10;HZ/+CuL/AOIoA9OorzH/AIRb4r/9FDs//BXF/wDEUf8ACLfFf/oodn/4K4v/AIigD06ivMf+EW+K&#10;/wD0UOz/APBXF/8AEUf8It8V/wDoodn/AOCuL/4igD06ivMf+EW+K/8A0UOz/wDBXF/8RR/wi3xX&#10;/wCih2f/AIK4v/iKAPTqK8x/4Rb4r/8ARQ7P/wAFcX/xFH/CLfFf/oodn/4K4v8A4igD06ivMf8A&#10;hFviv/0UOz/8FcX/AMRR/wAIt8V/+ih2f/gri/8AiKAPTqK8x/4Rb4r/APRQ7P8A8FcX/wARR/wi&#10;3xX/AOih2f8A4K4v/iKAPTqK8x/4Rb4r/wDRQ7P/AMFcX/xFH/CLfFf/AKKHZ/8Agri/+IoA9Oor&#10;zH/hFviv/wBFDs//AAVxf/EUo8LfFf8A6KHZ/wDgri/+IoA9NorzP/hFvir3+Itp/wCCmH/4muW8&#10;A3vxP8d6JdalD44gsxBdNalH02B8lVVs52Dj5v0oA91rxDwimNX+GftNrv8A6MYV0n/CLfFP/oot&#10;r/4KYf8A4muYk+GfjfQE0u9t/GUBXSnnaFxp6sbdZyTK+CDvBPJBzgZI6UAe5V5H4jH/ABk14QP/&#10;AFDJf/QLitGPwz8T5Y0kT4k2ro43Ky6TCQQehBxzxXIwad4h039onwtF4j1tNXuWspminS3WHanl&#10;z/LtUAdcnPvQB7z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z/jv/knnib/sFXX/AKKasr4SHPwq8P8A/Xuf&#10;/Q2rV8d/8k88Tf8AYKuv/RTVkfCZlj+E+gu7BVW3YszHAA3tzQB12o39vpemXeoXbFLa1heeVgCS&#10;EUFicDrwDXPaV4isvFeqtaxmaOGG2hvFgljKGZJM7WbPYY+79CfSq3jXzNU8A+I7ht0dkml3LQpy&#10;DKRE2Hb0X0HfqewrnPhh/wAjBF/2Kulf+gNQB6tXm/hJs/Gr4g/7lh/6Jr0ivL/A91FefGXx9PA2&#10;6JlswrY64jxke3HB7jBoA9QooooAKKKKACiiigAooooAKKKKACiiigAooooAKKKKACiiigAooooA&#10;KKKKACiiigAooooAKKKKACiiigAooooAKKKKACiiigAooooAKKKKACiiigAooooAKKKKACiiigAo&#10;oooAKKKKACiiigAooooAKKKKACiiigAooooAKKKKACiiigArxn4A3htfBGovKqi0OrSgyjOUby4u&#10;W/2egz27+o9mryH9nYBvh/qYIBB1aXI/7ZRUAevVzun+N9D1O40mG2uJGbVTci0JjIDm3bEgPp3I&#10;z1Aq+C2kMFck6eThWJ/49/Y/7Hof4fp08Z8FkHVvhgVOQbjXcEdDyelAHrkiSeHZWuIEZ9IclpoU&#10;GTanqXQd0PdR06juK8+191l/aW8HSRsHjbS5GVlOQQUuOQa9erxjVdPttO/aX8Kx2wdUksJpPL3f&#10;ImUuOFHYZycepoA9n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x3/yTzxN/wBgq6/9FNXN/Ce1nvPhpoIu&#10;1CWkcJKRbg3nHexDNjt0wvr19K6Tx3/yTzxN/wBgq6/9FNWT8Iv+SVeH/wDrg3/obUAb3iyxuNT8&#10;G65YWcfmXV1p88MKbgNztGwUZPAySOtcT8MtJ12z1WW61fR5tNhh0ay09fNlRvNeFSGYBScDnvXp&#10;1YwLa83HGkg9e90f/jf/AKF/u/eAJVc6w2VyNNHfp9p+n+x/6F/u/e4jweAPjX8QABgbLLgf9cq9&#10;L6DArzPwh/yW34gf7ll/6KFAHplFFFABRRRQAUUUUAFFFFABRRRQAUUUUAFFFFABRRRQAUUUUAFF&#10;FFABRRRQAUUUUAFFFFABRRRQAUUUUAFFFFABRRRQAUUUUAFFFFABRRRQAUUUUAFFFFABRRRQAUUU&#10;UAFFFFABRRRQAUUUUAFFFFABRRRQAUUUUAFFFFABRRRQAUUUUAFeQ/s6f8iBqP8A2Fpf/RUVevV4&#10;r+z/AKgtn4Nvknj2WsuryKlxngSGOLCt/dzxg9CeODjIB7SQCCCMg9Qa8a8PeENf8O6l4Lu9Uhgh&#10;0/SZtTacoU/0cTEiPO08q3BBA+XJzivZqRlV1KsAykYII4IoAWvIfEX/ACc94R/7Bcn/AKDc16Oh&#10;fQ3WNvm0tiAjnra/7J/2OmD/AA9+OnnHiL/k57wj/wBguT/0G5oA9e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wAd/wDJPPE3/YKuv/RTVlfCL/klXh//AK4N/wChtWr47/5J54m/7BV1/wCimrmvhTDNqHwv&#10;0GGaNorJYWDq33p/3jfkn6t7D7wB1F9cw31rcXV3KIdCto2kmkJ4uFUZY/8AXMAH/e/3fvR+GfG/&#10;hvxebhNA1Jbs2wXzV8mSMqDnHDqM9D0pfHXHw88Sgf8AQKuv/RTVxXwwX/ifxnH/ADK2k/8AoDUA&#10;eq15f4IuIbn4z/ECSCVJUxaLuRsjKptI/Agj8K7SaeXXbh7OzkaPT42KXVyhwZCOsUZ/Rm7dBzkr&#10;xngiCK1+Mfj23t4kihjjsVREGAoEXGBQB6fRRRQAUUUUAFFFFABRRRQAUUUUAFFFFABRRRQAUUUU&#10;AFFFFABRRRQAUUUUAFFFFABRRRQAUUUUAFFFFABRRRQAUUUUAFFFFABRRRQAUUUUAFFFFABRRRQA&#10;UUUUAFFFFABRRRQAUUUUAFFFFABRRRQAUUUUAFFFFABRRRQAUUUUAFFFFABXj37PUMVx8OdVhnjW&#10;SKTVZVdHGQwMUWQRXsNeQ/s6f8iBqX/YWl/9FRUAeiQzy6LcR2d27yWMhCW905JMZPAjkP6K5PJO&#10;Dzgtag17SLp7VLfVLKVrtpFtlSdSZjH98IM/NtxzjpV2aGO4heGaNZInUq6MMhgexr5/8EB7PXfh&#10;uJ5LaKyF1rK2uGYEZJXYcj1xg55zjsMgH0EQGUggEEYIPevG9XtUs/2l/CUUcjmMabLsRuka7Lng&#10;Hrjrx26dOnsteQ+Iv+TnfCP/AGC5P/QLmgD16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n/AB3/AMk88Tf9&#10;gq6/9FNWV8I/+SVeH/8Arg3/AKG1avjv/knnib/sFXX/AKKasz4SjHwr8P8AGP8ARz/6G1AGn47/&#10;AOSeeJv+wVdf+imrzf4dk6zrkNvZ3yrap4Y0yG8aMsJAwVvkRu3oWGccgYPI9F1+1n8VaRqWjWNx&#10;9mtZ7eW3lvNm7LMpXYoPUAn5j9VHOSsPhrwi+gagt2999oYaVaaeR5e3LQhgX699w47c0AdNDDHb&#10;wRwQxrHFGoREUYCgcACvOfCI/wCL1/ED/csf/RVek15x4SKn40/EHDA/JYDg/wDTHmgD0eiiigAo&#10;oooAKKKKACiiigAooooAKKKKACiiigAooooAKKKKACiiigAooooAKKKKACiiigAooooAKKKKACii&#10;igAooooAKKKKACiiigAooooAKKKKACiiigAooooAKKKKACiiigAooooAKKKKACiiigAooooAKKKK&#10;ACiiigAooooAKKKKACvG/wBnm5WLwXfwyKyiTVpQjk8M3lRfL9cDPvXsleQfs/wRT+ANXhkUNGdY&#10;lBB/65xfjn3oA9frwnwnDHNqPw1ilRXjkl15XVhkMCzAg/hXtMEsltILa6cvk4hmI+/7N6N/PqO4&#10;HJaP8PX0q+8MT/2isq6I2oNjycGX7S2R342gn1zQB00MkmlSpa3Ls9m7BLadiSyE9I3P6K3fofmw&#10;W828Rf8AJznhE/8AULk/9Aua9aljjmieKVFeN1KsrDIYHqCK8f1i2ktv2lfCKPOZYxp0wj3A71XZ&#10;ccMf4vY9cYzk8kA9j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x3/yTzxN/wBgq6/9FNXlXgH4M+EvEPgX&#10;SdWv0vWurqIvIyXG0Z3EcDHtXqvjv/knnib/ALBV1/6Kasr4R8/Crw//ANcG/wDQ2oA56f4D+AbW&#10;3luLg3kMESF5JJLzaqKOSxJGAAO9Mi+BXw+nl8qKW7kk8tZdiXoJ2Nna2MdDg4PQ4Ndz47/5J54m&#10;/wCwVdf+imrivhif+J/EP+pV0r/0BqAHf8M/eCP7uo/+BP8A9ag/s/eCD/DqI57XP/1q9TooA8r/&#10;AOGffBH/AFEh/wBvI/8AiaT/AIZ88E+up/8AgSP/AImvVaKAPKv+GfPBPrqf/gSP/iaP+GfPBPrq&#10;f/gSP/ia9VooA8q/4Z88E+up/wDgSP8A4mj/AIZ88E+up/8AgSP/AImvVaKAPKv+GfPBPrqf/gSP&#10;/iaP+GfPBPrqf/gSP/ia9VooA8q/4Z88E+up/wDgSP8A4mj/AIZ88E+up/8AgSP/AImvVaKAPKv+&#10;GfPBPrqf/gSP/iaP+GfPBPrqf/gSP/ia9VooA8q/4Z88E+up/wDgSP8A4mj/AIZ88E+up/8AgSP/&#10;AImvVaKAPKv+GfPBPrqf/gSP/iaP+GfPBPrqf/gSP/ia9VooA8q/4Z88E+up/wDgSP8A4mj/AIZ8&#10;8E+up/8AgSP/AImvVaKAPKv+GfPBPrqf/gSP/iaP+GfPBPrqf/gSP/ia9VooA8q/4Z88E+up/wDg&#10;SP8A4mj/AIZ88E+up/8AgSP/AImvVaKAPKv+GfPBPrqf/gSP/iaP+GfPBPrqf/gSP/ia9VooA8q/&#10;4Z88E+up/wDgSP8A4mj/AIZ88E+up/8AgSP/AImvVaKAPKv+GfPBPrqf/gSP/iaP+GfPBPrqf/gS&#10;P/ia9VooA8q/4Z88E+up/wDgSP8A4mj/AIZ88E+up/8AgSP/AImvVaKAPKv+GfPBPrqf/gSP/iaP&#10;+GfPBPrqf/gSP/ia9VooA8q/4Z88E+up/wDgSP8A4mj/AIZ88E+up/8AgSP/AImvVaKAPKv+GfPB&#10;Prqf/gSP/iaP+GfPBPrqf/gSP/ia9VooA8q/4Z88E+up/wDgSP8A4mj/AIZ88E+up/8AgSP/AImv&#10;VaKAPKv+GfPBPrqf/gSP/iaP+GfPBPrqf/gSP/ia9VooA8q/4Z88E+up/wDgSP8A4mj/AIZ88E+u&#10;p/8AgSP/AImvVaKAPKv+GfPBPrqf/gSP/iaP+GfPBPrqf/gSP/ia9VooA8q/4Z88E+up/wDgSP8A&#10;4mj/AIZ88E+up/8AgSP/AImvVaKAPKv+GfPBPrqf/gSP/iaP+GfPBPrqf/gSP/ia9VooA8q/4Z88&#10;E+up/wDgSP8A4mj/AIZ88E+up/8AgSP/AImvVaKAPKv+GfPBPrqf/gSP/iaP+GfPBPrqf/gSP/ia&#10;9VooA8q/4Z88E+up/wDgSP8A4mj/AIZ88E+up/8AgSP/AImvVaKAPKv+GfPBPrqf/gSP/iaP+GfP&#10;BPrqf/gSP/ia9VooA8q/4Z88E+up/wDgSP8A4mj/AIZ88E+up/8AgSP/AImvVaKAPKv+GfPBPrqf&#10;/gSP/iaP+GfPBPrqf/gSP/ia9VooA8q/4Z88E+up/wDgSP8A4mj/AIZ88E+up/8AgSP/AImvVaKA&#10;PKv+GfPBPrqf/gSP/iaP+GfPBPrqf/gSP/ia9VooA8q/4Z88E+up/wDgSP8A4mj/AIZ88E+up/8A&#10;gSP/AImvVaKAPKx+z74I9NSP/byP/iaX/hn7wR/d1H/wJ/8ArV6nRQB5Z/wz94H/ALmon/t5/wDr&#10;VWj+Cfw3lkgjjup3kuN/kqt+pMmw4faO+08HHTvXrleE+DCf7X+GXvca7/M0AdJ/wz/4H/556h/4&#10;E/8A1q5W08G6T4J/aH8Lafo6ziCaymnYTSbzuMc68HHoor3yvIvER/4yc8Ij/qFy/wDoFzQB67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z/jv/AJJ54m/7BV1/6Kasr4Rf8kq8P/8AXBv/AENq1fHf/JPPE3/Y&#10;Kuv/AEU1ZXwj/wCSVeH/APrg3/obUAavjv8A5J54m/7BV1/6KauK+GP/ACMEX/Yq6V/6A1dx41EL&#10;+BteiuLu3tI5rCaHz7l9saF0KgscE4yR0BPoDXF/CuXSr/UJrvSdZg1BLTRtP06YRxSxlJIw4Jw6&#10;rlTjg/XgdwD1GiiigAooooAKKKKACiiigAooooAKKKKACiiigAooooAKKKKACiiigAooooAKKKKA&#10;CiiigAooooAKKKKACiiigAooooAKKKKACiiigAooooAKKKKACiiigAooooAKKKKACiiigAooooAK&#10;KKKACiiigAooooAKKKKACiiigAooooAKKKKACiiigAooooAK8J8G/wDIW+GP/XfXf5tXupIAJJAA&#10;5JNeR+GtGs7PUPAMw8Q6VOltLqxhMUxP2syuQBEcYbbn5uevTNAHrteQ+Iv+TnfCP/YLk/8AQbmv&#10;Xq8i8RD/AIyb8In/AKhcv/oFzQB67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leJ9Pn1fwnrOm2237ReWM9&#10;vFvOBueNlGT6ZNeY+HLL4v8Ahnw/Z6LZ6X4aktrRCsbzyOXIJJ5IcDv6V7HRQB5TeN8XdRtzbX3h&#10;3wbcwEgmOcO6kg5BwXxwQDUWqf8AC69T097ZLbw9YuXR1ntJXWRSrBuNzEYOMEEEEEg9a9booA8w&#10;OofGn/oDeFD/AMDk/wDjlJ/aPxp/6AvhX/vuT/45XqFFAHl/9o/Gn/oC+Ff++5P/AI5R/aPxp/6A&#10;vhX/AL7k/wDjleoUUAeX/wBo/Gn/AKAvhX/vuT/45R/aPxp/6AvhX/vuT/45XqFFAHl/9o/Gn/oC&#10;+Ff++5P/AI5R/aPxp/6AvhX/AL7k/wDjleoUUAeX/wBo/Gn/AKAvhX/vuT/45R/aPxp/6AvhX/vu&#10;T/45XqFFAHl/9o/Gn/oC+Ff++5P/AI5R/aPxp/6AvhX/AL7k/wDjleoUUAeX/wBo/Gn/AKAvhX/v&#10;uT/45R/aPxp/6AvhX/vuT/45XqFFAHl/9o/Gn/oC+Ff++5P/AI5R/aPxp/6AvhX/AL7k/wDjleoU&#10;UAeX/wBo/Gn/AKAvhX/vuT/45R/aPxp/6AvhX/vuT/45XqFFAHl/9o/Gn/oC+Ff++5P/AI5R/aPx&#10;p/6AvhX/AL7k/wDjleoUUAeX/wBo/Gn/AKAvhX/vuT/45R/aPxp/6AvhX/vuT/45XqFFAHl/9o/G&#10;n/oC+Ff++5P/AI5R/aPxp/6AvhX/AL7k/wDjleoUUAeX/wBo/Gn/AKAvhX/vuT/45R/aPxp/6Avh&#10;X/vuT/45XqFFAHl/9o/Gn/oC+Ff++5P/AI5R/aPxp/6AvhX/AL7k/wDjleoUUAeX/wBo/Gn/AKAv&#10;hX/vuT/45R/aPxp/6AvhX/vuT/45XqFFAHl/9o/Gn/oC+Ff++5P/AI5R/aPxp/6AvhX/AL7k/wDj&#10;leoUUAeX/wBo/Gn/AKAvhX/vuT/45R/aPxp/6AvhX/vuT/45XqFFAHl/9o/Gn/oC+Ff++5P/AI5R&#10;/aPxp/6AvhX/AL7k/wDjleoUUAeX/wBo/Gn/AKAvhX/vuT/45R/aPxp/6AvhX/vuT/45XqFFAHl/&#10;9o/Gn/oC+Ff++5P/AI5R/aPxp/6AvhX/AL7k/wDjleoUUAeX/wBo/Gn/AKAvhX/vuT/45R/aPxp/&#10;6AvhX/vuT/45XqFFAHl/9o/Gn/oC+Ff++5P/AI5R/aPxp/6AvhX/AL7k/wDjleoUUAeX/wBo/Gn/&#10;AKAvhX/vuT/45R/aPxp/6AvhX/vuT/45XqFFAHl/9o/Gn/oC+Ff++5P/AI5R/aPxp/6AvhX/AL7k&#10;/wDjleoUUAeX/wBo/Gn/AKAvhX/vuT/45R/aPxp/6AvhX/vuT/45XqFFAHl/9o/Gn/oC+Ff++5P/&#10;AI5R/aPxp/6AvhX/AL7k/wDjleoUUAeX/wBo/Gn/AKAvhX/vuT/45R/aPxp/6AvhX/vuT/45XqFF&#10;AHl/9o/Gn/oC+Ff++5P/AI5R/aPxp/6AvhX/AL7k/wDjleoUUAeX/wBo/Gn/AKAvhX/vuT/45R/a&#10;Pxp/6AvhX/vuT/45XqFFAHl/9o/Gn/oC+Ff++5P/AI5R/aPxp/6AvhX/AL7k/wDjleoUUAeX/wBo&#10;/Gn/AKAvhX/vuT/45R/aPxp/6AvhX/vuT/45XqFFAHl/9o/Gn/oC+Ff++5P/AI5R/aPxp/6AvhX/&#10;AL7k/wDjleoUUAeX/wBo/Gn/AKAvhX/vuT/45R/aPxp/6AvhX/vuT/45XqFFAHl/9o/Gn/oC+Ff+&#10;+5P/AI5R/aPxp/6AvhX/AL7k/wDjleoUUAeX/wBo/Gn/AKAvhX/vuT/45R/aPxp/6AvhX/vuT/45&#10;XqFFAHjXiGw+MPibTP7NvLDw/DZvIpuI7eeRPPQdY3beSEbvtIJHGabreifFHXdAXRbnQPCUdrGF&#10;+zG2aWNrVlGEeIh/kZe2OMcYIJFez0UAeU2U3xrsrGC2ey8NXbRIEM88jmR8d2IcAn6Cq+k+FvHm&#10;q/FjR/Ffie00i2i0+2kgP2KRvmUpIBwSxJzJ6gYHr19e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FAAGAAgAAAAhABFEdXjgAAAACQEAAA8AAABkcnMvZG93bnJldi54bWxMj8Fq&#10;wzAQRO+F/oPYQm+NpBi3iWM5hND2FApJCqW3jbWxTSzJWIrt/H3VU3scZph5k68n07KBet84q0DO&#10;BDCypdONrRR8Ht+eFsB8QKuxdZYU3MjDuri/yzHTbrR7Gg6hYrHE+gwV1CF0Gee+rMmgn7mObPTO&#10;rjcYouwrrnscY7lp+VyIZ26wsXGhxo62NZWXw9UoeB9x3CTyddhdztvb9zH9+NpJUurxYdqsgAWa&#10;wl8YfvEjOhSR6eSuVnvWRi3SmFQwF0tg0U9fEgnspCBJ5AJ4kfP/D4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oP9u0+wUAAGgaAAAOAAAAAAAAAAAAAAAAADwC&#10;AABkcnMvZTJvRG9jLnhtbFBLAQItAAoAAAAAAAAAIQB8FUZp3SMCAN0jAgAVAAAAAAAAAAAAAAAA&#10;AGMIAABkcnMvbWVkaWEvaW1hZ2UxLmpwZWdQSwECLQAUAAYACAAAACEAEUR1eOAAAAAJAQAADwAA&#10;AAAAAAAAAAAAAABzLAIAZHJzL2Rvd25yZXYueG1sUEsBAi0AFAAGAAgAAAAhAFhgsxu6AAAAIgEA&#10;ABkAAAAAAAAAAAAAAAAAgC0CAGRycy9fcmVscy9lMm9Eb2MueG1sLnJlbHNQSwUGAAAAAAYABgB9&#10;AQAAcS4CAAAA&#10;">
                <v:shape id="Grafik 2679" o:spid="_x0000_s1027" type="#_x0000_t75" style="position:absolute;left:3810;top:4641;width:31915;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NxAAAAN0AAAAPAAAAZHJzL2Rvd25yZXYueG1sRI/NbsIw&#10;EITvSLyDtZV6QeCEQ6ABg1BVpF75u2/jJQ6N12nsQuDpMRISx9HMfKOZLztbizO1vnKsIB0lIIgL&#10;pysuFex36+EUhA/IGmvHpOBKHpaLfm+OuXYX3tB5G0oRIexzVGBCaHIpfWHIoh+5hjh6R9daDFG2&#10;pdQtXiLc1nKcJJm0WHFcMNjQp6Hid/tvFTRfkx/cDMwp839puq4Hu4Pf35R6f+tWMxCBuvAKP9vf&#10;WsE4m3zA4018AnJxBwAA//8DAFBLAQItABQABgAIAAAAIQDb4fbL7gAAAIUBAAATAAAAAAAAAAAA&#10;AAAAAAAAAABbQ29udGVudF9UeXBlc10ueG1sUEsBAi0AFAAGAAgAAAAhAFr0LFu/AAAAFQEAAAsA&#10;AAAAAAAAAAAAAAAAHwEAAF9yZWxzLy5yZWxzUEsBAi0AFAAGAAgAAAAhAB+Ir83EAAAA3QAAAA8A&#10;AAAAAAAAAAAAAAAABwIAAGRycy9kb3ducmV2LnhtbFBLBQYAAAAAAwADALcAAAD4AgAAAAA=&#10;">
                  <v:imagedata r:id="rId53" o:title="Lehne" croptop="37413f" cropbottom="18945f" cropleft="15697f" cropright="22411f"/>
                </v:shape>
                <v:group id="Gruppieren 2680" o:spid="_x0000_s1028" style="position:absolute;left:6096;top:1870;width:25828;height:5938" coordsize="25832,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XQwwAAAN0AAAAPAAAAZHJzL2Rvd25yZXYueG1sRE/LisIw&#10;FN0L/kO4gjtN66BINRURZ3AhAz5gmN2lubalzU1pMm39e7MYcHk47+1uMLXoqHWlZQXxPAJBnFld&#10;cq7gfvucrUE4j6yxtkwKnuRgl45HW0y07flC3dXnIoSwS1BB4X2TSOmyggy6uW2IA/ewrUEfYJtL&#10;3WIfwk0tF1G0kgZLDg0FNnQoKKuuf0bBV4/9/iM+dufqcXj+3pbfP+eYlJpOhv0GhKfBv8X/7pNW&#10;sFitw/7wJjwBmb4AAAD//wMAUEsBAi0AFAAGAAgAAAAhANvh9svuAAAAhQEAABMAAAAAAAAAAAAA&#10;AAAAAAAAAFtDb250ZW50X1R5cGVzXS54bWxQSwECLQAUAAYACAAAACEAWvQsW78AAAAVAQAACwAA&#10;AAAAAAAAAAAAAAAfAQAAX3JlbHMvLnJlbHNQSwECLQAUAAYACAAAACEAzWjV0MMAAADdAAAADwAA&#10;AAAAAAAAAAAAAAAHAgAAZHJzL2Rvd25yZXYueG1sUEsFBgAAAAADAAMAtwAAAPcCAAAAAA==&#10;">
                  <v:line id="Gerade Verbindung 2012" o:spid="_x0000_s1029" style="position:absolute;flip:y;visibility:visible;mso-wrap-style:square" from="1187,237" to="1187,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uPxwAAAN0AAAAPAAAAZHJzL2Rvd25yZXYueG1sRI9Ba8JA&#10;FITvBf/D8oTedBNbNKSuIoIYFNpqe+jxkX0mwezbmN2a2F/fLQg9DjPzDTNf9qYWV2pdZVlBPI5A&#10;EOdWV1wo+PzYjBIQziNrrC2Tghs5WC4GD3NMte34QNejL0SAsEtRQel9k0rp8pIMurFtiIN3sq1B&#10;H2RbSN1iF+CmlpMomkqDFYeFEhtal5Sfj99GQZbxbvfDm7ev+P2y9U/V/vW5myn1OOxXLyA89f4/&#10;fG9nWsFkmsTw9yY8Abn4BQAA//8DAFBLAQItABQABgAIAAAAIQDb4fbL7gAAAIUBAAATAAAAAAAA&#10;AAAAAAAAAAAAAABbQ29udGVudF9UeXBlc10ueG1sUEsBAi0AFAAGAAgAAAAhAFr0LFu/AAAAFQEA&#10;AAsAAAAAAAAAAAAAAAAAHwEAAF9yZWxzLy5yZWxzUEsBAi0AFAAGAAgAAAAhAMNQC4/HAAAA3QAA&#10;AA8AAAAAAAAAAAAAAAAABwIAAGRycy9kb3ducmV2LnhtbFBLBQYAAAAAAwADALcAAAD7AgAAAAA=&#10;" strokecolor="#4579b8 [3044]"/>
                  <v:line id="Gerade Verbindung 2013" o:spid="_x0000_s1030" style="position:absolute;visibility:visible;mso-wrap-style:square" from="0,1068" to="25832,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xKxgAAAN0AAAAPAAAAZHJzL2Rvd25yZXYueG1sRI9RS8NA&#10;EITfhf6HYwu+2Usjhpj2WoogFPXF6g9Yc9skNLeX3q1t6q/3BKGPw8x8wyzXo+vViULsPBuYzzJQ&#10;xLW3HTcGPj+e70pQUZAt9p7JwIUirFeTmyVW1p/5nU47aVSCcKzQQCsyVFrHuiWHceYH4uTtfXAo&#10;SYZG24DnBHe9zrOs0A47TgstDvTUUn3YfTsDx9e3bbx89bkUDz8vh7ApH+U+GnM7HTcLUEKjXMP/&#10;7a01kBdlDn9v0hPQq18AAAD//wMAUEsBAi0AFAAGAAgAAAAhANvh9svuAAAAhQEAABMAAAAAAAAA&#10;AAAAAAAAAAAAAFtDb250ZW50X1R5cGVzXS54bWxQSwECLQAUAAYACAAAACEAWvQsW78AAAAVAQAA&#10;CwAAAAAAAAAAAAAAAAAfAQAAX3JlbHMvLnJlbHNQSwECLQAUAAYACAAAACEA8IEcSsYAAADdAAAA&#10;DwAAAAAAAAAAAAAAAAAHAgAAZHJzL2Rvd25yZXYueG1sUEsFBgAAAAADAAMAtwAAAPoCAAAAAA==&#10;" strokecolor="#4579b8 [3044]"/>
                  <v:line id="Gerade Verbindung 2014" o:spid="_x0000_s1031" style="position:absolute;flip:y;visibility:visible;mso-wrap-style:square" from="25056,0" to="25056,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BjxwAAAN0AAAAPAAAAZHJzL2Rvd25yZXYueG1sRI9ba8JA&#10;FITfC/0Pyyn4phsvWEldpQhisKD18uDjIXuahGbPxuxqUn+9Kwh9HGbmG2Y6b00prlS7wrKCfi8C&#10;QZxaXXCm4HhYdicgnEfWWFomBX/kYD57fZlirG3DO7rufSYChF2MCnLvq1hKl+Zk0PVsRRy8H1sb&#10;9EHWmdQ1NgFuSjmIorE0WHBYyLGiRU7p7/5iFCQJr9c3Xm5P/e/zyg+Lr82oeVeq89Z+foDw1Pr/&#10;8LOdaAWD8WQIjzfhCcjZHQAA//8DAFBLAQItABQABgAIAAAAIQDb4fbL7gAAAIUBAAATAAAAAAAA&#10;AAAAAAAAAAAAAABbQ29udGVudF9UeXBlc10ueG1sUEsBAi0AFAAGAAgAAAAhAFr0LFu/AAAAFQEA&#10;AAsAAAAAAAAAAAAAAAAAHwEAAF9yZWxzLy5yZWxzUEsBAi0AFAAGAAgAAAAhAFzOMGPHAAAA3QAA&#10;AA8AAAAAAAAAAAAAAAAABwIAAGRycy9kb3ducmV2LnhtbFBLBQYAAAAAAwADALcAAAD7AgAAAAA=&#10;" strokecolor="#4579b8 [3044]"/>
                  <v:line id="Gerade Verbindung 2015" o:spid="_x0000_s1032" style="position:absolute;rotation:-45;flip:x;visibility:visible;mso-wrap-style:square" from="24968,385" to="24968,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PwwAAAN0AAAAPAAAAZHJzL2Rvd25yZXYueG1sRI/RisIw&#10;FETfF/yHcAXf1tRSulKNIsLCsr5Ydz/g0lybYnNTkqjdvzeCsI/DzJxh1tvR9uJGPnSOFSzmGQji&#10;xumOWwW/P5/vSxAhImvsHZOCPwqw3Uze1lhpd+eabqfYigThUKECE+NQSRkaQxbD3A3EyTs7bzEm&#10;6VupPd4T3PYyz7JSWuw4LRgcaG+ouZyuVkGR69p/24P5ONbXIhxb9oeSlZpNx90KRKQx/odf7S+t&#10;IC+XBTzfpCcgNw8AAAD//wMAUEsBAi0AFAAGAAgAAAAhANvh9svuAAAAhQEAABMAAAAAAAAAAAAA&#10;AAAAAAAAAFtDb250ZW50X1R5cGVzXS54bWxQSwECLQAUAAYACAAAACEAWvQsW78AAAAVAQAACwAA&#10;AAAAAAAAAAAAAAAfAQAAX3JlbHMvLnJlbHNQSwECLQAUAAYACAAAACEAFfxnD8MAAADdAAAADwAA&#10;AAAAAAAAAAAAAAAHAgAAZHJzL2Rvd25yZXYueG1sUEsFBgAAAAADAAMAtwAAAPcCAAAAAA==&#10;" strokecolor="#4579b8 [3044]"/>
                  <v:line id="Gerade Verbindung 2016" o:spid="_x0000_s1033" style="position:absolute;rotation:-45;flip:x;visibility:visible;mso-wrap-style:square" from="1098,385" to="1098,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KUwwAAAN0AAAAPAAAAZHJzL2Rvd25yZXYueG1sRI9Ra8Iw&#10;FIXfhf2HcAd703RFq3RGEUGQ+WKrP+DS3DVlzU1Jonb/fhEGezycc77DWW9H24s7+dA5VvA+y0AQ&#10;N0533Cq4Xg7TFYgQkTX2jknBDwXYbl4mayy1e3BF9zq2IkE4lKjAxDiUUobGkMUwcwNx8r6ctxiT&#10;9K3UHh8JbnuZZ1khLXacFgwOtDfUfNc3q2Ce68p/2pNZnqvbPJxb9qeClXp7HXcfICKN8T/81z5q&#10;BXmxWsDzTXoCcvMLAAD//wMAUEsBAi0AFAAGAAgAAAAhANvh9svuAAAAhQEAABMAAAAAAAAAAAAA&#10;AAAAAAAAAFtDb250ZW50X1R5cGVzXS54bWxQSwECLQAUAAYACAAAACEAWvQsW78AAAAVAQAACwAA&#10;AAAAAAAAAAAAAAAfAQAAX3JlbHMvLnJlbHNQSwECLQAUAAYACAAAACEAerDClMMAAADdAAAADwAA&#10;AAAAAAAAAAAAAAAHAgAAZHJzL2Rvd25yZXYueG1sUEsFBgAAAAADAAMAtwAAAPcCAAAAAA==&#10;" strokecolor="#4579b8 [3044]"/>
                </v:group>
                <v:rect id="Rechteck 2686" o:spid="_x0000_s1034" style="position:absolute;left:16556;width:6026;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BjxwAAAN0AAAAPAAAAZHJzL2Rvd25yZXYueG1sRI9Pa8JA&#10;FMTvBb/D8oTe6kYPaYiuIoJ/Kr1UA16f2WcSzb4N2TWm/fTdQsHjMDO/YWaL3tSio9ZVlhWMRxEI&#10;4tzqigsF2XH9loBwHlljbZkUfJODxXzwMsNU2wd/UXfwhQgQdikqKL1vUildXpJBN7INcfAutjXo&#10;g2wLqVt8BLip5SSKYmmw4rBQYkOrkvLb4W4UbPfXzef6Z999ZMn5tHo30cUWmVKvw345BeGp98/w&#10;f3unFUziJIa/N+EJyPkvAAAA//8DAFBLAQItABQABgAIAAAAIQDb4fbL7gAAAIUBAAATAAAAAAAA&#10;AAAAAAAAAAAAAABbQ29udGVudF9UeXBlc10ueG1sUEsBAi0AFAAGAAgAAAAhAFr0LFu/AAAAFQEA&#10;AAsAAAAAAAAAAAAAAAAAHwEAAF9yZWxzLy5yZWxzUEsBAi0AFAAGAAgAAAAhAOokwGPHAAAA3QAA&#10;AA8AAAAAAAAAAAAAAAAABwIAAGRycy9kb3ducmV2LnhtbFBLBQYAAAAAAwADALcAAAD7AgAAAAA=&#10;" fillcolor="#eeece1 [3214]" stroked="f"/>
                <v:rect id="Rechteck 2687" o:spid="_x0000_s1035" style="position:absolute;top:12815;width:6026;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ROxQAAAN0AAAAPAAAAZHJzL2Rvd25yZXYueG1sRI9Bi8Iw&#10;FITvgv8hvAVvmq6wKtUoqyCsqOCqB4+P5tmWbV5qE2v11xtB2OMwM98wk1ljClFT5XLLCj57EQji&#10;xOqcUwXHw7I7AuE8ssbCMim4k4PZtN2aYKztjX+p3vtUBAi7GBVk3pexlC7JyKDr2ZI4eGdbGfRB&#10;VqnUFd4C3BSyH0UDaTDnsJBhSYuMkr/91SiYb7brescXfW5WX7uHtwvE012pzkfzPQbhqfH/4Xf7&#10;RyvoD0ZDeL0JT0BOnwAAAP//AwBQSwECLQAUAAYACAAAACEA2+H2y+4AAACFAQAAEwAAAAAAAAAA&#10;AAAAAAAAAAAAW0NvbnRlbnRfVHlwZXNdLnhtbFBLAQItABQABgAIAAAAIQBa9CxbvwAAABUBAAAL&#10;AAAAAAAAAAAAAAAAAB8BAABfcmVscy8ucmVsc1BLAQItABQABgAIAAAAIQDDhiROxQAAAN0AAAAP&#10;AAAAAAAAAAAAAAAAAAcCAABkcnMvZG93bnJldi54bWxQSwUGAAAAAAMAAwC3AAAA+QIAAAAA&#10;" fillcolor="white [3212]" stroked="f"/>
              </v:group>
            </w:pict>
          </mc:Fallback>
        </mc:AlternateContent>
      </w:r>
    </w:p>
    <w:p w14:paraId="2A191429" w14:textId="77777777" w:rsidR="003C21BE" w:rsidRDefault="003C21BE" w:rsidP="003C21BE">
      <w:pPr>
        <w:spacing w:line="312" w:lineRule="auto"/>
        <w:rPr>
          <w:sz w:val="22"/>
        </w:rPr>
      </w:pPr>
    </w:p>
    <w:p w14:paraId="1F273CE4" w14:textId="77777777" w:rsidR="003C21BE" w:rsidRDefault="003C21BE" w:rsidP="003C21BE">
      <w:pPr>
        <w:spacing w:line="312" w:lineRule="auto"/>
        <w:rPr>
          <w:sz w:val="22"/>
        </w:rPr>
      </w:pPr>
    </w:p>
    <w:p w14:paraId="3F57C20E" w14:textId="77777777" w:rsidR="003C21BE" w:rsidRDefault="003C21BE" w:rsidP="003C21BE">
      <w:pPr>
        <w:spacing w:line="312" w:lineRule="auto"/>
        <w:rPr>
          <w:sz w:val="22"/>
        </w:rPr>
      </w:pPr>
    </w:p>
    <w:p w14:paraId="24BC7B03" w14:textId="77777777" w:rsidR="003C21BE" w:rsidRDefault="003C21BE" w:rsidP="003C21BE">
      <w:pPr>
        <w:spacing w:line="312" w:lineRule="auto"/>
        <w:rPr>
          <w:sz w:val="22"/>
        </w:rPr>
      </w:pPr>
    </w:p>
    <w:p w14:paraId="6DC7F974" w14:textId="77777777" w:rsidR="003C21BE" w:rsidRDefault="003C21BE" w:rsidP="003C21BE">
      <w:pPr>
        <w:spacing w:line="312" w:lineRule="auto"/>
        <w:rPr>
          <w:sz w:val="22"/>
        </w:rPr>
      </w:pPr>
    </w:p>
    <w:p w14:paraId="2BB9CF67" w14:textId="77777777" w:rsidR="003C21BE" w:rsidRDefault="003C21BE" w:rsidP="003C21BE">
      <w:pPr>
        <w:spacing w:line="312" w:lineRule="auto"/>
        <w:rPr>
          <w:sz w:val="22"/>
        </w:rPr>
      </w:pPr>
    </w:p>
    <w:p w14:paraId="12566A6D" w14:textId="77777777" w:rsidR="003C21BE" w:rsidRDefault="003C21BE" w:rsidP="003C21BE">
      <w:pPr>
        <w:spacing w:line="312" w:lineRule="auto"/>
        <w:rPr>
          <w:sz w:val="22"/>
        </w:rPr>
      </w:pPr>
    </w:p>
    <w:p w14:paraId="183DA06E" w14:textId="77777777" w:rsidR="003C21BE" w:rsidRDefault="003C21BE" w:rsidP="003C21BE">
      <w:pPr>
        <w:spacing w:line="312" w:lineRule="auto"/>
        <w:rPr>
          <w:sz w:val="22"/>
        </w:rPr>
      </w:pPr>
    </w:p>
    <w:p w14:paraId="0F4064B8" w14:textId="77777777" w:rsidR="003C21BE" w:rsidRDefault="003C21BE" w:rsidP="003C21BE">
      <w:pPr>
        <w:spacing w:line="240" w:lineRule="exact"/>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3C21BE" w:rsidRPr="00453EC1" w14:paraId="79DAF632" w14:textId="77777777" w:rsidTr="00DF56A2">
        <w:trPr>
          <w:trHeight w:val="523"/>
        </w:trPr>
        <w:tc>
          <w:tcPr>
            <w:tcW w:w="7348" w:type="dxa"/>
            <w:tcBorders>
              <w:left w:val="single" w:sz="4" w:space="0" w:color="auto"/>
              <w:bottom w:val="single" w:sz="4" w:space="0" w:color="auto"/>
              <w:right w:val="single" w:sz="4" w:space="0" w:color="auto"/>
            </w:tcBorders>
            <w:shd w:val="clear" w:color="auto" w:fill="D9D9D9"/>
          </w:tcPr>
          <w:p w14:paraId="3464A8A2" w14:textId="77777777" w:rsidR="003C21BE" w:rsidRPr="00453EC1" w:rsidRDefault="003C21BE" w:rsidP="00DF56A2">
            <w:pPr>
              <w:jc w:val="both"/>
              <w:rPr>
                <w:sz w:val="12"/>
              </w:rPr>
            </w:pPr>
            <w:r w:rsidRPr="00453EC1">
              <w:rPr>
                <w:sz w:val="12"/>
              </w:rPr>
              <w:lastRenderedPageBreak/>
              <w:t>Materialien/Kompetenz</w:t>
            </w:r>
          </w:p>
          <w:p w14:paraId="14A614C3" w14:textId="77777777" w:rsidR="003C21BE" w:rsidRPr="00453EC1" w:rsidRDefault="003C21BE" w:rsidP="00DF56A2">
            <w:pPr>
              <w:rPr>
                <w:b/>
              </w:rPr>
            </w:pPr>
            <w:r>
              <w:rPr>
                <w:b/>
              </w:rPr>
              <w:t>Bauanleitung umsetzen</w:t>
            </w:r>
          </w:p>
        </w:tc>
        <w:tc>
          <w:tcPr>
            <w:tcW w:w="188" w:type="dxa"/>
            <w:vMerge w:val="restart"/>
            <w:tcBorders>
              <w:top w:val="nil"/>
              <w:left w:val="single" w:sz="4" w:space="0" w:color="auto"/>
              <w:bottom w:val="nil"/>
              <w:right w:val="single" w:sz="4" w:space="0" w:color="auto"/>
            </w:tcBorders>
            <w:shd w:val="clear" w:color="auto" w:fill="FFFFFF"/>
          </w:tcPr>
          <w:p w14:paraId="42774260" w14:textId="77777777" w:rsidR="003C21BE" w:rsidRPr="00453EC1" w:rsidRDefault="003C21BE" w:rsidP="00DF56A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743A25ED" w14:textId="77777777" w:rsidR="003C21BE" w:rsidRPr="00453EC1" w:rsidRDefault="003C21BE" w:rsidP="00DF56A2">
            <w:pPr>
              <w:jc w:val="center"/>
              <w:rPr>
                <w:rFonts w:eastAsia="Times New Roman"/>
                <w:b/>
                <w:lang w:val="en-GB"/>
              </w:rPr>
            </w:pPr>
            <w:r>
              <w:rPr>
                <w:rFonts w:eastAsia="Times New Roman"/>
                <w:b/>
                <w:lang w:val="en-GB"/>
              </w:rPr>
              <w:t>Holztechnik</w:t>
            </w:r>
          </w:p>
          <w:p w14:paraId="75CDF91E" w14:textId="77777777" w:rsidR="003C21BE" w:rsidRPr="00453EC1" w:rsidRDefault="003C21BE" w:rsidP="00DF56A2">
            <w:pPr>
              <w:jc w:val="center"/>
              <w:rPr>
                <w:rFonts w:eastAsia="Calibri"/>
                <w:b/>
                <w:lang w:val="en-GB"/>
              </w:rPr>
            </w:pPr>
            <w:r>
              <w:rPr>
                <w:rFonts w:eastAsia="Times New Roman"/>
                <w:b/>
                <w:lang w:val="en-GB"/>
              </w:rPr>
              <w:t>Z.01.02.03</w:t>
            </w:r>
            <w:r w:rsidR="006D09C7">
              <w:rPr>
                <w:rFonts w:eastAsia="Times New Roman"/>
                <w:b/>
                <w:lang w:val="en-GB"/>
              </w:rPr>
              <w:t>.02</w:t>
            </w:r>
          </w:p>
        </w:tc>
      </w:tr>
      <w:tr w:rsidR="003C21BE" w:rsidRPr="00453EC1" w14:paraId="475AFD41" w14:textId="77777777" w:rsidTr="00DF56A2">
        <w:trPr>
          <w:trHeight w:val="389"/>
        </w:trPr>
        <w:tc>
          <w:tcPr>
            <w:tcW w:w="7348" w:type="dxa"/>
            <w:tcBorders>
              <w:left w:val="nil"/>
              <w:bottom w:val="nil"/>
              <w:right w:val="nil"/>
            </w:tcBorders>
          </w:tcPr>
          <w:p w14:paraId="6023D792" w14:textId="77777777" w:rsidR="003C21BE" w:rsidRPr="00A402FC" w:rsidRDefault="003C21BE" w:rsidP="00DF56A2">
            <w:pPr>
              <w:pStyle w:val="Kopf8ptafz"/>
              <w:numPr>
                <w:ilvl w:val="0"/>
                <w:numId w:val="0"/>
              </w:numPr>
              <w:ind w:left="227" w:hanging="170"/>
            </w:pPr>
          </w:p>
        </w:tc>
        <w:tc>
          <w:tcPr>
            <w:tcW w:w="188" w:type="dxa"/>
            <w:vMerge/>
            <w:tcBorders>
              <w:left w:val="nil"/>
              <w:bottom w:val="nil"/>
              <w:right w:val="nil"/>
            </w:tcBorders>
            <w:vAlign w:val="center"/>
          </w:tcPr>
          <w:p w14:paraId="5A11DC2C" w14:textId="77777777" w:rsidR="003C21BE" w:rsidRPr="00453EC1" w:rsidRDefault="003C21BE" w:rsidP="00DF56A2">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C21BE" w:rsidRPr="00453EC1" w14:paraId="5FB65659" w14:textId="77777777" w:rsidTr="00DF56A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7A385F8B" w14:textId="77777777" w:rsidR="003C21BE" w:rsidRPr="00122340" w:rsidRDefault="003C21BE" w:rsidP="007A244C">
                  <w:pPr>
                    <w:framePr w:hSpace="141" w:wrap="around" w:vAnchor="text" w:hAnchor="text" w:y="-81"/>
                    <w:jc w:val="center"/>
                    <w:rPr>
                      <w:b/>
                      <w:lang w:val="en-GB"/>
                    </w:rPr>
                  </w:pPr>
                  <w:r w:rsidRPr="00122340">
                    <w:rPr>
                      <w:b/>
                      <w:lang w:val="en-GB"/>
                    </w:rPr>
                    <w:t>Lösung</w:t>
                  </w:r>
                </w:p>
              </w:tc>
            </w:tr>
          </w:tbl>
          <w:p w14:paraId="711B8219" w14:textId="77777777" w:rsidR="003C21BE" w:rsidRPr="00453EC1" w:rsidRDefault="003C21BE" w:rsidP="00DF56A2">
            <w:pPr>
              <w:jc w:val="center"/>
              <w:rPr>
                <w:rFonts w:eastAsia="Times New Roman"/>
                <w:b/>
                <w:lang w:val="en-GB"/>
              </w:rPr>
            </w:pPr>
          </w:p>
        </w:tc>
      </w:tr>
    </w:tbl>
    <w:p w14:paraId="08B29057" w14:textId="77777777" w:rsidR="003C21BE" w:rsidRDefault="003C21BE" w:rsidP="003C21BE">
      <w:pPr>
        <w:pStyle w:val="berschrift2"/>
      </w:pPr>
      <w:r w:rsidRPr="00486580">
        <w:rPr>
          <w:noProof/>
          <w:color w:val="FF0000"/>
          <w:sz w:val="22"/>
        </w:rPr>
        <w:drawing>
          <wp:anchor distT="0" distB="0" distL="114300" distR="114300" simplePos="0" relativeHeight="251709952" behindDoc="0" locked="0" layoutInCell="1" allowOverlap="1" wp14:anchorId="40466891" wp14:editId="0F0BD9A5">
            <wp:simplePos x="0" y="0"/>
            <wp:positionH relativeFrom="column">
              <wp:posOffset>4766260</wp:posOffset>
            </wp:positionH>
            <wp:positionV relativeFrom="paragraph">
              <wp:posOffset>631825</wp:posOffset>
            </wp:positionV>
            <wp:extent cx="341630" cy="313055"/>
            <wp:effectExtent l="0" t="0" r="1270" b="0"/>
            <wp:wrapNone/>
            <wp:docPr id="2907" name="Grafik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49">
        <w:t xml:space="preserve">Mittelpunkte der Bohrungen an den fünf Querleisten </w:t>
      </w:r>
      <w:r w:rsidRPr="002B40F4">
        <w:rPr>
          <w:rFonts w:ascii="Cambria" w:hAnsi="Cambria"/>
          <w:sz w:val="28"/>
        </w:rPr>
        <w:t>②</w:t>
      </w:r>
      <w:r w:rsidRPr="002D3A49">
        <w:t xml:space="preserve"> des Sitzes anreißen:</w:t>
      </w:r>
    </w:p>
    <w:p w14:paraId="45581865" w14:textId="77777777" w:rsidR="003C21BE" w:rsidRDefault="003C21BE" w:rsidP="003C21BE">
      <w:pPr>
        <w:pStyle w:val="Textkrper"/>
      </w:pPr>
      <w:r>
        <w:t>An dem Klappstuhl werden für die Löcher eine Menge Bohrungen gebraucht. Die müssen exakt angezeichnet werden, damit am Ende alles passt.</w:t>
      </w:r>
    </w:p>
    <w:p w14:paraId="5FACBCC5" w14:textId="77777777" w:rsidR="003C21BE" w:rsidRPr="002D3A49" w:rsidRDefault="003C21BE" w:rsidP="003C21BE">
      <w:pPr>
        <w:pStyle w:val="Textkrper"/>
      </w:pPr>
    </w:p>
    <w:p w14:paraId="00D2C8DB" w14:textId="77777777" w:rsidR="003C21BE" w:rsidRPr="00272191" w:rsidRDefault="00D66C61" w:rsidP="003C21BE">
      <w:pPr>
        <w:spacing w:after="120"/>
      </w:pPr>
      <w:r w:rsidRPr="00AA18D1">
        <w:rPr>
          <w:noProof/>
          <w:lang w:eastAsia="de-DE"/>
        </w:rPr>
        <w:drawing>
          <wp:anchor distT="0" distB="0" distL="114300" distR="114300" simplePos="0" relativeHeight="251651584" behindDoc="0" locked="0" layoutInCell="1" allowOverlap="1" wp14:anchorId="245BB2BF" wp14:editId="54A935AE">
            <wp:simplePos x="0" y="0"/>
            <wp:positionH relativeFrom="column">
              <wp:posOffset>4920613</wp:posOffset>
            </wp:positionH>
            <wp:positionV relativeFrom="paragraph">
              <wp:posOffset>1899920</wp:posOffset>
            </wp:positionV>
            <wp:extent cx="314325" cy="314325"/>
            <wp:effectExtent l="0" t="0" r="9525" b="9525"/>
            <wp:wrapNone/>
            <wp:docPr id="2909" name="Grafik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noProof/>
          <w:lang w:eastAsia="de-DE"/>
        </w:rPr>
        <mc:AlternateContent>
          <mc:Choice Requires="wps">
            <w:drawing>
              <wp:anchor distT="0" distB="0" distL="114300" distR="114300" simplePos="0" relativeHeight="251671040" behindDoc="0" locked="0" layoutInCell="1" allowOverlap="1" wp14:anchorId="2985E7C9" wp14:editId="7A7D2A86">
                <wp:simplePos x="0" y="0"/>
                <wp:positionH relativeFrom="column">
                  <wp:posOffset>1286510</wp:posOffset>
                </wp:positionH>
                <wp:positionV relativeFrom="paragraph">
                  <wp:posOffset>1473835</wp:posOffset>
                </wp:positionV>
                <wp:extent cx="268604" cy="266700"/>
                <wp:effectExtent l="0" t="0" r="17780" b="19050"/>
                <wp:wrapNone/>
                <wp:docPr id="2016" name="Ellipse 2016"/>
                <wp:cNvGraphicFramePr/>
                <a:graphic xmlns:a="http://schemas.openxmlformats.org/drawingml/2006/main">
                  <a:graphicData uri="http://schemas.microsoft.com/office/word/2010/wordprocessingShape">
                    <wps:wsp>
                      <wps:cNvSpPr/>
                      <wps:spPr>
                        <a:xfrm>
                          <a:off x="0" y="0"/>
                          <a:ext cx="268604"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E1E8A" id="Ellipse 2016" o:spid="_x0000_s1026" style="position:absolute;margin-left:101.3pt;margin-top:116.05pt;width:21.15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BylwIAAIsFAAAOAAAAZHJzL2Uyb0RvYy54bWysVMFu2zAMvQ/YPwi6r3aCNO2COkXQLsOA&#10;oi3WDj0rshQLkEVNUuJkXz9Kst2gK3YYloMjiuQj+UTy6vrQarIXziswFZ2clZQIw6FWZlvRH8/r&#10;T5eU+MBMzTQYUdGj8PR6+fHDVWcXYgoN6Fo4giDGLzpb0SYEuygKzxvRMn8GVhhUSnAtCyi6bVE7&#10;1iF6q4tpWc6LDlxtHXDhPd7eZiVdJnwpBQ8PUnoRiK4o5hbS16XvJn6L5RVbbB2zjeJ9GuwfsmiZ&#10;Mhh0hLplgZGdU39AtYo78CDDGYe2ACkVF6kGrGZSvqnmqWFWpFqQHG9Hmvz/g+X3+0dHVF1RjD+n&#10;xLAWX+mL1sp6QdIdUtRZv0DLJ/voesnjMdZ7kK6N/1gJOSRajyOt4hAIx8vp/HJezijhqJrO5xdl&#10;or14dbbOh68CWhIPFRU5euKT7e98wJhoPVjFcAbWSuv0eNrECw9a1fEuCW67udGO7Bm++npd4i8+&#10;NGKcmKEUXYtYW64mncJRi4ihzXchkZiYf8oktaQYYRnnwoRJVjWsFjna+Wmw2MTRI4VOgBFZYpYj&#10;dg8wWGaQATvn3NtHV5E6enQu/5ZYdh49UmQwYXRulQH3HoDGqvrI2X4gKVMTWdpAfcS2cZDnyVu+&#10;Vvh0d8yHR+ZwgHDUcCmEB/xIDV1FoT9R0oD79d59tMe+Ri0lHQ5kRf3PHXOCEv3NYMd/nsxmcYKT&#10;MDu/mKLgTjWbU43ZtTeArz/B9WN5Okb7oIejdNC+4O5YxaioYoZj7Iry4AbhJuRFgduHi9UqmeHU&#10;WhbuzJPlETyyGvvy+fDCnO37N2Dj38MwvGzxpoezbfQ0sNoFkCo1+CuvPd848alx+u0UV8qpnKxe&#10;d+jyNwAAAP//AwBQSwMEFAAGAAgAAAAhAJRyCSDeAAAACwEAAA8AAABkcnMvZG93bnJldi54bWxM&#10;jz1PwzAQhnck/oN1SGzUiUkLhDgVrcQAnSiI+Rq7SVT7HMVuG/j1HBNs7+kevR/VcvJOnOwY+0Aa&#10;8lkGwlITTE+tho/355t7EDEhGXSBrIYvG2FZX15UWJpwpjd72qZWsAnFEjV0KQ2llLHprMc4C4Ml&#10;/u3D6DHxObbSjHhmc++kyrKF9NgTJ3Q42HVnm8P26Dl3syqU+lSr+cF9r19xPx9MeNH6+mp6egSR&#10;7JT+YPitz9Wh5k67cCQThdOgMrVglMWtykEwoYriAcSOxV2Rg6wr+X9D/QMAAP//AwBQSwECLQAU&#10;AAYACAAAACEAtoM4kv4AAADhAQAAEwAAAAAAAAAAAAAAAAAAAAAAW0NvbnRlbnRfVHlwZXNdLnht&#10;bFBLAQItABQABgAIAAAAIQA4/SH/1gAAAJQBAAALAAAAAAAAAAAAAAAAAC8BAABfcmVscy8ucmVs&#10;c1BLAQItABQABgAIAAAAIQBPS6BylwIAAIsFAAAOAAAAAAAAAAAAAAAAAC4CAABkcnMvZTJvRG9j&#10;LnhtbFBLAQItABQABgAIAAAAIQCUcgkg3gAAAAsBAAAPAAAAAAAAAAAAAAAAAPEEAABkcnMvZG93&#10;bnJldi54bWxQSwUGAAAAAAQABADzAAAA/AUAAAAA&#10;" filled="f" strokecolor="red" strokeweight="2pt"/>
            </w:pict>
          </mc:Fallback>
        </mc:AlternateContent>
      </w:r>
      <w:r w:rsidR="003C21BE">
        <w:rPr>
          <w:noProof/>
          <w:sz w:val="22"/>
          <w:lang w:eastAsia="de-DE"/>
        </w:rPr>
        <mc:AlternateContent>
          <mc:Choice Requires="wps">
            <w:drawing>
              <wp:anchor distT="0" distB="0" distL="114300" distR="114300" simplePos="0" relativeHeight="251657728" behindDoc="0" locked="0" layoutInCell="1" allowOverlap="1" wp14:anchorId="24E0734B" wp14:editId="2ED56079">
                <wp:simplePos x="0" y="0"/>
                <wp:positionH relativeFrom="column">
                  <wp:posOffset>4714240</wp:posOffset>
                </wp:positionH>
                <wp:positionV relativeFrom="paragraph">
                  <wp:posOffset>624840</wp:posOffset>
                </wp:positionV>
                <wp:extent cx="1254125" cy="637540"/>
                <wp:effectExtent l="38100" t="95250" r="117475" b="48260"/>
                <wp:wrapNone/>
                <wp:docPr id="2017" name="Textfeld 2017"/>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38A2AC7"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0734B" id="Textfeld 2017" o:spid="_x0000_s1457" type="#_x0000_t202" style="position:absolute;margin-left:371.2pt;margin-top:49.2pt;width:98.75pt;height:5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R//AIAAIwGAAAOAAAAZHJzL2Uyb0RvYy54bWysVUtvGjEQvlfqf7B8bxYIFIKyRDRRqkpp&#10;EoVUORuvzVrx2q5t2KW/vjNeFgjtJVWRMB7P+5sHl1dNpclG+KCsyWn/rEeJMNwWyqxy+uP59tOE&#10;khCZKZi2RuR0KwK9mn38cFm7qRjY0upCeAJGTJjWLqdljG6aZYGXomLhzDphgCmtr1gE0q+ywrMa&#10;rFc6G/R6n7Pa+sJ5y0UI8HrTMuks2ZdS8PggZRCR6JxCbDGdPp1LPLPZJZuuPHOl4rsw2D9EUTFl&#10;wOne1A2LjKy9+sNUpbi3wcp4xm2VWSkVFykHyKbfO8lmUTInUi4ATnB7mML/M8vvN4+eqCKn4H9M&#10;iWEVVOlZNFEKXZD0CBjVLkxBdOFAODZfbAO1RuzwPcAjpt5IX+EvJEWAD2hv9wiDPcJRaTAawpcS&#10;DrzP5+PRMJUgO2g7H+JXYSuCl5x6qGAClm3uQgSPINqJoLNgtSpuldaJwK4R19qTDYN6L1cDjBE0&#10;3khpQ2p0Puolw294qe/eWkDDel19t0VrddSDT2e3c3jqBXxqg5oi9SCEjoRdR+EXZVGTpV77Jwao&#10;j3oTsEYKhcmeT/otAQ3an1ygI+AxvYLRWmpKvI0vKpapLRBatIlgHDLWjL+2cGlXsjbgYTJzgA6k&#10;U7j7aBJ1FGh2qGq6xa0WCQXzJCT0SiouPpygxTgXJqa+SPmDNEpJqM57FHfyqNoG9R7lvUbybE3c&#10;K1fKWN9WvKtai0/x2oUsW3nA4yhvvMZm2aQhGV90Xb+0xRaGAUqSWj04fqugFHcsxEfmYYdA5WAv&#10;xgc4pLbQcXZ3o6S0/tff3lEeRhu4lNSwk3Iafq6ZF5TobwaG/qI/hHkhMRHD0XgAhD/mLI85Zl1d&#10;WxiDPmxgx9MV5aPurtLb6gXW5xy9AosZDr5zGrvrdWw3JaxfLubzJARry7F4ZxaOo2mEGVvwuXlh&#10;3u2GNsK439tue7Hpyey2sqhp7HwdrVRpsBHoFtVdAWDlpdbcrWfcqcd0kjr8icx+AwAA//8DAFBL&#10;AwQUAAYACAAAACEAoKj5LN8AAAAKAQAADwAAAGRycy9kb3ducmV2LnhtbEyPwU7DMAyG70i8Q2Qk&#10;bixlq1hTmk5owIEbGxPimDamrWicrsnW8vaYE5wsy59+f3+xmV0vzjiGzpOG20UCAqn2tqNGw+Ht&#10;+SYDEaIha3pPqOEbA2zKy4vC5NZPtMPzPjaCQyjkRkMb45BLGeoWnQkLPyDx7dOPzkRex0ba0Uwc&#10;7nq5TJI76UxH/KE1A25brL/2J6cBj+tQHZPmcbt6eQ+HjzDRU/qq9fXV/HAPIuIc/2D41Wd1KNmp&#10;8ieyQfQa1ukyZVSDyngyoFZKgaiYVFkGsizk/wrlDwAAAP//AwBQSwECLQAUAAYACAAAACEAtoM4&#10;kv4AAADhAQAAEwAAAAAAAAAAAAAAAAAAAAAAW0NvbnRlbnRfVHlwZXNdLnhtbFBLAQItABQABgAI&#10;AAAAIQA4/SH/1gAAAJQBAAALAAAAAAAAAAAAAAAAAC8BAABfcmVscy8ucmVsc1BLAQItABQABgAI&#10;AAAAIQCABLR//AIAAIwGAAAOAAAAAAAAAAAAAAAAAC4CAABkcnMvZTJvRG9jLnhtbFBLAQItABQA&#10;BgAIAAAAIQCgqPks3wAAAAoBAAAPAAAAAAAAAAAAAAAAAFYFAABkcnMvZG93bnJldi54bWxQSwUG&#10;AAAAAAQABADzAAAAYgYAAAAA&#10;" fillcolor="#eeece1 [3214]" strokecolor="#938953 [1614]" strokeweight=".5pt">
                <v:shadow on="t" color="black" opacity="26214f" origin="-.5,.5" offset=".74836mm,-.74836mm"/>
                <v:textbox>
                  <w:txbxContent>
                    <w:p w14:paraId="738A2AC7" w14:textId="77777777" w:rsidR="008A6EA7" w:rsidRDefault="008A6EA7" w:rsidP="003C21BE">
                      <w:r>
                        <w:rPr>
                          <w:sz w:val="22"/>
                        </w:rPr>
                        <w:t>Nehmen Sie die Bauanleitung zu Hilfe!</w:t>
                      </w:r>
                    </w:p>
                  </w:txbxContent>
                </v:textbox>
              </v:shape>
            </w:pict>
          </mc:Fallback>
        </mc:AlternateContent>
      </w:r>
      <w:r w:rsidR="003C21BE">
        <w:rPr>
          <w:noProof/>
          <w:lang w:eastAsia="de-DE"/>
        </w:rPr>
        <w:drawing>
          <wp:inline distT="0" distB="0" distL="0" distR="0" wp14:anchorId="772BBF69" wp14:editId="4AE2DD4B">
            <wp:extent cx="2411926" cy="1892300"/>
            <wp:effectExtent l="0" t="0" r="7620" b="0"/>
            <wp:docPr id="2908" name="Grafik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z_3D.jpg"/>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20238" t="30579" r="17064" b="34635"/>
                    <a:stretch/>
                  </pic:blipFill>
                  <pic:spPr bwMode="auto">
                    <a:xfrm>
                      <a:off x="0" y="0"/>
                      <a:ext cx="2411926" cy="1892300"/>
                    </a:xfrm>
                    <a:prstGeom prst="rect">
                      <a:avLst/>
                    </a:prstGeom>
                    <a:ln>
                      <a:noFill/>
                    </a:ln>
                    <a:extLst>
                      <a:ext uri="{53640926-AAD7-44D8-BBD7-CCE9431645EC}">
                        <a14:shadowObscured xmlns:a14="http://schemas.microsoft.com/office/drawing/2010/main"/>
                      </a:ext>
                    </a:extLst>
                  </pic:spPr>
                </pic:pic>
              </a:graphicData>
            </a:graphic>
          </wp:inline>
        </w:drawing>
      </w:r>
    </w:p>
    <w:p w14:paraId="317033A1" w14:textId="77777777" w:rsidR="003C21BE" w:rsidRPr="006E4970" w:rsidRDefault="003C21BE" w:rsidP="00A467DE">
      <w:pPr>
        <w:pStyle w:val="Listenabsatz"/>
        <w:numPr>
          <w:ilvl w:val="0"/>
          <w:numId w:val="39"/>
        </w:numPr>
        <w:tabs>
          <w:tab w:val="left" w:pos="426"/>
        </w:tabs>
        <w:spacing w:line="312" w:lineRule="auto"/>
        <w:rPr>
          <w:sz w:val="22"/>
        </w:rPr>
      </w:pPr>
      <w:r w:rsidRPr="006E4970">
        <w:rPr>
          <w:sz w:val="22"/>
        </w:rPr>
        <w:t>Ergänze</w:t>
      </w:r>
      <w:r>
        <w:rPr>
          <w:sz w:val="22"/>
        </w:rPr>
        <w:t>n Sie</w:t>
      </w:r>
      <w:r w:rsidRPr="006E4970">
        <w:rPr>
          <w:sz w:val="22"/>
        </w:rPr>
        <w:t xml:space="preserve"> die</w:t>
      </w:r>
      <w:r>
        <w:rPr>
          <w:sz w:val="22"/>
        </w:rPr>
        <w:t xml:space="preserve"> </w:t>
      </w:r>
      <w:r w:rsidRPr="006E4970">
        <w:rPr>
          <w:sz w:val="22"/>
        </w:rPr>
        <w:t>fehlenden Maße</w:t>
      </w:r>
      <w:r w:rsidR="001E2A3A">
        <w:rPr>
          <w:sz w:val="22"/>
        </w:rPr>
        <w:t xml:space="preserve"> in den </w:t>
      </w:r>
      <w:r>
        <w:rPr>
          <w:sz w:val="22"/>
        </w:rPr>
        <w:t>grauen Kästen.</w:t>
      </w:r>
    </w:p>
    <w:p w14:paraId="38797890" w14:textId="77777777" w:rsidR="003C21BE" w:rsidRDefault="003C21BE" w:rsidP="00A467DE">
      <w:pPr>
        <w:pStyle w:val="Listenabsatz"/>
        <w:numPr>
          <w:ilvl w:val="0"/>
          <w:numId w:val="39"/>
        </w:numPr>
        <w:tabs>
          <w:tab w:val="left" w:pos="426"/>
        </w:tabs>
        <w:spacing w:line="312" w:lineRule="auto"/>
        <w:rPr>
          <w:sz w:val="22"/>
        </w:rPr>
      </w:pPr>
      <w:r w:rsidRPr="00F80A25">
        <w:rPr>
          <w:sz w:val="22"/>
        </w:rPr>
        <w:t xml:space="preserve">Zeichnen Sie den Mittelpunkt der Bohrung auf der linken Seite ein. </w:t>
      </w:r>
      <w:r>
        <w:rPr>
          <w:sz w:val="22"/>
        </w:rPr>
        <w:t xml:space="preserve">Ein Mittelpunkt wird als Kreuz aus einer waagerechten und einer horizontalen Linie gezeichnet. </w:t>
      </w:r>
    </w:p>
    <w:p w14:paraId="2712FFD2" w14:textId="77777777" w:rsidR="003C21BE" w:rsidRDefault="003C21BE" w:rsidP="00A467DE">
      <w:pPr>
        <w:pStyle w:val="Listenabsatz"/>
        <w:numPr>
          <w:ilvl w:val="0"/>
          <w:numId w:val="39"/>
        </w:numPr>
        <w:tabs>
          <w:tab w:val="left" w:pos="426"/>
        </w:tabs>
        <w:spacing w:line="312" w:lineRule="auto"/>
        <w:rPr>
          <w:sz w:val="22"/>
        </w:rPr>
      </w:pPr>
      <w:r w:rsidRPr="00F80A25">
        <w:rPr>
          <w:sz w:val="22"/>
        </w:rPr>
        <w:t>Zeichnen Sie jetzt den Mittelpunkt der Bohrung auf der rechten Seite der abgebildeten Querleiste ein.</w:t>
      </w:r>
      <w:r w:rsidRPr="00F80A25">
        <w:rPr>
          <w:noProof/>
          <w:sz w:val="22"/>
          <w:lang w:eastAsia="de-DE"/>
        </w:rPr>
        <w:t xml:space="preserve"> Übernehmen Sie exakt die Maße von der linken Seite.</w:t>
      </w:r>
    </w:p>
    <w:p w14:paraId="1EECF2CF" w14:textId="77777777" w:rsidR="003C21BE" w:rsidRDefault="003C21BE" w:rsidP="003C21BE">
      <w:pPr>
        <w:pStyle w:val="Listenabsatz"/>
        <w:tabs>
          <w:tab w:val="left" w:pos="426"/>
        </w:tabs>
        <w:spacing w:line="312" w:lineRule="auto"/>
        <w:ind w:left="360"/>
        <w:rPr>
          <w:noProof/>
          <w:sz w:val="22"/>
          <w:lang w:eastAsia="de-DE"/>
        </w:rPr>
      </w:pPr>
    </w:p>
    <w:p w14:paraId="032BA8AC" w14:textId="77777777" w:rsidR="003C21BE" w:rsidRPr="00F80A25" w:rsidRDefault="003C21BE" w:rsidP="003C21BE">
      <w:pPr>
        <w:pStyle w:val="Listenabsatz"/>
        <w:tabs>
          <w:tab w:val="left" w:pos="426"/>
        </w:tabs>
        <w:spacing w:line="312" w:lineRule="auto"/>
        <w:ind w:left="360"/>
        <w:rPr>
          <w:sz w:val="22"/>
        </w:rPr>
      </w:pPr>
      <w:r>
        <w:rPr>
          <w:noProof/>
          <w:sz w:val="22"/>
          <w:lang w:eastAsia="de-DE"/>
        </w:rPr>
        <mc:AlternateContent>
          <mc:Choice Requires="wpg">
            <w:drawing>
              <wp:anchor distT="0" distB="0" distL="114300" distR="114300" simplePos="0" relativeHeight="251713024" behindDoc="0" locked="0" layoutInCell="1" allowOverlap="1" wp14:anchorId="149B046E" wp14:editId="7C507031">
                <wp:simplePos x="0" y="0"/>
                <wp:positionH relativeFrom="column">
                  <wp:posOffset>346710</wp:posOffset>
                </wp:positionH>
                <wp:positionV relativeFrom="paragraph">
                  <wp:posOffset>138430</wp:posOffset>
                </wp:positionV>
                <wp:extent cx="5492115" cy="2583815"/>
                <wp:effectExtent l="0" t="0" r="13335" b="26035"/>
                <wp:wrapNone/>
                <wp:docPr id="2021" name="Gruppieren 2021"/>
                <wp:cNvGraphicFramePr/>
                <a:graphic xmlns:a="http://schemas.openxmlformats.org/drawingml/2006/main">
                  <a:graphicData uri="http://schemas.microsoft.com/office/word/2010/wordprocessingGroup">
                    <wpg:wgp>
                      <wpg:cNvGrpSpPr/>
                      <wpg:grpSpPr>
                        <a:xfrm>
                          <a:off x="0" y="0"/>
                          <a:ext cx="5492115" cy="2583815"/>
                          <a:chOff x="0" y="0"/>
                          <a:chExt cx="5492115" cy="2583815"/>
                        </a:xfrm>
                      </wpg:grpSpPr>
                      <wpg:grpSp>
                        <wpg:cNvPr id="2022" name="Gruppieren 2022"/>
                        <wpg:cNvGrpSpPr/>
                        <wpg:grpSpPr>
                          <a:xfrm>
                            <a:off x="0" y="0"/>
                            <a:ext cx="5492115" cy="2583815"/>
                            <a:chOff x="0" y="0"/>
                            <a:chExt cx="5492115" cy="2583815"/>
                          </a:xfrm>
                        </wpg:grpSpPr>
                        <wps:wsp>
                          <wps:cNvPr id="2023" name="Textfeld 2023"/>
                          <wps:cNvSpPr txBox="1"/>
                          <wps:spPr>
                            <a:xfrm>
                              <a:off x="2762250" y="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11DC0" w14:textId="77777777" w:rsidR="008A6EA7" w:rsidRPr="002D3A49" w:rsidRDefault="008A6EA7" w:rsidP="003C21BE">
                                <w:pPr>
                                  <w:rPr>
                                    <w:sz w:val="26"/>
                                  </w:rPr>
                                </w:pPr>
                                <w:r w:rsidRPr="002D3A49">
                                  <w:rPr>
                                    <w:rFonts w:ascii="Cambria" w:hAnsi="Cambria"/>
                                    <w:sz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4" name="Gruppieren 2024"/>
                          <wpg:cNvGrpSpPr/>
                          <wpg:grpSpPr>
                            <a:xfrm>
                              <a:off x="1857375" y="161925"/>
                              <a:ext cx="628015" cy="587114"/>
                              <a:chOff x="0" y="0"/>
                              <a:chExt cx="628015" cy="587114"/>
                            </a:xfrm>
                          </wpg:grpSpPr>
                          <wps:wsp>
                            <wps:cNvPr id="2025" name="Textfeld 2025"/>
                            <wps:cNvSpPr txBox="1"/>
                            <wps:spPr>
                              <a:xfrm>
                                <a:off x="213360" y="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477FF" w14:textId="77777777" w:rsidR="008A6EA7" w:rsidRPr="002D3A49" w:rsidRDefault="008A6EA7" w:rsidP="003C21BE">
                                  <w:pPr>
                                    <w:rPr>
                                      <w:sz w:val="26"/>
                                    </w:rPr>
                                  </w:pPr>
                                  <w:r w:rsidRPr="002D3A49">
                                    <w:rPr>
                                      <w:rFonts w:ascii="Cambria" w:hAnsi="Cambria"/>
                                      <w:sz w:val="2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6" name="Gerade Verbindung mit Pfeil 2026"/>
                            <wps:cNvCnPr/>
                            <wps:spPr>
                              <a:xfrm flipH="1">
                                <a:off x="0" y="236220"/>
                                <a:ext cx="309283" cy="3508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027" name="Gerade Verbindung mit Pfeil 2027"/>
                          <wps:cNvCnPr/>
                          <wps:spPr>
                            <a:xfrm flipH="1">
                              <a:off x="2905125" y="285750"/>
                              <a:ext cx="45085" cy="5892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028" name="Gruppieren 2028"/>
                          <wpg:cNvGrpSpPr/>
                          <wpg:grpSpPr>
                            <a:xfrm>
                              <a:off x="0" y="161925"/>
                              <a:ext cx="5492115" cy="2421890"/>
                              <a:chOff x="0" y="-21266"/>
                              <a:chExt cx="5492177" cy="2422201"/>
                            </a:xfrm>
                          </wpg:grpSpPr>
                          <wps:wsp>
                            <wps:cNvPr id="2029" name="Textfeld 2029"/>
                            <wps:cNvSpPr txBox="1"/>
                            <wps:spPr>
                              <a:xfrm>
                                <a:off x="1400175" y="20574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BA4B0" w14:textId="77777777" w:rsidR="008A6EA7" w:rsidRDefault="008A6EA7" w:rsidP="003C21BE">
                                  <w: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30" name="Gruppieren 2030"/>
                            <wpg:cNvGrpSpPr/>
                            <wpg:grpSpPr>
                              <a:xfrm>
                                <a:off x="0" y="-21266"/>
                                <a:ext cx="5492177" cy="2422201"/>
                                <a:chOff x="0" y="-21266"/>
                                <a:chExt cx="5492177" cy="2422201"/>
                              </a:xfrm>
                            </wpg:grpSpPr>
                            <wps:wsp>
                              <wps:cNvPr id="2031" name="Textfeld 2031"/>
                              <wps:cNvSpPr txBox="1"/>
                              <wps:spPr>
                                <a:xfrm>
                                  <a:off x="828675" y="20574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D34D1" w14:textId="77777777" w:rsidR="008A6EA7" w:rsidRDefault="008A6EA7" w:rsidP="003C21BE">
                                    <w: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32" name="Gruppieren 2032"/>
                              <wpg:cNvGrpSpPr/>
                              <wpg:grpSpPr>
                                <a:xfrm>
                                  <a:off x="0" y="-21266"/>
                                  <a:ext cx="5492177" cy="2422201"/>
                                  <a:chOff x="0" y="-21266"/>
                                  <a:chExt cx="5492177" cy="2422201"/>
                                </a:xfrm>
                              </wpg:grpSpPr>
                              <wps:wsp>
                                <wps:cNvPr id="2033" name="Textfeld 2033"/>
                                <wps:cNvSpPr txBox="1"/>
                                <wps:spPr>
                                  <a:xfrm rot="16200000">
                                    <a:off x="5210175" y="1095375"/>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E7542" w14:textId="77777777" w:rsidR="008A6EA7" w:rsidRDefault="008A6EA7" w:rsidP="003C21BE">
                                      <w: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34" name="Gruppieren 2034"/>
                                <wpg:cNvGrpSpPr/>
                                <wpg:grpSpPr>
                                  <a:xfrm>
                                    <a:off x="0" y="-21266"/>
                                    <a:ext cx="5492177" cy="2422201"/>
                                    <a:chOff x="0" y="-21266"/>
                                    <a:chExt cx="5492177" cy="2422201"/>
                                  </a:xfrm>
                                </wpg:grpSpPr>
                                <wps:wsp>
                                  <wps:cNvPr id="2035" name="Textfeld 2035"/>
                                  <wps:cNvSpPr txBox="1"/>
                                  <wps:spPr>
                                    <a:xfrm rot="16200000">
                                      <a:off x="-9525" y="142875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CF149" w14:textId="77777777" w:rsidR="008A6EA7" w:rsidRDefault="008A6EA7" w:rsidP="003C21BE">
                                        <w: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36" name="Gruppieren 2036"/>
                                  <wpg:cNvGrpSpPr/>
                                  <wpg:grpSpPr>
                                    <a:xfrm>
                                      <a:off x="0" y="-21266"/>
                                      <a:ext cx="5492177" cy="2422201"/>
                                      <a:chOff x="0" y="-21266"/>
                                      <a:chExt cx="5492177" cy="2422201"/>
                                    </a:xfrm>
                                  </wpg:grpSpPr>
                                  <wpg:grpSp>
                                    <wpg:cNvPr id="2037" name="Gruppieren 2037"/>
                                    <wpg:cNvGrpSpPr/>
                                    <wpg:grpSpPr>
                                      <a:xfrm>
                                        <a:off x="3838575" y="95250"/>
                                        <a:ext cx="1280913" cy="396810"/>
                                        <a:chOff x="0" y="0"/>
                                        <a:chExt cx="1280913" cy="396810"/>
                                      </a:xfrm>
                                    </wpg:grpSpPr>
                                    <wps:wsp>
                                      <wps:cNvPr id="2038" name="Gerade Verbindung 2401"/>
                                      <wps:cNvCnPr/>
                                      <wps:spPr>
                                        <a:xfrm>
                                          <a:off x="0" y="57150"/>
                                          <a:ext cx="128091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9" name="Gerade Verbindung 2402"/>
                                      <wps:cNvCnPr/>
                                      <wps:spPr>
                                        <a:xfrm>
                                          <a:off x="88900" y="0"/>
                                          <a:ext cx="0" cy="39681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0" name="Gerade Verbindung 2403"/>
                                      <wps:cNvCnPr/>
                                      <wps:spPr>
                                        <a:xfrm>
                                          <a:off x="1200150" y="0"/>
                                          <a:ext cx="0" cy="39681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1" name="Gerade Verbindung 2404"/>
                                      <wps:cNvCnPr/>
                                      <wps:spPr>
                                        <a:xfrm rot="5400000">
                                          <a:off x="25400" y="0"/>
                                          <a:ext cx="107924" cy="10793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2" name="Gerade Verbindung 2405"/>
                                      <wps:cNvCnPr/>
                                      <wps:spPr>
                                        <a:xfrm rot="5400000">
                                          <a:off x="1149350" y="0"/>
                                          <a:ext cx="107924" cy="10793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43" name="Gruppieren 2043"/>
                                    <wpg:cNvGrpSpPr/>
                                    <wpg:grpSpPr>
                                      <a:xfrm>
                                        <a:off x="0" y="-21266"/>
                                        <a:ext cx="5492177" cy="2422201"/>
                                        <a:chOff x="0" y="-21266"/>
                                        <a:chExt cx="5492177" cy="2422201"/>
                                      </a:xfrm>
                                    </wpg:grpSpPr>
                                    <wpg:grpSp>
                                      <wpg:cNvPr id="2044" name="Gruppieren 2044"/>
                                      <wpg:cNvGrpSpPr/>
                                      <wpg:grpSpPr>
                                        <a:xfrm>
                                          <a:off x="0" y="-21266"/>
                                          <a:ext cx="5492177" cy="2422201"/>
                                          <a:chOff x="0" y="-21266"/>
                                          <a:chExt cx="5492177" cy="2422201"/>
                                        </a:xfrm>
                                      </wpg:grpSpPr>
                                      <wps:wsp>
                                        <wps:cNvPr id="2045" name="Textfeld 2045"/>
                                        <wps:cNvSpPr txBox="1"/>
                                        <wps:spPr>
                                          <a:xfrm rot="16200000">
                                            <a:off x="-14922" y="78105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CBFFB" w14:textId="77777777" w:rsidR="008A6EA7" w:rsidRPr="006F7AE1" w:rsidRDefault="008A6EA7" w:rsidP="003C21BE">
                                              <w:pPr>
                                                <w:rPr>
                                                  <w:color w:val="FF0000"/>
                                                </w:rPr>
                                              </w:pPr>
                                              <w:r w:rsidRPr="00A60C13">
                                                <w:rPr>
                                                  <w:rFonts w:ascii="Segoe Script" w:hAnsi="Segoe Script"/>
                                                  <w:sz w:val="18"/>
                                                  <w:szCs w:val="1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46" name="Gruppieren 2046"/>
                                        <wpg:cNvGrpSpPr/>
                                        <wpg:grpSpPr>
                                          <a:xfrm>
                                            <a:off x="89853" y="-21266"/>
                                            <a:ext cx="5402324" cy="2422201"/>
                                            <a:chOff x="0" y="-21266"/>
                                            <a:chExt cx="5402324" cy="2422201"/>
                                          </a:xfrm>
                                        </wpg:grpSpPr>
                                        <wpg:grpSp>
                                          <wpg:cNvPr id="2047" name="Gruppieren 2047"/>
                                          <wpg:cNvGrpSpPr/>
                                          <wpg:grpSpPr>
                                            <a:xfrm>
                                              <a:off x="0" y="95250"/>
                                              <a:ext cx="5402324" cy="2305685"/>
                                              <a:chOff x="0" y="0"/>
                                              <a:chExt cx="5402324" cy="2305685"/>
                                            </a:xfrm>
                                          </wpg:grpSpPr>
                                          <wpg:grpSp>
                                            <wpg:cNvPr id="2688" name="Gruppieren 2688"/>
                                            <wpg:cNvGrpSpPr/>
                                            <wpg:grpSpPr>
                                              <a:xfrm>
                                                <a:off x="0" y="0"/>
                                                <a:ext cx="4958715" cy="2305685"/>
                                                <a:chOff x="0" y="0"/>
                                                <a:chExt cx="4958715" cy="2305685"/>
                                              </a:xfrm>
                                            </wpg:grpSpPr>
                                            <wpg:grpSp>
                                              <wpg:cNvPr id="2689" name="Gruppieren 2689"/>
                                              <wpg:cNvGrpSpPr/>
                                              <wpg:grpSpPr>
                                                <a:xfrm>
                                                  <a:off x="0" y="0"/>
                                                  <a:ext cx="4958715" cy="2305685"/>
                                                  <a:chOff x="0" y="0"/>
                                                  <a:chExt cx="4959342" cy="2306062"/>
                                                </a:xfrm>
                                              </wpg:grpSpPr>
                                              <wpg:grpSp>
                                                <wpg:cNvPr id="2690" name="Gruppieren 2690"/>
                                                <wpg:cNvGrpSpPr/>
                                                <wpg:grpSpPr>
                                                  <a:xfrm>
                                                    <a:off x="447152" y="422031"/>
                                                    <a:ext cx="4512190" cy="1441677"/>
                                                    <a:chOff x="0" y="0"/>
                                                    <a:chExt cx="4512190" cy="1441677"/>
                                                  </a:xfrm>
                                                </wpg:grpSpPr>
                                                <wps:wsp>
                                                  <wps:cNvPr id="2691" name="Gerade Verbindung 2414"/>
                                                  <wps:cNvCnPr/>
                                                  <wps:spPr>
                                                    <a:xfrm flipH="1" flipV="1">
                                                      <a:off x="0" y="0"/>
                                                      <a:ext cx="19495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2" name="Gerade Verbindung 2415"/>
                                                  <wps:cNvCnPr/>
                                                  <wps:spPr>
                                                    <a:xfrm>
                                                      <a:off x="0" y="0"/>
                                                      <a:ext cx="0" cy="14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3" name="Gerade Verbindung 2416"/>
                                                  <wps:cNvCnPr/>
                                                  <wps:spPr>
                                                    <a:xfrm>
                                                      <a:off x="0" y="1440611"/>
                                                      <a:ext cx="22256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4" name="Gerade Verbindung 2417"/>
                                                  <wps:cNvCnPr/>
                                                  <wps:spPr>
                                                    <a:xfrm flipV="1">
                                                      <a:off x="2501660" y="1440611"/>
                                                      <a:ext cx="2010530" cy="10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5" name="Gerade Verbindung 2418"/>
                                                  <wps:cNvCnPr/>
                                                  <wps:spPr>
                                                    <a:xfrm flipV="1">
                                                      <a:off x="4511615" y="0"/>
                                                      <a:ext cx="0" cy="14395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6" name="Gerade Verbindung 2419"/>
                                                  <wps:cNvCnPr/>
                                                  <wps:spPr>
                                                    <a:xfrm flipH="1">
                                                      <a:off x="2294626" y="0"/>
                                                      <a:ext cx="22174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97" name="Gruppieren 2697"/>
                                                <wpg:cNvGrpSpPr/>
                                                <wpg:grpSpPr>
                                                  <a:xfrm>
                                                    <a:off x="0" y="356716"/>
                                                    <a:ext cx="397510" cy="1587500"/>
                                                    <a:chOff x="0" y="0"/>
                                                    <a:chExt cx="397510" cy="1587500"/>
                                                  </a:xfrm>
                                                </wpg:grpSpPr>
                                                <wps:wsp>
                                                  <wps:cNvPr id="2698" name="Gerade Verbindung 2421"/>
                                                  <wps:cNvCnPr/>
                                                  <wps:spPr>
                                                    <a:xfrm flipH="1">
                                                      <a:off x="0" y="65315"/>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9" name="Gerade Verbindung 2422"/>
                                                  <wps:cNvCnPr/>
                                                  <wps:spPr>
                                                    <a:xfrm>
                                                      <a:off x="90435" y="0"/>
                                                      <a:ext cx="0" cy="15875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0" name="Gerade Verbindung 2423"/>
                                                  <wps:cNvCnPr/>
                                                  <wps:spPr>
                                                    <a:xfrm flipH="1">
                                                      <a:off x="0" y="1502229"/>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1" name="Gerade Verbindung 2424"/>
                                                  <wps:cNvCnPr/>
                                                  <wps:spPr>
                                                    <a:xfrm flipH="1">
                                                      <a:off x="0" y="783772"/>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2" name="Gerade Verbindung 2425"/>
                                                  <wps:cNvCnPr/>
                                                  <wps:spPr>
                                                    <a:xfrm>
                                                      <a:off x="35169" y="10049"/>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3" name="Gerade Verbindung 2426"/>
                                                  <wps:cNvCnPr/>
                                                  <wps:spPr>
                                                    <a:xfrm>
                                                      <a:off x="35169" y="728506"/>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4" name="Gerade Verbindung 2427"/>
                                                  <wps:cNvCnPr/>
                                                  <wps:spPr>
                                                    <a:xfrm>
                                                      <a:off x="35169" y="1446963"/>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05" name="Gruppieren 2705"/>
                                                <wpg:cNvGrpSpPr/>
                                                <wpg:grpSpPr>
                                                  <a:xfrm>
                                                    <a:off x="356717" y="1904163"/>
                                                    <a:ext cx="1280795" cy="401899"/>
                                                    <a:chOff x="0" y="0"/>
                                                    <a:chExt cx="1280795" cy="401899"/>
                                                  </a:xfrm>
                                                </wpg:grpSpPr>
                                                <wps:wsp>
                                                  <wps:cNvPr id="2706" name="Gerade Verbindung 2429"/>
                                                  <wps:cNvCnPr/>
                                                  <wps:spPr>
                                                    <a:xfrm>
                                                      <a:off x="90435" y="0"/>
                                                      <a:ext cx="0" cy="39690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7" name="Gerade Verbindung 2430"/>
                                                  <wps:cNvCnPr/>
                                                  <wps:spPr>
                                                    <a:xfrm>
                                                      <a:off x="0" y="316523"/>
                                                      <a:ext cx="12807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8" name="Gerade Verbindung 2431"/>
                                                  <wps:cNvCnPr/>
                                                  <wps:spPr>
                                                    <a:xfrm>
                                                      <a:off x="849085"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9" name="Gerade Verbindung 2432"/>
                                                  <wps:cNvCnPr/>
                                                  <wps:spPr>
                                                    <a:xfrm>
                                                      <a:off x="1205802" y="5024"/>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0" name="Gerade Verbindung 2433"/>
                                                  <wps:cNvCnPr/>
                                                  <wps:spPr>
                                                    <a:xfrm rot="5400000">
                                                      <a:off x="35169" y="261257"/>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1" name="Gerade Verbindung 2434"/>
                                                  <wps:cNvCnPr/>
                                                  <wps:spPr>
                                                    <a:xfrm rot="5400000">
                                                      <a:off x="788795" y="261257"/>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2" name="Gerade Verbindung 2435"/>
                                                  <wps:cNvCnPr/>
                                                  <wps:spPr>
                                                    <a:xfrm rot="5400000">
                                                      <a:off x="1150536" y="256233"/>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13" name="Gruppieren 2713"/>
                                                <wpg:cNvGrpSpPr/>
                                                <wpg:grpSpPr>
                                                  <a:xfrm>
                                                    <a:off x="356717" y="0"/>
                                                    <a:ext cx="1281165" cy="396875"/>
                                                    <a:chOff x="0" y="0"/>
                                                    <a:chExt cx="1281165" cy="396875"/>
                                                  </a:xfrm>
                                                </wpg:grpSpPr>
                                                <wps:wsp>
                                                  <wps:cNvPr id="2714" name="Gerade Verbindung 2437"/>
                                                  <wps:cNvCnPr/>
                                                  <wps:spPr>
                                                    <a:xfrm>
                                                      <a:off x="0" y="60290"/>
                                                      <a:ext cx="12811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5" name="Gerade Verbindung 2438"/>
                                                  <wps:cNvCnPr/>
                                                  <wps:spPr>
                                                    <a:xfrm>
                                                      <a:off x="90435"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6" name="Gerade Verbindung 2439"/>
                                                  <wps:cNvCnPr/>
                                                  <wps:spPr>
                                                    <a:xfrm>
                                                      <a:off x="1205802"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7" name="Gerade Verbindung 2440"/>
                                                  <wps:cNvCnPr/>
                                                  <wps:spPr>
                                                    <a:xfrm rot="5400000">
                                                      <a:off x="30145" y="0"/>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8" name="Gerade Verbindung 2441"/>
                                                  <wps:cNvCnPr/>
                                                  <wps:spPr>
                                                    <a:xfrm rot="5400000">
                                                      <a:off x="1150536" y="0"/>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719" name="Gerade Verbindung 2442"/>
                                              <wps:cNvCnPr/>
                                              <wps:spPr>
                                                <a:xfrm>
                                                  <a:off x="1205802" y="422031"/>
                                                  <a:ext cx="0" cy="144144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720" name="Gerade Verbindung 2443"/>
                                              <wps:cNvCnPr/>
                                              <wps:spPr>
                                                <a:xfrm>
                                                  <a:off x="1924260" y="417007"/>
                                                  <a:ext cx="0" cy="144081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2721" name="Gruppieren 2721"/>
                                            <wpg:cNvGrpSpPr/>
                                            <wpg:grpSpPr>
                                              <a:xfrm>
                                                <a:off x="5005449" y="344384"/>
                                                <a:ext cx="396875" cy="1586865"/>
                                                <a:chOff x="0" y="0"/>
                                                <a:chExt cx="396875" cy="1586865"/>
                                              </a:xfrm>
                                            </wpg:grpSpPr>
                                            <wps:wsp>
                                              <wps:cNvPr id="2722" name="Gerade Verbindung 2445"/>
                                              <wps:cNvCnPr/>
                                              <wps:spPr>
                                                <a:xfrm flipH="1">
                                                  <a:off x="0" y="77190"/>
                                                  <a:ext cx="3968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3" name="Gerade Verbindung 2446"/>
                                              <wps:cNvCnPr/>
                                              <wps:spPr>
                                                <a:xfrm>
                                                  <a:off x="308759" y="0"/>
                                                  <a:ext cx="0" cy="158686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4" name="Gerade Verbindung 2447"/>
                                              <wps:cNvCnPr/>
                                              <wps:spPr>
                                                <a:xfrm flipH="1">
                                                  <a:off x="0" y="1514104"/>
                                                  <a:ext cx="3968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5" name="Gerade Verbindung 2448"/>
                                              <wps:cNvCnPr/>
                                              <wps:spPr>
                                                <a:xfrm>
                                                  <a:off x="255320" y="23751"/>
                                                  <a:ext cx="107315" cy="1073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6" name="Gerade Verbindung 2449"/>
                                              <wps:cNvCnPr/>
                                              <wps:spPr>
                                                <a:xfrm>
                                                  <a:off x="249382" y="1454728"/>
                                                  <a:ext cx="107315" cy="1073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727" name="Textfeld 2727"/>
                                          <wps:cNvSpPr txBox="1"/>
                                          <wps:spPr>
                                            <a:xfrm>
                                              <a:off x="942975" y="-21266"/>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16312"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2728" name="Gerade Verbindung 2451"/>
                                      <wps:cNvCnPr/>
                                      <wps:spPr>
                                        <a:xfrm>
                                          <a:off x="1647825" y="771525"/>
                                          <a:ext cx="1" cy="862331"/>
                                        </a:xfrm>
                                        <a:prstGeom prst="line">
                                          <a:avLst/>
                                        </a:prstGeom>
                                        <a:ln w="63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729" name="Gerade Verbindung 2452"/>
                                      <wps:cNvCnPr/>
                                      <wps:spPr>
                                        <a:xfrm>
                                          <a:off x="1171575" y="1200150"/>
                                          <a:ext cx="965200" cy="0"/>
                                        </a:xfrm>
                                        <a:prstGeom prst="line">
                                          <a:avLst/>
                                        </a:prstGeom>
                                        <a:ln w="63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730" name="Gerade Verbindung 2453"/>
                                      <wps:cNvCnPr/>
                                      <wps:spPr>
                                        <a:xfrm>
                                          <a:off x="3419475" y="1200150"/>
                                          <a:ext cx="965200" cy="0"/>
                                        </a:xfrm>
                                        <a:prstGeom prst="line">
                                          <a:avLst/>
                                        </a:prstGeom>
                                        <a:ln w="63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731" name="Gerade Verbindung 2454"/>
                                      <wps:cNvCnPr/>
                                      <wps:spPr>
                                        <a:xfrm>
                                          <a:off x="3924300" y="800100"/>
                                          <a:ext cx="0" cy="862330"/>
                                        </a:xfrm>
                                        <a:prstGeom prst="line">
                                          <a:avLst/>
                                        </a:prstGeom>
                                        <a:ln w="63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2732" name="Gruppieren 2732"/>
                                    <wpg:cNvGrpSpPr/>
                                    <wpg:grpSpPr>
                                      <a:xfrm>
                                        <a:off x="2981325" y="447675"/>
                                        <a:ext cx="396875" cy="1586865"/>
                                        <a:chOff x="0" y="0"/>
                                        <a:chExt cx="397432" cy="1587240"/>
                                      </a:xfrm>
                                    </wpg:grpSpPr>
                                    <wps:wsp>
                                      <wps:cNvPr id="2733" name="Gerade Verbindung 2456"/>
                                      <wps:cNvCnPr/>
                                      <wps:spPr>
                                        <a:xfrm flipH="1">
                                          <a:off x="0" y="63500"/>
                                          <a:ext cx="39743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4" name="Gerade Verbindung 2457"/>
                                      <wps:cNvCnPr/>
                                      <wps:spPr>
                                        <a:xfrm>
                                          <a:off x="95250" y="0"/>
                                          <a:ext cx="0" cy="15872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5" name="Gerade Verbindung 2458"/>
                                      <wps:cNvCnPr/>
                                      <wps:spPr>
                                        <a:xfrm flipH="1">
                                          <a:off x="0" y="781050"/>
                                          <a:ext cx="39743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6" name="Gerade Verbindung 2459"/>
                                      <wps:cNvCnPr/>
                                      <wps:spPr>
                                        <a:xfrm>
                                          <a:off x="38100" y="6350"/>
                                          <a:ext cx="107928" cy="1079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7" name="Gerade Verbindung 2460"/>
                                      <wps:cNvCnPr/>
                                      <wps:spPr>
                                        <a:xfrm>
                                          <a:off x="38100" y="723900"/>
                                          <a:ext cx="107928" cy="1079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grpSp>
                      <wps:wsp>
                        <wps:cNvPr id="2738" name="Textfeld 2738"/>
                        <wps:cNvSpPr txBox="1"/>
                        <wps:spPr>
                          <a:xfrm>
                            <a:off x="4381500" y="161925"/>
                            <a:ext cx="195578" cy="1657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8162D"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9B046E" id="Gruppieren 2021" o:spid="_x0000_s1458" style="position:absolute;left:0;text-align:left;margin-left:27.3pt;margin-top:10.9pt;width:432.45pt;height:203.45pt;z-index:251713024" coordsize="54921,2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r7sQ8AAPO1AAAOAAAAZHJzL2Uyb0RvYy54bWzsXWuP28YV/V6g/0HQ92T5fiyyLlw7dgsY&#10;iVGnyWdaonaFUqRK0d51f33PneE8SA25pGzL1maCYC1RpMQZ3jn33nMf89PfHnbF4mNeH7ZVebN0&#10;f3SWi7xcVetteXuz/Pdvr35IlotDk5XrrKjK/Gb5KT8s//bsr3/56X5/nXvVXVWs83qBLykP1/f7&#10;m+Vd0+yvr64Oq7t8lx1+rPZ5iQ83Vb3LGrytb6/WdXaPb98VV57jRFf3Vb3e19UqPxxw9CX/cPmM&#10;ff9mk6+aXzebQ94sipsl7q1hf2v29z39vXr2U3Z9W2f7u+2qvY3shLvYZdsSPyq/6mXWZIsP9fbo&#10;q3bbVV0dqk3z46raXVWbzXaVszFgNK7TG83ruvqwZ2O5vb6/3ctpwtT25unkr1398vFtvdiub5ae&#10;47nLRZnt8JRe1x/2+21e5+WCHcYs3e9vr3Hy63r/bv+2bg/c8nc08IdNvaN/MaTFA5vfT3J+84dm&#10;scLBMEg91w2XixU+88LET/CGPYHVHR7T0XWru58fufJK/PAV3Z+8HflG3rcapGcepEc3cmGDxJI5&#10;KKk4fJ5UvLvL9jkTtgM9aDVhvpiw3/AcN3mxJpnw+XSxU0kgFs3D3ys8YlccP+CgQS68OPK8ECvx&#10;WDoCN4jCVjh8P409JhvyCWfX+/rQvM6r3YJe3CxrLG625rKPbw4Nnh5OFafQLx+qYrt+tS0K9oYA&#10;JX9R1IuPGaCgaNiN4orOWUW5uL9ZRj5ukC4qK7qcf3NR0pGcQUr7c/f7wzUfJnvVfCpyOqco/5Vv&#10;sKTYKjD8drZa5aX8fXY2nbXBT825sD1f3dWci/k4cAX75aps5MW7bVnVbPQMg9WUrf8jpmzDz8eE&#10;a+Oml83D+weGJQkDVjr0vlp/gnTUFUfew371aoun9yY7NG+zGlALUYD6aH7Fn01RYfar9tVycVfV&#10;/zMdp/Mh6/h0ubgHdN8sD//9kNX5clH8s8QqSN0gIKxnb4Iw9vCm1j95r39Sfti9qCASAD/cHXtJ&#10;5zeFeLmpq90f0DLP6VfxUVau8Ns3y0a8fNFwhQIttcqfP2cnAd33WfOmfLdf0VfTNJNs/vbwR1bv&#10;WwFusJ5+qcS6y657cszPpSvL6vmHptpsmZCrWW0fADCAIxeDPwliagEHYgF3YT04AfHcJIz9GIsU&#10;y9eN3JSvUayLFqcjL3EEwIdJ7LrsR7Lrx/DdfJ1c+310Pw/wYZhcHerAx0CJngEwchbwub4fQXos&#10;7gk8FejzlHBPqj+Le+fCvfNgQSSw4HVeZ+t88Xtev9+W6w/l7WK3bRZvN/m2ILsoEvYP4OFF2RrK&#10;wkzgxupiU2z3/xBaoWMvez6so9YpEZDqO6mXwAYjmxmGSZIySJXQqGyeVqscmjrb3t41L6qyhIVU&#10;1Vz79JQL2VGkWrhZ0zGCenq/eRB6v3NWk22Ln8v1ovm0h8OQ1XV1T0PHfdFXcsuAmYCElQeDbcRv&#10;q/djF2obqTkatI04INAM0YQwna20Gint88hxPFGO4xPl2Eud0IVVQHrOg7EASxpjVgZCAAnGpyTM&#10;YQLBZh9bYe56J91VcG5D/zRhHnO5wQGZeIWEy9gJvILJ9OySC4HnJmkrez3j8wfP9SKG02SX/qwz&#10;DDGWB+MmAg84LHCPUxtqtZJje671moqp023QVFucc2xQN3Act7XePSeM8ba7Ot00DLEk2Ry4EUx9&#10;64J/TytzlgveElrfxgWHDHH3Gy+4640X3O3Giyfvcvs0yGMmFYehDE8iGXXQEpYhQzwDZB252/rF&#10;3zvi+ZKE1hAPB9nEzfa6Ey+JLODBPv8TcI6Skv4WvjcW/J8a8MxRFf/0qIqOWU8b8EzxFV8K8xSa&#10;kdPrboSAKP5jZHNLK4SeKy0+10lD4m47/pi1+J5O0KUl9K3F9w2CLL45yILD1uJrczNEoItcZz3A&#10;DCfzOM7CPc/21Ed93GEA/CENWzbKDbzkiI6y8Pd04E9G5qz9d/YYs6/iI3rqEA5fMvy1GUXSZZch&#10;dV/R6J3htqz5LEbTRxoUeHLGmBNY9Sk5cOSpK+I/aZS4ZlZTHhWEpmu+UHLt34TP9BUVfBRH8wLO&#10;uLagPxA9o2BCJ2YWxu7onLGJkaM+CpcV25Kyno6yL1SArJMS1ImB9YJXijjXzrIBMZZcJEKCPBBI&#10;j9gQEKPDZ8ho8yWpfhzMhRBK4nQ4hKsJYYIwA5z/47QOHGQhW7lkrQyyBDcWDWRpdDLnjLusvdXU&#10;paxOSFhTy3FOUPZMMkgJai1DbAJC3f1/HAhdOP4EglYKGZKPCtKlRFPPgoSBJNuNSCgJhWEk5J5X&#10;iEhij3ny6JhJIl0nTj14ywSO9JrbiBYcLThK8zpQbLIJHKWjd4JYIiM1pfRuA1RaweS58V3Fexl4&#10;qZwZ7qwNpEIHkmvvpELj8JN0UwMzKYnDlzzc82hGEykZ6MjzOaQkQMgDxkEDxvDnj9xXm4UzxzU4&#10;N0LNysKR+cCWlDw7KRmYSUkcng9/SZqEUB5YsebANCrihFHrqeTByZk45sulUazUG889HCQmAzMx&#10;icPzh8yNJAMlCcteG63vhBFSevH9R6M94iSHrpw90ChRRKLGwNLhUwfa3qzINQhSql9qU5W9OYMc&#10;uvKEQSqiqjPINv9zFs1sNHmHbvXxJ4krU5/sdJYu6zuREzHebP4gkaUrmBB9kDx5d2auXBDgkXHF&#10;ikXo8LQxPfnc9Vz6PeZ7BoEbIXtukuAGSGo3XTk43HMYKVE66r7z2rtxNl3VorBXvxurUnorw03x&#10;8ON2Fr8Iu+56cZu2ohHnKM3t5t4qPk87Cw/A1ptQGS9UhKyzoZffjF6P0lHvnVf8j0ulRq8bYUut&#10;YMY6YQXLdXhifMdK4IpKwGniW7KcF7APVoOrxfj9ketRqtx8A3/kSpt8mD86kkAqKY9cloas9AmK&#10;RMJI2AgWCWkVntsZ+77lUPEvJjmcWmPX18rIEXCjtpbcLJdoJRNSDQLn2Hmxk4VIXmhOS1tGEye3&#10;6ZBXPBWIlPyWKfLjtm4US9QbiD8aDUbYyajN48ksPbNRiGPgpyEn0qxEWomUfYaiVLE1JrDUax7H&#10;JLJfWO95aRChLN8Q8PE8Nw6IIyeYtOr7ctS3osPGoj1RaiTD6PCpHJEfRjE3H5URiE5VIXLyuK4F&#10;ZxTClZ3EKQxcKFFRjfJ8BcdRqng1wyr09Dq8OasQ84M1FoU+d//Ms/dFlqBs3qWRBJZKWF6oI6cI&#10;UJM0zsvUS52ASg0E1isZPF68cg2eSCdYIXw6bAJRk4KgNgnhhFQ9xbIe8wqhAxaBGTdKIHXNYEER&#10;i9GyCqohZ4ws+TF5nJK0N9yBKk78OGa4asVR6xd6iTlRxLF//Wz6GPnyY+Kop8wMWIwaKPqhG0Hn&#10;Q0e7jhP0YJES9Ch1j7Na7PUXoP6trn5KunqU+Z/Snc8ojDFamTksbKBQ0Urj5aaLngsaR/l/bwL/&#10;b5RGcP5gy5jdacWxnyVwiZpaMT1jfFbsKM5ey5Shw/P5LMZkgR8jTQvH2D0SJ1SPQsNyZYvCzCRt&#10;lXGvmZ7kuvSyU8OF0qNWYz0fqxUDu8dslAncsrYQH+MR/DRKHfaVctCWRpDxsz9rxC12FBttoBFE&#10;a7ixiJsmg5xP9dGjke/EoOkBfeFa8sCSB51mK7Ezyu93+uw97q0lQcq6+Q5SqoBCBERIPVkotPV9&#10;or4vhnYcUceiadxEKETxM3rW8qRfkKmM/lJw2NIFVhBFM2NLpWpUKsVth6vwO034BtBwsP5ZMVle&#10;hIbobZ65qC6w5IElD8bbomHvnFHZnELzs12XDLX5cZIwFw162wrn1I26LHDqwDlK+nea980FTmwQ&#10;iORVnrCF9GqPo7DS6BY6Lxc6FfkzSnRRu7Pj9ukxDn8W0dVyVVIHewmSVVuKSxmIj9e+obOa6ULp&#10;4qhRnpHiQrWXmDMTvTCPa+b0QuRgNxeey2acM8suWHahyy5Q5veIPT0hq1zjuCbwrJZcYMyKNU10&#10;02SU60fvP6ZDTiAXelBomYXerhJWCnUpHGX70f3vUSkcZhYcF/UzhjxWaxlfrmV8powEFHaNKGi0&#10;AzxdLHW/rQeVVjAvVzCVM8N6DGidZ86SXeiOhgrQgORRgdUsSj1UYOoP0qp05NfQ//TV0qc7IYJP&#10;Pzy7CIX/zsvscMdFZo1X7Y3YPhffVZ8Ltq38sLMjegpONTTRE9Vra7oDFzUHvYCBEk0n4TVUVjQ7&#10;e5pdhvWpo+nwjqkx6uyEmtYzvUT53azGT6hHDAOkUpPB6AeBn/QipC3zJeoXowSUGJDvcRps4EIp&#10;l2qsZ6TBqK3iyKKckI0+UqwTx9QDik2OIMT0SWAfyeGfoDHsTgOiLzzJ3+U3oomRnDUmjfMa0fgO&#10;6C6+jntCKJRDmIjVa6XQptvIdBtqTDmCiRNCAyOY6IZu4DojOsWiIhbjZVgnZyIhaEO2EXmcFyXw&#10;wtD3AICUy4DdLZnX1gkWU8sBUTLWth+w6GjRUaHjaLyA1yDSwpjULM7D7gIJz0UESRugbqxrLoIJ&#10;s/JY9Pejvgx0VP7MN2HCUC7WoqbaGD3u1JA92pFeo8LSwEPfGgabpobWdl/Mp7MvprTvbAv6r9OC&#10;/lsDw2hMh1tEkxWYGwVx0u6YC7qDNs/t8B0gpqj8PqG8vM9myEf4jvr2/Yui5hz4q1dam98Oo76v&#10;D43iytlHdLuw7yxZ/p2R5aNxHPRsx2ObLqQuJLPVXmLvu46UpqiLo7Y9X6yx30CTCCulm/wJNY6O&#10;qWfusGeKDUDmSKkfoFO+ldJVXjZCUxSlaDLOO59OLga+DA/hTPwJFO+YlE6oDNEcAR+BR5+wkrQ6&#10;thEV3StFgKNFUabwvyaVZ6H0TFCqW6sjIUhUYQoh00OQojhzVgjSSxPXb41KbNES8ZJgxdLpQTRX&#10;BTGmhCDjgG6UdYRC71Xs3tzafw+beqe76WcMQaJgRcycIRM/nBD0GaHbyRDpRX/QLVBOQnf4NgRp&#10;2074o8EfXpc62fDmm4EZUk9bLYHFe7QGrRBaIaS+uyN29YSIzwgkmrbQtJhok/PL23d32T7HlvAt&#10;vsmQD1WXjojjvBIRHzu4cvOZkQQdHoISnxECEuHHlFtPNvxow49KFmVYx7QRCzJCZ1EOUhaRepT2&#10;DUUrjU8vDV/35ua+PhddIeMTWuDS13X+nMAlEljRIIADLrYaSo8CFNg8OxaQG4Ux3wVzGHJrEJhQ&#10;Edl19vHNocFiw6kUVnidV3AgxzP4C0lsdaISRdkJbJTVK7Bd/JspLAG/l6U5tj9HT+GwF/7poflU&#10;5HQOo8om82MXQ6zN2jxbyoiNXH7FyOX97Z5J/W2d7e+2q5dZk+nvGYtynXvVXVWs8/rZ/wEAAP//&#10;AwBQSwMEFAAGAAgAAAAhACd5wvrhAAAACQEAAA8AAABkcnMvZG93bnJldi54bWxMj0FLw0AUhO+C&#10;/2F5gje72djUNmZTSlFPRbAVxNs2eU1Cs29Ddpuk/97nSY/DDDPfZOvJtmLA3jeONKhZBAKpcGVD&#10;lYbPw+vDEoQPhkrTOkINV/Swzm9vMpOWbqQPHPahElxCPjUa6hC6VEpf1GiNn7kOib2T660JLPtK&#10;lr0Zudy2Mo6ihbSmIV6oTYfbGovz/mI1vI1m3Dyql2F3Pm2v34fk/WunUOv7u2nzDCLgFP7C8IvP&#10;6JAz09FdqPSi1ZDMF5zUECt+wP5KrRIQRw3zePkEMs/k/wf5DwAAAP//AwBQSwECLQAUAAYACAAA&#10;ACEAtoM4kv4AAADhAQAAEwAAAAAAAAAAAAAAAAAAAAAAW0NvbnRlbnRfVHlwZXNdLnhtbFBLAQIt&#10;ABQABgAIAAAAIQA4/SH/1gAAAJQBAAALAAAAAAAAAAAAAAAAAC8BAABfcmVscy8ucmVsc1BLAQIt&#10;ABQABgAIAAAAIQB17Pr7sQ8AAPO1AAAOAAAAAAAAAAAAAAAAAC4CAABkcnMvZTJvRG9jLnhtbFBL&#10;AQItABQABgAIAAAAIQAnecL64QAAAAkBAAAPAAAAAAAAAAAAAAAAAAsSAABkcnMvZG93bnJldi54&#10;bWxQSwUGAAAAAAQABADzAAAAGRMAAAAA&#10;">
                <v:group id="Gruppieren 2022" o:spid="_x0000_s1459" style="position:absolute;width:54921;height:25838" coordsize="54921,2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Textfeld 2023" o:spid="_x0000_s1460" type="#_x0000_t202" style="position:absolute;left:27622;width:414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RS6yAAAAN0AAAAPAAAAZHJzL2Rvd25yZXYueG1sRI9La8Mw&#10;EITvgf4HsYVeQiPHpg+cKCGUPkJusduE3BZra5taK2Optvvvo0Igx2FmvmGW69E0oqfO1ZYVzGcR&#10;COLC6ppLBZ/52/0zCOeRNTaWScEfOVivbiZLTLUdeE995ksRIOxSVFB536ZSuqIig25mW+LgfdvO&#10;oA+yK6XucAhw08g4ih6lwZrDQoUtvVRU/GS/RsFpWh53bnz/GpKHpH396POng86VursdNwsQnkZ/&#10;DV/aW60gjuIE/t+EJyBXZwAAAP//AwBQSwECLQAUAAYACAAAACEA2+H2y+4AAACFAQAAEwAAAAAA&#10;AAAAAAAAAAAAAAAAW0NvbnRlbnRfVHlwZXNdLnhtbFBLAQItABQABgAIAAAAIQBa9CxbvwAAABUB&#10;AAALAAAAAAAAAAAAAAAAAB8BAABfcmVscy8ucmVsc1BLAQItABQABgAIAAAAIQCa3RS6yAAAAN0A&#10;AAAPAAAAAAAAAAAAAAAAAAcCAABkcnMvZG93bnJldi54bWxQSwUGAAAAAAMAAwC3AAAA/AIAAAAA&#10;" fillcolor="white [3201]" stroked="f" strokeweight=".5pt">
                    <v:textbox>
                      <w:txbxContent>
                        <w:p w14:paraId="60911DC0" w14:textId="77777777" w:rsidR="008A6EA7" w:rsidRPr="002D3A49" w:rsidRDefault="008A6EA7" w:rsidP="003C21BE">
                          <w:pPr>
                            <w:rPr>
                              <w:sz w:val="26"/>
                            </w:rPr>
                          </w:pPr>
                          <w:r w:rsidRPr="002D3A49">
                            <w:rPr>
                              <w:rFonts w:ascii="Cambria" w:hAnsi="Cambria"/>
                              <w:sz w:val="28"/>
                            </w:rPr>
                            <w:t>②</w:t>
                          </w:r>
                        </w:p>
                      </w:txbxContent>
                    </v:textbox>
                  </v:shape>
                  <v:group id="Gruppieren 2024" o:spid="_x0000_s1461" style="position:absolute;left:18573;top:1619;width:6280;height:5871" coordsize="6280,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Textfeld 2025" o:spid="_x0000_s1462" type="#_x0000_t202" style="position:absolute;left:2133;width:414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lVxwAAAN0AAAAPAAAAZHJzL2Rvd25yZXYueG1sRI9Pa8JA&#10;FMTvBb/D8oReim4asUp0lVJqW7zV+Advj+wzCc2+Ddk1id/eLRR6HGbmN8xy3ZtKtNS40rKC53EE&#10;gjizuuRcwT7djOYgnEfWWFkmBTdysF4NHpaYaNvxN7U7n4sAYZeggsL7OpHSZQUZdGNbEwfvYhuD&#10;Psgml7rBLsBNJeMoepEGSw4LBdb0VlD2s7saBeen/LR1/cehm0wn9ftnm86OOlXqcdi/LkB46v1/&#10;+K/9pRXEUTyF3zfhCcjVHQAA//8DAFBLAQItABQABgAIAAAAIQDb4fbL7gAAAIUBAAATAAAAAAAA&#10;AAAAAAAAAAAAAABbQ29udGVudF9UeXBlc10ueG1sUEsBAi0AFAAGAAgAAAAhAFr0LFu/AAAAFQEA&#10;AAsAAAAAAAAAAAAAAAAAHwEAAF9yZWxzLy5yZWxzUEsBAi0AFAAGAAgAAAAhAHp4KVXHAAAA3QAA&#10;AA8AAAAAAAAAAAAAAAAABwIAAGRycy9kb3ducmV2LnhtbFBLBQYAAAAAAwADALcAAAD7AgAAAAA=&#10;" fillcolor="white [3201]" stroked="f" strokeweight=".5pt">
                      <v:textbox>
                        <w:txbxContent>
                          <w:p w14:paraId="413477FF" w14:textId="77777777" w:rsidR="008A6EA7" w:rsidRPr="002D3A49" w:rsidRDefault="008A6EA7" w:rsidP="003C21BE">
                            <w:pPr>
                              <w:rPr>
                                <w:sz w:val="26"/>
                              </w:rPr>
                            </w:pPr>
                            <w:r w:rsidRPr="002D3A49">
                              <w:rPr>
                                <w:rFonts w:ascii="Cambria" w:hAnsi="Cambria"/>
                                <w:sz w:val="28"/>
                              </w:rPr>
                              <w:t>①</w:t>
                            </w:r>
                          </w:p>
                        </w:txbxContent>
                      </v:textbox>
                    </v:shape>
                    <v:shape id="Gerade Verbindung mit Pfeil 2026" o:spid="_x0000_s1463" type="#_x0000_t32" style="position:absolute;top:2362;width:3092;height:35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CNwQAAAN0AAAAPAAAAZHJzL2Rvd25yZXYueG1sRI/dagIx&#10;EIXvC75DGKF3NeuCUlajiFrwzlZ9gHEzbqKbyZKkun17Uyj08nB+Ps582btW3ClE61nBeFSAIK69&#10;ttwoOB0/3t5BxISssfVMCn4ownIxeJljpf2Dv+h+SI3IIxwrVGBS6iopY23IYRz5jjh7Fx8cpixD&#10;I3XARx53rSyLYiodWs4Egx2tDdW3w7fL3JW9TjZBc709X+1nMLi/tKjU67BfzUAk6tN/+K+90wrK&#10;opzC75v8BOTiCQAA//8DAFBLAQItABQABgAIAAAAIQDb4fbL7gAAAIUBAAATAAAAAAAAAAAAAAAA&#10;AAAAAABbQ29udGVudF9UeXBlc10ueG1sUEsBAi0AFAAGAAgAAAAhAFr0LFu/AAAAFQEAAAsAAAAA&#10;AAAAAAAAAAAAHwEAAF9yZWxzLy5yZWxzUEsBAi0AFAAGAAgAAAAhAAzM0I3BAAAA3QAAAA8AAAAA&#10;AAAAAAAAAAAABwIAAGRycy9kb3ducmV2LnhtbFBLBQYAAAAAAwADALcAAAD1AgAAAAA=&#10;" strokecolor="black [3213]">
                      <v:stroke endarrow="open"/>
                    </v:shape>
                  </v:group>
                  <v:shape id="Gerade Verbindung mit Pfeil 2027" o:spid="_x0000_s1464" type="#_x0000_t32" style="position:absolute;left:29051;top:2857;width:451;height:58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UWwgAAAN0AAAAPAAAAZHJzL2Rvd25yZXYueG1sRI/dagIx&#10;EIXvC32HMIXe1awLtbI1iqiF3mnVB5huxk10M1mSqNu3bwTBy8P5+TiTWe9acaEQrWcFw0EBgrj2&#10;2nKjYL/7ehuDiAlZY+uZFPxRhNn0+WmClfZX/qHLNjUij3CsUIFJqaukjLUhh3HgO+LsHXxwmLIM&#10;jdQBr3nctbIsipF0aDkTDHa0MFSftmeXuXN7fF8GzfXq92g3weD60KJSry/9/BNEoj49wvf2t1ZQ&#10;FuUH3N7kJyCn/wAAAP//AwBQSwECLQAUAAYACAAAACEA2+H2y+4AAACFAQAAEwAAAAAAAAAAAAAA&#10;AAAAAAAAW0NvbnRlbnRfVHlwZXNdLnhtbFBLAQItABQABgAIAAAAIQBa9CxbvwAAABUBAAALAAAA&#10;AAAAAAAAAAAAAB8BAABfcmVscy8ucmVsc1BLAQItABQABgAIAAAAIQBjgHUWwgAAAN0AAAAPAAAA&#10;AAAAAAAAAAAAAAcCAABkcnMvZG93bnJldi54bWxQSwUGAAAAAAMAAwC3AAAA9gIAAAAA&#10;" strokecolor="black [3213]">
                    <v:stroke endarrow="open"/>
                  </v:shape>
                  <v:group id="Gruppieren 2028" o:spid="_x0000_s1465" style="position:absolute;top:1619;width:54921;height:24219"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shape id="Textfeld 2029" o:spid="_x0000_s1466" type="#_x0000_t202" style="position:absolute;left:14001;top:20574;width:195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T+yAAAAN0AAAAPAAAAZHJzL2Rvd25yZXYueG1sRI9bawIx&#10;FITfC/0P4RT6UjTbpXhZjdIWChYq4gWfD5vjZnVzst2kuvrrjVDwcZiZb5jxtLWVOFLjS8cKXrsJ&#10;COLc6ZILBZv1V2cAwgdkjZVjUnAmD9PJ48MYM+1OvKTjKhQiQthnqMCEUGdS+tyQRd91NXH0dq6x&#10;GKJsCqkbPEW4rWSaJD1pseS4YLCmT0P5YfVnFQzOb/OXba+/3VeL7w9zKX7554BKPT+17yMQgdpw&#10;D/+3Z1pBmqRDuL2JT0BOrgAAAP//AwBQSwECLQAUAAYACAAAACEA2+H2y+4AAACFAQAAEwAAAAAA&#10;AAAAAAAAAAAAAAAAW0NvbnRlbnRfVHlwZXNdLnhtbFBLAQItABQABgAIAAAAIQBa9CxbvwAAABUB&#10;AAALAAAAAAAAAAAAAAAAAB8BAABfcmVscy8ucmVsc1BLAQItABQABgAIAAAAIQAVWKT+yAAAAN0A&#10;AAAPAAAAAAAAAAAAAAAAAAcCAABkcnMvZG93bnJldi54bWxQSwUGAAAAAAMAAwC3AAAA/AIAAAAA&#10;" fillcolor="white [3201]" stroked="f" strokeweight=".5pt">
                      <v:textbox inset="0,0,0,0">
                        <w:txbxContent>
                          <w:p w14:paraId="49DBA4B0" w14:textId="77777777" w:rsidR="008A6EA7" w:rsidRDefault="008A6EA7" w:rsidP="003C21BE">
                            <w:r>
                              <w:t>10</w:t>
                            </w:r>
                          </w:p>
                        </w:txbxContent>
                      </v:textbox>
                    </v:shape>
                    <v:group id="Gruppieren 2030" o:spid="_x0000_s1467"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shape id="Textfeld 2031" o:spid="_x0000_s1468" type="#_x0000_t202" style="position:absolute;left:8286;top:20574;width:195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z4lxwAAAN0AAAAPAAAAZHJzL2Rvd25yZXYueG1sRI9BawIx&#10;FITvgv8hPKEXqVmtWNkaRQuFFhTptnh+bJ6b1c3LdpPq2l/fCILHYWa+YWaL1lbiRI0vHSsYDhIQ&#10;xLnTJRcKvr/eHqcgfEDWWDkmBRfysJh3OzNMtTvzJ52yUIgIYZ+iAhNCnUrpc0MW/cDVxNHbu8Zi&#10;iLIppG7wHOG2kqMkmUiLJccFgzW9GsqP2a9VML2MN/3d5Hl3qLYfK/NX/PD6iEo99NrlC4hAbbiH&#10;b+13rWCUPA3h+iY+ATn/BwAA//8DAFBLAQItABQABgAIAAAAIQDb4fbL7gAAAIUBAAATAAAAAAAA&#10;AAAAAAAAAAAAAABbQ29udGVudF9UeXBlc10ueG1sUEsBAi0AFAAGAAgAAAAhAFr0LFu/AAAAFQEA&#10;AAsAAAAAAAAAAAAAAAAAHwEAAF9yZWxzLy5yZWxzUEsBAi0AFAAGAAgAAAAhAG73PiXHAAAA3QAA&#10;AA8AAAAAAAAAAAAAAAAABwIAAGRycy9kb3ducmV2LnhtbFBLBQYAAAAAAwADALcAAAD7AgAAAAA=&#10;" fillcolor="white [3201]" stroked="f" strokeweight=".5pt">
                        <v:textbox inset="0,0,0,0">
                          <w:txbxContent>
                            <w:p w14:paraId="4D1D34D1" w14:textId="77777777" w:rsidR="008A6EA7" w:rsidRDefault="008A6EA7" w:rsidP="003C21BE">
                              <w:r>
                                <w:t>21</w:t>
                              </w:r>
                            </w:p>
                          </w:txbxContent>
                        </v:textbox>
                      </v:shape>
                      <v:group id="Gruppieren 2032" o:spid="_x0000_s1469"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Textfeld 2033" o:spid="_x0000_s1470" type="#_x0000_t202" style="position:absolute;left:52101;top:10953;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W6xQAAAN0AAAAPAAAAZHJzL2Rvd25yZXYueG1sRI9Pa8JA&#10;FMTvBb/D8gRvdaOhQaKriFXw0kNTe39mn0lI9m3IbvPn27uFQo/DzPyG2R1G04ieOldZVrBaRiCI&#10;c6srLhTcvi6vGxDOI2tsLJOCiRwc9rOXHabaDvxJfeYLESDsUlRQet+mUrq8JINuaVvi4D1sZ9AH&#10;2RVSdzgEuGnkOooSabDisFBiS6eS8jr7MQqy8z15rz8241Trm0zevotzdT8qtZiPxy0IT6P/D/+1&#10;r1rBOopj+H0TnoDcPwEAAP//AwBQSwECLQAUAAYACAAAACEA2+H2y+4AAACFAQAAEwAAAAAAAAAA&#10;AAAAAAAAAAAAW0NvbnRlbnRfVHlwZXNdLnhtbFBLAQItABQABgAIAAAAIQBa9CxbvwAAABUBAAAL&#10;AAAAAAAAAAAAAAAAAB8BAABfcmVscy8ucmVsc1BLAQItABQABgAIAAAAIQBvccW6xQAAAN0AAAAP&#10;AAAAAAAAAAAAAAAAAAcCAABkcnMvZG93bnJldi54bWxQSwUGAAAAAAMAAwC3AAAA+QIAAAAA&#10;" fillcolor="white [3201]" stroked="f" strokeweight=".5pt">
                          <v:textbox inset="0,0,0,0">
                            <w:txbxContent>
                              <w:p w14:paraId="712E7542" w14:textId="77777777" w:rsidR="008A6EA7" w:rsidRDefault="008A6EA7" w:rsidP="003C21BE">
                                <w:r>
                                  <w:t>40</w:t>
                                </w:r>
                              </w:p>
                            </w:txbxContent>
                          </v:textbox>
                        </v:shape>
                        <v:group id="Gruppieren 2034" o:spid="_x0000_s1471"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shape id="Textfeld 2035" o:spid="_x0000_s1472" type="#_x0000_t202" style="position:absolute;left:-96;top:14287;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hVxAAAAN0AAAAPAAAAZHJzL2Rvd25yZXYueG1sRI9Bi8Iw&#10;FITvwv6H8IS9aaqLRWpTkdWFvezBqvdn82xLm5fSRK3/fiMIHoeZ+YZJ14NpxY16V1tWMJtGIIgL&#10;q2suFRwPP5MlCOeRNbaWScGDHKyzj1GKibZ33tMt96UIEHYJKqi87xIpXVGRQTe1HXHwLrY36IPs&#10;S6l7vAe4aeU8imJpsOawUGFH3xUVTX41CvLdOd42f8vh0eijjBenclefN0p9jofNCoSnwb/Dr/av&#10;VjCPvhbwfBOegMz+AQAA//8DAFBLAQItABQABgAIAAAAIQDb4fbL7gAAAIUBAAATAAAAAAAAAAAA&#10;AAAAAAAAAABbQ29udGVudF9UeXBlc10ueG1sUEsBAi0AFAAGAAgAAAAhAFr0LFu/AAAAFQEAAAsA&#10;AAAAAAAAAAAAAAAAHwEAAF9yZWxzLy5yZWxzUEsBAi0AFAAGAAgAAAAhAI/U+FXEAAAA3QAAAA8A&#10;AAAAAAAAAAAAAAAABwIAAGRycy9kb3ducmV2LnhtbFBLBQYAAAAAAwADALcAAAD4AgAAAAA=&#10;" fillcolor="white [3201]" stroked="f" strokeweight=".5pt">
                            <v:textbox inset="0,0,0,0">
                              <w:txbxContent>
                                <w:p w14:paraId="4C3CF149" w14:textId="77777777" w:rsidR="008A6EA7" w:rsidRDefault="008A6EA7" w:rsidP="003C21BE">
                                  <w:r>
                                    <w:t>20</w:t>
                                  </w:r>
                                </w:p>
                              </w:txbxContent>
                            </v:textbox>
                          </v:shape>
                          <v:group id="Gruppieren 2036" o:spid="_x0000_s1473"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MgxwAAAN0AAAAPAAAAZHJzL2Rvd25yZXYueG1sRI9Pa8JA&#10;FMTvBb/D8gRvdRNDQ4muImKlh1CoFsTbI/tMgtm3IbvNn2/fLRR6HGbmN8xmN5pG9NS52rKCeBmB&#10;IC6srrlU8HV5e34F4TyyxsYyKZjIwW47e9pgpu3An9SffSkChF2GCirv20xKV1Rk0C1tSxy8u+0M&#10;+iC7UuoOhwA3jVxFUSoN1hwWKmzpUFHxOH8bBacBh30SH/v8cT9Mt8vLxzWPSanFfNyvQXga/X/4&#10;r/2uFayiJIXfN+EJyO0PAAAA//8DAFBLAQItABQABgAIAAAAIQDb4fbL7gAAAIUBAAATAAAAAAAA&#10;AAAAAAAAAAAAAABbQ29udGVudF9UeXBlc10ueG1sUEsBAi0AFAAGAAgAAAAhAFr0LFu/AAAAFQEA&#10;AAsAAAAAAAAAAAAAAAAAHwEAAF9yZWxzLy5yZWxzUEsBAi0AFAAGAAgAAAAhADg54yDHAAAA3QAA&#10;AA8AAAAAAAAAAAAAAAAABwIAAGRycy9kb3ducmV2LnhtbFBLBQYAAAAAAwADALcAAAD7AgAAAAA=&#10;">
                            <v:group id="Gruppieren 2037" o:spid="_x0000_s1474" style="position:absolute;left:38385;top:952;width:12809;height:3968" coordsize="12809,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line id="Gerade Verbindung 2401" o:spid="_x0000_s1475" style="position:absolute;visibility:visible;mso-wrap-style:square" from="0,571" to="1280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lkwwAAAN0AAAAPAAAAZHJzL2Rvd25yZXYueG1sRE9ba8Iw&#10;FH4f7D+EM9iLaDIFlWoUJxsMGYgX6OuhOTZ1zUlpMlv/vXkY7PHjuy/XvavFjdpQedbwNlIgiAtv&#10;Ki41nE+fwzmIEJEN1p5Jw50CrFfPT0vMjO/4QLdjLEUK4ZChBhtjk0kZCksOw8g3xIm7+NZhTLAt&#10;pWmxS+GulmOlptJhxanBYkNbS8XP8ddpeP+4bvbGzgbbLi/zpvvOldnlWr++9JsFiEh9/Bf/ub+M&#10;hrGapLnpTXoCcvUAAAD//wMAUEsBAi0AFAAGAAgAAAAhANvh9svuAAAAhQEAABMAAAAAAAAAAAAA&#10;AAAAAAAAAFtDb250ZW50X1R5cGVzXS54bWxQSwECLQAUAAYACAAAACEAWvQsW78AAAAVAQAACwAA&#10;AAAAAAAAAAAAAAAfAQAAX3JlbHMvLnJlbHNQSwECLQAUAAYACAAAACEAVIS5ZMMAAADdAAAADwAA&#10;AAAAAAAAAAAAAAAHAgAAZHJzL2Rvd25yZXYueG1sUEsFBgAAAAADAAMAtwAAAPcCAAAAAA==&#10;" strokecolor="black [3213]" strokeweight=".5pt"/>
                              <v:line id="Gerade Verbindung 2402" o:spid="_x0000_s1476" style="position:absolute;visibility:visible;mso-wrap-style:square" from="889,0" to="889,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z/xwAAAN0AAAAPAAAAZHJzL2Rvd25yZXYueG1sRI/dagIx&#10;FITvC75DOII3pSZa6M/WKCoWpAhSFfb2sDndbN2cLJvorm/fFAq9HGbmG2a26F0trtSGyrOGyViB&#10;IC68qbjUcDq+P7yACBHZYO2ZNNwowGI+uJthZnzHn3Q9xFIkCIcMNdgYm0zKUFhyGMa+IU7el28d&#10;xiTbUpoWuwR3tZwq9SQdVpwWLDa0tlScDxenYbX5Xu6Nfb5fd3mZN90uV+Yj13o07JdvICL18T/8&#10;194aDVP1+Aq/b9ITkPMfAAAA//8DAFBLAQItABQABgAIAAAAIQDb4fbL7gAAAIUBAAATAAAAAAAA&#10;AAAAAAAAAAAAAABbQ29udGVudF9UeXBlc10ueG1sUEsBAi0AFAAGAAgAAAAhAFr0LFu/AAAAFQEA&#10;AAsAAAAAAAAAAAAAAAAAHwEAAF9yZWxzLy5yZWxzUEsBAi0AFAAGAAgAAAAhADvIHP/HAAAA3QAA&#10;AA8AAAAAAAAAAAAAAAAABwIAAGRycy9kb3ducmV2LnhtbFBLBQYAAAAAAwADALcAAAD7AgAAAAA=&#10;" strokecolor="black [3213]" strokeweight=".5pt"/>
                              <v:line id="Gerade Verbindung 2403" o:spid="_x0000_s1477" style="position:absolute;visibility:visible;mso-wrap-style:square" from="12001,0" to="1200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YfwwAAAN0AAAAPAAAAZHJzL2Rvd25yZXYueG1sRE9ba8Iw&#10;FH4f7D+EM9iLaDIRlWoUJxsMGYgX6OuhOTZ1zUlpMlv/vXkY7PHjuy/XvavFjdpQedbwNlIgiAtv&#10;Ki41nE+fwzmIEJEN1p5Jw50CrFfPT0vMjO/4QLdjLEUK4ZChBhtjk0kZCksOw8g3xIm7+NZhTLAt&#10;pWmxS+GulmOlptJhxanBYkNbS8XP8ddpeP+4bvbGzgbbLi/zpvvOldnlWr++9JsFiEh9/Bf/ub+M&#10;hrGapP3pTXoCcvUAAAD//wMAUEsBAi0AFAAGAAgAAAAhANvh9svuAAAAhQEAABMAAAAAAAAAAAAA&#10;AAAAAAAAAFtDb250ZW50X1R5cGVzXS54bWxQSwECLQAUAAYACAAAACEAWvQsW78AAAAVAQAACwAA&#10;AAAAAAAAAAAAAAAfAQAAX3JlbHMvLnJlbHNQSwECLQAUAAYACAAAACEA8vTGH8MAAADdAAAADwAA&#10;AAAAAAAAAAAAAAAHAgAAZHJzL2Rvd25yZXYueG1sUEsFBgAAAAADAAMAtwAAAPcCAAAAAA==&#10;" strokecolor="black [3213]" strokeweight=".5pt"/>
                              <v:line id="Gerade Verbindung 2404" o:spid="_x0000_s1478" style="position:absolute;rotation:90;visibility:visible;mso-wrap-style:square" from="253,0" to="1332,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cMVxwAAAN0AAAAPAAAAZHJzL2Rvd25yZXYueG1sRI9PawIx&#10;FMTvQr9DeIXeNFGq1HWjtIWiUA92W/D62Lz9g5uX7SbV1U/fCILHYWZ+w6Sr3jbiSJ2vHWsYjxQI&#10;4tyZmksNP98fwxcQPiAbbByThjN5WC0fBikmxp34i45ZKEWEsE9QQxVCm0jp84os+pFriaNXuM5i&#10;iLIrpenwFOG2kROlZtJizXGhwpbeK8oP2Z/V8Ls+zFp1+dy+7er5/jKV80L1Ruunx/51ASJQH+7h&#10;W3tjNEzU8xiub+ITkMt/AAAA//8DAFBLAQItABQABgAIAAAAIQDb4fbL7gAAAIUBAAATAAAAAAAA&#10;AAAAAAAAAAAAAABbQ29udGVudF9UeXBlc10ueG1sUEsBAi0AFAAGAAgAAAAhAFr0LFu/AAAAFQEA&#10;AAsAAAAAAAAAAAAAAAAAHwEAAF9yZWxzLy5yZWxzUEsBAi0AFAAGAAgAAAAhAHa9wxXHAAAA3QAA&#10;AA8AAAAAAAAAAAAAAAAABwIAAGRycy9kb3ducmV2LnhtbFBLBQYAAAAAAwADALcAAAD7AgAAAAA=&#10;" strokecolor="black [3213]" strokeweight=".5pt"/>
                              <v:line id="Gerade Verbindung 2405" o:spid="_x0000_s1479" style="position:absolute;rotation:90;visibility:visible;mso-wrap-style:square" from="11493,0" to="12572,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11ixwAAAN0AAAAPAAAAZHJzL2Rvd25yZXYueG1sRI9PawIx&#10;FMTvgt8hPKE3TVxaqatZ0UJpQQ+tLfT62Lz9g5uX7SbVrZ/eCILHYWZ+wyxXvW3EkTpfO9YwnSgQ&#10;xLkzNZcavr9ex88gfEA22DgmDf/kYZUNB0tMjTvxJx33oRQRwj5FDVUIbSqlzyuy6CeuJY5e4TqL&#10;IcqulKbDU4TbRiZKzaTFmuNChS29VJQf9n9Ww+/bYdaq83a3+ajnP+cnOS9Ub7R+GPXrBYhAfbiH&#10;b+13oyFRjwlc38QnILMLAAAA//8DAFBLAQItABQABgAIAAAAIQDb4fbL7gAAAIUBAAATAAAAAAAA&#10;AAAAAAAAAAAAAABbQ29udGVudF9UeXBlc10ueG1sUEsBAi0AFAAGAAgAAAAhAFr0LFu/AAAAFQEA&#10;AAsAAAAAAAAAAAAAAAAAHwEAAF9yZWxzLy5yZWxzUEsBAi0AFAAGAAgAAAAhAIZvXWLHAAAA3QAA&#10;AA8AAAAAAAAAAAAAAAAABwIAAGRycy9kb3ducmV2LnhtbFBLBQYAAAAAAwADALcAAAD7AgAAAAA=&#10;" strokecolor="black [3213]" strokeweight=".5pt"/>
                            </v:group>
                            <v:group id="Gruppieren 2043" o:spid="_x0000_s1480"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FxQAAAN0AAAAPAAAAZHJzL2Rvd25yZXYueG1sRI9Bi8Iw&#10;FITvwv6H8ARvmlZXWapRRFbZgyyoC+Lt0TzbYvNSmtjWf2+EBY/DzHzDLFadKUVDtSssK4hHEQji&#10;1OqCMwV/p+3wC4TzyBpLy6TgQQ5Wy4/eAhNtWz5Qc/SZCBB2CSrIva8SKV2ak0E3shVx8K62NuiD&#10;rDOpa2wD3JRyHEUzabDgsJBjRZuc0tvxbhTsWmzXk/i72d+um8flNP0972NSatDv1nMQnjr/Dv+3&#10;f7SCcfQ5gdeb8ATk8gkAAP//AwBQSwECLQAUAAYACAAAACEA2+H2y+4AAACFAQAAEwAAAAAAAAAA&#10;AAAAAAAAAAAAW0NvbnRlbnRfVHlwZXNdLnhtbFBLAQItABQABgAIAAAAIQBa9CxbvwAAABUBAAAL&#10;AAAAAAAAAAAAAAAAAB8BAABfcmVscy8ucmVsc1BLAQItABQABgAIAAAAIQBwSDPFxQAAAN0AAAAP&#10;AAAAAAAAAAAAAAAAAAcCAABkcnMvZG93bnJldi54bWxQSwUGAAAAAAMAAwC3AAAA+QIAAAAA&#10;">
                              <v:group id="Gruppieren 2044" o:spid="_x0000_s1481"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Textfeld 2045" o:spid="_x0000_s1482" type="#_x0000_t202" style="position:absolute;left:-149;top:7810;width:1956;height:16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soxAAAAN0AAAAPAAAAZHJzL2Rvd25yZXYueG1sRI9Bi8Iw&#10;FITvwv6H8IS9aaqsRWpTkdWFvezBqvdn82xLm5fSRK3/fiMIHoeZ+YZJ14NpxY16V1tWMJtGIIgL&#10;q2suFRwPP5MlCOeRNbaWScGDHKyzj1GKibZ33tMt96UIEHYJKqi87xIpXVGRQTe1HXHwLrY36IPs&#10;S6l7vAe4aeU8imJpsOawUGFH3xUVTX41CvLdOd42f8vh0eijjBenclefN0p9jofNCoSnwb/Dr/av&#10;VjCPvhbwfBOegMz+AQAA//8DAFBLAQItABQABgAIAAAAIQDb4fbL7gAAAIUBAAATAAAAAAAAAAAA&#10;AAAAAAAAAABbQ29udGVudF9UeXBlc10ueG1sUEsBAi0AFAAGAAgAAAAhAFr0LFu/AAAAFQEAAAsA&#10;AAAAAAAAAAAAAAAAHwEAAF9yZWxzLy5yZWxzUEsBAi0AFAAGAAgAAAAhANfSiyjEAAAA3QAAAA8A&#10;AAAAAAAAAAAAAAAABwIAAGRycy9kb3ducmV2LnhtbFBLBQYAAAAAAwADALcAAAD4AgAAAAA=&#10;" fillcolor="white [3201]" stroked="f" strokeweight=".5pt">
                                  <v:textbox inset="0,0,0,0">
                                    <w:txbxContent>
                                      <w:p w14:paraId="256CBFFB" w14:textId="77777777" w:rsidR="008A6EA7" w:rsidRPr="006F7AE1" w:rsidRDefault="008A6EA7" w:rsidP="003C21BE">
                                        <w:pPr>
                                          <w:rPr>
                                            <w:color w:val="FF0000"/>
                                          </w:rPr>
                                        </w:pPr>
                                        <w:r w:rsidRPr="00A60C13">
                                          <w:rPr>
                                            <w:rFonts w:ascii="Segoe Script" w:hAnsi="Segoe Script"/>
                                            <w:sz w:val="18"/>
                                            <w:szCs w:val="18"/>
                                          </w:rPr>
                                          <w:t>20</w:t>
                                        </w:r>
                                      </w:p>
                                    </w:txbxContent>
                                  </v:textbox>
                                </v:shape>
                                <v:group id="Gruppieren 2046" o:spid="_x0000_s1483" style="position:absolute;left:898;top:-212;width:54023;height:24221" coordorigin=",-212" coordsize="54023,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group id="Gruppieren 2047" o:spid="_x0000_s1484" style="position:absolute;top:952;width:54023;height:23057" coordsize="54023,2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group id="Gruppieren 2688" o:spid="_x0000_s1485" style="position:absolute;width:49587;height:23056" coordsize="49587,2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nWwwAAAN0AAAAPAAAAZHJzL2Rvd25yZXYueG1sRE/LisIw&#10;FN0L/kO4gjtN66BINRURZ3AhAz5gmN2lubalzU1pMm39e7MYcHk47+1uMLXoqHWlZQXxPAJBnFld&#10;cq7gfvucrUE4j6yxtkwKnuRgl45HW0y07flC3dXnIoSwS1BB4X2TSOmyggy6uW2IA/ewrUEfYJtL&#10;3WIfwk0tF1G0kgZLDg0FNnQoKKuuf0bBV4/9/iM+dufqcXj+3pbfP+eYlJpOhv0GhKfBv8X/7pNW&#10;sFitw9zwJjwBmb4AAAD//wMAUEsBAi0AFAAGAAgAAAAhANvh9svuAAAAhQEAABMAAAAAAAAAAAAA&#10;AAAAAAAAAFtDb250ZW50X1R5cGVzXS54bWxQSwECLQAUAAYACAAAACEAWvQsW78AAAAVAQAACwAA&#10;AAAAAAAAAAAAAAAfAQAAX3JlbHMvLnJlbHNQSwECLQAUAAYACAAAACEAMx7Z1sMAAADdAAAADwAA&#10;AAAAAAAAAAAAAAAHAgAAZHJzL2Rvd25yZXYueG1sUEsFBgAAAAADAAMAtwAAAPcCAAAAAA==&#10;">
                                      <v:group id="Gruppieren 2689" o:spid="_x0000_s1486" style="position:absolute;width:49587;height:23056" coordsize="49593,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xNxgAAAN0AAAAPAAAAZHJzL2Rvd25yZXYueG1sRI9Pi8Iw&#10;FMTvC36H8IS9rWldFK1GEdldPIjgHxBvj+bZFpuX0mTb+u2NIHgcZuY3zHzZmVI0VLvCsoJ4EIEg&#10;Tq0uOFNwOv5+TUA4j6yxtEwK7uRgueh9zDHRtuU9NQefiQBhl6CC3PsqkdKlORl0A1sRB+9qa4M+&#10;yDqTusY2wE0ph1E0lgYLDgs5VrTOKb0d/o2Cvxbb1Xf802xv1/X9chztztuYlPrsd6sZCE+df4df&#10;7Y1WMBxPpvB8E56AXDwAAAD//wMAUEsBAi0AFAAGAAgAAAAhANvh9svuAAAAhQEAABMAAAAAAAAA&#10;AAAAAAAAAAAAAFtDb250ZW50X1R5cGVzXS54bWxQSwECLQAUAAYACAAAACEAWvQsW78AAAAVAQAA&#10;CwAAAAAAAAAAAAAAAAAfAQAAX3JlbHMvLnJlbHNQSwECLQAUAAYACAAAACEAXFJ8TcYAAADdAAAA&#10;DwAAAAAAAAAAAAAAAAAHAgAAZHJzL2Rvd25yZXYueG1sUEsFBgAAAAADAAMAtwAAAPoCAAAAAA==&#10;">
                                        <v:group id="Gruppieren 2690" o:spid="_x0000_s1487" style="position:absolute;left:4471;top:4220;width:45122;height:14417" coordsize="45121,1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MNxAAAAN0AAAAPAAAAZHJzL2Rvd25yZXYueG1sRE/LaoNA&#10;FN0X8g/DDXTXjBoaUpsxBElKF6GQB5TuLs6Nis4dcSZq/r6zKHR5OO/NdjKtGKh3tWUF8SICQVxY&#10;XXOp4Ho5vKxBOI+ssbVMCh7kYJvNnjaYajvyiYazL0UIYZeigsr7LpXSFRUZdAvbEQfuZnuDPsC+&#10;lLrHMYSbViZRtJIGaw4NFXaUV1Q057tR8DHiuFvG++HY3PLHz+X16/sYk1LP82n3DsLT5P/Ff+5P&#10;rSBZvYX94U14AjL7BQAA//8DAFBLAQItABQABgAIAAAAIQDb4fbL7gAAAIUBAAATAAAAAAAAAAAA&#10;AAAAAAAAAABbQ29udGVudF9UeXBlc10ueG1sUEsBAi0AFAAGAAgAAAAhAFr0LFu/AAAAFQEAAAsA&#10;AAAAAAAAAAAAAAAAHwEAAF9yZWxzLy5yZWxzUEsBAi0AFAAGAAgAAAAhAEixQw3EAAAA3QAAAA8A&#10;AAAAAAAAAAAAAAAABwIAAGRycy9kb3ducmV2LnhtbFBLBQYAAAAAAwADALcAAAD4AgAAAAA=&#10;">
                                          <v:line id="Gerade Verbindung 2414" o:spid="_x0000_s1488" style="position:absolute;flip:x y;visibility:visible;mso-wrap-style:square" from="0,0" to="19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nwwAAAN0AAAAPAAAAZHJzL2Rvd25yZXYueG1sRI/RisIw&#10;FETfF/yHcIV9WTS1omg1igiiT8K6+wHX5poUm5vSRO3+vRGEfRxm5gyzXHeuFndqQ+VZwWiYgSAu&#10;va7YKPj92Q1mIEJE1lh7JgV/FGC96n0ssdD+wd90P0UjEoRDgQpsjE0hZSgtOQxD3xAn7+JbhzHJ&#10;1kjd4iPBXS3zLJtKhxWnBYsNbS2V19PNKbjtcTsZn/PzrLZ7adyOjhPzpdRnv9ssQETq4n/43T5o&#10;Bfl0PoLXm/QE5OoJAAD//wMAUEsBAi0AFAAGAAgAAAAhANvh9svuAAAAhQEAABMAAAAAAAAAAAAA&#10;AAAAAAAAAFtDb250ZW50X1R5cGVzXS54bWxQSwECLQAUAAYACAAAACEAWvQsW78AAAAVAQAACwAA&#10;AAAAAAAAAAAAAAAfAQAAX3JlbHMvLnJlbHNQSwECLQAUAAYACAAAACEAP0KE58MAAADdAAAADwAA&#10;AAAAAAAAAAAAAAAHAgAAZHJzL2Rvd25yZXYueG1sUEsFBgAAAAADAAMAtwAAAPcCAAAAAA==&#10;" strokecolor="black [3213]" strokeweight="1pt"/>
                                          <v:line id="Gerade Verbindung 2415" o:spid="_x0000_s1489" style="position:absolute;visibility:visible;mso-wrap-style:square" from="0,0" to="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5x9xwAAAN0AAAAPAAAAZHJzL2Rvd25yZXYueG1sRI9Ba8JA&#10;FITvBf/D8gQvRTemNJroKqUi9CLS1IPeHtlnEsy+DdnVpP++Wyj0OMzMN8x6O5hGPKhztWUF81kE&#10;griwuuZSwelrP12CcB5ZY2OZFHyTg+1m9LTGTNueP+mR+1IECLsMFVTet5mUrqjIoJvZljh4V9sZ&#10;9EF2pdQd9gFuGhlHUSIN1hwWKmzpvaLilt+Ngt0p6fO0fF08z18OQ8rH+Hw5GKUm4+FtBcLT4P/D&#10;f+0PrSBO0hh+34QnIDc/AAAA//8DAFBLAQItABQABgAIAAAAIQDb4fbL7gAAAIUBAAATAAAAAAAA&#10;AAAAAAAAAAAAAABbQ29udGVudF9UeXBlc10ueG1sUEsBAi0AFAAGAAgAAAAhAFr0LFu/AAAAFQEA&#10;AAsAAAAAAAAAAAAAAAAAHwEAAF9yZWxzLy5yZWxzUEsBAi0AFAAGAAgAAAAhADv3nH3HAAAA3QAA&#10;AA8AAAAAAAAAAAAAAAAABwIAAGRycy9kb3ducmV2LnhtbFBLBQYAAAAAAwADALcAAAD7AgAAAAA=&#10;" strokecolor="black [3213]" strokeweight="1pt"/>
                                          <v:line id="Gerade Verbindung 2416" o:spid="_x0000_s1490" style="position:absolute;visibility:visible;mso-wrap-style:square" from="0,14406" to="22256,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nmxwAAAN0AAAAPAAAAZHJzL2Rvd25yZXYueG1sRI9Ba8JA&#10;FITvBf/D8gpeim6MNG2iq4hF6EXENAd7e2SfSWj2bchuTfz33UKhx2FmvmHW29G04ka9aywrWMwj&#10;EMSl1Q1XCoqPw+wVhPPIGlvLpOBODrabycMaM20HPtMt95UIEHYZKqi97zIpXVmTQTe3HXHwrrY3&#10;6IPsK6l7HALctDKOokQabDgs1NjRvqbyK/82Ct6KZMjT6vnlabE8jimf4svn0Sg1fRx3KxCeRv8f&#10;/mu/awVxki7h9014AnLzAwAA//8DAFBLAQItABQABgAIAAAAIQDb4fbL7gAAAIUBAAATAAAAAAAA&#10;AAAAAAAAAAAAAABbQ29udGVudF9UeXBlc10ueG1sUEsBAi0AFAAGAAgAAAAhAFr0LFu/AAAAFQEA&#10;AAsAAAAAAAAAAAAAAAAAHwEAAF9yZWxzLy5yZWxzUEsBAi0AFAAGAAgAAAAhAFS7OebHAAAA3QAA&#10;AA8AAAAAAAAAAAAAAAAABwIAAGRycy9kb3ducmV2LnhtbFBLBQYAAAAAAwADALcAAAD7AgAAAAA=&#10;" strokecolor="black [3213]" strokeweight="1pt"/>
                                          <v:line id="Gerade Verbindung 2417" o:spid="_x0000_s1491" style="position:absolute;flip:y;visibility:visible;mso-wrap-style:square" from="25016,14406" to="45121,1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FRxwAAAN0AAAAPAAAAZHJzL2Rvd25yZXYueG1sRI9Pa8JA&#10;FMTvQr/D8gq9mU2lWo2uUoRCkVYw5uLtkX35g9m3aXabxG/vFgo9DjPzG2azG00jeupcbVnBcxSD&#10;IM6trrlUkJ3fp0sQziNrbCyTghs52G0fJhtMtB34RH3qSxEg7BJUUHnfJlK6vCKDLrItcfAK2xn0&#10;QXal1B0OAW4aOYvjhTRYc1iosKV9Rfk1/TEKDudVsf88fB1v7vtypOI1Ps3TTKmnx/FtDcLT6P/D&#10;f+0PrWC2WL3A75vwBOT2DgAA//8DAFBLAQItABQABgAIAAAAIQDb4fbL7gAAAIUBAAATAAAAAAAA&#10;AAAAAAAAAAAAAABbQ29udGVudF9UeXBlc10ueG1sUEsBAi0AFAAGAAgAAAAhAFr0LFu/AAAAFQEA&#10;AAsAAAAAAAAAAAAAAAAAHwEAAF9yZWxzLy5yZWxzUEsBAi0AFAAGAAgAAAAhAIMoYVHHAAAA3QAA&#10;AA8AAAAAAAAAAAAAAAAABwIAAGRycy9kb3ducmV2LnhtbFBLBQYAAAAAAwADALcAAAD7AgAAAAA=&#10;" strokecolor="black [3213]" strokeweight="1pt"/>
                                          <v:line id="Gerade Verbindung 2418" o:spid="_x0000_s1492" style="position:absolute;flip:y;visibility:visible;mso-wrap-style:square" from="45116,0" to="45116,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TKxQAAAN0AAAAPAAAAZHJzL2Rvd25yZXYueG1sRI9Pi8Iw&#10;FMTvgt8hPMGbpgq6azWKCIKIK1i9eHs0r3+wealN1PrtzcLCHoeZ+Q2zWLWmEk9qXGlZwWgYgSBO&#10;rS45V3A5bwffIJxH1lhZJgVvcrBadjsLjLV98Ymeic9FgLCLUUHhfR1L6dKCDLqhrYmDl9nGoA+y&#10;yaVu8BXgppLjKJpKgyWHhQJr2hSU3pKHUbA/z7LNYf9zfLv79UjZV3SaJBel+r12PQfhqfX/4b/2&#10;TisYT2cT+H0TnoBcfgAAAP//AwBQSwECLQAUAAYACAAAACEA2+H2y+4AAACFAQAAEwAAAAAAAAAA&#10;AAAAAAAAAAAAW0NvbnRlbnRfVHlwZXNdLnhtbFBLAQItABQABgAIAAAAIQBa9CxbvwAAABUBAAAL&#10;AAAAAAAAAAAAAAAAAB8BAABfcmVscy8ucmVsc1BLAQItABQABgAIAAAAIQDsZMTKxQAAAN0AAAAP&#10;AAAAAAAAAAAAAAAAAAcCAABkcnMvZG93bnJldi54bWxQSwUGAAAAAAMAAwC3AAAA+QIAAAAA&#10;" strokecolor="black [3213]" strokeweight="1pt"/>
                                          <v:line id="Gerade Verbindung 2419" o:spid="_x0000_s1493" style="position:absolute;flip:x;visibility:visible;mso-wrap-style:square" from="22946,0" to="45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q9xQAAAN0AAAAPAAAAZHJzL2Rvd25yZXYueG1sRI9Pi8Iw&#10;FMTvgt8hvIW9abrC1rUaRQRBxBWsXvb2aF7/YPNSm6j125sFweMwM79hZovO1OJGrassK/gaRiCI&#10;M6srLhScjuvBDwjnkTXWlknBgxws5v3eDBNt73ygW+oLESDsElRQet8kUrqsJINuaBvi4OW2NeiD&#10;bAupW7wHuKnlKIpiabDisFBiQ6uSsnN6NQq2x0m+2m1/9w93+dtTPo4O3+lJqc+PbjkF4anz7/Cr&#10;vdEKRvEkhv834QnI+RMAAP//AwBQSwECLQAUAAYACAAAACEA2+H2y+4AAACFAQAAEwAAAAAAAAAA&#10;AAAAAAAAAAAAW0NvbnRlbnRfVHlwZXNdLnhtbFBLAQItABQABgAIAAAAIQBa9CxbvwAAABUBAAAL&#10;AAAAAAAAAAAAAAAAAB8BAABfcmVscy8ucmVsc1BLAQItABQABgAIAAAAIQActlq9xQAAAN0AAAAP&#10;AAAAAAAAAAAAAAAAAAcCAABkcnMvZG93bnJldi54bWxQSwUGAAAAAAMAAwC3AAAA+QIAAAAA&#10;" strokecolor="black [3213]" strokeweight="1pt"/>
                                        </v:group>
                                        <v:group id="Gruppieren 2697" o:spid="_x0000_s1494" style="position:absolute;top:3567;width:3975;height:15875" coordsize="39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5xgAAAN0AAAAPAAAAZHJzL2Rvd25yZXYueG1sRI9Ba8JA&#10;FITvhf6H5RW86SZKbY2uIqLiQYRqQbw9ss8kmH0bsmsS/31XEHocZuYbZrboTCkaql1hWUE8iEAQ&#10;p1YXnCn4PW363yCcR9ZYWiYFD3KwmL+/zTDRtuUfao4+EwHCLkEFufdVIqVLczLoBrYiDt7V1gZ9&#10;kHUmdY1tgJtSDqNoLA0WHBZyrGiVU3o73o2CbYvtchSvm/3tunpcTp+H8z4mpXof3XIKwlPn/8Ov&#10;9k4rGI4nX/B8E56AnP8BAAD//wMAUEsBAi0AFAAGAAgAAAAhANvh9svuAAAAhQEAABMAAAAAAAAA&#10;AAAAAAAAAAAAAFtDb250ZW50X1R5cGVzXS54bWxQSwECLQAUAAYACAAAACEAWvQsW78AAAAVAQAA&#10;CwAAAAAAAAAAAAAAAAAfAQAAX3JlbHMvLnJlbHNQSwECLQAUAAYACAAAACEAx1jbecYAAADdAAAA&#10;DwAAAAAAAAAAAAAAAAAHAgAAZHJzL2Rvd25yZXYueG1sUEsFBgAAAAADAAMAtwAAAPoCAAAAAA==&#10;">
                                          <v:line id="Gerade Verbindung 2421" o:spid="_x0000_s1495" style="position:absolute;flip:x;visibility:visible;mso-wrap-style:square" from="0,653" to="397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bD9xQAAAN0AAAAPAAAAZHJzL2Rvd25yZXYueG1sRE9Na8JA&#10;EL0L/Q/LFHqrG1MQTV1DWmipeNDaQjwO2TEJyc6G7DZGf717KHh8vO9VOppWDNS72rKC2TQCQVxY&#10;XXOp4Pfn43kBwnlkja1lUnAhB+n6YbLCRNszf9Nw8KUIIewSVFB53yVSuqIig25qO+LAnWxv0AfY&#10;l1L3eA7hppVxFM2lwZpDQ4UdvVdUNIc/o+DaxH6fb3af8i2rt9d8+XI6drlST49j9grC0+jv4n/3&#10;l1YQz5dhbngTnoBc3wAAAP//AwBQSwECLQAUAAYACAAAACEA2+H2y+4AAACFAQAAEwAAAAAAAAAA&#10;AAAAAAAAAAAAW0NvbnRlbnRfVHlwZXNdLnhtbFBLAQItABQABgAIAAAAIQBa9CxbvwAAABUBAAAL&#10;AAAAAAAAAAAAAAAAAB8BAABfcmVscy8ucmVsc1BLAQItABQABgAIAAAAIQA95bD9xQAAAN0AAAAP&#10;AAAAAAAAAAAAAAAAAAcCAABkcnMvZG93bnJldi54bWxQSwUGAAAAAAMAAwC3AAAA+QIAAAAA&#10;" strokecolor="black [3213]" strokeweight=".5pt"/>
                                          <v:line id="Gerade Verbindung 2422" o:spid="_x0000_s1496" style="position:absolute;visibility:visible;mso-wrap-style:square" from="904,0" to="904,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YE9xwAAAN0AAAAPAAAAZHJzL2Rvd25yZXYueG1sRI9Pa8JA&#10;FMTvQr/D8gpeSrPRg3/SrGLFQimCaAu5PrKv2bTZtyG7mvjt3ULB4zAzv2Hy9WAbcaHO144VTJIU&#10;BHHpdM2Vgq/Pt+cFCB+QNTaOScGVPKxXD6McM+16PtLlFCoRIewzVGBCaDMpfWnIok9cSxy9b9dZ&#10;DFF2ldQd9hFuGzlN05m0WHNcMNjS1lD5ezpbBa+7n81Bm/nTti+qou33Rao/CqXGj8PmBUSgIdzD&#10;/+13rWA6Wy7h7018AnJ1AwAA//8DAFBLAQItABQABgAIAAAAIQDb4fbL7gAAAIUBAAATAAAAAAAA&#10;AAAAAAAAAAAAAABbQ29udGVudF9UeXBlc10ueG1sUEsBAi0AFAAGAAgAAAAhAFr0LFu/AAAAFQEA&#10;AAsAAAAAAAAAAAAAAAAAHwEAAF9yZWxzLy5yZWxzUEsBAi0AFAAGAAgAAAAhAKvlgT3HAAAA3QAA&#10;AA8AAAAAAAAAAAAAAAAABwIAAGRycy9kb3ducmV2LnhtbFBLBQYAAAAAAwADALcAAAD7AgAAAAA=&#10;" strokecolor="black [3213]" strokeweight=".5pt"/>
                                          <v:line id="Gerade Verbindung 2423" o:spid="_x0000_s1497" style="position:absolute;flip:x;visibility:visible;mso-wrap-style:square" from="0,15022" to="3975,1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bhxQAAAN0AAAAPAAAAZHJzL2Rvd25yZXYueG1sRE9Na8JA&#10;EL0X+h+WKfRmNqZQa3QNttBS8aBVIR6H7JiEZGdDdqupv949CD0+3vc8G0wrztS72rKCcRSDIC6s&#10;rrlUcNh/jt5AOI+ssbVMCv7IQbZ4fJhjqu2Ff+i886UIIexSVFB536VSuqIigy6yHXHgTrY36APs&#10;S6l7vIRw08okjl+lwZpDQ4UdfVRUNLtfo+DaJH6brzZf8n1Zr6/59OV07HKlnp+G5QyEp8H/i+/u&#10;b60gmcRhf3gTnoBc3AAAAP//AwBQSwECLQAUAAYACAAAACEA2+H2y+4AAACFAQAAEwAAAAAAAAAA&#10;AAAAAAAAAAAAW0NvbnRlbnRfVHlwZXNdLnhtbFBLAQItABQABgAIAAAAIQBa9CxbvwAAABUBAAAL&#10;AAAAAAAAAAAAAAAAAB8BAABfcmVscy8ucmVsc1BLAQItABQABgAIAAAAIQBdeCbhxQAAAN0AAAAP&#10;AAAAAAAAAAAAAAAAAAcCAABkcnMvZG93bnJldi54bWxQSwUGAAAAAAMAAwC3AAAA+QIAAAAA&#10;" strokecolor="black [3213]" strokeweight=".5pt"/>
                                          <v:line id="Gerade Verbindung 2424" o:spid="_x0000_s1498" style="position:absolute;flip:x;visibility:visible;mso-wrap-style:square" from="0,7837" to="3975,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N6xwAAAN0AAAAPAAAAZHJzL2Rvd25yZXYueG1sRI9Pa8JA&#10;FMTvQr/D8gq96cYUrKauYgVF6aH1D8TjI/tMgtm3Ibtq9NN3C4LHYWZ+w4ynranEhRpXWlbQ70Ug&#10;iDOrS84V7HeL7hCE88gaK8uk4EYOppOXzhgTba+8ocvW5yJA2CWooPC+TqR0WUEGXc/WxME72sag&#10;D7LJpW7wGuCmknEUDaTBksNCgTXNC8pO27NRcD/F/jdd/yzl16z8vqej9+OhTpV6e21nnyA8tf4Z&#10;frRXWkH8EfXh/014AnLyBwAA//8DAFBLAQItABQABgAIAAAAIQDb4fbL7gAAAIUBAAATAAAAAAAA&#10;AAAAAAAAAAAAAABbQ29udGVudF9UeXBlc10ueG1sUEsBAi0AFAAGAAgAAAAhAFr0LFu/AAAAFQEA&#10;AAsAAAAAAAAAAAAAAAAAHwEAAF9yZWxzLy5yZWxzUEsBAi0AFAAGAAgAAAAhADI0g3rHAAAA3QAA&#10;AA8AAAAAAAAAAAAAAAAABwIAAGRycy9kb3ducmV2LnhtbFBLBQYAAAAAAwADALcAAAD7AgAAAAA=&#10;" strokecolor="black [3213]" strokeweight=".5pt"/>
                                          <v:line id="Gerade Verbindung 2425" o:spid="_x0000_s1499" style="position:absolute;visibility:visible;mso-wrap-style:square" from="351,100" to="1431,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olWxgAAAN0AAAAPAAAAZHJzL2Rvd25yZXYueG1sRI9BawIx&#10;FITvQv9DeIVeSk3cQ5WtUVRakCIUtbDXx+Z1s+3mZdmk7vrvjSB4HGbmG2a+HFwjTtSF2rOGyViB&#10;IC69qbnS8H38eJmBCBHZYOOZNJwpwHLxMJpjbnzPezodYiUShEOOGmyMbS5lKC05DGPfEifvx3cO&#10;Y5JdJU2HfYK7RmZKvUqHNacFiy1tLJV/h3+nYf3+u/oydvq86YuqaPtdocxnofXT47B6AxFpiPfw&#10;rb01GrKpyuD6Jj0BubgAAAD//wMAUEsBAi0AFAAGAAgAAAAhANvh9svuAAAAhQEAABMAAAAAAAAA&#10;AAAAAAAAAAAAAFtDb250ZW50X1R5cGVzXS54bWxQSwECLQAUAAYACAAAACEAWvQsW78AAAAVAQAA&#10;CwAAAAAAAAAAAAAAAAAfAQAAX3JlbHMvLnJlbHNQSwECLQAUAAYACAAAACEAO6qJVsYAAADdAAAA&#10;DwAAAAAAAAAAAAAAAAAHAgAAZHJzL2Rvd25yZXYueG1sUEsFBgAAAAADAAMAtwAAAPoCAAAAAA==&#10;" strokecolor="black [3213]" strokeweight=".5pt"/>
                                          <v:line id="Gerade Verbindung 2426" o:spid="_x0000_s1500" style="position:absolute;visibility:visible;mso-wrap-style:square" from="351,7285" to="143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izNxwAAAN0AAAAPAAAAZHJzL2Rvd25yZXYueG1sRI/dagIx&#10;FITvC75DOEJviia1UGU1ipUWSimIP7C3h81xs7o5WTapu769KRR6OczMN8xi1btaXKkNlWcNz2MF&#10;grjwpuJSw/HwMZqBCBHZYO2ZNNwowGo5eFhgZnzHO7ruYykShEOGGmyMTSZlKCw5DGPfECfv5FuH&#10;Mcm2lKbFLsFdLSdKvUqHFacFiw1tLBWX/Y/T8PZ+Xm+NnT5turzMm+47V+Yr1/px2K/nICL18T/8&#10;1/40GiZT9QK/b9ITkMs7AAAA//8DAFBLAQItABQABgAIAAAAIQDb4fbL7gAAAIUBAAATAAAAAAAA&#10;AAAAAAAAAAAAAABbQ29udGVudF9UeXBlc10ueG1sUEsBAi0AFAAGAAgAAAAhAFr0LFu/AAAAFQEA&#10;AAsAAAAAAAAAAAAAAAAAHwEAAF9yZWxzLy5yZWxzUEsBAi0AFAAGAAgAAAAhAFTmLM3HAAAA3QAA&#10;AA8AAAAAAAAAAAAAAAAABwIAAGRycy9kb3ducmV2LnhtbFBLBQYAAAAAAwADALcAAAD7AgAAAAA=&#10;" strokecolor="black [3213]" strokeweight=".5pt"/>
                                          <v:line id="Gerade Verbindung 2427" o:spid="_x0000_s1501" style="position:absolute;visibility:visible;mso-wrap-style:square" from="351,14469" to="143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7S5xwAAAN0AAAAPAAAAZHJzL2Rvd25yZXYueG1sRI/dagIx&#10;FITvC75DOEJviiaVUmU1ipUWSimIP7C3h81xs7o5WTapu769KRR6OczMN8xi1btaXKkNlWcNz2MF&#10;grjwpuJSw/HwMZqBCBHZYO2ZNNwowGo5eFhgZnzHO7ruYykShEOGGmyMTSZlKCw5DGPfECfv5FuH&#10;Mcm2lKbFLsFdLSdKvUqHFacFiw1tLBWX/Y/T8PZ+Xm+NnT5turzMm+47V+Yr1/px2K/nICL18T/8&#10;1/40GiZT9QK/b9ITkMs7AAAA//8DAFBLAQItABQABgAIAAAAIQDb4fbL7gAAAIUBAAATAAAAAAAA&#10;AAAAAAAAAAAAAABbQ29udGVudF9UeXBlc10ueG1sUEsBAi0AFAAGAAgAAAAhAFr0LFu/AAAAFQEA&#10;AAsAAAAAAAAAAAAAAAAAHwEAAF9yZWxzLy5yZWxzUEsBAi0AFAAGAAgAAAAhANsPtLnHAAAA3QAA&#10;AA8AAAAAAAAAAAAAAAAABwIAAGRycy9kb3ducmV2LnhtbFBLBQYAAAAAAwADALcAAAD7AgAAAAA=&#10;" strokecolor="black [3213]" strokeweight=".5pt"/>
                                        </v:group>
                                        <v:group id="Gruppieren 2705" o:spid="_x0000_s1502" style="position:absolute;left:3567;top:19041;width:12808;height:4019" coordsize="12807,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qP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8xCn8vglPQK5/AAAA//8DAFBLAQItABQABgAIAAAAIQDb4fbL7gAAAIUBAAATAAAAAAAA&#10;AAAAAAAAAAAAAABbQ29udGVudF9UeXBlc10ueG1sUEsBAi0AFAAGAAgAAAAhAFr0LFu/AAAAFQEA&#10;AAsAAAAAAAAAAAAAAAAAHwEAAF9yZWxzLy5yZWxzUEsBAi0AFAAGAAgAAAAhAMYteo/HAAAA3QAA&#10;AA8AAAAAAAAAAAAAAAAABwIAAGRycy9kb3ducmV2LnhtbFBLBQYAAAAAAwADALcAAAD7AgAAAAA=&#10;">
                                          <v:line id="Gerade Verbindung 2429" o:spid="_x0000_s1503" style="position:absolute;visibility:visible;mso-wrap-style:square" from="904,0" to="904,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9VxgAAAN0AAAAPAAAAZHJzL2Rvd25yZXYueG1sRI9BawIx&#10;FITvBf9DeEIvRZN60LIaRaVCKYVSFfb62Dw3q5uXZRPd7b9vBKHHYWa+YRar3tXiRm2oPGt4HSsQ&#10;xIU3FZcajofd6A1EiMgGa8+k4ZcCrJaDpwVmxnf8Q7d9LEWCcMhQg42xyaQMhSWHYewb4uSdfOsw&#10;JtmW0rTYJbir5USpqXRYcVqw2NDWUnHZX52Gzft5/W3s7GXb5WXedF+5Mp+51s/Dfj0HEamP/+FH&#10;+8NomMzUFO5v0hOQyz8AAAD//wMAUEsBAi0AFAAGAAgAAAAhANvh9svuAAAAhQEAABMAAAAAAAAA&#10;AAAAAAAAAAAAAFtDb250ZW50X1R5cGVzXS54bWxQSwECLQAUAAYACAAAACEAWvQsW78AAAAVAQAA&#10;CwAAAAAAAAAAAAAAAAAfAQAAX3JlbHMvLnJlbHNQSwECLQAUAAYACAAAACEARJGPVcYAAADdAAAA&#10;DwAAAAAAAAAAAAAAAAAHAgAAZHJzL2Rvd25yZXYueG1sUEsFBgAAAAADAAMAtwAAAPoCAAAAAA==&#10;" strokecolor="black [3213]" strokeweight=".5pt"/>
                                          <v:line id="Gerade Verbindung 2430" o:spid="_x0000_s1504" style="position:absolute;visibility:visible;mso-wrap-style:square" from="0,3165" to="12807,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rOxgAAAN0AAAAPAAAAZHJzL2Rvd25yZXYueG1sRI9BawIx&#10;FITvhf6H8Aq9lJrowZWtUVQsFBGKWtjrY/O62Xbzsmyiu/33RhB6HGbmG2a+HFwjLtSF2rOG8UiB&#10;IC69qbnS8HV6f52BCBHZYOOZNPxRgOXi8WGOufE9H+hyjJVIEA45arAxtrmUobTkMIx8S5y8b985&#10;jEl2lTQd9gnuGjlRaiod1pwWLLa0sVT+Hs9Ow3r7s/o0NnvZ9EVVtP2+UGZXaP38NKzeQEQa4n/4&#10;3v4wGiaZyuD2Jj0BubgCAAD//wMAUEsBAi0AFAAGAAgAAAAhANvh9svuAAAAhQEAABMAAAAAAAAA&#10;AAAAAAAAAAAAAFtDb250ZW50X1R5cGVzXS54bWxQSwECLQAUAAYACAAAACEAWvQsW78AAAAVAQAA&#10;CwAAAAAAAAAAAAAAAAAfAQAAX3JlbHMvLnJlbHNQSwECLQAUAAYACAAAACEAK90qzsYAAADdAAAA&#10;DwAAAAAAAAAAAAAAAAAHAgAAZHJzL2Rvd25yZXYueG1sUEsFBgAAAAADAAMAtwAAAPoCAAAAAA==&#10;" strokecolor="black [3213]" strokeweight=".5pt"/>
                                          <v:line id="Gerade Verbindung 2431" o:spid="_x0000_s1505" style="position:absolute;visibility:visible;mso-wrap-style:square" from="8490,0" to="8490,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68wwAAAN0AAAAPAAAAZHJzL2Rvd25yZXYueG1sRE/LagIx&#10;FN0X/IdwhW6KJnVRZTSKSoVSCuIDZnuZXCejk5thEp3p3zeLgsvDeS9WvavFg9pQedbwPlYgiAtv&#10;Ki41nE+70QxEiMgGa8+k4ZcCrJaDlwVmxnd8oMcxliKFcMhQg42xyaQMhSWHYewb4sRdfOswJtiW&#10;0rTYpXBXy4lSH9JhxanBYkNbS8XteHcaNp/X9d7Y6du2y8u86X5yZb5zrV+H/XoOIlIfn+J/95fR&#10;MJmqNDe9SU9ALv8AAAD//wMAUEsBAi0AFAAGAAgAAAAhANvh9svuAAAAhQEAABMAAAAAAAAAAAAA&#10;AAAAAAAAAFtDb250ZW50X1R5cGVzXS54bWxQSwECLQAUAAYACAAAACEAWvQsW78AAAAVAQAACwAA&#10;AAAAAAAAAAAAAAAfAQAAX3JlbHMvLnJlbHNQSwECLQAUAAYACAAAACEAWkK+vMMAAADdAAAADwAA&#10;AAAAAAAAAAAAAAAHAgAAZHJzL2Rvd25yZXYueG1sUEsFBgAAAAADAAMAtwAAAPcCAAAAAA==&#10;" strokecolor="black [3213]" strokeweight=".5pt"/>
                                          <v:line id="Gerade Verbindung 2432" o:spid="_x0000_s1506" style="position:absolute;visibility:visible;mso-wrap-style:square" from="12058,50" to="12058,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snxgAAAN0AAAAPAAAAZHJzL2Rvd25yZXYueG1sRI9BawIx&#10;FITvgv8hPKEXqUk91HY1ikoLpQiiFfb62Lxutm5elk3qbv99Iwgeh5n5hlmseleLC7Wh8qzhaaJA&#10;EBfeVFxqOH29P76ACBHZYO2ZNPxRgNVyOFhgZnzHB7ocYykShEOGGmyMTSZlKCw5DBPfECfv27cO&#10;Y5JtKU2LXYK7Wk6VepYOK04LFhvaWirOx1+nYfP2s94bOxtvu7zMm26XK/OZa/0w6tdzEJH6eA/f&#10;2h9Gw3SmXuH6Jj0BufwHAAD//wMAUEsBAi0AFAAGAAgAAAAhANvh9svuAAAAhQEAABMAAAAAAAAA&#10;AAAAAAAAAAAAAFtDb250ZW50X1R5cGVzXS54bWxQSwECLQAUAAYACAAAACEAWvQsW78AAAAVAQAA&#10;CwAAAAAAAAAAAAAAAAAfAQAAX3JlbHMvLnJlbHNQSwECLQAUAAYACAAAACEANQ4bJ8YAAADdAAAA&#10;DwAAAAAAAAAAAAAAAAAHAgAAZHJzL2Rvd25yZXYueG1sUEsFBgAAAAADAAMAtwAAAPoCAAAAAA==&#10;" strokecolor="black [3213]" strokeweight=".5pt"/>
                                          <v:line id="Gerade Verbindung 2433" o:spid="_x0000_s1507" style="position:absolute;rotation:90;visibility:visible;mso-wrap-style:square" from="351,2612" to="1431,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IT2wgAAAN0AAAAPAAAAZHJzL2Rvd25yZXYueG1sRE/LisIw&#10;FN0P+A/hCu7GRMFXNYoKMgO68AVuL821LTY3tclox683i4FZHs57tmhsKR5U+8Kxhl5XgSBOnSk4&#10;03A+bT7HIHxANlg6Jg2/5GExb33MMDHuyQd6HEMmYgj7BDXkIVSJlD7NyaLvuoo4cldXWwwR1pk0&#10;NT5juC1lX6mhtFhwbMixonVO6e34YzXcv27DSr22u9W+mFxeAzm5qsZo3Wk3yymIQE34F/+5v42G&#10;/qgX98c38QnI+RsAAP//AwBQSwECLQAUAAYACAAAACEA2+H2y+4AAACFAQAAEwAAAAAAAAAAAAAA&#10;AAAAAAAAW0NvbnRlbnRfVHlwZXNdLnhtbFBLAQItABQABgAIAAAAIQBa9CxbvwAAABUBAAALAAAA&#10;AAAAAAAAAAAAAB8BAABfcmVscy8ucmVsc1BLAQItABQABgAIAAAAIQDK6IT2wgAAAN0AAAAPAAAA&#10;AAAAAAAAAAAAAAcCAABkcnMvZG93bnJldi54bWxQSwUGAAAAAAMAAwC3AAAA9gIAAAAA&#10;" strokecolor="black [3213]" strokeweight=".5pt"/>
                                          <v:line id="Gerade Verbindung 2434" o:spid="_x0000_s1508" style="position:absolute;rotation:90;visibility:visible;mso-wrap-style:square" from="7887,2612" to="8967,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FtxwAAAN0AAAAPAAAAZHJzL2Rvd25yZXYueG1sRI9Pa8JA&#10;FMTvgt9heUJvdTeB+id1FS2UFupBbaHXR/aZBLNv0+w2pn56Vyh4HGbmN8xi1dtadNT6yrGGZKxA&#10;EOfOVFxo+Pp8fZyB8AHZYO2YNPyRh9VyOFhgZtyZ99QdQiEihH2GGsoQmkxKn5dk0Y9dQxy9o2st&#10;hijbQpoWzxFua5kqNZEWK44LJTb0UlJ+OvxaDT9vp0mjLh/bza6af1+e5PyoeqP1w6hfP4MI1Id7&#10;+L/9bjSk0ySB25v4BOTyCgAA//8DAFBLAQItABQABgAIAAAAIQDb4fbL7gAAAIUBAAATAAAAAAAA&#10;AAAAAAAAAAAAAABbQ29udGVudF9UeXBlc10ueG1sUEsBAi0AFAAGAAgAAAAhAFr0LFu/AAAAFQEA&#10;AAsAAAAAAAAAAAAAAAAAHwEAAF9yZWxzLy5yZWxzUEsBAi0AFAAGAAgAAAAhAKWkIW3HAAAA3QAA&#10;AA8AAAAAAAAAAAAAAAAABwIAAGRycy9kb3ducmV2LnhtbFBLBQYAAAAAAwADALcAAAD7AgAAAAA=&#10;" strokecolor="black [3213]" strokeweight=".5pt"/>
                                          <v:line id="Gerade Verbindung 2435" o:spid="_x0000_s1509" style="position:absolute;rotation:90;visibility:visible;mso-wrap-style:square" from="11505,2562" to="12584,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8axwAAAN0AAAAPAAAAZHJzL2Rvd25yZXYueG1sRI9PawIx&#10;FMTvgt8hPMFbTVyof7ZG0UJRqAe1hV4fm+fu4uZlu4m69dMboeBxmJnfMLNFaytxocaXjjUMBwoE&#10;ceZMybmG76+PlwkIH5ANVo5Jwx95WMy7nRmmxl15T5dDyEWEsE9RQxFCnUrps4Is+oGriaN3dI3F&#10;EGWTS9PgNcJtJROlRtJiyXGhwJreC8pOh7PV8Ls+jWp1+9yuduX05/Yqp0fVGq37vXb5BiJQG57h&#10;//bGaEjGwwQeb+ITkPM7AAAA//8DAFBLAQItABQABgAIAAAAIQDb4fbL7gAAAIUBAAATAAAAAAAA&#10;AAAAAAAAAAAAAABbQ29udGVudF9UeXBlc10ueG1sUEsBAi0AFAAGAAgAAAAhAFr0LFu/AAAAFQEA&#10;AAsAAAAAAAAAAAAAAAAAHwEAAF9yZWxzLy5yZWxzUEsBAi0AFAAGAAgAAAAhAFV2vxrHAAAA3QAA&#10;AA8AAAAAAAAAAAAAAAAABwIAAGRycy9kb3ducmV2LnhtbFBLBQYAAAAAAwADALcAAAD7AgAAAAA=&#10;" strokecolor="black [3213]" strokeweight=".5pt"/>
                                        </v:group>
                                        <v:group id="Gruppieren 2713" o:spid="_x0000_s1510" style="position:absolute;left:3567;width:12811;height:3968" coordsize="12811,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line id="Gerade Verbindung 2437" o:spid="_x0000_s1511" style="position:absolute;visibility:visible;mso-wrap-style:square" from="0,602" to="128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JkxgAAAN0AAAAPAAAAZHJzL2Rvd25yZXYueG1sRI9Ba8JA&#10;FITvgv9heYIX0Y1SqkRXUbFQSkFqhVwf2Wc2mn0bsluT/vtuQfA4zMw3zGrT2UrcqfGlYwXTSQKC&#10;OHe65ELB+fttvADhA7LGyjEp+CUPm3W/t8JUu5a/6H4KhYgQ9ikqMCHUqZQ+N2TRT1xNHL2LayyG&#10;KJtC6gbbCLeVnCXJq7RYclwwWNPeUH47/VgFu8N1e9RmPtq3WZHV7WeW6I9MqeGg2y5BBOrCM/xo&#10;v2sFs/n0Bf7fxCcg138AAAD//wMAUEsBAi0AFAAGAAgAAAAhANvh9svuAAAAhQEAABMAAAAAAAAA&#10;AAAAAAAAAAAAAFtDb250ZW50X1R5cGVzXS54bWxQSwECLQAUAAYACAAAACEAWvQsW78AAAAVAQAA&#10;CwAAAAAAAAAAAAAAAAAfAQAAX3JlbHMvLnJlbHNQSwECLQAUAAYACAAAACEAXtYiZMYAAADdAAAA&#10;DwAAAAAAAAAAAAAAAAAHAgAAZHJzL2Rvd25yZXYueG1sUEsFBgAAAAADAAMAtwAAAPoCAAAAAA==&#10;" strokecolor="black [3213]" strokeweight=".5pt"/>
                                          <v:line id="Gerade Verbindung 2438" o:spid="_x0000_s1512" style="position:absolute;visibility:visible;mso-wrap-style:square" from="904,0" to="904,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f/xgAAAN0AAAAPAAAAZHJzL2Rvd25yZXYueG1sRI9Ba8JA&#10;FITvgv9heYIX0Y1Cq0RXUbFQSkFqhVwf2Wc2mn0bsluT/vtuQfA4zMw3zGrT2UrcqfGlYwXTSQKC&#10;OHe65ELB+fttvADhA7LGyjEp+CUPm3W/t8JUu5a/6H4KhYgQ9ikqMCHUqZQ+N2TRT1xNHL2LayyG&#10;KJtC6gbbCLeVnCXJq7RYclwwWNPeUH47/VgFu8N1e9RmPtq3WZHV7WeW6I9MqeGg2y5BBOrCM/xo&#10;v2sFs/n0Bf7fxCcg138AAAD//wMAUEsBAi0AFAAGAAgAAAAhANvh9svuAAAAhQEAABMAAAAAAAAA&#10;AAAAAAAAAAAAAFtDb250ZW50X1R5cGVzXS54bWxQSwECLQAUAAYACAAAACEAWvQsW78AAAAVAQAA&#10;CwAAAAAAAAAAAAAAAAAfAQAAX3JlbHMvLnJlbHNQSwECLQAUAAYACAAAACEAMZqH/8YAAADdAAAA&#10;DwAAAAAAAAAAAAAAAAAHAgAAZHJzL2Rvd25yZXYueG1sUEsFBgAAAAADAAMAtwAAAPoCAAAAAA==&#10;" strokecolor="black [3213]" strokeweight=".5pt"/>
                                          <v:line id="Gerade Verbindung 2439" o:spid="_x0000_s1513" style="position:absolute;visibility:visible;mso-wrap-style:square" from="12058,0" to="12058,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mIxQAAAN0AAAAPAAAAZHJzL2Rvd25yZXYueG1sRI9Ba8JA&#10;FITvBf/D8oRepG70oJK6ioqFIoKohVwf2ddsNPs2ZLcm/ntXEHocZuYbZr7sbCVu1PjSsYLRMAFB&#10;nDtdcqHg5/z1MQPhA7LGyjEpuJOH5aL3NsdUu5aPdDuFQkQI+xQVmBDqVEqfG7Loh64mjt6vayyG&#10;KJtC6gbbCLeVHCfJRFosOS4YrGljKL+e/qyC9fayOmgzHWzarMjqdp8lepcp9d7vVp8gAnXhP/xq&#10;f2sF4+loAs838QnIxQMAAP//AwBQSwECLQAUAAYACAAAACEA2+H2y+4AAACFAQAAEwAAAAAAAAAA&#10;AAAAAAAAAAAAW0NvbnRlbnRfVHlwZXNdLnhtbFBLAQItABQABgAIAAAAIQBa9CxbvwAAABUBAAAL&#10;AAAAAAAAAAAAAAAAAB8BAABfcmVscy8ucmVsc1BLAQItABQABgAIAAAAIQDBSBmIxQAAAN0AAAAP&#10;AAAAAAAAAAAAAAAAAAcCAABkcnMvZG93bnJldi54bWxQSwUGAAAAAAMAAwC3AAAA+QIAAAAA&#10;" strokecolor="black [3213]" strokeweight=".5pt"/>
                                          <v:line id="Gerade Verbindung 2440" o:spid="_x0000_s1514" style="position:absolute;rotation:90;visibility:visible;mso-wrap-style:square" from="301,0" to="138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yCxgAAAN0AAAAPAAAAZHJzL2Rvd25yZXYueG1sRI9PawIx&#10;FMTvgt8hPMGbJgr+W41iBWnBHloVvD42z93Fzct2k+rWT28KgsdhZn7DLFaNLcWVal841jDoKxDE&#10;qTMFZxqOh21vCsIHZIOlY9LwRx5Wy3ZrgYlxN/6m6z5kIkLYJ6ghD6FKpPRpThZ931XE0Tu72mKI&#10;ss6kqfEW4baUQ6XG0mLBcSHHijY5pZf9r9Xw834ZV+q++3z7Kman+0jOzqoxWnc7zXoOIlATXuFn&#10;+8NoGE4GE/h/E5+AXD4AAAD//wMAUEsBAi0AFAAGAAgAAAAhANvh9svuAAAAhQEAABMAAAAAAAAA&#10;AAAAAAAAAAAAAFtDb250ZW50X1R5cGVzXS54bWxQSwECLQAUAAYACAAAACEAWvQsW78AAAAVAQAA&#10;CwAAAAAAAAAAAAAAAAAfAQAAX3JlbHMvLnJlbHNQSwECLQAUAAYACAAAACEARQEcgsYAAADdAAAA&#10;DwAAAAAAAAAAAAAAAAAHAgAAZHJzL2Rvd25yZXYueG1sUEsFBgAAAAADAAMAtwAAAPoCAAAAAA==&#10;" strokecolor="black [3213]" strokeweight=".5pt"/>
                                          <v:line id="Gerade Verbindung 2441" o:spid="_x0000_s1515" style="position:absolute;rotation:90;visibility:visible;mso-wrap-style:square" from="11505,0" to="1258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jwwgAAAN0AAAAPAAAAZHJzL2Rvd25yZXYueG1sRE/LisIw&#10;FN0P+A/hCu7GRMFXNYoKMgO68AVuL821LTY3tclox683i4FZHs57tmhsKR5U+8Kxhl5XgSBOnSk4&#10;03A+bT7HIHxANlg6Jg2/5GExb33MMDHuyQd6HEMmYgj7BDXkIVSJlD7NyaLvuoo4cldXWwwR1pk0&#10;NT5juC1lX6mhtFhwbMixonVO6e34YzXcv27DSr22u9W+mFxeAzm5qsZo3Wk3yymIQE34F/+5v42G&#10;/qgX58Y38QnI+RsAAP//AwBQSwECLQAUAAYACAAAACEA2+H2y+4AAACFAQAAEwAAAAAAAAAAAAAA&#10;AAAAAAAAW0NvbnRlbnRfVHlwZXNdLnhtbFBLAQItABQABgAIAAAAIQBa9CxbvwAAABUBAAALAAAA&#10;AAAAAAAAAAAAAB8BAABfcmVscy8ucmVsc1BLAQItABQABgAIAAAAIQA0nojwwgAAAN0AAAAPAAAA&#10;AAAAAAAAAAAAAAcCAABkcnMvZG93bnJldi54bWxQSwUGAAAAAAMAAwC3AAAA9gIAAAAA&#10;" strokecolor="black [3213]" strokeweight=".5pt"/>
                                        </v:group>
                                      </v:group>
                                      <v:line id="Gerade Verbindung 2442" o:spid="_x0000_s1516" style="position:absolute;visibility:visible;mso-wrap-style:square" from="12058,4220" to="12058,1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w2xgAAAN0AAAAPAAAAZHJzL2Rvd25yZXYueG1sRI9Ba8JA&#10;FITvQv/D8gpepG70ENvUVUqhIHgyWnp93X3Jhmbfhuw2xv76riB4HGbmG2a9HV0rBupD41nBYp6B&#10;INbeNFwrOB0/np5BhIhssPVMCi4UYLt5mKyxMP7MBxrKWIsE4VCgAhtjV0gZtCWHYe474uRVvncY&#10;k+xraXo8J7hr5TLLcumw4bRgsaN3S/qn/HUK9vmqxO+j/vy6zORg91Tpv7xSavo4vr2CiDTGe/jW&#10;3hkFy9XiBa5v0hOQm38AAAD//wMAUEsBAi0AFAAGAAgAAAAhANvh9svuAAAAhQEAABMAAAAAAAAA&#10;AAAAAAAAAAAAAFtDb250ZW50X1R5cGVzXS54bWxQSwECLQAUAAYACAAAACEAWvQsW78AAAAVAQAA&#10;CwAAAAAAAAAAAAAAAAAfAQAAX3JlbHMvLnJlbHNQSwECLQAUAAYACAAAACEAXsDsNsYAAADdAAAA&#10;DwAAAAAAAAAAAAAAAAAHAgAAZHJzL2Rvd25yZXYueG1sUEsFBgAAAAADAAMAtwAAAPoCAAAAAA==&#10;" strokecolor="black [3213]">
                                        <v:stroke dashstyle="dash"/>
                                      </v:line>
                                      <v:line id="Gerade Verbindung 2443" o:spid="_x0000_s1517" style="position:absolute;visibility:visible;mso-wrap-style:square" from="19242,4170" to="19242,1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8WwgAAAN0AAAAPAAAAZHJzL2Rvd25yZXYueG1sRE/Pa8Iw&#10;FL4P9j+EN9hlaLoeqlSjyGAw8LQ68fpMXpti81KarNb99eYg7Pjx/V5vJ9eJkYbQelbwPs9AEGtv&#10;Wm4U/Bw+Z0sQISIb7DyTghsF2G6en9ZYGn/lbxqr2IgUwqFEBTbGvpQyaEsOw9z3xImr/eAwJjg0&#10;0gx4TeGuk3mWFdJhy6nBYk8flvSl+nUK9sWiwvNBH0+3NznaPdX6r6iVen2ZdisQkab4L364v4yC&#10;fJGn/elNegJycwcAAP//AwBQSwECLQAUAAYACAAAACEA2+H2y+4AAACFAQAAEwAAAAAAAAAAAAAA&#10;AAAAAAAAW0NvbnRlbnRfVHlwZXNdLnhtbFBLAQItABQABgAIAAAAIQBa9CxbvwAAABUBAAALAAAA&#10;AAAAAAAAAAAAAB8BAABfcmVscy8ucmVsc1BLAQItABQABgAIAAAAIQABlo8WwgAAAN0AAAAPAAAA&#10;AAAAAAAAAAAAAAcCAABkcnMvZG93bnJldi54bWxQSwUGAAAAAAMAAwC3AAAA9gIAAAAA&#10;" strokecolor="black [3213]">
                                        <v:stroke dashstyle="dash"/>
                                      </v:line>
                                    </v:group>
                                    <v:group id="Gruppieren 2721" o:spid="_x0000_s1518" style="position:absolute;left:50054;top:3443;width:3969;height:15869" coordsize="3968,1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line id="Gerade Verbindung 2445" o:spid="_x0000_s1519" style="position:absolute;flip:x;visibility:visible;mso-wrap-style:square" from="0,771" to="396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FtxwAAAN0AAAAPAAAAZHJzL2Rvd25yZXYueG1sRI9Ba8JA&#10;FITvBf/D8oTedOMWapu6igqWSg+2KqTHR/aZBLNvQ3ar0V/fFYQeh5n5hpnMOluLE7W+cqxhNExA&#10;EOfOVFxo2O9WgxcQPiAbrB2Thgt5mE17DxNMjTvzN522oRARwj5FDWUITSqlz0uy6IeuIY7ewbUW&#10;Q5RtIU2L5wi3tVRJ8iwtVhwXSmxoWVJ+3P5aDdejCl/ZevMuF/Pq85q9Ph1+mkzrx343fwMRqAv/&#10;4Xv7w2hQY6Xg9iY+ATn9AwAA//8DAFBLAQItABQABgAIAAAAIQDb4fbL7gAAAIUBAAATAAAAAAAA&#10;AAAAAAAAAAAAAABbQ29udGVudF9UeXBlc10ueG1sUEsBAi0AFAAGAAgAAAAhAFr0LFu/AAAAFQEA&#10;AAsAAAAAAAAAAAAAAAAAHwEAAF9yZWxzLy5yZWxzUEsBAi0AFAAGAAgAAAAhAIlTQW3HAAAA3QAA&#10;AA8AAAAAAAAAAAAAAAAABwIAAGRycy9kb3ducmV2LnhtbFBLBQYAAAAAAwADALcAAAD7AgAAAAA=&#10;" strokecolor="black [3213]" strokeweight=".5pt"/>
                                      <v:line id="Gerade Verbindung 2446" o:spid="_x0000_s1520" style="position:absolute;visibility:visible;mso-wrap-style:square" from="3087,0" to="3087,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3CtxgAAAN0AAAAPAAAAZHJzL2Rvd25yZXYueG1sRI9Ba8JA&#10;FITvhf6H5RW8iG6aQi3RVawoFCmIVsj1kX1m02bfhuxq4r93BaHHYWa+YWaL3tbiQq2vHCt4HScg&#10;iAunKy4VHH82ow8QPiBrrB2Tgit5WMyfn2aYadfxni6HUIoIYZ+hAhNCk0npC0MW/dg1xNE7udZi&#10;iLItpW6xi3BbyzRJ3qXFiuOCwYZWhoq/w9kq+Fz/LnfaTIarLi/zpvvOE73NlRq89MspiEB9+A8/&#10;2l9aQTpJ3+D+Jj4BOb8BAAD//wMAUEsBAi0AFAAGAAgAAAAhANvh9svuAAAAhQEAABMAAAAAAAAA&#10;AAAAAAAAAAAAAFtDb250ZW50X1R5cGVzXS54bWxQSwECLQAUAAYACAAAACEAWvQsW78AAAAVAQAA&#10;CwAAAAAAAAAAAAAAAAAfAQAAX3JlbHMvLnJlbHNQSwECLQAUAAYACAAAACEAH1NwrcYAAADdAAAA&#10;DwAAAAAAAAAAAAAAAAAHAgAAZHJzL2Rvd25yZXYueG1sUEsFBgAAAAADAAMAtwAAAPoCAAAAAA==&#10;" strokecolor="black [3213]" strokeweight=".5pt"/>
                                      <v:line id="Gerade Verbindung 2447" o:spid="_x0000_s1521" style="position:absolute;flip:x;visibility:visible;mso-wrap-style:square" from="0,15141" to="3968,1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yCyAAAAN0AAAAPAAAAZHJzL2Rvd25yZXYueG1sRI9Ba8JA&#10;FITvQv/D8gq9mU1TsTV1FVtQLB5stZAeH9lnEsy+DdlVU3+9Kwgeh5n5hhlPO1OLI7WusqzgOYpB&#10;EOdWV1wo+N3O+28gnEfWWFsmBf/kYDp56I0x1fbEP3Tc+EIECLsUFZTeN6mULi/JoItsQxy8nW0N&#10;+iDbQuoWTwFuapnE8VAarDgslNjQZ0n5fnMwCs77xH9nX+uF/JhVq3M2etn9NZlST4/d7B2Ep87f&#10;w7f2UitIXpMBXN+EJyAnFwAAAP//AwBQSwECLQAUAAYACAAAACEA2+H2y+4AAACFAQAAEwAAAAAA&#10;AAAAAAAAAAAAAAAAW0NvbnRlbnRfVHlwZXNdLnhtbFBLAQItABQABgAIAAAAIQBa9CxbvwAAABUB&#10;AAALAAAAAAAAAAAAAAAAAB8BAABfcmVscy8ucmVsc1BLAQItABQABgAIAAAAIQBp9nyCyAAAAN0A&#10;AAAPAAAAAAAAAAAAAAAAAAcCAABkcnMvZG93bnJldi54bWxQSwUGAAAAAAMAAwC3AAAA/AIAAAAA&#10;" strokecolor="black [3213]" strokeweight=".5pt"/>
                                      <v:line id="Gerade Verbindung 2448" o:spid="_x0000_s1522" style="position:absolute;visibility:visible;mso-wrap-style:square" from="2553,237" to="3626,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1CxgAAAN0AAAAPAAAAZHJzL2Rvd25yZXYueG1sRI9Ba8JA&#10;FITvhf6H5RW8iG4aaC3RVawoFCmIVsj1kX1m02bfhuxq4r93BaHHYWa+YWaL3tbiQq2vHCt4HScg&#10;iAunKy4VHH82ow8QPiBrrB2Tgit5WMyfn2aYadfxni6HUIoIYZ+hAhNCk0npC0MW/dg1xNE7udZi&#10;iLItpW6xi3BbyzRJ3qXFiuOCwYZWhoq/w9kq+Fz/LnfaTIarLi/zpvvOE73NlRq89MspiEB9+A8/&#10;2l9aQTpJ3+D+Jj4BOb8BAAD//wMAUEsBAi0AFAAGAAgAAAAhANvh9svuAAAAhQEAABMAAAAAAAAA&#10;AAAAAAAAAAAAAFtDb250ZW50X1R5cGVzXS54bWxQSwECLQAUAAYACAAAACEAWvQsW78AAAAVAQAA&#10;CwAAAAAAAAAAAAAAAAAfAQAAX3JlbHMvLnJlbHNQSwECLQAUAAYACAAAACEA//ZNQsYAAADdAAAA&#10;DwAAAAAAAAAAAAAAAAAHAgAAZHJzL2Rvd25yZXYueG1sUEsFBgAAAAADAAMAtwAAAPoCAAAAAA==&#10;" strokecolor="black [3213]" strokeweight=".5pt"/>
                                      <v:line id="Gerade Verbindung 2449" o:spid="_x0000_s1523" style="position:absolute;visibility:visible;mso-wrap-style:square" from="2493,14547" to="3566,1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M1xgAAAN0AAAAPAAAAZHJzL2Rvd25yZXYueG1sRI9Pa8JA&#10;FMTvBb/D8oReim6ag0p0FZUKpQjFP5DrI/vMRrNvQ3Y16bd3C4Ueh5n5DbNY9bYWD2p95VjB+zgB&#10;QVw4XXGp4HzajWYgfEDWWDsmBT/kYbUcvCww067jAz2OoRQRwj5DBSaEJpPSF4Ys+rFriKN3ca3F&#10;EGVbSt1iF+G2lmmSTKTFiuOCwYa2horb8W4VbD6u629tpm/bLi/zptvnif7KlXod9us5iEB9+A//&#10;tT+1gnSaTuD3TXwCcvkEAAD//wMAUEsBAi0AFAAGAAgAAAAhANvh9svuAAAAhQEAABMAAAAAAAAA&#10;AAAAAAAAAAAAAFtDb250ZW50X1R5cGVzXS54bWxQSwECLQAUAAYACAAAACEAWvQsW78AAAAVAQAA&#10;CwAAAAAAAAAAAAAAAAAfAQAAX3JlbHMvLnJlbHNQSwECLQAUAAYACAAAACEADyTTNcYAAADdAAAA&#10;DwAAAAAAAAAAAAAAAAAHAgAAZHJzL2Rvd25yZXYueG1sUEsFBgAAAAADAAMAtwAAAPoCAAAAAA==&#10;" strokecolor="black [3213]" strokeweight=".5pt"/>
                                    </v:group>
                                  </v:group>
                                  <v:shape id="Textfeld 2727" o:spid="_x0000_s1524" type="#_x0000_t202" style="position:absolute;left:9429;top:-212;width:1956;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hyxwAAAN0AAAAPAAAAZHJzL2Rvd25yZXYueG1sRI9Ba8JA&#10;FITvBf/D8oReSt00iJHoKrZQqGCR2uL5kX1mo9m3aXar0V/vCgWPw8x8w0znna3FkVpfOVbwMkhA&#10;EBdOV1wq+Pl+fx6D8AFZY+2YFJzJw3zWe5hirt2Jv+i4CaWIEPY5KjAhNLmUvjBk0Q9cQxy9nWst&#10;hijbUuoWTxFua5kmyUharDguGGzozVBx2PxZBePz8PNpO8q2+3q9fDWX8pdXB1Tqsd8tJiACdeEe&#10;/m9/aAVplmZwexOfgJxdAQAA//8DAFBLAQItABQABgAIAAAAIQDb4fbL7gAAAIUBAAATAAAAAAAA&#10;AAAAAAAAAAAAAABbQ29udGVudF9UeXBlc10ueG1sUEsBAi0AFAAGAAgAAAAhAFr0LFu/AAAAFQEA&#10;AAsAAAAAAAAAAAAAAAAAHwEAAF9yZWxzLy5yZWxzUEsBAi0AFAAGAAgAAAAhAMshWHLHAAAA3QAA&#10;AA8AAAAAAAAAAAAAAAAABwIAAGRycy9kb3ducmV2LnhtbFBLBQYAAAAAAwADALcAAAD7AgAAAAA=&#10;" fillcolor="white [3201]" stroked="f" strokeweight=".5pt">
                                    <v:textbox inset="0,0,0,0">
                                      <w:txbxContent>
                                        <w:p w14:paraId="24416312"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31</w:t>
                                          </w:r>
                                        </w:p>
                                      </w:txbxContent>
                                    </v:textbox>
                                  </v:shape>
                                </v:group>
                              </v:group>
                              <v:line id="Gerade Verbindung 2451" o:spid="_x0000_s1525" style="position:absolute;visibility:visible;mso-wrap-style:square" from="16478,7715" to="16478,1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IwQAAAN0AAAAPAAAAZHJzL2Rvd25yZXYueG1sRE9Na8Iw&#10;GL4P/A/hFbzN1MqmVqPIoLLDDvODnl+a16bYvClJpvXfL4fBjg/P92Y32E7cyYfWsYLZNANBXDvd&#10;cqPgci5flyBCRNbYOSYFTwqw245eNlho9+Aj3U+xESmEQ4EKTIx9IWWoDVkMU9cTJ+7qvMWYoG+k&#10;9vhI4baTeZa9S4stpwaDPX0Yqm+nH6vgjf3A5lxdV3Nd2epA5Xf8KpWajIf9GkSkIf6L/9yfWkG+&#10;yNPc9CY9Abn9BQAA//8DAFBLAQItABQABgAIAAAAIQDb4fbL7gAAAIUBAAATAAAAAAAAAAAAAAAA&#10;AAAAAABbQ29udGVudF9UeXBlc10ueG1sUEsBAi0AFAAGAAgAAAAhAFr0LFu/AAAAFQEAAAsAAAAA&#10;AAAAAAAAAAAAHwEAAF9yZWxzLy5yZWxzUEsBAi0AFAAGAAgAAAAhAOsP4MjBAAAA3QAAAA8AAAAA&#10;AAAAAAAAAAAABwIAAGRycy9kb3ducmV2LnhtbFBLBQYAAAAAAwADALcAAAD1AgAAAAA=&#10;" strokecolor="red" strokeweight=".5pt"/>
                              <v:line id="Gerade Verbindung 2452" o:spid="_x0000_s1526" style="position:absolute;visibility:visible;mso-wrap-style:square" from="11715,12001" to="21367,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0VTxQAAAN0AAAAPAAAAZHJzL2Rvd25yZXYueG1sRI9PawIx&#10;FMTvBb9DeIK3mu1Ka90aRYSVHnqof9jzY/PcLN28LEnU7bdvCoLHYWZ+wyzXg+3ElXxoHSt4mWYg&#10;iGunW24UnI7l8zuIEJE1do5JwS8FWK9GT0sstLvxnq6H2IgE4VCgAhNjX0gZakMWw9T1xMk7O28x&#10;JukbqT3eEtx2Ms+yN2mx5bRgsKetofrncLEKXtkPbI7VeTHTla12VH7Hr1KpyXjYfICINMRH+N7+&#10;1Aryeb6A/zfpCcjVHwAAAP//AwBQSwECLQAUAAYACAAAACEA2+H2y+4AAACFAQAAEwAAAAAAAAAA&#10;AAAAAAAAAAAAW0NvbnRlbnRfVHlwZXNdLnhtbFBLAQItABQABgAIAAAAIQBa9CxbvwAAABUBAAAL&#10;AAAAAAAAAAAAAAAAAB8BAABfcmVscy8ucmVsc1BLAQItABQABgAIAAAAIQCEQ0VTxQAAAN0AAAAP&#10;AAAAAAAAAAAAAAAAAAcCAABkcnMvZG93bnJldi54bWxQSwUGAAAAAAMAAwC3AAAA+QIAAAAA&#10;" strokecolor="red" strokeweight=".5pt"/>
                              <v:line id="Gerade Verbindung 2453" o:spid="_x0000_s1527" style="position:absolute;visibility:visible;mso-wrap-style:square" from="34194,12001" to="43846,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oTwQAAAN0AAAAPAAAAZHJzL2Rvd25yZXYueG1sRE/Pa8Iw&#10;FL4L/g/hCd40nTLnOtMiQscOOziVnh/NsylrXkoStfvvl8Ngx4/v964cbS/u5EPnWMHTMgNB3Djd&#10;cavgcq4WWxAhImvsHZOCHwpQFtPJDnPtHvxF91NsRQrhkKMCE+OQSxkaQxbD0g3Eibs6bzEm6Fup&#10;PT5SuO3lKss20mLHqcHgQAdDzffpZhU8sx/ZnOvr61rXtn6n6hg/K6Xms3H/BiLSGP/Ff+4PrWD1&#10;sk7705v0BGTxCwAA//8DAFBLAQItABQABgAIAAAAIQDb4fbL7gAAAIUBAAATAAAAAAAAAAAAAAAA&#10;AAAAAABbQ29udGVudF9UeXBlc10ueG1sUEsBAi0AFAAGAAgAAAAhAFr0LFu/AAAAFQEAAAsAAAAA&#10;AAAAAAAAAAAAHwEAAF9yZWxzLy5yZWxzUEsBAi0AFAAGAAgAAAAhAJCgehPBAAAA3QAAAA8AAAAA&#10;AAAAAAAAAAAABwIAAGRycy9kb3ducmV2LnhtbFBLBQYAAAAAAwADALcAAAD1AgAAAAA=&#10;" strokecolor="red" strokeweight=".5pt"/>
                              <v:line id="Gerade Verbindung 2454" o:spid="_x0000_s1528" style="position:absolute;visibility:visible;mso-wrap-style:square" from="39243,8001" to="39243,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xAAAAN0AAAAPAAAAZHJzL2Rvd25yZXYueG1sRI9PawIx&#10;FMTvBb9DeIK3mlWx6moUKax46KH+Yc+PzXOzuHlZklS3374pFHocZuY3zGbX21Y8yIfGsYLJOANB&#10;XDndcK3geilelyBCRNbYOiYF3xRgtx28bDDX7sknepxjLRKEQ44KTIxdLmWoDFkMY9cRJ+/mvMWY&#10;pK+l9vhMcNvKaZa9SYsNpwWDHb0bqu7nL6tgzr5ncylvq5kubXmg4jN+FEqNhv1+DSJSH//Df+2j&#10;VjBdzCbw+yY9Abn9AQAA//8DAFBLAQItABQABgAIAAAAIQDb4fbL7gAAAIUBAAATAAAAAAAAAAAA&#10;AAAAAAAAAABbQ29udGVudF9UeXBlc10ueG1sUEsBAi0AFAAGAAgAAAAhAFr0LFu/AAAAFQEAAAsA&#10;AAAAAAAAAAAAAAAAHwEAAF9yZWxzLy5yZWxzUEsBAi0AFAAGAAgAAAAhAP/s34jEAAAA3QAAAA8A&#10;AAAAAAAAAAAAAAAABwIAAGRycy9kb3ducmV2LnhtbFBLBQYAAAAAAwADALcAAAD4AgAAAAA=&#10;" strokecolor="red" strokeweight=".5pt"/>
                            </v:group>
                            <v:group id="Gruppieren 2732" o:spid="_x0000_s1529" style="position:absolute;left:29813;top:4476;width:3969;height:15869" coordsize="3974,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hGxgAAAN0AAAAPAAAAZHJzL2Rvd25yZXYueG1sRI9Ba8JA&#10;FITvBf/D8oTe6iaRthJdRURLDyJUBfH2yD6TYPZtyK5J/PeuIPQ4zMw3zGzRm0q01LjSsoJ4FIEg&#10;zqwuOVdwPGw+JiCcR9ZYWSYFd3KwmA/eZphq2/EftXufiwBhl6KCwvs6ldJlBRl0I1sTB+9iG4M+&#10;yCaXusEuwE0lkyj6kgZLDgsF1rQqKLvub0bBT4fdchyv2+31srqfD5+70zYmpd6H/XIKwlPv/8Ov&#10;9q9WkHyPE3i+CU9Azh8AAAD//wMAUEsBAi0AFAAGAAgAAAAhANvh9svuAAAAhQEAABMAAAAAAAAA&#10;AAAAAAAAAAAAAFtDb250ZW50X1R5cGVzXS54bWxQSwECLQAUAAYACAAAACEAWvQsW78AAAAVAQAA&#10;CwAAAAAAAAAAAAAAAAAfAQAAX3JlbHMvLnJlbHNQSwECLQAUAAYACAAAACEAh6goRsYAAADdAAAA&#10;DwAAAAAAAAAAAAAAAAAHAgAAZHJzL2Rvd25yZXYueG1sUEsFBgAAAAADAAMAtwAAAPoCAAAAAA==&#10;">
                              <v:line id="Gerade Verbindung 2456" o:spid="_x0000_s1530" style="position:absolute;flip:x;visibility:visible;mso-wrap-style:square" from="0,635" to="397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IryAAAAN0AAAAPAAAAZHJzL2Rvd25yZXYueG1sRI9Pa8JA&#10;FMTvBb/D8gRvujGBVqOrqGBp6aH1D8TjI/tMgtm3IbvV1E/fLQg9DjPzG2a+7EwtrtS6yrKC8SgC&#10;QZxbXXGh4HjYDicgnEfWWFsmBT/kYLnoPc0x1fbGO7rufSEChF2KCkrvm1RKl5dk0I1sQxy8s20N&#10;+iDbQuoWbwFuahlH0bM0WHFYKLGhTUn5Zf9tFNwvsf/K3j9f5XpVfdyzaXI+NZlSg363moHw1Pn/&#10;8KP9phXEL0kCf2/CE5CLXwAAAP//AwBQSwECLQAUAAYACAAAACEA2+H2y+4AAACFAQAAEwAAAAAA&#10;AAAAAAAAAAAAAAAAW0NvbnRlbnRfVHlwZXNdLnhtbFBLAQItABQABgAIAAAAIQBa9CxbvwAAABUB&#10;AAALAAAAAAAAAAAAAAAAAB8BAABfcmVscy8ucmVsc1BLAQItABQABgAIAAAAIQBjxnIryAAAAN0A&#10;AAAPAAAAAAAAAAAAAAAAAAcCAABkcnMvZG93bnJldi54bWxQSwUGAAAAAAMAAwC3AAAA/AIAAAAA&#10;" strokecolor="black [3213]" strokeweight=".5pt"/>
                              <v:line id="Gerade Verbindung 2457" o:spid="_x0000_s1531" style="position:absolute;visibility:visible;mso-wrap-style:square" from="952,0" to="952,1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4ExwAAAN0AAAAPAAAAZHJzL2Rvd25yZXYueG1sRI/dasJA&#10;FITvC77DcoTeFN1oi0p0FSsWShHEH8jtIXvMRrNnQ3Y16dt3C4VeDjPzDbNYdbYSD2p86VjBaJiA&#10;IM6dLrlQcD59DGYgfEDWWDkmBd/kYbXsPS0w1a7lAz2OoRARwj5FBSaEOpXS54Ys+qGriaN3cY3F&#10;EGVTSN1gG+G2kuMkmUiLJccFgzVtDOW3490qeN9e13ttpi+bNiuyut1lif7KlHrud+s5iEBd+A//&#10;tT+1gvH09Q1+38QnIJc/AAAA//8DAFBLAQItABQABgAIAAAAIQDb4fbL7gAAAIUBAAATAAAAAAAA&#10;AAAAAAAAAAAAAABbQ29udGVudF9UeXBlc10ueG1sUEsBAi0AFAAGAAgAAAAhAFr0LFu/AAAAFQEA&#10;AAsAAAAAAAAAAAAAAAAAHwEAAF9yZWxzLy5yZWxzUEsBAi0AFAAGAAgAAAAhABVjfgTHAAAA3QAA&#10;AA8AAAAAAAAAAAAAAAAABwIAAGRycy9kb3ducmV2LnhtbFBLBQYAAAAAAwADALcAAAD7AgAAAAA=&#10;" strokecolor="black [3213]" strokeweight=".5pt"/>
                              <v:line id="Gerade Verbindung 2458" o:spid="_x0000_s1532" style="position:absolute;flip:x;visibility:visible;mso-wrap-style:square" from="0,7810" to="397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ExwAAAN0AAAAPAAAAZHJzL2Rvd25yZXYueG1sRI9Ba8JA&#10;FITvgv9heYXe6qaRVk1dRQsWxYOtCunxkX0mwezbkF01+uvdQsHjMDPfMONpaypxpsaVlhW89iIQ&#10;xJnVJecK9rvFyxCE88gaK8uk4EoOppNuZ4yJthf+ofPW5yJA2CWooPC+TqR0WUEGXc/WxME72Mag&#10;D7LJpW7wEuCmknEUvUuDJYeFAmv6LCg7bk9Gwe0Y++90tfmS81m5vqWj/uG3TpV6fmpnHyA8tf4R&#10;/m8vtYJ40H+DvzfhCcjJHQAA//8DAFBLAQItABQABgAIAAAAIQDb4fbL7gAAAIUBAAATAAAAAAAA&#10;AAAAAAAAAAAAAABbQ29udGVudF9UeXBlc10ueG1sUEsBAi0AFAAGAAgAAAAhAFr0LFu/AAAAFQEA&#10;AAsAAAAAAAAAAAAAAAAAHwEAAF9yZWxzLy5yZWxzUEsBAi0AFAAGAAgAAAAhAINjT8THAAAA3QAA&#10;AA8AAAAAAAAAAAAAAAAABwIAAGRycy9kb3ducmV2LnhtbFBLBQYAAAAAAwADALcAAAD7AgAAAAA=&#10;" strokecolor="black [3213]" strokeweight=".5pt"/>
                              <v:line id="Gerade Verbindung 2459" o:spid="_x0000_s1533" style="position:absolute;visibility:visible;mso-wrap-style:square" from="381,63" to="1460,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oxwAAAN0AAAAPAAAAZHJzL2Rvd25yZXYueG1sRI9Ba8JA&#10;FITvQv/D8gpeSt2ooCV1E6woSCmIWsj1kX3Nps2+DdnVxH/fLRQ8DjPzDbPKB9uIK3W+dqxgOklA&#10;EJdO11wp+Dzvnl9A+ICssXFMCm7kIc8eRitMtev5SNdTqESEsE9RgQmhTaX0pSGLfuJa4uh9uc5i&#10;iLKrpO6wj3DbyFmSLKTFmuOCwZY2hsqf08UqeNt+rw/aLJ82fVEVbf9RJPq9UGr8OKxfQQQawj38&#10;395rBbPlfAF/b+ITkNkvAAAA//8DAFBLAQItABQABgAIAAAAIQDb4fbL7gAAAIUBAAATAAAAAAAA&#10;AAAAAAAAAAAAAABbQ29udGVudF9UeXBlc10ueG1sUEsBAi0AFAAGAAgAAAAhAFr0LFu/AAAAFQEA&#10;AAsAAAAAAAAAAAAAAAAAHwEAAF9yZWxzLy5yZWxzUEsBAi0AFAAGAAgAAAAhAIr9RejHAAAA3QAA&#10;AA8AAAAAAAAAAAAAAAAABwIAAGRycy9kb3ducmV2LnhtbFBLBQYAAAAAAwADALcAAAD7AgAAAAA=&#10;" strokecolor="black [3213]" strokeweight=".5pt"/>
                              <v:line id="Gerade Verbindung 2460" o:spid="_x0000_s1534" style="position:absolute;visibility:visible;mso-wrap-style:square" from="381,7239" to="1460,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BzxwAAAN0AAAAPAAAAZHJzL2Rvd25yZXYueG1sRI/dasJA&#10;FITvC77DcgRvim600Eh0FRULpRTEH8jtIXvMRrNnQ3Zr0rfvFgq9HGbmG2a57m0tHtT6yrGC6SQB&#10;QVw4XXGp4HJ+G89B+ICssXZMCr7Jw3o1eFpipl3HR3qcQikihH2GCkwITSalLwxZ9BPXEEfv6lqL&#10;Icq2lLrFLsJtLWdJ8iotVhwXDDa0M1TcT19WwXZ/2xy0SZ93XV7mTfeZJ/ojV2o07DcLEIH68B/+&#10;a79rBbP0JYXfN/EJyNUPAAAA//8DAFBLAQItABQABgAIAAAAIQDb4fbL7gAAAIUBAAATAAAAAAAA&#10;AAAAAAAAAAAAAABbQ29udGVudF9UeXBlc10ueG1sUEsBAi0AFAAGAAgAAAAhAFr0LFu/AAAAFQEA&#10;AAsAAAAAAAAAAAAAAAAAHwEAAF9yZWxzLy5yZWxzUEsBAi0AFAAGAAgAAAAhAOWx4HPHAAAA3QAA&#10;AA8AAAAAAAAAAAAAAAAABwIAAGRycy9kb3ducmV2LnhtbFBLBQYAAAAAAwADALcAAAD7AgAAAAA=&#10;" strokecolor="black [3213]" strokeweight=".5pt"/>
                            </v:group>
                          </v:group>
                        </v:group>
                      </v:group>
                    </v:group>
                  </v:group>
                </v:group>
                <v:shape id="Textfeld 2738" o:spid="_x0000_s1535" type="#_x0000_t202" style="position:absolute;left:43815;top:1619;width:195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dxQAAAN0AAAAPAAAAZHJzL2Rvd25yZXYueG1sRE9da8Iw&#10;FH0X/A/hCr7ITHVDpTaKE4QNNsac9PnSXJtqc9M1Uet+/fIw2OPhfGfrztbiSq2vHCuYjBMQxIXT&#10;FZcKDl+7hwUIH5A11o5JwZ08rFf9Xoapdjf+pOs+lCKGsE9RgQmhSaX0hSGLfuwa4sgdXWsxRNiW&#10;Urd4i+G2ltMkmUmLFccGgw1tDRXn/cUqWNyf3kf5bJ6f6o/XZ/NTfvPbGZUaDrrNEkSgLvyL/9wv&#10;WsF0/hjnxjfxCcjVLwAAAP//AwBQSwECLQAUAAYACAAAACEA2+H2y+4AAACFAQAAEwAAAAAAAAAA&#10;AAAAAAAAAAAAW0NvbnRlbnRfVHlwZXNdLnhtbFBLAQItABQABgAIAAAAIQBa9CxbvwAAABUBAAAL&#10;AAAAAAAAAAAAAAAAAB8BAABfcmVscy8ucmVsc1BLAQItABQABgAIAAAAIQA/Z1rdxQAAAN0AAAAP&#10;AAAAAAAAAAAAAAAAAAcCAABkcnMvZG93bnJldi54bWxQSwUGAAAAAAMAAwC3AAAA+QIAAAAA&#10;" fillcolor="white [3201]" stroked="f" strokeweight=".5pt">
                  <v:textbox inset="0,0,0,0">
                    <w:txbxContent>
                      <w:p w14:paraId="5898162D"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31</w:t>
                        </w:r>
                      </w:p>
                    </w:txbxContent>
                  </v:textbox>
                </v:shape>
              </v:group>
            </w:pict>
          </mc:Fallback>
        </mc:AlternateContent>
      </w:r>
    </w:p>
    <w:p w14:paraId="3CF28E2D" w14:textId="77777777" w:rsidR="003C21BE" w:rsidRDefault="003C21BE" w:rsidP="003C21BE">
      <w:pPr>
        <w:tabs>
          <w:tab w:val="left" w:pos="426"/>
        </w:tabs>
        <w:spacing w:line="312" w:lineRule="auto"/>
        <w:rPr>
          <w:sz w:val="22"/>
        </w:rPr>
      </w:pPr>
    </w:p>
    <w:p w14:paraId="404516F6" w14:textId="77777777" w:rsidR="003C21BE" w:rsidRDefault="003C21BE" w:rsidP="003C21BE">
      <w:pPr>
        <w:tabs>
          <w:tab w:val="left" w:pos="426"/>
        </w:tabs>
        <w:spacing w:line="312" w:lineRule="auto"/>
        <w:rPr>
          <w:sz w:val="22"/>
        </w:rPr>
      </w:pPr>
    </w:p>
    <w:p w14:paraId="358EB834" w14:textId="77777777" w:rsidR="003C21BE" w:rsidRDefault="003C21BE" w:rsidP="003C21BE">
      <w:pPr>
        <w:tabs>
          <w:tab w:val="left" w:pos="426"/>
        </w:tabs>
        <w:spacing w:line="312" w:lineRule="auto"/>
        <w:rPr>
          <w:sz w:val="22"/>
        </w:rPr>
      </w:pPr>
    </w:p>
    <w:p w14:paraId="3F3D7EC1" w14:textId="77777777" w:rsidR="003C21BE" w:rsidRDefault="003C21BE" w:rsidP="003C21BE">
      <w:pPr>
        <w:tabs>
          <w:tab w:val="left" w:pos="426"/>
        </w:tabs>
        <w:spacing w:line="312" w:lineRule="auto"/>
        <w:rPr>
          <w:sz w:val="22"/>
        </w:rPr>
      </w:pPr>
    </w:p>
    <w:p w14:paraId="3534801D" w14:textId="77777777" w:rsidR="003C21BE" w:rsidRDefault="003C21BE" w:rsidP="003C21BE">
      <w:pPr>
        <w:spacing w:line="312" w:lineRule="auto"/>
        <w:rPr>
          <w:sz w:val="22"/>
        </w:rPr>
      </w:pPr>
    </w:p>
    <w:p w14:paraId="3A23B5BF" w14:textId="77777777" w:rsidR="003C21BE" w:rsidRDefault="003C21BE" w:rsidP="003C21BE">
      <w:pPr>
        <w:spacing w:line="312" w:lineRule="auto"/>
        <w:rPr>
          <w:sz w:val="22"/>
        </w:rPr>
      </w:pPr>
    </w:p>
    <w:p w14:paraId="070038BB" w14:textId="77777777" w:rsidR="003C21BE" w:rsidRDefault="003C21BE" w:rsidP="003C21BE">
      <w:pPr>
        <w:spacing w:line="312" w:lineRule="auto"/>
        <w:rPr>
          <w:sz w:val="22"/>
        </w:rPr>
      </w:pPr>
    </w:p>
    <w:p w14:paraId="2E8D1754" w14:textId="77777777" w:rsidR="003C21BE" w:rsidRDefault="003C21BE" w:rsidP="003C21BE">
      <w:pPr>
        <w:spacing w:line="312" w:lineRule="auto"/>
        <w:rPr>
          <w:sz w:val="22"/>
        </w:rPr>
      </w:pPr>
    </w:p>
    <w:p w14:paraId="75C4D099" w14:textId="77777777" w:rsidR="003C21BE" w:rsidRDefault="003C21BE" w:rsidP="003C21BE">
      <w:pPr>
        <w:spacing w:line="312" w:lineRule="auto"/>
        <w:rPr>
          <w:sz w:val="22"/>
        </w:rPr>
      </w:pPr>
    </w:p>
    <w:p w14:paraId="1A836AAE" w14:textId="77777777" w:rsidR="003C21BE" w:rsidRDefault="003C21BE" w:rsidP="003C21BE">
      <w:pPr>
        <w:spacing w:line="312" w:lineRule="auto"/>
        <w:rPr>
          <w:sz w:val="22"/>
        </w:rPr>
      </w:pPr>
    </w:p>
    <w:p w14:paraId="3EA05AAB" w14:textId="77777777" w:rsidR="003C21BE" w:rsidRDefault="003C21BE" w:rsidP="003C21BE">
      <w:pPr>
        <w:spacing w:line="312" w:lineRule="auto"/>
        <w:rPr>
          <w:sz w:val="22"/>
        </w:rPr>
      </w:pPr>
    </w:p>
    <w:p w14:paraId="28C33A93" w14:textId="77777777" w:rsidR="003C21BE" w:rsidRDefault="003C21BE" w:rsidP="003C21BE">
      <w:pPr>
        <w:spacing w:line="312" w:lineRule="auto"/>
        <w:rPr>
          <w:sz w:val="22"/>
        </w:rPr>
      </w:pPr>
    </w:p>
    <w:p w14:paraId="64AAD4D2" w14:textId="77777777" w:rsidR="003C21BE" w:rsidRDefault="003C21BE" w:rsidP="003C21BE">
      <w:pPr>
        <w:spacing w:line="312" w:lineRule="auto"/>
        <w:rPr>
          <w:sz w:val="22"/>
        </w:rPr>
      </w:pPr>
    </w:p>
    <w:p w14:paraId="08B357B5" w14:textId="77777777" w:rsidR="003C21BE" w:rsidRDefault="003C21BE" w:rsidP="003C21BE">
      <w:pPr>
        <w:spacing w:line="240" w:lineRule="exact"/>
        <w:rPr>
          <w:sz w:val="22"/>
        </w:rPr>
      </w:pPr>
      <w:r>
        <w:rPr>
          <w:sz w:val="22"/>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3C21BE" w:rsidRPr="00DE4890" w14:paraId="5A369163" w14:textId="77777777" w:rsidTr="00DF56A2">
        <w:trPr>
          <w:trHeight w:val="544"/>
        </w:trPr>
        <w:tc>
          <w:tcPr>
            <w:tcW w:w="7513" w:type="dxa"/>
            <w:shd w:val="clear" w:color="auto" w:fill="D9D9D9" w:themeFill="background1" w:themeFillShade="D9"/>
            <w:vAlign w:val="center"/>
          </w:tcPr>
          <w:p w14:paraId="63385EF1" w14:textId="77777777" w:rsidR="003C21BE" w:rsidRPr="000F6CC4" w:rsidRDefault="003C21BE" w:rsidP="00DF56A2">
            <w:pPr>
              <w:spacing w:line="312" w:lineRule="auto"/>
              <w:rPr>
                <w:b/>
                <w:noProof/>
                <w:sz w:val="22"/>
              </w:rPr>
            </w:pPr>
            <w:r w:rsidRPr="000F6CC4">
              <w:rPr>
                <w:b/>
                <w:noProof/>
                <w:sz w:val="22"/>
              </w:rPr>
              <w:lastRenderedPageBreak/>
              <w:t xml:space="preserve">Einleger </w:t>
            </w:r>
            <w:r w:rsidR="000C2021" w:rsidRPr="000F6CC4">
              <w:rPr>
                <w:b/>
                <w:noProof/>
                <w:sz w:val="22"/>
              </w:rPr>
              <w:t>zu Bauanleitung umsetzen</w:t>
            </w:r>
          </w:p>
        </w:tc>
        <w:tc>
          <w:tcPr>
            <w:tcW w:w="2126" w:type="dxa"/>
            <w:shd w:val="clear" w:color="auto" w:fill="D9D9D9" w:themeFill="background1" w:themeFillShade="D9"/>
          </w:tcPr>
          <w:p w14:paraId="049F397E" w14:textId="77777777" w:rsidR="003C21BE" w:rsidRDefault="003C21BE" w:rsidP="00DF56A2">
            <w:pPr>
              <w:pStyle w:val="TabelleKopflinks"/>
              <w:jc w:val="center"/>
            </w:pPr>
            <w:r>
              <w:t>Holztechnik</w:t>
            </w:r>
          </w:p>
          <w:p w14:paraId="6B6D4680" w14:textId="77777777" w:rsidR="003C21BE" w:rsidRPr="00DE4890" w:rsidRDefault="003C21BE" w:rsidP="00DF56A2">
            <w:pPr>
              <w:pStyle w:val="TabelleKopflinks"/>
              <w:jc w:val="center"/>
            </w:pPr>
            <w:r>
              <w:t>Z.01.02.03</w:t>
            </w:r>
            <w:r w:rsidR="006D09C7">
              <w:t>.02</w:t>
            </w:r>
          </w:p>
        </w:tc>
      </w:tr>
    </w:tbl>
    <w:p w14:paraId="7A746A96" w14:textId="77777777" w:rsidR="003C21BE" w:rsidRDefault="003C21BE" w:rsidP="003C21BE">
      <w:pPr>
        <w:pStyle w:val="berschrift2"/>
      </w:pPr>
      <w:r w:rsidRPr="00486580">
        <w:rPr>
          <w:noProof/>
          <w:color w:val="FF0000"/>
          <w:sz w:val="22"/>
        </w:rPr>
        <w:drawing>
          <wp:anchor distT="0" distB="0" distL="114300" distR="114300" simplePos="0" relativeHeight="251716096" behindDoc="0" locked="0" layoutInCell="1" allowOverlap="1" wp14:anchorId="66A6627C" wp14:editId="34ED01DC">
            <wp:simplePos x="0" y="0"/>
            <wp:positionH relativeFrom="column">
              <wp:posOffset>4801235</wp:posOffset>
            </wp:positionH>
            <wp:positionV relativeFrom="paragraph">
              <wp:posOffset>66675</wp:posOffset>
            </wp:positionV>
            <wp:extent cx="341630" cy="313055"/>
            <wp:effectExtent l="0" t="0" r="1270" b="0"/>
            <wp:wrapNone/>
            <wp:docPr id="2910" name="Grafik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Abstand der fünf Querleisten </w:t>
      </w:r>
      <w:r w:rsidRPr="002B40F4">
        <w:rPr>
          <w:rFonts w:ascii="Cambria" w:hAnsi="Cambria"/>
          <w:sz w:val="28"/>
        </w:rPr>
        <w:t>②</w:t>
      </w:r>
      <w:r>
        <w:rPr>
          <w:rFonts w:ascii="Cambria" w:hAnsi="Cambria"/>
          <w:sz w:val="28"/>
        </w:rPr>
        <w:t xml:space="preserve"> </w:t>
      </w:r>
      <w:r>
        <w:t>für den Sitz rechnerisch mit der Streckenteilung ermitteln</w:t>
      </w:r>
    </w:p>
    <w:p w14:paraId="5F2A04B6" w14:textId="77777777" w:rsidR="003C21BE" w:rsidRDefault="003C21BE" w:rsidP="003C21BE">
      <w:pPr>
        <w:tabs>
          <w:tab w:val="left" w:pos="-6521"/>
        </w:tabs>
        <w:spacing w:line="312" w:lineRule="auto"/>
        <w:rPr>
          <w:sz w:val="22"/>
        </w:rPr>
      </w:pPr>
      <w:r>
        <w:rPr>
          <w:sz w:val="22"/>
        </w:rPr>
        <w:t xml:space="preserve">Auf einer Strecke von 260 mm sollen fünf Querleisten mit einer Breite von jeweils 40 mm gleichmäßig verteilt werden. </w:t>
      </w:r>
    </w:p>
    <w:p w14:paraId="6A039CA5" w14:textId="77777777" w:rsidR="003C21BE" w:rsidRDefault="003C21BE" w:rsidP="003C21BE">
      <w:pPr>
        <w:spacing w:line="312" w:lineRule="auto"/>
        <w:rPr>
          <w:sz w:val="16"/>
        </w:rPr>
      </w:pPr>
      <w:r>
        <w:rPr>
          <w:noProof/>
          <w:lang w:eastAsia="de-DE"/>
        </w:rPr>
        <mc:AlternateContent>
          <mc:Choice Requires="wps">
            <w:drawing>
              <wp:anchor distT="0" distB="0" distL="114300" distR="114300" simplePos="0" relativeHeight="251698688" behindDoc="0" locked="0" layoutInCell="1" allowOverlap="1" wp14:anchorId="3090F41B" wp14:editId="036D2AB8">
                <wp:simplePos x="0" y="0"/>
                <wp:positionH relativeFrom="column">
                  <wp:posOffset>3402330</wp:posOffset>
                </wp:positionH>
                <wp:positionV relativeFrom="paragraph">
                  <wp:posOffset>2464435</wp:posOffset>
                </wp:positionV>
                <wp:extent cx="342900" cy="335280"/>
                <wp:effectExtent l="0" t="0" r="19050" b="26670"/>
                <wp:wrapNone/>
                <wp:docPr id="2739" name="Ellipse 2739"/>
                <wp:cNvGraphicFramePr/>
                <a:graphic xmlns:a="http://schemas.openxmlformats.org/drawingml/2006/main">
                  <a:graphicData uri="http://schemas.microsoft.com/office/word/2010/wordprocessingShape">
                    <wps:wsp>
                      <wps:cNvSpPr/>
                      <wps:spPr>
                        <a:xfrm>
                          <a:off x="0" y="0"/>
                          <a:ext cx="342900"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1F6B8" id="Ellipse 2739" o:spid="_x0000_s1026" style="position:absolute;margin-left:267.9pt;margin-top:194.05pt;width:27pt;height:26.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3+mQIAAIsFAAAOAAAAZHJzL2Uyb0RvYy54bWysVE1v2zAMvQ/YfxB0X+046doGdYqgXYYB&#10;RRusHXpWZCkWIIuapMTJfv0o+aNBV+wwLAdHFMlH8onk9c2h0WQvnFdgSjo5yykRhkOlzLakP55X&#10;ny4p8YGZimkwoqRH4enN4uOH69bORQE16Eo4giDGz1tb0joEO88yz2vRMH8GVhhUSnANCyi6bVY5&#10;1iJ6o7Mizz9nLbjKOuDCe7y965R0kfClFDw8SulFILqkmFtIX5e+m/jNFtdsvnXM1or3abB/yKJh&#10;ymDQEeqOBUZ2Tv0B1SjuwIMMZxyaDKRUXKQasJpJ/qaap5pZkWpBcrwdafL/D5Y/7NeOqKqkxcX0&#10;ihLDGnylL1or6wVJd0hRa/0cLZ/s2vWSx2Os9yBdE/+xEnJItB5HWsUhEI6X01lxlSP5HFXT6Xlx&#10;mWjPXp2t8+GrgIbEQ0lFFz3xyfb3PmBMtB6sYjgDK6V1ejxt4oUHrap4lwS33dxqR/YMX321yvEX&#10;HxoxTsxQiq5ZrK2rJp3CUYuIoc13IZEYzL9ImaSWFCMs41yYMOlUNatEF+38NFhs4uiRQifAiCwx&#10;yxG7BxgsO5ABu8u5t4+uInX06Jz/LbHOefRIkcGE0blRBtx7ABqr6iN39gNJHTWRpQ1UR2wbB908&#10;ectXCp/unvmwZg4HCF8bl0J4xI/U0JYU+hMlNbhf791He+xr1FLS4kCW1P/cMSco0d8MdvzVZDaL&#10;E5yE2flFgYI71WxONWbX3AK+/gTXj+XpGO2DHo7SQfOCu2MZo6KKGY6xS8qDG4Tb0C0K3D5cLJfJ&#10;DKfWsnBvniyP4JHV2JfPhxfmbN+/ARv/AYbhZfM3PdzZRk8Dy10AqVKDv/La840Tnxqn305xpZzK&#10;yep1hy5+AwAA//8DAFBLAwQUAAYACAAAACEAh0QhDOAAAAALAQAADwAAAGRycy9kb3ducmV2Lnht&#10;bEyPwU7DMBBE70j8g7VI3KjTNEFpGqeilTgAJwrq2Y23SVR7HcVuG/h6lhMcZ2c087ZaT86KC46h&#10;96RgPktAIDXe9NQq+Px4fihAhKjJaOsJFXxhgHV9e1Pp0vgrveNlF1vBJRRKraCLcSilDE2HToeZ&#10;H5DYO/rR6chybKUZ9ZXLnZVpkjxKp3vihU4PuO2wOe3OjnffNlma7tNNfrLf21d9zAfjX5S6v5ue&#10;ViAiTvEvDL/4jA41Mx38mUwQVkG+yBk9KlgUxRwEJ/JiyZeDgixLliDrSv7/of4BAAD//wMAUEsB&#10;Ai0AFAAGAAgAAAAhALaDOJL+AAAA4QEAABMAAAAAAAAAAAAAAAAAAAAAAFtDb250ZW50X1R5cGVz&#10;XS54bWxQSwECLQAUAAYACAAAACEAOP0h/9YAAACUAQAACwAAAAAAAAAAAAAAAAAvAQAAX3JlbHMv&#10;LnJlbHNQSwECLQAUAAYACAAAACEABYHd/pkCAACLBQAADgAAAAAAAAAAAAAAAAAuAgAAZHJzL2Uy&#10;b0RvYy54bWxQSwECLQAUAAYACAAAACEAh0QhDOAAAAALAQAADwAAAAAAAAAAAAAAAADzBAAAZHJz&#10;L2Rvd25yZXYueG1sUEsFBgAAAAAEAAQA8wAAAAAGAAAAAA==&#10;" filled="f" strokecolor="red" strokeweight="2pt"/>
            </w:pict>
          </mc:Fallback>
        </mc:AlternateContent>
      </w:r>
      <w:r>
        <w:rPr>
          <w:noProof/>
          <w:sz w:val="22"/>
          <w:lang w:eastAsia="de-DE"/>
        </w:rPr>
        <mc:AlternateContent>
          <mc:Choice Requires="wps">
            <w:drawing>
              <wp:anchor distT="0" distB="0" distL="114300" distR="114300" simplePos="0" relativeHeight="251704832" behindDoc="0" locked="0" layoutInCell="1" allowOverlap="1" wp14:anchorId="24AA91EF" wp14:editId="0E0C8780">
                <wp:simplePos x="0" y="0"/>
                <wp:positionH relativeFrom="column">
                  <wp:posOffset>4899660</wp:posOffset>
                </wp:positionH>
                <wp:positionV relativeFrom="paragraph">
                  <wp:posOffset>377825</wp:posOffset>
                </wp:positionV>
                <wp:extent cx="1254125" cy="637540"/>
                <wp:effectExtent l="38100" t="95250" r="117475" b="48260"/>
                <wp:wrapNone/>
                <wp:docPr id="2740" name="Textfeld 2740"/>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E7D1DAD"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91EF" id="Textfeld 2740" o:spid="_x0000_s1536" type="#_x0000_t202" style="position:absolute;margin-left:385.8pt;margin-top:29.75pt;width:98.75pt;height:50.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aC/QIAAIwGAAAOAAAAZHJzL2Uyb0RvYy54bWysVd9P2zAQfp+0/8Hy+0hb2lEqUtSBmCYx&#10;QJSJZ9exGwvH9my3SffX785J2sL2wjQkgu27++7uux9cXDaVJlvhg7Imp8OTASXCcFsos87pj6eb&#10;T1NKQmSmYNoakdOdCPRy/vHDRe1mYmRLqwvhCYCYMKtdTssY3SzLAi9FxcKJdcKAUFpfsQhXv84K&#10;z2pAr3Q2Ggw+Z7X1hfOWixDg9boV0nnCl1LweC9lEJHonEJsMX19+q7wm80v2GztmSsV78Jg/xBF&#10;xZQBp3uoaxYZ2Xj1B1SluLfBynjCbZVZKRUXKQfIZjh4k82yZE6kXICc4PY0hf8Hy++2D56oIqej&#10;szEQZFgFVXoSTZRCFyQ9Ake1CzNQXTpQjs0X20CtkTt8D/CIqTfSV/gXkiIgB7DdnmHAIxyNRpMx&#10;/FLCQfb59GwCPgEmO1g7H+JXYSuCh5x6qGAilm1vQ2xVexV0FqxWxY3SOl2wa8SV9mTLoN6r9agD&#10;f6WlDanR+WSQgF/JUt+9RkBgvam+26JFnQzgp8ftHaYUjpAgIW3QUqQehNDxYjdR+GVZ1GSlN/6R&#10;AeuTwRTQSKEw2dPpsL1Agw6n5+gIZEyvYbRWmhJv47OKZWoLpBYxkYxDxprxl5Yu7UrWBjxOMAfq&#10;QDuFu48m3Y4CzQ5VTae40yKxYB6FhF5JxcWHN2wxzoWJqS9S/qCNWhKq8x7DTh9N26DeY7y3SJ6t&#10;iXvjShnr24r3VWv5KV76kGWrD3wc5Y3H2KyaNCTT877rV7bYwTBASVKrB8dvFJTiloX4wDzsEKgc&#10;7MV4Dx+pLXSc7U6UlNb/+ts76sNog5SSGnZSTsPPDfOCEv3NwNCfD8c4ozFdxpOzEVz8sWR1LDGb&#10;6srCGAxhAzuejqgfdX+U3lbPsD4X6BVEzHDwndPYH69iuylh/XKxWCQlWFuOxVuzdByhkWZswafm&#10;mXnXDW2Ecb+z/fZiszez2+qipbGLTbRSpcFGoltWuwLAykut2a1n3KnH96R1+Ccy/w0AAP//AwBQ&#10;SwMEFAAGAAgAAAAhAOPrQTveAAAACgEAAA8AAABkcnMvZG93bnJldi54bWxMj0FPhDAQhe8m/odm&#10;TLy5BRWwSNmYVQ/e1nVjPBYYgUinLO0u+O8dT3qcvC/vfVOsFzuIE06+d6QhXkUgkGrX9NRq2L89&#10;X92B8MFQYwZHqOEbPazL87PC5I2b6RVPu9AKLiGfGw1dCGMupa87tMav3IjE2aebrAl8Tq1sJjNz&#10;uR3kdRSl0pqeeKEzI246rL92R6sBD5mvDlH7uLl5eff7Dz/T0+1W68uL5eEeRMAl/MHwq8/qULJT&#10;5Y7UeDFoyLI4ZVRDohIQDKhUxSAqJhOlQJaF/P9C+QMAAP//AwBQSwECLQAUAAYACAAAACEAtoM4&#10;kv4AAADhAQAAEwAAAAAAAAAAAAAAAAAAAAAAW0NvbnRlbnRfVHlwZXNdLnhtbFBLAQItABQABgAI&#10;AAAAIQA4/SH/1gAAAJQBAAALAAAAAAAAAAAAAAAAAC8BAABfcmVscy8ucmVsc1BLAQItABQABgAI&#10;AAAAIQA6UbaC/QIAAIwGAAAOAAAAAAAAAAAAAAAAAC4CAABkcnMvZTJvRG9jLnhtbFBLAQItABQA&#10;BgAIAAAAIQDj60E73gAAAAoBAAAPAAAAAAAAAAAAAAAAAFcFAABkcnMvZG93bnJldi54bWxQSwUG&#10;AAAAAAQABADzAAAAYgYAAAAA&#10;" fillcolor="#eeece1 [3214]" strokecolor="#938953 [1614]" strokeweight=".5pt">
                <v:shadow on="t" color="black" opacity="26214f" origin="-.5,.5" offset=".74836mm,-.74836mm"/>
                <v:textbox>
                  <w:txbxContent>
                    <w:p w14:paraId="1E7D1DAD" w14:textId="77777777" w:rsidR="008A6EA7" w:rsidRDefault="008A6EA7" w:rsidP="003C21BE">
                      <w:r>
                        <w:rPr>
                          <w:sz w:val="22"/>
                        </w:rPr>
                        <w:t>Nehmen Sie die Bauanleitung zu Hilfe!</w:t>
                      </w:r>
                    </w:p>
                  </w:txbxContent>
                </v:textbox>
              </v:shape>
            </w:pict>
          </mc:Fallback>
        </mc:AlternateContent>
      </w:r>
      <w:r>
        <w:rPr>
          <w:noProof/>
          <w:lang w:eastAsia="de-DE"/>
        </w:rPr>
        <w:drawing>
          <wp:inline distT="0" distB="0" distL="0" distR="0" wp14:anchorId="19E0D3C1" wp14:editId="11B6E4E3">
            <wp:extent cx="3703320" cy="3152672"/>
            <wp:effectExtent l="0" t="0" r="0" b="0"/>
            <wp:docPr id="2911" name="Grafik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z_neu.jpg"/>
                    <pic:cNvPicPr/>
                  </pic:nvPicPr>
                  <pic:blipFill rotWithShape="1">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l="14036" t="22144" r="13756" b="34404"/>
                    <a:stretch/>
                  </pic:blipFill>
                  <pic:spPr bwMode="auto">
                    <a:xfrm>
                      <a:off x="0" y="0"/>
                      <a:ext cx="3711294" cy="3159460"/>
                    </a:xfrm>
                    <a:prstGeom prst="rect">
                      <a:avLst/>
                    </a:prstGeom>
                    <a:ln>
                      <a:noFill/>
                    </a:ln>
                    <a:extLst>
                      <a:ext uri="{53640926-AAD7-44D8-BBD7-CCE9431645EC}">
                        <a14:shadowObscured xmlns:a14="http://schemas.microsoft.com/office/drawing/2010/main"/>
                      </a:ext>
                    </a:extLst>
                  </pic:spPr>
                </pic:pic>
              </a:graphicData>
            </a:graphic>
          </wp:inline>
        </w:drawing>
      </w:r>
    </w:p>
    <w:p w14:paraId="279D60AD"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689472" behindDoc="0" locked="0" layoutInCell="1" allowOverlap="1" wp14:anchorId="61767D09" wp14:editId="30779276">
                <wp:simplePos x="0" y="0"/>
                <wp:positionH relativeFrom="column">
                  <wp:posOffset>-24054</wp:posOffset>
                </wp:positionH>
                <wp:positionV relativeFrom="paragraph">
                  <wp:posOffset>129350</wp:posOffset>
                </wp:positionV>
                <wp:extent cx="5318760" cy="805218"/>
                <wp:effectExtent l="57150" t="19050" r="72390" b="109220"/>
                <wp:wrapNone/>
                <wp:docPr id="2741" name="Textfeld 2741"/>
                <wp:cNvGraphicFramePr/>
                <a:graphic xmlns:a="http://schemas.openxmlformats.org/drawingml/2006/main">
                  <a:graphicData uri="http://schemas.microsoft.com/office/word/2010/wordprocessingShape">
                    <wps:wsp>
                      <wps:cNvSpPr txBox="1"/>
                      <wps:spPr>
                        <a:xfrm>
                          <a:off x="0" y="0"/>
                          <a:ext cx="5318760" cy="805218"/>
                        </a:xfrm>
                        <a:prstGeom prst="rect">
                          <a:avLst/>
                        </a:prstGeom>
                        <a:solidFill>
                          <a:schemeClr val="bg2"/>
                        </a:solidFill>
                        <a:ln w="6350">
                          <a:solidFill>
                            <a:schemeClr val="bg2">
                              <a:lumMod val="75000"/>
                            </a:schemeClr>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8B68219" w14:textId="77777777" w:rsidR="008A6EA7" w:rsidRPr="00733B93" w:rsidRDefault="008A6EA7" w:rsidP="003C21BE">
                            <w:pPr>
                              <w:tabs>
                                <w:tab w:val="left" w:pos="1701"/>
                              </w:tabs>
                              <w:rPr>
                                <w:b/>
                                <w:sz w:val="22"/>
                              </w:rPr>
                            </w:pPr>
                            <w:r w:rsidRPr="00733B93">
                              <w:rPr>
                                <w:b/>
                                <w:sz w:val="22"/>
                              </w:rPr>
                              <w:t>Formel:</w:t>
                            </w:r>
                          </w:p>
                          <w:p w14:paraId="7CA9BEFD" w14:textId="2082DFD5" w:rsidR="008A6EA7" w:rsidRPr="00733B93" w:rsidRDefault="008A6EA7" w:rsidP="003C21BE">
                            <w:pPr>
                              <w:tabs>
                                <w:tab w:val="left" w:pos="1701"/>
                              </w:tabs>
                              <w:rPr>
                                <w:sz w:val="22"/>
                              </w:rPr>
                            </w:pPr>
                            <w:r w:rsidRPr="00733B93">
                              <w:rPr>
                                <w:sz w:val="22"/>
                              </w:rPr>
                              <w:t xml:space="preserve">Gesamtlänge </w:t>
                            </w:r>
                            <w:r w:rsidRPr="00733B93">
                              <w:rPr>
                                <w:rFonts w:ascii="Euphemia" w:hAnsi="Euphemia"/>
                                <w:b/>
                                <w:sz w:val="22"/>
                              </w:rPr>
                              <w:t>l</w:t>
                            </w:r>
                            <w:r>
                              <w:rPr>
                                <w:sz w:val="22"/>
                              </w:rPr>
                              <w:t xml:space="preserve"> </w:t>
                            </w:r>
                            <w:r w:rsidRPr="00733B93">
                              <w:rPr>
                                <w:sz w:val="22"/>
                              </w:rPr>
                              <w:t xml:space="preserve">=  Gesamtbreite </w:t>
                            </w:r>
                            <w:r w:rsidRPr="00733B93">
                              <w:rPr>
                                <w:b/>
                                <w:sz w:val="22"/>
                              </w:rPr>
                              <w:t>aller Querleisten</w:t>
                            </w:r>
                            <w:r w:rsidRPr="00733B93">
                              <w:rPr>
                                <w:sz w:val="22"/>
                              </w:rPr>
                              <w:t xml:space="preserve"> + </w:t>
                            </w:r>
                            <w:r>
                              <w:rPr>
                                <w:sz w:val="22"/>
                              </w:rPr>
                              <w:t xml:space="preserve">Gesamtbreite </w:t>
                            </w:r>
                            <w:r w:rsidRPr="00733B93">
                              <w:rPr>
                                <w:sz w:val="22"/>
                              </w:rPr>
                              <w:t>alle</w:t>
                            </w:r>
                            <w:r>
                              <w:rPr>
                                <w:sz w:val="22"/>
                              </w:rPr>
                              <w:t>r</w:t>
                            </w:r>
                            <w:r w:rsidRPr="00733B93">
                              <w:rPr>
                                <w:sz w:val="22"/>
                              </w:rPr>
                              <w:t xml:space="preserve"> Abstände </w:t>
                            </w:r>
                            <w:r w:rsidRPr="00733B93">
                              <w:rPr>
                                <w:b/>
                                <w:sz w:val="22"/>
                              </w:rPr>
                              <w:t>e</w:t>
                            </w:r>
                          </w:p>
                          <w:p w14:paraId="1710DBCF" w14:textId="77777777" w:rsidR="008A6EA7" w:rsidRPr="00733B93" w:rsidRDefault="008A6EA7" w:rsidP="003C21BE">
                            <w:pPr>
                              <w:tabs>
                                <w:tab w:val="left" w:pos="1701"/>
                              </w:tabs>
                              <w:rPr>
                                <w:sz w:val="22"/>
                              </w:rPr>
                            </w:pPr>
                            <w:r w:rsidRPr="00733B93">
                              <w:rPr>
                                <w:sz w:val="22"/>
                              </w:rPr>
                              <w:t xml:space="preserve">Abstand  </w:t>
                            </w:r>
                            <w:r w:rsidRPr="00733B93">
                              <w:rPr>
                                <w:b/>
                                <w:sz w:val="22"/>
                              </w:rPr>
                              <w:t>e</w:t>
                            </w:r>
                            <w:r>
                              <w:rPr>
                                <w:sz w:val="22"/>
                              </w:rPr>
                              <w:t xml:space="preserve">        </w:t>
                            </w:r>
                            <w:r w:rsidRPr="00733B93">
                              <w:rPr>
                                <w:sz w:val="22"/>
                              </w:rPr>
                              <w:t>= (Gesamtlänge</w:t>
                            </w:r>
                            <w:r w:rsidRPr="00733B93">
                              <w:rPr>
                                <w:b/>
                                <w:sz w:val="22"/>
                              </w:rPr>
                              <w:t xml:space="preserve"> l </w:t>
                            </w:r>
                            <w:r w:rsidRPr="00733B93">
                              <w:rPr>
                                <w:sz w:val="22"/>
                              </w:rPr>
                              <w:t xml:space="preserve">– Gesamtbreite </w:t>
                            </w:r>
                            <w:r w:rsidRPr="00733B93">
                              <w:rPr>
                                <w:b/>
                                <w:sz w:val="22"/>
                              </w:rPr>
                              <w:t>aller Querleisten</w:t>
                            </w:r>
                            <w:r w:rsidRPr="00733B93">
                              <w:rPr>
                                <w:sz w:val="22"/>
                              </w:rPr>
                              <w:t xml:space="preserve">) : </w:t>
                            </w:r>
                            <w:r w:rsidRPr="008A7271">
                              <w:rPr>
                                <w:b/>
                                <w:sz w:val="22"/>
                              </w:rPr>
                              <w:t>Anzahl</w:t>
                            </w:r>
                            <w:r w:rsidRPr="00733B93">
                              <w:rPr>
                                <w:sz w:val="22"/>
                              </w:rPr>
                              <w:t xml:space="preserve"> der Abstände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67D09" id="Textfeld 2741" o:spid="_x0000_s1537" type="#_x0000_t202" style="position:absolute;margin-left:-1.9pt;margin-top:10.2pt;width:418.8pt;height:63.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i/QIAAIwGAAAOAAAAZHJzL2Uyb0RvYy54bWysVd9v2jAQfp+0/8Hy+5pAoVDUULFOnSZ1&#10;bVU69dk4Nonq2J5tSNhfv/MlBOj20mkvwef77vP95uq6qRTZCudLozM6OEspEZqbvNTrjP54vv00&#10;pcQHpnOmjBYZ3QlPr+cfP1zVdiaGpjAqF44Aifaz2ma0CMHOksTzQlTMnxkrNCilcRULILp1kjtW&#10;A3ulkmGaXiS1cbl1hgvv4fZLq6Rz5JdS8PAgpReBqIyCbwG/Dr+r+E3mV2y2dswWJe/cYP/gRcVK&#10;DY/2VF9YYGTjyj+oqpI7440MZ9xUiZGy5AJjgGgG6ZtolgWzAmOB5Hjbp8n/P1p+v310pMwzOpyM&#10;BpRoVkGVnkUTpFA5wUvIUW39DKBLC+DQfDYN1DrmLt57uIyhN9JV8ReCIqCHbO/6DAMf4XA5Ph9M&#10;Jxeg4qCbpuPhYBppkoO1dT58FaYi8ZBRBxXExLLtnQ8tdA+Jj3mjyvy2VAqF2DXiRjmyZVDv1XrY&#10;kZ+glCZ1Ri/OxykSn+iw704ZIrHaVN9N3rJOxmmKfQNO93AM4YgJdEpHS4E9CK5HwWyCcMsir8lK&#10;bdwTg6yP0ymwkbyMwZ5PB60ADToewTNRYmoNkxUocSa8lKHApoiJjYwxFYd4FeOvbbKULVjrLtJ0&#10;aejQ6GzvC0pHbiaHmuIp7JTAHOgnIaFTsLTxog++fYhxLnTArsDoAR1REmrzHsMOH01bp95j3Fvg&#10;y0aH3rgqtXFtvU+bJH/duyxbPOTjKO54DM2qwRG5xLrHq5XJdzAKUBJsdG/5bQmluGM+PDIHGwQK&#10;B1sxPMBHKgP9ZroTJYVxv/52H/Ew2KClpIaNlFH/c8OcoER90zDyl4PRCGgDCqPxZAiCO9asjjV6&#10;U90YGAKYafAOjxEf1P4onaleYHku4qugYprD2xnlwe2Fm9BuSli/XCwWCIO1ZVm400vLI3lMdGyr&#10;5+aFOdsNbYBxvzf77cVmb2a3xUZLbRabYGSJg33Ia1cCWHnYnN16jjv1WEbU4U9k/hsAAP//AwBQ&#10;SwMEFAAGAAgAAAAhAP9g+wHfAAAACQEAAA8AAABkcnMvZG93bnJldi54bWxMj8FuwjAQRO+V+g/W&#10;VuoFgU1AFKVxEKpU9dIDAXrozcTbJCVeR7GB8PddTuU4O6OZt9lqcK04Yx8aTxqmEwUCqfS2oUrD&#10;fvc+XoII0ZA1rSfUcMUAq/zxITOp9Rcq8LyNleASCqnRUMfYpVKGskZnwsR3SOz9+N6ZyLKvpO3N&#10;hctdKxOlFtKZhnihNh2+1Vgetyen4ftzGH2N5LFSH8nV+t9NsSg2hdbPT8P6FUTEIf6H4YbP6JAz&#10;08GfyAbRahjPmDxqSNQcBPvL2e1w4OD8JQGZZ/L+g/wPAAD//wMAUEsBAi0AFAAGAAgAAAAhALaD&#10;OJL+AAAA4QEAABMAAAAAAAAAAAAAAAAAAAAAAFtDb250ZW50X1R5cGVzXS54bWxQSwECLQAUAAYA&#10;CAAAACEAOP0h/9YAAACUAQAACwAAAAAAAAAAAAAAAAAvAQAAX3JlbHMvLnJlbHNQSwECLQAUAAYA&#10;CAAAACEApwhfov0CAACMBgAADgAAAAAAAAAAAAAAAAAuAgAAZHJzL2Uyb0RvYy54bWxQSwECLQAU&#10;AAYACAAAACEA/2D7Ad8AAAAJAQAADwAAAAAAAAAAAAAAAABXBQAAZHJzL2Rvd25yZXYueG1sUEsF&#10;BgAAAAAEAAQA8wAAAGMGAAAAAA==&#10;" fillcolor="#eeece1 [3214]" strokecolor="#c4bc96 [2414]" strokeweight=".5pt">
                <v:shadow on="t" color="black" opacity="26214f" origin=",-.5" offset="0,3pt"/>
                <v:textbox>
                  <w:txbxContent>
                    <w:p w14:paraId="28B68219" w14:textId="77777777" w:rsidR="008A6EA7" w:rsidRPr="00733B93" w:rsidRDefault="008A6EA7" w:rsidP="003C21BE">
                      <w:pPr>
                        <w:tabs>
                          <w:tab w:val="left" w:pos="1701"/>
                        </w:tabs>
                        <w:rPr>
                          <w:b/>
                          <w:sz w:val="22"/>
                        </w:rPr>
                      </w:pPr>
                      <w:r w:rsidRPr="00733B93">
                        <w:rPr>
                          <w:b/>
                          <w:sz w:val="22"/>
                        </w:rPr>
                        <w:t>Formel:</w:t>
                      </w:r>
                    </w:p>
                    <w:p w14:paraId="7CA9BEFD" w14:textId="2082DFD5" w:rsidR="008A6EA7" w:rsidRPr="00733B93" w:rsidRDefault="008A6EA7" w:rsidP="003C21BE">
                      <w:pPr>
                        <w:tabs>
                          <w:tab w:val="left" w:pos="1701"/>
                        </w:tabs>
                        <w:rPr>
                          <w:sz w:val="22"/>
                        </w:rPr>
                      </w:pPr>
                      <w:r w:rsidRPr="00733B93">
                        <w:rPr>
                          <w:sz w:val="22"/>
                        </w:rPr>
                        <w:t xml:space="preserve">Gesamtlänge </w:t>
                      </w:r>
                      <w:r w:rsidRPr="00733B93">
                        <w:rPr>
                          <w:rFonts w:ascii="Euphemia" w:hAnsi="Euphemia"/>
                          <w:b/>
                          <w:sz w:val="22"/>
                        </w:rPr>
                        <w:t>l</w:t>
                      </w:r>
                      <w:r>
                        <w:rPr>
                          <w:sz w:val="22"/>
                        </w:rPr>
                        <w:t xml:space="preserve"> </w:t>
                      </w:r>
                      <w:r w:rsidRPr="00733B93">
                        <w:rPr>
                          <w:sz w:val="22"/>
                        </w:rPr>
                        <w:t xml:space="preserve">=  Gesamtbreite </w:t>
                      </w:r>
                      <w:r w:rsidRPr="00733B93">
                        <w:rPr>
                          <w:b/>
                          <w:sz w:val="22"/>
                        </w:rPr>
                        <w:t>aller Querleisten</w:t>
                      </w:r>
                      <w:r w:rsidRPr="00733B93">
                        <w:rPr>
                          <w:sz w:val="22"/>
                        </w:rPr>
                        <w:t xml:space="preserve"> + </w:t>
                      </w:r>
                      <w:r>
                        <w:rPr>
                          <w:sz w:val="22"/>
                        </w:rPr>
                        <w:t xml:space="preserve">Gesamtbreite </w:t>
                      </w:r>
                      <w:r w:rsidRPr="00733B93">
                        <w:rPr>
                          <w:sz w:val="22"/>
                        </w:rPr>
                        <w:t>alle</w:t>
                      </w:r>
                      <w:r>
                        <w:rPr>
                          <w:sz w:val="22"/>
                        </w:rPr>
                        <w:t>r</w:t>
                      </w:r>
                      <w:r w:rsidRPr="00733B93">
                        <w:rPr>
                          <w:sz w:val="22"/>
                        </w:rPr>
                        <w:t xml:space="preserve"> Abstände </w:t>
                      </w:r>
                      <w:r w:rsidRPr="00733B93">
                        <w:rPr>
                          <w:b/>
                          <w:sz w:val="22"/>
                        </w:rPr>
                        <w:t>e</w:t>
                      </w:r>
                    </w:p>
                    <w:p w14:paraId="1710DBCF" w14:textId="77777777" w:rsidR="008A6EA7" w:rsidRPr="00733B93" w:rsidRDefault="008A6EA7" w:rsidP="003C21BE">
                      <w:pPr>
                        <w:tabs>
                          <w:tab w:val="left" w:pos="1701"/>
                        </w:tabs>
                        <w:rPr>
                          <w:sz w:val="22"/>
                        </w:rPr>
                      </w:pPr>
                      <w:r w:rsidRPr="00733B93">
                        <w:rPr>
                          <w:sz w:val="22"/>
                        </w:rPr>
                        <w:t xml:space="preserve">Abstand  </w:t>
                      </w:r>
                      <w:r w:rsidRPr="00733B93">
                        <w:rPr>
                          <w:b/>
                          <w:sz w:val="22"/>
                        </w:rPr>
                        <w:t>e</w:t>
                      </w:r>
                      <w:r>
                        <w:rPr>
                          <w:sz w:val="22"/>
                        </w:rPr>
                        <w:t xml:space="preserve">        </w:t>
                      </w:r>
                      <w:r w:rsidRPr="00733B93">
                        <w:rPr>
                          <w:sz w:val="22"/>
                        </w:rPr>
                        <w:t>= (Gesamtlänge</w:t>
                      </w:r>
                      <w:r w:rsidRPr="00733B93">
                        <w:rPr>
                          <w:b/>
                          <w:sz w:val="22"/>
                        </w:rPr>
                        <w:t xml:space="preserve"> l </w:t>
                      </w:r>
                      <w:r w:rsidRPr="00733B93">
                        <w:rPr>
                          <w:sz w:val="22"/>
                        </w:rPr>
                        <w:t xml:space="preserve">– Gesamtbreite </w:t>
                      </w:r>
                      <w:r w:rsidRPr="00733B93">
                        <w:rPr>
                          <w:b/>
                          <w:sz w:val="22"/>
                        </w:rPr>
                        <w:t>aller Querleisten</w:t>
                      </w:r>
                      <w:r w:rsidRPr="00733B93">
                        <w:rPr>
                          <w:sz w:val="22"/>
                        </w:rPr>
                        <w:t xml:space="preserve">) : </w:t>
                      </w:r>
                      <w:r w:rsidRPr="008A7271">
                        <w:rPr>
                          <w:b/>
                          <w:sz w:val="22"/>
                        </w:rPr>
                        <w:t>Anzahl</w:t>
                      </w:r>
                      <w:r w:rsidRPr="00733B93">
                        <w:rPr>
                          <w:sz w:val="22"/>
                        </w:rPr>
                        <w:t xml:space="preserve"> der Abstände</w:t>
                      </w:r>
                    </w:p>
                  </w:txbxContent>
                </v:textbox>
              </v:shape>
            </w:pict>
          </mc:Fallback>
        </mc:AlternateContent>
      </w:r>
    </w:p>
    <w:p w14:paraId="5B92948D" w14:textId="77777777" w:rsidR="003C21BE" w:rsidRDefault="003C21BE" w:rsidP="003C21BE">
      <w:pPr>
        <w:spacing w:line="312" w:lineRule="auto"/>
        <w:rPr>
          <w:sz w:val="22"/>
        </w:rPr>
      </w:pPr>
    </w:p>
    <w:p w14:paraId="2159DEE9" w14:textId="77777777" w:rsidR="003C21BE" w:rsidRDefault="003C21BE" w:rsidP="003C21BE">
      <w:pPr>
        <w:spacing w:line="312" w:lineRule="auto"/>
        <w:rPr>
          <w:sz w:val="22"/>
        </w:rPr>
      </w:pPr>
    </w:p>
    <w:p w14:paraId="0FC94386" w14:textId="77777777" w:rsidR="003C21BE" w:rsidRDefault="003C21BE" w:rsidP="003C21BE">
      <w:pPr>
        <w:spacing w:line="312" w:lineRule="auto"/>
        <w:rPr>
          <w:sz w:val="22"/>
        </w:rPr>
      </w:pPr>
    </w:p>
    <w:p w14:paraId="37302BF8" w14:textId="77777777" w:rsidR="003C21BE" w:rsidRDefault="003C21BE" w:rsidP="003C21BE">
      <w:pPr>
        <w:spacing w:line="312" w:lineRule="auto"/>
        <w:rPr>
          <w:sz w:val="22"/>
        </w:rPr>
      </w:pPr>
    </w:p>
    <w:p w14:paraId="4E139D16" w14:textId="77777777" w:rsidR="003C21BE" w:rsidRPr="008502EF" w:rsidRDefault="003C21BE" w:rsidP="00A467DE">
      <w:pPr>
        <w:pStyle w:val="Listenabsatz"/>
        <w:numPr>
          <w:ilvl w:val="0"/>
          <w:numId w:val="28"/>
        </w:numPr>
        <w:spacing w:line="312" w:lineRule="auto"/>
        <w:rPr>
          <w:sz w:val="22"/>
        </w:rPr>
      </w:pPr>
      <w:r w:rsidRPr="00AA18D1">
        <w:rPr>
          <w:noProof/>
          <w:lang w:eastAsia="de-DE"/>
        </w:rPr>
        <w:drawing>
          <wp:anchor distT="0" distB="0" distL="114300" distR="114300" simplePos="0" relativeHeight="251691520" behindDoc="0" locked="0" layoutInCell="1" allowOverlap="1" wp14:anchorId="4E9E0A06" wp14:editId="763A82F8">
            <wp:simplePos x="0" y="0"/>
            <wp:positionH relativeFrom="column">
              <wp:posOffset>5419725</wp:posOffset>
            </wp:positionH>
            <wp:positionV relativeFrom="paragraph">
              <wp:posOffset>233680</wp:posOffset>
            </wp:positionV>
            <wp:extent cx="314325" cy="314325"/>
            <wp:effectExtent l="0" t="0" r="9525" b="9525"/>
            <wp:wrapNone/>
            <wp:docPr id="2912" name="Grafik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Füllen Sie die Wertetabelle aus.</w:t>
      </w:r>
    </w:p>
    <w:tbl>
      <w:tblPr>
        <w:tblStyle w:val="Tabellenraster"/>
        <w:tblW w:w="8256" w:type="dxa"/>
        <w:tblInd w:w="108" w:type="dxa"/>
        <w:tblLook w:val="04A0" w:firstRow="1" w:lastRow="0" w:firstColumn="1" w:lastColumn="0" w:noHBand="0" w:noVBand="1"/>
      </w:tblPr>
      <w:tblGrid>
        <w:gridCol w:w="1678"/>
        <w:gridCol w:w="1644"/>
        <w:gridCol w:w="1532"/>
        <w:gridCol w:w="1757"/>
        <w:gridCol w:w="1645"/>
      </w:tblGrid>
      <w:tr w:rsidR="003C21BE" w14:paraId="308D9C16" w14:textId="77777777" w:rsidTr="00D66C61">
        <w:trPr>
          <w:cnfStyle w:val="100000000000" w:firstRow="1" w:lastRow="0" w:firstColumn="0" w:lastColumn="0" w:oddVBand="0" w:evenVBand="0" w:oddHBand="0" w:evenHBand="0" w:firstRowFirstColumn="0" w:firstRowLastColumn="0" w:lastRowFirstColumn="0" w:lastRowLastColumn="0"/>
        </w:trPr>
        <w:tc>
          <w:tcPr>
            <w:tcW w:w="1678" w:type="dxa"/>
          </w:tcPr>
          <w:p w14:paraId="617E4695" w14:textId="77777777" w:rsidR="003C21BE" w:rsidRPr="00D61CD0" w:rsidRDefault="003C21BE" w:rsidP="00DF56A2">
            <w:r>
              <w:t xml:space="preserve">Gesamtlänge </w:t>
            </w:r>
            <w:r w:rsidRPr="008A7271">
              <w:t>l</w:t>
            </w:r>
          </w:p>
        </w:tc>
        <w:tc>
          <w:tcPr>
            <w:tcW w:w="1644" w:type="dxa"/>
          </w:tcPr>
          <w:p w14:paraId="4466AA0E" w14:textId="77777777" w:rsidR="003C21BE" w:rsidRDefault="003C21BE" w:rsidP="00DF56A2">
            <w:r w:rsidRPr="00D61CD0">
              <w:t xml:space="preserve">Anzahl der </w:t>
            </w:r>
          </w:p>
          <w:p w14:paraId="3196B274" w14:textId="77777777" w:rsidR="003C21BE" w:rsidRPr="00D61CD0" w:rsidRDefault="003C21BE" w:rsidP="00DF56A2">
            <w:r w:rsidRPr="00D61CD0">
              <w:t>Querleisten</w:t>
            </w:r>
          </w:p>
        </w:tc>
        <w:tc>
          <w:tcPr>
            <w:tcW w:w="1532" w:type="dxa"/>
          </w:tcPr>
          <w:p w14:paraId="7D48DE09" w14:textId="77777777" w:rsidR="003C21BE" w:rsidRPr="00D61CD0" w:rsidRDefault="003C21BE" w:rsidP="00DF56A2">
            <w:r w:rsidRPr="00D61CD0">
              <w:t xml:space="preserve">Breite </w:t>
            </w:r>
            <w:r>
              <w:t>einer</w:t>
            </w:r>
            <w:r w:rsidRPr="00D61CD0">
              <w:t xml:space="preserve"> Querleiste</w:t>
            </w:r>
          </w:p>
        </w:tc>
        <w:tc>
          <w:tcPr>
            <w:tcW w:w="1757" w:type="dxa"/>
          </w:tcPr>
          <w:p w14:paraId="6F7AED90" w14:textId="77777777" w:rsidR="003C21BE" w:rsidRPr="00D61CD0" w:rsidRDefault="003C21BE" w:rsidP="00DF56A2">
            <w:r>
              <w:t xml:space="preserve">Gesamtbreite </w:t>
            </w:r>
            <w:r w:rsidRPr="008A7271">
              <w:t>aller Querleisten</w:t>
            </w:r>
          </w:p>
        </w:tc>
        <w:tc>
          <w:tcPr>
            <w:tcW w:w="1645" w:type="dxa"/>
          </w:tcPr>
          <w:p w14:paraId="59F89589" w14:textId="77777777" w:rsidR="003C21BE" w:rsidRDefault="003C21BE" w:rsidP="00DF56A2">
            <w:r w:rsidRPr="008A7271">
              <w:t>Anzahl</w:t>
            </w:r>
            <w:r>
              <w:t xml:space="preserve"> der Abstände</w:t>
            </w:r>
          </w:p>
        </w:tc>
      </w:tr>
      <w:tr w:rsidR="003C21BE" w:rsidRPr="00310F60" w14:paraId="065EBE00" w14:textId="77777777" w:rsidTr="00D66C61">
        <w:trPr>
          <w:trHeight w:val="680"/>
        </w:trPr>
        <w:tc>
          <w:tcPr>
            <w:tcW w:w="1678" w:type="dxa"/>
          </w:tcPr>
          <w:p w14:paraId="43A9C05F" w14:textId="77777777" w:rsidR="003C21BE" w:rsidRPr="00310F60" w:rsidRDefault="003C21BE" w:rsidP="00DF56A2">
            <w:pPr>
              <w:spacing w:line="312" w:lineRule="auto"/>
              <w:jc w:val="center"/>
              <w:rPr>
                <w:rFonts w:ascii="Segoe Script" w:hAnsi="Segoe Script"/>
                <w:sz w:val="18"/>
                <w:szCs w:val="18"/>
              </w:rPr>
            </w:pPr>
            <w:r w:rsidRPr="00310F60">
              <w:rPr>
                <w:rFonts w:ascii="Segoe Script" w:hAnsi="Segoe Script"/>
                <w:sz w:val="18"/>
                <w:szCs w:val="18"/>
              </w:rPr>
              <w:t>260 mm</w:t>
            </w:r>
          </w:p>
        </w:tc>
        <w:tc>
          <w:tcPr>
            <w:tcW w:w="1644" w:type="dxa"/>
          </w:tcPr>
          <w:p w14:paraId="6245E82F" w14:textId="77777777" w:rsidR="003C21BE" w:rsidRPr="00310F60" w:rsidRDefault="003C21BE" w:rsidP="00DF56A2">
            <w:pPr>
              <w:spacing w:line="312" w:lineRule="auto"/>
              <w:jc w:val="center"/>
              <w:rPr>
                <w:rFonts w:ascii="Segoe Script" w:hAnsi="Segoe Script"/>
                <w:sz w:val="18"/>
                <w:szCs w:val="18"/>
              </w:rPr>
            </w:pPr>
            <w:r w:rsidRPr="00310F60">
              <w:rPr>
                <w:rFonts w:ascii="Segoe Script" w:hAnsi="Segoe Script"/>
                <w:sz w:val="18"/>
                <w:szCs w:val="18"/>
              </w:rPr>
              <w:t>5</w:t>
            </w:r>
          </w:p>
        </w:tc>
        <w:tc>
          <w:tcPr>
            <w:tcW w:w="1532" w:type="dxa"/>
          </w:tcPr>
          <w:p w14:paraId="2EE92D97" w14:textId="77777777" w:rsidR="003C21BE" w:rsidRPr="00310F60" w:rsidRDefault="003C21BE" w:rsidP="00DF56A2">
            <w:pPr>
              <w:spacing w:line="312" w:lineRule="auto"/>
              <w:jc w:val="center"/>
              <w:rPr>
                <w:rFonts w:ascii="Segoe Script" w:hAnsi="Segoe Script"/>
                <w:sz w:val="18"/>
                <w:szCs w:val="18"/>
              </w:rPr>
            </w:pPr>
            <w:r w:rsidRPr="00310F60">
              <w:rPr>
                <w:rFonts w:ascii="Segoe Script" w:hAnsi="Segoe Script"/>
                <w:sz w:val="18"/>
                <w:szCs w:val="18"/>
              </w:rPr>
              <w:t>40 mm</w:t>
            </w:r>
          </w:p>
        </w:tc>
        <w:tc>
          <w:tcPr>
            <w:tcW w:w="1757" w:type="dxa"/>
          </w:tcPr>
          <w:p w14:paraId="4286BD84" w14:textId="77777777" w:rsidR="003C21BE" w:rsidRPr="00310F60" w:rsidRDefault="003C21BE" w:rsidP="00DF56A2">
            <w:pPr>
              <w:spacing w:line="264" w:lineRule="auto"/>
              <w:jc w:val="center"/>
              <w:rPr>
                <w:rFonts w:ascii="Segoe Script" w:hAnsi="Segoe Script"/>
                <w:sz w:val="18"/>
                <w:szCs w:val="18"/>
              </w:rPr>
            </w:pPr>
            <w:r w:rsidRPr="00310F60">
              <w:rPr>
                <w:rFonts w:ascii="Segoe Script" w:hAnsi="Segoe Script"/>
                <w:sz w:val="18"/>
                <w:szCs w:val="18"/>
              </w:rPr>
              <w:t xml:space="preserve">5 </w:t>
            </w:r>
            <w:r w:rsidRPr="00310F60">
              <w:rPr>
                <w:rFonts w:ascii="Cambria" w:hAnsi="Cambria"/>
                <w:sz w:val="18"/>
                <w:szCs w:val="18"/>
              </w:rPr>
              <w:t>∙</w:t>
            </w:r>
            <w:r w:rsidRPr="00310F60">
              <w:rPr>
                <w:rFonts w:ascii="Segoe Script" w:hAnsi="Segoe Script"/>
                <w:sz w:val="18"/>
                <w:szCs w:val="18"/>
              </w:rPr>
              <w:t xml:space="preserve"> 40 mm </w:t>
            </w:r>
            <w:r w:rsidRPr="00310F60">
              <w:rPr>
                <w:rFonts w:ascii="Segoe Script" w:hAnsi="Segoe Script"/>
                <w:sz w:val="18"/>
                <w:szCs w:val="18"/>
              </w:rPr>
              <w:br/>
              <w:t>= 200 mm</w:t>
            </w:r>
          </w:p>
        </w:tc>
        <w:tc>
          <w:tcPr>
            <w:tcW w:w="1645" w:type="dxa"/>
          </w:tcPr>
          <w:p w14:paraId="46214B9E" w14:textId="77777777" w:rsidR="003C21BE" w:rsidRPr="00310F60" w:rsidRDefault="003C21BE" w:rsidP="00DF56A2">
            <w:pPr>
              <w:spacing w:line="312" w:lineRule="auto"/>
              <w:jc w:val="center"/>
              <w:rPr>
                <w:rFonts w:ascii="Segoe Script" w:hAnsi="Segoe Script"/>
                <w:sz w:val="18"/>
                <w:szCs w:val="18"/>
              </w:rPr>
            </w:pPr>
            <w:r w:rsidRPr="00310F60">
              <w:rPr>
                <w:rFonts w:ascii="Segoe Script" w:hAnsi="Segoe Script"/>
                <w:sz w:val="18"/>
                <w:szCs w:val="18"/>
              </w:rPr>
              <w:t>4</w:t>
            </w:r>
          </w:p>
        </w:tc>
      </w:tr>
    </w:tbl>
    <w:p w14:paraId="7BABB20E" w14:textId="77777777" w:rsidR="003C21BE" w:rsidRDefault="003C21BE" w:rsidP="003C21BE">
      <w:pPr>
        <w:spacing w:line="312" w:lineRule="auto"/>
        <w:jc w:val="both"/>
        <w:rPr>
          <w:sz w:val="22"/>
        </w:rPr>
      </w:pPr>
    </w:p>
    <w:p w14:paraId="04DABBCD" w14:textId="77777777" w:rsidR="003C21BE" w:rsidRDefault="003C21BE" w:rsidP="00A467DE">
      <w:pPr>
        <w:pStyle w:val="Listenabsatz"/>
        <w:numPr>
          <w:ilvl w:val="0"/>
          <w:numId w:val="28"/>
        </w:numPr>
        <w:spacing w:line="312" w:lineRule="auto"/>
        <w:rPr>
          <w:sz w:val="22"/>
        </w:rPr>
      </w:pPr>
      <w:r>
        <w:rPr>
          <w:sz w:val="22"/>
        </w:rPr>
        <w:t xml:space="preserve">Setzen Sie die Werte aus der Tabelle in die </w:t>
      </w:r>
      <w:r w:rsidRPr="008A7271">
        <w:rPr>
          <w:b/>
          <w:sz w:val="22"/>
        </w:rPr>
        <w:t>Formel</w:t>
      </w:r>
      <w:r>
        <w:rPr>
          <w:sz w:val="22"/>
        </w:rPr>
        <w:t xml:space="preserve"> ein. </w:t>
      </w:r>
    </w:p>
    <w:p w14:paraId="56634C90" w14:textId="77777777" w:rsidR="003C21BE" w:rsidRPr="002B40F4" w:rsidRDefault="00D66C61" w:rsidP="00A467DE">
      <w:pPr>
        <w:pStyle w:val="Listenabsatz"/>
        <w:numPr>
          <w:ilvl w:val="0"/>
          <w:numId w:val="28"/>
        </w:numPr>
        <w:spacing w:line="312" w:lineRule="auto"/>
        <w:rPr>
          <w:sz w:val="22"/>
        </w:rPr>
      </w:pPr>
      <w:r>
        <w:rPr>
          <w:noProof/>
          <w:sz w:val="22"/>
          <w:lang w:eastAsia="de-DE"/>
        </w:rPr>
        <mc:AlternateContent>
          <mc:Choice Requires="wps">
            <w:drawing>
              <wp:anchor distT="0" distB="0" distL="114300" distR="114300" simplePos="0" relativeHeight="251666944" behindDoc="0" locked="0" layoutInCell="1" allowOverlap="1" wp14:anchorId="57E74145" wp14:editId="3DBF5696">
                <wp:simplePos x="0" y="0"/>
                <wp:positionH relativeFrom="column">
                  <wp:posOffset>-24765</wp:posOffset>
                </wp:positionH>
                <wp:positionV relativeFrom="paragraph">
                  <wp:posOffset>210820</wp:posOffset>
                </wp:positionV>
                <wp:extent cx="5288280" cy="1352550"/>
                <wp:effectExtent l="57150" t="19050" r="83820" b="114300"/>
                <wp:wrapNone/>
                <wp:docPr id="2742" name="Textfeld 2742"/>
                <wp:cNvGraphicFramePr/>
                <a:graphic xmlns:a="http://schemas.openxmlformats.org/drawingml/2006/main">
                  <a:graphicData uri="http://schemas.microsoft.com/office/word/2010/wordprocessingShape">
                    <wps:wsp>
                      <wps:cNvSpPr txBox="1"/>
                      <wps:spPr>
                        <a:xfrm>
                          <a:off x="0" y="0"/>
                          <a:ext cx="5288280" cy="1352550"/>
                        </a:xfrm>
                        <a:prstGeom prst="rect">
                          <a:avLst/>
                        </a:prstGeom>
                        <a:solidFill>
                          <a:schemeClr val="bg2"/>
                        </a:solidFill>
                        <a:ln w="6350">
                          <a:solidFill>
                            <a:schemeClr val="bg2">
                              <a:lumMod val="75000"/>
                            </a:schemeClr>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D7F6445" w14:textId="77777777" w:rsidR="008A6EA7" w:rsidRPr="002B40F4" w:rsidRDefault="008A6EA7" w:rsidP="003C21BE">
                            <w:pPr>
                              <w:tabs>
                                <w:tab w:val="left" w:pos="1701"/>
                              </w:tabs>
                              <w:rPr>
                                <w:sz w:val="22"/>
                              </w:rPr>
                            </w:pPr>
                            <w:r w:rsidRPr="002B40F4">
                              <w:rPr>
                                <w:b/>
                                <w:sz w:val="22"/>
                              </w:rPr>
                              <w:t>Rechnung:</w:t>
                            </w:r>
                          </w:p>
                          <w:p w14:paraId="4B36AD5E" w14:textId="77777777" w:rsidR="008A6EA7" w:rsidRPr="0027265D" w:rsidRDefault="008A6EA7" w:rsidP="003C21BE">
                            <w:pPr>
                              <w:tabs>
                                <w:tab w:val="left" w:pos="1701"/>
                              </w:tabs>
                              <w:rPr>
                                <w:rFonts w:ascii="Segoe Script" w:hAnsi="Segoe Script"/>
                                <w:sz w:val="16"/>
                                <w:szCs w:val="16"/>
                              </w:rPr>
                            </w:pPr>
                            <w:r w:rsidRPr="008A7271">
                              <w:rPr>
                                <w:b/>
                                <w:sz w:val="22"/>
                              </w:rPr>
                              <w:t>e</w:t>
                            </w:r>
                            <w:r w:rsidRPr="008502EF">
                              <w:rPr>
                                <w:sz w:val="22"/>
                              </w:rPr>
                              <w:t xml:space="preserve"> </w:t>
                            </w:r>
                            <w:r>
                              <w:rPr>
                                <w:sz w:val="22"/>
                              </w:rPr>
                              <w:t xml:space="preserve">= </w:t>
                            </w:r>
                            <w:r w:rsidRPr="00D13ABD">
                              <w:rPr>
                                <w:rFonts w:ascii="Segoe Script" w:hAnsi="Segoe Script"/>
                                <w:sz w:val="18"/>
                                <w:szCs w:val="18"/>
                              </w:rPr>
                              <w:t xml:space="preserve">(260 mm-200 mm) : 4 = 60 mm : 4 = </w:t>
                            </w:r>
                            <w:r w:rsidRPr="00D13ABD">
                              <w:rPr>
                                <w:rFonts w:ascii="Segoe Script" w:hAnsi="Segoe Script"/>
                                <w:sz w:val="18"/>
                                <w:szCs w:val="18"/>
                                <w:u w:val="double"/>
                              </w:rPr>
                              <w:t>15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74145" id="Textfeld 2742" o:spid="_x0000_s1538" type="#_x0000_t202" style="position:absolute;left:0;text-align:left;margin-left:-1.95pt;margin-top:16.6pt;width:416.4pt;height:10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jw+gIAAIsGAAAOAAAAZHJzL2Uyb0RvYy54bWysVd1P2zAQf5+0/8Hy+0gbGigVKepATJMY&#10;IMrEs+vYTYRje7bbhP31u3PStLA9jGkvqe/77ncfPb9oa0W2wvnK6JyOj0aUCM1NUel1Tr8/Xn+a&#10;UuID0wVTRoucvghPL+YfP5w3diZSUxpVCEfAifazxua0DMHOksTzUtTMHxkrNAilcTULQLp1UjjW&#10;gPdaJelodJI0xhXWGS68B+5VJ6Tz6F9KwcOdlF4EonIKuYX4dfG7wm8yP2eztWO2rHifBvuHLGpW&#10;aQg6uLpigZGNq35zVVfcGW9kOOKmToyUFRexBqhmPHpTzbJkVsRaABxvB5j8/3PLb7f3jlRFTtPT&#10;SUqJZjV06VG0QQpVkMgEjBrrZ6C6tKAc2s+mhV4jdsj3wMTSW+lq/IWiCMgB7ZcBYfBHODCzdDpN&#10;pyDiIBsfZ2mWxR4ke3PrfPgiTE3wkVMHLYzIsu2NDxASVHcqGM0bVRXXlVKRwLERl8qRLYOGr9Yp&#10;JgkWr7SUJk1OT44h9N94QB21qb+ZovN6mo1Gu6TjnGLAt1EgptJoKeIQQupImE0QblkWDVmpjXtg&#10;AHs2moI3UlRY7PF03BEwodkEwiDF1BpWK1DiTHiqQhmnApFFjwjFvl7F+HMHlrIl69KNbnoYeu2Y&#10;7JBLpA7STPZNja/wokTEQD8ICaMSe4uMofguEONc6BDHIlYP2qgloTfvMez10bRL6j3Gg0WMbHQY&#10;jOtKG9f1+/WQFM+7lGWnD3gc1I3P0K7auCNnw9CvTPECuwAtiZPuLb+uoBU3zId75uCEQOPgLIY7&#10;+EhlYN5M/6KkNO7nn/ioD5sNUkoaOEk59T82zAlK1FcNO382nkzAbYjEJDtNgXCHktWhRG/qSwNL&#10;MIYDbHl8on5Qu6d0pn6C67nAqCBimkPsOGnd8zJ0hxKuLxeLRVSCq2VZuNFLy9E1woxD9dg+MWf7&#10;lQ2w7bdmd7zY7M3mdrpoqc1iE4ys4loj0B2qfQPg4sXR7K8zntRDOmrt/0PmvwAAAP//AwBQSwME&#10;FAAGAAgAAAAhAJ7IzaTeAAAACQEAAA8AAABkcnMvZG93bnJldi54bWxMj8FOwzAQRO9I/IO1SNxa&#10;B4dWacimikBwgYJa+AA3NkkgXkex26Z/z3KC4+yMZt4W68n14mjH0HlCuJknICzV3nTUIHy8P84y&#10;ECFqMrr3ZBHONsC6vLwodG78ibb2uIuN4BIKuUZoYxxyKUPdWqfD3A+W2Pv0o9OR5dhIM+oTl7te&#10;qiRZSqc74oVWD/a+tfX37uAQnuKZwmbxtaKXrX8zz6ZavD5UiNdXU3UHItop/oXhF5/RoWSmvT+Q&#10;CaJHmKUrTiKkqQLBfqYyPuwR1O1SgSwL+f+D8gcAAP//AwBQSwECLQAUAAYACAAAACEAtoM4kv4A&#10;AADhAQAAEwAAAAAAAAAAAAAAAAAAAAAAW0NvbnRlbnRfVHlwZXNdLnhtbFBLAQItABQABgAIAAAA&#10;IQA4/SH/1gAAAJQBAAALAAAAAAAAAAAAAAAAAC8BAABfcmVscy8ucmVsc1BLAQItABQABgAIAAAA&#10;IQCWWUjw+gIAAIsGAAAOAAAAAAAAAAAAAAAAAC4CAABkcnMvZTJvRG9jLnhtbFBLAQItABQABgAI&#10;AAAAIQCeyM2k3gAAAAkBAAAPAAAAAAAAAAAAAAAAAFQFAABkcnMvZG93bnJldi54bWxQSwUGAAAA&#10;AAQABADzAAAAXwYAAAAA&#10;" fillcolor="#eeece1 [3214]" strokecolor="#c4bc96 [2414]" strokeweight=".5pt">
                <v:shadow on="t" color="black" opacity="26214f" origin=",-.5" offset="0,3pt"/>
                <v:textbox>
                  <w:txbxContent>
                    <w:p w14:paraId="6D7F6445" w14:textId="77777777" w:rsidR="008A6EA7" w:rsidRPr="002B40F4" w:rsidRDefault="008A6EA7" w:rsidP="003C21BE">
                      <w:pPr>
                        <w:tabs>
                          <w:tab w:val="left" w:pos="1701"/>
                        </w:tabs>
                        <w:rPr>
                          <w:sz w:val="22"/>
                        </w:rPr>
                      </w:pPr>
                      <w:r w:rsidRPr="002B40F4">
                        <w:rPr>
                          <w:b/>
                          <w:sz w:val="22"/>
                        </w:rPr>
                        <w:t>Rechnung:</w:t>
                      </w:r>
                    </w:p>
                    <w:p w14:paraId="4B36AD5E" w14:textId="77777777" w:rsidR="008A6EA7" w:rsidRPr="0027265D" w:rsidRDefault="008A6EA7" w:rsidP="003C21BE">
                      <w:pPr>
                        <w:tabs>
                          <w:tab w:val="left" w:pos="1701"/>
                        </w:tabs>
                        <w:rPr>
                          <w:rFonts w:ascii="Segoe Script" w:hAnsi="Segoe Script"/>
                          <w:sz w:val="16"/>
                          <w:szCs w:val="16"/>
                        </w:rPr>
                      </w:pPr>
                      <w:r w:rsidRPr="008A7271">
                        <w:rPr>
                          <w:b/>
                          <w:sz w:val="22"/>
                        </w:rPr>
                        <w:t>e</w:t>
                      </w:r>
                      <w:r w:rsidRPr="008502EF">
                        <w:rPr>
                          <w:sz w:val="22"/>
                        </w:rPr>
                        <w:t xml:space="preserve"> </w:t>
                      </w:r>
                      <w:r>
                        <w:rPr>
                          <w:sz w:val="22"/>
                        </w:rPr>
                        <w:t xml:space="preserve">= </w:t>
                      </w:r>
                      <w:r w:rsidRPr="00D13ABD">
                        <w:rPr>
                          <w:rFonts w:ascii="Segoe Script" w:hAnsi="Segoe Script"/>
                          <w:sz w:val="18"/>
                          <w:szCs w:val="18"/>
                        </w:rPr>
                        <w:t xml:space="preserve">(260 mm-200 mm) : 4 = 60 mm : 4 = </w:t>
                      </w:r>
                      <w:r w:rsidRPr="00D13ABD">
                        <w:rPr>
                          <w:rFonts w:ascii="Segoe Script" w:hAnsi="Segoe Script"/>
                          <w:sz w:val="18"/>
                          <w:szCs w:val="18"/>
                          <w:u w:val="double"/>
                        </w:rPr>
                        <w:t>15 mm</w:t>
                      </w:r>
                    </w:p>
                  </w:txbxContent>
                </v:textbox>
              </v:shape>
            </w:pict>
          </mc:Fallback>
        </mc:AlternateContent>
      </w:r>
      <w:r w:rsidR="003C21BE">
        <w:rPr>
          <w:sz w:val="22"/>
        </w:rPr>
        <w:t>Berechnen Sie A</w:t>
      </w:r>
      <w:r w:rsidR="001E2A3A">
        <w:rPr>
          <w:sz w:val="22"/>
        </w:rPr>
        <w:t>b</w:t>
      </w:r>
      <w:r w:rsidR="003C21BE">
        <w:rPr>
          <w:sz w:val="22"/>
        </w:rPr>
        <w:t xml:space="preserve">stand </w:t>
      </w:r>
      <w:r w:rsidR="003C21BE" w:rsidRPr="008A7271">
        <w:rPr>
          <w:b/>
          <w:sz w:val="22"/>
        </w:rPr>
        <w:t>e!</w:t>
      </w:r>
    </w:p>
    <w:p w14:paraId="3A7D06C8" w14:textId="77777777" w:rsidR="003C21BE" w:rsidRDefault="003C21BE" w:rsidP="003C21BE">
      <w:pPr>
        <w:spacing w:line="312" w:lineRule="auto"/>
        <w:rPr>
          <w:sz w:val="22"/>
        </w:rPr>
      </w:pPr>
    </w:p>
    <w:p w14:paraId="6979F1A8" w14:textId="77777777" w:rsidR="003C21BE" w:rsidRDefault="003C21BE" w:rsidP="003C21BE">
      <w:pPr>
        <w:spacing w:line="312" w:lineRule="auto"/>
        <w:rPr>
          <w:sz w:val="22"/>
        </w:rPr>
      </w:pPr>
    </w:p>
    <w:p w14:paraId="0638B36B" w14:textId="77777777" w:rsidR="003C21BE" w:rsidRDefault="003C21BE" w:rsidP="003C21BE">
      <w:pPr>
        <w:spacing w:line="312" w:lineRule="auto"/>
        <w:rPr>
          <w:sz w:val="22"/>
        </w:rPr>
      </w:pPr>
    </w:p>
    <w:p w14:paraId="4847CD3D" w14:textId="77777777" w:rsidR="003C21BE" w:rsidRPr="002B40F4" w:rsidRDefault="003C21BE" w:rsidP="003C21BE">
      <w:pPr>
        <w:spacing w:line="240" w:lineRule="exact"/>
        <w:rPr>
          <w:sz w:val="22"/>
        </w:rPr>
      </w:pPr>
      <w:r w:rsidRPr="00BA708B">
        <w:rPr>
          <w:sz w:val="12"/>
        </w:rPr>
        <w:br w:type="page"/>
      </w:r>
    </w:p>
    <w:p w14:paraId="05996DF0" w14:textId="77777777" w:rsidR="003C21BE" w:rsidRDefault="00D66C61" w:rsidP="003C21BE">
      <w:pPr>
        <w:pStyle w:val="berschrift2"/>
      </w:pPr>
      <w:r>
        <w:rPr>
          <w:noProof/>
          <w:sz w:val="22"/>
        </w:rPr>
        <w:lastRenderedPageBreak/>
        <mc:AlternateContent>
          <mc:Choice Requires="wps">
            <w:drawing>
              <wp:anchor distT="0" distB="0" distL="114300" distR="114300" simplePos="0" relativeHeight="251675136" behindDoc="0" locked="0" layoutInCell="1" allowOverlap="1" wp14:anchorId="252DCDB8" wp14:editId="706980F2">
                <wp:simplePos x="0" y="0"/>
                <wp:positionH relativeFrom="column">
                  <wp:posOffset>4678045</wp:posOffset>
                </wp:positionH>
                <wp:positionV relativeFrom="paragraph">
                  <wp:posOffset>460375</wp:posOffset>
                </wp:positionV>
                <wp:extent cx="1254125" cy="637540"/>
                <wp:effectExtent l="38100" t="95250" r="117475" b="48260"/>
                <wp:wrapNone/>
                <wp:docPr id="2743" name="Textfeld 2743"/>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1646BDB"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DCDB8" id="Textfeld 2743" o:spid="_x0000_s1539" type="#_x0000_t202" style="position:absolute;margin-left:368.35pt;margin-top:36.25pt;width:98.75pt;height:50.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Xf/AIAAIwGAAAOAAAAZHJzL2Uyb0RvYy54bWysVUtvGjEQvlfqf7B8bxYINARliWiiVJXS&#10;JAqpcjZem13Fa7u2YUl/fWdmWSC0l1RFwng8728eXFxuasPWKsTK2Zz3T3qcKStdUdllzn883Xwa&#10;cxaTsIUwzqqcv6rIL6cfP1w0fqIGrnSmUIGBERsnjc95mZKfZFmUpapFPHFeWWBqF2qRgAzLrAii&#10;Aeu1yQa93uescaHwwUkVI7xet0w+JftaK5nutY4qMZNziC3RGehc4JlNL8RkGYQvK7kNQ/xDFLWo&#10;LDjdmboWSbBVqP4wVVcyuOh0OpGuzpzWlVSUA2TT7x1lMy+FV5QLgBP9Dqb4/8zKu/VDYFWR88HZ&#10;8JQzK2qo0pPaJK1MwegRMGp8nIDo3INw2nxxG6g1YofvER4x9Y0ONf5CUgz4gPbrDmGwxyQqDUZD&#10;+HImgff59Gw0pBJke20fYvqqXM3wkvMAFSRgxfo2JvAIop0IOovOVMVNZQwR2DXqygS2FlDvxXKA&#10;MYLGGyljWYPORz0y/IZHfffWAho2q/q7K1qrox58Orudw2Mv4NNY1FTUgxA6Em6VVJiXRcMWZhUe&#10;BaA+6o3BGisqTPZ03G8JaND++BwdAU+YJYzWwnAWXHquUkltgdCiTQRjn7ER8qWFy/hStAEPycwe&#10;OpCmcHfREHUQaLavKt3Sq1GEgn1UGnqFiosPR2gJKZVN1BeUP0ijlIbqvEdxK4+qbVDvUd5pkGdn&#10;0065rqwLbcW7qrX4FC9dyLqVBzwO8sZr2iw2NCTn1FH4tHDFKwwDlIRaPXp5U0EpbkVMDyLADoHK&#10;wV5M93Bo46Dj3PbGWenCr7+9ozyMNnA5a2An5Tz+XImgODPfLAz9eX8I88ISEcPR2QCIcMhZHHLs&#10;qr5yMAZ92MBe0hXlk+muOrj6GdbnDL0CS1gJvnOeuutVajclrF+pZjMSgrXlRbq1cy/RNMKMLfi0&#10;eRbBb4c2wbjfuW57icnR7LayqGndbJWcrmiw96huCwArj1pzu55xpx7SJLX/E5n+BgAA//8DAFBL&#10;AwQUAAYACAAAACEAPE3qpt4AAAAKAQAADwAAAGRycy9kb3ducmV2LnhtbEyPwU6DQBCG7ya+w2ZM&#10;vNlFqMUiS2OqHrxpbYzHBUYgsrOU2RZ8e8eT3mYyX/75/nwzu16dcOTOk4HrRQQKqfJ1R42B/dvT&#10;1S0oDpZq23tCA9/IsCnOz3Kb1X6iVzztQqMkhDizBtoQhkxrrlp0lhd+QJLbpx+dDbKOja5HO0m4&#10;63UcRSvtbEfyobUDblusvnZHZwAPKZeHqHnYJs/vvP/giR6XL8ZcXsz3d6ACzuEPhl99UYdCnEp/&#10;pJpVbyBNVqmgMsQ3oARYJ8sYVClkGq9BF7n+X6H4AQAA//8DAFBLAQItABQABgAIAAAAIQC2gziS&#10;/gAAAOEBAAATAAAAAAAAAAAAAAAAAAAAAABbQ29udGVudF9UeXBlc10ueG1sUEsBAi0AFAAGAAgA&#10;AAAhADj9If/WAAAAlAEAAAsAAAAAAAAAAAAAAAAALwEAAF9yZWxzLy5yZWxzUEsBAi0AFAAGAAgA&#10;AAAhACpnRd/8AgAAjAYAAA4AAAAAAAAAAAAAAAAALgIAAGRycy9lMm9Eb2MueG1sUEsBAi0AFAAG&#10;AAgAAAAhADxN6qbeAAAACgEAAA8AAAAAAAAAAAAAAAAAVgUAAGRycy9kb3ducmV2LnhtbFBLBQYA&#10;AAAABAAEAPMAAABhBgAAAAA=&#10;" fillcolor="#eeece1 [3214]" strokecolor="#938953 [1614]" strokeweight=".5pt">
                <v:shadow on="t" color="black" opacity="26214f" origin="-.5,.5" offset=".74836mm,-.74836mm"/>
                <v:textbox>
                  <w:txbxContent>
                    <w:p w14:paraId="71646BDB" w14:textId="77777777" w:rsidR="008A6EA7" w:rsidRDefault="008A6EA7" w:rsidP="003C21BE">
                      <w:r>
                        <w:rPr>
                          <w:sz w:val="22"/>
                        </w:rPr>
                        <w:t>Nehmen Sie die Bauanleitung zu Hilfe!</w:t>
                      </w:r>
                    </w:p>
                  </w:txbxContent>
                </v:textbox>
              </v:shape>
            </w:pict>
          </mc:Fallback>
        </mc:AlternateContent>
      </w:r>
      <w:r w:rsidR="003C21BE" w:rsidRPr="00486580">
        <w:rPr>
          <w:noProof/>
          <w:color w:val="FF0000"/>
          <w:sz w:val="22"/>
        </w:rPr>
        <w:drawing>
          <wp:anchor distT="0" distB="0" distL="114300" distR="114300" simplePos="0" relativeHeight="251684352" behindDoc="0" locked="0" layoutInCell="1" allowOverlap="1" wp14:anchorId="699E053D" wp14:editId="1A84B68F">
            <wp:simplePos x="0" y="0"/>
            <wp:positionH relativeFrom="column">
              <wp:posOffset>4676171</wp:posOffset>
            </wp:positionH>
            <wp:positionV relativeFrom="paragraph">
              <wp:posOffset>-34925</wp:posOffset>
            </wp:positionV>
            <wp:extent cx="341630" cy="313055"/>
            <wp:effectExtent l="0" t="0" r="1270" b="0"/>
            <wp:wrapNone/>
            <wp:docPr id="2913" name="Grafik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t xml:space="preserve">Mittelpunkte der Bohrungen auf den Längsleisten </w:t>
      </w:r>
      <w:r w:rsidR="003C21BE" w:rsidRPr="001163FB">
        <w:rPr>
          <w:rFonts w:asciiTheme="majorHAnsi" w:hAnsiTheme="majorHAnsi"/>
        </w:rPr>
        <w:t>①</w:t>
      </w:r>
      <w:r w:rsidR="003C21BE">
        <w:t xml:space="preserve"> des Sitzes anreißen:</w:t>
      </w:r>
      <w:r w:rsidR="003C21BE" w:rsidRPr="00751145">
        <w:rPr>
          <w:noProof/>
          <w:color w:val="FF0000"/>
        </w:rPr>
        <w:t xml:space="preserve"> </w:t>
      </w:r>
    </w:p>
    <w:p w14:paraId="6A1B3C51" w14:textId="77777777" w:rsidR="003C21BE" w:rsidRDefault="003C21BE" w:rsidP="003C21BE">
      <w:pPr>
        <w:tabs>
          <w:tab w:val="left" w:pos="284"/>
        </w:tabs>
        <w:spacing w:line="312" w:lineRule="auto"/>
        <w:rPr>
          <w:sz w:val="22"/>
        </w:rPr>
      </w:pPr>
      <w:r>
        <w:rPr>
          <w:sz w:val="22"/>
        </w:rPr>
        <w:t xml:space="preserve">Sie kennen die Breite der Querleisten </w:t>
      </w:r>
      <w:r w:rsidRPr="00A60852">
        <w:rPr>
          <w:rFonts w:ascii="Cambria Math" w:hAnsi="Cambria Math" w:cs="Cambria Math"/>
          <w:sz w:val="22"/>
        </w:rPr>
        <w:t>②</w:t>
      </w:r>
      <w:r>
        <w:rPr>
          <w:sz w:val="22"/>
        </w:rPr>
        <w:t xml:space="preserve"> und haben jetzt den Zwischenraum zwischen den fünf Querleisten berechnet. </w:t>
      </w:r>
      <w:r w:rsidRPr="00C941B6">
        <w:rPr>
          <w:b/>
          <w:sz w:val="22"/>
        </w:rPr>
        <w:t>Super!</w:t>
      </w:r>
      <w:r>
        <w:rPr>
          <w:b/>
          <w:sz w:val="22"/>
        </w:rPr>
        <w:t xml:space="preserve"> </w:t>
      </w:r>
      <w:r w:rsidRPr="00C941B6">
        <w:rPr>
          <w:b/>
          <w:sz w:val="24"/>
        </w:rPr>
        <w:sym w:font="Wingdings" w:char="F04A"/>
      </w:r>
    </w:p>
    <w:p w14:paraId="31E5EF1B" w14:textId="77777777" w:rsidR="003C21BE" w:rsidRDefault="003C21BE" w:rsidP="003C21BE">
      <w:pPr>
        <w:tabs>
          <w:tab w:val="left" w:pos="284"/>
        </w:tabs>
        <w:spacing w:line="312" w:lineRule="auto"/>
        <w:rPr>
          <w:sz w:val="22"/>
        </w:rPr>
      </w:pPr>
      <w:r>
        <w:rPr>
          <w:sz w:val="22"/>
        </w:rPr>
        <w:t xml:space="preserve">Jetzt können Sie die Bohrungen auf den beiden Längsleisten </w:t>
      </w:r>
      <w:r w:rsidRPr="001163FB">
        <w:rPr>
          <w:rFonts w:asciiTheme="majorHAnsi" w:hAnsiTheme="majorHAnsi"/>
        </w:rPr>
        <w:t>①</w:t>
      </w:r>
      <w:r>
        <w:rPr>
          <w:rFonts w:asciiTheme="majorHAnsi" w:hAnsiTheme="majorHAnsi"/>
        </w:rPr>
        <w:t xml:space="preserve"> </w:t>
      </w:r>
      <w:r>
        <w:rPr>
          <w:sz w:val="22"/>
        </w:rPr>
        <w:t>anreißen:</w:t>
      </w:r>
    </w:p>
    <w:p w14:paraId="5D12A610" w14:textId="77777777" w:rsidR="003C21BE" w:rsidRPr="004F24BC" w:rsidRDefault="003C21BE" w:rsidP="003C21BE">
      <w:pPr>
        <w:spacing w:line="312" w:lineRule="auto"/>
        <w:rPr>
          <w:sz w:val="16"/>
        </w:rPr>
      </w:pPr>
      <w:r w:rsidRPr="00AA18D1">
        <w:rPr>
          <w:noProof/>
          <w:lang w:eastAsia="de-DE"/>
        </w:rPr>
        <w:drawing>
          <wp:anchor distT="0" distB="0" distL="114300" distR="114300" simplePos="0" relativeHeight="251681280" behindDoc="0" locked="0" layoutInCell="1" allowOverlap="1" wp14:anchorId="0D7D1FBF" wp14:editId="705C3C20">
            <wp:simplePos x="0" y="0"/>
            <wp:positionH relativeFrom="column">
              <wp:posOffset>4707921</wp:posOffset>
            </wp:positionH>
            <wp:positionV relativeFrom="paragraph">
              <wp:posOffset>148590</wp:posOffset>
            </wp:positionV>
            <wp:extent cx="314325" cy="314325"/>
            <wp:effectExtent l="0" t="0" r="9525" b="9525"/>
            <wp:wrapNone/>
            <wp:docPr id="2914" name="Grafik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9AA0D" w14:textId="77777777" w:rsidR="003C21BE" w:rsidRDefault="003C21BE" w:rsidP="00A467DE">
      <w:pPr>
        <w:pStyle w:val="Listenabsatz"/>
        <w:numPr>
          <w:ilvl w:val="0"/>
          <w:numId w:val="37"/>
        </w:numPr>
        <w:tabs>
          <w:tab w:val="left" w:pos="426"/>
        </w:tabs>
        <w:spacing w:line="312" w:lineRule="auto"/>
        <w:ind w:left="426" w:hanging="426"/>
        <w:rPr>
          <w:sz w:val="22"/>
        </w:rPr>
      </w:pPr>
      <w:r w:rsidRPr="006E4970">
        <w:rPr>
          <w:sz w:val="22"/>
        </w:rPr>
        <w:t>Ergänze</w:t>
      </w:r>
      <w:r>
        <w:rPr>
          <w:sz w:val="22"/>
        </w:rPr>
        <w:t>n Sie</w:t>
      </w:r>
      <w:r w:rsidRPr="006E4970">
        <w:rPr>
          <w:sz w:val="22"/>
        </w:rPr>
        <w:t xml:space="preserve"> die </w:t>
      </w:r>
      <w:r>
        <w:rPr>
          <w:sz w:val="22"/>
        </w:rPr>
        <w:t xml:space="preserve">zwei </w:t>
      </w:r>
      <w:r w:rsidRPr="006E4970">
        <w:rPr>
          <w:sz w:val="22"/>
        </w:rPr>
        <w:t>fehlenden Maße</w:t>
      </w:r>
      <w:r w:rsidR="001E2A3A">
        <w:rPr>
          <w:sz w:val="22"/>
        </w:rPr>
        <w:t xml:space="preserve"> für die Zwischenräume in den</w:t>
      </w:r>
      <w:r>
        <w:rPr>
          <w:sz w:val="22"/>
        </w:rPr>
        <w:t xml:space="preserve"> grauen Kästen (rechts).</w:t>
      </w:r>
    </w:p>
    <w:p w14:paraId="697D8053" w14:textId="77777777" w:rsidR="003C21BE" w:rsidRDefault="003C21BE" w:rsidP="00A467DE">
      <w:pPr>
        <w:pStyle w:val="Listenabsatz"/>
        <w:numPr>
          <w:ilvl w:val="0"/>
          <w:numId w:val="37"/>
        </w:numPr>
        <w:tabs>
          <w:tab w:val="left" w:pos="426"/>
        </w:tabs>
        <w:spacing w:line="312" w:lineRule="auto"/>
        <w:ind w:left="426" w:hanging="426"/>
        <w:rPr>
          <w:sz w:val="22"/>
        </w:rPr>
      </w:pPr>
      <w:r>
        <w:rPr>
          <w:sz w:val="22"/>
        </w:rPr>
        <w:t>Berechnen Sie die vier Maße für die Mittelpunkte der Bohrungen. Tragen Sie die Maße in die grauen Kästen ein (links).</w:t>
      </w:r>
    </w:p>
    <w:p w14:paraId="0EB0D48F" w14:textId="77777777" w:rsidR="003C21BE" w:rsidRDefault="003C21BE" w:rsidP="00A467DE">
      <w:pPr>
        <w:pStyle w:val="Listenabsatz"/>
        <w:numPr>
          <w:ilvl w:val="0"/>
          <w:numId w:val="37"/>
        </w:numPr>
        <w:tabs>
          <w:tab w:val="left" w:pos="426"/>
        </w:tabs>
        <w:spacing w:line="312" w:lineRule="auto"/>
        <w:ind w:left="426" w:hanging="426"/>
        <w:rPr>
          <w:sz w:val="22"/>
        </w:rPr>
      </w:pPr>
      <w:r>
        <w:rPr>
          <w:sz w:val="22"/>
        </w:rPr>
        <w:t>Zeichnen Sie die Mittelpunkte für die Bohrungen ein. (3 Stück)</w:t>
      </w:r>
    </w:p>
    <w:p w14:paraId="30D734B6" w14:textId="77777777" w:rsidR="003C21BE" w:rsidRPr="0075048F" w:rsidRDefault="003C21BE" w:rsidP="003C21BE">
      <w:pPr>
        <w:pStyle w:val="Listenabsatz"/>
        <w:tabs>
          <w:tab w:val="left" w:pos="426"/>
        </w:tabs>
        <w:spacing w:line="312" w:lineRule="auto"/>
        <w:ind w:left="360"/>
        <w:rPr>
          <w:sz w:val="22"/>
        </w:rPr>
      </w:pPr>
    </w:p>
    <w:p w14:paraId="4B0DFDE3" w14:textId="77777777" w:rsidR="003C21BE" w:rsidRDefault="003C21BE" w:rsidP="003C21BE">
      <w:pPr>
        <w:tabs>
          <w:tab w:val="left" w:pos="426"/>
        </w:tabs>
        <w:spacing w:line="312" w:lineRule="auto"/>
        <w:rPr>
          <w:sz w:val="22"/>
        </w:rPr>
      </w:pPr>
    </w:p>
    <w:p w14:paraId="72D1CA26" w14:textId="77777777" w:rsidR="003C21BE" w:rsidRDefault="003C21BE" w:rsidP="003C21BE">
      <w:pPr>
        <w:tabs>
          <w:tab w:val="left" w:pos="426"/>
        </w:tabs>
        <w:spacing w:line="312" w:lineRule="auto"/>
        <w:rPr>
          <w:sz w:val="22"/>
        </w:rPr>
      </w:pPr>
      <w:r>
        <w:rPr>
          <w:noProof/>
          <w:sz w:val="22"/>
          <w:lang w:eastAsia="de-DE"/>
        </w:rPr>
        <mc:AlternateContent>
          <mc:Choice Requires="wpg">
            <w:drawing>
              <wp:anchor distT="0" distB="0" distL="114300" distR="114300" simplePos="0" relativeHeight="251719168" behindDoc="0" locked="0" layoutInCell="1" allowOverlap="1" wp14:anchorId="31F6228C" wp14:editId="1D7B8FF6">
                <wp:simplePos x="0" y="0"/>
                <wp:positionH relativeFrom="column">
                  <wp:posOffset>680085</wp:posOffset>
                </wp:positionH>
                <wp:positionV relativeFrom="paragraph">
                  <wp:posOffset>-79375</wp:posOffset>
                </wp:positionV>
                <wp:extent cx="4701540" cy="6030595"/>
                <wp:effectExtent l="0" t="0" r="22860" b="27305"/>
                <wp:wrapNone/>
                <wp:docPr id="2744" name="Gruppieren 2744"/>
                <wp:cNvGraphicFramePr/>
                <a:graphic xmlns:a="http://schemas.openxmlformats.org/drawingml/2006/main">
                  <a:graphicData uri="http://schemas.microsoft.com/office/word/2010/wordprocessingGroup">
                    <wpg:wgp>
                      <wpg:cNvGrpSpPr/>
                      <wpg:grpSpPr>
                        <a:xfrm>
                          <a:off x="0" y="0"/>
                          <a:ext cx="4701540" cy="6030595"/>
                          <a:chOff x="0" y="0"/>
                          <a:chExt cx="4701540" cy="6030595"/>
                        </a:xfrm>
                      </wpg:grpSpPr>
                      <wpg:grpSp>
                        <wpg:cNvPr id="2745" name="Gruppieren 2745"/>
                        <wpg:cNvGrpSpPr/>
                        <wpg:grpSpPr>
                          <a:xfrm>
                            <a:off x="0" y="0"/>
                            <a:ext cx="4701540" cy="6030595"/>
                            <a:chOff x="0" y="0"/>
                            <a:chExt cx="4701693" cy="6031179"/>
                          </a:xfrm>
                        </wpg:grpSpPr>
                        <wps:wsp>
                          <wps:cNvPr id="2746" name="Textfeld 2746"/>
                          <wps:cNvSpPr txBox="1"/>
                          <wps:spPr>
                            <a:xfrm>
                              <a:off x="1594714" y="5764377"/>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2C3A4" w14:textId="77777777" w:rsidR="008A6EA7" w:rsidRDefault="008A6EA7" w:rsidP="003C21BE">
                                <w: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747" name="Gruppieren 2747"/>
                          <wpg:cNvGrpSpPr/>
                          <wpg:grpSpPr>
                            <a:xfrm>
                              <a:off x="0" y="0"/>
                              <a:ext cx="4701693" cy="6031179"/>
                              <a:chOff x="0" y="0"/>
                              <a:chExt cx="4701693" cy="6031179"/>
                            </a:xfrm>
                          </wpg:grpSpPr>
                          <wps:wsp>
                            <wps:cNvPr id="2748" name="Textfeld 2748"/>
                            <wps:cNvSpPr txBox="1"/>
                            <wps:spPr>
                              <a:xfrm>
                                <a:off x="1433780" y="5413248"/>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C831C"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749" name="Gruppieren 2749"/>
                            <wpg:cNvGrpSpPr/>
                            <wpg:grpSpPr>
                              <a:xfrm>
                                <a:off x="0" y="0"/>
                                <a:ext cx="4701693" cy="6031179"/>
                                <a:chOff x="0" y="0"/>
                                <a:chExt cx="4701693" cy="6031179"/>
                              </a:xfrm>
                            </wpg:grpSpPr>
                            <wps:wsp>
                              <wps:cNvPr id="2750" name="Gerade Verbindung 2466"/>
                              <wps:cNvCnPr/>
                              <wps:spPr>
                                <a:xfrm>
                                  <a:off x="1228954" y="5596128"/>
                                  <a:ext cx="5226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1" name="Gerade Verbindung 2467"/>
                              <wps:cNvCnPr/>
                              <wps:spPr>
                                <a:xfrm>
                                  <a:off x="1316736" y="5274259"/>
                                  <a:ext cx="0" cy="7569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2" name="Gerade Verbindung 2468"/>
                              <wps:cNvCnPr/>
                              <wps:spPr>
                                <a:xfrm>
                                  <a:off x="1675181" y="5281574"/>
                                  <a:ext cx="0" cy="3962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3" name="Gerade Verbindung 2469"/>
                              <wps:cNvCnPr/>
                              <wps:spPr>
                                <a:xfrm rot="5400000">
                                  <a:off x="1265530" y="5537606"/>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4" name="Gerade Verbindung 2470"/>
                              <wps:cNvCnPr/>
                              <wps:spPr>
                                <a:xfrm rot="5400000">
                                  <a:off x="1616659" y="5530292"/>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5" name="Gerade Verbindung 2471"/>
                              <wps:cNvCnPr/>
                              <wps:spPr>
                                <a:xfrm>
                                  <a:off x="2033626" y="5274259"/>
                                  <a:ext cx="0" cy="7569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6" name="Gerade Verbindung 2472"/>
                              <wps:cNvCnPr/>
                              <wps:spPr>
                                <a:xfrm>
                                  <a:off x="1228954" y="5954573"/>
                                  <a:ext cx="8801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7" name="Gerade Verbindung 2473"/>
                              <wps:cNvCnPr/>
                              <wps:spPr>
                                <a:xfrm rot="5400000">
                                  <a:off x="1265530" y="5903366"/>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8" name="Gerade Verbindung 2474"/>
                              <wps:cNvCnPr/>
                              <wps:spPr>
                                <a:xfrm rot="5400000">
                                  <a:off x="1982419" y="5903367"/>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759" name="Gruppieren 2759"/>
                              <wpg:cNvGrpSpPr/>
                              <wpg:grpSpPr>
                                <a:xfrm>
                                  <a:off x="0" y="0"/>
                                  <a:ext cx="4701693" cy="5407404"/>
                                  <a:chOff x="0" y="0"/>
                                  <a:chExt cx="4701693" cy="5407404"/>
                                </a:xfrm>
                              </wpg:grpSpPr>
                              <wps:wsp>
                                <wps:cNvPr id="2760" name="Textfeld 2760"/>
                                <wps:cNvSpPr txBox="1"/>
                                <wps:spPr>
                                  <a:xfrm rot="16200000">
                                    <a:off x="4067175" y="4429125"/>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55973" w14:textId="77777777" w:rsidR="008A6EA7" w:rsidRDefault="008A6EA7" w:rsidP="003C21BE">
                                      <w: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761" name="Gruppieren 2761"/>
                                <wpg:cNvGrpSpPr/>
                                <wpg:grpSpPr>
                                  <a:xfrm>
                                    <a:off x="0" y="0"/>
                                    <a:ext cx="4701693" cy="5407404"/>
                                    <a:chOff x="0" y="0"/>
                                    <a:chExt cx="4701693" cy="5407404"/>
                                  </a:xfrm>
                                </wpg:grpSpPr>
                                <wps:wsp>
                                  <wps:cNvPr id="2762" name="Textfeld 2762"/>
                                  <wps:cNvSpPr txBox="1"/>
                                  <wps:spPr>
                                    <a:xfrm rot="16200000">
                                      <a:off x="4067175" y="34290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851F1"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763" name="Gruppieren 2763"/>
                                  <wpg:cNvGrpSpPr/>
                                  <wpg:grpSpPr>
                                    <a:xfrm>
                                      <a:off x="0" y="0"/>
                                      <a:ext cx="4701693" cy="5407404"/>
                                      <a:chOff x="0" y="0"/>
                                      <a:chExt cx="4701693" cy="5407404"/>
                                    </a:xfrm>
                                  </wpg:grpSpPr>
                                  <wps:wsp>
                                    <wps:cNvPr id="2764" name="Textfeld 2764"/>
                                    <wps:cNvSpPr txBox="1"/>
                                    <wps:spPr>
                                      <a:xfrm rot="16200000">
                                        <a:off x="4067175" y="238125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E686A" w14:textId="77777777" w:rsidR="008A6EA7" w:rsidRDefault="008A6EA7" w:rsidP="003C21BE">
                                          <w: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765" name="Gruppieren 2765"/>
                                    <wpg:cNvGrpSpPr/>
                                    <wpg:grpSpPr>
                                      <a:xfrm>
                                        <a:off x="0" y="0"/>
                                        <a:ext cx="4701693" cy="5407404"/>
                                        <a:chOff x="0" y="0"/>
                                        <a:chExt cx="4701693" cy="5407404"/>
                                      </a:xfrm>
                                    </wpg:grpSpPr>
                                    <wpg:grpSp>
                                      <wpg:cNvPr id="2766" name="Gruppieren 2766"/>
                                      <wpg:cNvGrpSpPr/>
                                      <wpg:grpSpPr>
                                        <a:xfrm>
                                          <a:off x="0" y="0"/>
                                          <a:ext cx="4701693" cy="5407404"/>
                                          <a:chOff x="0" y="0"/>
                                          <a:chExt cx="4701693" cy="5407404"/>
                                        </a:xfrm>
                                      </wpg:grpSpPr>
                                      <wps:wsp>
                                        <wps:cNvPr id="2767" name="Textfeld 2767"/>
                                        <wps:cNvSpPr txBox="1"/>
                                        <wps:spPr>
                                          <a:xfrm rot="16200000">
                                            <a:off x="-14922" y="4772025"/>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C4556"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768" name="Gruppieren 2768"/>
                                        <wpg:cNvGrpSpPr/>
                                        <wpg:grpSpPr>
                                          <a:xfrm>
                                            <a:off x="13653" y="0"/>
                                            <a:ext cx="4688040" cy="5407404"/>
                                            <a:chOff x="0" y="0"/>
                                            <a:chExt cx="4688040" cy="5407404"/>
                                          </a:xfrm>
                                        </wpg:grpSpPr>
                                        <wps:wsp>
                                          <wps:cNvPr id="2769" name="Textfeld 2769"/>
                                          <wps:cNvSpPr txBox="1"/>
                                          <wps:spPr>
                                            <a:xfrm rot="16200000">
                                              <a:off x="-9525" y="3381375"/>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2B65F"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55</w:t>
                                                </w:r>
                                              </w:p>
                                              <w:p w14:paraId="0FCB2824" w14:textId="77777777" w:rsidR="008A6EA7" w:rsidRPr="00A60C13" w:rsidRDefault="008A6EA7" w:rsidP="003C21BE">
                                                <w:pPr>
                                                  <w:rPr>
                                                    <w:rFonts w:ascii="Segoe Script" w:hAnsi="Segoe Script"/>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770" name="Gruppieren 2770"/>
                                          <wpg:cNvGrpSpPr/>
                                          <wpg:grpSpPr>
                                            <a:xfrm>
                                              <a:off x="0" y="0"/>
                                              <a:ext cx="4688040" cy="5407404"/>
                                              <a:chOff x="0" y="0"/>
                                              <a:chExt cx="4688040" cy="5407404"/>
                                            </a:xfrm>
                                          </wpg:grpSpPr>
                                          <wpg:grpSp>
                                            <wpg:cNvPr id="2771" name="Gruppieren 2771"/>
                                            <wpg:cNvGrpSpPr/>
                                            <wpg:grpSpPr>
                                              <a:xfrm>
                                                <a:off x="70803" y="0"/>
                                                <a:ext cx="4617237" cy="5407404"/>
                                                <a:chOff x="0" y="0"/>
                                                <a:chExt cx="4617237" cy="5407404"/>
                                              </a:xfrm>
                                            </wpg:grpSpPr>
                                            <wpg:grpSp>
                                              <wpg:cNvPr id="2772" name="Gruppieren 2772"/>
                                              <wpg:cNvGrpSpPr/>
                                              <wpg:grpSpPr>
                                                <a:xfrm>
                                                  <a:off x="477672" y="6824"/>
                                                  <a:ext cx="4139565" cy="5281295"/>
                                                  <a:chOff x="0" y="-336491"/>
                                                  <a:chExt cx="4140000" cy="5281871"/>
                                                </a:xfrm>
                                              </wpg:grpSpPr>
                                              <wpg:grpSp>
                                                <wpg:cNvPr id="2773" name="Gruppieren 2773"/>
                                                <wpg:cNvGrpSpPr/>
                                                <wpg:grpSpPr>
                                                  <a:xfrm>
                                                    <a:off x="0" y="-330140"/>
                                                    <a:ext cx="4139565" cy="1287719"/>
                                                    <a:chOff x="0" y="160012"/>
                                                    <a:chExt cx="4140000" cy="1288398"/>
                                                  </a:xfrm>
                                                </wpg:grpSpPr>
                                                <wps:wsp>
                                                  <wps:cNvPr id="2774" name="Gerade Verbindung 2490"/>
                                                  <wps:cNvCnPr/>
                                                  <wps:spPr>
                                                    <a:xfrm flipH="1">
                                                      <a:off x="0" y="144841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775" name="Gerade Verbindung 2491"/>
                                                  <wps:cNvCnPr/>
                                                  <wps:spPr>
                                                    <a:xfrm flipV="1">
                                                      <a:off x="0" y="160012"/>
                                                      <a:ext cx="0" cy="128634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776" name="Gruppieren 2776"/>
                                                <wpg:cNvGrpSpPr/>
                                                <wpg:grpSpPr>
                                                  <a:xfrm>
                                                    <a:off x="0" y="1505966"/>
                                                    <a:ext cx="4139565" cy="1441450"/>
                                                    <a:chOff x="0" y="6353"/>
                                                    <a:chExt cx="4140000" cy="1442057"/>
                                                  </a:xfrm>
                                                </wpg:grpSpPr>
                                                <wps:wsp>
                                                  <wps:cNvPr id="2777" name="Gerade Verbindung 2493"/>
                                                  <wps:cNvCnPr/>
                                                  <wps:spPr>
                                                    <a:xfrm flipH="1">
                                                      <a:off x="0" y="144841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778" name="Gerade Verbindung 2494"/>
                                                  <wps:cNvCnPr/>
                                                  <wps:spPr>
                                                    <a:xfrm flipV="1">
                                                      <a:off x="0" y="6353"/>
                                                      <a:ext cx="0" cy="144000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779" name="Gerade Verbindung 2495"/>
                                                  <wps:cNvCnPr/>
                                                  <wps:spPr>
                                                    <a:xfrm>
                                                      <a:off x="0" y="6353"/>
                                                      <a:ext cx="41395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780" name="Gruppieren 2780"/>
                                                <wpg:cNvGrpSpPr/>
                                                <wpg:grpSpPr>
                                                  <a:xfrm>
                                                    <a:off x="0" y="3496665"/>
                                                    <a:ext cx="4140000" cy="1448410"/>
                                                    <a:chOff x="0" y="0"/>
                                                    <a:chExt cx="4140000" cy="1448410"/>
                                                  </a:xfrm>
                                                </wpg:grpSpPr>
                                                <wps:wsp>
                                                  <wps:cNvPr id="2781" name="Gerade Verbindung 2497"/>
                                                  <wps:cNvCnPr/>
                                                  <wps:spPr>
                                                    <a:xfrm flipH="1">
                                                      <a:off x="0" y="144841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782" name="Gerade Verbindung 2498"/>
                                                  <wps:cNvCnPr/>
                                                  <wps:spPr>
                                                    <a:xfrm flipV="1">
                                                      <a:off x="0" y="0"/>
                                                      <a:ext cx="0" cy="144000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783" name="Gerade Verbindung 2499"/>
                                                  <wps:cNvCnPr/>
                                                  <wps:spPr>
                                                    <a:xfrm>
                                                      <a:off x="0" y="0"/>
                                                      <a:ext cx="41395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784" name="Gruppieren 2784"/>
                                                <wpg:cNvGrpSpPr/>
                                                <wpg:grpSpPr>
                                                  <a:xfrm>
                                                    <a:off x="760781" y="-336491"/>
                                                    <a:ext cx="720000" cy="5281871"/>
                                                    <a:chOff x="0" y="-336491"/>
                                                    <a:chExt cx="720000" cy="5281871"/>
                                                  </a:xfrm>
                                                </wpg:grpSpPr>
                                                <wps:wsp>
                                                  <wps:cNvPr id="2785" name="Gerade Verbindung 2501"/>
                                                  <wps:cNvCnPr/>
                                                  <wps:spPr>
                                                    <a:xfrm>
                                                      <a:off x="0" y="-336491"/>
                                                      <a:ext cx="0" cy="5281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6" name="Gerade Verbindung 2502"/>
                                                  <wps:cNvCnPr/>
                                                  <wps:spPr>
                                                    <a:xfrm>
                                                      <a:off x="0" y="4945075"/>
                                                      <a:ext cx="7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7" name="Gerade Verbindung 2503"/>
                                                  <wps:cNvCnPr/>
                                                  <wps:spPr>
                                                    <a:xfrm flipV="1">
                                                      <a:off x="716890" y="-336491"/>
                                                      <a:ext cx="3110" cy="5281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788" name="Gruppieren 2788"/>
                                              <wpg:cNvGrpSpPr/>
                                              <wpg:grpSpPr>
                                                <a:xfrm>
                                                  <a:off x="4189863" y="1194179"/>
                                                  <a:ext cx="13648" cy="4213225"/>
                                                  <a:chOff x="0" y="0"/>
                                                  <a:chExt cx="13648" cy="4213225"/>
                                                </a:xfrm>
                                              </wpg:grpSpPr>
                                              <wps:wsp>
                                                <wps:cNvPr id="2789" name="Gerade Verbindung 2505"/>
                                                <wps:cNvCnPr/>
                                                <wps:spPr>
                                                  <a:xfrm>
                                                    <a:off x="6824" y="0"/>
                                                    <a:ext cx="0" cy="42132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0" name="Gerade Verbindung 2506"/>
                                                <wps:cNvCnPr/>
                                                <wps:spPr>
                                                  <a:xfrm rot="8100000" flipH="1">
                                                    <a:off x="13648" y="4012442"/>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1" name="Gerade Verbindung 2507"/>
                                                <wps:cNvCnPr/>
                                                <wps:spPr>
                                                  <a:xfrm rot="8100000" flipH="1">
                                                    <a:off x="6824" y="2558956"/>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2" name="Gerade Verbindung 2508"/>
                                                <wps:cNvCnPr/>
                                                <wps:spPr>
                                                  <a:xfrm rot="8100000" flipH="1">
                                                    <a:off x="0" y="1999397"/>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3" name="Gerade Verbindung 2509"/>
                                                <wps:cNvCnPr/>
                                                <wps:spPr>
                                                  <a:xfrm rot="8100000" flipH="1">
                                                    <a:off x="6824" y="545911"/>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4" name="Gerade Verbindung 2510"/>
                                                <wps:cNvCnPr/>
                                                <wps:spPr>
                                                  <a:xfrm rot="8100000" flipH="1">
                                                    <a:off x="0" y="13648"/>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95" name="Gruppieren 2795"/>
                                              <wpg:cNvGrpSpPr/>
                                              <wpg:grpSpPr>
                                                <a:xfrm>
                                                  <a:off x="0" y="0"/>
                                                  <a:ext cx="1003300" cy="5379502"/>
                                                  <a:chOff x="0" y="0"/>
                                                  <a:chExt cx="1003300" cy="5379502"/>
                                                </a:xfrm>
                                              </wpg:grpSpPr>
                                              <wps:wsp>
                                                <wps:cNvPr id="2796" name="Gerade Verbindung 2512"/>
                                                <wps:cNvCnPr/>
                                                <wps:spPr>
                                                  <a:xfrm>
                                                    <a:off x="40944" y="5288508"/>
                                                    <a:ext cx="4356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7" name="Gerade Verbindung 2513"/>
                                                <wps:cNvCnPr/>
                                                <wps:spPr>
                                                  <a:xfrm>
                                                    <a:off x="116006" y="0"/>
                                                    <a:ext cx="0" cy="535403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8" name="Gerade Verbindung 2514"/>
                                                <wps:cNvCnPr/>
                                                <wps:spPr>
                                                  <a:xfrm>
                                                    <a:off x="20472" y="4558353"/>
                                                    <a:ext cx="9779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9" name="Gerade Verbindung 2515"/>
                                                <wps:cNvCnPr/>
                                                <wps:spPr>
                                                  <a:xfrm>
                                                    <a:off x="0" y="2558956"/>
                                                    <a:ext cx="1003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0" name="Gerade Verbindung 2516"/>
                                                <wps:cNvCnPr/>
                                                <wps:spPr>
                                                  <a:xfrm>
                                                    <a:off x="0" y="580030"/>
                                                    <a:ext cx="1003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1" name="Gerade Verbindung 2517"/>
                                                <wps:cNvCnPr/>
                                                <wps:spPr>
                                                  <a:xfrm rot="8100000" flipH="1">
                                                    <a:off x="116006" y="4483290"/>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2" name="Gerade Verbindung 2518"/>
                                                <wps:cNvCnPr/>
                                                <wps:spPr>
                                                  <a:xfrm rot="8100000" flipH="1">
                                                    <a:off x="122830" y="5199797"/>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3" name="Gerade Verbindung 2519"/>
                                                <wps:cNvCnPr/>
                                                <wps:spPr>
                                                  <a:xfrm rot="8100000" flipH="1">
                                                    <a:off x="116006" y="2477069"/>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4" name="Gerade Verbindung 2520"/>
                                                <wps:cNvCnPr/>
                                                <wps:spPr>
                                                  <a:xfrm rot="8100000" flipH="1">
                                                    <a:off x="116006" y="491320"/>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805" name="Textfeld 2805"/>
                                            <wps:cNvSpPr txBox="1"/>
                                            <wps:spPr>
                                              <a:xfrm rot="16200000">
                                                <a:off x="-14922" y="14478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7AD5C"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s:wsp>
                                      <wps:cNvPr id="2806" name="Textfeld 2806"/>
                                      <wps:cNvSpPr txBox="1"/>
                                      <wps:spPr>
                                        <a:xfrm rot="16200000">
                                          <a:off x="4076700" y="14478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6E0C5"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grpSp>
                        </wpg:grpSp>
                      </wpg:grpSp>
                      <wps:wsp>
                        <wps:cNvPr id="2807" name="Gerade Verbindung 2564"/>
                        <wps:cNvCnPr/>
                        <wps:spPr>
                          <a:xfrm>
                            <a:off x="1676400" y="2028825"/>
                            <a:ext cx="0" cy="104379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08" name="Gerade Verbindung 2565"/>
                        <wps:cNvCnPr/>
                        <wps:spPr>
                          <a:xfrm>
                            <a:off x="1676400" y="4048125"/>
                            <a:ext cx="0" cy="10433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09" name="Gerade Verbindung 2566"/>
                        <wps:cNvCnPr/>
                        <wps:spPr>
                          <a:xfrm>
                            <a:off x="1676400" y="66675"/>
                            <a:ext cx="0" cy="10433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10" name="Gerade Verbindung 2567"/>
                        <wps:cNvCnPr/>
                        <wps:spPr>
                          <a:xfrm>
                            <a:off x="1076325" y="2552700"/>
                            <a:ext cx="119907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11" name="Gerade Verbindung 2568"/>
                        <wps:cNvCnPr/>
                        <wps:spPr>
                          <a:xfrm>
                            <a:off x="1047750" y="4552950"/>
                            <a:ext cx="119888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12" name="Gerade Verbindung 2569"/>
                        <wps:cNvCnPr/>
                        <wps:spPr>
                          <a:xfrm>
                            <a:off x="1076325" y="571500"/>
                            <a:ext cx="119888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F6228C" id="Gruppieren 2744" o:spid="_x0000_s1540" style="position:absolute;margin-left:53.55pt;margin-top:-6.25pt;width:370.2pt;height:474.85pt;z-index:251719168" coordsize="47015,6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NaGA4AAD2iAAAOAAAAZHJzL2Uyb0RvYy54bWzsXV1zm0gWfd+q/Q8qvSem+cYVZyqbTLJb&#10;lZ1JbbIzz1hCsmolYAHHzv76Pf1Bd4MAC9nBkqvz4MiYD9GcPvfec29f3vxyv9vOvidFucnSqzl5&#10;bc1nSbrIlpt0fTX/97ePr8L5rKzidBlvszS5mv9Iyvkvb//6lzd3+WViZzfZdpkUM5wkLS/v8qv5&#10;TVXllxcX5eIm2cXl6yxPUvxxlRW7uMKvxfpiWcR3OPtue2Fbln9xlxXLvMgWSVli6wf+x/lbdv7V&#10;KllUv69WZVLNtldzfLeK/SzYz2v68+Ltm/hyXcT5zWYhvkZ8xLfYxZsUF5Wn+hBX8ey22OydardZ&#10;FFmZrarXi2x3ka1Wm0XC7gF3Q6zW3Xwqstuc3cv68m6dy2HC0LbG6ejTLn77/qWYbZZXcztw3fks&#10;jXd4Sp+K2zzfJEWSzthmjNJdvr7Ezp+K/Gv+pRAb1vw3euP3q2JH/8ctze7Z+P6Q45vcV7MFNrqB&#10;RTwXj2GBv/mWY3mRx5/A4gaPae+4xc2vDxx5UV/4gn4/+XXkL/J7q5v0um+SfZHnv0k/cuTwEBJE&#10;dHh6bxJTplSoKB+Hiq83cZ4wsJX0QasB8+sB+4bnuEq2S4oJn36xu5ztSgExq+7/luERk3p7iY0d&#10;uCBe5AYEQAMCvMB3nSDgCKgxQiLPCwVEiO8FDnswcgjiy7woq09JtpvRD1fzAlOczbz4++ey4qNV&#10;70KvX2bbzfLjZrtlv1BaSd5vi9n3GISwrdjXxckbe23T2R3w6XgWO3Ga0cP5mbcpPU3CiEVcjg4C&#10;v1n2qfqxTeg+2/RfyQoTi82FjmvHi0WSyuuzveleK1xqzIFif/WtxhzM7wNHsCtnaSUP3m3SrGB3&#10;z5hYDdnyP/WQrfj+gKd23/RjdX99zxgFUBYguc6WP4CRIuP8W+aLjxs8vc9xWX2JCxAuHjiMSPU7&#10;fqy2GUY/E5/ms5us+F/Xdro/EI+/zmd3IPCrefnf27hI5rPtP1LMBcr29Yei/nBdf0hvd+8zQIDA&#10;POUL9hEHFNW2/rgqst2fsC3v6FXwpzhd4FpX86r++L7iZgS2aZG8e8d2AqfncfU5/Zov6KnpsFIs&#10;frv/My5yAdgKSP8tq2dbfNnCLd+XHplm726rbLVhoKYDy0dRDDhmPic3RnodPBfU07ZJ5my6PRXP&#10;dbFVfHkImXcdKSd5m8yn4Tl4Ktz66TwX1hAGJY7iOddxAspjlOdc4tguOxO4Q1g0w3Mvh+fcGiSG&#10;56bnuaietk2eY56T4TnppEl/Dl5N7eUnRbxMZn8kxfUmXd6m65nt+rpj9z4Vnn7t4dTetnTziW2H&#10;kSfcOS/yid2iOc+2fQsuN/X4WbQlSX7Pk9tuUup/7llE6uzRzS23rOGytbyU6r72UrS9cGXqvnF3&#10;hXmnmuPScNi45W6d80wdNjUUvQ4bZy3q4NIBEY7FJDbXg/slIs4uLApfhQUZB2DRIX7gIFqhJhch&#10;iu0xDlAmF8CnMAw8P7INFjEdpg4eThuL9iAWdUfwACz6gUdCoJthMSRewHyEPSw6kW9DEOHBZS2h&#10;1OGrCBgML1L2H2TjIwLZ08YiRKABXhS+zRAv8lgbYhv9x6yqEOaI7XueIwITzwl8i1l8hUxiBQ4R&#10;Flt8fgJ4Rp7tcT1hQI9Rz8SYbenBnKLZVkJxh9kOGJ9RVwIxcw9V9sPTJ74Pw82IEzi1I5uyo4Hn&#10;MAEaS64p1p6S+LvgKSXqfnhSwAm+tC3H8W3jVR6uZRss6liU2ZNPXVhk5DZMlRoWG9E2wm5kR5rk&#10;GIYWISLMMV6liXCYCVbKj0oJdGFRZmv6ebHfbOteZUQp03iV3O0ejFsMVepUKRMwnVQpRfZj4BmF&#10;tkuEV8ng2c46m6CHZcSbIue5wFNUfuwnQWkg0VHRwoXBJ08OINoOXEsIPaOSoNqRUh9/liSoL5MD&#10;WhIUGxGCCS/lwSQotxHER3VWS3pwLT8gAZxziGKua0cEkkAztjO1H7IC4wStx6jaD1FPVVctcFQA&#10;Xab24+fXfvgqraIX8mEzm8dPU8gnKzg08hpZ+6Ed+cy0J7V/nfb04OyJaM8B7VFWNLTHC+RocCu8&#10;jINr5ab2SkbRnkyfm1KQyUtBfJU1adCeCGwN7QkXTgoCvtTxddrTA60noj3bCeHsGdqDlXuZlb6y&#10;UsPQ3vS0p9IdDdp70hUNE3l7vZE89MSuSL4uVzPcvsftUuzVuV3OU4hoj+D2V8SNbPjMNJAPAtsy&#10;gTxdpPMyqV0WPhlqn57alSTeoHbxTEaxHnF8Dw4ypmzLD3N9pA3rVXlaSH5AMN9z5DMH81L01ZlP&#10;r5l6DPOxQiY6ig58WgdqpgnlXyjxScQY4puc+FBD1uXu1aVlo4gPp3pW0uv1aYNumRabx8u0gRVa&#10;PexOAtuBM0hL30eye/eRvezef6NSXm2s0QmEwDrqacLf9HEgfaQ+krpN+sVCu8jzRfGqZ0N06Flg&#10;/goVCm7EBpqauV/rZeaEFcyKwcLxIX8YR9xytxbFC3aOyjziK1v4egM3jMU3QYAsN7NIrfwj8S2L&#10;iFLKnvvF4aETMdei934nWRWCWvl68nfUqURsCIZrpmar7Sb/e70Et9GSgLhu6KJGqmG2Xf25s7/J&#10;EThimRIVtbUC5r3a9es1X2C0vd39M1vypeiBJ9ICuLAsGcGKnMaZ8JtZwURXq/M1XHypPUUCt9B4&#10;pJOvYKLp7P5Kfc4wB2D1j26sapO2XjcMa0aZHJPVd3gXBgNVraXDORawqEoPXsHSs6I/6JbAsHm8&#10;u8B9IuKhA0u7Uq9hQ8GWxK2F+5ZJQYMMUX7aZ1BQ5GF5THKSGFX3StuD0JmB9Yaysc1PamGCHiND&#10;k/SQwkdjUJhVa/ZPaU62s5G/1DKjE1xbEyjJp8v50ZNzfWtrKFa7DYqasm1z4nLHl5pQtch79EJE&#10;4/no7YWa0+OlrVFEb6ohUpX1X/3luhQtDd98H54NY2QccxUa8KihibCpC2OO41HlAQx6O7R3Tkfp&#10;LjYf6+04LnwdiAM4Xi0nbER+jdiw5e2IiLHf1amjSsmf6kYndHXomvOBeETP/w2ZDxM7yyC8a6YZ&#10;V2dMG8u615mIg2X5UahkwS5XRyYe+y0I03m6XR0xX42fcwYVlscZkomCx1ApuV0olVmifpTu+Tkt&#10;bBonZ0SnzJfl5CilW8/vhyLKG5UYQSePQHScaWQ3agZEmQ6VmHkeSKU29rL8jYOVu9Nz+DN7O0Pq&#10;q2eNW+nPNbHG7ddjtz9s8r6PyA/Q7rLEDkRflqFMgSJGbS9c2mQBTisLECppdt9GeJa+kKTH696z&#10;EW4E3bVdXqJPQmZEDAx5v2QW0rGuzGMW0L00SSYc0rk91Aew0HmwL0+XdhgQP0TWlabcO9nRkT0n&#10;aMq9nTI3BCn6hZ8kMpVIwZKnjRKOnjxUqBTqhtNyTFGiS8IIiUyGLUIiV3S8V/oMqhbROZk5La6N&#10;Nsp1pfFD6kz3cZIu1W1Pqc0MKaZIxT08PTUrwYpfOgqbhKuiDZa86SNnomyEr/kgWpEC10eMpyLf&#10;KqCG4gTTS5THe/VBj/cCfKBegXXxDwmNJnCyrsSomHywFy6KjpAFbmquAqKY6wEH/WMQSqeEAeZB&#10;7244bWAOCdfwhB8mR95iYBCYkjRtvGQElYIGl13q9nlILBPJf+g/OUSYh4jUDxMmGJHWdEVR5EQM&#10;6coBMmTJaxIMKLVWWfQlUQNW/ABNegxZotFgREStdEsRMzbc6A/qVWGRkrM7ZDBedP1o51JwJYsL&#10;G6l8w5TnxJQqAh8sA8H6jZrpdLGBL+s4ah1FK/mGOAYLKwR20A89EnLtXl5EHKcyIn1HymhG3eKE&#10;IkM0KEXzJSDDc1ATGVwroi+FhG8CZS/0LObtKN/EdTzftJvVXuNnnBTdSRlUo8kBarSGREIXMAHa&#10;gGJrAsupi8VtDgOonIBG8JIZjoO7a8kj6OALAYsf3PtOyNPWFZRa3eWTHFBPraHQtlyx9tCFgCDX&#10;P9ROcRQE6O7G1eonSc8Z6ZW+kvSlIHFQ/scrVx7MzmlIBMpAhZ0yVsMvMTCENTBmWZnlkBJUv3ZA&#10;ZAPDEfVseGEzXubdFFMNCq/m51ieP42sivdUDKLwaeR+zWnEqm8HrVebGBWm2ohYRsSSIlaIaq0h&#10;fnwawZ++yaV+CRtkf2RCDTJNKmqRlOUmXfesl2ANXgYs99Oo/hpn2ui1Yvmin0gd4xjOPCeVdSpr&#10;Pij885ftDouOB+SjNGSidY/Dz6rESAPMcwKm0sbbdYdTdIQI6SvJOZWqHoF0owrBH9MjUHVHxYrS&#10;gEZcOK9CKjGvORlTCzt19D6m3z+i3Bozpkvgz+kS2McU+vapzJzMremsoSsmj2ANvDzKp2uCWCWQ&#10;oQ1WbwLt7myWWo+jDbk0zdDG89GGTiGHfJ6KZgYTp3hph/JSHl5NRvzAR28fni6wkMWvV1C0AzrL&#10;RfEDkyEekz+lfk6zHLtYX8vS+I8fWdE4d1S13dg8F937yryulih5gz/BATwJyTsnmuYMP7tnWoha&#10;jwEZjLdRGQ7ptGyVDkK8IZG+DKbpEtfBG0Do/Iw1AQaEmzQr5mx2Nnu4nXLyPrQGU6b1yz+GFjT2&#10;gBCNgNpraw0Ea5dr6oDrpCFI69v6RVf/gESVDkH4+A64T+TuWQ+ApjSAZIBFS0xoj1cWWhpjfMrL&#10;ZyfyCFF9PwTCA3JSDRBC10dPVwpClDGhRXpbnyJRiFeCGBCawhEUgdTtuuC0DYLwgPRTA4SKCb0A&#10;jYgNBmWUdI5lIyx8vlvnrH/suojzm83iQ1zF+u8swLtM7Owm2y6T4u3/AQAA//8DAFBLAwQUAAYA&#10;CAAAACEAWHWY6OIAAAALAQAADwAAAGRycy9kb3ducmV2LnhtbEyPwUrDQBCG74LvsIzgrd1sak2N&#10;2ZRS1FMRbAXxNk2mSWh2N2S3Sfr2jie9zc98/PNNtp5MKwbqfeOsBjWPQJAtXNnYSsPn4XW2AuED&#10;2hJbZ0nDlTys89ubDNPSjfaDhn2oBJdYn6KGOoQuldIXNRn0c9eR5d3J9QYDx76SZY8jl5tWxlH0&#10;KA02li/U2NG2puK8vxgNbyOOm4V6GXbn0/b6fVi+f+0UaX1/N22eQQSawh8Mv/qsDjk7Hd3Fll60&#10;nKNEMaphpuIlCCZWDwkPRw1PiyQGmWfy/w/5DwAAAP//AwBQSwECLQAUAAYACAAAACEAtoM4kv4A&#10;AADhAQAAEwAAAAAAAAAAAAAAAAAAAAAAW0NvbnRlbnRfVHlwZXNdLnhtbFBLAQItABQABgAIAAAA&#10;IQA4/SH/1gAAAJQBAAALAAAAAAAAAAAAAAAAAC8BAABfcmVscy8ucmVsc1BLAQItABQABgAIAAAA&#10;IQClq8NaGA4AAD2iAAAOAAAAAAAAAAAAAAAAAC4CAABkcnMvZTJvRG9jLnhtbFBLAQItABQABgAI&#10;AAAAIQBYdZjo4gAAAAsBAAAPAAAAAAAAAAAAAAAAAHIQAABkcnMvZG93bnJldi54bWxQSwUGAAAA&#10;AAQABADzAAAAgREAAAAA&#10;">
                <v:group id="Gruppieren 2745" o:spid="_x0000_s1541" style="position:absolute;width:47015;height:60305" coordsize="47016,6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NPxgAAAN0AAAAPAAAAZHJzL2Rvd25yZXYueG1sRI9Ba8JA&#10;FITvhf6H5RW86SZaW4muIqLiQYRqQbw9ss8kmH0bsmsS/31XEHocZuYbZrboTCkaql1hWUE8iEAQ&#10;p1YXnCn4PW36ExDOI2ssLZOCBzlYzN/fZpho2/IPNUefiQBhl6CC3PsqkdKlORl0A1sRB+9qa4M+&#10;yDqTusY2wE0ph1H0JQ0WHBZyrGiVU3o73o2CbYvtchSvm/3tunpcTuPDeR+TUr2PbjkF4anz/+FX&#10;e6cVDL8/x/B8E56AnP8BAAD//wMAUEsBAi0AFAAGAAgAAAAhANvh9svuAAAAhQEAABMAAAAAAAAA&#10;AAAAAAAAAAAAAFtDb250ZW50X1R5cGVzXS54bWxQSwECLQAUAAYACAAAACEAWvQsW78AAAAVAQAA&#10;CwAAAAAAAAAAAAAAAAAfAQAAX3JlbHMvLnJlbHNQSwECLQAUAAYACAAAACEAUEfDT8YAAADdAAAA&#10;DwAAAAAAAAAAAAAAAAAHAgAAZHJzL2Rvd25yZXYueG1sUEsFBgAAAAADAAMAtwAAAPoCAAAAAA==&#10;">
                  <v:shape id="Textfeld 2746" o:spid="_x0000_s1542" type="#_x0000_t202" style="position:absolute;left:15947;top:57643;width:1955;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hJxwAAAN0AAAAPAAAAZHJzL2Rvd25yZXYueG1sRI9Ba8JA&#10;FITvhf6H5RW8lLqpSJToKlooKFjEVDw/sq/Z1OzbNLtq9Nd3CwWPw8x8w0znna3FmVpfOVbw2k9A&#10;EBdOV1wq2H++v4xB+ICssXZMCq7kYT57fJhipt2Fd3TOQykihH2GCkwITSalLwxZ9H3XEEfvy7UW&#10;Q5RtKXWLlwi3tRwkSSotVhwXDDb0Zqg45ierYHwdfjwf0tHhu96ul+ZW/vDmiEr1nrrFBESgLtzD&#10;/+2VVjAYDVP4exOfgJz9AgAA//8DAFBLAQItABQABgAIAAAAIQDb4fbL7gAAAIUBAAATAAAAAAAA&#10;AAAAAAAAAAAAAABbQ29udGVudF9UeXBlc10ueG1sUEsBAi0AFAAGAAgAAAAhAFr0LFu/AAAAFQEA&#10;AAsAAAAAAAAAAAAAAAAAHwEAAF9yZWxzLy5yZWxzUEsBAi0AFAAGAAgAAAAhAHmyGEnHAAAA3QAA&#10;AA8AAAAAAAAAAAAAAAAABwIAAGRycy9kb3ducmV2LnhtbFBLBQYAAAAAAwADALcAAAD7AgAAAAA=&#10;" fillcolor="white [3201]" stroked="f" strokeweight=".5pt">
                    <v:textbox inset="0,0,0,0">
                      <w:txbxContent>
                        <w:p w14:paraId="46E2C3A4" w14:textId="77777777" w:rsidR="008A6EA7" w:rsidRDefault="008A6EA7" w:rsidP="003C21BE">
                          <w:r>
                            <w:t>20</w:t>
                          </w:r>
                        </w:p>
                      </w:txbxContent>
                    </v:textbox>
                  </v:shape>
                  <v:group id="Gruppieren 2747" o:spid="_x0000_s1543" style="position:absolute;width:47016;height:60311" coordsize="47016,6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Textfeld 2748" o:spid="_x0000_s1544" type="#_x0000_t202" style="position:absolute;left:14337;top:54132;width:195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mgxAAAAN0AAAAPAAAAZHJzL2Rvd25yZXYueG1sRE9da8Iw&#10;FH0f+B/CFXwZazoRldooThA22JB1w+dLc22qzU1tMq379cvDwMfD+c5XvW3EhTpfO1bwnKQgiEun&#10;a64UfH9tn+YgfEDW2DgmBTfysFoOHnLMtLvyJ12KUIkYwj5DBSaENpPSl4Ys+sS1xJE7uM5iiLCr&#10;pO7wGsNtI8dpOpUWa44NBlvaGCpPxY9VML9NPh7309n+2OzeXsxvdeb3Eyo1GvbrBYhAfbiL/92v&#10;WsF4Nolz45v4BOTyDwAA//8DAFBLAQItABQABgAIAAAAIQDb4fbL7gAAAIUBAAATAAAAAAAAAAAA&#10;AAAAAAAAAABbQ29udGVudF9UeXBlc10ueG1sUEsBAi0AFAAGAAgAAAAhAFr0LFu/AAAAFQEAAAsA&#10;AAAAAAAAAAAAAAAAHwEAAF9yZWxzLy5yZWxzUEsBAi0AFAAGAAgAAAAhAGdhKaDEAAAA3QAAAA8A&#10;AAAAAAAAAAAAAAAABwIAAGRycy9kb3ducmV2LnhtbFBLBQYAAAAAAwADALcAAAD4AgAAAAA=&#10;" fillcolor="white [3201]" stroked="f" strokeweight=".5pt">
                      <v:textbox inset="0,0,0,0">
                        <w:txbxContent>
                          <w:p w14:paraId="131C831C"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10</w:t>
                            </w:r>
                          </w:p>
                        </w:txbxContent>
                      </v:textbox>
                    </v:shape>
                    <v:group id="Gruppieren 2749" o:spid="_x0000_s1545" style="position:absolute;width:47016;height:60311" coordsize="47016,6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line id="Gerade Verbindung 2466" o:spid="_x0000_s1546" style="position:absolute;visibility:visible;mso-wrap-style:square" from="12289,55961" to="17515,5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52nxAAAAN0AAAAPAAAAZHJzL2Rvd25yZXYueG1sRE9ba8Iw&#10;FH4f7D+EM/BFZqqgHdVYOnEwxkC8QF8PzVnTrTkpTbT13y8Pgz1+fPdNPtpW3Kj3jWMF81kCgrhy&#10;uuFaweX89vwCwgdkja1jUnAnD/n28WGDmXYDH+l2CrWIIewzVGBC6DIpfWXIop+5jjhyX663GCLs&#10;a6l7HGK4beUiSVbSYsOxwWBHO0PVz+lqFbzuv4uDNul0N5R12Q2fZaI/SqUmT2OxBhFoDP/iP/e7&#10;VrBIl3F/fBOfgNz+AgAA//8DAFBLAQItABQABgAIAAAAIQDb4fbL7gAAAIUBAAATAAAAAAAAAAAA&#10;AAAAAAAAAABbQ29udGVudF9UeXBlc10ueG1sUEsBAi0AFAAGAAgAAAAhAFr0LFu/AAAAFQEAAAsA&#10;AAAAAAAAAAAAAAAAHwEAAF9yZWxzLy5yZWxzUEsBAi0AFAAGAAgAAAAhALeHnafEAAAA3QAAAA8A&#10;AAAAAAAAAAAAAAAABwIAAGRycy9kb3ducmV2LnhtbFBLBQYAAAAAAwADALcAAAD4AgAAAAA=&#10;" strokecolor="black [3213]" strokeweight=".5pt"/>
                      <v:line id="Gerade Verbindung 2467" o:spid="_x0000_s1547" style="position:absolute;visibility:visible;mso-wrap-style:square" from="13167,52742" to="13167,6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g8xgAAAN0AAAAPAAAAZHJzL2Rvd25yZXYueG1sRI9Ba8JA&#10;FITvgv9heYIX0Y1Cq0RXUbFQSkFqhVwf2Wc2mn0bsluT/vtuQfA4zMw3zGrT2UrcqfGlYwXTSQKC&#10;OHe65ELB+fttvADhA7LGyjEp+CUPm3W/t8JUu5a/6H4KhYgQ9ikqMCHUqZQ+N2TRT1xNHL2LayyG&#10;KJtC6gbbCLeVnCXJq7RYclwwWNPeUH47/VgFu8N1e9RmPtq3WZHV7WeW6I9MqeGg2y5BBOrCM/xo&#10;v2sFs/nLFP7fxCcg138AAAD//wMAUEsBAi0AFAAGAAgAAAAhANvh9svuAAAAhQEAABMAAAAAAAAA&#10;AAAAAAAAAAAAAFtDb250ZW50X1R5cGVzXS54bWxQSwECLQAUAAYACAAAACEAWvQsW78AAAAVAQAA&#10;CwAAAAAAAAAAAAAAAAAfAQAAX3JlbHMvLnJlbHNQSwECLQAUAAYACAAAACEA2Ms4PMYAAADdAAAA&#10;DwAAAAAAAAAAAAAAAAAHAgAAZHJzL2Rvd25yZXYueG1sUEsFBgAAAAADAAMAtwAAAPoCAAAAAA==&#10;" strokecolor="black [3213]" strokeweight=".5pt"/>
                      <v:line id="Gerade Verbindung 2468" o:spid="_x0000_s1548" style="position:absolute;visibility:visible;mso-wrap-style:square" from="16751,52815" to="16751,5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ZLxgAAAN0AAAAPAAAAZHJzL2Rvd25yZXYueG1sRI9Ba8JA&#10;FITvhf6H5RW8iG4aaC3RVawoFCmIVsj1kX1m02bfhuxq4r93BaHHYWa+YWaL3tbiQq2vHCt4HScg&#10;iAunKy4VHH82ow8QPiBrrB2Tgit5WMyfn2aYadfxni6HUIoIYZ+hAhNCk0npC0MW/dg1xNE7udZi&#10;iLItpW6xi3BbyzRJ3qXFiuOCwYZWhoq/w9kq+Fz/LnfaTIarLi/zpvvOE73NlRq89MspiEB9+A8/&#10;2l9aQTp5S+H+Jj4BOb8BAAD//wMAUEsBAi0AFAAGAAgAAAAhANvh9svuAAAAhQEAABMAAAAAAAAA&#10;AAAAAAAAAAAAAFtDb250ZW50X1R5cGVzXS54bWxQSwECLQAUAAYACAAAACEAWvQsW78AAAAVAQAA&#10;CwAAAAAAAAAAAAAAAAAfAQAAX3JlbHMvLnJlbHNQSwECLQAUAAYACAAAACEAKBmmS8YAAADdAAAA&#10;DwAAAAAAAAAAAAAAAAAHAgAAZHJzL2Rvd25yZXYueG1sUEsFBgAAAAADAAMAtwAAAPoCAAAAAA==&#10;" strokecolor="black [3213]" strokeweight=".5pt"/>
                      <v:line id="Gerade Verbindung 2469" o:spid="_x0000_s1549" style="position:absolute;rotation:90;visibility:visible;mso-wrap-style:square" from="12655,55376" to="13728,5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XUxwAAAN0AAAAPAAAAZHJzL2Rvd25yZXYueG1sRI9BawIx&#10;FITvhf6H8Aq9SM2qrbZbo4iwsOqlVXt/bF43SzcvS5Lq+u9NQehxmJlvmPmyt604kQ+NYwWjYQaC&#10;uHK64VrB8VA8vYIIEVlj65gUXCjAcnF/N8dcuzN/0mkfa5EgHHJUYGLscilDZchiGLqOOHnfzluM&#10;Sfpaao/nBLetHGfZVFpsOC0Y7GhtqPrZ/1oF3dfMTC67bVFOP3zRbJ51OVi/KfX40K/eQUTq43/4&#10;1i61gvHsZQJ/b9ITkIsrAAAA//8DAFBLAQItABQABgAIAAAAIQDb4fbL7gAAAIUBAAATAAAAAAAA&#10;AAAAAAAAAAAAAABbQ29udGVudF9UeXBlc10ueG1sUEsBAi0AFAAGAAgAAAAhAFr0LFu/AAAAFQEA&#10;AAsAAAAAAAAAAAAAAAAAHwEAAF9yZWxzLy5yZWxzUEsBAi0AFAAGAAgAAAAhAF5dBdTHAAAA3QAA&#10;AA8AAAAAAAAAAAAAAAAABwIAAGRycy9kb3ducmV2LnhtbFBLBQYAAAAAAwADALcAAAD7AgAAAAA=&#10;" strokecolor="black [3213]"/>
                      <v:line id="Gerade Verbindung 2470" o:spid="_x0000_s1550" style="position:absolute;rotation:90;visibility:visible;mso-wrap-style:square" from="16166,55302" to="17240,5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2gxwAAAN0AAAAPAAAAZHJzL2Rvd25yZXYueG1sRI9PawIx&#10;FMTvQr9DeIVeimZrrdqtUYqwsNVL/Xd/bF43SzcvS5Lq+u2bQsHjMDO/YRar3rbiTD40jhU8jTIQ&#10;xJXTDdcKjodiOAcRIrLG1jEpuFKA1fJusMBcuwvv6LyPtUgQDjkqMDF2uZShMmQxjFxHnLwv5y3G&#10;JH0ttcdLgttWjrNsKi02nBYMdrQ2VH3vf6yC7jQzz9ftpiinn75oPia6fFy/KvVw37+/gYjUx1v4&#10;v11qBePZywT+3qQnIJe/AAAA//8DAFBLAQItABQABgAIAAAAIQDb4fbL7gAAAIUBAAATAAAAAAAA&#10;AAAAAAAAAAAAAABbQ29udGVudF9UeXBlc10ueG1sUEsBAi0AFAAGAAgAAAAhAFr0LFu/AAAAFQEA&#10;AAsAAAAAAAAAAAAAAAAAHwEAAF9yZWxzLy5yZWxzUEsBAi0AFAAGAAgAAAAhANG0naDHAAAA3QAA&#10;AA8AAAAAAAAAAAAAAAAABwIAAGRycy9kb3ducmV2LnhtbFBLBQYAAAAAAwADALcAAAD7AgAAAAA=&#10;" strokecolor="black [3213]"/>
                      <v:line id="Gerade Verbindung 2471" o:spid="_x0000_s1551" style="position:absolute;visibility:visible;mso-wrap-style:square" from="20336,52742" to="20336,6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D4/xwAAAN0AAAAPAAAAZHJzL2Rvd25yZXYueG1sRI9Ba8JA&#10;FITvQv/D8gpeSt0oqCV1E6xYKEUQtZDrI/uaTZt9G7Krif/eLRQ8DjPzDbPKB9uIC3W+dqxgOklA&#10;EJdO11wp+Dq9P7+A8AFZY+OYFFzJQ549jFaYatfzgS7HUIkIYZ+iAhNCm0rpS0MW/cS1xNH7dp3F&#10;EGVXSd1hH+G2kbMkWUiLNccFgy1tDJW/x7NV8Lb9We+1WT5t+qIq2n5XJPqzUGr8OKxfQQQawj38&#10;3/7QCmbL+Rz+3sQnILMbAAAA//8DAFBLAQItABQABgAIAAAAIQDb4fbL7gAAAIUBAAATAAAAAAAA&#10;AAAAAAAAAAAAAABbQ29udGVudF9UeXBlc10ueG1sUEsBAi0AFAAGAAgAAAAhAFr0LFu/AAAAFQEA&#10;AAsAAAAAAAAAAAAAAAAAHwEAAF9yZWxzLy5yZWxzUEsBAi0AFAAGAAgAAAAhAKfwPj/HAAAA3QAA&#10;AA8AAAAAAAAAAAAAAAAABwIAAGRycy9kb3ducmV2LnhtbFBLBQYAAAAAAwADALcAAAD7AgAAAAA=&#10;" strokecolor="black [3213]" strokeweight=".5pt"/>
                      <v:line id="Gerade Verbindung 2472" o:spid="_x0000_s1552" style="position:absolute;visibility:visible;mso-wrap-style:square" from="12289,59545" to="21090,5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BIxwAAAN0AAAAPAAAAZHJzL2Rvd25yZXYueG1sRI9Ba8JA&#10;FITvQv/D8gpeSt0oqCV1E6woSCmIWsj1kX3Nps2+DdnVxH/fLRQ8DjPzDbPKB9uIK3W+dqxgOklA&#10;EJdO11wp+Dzvnl9A+ICssXFMCm7kIc8eRitMtev5SNdTqESEsE9RgQmhTaX0pSGLfuJa4uh9uc5i&#10;iLKrpO6wj3DbyFmSLKTFmuOCwZY2hsqf08UqeNt+rw/aLJ82fVEVbf9RJPq9UGr8OKxfQQQawj38&#10;395rBbPlfAF/b+ITkNkvAAAA//8DAFBLAQItABQABgAIAAAAIQDb4fbL7gAAAIUBAAATAAAAAAAA&#10;AAAAAAAAAAAAAABbQ29udGVudF9UeXBlc10ueG1sUEsBAi0AFAAGAAgAAAAhAFr0LFu/AAAAFQEA&#10;AAsAAAAAAAAAAAAAAAAAHwEAAF9yZWxzLy5yZWxzUEsBAi0AFAAGAAgAAAAhAFcioEjHAAAA3QAA&#10;AA8AAAAAAAAAAAAAAAAABwIAAGRycy9kb3ducmV2LnhtbFBLBQYAAAAAAwADALcAAAD7AgAAAAA=&#10;" strokecolor="black [3213]" strokeweight=".5pt"/>
                      <v:line id="Gerade Verbindung 2473" o:spid="_x0000_s1553" style="position:absolute;rotation:90;visibility:visible;mso-wrap-style:square" from="12655,59033" to="13728,6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PXxwAAAN0AAAAPAAAAZHJzL2Rvd25yZXYueG1sRI9BSwMx&#10;FITvQv9DeAUvYrNtbVfXpkUKC2t70ar3x+a5Wbp5WZK03f57Iwgeh5n5hlltBtuJM/nQOlYwnWQg&#10;iGunW24UfH6U948gQkTW2DkmBVcKsFmPblZYaHfhdzofYiMShEOBCkyMfSFlqA1ZDBPXEyfv23mL&#10;MUnfSO3xkuC2k7MsW0qLLacFgz1tDdXHw8kq6L9yM7/ud2W1fPNl+/qgq7vtk1K34+HlGUSkIf6H&#10;/9qVVjDLFzn8vklPQK5/AAAA//8DAFBLAQItABQABgAIAAAAIQDb4fbL7gAAAIUBAAATAAAAAAAA&#10;AAAAAAAAAAAAAABbQ29udGVudF9UeXBlc10ueG1sUEsBAi0AFAAGAAgAAAAhAFr0LFu/AAAAFQEA&#10;AAsAAAAAAAAAAAAAAAAAHwEAAF9yZWxzLy5yZWxzUEsBAi0AFAAGAAgAAAAhACFmA9fHAAAA3QAA&#10;AA8AAAAAAAAAAAAAAAAABwIAAGRycy9kb3ducmV2LnhtbFBLBQYAAAAAAwADALcAAAD7AgAAAAA=&#10;" strokecolor="black [3213]"/>
                      <v:line id="Gerade Verbindung 2474" o:spid="_x0000_s1554" style="position:absolute;rotation:90;visibility:visible;mso-wrap-style:square" from="19824,59033" to="20897,6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lxAAAAN0AAAAPAAAAZHJzL2Rvd25yZXYueG1sRE/LagIx&#10;FN0X/IdwhW6KZmqt1tEoRRgY2019dH+ZXCeDk5shSXX8+2ZR6PJw3qtNb1txJR8axwqexxkI4srp&#10;hmsFp2MxegMRIrLG1jEpuFOAzXrwsMJcuxvv6XqItUghHHJUYGLscilDZchiGLuOOHFn5y3GBH0t&#10;tcdbCretnGTZTFpsODUY7GhrqLocfqyC7ntuXu6fH0U5+/JFs5vq8mm7UOpx2L8vQUTq47/4z11q&#10;BZP5a5qb3qQnINe/AAAA//8DAFBLAQItABQABgAIAAAAIQDb4fbL7gAAAIUBAAATAAAAAAAAAAAA&#10;AAAAAAAAAABbQ29udGVudF9UeXBlc10ueG1sUEsBAi0AFAAGAAgAAAAhAFr0LFu/AAAAFQEAAAsA&#10;AAAAAAAAAAAAAAAAHwEAAF9yZWxzLy5yZWxzUEsBAi0AFAAGAAgAAAAhAFD5l6XEAAAA3QAAAA8A&#10;AAAAAAAAAAAAAAAABwIAAGRycy9kb3ducmV2LnhtbFBLBQYAAAAAAwADALcAAAD4AgAAAAA=&#10;" strokecolor="black [3213]"/>
                      <v:group id="Gruppieren 2759" o:spid="_x0000_s1555"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Textfeld 2760" o:spid="_x0000_s1556" type="#_x0000_t202" style="position:absolute;left:40671;top:44291;width:1955;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m1wgAAAN0AAAAPAAAAZHJzL2Rvd25yZXYueG1sRE/LisIw&#10;FN0P+A/hDrgb0xHslI5pER/gxsVU3V+bO21pc1OaqPXvzUJweTjvZT6aTtxocI1lBd+zCARxaXXD&#10;lYLTcfeVgHAeWWNnmRQ8yEGeTT6WmGp75z+6Fb4SIYRdigpq7/tUSlfWZNDNbE8cuH87GPQBDpXU&#10;A95DuOnkPIpiabDh0FBjT+uayra4GgXF9hJv2kMyPlp9kvHiXG2by0qp6ee4+gXhafRv8cu91wrm&#10;P3HYH96EJyCzJwAAAP//AwBQSwECLQAUAAYACAAAACEA2+H2y+4AAACFAQAAEwAAAAAAAAAAAAAA&#10;AAAAAAAAW0NvbnRlbnRfVHlwZXNdLnhtbFBLAQItABQABgAIAAAAIQBa9CxbvwAAABUBAAALAAAA&#10;AAAAAAAAAAAAAB8BAABfcmVscy8ucmVsc1BLAQItABQABgAIAAAAIQBMurm1wgAAAN0AAAAPAAAA&#10;AAAAAAAAAAAAAAcCAABkcnMvZG93bnJldi54bWxQSwUGAAAAAAMAAwC3AAAA9gIAAAAA&#10;" fillcolor="white [3201]" stroked="f" strokeweight=".5pt">
                          <v:textbox inset="0,0,0,0">
                            <w:txbxContent>
                              <w:p w14:paraId="3DC55973" w14:textId="77777777" w:rsidR="008A6EA7" w:rsidRDefault="008A6EA7" w:rsidP="003C21BE">
                                <w:r>
                                  <w:t>40</w:t>
                                </w:r>
                              </w:p>
                            </w:txbxContent>
                          </v:textbox>
                        </v:shape>
                        <v:group id="Gruppieren 2761" o:spid="_x0000_s1557"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Textfeld 2762" o:spid="_x0000_s1558" type="#_x0000_t202" style="position:absolute;left:40671;top:34289;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JZxQAAAN0AAAAPAAAAZHJzL2Rvd25yZXYueG1sRI9Ba4NA&#10;FITvhfyH5QVyq2uF2GCyCZJY6KWHGnN/cV9VdN+Ku03Mv+8WCj0OM/MNszvMZhA3mlxnWcFLFIMg&#10;rq3uuFFQnd+eNyCcR9Y4WCYFD3Jw2C+edphpe+dPupW+EQHCLkMFrfdjJqWrWzLoIjsSB+/LTgZ9&#10;kFMj9YT3ADeDTOI4lQY7DgstjnRsqe7Lb6OgLK7pqf/YzI9eVzJdX5qiu+ZKrZZzvgXhafb/4b/2&#10;u1aQvKYJ/L4JT0DufwAAAP//AwBQSwECLQAUAAYACAAAACEA2+H2y+4AAACFAQAAEwAAAAAAAAAA&#10;AAAAAAAAAAAAW0NvbnRlbnRfVHlwZXNdLnhtbFBLAQItABQABgAIAAAAIQBa9CxbvwAAABUBAAAL&#10;AAAAAAAAAAAAAAAAAB8BAABfcmVscy8ucmVsc1BLAQItABQABgAIAAAAIQDTJIJZxQAAAN0AAAAP&#10;AAAAAAAAAAAAAAAAAAcCAABkcnMvZG93bnJldi54bWxQSwUGAAAAAAMAAwC3AAAA+QIAAAAA&#10;" fillcolor="white [3201]" stroked="f" strokeweight=".5pt">
                            <v:textbox inset="0,0,0,0">
                              <w:txbxContent>
                                <w:p w14:paraId="072851F1"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15</w:t>
                                  </w:r>
                                </w:p>
                              </w:txbxContent>
                            </v:textbox>
                          </v:shape>
                          <v:group id="Gruppieren 2763" o:spid="_x0000_s1559"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Textfeld 2764" o:spid="_x0000_s1560" type="#_x0000_t202" style="position:absolute;left:40671;top:23812;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2xAAAAN0AAAAPAAAAZHJzL2Rvd25yZXYueG1sRI9Bi8Iw&#10;FITvgv8hPMGbpitapWsU2VXwsgdr9/5s3ralzUtpotZ/b4QFj8PMfMOst71pxI06V1lW8DGNQBDn&#10;VldcKMjOh8kKhPPIGhvLpOBBDrab4WCNibZ3PtEt9YUIEHYJKii9bxMpXV6SQTe1LXHw/mxn0AfZ&#10;FVJ3eA9w08hZFMXSYMVhocSWvkrK6/RqFKT7S/xd/6z6R60zGS9+i3112Sk1HvW7TxCeev8O/7eP&#10;WsFsGc/h9SY8Abl5AgAA//8DAFBLAQItABQABgAIAAAAIQDb4fbL7gAAAIUBAAATAAAAAAAAAAAA&#10;AAAAAAAAAABbQ29udGVudF9UeXBlc10ueG1sUEsBAi0AFAAGAAgAAAAhAFr0LFu/AAAAFQEAAAsA&#10;AAAAAAAAAAAAAAAAHwEAAF9yZWxzLy5yZWxzUEsBAi0AFAAGAAgAAAAhADOBv7bEAAAA3QAAAA8A&#10;AAAAAAAAAAAAAAAABwIAAGRycy9kb3ducmV2LnhtbFBLBQYAAAAAAwADALcAAAD4AgAAAAA=&#10;" fillcolor="white [3201]" stroked="f" strokeweight=".5pt">
                              <v:textbox inset="0,0,0,0">
                                <w:txbxContent>
                                  <w:p w14:paraId="0EAE686A" w14:textId="77777777" w:rsidR="008A6EA7" w:rsidRDefault="008A6EA7" w:rsidP="003C21BE">
                                    <w:r>
                                      <w:t>40</w:t>
                                    </w:r>
                                  </w:p>
                                </w:txbxContent>
                              </v:textbox>
                            </v:shape>
                            <v:group id="Gruppieren 2765" o:spid="_x0000_s1561"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group id="Gruppieren 2766" o:spid="_x0000_s1562"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shape id="Textfeld 2767" o:spid="_x0000_s1563" type="#_x0000_t202" style="position:absolute;left:-149;top:47720;width:1955;height:16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HBxQAAAN0AAAAPAAAAZHJzL2Rvd25yZXYueG1sRI9Pa8JA&#10;FMTvBb/D8gRvdaNgItFVxCp46aGpvT+zzyQk+zZkt/nz7buFQo/DzPyG2R9H04ieOldZVrBaRiCI&#10;c6srLhTcP6+vWxDOI2tsLJOCiRwcD7OXPabaDvxBfeYLESDsUlRQet+mUrq8JINuaVvi4D1tZ9AH&#10;2RVSdzgEuGnkOopiabDisFBiS+eS8jr7NgqyyyN+q9+341Tru4w3X8WlepyUWszH0w6Ep9H/h//a&#10;N61gncQJ/L4JT0AefgAAAP//AwBQSwECLQAUAAYACAAAACEA2+H2y+4AAACFAQAAEwAAAAAAAAAA&#10;AAAAAAAAAAAAW0NvbnRlbnRfVHlwZXNdLnhtbFBLAQItABQABgAIAAAAIQBa9CxbvwAAABUBAAAL&#10;AAAAAAAAAAAAAAAAAB8BAABfcmVscy8ucmVsc1BLAQItABQABgAIAAAAIQDDUyHBxQAAAN0AAAAP&#10;AAAAAAAAAAAAAAAAAAcCAABkcnMvZG93bnJldi54bWxQSwUGAAAAAAMAAwC3AAAA+QIAAAAA&#10;" fillcolor="white [3201]" stroked="f" strokeweight=".5pt">
                                  <v:textbox inset="0,0,0,0">
                                    <w:txbxContent>
                                      <w:p w14:paraId="13CC4556"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20</w:t>
                                        </w:r>
                                      </w:p>
                                    </w:txbxContent>
                                  </v:textbox>
                                </v:shape>
                                <v:group id="Gruppieren 2768" o:spid="_x0000_s1564" style="position:absolute;left:136;width:46880;height:54074" coordsize="46880,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zCxxAAAAN0AAAAPAAAAZHJzL2Rvd25yZXYueG1sRE/LaoNA&#10;FN0X8g/DDXTXjBqaFJsxBElKF6GQB5TuLs6Nis4dcSZq/r6zKHR5OO/NdjKtGKh3tWUF8SICQVxY&#10;XXOp4Ho5vLyBcB5ZY2uZFDzIwTabPW0w1XbkEw1nX4oQwi5FBZX3XSqlKyoy6Ba2Iw7czfYGfYB9&#10;KXWPYwg3rUyiaCUN1hwaKuwor6hoznej4GPEcbeM98OxueWPn8vr1/cxJqWe59PuHYSnyf+L/9yf&#10;WkGyXoW54U14AjL7BQAA//8DAFBLAQItABQABgAIAAAAIQDb4fbL7gAAAIUBAAATAAAAAAAAAAAA&#10;AAAAAAAAAABbQ29udGVudF9UeXBlc10ueG1sUEsBAi0AFAAGAAgAAAAhAFr0LFu/AAAAFQEAAAsA&#10;AAAAAAAAAAAAAAAAHwEAAF9yZWxzLy5yZWxzUEsBAi0AFAAGAAgAAAAhAPXzMLHEAAAA3QAAAA8A&#10;AAAAAAAAAAAAAAAABwIAAGRycy9kb3ducmV2LnhtbFBLBQYAAAAAAwADALcAAAD4AgAAAAA=&#10;">
                                  <v:shape id="Textfeld 2769" o:spid="_x0000_s1565" type="#_x0000_t202" style="position:absolute;left:-96;top:33813;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AoxAAAAN0AAAAPAAAAZHJzL2Rvd25yZXYueG1sRI9Bi8Iw&#10;FITvgv8hPGFvmipYu12jyK4LXjxY9f5snm1p81KaqPXfG2Fhj8PMfMMs171pxJ06V1lWMJ1EIIhz&#10;qysuFJyOv+MEhPPIGhvLpOBJDtar4WCJqbYPPtA984UIEHYpKii9b1MpXV6SQTexLXHwrrYz6IPs&#10;Cqk7fAS4aeQsimJpsOKwUGJL3yXldXYzCrLtJf6p90n/rPVJxvNzsa0uG6U+Rv3mC4Sn3v+H/9o7&#10;rWC2iD/h/SY8Abl6AQAA//8DAFBLAQItABQABgAIAAAAIQDb4fbL7gAAAIUBAAATAAAAAAAAAAAA&#10;AAAAAAAAAABbQ29udGVudF9UeXBlc10ueG1sUEsBAi0AFAAGAAgAAAAhAFr0LFu/AAAAFQEAAAsA&#10;AAAAAAAAAAAAAAAAHwEAAF9yZWxzLy5yZWxzUEsBAi0AFAAGAAgAAAAhAN2AECjEAAAA3QAAAA8A&#10;AAAAAAAAAAAAAAAABwIAAGRycy9kb3ducmV2LnhtbFBLBQYAAAAAAwADALcAAAD4AgAAAAA=&#10;" fillcolor="white [3201]" stroked="f" strokeweight=".5pt">
                                    <v:textbox inset="0,0,0,0">
                                      <w:txbxContent>
                                        <w:p w14:paraId="1472B65F"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55</w:t>
                                          </w:r>
                                        </w:p>
                                        <w:p w14:paraId="0FCB2824" w14:textId="77777777" w:rsidR="008A6EA7" w:rsidRPr="00A60C13" w:rsidRDefault="008A6EA7" w:rsidP="003C21BE">
                                          <w:pPr>
                                            <w:rPr>
                                              <w:rFonts w:ascii="Segoe Script" w:hAnsi="Segoe Script"/>
                                              <w:sz w:val="18"/>
                                              <w:szCs w:val="18"/>
                                            </w:rPr>
                                          </w:pPr>
                                        </w:p>
                                      </w:txbxContent>
                                    </v:textbox>
                                  </v:shape>
                                  <v:group id="Gruppieren 2770" o:spid="_x0000_s1566" style="position:absolute;width:46880;height:54074" coordsize="46880,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pqxAAAAN0AAAAPAAAAZHJzL2Rvd25yZXYueG1sRE9Na4NA&#10;EL0H+h+WKfSWrKYkFpuNhNCWHkIgWii9De5ERXdW3K2af589FHp8vO9dNptOjDS4xrKCeBWBIC6t&#10;brhS8FW8L19AOI+ssbNMCm7kINs/LHaYajvxhcbcVyKEsEtRQe19n0rpypoMupXtiQN3tYNBH+BQ&#10;ST3gFMJNJ9dRtJUGGw4NNfZ0rKls81+j4GPC6fAcv42n9nq8/RSb8/cpJqWeHufDKwhPs/8X/7k/&#10;tYJ1koT94U14AnJ/BwAA//8DAFBLAQItABQABgAIAAAAIQDb4fbL7gAAAIUBAAATAAAAAAAAAAAA&#10;AAAAAAAAAABbQ29udGVudF9UeXBlc10ueG1sUEsBAi0AFAAGAAgAAAAhAFr0LFu/AAAAFQEAAAsA&#10;AAAAAAAAAAAAAAAAHwEAAF9yZWxzLy5yZWxzUEsBAi0AFAAGAAgAAAAhAI5cqmrEAAAA3QAAAA8A&#10;AAAAAAAAAAAAAAAABwIAAGRycy9kb3ducmV2LnhtbFBLBQYAAAAAAwADALcAAAD4AgAAAAA=&#10;">
                                    <v:group id="Gruppieren 2771" o:spid="_x0000_s1567" style="position:absolute;left:708;width:46172;height:54074" coordsize="46172,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group id="Gruppieren 2772" o:spid="_x0000_s1568" style="position:absolute;left:4776;top:68;width:41396;height:52813" coordorigin=",-3364" coordsize="41400,5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GGxgAAAN0AAAAPAAAAZHJzL2Rvd25yZXYueG1sRI9Ba8JA&#10;FITvBf/D8gRvdZNIq0RXEbHiQQpVQbw9ss8kmH0bstsk/vuuIPQ4zMw3zGLVm0q01LjSsoJ4HIEg&#10;zqwuOVdwPn29z0A4j6yxskwKHuRgtRy8LTDVtuMfao8+FwHCLkUFhfd1KqXLCjLoxrYmDt7NNgZ9&#10;kE0udYNdgJtKJlH0KQ2WHBYKrGlTUHY//hoFuw679STetof7bfO4nj6+L4eYlBoN+/UchKfe/4df&#10;7b1WkEynCTzfhCcgl38AAAD//wMAUEsBAi0AFAAGAAgAAAAhANvh9svuAAAAhQEAABMAAAAAAAAA&#10;AAAAAAAAAAAAAFtDb250ZW50X1R5cGVzXS54bWxQSwECLQAUAAYACAAAACEAWvQsW78AAAAVAQAA&#10;CwAAAAAAAAAAAAAAAAAfAQAAX3JlbHMvLnJlbHNQSwECLQAUAAYACAAAACEAEcKRhsYAAADdAAAA&#10;DwAAAAAAAAAAAAAAAAAHAgAAZHJzL2Rvd25yZXYueG1sUEsFBgAAAAADAAMAtwAAAPoCAAAAAA==&#10;">
                                        <v:group id="Gruppieren 2773" o:spid="_x0000_s1569" style="position:absolute;top:-3301;width:41395;height:12876" coordorigin=",1600" coordsize="41400,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xOR/B8E56AXDwAAAD//wMAUEsBAi0AFAAGAAgAAAAhANvh9svuAAAAhQEAABMAAAAAAAAA&#10;AAAAAAAAAAAAAFtDb250ZW50X1R5cGVzXS54bWxQSwECLQAUAAYACAAAACEAWvQsW78AAAAVAQAA&#10;CwAAAAAAAAAAAAAAAAAfAQAAX3JlbHMvLnJlbHNQSwECLQAUAAYACAAAACEAfo40HcYAAADdAAAA&#10;DwAAAAAAAAAAAAAAAAAHAgAAZHJzL2Rvd25yZXYueG1sUEsFBgAAAAADAAMAtwAAAPoCAAAAAA==&#10;">
                                          <v:line id="Gerade Verbindung 2490" o:spid="_x0000_s1570"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3tAyAAAAN0AAAAPAAAAZHJzL2Rvd25yZXYueG1sRI9Ba8JA&#10;FITvBf/D8gpeim4qxUjqKiVqKQULRhF6e2Rfk2D27ZpdNf333UKhx2FmvmHmy9604kqdbywreBwn&#10;IIhLqxuuFBz2m9EMhA/IGlvLpOCbPCwXg7s5ZtreeEfXIlQiQthnqKAOwWVS+rImg35sHXH0vmxn&#10;METZVVJ3eItw08pJkkylwYbjQo2O8prKU3ExCrZ5/v5QTN36WLj0/Jr4j2r1SUoN7/uXZxCB+vAf&#10;/mu/aQWTNH2C3zfxCcjFDwAAAP//AwBQSwECLQAUAAYACAAAACEA2+H2y+4AAACFAQAAEwAAAAAA&#10;AAAAAAAAAAAAAAAAW0NvbnRlbnRfVHlwZXNdLnhtbFBLAQItABQABgAIAAAAIQBa9CxbvwAAABUB&#10;AAALAAAAAAAAAAAAAAAAAB8BAABfcmVscy8ucmVsc1BLAQItABQABgAIAAAAIQBgQ3tAyAAAAN0A&#10;AAAPAAAAAAAAAAAAAAAAAAcCAABkcnMvZG93bnJldi54bWxQSwUGAAAAAAMAAwC3AAAA/AIAAAAA&#10;" strokecolor="#bfbfbf [2412]"/>
                                          <v:line id="Gerade Verbindung 2491" o:spid="_x0000_s1571" style="position:absolute;flip:y;visibility:visible;mso-wrap-style:square" from="0,1600" to="0,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7byAAAAN0AAAAPAAAAZHJzL2Rvd25yZXYueG1sRI9Ba8JA&#10;FITvBf/D8gpeim4q1EjqKiVqKQULRhF6e2Rfk2D27ZpdNf333UKhx2FmvmHmy9604kqdbywreBwn&#10;IIhLqxuuFBz2m9EMhA/IGlvLpOCbPCwXg7s5ZtreeEfXIlQiQthnqKAOwWVS+rImg35sHXH0vmxn&#10;METZVVJ3eItw08pJkkylwYbjQo2O8prKU3ExCrZ5/v5QTN36WLj0/Jr4j2r1SUoN7/uXZxCB+vAf&#10;/mu/aQWTNH2C3zfxCcjFDwAAAP//AwBQSwECLQAUAAYACAAAACEA2+H2y+4AAACFAQAAEwAAAAAA&#10;AAAAAAAAAAAAAAAAW0NvbnRlbnRfVHlwZXNdLnhtbFBLAQItABQABgAIAAAAIQBa9CxbvwAAABUB&#10;AAALAAAAAAAAAAAAAAAAAB8BAABfcmVscy8ucmVsc1BLAQItABQABgAIAAAAIQAPD97byAAAAN0A&#10;AAAPAAAAAAAAAAAAAAAAAAcCAABkcnMvZG93bnJldi54bWxQSwUGAAAAAAMAAwC3AAAA/AIAAAAA&#10;" strokecolor="#bfbfbf [2412]"/>
                                        </v:group>
                                        <v:group id="Gruppieren 2776" o:spid="_x0000_s1572" style="position:absolute;top:15059;width:41395;height:14415" coordorigin=",63" coordsize="41400,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FxgAAAN0AAAAPAAAAZHJzL2Rvd25yZXYueG1sRI9Li8JA&#10;EITvC/6HoYW9rZO4+CA6isju4kEEHyDemkybBDM9ITObxH/vCILHoqq+oubLzpSiodoVlhXEgwgE&#10;cWp1wZmC0/H3awrCeWSNpWVScCcHy0XvY46Jti3vqTn4TAQIuwQV5N5XiZQuzcmgG9iKOHhXWxv0&#10;QdaZ1DW2AW5KOYyisTRYcFjIsaJ1Tunt8G8U/LXYrr7jn2Z7u67vl+Nod97GpNRnv1vNQHjq/Dv8&#10;am+0guFkMobnm/AE5OIBAAD//wMAUEsBAi0AFAAGAAgAAAAhANvh9svuAAAAhQEAABMAAAAAAAAA&#10;AAAAAAAAAAAAAFtDb250ZW50X1R5cGVzXS54bWxQSwECLQAUAAYACAAAACEAWvQsW78AAAAVAQAA&#10;CwAAAAAAAAAAAAAAAAAfAQAAX3JlbHMvLnJlbHNQSwECLQAUAAYACAAAACEAbvmXhcYAAADdAAAA&#10;DwAAAAAAAAAAAAAAAAAHAgAAZHJzL2Rvd25yZXYueG1sUEsFBgAAAAADAAMAtwAAAPoCAAAAAA==&#10;">
                                          <v:line id="Gerade Verbindung 2493" o:spid="_x0000_s1573"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U3xwAAAN0AAAAPAAAAZHJzL2Rvd25yZXYueG1sRI9Ba8JA&#10;FITvBf/D8oRepG70YErqKiXaIoKCaSn09si+JqHZt2t2q/Hfu4LQ4zAz3zDzZW9acaLON5YVTMYJ&#10;COLS6oYrBZ8fb0/PIHxA1thaJgUX8rBcDB7mmGl75gOdilCJCGGfoYI6BJdJ6cuaDPqxdcTR+7Gd&#10;wRBlV0nd4TnCTSunSTKTBhuOCzU6ymsqf4s/o2CX59tRMXPrr8Klx/fE76vVNyn1OOxfX0AE6sN/&#10;+N7eaAXTNE3h9iY+Abm4AgAA//8DAFBLAQItABQABgAIAAAAIQDb4fbL7gAAAIUBAAATAAAAAAAA&#10;AAAAAAAAAAAAAABbQ29udGVudF9UeXBlc10ueG1sUEsBAi0AFAAGAAgAAAAhAFr0LFu/AAAAFQEA&#10;AAsAAAAAAAAAAAAAAAAAHwEAAF9yZWxzLy5yZWxzUEsBAi0AFAAGAAgAAAAhAJCR5TfHAAAA3QAA&#10;AA8AAAAAAAAAAAAAAAAABwIAAGRycy9kb3ducmV2LnhtbFBLBQYAAAAAAwADALcAAAD7AgAAAAA=&#10;" strokecolor="#bfbfbf [2412]"/>
                                          <v:line id="Gerade Verbindung 2494" o:spid="_x0000_s1574" style="position:absolute;flip:y;visibility:visible;mso-wrap-style:square" from="0,63" to="0,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FFxQAAAN0AAAAPAAAAZHJzL2Rvd25yZXYueG1sRE/LasJA&#10;FN0X/IfhFroRndSFkTSjlPhAChWMpdDdJXNNgpk708xU07/vLIQuD+edrwbTiSv1vrWs4HmagCCu&#10;rG65VvBx2k4WIHxA1thZJgW/5GG1HD3kmGl74yNdy1CLGMI+QwVNCC6T0lcNGfRT64gjd7a9wRBh&#10;X0vd4y2Gm07OkmQuDbYcGxp0VDRUXcofo+C9KN7G5dxtPkuXfu8Sf6jXX6TU0+Pw+gIi0BD+xXf3&#10;XiuYpWmcG9/EJyCXfwAAAP//AwBQSwECLQAUAAYACAAAACEA2+H2y+4AAACFAQAAEwAAAAAAAAAA&#10;AAAAAAAAAAAAW0NvbnRlbnRfVHlwZXNdLnhtbFBLAQItABQABgAIAAAAIQBa9CxbvwAAABUBAAAL&#10;AAAAAAAAAAAAAAAAAB8BAABfcmVscy8ucmVsc1BLAQItABQABgAIAAAAIQDhDnFFxQAAAN0AAAAP&#10;AAAAAAAAAAAAAAAAAAcCAABkcnMvZG93bnJldi54bWxQSwUGAAAAAAMAAwC3AAAA+QIAAAAA&#10;" strokecolor="#bfbfbf [2412]"/>
                                          <v:line id="Gerade Verbindung 2495" o:spid="_x0000_s1575" style="position:absolute;visibility:visible;mso-wrap-style:square" from="0,63" to="413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nCqxgAAAN0AAAAPAAAAZHJzL2Rvd25yZXYueG1sRI/RasJA&#10;FETfC/7Dcgt9Cc1GH4yJriLS1oIiNPoBl+w1Cc3eDdltkv59t1Do4zAzZ5jNbjKtGKh3jWUF8zgB&#10;QVxa3XCl4HZ9fV6BcB5ZY2uZFHyTg9129rDBXNuRP2gofCUChF2OCmrvu1xKV9Zk0MW2Iw7e3fYG&#10;fZB9JXWPY4CbVi6SZCkNNhwWauzoUFP5WXwZBd15TE+XUzQey+LlTbeRN8SZUk+P034NwtPk/8N/&#10;7XetYJGmGfy+CU9Abn8AAAD//wMAUEsBAi0AFAAGAAgAAAAhANvh9svuAAAAhQEAABMAAAAAAAAA&#10;AAAAAAAAAAAAAFtDb250ZW50X1R5cGVzXS54bWxQSwECLQAUAAYACAAAACEAWvQsW78AAAAVAQAA&#10;CwAAAAAAAAAAAAAAAAAfAQAAX3JlbHMvLnJlbHNQSwECLQAUAAYACAAAACEAA+ZwqsYAAADdAAAA&#10;DwAAAAAAAAAAAAAAAAAHAgAAZHJzL2Rvd25yZXYueG1sUEsFBgAAAAADAAMAtwAAAPoCAAAAAA==&#10;" strokecolor="#bfbfbf [2412]"/>
                                        </v:group>
                                        <v:group id="Gruppieren 2780" o:spid="_x0000_s1576" style="position:absolute;top:34966;width:41400;height:14484" coordsize="41400,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pNxAAAAN0AAAAPAAAAZHJzL2Rvd25yZXYueG1sRE9Na8JA&#10;EL0X/A/LFLzVTZTWkLoGESsepKARSm9DdkxCsrMhu03iv+8eCj0+3vcmm0wrBupdbVlBvIhAEBdW&#10;11wquOUfLwkI55E1tpZJwYMcZNvZ0wZTbUe+0HD1pQgh7FJUUHnfpVK6oiKDbmE74sDdbW/QB9iX&#10;Uvc4hnDTymUUvUmDNYeGCjvaV1Q01x+j4DjiuFvFh+Hc3PeP7/z18+sck1Lz52n3DsLT5P/Ff+6T&#10;VrBcJ2F/eBOegNz+AgAA//8DAFBLAQItABQABgAIAAAAIQDb4fbL7gAAAIUBAAATAAAAAAAAAAAA&#10;AAAAAAAAAABbQ29udGVudF9UeXBlc10ueG1sUEsBAi0AFAAGAAgAAAAhAFr0LFu/AAAAFQEAAAsA&#10;AAAAAAAAAAAAAAAAHwEAAF9yZWxzLy5yZWxzUEsBAi0AFAAGAAgAAAAhALuJ2k3EAAAA3QAAAA8A&#10;AAAAAAAAAAAAAAAABwIAAGRycy9kb3ducmV2LnhtbFBLBQYAAAAAAwADALcAAAD4AgAAAAA=&#10;">
                                          <v:line id="Gerade Verbindung 2497" o:spid="_x0000_s1577"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j/xwAAAN0AAAAPAAAAZHJzL2Rvd25yZXYueG1sRI9Pa8JA&#10;FMTvBb/D8gQvpW70oJK6isQ/SKEFYyl4e2SfSTD7ds2umn77bqHQ4zAzv2Hmy8404k6try0rGA0T&#10;EMSF1TWXCj6P25cZCB+QNTaWScE3eVguek9zTLV98IHueShFhLBPUUEVgkul9EVFBv3QOuLonW1r&#10;METZllK3+Ihw08hxkkykwZrjQoWOsoqKS34zCt6z7O05n7jNV+6m113iP8r1iZQa9LvVK4hAXfgP&#10;/7X3WsF4OhvB75v4BOTiBwAA//8DAFBLAQItABQABgAIAAAAIQDb4fbL7gAAAIUBAAATAAAAAAAA&#10;AAAAAAAAAAAAAABbQ29udGVudF9UeXBlc10ueG1sUEsBAi0AFAAGAAgAAAAhAFr0LFu/AAAAFQEA&#10;AAsAAAAAAAAAAAAAAAAAHwEAAF9yZWxzLy5yZWxzUEsBAi0AFAAGAAgAAAAhAEXhqP/HAAAA3QAA&#10;AA8AAAAAAAAAAAAAAAAABwIAAGRycy9kb3ducmV2LnhtbFBLBQYAAAAAAwADALcAAAD7AgAAAAA=&#10;" strokecolor="#bfbfbf [2412]"/>
                                          <v:line id="Gerade Verbindung 2498" o:spid="_x0000_s1578" style="position:absolute;flip:y;visibility:visible;mso-wrap-style:square" from="0,0" to="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zaIyAAAAN0AAAAPAAAAZHJzL2Rvd25yZXYueG1sRI9Pa8JA&#10;FMTvBb/D8gpeSt00B5XUVUr8gwgVTEXo7ZF9TUKzb7fZVeO37xYKHoeZ+Q0zW/SmFRfqfGNZwcso&#10;AUFcWt1wpeD4sX6egvABWWNrmRTcyMNiPniYYabtlQ90KUIlIoR9hgrqEFwmpS9rMuhH1hFH78t2&#10;BkOUXSV1h9cIN61Mk2QsDTYcF2p0lNdUfhdno+A9z3dPxditToWb/GwSv6+Wn6TU8LF/ewURqA/3&#10;8H97qxWkk2kKf2/iE5DzXwAAAP//AwBQSwECLQAUAAYACAAAACEA2+H2y+4AAACFAQAAEwAAAAAA&#10;AAAAAAAAAAAAAAAAW0NvbnRlbnRfVHlwZXNdLnhtbFBLAQItABQABgAIAAAAIQBa9CxbvwAAABUB&#10;AAALAAAAAAAAAAAAAAAAAB8BAABfcmVscy8ucmVsc1BLAQItABQABgAIAAAAIQC1MzaIyAAAAN0A&#10;AAAPAAAAAAAAAAAAAAAAAAcCAABkcnMvZG93bnJldi54bWxQSwUGAAAAAAMAAwC3AAAA/AIAAAAA&#10;" strokecolor="#bfbfbf [2412]"/>
                                          <v:line id="Gerade Verbindung 2499" o:spid="_x0000_s1579" style="position:absolute;visibility:visible;mso-wrap-style:square" from="0,0" to="4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zdnxQAAAN0AAAAPAAAAZHJzL2Rvd25yZXYueG1sRI/disIw&#10;FITvhX2HcARvRFMV/KlGWURdwWVhqw9waI5tsTkpTbT17c2CsJfDzHzDrDatKcWDaldYVjAaRiCI&#10;U6sLzhRczvvBHITzyBpLy6TgSQ4264/OCmNtG/6lR+IzESDsYlSQe1/FUro0J4NuaCvi4F1tbdAH&#10;WWdS19gEuCnlOIqm0mDBYSHHirY5pbfkbhRU383s9HPqN19psjvosu8N8UKpXrf9XILw1Pr/8Lt9&#10;1ArGs/kE/t6EJyDXLwAAAP//AwBQSwECLQAUAAYACAAAACEA2+H2y+4AAACFAQAAEwAAAAAAAAAA&#10;AAAAAAAAAAAAW0NvbnRlbnRfVHlwZXNdLnhtbFBLAQItABQABgAIAAAAIQBa9CxbvwAAABUBAAAL&#10;AAAAAAAAAAAAAAAAAB8BAABfcmVscy8ucmVsc1BLAQItABQABgAIAAAAIQBX2zdnxQAAAN0AAAAP&#10;AAAAAAAAAAAAAAAAAAcCAABkcnMvZG93bnJldi54bWxQSwUGAAAAAAMAAwC3AAAA+QIAAAAA&#10;" strokecolor="#bfbfbf [2412]"/>
                                        </v:group>
                                        <v:group id="Gruppieren 2784" o:spid="_x0000_s1580" style="position:absolute;left:7607;top:-3364;width:7200;height:52817" coordorigin=",-3364" coordsize="7200,5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xO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BxPvuD5JjwBOX8AAAD//wMAUEsBAi0AFAAGAAgAAAAhANvh9svuAAAAhQEAABMAAAAAAAAA&#10;AAAAAAAAAAAAAFtDb250ZW50X1R5cGVzXS54bWxQSwECLQAUAAYACAAAACEAWvQsW78AAAAVAQAA&#10;CwAAAAAAAAAAAAAAAAAfAQAAX3JlbHMvLnJlbHNQSwECLQAUAAYACAAAACEAxLLcTsYAAADdAAAA&#10;DwAAAAAAAAAAAAAAAAAHAgAAZHJzL2Rvd25yZXYueG1sUEsFBgAAAAADAAMAtwAAAPoCAAAAAA==&#10;">
                                          <v:line id="Gerade Verbindung 2501" o:spid="_x0000_s1581" style="position:absolute;visibility:visible;mso-wrap-style:square" from="0,-3364" to="0,4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1JxwAAAN0AAAAPAAAAZHJzL2Rvd25yZXYueG1sRI9Ba8JA&#10;FITvgv9heYIX0Y0Ro6auIhahFymNHtrbI/uaBLNvQ3Zr0n/fLQgeh5n5htnue1OLO7WusqxgPotA&#10;EOdWV1wouF5O0zUI55E11pZJwS852O+Ggy2m2nb8QffMFyJA2KWooPS+SaV0eUkG3cw2xMH7tq1B&#10;H2RbSN1iF+CmlnEUJdJgxWGhxIaOJeW37McoeL0mXbYplqvJfHHuN/wef36djVLjUX94AeGp98/w&#10;o/2mFcSr9RL+34QnIHd/AAAA//8DAFBLAQItABQABgAIAAAAIQDb4fbL7gAAAIUBAAATAAAAAAAA&#10;AAAAAAAAAAAAAABbQ29udGVudF9UeXBlc10ueG1sUEsBAi0AFAAGAAgAAAAhAFr0LFu/AAAAFQEA&#10;AAsAAAAAAAAAAAAAAAAAHwEAAF9yZWxzLy5yZWxzUEsBAi0AFAAGAAgAAAAhAEcmnUnHAAAA3QAA&#10;AA8AAAAAAAAAAAAAAAAABwIAAGRycy9kb3ducmV2LnhtbFBLBQYAAAAAAwADALcAAAD7AgAAAAA=&#10;" strokecolor="black [3213]" strokeweight="1pt"/>
                                          <v:line id="Gerade Verbindung 2502" o:spid="_x0000_s1582" style="position:absolute;visibility:visible;mso-wrap-style:square" from="0,49450" to="7200,4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AM+xwAAAN0AAAAPAAAAZHJzL2Rvd25yZXYueG1sRI9Ba8JA&#10;FITvgv9heUIvUjdGjJq6ilgKvYg09VBvj+wzCc2+Ddmtif++Kwgeh5n5hllve1OLK7WusqxgOolA&#10;EOdWV1woOH1/vC5BOI+ssbZMCm7kYLsZDtaYatvxF10zX4gAYZeigtL7JpXS5SUZdBPbEAfvYluD&#10;Psi2kLrFLsBNLeMoSqTBisNCiQ3tS8p/sz+j4P2UdNmqmC/G09mhX/Ex/jkfjFIvo373BsJT75/h&#10;R/tTK4gXywTub8ITkJt/AAAA//8DAFBLAQItABQABgAIAAAAIQDb4fbL7gAAAIUBAAATAAAAAAAA&#10;AAAAAAAAAAAAAABbQ29udGVudF9UeXBlc10ueG1sUEsBAi0AFAAGAAgAAAAhAFr0LFu/AAAAFQEA&#10;AAsAAAAAAAAAAAAAAAAAHwEAAF9yZWxzLy5yZWxzUEsBAi0AFAAGAAgAAAAhALf0Az7HAAAA3QAA&#10;AA8AAAAAAAAAAAAAAAAABwIAAGRycy9kb3ducmV2LnhtbFBLBQYAAAAAAwADALcAAAD7AgAAAAA=&#10;" strokecolor="black [3213]" strokeweight="1pt"/>
                                          <v:line id="Gerade Verbindung 2503" o:spid="_x0000_s1583" style="position:absolute;flip:y;visibility:visible;mso-wrap-style:square" from="7168,-3364" to="7200,4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ZmxQAAAN0AAAAPAAAAZHJzL2Rvd25yZXYueG1sRI9Pi8Iw&#10;FMTvgt8hvIW9abrCWrcaRQRBRAWrl709mtc/2LzUJmr99mZhweMwM79hZovO1OJOrassK/gaRiCI&#10;M6srLhScT+vBBITzyBpry6TgSQ4W835vhom2Dz7SPfWFCBB2CSoovW8SKV1WkkE3tA1x8HLbGvRB&#10;toXULT4C3NRyFEVjabDisFBiQ6uSskt6Mwq2p598tdvuD093/T1QHkfH7/Ss1OdHt5yC8NT5d/i/&#10;vdEKRvEkhr834QnI+QsAAP//AwBQSwECLQAUAAYACAAAACEA2+H2y+4AAACFAQAAEwAAAAAAAAAA&#10;AAAAAAAAAAAAW0NvbnRlbnRfVHlwZXNdLnhtbFBLAQItABQABgAIAAAAIQBa9CxbvwAAABUBAAAL&#10;AAAAAAAAAAAAAAAAAB8BAABfcmVscy8ucmVsc1BLAQItABQABgAIAAAAIQCAwmZmxQAAAN0AAAAP&#10;AAAAAAAAAAAAAAAAAAcCAABkcnMvZG93bnJldi54bWxQSwUGAAAAAAMAAwC3AAAA+QIAAAAA&#10;" strokecolor="black [3213]" strokeweight="1pt"/>
                                        </v:group>
                                      </v:group>
                                      <v:group id="Gruppieren 2788" o:spid="_x0000_s1584" style="position:absolute;left:41898;top:11941;width:137;height:42133" coordsize="136,4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LxAAAAN0AAAAPAAAAZHJzL2Rvd25yZXYueG1sRE9Na8JA&#10;EL0X/A/LFLzVTZTWkLoGESsepKARSm9DdkxCsrMhu03iv+8eCj0+3vcmm0wrBupdbVlBvIhAEBdW&#10;11wquOUfLwkI55E1tpZJwYMcZNvZ0wZTbUe+0HD1pQgh7FJUUHnfpVK6oiKDbmE74sDdbW/QB9iX&#10;Uvc4hnDTymUUvUmDNYeGCjvaV1Q01x+j4DjiuFvFh+Hc3PeP7/z18+sck1Lz52n3DsLT5P/Ff+6T&#10;VrBcJ2FueBOegNz+AgAA//8DAFBLAQItABQABgAIAAAAIQDb4fbL7gAAAIUBAAATAAAAAAAAAAAA&#10;AAAAAAAAAABbQ29udGVudF9UeXBlc10ueG1sUEsBAi0AFAAGAAgAAAAhAFr0LFu/AAAAFQEAAAsA&#10;AAAAAAAAAAAAAAAAHwEAAF9yZWxzLy5yZWxzUEsBAi0AFAAGAAgAAAAhAEX/1kvEAAAA3QAAAA8A&#10;AAAAAAAAAAAAAAAABwIAAGRycy9kb3ducmV2LnhtbFBLBQYAAAAAAwADALcAAAD4AgAAAAA=&#10;">
                                        <v:line id="Gerade Verbindung 2505" o:spid="_x0000_s1585" style="position:absolute;visibility:visible;mso-wrap-style:square" from="68,0" to="68,4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Rh9xwAAAN0AAAAPAAAAZHJzL2Rvd25yZXYueG1sRI9Ba8JA&#10;FITvQv/D8gpeSt3oQW3qJlhRkFIQtZDrI/uaTZt9G7Krif++Wyh4HGbmG2aVD7YRV+p87VjBdJKA&#10;IC6drrlS8HnePS9B+ICssXFMCm7kIc8eRitMtev5SNdTqESEsE9RgQmhTaX0pSGLfuJa4uh9uc5i&#10;iLKrpO6wj3DbyFmSzKXFmuOCwZY2hsqf08UqeNt+rw/aLJ42fVEVbf9RJPq9UGr8OKxfQQQawj38&#10;395rBbPF8gX+3sQnILNfAAAA//8DAFBLAQItABQABgAIAAAAIQDb4fbL7gAAAIUBAAATAAAAAAAA&#10;AAAAAAAAAAAAAABbQ29udGVudF9UeXBlc10ueG1sUEsBAi0AFAAGAAgAAAAhAFr0LFu/AAAAFQEA&#10;AAsAAAAAAAAAAAAAAAAAHwEAAF9yZWxzLy5yZWxzUEsBAi0AFAAGAAgAAAAhAFjdGH3HAAAA3QAA&#10;AA8AAAAAAAAAAAAAAAAABwIAAGRycy9kb3ducmV2LnhtbFBLBQYAAAAAAwADALcAAAD7AgAAAAA=&#10;" strokecolor="black [3213]" strokeweight=".5pt"/>
                                        <v:line id="Gerade Verbindung 2506" o:spid="_x0000_s1586" style="position:absolute;rotation:-135;flip:x;visibility:visible;mso-wrap-style:square" from="137,40123" to="137,4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APwgAAAN0AAAAPAAAAZHJzL2Rvd25yZXYueG1sRE/LagIx&#10;FN0X/IdwBXc1owuto1FEECxiqaMfcJlc5+HkZkjScfTrm0Why8N5rza9aURHzleWFUzGCQji3OqK&#10;CwXXy/79A4QPyBoby6TgSR4268HbClNtH3ymLguFiCHsU1RQhtCmUvq8JIN+bFviyN2sMxgidIXU&#10;Dh8x3DRymiQzabDi2FBiS7uS8nv2YxQszKH+pro/d5/Hmuev2fHrlDmlRsN+uwQRqA//4j/3QSuY&#10;zhdxf3wTn4Bc/wIAAP//AwBQSwECLQAUAAYACAAAACEA2+H2y+4AAACFAQAAEwAAAAAAAAAAAAAA&#10;AAAAAAAAW0NvbnRlbnRfVHlwZXNdLnhtbFBLAQItABQABgAIAAAAIQBa9CxbvwAAABUBAAALAAAA&#10;AAAAAAAAAAAAAB8BAABfcmVscy8ucmVsc1BLAQItABQABgAIAAAAIQDBhgAPwgAAAN0AAAAPAAAA&#10;AAAAAAAAAAAAAAcCAABkcnMvZG93bnJldi54bWxQSwUGAAAAAAMAAwC3AAAA9gIAAAAA&#10;" strokecolor="black [3213]"/>
                                        <v:line id="Gerade Verbindung 2507" o:spid="_x0000_s1587" style="position:absolute;rotation:-135;flip:x;visibility:visible;mso-wrap-style:square" from="68,25590" to="68,2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WUxQAAAN0AAAAPAAAAZHJzL2Rvd25yZXYueG1sRI/dagIx&#10;FITvC75DOIJ3NasXWrdGKYKgSEtdfYDD5nR/ujlZkriuffpGELwcZuYbZrnuTSM6cr6yrGAyTkAQ&#10;51ZXXCg4n7avbyB8QNbYWCYFN/KwXg1elphqe+UjdVkoRISwT1FBGUKbSunzkgz6sW2Jo/djncEQ&#10;pSukdniNcNPIaZLMpMGK40KJLW1Kyn+zi1GwMLv6m+r+2O0PNc//Zoevz8wpNRr2H+8gAvXhGX60&#10;d1rBdL6YwP1NfAJy9Q8AAP//AwBQSwECLQAUAAYACAAAACEA2+H2y+4AAACFAQAAEwAAAAAAAAAA&#10;AAAAAAAAAAAAW0NvbnRlbnRfVHlwZXNdLnhtbFBLAQItABQABgAIAAAAIQBa9CxbvwAAABUBAAAL&#10;AAAAAAAAAAAAAAAAAB8BAABfcmVscy8ucmVsc1BLAQItABQABgAIAAAAIQCuyqWUxQAAAN0AAAAP&#10;AAAAAAAAAAAAAAAAAAcCAABkcnMvZG93bnJldi54bWxQSwUGAAAAAAMAAwC3AAAA+QIAAAAA&#10;" strokecolor="black [3213]"/>
                                        <v:line id="Gerade Verbindung 2508" o:spid="_x0000_s1588" style="position:absolute;rotation:-135;flip:x;visibility:visible;mso-wrap-style:square" from="0,19994" to="0,2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vjxgAAAN0AAAAPAAAAZHJzL2Rvd25yZXYueG1sRI/dagIx&#10;FITvC75DOELvarZ74c/WKEUQLKLo2gc4bE73p5uTJUnXrU9vCgUvh5n5hlmuB9OKnpyvLSt4nSQg&#10;iAuray4VfF62L3MQPiBrbC2Tgl/ysF6NnpaYaXvlM/V5KEWEsM9QQRVCl0npi4oM+ontiKP3ZZ3B&#10;EKUrpXZ4jXDTyjRJptJgzXGhwo42FRXf+Y9RsDC75kTNcO4/9g3PbtP98ZA7pZ7Hw/sbiEBDeIT/&#10;2zutIJ0tUvh7E5+AXN0BAAD//wMAUEsBAi0AFAAGAAgAAAAhANvh9svuAAAAhQEAABMAAAAAAAAA&#10;AAAAAAAAAAAAAFtDb250ZW50X1R5cGVzXS54bWxQSwECLQAUAAYACAAAACEAWvQsW78AAAAVAQAA&#10;CwAAAAAAAAAAAAAAAAAfAQAAX3JlbHMvLnJlbHNQSwECLQAUAAYACAAAACEAXhg748YAAADdAAAA&#10;DwAAAAAAAAAAAAAAAAAHAgAAZHJzL2Rvd25yZXYueG1sUEsFBgAAAAADAAMAtwAAAPoCAAAAAA==&#10;" strokecolor="black [3213]"/>
                                        <v:line id="Gerade Verbindung 2509" o:spid="_x0000_s1589" style="position:absolute;rotation:-135;flip:x;visibility:visible;mso-wrap-style:square" from="68,5459" to="68,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54xgAAAN0AAAAPAAAAZHJzL2Rvd25yZXYueG1sRI/dagIx&#10;FITvC75DOIJ3NasFf7ZGkUJBEYuufYDD5nR/ujlZknRdfXpTKPRymJlvmNWmN43oyPnKsoLJOAFB&#10;nFtdcaHg8/L+vADhA7LGxjIpuJGHzXrwtMJU2yufqctCISKEfYoKyhDaVEqfl2TQj21LHL0v6wyG&#10;KF0htcNrhJtGTpNkJg1WHBdKbOmtpPw7+zEKlmZXn6juz93+UPP8Pjt8HDOn1GjYb19BBOrDf/iv&#10;vdMKpvPlC/y+iU9Arh8AAAD//wMAUEsBAi0AFAAGAAgAAAAhANvh9svuAAAAhQEAABMAAAAAAAAA&#10;AAAAAAAAAAAAAFtDb250ZW50X1R5cGVzXS54bWxQSwECLQAUAAYACAAAACEAWvQsW78AAAAVAQAA&#10;CwAAAAAAAAAAAAAAAAAfAQAAX3JlbHMvLnJlbHNQSwECLQAUAAYACAAAACEAMVSeeMYAAADdAAAA&#10;DwAAAAAAAAAAAAAAAAAHAgAAZHJzL2Rvd25yZXYueG1sUEsFBgAAAAADAAMAtwAAAPoCAAAAAA==&#10;" strokecolor="black [3213]"/>
                                        <v:line id="Gerade Verbindung 2510" o:spid="_x0000_s1590" style="position:absolute;rotation:-135;flip:x;visibility:visible;mso-wrap-style:square" from="0,137" to="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MxgAAAN0AAAAPAAAAZHJzL2Rvd25yZXYueG1sRI/dagIx&#10;FITvC75DOIJ3NasUf7ZGkUJBEYuufYDD5nR/ujlZknRdfXpTKPRymJlvmNWmN43oyPnKsoLJOAFB&#10;nFtdcaHg8/L+vADhA7LGxjIpuJGHzXrwtMJU2yufqctCISKEfYoKyhDaVEqfl2TQj21LHL0v6wyG&#10;KF0htcNrhJtGTpNkJg1WHBdKbOmtpPw7+zEKlmZXn6juz93+UPP8Pjt8HDOn1GjYb19BBOrDf/iv&#10;vdMKpvPlC/y+iU9Arh8AAAD//wMAUEsBAi0AFAAGAAgAAAAhANvh9svuAAAAhQEAABMAAAAAAAAA&#10;AAAAAAAAAAAAAFtDb250ZW50X1R5cGVzXS54bWxQSwECLQAUAAYACAAAACEAWvQsW78AAAAVAQAA&#10;CwAAAAAAAAAAAAAAAAAfAQAAX3JlbHMvLnJlbHNQSwECLQAUAAYACAAAACEAvr0GDMYAAADdAAAA&#10;DwAAAAAAAAAAAAAAAAAHAgAAZHJzL2Rvd25yZXYueG1sUEsFBgAAAAADAAMAtwAAAPoCAAAAAA==&#10;" strokecolor="black [3213]"/>
                                      </v:group>
                                      <v:group id="Gruppieren 2795" o:spid="_x0000_s1591" style="position:absolute;width:10033;height:53795" coordsize="10033,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IxgAAAN0AAAAPAAAAZHJzL2Rvd25yZXYueG1sRI9Ba8JA&#10;FITvQv/D8gq91U0UbY2uImKLBxEaC+LtkX0mwezbkN0m8d+7QsHjMDPfMItVbyrRUuNKywriYQSC&#10;OLO65FzB7/Hr/ROE88gaK8uk4EYOVsuXwQITbTv+oTb1uQgQdgkqKLyvEyldVpBBN7Q1cfAutjHo&#10;g2xyqRvsAtxUchRFU2mw5LBQYE2bgrJr+mcUfHfYrcfxtt1fL5vb+Tg5nPYxKfX22q/nIDz1/hn+&#10;b++0gtHHbAKPN+EJyOUdAAD//wMAUEsBAi0AFAAGAAgAAAAhANvh9svuAAAAhQEAABMAAAAAAAAA&#10;AAAAAAAAAAAAAFtDb250ZW50X1R5cGVzXS54bWxQSwECLQAUAAYACAAAACEAWvQsW78AAAAVAQAA&#10;CwAAAAAAAAAAAAAAAAAfAQAAX3JlbHMvLnJlbHNQSwECLQAUAAYACAAAACEALifvCMYAAADdAAAA&#10;DwAAAAAAAAAAAAAAAAAHAgAAZHJzL2Rvd25yZXYueG1sUEsFBgAAAAADAAMAtwAAAPoCAAAAAA==&#10;">
                                        <v:line id="Gerade Verbindung 2512" o:spid="_x0000_s1592" style="position:absolute;visibility:visible;mso-wrap-style:square" from="409,52885" to="4765,5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rSxgAAAN0AAAAPAAAAZHJzL2Rvd25yZXYueG1sRI9Ba8JA&#10;FITvQv/D8gq9FN3Ug9roKlYqiAiiFXJ9ZJ/ZtNm3Ibua+O9doeBxmJlvmNmis5W4UuNLxwo+BgkI&#10;4tzpkgsFp591fwLCB2SNlWNScCMPi/lLb4apdi0f6HoMhYgQ9ikqMCHUqZQ+N2TRD1xNHL2zayyG&#10;KJtC6gbbCLeVHCbJSFosOS4YrGllKP87XqyCr+/f5V6b8fuqzYqsbndZoreZUm+v3XIKIlAXnuH/&#10;9kYrGI4/R/B4E5+AnN8BAAD//wMAUEsBAi0AFAAGAAgAAAAhANvh9svuAAAAhQEAABMAAAAAAAAA&#10;AAAAAAAAAAAAAFtDb250ZW50X1R5cGVzXS54bWxQSwECLQAUAAYACAAAACEAWvQsW78AAAAVAQAA&#10;CwAAAAAAAAAAAAAAAAAfAQAAX3JlbHMvLnJlbHNQSwECLQAUAAYACAAAACEArJsa0sYAAADdAAAA&#10;DwAAAAAAAAAAAAAAAAAHAgAAZHJzL2Rvd25yZXYueG1sUEsFBgAAAAADAAMAtwAAAPoCAAAAAA==&#10;" strokecolor="black [3213]" strokeweight=".5pt"/>
                                        <v:line id="Gerade Verbindung 2513" o:spid="_x0000_s1593" style="position:absolute;visibility:visible;mso-wrap-style:square" from="1160,0" to="1160,5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79JxwAAAN0AAAAPAAAAZHJzL2Rvd25yZXYueG1sRI9Ba8JA&#10;FITvBf/D8gpepG70YNrUVVQUpBTEtJDrI/uaTZt9G7Krif++WxB6HGbmG2a5HmwjrtT52rGC2TQB&#10;QVw6XXOl4PPj8PQMwgdkjY1jUnAjD+vV6GGJmXY9n+mah0pECPsMFZgQ2kxKXxqy6KeuJY7el+ss&#10;hii7SuoO+wi3jZwnyUJarDkuGGxpZ6j8yS9WwXb/vTlpk052fVEVbf9eJPqtUGr8OGxeQQQawn/4&#10;3j5qBfP0JYW/N/EJyNUvAAAA//8DAFBLAQItABQABgAIAAAAIQDb4fbL7gAAAIUBAAATAAAAAAAA&#10;AAAAAAAAAAAAAABbQ29udGVudF9UeXBlc10ueG1sUEsBAi0AFAAGAAgAAAAhAFr0LFu/AAAAFQEA&#10;AAsAAAAAAAAAAAAAAAAAHwEAAF9yZWxzLy5yZWxzUEsBAi0AFAAGAAgAAAAhAMPXv0nHAAAA3QAA&#10;AA8AAAAAAAAAAAAAAAAABwIAAGRycy9kb3ducmV2LnhtbFBLBQYAAAAAAwADALcAAAD7AgAAAAA=&#10;" strokecolor="black [3213]" strokeweight=".5pt"/>
                                        <v:line id="Gerade Verbindung 2514" o:spid="_x0000_s1594" style="position:absolute;visibility:visible;mso-wrap-style:square" from="204,45583" to="9983,4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s7wwAAAN0AAAAPAAAAZHJzL2Rvd25yZXYueG1sRE/Pa8Iw&#10;FL4P9j+EN/AimuphzmoUFYUhgkyFXh/Ns+nWvJQm2vrfm4Ow48f3e77sbCXu1PjSsYLRMAFBnDtd&#10;cqHgct4NvkD4gKyxckwKHuRhuXh/m2OqXcs/dD+FQsQQ9ikqMCHUqZQ+N2TRD11NHLmrayyGCJtC&#10;6gbbGG4rOU6ST2mx5NhgsKaNofzvdLMK1tvf1VGbSX/TZkVWt4cs0ftMqd5Ht5qBCNSFf/HL/a0V&#10;jCfTODe+iU9ALp4AAAD//wMAUEsBAi0AFAAGAAgAAAAhANvh9svuAAAAhQEAABMAAAAAAAAAAAAA&#10;AAAAAAAAAFtDb250ZW50X1R5cGVzXS54bWxQSwECLQAUAAYACAAAACEAWvQsW78AAAAVAQAACwAA&#10;AAAAAAAAAAAAAAAfAQAAX3JlbHMvLnJlbHNQSwECLQAUAAYACAAAACEAskgrO8MAAADdAAAADwAA&#10;AAAAAAAAAAAAAAAHAgAAZHJzL2Rvd25yZXYueG1sUEsFBgAAAAADAAMAtwAAAPcCAAAAAA==&#10;" strokecolor="black [3213]" strokeweight=".5pt"/>
                                        <v:line id="Gerade Verbindung 2515" o:spid="_x0000_s1595" style="position:absolute;visibility:visible;mso-wrap-style:square" from="0,25589" to="10033,2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6gxwAAAN0AAAAPAAAAZHJzL2Rvd25yZXYueG1sRI9Pa8JA&#10;FMTvQr/D8gpeSrPRg3/SrGJFQUpBtIVcH9nXbNrs25BdTfz23ULB4zAzv2Hy9WAbcaXO144VTJIU&#10;BHHpdM2Vgs+P/fMChA/IGhvHpOBGHtarh1GOmXY9n+h6DpWIEPYZKjAhtJmUvjRk0SeuJY7el+ss&#10;hii7SuoO+wi3jZym6UxarDkuGGxpa6j8OV+sgtfd9+aozfxp2xdV0fbvRarfCqXGj8PmBUSgIdzD&#10;/+2DVjCdL5fw9yY+Abn6BQAA//8DAFBLAQItABQABgAIAAAAIQDb4fbL7gAAAIUBAAATAAAAAAAA&#10;AAAAAAAAAAAAAABbQ29udGVudF9UeXBlc10ueG1sUEsBAi0AFAAGAAgAAAAhAFr0LFu/AAAAFQEA&#10;AAsAAAAAAAAAAAAAAAAAHwEAAF9yZWxzLy5yZWxzUEsBAi0AFAAGAAgAAAAhAN0EjqDHAAAA3QAA&#10;AA8AAAAAAAAAAAAAAAAABwIAAGRycy9kb3ducmV2LnhtbFBLBQYAAAAAAwADALcAAAD7AgAAAAA=&#10;" strokecolor="black [3213]" strokeweight=".5pt"/>
                                        <v:line id="Gerade Verbindung 2516" o:spid="_x0000_s1596" style="position:absolute;visibility:visible;mso-wrap-style:square" from="0,5800" to="10033,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bswwAAAN0AAAAPAAAAZHJzL2Rvd25yZXYueG1sRE/Pa8Iw&#10;FL4L+x/CG+wiM5kHlc4oThyICKIOen00b0235qU00db/3hwEjx/f7/myd7W4Uhsqzxo+RgoEceFN&#10;xaWGn/P3+wxEiMgGa8+k4UYBlouXwRwz4zs+0vUUS5FCOGSowcbYZFKGwpLDMPINceJ+feswJtiW&#10;0rTYpXBXy7FSE+mw4tRgsaG1peL/dHEavjZ/q4Ox0+G6y8u86fa5Mrtc67fXfvUJIlIfn+KHe2s0&#10;jGcq7U9v0hOQizsAAAD//wMAUEsBAi0AFAAGAAgAAAAhANvh9svuAAAAhQEAABMAAAAAAAAAAAAA&#10;AAAAAAAAAFtDb250ZW50X1R5cGVzXS54bWxQSwECLQAUAAYACAAAACEAWvQsW78AAAAVAQAACwAA&#10;AAAAAAAAAAAAAAAfAQAAX3JlbHMvLnJlbHNQSwECLQAUAAYACAAAACEAUoAm7MMAAADdAAAADwAA&#10;AAAAAAAAAAAAAAAHAgAAZHJzL2Rvd25yZXYueG1sUEsFBgAAAAADAAMAtwAAAPcCAAAAAA==&#10;" strokecolor="black [3213]" strokeweight=".5pt"/>
                                        <v:line id="Gerade Verbindung 2517" o:spid="_x0000_s1597" style="position:absolute;rotation:-135;flip:x;visibility:visible;mso-wrap-style:square" from="1160,44832" to="1160,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RFxQAAAN0AAAAPAAAAZHJzL2Rvd25yZXYueG1sRI/dagIx&#10;FITvC75DOIJ3NasXalejiCBYpKWuPsBhc9wfNydLkq5rn94UCr0cZuYbZrXpTSM6cr6yrGAyTkAQ&#10;51ZXXCi4nPevCxA+IGtsLJOCB3nYrAcvK0y1vfOJuiwUIkLYp6igDKFNpfR5SQb92LbE0btaZzBE&#10;6QqpHd4j3DRymiQzabDiuFBiS7uS8lv2bRS8mUP9RXV/6t6PNc9/ZsfPj8wpNRr22yWIQH34D/+1&#10;D1rBdJFM4PdNfAJy/QQAAP//AwBQSwECLQAUAAYACAAAACEA2+H2y+4AAACFAQAAEwAAAAAAAAAA&#10;AAAAAAAAAAAAW0NvbnRlbnRfVHlwZXNdLnhtbFBLAQItABQABgAIAAAAIQBa9CxbvwAAABUBAAAL&#10;AAAAAAAAAAAAAAAAAB8BAABfcmVscy8ucmVsc1BLAQItABQABgAIAAAAIQCwdKRFxQAAAN0AAAAP&#10;AAAAAAAAAAAAAAAAAAcCAABkcnMvZG93bnJldi54bWxQSwUGAAAAAAMAAwC3AAAA+QIAAAAA&#10;" strokecolor="black [3213]"/>
                                        <v:line id="Gerade Verbindung 2518" o:spid="_x0000_s1598" style="position:absolute;rotation:-135;flip:x;visibility:visible;mso-wrap-style:square" from="1228,51997" to="1228,5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oyxgAAAN0AAAAPAAAAZHJzL2Rvd25yZXYueG1sRI/dagIx&#10;FITvC75DOIJ3Nete+LM1igiCRVrq2gc4bE73p5uTJUnXtU9vCgUvh5n5hllvB9OKnpyvLSuYTRMQ&#10;xIXVNZcKPi+H5yUIH5A1tpZJwY08bDejpzVm2l75TH0eShEh7DNUUIXQZVL6oiKDfmo74uh9WWcw&#10;ROlKqR1eI9y0Mk2SuTRYc1yosKN9RcV3/mMUrMyx+aBmOPevp4YXv/PT+1vulJqMh90LiEBDeIT/&#10;20etIF0mKfy9iU9Abu4AAAD//wMAUEsBAi0AFAAGAAgAAAAhANvh9svuAAAAhQEAABMAAAAAAAAA&#10;AAAAAAAAAAAAAFtDb250ZW50X1R5cGVzXS54bWxQSwECLQAUAAYACAAAACEAWvQsW78AAAAVAQAA&#10;CwAAAAAAAAAAAAAAAAAfAQAAX3JlbHMvLnJlbHNQSwECLQAUAAYACAAAACEAQKY6MsYAAADdAAAA&#10;DwAAAAAAAAAAAAAAAAAHAgAAZHJzL2Rvd25yZXYueG1sUEsFBgAAAAADAAMAtwAAAPoCAAAAAA==&#10;" strokecolor="black [3213]"/>
                                        <v:line id="Gerade Verbindung 2519" o:spid="_x0000_s1599" style="position:absolute;rotation:-135;flip:x;visibility:visible;mso-wrap-style:square" from="1160,24770" to="1160,2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p+pxQAAAN0AAAAPAAAAZHJzL2Rvd25yZXYueG1sRI/dagIx&#10;FITvBd8hHME7zWrB2tUoIgiKtOjWBzhsTvenm5MlSddtn74pFLwcZuYbZr3tTSM6cr6yrGA2TUAQ&#10;51ZXXCi4vR8mSxA+IGtsLJOCb/Kw3QwHa0y1vfOVuiwUIkLYp6igDKFNpfR5SQb91LbE0fuwzmCI&#10;0hVSO7xHuGnkPEkW0mDFcaHElvYl5Z/Zl1HwYo71her+2p3ONT//LM5vr5lTajzqdysQgfrwCP+3&#10;j1rBfJk8wd+b+ATk5hcAAP//AwBQSwECLQAUAAYACAAAACEA2+H2y+4AAACFAQAAEwAAAAAAAAAA&#10;AAAAAAAAAAAAW0NvbnRlbnRfVHlwZXNdLnhtbFBLAQItABQABgAIAAAAIQBa9CxbvwAAABUBAAAL&#10;AAAAAAAAAAAAAAAAAB8BAABfcmVscy8ucmVsc1BLAQItABQABgAIAAAAIQAv6p+pxQAAAN0AAAAP&#10;AAAAAAAAAAAAAAAAAAcCAABkcnMvZG93bnJldi54bWxQSwUGAAAAAAMAAwC3AAAA+QIAAAAA&#10;" strokecolor="black [3213]"/>
                                        <v:line id="Gerade Verbindung 2520" o:spid="_x0000_s1600" style="position:absolute;rotation:-135;flip:x;visibility:visible;mso-wrap-style:square" from="1160,4912" to="1160,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fdxQAAAN0AAAAPAAAAZHJzL2Rvd25yZXYueG1sRI/dagIx&#10;FITvBd8hHME7zSrF2tUoIgiKtOjWBzhsTvenm5MlSddtn74pFLwcZuYbZr3tTSM6cr6yrGA2TUAQ&#10;51ZXXCi4vR8mSxA+IGtsLJOCb/Kw3QwHa0y1vfOVuiwUIkLYp6igDKFNpfR5SQb91LbE0fuwzmCI&#10;0hVSO7xHuGnkPEkW0mDFcaHElvYl5Z/Zl1HwYo71her+2p3ONT//LM5vr5lTajzqdysQgfrwCP+3&#10;j1rBfJk8wd+b+ATk5hcAAP//AwBQSwECLQAUAAYACAAAACEA2+H2y+4AAACFAQAAEwAAAAAAAAAA&#10;AAAAAAAAAAAAW0NvbnRlbnRfVHlwZXNdLnhtbFBLAQItABQABgAIAAAAIQBa9CxbvwAAABUBAAAL&#10;AAAAAAAAAAAAAAAAAB8BAABfcmVscy8ucmVsc1BLAQItABQABgAIAAAAIQCgAwfdxQAAAN0AAAAP&#10;AAAAAAAAAAAAAAAAAAcCAABkcnMvZG93bnJldi54bWxQSwUGAAAAAAMAAwC3AAAA+QIAAAAA&#10;" strokecolor="black [3213]"/>
                                      </v:group>
                                    </v:group>
                                    <v:shape id="Textfeld 2805" o:spid="_x0000_s1601" type="#_x0000_t202" style="position:absolute;left:-149;top:14477;width:1956;height:16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vbwgAAAN0AAAAPAAAAZHJzL2Rvd25yZXYueG1sRI9Bi8Iw&#10;FITvgv8hPMGbpitYSjWKrApe9mDV+7N5tqXNS2mi1n9vFgSPw8x8wyzXvWnEgzpXWVbwM41AEOdW&#10;V1woOJ/2kwSE88gaG8uk4EUO1qvhYImptk8+0iPzhQgQdikqKL1vUyldXpJBN7UtcfButjPog+wK&#10;qTt8Brhp5CyKYmmw4rBQYku/JeV1djcKst013tZ/Sf+q9VnG80uxq64bpcajfrMA4an33/CnfdAK&#10;Zkk0h/834QnI1RsAAP//AwBQSwECLQAUAAYACAAAACEA2+H2y+4AAACFAQAAEwAAAAAAAAAAAAAA&#10;AAAAAAAAW0NvbnRlbnRfVHlwZXNdLnhtbFBLAQItABQABgAIAAAAIQBa9CxbvwAAABUBAAALAAAA&#10;AAAAAAAAAAAAAB8BAABfcmVscy8ucmVsc1BLAQItABQABgAIAAAAIQB3pmvbwgAAAN0AAAAPAAAA&#10;AAAAAAAAAAAAAAcCAABkcnMvZG93bnJldi54bWxQSwUGAAAAAAMAAwC3AAAA9gIAAAAA&#10;" fillcolor="white [3201]" stroked="f" strokeweight=".5pt">
                                      <v:textbox inset="0,0,0,0">
                                        <w:txbxContent>
                                          <w:p w14:paraId="5C57AD5C"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55</w:t>
                                            </w:r>
                                          </w:p>
                                        </w:txbxContent>
                                      </v:textbox>
                                    </v:shape>
                                  </v:group>
                                </v:group>
                              </v:group>
                              <v:shape id="Textfeld 2806" o:spid="_x0000_s1602" type="#_x0000_t202" style="position:absolute;left:40767;top:14477;width:1956;height:16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WswgAAAN0AAAAPAAAAZHJzL2Rvd25yZXYueG1sRI9Bi8Iw&#10;FITvC/6H8ARva6pgKdUooi548WDV+7N5tqXNS2myWv+9EQSPw8x8wyxWvWnEnTpXWVYwGUcgiHOr&#10;Ky4UnE9/vwkI55E1NpZJwZMcrJaDnwWm2j74SPfMFyJA2KWooPS+TaV0eUkG3di2xMG72c6gD7Ir&#10;pO7wEeCmkdMoiqXBisNCiS1tSsrr7N8oyHbXeFsfkv5Z67OMZ5diV13XSo2G/XoOwlPvv+FPe68V&#10;TJMohveb8ATk8gUAAP//AwBQSwECLQAUAAYACAAAACEA2+H2y+4AAACFAQAAEwAAAAAAAAAAAAAA&#10;AAAAAAAAW0NvbnRlbnRfVHlwZXNdLnhtbFBLAQItABQABgAIAAAAIQBa9CxbvwAAABUBAAALAAAA&#10;AAAAAAAAAAAAAB8BAABfcmVscy8ucmVsc1BLAQItABQABgAIAAAAIQCHdPWswgAAAN0AAAAPAAAA&#10;AAAAAAAAAAAAAAcCAABkcnMvZG93bnJldi54bWxQSwUGAAAAAAMAAwC3AAAA9gIAAAAA&#10;" fillcolor="white [3201]" stroked="f" strokeweight=".5pt">
                                <v:textbox inset="0,0,0,0">
                                  <w:txbxContent>
                                    <w:p w14:paraId="3726E0C5"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15</w:t>
                                      </w:r>
                                    </w:p>
                                  </w:txbxContent>
                                </v:textbox>
                              </v:shape>
                            </v:group>
                          </v:group>
                        </v:group>
                      </v:group>
                    </v:group>
                  </v:group>
                </v:group>
                <v:line id="Gerade Verbindung 2564" o:spid="_x0000_s1603" style="position:absolute;visibility:visible;mso-wrap-style:square" from="16764,20288" to="16764,3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NHxQAAAN0AAAAPAAAAZHJzL2Rvd25yZXYueG1sRI9Ba8JA&#10;FITvQv/D8gq96a4eqkRXKUKh5NIaI3p8ZJ9JbPZtyG5j+u9dQfA4zMw3zGoz2Eb01PnasYbpRIEg&#10;LpypudSQ7z/HCxA+IBtsHJOGf/KwWb+MVpgYd+Ud9VkoRYSwT1BDFUKbSOmLiiz6iWuJo3d2ncUQ&#10;ZVdK0+E1wm0jZ0q9S4s1x4UKW9pWVPxmf1bDaX9Jj9usT3PVSm/rdPr90x+0fnsdPpYgAg3hGX60&#10;v4yG2ULN4f4mPgG5vgEAAP//AwBQSwECLQAUAAYACAAAACEA2+H2y+4AAACFAQAAEwAAAAAAAAAA&#10;AAAAAAAAAAAAW0NvbnRlbnRfVHlwZXNdLnhtbFBLAQItABQABgAIAAAAIQBa9CxbvwAAABUBAAAL&#10;AAAAAAAAAAAAAAAAAB8BAABfcmVscy8ucmVsc1BLAQItABQABgAIAAAAIQDKiMNHxQAAAN0AAAAP&#10;AAAAAAAAAAAAAAAAAAcCAABkcnMvZG93bnJldi54bWxQSwUGAAAAAAMAAwC3AAAA+QIAAAAA&#10;" strokecolor="red"/>
                <v:line id="Gerade Verbindung 2565" o:spid="_x0000_s1604" style="position:absolute;visibility:visible;mso-wrap-style:square" from="16764,40481" to="16764,50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c1wQAAAN0AAAAPAAAAZHJzL2Rvd25yZXYueG1sRE9Ni8Iw&#10;EL0L+x/CLOxNEz0sUhtFhIWlF9eq6HFoxrbaTEoTa/ffm4Pg8fG+09VgG9FT52vHGqYTBYK4cKbm&#10;UsNh/zOeg/AB2WDjmDT8k4fV8mOUYmLcg3fU56EUMYR9ghqqENpESl9UZNFPXEscuYvrLIYIu1Ka&#10;Dh8x3DZyptS3tFhzbKiwpU1FxS2/Ww3n/TU7bfI+O6hWeltn0+1ff9T663NYL0AEGsJb/HL/Gg2z&#10;uYpz45v4BOTyCQAA//8DAFBLAQItABQABgAIAAAAIQDb4fbL7gAAAIUBAAATAAAAAAAAAAAAAAAA&#10;AAAAAABbQ29udGVudF9UeXBlc10ueG1sUEsBAi0AFAAGAAgAAAAhAFr0LFu/AAAAFQEAAAsAAAAA&#10;AAAAAAAAAAAAHwEAAF9yZWxzLy5yZWxzUEsBAi0AFAAGAAgAAAAhALsXVzXBAAAA3QAAAA8AAAAA&#10;AAAAAAAAAAAABwIAAGRycy9kb3ducmV2LnhtbFBLBQYAAAAAAwADALcAAAD1AgAAAAA=&#10;" strokecolor="red"/>
                <v:line id="Gerade Verbindung 2566" o:spid="_x0000_s1605" style="position:absolute;visibility:visible;mso-wrap-style:square" from="16764,666" to="16764,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uxQAAAN0AAAAPAAAAZHJzL2Rvd25yZXYueG1sRI9Ba8JA&#10;FITvhf6H5RV6q7t6KBpdpQiFkosaU+rxkX0msdm3IbvG+O9dQfA4zMw3zGI12Eb01PnasYbxSIEg&#10;LpypudSQ778/piB8QDbYOCYNV/KwWr6+LDAx7sI76rNQighhn6CGKoQ2kdIXFVn0I9cSR+/oOosh&#10;yq6UpsNLhNtGTpT6lBZrjgsVtrSuqPjPzlbDYX9K/9ZZn+aqld7W6Xiz7X+1fn8bvuYgAg3hGX60&#10;f4yGyVTN4P4mPgG5vAEAAP//AwBQSwECLQAUAAYACAAAACEA2+H2y+4AAACFAQAAEwAAAAAAAAAA&#10;AAAAAAAAAAAAW0NvbnRlbnRfVHlwZXNdLnhtbFBLAQItABQABgAIAAAAIQBa9CxbvwAAABUBAAAL&#10;AAAAAAAAAAAAAAAAAB8BAABfcmVscy8ucmVsc1BLAQItABQABgAIAAAAIQDUW/KuxQAAAN0AAAAP&#10;AAAAAAAAAAAAAAAAAAcCAABkcnMvZG93bnJldi54bWxQSwUGAAAAAAMAAwC3AAAA+QIAAAAA&#10;" strokecolor="red"/>
                <v:line id="Gerade Verbindung 2567" o:spid="_x0000_s1606" style="position:absolute;visibility:visible;mso-wrap-style:square" from="10763,25527" to="22753,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3uwAAAAN0AAAAPAAAAZHJzL2Rvd25yZXYueG1sRE9Ni8Iw&#10;EL0L/ocwwt40rQeRahQRBOlFtyp6HJqxrTaT0sTa/febg+Dx8b6X697UoqPWVZYVxJMIBHFudcWF&#10;gvNpN56DcB5ZY22ZFPyRg/VqOFhiou2bf6nLfCFCCLsEFZTeN4mULi/JoJvYhjhwd9sa9AG2hdQt&#10;vkO4qeU0imbSYMWhocSGtiXlz+xlFNxOj/S6zbr0HDXSmSqND8fuotTPqN8sQHjq/Vf8ce+1guk8&#10;DvvDm/AE5OofAAD//wMAUEsBAi0AFAAGAAgAAAAhANvh9svuAAAAhQEAABMAAAAAAAAAAAAAAAAA&#10;AAAAAFtDb250ZW50X1R5cGVzXS54bWxQSwECLQAUAAYACAAAACEAWvQsW78AAAAVAQAACwAAAAAA&#10;AAAAAAAAAAAfAQAAX3JlbHMvLnJlbHNQSwECLQAUAAYACAAAACEAwLjN7sAAAADdAAAADwAAAAAA&#10;AAAAAAAAAAAHAgAAZHJzL2Rvd25yZXYueG1sUEsFBgAAAAADAAMAtwAAAPQCAAAAAA==&#10;" strokecolor="red"/>
                <v:line id="Gerade Verbindung 2568" o:spid="_x0000_s1607" style="position:absolute;visibility:visible;mso-wrap-style:square" from="10477,45529" to="22466,4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Gh1xQAAAN0AAAAPAAAAZHJzL2Rvd25yZXYueG1sRI9Ba4NA&#10;FITvhfyH5QV6a1Y9FDHZhBAoBC9tNSE5PtwXNXXfirtR+++7hUKPw8x8w2x2s+nESINrLSuIVxEI&#10;4srqlmsFp/LtJQXhPLLGzjIp+CYHu+3iaYOZthN/0lj4WgQIuwwVNN73mZSuasigW9meOHg3Oxj0&#10;QQ611ANOAW46mUTRqzTYclhosKdDQ9VX8TAKruU9vxyKMT9FvXSmzeP3j/Gs1PNy3q9BeJr9f/iv&#10;fdQKkjSO4fdNeAJy+wMAAP//AwBQSwECLQAUAAYACAAAACEA2+H2y+4AAACFAQAAEwAAAAAAAAAA&#10;AAAAAAAAAAAAW0NvbnRlbnRfVHlwZXNdLnhtbFBLAQItABQABgAIAAAAIQBa9CxbvwAAABUBAAAL&#10;AAAAAAAAAAAAAAAAAB8BAABfcmVscy8ucmVsc1BLAQItABQABgAIAAAAIQCv9Gh1xQAAAN0AAAAP&#10;AAAAAAAAAAAAAAAAAAcCAABkcnMvZG93bnJldi54bWxQSwUGAAAAAAMAAwC3AAAA+QIAAAAA&#10;" strokecolor="red"/>
                <v:line id="Gerade Verbindung 2569" o:spid="_x0000_s1608" style="position:absolute;visibility:visible;mso-wrap-style:square" from="10763,5715" to="2275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YCxQAAAN0AAAAPAAAAZHJzL2Rvd25yZXYueG1sRI9Ba4NA&#10;FITvhf6H5RV6q6seilg3oQQCwUtSTWiPD/dVbdy34m6M/ffdQiDHYWa+YYr1YgYx0+R6ywqSKAZB&#10;3Fjdc6vgWG9fMhDOI2scLJOCX3KwXj0+FJhre+UPmivfigBhl6OCzvsxl9I1HRl0kR2Jg/dtJ4M+&#10;yKmVesJrgJtBpnH8Kg32HBY6HGnTUXOuLkbBV/1Tfm6quTzGo3SmL5P9YT4p9fy0vL+B8LT4e/jW&#10;3mkFaZak8P8mPAG5+gMAAP//AwBQSwECLQAUAAYACAAAACEA2+H2y+4AAACFAQAAEwAAAAAAAAAA&#10;AAAAAAAAAAAAW0NvbnRlbnRfVHlwZXNdLnhtbFBLAQItABQABgAIAAAAIQBa9CxbvwAAABUBAAAL&#10;AAAAAAAAAAAAAAAAAB8BAABfcmVscy8ucmVsc1BLAQItABQABgAIAAAAIQBfJvYCxQAAAN0AAAAP&#10;AAAAAAAAAAAAAAAAAAcCAABkcnMvZG93bnJldi54bWxQSwUGAAAAAAMAAwC3AAAA+QIAAAAA&#10;" strokecolor="red"/>
              </v:group>
            </w:pict>
          </mc:Fallback>
        </mc:AlternateContent>
      </w:r>
    </w:p>
    <w:p w14:paraId="75450817" w14:textId="77777777" w:rsidR="003C21BE" w:rsidRDefault="003C21BE" w:rsidP="003C21BE">
      <w:pPr>
        <w:tabs>
          <w:tab w:val="left" w:pos="426"/>
        </w:tabs>
        <w:spacing w:line="312" w:lineRule="auto"/>
        <w:rPr>
          <w:sz w:val="22"/>
        </w:rPr>
      </w:pPr>
    </w:p>
    <w:p w14:paraId="745456F5" w14:textId="77777777" w:rsidR="003C21BE" w:rsidRDefault="003C21BE" w:rsidP="003C21BE">
      <w:pPr>
        <w:tabs>
          <w:tab w:val="left" w:pos="426"/>
        </w:tabs>
        <w:spacing w:line="312" w:lineRule="auto"/>
        <w:rPr>
          <w:sz w:val="22"/>
        </w:rPr>
      </w:pPr>
    </w:p>
    <w:p w14:paraId="6298F7E7" w14:textId="77777777" w:rsidR="003C21BE" w:rsidRDefault="003C21BE" w:rsidP="003C21BE">
      <w:pPr>
        <w:tabs>
          <w:tab w:val="left" w:pos="426"/>
        </w:tabs>
        <w:spacing w:line="312" w:lineRule="auto"/>
        <w:rPr>
          <w:sz w:val="22"/>
        </w:rPr>
      </w:pPr>
    </w:p>
    <w:p w14:paraId="216B3F59" w14:textId="77777777" w:rsidR="003C21BE" w:rsidRDefault="003C21BE" w:rsidP="003C21BE">
      <w:pPr>
        <w:tabs>
          <w:tab w:val="left" w:pos="426"/>
        </w:tabs>
        <w:spacing w:line="312" w:lineRule="auto"/>
        <w:rPr>
          <w:sz w:val="22"/>
        </w:rPr>
      </w:pPr>
    </w:p>
    <w:p w14:paraId="2A69F86C" w14:textId="77777777" w:rsidR="003C21BE" w:rsidRDefault="003C21BE" w:rsidP="003C21BE">
      <w:pPr>
        <w:spacing w:line="312" w:lineRule="auto"/>
        <w:rPr>
          <w:sz w:val="22"/>
        </w:rPr>
      </w:pPr>
    </w:p>
    <w:p w14:paraId="3E6C1ED3" w14:textId="77777777" w:rsidR="003C21BE" w:rsidRDefault="003C21BE" w:rsidP="003C21BE">
      <w:pPr>
        <w:spacing w:line="240" w:lineRule="exact"/>
        <w:rPr>
          <w:sz w:val="22"/>
        </w:rPr>
      </w:pPr>
      <w:r>
        <w:rPr>
          <w:sz w:val="22"/>
        </w:rPr>
        <w:br w:type="page"/>
      </w:r>
    </w:p>
    <w:p w14:paraId="54E76B74" w14:textId="77777777" w:rsidR="003C21BE" w:rsidRPr="006F6613" w:rsidRDefault="003C21BE" w:rsidP="003C21BE">
      <w:pPr>
        <w:pStyle w:val="berschrift2"/>
      </w:pPr>
      <w:r w:rsidRPr="00AA18D1">
        <w:rPr>
          <w:noProof/>
        </w:rPr>
        <w:lastRenderedPageBreak/>
        <w:drawing>
          <wp:anchor distT="0" distB="0" distL="114300" distR="114300" simplePos="0" relativeHeight="251695616" behindDoc="0" locked="0" layoutInCell="1" allowOverlap="1" wp14:anchorId="48F43557" wp14:editId="284E9F6B">
            <wp:simplePos x="0" y="0"/>
            <wp:positionH relativeFrom="column">
              <wp:posOffset>4704080</wp:posOffset>
            </wp:positionH>
            <wp:positionV relativeFrom="paragraph">
              <wp:posOffset>-41910</wp:posOffset>
            </wp:positionV>
            <wp:extent cx="341630" cy="313055"/>
            <wp:effectExtent l="0" t="0" r="1270" b="0"/>
            <wp:wrapNone/>
            <wp:docPr id="2915" name="Grafik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Das </w:t>
      </w:r>
      <w:r w:rsidRPr="00694636">
        <w:t>Anreißen</w:t>
      </w:r>
      <w:r>
        <w:t xml:space="preserve"> an der Lehne</w:t>
      </w:r>
    </w:p>
    <w:p w14:paraId="4D122312" w14:textId="77777777" w:rsidR="003C21BE" w:rsidRDefault="003C21BE" w:rsidP="003C21BE">
      <w:pPr>
        <w:tabs>
          <w:tab w:val="left" w:pos="284"/>
        </w:tabs>
        <w:spacing w:line="312" w:lineRule="auto"/>
        <w:ind w:right="-1"/>
        <w:rPr>
          <w:sz w:val="22"/>
        </w:rPr>
      </w:pPr>
      <w:r>
        <w:rPr>
          <w:noProof/>
          <w:sz w:val="22"/>
          <w:lang w:eastAsia="de-DE"/>
        </w:rPr>
        <mc:AlternateContent>
          <mc:Choice Requires="wps">
            <w:drawing>
              <wp:anchor distT="0" distB="0" distL="114300" distR="114300" simplePos="0" relativeHeight="251705856" behindDoc="0" locked="0" layoutInCell="1" allowOverlap="1" wp14:anchorId="69C27353" wp14:editId="6B46978C">
                <wp:simplePos x="0" y="0"/>
                <wp:positionH relativeFrom="column">
                  <wp:posOffset>4701540</wp:posOffset>
                </wp:positionH>
                <wp:positionV relativeFrom="paragraph">
                  <wp:posOffset>88265</wp:posOffset>
                </wp:positionV>
                <wp:extent cx="1254125" cy="637540"/>
                <wp:effectExtent l="38100" t="95250" r="117475" b="48260"/>
                <wp:wrapNone/>
                <wp:docPr id="2813" name="Textfeld 2813"/>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4588C43"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27353" id="Textfeld 2813" o:spid="_x0000_s1609" type="#_x0000_t202" style="position:absolute;margin-left:370.2pt;margin-top:6.95pt;width:98.75pt;height:50.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0/QIAAI0GAAAOAAAAZHJzL2Uyb0RvYy54bWysVVtv2jAUfp+0/2D5fU1CoaWooWKtOk3q&#10;2qp06rNxbBLVsT3bkNBfv3McApTtpdOQMD4+9+9cuLxqa0XWwvnK6JxmJyklQnNTVHqZ05/Pt1/G&#10;lPjAdMGU0SKnG+Hp1fTzp8vGTsTAlEYVwhEwov2ksTktQ7CTJPG8FDXzJ8YKDUxpXM0CkG6ZFI41&#10;YL1WySBNz5LGuMI6w4X38HrTMek02pdS8PAgpReBqJxCbCGeLp4LPJPpJZssHbNlxbdhsH+IomaV&#10;Bqc7UzcsMLJy1R+m6oo7440MJ9zUiZGy4iLmANlk6VE285JZEXMBcLzdweT/n1l+v350pCpyOhhn&#10;p5RoVkOVnkUbpFAFiY+AUWP9BETnFoRD+9W0UGvEDt89PGLqrXQ1/kJSBPiA9maHMNgjHJUGoyF8&#10;KeHAOzs9Hw1jCZK9tnU+fBOmJnjJqYMKRmDZ+s4H8AiivQg680ZVxW2lVCSwa8S1cmTNoN6L5QBj&#10;BI13UkqTBp2P0mj4HS/23XsLaFit6h+m6KyOUvj0dnuHx17Ap9KoKWIPQuhImFUQbl4WDVmolXti&#10;gPooHYM1UlSY7Ok46who0Gx8gY6Ax9QSRmuhKHEmvFShjG2B0KJNBGOfsWL8tYNL2ZJ1AQ+jmT10&#10;IB3D3UUTqYNAk31V4y1slIgo6CchoVdicfHhCC3GudAh9kXMH6RRSkJ1PqK4lUfVLqiPKO80omej&#10;w065rrRxXcX7qnX4FK99yLKTBzwO8sZraBdtHJIsjS2FbwtTbGAaoCax173ltxXU4o758MgcLBEo&#10;HSzG8ACHVAZazmxvlJTGvf3tHeVhtoFLSQNLKaf+14o5QYn6rmHqL7IhDAwJkRiOzgdAuEPO4pCj&#10;V/W1gTnIYAVbHq8oH1R/lc7UL7A/Z+gVWExz8J3T0F+vQ7cqYf9yMZtFIdhbloU7PbccTSPO2IPP&#10;7Qtzdju1Aeb93vTri02OhreTRU1tZqtgZBUne4/qtgKw82JvbvczLtVDOkrt/0WmvwEAAP//AwBQ&#10;SwMEFAAGAAgAAAAhAKhks2HeAAAACgEAAA8AAABkcnMvZG93bnJldi54bWxMj0FPwzAMhe9I/IfI&#10;SNxYMlpRVppOaMCBG4xp2jFtTFvROF2TreXfY05ws/2enr9XrGfXizOOofOkYblQIJBqbztqNOw+&#10;Xm7uQYRoyJreE2r4xgDr8vKiMLn1E73jeRsbwSEUcqOhjXHIpQx1i86EhR+QWPv0ozOR17GRdjQT&#10;h7te3ip1J53piD+0ZsBNi/XX9uQ04DEL1VE1T5vkdR92hzDRc/qm9fXV/PgAIuIc/8zwi8/oUDJT&#10;5U9kg+g1ZKlK2cpCsgLBhlWS8VDxYZkmIMtC/q9Q/gAAAP//AwBQSwECLQAUAAYACAAAACEAtoM4&#10;kv4AAADhAQAAEwAAAAAAAAAAAAAAAAAAAAAAW0NvbnRlbnRfVHlwZXNdLnhtbFBLAQItABQABgAI&#10;AAAAIQA4/SH/1gAAAJQBAAALAAAAAAAAAAAAAAAAAC8BAABfcmVscy8ucmVsc1BLAQItABQABgAI&#10;AAAAIQCKu+60/QIAAI0GAAAOAAAAAAAAAAAAAAAAAC4CAABkcnMvZTJvRG9jLnhtbFBLAQItABQA&#10;BgAIAAAAIQCoZLNh3gAAAAoBAAAPAAAAAAAAAAAAAAAAAFcFAABkcnMvZG93bnJldi54bWxQSwUG&#10;AAAAAAQABADzAAAAYgYAAAAA&#10;" fillcolor="#eeece1 [3214]" strokecolor="#938953 [1614]" strokeweight=".5pt">
                <v:shadow on="t" color="black" opacity="26214f" origin="-.5,.5" offset=".74836mm,-.74836mm"/>
                <v:textbox>
                  <w:txbxContent>
                    <w:p w14:paraId="64588C43" w14:textId="77777777" w:rsidR="008A6EA7" w:rsidRDefault="008A6EA7" w:rsidP="003C21BE">
                      <w:r>
                        <w:rPr>
                          <w:sz w:val="22"/>
                        </w:rPr>
                        <w:t>Nehmen Sie die Bauanleitung zu Hilfe!</w:t>
                      </w:r>
                    </w:p>
                  </w:txbxContent>
                </v:textbox>
              </v:shape>
            </w:pict>
          </mc:Fallback>
        </mc:AlternateContent>
      </w:r>
      <w:r>
        <w:rPr>
          <w:sz w:val="22"/>
        </w:rPr>
        <w:t xml:space="preserve">Sie haben gerade gelernt, wie man die Mittelpunkte für die Bohrungen am Sitz anreißt. </w:t>
      </w:r>
      <w:r w:rsidRPr="008A0784">
        <w:rPr>
          <w:b/>
          <w:sz w:val="22"/>
        </w:rPr>
        <w:t xml:space="preserve">Super! </w:t>
      </w:r>
      <w:r w:rsidRPr="008A0784">
        <w:rPr>
          <w:b/>
          <w:sz w:val="22"/>
        </w:rPr>
        <w:sym w:font="Wingdings" w:char="F04A"/>
      </w:r>
    </w:p>
    <w:p w14:paraId="4BD852E3" w14:textId="77777777" w:rsidR="003C21BE" w:rsidRPr="0062112E" w:rsidRDefault="00D66C61" w:rsidP="003C21BE">
      <w:pPr>
        <w:tabs>
          <w:tab w:val="left" w:pos="284"/>
        </w:tabs>
        <w:spacing w:line="312" w:lineRule="auto"/>
        <w:ind w:right="-1"/>
        <w:rPr>
          <w:sz w:val="22"/>
        </w:rPr>
      </w:pPr>
      <w:r w:rsidRPr="00AA18D1">
        <w:rPr>
          <w:noProof/>
          <w:lang w:eastAsia="de-DE"/>
        </w:rPr>
        <w:drawing>
          <wp:anchor distT="0" distB="0" distL="114300" distR="114300" simplePos="0" relativeHeight="251677184" behindDoc="0" locked="0" layoutInCell="1" allowOverlap="1" wp14:anchorId="1CEACDFF" wp14:editId="0E30C13C">
            <wp:simplePos x="0" y="0"/>
            <wp:positionH relativeFrom="column">
              <wp:posOffset>4727575</wp:posOffset>
            </wp:positionH>
            <wp:positionV relativeFrom="paragraph">
              <wp:posOffset>407670</wp:posOffset>
            </wp:positionV>
            <wp:extent cx="314325" cy="314325"/>
            <wp:effectExtent l="0" t="0" r="9525" b="9525"/>
            <wp:wrapNone/>
            <wp:docPr id="2916" name="Grafik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sz w:val="22"/>
        </w:rPr>
        <w:t xml:space="preserve">Auch an der Lehne müssen Mittelpunkte für die Bohrungen angerissen werden, diesmal auf den Längsleisten </w:t>
      </w:r>
      <w:r w:rsidR="003C21BE">
        <w:rPr>
          <w:rFonts w:ascii="Cambria" w:hAnsi="Cambria"/>
        </w:rPr>
        <w:t>③</w:t>
      </w:r>
      <w:r w:rsidR="003C21BE">
        <w:rPr>
          <w:sz w:val="22"/>
        </w:rPr>
        <w:t>.</w:t>
      </w:r>
    </w:p>
    <w:p w14:paraId="44F0B724" w14:textId="77777777" w:rsidR="003C21BE" w:rsidRPr="0075048F" w:rsidRDefault="003C21BE" w:rsidP="0033150B">
      <w:pPr>
        <w:pStyle w:val="Listenabsatz"/>
        <w:numPr>
          <w:ilvl w:val="0"/>
          <w:numId w:val="55"/>
        </w:numPr>
        <w:tabs>
          <w:tab w:val="left" w:pos="426"/>
        </w:tabs>
        <w:spacing w:line="312" w:lineRule="auto"/>
        <w:rPr>
          <w:sz w:val="22"/>
        </w:rPr>
      </w:pPr>
      <w:r w:rsidRPr="0075048F">
        <w:rPr>
          <w:sz w:val="22"/>
        </w:rPr>
        <w:t xml:space="preserve">Berechnen Sie die </w:t>
      </w:r>
      <w:r>
        <w:rPr>
          <w:sz w:val="22"/>
        </w:rPr>
        <w:t xml:space="preserve">fehlenden </w:t>
      </w:r>
      <w:r w:rsidRPr="0075048F">
        <w:rPr>
          <w:sz w:val="22"/>
        </w:rPr>
        <w:t>Maße, wie Sie es beim Sitz gelernt haben.</w:t>
      </w:r>
    </w:p>
    <w:p w14:paraId="61AEB066" w14:textId="77777777" w:rsidR="003C21BE" w:rsidRDefault="003C21BE" w:rsidP="0033150B">
      <w:pPr>
        <w:pStyle w:val="Listenabsatz"/>
        <w:numPr>
          <w:ilvl w:val="0"/>
          <w:numId w:val="55"/>
        </w:numPr>
        <w:tabs>
          <w:tab w:val="left" w:pos="426"/>
        </w:tabs>
        <w:spacing w:line="312" w:lineRule="auto"/>
        <w:rPr>
          <w:sz w:val="22"/>
        </w:rPr>
      </w:pPr>
      <w:r>
        <w:rPr>
          <w:sz w:val="22"/>
        </w:rPr>
        <w:t>Schreiben Sie</w:t>
      </w:r>
      <w:r w:rsidRPr="006E4970">
        <w:rPr>
          <w:sz w:val="22"/>
        </w:rPr>
        <w:t xml:space="preserve"> die </w:t>
      </w:r>
      <w:r>
        <w:rPr>
          <w:sz w:val="22"/>
        </w:rPr>
        <w:t xml:space="preserve">vier </w:t>
      </w:r>
      <w:r w:rsidRPr="006E4970">
        <w:rPr>
          <w:sz w:val="22"/>
        </w:rPr>
        <w:t>fehlenden Maße</w:t>
      </w:r>
      <w:r>
        <w:rPr>
          <w:sz w:val="22"/>
        </w:rPr>
        <w:t xml:space="preserve"> in die grauen Kästen.</w:t>
      </w:r>
    </w:p>
    <w:p w14:paraId="05B22E79" w14:textId="77777777" w:rsidR="003C21BE" w:rsidRDefault="003C21BE" w:rsidP="003C21BE">
      <w:pPr>
        <w:tabs>
          <w:tab w:val="left" w:pos="426"/>
        </w:tabs>
        <w:spacing w:line="312" w:lineRule="auto"/>
        <w:rPr>
          <w:sz w:val="22"/>
        </w:rPr>
      </w:pPr>
      <w:r>
        <w:rPr>
          <w:noProof/>
          <w:sz w:val="22"/>
          <w:lang w:eastAsia="de-DE"/>
        </w:rPr>
        <mc:AlternateContent>
          <mc:Choice Requires="wpg">
            <w:drawing>
              <wp:anchor distT="0" distB="0" distL="114300" distR="114300" simplePos="0" relativeHeight="251721216" behindDoc="0" locked="0" layoutInCell="1" allowOverlap="1" wp14:anchorId="0CB818EF" wp14:editId="7F71D982">
                <wp:simplePos x="0" y="0"/>
                <wp:positionH relativeFrom="column">
                  <wp:posOffset>-72390</wp:posOffset>
                </wp:positionH>
                <wp:positionV relativeFrom="paragraph">
                  <wp:posOffset>118110</wp:posOffset>
                </wp:positionV>
                <wp:extent cx="6509615" cy="6835140"/>
                <wp:effectExtent l="0" t="0" r="5715" b="22860"/>
                <wp:wrapNone/>
                <wp:docPr id="2814" name="Gruppieren 2814"/>
                <wp:cNvGraphicFramePr/>
                <a:graphic xmlns:a="http://schemas.openxmlformats.org/drawingml/2006/main">
                  <a:graphicData uri="http://schemas.microsoft.com/office/word/2010/wordprocessingGroup">
                    <wpg:wgp>
                      <wpg:cNvGrpSpPr/>
                      <wpg:grpSpPr>
                        <a:xfrm>
                          <a:off x="0" y="0"/>
                          <a:ext cx="6509615" cy="6835140"/>
                          <a:chOff x="0" y="0"/>
                          <a:chExt cx="6509615" cy="6835140"/>
                        </a:xfrm>
                      </wpg:grpSpPr>
                      <wps:wsp>
                        <wps:cNvPr id="2815" name="Textfeld 2815"/>
                        <wps:cNvSpPr txBox="1"/>
                        <wps:spPr>
                          <a:xfrm rot="16200000">
                            <a:off x="361950" y="95250"/>
                            <a:ext cx="254000" cy="157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2D5CA" w14:textId="77777777" w:rsidR="008A6EA7" w:rsidRPr="00A60C13" w:rsidRDefault="008A6EA7" w:rsidP="003C21BE">
                              <w:pPr>
                                <w:rPr>
                                  <w:rFonts w:ascii="Segoe Script" w:hAnsi="Segoe Script"/>
                                  <w:sz w:val="22"/>
                                </w:rPr>
                              </w:pPr>
                              <w:r w:rsidRPr="00A60C13">
                                <w:rPr>
                                  <w:rFonts w:ascii="Segoe Script" w:hAnsi="Segoe Script"/>
                                  <w:sz w:val="22"/>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816" name="Gruppieren 2816"/>
                        <wpg:cNvGrpSpPr/>
                        <wpg:grpSpPr>
                          <a:xfrm>
                            <a:off x="0" y="0"/>
                            <a:ext cx="6509615" cy="6835140"/>
                            <a:chOff x="0" y="0"/>
                            <a:chExt cx="6509615" cy="6835140"/>
                          </a:xfrm>
                        </wpg:grpSpPr>
                        <wps:wsp>
                          <wps:cNvPr id="2817" name="Textfeld 2817"/>
                          <wps:cNvSpPr txBox="1"/>
                          <wps:spPr>
                            <a:xfrm rot="16200000">
                              <a:off x="-115340" y="2114550"/>
                              <a:ext cx="397510" cy="166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ADFAC" w14:textId="77777777" w:rsidR="008A6EA7" w:rsidRPr="00A60C13" w:rsidRDefault="008A6EA7" w:rsidP="003C21BE">
                                <w:pPr>
                                  <w:rPr>
                                    <w:rFonts w:ascii="Segoe Script" w:hAnsi="Segoe Script"/>
                                    <w:sz w:val="22"/>
                                  </w:rPr>
                                </w:pPr>
                                <w:r w:rsidRPr="00A60C13">
                                  <w:rPr>
                                    <w:rFonts w:ascii="Segoe Script" w:hAnsi="Segoe Script"/>
                                    <w:sz w:val="22"/>
                                  </w:rPr>
                                  <w:t>508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818" name="Gruppieren 2818"/>
                          <wpg:cNvGrpSpPr/>
                          <wpg:grpSpPr>
                            <a:xfrm>
                              <a:off x="84685" y="0"/>
                              <a:ext cx="6424930" cy="6835140"/>
                              <a:chOff x="0" y="0"/>
                              <a:chExt cx="6424930" cy="6835140"/>
                            </a:xfrm>
                          </wpg:grpSpPr>
                          <wps:wsp>
                            <wps:cNvPr id="2819" name="Textfeld 2819"/>
                            <wps:cNvSpPr txBox="1"/>
                            <wps:spPr>
                              <a:xfrm rot="16200000">
                                <a:off x="219075" y="5905500"/>
                                <a:ext cx="397510" cy="15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8EDE8" w14:textId="77777777" w:rsidR="008A6EA7" w:rsidRPr="00A60C13" w:rsidRDefault="008A6EA7" w:rsidP="003C21BE">
                                  <w:pPr>
                                    <w:rPr>
                                      <w:rFonts w:ascii="Segoe Script" w:hAnsi="Segoe Script"/>
                                      <w:sz w:val="22"/>
                                    </w:rPr>
                                  </w:pPr>
                                  <w:r w:rsidRPr="00A60C13">
                                    <w:rPr>
                                      <w:rFonts w:ascii="Segoe Script" w:hAnsi="Segoe Script"/>
                                      <w:sz w:val="22"/>
                                    </w:rPr>
                                    <w:t>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820" name="Gruppieren 2820"/>
                            <wpg:cNvGrpSpPr/>
                            <wpg:grpSpPr>
                              <a:xfrm>
                                <a:off x="0" y="0"/>
                                <a:ext cx="6424930" cy="6835140"/>
                                <a:chOff x="0" y="0"/>
                                <a:chExt cx="6424930" cy="6835140"/>
                              </a:xfrm>
                            </wpg:grpSpPr>
                            <wpg:grpSp>
                              <wpg:cNvPr id="2821" name="Gruppieren 2821"/>
                              <wpg:cNvGrpSpPr/>
                              <wpg:grpSpPr>
                                <a:xfrm>
                                  <a:off x="0" y="0"/>
                                  <a:ext cx="6424930" cy="6835140"/>
                                  <a:chOff x="0" y="0"/>
                                  <a:chExt cx="6424930" cy="6835140"/>
                                </a:xfrm>
                              </wpg:grpSpPr>
                              <wpg:grpSp>
                                <wpg:cNvPr id="2822" name="Gruppieren 2822"/>
                                <wpg:cNvGrpSpPr/>
                                <wpg:grpSpPr>
                                  <a:xfrm>
                                    <a:off x="0" y="0"/>
                                    <a:ext cx="6424930" cy="6526530"/>
                                    <a:chOff x="66675" y="0"/>
                                    <a:chExt cx="6424930" cy="6526530"/>
                                  </a:xfrm>
                                </wpg:grpSpPr>
                                <wps:wsp>
                                  <wps:cNvPr id="2823" name="Gerade Verbindung 2652"/>
                                  <wps:cNvCnPr/>
                                  <wps:spPr>
                                    <a:xfrm flipH="1">
                                      <a:off x="66675" y="4905375"/>
                                      <a:ext cx="912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4" name="Gerade Verbindung 2653"/>
                                  <wps:cNvCnPr/>
                                  <wps:spPr>
                                    <a:xfrm>
                                      <a:off x="171450" y="238125"/>
                                      <a:ext cx="0" cy="47695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825" name="Gruppieren 2825"/>
                                  <wpg:cNvGrpSpPr/>
                                  <wpg:grpSpPr>
                                    <a:xfrm>
                                      <a:off x="76200" y="0"/>
                                      <a:ext cx="6415405" cy="6526530"/>
                                      <a:chOff x="0" y="0"/>
                                      <a:chExt cx="6415405" cy="6526530"/>
                                    </a:xfrm>
                                  </wpg:grpSpPr>
                                  <wpg:grpSp>
                                    <wpg:cNvPr id="2826" name="Gruppieren 2826"/>
                                    <wpg:cNvGrpSpPr/>
                                    <wpg:grpSpPr>
                                      <a:xfrm>
                                        <a:off x="0" y="0"/>
                                        <a:ext cx="6415405" cy="6526530"/>
                                        <a:chOff x="-373075" y="0"/>
                                        <a:chExt cx="6415430" cy="6526899"/>
                                      </a:xfrm>
                                    </wpg:grpSpPr>
                                    <pic:pic xmlns:pic="http://schemas.openxmlformats.org/drawingml/2006/picture">
                                      <pic:nvPicPr>
                                        <pic:cNvPr id="2827" name="Grafik 2827"/>
                                        <pic:cNvPicPr>
                                          <a:picLocks noChangeAspect="1"/>
                                        </pic:cNvPicPr>
                                      </pic:nvPicPr>
                                      <pic:blipFill rotWithShape="1">
                                        <a:blip r:embed="rId42" cstate="print">
                                          <a:extLst>
                                            <a:ext uri="{28A0092B-C50C-407E-A947-70E740481C1C}">
                                              <a14:useLocalDpi xmlns:a14="http://schemas.microsoft.com/office/drawing/2010/main" val="0"/>
                                            </a:ext>
                                          </a:extLst>
                                        </a:blip>
                                        <a:srcRect l="26832" t="19168" r="12630" b="32889"/>
                                        <a:stretch/>
                                      </pic:blipFill>
                                      <pic:spPr bwMode="auto">
                                        <a:xfrm>
                                          <a:off x="534010" y="270663"/>
                                          <a:ext cx="5508345" cy="6174028"/>
                                        </a:xfrm>
                                        <a:prstGeom prst="rect">
                                          <a:avLst/>
                                        </a:prstGeom>
                                        <a:ln>
                                          <a:noFill/>
                                        </a:ln>
                                        <a:extLst>
                                          <a:ext uri="{53640926-AAD7-44D8-BBD7-CCE9431645EC}">
                                            <a14:shadowObscured xmlns:a14="http://schemas.microsoft.com/office/drawing/2010/main"/>
                                          </a:ext>
                                        </a:extLst>
                                      </pic:spPr>
                                    </pic:pic>
                                    <wps:wsp>
                                      <wps:cNvPr id="2828" name="Gerade Verbindung 2657"/>
                                      <wps:cNvCnPr/>
                                      <wps:spPr>
                                        <a:xfrm flipH="1">
                                          <a:off x="0" y="6400800"/>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9" name="Gerade Verbindung 2658"/>
                                      <wps:cNvCnPr/>
                                      <wps:spPr>
                                        <a:xfrm flipH="1">
                                          <a:off x="14630" y="5632704"/>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0" name="Gerade Verbindung 2659"/>
                                      <wps:cNvCnPr/>
                                      <wps:spPr>
                                        <a:xfrm>
                                          <a:off x="124358" y="5537607"/>
                                          <a:ext cx="0" cy="9892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1" name="Gerade Verbindung 2660"/>
                                      <wps:cNvCnPr/>
                                      <wps:spPr>
                                        <a:xfrm flipH="1">
                                          <a:off x="0" y="512064"/>
                                          <a:ext cx="539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2" name="Gerade Verbindung 2661"/>
                                      <wps:cNvCnPr/>
                                      <wps:spPr>
                                        <a:xfrm flipH="1">
                                          <a:off x="-373075" y="329165"/>
                                          <a:ext cx="9201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3" name="Gerade Verbindung 2662"/>
                                      <wps:cNvCnPr/>
                                      <wps:spPr>
                                        <a:xfrm>
                                          <a:off x="124358" y="0"/>
                                          <a:ext cx="0" cy="599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34" name="Gerade Verbindung 2663"/>
                                    <wps:cNvCnPr/>
                                    <wps:spPr>
                                      <a:xfrm rot="8100000" flipH="1">
                                        <a:off x="498475" y="6305550"/>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5" name="Gerade Verbindung 2664"/>
                                    <wps:cNvCnPr/>
                                    <wps:spPr>
                                      <a:xfrm rot="8100000" flipH="1">
                                        <a:off x="504825" y="5543550"/>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6" name="Gerade Verbindung 2665"/>
                                    <wps:cNvCnPr/>
                                    <wps:spPr>
                                      <a:xfrm rot="8100000" flipH="1">
                                        <a:off x="98425" y="481647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7" name="Gerade Verbindung 2666"/>
                                    <wps:cNvCnPr/>
                                    <wps:spPr>
                                      <a:xfrm rot="8100000" flipH="1">
                                        <a:off x="104775" y="23812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8" name="Gerade Verbindung 2667"/>
                                    <wps:cNvCnPr/>
                                    <wps:spPr>
                                      <a:xfrm rot="8100000" flipH="1">
                                        <a:off x="504825" y="23812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9" name="Gerade Verbindung 2668"/>
                                    <wps:cNvCnPr/>
                                    <wps:spPr>
                                      <a:xfrm rot="8100000" flipH="1">
                                        <a:off x="504825" y="42420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840" name="Gruppieren 2840"/>
                                <wpg:cNvGrpSpPr/>
                                <wpg:grpSpPr>
                                  <a:xfrm>
                                    <a:off x="876300" y="6432550"/>
                                    <a:ext cx="522605" cy="402590"/>
                                    <a:chOff x="0" y="0"/>
                                    <a:chExt cx="522605" cy="402590"/>
                                  </a:xfrm>
                                </wpg:grpSpPr>
                                <wps:wsp>
                                  <wps:cNvPr id="2841" name="Gerade Verbindung 2670"/>
                                  <wps:cNvCnPr/>
                                  <wps:spPr>
                                    <a:xfrm>
                                      <a:off x="0" y="323850"/>
                                      <a:ext cx="5226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2" name="Gerade Verbindung 2671"/>
                                  <wps:cNvCnPr/>
                                  <wps:spPr>
                                    <a:xfrm>
                                      <a:off x="88900" y="0"/>
                                      <a:ext cx="0" cy="4025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3" name="Gerade Verbindung 2672"/>
                                  <wps:cNvCnPr/>
                                  <wps:spPr>
                                    <a:xfrm>
                                      <a:off x="177800" y="6350"/>
                                      <a:ext cx="0" cy="3962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4" name="Gerade Verbindung 2673"/>
                                  <wps:cNvCnPr/>
                                  <wps:spPr>
                                    <a:xfrm rot="5400000">
                                      <a:off x="31750" y="26670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5" name="Gerade Verbindung 2674"/>
                                  <wps:cNvCnPr/>
                                  <wps:spPr>
                                    <a:xfrm rot="5400000">
                                      <a:off x="133350" y="27305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846" name="Textfeld 2846"/>
                              <wps:cNvSpPr txBox="1"/>
                              <wps:spPr>
                                <a:xfrm>
                                  <a:off x="1085850" y="6591300"/>
                                  <a:ext cx="397496" cy="15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D130C" w14:textId="77777777" w:rsidR="008A6EA7" w:rsidRPr="00A60C13" w:rsidRDefault="008A6EA7" w:rsidP="003C21BE">
                                    <w:pPr>
                                      <w:rPr>
                                        <w:rFonts w:ascii="Segoe Script" w:hAnsi="Segoe Script"/>
                                        <w:sz w:val="22"/>
                                      </w:rPr>
                                    </w:pPr>
                                    <w:r w:rsidRPr="00A60C13">
                                      <w:rPr>
                                        <w:rFonts w:ascii="Segoe Script" w:hAnsi="Segoe Script"/>
                                        <w:sz w:val="22"/>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wgp>
                  </a:graphicData>
                </a:graphic>
              </wp:anchor>
            </w:drawing>
          </mc:Choice>
          <mc:Fallback>
            <w:pict>
              <v:group w14:anchorId="0CB818EF" id="Gruppieren 2814" o:spid="_x0000_s1610" style="position:absolute;margin-left:-5.7pt;margin-top:9.3pt;width:512.55pt;height:538.2pt;z-index:251721216" coordsize="65096,68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s9q6gCQAA9E0AAA4AAABkcnMvZTJvRG9jLnhtbOxca3ObSBb9vlX7&#10;Hyh9T6zmjSrKlNfZeKcqO5OaZCafEUIWFQRsgyx7fv2e2w8eEsiWPdE4KaZqHAQ00LdPn7733Atv&#10;frrbpMZtzMskz+YT9no6MeIsypdJdjOf/P75/St/YpRVmC3DNM/i+eQ+Lic/vf3nP97sills5us8&#10;XcbcwEWycrYr5pN1VRWzi4syWsebsHydF3GGg6ucb8IKP/nNxZKHO1x9k16Y06l7scv5suB5FJcl&#10;9r6TBydvxfVXqziqfl2tyrgy0vkEz1aJv1z8XdDfi7dvwtkND4t1EqnHCJ/wFJswyXDT+lLvwio0&#10;tjw5uNQmiXhe5qvqdZRvLvLVKoli0Qf0hk33enPN820h+nIz290UtZlg2j07Pfmy0S+3H7mRLOcT&#10;02f2xMjCDUbpmm+LIol5nBliN6y0K25mOPmaF5+Kj1ztuJG/qON3K76hf9El407Y9762b3xXGRF2&#10;us40cJkzMSIcc33LYbYagWiNYTpoF63//UDLC33jC3q++nF2BdBUNgYrn2ewT+uwiMU4lGSDxmDo&#10;ijTYZ3RxFadLMpdDoKInwKlkK6O6+1eO3jO9v8RObTKD58Akc4Fl/CcgpCxouSxwAFmYKnBMbAmo&#10;alOajk3nC0syx7N9cbw2RzgreFldx/nGoI35hGMmiKuHtx/KCpfCqfoUepYyT5Pl+yRNxQ+affFV&#10;yo3bEPMmrcSjo0XnrDQzdhhGC49GjbKcmssrpxnticX8U7cjg8iOi63qPo3pnDT7LV4BfwIyPfcO&#10;oyjO6vuLs+msFW51SkN1fvNUpzSW/UALcec8q+rGmyTLuei9IKzGZMuv2mQreT4M3uo3bVZ3izsx&#10;8djU0shY5Mt7AEZgAoNbFtH7BMP3ISyrjyEHMWEnyLb6FX9WaQ7z52prYqxz/mfffjof8MfRibED&#10;0c0n5f+2IY8nRvpzhomBS1Z6g+uNhd7ItpurHBhg4mnEJhrwKtWbK55vvoCDL+kuOBRmEe41n1R6&#10;86qSdAsOj+LLS3ESuK8Iqw/ZpyKiS5NdCYyf776EvFCIrQD1X3I99cLZHnDludQyyy+3Vb5KBKrJ&#10;stKKyuKgAUleghxqHmvmsKvncJf0XDkmI+mRRTuk52mDtUnP0xB+Hum9YsyxsCgQ65mM2c4+71mB&#10;5zAcpxWEuVhDRt7rknWXMF8279kaNCPvnZ/34Jj3OXv+E3jPt10frhCm5J6X4tqmHWCKPsHhG2hZ&#10;ezh/j8MXaKO1uS/QMH4e95ksmHrSjE4wBfPtGbNDfQ4sPlLf90t9dZAwUt/Zqc8EIfVQH3aLwO0v&#10;cPkGyCucPRjnDrQcpD0V9B76tSY89r5Oqij0B+mk2d9J89uMpGO6jnQ4WyPpuq5ibcXXLdWiM5pN&#10;68HRPItqYVq10WIeLmPjj5gvkmy5zW4MdFDZTjj9V5mSenTsLuUWY5UmxX905Kb0isYONlYvCzbp&#10;CBYBM30Tqxs57g8sXGmSkdpyEPKRnEG7pbrQ0SL2wu/qToffrbNgdWop43AhwbQi8o4SISPSvWt2&#10;HevvRoloTDGoRMgliJQbMogKmM8DxUZx7INirYvAsRqAIuFBAZB5iBdV6Gj5DGDrAFB5obbnBg7T&#10;8NCqpZbClPYwIrCRsrq4f4IW9lQEDi9toJG+pU35VCctbR4pr/2hC4PEqggLrNjD/J12bdbvbznI&#10;+sMd7demzL9Om7L7H7W1vL2yPEuHJT0LHNrX8R2M5AciGBroapFEM/yv8hjYOpDlH873oFW1JfVS&#10;5ow2j7rGJuRft8UrKTsmiyRNqnuRPsIyQw+V3X5MIhLl6Udb7DJrseuah6vkK/R97AKv6BNlM8iX&#10;SfQhj76WRpZfrcPsJr4sC0jutEYSsXZPFz8791xgQSX5nKTfL0m1FrKnXmDpoOoupNS9zE+PxcCH&#10;yCq9y6PtBtq5TJPxOA0r5OjKdVKUEHBn8WYRL5EX+HkJRzFCiq5C3qfgSVZJ2ix59Bs6QHkzDKsF&#10;R4s6EzAXugGegpkujftiPrFM3xeDjvRAxeMqWusO605Ja5H4byx2/82XuFEIxVYs8ZqAFYeT+Efy&#10;Hsl/3tR1xQqATIJKAyEo9i1bT0rm2VNT6BU13pqkxiPzHtKX2M9diAGS2QqxieGTKR0sjnUWDtr5&#10;3liclIXTyva+vooeaXbrWxPbQuvAmtjrnkmjusga+fvCgkgl4fjomomkErkU9TL36NRU3YKaK1dL&#10;Nh5MEj11YTyPa1ZLXdd9MFQy4clRArMFb2B+O66FKS4k4NYEp6zmCEWd3xyhSHUJtNAof68Pim35&#10;dYAR21GCaVsOKJYQiCjVnQpCbRCowBf4gRmIUHh4bRmjhBcQJZyFDK1GTOtBoKuEw5PJEFgjGDJz&#10;6u7zIIn9Iw+OPNgORsgJH+ZBVym7J6OwHeFZJjz8PeEkQGUaw61H93B0D+uyGeuoiOw+QkTuX5OV&#10;xKADPkWBThDYslRwXI3rQOPlhSZNTv5s0bJ1VEGW+oGKsAd8Q1lt5zMKPAC3vtSGHfi2yvEgenEO&#10;ipIUSpmHBP6Y2xBlki8YpSrJ8a11HKtRqft8xrr2aTi38QhkOlNbZNVENIPAZr9cbkQmiZF1vfAY&#10;T4t4ukkr9CFTpVGO+pGiQvkoZ4IyKd0LYNo+c4k+MRIHYfZImbKQfQSmAGaTbekDpkp7PROYbGp7&#10;ajE3h9PEIzBHYDYv+lhHczLuY3IyDzNmay0fgdl+/6hbgXDukvYXnaWxjmZpkKvFovvs8KcFTBS0&#10;mSiKGJdy8WLc9wjMdoze3q7fnzwsJaX3cXrqbaQgc+J7ob6HCBrXg1/o2pZ5ELA4punqqhtk91EI&#10;L8H2UOFsf7taLWp6SlUeZ4oA7aNZA6kUHJ+cLY1M2szCyrAf47W7/mz1gV7ppNdNRXFGq3gSxR3d&#10;YvuGFltnwd5jiSW9Jwq8oWRWvuRKm39fiaV9NGngPSJp0AIhKn3U5O3XaZsZW8+8g4qch7OmIwbF&#10;i9MnvXDcTMcXWOZrH00WeCcmCzyPKpjECkLvnvf5Ilbgms/PF4w4/NFweDRZ4D2i3FxKsrJgrvu1&#10;Biby9XBrTLwPAnx2YMmmnqW/e6G2cXzkyDGhWidUqap1OLnvPTpd0INNZllElMSYJoq59zlzBKf8&#10;zMmPFc2dpS7KrjMJrfehsRPkpgKbTw99AKflXbKp71B0I5Z2J2AUKHZoFEVRdoBbio8/OHbw0BI/&#10;fvSGPpJzttzCaR+9qVEyvgH9bd6AbjQPEY/Wbxkd7MenxYQzoj6DRt8ua/8WrZuPtb39PwAAAP//&#10;AwBQSwMECgAAAAAAAAAhAPIE6QivwwIAr8MCABUAAABkcnMvbWVkaWEvaW1hZ2UxLmpwZWf/2P/g&#10;ABBKRklGAAEBAQDcANwAAP/bAEMACAYGBwYFCAcHBwkJCAoMFA0MCwsMGRITDxQdGh8eHRocHCAk&#10;LicgIiwjHBwoNyksMDE0NDQfJzk9ODI8LjM0Mv/bAEMBCQkJDAsMGA0NGDIhHCEyMjIyMjIyMjIy&#10;MjIyMjIyMjIyMjIyMjIyMjIyMjIyMjIyMjIyMjIyMjIyMjIyMjIyMv/AABEIDBsIj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74neM28DeDZtThRXvJZFt7VWGV8xgTk+wVWP1AHevNNC+GPjDxppsev+IfGN/aXF&#10;2omghQsdgIyDgMAuRjgAYr3O+06x1O3+z6hZ293DnPlzxK659cEVy/jjx9YeALaxWXTrm6a5VxBF&#10;bKNqhNuc+g+YdAaAOB8H+IvE/gj4jQ+BfFN+2pWt2oNndOSzc52kE8kEgqQc4I616v4r1EaT4R1e&#10;/LlPItJHDDqDtOP1xXjvgS8j+JvxTPivVLq1tZNOQR2WlCTMoAyQ3OMgFicjuegrsvjnqZ074X3s&#10;atta9mjth75O4j8lNAHnfw/+F2oeM/CVvrt54s1S1a5kcRxoxYbVYrnJb1Brt9C+DEmi67Y6mfF+&#10;qXP2WVZTC4+V8Hofm6Guc8J3fxUvPCWm2/hvS7DTNLtbZUhlusb7k9S4Dc88noAc9a2fDPxQ1/Tf&#10;FUPhf4gaclleXJUW9ygARi3AyQSpBPGQeDwelAHc+PvFkXgvwjd6u6h5lxHbxn+ORug+nUn6V5Po&#10;Pw58YePtKTxF4g8XX1m96vm21vGWIVT91sBgFBHIAHTFaf7RTmXSvDthkhLi9YsR7KF/9nNe0QxJ&#10;bwRwxjEcahFHoAMCgDw/wj4h8T+AfiFb+CfFd89/YXvFldyEtyfukMecEjaQc4JFe514X+0T/oMv&#10;hbWITi5t7iTafpsYfqK90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wPCOrXWs6Tc3N4U8yO/uYF2rt+VJWVf0AoA36Kqrf2bai2nrdQm8SMStAHG8ITjdjr&#10;jPerVABRRRQAUUUUAFFFFABRRRQAUUUUAFFFFABRRRQAUUUUAFFFFABRRRQAUUUUAFFFFABRRRQA&#10;UUUUAFFFFABRRRQAUUUUAFFFFABRRRQBieJfF2h+ELSK61y9+yxTPsjPlO5ZsZxhQa17eeO6tori&#10;Fg0UqB0YdwRkGuV+I/gqPx34Tk0wSJFdxuJrWVgcK4yOcdiCR+Oe1eXaB4u+JXgHT18P6l4OudUj&#10;thstpowxwvYb0DKwHYcHt9AC18dLG38Oan4e8U6SiW2qC6Kt5Q2mbGGBOOvQj/gVer67rXh6x0y1&#10;bxLNZQQXONiXigqzYzjBHUZrynSvCnjD4m+LLPX/ABtaHTNKsDutrEpsZjkHG0/MASBktycAD29F&#10;+JHglPHfhSTTFlWG7jcTW0rDhXAIwfYgkUAdagQRqIwoQAbQvTHbFeL/ALRscA0HQrheL5L0rEV+&#10;9sKEtj8QlUdK8dfErwhYpoureDLrU2t18mC5jRzuA4GWUENwPY1PoXhPxf8AETxla+JfG9p/Z+m2&#10;DB7XT2UqWPBxtPIGQCS3J4A9gB/7QUUqeHPDeourFra6w49Cyg8/ile1QTR3FvHPEwaORQ6MO4Iy&#10;DWF438LQ+MvCd5o0riN5QGhkPRJF5U/TsfYmvJdF8WfEvwDYL4f1LwhPqsdqvl21xErMNnYb0BDA&#10;cYHB7GgCx+0J/wATG+8KaHD81zc3D7QP9oog/Mn9K9zrxLwX4Q8VeLPHsXjjxtbm0S2GbOzcbWBH&#10;3fk6qoyTzyTjtXttABRRRQAUUUUAFFFFABRRRQAUUUUAFFFFABRRRQAUUUUAFFFFABRRRQAUUUUA&#10;FFFFABRRRQAUUUUAFFFFABRRRQAUUUUAFFFFABRRRQAUUUUAFFc5b61eS/EO+0Rtn2ODT4rhcL82&#10;9nYHJ+gravdQtNPWFru4jhE0qwx7zje7HCqPUk0AW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D+NcrqXgyfU9Tn&#10;vR4r8RWYlIIt7W6VYo8ADCgpxnGfxNAHV15bpvimTStHm0TRIVvvEV7ql8Le2PCwD7RJmWU9o16+&#10;p6Cq/ijT7zSZ7fRdG8WeJdQ8RXhzbWz3ibIl7yzEICsY59ycAVB8PvhqBp13qb+Jdag1S4u547ua&#10;znVFlaOVlz8yE8kE9e9AHeeEvCMPhuGe5uJ2vtavSHvr+QfNK3oPRB0Arpa4w+ALg/8AM7eKh9Lx&#10;P/iKYfh7cn/mefFn/gan/wARQB21FcR/wry5/wCh68Wf+Bqf/EUf8K7uf+h68Wf+Bqf/ABFAHb0V&#10;xH/Cu7n/AKHrxZ/4Gp/8RR/wru5/6HrxZ/4Gp/8AEUAdvRXEf8K7uf8AoevFn/gan/xFH/Cu7n/o&#10;evFn/gan/wARQB29FcR/wru5/wCh68Wf+Bqf/EUf8K7uf+h68Wf+Bqf/ABFAHb0VxH/Cu7n/AKHr&#10;xZ/4Gp/8RR/wru5/6HrxZ/4Gp/8AEUAdvRXEf8K7uf8AoevFn/gan/xFH/Cu7n/oevFn/gan/wAR&#10;QB29FcR/wru5/wCh68Wf+Bqf/EUf8K7uf+h68Wf+Bqf/ABFAHb0VxH/Cu7n/AKHrxZ/4Gp/8RR/w&#10;ru5/6HrxZ/4Gp/8AEUAdvRXEf8K7uf8AoevFn/gan/xFH/Cu7n/oevFn/gan/wARQB29FcR/wru5&#10;/wCh68Wf+Bqf/EUf8K7uf+h68Wf+Bqf/ABFAHb0VxH/Cu7n/AKHrxZ/4Gp/8RR/wru5/6HrxZ/4G&#10;p/8AEUAdvRXEf8K7uf8AoevFn/gan/xFH/Cu7n/oevFn/gan/wARQB29FcR/wru5/wCh68Wf+Bqf&#10;/EUf8K7uf+h68Wf+Bqf/ABFAHb0VxH/Cu7n/AKHrxZ/4Gp/8RR/wru5/6HrxZ/4Gp/8AEUAdvRXE&#10;f8K7uf8AoevFn/gan/xFH/Cu7n/oevFn/gan/wARQB29FcR/wru5/wCh68Wf+Bqf/EUf8K7uf+h6&#10;8Wf+Bqf/ABFAHb0VxH/Cu7n/AKHrxZ/4Gp/8RR/wru5/6HrxZ/4Gp/8AEUAdvRXEf8K7uf8AoevF&#10;n/gan/xFH/Cu7n/oevFn/gan/wARQB29FcR/wru5/wCh68Wf+Bqf/EUf8K8uf+h68Wf+Bqf/ABFA&#10;Hb0VxP8Awr25/wCh58Wf+Bqf/EUv/Cvrn/oePFf/AIGJ/wDEUAdrRXFf8K+uf+h48V/+Bif/ABFH&#10;/Cvrn/oePFf/AIGJ/wDEUAdrRXFf8K+uf+h48V/+Bif/ABFH/Cvrn/oePFf/AIGJ/wDEUAdrRXFf&#10;8K+uf+h48V/+Bif/ABFH/Cvrn/oePFf/AIGJ/wDEUAdrRXE/8K9uf+h48Wf+Bif/ABFJ/wAK8uf+&#10;h58Wf+Bqf/EUAdvRXEf8K8uf+h68Wf8Agan/AMRR/wAK7uf+h68Wf+Bqf/EUAdvRXEf8K7uf+h68&#10;Wf8Agan/AMRR/wAK7uf+h68Wf+Bqf/EUAdvRXEf8K7uf+h68Wf8Agan/AMRR/wAK7uf+h68Wf+Bq&#10;f/EUAdvRXEf8K7uf+h68Wf8Agan/AMRR/wAK7uf+h68Wf+Bqf/EUAdvRXEf8K7uf+h68Wf8Agan/&#10;AMRR/wAK7uf+h68Wf+Bqf/EUAdvRXEf8K7uf+h68Wf8Agan/AMRR/wAK7uf+h68Wf+Bqf/EUAdvR&#10;XEf8K7uf+h68Wf8Agan/AMRR/wAK7uf+h68Wf+Bqf/EUAdvRXEf8K7uf+h68Wf8Agan/AMRR/wAK&#10;7uf+h68Wf+Bqf/EUAdvRXEf8K7uf+h68Wf8Agan/AMRR/wAK7uf+h68Wf+Bqf/EUAdvRXEf8K7uf&#10;+h68Wf8Agan/AMRR/wAK7uf+h68Wf+Bqf/EUAdvRXEf8K7uf+h68Wf8Agan/AMRR/wAK7uf+h68W&#10;f+Bqf/EUAdvRXEf8K7uf+h68Wf8Agan/AMRR/wAK7uf+h68Wf+Bqf/EUAdvRXEf8K7uf+h68Wf8A&#10;gan/AMRR/wAK7uf+h68Wf+Bqf/EUAdvRXEf8K7uf+h68Wf8Agan/AMRR/wAK7uf+h68Wf+Bqf/EU&#10;AdvRXEf8K7uf+h68Wf8Agan/AMRR/wAK7uf+h68Wf+Bqf/EUAdvRXEf8K7uf+h68Wf8Agan/AMRR&#10;/wAK7uf+h68Wf+Bqf/EUAdvRXEf8K7uf+h68Wf8Agan/AMRR/wAK7uf+h68Wf+Bqf/EUAdvRXEf8&#10;K7uf+h68Wf8Agan/AMRR/wAK7uf+h68Wf+Bqf/EUAdvRXEf8K7uf+h68Wf8Agan/AMRR/wAK8uf+&#10;h68Wf+Bqf/EUAdvRXFD4e3I/5njxWf8At8T/AOIqjrXh2Lw9pj31/wCOfFQiUhURbpGeVz0RBsyW&#10;J4AFADtQ1qx8PfErVtQv5CqDSIFSNfmeVjI+FRepYngAVo6JoN7qurp4n8SxBbxR/oGnk7ksUPc9&#10;jKe57dBXnXh/wJqmseP5Z/EetatDfQWUd1ZlbhWnt0d3UIzlcbgBzgcEnB716E3gC4bp428VD6Xi&#10;f/EUAdnRWRoGiS6HbTQyavqWp+ZJvEl/KHZBgDaCAOOM/jWv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Z2uyatHoty2h&#10;wQTaltxAtw+2PJIGWPoBk474xWjRQBzfhHwlH4bt5p7m4a/1m8Ie+v5B80reg9EHQCovAD79Auj/&#10;ANRS9/8ASh66muR+HRz4dvP+wrff+lD0AddRRRQAUUUUAFFFFABRRRQAUUUUAFFFFABRRRQAUUUU&#10;AFFFFABRRRQAUUUUAFFFFABRRRQAUUUUAFFFFABRRRQAUUUUAFFFFABRRRQAUUUUAFFFFABRRRQA&#10;UUUUAFFFFABRRRQAUUUUAFFFFABRRRQAUUUUAFFFFABRRRQAUUUUAFFFFABRRRQAUUUUAFFFFABR&#10;RRQAUUUUAFFFFABRRRQAUUUUAFFFFABRRRQAUUUUAFcppXh2+vddPiDxIY3u4WZNPs423RWaZxuz&#10;/FIwwS2OOgrq6KAOOtGz8XtSX00eD/0a9djXFWR/4vLqo/6g0H/oxq7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kPhx/yLl5/wBhW+/9KHrr65D4b/8AIuXn/YVvv/R70AdfRRRQAUUUUAFFFFABRRRQAUUU&#10;UAFFFFABRRRQAUUUUAFFFFABRRRQAUUUUAFFFFABRRRQAUUUUAFFFFABRRRQAUUUUAFFFFABRRRQ&#10;AUUUUAFFFFABRRRQAUUUUAFFFFABRRRQAUUUUAFFFFABRRRQAUUUUAFFFFABRRRQAUUUUAFFFFAB&#10;RRRQAUUUUAFFFFABRRRQAUUUUAFFFFABRRRQAUUUUAFFFFABRRRQAUUUUAFFFFAHEWX/ACWfVv8A&#10;sDQf+jGrt64iy/5LRq3/AGBoP/RjV29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IfDf8A5Fy8/wCwrff+&#10;j3rr65D4b/8AIuXn/YVvv/R70AdfRRRQAUUUUAFFFFABRRRQAUUUUAFFFFABRRRQAUUUUAFFFFAB&#10;RRRQAUUUUAFFFFABRRRQAUUUUAFFFFABRRRQAUUUUAFFFFABRRRQAUUUUAFFFFABRRRQAUUUUAFF&#10;FFABRRRQAUUUUAFFFFABRRRQAUUUUAFFFFABRRRQAUUUUAFFFFABRRRQAUUUUAFFFFABRRRQAUUU&#10;UAFFFFABRRRQAUUUUAFFFFABRRRQAUUUUAFFFFAHEWX/ACWjVv8AsDQf+jGrt64iy/5LRq3/AGBo&#10;P/RjV29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IfDf8A5Fy8/wCwrff+j3rr65D4b/8AIuXn/YVvv/R7&#10;0AdfRRRQAUUUUAFFFFABRRRQAUUUUAFFFFABRRRQAUUUUAFFFFABRRRQAUUUUAFFFFABRRRQAUUU&#10;UAFFFFABRRRQAUUUUAFFFFABRRRQAUUUUAFFFFABRRRQAUUUUAFFFFABRRRQAUUUUAFFFFABRRRQ&#10;AUUUUAFFFFABRRRQAUUUUAFFFFABRRRQAUUUUAFFFFABRRRQAUUUUAFFFFABRRRQAUUUUAFFFFAB&#10;RRRQAUUUUAFFFFAHEWX/ACWjVv8AsDQf+jGrt64iy/5LRq3/AGBoP/RjV29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IfDf8A5Fy8/wCwrff+j3rr65D4b/8AIuXn/YVvv/R70AdfRRRQAUUUUAFFFFABRRRQ&#10;AUUUUAFFFFABRRRQAUUUUAFFFFABRRRQAUUUUAFFFFABRRRQAUUUUAFFFFABRRRQAUUUUAFFFFAB&#10;RRRQAUUUUAFFFFABRRRQAUUUUAFFFFABRRRQAUUUUAFFFFABRRRQAUUUUAFFFFABRRRQAUUUUAFF&#10;FFABRRRQAUUUUAFFFFABRRRQAUUUUAFFFFABRRRQAUUUUAFFFFABRRRQAUUUUAFFFFAHEWX/ACWj&#10;Vv8AsDQf+jGrt64iy/5LRq3/AGBoP/RjV29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H/AA3/AORcvP8A&#10;sK33/o967CuP+G3/ACLd5/2Fr7/0e9AHYUUUUAFFFFABRRRQAUUUUAFFFFABRRRQAUUUUAFFFFAB&#10;RRRQAUUUUAFFFFABRRRQAUUUUAFFFFABRRRQAUUUUAFFFFABRRRQAUUUUAFFFFABRRRQAUUUUAFF&#10;FFABRRRQAUUUUAFFFFABRRRQAUUUUAFFFFABRRRQAUUUUAFFFFABRRRQAUUUUAFFFFABRRRQAUUU&#10;UAFFFFABRRRQAUUUUAFFFFABRRRQAUUUUAFFFFABRRRQBxFl/wAlo1b/ALA0H/oxq7euHsv+S06t&#10;/wBgaD/0Y1dx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b7UL&#10;PTIBPfXUNtEXWMPM4UFmOAMnuTVhyRGxB5AyKhvbK21Gyms7yFJreZdkkbjIYVydvdz+C5U0rVZn&#10;l0Ob5LLUJDnyCekMx7D+654PQ84yAaHgLVbzW/Ben6hqEiyXMofeyrgHDsBx9AK6SuS+GYx8PdKx&#10;0KyH/wAiNXW0AFFFFABRRRQAUUUUAFFFFABRRRQAUUUUAFZ+kaPa6JaSW1mHEbzyTnccndIxZvwy&#10;TWhRQAUUUUAFFFFABRRRQAUUUUAFFFFABRRRQAUUUUAFFFFABRRRQAUUUUAFFFFABRRRQAUUUUAF&#10;FFFABRRRQAUUUUAFFFFABRRRQAUUUUAFFFFABRRRQAUUUUAFFFFABRRRQAUUUUAFFFFABRRRQAUU&#10;UUAFFFFABRRRQAUUUUAFFFFABRRRQAUUUUAFFFFABRRRQAUUUUAFFFFABRRRQAUUUUAFFFFABRRR&#10;QAUUUUAFFFFABRRRQBmR6HZxeIp9cUSfbJ7dbZzu+XYpJHHrkmtOiigAooooAKKKKACiiigAoooo&#10;AKKKKACiiigAooooAKKKKAKT6tp8erR6VJeQrfyxmVLdmw7IOCQO9Yvj3VrzRvDS3dhL5c5vbWLd&#10;tz8rzIrDHuCRU3ivwna+J7OM+a9nqVs3mWd/DxJA46Eeo9R0NcL4g8U3F14ebw94ijWz8RW1/YsQ&#10;o/d3iC5j/exHuMdR2PFAHrd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JS0UAcxc+CbW6vJrptY12NpXLFItRdUX2AHQVWvPh5pl7YzWt&#10;3qWt3FvIhV4pdRkZWHuK7Cmyf6tvoaAPC/Aukf2ToWnDWdT1WHSL92WzurW+eOOBt5AikA4XOOG6&#10;E8HHGfS28B2jf8xrxB/4M5P8aq/Dy1ttR+GGn2t1Es1vKkqPHIMhh5jcVr+HdL1TRmuLC4u0u9Mj&#10;INjJIxM6Kesb8YYDs2c44I4yQDPPw9sj/wAxvxD/AODOSk/4V5Y/9BvxF/4M5K6+igDkP+FeWP8A&#10;0G/EX/gzko/4V5Y/9BvxF/4M5K6+igDkP+FeWP8A0G/EX/gzko/4V5Y/9BvxF/4M5K6+igDkP+Fe&#10;WP8A0G/EX/gzko/4V5Y/9BvxF/4M5K6+igDkP+FeWP8A0G/EX/gzkpP+Fd2P/Qb8Rf8AgzkrsKKA&#10;OOPw6sT/AMxzxEP+4nJXVWVqtjZQ2qSSyLEoUPM5dzj1Pc1PRQAjfdODjjrXzB8MvhXZ/EbQr7Wt&#10;U1e+juFvGgOzaxbCI24lskn5v0r6fb7p+leP/s4H/i3+oD/qKyf+ioqAKv8AwzZoP/Qc1L/vlP8A&#10;Ck/4Zs0L/oO6j/3wn+Fe2UUAeJ/8M2aF/wBB3Uf++E/wpw/Zu0Af8xzU/wABH/hXtVFAHzB4a+EW&#10;na38QPEnh+bVLyO30gqIpEVd77umc8cD0H5V2h/Zt0H/AKDmpf8AfMf+FXvh82fjb4/Hun6GvXaA&#10;PE/+GbNC/wCg7qP/AHwn+FJ/wzZof/Qd1H/vhP8ACvbaKAPEv+GbND/6Duo/98J/hR/wzZof/Qd1&#10;H/vhP8K9tooA8S/4Zs0P/oO6j/3wn+FH/DNmh/8AQd1H/vhP8K9tooA8S/4Zs0P/AKDuo/8AfCf4&#10;Uf8ADNmh/wDQd1H/AL4T/CvbaKAPEv8AhmzQ/wDoO6j/AN8J/hR/wzZof/Qd1H/vhP8ACvbaKAPE&#10;v+GbND/6Duo/98J/hR/wzZof/Qd1H/vhP8K9tooA8S/4Zs0P/oO6j/3wn+FH/DNmh/8AQd1H/vhP&#10;8K9tooA8S/4Zs0P/AKDuo/8AfCf4Uf8ADNmh/wDQd1H/AL4T/CvbaKAPEv8AhmzQ/wDoO6j/AN8J&#10;/hR/wzZof/Qd1H/vhP8ACvbaKAPEv+GbND/6Duo/98J/hR/wzZof/Qd1H/vhP8K9tooA8S/4Zs0P&#10;/oO6j/3wn+FH/DNmh/8AQd1H/vhP8K9tooA8S/4Zs0P/AKDuo/8AfCf4Uf8ADNmh/wDQd1H/AL4T&#10;/CvbaKAPEv8AhmzQ/wDoO6j/AN8J/hR/wzZof/Qd1H/vhP8ACvbaKAPEv+GbND/6Duo/98J/hR/w&#10;zZof/Qd1H/vhP8K9tooA8S/4Zs0P/oO6j/3wn+FH/DNmh/8AQd1H/vhP8K9tooA8S/4Zs0P/AKDu&#10;o/8AfCf4Uf8ADNmh/wDQd1H/AL4T/CvbaKAPEv8AhmzQ/wDoO6j/AN8J/hR/wzZof/Qd1H/vhP8A&#10;CvbaKAPEv+GbND/6Duo/98J/hR/wzZof/Qd1H/vhP8K9tooA8S/4Zs0P/oO6j/3wn+FH/DNmh/8A&#10;Qd1H/vhP8K9tooA8S/4Zs0P/AKDuo/8AfCf4Uf8ADNmh/wDQd1H/AL4T/CvbaKAPEv8AhmzQ/wDo&#10;O6j/AN8J/hR/wzZof/Qd1H/vhP8ACvbaKAPEv+GbND/6Duo/98J/hR/wzZof/Qd1H/vhP8K9tooA&#10;8S/4Zs0P/oO6j/3wn+FH/DNmh/8AQd1H/vhP8K9tooA8S/4Zs0P/AKDuo/8AfCf4Uf8ADNmh/wDQ&#10;d1H/AL4T/CvbaKAPEv8AhmzQ/wDoO6j/AN8J/hR/wzZof/Qd1H/vhP8ACvbaKAPEv+GbND/6Duo/&#10;98J/hR/wzZof/Qd1H/vhP8K9tooA8S/4Zs0P/oO6j/3wn+FH/DNmh/8AQd1H/vhP8K9tooA8S/4Z&#10;s0P/AKDuo/8AfCf4Uf8ADNmh/wDQd1H/AL4T/CvbaKAPEv8AhmzQ/wDoO6j/AN8J/hR/wzZof/Qd&#10;1H/vhP8ACvbaKAPEv+GbND/6Duo/98J/hR/wzZof/Qd1H/vhP8K9tooA8S/4Zs0P/oO6j/3wn+FH&#10;/DNmh/8AQd1H/vhP8K9tooA8S/4Zs0P/AKDuo/8AfCf4Uf8ADNmh/wDQd1H/AL4T/CvbaKAPEv8A&#10;hmzQ/wDoO6j/AN8J/hR/wzZof/Qd1H/vhP8ACvbaKAPEv+GbND/6Duo/98J/hR/wzZof/Qd1H/vh&#10;P8K9tooA8S/4Zs0P/oO6j/3wn+FH/DNmh/8AQd1H/vhP8K9tooA8S/4Zs0P/AKDuo/8AfCf4Uf8A&#10;DNmh/wDQd1H/AL4T/CvbaKAPEv8AhmzQ/wDoO6j/AN8J/hR/wzZof/Qd1H/vhP8ACvbaKAPEv+Gb&#10;ND/6Duo/98J/hR/wzZof/Qd1H/vhP8K9tooA8S/4Zs0P/oO6j/3wn+FL/wAM2aF/0HdR/wC+E/wr&#10;2yigDxYfs3aAP+Y5qn4CP/CuJ8AfCHTvFtz4hivNVvIl0y+a0j8lV+cAkbjnPoOBX0/XkfwRbdfe&#10;Nv8AsMOf1agCgf2bdB7a5qX4rH/hSf8ADNmhf9B3Uf8AvhP8K9sooA8T/wCGbNC/6Duo/wDfCf4U&#10;v/DNmg/9BzUv++U/wr2uigDwX4Z6Cvg746654btLy4ms4NOD/vGxvYiFskDjI3kD2r3qvHNB/wCT&#10;pPE//YMT/wBF21ex0AFFFFABRRRQAUUUUAFFFFABRRRQAUUUUAFFFFABUN3bi7s5rZnkjWVCheNt&#10;rKCMZB7H3qaigDk18BWidNb8Q499Ukrjvid8PrAeGY76K/1J9Rhu7eO2uLm7aUQmSZEJwfrnjuBX&#10;rtcf8TDjwgvvqNjx6/6THQBzfhfT1ur2Tw74i1PXbXxDbJuIGpSCO7j/AOesR7j1HUGupbwFaN11&#10;vxD/AODOSrfivwrb+JrGMCZ7TUrV/Nsr6L/WW8g7j1U916EVoaINVXRrVdbNs2pKmJ2tSfLYjuMg&#10;HkYNAGAfh7ZH/mN+If8AwZyUf8K8sf8AoN+Iv/BnJXX0UAch/wAK8sf+g34i/wDBnJR/wryx/wCg&#10;34i/8GcldfRQByH/AAryx/6DfiL/AMGclH/CvLH/AKDfiL/wZyV19FAHIf8ACvLH/oN+Iv8AwZyU&#10;f8K8sf8AoN+Iv/BnJXX0UAch/wAK8sf+g34i/wDBnJSj4fWQ/wCY34h/8GclddRQBzlj4OtrC7iu&#10;U1bW5WjbcEm1B3RvYqeCK8m8deGY/G/x4j0C+vrqG1/s4Sp5bA7CATwDwM9698ryCX/k6CD/ALBJ&#10;/wDQTQBT/wCGbNB/6Dmpf98x/wCFH/DNmg/9BzUv++U/wr2uqGr6vaaJp73l2z7QQiRxruklc8Ki&#10;L/ExPAFAHi+p/s/+GdJszc3Wv6mF3BERI0Z5HPCqqgZLE9qdpn7ONhJYrJqWs30Vw5LeVGE/dr2U&#10;nkFgOpHGc49a9X0rTby6vF1nWkVbzB+zWgYMtmh7ZHDSEfeb8Bx13qAPmDx58I9O8Kap4ZtLTVby&#10;UatffZZWlC5QFkG5cY/vHr7V2p/Zu0A/8xzU/wARH/hVz40HHiT4f/8AYXB/8fir16gDxP8A4Zs0&#10;L/oO6j/3wn+FJ/wzZof/AEHdR/74T/CvbaKAPEv+GbND/wCg7qP/AHwn+FH/AAzZof8A0HdR/wC+&#10;E/wr22igDxL/AIZs0P8A6Duo/wDfCf4Uf8M2aH/0HdR/74T/AAr22igDxP8A4Zs0P/oO6j/3wn+F&#10;H/DNmhf9B3Uf++E/wr2yigDw+5/Zw0KK1mkXXNR3IhYZRMcD6Vq/s73M9x8O7sTTSSiLUpI4w7k7&#10;FEUR2jPQZJ49zXqd8cafcn/pk38jXk/7OP8AyTzUP+wrJ/6KioA9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ZJ/qn/wB00+mS/wCp&#10;f/dNAHI/C05+HWlfST/0Y1djXHfCz/knOlfST/0Y1djQAUUUUAFFFFABRRRQAUUUUAFFFFABRRRQ&#10;A1/uN9K8f/Zw/wCRB1H/ALCj/wDoqKvYH+430NeP/s4f8iDqP/YUf/0VFQB7FRRRQAUUUUAeP/Dw&#10;/wDF7/H31X/0KvYK8e+Hn/Jb/H31X/0KvYaACiiigAooooAKKKKACiiigAooooAKKKKACiiigAoo&#10;ooAKKKKACiiigAooooAKKKKACiiigAooooAKKKKACiiigAooooAKKKKACiiigAooooAKKKKACiii&#10;gAooooAKKKKACiiigAooooAKKKKACiiigAooooAKKKKACiiigAooooAKKKKACiiigAooooAKKKKA&#10;CiiigAooooAKKKKACvIPgcf9O8a/9hY/zevX68f+Bv8Ax/eNf+wqf5vQB7BRRRQAUUUUAeOaD/yd&#10;J4n/AOwYn/ou2r2OvHNC/wCTpPE//YMT/wBF21ex0AFFFFABRRRQAUUUUAFFFFABRRRQAUUUUAFc&#10;Pr/xc8F+HZnt7nV1nuU6w2iGUg+hI+UH6msr45+I7zQPAfk2ErQ3GoTi28xDgqmCWwexOMfQmtLw&#10;h8JvDHhfTII5dPt9Q1AKPOu7mMOWbvtB4VfQenUnrQBzn/DRvg/dj+z9bxnG7yIsf+jK6PQfjF4K&#10;1+dLeHVfstw5wsV5GYsn/e+7+tdX/YOj4x/ZNhjGMfZk/wAK5nxV8LPC3ifT54zpdtZ3jIRFdW0Y&#10;jZGxwSFwGHsaAO2rjvib/wAiev8A2EbL/wBKY6wfgjrWpX/he+0rVZGkudHu2tN7NklQOBnvggj6&#10;Yre+Jv8AyJ6/9hGy/wDSmOgDsaKKKACiiigAooooAKKKKACiiigAooooAK8fm/5Oht/+wUf/AEFq&#10;9grxbVtQt9L/AGlYbm5Y7f7K2qiAs8jFWwqqOSx7AUAeuatqtro1g95ds20EKiIu55XPCoi9WYng&#10;CsjSdHvLzUF13XkUXoB+y2atuSyU+/RpD3YfQcdbGnaXc3V6msayifbACLe2U7ktFPbP8Tkfeb8B&#10;xydygAoorO1DUXhlWysoxPfyDKoThY1/vuey+3Unp3IAPLvjVJGfFHgGPzE8xdUDFN3zAF48H6cH&#10;mvYq8W+LVgln4h8Ac+bPJq4aaZx80jb4uT7eg7AYFe00AFFFFABRRRQAUUUUAFFFFAFbUP8AkGXX&#10;/XF/5GvKP2cf+Seah/2FZP8A0VFXq+o/8gy7/wCuL/8AoJryj9nH/knmof8AYVk/9FRUAe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l/1L/7pp9Ml/1L/wC6aAOQ+Ff/ACTnSvpJ/wCjGrsq434V/wDJOdK+kn/oxq7KgAooooAKKKKA&#10;CiiigAooooAKKKKACiiigBH+430rx/8AZw/5EDUf+wo//oqKvYH+430rx/8AZw/5EDUf+wo//oqK&#10;gD03xFr9j4Y0C81nUXZbW1TcwUZZj0CgepJAH17VxVinxK8XW66mdVtPCFpKqvbWaWa3k5U55lL4&#10;CnoQBz2IBHPY+IfDVh4nisIdR8xobO9jvBEpG2VkBwrgg5XnJHfArzz4taX4rvNYs5tMi1e60kWb&#10;xxwaXdeU0V7uJjlkA5ZAdh68bScj+IA6DSPFet6NrFnoHjiCzjuLz5bLVLNm+z3Mn/PJgwGyQ9R2&#10;boO2e7ryfx3DfwfDvwhpd7N53il7+xS1mkmJKXa/ekYryygbgTz94HrXrFAHj/w9/wCS3+Pvqv8A&#10;6FXsFeQfD3/kt/j76r/6FXr9ABRRRQAUUUUAFFFFABRRRQAUUUUAFFFFABRRRQAUUUUAFFFFABRR&#10;RQAUUUUAFFFFABRRRQAUUUUAFFFFABRRRQAUUUUAFFFFABRRRQAUUUUAFFFFABRRRQAUUUUAFFFF&#10;ABRRRQAUUUUAFFFFABRRRQAUUUUAFFFFABRRRQAUUUUAFFFFABRRRQAUUUUAFFFFABRRRQAUUUUA&#10;FFFFABXj/wADf+P3xr/2FT/N69gryD4G/wDH741/7Cx/m9AHr9Z2uWepX+kTW2kaqNLvXK7Ls2yz&#10;+Xggn5GIByMjn1ql4y8TL4P8NT63JZS3cNu6CVImAZVZgpYZ64yOP5dawfHHhbUfGmr6Bbx3ksfh&#10;sLO9+1rdeW7koPKI4O4A/UcmgCK08WeJPDviix0Txnb2MlrqTeXYatYBkj83nEcquflZh0x7AZ5K&#10;+g15J8RdPvNG+Bw0bU9Tk1bWnnggtrgoTLPMZwyhep3BARnOTg+tet0AeOaD/wAnSeJ/+wYn/ou2&#10;r2OvHNB/5Ok8T/8AYMT/ANF21ex0AFFFFABRRRQAUUUUAFFFFABRRRQAUUUUAcV8U/Bs/jbwZLYW&#10;Tot9BILi33nAZgD8pPbIJ59cVx2hfHGLS4I9L8c6ZfafqsChJJlhysmONxXgqT7AjrjHSvZqq3mm&#10;2GopsvrK2ulxjbPErjH4igDhh8cPh8R/yG3+n2Ob/wCIrB1r462N7G+m+DNNvtV1WcFIX8kqiE8B&#10;sfeODjjAHvXff8IB4P8AM3/8IvpG7Oc/Y06/lVLwh4l8O6rreuaNoultZTaRN5Fyfs8caOQzL8u0&#10;kkZQ9QO1AFP4TeDrzwf4UdNUbOp307XNyN2dhPAXPc4GSfU1b+Jv/Inr/wBhGy/9KY67GuO+J3/I&#10;nr/2EbL/ANKY6AOxooooAKKKKACiiigAooooAKKKKACiiigArwbxnr0nhf8AaCg1cabLfQQaYrXK&#10;wrueOH5g8i/7o5PtnkZyPea8ivJ4bX9pNbi5mjhgh0NnkkkYKqKNxJJPAAGTmgD1LTNTstZ0231H&#10;TrmO5s7hN8UsZ4Yf0PYg8ggg1br5n0TS/D15qOu3z+CPE+p6VdX8smmTaXDJHD5OSOACnH4cDjjF&#10;b+haZoEfiiyXRvAPiyy1aN1khmv3kjhh+YKXf58lBySP4gMd6APZtS1KSGVbGwjE2oSrlVP3Il/v&#10;ueyj06k8DuRNp2npp8DAyNNcStvnnYfNI3r7DsB2FGm6bHp0LAO808p3TTyfelb1Pp7AcAVxfxNs&#10;9KvDpg1Pwx4g1tV8zy/7JLYiJ253hWHXjBPoaAMX4yrnxF8P/wDsMqP/AB+OvW6+UvHOnaFBqHh1&#10;LDwd4n06N7srPHf7w9yuU+SLLt83XpjqOvbsZtF8I4/5Jn49P4S//HTQB75RXjfgPTPD1r4xtZtO&#10;8C+LtLuAsgW71BZBAgKtndlyDnoOvJB969koATPIGKWvOdcsby5+OHha+tdP1A29raXKXl6A32fa&#10;yNsTPTcGPPrleu3j0agAooooAKKKKAK2o/8AIMu/+uL/APoJryj9nH/knmof9hWT/wBFRV6vqP8A&#10;yDLv/ri//oJryj9nH/knmof9hWT/ANFRUAe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Ml/wBS/wDumn0yX/Uv/umgDkPhX/yTnSvp&#10;J/6MauyrjfhX/wAk50r6Sf8Aoxq7KgAooooAKKKKACiiigAooooAKKKKACiiigBr/cb6GvH/ANnD&#10;/kQdR/7Cj/8AoqKvYH/1bfQ14/8As4f8iFqX/YUf/wBFRUAexVleIf8AhIP7M/4pttMF+HHGpLIY&#10;inf7hyD09a1aKAOL8OeC76DXB4k8U6qNV1xVaO3Ecey3s0bqsS9cnkFjyRx6k9pRRQB4/wDD3/kt&#10;/j76r/6FXsFePfDz/kt/j76j/wBCr2GgAooooAKKKKACiiigAooooAKKKKACiiigAooooAKKKKAC&#10;iiigAooooAKKKKACiiigAooooAKKKKACiiigAooooAKKKKACiiigAooooAKKKKACiiigAooooAKK&#10;KKACiiigAooooAKKKKACiiigAooooAKKKKACiiigAooooAKKKKACiiigAooooAKKKKACiiigAooo&#10;oAKKKKACiiigAryD4G/8fvjX/sKn+b16/Xj/AMDf+P7xr/2FT/N6APW7q1t760ltbqGOe3mQpJFI&#10;oZXU9QQeoqjoGhWfhvRLfSdPMv2W33CMTSFyASTjJ7DOB7Vp0UAcFp3w+u7zxJb+JPGGsf2vqFo7&#10;NZW0UQjtbTJyCqcksMA7ic8DOSoNd7RRQB45oP8AydJ4n/7Bif8Aou2r2OvHNC/5Ok8T/wDYMT/0&#10;XbV7HQAUUUUAFFFFABRRRQAUUUUAFFFFABRRRQBx3xI8G3fjTw8lpYapJYXkEnnRMCQrnBG1scge&#10;/b0NfPuh+F7z/hIpfD/inxTqfh3UtwEImQvDL9JPMA57dvftX1nWD4r8H6N4y0trHV7YSDB8qZeJ&#10;Ij6qf6dD3FAHmn/Ch9R/6H7UP+/Df/Ha4Pwf8MrrxH4r8UaVB4luLB9IuTC06RFjP87ruI3jB+XP&#10;U9TXewa74p+EN1HY+JPN1rwqzhINSRcyW47Bvb2P4E9Kr/BHUINT8fePb22bdBd3XnxHGMq0spB/&#10;IigDv/h94Hn8D6feWs+tzaq1xKJA8sZTZgYwAWaj4nf8iev/AGEbL/0pjrsa434nf8iev/YRsv8A&#10;0ojoA7KiiigAooooAKKKKACiiigAooooAKKKKACvCPF3hiy8XftEWul6i0osv7OSWaONtplC7iEJ&#10;7AnGcc+mDyPd68Y1OS8T9piAWUKyTNpW0FzhI/lb5m7kA9hyfbrQB6tcz/YoodP0yCL7RsCwwhcR&#10;woONzAdFHYDGcYHqJ7GxWyjbLtLPId0sz/ekb+g9AOBSWNillG3ztNPId007/ekb1PoPQDgdqt0A&#10;FFFYTzS+IZjBbO0WlRtiedThrkjqiHsv95u/QeoAPNvi7ffafFngEQpm3TWAPOzw7CSLIX1A9fy7&#10;17NXj3xmVYvEPw9SMBEXVQFVRgAB4sYFew0AFFFFABRRRQAUUUUAFFFFAFbUf+QZd/8AXF//AEE1&#10;5R+zj/yTzUP+wrJ/6Kir1fUf+QZd/wDXF/8A0E15R+zj/wAk81D/ALCsn/oqKgD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kv+pf&#10;/dNPpkv+pf8A3TQByHwr/wCSc6V9JP8A0Y1dlXG/Cv8A5JzpX0k/9GNXZUAFFFFABRRRQAUUUUAF&#10;FFFABRRRQAUUUUANf/Vt9DXj/wCzh/yIWpf9hR//AEVFXsD/AHG+leP/ALOH/Ig6j/2FH/8ARUVA&#10;HsVFFFABRRRQB4/8PP8Akt/j7/eX/wBCr2CvIvh8uPjb4/P+0n6mvXaACiiigAooooAKKKKACiii&#10;gAooooAKKKKACiiigAooooAKKKKACiiigAooooAKKKKACiiigAooooAKKKKACiiigAooooAKKKKA&#10;CiiigAooooAKKKKACiiigAooooAKKKKACiiigAooooAKKKKACiiigAooooAKKKKACiiigAooooAK&#10;KKKACiiigAooooAKKKKACiiigAooooAKKKKACvIPgd/x/eNf+wsf5vXr9eR/BJdt/wCNv+ww4/Vq&#10;APXKKKKACiiigDxzQv8Ak6TxP/2DE/8ARdtXsdeOaD/ydJ4o/wCwYn/ou2r2OgAooooAKKKKACii&#10;igAooooAKKKKACiiigAooooAiurW3vbWW1uoY5reVSkkcihlYHsQaw/Dngfw54Rnup9C00Wcl0AJ&#10;iJpHDAEkcMxA6npiuhooAK474nf8iev/AGEbL/0pjq34lu9d0e5g1iwU32lwoVvtOSMebtznzYz1&#10;LDuueR05rL8c6lZav4Atb+xnWe1nv7F45EPBH2mP/wCvxQB3VFFFABRRRQAUUUUAFFFFABRRRQAU&#10;UUUAFePy/wDJ0MH/AGCj/wCgmvYK8gl/5Ogg/wCwSf8A0FqAPX6KKw7kP4hZrWGVo9KBK3EyHDXH&#10;rGh7L2Zh7gHqQAQzvL4nla2tpHi0dTtuJ0bDXRHWND2TszDr0HcjfiijgiSKJFjjQBVRRgKB0AFE&#10;UUcESRRRrHGgCqiDAUDoAOwp9AHj3xs/5GTwB/2FP/Z4q9hryD404/4ST4f5/wCgt/7PFXr9ABRR&#10;RQAUUUUAFFFFABRRRQBW1H/kGXf/AFxf/wBBNeUfs4/8k81D/sKyf+ioq9X1H/kGXf8A1xf/ANBN&#10;eUfs4/8AJPNQ/wCwrJ/6KioA9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ZL/qX/3TT6ZL/qX/AN00Ach8K/8AknOlfST/ANGNXZVx&#10;vwr/AOSc6V9JP/RjV2VABRRRQAUUUUAFFFFABRRRQAUUUUAFFFFACP8Acb6V4/8As4f8iBqP/YUf&#10;/wBFRV7A/wBxvpXj37OH/Ig6j/2FH/8ARUVAHa+JvE/iPR9SS30nwXc6xAYwxuI7xIlDEn5cEE8f&#10;h1rE/wCE+8cf9Evvf/BlH/8AEV6RRQB5wPHvjc/80wvf/BlH/wDE10PhjxBr2s3U8Wr+ErjRY40D&#10;JLJdJKHOfu4XBHr/AJ56aigD50TxVrPhb4y+MpNF8N3GuSTyKJI4FctGBg5+VW4ye4rpD8XPHfb4&#10;W6r/AN+p/wD41Vv4fN/xev4gL1y0Zz+NeuUAeK/8Lb8f/wDRL9T/AO/M/wD8bo/4W34//wCiX6n/&#10;AN+J/wD43XtVFAHiv/C2/H//AES/U/8AvxP/APG6P+Ft+P8A/ol+p/8Afif/AON17VRQB4r/AMLb&#10;8f8A/RL9T/78T/8Axuj/AIW34/8A+iX6n/34n/8Ajde1UUAeK/8AC2/H/wD0S/U/+/E//wAbo/4W&#10;34//AOiX6n/34n/+N17VRQB4r/wtvx//ANEv1P8A78T/APxuj/hbfj//AKJfqf8A34n/APjde1UU&#10;AeK/8Lb8f/8ARL9T/wC/E/8A8bo/4W34/wD+iX6n/wB+J/8A43XtVFAHiv8Awtvx/wD9Ev1P/vxP&#10;/wDG6P8Ahbfj/wD6Jfqf/fif/wCN17VRQB4r/wALb8f/APRL9T/78T//ABuj/hbfj/8A6Jfqf/fi&#10;f/43XtVFAHiv/C2/H/8A0S/U/wDvxP8A/G6P+Ft+P/8Aol+p/wDfif8A+N17VRQB4r/wtvx//wBE&#10;v1P/AL8T/wDxuj/hbfj/AP6Jfqf/AH4n/wDjde1UUAeK/wDC2/H/AP0S/U/+/E//AMbo/wCFt+P/&#10;APol+p/9+J//AI3XtVFAHiv/AAtvx/8A9Ev1P/vxP/8AG6P+Ft+P/wDol+p/9+J//jde1UUAeK/8&#10;Lb8f/wDRL9T/AO/E/wD8bo/4W34//wCiX6n/AN+J/wD43XtVFAHiv/C2/H//AES/U/8AvxP/APG6&#10;P+Ft+P8A/ol+p/8Afif/AON17VRQB4r/AMLb8f8A/RL9T/78T/8Axuj/AIW34/8A+iX6n/34n/8A&#10;jde1UUAeK/8AC2/H/wD0S/U/+/E//wAbo/4W34//AOiX6n/34n/+N17VRQB4r/wtvx//ANEv1P8A&#10;78T/APxuj/hbfj//AKJfqf8A34n/APjde1UUAeK/8Lb8f/8ARL9T/wC/E/8A8bo/4W34/wD+iX6n&#10;/wB+J/8A43XtVFAHiv8Awtvx/wD9Ev1P/vxP/wDG6P8Ahbfj/wD6Jfqf/fif/wCN17VRQB4r/wAL&#10;b8f/APRL9T/78T//ABuj/hbfj/8A6Jfqf/fif/43XtVFAHiv/C2/H/8A0S/U/wDvxP8A/G6P+Ft+&#10;P/8Aol+p/wDfif8A+N17VRQB4r/wtvx//wBEv1P/AL8T/wDxuj/hbfj/AP6Jfqf/AH4n/wDjde1U&#10;UAeK/wDC2/H/AP0S/U/+/E//AMbo/wCFt+P/APol+p/9+J//AI3XtVFAHiv/AAtvx/8A9Ev1P/vx&#10;P/8AG6P+Ft+P/wDol+p/9+J//jde1UUAeK/8Lb8f/wDRL9T/AO/E/wD8bo/4W34//wCiX6n/AN+J&#10;/wD43XtVFAHiv/C2/H//AES/U/8AvxP/APG6P+Ft+P8A/ol+p/8Afif/AON17VRQB4r/AMLb8f8A&#10;/RL9T/78T/8Axuj/AIW34/8A+iX6n/34n/8Ajde1UUAeK/8AC2/H/wD0S/U/+/E//wAbo/4W34//&#10;AOiX6n/34n/+N17VRQB4r/wtvx//ANEv1P8A78T/APxuj/hbfj//AKJfqf8A34n/APjde1UUAeK/&#10;8Lb8f/8ARL9T/wC/E/8A8bo/4W34/wD+iX6n/wB+J/8A43XtVFAHiv8Awtvx/wD9Ev1P/vxP/wDG&#10;6P8Ahbfj/wD6Jfqf/fif/wCN17VRQB4r/wALb8f/APRL9T/78T//ABuj/hbfj/8A6Jfqf/fif/43&#10;XtVFAHiv/C2/H/8A0S/U/wDvxP8A/G6P+Ft+P/8Aol+p/wDfif8A+N17VRQB4r/wtvx//wBEv1P/&#10;AL8T/wDxuj/hbfj/AP6Jfqf/AH4n/wDjde1UUAeK/wDC2/H/AP0S/U/+/E//AMbo/wCFt+P/APol&#10;+p/9+J//AI3XtVFAHiv/AAtvx/8A9Ev1P/vxP/8AG6P+Ft+P/wDol+p/9+J//jde1UUAeK/8Lb8f&#10;/wDRL9T/AO/E/wD8bo/4W34//wCiX6n/AN+J/wD43XtVFAHiv/C2/H//AES/U/8AvxP/APG6P+Ft&#10;+P8A/ol+p/8Afif/AON17VRQB4r/AMLb8f8A/RL9T/78T/8AxulHxc8fd/hdqn/fmf8A+N17TRQB&#10;4wPi547/AOiWat/37n/+NVz3wl8T+IbV/Esun+DrjUmub/zphHcpCIGO7KEP1x/+uvoivJfgo26/&#10;8bk9TrLk/m1AHT6H4r8UajrMNnqPgS7021fO+7a+jkWPAyMgAE56cetdnRRQByXibxR4i0fUkttJ&#10;8GXWswGMMbmO7SJQxP3cEE/yrJTxz42br8Mr0f8AcSi/qK9DooA8N8DX17qP7RniC61DTJNMupNM&#10;HmWjyrIY8C3Ayy8HIAP417lXjmhf8nSeJ/8AsGJ/6Ltq9joAKKKKACiiigAooooAKKKKACiiigAo&#10;oooAKKKKACoLuaS3sp5oYGuJY42dIUIBkIBIUE8ZPSp6KAOTTxP4ibGfBF+Prdwf/FV5p48/tvRb&#10;SXUbPw5d2Oi3F5bz6haPNE6+YsyMHjCsSrMwAOODkH1r3euQ+Jf/ACKK/wDYRsf/AEpjoAZp/jXV&#10;NW02DULDwleT2s67o5Fu4MMP++vXI/Cpj4o8RD/mR7//AMC4P/iqqapp974O1CbXtCt3uNLmffqe&#10;lxDkHvPCP73dl/iHvXWaZqdnrGnQahYTpPazrujkQ5BFAHN/8JX4j/6EXUf/AALg/wDiqT/hK/Ef&#10;/Qiaj/4Fwf8AxVdhRQBx/wDwlfiP/oRNR/8AAuD/AOKo/wCEr8R/9CJqP/gXB/8AFV2FFAHH/wDC&#10;V+I/+hE1H/wLg/8AiqP+Er8R/wDQiaj/AOBcH/xVdhRQBx//AAlfiP8A6ETUf/AuD/4qj/hK/Ef/&#10;AEImo/8AgXB/8VXYUUAcf/wlfiP/AKETUf8AwLg/+KpR4q8Rn/mRdRH/AG9wf/FV19FAHOWWv63c&#10;3cUVx4TvbWN2AaV7mFgg9SA2T+FeY+OX8UeHfjRF4m0fwxfavALAQ/uIHdTkMD8yA4IOOte40UAe&#10;F6h8T/H9/CsH/CtdWihZ/wB8Ehn3SJ/dz5fGe59OOOtWY/ix47hjWOP4WakkaLtVFgnAUDoB+76V&#10;7XRQB4t/wtvx9/0S7VP+/M//AMbpR8XPHnf4W6qfpFP/APGq9oooA+Y/E/i3xV4n8deEzr3h660S&#10;yi1KH7NDNA67m8xNx3Oo3H8OBj6n6cryL40NjxH8P/8AsLg/+PxV67QAUUUUAFFFFABRRRQAUUUU&#10;AVtR/wCQZd/9cX/9BNeUfs4/8k81D/sKyf8AoqKvV9R/5Bl3/wBcX/8AQTXlH7OP/JPNQ/7Csn/o&#10;qKgD2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kv8AqX/3TT6ZL/qX/wB00Ach8K/+Sc6V9JP/AEY1dlXG/Cv/AJJzpX0k/wDRjV2V&#10;ABRRRQAUUUUAFFFFABRRRQAUUUUAFFFFADX/ANW30NeP/s4f8iDqX/YUf/0VFXsD/wCrb6GvH/2c&#10;P+RC1L/sKP8A+ioqAPYqKKKACiiigDx/4en/AIvd4+/3l/8AQq9grx74ef8AJb/H31H/AKFXsNAB&#10;RRRQAUUUUAFFFFABRRRQAUUUUAFFFFABRRRQAUUUUAFFFFABRRRQAUUUUAFFFFABRRRQAUUUUAFF&#10;FFABRRRQAUUUUAFFFFABRRRQAUUUUAFFFFABRRRQAUUUUAFFFFABRRRQAUUUUAFFFFABRRRQAUUU&#10;UAFFFFABRRRQAUUUUAFFFFABRRRQAUUUUAFFFFABRRRQAUUUUAFFFFABXkPwPOb7xt/2Fm/m9evV&#10;4/8AA3/j+8a/9hU/zegD2CiiigAooooA8c0H/k6TxP8A9gxP/RdtXsdeOaF/ydJ4n/7Bif8Aou2r&#10;2OgAooooAKKKKACiiigAooooAKKKKACiiigAooooAKKKKACuO+Jpx4QX/sI2X/pTHXY1xvxP/wCR&#10;PT/sI2X/AKUR0AdlTI40iQJGioo6BRgU+igAooooAKKKKACiiigAooooAKKKKACiiigAooooAKKK&#10;KAPHvjYceJPAH/YU/wDZ4q9hrx342/8AIyeAP+wof/Q4q9ioAKKKKACiiigAooooAKKKKAK2o/8A&#10;IMu/+uL/APoJryj9nH/knmof9hWT/wBFRV6vqP8AyDLv/ri//oJryj9nH/knmof9hWT/ANFRUAe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l/wBS/wDumn0yX/Uv/umgDkPhX/yTnSvpJ/6MauyrjfhX/wAk50r6Sf8Aoxq7KgAooooA&#10;KKKKACiiigAooooAKKKKACiiigBr/wCrb6GvH/2cP+RC1L/sKP8A+ioq9gf/AFbfQ14/+zh/yIWp&#10;f9hR/wD0VFQB7FRRRQAUUUUAePfDz/kuHj76j/0KvYa8e+Hn/JcPH31H/oVew0AFFFFABRRRQAUU&#10;UUAFFFFABRRRQAUUUUAFFFFABRRRQAUUUUAFFFFABRRRQAUUUUAFFFFABRRRQAUUUUAFFFFABRRR&#10;QAUUUUAFFFFABRRRQAUUUUAFFFFABRRRQAUUUUAFFFFABRRRQAUUUUAFFFFABRRRQAUUUUAFFFFA&#10;BRRRQAUUUUAFFFFABRRRQAUUUUAFFFFABRRRQAUUUUAFeP8AwN/4/vGv/YVP83r2CvH/AIG/8f3j&#10;X/sKn+b0AewUUUUAFFFFAHjmhf8AJ0nif/sGJ/6Ltq9jrxzQv+TpPE//AGDE/wDRdtXsdABRRRQA&#10;UUUUAFFFFABRRRQAUUUUAFFFFABRRRQAUUUUAFcb8T/+RPT/ALCNl/6UR12Vcb8T/wDkT0/7CNl/&#10;6UR0AdlRRRQAUUUUAFFFFABRRRQAUUUUAFFFFABRRRQAUUUUAFFFFAHjvxt/5GTwB/2Ez/6HFXsV&#10;eO/G3/kZPAH/AGEz/wChxV7FQAUUUUAFFFFABRRRQAUUUUAVtR/5Bl3/ANcX/wDQTXlH7OP/ACTz&#10;UP8AsKyf+ioq9X1H/kGXf/XF/wD0E15R+zj/AMk81D/sKyf+ioqAP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S/6l/8AdNPpkv8A&#10;qX/3TQByHwr/AOSc6V9JP/RjV2Vcb8K/+Sc6V9JP/RjV2VABRRRQAUUUUAFFFFABRRRQAUUUUAFF&#10;FFADX/1bfQ14/wDs4f8AIhal/wBhR/8A0VFXsD/6tvoa8f8A2cP+RC1L/sKP/wCioqAPYqKKKACi&#10;iigDx74ef8lw8ffUf+hV7DXj3w8/5Lh4++o/9Cr2GgAooooAKKKKACiiigAooooAKKKKACiiigAo&#10;oooAKKKKACiiigAooooAKKKKACiiigAooooAKKKKACiiigAooooAKKKKACiiigAooooAKKKKACii&#10;igAooooAKKKKACiiigAooooAKKKKACiiigAooooAKKKKACiiigAooooAKKKKACiiigAooooAKKKK&#10;ACiiigAooooAKKKKACiiigArx/4G/wDH941/7Cp/m9ewV4/8Df8Aj+8a/wDYVP8AN6APYKKKKACi&#10;iigDxzQv+TpPE/8A2DE/9F21ex145oX/ACdJ4n/7Bif+i7avY6ACiiigAooooAKKKKACiiigAooo&#10;oAKKKKACiiigAooooAK434n/APInp/2EbL/0ojrsq434n/8AInp/2EbL/wBKI6AOyooooAKKKKAC&#10;iiigAooooAKKKKACiiigAooooAKKKKACiiigDx342/8AIyeAP+wmf/Q4q9irx342/wDIyeAP+wmf&#10;/Q4q9ioAKKKKACiiigAooooAKKKKAK2o/wDIMu/+uL/+gmvKP2cf+Seah/2FZP8A0VFXq+o/8gy7&#10;/wCuL/8AoJryj9nH/knmof8AYVk/9FRUAe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l/1L/7pp9Ml/1L/wC6aAOQ+Ff/ACTnSvpJ&#10;/wCjGrsq434V/wDJOdK+kn/oxq7KgAooooAKKKKACiiigAooooAKKKKACiiigBr/AOrb6GvH/wBn&#10;D/kQtS/7Cj/+ioq9gf8A1bfQ14/+zh/yIWpf9hR//RUVAHsVFFFABRRRQB498PP+S4ePvqP/AEKv&#10;Ya8e+Hn/ACXDx99R/wChV7DQAUUUUAFFFFABRRRQAUUUUAFFFFABRRRQAUUUUAFFFFABRRRQAUUU&#10;UAFFFFABRRRQAUUUUAFFFFABRRRQAUUUUAFFFFABRRRQAUUUUAFFFFABRRRQAUUUUAFFFFABRRRQ&#10;AUUUUAFFFFABRRRQAUUUUAFFFFABRRRQAUUUUAFFFFABRRRQAUUUUAFFFFABRRRQAUUUUAFFFFAB&#10;RRRQAV4/8Df+P7xr/wBhU/zevYK8f+Bv/H941/7Cp/m9AHsFFFFABRRRQB45oX/J0nif/sGJ/wCi&#10;7avY68c0L/k6TxP/ANgxP/RdtXsdABRRRQAUUUUAFFFFABRRRQAUUUUAFFFFABRRRQAUUUUAFcb8&#10;T/8AkT0/7CNl/wClEddlXG/E/wD5E9P+wjZf+lEdAHZUUUUAFFFFABRRRQAUUUUAFFFFABRRRQAU&#10;UUUAFFFFABRRRQB478bf+Rk8Af8AYTP/AKHFXsVeO/G3/kZPAH/YTP8A6HFXsVABRRRQAUUUUAFF&#10;FFABRRRQBW1H/kGXf/XF/wD0E15R+zj/AMk81D/sKyf+ioq9X1H/AJBl3/1xf/0E15R+zj/yTzUP&#10;+wrJ/wCioqAP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S/6l/wDdNPpkv+pf/dNAHIfCv/knOlfST/0Y1dlXG/Cv/knOlfST/wBG&#10;NXZUAFFFFABRRRQAUUUUAFFFFABRRRQAUUUUANf/AFbfQ14/+zh/yIWpf9hR/wD0VFXsD/6tvoa8&#10;f/Zw/wCRC1L/ALCj/wDoqKgD2KiiigAooooA8e+Hn/JcPH31H/oVew1498PP+S4ePvqP/Qq9hoAK&#10;KKKACiiigAooooAKKKKACiiigAooooAKKKKACiiigAooooAKKKKACiiigAooooAKKKKACiiigAoo&#10;ooAKKKKACiiigAooooAKKKKACiiigAooooAKKKKACiiigAooooAKKKKACiiigAooooAKKKKACiii&#10;gAooooAKKKKACiiigAooooAKKKKACiiigAooooAKKKKACiiigAooooAK8f8Agb/x/eNf+wqf5vXs&#10;FeP/AAN/4/vGv/YVP83oA9gooooAKKKKAPHNC/5Ok8T/APYMT/0XbV7HXjmhf8nSeJ/+wYn/AKLt&#10;q9joAKKKKACiiigAooooAKKKKACiiigAooooAKKKKACiiigArjfif/yJ6f8AYRsv/SiOuyrjfif/&#10;AMien/YRsv8A0ojoA7KiiigAooooAKKKKACiiigAooooAKKKKACiiigAooooAKKKKAPHfjb/AMjJ&#10;4A/7CZ/9Dir2KvHfjb/yMngD/sJn/wBDir2KgAooooAKKKKACiiigAooooAraj/yDLv/AK4v/wCg&#10;mvKP2cf+Seah/wBhWT/0VFXq+o/8gy7/AOuL/wDoJryj9nH/AJJ5qH/YVk/9FRUAe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l/1&#10;L/7pp9Ml/wBS/wDumgDkPhX/AMk50r6Sf+jGrsq434V/8k50r6Sf+jGrsqACiiigAooooAKKKKAC&#10;iiigAooooAKKKKAGv/q2+hrx/wDZw/5ELUv+wo//AKKir2B/9W30NeP/ALOH/Ihal/2FH/8ARUVA&#10;HsVFFFABRRRQB498PP8AkuHj76j/ANCr2GvHvh5/yXDx99R/6FXsNABRRRQAUUUUAFFFFABRRRQA&#10;UUUUAFFFFABRRRQAUUUUAFFFFABRRRQAUUUUAFFFFABRRRQAUUUUAFFFFABRRRQAUUUUAFFFFABR&#10;RRQAUUUUAFFFFABRRRQAUUUUAFFFFABRRRQAUUUUAFFFFABRRRQAUUUUAFFFFABRRRQAUUUUAFFF&#10;FABRRRQAUUUUAFFFFABRRRQAUUUUAFFFFABXj/wN/wCP7xr/ANhU/wA3r2CvH/gb/wAf3jX/ALCp&#10;/m9AHsFFFFABRRRQB45oX/J0nif/ALBif+i7avY68c0L/k6TxP8A9gxP/RdtXsdABRRRQAUUUUAF&#10;FFFABRRRQAUUUUAFFFFABRRRQAUUUUAFcb8T/wDkT0/7CNl/6UR12Vcb8T/+RPT/ALCNl/6UR0Ad&#10;lRRRQAUUUUAFFFFABRRRQAUUUUAFFFFABRRRQAUUUUAFFFFAHjvxt/5GTwB/2Ez/AOhxV7FXjvxt&#10;/wCRk8Af9hM/+hxV7FQAUUUUAFFFFABRRRQAUUUUAVtR/wCQZd/9cX/9BNeUfs4/8k81D/sKyf8A&#10;oqKvV9R/5Bl3/wBcX/8AQTXlH7OP/JPNQ/7Csn/oqKgD2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v8AqX/3TT6ZL/qX/wB00Ach&#10;8K/+Sc6V9JP/AEY1dlXG/Cv/AJJzpX0k/wDRjV2VABRRRQAUUUUAFFFFABRRRQAUUUUAFFFFADX/&#10;ANW30NeP/s4f8iFqX/YUf/0VFXsD/wCrb6GvH/2cP+RC1L/sKP8A+ioqAPYqKKKACiiigDx74ef8&#10;lw8ffUf+hV7DXj3w8/5Lh4++o/8AQq9hoAKKKKACiiigAooooAKKKKACiiigAooooAKKKKACiiig&#10;AooooAKKKKACiiigAooooAKKKKACiiigAooooAKKKKACiiigAooooAKKKKACiiigAooooAKKKKAC&#10;iiigAooooAKKKKACiiigAooooAKKKKACiiigAooooAKKKKACiiigAooooAKKKKACiiigAooooAKK&#10;KKACiiigAooooAK8f+Bv/H941/7Cp/m9ewV4/wDA3/j+8a/9hU/zegD2CiiigAooooA8c0L/AJOk&#10;8T/9gxP/AEXbV7HXjmhf8nSeJ/8AsGJ/6Ltq9joAKKKKACiiigAooooAKKKKACiiigAooooAKKKK&#10;ACiiigArjfif/wAien/YRsv/AEojrsq434n/APInp/2EbL/0ojoA7KiiigAooooAKKKKACiiigAo&#10;oooAKKKKACiiigAooooAKKKKAPHfjb/yMngD/sJn/wBDir2KvHfjb/yMngD/ALCZ/wDQ4q9ioAKK&#10;KKACiiigAooooAKKKKAK2o/8gy7/AOuL/wDoJryj9nH/AJJ5qH/YVk/9FRV6vqP/ACDLv/ri/wD6&#10;Ca8o/Zx/5J5qH/YVk/8ARUVAH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Jf9S/8Aumn0yX/Uv/umgDkPhX/yTnSvpJ/6Mauyrjfh&#10;X/yTnSvpJ/6MauyoAKKKKACiiigAooooAKKKKACiiigAooooAa/+rb6GvH/2cP8AkQtS/wCwo/8A&#10;6Kir2B/9W30NeP8A7OH/ACIWpf8AYUf/ANFRUAexUUUUAFFFFAHj3w8/5Lh4++o/9Cr2GvHvh5/y&#10;XDx99R/6FXsNABRRRQAUUUUAFFFFABRRRQAUUUUAFFFFABRRRQAUUUUAFFFFABRRRQAUUUUAFFFF&#10;ABRRRQAUUUUAFFFFABRRRQAUUUUAFFFFABRRRQAUUUUAFFFFABRRRQAUUUUAFFFFABRRRQAUUUUA&#10;FFFFABRRRQAUUUUAFFFFABRRRQAUUUUAFFFFABRRRQAUUUUAFFFFABRRRQAUUUUAFFFFABXj/wAD&#10;f+P7xr/2FT/N69grx/4G/wDH941/7Cp/m9AHsFFFFABRRRQB45oX/J0nif8A7Bif+i7avY68c0L/&#10;AJOk8T/9gxP/AEXbV7HQAUUUUAFFFFABRRRQAUUUUAFFFFABRRRQAUUUUAFFFFABXG/E/wD5E9P+&#10;wjZf+lEddlXG/E//AJE9P+wjZf8ApRHQB2VFFFABRRRQAUUUUAFFFFABRRRQAUUUUAFFFFABRRRQ&#10;AUUUUAeO/G3/AJGTwB/2Ez/6HFXsVeO/G3/kZPAH/YTP/ocVexUAFFFFABRRRQAUUUUAFFFFAFbU&#10;f+QZd/8AXF//AEE15R+zj/yTzUP+wrJ/6Kir1fUf+QZd/wDXF/8A0E15R+zj/wAk81D/ALCsn/oq&#10;KgD2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kv+pf/dNPpkv+pf8A3TQByHwr/wCSc6V9JP8A0Y1dlXG/Cv8A5JzpX0k/9GNXZUAF&#10;FFFABRRRQAUUUUAFFFFABRRRQAUUUUANf/Vt9DXj/wCzh/yIWpf9hR//AEVFXsD/AOrb6GvH/wBn&#10;D/kQtS/7Cj/+ioqAPYqKKKACiiigDx74ef8AJcPH31H/AKFXsNePfDz/AJLh4++o/wDQq9hoAKKK&#10;KACiiigAooooAKKKKACiiigAooooAKKKKACiiigAooooAKKKKACiiigAooooAKKKKACiiigAoooo&#10;AKKKKACiiigAooooAKKKKACiiigAooooAKKKKACiiigAooooAKKKKACiiigAooooAKKKKACiiigA&#10;ooooAKKKKACiiigAooooAKKKKACiiigAooooAKKKKACiiigAooooAK8f+Bv/AB/eNf8AsKn+b17B&#10;Xj/wN/4/vGv/AGFT/N6APYKKKKACiiigDxzQv+TpPE//AGDE/wDRdtXsdeOaF/ydJ4n/AOwYn/ou&#10;2r2OgAooooAKKKKACiiigAooooAKKKKACiiigAooooAKKKKACuN+J/8AyJ6f9hGy/wDSiOuyrjfi&#10;f/yJ6f8AYRsv/SiOgDsqKKKACiiigAooooAKKKKACiiigAooooAKKKKACiiigAooooA8d+Nv/Iye&#10;AP8AsJn/ANDir2KvHfjb/wAjJ4A/7CZ/9Dir2KgAooooAKKKKACiiigAooooAraj/wAgy7/64v8A&#10;+gmvKP2cf+Seah/2FZP/AEVFXq+o/wDIMu/+uL/+gmvKP2cf+Seah/2FZP8A0VFQB7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yX/&#10;AFL/AO6afTJf9S/+6aAOQ+Ff/JOdK+kn/oxq7KuN+Ff/ACTnSvpJ/wCjGrsqACiiigAooooAKKKK&#10;ACiiigAooooAKKKKAGv/AKtvoa8f/Zw/5ELUv+wo/wD6Kir2B/8AVt9DXj/7OH/Ihal/2FH/APRU&#10;VAHsVFFFABRRRQB498PP+S4ePvqP/Qq9hrx74ef8lw8ffUf+hV7DQAUUUUAFFFFABRRRQAUUUUAF&#10;FFFABRRRQAUUUUAFFFFABRRRQAUUUUAFFFFABRRRQAUUUUAFFFFABRRRQAUUUUAFFFFABRRRQAUU&#10;UUAFFFFABRRRQAUUUUAFFFFABRRRQAUUUUAFFFFABRRRQAUUUUAFFFFABRRRQAUUUUAFFFFABRRR&#10;QAUUUUAFFFFABRRRQAUUUUAFFFFABRRRQAV4/wDA3/j+8a/9hU/zevYK8f8Agb/x/eNf+wqf5vQB&#10;7BRRRQAUUUUAeOaF/wAnSeJ/+wYn/ou2r2OvHNC/5Ok8T/8AYMT/ANF21ex0AFFFFABRRRQAUUUU&#10;AFFFFABRRRQAUUUUAFFFFABRRRQAVxvxP/5E9P8AsI2X/pRHXZVxvxP/AORPT/sI2X/pRHQB2VFF&#10;FABRRRQAUUUUAFFFFABRRRQAUUUUAFFFFABRRRQAUUUUAeO/G3/kZPAH/YTP/ocVexV478bf+Rk8&#10;Af8AYTP/AKHFXsVABRRRQAUUUUAFFFFABRRRQBW1H/kGXf8A1xf/ANBNeUfs4/8AJPNQ/wCwrJ/6&#10;Kir1fUf+QZd/9cX/APQTXlH7OP8AyTzUP+wrJ/6KioA9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L/qX/wB00+mS/wCpf/dNAHIf&#10;Cv8A5JzpX0k/9GNXZVxvwr/5JzpX0k/9GNXZUAFFFFABRRRQAUUUUAFFFFABRRRQAUUUUANf/Vt9&#10;DXj/AOzh/wAiFqX/AGFH/wDRUVewP/q2+hrx/wDZw/5ELUv+wo//AKKioA9iooooAKKKKAPHvh5/&#10;yXDx99R/6FXsNePfDz/kuHj76j/0KvYaACiiigAooooAKKKKACiiigAooooAKKKKACiiigAooooA&#10;KKKKACiiigAooooAKKKKACiiigAooooAKKKKACiiigAooooAKKKKACiiigAooooAKKKKACiiigAo&#10;oooAKKKKACiiigAooooAKKKKACiiigAooooAKKKKACiiigAooooAKKKKACiiigAooooAKKKKACii&#10;igAooooAKKKKACvH/gb/AMf3jX/sKn+b17BXj/wN/wCP7xr/ANhU/wA3oA9gooooAKKKKAPHNC/5&#10;Ok8T/wDYMT/0XbV7HXjmhf8AJ0nif/sGJ/6Ltq9joAKKKKACiiigAooooAKKKKACiiigAooooAKK&#10;KKACiiigArjfif8A8ien/YRsv/SiOuyrjfif/wAien/YRsv/AEojoA7KiiigAooooAKKKKACiiig&#10;AooooAKKKKACiiigAooooAKKKKAPHfjb/wAjJ4A/7CZ/9Dir2KvHfjb/AMjJ4A/7CZ/9Dir2KgAo&#10;oooAKKKKACiiigAooooAraj/AMgy7/64v/6Ca8o/Zx/5J5qH/YVk/wDRUVer6j/yDLv/AK4v/wCg&#10;mvKP2cf+Seah/wBhWT/0VFQB7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yX/Uv/umn0yX/Uv/ALpoA5D4V/8AJOdK+kn/AKMauyrj&#10;fhX/AMk50r6Sf+jGrsqACiiigAooooAKKKKACiiigAooooAKKKKAGv8A6tvoa8f/AGcP+RC1L/sK&#10;P/6Kir2B/wDVt9DXj/7OH/Ihal/2FH/9FRUAexUUUUAFFFFAHj3w8/5Lh4++o/8AQq9hrx74ef8A&#10;JcPH31H/AKFXsNABRRRQAUUUUAFFFFABRRRQAUUUUAFFFFABRRRQAUUUUAFFFFABRRRQAUUUUAFF&#10;FFABRRRQAUUUUAFFFFABRRRQAUUUUAFFFFABRRRQAUUUUAFFFFABRRRQAUUUUAFFFFABRRRQAUUU&#10;UAFFFFABRRRQAUUUUAFFFFABRRRQAUUUUAFFFFABRRRQAUUUUAFFFFABRRRQAUUUUAFFFFABXj/w&#10;N/4/vGv/AGFT/N69grx/4G/8f3jX/sKn+b0AewUUUUAFFFFAHjmhf8nSeJ/+wYn/AKLtq9jrxzQv&#10;+TpPE/8A2DE/9F21ex0AFFFFABRRRQAUUUUAFFFFABRRRQAUUUUAFFFFABRRRQAVxvxP/wCRPT/s&#10;I2X/AKUR12Vcb8T/APkT0/7CNl/6UR0AdlRRRQAUUUUAFFFFABRRRQAUUUUAFFFFABRRRQAUUUUA&#10;FFFFAHjvxt/5GTwB/wBhM/8AocVexV478bf+Rk8Af9hM/wDocVexUAFFFFABRRRQAUUUUAFFFFAF&#10;bUf+QZd/9cX/APQTXlH7OP8AyTzUP+wrJ/6Kir1fUf8AkGXf/XF//QTXlH7OP/JPNQ/7Csn/AKKi&#10;oA9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ZL/qX/AN00+mS/6l/900Ach8K/+Sc6V9JP/RjV2Vcb8K/+Sc6V9JP/AEY1dlQAUUUU&#10;AFFFFABRRRQAUUUUAFFFFABRRRQA1/8AVt9DXj/7OH/Ihal/2FH/APRUVewP/q2+hrx/9nD/AJEL&#10;Uv8AsKP/AOioqAPYqKKKACiiigDx74ef8lw8ffUf+hV7DXj3w8/5Lh4++o/9Cr2GgAooooAKKKKA&#10;CiiigAooooAKKKKACiiigAooooAKKKKACiiigAooooAKKKKACiiigAooooAKKKKACiiigAooooAK&#10;KKKACiiigAooooAKKKKACiiigAooooAKKKKACiiigAooooAKKKKACiiigAooooAKKKKACiiigAoo&#10;ooAKKKKACiiigAooooAKKKKACiiigAooooAKKKKACiiigArx/wCBv/H941/7Cp/m9ewV4/8AA3/j&#10;+8a/9hU/zegD2CiiigAooooA8c0L/k6TxP8A9gxP/RdtXsdeOaF/ydJ4n/7Bif8Aou2r2OgAoooo&#10;AKKKKACiiigAooooAKKKKACiiigAooooAKKKKACuN+J//Inp/wBhGy/9KI67KuN+J/8AyJ6f9hGy&#10;/wDSiOgDsqKKKACiiigAooooAKKKKACiiigAooooAKKKKACiiigAooooA8d+Nv8AyMngD/sJn/0O&#10;KvYq8d+Nv/IyeAP+wmf/AEOKvYqACiiigAooooAKKKKACiiigCtqP/IMu/8Ari//AKCa8o/Zx/5J&#10;5qH/AGFZP/RUVer6j/yDLv8A64v/AOgmvKP2cf8Aknmof9hWT/0VFQB7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yX/Uv/umn0yX/&#10;AFL/AO6aAOQ+Ff8AyTnSvpJ/6MauyrjfhX/yTnSvpJ/6MauyoAKKKKACiiigAooooAKKKKACiiig&#10;AooooAa/+rb6GvH/ANnD/kQtS/7Cj/8AoqKvYH/1bfQ14/8As4f8iFqX/YUf/wBFRUAexUUUUAFF&#10;FFAHj3w8/wCS4ePvqP8A0KvYa8e+Hn/JcPH31H/oVew0AFFFFABRRRQAUUUUAFFFFABRRRQAUUUU&#10;AFFFFABRRRQAUUUUAFFFFABRRRQAUUUUAFFFFABRRRQAUUUUAFFFFABRRRQAUUUUAFFFFABRRRQA&#10;UUUUAFFFFABRRRQAUUUUAFFFFABRRRQAUUUUAFFFFABRRRQAUUUUAFFFFABRRRQAUUUUAFFFFABR&#10;RRQAUUUUAFFFFABRRRQAUUUUAFeP/A3/AI/vGv8A2FT/ADevYK8f+Bv/AB/eNf8AsKn+b0AewUUU&#10;UAFFFFAHjmhf8nSeJ/8AsGJ/6Ltq9jrxzQv+TpPE/wD2DE/9F21ex0AFFFFABRRRQAUUUUAFFFFA&#10;BRRRQAUUUUAFFFFABRRRQAVxvxP/AORPT/sI2X/pRHXZVxvxP/5E9P8AsI2X/pRHQB2VFFFABRRR&#10;QAUUUUAFFFFABRRRQAUUUUAFFFFABRRRQAUUUUAeO/G3/kZPAH/YTP8A6HFXsVeO/G3/AJGTwB/2&#10;Ez/6HFXsVABRRRQAUUUUAFFFFABRRRQBW1H/AJBl3/1xf/0E15R+zj/yTzUP+wrJ/wCioq9X1H/k&#10;GXf/AFxf/wBBNeUfs4/8k81D/sKyf+ioqAP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S/wCpf/dNPpkv+pf/AHTQByHwr/5JzpX0&#10;k/8ARjV2Vcb8K/8AknOlfST/ANGNXZUAFFFFABRRRQAUUUUAFFFFABRRRQAUUUUANf8A1bfQ14/+&#10;zh/yIWpf9hR//RUVewP/AKtvoa8f/Zw/5ELUv+wo/wD6KioA9iooooAKKKKAPHvh5/yXDx99R/6F&#10;XsNePfDz/kuHj76j/wBCr2GgAooooAKKKKACiiigAooooAKKKKACiiigAooooAKKKKACiiigAooo&#10;oAKKKKACiiigAooooAKKKKACiiigAooooAKKKKACiiigAooooAKKKKACiiigAooooAKKKKACiiig&#10;AooooAKKKKACiiigAooooAKKKKACiiigAooooAKKKKACiiigAooooAKKKKACiiigAooooAKKKKAC&#10;iiigArx/4G/8f3jX/sKn+b17BXj/AMDf+P7xr/2FT/N6APYKKKKACiiigDxzQv8Ak6TxP/2DE/8A&#10;RdtXsdeOaF/ydJ4n/wCwYn/ou2r2OgAooooAKKKKACiiigAooooAKKKKACiiigAooooAKKKKACuN&#10;+J//ACJ6f9hGy/8ASiOuyrjfif8A8ien/YRsv/SiOgDsqKKKACiiigAooooAKKKKACiiigAooooA&#10;KKKKACiiigAooooA8d+Nv/IyeAP+wmf/AEOKvYq8d+Nv/IyeAP8AsJn/ANDir2KgAooooAKKKKAC&#10;iiigAooooAraj/yDLv8A64v/AOgmvKP2cf8Aknmof9hWT/0VFXq+o/8AIMu/+uL/APoJryj9nH/k&#10;nmof9hWT/wBFRUAe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Ml/1L/wC6afTJf9S/+6aAOQ+Ff/JOdK+kn/oxq7KuN+Ff/JOdK+kn&#10;/oxq7KgAooooAKKKKACiiigAooooAKKKKACiiigBr/6tvoa8f/Zw/wCRC1L/ALCj/wDoqKvYH/1b&#10;fQ14/wDs4f8AIhal/wBhR/8A0VFQB7FRRRQAUUUUAePfDz/kuHj76j/0KvYa8e+Hn/JcPH31H/oV&#10;ew0AFFFFABRRRQAUUUUAFFFFABRRRQAUUUUAFFFFABRRRQAUUUUAFFFFABRRRQAUUUUAFFFFABRR&#10;RQAUUUUAFFFFABRRRQAUUUUAFFFFABRRRQAUUUUAFFFFABRRRQAUUUUAFFFFABRRRQAUUUUAFFFF&#10;ABRRRQAUUUUAFFFFABRRRQAUUUUAFFFFABRRRQAUUUUAFFFFABRRRQAUUUUAFeP/AAN/4/vGv/YV&#10;P83r2CvH/gb/AMf3jX/sKn+b0AewUUUUAFFFFAHjmhf8nSeJ/wDsGJ/6Ltq9jrxzQv8Ak6TxP/2D&#10;E/8ARdtXsdABRRRQAUUUUAFFFFABRRRQAUUUUAFFFFABRRRQAUUUUAFcb8T/APkT0/7CNl/6UR12&#10;Vcb8T/8AkT0/7CNl/wClEdAHZUUUUAFFFFABRRRQAUUUUAFFFFABRRRQAUUUUAFFFFABRRRQB478&#10;bf8AkZPAH/YTP/ocVexV478bf+Rk8Af9hM/+hxV7FQAUUUUAFFFFABRRRQAUUUUAVtR/5Bl3/wBc&#10;X/8AQTXlH7OP/JPNQ/7Csn/oqKvV9R/5Bl3/ANcX/wDQTXlH7OP/ACTzUP8AsKyf+ioqAPY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S/6l/900+mS/6l/wDdNAHIfCv/AJJzpX0k/wDRjV2Vcb8K/wDknOlfST/0Y1dlQAUUUUAFFFFA&#10;BRRRQAUUUUAFFFFABRRRQA1/9W30NeP/ALOH/Ihal/2FH/8ARUVewP8A6tvoa8f/AGcP+RC1L/sK&#10;P/6KioA9iooooAKKKKAPHvh5/wAlw8ffUf8AoVew1498PP8AkuHj76j/ANCr2GgAooooAKKKKACi&#10;iigAooooAKKKKACiiigAooooAKKKKACiiigAooooAKKKKACiiigAooooAKKKKACiiigAooooAKKK&#10;KACiiigAooooAKKKKACiiigAooooAKKKKACiiigAooooAKKKKACiiigAooooAKKKKACiiigAoooo&#10;AKKKKACiiigAooooAKKKKACiiigAooooAKKKKACiiigArx/4G/8AH941/wCwqf5vXsFeP/A3/j+8&#10;a/8AYVP83oA9gooooAKKKKAPHNC/5Ok8T/8AYMT/ANF21ex145oX/J0nif8A7Bif+i7avY6ACiii&#10;gAooooAKKKKACiiigAooooAKKKKACiiigAooooAK434n/wDInp/2EbL/ANKI67KuN+J//Inp/wBh&#10;Gy/9KI6AOyooooAKKKKACiiigAooooAKKKKACiiigAooooAKKKKACiiigDx342/8jJ4A/wCwmf8A&#10;0OKvYq8d+Nv/ACMngD/sJn/0OKvYqACiiigAooooAKKKKACiiigCtqP/ACDLv/ri/wD6Ca8o/Zx/&#10;5J5qH/YVk/8ARUVer6j/AMgy7/64v/6Ca8o/Zx/5J5qH/YVk/wDRUVAH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Jf8AUv8A7pp9&#10;Ml/1L/7poA5D4V/8k50r6Sf+jGrsq434V/8AJOdK+kn/AKMauyoAKKKKACiiigAooooAKKKKACii&#10;igAooooAa/8Aq2+hrx/9nD/kQtS/7Cj/APoqKvYH/wBW30NeP/s4f8iFqX/YUf8A9FRUAexUUUUA&#10;FFFFAHj3w8/5Lh4++o/9Cr2GvHvh5/yXDx99R/6FXsNABRRRQAUUUUAFFFFABRRRQAUUUUAFFFFA&#10;BRRRQAUUUUAFFFFABRRRQAUUUUAFFFFABRRRQAUUUUAFFFFABRRRQAUUUUAFFFFABRRRQAUUUUAF&#10;FFFABRRRQAUUUUAFFFFABRRRQAUUUUAFFFFABRRRQAUUUUAFFFFABRRRQAUUUUAFFFFABRRRQAUU&#10;UUAFFFFABRRRQAUUUUAFFFFABXj/AMDf+P7xr/2FT/N69grx/wCBv/H941/7Cp/m9AHsFFFFABRR&#10;RQB45oX/ACdJ4n/7Bif+i7avY68c0L/k6TxP/wBgxP8A0XbV7HQAUUUUAFFFFABRRRQAUUUUAFFF&#10;FABRRRQAUUUUAFFFFABXG/E//kT0/wCwjZf+lEddlXG/E/8A5E9P+wjZf+lEdAHZUUUUAFFFFABR&#10;RRQAUUUUAFFFFABRRRQAUUUUAFFFFABRRRQB478bf+Rk8Af9hM/+hxV7FXjvxt/5GTwB/wBhM/8A&#10;ocVexUAFFFFABRRRQAUUUUAFFFFAFbUf+QZd/wDXF/8A0E15R+zj/wAk81D/ALCsn/oqKvV9R/5B&#10;l3/1xf8A9BNeUfs4/wDJPNQ/7Csn/oqKgD2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kv+pf/AHTT6ZL/AKl/900Ach8K/wDknOlf&#10;ST/0Y1dlXG/Cv/knOlfST/0Y1dlQAUUUUAFFFFABRRRQAUUUUAFFFFABRRRQA1/9W30NeP8A7OH/&#10;ACIWpf8AYUf/ANFRV7A/+rb6GvH/ANnD/kQtS/7Cj/8AoqKgD2KiiigAooooA8e+Hn/JcPH31H/o&#10;Vew1498PP+S4ePvqP/Qq9hoAKKKKACiiigAooooAKKKKACiiigAooooAKKKKACiiigAooooAKKKK&#10;ACiiigAooooAKKKKACiiigAooooAKKKKACiiigAooooAKKKKACiiigAooooAKKKKACiiigAooooA&#10;KKKKACiiigAooooAKKKKACiiigAooooAKKKKACiiigAooooAKKKKACiiigAooooAKKKKACiiigAo&#10;oooAK8f+Bv8Ax/eNf+wqf5vXsFeP/A3/AI/vGv8A2FT/ADegD2CiiigAooooA8c0L/k6TxP/ANgx&#10;P/RdtXsdeOaF/wAnSeJ/+wYn/ou2r2OgAooooAKKKKACiiigAooooAKKKKACiiigAooooAKKKKAC&#10;uN+J/wDyJ6f9hGy/9KI67KuN+J//ACJ6f9hGy/8ASiOgDsqKKKACiiigAooooAKKKKACiiigAooo&#10;oAKKKKACiiigAooooA8d+Nv/ACMngD/sJn/0OKvYq8d+Nv8AyMngD/sJn/0OKvYqACiiigAooooA&#10;KKKKACiiigCtqP8AyDLv/ri//oJryj9nH/knmof9hWT/ANFRV6vqP/IMu/8Ari//AKCa8o/Zx/5J&#10;5qH/AGFZP/RUVAH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Jf9S/+6afTJf9S/8AumgDkPhX/wAk50r6Sf8Aoxq7KuN+Ff8AyTnS&#10;vpJ/6MauyoAKKKKACiiigAooooAKKKKACiiigAooooAa/wDq2+hrx/8AZw/5ELUv+wo//oqKvYH/&#10;ANW30NeP/s4f8iFqX/YUf/0VFQB7FRRRQAUUUUAePfDz/kuHj76j/wBCr2GvHvh5/wAlw8ffUf8A&#10;oVew0AFFFFABRRRQAUUUUAFFFFABRRRQAUUUUAFFFFABRRRQAUUUUAFFFFABRRRQAUUUUAFFFFAB&#10;RRRQAUUUUAFFFFABRRRQAUUUUAFFFFABRRRQAUUUUAFFFFABRRRQAUUUUAFFFFABRRRQAUUUUAFF&#10;FFABRRRQAUUUUAFFFFABRRRQAUUUUAFFFFABRRRQAUUUUAFFFFABRRRQAUUUUAFeP/A3/j+8a/8A&#10;YVP83r2CvH/gb/x/eNf+wqf5vQB7BRRRQAUUUUAeOaF/ydJ4n/7Bif8Aou2r2OvHNC/5Ok8T/wDY&#10;MT/0XbV7HQAUUUUAFFFFABRRRQAUUUUAFFFFABRRRQAUUUUAFFFFABXG/E//AJE9P+wjZf8ApRHX&#10;ZVxvxP8A+RPT/sI2X/pRHQB2VFFFABRRRQAUUUUAFFFFABRRRQAUUUUAFFFFABRRRQAUUUUAeO/G&#10;3/kZPAH/AGEz/wChxV7FXjvxt/5GTwB/2Ez/AOhxV7FQAUUUUAFFFFABRRRQAUUUUAVtR/5Bl3/1&#10;xf8A9BNeUfs4/wDJPNQ/7Csn/oqKvV9R/wCQZd/9cX/9BNeUfs4/8k81D/sKyf8AoqKgD2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kv+pf8A3TT6ZL/qX/3TQByHwr/5JzpX0k/9GNXZVxvwr/5JzpX0k/8ARjV2VABRRRQAUUUUAFFF&#10;FABRRRQAUUUUAFFFFADX/wBW30NeP/s4f8iFqX/YUf8A9FRV7A/+rb6GvH/2cP8AkQtS/wCwo/8A&#10;6KioA9iooooAKKKKAPHvh5/yXDx99R/6FXsNePfDz/kuHj76j/0KvYaACiiigAooooAKKKKACiii&#10;gAooooAKKKKACiiigAooooAKKKKACiiigAooooAKKKKACiiigAooooAKKKKACiiigAooooAKKKKA&#10;CiiigAooooAKKKKACiiigAooooAKKKKACiiigAooooAKKKKACiiigAooooAKKKKACiiigAooooAK&#10;KKKACiiigAooooAKKKKACiiigAooooAKKKKACvH/AIG/8f3jX/sKn+b17BXj/wADf+P7xr/2FT/N&#10;6APYKKKKACiiigDxzQv+TpPE/wD2DE/9F21ex145oX/J0nif/sGJ/wCi7avY6ACiiigAooooAKKK&#10;KACiiigAooooAKKKKACiiigAooooAK434n/8ien/AGEbL/0ojrsq434n/wDInp/2EbL/ANKI6AOy&#10;ooooAKKKKACiiigAooooAKKKKACiiigAooooAKKKKACiiigDx342/wDIyeAP+wmf/Q4q9irx342/&#10;8jJ4A/7CZ/8AQ4q9ioAKKKKACiiigAooooAKKKKAK2o/8gy7/wCuL/8AoJryj9nH/knmof8AYVk/&#10;9FRV6vqP/IMu/wDri/8A6Ca8o/Zx/wCSeah/2FZP/RUVAH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Jf9S/+6afTJf8AUv8A7poA&#10;5D4V/wDJOdK+kn/oxq7KuN+Ff/JOdK+kn/oxq7KgAooooAKKKKACiiigAooooAKKKKACiiigBr/6&#10;tvoa8f8A2cP+RC1L/sKP/wCioq9gf/Vt9DXj/wCzh/yIWpf9hR//AEVFQB7FRRRQAUUUUAePfDz/&#10;AJLh4++o/wDQq9hrx74ef8lw8ffUf+hV7DQAUUUUAFFFFABRRRQAUUUUAFFFFABRRRQAUUUUAFFF&#10;FABRRRQAUUUUAFFFFABRRRQAUUUUAFFFFABRRRQAUUUUAFFFFABRRRQAUUUUAFFFFABRRRQAUUUU&#10;AFFFFABRRRQAUUUUAFFFFABRRRQAUUUUAFFFFABRRRQAUUUUAFFFFABRRRQAUUUUAFFFFABRRRQA&#10;UUUUAFFFFABRRRQAV4/8Df8Aj+8a/wDYVP8AN69grx/4G/8AH941/wCwqf5vQB7BRRRQAUUUUAeO&#10;aF/ydJ4n/wCwYn/ou2r2OvHNC/5Ok8T/APYMT/0XbV7HQAUUUUAFFFFABRRRQAUUUUAFFFFABRRR&#10;QAUUUUAFFFFABXG/E/8A5E9P+wjZf+lEddlXG/E//kT0/wCwjZf+lEdAHZUUUUAFFFFABRRRQAUU&#10;UUAFFFFABRRRQAUUUUAFFFFABRRRQB478bf+Rk8Af9hM/wDocVexV478bf8AkZPAH/YTP/ocVexU&#10;AFFFFABRRRQAUUUUAFFFFAFbUf8AkGXf/XF//QTXlH7OP/JPNQ/7Csn/AKKir1fUf+QZd/8AXF//&#10;AEE15R+zj/yTzUP+wrJ/6KioA9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L/AKl/900+mS/6l/8AdNAHIfCv/knOlfST/wBGNXZV&#10;xvwr/wCSc6V9JP8A0Y1dlQAUUUUAFFFFABRRRQAUUUUAFFFFABRRRQA1/wDVt9DXj/7OH/Ihal/2&#10;FH/9FRV7A/8Aq2+hrx/9nD/kQtS/7Cj/APoqKgD2KiiigAooooA8e+Hn/JcPH31H/oVew1498PP+&#10;S4ePvqP/AEKvYaACiiigAooooAKKKKACiiigAooooAKKKKACiiigAooooAKKKKACiiigAooooAKK&#10;KKACiiigAooooAKKKKACiiigAooooAKKKKACiiigAooooAKKKKACiiigAooooAKKKKACiiigAooo&#10;oAKKKKACiiigAooooAKKKKACiiigAooooAKKKKACiiigAooooAKKKKACiiigAooooAKKKKACvH/g&#10;b/x/eNf+wqf5vXsFeP8AwN/4/vGv/YVP83oA9gooooAKKKKAPHNC/wCTpPE//YMT/wBF21ex145o&#10;X/J0nif/ALBif+i7avY6ACiiigAooooAKKKKACiiigAooooAKKKKACiiigAooooAK434n/8AInp/&#10;2EbL/wBKI67KuN+J/wDyJ6f9hGy/9KI6AOyooooAKKKKACiiigAooooAKKKKACiiigAooooAKKKK&#10;ACiiigDx342/8jJ4A/7CZ/8AQ4q9irx342/8jJ4A/wCwmf8A0OKvYqACiiigAooooAKKKKACiiig&#10;CtqP/IMu/wDri/8A6Ca8o/Zx/wCSeah/2FZP/RUVer6j/wAgy7/64v8A+gmvKP2cf+Seah/2FZP/&#10;AEVFQB7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yX/Uv/ALpp9Ml/1L/7poA5D4V/8k50r6Sf+jGrsq434V/8k50r6Sf+jGrsqACi&#10;iigAooooAKKKKACiiigAooooAKKKKAGv/q2+hrx/9nD/AJELUv8AsKP/AOioq9gf/Vt9DXj/AOzh&#10;/wAiFqX/AGFH/wDRUVAHsVFFFABRRRQB498PP+S4ePvqP/Qq9hrx74ef8lw8ffUf+hV7DQAUUUUA&#10;FFFFABRRRQAUUUUAFFFFABRRRQAUUUUAFFFFABRRRQAUUUUAFFFFABRRRQAUUUUAFFFFABRRRQAU&#10;UUUAFFFFABRRRQAUUUUAFFFFABRRRQAUUUUAFFFFABRRRQAUUUUAFFFFABRRRQAUUUUAFFFFABRR&#10;RQAUUUUAFFFFABRRRQAUUUUAFFFFABRRRQAUUUUAFFFFABRRRQAV4/8AA3/j+8a/9hU/zevYK8f+&#10;Bv8Ax/eNf+wqf5vQB7BRRRQAUUUUAeOaF/ydJ4n/AOwYn/ou2r2OvHNC/wCTpPE//YMT/wBF21ex&#10;0AFFFFABRRRQAUUUUAFFFFABRRRQAUUUUAFFFFABRRRQAVxvxP8A+RPT/sI2X/pRHXZVxvxP/wCR&#10;PT/sI2X/AKUR0AdlRRRQAUUUUAFFFFABRRRQAUUUUAFFFFABRRRQAUUUUAFFFFAHjvxt/wCRk8Af&#10;9hM/+hxV7FXjvxt/5GTwB/2Ez/6HFXsVABRRRQAUUUUAFFFFABRRRQBW1H/kGXf/AFxf/wBBNeUf&#10;s4/8k81D/sKyf+ioq9X1H/kGXf8A1xf/ANBNeUfs4/8AJPNQ/wCwrJ/6KioA9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ZL/qX/3T&#10;T6ZL/qX/AN00Ach8K/8AknOlfST/ANGNXZVxvwr/AOSc6V9JP/RjV2VABRRRQAUUUUAFFFFABRRR&#10;QAUUUUAFFFFADX/1bfQ14/8As4f8iFqX/YUf/wBFRV7A/wDq2+hrx/8AZw/5ELUv+wo//oqKgD2K&#10;iiigAooooA8e+Hn/ACXDx99R/wChV7DXj3w8/wCS4ePvqP8A0KvYaACiiigAooooAKKKKACiiigA&#10;ooooAKKKKACiiigAooooAKKKKACiiigAooooAKKKKACiiigAooooAKKKKACiiigAooooAKKKKACi&#10;iigAooooAKKKKACiiigAooooAKKKKACiiigAooooAKKKKACiiigAooooAKKKKACiiigAooooAKKK&#10;KACiiigAooooAKKKKACiiigAooooAKKKKACvH/gb/wAf3jX/ALCp/m9ewV4/8Df+P7xr/wBhU/ze&#10;gD2CiiigAooooA8c0L/k6TxP/wBgxP8A0XbV7HXjmhf8nSeJ/wDsGJ/6Ltq9joAKKKKACiiigAoo&#10;ooAKKKKACiiigAooooAKKKKACiiigArjfif/AMien/YRsv8A0ojrsq434n/8ien/AGEbL/0ojoA7&#10;KiiigAooooAKKKKACiiigAooooAKKKKACiiigAooooAKKKKAPHfjb/yMngD/ALCZ/wDQ4q9irx34&#10;2/8AIyeAP+wmf/Q4q9ioAKKKKACiiigAooooAKKKKAK2o/8AIMu/+uL/APoJryj9nH/knmof9hWT&#10;/wBFRV6vqP8AyDLv/ri//oJryj9nH/knmof9hWT/ANFRUAe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Ml/wBS/wDumn0yX/Uv/umg&#10;DkPhX/yTnSvpJ/6MauyrjfhX/wAk50r6Sf8Aoxq7KgAooooAKKKKACiiigAooooAKKKKACiiigBr&#10;/wCrb6GvH/2cP+RC1L/sKP8A+ioq9gf/AFbfQ14/+zh/yIWpf9hR/wD0VFQB7FRRRQAUUUUAePfD&#10;z/kuHj76j/0KvYa8e+Hn/JcPH31H/oVew0AFFFFABRRRQAUUUUAFFFFABRRRQAUUUUAFFFFABRRR&#10;QAUUUUAFFFFABRRRQAUUUUAFFFFABRRRQAUUUUAFFFFABRRRQAUUUUAFFFFABRRRQAUUUUAFFFFA&#10;BRRRQAUUUUAFFFFABRRRQAUUUUAFFFFABRRRQAUUUUAFFFFABRRRQAUUUUAFFFFABRRRQAUUUUAF&#10;FFFABRRRQAUUUUAFeP8AwN/4/vGv/YVP83r2CvH/AIG/8f3jX/sKn+b0AewUUUUAFFFFAHjmhf8A&#10;J0nif/sGJ/6Ltq9jrxzQv+TpPE//AGDE/wDRdtXsdABRRRQAUUUUAFFFFABRRRQAUUUUAFFFFABR&#10;RRQAUUUUAFcb8T/+RPT/ALCNl/6UR12Vcb8T/wDkT0/7CNl/6UR0AdlRRRQAUUUUAFFFFABRRRQA&#10;UUUUAFFFFABRRRQAUUUUAFFFFAHjvxt/5GTwB/2Ez/6HFXsVeO/G3/kZPAH/AGEz/wChxV7FQAUU&#10;UUAFFFFABRRRQAUUUUAVtR/5Bl3/ANcX/wDQTXlH7OP/ACTzUP8AsKyf+ioq9X1H/kGXf/XF/wD0&#10;E15R+zj/AMk81D/sKyf+ioqAPY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S/6l/8AdNPpkv8AqX/3TQByHwr/AOSc6V9JP/RjV2Vc&#10;b8K/+Sc6V9JP/RjV2VABRRRQAUUUUAFFFFABRRRQAUUUUAFFFFADX/1bfQ14/wDs4f8AIhal/wBh&#10;R/8A0VFXsD/6tvoa8f8A2cP+RC1L/sKP/wCioqAPYqKKKACiiigDx74ef8lw8ffUf+hV7DXj3w8/&#10;5Lh4++o/9Cr2GgAooooAKKKKACiiigAooooAKKKKACiiigAooooAKKKKACiiigAooooAKKKKACii&#10;igAooooAKKKKACiiigAooooAKKKKACiiigAooooAKKKKACiiigAooooAKKKKACiiigAooooAKKKK&#10;ACiiigAooooAKKKKACiiigAooooAKKKKACiiigAooooAKKKKACiiigAooooAKKKKACiiigArx/4G&#10;/wDH941/7Cp/m9ewV4/8Df8Aj+8a/wDYVP8AN6APYKKKKACiiigDxzQv+TpPE/8A2DE/9F21ex14&#10;5oX/ACdJ4n/7Bif+i7avY6ACiiigAooooAKKKKACiiigAooooAKKKKACiiigAooooAK434n/APIn&#10;p/2EbL/0ojrsq434n/8AInp/2EbL/wBKI6AOyooooAKKKKACiiigAooooAKKKKACiiigAooooAKK&#10;KKACiiigDx342/8AIyeAP+wmf/Q4q9irx342/wDIyeAP+wmf/Q4q9ioAKKKKACiiigAooooAKKKK&#10;AK2o/wDIMu/+uL/+gmvKP2cf+Seah/2FZP8A0VFXq+o/8gy7/wCuL/8AoJryj9nH/knmof8AYVk/&#10;9FRUAe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Ml/1L/7pp9Ml/1L/wC6aAOQ+Ff/ACTnSvpJ/wCjGrsq434V/wDJOdK+kn/oxq7K&#10;gAooooAKKKKACiiigAooooAKKKKACiiigBr/AOrb6GvH/wBnD/kQtS/7Cj/+ioq9gf8A1bfQ14/+&#10;zh/yIWpf9hR//RUVAHsVFFFABRRRQB498PP+S4ePvqP/AEKvYa8e+Hn/ACXDx99R/wChV7DQAUUU&#10;UAFFFFABRRRQAUUUUAFFFFABRRRQAUUUUAFFFFABRRRQAUUUUAFFFFABRRRQAUUUUAFFFFABRRRQ&#10;AUUUUAFFFFABRRRQAUUUUAFFFFABRRRQAUUUUAFFFFABRRRQAUUUUAFFFFABRRRQAUUUUAFFFFAB&#10;RRRQAUUUUAFFFFABRRRQAUUUUAFFFFABRRRQAUUUUAFFFFABRRRQAV4/8Df+P7xr/wBhU/zevYK8&#10;f+Bv/H941/7Cp/m9AHsFFFFABRRRQB45oX/J0nif/sGJ/wCi7avY68c0L/k6TxP/ANgxP/RdtXsd&#10;ABRRRQAUUUUAFFFFABRRRQAUUUUAFFFFABRWfretWPh3RrnVdSm8q1t03O2Mk+gA7k9AK8e/4Xf4&#10;muon1XT/AAJdS6DGSWuSJD8o6ncF2jHfqB60Ae40V5JrnxstpdN0uLwhZf2rrOpqfLtfvGA+jqvO&#10;evHHAz0rKuPG3xd8LxLqviLw3aTaUmDcCDbujX1yjtt+pBFAHuFcb8T/APkT0/7CNl/6UR1t+GPE&#10;dh4r8P2usac+YJ15U/ejYdVPuDWL8Tv+RPX/ALCNl/6Ux0AdjRRRQAUUUUAFFFFABRRRQAUUUUAF&#10;FFFABRRRQAUUUUAFFFFAHjvxt/5GTwB/2Ez/AOhxV7FXjvxt/wCRk8Af9hM/+hxV7FQAUUUUAFFF&#10;FABRRRQAUUUUAVtR/wCQZd/9cX/9BNeUfs4/8k81D/sKyf8AoqKvV9R/5Bl3/wBcX/8AQTXlH7OP&#10;/JPNQ/7Csn/oqKgD2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kv8AqX/3TT6ZL/qX/wB00Ach8K/+Sc6V9JP/AEY1dlXG/Cv/AJJz&#10;pX0k/wDRjV2VABRRRQAUUUUAFFFFABRRRQAUUUUAFFFFADX/ANW30NeP/s4f8iFqX/YUf/0VFXsD&#10;/wCrb6GvH/2cP+RC1L/sKP8A+ioqAPYqKKKACiiigDx74ef8lw8ffUf+hV7DXj3w8/5Lh4++o/8A&#10;Qq9hoAKKKKACiiigAooooAKKKKACiiigAooooAKKKKACiiigAooooAKKKKACiiigAooooAKKKKAC&#10;iiigAooooAKKKKACiiigAooooAKKKKACiiigAooooAKKKKACiiigAooooAKKKKACiiigAooooAKK&#10;KKACiiigAooooAKKKKACiiigAooooAKKKKACiiigAooooAKKKKACiiigAooooAK8f+Bv/H941/7C&#10;p/m9ewV4/wDA3/j+8a/9hU/zegD2CiiigAooooA8c0L/AJOk8T/9gxP/AEXbV7HXjmhf8nSeJ/8A&#10;sGJ/6Ltq9joAKKKKACiiigAooooAKKKKACiiigAooooA8g/aJkmXwNYxBitvJfoJmHsrY47+v4V6&#10;xZQW1rY29vZoiWsUapCsf3QgGAB7YrJ8YeFrPxj4autGvSUWUBo5F6xuPusP8+teWWXhz4z6Rpw8&#10;O2Wpae9gi+TDetIN0cfQAEjcMDpwSOx4FADvhLpulW3xX8cCziiX7LMY7YKBhEMjbgvsCqj8BXtc&#10;sUc8LwyorxyKVdWGQwPBBrxe5+FWu+DItL1rwTci51q2jZL5JmwLvcck/McY9sjoCOaj1HWfi94v&#10;tZNEg8NxaIkwMVxeOxTCng4Yk4B55UE88etAGh8AmRdK8SW1rKXsIdUYW3zZG3Hb6gCuu+Jv/Inr&#10;/wBhGy/9KY6veB/CVv4K8L22jwSea65eaXGPMkPU47D0FUfib/yJ6/8AYRsv/SmOgDsaKKKACiii&#10;gAooooAKKKKACiiigAooooAKKKKACiiigAooooA8d+Nv/IyeAP8AsJn/ANDir2KvHfjb/wAjJ4A/&#10;7CZ/9Dir2KgAooooAKKKKACiiigAooooAraj/wAgy7/64v8A+gmvKP2cf+Seah/2FZP/AEVFXq+o&#10;/wDIMu/+uL/+gmvKP2cf+Seah/2FZP8A0VFQB7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yX/AFL/AO6afTJf9S/+6aAOQ+Ff/JOd&#10;K+kn/oxq7KuN+Ff/ACTnSvpJ/wCjGrsqACiiigAooooAKKKKACiiigAooooAKKKKAGv/AKtvoa8f&#10;/Zw/5ELUv+wo/wD6Kir2B/8AVt9DXj/7OH/Ihal/2FH/APRUVAHsVFFFABRRRQB498PP+S4ePvqP&#10;/Qq9hrx74ef8lw8ffUf+hV7DQAUUUUAFFFFABRRRQAUUUUAFFFFABRRRQAUUUUAFFFFABRRRQAUU&#10;UUAFFFFABRRRQAUUUUAFFFFABRRRQAUUUUAFFFFABRRRQAUUUUAFFFFABRRRQAUUUUAFFFFABRRR&#10;QAUUUUAFFFFABRRRQAUUUUAFFFFABRRRQAUUUUAFFFFABRRRQAUUUUAFFFFABRRRQAUUUUAFFFFA&#10;BRRRQAV4/wDA3/j+8a/9hU/zevYK8f8Agb/x/eNf+wqf5vQB7BRRRQAUUUUAeOaF/wAnSeJ/+wYn&#10;/ou2r2OvHNC/5Ok8T/8AYMT/ANF21ex0AFFFFABRRRQAUUUUAFFFFABRRRQAUUUUAZ2ua3YeHNGu&#10;dW1OYQ2luu52xknsAB3JOAB71yXw9+IN947vL+X+wZ7DSokU21zKGPnHJBG7G3jjgZxXP/tEGb/h&#10;BrFQWFsb9POK/wC62PrXqVtDBbaPFDpaRrBHAFtlj+6FC/Lj26UAeYeI/ilrV/4kuPDXgHSV1K+t&#10;iVnuX5RCDggZIAAPGWOD2rPuPGvxV8Hj+0PE/hy2vdJXHnPaMuYx3OVJx9SMe9X/ANnu0to/A93d&#10;qB9smvXWdj975QMA/mT+NesTwRXVvLbzxrJDKhSRGGQykYII9CKAM/w9r9h4n0O21fTZfMtp1yM9&#10;VPdSOxB4rC+Jv/Inr/2EbL/0pjrkfgAFj0bxFb28hksItUZbZ/7y46/kFrrvib/yJ6/9hGy/9KY6&#10;AOxooooAKKKKACiiigAooooAKKKKACiiigAooooAKKKKACiiigDx342/8jJ4A/7CZ/8AQ4q9irx3&#10;42/8jJ4A/wCwmf8A0OKvYqACiiigAooooAKKKKACiiigCtqP/IMu/wDri/8A6Ca8o/Zx/wCSeah/&#10;2FZP/RUVer6j/wAgy7/64v8A+gmvKP2cf+Seah/2FZP/AEVFQB7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X/Uv/ALpp9Ml/1L/7&#10;poA5D4V/8k50r6Sf+jGrsq434V/8k50r6Sf+jGrsqACiiigAooooAKKKKACiiigAooooAKKKKAGv&#10;/q2+hrx/9nD/AJELUv8AsKP/AOioq9gf/Vt9DXj/AOzh/wAiFqX/AGFH/wDRUVAHsVFFFABRRRQB&#10;498PP+S4ePvqP/Qq9hrx74ef8lw8ffUf+hV7DQAUUUUAFFFFABRRRQAUUUUAFFFFABRRRQAUUUUA&#10;FFFFABRRRQAUUUUAFFFFABRRRQAUUUUAFFFFABRRRQAUUUUAFFFFABRRRQAUUUUAFFFFABRRRQAU&#10;UUUAFFFFABRRRQAUUUUAFFFFABRRRQAUUUUAFFFFABRRRQAUUUUAFFFFABRRRQAUUUUAFFFFABRR&#10;RQAUUUUAFFFFABRRRQAV4/8AA3/j+8a/9hU/zevYK8f+Bv8Ax/eNf+wqf5vQB7BRRRQAUUUUAeOa&#10;F/ydJ4n/AOwYn/ou2r2OvHNC/wCTpPE//YMT/wBF21ex0AFFFFABRRRQAUUUUAFFFFABRRRQAUUU&#10;UAY3irw1ZeLfDl3o1+CIp1+V1+9G45Vh7g15TpjfFH4aRrpf9kr4l0WI7beSAlnVeygD5l/EEDsc&#10;V6n4n8XaL4Ps4bvW7preCaTykYRM+WwT0UE9BXMD44fD4/8AMbcfWzm/+IoA81sfGXiPw94vvdS0&#10;jwVqVtaagfNvNOljkZWlJ5dDtG0nJ4wevSus1HxF8RvHNlJpOj+FJvD9vcL5dxfXsmGRD12ZCnpx&#10;wCee3WujHxp8AEf8h0/+Ak3/AMRXIeGPjlYHxFry+I9VSPSvP/4lbJaMT5e5/vbQTnbs6igD07wZ&#10;4Us/Bnhm20azJfy8vLKRzLIerf0+gFZvxN/5E9f+wjZf+lMdafhjxjofjG2uLjQ7trmK3cJIxiZM&#10;EjPRgDWZ8Tv+RPX/ALCNl/6Ux0AdjRRRQAUUUUAFFFFABRRRQAUUUUAFFFFABRRRQAUUUUAFFFFA&#10;Hjvxt/5GTwB/2Ez/AOhxV7FXjvxt/wCRk8Af9hM/+hxV7FQAUUUUAFFFFABRRRQAUUUUAVtR/wCQ&#10;Zd/9cX/9BNeUfs4/8k81D/sKyf8AoqKvV9R/5Bl3/wBcX/8AQTXlH7OP/JPNQ/7Csn/oqKgD2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kv8AqX/3TT6ZL/qX/wB00Ach8K/+Sc6V9JP/AEY1dlXG/Cv/AJJzpX0k/wDRjV2VABRRRQAU&#10;UUUAFFFFABRRRQAUUUUAFFFFADX/ANW30NeP/s4f8iFqX/YUf/0VFXsD/wCrb6GvH/2cP+RC1L/s&#10;KP8A+ioqAPYqKKKACiiigDx74ef8lw8ffUf+hV7DXj3w8/5Lh4++o/8AQq9hoAKKKKACiiigAooo&#10;oAKKKKACiiigAooooAKKKKACiiigAooooAKKKKACiiigAooooAKKKKACiiigAooooAKKKKACiiig&#10;AooooAKKKKACiiigAooooAKKKKACiiigAooooAKKKKACiiigAooooAKKKKACiiigAooooAKKKKAC&#10;iiigAooooAKKKKACiiigAooooAKKKKACiiigAooooAK8f+Bv/H941/7Cp/m9ewV4/wDA3/j+8a/9&#10;hU/zegD2CiiigAooooA8c0L/AJOk8T/9gxP/AEXbV7HXjmhf8nSeJ/8AsGJ/6Ltq9joAKKKKACii&#10;igAooooAKKKKACiiigAooooAzNe8P6Z4m0mXTNWtUuLaTqp4KnsVPUH3FeHXHg2f4TajNe3Gh23i&#10;XwrM482RoQ1xaj154wPyPH3c19CUjqsiMjqGVhgqRkEUAcfoGneAvE+lx6ho+laRc27DnbapuQ+j&#10;DGQfrXnPww8O6JqPxD8fW15pdpcQWl80cEcsQZYl82UYUHpwB+Vb3iL4b6p4c1OTxP8ADqf7Jd/e&#10;uNLJ/c3A77R0z32/kRwKyfgbFq7+LPF+o6rptxZSX0izMskTIN7PIxAz6ZoA9g0zRdL0WOSPS9Pt&#10;rNJG3OsEYQMcYycVznxO/wCRPX/sI2X/AKUx12Vcb8T/APkT1/7CNl/6UR0AdlRRRQAUUUUAFFFF&#10;ABRRRQAUUUUAFFFFABRRRQAUUUUAFFFFAHjvxt/5GTwB/wBhM/8AocVexV478bf+Rk8Af9hM/wDo&#10;cVexUAFFFFABRRRQAUUUUAFFFFAFbUf+QZd/9cX/APQTXlH7OP8AyTzUP+wrJ/6Kir1fUf8AkGXf&#10;/XF//QTXlH7OP/JPNQ/7Csn/AKKioA9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L/qX/AN00+mS/6l/900Ach8K/+Sc6V9JP/RjV&#10;2Vcb8K/+Sc6V9JP/AEY1dlQAUUUUAFFFFABRRRQAUUUUAFFFFABRRRQA1/8AVt9DXj/7OH/Ihal/&#10;2FH/APRUVewP/q2+hrx/9nD/AJELUv8AsKP/AOioqAPYqKKKACiiigDx74ef8lw8ffUf+hV7DXj3&#10;w8/5Lh4++o/9Cr2GgAooooAKKKKACiiigAooooAKKKKACiiigAooooAKKKKACiiigAooooAKKKKA&#10;CiiigAooooAKKKKACiiigAooooAKKKKACiiigAooooAKKKKACiiigAooooAKKKKACiiigAooooAK&#10;KKKACiiigAooooAKKKKACiiigAooooAKKKKACiiigAooooAKKKKACiiigAooooAKKKKACiiigArx&#10;/wCBv/H941/7Cp/m9ewV4/8AA3/j+8a/9hU/zegD2CiiigAooooA8c0L/k6TxP8A9gxP/RdtXsde&#10;OaF/ydJ4n/7Bif8Aou2r2OgAooooAKKKKACiiigAooooAKKKKACiiigAooooAKKKKACuN+J//Inp&#10;/wBhGy/9KI67KuN+J/8AyJ6f9hGy/wDSiOgDsqKKKACiiigAooooAKKKKACiiigAooooAKKKKACi&#10;iigAooooA8d+Nv8AyMngD/sJn/0OKvYq8d+Nv/IyeAP+wmf/AEOKvYqACiiigAooooAKKKKACiii&#10;gCtqP/IMu/8Ari//AKCa8o/Zx/5J5qH/AGFZP/RUVer6j/yDLv8A64v/AOgmvKP2cf8Aknmof9hW&#10;T/0VFQB7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yX/Uv/umn0yX/AFL/AO6aAOQ+Ff8AyTnSvpJ/6MauyrjfhX/yTnSvpJ/6Mauy&#10;oAKKKKACiiigAooooAKKKKACiiigAooooAa/+rb6GvH/ANnD/kQtS/7Cj/8AoqKvYH/1bfQ14/8A&#10;s4f8iFqX/YUf/wBFRUAexUUUUAFFFFAHj3w8/wCS4ePvqP8A0KvYa8e+Hn/JcPH31H/oVew0AFFF&#10;FABRRRQAUUUUAFFFFABRRRQAUUUUAFFFFABRRRQAUUUUAFFFFABRRRQAUUUUAFFFFABRRRQAUUUU&#10;AFFFFABRRRQAUUUUAFFFFABRRRQAUUUUAFFFFABRRRQAUUUUAFFFFABRRRQAUUUUAFFFFABRRRQA&#10;UUUUAFFFFABRRRQAUUUUAFFFFABRRRQAUUUUAFFFFABRRRQAUUUUAFeP/A3/AI/vGv8A2FT/ADev&#10;YK8f+Bv/AB/eNf8AsKn+b0AewUUUUAFFFFAHjmhf8nSeJ/8AsGJ/6Ltq9jrxzQv+TpPE/wD2DE/9&#10;F21ex0AFFFFABRRRQAUUUUAFFFFABRRRQAUUUUAFFFFABRRRQAVxvxP/AORPT/sI2X/pRHXZVxvx&#10;P/5E9P8AsI2X/pRHQB2VFFFABRRRQAUUUUAFFFFABRRRQAUUUUAFFFFABRRRQAUUUUAeO/G3/kZP&#10;AH/YTP8A6HFXsVeO/G3/AJGTwB/2Ez/6HFXsVABRRRQAUUUUAFFFFABRRRQBW1H/AJBl3/1xf/0E&#10;15R+zj/yTzUP+wrJ/wCioq9X1H/kGXf/AFxf/wBBNeUfs4/8k81D/sKyf+ioqAPY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S/wCp&#10;f/dNPpkv+pf/AHTQByHwr/5JzpX0k/8ARjV2Vcb8K/8AknOlfST/ANGNXZUAFFFFABRRRQAUUUUA&#10;FFFFABRRRQAUUUUANf8A1bfQ14/+zh/yIWpf9hR//RUVewP/AKtvoa8f/Zw/5ELUv+wo/wD6KioA&#10;9iooooAKKKKAPHvh5/yXDx99R/6FXsNePfDz/kuHj76j/wBCr2GgAooooAKKKKACiiigAooooAKK&#10;KKACiiigAooooAKKKKACiiigAooooAKKKKACiiigAooooAKKKKACiiigAooooAKKKKACiiigAooo&#10;oAKKKKACiiigAooooAKKKKACiiigAooooAKKKKACiiigAooooAKKKKACiiigAooooAKKKKACiiig&#10;AooooAKKKKACiiigAooooAKKKKACiiigArx/4G/8f3jX/sKn+b17BXj/AMDf+P7xr/2FT/N6APYK&#10;KKKACiiigDxzQv8Ak6TxP/2DE/8ARdtXsdeOaF/ydJ4n/wCwYn/ou2r2OgAooooAKKKKACiiigAo&#10;oooAKKKKACiiigAooooAKKKKACuN+J//ACJ6f9hGy/8ASiOuyrjfif8A8ien/YRsv/SiOgDsqKKK&#10;ACiiigAooooAKKKKACiiigAooooAKKKKACiiigAooooA8d+Nv/IyeAP+wmf/AEOKvYq8d+Nv/Iye&#10;AP8AsJn/ANDir2KgAooooAKKKKACiiigAooooAraj/yDLv8A64v/AOgmvKP2cf8Aknmof9hWT/0V&#10;FXq+o/8AIMu/+uL/APoJryj9nH/knmof9hWT/wBFRUAe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Ml/1L/wC6afTJf9S/+6aAOQ+F&#10;f/JOdK+kn/oxq7KuN+Ff/JOdK+kn/oxq7KgAooooAKKKKACiiigAooooAKKKKACiiigBr/6tvoa8&#10;f/Zw/wCRC1L/ALCj/wDoqKvYH/1bfQ14/wDs4f8AIhal/wBhR/8A0VFQB7FRRRQAUUUUAePfDz/k&#10;uHj76j/0KvYa8e+Hn/JcPH31H/oVew0AFFFFABRRRQAUUUUAFFFFABRRRQAUUUUAFFFFABRRRQAU&#10;UUUAFFFFABRRRQAUUUUAFFFFABRRRQAUUUUAFFFFABRRRQAUUUUAFFFFABRRRQAUUUUAFFFFABRR&#10;RQAUUUUAFFFFABRRRQAUUUUAFFFFABRRRQAUUUUAFFFFABRRRQAUUUUAFFFFABRRRQAUUUUAFFFF&#10;ABRRRQAUUUUAFeP/AAN/4/vGv/YVP83r2CvH/gb/AMf3jX/sKn+b0AewUUUUAFFFFAHjmhf8nSeJ&#10;/wDsGJ/6Ltq9jrxzQv8Ak6TxP/2DE/8ARdtXsdABRRRQAUUUUAFFFFABRRRQAUUUUAFFFFABRRRQ&#10;AUUUUAFcb8T/APkT0/7CNl/6UR12Vcb8T/8AkT0/7CNl/wClEdAHZUUUUAFFFFABRRRQAUUUUAFF&#10;FFABRRRQAUUUUAFFFFABRRRQB478bf8AkZPAH/YTP/ocVexV478bf+Rk8Af9hM/+hxV7FQAUUUUA&#10;FFFFABRRRQAUUUUAVtR/5Bl3/wBcX/8AQTXlH7OP/JPNQ/7Csn/oqKvV9R/5Bl3/ANcX/wDQTXlH&#10;7OP/ACTzUP8AsKyf+ioqAPY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S/6l/900+mS/6l/wDdNAHIfCv/AJJzpX0k/wDRjV2Vcd8K&#10;/wDknOlfST/0Y1djQAUUUUAFFFFABRRRQAUUUUAFFFFABRRRQA1/9W30NeP/ALOH/Ihal/2FH/8A&#10;RUVewP8A6tvoa8f/AGcP+RC1L/sKP/6KioA9iooooAKKKKAPHvh5/wAlw8ffUf8AoVew1498PP8A&#10;kuHj76j/ANCr2GgAooooAKKKKACiiigAooooAKKKKACiiigAooooAKKKKACiiigAooooAKKKKACi&#10;iigAooooAKKKKACiiigAooooAKKKKACiiigAooooAKKKKACiiigAooooAKKKKACiiigAooooAKKK&#10;KACiiigAooooAKKKKACiiigAooooAKKKKACiiigAooooAKKKKACiiigAooooAKKKKACiiigArx/4&#10;G/8AH941/wCwqf5vXsFeP/A3/j+8a/8AYVP83oA9gooooAKKKKAPHNC/5Ok8T/8AYMT/ANF21ex1&#10;45oX/J0nif8A7Bif+i7avY6ACiiigAooooAKKKKACiiigAooooAKKKKACiiigAooooAK434n/wDI&#10;np/2EbL/ANKI67KuN+J//Inp/wBhGy/9KI6AOyooooAKKKKACiiigAooooAKKKKACiiigAooooAK&#10;KKKACiiigDx342/8jJ4A/wCwmf8A0OKvYq8d+Nv/ACMngD/sJn/0OKvYqACiiigAooooAKKKKACi&#10;iigCtqP/ACDLv/ri/wD6Ca8o/Zx/5J5qH/YVk/8ARUVer6j/AMgy7/64v/6Ca8o/Zx/5J5qH/YVk&#10;/wDRUVAH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45q3xV8Q+IteuNF+HGkx6h9nO2XUJBmP0ypJCgZ6EnnHAIoA9jorxVvD3xyuz5jeJtMts&#10;/wDLMMox+UR/nQ8Pxy0CL7QbnTtaROXiTYWIHXGVQn8OaAPaqZL/AKp/901w/wAPPiTb+NPtNhd2&#10;b6drlmD9pspAQcAgFhkZ4JwQeRXcyf6p/wDdNAHIfCz/AJJzpX0k/wDRjV2Ncf8AC3/knWl/ST/0&#10;Y1dhQAUUUUAFFFFABRRRQAUUUUAFFFFABRRRQA1/9W30NeP/ALOH/Ihal/2FH/8ARUVewP8A6tvo&#10;a8f/AGcP+RC1L/sKP/6KioA9iooooAKKKKAPHvh5/wAlw8ffUf8AoVew1498PP8AkuHj76j/ANCr&#10;2GgAooooAKKKKACiiigAooooAKKKKACiiigAooooAKKKKACiiigAooooAKKKKACiiigAooooAKKK&#10;KACiiigAooooAKKKKACiiigAooooAKKKKACiiigAooooAKKKKACiiigAooooAKKKKACiiigAoooo&#10;AKKKKACiiigAooooAKKKKACiiigAooooAKKKKACiiigAooooAKKKKACiiigArx/4G/8AH941/wCw&#10;qf5vXsFeP/A3/j+8a/8AYVP83oA9gooooAKKKKAPHNC/5Ok8T/8AYMT/ANF21ex145oX/J0nif8A&#10;7Bif+i7avY6ACiiigAooooAKKKKACiiigAooooAKKKKACiiigAooooAK434n/wDInp/2EbL/ANKI&#10;67KuN+J//Inp/wBhGy/9KI6AOyooooAKKKKACiiigAooooAKKKKACiiigAooooAKKKKACiiigDx3&#10;42/8jJ4A/wCwmf8A0OKvYq8d+Nv/ACMngD/sJn/0OKvYqACiiigAooooAKKKKACiiigCtqP/ACDL&#10;v/ri/wD6Ca8o/Zx/5J5qH/YVk/8ARUVer6j/AMgy7/64v/6Ca8o/Zx/5J5qH/YVk/wDRUVAH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eJhdt4U&#10;1gWAY3hsZhAF6+ZsO3H44rgPgA2nn4bqLUp9qFzJ9qxjduz8ufbbjH416pXkmufCXVNO12fXfAGt&#10;DSLm4Jaa0kJELEnJxgHAz2IwO2KAPW6K8WlufjzbN5aWOmXf/TVGhH82X+VOXTvjdr8Bt7y/03RY&#10;m4d1K78exTdz+I+tABIYJP2obQ6Vhili/wDaRjIwD5bDnHfJjzn2r2WT/Vt9DXGeAPhvp/gaKecX&#10;Ml/ql0P9IvZRgtznAGTgZ9yTXZyf6tvoaAOR+F3/ACTvS/pJ/wCjGrsK4/4Xf8k60v6Sf+jGrsKA&#10;CiiigAooooAKKKKACiiigAooooAKKKKAGv8A6tvoa8f/AGcP+RC1L/sKP/6Kir2B/wDVt9DXj/7O&#10;H/Ihal/2FH/9FRUAexUUUUAFFFFAHj3w8/5Lh4++o/8AQq9hrx74ef8AJcPH31H/AKFXsNABRRRQ&#10;AUUUUAFFFFABRRRQAUUUUAFFFFABRRRQAUUUUAFFFFABRRRQAUUUUAFFFFABRRRQAUUUUAFFFFAB&#10;RRRQAUUUUAFFFFABRRRQAUUUUAFFFFABRRRQAUUUUAFFFFABRRRQAUUUUAFFFFABRRRQAUUUUAFF&#10;FFABRRRQAUUUUAFFFFABRRRQAUUUUAFFFFABRRRQAUUUUAFFFFABXj/wN/4/vGv/AGFT/N69grx/&#10;4G/8f3jX/sKn+b0AewUUUUAFFFFAHjmhf8nSeJ/+wYn/AKLtq9jrxzQv+TpPE/8A2DE/9F21ex0A&#10;FFFFABRRRQAUUUUAFFFFABRRRQAUUUUAFFFFABRRRQAVxvxP/wCRPT/sI2X/AKUR12Vcb8T/APkT&#10;0/7CNl/6UR0AdlRRRQAUUUUAFFFFABRRRQAUUUUAFFFFABRRRQAUUUUAFFFFAHjvxt/5GTwB/wBh&#10;M/8AocVexV478bf+Rk8Af9hM/wDocVexUAFFFFABRRRQAUUUUAFFFFAFbUf+QZd/9cX/APQTXlH7&#10;OP8AyTzUP+wrJ/6Kir1fUf8AkGXf/XF//QTXlH7OP/JPNQ/7Csn/AKKioA9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H9Y+K+ua9rlxofw60b+0&#10;nt8rNfyjEat/s5IUDg8seecDufTPEouj4V1cWJYXZsphAV679h24/HFef/AAaePhuv2Tb9pNzJ9r&#10;4G7f/Dn224x+NAFBdI+ON4Fkk13RrUkcxnHH/fMZ/nTZX+OOhbZWTStbhTJeOLZkgfXYx/DJr2Wi&#10;gDhvh98SbXxsLiyuLSTTtasx/pNnIDwM4JGR68EHkV28n+rb6GvGpDA37UNr/ZXUWL/2l5eNufLb&#10;Gcd8+Xn3xXssn+rb6GgDkfhd/wAk60v6Sf8Aoxq7CuP+F3/JO9L+kn/oxq7CgAooooAKKKKACiii&#10;gAooooAKKKKACiiigBr/AOrb6GvH/wBnD/kQtS/7Cj/+ioq9gf8A1bfQ14/+zh/yIWpf9hR//RUV&#10;AHsVFFFABRRRQB498PP+S4ePvqP/AEKvYa8e+Hn/ACXDx99R/wChV7DQAUUUUAFFFFABRRRQAUUU&#10;UAFFFFABRRRQAUUUUAFFFFABRRRQAUUUUAFFFFABRRRQAUUUUAFFFFABRRRQAUUUUAFFFFABRRRQ&#10;AUUUUAFFFFABRRRQAUUUUAFFFFABRRRQAUUUUAFFFFABRRRQAUUUUAFFFFABRRRQAUUUUAFFFFAB&#10;RRRQAUUUUAFFFFABRRRQAUUUUAFFFFABRRRQAV4/8Df+P7xr/wBhU/zevYK8f+Bv/H941/7Cp/m9&#10;AHsFFFFABRRRQB45oX/J0nif/sGJ/wCi7avY68c0L/k6TxP/ANgxP/RdtXsdABRRRQAUUUUAFFFF&#10;ABRRRQAUUUUAFFFFABRRRQAUUUUAFcb8T/8AkT0/7CNl/wClEddlXG/E/wD5E9P+wjZf+lEdAHZU&#10;UUUAFFFFABRRRQAUUUUAFFFFABRRRQAUUUUAFFFFABRRRQB478bf+Rk8Af8AYTP/AKHFXsVeO/G3&#10;/kZPAH/YTP8A6HFXsVABRRRQAUUUUAFFFFABRRRQBW1H/kGXf/XF/wD0E15R+zj/AMk81D/sKyf+&#10;ioq9X1H/AJBl3/1xf/0E15R+zj/yTzUP+wrJ/wCioqAP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yLW/hNrGl65Nrnw91pdKmnO6eykJWJ+/BAP&#10;BP8ACRjnqK9J8S382leFdY1G2KCe0sZp4y4yoZULDI9MivJfAvxuubi2R/GFmYLSebyodUgjPkh+&#10;Mo4H3fXP6d6AHi7+PNuzIdP025APD7oAD/48P5Ugsfjnroe3ubuw0eF8AyBowQPYx7mz+Vez29xB&#10;d26XFtNHNDINySRsGVh6gjrUtAHDfD34bWfgZLm6kun1DV7sYuLyQckZzhQckDPJ55wPSu3k/wBU&#10;/wDumnU2T/VP/umgDkfhb/yTrS/pJ/6MauwrjvhZ/wAk50v6Sf8Aoxq7GgAooooAKKKKACiiigAo&#10;oooAKKKKACiiigBr/wCrb6GvH/2cP+RC1L/sKP8A+ioq9gf/AFbfQ14/+zh/yIWpf9hR/wD0VFQB&#10;7FRRRQAUUUUAePfDz/kuHj76j/0KvYa8e+Hn/JcPH31H/oVew0AFFFFABRRRQAUUUUAFFFFABRRR&#10;QAUUUUAFFFFABRRRQAUUUUAFFFFABRRRQAUUUUAFFFFABRRRQAUUUUAFFFFABRRRQAUUUUAFFFFA&#10;BRRRQAUUUUAFFFFABRRRQAUUUUAFFFFABRRRQAUUUUAFFFFABRRRQAUUUUAFFFFABRRRQAUUUUAF&#10;FFFABRRRQAUUUUAFFFFABRRRQAUUUUAFeP8AwN/4/vGv/YVP83r2CvH/AIG/8f3jX/sKn+b0AewU&#10;UUUAFFFFAHjmhf8AJ0nif/sGJ/6Ltq9jrxzQv+TpPE//AGDE/wDRdtXsdABRRRQAUUUUAFFFFABR&#10;RRQAUUUUAFFFFABRRRQAUUUUAFcb8T/+RPT/ALCNl/6UR12Vcb8T/wDkT0/7CNl/6UR0AdlRRRQA&#10;UUUUAFFFFABRRRQAUUUUAFFFFABRRRQAUUUUAFFFFAHjvxt/5GTwB/2Ez/6HFXsVeO/G3/kZPAH/&#10;AGEz/wChxV7FQAUUUUAFFFFABRRRQAUUUUAVtR/5Bl3/ANcX/wDQTXlH7OP/ACTzUP8AsKyf+ioq&#10;9X1H/kGXf/XF/wD0E15R+zj/AMk81D/sKyf+ioqAP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A8c/wDJPvEv/YKuv/RTV5z8BrG01X4YX1jf20Vz&#10;ay3sivFIu5WG1eor07xXYz6n4O1uwtVDXF1YTwxKTjLNGwA/M1yHwY8L6z4S8IXFhrdsLe4e7aVU&#10;Eiv8pVR1UkdQaAMS9+GfinwbcvffDnXHW2JLPpN425D/ALpPBz74P+0arwfHHVNClFr428IXljKv&#10;3p7YHaT2wr9v+Bmvaaint4LqIxXEMc0Z6pIoYH8DQBxvhz4s+EvFOrW2l6beTm+uN3lwyW7L91Sx&#10;5xjoD3rtZP8AVP8A7prFtPBnhqw1aPVbPQ7G3v4ySk8UIVhkFT09iRW1J/qn/wB00Ach8LP+Sc6X&#10;9JP/AEY1djXHfCz/AJJzpX0k/wDRjV2NABRRRQAUUUUAFFFFABRRRQAUUUUAFFFFADX/ANW30NeP&#10;/s4f8iFqX/YUf/0VFXsD/wCrb6GvH/2cP+RC1L/sKP8A+ioqAPYqKKKACiiigDx74ef8lw8ffUf+&#10;hV7DXj3w8/5Lh4++o/8AQq9hoAKKKKACiiigAooooAKKKKACiiigAooooAKKKKACiiigAooooAKK&#10;KKACiiigAooooAKKKKACiiigAooooAKKKKACiiigAooooAKKKKACiiigAooooAKKKKACiiigAooo&#10;oAKKKKACiiigAooooAKKKKACiiigAooooAKKKKACiiigAooooAKKKKACiiigAooooAKKKKACiiig&#10;AooooAK8f+Bv/H941/7Cp/m9ewV4/wDA3/j+8a/9hU/zegD2CiiigAooooA8c0L/AJOk8T/9gxP/&#10;AEXbV7HXjmhf8nSeJ/8AsGJ/6Ltq9joAKKKKACiiigAooooAKKKKACiiigAooooAKKKKACiiigAr&#10;jfif/wAien/YRsv/AEojrsq434n/APInp/2EbL/0ojoA7KiiigAooooAKKKKACiiigAooooAKKKK&#10;ACiiigAooooAKKKKAPHfjb/yMngD/sJn/wBDir2KvHfjb/yMngD/ALCZ/wDQ4q9ioAKKKKACiiig&#10;AooooAKKKKAK2o/8gy7/AOuL/wDoJryj9nH/AJJ5qH/YVk/9FRV6vqP/ACDLv/ri/wD6Ca8o/Zx/&#10;5J5qH/YVk/8ARUVAH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Jf9S/8Aumn0yX/Uv/umgDkfhZ/yTnSvpJ/6MauxrjvhX/yTnSvp&#10;J/6MauxoAKKKKACiiigAooooAKKKKACiiigAooooAa/+rb6GvH/2cP8AkQtS/wCwo/8A6Kir2B/9&#10;W30NeP8A7OH/ACIWpf8AYUf/ANFRUAexUUUUAFFFFAHj3w8/5Lh4++o/9Cr2GvHvh5/yXDx99R/6&#10;FXsNABRRRQAUUUUAFFFFABRRRQAUUUUAFFFFABRRRQAUUUUAFFFFABRRRQAUUUUAFFFFABRRRQAU&#10;UUUAFFFFABRRRQAUUUUAFFFFABRRRQAUUUUAFFFFABRRRQAUUUUAFFFFABRRRQAUUUUAFFFFABRR&#10;RQAUUUUAFFFFABRRRQAUUUUAFFFFABRRRQAUUUUAFFFFABRRRQAUUUUAFFFFABXj/wADf+P7xr/2&#10;FT/N69grx/4G/wDH941/7Cp/m9AHsFFFFABRRRQB45oX/J0nif8A7Bif+i7avY68c0L/AJOk8T/9&#10;gxP/AEXbV7HQAUUUUAFFFFABRRRQAUUUUAFFFFABRRRQAUUUUAFFFFABXG/E/wD5E9P+wjZf+lEd&#10;dlXG/E//AJE9P+wjZf8ApRHQB2VFFFABRRRQAUUUUAFFFFABRRRQAUUUUAFFFFABRRRQAUUUUAeO&#10;/G3/AJGTwB/2Ez/6HFXsVeO/G3/kZPAH/YTP/ocVexUAFFFFABRRRQAUUUUAFFFFAFbUf+QZd/8A&#10;XF//AEE15R+zj/yTzUP+wrJ/6Kir1fUf+QZd/wDXF/8A0E15R+zj/wAk81D/ALCsn/oqKgD2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kv+pf/dNPpkv+pf8A3TQByHwr/wCSc6V9JP8A0Y1dlXG/Cv8A5JzpX0k/9GNXZUAFFFFABRRR&#10;QAUUUUAFFFFABRRRQAUUUUANf/Vt9DXj/wCzh/yIWpf9hR//AEVFXsD/AOrb6GvH/wBnD/kQtS/7&#10;Cj/+ioqAPYqKKKACiiigDx74ef8AJcPH31H/AKFXsNePfDz/AJLh4++o/wDQq9hoAKKKKACiiigA&#10;ooooAKKKKACiiigAooooAKKKKACiiigAooooAKKKKACiiigAooooAKKKKACiiigAooooAKKKKACi&#10;iigAooooAKKKKACiiigAooooAKKKKACiiigAooooAKKKKACiiigAooooAKKKKACiiigAooooAKKK&#10;KACiiigAooooAKKKKACiiigAooooAKKKKACiiigAooooAK8f+Bv/AB/eNf8AsKn+b17BXj/wN/4/&#10;vGv/AGFT/N6APYKKKKACiiigDxzQv+TpPE//AGDE/wDRdtXsdeOaF/ydJ4n/AOwYn/ou2r2OgAoo&#10;ooAKKKKACiiigAooooAKKKKACiiigAooooAKKKKACuN+J/8AyJ6f9hGy/wDSiOuyrjfif/yJ6f8A&#10;YRsv/SiOgDsqKKKACiiigAooooAKKKKACiiigAooooAKKKKACiiigAooooA8d+Nv/IyeAP8AsJn/&#10;ANDir2KvHfjb/wAjJ4A/7CZ/9Dir2KgAooooAKKKKACiiigAooooAraj/wAgy7/64v8A+gmvKP2c&#10;f+Seah/2FZP/AEVFXq+o/wDIMu/+uL/+gmvKP2cf+Seah/2FZP8A0VFQB7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X/AFL/AO6a&#10;fTJf9S/+6aAOQ+Ff/JOdK+kn/oxq7KuN+Ff/ACTnSvpJ/wCjGrsqACiiigAooooAKKKKACiiigAo&#10;oooAKKKKAGv/AKtvoa8f/Zw/5ELUv+wo/wD6Kir2B/8AVt9DXj/7OH/Ihal/2FH/APRUVAHsVFFF&#10;ABRRRQB498PP+S4ePvqP/Qq9hrx74ef8lw8ffUf+hV7DQAUUUUAFFFFABRRRQAUUUUAFFFFABRRR&#10;QAUUUUAFFFFABRRRQAUUUUAFFFFABRRRQAUUUUAFFFFABRRRQAUUUUAFFFFABRRRQAUUUUAFFFFA&#10;BRRRQAUUUUAFFFFABRRRQAUUUUAFFFFABRRRQAUUUUAFFFFABRRRQAUUUUAFFFFABRRRQAUUUUAF&#10;FFFABRRRQAUUUUAFFFFABRRRQAV4/wDA3/j+8a/9hU/zevYK8f8Agb/x/eNf+wqf5vQB7BRRRQAU&#10;UUUAeOaF/wAnSeJ/+wYn/ou2r2OvHNC/5Ok8T/8AYMT/ANF21ex0AFFFFABRRRQAUUUUAFFFFABR&#10;RRQAUUUUAFFFFABRRRQAVxvxP/5E9P8AsI2X/pRHXZVxvxP/AORPT/sI2X/pRHQB2VFFFABRRRQA&#10;UUUUAFFFFABRRRQAUUUUAFFFFABRRRQAUUUUAeO/G3/kZPAH/YTP/ocVexV478bf+Rk8Af8AYTP/&#10;AKHFXsVABRRRQAUUUUAFFFFABRRRQBW1H/kGXf8A1xf/ANBNeUfs4/8AJPNQ/wCwrJ/6Kir1fUf+&#10;QZd/9cX/APQTXlH7OP8AyTzUP+wrJ/6KioA9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ZL/qX/wB00+mS/wCpf/dNAHIfCv8A5Jzp&#10;X0k/9GNXZVxvwr/5JzpX0k/9GNXZUAFFFFABRRRQAUUUUAFFFFABRRRQAUUUUANf/Vt9DXj/AOzh&#10;/wAiFqX/AGFH/wDRUVewP/q2+hrx/wDZw/5ELUv+wo//AKKioA9iooooAKKKKAPHvh5/yXDx99R/&#10;6FXsNePfDz/kuHj76j/0KvYaACiiigAooooAKKKKACiiigAooooAKKKKACiiigAooooAKKKKACii&#10;igAooooAKKKKACiiigAooooAKKKKACiiigAooooAKKKKACiiigAooooAKKKKACiiigAooooAKKKK&#10;ACiiigAooooAKKKKACiiigAooooAKKKKACiiigAooooAKKKKACiiigAooooAKKKKACiiigAooooA&#10;KKKKACvH/gb/AMf3jX/sKn+b17BXj/wN/wCP7xr/ANhU/wA3oA9gooooAKKKKAPHNC/5Ok8T/wDY&#10;MT/0XbV7HXjmhf8AJ0nif/sGJ/6Ltq9joAKKKKACiiigAooooAKKKKACiiigAooooAKKKKACiiig&#10;Arjfif8A8ien/YRsv/SiOuyrjfif/wAien/YRsv/AEojoA7KiiigAooooAKKKKACiiigAooooAKK&#10;KKACiiigAooooAKKKKAPHfjb/wAjJ4A/7CZ/9Dir2KvHfjb/AMjJ4A/7CZ/9Dir2KgAooooAKKKK&#10;ACiiigAooooAraj/AMgy7/64v/6Ca8o/Zx/5J5qH/YVk/wDRUVer6j/yDLv/AK4v/wCgmvKP2cf+&#10;Seah/wBhWT/0VFQB7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yX/Uv/umn0yX/Uv/ALpoA5D4V/8AJOdK+kn/AKMauyrjfhX/AMk5&#10;0r6Sf+jGrsqACiiigAooooAKKKKACiiigAooooAKKKKAGv8A6tvoa8f/AGcP+RC1L/sKP/6Kir2B&#10;/wDVt9DXj/7OH/Ihal/2FH/9FRUAexUUUUAFFFFAHj3w8/5Lh4++o/8AQq9hrx74ef8AJcPH31H/&#10;AKFXsNABRRRQAUUUUAFFFFABRRRQAUUUUAFFFFABRRRQAUUUUAFFFFABRRRQAUUUUAFFFFABRRRQ&#10;AUUUUAFFFFABRRRQAUUUUAFFFFABRRRQAUUUUAFFFFABRRRQAUUUUAFFFFABRRRQAUUUUAFFFFAB&#10;RRRQAUUUUAFFFFABRRRQAUUUUAFFFFABRRRQAUUUUAFFFFABRRRQAUUUUAFFFFABXj/wN/4/vGv/&#10;AGFT/N69grx/4G/8f3jX/sKn+b0AewUUUUAFFFFAHjmhf8nSeJ/+wYn/AKLtq9jrxzQv+TpPE/8A&#10;2DE/9F21ex0AFFFFABRRRQAUUUUAFFFFABRRRQAUUUUAFFFFABRRRQAVxvxP/wCRPT/sI2X/AKUR&#10;12Vcb8T/APkT0/7CNl/6UR0AdlRRRQAUUUUAFFFFABRRRQAUUUUAFFFFABRRRQAUUUUAFFFFAHjv&#10;xt/5GTwB/wBhM/8AocVexV478bf+Rk8Af9hM/wDocVexUAFFFFABRRRQAUUUUAFFFFAFbUf+QZd/&#10;9cX/APQTXlH7OP8AyTzUP+wrJ/6Kir1fUf8AkGXf/XF//QTXlH7OP/JPNQ/7Csn/AKKioA9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L/qX/AN00+mS/6l/900Ach8K/+Sc6V9JP/RjV2Vcb8K/+Sc6V9JP/AEY1dlQAUUUUAFFFFABR&#10;RRQAUUUUAFFFFABRRRQA1/8AVt9DXj/7OH/Ihal/2FH/APRUVewP/q2+hrx/9nD/AJELUv8AsKP/&#10;AOioqAPYqKKKACiiigDx74ef8lw8ffUf+hV7DXj3w8/5Lh4++o/9Cr2GgAooooAKKKKACiiigAoo&#10;ooAKKKKACiiigAooooAKKKKACiiigAooooAKKKKACiiigAooooAKKKKACiiigAooooAKKKKACiii&#10;gAooooAKKKKACiiigAooooAKKKKACiiigAooooAKKKKACiiigAooooAKKKKACiiigAooooAKKKKA&#10;CiiigAooooAKKKKACiiigAooooAKKKKACiiigArx/wCBv/H941/7Cp/m9ewV4/8AA3/j+8a/9hU/&#10;zegD2CiiigAooooA8c0L/k6TxP8A9gxP/RdtXsdeOaF/ydJ4n/7Bif8Aou2r2OgAooooAKKKKACi&#10;iigAooooAKKKKACiiigAooooAKKKKACuN+J//Inp/wBhGy/9KI67KuN+J/8AyJ6f9hGy/wDSiOgD&#10;sqKKKACiiigAooooAKKKKACiiigAooooAKKKKACiiigAooooA8d+Nv8AyMngD/sJn/0OKvYq8d+N&#10;v/IyeAP+wmf/AEOKvYqACiiigAooooAKKKKACiiigCtqP/IMu/8Ari//AKCa8o/Zx/5J5qH/AGFZ&#10;P/RUVer6j/yDLv8A64v/AOgmvKP2cf8Aknmof9hWT/0VFQB7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yX/Uv/umn0yX/AFL/AO6a&#10;AOQ+Ff8AyTnSvpJ/6MauyrjfhX/yTnSvpJ/6MauyoAKKKKACiiigAooooAKKKKACiiigAooooAa/&#10;+rb6GvH/ANnD/kQtS/7Cj/8AoqKvYH/1bfQ14/8As4f8iFqX/YUf/wBFRUAexUUUUAFFFFAHj3w8&#10;/wCS4ePvqP8A0KvYa8e+Hn/JcPH31H/oVew0AFFFFABRRRQAUUUUAFFFFABRRRQAUUUUAFFFFABR&#10;RRQAUUUUAFFFFABRRRQAUUUUAFFFFABRRRQAUUUUAFFFFABRRRQAUUUUAFFFFABRRRQAUUUUAFFF&#10;FABRRRQAUUUUAFFFFABRRRQAUUUUAFFFFABRRRQAUUUUAFFFFABRRRQAUUUUAFFFFABRRRQAUUUU&#10;AFFFFABRRRQAUUUUAFeP/A3/AI/vGv8A2FT/ADevYK8f+Bv/AB/eNf8AsKn+b0AewUUUUAFFFFAH&#10;jmhf8nSeJ/8AsGJ/6Ltq9jrxzQv+TpPE/wD2DE/9F21ex0AFFFFABRRRQAUUUUAFFFFABRRRQAUU&#10;UUAFFFFABRRRQAVxvxP/AORPT/sI2X/pRHXZVxvxP/5E9P8AsI2X/pRHQB2VFFFABRRRQAUUUUAF&#10;FFFABRRRQAUUUUAFFFFABRRRQAUUUUAeO/G3/kZPAH/YTP8A6HFXsVeO/G3/AJGTwB/2Ez/6HFXs&#10;VABRRRQAUUUUAFFFFABRRRQBW1H/AJBl3/1xf/0E15R+zj/yTzUP+wrJ/wCioq9X1H/kGXf/AFxf&#10;/wBBNeUfs4/8k81D/sKyf+ioqAPY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wCpf/dNPpkv+pf/AHTQByHwr/5JzpX0k/8ARjV2&#10;Vcb8K/8AknOlfST/ANGNXZUAFFFFABRRRQAUUUUAFFFFABRRRQAUUUUANf8A1bfQ14/+zh/yIWpf&#10;9hR//RUVewP/AKtvoa8f/Zw/5ELUv+wo/wD6KioA9iooooAKKKKAPHvh5/yXDx99R/6FXsNePfDz&#10;/kuHj76j/wBCr2GgAooooAKKKKACiiigAooooAKKKKACiiigAooooAKKKKACiiigAooooAKKKKAC&#10;iiigAooooAKKKKACiiigAooooAKKKKACiiigAooooAKKKKACiiigAooooAKKKKACiiigAooooAKK&#10;KKACiiigAooooAKKKKACiiigAooooAKKKKACiiigAooooAKKKKACiiigAooooAKKKKACiiigArx/&#10;4G/8f3jX/sKn+b17BXj/AMDf+P7xr/2FT/N6APYKKKKACiiigDxzQv8Ak6TxP/2DE/8ARdtXsdeO&#10;aF/ydJ4n/wCwYn/ou2r2OgAooooAKKKKACiiigAooooAKKKKACiiigAooooAKKKKACuN+J//ACJ6&#10;f9hGy/8ASiOuyrjfif8A8ien/YRsv/SiOgDsqKKKACiiigAooooAKKKKACiiigAooooAKKKKACii&#10;igAooooA8d+Nv/IyeAP+wmf/AEOKvYq8d+Nv/IyeAP8AsJn/ANDir2KgAooooAKKKKACiiigAooo&#10;oAraj/yDLv8A64v/AOgmvKP2cf8Aknmof9hWT/0VFXq+o/8AIMu/+uL/APoJryj9nH/knmof9hWT&#10;/wBFRUAew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l/1L/wC6afTJf9S/+6aAOQ+Ff/JOdK+kn/oxq7KuN+Ff/JOdK+kn/oxq7KgA&#10;ooooAKKKKACiiigAooooAKKKKACiiigBr/6tvoa8f/Zw/wCRC1L/ALCj/wDoqKvYH/1bfQ14/wDs&#10;4f8AIhal/wBhR/8A0VFQB7FRRRQAUUUUAePfDz/kuHj76j/0KvYa8e+Hn/JcPH31H/oVew0AFFFF&#10;ABRRRQAUUUUAFFFFABRRRQAUUUUAFFFFABRRRQAUUUUAFFFFABRRRQAUUUUAFFFFABRRRQAUUUUA&#10;FFFFABRRRQAUUUUAFFFFABRRRQAUUUUAFFFFABRRRQAUUUUAFFFFABRRRQAUUUUAFFFFABRRRQAU&#10;UUUAFFFFABRRRQAUUUUAFFFFABRRRQAUUUUAFFFFABRRRQAUUUUAFeP/AAN/4/vGv/YVP83r2CvH&#10;/gb/AMf3jX/sKn+b0AewUUUUAFFFFAHjmhf8nSeJ/wDsGJ/6Ltq9jrxzQv8Ak6TxP/2DE/8ARdtX&#10;sdABRRRQAUUUUAFFFFABRRRQAUUUUAFFFFABRRRQAUUUUAFcb8T/APkT0/7CNl/6UR12Vcb8T/8A&#10;kT0/7CNl/wClEdAHZUUUUAFFFFABRRRQAUUUUAFFFFABRRRQAUUUUAFFFFABRRRQB478bf8AkZPA&#10;H/YTP/ocVexV478bf+Rk8Af9hM/+hxV7FQAUUUUAFFFFABRRRQAUUUUAVtR/5Bl3/wBcX/8AQTXl&#10;H7OP/JPNQ/7Csn/oqKvV9R/5Bl3/ANcX/wDQTXlH7OP/ACTzUP8AsKyf+ioqAPY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S/6l/9&#10;00+mS/6l/wDdNAHIfCv/AJJzpX0k/wDRjV2Vcb8K/wDknOlfST/0Y1dlQAUUUUAFFFFABRRRQAUU&#10;UUAFFFFABRRRQA1/9W30NeP/ALOH/Ihal/2FH/8ARUVewP8A6tvoa8f/AGcP+RC1L/sKP/6KioA9&#10;iooooAKKKKAPHvh5/wAlw8ffUf8AoVew1498PP8AkuHj76j/ANCr2GgAooooAKKKKACiiigAoooo&#10;AKKKKACiiigAooooAKKKKACiiigAooooAKKKKACiiigAooooAKKKKACiiigAooooAKKKKACiiigA&#10;ooooAKKKKACiiigAooooAKKKKACiiigAooooAKKKKACiiigAooooAKKKKACiiigAooooAKKKKACi&#10;iigAooooAKKKKACiiigAooooAKKKKACiiigArx/4G/8AH941/wCwqf5vXsFeP/A3/j+8a/8AYVP8&#10;3oA9gooooAKKKKAPHNC/5Ok8T/8AYMT/ANF21ex145oX/J0nif8A7Bif+i7avY6ACiiigAooooAK&#10;KKKACiiigAooooAKKKKACiiigAooooAK434n/wDInp/2EbL/ANKI67KuN+J//Inp/wBhGy/9KI6A&#10;OyooooAKKKKACiiigAooooAKKKKACiiigAooooAKKKKACiiigDx342/8jJ4A/wCwmf8A0OKvYq8d&#10;+Nv/ACMngD/sJn/0OKvYqACiiigAooooAKKKKACiiigCtqP/ACDLv/ri/wD6Ca8o/Zx/5J5qH/YV&#10;k/8ARUVer6j/AMgy7/64v/6Ca8o/Zx/5J5qH/YVk/wDRUVAH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Jf8AUv8A7pp9Ml/1L/7p&#10;oA5D4V/8k50r6Sf+jGrsq434V/8AJOdK+kn/AKMauyoAKKKKACiiigAooooAKKKKACiiigAooooA&#10;a/8Aq2+hrx/9nD/kQtS/7Cj/APoqKvYH/wBW30NeP/s4f8iFqX/YUf8A9FRUAexUUUUAFFFFAHj3&#10;w8/5Lh4++o/9Cr2GvHvh5/yXDx99R/6FXsNABRRRQAUUUUAFFFFABRRRQAUUUUAFFFFABRRRQAUU&#10;UUAFFFFABRRRQAUUUUAFFFFABRRRQAUUUUAFFFFABRRRQAUUUUAFFFFABRRRQAUUUUAFFFFABRRR&#10;QAUUUUAFFFFABRRRQAUUUUAFFFFABRRRQAUUUUAFFFFABRRRQAUUUUAFFFFABRRRQAUUUUAFFFFA&#10;BRRRQAUUUUAFFFFABXj/AMDf+P7xr/2FT/N69grx/wCBv/H941/7Cp/m9AHsFFFFABRRRQB45oX/&#10;ACdJ4n/7Bif+i7avY68c0L/k6TxP/wBgxP8A0XbV7HQAUUUUAFFFFABRRRQAUUUUAFFFFABRRRQA&#10;UUUUAFFFFABXG/E//kT0/wCwjZf+lEddlXG/E/8A5E9P+wjZf+lEdAHZUUUUAFFFFABRRRQAUUUU&#10;AFFFFABRRRQAUUUUAFFFFABRRRQB478bf+Rk8Af9hM/+hxV7FXjvxt/5GTwB/wBhM/8AocVexUAF&#10;FFFABRRRQAUUUUAFFFFAFbUf+QZd/wDXF/8A0E15R+zj/wAk81D/ALCsn/oqKvV9R/5Bl3/1xf8A&#10;9BNeUfs4/wDJPNQ/7Csn/oqKgD2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kv+pf/AHTT6ZL/AKl/900Ach8K/wDknOlfST/0Y1dl&#10;XG/Cv/knOlfST/0Y1dlQAUUUUAFFFFABRRRQAUUUUAFFFFABRRRQA1/9W30NeP8A7OH/ACIWpf8A&#10;YUf/ANFRV7A/+rb6GvH/ANnD/kQtS/7Cj/8AoqKgD2KiiigAooooA8e+Hn/JcPH31H/oVew1498P&#10;P+S4ePvqP/Qq9hoAKKKKACiiigAooooAKKKKACiiigAooooAKKKKACiiigAooooAKKKKACiiigAo&#10;oooAKKKKACiiigAooooAKKKKACiiigAooooAKKKKACiiigAooooAKKKKACiiigAooooAKKKKACii&#10;igAooooAKKKKACiiigAooooAKKKKACiiigAooooAKKKKACiiigAooooAKKKKACiiigAooooAK8f+&#10;Bv8Ax/eNf+wqf5vXsFeP/A3/AI/vGv8A2FT/ADegD2CiiigAooooA8c0L/k6TxP/ANgxP/RdtXsd&#10;eOaF/wAnSeJ/+wYn/ou2r2OgAooooAKKKKACiiigAooooAKKKKACiiigAooooAKKKKACuN+J/wDy&#10;J6f9hGy/9KI67KuN+J//ACJ6f9hGy/8ASiOgDsqKKKACiiigAooooAKKKKACiiigAooooAKKKKAC&#10;iiigAooooA8d+Nv/ACMngD/sJn/0OKvYq8d+Nv8AyMngD/sJn/0OKvYqACiiigAooooAKKKKACii&#10;igCtqP8AyDLv/ri//oJryj9nH/knmof9hWT/ANFRV6vqP/IMu/8Ari//AKCa8o/Zx/5J5qH/AGFZ&#10;P/RUVAH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Jf9S/+6afTJf9S/8AumgDkPhX/wAk50r6Sf8Aoxq7KuN+Ff8AyTnSvpJ/6Mau&#10;yoAKKKKACiiigAooooAKKKKACiiigAooooAa/wDq2+hrx/8AZw/5ELUv+wo//oqKvYH/ANW30NeP&#10;/s4f8iFqX/YUf/0VFQB7FRRRQAUUUUAePfDz/kuHj76j/wBCr2GvHvh5/wAlw8ffUf8AoVew0AFF&#10;FFABRRRQAUUUUAFFFFABRRRQAUUUUAFFFFABRRRQAUUUUAFFFFABRRRQAUUUUAFFFFABRRRQAUUU&#10;UAFFFFABRRRQAUUUUAFFFFABRRRQAUUUUAFFFFABRRRQAUUUUAFFFFABRRRQAUUUUAFFFFABRRRQ&#10;AUUUUAFFFFABRRRQAUUUUAFFFFABRRRQAUUUUAFFFFABRRRQAUUUUAFeP/A3/j+8a/8AYVP83r2C&#10;vH/gb/x/eNf+wqf5vQB7BRRRQAUUUUAeOaF/ydJ4n/7Bif8Aou2r2OvHNC/5Ok8T/wDYMT/0XbV7&#10;HQAUUUUAFFFFABRRRQAUUUUAFFFFABRRRQAUUUUAFFFFABXG/E//AJE9P+wjZf8ApRHXZVxvxP8A&#10;+RPT/sI2X/pRHQB2VFFFABRRRQAUUUUAFFFFABRRRQAUUUUAFFFFABRRRQAUUUUAeO/G3/kZPAH/&#10;AGEz/wChxV7FXjvxt/5GTwB/2Ez/AOhxV7FQAUUUUAFFFFABRRRQAUUUUAVtR/5Bl3/1xf8A9BNe&#10;Ufs4/wDJPNQ/7Csn/oqKvV9R/wCQZd/9cX/9BNeUfs4/8k81D/sKyf8AoqKgD2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kv+pf8A&#10;3TT6ZL/qX/3TQByHwr/5JzpX0k/9GNXZVxvwr/5JzpX0k/8ARjV2VABRRRQAUUUUAFFFFABRRRQA&#10;UUUUAFFFFADX/wBW30NeP/s4f8iFqX/YUf8A9FRV7A/+rb6GvH/2cP8AkQtS/wCwo/8A6KioA9io&#10;oooAKKKKAPHvh5/yXDx99R/6FXsNePfDz/kuHj76j/0KvYaACiiigAooooAKKKKACiiigAooooAK&#10;KKKACiiigAooooAKKKKACiiigAooooAKKKKACiiigAooooAKKKKACiiigAooooAKKKKACiiigAoo&#10;ooAKKKKACiiigAooooAKKKKACiiigAooooAKKKKACiiigAooooAKKKKACiiigAooooAKKKKACiii&#10;gAooooAKKKKACiiigAooooAKKKKACvH/AIG/8f3jX/sKn+b17BXj/wADf+P7xr/2FT/N6APYKKKK&#10;ACiiigDxzQv+TpPE/wD2DE/9F21ex145oX/J0nif/sGJ/wCi7avY6ACiiigAooooAKKKKACiiigA&#10;ooooAKKKKACiiigAooooAK434n/8ien/AGEbL/0ojrsq434n/wDInp/2EbL/ANKI6AOyooooAKKK&#10;KACiiigAooooAKKKKACiiigAooooAKKKKACiiigDx342/wDIyeAP+wmf/Q4q9irx342/8jJ4A/7C&#10;Z/8AQ4q9ioAKKKKACiiigAooooAKKKKAK2o/8gy7/wCuL/8AoJryj9nH/knmof8AYVk/9FRV6vqP&#10;/IMu/wDri/8A6Ca8o/Zx/wCSeah/2FZP/RUVAH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TJf9S/+6afTJf8AUv8A7poA5D4V/wDJ&#10;OdK+kn/oxq7KuN+Ff/JOdK+kn/oxq7KgAooooAKKKKACiiigAooooAKKKKACiiigBr/6tvoa8f8A&#10;2cP+RC1L/sKP/wCioq9gf/Vt9DXj/wCzh/yIWpf9hR//AEVFQB7FRRRQAUUUUAePfDz/AJLh4++o&#10;/wDQq9hrx74ef8lw8ffUf+hV7DQAUUUUAFFFFABRRRQAUUUUAFFFFABRRRQAUUUUAFFFFABRRRQA&#10;UUUUAFFFFABRRRQAUUUUAFFFFABRRRQAUUUUAFFFFABRRRQAUUUUAFFFFABRRRQAUUUUAFFFFABR&#10;RRQAUUUUAFFFFABRRRQAUUUUAFFFFABRRRQAUUUUAFFFFABRRRQAUUUUAFFFFABRRRQAUUUUAFFF&#10;FABRRRQAV4/8Df8Aj+8a/wDYVP8AN69grx/4G/8AH941/wCwqf5vQB7BRRRQAUUUUAeOaF/ydJ4n&#10;/wCwYn/ou2r2OvHNC/5Ok8T/APYMT/0XbV7HQAUUUUAFFFFABRRRQAUUUUAFFFFABRRRQAUUUUAF&#10;FFFABXG/E/8A5E9P+wjZf+lEddlXG/E//kT0/wCwjZf+lEdAHZUUUUAFFFFABRRRQAUUUUAFFFFA&#10;BRRRQAUUUUAFFFFABRRRQB478bf+Rk8Af9hM/wDocVexV478bf8AkZPAH/YTP/ocVexUAFFFFABR&#10;RRQAUUUUAFFFFAFbUf8AkGXf/XF//QTXlH7OP/JPNQ/7Csn/AKKir1fUf+QZd/8AXF//AEE15R+z&#10;j/yTzUP+wrJ/6KioA9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ZL/AKl/900+mS/6l/8AdNAHIfCv/knOlfST/wBGNXZVxvwr/wCS&#10;c6V9JP8A0Y1dlQAUUUUAFFFFABRRRQAUUUUAFFFFABRRRQA1/wDVt9DXj/7OH/Ihal/2FH/9FRV7&#10;A/8Aq2+hrx/9nD/kQtS/7Cj/APoqKgD2KiiigAooooA8e+Hn/JcPH31H/oVew1498PP+S4ePvqP/&#10;AEKvYaACiiigAooooAKKKKACiiigAooooAKKKKACiiigAooooAKKKKACiiigAooooAKKKKACiiig&#10;AooooAKKKKACiiigAooooAKKKKACiiigAooooAKKKKACiiigAooooAKKKKACiiigAooooAKKKKAC&#10;iiigAooooAKKKKACiiigAooooAKKKKACiiigAooooAKKKKACiiigAooooAKKKKACvH/gb/x/eNf+&#10;wqf5vXsFeP8AwN/4/vGv/YVP83oA9gooooAKKKKAPHNC/wCTpPE//YMT/wBF21ex145oX/J0nif/&#10;ALBif+i7avY6ACiiigAooooAKKKKACiiigAooooAKKKKACiiigAooooAK434n/8AInp/2EbL/wBK&#10;I67KuN+J/wDyJ6f9hGy/9KI6AOyooooAKKKKACiiigAooooAKKKKACiiigAooooAKKKKACiiigDx&#10;342/8jJ4A/7CZ/8AQ4q9irx342/8jJ4A/wCwmf8A0OKvYqACiiigAooooAKKKKACiiigCtqP/IMu&#10;/wDri/8A6Ca8o/Zx/wCSeah/2FZP/RUVer6j/wAgy7/64v8A+gmvKP2cf+Seah/2FZP/AEVFQB7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yX/Uv/ALpp9Ml/1L/7poA5D4V/8k50r6Sf+jGrsq434V/8k50r6Sf+jGrsqACiiigAoooo&#10;AKKKKACiiigAooooAKKKKAGv/q2+hrx/9nD/AJELUv8AsKP/AOioq9gf/Vt9DXj/AOzh/wAiFqX/&#10;AGFH/wDRUVAHsVFFFABRRRQB498PP+S4ePvqP/Qq9hrx74ef8lv8ffUf+hV7DQAUUUUAFFFFABRR&#10;RQAUUUUAFFFFABRRRQAUUUUAFFFFABRRRQAUUUUAFFFFABRRRQAUUUUAFFFFABRRRQAUUUUAFFFF&#10;ABRRRQAUUUUAFFFFABRRRQAUUUUAFFFFABRRRQAUUUUAFFFFABRRRQAUUUUAFFFFABRRRQAUUUUA&#10;FFFFABRRRQAUUUUAFFFFABRRRQAUUUUAFFFFABRRRQAV4/8AA3/j+8a/9hU/zevYK8f+Bv8Ax/eN&#10;f+wqf5vQB7BRRRQAUUUUAeOaF/ydJ4n/AOwYn/ou2r2OvHNC/wCTpPE//YMT/wBF21ex0AFFFFAB&#10;RRRQAUUUUAFFFFABRRRQAUUUUAFFFFABRRRQAVxvxP8A+RPT/sI2X/pRHXZVxvxP/wCRPT/sI2X/&#10;AKUR0AdlRRRQAUUUUAFFFFABRRRQAUUUUAFFFFABRRRQAUUUUAFFFFAHjvxt/wCRk8Af9hM/+hxV&#10;7FXjvxt/5GTwB/2Ez/6HFXsVABRRRQAUUUUAFFFFABRRRQBW1H/kGXf/AFxf/wBBNeUfs4/8k81D&#10;/sKyf+ioq9X1H/kGXf8A1xf/ANBNeUfs4/8AJPNQ/wCwrJ/6KioA9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ZL/qX/3TT6ZL/qX/&#10;AN00Ach8K/8AknOlfST/ANGNXZVxvwr/AOSc6V9JP/RjV2VABRRRQAUUUUAFFFFABRRRQAUUUUAF&#10;FFFADX/1bfQ14/8As4f8iFqX/YUf/wBFRV7A/wBxvpXj/wCzh/yIOo/9hR//AEVFQB7FRRRQAUUU&#10;UAeP/Dz/AJLf4+/3l/8AQq9gryH4fD/i9vj8/wC0n869eoAKKKKACiiigAooooAKKKKACiiigAoo&#10;ooAKKKKACiiigAooooAKKKKACiiigAooooAKKKKACiiigAooooAKKKKACiiigAooooAKKKKACiii&#10;gAooooAKKKKACiiigAooooAKKKKACiiigAooooAKKKKACiiigAooooAKKKKACiiigAooooAKKKKA&#10;CiiigAooooAKKKKACiiigAooooAK8g+BwxfeNf8AsLH+b16/XknwTXbf+Nx6aw4/VqAPW6KKKACi&#10;iigDxzQv+TpPE/8A2DE/9F21ex145oX/ACdJ4n/7Bif+i7avY6ACiiigAooooAKKKKACiiigAooo&#10;oAKKKKACiiigAooooAK474nDPhBP+wjZf+lEdX/ENtrVtcw6zokj3DwLsuNMd8Jcx5ydp/hkHY9D&#10;0NYfjTWLLW/AEF7ZOzxvqVku1lIdGFzHlWHZh0INAHfUUUUAFFFFABRRRQAUUUUAFFFFABRRRQAU&#10;UUUAFFFFABRRRQB478bP+Rk8Af8AYU/9nir2KvIPjSM+JPh//wBhYf8AocVev0AFFFFABRRRQAUU&#10;UUAFFFFAFbUf+QZd/wDXF/8A0E15R+zj/wAk81D/ALCsn/oqKvV9R/5Bl3/1xf8A9BNeUfs4/wDJ&#10;PNQ/7Csn/oqKgD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kv+pf/AHTT6ZL/AKl/900Ach8K/wDknOlfST/0Y1dlXG/Cv/knOlfS&#10;T/0Y1dlQAUUUUAFFFFABRRRQAUUUUAFFFFABRRRQAjfcb6V4/wDs4f8AIgaj/wBhR/8A0VFXsD/c&#10;b6V49+zh/wAiDqP/AGFH/wDRUVAHY+KNQ8fWuqLH4a0TS72x8sEy3NwUfdnkYyOOlYf9tfGD/oVd&#10;B/8AAv8A+zr02igDzMa18X+/hXQf/As//F10PhW+8bXd5MvifR9NsbYRZje1uC7M+emOeMZ5z6de&#10;3V0UAfPEGoeM7H4x+ND4M0iy1Gd5FFwt04UIo6EZkTvn1rp/+Eh+Of8A0Jmh/wDf5f8A5Ip/w+P/&#10;ABezx+P9pP5167QB4/8A8JD8c/8AoTND/wC/y/8AyRR/wkPxz/6EzQ/+/wAv/wAkV7BRQB4//wAJ&#10;D8c/+hM0P/v8v/yRR/wkPxz/AOhM0P8A7/L/APJFewUUAeP/APCQ/HP/AKEzQ/8Av8v/AMkUf8JD&#10;8c/+hM0P/v8AL/8AJFewUUAeP/8ACQ/HP/oTND/7/L/8kUf8JD8c/wDoTND/AO/y/wDyRXsFFAHj&#10;/wDwkPxz/wChM0P/AL/L/wDJFH/CQ/HP/oTND/7/AC//ACRXsFFAHj//AAkPxz/6EzQ/+/y//JFH&#10;/CQ/HP8A6EzQ/wDv8v8A8kV7BRQB4/8A8JD8c/8AoTND/wC/y/8AyRR/wkPxz/6EzQ/+/wAv/wAk&#10;V7BRQB4//wAJD8c/+hM0P/v8v/yRR/wkPxz/AOhM0P8A7/L/APJFewUUAeP/APCQ/HP/AKEzQ/8A&#10;v8v/AMkUf8JD8c/+hM0P/v8AL/8AJFewUUAeP/8ACQ/HP/oTND/7/L/8kUf8JD8c/wDoTND/AO/y&#10;/wDyRXsFFAHj/wDwkPxz/wChM0P/AL/L/wDJFH/CQ/HP/oTND/7/AC//ACRXsFFAHj//AAkPxz/6&#10;EzQ/+/y//JFH/CQ/HP8A6EzQ/wDv8v8A8kV7BRQB4/8A8JD8c/8AoTND/wC/y/8AyRR/wkPxz/6E&#10;zQ/+/wAv/wAkV7BRQB4//wAJD8c/+hM0P/v8v/yRR/wkPxz/AOhM0P8A7/L/APJFewUUAeP/APCQ&#10;/HP/AKEzQ/8Av8v/AMkUf8JD8c/+hM0P/v8AL/8AJFewUUAeP/8ACQ/HP/oTND/7/L/8kUf8JD8c&#10;/wDoTND/AO/y/wDyRXsFFAHj/wDwkPxz/wChM0P/AL/L/wDJFH/CQ/HP/oTND/7/AC//ACRXsFFA&#10;Hj//AAkPxz/6EzQ/+/y//JFH/CQ/HP8A6EzQ/wDv8v8A8kV7BRQB4/8A8JD8c/8AoTND/wC/y/8A&#10;yRR/wkPxz/6EzQ/+/wAv/wAkV7BRQB4//wAJD8c/+hM0P/v8v/yRR/wkPxz/AOhM0P8A7/L/APJF&#10;ewUUAeP/APCQ/HP/AKEzQ/8Av8v/AMkUf8JD8c/+hM0P/v8AL/8AJFewUUAeP/8ACQ/HP/oTND/7&#10;/L/8kUf8JD8c/wDoTND/AO/y/wDyRXsFFAHj/wDwkPxz/wChM0P/AL/L/wDJFH/CQ/HP/oTND/7/&#10;AC//ACRXsFFAHj//AAkPxz/6EzQ/+/y//JFH/CQ/HP8A6EzQ/wDv8v8A8kV7BRQB4/8A8JD8c/8A&#10;oTND/wC/y/8AyRR/wkPxz/6EzQ/+/wAv/wAkV7BRQB4//wAJD8c/+hM0P/v8v/yRR/wkPxz/AOhM&#10;0P8A7/L/APJFewUUAeP/APCQ/HP/AKEzQ/8Av8v/AMkUf8JD8c/+hM0P/v8AL/8AJFewUUAeP/8A&#10;CQ/HP/oTND/7/L/8kUf8JD8c/wDoTND/AO/y/wDyRXsFFAHj/wDwkPxz/wChM0P/AL/L/wDJFH/C&#10;Q/HP/oTND/7/AC//ACRXsFFAHj//AAkPxz/6EzQ/+/y//JFH/CQ/HP8A6EzQ/wDv8v8A8kV7BRQB&#10;4/8A8JD8c/8AoTND/wC/y/8AyRR/wkPxz/6EzQ/+/wAv/wAkV7BRQB4//wAJD8c/+hM0P/v8v/yR&#10;R/wkPxz/AOhM0P8A7/L/APJFewUUAeP/APCQ/HP/AKEzQ/8Av8v/AMkUf8JD8c/+hM0P/v8AL/8A&#10;JFewUUAeP/8ACQ/HP/oTND/7/L/8kUf8JD8c/wDoTND/AO/y/wDyRXsFFAHj/wDwkPxz/wChM0P/&#10;AL/L/wDJFH/CQ/HP/oTND/7/AC//ACRXsFFAHj//AAkPxz/6EzQ/+/y//JFH/CQ/HP8A6EzQ/wDv&#10;8v8A8kV7BRQB4/8A8JD8c/8AoTND/wC/y/8AyRR/wkPxz/6EzQ/+/wAv/wAkV7BRQB4//wAJD8c/&#10;+hM0P/v8v/yRR/wkPxz/AOhM0P8A7/L/APJFewUUAeP/APCQ/HP/AKEzQ/8Av8v/AMkUf8JD8c/+&#10;hM0P/v8AL/8AJFewUUAeP/8ACQ/HP/oTND/7/L/8kVy3wt1Hx7FP4obSdD0y5mfUGe8+0XHl7JiW&#10;3KuCcgH/APWa+ia8k+CRze+Nv+ww5/VqAOl0DU/iJPrUUWu+HtJttNYHzJre7JdOOMDJzz24+tdt&#10;RRQBxvijUPH9pqyx+GtE0u9sDECZbmco4fJyMbhx0rIXWfi4fveFtCH/AG+H/wCKr0migDwzwJNq&#10;s/7RXiCXXLW3tdSbSx50MD70Xi3xg9/lwfzr3OvHNC/5Ok8T/wDYMT/0XbV7HQAUUUUAFFFFABRR&#10;RQAUUUUAFFFFABRRRQAUUUUAFQXjXEdjcPZxJLdLGxhjd9qu+PlBODgE8ZwanooA4tdT+IhAz4c0&#10;P3/4mb+v/XOuA+IVl4ytLNtcOk2FpA1zbm+trS9Mn2thMhj+UoMNuCjcDkg85r3OuQ+JWP8AhEV5&#10;x/xMbHH/AIEx/n+NAFDSvE/jbWtNjvbLQdEZGJVlbUnDIwOCrDy+CPSrJ1L4jDp4c0I/9xJ//jdW&#10;9b0m/wBM1F/EXh5d9wQPt2nZwl6g7j+7KB0Pfoeua39M1CHVdNgvoFlSOZdwWVCjL6gg8gigDlP7&#10;T+JH/Qt6F/4Mn/8AiKT+0/iR/wBC3oX/AIMn/wDiK7eigDiP7T+JH/Qt6F/4Mn/+Io/tP4kf9C3o&#10;X/gyf/4iu3ooA4j+0/iR/wBC3oX/AIMn/wDiKP7T+JH/AELehf8Agyf/AOIrt6KAOI/tP4kf9C3o&#10;X/gyf/4ij+0/iR/0Lehf+DJ//iK7eigDiP7T+JH/AELehf8Agyf/AOIpf7T+I/8A0Lmhf+DJ/wD4&#10;iu2ooA5Swv8AxzJewLf6FpEVqZAJXi1B2ZVzyQCgyfbIrlfGnxB8X2PxAj8KeEtG0+9uDaidvtTH&#10;LdScHegGAPU5r1WvIZf+ToIf+wT/AOymgBv/AAkPxz/6EzQ/+/y//JFMn8UfG+2t5J5fBuiCONdz&#10;bZAxx9BcEmvY6KAPHYvE3xvmiWWLwhoLxuMqyzoQR/4EU7/hIfjn/wBCZof/AH+X/wCSK9GmSXQ5&#10;mubdWk0523TwKMmEnq6D+7nll+pHcHXiljnhSaF1kjdQyupyGB7igD5x8X6h49v/ABZ4L/4TPRLD&#10;TY01SP7MbVw28l492cSP0wPTrX0jXkPxoIHiT4f5/wCgsD/4/FXr1ABRRRQAUUUUAFFFFABRRRQB&#10;W1H/AJBl3/1xf/0E15R+zj/yTzUP+wrJ/wCioq9X1H/kGXf/AFxf/wBBNeUfs4/8k81D/sKyf+io&#10;qAP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S/wCpf/dNPpkv+pf/AHTQByHwr/5JzpX0k/8ARjV2Vcb8K/8AknOlfST/ANGNXZUA&#10;FFFFABRRRQAUUUUAFFFFABRRRQAUUUUANf8A1bfQ14/+zh/yIOpf9hR//RUVewP/AKtvoa8f/Zw/&#10;5EHUv+wo/wD6KioA9iooooAKKKKAPH/h4f8Ai9/j7/eX/wBCr2CvHvh5/wAlv8ffUf8AoVew0AFF&#10;FFABRRRQAUUUUAFFFFABRRRQAUUUUAFFFFABRRRQAUUUUAFFFFABRRRQAUUUUAFFFFABRRRQAUUU&#10;UAFFFFABRRRQAUUUUAFFFFABRRRQAUUUUAFFFFABRRRQAUUUUAFFFFABRRRQAUUUUAFFFFABRRRQ&#10;AUUUUAFFFFABRRRQAUUUUAFFFFABRRRQAUUUUAFFFFABRRRQAUUUUAFeQfA45vvG3/YWP83r1+vI&#10;Pgb/AMfvjX/sKn+b0Aev0UUUAFFFFAHjmg/8nSeJ/wDsGJ/6Ltq9jrxzQv8Ak6TxP/2DE/8ARdtX&#10;sdABRRRQAUUUUAFFFFABRRRQAUUUUAFFFFABRXLfEHxjF4H8Jz6u0Qmn3CK3iJwHkPTPsMEn6V5n&#10;Z/DLxn4/tE1Xxh4qubNbkCSOwiQkIp6ApkKpxjsT680Ae4farfOPPiz0xvFS141/wzl4e2863qxf&#10;+9lOv/fNULr4UeLvBFvJqngzxXd3D2+ZDYSKQJQO23JVzjsQPbmgD3SuP+Jhx4QX/sI2X/pTHR8N&#10;vGw8deFI9QkjSK9hcw3USHgOAOR6Ag5xzjpSfE3/AJE9f+wjZf8ApTHQB2NFFFABRRRQAUUUUAFF&#10;FFABRRRQAUUUUAFeKawNRP7SkP8AZk0UdwNLyFmTKyAKx2E9RnHUdPfofa68gl/5Ogg/7BJ/9Bag&#10;D0/SdWh1WByqNDcwtsuLaTh4X9D7dwehHIrQrE1rSLiWZNU0mRYNVgXA3fcuU/55Sex7Hqp5HcGx&#10;outQ6zbSMsbwXUD+Xc20n34X9D6j0I4I5FAGnWK8EmhXElzbK8mmyEtPbqMmFj1dB6Huv4juDtUU&#10;AeO/GWRJtf8Ah7LE4eNtUDKynIILxYINexV4l8YNPWy8W+BWhlZbeTVdwt8fKjGSIsV9M+mMZye5&#10;z7bQAUUUUAFFFFABRRRQAUUUUAVtR/5Bl3/1xf8A9BNeUfs4/wDJPNQ/7Csn/oqKvV9R/wCQZd/9&#10;cX/9BNeUfs4/8k81D/sKyf8AoqKgD2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kv+pf8A3TT6ZL/qX/3TQByHwr/5JzpX0k/9GNXZ&#10;Vxvwr/5JzpX0k/8ARjV2VABRRRQAUUUUAFFFFABRRRQAUUUUAFFFFADX+430NeP/ALOH/Ig6j/2F&#10;H/8ARUVewP8Acb6V4/8As4f8iDqP/YUf/wBFRUAewkgKSTgAcn0rz26+LmnNdSw6JoGv69HDKY5L&#10;rTbMywZBwdr5+b8ODnrXfzwQ3VvLb3EMc0EqFJI5FDK6kYIIPBBHauR1fxfpfg/UrDwxp2i3VzcN&#10;B562unwqsdtbhsF2JICjhvxHOMjIBb8KePdF8XSXFtZm4tdRthmfT72Lyp4xnGSuTkdOhOMjOMiu&#10;nry34jzW8GneG/iPpJT7VYTwsGAXfc2s3DRdDuOH4/u7nI55r1KgDx/4e/8AJb/H31X/ANCr2CvH&#10;/h7/AMlv8ffVf/Qq9goAKKKKACiiigAooooAKKKKACiiigAooooAKKKKACiiigAooooAKKKKACii&#10;igAooooAKKKKACiiigAooooAKKKKACiiigAooooAKKKKACiiigAooooAKKKKACiiigAooooAKKKK&#10;ACiiigAooooAKKKKACiiigAooooAKKKKACiiigAooooAKKKKACiiigAooooAKKKKACiiigAooooA&#10;K8g+B3/H741/7Cx/m9ev15D8Dv8Aj98a/wDYWb+bUAevV51qHxg0ldRmsdA0nV/Ectu22d9LtjJH&#10;GckY3d+nUDB7Grfxd1m40b4e3ZtblrWa8ljtBcLj90rt855/2AwzwRnIIIqj4l1y58CS+GvB/hDS&#10;NPSS+WSO3a8cpCmwA4JGCzsTknOSSOpagDsfDevL4j0r7eum6jp37xozBqEHlSAjqcZPHv8AWteu&#10;S0nx7ptz8OrbxjqpFhZsmZ8ZlEbeZ5fGzJILdOO/OOa62gDxzQv+TpPE/wD2DE/9F21ex145oP8A&#10;ydJ4n/7Bif8Aou2r2OgAooooAKKKKACiiigAooooAKKKKACiiigDyn4/aVc33gOG8tozINPu1mlQ&#10;DI2EEEn2BIruvC/izSPF2lRX+lXccm5A0kO4eZEe6sOowa2nRJY2jkRXRwVZWGQQeoIryvWfgJ4Z&#10;vrxrvSrm80eZm3bbdtyKfVQeR+ePQCgD1asjxF4l0nwtpUuoatdxwRIpKqWG+Q/3VHUn6V5qvwS1&#10;ZAY1+ImtCI8FQXHH/fyrGjfAjwxbX32nVL+81qeNgSk8gCfRgOT+J7UAL8B7S5Ph3V9ZngEMeq6g&#10;88KYx8vt7ZJx9K6f4m/8iev/AGEbL/0pjrrbe3htLeO3t4Y4YY1CpHGoVVA6AAdBXJfE3/kT1/7C&#10;Nl/6Ux0AdjRRRQAUUUUAFFFFABRRRQAUUUUAFFFFABXjWoXtrZftP2Jup0hE2nCGMucBpGDBVz6n&#10;oPU4HU17LXiPiXQNO8T/ALQbaTqkSy202ikEZAZT82GX0YdRQB7dWFreiTzXUer6RItvq8C7QW/1&#10;dyn/ADzk9R6Hqp5HcHyzRfGXje2utU0JNf8ACLLot09mLrXp5I7i4VSdrHa3PAAJxye5OTXR6L4q&#10;8ZXmu2dpc6z8PriCSVRLFYXkrTlM/NsBbk49qAO60TWodatXdY3guoW2XNrL/rIH9D/MHoRWnWHr&#10;OizTXUeraVIsGrQLtBP3LhOvlyD09D1U8juDz+u+LdZa1tJNDu/DenTK7xXsHiCd42jkG0hV24zw&#10;Sc9wQRQBz3xnGfEnw/8A+wuB/wCPxV67Xzf4/wBd8TXGu+EZtVuvDepfZ9RWSC18Pzu8kjhkOG35&#10;xngDHqc16y/jrWV6eAPEB/GH+j0AdvRXI6J4w1bVtYisrnwZq+nQOCWurkpsTAJ5wc8kY49a66gA&#10;orm9Q8WJpvjjSPDMthcH+1IZHgvAR5e6NWZlI65AA/76FdGBigBaKKKACiiigCtqP/IMu/8Ari//&#10;AKCa8o/Zx/5J5qH/AGFZP/RUVer6j/yDLv8A64v/AOgmvKP2cf8Aknmof9hWT/0VFQB7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y&#10;X/Uv/umn0yX/AFL/AO6aAOQ+Ff8AyTnSvpJ/6MauyrjfhX/yTnSvpJ/6MauyoAKKKKACiiigAooo&#10;oAKKKKACiiigAooooAa/3G+hrx/9nD/kQdR/7Cj/APoqKvYH/wBW30NeP/s4f8iDqP8A2FH/APRU&#10;VAHsVeMePLnRtW8ROviHwn4vtLi1ZraPUNKTcl3bHPyMwP3XLH5cZ56jJFez0UAcNpWmad4y8NaP&#10;GdJ1nQ7DRr6KSzs7tRG8ggACb1bcSnOOTk7c5ruaKKAPH/h7/wAlv8ffVf8A0KvYK8e+Hn/Jb/H3&#10;1X/0KvYaACiiigAooooAKKKKACiiigAooooAKKKKACiiigAooooAKKKKACiiigAooooAKKKKACii&#10;igAooooAKKKKACiiigAooooAKKKKACiiigAooooAKKKKACiiigAooooAKKKKACiiigAooooAKKKK&#10;ACiiigAooooAKKKKACiiigAooooAKKKKACiiigAooooAKKKKACiiigAooooAKKKKACvIPgd/x++N&#10;f+ws383r1+vIPgb/AMfvjX/sKn+b0AeieLvDcHi3wrqGh3EhjW6jwsgGfLcEMrY4zhgDjPPSszwn&#10;DrWqaRFF430azOp6bcYhuSEkWcr92dBj5D+RzzgZwOuooAxpvCegz+HR4ffTYRpAYMLRMpHkP5nR&#10;SON3OOhrZoooA8c0H/k6TxP/ANgxP/RdtXsdeOaF/wAnSeJ/+wYn/ou2r2OgAooooAKKKKACiiig&#10;AooooAKKKKACiiigDkPiL4j13wt4eXU9D0pNQaOT/SFbJ8tMH5sDkjNeb6D8Y/HfiaOR9H8IWd6s&#10;TBZDFI3yk9Mgtx9a93rzDxR8MJ7bVT4n8B3A0rXFO6S3U7YLn1BXoM/kevB5oApDx18UzjPw+j9/&#10;3h/+KrzzwP4l8aad4v8AFVzo/hkahfXVyWvrdiQLd/Mc46+pYfhXr3gv4oW2uXp0HXrc6P4kiOx7&#10;SYFVkP8AsE/y6kcjIrmvhE274m/Ej31Bj1/6bTUAd14E1vxNrdldy+JtCGkzRyhYYxn51xyeSe9R&#10;fE7/AJE9f+wjZf8ApTHXY1xvxO/5E9f+wjZf+lEdAHZUUUUAFFFFABRRRQAUUUUAFFFFABRRRQAV&#10;45qFpBe/tLwRTDppO5GHDIwDYKnsR617HXkEx/4yhg/7BR/9BagDp9G8BeFdMRdM1HRrHUL12eX7&#10;dqFuk812SdzMzsM7snkfjW5B4M8K2txFcW/hnRoZ4nDxyR2ESsjA5BBC5BB71p31jBqNsYJw2Mhk&#10;dDho2HRlPYj1qhYalPBfDStUZftZUtBOBtW5UdcDs4HVfxHHQA2K5vxN4P03X5oL+TTrC51C1BEf&#10;2y3SVJFPVHBB49COQeemQekooA+f/ibpPh59R8GwaVpcGi3E2qi3u/sMMdvNCcx91HUbsq3I6HvX&#10;oP8Awqz/AKnzxz/4OP8A7Cud+MsMCeLfAVwIIxcPqiK0+359qvGQufTLE17DQByGieAf7E1aHUP+&#10;Es8VX/lZxb3+pebC2QR8y7Rnrx78119FFAHPXfhCyvfGWn+J7i6vWu9PieK3g8wCBA4KsdmM7iD1&#10;zzgegx0NFFABRRRQAUUUUAVtR/5Bl3/1xf8A9BNeUfs4/wDJPNQ/7Csn/oqKvV9R/wCQZd/9cX/9&#10;BNeUfs4/8k81D/sKyf8AoqKgD2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kv+pf8A3TT6ZL/qX/3TQByHwr/5JzpX0k/9GNXZVxvw&#10;r/5JzpX0k/8ARjV2VABRRRQAUUUUAFFFFABRRRQAUUUUAFFFFADX/wBW30NeP/s4f8iFqX/YUf8A&#10;9FRV7A/+rb6GvH/2cP8AkQdR/wCwo/8A6KioA9iooooAKKKKAPHvh5/yW/x99R/6FXsNeQfD0f8A&#10;F7vHx/2l/wDQq9foAKKKKACiiigAooooAKKKKACiiigAooooAKKKKACiiigAooooAKKKKACiiigA&#10;ooooAKKKKACiiigAooooAKKKKACiiigAooooAKKKKACiiigAooooAKKKKACiiigAooooAKKKKACi&#10;iigAooooAKKKKACiiigAooooAKKKKACiiigAooooAKKKKACiiigAooooAKKKKACiiigAooooAK8g&#10;+Bv/AB/eNf8AsKn+b16/XkXwQGL7xt/2F2H6tQB67RRRQAUUUUAeOaF/ydJ4n/7Bif8Aou2r2OvH&#10;NB/5Ok8T/wDYMT/0XbV7HQAUUUUAFFFFABRRRQAUUUUAFFFFABRRRQAUUUUAcl43+HujeOLNReoY&#10;L6EH7Pew8SRn3/vDPY/hiuf+Fnw11PwJqOr3Wo6jBeNfKgDRhs5BYknPrmvTaKACuO+J3/Inr/2E&#10;bL/0pjrU1XxTaaJr1hp2oxSwQXwKw3zY8nze0TH+FiORnr0FZvxLGfCC/wDYRsf/AEpjoA6+iiig&#10;AooooAKKKKACiiigAooooAKKKKACvH5f+ToYP+wUf/QWr2CvFtV1CDTP2l4Lm6EnkDS8PIq5WIbW&#10;y7nsgxy3bvxk0Ae01T1PTLfVbQ29yGwCHjdDh4nHR1PZh6//AF6tgggEHIPQiloAxNM1G5gvBpGr&#10;MDd4JgnxtW6UdSB2YDqPx6dNuqmoadb6naG3uFONwdHU4aNx0ZT2I9arWF5NDcDTdRcG6AJhmxhb&#10;hR3HYMO6/iOOgB5l8bP+Rk8Af9hT/wBnir2GvIPjSM+JPh//ANhYD/x+KvX6ACiiigAooooAKKKK&#10;ACiiigCtqP8AyDLv/ri//oJryj9nH/knmof9hWT/ANFRV6vqP/IMu/8Ari//AKCa8o/Zx/5J5qH/&#10;AGFZP/RUVAH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TJf9S/+6afTJf9S/8AumgDkPhX/wAk50r6Sf8Aoxq7KuN+Ff8AyTnSvpJ/&#10;6MauyoAKKKKACiiigAooooAKKKKACiiigAooooAR/uN9K8f/AGcP+RA1H/sKP/6Kir2B/uN9K8f/&#10;AGcP+RA1H/sKP/6KioA9L1HxR4f0e6FrqeuabZXBUN5VzdJG2D0OGIOOKqf8J74P/wChq0T/AMD4&#10;v/iquah4Y8P6vc/adS0PTL242hfNubSORsDoMsCcVU/4QTwf/wBCpof/AILof/iaAEHjzwef+Zr0&#10;P/wYRf8AxVX9N8RaJrMrxaVrOn30ka7nS1uklKj1IUnAqj/wgng//oVND/8ABdD/APE1d03w5oej&#10;TPNpejadYyuu13tbVImYdcEqBkUAeQeGvE2i+GvjT45OtahDZLO6+U82QGweRn8RxXoZ+KXgYf8A&#10;MzWH/fZ/wrz/AMN+G9F8SfGjx1HrOmwXqwvG0ayrkKT1P8q9APwt8DH/AJlmw/74P+NADf8Ahavg&#10;X/oZrH8z/hR/wtbwL/0Mtl+bf4Uf8Kq8C/8AQs2P5H/Gj/hVPgX/AKFqy/Jv8aAD/ha3gX/oZbL8&#10;2/wo/wCFreBf+hlsvzb/AAo/4VT4F/6Fqy/Jv8aP+FU+Bf8AoWrL8m/xoAP+FreBf+hlsvzb/Cj/&#10;AIWt4F/6GWy/Nv8ACj/hVPgX/oWrL8m/xo/4VT4F/wChasvyb/GgA/4Wt4F/6GWy/Nv8KP8Aha3g&#10;X/oZbL82/wAKP+FU+Bf+hasvyb/Gj/hVPgX/AKFqy/Jv8aAD/ha3gX/oZbL82/wo/wCFreBf+hls&#10;vzb/AAo/4VT4F/6Fqy/Jv8aP+FU+Bf8AoWrL8m/xoAP+FreBf+hlsvzb/Cj/AIWt4F/6GWy/Nv8A&#10;Cj/hVPgX/oWrL8m/xo/4VT4F/wChasvyb/GgA/4Wt4F/6GWy/Nv8KP8Aha3gX/oZbL82/wAKP+FU&#10;+Bf+hasvyb/Gj/hVPgX/AKFqy/Jv8aAD/ha3gX/oZbL82/wo/wCFreBf+hlsvzb/AAo/4VT4F/6F&#10;qy/Jv8aP+FU+Bf8AoWrL8m/xoAP+FreBf+hlsvzb/Cj/AIWt4F/6GWy/Nv8ACj/hVPgX/oWrL8m/&#10;xo/4VT4F/wChasvyb/GgA/4Wt4F/6GWy/Nv8KP8Aha3gX/oZbL82/wAKP+FU+Bf+hasvyb/Gj/hV&#10;PgX/AKFqy/Jv8aAD/ha3gX/oZbL82/wo/wCFreBf+hlsvzb/AAo/4VT4F/6Fqy/Jv8aP+FU+Bf8A&#10;oWrL8m/xoAP+FreBf+hlsvzb/Cj/AIWt4F/6GWy/Nv8ACj/hVPgX/oWrL8m/xo/4VT4F/wChasvy&#10;b/GgA/4Wt4F/6GWy/Nv8KP8Aha3gX/oZbL82/wAKP+FU+Bf+hasvyb/Gj/hVPgX/AKFqy/Jv8aAD&#10;/ha3gX/oZbL82/wo/wCFreBf+hlsvzb/AAo/4VT4F/6Fqy/Jv8aP+FU+Bf8AoWrL8m/xoAP+FreB&#10;f+hlsvzb/Cj/AIWt4F/6GWy/Nv8ACj/hVPgX/oWrL8m/xo/4VT4F/wChasvyb/GgA/4Wt4F/6GWy&#10;/Nv8KP8Aha3gX/oZbL82/wAKP+FU+Bf+hasvyb/Gj/hVPgX/AKFqy/Jv8aAD/ha3gX/oZbL82/wo&#10;/wCFreBf+hlsvzb/AAo/4VT4F/6Fqy/Jv8aP+FU+Bf8AoWrL8m/xoAP+FreBf+hlsvzb/Cj/AIWt&#10;4F/6GWy/Nv8ACj/hVPgX/oWrL8m/xo/4VT4F/wChasvyb/GgA/4Wt4F/6GWy/Nv8KP8Aha3gX/oZ&#10;bL82/wAKP+FU+Bf+hasvyb/Gj/hVPgX/AKFqy/Jv8aAD/ha3gX/oZbL82/wo/wCFreBf+hlsvzb/&#10;AAo/4VT4F/6Fqy/Jv8aP+FU+Bf8AoWrL8m/xoAP+FreBf+hlsvzb/Cj/AIWt4F/6GWy/Nv8ACj/h&#10;VPgX/oWrL8m/xo/4VT4F/wChasvyb/GgA/4Wt4F/6GWy/Nv8KP8Aha3gX/oZbL82/wAKP+FU+Bf+&#10;hasvyb/Gj/hVPgX/AKFqy/Jv8aAD/ha3gX/oZbL82/wo/wCFreBf+hlsvzb/AAo/4VT4F/6Fqy/J&#10;v8aP+FU+Bf8AoWrL8m/xoAP+FreBf+hlsvzb/Cj/AIWt4F/6GWy/Nv8ACj/hVPgX/oWrL8m/xo/4&#10;VT4F/wChasvyb/GgA/4Wt4F/6GWy/Nv8KP8Aha3gX/oZbL82/wAKP+FU+Bf+hasvyb/Gj/hVPgX/&#10;AKFqy/Jv8aAD/ha3gX/oZbL82/wo/wCFreBf+hlsvzb/AAo/4VT4F/6Fqy/Jv8aP+FU+Bf8AoWrL&#10;8m/xoAP+FreBf+hlsvzb/Cj/AIWt4F/6GWy/Nv8ACj/hVPgX/oWrL8m/xo/4VT4F/wChasvyb/Gg&#10;A/4Wt4F/6GWy/Nv8KP8Aha3gX/oZbL82/wAKP+FU+Bf+hasvyb/Gj/hVPgX/AKFqy/Jv8aAD/ha3&#10;gX/oZbL82/wo/wCFreBf+hlsvzb/AAo/4VT4F/6Fqy/Jv8aP+FU+Bf8AoWrL8m/xoAP+FreBf+hl&#10;svzb/Cj/AIWt4F/6GWy/Nv8ACj/hVPgX/oWrL8m/xo/4VT4F/wChasvyb/GgA/4Wt4F/6GWy/Nv8&#10;KP8Aha3gX/oZbL82/wAKP+FU+Bf+hasvyb/Gj/hVPgX/AKFqy/Jv8aAD/ha3gX/oZbL82/wo/wCF&#10;reBf+hlsvzb/AAo/4VT4F/6Fqy/Jv8aP+FU+Bf8AoWrL8m/xoAP+FreBf+hlsvzb/Cj/AIWt4F/6&#10;GWy/Nv8ACj/hVPgX/oWrL8m/xo/4VT4F/wChasvyb/GgA/4Wt4F/6GWy/Nv8KP8Aha3gX/oZbL82&#10;/wAKP+FU+Bf+hasvyb/Gj/hVPgX/AKFqy/Jv8aAD/ha3gX/oZbL82/wo/wCFreBf+hlsvzb/AAo/&#10;4VT4F/6Fqy/Jv8aP+FU+Bf8AoWrL8m/xoAP+FreBf+hlsvzb/Cj/AIWt4F/6GWy/Nv8ACj/hVPgX&#10;/oWrL8m/xo/4VT4F/wChasvyb/GgA/4Wt4F/6GWy/Nv8KP8Aha3gX/oZbL82/wAKP+FU+Bf+hasv&#10;yb/Gj/hVPgX/AKFqy/Jv8aAD/ha3gX/oZbL82/wo/wCFreBf+hlsvzb/AAo/4VT4F/6Fqy/Jv8aP&#10;+FU+Bf8AoWrL8m/xoAP+FreBf+hlsvzb/ClHxU8Cn/mZrH/vo/4Un/CqfAv/AELVl+Tf40o+FfgU&#10;f8yzY/8AfJ/xoAcPij4HP/Mzaf8A9/P/AK1eefB7xV4dsrnxdPd63p9pHd6q01v9quFhMkZLEEBy&#10;DjmvRB8L/A4/5ljT/wDv3Xnfwd8LeHr648WwXmh6ddxWmqtFb/ardJjGgLAKCwJxwO9AHrFl4t8N&#10;6leR2dh4g0q6upM7IYLyN3bAycAHJ4yfwrZrIsfCnhzS7tbvT9A0q0uUyFmt7OON1yMHDAA9K16A&#10;MnUvFHh/R7oWup65p1lcFQ4iubpI22nocMRxwaq/8J34P/6GvQ//AAYxf/FVb1Dwx4f1e5+06noe&#10;mXtxtC+bc2kcjYHQZYE4qp/wgng//oVND/8ABdD/APE0Aea+FL6z1P8AaY8SXlhdQXdrJpi7JreQ&#10;SI2FtwcMCQcEEfhXtVeKeFLCz039pjxJZ2FpBaW0emLshgjWNFytuThRgDJJP4mva6ACiiigAooo&#10;oAKKKKACiiigAooooAKKKKACiiigAqOeeG1t5Li4lSKCJS8kkjBVRQMkknoAO9SVHNDHcQSQTxpL&#10;FIpR43UMrKRggg9QR2oA5rVNf8D65plxp2oa7olxazrseNr2Lnngj5uCDjBHIOMV5p4h8W2+lafB&#10;4VutbtdWtZL20k07UYrlJGEaTxs0c+DwVA4c8Ee4Netjwl4aHTw9pI+llH/hXJ/EvwtoP/CGuiaP&#10;ZQmS9tI2eC2VXCtcRq2CoyMgkcetAHVHxj4XHXxJo/8A4HRf/FU0+NfCg6+JtG/8D4v/AIquL03S&#10;tJ8G6rB4e8QaPp0+m3LeXpmrSWcfJ7QTHHD/AN1v4vrXcf8ACI+Gv+he0n/wCj/+JoAi/wCE48J/&#10;9DPo3/gfF/8AFUn/AAnHhL/oaNF/8D4v/iqm/wCEQ8M/9C7pP/gFH/8AE0f8Ih4Z/wChd0j/AMAo&#10;/wD4mgCH/hOPCX/Q0aL/AOB8X/xVH/CceEv+ho0X/wAD4v8A4qpv+EQ8M/8AQu6R/wCAUf8A8TR/&#10;wiHhn/oXdI/8Ao//AImgCH/hOPCX/Q0aL/4Hxf8AxVH/AAnHhL/oaNF/8D4v/iqm/wCEQ8M/9C7p&#10;H/gFH/8AE0f8Ih4Z/wChd0j/AMAo/wD4mgCH/hOPCX/Q0aL/AOB8X/xVH/CceEv+ho0X/wAD4v8A&#10;4qpv+EQ8M/8AQu6R/wCAUf8A8TR/wiHhn/oXdI/8Ao//AImgCH/hOPCX/Q0aL/4Hxf8AxVKPG/hM&#10;/wDMz6N/4Hxf/FVL/wAIh4Z/6F3SP/AKP/4mj/hEfDP/AELuk/8AgFH/APE0AOtvFXh28uI7e11/&#10;S55pDtSOK8jZmPoADkmvKNd1zTdA/aRhvtVu0tbUaWEMsmdoJVsdOletQeGtBtZ0nt9E02GaNtyS&#10;R2iKyn1BA4NVta8GeG/EVwtxq+i2d3Oq7RLJH8+OwyOccnigDlbb4l+C9HvobW18QWb6ZO3loisf&#10;9EbOBjjiI9P9n/d+7rH4q+BQcf8ACTWXHu3+FL/wqvwN/wBCzY/98n/Gj/hVXgX/AKFmx/I/40AH&#10;/C1PAv8A0M1j/wB9H/Corn4j+Ab6Hy5fElgQGDKwkKsrDoQccEetS/8ACqvAv/Qs2P5H/GlHwt8D&#10;D/mWbD/vg/40AeW/EDxlo/iTxX4ItNP1GG+mtNUjd5oR8rKzxgE8cN8pyPx7ivoGvCfib4U0Dw54&#10;o8CyaPpdvYvNqyiQwrt3APHjP0r3agAooooAKKKKACiiigAooooAraj/AMgy7/64v/6Ca8o/Zx/5&#10;J5qH/YVk/wDRUVer6j/yDLv/AK4v/wCgmvKP2cf+Seah/wBhWT/0VFQB7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yX/Uv/umn0yX&#10;/Uv/ALpoA5D4V/8AJOdK+kn/AKMauyrjfhX/AMk50r6Sf+jGrsqACiiigAooooAKKKKACiiigAoo&#10;ooAKKKKAGv8A6tvoa8f/AGcP+RB1H/sKP/6Kir2B/wDVt9DXj/7OH/Ihal/2FH/9FRUAexUUUUAF&#10;FFFAHkHw9Ofjd4+/3l/9Cr1+vHvh5/yW/wAffUf+hV7DQAUUUUAFFFFABRRRQAUUUUAFFFFABRRR&#10;QAUUUUAFFFFABRRRQAUUUUAFFFFABRRRQAUUUUAFFFFABRRRQAUUUUAFFFFABRRRQAUUUUAFFFFA&#10;BRRRQAUUUUAFFFFABRRRQAUUUUAFFFFABRRRQAUUUUAFFFFABRRRQAUUUUAFFFFABRRRQAUUUUAF&#10;FFFABRRRQAUUUUAFFFFABRRRQAV5F8EDm+8bf9hdj+rV67XkHwN/4/vGv/YVP83oA9fooooAKKKK&#10;APHNB/5Ok8T/APYMT/0XbV7HXjmhf8nSeJ/+wYn/AKLtq9joAKKKKACiiigAooooAKKKKACiiigA&#10;ooooAKKKKACiiigArkPiQkknhSOOKNpHbUbLCqpJ4uEJ6ewNdfRQBS1fSrLXNLuNN1CBZ7WdNkiM&#10;P1HoR1B7GmaHpr6Po1tpz3s94bddgnnOXYZ4ye+Bx+FaFFABRRRQAUUUUAFFFFABRRRQAUUUUAFF&#10;FFABRRRQAUUUUAePfGs48SeAP+wrn/x+KvYa8d+Nv/IyeAP+wof/AEOKvYqACiiigAooooAKKKKA&#10;CiiigCtqP/IMu/8Ari//AKCa8o/Zx/5J5qH/AGFZP/RUVer6j/yDLv8A64v/AOgmvKP2cf8Aknmo&#10;f9hWT/0VFQB7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yX/Uv/umn0yX/AFL/AO6aAOQ+Ff8AyTnSvpJ/6MauyrjfhX/yTnSvpJ/6&#10;MauyoAKKKKACiiigAooooAKKKKACiiigAooooAa/+rb6GvH/ANnD/kQtS/7Cj/8AoqKvYH/1bfQ1&#10;4/8As4f8iFqX/YUf/wBFRUAexUUUUAFFFFAHj3w8/wCS4ePvqP8A0KvYa8e+Hn/JcPH31H/oVew0&#10;AFFFFABRRRQAUUUUAFFFFABRRRQAUUUUAFFFFABRRRQAUUUUAFFFFABRRRQAUUUUAFFFFABRRRQA&#10;UUUUAFFFFABRRRQAUUUUAFFFFABRRRQAUUUUAFFFFABRRRQAUUUUAFFFFABRRRQAUUUUAFFFFABR&#10;RRQAUUUUAFFFFABRRRQAUUUUAFFFFABRRRQAUUUUAFFFFABRRRQAUUUUAFeP/A3/AI/vGv8A2FT/&#10;ADevYK8f+Bv/AB/eNf8AsKn+b0AewUUUUAFFFFAHjmhf8nSeJ/8AsGJ/6Ltq9jrxzQv+TpPE/wD2&#10;DE/9F21ex0AFFFFABRRRQAUUUUAFFFFABRRRQAUUUUAFFFFABRRRQAUUUUAFFFFABRRRQAUUUUAF&#10;FFFABRRRQAUUUUAFFFFABRRRQAUUUUAeO/G3/kZPAH/YTP8A6HFXsVeO/G3/AJGTwB/2Ez/6HFXs&#10;VABRRRQAUUUUAFFFFABRRRQBW1H/AJBl3/1xf/0E15R+zj/yTzUP+wrJ/wCioq9X1H/kGXf/AFxf&#10;/wBBNeUfs4/8k81D/sKyf+ioqAPY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wCpf/dNPpkv+pf/AHTQByHwr/5JzpX0k/8ARjV2&#10;Vcb8K/8AknOlfST/ANGNXZUAFFFFABRRRQAUUUUAFFFFABRRRQAUUUUANf8A1bfQ14/+zh/yIWpf&#10;9hR//RUVewP/AKtvoa8f/Zw/5ELUv+wo/wD6KioA9iooooAKKKKAPHvh5/yXDx99R/6FXsNePfDz&#10;/kuHj76j/wBCr2GgAooooAKKKKACiiigAooooAKKKKACiiigAooooAKKKKACiiigAooooAKKKKAC&#10;iiigAooooAKKKKACiiigAooooAKKKKACiiigAooooAKKKKACiiigAooooAKKKKACiiigAooooAKK&#10;KKACiiigAooooAKKKKACiiigAooooAKKKKACiiigAooooAKKKKACiiigAooooAKKKKACiiigArx/&#10;4G/8f3jX/sKn+b17BXj/AMDf+P7xr/2FT/N6APYKKKKACiiigDxzQv8Ak6TxP/2DE/8ARdtXsdeO&#10;aF/ydJ4n/wCwYn/ou2r2OgAooooAKKKKACiiigAooooAKKKKACiiigAooooAKKKKACiiigAooooA&#10;KKKKACiiigAooooAKKKKACiiigAooooAKKKKACiiigDx342/8jJ4A/7CZ/8AQ4q9irx342/8jJ4A&#10;/wCwmf8A0OKvYqACiiigAooooAKKKKACiiigCtqP/IMu/wDri/8A6Ca8o/Zx/wCSeah/2FZP/RUV&#10;er6j/wAgy7/64v8A+gmvKP2cf+Seah/2FZP/AEVFQB7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yX/Uv/ALpp9Ml/1L/7poA5D4V/&#10;8k50r6Sf+jGrsq434V/8k50r6Sf+jGrsqACiiigAooooAKKKKACiiigAooooAKKKKAGv/q2+hrx/&#10;9nD/AJELUv8AsKP/AOioq9gf/Vt9DXj/AOzh/wAiFqX/AGFH/wDRUVAHsVFFFABRRRQB498PP+S4&#10;ePvqP/Qq9hrx74ef8lv8ffUf+hV7DQAUUUUAFFFFABRRRQAUUUUAFFFFABRRRQAUUUUAFFFFABRR&#10;RQAUUUUAFFFFABRRRQAUUUUAFFFFABRRRQAUUUUAFFFFABRRRQAUUUUAFFFFABRRRQAUUUUAFFFF&#10;ABRRRQAUUUUAFFFFABRRRQAUUUUAFFFFABRRRQAUUUUAFFFFABRRRQAUUUUAFFFFABRRRQAUUUUA&#10;FFFFABRRRQAV4/8AA3/j+8a/9hU/zevYK8f+Bv8Ax/eNf+wqf5vQB7BRRRQAUUUUAeOaF/ydJ4n/&#10;AOwYn/ou2r2OvHNC/wCTpPE//YMT/wBF21ex0AFFFFABRRRQAUUUUAFFFFABRRRQAUUUUAFFFFAB&#10;RRRQAUUUUAFFFFABRRRQAUUUUAFFFFABRRRQAUUUUAFFFFABRRRQAUUUUAeO/G3/AJGTwB/2Ez/6&#10;HFXsVeO/G3/kZPAH/YTP/ocVexUAFFFFABRRRQAUUUUAFFFFAFbUf+QZd/8AXF//AEE15R+zj/yT&#10;zUP+wrJ/6Kir1fUf+QZd/wDXF/5GvKP2cf8Aknmof9hWT/0VFQB7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yX/Uv/umn0yX/AFL/&#10;AO6aAOQ+Ff8AyTnSvpJ/6MauyrjfhX/yTnSvpJ/6MauyoAKKKKACiiigAooooAKKKKACiiigAooo&#10;oARuVI9q8f8A2cB/xQGon/qKP/6Kir2GvH/2cf8Aknuof9hWT/0VFQB7BRRRQAUUUUAeQfD0f8Xu&#10;8ffVf/Qq9fryXwAv/F6/iAfRov1r1qgAooooAKKKKACiiigAooooAKKKKACiiigAooooAKKKKACi&#10;iigAooooAKKKKACiiigAooooAKKKKACiiigAooooAKKKKACiiigAooooAKKKKACiiigAooooAKKK&#10;KACiiigAooooAKKKKACiiigAooooAKKKKACiiigAooooAKKKKACiiigAooooAKKKKACiiigAoooo&#10;AKKKKACiiigAryH4HjF942/7CzD9Xr16vJ/gsmy/8bj01qQfkWoA9YooooAKKKKAPHNB/wCTpPE/&#10;/YMT/wBF21ex149oQ/4yi8Tf9gtP/QLevYaACiiigAooooAKKKKACiiigAooooAKKKKACiiigAoo&#10;ooAKKKKACiiigAooooAKKKKACiiigAooooAKKKKACiiigAooooAKKKKAPHfjb/yMngD/ALCZ/wDQ&#10;4q9irx342/8AIyeAP+wmf/Q4q9ioAKKKKACiiigAooooAKKKKAK2of8AINuv+uL/AMjXlH7OP/JP&#10;NQ/7Csn/AKKir1m9/wCPC4/65N/KvJv2cf8Aknmof9hWT/0VFQB7BRRRQAUUUUAFFFFABRRRQAUU&#10;UUAFFFFABRRRQAUUUUARXFzBaRebcTRwx5C7pGCjJOByfepapatpNjrul3Gm6jbrPaTrtdG/mPQj&#10;qDXJaRqV94N1KDw74guWudOmby9K1WTq3pDMem8Do38QHrmgDb8G6xc6/wCGYdRvFjWaSa4jKxj5&#10;QEmdB19lFb9cl8NRt8C2o/6ebv8A9KZa62gAooooAKKKKACiiigAooooAKKKKACiiigAooooAKKK&#10;KACiiigAooooAKKKKACiiigAooooAKKKKACiiigAooooAKKKKACiiigAooooAKKKKACiiigAoooo&#10;AKKKKACiiigAooooAKKKKACiiigAooooAKKKKACiiigAooooAKKKKACiiigAooooAKKKKACiiigA&#10;ooooAKKKKACiiigAooooAKKKKACiiigAooooAKKKKACiiigAooooAKKKKACiiigApkv+pf8A3TT6&#10;ZL/qX/3TQByHwr/5JzpX0k/9GNXZVxvwr/5JzpX0k/8ARjV2VABRRRQAUUUUAFFFFABRRRQAUUUU&#10;AFFFFABXzD8J/AniHxP4Xur3SvG2oaFbx3rRG2tjJtdwiEudsijOGUdD0r6ePSvH/wBnE/8AFvdQ&#10;H/UVk/8ARUVADD8IfGvb4rayfqZv/j1J/wAKi8bf9FV1j/vqb/49XslFAHjf/CovG3/RVdY/76m/&#10;+PU4fCHxn3+K+tD6ed/8er2KigD520L4Y67c+OPE+n2nxA1S1v8AT/s32q9SNw1z5qF1yRMCcY7k&#10;10x+EPjTt8V9aP1M3/x6uj8Jf8le+Iv/AHDf/RDV6BQB43/wqLxt/wBFV1j/AL6m/wDj1H/CovG3&#10;/RVdY/76m/8Aj1eyUUAeN/8ACovG3/RVdY/76m/+PUf8Ki8bf9FV1j/vqb/49XslFAHjf/CovG3/&#10;AEVXWP8Avqb/AOPUf8Ki8bf9FV1j/vqb/wCPV7JRQB43/wAKi8bf9FV1j/vqb/49R/wqLxt/0VXW&#10;P++pv/j1eyUUAeN/8Ki8bf8ARVdY/wC+pv8A49R/wqLxt/0VXWP++pv/AI9XslFAHjf/AAqLxt/0&#10;VXWP++pv/j1H/CovG3/RVdY/76m/+PV7JRQB43/wqLxt/wBFV1j/AL6m/wDj1H/CovG3/RVdY/76&#10;m/8Aj1eyUUAeN/8ACovG3/RVdY/76m/+PUf8Ki8bf9FV1j/vqb/49XslFAHjf/CovG3/AEVXWP8A&#10;vqb/AOPUf8Ki8bf9FV1j/vqb/wCPV7JRQB43/wAKi8bf9FV1j/vqb/49R/wqLxt/0VXWP++pv/j1&#10;eyUUAeN/8Ki8bf8ARVdY/wC+pv8A49R/wqLxt/0VXWP++pv/AI9XslFAHjf/AAqLxt/0VXWP++pv&#10;/j1H/CovG3/RVdY/76m/+PV7JRQB43/wqLxt/wBFV1j/AL6m/wDj1H/CovG3/RVdY/76m/8Aj1ey&#10;UUAeN/8ACovG3/RVdY/76m/+PUf8Ki8bf9FV1j/vqb/49XslFAHjf/CovG3/AEVXWP8Avqb/AOPU&#10;f8Ki8bf9FV1j/vqb/wCPV7JRQB43/wAKi8bf9FV1j/vqb/49R/wqLxt/0VXWP++pv/j1eyUUAeN/&#10;8Ki8bf8ARVdY/wC+pv8A49R/wqLxt/0VXWP++pv/AI9XslFAHjf/AAqLxt/0VXWP++pv/j1H/Cov&#10;G3/RVdY/76m/+PV7JRQB43/wqLxt/wBFV1j/AL6m/wDj1H/CovG3/RVdY/76m/8Aj1eyUUAeN/8A&#10;CovG3/RVdY/76m/+PUf8Ki8bf9FV1j/vqb/49XslFAHjf/CovG3/AEVXWP8Avqb/AOPUf8Ki8bf9&#10;FV1j/vqb/wCPV7JRQB43/wAKi8bf9FV1j/vqb/49R/wqLxt/0VXWP++pv/j1eyUUAeN/8Ki8bf8A&#10;RVdY/wC+pv8A49R/wqLxt/0VXWP++pv/AI9XslFAHjf/AAqLxt/0VXWP++pv/j1H/CovG3/RVdY/&#10;76m/+PV7JRQB43/wqLxt/wBFV1j/AL6m/wDj1H/CovG3/RVdY/76m/8Aj1eyUUAeN/8ACovG3/RV&#10;dY/76m/+PUf8Ki8bf9FV1j/vqb/49XslFAHjf/CovG3/AEVXWP8Avqb/AOPUf8Ki8bf9FV1j/vqb&#10;/wCPV7JRQB43/wAKi8bf9FV1j/vqb/49R/wqLxt/0VXWP++pv/j1eyUUAeN/8Ki8bf8ARVdY/wC+&#10;pv8A49R/wqLxt/0VXWP++pv/AI9XslFAHjf/AAqLxt/0VXWP++pv/j1H/CovG3/RVdY/76m/+PV7&#10;JRQB43/wqLxt/wBFV1j/AL6m/wDj1H/CovG3/RVdY/76m/8Aj1eyUUAeN/8ACovG3/RVdY/76m/+&#10;PUf8Ki8bf9FV1j/vqb/49XslFAHjf/CovG3/AEVXWP8Avqb/AOPUf8Ki8bf9FV1j/vqb/wCPV7JR&#10;QB43/wAKi8bf9FV1j/vqb/49R/wqLxt/0VXWP++pv/j1eyUUAeN/8Ki8bf8ARVdY/wC+pv8A49R/&#10;wqLxt/0VXWP++pv/AI9XslFAHjf/AAqLxt/0VXWP++pv/j1H/CovG3/RVdY/76m/+PV7JRQB43/w&#10;qLxt/wBFV1j/AL6m/wDj1H/CovG3/RVdY/76m/8Aj1eyUUAeN/8ACovG3/RVdY/76m/+PUf8Ki8b&#10;f9FV1j/vqb/49XslFAHjf/CovG3/AEVXWP8Avqb/AOPUf8Ki8bf9FV1j/vqb/wCPV7JRQB46PhD4&#10;z7/FfWvzm/8Aj1cv4L+GWval/b50z4ganprWer3FlceSjr9okjxmQ7ZRyd3fJ9zX0VXn/wALP+Z1&#10;/wCxrvv/AGSgDnD8IfGvb4rayfqZv/j1J/wqLxt/0VXWP++pv/j1eyUUAeN/8Ki8bf8ARVdY/wC+&#10;pv8A49Th8IfGnf4r60PoZv8A49XsVFAHg3w30e80H4/a9puo6tPq11Dpfz3s+d8mfIYZ3Mx4BA6n&#10;p+Fe8147oJ/4yj8Uf9gtP/QLavYqACiiigAooooAKKKKACiiigAooooAKKKKACiiigAooooAKKKK&#10;ACiiigAooooAKKKKACiiigAooooAKKKKACiiigAooooAKKKKAPHfjb/yMngD/sJn/wBDir2KvHfj&#10;b/yMngD/ALCZ/wDQ4q9ioAKKKKACiiigAooooAKKKKAIbz/jyuP+ubfyr5o+E/gTX/FHha6vdK8b&#10;6joUEd68RtrbzNrsEQlztkUZIYDp/DX0tfHGn3J9Im/ka8m/Zx/5J5qH/YVk/wDRUVAFFfhb42F+&#10;9rP8UtYjJ5gbzJj5o7/8teCO4545q1/wqLxv/wBFV1j/AL6m/wDj1et3tlDf2xgmDAZDK6HDIw6M&#10;p7EVTstQlhvBpmpMv2ogmGYDatyo6kDsw7j8Rx0APMP+FReNv+iq6x/31N/8epsnwj8crE5j+Ker&#10;vIFJVWkmUE9gT5pwPfFezUUAeJfBbUPE6eMfEuh+IdUv7trJFBS8nMpVgxGQWJwCPQ4PHXivSb3w&#10;/rlxdSS2/jLUrWNmysK2tqwQegJjyfxJrz74cf8AJb/H3++f/Q69loA5L/hF/En/AEP2p/8AgDaf&#10;/G6T/hF/Ev8A0P2p/wDgDaf/ABuuuooA5H/hF/Ev/Q/an/4A2n/xuj/hF/Ev/Q/an/4A2n/xuuuo&#10;oA5H/hF/Ev8A0P2p/wDgDaf/ABuj/hF/Ev8A0P2p/wDgDaf/ABuuuooA5H/hF/Ev/Q/an/4A2n/x&#10;ul/4RfxL/wBD9qf/AIA2n/xuutooA5L/AIRfxL/0P2p/+ANp/wDG6P8AhF/En/Q/an/4A2n/AMbr&#10;raKAOTHhjxH/AND7qn/gFaf/ABqq2qeBdS1vTJtO1TxfqF1aTjbJE9laYYZ9osg+hBBBwa7WigDw&#10;jwM+vaTa2WmX/im907R7qeeLTLiKC3dDIs0gaORnjJDsQWGTg5x14r0s+GPEZ6ePNUH/AG5Wn/xq&#10;qXgjS7HXPhkunalbR3NpPcXiyRuOCPtUv5EdQeoPPWtLwpaa/pEl1pOqTm/0+DBsNQkfM0iHPySD&#10;uy4Hzd80AdBawywWsMU07XEqIqvKwAMhAwWIAABPXAGKnoooAKKKKACiiigAooooAKKKKACiiigA&#10;ooooAKKKKACiiigAooooAKKKKACiiigAooooAKKKKACiiigAooooAKKKKACiiigAooooAKKKKACi&#10;iigAooooAKKKKACiiigAooooAKKKKACiiigAooooAKKKKACiiigAooooAKKKKACiiigAooooAKKK&#10;KACiiigAooooAKKKKACiiigAooooAKKKKACiiigAooooAKKKKACiiigAooooAKKKKACiiigApkv+&#10;pf8A3TT6ZL/qX/3TQByHwr/5JzpX0k/9GNXZVxvwr/5JzpX0k/8ARjV2VABRRRQAUUUUAFFFFABR&#10;RRQAUUUUAFFFFACP9xvpXj37OH/Ig6j/ANhR/wD0VFXsL/cb6V4/+zh/yIGo/wDYUf8A9FRUAew0&#10;UUUAFFFFAHn/AIS/5K/8Rf8AuG/+iGr0CuG8MWN5B8VPHl5NaTx2t0NP8id4yEl2wkNtbo2DwcdK&#10;7mgAooooAKKKKACiiigAooooAKKKKACiiigAooooAKKKKACiiigAooooAKKKKACiiigAooooAKKK&#10;KACiiigAooooAKKKKACiiigAooooAKKKKACiiigAooooAKKKKACiiigAooooAKKKKACiiigAoooo&#10;AKKKKACiiigAooooAKKKKACiiigAooooAKKKKACiiigAooooAKKKKACiiigArz/4Wf8AM6/9jXff&#10;+yV6BXD/AA2sLyx/4S77ZaT2/n+JbyeLzYyvmRts2uueqnsRxQB3FFFFABRRRQB45oP/ACdJ4n/7&#10;Bif+i7avY68c0H/k6TxP/wBgxP8A0XbV7HQAUUUUAFFFFABRRRQAUUUUAFFFFABRRRQAUUUUAFFF&#10;FABRRRQAUUUUAFFFFABRRRQAUUUUAFFFFABRRRQAUUUUAFFFFABRRRQB478bf+Rk8Af9hM/+hxV7&#10;FXjvxt/5GTwB/wBhM/8AocVexUAFFFFABRRRQAUUUUAFFFFAFbUP+Qbdf9cX/ka8o/Zx/wCSeah/&#10;2FZP/RUVes3vNhcDn/VN0Hsa8V+AWoS6Z4CvrmdVOmjU5BM6r80B8qL529U55P8ADjJ4zgA9xqnq&#10;WnW+qWbW1wGxkMjq2143HRlPUEdjVsEEAg5B6EUtAGLpuo3EN2NK1Vl+14JgnAwtyg6n0Djuv4jj&#10;ptVUv9OttStTb3CHbuDqyna0bDoynqCOxFV7G7nhmXTtRcG6wTFMBhbhR3How7r+I46AHlnw2/5L&#10;f4+/3z/6Mr2avGvhv/yW/wAff75/9GV7LQAUUUUAFFFFABRRRQAVR1TWdM0S0+1arf21lBnAeeUI&#10;CfQZ6n2FWLu5js7Oe6lz5cMbSPj0Ayf5V4P4L8In4vX174x8W3E0tn9oaCzso2KLtXB6jovOOOSQ&#10;cmgDv5vjX4Aicr/bvmEHHyW0pH57ansfi/4D1CZIY/EEMcjnAE8bxj8WYBR+Jq3bfDDwPax7I/DG&#10;nMP+msXmH82yar6j8JPAupRsr+HraBiMB7bMRX3G0gfpQB2UM0VxCk0EiSxONyOjBlYeoI60+vEf&#10;Cdvf/DH4sReDvtktzoOrxNNZiTkxuMn6A/KQcdcqa9uoA5D4Y/8AIh2v/X1ef+lUtdfXIfDH/kQ7&#10;X/r6vP8A0qlrr6ACiiigAooooAKKKKACiiigAooooAKKKKACiiigAooooAKKKKACiiigAooooAKK&#10;KKACiiigAooooAKKKKACiiigAooooAKKKKACiiigAooooAKKKKACiiigAooooAKKKKACiiigAooo&#10;oAKKKKACiiigAooooAKKKKACiiigAooooAKKKKACiiigAooooAKKKKACiiigAooooAKKKKACiiig&#10;AooooAKKKKACiiigAooooAKKKKACiiigAooooAKKKKACmS/6l/8AdNPpkv8AqX/3TQByHwr/AOSc&#10;6V9JP/RjV2Vcb8K/+Sc6V9JP/RjV2VABRRRQAUUUUAFFFFABRRRQAUUUUAFFFFACN90/SvIP2cf+&#10;Sfah/wBhWT/0VFXr56GvIP2cf+Seah/2FZP/AEVFQB6Z4h8Qaf4X0K51jVJTHa265O0ZZieAqjuS&#10;eB+uBXllr4p+LXjWBdQ8PaPp+j6VJl7eW7IZ5V7fezkHqCEA9zVj49lXsfC9vfZGiyaspvXUYIAG&#10;Bhug+UydfT2rjv2h7LWP7d0aOK0l/sOO2WG0EMf7tZizZTgcMVVcL6DjvQB6B4R+JuqHxInhPx1p&#10;K6RrcoBtpU/1NxnPGckZOMAgkE5HBAB9Qr52+Jy30fwZ8Fy61lfEkVwgQyZFwE2NnIPzZ4h3f7WM&#10;19E0AFFc1o3iWbVPG/ifQXt40h0cWvlyqTuk82Muc+mMYFdLQAUUUUAFFFFABRRRQAUUUUAFFFFA&#10;BRRRQAUUUUAFFFFABRRRQAUUUUAFFFFABRRRQAUUUUAFFFFABRRRQAUUUUAFFFFABRRRQAUUUUAF&#10;FFFABRRRQAUUUUAFFFFABRRRQAUUUUAFFFFABRRRQAUUUUAFFFFABRRRQAUUUUAFFFFABRRRQAUU&#10;UUAFFFFABRRRQAUUUUAFFFFABRRRQAUUVzfhDxLN4kGvedbxw/2ZrFxpybCTvWPbhjnud1AGvq2r&#10;WOh6Tc6nqVwlvZ2yb5ZHPAHoPUk4AA5JIA5NeR2vjf4mePme68H6PaaXou4iG8vsFpMEjqcg5I/h&#10;UgEEbuK0P2iDcD4bweQX8s6jF5+3ps2SYz7btv44rA+NN94g0LRPD8PhSe8tfDENquLnT5X2gDas&#10;YeVTnbtK7cnDE9yBgA6Dw98SvEel+KLLwz8QdGSxur9glle23McjEgBWALDk8ZB4JXKgHI9Yr568&#10;W3eqah+zxYX/AIueWLWUvkNg8kZSWTlgC2AMHy95ycZCqeSefddCe/k8PabJqqbNRa1iN0uAMSlB&#10;vHHH3s9KAPLNB/5Ok8T/APYMT/0XbV7HXjmg/wDJ0nij/sGJ/wCgW1ex0AFFFFABRRRQAUUUUAFF&#10;FFABRRRQAUUUUAFFFFABRRRQAUUUUAFFFFABRRRQAUUUUAFFFFABRRRQAUUUUAFFFFABRRRQAUUU&#10;UAeO/G3/AJGTwB/2Ez/6HFXsVeO/G3/kZPAH/YTP/ocVexUAFFFFABRRRQAUwSxs5RXUuvVQeRT6&#10;8z8NeHLq0+KOrapP4ItrKOWWdo9YjvS5lDNkHyi52s3JJAHcUAemUm4ZxkZPbNLXj/jzwhNq/i66&#10;vF+GEOuK6xgX41v7KZcIB8ybhyOmfQCgD1q7x9inyQB5bZJ+leS/s4/8k81D/sKyf+ioq52XwHKt&#10;rLj4JIrbDh/+En3YOOuN2T9M1yfw3ZV8N3BbU/HFrm7bCaDEzQH5E5JA+/6+22gD6NfPhVi6gnQ2&#10;OWUDP2InuP8Apl6j+Dr93p0CurorowZWGQwOQRXnfwyeJ5tTUal4uvGIQlPEMbAKOf8AV5H5j6cV&#10;0RB8JMWGToBPIHP2HPf/AK4/+gf7o4AOjqC7tIb63MM65XIZWHDIw6Mp7EdjXiHiW5t5PFOpmLxD&#10;8SQvnt8umxv9nU9xHyMqDwDjHHBPUz+CvEX9k+P7Cyn1TxfPZalC8Cv4jYxxrPkFAgbqx2kDBH3g&#10;Oc0ATfDGOWL40eO0mnE8gb5pAm3P7z0HFe01478Of+S3ePv98f8AodexUAFFFFABRRRQAUUUUAQ3&#10;dsl5Zz2sv+rmjaNsehGDXhHg3xY3wdvrzwf4utrmOxa4aeyvkQupQ4GcDqvGeMkEkEenvtVNR0uw&#10;1e1NtqNlb3cB58ueMOP1oA5u1+KXga8QvF4msFA/57OYj+TAGq+pfF3wLpkReTxBbzsBkJbBpSf+&#10;+Rj8yKJfhB4ClbcfDluP9ySRR+jVRn8KfC/wvrWm2dzpFjDf3zlbSOWKSbzG4BHO5f4h19aAOY8J&#10;TX/xM+KsfjN7Ge10PSoTDZeaMGRjn04J+Yk4yOgr2ymxxpDEscSKkaDaqqMAD0Ap1AHIfDD/AJEO&#10;1/6+rz/0qlrr65D4Yf8AIhWv/X1ef+lUtdfQAUUUUAFFFFABRRRQAUUUUAFFFFABRRRQAUUUUAFF&#10;FFABRRRQAUUUUAFFFFABRRRQAUUUUAFFFFABRRRQAUUUUAFFFFABRRRQAUUUUAFFFFABRRRQAUUU&#10;UAFFFFABRRRQAUUUUAFFFFABRRRQAUUUUAFFFFABRRRQAUUUUAFFFFABRRRQAUUUUAFFFFABRRRQ&#10;AUUUUAFFFFABRRRQAUUUUAFFFFABRRRQAUUUUAFFFFABRRRQAUUUUAFFFFABRRRQAUyX/Uv/ALpp&#10;9Ml/1L/7poA5D4V/8k50r6Sf+jGrsq434V/8k50r6Sf+jGrsqACiiigAooooAKKKKACiiigAoooo&#10;AKKKKAEb7p+leQfs4/8AJPtQ/wCwrJ/6Kir19/uN9K8f/Zw/5EDUf+wo/wD6KioA9I8VeG7Lxd4b&#10;vNEv9yw3CjDp96NgQVYfQgfXp3rzGysvjN4Ks49J02HSPEdjGCsE00mHiQcKp3PGenb5sdM4Ar2e&#10;igDybw54A8U674qsfFfxBv4mmsW8yy0qAgpC/Ykj5RggHgsSQuW4xXrNFFAHn/hL/kr/AMRf+4b/&#10;AOiGr0CvPvCX/JYPiL9NN/8ARBr0GgAooooAKKKKACiiigAooooAKKKKACiiigAooooAKKKKACii&#10;igAooooAKKKKACiiigAooooAKKKKACiiigAooooAKKKKACiiigAooooAKKKKACiiigAooooAKKKK&#10;ACiiigAooooAKKKKACiiigAooooAKKKKACiiigAooooAKKKKACiiigAooooAKKKKACiiigAooooA&#10;KKKKACiiigArz/4Wf8zr/wBjXff+yV6BXn/ws/5nX/sa77/2SgDr9e0Sy8SaDe6PqCFrW7jMb7cb&#10;l7hlyCNwIBBweQK8msdH+L/gGFdJ0Mab4j0pAVtjcEI0Kg8AhnQjOem5wMcYr2qigDx3Tfh/4v8A&#10;GPiex1/4iXFrHa2beZb6RbkMqsD0bGVwcAk7mJGASK9ioooA8c0H/k6TxR/2DE/9F21ex145oP8A&#10;ydJ4n/7Bif8Aou2r2OgAooooAKKKKACiiigAooooAKKKKACiiigAooooAKKKKACiiigAooooAKKK&#10;KACiiigAooooAKKKKACiiigAooooAKKKKACiiigDx342/wDIyeAP+wmf/Q4q9irx342/8jJ4A/7C&#10;Z/8AQ4q9ioAKKKKACiiigAooooAKKKKAIbokWc5HURt/KvJf2cf+Seah/wBhWT/0VFXrN7gWFwT0&#10;8pv5GvGf2foLhfh/f3llzcJqcgMTHCzL5UR2n0PXB7Z9KAPbaKq2GoQajb+bCWBVikkbjDxsOqsO&#10;x/8ArEZBBq1QBzhB8JcoCdA/iUD/AI8B6j/pl6/3Ov3c43niguVjMkccqqwkQsAwBHRh7+9S1z20&#10;+FSCis2hE/MBybIk9f8Arl6/3Ov3clQDz34cn/i93j7/AH//AGevY68a+GzB/jb49YMCC/GDkH56&#10;9loAKKKKACiiigAooooAgvIpZrG4igl8mZ42WOTH3GI4P4GvmfW9V+J/hbxHDpeveKbixtpm2xai&#10;674HHY5Ck/UHkdTX0/VDWNG07X9Nl0/VLSO6tZB8yOP1B7H3FAHldv4P+K80CTQ/EGzljcBkdRuU&#10;j1B2cg1wvjfw745s/Gfhe11bxJFe6jdTFbC4XgQNuUE42j1U9D0rtJtP8U/Byd7jSBNrfg9n3SWj&#10;HM1rnqQfT3HHqB1rI8X+MdG8XfED4d3+jXfmot3+8jYYeJjJH8rL1B4PPTuCRQB2Hhvwl8TLDxJZ&#10;XeteMLe902NyZ7dd2XG0jH3B3x3r1CiigDj/AIYf8iFa/wDX1ef+lUtdhXH/AAv/AORBtf8Ar6vP&#10;/SqWuwoAKKKKACiiigAooooAKKKKACiiigAooooAKKKKACiiigAooooAKKKKACiiigAooooAKKKK&#10;ACiiigAooooAKKKKACiiigAooooAKKKKACiiigAooooAKKKKACiiigAooooAKKKKACiiigAooooA&#10;KKKKACiiigAooooAKKKKACiiigAooooAKKKKACiiigAooooAKKKKACiiigAooooAKKKKACiiigAo&#10;oooAKKKKACiiigAooooAKKKKACiiigAooooAKZL/AKl/900+mS/6l/8AdNAHIfCv/knOlfST/wBG&#10;NXZVxvwr/wCSc6V9JP8A0Y1dlQAUUUUAFFFFABRRRQAUUUUAFFFFABRRRQAj/cb6V49+zh/yIOo/&#10;9hR//RUVewnkYryD9nEf8W+1A/8AUVk/9FRUAewUUUUAFFFFAHH+HtD1Cw+JHjLVriALY6kLL7LJ&#10;vB3+XEVfgcjB9cda7CiigAooooAKKKKACiiigAooooAKKKKACiiigAooooAKKKKACiiigAooooAK&#10;KKKACiiigAooooAKKKKACiiigAooooAKKKKACiiigAooooAKKKKACiiigAooooAKKKKACiiigAoo&#10;ooAKKKKACiiigAooooAKKKKACiiigAooooAKKKKACiiigAooooAKKKKACiiigAooooAKKKKACiii&#10;gArkPAOiahon/CT/ANoW/k/bvEF3e2/zq2+F9u1uCcZweDzXX0UAFFFFABRRRQB45oP/ACdJ4n/7&#10;Bif+i7avY68d0Ef8ZR+KP+wYn/oFtXsVABRRRQAUUUUAFFFFABRRRQAUUUUAFFFFABRRRQAUUUUA&#10;FFFFABRRRQAUUUUAFFFFABRRRQAUUUUAFFFFABRRRQAUUUUAFFFFAHjvxt/5GTwB/wBhM/8AocVe&#10;xV478bf+Rk8Af9hM/wDocVexUAFFFFABRRRQAUUUUAFFFFAFbUP+Qbdf9cX/AJGvKP2cf+Seah/2&#10;FZP/AEVFXrF9zp9yP+mTfyNeT/s4/wDJPNQ/7Csn/oqKgD0rUrC4Sf8AtLSwn21QBJExwlyo/hY9&#10;iOzdu/FWdN1K31S18+DepViskUg2vE46qw7EH8D1GRg1drJ1DTp0uv7S0vYt6ABLE52pcp/dY9mH&#10;Zscd8igDWpCAQQQCD1Bqtp9/FqNotxErp/C8Ugw8bDqrDsR/+rIq1QB4r8L7aCz+NHju3tolhhRi&#10;FjT7o/edq9qrxr4b/wDJbvH3++f/AEZXstABRRRQAUUUUAFFFFABRRRQAhAIIIyD1BrgJfg54Vbx&#10;ZB4hto7izuIplnENu4WIuDnO0g4z6DAr0CigAoqhrH9p/wBlzNo5g+3KA0S3AOx8HlTjpkcZqv4f&#10;8QQa/ZM6xSW15A3l3dnNxJbyd1PqO4PQjBoAxvhh/wAiFa/9fV5/6VS12Fcj8MhjwJaj/p6vP/Sq&#10;WuuoAKKKKACiiigAooooAKKKKACiiigAooooAKKKKACiiigAooooAKKKKACiiigAooooAKKKKACi&#10;iigAooooAKKKKACiiigAooooAKKKKACiiigAooooAKKKKACiiigAooooAKKKKACiiigAooooAKKK&#10;KACiiigAooooAKKKKACiiigAooooAKKKKACiiigAooooAKKKKACiiigAooooAKKKKACiiigAoooo&#10;AKKKKACiiigAooooAKKKKACiiigAooooAKZL/qX/AN00+mS/6l/900Ach8K/+Sc6V9JP/RjV2Vcb&#10;8K/+Sc6V9JP/AEY1dlQAUUUUAFFFFABRRRQAUUUUAFFFFABRRRQAV8vfCr4rWXgbwxdaXc6Te3jy&#10;3jXCvblcAFEXBz3+TP419Q14/wDs4/8AJPNQ/wCwrJ/6KioArN+0ZpI/5lzVPxKCmf8ADR+k/wDQ&#10;u6l/32le2UUAeKD9o/ST/wAy5qX/AH2lPH7Rekn/AJlzVcexT/GvaKKAPB7T9o2I6vf/AGnQ7hrD&#10;939kSHHmpgfvPMJOD82MYA461fP7RmlD/mXNU/Flq/4AbPxr+IH1ir1qgDxP/ho/Sf8AoXdR/wC+&#10;0pP+GkNJ/wChd1H/AL+JXttFAHiX/DSGk/8AQu6j/wB/Eo/4aQ0n/oXdR/7+JXttFAHiX/DSGk/9&#10;C7qP/fxKP+GkNJ/6F3Uf+/iV7bRQB4l/w0hpP/Qu6j/38Sj/AIaQ0n/oXdR/7+JXttFAHiX/AA0h&#10;pP8A0Luo/wDfxKP+GkNJ/wChd1H/AL+JXttFAHiX/DSGk/8AQu6j/wB/Eo/4aQ0n/oXdR/7+JXtt&#10;FAHiX/DSGk/9C7qP/fxKP+GkNJ/6F3Uf+/iV7bRQB4l/w0hpP/Qu6j/38Sj/AIaQ0n/oXdR/7+JX&#10;ttFAHiX/AA0hpP8A0Luo/wDfxKP+GkNJ/wChd1H/AL+JXttFAHiX/DSGk/8AQu6j/wB/Eo/4aQ0n&#10;/oXdR/7+JXttFAHiX/DSGk/9C7qP/fxKP+GkNJ/6F3Uf+/iV7bRQB4l/w0hpP/Qu6j/38Sj/AIaQ&#10;0n/oXdR/7+JXttFAHiX/AA0hpP8A0Luo/wDfxKP+GkNJ/wChd1H/AL+JXttFAHiX/DSGk/8AQu6j&#10;/wB/Eo/4aQ0n/oXdR/7+JXttFAHiX/DSGk/9C7qP/fxKP+GkNJ/6F3Uf+/iV7bRQB4l/w0hpP/Qu&#10;6j/38Sj/AIaQ0n/oXdR/7+JXttFAHiX/AA0hpP8A0Luo/wDfxKP+GkNJ/wChd1H/AL+JXttFAHiX&#10;/DSGk/8AQu6j/wB/Eo/4aQ0n/oXdR/7+JXttFAHiX/DSGk/9C7qP/fxKP+GkNJ/6F3Uf+/iV7bRQ&#10;B4l/w0hpP/Qu6j/38Sj/AIaQ0n/oXdR/7+JXttFAHiX/AA0hpP8A0Luo/wDfxKP+GkNJ/wChd1H/&#10;AL+JXttFAHiX/DSGk/8AQu6j/wB/Eo/4aQ0n/oXdR/7+JXttFAHiX/DSGk/9C7qP/fxKP+GkNJ/6&#10;F3Uf+/iV7bRQB4l/w0hpP/Qu6j/38Sj/AIaQ0n/oXdR/7+JXttFAHiX/AA0hpP8A0Luo/wDfxKP+&#10;GkNJ/wChd1H/AL+JXttFAHiX/DSGk/8AQu6j/wB/Eo/4aQ0n/oXdR/7+JXttFAHiX/DSGk/9C7qP&#10;/fxKP+GkNJ/6F3Uf+/iV7bRQB4l/w0hpP/Qu6j/38Sj/AIaQ0n/oXdR/7+JXttFAHiX/AA0hpP8A&#10;0Luo/wDfxKP+GkNJ/wChd1H/AL+JXttFAHiX/DSGk/8AQu6j/wB/Eo/4aQ0n/oXdR/7+JXttFAHi&#10;X/DSGk/9C7qP/fxKP+GkNJ/6F3Uf+/iV7bRQB4l/w0hpP/Qu6j/38Sj/AIaQ0n/oXdR/7+JXttFA&#10;HiX/AA0hpP8A0Luo/wDfxKP+GkNJ/wChd1H/AL+JXttFAHiX/DSGk/8AQu6j/wB/Eo/4aQ0n/oXd&#10;R/7+JXttFAHiX/DSGk/9C7qP/fxKP+GkNJ/6F3Uf+/iV7bRQB4l/w0hpP/Qu6j/38Sj/AIaQ0n/o&#10;XdR/7+JXttFAHiX/AA0hpP8A0Luo/wDfxKP+GkNJ/wChd1H/AL+JXttFAHiX/DSGk/8AQu6j/wB/&#10;Eo/4aQ0n/oXdR/7+JXttFAHif/DSGk/9C7qP/fxKUftHaSf+Zc1L/vtK9rooA8YH7RWkn/mXNW/D&#10;Z/jWfpX7Rkbi8/tDQrmY/aXNt9kAG2A/cD5Jy/XJHB9K93ryb4KtuvvG/wD2GpD+rUAZx/aN0of8&#10;y5qf4stN/wCGj9J/6F3Uf++0r2yigDxQftHaSf8AmXdS/wC+0p4/aL0k/wDMuar+BSvaKKAPBfhr&#10;4ki8W/HzXdbgtZbaK50rAim++u3yF5x67fyNe9V49oR/4yi8Tj/qFIP/ABy2r2GgAooooAKKKKAC&#10;iiigAooooAKKKKACiiigAooooAKKKKACiiigAooooAKKKKACiiigAooooAKKKKACiiigAooooAKK&#10;KKACiiigDx342/8AIyeAP+wmf/Q4q9irx342/wDIyeAP+wmf/Q4q9ioAKKKKACiiigAooooAKKKK&#10;AIbvmynH/TNv5V8zfCv4q2HgXwtcaZc6Vf3jy3j3BkgC7VBRFA5PX5f1FfTF5xY3H/XJv5V5N+zj&#10;/wAk81D/ALCsn/oqKgCsf2jNJH/Muap+JSm/8NHaT/0Lupf99pXtdFAHg1z+0Hpv2pbyy8P36T5V&#10;ZVZ12yx55B9CASQfw6Vf/wCGjdJxz4d1P/vpK9qooA8M+C+oSeIPiL4w8QR2UsFpeYZd6/dJfIUn&#10;pnHNemXfjRLS7ltz4d8RymNiu+HTmdGwcZBB5FdPRQByH/Cfp/0K3ir/AMFTf40n/CwE/wChV8V/&#10;+Cpv8a7CigDj/wDhYCf9Cr4r/wDBU3+NH/CwE/6FXxX/AOCpv8a7CigDj/8AhYCf9Cr4r/8ABU3+&#10;NH/CwE/6FXxX/wCCpv8AGuwooA4//hYCf9Cr4r/8FTf40f8ACwE/6FXxX/4Km/xrsKKAOP8A+FgJ&#10;/wBCr4r/APBU3+NL/wALAj/6FXxV/wCCpv8AGuvooA5EePYz/wAyv4p/8Fbf41g65rskt2utaL4c&#10;8R2+tQrt+fS3Ed0g58uTB6Hs3UGvTKKAPJfhx4/tk8JJZDQ9bmure4nM8drZNKsbPM7hdw9A2MnH&#10;INdY3j6Nf+ZX8Un6aU/+Nc/4U0O6n8HWes6HJFb61BcXgG8YjuUF1L+6kx2PZuoPIrtvD/iG28QW&#10;byRxyW93A3l3VnMMSW8ndWH8iOCORQBo2lx9qtIbjypIvNjV/LlXa6ZGcMOxHQip6KKACiiigAoo&#10;ooAKKKKACiiigAooooAKKKKACiiigAooooAKKKKACiiigAooooAKKKKACiiigAooooAKKKKACiii&#10;gAooooAKKKKACiiigAooooAKKKKACiiigAooooAKKKKACiiigAooooAKKKKACiiigAooooAKKKKA&#10;CiiigAooooAKKKKACiiigAooooAKKKKACiiigAooooAKKKKACiiigAooooAKKKKACiiigAooooAK&#10;KKKACiiigAooooAKZL/qX/3TT6ZL/qX/AN00Ach8K/8AknOlfST/ANGNXZVxvwr/AOSc6V9JP/Rj&#10;V2VABRRRQAUUUUAFFFFABRRRQAUUUUAFFFFACNwpPtXj/wCzgf8AigNRH/UUf/0VFXr7/wCrb6Gv&#10;H/2cP+RC1L/sKP8A+ioqAPYqKKKACiiigDyD4enPxu8ff7y/+hV6/Xj3w8/5Lf4++o/9Cr2GgAoo&#10;ooAKKKKACiiigAooooAKKKKACiiigAooooAKKKKACiiigAooooAKKKKACiiigAooooAKKKKACiii&#10;gAooooAKKKKACiiigAooooAKKKKACiiigAooooAKKKKACiiigAooooAKKKKACiiigAooooAKKKKA&#10;CiiigAooooAKKKKACiiigAooooAKKKKACiiigAooooAKKKKACiiigAryH4HnN942/wCwux/Vq9er&#10;x/4G/wDH941/7Cp/m9AHsFFFFABRRRQB45oP/J0nif8A7Bif+i7avY68c0L/AJOk8T/9gxP/AEXb&#10;V7HQAUUUUAFFFFABRRRQAUUUUAFFFFABRRRQAUUUUAFFFFABRRRQAUUUUAFFFFABRRRQAUUUUAFF&#10;FFABRRRQAUUUUAFFFFABRRRQB478bf8AkZPAH/YTP/ocVexV478bf+Rk8Af9hM/+hxV7FQAUUUUA&#10;FFFFABRRRQAUUUUAVtQ/5Bt1/wBcX/ka8o/Zx/5J5qH/AGFZP/RUVer6j/yDLv8A64v/ACNeUfs4&#10;/wDJPNQ/7Csn/oqKgD2CiiigAooooAKKKKACiiigAooooAKKKKACiiigAooooAKKKKAOQ+GJz4Dt&#10;T/09Xn/pVLXSrp1mmoSagltGt5IgjeYLhmUHIBPcVzHwu/5EG0/6+rz/ANKpa7GgAooooAKKKKAC&#10;iiigAooooAKKKKACiiigAooooAKKKKACiiigAooooAKKKKACiiigAooooAKKKKACiiigAooooAKK&#10;KKACiiigAooooAKKKKACiiigAooooAKKKKACiiigAooooAKKKKACiiigAooooAKKKKACiiigAooo&#10;oAKKKKACiiigAooooAKKKKACiiigAooooAKKKKACiiigAooooAKKKKACiiigAooooAKKKKACiiig&#10;AooooAKKKKACiiigApkv+pf/AHTT6ZL/AKl/900Ach8K/wDknOlfST/0Y1dlXG/Cv/knOlfST/0Y&#10;1dlQAUUUUAFFFFABRRRQAUUUUAFFFFABRRRQA1/9W30NeP8A7OH/ACIWpf8AYUf/ANFRV7A/+rb6&#10;GvH/ANnD/kQtS/7Cj/8AoqKgD2KiiigAooooA8e+Hn/JcPH31H/oVew1498PP+S4ePvqP/Qq9hoA&#10;KKKKACiiigAooooAKKKKACiiigAooooAKKKKACiiigAooooAKKKKACiiigAooooAKKKKACiiigAo&#10;oooAKKKKACiiigAooooAKKKKACiiigAooooAKKKKACiiigAooooAKKKKACiiigAooooAKKKKACii&#10;igAooooAKKKKACiiigAooooAKKKKACiiigAooooAKKKKACiiigAooooAK8f+Bv8Ax/eNf+wqf5vX&#10;sFeP/A3/AI/vGv8A2FT/ADegD2CiiigAooooA8c0L/k6TxP/ANgxP/RdtXsdeOaF/wAnSeJ/+wYn&#10;/ou2r2OgAooooAKKKKACiiigAooooAKKKKACiiigAooooAKKKKACiiigAooooAKKKKACiiigAooo&#10;oAKKKKACiiigAooooAKKKKACiiigDx342/8AIyeAP+wmf/Q4q9irx342/wDIyeAP+wmf/Q4q9ioA&#10;KKKKACiiigAooooAKKKKAK2o/wDIMu/+uL/+gmvKP2cf+Seah/2FZP8A0VFXq+o/8gy7/wCuL/8A&#10;oJryj9nH/knmof8AYVk/9FRUAewUUUUAFFFFABRRRQAUUUUAFFFFABRRRQAUUUUAFFFFABRRRQBx&#10;3wu/5EC0/wCvq8/9Kpa7GuO+F3/IgWn/AF9Xn/pVLXY0AFFFFABRRRQAUUUUAFFFFABRRRQAUUUU&#10;AFFFFABRRRQAUUUUAFFFFABRRRQAUUUUAFFFFABRRRQAUUUUAFFFFABRRRQAUUUUAFFFFABRRRQA&#10;UUUUAFFFFABRRRQAUUUUAFFFFABRRRQAUUUUAFFFFABRRRQAUUUUAFFFFABRRRQAUUUUAFFFFABR&#10;RRQAUUUUAFFFFABRRRQAUUUUAFFFFABRRRQAUUUUAFFFFABRRRQAUUUUAFFFFABRRRQAUUUUAFMl&#10;/wBS/wDumn0yX/Uv/umgDkPhX/yTnSvpJ/6MauyrjfhX/wAk50r6Sf8Aoxq7KgAooooAKKKKACii&#10;igAooooAKKKKACiiigBr/wCrb6GvH/2cP+RC1L/sKP8A+ioq9gf/AFbfQ14/+zh/yIWpf9hR/wD0&#10;VFQB7FRRRQAUUUUAePfDz/kuHj76j/0KvYa8e+Hn/JcPH31H/oVew0AFFFFABRRRQAUUUUAFFFFA&#10;BRRRQAUUUUAFFFFABRRRQAUUUUAFFFFABRRRQAUUUUAFFFFABRRRQAUUUUAFFFFABRRRQAUUUUAF&#10;FFFABRRRQAUUUUAFFFFABRRRQAUUUUAFFFFABRRRQAUUUUAFFFFABRRRQAUUUUAFFFFABRRRQAUU&#10;UUAFFFFABRRRQAUUUUAFFFFABRRRQAUUUUAFeP8AwN/4/vGv/YVP83r2CvH/AIG/8f3jX/sKn+b0&#10;AewUUUUAFFFFAHjmhf8AJ0nif/sGJ/6Ltq9jrxzQv+TpPE//AGDE/wDRdtXsdABRRRQAUUUUAFFF&#10;FABRRRQAUUUUAFFFFABRRRQAUUUUAFFFFABRUbzwxOqSSort91WYAn6VJQAUVzGufETwl4cuTa6p&#10;rdtFcD70KZkdfqFBx+NTaD448M+JpGi0jWLa5mXrECVf/vk4J/CgDoaSlrjfGFzcQeK/BkcM8qRz&#10;6hIsqK5AkAhYgEd8EZoA7KiiigAooooAKKKKACiiigAooooAKKKKAPHfjb/yMngD/sJn/wBDir2K&#10;vHfjb/yMngD/ALCZ/wDQ4q9ioAKKKKACiiigAooooAKKKKAK2o/8gy7/AOuL/wDoJryj9nH/AJJ5&#10;qH/YVk/9FRV6vqP/ACDLv/ri/wD6Ca8o/Zx/5J5qH/YVk/8ARUVAHsFFFFABRRRQAUUUUAFFFFAB&#10;RRRQAUUUUAFFIzBVLMcKBkk9q8MOteNfi7rN7F4Z1B9C8NWknkm6BKySt9V5zjnaCAARnNAHuZIA&#10;yTilrxL/AIZ2t53aW98WahcStzv8oZ/Eljmk/wCFB6hpbNceH/G1/aXAHy5Vk/NkYH9KAPbqK8o+&#10;H3jTxHa+K5vA3jZVfVI4zJa3agYmQDuRgHgEg4zwQea9XoA4/wCF/wDyINp/19Xn/pVLXYVyHww/&#10;5EK1/wCvq8/9Kpa6+gAooooAKKKKACiiigAooooAKKKKACiiigAooooAKKKKACiiigAooooAKKKK&#10;ACiiigAooooAKKKKACiiigAooooAKKKKACiiigAooooAKKKKACiiigAooooAKKKKACiiigAooooA&#10;KKKKACiiigAooooAKKKKACiiigAooooAKKKKACiiigAooooAKKKKACiiigAooooAKKKKACiiigAo&#10;oooAKKKKACiiigAooooAKKKKACiiigAooooAKKKKACiiigApkv8AqX/3TT6ZL/qX/wB00Ach8K/+&#10;Sc6V9JP/AEY1dlXG/Cv/AJJzpX0k/wDRjV2VABRRRQAUUUUAFFFFABRRRQAUUUUAFFFFADX/ANW3&#10;0NeP/s4f8iFqX/YUf/0VFXsD/wCrb6GvH/2cP+RC1L/sKP8A+ioqAPYqKKKACiiigDx74ef8lw8f&#10;fUf+hV7DXj3w8/5Lh4++o/8AQq9hoAKKKKACiiigAooooAKKKKACiiigAooooAKKKKACiiigAooo&#10;oAKKKKACiiigAooooAKKKKACiiigAooooAKKKKACiiigAooooAKKKKACiiigAooooAKKKKACiiig&#10;AooooAKKKKACiiigAooooAKKKKACiiigAooooAKKKKACiiigAooooAKKKKACiiigAooooAKKKKAC&#10;iiigAooooAK8f+Bv/H941/7Cp/m9ewV4/wDA3/j+8a/9hU/zegD2CiiigAooooA8c0L/AJOk8T/9&#10;gxP/AEXbV7HXjmhf8nSeJ/8AsGJ/6Ltq9joAKKKKACiiigAooooAKKKKACiiigAooooAKKKKACii&#10;igAooooA8M+Ma7vir4FXJG6ZAcH/AKbLXofxR8RXPhf4eapqVk2y72rDC/8AdZ2C7h7gEke4FcZ8&#10;Y/DPifUvEnh/XPD2mG+Om5dlVhkMHDD5SQSOO1cx41+KV3rHg+/0DxV4Pv8ASp7lf3M2GCiRSGU4&#10;cA4yvOCeKAOr+HXwf0JPD9rq/iK0Gp6pfILh/tLFljDcgYzgnnJJzSfED4RaTb6RPr/hKFtK1jT1&#10;Nygt3ISQKMkY7HAOMYz3zmt/4PeMU8WeCoY2Rlu9NVLafPRsD5WH1A6VS+KHxP0jQNH1DRbG5+06&#10;7NGbdYIlLeUWGMsemQD065xQB0vw78SyeLfAum6vOALiRDHPjoZEJUn8cZ/GqfjT/kbvA/8A2EpP&#10;/RD1J8LNAuPDfw60rT7xCl0UaaVGGCrOxbafcAgfhUfjP/kbvBH/AGEpP/RD0AdrRRRQAUUUUAFF&#10;FFABRRRQAUUUUAFFFFAHjvxt/wCRk8Af9hM/+hxV7FXjvxt/5GTwB/2Ez/6HFXsVABRRRQAUUUUA&#10;FFFFABRRRQBW1H/kGXf/AFxf/wBBNeUfs4/8k81D/sKyf+ioq9X1H/kGXf8A1xf/ANBNeUfs4/8A&#10;JPNQ/wCwrJ/6KioA9gooooAKKKKACiiigAooooAKKKKACiiigCrqVs17pd3ao21poHjDehKkf1ry&#10;L4Da9Y2Ok33hC9dLXWLS8kYwyEKZc4Bx6kEEEdcY/D2euG8Z/Cfw140uPtt1FLaahjBurUhWf03A&#10;ghsevX3oA7mkZlRGd2CqoySTgAV4z/wpTxFZqsWmfETVoIAOE3yKB+Cvikb4EX2qbB4g8capfxhs&#10;mNizZ+hdjg/hQBDJqlr41/aH0mbRWWe10W1YXF1GMq5+fgN3GXAH/Aq9urA8KeDdD8GacbPRrQRB&#10;8GWZzullPqzd/p0GeBW/QByHww/5EO1/6+rz/wBKpa6+uP8Ahh/yIVr/ANfV5/6VS12FABRRRQAU&#10;UUUAFFFFABRRRQAUUUUAFFFFABRRRQAUUUUAFFFFABRRRQAUUUUAFFFFABRRRQAUUUUAFFFFABRR&#10;RQAUUUUAFFFFABRRRQAUUUUAFFFFABRRRQAUUUUAFFFFABRRRQAUUUUAFFFFABRRRQAUUUUAFFFF&#10;ABRRRQAUUUUAFFFFABRRRQAUUUUAFFFFABRRRQAUUUUAFFFFABRRRQAUUUUAFFFFABRRRQAUUUUA&#10;FFFFABRRRQAUUUUAFFFFABTJf9S/+6afTJf9S/8AumgDkPhX/wAk50r6Sf8Aoxq7KuN+Ff8AyTnS&#10;vpJ/6MauyoAKKKKACiiigAooooAKKKKACiiigAooooAa/wDq2+hrx/8AZw/5ELUv+wo//oqKvYH/&#10;ANW30NeP/s4f8iFqX/YUf/0VFQB7FRRRQAUUUUAePfDz/kuHj76j/wBCr2GvHvh5/wAlw8ffUf8A&#10;oVew0AFFFFABRRRQAUUUUAFFFFABRRRQAUUUUAFFFFABRRRQAUUUUAFFFFABRRRQAUUUUAFFFFAB&#10;RRRQAUUUUAFFFFABRRRQAUUUUAFFFFABRRRQAUUUUAFFFFABRRRQAUUUUAFFFFABRRRQAUUUUAFF&#10;FFABRRRQAUUUUAFFFFABRRRQAUUUUAFFFFABRRRQAUUUUAFFFFABRRRQAUUUUAFeP/A3/j+8a/8A&#10;YVP83r2CvH/gb/x/eNf+wqf5vQB7BRRRQAUUUUAeOaF/ydJ4n/7Bif8Aou2r2OvHNC/5Ok8T/wDY&#10;MT/0XbV7HQAUUUUAFFFFABRRRQAUUUUAFFFFABRRRQAUUUUAFFFFABRRRQAU140lRkkRXRhgqwyD&#10;XD/EP4it4AFpLLoV1fWtxkG4jfakbdlJweT1GcZ5x0NcZD+0RFcR74PCGoyr/eSUEfmFoA9hsNK0&#10;7SllXTrC1s1lbfILeFYw7epwBk1mR+CvDkfiOXxB/ZMDarKwc3MgLEMBjIB4U47ivND+0EB/zJmp&#10;/wDfz/7GmH9oXH/Mm6j+Mv8A9hQB7bXFeNP+Ru8D/wDYSk/9EPWr4L8T/wDCX+GodY+wy2XmSOnk&#10;ynLDaxHoKyvGn/I3eB/+wlJ/6IegDtaKKKACiiigAooooAKKKKACiiigAooooA8d+Nv/ACMngD/s&#10;Jn/0OKvYq8d+Nv8AyMngD/sJn/0OKvYqACiiigAooooAKKKKACiiigCtqP8AyDLv/ri//oJryj9n&#10;H/knmof9hWT/ANFRV6vqP/IMu/8Ari//AKCa8o/Zx/5J5qH/AGFZP/RUVAHsFFFFABRRRQAUUUUA&#10;FFFFABRRRQAUUUUAUNcd4vD+pSRuySJaysrKcEEIcEGvn34ZeLvHdnoF7roa48QaTBceXdWssrSX&#10;Efygl0Jycc8j8cd6+gPEHHhrVT/05y/+gGvJ/wBm3P8Awh+rHt9v/wDaa0AeieFPHnh7xlb79Kvk&#10;NwozJayfLKn1XuPcZFdLXnvi74QaB4luv7SsjJo+rht4u7L5dzdcsoxz7jB9zXLFPjP4MHlxNbeJ&#10;rCM/Kz4aXb75IfP4tQB7XRXk3hf4s69qfiSw0TWvBt3p0l25XzmDqqjBOdrL7etes0Acf8L/APkQ&#10;bX/r6vP/AEqlrsK4/wCF/wDyINr/ANfV5/6VS12FABRRRQAUUUUAFFFFABRRRQAUUUUAFFFFABRR&#10;RQAUUUUAFFFFABRRRQAUUUUAFFFFABRRRQAUUUUAFFFFABRRRQAUUUUAFFFFABRRRQAUUUUAFFFF&#10;ABRRRQAUUUUAFFFFABRRRQAUUUUAFFFFABRRRQAUUUUAFFFFABRRRQAUUUUAFFFFABRRRQAUUUUA&#10;FFFFABRRRQAUUUUAFFFFABRRRQAUUUUAFFFFABRRRQAUUUUAFFFFABRRRQAUUUUAFFFFABTJf9S/&#10;+6afTJf9S/8AumgDkPhX/wAk50r6Sf8Aoxq7KuN+Ff8AyTnSvpJ/6MauyoAKKKKACiiigAooooAK&#10;KKKACiiigAooooAa/wDq2+hrx/8AZw/5ELUv+wo//oqKvYH+430rx/8AZw/5EHUf+wo//oqKgD2K&#10;iiigAooooA8e+Hn/ACW/x99R/wChV7DXj3w8/wCS3+Pvqv8A6FXsNABRRRQAUUUUAFFFFABRRRQA&#10;UUUUAFFFFABRRRQAUUUUAFFFFABRRRQAUUUUAFFFFABRRRQAUUUUAFFFFABRRRQAUUUUAFFFFABR&#10;RRQAUUUUAFFFFABRRRQAUUUUAFFFFABRRRQAUUUUAFFFFABRRRQAUUUUAFFFFABRRRQAUUUUAFFF&#10;FABRRRQAUUUUAFFFFABRRRQAUUUUAFFFFABXj/wN/wCP7xr/ANhU/wA3r2CvIPgd/wAfvjX/ALCx&#10;/m9AHr9FFFABRRRQB45oX/J0nif/ALBif+i7avY68c0H/k6TxP8A9gxP/RdtXsdABRRRQAUUUUAF&#10;FFFABRRRQAUUUUAFFFFABRRRQAUUUUAFFFFAFXUdOtNX0640+/gSe1uEKSxOMhgf89e1eM+B49R+&#10;GnxQuvB04uJtA1I+ZZTFSVjY/d56DPKH32mvcKKACiiigArivGf/ACN3gf8A7CUn/oh61m8TLZ+K&#10;/wCxNStzarcqG0+6LZjuTj5o8/wuD/D3HIrL8Yrnxb4JPpqMn/oh6AOzooooAKKKKACiiigAoooo&#10;AKKKKACiiigDx342/wDIyeAP+wof/Q4q9irx742DPiTwB/2FP/Z4q9hoAKKKKACiiigAooooAKKK&#10;KAK2o/8AIMu/+uL/APoJryj9nH/knmof9hWT/wBFRV6vqP8AyDLv/ri//oJryj9nH/knmof9hWT/&#10;ANFRUAewUUUUAFFFFABRRRQAUUUUAFFFFABRRRQBW1G0+36Zd2e/Z9oheLdjO3cpGf1rkfhn4Bf4&#10;faPeWMmoLem4nE29Ytm35QMYyfSu3ooAKKKKACiiigDj/hf/AMiDa/8AX1ef+lUtdhXHfC7/AJEG&#10;0/6+rz/0qlrsaACiiigAooooAKKKKACiiigAooooAKKKKACiiigAooooAKKKKACiiigAooooAKKK&#10;KACiiigAooooAKKKKACiiigAooooAKKKKACiiigAooooAKKKKACiiigAooooAKKKKACiiigAoooo&#10;AKKKKACiiigAooooAKKKKACiiigAooooAKKKKACiiigAooooAKKKKACiiigAooooAKKKKACiiigA&#10;ooooAKKKKACiiigAooooAKKKKACiiigAooooAKKKKACmS/6l/wDdNPpkv+pf/dNAHIfCv/knOlfS&#10;T/0Y1dlXHfCz/knOlfST/wBGNXY0AFFFFABRRRQAUUUUAFFFFABRRRQAUUUUAI/3G+leP/s4f8iB&#10;qP8A2FH/APRUVewP9xvpXj/7OH/Igaj/ANhR/wD0VFQB2/iH4j+EvCmpDT9a1cW12YxJ5YglkO05&#10;wSUUgdKyf+F2/Dz/AKGH/wAkrj/43XdS2ltO++W3ikbGMugJqP8As2x/58rb/v0v+FAHE/8AC7fh&#10;5/0MP/klcf8Axutrw38QfC3i68mtNC1Vbu4hj814/JkjIXIGfnUZ5I6eord/s6xH/Lnb/wDfpf8A&#10;CpI7aCFi0UMcbEYJVAKAPJPh7/yW/wAffVf/AEKvYK8f+Hv/ACW/x99V/wDQq9goAKKKKACiiigA&#10;ooooAKKKKACiiigAooooAKKKKACiiigAooooAKKKKACiiigAooooAKKKKACiiigAooooAKKKKACi&#10;iigAooooAKKKKACiiigAooooAKKKKACiiigAooooAKKKKACiiigAooooAKKKKACiiigAooooAKKK&#10;KACiiigAooooAKKKKACiiigAooooAKKKKACiiigAooooAK+fvhp498NeENT8XQa7qX2SS41R3iHk&#10;SvuAZgT8qnH419A1478EoIZNQ8bO8KM/9qkbmUE4y/H86AO00P4oeDfEmqx6XpOtLPeygmOJoJY9&#10;2Bk4LqBnAJxntXXVClpbRyeYlvEr/wB5UANTUAct4h+I/hPwpqI0/WtXFtdGMSeWIJZDtOcElFIH&#10;Ssj/AIXb8PP+hh/8krj/AON13MtnazyCSW2hkcdGeMEj8aFsrRfu2sI+kYoA8T8Da3p3iP8AaM8Q&#10;atpNx9osp9MHly7GTO0W6nhgCOQR0r3OvG/D6qn7UXiZVUKBpiYAGB9y3r2SgAooooAKKKKACiii&#10;gAooooAKKKKACiiigAooooAKKKKACiiigAooooAKp6nqtho1i99qV1Fa2sZAeWVsKuTgc/U1cpCq&#10;sMMAR6GgDidX8WfD/wAQ6ZJp9/4g0ySBzkEXChkYdGU9iOoPauGfx3Yr4s8N6Zqet2V5Dp1480er&#10;pKvlywmJ1HmHPyyAkA9c8GvbRDEOkSD/AICK4L4j6LYa7q3hTTr6LdDPfyBtp2sMQsQQR6ED8qAN&#10;o/EPwcOviXTP/AhaYfiR4LHXxNpn/f8AFVdH1e40TVI/DfiUq0rnGm6kygJeqB91j0WUdx/F1Fde&#10;YIT1ijP/AAEUAcz/AMLL8E/9DPpn/f8AFH/Cy/BP/Qz6Z/3/ABXS/Zbf/nhF/wB8Cj7Lb/8APCL/&#10;AL4FAHNf8LL8E/8AQz6Z/wB/xR/wsvwT/wBDPpn/AH/FdL9lt/8AnhF/3wKPstv/AM8Iv++BQBzX&#10;/Cy/BP8A0M+mf9/xR/wsvwT/ANDPpn/f8V0v2W3/AOeEX/fAo+y2/wDzwi/74FAHNf8ACy/BP/Qz&#10;6Z/3/FH/AAsvwT/0M+mf9/xXS/Zbf/nhF/3wKPstv/zwi/74FAHNf8LK8FH/AJmfTP8Av+KevxF8&#10;Gt93xNph/wC3ha6L7Lb/APPCL/vgU4QxDpEg/wCAigDwv4v+KtAv9d8E3Nnq1pcw2mo+bctA4k8p&#10;N0Zy2M44B4PXHtXuNpd21/ax3VncRXFvKN0csLh0ceoI4NU9Z0DSfEOmvp2rafBd2rHPlyL904I3&#10;Keqtgn5hgjPWvK7v4TeIvB9zNqfw48QTQ5Jd9Lu2BSTrwCflJ6KNwBH9+gD2aivJtG+NC2Oo/wBi&#10;+PtJm0DU1H+u2M0EnJGR1IBI4ILKcE7hXqVpeWt/ax3Vncw3NvIMpLC4dGHqCODQBPRRRQAUUUUA&#10;FFFFAFbUf+QZd/8AXF//AEE15R+zj/yTzUP+wrJ/6Kir1fUf+QZd/wDXF/8A0E15R+zj/wAk81D/&#10;ALCsn/oqKgD2CiiigAooooAKKKKACiiigAooooAKKKKACiiigAooooAKKKKAOO+F3/IgWn/X1ef+&#10;lUtdjXHfC7/kQLT/AK+rz/0qlrsaACiiigAooooAKKKKACiiigAooooAKKKKACiiigAooooAKKKK&#10;ACiiigAooooAKKKKACiiigAooooAKKKKACiiigAooooAKKKKACiiigAooooAKKKKACiiigAooooA&#10;KKKKACiiigAooooAKKKKACiiigAooooAKKKKACiiigAooooAKKKKACiiigAooooAKKKKACiiigAo&#10;oooAKKKKACiiigAooooAKKKKACiiigAooooAKKKKACiiigAooooAKKKKACmyf6p/901meIbjVrPR&#10;pbnRLOK8vImVxbSvt81ARvVT2YrnGeM4puheILHxNov2+xdgpyksUi7ZIZB95HU9GFAGL8LRj4da&#10;X9JP/RjV2Ncj8MV2fD3Sx14k/wDRjV11ABRRRQAUUUUAFFFFABRRRQAUUUUAFFFFACP9xvpXj37O&#10;H/Ig6j/2FH/9FRV7C33T9K8f/Zw/5J/qB/6isn/oqKgD2GiiigAooooA8f8Ah5/yW/x99V/9Cr2C&#10;vIPh7/yW/wAffVf/AEKvX6ACiiigAooooAKKKKACiiigAooooAKKKKACiiigAooooAKKKKACiiig&#10;AooooAKKKKACiiigAooooAKKKKACiiigAooooAKKKKACiiigAooooAKKKKACiiigAooooAKKKKAC&#10;iiigAooooAKKKKACiiigAooooAKKKKACiiigAooooAKKKKACiiigAooooAKKKKACiiigAooooAKK&#10;KKACvIPgd/x++Nf+wsf5vXr9eQ/A7/j98a/9hZv5vQB69RRRQAUUUUAeOaD/AMnSeJ/+wYn/AKLt&#10;q9jrxzQv+TpPE/8A2DE/9F29ex0AFFFFABRRRQAUUUUAFFFFABRRRQAUUUUAFFFFABRRRQAUUUUA&#10;FFFFABRRRQAVxvjA48WeCv8AsIy/+iHq5eeJbjRfEos9Zt0h0m8ZUsdQjyVWTHMc2fuknlT0I461&#10;U8YLnxV4LPHGpSf+iHoA6HW9FsfEGly6dqEXmQycgg4ZGHRlPZgehq7EgihSMMzBFC5Y5Jx6+9Po&#10;oAKKKKACiiigAooooAKKKKACiiigAooooAzdb8P6R4k09rHWdPgvbc8hZV5U4xlT1U4PUEGvLLv4&#10;S+IfCF1Lqfw48QTQ5Jd9LvGBSTrwCflPZRuGR1317LRQB5LovxqSy1D+xvHukzaBqinBlEbGB+SM&#10;jqQCRgEblOCdwFep2l5a6hax3Vlcw3NvIMpLC4dGHqCODVTXPD+keJNPax1nT4L23PIWVeVOMZU9&#10;VOO4INeWXnwl8QeELiTUvhx4gngyS8mm3jgpJweASNpPQDcOOu8UAey0V5No3xpjs9QGjePdJn0D&#10;VF4MpjYwPyRuHUhSQQCNy8E7q9Ss7211C0ju7K5hubeQZSWFw6sPYjg0AT0UUUAVtQ/5Bl1/1xf+&#10;Rryj9nH/AJJ5qH/YVk/9FRV6xf8AOnXI/wCmTfyNeT/s4/8AJPNQ/wCwrJ/6KioA9gooooAKKKKA&#10;CiiigAooooAKKKKACiiigAooooAKKKKACisrxFcava6JcT6FaQXd/HhkgmYqJADyAR3Izj3qLwx4&#10;nsPFWki+si6OreXcW0q7ZbeQdUdexH60AZPwv48BWv8A19Xn/pVLXYVyPwzXb4EtVznF1ef+lMtd&#10;dQAUUUUAFFFFABRRRQAUUUUAFFFFABRRRQAUUUUAFFFFABRRRQAUUUUAFFFFABRRRQAUUUUAFFFF&#10;ABRRRQAUUUUAFFFFABRRRQAUUUUAFFFFABRRRQAUUUUAFFFFABRRRQAUUUUAFFFFABRRRQAUUUUA&#10;FFFFABRRRQAUUUUAFFFFABRRRQAUUUUAFFFFABRRRQAUUUUAFFFFABRRRQAUUUUAFFFFABRRRQAU&#10;UUUAFFFFABRRRQAUUUUAFFFFABRRSUAcpd/Ebw5Y3k1pPLfiaFyj7NNuHGR6EIQa4rX/ABXpFnqM&#10;niXwo2of2o2FvLBtMuUh1BOnJ8vCSAcq/wCByDXsNI/3G+lAHk/w8+JXhu38FWNnNNei6twyzRR2&#10;E8vlsWJxuRCOhrqD8UPC46y6l/4Krr/43XKeFNCvtO8I6b4p8LIG1ErJ9usGbEeooJG4/wBmUAfK&#10;34HINejeHvEWn+JtLS/sJGK52SxOMSQuOqOvZhQBhf8AC0/C3/PXUv8AwVXP/wAbpP8Ahanhb/nr&#10;qX/gruf/AIiu0ooA4v8A4Wp4W/566l/4K7n/AOIo/wCFqeFv+eupf+Cu5/8AiK7SigDi/wDhanhb&#10;/nrqX/gruf8A4ij/AIWp4W/566l/4K7n/wCIrtKKAOL/AOFqeFv+eupf+Cu5/wDiKP8Ahanhb/nr&#10;qX/gruf/AIiu0ooA4v8A4Wp4W/566l/4K7n/AOIo/wCFqeFv+eupf+Cu5/8AiK7SigDiT8VvC3/P&#10;TUun/QLuP/iK66wvYdRsIL238zyZ0Dp5kZRsH1VgCPxqxRQAjfdP0r5l+E/xX0PwF4Zu9K1ay1KS&#10;eS9a4DW0aMACiLg7nU5yh/OvpusLwvfvq+mXFzcpEZFvrmEbUx8qTMi/XhRzQB55/wANHeD/APoG&#10;65/34h/+O0f8NHeD/wDoG65/34h/+O1655EP/PJP++RR5EP/ADyj/wC+RQB5H/w0d4P/AOgbrn/f&#10;iH/47R/w0d4P/wCgbrn/AH4h/wDjteueRD/zyj/75FL5MX/PJP8AvkUAeJ/B3VofEnxM8aa5Zwzp&#10;Z3IjdfNUBlyxwGwSAflPftXt9YWl6rNceLNd0opEtvYx2zR7Vw2ZFctn/vkYrdoAKKKKACiiigAo&#10;oooAKKKKACiiigAooooAKKKKACiiigAooooAKKKKACiiigAooooAKKKKACiiigAooooAKKKKACii&#10;igAooooAKKKKACiiigAooooAKKKKACiiigAooooAKKKKACiiigAooooAKKKKACiiigAooooAKKKK&#10;ACiiigAooooAKKKKACiiigAooooAKKKKACiiigAooooAK+bvBfxM0f4e674ts9YstRkluNVkZfs0&#10;aNt2swIbcy4NfSNcz4T1WbXG15rtImay1e4s4yEA+RNu3PqeaAOF/wCGjvB//QN1z/vxD/8AHaP+&#10;GjvB/wD0Ddc/78Q//Ha9c8iH/nkn/fIo8iH/AJ5R/wDfIoA8j/4aO8H/APQN1z/vxD/8do/4aO8H&#10;/wDQN1z/AL8Q/wDx2vXPIh/55R/98ijyIv8Ankn/AHyKAPCfhx4itfF/x/13XdPiuI7S40z5VnUB&#10;12iBDnBIHKnvXvVc/barKfHt5owWNbeLT4rkbVwS7OynJ+gFdBQAUUUUAFFFFABRRRQAUUUUAFFF&#10;FABRRRQAUUUUAFFFFABRRRQAUUUUAFZ2saxaaFpsmoXvnfZ4yoYwwtK3JwPlUE9/StGigDhL74g+&#10;DdW0+ayvVv57aZdrxvpNyQR/37rz2fxvaaN4n8P2t5dXtxoFhdtNbahc2kySRq0TqIXVkBcgkYYZ&#10;46+3vtcN4+sbTU9c8JWN9AlxbT38qvE4yCPIf+XrQBY/4Wf4Y/566lz0/wCJVdf/ABumn4peFwce&#10;bqX/AIKrn/43UdjqV34K1GLRdcnefR53CabqcnWMnpBMfUfwv0PQ4NdvQBxf/C1PC3/PXUv/AAV3&#10;P/xuj/hanhb/AJ66l/4K7n/4iu0ooA4v/hanhb/nrqX/AIK7n/4ij/hanhb/AJ66l/4K7n/4iu0o&#10;oA4v/hanhb/nrqX/AIK7n/4ij/hanhb/AJ66l/4K7n/4iu0ooA4v/hanhb/nrqX/AIK7n/4ij/ha&#10;nhb/AJ66l/4K7n/4iu0ooA4v/hanhb/nrqX/AIK7n/4ij/hanhb/AJ66l/4K7n/4iu0ooA5jR/Hu&#10;ha9qUdhYtem4cFl82wmjXA55ZlAFdPXPeKNWu9Lu/Dsdq6qt9qyWs+VBzGYpWIHocqOa6GgAoooo&#10;AKKKKAMzXPD2keJLA2Ws6fBe25yQsq8qcYyrdVPuCDXlt78JvEHhG5k1P4b6/PBzvfSrt8xy8HgE&#10;/KT0ADjjk7xXstFAHjUPx4/sMvp3jbw1qOn6vEcMtoiskg/vAOwIHHGCwPUGpf8Aho7wf/0Ddc/7&#10;8Q//AB2u/u9VmXx3YaMRG1tPYTXDBkBO5XQDB+jGt3yIf+eSf98igDx+4/aK8IzWssS6drgZ0Kgm&#10;CHuP+ulT/s5xunw7vWZGVX1SRkJGNw8uIZHqMgj8DXrPkQ/88k/75FPVQowoAA6ACgBaKKKACiii&#10;gArjrn4m+GrK8mtZn1ESxOUbbps7DI9CE5FdjRQBxX/C1fC3/PXUv/BXc/8AxFL/AMLU8Lf89dS/&#10;8Fdz/wDEV2lFAHF/8LU8Lf8APXUv/BXc/wDxFH/C1PC3/PXUv/BXc/8AxFdpRQBxf/C1PC3/AD11&#10;L/wV3P8A8RR/wtTwt/z11L/wV3P/AMRXaUUAcX/wtTwt/wA9dS/8Fdz/APEUf8LU8Lf89dS/8Fdz&#10;/wDEV2lFAHF/8LU8Lf8APXUv/BXc/wDxFH/C0/C3/PXUv/BXc/8Axuu0ooA40fFHwuf+W2o/+Cq6&#10;/wDjdcd4h8T6Rbax/wAJR4TOoDWAAt3ZtplykWoxj+Fj5eFcDO1z078V7HRQB5J8PPiX4ct/CNvZ&#10;3El4l7HLO88EVjPN5JeaRwpZUxnBrqW+KPhdRzLqX/gquf8A43XJeHPD2o23hy38V+Fgi6utxdi7&#10;s3bEeoxi5l+Uns4/hbt0PFei+GfE9h4q0oXtiWR1Yx3FtKMS28g6o69iP1oA0rO6jvbOC7iDiOeN&#10;ZFDoVYAjIyDyDz0NWKKKACiiigAooooAKKKKACiiigAooooAKKKKACiiigAooooAKKKKACiiigAo&#10;oooAKKKKACiiigAooooAKKKKACiiigAooooAKKKKACiiigAooooAKKKKACiiigAooooAKKKKACii&#10;igAooooAKKKKACiiigAooooAKKKKACiiigAooooAKKKKACiiigAooooAKKKKACiiigAooooAKKKK&#10;ACiiigAooooAKKKKACiiigAooooAKKKKACiiigAooooAKa/MbAdSDinUUAcz8P8ATrzSfBWn2N/E&#10;YrmLeHQ44y7EfoRWtaaLp1jql7qVrapFdXu37S6ZHmFc4JHTPJ56mtCigAooooAKKKKACiiigAoo&#10;ooAKKKKACiiigArkvh227w9dn/qK33/pQ9dbXIfDj/kXLz/sK33/AKPegDr6KKKACiiigDkNBP8A&#10;xcrxgPSGw/8AQJK6+uO0D/kpvjL/AK42H/oEldjQAUUUUAFFFFABRRRQAUUUUAFFFFABRRRQAUUU&#10;UAFFFFABRRRQAUUUUAFFFFABRRRQAUUUUAFFFFABRRRQAUUUUAFFFFABRRRQAUUUUAFFFFABRRRQ&#10;AUUUUAFFFFABRRRQAUUUUAFFFFABRRRQAUUUUAFFFFABRRRQAUUUUAFFFFABRRRQAUUUUAFFFFAB&#10;RRRQAUUUUAFFFFABRRRQAVxHw2OR4t9vEt7/ADWu3rhvhp08Xf8AYzXv81oA7miiigAooooA4uyb&#10;/i8mqj00aD/0Y1dpXE2X/JZ9W/7A0H/oxq7agAooooAKKKKACiiigAooooAKKKKACiiigAooooAK&#10;KKKACiiigAooooAKKKKACuX8TaVe3/iPwrdWsO+GyvnkuGyPlQxMAfzIrqKKAKmo6daavp81hfQJ&#10;PbTrtkjccEVNbQR2ltFbwqViiQIgJJwAMDk1LRQAUUUUAFFFFABRRRQAUUUUAFFFFAHIeOf+P/wf&#10;/wBh+L/0RPXX1yHjn/j/APB//Yfi/wDRE9dfQAUUUUAFFFFABRRRQBxd+3/F4tGX10i5/wDRiV2l&#10;cRqH/JZtF/7A9z/6MSu3oAKKKKACiiigAooooAKKKKACiiigAooooAKKKKACiiigAooooAKKKKAO&#10;b8B6dd6V4Rt7O+iMVws9yxQnoGnkZfzUg1p2+h6baazd6tb2kcV7eKq3Eq8GQL0yOmfetG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Q+G/wDy&#10;Ll5/2Fb7/wBHvXX1yHw3/wCRcvP+wrff+j3oA6+iiigAooooA47QP+Sm+Mv+uNh/6BJXY1x2gf8A&#10;JTfGX/XGw/8AQJK7GgAooooAKKKKACiiigAooooAKKKKACiiigAooooAKKKKACiiigAooooAKKKK&#10;ACiiigAooooAKKKKACiiigAooooAKKKKACiiigAooooAKKKKACiiigAooooAKKKKACiiigAooooA&#10;KKKKACiiigAooooAKKKKACiiigAooooAKKKKACiiigAooooAKKKKACiiigAooooAKKKKACiiigAr&#10;hvhp08X/APYzXv8ANK7muG+GnTxf/wBjNe/zSgDuaKKKACiiigDiLL/ktGrf9gaD/wBGNXb1xFl/&#10;yWjVv+wNB/6Mau3oAKKKKACiiigAooooAKKKKACiiigAooooAKKKKACiiigAooooAKKKKACiiigA&#10;ooooAKKKKACiiigAooooAKKKKACiiigAooooA5Dxz/x/+D/+w/F/6Inrr65Dxz/x/wDg/wD7D8X/&#10;AKInrr6ACiiigAooooAKKKKAOI1D/ks+i/8AYHuf/RiV29cRqH/JZ9F/7A9z/wCjErt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kPhv/wAi5ef9hW+/9HvXX1yHw4/5&#10;Fy8/7Ct9/wClD0AdfRRRQAUUUUAcdoH/ACU3xl/1xsP/AECSuxrjtA/5Kb4y/wCuNh/6BJXY0AFF&#10;FFABRRRQAUUUUAFFFFABRRRQAUUUUAFFFFABRRRQAUUUUAFFFFABRRRQAUUUUAFFFFABRRRQAUUU&#10;UAFFFFABRRRQAUUUUAFFFFABRRRQAUUUUAFFFFABRRRQAUUUUAFFFFABRRRQAUUUUAFFFFABRRRQ&#10;AUUUUAFFFFABRRRQAUUUUAFFFFABRRRQAUUUUAFFFFABRRRQAUUUUAFcN8NOni//ALGa9/mldzXD&#10;fDTp4v8A+xmvf5pQB3NFFFABRRRQBxFl/wAlo1b/ALA0H/oxq7euIsv+S0at/wBgaD/0Y1dvQAUU&#10;UUAFFFFABRRRQAUUUUAFFFFABRRRQAUUUUAFFFFABRRRQAUUUUAFFFFABRRRQAUUUUAFFFFABRRR&#10;QAUUUUAFFFFABRRRQByHjn/j/wDB/wD2H4v/AERPXX1yHjn/AI//AAf/ANh+L/0RPXX0AFFFFABR&#10;RRQAUUUUAcRqH/JZ9F/7A9z/AOjErt64jUP+SzaL/wBge5/9GJXb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XN+OvFkPgvwnd6zLH5rphIYs43yHgA+3c/SvJNG0j4qfEmxXXZvFL6LZTnd&#10;bR27tFuXPULHg49CxJP5UAe/0V4EPE/jv4UeILG08XX39saDctsW6Lb2HqQ5G7cOpDZ46V7fqurW&#10;mjaLdardSAWttCZnYHqAM8e56D60AXqK+f8ATD8Sfi08+rWeuyeHtHWQrbpBI8e7H+5hm9yTjPQV&#10;PYeKfGXwv8XWGjeM9R/tLRL1tsd9IxcoM43bz83BIyDnjpQB7zXI/Dnjw7ef9hW+/wDSh666uT+H&#10;gx4fvP8AsK33/pQ9AHWUUUUAFFFFAHHaB/yU3xl/1xsP/QJK7GuO0D/kpvjL/rjYf+gSV2NABRRR&#10;QAUUUUAFFFFABRRRQAUUUUAFFFFABRRRQAUUUUAFFFFABRRRQAUUUUAFFFFABRRRQAUUUUAFFFFA&#10;BRRRQAUUUUAFFct8QfGMPgbwnPq7xiWcsIbaInh5WzgH2ABJ9hXlOkeGvir48sE1+58XT6RHcfPb&#10;28crxAoeh2x4AHpnJoA9/orxjwV428U6D4/HgbxtMl1LKv8Aot4MZJwSvIA3AjI5GQRXs9ABRXk/&#10;xW+LVl4b0640jRrpZ9blBjLxNkWvYkn+91wOxrc+Dl9ean8MNLvL+8uLu6kebfNcStI7YlYDliT0&#10;AFAHeUVz/jXxVbeDfCt3rNwu8xALDH/z0kPCr/j7A15FpPh/4qfELT08QT+LJtGguRvtbeGV4gUP&#10;Q7Y8cHsTkkc0Ae+0V4v4K8beJ/DnjlPA/jiUXEk4As709WJzt+bA3A4Iyec8V7RQAUUUUAFFFFAB&#10;RRRQAUUUUAFFFFABRRRQAUUUUAFFFFABRRRQAUUUUAFFFFABRRRQAUUUUAFFFFABRRRQAUUUUAFF&#10;FFABXDfDTp4v/wCxmvf5pXc1w3w06eL/APsZr3+aUAdzRRRQAUUUUAcRZf8AJaNW/wCwNB/6Mau3&#10;ribL/ks+rf8AYGg/9GNXbUAFFYni7xJb+EvC1/rdyhdLZAVjHV3JCqv4sR9BXi+i2nxR+KVu2tDx&#10;HJoWmu5+zrA7xBscfKEwSPdj1oA+g6K+frnXPiF8ItWsT4i1I65oFxII2mkYuR3OGb5gwGSASQcG&#10;vdLnVbS10WXV5JR9jjtzcGT/AGAu7P5UAXaK+f8AT7j4jfF24utR0zWpPD+hxSFLfynaMtj3TBY+&#10;pzgHipLfxL41+FHiqx03xdqL6voV621bx2LlecEhm+bIyMgk8dKAPfKKRWDKGU5BGQR3paACiiig&#10;AooooAKKKKACiiigAooooAKKKKACiiigAooooAKKKKACiiigAooooAKKKKACiiigAooooA5Dxx/x&#10;/wDg/wD7D8X/AKInrr65Hxx/x/8Ag/8A7D8f/oieurllSCGSaRgscalmJ7AcmgB9FfPsHiPx58Xt&#10;fvofDWotomg2jY8+NijEHO3LD5ixwTgYA79sv1G8+IvwhntL/VdaPiDQppRHMJnZ2BOT1bLKcA45&#10;x+lAHv8ARVeyvYb/AE63voGzBPEsqMf7rDIrw+78TeNPin4r1DSfB+onSdDsSFlvFYqzckA7l+bJ&#10;wcAEcDk0Ae8UV8/apN8SfhHLbanf63Jr+ivIEn852k25PQl/mX2IOM8V7rpWpW2s6TaalZvvt7qJ&#10;ZYz7EZoA5XUP+Sy6L/2CLn/0YldtXFagP+Lx6Kf+oRc/+jErt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G8TeFtI8XaX/Z2s27TW4cSKFkZCrDoQQfetGwsoNM061sLVdlvawpDEuc4VQAB+&#10;QqxXk/xC+K72N+3hXwfEdQ8Qyt5LPEN6279x6M479l79CKAMT476nFr2o6L4K0xVudWkuVkdFwfK&#10;3DCgnsSCSfbnuK6T43zyaZ8JZbaOQ4klht2Yj7yg5/XbU/wz+GK+EhJrOsTfbfEV2C00zHcIi3LA&#10;E9WPdu/06w/Hu2kn+F87oMiG6ikf2GSv82FAHUfDuxi074c+HoIc7DYRSnP9513t+rGuJ/aItopP&#10;h7bXDIDLDfoEbuAVbP8AIflXc/D+5ju/h34dliOVGnQIfqqBT+oNcT+0PKi/DmGMsA738e0dzhXz&#10;QB33g66kvvBWh3Urs8sthAzu3Vm2DJ/E1Q+H/Gg3n/YVvv8A0oervgqBrXwLoEL53pp0AYEY58sZ&#10;ql4A/wCQFef9hW+/9KHoA6qiiigAooooA47QP+Sm+Mv+uNh/6BJXY1x2gf8AJTfGX/XGw/8AQJK7&#10;GgAooooAKKKKACiiigAooooAKKKKACiiigAooooAKKKKACiiigAooooAKKKKACiiigAooooAKKKK&#10;ACiiigAooooAKKKKAM/WNC0rxBZCz1ewgvbcNvCTJuCtgjI9DgnketYXi3x1oHw7s7CLUlnWOdWS&#10;2it493EYUEdRgDctbWs+IdH8O2yXGsajb2UTkqjTPt3EdgO/4VZa3sdRjhnkgguFKZjd4w3ytgnG&#10;exwPyoA8Q8IyyfFf4sr4wcw2unaOix29sZVM7YyVyBzjc5OT9B7e161p7atol9pyXD27XMDxCZOq&#10;bhjIrw74y6NZ+Bdc0Hxd4diTT7w3DLLHANiPgAg4HAyNyn1BHvXvVtN9otYZsY8xA+PTIzQB5D4g&#10;+GXh7wT8KfED2cH2i+Np895OAznkfd7KOvTn34FdB8Dv+SSaP/vT/wDo560vit/yS3xD/wBev/sw&#10;rN+B3/JJNH/35/8A0c9AHLftGTs+j6BpqyFRc3jM3PooAyP+BV7Na20VlZw2tugSGCNY41H8KqMA&#10;fkK8X/aMTy9N8OXxBKwXjqQO+QD/AOymvbEdZI1kQ5VgGB9QaAPDf2hP+JbqHhTXoeLm2uH2++0o&#10;4/Ij9a90rwv9onbey+FtJjJNxcXEm1R6HYo/U17pQAUUUUAFFFFABRRRQAUUUUAFFFFABRRRQAUU&#10;UUAFFFFABRRRQAUUUUAFFFFABRRRQAUUUUAFFFFABRRRQAUUUUAFFFFABXDfDTp4v/7Ga9/mldzX&#10;DfDTp4v/AOxmvf5pQB3NFFFABRRRQBxNl/yWfVv+wNB/6Mau2ribL/ks2rf9gaD/ANGNXbUAZXiL&#10;w5pfirSW0vV7cz2jMHKCRkO4dDlSDVjSNLtdE0i10yyVltrWMRxhjk4Hqau15f8AET4rroV3/wAI&#10;74ahOo+I5j5YSNd6wMenA+8/+z+fpQBh/H/WYL+y0vwfYqLnV7i7Sfyk5aMYZV+hYtx7A+ord+LJ&#10;n0X4ITWQciURW1qxXv8AMob8CAaT4a/DCTQbqTxL4kmN74jusuzO24QluvPdvft0FWvjnbtP8KNS&#10;dc/uZYZDj08xR/WgDZ+GFpFZfDLw9FCMK1mkp/3n+c/qxrmv2gLSK4+GTzOPntruKRD7klT+jGuo&#10;+Gs6XHw08OPGcqLCNCfdRtP6g1zPx9uI4fhfPG7gNPdQog/vEHdj8lP5UAdf4DvJNQ8AaBdTNulk&#10;sIS7HudoB/lXQ1znw/tpLP4eeHoJVKyLp8O5SOQSoOP1ro6ACiiigAooooAKKKKACiiigAooooAK&#10;KKKACiiigAooooAKKKKACiiigAooooAKKKKACiiigAooooA5Hxv/AMf/AIP/AOw/H/6Inrq5Yo54&#10;XimjWSN1KujjIYHqCO4rlPG//H/4P/7D8f8A6Inrqbi5gs7aW5uZo4YIkLySyMFVFAySSegAoAxh&#10;baD4E8PaheWljFY6fCHu50to+pCjJA9cACvGfGXxAtvixNYeDvDwFrb3M6yT3V+6xZ29FUZ59eOS&#10;QAB1r3HTdW0fxNYSTafc2+oWYcxuyfOhYYOPQ9q5T4neCtE1vwdqd09nbwX1pbSTw3SIFZSoLEEj&#10;qDjGD60AbOuqvhz4bahHCzFbDS3RG7/LGQD+lcd+z5ZRW3w3a4QAyXV7K7nHPACgfT5c/iag8Gaj&#10;eeK/2ftRhund7iKzubQSMcs4VDt5PU4IGfarfwAuo7j4ZLGhJaC9ljf6na38mFAHUfEqzS++G/iC&#10;FwMfY3cEjoV+YH8xXPfAe9e7+FlnG5J+zTzQgn03bv8A2auk+Itwlt8OfEEr/dFjIPxIwP1Ncz8B&#10;LVrf4WWsrdLm5mlX6Btn80NAG1f/APJYNG/7BFz/AOjErs64y/8A+SwaN/2CLn/0Yldn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cfGnxhd+E/BWNPZo7y/k+zpKpwYlwSzD0OOAfevHvhx8&#10;SPD3gTTnx4bu7vVZc+feeauSOyrkfKP519UUUAeHf8NJaf8A9Cze/wDf9f8ACvVdRsbXxp4KktLh&#10;Gjt9UswcHkx7lDKfqDg/hW5RQB876D408T/B23fw74k0G4vdOikP2S5iYquCSTtbBDA8nHBGaeYv&#10;Enxv8VaZNfaPNpnhWzbzDvyBIOCcMQNzMMDgYAr6FooAAABgDAFct4B40G8/7Ct9/wClD11Nee6J&#10;r40fQZbS1hN5q13qt8tpaKcFj9ofLOf4UHUn09TQB3/mx+f5PmJ5oXcU3DcB0zj060+sLw94ebSm&#10;nvr64+16vd4Nzc4wMDoiDsgzwPxNbtABRRRQByGgj/i5XjA+sVh/6BJXVyTRxMgkkRC7bUDMBuPo&#10;PU1w41qx8P8AjLxhf3zlUEVgqIoy8rlZAqIvdieABVzRPD95qmrR+JvE0a/bUB+wWGcpYIe/o0pG&#10;Mt26CgDsKKKKACiiigAooooAKKKKACiiigAooooAKKKKACiiigAooooAKKKKACiiigAooooAKKKK&#10;ACiiigAooooAKKKKACiiigDiPip4Jfxz4QaytmRb+3kE9qXOAzAEFSewIP5gV5nofxd8QeAtLg0D&#10;xb4YvXmtQIYJiTGXUcAcghscAEHmvoOigDwGDSvFPxl8XWGqa3pkuk+G9PO6KKVCpkBIJ27uWLYG&#10;WxtAHr199AAAAGAOAKWigDjPixn/AIVZ4gwM/wCjf+zCs74Hf8kl0nn+Of8AD989eiUUAcp8RPCI&#10;8a+DrrSUZUuciW3dugkXpn2PI/GvKNF+LfiD4f6XB4e8V+F7uSe0UQwTb9hdRwoyQQ3YBlPbvX0F&#10;RQB4V4T0XxH8RviJbeNfEmnSWGl2IDWVvKCNxHKYB5IBO4tgAkCvdaKKACiiigAooooAKKKKACii&#10;igAooooAKKKKACiiigAooooAKKKKACiiigAooooAKKKKACiiigAooooAKKKKACiiigAooooAK4j4&#10;bDA8W+/iW9/9lrt68w8P+JLXw5Y+J28p7u+ufEt5HZ2MPMlxJ8vyj0A6kngDmgD0tp4VnWFpUErg&#10;sqFhuYDqQOtSVyfhjwvcW99J4h8QSpdeILldpK/6uzj/AOeUXsO7dSa6ygAooooA4uyH/F49VP8A&#10;1B4P/RjV2ZIUZJA5xzXDz6hZ6P8AEvWNQv50gtYdFgeSRz0Hmv8A5A71NpmnXnizU7fxBrcMlvYW&#10;7+ZpmmScFT2mmH9/0X+H60AQ/FrxZc+D/AlxeWIb7bcyLawOBny2YElvwVWx74rwr4c/ELQ/A8U9&#10;3deHru/1idz5l60oyAey5HHXk5yc19XUUAeGn9pLTx/zLN5+Nwv+FerbbXxr4K2zwvFbatZfNG/3&#10;kDr/ADGfzFblFAHzroPivxT8GIp9B1/Qp77SElZrW5jJVRk87WwRg9cHBBJp87+JPjn4i09JNLm0&#10;zwrZyCV2kBw/rhuNzEcDHQHPevoeigBscaRRrHGoVEAVQOwFOoooAKKKKACiiigAooooAKKKKACi&#10;iigAooooAKKKKACiiigAooooAKKKKACiiigAooooAKKKKACiiigDkvG3/IQ8H/8AYej/APRE9dNe&#10;W0N7Y3FrcDME0bRyDPVSMH9K5rxpxf8AhE8ADXEJJ7D7PPVSee48fXMllYyyQeGYXKXN5GcNfMOD&#10;HGf+efq46kYHegDyjSLjxT8EdXvYm0yXV/DF2/mRzwcoePlcMMhWxgEHrjjpmr2s/EDxV8VNP/4R&#10;/wALeHLm0tLv5Lq7kOVCdxvwFUevc9B1r3y3t4bS3jt7eJIoYlCJGgwqqOgAqSgDn/B3ha38JeEb&#10;PQo285YkPmuR/rHYksfpk/livHVbxL8EfEmqPBpE2qeFb2TzlaPOIvTJAO1gODkYIAr6CooA+d9d&#10;8X+KPjLDDoHh3Qriy0mSRTdXUhLLwf4nwAAOu3knFe76Do9v4f0Gx0i1yYbSFYlJ6tgck+5OT+Na&#10;NFAHG34/4u9o5/6hNz/6Mjrr5JEiTfI6ooIGWOBzwK43WLmCy+KGmXd1MkMEOj3TySSNhVUPHyTT&#10;rW0uPGt7DqepQyW+hQOJLKxlUq9ww6TSjsP7qn6nrigDs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gSpAOCe9LRQBxR8J+LN5I8e3YBOQPsMPH6U4eFvFn/Q+3X/gvh/wrs6KAOM/4RbxZ/wBD7df+&#10;C+H/AAo/4RXxZ/0Pt1/4L4f8K7OigDjB4W8V/wDQ+3X/AIL4f8KePC/iof8AM93R/wC4fD/hXYVR&#10;1e5vbTSp5tNsvtt4oAhg3hAzEgck9AM5PsDjmgDhPEEPifSEitbTxhd32rXR22lktjCC57sxx8qD&#10;qWPHbqax/h54I11LO/1X/hKpbfULm7njuDHaxyAlJWDYLDIBYE4GOteh+HfD76X5t9qFwLzWbsA3&#10;V1jA9kQfwoOwql8Pn8zw/dn/AKil9/6UPQBC3hbxUenju6/8AIf8KjPhPxZ/0P13/wCAENdrRQBx&#10;i+FPFY6+Prv/AMAIapazaa14e0x7/UPHt2I1IVEXT4S8rn7qIMZLE9AK79iQpKruIHA9a5LRNB1D&#10;UNX/AOEj8TogvUJWxsFcPHZJ65HDSHu3YcCgDzzwt4Q8Ta3441LVdc1x7TWLOG3ZNtvG+0SK+3cC&#10;NodVGMgdzzXoJ8MeKT08dXQ/7cIf8KfoTZ+JHi4ekNh/6BJXW0AcUfCniw/8z9d/+AEP+FN/4RLx&#10;b/0P95/4AQ129FAHEf8ACJeLf+h/vP8AwAho/wCES8W/9D/ef+AENdvRQBxH/CJeLf8Aof7z/wAA&#10;IaP+ES8W/wDQ/wB5/wCAENdvRQBxH/CJeLf+h/vP/ACGj/hEvFv/AEP95/4AQ129FAHEf8Il4t/6&#10;H+8/8AIaP+ES8W/9D/ef+AENdvRQBxH/AAiXi3/of7z/AMAIaP8AhEvFv/Q/3n/gBDXb0UAcR/wi&#10;Xi3/AKH+8/8AACGj/hEvFv8A0P8Aef8AgBDXb0UAcR/wiXi3/of7z/wAho/4RLxb/wBD/ef+AENd&#10;vRQBxH/CJeLf+h/vP/ACGj/hEvFv/Q/3n/gBDXb0UAcR/wAIl4t/6H+8/wDACGj/AIRLxb/0P95/&#10;4AQ129FAHEf8Il4t/wCh/vP/AAAho/4RLxb/AND/AHn/AIAQ129FAHEf8Il4t/6H+8/8AIaP+ES8&#10;W/8AQ/3n/gBDXb0UAcR/wiXi3/of7z/wAho/4RLxb/0P95/4AQ129FAHEf8ACJeLf+h/vP8AwAho&#10;/wCES8W/9D/ef+AENdvRQBxH/CJeLf8Aof7z/wAAIaP+ES8W/wDQ/wB5/wCAENdvRQBxH/CJeLf+&#10;h/vP/ACGj/hEvFv/AEP95/4AQ129FAHEf8Il4t/6H+8/8AIaX/hEvFv/AEP93/4AQ121FAHFDwn4&#10;sH/M/Xf/AIAQ/wCFO/4RXxZ/0Pt1/wCC+H/CuzooA4v/AIRTxZ/0P13/AOAEP+FJ/wAIn4s/6H67&#10;/wDACH/Cu1ooA4r/AIRPxZ/0P13/AOAEP+FH/CKeLP8Aofrv/wAAIf8ACu1ooA4v/hFPFn/Q/Xf/&#10;AIAQ/wCFL/wiviz/AKH26/8ABfD/AIV2dFAHF/8ACKeLP+h+u/8AwAh/wpv/AAiXiz/of7v/AMAI&#10;a7aigDiP+ES8W/8AQ/3n/gBDR/wiXi3/AKH+8/8AACGu3ooA4j/hEvFv/Q/3n/gBDR/wiXi3/of7&#10;z/wAhrt6KAOI/wCES8W/9D/ef+AENH/CJeLf+h/vP/ACGu3ooA4j/hEvFv8A0P8Aef8AgBDR/wAI&#10;l4t/6H+8/wDACGu3ooA4j/hEvFv/AEP95/4AQ0f8Il4t/wCh/vP/AAAhrt6KAOI/4RLxb/0P95/4&#10;AQ0f8Il4t/6H+8/8AIa7eigDiP8AhEvFv/Q/3n/gBDR/wiXi3/of7z/wAhrt6KAOI/4RLxb/AND/&#10;AHn/AIAQ0f8ACJeLf+h/vP8AwAhrt6KAOI/4RLxb/wBD/ef+AENH/CJeLf8Aof7z/wAAIa7eigDi&#10;P+ES8W/9D/ef+AENH/CJeLf+h/vP/ACGu3ooA4j/AIRLxb/0P95/4AQ0f8Il4t/6H+8/8AIa7eig&#10;DiP+ES8W/wDQ/wB5/wCAENH/AAiXi3/of7z/AMAIa7eigDiP+ES8W/8AQ/3n/gBDR/wiXi3/AKH+&#10;8/8AACGu3ooA4j/hEvFv/Q/3n/gBDR/wiXi3/of7z/wAhrt6KAOI/wCES8W/9D/ef+AENH/CJeLf&#10;+h/vP/ACGu3ooA4j/hEvFv8A0P8Aef8AgBDR/wAIl4t/6H+8/wDACGu3ooA4n/hEvFn/AEP95/4A&#10;Q09fCviodfHt2f8Atwh/wrs6q6jcXVtp1xPZWTXtyiExW4kVDI3Ybm4H1NAHn/iX+3/DdlGT4zvb&#10;vULlvKsrKKxh8y4kPQDjgDqWPAFc18OfBWt3t5rev3XiCSz1xdRntbgxW8cqBhtLldw4yfTHQV6N&#10;4Z8NXVteSa/4gljuvEFyu1mT/V2kf/PKLPQep6sapfDk5Hiz28SXg/8AQKAJ28MeKD08dXQ/7cIf&#10;8KiPhTxYf+Z+u/8AwAh/wrtKKAOLHhTxWOvj67/8AIai1DStc0jTpr+/+IFxDbQLukkexhAA/LqT&#10;jj3wK7muOtdF1LxFrv8AaniS3+z2VlMTp2mF1cblJAnkKkgseqjJCj3oA820fwv4h8W/ESS91rV7&#10;q0ktrSK6shLbxl2j3sIzJH90EctjBIJ7EV6WfDPig9PHN0P+3CH/AApto+fi/qa+mjwf+jXrsaAO&#10;OPhbxX/0Pl1/4L4f8KT/AIRbxX/0Pl1/4L4f8K7KigDjP+EW8V/9D7df+C+H/Cj/AIRXxZ/0Pt1/&#10;4L4f8K7OigDjP+EV8Wf9D7df+C+H/CkPhTxYf+Z+u/8AwAh/wrtKKAOMg8K+Ko7mKSTx1dyxo4LR&#10;myiAcA8jI9a7OiigAooooAKKKKACiiigAooooAKKKKACiiigAooooAKKKKACiiigAooooAKKKKAC&#10;iiigAooooAo6vaXV9pk1tZX72Fw+3Zcogcpggng8HIBH41zi+GPFEaEv48utqjJJsIePxxXY1yXi&#10;DTda8SawNIYGy8OKge7nSQeZeE/8sVwcon949TnA70AeYeJLLX/GGo6Vp48SXN14ffVFtlvzbxxM&#10;9wI5dxi2gZVVDAk4BJwM4r0q28IeILO1itbXxncQwxKEjRbCHCqBgAcUni22t7GXwVa20Sw28WuR&#10;RxxovCgQT4AFdnQBx58L+Ke3ju6/8F8P+FMPhbxX/wBD7df+C+H/AArs6KAOL/4RXxZ/0Pt1/wCC&#10;+H/Cl/4RXxZ/0Pt1/wCC+H/CuzooA44eFvFXfx5df+C+H/CmXWh+ILG0kurvx9PFDEu6SR7GEKoH&#10;Uniu0rlJNH1DxFrskutxCHRrKb/RLEMG+1Mp4ll7bc/dT8T6UAeXDw/4h8Y+P9NOq61cRWf2WW40&#10;+WS2QSyRqycvHjAVmIIBycCvTG8MeKT08dXY/wC3CH/CmX7Y+MGjL66Rc/8AoxK7OgDE0HSdW0xp&#10;jqevzar5mNgkt0j8v6betbd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DStJtNGtZLayRkieaSdgzFvnkYs3X3Jq/RQAUUUUAFFFFAFC20i0tNWvtUiVhc3yxrMS2QRGCF47&#10;cE1foooAKKKKACiiigAooooAKKKKACiiigAooooAKKKKACiiigAooooAKKKKACiiigAooooAKKKK&#10;ACiiigAooooAKKKKACiiigAooooAKKKKACiiigAooooAKKKKACiiigAooooAKKKKACiiigAooooA&#10;KKKKACiiigAooooAKKKKACiiigAooooAKKKKACiiigAooooAKKKKACiiigAooooAKzdJ0Sy0T7d9&#10;iRl+23cl7PuYnMr43EZ6DgcVpUUAFFFFABRRRQBnJotnHr82tIjfbZoFt3bccFFJIGOmck1o0UUA&#10;FFFFABRRRQAUUUUAFFFFABRRRQAUUUUAFFFFABRRRQAUUUUAFFFFABRRRQAUUUUAFFFFABRRRQAU&#10;UUUAFFFFABRRRQAUUUUAUNR0i01SWxkulZmsbpbqDaxGJArKCfUYc8VfoooAKKKKACiiigAooooA&#10;zpdFsptft9adG+228D28bBjgIxBPHQ8gVo0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1ztRmyBgZ5r578FXXxW+IOmXOrWHjC1tYY7loDHLEoO7arcARnjDD&#10;v60AfQ1FeQf8Ij8ZP+h70/8A79D/AONUh8IfGQjH/Cd6f/36/wDtVAHsFFfPNtJ8WNR8Y3HhvS/G&#10;VvevZJm9vI41EFsxz+7ZvLyX46AHnPTa2Ol/4Q/4yf8AQ96f/wB+/wD7VQB7DRXjv/CH/Gb/AKHr&#10;T/8Avj/7VR/wh/xm/wCh60//AL4/+1UAexUV47/wh/xm/wCh60//AL4/+1Uf8If8Zv8AoetP/wC+&#10;P/tVAHsVFeO/8If8Zv8AoetP/wC+P/tVH/CH/Gb/AKHrT/8Avj/7VQB7FRXjv/CH/Gb/AKHrT/8A&#10;vj/7VR/wh/xm/wCh60//AL4/+1UAexUV47/wh/xm/wCh60//AL4/+1Uf8If8Zv8AoetP/wC+P/tV&#10;AHsVFeO/8If8Zv8AoetP/wC+P/tVH/CH/Gb/AKHrT/8Avj/7VQB7FRXjv/CH/Gb/AKHrT/8Avj/7&#10;VR/wh/xm/wCh60//AL4/+1UAexUV47/wh/xm/wCh60//AL4/+1Uf8If8Zv8AoetP/wC+P/tVAHsV&#10;FeO/8If8Zv8AoetP/wC+P/tVH/CH/Gb/AKHrT/8Avj/7VQB7FRXjv/CH/Gb/AKHrT/8Avj/7VR/w&#10;h/xm/wCh60//AL4/+1UAexUV47/wh/xm/wCh60//AL4/+1Uf8If8Zv8AoetP/wC+P/tVAHsVFeO/&#10;8If8Zv8AoetP/wC+P/tVH/CH/Gb/AKHrT/8Avj/7VQB7FRXjv/CH/Gb/AKHrT/8Avj/7VR/wh/xm&#10;/wCh60//AL4/+1UAexUV47/wh/xm/wCh60//AL4/+1Uf8If8Zv8AoetP/wC+P/tVAHsVFeO/8If8&#10;Zv8AoetP/wC+P/tVH/CH/Gb/AKHrT/8Avj/7VQB7FRXjv/CH/Gb/AKHrT/8Avj/7VR/wh/xm/wCh&#10;60//AL4/+1UAexUV47/wh/xm/wCh60//AL4/+1Uf8If8Zv8AoetP/wC+P/tVAHsVFeO/8If8Zv8A&#10;oetP/wC+P/tVH/CH/Gb/AKHrT/8Avj/7VQB7FRXjv/CH/Gb/AKHrT/8Avj/7VR/wh/xm/wCh60//&#10;AL4/+1UAexUV47/wh/xm/wCh60//AL4/+1Uf8If8Zv8AoetP/wC+P/tVAHsVFeO/8If8Zv8AoetP&#10;/wC+P/tVH/CH/Gb/AKHrT/8Avj/7VQB7FRXjv/CH/Gb/AKHrT/8Avj/7VR/wh/xm/wCh60//AL4/&#10;+1UAexUV47/wh/xm/wCh60//AL4/+1Uf8If8Zv8AoetP/wC+P/tVAHsVFeO/8If8Zv8AoetP/wC+&#10;P/tVH/CH/Gb/AKHrT/8Avj/7VQB7FRXjv/CH/Gb/AKHrT/8Avj/7VR/wh/xm/wCh60//AL4/+1UA&#10;exUV47/wh/xm/wCh60//AL4/+1Uf8If8Zv8AoetP/wC+P/tVAHsVFeO/8If8Zv8AoetP/wC+P/tV&#10;H/CH/Gb/AKHrT/8Avj/7VQB7FRXjv/CH/Gb/AKHrT/8Avj/7VR/wh/xm/wCh60//AL4/+1UAexUV&#10;47/wh/xm/wCh60//AL4/+1Uf8If8Zv8AoetP/wC+P/tVAHsVFeO/8If8Zv8AoetP/wC+P/tVH/CH&#10;/Gb/AKHrT/8Avj/7VQB7FRXjv/CH/Gb/AKHrT/8Avj/7VR/wh/xm/wCh60//AL4/+1UAexUV47/w&#10;h/xm/wCh60//AL4/+1Uf8If8Zv8AoetP/wC+P/tVAHsVFeO/8If8Zv8AoetP/wC+P/tVH/CH/Gb/&#10;AKHrT/8Avj/7VQB7FRXjv/CH/Gb/AKHrT/8Avj/7VR/wh/xm/wCh60//AL4/+1UAexUV47/wh/xm&#10;/wCh60//AL4/+1Uf8If8Zv8AoetP/wC+P/tVAHsVFeO/8If8Zv8AoetP/wC+P/tVH/CH/Gb/AKHr&#10;T/8Avj/7VQB7FRXjv/CH/Gb/AKHrT/8Avj/7VR/wh/xm/wCh60//AL4/+1UAexUV47/wh/xm/wCh&#10;60//AL4/+1Uf8If8Zv8AoetP/wC+P/tVAHsVFeO/8If8Zv8AoetP/wC+P/tVH/CH/Gb/AKHrT/8A&#10;vj/7VQB7FRXjv/CH/Gb/AKHrT/8Avj/7VR/wh/xm/wCh60//AL4/+1UAexUV47/wh/xm/wCh60//&#10;AL4/+1Uo8IfGb/oetP8A++P/ALVQB7DRXjc/hP40RW0kkXjWwmkVSViCAFyOwJixk++KwfCEvxR8&#10;XW90LbxzbWt7ZzNFdWN1AomgYHHzL5fQ4/MEdQaAPoKivn4n4sS+MP8AhGbDxlb3t1CgkvJooV8q&#10;0HVRIxj+8eyjJ/XHRf8ACIfGT/oe9P8A+/Q/+NUAev0V458Ptd8YW3xW1bwh4l1mPU1trITF0jAA&#10;b92RtO1T0kwfevY6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b7p+leQfs4f8k+1D/sKyf+ioq9ff7jfSvH&#10;/wBnD/kQNR/7Cj/+ioqAPYa5zX/Ben+Ib5L2e81W1nWMRFrK+khDKCSAQDjqTzjNdHXnPifxRrGm&#10;eOtXsrW6VbS08Iz6nHE8YKi4WQgOTjJ4AGM460Ad9ZWcVhaR20JdljULvkcu74AGWY8scAcnmrFc&#10;74D1S81rwJoupag/mXdxaq8r7QNx9cDjnrxXRUAFFFFABRRRQAUUUUAFFFFABRRRQAUUUUAFFFFA&#10;BRRRQAUUUUAFFFFABRRRQAUUUUAFFFFABRRRQAUUUUAFFFFABRRRQAUUUUAFFFFABRRRQAUUUUAF&#10;FFFABRRRQAUUUUAFFFFABRRRQAUUUUAFFFFABRRRQAUUUUAFFFFABRRRQAUUUUAFFFFABRRRQAUU&#10;UUAFFFFABRRRQAUUUUAFFFFABRRRQAVkf8IxpA8U/wDCSpaBNWMBt3nRivmJx94DhiMAZPOMegxr&#10;1xGu+IdSsfix4T0OCcLp+oQXTXERQHcUQspz1GCvb1NAHRaD4d0vw1ZPaaVbeTHJI00rM7O8jscl&#10;mZiSx9ya1a4/4Wa1qHiH4b6RqmqXBuL2YSiSUqF3bZXUcAAdFFdhQB45oP8AydJ4o/7Bif8Aou2r&#10;2OvHNB/5Ok8T/wDYMT/0XbV7H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jfcb6V4/+zh/yT/Uf+wo//oqK&#10;vYe1eP8A7OP/ACT3UP8AsKyf+ioqAPYK8i8ajPxJ8RD18A3P/o5q9dryTxkM/E3xAPXwHcf+jmoA&#10;674YDHwx8O/9eSV1tcp8Mxj4Z+Hf+vGP+VdXQAUUUUAFFFFABRRRQAUUUUAFFFFABRRRQAUUUUAF&#10;FFFABRRRQAUUUUAFFFFABRRRQAUUUUAFFFFABRRRQAUUUUAFFFFABRRRQAUUUUAFFFFABRRRQAUU&#10;UUAFFFFABRRRQAUUUUAFFFFABRRRQAUUUUAFFFFABRRRQAUUUUAFFFFABRRRQAUUUUAFFFFABRRR&#10;QAUUUUAFFFFABRRRQAUUUUAFFFFABXmvigf8X18Bn/p3vf8A0U1elV5z4nX/AIvd4Eb/AKd77/0U&#10;f8aAJvgl/wAkh0L/ALeP/R8legV5/wDBL/kkOhf9vH/o+SvQKAPHNB/5Ok8T/wDYMT/0XbV7HXju&#10;gj/jKPxQf+oWh/8AHLavY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mH4Q+J/G2maDe6f4Y8Lx6ra/ajM&#10;80jFArsigruLAHhQcdefcV9PV5B+zkxPw8vgSTjVZAM9v3UVAE3/AAl/xc/6J/Z/+BS//F1zGqx/&#10;FPVfEV7rL+CoY5bvRpNHaMXKELGzlt4+f72TX0BSMwVSzEBQMkk8CgDxTQta+K/h3w5Y6VH4FtpI&#10;bGARCR7lclVHU4f0q9H42+LU8KSReAbQq67lY3A5H/fdekx7tZfzHRk01cGNW4Nwf7xH9z0B69SM&#10;Yzq0AeG2PxX+I2p63e6NZ+DbKXULIf6RCJCPL5xyS2O/rWqfGHxgH/Mg2X/f8H/2pS/D/wD5LZ4/&#10;HvH/ADr1ygDyD/hMvjB/0IVl/wB/f/tlJ/wmfxg/6EKz/wC/n/2yvYKKAPH/APhM/jB/0IVn/wB/&#10;P/tlH/CZ/GD/AKEKz/7+f/bK9gooA8f/AOEz+MH/AEIVn/38/wDtlH/CZ/GD/oQrP/v5/wDbK9go&#10;oA8f/wCEz+MH/QhWf/fz/wC2Uf8ACZ/GD/oQrP8A7+f/AGyvYKKAPH/+Ez+MH/QhWf8A38/+2Uf8&#10;Jn8YP+hCs/8Av5/9sr2CigDx/wD4TP4wf9CFZ/8Afz/7ZR/wmfxg/wChCs/+/n/2yvYKKAPH/wDh&#10;M/jB/wBCFZ/9/P8A7ZR/wmfxg/6EKz/7+f8A2yvYKKAPH/8AhM/jB/0IVn/38/8AtlH/AAmfxg/6&#10;EKz/AO/n/wBsr2CigDx//hM/jB/0IVn/AN/P/tlH/CZ/GD/oQrP/AL+f/bK9gooA8f8A+Ez+MH/Q&#10;hWf/AH8/+2Uf8Jn8YP8AoQrP/v5/9sr2CigDx/8A4TP4wf8AQhWf/fz/AO2Uf8Jn8YP+hCs/+/n/&#10;ANsr2CigDx//AITP4wf9CFZ/9/P/ALZR/wAJn8YP+hCs/wDv5/8AbK9gooA8f/4TP4wf9CFZ/wDf&#10;z/7ZR/wmfxg/6EKz/wC/n/2yvYKKAPH/APhM/jB/0IVn/wB/P/tlH/CZ/GD/AKEKz/7+f/bK9goo&#10;A8f/AOEz+MH/AEIVn/38/wDtlH/CZ/GD/oQrP/v5/wDbK9gooA8f/wCEz+MH/QhWf/fz/wC2Uf8A&#10;CZ/GD/oQrP8A7+f/AGyvYKKAPH/+Ez+MH/QhWf8A38/+2Uf8Jn8YP+hCs/8Av5/9sr2CigDx/wD4&#10;TP4wf9CFZ/8Afz/7ZR/wmfxg/wChCs/+/n/2yvYKKAPH/wDhM/jB/wBCFZ/9/P8A7ZR/wmfxg/6E&#10;Kz/7+f8A2yvYKKAPH/8AhM/jB/0IVn/38/8AtlH/AAmfxg/6EKz/AO/n/wBsr2CigDx//hM/jB/0&#10;IVn/AN/P/tlH/CZ/GD/oQrP/AL+f/bK9gooA8f8A+Ez+MH/QhWf/AH8/+2Uf8Jn8YP8AoQrP/v5/&#10;9sr2CigDx/8A4TP4wf8AQhWf/fz/AO2Uf8Jn8YP+hCs/+/n/ANsr2CigDx//AITP4wf9CFZ/9/P/&#10;ALZR/wAJn8YP+hCs/wDv5/8AbK9gooA8f/4TP4wf9CFZ/wDfz/7ZR/wmfxg/6EKz/wC/n/2yvYKK&#10;APH/APhM/jB/0IVn/wB/P/tlH/CZ/GD/AKEKz/7+f/bK9gooA8f/AOEz+MH/AEIVn/38/wDtlH/C&#10;Z/GD/oQrP/v5/wDbK9gooA8f/wCEz+MH/QhWf/fz/wC2Uf8ACZ/GD/oQrP8A7+f/AGyvYKKAPH/+&#10;Ez+MH/QhWf8A38/+2Uf8Jn8YP+hCs/8Av5/9sr2CigDx/wD4TP4wf9CFZ/8Afz/7ZR/wmfxg/wCh&#10;Cs/+/n/2yvYKKAPH/wDhM/jB/wBCFZ/9/P8A7ZR/wmfxg/6EKz/7+f8A2yvYKKAPH/8AhM/jB/0I&#10;Vn/38/8AtlH/AAmfxg/6EKz/AO/n/wBsr2CigDx//hM/jB/0IVn/AN/P/tlH/CZ/GD/oQrP/AL+f&#10;/bK9gooA8f8A+Ez+MH/QhWf/AH8/+2Uf8Jn8YP8AoQrP/v5/9sr2CigDx/8A4TP4wf8AQhWf/fz/&#10;AO2Uf8Jn8YP+hCs/+/n/ANsr2CigDx//AITP4wf9CFZ/9/P/ALZR/wAJn8YP+hCs/wDv5/8AbK9g&#10;ooA8f/4TP4wf9CFZ/wDfz/7ZR/wmfxg/6EKz/wC/n/2yvYKKAPH/APhM/jB/0IVn/wB/P/tlH/CZ&#10;/GD/AKEKz/7+f/bK9gooA8f/AOEz+MH/AEIVn/38/wDtlKPGXxgP/MhWX/f3/wC2V6/RQB5H/wAJ&#10;h8Xu/gCz/wDAgf8AxysnRPiv8RvEUt5HpXgu0uGs5PKuAXZPLbn5TuYc8HjtXuVeQ/BS5hGqeNLY&#10;yqJzq8jiPBzjLcgng/z9eooAk/4S/wCL3/QgWX/gSv8A8crC1C5+K1/4v0fxFJ4It1l0uOZI4luF&#10;2v5i7Tk7+3avd6KAPBPBGsfEzw34Yg0HT/BUN1Hp8kkTPLcKrBmcuQRu/wBv8sGui/4TD4t/9E/t&#10;P/Apf/i69C1PT7kTjU9KKLfooDxOcJcoP4GPY9cNg4z3GRVrTNUt9VtTNCHRkYpLDKMSROOqsOxH&#10;5HqCRQB4r8Or3V9R/aA1+613TV0/Un0r99bI24JjyAOcnOVAPXvXu9eP6Ef+MofE/wD2Ck/9Btq9&#10;g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Rvun6V4/+zh/yT7UP+wrJ/wCioq9gb7p+lePfs5ME+HmpOxCq&#10;NUkJJ4x+6ioA9hZlRSzEKoGSScACvIPFusXupeNNZtoru7h0238I3F9BCHxHNIshCyFfT09Qo7HB&#10;9IRX1yYSPldLQ/u4+9yf7zf7HoO/U8cHzrxr/wAlJ8RD/qQbn/0c1AHb/Dy8udQ+Hmg3d5M01xJZ&#10;oXkc5LHGMn1PvXTVyXww/wCSY+Hf+vJK6W8vI7KIM+WdjtjjX7zt2A/zxQB5R8Pj/wAXu8ffVf8A&#10;0KvX68Z+GX2g/Gbx210sazkgsqEkD5+gJ6/WvZqACiiigAooooAKKKKACiiigAooooAKKKKACiii&#10;gAooooAKKKKACiiigAooooAKKKKACiiigAooooAKKKKACiiigAooooAKKKKACiiigAooooAKKKKA&#10;CiiigAooooAKKKKACiiigAooooAKKKKACiiigAooooAKKKKACiiigAooooAKKKKACiiigAooooAK&#10;KKKACiiigAooooAKKKKACvGvg3aRXs/jaOTcjDV2ZJEOHjOWwQex/wD1HIr2WvIPgd/x++Nf+ws3&#10;83oA9Osr2UTfYb/at2oyrqMJOo/iX0Pqvb3HNcpr+s6hafGHwhpcN062N5bXfnwA/K5VCwJHqCow&#10;fr6muzvrGG/g8qUsrKd0ckZw8bdmU+v6euRXmWryXz/HXwVBeW5EkFtd5uEGI5lMTDcPQ5xlT0yO&#10;TwaAN/4Q6hear8LdFvNQuprq6cTB5pnLO22Z1GSeTwAPwrf1PTJxdDVdKKJqCACSNzhLpB/A57H+&#10;63Y+oyK5f4Jf8kh0L/t4/wDR8legUAeJ+Er1NR/aV8RXSwzQ7tLUGOZdrowW3BBHqCCPTuK9srx3&#10;Q3Y/tR+JQxJC6WgX2Gy3P+Nex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33T9K8P/AGfLCS+8G3wuJFOn&#10;pqTN5ABzJJ5ced/YqBtIHc9egz7g/wBxvpXj/wCzh/yIGo/9hR//AEVFQB7DXmHjzwh4s1LxZcav&#10;4c/sp4bvQ30edLyR1ZVd2ZmXaMZwVwST346V6fVLUtSi023V3VpJZG2QwoMvK56KP8ewyaAMbw7a&#10;t4O8EaRpd64nu7eBYAkGW82TGdqZxkdeTjgZOK1bGxlExvr4q9667QF+7Cv9xf6nvj0wAzTtPmE5&#10;1HUWWS/ddoVeUt1P8Cf1PUn2wBqUAeP/AA9/5Lf4++q/+hV7BXj/AMPf+S3+Pvqv/oVewUAFFFFA&#10;BRRRQAUUUUAFFFFABRRRQAUUUUAFFFFABRRRQAUUUUAFFFFABRRRQAUUUUAFFFFABRRRQAUUUUAF&#10;FFFABRRRQAUUUUAFFFFABRRRQAUUUUAFFFFABRRRQAUUUUAFFFFABRRRQAUUUUAFFFFABRRRQAUU&#10;UUAFFFFABRRRQAUUUUAFFFFABRRRQAUUUUAFFFFABRRRQAUUUUAFeQfA05vfGv8A2FT/ADevX68R&#10;+D+qHTdU8YvcwgWDaswe7D58ptzY3jHC/wC12PWgD26uK8TeCLnxB470DXEvvs1tp0M6SeWxWYM6&#10;4RkOCOCcnPHAGCCa7WigDi/hzps/hLwxY+E9UaIX9qsjq8TExzq0jPlCQCcbsEYz36Gu0qpqGnw6&#10;lb+VLuVlbfFKhw8Tjoyn1H5HocgkVX06/nE507Udq3qDKyKMJcL/AHl9D6r2+mDQB5foP/J0nif/&#10;ALBif+i7avY68c0L/k6TxP8A9gxP/RdtXsd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N9xvpXj/wCzh/yI&#10;Go/9hR//AEVFXsDfdP0rxf8AZ9vI7H4cX8jqzs+rukcaDLSMYosAD9fYAk8CgD17UNQi0+3Ejqzu&#10;7bIokGXkY9FA/wA4GSeKradp0onOo6iyyX7rgKDlLdf7if1bqfpgCSysZBOb6+KyXrjAA+7Cv9xf&#10;6nqT7YA8j+JujWOvfELVIdSiaeOw8Gz31snmsojnWVgH4Iz9DwcDOcUAe2UVynwzd5Php4eaR2dj&#10;ZJyxyfatHU9UuHu/7J0gI+oMm6WVhlLRD0d/UnsnU9eACaAPOfh7n/heHj7II5Xr/vV7BXjHwvtf&#10;sXxi8c2/nzTlNoMszbnc7upNez0AFFFFABRRRQAUUUUAFFFFABRRRQAUUUUAFFFFABRRRQAUUUUA&#10;FFFFABRRRQAUUUUAFFFFABRRRQAUUUUAFFFFABRRRQAUUUUAFFFFABRRRQAUUUUAFFFFABRRRQAU&#10;UUUAFFFFABRRRQAUUUUAFFFFABRRRQAUUUUAFFFFABRRRQAUUUUAFFFFABRRRQAUUUUAFFFFABRR&#10;RQAUUUUAFePfBBVkuvGyOFZW1VgykZBGXr2GvIPgd/x++Nf+wsf5vQB3qs3hVxHK7NobHEbtybIn&#10;opP/ADy9Cfu9DxjHRUjqsiMjqGVhgqRkEV5Nrl1N4S+LfhKzOtXEPh+WG5/0QsRHENjcMc8oDtI3&#10;D5AOuBwAetVWvrGK/t/KkLKwO6OWM4eNuzKex/Q8g5BIrkPg/fXepfCzRru+up7q5k8/fNPIXdsT&#10;yAZY8ngAfhXcUAeLeGFuF/aa8RC7aN5xpihmTo2EtwDjtkDOO2a9prxzQv8Ak6TxP/2DE/8ARdvX&#10;sd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N90/SvGP2cLOD/hDtSvTHm4OoPEHJzhRHGcAduvOOvHoK9nP&#10;Q15B+zj/AMk91A/9RWT/ANFRUAewV5J4z/5KZ4g/7EK5/wDRzV63XjXjy4vIvifrH9n20F1J/wAI&#10;ZMkyyyYWNPOZmLAcnjAAH94dqAOg8CanPJ8PPDulaRsa/axjMszDdHaJ/eb1Y/wr3PoATXcaXpkG&#10;k2Ygh3OzMXlmc5eZz1dj3J/+sOBXNfCmzt7P4ZaD9ngji821WWTYMb2bksfU12VAHkHw+/5Lf4++&#10;q/8AoVev15D8Ph/xe7x/9U/nXr1ABRRRQAUUUUAFFFFABRRRQAUUUUAFFFFABRRRQAUUUUAFFFFA&#10;BRRRQAUUUUAFFFFABRRRQAUUUUAFFFFABRRRQAUUUUAFFFFABRRRQAUUUUAFFFFABRRRQAUUUUAF&#10;FFFABRRRQAUUUUAFFFFABRRRQAUUUUAFFFFABRRRQAUUUUAFFFFABRRRQAUUUUAFFFFABRRRQAUU&#10;UUAFFFFABXkHwO4vfGo24/4mzcHr1evX68W+DcN0mpeNLu2kd2XVmVrdm+SQZfOM9G569+h9QAe0&#10;15p4qjWT44eBkcBkNtfBlIyCPKbqK9FtrmK7gE0RJUkggjBUjqCOxB6ivPvE4/4vj4FP/Tvff+ij&#10;QBS+D1/Ppnwt0Sa7YNpspmHmhQPsx85x82P4DjO49CTnjp6pXn3wUVX+D2iKyhlYXAIIyCPPkrpk&#10;J8OsI5CTo5OI3PP2T/Zb/pn6H+Hofl5AB5voP/J0nif/ALBif+i7avY68d0If8ZR+Jz/ANQtD/45&#10;bV7F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4Z8A/Eug6N4FvrfVNb02xnbU5HWO6ukiYr5UQyAxBxkHn&#10;2Ne5188fBT4d+FfF3g28v9c0v7XdR6g8Kv8AaJY8II4yBhGA6sfzoA9X1L4h+HMrZ6f4n0QXMo/1&#10;730RjhXux+b5j6KOp64GTWVH/wAK0XVJ9RfxLpEtzc6e+nXLSarEfPjdtzFvmzuJ7jGBwOAMS/8A&#10;Ckvh5/0L3/k7cf8Axymf8KZ+G/n+R/Yaedt3+X9vn3bc4zjzM4z3oA1tI8TeBdD0i00ux8UaItra&#10;xLFGG1KJjgep3dau/wDCd+D/APoa9D/8GMP/AMVXPL8Ffh06B00AMrDIIvrggj/v5S/8KS+Hn/Qv&#10;f+Ttx/8AHKAOO8DeJ/D9t8X/ABvfXGt6fDaXJTyJ5bpEjlwedrE4b8K9R/4Tvwf/ANDXof8A4MYf&#10;/iq5/wD4Ul8PP+he/wDJ24/+OUf8KS+Hn/Qvf+Ttx/8AHKAOg/4Tvwf/ANDXof8A4MYf/iqP+E78&#10;H/8AQ16H/wCDGH/4quf/AOFJfDz/AKF7/wAnbj/45R/wpL4ef9C9/wCTtx/8coA6D/hO/B//AENe&#10;h/8Agxh/+Ko/4Tvwf/0Neh/+DGH/AOKrn/8AhSXw8/6F7/yduP8A45R/wpL4ef8AQvf+Ttx/8coA&#10;6D/hO/B//Q16H/4MYf8A4qj/AITvwf8A9DXof/gxh/8Aiq5//hSXw8/6F7/yduP/AI5R/wAKS+Hn&#10;/Qvf+Ttx/wDHKAOg/wCE78H/APQ16H/4MYf/AIqj/hO/B/8A0Neh/wDgxh/+Krn/APhSXw8/6F7/&#10;AMnbj/45R/wpL4ef9C9/5O3H/wAcoA6D/hO/B/8A0Neh/wDgxh/+Ko/4Tvwf/wBDXof/AIMYf/iq&#10;5/8A4Ul8PP8AoXv/ACduP/jlH/Ckvh5/0L3/AJO3H/xygDoP+E78H/8AQ16H/wCDGH/4qj/hO/B/&#10;/Q16H/4MYf8A4quf/wCFJfDz/oXv/J24/wDjlH/Ckvh5/wBC9/5O3H/xygDoP+E78H/9DXof/gxh&#10;/wDiqP8AhO/B/wD0Neh/+DGH/wCKrn/+FJfDz/oXv/J24/8AjlH/AApL4ef9C9/5O3H/AMcoA6D/&#10;AITvwf8A9DXof/gxh/8AiqP+E78H/wDQ16H/AODGH/4quf8A+FJfDz/oXv8AyduP/jlH/Ckvh5/0&#10;L3/k7cf/ABygDoP+E78H/wDQ16H/AODGH/4qj/hO/B//AENeh/8Agxh/+Krn/wDhSXw8/wChe/8A&#10;J24/+OUf8KS+Hn/Qvf8Ak7cf/HKAOg/4Tvwf/wBDXof/AIMYf/iqP+E78H/9DXof/gxh/wDiq5//&#10;AIUl8PP+he/8nbj/AOOUf8KS+Hn/AEL3/k7cf/HKAOg/4Tvwf/0Neh/+DGH/AOKo/wCE78H/APQ1&#10;6H/4MYf/AIquf/4Ul8PP+he/8nbj/wCOUf8ACkvh5/0L3/k7cf8AxygDoP8AhO/B/wD0Neh/+DGH&#10;/wCKo/4Tvwf/ANDXof8A4MYf/iq5/wD4Ul8PP+he/wDJ24/+OUf8KS+Hn/Qvf+Ttx/8AHKAOg/4T&#10;vwf/ANDXof8A4MYf/iqP+E78H/8AQ16H/wCDGH/4quf/AOFJfDz/AKF7/wAnbj/45R/wpL4ef9C9&#10;/wCTtx/8coA6D/hO/B//AENeh/8Agxh/+Ko/4Tvwf/0Neh/+DGH/AOKrn/8AhSXw8/6F7/yduP8A&#10;45R/wpL4ef8AQvf+Ttx/8coA6D/hO/B//Q16H/4MYf8A4qj/AITvwf8A9DXof/gxh/8Aiq5//hSX&#10;w8/6F7/yduP/AI5R/wAKS+Hn/Qvf+Ttx/wDHKAOg/wCE78H/APQ16H/4MYf/AIqj/hO/B/8A0Neh&#10;/wDgxh/+Krn/APhSXw8/6F7/AMnbj/45R/wpL4ef9C9/5O3H/wAcoA6D/hO/B/8A0Neh/wDgxh/+&#10;Ko/4Tvwf/wBDXof/AIMYf/iq5/8A4Ul8PP8AoXv/ACduP/jlH/Ckvh5/0L3/AJO3H/xygDoP+E78&#10;H/8AQ16H/wCDGH/4qj/hO/B//Q16H/4MYf8A4quf/wCFJfDz/oXv/J24/wDjlH/Ckvh5/wBC9/5O&#10;3H/xygDoP+E78H/9DXof/gxh/wDiqP8AhO/B/wD0Neh/+DGH/wCKrn/+FJfDz/oXv/J24/8AjlH/&#10;AApL4ef9C9/5O3H/AMcoA6D/AITvwf8A9DXof/gxh/8AiqP+E78H/wDQ16H/AODGH/4quf8A+FJf&#10;Dz/oXv8AyduP/jlH/Ckvh5/0L3/k7cf/ABygDoP+E78H/wDQ16H/AODGH/4qj/hO/B//AENeh/8A&#10;gxh/+Krn/wDhSXw8/wChe/8AJ24/+OUf8KS+Hn/Qvf8Ak7cf/HKAOg/4Tvwf/wBDXof/AIMYf/iq&#10;P+E78H/9DXof/gxh/wDiq5//AIUl8PP+he/8nbj/AOOUf8KS+Hn/AEL3/k7cf/HKAOg/4Tvwf/0N&#10;eh/+DGH/AOKo/wCE78H/APQ16H/4MYf/AIquf/4Ul8PP+he/8nbj/wCOUf8ACkvh5/0L3/k7cf8A&#10;xygDoP8AhO/B/wD0Neh/+DGH/wCKo/4Tvwf/ANDXof8A4MYf/iq5/wD4Ul8PP+he/wDJ24/+OUf8&#10;KS+Hn/Qvf+Ttx/8AHKAOg/4Tvwf/ANDXof8A4MYf/iqP+E78H/8AQ16H/wCDGH/4quf/AOFJfDz/&#10;AKF7/wAnbj/45R/wpL4ef9C9/wCTtx/8coA6D/hO/B//AENeh/8Agxh/+Ko/4Tvwf/0Neh/+DGH/&#10;AOKrn/8AhSXw8/6F7/yduP8A45R/wpL4ef8AQvf+Ttx/8coA6D/hO/B//Q16H/4MYf8A4qj/AITv&#10;wf8A9DXof/gxh/8Aiq5//hSXw8/6F7/yduP/AI5R/wAKS+Hn/Qvf+Ttx/wDHKAOg/wCE78H/APQ1&#10;6H/4MYf/AIqj/hO/B/8A0Neh/wDgxh/+Krn/APhSXw8/6F7/AMnbj/45R/wpL4ef9C9/5O3H/wAc&#10;oA6D/hO/B/8A0Neh/wDgxh/+Ko/4Tvwf/wBDXof/AIMYf/iq5/8A4Ul8PP8AoXv/ACduP/jlH/Ck&#10;vh5/0L3/AJO3H/xygDoP+E78H/8AQ16H/wCDGH/4qj/hO/B//Q16H/4MYf8A4quf/wCFJfDz/oXv&#10;/J24/wDjlH/Ckvh5/wBC9/5O3H/xygDoP+E78H/9DXof/gxh/wDiqP8AhO/B/wD0Neh/+DGH/wCK&#10;rn/+FJfDz/oXv/J24/8AjlH/AApL4ef9C9/5O3H/AMcoA6D/AITvwf8A9DXof/gxh/8AiqP+E78H&#10;/wDQ16H/AODGH/4quf8A+FJfDz/oXv8AyduP/jlH/Ckvh5/0L3/k7cf/ABygDoP+E78H/wDQ16H/&#10;AODGH/4qj/hO/B//AENeh/8Agxh/+Krn/wDhSXw8/wChe/8AJ24/+OUf8KS+Hn/Qvf8Ak7cf/HKA&#10;Og/4Tvwf/wBDXof/AIMYf/iqP+E78H/9DXof/gxh/wDiq5//AIUl8PP+he/8nbj/AOOUf8KS+Hn/&#10;AEL3/k7cf/HKAOg/4Tvwf/0Neh/+DGH/AOKo/wCE78H/APQ16H/4MYf/AIquf/4Ul8PP+he/8nbj&#10;/wCOUf8ACkvh5/0L3/k7cf8AxygDoP8AhO/B/wD0Neh/+DGH/wCKo/4Tvwf/ANDXof8A4MYf/iq5&#10;/wD4Ul8PP+he/wDJ24/+OUf8KS+Hn/Qvf+Ttx/8AHKAOg/4Tvwf/ANDXof8A4MYf/iqP+E78H/8A&#10;Q16H/wCDGH/4quf/AOFJfDz/AKF7/wAnbj/45R/wpL4ef9C9/wCTtx/8coA6D/hO/B//AENeh/8A&#10;gxh/+Ko/4Tvwf/0Neh/+DGH/AOKrn/8AhSXw8/6F7/yduP8A45R/wpL4ef8AQvf+Ttx/8coA6D/h&#10;O/B//Q16H/4MYf8A4qj/AITvwf8A9DXof/gxh/8Aiq5//hSXw8/6F7/yduP/AI5R/wAKS+Hn/Qvf&#10;+Ttx/wDHKAOg/wCE78H/APQ16H/4MYf/AIqvMvhH4m0DTbzxg19rmm2iXGrvJB593GnmJlvmXLcj&#10;pzXW/wDCkvh5/wBC9/5O3H/xyj/hSXw8/wChe/8AJ24/+OUAaVx4x8JxXBvbPxToXnHAlj/tGECY&#10;D/gXDDsfwPGCK8niD4fanrWmeIJvEej/AG2yikS3L6jGmwSABsru64GOfU+1Vf8AhSXw8/6F7/yd&#10;uP8A45Sf8KU+HW4L/YA3EZA+23GSP+/nuKALvhzW/APhbQLXRdN8VaOLS23eX5mpxM3zMWOTu9WN&#10;aZ8c+DmUq3irQiCMEHUIef8Ax6udi+DHw3uIhLDoaSRnOGS/nIOOOokp/wDwpL4ef9C9/wCTtx/8&#10;coA5HwVJpk37Revvo11Hc2P9lDZLFMssZ/1A2oRwFX7oGeNuPavbq8O8DaJp3hv9orxBpOk232ex&#10;h0oeXHvZ8bhbseWJPUnvXuN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HgE15B+zif+LfagP+orJ/6Kir19&#10;/uN9K8f/AGcP+RA1H/sKP/6KioA9hryPxp/yUrxDwD/xQVz16f65q9cryLxr/wAlJ8Rf9iDc/wDo&#10;5qAOw+GH/JMfDv8A15JXW1yXww/5Jj4d/wCvJK62gAooooAKKKKACiiigAooooAKKKKACiiigAoo&#10;ooAKKKKACiiigAooooAKKKKACiiigAooooAKKKKACiiigAooooAKKKKACiiigAooooAKKKKACiii&#10;gAooooAKKKKACiiigAooooAKKKKACiiigAooooAKKKKACiiigAooooAKKKKACiiigAooooAKKKKA&#10;CiiigAooooAKKKKACiiigAooooAKKKKACvNfFBP/AAvXwKOP+Pa9/wDRTV6VXmvij/kuvgP/AK97&#10;3/0U1AFr4Jf8kh0L/t4/9HyV6BXn/wAEv+SQ6F/28f8Ao+SvQKAPHNB/5Ok8Uf8AYMT/ANAtq9jr&#10;xzQf+TpPE/8A2DE/9F21ex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33G+leP/s4f8k/1D/sKSf8AoqKv&#10;YG+6fpXkH7OP/JPdQ/7Csn/oqKgD2CvI/Ggz8S/EI9fAVz/6OavXK841u08aan4vv59G8N+HYLeK&#10;1+wi91pnd7yJjuZVEROEz2Ye/cgAG18MP+SY+Hf+vJK62sfRZLLTrax8PGawh1G2sY3eytnwFQDa&#10;WRWO7ZuBAJ9s81sUAFFFFABRRRQAUUUUAFFFFABRRRQAUUUUAFFFFABRRRQAUUUUAFFFFABRRRQA&#10;UUUUAFFFFABRRRQAUUUUAFFFFABRRRQAUUUUAFFFFABRRRQAUUUUAFFFFABRRRQAUUUUAFFFFABR&#10;RRQAUUUUAFFFFABRRRQAUUUUAFFFFABRRRQAUUUUAFFFFABRRRQAUUUUAFFFFABRRRQAUUUUAFFF&#10;FABRRRQAV5t4nGfjn4FPpbXuf+/TV6TXEaRrNv4v8bfb9O0qC40rSYpYI9ak6yzMVDLB2KAAgv37&#10;ccsAVvgl/wAkh0L/ALeP/R8legV554A8QQ6Zdt4C1TS7fRNWsQzWsEDMYLyAkt5kLMSSepIJJ4J6&#10;hgvodAHjmg/8nSeJ/wDsGJ/6Ltq9jrxzQv8Ak6TxN/2DE/8AQLevY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IDKQehGK8Ys/gFNpokTTvHGq2cLvu2QoUz6Z2uMnHfFe0UUAeQf8KU1X/oouu/8AfTf/AByl&#10;/wCFKar/ANFF172+Zv8A45Xr1FAHjEnwDnmvY72Txzqr3cS7EnZCXReeA2/IHJ/M1Mfgjqh/5qJr&#10;f/j3/wAcr2GigDxz/hR+qf8ARRNa/Jv/AI5R/wAKP1T/AKKJrP5N/wDHK9jooA8c/wCFH6p/0UTW&#10;fyb/AOOUf8KP1T/ooms/k3/xyvY6KAPHP+FH6p/0UTWfyb/45R/wo/VP+iiaz+Tf/HK9jooA8c/4&#10;Ufqn/RRNZ/Jv/jlH/Cj9U/6KJrP5N/8AHK9jooA8c/4Ufqn/AEUTWfyb/wCOUf8ACj9U/wCiiaz+&#10;Tf8AxyvY6KAPHP8AhR+qf9FE1n8m/wDjlH/Cj9U/6KJrP5N/8cr2OigDxz/hR+qf9FE1n8m/+OUf&#10;8KP1T/ooms/k3/xyvY6KAPHP+FH6p/0UTWfyb/45R/wo/VP+iiaz+Tf/AByvY6KAPHP+FH6p/wBF&#10;E1n8m/8AjlH/AAo/VP8Aooms/k3/AMcr2OigDxz/AIUfqn/RRNZ/Jv8A45R/wo/VP+iiaz+Tf/HK&#10;9jooA8c/4Ufqn/RRNZ/Jv/jlH/Cj9U/6KJrP5N/8cr2OigDxz/hR+qf9FE1n8m/+OUf8KP1T/oom&#10;s/k3/wAcr2OigDxz/hR+qf8ARRNZ/Jv/AI5R/wAKP1T/AKKJrP5N/wDHK9jooA8c/wCFH6p/0UTW&#10;fyb/AOOUf8KP1T/ooms/k3/xyvY6KAPHP+FH6p/0UTWfyb/45R/wo/VP+iiaz+Tf/HK9jooA8c/4&#10;Ufqn/RRNZ/Jv/jlH/Cj9U/6KJrP5N/8AHK9jooA8c/4Ufqn/AEUTWfyb/wCOUf8ACj9U/wCiiaz+&#10;Tf8AxyvY6KAPHP8AhR+qf9FE1n8m/wDjlH/Cj9U/6KJrP5N/8cr2OigDxz/hR+qf9FE1n8m/+OUf&#10;8KP1T/ooms/k3/xyvY6KAPHP+FH6p/0UTWfyb/45R/wo/VP+iiaz+Tf/AByvY6KAPHP+FH6p/wBF&#10;E1n8m/8AjlH/AAo/VP8Aooms/k3/AMcr2OigDxz/AIUfqn/RRNZ/Jv8A45R/wo/VP+iiaz+Tf/HK&#10;9jooA8c/4Ufqn/RRNZ/Jv/jlH/Cj9U/6KJrP5N/8cr2OigDxz/hR+qf9FE1n8m/+OUf8KP1T/oom&#10;s/k3/wAcr2OigDxz/hR+qf8ARRNZ/Jv/AI5R/wAKP1T/AKKJrP5N/wDHK9jooA8c/wCFH6p/0UTW&#10;fyb/AOOUf8KP1T/ooms/k3/xyvY6KAPHP+FH6p/0UTWfyb/45R/wo/VP+iiaz+Tf/HK9jooA8c/4&#10;Ufqn/RRNZ/Jv/jlH/Cj9U/6KJrP5N/8AHK9jooA8c/4Ufqn/AEUTWfyb/wCOUf8ACj9U/wCiiaz+&#10;Tf8AxyvY6KAPHP8AhR+qf9FE1n8m/wDjlH/Cj9U/6KJrP5N/8cr2OigDxz/hR+qf9FE1n8m/+OUf&#10;8KP1T/ooms/k3/xyvY6KAPHP+FH6p/0UTWfyb/45R/wo/VP+iiaz+Tf/AByvY6KAPHP+FH6p/wBF&#10;E1n8m/8AjlH/AAo/VP8Aooms/k3/AMcr2OigDxz/AIUfqn/RRNZ/Jv8A45R/wo/VP+iiaz+Tf/HK&#10;9jooA8c/4Ufqn/RRNZ/Jv/jlH/Cj9U/6KJrP5N/8cr2OigDxz/hR+qf9FE1n8m/+OUf8KP1T/oom&#10;s/k3/wAcr2OigDxz/hR+qf8ARRNZ/Jv/AI5R/wAKP1T/AKKJrP5N/wDHK9jooA8c/wCFH6p/0UTW&#10;fyb/AOOUf8KP1T/ooms/k3/xyvY6KAPHP+FH6p/0UTWfyb/45R/wo/VP+iiaz+Tf/HK9jooA8c/4&#10;Ufqn/RRNZ/Jv/jlH/Cj9U/6KJrP5N/8AHK9jooA8c/4Ufqn/AEUTWvyb/wCOUv8AwpDVP+iia1+T&#10;f/HK9iooA8cl+BuoTwvDN8QdakikUo6OGKsp4IIMnIxRa/Au9sbZLaz8fa1b26Z2xQ5RV5zwA+Bz&#10;zXsdFAHjN18BJr24huLrxzq089ud0Mkql2jPBypL5HIB49KsH4K6sf8Amo2vf99P/wDHK9eooA86&#10;8D/ClfB3ie516bX7vVLqe3NuTOmDglTkkkk/cAFei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FAAGAAgAAAAhAPIhYK7hAAAADAEAAA8AAABkcnMvZG93bnJl&#10;di54bWxMj8FuwjAMhu+T9g6RJ+0GScZg0DVFCG07oUmDSRM305i2okmqJrTl7Zeetput/9Pvz+l6&#10;MDXrqPWVswrkVAAjmztd2ULB9+F9sgTmA1qNtbOk4EYe1tn9XYqJdr39om4fChZLrE9QQRlCk3Du&#10;85IM+qlryMbs7FqDIa5twXWLfSw3NX8SYsENVjZeKLGhbUn5ZX81Cj567Dcz+dbtLuft7XiYf/7s&#10;JCn1+DBsXoEFGsIfDKN+VIcsOp3c1WrPagUTKZ8jGoPlAtgICDl7AXYap9VcAM9S/v+J7B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z2rqAJAAD0TQAADgAAAAAA&#10;AAAAAAAAAAA8AgAAZHJzL2Uyb0RvYy54bWxQSwECLQAKAAAAAAAAACEA8gTpCK/DAgCvwwIAFQAA&#10;AAAAAAAAAAAAAAAIDAAAZHJzL21lZGlhL2ltYWdlMS5qcGVnUEsBAi0AFAAGAAgAAAAhAPIhYK7h&#10;AAAADAEAAA8AAAAAAAAAAAAAAAAA6s8CAGRycy9kb3ducmV2LnhtbFBLAQItABQABgAIAAAAIQBY&#10;YLMbugAAACIBAAAZAAAAAAAAAAAAAAAAAPjQAgBkcnMvX3JlbHMvZTJvRG9jLnhtbC5yZWxzUEsF&#10;BgAAAAAGAAYAfQEAAOnRAgAAAA==&#10;">
                <v:shape id="Textfeld 2815" o:spid="_x0000_s1611" type="#_x0000_t202" style="position:absolute;left:3619;top:952;width:2540;height:15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0GxQAAAN0AAAAPAAAAZHJzL2Rvd25yZXYueG1sRI9Ba8JA&#10;FITvhf6H5RW81U2EhBBdJVQLvXhoqvdn9jUJyb4N2VWTf+8KhR6HmfmG2ewm04sbja61rCBeRiCI&#10;K6tbrhWcfj7fMxDOI2vsLZOCmRzstq8vG8y1vfM33UpfiwBhl6OCxvshl9JVDRl0SzsQB+/XjgZ9&#10;kGMt9Yj3ADe9XEVRKg22HBYaHOijoaorr0ZBebik++6YTXOnTzJNzvWhvRRKLd6mYg3C0+T/w3/t&#10;L61glcUJPN+EJyC3DwAAAP//AwBQSwECLQAUAAYACAAAACEA2+H2y+4AAACFAQAAEwAAAAAAAAAA&#10;AAAAAAAAAAAAW0NvbnRlbnRfVHlwZXNdLnhtbFBLAQItABQABgAIAAAAIQBa9CxbvwAAABUBAAAL&#10;AAAAAAAAAAAAAAAAAB8BAABfcmVscy8ucmVsc1BLAQItABQABgAIAAAAIQDyf/0GxQAAAN0AAAAP&#10;AAAAAAAAAAAAAAAAAAcCAABkcnMvZG93bnJldi54bWxQSwUGAAAAAAMAAwC3AAAA+QIAAAAA&#10;" fillcolor="white [3201]" stroked="f" strokeweight=".5pt">
                  <v:textbox inset="0,0,0,0">
                    <w:txbxContent>
                      <w:p w14:paraId="77F2D5CA" w14:textId="77777777" w:rsidR="008A6EA7" w:rsidRPr="00A60C13" w:rsidRDefault="008A6EA7" w:rsidP="003C21BE">
                        <w:pPr>
                          <w:rPr>
                            <w:rFonts w:ascii="Segoe Script" w:hAnsi="Segoe Script"/>
                            <w:sz w:val="22"/>
                          </w:rPr>
                        </w:pPr>
                        <w:r w:rsidRPr="00A60C13">
                          <w:rPr>
                            <w:rFonts w:ascii="Segoe Script" w:hAnsi="Segoe Script"/>
                            <w:sz w:val="22"/>
                          </w:rPr>
                          <w:t>20</w:t>
                        </w:r>
                      </w:p>
                    </w:txbxContent>
                  </v:textbox>
                </v:shape>
                <v:group id="Gruppieren 2816" o:spid="_x0000_s1612" style="position:absolute;width:65096;height:68351" coordsize="65096,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ZzxQAAAN0AAAAPAAAAZHJzL2Rvd25yZXYueG1sRI9Pi8Iw&#10;FMTvgt8hPGFvmtZlRapRRFT2IIJ/QLw9mmdbbF5KE9v67TcLgsdhZn7DzJedKUVDtSssK4hHEQji&#10;1OqCMwWX83Y4BeE8ssbSMil4kYPlot+bY6Jty0dqTj4TAcIuQQW591UipUtzMuhGtiIO3t3WBn2Q&#10;dSZ1jW2Am1KOo2giDRYcFnKsaJ1T+jg9jYJdi+3qO940+8d9/bqdfw7XfUxKfQ261QyEp85/wu/2&#10;r1YwnsYT+H8TnoBc/AEAAP//AwBQSwECLQAUAAYACAAAACEA2+H2y+4AAACFAQAAEwAAAAAAAAAA&#10;AAAAAAAAAAAAW0NvbnRlbnRfVHlwZXNdLnhtbFBLAQItABQABgAIAAAAIQBa9CxbvwAAABUBAAAL&#10;AAAAAAAAAAAAAAAAAB8BAABfcmVscy8ucmVsc1BLAQItABQABgAIAAAAIQBFkuZzxQAAAN0AAAAP&#10;AAAAAAAAAAAAAAAAAAcCAABkcnMvZG93bnJldi54bWxQSwUGAAAAAAMAAwC3AAAA+QIAAAAA&#10;">
                  <v:shape id="Textfeld 2817" o:spid="_x0000_s1613" type="#_x0000_t202" style="position:absolute;left:-1154;top:21146;width:3975;height:16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cbqxAAAAN0AAAAPAAAAZHJzL2Rvd25yZXYueG1sRI9Bi8Iw&#10;FITvgv8hPGFvmipsLV2jyK6CFw92u/dn87YtbV5KE7X+eyMIHoeZ+YZZbQbTiiv1rrasYD6LQBAX&#10;VtdcKsh/99MEhPPIGlvLpOBODjbr8WiFqbY3PtE186UIEHYpKqi871IpXVGRQTezHXHw/m1v0AfZ&#10;l1L3eAtw08pFFMXSYM1hocKOvisqmuxiFGS7c/zTHJPh3uhcxp9/5a4+b5X6mAzbLxCeBv8Ov9oH&#10;rWCRzJfwfBOegFw/AAAA//8DAFBLAQItABQABgAIAAAAIQDb4fbL7gAAAIUBAAATAAAAAAAAAAAA&#10;AAAAAAAAAABbQ29udGVudF9UeXBlc10ueG1sUEsBAi0AFAAGAAgAAAAhAFr0LFu/AAAAFQEAAAsA&#10;AAAAAAAAAAAAAAAAHwEAAF9yZWxzLy5yZWxzUEsBAi0AFAAGAAgAAAAhAG3hxurEAAAA3QAAAA8A&#10;AAAAAAAAAAAAAAAABwIAAGRycy9kb3ducmV2LnhtbFBLBQYAAAAAAwADALcAAAD4AgAAAAA=&#10;" fillcolor="white [3201]" stroked="f" strokeweight=".5pt">
                    <v:textbox inset="0,0,0,0">
                      <w:txbxContent>
                        <w:p w14:paraId="458ADFAC" w14:textId="77777777" w:rsidR="008A6EA7" w:rsidRPr="00A60C13" w:rsidRDefault="008A6EA7" w:rsidP="003C21BE">
                          <w:pPr>
                            <w:rPr>
                              <w:rFonts w:ascii="Segoe Script" w:hAnsi="Segoe Script"/>
                              <w:sz w:val="22"/>
                            </w:rPr>
                          </w:pPr>
                          <w:r w:rsidRPr="00A60C13">
                            <w:rPr>
                              <w:rFonts w:ascii="Segoe Script" w:hAnsi="Segoe Script"/>
                              <w:sz w:val="22"/>
                            </w:rPr>
                            <w:t>508</w:t>
                          </w:r>
                        </w:p>
                      </w:txbxContent>
                    </v:textbox>
                  </v:shape>
                  <v:group id="Gruppieren 2818" o:spid="_x0000_s1614" style="position:absolute;left:846;width:64250;height:68351" coordsize="6424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eaxAAAAN0AAAAPAAAAZHJzL2Rvd25yZXYueG1sRE/LSsNA&#10;FN0L/YfhFtzZSSqWEjsppai4CEKTQnF3ydwmIZk7ITPm8ffOQnB5OO/DcTadGGlwjWUF8SYCQVxa&#10;3XCl4Fq8P+1BOI+ssbNMChZycExXDwdMtJ34QmPuKxFC2CWooPa+T6R0ZU0G3cb2xIG728GgD3Co&#10;pB5wCuGmk9so2kmDDYeGGns611S2+Y9R8DHhdHqO38asvZ+X7+Ll65bFpNTjej69gvA0+3/xn/tT&#10;K9ju4zA3vAlPQKa/AAAA//8DAFBLAQItABQABgAIAAAAIQDb4fbL7gAAAIUBAAATAAAAAAAAAAAA&#10;AAAAAAAAAABbQ29udGVudF9UeXBlc10ueG1sUEsBAi0AFAAGAAgAAAAhAFr0LFu/AAAAFQEAAAsA&#10;AAAAAAAAAAAAAAAAHwEAAF9yZWxzLy5yZWxzUEsBAi0AFAAGAAgAAAAhAFtB15rEAAAA3QAAAA8A&#10;AAAAAAAAAAAAAAAABwIAAGRycy9kb3ducmV2LnhtbFBLBQYAAAAAAwADALcAAAD4AgAAAAA=&#10;">
                    <v:shape id="Textfeld 2819" o:spid="_x0000_s1615" type="#_x0000_t202" style="position:absolute;left:2190;top:59055;width:3975;height:15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cDwwAAAN0AAAAPAAAAZHJzL2Rvd25yZXYueG1sRI9Bi8Iw&#10;FITvC/6H8ARva6pgqdUo4ip48bBV78/m2ZY2L6XJav33RhD2OMzMN8xy3ZtG3KlzlWUFk3EEgji3&#10;uuJCwfm0/05AOI+ssbFMCp7kYL0afC0x1fbBv3TPfCEChF2KCkrv21RKl5dk0I1tSxy8m+0M+iC7&#10;QuoOHwFuGjmNolgarDgslNjStqS8zv6Mgmx3jX/qY9I/a32W8exS7KrrRqnRsN8sQHjq/X/40z5o&#10;BdNkMof3m/AE5OoFAAD//wMAUEsBAi0AFAAGAAgAAAAhANvh9svuAAAAhQEAABMAAAAAAAAAAAAA&#10;AAAAAAAAAFtDb250ZW50X1R5cGVzXS54bWxQSwECLQAUAAYACAAAACEAWvQsW78AAAAVAQAACwAA&#10;AAAAAAAAAAAAAAAfAQAAX3JlbHMvLnJlbHNQSwECLQAUAAYACAAAACEAczL3A8MAAADdAAAADwAA&#10;AAAAAAAAAAAAAAAHAgAAZHJzL2Rvd25yZXYueG1sUEsFBgAAAAADAAMAtwAAAPcCAAAAAA==&#10;" fillcolor="white [3201]" stroked="f" strokeweight=".5pt">
                      <v:textbox inset="0,0,0,0">
                        <w:txbxContent>
                          <w:p w14:paraId="33B8EDE8" w14:textId="77777777" w:rsidR="008A6EA7" w:rsidRPr="00A60C13" w:rsidRDefault="008A6EA7" w:rsidP="003C21BE">
                            <w:pPr>
                              <w:rPr>
                                <w:rFonts w:ascii="Segoe Script" w:hAnsi="Segoe Script"/>
                                <w:sz w:val="22"/>
                              </w:rPr>
                            </w:pPr>
                            <w:r w:rsidRPr="00A60C13">
                              <w:rPr>
                                <w:rFonts w:ascii="Segoe Script" w:hAnsi="Segoe Script"/>
                                <w:sz w:val="22"/>
                              </w:rPr>
                              <w:t>90</w:t>
                            </w:r>
                          </w:p>
                        </w:txbxContent>
                      </v:textbox>
                    </v:shape>
                    <v:group id="Gruppieren 2820" o:spid="_x0000_s1616" style="position:absolute;width:64249;height:68351" coordsize="6424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EhwwAAAN0AAAAPAAAAZHJzL2Rvd25yZXYueG1sRE9Ni8Iw&#10;EL0L+x/CLOxN03ZRpGsUEZU9iGAVZG9DM7bFZlKa2NZ/vzkIHh/ve7EaTC06al1lWUE8iUAQ51ZX&#10;XCi4nHfjOQjnkTXWlknBkxyslh+jBaba9nyiLvOFCCHsUlRQet+kUrq8JINuYhviwN1sa9AH2BZS&#10;t9iHcFPLJIpm0mDFoaHEhjYl5ffsYRTse+zX3/G2O9xvm+ffeXq8HmJS6utzWP+A8DT4t/jl/tUK&#10;knkS9oc34QnI5T8AAAD//wMAUEsBAi0AFAAGAAgAAAAhANvh9svuAAAAhQEAABMAAAAAAAAAAAAA&#10;AAAAAAAAAFtDb250ZW50X1R5cGVzXS54bWxQSwECLQAUAAYACAAAACEAWvQsW78AAAAVAQAACwAA&#10;AAAAAAAAAAAAAAAfAQAAX3JlbHMvLnJlbHNQSwECLQAUAAYACAAAACEAa1sRIcMAAADdAAAADwAA&#10;AAAAAAAAAAAAAAAHAgAAZHJzL2Rvd25yZXYueG1sUEsFBgAAAAADAAMAtwAAAPcCAAAAAA==&#10;">
                      <v:group id="Gruppieren 2821" o:spid="_x0000_s1617" style="position:absolute;width:64249;height:68351" coordsize="6424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group id="Gruppieren 2822" o:spid="_x0000_s1618" style="position:absolute;width:64249;height:65265" coordorigin="666" coordsize="64249,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rNxQAAAN0AAAAPAAAAZHJzL2Rvd25yZXYueG1sRI9Bi8Iw&#10;FITvC/6H8ARva9rKLlKNIqLiQRZWBfH2aJ5tsXkpTWzrv98sCB6HmfmGmS97U4mWGldaVhCPIxDE&#10;mdUl5wrOp+3nFITzyBory6TgSQ6Wi8HHHFNtO/6l9uhzESDsUlRQeF+nUrqsIINubGvi4N1sY9AH&#10;2eRSN9gFuKlkEkXf0mDJYaHAmtYFZffjwyjYdditJvGmPdxv6+f19PVzOcSk1GjYr2YgPPX+HX61&#10;91pBMk0S+H8TnoBc/AEAAP//AwBQSwECLQAUAAYACAAAACEA2+H2y+4AAACFAQAAEwAAAAAAAAAA&#10;AAAAAAAAAAAAW0NvbnRlbnRfVHlwZXNdLnhtbFBLAQItABQABgAIAAAAIQBa9CxbvwAAABUBAAAL&#10;AAAAAAAAAAAAAAAAAB8BAABfcmVscy8ucmVsc1BLAQItABQABgAIAAAAIQD0xSrNxQAAAN0AAAAP&#10;AAAAAAAAAAAAAAAAAAcCAABkcnMvZG93bnJldi54bWxQSwUGAAAAAAMAAwC3AAAA+QIAAAAA&#10;">
                          <v:line id="Gerade Verbindung 2652" o:spid="_x0000_s1619" style="position:absolute;flip:x;visibility:visible;mso-wrap-style:square" from="666,49053" to="9795,4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7cOxQAAAN0AAAAPAAAAZHJzL2Rvd25yZXYueG1sRI/RagIx&#10;FETfC/2HcAt9q9lurditUVQQxBfR+gGXze1m6eZmTaKu+/VGKPg4zMwZZjLrbCPO5EPtWMH7IANB&#10;XDpdc6Xg8LN6G4MIEVlj45gUXCnAbPr8NMFCuwvv6LyPlUgQDgUqMDG2hZShNGQxDFxLnLxf5y3G&#10;JH0ltcdLgttG5lk2khZrTgsGW1oaKv/2J6ug6eOh/1osTZ8dh1e93Y6c/9wo9frSzb9BROriI/zf&#10;XmsF+Tj/gPub9ATk9AYAAP//AwBQSwECLQAUAAYACAAAACEA2+H2y+4AAACFAQAAEwAAAAAAAAAA&#10;AAAAAAAAAAAAW0NvbnRlbnRfVHlwZXNdLnhtbFBLAQItABQABgAIAAAAIQBa9CxbvwAAABUBAAAL&#10;AAAAAAAAAAAAAAAAAB8BAABfcmVscy8ucmVsc1BLAQItABQABgAIAAAAIQCeE7cOxQAAAN0AAAAP&#10;AAAAAAAAAAAAAAAAAAcCAABkcnMvZG93bnJldi54bWxQSwUGAAAAAAMAAwC3AAAA+QIAAAAA&#10;" strokecolor="black [3213]"/>
                          <v:line id="Gerade Verbindung 2653" o:spid="_x0000_s1620" style="position:absolute;visibility:visible;mso-wrap-style:square" from="1714,2381" to="1714,5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CkxwAAAN0AAAAPAAAAZHJzL2Rvd25yZXYueG1sRI9Pa8JA&#10;FMTvBb/D8gRvdWOwJkRXCYLQP6faFq+P7GuSmn0bdrcx9dO7hUKPw8z8htnsRtOJgZxvLStYzBMQ&#10;xJXVLdcK3t8O9zkIH5A1dpZJwQ952G0ndxsstL3wKw3HUIsIYV+ggiaEvpDSVw0Z9HPbE0fv0zqD&#10;IUpXS+3wEuGmk2mSrKTBluNCgz3tG6rOx2+jIK+ev1yZlU+Lh48+uw7py+pwypSaTcdyDSLQGP7D&#10;f+1HrSDN0yX8volPQG5vAAAA//8DAFBLAQItABQABgAIAAAAIQDb4fbL7gAAAIUBAAATAAAAAAAA&#10;AAAAAAAAAAAAAABbQ29udGVudF9UeXBlc10ueG1sUEsBAi0AFAAGAAgAAAAhAFr0LFu/AAAAFQEA&#10;AAsAAAAAAAAAAAAAAAAAHwEAAF9yZWxzLy5yZWxzUEsBAi0AFAAGAAgAAAAhACQk4KTHAAAA3QAA&#10;AA8AAAAAAAAAAAAAAAAABwIAAGRycy9kb3ducmV2LnhtbFBLBQYAAAAAAwADALcAAAD7AgAAAAA=&#10;" strokecolor="black [3213]"/>
                          <v:group id="Gruppieren 2825" o:spid="_x0000_s1621" style="position:absolute;left:762;width:64154;height:65265" coordsize="64154,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K5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JFJ5vwhOQy38AAAD//wMAUEsBAi0AFAAGAAgAAAAhANvh9svuAAAAhQEAABMAAAAAAAAA&#10;AAAAAAAAAAAAAFtDb250ZW50X1R5cGVzXS54bWxQSwECLQAUAAYACAAAACEAWvQsW78AAAAVAQAA&#10;CwAAAAAAAAAAAAAAAAAfAQAAX3JlbHMvLnJlbHNQSwECLQAUAAYACAAAACEAeyyyucYAAADdAAAA&#10;DwAAAAAAAAAAAAAAAAAHAgAAZHJzL2Rvd25yZXYueG1sUEsFBgAAAAADAAMAtwAAAPoCAAAAAA==&#10;">
                            <v:group id="Gruppieren 2826" o:spid="_x0000_s1622" style="position:absolute;width:64154;height:65265" coordorigin="-3730" coordsize="64154,6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OxQAAAN0AAAAPAAAAZHJzL2Rvd25yZXYueG1sRI9Bi8Iw&#10;FITvC/6H8ARva9rKilSjiKh4EGF1YfH2aJ5tsXkpTWzrvzcLwh6HmfmGWax6U4mWGldaVhCPIxDE&#10;mdUl5wp+LrvPGQjnkTVWlknBkxysloOPBabadvxN7dnnIkDYpaig8L5OpXRZQQbd2NbEwbvZxqAP&#10;ssmlbrALcFPJJIqm0mDJYaHAmjYFZffzwyjYd9itJ/G2Pd5vm+f18nX6Pcak1GjYr+cgPPX+P/xu&#10;H7SCZJZM4e9NeAJy+QIAAP//AwBQSwECLQAUAAYACAAAACEA2+H2y+4AAACFAQAAEwAAAAAAAAAA&#10;AAAAAAAAAAAAW0NvbnRlbnRfVHlwZXNdLnhtbFBLAQItABQABgAIAAAAIQBa9CxbvwAAABUBAAAL&#10;AAAAAAAAAAAAAAAAAB8BAABfcmVscy8ucmVsc1BLAQItABQABgAIAAAAIQCL/izOxQAAAN0AAAAP&#10;AAAAAAAAAAAAAAAAAAcCAABkcnMvZG93bnJldi54bWxQSwUGAAAAAAMAAwC3AAAA+QIAAAAA&#10;">
                              <v:shape id="Grafik 2827" o:spid="_x0000_s1623" type="#_x0000_t75" style="position:absolute;left:5340;top:2706;width:55083;height:6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LVxQAAAN0AAAAPAAAAZHJzL2Rvd25yZXYueG1sRI9Ra8Iw&#10;FIXfB/6HcIW9zdROplSjiGMgyB7W+gOuzbUpNjcliVr365fBYI+Hc853OKvNYDtxIx9axwqmkwwE&#10;ce10y42CY/XxsgARIrLGzjEpeFCAzXr0tMJCuzt/0a2MjUgQDgUqMDH2hZShNmQxTFxPnLyz8xZj&#10;kr6R2uM9wW0n8yx7kxZbTgsGe9oZqi/l1So4vBtPs3n5Ojv0VXMNu+/69Fkp9TwetksQkYb4H/5r&#10;77WCfJHP4fdNegJy/QMAAP//AwBQSwECLQAUAAYACAAAACEA2+H2y+4AAACFAQAAEwAAAAAAAAAA&#10;AAAAAAAAAAAAW0NvbnRlbnRfVHlwZXNdLnhtbFBLAQItABQABgAIAAAAIQBa9CxbvwAAABUBAAAL&#10;AAAAAAAAAAAAAAAAAB8BAABfcmVscy8ucmVsc1BLAQItABQABgAIAAAAIQBGHzLVxQAAAN0AAAAP&#10;AAAAAAAAAAAAAAAAAAcCAABkcnMvZG93bnJldi54bWxQSwUGAAAAAAMAAwC3AAAA+QIAAAAA&#10;">
                                <v:imagedata r:id="rId54" o:title="" croptop="12562f" cropbottom="21554f" cropleft="17585f" cropright="8277f"/>
                              </v:shape>
                              <v:line id="Gerade Verbindung 2657" o:spid="_x0000_s1624" style="position:absolute;flip:x;visibility:visible;mso-wrap-style:square" from="0,64008" to="540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V/wgAAAN0AAAAPAAAAZHJzL2Rvd25yZXYueG1sRE/dasIw&#10;FL4f+A7hCN7N1OLEVaOoIMhuZM4HODTHptic1CRq7dMvF4Ndfnz/y3VnG/EgH2rHCibjDARx6XTN&#10;lYLzz/59DiJEZI2NY1LwogDr1eBtiYV2T/6mxylWIoVwKFCBibEtpAylIYth7FrixF2ctxgT9JXU&#10;Hp8p3DYyz7KZtFhzajDY0s5QeT3drYKmj+f+c7szfXabvvTxOHP+40up0bDbLEBE6uK/+M990Ary&#10;eZ7mpjfpCcjVLwAAAP//AwBQSwECLQAUAAYACAAAACEA2+H2y+4AAACFAQAAEwAAAAAAAAAAAAAA&#10;AAAAAAAAW0NvbnRlbnRfVHlwZXNdLnhtbFBLAQItABQABgAIAAAAIQBa9CxbvwAAABUBAAALAAAA&#10;AAAAAAAAAAAAAB8BAABfcmVscy8ucmVsc1BLAQItABQABgAIAAAAIQCQtyV/wgAAAN0AAAAPAAAA&#10;AAAAAAAAAAAAAAcCAABkcnMvZG93bnJldi54bWxQSwUGAAAAAAMAAwC3AAAA9gIAAAAA&#10;" strokecolor="black [3213]"/>
                              <v:line id="Gerade Verbindung 2658" o:spid="_x0000_s1625" style="position:absolute;flip:x;visibility:visible;mso-wrap-style:square" from="146,56327" to="5546,5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xQAAAN0AAAAPAAAAZHJzL2Rvd25yZXYueG1sRI/RagIx&#10;FETfBf8hXME3zbpY0a1RWkEofZGqH3DZXDdLNzdrEnXdr28KhT4OM3OGWW8724g7+VA7VjCbZiCI&#10;S6drrhScT/vJEkSIyBobx6TgSQG2m+FgjYV2D/6i+zFWIkE4FKjAxNgWUobSkMUwdS1x8i7OW4xJ&#10;+kpqj48Et43Ms2whLdacFgy2tDNUfh9vVkHTx3O/et+ZPrvOn/pwWDj/8qnUeNS9vYKI1MX/8F/7&#10;QyvIl/kKft+kJyA3PwAAAP//AwBQSwECLQAUAAYACAAAACEA2+H2y+4AAACFAQAAEwAAAAAAAAAA&#10;AAAAAAAAAAAAW0NvbnRlbnRfVHlwZXNdLnhtbFBLAQItABQABgAIAAAAIQBa9CxbvwAAABUBAAAL&#10;AAAAAAAAAAAAAAAAAB8BAABfcmVscy8ucmVsc1BLAQItABQABgAIAAAAIQD/+4DkxQAAAN0AAAAP&#10;AAAAAAAAAAAAAAAAAAcCAABkcnMvZG93bnJldi54bWxQSwUGAAAAAAMAAwC3AAAA+QIAAAAA&#10;" strokecolor="black [3213]"/>
                              <v:line id="Gerade Verbindung 2659" o:spid="_x0000_s1626" style="position:absolute;visibility:visible;mso-wrap-style:square" from="1243,55376" to="1243,6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B6xAAAAN0AAAAPAAAAZHJzL2Rvd25yZXYueG1sRE/Pa8Iw&#10;FL4P9j+EN/A2UyuzpRqlDAR1p6lj10fzbLs1LyXJat1fvxwGHj++36vNaDoxkPOtZQWzaQKCuLK6&#10;5VrB+bR9zkH4gKyxs0wKbuRhs358WGGh7ZXfaTiGWsQQ9gUqaELoCyl91ZBBP7U9ceQu1hkMEbpa&#10;aofXGG46mSbJQhpsOTY02NNrQ9X38ccoyKvDlyuzcj97+eiz3yF9W2w/M6UmT2O5BBFoDHfxv3un&#10;FaT5PO6Pb+ITkOs/AAAA//8DAFBLAQItABQABgAIAAAAIQDb4fbL7gAAAIUBAAATAAAAAAAAAAAA&#10;AAAAAAAAAABbQ29udGVudF9UeXBlc10ueG1sUEsBAi0AFAAGAAgAAAAhAFr0LFu/AAAAFQEAAAsA&#10;AAAAAAAAAAAAAAAAHwEAAF9yZWxzLy5yZWxzUEsBAi0AFAAGAAgAAAAhAN7GcHrEAAAA3QAAAA8A&#10;AAAAAAAAAAAAAAAABwIAAGRycy9kb3ducmV2LnhtbFBLBQYAAAAAAwADALcAAAD4AgAAAAA=&#10;" strokecolor="black [3213]"/>
                              <v:line id="Gerade Verbindung 2660" o:spid="_x0000_s1627" style="position:absolute;flip:x;visibility:visible;mso-wrap-style:square" from="0,5120" to="5397,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o/xQAAAN0AAAAPAAAAZHJzL2Rvd25yZXYueG1sRI/RagIx&#10;FETfhf5DuIW+aVarYrdGUUGQvkitH3DZ3G6Wbm7WJOq6X28Kgo/DzJxh5svW1uJCPlSOFQwHGQji&#10;wumKSwXHn21/BiJEZI21Y1JwowDLxUtvjrl2V/6myyGWIkE45KjAxNjkUobCkMUwcA1x8n6dtxiT&#10;9KXUHq8Jbms5yrKptFhxWjDY0MZQ8Xc4WwV1F4/dx3pjuuw0vun9fur85Eupt9d29QkiUhuf4Ud7&#10;pxWMZu9D+H+TnoBc3AEAAP//AwBQSwECLQAUAAYACAAAACEA2+H2y+4AAACFAQAAEwAAAAAAAAAA&#10;AAAAAAAAAAAAW0NvbnRlbnRfVHlwZXNdLnhtbFBLAQItABQABgAIAAAAIQBa9CxbvwAAABUBAAAL&#10;AAAAAAAAAAAAAAAAAB8BAABfcmVscy8ucmVsc1BLAQItABQABgAIAAAAIQCEVBo/xQAAAN0AAAAP&#10;AAAAAAAAAAAAAAAAAAcCAABkcnMvZG93bnJldi54bWxQSwUGAAAAAAMAAwC3AAAA+QIAAAAA&#10;" strokecolor="black [3213]"/>
                              <v:line id="Gerade Verbindung 2661" o:spid="_x0000_s1628" style="position:absolute;flip:x;visibility:visible;mso-wrap-style:square" from="-3730,3291" to="5470,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oRIxQAAAN0AAAAPAAAAZHJzL2Rvd25yZXYueG1sRI/RagIx&#10;FETfC/2HcAt9q9lurditUVQQxBfR+gGXze1m6eZmTaKu+/VGKPg4zMwZZjLrbCPO5EPtWMH7IANB&#10;XDpdc6Xg8LN6G4MIEVlj45gUXCnAbPr8NMFCuwvv6LyPlUgQDgUqMDG2hZShNGQxDFxLnLxf5y3G&#10;JH0ltcdLgttG5lk2khZrTgsGW1oaKv/2J6ug6eOh/1osTZ8dh1e93Y6c/9wo9frSzb9BROriI/zf&#10;XmsF+fgjh/ub9ATk9AYAAP//AwBQSwECLQAUAAYACAAAACEA2+H2y+4AAACFAQAAEwAAAAAAAAAA&#10;AAAAAAAAAAAAW0NvbnRlbnRfVHlwZXNdLnhtbFBLAQItABQABgAIAAAAIQBa9CxbvwAAABUBAAAL&#10;AAAAAAAAAAAAAAAAAB8BAABfcmVscy8ucmVsc1BLAQItABQABgAIAAAAIQB0hoRIxQAAAN0AAAAP&#10;AAAAAAAAAAAAAAAAAAcCAABkcnMvZG93bnJldi54bWxQSwUGAAAAAAMAAwC3AAAA+QIAAAAA&#10;" strokecolor="black [3213]"/>
                              <v:line id="Gerade Verbindung 2662" o:spid="_x0000_s1629" style="position:absolute;visibility:visible;mso-wrap-style:square" from="1243,0" to="1243,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4NxwAAAN0AAAAPAAAAZHJzL2Rvd25yZXYueG1sRI9Ba8JA&#10;FITvhf6H5RW81Y2RmpC6SigI2p6qll4f2dckbfZt2N3G6K93CwWPw8x8wyzXo+nEQM63lhXMpgkI&#10;4srqlmsFx8PmMQfhA7LGzjIpOJOH9er+bomFtid+p2EfahEh7AtU0ITQF1L6qiGDfmp74uh9WWcw&#10;ROlqqR2eItx0Mk2ShTTYclxosKeXhqqf/a9RkFev367Myt3s6aPPLkP6tth8ZkpNHsbyGUSgMdzC&#10;/+2tVpDm8zn8vYlPQK6uAAAA//8DAFBLAQItABQABgAIAAAAIQDb4fbL7gAAAIUBAAATAAAAAAAA&#10;AAAAAAAAAAAAAABbQ29udGVudF9UeXBlc10ueG1sUEsBAi0AFAAGAAgAAAAhAFr0LFu/AAAAFQEA&#10;AAsAAAAAAAAAAAAAAAAAHwEAAF9yZWxzLy5yZWxzUEsBAi0AFAAGAAgAAAAhAC4U7g3HAAAA3QAA&#10;AA8AAAAAAAAAAAAAAAAABwIAAGRycy9kb3ducmV2LnhtbFBLBQYAAAAAAwADALcAAAD7AgAAAAA=&#10;" strokecolor="black [3213]"/>
                            </v:group>
                            <v:line id="Gerade Verbindung 2663" o:spid="_x0000_s1630" style="position:absolute;rotation:-135;flip:x;visibility:visible;mso-wrap-style:square" from="4985,63054" to="4985,6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1gxgAAAN0AAAAPAAAAZHJzL2Rvd25yZXYueG1sRI/dagIx&#10;FITvC32HcAre1Wyt+LM1iggFRSq6+gCHzen+dHOyJHHd9umbQsHLYWa+YRar3jSiI+crywpehgkI&#10;4tzqigsFl/P78wyED8gaG8uk4Js8rJaPDwtMtb3xibosFCJC2KeooAyhTaX0eUkG/dC2xNH7tM5g&#10;iNIVUju8Rbhp5ChJJtJgxXGhxJY2JeVf2dUomJttfaS6P3W7fc3Tn8n+8JE5pQZP/foNRKA+3MP/&#10;7a1WMJq9juHvTXwCcvkLAAD//wMAUEsBAi0AFAAGAAgAAAAhANvh9svuAAAAhQEAABMAAAAAAAAA&#10;AAAAAAAAAAAAAFtDb250ZW50X1R5cGVzXS54bWxQSwECLQAUAAYACAAAACEAWvQsW78AAAAVAQAA&#10;CwAAAAAAAAAAAAAAAAAfAQAAX3JlbHMvLnJlbHNQSwECLQAUAAYACAAAACEAbm/NYMYAAADdAAAA&#10;DwAAAAAAAAAAAAAAAAAHAgAAZHJzL2Rvd25yZXYueG1sUEsFBgAAAAADAAMAtwAAAPoCAAAAAA==&#10;" strokecolor="black [3213]"/>
                            <v:line id="Gerade Verbindung 2664" o:spid="_x0000_s1631" style="position:absolute;rotation:-135;flip:x;visibility:visible;mso-wrap-style:square" from="5048,55434" to="5048,57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j7xgAAAN0AAAAPAAAAZHJzL2Rvd25yZXYueG1sRI/dagIx&#10;FITvC32HcAre1Wwt/m2NIkJBkYquPsBhc7o/3ZwsSVy3ffqmUPBymJlvmMWqN43oyPnKsoKXYQKC&#10;OLe64kLB5fz+PAPhA7LGxjIp+CYPq+XjwwJTbW98oi4LhYgQ9ikqKENoUyl9XpJBP7QtcfQ+rTMY&#10;onSF1A5vEW4aOUqSiTRYcVwosaVNSflXdjUK5mZbH6nuT91uX/P0Z7I/fGROqcFTv34DEagP9/B/&#10;e6sVjGavY/h7E5+AXP4CAAD//wMAUEsBAi0AFAAGAAgAAAAhANvh9svuAAAAhQEAABMAAAAAAAAA&#10;AAAAAAAAAAAAAFtDb250ZW50X1R5cGVzXS54bWxQSwECLQAUAAYACAAAACEAWvQsW78AAAAVAQAA&#10;CwAAAAAAAAAAAAAAAAAfAQAAX3JlbHMvLnJlbHNQSwECLQAUAAYACAAAACEAASNo+8YAAADdAAAA&#10;DwAAAAAAAAAAAAAAAAAHAgAAZHJzL2Rvd25yZXYueG1sUEsFBgAAAAADAAMAtwAAAPoCAAAAAA==&#10;" strokecolor="black [3213]"/>
                            <v:line id="Gerade Verbindung 2665" o:spid="_x0000_s1632" style="position:absolute;rotation:-135;flip:x;visibility:visible;mso-wrap-style:square" from="984,48164" to="984,4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aMxgAAAN0AAAAPAAAAZHJzL2Rvd25yZXYueG1sRI/dagIx&#10;FITvC75DOIXe1WwVtroaRQoFi1h09QEOm9P96eZkSeK67dObQsHLYWa+YZbrwbSiJ+drywpexgkI&#10;4sLqmksF59P78wyED8gaW8uk4Ic8rFejhyVm2l75SH0eShEh7DNUUIXQZVL6oiKDfmw74uh9WWcw&#10;ROlKqR1eI9y0cpIkqTRYc1yosKO3iorv/GIUzM22OVAzHPuPXcOvv+nuc587pZ4eh80CRKAh3MP/&#10;7a1WMJlNU/h7E5+AXN0AAAD//wMAUEsBAi0AFAAGAAgAAAAhANvh9svuAAAAhQEAABMAAAAAAAAA&#10;AAAAAAAAAAAAAFtDb250ZW50X1R5cGVzXS54bWxQSwECLQAUAAYACAAAACEAWvQsW78AAAAVAQAA&#10;CwAAAAAAAAAAAAAAAAAfAQAAX3JlbHMvLnJlbHNQSwECLQAUAAYACAAAACEA8fH2jMYAAADdAAAA&#10;DwAAAAAAAAAAAAAAAAAHAgAAZHJzL2Rvd25yZXYueG1sUEsFBgAAAAADAAMAtwAAAPoCAAAAAA==&#10;" strokecolor="black [3213]"/>
                            <v:line id="Gerade Verbindung 2666" o:spid="_x0000_s1633" style="position:absolute;rotation:-135;flip:x;visibility:visible;mso-wrap-style:square" from="1048,2380" to="1048,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MXxgAAAN0AAAAPAAAAZHJzL2Rvd25yZXYueG1sRI/dagIx&#10;FITvBd8hHKF3mq0FtVujiCBYxKJrH+CwOd2fbk6WJK7bPn0jFLwcZuYbZrnuTSM6cr6yrOB5koAg&#10;zq2uuFDwedmNFyB8QNbYWCYFP+RhvRoOlphqe+MzdVkoRISwT1FBGUKbSunzkgz6iW2Jo/dlncEQ&#10;pSukdniLcNPIaZLMpMGK40KJLW1Lyr+zq1Hwavb1ier+3L0fap7/zg4fx8wp9TTqN28gAvXhEf5v&#10;77WC6eJlDvc38QnI1R8AAAD//wMAUEsBAi0AFAAGAAgAAAAhANvh9svuAAAAhQEAABMAAAAAAAAA&#10;AAAAAAAAAAAAAFtDb250ZW50X1R5cGVzXS54bWxQSwECLQAUAAYACAAAACEAWvQsW78AAAAVAQAA&#10;CwAAAAAAAAAAAAAAAAAfAQAAX3JlbHMvLnJlbHNQSwECLQAUAAYACAAAACEAnr1TF8YAAADdAAAA&#10;DwAAAAAAAAAAAAAAAAAHAgAAZHJzL2Rvd25yZXYueG1sUEsFBgAAAAADAAMAtwAAAPoCAAAAAA==&#10;" strokecolor="black [3213]"/>
                            <v:line id="Gerade Verbindung 2667" o:spid="_x0000_s1634" style="position:absolute;rotation:-135;flip:x;visibility:visible;mso-wrap-style:square" from="5048,2380" to="5048,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dlwgAAAN0AAAAPAAAAZHJzL2Rvd25yZXYueG1sRE/dasIw&#10;FL4f+A7hCN7NVAWn1SgiDByyodUHODTH/ticlCSr3Z5+uRh4+fH9r7e9aURHzleWFUzGCQji3OqK&#10;CwXXy/vrAoQPyBoby6TghzxsN4OXNabaPvhMXRYKEUPYp6igDKFNpfR5SQb92LbEkbtZZzBE6Aqp&#10;HT5iuGnkNEnm0mDFsaHElvYl5ffs2yhYmkN9oro/dx/Hmt9+58evz8wpNRr2uxWIQH14iv/dB61g&#10;upjFufFNfAJy8wcAAP//AwBQSwECLQAUAAYACAAAACEA2+H2y+4AAACFAQAAEwAAAAAAAAAAAAAA&#10;AAAAAAAAW0NvbnRlbnRfVHlwZXNdLnhtbFBLAQItABQABgAIAAAAIQBa9CxbvwAAABUBAAALAAAA&#10;AAAAAAAAAAAAAB8BAABfcmVscy8ucmVsc1BLAQItABQABgAIAAAAIQDvIsdlwgAAAN0AAAAPAAAA&#10;AAAAAAAAAAAAAAcCAABkcnMvZG93bnJldi54bWxQSwUGAAAAAAMAAwC3AAAA9gIAAAAA&#10;" strokecolor="black [3213]"/>
                            <v:line id="Gerade Verbindung 2668" o:spid="_x0000_s1635" style="position:absolute;rotation:-135;flip:x;visibility:visible;mso-wrap-style:square" from="5048,4241" to="5048,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L+xgAAAN0AAAAPAAAAZHJzL2Rvd25yZXYueG1sRI/dagIx&#10;FITvC75DOIJ3NasFq1ujSKGgiEXXPsBhc7o/3ZwsSbquPr0pFLwcZuYbZrnuTSM6cr6yrGAyTkAQ&#10;51ZXXCj4On88z0H4gKyxsUwKruRhvRo8LTHV9sIn6rJQiAhhn6KCMoQ2ldLnJRn0Y9sSR+/bOoMh&#10;SldI7fAS4aaR0ySZSYMVx4USW3ovKf/Jfo2ChdnWR6r7U7fb1/x6m+0/D5lTajTsN28gAvXhEf5v&#10;b7WC6fxlAX9v4hOQqzsAAAD//wMAUEsBAi0AFAAGAAgAAAAhANvh9svuAAAAhQEAABMAAAAAAAAA&#10;AAAAAAAAAAAAAFtDb250ZW50X1R5cGVzXS54bWxQSwECLQAUAAYACAAAACEAWvQsW78AAAAVAQAA&#10;CwAAAAAAAAAAAAAAAAAfAQAAX3JlbHMvLnJlbHNQSwECLQAUAAYACAAAACEAgG5i/sYAAADdAAAA&#10;DwAAAAAAAAAAAAAAAAAHAgAAZHJzL2Rvd25yZXYueG1sUEsFBgAAAAADAAMAtwAAAPoCAAAAAA==&#10;" strokecolor="black [3213]"/>
                          </v:group>
                        </v:group>
                        <v:group id="Gruppieren 2840" o:spid="_x0000_s1636" style="position:absolute;left:8763;top:64325;width:5226;height:4026" coordsize="52260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SBxAAAAN0AAAAPAAAAZHJzL2Rvd25yZXYueG1sRE9Na8JA&#10;EL0X/A/LFLzVTbSVkLoGESsepKARSm9DdkxCsrMhu03iv+8eCj0+3vcmm0wrBupdbVlBvIhAEBdW&#10;11wquOUfLwkI55E1tpZJwYMcZNvZ0wZTbUe+0HD1pQgh7FJUUHnfpVK6oiKDbmE74sDdbW/QB9iX&#10;Uvc4hnDTymUUraXBmkNDhR3tKyqa649RcBxx3K3iw3Bu7vvHd/72+XWOSan587R7B+Fp8v/iP/dJ&#10;K1gmr2F/eBOegNz+AgAA//8DAFBLAQItABQABgAIAAAAIQDb4fbL7gAAAIUBAAATAAAAAAAAAAAA&#10;AAAAAAAAAABbQ29udGVudF9UeXBlc10ueG1sUEsBAi0AFAAGAAgAAAAhAFr0LFu/AAAAFQEAAAsA&#10;AAAAAAAAAAAAAAAAHwEAAF9yZWxzLy5yZWxzUEsBAi0AFAAGAAgAAAAhALaE9IHEAAAA3QAAAA8A&#10;AAAAAAAAAAAAAAAABwIAAGRycy9kb3ducmV2LnhtbFBLBQYAAAAAAwADALcAAAD4AgAAAAA=&#10;">
                          <v:line id="Gerade Verbindung 2670" o:spid="_x0000_s1637" style="position:absolute;visibility:visible;mso-wrap-style:square" from="0,323850" to="522605,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acxwAAAN0AAAAPAAAAZHJzL2Rvd25yZXYueG1sRI9BS8NA&#10;FITvBf/D8oTe2k1CbULstgShYPXUqnh9ZJ9JNPs27K5p6q93hYLHYWa+YTa7yfRiJOc7ywrSZQKC&#10;uLa640bB68t+UYDwAVljb5kUXMjDbnsz22Cp7ZmPNJ5CIyKEfYkK2hCGUkpft2TQL+1AHL0P6wyG&#10;KF0jtcNzhJteZkmylgY7jgstDvTQUv11+jYKivrp01V5dUjv3ob8Z8ye1/v3XKn57VTdgwg0hf/w&#10;tf2oFWTFKoW/N/EJyO0vAAAA//8DAFBLAQItABQABgAIAAAAIQDb4fbL7gAAAIUBAAATAAAAAAAA&#10;AAAAAAAAAAAAAABbQ29udGVudF9UeXBlc10ueG1sUEsBAi0AFAAGAAgAAAAhAFr0LFu/AAAAFQEA&#10;AAsAAAAAAAAAAAAAAAAAHwEAAF9yZWxzLy5yZWxzUEsBAi0AFAAGAAgAAAAhAOmMppzHAAAA3QAA&#10;AA8AAAAAAAAAAAAAAAAABwIAAGRycy9kb3ducmV2LnhtbFBLBQYAAAAAAwADALcAAAD7AgAAAAA=&#10;" strokecolor="black [3213]"/>
                          <v:line id="Gerade Verbindung 2671" o:spid="_x0000_s1638" style="position:absolute;visibility:visible;mso-wrap-style:square" from="88900,0" to="88900,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jrxwAAAN0AAAAPAAAAZHJzL2Rvd25yZXYueG1sRI9Pa8JA&#10;FMTvBb/D8gRvdWOwJkRXCYLQP6faFq+P7GuSmn0bdrcx9dO7hUKPw8z8htnsRtOJgZxvLStYzBMQ&#10;xJXVLdcK3t8O9zkIH5A1dpZJwQ952G0ndxsstL3wKw3HUIsIYV+ggiaEvpDSVw0Z9HPbE0fv0zqD&#10;IUpXS+3wEuGmk2mSrKTBluNCgz3tG6rOx2+jIK+ev1yZlU+Lh48+uw7py+pwypSaTcdyDSLQGP7D&#10;f+1HrSDNlyn8volPQG5vAAAA//8DAFBLAQItABQABgAIAAAAIQDb4fbL7gAAAIUBAAATAAAAAAAA&#10;AAAAAAAAAAAAAABbQ29udGVudF9UeXBlc10ueG1sUEsBAi0AFAAGAAgAAAAhAFr0LFu/AAAAFQEA&#10;AAsAAAAAAAAAAAAAAAAAHwEAAF9yZWxzLy5yZWxzUEsBAi0AFAAGAAgAAAAhABleOOvHAAAA3QAA&#10;AA8AAAAAAAAAAAAAAAAABwIAAGRycy9kb3ducmV2LnhtbFBLBQYAAAAAAwADALcAAAD7AgAAAAA=&#10;" strokecolor="black [3213]"/>
                          <v:line id="Gerade Verbindung 2672" o:spid="_x0000_s1639" style="position:absolute;visibility:visible;mso-wrap-style:square" from="177800,6350" to="177800,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1wxwAAAN0AAAAPAAAAZHJzL2Rvd25yZXYueG1sRI9BS8NA&#10;FITvgv9heYI3u0msTYjZliAUrD21Kl4f2WcSzb4Nu2sa/fVuQfA4zMw3TLWZzSAmcr63rCBdJCCI&#10;G6t7bhW8PG9vChA+IGscLJOCb/KwWV9eVFhqe+IDTcfQighhX6KCLoSxlNI3HRn0CzsSR+/dOoMh&#10;StdK7fAU4WaQWZKspMGe40KHIz101Hwev4yConn6cHVe79K71zH/mbL9avuWK3V9Ndf3IALN4T/8&#10;137UCrJieQvnN/EJyPUvAAAA//8DAFBLAQItABQABgAIAAAAIQDb4fbL7gAAAIUBAAATAAAAAAAA&#10;AAAAAAAAAAAAAABbQ29udGVudF9UeXBlc10ueG1sUEsBAi0AFAAGAAgAAAAhAFr0LFu/AAAAFQEA&#10;AAsAAAAAAAAAAAAAAAAAHwEAAF9yZWxzLy5yZWxzUEsBAi0AFAAGAAgAAAAhAHYSnXDHAAAA3QAA&#10;AA8AAAAAAAAAAAAAAAAABwIAAGRycy9kb3ducmV2LnhtbFBLBQYAAAAAAwADALcAAAD7AgAAAAA=&#10;" strokecolor="black [3213]"/>
                          <v:line id="Gerade Verbindung 2673" o:spid="_x0000_s1640" style="position:absolute;rotation:90;visibility:visible;mso-wrap-style:square" from="31750,266700" to="139065,37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8rxgAAAN0AAAAPAAAAZHJzL2Rvd25yZXYueG1sRI9BawIx&#10;FITvhf6H8IRepGari7VboxRhYVsvatv7Y/O6Wdy8LEnU9d83BaHHYWa+YZbrwXbiTD60jhU8TTIQ&#10;xLXTLTcKvj7LxwWIEJE1do5JwZUCrFf3d0sstLvwns6H2IgE4VCgAhNjX0gZakMWw8T1xMn7cd5i&#10;TNI3Unu8JLjt5DTL5tJiy2nBYE8bQ/XxcLIK+u9nM7tuP8pqvvNl+57rarx5UephNLy9gog0xP/w&#10;rV1pBdNFnsPfm/QE5OoXAAD//wMAUEsBAi0AFAAGAAgAAAAhANvh9svuAAAAhQEAABMAAAAAAAAA&#10;AAAAAAAAAAAAAFtDb250ZW50X1R5cGVzXS54bWxQSwECLQAUAAYACAAAACEAWvQsW78AAAAVAQAA&#10;CwAAAAAAAAAAAAAAAAAfAQAAX3JlbHMvLnJlbHNQSwECLQAUAAYACAAAACEAotmfK8YAAADdAAAA&#10;DwAAAAAAAAAAAAAAAAAHAgAAZHJzL2Rvd25yZXYueG1sUEsFBgAAAAADAAMAtwAAAPoCAAAAAA==&#10;" strokecolor="black [3213]"/>
                          <v:line id="Gerade Verbindung 2674" o:spid="_x0000_s1641" style="position:absolute;rotation:90;visibility:visible;mso-wrap-style:square" from="133350,273050" to="240665,38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qwxwAAAN0AAAAPAAAAZHJzL2Rvd25yZXYueG1sRI9PawIx&#10;FMTvQr9DeIVeimZrrdqtUYqwsNVL/Xd/bF43SzcvS5Lq+u2bQsHjMDO/YRar3rbiTD40jhU8jTIQ&#10;xJXTDdcKjodiOAcRIrLG1jEpuFKA1fJusMBcuwvv6LyPtUgQDjkqMDF2uZShMmQxjFxHnLwv5y3G&#10;JH0ttcdLgttWjrNsKi02nBYMdrQ2VH3vf6yC7jQzz9ftpiinn75oPia6fFy/KvVw37+/gYjUx1v4&#10;v11qBeP55AX+3qQnIJe/AAAA//8DAFBLAQItABQABgAIAAAAIQDb4fbL7gAAAIUBAAATAAAAAAAA&#10;AAAAAAAAAAAAAABbQ29udGVudF9UeXBlc10ueG1sUEsBAi0AFAAGAAgAAAAhAFr0LFu/AAAAFQEA&#10;AAsAAAAAAAAAAAAAAAAAHwEAAF9yZWxzLy5yZWxzUEsBAi0AFAAGAAgAAAAhAM2VOrDHAAAA3QAA&#10;AA8AAAAAAAAAAAAAAAAABwIAAGRycy9kb3ducmV2LnhtbFBLBQYAAAAAAwADALcAAAD7AgAAAAA=&#10;" strokecolor="black [3213]"/>
                        </v:group>
                      </v:group>
                      <v:shape id="Textfeld 2846" o:spid="_x0000_s1642" type="#_x0000_t202" style="position:absolute;left:10858;top:65913;width:397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wfxwAAAN0AAAAPAAAAZHJzL2Rvd25yZXYueG1sRI9Ba8JA&#10;FITvBf/D8gQvpW4USUN0FS0ILVREWzw/ss9sNPs2zW419td3hUKPw8x8w8wWna3FhVpfOVYwGiYg&#10;iAunKy4VfH6snzIQPiBrrB2Tght5WMx7DzPMtbvyji77UIoIYZ+jAhNCk0vpC0MW/dA1xNE7utZi&#10;iLItpW7xGuG2luMkSaXFiuOCwYZeDBXn/bdVkN0mm8dD+nw41du3lfkpv/j9jEoN+t1yCiJQF/7D&#10;f+1XrWCcTVK4v4lPQM5/AQAA//8DAFBLAQItABQABgAIAAAAIQDb4fbL7gAAAIUBAAATAAAAAAAA&#10;AAAAAAAAAAAAAABbQ29udGVudF9UeXBlc10ueG1sUEsBAi0AFAAGAAgAAAAhAFr0LFu/AAAAFQEA&#10;AAsAAAAAAAAAAAAAAAAAHwEAAF9yZWxzLy5yZWxzUEsBAi0AFAAGAAgAAAAhAI8GjB/HAAAA3QAA&#10;AA8AAAAAAAAAAAAAAAAABwIAAGRycy9kb3ducmV2LnhtbFBLBQYAAAAAAwADALcAAAD7AgAAAAA=&#10;" fillcolor="white [3201]" stroked="f" strokeweight=".5pt">
                        <v:textbox inset="0,0,0,0">
                          <w:txbxContent>
                            <w:p w14:paraId="001D130C" w14:textId="77777777" w:rsidR="008A6EA7" w:rsidRPr="00A60C13" w:rsidRDefault="008A6EA7" w:rsidP="003C21BE">
                              <w:pPr>
                                <w:rPr>
                                  <w:rFonts w:ascii="Segoe Script" w:hAnsi="Segoe Script"/>
                                  <w:sz w:val="22"/>
                                </w:rPr>
                              </w:pPr>
                              <w:r w:rsidRPr="00A60C13">
                                <w:rPr>
                                  <w:rFonts w:ascii="Segoe Script" w:hAnsi="Segoe Script"/>
                                  <w:sz w:val="22"/>
                                </w:rPr>
                                <w:t>10</w:t>
                              </w:r>
                            </w:p>
                          </w:txbxContent>
                        </v:textbox>
                      </v:shape>
                    </v:group>
                  </v:group>
                </v:group>
              </v:group>
            </w:pict>
          </mc:Fallback>
        </mc:AlternateContent>
      </w:r>
    </w:p>
    <w:p w14:paraId="1FAD7D46" w14:textId="77777777" w:rsidR="003C21BE" w:rsidRPr="00694636" w:rsidRDefault="003C21BE" w:rsidP="003C21BE">
      <w:pPr>
        <w:spacing w:line="312" w:lineRule="auto"/>
        <w:rPr>
          <w:sz w:val="22"/>
        </w:rPr>
      </w:pPr>
    </w:p>
    <w:p w14:paraId="5DABAB70" w14:textId="77777777" w:rsidR="003C21BE" w:rsidRDefault="003C21BE" w:rsidP="003C21BE">
      <w:pPr>
        <w:spacing w:line="312" w:lineRule="auto"/>
        <w:rPr>
          <w:sz w:val="22"/>
        </w:rPr>
      </w:pPr>
    </w:p>
    <w:p w14:paraId="1DDCCCB1" w14:textId="77777777" w:rsidR="003C21BE" w:rsidRDefault="003C21BE" w:rsidP="003C21BE">
      <w:pPr>
        <w:spacing w:line="312" w:lineRule="auto"/>
        <w:rPr>
          <w:sz w:val="22"/>
        </w:rPr>
      </w:pPr>
    </w:p>
    <w:p w14:paraId="3AA57672" w14:textId="77777777" w:rsidR="003C21BE" w:rsidRDefault="003C21BE" w:rsidP="003C21BE">
      <w:pPr>
        <w:spacing w:line="312" w:lineRule="auto"/>
        <w:rPr>
          <w:sz w:val="22"/>
        </w:rPr>
      </w:pPr>
    </w:p>
    <w:p w14:paraId="78BDCC93" w14:textId="77777777" w:rsidR="003C21BE" w:rsidRDefault="003C21BE" w:rsidP="003C21BE">
      <w:pPr>
        <w:spacing w:line="312" w:lineRule="auto"/>
        <w:rPr>
          <w:sz w:val="22"/>
        </w:rPr>
      </w:pPr>
    </w:p>
    <w:p w14:paraId="245E2973"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702784" behindDoc="0" locked="0" layoutInCell="1" allowOverlap="1" wp14:anchorId="7E3F9FE2" wp14:editId="4DB251B4">
                <wp:simplePos x="0" y="0"/>
                <wp:positionH relativeFrom="column">
                  <wp:posOffset>2043903</wp:posOffset>
                </wp:positionH>
                <wp:positionV relativeFrom="paragraph">
                  <wp:posOffset>160020</wp:posOffset>
                </wp:positionV>
                <wp:extent cx="414655" cy="339725"/>
                <wp:effectExtent l="0" t="0" r="4445" b="3175"/>
                <wp:wrapNone/>
                <wp:docPr id="2847" name="Textfeld 2847"/>
                <wp:cNvGraphicFramePr/>
                <a:graphic xmlns:a="http://schemas.openxmlformats.org/drawingml/2006/main">
                  <a:graphicData uri="http://schemas.microsoft.com/office/word/2010/wordprocessingShape">
                    <wps:wsp>
                      <wps:cNvSpPr txBox="1"/>
                      <wps:spPr>
                        <a:xfrm>
                          <a:off x="0" y="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4D34C" w14:textId="77777777" w:rsidR="008A6EA7" w:rsidRPr="0062112E" w:rsidRDefault="008A6EA7" w:rsidP="003C21BE">
                            <w:pPr>
                              <w:rPr>
                                <w:sz w:val="26"/>
                              </w:rPr>
                            </w:pPr>
                            <w:r w:rsidRPr="0062112E">
                              <w:rPr>
                                <w:rFonts w:ascii="Cambria" w:hAnsi="Cambria"/>
                                <w:sz w:val="2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F9FE2" id="Textfeld 2847" o:spid="_x0000_s1643" type="#_x0000_t202" style="position:absolute;margin-left:160.95pt;margin-top:12.6pt;width:32.65pt;height:26.7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mdkwIAAJgFAAAOAAAAZHJzL2Uyb0RvYy54bWysVEtvGyEQvlfqf0Dcm/UzTqysIzdRqkpR&#10;EtWpcsYs2KjAUMDedX99B3b9aJpLql52B+abGeabx9V1YzTZCh8U2JL2z3qUCMuhUnZV0u/Pd58u&#10;KAmR2YppsKKkOxHo9ezjh6vaTcUA1qAr4Qk6sWFau5KuY3TTogh8LQwLZ+CERaUEb1jEo18VlWc1&#10;eje6GPR650UNvnIeuAgBb29bJZ1l/1IKHh+lDCISXVJ8W8xfn7/L9C1mV2y68sytFe+ewf7hFYYp&#10;i0EPrm5ZZGTj1V+ujOIeAsh4xsEUIKXiIueA2fR7r7JZrJkTORckJ7gDTeH/ueUP2ydPVFXSwcVo&#10;QollBqv0LJooha5IvkSOahemCF04BMfmMzRY68Rdug94mVJvpDfpj0kR1CPbuwPD6I9wvBz1R+fj&#10;MSUcVcPh5WQwTl6Ko7HzIX4RYEgSSuqxgJlXtr0PsYXuISlWAK2qO6V1PqSmETfaky3DcuuYn4jO&#10;/0BpS+qSng/HvezYQjJvPWub3IjcNl24Y4JZijstEkbbb0IibTnPN2IzzoU9xM/ohJIY6j2GHf74&#10;qvcYt3mgRY4MNh6MjbLgc/Z5zo6UVT/2lMkWj7U5yTuJsVk2uV/6vcm+A5ZQ7bAxPLTjFRy/U1i+&#10;exbiE/M4T9gLuCPiI36kBqQfOomSNfhfb90nPLY5aimpcT5LGn5umBeU6K8WB+CyPxqlgc6H0Xgy&#10;wIM/1SxPNXZjbgB7oo/byPEsJnzUe1F6MC+4SuYpKqqY5Ri7pHEv3sR2a+Aq4mI+zyAcYcfivV04&#10;nlwnnlNzPjcvzLuugyO2/gPsJ5lNXzVyi02WFuabCFLlLk9Mt6x2FcDxz3PSraq0X07PGXVcqLPf&#10;AAAA//8DAFBLAwQUAAYACAAAACEAgpZe1OEAAAAJAQAADwAAAGRycy9kb3ducmV2LnhtbEyPTU+E&#10;MBCG7yb+h2ZMvBi3LGQFkbIxxo9kby5+xFuXjkCkU0K7gP/e8aS3mcyTd5632C62FxOOvnOkYL2K&#10;QCDVznTUKHipHi4zED5oMrp3hAq+0cO2PD0pdG7cTM847UMjOIR8rhW0IQy5lL5u0Wq/cgMS3z7d&#10;aHXgdWykGfXM4baXcRRdSas74g+tHvCuxfprf7QKPi6a951fHl/nZJMM909Tlb6ZSqnzs+X2BkTA&#10;JfzB8KvP6lCy08EdyXjRK0ji9TWjCuJNDIKBJEt5OChIsxRkWcj/DcofAAAA//8DAFBLAQItABQA&#10;BgAIAAAAIQC2gziS/gAAAOEBAAATAAAAAAAAAAAAAAAAAAAAAABbQ29udGVudF9UeXBlc10ueG1s&#10;UEsBAi0AFAAGAAgAAAAhADj9If/WAAAAlAEAAAsAAAAAAAAAAAAAAAAALwEAAF9yZWxzLy5yZWxz&#10;UEsBAi0AFAAGAAgAAAAhAG3KGZ2TAgAAmAUAAA4AAAAAAAAAAAAAAAAALgIAAGRycy9lMm9Eb2Mu&#10;eG1sUEsBAi0AFAAGAAgAAAAhAIKWXtThAAAACQEAAA8AAAAAAAAAAAAAAAAA7QQAAGRycy9kb3du&#10;cmV2LnhtbFBLBQYAAAAABAAEAPMAAAD7BQAAAAA=&#10;" fillcolor="white [3201]" stroked="f" strokeweight=".5pt">
                <v:textbox>
                  <w:txbxContent>
                    <w:p w14:paraId="4E34D34C" w14:textId="77777777" w:rsidR="008A6EA7" w:rsidRPr="0062112E" w:rsidRDefault="008A6EA7" w:rsidP="003C21BE">
                      <w:pPr>
                        <w:rPr>
                          <w:sz w:val="26"/>
                        </w:rPr>
                      </w:pPr>
                      <w:r w:rsidRPr="0062112E">
                        <w:rPr>
                          <w:rFonts w:ascii="Cambria" w:hAnsi="Cambria"/>
                          <w:sz w:val="28"/>
                        </w:rPr>
                        <w:t>③</w:t>
                      </w:r>
                    </w:p>
                  </w:txbxContent>
                </v:textbox>
              </v:shape>
            </w:pict>
          </mc:Fallback>
        </mc:AlternateContent>
      </w:r>
    </w:p>
    <w:p w14:paraId="4B68F8F8" w14:textId="77777777" w:rsidR="003C21BE" w:rsidRDefault="003C21BE" w:rsidP="003C21BE">
      <w:r>
        <w:rPr>
          <w:noProof/>
          <w:lang w:eastAsia="de-DE"/>
        </w:rPr>
        <mc:AlternateContent>
          <mc:Choice Requires="wps">
            <w:drawing>
              <wp:anchor distT="0" distB="0" distL="114300" distR="114300" simplePos="0" relativeHeight="251685376" behindDoc="0" locked="0" layoutInCell="1" allowOverlap="1" wp14:anchorId="26C95D59" wp14:editId="4CF53B6F">
                <wp:simplePos x="0" y="0"/>
                <wp:positionH relativeFrom="column">
                  <wp:posOffset>1177290</wp:posOffset>
                </wp:positionH>
                <wp:positionV relativeFrom="paragraph">
                  <wp:posOffset>129540</wp:posOffset>
                </wp:positionV>
                <wp:extent cx="938530" cy="499110"/>
                <wp:effectExtent l="38100" t="0" r="33020" b="53340"/>
                <wp:wrapNone/>
                <wp:docPr id="2848" name="Gerade Verbindung mit Pfeil 2848"/>
                <wp:cNvGraphicFramePr/>
                <a:graphic xmlns:a="http://schemas.openxmlformats.org/drawingml/2006/main">
                  <a:graphicData uri="http://schemas.microsoft.com/office/word/2010/wordprocessingShape">
                    <wps:wsp>
                      <wps:cNvCnPr/>
                      <wps:spPr>
                        <a:xfrm flipH="1">
                          <a:off x="0" y="0"/>
                          <a:ext cx="938530" cy="4991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A2B5A9" id="Gerade Verbindung mit Pfeil 2848" o:spid="_x0000_s1026" type="#_x0000_t32" style="position:absolute;margin-left:92.7pt;margin-top:10.2pt;width:73.9pt;height:39.3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mw/QEAAEcEAAAOAAAAZHJzL2Uyb0RvYy54bWysU8mOGjEQvUfKP1h9D90wkwgQzRyYzOQQ&#10;JWiy3I1dpi15U9lDw9+n7IYmmyIlysXyUu9VvVfl1d3RGnYAjNq7tppOmoqBE15qt2+rL58fXs0r&#10;FhN3khvvoK1OEKu79csXqz4sYeY7byQgIxIXl31oqy6lsKzrKDqwPE58AEePyqPliY64ryXyntit&#10;qWdN86buPcqAXkCMdHs/PFbrwq8UiPRRqQiJmbai2lJZsay7vNbrFV/ukYdOi3MZ/B+qsFw7SjpS&#10;3fPE2TPqX6isFuijV2kivK29UlpA0UBqps1Paj51PEDRQubEMNoU/x+t+HDYItOyrWbzW+qV45a6&#10;9AjIJbCvgDvt5LPbM6sT2yrQhpU4sq0PcUnojdvi+RTDFrMHR4WWKaPDO5qI4grpZMdi+mk0HY6J&#10;Cbpc3Mxf31BrBD3dLhbTaWlKPdBkuoAxPYK3LG/aKibket+ljXeO2utxSMEP72OiQgh4AWSwcXmN&#10;3mj5oI0phzxbsDHIDpymIh2neQoI90NU4tq8dZKlUyBDOKLvz2GZss7qB71ll04GhnRPoMhO0jWU&#10;VQb5mowLAS5dEhpH0RmmqLQR2BTL/gg8x2colCH/G/CIKJm9SyPYaufxd9mvHqkh/uLAoDtbsPPy&#10;VCahWEPTWiw9/6z8Hb4/F/j1/6+/AQAA//8DAFBLAwQUAAYACAAAACEACuYcauAAAAAJAQAADwAA&#10;AGRycy9kb3ducmV2LnhtbEyP0UrEMBBF3wX/IYzgi7iJrS273aaLKCK4Iri7H5A2Y1tskpJk2/r3&#10;jk/6NFzmcOdMuVvMwCb0oXdWwt1KAEPbON3bVsLp+Hy7BhaisloNzqKEbwywqy4vSlVoN9sPnA6x&#10;ZVRiQ6EkdDGOBeeh6dCosHIjWtp9Om9UpOhbrr2aqdwMPBEi50b1li50asTHDpuvw9lIuHmd5vzt&#10;/fi0980wZXW2z1/yWsrrq+VhCyziEv9g+NUndajIqXZnqwMbKK+ze0IlJIImAWmaJsBqCZuNAF6V&#10;/P8H1Q8AAAD//wMAUEsBAi0AFAAGAAgAAAAhALaDOJL+AAAA4QEAABMAAAAAAAAAAAAAAAAAAAAA&#10;AFtDb250ZW50X1R5cGVzXS54bWxQSwECLQAUAAYACAAAACEAOP0h/9YAAACUAQAACwAAAAAAAAAA&#10;AAAAAAAvAQAAX3JlbHMvLnJlbHNQSwECLQAUAAYACAAAACEAMVipsP0BAABHBAAADgAAAAAAAAAA&#10;AAAAAAAuAgAAZHJzL2Uyb0RvYy54bWxQSwECLQAUAAYACAAAACEACuYcauAAAAAJAQAADwAAAAAA&#10;AAAAAAAAAABXBAAAZHJzL2Rvd25yZXYueG1sUEsFBgAAAAAEAAQA8wAAAGQFAAAAAA==&#10;" strokecolor="black [3213]">
                <v:stroke endarrow="open"/>
              </v:shape>
            </w:pict>
          </mc:Fallback>
        </mc:AlternateContent>
      </w:r>
      <w:r>
        <w:rPr>
          <w:noProof/>
          <w:lang w:eastAsia="de-DE"/>
        </w:rPr>
        <mc:AlternateContent>
          <mc:Choice Requires="wps">
            <w:drawing>
              <wp:anchor distT="0" distB="0" distL="114300" distR="114300" simplePos="0" relativeHeight="251683328" behindDoc="0" locked="0" layoutInCell="1" allowOverlap="1" wp14:anchorId="537D6C91" wp14:editId="76F5F161">
                <wp:simplePos x="0" y="0"/>
                <wp:positionH relativeFrom="column">
                  <wp:posOffset>2373630</wp:posOffset>
                </wp:positionH>
                <wp:positionV relativeFrom="paragraph">
                  <wp:posOffset>129540</wp:posOffset>
                </wp:positionV>
                <wp:extent cx="1732915" cy="307975"/>
                <wp:effectExtent l="0" t="0" r="76835" b="92075"/>
                <wp:wrapNone/>
                <wp:docPr id="2849" name="Gerade Verbindung mit Pfeil 2849"/>
                <wp:cNvGraphicFramePr/>
                <a:graphic xmlns:a="http://schemas.openxmlformats.org/drawingml/2006/main">
                  <a:graphicData uri="http://schemas.microsoft.com/office/word/2010/wordprocessingShape">
                    <wps:wsp>
                      <wps:cNvCnPr/>
                      <wps:spPr>
                        <a:xfrm>
                          <a:off x="0" y="0"/>
                          <a:ext cx="1732915" cy="307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5C2A670" id="Gerade Verbindung mit Pfeil 2849" o:spid="_x0000_s1026" type="#_x0000_t32" style="position:absolute;margin-left:186.9pt;margin-top:10.2pt;width:136.45pt;height:24.2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vY8wEAAD4EAAAOAAAAZHJzL2Uyb0RvYy54bWysU8mO2zAMvRfoPwi6N7YznWYSxJlDpjOX&#10;og263RWJigVoA6WJk7+vJDtON6Bo0QttSnwk3yO1vj8ZTY6AQTnb0mZWUwKWO6HsoaVfPj++uqMk&#10;RGYF085CS88Q6P3m5Yt171cwd53TApCkJDaset/SLka/qqrAOzAszJwHmy6lQ8NicvFQCWR9ym50&#10;Na/rN1XvUHh0HEJIpw/DJd2U/FICjx+kDBCJbmnqLRaLxe6zrTZrtjog853iYxvsH7owTNlUdEr1&#10;wCIjz6h+SWUURxecjDPuTOWkVBwKh8SmqX9i86ljHgqXJE7wk0zh/6Xl7487JEq0dH73ekmJZSZN&#10;6QmQCSBfAffKimd7IEZFspOgNClxSbbeh1VCb+0ORy/4HWYNThJN/iZ25FSkPk9SwykSng6bxc18&#10;2dxSwtPdTb1YLm7zLKor2mOIT+AMyT8tDRGZOnRx66xNU3XYFL3Z8V2IA/ACyKW1zTY4rcSj0ro4&#10;eaVgq5EcWVqGeGrGgj9ERab0WytIPPukA0N0/RiWU1aZ9ECz/MWzhqHcR5BJxUystFX291qMcQ42&#10;Xgpqm6IzTKbWJmD9Z+AYn6FQdvtvwBOiVHY2TmCjrMPfVb9qJIf4iwID7yzB3olzWYAiTVrSMsPx&#10;QeVX8L1f4Ndnv/kGAAD//wMAUEsDBBQABgAIAAAAIQCj4Umb4AAAAAkBAAAPAAAAZHJzL2Rvd25y&#10;ZXYueG1sTI/BTsMwEETvSPyDtUjcqE1bpSXEqRAShx44tEVAbxvbTSLidRS7afh7lhPcdrSjmTfF&#10;ZvKdGN0Q20Aa7mcKhCMTbEu1hrfDy90aRExIFrtATsO3i7Apr68KzG240M6N+1QLDqGYo4YmpT6X&#10;MprGeYyz0Dvi3ykMHhPLoZZ2wAuH+07Olcqkx5a4ocHePTfOfO3PXsPrx7Z/N9XuaD+n7aiOaE4j&#10;Ra1vb6anRxDJTenPDL/4jA4lM1XhTDaKTsNitWD0pGGuliDYkC2zFYiKj/UDyLKQ/xeUPwAAAP//&#10;AwBQSwECLQAUAAYACAAAACEAtoM4kv4AAADhAQAAEwAAAAAAAAAAAAAAAAAAAAAAW0NvbnRlbnRf&#10;VHlwZXNdLnhtbFBLAQItABQABgAIAAAAIQA4/SH/1gAAAJQBAAALAAAAAAAAAAAAAAAAAC8BAABf&#10;cmVscy8ucmVsc1BLAQItABQABgAIAAAAIQA8N1vY8wEAAD4EAAAOAAAAAAAAAAAAAAAAAC4CAABk&#10;cnMvZTJvRG9jLnhtbFBLAQItABQABgAIAAAAIQCj4Umb4AAAAAkBAAAPAAAAAAAAAAAAAAAAAE0E&#10;AABkcnMvZG93bnJldi54bWxQSwUGAAAAAAQABADzAAAAWgUAAAAA&#10;" strokecolor="black [3213]">
                <v:stroke endarrow="open"/>
              </v:shape>
            </w:pict>
          </mc:Fallback>
        </mc:AlternateContent>
      </w: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3C21BE" w:rsidRPr="00DE4890" w14:paraId="4ECBF992" w14:textId="77777777" w:rsidTr="00DF56A2">
        <w:trPr>
          <w:trHeight w:val="544"/>
        </w:trPr>
        <w:tc>
          <w:tcPr>
            <w:tcW w:w="7513" w:type="dxa"/>
            <w:shd w:val="clear" w:color="auto" w:fill="D9D9D9" w:themeFill="background1" w:themeFillShade="D9"/>
            <w:vAlign w:val="center"/>
          </w:tcPr>
          <w:p w14:paraId="152413EB" w14:textId="77777777" w:rsidR="003C21BE" w:rsidRPr="000F6CC4" w:rsidRDefault="003C21BE" w:rsidP="00DF56A2">
            <w:pPr>
              <w:spacing w:line="312" w:lineRule="auto"/>
              <w:rPr>
                <w:b/>
                <w:noProof/>
                <w:sz w:val="22"/>
              </w:rPr>
            </w:pPr>
            <w:r w:rsidRPr="000F6CC4">
              <w:rPr>
                <w:b/>
                <w:noProof/>
                <w:sz w:val="22"/>
              </w:rPr>
              <w:lastRenderedPageBreak/>
              <w:t xml:space="preserve">Einleger </w:t>
            </w:r>
            <w:r w:rsidR="000C2021" w:rsidRPr="000F6CC4">
              <w:rPr>
                <w:b/>
                <w:noProof/>
                <w:sz w:val="22"/>
              </w:rPr>
              <w:t>zu Bauanleitung umsetzen</w:t>
            </w:r>
          </w:p>
        </w:tc>
        <w:tc>
          <w:tcPr>
            <w:tcW w:w="2126" w:type="dxa"/>
            <w:shd w:val="clear" w:color="auto" w:fill="D9D9D9" w:themeFill="background1" w:themeFillShade="D9"/>
          </w:tcPr>
          <w:p w14:paraId="241CDF56" w14:textId="77777777" w:rsidR="003C21BE" w:rsidRDefault="003C21BE" w:rsidP="00DF56A2">
            <w:pPr>
              <w:pStyle w:val="TabelleKopflinks"/>
              <w:jc w:val="center"/>
            </w:pPr>
            <w:r>
              <w:t>Holztechnik</w:t>
            </w:r>
          </w:p>
          <w:p w14:paraId="02B0AC3B" w14:textId="77777777" w:rsidR="003C21BE" w:rsidRPr="00DE4890" w:rsidRDefault="003C21BE" w:rsidP="00DF56A2">
            <w:pPr>
              <w:pStyle w:val="TabelleKopflinks"/>
              <w:jc w:val="center"/>
            </w:pPr>
            <w:r>
              <w:t>Z.01.02.03</w:t>
            </w:r>
            <w:r w:rsidR="006D09C7">
              <w:t>.02</w:t>
            </w:r>
          </w:p>
        </w:tc>
      </w:tr>
    </w:tbl>
    <w:p w14:paraId="02324158" w14:textId="77777777" w:rsidR="003C21BE" w:rsidRDefault="003C21BE" w:rsidP="003C21BE">
      <w:pPr>
        <w:pStyle w:val="berschrift2"/>
      </w:pPr>
      <w:r w:rsidRPr="008A7271">
        <w:rPr>
          <w:noProof/>
          <w:color w:val="FF0000"/>
          <w:sz w:val="22"/>
        </w:rPr>
        <w:drawing>
          <wp:anchor distT="0" distB="0" distL="114300" distR="114300" simplePos="0" relativeHeight="251712000" behindDoc="0" locked="0" layoutInCell="1" allowOverlap="1" wp14:anchorId="5393417A" wp14:editId="543A1132">
            <wp:simplePos x="0" y="0"/>
            <wp:positionH relativeFrom="column">
              <wp:posOffset>4844415</wp:posOffset>
            </wp:positionH>
            <wp:positionV relativeFrom="paragraph">
              <wp:posOffset>140335</wp:posOffset>
            </wp:positionV>
            <wp:extent cx="341630" cy="313055"/>
            <wp:effectExtent l="0" t="0" r="1270" b="0"/>
            <wp:wrapNone/>
            <wp:docPr id="2917" name="Grafik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Die wichtigsten Maße für die Herstellung:</w:t>
      </w:r>
    </w:p>
    <w:p w14:paraId="5D017547" w14:textId="77777777" w:rsidR="003C21BE" w:rsidRPr="006F6613" w:rsidRDefault="00D66C61" w:rsidP="003C21BE">
      <w:pPr>
        <w:tabs>
          <w:tab w:val="left" w:pos="426"/>
          <w:tab w:val="left" w:pos="851"/>
        </w:tabs>
        <w:spacing w:line="312" w:lineRule="auto"/>
        <w:rPr>
          <w:sz w:val="22"/>
        </w:rPr>
      </w:pPr>
      <w:r w:rsidRPr="00AA18D1">
        <w:rPr>
          <w:noProof/>
          <w:lang w:eastAsia="de-DE"/>
        </w:rPr>
        <w:drawing>
          <wp:anchor distT="0" distB="0" distL="114300" distR="114300" simplePos="0" relativeHeight="251720192" behindDoc="0" locked="0" layoutInCell="1" allowOverlap="1" wp14:anchorId="6A4E2AF3" wp14:editId="52B287D9">
            <wp:simplePos x="0" y="0"/>
            <wp:positionH relativeFrom="column">
              <wp:posOffset>4838700</wp:posOffset>
            </wp:positionH>
            <wp:positionV relativeFrom="paragraph">
              <wp:posOffset>608330</wp:posOffset>
            </wp:positionV>
            <wp:extent cx="314325" cy="314325"/>
            <wp:effectExtent l="0" t="0" r="9525" b="9525"/>
            <wp:wrapNone/>
            <wp:docPr id="3271" name="Grafik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sz w:val="22"/>
        </w:rPr>
        <w:t xml:space="preserve">Der Abstand zwischen den Mittelpunkten der Bohrlöcher ist ein absolut entscheidendes Maß. Hier ist genaues Arbeiten wichtig, damit der Klappstuhl in </w:t>
      </w:r>
      <w:r w:rsidR="003C21BE" w:rsidRPr="006F6613">
        <w:rPr>
          <w:sz w:val="22"/>
        </w:rPr>
        <w:t>einander passt.</w:t>
      </w:r>
    </w:p>
    <w:p w14:paraId="1BFD1A5C" w14:textId="77777777" w:rsidR="003C21BE" w:rsidRPr="006F6613" w:rsidRDefault="003C21BE" w:rsidP="003C21BE">
      <w:pPr>
        <w:tabs>
          <w:tab w:val="left" w:pos="426"/>
          <w:tab w:val="left" w:pos="851"/>
        </w:tabs>
        <w:spacing w:line="312" w:lineRule="auto"/>
        <w:rPr>
          <w:sz w:val="22"/>
        </w:rPr>
      </w:pPr>
      <w:r w:rsidRPr="006F6613">
        <w:rPr>
          <w:sz w:val="22"/>
        </w:rPr>
        <w:t xml:space="preserve">Bitte kontrollieren Sie diese Maße, </w:t>
      </w:r>
      <w:r w:rsidRPr="006F6613">
        <w:rPr>
          <w:b/>
          <w:sz w:val="22"/>
        </w:rPr>
        <w:t>bevor</w:t>
      </w:r>
      <w:r w:rsidRPr="006F6613">
        <w:rPr>
          <w:sz w:val="22"/>
        </w:rPr>
        <w:t xml:space="preserve"> Sie anfangen zu bohren!</w:t>
      </w:r>
      <w:r w:rsidR="00D66C61" w:rsidRPr="00D66C61">
        <w:rPr>
          <w:noProof/>
        </w:rPr>
        <w:t xml:space="preserve"> </w:t>
      </w:r>
    </w:p>
    <w:p w14:paraId="57E905AD" w14:textId="77777777" w:rsidR="003C21BE" w:rsidRDefault="00D66C61" w:rsidP="003C21BE">
      <w:pPr>
        <w:tabs>
          <w:tab w:val="left" w:pos="426"/>
          <w:tab w:val="left" w:pos="851"/>
        </w:tabs>
        <w:spacing w:line="312" w:lineRule="auto"/>
        <w:rPr>
          <w:sz w:val="22"/>
        </w:rPr>
      </w:pPr>
      <w:r w:rsidRPr="00AA18D1">
        <w:rPr>
          <w:noProof/>
          <w:lang w:eastAsia="de-DE"/>
        </w:rPr>
        <w:drawing>
          <wp:anchor distT="0" distB="0" distL="114300" distR="114300" simplePos="0" relativeHeight="251678208" behindDoc="0" locked="0" layoutInCell="1" allowOverlap="1" wp14:anchorId="53526650" wp14:editId="2612841F">
            <wp:simplePos x="0" y="0"/>
            <wp:positionH relativeFrom="column">
              <wp:posOffset>4845050</wp:posOffset>
            </wp:positionH>
            <wp:positionV relativeFrom="paragraph">
              <wp:posOffset>281940</wp:posOffset>
            </wp:positionV>
            <wp:extent cx="314325" cy="314325"/>
            <wp:effectExtent l="0" t="0" r="9525" b="9525"/>
            <wp:wrapNone/>
            <wp:docPr id="2919" name="Grafik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B97EA" w14:textId="77777777" w:rsidR="003C21BE" w:rsidRPr="00204F06" w:rsidRDefault="003C21BE" w:rsidP="00A467DE">
      <w:pPr>
        <w:pStyle w:val="Listenabsatz"/>
        <w:numPr>
          <w:ilvl w:val="0"/>
          <w:numId w:val="38"/>
        </w:numPr>
        <w:tabs>
          <w:tab w:val="left" w:pos="426"/>
          <w:tab w:val="left" w:pos="851"/>
        </w:tabs>
        <w:spacing w:line="312" w:lineRule="auto"/>
        <w:rPr>
          <w:sz w:val="22"/>
        </w:rPr>
      </w:pPr>
      <w:r w:rsidRPr="00204F06">
        <w:rPr>
          <w:sz w:val="22"/>
        </w:rPr>
        <w:t>Berechnen Sie den Abstand zwischen den Mittelpunkten der Bohrlöcher</w:t>
      </w:r>
      <w:r>
        <w:rPr>
          <w:sz w:val="22"/>
        </w:rPr>
        <w:t xml:space="preserve"> beim Sitz</w:t>
      </w:r>
      <w:r w:rsidRPr="00204F06">
        <w:rPr>
          <w:sz w:val="22"/>
        </w:rPr>
        <w:t>.</w:t>
      </w:r>
    </w:p>
    <w:p w14:paraId="034FAC3A" w14:textId="77777777" w:rsidR="003C21BE" w:rsidRDefault="003C21BE" w:rsidP="003C21BE">
      <w:pPr>
        <w:tabs>
          <w:tab w:val="left" w:pos="426"/>
          <w:tab w:val="left" w:pos="851"/>
        </w:tabs>
        <w:spacing w:line="312" w:lineRule="auto"/>
        <w:rPr>
          <w:sz w:val="22"/>
        </w:rPr>
      </w:pPr>
      <w:r>
        <w:rPr>
          <w:sz w:val="22"/>
        </w:rPr>
        <w:tab/>
        <w:t xml:space="preserve">Rechnung:  </w:t>
      </w:r>
    </w:p>
    <w:p w14:paraId="228ED3BC" w14:textId="77777777" w:rsidR="003C21BE" w:rsidRDefault="003C21BE" w:rsidP="003C21BE">
      <w:pPr>
        <w:spacing w:line="312" w:lineRule="auto"/>
        <w:rPr>
          <w:sz w:val="22"/>
        </w:rPr>
      </w:pPr>
    </w:p>
    <w:p w14:paraId="5C5DA2A6" w14:textId="77777777" w:rsidR="003C21BE" w:rsidRDefault="003C21BE" w:rsidP="003C21BE">
      <w:pPr>
        <w:spacing w:line="312" w:lineRule="auto"/>
        <w:rPr>
          <w:sz w:val="22"/>
        </w:rPr>
      </w:pPr>
      <w:bookmarkStart w:id="4" w:name="_Hlk535162484"/>
      <w:r>
        <w:rPr>
          <w:sz w:val="22"/>
        </w:rPr>
        <w:tab/>
      </w:r>
      <w:r>
        <w:rPr>
          <w:sz w:val="22"/>
        </w:rPr>
        <w:tab/>
      </w:r>
      <w:r w:rsidRPr="00A60C13">
        <w:rPr>
          <w:rFonts w:ascii="Segoe Script" w:hAnsi="Segoe Script"/>
          <w:sz w:val="22"/>
        </w:rPr>
        <w:t>308 mm – 2 ∙ 10 mm = 288 mm</w:t>
      </w:r>
    </w:p>
    <w:bookmarkEnd w:id="4"/>
    <w:p w14:paraId="0F359280" w14:textId="5964885D" w:rsidR="003C21BE" w:rsidRDefault="008A6EA7" w:rsidP="003C21BE">
      <w:pPr>
        <w:spacing w:line="312" w:lineRule="auto"/>
        <w:rPr>
          <w:sz w:val="22"/>
        </w:rPr>
      </w:pPr>
      <w:r>
        <w:rPr>
          <w:b/>
          <w:noProof/>
          <w:sz w:val="22"/>
          <w:lang w:eastAsia="de-DE"/>
        </w:rPr>
        <mc:AlternateContent>
          <mc:Choice Requires="wpg">
            <w:drawing>
              <wp:anchor distT="0" distB="0" distL="114300" distR="114300" simplePos="0" relativeHeight="251800064" behindDoc="0" locked="0" layoutInCell="1" allowOverlap="1" wp14:anchorId="37F4F5DB" wp14:editId="2F636F81">
                <wp:simplePos x="0" y="0"/>
                <wp:positionH relativeFrom="column">
                  <wp:posOffset>510595</wp:posOffset>
                </wp:positionH>
                <wp:positionV relativeFrom="paragraph">
                  <wp:posOffset>227965</wp:posOffset>
                </wp:positionV>
                <wp:extent cx="3229610" cy="1777365"/>
                <wp:effectExtent l="0" t="0" r="8890" b="0"/>
                <wp:wrapNone/>
                <wp:docPr id="1352" name="Gruppieren 1352"/>
                <wp:cNvGraphicFramePr/>
                <a:graphic xmlns:a="http://schemas.openxmlformats.org/drawingml/2006/main">
                  <a:graphicData uri="http://schemas.microsoft.com/office/word/2010/wordprocessingGroup">
                    <wpg:wgp>
                      <wpg:cNvGrpSpPr/>
                      <wpg:grpSpPr>
                        <a:xfrm>
                          <a:off x="0" y="0"/>
                          <a:ext cx="3229610" cy="1777365"/>
                          <a:chOff x="0" y="-83128"/>
                          <a:chExt cx="3229610" cy="1778289"/>
                        </a:xfrm>
                      </wpg:grpSpPr>
                      <wpg:grpSp>
                        <wpg:cNvPr id="1353" name="Gruppieren 1353"/>
                        <wpg:cNvGrpSpPr/>
                        <wpg:grpSpPr>
                          <a:xfrm>
                            <a:off x="0" y="187036"/>
                            <a:ext cx="3229610" cy="1508125"/>
                            <a:chOff x="0" y="0"/>
                            <a:chExt cx="3230088" cy="1508167"/>
                          </a:xfrm>
                        </wpg:grpSpPr>
                        <pic:pic xmlns:pic="http://schemas.openxmlformats.org/drawingml/2006/picture">
                          <pic:nvPicPr>
                            <pic:cNvPr id="1354" name="Grafik 1354" descr="F:\Schule_und_mehr\Lernlandschaften\Klappstuhl\Sprekelmayer\Sitz.jpg"/>
                            <pic:cNvPicPr>
                              <a:picLocks noChangeAspect="1"/>
                            </pic:cNvPicPr>
                          </pic:nvPicPr>
                          <pic:blipFill rotWithShape="1">
                            <a:blip r:embed="rId50" cstate="print">
                              <a:extLst>
                                <a:ext uri="{28A0092B-C50C-407E-A947-70E740481C1C}">
                                  <a14:useLocalDpi xmlns:a14="http://schemas.microsoft.com/office/drawing/2010/main" val="0"/>
                                </a:ext>
                              </a:extLst>
                            </a:blip>
                            <a:srcRect l="23621" t="66648" r="34656" b="22105"/>
                            <a:stretch/>
                          </pic:blipFill>
                          <pic:spPr bwMode="auto">
                            <a:xfrm>
                              <a:off x="0" y="273133"/>
                              <a:ext cx="3230088" cy="1235034"/>
                            </a:xfrm>
                            <a:prstGeom prst="rect">
                              <a:avLst/>
                            </a:prstGeom>
                            <a:noFill/>
                            <a:ln>
                              <a:noFill/>
                            </a:ln>
                            <a:extLst>
                              <a:ext uri="{53640926-AAD7-44D8-BBD7-CCE9431645EC}">
                                <a14:shadowObscured xmlns:a14="http://schemas.microsoft.com/office/drawing/2010/main"/>
                              </a:ext>
                            </a:extLst>
                          </pic:spPr>
                        </pic:pic>
                        <wps:wsp>
                          <wps:cNvPr id="1355" name="Gerade Verbindung 1002"/>
                          <wps:cNvCnPr/>
                          <wps:spPr>
                            <a:xfrm flipV="1">
                              <a:off x="510671" y="23744"/>
                              <a:ext cx="0" cy="432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56" name="Gerade Verbindung 1003"/>
                          <wps:cNvCnPr/>
                          <wps:spPr>
                            <a:xfrm>
                              <a:off x="391943" y="106878"/>
                              <a:ext cx="23635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57" name="Gerade Verbindung 1004"/>
                          <wps:cNvCnPr/>
                          <wps:spPr>
                            <a:xfrm flipV="1">
                              <a:off x="2630338" y="0"/>
                              <a:ext cx="0" cy="431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58" name="Gerade Verbindung 1005"/>
                          <wps:cNvCnPr/>
                          <wps:spPr>
                            <a:xfrm rot="2700000" flipH="1">
                              <a:off x="2624401" y="35626"/>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59" name="Gerade Verbindung 1006"/>
                          <wps:cNvCnPr/>
                          <wps:spPr>
                            <a:xfrm rot="2700000" flipH="1">
                              <a:off x="510684" y="35626"/>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60" name="Rechteck 1360"/>
                        <wps:cNvSpPr/>
                        <wps:spPr>
                          <a:xfrm>
                            <a:off x="1274618" y="-83128"/>
                            <a:ext cx="720437" cy="347287"/>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9EAE3" w14:textId="77777777" w:rsidR="008A6EA7" w:rsidRPr="006B2519" w:rsidRDefault="008A6EA7" w:rsidP="006B2519">
                              <w:pPr>
                                <w:jc w:val="center"/>
                                <w:rPr>
                                  <w:rFonts w:ascii="Segoe Print" w:hAnsi="Segoe Print"/>
                                  <w:color w:val="000000" w:themeColor="text1"/>
                                </w:rPr>
                              </w:pPr>
                              <w:r w:rsidRPr="006B2519">
                                <w:rPr>
                                  <w:rFonts w:ascii="Segoe Print" w:hAnsi="Segoe Print"/>
                                  <w:color w:val="000000" w:themeColor="text1"/>
                                </w:rPr>
                                <w:t>288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F4F5DB" id="Gruppieren 1352" o:spid="_x0000_s1642" style="position:absolute;margin-left:40.2pt;margin-top:17.95pt;width:254.3pt;height:139.95pt;z-index:251800064;mso-width-relative:margin;mso-height-relative:margin" coordorigin=",-831" coordsize="32296,17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1fUi8BQAAUxYAAA4AAABkcnMvZTJvRG9jLnhtbOxYW2/bNhh9H7D/&#10;IOi9sW6WbKNOEaRLVixrg6ZrXwIUNE1ZWiSSo6jY6a/fISnJceKklwHBUOQhDinevsv5ri9fberK&#10;u2aqKQWf++FB4HuMU7Es+Wru//Xh5MXE9xpN+JJUgrO5f8Ma/9Xhr7+8XMsZi0QhqiVTHi7hzWwt&#10;536htZyNRg0tWE2aAyEZx2IuVE00pmo1Wiqyxu11NYqCIB2thVpKJShrGnx97Rb9Q3t/njOq3+V5&#10;w7RXzX3Qpu2vsr8L8zs6fElmK0VkUdKODPIDVNSk5Hh0uOo10cRrVXnvqrqkSjQi1wdU1COR5yVl&#10;lgdwEwZ3uDlVopWWl9VsvZKDmCDaO3L64Wvp2+tz5ZVL6C4eR77HSQ0tnapWypIpxj37GVJay9UM&#10;m0+VvJDnqvuwcjPD+CZXtfkPlryNle/NIF+20R7FxziKpmkINVCshVmWxenYaYAWUNP23ItJHEaT&#10;fum3B45PosnU7Bn1r48MkQNNw2QgfstpvJ/T2Fz3Q5yGkyyIU0fxfnbHwSSM9rPbwZAWW07jIJjA&#10;dKygzMk0e4RTWdIZ/jp8YHQPH1+3I5zSrWJ+d0n9TXfURF218gWgLIkuF2VV6htrlgCtIYpfn5f0&#10;XLnJDtSSrQJIXl4ZmOHTkjUUxnkyu7ygRVuxzy1ffq5ZoS7PmOIV3AgcA8k145d/VETKRrdFdXkh&#10;FbtiVU1umLq8KPWXg7/lyojLkGBedTQQI6MzQa8aj4vjgvAVO2okPASwaIW7u31kpjsMLKpSnpRV&#10;5SmhP5W6uCiIhLGE1vDNYic7cHDHPPeI35n+a0HbmnHtfJliFcQoeFOUsvE9NWP1gsE01ZtlCCzA&#10;j2q8J1XJtUNao+h7MGCcWxSnETaBmTRNE0AHVMRJOk59D44uisKgw16jFdO0MHZjOOyZctJqYNve&#10;Yv2nWOIh0mphedtr21EWh7E1GDLbIv42bqN4HMTJDm6hA9XoUyZqzwzAGsi3b5Drs0Y7Y+63GHfC&#10;hZE4vpNZxXc+wOrNF8uEIbsbgidjwogmTa8PzO5p5LscplU0qDTX7qB4PKCYKbJk3kemFiVftnzl&#10;hUEQGda7M8e8c5rNzBHrfJaXAzYfewx1vnMcBmkGXcJJRnGWWAluZdy5zyRG+LOOY3B/94RblZw9&#10;LFx4y54YO9I3FXNyfs9yhAQ4bAdtG4zZcaW8awKkEUqBWGcyRgfYbY7l0NNwMLDPPnqw22+OMhuo&#10;v+fwcMK+LLgeDtclF2rf63rTk5y7/QDMLb7NcCGWN1ZNdgEAejokwUy70LsPSV1csuh7AElGEB1+&#10;4mk4TRDhTJAN0knWBdLeSOEp4Gw7GD0j6GdBUPYogqwTMRiH/3oAQXt9UZTGQRwjnNzP5gZHFE6e&#10;HZFzgT+BI4KqH3FENof4CoyQHSFwZYhOgIUF1e99JOkcVJRGSRK4CBeP0+hO3twBK0xiRMLH04fn&#10;CFdvA/P/O8JNHwWWhcB/BpbJnCaoI+CsnnG1P197ssxpW4w/WRaVwnM454WqqNCMmroSH7dp+NC7&#10;6DPfvnUwJE9hlCVp6ALe7TZEnz1lUZDEiLWmMo+TLJrsFub3cvDvKnC89dyfjtElMEnJUPr0lY4x&#10;D1c82NGefD3al/j2+bq5sylMmWLT+LH1z67iGhJ15MQPpfTfUAs8dUpfDVXIgym93iw2rr3lQomR&#10;nEvzTRVv+1SNpCclitEz0uhzotD+A4zQ0tTv8JNXAjoR3cj3CqG+7Ptu9qPIxKrvrdFOnPvNPy0x&#10;/ZTqDUf5OQ0R8VCe20kyBopQod9eWdxe4W19LFBqIUSCOjs0+3XVD3Ml6k/ofB6ZV7FEOMXbc59q&#10;1U+ONeZYQu+UsqMjO3aNmjN+IdHecQo1xfaHzSeiZFeRayD9rehLXjK7U5i7vQ6fR2gQ5KWt2rdy&#10;7coqWz1ZH4DOpYVV12U1rdHbc7t/2ws+/BcAAP//AwBQSwMECgAAAAAAAAAhANJLfGEbUwIAG1MC&#10;ABUAAABkcnMvbWVkaWEvaW1hZ2UxLmpwZWf/2P/gABBKRklGAAEBAQDcANwAAP/bAEMACAYGBwYF&#10;CAcHBwkJCAoMFA0MCwsMGRITDxQdGh8eHRocHCAkLicgIiwjHBwoNyksMDE0NDQfJzk9ODI8LjM0&#10;Mv/bAEMBCQkJDAsMGA0NGDIhHCEyMjIyMjIyMjIyMjIyMjIyMjIyMjIyMjIyMjIyMjIyMjIyMjIy&#10;MjIyMjIyMjIyMjIyMv/AABEIClMHR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obu2S8sp7V2dEmjaNmQ4YAjBwexoA8w1T41Rf2zcaZ4U8&#10;NX/iR7Zts0toSIx24KoxIz3wAe2a3fBXxN07xffTaVNZXOla1Au6SxuxhscZ2nAzjPQgHvipdA0L&#10;w38J/DEyNfCCzaffJdXZAZmPCgkAZwBgcetcbp9xb+PvjdY+I/D0TnS9It2hudQ27Fncq4Crnk/e&#10;xzjjPbFAHp3ibxLpnhLQ5tX1Wby7ePCgKMtIx6Ko7k/0J6CvM/8Ahel5Ei3914C1mDQ2IxqBLY2n&#10;oeUC/wDj1L8UFGv/ABT8E+F5vmtDIbueI9JBk8H8I2H/AAKvXJ7W3ubOS0nhjktpEMbxMuVZSMEY&#10;9MUAVtF1mw8Q6Pbarpk4mtLlN0bj8iD6EEEEeoq/Xj3wKkexbxX4d8wmHTtSPlKTnaCWU8/8AH61&#10;7D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N1dQWNpNd3UyQ28KGSSRzhUUDJJPpWX4u1G50jwrf39mVFxCgKFlyB8wHT6GrusS6fDo14+qyRpp&#10;/lMtwZDhdhGCPxzjjnmgCnbz+H/GuirNGLXVdNaTjfHvQsp9GHY15Z4/0qz+G/iXw/4k8MxfYWur&#10;sW13aQsRFOnB+706Z/HB6iqmlaH8RvhjcXVv4ZsYte0C6fzYI5Gw0WehK5Uq2MA9RxnitfSPCPi/&#10;xt4usfEPjyKGysNObzLPS42DZfIIJwTxkAnJycAYxQAnjlBY/H3wPqM3+qniNqv+9lx/OVa9hriv&#10;iZ4Jm8ZaDCNPnW21iwmE9lOxK7W4yMjkZwOfUCuHuNZ+NN9p7aH/AMI7a287r5L6krqOMYLA7yAf&#10;cD8M0AWvgni58S+PNRj5hm1LCN2PzSH+RH517HXLfD/wdD4H8JwaSsizXBYzXUwHEkrdcewAAHsK&#10;tz6ndp48s9KVkFnLp01w67eS6yRqOfTDGgDeoqpNqdnBqNtp8kyi7uQzRxDliqjlvYdBn1NW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S78Y+GtPvZLO917T&#10;re5iIV4pbhVZSRkAgn0IrbrO1M6Tp9pPqWpJaxQxLvlmlQcAe/fsAPpQByHjjxp4Yn8F6nHDr+mz&#10;SNGMJFcozN8w6AHJqrYeK/D3ie+h1jWdc023sIG36fpst0gYHtNMM/fxyq9FHPXpS8U6QfEXha+1&#10;/UrFbSygUSabp5jCMPmAE0vfcQeE6KDzknj0/wCwWf8Az6Qf9+xQBjnx14SHXxLpP/gZH/jSHx54&#10;RH/MzaR/4GJ/jWx/Ztj/AM+Vv/36X/Ck/syw/wCfG2/79L/hQBj/APCe+EP+hm0n/wADE/xpf+E7&#10;8Jf9DNpP/gYn+Na/9mWH/Pjbf9+l/wAKP7NsP+fK2/79L/hQBlDxz4TPTxLpP/gZH/jXF+I/H+h2&#10;HjvTLmx1GxvJZdOntoitwvlLI0kZBkfOFXCk+vHHauy1u9sdLMNnaadb3Wq3WRbWioozjq7HHyoO&#10;5/AZJArnNN8N2umfEq1e6WK6v7vS55bmYxgKzCSIAKv8KgEgD0PJJzQBb0XX/CGledeXfivSbrVb&#10;rDXV0buPLY6Koz8qL0AH1OSSa7K0vLa/tIrqznjnt5V3RyxsGVh6gimnT7I9bO3OfWJf8KnRFjQI&#10;ihVAwFUYA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Ve7s&#10;bXUI0ju7eOdI5FlVZFyAynIOPUGrFFAHMfEM48Basf8Apkv/AKGtdPXL/Eb/AJJ/q/8A1yX/ANDW&#10;uooAKKKKACiiigCBbK2S+kvVgjFzIgR5QvzMo6DPpya5u6b/AIuvpo9dHuP/AEbFXV1yN3/yVvS/&#10;+wNcf+jYqAOu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X+I3/ACT/AFf/AK5L/wChrXUVy/xG/wCSf6v/ANcl/wDQ1rqKACiiigAooooAK5G7/wCS&#10;t6X/ANga4/8ARsVddXI3f/JW9L/7A1x/6NioA6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f4jf8AJP8AV/8Arkv/AKGtdRXL/Eb/AJJ/q/8A1yX/&#10;ANDWuooAKKKKACiiigArkbv/AJK3pf8A2Brj/wBGxV11cjd/8lb0v/sDXH/o2KgDrq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l/iN/wAk/wBX/wCu&#10;S/8Aoa11Fcv8Rv8Akn+r/wDXJf8A0Na6igAooooAKKKKACuRu/8Akrel/wDYGuP/AEbFXXVyN3/y&#10;VvS/+wNcf+jYqAOu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sbUPEEWk61Z2V9A8NteDZDekjy/Oz/qm/ukjoTwenWqGoTTr8StD&#10;hWWQW76ddl4wx2swaHBIzjIyfzNAHUUUUUAFFFFABRRRQAUUUUAFFFZGs6/BoMto19DItlO/lyXg&#10;x5du3G3zO4BPG7oDjOKANeiuY8WTTR6n4UEMzxrLrCpIEcqHX7PO2Dg8jIBwfQV09ABRRRQAUUUU&#10;AFFFFABRRRQAUUUUAct8Rv8Akn+r/wDXJf8A0Na6muV+JBx8PtX/AOua/wDoa11VABRRRQAUUUUA&#10;Fcjd/wDJW9L/AOwNcf8Ao2KuurlLpf8Ai6umv6aPcD/yLFQB1d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T4m8Q2XhTw7ea3qAkNra&#10;qCyxLlmJYKAB7kgVrV5/8bf+SQ67/wBu/wD6PjoAzIvjhYzwpND4R8TyROoZHSzUqw9Qd3Ipf+F2&#10;2n/Qn+Kf/AIf/FV2XgT/AJJ54Z/7BVr/AOilroKAPLf+F22n/Qn+KP8AwCH/AMVS/wDC7LX/AKE7&#10;xT/4BD/4qvUaKAOM8FfEnTPG19f2NtY39ld2QVpIryMKSCSOxPII5Bx1FdnXlfhD/kvfjr/rhb/+&#10;gJXqlABRRRQAUUUUAFFFFABRRRQAUUUUAFFFFABRRRQAUUUUAFFFFABRRRQAUUUUAFFFFABRRRQA&#10;UUUUAFFFFABRRRQAUUUUAFFFFABRRRQAUUUUAFFFFABRRRQAUUUUAFFFFABRRRQAUUUUAFFFFABR&#10;RRQAVzfjbxrp3gTQl1XUo55UkmWCOOBQWZyCe5AAwpOa6SvIP2jP+RC00/8AUWj/APRUtAF7/hdd&#10;r/0J3ir/AMAh/wDFUn/C7bT/AKE/xT/4BD/4qvUqKAPLf+F22n/Qn+Kf/AIf/FUv/C67X/oTvFX/&#10;AIBD/wCKr1GigDmvA/jaw8eaJLqmnW9zBFFcNbulwFDbgqtxtJ4ww/Wulry34Ff8iz4g/wCw9cf+&#10;gRV6lQAUUUUAFFFFABRRRQAUUUUAFFFFABRRRQAUyWTyYXkKs2xS21BknHYDuafRQByF74j0/V7C&#10;axvvDOvTWs67ZI5NMfBH8898jkVw8HiqbQPH+lQ6zbatJp8dnPb6fc3FqwnmLtFiNx/EV243d9wz&#10;g5r2euP1+ytNT8e6RY30CT202l3qvG44Yb4P/wBeRyKALZ8ZRj/mA+IT9NNemnxrEP8AmX/Ef/gs&#10;em6VdahoGqxaDqhmu7SbI07Udu4kAE+VMR0cAcN0YehBz1NAHL/8JtF/0L3iP/wWPR/wm0X/AEL3&#10;iP8A8Fj11FFAHL/8JtF/0L3iP/wWPR/wm0X/AEL3iP8A8Fj11FFAHL/8JtF/0L3iP/wWPR/wm0X/&#10;AEL3iP8A8Fj11FFAHMf8JrF/0L3iP/wWPTZvFVpeW8lvceHNelhkUo8cmluVYHqCDxiupooA8S1f&#10;xG/hjVPD0FzYasnhu11MTW895bMj25MMyCDJ++PnyueQAQeAK9KPjCIdND19h2I056q+NoIbm98K&#10;QXESSxSayFdHUMGH2a44IptrJdeDr+30248y58P3DiKzuOWks3PSKTuYz/C/boeMGgCwfGsQ/wCZ&#10;f8Rf+Cx6T/hNov8AoXvEf/gseuoooA5f/hNov+he8R/+Cx6P+E2i/wChe8R/+Cx66iigDl/+E2i/&#10;6F7xH/4LHo/4TaL/AKF7xH/4LHrqKKAOX/4TaL/oXvEf/gsej/hNov8AoXvEf/gseuoooA5f/hNo&#10;v+he8Sf+Cx6nsfFkd9exWo0XXIDIcCS4sHSNeM8segroaKAI5oYrmFop4kljbhkdQyn6g1JRRQAU&#10;UUUAFFFFABXAeKfinovhrxMNHXTNQ1TU44d8i2EKyGJWI+U85Bxg4x3Wt3xx4stfBfhS81i4KtIi&#10;7LaIn/WzEHav04ycdgT2rn/hN4VutG0KfXNaDP4g1yT7XePIu1kU5KoR0B5LEADBbH8IoAof8Lrt&#10;f+hO8Vf+AI/+Koi+OGkf2jZWl54f1+wW7mWFJrq2VFBYgZ+9yBkE4ycdq9Rryz44f8gvwv8A9h2D&#10;/wBBagD1O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P/AI2/8kh13/t3/wDR8degV5/8bf8AkkOu/wDbv/6PjoA6DwJ/yTzwz/2CrX/0UtdB&#10;XP8AgT/knnhn/sFWv/opa6CgAooooA8q8If8l78df9cLf/0BK9Vrynwf/wAl88df9cLf/wBASvVq&#10;ACiiigAooooAKKKKACiiigAooooAKKKKACiiigAooooAKKKKACiiigAooooAKKKKACiiigAooooA&#10;KKKKACiiigAooooAKKKKACiiigAooooAKKKKACiiigAooooAKKKKACiiigAooooAKKKKACiiigAr&#10;x/8AaN/5EHTf+wrH/wCipa9grx79o7/kQdO/7Csf/oqWgD2GiiigAooooA8s+BH/ACK+vf8AYeuP&#10;/QIq9Tryz4Ef8itr3/YeuP8A0CKvU6ACiiigAooooAKKKKACiiigAooooAKKKKACiiigArktSP8A&#10;xdPw+P8AqGXv/ocFdbXIan/yVbw//wBgy9/9DhoA6+iiigAooooAKKKKACiioZru2tzie4ii/wB9&#10;wv8AOgCaimRTRTpuikSRfVGBFPoA5Txif+Jt4P8A+w2P/SaeurrlPGP/ACFfB/8A2Gx/6TT11dAB&#10;RRRQAUUUUAFFFFABRRRQAUUUUAFFFFABRRRQAUUV558W/Fl1omhW+iaN5h1/XH+y2YiOGQEgMwPY&#10;/MADkYLZ/hNAHOqR8WfiqSJDL4S8NMCoHMd3c+ueMjP+8NqdvMr2Wud8D+FLbwX4Ts9Gg2NJGu+4&#10;lUY82U/ebpz6DPOAB2roqACvK/jj/wAgvwv/ANh2D/0Fq9Uryr44/wDIL8L/APYdg/8AQWoA9V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z&#10;/wCNv/JIdd/7d/8A0fHXoFef/G3/AJJDrv8A27/+j46AOg8Cf8k88M/9gq1/9FLXQVz/AIE/5J54&#10;Z/7BVr/6KWugoAKKKKAPKfB//JfPHX/XC3/9ASvVq8p8H/8AJfPHX/XC3/8AQEr1agAooooAKKKK&#10;ACiiigAooooAKKKKACiiigAooooAKKKKACiiigAooooAKKKKACiiigAooooAKKKKACiiigAooooA&#10;KKKKACiiigAooooAKKKKACiiigAooooAKKKKACiiigAooooAKKKKACiiigAooooAK8e/aO/5EHTv&#10;+wrH/wCipa9hrx79o7/kQdO/7Csf/oqWgD2GiiigAooooA8s+BH/ACK2vf8AYeuP/QIq9Tryz4Ef&#10;8itr3/YeuP8A0CKvU6ACiiigAooooAKKKKACiiigAooooAKKKKACiiigArkNT/5Kv4f/AOwZe/8A&#10;ocNdfXIan/yVfw//ANgy9/8AQ4aAOvooooAKKKKACiiigDyjxhqHiHxf8QT4F0DUX0uytbdbjUry&#10;L/WYbHyqevQr0xyTngU+D9n/AMHIpN1Lql5Mxy0s1yASf+AqKg8Xx6v4D+Iz+ObHTp9S0m+thb6j&#10;DbrmSHbjD49PlHJ46g4yK1rX44+BLhcy6nPasOqT2sgI9vlBoAy7r4B6DATc6Bq2raTfqP3Usc+5&#10;VPuMBvyYVrfC7xLrOojWPDniMiTV9CmWGS4H/LZGztY+p+U89wR3zVa/+OfhGFTHpjXmrXZ4jgtb&#10;dhvPYZYD+tTfCzQtbgm13xT4igNrqOuzpJ9kIwYI03bQe4OGxg8gKM85oA2/GP8AyFfB/wD2Gx/6&#10;TT11dcr4x/5Cvg//ALDY/wDSaeuqoAKKKKACiiigAooooAKKKKACiiigAooooAKKKKAK9/fW+maf&#10;c395IIra2iaaVyM7VUZJ49hXlXw1sZ/Gvi3UfiVq0TiJ2a20WF2z5USkqWxzg9RwcbjIccij4o3t&#10;z4x8T6d8NNJkK+ey3Wq3CfMIYV+YKwHQ9GwcZJj5+avVNPsbbS9OtrCzj8u2tolhiTOdqqMAfkKA&#10;LNFFFABXlXxx/wCQX4X/AOw7B/6C1eq15V8cf+QX4X/7DsH/AKC1AHq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f8Axt/5JDrv/bv/AOj4&#10;69Arz/42/wDJIdd/7d//AEfHQB0HgT/knnhn/sFWv/opa6Cuf8Cf8k88M/8AYKtf/RS10FABRRRQ&#10;B5T4P/5L546/64W//oCV6tXlPg//AJL546/64W//AKAlerUAFFFFABRRRQAUUUUAFFFFABRRRQAU&#10;UUUAFFFFABRRRQAUUUUAFFFFABRRRQAUUUUAFFFFABRRRQAUUUUAFFFFABRRRQAUUUUAFFFFABRR&#10;RQAUUUUAFFFFABRRRQAUUUUAFFFFABRRRQAUUUUAFFFFABXj37R3/Ig6d/2FY/8A0VLXsNePftHf&#10;8iDp3/YVj/8ARUtAHsNFFFABRRRQB5Z8CP8AkVte/wCw9cf+gRV6nXlnwI/5FbXv+w9cf+gRV6nQ&#10;AUUUUAFFFFABRRRQAUUUUAFFFFABRRRQAUUUUAFchqf/ACVfw/8A9gy9/wDQ4a6+uQ1P/kq/h/8A&#10;7Bl7/wChw0AdfRRRQAUUUUAFFFFAGFbeLtKuvGF34XiaU6lawiaQGP5Np29D6/MKx/Heu+EPCFil&#10;7rem2tzcTsRBAtqjyzN3xkcAZ5JP68Vx+nX1nY/tLa4bq4hh83T0RGkYKGbbGcAnvx+lX9Ss4bv9&#10;onSZdRIeBdKMmnhuUaVWbOPcZJ/KgCpB8TZdDiW+uvhhqWl6cfv3MMIBQepGxePqa9P0HXtO8S6P&#10;BqulXCz2swyrDqp7qw7EdxWiQCCCAQeCDXlHwqht9P8AHvxA0vTD/wASuC8iaNAfljdt+5QPYjH/&#10;AAEUAdb4x/5Cvg//ALDY/wDSaeurrlfGP/IV8H/9hsf+k09dVQAUUUUAFFFFABRRRQAUUUUAFFFF&#10;ABRRRQAVz/jXxXa+C/Ct5rVyFdogFghLBTNKeFUfzOMkAE9q6CvGZwPi18Vhb583wp4Zbc0icpd3&#10;Bx8pz1GQRwCNqHkbxQBv/CLwpd6Rotz4g1sM2va7J9quWkXayKSSqkdicliABjIGPlr0eiigAooo&#10;oAK8q+OP/IM8L/8AYdg/9BavVa8q+OP/ACDPC/8A2HYP/QWoA9V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z/42/wDJIdd/7d//AEfHXoFe&#10;f/G3/kkOu/8Abv8A+j46AOg8Cf8AJPPDP/YKtf8A0UtdBXP+BP8Aknnhn/sFWv8A6KWugoAKKKKA&#10;PKfB/wDyXzx1/wBcLf8A9ASvVq8q8H/8l88df9cLf/0BK9VoAKKKKACiiigAooooAKKKKACiiigA&#10;ooooAKKKKACiiigAooooAKKKKACiiigAooooAKKKKACiiigAooooAKKKKACiiigAooooAKKKKACi&#10;iigAooooAKKKKACiiigAooooAKKKKACiiigAooooAKKKKACvHv2jv+RB07/sKx/+ipa9hrx79o7/&#10;AJEHTv8AsKx/+ipaAPYaKKKACiiigDyz4Ef8itr3/YeuP/QIq9Tryz4Ef8itr3/YeuP/AECKvU6A&#10;CiiigAooooAKKKKACiiigAooooAKKKKACiiigArkNT/5Kv4f/wCwZe/+hw119chqf/JV/D//AGDL&#10;3/0OGgDr6KKKACiiigAooooA47xL8L/CXiy9kvtU01jeyABriKZ0Y4GBwDjp7Vxs3wAtYNStLzR/&#10;FGpWZtZRJEJVEhTHUKwK7T7817HRQBzPjjTPE2r6LFZ+F9Vi0y5eYefcPnIiwchSASDnHTH1FN8C&#10;eCLLwLoRsLeZ7m5mfzbq6kGGmk9cZOB6DP6k11FFAHKeMf8AkK+D/wDsNj/0mnrq65Txj/yFfB//&#10;AGGx/wCk09dXQAUUUUAFFFFABRRRQAUUUUAFFFFABRRUF7e2+nWFxfXkqxW1vG0ssjdFVRkn8hQB&#10;wnxY8YXGgaHBo2kDzNf1t/slmisQybsKXB4wfmAGSOSDyFNb3gTwnB4K8I2ejxbWmQeZcyqP9bM3&#10;3mzgZHYZ52qK4X4c2Vx458Y3/wASNVicW6s1rocb/LshBZSxUZ55I6kbmk44GPXqACiiigAooooA&#10;K8q+OP8AyDPC/wD2HYP/AEFq9Vryr44/8gzwv/2HYP8A0FqAPV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wDjb/ySHXf+3f8A9Hx16BXn&#10;/wAbf+SQ67/27/8Ao+OgDoPAn/JPPDP/AGCrX/0UtdBXk/hP4v8AgTTPBuh2F5rvl3Vrp8EMyfZJ&#10;ztdY1DDITBwQeld94b8WaJ4uspbzQr37XBDJ5Tt5Tx4bAOMOAehFAG1RVDWdZ0/w9pE+q6rcC3sr&#10;cAyy7GbbkhRwoJ6kDgVx3/C7fh5/0MP/AJJXH/xugDK8If8AJe/HX/XC3/8AQEr1WvHPhvrNh4h+&#10;MnjPVdLn+0WVxbwGKXYy7sKqnhgCOQeor2OgAooooAKKKKACiiigAooooAKKKKACiiigAooooAKK&#10;KKACiiigAooooAKKKKACiiigAooooAKKKKACiiigAooooAKKKKACiiigAooooAKKKKACiiigAooo&#10;oAKKKKACiiigAooooAKKKKACiiigAooooAK8e/aO/wCRB03/ALCsf/oqWvYa8f8A2jf+RB03/sKx&#10;/wDoqWgD2CiiuGvfjD4D06/uLK614JcW8jRSoLSdtrKcEZCEHkdqAO5orz//AIXb8PP+hh/8krj/&#10;AON1Z0/4veBdU1G20+z10SXVzKsMKG0nXc7HAGSgAyT3oAw/gT/yK+v/APYeuP8A0CKvU68t+BX/&#10;ACLPiD/sPXH/AKBHXqVABRRRQAUUUUAFFFFABRRRQAUUUUAFFFFABRRRQAVyGp/8lX8P/wDYMvf/&#10;AEOGuvrkNT/5Kv4f/wCwZe/+hw0AdfRRRQAUUUUAFFFFABRRRQAVQvdXtNOvbO2unaM3jGOJyp2F&#10;xjClugJzwD1wav1xOp+PvAeoWtzpt/q9tLE+Y5Y2STqDg8gcEHuOQRQBc8YDOqeEP+w2v/pNcV1V&#10;eLXvj/SIda8N6dc6yl9Z2epi4i1Eq2fK8iZAsvH3wXUZH3hzwc13p+Jng0dddg/74f8A+JoA6yiu&#10;PPxT8Ejr4gg/79v/APE0n/C1PBH/AEMEH/ft/wD4mgDsaK47/havgj/oYIP+/cn/AMTR/wALV8Ef&#10;9DBB/wB+5P8A4mgDsaK47/havgj/AKGCD/v3J/8AE0f8LV8Ef9DBB/37k/8AiaAOxorjv+Fq+CP+&#10;hgg/79yf/E0f8LV8Ef8AQwQf9+5P/iaAOxorjv8Ahavgj/oYIP8Av3J/8TVzTPiB4V1nUIrDT9Zh&#10;nupSQkaqwLYBPcY7GgDpa8i+KOo3fi3xHp/w00WfY90RPq0wXcIYVwyqfQ8BscZJQZ+Y16D4w8TW&#10;/g/wrfa5cxmVbZBsiU4MjkhVXPYEkZPOBk81yfwi8K3WnaPP4m1zE3iDXG+0TTOvzpE2Cqe2fvEA&#10;DqBj5RQB32m6daaPplrp1jCIbW2jWKKMHOFAwOTyT7nk1aoooAKKKKACiiigAryr44/8gzwv/wBh&#10;2D/0Fq9Vryr44/8AIM8L/wDYdg/9BagD1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P/jb/AMkh13/t3/8AR8degV5/8bf+SQ67/wBu/wD6&#10;PjoA6DwJ/wAk88M/9gq1/wDRS10Fc/4E/wCSeeGf+wVa/wDopa6CgAooooA8r8If8l68d/8AXC3/&#10;APQEr1SvKvCH/Je/HX/XC3/9ASvVaACiiigAooooAKKKKACiiigAooooAKKKKACiiigAooooAKKK&#10;KACiiigAooooAKKKKACiiigAooooAKKKKACiiigAooooAKKKKACiiigAooooAKKKKACiiigAoooo&#10;AKKKKACiiigAooooAKKKKACiiigArx/9o3/kQdN/7Csf/oqWvYK8e/aO/wCRB07/ALCsf/oqWgD2&#10;GiiigAooooA8t+BX/Is+IP8AsPXH/oEVepV5Z8CP+RX17/sPXH/oEVep0AFFFFABRRRQAUUUUAFF&#10;FFABRRRQAUUUUAFFFFABXIan/wAlX8P/APYMvf8A0OGuvrkNT/5Kv4f/AOwZe/8AocNAHX0UUUAF&#10;FFFABRRRQAUUUUAFFFFAHG+P7G11ObwtY3sSy282shXRu/8Ao0/5EHBB7GrtjqVzoeoRaNrUzywz&#10;NtsNRk/5bf8ATKQ9pB2PAYDjnIq5rmjSateaJMkyxjTr8XbgrneBFImB6H5x+Vak8ENzH5c8SSpk&#10;NtdQwyDkHB7gjNAEtFFFABRRRQAUUUUAFFFFABRRRQB5z8dP+STap/10g/8ARq13mmf8gmz/AOuC&#10;f+giuD+On/JJtU/66Qf+jVru9L/5BNn/ANcE/wDQRQBbooooAKKKKACiiigAryr44/8AIM8L/wDY&#10;dg/9BavVa8q+OP8AyC/C/wD2HYP/AEFqAPV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8Ajb/ySHXf+3f/ANHx16BXn/xt/wCSQ67/ANu/&#10;/o+OgDoPAn/JPPDP/YKtf/RS10Fc/wCBP+SeeGf+wVa/+ilroKACiiigDyrwf/yXzx1/1wt//QEr&#10;1WvKfB//ACXzx1/1wt//AEBK9WoAKKKKACiiigAooooAKKKKACiiigAooooAKKKKACiiigAooooA&#10;KKKKACiiigAooooAKKKKACiiigAooooAKKKKACiiigAooooAKKKKACiiigAooooAKKKKACiiigAo&#10;oooAKKKKACiiigAooooAKKKKACvHv2jv+RB07/sKx/8AoqWvYa8e/aO/5EHTv+wrH/6KloA9hooo&#10;oAKKKKAPLPgR/wAitr3/AGHrj/0CKvU68s+BH/Ira9/2Hrj/ANAir1OgAooooAKKKKACiiigAooo&#10;oAKKKKACiiigAooooAK5DU/+Sr+H/wDsGXv/AKHDXX1yGp/8lX8P/wDYMvf/AEOGgDr6KKKACiii&#10;gAooooAKKKKACiiigAooooAKKKKACiiigAooooAKKKKACiiigDzn46f8km1T/rpB/wCjVru9L/5B&#10;Nl/1wT/0EVwnx0/5JNqn/XSD/wBGrXd6X/yCbL/rgn/oIoAt0UUUAFFFFABRRRQAV5V8cf8AkF+F&#10;/wDsOwf+gtXqteVfHH/kF+F/+w7B/wCgtQB6r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n/AMbf+SQ67/27/wDo+OvQK8/+Nv8AySHXf+3f&#10;/wBHx0AdB4E/5J54Z/7BVr/6KWugrn/An/JPPDP/AGCrX/0UtdBQAUUUUAeU+D/+S+eOv+uFv/6A&#10;lerV5T4P/wCS+eOv+uFv/wCgJXq1ABRRRQAUUUUAFFFFABRRRQAUUUUAFFFFABRRRQAUUUUAFFFF&#10;ABRRRQAUUUUAFFFFABRRRQAUUUUAFFFFABRRRQAUUUUAFFFFABRRRQAUUUUAFFFFABRRRQAUUUUA&#10;FFFFABRRRQAUUUUAFFFFABRRRQAV49+0d/yIOnf9hWP/ANFS17DXj37R3/Ig6d/2FY//AEVLQB7D&#10;RRRQAUUUUAeWfAj/AJFbXv8AsPXH/oEVep15Z8CP+RW17/sPXH/oEVep0AFFFFABRRRQAUUUUAFF&#10;FFABRRRQAUUUUAFFFFABXIan/wAlX8P/APYMvf8A0OGuvrkNT/5Kv4f/AOwZe/8AocNAHX0UUUAF&#10;FFFABRRRQAUUUUAFFFFABRRRQAUUUUAFFFFABRRRQAUUUUAFFFFAHnPx0/5JNqn/AF0g/wDRq13e&#10;l/8AIJsv+uCf+giuE+On/JJtU/66Qf8Ao1a7vS/+QTZf9cE/9BFAFuiiigAooooAKKKKACvKvjj/&#10;AMgvwv8A9h2D/wBBavVa8q+OP/IL8L/9h2D/ANBagD1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P8A42/8kh13/t3/APR8degV5/8AG3/k&#10;kOu/9u//AKPjoA6DwJ/yTzwz/wBgq1/9FLXQVz/gT/knnhn/ALBVr/6KWugoAKKKKAPKfB//ACXz&#10;x1/1wt//AEBK9Wrynwf/AMl88df9cLf/ANASvVqACiiigAooooAKKKKACiiigAooooAKKKKACiii&#10;gAooooAKKKKACiiigAooooAKKKKACiiigAooooAKKKKACiiigAooooAKKKKACiiigAooooAKKKKA&#10;CiiigAooooAKKKKACiiigAooooAKKKKACiiigArx79o7/kQdO/7Csf8A6Klr2GvHv2jv+RB07/sK&#10;x/8AoqWgD2GiiigAooooA8s+BH/Ira9/2Hrj/wBAir1OvLPgR/yK2vf9h64/9Air1OgAooooAKKK&#10;KACiiigAooooAKKKKACiiigAooooAK5DU/8Akq/h/wD7Bl7/AOhw119chqf/ACVfw/8A9gy9/wDQ&#10;4aAOvooooAKKKKACiiigAooooAKKKKACiiigAooooAKKKKACiiigAooooAKKKKAPOfjp/wAkm1T/&#10;AK6Qf+jVru9L/wCQTZf9cE/9BFcJ8dP+STap/wBdIP8A0atd3pf/ACCbL/rgn/oIoAt0UUUAFFFF&#10;ABRRRQAV5V8cf+QX4X/7DsH/AKC1eq15V8cf+QX4X/7DsH/oLUAeq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8bf+SQ67/wBu/wD6Pjr0&#10;CvP/AI2/8kh13/t3/wDR8dAHQeBP+SeeGf8AsFWv/opa6Cuf8Cf8k88M/wDYKtf/AEUtdBQAUUUU&#10;AeU+D/8Akvnjr/rhb/8AoCV6tXlPg/8A5L546/64W/8A6AlerUAFFFFABRRRQAUUUUAFFFFABRRR&#10;QAUUUUAFFFFABRRRQAUUUUAFFFFABRRRQAUUUUAFFFFABRRRQAUUUUAFFFFABRRRQAUUUUAFFFFA&#10;BRRRQAUUUUAFFFFABRRRQAUUUUAFFFFABRRRQAUUUUAFFFFABXj37R3/ACIOnf8AYVj/APRUtew1&#10;49+0d/yIOnf9hWP/ANFS0Aew0UUUAFFFFAHlnwI/5FbXv+w9cf8AoEVep15Z8CP+RW17/sPXH/oE&#10;Vep0AFFFFABRRRQAUUUUAFFFFABRRRQAUUUUAFFFFABXIan/AMlX8P8A/YMvf/Q4a6+uQ1P/AJKv&#10;4f8A+wZe/wDocNAHX0UUUAFFFFABRRRQAUUUUAFFFFABRRRQAUUUUAFFFFABRRRQAUUUUAFFFFAH&#10;nPx0/wCSTap/10g/9GrXd6X/AMgmy/64J/6CK4T46f8AJJtU/wCukH/o1a7vS/8AkE2X/XBP/QRQ&#10;BbooooAKKKKACiiigAryr44/8gvwv/2HYP8A0Fq9Vryr44/8gvwv/wBh2D/0FqAPV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8/+Nv/ACSH&#10;Xf8At3/9Hx16BXn/AMbf+SQ67/27/wDo+OgDoPAn/JPPDP8A2CrX/wBFLXQVz/gT/knnhn/sFWv/&#10;AKKWugoAKKKKAPKfB/8AyXzx1/1wt/8A0BK9Wrynwf8A8l88df8AXC3/APQEr1agAooooAKKKKAC&#10;iiigAooooAKKKKACiiigAooooAKKKKACiiigAooooAKKKKACiiigAooooAKKKKACiiigAooooAKK&#10;KKACiiigAooooAKKKKACiiigAooooAKKKKACiiigAooooAKKKKACiiigAooooAK8e/aO/wCRB07/&#10;ALCsf/oqWvYa8e/aO/5EHTv+wrH/AOipaAPYaKKKACiiigDyz4Ef8itr3/YeuP8A0CKvU68s+BH/&#10;ACK2vf8AYeuP/QIq9ToAKKKKACiiigAooooAKKKKACiiigAooooAKKKKACuQ1P8A5Kv4f/7Bl7/6&#10;HDXX1yGp/wDJV/D/AP2DL3/0OGgDr6KKKACiiigAooooAKKKKACiiigAooooAKKKKACiiigAoooo&#10;AKKKKACiiigDzn46f8km1T/rpB/6NWu70v8A5BNl/wBcE/8AQRXCfHT/AJJNqn/XSD/0atd3pf8A&#10;yCbL/rgn/oIoAt0UUUAFFFFABRRRQAV5V8cf+QX4X/7DsH/oLV6rXlXxx/5Bfhf/ALDsH/oLUAeq&#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5/8bf8AkkOu/wDbv/6Pjr0CvP8A42/8kh13/t3/APR8dAHQeBP+SeeGf+wVa/8Aopa6Cuf8Cf8A&#10;JPPDP/YKtf8A0UtdBQAUUUUAeU+D/wDkvnjr/rhb/wDoCV6tXlPg/wD5L546/wCuFv8A+gJXq1AB&#10;RRRQAUUUUAFFFFABRRRQAUUUUAFFFFABRRRQAUUUUAFFFFABRRRQAUUUUAFFFFABRRRQAUUUUAFF&#10;FFABRRRQAUUUUAFFFFABRRRQAUUUUAFFFFABRRRQAUUUUAFFFFABRRRQAUUUUAFFFFABRRRQAV49&#10;+0d/yIOnf9hWP/0VLXsNePftHf8AIg6d/wBhWP8A9FS0Aew0UUUAFFFFAHlnwI/5FbXv+w9cf+gR&#10;V6nXlnwI/wCRW17/ALD1x/6BFXqdABRRRQAUUUUAFFFFABRRRQAUUUUAFFFFABRRRQAVyGp/8lX8&#10;P/8AYMvf/Q4a6+uQ1P8A5Kv4f/7Bl7/6HDQB19FFFABRRRQAUUUUAFFFFABRRRQAUUUUAFFFFABR&#10;RRQAUUUUAFFFFABRRRQB5z8dP+STap/10g/9GrXd6X/yCbL/AK4J/wCgiuE+On/JJtU/66Qf+jVr&#10;u9L/AOQTZf8AXBP/AEEUAW6KKKACiiigAooooAK8q+OP/IL8L/8AYdg/9BavVa8q+OP/ACC/C/8A&#10;2HYP/QWoA9V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z/42/wDJIdd/7d//AEfHXoFef/G3/kkOu/8Abv8A+j46AOg8Cf8AJPPDP/YKtf8A&#10;0UtdBXP+BP8Aknnhn/sFWv8A6KWugoAKKKKAPKfB/wDyXzx1/wBcLf8A9ASvVq8p8H/8l88df9cL&#10;f/0BK9WoAKKKKACiiigAooooAKKKKACiiigAooooAKKKKACiiigAooooAKKKKACiiigAooooAKKK&#10;KACiiigAooooAKKKKACiiigAooooAKKKKACiiigAooooAKKKKACiiigAooooAKKKKACiiigAoooo&#10;AKKKKACvHv2jv+RB07/sKx/+ipa9hrx79o7/AJEHTv8AsKx/+ipaAPYaKKKACiiigDyz4Ef8itr3&#10;/YeuP/QIq9Tryz4Ef8itr3/YeuP/AECKvU6ACiiigAooooAKKKKACiiigAooooAKKKKACiiigArk&#10;NT/5Kv4f/wCwZe/+hw119chqf/JV/D//AGDL3/0OGgDr6KKKACiiigAooooAKKKKACiiigAooooA&#10;KKKKACiiigAooooAKKKKACiiigDzn46f8km1T/rpB/6NWu70v/kE2X/XBP8A0EVwnx0/5JNqn/XS&#10;D/0atd3pf/IJsv8Argn/AKCKALdFFFABRRRQAUUUUAFeVfHH/kF+F/8AsOwf+gtXqteVfHH/AJBf&#10;hf8A7DsH/oLUAeq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8AG3/kkOu/9u//AKPjr0CvP/jb/wAkh13/ALd//R8dAHQeBP8Aknnhn/sF&#10;Wv8A6KWugrn/AAJ/yTzwz/2CrX/0UtdBQAUUUUAeU+D/APkvnjr/AK4W/wD6AlerV5T4P/5L546/&#10;64W//oCV6tQAUUUUAFFFFABRRRQAUUUUAFFFFABRRRQAUUUUAFFFFABRRRQAUUUUAFFFFABRRRQA&#10;UUUUAFFFFABRRRQAUUUUAFFFFABRRRQAUUUUAFFFFABRRRQAUUUUAFFFFABRRRQAUUUUAFFFFABR&#10;RRQAUUUUAFePftHf8iDp3/YVj/8ARUtew149+0d/yIOnf9hWP/0VLQB7DRRRQAUUUUAeWfAj/kVt&#10;e/7D1x/6BFXqdeWfAj/kVte/7D1x/wCgRV6nQAUUUUAFFFFABRRRQAUUUUAFFFFABRRRQAUUUUAF&#10;chqf/JV/D/8A2DL3/wBDhrr65DU/+Sr+H/8AsGXv/ocNAHX0UUUAFFFFABRRRQAUUUUAFFFFABRR&#10;RQAUUUUAFFFFABRRRQAUUUUAFFFFAHnPx0/5JNqn/XSD/wBGrXd6X/yCbL/rgn/oIrhPjp/ySbVP&#10;+ukH/o1a7vS/+QTZf9cE/wDQRQBbooooAKKKKACiiigAryr44/8AIL8L/wDYdg/9BavVa8q+OP8A&#10;yC/C/wD2HYP/AEFqAPV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8/8Ajb/ySHXf+3f/ANHx16BXn/xt/wCSQ67/ANu//o+OgDoPAn/JPPDP&#10;/YKtf/RS10Fc/wCBP+SeeGf+wVa/+ilroKACiiigDynwf/yXzx1/1wt//QEr1avKfB//ACXzx1/1&#10;wt//AEBK9WoAKKKKACiiigAooooAKKKKACiiigAooooAKKKKACiiigAooooAKKKKACiiigAooooA&#10;KKKKACiiigAooooAKKKKACiiigAooooAKKKKACiiigAooooAKKKKACiiigAooooAKKKKACiiigAo&#10;oooAKKKKACvHv2jv+RB07/sKx/8AoqWvYa8e/aO/5EHTv+wrH/6KloA9hooooAKKKKAPLPgR/wAi&#10;tr3/AGHrj/0CKvU68s+BH/Ira9/2Hrj/ANAir1OgAooooAKKKKACiiigAooooAKKKKACiiigAooo&#10;oAK5DU/+Sr+H/wDsGXv/AKHDXX1yGp/8lX8P/wDYMvf/AEOGgDr6KKKACiiigAooooAKKKKACiii&#10;gAooooAKKKKACiiigAooooAKKKKACiiigDzn46f8km1T/rpB/wCjVru9L/5BNl/1wT/0EVwnx0/5&#10;JNqn/XSD/wBGrXd6X/yCbL/rgn/oIoAt0UUUAFFFFABRRRQAV5V8cf8AkF+F/wDsOwf+gtXqteVf&#10;HH/kF+F/+w7B/wCgtQB6r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n/AMbf+SQ67/27/wDo+OvQK8/+Nv8AySHXf+3f/wBHx0AdB4E/5J54&#10;Z/7BVr/6KWugrn/An/JPPDP/AGCrX/0UtdBQAUUUUAeU+D/+S+eOv+uFv/6AlerV5T4P/wCS+eOv&#10;+uFv/wCgJXq1ABRRRQAUUUUAFFFFABRRRQAUUUUAFFFFABRRRQAUUUUAFFFFABRRRQAUUUUAFFFF&#10;ABRRRQAUUUUAFFFFABRRRQAUUUUAFFFFABRRRQAUUUUAFFFFABRRRQAUUUUAFFFFABRRRQAUUUUA&#10;FFFFABRRRQAV49+0d/yIOnf9hWP/ANFS17DXj37R3/Ig6d/2FY//AEVLQB7DRRRQAUUUUAeWfAj/&#10;AJFbXv8AsPXH/oEVep15Z8CP+RW17/sPXH/oEVep0AFFFFABRRRQAUUUUAFFFFABRRRQAUUUUAFF&#10;FFABXIan/wAlX8P/APYMvf8A0OGuvrkNT/5Kv4f/AOwZe/8AocNAHX0UUUAFFFFABRRRQAUUUUAF&#10;FFFABRRRQAUUUUAFFFFABRRRQAUUUUAFFFFAHnPx0/5JNqn/AF0g/wDRq13el/8AIJsv+uCf+giu&#10;E+On/JJtU/66Qf8Ao1a7vS/+QTZf9cE/9BFAFuiiigAooooAKKKKACvKvjj/AMgvwv8A9h2D/wBB&#10;avVa8q+OP/IL8L/9h2D/ANBagD1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P8A42/8kh13/t3/APR8degV5/8AG3/kkOu/9u//AKPjoA6D&#10;wJ/yTzwz/wBgq1/9FLXQVz/gT/knnhn/ALBVr/6KWugoAKKKKAPKfB//ACXzx1/1wt//AEBK9Wry&#10;nwf/AMl88df9cLf/ANASvVqACiiigAooooAKKKKACiiigAooooAKKKKACiiigAooooAKKKKACiii&#10;gAooooAKKKKACiiigAooooAKKKKACiiigAooooAKKKKACiiigAooooAKKKKACiiigAooooAKKKKA&#10;CiiigAooooAKKKKACiiigArx79o7/kQdO/7Csf8A6Klr2GvHv2jv+RB07/sKx/8AoqWgD2GiiigA&#10;ooooA8s+BH/Ira9/2Hrj/wBAir1OvLPgR/yK2vf9h64/9Air1OgAooooAKKKKACiiigAooooAKKK&#10;KACiiigAooooAK5DU/8Akq/h/wD7Bl7/AOhw119chqf/ACVfw/8A9gy9/wDQ4aAOvooooAKKKKAC&#10;iiigAooooAKKKKACiiigAooooAKKKKACiiigAooooAKKKKAPOfjp/wAkm1T/AK6Qf+jVru9L/wCQ&#10;TZf9cE/9BFcJ8dP+STap/wBdIP8A0atd3pf/ACCbL/rgn/oIoAt0UUUAFFFFABRRRQAV5V8cf+QZ&#10;4X/7DsH/AKC1eq15V8cf+QZ4X/7DsH/oLUAeq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5/8bf+SQ67/wBu/wD6Pjr0CvP/AI2/8kh13/t3&#10;/wDR8dAHQeBP+SeeGf8AsFWv/opa6Cuf8Cf8k88M/wDYKtf/AEUtdBQAUUUUAeU+D/8Akvnjr/rh&#10;b/8AoCV6tXlPg/8A5L546/64W/8A6AlerUAFFFFABRRRQAUUUUAFFFFABRRRQAUUUUAFFFFABRRR&#10;QAUUUUAFFFFABRRRQAUUUUAFFFFABRRRQAUUUUAFFFFABRRRQAUUUUAFFFFABRRRQAUUUUAFFFFA&#10;BRRRQAUUUUAFFFFABRRRQAUUUUAFFFFABXj37R3/ACIOnf8AYVj/APRUtew149+0d/yIOnf9hWP/&#10;ANFS0Aew0UUUAFFFFAHlnwI/5FbXv+w9cf8AoEVep15Z8CP+RW17/sPXH/oEVep0AFFFFABRRRQA&#10;UUUUAFFFFABRRRQAUUUUAFFFFABXIan/AMlX8P8A/YMvf/Q4a6+uQ1P/AJKv4f8A+wZe/wDocNAH&#10;X0UUUAFFFFABRRRQAUUUUAFFFFABRRRQAUUUUAFFFFABRRRQAUUUUAFFFFAHnPx0/wCSTap/10g/&#10;9GrXd6X/AMgmy/64J/6CK4T46f8AJJtU/wCukH/o1a7vS/8AkE2X/XBP/QRQBbooooAKKKKACiii&#10;gAryr44/8gzwv/2HYP8A0Fq9Vryr44/8gzwv/wBh2D/0FqAPV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Nv/ACSHXf8At3/9Hx16BXn/&#10;AMbf+SQ67/27/wDo+OgDoPAn/JPPDP8A2CrX/wBFLXQVz/gT/knnhn/sFWv/AKKWugoAKKKKAPKf&#10;B/8AyXzx1/1wt/8A0BK9Wrynwf8A8l88df8AXC3/APQEr1agAooooAKKKKACiiigAooooAKKKKAC&#10;iiigAooooAKKKKACiiigAooooAKKKKACiiigAooooAKKKKACiiigAooooAKKKKACiiigAooooAKK&#10;KKACiiigAooooAKKKKACiiigAooooAKKKKACiiigAooooAK8e/aO/wCRB07/ALCsf/oqWvYa8e/a&#10;O/5EHTv+wrH/AOipaAPYaKKKACiiigDyz4Ef8itr3/YeuP8A0CKvU68s+BH/ACK2vf8AYeuP/QIq&#10;9ToAKKKKACiiigAooooAKKKKACiiigAooooAKKKKACuQ1P8A5Kv4f/7Bl7/6HDXX1yGp/wDJV/D/&#10;AP2DL3/0OGgDr6KKKACiiigAooooAKKKKACiiigAooooAKKKKACiiigAooooAKKKKACiiigDzn46&#10;f8km1T/rpB/6NWu70v8A5BNl/wBcE/8AQRXCfHT/AJJNqn/XSD/0atd3pf8AyCbL/rgn/oIoAt0U&#10;UUAFFFFABRRRQAV5V8cf+QZ4X/7DsH/oLV6rXlXxx/5Bnhf/ALDsH/oLUAeq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5/8bf8AkkOu/wDb&#10;v/6Pjr0CvP8A42/8kh13/t3/APR8dAHQeBP+SeeGf+wVa/8Aopa6Cuf8Cf8AJPPDP/YKtf8A0Utd&#10;BQAUUUUAeU+D/wDkvnjr/rhb/wDoCV6tXlPg/wD5L546/wCuFv8A+gJXq1ABRRRQAUUUUAFFFFAB&#10;RRRQAUUUUAFFFFABRRRQAUUUUAFFFFABRRRQAUUUUAFFFFABRRRQAUUUUAFFFFABRRRQAUUUUAFF&#10;FFABRRRQAUUUUAFFFFABRRRQAUUUUAFFFFABRRRQAUUUUAFFFFABRRRQAV49+0d/yIOnf9hWP/0V&#10;LXsNePftHf8AIg6d/wBhWP8A9FS0Aew0UUUAFFFFAHlnwI/5FbXv+w9cf+gRV6nXlnwI/wCRW17/&#10;ALD1x/6BFXqdABRRRQAUUUUAFFFFABRRRQAUUUUAFFFFABRRRQAVyGp/8lX8P/8AYMvf/Q4a6+uQ&#10;1P8A5Kv4f/7Bl7/6HDQB19FFFABRRRQAUUUUAFFFFABRRRQAUUUUAFFFFABRRRQAUUUUAFFFFABR&#10;RRQB5z8dP+STap/10g/9GrXd6X/yCbL/AK4J/wCgiuE+On/JJtU/66Qf+jVru9L/AOQTZf8AXBP/&#10;AEEUAW6KKKACiiigAooooAK8q+OP/IL8L/8AYdg/9BavVa8q+OP/ACC/C/8A2HYP/QWoA9V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z/42&#10;/wDJIdd/7d//AEfHXoFef/G3/kkOu/8Abv8A+j46AOg8Cf8AJPPDP/YKtf8A0UtdBXP+BP8Aknnh&#10;n/sFWv8A6KWugoAKKKKAPKfB/wDyXzx1/wBcLf8A9ASvVq8p8H/8l88df9cLf/0BK9WoAKKKKACi&#10;iigAooooAKKKKACiiigAooooAKKKKACiiigAooooAKKKKACiiigAooooAKKKKACiiigAooooAKKK&#10;KACiiigAooooAKKKKACiiigAooooAKKKKACiiigAooooAKKKKACiiigAooooAKKKKACvHv2jv+RB&#10;07/sKx/+ipa9hrx79o7/AJEHTv8AsKx/+ipaAPYaKKKACiiigDyz4Ef8itr3/YeuP/QIq9Tryz4E&#10;f8itr3/YeuP/AECKvU6ACiiigAooooAKKKKACiiigAooooAKKKKACiiigArkNT/5Kv4f/wCwZe/+&#10;hw119chqf/JV/D//AGDL3/0OGgDr6KKKACiiigAooooAKKKKACiiigAooooAKKKKACiiigAooooA&#10;KKKKACiiigDzn46f8km1T/rpB/6NWu70v/kE2X/XBP8A0EVwnx0/5JNqn/XSD/0atd3pf/IJsv8A&#10;rgn/AKCKALdFFFABRRRQAUUUUAFeVfHH/kF+F/8AsOwf+gtXqteVfHH/AJBfhf8A7DsH/oLUAeq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5/8AG3/kkOu/9u//AKPjr0CvP/jb/wAkh13/ALd//R8dAHQeBP8Aknnhn/sFWv8A6KWugrn/AAJ/&#10;yTzwz/2CrX/0UtdBQAUUUUAeU+D/APkvnjr/AK4W/wD6AlerV5T4P/5L546/64W//oCV6tQAUUUU&#10;AFFFFABRRRQAUUUUAFFFFABRRRQAUUUUAFFFFABRRRQAUUUUAFFFFABRRRQAUUUUAFFFFABRRRQA&#10;UUUUAFFFFABRRRQAUUUUAFFFFABRRRQAUUUUAFFFFABRRRQAUUUUAFFFFABRRRQAUUUUAFePftHf&#10;8iDp3/YVj/8ARUtew149+0d/yIOnf9hWP/0VLQB7DRRRQAUUUUAeWfAj/kVte/7D1x/6BFXqdeWf&#10;Aj/kVte/7D1x/wCgRV6nQAUUUUAFFFFABRRRQAUUUUAFFFFABRRRQAUUUUAFchqf/JV/D/8A2DL3&#10;/wBDhrr65DU/+Sr+H/8AsGXv/ocNAHX0UUUAFFFFABRRRQAUUUUAFFFFABRRRQAUUUUAFFFFABRR&#10;RQAUUUUAFFFFAHnPx0/5JNqn/XSD/wBGrXd6X/yCbL/rgn/oIrhPjp/ySbVP+ukH/o1a7vS/+QTZ&#10;f9cE/wDQRQBbooooAKKKKACiiigAryr44/8AIL8L/wDYdg/9BavVa8q+OP8AyC/C/wD2HYP/AEFq&#10;APV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8Ajb/ySHXf+3f/ANHx16BXn/xt/wCSQ67/ANu//o+OgDoPAn/JPPDP/YKtf/RS10Fc/wCB&#10;P+SeeGf+wVa/+ilroKACiiigDynwf/yXzx1/1wt//QEr1avKfB//ACXzx1/1wt//AEBK9WoAKKKK&#10;ACiiigAooooAKKKKACiiigAooooAKKKKACiiigAooooAKKKKACiiigAooooAKKKKACiiigAooooA&#10;KKKKACiiigAooooAKKKKACiiigAooooAKKKKACiiigAooooAKKKKACiiigAooooAKKKKACvHv2jv&#10;+RB07/sKx/8AoqWvYa8e/aO/5EHTv+wrH/6KloA9hooooAKKKKAPLPgR/wAitr3/AGHrj/0CKvU6&#10;8s+BH/Ira9/2Hrj/ANAir1OgAooooAKKKKACiiigAooooAKKKKACiiigAooooAK5DU/+Sr+H/wDs&#10;GXv/AKHDXX1yGp/8lX8P/wDYMvf/AEOGgDr6KKKACiiigAooooAKKKKACiiigAooooAKKKKACiii&#10;gAooooAKKKKACiiigDzn46f8km1T/rpB/wCjVru9L/5BNl/1wT/0EVwnx0/5JNqn/XSD/wBGrXd6&#10;X/yCbL/rgn/oIoAt0UUUAFFFFABRRRQAV5V8cf8AkF+F/wDsOwf+gtXqteVfHH/kF+F/+w7B/wCg&#10;tQB6r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n/AMbf+SQ67/27/wDo+OvQK8/+Nv8AySHXf+3f/wBHx0AdB4E/5J54Z/7BVr/6KWugrn/A&#10;n/JPPDP/AGCrX/0UtdBQAUUUUAeU+D/+S+eOv+uFv/6AlerV5T4P/wCS+eOv+uFv/wCgJXq1ABRR&#10;RQAUUUUAFFFFABRRRQAUUUUAFFFFABRRRQAUUUUAFFFFABRRRQAUUUUAFFFFABRRRQAUUUUAFFFF&#10;ABRRRQAUUUUAFFFFABRRRQAUUUUAFFFFABRRRQAUUUUAFFFFABRRRQAUUUUAFFFFABRRRQAV49+0&#10;d/yIOnf9hWP/ANFS17DXj37R3/Ig6d/2FY//AEVLQB7DRRRQAUUUUAeWfAj/AJFbXv8AsPXH/oEV&#10;ep15Z8CP+RW17/sPXH/oEVep0AFFFFABRRRQAUUUUAFFFFABRRRQAUUUUAFFFFABXIan/wAlX8P/&#10;APYMvf8A0OGuvrkNT/5Kv4f/AOwZe/8AocNAHX0UUUAFFFFABRRRQAUUUUAFFFFABRRRQAUUUUAF&#10;FFFABRRRQAUUUUAFFFFAHnPx0/5JNqn/AF0g/wDRq13el/8AIJsv+uCf+giuE+On/JJtU/66Qf8A&#10;o1a7vS/+QTZf9cE/9BFAFuiiigAooooAKKKKACvKvjj/AMgvwv8A9h2D/wBBavVa8q+OP/IL8L/9&#10;h2D/ANBagD1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P8A42/8kh13/t3/APR8degV5/8AG3/kkOu/9u//AKPjoA6DwJ/yTzwz/wBgq1/9&#10;FLXQVz/gT/knnhn/ALBVr/6KWugoAKKKKAPKfB//ACXzx1/1wt//AEBK9Wryrwf/AMl88df9cLf/&#10;ANASvVaACiiigAooooAKKKKACiiigAooooAKKKKACiiigAooooAKKKKACiiigAooooAKKKKACiii&#10;gAooooAKKKKACiiigAooooAKKKKACiiigAooooAKKKKACiiigAooooAKKKKACiiigAooooAKKKKA&#10;CiiigArx79o7/kQdO/7Csf8A6Klr2GvHv2jv+RB07/sKx/8AoqWgD2GiiigAooooA8s+BH/Ira9/&#10;2Hrj/wBAir1OvLPgR/yK2vf9h64/9Air1OgAooooAKKKKACiiigAooooAKKKKACiiigAooooAK5D&#10;U/8Akq/h/wD7Bl7/AOhw119chqf/ACVbw/8A9gy9/wDQ4aAOvooooAKKKKACiiigAooooAKKKKAC&#10;iiigAooooAKKKKACiiigAooooAKKKKAPOfjp/wAkm1T/AK6Qf+jVru9L/wCQTZf9cE/9BFcJ8dP+&#10;STap/wBdIP8A0atd3pf/ACCbL/rgn/oIoAt0UUUAFFFFABRRRQAV5V8cf+QX4X/7DsH/AKC1eq15&#10;V8cf+QZ4X/7DsH/oLUAeq0UUUAFFFFABRRRQAUUUUAFFFFABRRRQAUUUUAFFFFABRRRQAUUUUAFF&#10;FFABRRRQAUUUUAFFFFABRRRQAUUUUAFFFFABRRRQAUUUUAFFFFABRRRQAUUUUAFFFFABRRRQAUUU&#10;UAFFFFABRRRQAUUUUAFFFFABRRRQAUUUUAFFFFABRRRQAUUUUAFFFFABRRRQAUUUUAFFFFABRRRQ&#10;AUUUUAFFFFABRRRQAUUUUAMeRIgC7qoJAyTjk8Cs7xJrB8P+G9Q1cW/2g2cDS+SG278ds4OPyqXW&#10;dGstf0qbTdQjLwS4ztbaysDlWUjowIBB9q878U6ve6R4O1rw34lnDzPZSDT9SIAW9UD7rdhMB1H8&#10;Q5HcAA9TooooAKKKKACiiigAooooAKKKKAGlwpUEgFjgZPWsnxFrbaDZW1yLYT+deQWu3ftx5sgT&#10;dnB6ZzipNe0K21/TxbzO8M0biW2uYjiSCUdHU+vt0IyDXEa/rV01np2ha4Fi1iLVrF1dBiO8jFwn&#10;7yP9Ny9VPqMGgD0uiiigAooooAKKKKACiiigAooooAKKKKACiiigArz/AONv/JIdd/7d/wD0fHXo&#10;Fef/ABt/5JDrv/bv/wCj46AOg8Cf8k88M/8AYKtf/RS10Fc/4E/5J54Z/wCwVa/+ilroKACiiigD&#10;yvwgP+L9eOj/ANMLf/0BK9UrzDwkuPjv48/64Wn6xrXp9ABRRRQAUUUUAFFFFABRRRQAUUUUAFFF&#10;FABRRRQAUUUUAFFFFABRRRQAUUUUAFFFFABRRRQAUUUUAFFFFABRRRQAUUUUAFFFFABRRRQAUUUU&#10;AFFFFABRRRQAUUUUAFFFFABRRRQAUUUUAFFFFABRRRQAV5B+0YM+ANN/7C0Y/wDIUtev15H+0QM+&#10;BNLHrrEX/oqWgD1yiiigAooooA8t+BPHhjXx/wBR64/9Air1KvL/AIHDHh3xEPTxBc/+gR16hQAU&#10;UUUAFFFFABRRRQAUUUUAFFFFABVHVdZ0zQrI3eq39vZW448yeQKCfQZ6n2HNXq8ZsNEtfiT8W/Es&#10;viEPcaf4fkjtrSwZyI9x3ZYgHkEoTjvkZyBigDoLj45+AYJNi6rNN/tR2smP1ArS0j4s+CNauEt7&#10;bXoY5nwFS4Vocn0ywAz+Nb0Hhfw/axiODQtMiQdFS0jA/lWZrvw58J+IbOS3vNDs0Z1ws8EQikQ9&#10;iGXB49Dx6g0AdTXJal/yVXw+f+oZe/8AocNYfwavr9tB1bRNQuWum0TUpbCKZudyLgAZ9uce2K3d&#10;S/5KloH/AGDb3/0OGgDrKKKKACiiigAooooAKKKKACiiigAooooAKKKKACiiigAooooAKKKKACii&#10;igDzn46f8km1T/rpB/6NWu70v/kE2X/XBP8A0EVwnx0/5JNqn/XSD/0atd3pf/IJsv8Argn/AKCK&#10;ALdFFFABRRRQAUUUUAFeV/HAZ0zwv/2HYP5NXqleXfG0Z0/wqPXX7cfo1AHqNFFFABRRRQAUUUUA&#10;FFFFABRRRQAUUUUAFFFFABRRRQAUUUUAFFFFABRRRQAUUUUAFFFFABRRRQAUUUUAFFFFABRRRQAU&#10;UUUAFFFFABRRRQAUUUUAFFFFABRRRQAUUUUAFFFFABRRRQAUUUUAFFFFABRRRQAUUUUAFFFFABRR&#10;RQAUUUUAFFFFABRRRQAUUUUAFFFFABRRRQAUUUUAFFFFABRRRQAUUUUAFFFFAGHfeEtL1G9ku7g3&#10;3nSY3eVqE8a8eiq4A/KuU8f+B9EHgTV5il7JJBbtLEZb+ZwjgcHDORke4r0euY+Ip2/DrXz/ANOb&#10;/wAqAOZ0jRLTStUTw74kuNSkuJCf7P1A6lcKl6o52kCTCyjnI6EDI7gdQfAmiHvqf/g0uf8A45Wr&#10;rWi2PiDS5NP1CLzIXIYFTho2HIZW6qwPQirdtCba0hgMskxjRU8yU5Z8DGSe5PegDnf+EB0P11P/&#10;AMGtz/8AHKP+EB0P+9qf/g1uf/jldPRQBzH/AAgOh/3tT/8ABrc//HKP+EB0P+9qf/g1uf8A45XT&#10;0UAcx/wgOh/3tT/8Gtz/APHKP+EB0P11P/wa3P8A8crp6KAOY/4QHQ/XU/8Awa3P/wAcpf8AhAtD&#10;9dT/APBrc/8AxyumooA5xfA2ir0bU/8AwaXP/wAcrlPiH4G0iTQ7IxyX8VydStYobg3s0jQGSVUL&#10;LvYgHB647V6dXKePzjR9M/7DNh/6UJQBjaJo2nveNoWu/b4tZiQsjpqdysd5GP8AlpH+8/76Q5Kn&#10;2wa3z4D0Q9W1P/waXP8A8crS1vQrPXbaKO58yOWCQS29zC22WBx/EjduOD6g4NadAHMf8IDofrqf&#10;/g1uf/jlH/CA6H/e1P8A8Gtz/wDHK6eigDmP+EB0P+9qf/g1uf8A45R/wgOh/wB7U/8Awa3P/wAc&#10;rp6KAOY/4QHQ/wC9qf8A4Nbn/wCOUf8ACA6H/e1P/wAGtz/8crp6KAOY/wCEB0P+9qf/AINbn/45&#10;SjwFoY76n/4Nbn/45XTUUAYNr4Q0m0uI54jqBeNw679RuHXIORlS5BHHQivFPDfgHSviJ8RvH767&#10;cXxax1MpCYZgDgySjB3A8ARqB6CvomvH/hB/yUP4nf8AYVH/AKNuKAJf+GdvBn/P1rH/AIEJ/wDE&#10;Uf8ADOvg3/n71n/wIj/+N163RQB5IP2dvBn/AD9awf8At4T/AOIqjrvwN8E6H4e1LVmOrTCytZLg&#10;x/akXfsUtjOzjOOte01zfxCOPhz4k/7Btx/6LNAHBWXwC8E6hYW97HNrCJcRLKqm4TgMAQPue9Tf&#10;8M7eDP8An61gf9vEf/xFejeFzu8JaMfWxgP/AJDWtWgDyT/hnXwb/wA/esf+BEf/AMbpw/Z38GD/&#10;AJeNXP1uE/8AiK9ZooA8L0z4O+BdT8Va7oUY1lJNHFv5kpukxJ5qFxgbOwH61tH9nfwYf+XnVx/2&#10;8J/8RW14S/5K98Rf+4b/AOiGr0CgDyT/AIZ18G/8/es/+BEf/wAbpP8AhnXwb/z96z/4ER//ABuv&#10;XKKAPI/+GdfBv/P3rP8A4ER//G6P+GdfBv8Az96z/wCBEf8A8br1yigDyP8A4Z18G/8AP3rP/gRH&#10;/wDG6P8AhnXwb/z96z/4ER//ABuvXKKAPI/+GdfBv/P3rP8A4ER//G6P+GdfBv8Az96z/wCBEf8A&#10;8br1yigDyP8A4Z18G/8AP3rP/gRH/wDG6P8AhnXwb/z96z/4ER//ABuvXKKAPI/+GdfBv/P3rP8A&#10;4ER//G6P+GdfBv8Az96z/wCBEf8A8br1yigDyP8A4Z18G/8AP3rP/gRH/wDG6P8AhnXwb/z96z/4&#10;ER//ABuvXKKAPI/+GdfBv/P3rP8A4ER//G6P+GdfBv8Az96z/wCBEf8A8br1yigDyP8A4Z18G/8A&#10;P3rP/gRH/wDG6P8AhnXwb/z96z/4ER//ABuvXKKAPI/+GdfBv/P3rP8A4ER//G6P+GdfBv8Az96z&#10;/wCBEf8A8br1yigDyP8A4Z18G/8AP3rP/gRH/wDG6P8AhnXwb/z96z/4ER//ABuvXKKAPI/+GdfB&#10;v/P3rP8A4ER//G6P+GdfBv8Az96z/wCBEf8A8br1yigDyP8A4Z18G/8AP3rP/gRH/wDG6P8AhnXw&#10;b/z96z/4ER//ABuvXKKAPI/+GdfBv/P3rP8A4ER//G6P+GdfBv8Az96z/wCBEf8A8br1yigDyP8A&#10;4Z18G/8AP3rP/gRH/wDG6P8AhnXwb/z96z/4ER//ABuvXKKAPI/+GdfBv/P3rP8A4ER//G6P+Gdf&#10;Bv8Az96z/wCBEf8A8br1yigDyP8A4Z18G/8AP3rP/gRH/wDG6P8AhnXwb/z96z/4ER//ABuvXKKA&#10;PI/+GdfBv/P3rP8A4ER//G6P+GdfBv8Az96z/wCBEf8A8br1yigDyP8A4Z18G/8AP3rP/gRH/wDG&#10;6P8AhnXwb/z96z/4ER//ABuvXKKAPI/+GdfBv/P3rP8A4ER//G6P+GdfBv8Az96z/wCBEf8A8br1&#10;yigDyP8A4Z18G/8AP3rP/gRH/wDG6P8AhnXwb/z96z/4ER//ABuvXKKAPI/+GdfBv/P3rP8A4ER/&#10;/G6P+GdfBv8Az96z/wCBEf8A8br1yigDyP8A4Z18G/8AP3rP/gRH/wDG6P8AhnXwb/z96z/4ER//&#10;ABuvXKKAPI/+GdfBv/P3rP8A4ER//G6P+GdfBv8Az96z/wCBEf8A8br1yigDyP8A4Z18G/8AP3rP&#10;/gRH/wDG6P8AhnXwb/z96z/4ER//ABuvXKKAPI/+GdfBv/P3rP8A4ER//G6P+GdfBv8Az96z/wCB&#10;Ef8A8br1yigDyP8A4Z18G/8AP3rP/gRH/wDG6P8AhnXwb/z96z/4ER//ABuvXKKAPI/+GdfBv/P3&#10;rP8A4ER//G6X/hnXwb/z96z/AOBEf/xuvW6KAPJR+zt4M/5+dYP/AG8J/wDEVleIPgr4I0G2sZH/&#10;ALYma7v7eyUC6RdplcLuPydgScd8Y969vrjPiOcWnhseviKwH/kWgDmT+zx4LPSfVh9LhP8A4im/&#10;8M7eDf8An71j/wACI/8A43XrdFAHkn/DO3g3/n71j/wIj/8AjdOH7O/gwf8ALxq5/wC3hP8A4ivW&#10;aKAPENA+C/gXX4tQeE6zH9iv57Fw9yhy0TbSRhOh61qn9nbwZ/z86wP+3hP/AIiug+GDFrTxQT/0&#10;Ml9/6GK7qgDyT/hnXwb/AM/es/8AgRH/APG6P+GdvBv/AD9ax/4ER/8AxuvW6KAPnj4lfBrw14S8&#10;C32tadcak11btGFWaZGQ7pFU5AQHofWvfdMd5NJs5JWLSNAjMx7kqMmuF+OX/JJdW/34P/RyV3Gk&#10;/wDIGsf+veP/ANBFAFyiiigAooooAKKKKACvMPE/g7xPo/i+fxh4Fkt5bu8QJf6bdNhJ8AYYHIGe&#10;PUfXkivT6878WfELUrfxKPCnhDSRqutqge5eQ4htVOMFjkZPIPUDkdScUAZy/ErxxbM0N98MdReZ&#10;erW0xZD9CEI/U1DP4q+KXiaBrTRvBq6EJDsa9v5wWiB7hSFOf+At9KnXS/jRcqJH8Q6BZk/8slg3&#10;Y/HYf51Hc33xf8MRteXdtpPiG1iG6WO1BSXb32gAEn6A/Q0Adh4B8HReCPDS6as5ubmSRp7q4Ix5&#10;kjYyfoAAPw96j1L/AJKloH/YNvf/AEOGtDwj4qsPGPh6DV9P3qj5WSJx80Tj7yn6eves/Uv+SpeH&#10;/wDsG3v/AKHBQB1lFFFABRRRQAUUUUAFFFFABRRRQAUUUUAFFFFABRRRQAUUUUAFFFFABRRRQB5z&#10;8dP+STap/wBdIP8A0atd3pf/ACCbL/rgn/oIrhPjp/ySbVP+ukH/AKNWu70v/kE2X/XBP/QRQBbo&#10;oooAKKKKACiiigAryf482kd/oXh2zmLLFca1DE5U4IDK4OOvPNesV5Z8bzjTfC3/AGHoP5NQBEv7&#10;PPgsMCZdVbB6G4Xn/wAcqhF8AfB8d39kurrVxI+TDJ56BZB6fc+8B1HfqO+PZ6gvLOG+tmgnB2ty&#10;GU4ZCOjKeoIPII6UAeV/8M7eDP8An61j/wACI/8A4ij/AIZ28GZ/4+tY/wDAiP8A+Ir0azvp7e7X&#10;TdTYG4bP2e4A2rcqOenZwOq+gyOMgatAHkX7Oksknw6u0kkdli1ORIwzEhF8uI4HoMkn6k167Xj/&#10;AOzj/wAk81D/ALCsn/oqKvYKACiiigAooooAKKKKACiiigAooooAKKKKACiiigAooooAKKKKACii&#10;igAooooAKKKKACiiigAooooAKKKKACiiigAooooAKKKKACiiigAooooAKKKKACiiigAooooAKKKK&#10;ACiiigAooooAKKKKACiiigAooooAKKKKACiiigAooooAKKKKACiiigAooooAKKKKACiiigAooooA&#10;KKKKACiiigArlviR/wAk38Qf9eb11Nct8Sf+Sb+IP+vN6AOpooooAKKKKACiiigArh/H/j5/Cslj&#10;pOlWB1LxBqRxaWgPAGcb3xzjr+R5GDXcV5F40vYvCfxs0DxNqqMukXFg1ibrblYJNzHJ9OGH4FvQ&#10;0AOGhfGjU2M9x4p0jS0cbhbQQhzGfTPln/0I0HQ/jRpZ8628T6RqqIM/Zp4QhkPpnYP/AEIV6lZ6&#10;jY6jCs1jeW9zEwyrwyBwR9RReahZadC017eQW0SjLPNIEAH1NAHJfD/x63i1b3T9SsG07XdOYLd2&#10;jZxz/Euece3bjrmrXxB/5A+mf9hqw/8AShK5DwJfR+KvjD4l8T6WpOjpaJZJPtKidwVORx/sn8Me&#10;tdf8Qf8AkDaZ/wBhqw/9KEoA6yiiigAooooAKKKKACiiigAooooAK8f+EH/JQ/id/wBhUf8Ao24r&#10;2CvH/hB/yUP4nf8AYVH/AKNuKAPYKKKKACuZ+Ipx8N/En/YOm/8AQDXTVQ1rSYNd0S90q6aRbe8h&#10;aGRozhgGGDg+tAFfwp/yJ2if9g+D/wBFrWvUFlaQ6fYW9lbgiG3iWKME5IVQAP0Fcz4x+Iei+DXt&#10;7W68+81O6/499Ps03zSZOAcdgTwM8nnAODQB1tFea6d8Y7D+0bWx8S6Fq3hqS6OIJdRgKxOcgY3E&#10;AjqOcYGeSK9KoA8/8Jf8le+Iv/cN/wDRDV6BWXY+H7HTte1bWbdZBd6r5P2klsqfKUquB24NalAB&#10;RRRQAUUUUAFFFFABRRRQAUUUUAFFFFABRRRQAUUUUAFFFFABRRRQAUUUUAFFFFABRRRQAUUUUAFF&#10;FFABRRRQAUUUUAFFFFABRRRQAUUUUAFFFFABRRRQAUUUUAFFFFABRRRQAUUUUAFFFFABRRRQAVxX&#10;xJ/49vDH/YyWH/oyu1rN1jRLTXI7NLvzMWd5FexFGxiSNty59R6igDSoorg/E/xV0jQdXOiWFnfa&#10;3rQzustPiLmM4B+Y/j0AJHfFAHeUVwfhn4p6ZrmtLoWo6dqGh6y6ho7TUYSnm5BPyn6DuBntmu8o&#10;A4L4WHNp4p/7GW+/9CWu9rN0bQ7HQYbqKwjKLdXUt3MS2S0khyx/pj0ArSoAKKKKAPOvjl/ySXVv&#10;9+D/ANHJXcaR/wAgWw/694//AEEVw/xy/wCSS6t/vwf+jkruNI/5Ath/17x/+gigC7RRRQAUUUUA&#10;FFFFABXkHhfUrPwn8Y/GNjrs6202rSRXFlcTHCSINx2hjxxuA/4CfQV6/WF4l8IaB4vtRba1YR3P&#10;l/cfJWSPPow5FAG4CCAQcg9CKo6vrOnaDp0l/ql3Fa20YyXkbGfYDufYV5hd/A3wjpUEl0fEWs6Z&#10;ajl2N9HHGv4lP5mqnh34ffCWfVFWLXk1u7L/ACw3eoo5c+yqF3frQBsfBGOSbRNd1dbdrex1TVpr&#10;m0iPaPpx/L/gNdLqX/JUtA/7Bt7/AOhw11MMMVtAkMESRRRjaiIoVVHoAOgrltS/5Kl4f/7Bt7/6&#10;HBQB1lFFFABRRRQAUUUUAFFFFABRRRQAUUUUAFFFFABRRRQAUUUUAFFFFABRRRQB5z8dP+STap/1&#10;0g/9GrXd6X/yCbL/AK4J/wCgiuE+On/JJtU/66Qf+jVru9L/AOQTZf8AXBP/AEEUAW6KKKACiiig&#10;AooooAK8p+Oe/wDsrwx5bbH/ALch2uVDBTtbBwev0r1avLvjaudN8Lf9h+3H6PQB6LZ3jPI1rdBU&#10;vEGWVc7ZF/vrnt0yOxOD2JuVVvrGO+iUFmjljbfDMh+aNsYyPwJBB4IODUVheyyu1reIsd7EMsFP&#10;yyL/AH074z26g8ehIBPe2UGoWzQXCEoSCCDgqR0YEcgj1qtZXNxDMLC/O6bH7q4wAs4H06OB1HTu&#10;OMgaNVNUayj02ebUJEitYlMjyu20Rhed2exHXPagDyr9nH/knmof9hWT/wBFRV7BXkH7OP8AyT3U&#10;P+wrJ/6Kir1+gAooooAKKKKACiiigAooooAKKKKACiiigAooooAKKKKACiiigAooooAKKKKACiii&#10;gAooooAKKKKACiiigAooooAKKKKACiiigAooooAKKKKACiiigAooooAKKKKACiiigAooooAKKKKA&#10;CiiigAooooAKKKKACiiigAooooAKKKKACiiigAooooAKKKKACiiigAooooAKKKKACiiigAooooAK&#10;5b4k/wDJN/EH/Xm9dTXLfEn/AJJv4g/683oA6miiigAooooAKKKKACqeqaVYa1p8thqdpDd2so+e&#10;KVdwPofYj17Vcry34r+HfG90yaz4R1q9QQQ7ZdOglKM2MnemOpwenXjj0oAlm+A3gtp2ltl1KyDf&#10;wW92cD/voE/rWfcfCb4caNqmnW+r3F9PPfSGK1gurpyJWGMgbAMdR3FZXgzTNU8Y6eXtPijrUd5F&#10;xdWUseJoG6EEF+me447cHNZXjnwVrth4v8I21z4zv72a+u2jt7iVcNbMCnzKMnnkenSgD33TtNsd&#10;IsY7LTrWG1toxhIolCqK5z4g/wDIG0z/ALDVh/6UJUPhLwfrvh/VZrrU/GN/rMDxbFguFICtkfMP&#10;mPp+tTfEL/kDaZ/2GrD/ANKEoA62iiigAooooAKKKKACiiigAooooAK8f+EH/JQ/id/2FR/6NuK9&#10;grx/4Qf8lD+J3/YVH/o24oA9gooooAKp6tqdtoukXmp3hYW1pE00pRcnaoycCrlcz8Rf+Sb+JP8A&#10;sHTf+gGgDoLS6ivrKC7gbdDPGssbY6qwyP0NeIeHJdRPiz4ra/bWX2/xHYSmGwVo8uqAyKu1e/yx&#10;pwOTtA78+veFf+RP0T/rwg/9FrXI+LPh7qk3iYeLPBmqx6VrjR+VcJKmYLlf9rg84x1BztXoRmgD&#10;z/QfEep/ED4WeNP+EsVNQtNPtfPsr6a3WApciJjsUphSVbbjHJD4PDhR6x8Mby+v/hpoFxqKMtwb&#10;UL82csikqjHPUsgVs+9crfeCfH3jZ4rPxlrem2mhqytNZaQr7rgqSRuZhkdj1I4B25ANepW1tBZW&#10;kNrbRLFbwIscUaDCoqjAAHoAKAKNlr1hqGt6po9vIzXmmeV9qQoQF8xSyYPQ5A7Vp15/4S/5K98R&#10;f+4b/wCiGr0CgAooooAKKKKACiiigAooooAKKKKACiiigAooooAKKKKACiiigAooooAKKKKACiii&#10;gAooooAKKKKACiiigAooooAKKKKACiiigAooooAKKKKACiiigAooooAKKKKACiiigAooooAKKKKA&#10;CiiigAooooAKz9W1qy0VLR712UXd3FZw7VJzJIcKPYe9aFcV8SP+Pbwz/wBjHYf+jKAO1r508Pal&#10;qei/BK+8WeGh9r8RXmoyNq160SyS2y5JJ5HIxsY5Bx5jHtx9F15hqHgDxH4e8V3Wv+ANRsrdL9t9&#10;9pd+G8iR+fmUqCRyc44wc4ODtABwWuapqXiX4FReJ/ETyQa7p2pKdLv1jEEs6llwV2gYGC33ccxA&#10;9q+hbJ5pLC3kuU2TtEpkQfwsRyPzrzay+H/ibxH4ittX+IOq2dzb2MvnWelWCkQK/GC5IBIGOh3Z&#10;9cZB9QoAz9J1qx1yK6ksJTItrdSWk2VK7ZIzhhz1+vvWhXB/C3/j08U/9jJff+hLXeUAFFFFAHnX&#10;xy/5JLq3+/B/6OSu40j/AJAth/17x/8AoIrh/jl/ySXVv9+D/wBHJXcaR/yBbD/r3j/9BFAF2iii&#10;gAooooAKKKKACvI/hlLJJ8VviIryOwW7UKpYkD55K9cryC9+HXjjRfF2seIfCGv2EZ1OYyy211Fw&#10;RkkDO1hxk88UAR6tpDfEf4y6homsSynQNBgif7IjFRNI6q3OPXJ5HOFAGMmum1n4O+DNU0xra30m&#10;LT7gJiG6tSUeNh0PXDdO+fz5riNEi+JVj8WLXW9X8MwxpqCJY30tmd0TRgjEpw7bWAA5OBgYwK9C&#10;8f8AjO+8KW1nDpWh3Oq6jfl0t0iUlUYY5bHP8XT26igCh8I9b1PUfD19peszG41HRL6SwknY5MgX&#10;oSe56jPU4BPNaupf8lS0D/sG3v8A6HDVL4V+Fb/wx4XlfWD/AMTfUrl7y7G7O1m6LnpnHJx3J61d&#10;1I/8XS0Af9Q29/8AQ4aAOsooooAKKKKACiiigAooooAKKKKACiiigAooooAKKKKACiiigAooooAK&#10;KKKAPOfjp/ySbVP+ukH/AKNWu70v/kE2X/XBP/QRXCfHT/kk2qf9dIP/AEatd3pf/IJsv+uCf+gi&#10;gC3RRRQAUUUUAUk1GOTU7jT1jnEsESymRoW8shiQAG6E/KcgV4cnjbVHOD8Vr9f+5QU/0r36igDw&#10;dfF2rMePivfn/uTv/sa5/wAV65e6hfeHILrxrca4g1aGQW0uhGwC4ON4YgbuuMe9fTFeV/HJpF0f&#10;wy0Kq8g12AorkhSdr4BI5/SgD1SvD/E3iS8XxPexH4i31mLO8YxW6eFzJ5GGxtEnVx2z0Yeua9i0&#10;3Uk1CORWjMF1AdtxbuctG39VPUN3H4gXqAPn228cazKCLj4oX0Epdwif8Ikrb1U/eGB0wR16fz3v&#10;D09l4u1+30jxH45udejUmeHS7jRv7PjuHTn5+P3oX72z2ycgEV65d2ouogA5jlQ7o5V6o3r7/Toe&#10;lZGr6TZeKdNk0fV42juIyJo5YWKPE6/dnhbqrA/lnByDyAeffs4/8k81D/sKyf8AoqKvYK8f/Zx/&#10;5J5qH/YVk/8ARUVewUAFFFFABRRRQAUUUUAFFFFABRRRQAUUUUAFFFFABRRRQAUUUUAFFFFABRRR&#10;QAUUUUAFFFFABRRRQAUUUUAFFFFABRRRQAUUUUAFFFFABRRRQAUUUUAFFFFABRRRQAUUUUAFFFFA&#10;BRRRQAUUUUAFFFFABRRRQAUUUUAFFFFABRRRQAUUUUAFFFFABRRRQAUUUUAFFFFABRRRQAUUUUAF&#10;FFFABXLfEn/km/iD/rzeuprlviT/AMk38Qf9eb0AdTRRRQAUUUUAFFFFABRRRQBw3jD4dRa3erru&#10;g3jaL4lh+ZL2AYE3GNsoH3h2zzx6jivM9V8Ta/q3xI8EaV4j0VrDVNO1AebLGcxXAYoA6e3BzyR/&#10;IfQtIUUsGKgkdCR0oAWuS+IX/IG0v/sNWH/pQldNcXtraSW8dxPHE9xJ5UKu2PMfBO0epwD+Vc18&#10;QRnR9M/7DWn/APpQlAHWUUUUAFFFFABRRRQAUUUUAFFFFABXj/wg/wCSh/E7/sKj/wBG3FewV4/8&#10;IP8AkofxO/7Co/8ARtxQB7BRRRQAVzPxF/5Jv4k/7B03/oBrpqy/Eekf2/4a1PSBN5BvbZ4BLt3b&#10;NykZx3oAZ4U/5E/RP+vCD/0Wta9VNLsRpmkWVgrl1tYEhDkcsFUDP6VboAKKKKAPP/CX/JXviL/3&#10;Df8A0Q1egVgaT4ZGl+LvEWvC6Mh1n7NmHZjyvJQp1zznOegxW/QAUUUUAFFFFABRRRQAUUUUAFFF&#10;FABRRRQAUUUUAFFFFABRRRQAUUUUAFFFFABRRRQAUUUUAFFFFABRRRQAUUUUAFFFFABRRRQAUUUU&#10;AFFFFABRRRQAUUUUAFFFFABRRRQAUUUUAFFFFABRRRQAUUUUAFcV8Sf+Pbwx/wBjJYf+jK7WsTxL&#10;4f8A+Ehi0xPtHkGx1K3vwdm7f5TbtvtnpntQBt0UUUAFFFFAHBfC3/j08U/9jLff+hLXe1heF/Da&#10;+GoNTjW5Nwb/AFKe/YlNu0yHO33wAOe9btABRRRQB518cv8Akkurf78H/o5K7jSP+QLYf9e8f/oI&#10;riPjl/ySXVv9+D/0cldxpH/IFsf+veP/ANBFAFyiiigAooooAKKKKACiiigAooooAK5HUv8Akqvh&#10;/wD7Bl7/AOhw111chqf/ACVbw/8A9gy9/wDQ4aAOvooooAKKKKACiiigAooooAKKKKACiiigAooo&#10;oAKKKKACiiigAooooAKKKKAPOfjp/wAkm1T/AK6Qf+jVru9L/wCQTZf9cE/9BFcJ8dP+STap/wBd&#10;IP8A0atd3pf/ACCbL/rgn/oIoAt0UUUAFFFFABRRRQAV5Z8b/wDkG+Fv+w9B/Jq9Tryz43/8g3wt&#10;/wBh6D+TUAd/q2ly3TJe2Eq2+pwDEMrD5XHUxyAdUP5g8jml0fWI9VjkR4mtr63IS5tZD88THp9V&#10;PUMOCPfIGnWNrWiveyxahp8q22q24xFKwOyRe8cgHVD+YPI9wDZqvd2iXaLliksbbopV+8jeo/qO&#10;hHFVtI1ZNUhkVomtr2AhLm1c/NE39VPUMOCPxA0aAPIP2csf8K+1DHI/taTGf+uUVev14/8As4/8&#10;k81D/sKyf+ioq9goAKKKKACiiigAooooAKKKKACiiigAooooAKKKKACiiigAooooAKKKKACiiigA&#10;ooooAKKKKACiiigAooooAKKKKACiiigAooooAKKKKACiiigAooooAKKKKACiiigAooooAKKKKACi&#10;iigAooooAKKKKACiiigAooooAKKKKACiiigAooooAKKKKACiiigAooooAKKKKACiiigAooooAKKK&#10;KACuW+JP/JN/EH/Xm9dTXLfEn/km/iD/AK83oA6miiigAooooAKKKKACiiigAoopu9cE7hgHB56U&#10;AZ+r2Oma3p02nX5jkhk6jeAyMDwynqGBGQexFef+ItXudOg0zw/rlws0v9rWTWWocYuo1uIyQ+Pu&#10;yKOvQHqO4rt5/B3hi6uZLm48OaRNPKxeSWSyjZnY8kklck1yfxA8E+GW8PW0MOhafbNPqNnAZba2&#10;SJ1V5lUgMACMgkfjQB6GZ4R1lj/76FN+12w63EX/AH2K4DS/D/h7StRj8P8AiDw7o0kzjFhqDafE&#10;FvFA+63y8SgZyP4gMjuB0p8CeED18K6J/wCC+L/4mgDZ+2Wv/PzD/wB/BR9stf8An5h/7+CsX/hA&#10;vB//AEKuif8Agvi/+Jo/4QLwf/0Kuif+C+L/AOJoA2vtlr/z8w/9/BR9stf+fmH/AL+CsX/hAvB/&#10;/Qq6J/4L4v8A4mj/AIQLwf8A9Cron/gvi/8AiaANr7Za/wDPzD/38FH2y1/5+Yf+/grF/wCEC8H/&#10;APQq6J/4L4v/AImj/hAvB/8A0Kuif+C+L/4mgDa+2Wv/AD8w/wDfwUv2y2/5+If++xWJ/wAIF4P/&#10;AOhV0T/wXxf/ABNH/CB+D/8AoVdE/wDBfF/8TQBvCaJsbZUOemGFeJ/DPXdH0T4h/En+1tVsbDzt&#10;VPl/a7hIt+JZ843EZxkdPUV6rb+D/DFpPFPbeHNIhmiYPHJFZRqyMOQQQMg1j6l8KPA+rajcahe6&#10;DFJdXMhkldZpU3MepwrAZJ5NAGl/wnfg/wD6GvQ//BjD/wDFUf8ACd+D/wDoa9D/APBjD/8AFVhf&#10;8KW+Hv8A0Lq/+Bc//wAXSf8AClfh7/0Ly/8AgXP/APF0Ab3/AAnfg/8A6GvQ/wDwYw//ABVH/Cd+&#10;D/8Aoa9D/wDBjD/8VWF/wpb4ej/mXV/8C5//AIuuQ+Kfwz8H+Hvhtq2qaVoqW97B5PlyieRiu6ZF&#10;PDMR0JFAHpn/AAnfg/8A6GvQ/wDwYw//ABVH/Cd+D/8Aoa9D/wDBjD/8VXF+EvhN4G1LwXoV7d6C&#10;ktzc6fbzSyfaJQWdo1Zjw3ck1r/8KW+Hp/5l1f8AwLn/APi6AN3/AITvwf8A9DXof/gxh/8AiqP+&#10;E78H/wDQ16H/AODGH/4qsH/hSvw9/wCheX/wLn/+Lpw+DHw+H/Mup/4Ezf8AxdAG5/wnfg//AKGv&#10;Q/8AwYw//FUf8J34P/6GvQ//AAYw/wDxVeSeGvhz4Tvfi34u0a40lZNPsYoGtoTPJiMsqluQ2Tye&#10;54rvj8F/h8f+ZdT/AMCp/wD4ugDd/wCE78H/APQ16H/4MYf/AIqj/hO/B/8A0Neh/wDgxh/+KrB/&#10;4Ur8Pf8AoXl/8C5//i6P+FK/D3/oXl/8C5//AIugDe/4Tvwf/wBDXof/AIMYf/iqP+E78H/9DXof&#10;/gxh/wDiqwf+FK/D3/oXl/8AAuf/AOLo/wCFK/D3/oXl/wDAuf8A+LoA3v8AhO/B/wD0Neh/+DGH&#10;/wCKo/4Tvwf/ANDXof8A4MYf/iqwf+FK/D3/AKF5f/Auf/4uj/hSvw9/6F5f/Auf/wCLoA3v+E78&#10;H/8AQ16H/wCDGH/4qj/hO/B//Q16H/4MYf8A4qsH/hSvw9/6F5f/AALn/wDi6P8AhSvw9/6F5f8A&#10;wLn/APi6AN7/AITvwf8A9DXof/gxh/8AiqP+E78H/wDQ16H/AODGH/4qsH/hSvw9/wCheX/wLn/+&#10;Lo/4Ur8Pf+heX/wLn/8Ai6AN7/hO/B//AENeh/8Agxh/+Ko/4Tvwf/0Neh/+DGH/AOKrB/4Ur8Pf&#10;+heX/wAC5/8A4uj/AIUr8Pf+heX/AMC5/wD4ugDe/wCE78H/APQ16H/4MYf/AIqj/hO/B/8A0Neh&#10;/wDgxh/+KrB/4Ur8Pf8AoXl/8C5//i6P+FK/D3/oXl/8C5//AIugDe/4Tvwf/wBDXof/AIMYf/iq&#10;P+E78H/9DXof/gxh/wDiqwf+FK/D3/oXl/8AAuf/AOLo/wCFK/D3/oXl/wDAuf8A+LoA3v8AhO/B&#10;/wD0Neh/+DGH/wCKo/4Tvwf/ANDXof8A4MYf/iqwf+FK/D3/AKF5f/Auf/4uj/hSvw9/6F5f/Auf&#10;/wCLoA3v+E78H/8AQ16H/wCDGH/4qj/hO/B//Q16H/4MYf8A4qsH/hSvw9/6F5f/AALn/wDi6P8A&#10;hSvw9/6F5f8AwLn/APi6AN7/AITvwf8A9DXof/gxh/8AiqP+E78H/wDQ16H/AODGH/4qsH/hSvw9&#10;/wCheX/wLn/+Lo/4Ur8Pf+heX/wLn/8Ai6AN7/hO/B//AENeh/8Agxh/+Ko/4Tvwf/0Neh/+DGH/&#10;AOKrB/4Ur8Pf+heX/wAC5/8A4uj/AIUr8Pf+heX/AMC5/wD4ugDe/wCE78H/APQ16H/4MYf/AIqj&#10;/hO/B/8A0Neh/wDgxh/+KrB/4Ur8Pf8AoXl/8C5//i6P+FK/D3/oXl/8C5//AIugDe/4Tvwf/wBD&#10;Xof/AIMYf/iqP+E78H/9DXof/gxh/wDiqwf+FK/D3/oXl/8AAuf/AOLo/wCFK/D3/oXl/wDAuf8A&#10;+LoA3v8AhO/B/wD0Neh/+DGH/wCKo/4Tvwf/ANDXof8A4MYf/iqwf+FK/D3/AKF5f/Auf/4uj/hS&#10;vw9/6F5f/Auf/wCLoA3v+E78H/8AQ16H/wCDGH/4qj/hO/B//Q16H/4MYf8A4qsH/hSvw9/6F5f/&#10;AALn/wDi6P8AhSvw9/6F5f8AwLn/APi6AN7/AITvwf8A9DXof/gxh/8AiqP+E78H/wDQ16H/AODG&#10;H/4qsH/hSvw9/wCheX/wLn/+Lo/4Ur8Pf+heX/wLn/8Ai6AN7/hO/B//AENeh/8Agxh/+Ko/4Tvw&#10;f/0Neh/+DGH/AOKrB/4Ur8Pf+heX/wAC5/8A4uj/AIUr8Pf+heX/AMC5/wD4ugDe/wCE78H/APQ1&#10;6H/4MYf/AIqj/hO/B/8A0Neh/wDgxh/+KrB/4Ur8Pf8AoXl/8C5//i6P+FK/D3/oXl/8C5//AIug&#10;De/4Tvwf/wBDXof/AIMYf/iqP+E78H/9DXof/gxh/wDiqwf+FK/D3/oXl/8AAuf/AOLo/wCFK/D3&#10;/oXl/wDAuf8A+LoA3v8AhO/B/wD0Neh/+DGH/wCKo/4Tvwf/ANDXof8A4MYf/iqwf+FK/D3/AKF5&#10;f/Auf/4uj/hSvw9/6F5f/Auf/wCLoA3v+E78H/8AQ16H/wCDGH/4qj/hO/B//Q16H/4MYf8A4qsH&#10;/hSvw9/6F5f/AALn/wDi6P8AhSvw9/6F5f8AwLn/APi6AN7/AITvwf8A9DXof/gxh/8AiqP+E78H&#10;/wDQ16H/AODGH/4qsH/hSvw9/wCheX/wLn/+Lo/4Ur8Pf+heX/wLn/8Ai6AN7/hO/B//AENeh/8A&#10;gxh/+Ko/4Tvwf/0Neh/+DGH/AOKrB/4Ur8Pf+heX/wAC5/8A4uj/AIUr8Pf+heX/AMC5/wD4ugDe&#10;/wCE78H/APQ16H/4MYf/AIqj/hO/B/8A0Neh/wDgxh/+KrB/4Ur8Pf8AoXl/8C5//i6P+FK/D3/o&#10;Xl/8C5//AIugDe/4Tvwf/wBDXof/AIMYf/iqP+E78H/9DXof/gxh/wDiqwf+FK/D3/oXl/8AAuf/&#10;AOLo/wCFK/D3/oXl/wDAuf8A+LoA3v8AhO/B/wD0Neh/+DGH/wCKo/4Tvwf/ANDXof8A4MYf/iqw&#10;f+FK/D3/AKF5f/Auf/4uj/hSvw9/6F5f/Auf/wCLoA3v+E78H/8AQ16H/wCDGH/4qj/hO/B//Q16&#10;H/4MYf8A4qsH/hSvw9/6F5f/AALn/wDi6P8AhSvw9/6F5f8AwLn/APi6AN7/AITvwf8A9DXof/gx&#10;h/8AiqP+E78H/wDQ16H/AODGH/4qsIfBf4ej/mXV/wDAqf8A+Lrzn40/D7wt4W8I2F9oukra3Emp&#10;RwO6zSNuQxyEjDMR1UUAex/8J34P/wChr0P/AMGMP/xVH/Cd+D/+hr0P/wAGMP8A8VWIfgz8Pj/z&#10;Lsf/AIEzf/F0z/hS3w9/6F5f/Auf/wCLoA3v+E78H/8AQ16H/wCDGH/4qj/hO/B//Q16H/4MYf8A&#10;4qsH/hS3w9/6F5f/AALn/wDi6ePgz8Ph/wAy7H/4Ezf/ABdAG3/wnfg//oa9D/8ABjD/APFUf8J3&#10;4P8A+hr0P/wYw/8AxVeTfCf4deE/EWhazNqukJcyW+sT28TGaQFY1VCF+Vhnqefeu8PwX+Hp/wCZ&#10;dX/wKn/+LoA3f+E78H/9DXof/gxh/wDiqP8AhO/B/wD0Neh/+DGH/wCKrB/4Ur8Pf+heX/wLn/8A&#10;i6P+FK/D3/oXl/8AAuf/AOLoAwfjJ4s8Oan8MNTs9P1/S7u5keHZDb3kcjtiVScBST0BNeoaT/yB&#10;rH/r3j/9BFchH8Gvh/FIki+HYyUbcA1xMwz7gvgj2PFd0AFUKoAUDAAHSgBaKKKACiiigAooooAK&#10;KKKACiiigArkNT/5Kv4f/wCwZe/+hw119chqf/JV/D//AGDL3/0OGgDr6KKKACiiigAooooAKKKK&#10;ACiiigAooooAKKKKACiiigAooooAKKKKACiiigDzn46f8km1T/rpB/6NWu70v/kE2X/XBP8A0EVw&#10;nx0/5JNqn/XSD/0atd3pf/IJsv8Argn/AKCKALdFFFABRRRQAUUUUAFeU/HWdbbRfDdw/wByLXIX&#10;b5gvAVz1PA/EgV6tXlPx1t4rvRvDVtcLuhm1uGORckZUq4IyOelAHaRePvB8sKSjxToyq4yA99Gp&#10;/InNO/4Tvwf/ANDXof8A4MYf/iqxT8G/h+3Xw5F+E8o/9npn/Clvh7/0Lq/+BU//AMXQBa1PxN4R&#10;uZo76y8X6DBqUC7Y5TqEW116mOQbuVP5g8j3taf8RPCl5ZLPL4g0q2cMY3jlvohh1xkA5ww5HzDg&#10;5rL/AOFLfD3/AKF1f/Aqf/4uj/hS/wAPsEf8I6nP/T1N/wDF0Ac5+zj/AMk81D/sKyf+ioq9grM0&#10;Lw9pPhnTv7P0axis7XcXKR5+ZiACSTyTgDk+grToAKKKKACiiigAooooAKKKKACiiigAooooAKKK&#10;KACiiigAooooAKKKKACiiigAooooAKKKKACiiigAooooAKKKKACiiigAooooAKKKKACiiigAoooo&#10;AKKKKACiiigAooooAKKKKACiiigAooooAKKKKACiiigAooooAKKKKACiiigAooooAKKKKACiiigA&#10;ooooAKKKKACiiigAooooAKKKKACuW+JP/JN/EH/Xm9dTXLfEn/km/iD/AK83oA6miiigAooooAKK&#10;KKACiiigAr54vxj4M/EwDt4lf/0dBX0PXFTfDPSZ/DGu6A15fC11m+N9cOGTejlkbC/LgDKDqCev&#10;NAHYwDFvGPRR/KuZ8ff8gfTf+wzYf+lCVqa3a6o9lFJo12Iry2besUoBjuABgxucZAP94dDzz0rm&#10;Nf1uDXvDti6Rvb3UGtWEd1aS8SW7/aI/lb+h6EYIoA7HVNKsdasWstQt1ngZlbaSQQwOQQRyCCOo&#10;q2BgYFLRQAUUUUAFFFFABRRRQAUUUUAFFFFABRRRQAV5/wDG3/kkOu/9u/8A6Pjr0CvP/jb/AMkh&#10;13/t3/8AR8dAHQeBP+SeeGf+wVa/+ilroK5/wJ/yTzwz/wBgq1/9FLXQUAFFFFAHlnhD/kvPjv8A&#10;64W3/oCV6nXlvhFcfHjx2f8Apha/+gLXqVABRRRQAUUUUAFFFFABRRRQAUUUUAFFFFABRRRQAUUU&#10;UAFFFFABRRRQAUUUUAFFFFABRRRQAUUUUAFFFFABRRRQAUUUUAFFFFABRRRQAUUUUAFFFFABRRRQ&#10;AUUUUAFFFFABRRRQAUUUUAFFFFABRRRQAV5D+0X/AMiDpv8A2F4v/RUtevV5F+0SM+A9MHrq8X/o&#10;qWgD12iiigAooooA8t+BX/Is+IP+w/cf+gR16lXl3wMGPDfiEemv3P8A6BHXqNABRRRQAUUUUAFF&#10;FFABRRRQAUUUUAFFFFABRRRQAVyGp/8AJV/D/wD2DL3/ANDhrr65DU/+Sr+H/wDsGXv/AKHDQB19&#10;FFFABRRRQAUUUUAFFFFABRRRQAUUUUAFFFFABRRRQAUUUUAFFFFABRRRQB5z8dP+STap/wBdIP8A&#10;0atd3pf/ACCbL/rgn/oIrhPjp/ySbVP+ukH/AKNWu70v/kE2X/XBP/QRQBbooooAKKKKACiiigAr&#10;yz43/wDIN8Lf9h6D+TV6nXlvxuGdO8Kj1163/k1AHqVFFFABRRRQAUUUUAFFFFABRRRQAUUUUAFF&#10;FFABRRRQAUUUUAFFFFABRRRQAUUUUAFFFFABRRRQAUUUUAFFFFABRRRQAUUUUAFFFFABRRRQAUUU&#10;UAFFFFABRRRQAUUUUAFFFFABRRRQAUUUUAFFFFABRRRQAUUUUAFFFFABRRRQAUUUUAFFFFABRRRQ&#10;AUUUUAFFFFABRRRQAUUUUAFFFFABRRRQAUUUUAFFFFABXLfEn/km/iD/AK83rqa5b4k/8k38Qf8A&#10;Xm9AHU0UUUAFFFFABRRRQAUUUUAFFFFAHN3Wk+KpL2aS28UW8NszkxwtpiuUXsN28Z+uK4T4geFP&#10;EUUdnrkWv282px3dtDEgs/JSZjKvliQhjuCtgjIr1+uV8fHGj6b76zYD/wAmEoAzdDk8T69ZNLH4&#10;qhtrqFvLurSTSV3wSY5Vv3n5HoRgitA6J4z7eMbYf9wlf/i6t654fuJ7+LWtGnS11iEBC0mfKuYs&#10;8xygckdcHqp/EHoaAOS/sTxp/wBDlbf+ClP/AIuk/sTxr/0OVt/4KU/+LrrqKAOR/sTxr/0OVt/4&#10;KU/+Lo/sTxr/ANDlbf8AgpT/AOLrrqKAOR/sTxr/ANDlbf8AgpT/AOLo/sTxr/0OVt/4KU/+Lrrq&#10;KAOR/sTxr/0OVt/4KU/+LpRonjTv4xtv/BSn/wAXXW0UAc5aaV4oiuYXuvFEE8KuDJGumKhdc8jd&#10;vOMjvivONG1X4geNPGfi+x03xdFpVro9+0EUZ06KXKF5FXkjPAj7k9a9qrx/4Qf8lD+J3/YVH/o2&#10;4oA2D4V+KHb4kQf+CeH/AApP+EV+KP8A0Ue3/wDBPD/hXpNFAHm48K/FDv8AEiD/AME8P+FUdb+H&#10;PjzxHo8+lat8QYriyn2+ZF/ZESbtrBhyuCOQOhr1aub+IJI+HPiQgn/kGXA4/wCuZoA5Wx8D/ETT&#10;NOtrCz+IsMdrawpDCn9jwnaigBRk5JwAOTUx8K/FDt8R7f8A8E8P+Fdp4adpfCujyOxZmsoWYk8k&#10;lBWpQB5t/wAIr8Uf+ij2/wD4J4f8KcPCvxO7/EmEfTRoP8K9HooA8ks/hj43sNev9btvH8Sajfqq&#10;3M39lRnzAoAHyk4GAB0ArUPhX4n9viRAfro0P+FW/Cs80nxZ+IMLyu0UX9neWhYlUzAxOB2zXeUA&#10;ebf8Ir8Uf+ij2/8A4J4f8KP+EV+KP/RR7f8A8E8P+Fek0UAebf8ACK/FH/oo9v8A+CeH/Cj/AIRX&#10;4o/9FHt//BPD/hXpNFAHm3/CK/FH/oo9v/4J4f8ACj/hFfij/wBFHt//AATw/wCFek0UAebf8Ir8&#10;Uf8Aoo9v/wCCeH/Cj/hFfij/ANFHt/8AwTw/4V6TRQB5t/wivxR/6KPb/wDgnh/wo/4RX4o/9FHt&#10;/wDwTw/4V6TRQB5t/wAIr8Uf+ij2/wD4J4f8KP8AhFfij/0Ue3/8E8P+Fek0UAebf8Ir8Uf+ij2/&#10;/gnh/wAKP+EV+KP/AEUe3/8ABPD/AIV6TRQB5t/wivxR/wCij2//AIJ4f8KP+EV+KP8A0Ue3/wDB&#10;PD/hXpNFAHm3/CK/FH/oo9v/AOCeH/Cj/hFfij/0Ue3/APBPD/hXpNFAHm3/AAivxR/6KPb/APgn&#10;h/wo/wCEV+KP/RR7f/wTw/4V6TRQB5t/wivxR/6KPb/+CeH/AAo/4RX4o/8ARR7f/wAE8P8AhXpN&#10;FAHm3/CK/FH/AKKPb/8Agnh/wo/4RX4o/wDRR7f/AME8P+Fek0UAebf8Ir8Uf+ij2/8A4J4f8KP+&#10;EV+KP/RR7f8A8E8P+Fek0UAebf8ACK/FH/oo9v8A+CeH/Cj/AIRX4o/9FHt//BPD/hXpNFAHm3/C&#10;K/FH/oo9v/4J4f8ACj/hFfij/wBFHt//AATw/wCFek0UAebf8Ir8Uf8Aoo9v/wCCeH/Cj/hFfij/&#10;ANFHt/8AwTw/4V6TRQB5t/wivxR/6KPb/wDgnh/wo/4RX4o/9FHt/wDwTw/4V6TRQB5t/wAIr8Uf&#10;+ij2/wD4J4f8KP8AhFfij/0Ue3/8E8P+Fek0UAebf8Ir8Uf+ij2//gnh/wAKP+EV+KP/AEUe3/8A&#10;BPD/AIV6TRQB5t/wivxR/wCij2//AIJ4f8KP+EV+KP8A0Ue3/wDBPD/hXpNFAHm3/CK/FH/oo9v/&#10;AOCeH/Cj/hFfij/0Ue3/APBPD/hXpNFAHm3/AAivxR/6KPb/APgnh/wo/wCEV+KP/RR7f/wTw/4V&#10;6TRQB5t/wivxR/6KPb/+CeH/AAo/4RX4o/8ARR7f/wAE8P8AhXpNFAHm3/CK/FH/AKKPb/8Agnh/&#10;wo/4RX4o/wDRR7f/AME8P+Fek0UAebf8Ir8Uf+ij2/8A4J4f8KP+EV+KP/RR7f8A8E8P+Fek0UAe&#10;bf8ACK/FH/oo9v8A+CeH/Cj/AIRX4o/9FHt//BPD/hXpNFAHm3/CK/FH/oo9v/4J4f8ACj/hFfij&#10;/wBFHt//AATw/wCFek0UAebf8Ir8Uf8Aoo9v/wCCeH/Cj/hFfij/ANFHt/8AwTw/4V6TRQB5uPCv&#10;xP7/ABIgH00aH/CsnxF8LPGni3T4rHXPH0V1bxSidEGlRx4cAgHKEHox/OvXq474hyvFaeHQjMu/&#10;xDYK2CRkeaDj9KAMk+FPib2+JMP/AIJYP8Kb/wAIr8Uf+ij2/wD4J4f8K9JooA82/wCEV+KP/RR7&#10;f/wTw/4U4eFPib3+JMP/AIJYP8K9HooA8k0L4Y+N/DNrcW2kfECK3huLhrmUHSo33SMAC2WJPRRx&#10;04rTPhX4n9viRAfro0P+FaXw1uZbiz8SCSRnEfiK+RMsThfMzj25JrtqAPNv+EV+KP8A0Ue3/wDB&#10;PD/hR/wivxQ/6KPb/wDgnh/wr0migDxbxsvxN8G+FbnXX8exXaW7IGiXSoUJ3MF67T3avYrGdrrT&#10;7a4dQrSxK5A6AkA1wXxy/wCSS6t/vwf+jkruNJ/5A1j/ANe8f/oIoAuUUUUAFFFFABRRRQAUUUUA&#10;FFFFABXIan/yVfw//wBgy9/9Dhrr65DU/wDkq/h//sGXv/ocNAHX0UUUAFFFFABRRRQAUUUUAFFF&#10;FABRRRQAUUUUAFFFFABRRRQAUUUUAFFFFAHnPx0/5JNqn/XSD/0atd3pf/IJsv8Argn/AKCK4T46&#10;f8km1T/rpB/6NWu70v8A5BNl/wBcE/8AQRQBbooooAKKKKACiiigAryj48JPLoXhyO1lEVw2twrF&#10;IRnY5V8HHfBr1evLfjccad4WPpr0H8moAXUPDvxUtLXz4PH8dztYb410eANs7lRg7iOu3jPbnAMt&#10;v4d+JF3bR3Ft8TbaWGVQ6OujwEMD0I4r0yufvoLnQrqTVNOhaazkYvfWUYyfeaMf3u7L/F1HzfeA&#10;OX/4RX4of9FIg/8ABPD/AIVFP4Y+KsdvI8PxCtpZVGVj/smBd3qM7eDjp7+nWvRrS7t7+0iu7SZZ&#10;oJVDI6ngip6APOvgv4r1jxh4LuL7W7hbi6hvntxKsaoWUIjDIUAZ+cjgDgCvRa8f/Zx/5J5qH/YV&#10;k/8ARUVewUAFFFFABRRRQAUUUUAFFFFABRRRQAUUUUAFFFFABRRRQAUUUUAFFFFABRRRQAUUUUAF&#10;FFFABRRRQAUUUUAFFFFABRRRQAUUUUAFFFFABRRRQAUUUUAFFFFABRRRQAUUUUAFFFFABRRRQAUU&#10;UUAFFFFABRRRQAUUUUAFFFFABRRRQAUUUUAFFFFABRRRQAUUUUAFFFFABRRRQAUUUUAFFFFABXLf&#10;En/km/iD/rzeuprlviT/AMk38Qf9eb0AdTRRRQAUUUUAFFFFABXP+LvGWj+CtK+3arMRvO2GCMZk&#10;mb0Uf17V0FeSeJRZy/tD+G4tY2m1XTS1ksh+T7RufHXjPAwPUL7UAA+J3jrUx5ujfDa9FuTlZLuU&#10;qXXsQCq/zNI3xQ8caUPM1v4bXv2cHLy2cpfYvckBWH5kV65RQBgeEvGOj+NdIGoaROWVTtlhkGJI&#10;W9GH9ehql8Qf+QPpn/YasP8A0oSuR8IraRfHzxZHo4UWRs0N0sX3Bcblz7bsl/8Ax6uu+IP/ACBt&#10;M/7DVh/6UJQB1lFFFABRRRQAUUUUAFFFFABRRRQAV4/8IP8AkofxO/7Co/8ARtxXsFeP/CD/AJKH&#10;8Tv+wqP/AEbcUAewUUUUAFcz8ROPhv4k/wCwdP8A+gGumrnfHltPeeAPEFtawyTTy2EyxxxqWZzt&#10;OAAOSTQBb8K/8ifon/XhB/6LWteszw5by2nhjSba4QxzQ2UMciHqrBACPzqbVNX07RLJr3VL63s7&#10;ZTgyzyBBn0Gep4PA5oAu0Vz2g+O/C/iec2+j61a3M4GfJyUcjuQrAEj6CuhoA8/8Jf8AJXviL/3D&#10;f/RDV6BXE+GNOvLb4oeO76a2ljtbs2At5mXCy7ICG2nvgkA121ABRRRQAUUUUAFFFFABRRRQAUUU&#10;UAFFFFABRRRQAUUUUAFFFFABRRRQAUUUUAFFFFABRRRQAUUUUAFFFFABRRRQAUUUUAFFFFABRRRQ&#10;AUUUUAFFFFABRRRQAUUUUAFFFFABRRRQAUUUUAFFFFABRRRQAVxXxI/49vDP/YyWH/oyu1rkPH9l&#10;d30Hh1bS3lnMOv2U0ojUnZGr5ZjjsO5oA6+iisjXvFGh+GLdJ9b1S3slfPliVvmfGM7VHLYyM4HG&#10;aANeisfQfFWg+J4Xl0XVba9CffWN/nTkgblPzDODjI5rYoA4P4W/8enin/sZb7/0Ja7yuN+HWmXu&#10;mWniH7bbvAbnXry4hDjBaNmADfQ4OPbFdlQAUUUUAedfHL/kkurf78H/AKOSu50j/kC2H/XvH/6C&#10;K4b45f8AJJdW/wB+D/0cldxpH/IFsP8Ar3j/APQRQBdooooAKKKKACiiigAooooAKKKKACuQ1P8A&#10;5Kv4f/7Bl7/6HDXX1yGp/wDJV/D/AP2DL3/0OGgDr6KKKACiiigAooooAKKKKACiiigAooooAKKK&#10;KACiiigAooooAKKKKACiiigDzn46f8km1T/rpB/6NWu70v8A5BNl/wBcE/8AQRXCfHT/AJJNqn/X&#10;SD/0atd3pf8AyCbL/rgn/oIoAt0UUUAFFFFABRRRQAV5T8dJEi0nwzJIyIi65CzM5wAArck+lerV&#10;5Z8cED6X4XVhlW12AEHocq1AHqdFZTMdFfJ50xjye9sf/jf/AKD/ALv3dWgDmruyufD19LqmlRPN&#10;YzMXvtPjXJB7zRD+9/eUfe6j5uvQwTxXMEc8EiSxSKGR0OQwPcGpKyjatpU8lzZozWkrF7i2QZKs&#10;esiD1/vKOvJA3ZDAHmn7OP8AyTzUP+wrJ/6Kir2CvIP2cQR8PdQB6/2tJ/6Kir1+gAooooAKKKKA&#10;CiiigAooooAKKKKACiiigAooooAKKKKACiiigAooooAKKKKACiiigAooooAKKKKACiiigAooooAK&#10;KKKACiiigAooooAKKKKACiiigAooooAKKKKACiiigAooooAKKKKACiiigAooooAKKKKACiiigAoo&#10;ooAKKKKACiiigAooooAKKKKACiiigAooooAKKKKACiiigAooooAK5b4k/wDJN/EH/Xm9dTXLfEn/&#10;AJJv4g/683oA6miiigAooooAKKKKACuc8Y+CdI8b6YlpqiOskLF7e5hO2SFj1Kn0OBkHg4HoK6Ov&#10;MPil468XeCLmG60zRra60Zoh5lzIrN5cmSMNtI2jG3Ge569qAK6+APiPphEWlfEV5rdRhRfW+5h+&#10;J3Zob4f/ABF1TdFq/wARHit3GHWxg2sR6ZG3GaTTPFvxU1fTYdQsPDegXFtMgaORLvhv/Ilcl421&#10;j4it4t8KHUdHsbW7S6Y2MMFxlJ3yuQ/zHjgenWgD2Pwf4J0fwRpj2WkxPulYNPcSkNJMw6FjgdMn&#10;AHAyfU1U+IP/ACBtM/7DVh/6UJUHhLU/H15q00XinQtOsLJYiY5baXexfI4++eMZ7dqn+IX/ACBt&#10;M/7DWn/+lCUAdbRRRQAUUUUAFFFFABRRRQAUUUUAFeP/AAg/5KH8Tv8AsKj/ANG3FewV4/8ACD/k&#10;ofxO/wCwqP8A0bcUAewUUUUAFFFYHje+udM8C65fWczQ3NvZSyRSKASrBTg80Ab9eC3Fxp/ifxb4&#10;58TeKbV77TvCjG2sNNaX92WVmUkgD+Jox1BHz4OQor2nw/cy3vhvS7udt009pFJI3qzICf1NeY+I&#10;dC17wT401XxDoOgrrvh/XI9uq6Ui7nL8gsFwSwJYnowO9wQOCADk9/hj4heEtb1LSvD8PhbXfDkA&#10;1G3m010IdQhkGWjC/N8mORlDgg/eWvaPAPiKTxX4F0nWpl2z3EOJuMAyIxRyB2BZSR7GvKIbbV9Z&#10;0q+8KeCvh7deF7HUCovtU1ENG5iOdy4YZbqQAGb5SeBnI9r0TSLfQdCsdJtM+RZwJChYDLbRjccc&#10;ZPU+5NAF+iuN8OaxqF58SfG2l3Fy0llYGxNrEVGI/MhJfBxnkgHmuyoAKKKKACiiigAooooAKKKK&#10;ACiiigAooooAKKKKACiiigAooooAKKKKACiiigAooooAKKKKACiiigAooooAKKKKACiiigAooooA&#10;KKKKACiiigAooooAKKKKACiiigAooooAKKKKACiiigAooooAKKKKACiiuW8cane6XDoL2Vw0LT63&#10;Z20uADvjd9rKc+oNAHU1842F1pdr4Tuvij4t0eLXtS1nUTb2NpPIDDEg3DB3KQuAjjJDcKmMZJr6&#10;OrwqbQtb+Hbap4efwvP4r8D6nIZIobdS81sW6ggAsCABzwMhWDK2RQBi6lc6be+DIfih4O0qHw9q&#10;mj332e7toGHkyKSq4woAb76ZwFyGYHOAa+ibO5S9sre6jBCTxrIobqARnn868Pg0DVvHxsfD1r4R&#10;n8JeDbO5+03i3CmOW7YfwhSAcnJGeQOucgLXuoAVQqgAAYAHagBaK5HwBrF9rFprxvp/ONprl3aw&#10;nAyI1cbV464zj6YrrqACiiigDzr45f8AJJdW/wB+D/0cldxpH/IFsP8Ar3j/APQRXD/HL/kkurf7&#10;8H/o5K7jSP8AkC2H/XvH/wCgigC7RRRQAUUUUAFFFFABRRRQAUUUUAFchqf/ACVfw/8A9gy9/wDQ&#10;4a6+uQ1P/kq/h/8A7Bl7/wChw0AdfRRRQAUUUUAFFFFABRRRQAUUUUAFFFFABRRRQAUUUUAFFFFA&#10;BRRRQAUUUUAec/HT/kk2qf8AXSD/ANGrXd6X/wAgmy/64J/6CK4T46f8km1T/rpB/wCjVru9L/5B&#10;Nl/1wT/0EUAW6KKKACiiigBCcKTgnHYV5qvxB8ZsOPh/an6eJbX/AAr0plV1KsAVIwQe9c5/wr7w&#10;b/0Kujc/9OUf+FAHODx344b7vw6gP08R23+FcX8RfEXiLWD4at9Z8LRaRAutQOky6rFcl25G3agB&#10;HBJz7e9esjwD4OXp4V0X8bCI/wDsteefFrwzoWjweF7jStG0+xuG1yCMva2yRsykMcHaBnkDrQB7&#10;L1GDXl1/4y8U+GL/AFC3g8HwXOkQTbLZm1uBCq7iM4IyqHg7SPl55wAB6jWBceBvCd3cy3Nz4b0m&#10;aeZzJJI9mhZ2JySTjkk0AcuPHfjgkgfDqAkcH/io7bj9KSWXxt44QaRd6RF4Z0uT/j+uodTjup5I&#10;/wDnnHsGEJ6Fj2z16HTbwL4R0iZ5ZfDGkSWMjFjI9lGxtyeucj7n/oP+7924/gDQoNTsNS0e1j0W&#10;8s5Qxk06JYhPGcb4pFAwysB35BAII7gHEfs4/wDJPNQ/7Csn/oqKvYK8f/Zx/wCSeah/2FZP/RUV&#10;ewUAFFFFABRRRQAUUUUAFFFFABRRRQAUUUUAFFFFABRRRQAUUUUAFFFFABRRRQAUUUUAFFFFABRR&#10;RQAUUUUAFFFFABRRRQAUUUUAFFFFABRRRQAUUUUAFFFFABRRRQAUUUUAFFFFABRRRQAUUUUAFFFF&#10;ABRRRQAUUUUAFFFFABRRRQAUUUUAFFFFABRRRQAUUUUAFFFFABRRRQAUUUUAFFFFABXLfEn/AJJv&#10;4g/683rqa5b4k/8AJN/EH/Xm9AHU0UUUAFFFFABRRRQAUyaGK4heGaNJIpFKujjIYHqCO4p9FAHl&#10;l/4M1zwHfTa34A/f2UjGS80GZvkcdzD6H0H5ZHy1zGu+PdJ8aeN/h7Jp7SxXEGpFbm1nQrJA5aMY&#10;PY9OCPTsciveq5298C+Gr/xHB4gn0qL+1YGV0uEJQll6FgDhiPUgnp6CgDoq5L4hf8gbS/8AsNWH&#10;/pQldbXJ/EEZ0fTP+w1Yf+lCUAdZRRRQAUUUUAFFFFABRRRQAUUUUAFeP/CD/kofxO/7Co/9G3Fe&#10;wV4/8IP+Sh/E7/sKj/0bcUAewUUUUAFcz8Rf+Sb+JP8AsHT/APoBrpq5j4i5/wCFb+JMAn/iXTdB&#10;/sGgDQ8K/wDIn6J/14Qf+i1rXrI8Kgr4Q0RSMEWEAI/7ZrWvQAUUUUAef+Ev+SvfEX/uG/8Aohq9&#10;ArgPCQP/AAt74i8df7N/9ENXf0AFFFFABRRRQAUUUUAFFFFABRRRQAUUUUAFFFFABRRRQAUUUUAF&#10;FFFABRRRQAUUUUAFFFFABRRRQAUUUUAFFFFABRRRQAUUUUAFFFFABRRRQAUUUUAFFFFABRRRQAUU&#10;UUAFFFFABRRRQAUUUUAFFFFABXFfEj/j28M/9jJYf+jK7WuK+JAJtfDPXjxHYH/yJQB2tFFFABRR&#10;RQBwfwt/49PFP/Yy33/oS13lcH8LQRZ+KM9/El9/6EK7ygAooooA86+OX/JJdW/34P8A0cldxpH/&#10;ACBbD/r3j/8AQRXEfHL/AJJLq3+/B/6OSu40j/kC2P8A17x/+gigC5RRRQAUUUUAFFFFABRRRQAU&#10;UUUAFchqf/JV/D//AGDL3/0OGuvrkNT/AOSr+H/+wZe/+hw0AdfRRRQAUUUUAFFFFABRRRQAUUUU&#10;AFFFFABRRRQAUUUUAFFFFABRRRQAUUUUAec/HT/kk2qf9dIP/Rq13el/8gmy/wCuCf8AoIrhPjp/&#10;ySbVP+ukH/o1a7vS/wDkE2X/AFwT/wBBFAFuiiigAooooAKKKKACvKfjpGs2keGYpFDRvrkKsp7g&#10;q1erV5Z8cP8AkGeF/wDsOwfyagD0BbiTTJ0t7pme1kYLBcMSShPRHP6Bj16HnltOmTQx3ELwzRrJ&#10;FIpV0YZDA9QayIJptGuEs7yRpbFyEt7pzkoegjkPr6MevQ84yAbRAIwRkGstc6M+0nOmnAU/8+x9&#10;D/0z/wDQf937upRQB4/+zj/yTzUP+wrJ/wCioq9grx/9nH/knmof9hWT/wBFRV7BQAUUUUAFFFFA&#10;BRRRQAUUUUAFFFFABRRRQAUUUUAFFFFABRRRQAUUUUAFFFFABRRRQAUUUUAFFFFABRRRQAUUUUAF&#10;FFFABRRRQAUUUUAFFFFABRRRQAUUUUAFFFFABRRRQAUUUUAFFFFABRRRQAUUUUAFFFFABRRRQAUU&#10;UUAFFFFABRRRQAUUUUAFFFFABRRRQAUUUUAFFFFABRRRQAUUUUAFct8Sf+Sb+IP+vN66muW+JP8A&#10;yTfxB/15vQB1NFFFABRRRQAUUUUAFFFFABRRRQBla/pVzqlkgsb+WxvoHEtvMhyocAjDr0ZSCQQf&#10;XI5ArkNc106rpNpYX0H2PWLPWNPF1bbsjm4TDof4kbsevY4Nb114Tu7q7muF8X+IbdZWLCGGSAIm&#10;eygxE4+priviD4Dn/s/T9Qj8UaxPqcF/bxWct20LLEzyouSFjUnBwcZ6gcGgD1uivOtB0y91UzWN&#10;74v8S2Wr2gAubQzWx+jofJ+ZD2P4HkVs/wDCFXn/AEO3if8A7/W//wAZoA6yiuS/4Qq8/wCh38Uf&#10;9/rf/wCM0f8ACFXn/Q7+KP8Av9b/APxmgDraK5L/AIQq8/6HfxR/3+t//jNH/CFXn/Q7+KP+/wBb&#10;/wDxmgDraK5L/hCrz/od/FH/AH+t/wD4zR/whV5/0O/ij/v9b/8AxmgDraK5L/hCrz/od/FH/f63&#10;/wDjNL/whV5/0O3if/v9b/8AxmgDrK8f+EH/ACUP4nf9hUf+jbiu7tPCl5a3UMzeL/ENwsThzDM9&#10;uUkAOdrYhBwehwQa427+DN1/wkWratpHjbVtJ/tO5a4mitcrlmJbBKuu4As2MjgH8aAPV6K8n/4V&#10;H4k/6Kl4j/7+yf8Ax2j/AIVH4l/6Kn4j/wC/kn/x2gD1ikIBGCMg9Qa8oHwj8Sd/il4j/wC/sn/x&#10;2uf8deCfEng/wXf69F8R/EdzJa+XiJrmRQ26RU67zj72fwoA94orxfw/8NvEmteG9L1V/iZ4jia9&#10;tIrkxieQhN6BsZ8znGcZrQ/4VH4k7fFLxH/39k/+O0AesUV5P/wqPxJ/0VLxH/39k/8AjtOHwj8R&#10;d/ij4l/CaT/45QB6qFAJIABPU460tfPmieE/E+qfEHxB4ak+I3iFI9KSN1mW5kzJvAYZHmcYzj39&#10;uldYfhH4j7fFHxJ/39k/+OUAer0V5P8A8Kj8S/8ARU/Ef/fyT/47R/wqPxL/ANFT8R/9/JP/AI7Q&#10;B6xRXk//AAqPxL/0VPxH/wB/JP8A47R/wqPxL/0VPxH/AN/JP/jtAHrFFeT/APCo/Ev/AEVPxH/3&#10;8k/+O0f8Kj8S/wDRU/Ef/fyT/wCO0AesUV5P/wAKj8S/9FT8R/8AfyT/AOO0f8Kj8S/9FT8R/wDf&#10;yT/47QB6xRXk/wDwqPxL/wBFT8R/9/JP/jtH/Co/Ev8A0VPxH/38k/8AjtAHrFFeT/8ACo/Ev/RU&#10;/Ef/AH8k/wDjtH/Co/Ev/RU/Ef8A38k/+O0AesUV5P8A8Kj8S/8ARU/Ef/fyT/47R/wqPxL/ANFT&#10;8R/9/JP/AI7QB6xRXk//AAqPxL/0VPxH/wB/JP8A47R/wqPxL/0VPxH/AN/JP/jtAHrFFeT/APCo&#10;/Ev/AEVPxH/38k/+O0f8Kj8S/wDRU/Ef/fyT/wCO0AesUV5P/wAKj8S/9FT8R/8AfyT/AOO0f8Kj&#10;8S/9FT8R/wDfyT/47QB6xRXk/wDwqPxL/wBFT8R/9/JP/jtH/Co/Ev8A0VPxH/38k/8AjtAHrFFe&#10;T/8ACo/Ev/RU/Ef/AH8k/wDjtH/Co/Ev/RU/Ef8A38k/+O0AesUV5P8A8Kj8S/8ARU/Ef/fyT/47&#10;R/wqPxL/ANFT8R/9/JP/AI7QB6xRXk//AAqPxL/0VPxH/wB/JP8A47R/wqPxL/0VPxH/AN/JP/jt&#10;AHrFFeT/APCo/Ev/AEVPxH/38k/+O0f8Kj8S/wDRU/Ef/fyT/wCO0AesUV5P/wAKj8S/9FT8R/8A&#10;fyT/AOO0f8Kj8S/9FT8R/wDfyT/47QB6xRXk/wDwqPxL/wBFT8R/9/JP/jtH/Co/Ev8A0VPxH/38&#10;k/8AjtAHrFFeT/8ACo/Ev/RU/Ef/AH8k/wDjtH/Co/Ev/RU/Ef8A38k/+O0AesUV5P8A8Kj8S/8A&#10;RU/Ef/fyT/47R/wqPxL/ANFT8R/9/JP/AI7QB6xRXk//AAqPxL/0VPxH/wB/JP8A47R/wqPxL/0V&#10;PxH/AN/JP/jtAHrFFeT/APCo/Ev/AEVPxH/38k/+O0f8Kj8S/wDRU/Ef/fyT/wCO0AesUV5P/wAK&#10;j8S/9FT8R/8AfyT/AOO0f8Kj8S/9FT8R/wDfyT/47QB6xRXk/wDwqPxL/wBFT8R/9/JP/jtH/Co/&#10;Ev8A0VPxH/38k/8AjtAHrFFeT/8ACo/Ev/RU/Ef/AH8k/wDjtH/Co/Ev/RU/Ef8A38k/+O0AesUV&#10;5P8A8Kj8S/8ARU/Ef/fyT/47R/wqPxL/ANFT8R/9/JP/AI7QB6xRXk//AAqPxL/0VPxH/wB/JP8A&#10;47R/wqPxL/0VPxH/AN/JP/jtAHrFFeT/APCo/Ev/AEVPxH/38k/+O0f8Kj8S/wDRU/Ef/fyT/wCO&#10;0AesUV5P/wAKj8S/9FT8R/8AfyT/AOO0f8Kj8S/9FT8R/wDfyT/47QB6xSMqtjcoODkZHevKR8I/&#10;Eff4peJP+/sn/wAcrjviV4a8T+A9BtNTh+IfiK7M94tqY3uZFxuVm3ZEn+x096APoiivKT8JPEPb&#10;4o+Jf+/0n/xym/8ACo/En/RUvEf/AH9k/wDjtAHrFFeT/wDCo/En/RUvEf8A39k/+O04fCPxD3+K&#10;PiX/AL/Sf/HKAPVunSivn3wD4T8T+MtM1G7m+I3iK2NnqEtkFS5kbeEVTu/1nGd3T2rqz8I/Efb4&#10;peJP+/sn/wAcoA9Xoryf/hUfiX/oqfiP/v5J/wDHaP8AhUfiT/oqXiP/AL+yf/HaANT44/8AJJdW&#10;/wB+D/0cldxpP/IGsf8Ar3j/APQRXll38E9V1OH7LqnxF129smYGW3mLOrgEHo0hGfcg163bwJbW&#10;0UEedkSBFycnAGBQBJRRRQAUUUUAFFFFABRRRQAUUUUAFchqf/JV/D//AGDL3/0OGuvrkNT/AOSr&#10;+H/+wZe/+hw0AdfRRRQAUUUUAFFFFABRRRQAUUUUAFFFFABRRRQAUUUUAFFFFABRRRQAUUUUAec/&#10;HT/kk2qf9dIP/Rq13el/8gmy/wCuCf8AoIrhPjp/ySbVP+ukH/o1a7vS/wDkE2X/AFwT/wBBFAFu&#10;iiigAooooAKKKKACvLfjbzp/hUYz/wAT+3/k1epV5R8d4pZtE8NxQzm3lfW4VSZRkxsVcBhz260A&#10;er0yaGK4heGaNZInG1kYZBHvXlh+EniHHHxQ8S5/67Sf/HKT/hUfiP8A6Kl4k/7+yf8Ax2gD0SB5&#10;NMmS0uJGktXIW3nc5KntG57n0bv0PON2nXkk3wd1+4heGb4neIJInG10d5GVh6EGWn/8Kj8SY/5K&#10;l4jz/wBdZP8A47QBX/Zx/wCSeah/2FZP/RUVewVy3gHwRaeAfDzaTaXc115s5uJZZQBlyqqcAdBh&#10;RwSe/NdTQAUUUUAFFFFABRRRQAUUUUAFFFFABRRRQAUUUUAFFFFABRRRQAUUUUAFFFFABRRRQAUU&#10;UUAFFFFABRRRQAUUUUAFFFFABRRRQAUUUUAFFFFABRRRQAUUUUAFFFFABRRRQAUUUUAFFFFABRRR&#10;QAUUUUAFFFFABRRRQAUUUUAFFFFABRRRQAUUUUAFFFFABRRRQAUUUUAFFFFABRRRQAUUUUAFct8S&#10;f+Sb+IP+vN66muW+JP8AyTfxB/15vQB1NFFFABRRRQAUUUUAFFFFABXi954z8RxfDHx1qy6m4vtM&#10;1xrS0l8tMxRCWFduMYPDMOQTzXtFeU3Pw11ub4feMNBE9h9r1nV2vrdzI+xYzJE2GO3IOEPAB7c0&#10;AeqRkmJCeSVGa5fx6caPpv8A2GbD/wBKErS1vUL7RtPhu7ax+2wwsPtaRsfNEWOWjXHzEdccZAOO&#10;axvF95bap4Z0i9splntpdW0945EOQw+0p/8AqoA19d8PJq7213b3LWOqWjbra9jXcyg/eRhxuRh1&#10;U/XggGtodOaKKACiiigAooooAKKKKACiiigAooooAKKKKACvP/jb/wAkh13/ALd//R8degV5/wDG&#10;3/kkOu/9u/8A6PjoA6DwJ/yTzwz/ANgq1/8ARS10Fc/4E/5J54Z/7BVr/wCilroKACiiigDyzwgf&#10;+L8+Ox/0wtv/AEBK9Try3wguPjx47P8A0wtv/QFr1KgAooooAKKKKACiiigAooooAKKKKACiiigA&#10;ooooAKKKKACiiigAooooAKKKKACiiigAooooAKKKKACiiigAooooAKKKKACiiigAooooAKKKKACi&#10;iigAooooAKKKKACiiigAooooAKKKKACiiigAooooAK8i/aKOPAOmn/qLxf8AoqWvXa8i/aJGfAWm&#10;D11eL/0VLQB67RRRQAUUUUAeXfAs58NeID/1H7n/ANAjr1GvLvgYMeG/EA9Nfuf/AECOvUaACiii&#10;gAooooAKKKKACiiigAooooAKKKKACiiigArkNT/5Kv4f/wCwZe/+hw119chqf/JV/D//AGDL3/0O&#10;GgDr6KKKACiiigAooooAKKKKACiiigAooooAKKKKACiiigAooooAKKKKACiiigDzn46f8km1T/rp&#10;B/6NWu70v/kE2X/XBP8A0EVwnx0/5JNqn/XSD/0atd3pf/IJsv8Argn/AKCKALdFFFABRRRQAUUU&#10;UAFeWfG8403wt/2HoP5NXqdeWfG4Z03wsPXXoP5NQB6nRRRQAUUUUAFFFFABRRRQAUUUUAFFFFAB&#10;RRRQAUUUUAFFFFABRRRQAUUUUAFFFFABRRRQAUUUUAFFFFABRRRQAUUUUAFFFFABRRRQAUUUUAFF&#10;FFABRRRQAUUUUAFFFFABRRRQAUUUUAFFFFABRRRQAUUUUAFFFFABRRRQAUUUUAFFFFABRRRQAUUU&#10;UAFFFFABRRRQAUUUUAFFFFABRRRQAUUUUAFFFZXiLxFpnhbRptV1a4ENtFx0yzseiqO5Pp/SgDVo&#10;ryIfFXxfrcf2jwx8Pb2eybmK5u32CRexAwB+TGgfET4lWSNNqHw2lmiXqLWU7vyAY/pQB67XLfEn&#10;/km/iD/rzem+CviDo/ji2m+w+bb3tucXFlcALLH2zjPIzxn88U/4j/8AJOPEH/Xm/wDKgDqKKKKA&#10;CiiigAooooAKKKKACiiigDAuNW8Qx3UscPhjzoVchJft8a71zwcEZH0rzXxqfEGgxR6rbaA1tpL6&#10;hbXN5Yi6WUtKsyMrRKv3SxGGA4Oc4zzXtNcr49ONH0331iwH/kwlABZ+Jta1GyhvbHw2txbTLuSR&#10;NRiww9Rx/wDXzUh1vxQOnhAn/uJRf4VDc6dfeGdTOo6JA1xptzIDfaZH1VicGaHtnuy8AgZHPXrK&#10;AOY/tzxT/wBCcf8AwZRf4Un9ueKf+hOP/gyi/wAK6iigDl/7c8U/9Ccf/BlF/hR/bnin/oTj/wCD&#10;KL/CuoooA5f+3PFP/QnH/wAGUX+FH9ueKf8AoTj/AODKL/CuoooA5f8AtzxT/wBCcf8AwZRf4Uo1&#10;zxQevg8j/uJRf4V09FAGDa6r4gluY0uPDPkRM4Dyfb422DPJwBzj0riYvil4k1TxHrmlaB4IGpLo&#10;921tNINSSMnDsqthlHXYxwM4r1SvH/hB/wAlD+J3/YVH/o24oA2f+Ey+I3/RMj/4OYf8KT/hM/iN&#10;/wBEyP8A4OIv8K9IooA84HjP4i9/hif/AAcw/wCFYfja6+IXjLwffaD/AMK7a0+1eX+//tiCTbtd&#10;X+7gZztx1717HWfruqpoXh/UNWkiaVLK3knManBbapOM/hQB53oWvfEPQ/Dum6Sfhs05sbWK280a&#10;zCu/YoXOMHGcepq6fGfxF7fDE/8Ag5h/wrvtOvU1HTLS+jVlS5hSZVbqAwBAPvzVmgDzj/hM/iN/&#10;0TI/+DiL/Cnr4y+IZ6/DBv8Awdwj/wBlr0SigDxPRx8RdJ8d694mbwB539rJGv2YatAvlbAAPm5z&#10;wPQV07eMviJ2+GDD/uNQn/2Wur03xJban4m1zQooZUn0fyPOkbG1/NQuu3nPAHOa2qAPN/8AhM/i&#10;N/0TI/8Ag4i/wo/4TP4jf9EyP/g4i/wr0iigDzf/AITP4jf9EyP/AIOIv8KP+Ez+I3/RMj/4OIv8&#10;K9IooA83/wCEz+I3/RMj/wCDiL/Cj/hM/iN/0TI/+DiL/CvSKKAPN/8AhM/iN/0TI/8Ag4i/wo/4&#10;TP4jf9EyP/g4i/wr0iigDzf/AITP4jf9EyP/AIOIv8KP+Ez+I3/RMj/4OIv8K9IooA83/wCEz+I3&#10;/RMj/wCDiL/Cj/hM/iN/0TI/+DiL/CvSKKAPN/8AhM/iN/0TI/8Ag4i/wo/4TP4jf9EyP/g4i/wr&#10;0iigDzf/AITP4jf9EyP/AIOIv8KP+Ez+I3/RMj/4OIv8K9IooA83/wCEz+I3/RMj/wCDiL/Cj/hM&#10;/iN/0TI/+DiL/CvSKKAPN/8AhM/iN/0TI/8Ag4i/wo/4TP4jf9EyP/g4i/wr0iigDzf/AITP4jf9&#10;EyP/AIOIv8KP+Ez+I3/RMj/4OIv8K9IooA83/wCEz+I3/RMj/wCDiL/Cj/hM/iN/0TI/+DiL/CvS&#10;KKAPN/8AhM/iN/0TI/8Ag4i/wo/4TP4jf9EyP/g4i/wr0iigDzf/AITP4jf9EyP/AIOIv8KP+Ez+&#10;I3/RMj/4OIv8K9IooA83/wCEz+I3/RMj/wCDiL/Cj/hM/iN/0TI/+DiL/CvSKKAPN/8AhM/iN/0T&#10;I/8Ag4i/wo/4TP4jf9EyP/g4i/wr0iigDzf/AITP4jf9EyP/AIOIv8KP+Ez+I3/RMj/4OIv8K9Io&#10;oA83/wCEz+I3/RMj/wCDiL/Cj/hM/iN/0TI/+DiL/CvSKKAPN/8AhM/iN/0TI/8Ag4i/wo/4TP4j&#10;f9EyP/g4i/wr0iigDzf/AITP4jf9EyP/AIOIv8KP+Ez+I3/RMj/4OIv8K9IooA83/wCEz+I3/RMj&#10;/wCDiL/Cj/hM/iN/0TI/+DiL/CvSKKAPN/8AhM/iN/0TI/8Ag4i/wo/4TP4jf9EyP/g4i/wr0iig&#10;Dzf/AITP4jf9EyP/AIOIv8KP+Ez+I3/RMj/4OIv8K9IooA83/wCEz+I3/RMj/wCDiL/Cj/hM/iN/&#10;0TI/+DiL/CvSKKAPN/8AhM/iN/0TI/8Ag4i/wo/4TP4jf9EyP/g4i/wr0iigDzf/AITP4jf9EyP/&#10;AIOIv8KP+Ez+I3/RMj/4OIv8K9IooA83/wCEz+I3/RMj/wCDiL/Cj/hM/iN/0TI/+DiL/CvSKKAP&#10;N/8AhM/iN/0TI/8Ag4i/wo/4TP4jf9EyP/g4i/wr0iigDzkeMviJ3+GJ/wDBzCP6VyfxEg+Inj/Q&#10;bXTB4BNiILtboyHVYZdxVWXGPl/vfpXuVZOva9DoEVg80Mkv22/gsUCEfK0rbQxz2FAHIt4x+IY6&#10;fDBv/B3Cf/ZaZ/wmfxG/6Jif/BxF/hXo9FAHnH/CZ/Eb/omJ/wDBxF/hT18ZfEM9fhg3/g7hH/st&#10;eiUUAeKeBv8AhYfgrTNQtG+H5vTeahJelxq0EezeFG3HzdNvXPeulPjL4idvhif/AAcwn+ldb4d8&#10;RQeI4dQkghki+xX81i4kx8zRtgsMdjxWzQB5v/wmfxG/6Jkf/BxF/hS/8Jl8Rv8AomR/8HEX+Fej&#10;0UAeT638TvGnhzS5NT1b4dfZrKIgSS/2rG2MnA4VSepHavVLedLm2injzslQOuRg4IyK8/8Ajj/y&#10;SXV/9+D/ANHJXcaT/wAgax/694//AEEUAXKKKKACiiigAooooAKKKKACiiigArkNT/5Kv4f/AOwZ&#10;e/8AocNdfXIan/yVfw//ANgy9/8AQ4aAOvooooAKKKKACiiigAooooAKKKKACiiigAooooAKKKKA&#10;CiiigAooooAKKKKAPOfjp/ySbVP+ukH/AKNWu70v/kE2X/XBP/QRXCfHT/kk2qf9dIP/AEatd3pf&#10;/IJsv+uCf+gigC3RRRQAUUUUAFFFFABXlHx4kmh0Lw5NbQ+dPHrcLRxZxvYK5C/ieK9Xry742nGn&#10;+FT6a/b/AMmoAsjxz4+NzJbD4Yv5sahiDrUOCD3B24P4Zx3px8ZfEXt8MT/4OYT/AErv7q2+0INr&#10;mKVDmOReqn+o9RUFjfmeR7W5QQ3sQy8YPDL2dfVT+nQ0AcN/wmXxG/6Jkf8AwcRf4VXk8f8Aj6G+&#10;hs5PhttnnVniU6vHhgOoB24yOuM5xzjFen1WvrGHULVoJw2Ccq6nDIw6Mp7EdjQBzHw38cn4geHJ&#10;9VOn/YTDdNbGMTeZnCI27O0f3+ntXYV5B+zlj/hX2oYBA/taTGT/ANMoq9foAKKKKACiiigAoooo&#10;AKKKKACiiigAooooAKKKKACiiigAooooAKKKKACiiigAooooAKKKKACiiigAooooAKKKKACiiigA&#10;ooooAKKKKACiiigAooooAKKKKACiiigAooooAKKKKACiiigAooooAKKKKACiiigAooooAKKKKACi&#10;iigAooooAKKKKACiiigAooooAKKKKACiiigAryX4upbP4x8Arqx/4kxv5PtAbGzf8mwNnjB5z7Zr&#10;1qsnxH4b0vxXo0ulatbia3k5B6MjDoynsR6/h0oA1qK8mT4ZeN9DiMXhv4iXK2ynEVtfQeYI1HQB&#10;iWH5KBSjwP8AE69VodS+JC28bDAa0tRvP5BCPwNADdQW2X9pTRzpe3z202X+1BGBjG19hbH8WdnX&#10;ttrsviN/yTnX/wDrzf8AlUfgz4faR4LSea2ee71G5/4+b66bdJJ3x7DPb8yak+I//JOfEH/Xm/8A&#10;KgDqKKKKACiiigAooooAKhurq3sraS5u544II13PLKwVVHqSelTV5H48s28Z/FnRPBt9PLFosdmd&#10;QuIY3K/aG3MAp/75HuMnGDzQBu3vxq8A2UrRHXBM6nB8i3kcf99BcH8DRZ/GrwBeSrENdELscDz7&#10;eVB+LFcD8TXR2Pg3wxpsQjs/D+mQgDGVtU3H6nGT+NF/4M8MapE0d74f0yYMMZNqgYfRgMj8DQBr&#10;21zBe20dzazRzwSruSSNgysPUEda5j4gf8gfTP8AsNWH/pQlch8PLSXwh8T/ABB4LtbqSfR1tlvr&#10;aORixgJK5X/x78cA11/xB/5A2mf9hqw/9KEoA6yiiigAooooAKKKKACiiigAooooAK8f+EH/ACUP&#10;4nf9hUf+jbivYK8f+EH/ACUP4nf9hUf+jbigD2CiiigArmfiL/yTfxJ/2Dpv/QDXTVzHxF/5Jv4k&#10;/wCwdN/6AaANDwp/yJ+if9eEH/ota16yPCn/ACJ+if8AXhB/6LWtegAooooA8/8ACX/JXviL/wBw&#10;3/0Q1egV5/4S/wCSvfEX/uG/+iGr0CgAooooAKKKKACiiigAooooAKKKKACiiigAooooAKKKKACi&#10;iigAooooAKKKKACiiigAooooAKKKKACiiigAooooAKKKKACiiigAooooAKKKKACiiigAooooAKKK&#10;KACiiigAooooAKKKKACiiigAooooAK4r4kf8e3hn/sY7D/0ZXa1xXxI/49vDP/YyWH/oygDtaKKK&#10;ACiiigDg/hb/AMenin/sZL7/ANCFd5XBfCz/AI9PFX/Yy33/AKEtd7QAUUUUAed/HL/kkurf78H/&#10;AKOSu40j/kC2P/XvH/6CK4b45f8AJJdW/wB+D/0cldxpH/IFsP8Ar3j/APQRQBdooooAKKKKACii&#10;igAooooAKKKKACuQ1P8A5Kv4f/7Bl7/6HDXX1yGp/wDJV/D/AP2DL3/0OGgDr6KKKACiiigAoooo&#10;AKKKKACiiigAooooAKKKKACiiigAooooAKKKKACiiigDzn46f8km1T/rpB/6NWu70v8A5BNl/wBc&#10;E/8AQRXCfHT/AJJNqn/XSD/0atd3pf8AyCbL/rgn/oIoAt0UUUAFFFFABRRRQAV5Z8cP+QZ4X/7D&#10;sH8mr1OvKvjnvGk+GTHGJHGuQ7UZtoY7WwM84z64NAHqtUtS05b+JGWRoLqE74LhB80bf1B6Edx+&#10;Bp9jfJexsNpjniO2aFj80beh9j1B6Ec1aoAztN1J7h3s7yMQahCMyRg/K47Oh7qf0PBrRqlqGnJf&#10;LG6uYbqE7oLhB8yHv9VPQr0P5ELZXjzFre5QRXkQHmIDww7Mvqp/ToaAPK/2cf8Aknmof9hWT/0V&#10;FXsFeP8A7OP/ACTzUP8AsKyf+ioq9goAKKKKACiiigAooooAKKKKACiiigAooooAKKKKACiiigAo&#10;oooAKKKKACiiigAooooAKKKKACiiigAooooAKKKKACiiigAooooAKKKKACiiigAooooAKKKKACii&#10;igAooooAKKKKACiiigAooooAKKKKACiiigAooooAKKKKACiiigAooooAKKKKACiiigAooooAKKKK&#10;ACiiigArz34o+JtX0tNH8P8Ah5hFrGuXBginIz5KDG5unX5hz2GTXoVeb/FfStWDaD4r0S3a6u9A&#10;uWmkt0GWkhbG/A78LjjnBJ7UAM8RX+q/DD4VSFtVn1XWJJvKiu7gbiJZCTkA54XkgH0Hbis3T/gd&#10;Z6jZxXvivWNVvdZkxJLIlwAsbHsuQenr+WKg8W+MfCnxH8BS29rrVrYanA6XUdrfyCE+amTsy2Ac&#10;jIyD1IzXW6H8V/CGraLHfT63Y2UwQefb3Eyo6P3AB++M9Cuc0Ac74QvNZ8FfEceBNW1KXU9OvbY3&#10;Gl3E3Lpt3EoT9FbjPGAR1rsfiN/yTnX/APrzf+VcdoF0fiH8WovFVjHIPD+h2z21rcOhX7RM4IYg&#10;EZxhj+Q9cV2PxG/5Jzr/AP15v/KgDqKKKKACiiigAooooAK4L4geCNR1u/07xH4avI7LxHpgIheT&#10;7k0ZzlG6+rY4x8xB65He1w3jP4qaJ4G1aHT9VtNQd5YRMkkESlCMkYyWHIxz9RQBhRePPiRp+YdV&#10;+HUl1KowZbGf5W/9C/nSyeO/iNqKmLSvh3JaysCFkvp8Kpx77c/pU6/HTwywyuma8R1yLIf/ABVc&#10;74i+Oka65oo0i31CGxEx+3xz2ih5k4wEByf73TFAHa/D3wRf6Bcajr3iG8S98RaoQbiSP7kSDoi8&#10;D2z24AHTJv8AxB/5A2mf9hqw/wDShKg8JfErSfGOqTWFhZalBJFEZS11AEUjIGM5PPIqb4hf8gbT&#10;P+w1Yf8ApQlAHW0UUUAFFFFABRRRQAUUUUAFFFFABXj/AMIP+Sh/E7/sKj/0bcV7BXj/AMIP+Sh/&#10;E7/sKj/0bcUAewUUUUAFUNa0m317RL3SbppUt7yFoZGiIDAMMHBIIz+Bq/VPVdTtdG0m61O9dktb&#10;WJpZWVSxCgZPA60AS2VpFYWFvZwAiG3iWKME5O1RgfoK8e8RaldfEDxP4h01tfm0Xwf4bAGoy24I&#10;luZBu3jOM4G1xj5hlVO1sjHsdrcw3tnDdW774Z41kjYfxKwyD+RrwvVF0zwP408W6N4sFynhvxcD&#10;cxajEhPkyZZmXhTyGc4wGxhCRhjgAz7DSLPRtCufFfwp8XXt2uksZtT06/fCSxhScsm1Mjbuxkc8&#10;7WDLXuvhvXLfxL4b0/WrYAR3kCybA27Y38SZ7lWyPwrweO/8I+GvD2uaD4P1a/8AE3iDxBCunpGY&#10;iRHHtZFw20cKjEcE8qvCgHHtngfw+fC3gnSdFb/W20A87Dbh5rEs+D6bmbHtigC3Y+HrLTvEOr63&#10;B5v2rVRCLkM2V/dKVXA7cHn6Vq1m2eu2Goa3qej28rNe6Z5X2pChAXzFLJg9DkDtWlQAUUUUAFFF&#10;FABRRRQAUUUUAFFFFABRRRQAUUUUAFFFFABRRRQAUUUUAFFFFABRRRQAUUUUAFFFFABRRRQAUUUU&#10;AFFFFABRRRQAUUUUAFFFFABRRRQAUUUUAFFFFABRRRQAUUUUAFFFFABRRRQAUUUUAFZus6Ha67FZ&#10;x3RkX7JeQ3sRjbB8yJgy5yOh6H2PatKs/VdZstFS0a9kZRd3UVnDtQtmSQ4UcdBnuaANCvn66vx8&#10;RdJ1DxT4y8RXuheCo7o29hYW67ZJzxhjhW38j0fBD42hTn6Br5yg/srR9Dufhh8Q5bnTUsbr7Vo+&#10;qwq21gWOGG0Hu7nJyMMwJVlFAFm2mHw70yx8X+CfEN5rXg1rjyNQsLk5aIk4LAYUK3Tspzs+8rcf&#10;QUciTRJLGwZHUMrDoQehr50kXRtU8OQfDP4d3dzqn9o332nVNQmiO2JFK5Ylgo42IcjrtwMlq+iL&#10;aCO1tYbeIERxIEQE5wAMCgChomgWPh+K8jsVkAvLuW8mLvuLSSHLH6dBj2rUrP0nWrDW47p7CfzV&#10;tLqS0m+UrtlQ4Yc9fr0rQoAKKKKAPOvjl/ySXVv9+D/0cldxpH/IFsP+veP/ANBFcP8AHL/kkurf&#10;78H/AKOSu40j/kC2H/XvH/6CKALtFFFABRRRQAUUUUAFFFFABRRRQAVyGp/8lX8P/wDYMvf/AEOG&#10;uvrkNT/5Kv4f/wCwZe/+hw0AdfRRRQAUUUUAFFFFABRRRQAUUUUAFFFFABRRRQAUUUUAFFFFABRR&#10;RQAUUUUAec/HT/kk2qf9dIP/AEatd3pf/IJsv+uCf+giuE+On/JJtU/66Qf+jVru9L/5BNl/1wT/&#10;ANBFAFuiiigAooooAQkAEnoK8+/4Xd4AyQdZkDA4INlPn/0CvQq4r/hXtwWLHxz4uyTni9iA/Lyq&#10;AK6/GfwC3TW5P/AG4/8AjdcP8S/HvhrxUvhmx0bUJLi4TW4JWQ20sWEGQTl1A6sK9DHgG4HTxx4t&#10;/G7h/wDjVcH8UPDk2iReGLmTxHrWpqdct08i/mR0H3juAVF54x9CaAPX7+weaVLy0dYb6IYVyPlk&#10;XqUf1U/mDyO4PKXfxd8IaXePY6rez2V/Eds9u1pK5jYcEblUhh7gkGu6riNY+H93fajeatZ+Ltft&#10;tQmUqipPGsKJuyIwBHkKOgPJGSecnIBAvxo8At/zG5B/243H/wARVTUfiBa+Kli03wI017rTt8l2&#10;9tJFDZL/ABSSM6DIxxtAOT+FW9P8HyX0LY8beL4p4jsmge8h3RN6H91+IPQggjg1v6L4butGvWmb&#10;xLrOowtGVaC/eJxnIwwKopGOe/OfagDz/wDZyx/wr7UMEkf2tJjI/wCmUVev14/+zj/yTzUP+wrJ&#10;/wCioq9goAKKKKACiiigAooooAKKKKACiiigAooooAKKKKACiiigAooooAKKKKACiiigAooooAKK&#10;KKACiiigAooooAKKKKACiiigAooooAKKKKACiiigAooooAKKKKACiiigAooooAKKKKACiiigAooo&#10;oAKKKKACiiigAooooAKKKKACiiigAooooAKKKKACiiigAooooAKKKKACiiigArP1rW9O8PaVNqeq&#10;3SW1pCMs7/oAOpJ7Ac1oV5P8WYYdS8Z+AtG1A/8AErur92mQj5ZGGwKp+u4j/gVAGTcfED4SeJ9R&#10;aPVdAaMyH/j+uLBUD54zvQl8fWu70/4YeAYjHd2nh+wnV1DI8hM6MDyCAxIP1roNW8P6VrejSaRf&#10;2MMtk6bBHsACcYBX+6R2I6V5Romo6h8HvE0fhnW52n8J3zk6dfP/AMu7E5Kt6DJ5HvuHUigD0GXx&#10;jpGleN9N8ER2dxHd3UBlhMUaCBECucdcj/VngD0p3xG/5Jzr/wD15v8Ayrg9cIP7UPhcgg502Tof&#10;+mdxXefEX/knWv8A/Xk/8qAOnooooAKKKKACiiigArG8S+FtH8W6U+n6xZpPEQdj4w8Tf3kbqD/k&#10;5FbNFAHkcGq+IvhLKtnrxn1rwju2W2oou6azHZZB3A6fljH3QnjzU7DVvGnw1vdPuYbq2nv2KSxM&#10;GDDKfy5GO3INetSxRzxPFKiyRupVkcZDA9QR6V5evwR0qy8bWOv6RfzWVra3C3P9n7d6bwQTtJOV&#10;BwOOfywAAep1yXxC/wCQNpn/AGGrD/0oSutrkviEM6Npf/YasP8A0oSgDraKKKACiiigAooooAKK&#10;KKACiiigArx/4Qf8lD+J3/YVH/o24r2CvH/hB/yUP4nf9hUf+jbigD2CiiigArmfiL/yTfxJ/wBg&#10;6b/0A101cz8RP+Sb+JP+wdP/AOgGgC/4U/5E/RP+vCD/ANFrWhd2drf2slre20NzbyDDxTIHRu/I&#10;PBrP8K/8ifon/XhB/wCi1rXoAzdM8PaLoskkmlaPp9g8gAdrW2SIsB2O0DNaVFFAHn/hL/kr3xF/&#10;7hv/AKIavQK8/wDCX/JXviL/ANw3/wBENXoFABRRRQAUUUUAFFFFABRRRQAUUUUAFFFFABRRRQAU&#10;UUUAFFFFABRRRQAUUUUAFFFFABRRRQAUUUUAFFFFABRRRQAUUUUAFFFFABRRRQAUUUUAFFFFABRR&#10;RQAUUUUAFFFFABRRRQAUUUUAFFFFABRRRQAVxXxJ/wCPbwx/2Mlh/wCjK7WuK+JH/Ht4Z/7GOw/9&#10;GUAdrVPUtI03WIFg1TT7S+hVtyx3UKyqD6gMCM1cooApabo+maNC0Ol6daWMTtuZLWBYlJ9SFA5q&#10;7RRQBwXwt/49PFX/AGMt9/6Etd7XB/C3/j08U/8AYy33/oS13lABRRRQB518cv8Akkurf78H/o5K&#10;7jSP+QLYf9e8f/oIriPjl/ySXVv9+D/0cldxpH/IFsP+veP/ANBFAFyiiigAooooAKKKKACiiigA&#10;ooooAK5DU/8Akq/h/wD7Bl7/AOhw119chqf/ACVfw/8A9gy9/wDQ4aAOvooooAKKKKACiiigAooo&#10;oAKKKKACiiigAooooAKKKKACiiigAooooAKKKKAPOfjp/wAkm1T/AK6Qf+jVru9L/wCQTZf9cE/9&#10;BFcJ8dP+STap/wBdIP8A0atd3pf/ACCbL/rgn/oIoAt0UUUAFFFFABRRRQAV5T8dJDFpHhmRY2kK&#10;a5CwROrYVuB716tXlnxw/wCQb4X/AOw7B/JqAPTre4juYRLEcqeCCMFSOoI7EelS1nXttPBMb6wU&#10;Gb/ltBnAnXp17OB0P4HjBFqzvIb+2WeBiVJIIYYZSOqkdQR3FAFTUtOlmkS9sZFh1CIYVm+5Kv8A&#10;ccdwex6g8juDNp+oR6hCx2NFPEdk8D/eib0P8wehHNXKoX1g0sy3lo6xX0Y2hj92Reux/Ueh6g8j&#10;uCAeXfs4/wDJPNQ/7Csn/oqKvYK8g/Zy4+Huoc5/4m0nP/bKKvX6ACiiigAooooAKKKKACiiigAo&#10;oooAKKKKACiiigAooooAKKKKACiiigAooooAKKKKACiiigAooooAKKKKACiiigAooooAKKKKACii&#10;igAooooAKKKKACiiigAooooAKKKKACiiigAooooAKKKKACiiigAooooAKKKKACiiigAooooAKKKK&#10;ACiiigAooooAKKKKACiiigAooooAK5Tx94ItvHOhJZyTtaXlvIJrS6QZMTj+YPfkdAe1dXRQByfg&#10;Wx8X6dZXVv4t1G2v5EkVbWaEcsgHJb5RyfetTxN4Z0zxboc2k6rB5kEnKsOGjYdGU9iP8QeCa2KK&#10;APDPDHwx8WeHPizouo3l1/amj2UcsMV4ZRuijMUgRWQnI5bHGRzXpnxG/wCSc6//ANeb/wAq6euW&#10;+JH/ACTjxB/15vQB1NFFFABRRRQAUUUUAFFFFABRRRQBla/NrFtYrc6PBDcywvvltZOGnjwcqjZw&#10;r9xnI4wcZzXOeJtWs9e8LaVfWLl4jrVgGVhteNhcoCrKeVYHgg81r3UnjEXcotLXQmtt37sy3Mwc&#10;r7gIRn6GvPfHeleLLAw6/BbaVG5vrU3FnaTyML2RZl8rIZQA2cDcOSOOcCgD2OiuM0rW/Fet6bHf&#10;WMPh942JBVricNGw6qw8vKsDwQelWzJ477Wnhz8bmf8A+N0AdRRXLeZ49/59PDf/AIEz/wDxujzP&#10;Hv8Az6eGv/Amf/43QB1NFct5nj3/AJ9PDX/gTP8A/G6PM8e/8+nhr/wJn/8AjdAHU0Vy3mePf+fT&#10;w1/4Ez//ABujzPHv/Pp4a/8AAmf/AON0AdTRXLeZ49/59PDf/gTP/wDG6USePO9p4b/8CZ//AI3Q&#10;B1FeP/CD/kofxO/7Co/9G3FegWsnjA3EQu7bQ1gLjzDFcTFguecAoATjPcV5jbeGPib4S8ZeKL/w&#10;5YaRdWus3rXG+4lzhd7soA3KQR5hB68jj1oA9uoryX+0vjh/0BPD3/ff/wBspP7S+OH/AEBPD3/f&#10;f/2ygD1uszxFpP8Ab/hvUtI87yPtttJB5uzds3KRnGRnGemRXnA1H43/APQF8PD/AIH/APbKzvEH&#10;i74v+GNCudY1PSvDyWdvt8xk3MRuYKOBJ6sKAPYNMshpuk2dgrlxbQJCHIxu2qBn9Kt149p3iD4z&#10;6tpVpqVppHh0293Ck8WWIJRgGBIMnHBFTnUfjf8A9ATw9/33/wDbKAPWqK8k/tL44f8AQE8Pf99/&#10;/bKeNR+N3fRvDn4uf/jlAHcaR4ZOl+MPEevG783+2fs2IPLx5PkxlPvZ+bOc9Bj3roK8PsfHHxc1&#10;HxHqOgQaNoAv9OVWuFbIADAFcHzecgg8fjWudR+N/bRfDp+j/wD2ygD1mivJP7S+OH/QE8Pf99//&#10;AGyj+0vjh/0BPD//AH3/APbKAPW6K8k/tL44f9ATw/8A99//AGyj+0vjh/0BPD//AH3/APbKAPW6&#10;K8k/tL44f9ATw/8A99//AGyj+0vjh/0BPD//AH3/APbKAPW6K8k/tL44f9ATw/8A99//AGyj+0vj&#10;h/0BPD//AH3/APbKAPW6K8k/tL44f9ATw/8A99//AGyj+0vjh/0BPD//AH3/APbKAPW6K8k/tL44&#10;f9ATw/8A99//AGyj+0vjh/0BPD//AH3/APbKAPW6K8k/tL44f9ATw/8A99//AGyj+0vjh/0BPD//&#10;AH3/APbKAPW6K8k/tL44f9ATw/8A99//AGyj+0vjh/0BPD//AH3/APbKAPW6K8k/tL44f9ATw/8A&#10;99//AGyj+0vjh/0BPD//AH3/APbKAPW6K8k/tL44f9ATw/8A99//AGyj+0vjh/0BPD//AH3/APbK&#10;APW6K8k/tL44f9ATw/8A99//AGyj+0vjh/0BPD//AH3/APbKAPW6K8k/tL44f9ATw/8A99//AGyj&#10;+0vjh/0BPD//AH3/APbKAPW6K8k/tL44f9ATw/8A99//AGyj+0vjh/0BPD//AH3/APbKAPW6K8k/&#10;tL44f9ATw/8A99//AGyj+0vjh/0BPD//AH3/APbKAPW6K8k/tL44f9ATw/8A99//AGyj+0vjh/0B&#10;PD//AH3/APbKAPW6K8k/tL44f9ATw/8A99//AGyj+0vjh/0BPD//AH3/APbKAPW6K8k/tL44f9AT&#10;w/8A99//AGyj+0vjh/0BPD//AH3/APbKAPW6K8k/tL44f9ATw/8A99//AGyj+0vjh/0BPD//AH3/&#10;APbKAPW6K8k/tL44f9ATw/8A99//AGyj+0vjh/0BPD//AH3/APbKAPW6K8k/tL44f9ATw/8A99//&#10;AGyj+0vjh/0BPD//AH3/APbKAPW6K8k/tL44f9ATw/8A99//AGyj+0vjh/0BPD//AH3/APbKAPW6&#10;K8k/tL44f9ATw/8A99//AGyj+0vjh/0BPD//AH3/APbKAPW6K8k/tL44f9ATw/8A99//AGyj+0vj&#10;h/0BPD//AH3/APbKAPW6K8k/tL44f9ATw/8A99//AGyj+0vjh/0BPD//AH3/APbKAPW6K8k/tL44&#10;f9ATw/8A99//AGyj+0vjh/0BPD//AH3/APbKAPW6K8k/tL44f9ATw/8A99//AGyj+0vjh/0BPD//&#10;AH3/APbKAPW6K8k/tL44f9ATw/8A99//AGyj+0vjh/0BPD//AH3/APbKAPW6K8k/tL44f9ATw/8A&#10;99//AGyj+0vjh/0BPD3/AH3/APbKAPW6xPEmgHxBFpifafI+xalb3+dm7f5TbtvUYz0z2964Eaj8&#10;b/8AoC+HR/wP/wC2Vi+KfHvxZ8G2FvfavpPh9LeacQK0YZ/nIJAIEmeinn2oA9zoryg6h8bu2j+G&#10;/wAHP/xymf2l8cP+gJ4e/wC+/wD7ZQB61RXkv9pfHD/oCeHv++//ALZTl1D43d9G8Ofi5/8AjlAH&#10;d+F/Dg8Nw6pH9p+0fbtSnv8AOzbs8xs7epzjHXjPpW7XiHhzxv8AFvxVZ3Nzpmk+HzHa3LWsvmbl&#10;IkUAkf6znG4c1rHUfjf/ANAXw6f+B/8A2ygD1mivJP7S+OH/AEBPD3/ff/2yj+0vjh/0BPD3/ff/&#10;ANsoA1/jj/ySXV/9+D/0cldxpP8AyBrH/r3j/wDQRXjXiXSvjD4x0OXQ9S0vQ4bS5ZPMkilwV2sG&#10;BzvbjIHQE17VZW5tLC3ti24wxLHn1wAKAJ6KKKACiiigAooooAKKKKACiiigArkNT/5Kv4f/AOwZ&#10;e/8AocNdfXIan/yVfw//ANgy9/8AQ4aAOvooooAKKKKACiiigAooooAKKKKACiiigAooooAKKKKA&#10;CiiigAooooAKKKKAPOfjp/ySbVP+ukH/AKNWu70v/kE2X/XBP/QRXCfHT/kk2qf9dIP/AEatd3pf&#10;/IJsv+uCf+gigC3RRRQAUUUUAFFFFABXlvxtGdO8Kj1163/k1epV5N8ejdLoHh5rFQ12NaiMAOMF&#10;9r7Qc++KAPWazLqylgvDqNgP3zACeDOFuAOn0cDoe/Q8YI88bUfjbjjRfDX4O3/xyo/7R+N//QF8&#10;O/8Aff8A9soA9UtrmK7gWaIkqeCCMFSOoI7EHgipq8dWX42JePdppGgozph4xINrnjBI8z7wHGc9&#10;OucDFj+0fjf/ANAXw9/33/8AbKAIf2cf+Seah/2FZP8A0VFXsFcB8IPB2qeCfB8+n6uYPtM941yF&#10;hcuEUoi4JwOcoemR05rv6ACiiigAooooAKKKKACiiigAooooAKKKKACiiigAooooAKKKKACiiigA&#10;ooooAKKKKACiiigAooooAKKKKACiiigAooooAKKKKACiiigAooooAKKKKACiiigAooooAKKKKACi&#10;iigAooooAKKKKACiiigAooooAKKKKACiiigAooooAKKKKACiiigAooooAKKKKACiiigAooooAKKK&#10;KACiiigArlviT/yTfxB/15vXU1y3xJ/5Jv4g/wCvN6AOpooooAKKKKACiiigAooooAK80ufiddwe&#10;B/FXiAaZCZNE1RrBIjKcSgPGu4nHB+fOPavS68MvfDmuP8KPiBYLpN4bu815p7aEQkvNH5sJ3KMZ&#10;IwpOR6GgD3FG3Rq2MZANcx49ONH0331iw/8AShK1NU1uz0CztZ9QMkdvLIkLT7MpCT0Mh/hXOBk8&#10;AkZxWV49+bRtNIwR/bFgf/JhKAH6ro19Yaqdd8OohupSovrFmCx3iDjdn+GRR0buODnjHTjp0xRR&#10;QAUUUUAFFFFABRRRQAUUUUAFFFFABRRRQAV5/wDG3/kkOu/9u/8A6Pjr0CvP/jb/AMkh13/t3/8A&#10;R8dAHQeBP+SeeGf+wVa/+ilroK5/wJ/yTzwz/wBgq1/9FLXQUAFFFFAHlvhFs/Hjx2P+mFr+ka16&#10;lXlnhAf8X58d/wDXC2/9ASvU6ACiiigAooooAKKKKACiiigAooooAKKKKACiiigAooooAKKKKACi&#10;iigAooooAKKKKACiiigAooooAKKKKACiiigAooooAKKKKACiiigAooooAKKKKACiiigAooooAKKK&#10;KACiiigAooooAKKKKACiiigAryL9ok48B6YfTV4v/RUteu15F+0Vz4B00f8AUXi/9FS0Aeu0UUUA&#10;FFFFAHl3wMOfDfiE+uv3P/oEdeo15d8C+PDXiAf9R+5/9Ajr1GgAooooAKKKKACiiigAooooAKKK&#10;KACiiigAooooAK5DU/8Akq/h/wD7Bl7/AOhw119chqf/ACVfw/8A9gy9/wDQ4aAOvooooAKKKKAC&#10;iiigAooooAKKKKACiiigAooooAKKKKACiiigAooooAKKKKAPOfjp/wAkm1T/AK6Qf+jVru9L/wCQ&#10;TZf9cE/9BFcJ8dP+STap/wBdIP8A0atd3pf/ACCbL/rgn/oIoAt0UUUAFFFFABRRRQAV5b8bjjTv&#10;Cx9Net/5NXqVeWfG/nTfC3/Yeg/k1AHqdFFFABRRRQAUUUUAFFFFABRRRQAUUUUAFFFFABRRRQAU&#10;UUUAFFFFABRRRQAUUUUAFFFFABRRRQAUUUUAFFFFABRRRQAUUUUAFFFFABRRRQAUUUUAFFFFABRR&#10;RQAUUUUAFFFFABRRRQAUUUUAFFFFABRRRQAUUUUAFFFFABRRRQAUUUUAFFFFABRRRQAUUUUAFFFF&#10;ABRRRQAUUUUAFFFFABRRRQAUUUUAFFFFABXLfEn/AJJv4g/683rqa5b4k/8AJN/EH/Xm9AHU0UUU&#10;AFFFFABRRRQAUUUUAFFFFAHN3/i7wyWutOvrkNjdDPC9tIynsVPy4I7V5pr3iWx8Px2GkxXkl34d&#10;OpWs9vNIkgfT1SZGaNywBaPAJU5JGMHIwa9vrk/iHDDc+H7O3uI0khm1WxjdHGQym4QEEe4yPxoA&#10;s/8ACd+G9ob+0GwRkEW8p/8AZaYfiD4YHXUW/wDAWX/4ms6K5m8AXUdnfSPL4XlcJbXkhLNp7HgR&#10;SHqYicBXPQkA8YNdv1GRQBzH/Cw/C/8A0EX/APAWb/4ik/4WH4X/AOgi/wD4Czf/ABFdRRQBy/8A&#10;wsPwv/0EX/8AAWb/AOIo/wCFh+F/+gi//gLN/wDEV1FFAHL/APCw/C//AEEX/wDAWb/4ij/hYfhf&#10;/oIv/wCAs3/xFdRRQBy//Cw/C/8A0EX/APAWb/4ilHxC8MH/AJiL/wDgLN/8RXT0UAYNr400C8uY&#10;7eC+LSyuEQeRIMknAGSuBye9YGo/GXwRpeqXWnXeqSrc2srwzAWshCupwwyF55B6V3teP/CD/kof&#10;xO/7Co/9G3FAGz/wvTwB/wBBab/wDl/+Jo/4Xp4A/wCgrN/4CS//ABNej0mB6UAedf8AC9PAH/QX&#10;mH/bnL/8TXI/E/4reD/Evw61XSNL1KSa9uPJ8uM20ig7ZUY8lQOimvdKKAPIvCnxk8D6X4O0TT7v&#10;VZEubWwggmQWsp2usaqwyFweRWv/AML08Af9BaY/9ucv/wATXo1FAHnH/C9PAH/QWm/8A5f/AImn&#10;f8Lz+H//AEGJf/AOX/4mvRcD0ooA+fvDvxP8KWHxY8Wa5c38qadqEUC20v2eQ7yiqD8oBI6HqK7v&#10;/hefw/8A+gvL/wCAcv8A8TXo1FAHnH/C9PAH/QVm/wDASX/4mj/hevgD/oKz/wDgJL/8TXo2B6UY&#10;HoKAPOf+F6+AP+grP/4CS/8AxNH/AAvXwB/0FZ//AAEl/wDia9GwPQUYHoKAPOf+F6+AP+grP/4C&#10;S/8AxNH/AAvXwB/0FZ//AAEl/wDia9GwPQUYHoKAPOf+F6+AP+grP/4CS/8AxNH/AAvXwB/0FZ//&#10;AAEl/wDia9GwPQUYHoKAPOf+F6+AP+grP/4CS/8AxNH/AAvXwB/0FZ//AAEl/wDia9GwPQUYHoKA&#10;POf+F6+AP+grP/4CS/8AxNH/AAvXwB/0FZ//AAEl/wDia9GwPQUYHoKAPOf+F6+AP+grP/4CS/8A&#10;xNH/AAvXwB/0FZ//AAEl/wDia9GwPQUYHoKAPOf+F6+AP+grP/4CS/8AxNH/AAvXwB/0FZ//AAEl&#10;/wDia9GwPQUYHoKAPOf+F6+AP+grP/4CS/8AxNH/AAvXwB/0FZ//AAEl/wDia9GwPQUYHoKAPOf+&#10;F6+AP+grP/4CS/8AxNH/AAvXwB/0FZ//AAEl/wDia9GwPQUYHoKAPOf+F6+AP+grP/4CS/8AxNH/&#10;AAvXwB/0FZ//AAEl/wDia9GwPQUYHoKAPOf+F6+AP+grP/4CS/8AxNH/AAvXwB/0FZ//AAEl/wDi&#10;a9GwPQUYHoKAPOf+F6+AP+grP/4CS/8AxNH/AAvXwB/0FZ//AAEl/wDia9GwPQUYHoKAPOf+F6+A&#10;P+grP/4CS/8AxNH/AAvXwB/0FZ//AAEl/wDia9GwPQUYHoKAPOf+F6+AP+grP/4CS/8AxNH/AAvX&#10;wB/0FZ//AAEl/wDia9GwPQUYHoKAPOf+F6+AP+grP/4CS/8AxNH/AAvXwB/0FZ//AAEl/wDia9Gw&#10;PQUYHoKAPOf+F6+AP+grP/4CS/8AxNH/AAvXwB/0FZ//AAEl/wDia9GwPQUYHoKAPOf+F6+AP+gr&#10;P/4CS/8AxNH/AAvXwB/0FZ//AAEl/wDia9GwPQUYHoKAPOf+F6+AP+grP/4CS/8AxNH/AAvXwB/0&#10;FZ//AAEl/wDia9GwPQUYHoKAPOf+F6+AP+grP/4CS/8AxNH/AAvXwB/0FZ//AAEl/wDia9GwPQUY&#10;HoKAPOf+F6+AP+grP/4CS/8AxNH/AAvXwB/0FZ//AAEl/wDia9GwPQUYHoKAPOf+F6+AP+grP/4C&#10;S/8AxNH/AAvXwB/0FZ//AAEl/wDia9GwPQUYHoKAPOf+F6+AP+grP/4CS/8AxNH/AAvXwB/0FZ//&#10;AAEl/wDia9GwPQUYHoKAPOf+F6+AP+grP/4CS/8AxNH/AAvXwB/0FZ//AAEl/wDia9GwPQUYHoKA&#10;POf+F6+AP+grP/4CS/8AxNH/AAvXwB/0FZ//AAEl/wDia9GwPQUYHoKAPOf+F6+AP+grP/4CS/8A&#10;xNH/AAvXwB/0FZ//AAEl/wDia9GwPQUYHoKAPOf+F6+AP+grP/4CS/8AxNH/AAvXwB/0FZ//AAEl&#10;/wDia9GwPQUYHoKAPOf+F6+AP+grP/4CS/8AxNH/AAvTwB/0FZ//AAEl/wDia9GwPQUYHoKAPOv+&#10;F5+AP+gvN/4By/8AxNeefGT4leFvFvhWxsNFvpLi4i1FLh1MDphAkgJywHdhX0TRQB50fjn8P/8A&#10;oMSn/tzm/wDiab/wvTwB/wBBab/wDl/+Jr0eigDzj/hengD/AKC03/gHL/8AE07/AIXn8P8A/oMS&#10;/wDgHL/8TXotFAHz/wDCz4n+E/DOi6xBqt/LBLc6vNdRL9nkcmNlQAkqCM/KeK7r/hefgD/oLzf+&#10;Acv/AMTXo1FAHnH/AAvTwB/0FZv/AAEl/wDiaP8AhengD/oLTf8AgHL/APE16NgelLQB5x/wvTwB&#10;kD+1pue/2OXj/wAdr0WN0ljWSNgyOAysOhB71558cgD8JdWyOjwEe375K7nSBjRbEelvH/6CKALl&#10;FFFABRRRQAUUUUAFFFFABRRRQAVyGp/8lX8P/wDYMvf/AEOGuvrkNT/5Kv4f/wCwZe/+hw0AdfRR&#10;RQAUUUUAFFFFABRRRQAUUUUAFFFFABRRRQAUUUUAFFFFABRRRQAUUUUAec/HT/kk2qf9dIP/AEat&#10;d3pf/IJsv+uCf+giuE+On/JJtU/66Qf+jVru9L/5BNl/1wT/ANBFAFuiiigAooooAKKKKACvKPjv&#10;cxWWheHLycnyoNbhkfAydoVyf5V6vXlnxvVH03wskgDRtr0AZWGQRhuooAvf8Ly+H/8A0GZf/AOb&#10;/wCJpP8AhefgD/oLzf8AgHL/APE12u9dICIVC6fwqkcCD0B/2OgH936dNGgDzj/hengD/oLTf+Ac&#10;v/xNL/wvTwBjP9rTfT7HL/8AE16NWLJA2gySXVnBu0+RjJc28Y5jY9ZUHf1Ze/Uc5DAB4Y8V6P4w&#10;0t9R0W5ae3SUwuWjZCrgAkYYDswP41tV4/8As4/8k81D/sKyf+ioq9goAKKKKACiiigAooooAKKK&#10;KACiiigAooooAKKKKACiiigAooooAKKKKACiiigAooooAKKKKACiiigAooooAKKKKACiiigAoooo&#10;AKKKKACiiigAooooAKKKKACiiigAooooAKKKKACiiigAooooAKKKKACiiigAooooAKKKKACiiigA&#10;ooooAKKKKACiiigAooooAKKKKACiiigAooooAKKKKACuW+JP/JN/EH/Xm9dTXLfEn/km/iD/AK83&#10;oA6miiigAooooAKKKKACiivMPiHq2uav4u0vwF4fvG0+S8gN1fXqD5o4QSMKc/7Jz06gZ5NAHot3&#10;qdhYY+2X1tbZ6edKqfzNFrqdhfHFpfW1wR/zxlV/5GvOLT4B+DIlZr0ahqE7ctLcXRBJ9flx+uaS&#10;8+AXg6VQ1g2o6dcJyksFySQe33s/pj60AepVyfxA/wCQPpn/AGGrD/0oSud+HOs67p3inVvAfiK8&#10;N/Pp0Sz2l8335YTj72SST8y+pHIJPFdF8Qf+QNpn/YasP/ShKAOpkijmjaOVFeNhhlYZBH0p9FFA&#10;BRRRQAUUUUAFFFFABRRRQAV4/wDCD/kofxO/7Co/9G3FewV4/wDCD/kofxO/7Co/9G3FAHsFFFFA&#10;BXN/ECR4fh34ikjdkddOnwynBHyGukrmfiL/AMk38Sf9g6f/ANANAGj4Zlkm8KaPLK7PI9jCzOxy&#10;WJQZJrVrI8K/8ifon/XhB/6LWtegAooooA4XwtdXEvxX8fwSTyvDB/Z3lRs5Kx5gYnaOgyeTiu6r&#10;z/wl/wAle+Iv/cN/9ENXoFABRRRQAUUUUAFFFFABRRRQAUUUUAFFFFABRRRQAUUUUAFFFFABRRRQ&#10;AUUUUAFFFFABRRRQAUUUUAFFFFABRRRQAUUUUAFFFFABRRRQAUUUUAFFFFABRRRQAUUUUAFFFFAB&#10;RRRQAUUUUAFFFFABRRRQAVx3xDuJoLXw6IZZI/M8Q2EcmxiNymXkHHbgV2NcV8SP+Pbwx/2Mlh/6&#10;MoA7WiiigAooooA4n4a3lzeWfiT7TPJN5PiG9ij8xy21AwIUZ6AZPArtq4P4W/8AHp4p/wCxlvv/&#10;AEJa7ygAooooA87+OX/JJdW/34P/AEcldxpH/IFsf+veP/0EVw3xy/5JLq3+/B/6OSu40j/kC2H/&#10;AF7x/wDoIoAu0UUUAFFFFABRRRQAUUUUAFFFFABXIan/AMlX8P8A/YMvf/Q4a6+uQ1P/AJKv4f8A&#10;+wZe/wDocNAHX0UUUAFFFFABRRRQAUUUUAFFFFABRRRQAUUUUAFFFFABRRRQAUUUUAFFFFAHnPx0&#10;/wCSTap/10g/9GrXd6X/AMgmy/64J/6CK4T46f8AJJtU/wCukH/o1a7vS/8AkE2X/XBP/QRQBboo&#10;ooAKKKKACiiigAryz43nGm+Fv+w9B/Jq9Tryz43gnTfCwAPOvQdB7NQB6kyhlKsAVIwQRwaxTK/h&#10;+VUmYvpLnakh62p7Kx7p6H+HGDweNumuiyRtG6hkYYZSOCKAHdaKw4Q/h2QQyOW0djiORjzan+6x&#10;/ueh/h6HjGNygDyD9nIk/D3UCTknVpMn/tlFXr9eP/s4/wDJPNQ/7Csn/oqKvYKACiiigAooooAK&#10;KKKACiiigAooooAKKKKACiiigAooooAKKKKACiiigAooooAKKKKACiiigAooooAKKKKACiiigAoo&#10;ooAKKKKACiiigAooooAKKKKACiiigAooooAKKKKACiiigAooooAKKKKACiiigAooooAKKKKACiii&#10;gAooooAKKKKACiiigAooooAKKKKACiiigAooooAKKKKACiiigArlviT/AMk38Qf9eb11Nct8Sf8A&#10;km/iD/rzegDqaKKKACiiigAooooAK8v+IOk69pHjLS/Hvh6ybUntIDa31gg+aSHJOVxyT8x6A4wp&#10;wRkV6hWXqHiTQ9JuRb6jq9jaTFd4jnnVGxzzgn2NAHC2vx48GyYS9OoafN/FFcWpyp/4Dmi6+O/g&#10;9FZbAahqM+Pkit7VssfT5sV1U3iHwXekPcatoMxHQy3EJP6msHVviF4V8Na3o1jYLpkyajMYpri1&#10;njVbZcj5m2jpz6jpQBU+HWk69qXirV/HPiKybTpr+Jbe0sX+/HCMH5hgEHgdcHrwOK6H4g/8gbTP&#10;+w1Yf+lCVs6f4i0XVrhoNO1axvJkXcyW86uQOmcA1i/EL/kDaZ/2GtP/APShKAOtooooAKKKKACi&#10;iigAooooAKKKKACvH/hB/wAlD+J3/YVH/o24r2CvH/hB/wAlD+J3/YVH/o24oA9gooooAK53x7bT&#10;3ngDX7a1hknuJbCVI4olLM7FTgADkn2roqKAMzw5DLbeF9IgnjaOaKyhSRGGCrBACD+NcR4p8ZeJ&#10;tQ8VzeEPAtpbvfW0avqGoXX+qtd2NoHYtyD0bvhTg49KrwbTtKli8XfE7wdcXkVhqniEm406WQsq&#10;To5kbaDjniTaQAej9dtAGo3iH4m+A4E1jxPPpniPQTIFupLAKJbZc7crhEB5I6hvu4ymc167YX1v&#10;qenW1/ZyeZa3USzQvtI3IwBU4PI4I614JZeHLn4V+APGDeJL2whOr2P2OzsrSYuZZAjxl8OM871Y&#10;7TgBjkDAA9Y+GmmTaR8NtAs7hpDKLRZGEudylyX2nIGNu7GO2MUAU/DGn3lv8UfHl7PazR2t3/Z/&#10;2eZ0ISXbAQ209Dg8HHSu3oooAKKKKACiiigAooooAKKKKACiiigAooooAKKKKACiiigAooooAKKK&#10;KACiiigAooooAKKKKACiiigAooooAKKKKACiiigAooooAKKKKACiiigAooooAKKKKACiiigAoooo&#10;AKKKKACiiigAooooAKKKKACuQ8f2d1eW/h0WttNOYtfsppfKQtsjWTLMcdFHc9q6+igAryO98aeM&#10;PHGp6hZ/D/7DY6Vp8hjl1y8bdHM4wcJlWHr2bgqcrkZ9cr5z8N6K/iz4UXfgHT54NN8SaVqLT31n&#10;MzJ9tUMR85XqASo74MSZxlSADq7fxt418B6rptr4/Wx1DRr+Tyk1myAAic9N/CrgDn7oOMkFtpFe&#10;w187+JNFufBXwhXwNqFxDqGu6zqStY2lq7OIFLocLu5wSpHbJkPXBNfQNnAbWxt7cyGQxRqhc9Ww&#10;MZoA5P4c6fe6da+Ihe2stuZ9fvJ4hIuC8bMMMPY4OD3HPQiuzoooAKKKKAPOvjl/ySXVv9+D/wBH&#10;JXcaR/yBbD/r3j/9BFcP8cv+SS6t/vwf+jkruNI/5Ath/wBe8f8A6CKALtFFFABRRRQAUUUUAFFF&#10;FABRRRQAVyGp/wDJV/D/AP2DL3/0OGuvrkNT/wCSr+H/APsGXv8A6HDQB19FFFABRRRQAUUUUAFF&#10;FFABRRRQAUUUUAFFFFABRRRQAUUUUAFFFFABRRRQB5z8dP8Akk2qf9dIP/Rq13el/wDIJsv+uCf+&#10;giuE+On/ACSbVP8ArpB/6NWu70v/AJBNl/1wT/0EUAW6KKKACiiigAqFbu2b7txEfo4qU4Iwehrw&#10;3/hTmpb2YeFfBWCcgfb9QoA9wE0TdJUP0YV5d8cI459J8MRO2VfXoFKg4JBV88jn/wDXWKvwi1Fe&#10;vhPwSf8At+vv8K5vxf4GufDF14bvp9E8P6er6vBF5mmXNxJI2STgiUBcfL165x2zQB9BxzvYzpbX&#10;TFonO2CdvXsjn19D36dets3EIYqZowQcEbhxSyxRzwvFKgeNxtZSOCK8T134Z3cniOeQ+HfC863t&#10;xI8d3e314HlJbID7MKHI54GCc8k9QD2ozQOCpkjYEYI3A5rmPEHiW08D6cC4N0svyWNlE48534xG&#10;oPVOc5/hHrxXng+EGoj/AJlPwSf+36+/wrrfAvgR/DupTXF54b8NWhMZEdxp880sqk8Ff3q8AgnJ&#10;BHpg54AMH9nH/knmof8AYVk/9FRV7BXkH7ORz8PtQJxzq0h4GP8AllFXr9ABRRRQAUUUUAFFFFAB&#10;RRRQAUUUUAFFFFABRRRQAUUUUAFFFFABRRRQAUUUUAFFFFABRRRQAUUUUAFFFFABRRRQAUUUUAFF&#10;FFABRRRQAUUUUAFFFFABRRRQAUUUUAFFFFABRRRQAUUUUAFFFFABRRRQAUUUUAFFFFABRRRQAUUU&#10;UAFFFFABRRRQAUUUUAFFFFABRRRQAUUUUAFFFFABRRRQAVy3xJ/5Jv4g/wCvN66muW+JP/JN/EH/&#10;AF5vQB1NFFFABRRRQAUUUUAFcB8R/hZpvj6AXPmtaavDHshuRyrDkhXHdck8jkZ79D39FAHgfhnS&#10;vBtjqUfhjx14Ts9L1pflhuy7i3vOwKtuwCQenQnPQ4Wp/H3gHwtpnjTwTZ2ekxQ2+oXrRXUSs2JF&#10;BQAHnP8AEeleveI/DGkeK9LbT9Ys0uITyjEYeJv7ynsf8nIryU/DnxvZ+OPDSS351jw/pF2stvcz&#10;OqywxkjKMCctjaMYzx6dAAeoaD4F8NeGLyS70XSYrSeRPLZ0Zjlc5xyTVP4hf8gbTP8AsNWH/pQl&#10;dbXJfEL/AJA2l/8AYasP/ShKAOtooooAKKKKACiiigAooooAKKKKACvH/hB/yUP4nf8AYVH/AKNu&#10;K9grx/4Qf8lD+J3/AGFR/wCjbigD2CiiigArB8bX91pXgfW7+xlMV1b2UssUgAO1gpIOCCK3q5n4&#10;if8AJN/En/YOn/8AQDQBq+H7qa+8NaVeXDbp57OKWQ4xlmQE/qay/F3gLw/43tki1m0LSxAiK5ib&#10;ZLHn0PcexBHtV7wp/wAifon/AF4Qf+i1rXoA868P/BTwjoOqR6kVvdSuomDxNfzBxGw6EBVUHHvn&#10;Fei0UUAcd4c1nUL34k+NtLuLgvZaf9h+yxFQBH5kJZ+cZOSM812Nef8AhL/kr3xF/wC4b/6IavQK&#10;ACiiigAooooAKKKKACiiigAooooAKKKKACiiigAooooAKKKKACiiigAooooAKKKKACiiigAooooA&#10;KKKKACiiigAooooAKKKKACiiigAooooAKKKKACiiigAooooAKKKKACiiigAooooAKKKKACiiigAr&#10;lvHGq3ulW+hGynMJutbs7WUhQd0byYZeemRXU1xXxI/49vDP/YyWH/oygDta4zxf8L/DXjO7W91C&#10;Ge31BQqi8tJPLkwOmcgqfqRn3rs6KAOJ8I/Cvwx4NvTf2UM91qJLYvL2QSSIG4O3AAHfkDPJGcGu&#10;2oooA5DwBrWoa3a682ozea1prd3aQnaBtiRhtXgDOM4yea6+uD+Fv/Hp4p/7GW+/9CWu8oAKKKKA&#10;POvjl/ySXVv9+D/0cldxpH/IFsP+veP/ANBFcP8AHL/kkurf78H/AKOSu40j/kC2H/XvH/6CKALt&#10;FFFABRRRQAUUUUAFFFFABRRRQAVyGp/8lX8P/wDYMvf/AEOGuvrkNT/5Kv4f/wCwZe/+hw0AdfRR&#10;RQAUUUUAFFFFABRRRQAUUUUAFFFFABRRRQAUUUUAFFFFABRRRQAUUUUAec/HT/kk2qf9dIP/AEat&#10;d3pf/IJsv+uCf+giuE+On/JJtU/66Qf+jVru9L/5BNl/1wT/ANBFAFuiiigAooooAKKKKACvLfjc&#10;cab4W/7D1v8AyavUq8q+Oas+keGVSRo2bXIAHTqp2tyM9/woA9VqOeCK6geCeNZInGGVhwRWfZX8&#10;0V1/ZupFRdYzDMBtS5X1How7r+I46alAGTb3M2m3EdjfSNJDI222um/iPZHP970P8X1661RXNtDe&#10;W8lvcRLLDINrIwyCKo2002nzpZXjtJE5229y3Vv9hz/e9D/F9eoB5l+zj/yTzUP+wrJ/6Kir2CvH&#10;/wBnH/knmof9hWT/ANFRV7BQAUUUUAFFFFABRRRQAUUUUAFFFFABRRRQAUUUUAFFFFABRRRQAUUU&#10;UAFFFFABRRRQAUUUUAFFFFABRRRQAUUUUAFFFFABRRRQAUUUUAFFFFABRRRQAUUUUAFFFFABRRRQ&#10;AUUUUAFFFFABRRRQAUUUUAFFFFABRRRQAUUUUAFFFFABRRRQAUUUUAFFFFABRRRQAUUUUAFFFFAB&#10;RRRQAUUUUAFct8Sf+Sb+IP8ArzeuprlviT/yTfxB/wBeb0AdTRRRQAUUUUAFFFFABRRRQAUUUUAZ&#10;2s6umiWa3k9vNJaq4E8kQz5CHrIw6lRxnGSBz2rD8dvHcaFpUsbh421jT2VlOQQbhMH3FW7vxZFb&#10;3U1q2h67NsYoXi053Rvoe496838V66NAtbX7PpOrxeHhqdrcypc2TxiyKzKx8snqrYOE7HpwcAA9&#10;qormE8bW0kSyxaJr8kbqGVl02QhgehFIfG8Q/wCZe8Sf+Cx6AOoorlf+E5i/6F3xL/4K5KP+E5i/&#10;6FzxL/4K5KAOqorlf+E5i/6FzxL/AOCuSj/hOYv+hc8S/wDgrkoA6qiuV/4TmL/oXPEv/grko/4T&#10;mL/oXPEv/grkoA6qiuV/4TmL/oXfEv8A4K5KUeOIj/zLviX/AMFclAHU14/8IP8AkofxO/7Co/8A&#10;RtxXoFr4siuriKEaNrkRkcJum090VcnGSTwB6mvGvD3i8/Dz4heOzqWg6xcf2jqbSQ/Z7f8AhEkp&#10;DfMRwRIpBHUUAfQtFeTH486Z/wBCt4i/8Bl/+Kpv/C+tN/6FbxD/AOA6/wDxVAHrdc18Qv8AknHi&#10;T/sGz/8AoBrix8eNNP8AzK3iL8LZf/iqSb496RbwtNceGfEMUK9Xe2QKO3JLeuKAPRPC4x4S0Uel&#10;jB/6LWtavJ0+PGlyRLLH4X8RtGwDKy2ykEHuDu6Uh+POmj/mVvEX426//FUAes0V5L/wvrTf+hW8&#10;Q/8AgOv/AMVTx8dtOPTwr4kP0tV/+KoA1/CX/JXviL/3Df8A0Q1egV5FF+0Bos08kEXh3X5Jo/vx&#10;pAhZfXI3ZFSn476aP+ZV8R/jbL/8VQB6xRXkn/C+tN/6FbxD/wCA6/8AxVH/AAvvTf8AoVvEH/fh&#10;f/iqAPW6K8k/4X3pv/QreIP+/C//ABVH/C+9N/6FbxB/34X/AOKoA9boryT/AIX3pv8A0K3iD/vw&#10;v/xVH/C+9N/6FbxB/wB+F/8AiqAPW6K8k/4X3pv/AEK3iD/vwv8A8VR/wvvTf+hW8Qf9+F/+KoA9&#10;boryT/hfem/9Ct4g/wC/C/8AxVH/AAvvTf8AoVvEH/fhf/iqAPW6K8k/4X3pv/QreIP+/C//ABVH&#10;/C+9N/6FbxB/34X/AOKoA9boryT/AIX3pv8A0K3iD/vwv/xVH/C+9N/6FbxB/wB+F/8AiqAPW6K8&#10;k/4X3pv/AEK3iD/vwv8A8VR/wvvTf+hW8Qf9+F/+KoA9boryT/hfem/9Ct4g/wC/C/8AxVH/AAvv&#10;Tf8AoVvEH/fhf/iqAPW6K8k/4X3pv/QreIP+/C//ABVH/C+9N/6FbxB/34X/AOKoA9boryT/AIX3&#10;pv8A0K3iD/vwv/xVH/C+9N/6FbxB/wB+F/8AiqAPW6K8k/4X3pv/AEK3iD/vwv8A8VR/wvvTf+hW&#10;8Qf9+F/+KoA9boryT/hfem/9Ct4g/wC/C/8AxVH/AAvvTf8AoVvEH/fhf/iqAPW6K8k/4X3pv/Qr&#10;eIP+/C//ABVH/C+9N/6FbxB/34X/AOKoA9boryT/AIX3pv8A0K3iD/vwv/xVH/C+9N/6FbxB/wB+&#10;F/8AiqAPW6K8k/4X3pv/AEK3iD/vwv8A8VR/wvvTf+hW8Qf9+F/+KoA9boryT/hfem/9Ct4g/wC/&#10;C/8AxVH/AAvvTf8AoVvEH/fhf/iqAPW6K8k/4X3pv/QreIP+/C//ABVH/C+9N/6FbxB/34X/AOKo&#10;A9boryT/AIX3pv8A0K3iD/vwv/xVH/C+9N/6FbxB/wB+F/8AiqAPW6K8k/4X3pv/AEK3iD/vwv8A&#10;8VR/wvvTf+hW8Qf9+F/+KoA9boryT/hfem/9Ct4g/wC/C/8AxVH/AAvvTf8AoVvEH/fhf/iqAPW6&#10;K8k/4X3pv/QreIP+/C//ABVH/C+9N/6FbxB/34X/AOKoA9boryT/AIX3pv8A0K3iD/vwv/xVH/C+&#10;9N/6FbxB/wB+F/8AiqAPW6K8k/4X3pv/AEK3iD/vwv8A8VR/wvvTf+hW8Qf9+F/+KoA9boryT/hf&#10;em/9Ct4g/wC/C/8AxVH/AAvvTf8AoVvEH/fhf/iqAPW6K8k/4X3pv/QreIP+/C//ABVH/C+9N/6F&#10;bxB/34X/AOKoA9boryT/AIX3pv8A0K3iD/vwv/xVH/C+9N/6FbxB/wB+F/8AiqAPW6K8k/4X3pv/&#10;AEK3iD/vwv8A8VR/wvrTf+hW8Q/+A6//ABVAHrdcZ8Rxm08Nn08RWB/8i1zI+PGmn/mVvEf4Wy//&#10;ABVMuf2gNFs0V7rw5r8CscKZYEUE+2WoA9coryg/HXTh18KeJB9bVf8A4qmH486aP+ZW8Q/+A6//&#10;ABVAHrVFeSj486af+ZW8Q/8AgOv/AMVTx8ddOPTwp4kP0tV/+KoA3vhhG0dn4nLKRu8R3xB9fnA/&#10;oa7mvJLf4/aNeRGS18N+IJ0BwWit0YA+mQ3vTj8eNNH/ADK3iP8AG2X/AOKoA9ZoryT/AIX1pv8A&#10;0K3iH/wHX/4qlHx60z/oVvEP/gOv/wAVQBrfHL/kkurf78H/AKOSu40n/kDWP/XvH/6CK8K+IPxQ&#10;h8a+Drrw/p3hrXUurp4ghltxjIkVsYUkknGOle76bG8Ol2kUi7ZEhRWX0IUZoAtUUUUAFFFFABRR&#10;RQAUUUUAFFFFABXIan/yVfw//wBgy9/9Dhrr65DU/wDkq/h//sGXv/ocNAHX0UUUAFFFFABRRRQA&#10;UUUUAFFFFABRRRQAUUUUAFFFFABRRRQAUUUUAFFFFAHnPx0/5JNqn/XSD/0atd3pf/IJsv8Argn/&#10;AKCK4T46f8km1T/rpB/6NWu70v8A5BNl/wBcE/8AQRQBbooooAKKKKACiiigAry343DOneFh/wBR&#10;63/k1epV5N8e7sWHh/w9eFS4t9ZilKDq21HOB+VAHp9/YQalamCcMMEOjodrxsOjKexH+eKqaffX&#10;EVyNM1Mr9sAJimUYS5QdwOzAY3L26jjp58fjppw/5lTxL+Nov/xVVL741aNf2/kz+FfEnBDI626h&#10;o2HRlO7gigD2GmTQx3ELQzIHjcYZT0NeQWPx4t1tQt94Z1151ZgXjtlwyg8EjPBxjI6Zqz/wvjS/&#10;+hX8R/8AgMv/AMVQBD+zkc/D7UCAB/xNpOB2/dRV6/XifwQvbnw14Gube/0PWt89+88fl2EjBkMc&#10;YBBx6qa9FbxtEv8AzL/iM/TTJKAOnorlf+E5i/6F3xL/AOCuSj/hOYv+hc8S/wDgrkoA6qiuV/4T&#10;mL/oXPEv/grko/4TmL/oXfEv/grkoA6qsY+IYIfE39iXcMlvLMm+zmfGy5wMsqnsy91PbkVnjxxE&#10;f+Zd8S/+CuSqer63puvac9jfeHPEZjOHR106RXicHh0YchgeQRQBoxSzH4l3kJlfyV0eBxHu+UMZ&#10;pQTj1wB+VdJXkGh+NptP8fS2mv2GpNePp0VvaSLZOJbxVkkbeY/4Tg4PUZBIwK7hvGsS/wDMv+Iz&#10;9NMegDp6Khtpxc20c4jljEi7tkqFWX2IPQ1NQAUUUUAFFFFABRRRQAUUUUAFFFFABRRRQAUUUUAF&#10;FFFABRRRQAUUUUAFFFFABRRRQAUUUUAFFFFABRRRQAUUUUAFFFFABRRRQAUUUUAFFFFABRRRQAUU&#10;UUAFFFFABRRRQAUUUUAFFFFABRRRQAUUUUAFFFFABRRRQAUUUUAFFFFABRRRQAUUUUAFFFFABXLf&#10;En/km/iD/rzeuprlviT/AMk38Qf9eb0AdTRRRQAUUUUAFFFFABRRRQAVy0vxB0CHQNX1ppp/sWk3&#10;Zs7phCciQMq8DuMuvNdTXzxf4/4Uz8S8f9DK/wD6OgoA+hlYMoYdCMiuW8fYOi6epAIbV7BSCOOb&#10;hK6NZ4YY7ZJZkR5cJGGYAu23OB6nAJ49K5zx9/yB9N/7DNh/6UJQAjrL4MnMsKPL4clf95Cg3NYM&#10;TyyjqYieqj7ucjjIHVg5GRRRQAUUUUAFFFFABRRRQAUUUUAFFFFABRRRQAV5/wDG3/kkOu/9u/8A&#10;6Pjr0CvP/jb/AMkh13/t3/8AR8dAHQeBP+SeeGf+wVa/+ilroK5/wJ/yTzwz/wBgq1/9FLXQUAFF&#10;FFAHl3hFs/Hjx5/1wtf0jWvUa8r8If8AJefHf/XC2/8AQEr1SgAooooAKKKKACiiigAooooAKKKK&#10;ACiiigAooooAKKKKACiiigAooooAKKKKACiiigAooooAKKKKACiiigAooooAKKKKACiiigAooooA&#10;KKKKACiiigAooooAKKKKACiiigAooooAKKKKACiiigAooooAK8i/aI48B6Yf+ovF/wCipa9dryH9&#10;ov8A5EDTf+wvF/6KloA9eooooAKKKKAPL/gac+HfER9fEFz/AOgR16hXlvwK/wCRZ8Qf9h+4/wDQ&#10;I69SoAKKKKACiiigAooooAKKKKACiiigAooooAKKKKACuQ1P/kq/h/8A7Bl7/wChw119chqf/JV/&#10;D/8A2DL3/wBDhoA6+iiigAooooAKKKKACiiigAooooAKKKKACiiigAooooAKKKKACiiigAooooA8&#10;5+On/JJtU/66Qf8Ao1a7vS/+QTZf9cE/9BFcJ8dP+STap/10g/8ARq13el/8gmy/64J/6CKALdFF&#10;FABRRRQAUUUUAFeW/G040/wqf+o/b/yavUq8s+N//IN8Lf8AYeg/k1AHqdFFFABRRRQAUUUUAFFF&#10;FABRRRQAUUVFHcQyyyxxyo8kLBZFVgShIBAI7cEGgDkNS0iz1zx7qFleI2P7HtnjlQ7XhcTTbXRu&#10;qsDyCP8A9d/Q9W1C11L/AIR7XVZ75UL218iYjvYxjnj7sgyNy/iODw2H/kqN9/2Bbf8A9HTV09AB&#10;RRRQAUUUUAFFFFABRRRQAUUUUAFFFFABRRRQAUUUUAFFFFABRRRQAUUUUAFFFFABRRRQAUUUUAFF&#10;FFABRRRQAUUUUAFFFFABRRRQAUUUUAFFFFABRRRQAUUUUAFFFFABRRRQAUUUUAFFFFABRRRQAUUU&#10;UAFFFFABRRRQAUUUUAFFFFABRRRQAUUUUAFFFFABXLfEn/km/iD/AK83rqa5b4k/8k38Qf8AXm9A&#10;HU0UUUAFFFFABRRRQAUUUUAFUn0bS5LS4tH02za2uX8yeFoFKSvwdzDGGPA5PoKu0UAZmt6NYa/p&#10;rWN3xhg8MsTbZIJF+7JG3VWHYj+VcHr+tXdtHpvhzxA6nUk1Wxe1vFXbHfxi4TLAdFcD7yZ9xweO&#10;ruPAPha7u5ru40W3kuJnLyOxbLMTknrXKeP/AIfeGDoFrHBpkdrLLqNrAs8OQ8YkmVW2k5xwaAPT&#10;iwHUgUm9P76/nXmWi+GPDlrqS+G/Eei2X9qBS1rdBSsd/GB95eeJB/EnbGRx06U/DXwa3XQLX/x7&#10;/GgDqPMT++v50eYn99fzrlf+FZ+DP+hftfzb/Gj/AIVn4M/6F+1/Nv8AGgDqvMT++v50eYn99fzr&#10;lf8AhWfgz/oX7X82/wAaP+FZ+DP+hftfzb/GgDqvMT++v50eYn99fzrlf+FZ+DP+hftfzb/Gj/hW&#10;fgz/AKF+1/Nv8aAOq8xP76/nR5if31/OuV/4Vn4M/wChftfzb/GlHw08GjpoFr+bf40AdUGUnAYH&#10;8aryajYxSNHJeW6SL1VpVBH4ZrFtfAfhaxuobm20W3imhdZI3XOQwOQevqK8j8D+CfDvjH4h/ET+&#10;39P+2fZdVbyf30ke3dLPu+4wznaOvpQB7n/a2m/9BC0/7/L/AI0f2vpv/QRtP+/y/wCNcX/wpL4e&#10;f9C9/wCTtx/8co/4Ul8PP+he/wDJ24/+OUAdoNV049NQtf8Av8v+NcJ8aL20m+EmuJFdQyMfIwqy&#10;Ak/v46n/AOFJfDz/AKF7/wAnbj/45R/wpL4ef9C9/wCTtx/8coA1/A2o2KfD7w2rXlurLpdsCDKo&#10;wREuR1rd/tbTR11C1/7/AC/41xf/AApL4ef9C9/5O3H/AMco/wCFJfDz/oXv/J24/wDjlAHaf2tp&#10;v/QQtP8Av8v+NOGp6eel9bH6Sr/jXE/8KS+Hn/Qvf+Ttx/8AHKP+FJfDz/oXv/J24/8AjlAGN4Sv&#10;rIfHTxzJ9st9rwW21vNGGwihsfQ8H0r046pp4639qP8Atsv+NcV/wpL4ef8AQvf+Ttx/8co/4Ul8&#10;PP8AoXv/ACduP/jlAHaf2vpv/QQtP+/y/wCNH9r6b/0EbT/v+v8AjXF/8KS+Hn/Qvf8Ak7cf/HKP&#10;+FJfDz/oXv8AyduP/jlAHaf2vpv/AEEbT/v+v+NH9r6b/wBBG0/7/r/jXF/8KS+Hn/Qvf+Ttx/8A&#10;HKP+FJfDz/oXv/J24/8AjlAHaf2vpv8A0EbT/v8Ar/jR/a+m/wDQRtP+/wCv+NcX/wAKS+Hn/Qvf&#10;+Ttx/wDHKP8AhSXw8/6F7/yduP8A45QB2n9r6b/0EbT/AL/r/jR/a+m/9BG0/wC/6/41xf8AwpL4&#10;ef8AQvf+Ttx/8co/4Ul8PP8AoXv/ACduP/jlAHaf2vpv/QRtP+/6/wCNH9r6b/0EbT/v+v8AjXF/&#10;8KS+Hn/Qvf8Ak7cf/HKP+FJfDz/oXv8AyduP/jlAHaf2vpv/AEEbT/v+v+NH9r6b/wBBG0/7/r/j&#10;XF/8KS+Hn/Qvf+Ttx/8AHKP+FJfDz/oXv/J24/8AjlAHaf2vpv8A0EbT/v8Ar/jR/a+m/wDQRtP+&#10;/wCv+NcX/wAKS+Hn/Qvf+Ttx/wDHKP8AhSXw8/6F7/yduP8A45QB2n9r6b/0EbT/AL/r/jR/a+m/&#10;9BG0/wC/6/41xf8AwpL4ef8AQvf+Ttx/8co/4Ul8PP8AoXv/ACduP/jlAHaf2vpv/QRtP+/6/wCN&#10;H9r6b/0EbT/v+v8AjXF/8KS+Hn/Qvf8Ak7cf/HKP+FJfDz/oXv8AyduP/jlAHaf2vpv/AEEbT/v+&#10;v+NH9r6b/wBBG0/7/r/jXF/8KS+Hn/Qvf+Ttx/8AHKP+FJfDz/oXv/J24/8AjlAHaf2vpv8A0EbT&#10;/v8Ar/jR/a+m/wDQRtP+/wCv+NcX/wAKS+Hn/Qvf+Ttx/wDHKP8AhSXw8/6F7/yduP8A45QB2n9r&#10;6b/0EbT/AL/r/jR/a+m/9BG0/wC/6/41xf8AwpL4ef8AQvf+Ttx/8co/4Ul8PP8AoXv/ACduP/jl&#10;AHaf2vpv/QRtP+/6/wCNH9r6b/0EbT/v+v8AjXF/8KS+Hn/Qvf8Ak7cf/HKP+FJfDz/oXv8AyduP&#10;/jlAHaf2vpv/AEEbT/v+v+NH9r6b/wBBG0/7/r/jXF/8KS+Hn/Qvf+Ttx/8AHKP+FJfDz/oXv/J2&#10;4/8AjlAHaf2vpv8A0EbT/v8Ar/jR/a+m/wDQRtP+/wCv+NcX/wAKS+Hn/Qvf+Ttx/wDHKP8AhSXw&#10;8/6F7/yduP8A45QB2n9r6b/0EbT/AL/r/jR/a+m/9BG0/wC/6/41xf8AwpL4ef8AQvf+Ttx/8co/&#10;4Ul8PP8AoXv/ACduP/jlAHaf2vpv/QRtP+/6/wCNH9r6b/0EbT/v+v8AjXF/8KS+Hn/Qvf8Ak7cf&#10;/HKP+FJfDz/oXv8AyduP/jlAHaf2vpv/AEEbT/v+v+NH9r6b/wBBG0/7/r/jXF/8KS+Hn/Qvf+Tt&#10;x/8AHKP+FJfDz/oXv/J24/8AjlAHaf2vpv8A0EbT/v8Ar/jR/a+m/wDQRtP+/wCv+NcX/wAKS+Hn&#10;/Qvf+Ttx/wDHKP8AhSXw8/6F7/yduP8A45QB2n9r6b/0EbT/AL/r/jR/a+m/9BG0/wC/6/41xf8A&#10;wpL4ef8AQvf+Ttx/8co/4Ul8PP8AoXv/ACduP/jlAHaf2vpv/QRtP+/6/wCNH9r6b/0EbT/v+v8A&#10;jXF/8KS+Hn/Qvf8Ak7cf/HKP+FJfDz/oXv8AyduP/jlAHaf2vpv/AEEbT/v+v+NH9r6b/wBBG0/7&#10;/r/jXF/8KS+Hn/Qvf+Ttx/8AHKP+FJfDz/oXv/J24/8AjlAHaf2vpv8A0EbT/v8Ar/jR/a+m/wDQ&#10;RtP+/wCv+NcX/wAKS+Hn/Qvf+Ttx/wDHKP8AhSXw8/6F7/yduP8A45QB2n9r6b/0EbT/AL/r/jR/&#10;a+m/9BG0/wC/6/41xf8AwpL4ef8AQvf+Ttx/8co/4Ul8PP8AoXv/ACduP/jlAHaf2vpv/QRtP+/6&#10;/wCNH9r6b/0EbT/v+v8AjXF/8KS+Hn/Qvf8Ak7cf/HKP+FJfDz/oXv8AyduP/jlAHaf2vpv/AEEb&#10;T/v+v+NH9r6b/wBBG0/7/r/jXF/8KS+Hn/Qvf+Ttx/8AHKP+FJfDz/oXv/J24/8AjlAHaf2vpv8A&#10;0EbT/v8Ar/jR/a+m/wDQRtP+/wCv+NcX/wAKS+Hn/Qvf+Ttx/wDHKP8AhSXw8/6F7/yduP8A45QB&#10;2n9r6b/0EbT/AL/r/jR/a+m/9BG0/wC/y/41xf8AwpL4ef8AQvf+Ttx/8co/4Ul8PP8AoXv/ACdu&#10;P/jlAHajVdOPS/tT/wBtl/xryf8AaEvLWfwNpiRXULt/a0TELICcCOXJ+ldH/wAKS+Hn/Qvf+Ttx&#10;/wDHKP8AhSXw8/6F7/yduP8A45QB2x1OwHW+th9ZV/xpv9rab/0ELT/v8v8AjXF/8KS+Hn/Qvf8A&#10;k7cf/HKP+FJfDz/oXv8AyduP/jlAHaf2tpv/AEELT/v8v+NOGpWB6XtsfpKv+NcT/wAKS+Hn/Qvf&#10;+Ttx/wDHKP8AhSXw8/6F7/yduP8A45QBj/BC9tI/Devl7qFQ2vXLKWkAyuyPke1emnVdOHW/tR/2&#10;2X/GuK/4Ul8PP+he/wDJ24/+OUf8KS+Hn/Qvf+Ttx/8AHKAO0/tfTf8AoI2n/f5f8aP7W03/AKCF&#10;p/3+X/GuL/4Ul8PP+he/8nbj/wCOUf8ACkvh5/0L3/k7cf8AxygDtP7W04kAaha5PT98v+NXK8M+&#10;Kvwv8HeG/h3qOq6Ro/2a9haIJL9pmfG6RVPDOR0J7V7RpRZtHsWdizG3jJJPJO0UAW6KKKACiiig&#10;AooooAKKKKACiiigArkNT/5Kv4f/AOwZe/8AocNdfXIan/yVfw//ANgy9/8AQ4aAOvooooAKKKKA&#10;CiiigAoqnqeq6foti97qd5DaWqfelmcKv057+1cHdfHXwHbSmNdRuJ8HBaK1fH5kCgD0iivPtO+N&#10;fgTUZliGsG2dun2mF0H/AH1jA/Ou+hmiuIUmhkSSKRQyOjAqwPQgjqKAH0VzHi26nt9T8KpDM8az&#10;6wscoVsb18iY7T6jIH5V09ABRRRQAUUUUAFFFFABRRRQAUUUUAec/HT/AJJNqn/XSD/0atd3pf8A&#10;yCbL/rgn/oIrhPjp/wAkm1T/AK6Qf+jVru9L/wCQTZf9cE/9BFAFuiiigAooooAKKKKACvLPje6J&#10;pnhdpHVVXXoCxY4AGGyTXqdeT/HmFLnQPDsEkImSXWoUaMuUDgq4K7h0z69qAPTzqFkOt5bj6yr/&#10;AI03+1dOHW/tf+/y/wCNcBYfCH4cX8LMvhxo5Y22TQvez7onwDtP7z0IORwQQRwatf8ACkvh5/0L&#10;3/k7cf8AxygDtP7W03/oIWn/AH+X/Gl/tXTv+f8Atf8Av8v+NcLcfA7wBLbukOimGQj5ZBdztg/Q&#10;vyP88dajtfg78PZmaGbw2IrqMfPH9uuCCP7ynfyp9fwPNAHo0c0U0YkikR0PRlYEfnS70/vL+deF&#10;/AXwxomt+Bb241PTobqVdSkjVpM5C+XEcD8Sa9Nb4b+Dm66Da/8Aj3+NAHT+Yn99fzo8xP76/nXK&#10;/wDCs/Bn/Qv2v5t/jR/wrPwZ/wBC/a/m3+NAHVeYn99fzo8xP76/nXLf8K08G/8AQAtfzb/Gj/hW&#10;vg3/AKAFr+bf40AdTvT+8v51zmt6HP8A2guv6C8cerxrskiZtsd7GP8AlnJ6Efwt/D9Cai/4Vt4O&#10;/wCgBa/+Pf408fDrwgvTQbX/AMe/xoAz/DuuWeu+Pb25t90cq6TBHPby8SQSCabKOOxGR9QQehrt&#10;d6f3l/OvI9Z+HWmv49lfRtPtle002K4Nk/EV0WkkVlY8lWIUBWHQjoRmui0Xwp4E8Q2BuINAgSSN&#10;jHcW0oZZIJB1R1zwRn6HORwaAO86iioba2hs7WK2t41jhiUIiL0UDoKmoAKKKKACiiigAooooAKK&#10;KKACiiigAooooAKKKKACiiigAooooAKKKKACiiigAooooAKKKKACiiigAooooAKKKKACiiigAooo&#10;oAKKKKACiiigAooooAKKKKACiiigAooooAKKKKACiiigAooooAKKKKACiiigAooooAKKKKACiiig&#10;AooooAKKKKACiiigArlviT/yTfxB/wBeb11Nct8Sf+Sb+IP+vN6AOpooooAKKKKACiiigAoorhPH&#10;/jm90C8sNA8P2Av/ABFqYJt4WPyxqP425HHB9BwSTxQB3dFeSL4J+Kmqgy6p4/jsGPIisYMhfbI2&#10;f1ofwV8VdITzdJ8fR6gy8mG+gwG9skP/AE+ooA9brlPH5xpGmf8AYZsP/ShKofD7x1d+JJb/AEXX&#10;bEWHiLTCBdQL91wejryeOnc9QQcGr3xB/wCQPpn/AGGrD/0oSgDb1rQ7HX7EWl/GWRZFljdG2vG6&#10;nIZWHKn3FaIGBiiigAooooAKKKKACiiigAooooAK8f8AhB/yUP4nf9hUf+jbivYK8f8AhB/yUP4n&#10;f9hUf+jbigD2CiiigArO17V49A8P6hq80bSx2du87RoQC20ZwM1o1zPxF/5Jv4k/7B03/oBoA3dO&#10;vU1LS7S/iVljuYUmUN1AZQRn86s1keFP+RO0T/sHwf8Aota16ACiiigDE0zxLb6n4n13Qo4JUn0f&#10;7P5sjY2v5qFxt78Ywc1t15/4S/5K98Rf+4b/AOiGr0CgAooooAKKKKACiiigAooooAKKKKACiiig&#10;AooooAKKKKACiiigAooooAKKKKACiiigAooooAKKKKACiiigAooooAKKKKACiiigAooooAKKKKAC&#10;iiigAooooAKKKKACiiigAooooAKKKKACiiigAooooAKyNf1+DQI9PeaGSX7dfwWKBCPlaVtoY57C&#10;teuK+JH/AB7eGf8AsZLD/wBGUAdrRRRQAUUUUAY3h3xHa+JIL+W1jljFlfTWMgkAyXjOCR7HIPPN&#10;bNcF8LOLTxT/ANjLff8AoS13tABRRRQB538cv+SS6t/vwf8Ao5K7jSf+QNY/9e8f/oIrhvjl/wAk&#10;l1b/AH4P/RyV3Gkf8gWw/wCveP8A9BFAF2iiigAooooAKKKKACiiigAooooAK5DU/wDkq/h//sGX&#10;v/ocNdfXIan/AMlX8P8A/YMvf/Q4aAOvooooAKKKKACiiigDx3VdKj8e/HK50bW3eTSNEs0nissk&#10;LK7bSS3r97n2AHrn1C08PaJYR+XZ6PYW6f3YrZFH6CuL8ceBtZn8RW/i/wAHXkVrr0MflTRTcR3U&#10;foffoOeOByMCsxfHnxNscx3/AMOTcuON9pcYU+/G6gDvNW8GeGtcgeLUdDsJ9w27zAocD2YfMPwN&#10;cP8ACMXGi6/4u8H/AGt7nTtIuozZlzkxrJuJXP4Dj13etRSeLPixrW630zwXb6TvGPtF7MG8v3wc&#10;Z/75NdT8PPA58Gabdvd3f27WNRm+0X92c/O/PAzyQCWOT1LGgCbxj/yFfB//AGGx/wCk09dXXKeM&#10;f+Qr4P8A+w2P/SaeuroAKKKKACiiigAooooAKKKKACiiigDzn46f8km1T/rpB/6NWu70v/kE2X/X&#10;BP8A0EVwnx0/5JNqn/XSD/0atd3pf/IJsv8Argn/AKCKALdFFFABRRRQAUUUUAFeW/G4407wqfTX&#10;rf8Ak1epV5Z8cP8AkGeF/wDsOwfyagDv9U0+eR1v9NdItRiXau/7ky9fLfvjrg9VJyOpBk0nV4dV&#10;gcqjQ3MLbLi2k+/C/wDdP9COCOQSK0KxNY0aaW6TVtJkSDVYV2/NkJcp18uTHb0bkqeRnkEA26r3&#10;VotzsdWMc8RJilHVT3+oPcf1AIraNrEOsWrSIjw3ETeXcW0vEkD91YfqD0IwRWjQB5B+zjj/AIV7&#10;qGOn9rSf+ioq9frx/wDZx/5J5qH/AGFZP/RUVewUAFFFFAHLeCvHFp42g1GW1tJ7b7Dcm3cSkHcR&#10;3GKwfF3xOuNO8Q/8Iz4V0Z9b1wLmVVbEcHGcMR1OOvIAyOc8VyHwV8T6Ho58SWOqaraWVxLqLSIl&#10;xKEDL04Y8dfet74WC0h+IHj6OR431Ca/+0RuGDeZbOzMhU+nzDOOOVoAgPxL8deFlS58c+DEh05m&#10;CtdadIH8r3YB3H5la9XsL+11Swt76ynWe1uEEkUidGU9DVfXG09dBv21bZ/Zwt3Nz5nTy8HP6VxH&#10;wL+0/wDCqdO+0Z2iWbyc/wBzzD/XdQB0MJ/4uhfD/qC2/wD6OmrWXRrJNebWo4zHeyQeRKyMQJVy&#10;CNw6EjGAeoBIrHh/5Kpe/wDYEt//AEfNXUUAFFFFABRRRQAUUUUAFFFFABRRRQAUUUUAFFFFABRR&#10;RQAUUUUAFFFFABRRRQAUUUUAFFFFABRRRQAUUUUAFFFFABRRRQAUUUUAFFFFABRRRQAUUUUAFFFF&#10;ABRRRQAUUUUAFFFFABRRRQAUUUUAFFFFABRRRQAUUUUAFFFFABRRRQAUUUUAFFFFABRRRQAUUUUA&#10;Fct8Sf8Akm/iD/rzeuprlviT/wAk38Qf9eb0AdTRRRQAUUUUAFFFFABXkXjm9Hg74w6H4u1KF20W&#10;eyNhLcIpb7O+WOSAOmGHTkjdjOMH12oLyytdRtJLS9torm3kGHimQMrD3B4oApWXiTQ9SiWWy1ix&#10;uEYZBjuFP9aL7xJoemQtLfavY26IMkyTqP0zXH3nwQ8B3k3mjSpLcntBcOo/LNZc3w1+GHhnV9Mt&#10;L7T5JbvUpTFapPLJIGYY64OO460AN+H94fF3xV8R+L7GGRNGFsljBK4K+ew2kkD22/hla674g/8A&#10;IG0z/sNWH/pQldNa2tvY2sdraW8VvbxDbHFEgREHoAOAK5j4hf8AIG0z/sNaf/6UJQB1tFFFABRR&#10;RQAUUUUAFFFFABRRRQAV4/8ACD/kofxO/wCwqP8A0bcV7BXj/wAIP+Sh/E7/ALCo/wDRtxQB7BRR&#10;RQAVzPxFOPhv4k/7B0//AKAa6aqGt6TDruh32k3LyRwXkLQyNEQGAYYOMgjP4UAV/Cv/ACJ+if8A&#10;XhB/6LWsDxt8SbLwjdwaXb2F1q+u3K74NPtFJYj1YgEjgN0BPHTHNddY2cWnafbWUGfJtolhTccn&#10;aoAGfwFeJeHZtVi8S/Fy/sonl8TQOVsfNi3yiINJtCA8sNqx4GCDtTrxQB0GnfGd4tUt7Xxd4T1H&#10;wzb3J2Q3l1uaMv6NlFwOnIzjIzgZI9Vr5/0W+8T638NfG6eOFun0+Cw32kmpW32dhcBXOE4G7Eiq&#10;OT1CjAyRXqfwwN6fhj4dN+VM32JAu1cfu/8Aln2/ubf/AK9AGZ4S/wCSvfEX/uG/+iGr0CsjT/Dl&#10;npviPWdcgeY3OriD7QrsCi+UpRdoxkcHnJNa9ABRRRQAUUUUAFFFFABRRRQAUUUUAFFFFABRRRQA&#10;UUUUAFFFFABRRRQAUUUUAFFFFABRRRQAUUUUAFFFFABRRRQAUUUUAFFFFABRRRQAUUUUAFFFFABR&#10;RRQAUUUUAFFFFABRRRQAUUUUAFFFFABRRRQAVxXxI/49vDP/AGMdh/6MrtazNb0K216OyS6eVBZ3&#10;sN7GYmAy8TblByDkHvQBp1534k+LNrpmvS+H9A0a98RaxB/r4bMHZFyAQzgNyMjOAQCcEg5A9Er5&#10;28MTaxYfAi41fwcJLjX7nUj/AGtOkRluEAJ+7xliAYz3wJHPByQAeieG/i1a6nrlvoPiDRL/AMOa&#10;vcjMEN8pEcvOFCsQpyxBAyoBIwCTgH0WvnjxPcatffAp9Q8YpcQa1aaoq6RPcw+RcSLleWA5U7fN&#10;9PuKecAn6BszObKA3QAuDGvmhegbHOPxoA4n4W/8enin/sZb7/0IV3lZWheH7Pw9FfR2bSsL29lv&#10;pTKwJ8yQ5OMAYA4ArVoAKKKKAPOvjl/ySXVv9+D/ANHJXcaR/wAgWw/694//AEEVw/xy/wCSS6t/&#10;vwf+jkruNI/5Ath/17x/+gigC7RRRQAUUUUAFFFFABRRRQAUUUUAFchqf/JV/D//AGDL3/0OGuvr&#10;kNT/AOSr+H/+wZe/+hw0AdfRRRQAUUUUAFFFFAGfc69o9lO0F3qtjbzLjdHNcIjDPsTUX/CTaB/0&#10;HNN/8C4/8a85+MPwst/EthceINKi2a1bx7pEXpdIoHB/2gBwe/T0xn+APh98OvG3hG11VNGdLgfu&#10;rqP7VLlJV6/xdDwR7H60Aerf8JP4fHXXNM/8C4/8as2WradqZcWF/a3Xl43+RMr7c9M4PHQ1wp+B&#10;ngE/8wmYfS6k/wDiq6Dwr4C8P+DJLqTRLV4GugolLSs+QM46njqaAIvGP/IV8H/9hsf+k09dXXKe&#10;Mf8AkK+D/wDsNj/0mnrq6ACiiigAooooAKKKKACiiigAooooA85+On/JJtU/66Qf+jVru9L/AOQT&#10;Zf8AXBP/AEEVwnx0/wCSTap/10g/9GrXd6X/AMgmy/64J/6CKALdFFFABRRRQAUVAIZBcyS/aZPL&#10;dAqxYXahGcsOM5OR1OOK8M/tfxesjAat8QyoJwf+EWjwR/31/SgD3qvK/jiSmk+GJAjuV12DCoMs&#10;3yvwB3PFc+mteLP4tW+IP/hKx1z/AItv9avLvw2uo3via4hXV4CF1bREs4g2eMOOrYz8vPGT25AP&#10;pGGaOeJZY23I3Q4x+BHY+1Pqjcwy28rXlopdjjzoM4EoHcejgd+4GD2K+RaxrniF9e1A6drHjdrP&#10;z28v7J4aWWJeTlFZsE7TxkgdO/WgD1XUtJeS7XVNOZYdTjXZlvuTpnPlv7ejdVPtkFJfEum2eiXW&#10;q6jOLKCzB+1iY/NCw/hIHUnIxjO7IxnIryJda8Wd9W+IP/hKRVp6HoL+LdaW61uTxJe3Wnqs1tFr&#10;mkrZ2shUnhto+cjccZ+7ljhhkUAL+zj/AMk81D/sKyf+ioq9gryD9nMbfh9qK5Bxq0gyOn+qir1+&#10;gAooooA5XVvht4N1tme+8PWbSOctJEpiYn6oQax/Dvwc8O+FfFVvr2kz38ckIcCCSUPHhlK+me56&#10;k1jX3x90jTtWn0y68Pa3HdQyGMxNGgbP0LZ54I+tNPx/0f8A6FvX/wDvwn/xVAHR+OPh3L451WzN&#10;3r13baPCgE1hBwJm3ZyTnHTjkGux0+wtdK0+CwsYFgtbdBHFGvRVHQV5Qf2gtHH/ADLeufjEn/xV&#10;eg+D/FVv4x0FdWtrO5tIzK0fl3KgNx34J45oAqw/8lVvf+wJb/8Ao+auprlof+SrXv8A2BLf/wBH&#10;zV1NABRRRQAUUUUAFFFFABRRRQAUUUUAFFFFABRRRQAUUUUAFFFFABRRRQAUUUUAFFFFABRRRQAU&#10;UUUAFFFFABRRRQAUUUUAFFFFABRRRQAUUUUAFFFFABRRRQAUUUUAFFFFABRRRQAUUUUAFFFFABRR&#10;RQAUUUUAFFFFABRRRQAUUUUAFFFFABRRRQAUUUUAFFFFABXLfEn/AJJv4g/683rqa5b4k/8AJN/E&#10;H/Xm9AHU0UUUAFFFFABRRRQAV5Z8WPA/ifXGXWfDGtXcVxBDsfT452jEoBJyhBA3c9D19ex9TooA&#10;8D8FeHIvF1vJCnj/AMS2uq2+Vu9OnmKSwt0PGeRnv+eOlU/G/wAPbjTPFvhKzfxTq122o3bQrPPJ&#10;ue3wU5Tnjr+leq+Mvh3Y+J5o9Us5n0vxBbfNbajbna2QOA4H3l/UeuMg+X6nqfi+++JHgrS/FGj+&#10;Xd6bfgm9t1JiuUZkAcY4H3ef5DpQB6b4O8AXHhTVZr2bxPquqiWHy/Ju3JVTkHcOTzx+tWfiF/yB&#10;tL/7DWn/APpQldbXJfEL/kDaX/2GrD/0oSgDraKKKACiiigAooooAKKKKACiiigArx/4Qf8AJQ/i&#10;d/2FR/6NuK9grx/4Qf8AJQ/id/2FR/6NuKAPYKKKKACqupajbaRpd1qN7IY7W1iaaVwpOFUZPA5N&#10;Wq5r4h/8k48Sf9g2f/0A0AdBa3MV5aQ3UDh4Zo1kjYfxKRkH8jXFeLPh9Pqeux+JvDWrtofiFI/K&#10;kuFiDx3KYwFkU8HGF5IPAHBwuM/w98RY7bw1pUH/AAiXi6TyrOJN8WkOyNhAMqc8g9jXaeH9dXxB&#10;YyXS6bqen7JDH5Wo2pgkOADuAPVeevsaAPO0+GnjLxPJap4+8XpeadBLvk06wj8tLgcEB2UJ3A6q&#10;SOdpBOR6tBBFbW8dvBEkUMShI40UBUUDAAA6ACq2r6kNI0qe/NneXghAPkWUJllfJA+VR165+gNc&#10;n/wsyP8A6E3xn/4Jn/xoA6m11rT77V9Q0q2uN97p3lG6i2keX5ilk5xg5AJ4rQrzH4damNY+JPj+&#10;/Fne2Yl/s79xewmKVMQuPmU9M4yPYg16dQAUUUUAFFFFABRRRQAUUUUAFFFFABRRRQAUUUUAFFFF&#10;ABRRRQAUUUUAFFFFABRRRQAUUUUAFFFFABRRRQAUUUUAFFFFABRRRQAUUUUAFFFFABRRRQAUUUUA&#10;FFFFABRRRQAUUUUAFFFFABRRRQAUUUUAFUdS1ey0hbZr6bylubmO1h+UndLIcKvHqe/Sr1cV8Sf+&#10;Pbwx/wBjJYf+jKAO1rzDWvhlrGn67e698P8AX10W8vebmzmTfbytnJbkMFPLEfKcEnGAa9Prjbv4&#10;iRWl5Nbf8Ip4tn8p2TzYdIdkfBxlTnkHsaAOf0r4Y65q2uafrfxC8QrrE9gc21lbxhLdWByGOFXd&#10;2JG0ZwASQMV6lXD/APCy4v8AoT/GX/gmf/GprL4hx3t9b2o8KeLIPOkWPzZ9JdI0y2Ms2eFHUnsK&#10;AOj0vWLDWY7l7CcTLbXMlrN8pG2VDhl5Hb16Gr9cH8Lv+PTxT/2Ml9/6EK7ygAooooA86+OX/JJd&#10;W/34P/RyV3Gkf8gWw/694/8A0EVw/wAcv+SS6t/vwf8Ao5K7jSP+QLYf9e8f/oIoAu0UUUAFFFFA&#10;BRRRQAUUUUAFFFFABXIan/yVfw//ANgy9/8AQ4a6+uR1P/kq3h//ALBl7/6HDQB11FFFABRRRQAU&#10;UUUAFVLHS9P0tZVsLG3tVlcySCCIJvY9zgcmrdFABWHr/ie28N3On/b4JlsbuQxSXwA8q2fjZ5h7&#10;BiSAegI561uVyt14r0+7hns7rw/rs0DgxSI+jzMjg8EfdwQfyoAPGHOqeEP+w2v/AKTXFdVXhl/4&#10;hfwnq+gWlzbat/witpqSzW1zeWUqS2xMUqC3+YfvFG4le4C4OeDXpx8aWo/5g/iA8Z40if8A+JoA&#10;6WiuXPjm1H/MD8Sf+Cef/wCJpP8AhOrX/oBeJf8AwTz/APxNAHU0Vy3/AAnVr/0AvEv/AIJ5/wD4&#10;mj/hOrX/AKAXiX/wTz//ABNAHU0Vy3/CdWv/AEAvEv8A4J5//iaP+E6tf+gF4l/8E8//AMTQB1NF&#10;ct/wnVr/ANALxL/4J5//AImj/hOrX/oBeJf/AATz/wDxNAHU0Vy3/CdWv/QC8S/+Cef/AOJq1p/i&#10;y31C9jtU0nXIGkOBJc6ZLGg+rEYFAHMfHP8A5JNqn/XSD/0atd3pn/IJs/8Argn/AKCK4f43xSS/&#10;CfVhGjOVaFiFBOAJVyfpXV+FdYsdd8Maff6dcLPbvCoyp5VgACpHYg9RQBsUUUUAFFFFABRRRQAV&#10;5b8bjjTfC3/Yftz+jV6lXlXxzkSLSfDMkjhI01yFmYgnaArZPHP5UAeq1mXkE9nK9/Yo0hPNxaqR&#10;++H95c9JABgcgHoexGjHIksayRuro4DKynIIPQg06gCC0u4L62S4tpA8T9Dgg8cEEHkEHgg8ip6x&#10;7uznsLt9S01N5kObq1HAmGMbl9JAAOehAwexGla3UN7bJcW7743HBwQR6gg8gjoQeRQB5L+zj/yT&#10;zUP+wrJ/6Kir2CvH/wBnH/knmof9hWT/ANFRV7BQAUUUUAec/FTwPPrljD4g0CMx+JtMZZLaWLh5&#10;VByUPrjqM+47mu10G8vL/QbG61GzezvZIVM9u4wUf+IdTxnOPbFaNFABRRRQBysP/JV77/sB2/8A&#10;6Pmrqq5+LTbpfiDdaqUAs30qG2VsjmRZZWIx16MPzroKACiiigAooooAKKKKACiiigAooooAKKKK&#10;ACiiigAooooAKKKKACiiigAooooAKKKKACiiigAooooAKKKKACiiigAooooAKKKKACiiigAooooA&#10;KKKKACiiigAooooAKKKKACiiigAooooAKKKKACiiigAooooAKKKKACiiigAooooAKKKKACiiigAo&#10;oooAKKKKAKWp6rY6Nafa9RuY7a38xY/MkOFDMQoye3JHNYvxE+b4c6/jkGyfp9KvarqnhySK40vV&#10;tR0zbIhSa2ubhBlSOhUmvLfEfiGz8KeGNT8OtrFtqWiXds8OmzxXKyy2jY4hlAOSmPuv2xg9qAPa&#10;6Kyj4o8PjrrumD/t7j/xpn/CWeHB18QaV/4GR/40AbFFY/8Awlvhv/oYdJ/8DY/8aT/hLfDX/Qw6&#10;T/4Gx/40AbNFY3/CW+Gv+hh0n/wNj/xo/wCEt8Nf9DDpP/gbH/jQBs0Vjf8ACW+Gv+hh0n/wNj/x&#10;o/4S3w1/0MOk/wDgbH/jQBs0Vjf8Jb4a/wChh0n/AMDY/wDGl/4S3w3/ANDDpP8A4Gx/40AX7q/t&#10;bKS3S6njhNxIIYd5xvcgkKPc44rnPiAM6Ppn/YasP/ShKt6hrXhLV7CaxvNZ0maCZdrL9sj/AAIO&#10;eCOCCOlcN4g8U2lpFpmh32s2d8n9q2clpfpOjF40nQssuD8rqP4uAwGeDkUAetUVknxT4eHXXtLH&#10;/b5H/jTf+Es8N/8AQwaV/wCBsf8AjQBsUVjf8Jb4a/6GHSf/AANj/wAaP+Et8Nf9DDpP/gbH/jQB&#10;s0Vjf8Jb4a/6GHSf/A2P/Gj/AIS3w1/0MOk/+Bsf+NAGzRWN/wAJb4a/6GHSf/A2P/Gj/hLfDX/Q&#10;w6T/AOBsf+NAGzRWN/wlvhr/AKGHSf8AwNj/AMaX/hLfDf8A0MGlf+Bsf+NAGxXj/wAIP+Sh/E7/&#10;ALCo/wDRtxXpsPiPQ7iVIoNZ06WR2CoqXSMWJ6AAHkmvHvhx4k0Xw/8AEP4kf2xqlrY+fqp8r7RI&#10;E37ZZ84z1xuH50Ae6UVyx+JXgof8zRpf/gQtJ/wsvwT/ANDRpn/f8UAdVXN/EIZ+HPiT/sG3H/oB&#10;qH/hZfgn/oaNM/7/AIrM8ReNfBeu+GtU0lPFulQte2ssAkaYEKWUjOM89aAOo8L8eEtGH/TjB/6L&#10;WtWuM03x94J07SrOyHivTHFvAkQczqN21QM47dKs/wDCy/BP/Q0aZ/3/ABQB1VFcr/wsvwT/ANDR&#10;pn/f8Uf8LK8E/wDQ0aX/AOBAoAyfCX/JXviL/wBw3/0Q1egV5tpPiTwVpfjDxHr3/CZaXINZFr+5&#10;81R5RhQp1zznOegxW/8A8LL8E/8AQ0aZ/wB/xQB1VFcp/wALL8E/9DRpn/f8Uf8ACzPBP/Qz6Z/3&#10;/FAHV0Vyn/CzPBP/AEM+mf8Af8Uf8LM8E/8AQz6Z/wB/xQB1dFcp/wALM8E/9DPpn/f8Uf8ACzPB&#10;P/Qz6Z/3/FAHV0Vyn/CzPBP/AEM+mf8Af8Uf8LM8E/8AQz6Z/wB/xQB1dFcp/wALM8E/9DPpn/f8&#10;Uf8ACzPBP/Qz6Z/3/FAHV0Vyn/CzPBP/AEM+mf8Af8Uf8LM8E/8AQz6Z/wB/xQB1dFcp/wALM8E/&#10;9DPpn/f8Uf8ACzPBP/Qz6Z/3/FAHV0Vyn/CzPBP/AEM+mf8Af8Uf8LM8E/8AQz6Z/wB/xQB1dFcp&#10;/wALM8E/9DPpn/f8Uf8ACzPBP/Qz6Z/3/FAHV0Vyn/CzPBP/AEM+mf8Af8Uf8LM8E/8AQz6Z/wB/&#10;xQB1dFcp/wALM8E/9DPpn/f8Uf8ACzPBP/Qz6Z/3/FAHV0Vyn/CzPBP/AEM+mf8Af8Uf8LM8E/8A&#10;Qz6Z/wB/xQB1dFcp/wALM8E/9DPpn/f8Uf8ACzPBP/Qz6Z/3/FAHV0Vyn/CzPBP/AEM+mf8Af8Uf&#10;8LM8E/8AQz6Z/wB/xQB1dFcp/wALM8E/9DPpn/f8Uf8ACzPBP/Qz6Z/3/FAHV0Vyn/CzPBP/AEM+&#10;mf8Af8Uf8LM8E/8AQz6Z/wB/xQB1dFcp/wALM8E/9DPpn/f8Uf8ACzPBP/Qz6Z/3/FAHV0Vyn/Cz&#10;PBP/AEM+mf8Af8Uf8LM8E/8AQz6Z/wB/xQB1dFcp/wALM8E/9DPpn/f8Uf8ACzPBP/Qz6Z/3/FAH&#10;V0Vyn/CzPBP/AEM+mf8Af8Uf8LM8E/8AQz6Z/wB/xQB1dFcp/wALM8E/9DPpn/f8Uf8ACzPBP/Qz&#10;6Z/3/FAHV0Vyn/CzPBP/AEM+mf8Af8Uf8LM8E/8AQz6Z/wB/xQB1dFcp/wALM8E/9DPpn/f8Uf8A&#10;CzPBP/Qz6Z/3/FAHV0Vyn/CzPBP/AEM+mf8Af8Uf8LM8E/8AQz6Z/wB/xQB1dFcp/wALM8E/9DPp&#10;n/f8Uf8ACzPBP/Qz6Z/3/FAHV0Vyn/CzPBP/AEM+mf8Af8Uf8LM8E/8AQz6Z/wB/xQB1dFcp/wAL&#10;M8E/9DPpn/f8Uf8ACzPBP/Qz6Z/3/FAHV0Vyn/CzPBP/AEM+mf8Af8Uf8LL8E/8AQz6Z/wB/xQB1&#10;dcX8Rx/ovhr28R2H/o2rX/Cy/BP/AENGmf8Af8VjeI/FvgrX7fTox4v0uFrPUbe+BMwO7ypAxXrx&#10;kZGaAPQ6K5b/AIWV4J/6GjS//AhaT/hZfgn/AKGjTP8Av+KAOqorlf8AhZfgn/oaNM/7/ij/AIWV&#10;4J/6GjS//AgUAZ/wwGLTxR/2Ml9/6GK7qvOvDPinwT4dg1Jf+Ew0uc32o3F+T5qrs8xs7epzgYGe&#10;9bf/AAsvwT/0NGmf9/xQB1VFcr/wsvwT/wBDRpn/AH/FH/CyvBP/AENGl/8AgQKAMX45f8kl1b/f&#10;g/8ARyV3Gk/8gax/694//QRXlPxf8a+GNY+GWp2Wna9YXV1K8OyGGYMzYlQngewJr1bSP+QLY/8A&#10;XvH/AOgigC5RRRQAUUUUAFFFFABRRRQAUUU13SKNpJGVEUbmZjgAepoArf2nZDVf7LN1EL7yfPEB&#10;bDsmSNwHcZHOOnGeorn9SX/i6OgN/wBQ29/9DgqLxBceFtft4WHiTTrXULVjLZXsV3Hvt39Rz8yn&#10;GCp4I4Nc3pfjez1H4g6bb6rdWFvf6fYXMdzLHcKbeTc0JV43z0YA/KeRgg9ASAeqUVknxR4eHXXd&#10;MH/b3H/jTf8AhLfDf/QwaV/4Gx/40AbFFY3/AAlvhr/oYdJ/8DY/8aP+Et8Nf9DDpP8A4Gx/40Ab&#10;NFY3/CW+Gv8AoYdJ/wDA2P8Axo/4S3w1/wBDDpP/AIGx/wCNAGzRWN/wlvhr/oYdJ/8AA2P/ABo/&#10;4S3w1/0MOk/+Bsf+NAGzVeW+tbe8t7SaeOO4ud3kxscGTbgtj1wDms//AISzw3/0MGlf+Bsf+NUt&#10;V1XwlrVibS713TSu4PG6X0avG45V0YHhge/9KAIPG1tb3t14XtbqGOa3m1jZJFIoZXH2W44IPWqt&#10;jJe+CNTttIuftF54dupBFY3Z3O9k5OFhkPJKHgK5PGQp7GsLUPF9m+u+GNJ1DV7Ga6tdV84XsM0f&#10;lzw+ROu84OEbLKGX1ORwcDvf+Eo8P4ydd0z/AMC4/wDGgDWorH/4Szw2P+Zg0r/wNj/xpP8AhLfD&#10;f/Qw6T/4Gx/40AbNFY3/AAlvhr/oYdJ/8DY/8aP+Et8Nf9DDpP8A4Gx/40AbNFY3/CW+Gv8AoYdJ&#10;/wDA2P8Axo/4S3w1/wBDDpP/AIGx/wCNAGzRWN/wlvhr/oYdJ/8AA2P/ABo/4S3w1/0MOk/+Bsf+&#10;NAGzRWN/wlvhr/oYdJ/8DY/8altvEmhXlzHb2utadPPIcJHFdIzNxngA5NAGjLFHPC8M0ayRSKVd&#10;HGVYHggjuK8W1bStW+DWuya/oEc974PupC1/pqnP2UnjcvoOmD7BW7GvbKZLFHPDJDNGkkUilHR1&#10;BVlPBBB6g0AU9F1rT/EOkW+qaZcJPaTqGRlPT1BHYjoR2NX68R1XStT+C2uyeINBjkuvB95Kv9oW&#10;A+ZrXJxuXJ/Ik+insa9At/ij4IubaOdfEunosi7gssuxh7FTyD9aAOuorlf+Fl+Cf+ho0z/v+KT/&#10;AIWZ4J/6GfTP+/4oA6uiuU/4WZ4J/wChn0z/AL/il/4WX4J/6GjTP+/4oA6qvLPjeM6b4WHrr0A/&#10;Rq6ofErwUf8AmaNL/wDAha88+LvjHw1qmn+HFsNcsrpoNagnlWCYPsjUNljjPAyPzoA9ZlSTSpGn&#10;t42ks3YtNCgyYyeS6Dvz1XvnI5yG0Y5EmiSWJ1eN1DKynIYHoRXNH4jeCx/zNOk/+BSf41lP8RfB&#10;ulStLb+JNNks3YeZBHMGMZJ5dAOoz1Ue5HOQQDvKzp7aSzuHvbJN2/BntwcCT/aXsHx/31gA9iMb&#10;/hZfgn/oaNM/7/il/wCFk+Cv+ho0v/wIWgDif2cf+Se6h/2FZP8A0VFXr9eP/s4/8k81D/sKyf8A&#10;oqKvYKACiiigAooooAKKKKAExzmloooAKKKKACiiigAooooAKKKKACiiigAooooAKKKKACiiigAo&#10;oooAKKKKACiiigAooooAKKKKACiiigAooooAKKKKACiiigAooooAKKKKACiiigAooooAKKKKACii&#10;igAooooAKKKKACiiigAooooAKKKKACiiigAooooAKKKKACiiigAooooAKKKKACiiigAooooAzbnw&#10;9ot7cNcXWj6fPM33pJbZGY/UkZrmvHfhzQrfwFrkkOjadHItnJtdLZFKnHUEDINdvWL4v0u41vwj&#10;qumWmz7RdW7Rx7zgZPrQBxMOj6T4Cv49O1fSrC48N3Em2z1Ga2jZrR2JIhmOMlSc7XPqAexruT4V&#10;8ONydA0o57/Y4/8ACtC9srbUrKazvIEntp0KSRSDKsp6g063gitLWG2gQJDEgjjQfwqBgD8qAMz/&#10;AIRLw3/0L2k/+AUf+FJ/wiXhr/oXtJ/8Ao/8K2aKAMb/AIRLw1/0L2k/+AUf+FH/AAiXhr/oXtJ/&#10;8Ao/8K2aKAMb/hEvDX/QvaT/AOAUf+FH/CJeGv8AoXtJ/wDAKP8AwrZooAxv+ES8Nf8AQvaT/wCA&#10;Uf8AhS/8Il4b/wChe0n/AMAo/wDCtiigDIHhTw4OmgaV/wCAcf8AhXL/ABB8L6BJ4etbf+x7GNbj&#10;U7OF2igVG2tOgYAgAjIJH4139YPivSbnWdOs4bTZvh1G1uW3nHyRyq7Y98A0AYVjpGj6LfRaLrWj&#10;6bKkp22GoPaR/v8Ar+7k+XAlA79HHPXIro/+ET8OHr4f0r/wDj/wq/f2FpqllJZ30CT2743I44yD&#10;kH2IIBB9qsAYGBQBj/8ACJeGv+he0n/wCj/wo/4RLw1/0L2k/wDgFH/hWzRQBjf8Il4a/wChe0n/&#10;AMAo/wDCj/hEvDX/AEL2k/8AgFH/AIVs0UAY3/CJeGv+he0n/wAAo/8ACj/hEvDX/QvaT/4BR/4V&#10;s0UAY3/CJeGv+he0n/wCj/wpf+ES8N/9C/pX/gFH/hWxRQBmQ+HNDt5Ulg0bTopEYMrpaopUjoQQ&#10;OCKwLXwx4V1zWNca88L6Q89vfeW8rWqFpSYo5CzEjqTIc+uK7Kub8MNu1vxZ7aqo/wDJaCgBP+Fe&#10;+DP+hW0f/wAA0/wo/wCFeeDP+hW0f/wDT/CulooA5r/hXngz/oVtH/8AANP8KP8AhXvgz/oVtH/8&#10;A0/wrpaKAOa/4V54M/6FbR//AADT/Cj/AIV54M/6FbR//ANP8K6WigDmv+FeeDP+hW0f/wAA0/wo&#10;/wCFeeDP+hW0f/wDT/CulooA5r/hXngz/oVtH/8AANP8KP8AhXngz/oVtH/8A0/wrpaKAOa/4V54&#10;M/6FbR//AADT/Cj/AIV54M/6FbR//ANP8K6WigDmv+FeeDP+hW0f/wAA0/wo/wCFeeDP+hW0f/wD&#10;T/CulooA5r/hXngz/oVtH/8AANP8KP8AhXngz/oVtH/8A0/wrpaKAOa/4V54M/6FbR//AADT/Cj/&#10;AIV54M/6FbR//ANP8K6WigDmv+FeeDP+hW0f/wAA0/wo/wCFeeDP+hW0f/wDT/CulooA5r/hXngz&#10;/oVtH/8AANP8KP8AhXngz/oVtH/8A0/wrpaKAOa/4V54M/6FbR//AADT/Cj/AIV54M/6FbR//ANP&#10;8K6WigDmv+FeeDP+hW0f/wAA0/wo/wCFeeDP+hW0f/wDT/CulooA5r/hXngz/oVtH/8AANP8KP8A&#10;hXngz/oVtH/8A0/wrpaKAOa/4V54M/6FbR//AADT/Cj/AIV54M/6FbR//ANP8K6WigDmv+FeeDP+&#10;hW0f/wAA0/wo/wCFeeDP+hW0f/wDT/CulooA5r/hXngz/oVtH/8AANP8KP8AhXngz/oVtH/8A0/w&#10;rpaKAOa/4V54M/6FbR//AADT/Cj/AIV54M/6FbR//ANP8K6WigDmv+FeeDP+hW0f/wAA0/wo/wCF&#10;eeDP+hW0f/wDT/CulooA5r/hXngz/oVtH/8AANP8KP8AhXngz/oVtH/8A0/wrpaKAOa/4V54M/6F&#10;bR//AADT/Cj/AIV54M/6FbR//ANP8K6WigDmv+FeeDP+hW0f/wAA0/wo/wCFeeDP+hW0f/wDT/Cu&#10;looA5r/hXngz/oVtH/8AANP8KP8AhXngz/oVtH/8A0/wrpaKAOa/4V54M/6FbR//AADT/Cj/AIV5&#10;4M/6FbR//ANP8K6WigDmv+FeeDP+hW0f/wAA0/wo/wCFeeDP+hW0f/wDT/CulooA5r/hXngz/oVt&#10;H/8AANP8KP8AhXngz/oVtH/8A0/wrpaKAOa/4V54M/6FbR//AADT/Cj/AIV54M/6FbR//ANP8K6W&#10;igDmv+FeeDP+hW0f/wAA0/wo/wCFeeDP+hW0f/wDT/CulooA5r/hXngz/oVtH/8AANP8KP8AhXng&#10;z/oVtH/8A0/wrpaKAOa/4V54M/6FbR//AADT/Cj/AIV54M/6FbR//ANP8K6WigDmv+FeeDP+hW0f&#10;/wAA0/wo/wCFeeDP+hW0f/wDT/CulooA5r/hXngz/oVtH/8AANP8KP8AhXngz/oVtH/8A0/wrpaK&#10;AOa/4V54M/6FbR//AADT/Cj/AIV54M/6FbR//ANP8K6WigDmv+FeeDP+hW0f/wAA0/wo/wCFeeDP&#10;+hW0f/wDT/CulooA5r/hXngz/oVtH/8AANP8KP8AhXngz/oVtH/8A0/wrpaKAOa/4V54M/6FbR//&#10;AADT/Cj/AIV54M/6FbR//ANP8K6WigDmv+FeeDP+hW0f/wAA0/wo/wCFeeDP+hW0f/wDT/CulooA&#10;5r/hXngz/oVtH/8AANP8KP8AhXngz/oVtH/8A0/wrpaKAOB8V+FvCPh7wzfatF4R0SSS3VSEezTa&#10;csB2HvXfAADAGAK5D4onHw21k/8ATNP/AEYtdfQAUUUUAFFFFABRRRQAUUUUAFMkjSWNo5FDowIZ&#10;WGQQexp9FAGQPCvh0dNA0sfSzj/wrivFvgfRNZ8Y6LYRWltYuLK6uIpYLdPllR4dhZcYYDJ+Uggg&#10;9q9MrCu9Jup/G2l6shT7La2dxBJk/NudoyuB6fIf0oAw/D8GhXt1Lo2s+G9Is9dtl3SQi1j2Tp08&#10;6IkfMhI6dVPB7Z6H/hE/Dn/Qv6V/4Bx/4VcudKsby9tL24to5LqzYtbykfNGSMHB9xVygDG/4RLw&#10;1/0L2k/+AUf+FH/CJeGv+he0n/wCj/wrZooAxv8AhEvDX/QvaT/4BR/4Uf8ACJeGv+he0n/wCj/w&#10;rZooAxv+ES8Nf9C9pP8A4BR/4Uf8Il4a/wChe0n/AMAo/wDCtmigDH/4RLw3/wBC9pP/AIBR/wCF&#10;KPCnhwdNA0of9ucf+Fa9FAHnfjrwhoF5J4asv7LtbeO41cI720Kxvj7PM3UAd1B/AcGr2l6fo9vq&#10;I0PXND0oX+3NtciyjVL1B3HGA4H3k/EcdNnxFpV1qV/4flttmyx1IXU25sfJ5Mqcepy4/WtO9sLT&#10;UUiS7gSYRSrLHuHKOpyGB7EUAUf+ET8Nnr4f0r/wCj/wpP8AhEvDf/QvaT/4BR/4Vs0UAY3/AAiX&#10;hr/oXtJ/8Ao/8KP+ES8Nf9C9pP8A4BR/4Vs0UAY3/CJeGv8AoXtJ/wDAKP8Awo/4RLw1/wBC9pP/&#10;AIBR/wCFbNFAGN/wiXhr/oXtJ/8AAKP/AAo/4RLw1/0L2k/+AUf+FbNFAGN/wiXhr/oXtJ/8Ao/8&#10;KmtvDmh2NwlxaaNp1vOn3ZYrVEYduCBnpWnRQBj+KdXl0HwzfanBGkktugZVfODlgOcfWtiuW+I3&#10;/JP9X/65L/6GtdTQAyaKKeCSGeNJIpFKujqCrKRggg9QRXEeG/CfhDXvDtlqsvhLRI5LlN7Ilmm0&#10;HJHHFdy/3G+lct8Nju+Hein/AKYH/wBCNAEv/CvPBn/QraP/AOAaf4Uf8K88Gf8AQraP/wCAaf4V&#10;0tFAHNf8K88Gf9Cto/8A4Bp/hR/wrzwZ/wBCto//AIBp/hXS0UAc1/wrzwZ/0K2j/wDgGn+FL/wr&#10;3wb/ANCto/8A4BR/4V0lFAHN/wDCvfBv/QraP/4BR/4Un/CvfBn/AEK2j/8AgHH/AIV0tFAHNf8A&#10;CvPBn/QraP8A+Aaf4Uf8K88Gf9Cto/8A4Bp/hXS0UAUtM0jTdFtPsul2FtZW5YuY7eIRqWOOSB34&#10;HPtV2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5jwr/AMhzxd/2Fl/9&#10;JoK6euY8K/8AIc8Xf9hZf/SaCgDp6KKKACiiigAooooAKKKKACiiigAooooAKKKKACiiigAooooA&#10;KKKKACiiigAooooAKKKKACiiigAooooAKKKKACiiigAooooAKKKKACiiigAooooAKKKKACiiigAo&#10;oooAKKKKACiiigAooooAKKKKACiiigAooooAKKKKACiiigAooooAKKKKACiiigAooooAKKKKACii&#10;igDjvip/yTTWv+uaf+jFrsa474qf8k01r/rmn/oxa7GgAooooAKKKKACiiigAooooAKKKKACiiig&#10;AooooAKKKKACiiigAooooAKKKKACiiigAooooAKKKKACiiigAooooAKKKKAOX+I3/JP9X/65L/6G&#10;tdRXL/Eb/kn+r/8AXJf/AENa6igBr/6tvoa5b4Z/8k50T/rgf/QjXUv/AKtvoa5b4Z/8k50T/rgf&#10;/QjQB1d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MeFf+Q54u/7Cy/+k0FdPXMeFf8AkOeLv+wsv/pNBQB09FFFABRRRQAUUUUAFFFF&#10;ABRRRQAUUUUAFFFFABRRRQAUUUUAFFFFABRRRQAUUUUAFFFFABRRRQAUUUUAFFFFABRRRQAUUUUA&#10;FFFFABRRRQAUUUUAFFFFABRRRQAUUUUAFFFFABRRRQAUUUUAFFFFABRRRQAUUUUAFFFFABRRRQAU&#10;UUUAFFFFABRRRQAUUUUAFFFFABRRRQBx3xU/5JprX/XNP/Ri12Ncd8VP+Saa1/1zT/0YtdjQAUUU&#10;UAFFFFABRRRQAUUUUAFFFFABRRRQAUUUUAFFFFABRRRQAUUUUAFFFFABRRRQAUUUUAFFFFABRRRQ&#10;AUUUUAFFFFAHL/Eb/kn+r/8AXJf/AENa6iuX+I3/ACT/AFf/AK5L/wChrXUUANf/AFbfQ1y3wz/5&#10;Jzon/XA/+hGupf8A1bfQ1y3wz/5Jzon/AFwP/oRoA6u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mPCv/Ic8Xf9hZf/AEmgrp65jwr/&#10;AMhzxd/2Fl/9JoKAOnooooAKKKKACiiigAooooAKKKKACiiigAooooAKKKKACiiigAooooAKKKKA&#10;CiiigAooooAKKKKACiiigAooooAKKKKACivPPi14t1rw3o1jaeHoXbU9TnEEc3l7hCOBnnjcSQBn&#10;39K5xvhL4vgsDqMPxA1NteVN+wuxhZ+uzJbp7kfhQB7NRXEfCvxdeeMPBy3epKo1C2ma2uCq4Dsu&#10;DuwOBkHt3rifEWl6n49+NWpaJb67faXY6Zp0ZZ7SU4ZjhsEAgZ/eH/vmgD22ivJYvgrdxTxyHx5r&#10;zBGDFTIcHB6ferrPiV4wPgnwZcapCivdyOLe1VhkGVgcE+uACce1AHXUV4ta/Cvxlq2nR6tqfjvU&#10;rXW5V8zyULeXEeoU4Yfjgce9dD8KfGGqaymq+HfEeP7c0WbypX4zMuSN3HUgjkjg5U96APSKKKKA&#10;CiiigAooooAKKKKACiiigAooooAKKKKACiiigAooooAKKKKACiiigAooooAKKKKACiiigAooooAK&#10;KKKACiiigDjvip/yTTWv+uaf+jFrsa474qf8k01r/rmn/oxa7GgAooooAKKKKACiiigAooooAKKK&#10;KACiiigAooooAKKKKACiiigAooooAKKKKACiiigAooooAKKKKACiiigAooooAKKKKAOX+I3/ACT/&#10;AFf/AK5L/wChrXUVy/xG/wCSf6v/ANcl/wDQ1rqKAGv/AKtvoa5b4Z/8k50T/rgf/QjXUv8Acb6G&#10;uW+Gn/JOdE/64H/0I0AdXRVTU9TstG06bUNRuY7a0hAMkshwq5OB+pAr568e/FW+8T6xpVvoCXtp&#10;oKX6KLwBozdyAjIB7KAfunnnJA6UAfSFFFeL6pfeI/id4/1Tw7outS6RoGjny7qe3yJJZM4IyCCe&#10;QwAyBhc88UAe0UV4Tq0Hin4M32n6r/wkF3rfhuecQ3cFzlmjz3GScdyCCORg9a9zikSaFJYmDRuo&#10;ZWHQg8g0AP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5jwr/wAhzxd/2Fl/9JoK6euZ8LDGt+Lf+wqv/pNBQB01FFFABRRRQAUUUUAFFFFABRRRQAUUUUAF&#10;FFFABRRRQAUUUUAFFFFABRRRQAUUUUAFFFFABRRRQAUUUUAFFFFABRRRQAV5r8Q7v4l/8TC28MaX&#10;aNpphAW5Rwbo5X59ilsZHQcZ9O1T/E/x3qvgSTRru3soZtLubjyruVgxZMYOBg4yV3Ef7tdnHrul&#10;S6KNZTUbY6aY/M+1eYBGF9Se1AHHfB648OnwWtjoLz+ZayEXyXS7ZhMepYehxgYyOMZJBrjNJ8F+&#10;PdQ8c+K7mK9fw3aX1yWa6EYkkkQFtgjOemOvIrQ+D7nV/HnjjxFZBl0m6udkTEECVtzNuH4cn/fF&#10;dL4G+JA8R6vqmhazBBputWNw0S23mf61RkErnqQR27EGgDj9X/4Tn4SNa6vP4iuPEmhGUR3cd3ne&#10;mfQszEd8EHGcZGDU/wAab2LU28BxxFZrG/v1m56Ov7vHHoQ5rU+OHiOzi8IP4agdbjV9UliiitkO&#10;5wA4bOO2SAB65rM+Kvh680v4V+GriBd914ca28xgM4VUCE/TcEoA9nrxzw23kftLeJ4oxhJrEM/P&#10;fERr0zS/E2kav4ej122voP7PaPzHlaQARcZIc/wkdwa8x+F0n/CUfFHxh4xhUnT2Is7aQrjf05H/&#10;AAFFJH+2KAPZaKKKACiiigAooooAKKKKACiiigAooooAKKKKACiiigAooooAKKKKACiiigAooooA&#10;KKKKACiiigAooooAKKKKACiiigDjvip/yTTWv+uaf+jFrsa4/wCKQz8Nda/65p/6MWuwoAKKKKAC&#10;iiigAooooAKKKKACiiigAooooAKKKKACiiigAooooAKKKKACiiigAooooAKKKKACiiigAooooAKK&#10;KKACiiigDl/iN/yT/V/+uS/+hrXUVy/xF58Aav8A9cl/9DWuooAa/wBxvpXLfDT/AJJzon/XA/8A&#10;oRrqX+430rlvhrx8OtF/64H/ANCNAG5rGjWGv6ZJpup263FnKys8TEgNtYMM49wK8i+ONrbWC+Cb&#10;a0t4re3ivyscUSBVRcpwAOAK9srxf4+nE/g//sIN/NKAPaK8a/Z6k+1aN4ivpF/f3GpbpG9flzj8&#10;2P517LXi3wsu4fCPj/xX4O1CVbaSa8+0WCuQokU54GepKlCB7GgDpfjjGsnwo1QkfceFh9fMWum8&#10;EStN4D0CRzlm0+Ak/wDABXA/HfXYG8NW/hWzcTavql1EiW0bZcLuyCR7ttA9cn0r07RbD+ytC0/T&#10;sg/ZbaOEkd9qgf0oAv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naw+sR2anRbeynud4yt5K0abe/Kqxz+FAGjXKaTfWulXfjC+vp44LaLUg8krnAAFtB/n3NQ&#10;Xmr+M9MsJr2/svDcFvAu6SRr+bAH/fr9O/FcT4ctvGPibX9U1q60vTVto71ZF0u9uJEEc/kRbZCA&#10;h3ELsIDY2kk4zigD07w9farqiXF9f2i2VpKw+xW7g+cI/wC9JzgFuu3sODzW1XKtc+Pf4dL8O/jf&#10;zf8AxqmG5+IPbSvDn/gfN/8AGqAOtorkvtXxB/6BXhz/AMD5v/jVH2r4g/8AQK8Of+B83/xqgDra&#10;K5L7V8Qf+gV4c/8AA+b/AONUfaviD/0CvDn/AIHzf/GqAOtorkvtXxB/6BXhz/wPm/8AjVH2r4g/&#10;9Arw5/4Hzf8AxqgDraK5L7V8Qf8AoFeHP/A+b/41R9q+IP8A0CvDn/gfN/8AGqAOtorkvtXxB/6B&#10;Xhz/AMD5v/jVH2r4g/8AQK8Of+B83/xqgDraK5L7V8Qf+gV4c/8AA+b/AONUfaviD/0CvDn/AIHz&#10;f/GqAOtorkvtXxB/6BXhz/wPm/8AjVH2r4g/9Arw5/4Hzf8AxqgDraK5L7V8Qf8AoFeHP/A+b/41&#10;R9q+IP8A0CvDn/gfN/8AGqAOtorkvtXxB/6BXhz/AMD5v/jVH2r4g/8AQK8Of+B83/xqgDraK5L7&#10;V8Qf+gV4c/8AA+b/AONUfaviD/0CvDn/AIHzf/GqAOtorkvtXxB/6BXhz/wPm/8AjVH2r4g/9Arw&#10;5/4Hzf8AxqgDraK5L7V8Qf8AoFeHP/A+b/41R9q+IP8A0CvDn/gfN/8AGqAOtorkvtXxB/6BXhz/&#10;AMD5v/jVH2r4g/8AQK8Of+B83/xqgDraK5L7V8Qf+gV4c/8AA+b/AONUfaviD/0CvDn/AIHzf/Gq&#10;AOtorkvtXxB/6BXhz/wPm/8AjVH2r4g/9Arw5/4Hzf8AxqgDraK5L7V8Qf8AoFeHP/A+b/41R9q+&#10;IP8A0CvDn/gfN/8AGqAOh1XSrDW9Nm07U7WO5tJhiSKQZB9PoQeQR0rzYfs9+Cft/wBp3amYt2fs&#10;v2keX9M7d+P+BV1P2n4gf9Arw5/4Hzf/ABql+0+P/wDoF+Hf/A+b/wCNUAb+l6XY6Lp0On6bbR21&#10;rCu1I4xgD/E+9cv4v+Fnhfxrcfa9RtpYb3G03Vq4R2A6ZyCD+Iqz9p8f/wDQL8O/+B83/wAao+0+&#10;P/8AoF+Hf/A+b/41QBR8JfCXwr4OvFvbG3mub1fuXF44dk/3QAFB98ZrtZ4Irq3lt7iNJYZUKSRu&#10;MqykYII7giuY+0+P/wDoF+Hf/A+b/wCNUfafH/8A0C/Dv/gfN/8AGqAOXuf2f/BNxqJukGowRlsm&#10;1iuB5f05Utj/AIFXomjaLp3h/S4dN0q1jtbSEYWNB+ZJ6kn1NYf2nx//ANArw7/4Hzf/ABqk+0/E&#10;D/oFeHP/AAPm/wDjVAHWUVyX2r4g/wDQK8Of+B83/wAao+1fEH/oFeHP/A+b/wCNUAdbRXJfaviD&#10;/wBArw5/4Hzf/GqPtXxB/wCgV4c/8D5v/jVAHW0VyX2r4g/9Arw5/wCB83/xqj7V8Qf+gV4c/wDA&#10;+b/41QB1tFcl9q+IP/QK8Of+B83/AMao+1fEH/oFeHP/AAPm/wDjVAHW0VyX2r4g/wDQK8Of+B83&#10;/wAao+1fEH/oFeHP/A+b/wCNUAdbRXJfaviD/wBArw5/4Hzf/GqPtXxB/wCgV4c/8D5v/jVAHW0V&#10;yX2r4g/9Arw5/wCB83/xqj7V8Qf+gV4c/wDA+b/41QB1tFcl9q+IP/QK8Of+B83/AMao+1fEH/oF&#10;eHP/AAPm/wDjVAHW0VyX2r4g/wDQK8Of+B83/wAao+1fEH/oFeHP/A+b/wCNUAdbRXJfaviD/wBA&#10;rw5/4Hzf/GqPtXxB/wCgV4c/8D5v/jVAHW0VyX2r4g/9Arw5/wCB83/xqj7V8Qf+gV4c/wDA+b/4&#10;1QB1tFcl9q+IP/QK8Of+B83/AMao+1fEH/oFeHP/AAPm/wDjVAHW0VyX2r4g/wDQK8Of+B83/wAa&#10;o+1fEH/oFeHP/A+b/wCNUAdbRXJfaviD/wBArw5/4Hzf/GqPtXxB/wCgV4c/8D5v/jVAHW0VyX2r&#10;4g/9Arw5/wCB83/xqj7V8Qf+gV4c/wDA+b/41QB1tFcl9q+IP/QK8Of+B83/AMao+1fEH/oFeHP/&#10;AAPm/wDjVAHW0VyX2n4g/wDQK8Of+B83/wAap63Hj7+LTPDv4X03/wAaoAZ8TRu+HWsD/pmn/oxa&#10;s+JPEVxaTx6NocKXev3K5jiY/u7dOhmlPZB6dWOAO5HA/EzxL4ot/D11os+naU9xdRBpPsV1JI9t&#10;HuXErhowAu7AGTyegODjo9C0jxroVtKRZaBeahdN5l3ey303mTvzgn91woGAqjhQMCgDurdJktok&#10;uJVlmVAJJFTaGbHJAycZPbNS1j6LL4ikkmGuWmmwIAPKNncPIT65DIuPzNbFABRRRQAUUUUAFFFF&#10;ABRRRQAUUUUAFFFFABRRRQAUUUUAFFFFABRRRQAUUUUAFFFFABRRRQAUUUUAFFFFABRRXOahP4yT&#10;UJl03T9ElsgR5T3F3KkhGOcgRkdc96AG/EAZ8CasP+mQ/wDQhU2v69Pa3Eek6PCl1rVwu6ON8+XD&#10;HnBllI6KOcd2PArg/iD4l8WW2jT6RJpejzXNxHl1tLuWRreMEfvHBRQFzgdRyeM1v6FpXjPRLaTN&#10;noN1fXDb7u9kvZt9w4GAT+64AHAUcAfjkA7hBILdVlZXlCYZlXAJxyQOcfrXE+FtZtvD/wAMNFnu&#10;FeSR4/Lgt4huknkLHCKO5P5DkngU7W/Efi3QbH7RcaZocryMI4LeG9maWZz0VF8rk/l05Irlvh3o&#10;/i5NHsdaa10a7kaDbZfabuRDawnqiqsZGSQSWzk9OlAHqWjNqr6ZHJrK28d65LNFb52xg9FySdxA&#10;4J4B9KxvF/gTS/GsmmPqU93EdOlMsX2d1XcTjhtynj5R0xTftPj3tpfh3/wPm/8AjVN+0/ED/oFe&#10;HP8AwPm/+NUAdZXKeMPh14d8cLG2rWri5jXal1A2yVRzxnBBGTnBBpPtPxA/6BXhz/wPm/8AjVH2&#10;nx//ANArw5/4Hzf/ABqgCj4S+EfhTwdfLf2UE9zepny7i8kDtHn+6AAAffGa7quTNz4/7aV4c/8A&#10;A+b/AONVY0648ZvqES6np2hxWeT5j295K7jjsDGAefUigDp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Wh0fUNd1w6hr8QisbOYnT9PDBgWB4nlI4Lf3V5C&#10;g569JvDThtb8Vj+7qij/AMlYK6Oq1tZW1pNcywRLHJcy+bMV/jfaFyffaqj8KALNFFFABRRRQAUU&#10;UUAFFFFABRRRQAUUUUAFFFFABRRRQAUUUUAFFFFABRRRQAUUUUAFFFFABRRRQAUUUUAFFFFABRRR&#10;QAUUUUAFFFFABRRRQAUUUUAFFFFABRRRQAUUUUAFFFFABRRRQAUUUUAFFFFABRRRQAUUUUAFFFFA&#10;BRRRQAUUUUAFFFFABRRRQAUUUUAFFFFABWZrs+rQ6U/9iWsVxqDsqR+c4WOPJ5du5AHOByenuNOi&#10;gDzjxboMXh74X665le61G6Ecl7ey/fuJPMUZI6KozgKOAPxNej1V1DT7TVbGWyvoVntpQA8bdGwc&#10;j9QKtUAFFFFABRRRQAUUUUAFFFFABRRRQAUUUUAFFFFABRRRQAUUUUAFFFFABRRRQAUUUUAFFFFA&#10;BRRRQAUUUUAFFFFABWdrc2qQ6W/9jW0VxfuwSPzn2pHk4Lt3IXrgcnGBWjRQBwfiHQ49B+HmtSNM&#10;93qFwiyXd7IBvnfcvOOgUdAo4AH413EzvHBI8cRldVJWMEAsfTJ4FR31lbajZyWl5EstvIMPG3Ru&#10;c/0qxQBzei6NeG7bXteKPqzoVhhQ5jsYz/yzT1Y8bn744wOKi+HDb/h7oresH/sxrqCMgg96r6fY&#10;Wul2MVlZQLBbQjEca9FHWgCz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4jok/jXxz438Y2lp41m0i30i/MEUSWSSgoXkUDqMYE&#10;Y9c5r26vH/hB/wAlD+J3/YVH/o24oA1/+ED8e/8ARUrn/wAFMf8A8XSf8IF49/6Klc/+CqP/AOLr&#10;0qigDzX/AIQLx7/0VK5/8FUf/wAXR/wgXj3/AKKlc/8Agqj/APi69KooA81/4QLx7/0VK5/8FUf/&#10;AMXR/wAIF49/6Klc/wDgqj/+Lr0qkd1jQu7BVAySTgCgDyG60XxZa+IrHQW+K91JqV4jyLDFo8bG&#10;ONQSXk+f5FJG0E9ScDvjV/4QLx7/ANFSuf8AwUx//F16BFb2Calczww2y30ioLh0VRKyjOzeRyR1&#10;xn3xVqgDzX/hAvHv/RUrn/wVR/8AxdH/AAgXj3/oqVz/AOCqP/4uvSqKAPNf+EC8e/8ARUrn/wAF&#10;Uf8A8XR/wgXj3/oqVz/4Ko//AIuvSqKAPNf+EC8e/wDRUrn/AMFUf/xdH/CBePf+ipXP/gqj/wDi&#10;69KooA81/wCEC8e/9FSuf/BVH/8AF0f8IF49/wCipXP/AIKo/wD4uvSqKAPNf+EC8e/9FSuf/BVH&#10;/wDF0f8ACBePf+ipXP8A4Ko//i69KooA81/4QLx7/wBFSuf/AAVR/wDxdH/CBePf+ipXP/gqj/8A&#10;i69KooA81/4QLx7/ANFSuf8AwVR//F0f8IF49/6Klc/+CqP/AOLr0qigDzX/AIQLx7/0VK5/8FUf&#10;/wAXR/wgXj3/AKKlc/8Agqj/APi69KooA81/4QLx7/0VK5/8FUf/AMXR/wAIF49/6Klc/wDgqj/+&#10;Lr0qigDzX/hAvHv/AEVK5/8ABVH/APF0f8IF49/6Klc/+CqP/wCLr0qigDzX/hAvHv8A0VK5/wDB&#10;VH/8XR/wgXj3/oqVz/4Ko/8A4uvSqKAPNf8AhAvHv/RUrn/wVR//ABdH/CBePf8AoqVz/wCCqP8A&#10;+Lr0qigDzX/hAvHv/RUrn/wVR/8AxdH/AAgXj3/oqVz/AOCqP/4uvSqKAPNf+EC8e/8ARUrn/wAF&#10;Uf8A8XR/wgXj3/oqVz/4Ko//AIuvSqKAPNf+EC8e/wDRUrn/AMFUf/xdH/CBePf+ipXP/gqj/wDi&#10;69KooA81/wCEC8e/9FSuf/BVH/8AF0f8IF49/wCipXP/AIKo/wD4uvSqKAPNf+EC8e/9FSuf/BVH&#10;/wDF0f8ACBePf+ipXP8A4Ko//i69KooA81/4QLx7/wBFSuf/AAVR/wDxdH/CBePf+ipXP/gqj/8A&#10;i69KooA81/4QLx7/ANFSuf8AwVR//F0f8IF49/6Klc/+CqP/AOLr0qigDzX/AIQLx7/0VK5/8FUf&#10;/wAXR/wgXj3/AKKlc/8Agqj/APi69KooA81/4QLx7/0VK5/8FUf/AMXR/wAIF49/6Klc/wDgqj/+&#10;Lr0qigDzX/hAvHv/AEVK5/8ABVH/APF0f8IF49/6Klc/+CqP/wCLr0qigDzX/hAvHv8A0VK5/wDB&#10;VH/8XR/wgXj3/oqVz/4Ko/8A4uvSqKAPNf8AhAvHv/RUrn/wVR//ABdH/CBePf8AoqVz/wCCqP8A&#10;+Lr0qigDzX/hAvHv/RUrn/wVR/8AxdH/AAgXj3/oqVz/AOCqP/4uvSqKAPNf+EC8e/8ARUrn/wAF&#10;Uf8A8XR/wgXj3/oqVz/4Ko//AIuvSqKAPNf+EC8e/wDRUrn/AMFUf/xdH/CBePf+ipXP/gqj/wDi&#10;69KooA81/wCEC8e/9FSuf/BVH/8AF0f8IF49/wCipXP/AIKo/wD4uvSqKAPNf+EC8e/9FSuf/BVH&#10;/wDF0f8ACBePf+ipXP8A4Ko//i69KooA81/4QLx7/wBFSuf/AAVR/wDxdH/CBePf+ipXP/gqj/8A&#10;i69KooA82/4QPx7/ANFSuf8AwUx//F1g2+hfEtPE17pmo+Ory0s4oRNbakNOjeCZSwUqxLDy5MkY&#10;U5zyQeBn2equo2dhqFjJaanb29zaSlVeK4QMjHI2gg8E7sY98UAeNNZ+PL7xRDomh/EeXU/L+bUb&#10;tLCJYbJewLBjukOOEGD6kDJrpv8AhA/Hp/5qlcf+CmP/AOLrvNL03TNKtPs2lWVraWwckx2saou7&#10;oTheM8fpV2gDzX/hAvHv/RUrn/wVR/8AxdH/AAgXj3/oqVz/AOCqP/4uvSqKAPNf+EC8e/8ARUrn&#10;/wAFUf8A8XR/wgXj3/oqVz/4KY//AIuvSqKAPE/G+mePfBXhS618fEa5vDbNH+4OnRoG3OF67j6+&#10;leyWMz3On207gB5YldgOgJANcH8cv+SS6t/vwf8Ao5K7jSf+QNY/9e8f/oIoAu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j/AMIP+Sh/E7/sKj/0bcV7BXj/AMIP+Sh/E7/sKj/0bcUAewUUUUAFFFFA&#10;BXK/Evn4aeI/+vGT+VdVXL/Ecbvht4jH/UPmP/jpoA5b4YjHjnxgPSz0f/0lr1GvMfhuu3x74xH/&#10;AE6aR/6SmvTqACiiigAooooAKKKKACiiigAooooAKKKKACiiigAooooAKKKKACiiigAooooAKKKK&#10;ACiiigAooooAKKKKACiiigAooooAKKKKACiiigAooooAKKKKACiiigAooooAKKKKACiiigAooooA&#10;KKKKACiiigAooooAKKKKACuL+JWf7L0PH/QesP8A0aK7SuO+Ii7tO0If9R/T/wD0ctAFX4Yf6vxf&#10;/wBjRf8A/oS13dcN8MhiLxZ7+Jr/AP8AQhXc0AFFFFABRRRQB538cv8Akkurf78H/o5K7jSP+QLY&#10;/wDXvH/6CK4f45f8kl1b/fg/9HJXcaT/AMgax/694/8A0EUAX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5y8OfEPSvh38RfHy6zaX7m+1RjF9niU4CyzHJ3MvBDqRjNfRtFAHkH/AA0b4P8A+gfrn/fi&#10;L/45R/w0d4P/AOgdrn/fiL/47Xr9FAHkH/DR3g//AKB2uf8AfiL/AOO0v/DRng7BP2DW/p5EX/xy&#10;vXq8/wDjb/ySHXf+3f8A9Hx0AYX/AA0Z4O/58da/78R//HKx/Fnx28La54Q1fS7Wy1cTXlrJBG0k&#10;EYQMykDJ39Pwr1XwJ/yTzwz/ANgq1/8ARS1tXNtHdRBJMgqdyOv3kYdCD6//AKulAHzz4U+MfhzR&#10;PFGv6nc22pGDULexjhWOFCwMMRR8jeAOTxjP4V1//DRfg7/ny1r/AL8R/wDxyvUre5cTfZbrC3AG&#10;VYDCyr6r/Udvpgm3QB5CP2jPBxz/AKBrYx/0wi5/8iUh/aN8H/8AQP1s/wDbCL/45V7wkAPjv48w&#10;P+WFr/6LWvUaAPIP+GjvB/8A0Dtc/wC/EX/x2k/4aO8H/wDQN1z/AL8Q/wDx2vYKKAPH/wDho7wf&#10;/wBA3XP+/EP/AMdo/wCGjvB//QN1z/vxD/8AHa9gooA8f/4aO8H/APQN1z/vxD/8do/4aO8H/wDQ&#10;N1z/AL8Q/wDx2vYKKAPH/wDho7wf/wBA3XP+/EP/AMdo/wCGjvB//QN1z/vxD/8AHa9gooA8f/4a&#10;O8H/APQN1z/vxD/8do/4aO8H/wDQN1z/AL8Q/wDx2vYKKAPH/wDho7wf/wBA3XP+/EP/AMdo/wCG&#10;jvB//QN1z/vxD/8AHa9gooA8f/4aO8H/APQN1z/vxD/8do/4aO8H/wDQN1z/AL8Q/wDx2vYKKAPH&#10;/wDho7wf/wBA3XP+/EP/AMdo/wCGjvB//QN1z/vxD/8AHa9gooA8f/4aO8H/APQN1z/vxD/8do/4&#10;aO8H/wDQN1z/AL8Q/wDx2vYKKAPH/wDho7wf/wBA3XP+/EP/AMdo/wCGjvB//QN1z/vxD/8AHa9g&#10;ooA8f/4aO8H/APQN1z/vxD/8do/4aO8H/wDQN1z/AL8Q/wDx2vYKKAPH/wDho7wf/wBA3XP+/EP/&#10;AMdo/wCGjvB//QN1z/vxD/8AHa9gooA8f/4aO8H/APQN1z/vxD/8do/4aO8H/wDQN1z/AL8Q/wDx&#10;2vYKKAPH/wDho7wf/wBA3XP+/EP/AMdo/wCGjvB//QN1z/vxD/8AHa9gooA8f/4aO8H/APQN1z/v&#10;xD/8do/4aO8H/wDQN1z/AL8Q/wDx2vYKKAPH/wDho7wf/wBA3XP+/EP/AMdo/wCGjvB//QN1z/vx&#10;D/8AHa9gooA8f/4aO8H/APQN1z/vxD/8do/4aO8H/wDQN1z/AL8Q/wDx2vYKKAPH/wDho7wf/wBA&#10;3XP+/EP/AMdo/wCGjvB//QN1z/vxD/8AHa9gooA8f/4aO8H/APQN1z/vxD/8do/4aO8H/wDQN1z/&#10;AL8Q/wDx2vYKKAPH/wDho7wf/wBA3XP+/EP/AMdo/wCGjvB//QN1z/vxD/8AHa9gooA8f/4aO8H/&#10;APQN1z/vxD/8do/4aO8H/wDQN1z/AL8Q/wDx2vYKKAPH/wDho7wf/wBA3XP+/EP/AMdo/wCGjvB/&#10;/QN1z/vxD/8AHa9gooA8f/4aO8H/APQN1z/vxD/8do/4aO8H/wDQN1z/AL8Q/wDx2vYKKAPH/wDh&#10;o7wf/wBA3XP+/EP/AMdo/wCGjvB//QN1z/vxD/8AHa9gooA8f/4aO8H/APQN1z/vxD/8do/4aO8H&#10;/wDQN1z/AL8Q/wDx2vYKKAPH/wDho7wf/wBA3XP+/EP/AMdo/wCGjvB//QN1z/vxD/8AHa9gooA8&#10;f/4aO8H/APQN1z/vxD/8do/4aO8H/wDQN1z/AL8Q/wDx2vYKKAPH/wDho7wf/wBA3XP+/EP/AMdp&#10;f+GjvB//AEDdc/78Rf8Ax2vX6KAPIP8Aho3wf/0D9c/78Rf/AByl/wCGjPB3/PhrfX/nhF/8cr16&#10;vI/2iMf8IHpmen9sRZ/79S0AIf2ivB6nBsNbH1t4+nr/AKysPxT8c/C2tWmmx21pqqtbana3b+ZD&#10;GPkilDsBhzzgHHvXt1zbuJPtVrgXAGGU9JVGflP5nB7Z7jIMttdR3cW+PcCDtdGGGRu4I9f/ANfS&#10;gDwXwh8bfDGgRa2t3a6oxvtYur6LyoUOI5GyoOXHPrXRn9orwgu0nT9bw3IP2eP/AOOV67VK+08X&#10;Tx3ELiG8hz5U23OAeqsOMqcDIyOgIwQCADy//hozwdj/AI8da69PIi/+OU3/AIaN8H/9A/XD/wBs&#10;Iv8A45Vz4Eb/APhF9e80IJP7euNwjJK52RZwT2r1OgDyD/ho7wf/ANA7XP8AvxF/8do/4aO8H/8A&#10;QO1z/vxF/wDHa9fooA+dviN8Z/DvjDwPfaHp1lqqXVy0Wxp4ownyyKxzhyeg9K9+0tHj0iySRCjr&#10;AgZT2O0ZFW6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z/42/wDJIdd/7d//AEfH&#10;XoFef/G3/kkOu/8Abv8A+j46AND4e63YTeA9DgNxHFNbabbLLHJIuVHlDB4PQgZH5HBBAt+Or+SD&#10;4e6/d2F0yTRWUrRzQSYZGCnkMOhFct4a+GnhPVfh/oFw+iWK3stha3JnaLcWk8tWO8Z+ZSScrkZz&#10;2OCLPiOx0nSPhZ4p03TtNttMkjspXnt4UABJXAcH+IEDg+2DgggAEfhPUbrV/F3iyHVb+VoLa30u&#10;WAtJtW3d7cszJ0Ckt1456EY4rtbXWbYzmzubu2FyqlwVkGJUBxuHPbIyOxPoQT534H0+y1nxb42s&#10;dRtYrq0ls9HEkMyblbFtkZB9CAfwrqZ/hd4Jmgki/wCEcsI96kb44gGX3HvQBzPgyeG4+OnjqSCV&#10;JYzBbAOhyDhFB5+teq1438NdKh0X4x+NNPtreCCGGGHZHACEAIVuAc4znOM8HivZKACiiigAoooo&#10;AKKKKACiiigAooooAKKKKACiiigAooooAKKKKACiiigAooooAKKKKACiiigAooooAKKKKACiiigA&#10;ooooAKKKKACiiigAooooAKKKKACiiigAooooAKKKKACiiigAooooAKKKKACiiigAryH9os48Aab/&#10;ANhaL/0VLXr1eQ/tFhT4C0wM21f7Wjy2M4HlS80AevVwnxC1KPTYdKvrLUhb3X9r2kEyR3IjE6eY&#10;N0b+2M5z0GexIrtra5hvLZLi3kEkTjKsP88H27V5r8QvBHhcJpd5/Ydmtxda7ZrPIibTIJJgHDY6&#10;ggnNAGv8PNbkv7LXZL++LEa7eJbrPKCyRB/lUcngc8Dj0rslvLZn2rcQlicABxnNeReC/h/4b1KH&#10;xBM2iWM81n4gvYYo5Y8qYlYAR+wAHHp+JFdxpXgfwZHNDf2XhywhuLeQMp8gB4ZFOfwIPP5EdqAO&#10;Z+Bn/It+If8AsP3P/oEdeo15d8DP+Rb8Q/8AYfuf/QI69R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Nv8AySHXf+3f/wBHx16BXn/xt/5JDrv/AG7/APo+OgDoPAn/&#10;ACTzwz/2CrX/ANFLVjxH4dtPEmlzWdyNrOjIHBI+U9VO0glT3GR0B4IBFL4e3MVz8PPDvlNu8vTb&#10;aNxjBVhEuR/nsQa6WgDnfDtppcGpalPFp6WGszLCl/EshIZY1KxMo6bMZAIAzjB5BA6Ks3VdL+3C&#10;O4t5fs+oW+Tb3AGdueqsP4kPQj8RggEO0zUjeq8FxF5F/BgTwZzjPRlPdDg4P4HBBAAPO/CH/Jev&#10;HX/XC3/9ASvVK8q8If8AJfPHX/Xvb/8AoCV6rQAUUUUAFFFFABRRRQAUUUUAFFFFABRRRQAUUUUA&#10;FFFFABRRRQAUUUUAFFFFABRRRQAUUUUAFFFFABRRRQAUUUUAFFFFABRRRQAUUUUAFFFFABRRRQAU&#10;UUUAFFFFABRRRQAUUUUAFFFFABRRRQAUUUUAFeQftGY/4QHTf+wtH/6Klr1+vIP2jf8AkQdN/wCw&#10;rH/6KloA9IvLe4064fUNPh81H5urReDL/tp28wD/AL6AA7A03VNK0Xxr4eazvolvNOuMNgMyEFTk&#10;cjBUgjkfUHuK2awb60udJu5NV0uMyxSHde2K/wDLX/ppH6Se3RsAHBwaALPh7w3pXhbTTp+j2pt7&#10;ZpGlZTIzlnOMkliT2FWLq0kWb7ZZ7VuQPnQnCzAdm9D6N29xxUtje2+o2UV3ayrLDKMq6/r9CDwQ&#10;ehFWKAPK/gOWbwrrrOhRjrtwSpIJU7IuOOK9Uryz4E/8ivr/AP2Hrj/0CKvU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P/jb/wAkh13/ALd//R8degV5/wDG3/kkOu/9&#10;u/8A6PjoA0vCVpKfh/4ZvLIqt2mkWo2scLMoiX5G/XB7E+hIPSWN/FfxFkDJIjbZYn4eNvQj+vQj&#10;BGQayfAn/JPPDP8A2CrX/wBFLVvUtPmM66jpzLHfRjDKxwk6f3H9PZuoPtkEA1apX+ni7aKeKTyL&#10;yDJhnC5xnqrDjcpwMjI6DkEAhdO1CLUbcyIGjdG2SwuMPE46qw9f0IwRkGrlAHkXgKaaf44eOHuI&#10;BBN5MKsgfcAQFHB7g4z+Neu15V4P4+Pfjr/rhb/+gJXqtABRRRQAUUUUAFFFFABRRRQAUUUUAFFF&#10;FABRRRQAUUUUAFFFFABRRRQAUUUUAFFFFABRRRQAUUUUAFFFFABRRRQAUUUUAFFFFABRRRQAUUUU&#10;AFFFFABRRRQAUUUUAFFFFABRRRQAUUUUAFFFFABRRRQAV4/+0aQPAOm/9hWP/wBFS17BXkH7Roz4&#10;A07/ALCsY/8AIUtAHrysrorowZWGQQcgilrJlDaIzTRqz6aSWljHJt+5ZR/d9R26j0rUR1kRXRgy&#10;MMhgcgigDCvLG40i8k1XSomkjlO69sk/5a+skY7Seo/iHHXBrYtLu3v7SO6tZVlhkGVcd/8AA9iD&#10;0qesi4tJdNupNQ0+MvHId11aqPv+siD+/wCo/iHvigDg/gT/AMixr/8A2Hrj/wBAir1OvK/gM2/w&#10;prr7WXdrtwcMu0j5Iuo7H2r1S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z/42/wDJIdd/7d//AEfHXoFcX8WdLvdZ+GGtWOnW0lzdOkTpDGuWfZKjkAdzhTwOtAGl4BkS&#10;T4d+GzHIjgaZboSjAjIjUEZHoQR+FdFXhvh3xtrvhzTdItLb4deJsQ20VvfKLKQLKUjC+ag28Pkf&#10;iOvIBHR/8LZ1j/omniv/AMBH/wDiaAO+vdPf7UNQsWEd6qhWB+5Oo/hf8zg9QT3GQbVndpeQeYgZ&#10;GB2vG4w0bDqp9/0PBGQQa82/4WzrH/RNPFX/AICP/wDE1Vufihrfmi5tPhr4oW4GA260cLIv91sL&#10;7nB7H2JBAJfCH/Je/HX/AFwt/wD0BK9VryX4bjVtT+J3izxHe6DqWk2t7DCsSX0DRscALxkDP3cn&#10;HTIr1qgAooooAKKKKACiiigAooooAKKKKACiiigAooooAKKKKACiiigAooooAKKKKACiiigAoooo&#10;AKKKKACiiigAooooAKKKKACiiigAooooAKKKKACiiigAooooAKKKKACiiigAooooAKKKKACiiigA&#10;ooooAK8g/aL/AORB03/sLR/+ipa9fryz49aTqeseB7GHS9Pur6aPUo5GitomkYKI5BnCgnGSPzoA&#10;9TrFMTaDKZYFZtLc5kiUZ+zE9WX/AGPVR06jjNcV/wALZ1f/AKJp4r/8BH/+JpP+Fs6x2+Gnir/w&#10;Ef8A+JoA9PVldFdGDKwyCDkEUteRWnxN1qyuXWH4beKRZOpYRfZHzG+f4fl+6eeOxHHXi9/wtnVu&#10;/wANfFf/AIBv/wDE0AM+BX/Is+IP+w9cf+gRV6lXmXwPsdSsfCeqnVNMutOnuNXmnWC5iaNtrJHz&#10;hgCRkEZ9q9N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TRNWuNS1TX7aZYwlhfC3&#10;iKjkqYY35565c/hituuY8K/8hzxd/wBhZf8A0mgoA6eiiigArO8QahJpPhzU9RiVWktbWSZQ3QlV&#10;J5/KtGsHxsceBPEH/YOn/wDRZoA2oJPOt45em9A3HuKkqvYf8g62/wCuS/yFWKACiiigAooooAKK&#10;KKACiiigAooooAKKKKACiiigAooooAKKKKACiiigAooooAKKKKACiiigAooooAKKKKACiiigAooo&#10;oAKKKKACiiigAooooAKKKKACiiigAooooAKKKKACiiigAooooAKKKKACiiigAooooAKKKKACiiig&#10;AooooAKKKKAMnQNUl1W3vZJVRTBfT2y7O6o5UE++BWtXMeCDmx1f/sMXn/o0109ABRRRQBgeNdau&#10;fDvhDUNWs0je4t1UosgJU5dV5/Ot+uO+Kn/JM9a/65p/6MWux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mPCv/ACHPF3/YWX/0mgrp65jwr/yHPF3/AGFl/wDSaCgDp6KKKACsDxx/yIXiD/sHT/8A&#10;os1v1geOP+RC8Qf9g6f/ANFmgDXsP+Qba/8AXFP5CrFV7D/kG2v/AFxT+QqxQAUUUUAFFFFABRRR&#10;QAUUUUAFFFFABRRRQAUUUUAFFFFABRRRQAUUUUAFFFFABRRRQAUUUUAFFFFABRRRQAUUUUAFFFFA&#10;BRRRQAUUUUAFFFFABRRRQAUUUUAFFFFABRRRQAUUUUAFFFFABRRRQAUUUUAFFFFABRRRQAUUUUAF&#10;FFFABRRRQBzHgj/jx1f/ALDF5/6NNdPXMeCP+PHV/wDsMXn/AKNNdPQAUUUUAcd8VP8Akmmtf9c0&#10;/wDRi12Ncd8VP+Saa1/1zT/0Ytdj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MeFf8AkOeLv+ws&#10;v/pNBXT1zHhX/kOeLv8AsLL/AOk0FAHT0UUUAFYHjj/kQvEH/YOn/wDRZrfrA8cf8iF4g/7B0/8A&#10;6LNAGvYf8g21/wCuKfyFWKr2H/INtf8Arin8hVigAooooAKKKKACiiigAooooAKKKKACiiigAooo&#10;oAKKKKACiiigAooooAKKKKACiiigAooooAKKKKACiiigAooooAKKKKACiiigAooooAKKKKACiiig&#10;AooooAKKKKACiiigAooooAKKKKACiiigAooooAKKKKACiiigAooooAKKKKACiiigDmPBH/Hjq/8A&#10;2GLz/wBGmunrmPBH/Hjq/wD2GLz/ANGmunoAKKKKAOO+Kn/JNNa/65p/6MWuxrjvip/yTTWv+uaf&#10;+jFrs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57xx4kPhLwdqOtLEJZbeMeVGejOxCrn2ycn2FAHQ0V4V4c+F+r+&#10;PdGg8ReMPFOq+feL50FvA+0RIenBBAzwcKBj8eLXhi88R/D34n2ngvVtXl1fSdTiL2cszEtFgHHU&#10;kj7pBUEjkEYoA9rorD8U+LtG8G6X/aGs3XkxsdsaKpZ5WxnaoHf64HqRXimkeLdd8V/Hnw3canZz&#10;6dZPFK9jZy5H7oxSYcjuWK9cdhjjmgD6HrmPC3/Ic8W/9hVf/SaCunrmfC//ACHPFv8A2FV/9JoK&#10;AOmooooAKwPHH/IheIP+wdP/AOizW/WB44/5ELxB/wBg6f8A9FmgDXsP+Qba/wDXFP5CrFV7D/kG&#10;2v8A1xT+QqxQAUUUUAFFFFABRRRQAUUUUAFFFFABRRRQAUUUUAFFFFABRRRQAUUUUAFFFFABRRRQ&#10;AUUUUAFFFFABRXnnxb1/xHpWiWen+GLS5a+1KbyTdRRlhbrwPvYwrEkAE9AD3wRzh+B+oQWLahbe&#10;NdXHiQIW+0+aQjv129d2CeMlvfHagD2aiuE+Eviq/wDFngtbjVMNfWs7Ws0oxiQqAQ3HGcEZxXF3&#10;K6z8X/HOradBrNzpvhXSJPIcWrYa5fOD9ckEjOQABxk0Ae30V4Tqemaz8FNU03VLDWr3UfC9xOIL&#10;u0umyYs9x2z1IIA5GDkGvQfih4tuPCXgS41PTtpupnSC3kOCqF8/P6HABI7ZxQB2tFeLaf8ABW+1&#10;LTYdW1XxlrP9vyoJROkpKxEjIHJ3HHsR9K2/g/4n1nUl13w5r8/2q/0G5+zm6JyZVyy8nuQUPJ5I&#10;Izzk0AenUUUUAFFFFABRRRQAUUUUAFFFFABRRRQAUUUUAFFFFABRRRQAUUUUAFFFFABRRRQAUUUU&#10;AFFFFABRRRQBzHgj/jx1f/sMXn/o0109cx4I/wCPHV/+wxef+jTXT0AFFFFAHH/FP/kmmtf9c0/9&#10;GLXYVx/xT/5JprX/AFzT/wBGLXYUAFFeVfFbxNro1zRfBXhu4a0vtWO6W6QkPFHnHynt0Ykg5wvH&#10;Ws6f4FXNvZyXmm+M9YXXwpYXLylUkfHfB3KCe+449DQB7NRXnfwf8X6l4o8OXVtrOX1PS7g200uB&#10;+89Ccd+CD9M96k8c/E618OXJ0PR7WTVvE0oAisoULBCRkFyPbnaOfoDmgD0CivGv2f7+/wBTtPE1&#10;5qU8k11LfK8rSH+Igk8duewr2W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IDDDAEHqDS1Q1rWLLw/o11quoy+VaW0ZeRsZPsAO5J4A96AF&#10;1PU9P0DSZr+/njtbK2TLu3AUdAAPXsAK8k8Gre/Er4mnx3cW72+h6ajW+mrIMNKeRnjrjcxPPXA5&#10;5xQ0ixuvjFqy6/4qvEsvDVvIfsWlLMFMuMjc3Ofq3U8gYFe1WdxpdvDBZWU9okaKI4YYnUAKBgBQ&#10;PQCgA1DRtN1aS2fUbGC6Nq/mQ+cm4I2MZAPGa8q8Sk/8NP8AhP20xv5XNex1414k/wCToPCv/YNP&#10;/oNxQB7LXNeGP+Q34s/7Cq/+k0FdLXN+GRjW/Fn/AGFV/wDSaCgDpKKKKACsDxx/yIXiD/sHT/8A&#10;os1v1g+N+fAfiD/sHT/+izQBrWH/ACDrX/rin8hViq9h/wAg+2/65L/IVYoAKKKKACiiigAooooA&#10;KKKKACiiigAooooAKKKKACiiigAooooAKKKKACiiigAooooAKKKKACiiigArzb4hx/Ey6N7b+GF0&#10;9NLaIKGRsXT5X59pb5R3A6H05p/xU8ba74GOjX9jbQy6TJcbL5jEWdRkEBTkAZXd17gV1UXjHw3L&#10;oo1ddbsfsBTzPNaYDA9weQfbGc8YoA5n4PX+gzeDzpujW9xazWEmy+guseaJj1Y46gkHHTpjAxWH&#10;+zyTN4N1W6kH76bU3Mjep2If6mmfCAvrXjPxn4qt45I9KvbkJbFl2+b8zEnHqBtJ4/j6nmoPhjql&#10;p4L8X+JvBmr3CWbteG5sTMdiSofQnjJXYR68+lAG/wDHWNX+Ft8Wx8k0TDPY7sf1p/imfQJPg1Zt&#10;4reQWs9lb48n/WGbYGGzpzwTzxgHNYXxo1+01ux0/wAF6PcJearqN3HujgYP5ag/xEdOcHHoCTgU&#10;vxr02XTvDvhe+jia403R7yMXEIGQy4UKSPT5Sv8AwOgDO0i/+MsXhOOPT9Mt5LdYiLaa7CC6EYGF&#10;+UsATjH3lya6D4JvoX9k6mLSS6OvvPu1db0bZvNGe390Et75JzzXdWXi3w/qGkrqlvrFk1mV3GVp&#10;lUL7Nk8H2NeYfDi5i8RfGjxb4i0pGGjmEQCZVwkr5UZ/HYzfiM9aAPaKKKKACiiigAooooAKKKKA&#10;CiiigAooooAKKKKACiiigAooooAKKKKACiiigAooooAKKKKACiiigAooooA5jwR/x46v/wBhi8/9&#10;GmunrmfBIxY6t/2GLz/0aa6agAooooA4/wCKf/JNNa/65p/6MWuwrkPiiM/DbWR/0zT/ANGLXX0A&#10;NaNHZWZFZlOVJHI+lcX8RfiDZ+CtK8uL/SdaugUsrRBuYseAzD+7n8zwO+IfiZ8QD4OsLez06JLn&#10;XdQOy0hY8L23t7Z6ep+hrK8B+BbDRbtvEniXV7fVPE9wd8k0kystuT/CnuOmfwAA6gGl8JPB954U&#10;8KySarn+1dSmN1dKT9wnop98cn3JHbNdjBoumW2qXGpw2MCX9zgTXIQeY4AwBu644HFWYLq3ud3k&#10;TxS7evluGx+VS0AeLfs8/wDHh4m/6/x/I17TXin7OxzYeJf+v1T+hr2u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sbxR4Y0/wAX6I+k6oZv&#10;srursIX2ElTkc+lbNczer44+3zfYJPD/ANj3fuROk3mbf9rBxnr0oA5P/hn/AMD/APPPUP8AwJ/+&#10;tV7Rvgr4R0HWrTVrFb4XNpIJI99xuXI9Ritnb8Qf+enhn/v3P/jSFfiD/wA9PDP/AH7n/wAaAOsr&#10;nrzwZpN941sfFk3n/wBp2UJhi2vhNuHHIxyf3jd/Sqe34hf89fDH/fuf/GnBfiD3l8M/9+5/8aAO&#10;rrktO1G00a58YX99MsNvFqSszH/r2gwB6knAA9SBUOo6h4x0jTpr/ULvw1Dbwrlm8uf8ABnkk8AD&#10;qeK43wzpfjPXvEWqa7eLpkMkN6GTTr1XKQy+RGBJtU/e2FQNxJXJ+tAHpfh+41m+S4v9UhW0hnYG&#10;0siv7yGPHWQ/326lR93pknNbVcqy+Pv4ZPDX4xz/AONM2fEP/nt4Y/79z/40AdbWH4zGfA+vD/qH&#10;z/8Aos1QC/EHvL4Z/wC/c/8AjXJ+PfEHi/TtEvNKddFu7u8s5d0Foku+KHaQ8rFmwqgZxnqeADzQ&#10;B2GseIJtNt7LSdJgW8127hHkQZ+SJQMGaU/wxg/ix4HtvWMVzDYQR3lwtxcqgEsypsDt3IXJx9K4&#10;Tw14c8ZaHZvMl1od3fXeJLm7uUm8yQ4+UHBwAoIAAAGBWwV+IPaXwz/37n/xoA6yiuR2fET/AJ7e&#10;GP8Av3P/AI0mz4if89vDH/fuf/GgDr6K5DZ8RP8Ant4Y/wC/c/8AjRs+In/Pbwx/37n/AMaAOvor&#10;kNnxE/57eGP+/c/+NGz4if8APbwx/wB+5/8AGgDr6K5DZ8RP+e3hj/v3P/jRs+In/Pbwx/37n/xo&#10;A6+iuQ2fET/nt4Y/79z/AONGz4if89vDH/fuf/GgDr6K5DZ8RP8Ant4Y/wC/c/8AjRs+In/Pbwx/&#10;37n/AMaAOvorkNnxE/57eGP+/c/+NGz4if8APbwx/wB+5/8AGgDr6K5DZ8RP+e3hj/v3P/jRs+In&#10;/Pbwx/37n/xoA6+iuQ2fET/nt4Y/79z/AONGz4if89vDH/fuf/GgDr6K5DZ8RP8Ant4Y/wC/c/8A&#10;jRs+In/Pbwx/37n/AMaAOvorkNnxE/57eGP+/c/+NGz4if8APbwx/wB+5/8AGgDr6K5DZ8RP+e3h&#10;j/v3P/jRs+In/Pbwx/37n/xoA6+iuQ2fET/nt4Y/79z/AONGz4if89vDH/fuf/GgDr6K5DZ8RP8A&#10;nt4Y/wC/c/8AjS7PiJ/z28Mf9+5/8aAOlv7C01Sxlsr+2iubWVdskUq7lYfSvP1+BXgMX/2n+zrg&#10;pnP2c3T+X/Pd+tbm34hf89fDH/fuf/Gl2/EH/np4Z/79z/40AdJY2NrptlDZWNvHb20K7Y4ol2qo&#10;9hWF4q8A+HPGaL/bNgJJ0XalxGxSVR6bh1HJ4ORUG34g/wDPXwz/AN+5/wDGjb8Qf+evhn/v3P8A&#10;40AJ4V+GnhbwdcG60rT/APSypX7TO5kcA9QCeB+AFdRc20F7ay211DHPBKpSSORQysD1BB6iuY2/&#10;EH/np4Z/79z/AONG34g/89fDP/fuf/GgDDm+BfgOa++0jTp41zkwR3LiM/rn8jXc6Poum6Bp0en6&#10;TZRWlrH92OIY59SepPueawtvxB/56eGf+/c/+NJt+IX/AD18Mf8Afuf/ABoA62iuR2fET/nt4Y/7&#10;9z/40mz4if8APbwx/wB+5/8AGgDr6K5DZ8RP+e3hj/v3P/jRs+In/Pbwx/37n/xoA6+iuQ2fET/n&#10;t4Y/79z/AONGz4if89vDH/fuf/GgDr6K5DZ8RP8Ant4Y/wC/c/8AjRs+In/Pbwx/37n/AMaAOvor&#10;kNnxE/57eGP+/c/+NGz4if8APbwx/wB+5/8AGgDr6K5DZ8RP+e3hj/v3P/jRs+In/Pbwx/37n/xo&#10;A6+iuQ2fET/nt4Y/79z/AONGz4if89vDH/fuf/GgDr6K5DZ8RP8Ant4Y/wC/c/8AjRs+In/Pbwx/&#10;37n/AMaAOvorkNnxE/57eGP+/c/+NGz4if8APbwx/wB+5/8AGgDr6K5DZ8RP+e3hj/v3P/jRs+In&#10;/Pbwx/37n/xoA6+iuQ2fET/nt4Y/79z/AONGz4if89vDH/fuf/GgDr6K5DZ8RP8Ant4Y/wC/c/8A&#10;jRs+In/Pbwx/37n/AMaAOvorkNnxE/57eGP+/c/+NGz4if8APbwx/wB+5/8AGgDr6K5DZ8RP+e3h&#10;j/v3P/jS7PiJ/wA9vDH/AH7n/wAaAOuorkgnxC7zeGf+/c/+NVdW1bxloemve30/hwIpCokcU5eV&#10;zwqIueWJ6D/9dAEuj6tZ6BoWsXt67CMaxdqiIpZ5XMrbURerMTwAK2/D76zPYvda0sUM0774rWMZ&#10;+zx4GEZv4m7k8DJwK818F6N4zvru68QXP9krcC8uBDZXauws5C58wrsOCxPGSScDGcV25Xx/2l8N&#10;f9+5/wDGgDqqK5LZ8Q/+e3hj/v3P/jTlX4gfxS+Gv+/c/wDjQAnxMG74dawP+maf+jFqxr+v3S3q&#10;6FoKRz63Mm5mfmKzjP8Ay1l/9lXqx9smvPviXr3iqPQrzQpF0i6mliD3P2JJM2sW5cOxY4GTgAdT&#10;zgcGup0Hw/4x0CxaGGfQZ7iZzLc3c6zGW4kPVmOfwA6AYAFAEniX4VeH/GF/BqGuPeT3kVutuZI5&#10;fLDBcnO0DAyWJ49axf8Ahn/wP/zz1D/wJ/8ArV1BXx/2k8Nf98T/AONJt+IH/PTwz/37n/xoAk8H&#10;eAtF8DRXUejC4C3TK0nnS7/u5xjj3rp65Mr8Qu0vhn/v3P8A40mz4h/89fDH/fuf/GgC14S8EaP4&#10;KivI9JE4W8kEsvnSbuRnpwMDmujrkdvxD/56+GP+/c/+NW9KXxl/aCf2vJoRssHeLRJRJnHGCxx1&#10;xQB0d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zVvot7quunVdeEYitJWGnWKNuSPBwJnP8Uh7f3AeOSTTvDTbtb8V+2qKP&#10;/JWCujqGG1t7eSeSGFI3nfzJWRQC7YC5PqcKB+FAE1FFFAFHV5dRh0udtJt4bi/24hSZ9qbjxlj1&#10;wOuBycYrltQ8Px6B8P8AxJNNcPe6pd2E8l7fSD55X8s8D+6i9FUcAe+TXb1FcW8N3bS21zEksEql&#10;JI3GVZSMEEelADbM5sbc+sa/yqekVVRQqgBQMADtS0AFFFFABRRRQAUUUUAFFFFABRRRQAUUUUAF&#10;FFFABRRRQAUUUUAFFFFABRRRQAUUUUAFFFFABRRRQAUUUUAFFFFABRRRQAUUUUAFFFFABRRRQAUU&#10;UUAFFFFABRRRQAUUUUAFFFFABRRRQAUUUUAFFFFABRRRQAUUUUAFFFFABRRRQAh4Fc1pOiX13q51&#10;7xD5ZvE3JZWaNuiskPcH+KRgOXx7Djr01FAHN+DW3WerH01e8H/kU10lQ29rBaq628McQkkaRwig&#10;bmY5LH1JPepqACs3XW1YaW66IkDX0jBEedsJECcFyP4to5298VpUUAed+LtCtvDnwr1tIpHnupgk&#10;t3eSnMlzIXXLMf0A6AYAr0SoLyztdQtJLS8t47i3kGHilUMrc55Bqe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BQABgAIAAAAIQB47BqZ4AAAAAkBAAAPAAAAZHJzL2Rvd25yZXYueG1s&#10;TI9BS8NAEIXvgv9hmYI3u4k1kqbZlFLUUxHaCuJtm50modnZkN0m6b93POlx3nu8+V6+nmwrBux9&#10;40hBPI9AIJXONFQp+Dy+PaYgfNBkdOsIFdzQw7q4v8t1ZtxIexwOoRJcQj7TCuoQukxKX9ZotZ+7&#10;Dom9s+utDnz2lTS9HrnctvIpil6k1Q3xh1p3uK2xvByuVsH7qMfNIn4ddpfz9vZ9TD6+djEq9TCb&#10;NisQAafwF4ZffEaHgplO7krGi1ZBGj1zUsEiWYJgP0mXvO3EQpykIItc/l9Q/A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lPV9SLwFAABTFgAADgAAAAAAAAAAAAAA&#10;AAA8AgAAZHJzL2Uyb0RvYy54bWxQSwECLQAKAAAAAAAAACEA0kt8YRtTAgAbUwIAFQAAAAAAAAAA&#10;AAAAAAAkCAAAZHJzL21lZGlhL2ltYWdlMS5qcGVnUEsBAi0AFAAGAAgAAAAhAHjsGpngAAAACQEA&#10;AA8AAAAAAAAAAAAAAAAAclsCAGRycy9kb3ducmV2LnhtbFBLAQItABQABgAIAAAAIQBYYLMbugAA&#10;ACIBAAAZAAAAAAAAAAAAAAAAAH9cAgBkcnMvX3JlbHMvZTJvRG9jLnhtbC5yZWxzUEsFBgAAAAAG&#10;AAYAfQEAAHBdAgAAAA==&#10;">
                <v:group id="Gruppieren 1353" o:spid="_x0000_s1643" style="position:absolute;top:1870;width:32296;height:15081" coordsize="32300,1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Grafik 1354" o:spid="_x0000_s1644" type="#_x0000_t75" style="position:absolute;top:2731;width:32300;height:1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udZxAAAAN0AAAAPAAAAZHJzL2Rvd25yZXYueG1sRE9Li8Iw&#10;EL4L+x/CCF5km/rYZalGWQRBPCi6D9jb2IxNsZmUJmr990YQ9jYf33Om89ZW4kKNLx0rGCQpCOLc&#10;6ZILBd9fy9cPED4ga6wck4IbeZjPXjpTzLS78o4u+1CIGMI+QwUmhDqT0ueGLPrE1cSRO7rGYoiw&#10;KaRu8BrDbSWHafouLZYcGwzWtDCUn/Znq+Dv2K9/frdLk/s1newgPVS8OSjV67afExCB2vAvfrpX&#10;Os4fvY3h8U08Qc7uAAAA//8DAFBLAQItABQABgAIAAAAIQDb4fbL7gAAAIUBAAATAAAAAAAAAAAA&#10;AAAAAAAAAABbQ29udGVudF9UeXBlc10ueG1sUEsBAi0AFAAGAAgAAAAhAFr0LFu/AAAAFQEAAAsA&#10;AAAAAAAAAAAAAAAAHwEAAF9yZWxzLy5yZWxzUEsBAi0AFAAGAAgAAAAhAAXq51nEAAAA3QAAAA8A&#10;AAAAAAAAAAAAAAAABwIAAGRycy9kb3ducmV2LnhtbFBLBQYAAAAAAwADALcAAAD4AgAAAAA=&#10;">
                    <v:imagedata r:id="rId55" o:title="Sitz" croptop="43678f" cropbottom="14487f" cropleft="15480f" cropright="22712f"/>
                  </v:shape>
                  <v:line id="Gerade Verbindung 1002" o:spid="_x0000_s1645" style="position:absolute;flip:y;visibility:visible;mso-wrap-style:square" from="5106,237" to="5106,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exQAAAN0AAAAPAAAAZHJzL2Rvd25yZXYueG1sRE9Na8JA&#10;EL0L/Q/LFLyZjbVaia5SCmJQaK320OOQHZPQ7GzMribtr+8Kgrd5vM+ZLztTiQs1rrSsYBjFIIgz&#10;q0vOFXwdVoMpCOeRNVaWScEvOVguHnpzTLRt+ZMue5+LEMIuQQWF93UipcsKMugiWxMH7mgbgz7A&#10;Jpe6wTaEm0o+xfFEGiw5NBRY01tB2c/+bBSkKW82f7z6+B7uTms/Krfvz+2LUv3H7nUGwlPn7+Kb&#10;O9Vh/mg8hus34QS5+AcAAP//AwBQSwECLQAUAAYACAAAACEA2+H2y+4AAACFAQAAEwAAAAAAAAAA&#10;AAAAAAAAAAAAW0NvbnRlbnRfVHlwZXNdLnhtbFBLAQItABQABgAIAAAAIQBa9CxbvwAAABUBAAAL&#10;AAAAAAAAAAAAAAAAAB8BAABfcmVscy8ucmVsc1BLAQItABQABgAIAAAAIQDWD/9exQAAAN0AAAAP&#10;AAAAAAAAAAAAAAAAAAcCAABkcnMvZG93bnJldi54bWxQSwUGAAAAAAMAAwC3AAAA+QIAAAAA&#10;" strokecolor="#4579b8 [3044]"/>
                  <v:line id="Gerade Verbindung 1003" o:spid="_x0000_s1646" style="position:absolute;visibility:visible;mso-wrap-style:square" from="3919,1068" to="27554,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ibwwAAAN0AAAAPAAAAZHJzL2Rvd25yZXYueG1sRE/NasJA&#10;EL4LfYdlCt50U8VgU1cRQZC2l6oPMM1Ok2B2Nt0dNfbpu4WCt/n4fmex6l2rLhRi49nA0zgDRVx6&#10;23Bl4HjYjuagoiBbbD2TgRtFWC0fBgssrL/yB132UqkUwrFAA7VIV2gdy5ocxrHviBP35YNDSTBU&#10;2ga8pnDX6kmW5dphw6mhxo42NZWn/dkZ+H5738XbZzuRfPbzegrr+bNMozHDx379Akqol7v4372z&#10;af50lsPfN+kEvfwFAAD//wMAUEsBAi0AFAAGAAgAAAAhANvh9svuAAAAhQEAABMAAAAAAAAAAAAA&#10;AAAAAAAAAFtDb250ZW50X1R5cGVzXS54bWxQSwECLQAUAAYACAAAACEAWvQsW78AAAAVAQAACwAA&#10;AAAAAAAAAAAAAAAfAQAAX3JlbHMvLnJlbHNQSwECLQAUAAYACAAAACEA5d7om8MAAADdAAAADwAA&#10;AAAAAAAAAAAAAAAHAgAAZHJzL2Rvd25yZXYueG1sUEsFBgAAAAADAAMAtwAAAPcCAAAAAA==&#10;" strokecolor="#4579b8 [3044]"/>
                  <v:line id="Gerade Verbindung 1004" o:spid="_x0000_s1647" style="position:absolute;flip:y;visibility:visible;mso-wrap-style:square" from="26303,0" to="2630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SyxQAAAN0AAAAPAAAAZHJzL2Rvd25yZXYueG1sRE9La8JA&#10;EL4L/Q/LFLzpxlqNRFcpBTEo9KE99DhkxyQ0Oxuzq0n767uC4G0+vucsVp2pxIUaV1pWMBpGIIgz&#10;q0vOFXwd1oMZCOeRNVaWScEvOVgtH3oLTLRt+ZMue5+LEMIuQQWF93UipcsKMuiGtiYO3NE2Bn2A&#10;TS51g20IN5V8iqKpNFhyaCiwpteCsp/92ShIU95u/3j9/j36OG38uNy9PbexUv3H7mUOwlPn7+Kb&#10;O9Vh/ngSw/WbcIJc/gMAAP//AwBQSwECLQAUAAYACAAAACEA2+H2y+4AAACFAQAAEwAAAAAAAAAA&#10;AAAAAAAAAAAAW0NvbnRlbnRfVHlwZXNdLnhtbFBLAQItABQABgAIAAAAIQBa9CxbvwAAABUBAAAL&#10;AAAAAAAAAAAAAAAAAB8BAABfcmVscy8ucmVsc1BLAQItABQABgAIAAAAIQBJkcSyxQAAAN0AAAAP&#10;AAAAAAAAAAAAAAAAAAcCAABkcnMvZG93bnJldi54bWxQSwUGAAAAAAMAAwC3AAAA+QIAAAAA&#10;" strokecolor="#4579b8 [3044]"/>
                  <v:line id="Gerade Verbindung 1005" o:spid="_x0000_s1648" style="position:absolute;rotation:-45;flip:x;visibility:visible;mso-wrap-style:square" from="26244,356" to="2624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xQAAAN0AAAAPAAAAZHJzL2Rvd25yZXYueG1sRI9Bb8Iw&#10;DIXvk/gPkZF2G+kYA1QIaJo0CY0L7fYDrMY01RqnSgJ0/x4fJu1m6z2/93m7H32vrhRTF9jA86wA&#10;RdwE23Fr4Pvr42kNKmVki31gMvBLCfa7ycMWSxtuXNG1zq2SEE4lGnA5D6XWqXHkMc3CQCzaOUSP&#10;WdbYahvxJuG+1/OiWGqPHUuDw4HeHTU/9cUbWMxtFT/90a1O1WWRTi3H45KNeZyObxtQmcb8b/67&#10;PljBf3kVXPlGRtC7OwAAAP//AwBQSwECLQAUAAYACAAAACEA2+H2y+4AAACFAQAAEwAAAAAAAAAA&#10;AAAAAAAAAAAAW0NvbnRlbnRfVHlwZXNdLnhtbFBLAQItABQABgAIAAAAIQBa9CxbvwAAABUBAAAL&#10;AAAAAAAAAAAAAAAAAB8BAABfcmVscy8ucmVsc1BLAQItABQABgAIAAAAIQD+1Z/YxQAAAN0AAAAP&#10;AAAAAAAAAAAAAAAAAAcCAABkcnMvZG93bnJldi54bWxQSwUGAAAAAAMAAwC3AAAA+QIAAAAA&#10;" strokecolor="#4579b8 [3044]"/>
                  <v:line id="Gerade Verbindung 1006" o:spid="_x0000_s1649" style="position:absolute;rotation:-45;flip:x;visibility:visible;mso-wrap-style:square" from="5106,356" to="510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pDwQAAAN0AAAAPAAAAZHJzL2Rvd25yZXYueG1sRE/NagIx&#10;EL4LvkMYwZtmtWrb1ShSEIpedm0fYNhMN4ubyZJE3b59UxC8zcf3O5tdb1txIx8axwpm0wwEceV0&#10;w7WC76/D5A1EiMgaW8ek4JcC7LbDwQZz7e5c0u0ca5FCOOSowMTY5VKGypDFMHUdceJ+nLcYE/S1&#10;1B7vKdy2cp5lK2mx4dRgsKMPQ9XlfLUKFnNd+qM9mdeivC5CUbM/rVip8ajfr0FE6uNT/HB/6jT/&#10;ZfkO/9+kE+T2DwAA//8DAFBLAQItABQABgAIAAAAIQDb4fbL7gAAAIUBAAATAAAAAAAAAAAAAAAA&#10;AAAAAABbQ29udGVudF9UeXBlc10ueG1sUEsBAi0AFAAGAAgAAAAhAFr0LFu/AAAAFQEAAAsAAAAA&#10;AAAAAAAAAAAAHwEAAF9yZWxzLy5yZWxzUEsBAi0AFAAGAAgAAAAhAJGZOkPBAAAA3QAAAA8AAAAA&#10;AAAAAAAAAAAABwIAAGRycy9kb3ducmV2LnhtbFBLBQYAAAAAAwADALcAAAD1AgAAAAA=&#10;" strokecolor="#4579b8 [3044]"/>
                </v:group>
                <v:rect id="Rechteck 1360" o:spid="_x0000_s1650" style="position:absolute;left:12746;top:-831;width:7204;height:3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F9wgAAAN0AAAAPAAAAZHJzL2Rvd25yZXYueG1sRI9BawIx&#10;EIXvgv8hjOBNs1tBZGuUVhGkt2qh12EzbpYmk2UT1+2/dw6F3mZ4b977Zrsfg1cD9amNbKBcFqCI&#10;62hbbgx8XU+LDaiUkS36yGTglxLsd9PJFisbH/xJwyU3SkI4VWjA5dxVWqfaUcC0jB2xaLfYB8yy&#10;9o22PT4kPHj9UhRrHbBlaXDY0cFR/XO5BwPj+zfq6B3dUIfiYziVx/LgjZnPxrdXUJnG/G/+uz5b&#10;wV+thV++kRH07gkAAP//AwBQSwECLQAUAAYACAAAACEA2+H2y+4AAACFAQAAEwAAAAAAAAAAAAAA&#10;AAAAAAAAW0NvbnRlbnRfVHlwZXNdLnhtbFBLAQItABQABgAIAAAAIQBa9CxbvwAAABUBAAALAAAA&#10;AAAAAAAAAAAAAB8BAABfcmVscy8ucmVsc1BLAQItABQABgAIAAAAIQAJxYF9wgAAAN0AAAAPAAAA&#10;AAAAAAAAAAAAAAcCAABkcnMvZG93bnJldi54bWxQSwUGAAAAAAMAAwC3AAAA9gIAAAAA&#10;" filled="f" stroked="f">
                  <v:textbox>
                    <w:txbxContent>
                      <w:p w14:paraId="7089EAE3" w14:textId="77777777" w:rsidR="008A6EA7" w:rsidRPr="006B2519" w:rsidRDefault="008A6EA7" w:rsidP="006B2519">
                        <w:pPr>
                          <w:jc w:val="center"/>
                          <w:rPr>
                            <w:rFonts w:ascii="Segoe Print" w:hAnsi="Segoe Print"/>
                            <w:color w:val="000000" w:themeColor="text1"/>
                          </w:rPr>
                        </w:pPr>
                        <w:r w:rsidRPr="006B2519">
                          <w:rPr>
                            <w:rFonts w:ascii="Segoe Print" w:hAnsi="Segoe Print"/>
                            <w:color w:val="000000" w:themeColor="text1"/>
                          </w:rPr>
                          <w:t>288</w:t>
                        </w:r>
                      </w:p>
                    </w:txbxContent>
                  </v:textbox>
                </v:rect>
              </v:group>
            </w:pict>
          </mc:Fallback>
        </mc:AlternateContent>
      </w:r>
    </w:p>
    <w:p w14:paraId="1541E3F6" w14:textId="2F018B83" w:rsidR="003C21BE" w:rsidRDefault="003C21BE" w:rsidP="003C21BE">
      <w:pPr>
        <w:spacing w:line="312" w:lineRule="auto"/>
        <w:rPr>
          <w:sz w:val="22"/>
        </w:rPr>
      </w:pPr>
    </w:p>
    <w:p w14:paraId="1BD31555" w14:textId="77777777" w:rsidR="003C21BE" w:rsidRDefault="003C21BE" w:rsidP="003C21BE">
      <w:pPr>
        <w:spacing w:line="312" w:lineRule="auto"/>
        <w:rPr>
          <w:sz w:val="22"/>
        </w:rPr>
      </w:pPr>
    </w:p>
    <w:p w14:paraId="0BE623DE" w14:textId="0CF7D5F7" w:rsidR="003C21BE" w:rsidRDefault="003C21BE" w:rsidP="003C21BE">
      <w:pPr>
        <w:spacing w:line="312" w:lineRule="auto"/>
        <w:rPr>
          <w:sz w:val="22"/>
        </w:rPr>
      </w:pPr>
    </w:p>
    <w:p w14:paraId="16FAA1CA" w14:textId="77777777" w:rsidR="003C21BE" w:rsidRDefault="003C21BE" w:rsidP="003C21BE">
      <w:pPr>
        <w:spacing w:line="312" w:lineRule="auto"/>
        <w:rPr>
          <w:sz w:val="22"/>
        </w:rPr>
      </w:pPr>
    </w:p>
    <w:p w14:paraId="281D8752" w14:textId="77777777" w:rsidR="003C21BE" w:rsidRDefault="003C21BE" w:rsidP="003C21BE">
      <w:pPr>
        <w:spacing w:line="312" w:lineRule="auto"/>
        <w:rPr>
          <w:sz w:val="22"/>
        </w:rPr>
      </w:pPr>
    </w:p>
    <w:p w14:paraId="0FDD0C77" w14:textId="77777777" w:rsidR="003C21BE" w:rsidRDefault="003C21BE" w:rsidP="003C21BE">
      <w:pPr>
        <w:spacing w:line="312" w:lineRule="auto"/>
        <w:rPr>
          <w:sz w:val="22"/>
        </w:rPr>
      </w:pPr>
    </w:p>
    <w:p w14:paraId="2E33E322" w14:textId="77777777" w:rsidR="003C21BE" w:rsidRDefault="003C21BE" w:rsidP="003C21BE">
      <w:pPr>
        <w:spacing w:line="312" w:lineRule="auto"/>
        <w:rPr>
          <w:sz w:val="22"/>
        </w:rPr>
      </w:pPr>
    </w:p>
    <w:p w14:paraId="179D6825" w14:textId="77777777" w:rsidR="003C21BE" w:rsidRDefault="003C21BE" w:rsidP="003C21BE">
      <w:pPr>
        <w:spacing w:line="312" w:lineRule="auto"/>
        <w:rPr>
          <w:sz w:val="22"/>
        </w:rPr>
      </w:pPr>
    </w:p>
    <w:p w14:paraId="0CB11049" w14:textId="77777777" w:rsidR="003C21BE" w:rsidRDefault="003C21BE" w:rsidP="003C21BE">
      <w:pPr>
        <w:spacing w:line="312" w:lineRule="auto"/>
        <w:rPr>
          <w:sz w:val="22"/>
        </w:rPr>
      </w:pPr>
    </w:p>
    <w:p w14:paraId="7FCA86E0" w14:textId="77777777" w:rsidR="003C21BE" w:rsidRDefault="00D66C61" w:rsidP="003C21BE">
      <w:pPr>
        <w:spacing w:line="312" w:lineRule="auto"/>
        <w:rPr>
          <w:sz w:val="22"/>
        </w:rPr>
      </w:pPr>
      <w:r w:rsidRPr="00AA18D1">
        <w:rPr>
          <w:noProof/>
          <w:lang w:eastAsia="de-DE"/>
        </w:rPr>
        <w:drawing>
          <wp:anchor distT="0" distB="0" distL="114300" distR="114300" simplePos="0" relativeHeight="251679232" behindDoc="0" locked="0" layoutInCell="1" allowOverlap="1" wp14:anchorId="5DE7D73A" wp14:editId="2C16438A">
            <wp:simplePos x="0" y="0"/>
            <wp:positionH relativeFrom="column">
              <wp:posOffset>4860194</wp:posOffset>
            </wp:positionH>
            <wp:positionV relativeFrom="paragraph">
              <wp:posOffset>260985</wp:posOffset>
            </wp:positionV>
            <wp:extent cx="314325" cy="314325"/>
            <wp:effectExtent l="0" t="0" r="9525" b="9525"/>
            <wp:wrapNone/>
            <wp:docPr id="2920" name="Grafik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52EB9" w14:textId="77777777" w:rsidR="003C21BE" w:rsidRPr="00204F06" w:rsidRDefault="003C21BE" w:rsidP="00A467DE">
      <w:pPr>
        <w:pStyle w:val="Listenabsatz"/>
        <w:numPr>
          <w:ilvl w:val="0"/>
          <w:numId w:val="38"/>
        </w:numPr>
        <w:tabs>
          <w:tab w:val="left" w:pos="426"/>
          <w:tab w:val="left" w:pos="851"/>
        </w:tabs>
        <w:spacing w:line="312" w:lineRule="auto"/>
        <w:rPr>
          <w:sz w:val="22"/>
        </w:rPr>
      </w:pPr>
      <w:r w:rsidRPr="00204F06">
        <w:rPr>
          <w:sz w:val="22"/>
        </w:rPr>
        <w:t>Berechnen Sie den Abstand zwischen den Mittelpunkten der Bohrlöcher</w:t>
      </w:r>
      <w:r>
        <w:rPr>
          <w:sz w:val="22"/>
        </w:rPr>
        <w:t xml:space="preserve"> bei der Lehne</w:t>
      </w:r>
      <w:r w:rsidRPr="00204F06">
        <w:rPr>
          <w:sz w:val="22"/>
        </w:rPr>
        <w:t>.</w:t>
      </w:r>
    </w:p>
    <w:p w14:paraId="36FE1FB0" w14:textId="77777777" w:rsidR="003C21BE" w:rsidRDefault="003C21BE" w:rsidP="003C21BE">
      <w:pPr>
        <w:tabs>
          <w:tab w:val="left" w:pos="426"/>
          <w:tab w:val="left" w:pos="851"/>
        </w:tabs>
        <w:spacing w:line="312" w:lineRule="auto"/>
        <w:rPr>
          <w:sz w:val="22"/>
        </w:rPr>
      </w:pPr>
      <w:r>
        <w:rPr>
          <w:sz w:val="22"/>
        </w:rPr>
        <w:tab/>
        <w:t>Rechnung:</w:t>
      </w:r>
    </w:p>
    <w:p w14:paraId="4E126A6B" w14:textId="77777777" w:rsidR="003C21BE" w:rsidRDefault="003C21BE" w:rsidP="003C21BE">
      <w:pPr>
        <w:spacing w:line="312" w:lineRule="auto"/>
        <w:rPr>
          <w:sz w:val="22"/>
        </w:rPr>
      </w:pPr>
    </w:p>
    <w:p w14:paraId="33896FA7" w14:textId="77777777" w:rsidR="003C21BE" w:rsidRDefault="003C21BE" w:rsidP="003C21BE">
      <w:pPr>
        <w:spacing w:line="312" w:lineRule="auto"/>
        <w:rPr>
          <w:sz w:val="22"/>
        </w:rPr>
      </w:pPr>
      <w:bookmarkStart w:id="5" w:name="_Hlk535162500"/>
      <w:r>
        <w:rPr>
          <w:sz w:val="22"/>
        </w:rPr>
        <w:tab/>
      </w:r>
      <w:r>
        <w:rPr>
          <w:sz w:val="22"/>
        </w:rPr>
        <w:tab/>
      </w:r>
      <w:r w:rsidRPr="00A60C13">
        <w:rPr>
          <w:rFonts w:ascii="Segoe Script" w:hAnsi="Segoe Script"/>
          <w:sz w:val="22"/>
        </w:rPr>
        <w:t>310 mm + 2 ∙ 10 mm = 330 mm</w:t>
      </w:r>
    </w:p>
    <w:bookmarkEnd w:id="5"/>
    <w:p w14:paraId="3A8D18E8" w14:textId="77777777" w:rsidR="003C21BE" w:rsidRDefault="003C21BE" w:rsidP="003C21BE">
      <w:pPr>
        <w:spacing w:line="312" w:lineRule="auto"/>
        <w:rPr>
          <w:sz w:val="22"/>
        </w:rPr>
      </w:pPr>
      <w:r>
        <w:rPr>
          <w:noProof/>
          <w:sz w:val="22"/>
          <w:lang w:eastAsia="de-DE"/>
        </w:rPr>
        <mc:AlternateContent>
          <mc:Choice Requires="wpg">
            <w:drawing>
              <wp:anchor distT="0" distB="0" distL="114300" distR="114300" simplePos="0" relativeHeight="251728384" behindDoc="0" locked="0" layoutInCell="1" allowOverlap="1" wp14:anchorId="76C81932" wp14:editId="6D29C15F">
                <wp:simplePos x="0" y="0"/>
                <wp:positionH relativeFrom="column">
                  <wp:posOffset>70485</wp:posOffset>
                </wp:positionH>
                <wp:positionV relativeFrom="paragraph">
                  <wp:posOffset>170089</wp:posOffset>
                </wp:positionV>
                <wp:extent cx="3572510" cy="1910715"/>
                <wp:effectExtent l="0" t="0" r="8890" b="0"/>
                <wp:wrapNone/>
                <wp:docPr id="2859" name="Gruppieren 2859"/>
                <wp:cNvGraphicFramePr/>
                <a:graphic xmlns:a="http://schemas.openxmlformats.org/drawingml/2006/main">
                  <a:graphicData uri="http://schemas.microsoft.com/office/word/2010/wordprocessingGroup">
                    <wpg:wgp>
                      <wpg:cNvGrpSpPr/>
                      <wpg:grpSpPr>
                        <a:xfrm>
                          <a:off x="0" y="0"/>
                          <a:ext cx="3572510" cy="1910715"/>
                          <a:chOff x="0" y="0"/>
                          <a:chExt cx="3572510" cy="1911059"/>
                        </a:xfrm>
                      </wpg:grpSpPr>
                      <wpg:grpSp>
                        <wpg:cNvPr id="2860" name="Gruppieren 2860"/>
                        <wpg:cNvGrpSpPr/>
                        <wpg:grpSpPr>
                          <a:xfrm>
                            <a:off x="0" y="123825"/>
                            <a:ext cx="3572510" cy="1787234"/>
                            <a:chOff x="0" y="187036"/>
                            <a:chExt cx="3572510" cy="1787756"/>
                          </a:xfrm>
                        </wpg:grpSpPr>
                        <pic:pic xmlns:pic="http://schemas.openxmlformats.org/drawingml/2006/picture">
                          <pic:nvPicPr>
                            <pic:cNvPr id="2861" name="Grafik 2861" descr="F:\Schule_und_mehr\Lernlandschaften\Klappstuhl\Sprekelmayer\Lehne.jpg"/>
                            <pic:cNvPicPr>
                              <a:picLocks noChangeAspect="1"/>
                            </pic:cNvPicPr>
                          </pic:nvPicPr>
                          <pic:blipFill rotWithShape="1">
                            <a:blip r:embed="rId52" cstate="print">
                              <a:extLst>
                                <a:ext uri="{28A0092B-C50C-407E-A947-70E740481C1C}">
                                  <a14:useLocalDpi xmlns:a14="http://schemas.microsoft.com/office/drawing/2010/main" val="0"/>
                                </a:ext>
                              </a:extLst>
                            </a:blip>
                            <a:srcRect l="23951" t="57087" r="34197" b="28908"/>
                            <a:stretch/>
                          </pic:blipFill>
                          <pic:spPr bwMode="auto">
                            <a:xfrm>
                              <a:off x="381000" y="464127"/>
                              <a:ext cx="3191510" cy="1510665"/>
                            </a:xfrm>
                            <a:prstGeom prst="rect">
                              <a:avLst/>
                            </a:prstGeom>
                            <a:noFill/>
                            <a:ln>
                              <a:noFill/>
                            </a:ln>
                            <a:extLst>
                              <a:ext uri="{53640926-AAD7-44D8-BBD7-CCE9431645EC}">
                                <a14:shadowObscured xmlns:a14="http://schemas.microsoft.com/office/drawing/2010/main"/>
                              </a:ext>
                            </a:extLst>
                          </pic:spPr>
                        </pic:pic>
                        <wpg:grpSp>
                          <wpg:cNvPr id="2862" name="Gruppieren 2862"/>
                          <wpg:cNvGrpSpPr/>
                          <wpg:grpSpPr>
                            <a:xfrm>
                              <a:off x="609600" y="187036"/>
                              <a:ext cx="2582883" cy="593766"/>
                              <a:chOff x="0" y="0"/>
                              <a:chExt cx="2583274" cy="594344"/>
                            </a:xfrm>
                          </wpg:grpSpPr>
                          <wps:wsp>
                            <wps:cNvPr id="2863" name="Gerade Verbindung 2706"/>
                            <wps:cNvCnPr/>
                            <wps:spPr>
                              <a:xfrm flipV="1">
                                <a:off x="118754" y="23750"/>
                                <a:ext cx="0" cy="5705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64" name="Gerade Verbindung 2707"/>
                            <wps:cNvCnPr/>
                            <wps:spPr>
                              <a:xfrm>
                                <a:off x="0" y="106871"/>
                                <a:ext cx="258327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65" name="Gerade Verbindung 2708"/>
                            <wps:cNvCnPr/>
                            <wps:spPr>
                              <a:xfrm flipV="1">
                                <a:off x="2505643" y="0"/>
                                <a:ext cx="0" cy="5943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66" name="Gerade Verbindung 2709"/>
                            <wps:cNvCnPr/>
                            <wps:spPr>
                              <a:xfrm rot="2700000" flipH="1">
                                <a:off x="2496844" y="38595"/>
                                <a:ext cx="0" cy="1435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67" name="Gerade Verbindung 2710"/>
                            <wps:cNvCnPr/>
                            <wps:spPr>
                              <a:xfrm rot="2700000" flipH="1">
                                <a:off x="109847" y="38595"/>
                                <a:ext cx="0" cy="143506"/>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868" name="Rechteck 2868"/>
                          <wps:cNvSpPr/>
                          <wps:spPr>
                            <a:xfrm>
                              <a:off x="0" y="1281545"/>
                              <a:ext cx="602673" cy="26416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69" name="Textfeld 2869"/>
                        <wps:cNvSpPr txBox="1"/>
                        <wps:spPr>
                          <a:xfrm>
                            <a:off x="1647825" y="0"/>
                            <a:ext cx="457200" cy="2329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7FE91" w14:textId="77777777" w:rsidR="008A6EA7" w:rsidRPr="00A60C13" w:rsidRDefault="008A6EA7" w:rsidP="003C21BE">
                              <w:pPr>
                                <w:rPr>
                                  <w:rFonts w:ascii="Segoe Script" w:hAnsi="Segoe Script"/>
                                  <w:sz w:val="22"/>
                                </w:rPr>
                              </w:pPr>
                              <w:r>
                                <w:rPr>
                                  <w:rFonts w:ascii="Segoe Script" w:hAnsi="Segoe Script"/>
                                  <w:sz w:val="22"/>
                                </w:rPr>
                                <w:t>330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6C81932" id="Gruppieren 2859" o:spid="_x0000_s1653" style="position:absolute;margin-left:5.55pt;margin-top:13.4pt;width:281.3pt;height:150.45pt;z-index:251728384" coordsize="35725,19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30k19BgAAWhsAAA4AAABkcnMvZTJvRG9jLnhtbOxZW2/bNhR+H7D/&#10;IOi9se6SjTpFli5ZsawNmq59CVDQMmVpkUiNomNnv34fSUl2HMVJMyDbijw0pXg/h9/5zsWv36yr&#10;0rqmoik4m9rugWNblKV8XrDF1P7908mrxLYaSdiclJzRqX1DG/vN4Y8/vF7VE+rxnJdzKixswprJ&#10;qp7auZT1ZDRq0pxWpDngNWUYzLioiMSnWIzmgqywe1WOPMeJRisu5rXgKW0a9L41g/ah3j/LaCo/&#10;ZFlDpVVObdxN6r9C/52pv6PD12SyEKTOi7S9BnnCLSpSMBzab/WWSGItRXFnq6pIBW94Jg9SXo14&#10;lhUp1TJAGtfZkeZU8GWtZVlMVou6VxNUu6OnJ2+bvr8+F1Yxn9peEo5ti5EKr3QqlnVdUEGZpbuh&#10;pVW9mGDyqagv6nPRdizMlxJ8nYlK/Q+RrLXW702vX7qWVopOP4y90MUzpBhzx64Tu6F5gTTHM91Z&#10;l+Y/37PSdXBZXGLUHTxS9+uv03/09+6FjHD8gJDofqqQrucnXivHsKRxEnt+MCipm8SOH3VDw+Ji&#10;eRzqOfeIWxfpBP9afKB1Bx8P2xFWyaWgdrtJ9ag9KiKulvUrQLkmspgVZSFvtFkCtOpS7Pq8SM+F&#10;+diGWuRuXoFkxRVgprrmtElhnCeTy4s0X5b065LNv1Y0F5dnVLASNAJiIJmk7PLXktR1I5d5eXlR&#10;C3pFy4rcUDUxZ/Tgj3qhdKruoI41lyBKSWc8vWosxo9zwhb0qKlBEQCjmj26PV1/3pJgVhb1SVGW&#10;luDySyHzi5zUsBZXW74abJUHEXbsc0D/xvbf8nRZUSYNmQlaQo+cNXlRN7YlJrSaUdimeDeHdlIQ&#10;qcR5tSiYNJBpRPoRAih28/xxiEkQJoydJMZqGFzgjtEC03nJ2EnaNVJQmeadwJ1QRlsNjNuarX7j&#10;cxxElpJr2XaM209cx4EdwYqDKHC92Gzcgx+mvTFztKJIm0ePXjyEaOQp5ZWlGpAPMuiDyPVZI9XN&#10;NlMUqTCu1I5+MinZrQ5MVD36rdTd2yZe0pi+poQBFvA2+NuiushTknwj1UXOOGq1sW3NnTa8MPGS&#10;xDekF479OOrNfT/nYaHvxUG3MPADTSG9FncpDw606RC4qps7GPwmH6GhjSfBRtqCOh8RQZCWPqkg&#10;c2p9pmJWsPmSLSwvdrRo7Zpj1vqJZmJexnC1lcFQPndW07oLF5oLISoQ5flx2PrlToWtxwCuw/Ft&#10;HWxg0iKpLBi9H0lQWXcZ3ZI3JTWg+kgzeEH4KGPMOv6gx6Wwrglsi6QpbNSQhAIcZqtlGUDZL3T0&#10;sXsXtvPVUqpjk29Z3K/QJ3Mm+8VVwbgYOl2uuytnZj6sY0tu1Zzx+Y1+Jj0AAJknfw4k4bn3IElz&#10;iroh+PseJClFtPgxZASmSWItMhTcRg63rEjjqjegF/AA7/9T8IR7waM93X7wDNKQFzphFIDi7sau&#10;HQeNA9/xlZd4gdF3wEHRXhjpFOMBGCEUhM+KEQ+pGED5tl86J9JykxeMowS+W4HKR5K1kyq0wHID&#10;PzTu8wVY3wGwEHXf79yQAuswc59zUznGA8BynXES4KAXXFX3hWrPFjRtgvHnC6BQWjMYQwqYS5rq&#10;LHrb9fWVmi7o7aolu3GTl7hhsMNLkeNFcZu2eMjyTIXkfnJ6KIdreFnMVRqnwradMHm26ALVW7NK&#10;Zq2m9jhEdUUt6rNAXEInfYqaTWqhWwPRvDcUFnfRvL5IrpIYHeSHmsKNZ+/vp/38cMD/iEzhuQP+&#10;ss9RHgj4DbvA9TR1elIgBz8jjTwnArVPdKKeKz/gT1Zy6J+3LdvKufhrqF/NR7qJUdtaoZY6tZs/&#10;l0QVk8p3DIno2A0CbCv1R4AiID7E9shse4Qtq2OOpAvFDNxON9V8WXbNTPDqC8q+R+pUDBGW4uyp&#10;nUrRfRxLfGMIheOUHh3ptqlSnbGLGrUt83iq+vBp/YWIuk0fJdKG97xLfslkpx5h5hosHqE4khW6&#10;WKHQZxKpNsHSedS/QQl9BfcTBMloOVeFte0wRlGCJdc/cZ3qtl5oOz1XwnVJeRTEqrI5EA3rR4R+&#10;VSHX870xiGJvSPxPyGED6gFyiBA1DZJDl2K39aSHqeIR+fswDzxi4XPzwPyq49N7eUCuZ2td90cU&#10;0UUjBsPPyw0AkeEFNAwnoGH4AI0nc4H8zzEBfsDRzqT9sUn9QrT9rZlj85PY4d8AAAD//wMAUEsD&#10;BAoAAAAAAAAAIQB8FUZp3SMCAN0jAgAVAAAAZHJzL21lZGlhL2ltYWdlMS5qcGVn/9j/4AAQSkZJ&#10;RgABAQEA3ADcAAD/2wBDAAgGBgcGBQgHBwcJCQgKDBQNDAsLDBkSEw8UHRofHh0aHBwgJC4nICIs&#10;IxwcKDcpLDAxNDQ0Hyc5PTgyPC4zNDL/2wBDAQkJCQwLDBgNDRgyIRwhMjIyMjIyMjIyMjIyMjIy&#10;MjIyMjIyMjIyMjIyMjIyMjIyMjIyMjIyMjIyMjIyMjIyMjL/wAARCAonBy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xvFupahpHhTUr7&#10;SrGW91CKE/Z4Ioy7M54B2jkgE5IHYGgDYJAIBIGelLXiHhz4Q3fivSF13xprms/2teqZBEsmw24P&#10;QEMDzjtgAdMcVqfDLU9a0fx3rvw/1XUX1SHToRcW13IcsqfJ8pzk9JF4zxggcUAetEgDJIH1pvmx&#10;/wB9fzryX4vQN4h8V+DvCaTTRreXDyzmF8MIxjJ/Lefwq4fgL4TP/L7rX/gYP/iaAPUaQsFGWIA9&#10;653ULmz8AeAJplLyW2k2eIhK+WkKjCAn1JwPxry/wv8ADW7+Imjr4p8X67qf2rUA0ltBbyBVhQn5&#10;Tgg8EcgDHBHegD3OivHvAV9rPg34jXHw+1jUpdQspbf7Rpk8udwAydv0wH4zgFOOtew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NkkWKJ5HOERSzH0AqGyvINQsbe9tn329xGssb4I3K&#10;wyDg89DQBYooooAKKKKACiiigAooooAKKKKACiiigAooooAKKKKACiiigAooooAKKKKACiiigAoo&#10;ooAKKKKACiiigAooooAKKK53x1Prlr4L1K58OOF1SGLzIsxhyQCCwAIIJ25wMdaAIfGlp4zvLa2j&#10;8H6jp1jJl/tEl4pJ7bdvyMP72cj0rhPhdcf8I94w1Lw54kspY/Ft8puXv3kEi3iDJwp7YGTjvhum&#10;AK2/APxX0PXPC1u+s6va2mrW8ey7S5dYtzL/ABjOAQeuB05Fc5b6lD8RPjppuo6GHl0nQrcia9Ub&#10;VdjuwATyQS2PfDHpQBpeMPAPijxL8VrPV7K/Gl6bBZC3F9BIPOUfPuCr1DHeRn05z2qtr/wt1Hw5&#10;pkuueE/E2rjU7JDMY7qfzFnCjLDpjOM4BBB6H1GrrvxGvfCHxPTS/EKxQ+Gry33Wt4sTZR+M7yM5&#10;wQwwBxuUnirfjf4o+GtH8M3X2PVLa/v7mFo7W3tZBIWdhgE46AZyc+nHNAHN+LPFb+Lv2dbnVygS&#10;eVYorlVHG9ZVDEexIBHpnFemeD0WPwToKIAFGnW4AH/XNa8/0TwFfj9n6fw9KhTUru3e58o9RIW3&#10;oh9D8qg+hJqx8MviToEvgqy07VdTt9P1LS4RbXEN0/lnCfKCC3XIAyByDkemQDP8ckp+0B4IZOGa&#10;EqxHcbn4/U17FXimhX8fxG+O/wDb2nhpNF0G08qOcrhZHO4DGfUuxHsle10AFFFFABRRRQAUUUUA&#10;FFFFABRRRQAUUUUAFFFFABRRRQAUUUUAFFFFABRRRQAUUUUAFFFFABRRRQAUUUUAFFFFABRRVSTU&#10;rSLVINMeXF5PE80ceD8yoVDHPTgsPzoAt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haxpviC9vEk0rxFHpsCx&#10;7WhawWcs2T824sMcEDHt70AamoDOm3Q9YX/ka4i18RXFj4R8O6HoUKXfiC50yAxRMf3dtH5agzSk&#10;dEHYdWPA7kZ3ia78X6c66Rp/ieHUtXnRn+zLpiIsMOOZJW3Hao7cZY8AdSDwL4I13SvDVrc6f4rR&#10;JL+CK4lkl01ZZDlBtUuXyQo4HYCgD0TSLK40/Sbe1u7+W/uY1xJcygBpGzknAGAPQdhjrV2uSOg+&#10;M+3jaEf9weP/AOLpv9geNf8AoeYf/BNH/wDF0AdfRXH/ANgeNf8AoeYf/BNH/wDF0f2B41/6HmH/&#10;AME0f/xdAHYUVx/9geNf+h5h/wDBNH/8XR/YHjX/AKHmH/wTR/8AxdAHYUVx/wDYHjX/AKHmH/wT&#10;R/8AxdH9geNf+h5h/wDBNH/8XQB2FFcf/YHjX/oeYf8AwTR//F0f2B41/wCh5h/8E0f/AMXQB2FF&#10;cf8A2B41/wCh5h/8E0f/AMXR/YHjX/oeYf8AwTR//F0AdhRXH/2B41/6HmH/AME0f/xdH9geNf8A&#10;oeYf/BNH/wDF0AdhRXH/ANgeNf8AoeYf/BNH/wDF0f2B41/6HmH/AME0f/xdAHYUVx/9geNf+h5h&#10;/wDBNH/8XR/YHjX/AKHmH/wTR/8AxdAHYUVx/wDYHjX/AKHmH/wTR/8AxdH9geNf+h5h/wDBNH/8&#10;XQB2FFcf/YHjX/oeYf8AwTR//F0f2B41/wCh5h/8E0f/AMXQB2FFcf8A2B41/wCh5h/8E0f/AMXR&#10;/YHjX/oeYf8AwTR//F0AdhRXH/2B41/6HmH/AME0f/xdH9geNf8AoeYf/BNH/wDF0AdhRXH/ANge&#10;Nf8AoeYf/BNH/wDF0f2B41/6HmH/AME0f/xdAHYUVx/9geNf+h5h/wDBNH/8XR/YHjX/AKHmH/wT&#10;R/8AxdAHYUVx/wDYHjX/AKHmH/wTR/8AxdH9geNf+h5h/wDBNH/8XQB2FFch/YHjX/oeYf8AwTR/&#10;/F0f2B40/wCh4h/8E0f/AMXQBJqnw18G6zfPe32gWklzI255FBQufU7SMn3re0rR9N0OxWy0uxgs&#10;7ZTkRwoFGfU+p9zXPf2D40/6HeH/AME8f/xdH9g+NP8Aod4f/BPH/wDF0Ab+r6LpmvWLWWq2MN5b&#10;Mc+XKuQD6j0PuKxdJ+HHg/Q76O90/QbWK5jO6OVgXKH1G4nB9xUX9g+NP+h3h/8ABPH/APF0f2D4&#10;z/6HeH/wTx//ABdAHXVzGsfDvwjr9817qehWs10335QCjP8A720jJ9zUH9g+NP8Aod4f/BPH/wDF&#10;0f2D40/6HeH/AME8f/xdAHQ6VpGnaHYJY6XZw2lqnKxQrtGT1Pufertcj/YPjT/od4f/AATR/wDx&#10;dJ/YHjX/AKHiH/wTR/8AxdAHX0Vx/wDYHjX/AKHmH/wTR/8AxdH9geNf+h5h/wDBNH/8XQB2FFcf&#10;/YHjX/oeYf8AwTR//F0f2B41/wCh5h/8E0f/AMXQB2FFcf8A2B41/wCh5h/8E0f/AMXR/YHjX/oe&#10;Yf8AwTR//F0AdhRXH/2B41/6HmH/AME0f/xdH9geNf8AoeYf/BNH/wDF0AdhRXH/ANgeNf8AoeYf&#10;/BNH/wDF0f2B41/6HmH/AME0f/xdAHYUVx/9geNf+h5h/wDBNH/8XR/YHjX/AKHmH/wTR/8AxdAH&#10;YUVx/wDYHjX/AKHmH/wTR/8AxdH9geNf+h5h/wDBNH/8XQB2FFcf/YHjX/oeYf8AwTR//F0f2B41&#10;/wCh5h/8E0f/AMXQB2FFcf8A2B41/wCh5h/8E0f/AMXR/YHjX/oeYf8AwTR//F0AdhRXH/2B41/6&#10;HmH/AME0f/xdH9geNf8AoeYf/BNH/wDF0AdhRXH/ANgeNf8AoeYf/BNH/wDF0f2B41/6HmH/AME0&#10;f/xdAHYUVx/9geNf+h5h/wDBNH/8XR/YHjX/AKHmH/wTR/8AxdAHYUVx/wDYHjX/AKHmH/wTR/8A&#10;xdH9geNf+h5h/wDBNH/8XQB2FFcf/YHjX/oeYf8AwTR//F0f2B41/wCh5h/8E0f/AMXQB2FFcf8A&#10;2B41/wCh5h/8E0f/AMXR/YHjX/oeYf8AwTR//F0AdhRXH/2B41/6HmH/AME0f/xdL/YHjT/oeIf/&#10;AATR/wDxdAHX1yepvHB8StJuJnSOKPSL0u7nAUCSAkk9AB61HJpHi22gkmuPHNukUalnd9JjUKB3&#10;J39BXAPo/iPxt4z01b/Wx/ZgtJ5rGd9PVPtKq8IbfDu5jYlSNx5Cg45oA9H0m71LxJq0erRyS2eg&#10;QbvssRXa98SMea4PKxjJ2rgEkBjxgHqK5NtC8ZE/L40hH/cHT/4uuh06G7t9PhhvrsXl0i4kuBEI&#10;g59doJx+dAFu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ait6+nXK6dJFHemNhA8ylkV8cFgOSM1ZooA5vSfDcHh3Q78m&#10;Z7zUbqNpb6+mH7y4k2nk+ijoqjgDgVa8Hnd4K0E+un2//ota0NS/5BV5/wBcH/8AQTWb4L/5EbQP&#10;+wdb/wDotaANyiiigAooooAKKKKACiiigAooooAKKKKACiiigAooooAKKKKACiiigAooooAKKKKA&#10;CiiigAooooAKKKKACiiigAooooAKKKKACiiigAooooAKKKKACiiigAooooAKKKKACiiigAooooAK&#10;KKKACiiigAooooAKKKKACiiigAooooAKKKKACiiigAooooAKKKKACiiigDC1fQJdd1KBL+5VtFhA&#10;kaxVSPtEoOR5h7oMA7ehPXIGKp3z4+J2ip66Vef+jIK6muS1A/8AF1tDH/UKvP8A0ZBQB1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XU/+QVef9cH/APQTWb4L/wCRF0D/ALB1v/6LWtLU/wDkFXn/AFwf/wBB&#10;NZngv/kRdA/7B1v/AOi1oA3aKKKACiiigAooooAKKKKACiiigAooooAKKKKACiiigAooooAKKKKA&#10;CiiigAooooAKKKKACiiigAooooAKKKKACiiigAooooAKKKKACiiigAooooAKKKKACiiigAooooAK&#10;KKKACiiigAooooAKKKKACiiigAooooAKKKKACiiigAooooAKKKKACiiigAooooAKKKKACuR1D/kr&#10;Gh/9gm8/9GQV11cjqH/JWND/AOwTef8AoyCgDr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up/8gq8/64P/&#10;AOgmszwX/wAiLoH/AGDrf/0Wtaep/wDIKvP+uD/+gmszwX/yIugf9g63/wDRa0AbtFFFABRRRQAU&#10;UUUAFFFFABRRRQAUUUUAFFFFABRRRQAUUUUAFFFFABRRRQAUUUUAFFFFABRRRQAUUUUAFFFFABRR&#10;RQAUUUUAFFFFABRRRQAUUUUAFFFFABRRRQAUUUUAFFFFABRRRQAUUUUAFFFFABRRRQAUUUUAFFFF&#10;ABRRRQAUUUUAFFFFABRRRQAUUUUAFFFFABXI6h/yVjQ/+wTef+jIK66uR1D/AJKxof8A2Cbz/wBG&#10;QUAdd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V1P/kFXn/XB/8A0E1meC/+RF0D/sHW/wD6LWtPU/8AkFXn&#10;/XB//QTWZ4L/AORF0D/sHW//AKLWgDdooooAKKKKACiiigAooooAKKKKACiiigAooooAKKKKACii&#10;igAooooAKKKKACiiigAooooAKKKKACiiigAooooAKKKKACiiigAooooAKKKKACiiigAooooAKKKK&#10;ACiiigAooooAKKKKACiiigAooooAKKKKACiiigAooooAKKKKACiiigAooooAKKKKACiiigAooooA&#10;K5HUP+SsaH/2Cbz/ANGQV11cjqH/ACVjQ/8AsE3n/oyCgDr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up/&#10;8gq8/wCuD/8AoJrM8F/8iLoH/YOt/wD0Wtaep/8AIJvP+uD/APoJrM8Ff8iL4f8A+wdb/wDotaAN&#10;2iiigAooooAKKKKACiiigAooooAKKKKACiiigAooooAKKKKACiiigAooooAKKKKACiiigAooooAK&#10;KKKACiiigAooooAKKKKACiiigAooooAKKKKACiiigAooooAKKKKACiiigAooooAKKKKACiiigAoo&#10;ooAKKKKACiiigAooooAKKKKACiiigAooooAKKKKACiiigArkdQ/5KxoX/YJvP/RkFddXIah/yVnQ&#10;v+wTef8AoyCgDr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22qWd3fXVjDOGurUgTREEMuRkHB6g+o4pdQ1Ox0mye91G7htbaPG+WVwqjJx1NcZrXiXwhqU&#10;kOoaf4r0q11i2BFvcmdSrA9Y3GfmQ9x2PI5FAG9p2p3dx421zTZXU2tpb2skKhcEF/M3ZPf7oroK&#10;8q8LfEXw5d+L9fvb3UrOweS3tYis1wu1nTzN2xujDkYI7EcDpXYH4h+Dl6+JdL/8CVoA6WiuY/4W&#10;P4M/6GfS/wDwIWk/4WR4L/6GfS//AAIWgDqKK5f/AIWR4L/6GfS//AhaP+FkeC/+hn0v/wACFoA6&#10;iiuX/wCFkeC/+hn0v/wIWj/hZHgv/oZ9L/8AAhaAOoorl/8AhZHgv/oZ9L/8CFo/4WR4L/6GfS//&#10;AAIWgDqKK5b/AIWT4K/6GjS//Aha3NK1jTtbs/tel3sF5bbivmwuGXI6jIoAtTRLPBJC/wByRSrY&#10;9CMVBp1hDpemWun227yLWJYY9xydqgAZP0FPvLuDT7G4vbqURW1vG0ssh6IijJP4AGuG/wCF2/Dz&#10;/oYf/JK4/wDjdAHoFFef/wDC7fh5/wBDD/5JXH/xuj/hdvw8/wChh/8AJK4/+N0AegUV5/8A8Lt+&#10;Hn/Qw/8Aklcf/G6P+F2/Dz/oYf8AySuP/jdAHoFFef8A/C7fh5/0MP8A5JXH/wAbo/4Xb8PP+hh/&#10;8krj/wCN0AegUV5//wALt+Hn/Qw/+SVx/wDG6P8Ahdvw8/6GH/ySuP8A43QB6BRXn/8Awu34ef8A&#10;Qw/+SVx/8bo/4Xb8PP8AoYf/ACSuP/jdAHoFFef/APC7fh5/0MP/AJJXH/xuj/hdvw8/6GH/AMkr&#10;j/43QB6BRXn/APwu34ef9DD/AOSVx/8AG6P+F2/Dz/oYf/JK4/8AjdAHoFFef/8AC7fh5/0MP/kl&#10;cf8Axuj/AIXb8PP+hh/8krj/AON0AegUV5//AMLt+Hn/AEMP/klcf/G6P+F2/Dz/AKGH/wAkrj/4&#10;3QB6BRXn/wDwu34ef9DD/wCSVx/8bo/4Xb8PP+hh/wDJK4/+N0AegUV5/wD8Lt+Hn/Qw/wDklcf/&#10;ABuj/hdvw8/6GH/ySuP/AI3QB6BRXn//AAu34ef9DD/5JXH/AMbo/wCF2/Dz/oYf/JK4/wDjdAHo&#10;FFef/wDC7fh5/wBDD/5JXH/xuj/hdvw8/wChh/8AJK4/+N0AegUV5/8A8Lt+Hn/Qw/8Aklcf/G6P&#10;+F2/Dz/oYf8AySuP/jdAHoFFef8A/C7fh5/0MP8A5JXH/wAbo/4Xb8PP+hh/8krj/wCN0AegUV5/&#10;/wALt+Hn/Qw/+SVx/wDG6P8Ahdvw8/6GH/ySuP8A43QB6BRXn/8Awu34ef8AQw/+SVx/8bo/4Xb8&#10;PP8AoYf/ACSuP/jdAHoFFef/APC7fh5/0MP/AJJXH/xuj/hdvw8/6GH/AMkrj/43QB6BRXn/APwu&#10;34ef9DD/AOSVx/8AG6P+F2/Dz/oYf/JK4/8AjdAHoFFef/8AC7fh5/0MP/klcf8Axuj/AIXb8PP+&#10;hh/8krj/AON0AegUV5//AMLt+Hn/AEMP/klcf/G6P+F2/Dz/AKGH/wAkrj/43QB6BRXn/wDwu34e&#10;f9DD/wCSVx/8bo/4Xb8PP+hh/wDJK4/+N0AegUV5/wD8Lt+Hn/Qw/wDklcf/ABuj/hdvw8/6GH/y&#10;SuP/AI3QB6BRXn//AAu34ef9DD/5JXH/AMbo/wCF2/Dz/oYf/JK4/wDjdAHoFFef/wDC7fh5/wBD&#10;D/5JXH/xuj/hdvw8/wChh/8AJK4/+N0AegUV5/8A8Lt+Hn/Qw/8Aklcf/G6P+F2/Dz/oYf8AySuP&#10;/jdAHoFFef8A/C7fh5/0MP8A5JXH/wAbo/4Xb8PP+hh/8krj/wCN0AegUV5//wALt+Hn/Qw/+SVx&#10;/wDG6P8Ahdvw8/6GH/ySuP8A43QB6BRXn/8Awu34ef8AQw/+SVx/8bo/4Xb8PP8AoYf/ACSuP/jd&#10;AHoFFef/APC7fh5/0MP/AJJXH/xuj/hdvw8/6GH/AMkrj/43QB6BRXn/APwu34ef9DD/AOSVx/8A&#10;G6P+F2/Dz/oYf/JK4/8AjdAHoFFef/8AC7fh5/0MP/klcf8Axuj/AIXb8PP+hh/8krj/AON0AegU&#10;V5//AMLt+Hn/AEMP/klcf/G6P+F2/Dz/AKGH/wAkrj/43QB6BRXn/wDwu34ef9DD/wCSVx/8bo/4&#10;Xb8PP+hh/wDJK4/+N0AegUV5/wD8Lt+Hn/Qw/wDklcf/ABuj/hdvw8/6GH/ySuP/AI3QB6BRXn//&#10;AAu34ef9DD/5JXH/AMbo/wCF2/Dz/oYf/JK4/wDjdAHoFFef/wDC7fh5/wBDD/5JXH/xuj/hdvw8&#10;/wChh/8AJK4/+N0AegVQl0e1m1221h9/2q2gkt48N8u1ypbI9fkFcd/wu34ef9DD/wCSVx/8brS0&#10;H4neDvE2qx6XpGsrcXsisyRGCWMtgZOCygE4BOM9jQB11FFFABRRRQAUUUUAFFFFABRRRQAUUUUA&#10;FFFFAGdquuafoiWz6lcrbx3M628cjg7d7AkAnoM4xk96o+LtTvNK0u1msmCySahawMSu75HlVWH4&#10;gkZ7ZqrrXinwVMt5ous6xpbAgxXFtPMvHqD6H+Veb6n4z03R47Hw8+uWuq6UdQtJrG/Fwrvbxxzo&#10;zRzEf3QDtfuBg9OQD3GiucPj/wAIL18S6X/4Er/jUZ+IvgwdfE2l/wDgQtAHT0Vy/wDwsfwX/wBD&#10;Ppf/AIELR/wsjwX/ANDPpf8A4ELQB1FFcv8A8LI8F/8AQz6X/wCBC0f8LI8F/wDQz6X/AOBC0AdR&#10;RXL/APCyPBf/AEM+l/8AgQtH/CyPBf8A0M+l/wDgQtAHUUVy/wDwsjwX/wBDPpf/AIELS/8ACx/B&#10;h/5mfS//AAIWgDp6KxdN8X+HdYu1tNN1qxurhgSsUUwZiAMnj6Vhah8XvAul6jc6fea6I7q2laGZ&#10;BaTttdTgjIQg4I7GgDt6K8//AOF2/Dz/AKGH/wAkrj/43R/wu34ef9DD/wCSVx/8boA9Aorz/wD4&#10;Xb8PP+hh/wDJK4/+N0f8Lt+Hn/Qw/wDklcf/ABugD0CivP8A/hdvw8/6GH/ySuP/AI3R/wALt+Hn&#10;/Qw/+SVx/wDG6APQKK8//wCF2/Dz/oYf/JK4/wDjdH/C7fh5/wBDD/5JXH/xugD0CivP/wDhdvw8&#10;/wChh/8AJK4/+N0f8Lt+Hn/Qw/8Aklcf/G6APQKK8/8A+F2/Dz/oYf8AySuP/jdH/C7fh5/0MP8A&#10;5JXH/wAboA9AornfDXjvw14wluItC1NbuS3UNInlSRkA9Dh1GR9K6KgAooooAKKKKACiiigAoooo&#10;AKKKKACiiigAooooAKKKKACiiigAooooAKKKKACiiigAooooAKKKKACiiigAooooAKKKKACiiigA&#10;ooooAKKKKACiiigAooooAKKKKACiiigAooooAKKKKACiiigAooooAKKKKACiiigAooooAKKKKACi&#10;iigAooooAKKKKACiiigAooooAKKKKACiiigAooooAKKKKACiiigAooooAKKKKACiiigAooooAKKK&#10;KACiiigAooooA4CXSJL/AOIuv3ljcfZtVtLOz+zTHJQg+blHHdGwM9x1HIrqNE12PVlmt5omtdSt&#10;SFurRz80bHoQf4kPUMOv1yBl6Of+LleJx6Wlj/7Vrpvs8H2n7T5Mf2jZ5fm7Ru25ztz1xnnFAEtF&#10;FFABRRRQAUUUUAFFFFABRRRQBz/jv/knnib/ALBV1/6KauR+F/hDwzqHw10O6vPDuk3NxJCTJNNZ&#10;Ru7He3UkZNdd47/5J54m/wCwVdf+imrJ+EX/ACSrw/8A9cG/9DagDW/4QTwf/wBCpof/AILof/ia&#10;P+EE8H/9Cpof/guh/wDia6CigDn/APhBPB//AEKmh/8Aguh/+JrgvDHhXw5cfF3xzZTaBpclrbJZ&#10;eRA9nGUi3RZbapGFyeTjrXrtea+EG/4vX8QB/sWX/oqgDqv+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vMPgV4a0&#10;DWPBupT6loem3sq6rKivc2scrKojjIUFgeOTx7mvb68i/Z1OfAOpH11eX/0VFQB3v/CCeD/+hU0P&#10;/wAF0P8A8TR/wgng/wD6FTQ//BdD/wDE10FFAHP/APCCeD/+hU0P/wAF0P8A8TXmuoaRpmjftKeE&#10;4NL0+0sYW06V2jtYViUtsuBkhQBnAHPtXtVeQ+Iv+TnfCP8A2C5P/QbmgD16iiigAooooAKKKKAC&#10;iiigAooooAKKKKACioLi9tbMA3VzDAD0MsgXP50lvfWd3/x7XcE+P+eUgb+VAFiuS+I1rb33hiGz&#10;u4xJb3Go2cUkZ6MrToCK62uV8fnbodif+otY/wDpQlAFKxv7rwRfwaNrNw9xolwwj07UpTkwntBM&#10;f/QXPXoea7eobq1t722e3uoIp4H+9HKgZW5zyDweamoAKKKKACiiigAooooAKKKKACvIvh14e0TW&#10;tc8dSaro2n30kfiK5VHurVJSo3HgFgcCvXa8z+E//IZ8ff8AYx3H/oRoA6z/AIQTwf8A9Cpof/gu&#10;h/8Aiaz9U8M+DNPEUSeENEuL24JW3tk0+EGQjqSdvyqOpbt7nAO7rGsLpiRxQxG61C4JW2tEOGkI&#10;6kn+FR3Y8D6kAs0fSHsnlvb2UXOqXIHnTAYVQOkaD+FB6dzknJNAGVp3w88M21u/2vw/os9xMwkl&#10;xp8YjBxgBFx8qgcDv3OSTXFeNfC3hy0+JfgC1t9A0uG2uprsXEMdnGqTYRNu8AYbBJxmvYK8z8fn&#10;HxV+G/X/AI+Lz/0COgDrP+EE8H/9Cpof/guh/wDiaP8AhBPB/wD0Kmh/+C6H/wCJroKKAOf/AOEE&#10;8H/9Cpof/guh/wDiaP8AhBPB/wD0Kmh/+C6H/wCJroKKAOf/AOEE8H/9Cpof/guh/wDiaP8AhBPB&#10;/wD0Kmh/+C6H/wCJroKKAOf/AOEE8H/9Cpof/guh/wDiaP8AhBPB/wD0Kmh/+C6H/wCJroKKAPIv&#10;A1jZ6b8dfGlpY2kNrbR2sGyGCMIi5VCcKOBknP4167XlPhL/AJOB8cf9e1v/AOgR16tQAUUUUAFF&#10;FFABRRRQAUUUUAFFFFABRRRQAUUUUAFFFFABRRRQAUUUUAFFFFABRRRQAUUUUAFFFFABRRRQAUUU&#10;UAFFFFABRRRQAUUUUAFFFFABRRRQAUUUUAFFFFABRRRQAUUUUAFFFFABRRRQAUUUUAFFFFABRRRQ&#10;AUUUUAFFFFABRRRQAUUUUAFFFFABRRRQAUUUUAFFFFABRRRQAUUUUAFFFFABRRRQAUUUUAFFFFAB&#10;RRRQAUUUUAFFFFABRRRQAUUUUAclo3/JTPFH/XpY/wApa62uS0b/AJKb4o/69LH+UtdbQAUUUUAF&#10;FFFABRRRQAUUUUAFFFFAHP8Ajv8A5J54m/7BV1/6Kasn4Rf8kp0D/rg3/oxq1vHf/JPPE3/YKuv/&#10;AEU1ZPwi/wCSVeH/APrg3/obUAdtRXGeI/FWqtrjeF/CVnbXWtCET3FxduRbWSE8GTbyWbso55Dc&#10;gGqWoan448HQT6rqj6f4h0aFPMuRawm2uYFz8zIuWV1VcnBIJ9QBmgD0CvM/B/8AyW34gf7ln/6K&#10;Fei2d5b6hY297aSCW2uIllikHRkYZB/EEV534Q/5Lb8QP9yy/wDRQoA9LooooAKKKKACiiigAooo&#10;oAKKKKACiiigAooooAKKKKACiiigAooooAKKKKACiiigAooooAKKKKACiiigAooooAKKKKACiiig&#10;AooooAKKKKACiiigAooooAKKKKACiiigAooooAKKKKACiiigAooooAKKKKACiiigAooooAKKKKAC&#10;iiigAryH9nP/AJJ/qP8A2Fpf/RUVevV5D+zn/wAk/wBR/wCwtL/6KioA9eoorkfEL+N7G9nv9Cl0&#10;nUbGMK7aXcRPHNtUZYJIpILsc43LgZHXHIB11eQ+Iv8Ak57wl/2C5P8A0G5r0zQNbtPEWiWuq2W8&#10;Q3C52SDDxsDhkYdmBBBHqK8z8Rf8nO+Ef+wXJ/6Bc0AevUUUUAFFFFABRRRQAUUUUAFFFFABXmvx&#10;M17W5NZ0TwX4auhZ6jrBd5bsNhoYUBJI7gkBjnr8uB1r0qvN/iVoWtxa1onjTw3aC91HRy6S2gGW&#10;nhcEEL6kAtx1+bI6UAVIPgJ4Wcebqt3qup3b8yzz3OC7dzwM8n1J+tFx8AvCJTdp82p2Fyp3RzQ3&#10;OSrdjyP5Y+tOt/jx4VVRHqtvqel3S/LLBcWxOxh1GR1wfUA+wp1x8ePCAjxYJqWoTtwkMFqQWPYf&#10;Nj+tADvh5q2vaV4t1TwF4ivH1GaygF3Z3753ywkgfNnJJyw6kngjJwK6L4g/8gKx/wCwvY/+lCVz&#10;vw+0nXtV8Y6r488RWT6bJeW4tLLT5M74oQQTuyAQcqOoHJY4HFdF8Qf+QFY/9hex/wDShKAOrooo&#10;oAKKKKACiiigAooooAKKKKACvJfhzqSWOrePI44/tF5N4juVgtkOGc7jyT/Co7senucA+tV4h8Pv&#10;ElloHj/xfb6lZ/Z4NR8QXEEOqFfk80OxEDt/DkHK56/NQB65pektaSS3t5KLnUrgASz4wFUdI0H8&#10;KD07nJPJrTqNp4l+9Kg+rCobu/htLdZTukMhCxRxYLSsegX1/kBknAFADru8is4g8m5mY7Y40GWk&#10;b0Udz/IZJwBXmHjO3uR8WPh3cXUxaWWe6/dKfkiAVDhfU88t39hgD0aztXjlN9qDxm7kG1QG+SFf&#10;7i56+56n6AAcL47kjPxX+HA3pxNe5yf9hMfrQB6XRTGmiT70iL9WApyurruRgw9Qc0ALRUcsqQIX&#10;ldUUcbmbA/OpKACiiigAooooA8o8Jf8AJwPjj/r1g/8AQI69Xryjwl/ycD44/wCvWD/0COvV6ACi&#10;iigAooooAKKKKACiiigAooooAKKKKACiiigAooooAKKKKACiiigAooooAKKKKACiiigAooooAKKK&#10;KACiiigAooooAKKKKACiiigAooooAKKKKACiiigAooooAKKKKACiiigAooooAKKKKACiiigAoooo&#10;AKKKKACiiigAooooAKKKKACiiigAooooAKKKKACiiigAooooAKKKKACiiigAooooAKKKKACiiigA&#10;ooooAKKKKACiiigAooooAKKKKACiiigDktG/5Kb4o/69LH+UtdbXJaN/yU3xR/16WP8AKWutoAKK&#10;KKACiiigAooooAKKKKACiiigDn/Hf/JPPE3/AGCrr/0U1ZPwi/5JV4f/AOuDf+htWt47/wCSeeJv&#10;+wVdf+imrJ+EX/JKdA/64N/6MagDduvDlo0euS2Bax1HWIfLnvoiS4YR+WjDnjaOgGOfc5rzjwzo&#10;DfCHwjrup+IpdNZZ4YoYrKzeV47iRVYDPmcmSQtggKFAGemcewVzNv4A8N2/iR/EBsGn1NnLrNcz&#10;vN5ZJzlQxIXB6YHHagB/gLSrvRPAWiadfs5uoLRBKHxlCednH93O38K5fwh/yW34gf8AXOy/9FCv&#10;S68z8If8lt+IH+5Zf+ihQB6ZRRRQAUUUUAFFFFABRRRQAUUUUAFFFFABRRRQAUUUUAFFFFABRRRQ&#10;AUUUUAFFFFABRRRQAUUUUAFFFFABRRRQAUUUUAFFFFABRRRQAUUUUAFFFFABRRRQAUUUUAFFFFAB&#10;RRRQAUUUUAFFFFABRRRQAUUUUAFFFFABRRRQAUUUUAFFFFABXkP7On/Igaj/ANhaX/0VFXr1eQ/s&#10;5/8AJP8AUf8AsLS/+ioqAO21vxNcaF4x0Sxu0iXRtUV7dbny23R3YIKIzZ2gOMgDGSR6ZrG03wJo&#10;ngzUrjxff6rLFdpJdT3l15hjjnSV8qJFJIO3Ixtxk9icV6AQD1AODnmsbXPCeheJbmxn1nTo71rF&#10;maBZSSgLYzlM7W+6PvA9KAOc+E0U0nh7VtZeF4YNc1m61O1jlGJFhkIC7h0BO3PBIwQc81z/AIi/&#10;5Oc8I/8AYLl/9Aua9cVQqhVACgYAA4FeReIv+TnfCP8A2C5P/QbmgD16iiigAooooAKKKKACiiig&#10;AooooAKxNb8YeHvDdxFb6zq1tZTSpvRJWwWXOM/nW3XJeOfh5ovjzTxFqCGG8iUi3vIvvxd8ejL6&#10;g/hg80ARTfEP4f3gAn17SZgOgkIbH5iue1v4teGNA1LRbfRG0u6tr25Ed7PC+wWse5RvOBzwWP8A&#10;wGuZ0fT9B8FahDoHxB8LaUiyNss9cS2Bhnx0En91ueTx7+tS/Evwv4bsPFXgCDTtIsYbfUNTCTrB&#10;GAs0ZeEYOOowx/M+tAHq+i+NPDfiK8az0jWLW8uEQyNHE2SFBAJ/Mj86ofEL/kBWP/YXsf8A0oSt&#10;DR/B3hzQL1rzSdGtLK4aMxtJDHtJUkEj8wPyrP8AiF/yAbH/ALC9j/6UJQB1lFFFABRRRQAUUUUA&#10;FFFFABRRRQAV8+2V5DqUfj7wXbW4vNZ1rxBdrBA3EcKBwTPI2DtVCMjqSQAB6fQVeU/DA2tprnj+&#10;8aLNy/iGeEFVy8nzMVQfiSfTucAZoA5+6+G3iGxsow/hn4eOwAjRQt2ZJW7AdMk49fUkgZr1Pwj4&#10;ebRdHtUvLWxgvI0ZBDY7vIgUsTtj3c85yxPJJPYDGva2r+b9ru9rXJBCqDlYlP8ACv5DJ7kdhgC5&#10;QBy3jzQb7xDokNnYafol7IlwJTHrHmeUoCsMjy+d3OPTBNeJ+I/A2s2fjTwrYz6F4MhmvZJ/JhtR&#10;cCCUoqk+dnnAyNu3vnPFfR13dw2UBmmYhchQAMlmPAAHck9q8y8Yi6/4Wv8ADq4uX2NJNeBYAQRG&#10;Nidx1Y557ccepAMiT4X+JH6eF/hwP+A3f9MV6L4E0O88PeHzY32n6NZTeez7NI8zyWBA+Y+Z827j&#10;HU8AfSumooA5L4j+G77xb4Mu9F08Wfn3DJh7t3VECsG3DaCd3HHbnn0rraKKACiiigAooooA8o8J&#10;f8nA+OP+vWD/ANAjr1evKPCX/JwPjj/r1g/9Ajr1egAooooAKKKKACiiigAooooAKKKKACiiigAo&#10;oooAKKKKACiiigAooooAKKKKACiiigAooooAKKKKACiiigAooooAKKKKACiiigAooooAKKKKACii&#10;igAooooAKKKKACiiigAooooAKKKKACiiigAooooAKKKKACiiigAooooAKKKKACiiigAooooAKKKK&#10;ACiiigAooooAKKKKACiiigAooooAKKKKACiiigAooooAKKKKACiiigAooooAKKKKACiiigAooooA&#10;5LRv+Sm+KP8Ar0sf5S11tclo3/JTfFH/AF6WP8pa62gAooooAKKKKACiiigAooooAKKKKAOf8d/8&#10;k88Tf9gq6/8ARTVk/CH/AJJToH/XFv8A0Y1a3jv/AJJ54m/7BV1/6Kasn4Rf8kp0D/rg3/oxqAO2&#10;ooooAK8z8H/8lt+IH+5Z/wDooV6ZXm3hBcfGr4g/7lj/AOiqAPSaKKKACiiigAooooAKKKKACiii&#10;gAooooAKKKKACiiigAooooAKKKKACiiigAooooAKKKKACiiigAooooAKKKKACiiigAooooAKKKKA&#10;CiiigAooooAKKKKACiiigAooooAKKKKACiiigAooooAKKKKACiiigAooooAKKKKACiiigAooooAK&#10;8h/Z0/5J/qP/AGFpf/RUVevV5F+zsMeAtTHpq8v/AKKioA9dooooAK8h8Rf8nPeEv+wXJ/6Dc169&#10;XkPiL/k53wj/ANguT/0G5oA9eooooAKKKKACiiigAooooAKKKKACiiigCnqmlWGtadNYalaxXVrK&#10;MPFIuQf8D7jkV49c/B3XrLxd4ek0vVxc+HdLv0uoba7lPmWy+YjOq8EMDt46fqSfbaKACuT+IXOh&#10;WH/YXsf/AEoStfXtVuNGsUvYtOlvYUkH2lYG/eRxYOXVcfPg4+UYOMntg4vjK6t9R8MaXd2c8c9v&#10;Nqlg8ckbAqw+0R8g0AdfRRRQAUUUUAFFFFABRRRQAUUUUAFeXfCe2h/4SXx/dGPM39v3EYcnOF3s&#10;cAdvf149BXqNeafCf/kM+Pj/ANTHc/8AoRoA9Lqtf30GnWpnuGIXIVVUZZ2PRVA5JPYCnXd1FZW7&#10;TTE7QQAAMsxPRQO5J6CqVnYzT3Y1LUQPtAyIIM5W3X+Rc85b3wOMkgCWFncT3C6lqahbnGIbcNuW&#10;2U+/QuehYduBxkniPiB/yVT4b/8AXxef+gR16ZXmfxA/5Kp8N/8Ar4vP/QI6APTKKKKACiiigAoo&#10;ooAKKKKAPKPCX/JwPjj/AK9YP/QI69Xryjwl/wAnA+OP+vWD/wBAjr1egAooooAKKKKACiiigAoo&#10;ooAKKKKACiiigAooooAKKKKACiiigAooooAKKKKACiiigAooooAKKKKACiiigAooooAKKKKACiii&#10;gAooooAKKKKACiiigAooooAKKKKACiiigAooooAKKKKACiiigAooooAKKKKACiiigAooooAKKKKA&#10;CiiigAooooAKKKKACiiigAooooAKKKKACiiigAooooAKKKKACiiigAooooAKKKKACiiigAooooAK&#10;KKKACiiigAooooA5LRv+Sm+KP+vSx/lLXW1yWjf8lN8Uf9elj/KWutoAKKKKACiiigAooooAKKKK&#10;ACiiigDn/Hf/ACTzxN/2Crr/ANFNWT8Iv+SVeH/+uDf+htWt47/5J54m/wCwVdf+imrJ+EX/ACSn&#10;QP8Arg3/AKG1AEr+M9ZViB4D144JH37f+klIPGmtf9CFr3/fdv8A/HK7KigDntJ8R6jqN/Hb3PhT&#10;V7CNgc3Fw0BRMDPO2Qtz04B5P1x5beeLNW8LfGbxodJ8K3mvtcLZ+YtqzDyQsK4ztRuu726V7nXn&#10;HhE5+NPxBH+xYf8AomgDHPxe8YD/AJpNrn/fUv8A8YpP+Fv+MP8Aok2ufnN/8Yr2CigDx/8A4W/4&#10;w/6JNrn5zf8Axij/AIW/4w/6JNrn5zf/ABivYKKAPH/+Fv8AjD/ok2ufnN/8Yo/4W/4w/wCiTa5+&#10;c3/xivYKKAPH/wDhb/jD/ok2ufnN/wDGKP8Ahb/jD/ok2ufnN/8AGK9gooA8f/4W/wCMP+iTa5+c&#10;3/xij/hb/jD/AKJNrn5zf/GK9gooA8f/AOFv+MP+iTa5+c3/AMYo/wCFv+MP+iTa5+c3/wAYr2Ci&#10;gDx//hb/AIw/6JNrn5zf/GKP+Fv+MP8Aok2ufnN/8Yr2CigDx/8A4W/4w/6JNrn5zf8Axij/AIW/&#10;4w/6JNrn5zf/ABivYKKAPH/+Fv8AjD/ok2ufnN/8Yo/4W/4w/wCiTa5+c3/xivYKKAPH/wDhb/jD&#10;/ok2ufnN/wDGKP8Ahb/jD/ok2ufnN/8AGK9gooA8f/4W/wCMP+iTa5+c3/xij/hb/jD/AKJNrn5z&#10;f/GK9gooA8f/AOFv+MP+iTa5+c3/AMYo/wCFv+MP+iTa5+c3/wAYr2CigDx//hb/AIw/6JNrn5zf&#10;/GKP+Fv+MP8Aok2ufnN/8Yr2CigDx/8A4W/4w/6JNrn5zf8Axij/AIW/4w/6JNrn5zf/ABivYKKA&#10;PH/+Fv8AjD/ok2ufnN/8Yo/4W/4w/wCiTa5+c3/xivYKKAPH/wDhb/jD/ok2ufnN/wDGKP8Ahb/j&#10;D/ok2ufnN/8AGK9gooA8f/4W/wCMP+iTa5+c3/xij/hb/jD/AKJNrn5zf/GK9gooA8f/AOFv+MP+&#10;iTa5+c3/AMYo/wCFv+MP+iTa5+c3/wAYr2CigDx//hb/AIw/6JNrn5zf/GKP+Fv+MP8Aok2ufnN/&#10;8Yr2CigDx/8A4W/4w/6JNrn5zf8Axij/AIW/4w/6JNrn5zf/ABivYKKAPH/+Fv8AjD/ok2ufnN/8&#10;Yo/4W/4w/wCiTa5+c3/xivYKKAPH/wDhb/jD/ok2ufnN/wDGKP8Ahb/jD/ok2ufnN/8AGK9gooA8&#10;f/4W/wCMP+iTa5+c3/xij/hb/jD/AKJNrn5zf/GK9gooA8f/AOFv+MP+iTa5+c3/AMYo/wCFv+MP&#10;+iTa5+c3/wAYr2CigDx//hb/AIw/6JNrn5zf/GKP+Fv+MP8Aok2ufnN/8Yr2CigDx/8A4W/4w/6J&#10;Nrn5zf8Axij/AIW/4w/6JNrn5zf/ABivYKKAPH/+Fv8AjD/ok2ufnN/8Yo/4W/4w/wCiTa5+c3/x&#10;ivYKKAPH/wDhb/jD/ok2ufnN/wDGKP8Ahb/jD/ok2ufnN/8AGK9gooA8f/4W/wCMP+iTa5+c3/xi&#10;j/hb/jD/AKJNrn5zf/GK9gooA8f/AOFv+MP+iTa5+c3/AMYo/wCFv+MP+iTa5+c3/wAYr2CigDx/&#10;/hb/AIw/6JNrn5zf/GKP+Fv+MP8Aok2ufnN/8Yr2CigDx/8A4W/4w/6JNrn5zf8Axij/AIW/4w/6&#10;JNrn5zf/ABivYKKAPH/+Fv8AjD/ok2ufnN/8Ypf+Fv8AjD/ok2ufnL/8Yr1+igDyEfFzxif+aTa3&#10;+Ly//GKxvgfrt/p/g3UY7bw1qeoK+qSOZLZ4QqExx/KfMkU5GPTHIr3evJP2eTu8C6o3rrEp/wDI&#10;UVAHouh6vd6skzXeh32lmMgKt20Z8zI7bGbp74/nVzUruWx06e6gsp72SNcrbwFd8nsNxA/WrVFA&#10;HIR+MdYfr4E14f8AA7b+sorgLrUrnU/2kvCkt1pN3pjrp0qiK6aMsw2XB3DYzDHOOueOle3V5F4i&#10;/wCTnPCP/YLl/wDQLmgD12iiigAooooAKKKKACiiigAooooAKKKKACiiigDBudf1CC8mgj8LatcR&#10;xttE0b24V/cbpQcfUA+1ea+MLjU/D0Md9Z+HNStdDfULe5vLWRoWEcglVt0ISQkFyMFcYyc+te0V&#10;y/js40axP/UWsR+dwgoAW18W3d9ZQ3lp4X1ae3mQSRyJLakMp6H/AF1PPibVB/zJutn/ALaWv/x6&#10;q1xYXvhXUm1DRrdrnSLmXN7p0Qy0TscedCPqcsnA6kc5z1tAHMf8JRqv/Ql65/38tf8A49R/wlOq&#10;/wDQl65/38tf/j1dPRQBzH/CU6r/ANCXrn/fy1/+PUf8JTqv/Ql65/38tf8A49XT0UAcx/wlOq/9&#10;CXrn/fy1/wDj1H/CU6r/ANCXrn/fy1/+PV09FAHMf8JTqv8A0Jeuf9/LX/49Th4n1Q/8yZrY/wC2&#10;lr/8erpaKAMfT9Zvb26WGfw7qVkhzmad4Co+uyRj+QryDTPEfivwJ4m8WQQfD/V9Whv9Ynu47iJZ&#10;FQoWOMERsCCMHOe9e70UAeLL8U/F5vjdTfCnXZGXiFf3wWIEc4HkcsfX04GOc2f+Fv8AjD/ok2uf&#10;nN/8Yr2CigDyAfF7xgf+aTa5/wB9S/8AxiufbxXr/in4v+C31rwxd6FBBLMLaK5V8yEoN5DMi5xh&#10;eg4yPXn3+vNPH5x8VPhv/wBfF5/6BHQB6XRRRQAUUUUAFFFFABRRRQB5R4S/5OB8cf8AXrB/6BHX&#10;q9eUeEv+TgfHH/XrB/6BHXq9ABRRRQAUUUUAFFFFABRRRQAUUUUAFFFFABRRRQAUUUUAFFFFABRR&#10;RQAUUUUAFFFFABRRRQAUUUUAFFFFABRRRQAUUUUAFFFFABRRRQAUUUUAFFFFABRRRQAUUUUAFFFF&#10;ABRRRQAUUUUAFFFFABRRRQAUUUUAFFFFABRRRQAUUUUAFFFFABRRRQAUUUUAFFFFABRRRQAUUUUA&#10;FFFFABRRRQAUUUUAFFFFABRRRQAUUUUAFFFFABRRRQAUUUUAFFFFABRRRQByWjf8lN8Uf9elj/KW&#10;utrktG/5Kb4o/wCvSx/lLXW0AFFFFABRRRQAUUUUAFFFFABRRRQBz/jv/knnib/sFXX/AKKasn4Q&#10;/wDJKdA/64t/6Matbx3/AMk88Tf9gq6/9FNWT8If+SU6B/1xb/0Y1AHbUUUUAFeZ+Dz/AMXs+IH+&#10;5Zf+iq9MrzPwf/yW3x//ALln/wCihQB6ZRRRQAUUUUAFFFFABRRRQAUUUUAFFFFABRRRQAUUUUAF&#10;FFFABRRRQAUUUUAFFFFABRRRQAUUUUAFFFFABRRRQAUUUUAFFFFABRRRQAUUUUAFFFFABRRRQAUU&#10;UUAFFFFABRRRQAUUUUAFFFFABRRRQAUUUUAFFFFABRRRQAUUUUAFFFFABXkP7On/ACIGpf8AYWl/&#10;9FRV69XkP7Of/JP9R/7C0v8A6KioA9eooooAK8h8Rf8AJz3hL/sFyf8AoNzXr1eQ+Iv+TnvCX/YL&#10;k/8AQbmgD16iiigAooooAKKKKACiiigAooooAKKKKACiiigArk/iCduh2B/6i9j/AOlCV1lcj8RP&#10;+QDYf9hex/8AShKAOuooooAKKKKACiiigAooooAKKKKACiiigAooooAK8y+IJ/4ur8N/+vi7/wDQ&#10;Y69NrzH4g/8AJVvhv/18Xf8A6DHQB6dRRRQAUUUUAFFFFABRRRQB5R4S/wCTgfHH/XrB/wCgR16v&#10;XlHhL/k4Hxx/16wf+gR16vQAUUUUAFFFFABRRRQAUUUUAFFFFABRRRQAUUUUAFFFFABRRRQAUUUU&#10;AFFFFABRRRQAUUUUAFFFFABRRRQAUUUUAFFFFABRRRQAUUUUAFFFFABRRRQAUUUUAFFFFABRRRQA&#10;UUUUAFFFFABRRRQAUUUUAFFFFABRRRQAUUUUAFFFFABRRRQAUUUUAFFFFABRRRQAUUUUAFFFFABR&#10;RRQAUUUUAFFFFABRRRQAUUUUAFFFFABRRRQAUUUUAFFFFABRRRQAUUUUAclo3/JTfFH/AF6WP8pa&#10;62uS0b/kpvij/r0sf5S11tABRRRQAUUUUAFFFFABRRRQAUUUUAc/47/5J54m/wCwVdf+imrJ+EP/&#10;ACSnQP8Ari3/AKMatbx3/wAk88Tf9gq6/wDRTVk/CH/klOgf9cW/9GNQB21FFFABXmfg/wD5Lb4/&#10;/wByz/8ARQr0yvM/B/8AyW3x/wD7ln/6KFAHplFFFABRRRQAUUUUAFFFFABRRRQAUUUUAFFFFABR&#10;RRQAUUUUAFFFFABRRRQAUUUUAFFFFABRRRQAUUUUAFFFFABRRRQAUUUUAFFFFABRRRQAUUUUAFFF&#10;FABRRRQAUUUUAFFFFABRRRQAUUUUAFFFFABRRRQAUUUUAFFFFABRRRQAUUUUAFeQ/s5/8k/1H/sL&#10;S/8AoqKvXq8h/Zz/AOSf6j/2Fpf/AEVFQB69RRRQAV5D4i/5Oe8Jf9guT/0G5r16vIfEX/Jz3hL/&#10;ALBcn/oNzQB69RRRQAUUUUAFFFFABRRRQAUUUUAFFFFABRRRQAVyPxF/5ANh/wBhex/9KErrq5H4&#10;i/8AIBsP+wvY/wDpQlAHXUUUUAFFFFABRRRQAUUUUAFFFFABRRRQAUUUUAFeY/EH/kq3w3/6+Lv/&#10;ANBjr06vMfiD/wAlW+G//Xxd/wDoMdAHp1FFFABRRRQAUUUUAFFFFAHlHhL/AJOB8cf9esH/AKBH&#10;Xq9eUeEv+TgfHH/XrB/6BHXq9ABRRRQAUUUUAFFFFABRRRQAUUUUAFFFFABRRRQAUUUUAFFFFABR&#10;RRQAUUUUAFFFFABRRRQAUUUUAFFFFABRRRQAUUUUAFFFFABRRRQAUUUUAFFFFABRRRQAUUUUAFFF&#10;FABRRRQAUUUUAFFFFABRRRQAUUUUAFFFFABRRRQAUUUUAFFFFABRRRQAUUUUAFFFFABRRRQAUUUU&#10;AFFFFABRRRQAUUUUAFFFFABRRRQAUUUUAFFFFABRRRQAUUUUAFFFFABRRRQByWjf8lN8Uf8AXpY/&#10;ylrra5LRv+Sm+KP+vSx/lLXW0AFFFFABRRRQAUUUUAFFFFABRRRQBz/jv/knnib/ALBV1/6Kasn4&#10;Q/8AJKdA/wCuLf8Aoxq1vHf/ACTzxN/2Crr/ANFNWT8If+SU6B/1xb/0Y1AHbUUUUAFeZ+D/APkt&#10;vj//AHLP/wBFCvTK8z8H/wDJbfH/APuWf/ooUAemUUUUAFFFFABRRRQAUUUUAFFFFABRRRQAUUUU&#10;AFFFFABRRRQAUUUUAFFFFABRRRQAUUUUAFFFFABRRRQAUUUUAFFFFABRRRQAUUUUAFFFFABRRRQA&#10;UUUUAFFFFABRRRQAUUUUAFFFFABRRRQAUUUUAFFFFABRRRQAUUUUAFFFFABRRRQAV5D+zn/yT/Uf&#10;+wtL/wCioq9eryH9nP8A5J/qP/YWl/8ARUVAHr1FFFABXkPiL/k57wl/2C5P/QbmvXq8h8Rf8nPe&#10;Ev8AsFyf+g3NAHr1FFFABRRRQAUUUUAFFFFABRRRQAUUUUAFFFFABXI/EX/kA2H/AGF7H/0oSuur&#10;kfiL/wAgGw/7C9j/AOlCUAddRRRQAUUUUAFFFFABRRRQAUUUUAFFFFABRRRQAV5j8Qf+SrfDf/r4&#10;u/8A0GOvTq8x+IP/ACVb4b/9fF3/AOgx0AenUUUUAFFFFABRRRQAUUUUAeUeEv8Ak4Hxx/16wf8A&#10;oEder15R4S/5OB8cf9esH/oEder0AFFFFABRRRQAUUUUAFFFFABRRRQAUUUUAFFFFABRRRQAUUUU&#10;AFFFFABRRRQAUUUUAFFFFABRRRQAUUUUAFFFFABRRRQAUUUUAFFFFABRRRQAUUUUAFFFFABRRRQA&#10;UUUUAFFFFABRRRQAUUUUAFFFFABRRRQAUUUUAFFFFABRRRQAUUUUAFFFFABRRRQAUUUUAFFFFABR&#10;RRQAUUUUAFFFFABRRRQAUUUUAFFFFABRRRQAUUUUAFFFFABRRRQAUUUUAFFFFAHJaN/yU3xR/wBe&#10;lj/KWutrktG/5Kb4o/69LH+UtdbQAUUUUAFFFFABRRRQAUUUUAFFFFAHP+O/+SeeJv8AsFXX/opq&#10;yfhD/wAkp0D/AK4t/wCjGrW8d/8AJPPE3/YKuv8A0U1ZPwh/5JToH/XFv/RjUAdtRRRQAV5n4P8A&#10;+S2+P/8Acs//AEUK9MrzPwf/AMlt8f8A+5Z/+ihQB6ZRRRQAUUUUAFFFFABRRRQAUUUUAFFFFABR&#10;RRQAUUUUAFFFFABRRRQAUUUUAFFFFABRRRQAUUUUAFFFFABRRRQAUUUUAFFFFABRRRQAUUUUAFFF&#10;FABRRRQAUUUUAFFFFABRRRQAUUUUAFFFFABRRRQAUUUUAFFFFABRRRQAUUUUAFFFFABXkP7Of/JP&#10;9R/7C0v/AKKir16vIf2c/wDkn+o/9haX/wBFRUAevUUUUAFeQ+Iv+TnvCX/YLk/9Bua9eryHxF/y&#10;c94S/wCwXJ/6Dc0AevUUUUAFFFFABRRRQAUUUUAFFFFABRRRQAUUUUAFcj8Rf+QDYf8AYXsf/ShK&#10;66uR+Iv/ACAbD/sL2P8A6UJQB11FFFABRRRQAUUUUAFFFFABRRRQAUUUUAFFFFABXmPxB/5Kt8N/&#10;+vi7/wDQY69OrzH4g/8AJVvhv/18Xf8A6DHQB6dRRRQAUUUUAFFFFABRRRQB5R4S/wCTgfHH/XrB&#10;/wCgR16vXlHhL/k4Hxx/16wf+gR16vQAUUUUAFFFFABRRRQAUUUUAFFFFABRRRQAUUUUAFFFFABR&#10;RRQAUUUUAFFFFABRRRQAUUUUAFFFFABRRRQAUUUUAFFFFABRRRQAUUUUAFFFFABRRRQAUUUUAFFF&#10;FABRRRQAUUUUAFFFFABRRRQAUUUUAFFFFABRRRQAUUUUAFFFFABRRRQAUUUUAFFFFABRRRQAUUUU&#10;AFFFFABRRRQAUUUUAFFFFABRRRQAUUUUAFFFFABRRRQAUUUUAFFFFABRRRQAUUUUAclo3/JTfFH/&#10;AF6WP8pa62uS0b/kpvij/r0sf5S11tABRRRQAUUUUAFFFFABRRRQAUUUUAc/47/5J54m/wCwVdf+&#10;imrJ+EP/ACSnQP8Ari3/AKMatbx3/wAk88Tf9gq6/wDRTVk/CH/klOgf9cW/9GNQB21FFFABXmfg&#10;/wD5Lb4//wByz/8ARQr0yvM/B/8AyW3x/wD7ln/6KFAHplFFFABRRRQAUUUUAFFFFABRRRQAUUUU&#10;AFFFFABRRRQAUUUUAFFFFABRRRQAUUUUAFFFFABRRRQAUUUUAFFFFABRRRQAUUUUAFFFFABRRRQA&#10;UUUUAFFFFABRRRQAUUUUAFFFFABRRRQAUUUUAFFFFABRRRQAUUUUAFFFFABRRRQAUUUUAFeQ/s5/&#10;8k/1H/sLS/8AoqKvXq8h/Zz/AOSf6j/2Fpf/AEVFQB69RRRQAV5D4i/5Oe8Jf9guT/0G5r16vIfE&#10;X/Jz3hL/ALBcn/oNzQB69RRRQAUUUUAFFFFABRRRQAUUUUAFFFFABRRRQAVyPxF/5ANh/wBhex/9&#10;KErrq5H4i/8AIBsP+wvY/wDpQlAHXUUUUAFFFFABRRRQAUUUUAFFFFABRRRQAUUUUAFeY/EH/kq3&#10;w3/6+Lv/ANBjr06vMfiD/wAlW+G//Xxd/wDoMdAHp1FFFABRRRQAUUUUAFFFFAHlHhL/AJOB8cf9&#10;esH/AKBHXq9eUeEv+TgfHH/XrB/6BHXq9ABRRRQAUUUUAFFFFABRRRQAUUUUAFFFFABRRRQAUUUU&#10;AFFFFABRRRQAUUUUAFFFFABRRRQAUUUUAFFFFABRRRQAUUUUAFFFFABRRRQAUUUUAFFFFABRRRQA&#10;UUUUAFFFFABRRRQAUUUUAFFFFABRRRQAUUUUAFFFFABRRRQAUUUUAFFFFABRRRQAUUUUAFFFFABR&#10;RRQAUUUUAFFFFABRRRQAUUUUAFFFFABRRRQAUUUUAFFFFABRRRQAUUUUAFFFFABRRRQByWjf8lN8&#10;Uf8AXpY/ylrra5LRv+Sm+KP+vSx/lLXW0AFFFFABRRRQAUUUUAFFFFABRRRQBz/jv/knnib/ALBV&#10;1/6Kasn4Q/8AJKdA/wCuLf8Aoxq1vHf/ACTzxN/2Crr/ANFNWT8If+SU6B/1xb/0Y1AHbUUUUAFe&#10;Z+D/APktvj//AHLP/wBFCvTK8z8H/wDJbfH/APuWf/ooUAemUUUUAFFFFABRRRQAUUUUAFFFFABR&#10;RRQAUUUUAFFFFABRRRQAUUUUAFFFFABRRRQAUUUUAFFFFABRRRQAUUUUAFFFFABRRRQAUUUUAFFF&#10;FABRRRQAUUUUAFFFFABRRRQAUUUUAFFFFABRRRQAUUUUAFFFFABRRRQAUUUUAFFFFABRRRQAV5D+&#10;zn/yT/Uf+wtL/wCioq9eryH9nP8A5J/qP/YWl/8ARUVAHr1FFFABXkPiL/k57wl/2C5P/QbmvXq8&#10;h8Rf8nPeEv8AsFyf+g3NAHr1FFFABRRRQAUUUUAFFFFABRRRQAUUUUAFFFFABXI/EX/kA2H/AGF7&#10;H/0oSuurkfiL/wAgGw/7C9j/AOlCUAddRRRQAUUUUAFFFFABRRRQAUUUUAFFFFABRRRQAV5j8Qf+&#10;SrfDf/r4u/8A0GOvTq8x+IP/ACVb4b/9fF3/AOgx0AenUUUUAFFFFABRRRQAUUUUAeUeEv8Ak4Hx&#10;x/16wf8AoEder15R4S/5OB8cf9esH/oEder0AFFFFABRRRQAUUUUAFFFFABRRRQAUUUUAFFFFABR&#10;RRQAUUUUAFFFFABRRRQAUUUUAFFFFABRRRQAUUUUAFFFFABRRRQAUUUUAFFFFABRRRQAUUUUAFFF&#10;FABRRRQAUUUUAFFFFABRRRQAUUUUAFFFFABRRRQAUUUUAFFFFABRRRQAUUUUAFFFFABRRRQAUUUU&#10;AFFFFABRRRQAUUUUAFFFFABRRRQAUUUUAFFFFABRRRQAUUUUAFFFFABRRRQAUUUUAFFFFAHJaN/y&#10;U3xR/wBelj/KWutrktG/5Kb4o/69LH+UtdbQAUUUUAFFFFABRRRQAUUUUAFFFFAHP+O/+SeeJv8A&#10;sFXX/opqyfhD/wAkp0D/AK4t/wCjGrW8d/8AJPPE3/YKuv8A0U1ZPwh/5JToH/XFv/RjUAdtRRRQ&#10;AV5n4P8A+S2+P/8Acs//AEUK9MrzPwf/AMlt8f8A+5Z/+ihQB6ZRRRQAUUUUAFFFFABRRRQAUUUU&#10;AFFFFABRRRQAUUUUAFFFFABRRRQAUUUUAFFFFABRRRQAUUUUAFFFFABRRRQAUUUUAFFFFABRRRQA&#10;UUUUAFFFFABRRRQAUUUUAFFFFABRRRQAUUUUAFFFFABRRRQAUUUUAFFFFABRRRQAUUUUAFFFFABX&#10;kP7Of/JP9R/7C0v/AKKir16vIf2c/wDkn+o/9haX/wBFRUAevUUUUAFeQ+Iv+TnvCX/YLk/9Bua9&#10;eryHxF/yc94S/wCwXJ/6Dc0AevUUUUAFFFFABRRRQAUUUUAFFFFABRRRQAUUUUAFcj8Rf+QDYf8A&#10;YXsf/ShK66uR+Iv/ACAbD/sL2P8A6UJQB11FFFABRRRQAUUUUAFFFFABRRRQAUUUUAFFFFABXmPx&#10;B/5Kt8N/+vi7/wDQY69OrzH4g/8AJVvhv/18Xf8A6DHQB6dRRRQAUUUUAFFFFABRRRQB5R4S/wCT&#10;gfHH/XrB/wCgR16vXlHhL/k4Hxx/16wf+gR16vQAUUUUAFFFFABRRRQAUUUUAFFFFABRRRQAUUUU&#10;AFFFFABRRRQAUUUUAFFFFABRRRQAUUUUAFFFFABRRRQAUUUUAFFFFABRRRQAUUUUAFFFFABRRRQA&#10;UUUUAFFFFABRRRQAUUUUAFFFFABRRRQAUUUUAFFFFABRRRQAUUUUAFFFFABRRRQAUUUUAFFFFABR&#10;RRQAUUUUAFFFFABRRRQAUUUUAFFFFABRRRQAUUUUAFFFFABRRRQAUUUUAFFFFABRRRQAUUUUAclo&#10;3/JTfFH/AF6WP8pa62uS0b/kpvij/r0sf5S11tABRRRQAUUUUAFFFFABRRRQAUUUUAc/47/5J54m&#10;/wCwVdf+imrJ+EP/ACSnQP8Ari3/AKMatbx3/wAk88Tf9gq6/wDRTVk/CH/klOgf9cW/9GNQB21F&#10;FFABXmfg/wD5Lb4//wByz/8ARQr0yvM/B/8AyW3x/wD7ln/6KFAHplFFFABRRRQAUUUUAFFFFABR&#10;RRQAUUUUAFFFFABRRRQAUUUUAFFFFABRRRQAUUUUAFFFFABRRRQAUUUUAFFFFABRRRQAUUUUAFFF&#10;FABRRRQAUUUUAFFFFABRRRQAUUUUAFFFFABRRRQAUUUUAFFFFABRRRQAUUUUAFFFFABRRRQAUUUU&#10;AFeQ/s5/8k/1H/sLS/8AoqKvXq8h/Zz/AOSf6j/2Fpf/AEVFQB69RRRQAV5D4i/5Oe8Jf9guT/0G&#10;5r16vIfEX/Jz3hL/ALBcn/oNzQB69RRRQAUUUUAFFFFABRRRQAUUUUAFFFFABRRRQAVyPxF/5ANh&#10;/wBhex/9KErrq5H4i/8AIBsP+wvY/wDpQlAHXUUUUAFFFFABRRRQAUUUUAFFFFABRRRQAUUUUAFe&#10;Y/EH/kq3w3/6+Lv/ANBjr06vMfiD/wAlW+G//Xxd/wDoMdAHp1FFFABRRRQAUUUUAFFFFAHlHhL/&#10;AJOB8cf9esH/AKBHXq9eUeEv+TgfHH/XrB/6BHXq9ABRRRQAUUUUAFFFFABRRRQAUUUUAFFFFABR&#10;RRQAUUUUAFFFFABRRRQAUUUUAFFFFABRRRQAUUUUAFFFFABRRRQAUUUUAFFFFABRRRQAUUUUAFFF&#10;FABRRRQAUUUUAFFFFABRRRQAUUUUAFFFFABRRRQAUUUUAFFFFABRRRQAUUUUAFFFFABRRRQAUUUU&#10;AFFFFABRRRQAUUUUAFFFFABRRRQAUUUUAFFFFABRRRQAUUUUAFFFFABRRRQAUUUUAFFFFABRRRQB&#10;yWjf8lN8Uf8AXpY/ylrra5LRv+Sm+KP+vSx/lLXW0AFFFFABRRRQAUUUUAFFFFABRRRQBz/jv/kn&#10;nib/ALBV1/6Kasn4Q/8AJKdA/wCuLf8Aoxq1vHf/ACTzxN/2Crr/ANFNWT8If+SU6B/1xb/0Y1AH&#10;bUUUUAFeZ+D/APktvj//AHLP/wBFCvTK8z8H/wDJbfH/APuWf/ooUAemUUUUAFFFFABRRRQAUUUU&#10;AFFFFABRRRQAUUUUAFFFFABRRRQAUUUUAFFFFABRRRQAUUUUAFFFFABRRRQAUUUUAFFFFABRRRQA&#10;UUUUAFFFFABRRRQAUUUUAFFFFABRRRQAUUUUAFFFFABRRRQAUUUUAFFFFABRRRQAUUUUAFFFFABR&#10;RRQAV5D+zn/yT/Uf+wtL/wCioq9eryH9nP8A5J/qP/YWl/8ARUVAHr1FFFABXkPiL/k57wl/2C5P&#10;/QbmvXq8h8Rf8nPeEv8AsFyf+g3NAHr1FFFABRRRQAUUUUAFFFFABRRRQAUUUUAFFFFABXI/EX/k&#10;A2H/AGF7H/0oSuurkfiL/wAgGw/7C9j/AOlCUAddRRRQAUUUUAFFFFABRRRQAUUUUAFFFFABRRRQ&#10;AV5j8Qf+SrfDf/r4u/8A0GOvTq8x+IP/ACVb4b/9fF3/AOgx0AenUUUUAFFFFABRRRQAUUUUAeUe&#10;Ev8Ak4Hxx/16wf8AoEder15R4S/5OB8cf9esH/oEder0AFFFFABRRRQAUUUUAFFFFABRRRQAUUUU&#10;AFFFFABRRRQAUUUUAFFFFABRRRQAUUUUAFFFFABRRRQAUUUUAFFFFABRRRQAUUUUAFFFFABRRRQA&#10;UUUUAFFFFABRRRQAUUUUAFFFFABRRRQAUUUUAFFFFABRRRQAUUUUAFFFFABRRRQAUUUUAFFFFABR&#10;RRQAUUUUAFFFFABRRRQAUUUUAFFFFABRRRQAUUUUAFFFFABRRRQAUUUUAFFFFABRRRQAUUUUAFFF&#10;FAHJaN/yU3xR/wBelj/KWutrktG/5Kb4o/69LH+UtdbQAUUUUAFFFFABRRRQAUUUUAFFFFAHP+O/&#10;+SeeJv8AsFXX/opqyfhD/wAkp0D/AK4t/wCjGrW8d/8AJPPE3/YKuv8A0U1ZPwh/5JToH/XFv/Rj&#10;UAdtRRRQAV5n4P8A+S2+P/8Acs//AEUK9MrzPwf/AMlt8f8A+5Z/+ihQB6ZRRRQAUUUUAFFFFABR&#10;RRQAUUUUAFFFFABRRRQAUUUUAFFFFABRRRQAUUUUAFFFFABRRRQAUUUUAFFFFABRRRQAUUUUAFFF&#10;FABRRRQAUUUUAFFFFABRRRQAUUUUAFFFFABRRRQAUUUUAFFFFABRRRQAUUUUAFFFFABRRRQAUUUU&#10;AFFFFABXkP7Of/JP9R/7C0v/AKKir16vIf2c/wDkn+o/9haX/wBFRUAevUUUUAFeQ+Iv+TnvCX/Y&#10;Lk/9Bua9eryHxF/yc94S/wCwXJ/6Dc0AevUUUUAFFFFABRRRQAUUUUAFFFFABRRRQAUUUUAFcj8R&#10;f+QDYf8AYXsf/ShK66uR+Iv/ACAbD/sL2P8A6UJQB11FFFABRRRQAUUUUAFFFFABRRRQAUUUUAFF&#10;FFABXmPxB/5Kt8N/+vi7/wDQY69OrzH4g/8AJVvhv/18Xf8A6DHQB6dRRRQAUUUUAFFFFABRRRQB&#10;5R4S/wCTgfHH/XrB/wCgR16vXlHhL/k4Hxx/16wf+gR16vQAUUUUAFFFFABRRRQAUUUUAFFFFABR&#10;RRQAUUUUAFFFFABRRRQAUUUUAFFFFABRRRQAUUUUAFFFFABRRRQAUUUUAFFFFABRRRQAUUUUAFFF&#10;FABRRRQAUUUUAFFFFABRRRQAUUUUAFFFFABRRRQAUUUUAFFFFABRRRQAUUUUAFFFFABRRRQAUUUU&#10;AFFFFABRRRQAUUUUAFFFFABRRRQAUUUUAFFFFABRRRQAUUUUAFFFFABRRRQAUUUUAFFFFABRRRQA&#10;UUUUAclo3/JTfFH/AF6WP8pa62uS0b/kpvij/r0sf5S11tABRRRQAUUUUAFFFFABRRRQAUUUUAc/&#10;47/5J54m/wCwVdf+imrJ+EP/ACSnQP8Ari3/AKMatbx3/wAk88Tf9gq6/wDRTVk/CH/klOgf9cW/&#10;9GNQB21FFFABXmfg/wD5Lb4//wByz/8ARQr0yvM/B/8AyW3x/wD7ln/6KFAHplFFFABRRRQAUUUU&#10;AFFFFABRRRQAUUUUAFFFFABRRRQAUUUUAFFFFABRRRQAUUUUAFFFFABRRRQAUUUUAFFFFABRRRQA&#10;UUUUAFFFFABRRRQAUUUUAFFFFABRRRQAUUUUAFFFFABRRRQAUUUUAFFFFABRRRQAUUUUAFFFFABR&#10;RRQAUUUUAFeQ/s5/8k/1H/sLS/8AoqKvXq8h/Zz/AOSf6j/2Fpf/AEVFQB69RRRQAV5D4i/5Oe8J&#10;f9guT/0G5r16vIfEX/Jz3hL/ALBcn/oNzQB69RRRQAUUUUAFFFFABRRRQAUUUUAFFFFABRRRQAVy&#10;PxF/5ANh/wBhex/9KErrq5H4i/8AIBsP+wvY/wDpQlAHXUUUUAFFFFABRRRQAUUUUAFFFFABRRRQ&#10;AUUUUAFeY/EH/kq3w3/6+Lv/ANBjr06vMfiD/wAlW+G//Xxd/wDoMdAHp1FFFABRRRQAUUUUAFFF&#10;FAHlHhL/AJOB8cf9esH/AKBHXq9eUeEv+TgfHH/XrB/6BHXq9ABRRRQAUUUUAFFFFABRRRQAUUUU&#10;AFFFFABRRRQAUUUUAFFFFABRRRQAUUUUAFFFFABRRRQAUUUUAFFFFABRRRQAUUUUAFFFFABRRRQA&#10;UUUUAFFFFABRRRQAUUUUAFFFFABRRRQAUUUUAFFFFABRRRQAUUUUAFFFFABRRRQAUUUUAFFFFABR&#10;RRQAUUUUAFFFFABRRRQAUUUUAFFFFABRRRQAUUUUAFFFFABRRRQAUUUUAFFFFABRRRQAUUUUAFFF&#10;FABRRRQByWjf8lN8Uf8AXpY/ylrra5LRv+Sm+KP+vSx/lLXW0AFFFFABRRRQAUUUUAFFFFABRRRQ&#10;Bz/jv/knnib/ALBV1/6Kasn4Q/8AJKdA/wCuLf8Aoxq1vHf/ACTzxN/2Crr/ANFNWT8If+SU6B/1&#10;xb/0Y1AHbUUUUAFeZ+D/APktvj//AHLP/wBFCvTK8z8H/wDJbfH/APuWf/ooUAemUUUUAFFFFABR&#10;RRQAUUUUAFFFFABRRRQAUUUUAFFFFABRRRQAUUUUAFFFFABRRRQAUUUUAFFFFABRRRQAUUUUAFFF&#10;FABRRRQAUUUUAFFFFABRRRQAUUUUAFFFFABRRRQAUUUUAFFFFABRRRQAUUUUAFFFFABRRRQAUUUU&#10;AFFFFABRRRQAV5D+zn/yT/Uf+wtL/wCioq9eryH9nP8A5J/qP/YWl/8ARUVAHr1FFFABXkPiL/k5&#10;7wl/2C5P/QbmvXq8h8Rf8nPeEv8AsFyf+g3NAHr1FFFABRRRQAUUUUAFFFFABRRRQAUUUUAFFFFA&#10;BXI/EX/kA2H/AGF7H/0oSuurkfiL/wAgGw/7C9j/AOlCUAddRRRQAUUUUAFFFFABRRRQAUUUUAFF&#10;FFABRRRQAV5j8Qf+SrfDf/r4u/8A0GOvTq8x+IP/ACVb4b/9fF3/AOgx0AenUUUUAFFFFABRRRQA&#10;UUUUAeUeEv8Ak4Hxx/16wf8AoEder15R4S/5OB8cf9esH/oEder0AFFFFABRRRQAUUUUAFFFFABR&#10;RRQAUUUUAFFFFABRRRQAUUUUAFFFFABRRRQAUUUUAFFFFABRRRQAUUUUAFFFFABRRRQAUUUUAFFF&#10;FABRRRQAUUUUAFFFFABRRRQAUUUUAFFFFABRRRQAUUUUAFFFFABRRRQAUUUUAFFFFABRRRQAUUUU&#10;AFFFFABRRRQAUUUUAFFFFABRRRQAUUUUAFFFFABRRRQAUUUUAFFFFABRRRQAUUUUAFFFFABRRRQA&#10;UUUUAFFFFAHJaN/yU3xR/wBelj/KWutrktG/5Kb4o/69LH+UtdbQAUUUUAFFFFABRRRQAUUUUAFF&#10;FFAHP+O/+SeeJv8AsFXX/opqyfhD/wAkp0D/AK4t/wCjGrW8d/8AJPPE3/YKuv8A0U1ZPwh/5JTo&#10;H/XFv/RjUAdtRRRQAV5n4P8A+S2+P/8Acs//AEUK9MrzPwf/AMlt8f8A+5Z/+ihQB6ZRRRQAUUUU&#10;AFFFFABRRRQAUUUUAFFFFABRRRQAUUUUAFFFFABRRRQAUUUUAFFFFABRRRQAUUUUAFFFFABRRRQA&#10;UUUUAFFFFABRRRQAUUUUAFFFFABRRRQAUUUUAFFFFABRRRQAUUUUAFFFFABRRRQAUUUUAFFFFABR&#10;RRQAUUUUAFFFFABXkP7Of/JP9R/7C0v/AKKir16vIf2c/wDkn+o/9haX/wBFRUAevUUUUAFeQ+Iv&#10;+TnvCX/YLk/9Bua9eryHxF/yc94S/wCwXJ/6Dc0AevUUUUAFFFFABRRRQAUUUUAFFFFABRRRQAUU&#10;UUAFcj8Rf+QDYf8AYXsf/ShK66uR+Iv/ACAbD/sL2P8A6UJQB11FFFABRRRQAUUUUAFFFFABRRRQ&#10;AUUUUAFFFFABXmPxB/5Kt8N/+vi7/wDQY69OrzH4g/8AJVvhv/18Xf8A6DHQB6dRRRQAUUUUAFFF&#10;FABRRRQB5R4S/wCTgfHH/XrB/wCgR16vXlHhL/k4Hxx/16wf+gR16vQAUUUUAFFFFABRRRQAUUUU&#10;AFFFFABRRRQAUUUUAFFFFABRRRQAUUUUAFFFFABRRRQAUUUUAFFFFABRRRQAUUUUAFFFFABRRRQA&#10;UUUUAFFFFABRRRQAUUUUAFFFFABRRRQAUUUUAFFFFABRRRQAUUUUAFFFFABRRRQAUUUUAFFFFABR&#10;RRQAUUUUAFFFFABRRRQAUUUUAFFFFABRRRQAUUUUAFFFFABRRRQAUUUUAFFFFABRRRQAUUUUAFFF&#10;FABRRRQAUUUUAclo3/JTfFH/AF6WP8pa62uS0b/kpvij/r0sf5S11tABRRRQAUUUUAFFFFABRRRQ&#10;AUUUUAc/47/5J54m/wCwVdf+imrJ+EP/ACSnQP8Ari3/AKMatbx3/wAk88Tf9gq6/wDRTVk/CH/k&#10;lOgf9cW/9GNQB21FFFABXmfg/wD5Lb4//wByz/8ARQr0yvM/B/8AyW3x/wD7ln/6KFAHplFFFABR&#10;RRQAUUUUAFFFFABRRRQAUUUUAFFFFABRRRQAUUUUAFFFFABRRRQAUUUUAFFFFABRRRQAUUUUAFFF&#10;FABRRRQAUUUUAFFFFABRRRQAUUUUAFFFFABRRRQAUUUUAFFFFABRRRQAUUUUAFFFFABRRRQAUUUU&#10;AFFFFABRRRQAUUUUAFeQ/s5/8k/1H/sLS/8AoqKvXq8h/Zz/AOSf6j/2Fpf/AEVFQB69RRRQAV5D&#10;4i/5Oe8Jf9guT/0G5r16vIfEX/Jz3hL/ALBcn/oNzQB69RRRQAUUUUAFFFFABRRRQAUUUUAFFFFA&#10;BRRRQAVyPxF/5ANh/wBhex/9KErrq5H4i/8AIBsP+wvY/wDpQlAHXUUUUAFFFFABRRRQAUUUUAFF&#10;FFABRRRQAUUUUAFeY/EH/kq3w3/6+Lv/ANBjr06vMfiD/wAlW+G//Xxd/wDoMdAHp1FFFABRRRQA&#10;UUUUAFFFFAHlHhL/AJOB8cf9esH/AKBHXq9eUeEv+TgfHH/XrB/6BHXq9ABRRRQAUUUUAFFFFABR&#10;RRQAUUUUAFFFFABRRRQAUUUUAFFFFABRRRQAUUUUAFFFFABRRRQAUUUUAFFFFABRRRQAUUUUAFFF&#10;FABRRRQAUUUUAFFFFABRRRQAUUUUAFFFFABRRRQAUUUUAFFFFABRRRQAUUUUAFFFFABRRRQAUUUU&#10;AFFFFABRRRQAUUUUAFFFFABRRRQAUUUUAFFFFABRRRQAUUUUAFFFFABRRRQAUUUUAFFFFABRRRQA&#10;UUUUAFFFFABRRRQByWjf8lN8Uf8AXpY/ylrra5LRv+Sm+KP+vSx/lLXW0AFFFFABRRRQAUUUUAFF&#10;FFABRRRQBz/jv/knnib/ALBV1/6Kasn4Q/8AJKdA/wCuLf8Aoxq1vHf/ACTzxN/2Crr/ANFNWT8I&#10;f+SU6B/1xb/0Y1AHbUUUUAFeZ+D/APktvj//AHLP/wBFCvTK8z8H/wDJbfH/APuWf/ooUAemUUUU&#10;AFFFFABRRRQAUUUUAFFFFABRRRQAUUUUAFFFFABRRRQAUUUUAFFFFABRRRQAUUUUAFFFFABRRRQA&#10;UUUUAFFFFABRRRQAUUUUAFFFFABRRRQAUUUUAFFFFABRRRQAUUUUAFFFFABRRRQAUUUUAFFFFABR&#10;RRQAUUUUAFFFFABRRRQAV5D+zn/yT/Uf+wtL/wCioq9eryH9nP8A5J/qP/YWl/8ARUVAHr1FFFAB&#10;XkPiL/k57wl/2C5P/QbmvXq8h8Rf8nPeEv8AsFyf+g3NAHr1FFFABRRRQAUUUUAFFFFABRRRQAUU&#10;UUAFFFFABXI/EX/kA2H/AGF7H/0oSuurkfiL/wAgGw/7C9j/AOlCUAddRRRQAUUUUAFFFFABRRRQ&#10;AUUUUAFFFFABRRRQAV5j8Qf+SrfDf/r4u/8A0GOvTq8x+IP/ACVb4b/9fF3/AOgx0AenUUUUAFFF&#10;FABRRRQAUUUUAeUeEv8Ak4Hxx/16wf8AoEder15R4S/5OB8cf9esH/oEder0AFFFFABRRRQAUUUU&#10;AFFFFABRRRQAUUUUAFFFFABRRRQAUUUUAFFFFABRRRQAUUUUAFFFFABRRRQAUUUUAFFFFABRRRQA&#10;UUUUAFFFFABRRRQAUUUUAFFFFABRRRQAUUUUAFFFFABRRRQAUUUUAFFFFABRRRQAUUUUAFFFFABR&#10;RRQAUUUUAFFFFABRRRQAUUUUAFFFFABRRRQAUUUUAFFFFABRRRQAUUUUAFFFFABRRRQAUUUUAFFF&#10;FABRRRQAUUUUAFFFFAHJaN/yU3xR/wBelj/KWutrktG/5Kb4o/69LH+UtdbQAUUUUAFFFFABRRRQ&#10;AUUUUAFFFFAHP+O/+SeeJv8AsFXX/opqyfhD/wAkp0D/AK4t/wCjGrW8d/8AJPPE3/YKuv8A0U1Z&#10;Pwh/5JToH/XFv/RjUAdtRRRQAV5n4P8A+S2+P/8Acs//AEUK9MrzPwf/AMlt8f8A+5Z/+ihQB6ZR&#10;RRQAUUUUAFFFFABRRRQAUUUUAFFFFABRRRQAUUUUAFFFFABRRRQAUUUUAFFFFABRRRQAUUUUAFFF&#10;FABRRRQAUUUUAFFFFABRRRQAUUUUAFFFFABRRRQAUUUUAFFFFABRRRQAUUUUAFFFFABRRRQAUUUU&#10;AFFFFABRRRQAUUUUAFFFFABXkP7Of/JP9R/7C0v/AKKir16vIf2c/wDkn+o/9haX/wBFRUAevUUU&#10;UAFeQ+Iv+TnvCX/YLk/9Bua9eryHxF/yc94S/wCwXJ/6Dc0AevUUUUAFFFFABRRRQAUUUUAFFFFA&#10;BRRRQAUUUUAFcj8Rf+QDYf8AYXsf/ShK66uR+Iv/ACAbD/sL2P8A6UJQB11FFFABRRRQAUUUUAFF&#10;FFABRRRQAUUUUAFFFFABXmPxB/5Kt8N/+vi7/wDQY69OrzH4g/8AJVvhv/18Xf8A6DHQB6dRRRQA&#10;UUUUAFFFFABRRRQB5R4S/wCTgfHH/XrB/wCgR16vXlHhL/k4Hxx/16wf+gR16vQAUUUUAFFFFABR&#10;RRQAUUUUAFFFFABRRRQAUUUUAFFFFABRRRQAUUUUAFFFFABRRRQAUUUUAFFFFABRRRQAUUUUAFFF&#10;FABRRRQAUUUUAFFFFABRRRQAUUUUAFFFFABRRRQAUUUUAFFFFABRRRQAUUUUAFFFFABRRRQAUUUU&#10;AFFFFABRRRQAUUUUAFFFFABRRRQAUUUUAFFFFABRRRQAUUUUAFFFFABRRRQAUUUUAFFFFABRRRQA&#10;UUUUAFFFFABRRRQAUUUUAclo3/JTfFH/AF6WP8pa62uS0b/kpvij/r0sf5S11tABRRRQAUUUUAFF&#10;FFABRRRQAUUUUAc/47/5J54m/wCwVdf+imrJ+EP/ACSnQP8Ari3/AKMatbx3/wAk88Tf9gq6/wDR&#10;TVk/CH/klOgf9cW/9GNQB21FFFABXmfg/wD5Lb4//wByz/8ARQr0yvM/B/8AyW3x/wD7ln/6KFAH&#10;plFFFABRRRQAUUUUAFFFFABRRRQAUUUUAFFFFABRRRQAUUUUAFFFFABRRRQAUUUUAFFFFABRRRQA&#10;UUUUAFFFFABRRRQAUUUUAFFFFABRRRQAUUUUAFFFFABRRRQAUUUUAFFFFABRRRQAUUUUAFFFFABR&#10;RRQAUUUUAFFFFABRRRQAUUUUAFeQ/s5/8k/1H/sLS/8AoqKvXq8h/Zz/AOSf6j/2Fpf/AEVFQB69&#10;RRRQAV5D4i/5Oe8Jf9guT/0G5r16vIfEX/Jz3hL/ALBcn/oNzQB69RRRQAUUUUAFFFFABRRRQAUU&#10;UUAFFFFABRRRQAVyPxF/5ANh/wBhex/9KErrq5H4i/8AIBsP+wvY/wDpQlAHXUUUUAFFFFABRRRQ&#10;AUUUUAFFFFABRRRQAUUUUAFeY/EH/kq3w3/6+Lv/ANBjr06vMfiD/wAlW+G//Xxd/wDoMdAHp1FF&#10;FABRRRQAUUUUAFFFFAHlHhL/AJOB8cf9esH/AKBHXq9eUeEv+TgfHH/XrB/6BHXq9ABRRRQAUUUU&#10;AFFFFABRRRQAUUUUAFFFFABRRRQAUUUUAFFFFABRRRQAUUUUAFFFFABRRRQAUUUUAFFFFABRRRQA&#10;UUUUAFFFFABRRRQAUUUUAFFFFABRRRQAUUUUAFFFFABRRRQAUUUUAFFFFABRRRQAUUUUAFFFFABR&#10;RRQAUUUUAFFFFABRRRQAUUUUAFFFFABRRRQAUUUUAFFFFABRRRQAUUUUAFFFFABRRRQAUUUUAFFF&#10;FABRRRQAUUUUAFFFFABRRRQByWjf8lN8Uf8AXpY/ylrra5LRv+Sm+KP+vSx/lLXW0AFFFFABRRRQ&#10;AUUUUAFFFFABRRRQBz/jv/knnib/ALBV1/6Kasn4Q/8AJKdA/wCuLf8Aoxq1vHf/ACTzxN/2Crr/&#10;ANFNWT8If+SU6B/1xb/0Y1AHbUUUUAFeZ+D/APktvj//AHLP/wBFCvTK8z8H/wDJbfH/APuWf/oo&#10;UAemUUUUAFFFFABRRRQAUUUUAFFFFABRRRQAUUUUAFFFFABRRRQAUUUUAFFFFABRRRQAUUUUAFFF&#10;FABRRRQAUUUUAFFFFABRRRQAUUUUAFFFFABRRRQAUUUUAFFFFABRRRQAUUUUAFFFFABRRRQAUUUU&#10;AFFFFABRRRQAUUUUAFFFFABRRRQAV5D+zn/yT/Uf+wtL/wCioq9eryH9nP8A5J/qP/YWl/8ARUVA&#10;Hr1FFFABXkPiL/k57wl/2C5P/QbmvXq8h8Rf8nPeEv8AsFyf+g3NAHr1FFFABRRRQAUUUUAFFFFA&#10;BRRRQAUUUUAFFFFABXI/EX/kA2H/AGF7H/0oSuurkfiL/wAgGw/7C9j/AOlCUAddRRRQAUUUUAFF&#10;FFABRRRQAUUUUAFFFFABRRRQAV5j8Qf+SrfDf/r4u/8A0GOvTq8x+IP/ACVb4b/9fF3/AOgx0Aen&#10;UUUUAFFFFABRRRQAUUUUAeUeEv8Ak4Hxx/16wf8AoEder15R4S/5OB8cf9esH/oEder0AFFFFABR&#10;RRQAUUUUAFFFFABRRRQAUUUUAFFFFABRRRQAUUUUAFFFFABRRRQAUUUUAFFFFABRRRQAUUUUAFFF&#10;FABRRRQAUUUUAFFFFABRRRQAUUUUAFFFFABRRRQAUUUUAFFFFABRRRQAUUUUAFFFFABRRRQAUUUU&#10;AFFFFABRRRQAUUUUAFFFFABRRRQAUUUUAFFFFABRRRQAUUUUAFFFFABRRRQAUUUUAFFFFABRRRQA&#10;UUUUAFFFFABRRRQAUUUUAFFFFAHJaN/yU3xR/wBelj/KWutrktG/5Kb4o/69LH+UtdbQAUUUUAFF&#10;FFABRRRQAUUUUAFFFFAHP+O/+SeeJv8AsFXX/opqyfhD/wAkp0D/AK4t/wCjGrW8d/8AJPPE3/YK&#10;uv8A0U1ZPwh/5JToH/XFv/RjUAdtRRRQAV5n4P8A+S2+P/8Acs//AEUK9MrzPwf/AMlt8f8A+5Z/&#10;+ihQB6ZRRRQAUUUUAFFFFABRRRQAUUUUAFFFFABRRRQAUUUUAFFFFABRRRQAUUUUAFFFFABRRRQA&#10;UUUUAFFFFABRRRQAUUUUAFFFFABRRRQAUUUUAFFFFABRRRQAUUUUAFFFFABRRRQAUUUUAFFFFABR&#10;RRQAUUUUAFFFFABRRRQAUUUUAFFFFABXkP7Of/JP9R/7C0v/AKKir16vIf2c/wDkn+o/9haX/wBF&#10;RUAevUUUUAFeQ+Iv+TnvCX/YLk/9Bua9eryHxF/yc94S/wCwXJ/6Dc0AevUUUUAFFFFABRRRQAUU&#10;UUAFFFFABRRRQAUUUUAFcj8Rf+QDYf8AYXsf/ShK66uR+Iv/ACAbD/sL2P8A6UJQB11FFFABRRRQ&#10;AUUUUAFFFFABRRRQAUUUUAFFFFABXmPxB/5Kt8N/+vi7/wDQY69OrzH4g/8AJVvhv/18Xf8A6DHQ&#10;B6dRRRQAUUUUAFFFFABRRRQB5R4S/wCTgfHH/XrB/wCgR16vXlHhL/k4Hxx/16wf+gR16vQAUUUU&#10;AFFFFABRRRQAUUUUAFFFFABRRRQAUUUUAFFFFABRRRQAUUUUAFFFFABRRRQAUUUUAFFFFABRRRQA&#10;UUUUAFFFFABRRRQAUUUUAFFFFABRRRQAUUUUAFFFFABRRRQAUUUUAFFFFABRRRQAUUUUAFFFFABR&#10;RRQAUUUUAFFFFABRRRQAUUUUAFFFFABRRRQAUUUUAFFFFABRRRQAUUUUAFFFFABRRRQAUUUUAFFF&#10;FABRRRQAUUUUAFFFFABRRRQAUUUUAclo3/JTfFH/AF6WP8pa62uS0b/kpvij/r0sf5S11tABRRRQ&#10;AUUUUAFFFFABRRRQAUUUUAc/47/5J54m/wCwVdf+imrJ+EP/ACSnQP8Ari3/AKMatbx3/wAk88Tf&#10;9gq6/wDRTVk/CH/klOgf9cW/9GNQB21FFFABXmfg/wD5Lb4//wByz/8ARQr0yvM/B/8AyW3x/wD7&#10;ln/6KFAHplFFFABRRRQAUUUUAFFFFABRRRQAUUUUAFFFFABRRRQAUUUUAFFFFABRRRQAUUUUAFFF&#10;FABRRRQAUUUUAFFFFABRRRQAUUUUAFFFFABRRRQAUUUUAFFFFABRRRQAUUUUAFFFFABRRRQAUUUU&#10;AFFFFABRRRQAUUUUAFFFFABRRRQAUUUUAFeQ/s5/8k/1H/sLS/8AoqKvXq8h/Zz/AOSf6j/2Fpf/&#10;AEVFQB69RRRQAV5D4i/5Oe8Jf9guT/0G5r16vIfEX/Jz3hL/ALBcn/oNzQB69RRRQAUUUUAFFFFA&#10;BRRRQAUUUUAFFFFABRRRQAVyPxF/5ANh/wBhex/9KErrq5H4i/8AIBsP+wvY/wDpQlAHXUUUUAFF&#10;FFABRRRQAUUUUAFFFFABRRRQAUUUUAFeY/EH/kq3w3/6+Lv/ANBjr06vMfiD/wAlW+G//Xxd/wDo&#10;MdAHp1FFFABRRRQAUUUUAFFFFAHlHhL/AJOB8cf9esH/AKBHXq9eUeEv+TgfHH/XrB/6BHXq9ABR&#10;RRQAUUUUAFFFFABRRRQAUUUUAFFFFABRRRQAUUUUAFFFFABRRRQAUUUUAFFFFABRRRQAUUUUAFFF&#10;FABRRRQAUUUUAFFFFABRRRQAUUUUAFFFFABRRRQAUUUUAFFFFABRRRQAUUUUAFFFFABRRRQAUUUU&#10;AFFFFABRRRQAUUUUAFFFFABRRRQAUUUUAFFFFABRRRQAUUUUAFFFFABRRRQAUUUUAFFFFABRRRQA&#10;UUUUAFFFFABRRRQAUUUUAFFFFABRRRQByWjf8lN8Uf8AXpY/ylrra5LRv+Sm+KP+vSx/lLXW0AFF&#10;FFABRRRQAUUUUAFFFFABRRRQBz/jv/knnib/ALBV1/6Kasn4Q/8AJKdA/wCuLf8Aoxq1vHf/ACTz&#10;xN/2Crr/ANFNWT8If+SU6B/1xb/0Y1AHbUUUUAFeZ+D/APktvj//AHLP/wBFCvTK8z8H/wDJbfH/&#10;APuWf/ooUAemUUUUAFFFFABRRRQAUUUUAFFFFABRRRQAUUUUAFFFFABRRRQAUUUUAFFFFABRRRQA&#10;UUUUAFFFFABRRRQAUUUUAFFFFABRRRQAUUUUAFFFFABRRRQAUUUUAFFFFABRRRQAUUUUAFFFFABR&#10;RRQAUUUUAFFFFABRRRQAUUUUAFFFFABRRRQAV5D+zn/yT/Uf+wtL/wCioq9eryH9nP8A5J/qP/YW&#10;l/8ARUVAHr1FFFABXkPiL/k57wl/2C5P/QbmvXq8h8Rf8nPeEv8AsFyf+g3NAHr1FFFABRRRQAUU&#10;UUAFFFFABRRRQAUUUUAFFFFABXI/EX/kA2H/AGF7H/0oSuurkfiL/wAgGw/7C9j/AOlCUAddRRRQ&#10;AUUUUAFFFFABRRRQAUUUUAFFFFABRRRQAV5j8Qf+SrfDf/r4u/8A0GOvTq8x+IP/ACVb4b/9fF3/&#10;AOgx0AenUUUUAFFFFABRRRQAUUUUAeUeEv8Ak4Hxx/16wf8AoEder15R4S/5OB8cf9esH/oEder0&#10;AFFFFABRRRQAUUUUAFFFFABRRRQAUUUUAFFFFABRRRQAUUUUAFFFFABRRRQAUUUUAFFFFABRRRQA&#10;UUUUAFFFFABRRRQAUUUUAFFFFABRRRQAUUUUAFFFFABRRRQAUUUUAFFFFABRRRQAUUUUAFFFFABR&#10;RRQAUUUUAFFFFABRRRQAUUUUAFFFFABRRRQAUUUUAFFFFABRRRQAUUUUAFFFFABRRRQAUUUUAFFF&#10;FABRRRQAUUUUAFFFFABRRRQAUUUUAFFFFAHJaN/yU3xR/wBelj/KWutrktG/5Kb4o/69LH+UtdbQ&#10;AUUUUAFFFFABRRRQAUUUUAFFFFAHP+O/+SeeJv8AsFXX/opqyfhD/wAkp0D/AK4t/wCjGrW8d/8A&#10;JPPE3/YKuv8A0U1ZPwh/5JToH/XFv/RjUAdtRRRQAV5n4P8A+S2+P/8Acs//AEUK9MrzPwf/AMlt&#10;8f8A+5Z/+ihQB6ZRRRQAUUUUAFFFFABRRRQAUUUUAFFFFABRRRQAUUUUAFFFFABRRRQAUUUUAFFF&#10;FABRRRQAUUUUAFFFFABRRRQAUUUUAFFFFABRRRQAUUUUAFFFFABRRRQAUUUUAFFFFABRRRQAUUUU&#10;AFFFFABRRRQAUUUUAFFFFABRRRQAUUUUAFFFFABXkP7Of/JP9R/7C0v/AKKir16vIf2c/wDkn+o/&#10;9haX/wBFRUAevUUUUAFeQ+Iv+TnvCX/YLk/9Bua9eryHxF/yc94S/wCwXJ/6Dc0AevUUUUAFFFFA&#10;BRRRQAUUUUAFFFFABRRRQAUUUUAFcj8Rf+QDYf8AYXsf/ShK66uR+Iv/ACAbD/sL2P8A6UJQB11F&#10;FFABRRRQAUUUUAFFFFABRRRQAUUUUAFFFFABXmPxB/5Kt8N/+vi7/wDQY69OrzH4g/8AJVvhv/18&#10;Xf8A6DHQB6dRRRQAUUUUAFFFFABRRRQB5R4S/wCTgfHH/XrB/wCgR16vXlHhL/k4Hxx/16wf+gR1&#10;6vQAUUUUAFFFFABRRRQAUUUUAFFFFABRRRQAUUUUAFFFFABRRRQAUUUUAFFFFABRRRQAUUUUAFFF&#10;FABRRRQAUUUUAFFFFABRRRQAUUUUAFFFFABRRRQAUUUUAFFFFABRRRQAUUUUAFFFFABRRRQAUUUU&#10;AFFFFABRRRQAUUUUAFFFFABRRRQAUUUUAFFFFABRRRQAUUUUAFFFFABRRRQAUUUUAFFFFABRRRQA&#10;UUUUAFFFFABRRRQAUUUUAFFFFABRRRQAUUUUAclo3/JTfFH/AF6WP8pa62uS0b/kpvij/r0sf5S1&#10;1tABRRRQAUUUUAFFFFABRRRQAUUUUAc/47/5J54m/wCwVdf+imrJ+EP/ACSnQP8Ari3/AKMatbx3&#10;/wAk88Tf9gq6/wDRTVk/CH/klOgf9cW/9GNQB21FFFABXmfg/wD5Lb4//wByz/8ARQr0yvM/B/8A&#10;yW3x/wD7ln/6KFAHplFFFABRRRQAUUUUAFFFFABRRRQAUUUUAFFFFABRRRQAUUUUAFFFFABRRRQA&#10;UUUUAFFFFABRRRQAUUUUAFFFFABRRRQAUUUUAFFFFABRRRQAUUUUAFFFFABRRRQAUUUUAFFFFABR&#10;RRQAUUUUAFFFFABRRRQAUUUUAFFFFABRRRQAUUUUAFeQ/s5/8k/1H/sLS/8AoqKvXq8h/Zz/AOSf&#10;6j/2Fpf/AEVFQB69RRRQAV5D4i/5Oe8Jf9guT/0G5r16vIfEX/Jz3hL/ALBcn/oNzQB69RRRQAUU&#10;UUAFFFFABRRRQAUUUUAFFFFABRRRQAVyPxE/5ANh/wBhex/9KErrq5L4if8AIBsP+wvY/wDpQlAH&#10;W0UUUAFFFFABRRRQAUUUUAFFFFABRRRQAUUUUAFeY/EH/kq3w3/6+Lv/ANBjr06vMfiD/wAlW+G/&#10;/Xxd/wDoMdAHp1FFFABRRRQAUUUUAFFFFAHlHhL/AJOB8cf9esH/AKBHXq9eUeEv+TgfHH/XrB/6&#10;BHXq9ABRRRQAUUUUAFFFFABRRRQAUUUUAFFFFABRRRQAUUUUAFFFFABRRRQAUUUUAFFFFABRRRQA&#10;UUUUAFFFFABRRRQAUUUUAFFFFABRRRQAUUUUAFFFFABRRRQAUUUUAFFFFABRRRQAUUUUAFFFFABR&#10;RRQAUUUUAFFFFABRRRQAUUUUAFFFFABRRRQAUUUUAFFFFABRRRQAUUUUAFFFFABRRRQAUUUUAFFF&#10;FABRRRQAUUUUAFFFFABRRRQAUUUUAFFFFABRRRQByWjf8lN8Uf8AXpY/ylrra5LRv+Sm+KP+vSx/&#10;lLXW0AFFFFABRRRQAUUUUAFFFFABRRRQBz/jv/knnib/ALBV1/6Kasn4Q/8AJKdA/wCuLf8Aoxq1&#10;vHf/ACTzxN/2Crr/ANFNWT8If+SU6B/1xb/0Y1AHbUUUUAFeZ+D/APktvj//AHLP/wBFCvTK8z8H&#10;/wDJbfH/APuWf/ooUAemUUUUAFFFFABRRRQAUUUUAFFFFABRRRQAUUUUAFFFFABRRRQAUUUUAFFF&#10;FABRRRQAUUUUAFFFFABRRRQAUUUUAFFFFABRRRQAUUUUAFFFFABRRRQAUUUUAFFFFABRRRQAUUUU&#10;AFFFFABRRRQAUUUUAFFFFABRRRQAUUUUAFFFFABRRRQAV5D+zn/yT/Uf+wtL/wCioq9eryH9nP8A&#10;5J/qP/YWl/8ARUVAHr1FFFABXkPiL/k57wl/2C5P/QbmvXq8h8Rf8nPeEv8AsFyf+g3NAHr1FFFA&#10;BRRRQAUUUUAFFFFABRRRQAVw/wAQ/Gt94aXTtL0OxW+17VZDHaQv91QMZZuRwMjuO5PAruK8m+I9&#10;wPDPxO8H+L7xJG0qBZbS4kUEiAurAMf++yffafagCtP4x8f/AA/kivvHNvZaho1wShm08DfbyYJV&#10;TwODjHQ/XsUstO+LHi+zTXR4jttBiuF821sFiB2oeV3fKTyMHnJ56DpTvix4u0jxJ4THh3w7dQ6z&#10;qV+6skVkwmKInzsxx04HTrXceFPGmg614Xtb6HUbWER26/aIpZlVrcgYIcHGOR16HrQBj/DvxjrG&#10;palqfhbxVDFD4h0sBmaL7txEcYcD8V6f3hwORWr8QudCsf8AsL2P/pQlcl4N1CPxX8bPEHiLTFEm&#10;kWmnLpy3IziaTejZHYj5W/Dae9dd8Qf+QFY/9hex/wDShKAOrooooAKKKKACiiigAooooAKKKKAC&#10;iiigAooooAK8x+IP/JVvhv8A9fF3/wCgx16dXmPxB/5Kt8N/+vi7/wDQY6APTqKKKACiiigAoooo&#10;AKKKKAPKPCX/ACcD44/69YP/AECOvV68o8Jf8nA+OP8Ar1g/9Ajr1egAooooAKKKKACiiigAoooo&#10;AKKKKACiiigAooooAKKKKACiiigAooooAKKKKACiiigAooooAKKKKACiiigAooooAKKKKACiiigA&#10;ooooAKKKKACiiigAooooAKKKKACiiigAooooAKKKKACiiigAooooAKKKKACiiigAooooAKKKKACi&#10;iigAooooAKKKKACiiigAooooAKKKKACiiigAooooAKKKKACiiigAooooAKKKKACiiigAooooAKKK&#10;KACiiigAooooA5LRv+Sm+KP+vSx/lLXW1yWjf8lN8Uf9elj/AClrraACiiigAooooAKKKKACiiig&#10;AooooA5/x3/yTzxN/wBgq6/9FNWT8If+SU6B/wBcW/8ARjVreO/+SeeJv+wVdf8AopqyfhD/AMkp&#10;0D/ri3/oxqAO2ooooAK8z8H/APJbfH/+5Z/+ihXpleZ+D/8Aktvj/wD3LP8A9FCgD0yiiigAoooo&#10;AKKKKACiiigAooooAKKKKACiiigAooooAKKKKACiiigAooooAKKKKACiiigAooooAKKKKACiiigA&#10;ooooAKKKKACiiigAooooAKKKKACiiigAooooAKKKKACiiigAooooAKKKKACiiigAooooAKKKKACi&#10;iigAooooAKKKKACvIf2c/wDkn+o/9haX/wBFRV69XkP7Of8AyT/Uf+wtL/6KioA9eooooAK8h8Rf&#10;8nPeEv8AsFyf+g3NevV5D4i/5Oe8Jf8AYLk/9BuaAPXqKKKACiiigAooooAKKKKACiiigAqjrC6W&#10;+k3A1oWp0/b+++17fLx77uKvV5N8SbU+KPiV4R8H3ssiaPcLLd3CI2POZFYhc+wT/wAeJ9KAOv8A&#10;C+ieCtKsG1zw7Z6dBbTIzG9j6FATn526LkH24ry/W7n4F3+vSS3RPnPITLJarOsLMe/y8fio9T71&#10;0nxUsEtfD3hnwfpKLYabqeqRWciwjaFQnO38Sc+5Fd7Y+EvD+naUmmW2j2YtFTYUaFW3D/aJ5Y+5&#10;oAPC0Ph+Dw/br4YFoNLxmI2pBUnuSepb1zz61m/EH/kBWP8A2F7H/wBKErkfBVgPCXxn8QeGNNbb&#10;o1zYLqMdtnIhfci4HoPmb8NvpXXfEH/kBWP/AGF7H/0oSgDq6KKKACiiigAooooAKKKKACiiigAo&#10;oooAKKKKACvMfiD/AMlW+G//AF8Xf/oMdenV5j8Qf+SrfDf/AK+Lv/0GOgD06iiigAooooAKKKKA&#10;CiiigDyjwl/ycD44/wCvWD/0COvV68o8Jf8AJwPjj/r1g/8AQI69XoAKKKKACiiigAooooAKKKKA&#10;CiiigAooooAKKKKACiiigAooooAKKKKACiiigAooooAKKKKACiiigAooooAKKKKACiiigAooooAK&#10;KKKACiiigAooooAKKKKACiiigAooooAKKKKACiiigAooooAKKKKACiiigAooooAKKKKACiiigAoo&#10;ooAKKKKACiiigAooooAKKKKACiiigAooooAKKKKACiiigAooooAKKKKACiiigAooooAKKKKACiii&#10;gAooooAKKKKAOS0b/kpvij/r0sf5S11tclo3/JTfFH/XpY/ylrraACiiigAooooAKKKKACiiigAo&#10;oooA5/x3/wAk88Tf9gq6/wDRTVk/CH/klOgf9cW/9GNWt47/AOSeeJv+wVdf+imrJ+EP/JKdA/64&#10;t/6MagDtqKKKACvM/B//ACW3x/8A7ln/AOihXpleZ+D/APktvj//AHLP/wBFCgD0yiiigAooooAK&#10;KKKACiiigAooooAKKKKACiiigAooooAKKKKACiiigAooooAKKKKACiiigAooooAKKKKACiiigAoo&#10;ooAKKKKACiiigAooooAKKKKACiiigAooooAKKKKACiiigAooooAKKKKACiiigAooooAKKKKACiii&#10;gAooooAKKKKACvIf2c/+Sf6j/wBhaX/0VFXr1eQ/s5/8k/1H/sLS/wDoqKgD16iiigAryHxF/wAn&#10;PeEv+wXJ/wCg3NevV5D4i/5Oe8Jf9guT/wBBuaAPXqKKKACiiigAooooAKKKKACiiigArifiH4Ku&#10;vE8NhqWj3gstf0qQy2U7fdOcZRuDwcD178cmu2rhPH/xMt/h/cWiXmj3t1DcoWWeEgIGB+6Se+Oa&#10;AOL8Taz4x1fw2dI8R+A9QOoW7JcQX+lv5iLMn3XAAIHuN3QnpWzpHxJ8Z3WlxwS/DzU5dU2hPN/1&#10;MDt/eJYDaPbP4ipLf4zG6hSaHwT4ikidQyukAYMD0II7VzPi/wCLusjV/D5sdH1rS4Vuwbm3ngCm&#10;9Tcn7tMjk4yOP7woA7zwF4R1TT9S1PxT4meJ/EOq4WRIuUtohjEan8Fzyfujk9a0fiD/AMgKx/7C&#10;9j/6UJVTwj8Q28V61JpzeGtX0wJA03nXkW1ThlG36/Nn8KtfEL/kBWP/AGF7H/0oSgDrKKKKACii&#10;igAooooAKKKKACiiigAooooAKKKKACvMfiD/AMlW+G//AF8Xf/oMdenV5j8Qf+SrfDf/AK+Lv/0G&#10;OgD06iiigAooooAKKKKACiiigDyjwl/ycD44/wCvWD/0COvV68o8Jf8AJwPjj/r1g/8AQI69XoAK&#10;KKKACiiigAooooAKKKKACiiigAooooAKKKKACiiigAooooAKKKKACiiigAooooAKKKKACiiigAoo&#10;ooAKKKKACiiigAooooAKKKKACiiigAooooAKKKKACiiigAooooAKKKKACiiigAooooAKKKKACiii&#10;gAooooAKKKKACiiigAooooAKKKKACiiigAooooAKKKKACiiigAooooAKKKKACiiigAooooAKKKKA&#10;CiiigAooooAKKKKACiiigAooooAKKKKAOS0b/kpvij/r0sf5S11tclo3/JTfFH/XpY/ylrraACii&#10;igAooooAKKKKACiiigAooooA5/x3/wAk88Tf9gq6/wDRTVk/CH/klOgf9cW/9GNWt47/AOSeeJv+&#10;wVdf+imrJ+EP/JKdA/64t/6MagDtqKKKACvM/B//ACW3x/8A7ln/AOihXpleZ+D/APktvj//AHLP&#10;/wBFCgD0yiiigAooooAKKKKACiiigAooooAKKKKACiiigAooooAKKKKACiiigAooooAKKKKACiii&#10;gAooooAKKKKACiiigAooooAKKKKACiiigAooooAKKKKACiiigAooooAKKKKACiiigAooooAKKKKA&#10;CiiigAooooAKKKKACiiigAooooAKKKKACvIf2c/+Sf6j/wBhaX/0VFXr1eQ/s5/8k/1H/sLS/wDo&#10;qKgD16iiigAryHxF/wAnPeEv+wXJ/wCg3NevV5D4i/5Oe8Jf9guT/wBBuaAPXqKKKACiiigAoooo&#10;AKKKKACiiigAqnqmlWGt6dLYanaRXVrKMPFKuQff2PuOauUUAeUPZeJPhOzTaWLjXvCAO6SyYlri&#10;wXuYz/Eg649u3LHG8eeJtI8T+I/hlf6Rex3EL6wuQDhkPmw5DL1B+v15BBr3CvP7/wCD/hq78YWf&#10;iW2E9jdW9yl00VsVEUrowYEqRxnHOMZ69aAPQK5L4h/8gGx/7C9j/wClCV1tcl8RP+QDYf8AYXsf&#10;/ShKAOtooooAKKKKACiiigAooooAKKKKACiiigAooooAK8x+IP8AyVb4b/8AXxd/+gx16dXmPxB/&#10;5Kt8N/8Ar4u//QY6APTqKKKACiiigAooooAKKKKAPKPCX/JwPjj/AK9YP/QI69Xryjwl/wAnA+OP&#10;+vWD/wBAjr1egAooooAKKKKACiiigAooooAKKKKACiiigAooooAKKKKACiiigAooooAKKKKACiii&#10;gAooooAKKKKACiiigAooooAKKKKACiiigAooooAKKKKACiiigAooooAKKKKACiiigAooooAKKKKA&#10;CiiigAooooAKKKKACiiigAooooAKKKKACiiigAooooAKKKKACiiigAooooAKKKKACiiigAooooAK&#10;KKKACiiigAooooAKKKKACiiigAooooAKKKKACiiigAooooA5LRv+Sm+KP+vSx/lLXW1yWjf8lN8U&#10;f9elj/KWutoAKKKKACiiigAooooAKKKKACiiigDn/Hf/ACTzxN/2Crr/ANFNWT8If+SU6B/1xb/0&#10;Y1a3jv8A5J54m/7BV1/6Kasn4Q/8kp0D/ri3/oxqAO2ooooAK8z8H/8AJbfH/wDuWf8A6KFemV5n&#10;4P8A+S2+P/8Acs//AEUKAPTKKKKACiiigAooooAKKKKACiiigAooooAKKKKACiiigAooooAKKKKA&#10;CiiigAooooAKKKKACiiigAooooAKKKKACiiigAooooAKKKKACiiigAooooAKKKKACiiigAooooAK&#10;KKKACiiigAooooAKKKKACiiigAooooAKKKKACiiigAooooAK8h/Zz/5J/qP/AGFpf/RUVevV5D+z&#10;n/yT/Uf+wtL/AOioqAPXqKKKACvIfEX/ACc94S/7Bcn/AKDc169XkPiL/k57wl/2C5P/AEG5oA9e&#10;ooooAKKKKACiiigAooooAKKKKACiiigAooooAK5H4if8gGw/7C9j/wClCV11cj8Rf+QDYf8AYXsf&#10;/ShKAOuooooAKKKKACiiigAooooAKKKKACiiigAooooAK8x+IP8AyVb4b/8AXxd/+gx16dXmPxB/&#10;5Kt8N/8Ar4u//QY6APTqKKKACiiigAooooAKKKKAPKPCX/JwPjj/AK9YP/QI69Xryjwl/wAnA+OP&#10;+vWD/wBAjr1egAooooAKKKKACiiigAooooAKKKKACiiigAooooAKKKKACiiigAooooAKKKKACiii&#10;gAooooAKKKKACiiigAooooAKKKKACiiigAooooAKKKKACiiigAooooAKKKKACiiigAooooAKKKKA&#10;CiiigAooooAKKKKACiiigAooooAKKKKACiiigAooooAKKKKACiiigAooooAKKKKACiiigAooooAK&#10;KKKACiiigAooooAKKKKACiiigAooooAKKKKACiiigAooooA5LRv+Sm+KP+vSx/lLXW1yWjf8lN8U&#10;f9elj/KWutoAKKKKACiiigAooooAKKKKACiiigDn/Hf/ACTzxN/2Crr/ANFNWT8If+SU6B/1xb/0&#10;Y1a3jv8A5J54m/7BV1/6Kasn4Q/8kp0D/ri3/oxqAO2ooooAK8z8H/8AJbfH/wDuWf8A6KFemV5n&#10;4P8A+S2+P/8Acs//AEUKAPTKKKKACiiigAooooAKKKKACiiigAooooAKKKKACiiigAooooAKKKKA&#10;CiiigAooooAKKKKACiiigAooooAKKKKACiiigAooooAKKKKACiiigAooooAKKKKACiiigAooooAK&#10;KKKACiiigAooooAKKKKACiiigAooooAKKKKACiiigAooooAK8h/Zz/5J/qP/AGFpf/RUVevV5D+z&#10;n/yT/Uf+wtL/AOioqAPXqKKKACvIfEX/ACc94S/7Bcn/AKDc169XkPiL/k57wl/2C5P/AEG5oA9e&#10;ooooAKKKKACiiigAooooAKKKKACiiigAooooAK5H4i/8gGw/7C9j/wClCV11cj8Rf+QDYf8AYXsf&#10;/ShKAOuooooAKKKKACiiigAooooAKKKKACiiigAooooAK8x+IP8AyVb4b/8AXxd/+gx16dXmPxB/&#10;5Kt8N/8Ar4u//QY6APTqKKKACiiigAooooAKKKKAPKPCX/JwPjj/AK9YP/QI69Xryjwl/wAnA+OP&#10;+vWD/wBAjr1egAooooAKKKKACiiigAooooAKKKKACiiigAooooAKKKKACiiigAooooAKKKKACiii&#10;gAooooAKKKKACiiigAooooAKKKKACiiigAooooAKKKKACiiigAooooAKKKKACiiigAooooAKKKKA&#10;CiiigAooooAKKKKACiiigAooooAKKKKACiiigAooooAKKKKACiiigAooooAKKKKACiiigAooooAK&#10;KKKACiiigAooooAKKKKACiiigAooooAKKKKACiiigAooooA5LRv+Sm+KP+vSx/lLXW1yWjf8lN8U&#10;f9elj/KWutoAKKKKACiiigAooooAKKKKACiiigDn/Hf/ACTzxN/2Crr/ANFNWT8If+SU6B/1xb/0&#10;Y1a3jv8A5J54m/7BV1/6Kasn4Q/8kp0D/ri3/oxqAO2ooooAK8z8H/8AJbfH/wDuWf8A6KFemV5n&#10;4P8A+S2+P/8Acs//AEUKAPTKKKKACiiigAooooAKKKKACiiigAooooAKKKKACiiigAooooAKKKKA&#10;CiiigAooooAKKKKACiiigAooooAKKKKACiiigAooooAKKKKACiiigAooooAKKKKACiiigAooooAK&#10;KKKACiiigAooooAKKKKACiiigAooooAKKKKACiiigAooooAK8h/Zz/5J/qP/AGFpf/RUVevV5D+z&#10;n/yT/Uf+wtL/AOioqAPXqKKKACvIfEX/ACc94S/7Bcn/AKDc169XkPiL/k57wl/2C5P/AEG5oA9e&#10;ooooAKKKKACiiigAooooAKKKKACiiigAooooAK5H4i/8gGw/7C9j/wClCV11cj8Rf+QDYf8AYXsf&#10;/ShKAOuooooAKKKKACiiigAooooAKKKKACiiigAooooAK8x+IP8AyVb4b/8AXxd/+gx16dXmPxB/&#10;5Kt8N/8Ar4u//QY6APTqKKKACiiigAooooAKKKKAPKPCX/JwPjj/AK9YP/QI69Xryjwl/wAnA+OP&#10;+vWD/wBAjr1egAooooAKKKKACiiigAooooAKKKKACiiigAooooAKKKKACiiigAooooAKKKKACiii&#10;gAooooAKKKKACiiigAooooAKKKKACiiigAooooAKKKKACiiigAooooAKKKKACiiigAooooAKKKKA&#10;CiiigAooooAKKKKACiiigAooooAKKKKACiiigAooooAKKKKACiiigAooooAKKKKACiiigAooooAK&#10;KKKACiiigAooooAKKKKACiiigAooooAKKKKACiiigAooooA5LRv+Sm+KP+vSx/lLXW1yWjf8lN8U&#10;f9elj/KWutoAKKKKACiiigAooooAKKKKACiiigDn/Hf/ACTzxN/2Crr/ANFNWT8If+SU6B/1xb/0&#10;Y1a3jv8A5J54m/7BV1/6Kasn4Q/8kp0D/ri3/oxqAO2ooooAK8z8H/8AJbfH/wDuWf8A6KFemV5n&#10;4P8A+S2+P/8Acs//AEUKAPTKKKKACiiigAooooAKKKKACiiigAooooAKKKKACiiigAooooAKKKKA&#10;CiiigAooooAKKKKACiiigAooooAKKKKACiiigAooooAKKKKACiiigAooooAKKKKACiiigAooooAK&#10;KKKACiiigAooooAKKKKACiiigAooooAKKKKACiiigAooooAK8h/Zz/5J/qP/AGFpf/RUVevV5D+z&#10;n/yT/Uf+wtL/AOioqAPXqKKKACvIfEX/ACc94S/7Bcn/AKDc169XkPiL/k57wl/2C5P/AEG5oA9e&#10;ooooAKKKKACiiigAooooAKKKKACiiigAooooAK5H4i/8gGw/7C9j/wClCV11cj8Rf+QDYf8AYXsf&#10;/ShKAOuooooAKKKKACiiigAooooAKKKKACiiigAooooAK8x+IP8AyVb4b/8AXxd/+gx16dXmPxB/&#10;5Kt8N/8Ar4u//QY6APTqKKKACiiigAooooAKKKKAPKPCX/JwPjj/AK9YP/QI69Xryjwl/wAnA+OP&#10;+vWD/wBAjr1egAooooAKKKKACiiigAooooAKKKKACiiigAooooAKKKKACiiigAooooAKKKKACiii&#10;gAooooAKKKKACiiigAooooAKKKKACiiigAooooAKKKKACiiigAooooAKKKKACiiigAooooAKKKKA&#10;CiiigAooooAKKKKACiiigAooooAKKKKACiiigAooooAKKKKACiiigAooooAKKKKACiiigAooooAK&#10;KKKACiiigAooooAKKKKACiiigAooooAKKKKAGSSxwxmSV1RB1ZjgCsWTxt4UhkMcvifRUkU4Ktfx&#10;Aj8N1eW6LoM3xo1XUde8QX9yvh61u3ttP06BygYLg7m47gjkck56ACuuHwR+HgAB8Pk+5vZ//i6A&#10;O4s9QstRi82xvLe6j/vwSq4/MGrNeQeJfhBY6Dp9zrvge6vNH1WyjM0caTs6S7RkqdxJ5GepI9Ri&#10;u+8C+In8V+CdL1uRVWW5iPmhRxvVijY9sqaAKej/APJTPFH/AF6WP8pa62uU0f8A5KV4n/69LH/2&#10;rXV0AFFFFABRRRQAUUUUAFFFFABRRRQBz/jv/knnib/sFXX/AKKasn4Q/wDJKdA/64t/6Matbx3/&#10;AMk88Tf9gq6/9FNWT8If+SU6B/1xb/0Y1AHbUUUUAFeZ+D/+S2+P/wDcs/8A0UK9MrzPwf8A8lt8&#10;f/7ln/6KFAHplFFFABRRRQAUUUUAFFFFABRRRQAUUUUAFFFFABRRRQAUUUUAFFFFABRRRQAUUUUA&#10;FFFFABRRRQAUUUUAFFFFABRRRQAUUUUAFFFFABRRRQAUUUUAFFFFABRRRQAUUUUAFFFFABRRRQAU&#10;UUUAFFFFABRRRQAUUUUAFFFFABRRRQAUUUUAFeQ/s5/8k/1H/sLS/wDoqKvXq8h/Zz/5J/qP/YWl&#10;/wDRUVAHr1FFFABXkPiL/k57wl/2C5P/AEG5r16vIfEX/Jz3hL/sFyf+g3NAHr1FFFABRRRQAUUU&#10;UAFFFFABRRRQAUUUUAFFFFABXI/EX/kA2H/YXsf/AEoSuurkfiL/AMgGw/7C9j/6UJQB11FFFABR&#10;RRQAUUUUAFFFFABRRRQAUUUUAFFFFABXmPxB/wCSrfDf/r4u/wD0GOvTq8x+IP8AyVb4b/8AXxd/&#10;+gx0AenUUUUAFFFFABRRRQAUUUUAeUeEv+TgfHH/AF6wf+gR16vXlHhL/k4Hxx/16wf+gR16vQAU&#10;UUUAFFFFABRRRQAUUUUAFFFFABRRRQAUUUUAFFFFABRRRQAUUUUAFFFFABRRRQAUUUUAFFFFABRR&#10;RQAUUUUAFFFFABRRRQAUUUUAFFFFABRRRQAUUUUAFFFFABRRRQAUUUUAFFFFABRRRQAUUUUAFFFF&#10;ABRRRQAUUUUAFFFFABRRRQAUUUUAFFFFABRRRQAUUUUAFFFFABRRRQAUUUUAFFFFABRRRQAUUUUA&#10;FFFFABRRRQAUUUUAFFFFAHjVsPEnwh1PUobXQ59a8KXdy11EbQZmtS2MqR6AAe3GcjJq4/7QnhSJ&#10;/Lm03XY5R1RraMEf+RK2PEvxUt9M12Tw/oOj3niDWYh+9gteEiPozYPPrgcdCQayz4q+L0rCSHwB&#10;YJEf4ZL6Pd/6MH8qAKWr/EDxB490yXRvBfhjUolvYzFLqOoIIo4o2GGIIJGcZ5zn0BNekeEfD0Xh&#10;Twpp2iRP5gtItrOBjc5JZj+LEmuFT4t6nodxHF438H3ujW7uE+3Qt50IJ9cD+RJ9q9QgniureO4g&#10;kWSGVQ6OhyGUjIIPpQBzGj/8lK8T/wDXpY/+1a6uuU0f/kpXif8A69LH/wBq11dABRRRQAUUUUAF&#10;FFFABRRRQAUUUUAc/wCO/wDknnib/sFXX/opqyfhD/ySnQP+uLf+jGrW8d/8k88Tf9gq6/8ARTVk&#10;/CH/AJJToH/XFv8A0Y1AHbUUUUAFeZ+D/wDktvj/AP3LP/0UK9MrzPwf/wAlt8f/AO5Z/wDooUAe&#10;mUUUUAFFFFABRRRQAUUUUAFFFFABRRRQAUUUUAFFFFABRRRQAUUUUAFFFFABRRRQAUUUUAFFFFAB&#10;RRRQAUUUUAFFFFABRRRQAUUUUAFFFFABRRRQAUUUUAFFFFABRRRQAUUUUAFFFFABRRRQAUUUUAFF&#10;FFABRRRQAUUUUAFFFFABRRRQAV5D+zn/AMk/1H/sLS/+ioq9eryH9nP/AJJ/qP8A2Fpf/RUVAHr1&#10;FFFABXkPiL/k57wl/wBguT/0G5r16vIfEX/Jz3hL/sFyf+g3NAHr1FFFABRRRQAUUUUAFFFFABRR&#10;RQAUUUUAFFFFABXI/EX/AJANh/2F7H/0oSuurkfiL/yAbD/sL2P/AKUJQB11FFFABRRRQAUUUUAF&#10;FFFABRRRQAUUUUAFFFFABXmPxB/5Kt8N/wDr4u//AEGOvTq8x+IP/JVvhv8A9fF3/wCgx0AenUUU&#10;UAFFFFABRRRQAUUUUAeUeEv+TgfHH/XrB/6BHXq9eUeEv+TgfHH/AF6wf+gR16vQAUUUUAFFFFAB&#10;RRRQAUUUUAFFFFABRRRQAUUUUAFFFFABRRRQAUUUUAFFFFABRRRQAUUUUAFFFFABRRRQAUUUUAFF&#10;FFABRRRQAUUUUAFFFFABRRRQAUUUUAFFFFABRRRQAUUUUAFFFFABRRRQAUUUUAFFFFABRRRQAUUU&#10;UAFFFFABRRRQAUUUUAFFFFABRRRQAUUUUAFFFFABRRRQAUUUUAFFFFABRRRQAUUUUAFFFFABRRRQ&#10;AUUUUAFFFFAHkvwNa2itPElrcsv/AAkK6rKb8PjzGA4B913b/wASfWvWq4XxV8LtH8TakNYtrq70&#10;nVx/y+WD7S5Hdh3PuMGsAfC3xtGNsXxV1UqT/HAxI/Ey0Adr4/n0qDwHrR1loxZtaSKQ5GWYqdoX&#10;P8WcY98Vm/CJLpPhToAvAwl8liN39wyMU/8AHNtYdj8Fbae7gufFfiXVfEbQtuSK6kYRZ9wWY49s&#10;16hHGkUSxxoqRoAqqowAB0AoA5bR/wDkpXif/r0sf/atdXXJ6P8A8lL8Uf8AXpY/+1a6ygAooooA&#10;KKKKACiiigAooooAKKKKAOf8d/8AJPPE3/YKuv8A0U1ZPwh/5JToH/XFv/RjVreO/wDknnib/sFX&#10;X/opqyfhD/ySnQP+uLf+jGoA7aiiigArzPwf/wAlt8f/AO5Z/wDooV6ZXmfg/wD5Lb4//wByz/8A&#10;RQoA9MooooAKKKKACiiigAooooAKKKKACiiigAooooAKKKKACiiigAooooAKKKKACiiigAooooAK&#10;KKKACiiigAooooAKKKKACiiigAooooAKKKKACiiigAooooAKKKKACiiigAooooAKKKKACiiigAoo&#10;ooAKKKKACiiigAooooAKKKKACiiigAryH9nP/kn+o/8AYWl/9FRV69XkP7Of/JP9R/7C0v8A6Kio&#10;A9eooooAK8h8Rf8AJz3hL/sFyf8AoNzXr1eQ+Iv+TnvCX/YLk/8AQbmgD16iiigAooooAKKKKACi&#10;iigAooooAKKKKACiiigArkfiL/yAbD/sL2P/AKUJXXVyPxF/5ANh/wBhex/9KEoA66iiigAooooA&#10;KKKKACiiigAooooAKKKKACiiigArzH4g/wDJVvhv/wBfF3/6DHXp1eY/EH/kq3w3/wCvi7/9BjoA&#10;9OooooAKKKKACiiigAooooA8o8Jf8nA+OP8Ar1g/9Ajr1evKPCX/ACcD44/69YP/AECOvV6ACiii&#10;gAooooAKKKKACiiigAooooAKKKKACiiigAooooAKKKKACiiigAooooAKKKKACiiigAooooAKKKKA&#10;CiiigAooooAKKKKACiiigAooooAKKKKACiiigAooooAKKKKACiiigAooooAKKKKACiiigAooooAK&#10;KKKACiiigAooooAKKKKACiiigAooooAKKKKACiiigAooooAKKKKACiiigAooooAKKKKACiiigAoo&#10;ooAKKKKACiiigAooooA+bvhDa+LBo2q614bv1mlt7zy5tKuW/c3K7Qcg9Vfng8Zr1XQ/ix4f1G5b&#10;TtWMmgavGdstnqX7vDf7Lngj06E+lcj+zg2fDWuD/p/B/wDHBXqHiHwloPiq2EGtaZBdhRhHYYdP&#10;91hyPwNAGyrK6hlIZTyCDwaWvI5PgpdaSzN4R8Z6vpKHJEDuXTP/AAErx9QTXonhXTtU0rw3aWWt&#10;al/aWoRb/NusEeZl2K9fRSB+FAGXo/8AyUzxR/16WP8AKWusrk9H/wCSmeKP+vSx/lLXWUAFFFFA&#10;BRRRQAUUUUAFFFFABRRRQBz/AI7/AOSeeJv+wVdf+imrJ+EP/JKdA/64t/6Matbx3/yTzxN/2Crr&#10;/wBFNWT8If8AklOgf9cW/wDRjUAdtRRRQAV5n4P/AOS2+P8A/cs//RQr0yvM/B//ACW3x/8A7ln/&#10;AOihQB6ZRRRQAUUUUAFFFFABRRRQAUUUUAFFFFABRRRQAUUUUAFFFFABRRRQAUUUUAFFFFABRRRQ&#10;AUUUUAFFFFABRRRQAUUUUAFFFFABRRRQAUUUUAFFFFABRRRQAUUUUAFFFFABRRRQAUUUUAFFFFAB&#10;RRRQAUUUUAFFFFABRRRQAUUUUAFFFFABXkP7Of8AyT/Uf+wtL/6Kir16vIf2c/8Akn+o/wDYWl/9&#10;FRUAevUUUUAFeQ+Iv+TnvCX/AGC5P/QbmvXq8h8Rf8nPeEv+wXJ/6Dc0AevUUUUAFFFFABRRRQAU&#10;UUUAFFFFABRRRQAUUUUAFcj8Rf8AkA2H/YXsf/ShK66uR+Iv/IBsP+wvY/8ApQlAHXUUUUAFFFFA&#10;BRRRQAUUUUAFFFFABRRRQAUUUUAFeY/EH/kq3w3/AOvi7/8AQY69OrzH4g/8lW+G/wD18Xf/AKDH&#10;QB6dRRRQAUUUUAFFFFABRRRQB5R4S/5OB8cf9esH/oEder15R4S/5OB8cf8AXrB/6BHXq9ABRRRQ&#10;AUUUUAFFFFABRRRQAUUUUAFFFFABRRRQAUUUUAFFFFABRRRQAUUUUAFFFFABRRRQAUUUUAFFFFAB&#10;RRRQAUUUUAFFFFABRRRQAUUUUAFFFFABRRRQAUUUUAFFFFABRRRQAUUUUAFFFFABRRRQAUUUUAFF&#10;FFABRRRQAUUUUAFFFFABRRRQAUUUUAFFFFABRRRQAUUUUAFFFFABRRRQAUUUUAFFFFABRRRQAUUU&#10;UAFFFFABRRRQAUUUUANSOOJdsaKg9FGKdRRQAUUUUAclo/8AyUzxR/16WP8AKWutrktG/wCSm+KP&#10;+vSx/lLXW0AFFFFABRRRQAUUUUAFFFFABRRRQBz/AI7/AOSeeJv+wVdf+imrJ+EP/JKdA/64t/6M&#10;atbx3/yTzxN/2Crr/wBFNWT8If8AklOgf9cW/wDRjUAdtRRRQAV5n4P/AOS2+P8A/cs//RQr0yvM&#10;/B//ACW3x/8A7ln/AOihQB6ZRRRQAUUUUAFFFFABRRRQAUUUUAFFFFABRRRQAUUUUAFFFFABRRRQ&#10;AUUUUAFFFFABRRRQAUUUUAFFFFABRRRQAUUUUAFFFFABRRRQAUUUUAFFFFABRRRQAUUUUAFFFFAB&#10;RRRQAUUUUAFFFFABRRRQAUUUUAFFFFABRRRQAUUUUAFFFFABXkP7Of8AyT/Uf+wtL/6Kir16vIf2&#10;c/8Akn+o/wDYWl/9FRUAevUUUUAFeQ+Iv+TnvCX/AGC5P/QbmvXq8h8Rf8nPeEv+wXJ/6Dc0AevU&#10;UUUAFFFFABRRRQAUUUUAFFFFABRRRQAUUUUAFcj8Rf8AkA2H/YXsf/ShK66uR+Iv/IBsP+wvY/8A&#10;pQlAHXUUUUAFFFFABRRRQAUUUUAFFFFABRRRQAUUUUAFeY/EH/kq3w3/AOvi7/8AQY69OrzH4g/8&#10;lW+G/wD18Xf/AKDHQB6dRRRQAUUUUAFFFFABRRRQB5R4S/5OB8cf9esH/oEder15R4S/5OB8cf8A&#10;XrB/6BHXq9ABRRRQAUUUUAFFFFABRRRQAUUUUAFFFFABRRRQAUUUUAFFFFABRRRQAUUUUAFFFFAB&#10;RRRQAUUUUAFFFFABRRRQAUUUUAFFFFABRRRQAUUUUAFFFFABRRRQAUUUUAFFFFABRRRQAUUUUAFF&#10;FFABRRRQAUUUUAFFFFABRRRQAUUUUAFFFFABRRRQAUUUUAFFFFABRRRQAUUUUAFFFFABRRRQAUUU&#10;UAFFFFABRRRQAUUUUAFFFFABRRRQAUUUUAFFFFABRRRQByWjf8lN8Uf9elj/AClrra5LRv8Akpvi&#10;j/r0sf5S11tABRRRQAUUUUAFFFFABRRRQAUUUUAc/wCO/wDknnib/sFXX/opqyfhD/ySnQP+uLf+&#10;jGrW8d/8k88Tf9gq6/8ARTVk/CH/AJJToH/XFv8A0Y1AHbUUUUAFeZ+D/wDktvj/AP3LP/0UK9Mr&#10;zPwf/wAlt8f/AO5Z/wDooUAemUUUUAFFFFABRRRQAUUUUAFFFFABRRRQAUUUUAFFFFABRRRQAUUU&#10;UAFFFFABRRRQAUUUUAFFFFABRRRQAUUUUAFFFFABRRRQAUUUUAFFFFABRRRQAUUUUAFFFFABRRRQ&#10;AUUUUAFFFFABRRRQAUUUUAFFFFABRRRQAUUUUAFFFFABRRRQAV5D+zn/AMk/1H/sLS/+ioq9eryH&#10;9nP/AJJ/qP8A2Fpf/RUVAHr1FFFABXkPiL/k57wl/wBguT/0G5r16vIfEX/Jz3hL/sFyf+g3NAHr&#10;1FFFABRRRQAUUUUAFFFFABRRRQAUUUUAFFFFABXI/EX/AJANh/2F7H/0oSuurkfiL/yAbD/sL2P/&#10;AKUJQB11FFFABRRRQAUUUUAFFFFABRRRQAUUUUAFFFFABXmPxB/5Kt8N/wDr4u//AEGOvTq8x+IP&#10;/JVvhv8A9fF3/wCgx0AenUUUUAFFFFABRRRQAUUUUAeUeEv+TgfHH/XrB/6BHXq9eUeEv+TgfHH/&#10;AF6wf+gR16vQAUUUUAFFFFABRRRQAUUUUAFFFFABRRRQAUUUUAFFFFABRRRQAUUUUAFFFFABRRRQ&#10;AUUUUAFFFFABRRRQAUUUUAFFFFABRRRQAUUUUAFFFFABRRRQAUUUUAFFFFABRRRQAUUUUAFFFFAB&#10;RRRQAUUUUAFFFFABRRRQAUUUUAFFFFABRRRQAUUUUAFFFFABRRRQAUUUUAFFFFABRRRQAUUUUAFF&#10;FFABRRRQAUUUUAFFFFABRRRQAUUUUAFFFFABRRRQAUUUUAclo3/JTfFH/XpY/wApa62uS0b/AJKb&#10;4o/69LH+UtdbQAUUUUAFFFFABRRRQAUUUUAFFFFAHP8Ajv8A5J54m/7BV1/6Kasn4Q/8kp0D/ri3&#10;/oxq1vHf/JPPE3/YKuv/AEU1ZPwh/wCSU6B/1xb/ANGNQB21FFFABXmfg/8A5Lb4/wD9yz/9FCvT&#10;K8z8H/8AJbfH/wDuWf8A6KFAHplFFFABRRRQAUUUUAFFFFABRRRQAUUUUAFFFFABRRRQAUUUUAFF&#10;FFABRRRQAUUUUAFFFFABRRRQAUUUUAFFFFABRRRQAUUUUAFFFFABRRRQAUUUUAFFFFABRRRQAUUU&#10;UAFFFFABRRRQAUUUUAFFFFABRRRQAUUUUAFFFFABRRRQAUUUUAFeQ/s5/wDJP9R/7C0v/oqKvXq8&#10;h/Zz/wCSf6j/ANhaX/0VFQB69RRRQAV5D4i/5Oe8Jf8AYLk/9Bua9eryHxF/yc94S/7Bcn/oNzQB&#10;69RRRQAUUUUAFFFFABRRRQAUUUUAFFFFABRRRQAVyPxF/wCQDYf9hex/9KErrq5H4i/8gGw/7C9j&#10;/wClCUAddRRRQAUUUUAFFFFABRRRQAUUUUAFFFFABRRRQAV5j8Qf+SrfDf8A6+Lv/wBBjr06vMfi&#10;D/yVb4b/APXxd/8AoMdAHp1FFFABRRRQAUUUUAFFFFAHlHhL/k4Hxx/16wf+gR16vXlHhL/k4Hxx&#10;/wBesH/oEder0AFFFFABRRRQAUUUUAFFFFABRRRQAUUUUAFFFFABRRRQAUUUUAFFFFABRRRQAUUU&#10;UAFFFFABRRRQAUUUUAFFFFABRRRQAUUUUAFFFFABRRRQAUUUUAFFFFABRRRQAUUUUAFFFFABRRRQ&#10;AUUUUAFFFFABRRRQAUUUUAFFFFABRRRQAUUUUAFFFFABRRRQAUUUUAFFFFABRRRQAUUUUAFFFFAB&#10;RRRQAUUUUAFFFFABRRRQAUUUUAFFFFABRRRQAUUUUAFFFFAHJaN/yU3xR/16WP8AKWutrktG/wCS&#10;m+KP+vSx/lLXW0AFFFFABRRRQAUUUUAFFFFABRRRQBz/AI7/AOSeeJv+wVdf+imrJ+EP/JKdA/64&#10;t/6Matbx3/yTzxN/2Crr/wBFNWT8If8AklOgf9cW/wDRjUAdtRRRQAV5n4P/AOS2+P8A/cs//RQr&#10;0yvM/B//ACW3x/8A7ln/AOihQB6ZRRRQAUUUUAFFFFABRRRQAUUUUAFFFFABRRRQAUUUUAFFFFAB&#10;RRRQAUUUUAFFFFABRRRQAUUUUAFFFFABRRRQAUUUUAFFFFABRRRQAUUUUAFFFFABRRRQAUUUUAFF&#10;FFABRRRQAUUUUAFFFFABRRRQAUUUUAFFFFABRRRQAUUUUAFFFFABXkP7Of8AyT/Uf+wtL/6Kir16&#10;vIf2c/8Akn+o/wDYWl/9FRUAevUUUUAFeQ+Iv+TnvCX/AGC5P/QbmvXq8h8Rf8nPeEv+wXJ/6Dc0&#10;AevUUUUAFFFFABRRRQAUUUUAFFFFABRRRQAUUUUAFcj8Rf8AkA2H/YXsf/ShK66uR+Iv/IBsP+wv&#10;Y/8ApQlAHXUUUUAFFFFABRRRQAUUUUAFFFFABRRRQAUUUUAFeY/EH/kq3w3/AOvi7/8AQY69OrzH&#10;4g/8lW+G/wD18Xf/AKDHQB6dRRRQAUUUUAFFFFABRRRQB5R4S/5OB8cf9esH/oEder15R4S/5OB8&#10;cf8AXrB/6BHXq9ABRRRQAUUUUAFFFFABRRRQAUUUUAFFFFABRRRQAUUUUAFFFFABRRRQAUUUUAFF&#10;FFABRRRQAUUUUAFFFFABRRRQAUUUUAFFFFABRRRQAUUUUAFFFFABRRRQAUUUUAFFFFABRRRQAUUU&#10;UAFFFFABRRRQAUUUUAFFFFABRRRQAUUUUAFFFFABRRRQAUUUUAFFFFABRRRQAUUUUAFFFFABRRRQ&#10;AUUUUAFFFFABRRRQAUUUUAFFFFABRRRQAUUUUAFFFFABRRRQByWjf8lN8Uf9elj/AClrra5LRv8A&#10;kpvij/r0sf5S11tABRRRQAUUUUAFFFFABRRRQAUUUUAc/wCO/wDknnib/sFXX/opqyfhD/ySnQP+&#10;uLf+jGrW8d/8k88Tf9gq6/8ARTVk/CH/AJJToH/XFv8A0Y1AHbUUUUAFeZ+D/wDktvj/AP3LP/0U&#10;K9MrzPwf/wAlt8f/AO5Z/wDooUAemUUUUAFFFFABRRRQAUUUUAFFFFABRRRQAUUUUAFFFFABRRRQ&#10;AUUUUAFFFFABRRRQAUUUUAFFFFABRRRQAUUUUAFFFFABRRRQAUUUUAFFFFABRRRQAUUUUAFFFFAB&#10;RRRQAUUUUAFFFFABRRRQAUUUUAFFFFABRRRQAUUUUAFFFFABRRRQAV5D+zn/AMk/1H/sLS/+ioq9&#10;eryH9nP/AJJ/qP8A2Fpf/RUVAHr1FFFABXkPiL/k57wl/wBguT/0G5r16vIfEX/Jz3hL/sFyf+g3&#10;NAHr1FFFABRRRQAUUUUAFFFFABRRRQAUUUUAFFFFABXI/EX/AJANh/2F7H/0oSuurkfiL/yAbD/s&#10;L2P/AKUJQB11FFFABRRRQAUUUUAFFFFABRRRQAUUUUAFFFFABXmPxB/5Kt8N/wDr4u//AEGOvTq8&#10;x+IP/JVvhv8A9fF3/wCgx0AenUUUUAFFFFABRRRQAUUUUAeUeEv+TgfHH/XrB/6BHXq9eUeEv+Tg&#10;fHH/AF6wf+gR16vQAUUUUAFFFFABRRRQAUUUUAFFFFABRRRQAUUUUAFFFFABRRRQAUUUUAFFFFAB&#10;RRRQAUUUUAFFFFABRRRQAUUUUAFFFFABRRRQAUUUUAFFFFABRRRQAUUUUAFFFFABRRRQAUUUUAFF&#10;FFABRRRQAUUUUAFFFFABRRRQAUUUUAFFFFABRRRQAUUUUAFFFFABRRRQAUUUUAFFFFABRRRQAUUU&#10;UAFFFFABRRRQAUUUUAFFFFABRRRQAUUUUAFFFFABRRRQAUUUUAclo3/JTfFH/XpY/wApa62uS0b/&#10;AJKb4o/69LH+UtdbQAUUUUAFFFFABRRRQAUUUUAFFFFAHP8Ajv8A5J54m/7BV1/6Kasn4Q/8kp0D&#10;/ri3/oxq1vHf/JPPE3/YKuv/AEU1ZPwh/wCSU6B/1xb/ANGNQB21FFFABXmfg/8A5Lb4/wD9yz/9&#10;FCvTK8z8H/8AJbfH/wDuWf8A6KFAHplFFFABRRRQAUUUUAFFFFABRRRQAUUUUAFFFFABRRRQAUUU&#10;UAFFFFABRRRQAUUUUAFFFFABRRRQAUUUUAFFFFABRRRQAUUUUAFFFFABRRRQAUUUUAFFFFABRRRQ&#10;AUUUUAFFFFABRRRQAUUUUAFFFFABRRRQAUUUUAFFFFABRRRQAUUUUAFeQ/s5/wDJP9R/7C0v/oqK&#10;vXq8h/Zz/wCSf6j/ANhaX/0VFQB69RRRQAV5D4i/5Oe8Jf8AYLk/9Bua9eryHxF/yc94S/7Bcn/o&#10;NzQB69RRRQAUUUUAFFFFABRRRQAUUUUAFFFFABRRRQAVyPxF/wCQDYf9hex/9KErrq5H4i/8gGw/&#10;7C9j/wClCUAddRRRQAUUUUAFFFFABRRRQAUUUUAFFFFABRRRQAV5j8Qf+SrfDf8A6+Lv/wBBjr06&#10;vMfiD/yVb4b/APXxd/8AoMdAHp1FFFABRRRQAUUUUAFFFFAHlHhL/k4Hxx/16wf+gR16vXlHhL/k&#10;4Hxx/wBesH/oEder0AFFFFABRRRQAUUUUAFFFFABRRRQAUUUUAFFFFABRRRQAUUUUAFFFFABRRRQ&#10;AUUUUAFFFFABRRRQAUUUUAFFFFABRRRQAUUUUAFFFFABRRRQAUUUUAFFFFABRRRQAUUUUAFFFFAB&#10;RRRQAUUUUAFFFFABRRRQAUUUUAFFFFABRRRQAUUUUAFFFFABRRRQAUUUUAFFFFABRRRQAUUUUAFF&#10;FFABRRRQAUUUUAFFFFABRRRQAUUUUAFFFFABRRRQAUUUUAFFFFAHJaN/yU3xR/16WP8AKWutrktG&#10;/wCSm+KP+vSx/lLXW0AFFFFABRRRQAUUUUAFFFFABRRRQBz/AI7/AOSeeJv+wVdf+imrJ+EP/JKd&#10;A/64t/6Matbx3/yTzxN/2Crr/wBFNWT8If8AklOgf9cW/wDRjUAdtRRRQAV5n4P/AOS2+P8A/cs/&#10;/RQr0yvM/B//ACW3x/8A7ln/AOihQB6ZRRRQAUUUUAFFFFABRRRQAUUUUAFFFFABRRRQAUUUUAFF&#10;FFABRRRQAUUUUAFFFFABRRRQAUUUUAFFFFABRRRQAUUUUAFFFFABRRRQAUUUUAFFFFABRRRQAUUU&#10;UAFFFFABRRRQAUUUUAFFFFABRRRQAUUUUAFFFFABRRRQAUUUUAFFFFABXkP7Of8AyT/Uf+wtL/6K&#10;ir16vIf2c/8Akn+o/wDYWl/9FRUAevUUUUAFeQ+Iv+TnvCX/AGC5P/QbmvXq8h8Rf8nPeEv+wXJ/&#10;6Dc0AevUUUUAFFFFABRRRQAUUUUAFFFFABRRRQAUUUUAFcj8Rf8AkA2H/YXsf/ShK66uR+Iv/IBs&#10;P+wvY/8ApQlAHXUUUUAFFFFABRRRQAUUUUAFFFFABRRRQAUUUUAFeY/EH/kq3w3/AOvi7/8AQY69&#10;OrzH4g/8lW+G/wD18Xf/AKDHQB6dRRRQAUUUUAFFFFABRRRQB5R4S/5OB8cf9esH/oEder15R4S/&#10;5OB8cf8AXrB/6BHXq9ABRRRQAUUUUAFFFFABRRRQAUUUUAFFFFABRRRQAUUUUAFFFFABRRRQAUUU&#10;UAFFFFABRRRQAUUUUAFFFFABRRRQAUUUUAFFFFABRRRQAUUUUAFFFFABRRRQAUUUUAFFFFABRRRQ&#10;AUUUUAFFFFABRRRQAUUUUAFFFFABRRRQAUUUUAFFFFABRRRQAUUUUAFFFFABRRRQAUUUUAFFFFAB&#10;RRRQAUUUUAFFFFABRRRQAUUUUAFFFFABRRRQAUUUUAFFFFABRRRQByWjf8lN8Uf9elj/AClrra5L&#10;Rv8Akpvij/r0sf5S11tABRRRQAUUUUAFFFFABRRRQAUUUUAc/wCO/wDknnib/sFXX/opqyfhD/yS&#10;nQP+uLf+jGrW8d/8k88Tf9gq6/8ARTVk/CH/AJJToH/XFv8A0Y1AHbUUUUAFeZ+D/wDktvj/AP3L&#10;P/0UK9MrzPwf/wAlt8f/AO5Z/wDooUAemUUUUAFFFFABRRRQAUUUUAFFFFABRRRQAUUUUAFFFFAB&#10;RRRQAUUUUAFFFFABRRRQAUUUUAFFFFABRRRQAUUUUAFFFFABRRRQAUUUUAFFFFABRRRQAUUUUAFF&#10;FFABRRRQAUUUUAFFFFABRRRQAUUUUAFFFFABRRRQAUUUUAFFFFABRRRQAV5D+zn/AMk/1H/sLS/+&#10;ioq9eryH9nP/AJJ/qP8A2Fpf/RUVAHr1FFFABXkPiL/k57wl/wBguT/0G5r16vIfEX/Jz3hL/sFy&#10;f+g3NAHr1FFFABRRRQAUUUUAFFFFABRRRQAUUUUAFFFFABXI/EX/AJANh/2F7H/0oSuurkfiL/yA&#10;bD/sL2P/AKUJQB11FFFABRRRQAUUUUAFFFFABRRRQAUUUUAFFFFABXmPxB/5Kt8N/wDr4u//AEGO&#10;vTq8x+IP/JVvhv8A9fF3/wCgx0AenUUUUAFFFFABRRRQAUUUUAeUeEv+TgfHH/XrB/6BHXq9eUeE&#10;v+TgfHH/AF6wf+gR16vQAUUUUAFFFFABRRRQAUUUUAFFFFABRRRQAUUUUAFFFFABRRRQAUUUUAFF&#10;FFABRRRQAUUUUAFFFFABRRRQAUUUUAFFFFABRRRQAUUUUAFFFFABRRRQAUUUUAFFFFABRRRQAUUU&#10;UAFFFFABRRRQAUUUUAFFFFABRRRQAUUUUAFFFFABRRRQAUUUUAFFFFABRRRQAUUUUAFFFFABRRRQ&#10;AUUUUAFFFFABRRRQAUUUUAFFFFABRRRQAUUUUAFFFFABRRRQAUUUUAclo3/JTfFH/XpY/wApa62u&#10;S0b/AJKb4o/69LH+UtdbQAUUUUAFFFFABRRRQAUUUUAFFFFAHP8Ajv8A5J54m/7BV1/6Kasn4Q/8&#10;kp0D/ri3/oxq1vHf/JPPE3/YKuv/AEU1ZPwh/wCSU6B/1xb/ANGNQB21FFFABXmfg/8A5Lb4/wD9&#10;yz/9FCvTK8z8H/8AJbfH/wDuWf8A6KFAHplFFFABRRRQAUUUUAFFFFABRRRQAUUUUAFFFFABRRRQ&#10;AUUUUAFFFFABRRRQAUUUUAFFFFABRRRQAUUUUAFFFFABRRRQAUUUUAFFFFABRRRQAUUUUAFFFFAB&#10;RRRQAUUUUAFFFFABRRRQAUUUUAFFFFABRRRQAUUUUAFFFFABRRRQAUUUUAFeQ/s5/wDJP9R/7C0v&#10;/oqKvXq8h/Zz/wCSf6j/ANhaX/0VFQB69RRRQAV5D4i/5Oe8Jf8AYLk/9Bua9eryHxF/yc94S/7B&#10;cn/oNzQB69RRRQAUUUUAFFFFABRRRQAUUUUAFFFFABRRRQAVyPxF/wCQDYf9hex/9KErrq5H4i/8&#10;gGw/7C9j/wClCUAddRRRQAUUUUAFFFFABRRRQAUUUUAFFFFABRRRQAV5j8Qf+SrfDf8A6+Lv/wBB&#10;jr06vMfiD/yVb4b/APXxd/8AoMdAHp1FFFABRRRQAUUUUAFFFFAHlHhL/k4Hxx/16wf+gR16vXlH&#10;hL/k4Hxx/wBesH/oEder0AFFFFABRRRQAUUUUAFFFFABRRRQAUUUUAFFFFABRRRQAUUUUAFFFFAB&#10;RRRQAUUUUAFFFFABRRRQAUUUUAFFFFABRRRQAUUUUAFFFFABRRRQAUUUUAFFFFABRRRQAUUUUAFF&#10;FFABRRRQAUUUUAFFFFABRRRQAUUUUAFFFFABRRRQAUUUUAFFFFABRRRQAUUUUAFFFFABRRRQAUUU&#10;UAFFFFABRRRQAUUUUAFFFFABRRRQAUUUUAFFFFABRRRQAUUUUAFFFFAHJaN/yU3xR/16WP8AKWut&#10;rktG/wCSm+KP+vSx/lLXW0AFFFFABRRRQAUUUUAFFFFABRRRQBz/AI7/AOSeeJv+wVdf+imrJ+EP&#10;/JKdA/64t/6Matbx3/yTzxN/2Crr/wBFNWT8If8AklOgf9cW/wDRjUAdtRRRQAV5n4P/AOS2+P8A&#10;/cs//RQr0yvM/B//ACW3x/8A7ln/AOihQB6ZRRRQAUUUUAFFFFABRRRQAUUUUAFFFFABRRRQAUUU&#10;UAFFFFABRRRQAUUUUAFFFFABRRRQAUUUUAFFFFABRRRQAUUUUAFFFFABRRRQAUUUUAFFFFABRRRQ&#10;AUUUUAFFFFABRRRQAUUUUAFFFFABRRRQAUUUUAFFFFABRRRQAUUUUAFFFFABXkP7Of8AyT/Uf+wt&#10;L/6Kir16vIf2c/8Akn+o/wDYWl/9FRUAevUUUUAFeQ+Iv+TnvCX/AGC5P/QbmvXq8h8Rf8nPeEv+&#10;wXJ/6Dc0AevUUUUAFFFFABRRRQAUUUUAFFFFABRRRQAUUUUAFcj8Rf8AkA2H/YXsf/ShK66uR+Iv&#10;/IBsP+wvY/8ApQlAHXUUUUAFFFFABRRRQAUUUUAFFFFABRRRQAUUUUAFeY/EH/kq3w3/AOvi7/8A&#10;QY69OrzH4g/8lW+G/wD18Xf/AKDHQB6dRRRQAUUUUAFFFFABRRRQB5R4S/5OB8cf9esH/oEder15&#10;R4S/5OB8cf8AXrB/6BHXq9ABRRRQAUUUUAFFFFABRRRQAUUUUAFFFFABRRRQAUUUUAFFFFABRRRQ&#10;AUUUUAFFFFABRRRQAUUUUAFFFFABRRRQAUUUUAFFFFABRRRQAUUUUAFFFFABRRRQAUUUUAFFFFAB&#10;RRRQAUUUUAFFFFABRRRQAUUUUAFFFFABRRRQAUUUUAFFFFABRRRQAUUUUAFFFFABRRRQAUUUUAFF&#10;FFABRRRQAUUUUAFFFFABRRRQAUUUUAFFFFABRRRQAUUUUAFFFFABRRRQByWjf8lN8Uf9elj/AClr&#10;ra5LRv8Akpvij/r0sf5S11tABRRRQAUUUUAFFFFABRRRQAUUUUAc/wCO/wDknnib/sFXX/opqyfh&#10;D/ySnQP+uLf+jGrW8d/8k88Tf9gq6/8ARTVk/CH/AJJToH/XFv8A0Y1AHbUUUUAFeZ+D/wDktvj/&#10;AP3LP/0UK9MrzPwf/wAlt8f/AO5Z/wDooUAemUUUUAFFFFABRRRQAUUUUAFFFFABRRRQAUUUUAFF&#10;FFABRRRQAUUUUAFFFFABRRRQAUUUUAFFFFABRRRQAUUUUAFFFFABRRRQAUUUUAFFFFABRRRQAUUU&#10;UAFFFFABRRRQAUUUUAFFFFABRRRQAUUUUAFFFFABRRRQAUUUUAFFFFABRRRQAV5D+zn/AMk/1H/s&#10;LS/+ioq9eryH9nP/AJJ/qP8A2Fpf/RUVAHr1FFFABXkPiL/k57wl/wBguT/0G5r16vIfEX/Jz3hL&#10;/sFyf+g3NAHr1FFFABRRRQAUUUUAFFFFABRRRQAUUUUAFFFFABXI/EX/AJANh/2F7H/0oSuurkfi&#10;L/yAbD/sL2P/AKUJQB11FFFABRRRQAUUUUAFFFFABRRRQAUUUUAFFFFABXmPxB/5Kt8N/wDr4u//&#10;AEGOvTq8x+IP/JVvhv8A9fF3/wCgx0AenUUUUAFFFFABRRRQAUUUUAeUeEv+TgfHH/XrB/6BHXq9&#10;eUeEv+TgfHH/AF6wf+gR16vQAUUUUAFFFFABRRRQAUUUUAFFFFABRRRQAUUUUAFFFFABRRRQAUUU&#10;UAFFFFABRRRQAUUUUAFFFFABRRRQAUUUUAFFFFABRRRQAUUUUAFFFFABRRRQAUUUUAFFFFABRRRQ&#10;AUUUUAFFFFABRRRQAUUUUAFFFFABRRRQAUUUUAFFFFABRRRQAUUUUAFFFFABRRRQAUUUUAFFFFAB&#10;RRRQAUUUUAFFFFABRRRQAUUUUAFFFFABRRRQAUUUUAFFFFABRRRQAUUUUAclo3/JTfFH/XpY/wAp&#10;a62uS0b/AJKb4o/69LH+UtdbQAUUUUAFFFFABRRRQAUUUUAFFFFAHP8Ajv8A5J54m/7BV1/6Kasn&#10;4Q/8kp0D/ri3/oxq1vHf/JPPE3/YKuv/AEU1ZPwh/wCSU6B/1xb/ANGNQB21FFFABXmfg/8A5Lb4&#10;/wD9yz/9FCvTK8z8H/8AJbfH/wDuWf8A6KFAHplFFFABRRRQAUUUUAFFFFABRRRQAUUUUAFFFFAB&#10;RRRQAUUUUAFFFFABRRRQAUUUUAFFFFABRRRQAUUUUAFFFFABRRRQAUUUUAFFFFABRRRQAUUUUAFF&#10;FFABRRRQAUUUUAFFFFABRRRQAUUUUAFFFFABRRRQAUUUUAFFFFABRRRQAUUUUAFeQ/s5/wDJP9R/&#10;7C0v/oqKvXq8h/Zz/wCSf6j/ANhaX/0VFQB69RRRQAV5D4i/5Oe8Jf8AYLk/9Bua9eryHxF/yc94&#10;S/7Bcn/oNzQB69RRRQAUUUUAFFFFABRRRQAUUUUAFFFFABRRRQAVyPxF/wCQDYf9hex/9KErrq5H&#10;4i/8gGw/7C9j/wClCUAddRRRQAUUUUAFFFFABRRRQAUUUUAFFFFABRRRQAV5j8Qf+SrfDf8A6+Lv&#10;/wBBjr06vMfiD/yVb4b/APXxd/8AoMdAHp1FFFABRRRQAUUUUAFFFFAHlHhL/k4Hxx/16wf+gR16&#10;vXlHhL/k4Hxx/wBesH/oEder0AFFFFABRRRQAUUUUAFFFFABRRRQAUUUUAFFFFABRRRQAUUUUAFF&#10;FFABRRRQAUUUUAFFFFABRRRQAUUUUAFFFFABRRRQAUUUUAFFFFABRRRQAUUUUAFFFFABRRRQAUUU&#10;UAFFFFABRRRQAUUUUAFFFFABRRRQAUUUUAFFFFABRRRQAUUUUAFFFFABRRRQAUUUUAFFFFABRRRQ&#10;AUUUUAFFFFABRRRQAUUUUAFFFFABRRRQAUUUUAFFFFABRRRQAUUUUAFFFFAHJaN/yU3xR/16WP8A&#10;KWutrktG/wCSm+KP+vSx/lLXW0AFFFFABRRRQAUUUUAFFFFABRRRQBz/AI7/AOSeeJv+wVdf+imr&#10;J+EP/JKdA/64t/6Matbx3/yTzxN/2Crr/wBFNWT8If8AklOgf9cW/wDRjUAdtRRRQAV5n4P/AOS2&#10;+P8A/cs//RQr0yvM/B//ACW3x/8A7ln/AOihQB6ZRRRQAUUUUAFFFFABRRRQAUUUUAFFFFABRRRQ&#10;AUUUUAFFFFABRRRQAUUUUAFFFFABRRRQAUUUUAFFFFABRRRQAUUUUAFFFFABRRRQAUUUUAFFFFAB&#10;RRRQAUUUUAFFFFABRRRQAUUUUAFFFFABRRRQAUUUUAFFFFABRRRQAUUUUAFFFFABXkP7Of8AyT/U&#10;f+wtL/6Kir16vIf2c/8Akn+o/wDYWl/9FRUAevUUUUAFeQ+Iv+TnvCX/AGC5P/QbmvXq8h8Rf8nP&#10;eEv+wXJ/6Dc0AevUUUUAFFFFABRRRQAUUUUAFFFFABRRRQAUUUUAFcj8Rf8AkA2H/YXsf/ShK66u&#10;R+Iv/IBsP+wvY/8ApQlAHXUUUUAFFFFABRRRQAUUUUAFFFFABRRRQAUUUUAFeY/EH/kq3w3/AOvi&#10;7/8AQY69OrzH4g/8lW+G/wD18Xf/AKDHQB6dRRRQAUUUUAFFFFABRRRQB5R4S/5OB8cf9esH/oEd&#10;er15R4S/5OB8cf8AXrB/6BHXq9ABRRRQAUUUUAFFFFABRRRQAUUUUAFFFFABRRRQAUUUUAFFFFAB&#10;RRRQAUUUUAFFFFABRRRQAUUUUAFFFFABRRRQAUUUUAFFFFABRRRQAUUUUAFFFFABRRRQAUUUUAFF&#10;FFABRRRQAUUUUAFFFFABRRRQAUUUUAFFFFABRRRQAUUUUAFFFFABRRRQAUUUUAFFFFABRRRQAUUU&#10;UAFFFFABRRRQAUUUUAFFFFABRRRQAUUUUAFFFFABRRRQAUUUUAFFFFABRRRQByWjf8lN8Uf9elj/&#10;AClrra5LRv8Akpvij/r0sf5S11tABRRRQAUUUUAFFFFABRRRQAUUUUAc/wCO/wDknnib/sFXX/op&#10;qyfhD/ySnQP+uLf+jGrW8d/8k88Tf9gq6/8ARTVk/CH/AJJToH/XFv8A0Y1AHbUUUUAFeZ+D/wDk&#10;tvj/AP3LP/0UK9MrzPwf/wAlt8f/AO5Z/wDooUAemUUUUAFFFFABRRRQAUUUUAFFFFABRRRQAUUU&#10;UAFFFFABRRRQAUUUUAFFFFABRRRQAUUUUAFFFFABRRRQAUUUUAFFFFABRRRQAUUUUAFFFFABRRRQ&#10;AUUUUAFFFFABRRRQAUUUUAFFFFABRRRQAUUUUAFFFFABRRRQAUUUUAFFFFABRRRQAV5D+zn/AMk/&#10;1H/sLS/+ioq9eryH9nP/AJJ/qP8A2Fpf/RUVAHr1FFFABXkPiL/k57wl/wBguT/0G5r16vIfEX/J&#10;z3hL/sFyf+g3NAHr1FFFABRRRQAUUUUAFFFFABRRRQAUUUUAFFFFABXI/EX/AJANh/2F7H/0oSuu&#10;rkfiJ/yAbD/sL2P/AKUJQB11FFFABRRRQAUUUUAFFFFABRRRQAUUUUAFFFFABXmPxB/5Kt8N/wDr&#10;4u//AEGOvTq8x+IP/JVvhv8A9fF3/wCgx0AenUUUUAFFFFABRRRQAUUUUAeUeEv+TgfHH/XrB/6B&#10;HXq9eUeEv+TgfHH/AF6wf+gR16vQAUUUUAFFFFABRRRQAUUUUAFFFFABRRRQAUUUUAFFFFABRRRQ&#10;AUUUUAFFFFABRRRQAUUUUAFFFFABRRRQAUUUUAFFFFABRRRQAUUUUAFFFFABRRRQAUUUUAFFFFAB&#10;RRRQAUUUUAFFFFABRRRQAUUUUAFFFFABRRRQAUUUUAFFFFABRRRQAUUUUAFFFFABRRRQAUUUUAFF&#10;FFABRRRQAUUUUAFFFFABRRRQAUUUUAFFFFABRRRQAUUUUAFFFFABRRRQAUUUUAclo3/JTfFH/XpY&#10;/wApa62uS0b/AJKb4o/69LH+UtdbQAUUUUAFFFFABRRRQAUUUUAFFFFAHP8Ajv8A5J54m/7BV1/6&#10;Kasn4Q/8kp0D/ri3/oxq1vHf/JPPE3/YKuv/AEU1ZPwi/wCSU6B/1wb/ANGNQB21FFFABXmfg/8A&#10;5Lb8QP8Acs//AEUK9MrzTwgP+L1/EA/7Fl/6KoA9LooooAKKKKACiiigAooooAKKKKACiiigAooo&#10;oAKKKKACiiigAooooAKKKKACiiigAooooAKKKKACiiigAooooAKKKKACiiigAooooAKKKKACiiig&#10;AooooAKKKKACiiigAooooAKKKKACiiigAooooAKKKKACiiigAooooAKKKKACiiigAryH9nP/AJJ/&#10;qP8A2Fpf/RUVevV5F+zqMeAdSHpq8v8A6KioA9dooooAK8h8Rf8AJz3hL/sFyf8AoNzXr1eQ+Iv+&#10;TnfCP/YLk/8AQbmgD16iiigAooooAKKKKACiiigAooooAKKKKACiiigArkviJ/yAbD/sL2P/AKUJ&#10;W/qOrWekpbvfS+THPMIVcg7Qxzjceig4xk9yKw/H67tDsB/1F7D/ANKEoA6qiiigAooooAKKKKAC&#10;iiigAooooAKKKKACiiigArzL4g/8lV+G/wD18Xf/AKDHXpteZ/EAf8XU+G//AF8Xn/oEdAHplFFF&#10;ABRRRQAUUUUAFFFFAHlHhL/k4Hxx/wBesH/oEder15R4S/5OB8cf9esH/oEder0AFFFFABRRRQAU&#10;UUUAFFFFABRRRQAUUUUAFFFFABRRRQAUUUUAFFFFABRRRQAUUUUAFFFFABRRRQAUUUUAFFFFABRR&#10;RQAUUUUAFFFFABRRRQAUUUUAFFFFABRRRQAUUUUAFFFFABRRRQAUUUUAFFFFABRRRQAUUUUAFFFF&#10;ABRRRQAUUUUAFFFFABRRRQAUUUUAFFFFABRRRQAUUUUAFFFFABRRRQAUUUUAFFFFABRRRQAUUUUA&#10;FFFFABRRRQAUUUUAFFFFAHJaN/yU3xR/16WP8pa62uS0b/kpvij/AK9LH+UtdbQAUUUUAFFFFABR&#10;RRQAUUUUAFFFFAHP+O/+SeeJv+wVdf8AopqyfhF/ySnw/wD9cG/9Datbx3/yTzxN/wBgq6/9FNWT&#10;8Iv+SU+H/wDrg3/obUARN8Zvh8rFT4ijyDji2mP8kpP+Fz/D7/oYk/8AAWb/AOIrtjaWzHLW8R+q&#10;Cj7HajpbQ/8AfAoA5rRPiV4Q8RapFpmla1HcXkoYxxeVIpbAJONygdAT+FcLD4z8P+DvjN44fXtQ&#10;+yLcrZCE+RJJu2wjP3FOMZHWvYkijjOUjRT0yFArzTwzaWt38bPHzXFtBMyR2IUyRhiuYRnGfoPy&#10;FAF7/hdvw8/6GH/ySuP/AI3R/wALt+Hn/Qw/+SVx/wDG67M6NpZ66bZn6wL/AIU3+w9J/wCgXZf+&#10;A6f4UAcd/wALt+Hn/Qw/+SVx/wDG6P8Ahdvw8/6GH/ySuP8A43XY/wBh6R/0CrH/AMB0/wAKP7D0&#10;j/oFWP8A4Dp/hQBx3/C7fh5/0MP/AJJXH/xuj/hdvw8/6GH/AMkrj/43XY/2HpH/AECrH/wHT/Cj&#10;+w9I/wCgVY/+A6f4UAcd/wALt+Hn/Qw/+SVx/wDG6P8Ahdvw8/6GH/ySuP8A43XY/wBh6R/0CrH/&#10;AMB0/wAKP7D0j/oFWP8A4Dp/hQBx3/C7fh5/0MP/AJJXH/xuj/hdvw8/6GH/AMkrj/43XY/2HpH/&#10;AECrH/wHT/Cj+w9I/wCgVY/+A6f4UAcd/wALt+Hn/Qw/+SVx/wDG6P8Ahdvw8/6GH/ySuP8A43XY&#10;/wBh6R/0CrH/AMB0/wAKP7D0j/oFWP8A4Dp/hQBx3/C7fh5/0MP/AJJXH/xuj/hdvw8/6GH/AMkr&#10;j/43XY/2HpH/AECrH/wHT/Cj+w9I/wCgVY/+A6f4UAcd/wALt+Hn/Qw/+SVx/wDG6P8Ahdvw8/6G&#10;H/ySuP8A43XY/wBh6R/0CrH/AMB0/wAKP7D0j/oFWP8A4Dp/hQBx3/C7fh5/0MP/AJJXH/xuj/hd&#10;vw8/6GH/AMkrj/43XY/2HpH/AECrH/wHT/Cj+w9I/wCgVY/+A6f4UAcd/wALt+Hn/Qw/+SVx/wDG&#10;6P8Ahdvw8/6GH/ySuP8A43XY/wBh6R/0CrH/AMB0/wAKP7D0j/oFWP8A4Dp/hQBx3/C7fh5/0MP/&#10;AJJXH/xuj/hdvw8/6GH/AMkrj/43XY/2HpH/AECrH/wHT/Cj+w9I/wCgVY/+A6f4UAcd/wALt+Hn&#10;/Qw/+SVx/wDG6P8Ahdvw8/6GH/ySuP8A43XY/wBh6R/0CrH/AMB0/wAKP7D0j/oFWP8A4Dp/hQBx&#10;3/C7fh5/0MP/AJJXH/xuj/hdvw8/6GH/AMkrj/43XY/2HpH/AECrH/wHT/Cj+w9I/wCgVY/+A6f4&#10;UAcd/wALt+Hn/Qw/+SVx/wDG6P8Ahdvw8/6GH/ySuP8A43XY/wBh6R/0CrH/AMB0/wAKP7D0j/oF&#10;WP8A4Dp/hQBx3/C7fh5/0MP/AJJXH/xuj/hdvw8/6GH/AMkrj/43XY/2HpH/AECrH/wHT/Cj+w9I&#10;/wCgVY/+A6f4UAcd/wALt+Hn/Qw/+SVx/wDG6P8Ahdvw8/6GH/ySuP8A43XY/wBh6R/0CrH/AMB0&#10;/wAKP7D0j/oFWP8A4Dp/hQBx3/C7fh5/0MP/AJJXH/xuj/hdvw8/6GH/AMkrj/43XY/2HpH/AECr&#10;H/wHT/Cj+w9I/wCgVY/+A6f4UAcd/wALt+Hn/Qw/+SVx/wDG6P8Ahdvw8/6GH/ySuP8A43XY/wBh&#10;6R/0CrH/AMB0/wAKP7D0j/oFWP8A4Dp/hQBx3/C7fh5/0MP/AJJXH/xuj/hdvw8/6GH/AMkrj/43&#10;XY/2HpH/AECrH/wHT/Cj+w9I/wCgVY/+A6f4UAcd/wALt+Hn/Qw/+SVx/wDG6P8Ahdvw8/6GH/yS&#10;uP8A43XY/wBh6R/0CrH/AMB0/wAKP7D0j/oFWP8A4Dp/hQBx3/C7fh5/0MP/AJJXH/xuj/hdvw8/&#10;6GH/AMkrj/43XY/2HpH/AECrH/wHT/Cj+w9I/wCgVY/+A6f4UAcd/wALt+Hn/Qw/+SVx/wDG6P8A&#10;hdvw8/6GH/ySuP8A43XY/wBh6R/0CrH/AMB0/wAKP7D0j/oFWP8A4Dp/hQBx3/C7fh5/0MP/AJJX&#10;H/xuj/hdvw8/6GH/AMkrj/43XY/2HpH/AECrH/wHT/Cj+w9I/wCgVY/+A6f4UAcd/wALt+Hn/Qw/&#10;+SVx/wDG6P8Ahdvw8/6GH/ySuP8A43XY/wBh6R/0CrH/AMB0/wAKP7D0j/oFWP8A4Dp/hQBx3/C7&#10;fh5/0MP/AJJXH/xuj/hdvw8/6GH/AMkrj/43XY/2HpH/AECrH/wHT/Cj+w9I/wCgVY/+A6f4UAcd&#10;/wALt+Hn/Qw/+SVx/wDG6P8Ahdvw8/6GH/ySuP8A43XY/wBh6R/0CrH/AMB0/wAKP7D0j/oFWP8A&#10;4Dp/hQBx3/C7fh5/0MP/AJJXH/xuj/hdvw8/6GH/AMkrj/43XY/2HpH/AECrH/wHT/Cj+w9I/wCg&#10;VY/+A6f4UAcd/wALt+Hn/Qw/+SVx/wDG6P8Ahdvw8/6GH/ySuP8A43XY/wBh6R/0CrH/AMB0/wAK&#10;P7D0j/oFWP8A4Dp/hQBx3/C7fh5/0MP/AJJXH/xuj/hdvw8/6GH/AMkrj/43XY/2HpH/AECrH/wH&#10;T/Cj+w9I/wCgVY/+A6f4UAcd/wALt+Hn/Qw/+SVx/wDG6P8Ahdvw8/6GH/ySuP8A43XY/wBh6R/0&#10;CrH/AMB0/wAKP7D0j/oFWP8A4Dp/hQBx3/C7fh5/0MP/AJJXH/xuj/hdvw8/6GH/AMkrj/43XY/2&#10;HpH/AECrH/wHT/Cj+w9I/wCgVY/+A6f4UAcd/wALt+Hn/Qw/+SVx/wDG6P8Ahdvw8/6GH/ySuP8A&#10;43XY/wBh6R/0CrH/AMB0/wAKP7D0j/oFWP8A4Dp/hQBx3/C7fh5/0MP/AJJXH/xuj/hdvw8/6GH/&#10;AMkrj/43XY/2HpH/AEC7H/wHT/Cj+xNJHTS7L/wHT/CgDjv+F2/Dz/oYf/JK4/8AjdcB8GPH/hbw&#10;z4T1G01jVo7SeXU5Z0Ro3JKGOMA8A9wfyr3MaTpo6afaD6Qr/hXlv7PUcb+BNUBRCP7YlwNvH+qi&#10;oA9E8O+LdC8WQTTaHqKXiQMFl2qylSemQwB9fyq7q2rWOh6XcanqVwLezt13SylSdozjoASeSOlW&#10;0jSMEIirnk7RjNKyq6lXUMpGCCMg0AcKPjL8P26eIo/xt5h/7JXDt4l0fxT+0d4VvdEvlvLeOwli&#10;d1VlAYR3Bx8wB6EfnXtq2tuv3beIfRBXk3iBUT9pzwiEVV/4lcnAGP4bmgD1+iiigAooooAKKKKA&#10;CiiigAooooAKKKKACiiigDmNV8Y+D1a70rVNWsSRmK4t5Tn6gjFefa7400bTLex0dNZjv9M/tC1l&#10;trnzNz26JMrNHKTyQFBKt1wMHkZPs3lpnOxcnviuU+IVrbXXhy3trmGOWCbUrKOSN1yGVrhAR+Oa&#10;AJz8QvCK9dfs/wDvo/4VGfiT4NHXxDZ/99H/AApsFw/hK6h07UCZdFlYR2d6/Jtz0WGUnt0CufYH&#10;nBPVeWn9xfyoA5b/AIWX4M/6GGz/ADP+FH/Cy/Bn/Qw2f5n/AArqPKj/AOea/lR5Uf8AzzX8qAOX&#10;/wCFl+DP+hhs/wAz/hR/wsvwZ/0MNn+Z/wAK6jyo/wDnmv5UeVH/AM81/KgDl/8AhZfgz/oYbP8A&#10;M/4Uf8LL8Gf9DDZ/mf8ACuo8qP8A55r+VHlR/wDPNfyoA5f/AIWX4M/6GGz/ADP+FL/wsrwYf+Zh&#10;s/8Avo/4V0/lR/8APNfypfLj/uL+VAGLpnjLw7rF4lpp2r21xcOCVjRuTgZP6CsXUvi54F0nUrnT&#10;r3XVjuraQxTItrM+1wcEZVCDg8cGu1CqOigfQV5Z8L9OsbrXPHstxZ280n/CRXC7pIlY4DHjn6n8&#10;6ANT/hdvw8/6GH/ySuP/AI3R/wALt+Hn/Qw/+SVx/wDG67L+xdKPXTLL/vwv+FZlxoFhp9xJfWmk&#10;2ssch3XNusCkk/30GPvYHK/xfXqAYH/C7fh5/wBDD/5JXH/xuuU1jxr4e8Z/FXwCNA1D7Z9kuLkz&#10;fuZI9u5E2/fUZ+63T0r1qDTdHnhSaCxsXjcZVkhQgj8q8/8AG9pa2nxW+HJt7aKEvPeBjGgXOETG&#10;cfU/nQB6jRRRQAUUUUAFFFFABRRRQB5R4S/5OB8cf9esH/oEder15R4S/wCTgfHH/XrB/wCgR16v&#10;QAUUUUAFFFFABRRRQAUUUUAFFFFABRRRQAUUUUAFFFFABRRRQAUUUUAFFFFABRRRQAUUUUAFFFFA&#10;BRRRQAUUUUAFFFFABRRRQAUUUUAFFFFABRRRQAUUUUAFFFFABRRRQAUUUUAFFFFABRRRQAUUUUAF&#10;FFFABRRRQAUUUUAFFFFABRRRQAUUUUAFFFFABRRRQAUUUUAFFFFABRRRQAUUUUAFFFFABRRRQAUU&#10;UUAFFFFABRRRQAUUUUAFFFFABRRRQAUUUUAclo3/ACU3xR/16WP8pa62uS0b/kpvij/r0sf5S11t&#10;ABRRRQAUUUUAFFFFABRRRQAUUUUAc/47/wCSeeJv+wVdf+imrJ+EP/JKdA/64N/6Matbx3/yTzxN&#10;/wBgq6/9FNWT8If+SU6B/wBcG/8ARjUAdtRRRQAV5p4QP/F7PiAP9iy/9FV6XXmfg/8A5Lb8QP8A&#10;cs//AEUKAPTKKKKACiiigAooooAKKKKACiiigAooooAKKKKACiiigAooooAKKKKACiiigAooooAK&#10;KKKACiiigAooooAKKKKACiiigAooooAKKKKACiiigAooooAKKKKACiiigAooooAKKKKACiiigAoo&#10;ooAKKKKACiiigAooooAKKKKACiiigAooooAK8h/Z1OfAOpH/AKi8v/oqKvXq8h/Zz/5J/qP/AGFp&#10;f/RUVAHr1FFFABXkPiL/AJOd8I/9guT/ANBua9eryHxF/wAnPeEv+wXJ/wCg3NAHr1FFFABRRRQA&#10;UUUUAFFFFABRRRQAUUV5t8Std1yXW9F8FeGrkWeoavvea77wQqCSV9yA3v8ALgdaAPQri9tLT/j5&#10;uoYc/wDPSQL/ADot760u/wDj2uoJsdfLkDfyrzO1+AnhMHzdUuNT1S5YDzJZ7kjce5G3B/Mmluvg&#10;H4OfD2L6lp86/clguSSp9fmB/TFAHqVcr4/ONEsD/wBRex/9KErmvh5quv6R4v1TwF4ivDqMlnbi&#10;7sb5h80kGVGGJ5J+YeuCGGSAK6T4g/8AICsf+wvY/wDpQlAHUSxRzRtHKiujdVYZBp9FFABRRRQA&#10;UUUUAFFFFABRRRQAV5B8Or660zXvHl06LLpi+IbgT7FPmQ/Mf3n+0uOo6jGeeRXr9eafCj/kMePv&#10;+xjuf/QjQB6THIksayRurxuAyspyCD3Bp1c5OsvhaZ7m3RpdEdi08CjLWZPWRB/zz7svbqOMiugi&#10;ljniSWJ1eN1DK6nIYHoQaAM6a3l065kvbNWeCQlrm1QZJPeRP9r1HfqOevB+Op45/if8NJoXDxvN&#10;dsrL0IKR16hXlXjmzjt/i/8AD6ePeBPPdFowfkDBUywHYnPPrgd85APVaKKKACiiigAooooAKKKK&#10;APKPCX/JwPjj/r1g/wDQI69Xryjwl/ycD44/69YP/QI69XoAKKKKACiiigAooooAKKKKACiiigAo&#10;oooAKKKKACiiigAooooAKKKKACiiigAooooAKKKKACiiigAooooAKKKKACiiigAooooAKKKKACii&#10;igAooooAKKKKACiiigAooooAKKKKACiiigAooooAKKKKACiiigAooooAKKKKACiiigAooooAKKKK&#10;ACiiigAooooAKKKKACiiigAooooAKKKKACiiigAooooAKKKKACiiigAooooAKKKKACiiigAooooA&#10;KKKKAOS0b/kpvij/AK9LH+UtdbXJaN/yU3xR/wBelj/KWutoAKKKKACiiigAooooAKKKKACiiigD&#10;n/Hf/JPPE3/YKuv/AEU1ZPwi/wCSU6B/1wb/ANDatbx3/wAk88Tf9gq6/wDRTVk/CL/klPh//rg3&#10;/obUAa/iO78TJNZ2nhvTrSR5mJnvr6T9zbqPVFId2PQY49TXM6jf+PfBto+r6ld6br+kwZlvY4bY&#10;29xDHnkxfMVYKDn5uSF6967XXHuV0O9WxuobW+khaK0mnYBFnYbY85B/iK8YOfQ1w/gGz8XadoGp&#10;w+JLK6mmNsBBa3uppdy3UwDmQhs7URsxqEJ4wcnkkgHoVpdwX9lBeWsqy29xGssUi9HRhkEfUGvO&#10;vCH/ACW34gf7ll/6KFdR4C0W68O+BNG0q9dmure2HnBiCUY/MUyOCFJ2gjqBXL+EP+S2/ED/AK52&#10;X/ooUAel0UUUAFFFFABRRRQAUUUUAFFFFABRRRQAUUUUAFFFFABRRRQAUUUUAFFFFABRRRQAUUUU&#10;AFFFFABRRRQAUUUUAFFFFABRRRQAUUUUAFFFFABRRRQAUUUUAFFFFABRRRQAUUUUAFFFFABRRRQA&#10;UUUUAFFFFABRRRQAUUUUAFFFFABRRRQAV5D+zp/yIGpf9haX/wBFRV69XkP7On/Igal/2F5f/RUV&#10;AHb+LfEt3pElhpWjWkd5r2qM62cUxKxIqDLyyMOiqCOByc4FV9C07x1Bqa3Gt+INKureXmaygsSo&#10;g4OBFJuDHnu4PArJ8TXkXhb4saL4j1OfytJv9PfSDMw/d283meYpY9g2MZ7bcnjkReGvhrd+HPGs&#10;etQ3dvMjz3r3Vwxfz7iOXY0avztYqwYk8DocZ5AB6VXkPiL/AJOe8I/9guT/ANBua9F8Ow67Empn&#10;XbmKZpNQmeyWMAeVa5AjU4AycAnJyeeTXnXiL/k53wj/ANguT/0G5oA9eooooAKKKKACiiigAooo&#10;oAKKKKACvOPiRoOuJrWi+M/DVst5qOkb0lsz1nhcYIX1IBb35yORXo9Yet+MfDvhu5jt9Y1a2spp&#10;U3okpILLnGfzFAHEW/x68LKTDq1pqmlXacSQ3FtnafTjn8wKfcfHnwhkR6dHqWpXDD5Ire1ILH0+&#10;bH8jXQv8SPAdwu2TxFpki+jvn+Yrnde+L3h3Q9T0W20abTbu1vbkR3s0cm37LHlRvIA54LH/AIDQ&#10;BJ8P9H1/U/GGq+O/EVkdOlvbdbSysWOWjhypy3cHKjrg5LcDiui+IP8AyArH/sL2P/pQlXtG8aeG&#10;/EN61lpGsWt5cpGZGjibJCggE/mR+dUPiF/yArH/ALC9j/6UJQB1lFFFABRRRQAUUUUAFFFFABRR&#10;RQAV4j4B8Vw+HvG/jC11SB4dNv8AxDcRxah/yzSfe37uQ/w5GME8dffHt1eC2MGo6hovxJ0my06G&#10;6XUPEc9t5skgVbYs/Msmf4V4PygkEdO4APdTcQDrNH/30K57afDEjXVnmbQJGLTQRjd9kYnl0A/5&#10;Z5zuXt1HcV59H8OvFkcKRjwv8MGCKFDNaXBY47k45Nen+FtNuNJ8NWdjd2mm2s8Stvh0xWW3Ulif&#10;kDc85yc9yaANQXELQpMs0ZicAq4YbWB6EHvXnHjp45fix8OEV1YiW9YhTkgeWmD+lWfG3h+/t9Kx&#10;o+m6JqFj54le01i3aWK0zu3SRhecfNyB05I6mvLfE/hzX7Hxf4R36LoEU128xtk8JStZSTBVUnMr&#10;jAwDkEdiwyMigD6UorxKTRPGR+54d8Zf+Fog/qa9G8B22pWnh4w6pZalaXInYlNR1Jb6RhgYIkB6&#10;e3GMH1zQB09HeuR+JNnrWo+Cruz8PR3j6pI8fkm1uRAyYYEkuSOMA8Zyf1HXUAFFFFABRRRQB5R4&#10;S/5OB8cf9esH/oEder15R4S/5OB8cf8AXrB/6BHXq9ABRRRQAUUUUAFFFFABRRRQAUUUUAFFFFAB&#10;RRRQAUUUUAFFFFABRRRQAUUUUAFFFFABRRRQAUUUUAFFFFABRRRQAUUUUAFFFFABRRRQAUUUUAFF&#10;FFABRRRQAUUUUAFFFFABRRRQAUUUUAFFFFABRRRQAUUUUAFFFFABRRRQAUUUUAFFFFABRRRQAUUU&#10;UAFFFFABRRRQAUUUUAFFFFABRRRQAUUUUAFFFFABRRRQAUUUUAFFFFABRRRQAUUUUAFFFFABRRRQ&#10;ByWjf8lN8Uf9elj/AClrra5LRv8Akpvij/r0sf5S11tABRRRQAUUUUAFFFFABRRRQAUUUUAc/wCO&#10;/wDknnib/sFXX/opqyfhF/ySnQP+uDf+jGrW8d/8k88Tf9gq6/8ARTVk/CH/AJJToH/XBv8A0Y1A&#10;HTazoel+IdNk0/V7GG8tX6xyrnBwRlT1VsE4IwRng1i+H/hx4S8L6iNQ0fSFguwhjWVppJSqnqF3&#10;scfUc8n1rqqKACvM/CH/ACW34gf7ll/6KFemV5n4P/5Lb8QP9yz/APRQoA9MooooAKKKKACiiigA&#10;ooooAKKKKACiiigAooooAKKKKACiiigAooooAKKKKACiiigAooooAKKKKACiiigAooooAKKKKACi&#10;iigAooooAKKKKACiiigAooooAKKKKACiiigAooooAKKKKACiiigAooooAKKKKACiiigAooooAKKK&#10;KACiiigAryH9nT/kQNR/7C0v/oqKvXq8h/Z0/wCRA1H/ALC0v/oqKgD1a+sLPU7OSzv7SC7tZMb4&#10;Z4xIjYIIyp4OCAfwqxRRQAV5D4i/5Oe8Jf8AYLk/9Bua9eryHxF/yc94S/7Bcn/oNzQB69RRRQAU&#10;UUUAFFFFABRRRQAUUUUAFcp44+H2i+O9PEOoRmK7iUi3vIx+8i9v9pfY/p1rq6KAPDNIstF8E3kP&#10;h/x94T0cQuwSz1+OzQwz+glJHyN6n8xgbivxN8NeHLTxX8P49P0nT4ba/wBTVJlt4FVJ4y8PBxwR&#10;gn8DXs+p6XY6zp8thqVrFdWsow8Ui5B/wPvXkFx8G9bsvF3h6bS9ZW48PaXfpdRWl5K3mWw8xWdU&#10;4ORhBjkf1oA9R0vwn4e0S8a70rRbGyuGQxmS3gVCVJBI47cD8qy/iH/yAbH/ALC9j/6UJXW1yfxC&#10;GdCsP+wvY/8ApQlAHWUUUUAFFFFABRRRQAUUUUAFFFFABXmXwp+bV/H6MAVPiK54PT7xr02vM/hP&#10;/wAhrx//ANjFcf8AoRoA7V520Nx5xLaYzYWTr9mJ7N/se/8AD0PHTXzTXRZEZHUMrDBBGQRWGsj+&#10;HJVilYvo7EKkjHJtD2DE9Y/Qn7vAPHIAN6vJ/F2nrp3xd+H/AJMrC1lnuyltgbYm2LuK+gORx0BB&#10;x1r1ivM/iB/yVT4b/wDXxef+gR0AemUUUUAFFFFABRRRQAUUUUAeUeEv+TgfHH/XrB/6BHXq9eUe&#10;Ev8Ak4Hxx/16wf8AoEder0AFFFFABRRRQAUUUUAFFFFABRRRQAUUUUAFFFFABRRRQAUUUUAFFFFA&#10;BRRRQAUUUUAFFFFABRRRQAUUUUAFFFFABRRRQAUUUUAFFFFABRRRQAUUUUAFFFFABRRRQAUUUUAF&#10;FFFABRRRQAUUUUAFFFFABRRRQAUUUUAFFFFABRRRQAUUUUAFFFFABRRRQAUUUUAFFFFABRRRQAUU&#10;UUAFFFFABRRRQAUUUUAFFFFABRRRQAUUUUAFFFFABRRRQAUUUUAFFFFAHJaN/wAlN8Uf9elj/KWu&#10;trktG/5Kb4o/69LH+UtdbQAUUUUAFFFFABRRRQAUUUUAFFFFAHP+O/8Aknnib/sFXX/opqyfhF/y&#10;SnQP+uDf+jGrW8d/8k88Tf8AYKuv/RTVk/CL/klPh/8A64N/6G1AHbUVwUnizx+JGEfwydo8naza&#10;7bgkdsjBx+dN/wCEt+IP/RMT/wCD63/woA7+vNvCC4+NXxBP+xY/rFW7ofiDxZf6pHb6v4Hk0u0Y&#10;HddjVIJwhAyMquDyeOM9RXn0niLXNA+NHjU6L4Yl13z0sxKsM/lGLEK4JO09cn8qAPbaK8tPxK8c&#10;D/mlWof+B3/2qk/4WX44/wCiVaj/AOBv/wBqoA9Toryv/hZnjj/olWo/+Bh/+NUf8LM8cf8ARKtR&#10;/wDAw/8AxqgD1SivK/8AhZnjj/olWo/+Bh/+NUf8LM8cf9Eq1H/wMP8A8aoA9Uoryv8A4WZ44/6J&#10;VqP/AIGH/wCNUf8ACzPHH/RKtR/8DD/8aoA9Uoryv/hZnjj/AKJVqP8A4GH/AONUf8LM8cf9Eq1H&#10;/wADD/8AGqAPVKK8r/4WZ44/6JVqP/gYf/jVH/CzPHH/AESrUf8AwMP/AMaoA9Uoryv/AIWZ44/6&#10;JVqP/gYf/jVH/CzPHH/RKtR/8DD/APGqAPVKK8r/AOFmeOP+iVaj/wCBh/8AjVH/AAszxx/0SrUf&#10;/Aw//GqAPVKK8r/4WZ44/wCiVaj/AOBh/wDjVH/CzPHH/RKtR/8AAw//ABqgD1SivK/+FmeOP+iV&#10;aj/4GH/41R/wszxx/wBEq1H/AMDD/wDGqAPVKK8r/wCFmeOP+iVaj/4GH/41R/wszxx/0SrUf/Aw&#10;/wDxqgD1SivK/wDhZnjj/olWo/8AgYf/AI1R/wALM8cf9Eq1H/wMP/xqgD1SivK/+FmeOP8AolWo&#10;/wDgYf8A41R/wszxx/0SrUf/AAMP/wAaoA9Uoryv/hZnjj/olWo/+Bh/+NUf8LM8cf8ARKtR/wDA&#10;w/8AxqgD1SivK/8AhZnjj/olWo/+Bh/+NUf8LM8cf9Eq1H/wMP8A8aoA9Uoryv8A4WZ44/6JVqP/&#10;AIGH/wCNUf8ACzPHH/RKtR/8DD/8aoA9Uoryv/hZnjj/AKJVqP8A4GH/AONUf8LM8cf9Eq1H/wAD&#10;D/8AGqAPVKK8r/4WZ44/6JVqP/gYf/jVH/CzPHH/AESrUf8AwMP/AMaoA9Uoryv/AIWZ44/6JVqP&#10;/gYf/jVH/CzPHH/RKtR/8DD/APGqAPVKK8r/AOFmeOP+iVaj/wCBh/8AjVH/AAszxx/0SrUf/Aw/&#10;/GqAPVKK8r/4WZ44/wCiVaj/AOBh/wDjVH/CzPHH/RKtR/8AAw//ABqgD1SivK/+FmeOP+iVaj/4&#10;GH/41R/wszxx/wBEq1H/AMDD/wDGqAPVKK8r/wCFmeOP+iVaj/4GH/41R/wszxx/0SrUf/Aw/wDx&#10;qgD1SivK/wDhZnjj/olWo/8AgYf/AI1R/wALM8cf9Eq1H/wMP/xqgD1SivK/+FmeOP8AolWo/wDg&#10;Yf8A41R/wszxx/0SrUf/AAMP/wAaoA9Uoryv/hZnjj/olWo/+Bh/+NUf8LM8cf8ARKtR/wDAw/8A&#10;xqgD1SivK/8AhZnjj/olWo/+Bh/+NUf8LM8cf9Eq1H/wMP8A8aoA9Uoryv8A4WZ44/6JVqP/AIGH&#10;/wCNUf8ACzPHH/RKtR/8DD/8aoA9Uoryv/hZnjj/AKJVqP8A4GH/AONUf8LM8cf9Eq1H/wADD/8A&#10;GqAPVKK8r/4WZ44/6JVqP/gYf/jVH/CzPHH/AESrUf8AwMP/AMaoA9Uoryv/AIWZ44/6JVqP/gYf&#10;/jVH/CzPHH/RKtR/8DD/APGqAPVKK8r/AOFmeOP+iVaj/wCBh/8AjVH/AAszxx/0SrUf/Aw//GqA&#10;PVKK8r/4WZ44/wCiVaj/AOBn/wBqpR8S/HB/5pVqP/gb/wDaqAPU68i/Z2GPAepj01eX/wBFRVcH&#10;xH8cn/mld/8Ajfj/AON1x/wX13xPp/hHUI9J8Hvq8T6nI8kw1CK3COY48ptfngAHPv7UAfQNFYnh&#10;zU9b1O2nfW/DraLMjgRxm8juPMXHXKdOexq/qtzeWel3Fxp+ntqF2i5itVlWIyt6bm4Ue/8APpQB&#10;cryHxF/yc74R/wCwXJ/6Bc10A8WfED+L4ZMPprtuf6VxJ1HV9S/aN8Kza1oR0a4WwlVYDdpcbl8u&#10;4O7KcDkkY9qAPdKKKKACiiigAooooAKKKKACiiigAooooAKKKKAMjxDqt3ounpf22nyX0MUgN1HE&#10;f3iw4O50X+Ig4O3jIzjnisXxdeWuq+FtLvbKZJ7WbVLCSORDkMpuI+at3niDxFb308Nv4LvLqFHK&#10;xzpfWyiQf3sM4IH1Ga818W3HiDw/jUrfwpd2OhyX9vc31o1zBKPNWVWDQqjkhnIAYYIJ5wDkkA9w&#10;orjLLxlrmpWEN9Y+C7y4tp0DxyR6jaEMD0x+8qU+JvFPbwBfn/uI2n/xygDrqK5D/hJ/FX/RP7//&#10;AMGVp/8AHKP+En8Vf9E/v/8AwZWn/wAcoA6+iuQ/4SfxV/0T+/8A/Blaf/HKP+En8Vf9E/v/APwZ&#10;Wn/xygDr6K5D/hJ/FX/RP7//AMGVp/8AHKP+En8Vf9E/v/8AwZWn/wAcoA6+iuQ/4SfxV/0T+/8A&#10;/Blaf/HKP+En8Vf9E/v/APwZWn/xygDr68o+F98LXxL45hmiZYZvEdwqT5G3eXPyN3GeMHoSccHG&#10;e30rWtcvb5Ib7wpd6dCQSbiS8gkVfQYRyefp3rzHT7rxh4M17xbbJ4ButZs9V1Se6SRLgKjRuxwO&#10;FYHIxxwR0IoA9upGVXUq6hlYYIIyCK8jsfiD4+tIGhk+GepTorfui9386p2Vj5fzEdM4BxjOTkm1&#10;/wALL8b/APRKtR/8Df8A7VQB3kKNobeSSW0wn92xOTbf7J/2PQ/w9Dx04r4gDPxU+G//AF8Xn/oE&#10;dRf8LI8cHj/hVV/z634/+NVyj614g1X4r+B49Z8NTaHbQT3H2SOWXzC2UXcA2BwNq4GON3pigD3y&#10;iiigAooooAKKKKACiiigDyjwl/ycD44/69YP/QI69Xryjwl/ycD44/69YP8A0COvV6ACiiigAooo&#10;oAKKKKACiiigAooooAKKKKACiiigAooooAKKKKACiiigAooooAKKKKACiiigAooooAKKKKACiiig&#10;AooooAKKKKACiiigAooooAKKKKACiiigAooooAKKKKACiiigAooooAKKKKACiiigAooooAKKKKAC&#10;iiigAooooAKKKKACiiigAooooAKKKKACiiigAooooAKKKKACiiigAooooAKKKKACiiigAooooAKK&#10;KKACiiigAooooAKKKKACiiigDktG/wCSm+KP+vSx/lLXW1yWjf8AJTfFH/XpY/ylrraACiiigAoo&#10;ooAKKKKACiiigAooooA5/wAd/wDJPPE3/YKuv/RTVk/CL/klPh//AK4N/wChtWt47/5J54m/7BV1&#10;/wCimrJ+EP8AySnQP+uLf+jGoA7aiiigArzfwi2fjV8Qf9yw/SGvSK8z8H/8lt+IH+5Zf+ihQB6Z&#10;RRRQAUUUUAFFFFABRRRQAUUUUAFFFFABRRRQAUUUUAFFFFABRRRQAUUUUAFFFFABRRRQAUUUUAFF&#10;FFABRRRQAUUUUAFFFFABRRRQAUUUUAFFFFABRRRQAUUUUAFFFFABRRRQAUUUUAFFFFABRRRQAUUU&#10;UAFFFFABRRRQAUUUUAFFFFABXkf7PB3eBNUPrrEp/wDIUVeuV5D+zp/yIGpf9haX/wBFRUAevUUU&#10;UAFeReIv+TnPCI/6hcv/AKBc167XkPiL/k57wl/2C5P/AEG5oA9eooooAKKKKACiiigAooooAKKK&#10;KACiiigAooooAK5jx2+zRbE+urWI/wDJhK6eqWp6Xa6vbxQXis0cU8dwoDY+dGDLn6EA0Ac1eaff&#10;eEtUk1XRLaS60q6l3ahpkQyyOx5nhHrz8y9+o5znsqKKACiiigAooooAKKKKACiiigAooooAKKKK&#10;ACvNPH5x8VPhv/18Xn/oEdel15l8QT/xdX4b/wDXxd/+gx0Aem0UUUAFFFFABRRRQAUUUUAeUeEv&#10;+TgfHH/XrB/6BHXq9eUeEv8Ak4Hxx/16wf8AoEder0AFFFFABRRRQAUUUUAFFFFABRRRQAUUUUAF&#10;FFFABRRRQAUUUUAFFFFABRRRQAUUUUAFFFFABRRRQAUUUUAFFFFABRRRQAUUUUAFFFFABRRRQAUU&#10;UUAFFFFABRRRQAUUUUAFFFFABRRRQAUUUUAFFFFABRRRQAUUUUAFFFFABRRRQAUUUUAFFFFABRRR&#10;QAUUUUAFFFFABRRRQAUUUUAFFFFABRRRQAUUUUAFFFFABRRRQAUUUUAFFFFABRRRQAUUUUAFFFFA&#10;HJaN/wAlN8Uf9elj/KWutrktG/5Kb4o/69LH+UtdbQAUUUUAFFFFABRRRQAUUUUAFFFFAHP+O/8A&#10;knnib/sFXX/opqyfhD/ySnQP+uLf+jGrW8d/8k88Tf8AYKuv/RTVk/CH/klOgf8AXFv/AEY1AHbU&#10;UUUAFeZ+D/8Aktvj/wD3LP8A9FCvTK8z8H/8lt8f/wC5Z/8AooUAemUUUUAFFFFABRRRQAUUUUAF&#10;FFFABRRRQAUUUUAFFFFABRRRQAUUUUAFFFFABRRRQAUUUUAFFFFABRRRQAUUUUAFFFFABRRRQAUU&#10;UUAFFFFABRRRQAUUUUAFFFFABRRRQAUUUUAFFFFABRRRQAUUUUAFFFFABRRRQAUUUUAFFFFABRRR&#10;QAV5D+zn/wAk/wBR/wCwtL/6Kir16vIf2c/+Sf6j/wBhaX/0VFQB69RRRQAV5D4i/wCTnvCX/YLk&#10;/wDQbmvXq8h8Rf8AJz3hL/sFyf8AoNzQB69RRRQAUUUUAFFFFABRRRQAUUUUAFFFFABRRRQAUUUU&#10;AFFFFABRRRQAUUUUAFFFFABRRRQAUUUUAFFFFABXmPxB/wCSrfDf/r4u/wD0GOvTq8x+IP8AyVb4&#10;b/8AXxd/+gx0AenUUUUAFFFFABRRRQAUUUUAeUeEv+TgfHH/AF6wf+gR16vXlHhL/k4Hxx/16wf+&#10;gR16vQAUUUUAFFFFABRRRQAUUUUAFFFFABRRRQAUUUUAFFFFABRRRQAUUUUAFFFFABRRRQAUUUUA&#10;FFFFABRRRQAUUUUAFFFFABRRRQAUUUUAFFFFABRRRQAUUUUAFFFFABRRRQAUUUUAFFFFABRRRQAU&#10;UUUAFFFFABRRRQAUUUUAFFFFABRRRQAUUUUAFFFFABRRRQAUUUUAFFFFABRRRQAUUUUAFFFFABRR&#10;RQAUUUUAFFFFABRRRQAUUUUAFFFFABRRRQAUUUUAclo3/JTfFH/XpY/ylrra5LRv+Sm+KP8Ar0sf&#10;5S11tABRRRQAUUUUAFFFFABRRRQAUUUUAc/47/5J54m/7BV1/wCimrJ+EP8AySnQP+uLf+jGrW8d&#10;/wDJPPE3/YKuv/RTVk/CH/klOgf9cW/9GNQB21FFFABXmfg//ktvj/8A3LP/ANFCvTK8z8H/APJb&#10;fH/+5Z/+ihQB6ZRRRQAUUUUAFFFFABRRRQAUUUUAFFFFABRRRQAUUUUAFFFFABRRRQAUUUUAFFFF&#10;ABRRRQAUUUUAFFFFABRRRQAUUUUAFFFFABRRRQAUUUUAFFFFABRRRQAUUUUAFFFFABRRRQAUUUUA&#10;FFFFABRRRQAUUUUAFFFFABRRRQAUUUUAFFFFABXkP7Of/JP9R/7C0v8A6Kir16vIf2c/+Sf6j/2F&#10;pf8A0VFQB69RRRQAV5D4i/5Oe8Jf9guT/wBBua9eryHxF/yc94S/7Bcn/oNzQB69RRRQAUUUUAFF&#10;FFABRRRQAUUUUAFFFFABRRRQAUUUUAFFFFABRRRQAUUUUAFFFFABRRRQAUUUUAFFFFABXmPxB/5K&#10;t8N/+vi7/wDQY69OrzH4g/8AJVvhv/18Xf8A6DHQB6dRRRQAUUUUAFFFFABRRRQB5R4S/wCTgfHH&#10;/XrB/wCgR16vXlHhL/k4Hxx/16wf+gR16vQAUUUUAFFFFABRRRQAUUUUAFFFFABRRRQAUUUUAFFF&#10;FABRRRQAUUUUAFFFFABRRRQAUUUUAFFFFABRRRQAUUUUAFFFFABRRRQAUUUUAFFFFABRRRQAUUUU&#10;AFFFFABRRRQAUUUUAFFFFABRRRQAUUUUAFFFFABRRRQAUUUUAFFFFABRRRQAUUUUAFFFFABRRRQA&#10;UUUUAFFFFABRRRQAUUUUAFFFFABRRRQAUUUUAFFFFABRRRQAUUUUAFFFFABRRRQAUUUUAclo3/JT&#10;fFH/AF6WP8pa62uS0b/kpvij/r0sf5S11tABRRRQAUUUUAFFFFABRRRQAUUUUAc/47/5J54m/wCw&#10;Vdf+imrJ+EP/ACSnQP8Ari3/AKMatbx3/wAk88Tf9gq6/wDRTVk/CL/klXh//rg3/obUAdtRRRQA&#10;V5n4P/5Lb8QP9yz/APRQr0yvNPCA/wCL2fEA/wCxZf8AoqgD0uiiigAooooAKKKKACiiigAooooA&#10;KKKKACiiigAooooAKKKKACiiigAooooAKKKKACiiigAooooAKKKKACiiigAooooAKKKKACiiigAo&#10;oooAKKKKACiiigAooooAKKKKACiiigAooooAKKKKACiiigAooooAKKKKACiiigAooooAKKKKACvI&#10;f2c/+Sf6j/2Fpf8A0VFXr1eRfs6jHgHUh/1F5f8A0VFQB67RRRQAV5D4i/5Oe8Jf9guT/wBBua9e&#10;ryHxF/yc74R/7Bcn/oNzQB69RRRQAUUUUAFFFFABRRRQAUUUUAFFFFABRRRQAUUUUAFFFFABRRRQ&#10;AUUUUAFFFFABRRRQAUUUUAFFFFABXmPxB/5Kt8N/+vi7/wDQY69OrzH4g/8AJVvhv/18Xf8A6DHQ&#10;B6dRRRQAUUUUAFFFFABRRRQB5R4S/wCTgfHH/XrB/wCgR16vXlPhL/k4Dxx/17W//oEderUAFFFF&#10;ABRRRQAUUUUAFFFFABRRRQAUUUUAFFFIrKwJUg4ODg96AForM0vVv7SvNWt/JMf9n3f2YsTnzP3a&#10;Sbvb7+PwrToAKKKKACiiigAooooAKKKKACiiigAooooAKKKKACiiigAooooAKKKKACiiigAooooA&#10;KKKKACiiigAooooAKKKKACiiigAooooAKKKKACiiigAooooAKKKKACiiigAooooAKKKKACiiigAo&#10;oooAKKKKACiiigAooooAKKKKACiiigAooooAKKKKACiiigAooooAKKKKACiiigAooooAKKKKACii&#10;igDktG/5Kb4o/wCvSx/lLXW1yWjf8lN8Uf8AXpY/ylrraACiiigAooooAKKKKACiiigAooooA5/x&#10;3/yTzxN/2Crr/wBFNWX8JRj4V+H/APr3P/obVqeO/wDknnib/sFXX/opq8m8B/BXwp4i8D6Vq98+&#10;ofarqIvJ5c4C53EcDb7UAe80V5Of2efBZ/5basP+3hf/AIik/wCGePBf/PfVv/AhP/iKAPWa858J&#10;gD40/EH/AHNP/wDRNZw/Z68FD/lpqh+tyv8A8TXNaJ8HvCepeOvFOiSrfC20gWnkstx87GWNnbcc&#10;Y4wMYA79aAPfKK8nP7PPgs/8tdVH/bwv/wARSf8ADPHgv/nvq3/gQn/xFAHrNFeTf8M8eC/+e+r/&#10;APgQn/xFH/DPHgv/AJ76v/4EJ/8AEUAes0V5N/wzx4L/AOe+r/8AgQn/AMRR/wAM8eC/+e+r/wDg&#10;Qn/xFAHrNFeTf8M8eC/+e+r/APgQn/xFH/DPHgv/AJ76v/4EJ/8AEUAes0V5N/wzx4L/AOe+r/8A&#10;gQn/AMRR/wAM8eC/+e+r/wDgQn/xFAHrNFeTf8M8eC/+e+r/APgQn/xFH/DPHgv/AJ76v/4EJ/8A&#10;EUAes0V5N/wzx4L/AOe+r/8AgQn/AMRR/wAM8eC/+e+r/wDgQn/xFAHrNFeTf8M8eC/+e+r/APgQ&#10;n/xFH/DPHgv/AJ76v/4EJ/8AEUAes0V5N/wzx4L/AOe+r/8AgQn/AMRR/wAM8eC/+e+r/wDgQn/x&#10;FAHrNFeTf8M8eC/+e+r/APgQn/xFH/DPHgv/AJ76v/4EJ/8AEUAes0V5N/wzx4L/AOe+r/8AgQn/&#10;AMRR/wAM8eC/+e+r/wDgQn/xFAHrNFeTf8M8eC/+e+r/APgQn/xFH/DPHgv/AJ76v/4EJ/8AEUAe&#10;s0V5N/wzx4L/AOe+r/8AgQn/AMRR/wAM8eC/+e+r/wDgQn/xFAHrNFeTf8M8eC/+e+r/APgQn/xF&#10;H/DPHgv/AJ76v/4EJ/8AEUAes0V5N/wzx4L/AOe+r/8AgQn/AMRR/wAM8eC/+e+r/wDgQn/xFAHr&#10;NFeTf8M8eC/+e+r/APgQn/xFH/DPHgv/AJ76v/4EJ/8AEUAes0V5N/wzx4L/AOe+r/8AgQn/AMRR&#10;/wAM8eC/+e+r/wDgQn/xFAHrNFeTf8M8eC/+e+r/APgQn/xFH/DPHgv/AJ76v/4EJ/8AEUAes0V5&#10;N/wzx4L/AOe+r/8AgQn/AMRR/wAM8eC/+e+r/wDgQn/xFAHrNFeTf8M8eC/+e+r/APgQn/xFH/DP&#10;Hgv/AJ76v/4EJ/8AEUAes0V5N/wzx4L/AOe+r/8AgQn/AMRR/wAM8eC/+e+r/wDgQn/xFAHrNFeT&#10;f8M8eC/+e+r/APgQn/xFH/DPHgv/AJ76v/4EJ/8AEUAes0V5N/wzx4L/AOe+r/8AgQn/AMRR/wAM&#10;8eC/+e+r/wDgQn/xFAHrNFeTf8M8eC/+e+r/APgQn/xFH/DPHgv/AJ76v/4EJ/8AEUAes0V5N/wz&#10;x4L/AOe+r/8AgQn/AMRR/wAM8eC/+e+r/wDgQn/xFAHrNFeTf8M8eC/+e+r/APgQn/xFH/DPHgv/&#10;AJ76v/4EJ/8AEUAes0V5N/wzx4L/AOe+r/8AgQn/AMRR/wAM8eC/+e+r/wDgQn/xFAHrNFeTf8M8&#10;eC/+e+r/APgQn/xFH/DPHgv/AJ76v/4EJ/8AEUAes0V5N/wzx4L/AOe+r/8AgQn/AMRR/wAM8eC/&#10;+e+r/wDgQn/xFAHrNFeTf8M8eC/+e+r/APgQn/xFH/DPHgv/AJ76v/4EJ/8AEUAes0V5N/wzx4L/&#10;AOe+r/8AgQn/AMRR/wAM8eC/+e+r/wDgQn/xFAHrNFeTf8M8eC/+e+r/APgQn/xFH/DPHgv/AJ76&#10;v/4EJ/8AEUAes0V5N/wzx4L/AOe+r/8AgQn/AMRR/wAM8eC/+e+rf+BCf/EUAes15J+z0NvgfVl9&#10;NZmH/kOKpB+z14KH/LTVD9blf/iaw/CfwV8I6/o813c/b0kjvbm3xFcDG2OZ0U8qecKM+/5UAe50&#10;V5Of2efBZ/5baqP+3hf/AIik/wCGePBf/PfVv/AhP/iKAPWa8i8RD/jJvwif+oZL/wCgXNTD9nnw&#10;UP8Alrqp/wC3hf8A4iuZsfBeleB/2hfC2n6Q1wYZrOadvPkDHcY517AcYUUAe+0UUUAFFFFABRRR&#10;QAUUUUAFFFFABRRRQAUUUUAFFFFABRRRQAUUUUAFFFFABRRRQAUUUUAFFFFABRRRQAV5j8Qf+Srf&#10;Df8A6+Lv/wBBjr06vMfiD/yVb4b/APXxd/8AoMdAHp1FFFABRRRQAUUUUAFFFFAHlfhIf8X+8c/9&#10;e1t/6AleqV4PN4F0fx18c/GFvq7XXl20Nu6CGQJkmKMc8GtW6+AvgyzuDJNJqgs3wN4uF/ct7/L9&#10;0+vY9eOgB7HRXk//AAzz4L/57at/4EL/APEUn/DPHgv/AJ7at/4EJ/8AEUAes0V88eOPhbpHgS/8&#10;Naxotxdrv1e2t2WWXcVOWbcCAP7v4Y969z1Tw/YaxLHJd/atyLtXybuWEY9wjAH8aANSiuZPgLQj&#10;/wBBL/waXP8A8cpP+EB0L/qJf+DS5/8AjlAHT0VzH/CA6F/1Ev8AwaXP/wAco/4QHQv+ol/4NLn/&#10;AOOUAdPRXMf8IDoX/US/8Glz/wDHKP8AhAdC/wCol/4NLn/45QB09Fcx/wAIDoX/AFEv/Bpc/wDx&#10;yl/4QHQvTUv/AAaXP/xygDpq43UdPvPCWpXOv6PHLc6bcN5up6YnLbu88I/v92XgMORyBm6PAehj&#10;p/aX/g0uf/jlSL4K0ZOn9o/+DO5/+OUAVfBV9Z6pc+JL+wnjuLWfU1aOWM5DD7LBXV143F4Rj0XX&#10;df1LT4r640e1v/Ku9Mt7uZX2mCFzNHtYF3Bckg8sOnI57fT/AAv4Z1ayt9RsLi9uLaZRJFKmp3BV&#10;h24L/ofoaAOtopMYpaACiiigAooooAKKKKACiiigAooooAKKKKACiiigAooooAKKKKACiiigAooo&#10;oAKKKKACiiigAooooAKKKKACiiigAooooAKKKKACiiigAooooAKKKKACiiigAooooAKKKKACiiig&#10;AooooAKKKKACiiigAooooAKKKKACiiigAooooAKKKKACiiigAooooAKKKKACiiigAooooAKKKKAC&#10;iiigDktG/wCSm+KP+vSx/lLXW1yWjf8AJTfFH/XpY/ylrraACiiigAooooAKKKKACiiigAooooA5&#10;/wAd/wDJPPE3/YKuv/RTVlfCM5+FXh//AK4N/wChtWr47/5J54m/7BV1/wCimrJ+EX/JKdA/64N/&#10;6G1AHbUUUUAFef8AhL/kr3xF/wC4b/6IavQK8/8ACX/JXviL/wBw3/0Q1AHoFFFFABRRRQAUUUUA&#10;FFFFABRRRQAUUUUAFFFFABRRRQAUUUUAFFFFABRRRQAUUUUAFFFFABRRRQAUUUUAFFFFABRRRQAU&#10;UUUAFFFFABRRRQAUUUUAFFFFABRRRQAUUUUAFFFFABRRRQAUUUUAFFFFABRRRQAUUUUAFFFFABRR&#10;RQAUUUUAFcT8LX3+Frs/9RW9/wDR7V21cJ8Jjnwld/8AYVvP/RrUAd3RRRQAV5F4iP8Axk54RH/U&#10;Ll/9Aua9dryHxF/yc94R/wCwXJ/6Dc0AevUUUUAFFFFABRRRQAUUUUAFFFFABRRRQAUUUUAFFFFA&#10;BRRRQAUUUUAFFFFABRRRQAUUUUAFFFFABRRRQAV5j8Qf+SrfDf8A6+Lv/wBBjr06vMfiD/yVb4b/&#10;APXxd/8AoMdAHp1FFFABRRRQAUUUUAFFFFAHlPhE/wDF/wDxyP8Ap2t//QI69VIDKVYAgjBB715H&#10;4au4bT9oTxks7Mglgt0VyPlB2R4BPbPQZ6njrgH12gDE81vD8gSXLaSzYSQ8m1P90/8ATP0P8PQ8&#10;cjb6jIpskayxsjqGVhgqRkEehrHj36A6wuzPpTHEbk5Nr6Kx7p6H+HgHjkAHHfGn/kDeGP8AsY7X&#10;/wBBkr0uvM/jV/yBvDH/AGMVr/6DJXplABRRRQAUUUUAFFFBOBk9KACivIP+Et8c/ELULyPwMLXT&#10;NFtZmh/tS7XcZmHdAQfyx3GcVYHw/wDiQyeY/wAS5RN1Kra/Ln65HH4UAer0V45e618S/hxENR8Q&#10;y2niPQ1cCeWBdk0IJxn7o4+uRyORXrlleQajYW97ayCS3uI1ljcfxKwyD+RoAwvDBzrPiz21Yf8A&#10;pLb1oaZoNlo97f3FiJIlvpBNLCG/dLJzllXopbPzY6kA9c1neFv+Qz4t/wCwuP8A0lgrpaACiiig&#10;AooooAKKKKACiiigAooooAKKKKACiiigAooooAKKKKACiiigAooooAKKKKACiiigAooooAKKKKAC&#10;iiigAooooAKKKKACiiigAooooAKKKKACiiigAooooAKKKKACiiigAooooAKKKKACiiigAooooAKK&#10;KKACiiigAooooAKKKKACiiigAooooAKKKKACiiigAooooAKKKKACiiigAooooA5LRv8Akpvij/r0&#10;sf5S11tclo3/ACU3xR/16WP8pa62gAooooAKKKKACiiigAooooAKKKKAOf8AHf8AyTzxN/2Crr/0&#10;U1ZXwj/5JV4f/wCuDf8AobVq+O/+SeeJv+wVdf8Aopqy/hJ/ySvw/wD9e5/9DagCz4u8f6V4RuLS&#10;xlgvNQ1W8z5Gn2EXmzMAD8xXIwuRj1POAcHHNWvxgmsbqFPGHhHVPDltcMqQ3kmZYdxycOdq7Tx0&#10;AJ9QAM1kaXHdyfFH4n3NukI8UxWSLpahhnaYvlIViVJ+WDJPGTjgE1y/gax8R/8ACCeO4fF1vqCa&#10;UdPaRF1NZAfPAcho946gqM4/iCUAfRwIIBBBB6EVBFY2kF5cXkNtDHdXIUTzKgDyhRhdx6nAJxnp&#10;muQ+EEl3L8KNAa98zzRC6r5gwfLEjCP8NgXHtitTR/EsmqeNPEuhG2WOPRxa7ZQ2TIZoy5yO2MAU&#10;AdHRRRQAUUUUAFFFFABRRRQAUUUUAFFFFABRRRQAUUUUAFFFFABRRRQAUUUUAFFFFABRRRQAUUUU&#10;AFFFFABRRRQAUUUUAFFFFABRRRQAUUUUAFFFFABRRRQAUUUUAFFFFABRRRQAUUUUAFFFFABRRRQA&#10;UUUUAFFFFABRRRQAUUUUAFFFFABUFrZ2tjE0VpbxQRs7SFYkCgsxyxwO5JJNT1geEPET+J9HmvpL&#10;dYGju57fYrbhiNyoOcdwKAGeMfG+i+BtLS+1iZ/3rbIYIVDSynvtBIGAOpJAHHOSAeJ/4XFrFiFu&#10;9c+Het6dpPJe7G5zGAcAshRdvJHVh7ZqTX4ILj9ovw2uoK7QJpLyWSuMxm4DSEkA8bguDxzkIewr&#10;nvAl/wDEzUfibe2niixu20e5WVb+G5t/9FRFVlQRbvlILYX5Sd4yTuxuAB7TpWq2Ot6Xb6nplzHc&#10;2dwm+KVDww/mCDkEHkEEHkV5d4i/5Oc8I/8AYLl/9AuaufA6UN4e1uCzkll0WDV500x5Cf8AU8EA&#10;A8gc5+rHvmqfiL/k5vwj/wBgyX/0C5oA9dooooAKKKKACiiigAooooAKKKKACiiigAooooAKKKKA&#10;CiiigAooooAKKKKACiiigAooooAKKKKACiiigArzH4g/8lW+G/8A18Xf/oMdenV5j8Qf+SrfDf8A&#10;6+Lv/wBBjoA9OooooAKKKKACiiuB+Gfhy68PjVxc+G49FM0ykeXqT3a3GN3zDcTt6jrgnPPSgDvq&#10;Ky/Elq974b1C2jsBftLCyi0NwYPOz/D5g5XPrXkcPgW4A/5JQEPt4ulH8iaANzw1bRTfHfx5HNGs&#10;kbWtqrIwyCDGhIIrvIriXR547S8keSzkYJb3TnJQngRyH16BXP3icH5sFvnrRJdT8NfEnxFb2ul+&#10;I9KlEUYey0ONNUeMEKwLvLnIOc56/NjjpXrvgS+vtabUrfV18USwmJV8vXtLitY2BzkLsHzH1zQB&#10;6BSMqupVgCpGCCOCK5m/up9B0y7tby4ujaPC62d5AvmTRtghYyDnc+cBCc7jgHnG7zL/AISTxNtx&#10;5vxNz6/8I3b0AbvxetpbPS/DMCfNZ/8ACQ2pj3N80ZxJ8g9V9PTp0xj1evDfE/iCfxH8OfBl3erP&#10;HqMPiW2tr2OdQsiTIJAwYBVAJ4OMDGcV7lQAUUUUAFFFFABUF7b/AGuwuLbdt86Jo93pkEZqeigD&#10;xz4UeLNK8LaPL4M8RzxaRq2nXEikXR8tJlLFgwY8H8eowRnNeqR65pMsQlj1SyeMjIdbhCD+Oap+&#10;IPB/h7xTGF1rSbe7KjCuwKuo9A64YfnXKn4G/D8vuGjygf3ReTY/9CzQBV+J3xB8Pp4U1DRNPvbf&#10;VNV1CI2sNraMJjluMnbwMenXOOK7PwbpM2g+DNH0u5OZ7W1SOTHZscj8DxWF4D0XwDEbu58J6bAs&#10;lpO9tLM0bmRXH3gGky2PocV3NAHNeF/+Qz4t/wCwuP8A0lt66WuZ8Lf8hnxb/wBhcf8ApLBXTUAF&#10;FFFABRRRQAUUUUAFFFFABRRRQAUUUUAFFFFABRRRQAUUUUAFFFFABRRRQAUUUUAFFFFABRRRQAUU&#10;UUAFFFFABRRRQAUUUUAFFFFABRRRQAUUUUAFFFFABRRRQAUUUUAFFFFABRRRQAUUUUAFFFFABRRR&#10;QAUUUUAFFFFABRRRQAUUUUAFFFFABRRRQAUUUUAFFFFABRRRQAUUUUAFFFFABRRRQByWjf8AJTfF&#10;H/XpY/ylrra5LRv+Sm+KP+vSx/lLXW0AFFFFABRRRQAUUUUAFFFFABRRRQBz/jv/AJJ54m/7BV1/&#10;6Kasr4R/8kq8P/8AXBv/AENq1fHf/JPPE3/YKuv/AEU1ZPwi/wCSU6B/1wb/ANDagA8Z/DuLxRql&#10;lren6tc6LrtmuyK+txuymSdrLkZ6t3H3iDkcVz7fDHxV4llWLxz40lvtNjkyLGxiECzgEEbyoUdR&#10;0wT6MK9WooAjt7eG0tora3iSGCJBHHHGoVUUDAAA6ADtXB+Ev+SvfEX/ALhv/ohq9Arz/wAJf8le&#10;+Iv/AHDf/RDUAegUUUUAFFFFABRRRQAUUUUAFFFFABRRRQAUUUUAFFFFABRRRQAUUUUAFFFFABRR&#10;RQAUUUUAFFFFABRRRQAUUUUAFFFFABRRRQAUUUUAFFFFABRRRQAUUUUAFFFFABRRRQAUUUUAFFFF&#10;ABRRRQAUUUUAFFFFABRRRQAUUUUAFFFFABRRRQAVw3wp/wCRTu/+wref+jmrua4X4TnPhO7/AOwr&#10;ef8Ao1qANPxr4IsfGmnwRzTzWd/ZuZbG/tziS3k4wR6jIUkZHQYIODXGz/Dr4gaxDJpOtfEJn0Xa&#10;EP2e1CzTp0KuRg8rnOWfOeQa9ZooAz9D0Sx8O6La6RpsPlWlsm2Nc5PXJJPckkk+5rzLxF/yc54R&#10;H/ULl/8AQLmvXa8h8Rf8nPeEf+wXJ/6Dc0AevUUUUAFFFFABRRRQAUUUUAFFFFABRRRQAUUUUAFF&#10;FFABRRRQAUUUUAFFFFABRRRQAUUUUAFFFFABRRRQAV5j8Qf+SrfDf/r4u/8A0GOvTq8x+IP/ACVb&#10;4b/9fF3/AOgx0AenUUUUAFFFFABRRRQAUUUUAeUeGbyGP9oTxpBI4V5ra2CAjhiscfGemfb6+ler&#10;15N4Zhiufjz47hmQMjW1vkdOiR88dD0OeueetejQXktldpY37bhIcW1z2l/2W9H/AEbqO4ABfngi&#10;ureS3njWSGVSjowyGB4INZUE8ujXMdjeSNJZytstLlzllY9IpD69lbvjB+bBbZqOeCK5t5IJ40lh&#10;kUo6OMhgeCCPSgDzj40f8gjwv/2Mdp/6DJXpdeSfFuO7s9M8NWkhee1XxDatDcO+XA2v8j92Po3c&#10;deRlvW6ACiiigAooooAKiuIRcW0sBd0EiFNyHDLkYyD61LRQB82eIfBWv+DNaSXWfEniGXwvI2z+&#10;0LK4dnt8njzUz06ZI/Dniu70/wCFsOqafDe2HxD8R3NrMgaOWO9yrD/P5V6rLFHPC8M0aSROpV0d&#10;chgeoIPUV5bqfg3XvAl9Prnw/Pn2bnfd6DKSUfuWi54bHYc+melAHEfDf4cv4itdbkXxTrFh9m1C&#10;S2K2kxUSbcfM3PJNe+aHpn9i6JZ6abue7+zRiPz52y747k15z8C4b5NE12a/sLizkudTeYRzxspw&#10;yg9wM816tQBzPhX/AJDPi7/sLj/0lgrpq5jwr/yGfF3/AGFx/wCksFdPQAUUUUAFFFFABRRRQAUU&#10;UUAFFFFABRRRQAUUUUAFFFFABRRRQAUUUUAFFFFABRRRQAUUUUAFFFFABRRRQAUUUUAFFFFABRRR&#10;QAUUUUAFFFFABRRRQAUUUUAFFFFABRRRQAUUUUAFFFFABRRRQAUUUUAFFFFABRRRQAUUUUAFFFFA&#10;BRRRQAUUUUAFFFFABRRRQAUUUUAFFFFABRRRQAUUUUAFFFFAHJaN/wAlN8Uf9elj/KWutrktG/5K&#10;b4o/69LH+UtdbQAUUUUAFFFFABRRRQAUUUUAFFFFAHP+O/8Aknnib/sFXX/opqyvhHx8KvD/AP1w&#10;b/0Nq1fHf/JPPE3/AGCrr/0U1ecfDr4r+CdD+H+j6ZqWsm3vLeEpLEbWZtp3E9VQg+vBoA9norz/&#10;AP4Xb8PP+hg/8krj/wCN0n/C7vh5/wBB8/8AgFP/APEUAeg1St9IsLTVb7U7e2SO8vhGLmUZzL5Y&#10;ITPbgEj/APVXGf8AC7fh5/0MH/klcf8AxuqsPx28ByX91A+pTRQwhPKuGtZSs5IJbaApYbeAdwGS&#10;eMjmgD0qivPz8bfh5/0MGf8AtyuP/iKT/hd3w9/6D5/8Ap//AIigD0GivPv+F3fD3/oPH/wCn/8A&#10;iKP+F3fD3/oPH/wCn/8AiKAPQaK8+/4Xd8Pf+g8f/AKf/wCIo/4Xd8Pf+g8f/AKf/wCIoA9Borz7&#10;/hd3w9/6Dx/8Ap//AIij/hd3w9/6Dx/8Ap//AIigD0GivPv+F3fD3/oPH/wCn/8AiKP+F3fD3/oP&#10;H/wCn/8AiKAPQaK8+/4Xd8Pf+g8f/AKf/wCIo/4Xd8Pf+g8f/AKf/wCIoA9Borz7/hd3w9/6Dx/8&#10;Ap//AIij/hd3w9/6Dx/8Ap//AIigD0GivPv+F3fD3/oPH/wCn/8AiKP+F3fD3/oPH/wCn/8AiKAP&#10;QaK8+/4Xd8Pf+g8f/AKf/wCIo/4Xd8Pf+g8f/AKf/wCIoA9Borz7/hd3w9/6Dx/8Ap//AIij/hd3&#10;w9/6Dx/8Ap//AIigD0GivPv+F3fD3/oPH/wCn/8AiKP+F3fD3/oPH/wCn/8AiKAPQaK8+/4Xd8Pf&#10;+g8f/AKf/wCIo/4Xd8Pf+g8f/AKf/wCIoA9Borz7/hd3w9/6Dx/8Ap//AIij/hd3w9/6Dx/8Ap//&#10;AIigD0GivPv+F3fD3/oPH/wCn/8AiKP+F3fD3/oPH/wCn/8AiKAPQaK8+/4Xd8Pf+g8f/AKf/wCI&#10;o/4Xd8Pf+g8f/AKf/wCIoA9Borz7/hd3w9/6Dx/8Ap//AIij/hd3w9/6Dx/8Ap//AIigD0GivPv+&#10;F3fD3/oPH/wCn/8AiKP+F3fD3/oPH/wCn/8AiKAPQaK8+/4Xd8Pf+g8f/AKf/wCIo/4Xd8Pf+g8f&#10;/AKf/wCIoA9Borz7/hd3w9/6Dx/8Ap//AIij/hd3w9/6Dx/8Ap//AIigD0GivPv+F3fD3/oPH/wC&#10;n/8AiKP+F3fD3/oPH/wCn/8AiKAPQaK8+/4Xd8Pf+g8f/AKf/wCIo/4Xd8Pf+g8f/AKf/wCIoA9B&#10;orz7/hd3w9/6Dx/8Ap//AIij/hd3w9/6Dx/8Ap//AIigD0GivPv+F3fD3/oPH/wCn/8AiKP+F3fD&#10;3/oPH/wCn/8AiKAPQaK8+/4Xd8Pf+g8f/AKf/wCIo/4Xd8Pf+g8f/AKf/wCIoA9Borz7/hd3w9/6&#10;Dx/8Ap//AIij/hd3w9/6Dx/8Ap//AIigD0GivPv+F3fD3/oPH/wCn/8AiKP+F3fD3/oPH/wCn/8A&#10;iKAPQaK8+/4Xd8Pf+g8f/AKf/wCIo/4Xd8Pf+g8f/AKf/wCIoA9Borz7/hd3w9/6Dx/8Ap//AIij&#10;/hd3w9/6Dx/8Ap//AIigD0GivPv+F3fD3/oPH/wCn/8AiKP+F3fD3/oPH/wCn/8AiKAPQaK8+/4X&#10;d8Pf+g8f/AKf/wCIo/4Xd8Pf+g8f/AKf/wCIoA9Borz7/hd3w9/6Dx/8Ap//AIij/hd3w9/6Dx/8&#10;Ap//AIigD0GivPv+F3fD3/oPH/wCn/8AiKP+F3fD3/oPH/wCn/8AiKAPQaK8+/4Xd8Pf+g8f/AKf&#10;/wCIo/4Xd8PP+g+f/AKf/wCIoA9BqnpulWOj2rW2n26wQvK8zKpPLuxZjz6kmuL/AOF2/Dz/AKGH&#10;/wAkrj/43Vax+OvgO5gaS41OWzcSMojltZWJUHAbKqRgjBxnIoA9Jorz/wD4Xb8PP+hg/wDJK4/+&#10;IpP+F3fDz/oPn/wCn/8AiKAPQa8i8Rf8nOeET/1C5P8A0C5rd/4Xb8PP+hh/8krj/wCN1xQ8V6L4&#10;u/aL8K3uh3n2u3isZonk8p48P5c5xhwD0I7Y5oA91ooooAKKKKACiiigAooooAKKKKACiiigAooo&#10;oAKKKKACiiigAooooAKKKKACiiigAooooAKKKKACiiigArzH4g/8lW+G/wD18Xf/AKDHXp1eY/EH&#10;/kq3w3/6+Lv/ANBjoA9OooooAKKKKACiiigAooooA8q8Jf8AJf8Axz/17W//AKBHXp93aQX1q9tc&#10;xh4nHI/UEHsQeQRyCM14tB4u0Lwf8dfGU+u3wtIp4bdI28p5Mt5cZx8in9a6/wD4Xb8PP+hh/wDJ&#10;K4/+N0AdVaXM9hcJp2oyGTfxbXRGPNx/C3o4/Juo7ga1edXPxl+G13A0E+u742xkfY7gdDkEHZkE&#10;HBBHIIyKgtPjd4Gjle2uNdeREAMdybOb5x6EBM7h34wcj3AAD40/8gbwx/2Mdr/6DJXpleGfEX4i&#10;+FfFtv4csND1T7XdR67bTtH9nlTCAOCcuoHVhxnvXruq+KNC0OdINV1W1s5XXeqzSBSRyM/oaANa&#10;iuYPxG8Gjr4l03/v8KT/AIWP4M/6GXTv+/woA6iiuX/4WP4M/wChl07/AL/Cj/hY/gz/AKGXTv8A&#10;v8KAOoorl/8AhY/gz/oZdO/7/Cj/AIWP4M/6GXTv+/woA6iiuX/4WP4M/wChl07/AL/Cj/hY/gz/&#10;AKGXTf8Av8KAOoqlY6rZ6jLdQ28uZrSUxTxMpVkbtkHnBHIPQjpWKPiN4NPTxJp3/f4Vjav4n8Kz&#10;3SatpPibS7fV4V2h2mAS4jzzFJ6g9j1U8juCAbfhcY1nxZ/2Fh/6SwV0teZeDfiP4YuZvEF1c6pb&#10;2Lz6lvENxKA2BbwoSOxG5GwR1xmuoHxC8Hl1QeI9OLMQABMOSelAHS0UUUAFFFFABRRRQAUUUUAF&#10;FFFABRRRQAUUUUAFFFFABRRRQAUUUUAFFFFABRRRQAUUUUAFFFFABRRRQAUUUUAFFFFABRRRQAUU&#10;UUAFFFFABRRRQAUUUUAFFFFABRRRQAUUUUAFFFFABRRRQAUUUUAFFFFABRRRQAUUUUAFFFFABRRR&#10;QAUUUUAFFFFABRRRQAUUUUAFFFFABRRRQAUUUUAFFFFAHJaN/wAlN8Uf9elj/KWutrktG/5Kb4o/&#10;69LH+UtdbQAUUUUAFFFFABRRRQAUUUUAFFFFAHP+O/8Aknnib/sFXX/opq5b4XeGPD978M9DuLrQ&#10;tMnmkgJeSW0jZmO5uSSMmup8d/8AJPPE3/YKuv8A0U1ZXwi/5JV4f/64N/6G1AGyfBfhU9fDOjH/&#10;ALcIv/iaT/hCfCn/AELGi/8AgBF/8TW7RQBhjwZ4WHTw1o3/AIARf/E1wPhjw1oM3xf8dWkmiaa9&#10;tbpZGGFrRCke6LLbVxgZPJx1r1qvNfCDf8Xr+IA/2LL/ANFUAdcfBfhU9fDOjH/twi/+JpP+EJ8J&#10;/wDQsaL/AOAEX/xNbtFAGF/whPhP/oWNF/8AACL/AOJo/wCEJ8J/9Cxov/gBF/8AE1u0UAYX/CE+&#10;E/8AoWNF/wDACL/4mj/hCfCf/QsaL/4ARf8AxNbtFAGF/wAIT4T/AOhY0X/wAi/+Jo/4Qnwn/wBC&#10;xov/AIARf/E1u0UAYX/CE+E/+hY0X/wAi/8AiaP+EJ8J/wDQsaL/AOAEX/xNbtFAGF/whPhP/oWN&#10;F/8AACL/AOJo/wCEJ8J/9Cxov/gBF/8AE1u0UAYX/CE+E/8AoWNF/wDACL/4mj/hCfCf/QsaL/4A&#10;Rf8AxNbtFAGF/wAIT4T/AOhY0X/wAi/+Jo/4Qnwn/wBCxov/AIARf/E1u0UAYX/CE+E/+hY0X/wA&#10;i/8AiaP+EJ8J/wDQsaL/AOAEX/xNbtFAGF/whPhP/oWNF/8AACL/AOJo/wCEJ8J/9Cxov/gBF/8A&#10;E1u0UAYX/CE+E/8AoWNF/wDACL/4mj/hCfCf/QsaL/4ARf8AxNbtFAGF/wAIT4T/AOhY0X/wAi/+&#10;Jo/4Qnwn/wBCxov/AIARf/E1u0UAYX/CE+E/+hY0X/wAi/8AiaP+EJ8J/wDQsaL/AOAEX/xNbtFA&#10;GF/whPhP/oWNF/8AACL/AOJo/wCEJ8J/9Cxov/gBF/8AE1u0UAYX/CE+E/8AoWNF/wDACL/4mj/h&#10;CfCf/QsaL/4ARf8AxNbtFAGF/wAIT4T/AOhY0X/wAi/+Jo/4Qnwn/wBCxov/AIARf/E1u0UAYX/C&#10;E+E/+hY0X/wAi/8AiaP+EJ8J/wDQsaL/AOAEX/xNbtFAGF/whPhP/oWNF/8AACL/AOJo/wCEJ8J/&#10;9Cxov/gBF/8AE1u0UAYX/CE+E/8AoWNF/wDACL/4mj/hCfCf/QsaL/4ARf8AxNbtFAGF/wAIT4T/&#10;AOhY0X/wAi/+Jo/4Qnwn/wBCxov/AIARf/E1u0UAYX/CE+E/+hY0X/wAi/8AiaP+EJ8J/wDQsaL/&#10;AOAEX/xNbtFAGF/whPhP/oWNF/8AACL/AOJo/wCEJ8J/9Cxov/gBF/8AE1u0UAYX/CE+E/8AoWNF&#10;/wDACL/4mj/hCfCf/QsaL/4ARf8AxNbtFAGF/wAIT4T/AOhY0X/wAi/+Jo/4Qnwn/wBCxov/AIAR&#10;f/E1u0UAYX/CE+E/+hY0X/wAi/8AiaP+EJ8J/wDQsaL/AOAEX/xNbtFAGF/whPhP/oWNF/8AACL/&#10;AOJo/wCEJ8J/9Cxov/gBF/8AE1u0UAYX/CE+E/8AoWNF/wDACL/4mj/hCfCf/QsaL/4ARf8AxNbt&#10;FAGF/wAIT4T/AOhY0X/wAi/+Jo/4Qnwn/wBCxov/AIARf/E1u0UAYX/CE+E/+hY0X/wAi/8AiaP+&#10;EJ8J/wDQsaL/AOAEX/xNbtFAGF/whPhP/oWNF/8AACL/AOJo/wCEJ8J/9Cxov/gBF/8AE1u0UAYX&#10;/CE+E/8AoWNF/wDACL/4mj/hCfCf/QsaL/4ARf8AxNbtFAGF/wAIT4T/AOhY0X/wAi/+Jo/4Qnwn&#10;/wBCxov/AIARf/E1u0UAYX/CE+E/+hY0X/wAi/8AiaP+EK8Kf9Cxov8A4ARf/E1u0UAYg8G+Fx08&#10;N6OP+3GL/wCJry74D6Bouq+C9Tm1DSNPu5F1aVFae2SQqvlxEAEg8cnj3r2yvIv2dTnwDqR9dXl/&#10;9FRUAegnwX4VPXwzox/7cIv/AImk/wCEJ8Kf9Cxov/gBF/8AE1u0UAYY8GeFh08NaMP+3CL/AOJr&#10;zTVNNsNL/aU8JQadY21nE2nSuyW8SxgtsuBkhQOeBXs9eQ+Iv+TnfCP/AGC5P/QbmgD16iiigAoo&#10;ooAKKKKACiiigAooooAKKKKACiiigAooooAKKKKACiiigAooooAKKKKACiiigAooooAKKKKACvMf&#10;iD/yVb4b/wDXxd/+gx16dXmPxB/5Kt8N/wDr4u//AEGOgD06iiigAooooAKKKKACiiigDyDQtK03&#10;Vvj142TUdPtbxY7e2KLcwrIFPlx5I3DivRD4M8LHr4a0c/8AbjF/8TXCeEv+TgPHH/Xtb/8AoEde&#10;rUAYX/CFeFP+hY0X/wAAIv8A4mj/AIQrwp/0LGi/+AEX/wATW7RQBj23hPw5Z3Mdza+H9Kgnjbck&#10;sVnGrKfUEDINbFFFABRRRQAUUUUAFFFFABRRRQAUUUUAcHa6PNca94n1XSZEg1i31NURmJ8udPs0&#10;B8qQd1JJwRypOR3B6jRNcg1u2kKo8F1bv5V1ayffgk9D6juCOCORWb4WOdZ8W+2rj/0lgroRbwrc&#10;PcLDGJnUK0gUbmAzgE9SBk0AS0UUUAFFFFABRRRQAUUUUAFFFFABRRRQAUUUUAFFFFABRRRQAUUU&#10;UAFFFFABRRRQAUUUUAFFFFABRRRQAUUUUAFFFFABRRRQAUUUUAFFFFABRRRQAUUUUAFFFFABRRRQ&#10;AUUUUAFFFFABRRRQAUUUUAFFFFABRRRQAUUUUAFFFFABRRRQAUUUUAFFFFABRRRQAUUUUAFFFFAB&#10;RRRQAUUUUAFFFFAHJaN/yU3xR/16WP8AKWutrktG/wCSm+KP+vSx/lLXW0AFFFFABRRRQAUUUUAF&#10;FFFABRRRQBz/AI7/AOSeeJv+wVdf+imrJ+EP/JKdA/64t/6Matbx3/yTzxN/2Crr/wBFNWT8If8A&#10;klOgf9cW/wDRjUAdtRRRQAV5n4P/AOS2/ED/AHLP/wBFCvTK8z8H/wDJbfH/APuWf/ooUAemUUUU&#10;AFFFFABRRRQAUUUUAFFFFABRRRQAUUUUAFFFFABRRRQAUUUUAFFFFABRRRQAUUUUAFFFFABRRRQA&#10;UUUUAFFFFABRRRQAUUUUAFFFFABRRRQAUUUUAFFFFABRRRQAUUUUAFFFFABRRRQAUUUUAFFFFABR&#10;RRQAUUUUAFFFFABRRRQAV5D+zn/yT/Uf+wtL/wCioq9eryH9nP8A5J/qP/YWl/8ARUVAHr1FFFAB&#10;XkPiL/k57wl/2C5P/QbmvXq8h8Rf8nPeEv8AsFyf+g3NAHr1FFFABRRRQAUUUUAFFFFABRRRQAUU&#10;UUAFFFFABRRRQAUUUUAFFFFABRRRQAUUUUAFFFFABRRRQAUUUUAFeY/EH/kq3w3/AOvi7/8AQY69&#10;OrzH4g/8lW+G/wD18Xf/AKDHQB6dRRRQAUUUUAFFFFABRRRQB5R4S/5OB8cf9esH/oEder15R4S/&#10;5OB8cf8AXrB/6BHXq9ABRRRQAUUUUAFFFFABRRRQAUUUUAFFFFABRRRQBzHhT/kNeLv+wwP/AElg&#10;rp65jwp/yGvF3/YYH/pLBXT0AFFFFABRRRQAUUUUAFFFFABRRRQAUUUUAFFFFABRRRQAUUUUAFFF&#10;FABRRRQAUUUUAFFFFABRRRQAUUUUAFFFFABRRRQAUUUUAFFFFABRRRQAUUUUAFFFFABRRRQAUUUU&#10;AFFFFABRRRQAUUUUAFFFFABRRRQAUUUUAFFFFABRRRQAUUUUAFFFFABRRRQAUUUUAFFFFABRRRQA&#10;UUUUAFFFFABRRRQByWjf8lN8Uf8AXpY/ylrra5LRv+Sm+KP+vSx/lLXW0AFFFFABRRRQAUUUUAFF&#10;FFABRRRQBz/jv/knnib/ALBV1/6Kasn4Q/8AJKdA/wCuLf8Aoxq1vHf/ACTzxN/2Crr/ANFNWT8I&#10;f+SU6B/1xb/0Y1AHbUUUUAFeZ+D/APktvj//AHLP/wBFCvTK8z8H/wDJbfH/APuWf/ooUAemUUUU&#10;AFFFFABRRRQAUUUUAFFFFABRRRQAUUUUAFFFFABRRRQAUUUUAFFFFABRRRQAUUUUAFFFFABRRRQA&#10;UUUUAFFFFABRRRQAUUUUAFFFFABRRRQAUUUUAFFFFABRRRQAUUUUAFFFFABRRRQAUUUUAFFFFABR&#10;RRQAUUUUAFFFFABRRRQAV5D+zn/yT/Uf+wtL/wCioq9eryH9nP8A5J/qP/YWl/8ARUVAHr1FFFAB&#10;XkPiL/k57wl/2C5P/QbmvXq8h8Rf8nPeEv8AsFyf+g3NAHr1FFFABRRRQAUUUUAFFFFABRRRQAUU&#10;UUAFFFFABRRRQAUUzzY/N8rzE8zGdm4Zx64pl3d21hayXV5cRW9vGNzyyuFVR7k9KAJqK5CD4peB&#10;7m7FrH4lsfNLbRuYqpP+8Rj9a65WV0V0YMrDIIOQRQAtFc54n1G7sdU8NRW0xjju9TEE64B3p5Mj&#10;Y9uVB49K6OgAooooAKKKKACiiigAooooAK8x+IP/ACVb4b/9fF3/AOgx16dXmPxB/wCSrfDf/r4u&#10;/wD0GOgD06iiigAooooAKKKKACiiigDyjwl/ycD44/69YP8A0COvV68o8Jf8nA+OP+vWD/0COvV6&#10;ACiiigAooooAKKKKACiiigAoopCQASTgDqaAForx6LxJ45+Jd/eN4OurbRPD1vKYRfzx7pbgjqVB&#10;B9jjjGeueKnHww8dEb2+KOo+Z6CJtuf+/lAHrVFeNX178SvhnCup6rqFv4m0CJgtziPbPEpON2cZ&#10;/Elh646165p99b6np1tf2j77e5iWaJsdVYZH6GgDB8Kf8hrxd/2Fx/6SwV09cz4W/wCQz4t/7C4/&#10;9JYK6agAooooAKKKKACiiigAooooAKKKKACiiigAooooAKKKKACiiigAooooAKKKKACiiigAoooo&#10;AKKKKACiiigAooooAKKKKACiiigAooooAKKKKACiiigAooooAKKKKACiiigAooooAKKKKACiiigA&#10;ooooAKKKKACiiigAooooAKKKKACiiigAooooAKKKKACiiigAooooAKKKKACiiigAooooAKKKKAOS&#10;0b/kpvij/r0sf5S11tclo3/JTfFH/XpY/wApa62gAooooAKKKKACiiigAooooAKKKKAOf8d/8k88&#10;Tf8AYKuv/RTVk/CH/klOgf8AXFv/AEY1a3jv/knnib/sFXX/AKKasn4Q/wDJKdA/64t/6MagDtqK&#10;KKACvM/B/wDyW3x//uWf/ooV6ZXmfg//AJLb4/8A9yz/APRQoA9MooooAKKKKACiiigAooooAKKK&#10;KACiiigAooooAKKKKACiiigAooooAKKKKACiiigAooooAKKKKACiiigAooooAKKKKACiiigAoooo&#10;AKKKKACiiigAooooAKKKKACiiigAooooAKKKKACiiigAooooAKKKKACiiigAooooAKKKKACiiigA&#10;ryH9nP8A5J/qP/YWl/8ARUVevV5D+zn/AMk/1H/sLS/+ioqAPXqKKKACvIfEX/Jz3hL/ALBcn/oN&#10;zXr1eQ+Iv+TnvCX/AGC5P/QbmgD16iiigAooooAKKKKACiiigAooooAKKKKACiiigAooooA8fmH/&#10;ABlDbn/qFE/+OtUnxF0+Xxj8UPDvg66uHi0f7M99cpG2DKQWAH/joHtlj6Vp+Mfhlqet+Lk8U6D4&#10;lk0nU44BCB5O5SBnuDwDnkEGuS1fwt8XY/Eej6y0mm6vc6W5EU9uyRM0bABlcNsyCM/mcUAek3Hw&#10;x8FXGmmwPhywSIrtDRxBZB77x82ffNc18KjeaBr/AIm8C3Fy91baPLHLZyPyVikG7afzU/UtXYeM&#10;td1bw/oAu9H0OXWL55ViW3iJ+XIPznAJ2ggenXqKwfhj4U1fSF1XX/EjL/bmtTCWeJTkQqM7U6kc&#10;ZPToMDtQBq+MR/xN/CH/AGGR/wCiJq6uuU8Yf8hfwj/2GR/6Imrq6ACiiigAooooAKKKKACiiigA&#10;rzH4g/8AJVvhv/18Xf8A6DHXp1eY/EH/AJKt8N/+vi7/APQY6APTqKKKACiiigAooooAKKKKAPKP&#10;CX/JwPjj/r1g/wDQI69Xryjwl/ycD44/69YP/QI69XoAKKKKACiiigAooooAKKKKACoLy3F3Y3Fs&#10;W2iaNoyfTIxU9MmlSCGSaVtscalmb0A5NAHjnwv8Y6Z4O02XwT4olj0jUtOuHVGuPkjnVmJDBunf&#10;qTgjBGa9QXxR4eZAy67phUjIIu4/8axLebwL8UbBpUjsNYjhOwmSIrLFn/eAdQfwzVFvgp4AaQv/&#10;AGHjJzgXMuPy3UAZPxL+I2gy+Gb3w/o13Dq2ranGbWK3tf3oG/gkkcZ54Gc5+ldz4N0ibQfBuj6V&#10;cHM9rapHJg/xY5H50zQvBPhnwzIZdH0W0tZjkecqbpMHqN7ZbHtmt+gDmvC3/IZ8W/8AYXH/AKSw&#10;V0tcx4V/5DPi7/sLj/0lgrp6ACiiigAooooAKKKKACiiigAooooAKKKKACiiigAooooAKKKKACii&#10;igAooooAKKKKACiiigAooooAKKKKACiiigAooooAKKKKACiiigAooooAKKKKACiiigAooooAKKKK&#10;ACiiigAooooAKKKKACiiigAooooAKKKKACiiigAooooAKKKKACiiigAooooAKKKKACiiigAooooA&#10;KKKKACiiigAooooA5LRv+Sm+KP8Ar0sf5S11tclo3/JTfFH/AF6WP8pa62gAooooAKKKKACiiigA&#10;ooooAKKKKAOf8d/8k88Tf9gq6/8ARTVk/CH/AJJToH/XFv8A0Y1a3jv/AJJ54m/7BV1/6Kasn4Q/&#10;8kp0D/ri3/oxqAO2ooooAK8z8H/8lt8f/wC5Z/8AooV6ZXmfg/8A5Lb4/wD9yz/9FCgD0yiiigAo&#10;oooAKKKKACiiigAooooAKKKKACiiigAooooAKKKKACiiigAooooAKKKKACiiigAooooAKKKKACii&#10;igAooooAKKKKACiiigAooooAKKKKACiiigAooooAKKKKACiiigAooooAKKKKACiiigAooooAKKKK&#10;ACiiigAooooAKKKKACvIf2c/+Sf6j/2Fpf8A0VFXr1eQ/s5/8k/1H/sLS/8AoqKgD16iiigAryHx&#10;F/yc94S/7Bcn/oNzXr1eQ+Iv+TnvCX/YLk/9BuaAPXqKKKACiiigAooooAKKKKACiiigAooooAKK&#10;KKACiiigCvNfWdvJ5c91BE5GdryBT+Rpn9q6d/z/ANr/AN/l/wAa84+Lfwsg8YWMusaapTXbeL5Q&#10;CSLlFydhHZuuCPofbmPh18NvAHjbwlDqDWN1HfRHyLyL7U3ySqOeOwPUfXHagD206tpo66haD/ts&#10;v+NS297aXZYW11DMV+8I5A2PrivOP+FB+BP+fW9/8Cmro/CPw68P+CLm6n0aK4R7lFSTzZi4wDkY&#10;oATxj/yF/CH/AGGR/wCiJq6yuU8Y/wDIX8If9hkf+iJq6ugAooooAKKKKACiiigAooooAK8x+IP/&#10;ACVb4b/9fF3/AOgx16dXmPxB/wCSq/Df/r4u/wD0GOgD06iiigAooooAKKKKACiiigDyjwl/ycD4&#10;4/69YP8A0COvV68o8Jf8nA+OP+vWD/0COvV6ACiiigAooooAKKKKACiiigAqjrP/ACAtQ/69pP8A&#10;0E1eqpqsMlxpF7DEu6SSB0QepKkCgDwf4T+CE174eLq2l302keILe9lWG/gJ+YAKdki9HT2P+IPW&#10;/wDCy/EHg2QWnj7w/N5S4C6vpq74JPdhxtP45/2a0vgv4e1bwz4Gew1mza0uTeSSCNmBO0hcHgkd&#10;q9CkjSWNo5EV0YYZWGQR7igDmNK+I/g3WY1az8R6fubgRzTCFz/wF8H9K6aKWOeJZYZEkjcZV0YE&#10;EexFcdq3wm8D6zKZbnQLeOU/x2zNB+OEIB/EV02jaRaaDo9rpVirra2qeXGHbcQPc0AY3hX/AJDP&#10;i7/sLj/0lgrp65jwr/yGfF3/AGFx/wCksFdPQAUUUUAFFFFABRRRQAUUUUAFFFFABRRRQAUUUUAF&#10;FFFABRRRQAUUUUAFFFFABRRRQAUUUUAFFFFABRRRQAUUUUAFFFFABRRRQAUUUUAFFFFABRRRQAUU&#10;UUAFFFFABRRRQAUUUUAFFFFABRRRQAUUUUAFFFFABRRRQAUUUUAFFFFABRRRQAUUUUAFFFFABRRR&#10;QAUUUUAFFFFABRRRQAUUUUAFFFFAHJaN/wAlN8Uf9elj/KWutrktG/5Kb4o/69LH+UtdbQAUUUUA&#10;FFFFABRRRQAUUUUAFFFFAHP+O/8Aknnib/sFXX/opqyfhF/ySnQP+uDf+jGrW8d/8k88Tf8AYKuv&#10;/RTVlfCL/klXh/8A64N/6G1AHa0V5+/xWtldl/4Q/wAYsAcBhpJwfcZbPNJ/wti3/wChN8Zf+Ck/&#10;/FUAeg15n4Q/5Lb8QP8Acs//AEUK3tD8fwa7q0Wnr4c8SWLSBiJr7TjFEMAnlsnHTjPfisLwh/yW&#10;v4gf7ll/6KoA9LooooAKKKKACiiigAooooAKKKKACiiigAooooAKKKKACiiigAooooAKKKKACiii&#10;gAooooAKKKKACiiigAooooAKKKKACiiigAooooAKKKKACiiigAooooAKKKKACiiigAooooAKKKKA&#10;CiiigAooooAKKKKACiiigAooooAKKKKACiiigAryH9nT/kQNS/7C0v8A6Kir16vnz4MeM4/DnhC/&#10;tH0HX9QLalJJ5unWBmjXMcY2ls8N8ucehFAH0HRWJ4b8TReJbaeaPTNV09oXCmPUrRoGbIzlc5BH&#10;Xoe30zd1jU00bSLnUZLa6uUgTcYbSIySvzjCqOp5oAvV5D4i/wCTnfCP/YLk/wDQbmt5Pitbv/zJ&#10;vjIfXST/AEauLOvp4h/aO8K3Sabqen7LCWMxajbGCQ/u7g5CnqOcZ9QfSgD3SiiigAooooAKKKKA&#10;CiiigAooooAKKKKACiiigAooooAKo2GjaZpc11NYWFvbSXT+ZO0MYUytyctjqeT+dXqKACsrWNet&#10;tCkszfJIlrcyeUbrA8uFz90Oc5AbkA9M4zjIrVrmbrxVpc6XFlc6VrE0TbopEbR7h0cdCPuYIP5U&#10;AR+LxnV/CPtrA/8ARE1dVXiuqeJIvDOr+HrW6TUz4cttQE1vdXljOr2/7qVBAdygyD5vlPJAyDnA&#10;Nekt4ysF/wCXDWz9NIuP/iKAOhormT4308f8w3Xv/BPcf/EUn/Cc6f8A9A3Xv/BPcf8AxFAHT0Vz&#10;H/Cdaf8A9A3Xv/BPcf8AxFH/AAnWn/8AQN17/wAE9x/8RQB09Fcx/wAJ1p//AEDde/8ABPcf/EUf&#10;8J1p/wD0Dde/8E9x/wDEUAdPRXMf8J1p/wD0Dde/8E9x/wDEUf8ACc6f/wBA3Xv/AAT3H/xFAHT1&#10;5l8QB/xdX4b/APXxd/8AoMddUnjTT3OP7P1wfXSLj/4ivO/iL4q0+28d+BtZuYNRt9OsLi4FxcT2&#10;E0YXeqAAblBboTgZOBQB7PRVPTNV0/WrFL7TLyC7tX+7LC4Zc+nHQ+3UVcoAKKKKACiiigAooooA&#10;8o8Jf8nA+OP+vWD/ANAjr1evKPCX/JwPjj/r1g/9Ajr1egAooooAKKKKACiiigAooooAKKKKACii&#10;igAooooA5jwp/wAhrxd/2Fx/6SwV09cv4U/5DXi7/sMD/wBJYK6igAooooAKKKKACiiigAooooAK&#10;KKKACiiigAooooAKKKKACiiigAooooAKKKKACiiigAooooAKKKKACiiigAooooAKKKKACiiigAoo&#10;ooAKKKKACiiigAooooAKKKKACiiigAooooAKKKKACiiigAooooAKKKKACiiigAooooAKKKKACiii&#10;gAooooAKKKKACiiigAooooAKKKKACiiigAooooAKKKggvLa5lniguIpZLd9kyI4JjbAOGA6HBB59&#10;aAOZ0f8A5KZ4o/69LH+UtdbXKaQP+Lk+Jz62lj/7Vrq6ACiiigAooooAKKKKACiiigAooooA5/x3&#10;/wAk88Tf9gq6/wDRTVk/CL/klPh//rg3/obVreO/+SeeJv8AsFXX/opqyfhF/wAkq8P/APXBv/Q2&#10;oA7aiiigArzTwh/yWz4gf7ll/wCiq9LrzTwh/wAlt+IH+5Zf+ihQB6XRRRQAUUUUAFFFFABRRRQA&#10;UUUUAFFFFABRRRQAUUUUAFFFFABRRRQAUUUUAFFFFABRRRQAUUUUAFFFFABRRRQAUUUUAFFFFABR&#10;RRQAUUUUAFFFFABRRRQAUUUUAFFFFABRRRQAUUUUAFFFFABRRRQAUUUUAFFFFABRRRQAUUUUAFFF&#10;FABXkX7Ov/Ig6l/2F5f/AEVFXrteQ/s6f8iBqX/YWl/9FRUAevUUUUAFeReIj/xk54RH/ULl/wDQ&#10;LmvXa8h8Rf8AJzvhH/sFyf8AoFzQB69RRRQAUUUUAFFFFABRRRQAUUUUAFFFFABRRRQAUUUUAFFF&#10;FABRRUMl3bRXMNtJcRJPMGMUTOAzgYztHU4yM49aAOZ8a28F3e+F7a5hjmgl1ba8ci7lYfZ5uCDx&#10;SWct54S1GDSrkTXWh3Mgjsro5d7VycLDJ3KdAr9uh7GpPF3/ACFvCX/YYH/oiaupoAKKKKACiiig&#10;AooooAKKKKACorm2t722ktrqCKe3lUrJFKgZXB6gg8EVLRQB5jqnwjFhezat4D1m48Oai53tboxa&#10;1mI3EBk7DJ/2lA6LVe2+KGs+FJ4tP+I+hS2IY7E1eyUyW0p5wSBnBIUnAyf9lRXq1RXNrb3ttJbX&#10;cEU9vKpWSKVAyuD2IPBFAEGmarp+s2S3umXsF5bMcCWCQOue4yO/tVyvMNU+EKWGoSaz4D1efw7q&#10;bAkwqS9rKeTtZDnAJI/vKAOFqG3+KOs+FZ47H4jeH5rBS2xNWslMttIecZAzg4UnAJb/AGRQB6rR&#10;VPTNW0/WrFL3S72C8tn4EsEgdc+nHQ+x5FXKACiiigDyjwl/ycD44/69YP8A0COvV68p8Jf8nA+O&#10;P+va3/8AQI69WoAKKKKACiiigAooooAKKKKACiiigAooooAKKKgtry1vVkNrcxTiKRopDG4bY68F&#10;TjoR6UAc/wCFP+Q14u/7C4/9JYK6eua8LjGs+LPfVgf/ACVgrpaACiiigAooooAKKKKACiiigAoo&#10;ooAKKKKACiiigAooooAKKKKACiiigAooooAKKKKACiiigAooooAKKKKACiiigAooooAKKKKACiii&#10;gAooooAKKKKACiiigAooooAKKKKACiiigAooooAKKKKACiiigAooooAKKKKACiiigAooooAKKKKA&#10;CiiigAooooAKKKKACiiigAooooAKKKKACiiigBCQOpArl9c0O4i1D/hIvDphj1hVCzwu+2K/jH/L&#10;N/Rh/C/UdDkEit7UdMsdXspLLUbSK6tpMb4pVDK2DkcVhr8OfBa9PC+k/wDgKv8AhQBmeDdcs9f8&#10;ZeIr21EsZFvZxywzrskhdfN3Iw9QfqOmCRXcb0/vL+dePah8OtLn8daxcaPpGnGbTra2ePTpYVFv&#10;cB/M3qRj5WO0YYdCOcgmuo0Lwx8P/EWnm6tPC+moyOYp7eW0RZbeQfeRx2I/I8EZBFAHc+Yn99fz&#10;o8yP++v51zH/AArfwV/0K+lf+Ay0f8K28Ff9Cvpf/gOtAHTebH/fX86PNj/vr+dcz/wrbwV/0K+l&#10;/wDgOtH/AArbwV/0K+l/+A60AdN5sf8AfX86PNj/AL6/nXM/8K28Ff8AQr6X/wCA60f8K28Ff9Cv&#10;pf8A4DrQB03mx/31/OjzY/76/nXM/wDCtvBX/Qr6X/4DrR/wrbwV/wBCvpf/AIDrQB03mxjrIn/f&#10;VODBhlSCPauX/wCFbeCv+hX0v/wHWtvStG03Q7P7HpVjBZ224v5UKBV3HqcUAZvjv/knnib/ALBV&#10;1/6KauR+F3i7w1YfDPRLW98RaTbXEULCSKe9jR0O9uCCQRXompQ29xpV5BdwrNbSQOksTdHQqQQf&#10;qMivPdI+EHw81TRbHUP+Eb2fareObYL64O3coOM7/egDrP8AhO/B/wD0Neh/+DGH/wCKo/4Tvwf/&#10;ANDXof8A4MYf/iq5/wD4Ul8PP+he/wDJ24/+OUf8KS+Hn/Qvf+Ttx/8AHKAOh/4Trwh/0NWh/wDg&#10;xi/+KrjPAd9Z6l8YfHl3YXcN1bSR2eyaCQOj4jwcMODgjFaX/Ckvh5/0L3/k7cf/AByr/g/w94c8&#10;L6/rWl6BpP2IpFbSTyefJJ5u7zNo+cnGMHp1zQB2NFFFABRRRQAUUUUAFFFFABRRRQAUUUUAFFFF&#10;ABRRRQAUUUUAFFFFABRRRQAUUUUAFFFFABRRRQAUUUUAFFFFABRRRQAUUUUAFFFFABRRRQAUUUUA&#10;FFFFABRRRQAUUUUAFFFFABRRRQAUUUUAFFFFABRRRQAUUUUAFFFFABRRRQAUUUUAFeH/AAH8R6Fo&#10;3gnUINT1rTrGZtVkdY7m6SNivlxDIDEHGQefavcK8x0r4Y+APE0N1qcvhlIpGvbmJ1S7mVSY5nQk&#10;BXAGducAYFAHXf8ACd+D/wDoa9D/APBjD/8AFUf8J34P/wChr0P/AMGMP/xVc/8A8KS+Hn/Qvf8A&#10;k7cf/HKP+FJfDz/oXv8AyduP/jlAHQf8J34P/wChr0P/AMGMP/xVebajq2m6x+0p4TuNM1C1voV0&#10;2VGktplkUNsuDjKkjPI4rqf+FJfDz/oXv/J24/8AjlGj+CfB3hLx1p8ekaAkF7NZ3EyXLXEshjCm&#10;NSAHYjJEh5HOAR3oA9AooooAKKKKACiiigAooooAKKKKACiiigAooooAKKKKACiiigArJ1vRrHX7&#10;IQXDmOaJ/Mt7mFtslvIOjoexHp0IyCCDWtXNSfD3wdNNJNL4Z0t5JGLMzWykkk5J6UAc3f63ct4i&#10;8L6HriqmrQ6n5qzRLiK7iEEw8xPTkgMueD6gg16RvUfxD868w8b/AA68K3B0Gwg0e1sRd6l5Ty2k&#10;Ko+PJlYc45G4A4PHFWNG8L+FPt50HXfC2ixavGpaKRbRBHexD/lonHB/vL1B9QQaAPRvMT++v50e&#10;ZH/fX865n/hW/gr/AKFfSv8AwGWk/wCFbeCv+hX0v/wGWgDpvNj/AL6/nR5sf99fzrmf+FbeCv8A&#10;oV9L/wDAdaP+FbeCv+hX0v8A8B1oA6bzY/76/nR5sf8AfX865n/hW3gr/oV9L/8AAdaP+FbeCv8A&#10;oV9L/wDAdaAOm82P++v50vmR/wB9fzrmP+FbeCv+hX0v/wAB1o/4Vt4K/wChX0v/AMB1oA6fzI/7&#10;6/nQHRjhWUn0BrmP+FbeCv8AoV9L/wDAZagi0fw/4U8T6RDpPh+xtZtRMsTTwxhGQKhfHHrigDsK&#10;KKKACorm1t722ktruCKe3lUrJFKgZXB7EHgipaKAPMNU+EY06/fWPAOrTeHdSIJaAEvazHk4ZTnA&#10;yfRlGBhagg+KOseE7pNO+I2hy2QL+XHq9ihktpeuCQOQcDOBk8/dWvVqiubaC8tpLa6gjnglUpJF&#10;KgZXU9QQeCKAMJPH3g6SNXXxVogDAEbr+JT+ILZH0NO/4Tvwf/0Neh/+DGH/AOKrj9I+Fnw812G6&#10;uj4YWJo724tyq3k4H7uVkyAHAGcZwOmcVof8KS+Hn/Qvf+Ttx/8AHKAMHwNfWeo/HfxpdWN1DdW0&#10;lrAUmgcOjYWMHDDg85H4GvXq53w14F8NeD5LiTQdMW0kuAFlbzZJCQOgy7HA57V0VABRRRQAUxpE&#10;U4Z1U9cE4p9YureEvD2vXS3OraPZ3s6LsV54gxC9cUAa/mx/31/OjzY/76/nXM/8K28Ff9Cvpf8A&#10;4DrR/wAK28Ff9Cvpf/gOtAHTebH/AH1/OjzY/wC+v51zP/CtvBX/AEK+l/8AgOtH/CtvBX/Qr6X/&#10;AOA60AdN5sf99fzo82P++v51zP8AwrbwV/0K+l/+A60f8K28Ff8AQr6X/wCA60AdN5sf99fzpfMj&#10;/vr+dcx/wrbwV/0K+l/+A60f8K28Ff8AQr6X/wCA60AdP5if31/OuP1jR7rRNVk8S+Go1kmk51LT&#10;FbC3qj+Neyyjsf4uhq1/wrfwV/0K+lf+Ay04fDvwYvTwvpP/AICp/hQBV8B61Ya6fEOpWEpaCfUw&#10;RvUqwItoAQQeQQQQR7GutMkYGS6ge5rxyb4fafF4h1zW9L0KyvUsL4W8ukSQpslh8iFz5WR8sgLE&#10;js3Q+tdhofhX4f69p1vqmmeHtLaNjkf6KqvG4PKsMfKwPBHagDtqKKKACiiigAooooAKKKKACiii&#10;gAooooAKKKKACiiigAooooAKKKKACiiigAooooAKKKKACiiigAooooAKKKKACiiigAooooAKKKKA&#10;CiiigAooooAKKKKACiiigAooooAKKKKACiiigAooooAKKKKACiiigAooooAKKKKACiiigAooooAK&#10;KKKACiiigAooooAKKKKACiiigAooooAKKKKACiiigDA07TLu38aa3qciqLS7t7WOIhsklPM3ZHb7&#10;wrRj0ixh1mbV47dUvp4lhllUkeYq9Nw6EjseuOKvUUAFFFFABRRRQAUUUUAFFFFABRRRQBW1E40u&#10;7P8A0xf/ANBNZvg058D6Cf8AqHW//ota0dT/AOQVef8AXB//AEE1m+C/+RF0D/sHW/8A6LWgDcoo&#10;ooAK5fSDn4ieJx6Wtj/7WrqK5bR/+SjeKP8Ar1sP5TUAdTRRRQAUUUUAFFFFABRRRQAUUUUAFFFF&#10;ABRRRQAUUUUAFFFFABRRRQAUUUUAFFFFABRRRQAUUUUAFFFFABRRRQAUUUUAFFFFABRRRQAUUUUA&#10;FFFFABRRRQAUUUUAFFFFABRRRQAUUUUAFFFFABRRRQAUUUUAFFFFABRRRQAUUUUAFFFFABXKfDxt&#10;3hy5z/0Fb/8A9KpK6uuS+HX/ACLd1/2Fb/8A9KZKAOtooooAK5S/Y/8AC1NDX10q8/8ARkFdXXI6&#10;h/yVjQ/+wTef+jIKAOuooooAKKKKACiiigAooooAKKKKACiiigAooooAKKKKACiiigAooooAwfEO&#10;l3epah4fmtgpjsdRFxPubGE8qRePU5YcVoajpNlqwt/tkAka2mWeFwSrRuvQgjkeh9QSKvUUAFFF&#10;FABRRRQAUUUUAFFFFABXMa//AMjp4S/67XX/AKIaunrmNf8A+R18Jf8AXa6/9ENQB09FFFABRRRQ&#10;AUUUUAcp4BbdpGpn/qM33/o966uuS+Hv/IG1P/sM33/o9662gAooooAKKKKACiiigAooooAKKKKA&#10;CiiigAooooAKKKKAMXQ9PurLUdemuAojvNQE8BDZynkRJz6HKGrVno1hp+o31/aW6xXF+ytclScS&#10;MoIDY6ZweSOvGa0KKACiiigAooooAKKKKACiiigAooooAKKKKACiiigAooooAKKKKACiiigAoooo&#10;AKKKKACiiigAooooAKKKKACiiigAooooAKKKKACiiigAooooAKKKKACiiigAooooAKKKKACiiigA&#10;ooooAKKKKACiiigAooooAKKKKACiiigAooooAKKKKACiiigAooooAKKKKACiiigAooooAKKKKACi&#10;iigAooooAKKKKACiiigAooooAKKKKACiiigAooooAq6n/wAgq8/64P8A+gmszwX/AMiLoH/YOt//&#10;AEWtaep/8gq8/wCuD/8AoJrM8F/8iLoH/YOt/wD0WtAG7RRRQAVy2j/8lH8U/wDXrYfymrqa5bR/&#10;+Sj+Kf8Ar1sP5TUAdTRRRQAUUUUAFFFFABRRRQAUUUUAFFFFABRRRQAUUUUAFFFFABRRRQAUUUUA&#10;FFFFABRRRQAUUUUAFFFFABRRRQAUUUUAFFFFABRRRQAUUUUAFFFFABRRRQAUUUUAFFFFABRRRQAU&#10;UUUAFFFFABRRRQAUUUUAFFFFABRRRQAUUUUAFFFFABXJfDr/AJFu6/7Ct/8A+lMldbXJfDr/AJFu&#10;6/7Ct/8A+lMlAHW0UUUAFcjqH/JWND/7BN5/6Mgrrq5HUP8AkrGh/wDYJvP/AEZBQB11FFFABRRR&#10;QAUUUUAFFFFABRRRQAUUUUAFFFFABRRRQAUUUUAFFFFABRRRQAUUUUAFFFFABRRRQAUUUUAFcxr/&#10;APyOvhL/AK7XX/ohq6euY1//AJHXwl/12uv/AEQ1AHT0UUUAFFFFABRRRQByXw8/5A2p/wDYZvv/&#10;AEe9dbXJfDz/AJA2p/8AYZvv/R711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dT/5BV5/1wf8A9BNZvgv/AJEXQP8AsHW//ota0tS/5Bd5/wBc&#10;H/8AQTWb4M/5EbQP+wdb/wDotaANyiiigArltH/5KP4p/wCvWw/lNXU1y2j/APJR/FP/AF62H8pq&#10;AOpooooAKKKKACiiigAooooAKKKKACiiigAooooAKKKKACiiigAooooAKKKKACiiigAooooAKKKK&#10;ACiiigAooooAKKKKACiiigAooooAKKKKACiiigAooooAKKKKACiiigAooooAKKKKACiiigAooooA&#10;KKKKACiiigAooooAKKKKACiiigArkvh1/wAi3df9hW//APSmSutrkvh1/wAi3df9hW//APSmSgDr&#10;aKKKACuR1D/krGh/9gm8/wDRkFddXI6h/wAlY0P/ALBN5/6MgoA66iiigAooooAKKKKACiiigAoo&#10;ooAKKKKACiiigAooooAKKKKACiiigAooooAKKKKACiiigAooooAKKKKACuY1/wD5HXwl/wBdrr/0&#10;Q1dPXMa9/wAjp4S/67XX/ohqAOnooooAKKKKACiiigDkvh7/AMgbU/8AsM33/o9662uS+H3Gj6p/&#10;2Gb7/wBHvXW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518YfFm&#10;q+GPDVtBoasNR1Kf7PHKq5MY7kdsnIAz616LSEBhggEe9AHjkHwIa5tUvNU8X61JrxXcbpJcrG/X&#10;vljj13DPtWp8KfEOuNqeueD/ABFcm8vtGkGy7YktKhOOSeT2IJ5wea6nxv450vwNo5vL5vNuZMrb&#10;WiNh529B6D1bt7nAPN/CbwzqlnHqfirxAvl6vrknmtDs2mGPJIBHYnPTsAPegDD199Y+JvxJv/Cl&#10;lq0+meH9IQC9e3bDzueCv55GDkDaTgnis7xB4Z1T4MNaeI/D2taheaKs6x31hdOGBDcZ4AHPTOAQ&#10;ccnNbfwYfzfEfj+Vh+8bViSf+ByVvfGz/kkOu/8AbD/0fHQB2El3DqHh9ry2ffBcWpljYfxKyZB/&#10;I1T8G/8AIkaD/wBg+D/0WtZvgt3k+E+il+D/AGREo+gjAH6CtPwd/wAiToP/AGD4P/Ra0AbVFFFA&#10;BXLaP/yUfxT/ANeth/KauprltH/5KN4o/wCvWw/lNQB1NFFFABRRRQAUUUUAFFFFABRRRQAUUUUA&#10;FFFFABRRRQAUUUUAFFFFABRRRQAUUUUAFFFFABRRRQAVjeK9Vu9E8LajqNhZSXt5BCTDBGhcu54H&#10;A5IBOTjsDWzRQB4b4e+FGp+NdIh8Q+MfEespqV0PNghicJ9nB+7kMDjPBwu3FbPwz1nXNM8c694B&#10;1rUZNU/s6IXFteSnL7Pk+UnJPIkU4JOCCK7HxnH4zmt7dPB8+mwSYfz3vQSeg27OCPXOR6VwHwru&#10;Y9C8Z6pofia0uIfGV9maS8mkDpdpy2IyAABjJwM52nkYwAD0Lxl450fwPp8dxqjyNNOSttbQpukm&#10;YYyB2HUck/4V5P4G13xB4g+PL3XiC1kspv7PcwWTEjyIjgqMHvg5JOMk5wOle5XGmWF3e215c2cE&#10;1za7vs8skYZot2M7SemcDpXlNqf+Mor3/sFj/wBASgD0zxNrkPhrwzqOszgMlnA0gQnG9v4Vz7nA&#10;/GvH/Dfw61L4l6PH4p8W+I9USW9Yy2lrbOFSBMkAgHIAOMgADjnJJrsvjfK8fwo1UKeHeFW+nmL/&#10;APWrqPBqLH4H8PogAVdNtwAP+ua0Aed+AtW1zwn8Q7r4e+INRk1GB4TcabeS5LsuM7ckk4wG4JOC&#10;hA4Nev14545Ji/aC8EyR/K7wlGYdSu6Tj9T+dex0AFFFFABRRRQAUUUUAFFFFABRRRQAUUUUAFFF&#10;FABRRRQAUUUUAFFFFABRRRQAUUUUAFFFFABRRRQAVyXw6/5Fu6/7Ct//AOlMldbXJfDr/kW7r/sK&#10;3/8A6UyUAdbRRRQAVyOof8lY0P8A7BN5/wCjIK66uR1D/kq+h/8AYJvP/RkFAHXV5Z8XfEuvWt1o&#10;vhbw3I9vfaxLse6TIMS7gAA3bJJJPUBfevU6QqCQSAcdMjpQB47J8BhFam8s/F+sr4gC5F40uFZ8&#10;c8D5wD/vHHvXQfCHxVqniHw/e2etnfqek3JtJpu8mOhPvwQfoKu/EP4hWng2wW2tl+169djZZWUY&#10;3MWPAZgOdue3VjwO5FL4c+E7zwh4FvptRctq+oeZeXQxyjFeF9yOp9yaAOQt7HU/jT4l1ea41q8s&#10;fCmnzm2gt7RtpnYfxHt05yQeoApsltqvwX8XaOkesXWoeE9Tl+zvDdNk27ccjsCOuQBkZBHGa3P2&#10;ef8Akm03/YRl/wDQUqL9osD/AIV3ZtgbhqceD3H7uSgD12io4GZ7eJm+8UBP1xUlABRRRQAUUUUA&#10;FFFFABRRRQAUUUUAFFFFABRRRQAUUUUAFFFFABRRRQAUUUUAFczr3/I5+E/+u1z/AOiGrpq5nXv+&#10;Rz8J/wDXa5/9ENQBD8R9b1fQfBd3daFZT3WouRFEIYTIY93V8AHoPXjOK4LS/greappkOr674s1p&#10;fEUyCUSxy8W7EAhefmJHsV9ule01xnji28e3WE8IXmnW0PkESNcD96XJ/gOCBx3PegDK+Emv61qF&#10;vreha9P9rvdEu/s32oncZQd3U9yNvXryM1h+IrjWfiP8Sbzwfp2qT6ZoelRA389uSHlc4+X8zjB4&#10;+Vjz0q/8G7vT7GPU/DU1jc2XiW2kM+oi5lEjXBJ/1gbuORxjjcOTnNRfCImbxn8RJ5APNOq7d2Oc&#10;B5eP0oAwPEfhPVPg5DbeJfDGtahdaVBMq31hdyBlZWOM8ADqcdMgkHNe4affQ6nptrf2zboLqFJo&#10;z6qwBH6GuQ+MKLJ8J9fDrkCJDj3EiEfqKufDGR5fhl4dZ2yRZIoPsOB+gFAC+ARjSdU/7DN9/wCj&#10;3rq65XwF/wAgnU/+wzff+j3rqq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D4jeO7bwF4aa+ZFmvZyY7SAnAd/U/wCyOp/AcZrr657xP4H8PeMWtTr1gbv7Jv8AJHny&#10;R7d2N33GGfuj8qAPM/A+l6DNqKeMPHHirR7/AMQTASRQyX0Xl2ncYG7G4eg4Xtk8167p+vaPq0rR&#10;abq1jeSKu5ktrlJCB0yQpPFcf/wpL4ef9C9/5O3H/wAcra8N/D7wv4QvZrzQtM+yTzR+U7efJJlc&#10;g4w7EdQKAPPND1ez+HXxh8SaZrUi2dhrkgvLW6l+WLcSxILHgDLMM9MjtmpfjD4y0vWfDkfhHQLy&#10;31TU9XnijCWkglCKHDDJXIBLKvHpk16br/hfRPFNotrrenQ3kSHKb8hkP+ywwR+Bqh4e+HvhTwrc&#10;m50bRYLe4IIEzM0jgHrhnJI/CgC/ZaaNH8HW+lht4s9PW33f3tkYXP6VH4O/5EnQf+wfB/6LWtO+&#10;50+5/wCuTfyNcppmsS2nhDw/pmmRLc6vcabAYomPyQr5agySHsg/MngeoAOzoqtYW89tYQQ3V013&#10;OigSTsoUu3c4HA+lWaACuW0cf8XF8UH/AKdbH+U1dTXHpqFppHjDxVqF7MIreKzsmZj/ANtsAepJ&#10;4A6k4oA7CisDQDrV/czarqZe0tplC2umkDdEn9+Q4z5h/ug4UccnJrfoAKKKKACiiigAooooAKKK&#10;KACiiigAooooAKKKKACiiigAooooAKKKKACiiigAooooAKKKKACud8c3et2HgzUrzw9s/tK3j8yM&#10;NHvyActgeuM4roqKAPO/APxU0LxB4WtZtV1qytNViQJdx3MqQkuONwzgEHrx0ziuUGow/EL496Ve&#10;6EWm03Qrc+feqDsc/NwDxwSwA9cMeRXfat8K/BOt3zXt9oEDXDHLNFI8W4+pCMAa6HR9D0vw/Yiy&#10;0mwgs7cHOyJcZPqT1J9zQBoV43aN/wAZSXw/6hgH/kNK9krFTwlokfiqTxOtljWJI/Ka481+VwBj&#10;bnb0A7UAU/iHoUviTwBrOlW4LXEsG6JR1Z0IdR+JUD8a5X4Y/Ebw/ceB9PsdT1W00/UNOhW1nhvJ&#10;liPyDaGG4jOQBnHQ5FeoVyWt/DHwZ4iv2vtT0KCS6c5eSOR4i59W2MMn3NAHBaRex/EP49rrWmsZ&#10;NG0G0Ma3GDtlc7gMfUuT9E969qqho+i6ZoGnpYaTZQ2dqnIjiXAJ9T3J9zzV+gAooooAKKKKACii&#10;igAooooAKKKKACiiigAooooAKKKKACiiigAooooAKKKKACiiigAooooAKKKKACuT+HYx4buv+wrf&#10;/wDpTJXWVwWia9b+HvCUrNHLc3c+r38VpZxcy3En2qU7R/MseAOTQB3tFZHh611iCweXXL1J76dz&#10;K0cSgRW4I4jTjJA9TyTnp0rXoAK5O/H/ABdXQz/1Crz/ANGQV1lcvqG1PiVpErkKq6VeEsTwB5kG&#10;c+lAHUV5/wDFP4hf8ITpUFtYiOTWtQJS1WRgFiHQyNnjAJGM9T9DW3pOq3/iPVFv7J/I8PwhljZk&#10;+e+fpuGR8sQ7EYLEenVniT4d+FfF2ox3+uaX9quo4hCr/aJUwgJIGFYDqx/OgDiPAGj+FNAnbxB4&#10;g8W6Rqfia6+eW5lv4mEBPVU+br2Le2BgZz6jYatpesxy/wBnahZ3yJ8sn2edZAuex2k4rjf+FJfD&#10;z/oXv/J24/8AjldD4Z8FeHvBy3K6Dp/2QXJUzfvpJN23OPvscYyenrQB5h8Ktf0/wHqOueBtfu4r&#10;Ca2vGmt5rlhGkqED+I8AkBSM9QeKb8T9asfiF4g8P+CNBuo78Pdi4vJbdt0aIAR95c9FLE46cV6j&#10;4i8E+G/Fmw63pMF26DCyEskgHpvUhse2aXw54L8O+EkkGh6VDaNJw7gs7sPQsxJx7ZoA3qKKKACi&#10;iigAooooAKKKKACiiigAooooAKKKKACiiigAooooAKKKKACiiigAooooAK5rXf8AkcfCv/Xa5/8A&#10;RDV0tc5rn/I3eFz2Etzk+n7lqAM34pav4i0HwVNqnhvZ9otpA8+6HzCIcHcwHTg4JODwDT/D/wAT&#10;vCus+HbfU5NbsbVzGDPBczrHJG4HzDaTk89Mde1XbXUrzxJqivp0nk6FbORJcFATfOMgrHnjywer&#10;9yMD1rPuvhH4Dvb43k3hy3ErNuIjkkjTP+4rBf0oA47wNc/8Jh8bNd8WabHINFhtRapcFdomcBB+&#10;WAx/Bc0mm6vbfD340+IbTW5/suna8Fura5k+WLfkk7ienLMM/T1r13T9OstJsY7LT7WK2tYhhIol&#10;2qKqa94a0bxPZfY9a0+G8hByokBBU+qsMEfgaAPM/jB420nU/Cp8LaFfQanqmrSxRJHZyiXYA4bk&#10;qSASQBj3NeneHNL/ALD8M6XpRYM1naRQMw6MVUAn8SM1leH/AIdeEvC119r0fRYYLkZxMzvK65GD&#10;guSRx6V1FAHLeA/+QTqf/YYvv/R711NcL4f1iDRNA1B5Eea4m1q+jtraIZknk898Kv5ZJPAHJrqN&#10;Fg1SKyZ9XuUlvJnMjJEP3cIOMRqcZIGOp5JJPHSgDS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Occda5Q6T433kjxXpwXJwP7I/8AttdZRQByn9k+Nv8AoatN/wDBQf8A&#10;47R/ZPjb/oa9N/8ABQf/AI7XV0UAcp/ZPjb/AKGvTf8AwUH/AOO0o0rxr38Vad/4KD/8drqqgvPt&#10;P2Kb7F5X2rYfJM2dm/HG7HOM+lAHA+IZ/GdlH/Z9nr+nXupTRswgXTCgSMfekdvMIVR0HHJ4AJ6Q&#10;+B/C3iXT/CthNaeI7JXvLeKaR5tNMkmCg2qW8wZCg4AxwBXW2mjR6Lot+7Stc31xG0l3dyD5pn2n&#10;8lHQKOAOBT/BrbvBGgn10+D/ANFrQBnnSfG3bxXpw/7g5/8AjtJ/ZHjfv4s07/wT/wD22usooA4y&#10;/TxRo9hNfah4w02K2iGXY6QfyAEuST0AGTk964/QtC8WeIfGt7qmq6ha2V3axW8kMEliXXa3meW7&#10;R+ZhZVAbucFvUV6K+gS3/iQanqtws9vakHT7NQdkTYGZXz96TOQD0UdOSTVbSW/4uF4lHpa2P/ta&#10;gBh0nxqenirTh/3CD/8AHaYdI8cdvFmm/wDgn/8AttdbRQByP9keOf8AobdN/wDBP/8AbaP7I8c/&#10;9Dbpv/gn/wDttddRQByP9keOf+ht03/wT/8A22j+yPHP/Q26b/4J/wD7bXXUUAcj/ZHjn/obdN/8&#10;E/8A9to/sjxz/wBDbpv/AIJ//ttddRQByP8AZHjn/obdN/8ABP8A/baP7I8c/wDQ26b/AOCf/wC2&#10;111FAHI/2R45/wCht03/AME//wBto/sjxz/0Num/+Cf/AO2111FAHI/2R45/6G3Tf/BP/wDbaP7I&#10;8c/9Dbpv/gn/APttddRQByP9keOf+ht03/wT/wD22j+yPHP/AENum/8Agn/+2111FAHI/wBkeOf+&#10;ht03/wAE/wD9to/sjxz/ANDbpv8A4J//ALbXXUUAcj/ZHjn/AKG3Tf8AwT//AG2j+yPHP/Q26b/4&#10;J/8A7bXXUUAcj/ZHjn/obdN/8E//ANto/sjxz/0Num/+Cf8A+2111FAHI/2R45/6G3Tf/BP/APba&#10;P7I8c/8AQ26b/wCCf/7bXXUUAcj/AGR45/6G3Tf/AAT/AP22j+yPHP8A0Num/wDgn/8AttddRQBy&#10;P9keOf8AobdN/wDBP/8AbaP7I8c/9Dbpv/gn/wDttddRQByX9keOf+ht03/wT/8A22j+yPHH/Q2a&#10;b/4J/wD7bXW0UAcn/ZPjf/oa9N/8E5/+O0f2T43/AOhr03/wTn/47XWUUAcl/ZHjj/obNN/8E/8A&#10;9tpf7I8cf9DZpv8A4Jz/APHa6yigDk/7I8cf9DZpv/gnP/x2j+yfG/8A0Nem/wDgoP8A8drrKKAO&#10;T/snxv8A9DXpv/gnP/x2k/sjxz/0Nmm/+Cf/AO211tFAHI/2R45/6G3Tf/BP/wDbaP7I8c/9Dbpv&#10;/gn/APttddRQByP9keOf+ht03/wT/wD22j+yPHP/AENum/8Agn/+2111FAHI/wBkeOf+ht03/wAE&#10;/wD9to/sjxz/ANDbpv8A4J//ALbXXUUAcj/ZHjn/AKG3Tf8AwT//AG2j+yPHP/Q26b/4J/8A7bXX&#10;UUAcj/ZHjn/obdN/8E//ANto/sjxz/0Num/+Cf8A+2111FAHI/2R45/6G3Tf/BP/APbaP7I8c/8A&#10;Q26b/wCCf/7bXXUUAcj/AGR45/6G3Tf/AAT/AP22j+yPHP8A0Num/wDgn/8AttddRQByP9keOf8A&#10;obdN/wDBP/8AbaP7I8c/9Dbpv/gn/wDttddRQByP9keOf+ht03/wT/8A22j+yPHP/Q26b/4J/wD7&#10;bXXUUAcj/ZHjn/obdN/8E/8A9to/sjxz/wBDbpv/AIJ//ttddRQByP8AZHjn/obdN/8ABP8A/baP&#10;7I8c/wDQ26b/AOCf/wC2111FAHI/2R45/wCht03/AME//wBto/sjxz/0Num/+Cf/AO2111FAHI/2&#10;R45/6G3Tf/BP/wDbaP7I8c/9Dbpv/gn/APttddRQByX9keOf+ht03/wT/wD22lGkeN+/izTj/wBw&#10;f/7bXWUhzjjrQBwWvXfivQLNGfxJY3N7cN5VnaRaSfMuJOyj97wB1LHgDk1z/wAPvCniR4LnX31q&#10;yg1Ke6uYpI5LAzLbkTuJFjPmDAZwScDnNd7oXh2e11C41rWLhLzWbgFN6AiO2izxFED0HQk9WPJ7&#10;AVvh+/meHbo/9RW//wDSqSgAOk+Ne3irTh/3CD/8dpv9keN/+hs07/wT/wD22usooA5Q6b4xijaS&#10;XxXpoRBuZm0nAAHXJ83gV55cWHiPxx410+KbWbcaWLS4a2uhYFFvI1eLerR+ZkxltvUjcFPBBFen&#10;65oV1r9/b291comhoN89qmQ90+eEc9PLxyQPvdDx1pXjLH8T9DhQBVGk3mFA6DzIMfTpQA/+yPGK&#10;qFj8T6cqgYAGkYA/8i03+yfG3/Q1ab/4KD/8drq6KAOU/snxt/0NWm/+Cg//AB2j+yfG/wD0Nem/&#10;+Cg//Ha6uigDlP7J8b/9DXpv/goP/wAdpDpHjjt4s03/AME5/wDjtdZRQBgaPYeJra+8zVtes762&#10;2EeVDp/ktu4wd28+/GO9b9FFABRRRQAUUUUAFFFFABRRRQAUUUUAFFFFABRRRQAUUUUAFFFFABRR&#10;RQAUUUUAcoul+NEXL+K9MwBkk6Qf/j1efatb+KPGfiPSrD+3LZtFM0scd/FYmIXDrG3mKF8w74yB&#10;tLZAOTjIGa9P1/RrzXZbaza88jRzlr2OPIluOm2Pd/Ch53Y5PTgE1T1dIrXxX4QtoI0jhSS4VI0A&#10;UKBA2AB6AccUANj0XxdBDHDb+JNMiijUIiLo+FUDoAPN4A6YpTpPjXt4q03/AMFB/wDjtdVRQByn&#10;9k+N/wDoa9N/8FB/+O0f2T43/wChr03/AMFB/wDjtdXRQByo0nxr38Vab/4KD/8AHaoaxJ4s0e1V&#10;38S2E91M3l21tHpJ3zSdlH73j1JPAHJruaw9I0OaC+l1bVp1utUlBVWUfu7aPP8Aq4weg6ZbqxHP&#10;YAA8/wDAPhvxTLFf6zJrljBqEt5cxSRvYGZYWErbxGfMXALZJ4OcDk4Fdva6Z4uju4XufEthNbq4&#10;MkSaUULr6bvNOPriofAL79I1M+ms3w/8jvXV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1VVFCqAqgYAA6U6igAooooAKYEQSM4UBmABYDk46U+&#10;igAooooAKKKKACiiigAooooAKKKKACiiigAooooAKKKKACiiigAooooAKKKKACiiigAooooAKKKK&#10;ACiiigAooooAKKKKACiiigAooooAKKKKACiiigAooooAKKKKACiiigAooooAKKKKACiiigAooooA&#10;KKKKACiiigAooooAKKKKACiiigApqIsYIRQoJzgDvTqKACiiigAphRDIHKjcAQDjkA9f6U+igAoo&#10;ooAKKKKACiiigAooooAKKKKACiiigAooooAKKKKACiiigAooooAKKKKACiiigAooooAKKKKACiii&#10;gAphRCysVBZfukjkfSn0UAFFFFABRRRQAUUUUAMREjBCKFBJJAGMk0+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k&#10;kkcMTyyuscaKWd2OAoHUk9hWF/wnfg//AKGvQ/8AwYw//FUeO/8Aknnib/sFXX/opq4b4ZeAPCep&#10;/DnRb6+0CyuLqaJmklkTczHe3UmgDuf+E78H/wDQ16H/AODGH/4qj/hO/B//AENeh/8Agxh/+KrO&#10;ufht4LgtZpovCNjcSRxllhjjUNIQOFG4gZPTkge9clefDXR/F8cFtZ+FG8M2sc6teS3FvEJ5o+Tt&#10;hKSOF5AySOhGM8ggHff8J34P/wChr0P/AMGMP/xVH/Cd+D/+hr0P/wAGMP8A8VWfH8K/A0USxr4Z&#10;sSqgAFlLHgY5JOT9TTv+FXeB/wDoWdP/AO/dAF7/AITvwf8A9DXof/gxh/8AiqP+E78H/wDQ16H/&#10;AODGH/4qqP8Awq7wP/0LOn/9+6P+FXeB/wDoWdP/AO/dAF7/AITvwf8A9DXof/gxh/8AiqP+E78H&#10;/wDQ16H/AODGH/4qqP8Awq7wP/0LOn/9+6P+FXeB/wDoWdP/AO/dAF7/AITvwf8A9DXof/gxh/8A&#10;iqP+E78H/wDQ16H/AODGH/4qqP8Awq7wP/0LOn/9+6P+FXeB/wDoWdP/AO/dAF7/AITvwf8A9DXo&#10;f/gxh/8AiqP+E78H/wDQ16H/AODGH/4qqP8Awq7wP/0LOn/9+6P+FXeB/wDoWdP/AO/dAF7/AITv&#10;wf8A9DXof/gxh/8AiqP+E78H/wDQ16H/AODGH/4qqP8Awq7wP/0LOn/9+6P+FXeB/wDoWdP/AO/d&#10;AF7/AITvwf8A9DXof/gxh/8AiqP+E78H/wDQ16H/AODGH/4qqP8Awq7wP/0LOn/9+6P+FXeB/wDo&#10;WdP/AO/dAF7/AITvwf8A9DXof/gxh/8AiqP+E78H/wDQ16H/AODGH/4qqP8Awq7wP/0LOn/9+6P+&#10;FXeB/wDoWdP/AO/dAF7/AITvwf8A9DXof/gxh/8AiqP+E78H/wDQ16H/AODGH/4qqP8Awq7wP/0L&#10;On/9+6P+FXeB/wDoWdP/AO/dAF7/AITvwf8A9DXof/gxh/8AiqP+E78H/wDQ16H/AODGH/4qqP8A&#10;wq7wP/0LOn/9+6P+FXeB/wDoWdP/AO/dAF7/AITvwf8A9DXof/gxh/8AiqP+E78H/wDQ16H/AODG&#10;H/4qqP8Awq7wP/0LOn/9+6P+FXeB/wDoWdP/AO/dAF7/AITvwf8A9DXof/gxh/8AiqP+E78H/wDQ&#10;16H/AODGH/4qqP8Awq7wP/0LOn/9+6P+FXeB/wDoWdP/AO/dAF7/AITvwf8A9DXof/gxh/8AiqP+&#10;E78H/wDQ16H/AODGH/4qqP8Awq7wP/0LOn/9+6P+FXeB/wDoWdP/AO/dAF7/AITvwf8A9DXof/gx&#10;h/8AiqP+E78H/wDQ16H/AODGH/4qqP8Awq7wP/0LOn/9+6P+FXeB/wDoWdP/AO/dAF7/AITvwf8A&#10;9DXof/gxh/8AiqP+E78H/wDQ16H/AODGH/4qqP8Awq7wP/0LOn/9+6P+FXeB/wDoWdP/AO/dAF7/&#10;AITvwf8A9DXof/gxh/8AiqP+E78H/wDQ16H/AODGH/4qqP8Awq7wP/0LOn/9+6P+FXeB/wDoWdP/&#10;AO/dAF7/AITvwf8A9DXof/gxh/8AiqP+E78H/wDQ16H/AODGH/4qqP8Awq7wP/0LOn/9+6P+FXeB&#10;/wDoWdP/AO/dAF7/AITvwf8A9DXof/gxh/8AiqP+E78H/wDQ16H/AODGH/4qqP8Awq7wP/0LOn/9&#10;+6P+FXeB/wDoWdP/AO/dAF7/AITvwf8A9DXof/gxh/8AiqP+E78H/wDQ16H/AODGH/4qqP8Awq7w&#10;P/0LOn/9+6P+FXeB/wDoWdP/AO/dAF7/AITvwf8A9DXof/gxh/8AiqP+E78H/wDQ16H/AODGH/4q&#10;qP8Awq7wP/0LOn/9+6P+FXeB/wDoWdP/AO/dAF7/AITvwf8A9DXof/gxh/8AiqP+E78H/wDQ16H/&#10;AODGH/4qqP8Awq7wP/0LOn/9+6P+FXeB/wDoWdP/AO/dAF7/AITvwf8A9DXof/gxh/8AiqP+E78H&#10;/wDQ16H/AODGH/4qqP8Awq7wP/0LOn/9+6P+FXeB/wDoWdP/AO/dAF7/AITvwf8A9DXof/gxh/8A&#10;iqP+E78H/wDQ16H/AODGH/4qqP8Awq7wP/0LOn/9+6P+FXeB/wDoWdP/AO/dAF7/AITvwf8A9DXo&#10;f/gxh/8AiqP+E78H/wDQ16H/AODGH/4qqP8Awq7wP/0LOn/9+6P+FXeB/wDoWdP/AO/dAF7/AITv&#10;wf8A9DXof/gxh/8AiqP+E78H/wDQ16H/AODGH/4qqP8Awq7wP/0LOn/9+6P+FXeB/wDoWdP/AO/d&#10;AF7/AITvwf8A9DXof/gxh/8AiqP+E78H/wDQ16H/AODGH/4qqP8Awq7wP/0LOn/9+6P+FXeB/wDo&#10;WdP/AO/dAF7/AITvwf8A9DXof/gxh/8AiqP+E78H/wDQ16H/AODGH/4qqP8Awq7wP/0LOn/9+6P+&#10;FXeB/wDoWdP/AO/dAF7/AITvwf8A9DXof/gxh/8AiqP+E78H/wDQ16H/AODGH/4qqP8Awq7wP/0L&#10;On/9+6P+FXeB/wDoWdP/AO/dAF7/AITvwf8A9DXof/gxh/8AiqP+E78H/wDQ16H/AODGH/4qqP8A&#10;wq7wP/0LOn/9+6P+FXeB/wDoWdP/AO/dAF7/AITvwf8A9DXof/gxh/8AiqP+E78H/wDQ16H/AODG&#10;H/4qqP8Awq7wP/0LOn/9+6P+FXeB/wDoWdP/AO/dAF7/AITvwf8A9DXof/gxh/8AiqP+E78H/wDQ&#10;16H/AODGH/4qqP8Awq7wP/0LOn/9+6P+FXeB/wDoWdP/AO/dAF7/AITvwf8A9DXof/gxh/8AiqP+&#10;E78H/wDQ16H/AODGH/4qqP8Awq7wP/0LOn/9+6P+FXeB/wDoWdP/AO/dAF7/AITvwf8A9DXof/gx&#10;h/8AiqP+E78H/wDQ16H/AODGH/4qqP8Awq7wP/0LOn/9+6P+FXeB/wDoWdP/AO/dAF7/AITvwf8A&#10;9DXof/gxh/8AiqP+E78H/wDQ16H/AODGH/4qqP8Awq7wP/0LOn/9+6P+FXeB/wDoWdP/AO/dAF7/&#10;AITvwf8A9DXof/gxh/8AiqP+E78H/wDQ16H/AODGH/4qqP8Awq7wP/0LOn/9+6X/AIVf4H/6FjT/&#10;APv3QBd/4Tvwf/0Neh/+DGH/AOKo/wCE78H/APQ16H/4MYf/AIquU8W/Bjw7q2kj+wtPs9M1S3cS&#10;28gT91IR/BKvO5D9Mj3GQcy9+Hyar4Z022tfAmlaVq9/ujv7lxG6acBwzqobMjN/ABkDI3EYoA77&#10;/hO/B/8A0Neh/wDgxh/+Kq5p3iXQdYuTbaZrem306qXMVtdxysFGBnCknHI59657T/hL4H0+wgtB&#10;oFrceUgUzXK75JD3Zj6k+mB2AAwK4W50HSfD37SXhS10iwgsoH0+WRo4VwCxS4GfrgD8qAPb6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f8d/8AJPPE3/YKuv8A0U1ZXwi/5JV4f/64N/6G1avjv/knnib/ALBV&#10;1/6Kasr4Rf8AJKvD/wD1wb/0NqAOo1fUotG0W/1SdHeGyt5Lh1TG5lRSxAz3wKyPD3jKz8RXy2kF&#10;tPFI2m22o5kAxsmBIX6jA/P2qTx3/wAk88Tf9gq6/wDRTVxPwwH/ABUMR/6lXSv/AEBqAPVqKKKA&#10;CiiigAooooAKKKKACiiigAooooAKKKKACiiigAooooAKKKKACiiigAooooAKKKKACiiigAooooAK&#10;KKKACiiigAooooAKKKKACiiigAooooAKKKKACiiigAooooAKKKKACiiigAooooAKKKKACiiigAoo&#10;ooAKKKKACiiigAooooAKKKKACiiigArjtJ+Imnatd6BBHaXKHW3vEty207DbH5t2D3AJGM12NeEe&#10;DFxq3ww9rjXf5tQB7vXkXiL/AJOd8I/9guT/ANAua9dryHxF/wAnO+Ef+wXJ/wCg3NAHr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P+O/+SeeJv+wVdf8Aopqy/hIMfCvw/wD9e5/9DatTx3/yTzxN/wBgq6/9&#10;FNXl3w98O/Ea58C6XNpvja10+weItbW32COYopJ4LMuc5z64oA9R8d/8k88Tf9gq6/8ARTVx3wyX&#10;Gswt6+FdJ/8AQZP8Kbf+CPiXqen3Nhd/EG1ltbqF4Zk/sqJdyMMEZAyMgnkc1S034a+PdEl+0WXj&#10;21gZLSKz3HTkYCGIHYvzAjgE89eeSaAPYKK8ttvD3xUuoTKvxCtljLfuy2kwjev97G3jNYelt8U9&#10;T8Z654dXxzaxtpKwtJOdOhIfzFDDC7OwznmgD26ivMz4W+K3b4iWn/gqh/8Aiab/AMIt8V/+ih2f&#10;/gri/wDiKAPTqK8x/wCEW+K//RQ7P/wVxf8AxFH/AAi3xX/6KHZ/+CuL/wCIoA9OorzH/hFviv8A&#10;9FDs/wDwVxf/ABFH/CLfFf8A6KHZ/wDgri/+IoA9OorzH/hFviv/ANFDs/8AwVxf/EUf8It8V/8A&#10;oodn/wCCuL/4igD06ivMf+EW+K//AEUOz/8ABXF/8RR/wi3xX/6KHZ/+CuL/AOIoA9OorzH/AIRb&#10;4r/9FDs//BXF/wDEUf8ACLfFf/oodn/4K4v/AIigD06ivMf+EW+K/wD0UOz/APBXF/8AEUf8It8V&#10;/wDoodn/AOCuL/4igD06ivMf+EW+K/8A0UOz/wDBXF/8RR/wi3xX/wCih2f/AIK4v/iKAPTqK8x/&#10;4Rb4r/8ARQ7P/wAFcX/xFH/CLfFf/oodn/4K4v8A4igD06ivMf8AhFviv/0UOz/8FcX/AMRR/wAI&#10;t8V/+ih2f/gri/8AiKAPTqK8x/4Rb4r/APRQ7P8A8FcX/wARR/wi3xX/AOih2f8A4K4v/iKAPTqK&#10;8x/4Rb4r/wDRQ7P/AMFcX/xFH/CLfFf/AKKHZ/8Agri/+IoA9OorzH/hFviv/wBFDs//AAVxf/EU&#10;f8It8V/+ih2f/gri/wDiKAPTqK8x/wCEW+K//RQ7P/wVxf8AxFH/AAi3xX/6KHZ/+CuL/wCIoA9O&#10;orzH/hFviv8A9FDs/wDwVxf/ABFH/CLfFf8A6KHZ/wDgri/+IoA9OorzH/hFviv/ANFDs/8AwVxf&#10;/EUf8It8V/8Aoodn/wCCuL/4igD06ivMf+EW+K//AEUOz/8ABXF/8RR/wi3xX/6KHZ/+CuL/AOIo&#10;A9OorzH/AIRb4r/9FDs//BXF/wDEUf8ACLfFf/oodn/4K4v/AIigD06ivMf+EW+K/wD0UOz/APBX&#10;F/8AEUf8It8V/wDoodn/AOCuL/4igD06ivMf+EW+K/8A0UOz/wDBXF/8RR/wi3xX/wCih2f/AIK4&#10;v/iKAPTqK8x/4Rb4r/8ARQ7P/wAFcX/xFH/CLfFf/oodn/4K4v8A4igD06ivMf8AhFviv/0UOz/8&#10;FcX/AMRR/wAIt8V/+ih2f/gri/8AiKAPTqK8x/4Rb4r/APRQ7P8A8FcX/wARR/wi3xX/AOih2f8A&#10;4K4v/iKAPTqK8x/4Rb4r/wDRQ7P/AMFcX/xFH/CLfFf/AKKHZ/8Agri/+IoA9OorzH/hFviv/wBF&#10;Ds//AAVxf/EUf8It8V/+ih2f/gri/wDiKAPTqK8x/wCEW+K//RQ7P/wVxf8AxFH/AAi3xX/6KHZ/&#10;+CuL/wCIoA9OorzH/hFviv8A9FDs/wDwVxf/ABFH/CLfFf8A6KHZ/wDgri/+IoA9OorzH/hFviv/&#10;ANFDs/8AwVxf/EUf8It8V/8Aoodn/wCCuL/4igD06ivMf+EW+K//AEUOz/8ABXF/8RR/wi3xX/6K&#10;HZ/+CuL/AOIoA9OorzH/AIRb4r/9FDs//BXF/wDEUf8ACLfFf/oodn/4K4v/AIigD06ivMf+EW+K&#10;/wD0UOz/APBXF/8AEUf8It8V/wDoodn/AOCuL/4igD06ivMf+EW+K/8A0UOz/wDBXF/8RR/wi3xX&#10;/wCih2f/AIK4v/iKAPTqK8x/4Rb4r/8ARQ7P/wAFcX/xFKPC3xX/AOih2f8A4K4v/iKAPTaK8z/4&#10;Rb4q9/iLaf8Agph/+JrlvAN78T/HeiXWpQ+OILMQXTWpR9NgfJVVbOdg4+b9KAPda8Q8IpjV/hn7&#10;Ta7/AOjGFdJ/wi3xT/6KLa/+CmH/AOJrmJPhn430BNLvbfxlAV0p52hcaerG3Wckyvgg7wTyQc4G&#10;SOlAHuVeR+Ix/wAZNeED/wBQyX/0C4rRj8M/E+WNJE+JNq6ONysukwkEHoQcc8VyMGneIdN/aJ8L&#10;ReI9bTV7lrKZop0t1h2p5c/y7VAHXJz70Ae8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47/5J54m/7BV1&#10;/wCimrK+Ehz8KvD/AP17n/0Nq1fHf/JPPE3/AGCrr/0U1ZHwmZY/hPoLuwVVt2LMxwAN7c0AddqN&#10;/b6Xpl3qF2xS2tYXnlYAkhFBYnA68A1z2leIrLxXqrWsZmjhhtobxYJYyhmSTO1mz2GPu/Qn0qt4&#10;18zVPAPiO4bdHZJpdy0KcgykRNh29F9B36nsK5z4Yf8AIwRf9irpX/oDUAerV5v4SbPxq+IP+5Yf&#10;+ia9Iry/wPdRXnxl8fTwNuiZbMK2OuI8ZHtxwe4waAPUKKKKACiiigAooooAKKKKACiiigAooooA&#10;KKKKACiiigAooooAKKKKACiiigAooooAKKKKACiiigAooooAKKKKACiiigAooooAKKKKACiiigAo&#10;oooAKKKKACiiigAooooAKKKKACiiigAooooAKKKKACiiigAooooAKKKKACiiigAooooAK8Z+AN4b&#10;XwRqLyqotDq0oMozlG8uLlv9noM9u/qPZq8h/Z2Ab4f6mCAQdWlyP+2UVAHr1c7p/jfQ9TuNJhtr&#10;iRm1U3ItCYyA5t2xID6dyM9QKvgtpDBXJOnk4Vif+Pf2P+x6H+H6dPGfBZB1b4YFTkG413BHQ8np&#10;QB65Iknh2VriBGfSHJaaFBk2p6l0HdD3UdOo7ivPtfdZf2lvB0kbB420uRlZTkEFLjkGvXq8Y1XT&#10;7bTv2l/CsdsHVJLCaTy93yJlLjhR2GcnHqaAPZ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f8d/8k88Tf8A&#10;YKuv/RTVzfwntZ7z4aaCLtQlpHCSkW4N5x3sQzY7dML69fSuk8d/8k88Tf8AYKuv/RTVk/CL/klX&#10;h/8A64N/6G1AG94ssbjU/BuuWFnH5l1dafPDCm4Dc7RsFGTwMkjrXE/DLSdds9VlutX0ebTYYdGs&#10;tPXzZUbzXhUhmAUnA5716dWMC2vNxxpIPXvdH/43/wChf7v3gCVXOsNlcjTR36fafp/sf+hf7v3u&#10;I8HgD41/EAAYGyy4H/XKvS+gwK8z8If8lt+IH+5Zf+ihQB6ZRRRQAUUUUAFFFFABRRRQAUUUUAFF&#10;FFABRRRQAUUUUAFFFFABRRRQAUUUUAFFFFABRRRQAUUUUAFFFFABRRRQAUUUUAFFFFABRRRQAUUU&#10;UAFFFFABRRRQAUUUUAFFFFABRRRQAUUUUAFFFFABRRRQAUUUUAFFFFABRRRQAUUUUAFFFFABXkP7&#10;On/Igaj/ANhaX/0VFXr1eK/s/wCoLZ+Db5J49lrLq8ipcZ4Ehjiwrf3c8YPQnjg4yAe0kAggjIPU&#10;GvGvD3hDX/DupeC7vVIYIdP0mbU2nKFP9HExIjztPKtwQQPlyc4r2akZVdSrAMpGCCOCKAFryHxF&#10;/wAnPeEf+wXJ/wCg3NejoX0N1jb5tLYgI562v+yf9jpg/wAPfjp5x4i/5Oe8I/8AYLk/9BuaAPX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f8AHf8AyTzxN/2Crr/0U1ZXwi/5JV4f/wCuDf8AobVq+O/+SeeJ&#10;v+wVdf8Aopq5r4Uwzah8L9BhmjaKyWFg6t96f9435J+rew+8AdRfXMN9a3F1dyiHQraNpJpCeLhV&#10;GWP/AFzAB/3v9370fhnxv4b8Xm4TQNSW7NsF81fJkjKg5xw6jPQ9KXx1x8PPEoH/AECrr/0U1cV8&#10;MF/4n8Zx/wAytpP/AKA1AHqteX+CLiG5+M/xAkglSVMWi7kbIyqbSPwII/Cu0mnl124ezs5Gj0+N&#10;il1cocGQjrFGf0Zu3Qc5K8Z4IgitfjH49t7eJIoY47FURBgKBFxgUAen0UUUAFFFFABRRRQAUUUU&#10;AFFFFABRRRQAUUUUAFFFFABRRRQAUUUUAFFFFABRRRQAUUUUAFFFFABRRRQAUUUUAFFFFABRRRQA&#10;UUUUAFFFFABRRRQAUUUUAFFFFABRRRQAUUUUAFFFFABRRRQAUUUUAFFFFABRRRQAUUUUAFFFFABR&#10;RRQAV49+z1DFcfDnVYZ41kik1WVXRxkMDFFkEV7DXkP7On/Igal/2Fpf/RUVAHokM8ui3Edndu8l&#10;jIQlvdOSTGTwI5D+iuTyTg84LWoNe0i6e1S31Syla7aRbZUnUmYx/fCDPzbcc46VdmhjuIXhmjWS&#10;J1KujDIYHsa+f/BAez134bieS2ishdaytrhmBGSV2HI9cYOec47DIB9BEBlIIBBGCD3rxvV7VLP9&#10;pfwlFHI5jGmy7EbpGuy54B6468dunTp7LXkPiL/k53wj/wBguT/0C5oA9e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5/wAd/wDJPPE3/YKuv/RTVlfCP/klXh//AK4N/wChtWr47/5J54m/7BV1/wCimrM+Eox8&#10;K/D/ABj/AEc/+htQBp+O/wDknnib/sFXX/opq83+HZOs65Db2d8q2qeGNMhvGjLCQMFb5Ebt6Fhn&#10;HIGDyPRdftZ/FWkalo1jcfZrWe3lt5bzZuyzKV2KD1AJ+Y/VRzkrD4a8IvoGoLdvffaGGlWmnkeX&#10;ty0IYF+vfcOO3NAHTQwx28EcEMaxxRqERFGAoHAArznwiP8Ai9fxA/3LH/0VXpNeceEip+NPxBww&#10;PyWA4P8A0x5oA9HooooAKKKKACiiigAooooAKKKKACiiigAooooAKKKKACiiigAooooAKKKKACii&#10;igAooooAKKKKACiiigAooooAKKKKACiiigAooooAKKKKACiiigAooooAKKKKACiiigAooooAKKKK&#10;ACiiigAooooAKKKKACiiigAooooAKKKKACiiigArxv8AZ5uVi8F38Misok1aUI5PDN5UXy/XAz71&#10;7JXkH7P8EU/gDV4ZFDRnWJQQf+ucX4596APX68J8Jwxzaj8NYpUV45JdeV1YZDAswIP4V7TBLJbS&#10;C2unL5OIZiPv+zejfz6juByWj/D19KvvDE/9orKuiNqDY8nBl+0tkd+NoJ9c0AdNDJJpUqWty7PZ&#10;uwS2nYkshPSNz+it36H5sFvNvEX/ACc54RP/AFC5P/QLmvWpY45onilRXjdSrKwyGB6givH9YtpL&#10;b9pXwijzmWMadMI9wO9V2XHDH+L2PXGM5PJAPY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f8d/8k88Tf8A&#10;YKuv/RTV5V4B+DPhLxD4F0nVr9L1rq6iLyMlxtGdxHAx7V6r47/5J54m/wCwVdf+imrK+EfPwq8P&#10;/wDXBv8A0NqAOen+A/gG1t5bi4N5DBEheSSS82qijksSRgADvTIvgV8Pp5fKilu5JPLWXYl6CdjZ&#10;2tjHQ4OD0ODXc+O/+SeeJv8AsFXX/opq4r4Yn/ifxD/qVdK/9AagB3/DP3gj+7qP/gT/APWoP7P3&#10;gg/w6iOe1z/9avU6KAPK/wDhn3wR/wBRIf8AbyP/AImk/wCGfPBPrqf/AIEj/wCJr1WigDyr/hnz&#10;wT66n/4Ej/4mj/hnzwT66n/4Ej/4mvVaKAPKv+GfPBPrqf8A4Ej/AOJo/wCGfPBPrqf/AIEj/wCJ&#10;r1WigDyr/hnzwT66n/4Ej/4mj/hnzwT66n/4Ej/4mvVaKAPKv+GfPBPrqf8A4Ej/AOJo/wCGfPBP&#10;rqf/AIEj/wCJr1WigDyr/hnzwT66n/4Ej/4mj/hnzwT66n/4Ej/4mvVaKAPKv+GfPBPrqf8A4Ej/&#10;AOJo/wCGfPBPrqf/AIEj/wCJr1WigDyr/hnzwT66n/4Ej/4mj/hnzwT66n/4Ej/4mvVaKAPKv+Gf&#10;PBPrqf8A4Ej/AOJo/wCGfPBPrqf/AIEj/wCJr1WigDyr/hnzwT66n/4Ej/4mj/hnzwT66n/4Ej/4&#10;mvVaKAPKv+GfPBPrqf8A4Ej/AOJo/wCGfPBPrqf/AIEj/wCJr1WigDyr/hnzwT66n/4Ej/4mj/hn&#10;zwT66n/4Ej/4mvVaKAPKv+GfPBPrqf8A4Ej/AOJo/wCGfPBPrqf/AIEj/wCJr1WigDyr/hnzwT66&#10;n/4Ej/4mj/hnzwT66n/4Ej/4mvVaKAPKv+GfPBPrqf8A4Ej/AOJo/wCGfPBPrqf/AIEj/wCJr1Wi&#10;gDyr/hnzwT66n/4Ej/4mj/hnzwT66n/4Ej/4mvVaKAPKv+GfPBPrqf8A4Ej/AOJo/wCGfPBPrqf/&#10;AIEj/wCJr1WigDyr/hnzwT66n/4Ej/4mj/hnzwT66n/4Ej/4mvVaKAPKv+GfPBPrqf8A4Ej/AOJo&#10;/wCGfPBPrqf/AIEj/wCJr1WigDyr/hnzwT66n/4Ej/4mj/hnzwT66n/4Ej/4mvVaKAPKv+GfPBPr&#10;qf8A4Ej/AOJo/wCGfPBPrqf/AIEj/wCJr1WigDyr/hnzwT66n/4Ej/4mj/hnzwT66n/4Ej/4mvVa&#10;KAPKv+GfPBPrqf8A4Ej/AOJo/wCGfPBPrqf/AIEj/wCJr1WigDyr/hnzwT66n/4Ej/4mj/hnzwT6&#10;6n/4Ej/4mvVaKAPKv+GfPBPrqf8A4Ej/AOJo/wCGfPBPrqf/AIEj/wCJr1WigDyr/hnzwT66n/4E&#10;j/4mj/hnzwT66n/4Ej/4mvVaKAPKv+GfPBPrqf8A4Ej/AOJo/wCGfPBPrqf/AIEj/wCJr1WigDyr&#10;/hnzwT66n/4Ej/4mj/hnzwT66n/4Ej/4mvVaKAPKv+GfPBPrqf8A4Ej/AOJo/wCGfPBPrqf/AIEj&#10;/wCJr1WigDyr/hnzwT66n/4Ej/4mj/hnzwT66n/4Ej/4mvVaKAPKv+GfPBPrqf8A4Ej/AOJo/wCG&#10;fPBPrqf/AIEj/wCJr1WigDyr/hnzwT66n/4Ej/4mj/hnzwT66n/4Ej/4mvVaKAPKv+GfPBPrqf8A&#10;4Ej/AOJo/wCGfPBPrqf/AIEj/wCJr1WigDysfs++CPTUj/28j/4ml/4Z+8Ef3dR/8Cf/AK1ep0UA&#10;eWf8M/eB/wC5qJ/7ef8A61Vo/gn8N5ZII47qd5Ljf5KrfqTJsOH2jvtPBx07165XhPgwn+1/hl73&#10;Gu/zNAHSf8M/+B/+eeof+BP/ANauVtPBuk+Cf2h/C2n6Os4gmspp2E0m87jHOvBx6KK98ryLxEf+&#10;MnPCI/6hcv8A6Bc0Aeu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47/wCSeeJv+wVdf+imrK+EX/JKvD//&#10;AFwb/wBDatXx3/yTzxN/2Crr/wBFNWV8I/8AklXh/wD64N/6G1AGr47/AOSeeJv+wVdf+imrivhj&#10;/wAjBF/2Kulf+gNXceNRC/gbXori7t7SOawmh8+5fbGhdCoLHBOMkdAT6A1xfwrl0q/1Ca70nWYN&#10;QS00bT9OmEcUsZSSMOCcOq5U44P14HcA9RooooAKKKKACiiigAooooAKKKKACiiigAooooAKKKKA&#10;CiiigAooooAKKKKACiiigAooooAKKKKACiiigAooooAKKKKACiiigAooooAKKKKACiiigAooooAK&#10;KKKACiiigAooooAKKKKACiiigAooooAKKKKACiiigAooooAKKKKACiiigAooooAKKKKACvCfBv8A&#10;yFvhj/1313+bV7qSACSQAOSTXkfhrRrOz1DwDMPEOlTpbS6sYTFMT9rMrkARHGG25+bnr0zQB67X&#10;kPiL/k53wj/2C5P/AEG5r16vIvEQ/wCMm/CJ/wCoXL/6Bc0Aeu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Z&#10;XifT59X8J6zpttt+0XljPbxbzgbnjZRk+mTXmPhyy+L/AIZ8P2ei2el+GpLa0QrG88jlyCSeSHA7&#10;+lex0UAeU3jfF3Ubc2194d8G3MBIJjnDupIOQcF8cEA1Fqn/AAuvU9Pe2S28PWLl0dZ7SV1kUqwb&#10;jcxGDjBBBBBIPWvW6KAPMDqHxp/6A3hQ/wDA5P8A45Sf2j8af+gL4V/77k/+OV6hRQB5f/aPxp/6&#10;AvhX/vuT/wCOUf2j8af+gL4V/wC+5P8A45XqFFAHl/8AaPxp/wCgL4V/77k/+OUf2j8af+gL4V/7&#10;7k/+OV6hRQB5f/aPxp/6AvhX/vuT/wCOUf2j8af+gL4V/wC+5P8A45XqFFAHl/8AaPxp/wCgL4V/&#10;77k/+OUf2j8af+gL4V/77k/+OV6hRQB5f/aPxp/6AvhX/vuT/wCOUf2j8af+gL4V/wC+5P8A45Xq&#10;FFAHl/8AaPxp/wCgL4V/77k/+OUf2j8af+gL4V/77k/+OV6hRQB5f/aPxp/6AvhX/vuT/wCOUf2j&#10;8af+gL4V/wC+5P8A45XqFFAHl/8AaPxp/wCgL4V/77k/+OUf2j8af+gL4V/77k/+OV6hRQB5f/aP&#10;xp/6AvhX/vuT/wCOUf2j8af+gL4V/wC+5P8A45XqFFAHl/8AaPxp/wCgL4V/77k/+OUf2j8af+gL&#10;4V/77k/+OV6hRQB5f/aPxp/6AvhX/vuT/wCOUf2j8af+gL4V/wC+5P8A45XqFFAHl/8AaPxp/wCg&#10;L4V/77k/+OUf2j8af+gL4V/77k/+OV6hRQB5f/aPxp/6AvhX/vuT/wCOUf2j8af+gL4V/wC+5P8A&#10;45XqFFAHl/8AaPxp/wCgL4V/77k/+OUf2j8af+gL4V/77k/+OV6hRQB5f/aPxp/6AvhX/vuT/wCO&#10;Uf2j8af+gL4V/wC+5P8A45XqFFAHl/8AaPxp/wCgL4V/77k/+OUf2j8af+gL4V/77k/+OV6hRQB5&#10;f/aPxp/6AvhX/vuT/wCOUf2j8af+gL4V/wC+5P8A45XqFFAHl/8AaPxp/wCgL4V/77k/+OUf2j8a&#10;f+gL4V/77k/+OV6hRQB5f/aPxp/6AvhX/vuT/wCOUf2j8af+gL4V/wC+5P8A45XqFFAHl/8AaPxp&#10;/wCgL4V/77k/+OUf2j8af+gL4V/77k/+OV6hRQB5f/aPxp/6AvhX/vuT/wCOUf2j8af+gL4V/wC+&#10;5P8A45XqFFAHl/8AaPxp/wCgL4V/77k/+OUf2j8af+gL4V/77k/+OV6hRQB5f/aPxp/6AvhX/vuT&#10;/wCOUf2j8af+gL4V/wC+5P8A45XqFFAHl/8AaPxp/wCgL4V/77k/+OUf2j8af+gL4V/77k/+OV6h&#10;RQB5f/aPxp/6AvhX/vuT/wCOUf2j8af+gL4V/wC+5P8A45XqFFAHl/8AaPxp/wCgL4V/77k/+OUf&#10;2j8af+gL4V/77k/+OV6hRQB5f/aPxp/6AvhX/vuT/wCOUf2j8af+gL4V/wC+5P8A45XqFFAHl/8A&#10;aPxp/wCgL4V/77k/+OUf2j8af+gL4V/77k/+OV6hRQB5f/aPxp/6AvhX/vuT/wCOUf2j8af+gL4V&#10;/wC+5P8A45XqFFAHl/8AaPxp/wCgL4V/77k/+OUf2j8af+gL4V/77k/+OV6hRQB5f/aPxp/6AvhX&#10;/vuT/wCOUf2j8af+gL4V/wC+5P8A45XqFFAHl/8AaPxp/wCgL4V/77k/+OUf2j8af+gL4V/77k/+&#10;OV6hRQB5f/aPxp/6AvhX/vuT/wCOUf2j8af+gL4V/wC+5P8A45XqFFAHl/8AaPxp/wCgL4V/77k/&#10;+OUf2j8af+gL4V/77k/+OV6hRQB414hsPjD4m0z+zbyw8Pw2byKbiO3nkTz0HWN23khG77SCRxmm&#10;63onxR13QF0W50DwlHaxhfsxtmlja1ZRhHiIf5GXtjjHGCCRXs9FAHlNlN8a7KxgtnsvDV20SBDP&#10;PI5kfHdiHAJ+gqvpPhbx5qvxY0fxX4ntNItotPtpID9ikb5lKSAcEsScyeoGB69fXq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BQABgAIAAAAIQBr5Y2i3wAAAAkBAAAPAAAAZHJz&#10;L2Rvd25yZXYueG1sTI9PS8NAFMTvgt9heYI3u/lDG4nZlFLUUxFsBfH2mn1NQrO7IbtN0m/v82SP&#10;wwwzvynWs+nESINvnVUQLyIQZCunW1sr+Dq8PT2D8AGtxs5ZUnAlD+vy/q7AXLvJftK4D7XgEutz&#10;VNCE0OdS+qohg37herLsndxgMLAcaqkHnLjcdDKJopU02FpeaLCnbUPVeX8xCt4nnDZp/Druzqft&#10;9eew/PjexaTU48O8eQERaA7/YfjDZ3QomenoLlZ70bGOY04qSFb8gP1llmYgjgrSJMtAloW8fVD+&#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0t9JNfQYAAFobAAAO&#10;AAAAAAAAAAAAAAAAADwCAABkcnMvZTJvRG9jLnhtbFBLAQItAAoAAAAAAAAAIQB8FUZp3SMCAN0j&#10;AgAVAAAAAAAAAAAAAAAAAOUIAABkcnMvbWVkaWEvaW1hZ2UxLmpwZWdQSwECLQAUAAYACAAAACEA&#10;a+WNot8AAAAJAQAADwAAAAAAAAAAAAAAAAD1LAIAZHJzL2Rvd25yZXYueG1sUEsBAi0AFAAGAAgA&#10;AAAhAFhgsxu6AAAAIgEAABkAAAAAAAAAAAAAAAAAAS4CAGRycy9fcmVscy9lMm9Eb2MueG1sLnJl&#10;bHNQSwUGAAAAAAYABgB9AQAA8i4CAAAA&#10;">
                <v:group id="Gruppieren 2860" o:spid="_x0000_s1654" style="position:absolute;top:1238;width:35725;height:17872" coordorigin=",1870" coordsize="35725,1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jhwwAAAN0AAAAPAAAAZHJzL2Rvd25yZXYueG1sRE/LisIw&#10;FN0L/kO4gjtN66BINRURZ3AhAz5gmN2lubalzU1pMm39e7MYcHk47+1uMLXoqHWlZQXxPAJBnFld&#10;cq7gfvucrUE4j6yxtkwKnuRgl45HW0y07flC3dXnIoSwS1BB4X2TSOmyggy6uW2IA/ewrUEfYJtL&#10;3WIfwk0tF1G0kgZLDg0FNnQoKKuuf0bBV4/9/iM+dufqcXj+3pbfP+eYlJpOhv0GhKfBv8X/7pNW&#10;sFivwv7wJjwBmb4AAAD//wMAUEsBAi0AFAAGAAgAAAAhANvh9svuAAAAhQEAABMAAAAAAAAAAAAA&#10;AAAAAAAAAFtDb250ZW50X1R5cGVzXS54bWxQSwECLQAUAAYACAAAACEAWvQsW78AAAAVAQAACwAA&#10;AAAAAAAAAAAAAAAfAQAAX3JlbHMvLnJlbHNQSwECLQAUAAYACAAAACEA/TGo4cMAAADdAAAADwAA&#10;AAAAAAAAAAAAAAAHAgAAZHJzL2Rvd25yZXYueG1sUEsFBgAAAAADAAMAtwAAAPcCAAAAAA==&#10;">
                  <v:shape id="Grafik 2861" o:spid="_x0000_s1655" type="#_x0000_t75" style="position:absolute;left:3810;top:4641;width:31915;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7dxQAAAN0AAAAPAAAAZHJzL2Rvd25yZXYueG1sRI9Ba8JA&#10;FITvBf/D8oReRDfJIZXoKiIVek1i76/Z12xq9m3MbjXtr+8WCj0OM/MNs91Pthc3Gn3nWEG6SkAQ&#10;N0533Co416flGoQPyBp7x6Tgizzsd7OHLRba3bmkWxVaESHsC1RgQhgKKX1jyKJfuYE4eu9utBii&#10;HFupR7xHuO1lliS5tNhxXDA40NFQc6k+rYLh+ekNy4X5yP01TU/9on7152+lHufTYQMi0BT+w3/t&#10;F60gW+cp/L6JT0DufgAAAP//AwBQSwECLQAUAAYACAAAACEA2+H2y+4AAACFAQAAEwAAAAAAAAAA&#10;AAAAAAAAAAAAW0NvbnRlbnRfVHlwZXNdLnhtbFBLAQItABQABgAIAAAAIQBa9CxbvwAAABUBAAAL&#10;AAAAAAAAAAAAAAAAAB8BAABfcmVscy8ucmVsc1BLAQItABQABgAIAAAAIQDkcq7dxQAAAN0AAAAP&#10;AAAAAAAAAAAAAAAAAAcCAABkcnMvZG93bnJldi54bWxQSwUGAAAAAAMAAwC3AAAA+QIAAAAA&#10;">
                    <v:imagedata r:id="rId53" o:title="Lehne" croptop="37413f" cropbottom="18945f" cropleft="15697f" cropright="22411f"/>
                  </v:shape>
                  <v:group id="Gruppieren 2862" o:spid="_x0000_s1656" style="position:absolute;left:6096;top:1870;width:25828;height:5938" coordsize="25832,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MNxQAAAN0AAAAPAAAAZHJzL2Rvd25yZXYueG1sRI9Bi8Iw&#10;FITvC/6H8ARva9rKilSjiKh4EGF1YfH2aJ5tsXkpTWzrvzcLwh6HmfmGWax6U4mWGldaVhCPIxDE&#10;mdUl5wp+LrvPGQjnkTVWlknBkxysloOPBabadvxN7dnnIkDYpaig8L5OpXRZQQbd2NbEwbvZxqAP&#10;ssmlbrALcFPJJIqm0mDJYaHAmjYFZffzwyjYd9itJ/G2Pd5vm+f18nX6Pcak1GjYr+cgPPX+P/xu&#10;H7SCZDZN4O9NeAJy+QIAAP//AwBQSwECLQAUAAYACAAAACEA2+H2y+4AAACFAQAAEwAAAAAAAAAA&#10;AAAAAAAAAAAAW0NvbnRlbnRfVHlwZXNdLnhtbFBLAQItABQABgAIAAAAIQBa9CxbvwAAABUBAAAL&#10;AAAAAAAAAAAAAAAAAB8BAABfcmVscy8ucmVsc1BLAQItABQABgAIAAAAIQBir5MNxQAAAN0AAAAP&#10;AAAAAAAAAAAAAAAAAAcCAABkcnMvZG93bnJldi54bWxQSwUGAAAAAAMAAwC3AAAA+QIAAAAA&#10;">
                    <v:line id="Gerade Verbindung 2706" o:spid="_x0000_s1657" style="position:absolute;flip:y;visibility:visible;mso-wrap-style:square" from="1187,237" to="1187,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01SxwAAAN0AAAAPAAAAZHJzL2Rvd25yZXYueG1sRI9ba8JA&#10;FITfC/0Pyyn4phsvWEldpQhisKD18uDjIXuahGbPxuxqUn+9Kwh9HGbmG2Y6b00prlS7wrKCfi8C&#10;QZxaXXCm4HhYdicgnEfWWFomBX/kYD57fZlirG3DO7rufSYChF2MCnLvq1hKl+Zk0PVsRRy8H1sb&#10;9EHWmdQ1NgFuSjmIorE0WHBYyLGiRU7p7/5iFCQJr9c3Xm5P/e/zyg+Lr82oeVeq89Z+foDw1Pr/&#10;8LOdaAWDyXgIjzfhCcjZHQAA//8DAFBLAQItABQABgAIAAAAIQDb4fbL7gAAAIUBAAATAAAAAAAA&#10;AAAAAAAAAAAAAABbQ29udGVudF9UeXBlc10ueG1sUEsBAi0AFAAGAAgAAAAhAFr0LFu/AAAAFQEA&#10;AAsAAAAAAAAAAAAAAAAAHwEAAF9yZWxzLy5yZWxzUEsBAi0AFAAGAAgAAAAhAGyXTVLHAAAA3QAA&#10;AA8AAAAAAAAAAAAAAAAABwIAAGRycy9kb3ducmV2LnhtbFBLBQYAAAAAAwADALcAAAD7AgAAAAA=&#10;" strokecolor="#4579b8 [3044]"/>
                    <v:line id="Gerade Verbindung 2707" o:spid="_x0000_s1658" style="position:absolute;visibility:visible;mso-wrap-style:square" from="0,1068" to="25832,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yUxgAAAN0AAAAPAAAAZHJzL2Rvd25yZXYueG1sRI9RS8NA&#10;EITfhf6HYwXf7MWoIY29llIQivpi9Qdsc2sSmttL77Zt6q/3BMHHYWa+YebL0fXqRCF2ng3cTTNQ&#10;xLW3HTcGPj+eb0tQUZAt9p7JwIUiLBeTqzlW1p/5nU5baVSCcKzQQCsyVFrHuiWHceoH4uR9+eBQ&#10;kgyNtgHPCe56nWdZoR12nBZaHGjdUr3fHp2Bw+vbJl52fS7F4/fLPqzKmdxHY26ux9UTKKFR/sN/&#10;7Y01kJfFA/y+SU9AL34AAAD//wMAUEsBAi0AFAAGAAgAAAAhANvh9svuAAAAhQEAABMAAAAAAAAA&#10;AAAAAAAAAAAAAFtDb250ZW50X1R5cGVzXS54bWxQSwECLQAUAAYACAAAACEAWvQsW78AAAAVAQAA&#10;CwAAAAAAAAAAAAAAAAAfAQAAX3JlbHMvLnJlbHNQSwECLQAUAAYACAAAACEAIH1clMYAAADdAAAA&#10;DwAAAAAAAAAAAAAAAAAHAgAAZHJzL2Rvd25yZXYueG1sUEsFBgAAAAADAAMAtwAAAPoCAAAAAA==&#10;" strokecolor="#4579b8 [3044]"/>
                    <v:line id="Gerade Verbindung 2708" o:spid="_x0000_s1659" style="position:absolute;flip:y;visibility:visible;mso-wrap-style:square" from="25056,0" to="25056,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C9yAAAAN0AAAAPAAAAZHJzL2Rvd25yZXYueG1sRI9Pa8JA&#10;FMTvBb/D8gRvZqPWP6SuUgpiULCtevD4yL4modm3aXY1aT99Vyj0OMzMb5jlujOVuFHjSssKRlEM&#10;gjizuuRcwfm0GS5AOI+ssbJMCr7JwXrVe1hiom3L73Q7+lwECLsEFRTe14mULivIoItsTRy8D9sY&#10;9EE2udQNtgFuKjmO45k0WHJYKLCml4Kyz+PVKEhT3u1+ePN6Gb19bf2k3B8e27lSg373/ATCU+f/&#10;w3/tVCsYL2ZTuL8JT0CufgEAAP//AwBQSwECLQAUAAYACAAAACEA2+H2y+4AAACFAQAAEwAAAAAA&#10;AAAAAAAAAAAAAAAAW0NvbnRlbnRfVHlwZXNdLnhtbFBLAQItABQABgAIAAAAIQBa9CxbvwAAABUB&#10;AAALAAAAAAAAAAAAAAAAAB8BAABfcmVscy8ucmVsc1BLAQItABQABgAIAAAAIQCMMnC9yAAAAN0A&#10;AAAPAAAAAAAAAAAAAAAAAAcCAABkcnMvZG93bnJldi54bWxQSwUGAAAAAAMAAwC3AAAA/AIAAAAA&#10;" strokecolor="#4579b8 [3044]"/>
                    <v:line id="Gerade Verbindung 2709" o:spid="_x0000_s1660" style="position:absolute;rotation:-45;flip:x;visibility:visible;mso-wrap-style:square" from="24968,385" to="24968,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HSwgAAAN0AAAAPAAAAZHJzL2Rvd25yZXYueG1sRI/RisIw&#10;FETfBf8hXGHfNLVIV6pRRFhY9MW6+wGX5toUm5uSRK1/vxGEfRxm5gyz3g62E3fyoXWsYD7LQBDX&#10;TrfcKPj9+ZouQYSIrLFzTAqeFGC7GY/WWGr34Iru59iIBOFQogITY19KGWpDFsPM9cTJuzhvMSbp&#10;G6k9PhLcdjLPskJabDktGOxpb6i+nm9WwSLXlT/Yo/k8VbdFODXsjwUr9TEZdisQkYb4H363v7WC&#10;fFkU8HqTnoDc/AEAAP//AwBQSwECLQAUAAYACAAAACEA2+H2y+4AAACFAQAAEwAAAAAAAAAAAAAA&#10;AAAAAAAAW0NvbnRlbnRfVHlwZXNdLnhtbFBLAQItABQABgAIAAAAIQBa9CxbvwAAABUBAAALAAAA&#10;AAAAAAAAAAAAAB8BAABfcmVscy8ucmVsc1BLAQItABQABgAIAAAAIQC6OyHSwgAAAN0AAAAPAAAA&#10;AAAAAAAAAAAAAAcCAABkcnMvZG93bnJldi54bWxQSwUGAAAAAAMAAwC3AAAA9gIAAAAA&#10;" strokecolor="#4579b8 [3044]"/>
                    <v:line id="Gerade Verbindung 2710" o:spid="_x0000_s1661" style="position:absolute;rotation:-45;flip:x;visibility:visible;mso-wrap-style:square" from="1098,385" to="1098,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RJwgAAAN0AAAAPAAAAZHJzL2Rvd25yZXYueG1sRI/RisIw&#10;FETfhf2HcBf2TdMtUqUaZREEWV+s+gGX5toUm5uSRK1/v1kQfBxm5gyzXA+2E3fyoXWs4HuSgSCu&#10;nW65UXA+bcdzECEia+wck4InBVivPkZLLLV7cEX3Y2xEgnAoUYGJsS+lDLUhi2HieuLkXZy3GJP0&#10;jdQeHwluO5lnWSEttpwWDPa0MVRfjzerYJrryv/avZkdqts0HBr2+4KV+vocfhYgIg3xHX61d1pB&#10;Pi9m8P8mPQG5+gMAAP//AwBQSwECLQAUAAYACAAAACEA2+H2y+4AAACFAQAAEwAAAAAAAAAAAAAA&#10;AAAAAAAAW0NvbnRlbnRfVHlwZXNdLnhtbFBLAQItABQABgAIAAAAIQBa9CxbvwAAABUBAAALAAAA&#10;AAAAAAAAAAAAAB8BAABfcmVscy8ucmVsc1BLAQItABQABgAIAAAAIQDVd4RJwgAAAN0AAAAPAAAA&#10;AAAAAAAAAAAAAAcCAABkcnMvZG93bnJldi54bWxQSwUGAAAAAAMAAwC3AAAA9gIAAAAA&#10;" strokecolor="#4579b8 [3044]"/>
                  </v:group>
                  <v:rect id="Rechteck 2868" o:spid="_x0000_s1662" style="position:absolute;top:12815;width:6026;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0NwgAAAN0AAAAPAAAAZHJzL2Rvd25yZXYueG1sRE/LisIw&#10;FN0L/kO4gjtNFRTpmJYZYWBEBR+zcHlprm2xualNrHW+frIQXB7Oe5l2phItNa60rGAyjkAQZ1aX&#10;nCv4PX2PFiCcR9ZYWSYFT3KQJv3eEmNtH3yg9uhzEULYxaig8L6OpXRZQQbd2NbEgbvYxqAPsMml&#10;bvARwk0lp1E0lwZLDg0F1rQqKLse70bB13a3afd805duPdv/ebtCPD+VGg66zw8Qnjr/Fr/cP1rB&#10;dDEPc8Ob8ARk8g8AAP//AwBQSwECLQAUAAYACAAAACEA2+H2y+4AAACFAQAAEwAAAAAAAAAAAAAA&#10;AAAAAAAAW0NvbnRlbnRfVHlwZXNdLnhtbFBLAQItABQABgAIAAAAIQBa9CxbvwAAABUBAAALAAAA&#10;AAAAAAAAAAAAAB8BAABfcmVscy8ucmVsc1BLAQItABQABgAIAAAAIQCCQM0NwgAAAN0AAAAPAAAA&#10;AAAAAAAAAAAAAAcCAABkcnMvZG93bnJldi54bWxQSwUGAAAAAAMAAwC3AAAA9gIAAAAA&#10;" fillcolor="white [3212]" stroked="f"/>
                </v:group>
                <v:shape id="Textfeld 2869" o:spid="_x0000_s1663" type="#_x0000_t202" style="position:absolute;left:16478;width:457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EQNxwAAAN0AAAAPAAAAZHJzL2Rvd25yZXYueG1sRI9Ba8JA&#10;FITvBf/D8gQvpW4qJaapq7SC0EJLqYrnR/aZjWbfptlVo7++KxQ8DjPzDTOZdbYWR2p95VjB4zAB&#10;QVw4XXGpYL1aPGQgfEDWWDsmBWfyMJv27iaYa3fiHzouQykihH2OCkwITS6lLwxZ9EPXEEdv61qL&#10;Icq2lLrFU4TbWo6SJJUWK44LBhuaGyr2y4NVkJ2fvu436Xizq78/3syl/OXPPSo16HevLyACdeEW&#10;/m+/awWjLH2G65v4BOT0DwAA//8DAFBLAQItABQABgAIAAAAIQDb4fbL7gAAAIUBAAATAAAAAAAA&#10;AAAAAAAAAAAAAABbQ29udGVudF9UeXBlc10ueG1sUEsBAi0AFAAGAAgAAAAhAFr0LFu/AAAAFQEA&#10;AAsAAAAAAAAAAAAAAAAAHwEAAF9yZWxzLy5yZWxzUEsBAi0AFAAGAAgAAAAhALUsRA3HAAAA3QAA&#10;AA8AAAAAAAAAAAAAAAAABwIAAGRycy9kb3ducmV2LnhtbFBLBQYAAAAAAwADALcAAAD7AgAAAAA=&#10;" fillcolor="white [3201]" stroked="f" strokeweight=".5pt">
                  <v:textbox inset="0,0,0,0">
                    <w:txbxContent>
                      <w:p w14:paraId="2AF7FE91" w14:textId="77777777" w:rsidR="008A6EA7" w:rsidRPr="00A60C13" w:rsidRDefault="008A6EA7" w:rsidP="003C21BE">
                        <w:pPr>
                          <w:rPr>
                            <w:rFonts w:ascii="Segoe Script" w:hAnsi="Segoe Script"/>
                            <w:sz w:val="22"/>
                          </w:rPr>
                        </w:pPr>
                        <w:r>
                          <w:rPr>
                            <w:rFonts w:ascii="Segoe Script" w:hAnsi="Segoe Script"/>
                            <w:sz w:val="22"/>
                          </w:rPr>
                          <w:t>330</w:t>
                        </w:r>
                      </w:p>
                    </w:txbxContent>
                  </v:textbox>
                </v:shape>
              </v:group>
            </w:pict>
          </mc:Fallback>
        </mc:AlternateContent>
      </w:r>
    </w:p>
    <w:p w14:paraId="520161CF" w14:textId="77777777" w:rsidR="003C21BE" w:rsidRDefault="003C21BE" w:rsidP="003C21BE">
      <w:pPr>
        <w:spacing w:line="312" w:lineRule="auto"/>
        <w:rPr>
          <w:sz w:val="22"/>
        </w:rPr>
      </w:pPr>
    </w:p>
    <w:p w14:paraId="1A1220C3" w14:textId="77777777" w:rsidR="003C21BE" w:rsidRDefault="003C21BE" w:rsidP="003C21BE">
      <w:pPr>
        <w:spacing w:line="312" w:lineRule="auto"/>
        <w:rPr>
          <w:sz w:val="22"/>
        </w:rPr>
      </w:pPr>
    </w:p>
    <w:p w14:paraId="447F9528" w14:textId="77777777" w:rsidR="003C21BE" w:rsidRDefault="003C21BE" w:rsidP="003C21BE">
      <w:pPr>
        <w:spacing w:line="312" w:lineRule="auto"/>
        <w:rPr>
          <w:sz w:val="22"/>
        </w:rPr>
      </w:pPr>
    </w:p>
    <w:p w14:paraId="6D8A01D6" w14:textId="77777777" w:rsidR="003C21BE" w:rsidRDefault="003C21BE" w:rsidP="003C21BE">
      <w:pPr>
        <w:spacing w:line="312" w:lineRule="auto"/>
        <w:rPr>
          <w:sz w:val="22"/>
        </w:rPr>
      </w:pPr>
    </w:p>
    <w:p w14:paraId="62755491" w14:textId="77777777" w:rsidR="003C21BE" w:rsidRDefault="003C21BE" w:rsidP="003C21BE">
      <w:pPr>
        <w:spacing w:line="312" w:lineRule="auto"/>
        <w:rPr>
          <w:sz w:val="22"/>
        </w:rPr>
      </w:pPr>
    </w:p>
    <w:p w14:paraId="4A3A392F" w14:textId="77777777" w:rsidR="003C21BE" w:rsidRDefault="003C21BE" w:rsidP="003C21BE">
      <w:pPr>
        <w:spacing w:line="312" w:lineRule="auto"/>
        <w:rPr>
          <w:sz w:val="22"/>
        </w:rPr>
      </w:pPr>
    </w:p>
    <w:p w14:paraId="36B0993D" w14:textId="77777777" w:rsidR="003C21BE" w:rsidRDefault="003C21BE" w:rsidP="003C21BE">
      <w:pPr>
        <w:spacing w:line="312" w:lineRule="auto"/>
        <w:rPr>
          <w:sz w:val="22"/>
        </w:rPr>
      </w:pPr>
    </w:p>
    <w:p w14:paraId="2FF398D8" w14:textId="77777777" w:rsidR="003C21BE" w:rsidRDefault="003C21BE" w:rsidP="003C21BE">
      <w:pPr>
        <w:spacing w:line="240" w:lineRule="exact"/>
      </w:pPr>
    </w:p>
    <w:p w14:paraId="2F3B6E96" w14:textId="77777777" w:rsidR="003C21BE" w:rsidRDefault="003C21BE">
      <w:pPr>
        <w:spacing w:line="240" w:lineRule="exact"/>
        <w:rPr>
          <w:sz w:val="22"/>
        </w:rPr>
      </w:pPr>
      <w:r>
        <w:rPr>
          <w:sz w:val="22"/>
        </w:rPr>
        <w:br w:type="page"/>
      </w:r>
    </w:p>
    <w:p w14:paraId="160E3B59" w14:textId="77777777" w:rsidR="003C21BE" w:rsidRDefault="003C21BE" w:rsidP="003C21BE">
      <w:pPr>
        <w:spacing w:line="240" w:lineRule="exact"/>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3C21BE" w:rsidRPr="00453EC1" w14:paraId="21903BA8" w14:textId="77777777" w:rsidTr="00DF56A2">
        <w:trPr>
          <w:trHeight w:val="523"/>
        </w:trPr>
        <w:tc>
          <w:tcPr>
            <w:tcW w:w="7348" w:type="dxa"/>
            <w:tcBorders>
              <w:left w:val="single" w:sz="4" w:space="0" w:color="auto"/>
              <w:bottom w:val="single" w:sz="4" w:space="0" w:color="auto"/>
              <w:right w:val="single" w:sz="4" w:space="0" w:color="auto"/>
            </w:tcBorders>
            <w:shd w:val="clear" w:color="auto" w:fill="D9D9D9"/>
          </w:tcPr>
          <w:p w14:paraId="3B078A6B" w14:textId="77777777" w:rsidR="003C21BE" w:rsidRPr="00453EC1" w:rsidRDefault="003C21BE" w:rsidP="00DF56A2">
            <w:pPr>
              <w:jc w:val="both"/>
              <w:rPr>
                <w:sz w:val="12"/>
              </w:rPr>
            </w:pPr>
            <w:r w:rsidRPr="00453EC1">
              <w:rPr>
                <w:sz w:val="12"/>
              </w:rPr>
              <w:t>Materialien/Kompetenz</w:t>
            </w:r>
          </w:p>
          <w:p w14:paraId="2B55F07B" w14:textId="77777777" w:rsidR="003C21BE" w:rsidRPr="00453EC1" w:rsidRDefault="003C21BE" w:rsidP="00DF56A2">
            <w:pPr>
              <w:rPr>
                <w:b/>
              </w:rPr>
            </w:pPr>
            <w:r>
              <w:rPr>
                <w:b/>
              </w:rPr>
              <w:t>Bauanleitung umsetzen</w:t>
            </w:r>
          </w:p>
        </w:tc>
        <w:tc>
          <w:tcPr>
            <w:tcW w:w="188" w:type="dxa"/>
            <w:vMerge w:val="restart"/>
            <w:tcBorders>
              <w:top w:val="nil"/>
              <w:left w:val="single" w:sz="4" w:space="0" w:color="auto"/>
              <w:bottom w:val="nil"/>
              <w:right w:val="single" w:sz="4" w:space="0" w:color="auto"/>
            </w:tcBorders>
            <w:shd w:val="clear" w:color="auto" w:fill="FFFFFF"/>
          </w:tcPr>
          <w:p w14:paraId="1AF76EB6" w14:textId="77777777" w:rsidR="003C21BE" w:rsidRPr="00453EC1" w:rsidRDefault="003C21BE" w:rsidP="00DF56A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15EEF4C" w14:textId="77777777" w:rsidR="003C21BE" w:rsidRPr="00453EC1" w:rsidRDefault="003C21BE" w:rsidP="00DF56A2">
            <w:pPr>
              <w:jc w:val="center"/>
              <w:rPr>
                <w:rFonts w:eastAsia="Times New Roman"/>
                <w:b/>
                <w:lang w:val="en-GB"/>
              </w:rPr>
            </w:pPr>
            <w:r>
              <w:rPr>
                <w:rFonts w:eastAsia="Times New Roman"/>
                <w:b/>
                <w:lang w:val="en-GB"/>
              </w:rPr>
              <w:t>Holztechnik</w:t>
            </w:r>
          </w:p>
          <w:p w14:paraId="520EEC68" w14:textId="77777777" w:rsidR="003C21BE" w:rsidRPr="00453EC1" w:rsidRDefault="003C21BE" w:rsidP="00DF56A2">
            <w:pPr>
              <w:jc w:val="center"/>
              <w:rPr>
                <w:rFonts w:eastAsia="Calibri"/>
                <w:b/>
                <w:lang w:val="en-GB"/>
              </w:rPr>
            </w:pPr>
            <w:r>
              <w:rPr>
                <w:rFonts w:eastAsia="Times New Roman"/>
                <w:b/>
                <w:lang w:val="en-GB"/>
              </w:rPr>
              <w:t>Z.01.02.03</w:t>
            </w:r>
            <w:r w:rsidR="006D09C7">
              <w:rPr>
                <w:rFonts w:eastAsia="Times New Roman"/>
                <w:b/>
                <w:lang w:val="en-GB"/>
              </w:rPr>
              <w:t>.02</w:t>
            </w:r>
          </w:p>
        </w:tc>
      </w:tr>
      <w:tr w:rsidR="003C21BE" w:rsidRPr="00453EC1" w14:paraId="6AD9607A" w14:textId="77777777" w:rsidTr="00DF56A2">
        <w:trPr>
          <w:trHeight w:val="873"/>
        </w:trPr>
        <w:tc>
          <w:tcPr>
            <w:tcW w:w="7348" w:type="dxa"/>
            <w:tcBorders>
              <w:left w:val="single" w:sz="4" w:space="0" w:color="auto"/>
              <w:right w:val="single" w:sz="4" w:space="0" w:color="auto"/>
            </w:tcBorders>
          </w:tcPr>
          <w:p w14:paraId="354D68C2" w14:textId="77777777" w:rsidR="00406AA2" w:rsidRPr="00453EC1" w:rsidRDefault="00406AA2" w:rsidP="00406AA2">
            <w:pPr>
              <w:spacing w:before="40" w:after="60" w:line="160" w:lineRule="exact"/>
              <w:rPr>
                <w:sz w:val="12"/>
              </w:rPr>
            </w:pPr>
            <w:r w:rsidRPr="00453EC1">
              <w:rPr>
                <w:sz w:val="12"/>
              </w:rPr>
              <w:t>Teilkompetenz:</w:t>
            </w:r>
          </w:p>
          <w:p w14:paraId="75B8B450" w14:textId="77777777" w:rsidR="00406AA2" w:rsidRDefault="00406AA2" w:rsidP="00406AA2">
            <w:pPr>
              <w:pStyle w:val="Kopf8ptafz"/>
            </w:pPr>
            <w:r w:rsidRPr="00F275EB">
              <w:t xml:space="preserve">Ich kann </w:t>
            </w:r>
            <w:r>
              <w:t xml:space="preserve">Maße aus </w:t>
            </w:r>
            <w:r w:rsidRPr="00F275EB">
              <w:t xml:space="preserve">einer technischen Zeichnung </w:t>
            </w:r>
            <w:r>
              <w:t>ableiten</w:t>
            </w:r>
            <w:r w:rsidRPr="00F275EB">
              <w:t>.</w:t>
            </w:r>
          </w:p>
          <w:p w14:paraId="49EA5919" w14:textId="77777777" w:rsidR="00406AA2" w:rsidRDefault="00406AA2" w:rsidP="00406AA2">
            <w:pPr>
              <w:pStyle w:val="Kopf8ptafz"/>
            </w:pPr>
            <w:r w:rsidRPr="00F275EB">
              <w:t>Ich kann Bemaßung</w:t>
            </w:r>
            <w:r>
              <w:t>en fachgerecht</w:t>
            </w:r>
            <w:r w:rsidRPr="00F275EB">
              <w:t xml:space="preserve"> ergänzen.</w:t>
            </w:r>
          </w:p>
          <w:p w14:paraId="3E68ED9F" w14:textId="77777777" w:rsidR="00406AA2" w:rsidRDefault="00406AA2" w:rsidP="00406AA2">
            <w:pPr>
              <w:pStyle w:val="Kopf8ptafz"/>
            </w:pPr>
            <w:r>
              <w:t>Ich kann Bohrungen fachgerecht anreißen.</w:t>
            </w:r>
          </w:p>
          <w:p w14:paraId="5A70C8EC" w14:textId="77777777" w:rsidR="003C21BE" w:rsidRPr="00A402FC" w:rsidRDefault="00406AA2" w:rsidP="00406AA2">
            <w:pPr>
              <w:pStyle w:val="Kopf8ptafz"/>
            </w:pPr>
            <w:r w:rsidRPr="008B395D">
              <w:rPr>
                <w:i/>
              </w:rPr>
              <w:t>I</w:t>
            </w:r>
            <w:r w:rsidRPr="008B395D">
              <w:rPr>
                <w:i/>
                <w:lang w:eastAsia="de-DE"/>
              </w:rPr>
              <w:t>ch kann vorher nachdenken</w:t>
            </w:r>
            <w:r>
              <w:rPr>
                <w:lang w:eastAsia="de-DE"/>
              </w:rPr>
              <w:t>.</w:t>
            </w:r>
          </w:p>
        </w:tc>
        <w:tc>
          <w:tcPr>
            <w:tcW w:w="188" w:type="dxa"/>
            <w:vMerge/>
            <w:tcBorders>
              <w:left w:val="single" w:sz="4" w:space="0" w:color="auto"/>
              <w:bottom w:val="nil"/>
              <w:right w:val="nil"/>
            </w:tcBorders>
            <w:vAlign w:val="center"/>
          </w:tcPr>
          <w:p w14:paraId="33D8EF9C" w14:textId="77777777" w:rsidR="003C21BE" w:rsidRPr="00453EC1" w:rsidRDefault="003C21BE" w:rsidP="00DF56A2">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C21BE" w:rsidRPr="00453EC1" w14:paraId="04B522E6" w14:textId="77777777" w:rsidTr="00DF56A2">
              <w:trPr>
                <w:trHeight w:val="284"/>
              </w:trPr>
              <w:tc>
                <w:tcPr>
                  <w:tcW w:w="2090" w:type="dxa"/>
                  <w:shd w:val="clear" w:color="auto" w:fill="auto"/>
                </w:tcPr>
                <w:p w14:paraId="246D0067" w14:textId="77777777" w:rsidR="003C21BE" w:rsidRPr="00453EC1" w:rsidRDefault="003C21BE" w:rsidP="007A244C">
                  <w:pPr>
                    <w:framePr w:hSpace="141" w:wrap="around" w:vAnchor="text" w:hAnchor="text" w:y="-81"/>
                    <w:jc w:val="center"/>
                    <w:rPr>
                      <w:lang w:val="en-GB"/>
                    </w:rPr>
                  </w:pPr>
                  <w:r w:rsidRPr="00453EC1">
                    <w:rPr>
                      <w:lang w:val="en-GB"/>
                    </w:rPr>
                    <w:t>LernPROJEKT</w:t>
                  </w:r>
                </w:p>
              </w:tc>
            </w:tr>
            <w:tr w:rsidR="003C21BE" w:rsidRPr="00453EC1" w14:paraId="44AB03AD" w14:textId="77777777" w:rsidTr="00DF56A2">
              <w:trPr>
                <w:trHeight w:val="284"/>
              </w:trPr>
              <w:tc>
                <w:tcPr>
                  <w:tcW w:w="2090" w:type="dxa"/>
                  <w:shd w:val="clear" w:color="auto" w:fill="auto"/>
                </w:tcPr>
                <w:p w14:paraId="34087CDD" w14:textId="77777777" w:rsidR="003C21BE" w:rsidRPr="00453EC1" w:rsidRDefault="003C21BE" w:rsidP="007A244C">
                  <w:pPr>
                    <w:framePr w:hSpace="141" w:wrap="around" w:vAnchor="text" w:hAnchor="text" w:y="-81"/>
                    <w:jc w:val="center"/>
                    <w:rPr>
                      <w:lang w:val="en-GB"/>
                    </w:rPr>
                  </w:pPr>
                  <w:r w:rsidRPr="00453EC1">
                    <w:rPr>
                      <w:lang w:val="en-GB"/>
                    </w:rPr>
                    <w:t>LernTHEMA</w:t>
                  </w:r>
                </w:p>
              </w:tc>
            </w:tr>
            <w:tr w:rsidR="003C21BE" w:rsidRPr="00453EC1" w14:paraId="205FEEA8" w14:textId="77777777" w:rsidTr="00DF56A2">
              <w:trPr>
                <w:trHeight w:val="284"/>
              </w:trPr>
              <w:tc>
                <w:tcPr>
                  <w:tcW w:w="2090" w:type="dxa"/>
                  <w:shd w:val="clear" w:color="auto" w:fill="D9D9D9" w:themeFill="background1" w:themeFillShade="D9"/>
                </w:tcPr>
                <w:p w14:paraId="6FB8D212" w14:textId="77777777" w:rsidR="003C21BE" w:rsidRPr="00453EC1" w:rsidRDefault="003C21BE" w:rsidP="007A244C">
                  <w:pPr>
                    <w:framePr w:hSpace="141" w:wrap="around" w:vAnchor="text" w:hAnchor="text" w:y="-81"/>
                    <w:jc w:val="center"/>
                    <w:rPr>
                      <w:rFonts w:eastAsia="Times New Roman"/>
                      <w:b/>
                      <w:lang w:val="en-GB"/>
                    </w:rPr>
                  </w:pPr>
                  <w:r w:rsidRPr="00453EC1">
                    <w:rPr>
                      <w:rFonts w:eastAsia="Times New Roman"/>
                      <w:b/>
                      <w:lang w:val="en-GB"/>
                    </w:rPr>
                    <w:t>LernSCHRITT</w:t>
                  </w:r>
                </w:p>
              </w:tc>
            </w:tr>
          </w:tbl>
          <w:p w14:paraId="1B536F16" w14:textId="77777777" w:rsidR="003C21BE" w:rsidRPr="00453EC1" w:rsidRDefault="003C21BE" w:rsidP="00DF56A2">
            <w:pPr>
              <w:jc w:val="center"/>
              <w:rPr>
                <w:rFonts w:eastAsia="Times New Roman"/>
                <w:b/>
                <w:lang w:val="en-GB"/>
              </w:rPr>
            </w:pPr>
          </w:p>
        </w:tc>
      </w:tr>
    </w:tbl>
    <w:p w14:paraId="30571F15" w14:textId="77777777" w:rsidR="003C21BE" w:rsidRDefault="003C21BE" w:rsidP="003C21BE">
      <w:pPr>
        <w:pStyle w:val="berschrift2"/>
      </w:pPr>
      <w:r w:rsidRPr="00AA18D1">
        <w:rPr>
          <w:noProof/>
        </w:rPr>
        <w:drawing>
          <wp:anchor distT="0" distB="0" distL="114300" distR="114300" simplePos="0" relativeHeight="251741696" behindDoc="0" locked="0" layoutInCell="1" allowOverlap="1" wp14:anchorId="1F13C2DE" wp14:editId="75EC5B36">
            <wp:simplePos x="0" y="0"/>
            <wp:positionH relativeFrom="column">
              <wp:posOffset>4824730</wp:posOffset>
            </wp:positionH>
            <wp:positionV relativeFrom="paragraph">
              <wp:posOffset>78105</wp:posOffset>
            </wp:positionV>
            <wp:extent cx="341630" cy="313055"/>
            <wp:effectExtent l="0" t="0" r="1270" b="0"/>
            <wp:wrapNone/>
            <wp:docPr id="3233" name="Grafik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49">
        <w:t xml:space="preserve">Mittelpunkte der Bohrungen an den fünf Querleisten </w:t>
      </w:r>
      <w:r w:rsidRPr="002B40F4">
        <w:rPr>
          <w:rFonts w:ascii="Cambria" w:hAnsi="Cambria"/>
          <w:sz w:val="28"/>
        </w:rPr>
        <w:t>②</w:t>
      </w:r>
      <w:r w:rsidRPr="002D3A49">
        <w:t xml:space="preserve"> des Sitzes anreißen:</w:t>
      </w:r>
    </w:p>
    <w:p w14:paraId="19503EB9" w14:textId="77777777" w:rsidR="003C21BE" w:rsidRDefault="003C21BE" w:rsidP="003C21BE">
      <w:pPr>
        <w:pStyle w:val="Textkrper"/>
      </w:pPr>
      <w:r>
        <w:t>An dem Klappstuhl werden für die Löcher eine Menge Bohrungen gebraucht. Die müssen exakt angezeichnet werden, damit am Ende alles passt.</w:t>
      </w:r>
    </w:p>
    <w:p w14:paraId="36830DBC" w14:textId="77777777" w:rsidR="003C21BE" w:rsidRPr="002D3A49" w:rsidRDefault="003C21BE" w:rsidP="003C21BE">
      <w:pPr>
        <w:pStyle w:val="Textkrper"/>
      </w:pPr>
    </w:p>
    <w:p w14:paraId="5CB2A68F" w14:textId="77777777" w:rsidR="003C21BE" w:rsidRPr="00272191" w:rsidRDefault="00D66C61" w:rsidP="003C21BE">
      <w:pPr>
        <w:spacing w:after="120"/>
      </w:pPr>
      <w:r w:rsidRPr="00AA18D1">
        <w:rPr>
          <w:noProof/>
          <w:lang w:eastAsia="de-DE"/>
        </w:rPr>
        <w:drawing>
          <wp:anchor distT="0" distB="0" distL="114300" distR="114300" simplePos="0" relativeHeight="251686400" behindDoc="0" locked="0" layoutInCell="1" allowOverlap="1" wp14:anchorId="0C00DCE2" wp14:editId="077410A5">
            <wp:simplePos x="0" y="0"/>
            <wp:positionH relativeFrom="column">
              <wp:posOffset>4859655</wp:posOffset>
            </wp:positionH>
            <wp:positionV relativeFrom="paragraph">
              <wp:posOffset>2007870</wp:posOffset>
            </wp:positionV>
            <wp:extent cx="314325" cy="314325"/>
            <wp:effectExtent l="0" t="0" r="9525" b="9525"/>
            <wp:wrapNone/>
            <wp:docPr id="3235" name="Grafik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noProof/>
          <w:lang w:eastAsia="de-DE"/>
        </w:rPr>
        <mc:AlternateContent>
          <mc:Choice Requires="wps">
            <w:drawing>
              <wp:anchor distT="0" distB="0" distL="114300" distR="114300" simplePos="0" relativeHeight="251707904" behindDoc="0" locked="0" layoutInCell="1" allowOverlap="1" wp14:anchorId="164238BC" wp14:editId="0AAF3E52">
                <wp:simplePos x="0" y="0"/>
                <wp:positionH relativeFrom="column">
                  <wp:posOffset>1286510</wp:posOffset>
                </wp:positionH>
                <wp:positionV relativeFrom="paragraph">
                  <wp:posOffset>1473835</wp:posOffset>
                </wp:positionV>
                <wp:extent cx="268604" cy="266700"/>
                <wp:effectExtent l="0" t="0" r="17780" b="19050"/>
                <wp:wrapNone/>
                <wp:docPr id="2944" name="Ellipse 2944"/>
                <wp:cNvGraphicFramePr/>
                <a:graphic xmlns:a="http://schemas.openxmlformats.org/drawingml/2006/main">
                  <a:graphicData uri="http://schemas.microsoft.com/office/word/2010/wordprocessingShape">
                    <wps:wsp>
                      <wps:cNvSpPr/>
                      <wps:spPr>
                        <a:xfrm>
                          <a:off x="0" y="0"/>
                          <a:ext cx="268604"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2534D0" id="Ellipse 2944" o:spid="_x0000_s1026" style="position:absolute;margin-left:101.3pt;margin-top:116.05pt;width:21.15pt;height:2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f1lwIAAIsFAAAOAAAAZHJzL2Uyb0RvYy54bWysVMFu2zAMvQ/YPwi6r3aCNF2DOkXQLsOA&#10;oi3WDj0rshQLkEVNUuJkXz9Kst2gK3YYloMjiuQj+UTy6vrQarIXziswFZ2clZQIw6FWZlvRH8/r&#10;T58p8YGZmmkwoqJH4en18uOHq84uxBQa0LVwBEGMX3S2ok0IdlEUnjeiZf4MrDColOBaFlB026J2&#10;rEP0VhfTspwXHbjaOuDCe7y9zUq6TPhSCh4epPQiEF1RzC2kr0vfTfwWyyu22DpmG8X7NNg/ZNEy&#10;ZTDoCHXLAiM7p/6AahV34EGGMw5tAVIqLlINWM2kfFPNU8OsSLUgOd6ONPn/B8vv94+OqLqi08vZ&#10;jBLDWnylL1or6wVJd0hRZ/0CLZ/so+slj8dY70G6Nv5jJeSQaD2OtIpDIBwvp/PP8xKxOaqm8/lF&#10;mWgvXp2t8+GrgJbEQ0VFjp74ZPs7HzAmWg9WMZyBtdI6PZ428cKDVnW8S4Lbbm60I3uGr75el/iL&#10;D40YJ2YoRdci1parSadw1CJiaPNdSCQm5p8ySS0pRljGuTBhklUNq0WOdn4aLDZx9EihE2BElpjl&#10;iN0DDJYZZMDOOff20VWkjh6dy78llp1HjxQZTBidW2XAvQegsao+crYfSMrURJY2UB+xbRzkefKW&#10;rxU+3R3z4ZE5HCAcNVwK4QE/UkNXUehPlDTgfr13H+2xr1FLSYcDWVH/c8ecoER/M9jxl5PZLE5w&#10;EmbnF1MU3Klmc6oxu/YG8PUnuH4sT8doH/RwlA7aF9wdqxgVVcxwjF1RHtwg3IS8KHD7cLFaJTOc&#10;WsvCnXmyPIJHVmNfPh9emLN9/wZs/HsYhpct3vRwto2eBla7AFKlBn/ltecbJz41Tr+d4ko5lZPV&#10;6w5d/gYAAP//AwBQSwMEFAAGAAgAAAAhAJRyCSDeAAAACwEAAA8AAABkcnMvZG93bnJldi54bWxM&#10;jz1PwzAQhnck/oN1SGzUiUkLhDgVrcQAnSiI+Rq7SVT7HMVuG/j1HBNs7+kevR/VcvJOnOwY+0Aa&#10;8lkGwlITTE+tho/355t7EDEhGXSBrIYvG2FZX15UWJpwpjd72qZWsAnFEjV0KQ2llLHprMc4C4Ml&#10;/u3D6DHxObbSjHhmc++kyrKF9NgTJ3Q42HVnm8P26Dl3syqU+lSr+cF9r19xPx9MeNH6+mp6egSR&#10;7JT+YPitz9Wh5k67cCQThdOgMrVglMWtykEwoYriAcSOxV2Rg6wr+X9D/QMAAP//AwBQSwECLQAU&#10;AAYACAAAACEAtoM4kv4AAADhAQAAEwAAAAAAAAAAAAAAAAAAAAAAW0NvbnRlbnRfVHlwZXNdLnht&#10;bFBLAQItABQABgAIAAAAIQA4/SH/1gAAAJQBAAALAAAAAAAAAAAAAAAAAC8BAABfcmVscy8ucmVs&#10;c1BLAQItABQABgAIAAAAIQBBrQf1lwIAAIsFAAAOAAAAAAAAAAAAAAAAAC4CAABkcnMvZTJvRG9j&#10;LnhtbFBLAQItABQABgAIAAAAIQCUcgkg3gAAAAsBAAAPAAAAAAAAAAAAAAAAAPEEAABkcnMvZG93&#10;bnJldi54bWxQSwUGAAAAAAQABADzAAAA/AUAAAAA&#10;" filled="f" strokecolor="red" strokeweight="2pt"/>
            </w:pict>
          </mc:Fallback>
        </mc:AlternateContent>
      </w:r>
      <w:r w:rsidR="003C21BE">
        <w:rPr>
          <w:noProof/>
          <w:sz w:val="22"/>
          <w:lang w:eastAsia="de-DE"/>
        </w:rPr>
        <mc:AlternateContent>
          <mc:Choice Requires="wps">
            <w:drawing>
              <wp:anchor distT="0" distB="0" distL="114300" distR="114300" simplePos="0" relativeHeight="251687424" behindDoc="0" locked="0" layoutInCell="1" allowOverlap="1" wp14:anchorId="3275D5F1" wp14:editId="7FF681FD">
                <wp:simplePos x="0" y="0"/>
                <wp:positionH relativeFrom="column">
                  <wp:posOffset>4714240</wp:posOffset>
                </wp:positionH>
                <wp:positionV relativeFrom="paragraph">
                  <wp:posOffset>624840</wp:posOffset>
                </wp:positionV>
                <wp:extent cx="1254125" cy="637540"/>
                <wp:effectExtent l="38100" t="95250" r="117475" b="48260"/>
                <wp:wrapNone/>
                <wp:docPr id="2945" name="Textfeld 2945"/>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C8BDB24"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5D5F1" id="Textfeld 2945" o:spid="_x0000_s1664" type="#_x0000_t202" style="position:absolute;margin-left:371.2pt;margin-top:49.2pt;width:98.75pt;height:50.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1H9/QIAAI0GAAAOAAAAZHJzL2Uyb0RvYy54bWysVVtv2jAUfp+0/2D5fQ2h0FHUULFWnSZ1&#10;bVU69dk4NrHq2J5tSLpfv3McApTtpdOQMD4+9+9cuLhsa002wgdlTUHzkwElwnBbKrMq6I+nm08T&#10;SkJkpmTaGlHQVxHo5ezjh4vGTcXQVlaXwhMwYsK0cQWtYnTTLAu8EjULJ9YJA0xpfc0ikH6VlZ41&#10;YL3W2XAwOMsa60vnLRchwOt1x6SzZF9KweO9lEFEogsKscV0+nQu8cxmF2y68sxVim/DYP8QRc2U&#10;Aac7U9csMrL26g9TteLeBivjCbd1ZqVUXKQcIJt8cJTNomJOpFwAnOB2MIX/Z5bfbR48UWVBh+ej&#10;MSWG1VClJ9FGKXRJ0iNg1LgwBdGFA+HYfrEt1Bqxw/cAj5h6K32Nv5AUAT6g/bpDGOwRjkrD8Qi+&#10;lHDgnZ1+Ho9SCbK9tvMhfhW2JngpqIcKJmDZ5jZE8AiivQg6C1ar8kZpnQjsGnGlPdkwqPdyNcQY&#10;QeONlDakQefjQTL8hpf67q0FNKzX9XdbdlbHA/j0dnuHx17ApzaoKVIPQuhI2HUUflGVDVnqtX9k&#10;gPp4MAFrpFSY7Okk7who0Hxyjo6Ax/QKRmupKfE2PqtYpbZAaNEmgrHPWDP+0sGlXcW6gEfJzB46&#10;kE7h7qJJ1EGg2b6q6RZftUgomEchoVdScfHhCC3GuTAx9UXKH6RRSkJ13qO4lUfVLqj3KO80kmdr&#10;4k65Vsb6ruJ91Tp8ypc+ZNnJAx4HeeM1tss2DUmep9Lj29KWrzANUJPU68HxGwW1uGUhPjAPSwRK&#10;B4sx3sMhtYWWs9sbJZX1v/72jvIw28ClpIGlVNDwc828oER/MzD15/kIBobERIzGn4dA+EPO8pBj&#10;1vWVhTnIYQU7nq4oH3V/ld7Wz7A/5+gVWMxw8F3Q2F+vYrcqYf9yMZ8nIdhbjsVbs3AcTSPO2INP&#10;7TPzbju1Eeb9zvbri02PhreTRU1j5+topUqTvUd1WwHYeak3t/sZl+ohnaT2/yKz3wAAAP//AwBQ&#10;SwMEFAAGAAgAAAAhAKCo+SzfAAAACgEAAA8AAABkcnMvZG93bnJldi54bWxMj8FOwzAMhu9IvENk&#10;JG4sZatYU5pOaMCBGxsT4pg2pq1onK7J1vL2mBOcLMuffn9/sZldL844hs6ThttFAgKp9rajRsPh&#10;7fkmAxGiIWt6T6jhGwNsysuLwuTWT7TD8z42gkMo5EZDG+OQSxnqFp0JCz8g8e3Tj85EXsdG2tFM&#10;HO56uUySO+lMR/yhNQNuW6y/9ienAY/rUB2T5nG7enkPh48w0VP6qvX11fxwDyLiHP9g+NVndSjZ&#10;qfInskH0GtbpMmVUg8p4MqBWSoGomFRZBrIs5P8K5Q8AAAD//wMAUEsBAi0AFAAGAAgAAAAhALaD&#10;OJL+AAAA4QEAABMAAAAAAAAAAAAAAAAAAAAAAFtDb250ZW50X1R5cGVzXS54bWxQSwECLQAUAAYA&#10;CAAAACEAOP0h/9YAAACUAQAACwAAAAAAAAAAAAAAAAAvAQAAX3JlbHMvLnJlbHNQSwECLQAUAAYA&#10;CAAAACEAurtR/f0CAACNBgAADgAAAAAAAAAAAAAAAAAuAgAAZHJzL2Uyb0RvYy54bWxQSwECLQAU&#10;AAYACAAAACEAoKj5LN8AAAAKAQAADwAAAAAAAAAAAAAAAABXBQAAZHJzL2Rvd25yZXYueG1sUEsF&#10;BgAAAAAEAAQA8wAAAGMGAAAAAA==&#10;" fillcolor="#eeece1 [3214]" strokecolor="#938953 [1614]" strokeweight=".5pt">
                <v:shadow on="t" color="black" opacity="26214f" origin="-.5,.5" offset=".74836mm,-.74836mm"/>
                <v:textbox>
                  <w:txbxContent>
                    <w:p w14:paraId="6C8BDB24" w14:textId="77777777" w:rsidR="008A6EA7" w:rsidRDefault="008A6EA7" w:rsidP="003C21BE">
                      <w:r>
                        <w:rPr>
                          <w:sz w:val="22"/>
                        </w:rPr>
                        <w:t>Nehmen Sie die Bauanleitung zu Hilfe!</w:t>
                      </w:r>
                    </w:p>
                  </w:txbxContent>
                </v:textbox>
              </v:shape>
            </w:pict>
          </mc:Fallback>
        </mc:AlternateContent>
      </w:r>
      <w:r w:rsidR="003C21BE">
        <w:rPr>
          <w:noProof/>
          <w:lang w:eastAsia="de-DE"/>
        </w:rPr>
        <w:drawing>
          <wp:inline distT="0" distB="0" distL="0" distR="0" wp14:anchorId="4979F8CF" wp14:editId="2EE5BB93">
            <wp:extent cx="2411926" cy="1892300"/>
            <wp:effectExtent l="0" t="0" r="7620" b="0"/>
            <wp:docPr id="3234" name="Grafik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z_3D.jpg"/>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20238" t="30579" r="17064" b="34635"/>
                    <a:stretch/>
                  </pic:blipFill>
                  <pic:spPr bwMode="auto">
                    <a:xfrm>
                      <a:off x="0" y="0"/>
                      <a:ext cx="2411926" cy="1892300"/>
                    </a:xfrm>
                    <a:prstGeom prst="rect">
                      <a:avLst/>
                    </a:prstGeom>
                    <a:ln>
                      <a:noFill/>
                    </a:ln>
                    <a:extLst>
                      <a:ext uri="{53640926-AAD7-44D8-BBD7-CCE9431645EC}">
                        <a14:shadowObscured xmlns:a14="http://schemas.microsoft.com/office/drawing/2010/main"/>
                      </a:ext>
                    </a:extLst>
                  </pic:spPr>
                </pic:pic>
              </a:graphicData>
            </a:graphic>
          </wp:inline>
        </w:drawing>
      </w:r>
    </w:p>
    <w:p w14:paraId="4CAC9DCE" w14:textId="77777777" w:rsidR="003C21BE" w:rsidRPr="006E4970" w:rsidRDefault="003C21BE" w:rsidP="00767CD0">
      <w:pPr>
        <w:pStyle w:val="Listenabsatz"/>
        <w:numPr>
          <w:ilvl w:val="0"/>
          <w:numId w:val="50"/>
        </w:numPr>
        <w:tabs>
          <w:tab w:val="left" w:pos="426"/>
        </w:tabs>
        <w:spacing w:line="312" w:lineRule="auto"/>
        <w:rPr>
          <w:sz w:val="22"/>
        </w:rPr>
      </w:pPr>
      <w:r w:rsidRPr="006E4970">
        <w:rPr>
          <w:sz w:val="22"/>
        </w:rPr>
        <w:t>Ergänze</w:t>
      </w:r>
      <w:r>
        <w:rPr>
          <w:sz w:val="22"/>
        </w:rPr>
        <w:t>n Sie</w:t>
      </w:r>
      <w:r w:rsidRPr="006E4970">
        <w:rPr>
          <w:sz w:val="22"/>
        </w:rPr>
        <w:t xml:space="preserve"> die</w:t>
      </w:r>
      <w:r>
        <w:rPr>
          <w:sz w:val="22"/>
        </w:rPr>
        <w:t xml:space="preserve"> </w:t>
      </w:r>
      <w:r w:rsidRPr="006E4970">
        <w:rPr>
          <w:sz w:val="22"/>
        </w:rPr>
        <w:t>fehlenden Maße</w:t>
      </w:r>
      <w:r w:rsidR="00767CD0">
        <w:rPr>
          <w:sz w:val="22"/>
        </w:rPr>
        <w:t xml:space="preserve"> in den</w:t>
      </w:r>
      <w:r>
        <w:rPr>
          <w:sz w:val="22"/>
        </w:rPr>
        <w:t xml:space="preserve"> grauen Kästen.</w:t>
      </w:r>
    </w:p>
    <w:p w14:paraId="152ECA38" w14:textId="09BE007B" w:rsidR="003C21BE" w:rsidRDefault="003C21BE" w:rsidP="00767CD0">
      <w:pPr>
        <w:pStyle w:val="Listenabsatz"/>
        <w:numPr>
          <w:ilvl w:val="0"/>
          <w:numId w:val="50"/>
        </w:numPr>
        <w:tabs>
          <w:tab w:val="left" w:pos="426"/>
        </w:tabs>
        <w:spacing w:line="312" w:lineRule="auto"/>
        <w:rPr>
          <w:sz w:val="22"/>
        </w:rPr>
      </w:pPr>
      <w:r w:rsidRPr="00F80A25">
        <w:rPr>
          <w:sz w:val="22"/>
        </w:rPr>
        <w:t xml:space="preserve">Zeichnen Sie den Mittelpunkt der Bohrung auf der linken Seite ein. </w:t>
      </w:r>
      <w:r>
        <w:rPr>
          <w:sz w:val="22"/>
        </w:rPr>
        <w:t xml:space="preserve">Ein Mittelpunkt wird als Kreuz aus einer waagerechten und einer horizontalen </w:t>
      </w:r>
      <w:r w:rsidR="00004768">
        <w:rPr>
          <w:sz w:val="22"/>
        </w:rPr>
        <w:t>Strich-Punkt(?)-</w:t>
      </w:r>
      <w:r>
        <w:rPr>
          <w:sz w:val="22"/>
        </w:rPr>
        <w:t xml:space="preserve">Linie gezeichnet. </w:t>
      </w:r>
    </w:p>
    <w:p w14:paraId="3F108CC7" w14:textId="77777777" w:rsidR="003C21BE" w:rsidRPr="00F80A25" w:rsidRDefault="003C21BE" w:rsidP="00767CD0">
      <w:pPr>
        <w:pStyle w:val="Listenabsatz"/>
        <w:numPr>
          <w:ilvl w:val="0"/>
          <w:numId w:val="50"/>
        </w:numPr>
        <w:tabs>
          <w:tab w:val="left" w:pos="426"/>
        </w:tabs>
        <w:spacing w:line="312" w:lineRule="auto"/>
        <w:rPr>
          <w:sz w:val="22"/>
        </w:rPr>
      </w:pPr>
      <w:r>
        <w:rPr>
          <w:noProof/>
          <w:sz w:val="22"/>
          <w:lang w:eastAsia="de-DE"/>
        </w:rPr>
        <mc:AlternateContent>
          <mc:Choice Requires="wpg">
            <w:drawing>
              <wp:anchor distT="0" distB="0" distL="114300" distR="114300" simplePos="0" relativeHeight="251743744" behindDoc="0" locked="0" layoutInCell="1" allowOverlap="1" wp14:anchorId="42220A3C" wp14:editId="3E59C933">
                <wp:simplePos x="0" y="0"/>
                <wp:positionH relativeFrom="column">
                  <wp:posOffset>262890</wp:posOffset>
                </wp:positionH>
                <wp:positionV relativeFrom="paragraph">
                  <wp:posOffset>534035</wp:posOffset>
                </wp:positionV>
                <wp:extent cx="5620067" cy="2987675"/>
                <wp:effectExtent l="0" t="0" r="19050" b="41275"/>
                <wp:wrapNone/>
                <wp:docPr id="2946" name="Gruppieren 2946"/>
                <wp:cNvGraphicFramePr/>
                <a:graphic xmlns:a="http://schemas.openxmlformats.org/drawingml/2006/main">
                  <a:graphicData uri="http://schemas.microsoft.com/office/word/2010/wordprocessingGroup">
                    <wpg:wgp>
                      <wpg:cNvGrpSpPr/>
                      <wpg:grpSpPr>
                        <a:xfrm>
                          <a:off x="0" y="0"/>
                          <a:ext cx="5620067" cy="2987675"/>
                          <a:chOff x="0" y="0"/>
                          <a:chExt cx="5620067" cy="2987675"/>
                        </a:xfrm>
                      </wpg:grpSpPr>
                      <wps:wsp>
                        <wps:cNvPr id="2947" name="Textfeld 2947"/>
                        <wps:cNvSpPr txBox="1"/>
                        <wps:spPr>
                          <a:xfrm>
                            <a:off x="2994660" y="15240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007ED" w14:textId="77777777" w:rsidR="008A6EA7" w:rsidRPr="002D3A49" w:rsidRDefault="008A6EA7" w:rsidP="003C21BE">
                              <w:pPr>
                                <w:rPr>
                                  <w:sz w:val="26"/>
                                </w:rPr>
                              </w:pPr>
                              <w:r w:rsidRPr="002D3A49">
                                <w:rPr>
                                  <w:rFonts w:ascii="Cambria" w:hAnsi="Cambria"/>
                                  <w:sz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48" name="Gruppieren 2948"/>
                        <wpg:cNvGrpSpPr/>
                        <wpg:grpSpPr>
                          <a:xfrm>
                            <a:off x="2042160" y="0"/>
                            <a:ext cx="628015" cy="587114"/>
                            <a:chOff x="0" y="0"/>
                            <a:chExt cx="628015" cy="587114"/>
                          </a:xfrm>
                        </wpg:grpSpPr>
                        <wps:wsp>
                          <wps:cNvPr id="2949" name="Textfeld 2949"/>
                          <wps:cNvSpPr txBox="1"/>
                          <wps:spPr>
                            <a:xfrm>
                              <a:off x="213360" y="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73E52" w14:textId="77777777" w:rsidR="008A6EA7" w:rsidRPr="002D3A49" w:rsidRDefault="008A6EA7" w:rsidP="003C21BE">
                                <w:pPr>
                                  <w:rPr>
                                    <w:sz w:val="26"/>
                                  </w:rPr>
                                </w:pPr>
                                <w:r w:rsidRPr="002D3A49">
                                  <w:rPr>
                                    <w:rFonts w:ascii="Cambria" w:hAnsi="Cambria"/>
                                    <w:sz w:val="2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0" name="Gerade Verbindung mit Pfeil 2950"/>
                          <wps:cNvCnPr/>
                          <wps:spPr>
                            <a:xfrm flipH="1">
                              <a:off x="0" y="236220"/>
                              <a:ext cx="309283" cy="3508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951" name="Gerade Verbindung mit Pfeil 2951"/>
                        <wps:cNvCnPr/>
                        <wps:spPr>
                          <a:xfrm flipH="1">
                            <a:off x="3139440" y="434340"/>
                            <a:ext cx="45719" cy="5896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952" name="Gruppieren 2952"/>
                        <wpg:cNvGrpSpPr/>
                        <wpg:grpSpPr>
                          <a:xfrm>
                            <a:off x="0" y="243840"/>
                            <a:ext cx="5620067" cy="2743835"/>
                            <a:chOff x="0" y="0"/>
                            <a:chExt cx="5620067" cy="2743835"/>
                          </a:xfrm>
                        </wpg:grpSpPr>
                        <wpg:grpSp>
                          <wpg:cNvPr id="2953" name="Gruppieren 2953"/>
                          <wpg:cNvGrpSpPr/>
                          <wpg:grpSpPr>
                            <a:xfrm>
                              <a:off x="220027" y="152400"/>
                              <a:ext cx="5400040" cy="2591435"/>
                              <a:chOff x="0" y="0"/>
                              <a:chExt cx="5400647" cy="2591435"/>
                            </a:xfrm>
                          </wpg:grpSpPr>
                          <wpg:grpSp>
                            <wpg:cNvPr id="2954" name="Gruppieren 2954"/>
                            <wpg:cNvGrpSpPr/>
                            <wpg:grpSpPr>
                              <a:xfrm>
                                <a:off x="0" y="0"/>
                                <a:ext cx="4958247" cy="2591435"/>
                                <a:chOff x="0" y="-81152"/>
                                <a:chExt cx="4958595" cy="2592349"/>
                              </a:xfrm>
                            </wpg:grpSpPr>
                            <wpg:grpSp>
                              <wpg:cNvPr id="2955" name="Gruppieren 2955"/>
                              <wpg:cNvGrpSpPr/>
                              <wpg:grpSpPr>
                                <a:xfrm>
                                  <a:off x="0" y="0"/>
                                  <a:ext cx="4958595" cy="2305685"/>
                                  <a:chOff x="0" y="0"/>
                                  <a:chExt cx="4959222" cy="2306062"/>
                                </a:xfrm>
                              </wpg:grpSpPr>
                              <wpg:grpSp>
                                <wpg:cNvPr id="2956" name="Gruppieren 2956"/>
                                <wpg:cNvGrpSpPr/>
                                <wpg:grpSpPr>
                                  <a:xfrm>
                                    <a:off x="447052" y="422031"/>
                                    <a:ext cx="4512170" cy="1441677"/>
                                    <a:chOff x="-100" y="0"/>
                                    <a:chExt cx="4512170" cy="1441677"/>
                                  </a:xfrm>
                                </wpg:grpSpPr>
                                <wps:wsp>
                                  <wps:cNvPr id="2957" name="Gerade Verbindung 1887"/>
                                  <wps:cNvCnPr/>
                                  <wps:spPr>
                                    <a:xfrm flipH="1" flipV="1">
                                      <a:off x="0" y="0"/>
                                      <a:ext cx="19495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8" name="Gerade Verbindung 1888"/>
                                  <wps:cNvCnPr/>
                                  <wps:spPr>
                                    <a:xfrm>
                                      <a:off x="0" y="0"/>
                                      <a:ext cx="0" cy="14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9" name="Gerade Verbindung 1889"/>
                                  <wps:cNvCnPr/>
                                  <wps:spPr>
                                    <a:xfrm>
                                      <a:off x="-100" y="1440611"/>
                                      <a:ext cx="1985476" cy="10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0" name="Gerade Verbindung 1890"/>
                                  <wps:cNvCnPr/>
                                  <wps:spPr>
                                    <a:xfrm>
                                      <a:off x="2256238" y="1436826"/>
                                      <a:ext cx="2254838" cy="37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1" name="Gerade Verbindung 1891"/>
                                  <wps:cNvCnPr/>
                                  <wps:spPr>
                                    <a:xfrm flipV="1">
                                      <a:off x="4511615" y="0"/>
                                      <a:ext cx="0" cy="14395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2" name="Gerade Verbindung 1892"/>
                                  <wps:cNvCnPr/>
                                  <wps:spPr>
                                    <a:xfrm flipH="1">
                                      <a:off x="2294626" y="0"/>
                                      <a:ext cx="22174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63" name="Gruppieren 2963"/>
                                <wpg:cNvGrpSpPr/>
                                <wpg:grpSpPr>
                                  <a:xfrm>
                                    <a:off x="0" y="356716"/>
                                    <a:ext cx="397510" cy="1587500"/>
                                    <a:chOff x="0" y="0"/>
                                    <a:chExt cx="397510" cy="1587500"/>
                                  </a:xfrm>
                                </wpg:grpSpPr>
                                <wps:wsp>
                                  <wps:cNvPr id="2964" name="Gerade Verbindung 1894"/>
                                  <wps:cNvCnPr/>
                                  <wps:spPr>
                                    <a:xfrm flipH="1">
                                      <a:off x="0" y="65315"/>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5" name="Gerade Verbindung 1895"/>
                                  <wps:cNvCnPr/>
                                  <wps:spPr>
                                    <a:xfrm>
                                      <a:off x="90435" y="0"/>
                                      <a:ext cx="0" cy="15875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6" name="Gerade Verbindung 1896"/>
                                  <wps:cNvCnPr/>
                                  <wps:spPr>
                                    <a:xfrm flipH="1">
                                      <a:off x="0" y="1502229"/>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7" name="Gerade Verbindung 1897"/>
                                  <wps:cNvCnPr/>
                                  <wps:spPr>
                                    <a:xfrm flipH="1">
                                      <a:off x="0" y="783772"/>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8" name="Gerade Verbindung 1898"/>
                                  <wps:cNvCnPr/>
                                  <wps:spPr>
                                    <a:xfrm>
                                      <a:off x="35169" y="10049"/>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9" name="Gerade Verbindung 1899"/>
                                  <wps:cNvCnPr/>
                                  <wps:spPr>
                                    <a:xfrm>
                                      <a:off x="35169" y="728506"/>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0" name="Gerade Verbindung 1900"/>
                                  <wps:cNvCnPr/>
                                  <wps:spPr>
                                    <a:xfrm>
                                      <a:off x="35169" y="1446963"/>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71" name="Gruppieren 2971"/>
                                <wpg:cNvGrpSpPr/>
                                <wpg:grpSpPr>
                                  <a:xfrm>
                                    <a:off x="356717" y="1904163"/>
                                    <a:ext cx="1280795" cy="401899"/>
                                    <a:chOff x="0" y="0"/>
                                    <a:chExt cx="1280795" cy="401899"/>
                                  </a:xfrm>
                                </wpg:grpSpPr>
                                <wps:wsp>
                                  <wps:cNvPr id="2972" name="Gerade Verbindung 1902"/>
                                  <wps:cNvCnPr/>
                                  <wps:spPr>
                                    <a:xfrm>
                                      <a:off x="90435" y="0"/>
                                      <a:ext cx="0" cy="39690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3" name="Gerade Verbindung 1903"/>
                                  <wps:cNvCnPr/>
                                  <wps:spPr>
                                    <a:xfrm>
                                      <a:off x="0" y="316523"/>
                                      <a:ext cx="12807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4" name="Gerade Verbindung 1904"/>
                                  <wps:cNvCnPr/>
                                  <wps:spPr>
                                    <a:xfrm>
                                      <a:off x="849085"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5" name="Gerade Verbindung 1905"/>
                                  <wps:cNvCnPr/>
                                  <wps:spPr>
                                    <a:xfrm>
                                      <a:off x="1205802" y="5024"/>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6" name="Gerade Verbindung 1906"/>
                                  <wps:cNvCnPr/>
                                  <wps:spPr>
                                    <a:xfrm rot="5400000">
                                      <a:off x="35169" y="261257"/>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7" name="Gerade Verbindung 1907"/>
                                  <wps:cNvCnPr/>
                                  <wps:spPr>
                                    <a:xfrm rot="5400000">
                                      <a:off x="788795" y="261257"/>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8" name="Gerade Verbindung 1908"/>
                                  <wps:cNvCnPr/>
                                  <wps:spPr>
                                    <a:xfrm rot="5400000">
                                      <a:off x="1150536" y="256233"/>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79" name="Gruppieren 2979"/>
                                <wpg:cNvGrpSpPr/>
                                <wpg:grpSpPr>
                                  <a:xfrm>
                                    <a:off x="356717" y="0"/>
                                    <a:ext cx="1281165" cy="396875"/>
                                    <a:chOff x="0" y="0"/>
                                    <a:chExt cx="1281165" cy="396875"/>
                                  </a:xfrm>
                                </wpg:grpSpPr>
                                <wps:wsp>
                                  <wps:cNvPr id="2980" name="Gerade Verbindung 1910"/>
                                  <wps:cNvCnPr/>
                                  <wps:spPr>
                                    <a:xfrm>
                                      <a:off x="0" y="60290"/>
                                      <a:ext cx="12811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1" name="Gerade Verbindung 1911"/>
                                  <wps:cNvCnPr/>
                                  <wps:spPr>
                                    <a:xfrm>
                                      <a:off x="90435"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2" name="Gerade Verbindung 1912"/>
                                  <wps:cNvCnPr/>
                                  <wps:spPr>
                                    <a:xfrm>
                                      <a:off x="1205802"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3" name="Gerade Verbindung 1913"/>
                                  <wps:cNvCnPr/>
                                  <wps:spPr>
                                    <a:xfrm rot="5400000">
                                      <a:off x="30145" y="0"/>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4" name="Gerade Verbindung 1914"/>
                                  <wps:cNvCnPr/>
                                  <wps:spPr>
                                    <a:xfrm rot="5400000">
                                      <a:off x="1150536" y="0"/>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985" name="Gerade Verbindung 1916"/>
                              <wps:cNvCnPr/>
                              <wps:spPr>
                                <a:xfrm>
                                  <a:off x="1924260" y="-81152"/>
                                  <a:ext cx="0" cy="259234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2986" name="Gruppieren 2986"/>
                            <wpg:cNvGrpSpPr/>
                            <wpg:grpSpPr>
                              <a:xfrm>
                                <a:off x="5003800" y="425450"/>
                                <a:ext cx="396847" cy="1586306"/>
                                <a:chOff x="0" y="0"/>
                                <a:chExt cx="396875" cy="1586865"/>
                              </a:xfrm>
                            </wpg:grpSpPr>
                            <wps:wsp>
                              <wps:cNvPr id="2987" name="Gerade Verbindung 994"/>
                              <wps:cNvCnPr/>
                              <wps:spPr>
                                <a:xfrm flipH="1">
                                  <a:off x="0" y="77190"/>
                                  <a:ext cx="3968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8" name="Gerade Verbindung 995"/>
                              <wps:cNvCnPr/>
                              <wps:spPr>
                                <a:xfrm>
                                  <a:off x="308759" y="0"/>
                                  <a:ext cx="0" cy="158686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9" name="Gerade Verbindung 996"/>
                              <wps:cNvCnPr/>
                              <wps:spPr>
                                <a:xfrm flipH="1">
                                  <a:off x="0" y="1514104"/>
                                  <a:ext cx="3968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0" name="Gerade Verbindung 997"/>
                              <wps:cNvCnPr/>
                              <wps:spPr>
                                <a:xfrm>
                                  <a:off x="255320" y="23751"/>
                                  <a:ext cx="107315" cy="1073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1" name="Gerade Verbindung 998"/>
                              <wps:cNvCnPr/>
                              <wps:spPr>
                                <a:xfrm>
                                  <a:off x="249382" y="1454728"/>
                                  <a:ext cx="107315" cy="1073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992" name="Rechteck 2992"/>
                          <wps:cNvSpPr/>
                          <wps:spPr>
                            <a:xfrm>
                              <a:off x="997267" y="0"/>
                              <a:ext cx="58420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3" name="Rechteck 2993"/>
                          <wps:cNvSpPr/>
                          <wps:spPr>
                            <a:xfrm rot="16200000">
                              <a:off x="-84455" y="876617"/>
                              <a:ext cx="43307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4" name="Rechteck 2994"/>
                          <wps:cNvSpPr/>
                          <wps:spPr>
                            <a:xfrm rot="16200000">
                              <a:off x="-84455" y="1570037"/>
                              <a:ext cx="43307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5" name="Rechteck 2995"/>
                          <wps:cNvSpPr/>
                          <wps:spPr>
                            <a:xfrm>
                              <a:off x="844867" y="2164080"/>
                              <a:ext cx="43307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6" name="Rechteck 2996"/>
                          <wps:cNvSpPr/>
                          <wps:spPr>
                            <a:xfrm>
                              <a:off x="1462087" y="2164080"/>
                              <a:ext cx="29718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2220A3C" id="Gruppieren 2946" o:spid="_x0000_s1665" style="position:absolute;left:0;text-align:left;margin-left:20.7pt;margin-top:42.05pt;width:442.5pt;height:235.25pt;z-index:251743744" coordsize="56200,2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CINgwAAJ59AAAOAAAAZHJzL2Uyb0RvYy54bWzsXWuP2zYW/b7A/gfB35MR9dYgkyKbpNkF&#10;gjZosu1njSw/UFvSSpp4sr9+zyUpkdLI8iNZdyYhCqQem5RE6vLccw8vyRc/3W831uesqtdFfjNj&#10;z+2ZleVpMV/ny5vZvz/9/CyaWXWT5PNkU+TZzexLVs9+evn3v73YldeZU6yKzTyrLFwkr6935c1s&#10;1TTl9dVVna6ybVI/L8osx4+LotomDf6sllfzKtnh6tvNlWPbwdWuqOZlVaRZXePbN+LH2Ut+/cUi&#10;S5tfF4s6a6zNzQzP1vB/K/7vLf179fJFcr2sknK1TuVjJGc8xTZZ57hpd6k3SZNYd9X6waW267Qq&#10;6mLRPE+L7VWxWKzTjLcBrWH2oDXvquKu5G1ZXu+WZddN6NpBP5192fSXzx8qaz2/mTmxF8ysPNni&#10;Lb2r7spynVVZbvGv0Uu7cnmNwu+q8mP5oZJfLMVf1PD7RbWl/6NJ1j3v3y9d/2b3jZXiSz+gVxbO&#10;rBS/OXEUBqEv3kC6wmt6UC9dvT1Q86q98RU9X/c4uxLWVKsOq7+uwz6ukjLj76GmPlAdhqaIDvuE&#10;Ji6yzZy6K6Qm0ROgKPWV1dz/o0DrWft9jS9HusyJ8QYCGCk6h/mOZ0vrbHvPY17g+6LzXDcOHd53&#10;XQ8k12VVN++yYmvRh5tZBePnNpl8fl83eCYUbYvQ7etis57/vN5s+B804LLXm8r6nGCobBr+tKjR&#10;K7XJrd3NLHB9m184L6i6uPImp8tkfMjJ21EfiLbyT82XTUZlNvlv2QImx61k5N5JmmZ5d39emkot&#10;cKtTKsry6qlOqSzagRr8zkXedJW367yoeOs5Rqkum//ZdtlClEeHa+2mj8397T0fa4x1xnBbzL/A&#10;RqpCQFNdpj+v8freJ3XzIamARTAI4GvzK/5ZbAp0fyE/zaxVUf137HsqD4vHrzNrB2y7mdX/uUuq&#10;bGZt/pVjLMTM8wgM+R+eHzr4o9J/udV/ye+2rwvYBAOSlyn/SOWbTftxURXbPwDDr+iu+CnJU9z7&#10;Zta0H183AnEB42n26hUvBPgrk+Z9/rFM6dLUz2Scn+7/SKpSWnAD0/+laEdfcj0wZFGWaubFq7um&#10;WKy5lVNPi16VbwBIIPCL40MHZWoYw0eN4V4kBuxJuOfYnsPkIB6M38CJbCbHrx+FjHnHYd94vW7c&#10;/zXIF7ddpiNf3CLcqcjHXHe8zwzmfUeY57TmYTDvUph3ERoENtDiZ1Yl88z6Patu1/n8Ll9a23Vj&#10;fVhk6w2YEcopZvQ6lyyy5QiCyVmLzbr8Z+sRemTScQMHngqXAM+QvNC1YydyJSfy7SjmmNphoyI8&#10;0qPUTZWsl6vmdZHnoEdFJTzPwLEQiaK7CE7TY0ADp9/ct06/V6pJ1pu3+dxqvpRg00lVFTt6bjwX&#10;XVLQAk4CNYLQI0bisQY3e6LESPXRXmIkAIF6iDqE+2vl1gSZvgCd98FwJA+YtuOOvMHPnWLHLnNj&#10;zrzA8D0X/w2sGVSMwbFSdORHccACaTRtbNWyd2PMXXhwaZZ/njF3welD8uk7ndHpQTe+5lh5EvkE&#10;DlNg7bnR0LL6kXeIEu5Zkbeq2WGsGqgU1U61FDg9QrN994yWwhHYDqLvPaGyj+DZphCHCw0+4p2j&#10;m4uaAUL4Yc0zmuuNN5d7qG+hpnixHzkjj5pcD9SUZxGDnkC9TD+9la6TqvuxjEccP3Zcj/P3M1qK&#10;i4y9WG5h36ql6lFd2w+iI60XjYwdB0OMG4JrB3bAO+KMRo6LYz7H6BMb6XmhTeOe3AAs2eX+RJEa&#10;z2cOC6X1IlRnQcg1Je3FPmNQh6i+9CDaa91TeW+LL0MRO6Xs3QPXyqJIl8wOOlROEX8fpYgDf8pi&#10;vP+2I/lvXS88YIabdU4S3wORQXFBkr6YE6LjqViP7w2ImnISWinc2pA/EtQE/RVqoNJqeuRPssBO&#10;8P4/6be+En7GrFLqP1zI3WOVZAm9IGVggWoQwyEZC6QI6KkwtsvgYqejjeKiLqgdtsDOKZC8GwiJ&#10;WXkVFke+F8KLkStkdnAguDB4KGC+Py/SD8HPmCVQruGUYPhCeEga7L4AmEUxxy96lP1hr4aHjoOg&#10;wwXCkrl5bhA53OKUQaKAF1EBMkg3jIxBGngUxtXNzAQTigwM8lgdZkgWQbBZQFMxikC3gmLnsN3Y&#10;9w5MsBqI/AEhUsk1I5Qx7qY49kPkqMLtUJoFAHLEIh3Egp4HMYFg0lDIp4ORShiblMWCcVkMX58r&#10;ALp+EArtWDlb5Iv4rAU3zD77bXbJQCuS8YvSE/ZU7AJp1Uoh/12ENgdKWxsbhVJimyIqo6MQ/YMx&#10;FvgufANXy1qvoHfCNxmCXQqNJhBAU+iTTcUVtVJGRuDJOI9JRgiU/jlmjVIGnbJGjTbHNmnVI37g&#10;4eDtxuCZYpYxQkrror6XsZhIStub4aXG42OM3ZQ+PWaEUqaeMsIJSGS+DRWdqxHjLsWAolG2uG2p&#10;0G1S8Y9PUvw1eBQuOozcMJQzWsZHd1m7fXXKCK1aqnYwKfXHp0n9rs8CCLfgipiGE7OmChaZHVKm&#10;k5RZ+Wea22gT1Y2v7lTTo3PAuxrfi6+eVP3j01R/ZYyhE/n2QGQ11igWNBhoXLZ59FLB7zw1TZDv&#10;Vf1joRMcrfora8QkVBALFcOA4zC0f4rmqJSeST0rVJq9ntCGr0/Xs7iSJdO8EBizB+aEJRXwsMLZ&#10;ejamBGSMckjVYuMVOy+t2npBVQuMdmogHqEta0T5kI7gxkFs897qGm2oSUc0flhqEio1+qGMENtS&#10;lJ6SETQbFMGaywLf4RU1P6CPPyMeGPGgLx6EU/o+kE24kiOtMPJiG/mi+yVVQCEmROiaBgr5Glsa&#10;wgYKYRJT7vg0WZ85th/ZIucXYiq3YAWHUi4whshJokHDARpOSfuxiPinAzSxvJyvipDpyzJpVYVr&#10;TsAcX6aZt5KqEQ+MeCA3VtkrHkzJ/LF9jMzPtz4Ysc0Q6wIotoPMaozz2O0yjOivif7hlOgPUniY&#10;Ru4FTqyosn1XJGzxRNdhgGNmAfhGMt+z0KVU/J7QJeX7k1ZuakKXzMDqfLCD1XuUYcKzpLtIRVsL&#10;JqJsWU0lbkHiGqvYhTh/icQVTWrNSFDjGuGRgZ1oeGA7IjNd0ele0426YPh0n09HSqEe0bjU1kz7&#10;c3g1jesIndWIC1xZMdREoybRpNbPTtP6dXFh4D6MsjB7ihSEwvkL7HhCW+fsn/plR6j9ewmyazOs&#10;nxkRXY2oYESFA6JCNCn/i33zzhS89LhtAJXGMJ+uYapghi8MkFvBUp7CZXB0cqpArMWZNliNUbLY&#10;8Ry5HaK+dUsbEUqXPrZlyxkz+HRjbXnJcYtQxH3eJPVKmMwcn+T8mdnj4sg9LnSTndg1CcuiWxet&#10;qwxitfSJ+85g0ZcbYQKAvLKH1ddiQz4VN9P8U7uhEPOjAPvl0Fs9rDXIiSuR84qKEQQLfTpVtfWC&#10;6TTYVabtuQdhHrZaPiw1TCyICLFR28B96H1gNAejOQw0hwkpOsYsxym6l2tDURD55wMblK6Bxu5w&#10;CJ7hGnp7fZ/sI2ABxhcc6QsuRVOUYj2CiF+7RIx5TGTm9B0KpVF8s6XrZsnid7RkER50wkEfMXWs&#10;kWbH911sDswni10sdRe8paXMCO1oTXe7Jkeu7+6mQgw2mmwvbCYzYYxHTBXrxujFLgm8tEDMw6Zb&#10;Dq+uYNGYo1EakIA1dfTPvnwb7DAjzfS3LF01WfonNlbvbTvTHc/T31hdM88YZ8fQKTwwzwF/9CMP&#10;G+sKnHQCrLc4EMh8zREzt0s+yQEQ7lFLccRM7ON0G3rk4REziCTbdvFPI4fKOFO7EtE16xVtUs/T&#10;ExARiwVO9Bjt7ht8tmr83Jkj9mW/9DSXOqrnwK4E3+UZM2lTPa5TZi6iN8bdvI2OAvp0zR4UEDbA&#10;6BwuMnwNFJ5FnkenSwEUcC5XwAapoJ7r2u1OugYZ5K4h+olUBhnE+VTitKpHcPrUD4oM3dSZjgy6&#10;2Pk1yMCwm7btGmgwpOFJH0z3g0JDN0mpQ4MuPe+BBo0lgCREMnTAMXeejXxOPkHUCi2GJtCBkCaA&#10;eDqHVP6gWNDNKutYoM8AHMYCHEfrYCZKaK5jYODEIaOEb1L/TcxgYobdoz+x9pGBgUqbkFlNOASc&#10;+xZ5YDmdMq7/zUupY9Vf/g8AAP//AwBQSwMEFAAGAAgAAAAhACVmajngAAAACQEAAA8AAABkcnMv&#10;ZG93bnJldi54bWxMj0FLw0AQhe+C/2EZwZvdbE1CjZmUUtRTEWwF8TZNpklodjdkt0n6711Penzz&#10;Hu99k69n3YmRB9dag6AWEQg2pa1aUyN8Hl4fViCcJ1NRZw0jXNnBuri9ySmr7GQ+eNz7WoQS4zJC&#10;aLzvMyld2bAmt7A9m+Cd7KDJBznUshpoCuW6k8soSqWm1oSFhnreNlye9xeN8DbRtHlUL+PufNpe&#10;vw/J+9dOMeL93bx5BuF59n9h+MUP6FAEpqO9mMqJDiFWcUgirGIFIvhPyzQcjghJEqcgi1z+/6D4&#10;AQAA//8DAFBLAQItABQABgAIAAAAIQC2gziS/gAAAOEBAAATAAAAAAAAAAAAAAAAAAAAAABbQ29u&#10;dGVudF9UeXBlc10ueG1sUEsBAi0AFAAGAAgAAAAhADj9If/WAAAAlAEAAAsAAAAAAAAAAAAAAAAA&#10;LwEAAF9yZWxzLy5yZWxzUEsBAi0AFAAGAAgAAAAhAO8BgIg2DAAAnn0AAA4AAAAAAAAAAAAAAAAA&#10;LgIAAGRycy9lMm9Eb2MueG1sUEsBAi0AFAAGAAgAAAAhACVmajngAAAACQEAAA8AAAAAAAAAAAAA&#10;AAAAkA4AAGRycy9kb3ducmV2LnhtbFBLBQYAAAAABAAEAPMAAACdDwAAAAA=&#10;">
                <v:shape id="Textfeld 2947" o:spid="_x0000_s1666" type="#_x0000_t202" style="position:absolute;left:29946;top:1524;width:414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qG3yAAAAN0AAAAPAAAAZHJzL2Rvd25yZXYueG1sRI9Pa8JA&#10;FMTvBb/D8gpeim6q9U9TVyliq3jTqKW3R/Y1CWbfhuw2id++Wyj0OMzMb5jFqjOlaKh2hWUFj8MI&#10;BHFqdcGZglPyNpiDcB5ZY2mZFNzIwWrZu1tgrG3LB2qOPhMBwi5GBbn3VSylS3My6Ia2Ig7el60N&#10;+iDrTOoa2wA3pRxF0VQaLDgs5FjROqf0evw2Cj4fso+9697P7XgyrjbbJplddKJU/757fQHhqfP/&#10;4b/2TisYPT/N4PdNeAJy+QMAAP//AwBQSwECLQAUAAYACAAAACEA2+H2y+4AAACFAQAAEwAAAAAA&#10;AAAAAAAAAAAAAAAAW0NvbnRlbnRfVHlwZXNdLnhtbFBLAQItABQABgAIAAAAIQBa9CxbvwAAABUB&#10;AAALAAAAAAAAAAAAAAAAAB8BAABfcmVscy8ucmVsc1BLAQItABQABgAIAAAAIQB4xqG3yAAAAN0A&#10;AAAPAAAAAAAAAAAAAAAAAAcCAABkcnMvZG93bnJldi54bWxQSwUGAAAAAAMAAwC3AAAA/AIAAAAA&#10;" fillcolor="white [3201]" stroked="f" strokeweight=".5pt">
                  <v:textbox>
                    <w:txbxContent>
                      <w:p w14:paraId="0A9007ED" w14:textId="77777777" w:rsidR="008A6EA7" w:rsidRPr="002D3A49" w:rsidRDefault="008A6EA7" w:rsidP="003C21BE">
                        <w:pPr>
                          <w:rPr>
                            <w:sz w:val="26"/>
                          </w:rPr>
                        </w:pPr>
                        <w:r w:rsidRPr="002D3A49">
                          <w:rPr>
                            <w:rFonts w:ascii="Cambria" w:hAnsi="Cambria"/>
                            <w:sz w:val="28"/>
                          </w:rPr>
                          <w:t>②</w:t>
                        </w:r>
                      </w:p>
                    </w:txbxContent>
                  </v:textbox>
                </v:shape>
                <v:group id="Gruppieren 2948" o:spid="_x0000_s1667" style="position:absolute;left:20421;width:6280;height:5871" coordsize="6280,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xQAAAN0AAAAPAAAAZHJzL2Rvd25yZXYueG1sRE9Na8JA&#10;EL0X/A/LCL3VTWJb2ugqQWzxIEKTQvE2ZMckmJ0N2W0S/333IPT4eN/r7WRaMVDvGssK4kUEgri0&#10;uuFKwXfx8fQGwnlkja1lUnAjB9vN7GGNqbYjf9GQ+0qEEHYpKqi971IpXVmTQbewHXHgLrY36APs&#10;K6l7HEO4aWUSRa/SYMOhocaOdjWV1/zXKPgcccyW8X44Xi+727l4Of0cY1LqcT5lKxCeJv8vvrsP&#10;WkHy/hzmhjfhCcjNHwAAAP//AwBQSwECLQAUAAYACAAAACEA2+H2y+4AAACFAQAAEwAAAAAAAAAA&#10;AAAAAAAAAAAAW0NvbnRlbnRfVHlwZXNdLnhtbFBLAQItABQABgAIAAAAIQBa9CxbvwAAABUBAAAL&#10;AAAAAAAAAAAAAAAAAB8BAABfcmVscy8ucmVsc1BLAQItABQABgAIAAAAIQA+E/caxQAAAN0AAAAP&#10;AAAAAAAAAAAAAAAAAAcCAABkcnMvZG93bnJldi54bWxQSwUGAAAAAAMAAwC3AAAA+QIAAAAA&#10;">
                  <v:shape id="Textfeld 2949" o:spid="_x0000_s1668" type="#_x0000_t202" style="position:absolute;left:2133;width:414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yAAAAN0AAAAPAAAAZHJzL2Rvd25yZXYueG1sRI9Pa8JA&#10;FMTvBb/D8gpeim6qrX+iqxSxtXjTaIu3R/Y1CWbfhuw2id++Wyj0OMzMb5jlujOlaKh2hWUFj8MI&#10;BHFqdcGZglPyOpiBcB5ZY2mZFNzIwXrVu1tirG3LB2qOPhMBwi5GBbn3VSylS3My6Ia2Ig7el60N&#10;+iDrTOoa2wA3pRxF0UQaLDgs5FjRJqf0evw2Ci4P2efedW/ndvw8rra7Jpl+6ESp/n33sgDhqfP/&#10;4b/2u1Ywmj/N4fdNeAJy9QMAAP//AwBQSwECLQAUAAYACAAAACEA2+H2y+4AAACFAQAAEwAAAAAA&#10;AAAAAAAAAAAAAAAAW0NvbnRlbnRfVHlwZXNdLnhtbFBLAQItABQABgAIAAAAIQBa9CxbvwAAABUB&#10;AAALAAAAAAAAAAAAAAAAAB8BAABfcmVscy8ucmVsc1BLAQItABQABgAIAAAAIQBmFZBeyAAAAN0A&#10;AAAPAAAAAAAAAAAAAAAAAAcCAABkcnMvZG93bnJldi54bWxQSwUGAAAAAAMAAwC3AAAA/AIAAAAA&#10;" fillcolor="white [3201]" stroked="f" strokeweight=".5pt">
                    <v:textbox>
                      <w:txbxContent>
                        <w:p w14:paraId="7C173E52" w14:textId="77777777" w:rsidR="008A6EA7" w:rsidRPr="002D3A49" w:rsidRDefault="008A6EA7" w:rsidP="003C21BE">
                          <w:pPr>
                            <w:rPr>
                              <w:sz w:val="26"/>
                            </w:rPr>
                          </w:pPr>
                          <w:r w:rsidRPr="002D3A49">
                            <w:rPr>
                              <w:rFonts w:ascii="Cambria" w:hAnsi="Cambria"/>
                              <w:sz w:val="28"/>
                            </w:rPr>
                            <w:t>①</w:t>
                          </w:r>
                        </w:p>
                      </w:txbxContent>
                    </v:textbox>
                  </v:shape>
                  <v:shape id="Gerade Verbindung mit Pfeil 2950" o:spid="_x0000_s1669" type="#_x0000_t32" style="position:absolute;top:2362;width:3092;height:35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ixwAAAAN0AAAAPAAAAZHJzL2Rvd25yZXYueG1sRE/NTgIx&#10;EL6b+A7NmHiTriQQXSmEKCbcRPABxu2wLW6nm7bA8vbOgYTjl+9/thhCp06Uso9s4HlUgSJuovXc&#10;GvjZfT69gMoF2WIXmQxcKMNifn83w9rGM3/TaVtaJSGcazTgSulrrXPjKGAexZ5YuH1MAYvA1Gqb&#10;8CzhodPjqprqgJ6lwWFP746av+0xSO/SHyYfyXKz+j34TXL4te/QmMeHYfkGqtBQbuKre20NjF8n&#10;sl/eyBPQ838AAAD//wMAUEsBAi0AFAAGAAgAAAAhANvh9svuAAAAhQEAABMAAAAAAAAAAAAAAAAA&#10;AAAAAFtDb250ZW50X1R5cGVzXS54bWxQSwECLQAUAAYACAAAACEAWvQsW78AAAAVAQAACwAAAAAA&#10;AAAAAAAAAAAfAQAAX3JlbHMvLnJlbHNQSwECLQAUAAYACAAAACEA9JDIscAAAADdAAAADwAAAAAA&#10;AAAAAAAAAAAHAgAAZHJzL2Rvd25yZXYueG1sUEsFBgAAAAADAAMAtwAAAPQCAAAAAA==&#10;" strokecolor="black [3213]">
                    <v:stroke endarrow="open"/>
                  </v:shape>
                </v:group>
                <v:shape id="Gerade Verbindung mit Pfeil 2951" o:spid="_x0000_s1670" type="#_x0000_t32" style="position:absolute;left:31394;top:4343;width:457;height:5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0qwgAAAN0AAAAPAAAAZHJzL2Rvd25yZXYueG1sRI/dagIx&#10;EIXvC75DGMG7mlVQ7NYoYlvwzr8+wHQzbqKbyZKkur69EQq9PJyfjzNfdq4RVwrRelYwGhYgiCuv&#10;LdcKvo9frzMQMSFrbDyTgjtFWC56L3Mstb/xnq6HVIs8wrFEBSaltpQyVoYcxqFvibN38sFhyjLU&#10;Uge85XHXyHFRTKVDy5lgsKW1oepy+HWZu7LnyUfQXH3+nO0uGNyeGlRq0O9W7yASdek//NfeaAXj&#10;t8kInm/yE5CLBwAAAP//AwBQSwECLQAUAAYACAAAACEA2+H2y+4AAACFAQAAEwAAAAAAAAAAAAAA&#10;AAAAAAAAW0NvbnRlbnRfVHlwZXNdLnhtbFBLAQItABQABgAIAAAAIQBa9CxbvwAAABUBAAALAAAA&#10;AAAAAAAAAAAAAB8BAABfcmVscy8ucmVsc1BLAQItABQABgAIAAAAIQCb3G0qwgAAAN0AAAAPAAAA&#10;AAAAAAAAAAAAAAcCAABkcnMvZG93bnJldi54bWxQSwUGAAAAAAMAAwC3AAAA9gIAAAAA&#10;" strokecolor="black [3213]">
                  <v:stroke endarrow="open"/>
                </v:shape>
                <v:group id="Gruppieren 2952" o:spid="_x0000_s1671" style="position:absolute;top:2438;width:56200;height:27438" coordsize="56200,2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YtxgAAAN0AAAAPAAAAZHJzL2Rvd25yZXYueG1sRI9Ba8JA&#10;FITvBf/D8gRvdZOIpUZXEbHiQYSqIN4e2WcSzL4N2W0S/323IPQ4zMw3zGLVm0q01LjSsoJ4HIEg&#10;zqwuOVdwOX+9f4JwHlljZZkUPMnBajl4W2Cqbcff1J58LgKEXYoKCu/rVEqXFWTQjW1NHLy7bQz6&#10;IJtc6ga7ADeVTKLoQxosOSwUWNOmoOxx+jEKdh1260m8bQ+P++Z5O0+P10NMSo2G/XoOwlPv/8Ov&#10;9l4rSGbTBP7ehCcgl78AAAD//wMAUEsBAi0AFAAGAAgAAAAhANvh9svuAAAAhQEAABMAAAAAAAAA&#10;AAAAAAAAAAAAAFtDb250ZW50X1R5cGVzXS54bWxQSwECLQAUAAYACAAAACEAWvQsW78AAAAVAQAA&#10;CwAAAAAAAAAAAAAAAAAfAQAAX3JlbHMvLnJlbHNQSwECLQAUAAYACAAAACEA2iJWLcYAAADdAAAA&#10;DwAAAAAAAAAAAAAAAAAHAgAAZHJzL2Rvd25yZXYueG1sUEsFBgAAAAADAAMAtwAAAPoCAAAAAA==&#10;">
                  <v:group id="Gruppieren 2953" o:spid="_x0000_s1672" style="position:absolute;left:2200;top:1524;width:54000;height:25914" coordsize="54006,2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O2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R/B8E56AXDwAAAD//wMAUEsBAi0AFAAGAAgAAAAhANvh9svuAAAAhQEAABMAAAAAAAAA&#10;AAAAAAAAAAAAAFtDb250ZW50X1R5cGVzXS54bWxQSwECLQAUAAYACAAAACEAWvQsW78AAAAVAQAA&#10;CwAAAAAAAAAAAAAAAAAfAQAAX3JlbHMvLnJlbHNQSwECLQAUAAYACAAAACEAtW7ztsYAAADdAAAA&#10;DwAAAAAAAAAAAAAAAAAHAgAAZHJzL2Rvd25yZXYueG1sUEsFBgAAAAADAAMAtwAAAPoCAAAAAA==&#10;">
                    <v:group id="Gruppieren 2954" o:spid="_x0000_s1673" style="position:absolute;width:49582;height:25914" coordorigin=",-811" coordsize="49585,2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2vCxgAAAN0AAAAPAAAAZHJzL2Rvd25yZXYueG1sRI9Ba8JA&#10;FITvhf6H5RW86SZaS42uIqLiQYRqQbw9ss8kmH0bsmsS/31XEHocZuYbZrboTCkaql1hWUE8iEAQ&#10;p1YXnCn4PW363yCcR9ZYWiYFD3KwmL+/zTDRtuUfao4+EwHCLkEFufdVIqVLczLoBrYiDt7V1gZ9&#10;kHUmdY1tgJtSDqPoSxosOCzkWNEqp/R2vBsF2xbb5SheN/vbdfW4nMaH8z4mpXof3XIKwlPn/8Ov&#10;9k4rGE7Gn/B8E56AnP8BAAD//wMAUEsBAi0AFAAGAAgAAAAhANvh9svuAAAAhQEAABMAAAAAAAAA&#10;AAAAAAAAAAAAAFtDb250ZW50X1R5cGVzXS54bWxQSwECLQAUAAYACAAAACEAWvQsW78AAAAVAQAA&#10;CwAAAAAAAAAAAAAAAAAfAQAAX3JlbHMvLnJlbHNQSwECLQAUAAYACAAAACEAOodrwsYAAADdAAAA&#10;DwAAAAAAAAAAAAAAAAAHAgAAZHJzL2Rvd25yZXYueG1sUEsFBgAAAAADAAMAtwAAAPoCAAAAAA==&#10;">
                      <v:group id="Gruppieren 2955" o:spid="_x0000_s1674" style="position:absolute;width:49585;height:23056" coordsize="49592,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5ZxgAAAN0AAAAPAAAAZHJzL2Rvd25yZXYueG1sRI9Ba8JA&#10;FITvBf/D8oTedBNLpEZXEVHxIIWqIN4e2WcSzL4N2TWJ/75bKPQ4zMw3zGLVm0q01LjSsoJ4HIEg&#10;zqwuOVdwOe9GnyCcR9ZYWSYFL3KwWg7eFphq2/E3tSefiwBhl6KCwvs6ldJlBRl0Y1sTB+9uG4M+&#10;yCaXusEuwE0lJ1E0lQZLDgsF1rQpKHucnkbBvsNu/RFv2+PjvnndzsnX9RiTUu/Dfj0H4an3/+G/&#10;9kErmMySBH7fhCcglz8AAAD//wMAUEsBAi0AFAAGAAgAAAAhANvh9svuAAAAhQEAABMAAAAAAAAA&#10;AAAAAAAAAAAAAFtDb250ZW50X1R5cGVzXS54bWxQSwECLQAUAAYACAAAACEAWvQsW78AAAAVAQAA&#10;CwAAAAAAAAAAAAAAAAAfAQAAX3JlbHMvLnJlbHNQSwECLQAUAAYACAAAACEAVcvOWcYAAADdAAAA&#10;DwAAAAAAAAAAAAAAAAAHAgAAZHJzL2Rvd25yZXYueG1sUEsFBgAAAAADAAMAtwAAAPoCAAAAAA==&#10;">
                        <v:group id="Gruppieren 2956" o:spid="_x0000_s1675" style="position:absolute;left:4470;top:4220;width:45122;height:14417" coordorigin="-1" coordsize="45121,1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u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xvB8E56AnD8AAAD//wMAUEsBAi0AFAAGAAgAAAAhANvh9svuAAAAhQEAABMAAAAAAAAA&#10;AAAAAAAAAAAAAFtDb250ZW50X1R5cGVzXS54bWxQSwECLQAUAAYACAAAACEAWvQsW78AAAAVAQAA&#10;CwAAAAAAAAAAAAAAAAAfAQAAX3JlbHMvLnJlbHNQSwECLQAUAAYACAAAACEApRlQLsYAAADdAAAA&#10;DwAAAAAAAAAAAAAAAAAHAgAAZHJzL2Rvd25yZXYueG1sUEsFBgAAAAADAAMAtwAAAPoCAAAAAA==&#10;">
                          <v:line id="Gerade Verbindung 1887" o:spid="_x0000_s1676" style="position:absolute;flip:x y;visibility:visible;mso-wrap-style:square" from="0,0" to="19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fExAAAAN0AAAAPAAAAZHJzL2Rvd25yZXYueG1sRI/RagIx&#10;FETfhf5DuIIvUrNd2dZujSKC6JOg7QdcN7fJ4uZm2UTd/n0jCD4OM3OGmS9714grdaH2rOBtkoEg&#10;rryu2Sj4+d68zkCEiKyx8UwK/ijAcvEymGOp/Y0PdD1GIxKEQ4kKbIxtKWWoLDkME98SJ+/Xdw5j&#10;kp2RusNbgrtG5ln2Lh3WnBYstrS2VJ2PF6fgssV1MT3lp1ljt9K4De0LM1ZqNOxXXyAi9fEZfrR3&#10;WkH+WXzA/U16AnLxDwAA//8DAFBLAQItABQABgAIAAAAIQDb4fbL7gAAAIUBAAATAAAAAAAAAAAA&#10;AAAAAAAAAABbQ29udGVudF9UeXBlc10ueG1sUEsBAi0AFAAGAAgAAAAhAFr0LFu/AAAAFQEAAAsA&#10;AAAAAAAAAAAAAAAAHwEAAF9yZWxzLy5yZWxzUEsBAi0AFAAGAAgAAAAhANLql8TEAAAA3QAAAA8A&#10;AAAAAAAAAAAAAAAABwIAAGRycy9kb3ducmV2LnhtbFBLBQYAAAAAAwADALcAAAD4AgAAAAA=&#10;" strokecolor="black [3213]" strokeweight="1pt"/>
                          <v:line id="Gerade Verbindung 1888" o:spid="_x0000_s1677" style="position:absolute;visibility:visible;mso-wrap-style:square" from="0,0" to="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VbxQAAAN0AAAAPAAAAZHJzL2Rvd25yZXYueG1sRE/LasJA&#10;FN0X/IfhCt0UnZjiIzETEUuhG5GmLnR3yVyTYOZOyExN+vedRaHLw3lnu9G04kG9aywrWMwjEMSl&#10;1Q1XCs5f77MNCOeRNbaWScEPOdjlk6cMU20H/qRH4SsRQtilqKD2vkuldGVNBt3cdsSBu9neoA+w&#10;r6TucQjhppVxFK2kwYZDQ40dHWoq78W3UfB2Xg1FUi3XL4vX45jwKb5cj0ap5+m434LwNPp/8Z/7&#10;QyuIk2WYG96EJyDzXwAAAP//AwBQSwECLQAUAAYACAAAACEA2+H2y+4AAACFAQAAEwAAAAAAAAAA&#10;AAAAAAAAAAAAW0NvbnRlbnRfVHlwZXNdLnhtbFBLAQItABQABgAIAAAAIQBa9CxbvwAAABUBAAAL&#10;AAAAAAAAAAAAAAAAAB8BAABfcmVscy8ucmVsc1BLAQItABQABgAIAAAAIQBXEoVbxQAAAN0AAAAP&#10;AAAAAAAAAAAAAAAAAAcCAABkcnMvZG93bnJldi54bWxQSwUGAAAAAAMAAwC3AAAA+QIAAAAA&#10;" strokecolor="black [3213]" strokeweight="1pt"/>
                          <v:line id="Gerade Verbindung 1889" o:spid="_x0000_s1678" style="position:absolute;visibility:visible;mso-wrap-style:square" from="-1,14406" to="19853,1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iDAxwAAAN0AAAAPAAAAZHJzL2Rvd25yZXYueG1sRI9Pa8JA&#10;FMTvgt9heUIvRTem+CfRVaRS6EVKowe9PbLPJJh9G7KrSb99t1DwOMzMb5j1tje1eFDrKssKppMI&#10;BHFudcWFgtPxY7wE4TyyxtoyKfghB9vNcLDGVNuOv+mR+UIECLsUFZTeN6mULi/JoJvYhjh4V9sa&#10;9EG2hdQtdgFuahlH0VwarDgslNjQe0n5LbsbBfvTvMuSYrZ4nb4d+oS/4vPlYJR6GfW7FQhPvX+G&#10;/9ufWkGczBL4exOegNz8AgAA//8DAFBLAQItABQABgAIAAAAIQDb4fbL7gAAAIUBAAATAAAAAAAA&#10;AAAAAAAAAAAAAABbQ29udGVudF9UeXBlc10ueG1sUEsBAi0AFAAGAAgAAAAhAFr0LFu/AAAAFQEA&#10;AAsAAAAAAAAAAAAAAAAAHwEAAF9yZWxzLy5yZWxzUEsBAi0AFAAGAAgAAAAhADheIMDHAAAA3QAA&#10;AA8AAAAAAAAAAAAAAAAABwIAAGRycy9kb3ducmV2LnhtbFBLBQYAAAAAAwADALcAAAD7AgAAAAA=&#10;" strokecolor="black [3213]" strokeweight="1pt"/>
                          <v:line id="Gerade Verbindung 1890" o:spid="_x0000_s1679" style="position:absolute;visibility:visible;mso-wrap-style:square" from="22562,14368" to="45110,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PgxAAAAN0AAAAPAAAAZHJzL2Rvd25yZXYueG1sRE9Na8JA&#10;EL0X+h+WEXopujHS1KSuUiqCFxFTD3obstMkmJ0N2dXEf+8ehB4f73uxGkwjbtS52rKC6SQCQVxY&#10;XXOp4Pi7Gc9BOI+ssbFMCu7kYLV8fVlgpm3PB7rlvhQhhF2GCirv20xKV1Rk0E1sSxy4P9sZ9AF2&#10;pdQd9iHcNDKOokQarDk0VNjST0XFJb8aBetj0udp+fH5Pp3thpT38em8M0q9jYbvLxCeBv8vfrq3&#10;WkGcJmF/eBOegFw+AAAA//8DAFBLAQItABQABgAIAAAAIQDb4fbL7gAAAIUBAAATAAAAAAAAAAAA&#10;AAAAAAAAAABbQ29udGVudF9UeXBlc10ueG1sUEsBAi0AFAAGAAgAAAAhAFr0LFu/AAAAFQEAAAsA&#10;AAAAAAAAAAAAAAAAHwEAAF9yZWxzLy5yZWxzUEsBAi0AFAAGAAgAAAAhAGcIQ+DEAAAA3QAAAA8A&#10;AAAAAAAAAAAAAAAABwIAAGRycy9kb3ducmV2LnhtbFBLBQYAAAAAAwADALcAAAD4AgAAAAA=&#10;" strokecolor="black [3213]" strokeweight="1pt"/>
                          <v:line id="Gerade Verbindung 1891" o:spid="_x0000_s1680" style="position:absolute;flip:y;visibility:visible;mso-wrap-style:square" from="45116,0" to="45116,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a4xwAAAN0AAAAPAAAAZHJzL2Rvd25yZXYueG1sRI9Pa8JA&#10;FMTvBb/D8gre6kbBVFNXEaEg0gYSvfT2yL78odm3aXbV5Nt3CwWPw8z8htnsBtOKG/WusaxgPotA&#10;EBdWN1wpuJzfX1YgnEfW2FomBSM52G0nTxtMtL1zRrfcVyJA2CWooPa+S6R0RU0G3cx2xMErbW/Q&#10;B9lXUvd4D3DTykUUxdJgw2Ghxo4ONRXf+dUoOJ3X5eHj9JmO7ucrpfI1ypb5Ranp87B/A+Fp8I/w&#10;f/uoFSzW8Rz+3oQnILe/AAAA//8DAFBLAQItABQABgAIAAAAIQDb4fbL7gAAAIUBAAATAAAAAAAA&#10;AAAAAAAAAAAAAABbQ29udGVudF9UeXBlc10ueG1sUEsBAi0AFAAGAAgAAAAhAFr0LFu/AAAAFQEA&#10;AAsAAAAAAAAAAAAAAAAAHwEAAF9yZWxzLy5yZWxzUEsBAi0AFAAGAAgAAAAhAFA+JrjHAAAA3QAA&#10;AA8AAAAAAAAAAAAAAAAABwIAAGRycy9kb3ducmV2LnhtbFBLBQYAAAAAAwADALcAAAD7AgAAAAA=&#10;" strokecolor="black [3213]" strokeweight="1pt"/>
                          <v:line id="Gerade Verbindung 1892" o:spid="_x0000_s1681" style="position:absolute;flip:x;visibility:visible;mso-wrap-style:square" from="22946,0" to="45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LjPxQAAAN0AAAAPAAAAZHJzL2Rvd25yZXYueG1sRI9Pi8Iw&#10;FMTvgt8hvIW9abqF1bUaRQRBxBWsXvb2aF7/YPNSm6j125sFweMwM79hZovO1OJGrassK/gaRiCI&#10;M6srLhScjuvBDwjnkTXWlknBgxws5v3eDBNt73ygW+oLESDsElRQet8kUrqsJINuaBvi4OW2NeiD&#10;bAupW7wHuKllHEUjabDisFBiQ6uSsnN6NQq2x0m+2m1/9w93+dtTPo4O3+lJqc+PbjkF4anz7/Cr&#10;vdEK4skohv834QnI+RMAAP//AwBQSwECLQAUAAYACAAAACEA2+H2y+4AAACFAQAAEwAAAAAAAAAA&#10;AAAAAAAAAAAAW0NvbnRlbnRfVHlwZXNdLnhtbFBLAQItABQABgAIAAAAIQBa9CxbvwAAABUBAAAL&#10;AAAAAAAAAAAAAAAAAB8BAABfcmVscy8ucmVsc1BLAQItABQABgAIAAAAIQCg7LjPxQAAAN0AAAAP&#10;AAAAAAAAAAAAAAAAAAcCAABkcnMvZG93bnJldi54bWxQSwUGAAAAAAMAAwC3AAAA+QIAAAAA&#10;" strokecolor="black [3213]" strokeweight="1pt"/>
                        </v:group>
                        <v:group id="Gruppieren 2963" o:spid="_x0000_s1682" style="position:absolute;top:3567;width:3975;height:15875" coordsize="39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jkLxgAAAN0AAAAPAAAAZHJzL2Rvd25yZXYueG1sRI9Pi8Iw&#10;FMTvC/sdwlvwpmkVxa1GEdFlDyL4BxZvj+bZFpuX0sS2fnsjCHscZuY3zHzZmVI0VLvCsoJ4EIEg&#10;Tq0uOFNwPm37UxDOI2ssLZOCBzlYLj4/5pho2/KBmqPPRICwS1BB7n2VSOnSnAy6ga2Ig3e1tUEf&#10;ZJ1JXWMb4KaUwyiaSIMFh4UcK1rnlN6Od6Pgp8V2NYo3ze52XT8up/H+bxeTUr2vbjUD4anz/+F3&#10;+1crGH5PRvB6E56AXDwBAAD//wMAUEsBAi0AFAAGAAgAAAAhANvh9svuAAAAhQEAABMAAAAAAAAA&#10;AAAAAAAAAAAAAFtDb250ZW50X1R5cGVzXS54bWxQSwECLQAUAAYACAAAACEAWvQsW78AAAAVAQAA&#10;CwAAAAAAAAAAAAAAAAAfAQAAX3JlbHMvLnJlbHNQSwECLQAUAAYACAAAACEAewI5C8YAAADdAAAA&#10;DwAAAAAAAAAAAAAAAAAHAgAAZHJzL2Rvd25yZXYueG1sUEsFBgAAAAADAAMAtwAAAPoCAAAAAA==&#10;">
                          <v:line id="Gerade Verbindung 1894" o:spid="_x0000_s1683" style="position:absolute;flip:x;visibility:visible;mso-wrap-style:square" from="0,653" to="397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6JyAAAAN0AAAAPAAAAZHJzL2Rvd25yZXYueG1sRI9Pa8JA&#10;FMTvhX6H5RW86aZpkZq6BltoqXiw/oF4fGSfSUj2bciumvrpXUHocZiZ3zDTtDeNOFHnKssKnkcR&#10;COLc6ooLBbvt1/ANhPPIGhvLpOCPHKSzx4cpJtqeeU2njS9EgLBLUEHpfZtI6fKSDLqRbYmDd7Cd&#10;QR9kV0jd4TnATSPjKBpLgxWHhRJb+iwprzdHo+BSx/43W6y+5ce8Wl6yycth32ZKDZ76+TsIT73/&#10;D9/bP1pBPBm/wu1NeAJydgUAAP//AwBQSwECLQAUAAYACAAAACEA2+H2y+4AAACFAQAAEwAAAAAA&#10;AAAAAAAAAAAAAAAAW0NvbnRlbnRfVHlwZXNdLnhtbFBLAQItABQABgAIAAAAIQBa9CxbvwAAABUB&#10;AAALAAAAAAAAAAAAAAAAAB8BAABfcmVscy8ucmVsc1BLAQItABQABgAIAAAAIQB/yV6JyAAAAN0A&#10;AAAPAAAAAAAAAAAAAAAAAAcCAABkcnMvZG93bnJldi54bWxQSwUGAAAAAAMAAwC3AAAA/AIAAAAA&#10;" strokecolor="black [3213]" strokeweight=".5pt"/>
                          <v:line id="Gerade Verbindung 1895" o:spid="_x0000_s1684" style="position:absolute;visibility:visible;mso-wrap-style:square" from="904,0" to="904,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9JxwAAAN0AAAAPAAAAZHJzL2Rvd25yZXYueG1sRI9Ba8JA&#10;FITvQv/D8gQvUjcK2jZ1FZUWigilaSHXR/Y1G5t9G7Krif++Kwgeh5n5hlmue1uLM7W+cqxgOklA&#10;EBdOV1wq+Pl+f3wG4QOyxtoxKbiQh/XqYbDEVLuOv+ichVJECPsUFZgQmlRKXxiy6CeuIY7er2st&#10;hijbUuoWuwi3tZwlyUJarDguGGxoZ6j4y05WwfbtuPnU5mm86/Iyb7pDnuh9rtRo2G9eQQTqwz18&#10;a39oBbOXxRyub+ITkKt/AAAA//8DAFBLAQItABQABgAIAAAAIQDb4fbL7gAAAIUBAAATAAAAAAAA&#10;AAAAAAAAAAAAAABbQ29udGVudF9UeXBlc10ueG1sUEsBAi0AFAAGAAgAAAAhAFr0LFu/AAAAFQEA&#10;AAsAAAAAAAAAAAAAAAAAHwEAAF9yZWxzLy5yZWxzUEsBAi0AFAAGAAgAAAAhAOnJb0nHAAAA3QAA&#10;AA8AAAAAAAAAAAAAAAAABwIAAGRycy9kb3ducmV2LnhtbFBLBQYAAAAAAwADALcAAAD7AgAAAAA=&#10;" strokecolor="black [3213]" strokeweight=".5pt"/>
                          <v:line id="Gerade Verbindung 1896" o:spid="_x0000_s1685" style="position:absolute;flip:x;visibility:visible;mso-wrap-style:square" from="0,15022" to="3975,1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2VlxwAAAN0AAAAPAAAAZHJzL2Rvd25yZXYueG1sRI9Ba8JA&#10;FITvQv/D8gredGOEoNFNsIUWSw9trRCPj+wzCWbfhuyqqb++WxB6HGbmG2adD6YVF+pdY1nBbBqB&#10;IC6tbrhSsP9+mSxAOI+ssbVMCn7IQZ49jNaYanvlL7rsfCUChF2KCmrvu1RKV9Zk0E1tRxy8o+0N&#10;+iD7SuoerwFuWhlHUSINNhwWauzouabytDsbBbdT7D+Lt49X+bRp3m/Fcn48dIVS48dhswLhafD/&#10;4Xt7qxXEyySBvzfhCcjsFwAA//8DAFBLAQItABQABgAIAAAAIQDb4fbL7gAAAIUBAAATAAAAAAAA&#10;AAAAAAAAAAAAAABbQ29udGVudF9UeXBlc10ueG1sUEsBAi0AFAAGAAgAAAAhAFr0LFu/AAAAFQEA&#10;AAsAAAAAAAAAAAAAAAAAHwEAAF9yZWxzLy5yZWxzUEsBAi0AFAAGAAgAAAAhAOBXZWXHAAAA3QAA&#10;AA8AAAAAAAAAAAAAAAAABwIAAGRycy9kb3ducmV2LnhtbFBLBQYAAAAAAwADALcAAAD7AgAAAAA=&#10;" strokecolor="black [3213]" strokeweight=".5pt"/>
                          <v:line id="Gerade Verbindung 1897" o:spid="_x0000_s1686" style="position:absolute;flip:x;visibility:visible;mso-wrap-style:square" from="0,7837" to="3975,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D+yAAAAN0AAAAPAAAAZHJzL2Rvd25yZXYueG1sRI9Pa8JA&#10;FMTvQr/D8gre6qYpaE1dgy20tHiw/oF4fGSfSUj2bciumvrpXaHgcZiZ3zCztDeNOFHnKssKnkcR&#10;COLc6ooLBbvt59MrCOeRNTaWScEfOUjnD4MZJtqeeU2njS9EgLBLUEHpfZtI6fKSDLqRbYmDd7Cd&#10;QR9kV0jd4TnATSPjKBpLgxWHhRJb+igprzdHo+BSx/43+1l9yfdFtbxk05fDvs2UGj72izcQnnp/&#10;D/+3v7WCeDqewO1NeAJyfgUAAP//AwBQSwECLQAUAAYACAAAACEA2+H2y+4AAACFAQAAEwAAAAAA&#10;AAAAAAAAAAAAAAAAW0NvbnRlbnRfVHlwZXNdLnhtbFBLAQItABQABgAIAAAAIQBa9CxbvwAAABUB&#10;AAALAAAAAAAAAAAAAAAAAB8BAABfcmVscy8ucmVsc1BLAQItABQABgAIAAAAIQCPG8D+yAAAAN0A&#10;AAAPAAAAAAAAAAAAAAAAAAcCAABkcnMvZG93bnJldi54bWxQSwUGAAAAAAMAAwC3AAAA/AIAAAAA&#10;" strokecolor="black [3213]" strokeweight=".5pt"/>
                          <v:line id="Gerade Verbindung 1898" o:spid="_x0000_s1687" style="position:absolute;visibility:visible;mso-wrap-style:square" from="351,100" to="1431,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DXxAAAAN0AAAAPAAAAZHJzL2Rvd25yZXYueG1sRE/Pa8Iw&#10;FL4L+x/CG3gRTedBZzUtThTGGMhU6PXRPJtuzUtpou3+++Uw8Pjx/d7kg23EnTpfO1bwMktAEJdO&#10;11wpuJwP01cQPiBrbByTgl/ykGdPow2m2vX8RfdTqEQMYZ+iAhNCm0rpS0MW/cy1xJG7us5iiLCr&#10;pO6wj+G2kfMkWUiLNccGgy3tDJU/p5tV8Lb/3h61WU52fVEVbf9ZJPqjUGr8PGzXIAIN4SH+d79r&#10;BfPVIs6Nb+ITkNkfAAAA//8DAFBLAQItABQABgAIAAAAIQDb4fbL7gAAAIUBAAATAAAAAAAAAAAA&#10;AAAAAAAAAABbQ29udGVudF9UeXBlc10ueG1sUEsBAi0AFAAGAAgAAAAhAFr0LFu/AAAAFQEAAAsA&#10;AAAAAAAAAAAAAAAAHwEAAF9yZWxzLy5yZWxzUEsBAi0AFAAGAAgAAAAhAAfIwNfEAAAA3QAAAA8A&#10;AAAAAAAAAAAAAAAABwIAAGRycy9kb3ducmV2LnhtbFBLBQYAAAAAAwADALcAAAD4AgAAAAA=&#10;" strokecolor="black [3213]" strokeweight=".5pt"/>
                          <v:line id="Gerade Verbindung 1899" o:spid="_x0000_s1688" style="position:absolute;visibility:visible;mso-wrap-style:square" from="351,7285" to="143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VMxwAAAN0AAAAPAAAAZHJzL2Rvd25yZXYueG1sRI9Pa8JA&#10;FMTvQr/D8gpeSrPRg3/SrGLFQimCaAu5PrKv2bTZtyG7mvjt3ULB4zAzv2Hy9WAbcaHO144VTJIU&#10;BHHpdM2Vgq/Pt+cFCB+QNTaOScGVPKxXD6McM+16PtLlFCoRIewzVGBCaDMpfWnIok9cSxy9b9dZ&#10;DFF2ldQd9hFuGzlN05m0WHNcMNjS1lD5ezpbBa+7n81Bm/nTti+qou33Rao/CqXGj8PmBUSgIdzD&#10;/+13rWC6nC3h7018AnJ1AwAA//8DAFBLAQItABQABgAIAAAAIQDb4fbL7gAAAIUBAAATAAAAAAAA&#10;AAAAAAAAAAAAAABbQ29udGVudF9UeXBlc10ueG1sUEsBAi0AFAAGAAgAAAAhAFr0LFu/AAAAFQEA&#10;AAsAAAAAAAAAAAAAAAAAHwEAAF9yZWxzLy5yZWxzUEsBAi0AFAAGAAgAAAAhAGiEZUzHAAAA3QAA&#10;AA8AAAAAAAAAAAAAAAAABwIAAGRycy9kb3ducmV2LnhtbFBLBQYAAAAAAwADALcAAAD7AgAAAAA=&#10;" strokecolor="black [3213]" strokeweight=".5pt"/>
                          <v:line id="Gerade Verbindung 1900" o:spid="_x0000_s1689" style="position:absolute;visibility:visible;mso-wrap-style:square" from="351,14469" to="143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1oMwwAAAN0AAAAPAAAAZHJzL2Rvd25yZXYueG1sRE/Pa8Iw&#10;FL4P9j+EN/AimuphzmoUFYUhgkyFXh/Ns+nWvJQm2vrfm4Ow48f3e77sbCXu1PjSsYLRMAFBnDtd&#10;cqHgct4NvkD4gKyxckwKHuRhuXh/m2OqXcs/dD+FQsQQ9ikqMCHUqZQ+N2TRD11NHLmrayyGCJtC&#10;6gbbGG4rOU6ST2mx5NhgsKaNofzvdLMK1tvf1VGbSX/TZkVWt4cs0ftMqd5Ht5qBCNSFf/HL/a0V&#10;jKeTuD++iU9ALp4AAAD//wMAUEsBAi0AFAAGAAgAAAAhANvh9svuAAAAhQEAABMAAAAAAAAAAAAA&#10;AAAAAAAAAFtDb250ZW50X1R5cGVzXS54bWxQSwECLQAUAAYACAAAACEAWvQsW78AAAAVAQAACwAA&#10;AAAAAAAAAAAAAAAfAQAAX3JlbHMvLnJlbHNQSwECLQAUAAYACAAAACEAfGdaDMMAAADdAAAADwAA&#10;AAAAAAAAAAAAAAAHAgAAZHJzL2Rvd25yZXYueG1sUEsFBgAAAAADAAMAtwAAAPcCAAAAAA==&#10;" strokecolor="black [3213]" strokeweight=".5pt"/>
                        </v:group>
                        <v:group id="Gruppieren 2971" o:spid="_x0000_s1690" style="position:absolute;left:3567;top:19041;width:12808;height:4019" coordsize="12807,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Q6xgAAAN0AAAAPAAAAZHJzL2Rvd25yZXYueG1sRI9Pa8JA&#10;FMTvgt9heYK3uonin0ZXEVHpQQrVQuntkX0mwezbkF2T+O27QsHjMDO/YVabzpSiodoVlhXEowgE&#10;cWp1wZmC78vhbQHCeWSNpWVS8CAHm3W/t8JE25a/qDn7TAQIuwQV5N5XiZQuzcmgG9mKOHhXWxv0&#10;QdaZ1DW2AW5KOY6imTRYcFjIsaJdTuntfDcKji2220m8b0636+7xe5l+/pxiUmo46LZLEJ46/wr/&#10;tz+0gvH7PIbnm/AE5PoPAAD//wMAUEsBAi0AFAAGAAgAAAAhANvh9svuAAAAhQEAABMAAAAAAAAA&#10;AAAAAAAAAAAAAFtDb250ZW50X1R5cGVzXS54bWxQSwECLQAUAAYACAAAACEAWvQsW78AAAAVAQAA&#10;CwAAAAAAAAAAAAAAAAAfAQAAX3JlbHMvLnJlbHNQSwECLQAUAAYACAAAACEAYUWUOsYAAADdAAAA&#10;DwAAAAAAAAAAAAAAAAAHAgAAZHJzL2Rvd25yZXYueG1sUEsFBgAAAAADAAMAtwAAAPoCAAAAAA==&#10;">
                          <v:line id="Gerade Verbindung 1902" o:spid="_x0000_s1691" style="position:absolute;visibility:visible;mso-wrap-style:square" from="904,0" to="904,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gxwAAAN0AAAAPAAAAZHJzL2Rvd25yZXYueG1sRI9Ba8JA&#10;FITvgv9heQUvpW7MQdvUVVQUpBTEtJDrI/uaTZt9G7Krif++Wyh4HGbmG2a5HmwjrtT52rGC2TQB&#10;QVw6XXOl4PPj8PQMwgdkjY1jUnAjD+vVeLTETLuez3TNQyUihH2GCkwIbSalLw1Z9FPXEkfvy3UW&#10;Q5RdJXWHfYTbRqZJMpcWa44LBlvaGSp/8otVsN1/b07aLB53fVEVbf9eJPqtUGryMGxeQQQawj38&#10;3z5qBenLIoW/N/EJyNUvAAAA//8DAFBLAQItABQABgAIAAAAIQDb4fbL7gAAAIUBAAATAAAAAAAA&#10;AAAAAAAAAAAAAABbQ29udGVudF9UeXBlc10ueG1sUEsBAi0AFAAGAAgAAAAhAFr0LFu/AAAAFQEA&#10;AAsAAAAAAAAAAAAAAAAAHwEAAF9yZWxzLy5yZWxzUEsBAi0AFAAGAAgAAAAhAOP5YeDHAAAA3QAA&#10;AA8AAAAAAAAAAAAAAAAABwIAAGRycy9kb3ducmV2LnhtbFBLBQYAAAAAAwADALcAAAD7AgAAAAA=&#10;" strokecolor="black [3213]" strokeweight=".5pt"/>
                          <v:line id="Gerade Verbindung 1903" o:spid="_x0000_s1692" style="position:absolute;visibility:visible;mso-wrap-style:square" from="0,3165" to="12807,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R7xwAAAN0AAAAPAAAAZHJzL2Rvd25yZXYueG1sRI9Ba8JA&#10;FITvQv/D8gQvUjcqaJu6ikoLRYTStJDrI/uajc2+DdnVxH/fFYQeh5n5hllteluLC7W+cqxgOklA&#10;EBdOV1wq+P56e3wC4QOyxtoxKbiSh836YbDCVLuOP+mShVJECPsUFZgQmlRKXxiy6CeuIY7ej2st&#10;hijbUuoWuwi3tZwlyUJarDguGGxob6j4zc5Wwe71tP3QZjned3mZN90xT/QhV2o07LcvIAL14T98&#10;b79rBbPn5Rxub+ITkOs/AAAA//8DAFBLAQItABQABgAIAAAAIQDb4fbL7gAAAIUBAAATAAAAAAAA&#10;AAAAAAAAAAAAAABbQ29udGVudF9UeXBlc10ueG1sUEsBAi0AFAAGAAgAAAAhAFr0LFu/AAAAFQEA&#10;AAsAAAAAAAAAAAAAAAAAHwEAAF9yZWxzLy5yZWxzUEsBAi0AFAAGAAgAAAAhAIy1xHvHAAAA3QAA&#10;AA8AAAAAAAAAAAAAAAAABwIAAGRycy9kb3ducmV2LnhtbFBLBQYAAAAAAwADALcAAAD7AgAAAAA=&#10;" strokecolor="black [3213]" strokeweight=".5pt"/>
                          <v:line id="Gerade Verbindung 1904" o:spid="_x0000_s1693" style="position:absolute;visibility:visible;mso-wrap-style:square" from="8490,0" to="8490,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wPxwAAAN0AAAAPAAAAZHJzL2Rvd25yZXYueG1sRI9Ba8JA&#10;FITvQv/D8gQvUjeKaJu6ikoLRYTStJDrI/uajc2+DdnVxH/fFYQeh5n5hllteluLC7W+cqxgOklA&#10;EBdOV1wq+P56e3wC4QOyxtoxKbiSh836YbDCVLuOP+mShVJECPsUFZgQmlRKXxiy6CeuIY7ej2st&#10;hijbUuoWuwi3tZwlyUJarDguGGxob6j4zc5Wwe71tP3QZjned3mZN90xT/QhV2o07LcvIAL14T98&#10;b79rBbPn5Rxub+ITkOs/AAAA//8DAFBLAQItABQABgAIAAAAIQDb4fbL7gAAAIUBAAATAAAAAAAA&#10;AAAAAAAAAAAAAABbQ29udGVudF9UeXBlc10ueG1sUEsBAi0AFAAGAAgAAAAhAFr0LFu/AAAAFQEA&#10;AAsAAAAAAAAAAAAAAAAAHwEAAF9yZWxzLy5yZWxzUEsBAi0AFAAGAAgAAAAhAANcXA/HAAAA3QAA&#10;AA8AAAAAAAAAAAAAAAAABwIAAGRycy9kb3ducmV2LnhtbFBLBQYAAAAAAwADALcAAAD7AgAAAAA=&#10;" strokecolor="black [3213]" strokeweight=".5pt"/>
                          <v:line id="Gerade Verbindung 1905" o:spid="_x0000_s1694" style="position:absolute;visibility:visible;mso-wrap-style:square" from="12058,50" to="12058,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mUxwAAAN0AAAAPAAAAZHJzL2Rvd25yZXYueG1sRI9Ba8JA&#10;FITvQv/D8gQvUjcKapu6ikoLRYTStJDrI/uajc2+DdnVxH/fFYQeh5n5hllteluLC7W+cqxgOklA&#10;EBdOV1wq+P56e3wC4QOyxtoxKbiSh836YbDCVLuOP+mShVJECPsUFZgQmlRKXxiy6CeuIY7ej2st&#10;hijbUuoWuwi3tZwlyUJarDguGGxob6j4zc5Wwe71tP3QZjned3mZN90xT/QhV2o07LcvIAL14T98&#10;b79rBbPn5Rxub+ITkOs/AAAA//8DAFBLAQItABQABgAIAAAAIQDb4fbL7gAAAIUBAAATAAAAAAAA&#10;AAAAAAAAAAAAAABbQ29udGVudF9UeXBlc10ueG1sUEsBAi0AFAAGAAgAAAAhAFr0LFu/AAAAFQEA&#10;AAsAAAAAAAAAAAAAAAAAHwEAAF9yZWxzLy5yZWxzUEsBAi0AFAAGAAgAAAAhAGwQ+ZTHAAAA3QAA&#10;AA8AAAAAAAAAAAAAAAAABwIAAGRycy9kb3ducmV2LnhtbFBLBQYAAAAAAwADALcAAAD7AgAAAAA=&#10;" strokecolor="black [3213]" strokeweight=".5pt"/>
                          <v:line id="Gerade Verbindung 1906" o:spid="_x0000_s1695" style="position:absolute;rotation:90;visibility:visible;mso-wrap-style:square" from="351,2612" to="1431,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8dyxwAAAN0AAAAPAAAAZHJzL2Rvd25yZXYueG1sRI9Ba8JA&#10;FITvgv9heYI33a3Q1KSuooWi0B7aWOj1kX0mwezbNLtq6q/vFgSPw8x8wyxWvW3EmTpfO9bwMFUg&#10;iAtnai41fO1fJ3MQPiAbbByThl/ysFoOBwvMjLvwJ53zUIoIYZ+hhiqENpPSFxVZ9FPXEkfv4DqL&#10;IcqulKbDS4TbRs6USqTFmuNChS29VFQc85PV8LM9Jq26vr1vPur0+/oo04PqjdbjUb9+BhGoD/fw&#10;rb0zGmbpUwL/b+ITkMs/AAAA//8DAFBLAQItABQABgAIAAAAIQDb4fbL7gAAAIUBAAATAAAAAAAA&#10;AAAAAAAAAAAAAABbQ29udGVudF9UeXBlc10ueG1sUEsBAi0AFAAGAAgAAAAhAFr0LFu/AAAAFQEA&#10;AAsAAAAAAAAAAAAAAAAAHwEAAF9yZWxzLy5yZWxzUEsBAi0AFAAGAAgAAAAhAHfHx3LHAAAA3QAA&#10;AA8AAAAAAAAAAAAAAAAABwIAAGRycy9kb3ducmV2LnhtbFBLBQYAAAAAAwADALcAAAD7AgAAAAA=&#10;" strokecolor="black [3213]" strokeweight=".5pt"/>
                          <v:line id="Gerade Verbindung 1907" o:spid="_x0000_s1696" style="position:absolute;rotation:90;visibility:visible;mso-wrap-style:square" from="7887,2612" to="8967,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LpxwAAAN0AAAAPAAAAZHJzL2Rvd25yZXYueG1sRI9Ba8JA&#10;FITvhf6H5RW86W4FtUndSC0UhXqwttDrI/tMQrJvY3bV6K/vCkKPw8x8w8wXvW3EiTpfOdbwPFIg&#10;iHNnKi40/Hx/DF9A+IBssHFMGi7kYZE9PswxNe7MX3TahUJECPsUNZQhtKmUPi/Joh+5ljh6e9dZ&#10;DFF2hTQdniPcNnKs1FRarDgulNjSe0l5vTtaDYdVPW3V9XOz3FbJ73Uik73qjdaDp/7tFUSgPvyH&#10;7+210TBOZjO4vYlPQGZ/AAAA//8DAFBLAQItABQABgAIAAAAIQDb4fbL7gAAAIUBAAATAAAAAAAA&#10;AAAAAAAAAAAAAABbQ29udGVudF9UeXBlc10ueG1sUEsBAi0AFAAGAAgAAAAhAFr0LFu/AAAAFQEA&#10;AAsAAAAAAAAAAAAAAAAAHwEAAF9yZWxzLy5yZWxzUEsBAi0AFAAGAAgAAAAhABiLYunHAAAA3QAA&#10;AA8AAAAAAAAAAAAAAAAABwIAAGRycy9kb3ducmV2LnhtbFBLBQYAAAAAAwADALcAAAD7AgAAAAA=&#10;" strokecolor="black [3213]" strokeweight=".5pt"/>
                          <v:line id="Gerade Verbindung 1908" o:spid="_x0000_s1697" style="position:absolute;rotation:90;visibility:visible;mso-wrap-style:square" from="11505,2562" to="12584,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abxAAAAN0AAAAPAAAAZHJzL2Rvd25yZXYueG1sRE/LagIx&#10;FN0X+g/hFtzVpIK2M5qRKkgFu7DTgtvL5M4DJzfjJNXRrzeLQpeH814sB9uKM/W+cazhZaxAEBfO&#10;NFxp+PnePL+B8AHZYOuYNFzJwzJ7fFhgatyFv+ich0rEEPYpaqhD6FIpfVGTRT92HXHkStdbDBH2&#10;lTQ9XmK4beVEqZm02HBsqLGjdU3FMf+1Gk4fx1mnbrvP1b5JDrepTEo1GK1HT8P7HESgIfyL/9xb&#10;o2GSvMa58U18AjK7AwAA//8DAFBLAQItABQABgAIAAAAIQDb4fbL7gAAAIUBAAATAAAAAAAAAAAA&#10;AAAAAAAAAABbQ29udGVudF9UeXBlc10ueG1sUEsBAi0AFAAGAAgAAAAhAFr0LFu/AAAAFQEAAAsA&#10;AAAAAAAAAAAAAAAAHwEAAF9yZWxzLy5yZWxzUEsBAi0AFAAGAAgAAAAhAGkU9pvEAAAA3QAAAA8A&#10;AAAAAAAAAAAAAAAABwIAAGRycy9kb3ducmV2LnhtbFBLBQYAAAAAAwADALcAAAD4AgAAAAA=&#10;" strokecolor="black [3213]" strokeweight=".5pt"/>
                        </v:group>
                        <v:group id="Gruppieren 2979" o:spid="_x0000_s1698" style="position:absolute;left:3567;width:12811;height:3968" coordsize="12811,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5g8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8T+D5JjwBOX8AAAD//wMAUEsBAi0AFAAGAAgAAAAhANvh9svuAAAAhQEAABMAAAAAAAAA&#10;AAAAAAAAAAAAAFtDb250ZW50X1R5cGVzXS54bWxQSwECLQAUAAYACAAAACEAWvQsW78AAAAVAQAA&#10;CwAAAAAAAAAAAAAAAAAfAQAAX3JlbHMvLnJlbHNQSwECLQAUAAYACAAAACEAnzOYPMYAAADdAAAA&#10;DwAAAAAAAAAAAAAAAAAHAgAAZHJzL2Rvd25yZXYueG1sUEsFBgAAAAADAAMAtwAAAPoCAAAAAA==&#10;">
                          <v:line id="Gerade Verbindung 1910" o:spid="_x0000_s1699" style="position:absolute;visibility:visible;mso-wrap-style:square" from="0,602" to="128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orxAAAAN0AAAAPAAAAZHJzL2Rvd25yZXYueG1sRE/LasJA&#10;FN0X+g/DLbiROtGFptExpGKhlIL4gGwvmdtM2sydkBlN/PvOotDl4bw3+WhbcaPeN44VzGcJCOLK&#10;6YZrBZfz23MKwgdkja1jUnAnD/n28WGDmXYDH+l2CrWIIewzVGBC6DIpfWXIop+5jjhyX663GCLs&#10;a6l7HGK4beUiSZbSYsOxwWBHO0PVz+lqFbzuv4uDNqvpbijrshs+y0R/lEpNnsZiDSLQGP7Ff+53&#10;rWDxksb98U18AnL7CwAA//8DAFBLAQItABQABgAIAAAAIQDb4fbL7gAAAIUBAAATAAAAAAAAAAAA&#10;AAAAAAAAAABbQ29udGVudF9UeXBlc10ueG1sUEsBAi0AFAAGAAgAAAAhAFr0LFu/AAAAFQEAAAsA&#10;AAAAAAAAAAAAAAAAHwEAAF9yZWxzLy5yZWxzUEsBAi0AFAAGAAgAAAAhAEmyKivEAAAA3QAAAA8A&#10;AAAAAAAAAAAAAAAABwIAAGRycy9kb3ducmV2LnhtbFBLBQYAAAAAAwADALcAAAD4AgAAAAA=&#10;" strokecolor="black [3213]" strokeweight=".5pt"/>
                          <v:line id="Gerade Verbindung 1911" o:spid="_x0000_s1700" style="position:absolute;visibility:visible;mso-wrap-style:square" from="904,0" to="904,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xgAAAN0AAAAPAAAAZHJzL2Rvd25yZXYueG1sRI9Ba8JA&#10;FITvgv9heYIX0Y0eWo2uomKhlILUCrk+ss9sNPs2ZLcm/ffdguBxmJlvmNWms5W4U+NLxwqmkwQE&#10;ce50yYWC8/fbeA7CB2SNlWNS8EseNut+b4Wpdi1/0f0UChEh7FNUYEKoUyl9bsiin7iaOHoX11gM&#10;UTaF1A22EW4rOUuSF2mx5LhgsKa9ofx2+rEKdofr9qjN62jfZkVWt59Zoj8ypYaDbrsEEagLz/Cj&#10;/a4VzBbzKfy/iU9Arv8AAAD//wMAUEsBAi0AFAAGAAgAAAAhANvh9svuAAAAhQEAABMAAAAAAAAA&#10;AAAAAAAAAAAAAFtDb250ZW50X1R5cGVzXS54bWxQSwECLQAUAAYACAAAACEAWvQsW78AAAAVAQAA&#10;CwAAAAAAAAAAAAAAAAAfAQAAX3JlbHMvLnJlbHNQSwECLQAUAAYACAAAACEAJv6PsMYAAADdAAAA&#10;DwAAAAAAAAAAAAAAAAAHAgAAZHJzL2Rvd25yZXYueG1sUEsFBgAAAAADAAMAtwAAAPoCAAAAAA==&#10;" strokecolor="black [3213]" strokeweight=".5pt"/>
                          <v:line id="Gerade Verbindung 1912" o:spid="_x0000_s1701" style="position:absolute;visibility:visible;mso-wrap-style:square" from="12058,0" to="12058,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HHxgAAAN0AAAAPAAAAZHJzL2Rvd25yZXYueG1sRI9Ba8JA&#10;FITvhf6H5RW8iG6aQ2ujq1hRKFIQrZDrI/vMps2+DdnVxH/vCkKPw8x8w8wWva3FhVpfOVbwOk5A&#10;EBdOV1wqOP5sRhMQPiBrrB2Tgit5WMyfn2aYadfxni6HUIoIYZ+hAhNCk0npC0MW/dg1xNE7udZi&#10;iLItpW6xi3BbyzRJ3qTFiuOCwYZWhoq/w9kq+Fz/LnfavA9XXV7mTfedJ3qbKzV46ZdTEIH68B9+&#10;tL+0gvRjksL9TXwCcn4DAAD//wMAUEsBAi0AFAAGAAgAAAAhANvh9svuAAAAhQEAABMAAAAAAAAA&#10;AAAAAAAAAAAAAFtDb250ZW50X1R5cGVzXS54bWxQSwECLQAUAAYACAAAACEAWvQsW78AAAAVAQAA&#10;CwAAAAAAAAAAAAAAAAAfAQAAX3JlbHMvLnJlbHNQSwECLQAUAAYACAAAACEA1iwRx8YAAADdAAAA&#10;DwAAAAAAAAAAAAAAAAAHAgAAZHJzL2Rvd25yZXYueG1sUEsFBgAAAAADAAMAtwAAAPoCAAAAAA==&#10;" strokecolor="black [3213]" strokeweight=".5pt"/>
                          <v:line id="Gerade Verbindung 1913" o:spid="_x0000_s1702" style="position:absolute;rotation:90;visibility:visible;mso-wrap-style:square" from="301,0" to="138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TNxwAAAN0AAAAPAAAAZHJzL2Rvd25yZXYueG1sRI9Ba8JA&#10;FITvQv/D8gredLdKxaRupBaKhXqwttDrI/tMQrJvY3bV1F/vCkKPw8x8wyyWvW3EiTpfOdbwNFYg&#10;iHNnKi40/Hy/j+YgfEA22DgmDX/kYZk9DBaYGnfmLzrtQiEihH2KGsoQ2lRKn5dk0Y9dSxy9vess&#10;hii7QpoOzxFuGzlRaiYtVhwXSmzpraS83h2thsO6nrXq8rlZbavk9/Isk73qjdbDx/71BUSgPvyH&#10;7+0Po2GSzKdwexOfgMyuAAAA//8DAFBLAQItABQABgAIAAAAIQDb4fbL7gAAAIUBAAATAAAAAAAA&#10;AAAAAAAAAAAAAABbQ29udGVudF9UeXBlc10ueG1sUEsBAi0AFAAGAAgAAAAhAFr0LFu/AAAAFQEA&#10;AAsAAAAAAAAAAAAAAAAAHwEAAF9yZWxzLy5yZWxzUEsBAi0AFAAGAAgAAAAhAFJlFM3HAAAA3QAA&#10;AA8AAAAAAAAAAAAAAAAABwIAAGRycy9kb3ducmV2LnhtbFBLBQYAAAAAAwADALcAAAD7AgAAAAA=&#10;" strokecolor="black [3213]" strokeweight=".5pt"/>
                          <v:line id="Gerade Verbindung 1914" o:spid="_x0000_s1703" style="position:absolute;rotation:90;visibility:visible;mso-wrap-style:square" from="11505,0" to="1258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y5xwAAAN0AAAAPAAAAZHJzL2Rvd25yZXYueG1sRI9Ba8JA&#10;FITvQv/D8gredLdixaRupBaKhXqwttDrI/tMQrJvY3bV1F/vCkKPw8x8wyyWvW3EiTpfOdbwNFYg&#10;iHNnKi40/Hy/j+YgfEA22DgmDX/kYZk9DBaYGnfmLzrtQiEihH2KGsoQ2lRKn5dk0Y9dSxy9vess&#10;hii7QpoOzxFuGzlRaiYtVhwXSmzpraS83h2thsO6nrXq8rlZbavk9/Isk73qjdbDx/71BUSgPvyH&#10;7+0Po2GSzKdwexOfgMyuAAAA//8DAFBLAQItABQABgAIAAAAIQDb4fbL7gAAAIUBAAATAAAAAAAA&#10;AAAAAAAAAAAAAABbQ29udGVudF9UeXBlc10ueG1sUEsBAi0AFAAGAAgAAAAhAFr0LFu/AAAAFQEA&#10;AAsAAAAAAAAAAAAAAAAAHwEAAF9yZWxzLy5yZWxzUEsBAi0AFAAGAAgAAAAhAN2MjLnHAAAA3QAA&#10;AA8AAAAAAAAAAAAAAAAABwIAAGRycy9kb3ducmV2LnhtbFBLBQYAAAAAAwADALcAAAD7AgAAAAA=&#10;" strokecolor="black [3213]" strokeweight=".5pt"/>
                        </v:group>
                      </v:group>
                      <v:line id="Gerade Verbindung 1916" o:spid="_x0000_s1704" style="position:absolute;visibility:visible;mso-wrap-style:square" from="19242,-811" to="19242,2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uh/xgAAAN0AAAAPAAAAZHJzL2Rvd25yZXYueG1sRI9Ba8JA&#10;FITvhf6H5RV6KXWj0FSjqxShUPBkrHh93X3Jhmbfhuw2xv56t1DwOMzMN8xqM7pWDNSHxrOC6SQD&#10;Qay9abhW8Hl4f56DCBHZYOuZFFwowGZ9f7fCwvgz72koYy0ShEOBCmyMXSFl0JYchonviJNX+d5h&#10;TLKvpenxnOCulbMsy6XDhtOCxY62lvR3+eMU7PLXEr8O+ni6PMnB7qjSv3ml1OPD+LYEEWmMt/B/&#10;+8MomC3mL/D3Jj0Bub4CAAD//wMAUEsBAi0AFAAGAAgAAAAhANvh9svuAAAAhQEAABMAAAAAAAAA&#10;AAAAAAAAAAAAAFtDb250ZW50X1R5cGVzXS54bWxQSwECLQAUAAYACAAAACEAWvQsW78AAAAVAQAA&#10;CwAAAAAAAAAAAAAAAAAfAQAAX3JlbHMvLnJlbHNQSwECLQAUAAYACAAAACEAt9Lof8YAAADdAAAA&#10;DwAAAAAAAAAAAAAAAAAHAgAAZHJzL2Rvd25yZXYueG1sUEsFBgAAAAADAAMAtwAAAPoCAAAAAA==&#10;" strokecolor="black [3213]">
                        <v:stroke dashstyle="dash"/>
                      </v:line>
                    </v:group>
                    <v:group id="Gruppieren 2986" o:spid="_x0000_s1705" style="position:absolute;left:50038;top:4254;width:3968;height:15863" coordsize="3968,1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x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OxvB8E56AXDwAAAD//wMAUEsBAi0AFAAGAAgAAAAhANvh9svuAAAAhQEAABMAAAAAAAAA&#10;AAAAAAAAAAAAAFtDb250ZW50X1R5cGVzXS54bWxQSwECLQAUAAYACAAAACEAWvQsW78AAAAVAQAA&#10;CwAAAAAAAAAAAAAAAAAfAQAAX3JlbHMvLnJlbHNQSwECLQAUAAYACAAAACEA23l8acYAAADdAAAA&#10;DwAAAAAAAAAAAAAAAAAHAgAAZHJzL2Rvd25yZXYueG1sUEsFBgAAAAADAAMAtwAAAPoCAAAAAA==&#10;">
                      <v:line id="Gerade Verbindung 994" o:spid="_x0000_s1706" style="position:absolute;flip:x;visibility:visible;mso-wrap-style:square" from="0,771" to="396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EyAAAAN0AAAAPAAAAZHJzL2Rvd25yZXYueG1sRI9Pa8JA&#10;FMTvhX6H5RW81U1TqJq6BltoqXiw/oF4fGSfSUj2bciumvrpXUHocZiZ3zDTtDeNOFHnKssKXoYR&#10;COLc6ooLBbvt1/MYhPPIGhvLpOCPHKSzx4cpJtqeeU2njS9EgLBLUEHpfZtI6fKSDLqhbYmDd7Cd&#10;QR9kV0jd4TnATSPjKHqTBisOCyW29FlSXm+ORsGljv1vtlh9y495tbxkk9fDvs2UGjz183cQnnr/&#10;H763f7SCeDIewe1NeAJydgUAAP//AwBQSwECLQAUAAYACAAAACEA2+H2y+4AAACFAQAAEwAAAAAA&#10;AAAAAAAAAAAAAAAAW0NvbnRlbnRfVHlwZXNdLnhtbFBLAQItABQABgAIAAAAIQBa9CxbvwAAABUB&#10;AAALAAAAAAAAAAAAAAAAAB8BAABfcmVscy8ucmVsc1BLAQItABQABgAIAAAAIQA/FyYEyAAAAN0A&#10;AAAPAAAAAAAAAAAAAAAAAAcCAABkcnMvZG93bnJldi54bWxQSwUGAAAAAAMAAwC3AAAA/AIAAAAA&#10;" strokecolor="black [3213]" strokeweight=".5pt"/>
                      <v:line id="Gerade Verbindung 995" o:spid="_x0000_s1707" style="position:absolute;visibility:visible;mso-wrap-style:square" from="3087,0" to="3087,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CYtxAAAAN0AAAAPAAAAZHJzL2Rvd25yZXYueG1sRE/LasJA&#10;FN0X+g/DLbiROtGFptExpGKhlIL4gGwvmdtM2sydkBlN/PvOotDl4bw3+WhbcaPeN44VzGcJCOLK&#10;6YZrBZfz23MKwgdkja1jUnAnD/n28WGDmXYDH+l2CrWIIewzVGBC6DIpfWXIop+5jjhyX663GCLs&#10;a6l7HGK4beUiSZbSYsOxwWBHO0PVz+lqFbzuv4uDNqvpbijrshs+y0R/lEpNnsZiDSLQGP7Ff+53&#10;rWDxksa58U18AnL7CwAA//8DAFBLAQItABQABgAIAAAAIQDb4fbL7gAAAIUBAAATAAAAAAAAAAAA&#10;AAAAAAAAAABbQ29udGVudF9UeXBlc10ueG1sUEsBAi0AFAAGAAgAAAAhAFr0LFu/AAAAFQEAAAsA&#10;AAAAAAAAAAAAAAAAHwEAAF9yZWxzLy5yZWxzUEsBAi0AFAAGAAgAAAAhALfEJi3EAAAA3QAAAA8A&#10;AAAAAAAAAAAAAAAABwIAAGRycy9kb3ducmV2LnhtbFBLBQYAAAAAAwADALcAAAD4AgAAAAA=&#10;" strokecolor="black [3213]" strokeweight=".5pt"/>
                      <v:line id="Gerade Verbindung 996" o:spid="_x0000_s1708" style="position:absolute;flip:x;visibility:visible;mso-wrap-style:square" from="0,15141" to="3968,1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ftxwAAAN0AAAAPAAAAZHJzL2Rvd25yZXYueG1sRI9Pa8JA&#10;FMTvgt9heUJvumkKxaSuooLS4qH+KaTHR/aZBLNvQ3ar0U/vCgWPw8z8hpnMOlOLM7WusqzgdRSB&#10;IM6trrhQ8HNYDccgnEfWWFsmBVdyMJv2exNMtb3wjs57X4gAYZeigtL7JpXS5SUZdCPbEAfvaFuD&#10;Psi2kLrFS4CbWsZR9C4NVhwWSmxoWVJ+2v8ZBbdT7LfZ1/daLubV5pYlb8ffJlPqZdDNP0B46vwz&#10;/N/+1AriZJzA4014AnJ6BwAA//8DAFBLAQItABQABgAIAAAAIQDb4fbL7gAAAIUBAAATAAAAAAAA&#10;AAAAAAAAAAAAAABbQ29udGVudF9UeXBlc10ueG1sUEsBAi0AFAAGAAgAAAAhAFr0LFu/AAAAFQEA&#10;AAsAAAAAAAAAAAAAAAAAHwEAAF9yZWxzLy5yZWxzUEsBAi0AFAAGAAgAAAAhACHEF+3HAAAA3QAA&#10;AA8AAAAAAAAAAAAAAAAABwIAAGRycy9kb3ducmV2LnhtbFBLBQYAAAAAAwADALcAAAD7AgAAAAA=&#10;" strokecolor="black [3213]" strokeweight=".5pt"/>
                      <v:line id="Gerade Verbindung 997" o:spid="_x0000_s1709" style="position:absolute;visibility:visible;mso-wrap-style:square" from="2553,237" to="3626,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z2xAAAAN0AAAAPAAAAZHJzL2Rvd25yZXYueG1sRE/LasJA&#10;FN0X+g/DLbiROtGFj+gYUrFQSkFMhWwvmdtM2sydkBlN/PvOotDl4bx32WhbcaPeN44VzGcJCOLK&#10;6YZrBZfP1+c1CB+QNbaOScGdPGT7x4cdptoNfKZbEWoRQ9inqMCE0KVS+sqQRT9zHXHkvlxvMUTY&#10;11L3OMRw28pFkiylxYZjg8GODoaqn+JqFbwcv/OTNqvpYSjrshs+ykS/l0pNnsZ8CyLQGP7Ff+43&#10;rWCx2cT98U18AnL/CwAA//8DAFBLAQItABQABgAIAAAAIQDb4fbL7gAAAIUBAAATAAAAAAAAAAAA&#10;AAAAAAAAAABbQ29udGVudF9UeXBlc10ueG1sUEsBAi0AFAAGAAgAAAAhAFr0LFu/AAAAFQEAAAsA&#10;AAAAAAAAAAAAAAAAHwEAAF9yZWxzLy5yZWxzUEsBAi0AFAAGAAgAAAAhAMxrvPbEAAAA3QAAAA8A&#10;AAAAAAAAAAAAAAAABwIAAGRycy9kb3ducmV2LnhtbFBLBQYAAAAAAwADALcAAAD4AgAAAAA=&#10;" strokecolor="black [3213]" strokeweight=".5pt"/>
                      <v:line id="Gerade Verbindung 998" o:spid="_x0000_s1710" style="position:absolute;visibility:visible;mso-wrap-style:square" from="2493,14547" to="3566,1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ltxgAAAN0AAAAPAAAAZHJzL2Rvd25yZXYueG1sRI9Ba8JA&#10;FITvgv9heYIX0Y0e2hpdRcVCKQWpCrk+ss9sNPs2ZLcm/ffdguBxmJlvmOW6s5W4U+NLxwqmkwQE&#10;ce50yYWC8+l9/AbCB2SNlWNS8Ese1qt+b4mpdi1/0/0YChEh7FNUYEKoUyl9bsiin7iaOHoX11gM&#10;UTaF1A22EW4rOUuSF2mx5LhgsKadofx2/LEKtvvr5qDN62jXZkVWt19Zoj8zpYaDbrMAEagLz/Cj&#10;/aEVzObzKfy/iU9Arv4AAAD//wMAUEsBAi0AFAAGAAgAAAAhANvh9svuAAAAhQEAABMAAAAAAAAA&#10;AAAAAAAAAAAAAFtDb250ZW50X1R5cGVzXS54bWxQSwECLQAUAAYACAAAACEAWvQsW78AAAAVAQAA&#10;CwAAAAAAAAAAAAAAAAAfAQAAX3JlbHMvLnJlbHNQSwECLQAUAAYACAAAACEAoycZbcYAAADdAAAA&#10;DwAAAAAAAAAAAAAAAAAHAgAAZHJzL2Rvd25yZXYueG1sUEsFBgAAAAADAAMAtwAAAPoCAAAAAA==&#10;" strokecolor="black [3213]" strokeweight=".5pt"/>
                    </v:group>
                  </v:group>
                  <v:rect id="Rechteck 2992" o:spid="_x0000_s1711" style="position:absolute;left:9972;width:5842;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TrxwAAAN0AAAAPAAAAZHJzL2Rvd25yZXYueG1sRI9Ba8JA&#10;FITvQv/D8gq96aY5VI1uQhFsq3jRBnp9Zp9JNPs2ZLcx7a/vFgSPw8x8wyyzwTSip87VlhU8TyIQ&#10;xIXVNZcK8s/1eAbCeWSNjWVS8EMOsvRhtMRE2yvvqT/4UgQIuwQVVN63iZSuqMigm9iWOHgn2xn0&#10;QXal1B1eA9w0Mo6iF2mw5rBQYUuriorL4dsoeN+e33br322/yWfHr9XURCdb5ko9PQ6vCxCeBn8P&#10;39ofWkE8n8fw/yY8AZn+AQAA//8DAFBLAQItABQABgAIAAAAIQDb4fbL7gAAAIUBAAATAAAAAAAA&#10;AAAAAAAAAAAAAABbQ29udGVudF9UeXBlc10ueG1sUEsBAi0AFAAGAAgAAAAhAFr0LFu/AAAAFQEA&#10;AAsAAAAAAAAAAAAAAAAAHwEAAF9yZWxzLy5yZWxzUEsBAi0AFAAGAAgAAAAhAOZyxOvHAAAA3QAA&#10;AA8AAAAAAAAAAAAAAAAABwIAAGRycy9kb3ducmV2LnhtbFBLBQYAAAAAAwADALcAAAD7AgAAAAA=&#10;" fillcolor="#eeece1 [3214]" stroked="f"/>
                  <v:rect id="Rechteck 2993" o:spid="_x0000_s1712" style="position:absolute;left:-845;top:8766;width:4331;height:26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78yAAAAN0AAAAPAAAAZHJzL2Rvd25yZXYueG1sRI/dasJA&#10;FITvBd9hOYI3UjeJUDS6SikIUrDUn9DbQ/aYpM2eDdmtiT59t1DwcpiZb5jVpje1uFLrKssK4mkE&#10;gji3uuJCwfm0fZqDcB5ZY22ZFNzIwWY9HKww1bbjA12PvhABwi5FBaX3TSqly0sy6Ka2IQ7exbYG&#10;fZBtIXWLXYCbWiZR9CwNVhwWSmzotaT8+/hjFPj9W3KP9+9Z1n01t8/JaZvFH7VS41H/sgThqfeP&#10;8H97pxUki8UM/t6EJyDXvwAAAP//AwBQSwECLQAUAAYACAAAACEA2+H2y+4AAACFAQAAEwAAAAAA&#10;AAAAAAAAAAAAAAAAW0NvbnRlbnRfVHlwZXNdLnhtbFBLAQItABQABgAIAAAAIQBa9CxbvwAAABUB&#10;AAALAAAAAAAAAAAAAAAAAB8BAABfcmVscy8ucmVsc1BLAQItABQABgAIAAAAIQB7u+78yAAAAN0A&#10;AAAPAAAAAAAAAAAAAAAAAAcCAABkcnMvZG93bnJldi54bWxQSwUGAAAAAAMAAwC3AAAA/AIAAAAA&#10;" fillcolor="#eeece1 [3214]" stroked="f"/>
                  <v:rect id="Rechteck 2994" o:spid="_x0000_s1713" style="position:absolute;left:-845;top:15700;width:4331;height:26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naIyAAAAN0AAAAPAAAAZHJzL2Rvd25yZXYueG1sRI/dasJA&#10;FITvBd9hOYI3UjcJUjS6SikIUrDUn9DbQ/aYpM2eDdmtiT59t1DwcpiZb5jVpje1uFLrKssK4mkE&#10;gji3uuJCwfm0fZqDcB5ZY22ZFNzIwWY9HKww1bbjA12PvhABwi5FBaX3TSqly0sy6Ka2IQ7exbYG&#10;fZBtIXWLXYCbWiZR9CwNVhwWSmzotaT8+/hjFPj9W3KP9+9Z1n01t8/JaZvFH7VS41H/sgThqfeP&#10;8H97pxUki8UM/t6EJyDXvwAAAP//AwBQSwECLQAUAAYACAAAACEA2+H2y+4AAACFAQAAEwAAAAAA&#10;AAAAAAAAAAAAAAAAW0NvbnRlbnRfVHlwZXNdLnhtbFBLAQItABQABgAIAAAAIQBa9CxbvwAAABUB&#10;AAALAAAAAAAAAAAAAAAAAB8BAABfcmVscy8ucmVsc1BLAQItABQABgAIAAAAIQD0UnaIyAAAAN0A&#10;AAAPAAAAAAAAAAAAAAAAAAcCAABkcnMvZG93bnJldi54bWxQSwUGAAAAAAMAAwC3AAAA/AIAAAAA&#10;" fillcolor="#eeece1 [3214]" stroked="f"/>
                  <v:rect id="Rechteck 2995" o:spid="_x0000_s1714" style="position:absolute;left:8448;top:21640;width:4331;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yfxwAAAN0AAAAPAAAAZHJzL2Rvd25yZXYueG1sRI9Pa8JA&#10;FMTvhX6H5RW81U0FW41upAjaVryoAa/P7MufNvs2ZNeY9tO7QsHjMDO/YeaL3tSio9ZVlhW8DCMQ&#10;xJnVFRcK0sPqeQLCeWSNtWVS8EsOFsnjwxxjbS+8o27vCxEg7GJUUHrfxFK6rCSDbmgb4uDltjXo&#10;g2wLqVu8BLip5SiKXqXBisNCiQ0tS8p+9mej4GPzvd6u/jbdVzo5HZdvJsptkSo1eOrfZyA89f4e&#10;/m9/agWj6XQMtzfhCcjkCgAA//8DAFBLAQItABQABgAIAAAAIQDb4fbL7gAAAIUBAAATAAAAAAAA&#10;AAAAAAAAAAAAAABbQ29udGVudF9UeXBlc10ueG1sUEsBAi0AFAAGAAgAAAAhAFr0LFu/AAAAFQEA&#10;AAsAAAAAAAAAAAAAAAAAHwEAAF9yZWxzLy5yZWxzUEsBAi0AFAAGAAgAAAAhAGmbXJ/HAAAA3QAA&#10;AA8AAAAAAAAAAAAAAAAABwIAAGRycy9kb3ducmV2LnhtbFBLBQYAAAAAAwADALcAAAD7AgAAAAA=&#10;" fillcolor="#eeece1 [3214]" stroked="f"/>
                  <v:rect id="Rechteck 2996" o:spid="_x0000_s1715" style="position:absolute;left:14620;top:21640;width:2972;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LoxgAAAN0AAAAPAAAAZHJzL2Rvd25yZXYueG1sRI9Ba8JA&#10;FITvBf/D8gRvdaMHq9FVRFBb6UUNeH1mn0k0+zZktzHtr3eFgsdhZr5hZovWlKKh2hWWFQz6EQji&#10;1OqCMwXJcf0+BuE8ssbSMin4JQeLeedthrG2d95Tc/CZCBB2MSrIva9iKV2ak0HXtxVx8C62NuiD&#10;rDOpa7wHuCnlMIpG0mDBYSHHilY5pbfDj1Gw3V033+u/XfOVjM+n1YeJLjZLlOp12+UUhKfWv8L/&#10;7U+tYDiZjOD5JjwBOX8AAAD//wMAUEsBAi0AFAAGAAgAAAAhANvh9svuAAAAhQEAABMAAAAAAAAA&#10;AAAAAAAAAAAAAFtDb250ZW50X1R5cGVzXS54bWxQSwECLQAUAAYACAAAACEAWvQsW78AAAAVAQAA&#10;CwAAAAAAAAAAAAAAAAAfAQAAX3JlbHMvLnJlbHNQSwECLQAUAAYACAAAACEAmUnC6MYAAADdAAAA&#10;DwAAAAAAAAAAAAAAAAAHAgAAZHJzL2Rvd25yZXYueG1sUEsFBgAAAAADAAMAtwAAAPoCAAAAAA==&#10;" fillcolor="#eeece1 [3214]" stroked="f"/>
                </v:group>
              </v:group>
            </w:pict>
          </mc:Fallback>
        </mc:AlternateContent>
      </w:r>
      <w:r w:rsidRPr="00F80A25">
        <w:rPr>
          <w:sz w:val="22"/>
        </w:rPr>
        <w:t>Zeichnen Sie jetzt den Mittelpunkt der Bohrung auf der rechten Seite der abgebildeten Querleiste ein.</w:t>
      </w:r>
      <w:r w:rsidRPr="00F80A25">
        <w:rPr>
          <w:noProof/>
          <w:sz w:val="22"/>
          <w:lang w:eastAsia="de-DE"/>
        </w:rPr>
        <w:t xml:space="preserve"> Übernehmen Sie exakt die Maße von der linken Seite.</w:t>
      </w:r>
    </w:p>
    <w:p w14:paraId="78F57E3D" w14:textId="77777777" w:rsidR="003C21BE" w:rsidRDefault="003C21BE" w:rsidP="003C21BE">
      <w:pPr>
        <w:tabs>
          <w:tab w:val="left" w:pos="426"/>
        </w:tabs>
        <w:spacing w:line="312" w:lineRule="auto"/>
        <w:rPr>
          <w:sz w:val="22"/>
        </w:rPr>
      </w:pPr>
      <w:r>
        <w:rPr>
          <w:noProof/>
          <w:lang w:eastAsia="de-DE"/>
        </w:rPr>
        <mc:AlternateContent>
          <mc:Choice Requires="wps">
            <w:drawing>
              <wp:anchor distT="0" distB="0" distL="114300" distR="114300" simplePos="0" relativeHeight="251732480" behindDoc="0" locked="0" layoutInCell="1" allowOverlap="1" wp14:anchorId="35A6E20A" wp14:editId="1588785B">
                <wp:simplePos x="0" y="0"/>
                <wp:positionH relativeFrom="column">
                  <wp:posOffset>1686560</wp:posOffset>
                </wp:positionH>
                <wp:positionV relativeFrom="paragraph">
                  <wp:posOffset>204944</wp:posOffset>
                </wp:positionV>
                <wp:extent cx="0" cy="2591435"/>
                <wp:effectExtent l="0" t="0" r="19050" b="18415"/>
                <wp:wrapNone/>
                <wp:docPr id="2997" name="Gerade Verbindung 2082"/>
                <wp:cNvGraphicFramePr/>
                <a:graphic xmlns:a="http://schemas.openxmlformats.org/drawingml/2006/main">
                  <a:graphicData uri="http://schemas.microsoft.com/office/word/2010/wordprocessingShape">
                    <wps:wsp>
                      <wps:cNvCnPr/>
                      <wps:spPr>
                        <a:xfrm>
                          <a:off x="0" y="0"/>
                          <a:ext cx="0" cy="259143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BFD43" id="Gerade Verbindung 2082"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132.8pt,16.15pt" to="132.8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n72wEAACAEAAAOAAAAZHJzL2Uyb0RvYy54bWysU02P0zAQvSPxHyzfadLAwjZquoetdi8I&#10;Kha4u/a4seQvjb1N+++xnTTlS0IgLo7Hmfdm3vN4fXcymhwBg3K2o8tFTQlY7oSyh45++fzw6paS&#10;EJkVTDsLHT1DoHebly/Wg2+hcb3TApAkEhvawXe0j9G3VRV4D4aFhfNg00/p0LCYQjxUAtmQ2I2u&#10;mrp+Ww0OhUfHIYR0uh1/0k3hlxJ4/ChlgEh0R1NvsaxY1n1eq82atQdkvld8aoP9QxeGKZuKzlRb&#10;Fhl5RvULlVEcXXAyLrgzlZNScSgakppl/ZOap555KFqSOcHPNoX/R8s/HHdIlOhos1q9o8Qyk27p&#10;EZAJIF8B98qKZ3sgTX3bZLMGH9qEubc7nKLgd5iVnySa/E2ayKkYfJ4NhlMkfDzk6bS5WS3fvL7J&#10;fNUV6DHER3CG5E1HtbJZO2vZ8X2IY+olJR9rm9fgtBIPSusS5KmBe43kyNJ9x9NyKvFDVibZstCP&#10;SSLtpqzMWGWBo6Syi2cNY7VPIJNPScSydFUm9FqLcQ42Xuppm7IzTKbOZmD9Z+CUn6FQpvdvwDOi&#10;VHY2zmCjrMPfVb9aJMf8iwOj7mzB3olzuexiTRrDcmnTk8lz/n1c4NeHvfkGAAD//wMAUEsDBBQA&#10;BgAIAAAAIQD9/yLP3gAAAAoBAAAPAAAAZHJzL2Rvd25yZXYueG1sTI/BTsMwDIbvSHuHyJO4sXRd&#10;qUapO01DPSEOdIxz1pi2rHGqJtvK2xPEAY62P/3+/nwzmV5caHSdZYTlIgJBXFvdcYPwti/v1iCc&#10;V6xVb5kQvsjBppjd5CrT9sqvdKl8I0IIu0whtN4PmZSubskot7ADcbh92NEoH8axkXpU1xBuehlH&#10;USqN6jh8aNVAu5bqU3U2CHv3/PTycKhSWzq/69aH9/L0aRBv59P2EYSnyf/B8KMf1KEITkd7Zu1E&#10;jxCn92lAEVbxCkQAfhdHhCSJEpBFLv9XKL4BAAD//wMAUEsBAi0AFAAGAAgAAAAhALaDOJL+AAAA&#10;4QEAABMAAAAAAAAAAAAAAAAAAAAAAFtDb250ZW50X1R5cGVzXS54bWxQSwECLQAUAAYACAAAACEA&#10;OP0h/9YAAACUAQAACwAAAAAAAAAAAAAAAAAvAQAAX3JlbHMvLnJlbHNQSwECLQAUAAYACAAAACEA&#10;GiNp+9sBAAAgBAAADgAAAAAAAAAAAAAAAAAuAgAAZHJzL2Uyb0RvYy54bWxQSwECLQAUAAYACAAA&#10;ACEA/f8iz94AAAAKAQAADwAAAAAAAAAAAAAAAAA1BAAAZHJzL2Rvd25yZXYueG1sUEsFBgAAAAAE&#10;AAQA8wAAAEAFAAAAAA==&#10;" strokecolor="black [3213]">
                <v:stroke dashstyle="dash"/>
              </v:line>
            </w:pict>
          </mc:Fallback>
        </mc:AlternateContent>
      </w:r>
    </w:p>
    <w:p w14:paraId="7CF8E317" w14:textId="77777777" w:rsidR="003C21BE" w:rsidRDefault="003C21BE" w:rsidP="003C21BE">
      <w:pPr>
        <w:tabs>
          <w:tab w:val="left" w:pos="426"/>
        </w:tabs>
        <w:spacing w:line="312" w:lineRule="auto"/>
        <w:rPr>
          <w:sz w:val="22"/>
        </w:rPr>
      </w:pPr>
    </w:p>
    <w:p w14:paraId="732CF026" w14:textId="77777777" w:rsidR="003C21BE" w:rsidRDefault="003C21BE" w:rsidP="003C21BE">
      <w:pPr>
        <w:spacing w:line="312" w:lineRule="auto"/>
        <w:rPr>
          <w:sz w:val="22"/>
        </w:rPr>
      </w:pPr>
    </w:p>
    <w:p w14:paraId="1E05D951" w14:textId="77777777" w:rsidR="003C21BE" w:rsidRDefault="003C21BE" w:rsidP="003C21BE">
      <w:pPr>
        <w:spacing w:line="312" w:lineRule="auto"/>
        <w:rPr>
          <w:sz w:val="22"/>
        </w:rPr>
      </w:pPr>
    </w:p>
    <w:p w14:paraId="616EC779" w14:textId="77777777" w:rsidR="003C21BE" w:rsidRDefault="003C21BE" w:rsidP="003C21BE">
      <w:pPr>
        <w:spacing w:line="312" w:lineRule="auto"/>
        <w:rPr>
          <w:sz w:val="22"/>
        </w:rPr>
      </w:pPr>
    </w:p>
    <w:p w14:paraId="71E75EFF"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730432" behindDoc="0" locked="0" layoutInCell="1" allowOverlap="1" wp14:anchorId="045E2FC5" wp14:editId="2F7DF1D5">
                <wp:simplePos x="0" y="0"/>
                <wp:positionH relativeFrom="column">
                  <wp:posOffset>5608334</wp:posOffset>
                </wp:positionH>
                <wp:positionV relativeFrom="paragraph">
                  <wp:posOffset>180657</wp:posOffset>
                </wp:positionV>
                <wp:extent cx="195580" cy="165735"/>
                <wp:effectExtent l="0" t="4128" r="0" b="0"/>
                <wp:wrapNone/>
                <wp:docPr id="2998" name="Textfeld 2998"/>
                <wp:cNvGraphicFramePr/>
                <a:graphic xmlns:a="http://schemas.openxmlformats.org/drawingml/2006/main">
                  <a:graphicData uri="http://schemas.microsoft.com/office/word/2010/wordprocessingShape">
                    <wps:wsp>
                      <wps:cNvSpPr txBox="1"/>
                      <wps:spPr>
                        <a:xfrm rot="16200000">
                          <a:off x="0" y="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99EFC" w14:textId="77777777" w:rsidR="008A6EA7" w:rsidRDefault="008A6EA7" w:rsidP="003C21BE">
                            <w: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E2FC5" id="Textfeld 2998" o:spid="_x0000_s1716" type="#_x0000_t202" style="position:absolute;margin-left:441.6pt;margin-top:14.2pt;width:15.4pt;height:13.05pt;rotation:-9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KUkQIAAJcFAAAOAAAAZHJzL2Uyb0RvYy54bWysVMFOGzEQvVfqP1i+l01ASSFig1IQVSVE&#10;UaHi7HhtsqrX49pOsunX99m7m1DKhap7sGbtN288b2Z8ftE2hm2UDzXZko+PRpwpK6mq7VPJvz9c&#10;fzjlLERhK2HIqpLvVOAX8/fvzrdupo5pRaZSnoHEhtnWlXwVo5sVRZAr1YhwRE5ZHGryjYj49U9F&#10;5cUW7I0pjkejabElXzlPUoWA3avukM8zv9ZKxq9aBxWZKTnuFvPq87pMazE/F7MnL9yqlv01xD/c&#10;ohG1RdA91ZWIgq19/RdVU0tPgXQ8ktQUpHUtVc4B2YxHL7K5Xwmnci4QJ7i9TOH/0crbzZ1ndVXy&#10;47Mz1MqKBlV6UG3UylQsb0KjrQszQO8dwLH9RC1qnbRL+wGbKfVW+4Z5gsTjKUqDLyuCHBngEH+3&#10;Fxz0TCaOs8nkFCcSR+Pp5OPJJJEWHVfidD7Ez4oaloySe9Qzk4rNTYgddIAkeCBTV9e1Mfkn9ZC6&#10;NJ5tBKpvYr4xyP9AGcu2JZ+eTLrbWkruHbOxiUblLurDHfLNVtwZlTDGflMaKuY8X4ktpFR2Hz+j&#10;E0oj1Fsce/zhVm9x7vKAR45MNu6dm9qSz7LmsTtIVv0YJNMdHrV5lncyY7tsc/uMxydDQyyp2qFP&#10;ciuguMHJ6xrluxEh3gmP8cImnoz4FYs2BPmptzhbkf/12n7Co+txytkW41ry8HMtvOLMfLGYB1DG&#10;wfCDsRwMu24uCT0wzrfJJhx8NIOpPTWPeEkWKQqOhJWIVfI4mJexezTwEkm1WGQQJtiJeGPvnUzU&#10;SdfUjA/to/Cu79iIVr+lYZDF7EXjdtjkaWmxjqTr3NVJ2U7FXnFMf56L/qVKz8vz/4w6vKfz3wAA&#10;AP//AwBQSwMEFAAGAAgAAAAhAAKBsyTcAAAACQEAAA8AAABkcnMvZG93bnJldi54bWxMj0FPg0AQ&#10;he8m/ofNmHizC03YUGRoGq1HD2K9L+wIBHaWsNuW/nvXkx4n78t735T71U7iQosfHCOkmwQEcevM&#10;wB3C6fPtKQfhg2ajJ8eEcCMP++r+rtSFcVf+oEsdOhFL2BcaoQ9hLqT0bU9W+42biWP27RarQzyX&#10;TppFX2O5neQ2SZS0euC40OuZXnpqx/psEepjo17H93y9jeYkVfbVHYfmgPj4sB6eQQRawx8Mv/pR&#10;Haro1LgzGy8mhDzPsogibFUKIgK7NFUgGoRM7UBWpfz/QfUDAAD//wMAUEsBAi0AFAAGAAgAAAAh&#10;ALaDOJL+AAAA4QEAABMAAAAAAAAAAAAAAAAAAAAAAFtDb250ZW50X1R5cGVzXS54bWxQSwECLQAU&#10;AAYACAAAACEAOP0h/9YAAACUAQAACwAAAAAAAAAAAAAAAAAvAQAAX3JlbHMvLnJlbHNQSwECLQAU&#10;AAYACAAAACEA1gjylJECAACXBQAADgAAAAAAAAAAAAAAAAAuAgAAZHJzL2Uyb0RvYy54bWxQSwEC&#10;LQAUAAYACAAAACEAAoGzJNwAAAAJAQAADwAAAAAAAAAAAAAAAADrBAAAZHJzL2Rvd25yZXYueG1s&#10;UEsFBgAAAAAEAAQA8wAAAPQFAAAAAA==&#10;" fillcolor="white [3201]" stroked="f" strokeweight=".5pt">
                <v:textbox inset="0,0,0,0">
                  <w:txbxContent>
                    <w:p w14:paraId="0F299EFC" w14:textId="77777777" w:rsidR="008A6EA7" w:rsidRDefault="008A6EA7" w:rsidP="003C21BE">
                      <w:r>
                        <w:t>40</w:t>
                      </w:r>
                    </w:p>
                  </w:txbxContent>
                </v:textbox>
              </v:shape>
            </w:pict>
          </mc:Fallback>
        </mc:AlternateContent>
      </w:r>
    </w:p>
    <w:p w14:paraId="54344802" w14:textId="77777777" w:rsidR="003C21BE" w:rsidRDefault="003C21BE" w:rsidP="003C21BE">
      <w:pPr>
        <w:spacing w:line="312" w:lineRule="auto"/>
        <w:rPr>
          <w:sz w:val="22"/>
        </w:rPr>
      </w:pPr>
    </w:p>
    <w:p w14:paraId="74BB59CD" w14:textId="77777777" w:rsidR="003C21BE" w:rsidRDefault="003C21BE" w:rsidP="003C21BE">
      <w:pPr>
        <w:spacing w:line="312" w:lineRule="auto"/>
        <w:rPr>
          <w:sz w:val="22"/>
        </w:rPr>
      </w:pPr>
    </w:p>
    <w:p w14:paraId="52710EF3" w14:textId="77777777" w:rsidR="003C21BE" w:rsidRDefault="003C21BE" w:rsidP="003C21BE">
      <w:pPr>
        <w:spacing w:line="312" w:lineRule="auto"/>
        <w:rPr>
          <w:sz w:val="22"/>
        </w:rPr>
      </w:pPr>
    </w:p>
    <w:p w14:paraId="56575552" w14:textId="77777777" w:rsidR="003C21BE" w:rsidRDefault="003C21BE" w:rsidP="003C21BE">
      <w:pPr>
        <w:spacing w:line="312" w:lineRule="auto"/>
        <w:rPr>
          <w:sz w:val="22"/>
        </w:rPr>
      </w:pPr>
    </w:p>
    <w:p w14:paraId="6F710AD8" w14:textId="77777777" w:rsidR="003C21BE" w:rsidRDefault="003C21BE" w:rsidP="003C21BE">
      <w:pPr>
        <w:spacing w:line="312" w:lineRule="auto"/>
        <w:rPr>
          <w:sz w:val="22"/>
        </w:rPr>
      </w:pPr>
    </w:p>
    <w:p w14:paraId="5EB9FB6D" w14:textId="77777777" w:rsidR="003C21BE" w:rsidRDefault="003C21BE" w:rsidP="003C21BE">
      <w:pPr>
        <w:spacing w:line="312" w:lineRule="auto"/>
        <w:rPr>
          <w:sz w:val="22"/>
        </w:rPr>
      </w:pPr>
    </w:p>
    <w:p w14:paraId="1FEF6149" w14:textId="77777777" w:rsidR="003C21BE" w:rsidRDefault="003C21BE" w:rsidP="003C21BE">
      <w:pPr>
        <w:spacing w:line="240" w:lineRule="exact"/>
        <w:rPr>
          <w:sz w:val="22"/>
        </w:rPr>
      </w:pPr>
      <w:r>
        <w:rPr>
          <w:sz w:val="22"/>
        </w:rPr>
        <w:br w:type="page"/>
      </w:r>
    </w:p>
    <w:p w14:paraId="3D73FB72" w14:textId="77777777" w:rsidR="003C21BE" w:rsidRDefault="00D66C61" w:rsidP="003C21BE">
      <w:pPr>
        <w:pStyle w:val="berschrift2"/>
      </w:pPr>
      <w:r>
        <w:rPr>
          <w:noProof/>
          <w:sz w:val="22"/>
        </w:rPr>
        <w:lastRenderedPageBreak/>
        <mc:AlternateContent>
          <mc:Choice Requires="wps">
            <w:drawing>
              <wp:anchor distT="0" distB="0" distL="114300" distR="114300" simplePos="0" relativeHeight="251700736" behindDoc="0" locked="0" layoutInCell="1" allowOverlap="1" wp14:anchorId="454D55FF" wp14:editId="0DB349C1">
                <wp:simplePos x="0" y="0"/>
                <wp:positionH relativeFrom="column">
                  <wp:posOffset>4653915</wp:posOffset>
                </wp:positionH>
                <wp:positionV relativeFrom="paragraph">
                  <wp:posOffset>321945</wp:posOffset>
                </wp:positionV>
                <wp:extent cx="1254125" cy="637540"/>
                <wp:effectExtent l="38100" t="95250" r="117475" b="48260"/>
                <wp:wrapNone/>
                <wp:docPr id="129" name="Textfeld 129"/>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D462203"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D55FF" id="Textfeld 129" o:spid="_x0000_s1717" type="#_x0000_t202" style="position:absolute;margin-left:366.45pt;margin-top:25.35pt;width:98.75pt;height:50.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10q/AIAAIsGAAAOAAAAZHJzL2Uyb0RvYy54bWysVVtv2jAUfp+0/2D5fQ1Q6CgqVKxVp0ld&#10;W5VOfTaOTaI6tmcbku7X77NDgLK9dBoSxsfn/p0LF5dNpchGOF8aPaX9kx4lQnOTl3o1pT+ebj6N&#10;KfGB6Zwpo8WUvgpPL2cfP1zUdiIGpjAqF47AiPaT2k5pEYKdZJnnhaiYPzFWaDClcRULIN0qyx2r&#10;Yb1S2aDXO8tq43LrDBfe4/W6ZdJZsi+l4OFeSi8CUVOK2EI6XTqX8cxmF2yycswWJd+Gwf4hioqV&#10;Gk53pq5ZYGTtyj9MVSV3xhsZTripMiNlyUXKAdn0e0fZLApmRcoF4Hi7g8n/P7P8bvPgSJmjdoNz&#10;SjSrUKQn0QQpVE7iGxCqrZ9AcGEhGpovpoF09+7xGBNvpKviL1Ii4APr1x2+MEd4VBqMhvhSwsE7&#10;O/08GqYCZHtt63z4KkxF4mVKHeqXYGWbWx8QCUQ7kejMG1XmN6VSiYg9I66UIxuGai9XgxgjNN5I&#10;KU3q6HzUS4bf8FLXvbUQDat19d3krdVRD5/Obufw2At8Kh01RepAhB4Jsw7CLYq8Jku1do8MmI96&#10;Y1gjeRmTPR33WwLt2R+fR0fgMbXCYC0VJc6E5zIUqSkitNFmBGOfsWL8pYVL2YK1AQ+TmT10kE7h&#10;7qJJ1EGgWax2W9V0C69KJBT0o5DolFTc+HCEFuNc6JD6IuUP6SglUZ33KG7lo2ob1HuUdxrJs9Fh&#10;p1yV2ri24l3VWnzyly5k2coDj4O84zU0y6Ydkf6wa/ulyV8xDahJ6nVv+U2JWtwyHx6YwwpB6bAW&#10;wz0OqQxazmxvlBTG/frbe5THZINLSY2VNKX+55o5QYn6pjHz5/0hBoaERAxHnwcg3CFnecjR6+rK&#10;YA76WMCWp2uUD6q7SmeqZ2zPefQKFtMcvqc0dNer0C5KbF8u5vMkhK1lWbjVC8uj6Yhz7MGn5pk5&#10;u53agHm/M93yYpOj4W1lo6Y283UwskyTHZFuUd1WABsv9eZ2O8eVekgnqf1/yOw3AAAA//8DAFBL&#10;AwQUAAYACAAAACEAuXYwdt8AAAAKAQAADwAAAGRycy9kb3ducmV2LnhtbEyPQU+DQBCF7yb+h82Y&#10;eLO7lFZaZGlM1YO3WhvT4wIjENlZymwL/nvXkx4n78t732SbyXbiggO3jjREMwUCqXRVS7WGw/vL&#10;3QoEe0OV6Ryhhm9k2OTXV5lJKzfSG172vhahhDg1Ghrv+1RKLhu0hmeuRwrZpxus8eEcalkNZgzl&#10;tpNzpe6lNS2Fhcb0uG2w/NqfrQY8JVycVP20jV8/+HDkkZ4XO61vb6bHBxAeJ/8Hw69+UIc8OBXu&#10;TBWLTkMSz9cB1bBUCYgArGO1AFEEchlFIPNM/n8h/wEAAP//AwBQSwECLQAUAAYACAAAACEAtoM4&#10;kv4AAADhAQAAEwAAAAAAAAAAAAAAAAAAAAAAW0NvbnRlbnRfVHlwZXNdLnhtbFBLAQItABQABgAI&#10;AAAAIQA4/SH/1gAAAJQBAAALAAAAAAAAAAAAAAAAAC8BAABfcmVscy8ucmVsc1BLAQItABQABgAI&#10;AAAAIQC3010q/AIAAIsGAAAOAAAAAAAAAAAAAAAAAC4CAABkcnMvZTJvRG9jLnhtbFBLAQItABQA&#10;BgAIAAAAIQC5djB23wAAAAoBAAAPAAAAAAAAAAAAAAAAAFYFAABkcnMvZG93bnJldi54bWxQSwUG&#10;AAAAAAQABADzAAAAYgYAAAAA&#10;" fillcolor="#eeece1 [3214]" strokecolor="#938953 [1614]" strokeweight=".5pt">
                <v:shadow on="t" color="black" opacity="26214f" origin="-.5,.5" offset=".74836mm,-.74836mm"/>
                <v:textbox>
                  <w:txbxContent>
                    <w:p w14:paraId="7D462203" w14:textId="77777777" w:rsidR="008A6EA7" w:rsidRDefault="008A6EA7" w:rsidP="003C21BE">
                      <w:r>
                        <w:rPr>
                          <w:sz w:val="22"/>
                        </w:rPr>
                        <w:t>Nehmen Sie die Bauanleitung zu Hilfe!</w:t>
                      </w:r>
                    </w:p>
                  </w:txbxContent>
                </v:textbox>
              </v:shape>
            </w:pict>
          </mc:Fallback>
        </mc:AlternateContent>
      </w:r>
      <w:r w:rsidRPr="00AA18D1">
        <w:rPr>
          <w:noProof/>
        </w:rPr>
        <w:drawing>
          <wp:anchor distT="0" distB="0" distL="114300" distR="114300" simplePos="0" relativeHeight="251693568" behindDoc="0" locked="0" layoutInCell="1" allowOverlap="1" wp14:anchorId="7D11AC29" wp14:editId="32212EA1">
            <wp:simplePos x="0" y="0"/>
            <wp:positionH relativeFrom="column">
              <wp:posOffset>4653280</wp:posOffset>
            </wp:positionH>
            <wp:positionV relativeFrom="paragraph">
              <wp:posOffset>-33020</wp:posOffset>
            </wp:positionV>
            <wp:extent cx="341630" cy="313055"/>
            <wp:effectExtent l="0" t="0" r="1270" b="0"/>
            <wp:wrapNone/>
            <wp:docPr id="3236" name="Grafik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noProof/>
          <w:sz w:val="22"/>
        </w:rPr>
        <w:t xml:space="preserve"> </w:t>
      </w:r>
      <w:r w:rsidR="003C21BE">
        <w:t xml:space="preserve">Mittelpunkte der Bohrungen auf den Längsleisten </w:t>
      </w:r>
      <w:r w:rsidR="003C21BE" w:rsidRPr="001163FB">
        <w:rPr>
          <w:rFonts w:asciiTheme="majorHAnsi" w:hAnsiTheme="majorHAnsi"/>
        </w:rPr>
        <w:t>①</w:t>
      </w:r>
      <w:r w:rsidR="003C21BE">
        <w:t xml:space="preserve"> des Sitzes anreißen:</w:t>
      </w:r>
      <w:r w:rsidR="003C21BE" w:rsidRPr="00751145">
        <w:rPr>
          <w:noProof/>
          <w:color w:val="FF0000"/>
        </w:rPr>
        <w:t xml:space="preserve"> </w:t>
      </w:r>
    </w:p>
    <w:p w14:paraId="25821AA9" w14:textId="77777777" w:rsidR="003C21BE" w:rsidRDefault="003C21BE" w:rsidP="003C21BE">
      <w:pPr>
        <w:tabs>
          <w:tab w:val="left" w:pos="284"/>
        </w:tabs>
        <w:spacing w:line="312" w:lineRule="auto"/>
        <w:rPr>
          <w:sz w:val="22"/>
        </w:rPr>
      </w:pPr>
      <w:r>
        <w:rPr>
          <w:sz w:val="22"/>
        </w:rPr>
        <w:t xml:space="preserve">Sie kennen die Breite der Querleisten </w:t>
      </w:r>
      <w:r w:rsidRPr="00A60852">
        <w:rPr>
          <w:rFonts w:ascii="Cambria Math" w:hAnsi="Cambria Math" w:cs="Cambria Math"/>
          <w:sz w:val="22"/>
        </w:rPr>
        <w:t>②</w:t>
      </w:r>
      <w:r>
        <w:rPr>
          <w:sz w:val="22"/>
        </w:rPr>
        <w:t xml:space="preserve"> und haben den Zwischenraum zwischen den fünf Querleisten berechnet. </w:t>
      </w:r>
      <w:r w:rsidRPr="00C941B6">
        <w:rPr>
          <w:b/>
          <w:sz w:val="22"/>
        </w:rPr>
        <w:t>Super!</w:t>
      </w:r>
      <w:r>
        <w:rPr>
          <w:b/>
          <w:sz w:val="22"/>
        </w:rPr>
        <w:t xml:space="preserve"> </w:t>
      </w:r>
      <w:r w:rsidRPr="00C941B6">
        <w:rPr>
          <w:b/>
          <w:sz w:val="24"/>
        </w:rPr>
        <w:sym w:font="Wingdings" w:char="F04A"/>
      </w:r>
    </w:p>
    <w:p w14:paraId="0B457B7F" w14:textId="77777777" w:rsidR="003C21BE" w:rsidRPr="00C50786" w:rsidRDefault="00D66C61" w:rsidP="003C21BE">
      <w:pPr>
        <w:tabs>
          <w:tab w:val="left" w:pos="284"/>
        </w:tabs>
        <w:spacing w:line="312" w:lineRule="auto"/>
        <w:rPr>
          <w:sz w:val="22"/>
        </w:rPr>
      </w:pPr>
      <w:r>
        <w:rPr>
          <w:noProof/>
          <w:lang w:eastAsia="de-DE"/>
        </w:rPr>
        <w:drawing>
          <wp:anchor distT="0" distB="0" distL="114300" distR="114300" simplePos="0" relativeHeight="251696640" behindDoc="0" locked="0" layoutInCell="1" allowOverlap="1" wp14:anchorId="5D02BAF2" wp14:editId="3E06B533">
            <wp:simplePos x="0" y="0"/>
            <wp:positionH relativeFrom="column">
              <wp:posOffset>4674870</wp:posOffset>
            </wp:positionH>
            <wp:positionV relativeFrom="paragraph">
              <wp:posOffset>76835</wp:posOffset>
            </wp:positionV>
            <wp:extent cx="314325" cy="314325"/>
            <wp:effectExtent l="0" t="0" r="9525" b="9525"/>
            <wp:wrapNone/>
            <wp:docPr id="3237" name="Grafik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14:sizeRelH relativeFrom="page">
              <wp14:pctWidth>0</wp14:pctWidth>
            </wp14:sizeRelH>
            <wp14:sizeRelV relativeFrom="page">
              <wp14:pctHeight>0</wp14:pctHeight>
            </wp14:sizeRelV>
          </wp:anchor>
        </w:drawing>
      </w:r>
      <w:r w:rsidR="003C21BE">
        <w:rPr>
          <w:sz w:val="22"/>
        </w:rPr>
        <w:t xml:space="preserve">Jetzt können Sie die Bohrungen auf den beiden Längsleisten </w:t>
      </w:r>
      <w:r w:rsidR="003C21BE" w:rsidRPr="001163FB">
        <w:rPr>
          <w:rFonts w:asciiTheme="majorHAnsi" w:hAnsiTheme="majorHAnsi"/>
        </w:rPr>
        <w:t>①</w:t>
      </w:r>
      <w:r w:rsidR="003C21BE">
        <w:rPr>
          <w:rFonts w:asciiTheme="majorHAnsi" w:hAnsiTheme="majorHAnsi"/>
        </w:rPr>
        <w:t xml:space="preserve"> </w:t>
      </w:r>
      <w:r w:rsidR="003C21BE">
        <w:rPr>
          <w:sz w:val="22"/>
        </w:rPr>
        <w:t>anreißen:</w:t>
      </w:r>
    </w:p>
    <w:p w14:paraId="039F7029" w14:textId="77777777" w:rsidR="003C21BE" w:rsidRDefault="003C21BE" w:rsidP="00A467DE">
      <w:pPr>
        <w:pStyle w:val="Listenabsatz"/>
        <w:numPr>
          <w:ilvl w:val="0"/>
          <w:numId w:val="40"/>
        </w:numPr>
        <w:tabs>
          <w:tab w:val="left" w:pos="426"/>
        </w:tabs>
        <w:spacing w:line="312" w:lineRule="auto"/>
        <w:rPr>
          <w:sz w:val="22"/>
          <w:szCs w:val="20"/>
        </w:rPr>
      </w:pPr>
      <w:r>
        <w:rPr>
          <w:sz w:val="22"/>
        </w:rPr>
        <w:t xml:space="preserve">Zeichnen Sie die fehlende Querleiste ein. </w:t>
      </w:r>
    </w:p>
    <w:p w14:paraId="169E9124" w14:textId="7C670B95" w:rsidR="003C21BE" w:rsidRDefault="003C21BE" w:rsidP="00A467DE">
      <w:pPr>
        <w:pStyle w:val="Listenabsatz"/>
        <w:numPr>
          <w:ilvl w:val="0"/>
          <w:numId w:val="40"/>
        </w:numPr>
        <w:tabs>
          <w:tab w:val="left" w:pos="426"/>
        </w:tabs>
        <w:spacing w:line="312" w:lineRule="auto"/>
        <w:rPr>
          <w:sz w:val="22"/>
        </w:rPr>
      </w:pPr>
      <w:r>
        <w:rPr>
          <w:noProof/>
          <w:lang w:eastAsia="de-DE"/>
        </w:rPr>
        <mc:AlternateContent>
          <mc:Choice Requires="wpg">
            <w:drawing>
              <wp:anchor distT="0" distB="0" distL="114300" distR="114300" simplePos="0" relativeHeight="251736576" behindDoc="0" locked="0" layoutInCell="1" allowOverlap="1" wp14:anchorId="19911096" wp14:editId="22622FC9">
                <wp:simplePos x="0" y="0"/>
                <wp:positionH relativeFrom="column">
                  <wp:posOffset>641713</wp:posOffset>
                </wp:positionH>
                <wp:positionV relativeFrom="paragraph">
                  <wp:posOffset>13607</wp:posOffset>
                </wp:positionV>
                <wp:extent cx="4808537" cy="7492365"/>
                <wp:effectExtent l="0" t="0" r="30480" b="32385"/>
                <wp:wrapNone/>
                <wp:docPr id="2999" name="Gruppieren 2999"/>
                <wp:cNvGraphicFramePr/>
                <a:graphic xmlns:a="http://schemas.openxmlformats.org/drawingml/2006/main">
                  <a:graphicData uri="http://schemas.microsoft.com/office/word/2010/wordprocessingGroup">
                    <wpg:wgp>
                      <wpg:cNvGrpSpPr/>
                      <wpg:grpSpPr>
                        <a:xfrm>
                          <a:off x="0" y="0"/>
                          <a:ext cx="4808537" cy="7492365"/>
                          <a:chOff x="0" y="0"/>
                          <a:chExt cx="4808537" cy="7492365"/>
                        </a:xfrm>
                      </wpg:grpSpPr>
                      <wpg:grpSp>
                        <wpg:cNvPr id="3000" name="Gruppieren 3000"/>
                        <wpg:cNvGrpSpPr/>
                        <wpg:grpSpPr>
                          <a:xfrm>
                            <a:off x="0" y="0"/>
                            <a:ext cx="4808537" cy="7492365"/>
                            <a:chOff x="0" y="0"/>
                            <a:chExt cx="4808537" cy="7492365"/>
                          </a:xfrm>
                        </wpg:grpSpPr>
                        <wpg:grpSp>
                          <wpg:cNvPr id="3001" name="Gruppieren 3001"/>
                          <wpg:cNvGrpSpPr/>
                          <wpg:grpSpPr>
                            <a:xfrm>
                              <a:off x="187642" y="0"/>
                              <a:ext cx="4620895" cy="7492365"/>
                              <a:chOff x="1" y="0"/>
                              <a:chExt cx="4620894" cy="7492153"/>
                            </a:xfrm>
                          </wpg:grpSpPr>
                          <wps:wsp>
                            <wps:cNvPr id="3002" name="Gerade Verbindung 2079"/>
                            <wps:cNvCnPr/>
                            <wps:spPr>
                              <a:xfrm>
                                <a:off x="1155700" y="7052733"/>
                                <a:ext cx="5226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3" name="Gerade Verbindung 2095"/>
                            <wps:cNvCnPr/>
                            <wps:spPr>
                              <a:xfrm>
                                <a:off x="1244600" y="6735233"/>
                                <a:ext cx="0" cy="7569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4" name="Gerade Verbindung 2098"/>
                            <wps:cNvCnPr/>
                            <wps:spPr>
                              <a:xfrm>
                                <a:off x="1604434" y="6739466"/>
                                <a:ext cx="0" cy="3962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5" name="Gerade Verbindung 2097"/>
                            <wps:cNvCnPr/>
                            <wps:spPr>
                              <a:xfrm rot="5400000">
                                <a:off x="1193800" y="699770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6" name="Gerade Verbindung 2099"/>
                            <wps:cNvCnPr/>
                            <wps:spPr>
                              <a:xfrm rot="5400000">
                                <a:off x="1549400" y="6989233"/>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7" name="Gerade Verbindung 2094"/>
                            <wps:cNvCnPr/>
                            <wps:spPr>
                              <a:xfrm>
                                <a:off x="1964267" y="6735233"/>
                                <a:ext cx="0" cy="7569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Gerade Verbindung 2096"/>
                            <wps:cNvCnPr/>
                            <wps:spPr>
                              <a:xfrm>
                                <a:off x="1155700" y="7412566"/>
                                <a:ext cx="8801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Gerade Verbindung 2092"/>
                            <wps:cNvCnPr/>
                            <wps:spPr>
                              <a:xfrm rot="5400000">
                                <a:off x="1193800" y="7361766"/>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Gerade Verbindung 2093"/>
                            <wps:cNvCnPr/>
                            <wps:spPr>
                              <a:xfrm rot="5400000">
                                <a:off x="1909234" y="7357533"/>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2" name="Gruppieren 132"/>
                            <wpg:cNvGrpSpPr/>
                            <wpg:grpSpPr>
                              <a:xfrm>
                                <a:off x="1" y="0"/>
                                <a:ext cx="4620894" cy="6750685"/>
                                <a:chOff x="1" y="0"/>
                                <a:chExt cx="4620894" cy="6750685"/>
                              </a:xfrm>
                            </wpg:grpSpPr>
                            <wpg:grpSp>
                              <wpg:cNvPr id="133" name="Gruppieren 133"/>
                              <wpg:cNvGrpSpPr/>
                              <wpg:grpSpPr>
                                <a:xfrm>
                                  <a:off x="1" y="1371600"/>
                                  <a:ext cx="4617084" cy="5379085"/>
                                  <a:chOff x="0" y="1371600"/>
                                  <a:chExt cx="4617237" cy="5379502"/>
                                </a:xfrm>
                              </wpg:grpSpPr>
                              <wpg:grpSp>
                                <wpg:cNvPr id="134" name="Gruppieren 134"/>
                                <wpg:cNvGrpSpPr/>
                                <wpg:grpSpPr>
                                  <a:xfrm>
                                    <a:off x="477672" y="1378425"/>
                                    <a:ext cx="4139565" cy="5281296"/>
                                    <a:chOff x="477672" y="1378424"/>
                                    <a:chExt cx="4140000" cy="5281871"/>
                                  </a:xfrm>
                                </wpg:grpSpPr>
                                <wpg:grpSp>
                                  <wpg:cNvPr id="135" name="Gruppieren 135"/>
                                  <wpg:cNvGrpSpPr/>
                                  <wpg:grpSpPr>
                                    <a:xfrm>
                                      <a:off x="477672" y="1385505"/>
                                      <a:ext cx="4139565" cy="1288398"/>
                                      <a:chOff x="477672" y="1384775"/>
                                      <a:chExt cx="4140000" cy="1288398"/>
                                    </a:xfrm>
                                  </wpg:grpSpPr>
                                  <wps:wsp>
                                    <wps:cNvPr id="136" name="Gerade Verbindung 128"/>
                                    <wps:cNvCnPr/>
                                    <wps:spPr>
                                      <a:xfrm flipH="1">
                                        <a:off x="477672" y="2673173"/>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7" name="Gerade Verbindung 129"/>
                                    <wps:cNvCnPr/>
                                    <wps:spPr>
                                      <a:xfrm flipV="1">
                                        <a:off x="477672" y="1384775"/>
                                        <a:ext cx="0" cy="128634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38" name="Gruppieren 138"/>
                                  <wpg:cNvGrpSpPr/>
                                  <wpg:grpSpPr>
                                    <a:xfrm>
                                      <a:off x="477672" y="5211580"/>
                                      <a:ext cx="4140000" cy="1448410"/>
                                      <a:chOff x="477672" y="5211580"/>
                                      <a:chExt cx="4140000" cy="1448410"/>
                                    </a:xfrm>
                                  </wpg:grpSpPr>
                                  <wps:wsp>
                                    <wps:cNvPr id="139" name="Gerade Verbindung 135"/>
                                    <wps:cNvCnPr/>
                                    <wps:spPr>
                                      <a:xfrm flipH="1">
                                        <a:off x="477672" y="665999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0" name="Gerade Verbindung 136"/>
                                    <wps:cNvCnPr/>
                                    <wps:spPr>
                                      <a:xfrm flipV="1">
                                        <a:off x="477672" y="5211580"/>
                                        <a:ext cx="0" cy="144000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1" name="Gerade Verbindung 137"/>
                                    <wps:cNvCnPr/>
                                    <wps:spPr>
                                      <a:xfrm>
                                        <a:off x="477672" y="5211580"/>
                                        <a:ext cx="41395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42" name="Gruppieren 142"/>
                                  <wpg:cNvGrpSpPr/>
                                  <wpg:grpSpPr>
                                    <a:xfrm>
                                      <a:off x="1238453" y="1378424"/>
                                      <a:ext cx="720000" cy="5281871"/>
                                      <a:chOff x="1238453" y="1378424"/>
                                      <a:chExt cx="720000" cy="5281871"/>
                                    </a:xfrm>
                                  </wpg:grpSpPr>
                                  <wps:wsp>
                                    <wps:cNvPr id="143" name="Gerade Verbindung 139"/>
                                    <wps:cNvCnPr/>
                                    <wps:spPr>
                                      <a:xfrm>
                                        <a:off x="1238453" y="1378424"/>
                                        <a:ext cx="0" cy="5281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Gerade Verbindung 140"/>
                                    <wps:cNvCnPr/>
                                    <wps:spPr>
                                      <a:xfrm>
                                        <a:off x="1238453" y="6659990"/>
                                        <a:ext cx="7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Gerade Verbindung 141"/>
                                    <wps:cNvCnPr/>
                                    <wps:spPr>
                                      <a:xfrm flipV="1">
                                        <a:off x="1955343" y="1378424"/>
                                        <a:ext cx="3110" cy="5281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46" name="Gruppieren 146"/>
                                <wpg:cNvGrpSpPr/>
                                <wpg:grpSpPr>
                                  <a:xfrm>
                                    <a:off x="0" y="1371600"/>
                                    <a:ext cx="476554" cy="5379502"/>
                                    <a:chOff x="0" y="1371600"/>
                                    <a:chExt cx="476554" cy="5379502"/>
                                  </a:xfrm>
                                </wpg:grpSpPr>
                                <wps:wsp>
                                  <wps:cNvPr id="147" name="Gerade Verbindung 149"/>
                                  <wps:cNvCnPr/>
                                  <wps:spPr>
                                    <a:xfrm>
                                      <a:off x="40944" y="6660108"/>
                                      <a:ext cx="4356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Gerade Verbindung 150"/>
                                  <wps:cNvCnPr/>
                                  <wps:spPr>
                                    <a:xfrm>
                                      <a:off x="116006" y="1371600"/>
                                      <a:ext cx="0" cy="535403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Gerade Verbindung 151"/>
                                  <wps:cNvCnPr/>
                                  <wps:spPr>
                                    <a:xfrm>
                                      <a:off x="20472" y="5929953"/>
                                      <a:ext cx="4111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Gerade Verbindung 152"/>
                                  <wps:cNvCnPr/>
                                  <wps:spPr>
                                    <a:xfrm>
                                      <a:off x="0" y="3930556"/>
                                      <a:ext cx="43161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Gerade Verbindung 153"/>
                                  <wps:cNvCnPr/>
                                  <wps:spPr>
                                    <a:xfrm>
                                      <a:off x="0" y="1951613"/>
                                      <a:ext cx="43161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 name="Gerade Verbindung 154"/>
                                  <wps:cNvCnPr/>
                                  <wps:spPr>
                                    <a:xfrm rot="8100000" flipH="1">
                                      <a:off x="116006" y="5854890"/>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Gerade Verbindung 155"/>
                                  <wps:cNvCnPr/>
                                  <wps:spPr>
                                    <a:xfrm rot="8100000" flipH="1">
                                      <a:off x="122830" y="6571397"/>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 name="Gerade Verbindung 156"/>
                                  <wps:cNvCnPr/>
                                  <wps:spPr>
                                    <a:xfrm rot="8100000" flipH="1">
                                      <a:off x="116006" y="3848669"/>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 name="Gerade Verbindung 157"/>
                                  <wps:cNvCnPr/>
                                  <wps:spPr>
                                    <a:xfrm rot="8100000" flipH="1">
                                      <a:off x="116006" y="1862920"/>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56" name="Grafik 156"/>
                                <pic:cNvPicPr>
                                  <a:picLocks noChangeAspect="1"/>
                                </pic:cNvPicPr>
                              </pic:nvPicPr>
                              <pic:blipFill rotWithShape="1">
                                <a:blip r:embed="rId40" cstate="print">
                                  <a:extLst>
                                    <a:ext uri="{28A0092B-C50C-407E-A947-70E740481C1C}">
                                      <a14:useLocalDpi xmlns:a14="http://schemas.microsoft.com/office/drawing/2010/main" val="0"/>
                                    </a:ext>
                                  </a:extLst>
                                </a:blip>
                                <a:srcRect l="26822" t="27206" r="39067" b="38477"/>
                                <a:stretch/>
                              </pic:blipFill>
                              <pic:spPr bwMode="auto">
                                <a:xfrm>
                                  <a:off x="3581400" y="0"/>
                                  <a:ext cx="1039495" cy="1480185"/>
                                </a:xfrm>
                                <a:prstGeom prst="rect">
                                  <a:avLst/>
                                </a:prstGeom>
                                <a:ln>
                                  <a:noFill/>
                                </a:ln>
                                <a:extLst>
                                  <a:ext uri="{53640926-AAD7-44D8-BBD7-CCE9431645EC}">
                                    <a14:shadowObscured xmlns:a14="http://schemas.microsoft.com/office/drawing/2010/main"/>
                                  </a:ext>
                                </a:extLst>
                              </pic:spPr>
                            </pic:pic>
                            <wps:wsp>
                              <wps:cNvPr id="157" name="Ellipse 157"/>
                              <wps:cNvSpPr/>
                              <wps:spPr>
                                <a:xfrm>
                                  <a:off x="3438525" y="838200"/>
                                  <a:ext cx="540000" cy="539087"/>
                                </a:xfrm>
                                <a:prstGeom prst="ellipse">
                                  <a:avLst/>
                                </a:prstGeom>
                                <a:noFill/>
                                <a:ln w="285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 name="Textfeld 2134"/>
                              <wps:cNvSpPr txBox="1"/>
                              <wps:spPr>
                                <a:xfrm>
                                  <a:off x="2476500" y="118110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56AE4" w14:textId="77777777" w:rsidR="008A6EA7" w:rsidRPr="00C50786" w:rsidRDefault="008A6EA7" w:rsidP="003C21BE">
                                    <w:pPr>
                                      <w:rPr>
                                        <w:sz w:val="26"/>
                                      </w:rPr>
                                    </w:pPr>
                                    <w:r w:rsidRPr="00C50786">
                                      <w:rPr>
                                        <w:rFonts w:ascii="Cambria" w:hAnsi="Cambria"/>
                                        <w:sz w:val="28"/>
                                      </w:rPr>
                                      <w:t>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Gerade Verbindung mit Pfeil 159"/>
                              <wps:cNvCnPr/>
                              <wps:spPr>
                                <a:xfrm flipH="1">
                                  <a:off x="1714500" y="1390650"/>
                                  <a:ext cx="825146" cy="5668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08" name="Gerade Verbindung mit Pfeil 3008"/>
                              <wps:cNvCnPr/>
                              <wps:spPr>
                                <a:xfrm flipV="1">
                                  <a:off x="2800153" y="447676"/>
                                  <a:ext cx="880052" cy="7991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s:wsp>
                          <wps:cNvPr id="3009" name="Rechteck 3009"/>
                          <wps:cNvSpPr/>
                          <wps:spPr>
                            <a:xfrm rot="16200000">
                              <a:off x="-170181" y="2779078"/>
                              <a:ext cx="625475" cy="260985"/>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0" name="Rechteck 3010"/>
                          <wps:cNvSpPr/>
                          <wps:spPr>
                            <a:xfrm rot="16200000">
                              <a:off x="-177165" y="4753292"/>
                              <a:ext cx="617855" cy="260985"/>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1" name="Rechteck 3011"/>
                          <wps:cNvSpPr/>
                          <wps:spPr>
                            <a:xfrm rot="16200000">
                              <a:off x="-116205" y="6122352"/>
                              <a:ext cx="493395" cy="260985"/>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2" name="Rechteck 3012"/>
                          <wps:cNvSpPr/>
                          <wps:spPr>
                            <a:xfrm>
                              <a:off x="1470342" y="6731000"/>
                              <a:ext cx="27813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13" name="Gerade Verbindung 2080"/>
                        <wps:cNvCnPr/>
                        <wps:spPr>
                          <a:xfrm>
                            <a:off x="4118264" y="1305791"/>
                            <a:ext cx="356235" cy="33401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911096" id="Gruppieren 2999" o:spid="_x0000_s1718" style="position:absolute;left:0;text-align:left;margin-left:50.55pt;margin-top:1.05pt;width:378.6pt;height:589.95pt;z-index:251736576" coordsize="48085,74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7niY7DQAAqXEAAA4AAABkcnMvZTJvRG9jLnhtbOxdW5ObOBZ+36r9&#10;D5TfZxpxxzWdqWxuO1XZmdQkO3mmMbapYGCBTnfvr9/vSAJkDNjuZJyerB7SMRiBJI6+852Ljn/6&#10;+X6XGZ+Tqk6L/HrBfjQXRpLHxSrNN9eLf394/UOwMOomyldRVuTJ9eIhqRc/P/v73366K5eJVWyL&#10;bJVUBm6S18u78nqxbZpyeXVVx9tkF9U/FmWS48t1Ue2iBofV5mpVRXe4+y67skzTu7orqlVZFXFS&#10;1zj7Uny5eMbvv14ncfPbel0njZFdL9C3hv+t+N8b+nv17KdouamicpvGshvRI3qxi9IcD+1u9TJq&#10;IuO2Sg9utUvjqqiLdfNjXOyuivU6jRM+BoyGmYPRvKmK25KPZbO825TdNGFqB/P06NvGv35+Vxnp&#10;6nphhWG4MPJoh7f0protyzSpktzgpzFLd+VmiYvfVOX78l0lT2zEEQ38fl3t6H8Mybjn8/vQzW9y&#10;3xgxTjqBGbi2vzBifOc7oWV7rngD8Rav6aBdvH11pOVV++Ar6l/Xne6g67ccpG2akIKDQfLT39Mg&#10;2fggGc32mW+SBb7nWAtj5HV6lhmE7tzrRD/6dsrr5C2dviVzbera5OsEONS9/NdfJv/vt1GZ8GVV&#10;k0j3ooFRStFIqmiVGH8k1U2ar27zjWGZfigmj7d5kcs1UC9rLIeRBcCY6/okbCTqpmv5Nh9htGwX&#10;g2tZniknj+NQN/hoWVZ18yYpdgZ9uF5kaU79jZbR57d1I+apvYROZ7lxd73wbNfkV9VFlq5ep1lG&#10;33EkTV5klfE5AgY291wG8CzlKhxlOWb/rmyHwz81D1kibv97sgZGYAUz8QBC5/6eURwnedPeN8tx&#10;NTVbowddQ9mzuYbyemqacOQ+p3HXgj+5yJuu8S7Ni2qs2/1UrMX17QyIcdMU3BSrB/6i+dRABGn1&#10;XEYW7TlZxKLjC/lUWbQcx5Oy6Pm2aw1lEWLKIdn1QkvLIpaDlkUVFwHU07gYBufJomc6jo07Ahch&#10;i6HjedS+x0Upi3boWY6WRS2LAx0NjTkji/5xWTSqAirVdcAEAYkkeZKyMhbaQYuSYeiT9t6TTGb6&#10;NpMaW34Wurjlvq1OPktth67larX9vahtb1Y8T6CQ0+LpOiGEVgBnGMB4GhBKLZ6C4u7TUa3JVU0O&#10;23sGPZ3j6KniZQi70MMdhSbXrJLmZmBuaVncjFvbzIJjcEYUOSkkWwsG+pnGtsMsd0gqg8BkTDJL&#10;TSo1qVRJJbMhGDOiaB1HxWmlrXBK3/aYPxRMrbS10paxiwmgtHtf7ohXMuQkcB4op6UzNEEjhS0O&#10;t5DvakqJkNB3o8ZlQKTz+EtHN7N7P3cf56Gz3Kd4Vphnz7/ferYd1bvv+a7pBcMwz167ibiA0hIK&#10;S9jYJ4Z5GAS5hXR1iHKxPGKIzPYZuVD3HAIOAN0MZBgDga0Q4S1xxSCetddaHS7zrTYeRu1dk7+E&#10;84fbe+jU4Uo+f9ZwHd/3fBHuQa8DB86J/TEzO3QRtuMOY9cKmBVKB1435oNb8H5ES2XgjLtf+psE&#10;fhs+OPM99+4gdeDSPf74gQeui9jM9MBBXwNbeD5pXDJ4uTfwAEedNHRxTHXgyk0m3/gFgg3MnnFa&#10;EE/nsDDHxI11lpb/bKND0p2mTAasRJv5A3eFo07FF3NyDtozca+bjQhdZbe7fxUrwTmATGJFY/Y7&#10;u40HIXVsrAsTPrnYGFCpw/YDQgQ0OlFc/5gWV2Yra7dVatJ4xHrwbIcjXrdmHxGv1eI6HUC+WCi3&#10;JxOCIvH0kUO21DsqVBUjYfGxKsa1kCAQDPmEConMcQIHPguuhMZUzN4tJnSrcpNOXPthU+ICmQ5/&#10;em4FOMPMmrWluv4SFeN5LvKX5uZTq5heyWmbe97mRuC5NR8OVQzo0mmMaEbF7K3doYpxBDnGQ7o1&#10;q1XM9UL70qd86c6Mi4jo0lFxJTpySNtHhdRR7T+Nqd8DpvaEYI4HUQ6o9JIrPAhnuXSdxYOYBYaN&#10;jE+KHAong/QQtEjoI7WbQt2UlEY+BukeUEztyVv0RGjiJh2m9sO+HA9yer/UiGI5wXZRVurkFLSz&#10;eDiB3dgfoU8oxZRZlBRzzHjpEyu1Hf2E7WindxoeyqJIvZuPK0zI4igVVxfjF2sNLYoXs5EvYx46&#10;vRt3RBTlroWj5uGQb7PQdW1C3Ck1Y3c5AYqS0Rgp8vZpdXdiJrL/T4iNdS2oufQdisZfOQ+/1948&#10;bX8v1jXuyIHXbozASGvuLAIDzSpkaiQm5Huuq4SEZEhHoS4jjXvS4ow374SyH/YFScucw9U5j7Q4&#10;Zkh6B7PneR52vHE3Wp/87diup/N0lN00On2xS19kTu+JPdQS2Pt0jpnLaOUCEKaWccudbSSK21xI&#10;uyX4SO6st2fRnqw/Wy1ciK/MubPdE/iKQp0t05HxdjfEZluxEVJBRMYQFRCm8FchzloOvx85BOi1&#10;lGYEEU9IXFTkUNASO7RN15UZHa0jwbGZx+BjJHeMlkEoAq2Ve60MuJuRwRPSEw9kEHYb5G2YLqJl&#10;UAdApgIgbu+bHsHBE7a1iBTZgJHbGUA4ls+kMEY3cJ1gGGyWOpr5Ibb7Exf9EsJIa0Jxnir5SSJ0&#10;q12sIxUNnl6qEsU4pnYWoD7EcYvlFLm0rIB2MJBJ7fqIzvF4X08gtVyKtah1tqKz51z/gv3Nu/5P&#10;kcvewka0L/A87ijScqkTGVCna2KvCyBxBi9PSGQ4Ty5Z4Fmy4ImWy7+mXPb+8P0wQJnGS/yTJdPw&#10;6aBk1PHScmjV3FbJQt5kd9I9dlH16bb8AdXdyqhJb9IsbR54pTqEzalT+ed3aUy+ezroq08xoG4r&#10;+lW0Tj8ZdAaaq71MNILvMY3fFvGn2siLF9so3yTP6xJV7iibmfTc/uX8cO+JN8jUf40ADy2Uj2mz&#10;5QuxTYWmL+VgUSJvUGJuZL6QMoTydS+L+HYHl7Wox1clGcZd5PU2LeuFUS2T3U2C8nLVLyvyIKAW&#10;YIMCc2WV5g11GMy2in/HAKhAn+UFFpg8BmMhXowJQS/s0KQ95ijWx7OyZZumSpp42w64HZSYLSrI&#10;ZdzcIc0fD4pum4InLLQ1OmSak+0GlGzLaRN3afQAwExUpWnLmsHpbDKxq2eaz1foP3/IZH0uGmhe&#10;0MRTn2W5LXpXonoYf084vFQ6rttFdF5leOd1AmlT0fV9W+KvrQfW7r/q0sQQVw2ocAnRzsAOkK8j&#10;3kzrMhL1VWQGD95hwG8/PYWJ6MfcLHbz1xY8swJsWeQt5kylsZ0f3tfd+WGJTowXN+MyvqVycrwA&#10;Gz259aHtbzoZL5x2QsW1SzPbrKv1dsTiEtoYi6wu49cpStm9jermXVShwiZOomooVvq2qP67MO5Q&#10;gfN6Uf/nNiK8zX7JUeIvRPI6Lmv4geMCEQAI6jc36jf57e5FAQwByOBp/CNd32Ttx3VV7D6iWOhz&#10;eiq+ivIYz75exE3VHrxocIyvUG40Tp4/558FkL/N35eAf/EyqMzPh/uPUVXKQj8NpP7XouU0B2X6&#10;xLUCAp4Dj9Ypr+FHDFsUmOOqi6fhXwwAulDaB/R9nWQrw2LYCQx0ksSfIMBo7v9R8Kp/8rxAqwMw&#10;sChqLcGUsQBZFQM0wF4vRMUFGtiwUMWmwmk0OAaoc+u9l869qwY1EjswkWAM+Oc1B2V9RZoEMVj+&#10;aaQS4gm5EOML+oSGl17Qq0/t7svJBd3c39zzMrHYttJKiRDev8Qib/4Pl/hMjHKXNsa7dZJm0Psn&#10;5G+M+0N95nSLnliaiMD3PCqwXCx7SQE8L2Ccz04v+rqponSzbV4UeQ5CVVQCbWc5VROl2at8ZTQP&#10;JZG9qiruSDrlooZxcGwZj6rXfj2csYT7Rmcu377hxZKnaF7+9E1fKKrcaZk3B275XgT5db3imaj2&#10;w2VwmOFnoV4flQ4mFupACfmDwCXK/qD0rhBBPwyZ8I1qERzuWvgGIjhluF9KNDt0hPG5bZL4kwE5&#10;VLFwwgYS6o6hxAUn8sTqpEn5A4pBgPxwYbR8FIPwB8ltnuU6MFh4GB21n8MvNSv3+E1nSwgz42bT&#10;VpLYu0qwoK7k5JAFnQCY2tYRkzQsEn2cBv0Gg2edFdhGUchPC4Osn7Hz2jb6ZraRjazU1hWnYIPY&#10;iU3oBKfdY7AB9WOEuwQYYMPtvO8vQSUZ1BzR2MCZW5snqBaQHyVq3zYjorc0J82mU02kMQzQ2MB9&#10;LE/JbwJs6LKdVGxQMz4fgQ3EJgQ2eMyyUJ9/HxucED4TjQ3CqtPYABNX84an51MFNnRZaCo2qFm4&#10;E9igGBHM8U1b/twOVc2SwYLeq2L5AaN0H8rFtTwHSRbS4dEGuAZF6Ksjsak980AbEXORHOFYeoST&#10;RhMFGW15CgEW1fFwIWcDcpnb2P6BHww/ocVXsLQsJrxfCkI4iLBg4XM3A5DA9UPOPnqEwBY6cAiB&#10;ELbtkDkjJHcCIU77dSmfPB5PIdh6giFwhtf221oQfRrvEQuCXqAUVv6J/x4g93PL3y6kHxxUj/lV&#10;/S8sPvsfAAAA//8DAFBLAwQKAAAAAAAAACEAz19/VQymAAAMpgAAFQAAAGRycy9tZWRpYS9pbWFn&#10;ZTEuanBlZ//Y/+AAEEpGSUYAAQEBANwA3AAA/9sAQwACAQECAQECAgICAgICAgMFAwMDAwMGBAQD&#10;BQcGBwcHBgcHCAkLCQgICggHBwoNCgoLDAwMDAcJDg8NDA4LDAwM/9sAQwECAgIDAwMGAwMGDAgH&#10;CAwMDAwMDAwMDAwMDAwMDAwMDAwMDAwMDAwMDAwMDAwMDAwMDAwMDAwMDAwMDAwMDAwM/8AAEQgE&#10;DQL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g9KACivA4vG3jHwH8fPCuka&#10;z4ok1KbxNeXQvtPbS1t9IsrbypngW1uTGrPcApGDGZJGYF2KqADVDwT8VfGE2heA/iBeeImvNI8d&#10;a3HYSaCbOFLextrl5EtmikVBL5qERFy7MrbnwF4wAfRdFAooAKKKKACiiigAooooAKKKKACiiigA&#10;ooooAKKKKACiiigAooooAKKKKACiiigAooooAKKKKACiiigAooooAKKKKACiiigAooooAKKKKACi&#10;iigAooooAKKKKACiiigAooooAKKKKACiiigAooooAKKKKACiiigAooooAKKKKACiiigAooooAKKK&#10;KACiiigAooooAKKKKACiiigAooooAKKKKACiiigAooooAKKKKAEZwilmOFUZJPauD8c/HvQfCt3p&#10;flaxpd19smeHyIbqNpJn8slVHzYHI5LEAAEkgAmu9PNcTqHgq2s/iXpOpT7bq7uJZ442ZAFtofKY&#10;iNF7A4BY9WIGeAqqAea6L4IuL++0G28SfFDw/qvh/wAO6mus21uWRtSkmQs8UU1202JI42bhliRn&#10;CrnHIKeFfhhY6HqWgaXdfETw1d+CPCeqNqulaaqRx3gfMhhimn84q8cRkJULGrHamScHPvf9n2//&#10;ADwh/wC+BVXWNDXUNOkht2js5JBt85YlZoxnkqCMbsZwTkA4OD0oA5Dwh8ddK8ReKb7S49S0q4a1&#10;vngaRbtFVFwPLReT5kjE5wOg5JGVDd/XIfCfw7ZaFY6vbWtvHHHDqs4XjLZ+UkknksTkkk5JJJ5N&#10;dfQAUUUUAFFFFABRRRQAUUUUAFFFFABRRRQAUUUUAFFFFABRRRQAUUUUAFFFFABRRRQAUUUUAFFF&#10;FABRRRQAUUUUAFFFFABRRRQAUUUUAFFFFABRRRQAUUUUAFFFFABRRRQAUUUUAFFFFABRRRQAUUUU&#10;AFFFFABRRRQAUUUUAFFFFABRRRQAUUUUAFFFFABRRRQAUUUUAFFFFABRRRQAUUUUAFFFFABRRRQA&#10;UUUUAFYfiP8A5G7w7/12n/8ARLVuVh+I/wDkbvDv/Xaf/wBEtQBuUUUUAc78Pvva5/2Fp/5LXRVz&#10;vw++9rn/AGFp/wCS10VABRRRQAUUUUAFFFFABRRRQAUUUUAFFFFABRRRQAUUUUAFFFFABRRRQAUU&#10;UUAFFFFABRRRQAUUUUAFFFFABRRRQAUUUUAFFFFABRRRQAUUUUAFFFFABRRRQAUV5x+018d734Ce&#10;EtFutL8ON4q1jxFrtpoGn6f9uSxR5rgthnmZWCqoRiflJPArlf8AhdXxy/6Ibon/AIX8P/yLQB7j&#10;RXjnwZ/aR8UeMfjfqPgPxl4Bj8G6ta6HHr9tJb69HqsN1A07wFSVjjKMGXOMEEHqMV7HQAUUUUAF&#10;FFFABRRRQAUUUUAFFFFABRRRQAUUUUAFFFFABRRRQAUUUUAFFFcP+0l8aU/Z3+B3iPxo+mTa1/YN&#10;sJksYplha6dnVETewIUFmXLEHAycHpQB3FFeHf8AC6vjl/0Q3RP/AAv4f/kWk8JftP8AjiD43+Ff&#10;Bvjf4Y2/hNfGEV6bC/tPE0WqKJLWISujosMZUFScMCeRjHegD3KiiigAooooAKKKh1GWaGyka3hW&#10;4mA+WNpPLDH/AHsHH5UASCVWkK7l3KASueQDnB/Q/lTq8h0HxJ4g8DfFa+sdR0+G5t7qws4bO7lv&#10;8mPMt1silfZyxJKq5HzYAJLkF/QhrGvH/mC2f/gx/wDtdAG5RWH/AGvr3/QFs/8AwY//AGuj+19e&#10;/wCgLZ/+DH/7XQBtSTLEu5mVVyBknHJ4FOryv4zXXiqx0+21K10uOaGO/sBc2I1DeLgLeRMvlgoA&#10;sm7jOQGBweileu0XxjqniHTIryz0mzmt5gdrDUCCCDgggx5DAggg4IIIOCKAOmorD/tfXv8AoC2f&#10;/gx/+10f2vr3/QFs/wDwY/8A2ugDcrD8R/8AI3eHf+u0/wD6Jaj+19e/6Atn/wCDH/7XVxNObVZr&#10;G8u4fs91Zl2WNJN6gspU84GeD7UAaFFFNmmWCJpHZVRAWZicAAetAHP/AA++9rn/AGFp/wCS10Vf&#10;N/w5/ac+IHxH0S48RfD34QR674M1y8mu9J1XUfF0Onyavb7tqXaQeQ5WCYKJIizZaN0Yhd20er/s&#10;1/Gpf2iPgf4f8ZLpc2itrULvJYyzLM1rIkjxOm9QAwDI2GAGRg4HSgDuaKKKACiiigAooooAKKKK&#10;ACiiigAooooAKKKKACiiigAooooAKKKKACiiigAooooAKKKKACiiigAooooAKKKKACiiigAooooA&#10;KKKKACiiigAooooAKKKKAPDv23Pv/B//ALKXo/8AKevca8O/bc+/8H/+yl6P/KevcaAPDYf+UlNx&#10;/wBkzi/9Okle5V4bD/ykpuP+yZxf+nSSvcqACiiigAooooAKKKKACiiigAooooAKKKKACiiigAoo&#10;ooAKKKKACiiigArw7/gpJ/yZL48/697f/wBK4a9xrw7/AIKSf8mS+PP+ve3/APSuGgD3GvDfj3/y&#10;eb8A/wDf8Qf+kC17lXhvx7/5PN+Af+/4g/8ASBaAPcqKKKACiiigAooooA5uC2ju/ihrEcsaSRtp&#10;FkGV13Kf3132rpAMCuesP+Srat/2CbL/ANHXddDQAVyXjD4+eB/h9q50/XfGHhnR74AMbe91OGCV&#10;QeQSrMCB7kV1p6V89weKbz9mnQdWlvdD8J6rot/q95cJr7+ILaxN281xJJsuPPA/epkx/K75EYwF&#10;+6AD1jxrrll4k8C2N9p93bX1lc6nprw3FvKssUq/boOVZSQR7iuogtY7Xf5caR+YxdtqgbmPc+p9&#10;68Z+GOgmw+FN7qyyaCLfxT4psdXgttFuhdWFkj3VnHsjlAVXLGMyOyqAXkfA7n2qgAooooAKKKKA&#10;CvBP2stSuPjj4y0n4G6PNJGvii2/tLxrdQsVbTfDyuUeHcPuy30itbJ0PlC8kU7oRXqnxn+Lmj/A&#10;f4Wa54u16SSPS9CtmuJViTzJp24VIYk6vLI5WNEHLu6qOSK4v9kX4S6x4K8J6p4q8Yxx/wDCw/iJ&#10;dDWvECo/mrpxKhbfTYn7w2kISEEAB3EsuA0zZAPVdN0630fTre0tYIba1tY1iihiQLHEijAVQOAA&#10;AAAK8T/4Juf8mXeDf+37/wBL7ivcq8N/4Juf8mXeDf8At+/9L7igD3KiiigAooooAKKKKACiiigA&#10;ooooAKKKKACiiigAooooAKKKKACiiigAooooAKKKKACiiigAooooAKKKKACiiigAooooAKKKKACi&#10;iigAooooAKKKKACiiigDw79tz7/wf/7KXo/8p69xrwT9vfXbHw1pvwmvtSvLXT7G2+JWjvNcXMqx&#10;RRDE4yzMQAPqa9k0v4gaDrfhqbWrLW9IvNHtw7S30F5HJbRhOWLSA7Rt75PFAHkkP/KSm4/7JnF/&#10;6dJK9yr538GeP9B8f/8ABSC+m0HWtJ1qG3+G0KSvYXkdysbHVJCAxQkA47GvoigAooooAKKKKACi&#10;iigAooooAKKKKACiiigAooooAKKKKACiiigAooooAK8O/wCCkn/Jkvjz/r3t/wD0rhr3GvDv+Ckn&#10;/Jkvjz/r3t//AErhoA9xrw349/8AJ5vwD/3/ABB/6QLXqniz4q+F/AN5Hb674k0HRbiZPMjiv9Qi&#10;tndckbgHYEjIIyPSvE/ib8RvD/xB/bL+BbaDr2ja4trJrwnOn3sdz5O7Txt3bGO3ODjPXBoA+iqK&#10;KKACiiigAooooA56w/5Ktq3/AGCbL/0dd10Nc9Yf8lW1b/sE2X/o67roaAA14H4E/Z48X+Dfih4Z&#10;kvF8K6x4Y8P3WszwyeZLHeQ/b5jcB/KZGRpEb92GDj5JH45r3yigDyHwp4G1Lwd4I1m61SxsdIm8&#10;ReLbLVE0yzl82HTka5s49gbCgs5iMr7QBvlbGep9erzn4xfFPSdDltdNvL7T4Vl1PTgsn2tMxyLe&#10;wlkkXqnyjIJ4OCDg7Q3Wf8LI8O/9B7Rf/A6L/wCKoA2qKxf+FkeHf+g9ov8A4HRf/FUf8LI8O/8A&#10;Qe0X/wADov8A4qgDaorF/wCFkeHf+g9ov/gdF/8AFVwP7Ufx3u/h78N7G08GtY6p468dXi6F4ThJ&#10;86B7yRWZrmQL1t7aFJbmXBGUgZQdzKCAcrqZ/wCGsf2rV04Fpfh78Fb2O5vOP3Ot+JSgeGL/AG47&#10;CKRZW6g3M8GCHtWFfQQGBXH/AAD+DGm/s+/CXR/CelyXF1DpsbNcXty2651O6ldpbi7nb+KaeZ5J&#10;ZG7vIxrsKACvDf8Agm5/yZd4N/7fv/S+4r3KvDf+Cbn/ACZd4N/7fv8A0vuKAPcqKKKACiiigAoo&#10;ooAKKKKACiiigAooooAKKKKACiiigAooooAKKKKACiiigAooooAKKKKACiiigAooooAKKKKACiii&#10;gAooooAKKKKACiiigAooooAKKKKAPC/25LeO7T4QxyxpJG3xL0cFXXcp4n6ivbYtMt4LVoI7eFIW&#10;yGjVAFOevHSvFf23Pv8Awf8A+yl6P/KevcaAPB9N06307/gpLdLb28NurfDSIkRoFz/xNJPSveK8&#10;Nh/5SU3H/ZM4v/TpJXuVABRRRQAUUUUAFFFFABRRRQAUUUUAFFFFABRRRQAUUUUAFFFFABRRRQAV&#10;4d/wUk/5Ml8ef9e9v/6Vw17jXh3/AAUk/wCTJfHn/Xvb/wDpXDQB7TeaPaahIHuLW3nZRgGSMMQP&#10;xrw/43aXa6b+2b8Bfs9vBb+Y+v7vLjC7sWC9cV7xXhvx7/5PN+Af+/4g/wDSBaAPcqKKKACiiigA&#10;ooooA56w/wCSrat/2CbL/wBHXddDXPWH/JVtW/7BNl/6Ou66GgAooooA5/4heB7fxp4faya1s5hL&#10;d2ssyzICskcdxHI6ng5yqsMd81c0LwvDo2nrbyFbxYyRG8yBpAnZWb+IjpuPJAGcnJOpRQBX/sq1&#10;/wCfa3/79ij+yrX/AJ9rf/v2KsUUAV/7Ktf+fa3/AO/YrxP4+RLD+2F+z8qKqqLvXsADAH/Esevd&#10;K8N/aB/5PF/Z/wD+vvXv/TY9AHuVFFFABXhv/BNz/ky7wb/2/f8ApfcV7lXhv/BNz/ky7wb/ANv3&#10;/pfcUAe5UUUUAFFFFABRRRQAUUUUAFFFFABRRRQAUUUUAFFFFABRRRQAUUUUAFFFFABRRRQAUUUU&#10;AFFFFABRRRQAUUUUAFFFFABRRRQAUUUUAFFFFABRRRQAUUUUAeHftuff+D//AGUvR/5T17jXh37b&#10;n3/g/wD9lL0f+U9e40AeGw/8pKbj/smcX/p0kr3KvDYf+UlNx/2TOL/06SV7lQAUUUUAFFFFABRR&#10;RQAUUUUAFFFFABRRRQAUUUUAFFFFABRRRQAUUUUAFeHf8FJP+TJfHn/Xvb/+lcNe414d/wAFJP8A&#10;kyXx5/172/8A6Vw0Ae414b8e/wDk834B/wC/4g/9IFr3KvDfj3/yeb8A/wDf8Qf+kC0Ae5UUUUAF&#10;FFFABRRRQBz1h/yVbVv+wTZf+jruuhrnrD/kq2rf9gmy/wDR13XQ0AFFFFABRRRQAUUUUAFeG/tA&#10;/wDJ4v7P/wD1969/6bHr3KvDf2gf+Txf2f8A/r717/02PQB7lRRRQAV4b/wTc/5Mu8G/9v3/AKX3&#10;Fe5V4b/wTc/5Mu8G/wDb9/6X3FAHuVFFFABRRRQAUUUUAFFFFABRRRQAUUUUAFFFFABRRRQAUUUU&#10;AFFFFABRRRQAUUUUAFFFFABRRRQAUUUUAFFFFABRRRQAUUUUAFFFFABRRRQAUUUUAFFFFAHh37bn&#10;3/g//wBlL0f+U9e414d+259/4P8A/ZS9H/lPXuNAHhsP/KSm4/7JnF/6dJK9yrw2H/lJTcf9kzi/&#10;9Okle5UAFFFFABRRRQAUUUUAFFFFABRRRQAUUUUAFFFFABRRRQAUUUUAFFFFABXh3/BST/kyXx5/&#10;172//pXDXuNeHf8ABST/AJMl8ef9e9v/AOlcNAHuNeG/Hv8A5PN+Af8Av+IP/SBa9yrw349/8nm/&#10;AP8A3/EH/pAtAHuVFFFABRRRQAUUUUAc9Yf8lW1b/sE2X/o67roa56w/5Ktq3/YJsv8A0dd10NAB&#10;RRRQAUUUUAFFFFABXhv7QP8AyeL+z/8A9fevf+mx69yrw39oH/k8X9n/AP6+9e/9Nj0Ae5UUUUAF&#10;eG/8E3P+TLvBv/b9/wCl9xXuVeG/8E3P+TLvBv8A2/f+l9xQB7lRRRQAUUUUAFFFFABRRRQAUUUU&#10;AFFFFABRRRQAUUUUAFFFFABRRRQAUUUUAFFFFABRRRQAUUUUAFFFFABRRRQAUUUUAFFFFABRRRQA&#10;UUUUAFFFFABRRRQB4d+259/4P/8AZS9H/lPXuNeHftuff+D/AP2UvR/5T17jQB4bD/ykpuP+yZxf&#10;+nSSvcq8Nh/5SU3H/ZM4v/TpJXuVABRRRQAUUUUAFFFFABRRRQAUUUUAFFFFABRRRQAUUUUAFFFF&#10;ABRRRQAV4d/wUk/5Ml8ef9e9v/6Vw17jXh3/AAUk/wCTJfHn/Xvb/wDpXDQB7jXhvx7/AOTzfgH/&#10;AL/iD/0gWvcq8N+Pf/J5vwD/AN/xB/6QLQB7lRRRQAUUUUAFFFFAHPWH/JVtW/7BNl/6Ou66Gues&#10;P+Srat/2CbL/ANHXddDQAUUUUAFFFFABRRRQAV4b+0D/AMni/s//APX3r3/psevcq8N/aB/5PF/Z&#10;/wD+vvXv/TY9AHuVFFFABXhv/BNz/ky7wb/2/f8ApfcV7lXhv/BNz/ky7wb/ANv3/pfcUAe5UUUU&#10;AFFFFABRRRQAUUUUAFFFFABRRRQAUUUUAFFFFABRRRQAUUUUAFFFFABRRRQAUUUUAFFFFABRRRQA&#10;UUUUAFFFFABRRRQAUUUUAFFFFABRRRQAUUUUAeHftuff+D//AGUvR/5T17jXh37bn3/g/wD9lL0f&#10;+U9e40AeGw/8pKbj/smcX/p0kr3KvDYf+UlNx/2TOL/06SV7lQAUUUUAFFFFABRRRQAUUUUAFFFF&#10;ABRRRQAUUUUAFFFFABRRRQAUUUUAFeHf8FJP+TJfHn/Xvb/+lcNe414d/wAFJP8AkyXx5/172/8A&#10;6Vw0Ae414b8e/wDk834B/wC/4g/9IFr3KvDfj3/yeb8A/wDf8Qf+kC0Ae5UUUUAFFFFABRRRQBz1&#10;h/yVbVv+wTZf+jruuhrnrD/kq2rf9gmy/wDR13XQ0AFFFFABRRRQAUUUUAFeG/tA/wDJ4v7P/wD1&#10;969/6bHr3KvDf2gf+Txf2f8A/r717/02PQB7lRRRQAV4b/wTc/5Mu8G/9v3/AKX3Fe5V4b/wTc/5&#10;Mu8G/wDb9/6X3FAHuVFFFABRRRQAUUUUAFFFFABRRRQAUUUUAFFFFABRRRQAUUUUAFFFFABRRRQA&#10;UUUUAFFFFABRRRQAUUUUAFFFFABRRRQAUUUUAFFFFABRRRQAUUUUAFFFFAHh37bn3/g//wBlL0f+&#10;U9e414d+259/4P8A/ZS9H/lPXuNAHhsP/KSm4/7JnF/6dJK9yrw2H/lJTcf9kzi/9Okle5UAFFFF&#10;ABRRRQAUUUUAFFFFABRRRQAUUUUAFFFFABRRRQAUUUUAFFFFABXh3/BST/kyXx5/172//pXDXuNe&#10;Hf8ABST/AJMl8ef9e9v/AOlcNAHuNeG/Hv8A5PN+Af8Av+IP/SBa9yrw349/8nm/AP8A3/EH/pAt&#10;AHuVFFFABRRRQAUUUUAc9Yf8lW1b/sE2X/o67roa56w/5Ktq3/YJsv8A0dd10NABRRRQAUUUUAFF&#10;FFABXhv7QP8AyeL+z/8A9fevf+mx69yrw39oH/k8X9n/AP6+9e/9Nj0Ae5UUUUAFeG/8E3P+TLvB&#10;v/b9/wCl9xXuVeG/8E3P+TLvBv8A2/f+l9xQB7lRRRQAUUUUAFFFFABRRRQAUUUUAFFFFABRRRQA&#10;UUUUAFFFFABRRRQAUUUUAFFFFABRRRQAUUUUAFFFFABRRRQAUUUUAFFFFABRRRQAUUUUAFFFFABR&#10;RRQB4d+259/4P/8AZS9H/lPXuNeHftuff+D/AP2UvR/5T17jQB4bD/ykpuP+yZxf+nSSvcq8Nh/5&#10;SU3H/ZM4v/TpJXuVABRRRQAUUUUAFFFFABRRRQAUUUUAFFFFABRRRQAUUUUAFFFFABRRRQAV4d/w&#10;Uk/5Ml8ef9e9v/6Vw17jXh3/AAUk/wCTJfHn/Xvb/wDpXDQB7jXhvx7/AOTzfgH/AL/iD/0gWvcq&#10;8N+Pf/J5vwD/AN/xB/6QLQB7lRRRQAUUUUAFFFFAHPWH/JVtW/7BNl/6Ou66GuesP+Srat/2CbL/&#10;ANHXddDQAUUUUAFFFFABRRRQAV4b+0D/AMni/s//APX3r3/psevcq8N/aB/5PF/Z/wD+vvXv/TY9&#10;AHuVFFFABXhv/BNz/ky7wb/2/f8ApfcV7lXhv/BNz/ky7wb/ANv3/pfcUAe5UUUUAFFFFABRRRQA&#10;UUUUAFFFFABRRRQAUUUUAFFFFABRRRQAUUUUAFFFFABRRRQAUUUUAFFFFABRRRQAUUUUAFFFRyXM&#10;cTRq0katI2xAWxvbBOB6nAJx6A0ASUUUUAFFFBOBQAUVHHdxSzvEskbSRgF0DAsoOcZHbOD+VSUA&#10;FFFFABRRRQB4d+259/4P/wDZS9H/AJT17jXh37bn3/g//wBlL0f+U9e40AeGw/8AKSm4/wCyZxf+&#10;nSSvcq8Nh/5SU3H/AGTOL/06SV7lQAUUUUAFFFFABRRRQAUUUUAFFFFABRRRQAUUUUAFFFFABRRR&#10;QAUUUUAFeHf8FJP+TJfHn/Xvb/8ApXDXuNeHf8FJP+TJfHn/AF72/wD6Vw0Ae414b8e/+TzfgH/v&#10;+IP/AEgWvcq8N+Pf/J5vwD/3/EH/AKQLQB7lRRRQAUUUUAFFBOBUaXUcjsqyRsy9QGGRQBhWH/JV&#10;tW/7BNl/6Ou66GuesP8Akq2rf9gmy/8AR13XQ0AFFFFABRRRQAUUUUAFeG/tA/8AJ4v7P/8A1969&#10;/wCmx69yrw39oH/k8X9n/wD6+9e/9Nj0Ae5UUUUAFeG/8E3P+TLvBv8A2/f+l9xXuVeG/wDBNz/k&#10;y7wb/wBv3/pfcUAe5UUUUAFFFFABRRRQAUUUUAFFFFABRRRQAUUUUAFFFFABRRRQAUUUUAFFFFAB&#10;RRRQAUUUUAFFFFABRRRQAUUUUABOBXk3xGk8V+FPGWj6va6bZ31jJqDNcWCalLK7MLSdfNiHk5Uh&#10;ASyLu3bRtG7O71msLxf/AMhzwz/2E3/9I7mgCDTPEmua1p0N3aaf4fuLW4QSRSx6xIyup6EH7PVj&#10;+0PEv/QJ0P8A8G0v/wAjVtoixrtVQo64ApaAMP8AtDxL/wBAnQ//AAbS/wDyNUd1P4ivLaSGTSNF&#10;2SqUbGryg4PB5Fvms/4zfEHUPAek6RFpNvYzar4g1SLSrRr6Ro7WB3R33yFfmICxsAowWYquRnI5&#10;PxP4w+Inwis7fWPEGoeC9d0dry2tbq3stOuNPuoxNMkIMTPPKsjBnB2FVLAEAg4oAb4U8Q+JfBnx&#10;O1XTdRs9LuEuIbWO0vJdTkx/y12QyP5BzIecMQA2AOW6+hf2h4l/6BOh/wDg2l/+Rqr6KiyfEnxB&#10;uVW/0ayPIzyPOIrpKAMP+0PEv/QJ0P8A8G0v/wAjUf2h4l/6BOh/+DaX/wCRq3KKAPM/2gfjXr3w&#10;C+BPjTxxceHNJ1KHwfod7rJtI9Zkja7NvA8oi3G2O3cVClsHaCTtbG080PiJ+0gR/wAkl+DP/h1N&#10;R/8AlBVn/go1/wAmA/Gr/sSdX/8ASOWvaB0oA+Qv2lbv9oLxr/wr9r74c/BvSho3jPTtTgx8SdSu&#10;PtksfmBIONCGzeW++chcdDXpn/Cw/wBpD/okvwZ/8OpqP/ygru/jX4evfEUXhVbK3kuDZ+I7K7n2&#10;4/dxIzFnOewrT8R/GHwn4P8AGmk+G9W8UeHdL8Q69k6bpd3qMMN5qGOD5MLMHkx/sg0AfM8cn7Qn&#10;/DYM3in/AIVz8G/t3/CHR6UdN/4WVqWBH9teUT+b/YWOWyuzbnjOe1elf8LD/aQ/6JL8Gf8Aw6mo&#10;/wDygr0SLQbxfjtPqn2dvsDaDHaibI2mUXEjFfXO0g/jXW0AeHf8LD/aQ/6JL8Gf/Dqaj/8AKCj/&#10;AIWH+0h/0SX4M/8Ah1NR/wDlBXuNFAHh3/Cw/wBpD/okvwZ/8OpqP/ygo/4WH+0h/wBEl+DP/h1N&#10;R/8AlBXuNFAHh3/Cw/2kP+iS/Bn/AMOpqP8A8oKP+Fh/tIf9El+DP/h1NR/+UFe40UAeHf8ACw/2&#10;kP8AokvwZ/8ADqaj/wDKCj/hYf7SH/RJfgz/AOHU1H/5QV7jRQB4d/wsP9pD/okvwZ/8OpqP/wAo&#10;KP8AhYf7SH/RJfgz/wCHU1H/AOUFe40UAeHf8LD/AGkP+iS/Bn/w6mo//KCj/hYf7SH/AESX4M/+&#10;HU1H/wCUFe40UAeHf8LD/aQ/6JL8Gf8Aw6mo/wDygo/4WH+0h/0SX4M/+HU1H/5QV7jRQB4d/wAL&#10;D/aQ/wCiS/Bn/wAOpqP/AMoKP+Fh/tIf9El+DP8A4dTUf/lBXuNFAHh3/Cw/2kP+iS/Bn/w6mo//&#10;ACgo/wCFh/tIf9El+DP/AIdTUf8A5QV7jRQB4d/wsP8AaQ/6JL8Gf/Dqaj/8oKP+Fh/tIf8ARJfg&#10;z/4dTUf/AJQV7jRQB4d/wsP9pD/okvwZ/wDDqaj/APKCvNv2v5f2hPih+zf4o0K++HPwb0W0voIh&#10;Jej4laldGALNG+fLGhKWztx1HXPavrquR+O2g3nif4Sa5YWEDXN5cwhYolIy53qe/HagDzz/AIWH&#10;+0h/0SX4M/8Ah1NR/wDlBXm3xQk/aE8RftC/C/XJvhz8G7O68Otqv2eyHxK1KT7f51qI2/ef2EBH&#10;sA3cg7unFfS3xC+MXhH4SLp7eK/FPh3wyuqzi1sjqupQ2f2yY9I4/MZd7c/dXJqr4w0O71L4oeDb&#10;6CFpLPTzeG4lBG2IPDtXP1PHFAHnn/Cw/wBpD/okvwZ/8OpqP/ygrR+BXx58ceL/AI0eJvA/j3wX&#10;4X8K6poWi6drtvNoXiibXLe7hu572DaxlsbRo3RrJjgK4IccjGD7BXi/hb/lIf46/wCydeHP/Tlr&#10;tAHtFFFFAHD/ALRGgav4m+Ft3aaNDdXUzXFs9zaW1z9mnvrVZ42uII5MrtaSIOoO5c7sblzkeJ+I&#10;/BfhbxBoNxY+AvhJrnhvxrs26fqiaTHpbaZcfwzS3IYblQ/MygvvAK4bNe2ftE+HdW8UfCy7tNHi&#10;urqY3FtJcWltdfZZ7+1SeNriBJcrtaSIOoJZQd2MrnI8V8U+BfDGueHprHwL8Idc8M+NGTGnaqNH&#10;j0k6bP8AwzyXIcF0Q/MygvvAK4OaAPoDTcj4q6tnr/ZNln/v9d10Vc7p2f8AhaurZ6/2TZf+jruu&#10;ioAKKKKACiiigAooooAK8N/aB/5PF/Z//wCvvXv/AE2PXuVeG/tA/wDJ4v7P/wD1969/6bHoA9yo&#10;oooAK+KP2KPiZ8cPC37J/hr+w/hr8MNV8Px3F8lrfX/xCvbG4eH7dc/vJoE0aZYueCFkkAByTgEj&#10;7XzXz7/wTh1loP2RfBtrdRrHHOb0W0i52yf6bcZU56OME46EcjoQADP+Jv7Tvxv+CfgubxR4o+E/&#10;wvXw7Yz2yXsml/Em9u7tI5p44d0cUmixI7AyA7TIgODyK+khXzv/AMFELCbw/wDsi+KYIF8zTZp9&#10;OCpuwbM/2jbcDPWM9h1U8D5ThfogHIoAKKKKACiiigAooooAKKKKACiiigAooooAKKKKACiiigAo&#10;oooAKKKKACiiigAooooAKKKKACiiigAooooAKwvF/wDyHPDP/YTf/wBI7mt2sLxf/wAhzwz/ANhN&#10;/wD0juaAN2iiigDg/wBpN7pPhRffZ/BVt4/j3qbnSJpxF5kQ5Mi5R9zIQGCgbuMrlgAfA/haV1D4&#10;yeFW0P4ceDby1vLC61KCd/FNzfvZNBPbRM8fnQ4hkj88gx7A2Tjcm0g/XFcrF8IfD+jfEO88ZWOj&#10;28fia4s3tJZ4mMf2lGKMQyg7CxMUY3kbsIBnAxQBPoP/ACUrxB/162f/ALWro643wB4hg8S+OfEF&#10;xCskbJBaRTQyDbLbyDztyOOzDI9QQQQSCCeyoAKKKKAPF/8Ago1/yYD8av8AsSdX/wDSOWvaB0rx&#10;f/go2cfsA/Gr/sSdX/8ASOWvYF1W1x/x8W//AH8FAHN/FfxpeeC4vDrWYhP9qa7aadN5ilv3UrEN&#10;jkYbjg/pXxT+1/8AsA/FH4m/HvxnceH4vt2i+PpbyRr43trHZxi40m1sLddRSRftP/Eunt3vbU2h&#10;bMkpB8ht0rfbnjzw9p/jZNIWbUEg/srVINSTY6/vHiJIU57HNb39q2v/AD8W/wD38FAHOaV4kvbX&#10;4or4dkkW4tbbQorwzOv76WUyvGSSOOQoOAOtdXXOpo2np8RJNe+3x/aJNOWwMO9doVZWk3euctj8&#10;K2v7Vtf+fi3/AO/goAsUVX/tW1/5+Lf/AL+Cj+1bX/n4t/8Av4KALFFV/wC1bX/n4t/+/go/tW1/&#10;5+Lf/v4KALFFV/7Vtf8An4t/+/go/tW1/wCfi3/7+CgCxRVf+1bX/n4t/wDv4KP7Vtf+fi3/AO/g&#10;oAsUVX/tW1/5+Lf/AL+Cj+1bX/n4t/8Av4KALFFV/wC1bX/n4t/+/go/tW1/5+Lf/v4KALFFV/7V&#10;tf8An4t/+/go/tW1/wCfi3/7+CgCxRVf+1bX/n4t/wDv4KP7Vtf+fi3/AO/goAsUVX/tW1/5+Lf/&#10;AL+Cj+1bX/n4t/8Av4KALFFV/wC1bX/n4t/+/go/tW1/5+Lf/v4KALFcz8YvFt14F+GmratYiE3V&#10;jEHjEq7kJ3KORkevrW9/atr/AM/Fv/38FYvxE0Ww8e+DL/R57+O3hvkEbSI6llG4HjPHagD5R/bv&#10;/ZC+IHxH/aP0/wAaeF9Nm8SafdWuk2VzZwXtlayLDZ3F7Lcadcm7RlOm34u4vtHkhpQbOPMU4KiP&#10;3D4D+Gta/Z3+Gfwc+HOoahDq91YaGulajeHe/nSWtonMbMd23cCAXyxXGTnJr1j+1bX/AJ+Lf/v4&#10;Kxtc0bT9Z8XaHqr30aS6KZzGgddsnmx7Dn6DnigDoa8X8Lf8pD/HX/ZOvDn/AKctdr2D+1bX/n4t&#10;/wDv4K8c8H3Mdz/wUN8dmORJAPh34cBKtnH/ABMtdoA9rooooA4X9oTw/r/iDwNa/wDCNwm51LT9&#10;WsNQ+zi6+ym6iguY5ZIt54G5FZcHg5weK8W1L4Uap4j8A+KtdvvAeu2/xQ1PXrhNE1CS4hkutODf&#10;PaSieOVlitYV2o6hsNsYFWL4P1HRQBzum5HxU1bdyf7JssnH/Ta7roq56w/5Ktq3/YJsv/R13XQ0&#10;AFFFFABRRRQAUUUUAFeG/tA/8ni/s/8A/X3r3/psevcq8N/aB/5PF/Z//wCvvXv/AE2PQB7lUN7F&#10;LPCFhlELb1JYpuyoYFhj3GRntnNTUUAeA3/7IHjC7vppY/ixrkKSSM6oJtVwgJyBxqQHHsAPYVxH&#10;7FfgG4+KP/BPLwb4StfEF9oup2PnNJe/6Qss4S9uPnBiuEkKsw6+acFeckV9a186/wDBP60s9Y/Y&#10;t8FmO+t7bULJr8wzpIrNA/264yrDPKngMp6+xAIAPFf25v2cvFXw/wDgHqV3rPjBvF1lb32mNHb6&#10;rLqHlsft1sDKnmXc0a3EZyyq0RDDO0ow3L96DpXzp+314wj1P9j3xhZ3DQwapbTaaJIlk3bgdRtg&#10;HQ/xI2Dg9RyDggivougAooooAKKKKACiiigAooooAKKKKACiiigAooooAKKKKACiiigAooooAKKK&#10;KACiiigAooooAKKKKACiiigArC8X/wDIc8M/9hN//SO5rdrC8X/8hzwz/wBhN/8A0juaAN2iiigA&#10;rzXxN8SHufi//wAIrqWm6dNoJVZJprlNyqBbyzEtu+TAaMckcV6VVTWNOl1GxeO3uns5mxiZEVyv&#10;PowI5HHTvQB5xa/BvQb/AOLGqXtlpejQNDb2QdDYxyQXMRMu4FcY3d1ccg+oJU9r/wAKv8M/9C7o&#10;f/gBF/8AE15z4b8Fa54G+J+rWtjrV/No80dopWO1gZ7BnMu3auz/AFGc8DlM/wBz7noX/CK61/0N&#10;F7/4B2//AMRQBJ/wq/wz/wBC7of/AIARf/E0f8Kv8M/9C7of/gBF/wDE1H/wiutf9DRe/wDgHb//&#10;ABFH/CK61/0NF7/4B2//AMRQAzVPg54R1vS7qxvPC/h26sr+CS1ubebTYZIrmGRCkkbqVwyMrMrK&#10;cggkHINcF/w7y+AP/RDvg/8A+Ebp3/xmmftb+KfFXwP/AGWPiR4y0fxJJJq3hfwxqWp2IuLGBohP&#10;FayPGzKFG4BwpxnBxg8VGPgJ8Vsf8l41r/wldK/+NUAeQ/tjfsJfA/QH+FP2H4N/Cuy+3fETSbS5&#10;8jwnYR/aIWE26N9sQ3IcDKng4Fey/wDDvL4A/wDRDfg//wCEbp3/AMZrzz48fs0+NtZHg1tf+OHi&#10;i4+w+KbG5077N4Y0lfLvRvWJn/djKDc2R9K7z/hQnxW/6LxrX/hK6V/8aoA8gi/YS+B5/wCChdxp&#10;f/Cm/hX/AGX/AMK7iu/sf/CJ2H2fzv7SkXzNnlbd+35d2M446V7N/wAO8vgD/wBEN+D/AP4Runf/&#10;ABmuAj/Zg8bn9pWbWB8cvE3/AAlA8MpZtN/wjGlfZzZ/ancLt8v7/mbjn0ruP+FCfFb/AKLxrX/h&#10;K6V/8aoAn/4d5fAH/ohvwf8A/CN07/4zR/w7y+AP/RDfg/8A+Ebp3/xmoP8AhQnxW/6LxrX/AISu&#10;lf8Axqj/AIUJ8Vv+i8a1/wCErpX/AMaoAn/4d5fAH/ohvwf/APCN07/4zR/w7y+AP/RDfg//AOEb&#10;p3/xmoP+FCfFb/ovGtf+ErpX/wAao/4UJ8Vv+i8a1/4Sulf/ABqgCf8A4d5fAH/ohvwf/wDCN07/&#10;AOM0f8O8vgD/ANEN+D//AIRunf8AxmoP+FCfFb/ovGtf+ErpX/xqj/hQnxW/6LxrX/hK6V/8aoAn&#10;/wCHeXwB/wCiG/B//wAI3Tv/AIzR/wAO8vgD/wBEN+D/AP4Runf/ABmoP+FCfFb/AKLxrX/hK6V/&#10;8ao/4UJ8Vv8AovGtf+ErpX/xqgCf/h3l8Af+iG/B/wD8I3Tv/jNH/DvL4A/9EN+D/wD4Runf/Gag&#10;/wCFCfFb/ovGtf8AhK6V/wDGqP8AhQnxW/6LxrX/AISulf8AxqgCf/h3l8Af+iG/B/8A8I3Tv/jN&#10;H/DvL4A/9EN+D/8A4Runf/Gag/4UJ8Vv+i8a1/4Sulf/ABqj/hQnxW/6LxrX/hK6V/8AGqAJ/wDh&#10;3l8Af+iG/B//AMI3Tv8A4zR/w7y+AP8A0Q34P/8AhG6d/wDGag/4UJ8Vv+i8a1/4Sulf/GqP+FCf&#10;Fb/ovGtf+ErpX/xqgCf/AId5fAH/AKIb8H//AAjdO/8AjNH/AA7y+AP/AEQ34P8A/hG6d/8AGag/&#10;4UJ8Vv8AovGtf+ErpX/xqj/hQnxW/wCi8a1/4Sulf/GqAJ/+HeXwB/6Ib8H/APwjdO/+M0f8O8vg&#10;D/0Q34P/APhG6d/8ZqD/AIUJ8Vv+i8a1/wCErpX/AMao/wCFCfFb/ovGtf8AhK6V/wDGqAJ/+HeX&#10;wB/6Ib8H/wDwjdO/+M0f8O8vgD/0Q34P/wDhG6d/8ZqD/hQnxW/6LxrX/hK6V/8AGqP+FCfFb/ov&#10;Gtf+ErpX/wAaoAn/AOHeXwB/6Ib8H/8AwjdO/wDjNeNf8FBv2Evgh4W/Y78bahpfwb+Fem31vBbm&#10;K5tfCdhDNETdQg7WWIEZBI4PQ169/wAKE+K3/ReNa/8ACV0r/wCNVw/7Sn7MHjfxd8D/ABBp/ij4&#10;5eJrjQbiJPtcdp4Y0pJmVZUYbT5Yx8wX8KAO/wD+HeXwB/6Ib8H/APwjdO/+M14z8bv2Evghpv7X&#10;PwPsbf4N/Cu3sdSfXRd28fhOwWK62WKsnmKIsNtbkZBweRXr/wDwoT4rf9F41r/wldK/+NVw/j79&#10;mDxvqfxn8A6hqHxx8TSa5pbah/ZEkXhjSlhiMluFm8weXzlBgehoA7//AId5fAH/AKIb8H//AAjd&#10;O/8AjNdh8KP2d/h/8Bmvm8D+BvB/g06oIxef2Fo1tp32vZu2eZ5KLv273xuzjc2OpriP+FCfFb/o&#10;vGtf+ErpX/xqq3wK1zxv4Z/ag8ZeBfFHjKTxpp+n+F9H12yuJ9KtrGa3lubvU4JU/cKqspW0iIyM&#10;g555oA9xooooAKKKKAOesP8Akq2rf9gmy/8AR13XQ1z1h/yVbVv+wTZf+jruuhoAKKKKACiiigAo&#10;oooAK8N/aB/5PF/Z/wD+vvXv/TY9e5V4b+0D/wAni/s//wDX3r3/AKbHoA9yooooAK+P/wBg39ib&#10;4M/EP9lLwvrPiD4SfDLXNY1CS+lur7UPC9jc3Ny5vrjLPI8RZj7kk19gV8T/ALFvwz+Jh/ZV8K6p&#10;pfxa1bSNCmm1BmsYPDmn3LWEZvp9u1njLyKuDnJLYOe2CAe/6X+wT8DNDvoLqx+DPwpsrq1mS4hm&#10;g8JafHJFIhyjqyxAhlPII5B6V6zXy3+0TbfFj4A/Bi88b2nxou9eXSrixcWdx4Y01be9ilu4ImUt&#10;GisAySNhlYEZBr6kHAoAKKKKACiiigAooooAKKKKACiiigAooooAKKKKACiiigAooooAKKKKACii&#10;igAooooAKKKKACiiigAooooAKwvF/wDyHPDP/YTf/wBI7mt2sLxf/wAhzwz/ANhN/wD0juaAN2ii&#10;igDz39pTxTqHhTwTYTWmoXWi6fcanDb6tqtrbiabS7Mq5eZQysq/OI0LsrBBIWI+XI8tu/iDoOi3&#10;ukyeA/i1q/jLxBcX1tEmjHVYdXjv4nmRZvMRULQqsZdvMBQJtycj5T7T8ZtO8Xal4HmXwTqWm6br&#10;0TrJE19b+dDcKM7oj/c3cYfBwR0Irwr4deL/ABt4s/aK0nQ28bNpt/Bo15eavpNz4djt5bdo7izU&#10;BlWUrIHEj7J0YrgNjOSAAe+6Fz8SvEH/AF62f/taujrndC/5KV4g/wCvWz/9rV0VABRRRQB4v/wU&#10;a/5MB+NX/Yk6v/6Ry17QOleL/wDBRr/kwH41f9iTq/8A6Ry17QOlAHIfF7wle+LovDa2SI/9m6/Z&#10;38+5gu2KNiWI9Tz0rjPih+3Z8O/hB48vtB1m81rfouz+2tQtdFurrTdA3okg+2XMcZjhxHJHI+4/&#10;uo5Ekk2RsHPY/GLxZf8AhSHwybCbyTqHiGysbj5FbfDIxDryDjOOo5HrXzf+0h/wSit/jx8dNQ8U&#10;weJNL02x1pr+ScXGkT3GqaS2o6bBpmpGwuEu4oE+0WlvEv8ApNtceU4Z0xuCqAfTEPhq6/4XRNrW&#10;1f7Pk0SOyV9w3GQTu5GPTaw5rqa4/StXuNN+L3/COwssej2fh+G4igCj5H85487uv3VUYzjiuwoA&#10;KKKKACiiigAooooAKKKKACiiigAooooAKKKKACiiigAooooAKKKKACuX+NXhi88Z/C7WNLsVWS8v&#10;IgkSs20E71PX8K6iuV+Nvia98HfCvWdT0+UQXlnCHicoH2neo6EEHgnrQBy/xt/bB8HfAXxRDomr&#10;L4k1TWGtU1Cez0LQrvV5rC0Z3RbiZbeNzGjtHIqA/PIYpBGrlHxrwXdr8WtZ+H/jHw7e2ereG5rW&#10;bUIL63lDxXVvc26mGSMj7yuGBBHY5rxz9r3/AIJ0/wDDSHxl0nxtpet+H9O1Kwn0q9aHXNFuNUgt&#10;73S5bqTT7+2EF5ask8RvbkFZTLDIGTdHlMn0r4d+CY/2b9H+FXw50K6updC0vTpdLZ7rbJcXa21s&#10;uyR2Cj5ywLMVABLHjGBQB6pXi/hb/lIf46/7J14c/wDTlrte0V4v4W/5SH+Ov+ydeHP/AE5a7QB7&#10;RRRRQAUUUUAc9Yf8lW1b/sE2X/o67roa56w/5Ktq3/YJsv8A0dd10NABRRRQAUUUUAFFFFABXhv7&#10;QP8AyeL+z/8A9fevf+mx69yrw39oH/k8X9n/AP6+9e/9Nj0Ae5UUUEbhQBXOsWgP/H1b/wDfwf41&#10;4D/wTl8QDTP2P/Bkd60MdrcteC2nBwu431x8jEngnseh6cHGeivP2AfhNf3cs83hm4aWZzI5/tq/&#10;GWJyeBPj8q89/YW+FnhX4q/sB+DfBevabNPpNslz5ds11LD5qJeXCqVeNw7AZ2kFs+o5BIBY/wCC&#10;kniDTfAn7Keu2seoWYtde1HTba3tPOHmC4a/t3/crnJBVXZlH3QrPwA1fTwORXxb+2n+yj4O+CP7&#10;PHiLVNDsL7Tbrz7KNLhNQuJo7qN7+3zbypK7qAG2urKFJMajPUP9pZoAKKKKACiiigAooooAKKKK&#10;ACiiigAooooAKKKKACiiigAooooAKKKKACiiigAooooAKKKKACiiigAooooAKwvF/wDyHPDP/YTf&#10;/wBI7mt2sLxf/wAhzwz/ANhN/wD0juaAN2iiigArN8RTWujWs2oNGiXUcRiSdbRriRdxGBtQbyu7&#10;BIHp261pV53qkvi60+NQmSO7l8KRqHZI/KO/FvLkAH5smTy/x9s0AZvgH406fffEHxBFfw6hZ6lH&#10;bWiywLp1y+4Dzh5ifu8mNuxIHcHkEV2n/C0dI/6i3/gpu/8A43WNoFrpvjn4h6hqkMjM1vBZyW88&#10;ZKSJzMHjbvg42sjDqOQGUEd3QBzv/C0dI/6i3/gpu/8A43R/wtHSP+ot/wCCm7/+N10VFAHgv7en&#10;iuDxn+xD8YNK0q01u/1K+8GavFbW0OkXbS3DmzlwiL5eWY9Ao5JIABJArSH/AAUA+F+P+Qh4q/8A&#10;CM1r/wCRK9oJ9aKAPnX4ift0/BbWF0Rda17xNY/Z9Xt7ix3+E9Yh+0XSEmOIbrT5i3Pyjk44rov+&#10;HgHwv/6CHir/AMIzWv8A5Eqt+26fn+D/AP2UvR/5T17jQB88p+3j8GB8T5Loa94l/t9tLSJrP/hE&#10;9Y8wWolYiXy/sm7G8su7pkY61vf8PAPhf/0EPFX/AIRmtf8AyJVWE/8AGyi4/wCyZxf+nSSvcqAP&#10;F/8Ah4B8L/8AoIeKv/CM1r/5Eo/4eAfC/wD6CHir/wAIzWv/AJEr2iigDxf/AIeAfC//AKCHir/w&#10;jNa/+RKP+HgHwv8A+gh4q/8ACM1r/wCRK9oooA8X/wCHgHwv/wCgh4q/8IzWv/kSj/h4B8L/APoI&#10;eKv/AAjNa/8AkSvaKKAPF/8Ah4B8L/8AoIeKv/CM1r/5Eo/4eAfC/wD6CHir/wAIzWv/AJEr2iig&#10;Dxf/AIeAfC//AKCHir/wjNa/+RKP+HgHwv8A+gh4q/8ACM1r/wCRK9oooA8X/wCHgHwv/wCgh4q/&#10;8IzWv/kSj/h4B8L/APoIeKv/AAjNa/8AkSvaKKAPF/8Ah4B8L/8AoIeKv/CM1r/5Eo/4eAfC/wD6&#10;CHir/wAIzWv/AJEr2iigDxf/AIeAfC//AKCHir/wjNa/+RKP+HgHwv8A+gh4q/8ACM1r/wCRK9oo&#10;oA8X/wCHgHwv/wCgh4q/8IzWv/kSj/h4B8L/APoIeKv/AAjNa/8AkSvaKKAPF/8Ah4B8L/8AoIeK&#10;v/CM1r/5Eo/4eAfC/wD6CHir/wAIzWv/AJEr2iigDxf/AIeAfC//AKCHir/wjNa/+RKwfih+3h8G&#10;NV8Balb6/r3iXTdHmRVubmXwnrECxDcMZdrTauWwOfWvoavDv+Ckh/4wl8ef9e9v/wClcNAFn/h4&#10;B8L/APoIeKv/AAjNa/8AkSsHxD+3j8F7nxv4dmvde8S2+rW5uDptu3hPWEa6zHiXahtMvtXk7enU&#10;19DV4b8e/wDk834B/wC/4g/9IFoAtf8ADwD4X/8AQQ8Vf+EZrX/yJXP/AAB+JmmfGj9tvx94i8Pw&#10;65JokfgjQNO+2Xui3mnRvcJf6zI8afaYoy7KksbHbnAkXPWvoijPNABRRRQAUUUUAc9Yf8lW1b/s&#10;E2X/AKOu66GuesP+Srat/wBgmy/9HXddDQAUUUUAFFFFABRRRQAV4b+0D/yeL+z/AP8AX3r3/pse&#10;vcq8N/aB/wCTxf2f/wDr717/ANNj0Ae5UUUUAFfGP7F37WXw88Hfsp+F9D1XUPEUGraXLe5ks/C+&#10;qXawyfbLggpLFbPG3DYOGIPIPcV9nV4b/wAE3f8Aky7wb/2/f+l1xQB5b+1v+1x4Y+NX7Net+F9D&#10;j8Waj4k1K80+3tbeHwjq6C6IvrZiwZ7YBF2hid5GMHkgZP2IOlFFABRRRQAUUUUAFFFFABRRRQAU&#10;UUUAFFFFABRRRQAUUUUAFFFFABRRRQAUUUUAFFFFABRRRQAUUUUAFR3d0llayTSNtjhQux9ABk1J&#10;UV9cx2dlNNMdsUSM7nGcKBk0AeWaD8VviN490Gz1/QfBfhpdB1KBbuzTU/EUtvf3EDjcjFI7WSOM&#10;spB2mQ4zzg5FbXhz4gR/E7SPCOrR2lxp8jaxdWtxazFWktp4IbyGaMlSVbbJG43A4IAPevD9H0a9&#10;8Uw6Dp/gXT/FejR61pra5HpUvjOex0+x05nCw4MccrxvLnIhiwsYBG4YAr1v4S3+mX3gDwOuk6TJ&#10;oVrZ6vd2clg8vnNa3EMV7FOpkyTIfOSQ+YSS+dx5NAHqdFFFAATtFUbyKz8Q20ls05dcjd5Fy0bq&#10;Qc/eQhh09a4r9pTwrqHizwTYRWmn3Gt2NtqcNxquk284hl1W0VXDQqWZVPzmNyjMocRlSfmwfLLv&#10;wJoeuanpFv4F+E2peC/EcF9bzJrB0y30hbCFJkaYsyPumUxhk8tVdW3gHA+YAHoOn/CWCy+MGtXW&#10;mzX0cUkVmb22bU7lFuN3mgyhg+7zFAHXIYDBxwy9z/wrvTf+emsf+De7/wDjlQaD/wAlK8Qf9etn&#10;/wC1q6OgDD/4V3pv/PTWP/Bvd/8Axyj/AIV3pv8Az01j/wAG93/8crcooA8J/b00FfBn7EPxf1bS&#10;dQ17T9TsPBmrS2t1BrN2k1tILOXDowkyrr1DDBUgEEEA1IP+Cdvwzx974lf+HM8S/wDyfVr/AIKN&#10;f8mA/Gr/ALEnV/8A0jlr2gdKAPmP4rfsEfCHRE8OtqWl/EDV/tOu2tta+d8SfETfYp3LBLhd18cM&#10;nOCMHngiur/4d2/DP+/8Sv8Aw5niX/5Pr0j4peCLrxwnh9bWS3j/ALJ1u11KbzSRujiJLBcA/Mcj&#10;GcD3r5v/AGiP+CrFh8CfjhqHhaPw3p+qWOivex3ck2tSWuqaibDT4NS1H+zrUW0kVx9ms7iKRhPc&#10;2xkbekfmMvIB0Kf8E/8A4Qt8ZZbP+zPiB/bC6Kkx1P8A4WR4j84wGdwIN327dtDAtjOMnOM810//&#10;AA7t+Gf9/wCJX/hzPEv/AMn16Rpnh6TUfiaviiGe3k0280SK0jCk72bzWlDdMbSrDvn2rqaAPDv+&#10;Hdvwz/v/ABK/8OZ4l/8Ak+j/AId2/DP+/wDEr/w5niX/AOT69xooA8O/4d2/DP8Av/Er/wAOZ4l/&#10;+T6P+Hdvwz/v/Er/AMOZ4l/+T69xooA8O/4d2/DP+/8AEr/w5niX/wCT6P8Ah3b8M/7/AMSv/Dme&#10;Jf8A5Pr3GigDw7/h3b8M/wC/8Sv/AA5niX/5Po/4d2/DP+/8Sv8Aw5niX/5Pr3GigDw7/h3b8M/7&#10;/wASv/DmeJf/AJPo/wCHdvwz/v8AxK/8OZ4l/wDk+vcaKAPDv+Hdvwz/AL/xK/8ADmeJf/k+j/h3&#10;b8M/7/xK/wDDmeJf/k+vcaKAPDv+Hdvwz/v/ABK/8OZ4l/8Ak+j/AId2/DP+/wDEr/w5niX/AOT6&#10;9xooA8O/4d2/DP8Av/Er/wAOZ4l/+T6P+Hdvwz/v/Er/AMOZ4l/+T69xooA8O/4d2/DP+/8AEr/w&#10;5niX/wCT6P8Ah3b8M/7/AMSv/DmeJf8A5Pr3GigDw7/h3b8M/wC/8Sv/AA5niX/5Po/4d2/DP+/8&#10;Sv8Aw5niX/5Pr3GigDw7/h3b8M/7/wASv/DmeJf/AJPrmPjJ+wB8IdH+GerXWsaZ8QNc02GNWnsb&#10;j4keI5I7gb1wCrXxU4ODyDyK+mK5z4ueD7jx98ONW0e0khiuL6IIjykhAQwPOAT29KAPMf8Ah3b8&#10;M/7/AMSv/DmeJf8A5PrmfFX/AAT/APhDa/EXwrb3WmfEC81C6N2LK9k+JHiJpdP2xZk2Mb4su9fl&#10;O0jI65pn7XX/AAUUT9m74uaZ4L0vw/o+satezaXavJrOty6RbzXWpSXUdjZWzx2lyZLqU2VwcSiG&#10;BAql503gV6f8OPFVr+0n4e+GfxK0PzLfRb7Tn1RLe8Ty7pEurddsbKuVDoSQw3EAg4J60Acz/wAO&#10;7fhn/f8AiV/4czxL/wDJ9Y37PPwx0/4IftqePvDOg33iiTQpPBOgamLTV/Emo6ysVzJfazG8kZvJ&#10;5WjLJFECEIB8tcjivoqvF/C3/KQ/x1/2Trw5/wCnLXaAPaKKKKACiiigDnrD/kq2rf8AYJsv/R13&#10;XQ1z1h/yVbVv+wTZf+jruuhoAKKKKACiiigAooooAK8N/aB/5PF/Z/8A+vvXv/TY9e5V4b+0D/ye&#10;L+z/AP8AX3r3/psegD3KiignAoAK+Iv2Kf2J/BfjL9mHwz4kv28fzy6g99JeQWHjvXrKNT9vufni&#10;ht7xI190VQCANoyMN7ze/t9fC3T7ya3m1vWFmgcxuo8Nao2GBwRkW+D+Fed/sL/G7Sfhd+wX4L8R&#10;a9dTR+G73z/s91DYzSyxtLfThI2hjQyfMSMHbkZIbBALAHP/ALY37I/hH4Q/s6X/AIw8H638SNN1&#10;bRrzTrq1uV+IWvXccm69gQhkmvHRkKucggg9wRxX2QOBXxd+27+1R4R+I37OniLSfBs2satNqFzY&#10;SXcD6LeWcNkg1C2LXJkniRAM4UoCSzOCBncT9og5FABRRRQAUUUUAFFFFABRRRQAUUUUAFFFFABR&#10;RRQAUUUUAFFFFABRRRQAUUUUAFFFFABRRRQAUUUUAFRX1zHZ2U00x2wxIzuSOigZNS0jqJFKsAys&#10;MEHvQB8keDvDtiniLwvrNwPHnw78MeIITB4cuLLXobizjjudrx2syvCz2okwpjjEjRq2FDK2BXrv&#10;wW1nT9a8A+Ef7K01tJsbHxHqenxwPctcuxtzqEDStIwDM0jRtIS2Tlzkk8nq9I+BPhvSfhzeeETa&#10;zXvhu83J9gvJ3uI7eJgAIo9xJSNcDaoPyfw4wMZng/4Uab8FNB8I+HtIkvprG31q7uFe8nM8zNND&#10;ezPuc8t80jcnJxjJJ5IB6HRRRQBynxm+GB+LngabSY9a1vw/cb1mgvtLvJLaaJ1zjJRlLIckFCeR&#10;3BAI8L+H/wAANSf9o/R49e0/xrbjRdEvDLqsPibUrjT76U3FmYfKkecugZUlL278ZUZ8wKrV9P1S&#10;12eSPTJlhguLmRl2iOB1jk54yGYqAR1zkdKAMrQuPiV4g/69bP8A9rV0VeS+C/H+saH8UNX0vVtF&#10;1Ga8ntrYWtx5tsn2tV844b94FE2Mkqp+YKWAAyqd7/wlOpf9Czqv/gRa/wDx2gDdorC/4SnUv+hZ&#10;1X/wItf/AI7R/wAJTqX/AELOq/8AgRa//HaAPNP+CjX/ACYD8av+xJ1f/wBI5a9oHSvHf2v/AAz4&#10;m+Nf7KHxL8IaJ4ZvG1nxN4X1LTbBZ7u1jjkuJbWRI0Leadu5yq5PAzk4GTWeP2lPikB/ybn45/8A&#10;Cm8P/wDydQB3Xxv1280KHwobO4mtzdeJbG1m2NjzYnZgyH2PpXF/Ff8AYC+Hvxk8falr2rxa/Gvi&#10;Hb/b2mWesXFtp2vlYkhzcwIwDboY0ik2bfOiRY5fMRQo4j4xftdeLPDg8LL4m/Zz8ff8TLxDaWel&#10;bPEehN/p7bzDnbfcD5W5b5fWuy/4aV+KX/Rufjn/AMKbw/8A/J1AHoNvqtyvx7m0/wA6T7DH4fin&#10;WDP7sSG4kUtj12gDPoK7Cvl1P2v/ABf/AML+k0Nf2dfH3/CX/wDCPpfOP+Ej0LYbH7Q6Lz9u2Z83&#10;dx978K7H/hpX4pf9G5+Of/Cm8P8A/wAnUAe40V4d/wANK/FL/o3Pxz/4U3h//wCTqP8AhpX4pf8A&#10;Rufjn/wpvD//AMnUAe40V4d/w0r8Uv8Ao3Pxz/4U3h//AOTqP+Glfil/0bn45/8ACm8P/wDydQB7&#10;jRXh3/DSvxS/6Nz8c/8AhTeH/wD5Oo/4aV+KX/Rufjn/AMKbw/8A/J1AHuNFeHf8NK/FL/o3Pxz/&#10;AOFN4f8A/k6j/hpX4pf9G5+Of/Cm8P8A/wAnUAe40V4d/wANK/FL/o3Pxz/4U3h//wCTqP8AhpX4&#10;pf8ARufjn/wpvD//AMnUAe40V4d/w0r8Uv8Ao3Pxz/4U3h//AOTqP+Glfil/0bn45/8ACm8P/wDy&#10;dQB7jRXh3/DSvxS/6Nz8c/8AhTeH/wD5Oo/4aV+KX/Rufjn/AMKbw/8A/J1AHuNFeHf8NK/FL/o3&#10;Pxz/AOFN4f8A/k6j/hpX4pf9G5+Of/Cm8P8A/wAnUAe40V4d/wANK/FL/o3Pxz/4U3h//wCTqP8A&#10;hpX4pf8ARufjn/wpvD//AMnUAe40V4d/w0r8Uv8Ao3Pxz/4U3h//AOTqP+Glfil/0bn45/8ACm8P&#10;/wDydQB7jXH/AB+1e60H4Pa5eWU8lrdW8KtHLG21kO9RkGvPv+Glfil/0bn45/8ACm8P/wDydXHf&#10;H39r7xd4K+EWtap4u/Z18fL4btUT7cY/EehM21pEUYCX277xXpQB6X8cP2N/CPx48Y23iHULjxLo&#10;uuRWyWE97oWsT6bNfWqO8kcMxjYbtjyStHIMSxGWTy3Te2dVdEtfhX4j+GvhPw7BHo/huwtbjT7f&#10;TrYbYIre3tVWGMD+6gUAfSuQ/wCGlfil/wBG5+Of/Cm8P/8AydXIeNP2wPF2kfFbwXpeqfs6+Ph4&#10;g1hr3+xQviPQipMcIafJF9tH7sjG7r25oA+oK8X8Lf8AKQ/x1/2Trw5/6ctdqt/w0r8Uv+jc/HP/&#10;AIU3h/8A+Tqi+ANj428Y/tReM/HXijwFqXgLTb7wto+hWVvqGp2N7PdS213qc8rj7LNKqoFu4h8x&#10;BJzgcUAe7UUUUAFFFFAHPWH/ACVbVv8AsE2X/o67roa56w/5Ktq3/YJsv/R13XQ0AFFFFABRRRQA&#10;UUUUAFeG/tA/8ni/s/8A/X3r3/psevcq8N/aB/5PF/Z//wCvvXv/AE2PQB7lQRuFFFAGG/wy8NyO&#10;Wbw/ojMxySbGIkn/AL5rxH/gndZab4g/Yv8AB+j6lptrJb4vWhguI1khmQXtwMqCMcZwVxkfQg19&#10;FV8U/sTfGbx/Yfso+G9N0/4G+MPEFhZz3wtdVs/EGi26XGL64xLGs12ki9ejqD1BGDyAd1+3x4E0&#10;/wAC/soeKI7PR7NYpJdPjtrq3tFE0A/tG1JikZRkrxwx9MNzgt9OV8n/ALQfiT4wftD/AATvPBf/&#10;AAozxJo93rFzZq+pXfiLRTbWqR3kMrSOsd28n3IycIrHJwM19YDpQAUUUUAFFFFABRRRQAUUUUAF&#10;FFFABRRRQAUUUUAFFFFABRRRQAUUUUAFFFFABRRRQAUUUUAFFFFABRRRQAVheL/+Q54Z/wCwm/8A&#10;6R3NbtYXi/8A5Dnhn/sJv/6R3NAG7RRRQAV5t4m+HVxpXxbbxnJqmn29nbquIbmQxKWFvLCAz9AC&#10;0i84PToTXbeL/GWleANAm1TWr+103T7fG+edwigk4UD1YkgADkkgDJrk9B/aY8EeKdctdNi1aSG6&#10;vn8q1S/sLmyW5c9FjaaNFdj2Ckk9qAMzwV8U/DPjHxlrsl5faVbyW6WQlt7m5iPkTxmVuDnDYO1l&#10;ZeCCCK7j/hZPh3/oPaL/AOBsf/xVc/F4Pg1P4wapqELtaXlnb2S+bGAfOiJmLRODwynqO6nkHqD2&#10;/wBnj/55p/3zQBkf8LJ8O/8AQe0X/wADY/8A4qj/AIWT4d/6D2i/+Bsf/wAVWv8AZ4/+eaf980fZ&#10;4/8Anmn/AHzQBg6l8WvCujaZdXt34l0C1s7GCS5uZ5dQhSO3ijUu8jsWwqqoLFjwACTwK4Mf8FAv&#10;gMf+a2fCP/wsNP8A/j1Uf+CjlrGf2AfjV+7T/kSNX7f9OcteqjwFoeP+QNpX/gJH/hQB8o/tkfty&#10;/BPXH+FH2H4wfC28+x/ETSbq48jxXYSeREom3SNiX5UGRljwM17P/wAPAfgN/wBFs+Ef/hYaf/8A&#10;Hq6H4lx6R4Gj0JofD+jT/wBraza6Y++2QeWsrEFhx1GOldN/wgWh/wDQG0r/AMBI/wDCgD5Ri/bk&#10;+Cg/4KG3Gp/8Lg+Fv9mn4dRWv2v/AISuw8jzf7Skby9/m7d+3nbnOOa9n/4eA/Ab/otnwj/8LDT/&#10;AP49XTx2ejv8U5fD/wDYGj+THpSah5v2ZNxZpnj24x0wufxroP8AhAtD/wCgNpX/AICR/wCFAHnH&#10;/DwH4Df9Fs+Ef/hYaf8A/HqP+HgPwG/6LZ8I/wDwsNP/APj1ej/8IFof/QG0r/wEj/wo/wCEC0P/&#10;AKA2lf8AgJH/AIUAecf8PAfgN/0Wz4R/+Fhp/wD8eo/4eA/Ab/otnwj/APCw0/8A+PV6P/wgWh/9&#10;AbSv/ASP/Cj/AIQLQ/8AoDaV/wCAkf8AhQB5x/w8B+A3/RbPhH/4WGn/APx6j/h4D8Bv+i2fCP8A&#10;8LDT/wD49Xo//CBaH/0BtK/8BI/8KP8AhAtD/wCgNpX/AICR/wCFAHnH/DwH4Df9Fs+Ef/hYaf8A&#10;/HqP+HgPwG/6LZ8I/wDwsNP/APj1ej/8IFof/QG0r/wEj/wo/wCEC0P/AKA2lf8AgJH/AIUAecf8&#10;PAfgN/0Wz4R/+Fhp/wD8eo/4eA/Ab/otnwj/APCw0/8A+PV6P/wgWh/9AbSv/ASP/Cj/AIQLQ/8A&#10;oDaV/wCAkf8AhQB5x/w8B+A3/RbPhH/4WGn/APx6j/h4D8Bv+i2fCP8A8LDT/wD49Xo//CBaH/0B&#10;tK/8BI/8KP8AhAtD/wCgNpX/AICR/wCFAHnH/DwH4Df9Fs+Ef/hYaf8A/HqP+HgPwG/6LZ8I/wDw&#10;sNP/APj1ej/8IFof/QG0r/wEj/wo/wCEC0P/AKA2lf8AgJH/AIUAecf8PAfgN/0Wz4R/+Fhp/wD8&#10;eo/4eA/Ab/otnwj/APCw0/8A+PV6P/wgWh/9AbSv/ASP/Cj/AIQLQ/8AoDaV/wCAkf8AhQB5x/w8&#10;B+A3/RbPhH/4WGn/APx6j/h4D8Bv+i2fCP8A8LDT/wD49Xo//CBaH/0BtK/8BI/8KP8AhAtD/wCg&#10;NpX/AICR/wCFAHnH/DwH4Df9Fs+Ef/hYaf8A/HqP+HgPwG/6LZ8I/wDwsNP/APj1ej/8IFof/QG0&#10;r/wEj/wo/wCEC0P/AKA2lf8AgJH/AIUAecf8PAfgN/0Wz4R/+Fhp/wD8erxj/goT+3L8E/Ev7HPj&#10;ax034wfC3UL24gtxFb23iuwllkIuoSdqrKScAE8dhX1d/wAIFof/AEBtK/8AASP/AArn/ipaaP8A&#10;D74f6nrMPh/R7iSwjEixvbIqv8wHJx70Acx/w8B+A3/RbPhH/wCFhp//AMerxj43/tyfBPUP2uvg&#10;fe2/xg+Fs1np766bqePxXYNFbb7FVTewlwu48DOMnpX1d/wgWh/9AbSv/ASP/Cuf8R2ej6J458Oa&#10;Svh/R3j1s3IeQ2yZi8qPeMDbznpQBzH/AA8B+A3/AEWz4R/+Fhp//wAerrvhZ+0F4D+OZvv+EJ8b&#10;eEfGH9m7Ptf9iaxb6h9l37tnmeS7bd21sZxnacdDWz/wgWh/9AbSv/ASP/CvJPAej2ei/wDBQnx5&#10;HZ2tvaxt8PPDrFYYxGCf7S13nAFAHuNFFFABRRRQBz1h/wAlW1b/ALBNl/6Ou66GuesP+Srat/2C&#10;bL/0dd10NABRRRQAUUUUAFFFFABXhv7QP/J4v7P/AP1969/6bHr3KvDf2gf+Txf2f/8Ar717/wBN&#10;j0Ae5UUUUAFfIf7Bf7aHwd+H37KXhjRde+LHw10PWNPkvorqxv8AxPZW1zbP9uuDteN5QynBHBAN&#10;fXlfM3/BPrwJp8P7IXhHVI9Jsbxp2vWu4mtkZ5sX1wN6kj7+B0/iA9cUAei6X+3T8Edb1C1tLH4x&#10;fCy8u76Zbe3gg8V2EklxIxAVEUS5ZiSAAOSSK9UByK+a/wDgod4F8PX37I+uaxZ2NnBNazaeY5ba&#10;FI2ZTqFsCp+Xpnt1BHBHNfSg4FABRRRQAUUUUAFFFFABRRRQAUUUUAFFFFABRRRQAUUUUAFFFFAB&#10;RRRQAUUUUAFFFFABRRRQAUUUUAFFFFABWF4v/wCQ54Z/7Cb/APpHc1u1heL/APkOeGf+wm//AKR3&#10;NAG7RRRQBwP7QmiLqXhzR75da0bQ77QtWi1Gyl1YgWU0ypInlSfMpwyO+CpyrBWAO3B8z8R/Ea++&#10;Luq6b4R1/wASfCvSbW6nhv5DpesS6hdXKW9xDJti3xxxxOz+WASzMASVUkZHtvxH+Gmh/FvwncaJ&#10;4h0+DUtOuMMY5BzG4+66MOUdeoZSCD0NeTeBP2Xrrwp8cNP1DU7Xwvq3hzRtHu7W0vGsY4b95ZZ7&#10;V4/PRUEbNGsLgTLtJ38qDksAepaB/wAlJ8Qf9etn/wC1q6Sud0L/AJKV4g/69bP/ANrV0VABRRRQ&#10;B4v/AMFGv+TAfjV/2JOr/wDpHLXtA6V4v/wUa/5MB+NX/Yk6v/6Ry17QOlAHN/EfwK/jqPQ1W4W3&#10;/snV7bUzlN3mCJidnUYznr29K+Jf2vf+ChXxO+E3x58aQ6Ci2vh7wBJdrLaPo8dxZMLbSbfUUbUr&#10;ozLNbjUJLhrS0MEZxLDk+eS0K/YHx7vprGDwf5M0sPneKdPifY5XehdsqcdQe4rR8V/APwN488c6&#10;X4n1zwb4W1jxJomP7O1a+0qC4vrDDbh5MzqXjw3Pykc80AWdM8LSXPxAXxM7ND9p0eKxNo6jfEwk&#10;aUksCR/FjA9OtdJXFQXco/aIuLfzZPs6+HIpBFuOwN9pkG7HTOBjNdrQAUUUUAFFFFABRRRQAUUU&#10;UAFFFFABRRRQAUUUUAFFFFABRRRQAUUUUAFYPxP8Gt8QvAWpaKlwtq2oRiMSlN4T5gc4yM9PWt6u&#10;K/aKvJtP+CviCaCWSCaOBSskbFWU716EcigD5r/bj/a5+JHgD9oyz8E+C5H0eztbXSLu4vIdHh1K&#10;Ty76e+ilv7lZpoVj0yyFkn2hoz5hN3H88IAMnt/7PniXUP2kfhH8IfiXqNvFo99qGhR6vdWCBnjD&#10;3dohIRmwwQFsruG4qRkA5rr/AIm/AnwT8azp58Y+D/C/iz+yZTPY/wBsaVBffYpDjLxearbG+Ucr&#10;g8D0qp41uJLP4teBLeGSSK3la+DxoxVHxb5GR0OO3pQB21eL+Fv+Uh/jr/snXhz/ANOWu17RXi/h&#10;b/lIf46/7J14c/8ATlrtAHtFFFFABRRRQBz1h/yVbVv+wTZf+jruuhrnrD/kq2rf9gmy/wDR13XQ&#10;0AFFFFABRRRQAUUUUAFeG/tA/wDJ4v7P/wD1969/6bHr3KvDf2gf+Txf2f8A/r717/02PQB7lSO2&#10;xCaWigDwG/8A21tasr6aFfhX46mWGRkEiaLqjK+DjIIsiCD1yCR71xP7F/xf1L4Xf8E9fBPiQaBq&#10;muW10Lhmsre2ma5st95cE7o44mcqO+Uyp68Hj60r59/4Jwa0q/sj+D7G6h8lZvt32Zy25Lkfbbjc&#10;M4GGHJ2915BOG2gHj/7ZPx08SfFH9nrxNZ6f4L1bwrZyTadc6lPrenahbwvGupWgPk+ZbRKZ2JAA&#10;LgYyxDbMH7iHFfPP/BQ+zuND/ZD8U20KPPp80+nCMKNzWuNQtjt909P7vT7uNv0MDmgAoopC4UjJ&#10;A3dPegBaKh0/UIdUtVmt5BJExIDDvgkH9QamoAKKKKACiiigAooooAKKKKACiiigAooooAKKKKAC&#10;iiigAooooAKKKKACiiigAooooAKKKKACsLxf/wAhzwz/ANhN/wD0jua3awvF/wDyHPDP/YTf/wBI&#10;7mgDdooooAKwdc8V2F3qj6DDqWnRaxMAot7iIzBgVLkFAy5yisfvDp+Fb1cP4q+GGm23jN/F3max&#10;/aUahUW1QTBT5Twhgmwk4EhPcZA7ZFAHN+GbHxN4J+JurWI1LTZ9OmhtI4pzpksn2QsZQkRHn52d&#10;QGJOMgHAwT6B9g8Tf9BbQ/8AwUy//JNef+Afi9j4la5p+sabq0erC0tWVYtOm23kamQGZFIJUfMA&#10;VOSpOMkFWbuv+FkW/wD0DPEH/grm/wDiaAJvsHib/oLaH/4KZf8A5Jo+weJv+gtof/gpl/8Akmof&#10;+FkW/wD0DPEH/grm/wDiaP8AhZFv/wBAzxB/4K5v/iaAOT/aK+CviL4+fAHxv4HfxFounf8ACX6D&#10;faMt2ujSP9la4t3iWQr9p+YKzBiuRuAIyucjmx4S/aUx/wAlA+B//hv9U/8AlzXcfEb9obQvhR8P&#10;de8U65a+ILPRfDWm3Oq3839lTsY4IImlkIAXLNtQ4Uck4A5Ncj/w2xp//ROfjR/4RF7/APE0AeZ/&#10;tBa1+0N8Oj4IW+8T/ArWv7f8WWOj2+/wHqafYZpfMKXAzq5yU2dOM56ivQv+ER/aU/6KB8Dv/Df6&#10;p/8ALmvOf2nf2iLj4mt8O/7I+GXxkm/4R3xtp2tXu/wbdx+XbQiXzGGR8xG4fKOTXqH/AA2xp/8A&#10;0Tn40f8AhEXv/wATQB5rH4g/aIP7VE3g3/hKPgWNQXwpHrR1X/hA9T3NEbt4Rb7f7XzgMC+d3fGO&#10;9egf8Ij+0p/0UD4Hf+G/1T/5c15xH+0TcL+2pN40/wCFZfGT+wH8Ex6KJv8AhDbvf9qF+8xXZjdj&#10;YQd2Mdq9R/4bY0//AKJz8aP/AAiL3/4mgCr/AMIj+0p/0UD4Hf8Ahv8AVP8A5c0f8Ij+0p/0UD4H&#10;f+G/1T/5c1a/4bY0/wD6Jz8aP/CIvf8A4mj/AIbY0/8A6Jz8aP8AwiL3/wCJoAq/8Ij+0p/0UD4H&#10;f+G/1T/5c0f8Ij+0p/0UD4Hf+G/1T/5c1a/4bY0//onPxo/8Ii9/+Jo/4bY0/wD6Jz8aP/CIvf8A&#10;4mgCr/wiP7Sn/RQPgd/4b/VP/lzR/wAIj+0p/wBFA+B3/hv9U/8AlzVr/htjT/8AonPxo/8ACIvf&#10;/iaP+G2NP/6Jz8aP/CIvf/iaAKv/AAiP7Sn/AEUD4Hf+G/1T/wCXNH/CI/tKf9FA+B3/AIb/AFT/&#10;AOXNWv8AhtjT/wDonPxo/wDCIvf/AImj/htjT/8AonPxo/8ACIvf/iaAKv8AwiP7Sn/RQPgd/wCG&#10;/wBU/wDlzR/wiP7Sn/RQPgd/4b/VP/lzVr/htjT/APonPxo/8Ii9/wDiaP8AhtjT/wDonPxo/wDC&#10;Ivf/AImgCr/wiP7Sn/RQPgd/4b/VP/lzR/wiP7Sn/RQPgd/4b/VP/lzVr/htjT/+ic/Gj/wiL3/4&#10;mj/htjT/APonPxo/8Ii9/wDiaAKv/CI/tKf9FA+B3/hv9U/+XNH/AAiP7Sn/AEUD4Hf+G/1T/wCX&#10;NWv+G2NP/wCic/Gj/wAIi9/+Jo/4bY0//onPxo/8Ii9/+JoAq/8ACI/tKf8ARQPgd/4b/VP/AJc0&#10;f8Ij+0p/0UD4Hf8Ahv8AVP8A5c1a/wCG2NP/AOic/Gj/AMIi9/8AiaP+G2NP/wCic/Gj/wAIi9/+&#10;JoAq/wDCI/tKf9FA+B3/AIb/AFT/AOXNH/CI/tKf9FA+B3/hv9U/+XNWv+G2NP8A+ic/Gj/wiL3/&#10;AOJo/wCG2NP/AOic/Gj/AMIi9/8AiaAKv/CI/tKf9FA+B3/hv9U/+XNH/CI/tKf9FA+B3/hv9U/+&#10;XNWv+G2NP/6Jz8aP/CIvf/iaP+G2NP8A+ic/Gj/wiL3/AOJoAq/8Ij+0p/0UD4Hf+G/1T/5c15/+&#10;1Nr/AO0R8HPgH4i8Sah4o+BfiCz0uKJpdPfwHqca3IaaNMFjq7AYLA9D0r0r/htjT/8AonPxo/8A&#10;CIvf/ia8v/bQ/aIuPjN+zH4q8M6D8MvjJcavqkMKW8cng27iVitxE5yzAAfKp60Aejf8Ij+0p/0U&#10;D4Hf+G/1T/5c15/8RvEH7RHhX46fDnw5P4o+Bd7d+Km1IW1+fAepq2m/Z7YSthf7XO7eDt4Ix79K&#10;9K/4bX0//onPxo/8Ii9/+Jry74sftE3Hiv8AaT+E/iSz+Gfxkk0nwo2rnUZG8G3atF9otBHFhSMt&#10;lhjjp3oA9H/4RH9pT/ooHwO/8N/qn/y5q/8AAn4IePfDPxt8UeOviB4p8I69qWuaHpuhW0Hh/wAP&#10;3GlQW0VpPfT73868uWdma9I4KgCMcHNRf8Nsaf8A9E5+NH/hEXv/AMTXQfBr9p/Q/jV4z1rw7aaT&#10;4u0LW9BsrXUbmz17RJ9Nka3uHnjikTzAA6l7aZTjoV96APSKKKKACiiigDnrD/kq2rf9gmy/9HXd&#10;dDXPWH/JVtW/7BNl/wCjruuhoAKKKbJMkW3cyruOBk4zQA6iq+papBpFss1xJ5cbSxwg4Jy8jrGg&#10;49WZR+NWKACiiigArw39oH/k8X9n/wD6+9e/9Nj17lXhv7QP/J4v7P8A/wBfevf+mx6APcqKKKAC&#10;vij9ifwL8c/Ef7Jvh2PQ/Gfwjs/D8s181lBqPgzUbq9t1F/cFd80eqxK0gPIZY05xgCvtevjj9g3&#10;9rKx8G/sr+G9JfwP8VNSk0+a/ha503wndXVrKRfXHMcqDaw56igDr/ip+zf8evjf8PJPCfiL4kfC&#10;ZdFvpbQ30tj4Ev472RYZ4pjsZtVaNWYx4yUIGehr3waf4mx/yFtD/wDBTL/8k15Hr/8AwUI8K+Eb&#10;VrnWvCPxW0axhkhjnurzwfdxw2vnSCKNpG2/KpdgMmvVh8SLcj/kGeIP/BXN/wDE0ATfYPE3/QW0&#10;P/wUy/8AyTVDxF4O13xNpxt7jVtHXawkilj0qVZIHH3XQ/aeGH+IOQSKs/8ACyLf/oGeIP8AwVzf&#10;/E1n+JviFcPYCTS9P1sXULhxFNpc3l3C94ydpK57MM4IBwRlSAY/wOv/ABIthDp2rXWnt9nMsgeP&#10;TnX7dGJWBdX80qjbiNyFeMjGQQa9Krz34H/FCy8VeGbWCGx1iG4SeaGdJ7GRPssgkYlHbG0EZHOc&#10;EEEEggn0KgAooooAKKKKACiiigAooooAKKKKACiiigAooooAKKKKACiiigAooooAKKKKACiiigAo&#10;oooAKwvF/wDyHPDP/YTf/wBI7mt2sLxf/wAhzwz/ANhN/wD0juaAN2iiigDnviT8RrX4a6Lb3M1p&#10;faldX10llY2NkitcXs7hiI03Mqj5VZizMqqqsSQBXKP8fdW8O3FtJ4o8BeIPDulXVxHbHUDd2d5D&#10;bPI4RPNWGVnVSzAbgrKCeSBzUn7U2reHfD3w1h1PxJea9pdrpt/FPbalo9u811ptxhlSUBUcBcMy&#10;HepQh9pB3Yrx+H4hweK/iNofh3xJrnxc8RafdL/acdpP4S/s+3naCeDZ5wjtUleMPIjEgiMbQH4Y&#10;AgHvUGg2mu/EvV2uoRI1nHY3EDAlWicedyCMEZBII6FWIOQSD11c5oBz8SfEH/XrZ/8AtaujoAKK&#10;KKAPF/8Ago1/yYD8av8AsSdX/wDSOWvaB0rxf/go1/yYD8av+xJ1f/0jlr2gdKAOU+K/jS88FxeH&#10;Ws1hb+1NdtNOm8xS2IpWIbHIw3HB/Sur3DPWsHx74Jg8bJo63FxJb/2VqlvqUe0D968RJCHPY5r8&#10;9P26dT+M1p+1jr39jTeNI7xZLv8A4RZdMk18RlP7LtjpP2KKz/4lUpbVvtQvv7VB2wbTlItjUAfo&#10;HH4tun+MM2hYh+wx6NHfg7f3nmNO6HnOMYUcY6101c/pvhLb41XXri4zqEmlR2EsKD92NsjSFh3+&#10;8xHPYV0FABRRRQAUUUUAFFFFABRRRQAUUUUAFFFFABRRRQAUUUUAFFFFABRRRQAVzPxh8W3XgT4a&#10;6tq9iIWurGIPGJVLITuUcgEevrXTVi/ETwjD498F3+j3E8lrDfII3lQAsg3A8Z+lAG0WA71zXijx&#10;ddaP8QvC+lwrCbXWWuhOWUlx5UW9dpzxz1yDXxj/AMFLtT8fWf7R+hKs/iy38EmLSTbHSZPEccZi&#10;8++/tfyTof7xtVCf2b9mS8BtyDLtV283H07+zr4Y8UeI/gx8Jta+IU1zD480nQYX1eKRYlkkvJbV&#10;EmEoj+QSBs7hH8m7dt+XFAHq1eL+Fv8AlIf46/7J14c/9OWu17RXi/hb/lIf46/7J14c/wDTlrtA&#10;HtFFFFABRRRQBz1h/wAlW1b/ALBNl/6Ou66GuesP+Srat/2CbL/0dd10NABXzaPAmgaZq+rj4gfC&#10;zXPGWvXGo3Uqav8A2UusQ3du8ztAIm3EwKkRRPLKoFKHrncfpKvH7X4YfEq++I/iGO6+IniCy8Ps&#10;0dxpE1rY6W21X3b7d1e3Z90ZAIfoyuP4lOQCv8OfDGoeF/hffR3Gm32h6TdeKbGfRdKvZxNcabZm&#10;6swI2IZguZVlkCBjsWRV4xge0V57f6NeeGPB39n6l4ovfFF+usabMZbyK2imhja9gCrtgjRduVYg&#10;lck7ueMD0KgAooooAK8N/aB/5PF/Z/8A+vvXv/TY9e5V4b+0D/yeL+z/AP8AX3r3/psegD3Kiio7&#10;hZGT92yq2R1GcjPPcds/T36UASV84/8ABPTSbjSv2PvB+qaYnmTSfbftVqCFW8UX1wNwJ4WUAABj&#10;wwAVuNrJsX7ftKfbpvsr/Br7N5jeT5tnqHmbM/LuxPjOMZx3rz/9jS++IWhf8E9/BFx4bl8Mya1L&#10;9oNy2qxzSWNqfttwJSojdZPLz0yTt6nK/dAO0/4KIS2Pib9jPxFqUB3tFNYBGGUdP+JjbKyMOCME&#10;cq3QqMjIGPoIdK+Hv21PA/xk1f8AZ88Rah4x1nwXpWhpPplzcw+F4J45NUkTUbURpKZ3cBMHJMe1&#10;22IpJXIr7hHSgDk/iJ8cfCvwov7S18QavDp816jSxqY3kKxqQGlfap8uNSwBkfCjPJrqoZ0uI1eN&#10;ldWAZWU5BB6EVxOs/DbUJPjVH4itX0y40vUtKGkavaXcbGTy42lkjeEjIOWlZXRhgqVOcrg3PAvw&#10;a0f4cC1j0mbWIbSyMv2e0k1O4mtoVkCDYsbuVCKIxsXGEy20DcaAJfhpolrFo8OoLCFvJFlgeRSR&#10;5iCZyAw6Ng5wTyNzYxk56esjwLYzab4YghnQxyK8pKntmRiP0IrXoAKKKKACiiigAooooAKKKKAC&#10;iiigAooooAKKKKACiiigAooooAKKKKACiiigAooooAKKKKACuV1/xBZ6n4v0WzhmVrrT9UK3ERG1&#10;o91jcspweoI6EcEgjOQQOqPIry74p/Bq51fX9A1LTda1m31q3vJFiuWkDpEht5mKOAv+rZgq88jd&#10;kYbBoA9RorlNG8F3l7pVvLeat4hsrp0Blg+2RyeU3cBgmGHoeMjsOlWf+EAk/wCg/wCIP/Alf/iK&#10;AN66tY762khmjSaGZSjo67ldSMEEHggjtXm/hH9nfT/hl8TU8SadqepR6Tp+l3Nha6Kw863sBNJB&#10;LIYDjeq5t1xEMquTtCjiuq/4QCT/AKD/AIg/8CV/+Io/4QCT/oP+IP8AwJX/AOIoAh8J38Op+Ptb&#10;uLeSOa3ns7KSORG3K6nziCDXUV5PpPwqv/DvxR1ibT9T106deLbG5iE6oS7GXdLGxXHBOXTvuLD5&#10;sh+2/wCEAk/6D/iD/wACV/8AiKAOiornf+EAk/6D/iD/AMCV/wDiKP8AhAJP+g/4g/8AAlf/AIig&#10;Dzn/AIKNf8mA/Gr/ALEnV/8A0jlr2gdK8x+PXwWsfHfwN8Z6HrGq+IL7Sda0K9sLyA3gj8yKW3dH&#10;AZVBU4Y4I5BwaxR+xzMB/wAlc+M//g/i/wDjFAGz+1LaX19oHhKHTryPT7x/FenCO4eDz1jPmHnZ&#10;kbuOOo612ul6RrVt4WmtrvWLe61ZlcR3y2IjSMn7pMW4g7fTdz7V5bdfsV/bvL874rfGKbyXEib9&#10;dhbYw6MMwcEetS/8MdTf9Fc+M/8A4UEX/wAYoA0/A2ka5pH7R+oLrWtW+sNJ4agMRisBa+UPtUuc&#10;gO27PHpjFeqV4p/wxcftf2j/AIWx8ZPP2eX5n9vQ7tuc4z5HTPOKk/4Y6m/6K58Z/wDwoIv/AIxQ&#10;B7PRXjH/AAx1N/0Vz4z/APhQRf8Axij/AIY6m/6K58Z//Cgi/wDjFAHs9FeMf8MdTf8ARXPjP/4U&#10;EX/xij/hjqb/AKK58Z//AAoIv/jFAHs9FeMf8MdTf9Fc+M//AIUEX/xij/hjqb/ornxn/wDCgi/+&#10;MUAez0V4x/wx1N/0Vz4z/wDhQRf/ABij/hjqb/ornxn/APCgi/8AjFAHs9FeMf8ADHU3/RXPjP8A&#10;+FBF/wDGKP8Ahjqb/ornxn/8KCL/AOMUAez0V4x/wx1N/wBFc+M//hQRf/GKP+GOpv8Aornxn/8A&#10;Cgi/+MUAez0V4x/wx1N/0Vz4z/8AhQRf/GKP+GOpv+iufGf/AMKCL/4xQB7PRXjH/DHU3/RXPjP/&#10;AOFBF/8AGKP+GOpv+iufGf8A8KCL/wCMUAez0V4x/wAMdTf9Fc+M/wD4UEX/AMYo/wCGOpv+iufG&#10;f/woIv8A4xQB7PRXjH/DHU3/AEVz4z/+FBF/8Yo/4Y6m/wCiufGf/wAKCL/4xQB7PXDftKnHwN8R&#10;f9e6/wDoxa5H/hjqb/ornxn/APCgi/8AjFR3f7Fxv7doZ/ix8ZJopBhkfXoWVh7gwUAek+MdA8R6&#10;tfxvo3iG00e3WPa8cumC6Ltk/NuLrjjAxjtXG3Wj67o/xj8EjWtct9Z8x77yTFYC08rFuc5w7bs8&#10;emMVmf8ADHM3/RXPjP8A+FBF/wDGKjk/YvaaeORvix8ZGkhzsc69DuTPXB8jjNAHtdeL+Fv+Uh/j&#10;r/snXhz/ANOWu0v/AAx1N/0Vz4z/APhQRf8AxirXwP8AgBY/CP42eKtS/t7xZ4m1fU9E0u2lvde1&#10;EXciQRz37RxIFRVVQ0kjdCSX68CgD12iiigAoZtq5oqDUrI6jYyQrNNbmQY8yFtrp9Dg0Ac34W1q&#10;18Q/EPULyzmW4tp9Isijr3/fXYII6gg5BB5BBB5rq68hk+EepeHfi3qOoaNqWuNb3VnaG/g89U+1&#10;sZJwXRyu0SIApI4DBjnkqR3g8AyEf8h/xB/4Er/8RQB0VFc7/wAIBJ/0H/EH/gSv/wARR/wgEn/Q&#10;f8Qf+BK//EUAcP8AHnwxe6xdQXFjrlrY65ZXtjJaK1p9+Nr2FQkh3DzIt+0kDkEAjaSDXW+GB4k1&#10;3SVmub9dOulYxzW8unA7HU4O1t+HU9Qw6gjocgYPxd+EL654btTHrXiJry31Kye3mWVXe2P2qIFw&#10;NvZckg8YHPFbug+CNQuNOX+0NY1yC6QlH8u6QxyY6Ovy5APXB5HTnqQDS/sXXv8AoOW//gvH/wAX&#10;R/Yuvf8AQct//BeP/i6h/wCEAk/6D/iD/wACV/8AiKP+EAk/6D/iD/wJX/4igCb+xde/6Dlv/wCC&#10;8f8AxdeVftV/D/xnDeeBPiF4Ts7fxXr/AMMr26vbjQji2l8QWdxbPb3EVs7NsjulVhJF5h8t2Ty2&#10;KB/NT0//AIQCT/oP+IP/AAJX/wCIq013J4fvtH08SSXS3TSI8s7bpDtRnByMDPGOlAGb8FfjV4d/&#10;aC+HVj4p8LX327S77enzxtDPazIxSW3nicB4Z4pFZJInAdHVlYAiuqrw3xh+yboWtfHvVNY0PXPG&#10;HgXUvE1il5rL+GtV+xxatPEREk80JV4zMIyEMoUOypGrFhGgW3/wx1N/0Vz4z/8AhQRf/GKAPZ6+&#10;ff8AgnDrLW/7Ivg23uo0jjnN6LaVM7XP224ypz0fgn0I6dCBt/8ADHU3/RXPjP8A+FBF/wDGKwvC&#10;X/BO/SfAngu38O6R8SvjBY6La7/JtU8QRlY9zmQ4JhJ++xbrwTxQAz/gohp82hfsjeKobdfM02af&#10;TsJnBtD/AGhbdM/wH06qemQcL9Dg5FeE+Jf2DdN8caX/AGfr3xG+LGuaTJPDPPp93rqG3ufKlSVV&#10;cLCCV3IuQCOle7DgUAFFFFABRRRQAUUUUAFFFFABRRRQAUUUUAFFFFABRRRQAUUUUAFFFFABRRRQ&#10;AUUUUAFFFFABRRRQAUUUUAFHWiigAooooAKKKKADFFFFABRRRQBh/E7/AJJv4g/7B1x/6LatysP4&#10;nf8AJN/EH/YOuP8A0W1blABRRRQAUUUUAFFFFABRRRQAUUUUAFFFFABRQTik3A9xQAtFBOKA2aAC&#10;iiigAooooAKKKKACiiigAooooAKKKKACue03/kq2tf8AYJ0//wBHXtdDXPab/wAlW1r/ALBOn/8A&#10;o69oA6GiiigAooooAMc0UUUAFFFFABRRRQAUUUUAFYfiP/kbvDv/AF2n/wDRLVuVh+I/+Ru8O/8A&#10;Xaf/ANEtQBDJ/wAlYi/7BL/+jkroq52T/krEX/YJf/0cldFmgAoo3CigAooooAKKKKACiiigAooo&#10;oAKKKKACiiigAooooAKKKKACiiigAooooAKKKKACiiigAooooAKKKKACiiigAooooAKKKKACiiig&#10;AooooAKKKKACiiigDD+J3/JN/EH/AGDrj/0W1blcF8dPiXp/hPwFr8F1DqpkaylhjMWnzSJK7xna&#10;quq7SSTjrxznGDVrwz8TJZbKSbU9P1yKa4kLpbx6NdMLZMDCFtnzN3JHGTgZABIB2dFc7/wsuz/5&#10;8PEX/gmuv/jdH/Cy7P8A58PEX/gmuv8A43QB0VFc7/wsuz/58PEX/gmuv/jdH/Cy7P8A58PEX/gm&#10;uv8A43QB0VFc7/wsuz/58PEX/gmuv/jdH/Cy7P8A58PEX/gmuv8A43QB0VFc7/wsuz/58PEX/gmu&#10;v/jdH/Cy7P8A58PEX/gmuv8A43QB0VFc7/wsuz/58PEX/gmuv/jdH/Cy7P8A58PEX/gmuv8A43QB&#10;0VFc7/wsuz/58PEX/gmuv/jdH/Cy7P8A58PEX/gmuv8A43QBJ8T/AA/beK/Aeo6beateaHa30Ygk&#10;vbW4FvNEGYDCyH7pbO3I5+bgg4NfON74U1fwufix4J0PS28N3Wu6BD/YWlPq/m2syNJJbS3izu37&#10;mVvNRWjwOUQ5ctx7p471Lw/8SvCF/oWtaP4gvNL1KPyp4jpF4pYZBBDKgKsCAQwIIIBBBFcbY/CL&#10;wSuk6zbalZePPEMmvWyWV1d6rb39zdCCNt8cccmwGMK/zgpg7sMSSAaAPMfFBm+B3hnxR4Xj8N6P&#10;4S13V7LT5I9T0DUJplksptSgs58tIqPHLEJyQwGDu3AgqQPU/hl4SsvhD+0xfeGfD6z2ug6h4Yj1&#10;SSya4kmjhuUuWi8xd7EqZEbDY+8YweuTSaV8KvBdrpWt22o2PjnxFJ4htFsL261e2vrq4a3XJWJH&#10;KAxqrMWGzB3fMSSAa1fhp4f8O/C/UL6+t4vHWqapqUccM9/qtpe3ly0Ue7y4gzJ8qKXY4AGSxJyT&#10;mgD1Giud/wCFl2f/AD4eIv8AwTXX/wAbo/4WXZ/8+HiL/wAE11/8boA6Kiud/wCFl2f/AD4eIv8A&#10;wTXX/wAbo/4WXZ/8+HiL/wAE11/8boA6Kiud/wCFl2f/AD4eIv8AwTXX/wAbo/4WXZ/8+HiL/wAE&#10;11/8boA6Kiud/wCFl2f/AD4eIv8AwTXX/wAbo/4WXZ/8+HiL/wAE11/8boA6Kiud/wCFl2f/AD4e&#10;Iv8AwTXX/wAbo/4WXZ/8+HiL/wAE11/8boA6Kiud/wCFl2f/AD4eIv8AwTXX/wAbo/4WXZ/8+HiL&#10;/wAE11/8boA6Kue03/kq2tf9gnT/AP0de0n/AAsuz/58fEX/AIJrr/43XB3Hxg/tP4w6tZaNa6xu&#10;jsLCO/uTpNw/2ELJdNs2bMmV1cbc/KBljnAVwD16io7K4F3ZxSqsirIgcCRCjDIzypwQfY8ipKAC&#10;iiigAooooAKKKKACiiigAooooAKw/Ef/ACN3h3/rtP8A+iWrbd9iFuflGeBXlnxE+MsMfi3QLPTL&#10;DWLjVmaV1il0q5CwIY2XzXGzJUHOAOWIwMAFlAOyk/5KvF/2CX/9HJXmtro2raN+21YTaj4gvNUh&#10;1HwvqctvZlFhtdPjW8sgioo5Z8MdzsSWOMbQABa1L4sNcfFC20/TYdYuL6HSvLvbptHuMWgMiHcY&#10;wmS7D7q9BnJ4wG6S4utDu/iFZeJ5LHxR/alhp82mxY0m68vypZIpHyvl9d0KYOeOaAPEPDuniH4c&#10;+Eviatxff8JnrPjOK3vZzdyHz7efU3tHtCm7Z5aRHCpj5TGG65NfVteN6f8AC3wXpvjaPWo7HxwV&#10;gv5NWg0x7W+bTbe8k3F7hINm0OS7t/dDMWADc17BZXa31pHMqyIsqhwskZjcA+qnBB9jzQBJRRRQ&#10;AUUUUAFFFFABRRRQAUUUUAFFFFABRRRQAUUUUAFFFFABRRRQAUUUUAFFFFABRRRQAUUUUAFFFFAB&#10;RRRQAUUUUAFFFFABRRRQAUUUUAFFFFAGP4q8EWfiy3n+0K32iS1ltY5dxPkCRSrMq527sHGcZxxn&#10;BIrYHSiigAooooAKKKKACiiigAooooAKKKKACiiigAooooAKKKKACiiigAooooAKKKKACiiigAoo&#10;ooAKKKKABhuXHrWJ4Z8B2XhHVLiexVo457aG28okt/q3mcuWJLM7NMxZmJJPJJJJrbooAKKKKACi&#10;iigAooooAKKKKACiiigAooooAKx18EWcOux6hCpjmWd7iVslmnZkKcsTnABwB0AAAwK2KKAMXRfA&#10;tn4f1pby0DRjyHhZCSxkZ3Ds7MxLMxI5JJJra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E+JXxF0f4Q/DzXPFXiG7NhoPhuwm1PUbkQyTG3t4UMkj7I1Z2wqk&#10;7VUsegBPFeZD9vTwOR/yA/jR/wCGf8W//K2j/go1/wAmA/Gr/sSdX/8ASOWvaB0oA8X/AOG8/A//&#10;AEA/jR/4Z/xb/wDK2o7j/goB4Bs4902j/GOFd6xhn+EXixQWYhVXnTepYgAdyQK9srzH4q/FFdE/&#10;aE+Gfg2bR7DULfxS+oXX2mcbnsZLSDzEeMYxuJYjPBA6UAYv/Dengf8A6Afxo/8ADP8Ai3/5W0f8&#10;N5+B/wDoB/Gj/wAM/wCLf/lbXtFFAHi//Defgf8A6Afxo/8ADP8Ai3/5W0f8N5+B/wDoB/Gj/wAM&#10;/wCLf/lbXtFFAHi//Defgf8A6Afxo/8ADP8Ai3/5W0f8N5+B/wDoB/Gj/wAM/wCLf/lbXtFFAHi/&#10;/Defgf8A6Afxo/8ADP8Ai3/5W0f8N5+B/wDoB/Gj/wAM/wCLf/lbXtFFAHi//Defgf8A6Afxo/8A&#10;DP8Ai3/5W0f8N5+B/wDoB/Gj/wAM/wCLf/lbXtFFAHi//Defgf8A6Afxo/8ADP8Ai3/5W0f8N5+B&#10;/wDoB/Gj/wAM/wCLf/lbXtFFAHi//Defgf8A6Afxo/8ADP8Ai3/5W0f8N5+B/wDoB/Gj/wAM/wCL&#10;f/lbXtFFAHi//Defgf8A6Afxo/8ADP8Ai3/5W0f8N5+B/wDoB/Gj/wAM/wCLf/lbXtFFAHi//Def&#10;gf8A6Afxo/8ADP8Ai3/5W0f8N5+B/wDoB/Gj/wAM/wCLf/lbXtFFAHi//Defgf8A6Afxo/8ADP8A&#10;i3/5W0f8N5+B/wDoB/Gj/wAM/wCLf/lbXtFFAHi//Defgf8A6Afxo/8ADP8Ai3/5W0f8N5+B/wDo&#10;B/Gj/wAM/wCLf/lbXtFFAHi//Defgf8A6Afxo/8ADP8Ai3/5W0f8N5+B/wDoB/Gj/wAM/wCLf/lb&#10;XtFFAHg+pf8ABSH4ZaNeyW15a/Fi0uIbR7945vhP4qjZLdCA8xB07IjUkAt0GRk81cs/2/8AwFqF&#10;pFcQaP8AGSaGZBJHInwh8WMrqRkEEabggjnNbX7T/i7T/CkfgWHUPD2k+IYfEHi2w0gJfxLItoZi&#10;2J0DAjeuMjp9a9SAxQB4v/w3n4H/AOgH8aP/AAz/AIt/+VtdN8Hf2oPCXx18Savo+h/8JRa6todt&#10;b3l5Za74V1TQLhIJ2mSKVUv7eFpEZoJl3IGAMZBxxXoVeL+Fv+Uh/jr/ALJ14c/9OWu0Ae0UUUUA&#10;FFFFABRRRQAUUUUAFFFFABRRRQAUUUUAFFFFABRRRQAUUUUAFFFFABRRRQAUUUUAFFFFABRRRQAU&#10;UUUAFFFFABRRRQAUUUUAFFFFABRRRQAUUUUAFFFFABRRRQAUUUUAFFFFABRRRQAUUUUAFFFFABRR&#10;RQB55+1v8KtU+On7LXxF8F6JJYw6x4r8N3+k2L3sjR2yTz27xoZGVWZU3MMlVYgZwD0rmh46/aDx&#10;/wAkw+EP/hydQ/8AlJXtFFAHzb8Vf2mPjl8Iz4b/ALQ+FPwtn/4SjXbbw/bfZ/iPfHy559+1nzoo&#10;wg2HJGT04NYfxF0D9oDxV+0L8PfFkngH4S2f/CIx6giW5+IF+yXzXMIi2iT+xvkZQN2Cp3cgdDXX&#10;f8FA7fUrvRPhVFo99a6bqUnxI0dYLm5tDdxRNiflog6FhjI4ZTznNZHxAt/iBrf7RXwt0y/vbeS6&#10;jg1wajcWOlXUOjoTaj7JJND9oYuoflSZlJYEAo1AEi/tM/HN/jnJ4B/4VT8Lf7Wj0JfEBm/4WPff&#10;ZzA1w0G3P9i7t+5c424x37V1n/CdftB/9Ew+EP8A4cnUP/lJXIfDDSPFejf8FGNQi8Va1oWtSL8N&#10;oBbTadpctgdn9pSZ8xXnmBbPQqRwOnNfS1AHjH/CdftB/wDRMPhD/wCHJ1D/AOUlH/CdftB/9Ew+&#10;EP8A4cnUP/lJXs9FAHjH/CdftB/9Ew+EP/hydQ/+UlH/AAnX7Qf/AETD4Q/+HJ1D/wCUlez0UAeM&#10;f8J1+0H/ANEw+EP/AIcnUP8A5SUf8J1+0H/0TD4Q/wDhydQ/+Ulez0UAeMf8J1+0H/0TD4Q/+HJ1&#10;D/5SUf8ACdftB/8ARMPhD/4cnUP/AJSV7PRQB4x/wnX7Qf8A0TD4Q/8AhydQ/wDlJR/wnX7Qf/RM&#10;PhD/AOHJ1D/5SV7PRQB4x/wnX7Qf/RMPhD/4cnUP/lJR/wAJ1+0H/wBEw+EP/hydQ/8AlJXs9FAH&#10;jH/CdftB/wDRMPhD/wCHJ1D/AOUlH/CdftB/9Ew+EP8A4cnUP/lJXs9FAHjH/CdftB/9Ew+EP/hy&#10;dQ/+UlH/AAnX7Qf/AETD4Q/+HJ1D/wCUlez0UAeMf8J1+0H/ANEw+EP/AIcnUP8A5SUf8J1+0H/0&#10;TD4Q/wDhydQ/+Ulez0UAeMf8J1+0H/0TD4Q/+HJ1D/5SUf8ACdftB/8ARMPhD/4cnUP/AJSV7PRQ&#10;B4x/wnX7Qf8A0TD4Q/8AhydQ/wDlJXJ/HH9pn45/AX4V6v4u1X4U/C260/RkR5orX4j3zTOGkWMb&#10;Q2iqOrjqRxX0nXh3/BSU4/Yl8eZ4H2e37Z/5eoaAOG+L2l/H746XHhdI/APwl0yXwd4ms9eeOT4g&#10;38jXAgLEJ/yBgFDg8OC2MHgkEDS8V/tSfHPwh8XvCfg24+Efw2a+8YLdtZ3KfES9+yp9ni81w7/2&#10;NkErjAxkk+nNTfttS+M9U1H4V6p4I1q0sbO48Z6baXKjQ7q8mKmR9/nPFcR7bf5VDo6DBXl16Cn4&#10;on8USftk/BFPFOq6BqF3HJroSLTdHl0/7P8A8S/5i3mXM/mK3BVhsxg5BOQoB2//AAnX7Qf/AETD&#10;4Q/+HJ1D/wCUlM+Bvw/+Ilx+0b4t8eeO9G8H+H01bw3pWgWVloev3GsFja3OozySyPLZ2uzP2xFC&#10;hW+4xJHAr2qigAooooAKKKKACiiigAooooAKKKKACiiigAooooAKKKKACiiigAooooAKKKKACiii&#10;gAooooAKKKKACiiigAooooAKKKKACiiigAooooAKKKKACiiigAooooAKKKKACiiigAooooAKKKKA&#10;CiiigAooooAKKKKACiiigAooooA8K/bnlkhi+EbRxCaRfiTpBVC+zccT98H/AD6da9fnt4PFljHP&#10;BI9vdW7Hy5Nv7y2furD07FTwR+Brx/8AbqvI9OtvhLcTMUhh+JOkO5CM5wFn7KCT+Vew3Vr5xj1P&#10;TGjkkkQEgN+7u07c9M8/K39DQB4t4fvbi8/4KQXYurdre4h+G0Ub8Hy3P9qSHcjdwfzHQ179Xguj&#10;anFqv/BR+4ki3DHw1jV0YYaNhqkmVYdiK96oAKKKKACiiigAooooAKKKKACiiigAooooAKKKKACi&#10;iigAooooAKKKKACvDv8AgpKcfsSePP8Ar3t//SuGvca8N/4KSjP7Enjz/r3t/wD0rhoA9X1HTZtJ&#10;vH1LTV8zzMG6tVIAuQB95SeBIAMA9GGAf4WXx/4zX9rq37YnwBvLfy5BMfEA37fnGLFcqc8qQRgq&#10;cEEcjIr187vBr920huP+vL/7X/6B/u/c8f8AjbpVvafttfAu6hDK942vGQA/IxGnqA2P72OM9wBn&#10;OBgA98ooooAKKKKACiiigAooooAKKKKACiiigAooooAKKKKACiiigAooooAKKKKACiiigAooooAK&#10;KKKACiiigAooooAKKKKACiiigAooooAKKKKACiiigAooooAKKKKACiiigAooooAKKKKACiiigAoo&#10;ooAKKKKACiiigAooooAy/G+qzaF4N1a9tyq3FnZyzRlhkBlQkZH1FagrD+J3/JN/EH/YOuP/AEW1&#10;blAHGfHH4e+Hfip4Vs9B8V+HPD/irQ7/AFGBZ9P1nTob+1kwSysYpVZCwIBBIyD0rjJf+Ccn7PUz&#10;ln+A/wAGnZurN4K00k/+Qa9K8b9dH/7CcP8A7NW5QBw/wl/Zk+G/wCvLy48C/D7wR4LuNQjWG6k0&#10;HQrXTWuUUllVzCilgCzEA5AJPrXcUUUAFFFFABRRRQAUUUUAFFFFABRRRQAUUUUAFFFFABRRRQAU&#10;UUUAFFFFABWb4w8G6R8QvC99oev6Xp2t6LqkJt7ywv7ZLm1u4z1SSNwVdT3DAg1pUUAeL/8ADt/9&#10;nf8A6IL8Gf8AwidN/wDjNXvBX7KHwq+BvxP0nVfBfwv+HPhPV7pLiGTUNH8NWdjdlCgJXzYo1faS&#10;BkZwcc161WHr3/I56D9bj/0XQBuVkWWsTT+PNS09iv2e1sLS4jGOQ8klyrc/SJP19a1657Tf+Sra&#10;1/2CdP8A/R17QB0NFFFABRRRQAUUUUAFFFFABRRRQAUUUUAFFFFABRRRQAUUUUAFFFFABRRRQAUU&#10;UUAFFFFABRRRQAUUUUAFFFFABRRRQAUUUUAFFFFABRRRQAUUUUAFFFFABRRRQAUUUUAFFFFABRRR&#10;QAUUUUAFFFFABRRRQA2edLaFpJGWOOMFmZjgKB1JNVND8Saf4nsftOm31nqFuGKGW2mWVAR1GVJG&#10;awPjdoXh3xD8M9Sh8WXCWvhuEJc6g0k3lRtHE6ybZD3RioDL/ECV715z8Evhs3ijX/GHibS9NuPA&#10;Gg+KrC207Tbe0gS0vJViMpN+8RUrFI4lCoGXcEjUsASFAB6h8Q9Qgv8A4b+JPImim8mxuY5NjBtj&#10;CM5U46Eehroq8B/Z/wDD8HhP4EfFDTbVrh7ex8Qa7CjTzNNK4BIy7sSzMepYkkmvfqAMPxv10f8A&#10;7CcP/s1blYfjfro//YTh/wDZq3KACiiigAooooAKKKKACiiigAooooAbJIsSMzMqqoySTgAVU0bx&#10;Jp/iKxa60++s762Viplt5llQEdRlSRkVi/GSx8O6p8NdUtfFk8dv4dukSC9aSdoEZXdVCs6kEBmK&#10;qRnBDYOQSK+ZPizo8vw31L4maPNY6Lo8fiLTdGmWHQgYLNdLXUltrgzLgFZzFM4Zh8rRqAMbDQB9&#10;aaP4m03xDYvdafqFlfW0bFGmt51kjUjqCVJGRS6F4k0/xRZtcabfWeoW6sUMltMsyBh1GVJGR6V8&#10;t/tJ+H9F+H/iHx3pGiWMOkabrXgq1hu7bTI0giN1JqItbRnUYUK3mOjsesat/dFdl+zh4dvvAf7R&#10;XiXTda0vw3ouqal4esLqK08NKU0x4YpZo2kdWCsJ977clcGNUAJKnAB7/RRRQAUUUUAFFFFABRRR&#10;QAUUUUAFYevf8jnoP1uP/RdblYevf8jnoP1uP/RdAG5XPab/AMlW1r/sE6f/AOjr2uhrndP/AOSq&#10;a1/2CbD/ANHXtAGlH4q0uXXW0tdRsW1KNPMa0E6GdV9Smd2PfFWpdQghvI7dpo1uJlZ44iw3uq43&#10;EDqQMjJ7ZHrXzv8A8Kv8O+J/ifpOh+CNJhafwr4j/tvxD4qdA0sU4kaWS0WfG6aaQvsdclY4zhud&#10;q1v3/gePw3+3F4Y1I3+qX11rPh3WWf7Vcb47aNJ9P2RRIAFRRvY8DcxOWLcYAPb6KKKACiiigAoo&#10;ooAKKKKACiiigAooooAKKKKACiiigAooooAKKKKACiiigAooooAKKKKACiiigAooooAKKKKACiii&#10;gAooooAKKKKACiiigAooooAKKKKACiiigAooooAKKKKACiiigAooooAKKKKAOR+Mfg/T/iD4X/sX&#10;V/Dd/wCJNLu3WSaC2uEg2tGyuhYtNGfvAEbSeV5xxWD8PfBOn/Cy6uZtD8D+KraS8QJKZdWhucgE&#10;kYEt4wHXtivTKKAPIfH/AIgh+Gvw38SQ2fgzXLWTX/tdyY1ntHNzdSozSPgXDEDqzEDCgE4wK6zw&#10;34n8RWtk76l4b124u7h/NdY5rEQ2+QAI4/34JUY+83LEk8AhR0WteFrHX4blbiFWe6tntGlAHmLE&#10;/wB5Q3bPB+oHoK0KAPK/ir8VdUgutI02x8K6u2sz3kcsMc01p5aKNw3yFJztXPTONxGARyR0+heI&#10;9Z0rS4objw74lv51H7yeSWwVpGJJJwLjAHPAHQYFbtz4Wsbm8+0eQsc7TpcPIgw0roMLuPfA4rQo&#10;A53/AITPU/8AoUfEH/f+x/8Akij/AITPU/8AoUfEH/f+x/8AkiuiooA53/hM9T/6FHxB/wB/7H/5&#10;Io/4TPU/+hR8Qf8Af+x/+SK6KigDnf8AhM9T/wChR8Qf9/7H/wCSKP8AhM9T/wChR8Qf9/7H/wCS&#10;K6KigDnf+Ez1P/oUfEH/AH/sf/kij/hM9T/6FHxB/wB/7H/5IroqKAOd/wCEz1P/AKFHxB/3/sf/&#10;AJIo/wCEz1P/AKFHxB/3/sf/AJIroqKAOR8Q6lJ4t0O60zU/A2sX+n30TQ3FvO9hJHMjDBVlNxgg&#10;1zXhP4Y+H/BGi6pp+nfDHUo7TW4vIv0mms7g3ce0qI3aS5ZmQBiApOACcAZr1OigDyrwz8LPD3hD&#10;w3q2kWPwx1FdP1xBHqEU01ncfa0AKhHaS5YsqgkBScLngCrfw48F6X8JPtR8P/DvWdPkvtv2iX7V&#10;aSzTBchFaR7pmKrk4XOBk4AzXpVFAHO/8Jnqf/Qo+IP+/wDY/wDyRR/wmep/9Cj4g/7/ANj/APJF&#10;dFRQBzv/AAmep/8AQo+IP+/9j/8AJFH/AAmep/8AQo+IP+/9j/8AJFdFRQBzv/CZ6n/0KPiD/v8A&#10;2P8A8kUf8Jnqf/Qo+IP+/wDY/wDyRXRUUAc7/wAJnqf/AEKPiD/v/Y//ACRR/wAJnqf/AEKPiD/v&#10;/Y//ACRXRUUAc7/wmep/9Cj4g/7/ANj/APJFH/CZ6n/0KPiD/v8A2P8A8kV0VFAHO/8ACZ6n/wBC&#10;j4g/7/2P/wAkVxPjn4l6xqXjrSNL0nw3rEWpRiUzyvJZsLRGj6jE5UyY5CMRxyeOD6weaz4vC9lb&#10;38NxFCsMkMkk3yDaHeTh2b1J9aAMm08Wapa2kcZ8K+I5TGgUu9xYlnwMZJ+0dTXAw/EPWvGfxd1i&#10;DSNB1yGytbKyh1C4jls/NJSa7PlREzbDklldwSU2MoAY7k9kYbhg96zdH8KWOgXrTWcK2+61hsxH&#10;GAscccRkKBVHTHmt+npQB5T4f+AHhXwrqsN9p/w58U2txb3P2xNmtp5fnb/MLFPtu05YkkEEEk5z&#10;XZ3jG/8AFdjrkvgfXn1TTbea0trj7TZ7oopTG0igfacfMYozyM/L9a7WigCGxuJLuzjkkgktZJFD&#10;NFIVLxn0O0lcj2JHvU1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FAAG&#10;AAgAAAAhAFXCff7fAAAACgEAAA8AAABkcnMvZG93bnJldi54bWxMj8FqwzAQRO+F/oPYQm+NLIcU&#10;41oOIbQ9hUKTQOlNsTa2ibUylmI7f9/tqT0twxtmZ4r17Dox4hBaTxrUIgGBVHnbUq3heHh7ykCE&#10;aMiazhNquGGAdXl/V5jc+ok+cdzHWnAIhdxoaGLscylD1aAzYeF7JGZnPzgTWQ61tIOZONx1Mk2S&#10;Z+lMS/yhMT1uG6wu+6vT8D6ZabNUr+Puct7evg+rj6+dQq0fH+bNC4iIc/wzw299rg4ldzr5K9kg&#10;OtaJUmzVkPJhnq2yJYgTA5WlCciykP8nlD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Pv7niY7DQAAqXEAAA4AAAAAAAAAAAAAAAAAPAIAAGRycy9lMm9Eb2MueG1s&#10;UEsBAi0ACgAAAAAAAAAhAM9ff1UMpgAADKYAABUAAAAAAAAAAAAAAAAAow8AAGRycy9tZWRpYS9p&#10;bWFnZTEuanBlZ1BLAQItABQABgAIAAAAIQBVwn3+3wAAAAoBAAAPAAAAAAAAAAAAAAAAAOK1AABk&#10;cnMvZG93bnJldi54bWxQSwECLQAUAAYACAAAACEAWGCzG7oAAAAiAQAAGQAAAAAAAAAAAAAAAADu&#10;tgAAZHJzL19yZWxzL2Uyb0RvYy54bWwucmVsc1BLBQYAAAAABgAGAH0BAADftwAAAAA=&#10;">
                <v:group id="Gruppieren 3000" o:spid="_x0000_s1719" style="position:absolute;width:48085;height:74923" coordsize="48085,7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gAAAN0AAAAPAAAAZHJzL2Rvd25yZXYueG1sRE9Ni8Iw&#10;EL0v+B/CCN7WpIqLVKOIuLIHEVYF8TY0Y1tsJqXJtvXfbw6Cx8f7Xq57W4mWGl861pCMFQjizJmS&#10;cw2X8/fnHIQPyAYrx6ThSR7Wq8HHElPjOv6l9hRyEUPYp6ihCKFOpfRZQRb92NXEkbu7xmKIsMml&#10;abCL4baSE6W+pMWSY0OBNW0Lyh6nP6th32G3mSa79vC4b5+38+x4PSSk9WjYbxYgAvXhLX65f4yG&#10;qVJxf3wTn4Bc/QMAAP//AwBQSwECLQAUAAYACAAAACEA2+H2y+4AAACFAQAAEwAAAAAAAAAAAAAA&#10;AAAAAAAAW0NvbnRlbnRfVHlwZXNdLnhtbFBLAQItABQABgAIAAAAIQBa9CxbvwAAABUBAAALAAAA&#10;AAAAAAAAAAAAAB8BAABfcmVscy8ucmVsc1BLAQItABQABgAIAAAAIQD+K+/LwgAAAN0AAAAPAAAA&#10;AAAAAAAAAAAAAAcCAABkcnMvZG93bnJldi54bWxQSwUGAAAAAAMAAwC3AAAA9gIAAAAA&#10;">
                  <v:group id="Gruppieren 3001" o:spid="_x0000_s1720" style="position:absolute;left:1876;width:46209;height:74923" coordorigin="" coordsize="46208,7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pQxQAAAN0AAAAPAAAAZHJzL2Rvd25yZXYueG1sRI9Ba8JA&#10;FITvBf/D8gRvdTcVS4muImLFgwjVgnh7ZJ9JMPs2ZNck/ntXKPQ4zMw3zHzZ20q01PjSsYZkrEAQ&#10;Z86UnGv4PX2/f4HwAdlg5Zg0PMjDcjF4m2NqXMc/1B5DLiKEfYoaihDqVEqfFWTRj11NHL2rayyG&#10;KJtcmga7CLeV/FDqU1osOS4UWNO6oOx2vFsN2w671STZtPvbdf24nKaH8z4hrUfDfjUDEagP/+G/&#10;9s5omCiVwOtNfAJy8QQAAP//AwBQSwECLQAUAAYACAAAACEA2+H2y+4AAACFAQAAEwAAAAAAAAAA&#10;AAAAAAAAAAAAW0NvbnRlbnRfVHlwZXNdLnhtbFBLAQItABQABgAIAAAAIQBa9CxbvwAAABUBAAAL&#10;AAAAAAAAAAAAAAAAAB8BAABfcmVscy8ucmVsc1BLAQItABQABgAIAAAAIQCRZ0pQxQAAAN0AAAAP&#10;AAAAAAAAAAAAAAAAAAcCAABkcnMvZG93bnJldi54bWxQSwUGAAAAAAMAAwC3AAAA+QIAAAAA&#10;">
                    <v:line id="Gerade Verbindung 2079" o:spid="_x0000_s1721" style="position:absolute;visibility:visible;mso-wrap-style:square" from="11557,70527" to="16783,7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KxgAAAN0AAAAPAAAAZHJzL2Rvd25yZXYueG1sRI9BawIx&#10;FITvBf9DeEIvRZMq1LI1ipUKIgXRCnt9bF43q5uXZRPd7b9vhEKPw8x8w8yXvavFjdpQedbwPFYg&#10;iAtvKi41nL42o1cQISIbrD2Thh8KsFwMHuaYGd/xgW7HWIoE4ZChBhtjk0kZCksOw9g3xMn79q3D&#10;mGRbStNil+CulhOlXqTDitOCxYbWlorL8eo0vH+cV3tjZ0/rLi/zpvvMldnlWj8O+9UbiEh9/A//&#10;tbdGw1SpCdzfpCcgF78AAAD//wMAUEsBAi0AFAAGAAgAAAAhANvh9svuAAAAhQEAABMAAAAAAAAA&#10;AAAAAAAAAAAAAFtDb250ZW50X1R5cGVzXS54bWxQSwECLQAUAAYACAAAACEAWvQsW78AAAAVAQAA&#10;CwAAAAAAAAAAAAAAAAAfAQAAX3JlbHMvLnJlbHNQSwECLQAUAAYACAAAACEAE9u/isYAAADdAAAA&#10;DwAAAAAAAAAAAAAAAAAHAgAAZHJzL2Rvd25yZXYueG1sUEsFBgAAAAADAAMAtwAAAPoCAAAAAA==&#10;" strokecolor="black [3213]" strokeweight=".5pt"/>
                    <v:line id="Gerade Verbindung 2095" o:spid="_x0000_s1722" style="position:absolute;visibility:visible;mso-wrap-style:square" from="12446,67352" to="12446,7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oRxgAAAN0AAAAPAAAAZHJzL2Rvd25yZXYueG1sRI9BawIx&#10;FITvBf9DeIIX0aQVatkaxUoLpRREK+z1sXndrG5elk10139vCkKPw8x8wyxWvavFhdpQedbwOFUg&#10;iAtvKi41HH4+Ji8gQkQ2WHsmDVcKsFoOHhaYGd/xji77WIoE4ZChBhtjk0kZCksOw9Q3xMn79a3D&#10;mGRbStNil+Culk9KPUuHFacFiw1tLBWn/dlpeHs/rrfGzsebLi/zpvvOlfnKtR4N+/UriEh9/A/f&#10;259Gw0ypGfy9SU9ALm8AAAD//wMAUEsBAi0AFAAGAAgAAAAhANvh9svuAAAAhQEAABMAAAAAAAAA&#10;AAAAAAAAAAAAAFtDb250ZW50X1R5cGVzXS54bWxQSwECLQAUAAYACAAAACEAWvQsW78AAAAVAQAA&#10;CwAAAAAAAAAAAAAAAAAfAQAAX3JlbHMvLnJlbHNQSwECLQAUAAYACAAAACEAfJcaEcYAAADdAAAA&#10;DwAAAAAAAAAAAAAAAAAHAgAAZHJzL2Rvd25yZXYueG1sUEsFBgAAAAADAAMAtwAAAPoCAAAAAA==&#10;" strokecolor="black [3213]" strokeweight=".5pt"/>
                    <v:line id="Gerade Verbindung 2098" o:spid="_x0000_s1723" style="position:absolute;visibility:visible;mso-wrap-style:square" from="16044,67394" to="16044,7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JlxgAAAN0AAAAPAAAAZHJzL2Rvd25yZXYueG1sRI9BawIx&#10;FITvBf9DeAUvokm1tGU1ihWFUoRSLez1sXlutm5elk10t/++KQg9DjPzDbNY9a4WV2pD5VnDw0SB&#10;IC68qbjU8HXcjV9AhIhssPZMGn4owGo5uFtgZnzHn3Q9xFIkCIcMNdgYm0zKUFhyGCa+IU7eybcO&#10;Y5JtKU2LXYK7Wk6VepIOK04LFhvaWCrOh4vT8Lr9Xn8Y+zzadHmZN90+V+Y913p436/nICL18T98&#10;a78ZDTOlHuHvTXoCcvkLAAD//wMAUEsBAi0AFAAGAAgAAAAhANvh9svuAAAAhQEAABMAAAAAAAAA&#10;AAAAAAAAAAAAAFtDb250ZW50X1R5cGVzXS54bWxQSwECLQAUAAYACAAAACEAWvQsW78AAAAVAQAA&#10;CwAAAAAAAAAAAAAAAAAfAQAAX3JlbHMvLnJlbHNQSwECLQAUAAYACAAAACEA836CZcYAAADdAAAA&#10;DwAAAAAAAAAAAAAAAAAHAgAAZHJzL2Rvd25yZXYueG1sUEsFBgAAAAADAAMAtwAAAPoCAAAAAA==&#10;" strokecolor="black [3213]" strokeweight=".5pt"/>
                    <v:line id="Gerade Verbindung 2097" o:spid="_x0000_s1724" style="position:absolute;rotation:90;visibility:visible;mso-wrap-style:square" from="11938,69977" to="13011,7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H6xgAAAN0AAAAPAAAAZHJzL2Rvd25yZXYueG1sRI9BSwMx&#10;FITvgv8hPKEXsYnWVl2bFiksbPVSa3t/bJ6bxc3LkqTt9t83guBxmJlvmPlycJ04UoitZw33YwWC&#10;uPam5UbD7qu8ewYRE7LBzjNpOFOE5eL6ao6F8Sf+pOM2NSJDOBaowabUF1LG2pLDOPY9cfa+fXCY&#10;sgyNNAFPGe46+aDUTDpsOS9Y7Gllqf7ZHpyGfv9kJ+eP97KabULZrh9Ndbt60Xp0M7y9gkg0pP/w&#10;X7syGiZKTeH3TX4CcnEBAAD//wMAUEsBAi0AFAAGAAgAAAAhANvh9svuAAAAhQEAABMAAAAAAAAA&#10;AAAAAAAAAAAAAFtDb250ZW50X1R5cGVzXS54bWxQSwECLQAUAAYACAAAACEAWvQsW78AAAAVAQAA&#10;CwAAAAAAAAAAAAAAAAAfAQAAX3JlbHMvLnJlbHNQSwECLQAUAAYACAAAACEAhToh+sYAAADdAAAA&#10;DwAAAAAAAAAAAAAAAAAHAgAAZHJzL2Rvd25yZXYueG1sUEsFBgAAAAADAAMAtwAAAPoCAAAAAA==&#10;" strokecolor="black [3213]"/>
                    <v:line id="Gerade Verbindung 2099" o:spid="_x0000_s1725" style="position:absolute;rotation:90;visibility:visible;mso-wrap-style:square" from="15494,69892" to="16567,70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L+NxQAAAN0AAAAPAAAAZHJzL2Rvd25yZXYueG1sRI9PawIx&#10;FMTvBb9DeIKXUrP+wdatUURY2OpFbXt/bJ6bpZuXJUl1/fZNodDjMDO/YVab3rbiSj40jhVMxhkI&#10;4srphmsFH+/F0wuIEJE1to5JwZ0CbNaDhxXm2t34RNdzrEWCcMhRgYmxy6UMlSGLYew64uRdnLcY&#10;k/S11B5vCW5bOc2yhbTYcFow2NHOUPV1/rYKus9nM7sf9kW5OPqieZvr8nG3VGo07LevICL18T/8&#10;1y61glkiwu+b9ATk+gcAAP//AwBQSwECLQAUAAYACAAAACEA2+H2y+4AAACFAQAAEwAAAAAAAAAA&#10;AAAAAAAAAAAAW0NvbnRlbnRfVHlwZXNdLnhtbFBLAQItABQABgAIAAAAIQBa9CxbvwAAABUBAAAL&#10;AAAAAAAAAAAAAAAAAB8BAABfcmVscy8ucmVsc1BLAQItABQABgAIAAAAIQB16L+NxQAAAN0AAAAP&#10;AAAAAAAAAAAAAAAAAAcCAABkcnMvZG93bnJldi54bWxQSwUGAAAAAAMAAwC3AAAA+QIAAAAA&#10;" strokecolor="black [3213]"/>
                    <v:line id="Gerade Verbindung 2094" o:spid="_x0000_s1726" style="position:absolute;visibility:visible;mso-wrap-style:square" from="19642,67352" to="19642,7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wSxgAAAN0AAAAPAAAAZHJzL2Rvd25yZXYueG1sRI9BawIx&#10;FITvhf6H8AQvUpNaqGU1ipUKRQpSK+z1sXndbN28LJvorv/eCEKPw8x8w8yXvavFmdpQedbwPFYg&#10;iAtvKi41HH42T28gQkQ2WHsmDRcKsFw8PswxM77jbzrvYykShEOGGmyMTSZlKCw5DGPfECfv17cO&#10;Y5JtKU2LXYK7Wk6UepUOK04LFhtaWyqO+5PT8P7xt9oZOx2tu7zMm+4rV2abaz0c9KsZiEh9/A/f&#10;259Gw4tSU7i9SU9ALq4AAAD//wMAUEsBAi0AFAAGAAgAAAAhANvh9svuAAAAhQEAABMAAAAAAAAA&#10;AAAAAAAAAAAAAFtDb250ZW50X1R5cGVzXS54bWxQSwECLQAUAAYACAAAACEAWvQsW78AAAAVAQAA&#10;CwAAAAAAAAAAAAAAAAAfAQAAX3JlbHMvLnJlbHNQSwECLQAUAAYACAAAACEAA6wcEsYAAADdAAAA&#10;DwAAAAAAAAAAAAAAAAAHAgAAZHJzL2Rvd25yZXYueG1sUEsFBgAAAAADAAMAtwAAAPoCAAAAAA==&#10;" strokecolor="black [3213]" strokeweight=".5pt"/>
                    <v:line id="Gerade Verbindung 2096" o:spid="_x0000_s1727" style="position:absolute;visibility:visible;mso-wrap-style:square" from="11557,74125" to="20358,7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w2xgAAANwAAAAPAAAAZHJzL2Rvd25yZXYueG1sRI9Pa8JA&#10;EMXvhX6HZQq9FN3ooZXoKioWShGKfyDXITtm02ZnQ3Y16bd3DoXeZnhv3vvNYjX4Rt2oi3VgA5Nx&#10;Boq4DLbmysD59D6agYoJ2WITmAz8UoTV8vFhgbkNPR/odkyVkhCOORpwKbW51rF05DGOQ0ss2iV0&#10;HpOsXaVth72E+0ZPs+xVe6xZGhy2tHVU/hyv3sBm973+su7tZdsXVdH2+yKzn4Uxz0/Deg4q0ZD+&#10;zX/XH1bwp0Irz8gEenkHAAD//wMAUEsBAi0AFAAGAAgAAAAhANvh9svuAAAAhQEAABMAAAAAAAAA&#10;AAAAAAAAAAAAAFtDb250ZW50X1R5cGVzXS54bWxQSwECLQAUAAYACAAAACEAWvQsW78AAAAVAQAA&#10;CwAAAAAAAAAAAAAAAAAfAQAAX3JlbHMvLnJlbHNQSwECLQAUAAYACAAAACEAlDMsNsYAAADcAAAA&#10;DwAAAAAAAAAAAAAAAAAHAgAAZHJzL2Rvd25yZXYueG1sUEsFBgAAAAADAAMAtwAAAPoCAAAAAA==&#10;" strokecolor="black [3213]" strokeweight=".5pt"/>
                    <v:line id="Gerade Verbindung 2092" o:spid="_x0000_s1728" style="position:absolute;rotation:90;visibility:visible;mso-wrap-style:square" from="11938,73617" to="13011,7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gwxgAAANwAAAAPAAAAZHJzL2Rvd25yZXYueG1sRI9BT8Mw&#10;DIXvSPyHyEhc0JbC0MbKsglNqlTgwjZ2txrTVDROlYSt+/f4gMTN1nt+7/NqM/penSimLrCB+2kB&#10;irgJtuPWwOehmjyBShnZYh+YDFwowWZ9fbXC0oYz7+i0z62SEE4lGnA5D6XWqXHkMU3DQCzaV4ge&#10;s6yx1TbiWcJ9rx+KYq49diwNDgfaOmq+9z/ewHBcuNnl/a2q5x+x6l4fbX23XRpzezO+PIPKNOZ/&#10;8991bQV/JvjyjEyg178AAAD//wMAUEsBAi0AFAAGAAgAAAAhANvh9svuAAAAhQEAABMAAAAAAAAA&#10;AAAAAAAAAAAAAFtDb250ZW50X1R5cGVzXS54bWxQSwECLQAUAAYACAAAACEAWvQsW78AAAAVAQAA&#10;CwAAAAAAAAAAAAAAAAAfAQAAX3JlbHMvLnJlbHNQSwECLQAUAAYACAAAACEAaZCYMMYAAADcAAAA&#10;DwAAAAAAAAAAAAAAAAAHAgAAZHJzL2Rvd25yZXYueG1sUEsFBgAAAAADAAMAtwAAAPoCAAAAAA==&#10;" strokecolor="black [3213]"/>
                    <v:line id="Gerade Verbindung 2093" o:spid="_x0000_s1729" style="position:absolute;rotation:90;visibility:visible;mso-wrap-style:square" from="19092,73575" to="20165,7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2rwwAAANwAAAAPAAAAZHJzL2Rvd25yZXYueG1sRE9NawIx&#10;EL0X/A9hBC+lZtWidTWKCAvb9lJtvQ+bcbO4mSxJquu/bwqF3ubxPme97W0rruRD41jBZJyBIK6c&#10;brhW8PVZPL2ACBFZY+uYFNwpwHYzeFhjrt2ND3Q9xlqkEA45KjAxdrmUoTJkMYxdR5y4s/MWY4K+&#10;ltrjLYXbVk6zbC4tNpwaDHa0N1Rdjt9WQXdamNn9/a0o5x++aF6fdfm4Xyo1Gva7FYhIffwX/7lL&#10;nebPJvD7TLpAbn4AAAD//wMAUEsBAi0AFAAGAAgAAAAhANvh9svuAAAAhQEAABMAAAAAAAAAAAAA&#10;AAAAAAAAAFtDb250ZW50X1R5cGVzXS54bWxQSwECLQAUAAYACAAAACEAWvQsW78AAAAVAQAACwAA&#10;AAAAAAAAAAAAAAAfAQAAX3JlbHMvLnJlbHNQSwECLQAUAAYACAAAACEABtw9q8MAAADcAAAADwAA&#10;AAAAAAAAAAAAAAAHAgAAZHJzL2Rvd25yZXYueG1sUEsFBgAAAAADAAMAtwAAAPcCAAAAAA==&#10;" strokecolor="black [3213]"/>
                    <v:group id="Gruppieren 132" o:spid="_x0000_s1730" style="position:absolute;width:46208;height:67506" coordorigin="" coordsize="46208,6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uppieren 133" o:spid="_x0000_s1731" style="position:absolute;top:13716;width:46170;height:53790" coordorigin=",13716" coordsize="46172,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uppieren 134" o:spid="_x0000_s1732" style="position:absolute;left:4776;top:13784;width:41396;height:52813" coordorigin="4776,13784" coordsize="41400,5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uppieren 135" o:spid="_x0000_s1733" style="position:absolute;left:4776;top:13855;width:41396;height:12884" coordorigin="4776,13847" coordsize="41400,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line id="Gerade Verbindung 128" o:spid="_x0000_s1734" style="position:absolute;flip:x;visibility:visible;mso-wrap-style:square" from="4776,26731" to="46176,2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AAxAAAANwAAAAPAAAAZHJzL2Rvd25yZXYueG1sRE/fa8Iw&#10;EH4f+D+EG+xFNN2EOjqjjLoNGSisirC3o7m1xeYSm0zrf28Gwt7u4/t5s0VvWnGizjeWFTyOExDE&#10;pdUNVwp22/fRMwgfkDW2lknBhTws5oO7GWbanvmLTkWoRAxhn6GCOgSXSenLmgz6sXXEkfuxncEQ&#10;YVdJ3eE5hptWPiVJKg02HBtqdJTXVB6KX6NgneefwyJ1b/vCTY8fid9Uy29S6uG+f30BEagP/+Kb&#10;e6Xj/EkKf8/EC+T8CgAA//8DAFBLAQItABQABgAIAAAAIQDb4fbL7gAAAIUBAAATAAAAAAAAAAAA&#10;AAAAAAAAAABbQ29udGVudF9UeXBlc10ueG1sUEsBAi0AFAAGAAgAAAAhAFr0LFu/AAAAFQEAAAsA&#10;AAAAAAAAAAAAAAAAHwEAAF9yZWxzLy5yZWxzUEsBAi0AFAAGAAgAAAAhABwEgADEAAAA3AAAAA8A&#10;AAAAAAAAAAAAAAAABwIAAGRycy9kb3ducmV2LnhtbFBLBQYAAAAAAwADALcAAAD4AgAAAAA=&#10;" strokecolor="#bfbfbf [2412]"/>
                            <v:line id="Gerade Verbindung 129" o:spid="_x0000_s1735" style="position:absolute;flip:y;visibility:visible;mso-wrap-style:square" from="4776,13847" to="4776,2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WbxAAAANwAAAAPAAAAZHJzL2Rvd25yZXYueG1sRE/fa8Iw&#10;EH4X9j+EG/gimupApTPKqDpksMGqCL4dza0tay6xiVr/+2Uw2Nt9fD9vsepMI67U+tqygvEoAUFc&#10;WF1zqeCw3w7nIHxA1thYJgV38rBaPvQWmGp740+65qEUMYR9igqqEFwqpS8qMuhH1hFH7su2BkOE&#10;bSl1i7cYbho5SZKpNFhzbKjQUVZR8Z1fjIL3LHsb5FO3OeZudn5N/Ee5PpFS/cfu5RlEoC78i//c&#10;Ox3nP83g95l4gVz+AAAA//8DAFBLAQItABQABgAIAAAAIQDb4fbL7gAAAIUBAAATAAAAAAAAAAAA&#10;AAAAAAAAAABbQ29udGVudF9UeXBlc10ueG1sUEsBAi0AFAAGAAgAAAAhAFr0LFu/AAAAFQEAAAsA&#10;AAAAAAAAAAAAAAAAHwEAAF9yZWxzLy5yZWxzUEsBAi0AFAAGAAgAAAAhAHNIJZvEAAAA3AAAAA8A&#10;AAAAAAAAAAAAAAAABwIAAGRycy9kb3ducmV2LnhtbFBLBQYAAAAAAwADALcAAAD4AgAAAAA=&#10;" strokecolor="#bfbfbf [2412]"/>
                          </v:group>
                          <v:group id="Gruppieren 138" o:spid="_x0000_s1736" style="position:absolute;left:4776;top:52115;width:41400;height:14484" coordorigin="4776,52115" coordsize="41400,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Gerade Verbindung 135" o:spid="_x0000_s1737" style="position:absolute;flip:x;visibility:visible;mso-wrap-style:square" from="4776,66599" to="46176,6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RyxQAAANwAAAAPAAAAZHJzL2Rvd25yZXYueG1sRE/basJA&#10;EH0v9B+WKfhSdFMLVlNXkXhBCi0YpdC3ITtNgtnZbXbV+PddodC3OZzrTOedacSZWl9bVvA0SEAQ&#10;F1bXXCo47Nf9MQgfkDU2lknBlTzMZ/d3U0y1vfCOznkoRQxhn6KCKgSXSumLigz6gXXEkfu2rcEQ&#10;YVtK3eIlhptGDpNkJA3WHBsqdJRVVBzzk1HwnmVvj/nIrT5z9/KzSfxHufwipXoP3eIVRKAu/Iv/&#10;3Fsd5z9P4PZMvEDOfgEAAP//AwBQSwECLQAUAAYACAAAACEA2+H2y+4AAACFAQAAEwAAAAAAAAAA&#10;AAAAAAAAAAAAW0NvbnRlbnRfVHlwZXNdLnhtbFBLAQItABQABgAIAAAAIQBa9CxbvwAAABUBAAAL&#10;AAAAAAAAAAAAAAAAAB8BAABfcmVscy8ucmVsc1BLAQItABQABgAIAAAAIQBtmxRyxQAAANwAAAAP&#10;AAAAAAAAAAAAAAAAAAcCAABkcnMvZG93bnJldi54bWxQSwUGAAAAAAMAAwC3AAAA+QIAAAAA&#10;" strokecolor="#bfbfbf [2412]"/>
                            <v:line id="Gerade Verbindung 136" o:spid="_x0000_s1738" style="position:absolute;flip:y;visibility:visible;mso-wrap-style:square" from="4776,52115" to="4776,6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6SxwAAANwAAAAPAAAAZHJzL2Rvd25yZXYueG1sRI9BS8NA&#10;EIXvQv/DMoVeit20SCux2yKpFREUGkXwNmTHJJidXbPbNv5751DwNsN789436+3gOnWiPraeDcxn&#10;GSjiytuWawPvb/vrW1AxIVvsPJOBX4qw3Yyu1phbf+YDncpUKwnhmKOBJqWQax2rhhzGmQ/Eon35&#10;3mGSta+17fEs4a7TiyxbaoctS0ODgYqGqu/y6Ay8FMXztFyGh48yrH4es/ha7z7JmMl4uL8DlWhI&#10;/+bL9ZMV/BvBl2dkAr35AwAA//8DAFBLAQItABQABgAIAAAAIQDb4fbL7gAAAIUBAAATAAAAAAAA&#10;AAAAAAAAAAAAAABbQ29udGVudF9UeXBlc10ueG1sUEsBAi0AFAAGAAgAAAAhAFr0LFu/AAAAFQEA&#10;AAsAAAAAAAAAAAAAAAAAHwEAAF9yZWxzLy5yZWxzUEsBAi0AFAAGAAgAAAAhAKSnzpLHAAAA3AAA&#10;AA8AAAAAAAAAAAAAAAAABwIAAGRycy9kb3ducmV2LnhtbFBLBQYAAAAAAwADALcAAAD7AgAAAAA=&#10;" strokecolor="#bfbfbf [2412]"/>
                            <v:line id="Gerade Verbindung 137" o:spid="_x0000_s1739" style="position:absolute;visibility:visible;mso-wrap-style:square" from="4776,52115" to="46172,5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0cwQAAANwAAAAPAAAAZHJzL2Rvd25yZXYueG1sRE/bisIw&#10;EH0X/Icwgi+ypsqiazWKLOsqKMJ2/YChGdtiMylNtPXvjSD4NodzncWqNaW4Ue0KywpGwwgEcWp1&#10;wZmC0//m4wuE88gaS8uk4E4OVstuZ4Gxtg3/0S3xmQgh7GJUkHtfxVK6NCeDbmgr4sCdbW3QB1hn&#10;UtfYhHBTynEUTaTBgkNDjhV955RekqtRUB2a6f64HzTbNPn51eXAG+KZUv1eu56D8NT6t/jl3ukw&#10;/3MEz2fCBXL5AAAA//8DAFBLAQItABQABgAIAAAAIQDb4fbL7gAAAIUBAAATAAAAAAAAAAAAAAAA&#10;AAAAAABbQ29udGVudF9UeXBlc10ueG1sUEsBAi0AFAAGAAgAAAAhAFr0LFu/AAAAFQEAAAsAAAAA&#10;AAAAAAAAAAAAHwEAAF9yZWxzLy5yZWxzUEsBAi0AFAAGAAgAAAAhAEj8HRzBAAAA3AAAAA8AAAAA&#10;AAAAAAAAAAAABwIAAGRycy9kb3ducmV2LnhtbFBLBQYAAAAAAwADALcAAAD1AgAAAAA=&#10;" strokecolor="#bfbfbf [2412]"/>
                          </v:group>
                          <v:group id="Gruppieren 142" o:spid="_x0000_s1740" style="position:absolute;left:12384;top:13784;width:7200;height:52818" coordorigin="12384,13784" coordsize="7200,5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line id="Gerade Verbindung 139" o:spid="_x0000_s1741" style="position:absolute;visibility:visible;mso-wrap-style:square" from="12384,13784" to="12384,66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MGxAAAANwAAAAPAAAAZHJzL2Rvd25yZXYueG1sRE9Na8JA&#10;EL0X/A/LFLwU3ag11tRVpCL0ImL0oLchO02C2dmQ3Zr4792C0Ns83ucsVp2pxI0aV1pWMBpGIIgz&#10;q0vOFZyO28EHCOeRNVaWScGdHKyWvZcFJtq2fKBb6nMRQtglqKDwvk6kdFlBBt3Q1sSB+7GNQR9g&#10;k0vdYBvCTSXHURRLgyWHhgJr+ioou6a/RsHmFLfpPJ/O3kaTXTfn/fh82Rml+q/d+hOEp87/i5/u&#10;bx3mv0/g75lwgVw+AAAA//8DAFBLAQItABQABgAIAAAAIQDb4fbL7gAAAIUBAAATAAAAAAAAAAAA&#10;AAAAAAAAAABbQ29udGVudF9UeXBlc10ueG1sUEsBAi0AFAAGAAgAAAAhAFr0LFu/AAAAFQEAAAsA&#10;AAAAAAAAAAAAAAAAHwEAAF9yZWxzLy5yZWxzUEsBAi0AFAAGAAgAAAAhAOk5YwbEAAAA3AAAAA8A&#10;AAAAAAAAAAAAAAAABwIAAGRycy9kb3ducmV2LnhtbFBLBQYAAAAAAwADALcAAAD4AgAAAAA=&#10;" strokecolor="black [3213]" strokeweight="1pt"/>
                            <v:line id="Gerade Verbindung 140" o:spid="_x0000_s1742" style="position:absolute;visibility:visible;mso-wrap-style:square" from="12384,66599" to="19584,6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tyxAAAANwAAAAPAAAAZHJzL2Rvd25yZXYueG1sRE9Na8JA&#10;EL0X/A/LFLwU3Wg11tRVpEXoRcToQW9DdpoEs7MhuzXx37uC0Ns83ucsVp2pxJUaV1pWMBpGIIgz&#10;q0vOFRwPm8EHCOeRNVaWScGNHKyWvZcFJtq2vKdr6nMRQtglqKDwvk6kdFlBBt3Q1sSB+7WNQR9g&#10;k0vdYBvCTSXHURRLgyWHhgJr+ioou6R/RsH3MW7TeT6dvY3et92cd+PTeWuU6r92608Qnjr/L366&#10;f3SYP5nA45lwgVzeAQAA//8DAFBLAQItABQABgAIAAAAIQDb4fbL7gAAAIUBAAATAAAAAAAAAAAA&#10;AAAAAAAAAABbQ29udGVudF9UeXBlc10ueG1sUEsBAi0AFAAGAAgAAAAhAFr0LFu/AAAAFQEAAAsA&#10;AAAAAAAAAAAAAAAAHwEAAF9yZWxzLy5yZWxzUEsBAi0AFAAGAAgAAAAhAGbQ+3LEAAAA3AAAAA8A&#10;AAAAAAAAAAAAAAAABwIAAGRycy9kb3ducmV2LnhtbFBLBQYAAAAAAwADALcAAAD4AgAAAAA=&#10;" strokecolor="black [3213]" strokeweight="1pt"/>
                            <v:line id="Gerade Verbindung 141" o:spid="_x0000_s1743" style="position:absolute;flip:y;visibility:visible;mso-wrap-style:square" from="19553,13784" to="19584,66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olxAAAANwAAAAPAAAAZHJzL2Rvd25yZXYueG1sRE9La8JA&#10;EL4X/A/LCN6aTUXbGl1FhEIJVTDm0tuQnTxodjbNbk38912h0Nt8fM/Z7EbTiiv1rrGs4CmKQRAX&#10;VjdcKcgvb4+vIJxH1thaJgU3crDbTh42mGg78Jmuma9ECGGXoILa+y6R0hU1GXSR7YgDV9reoA+w&#10;r6TucQjhppXzOH6WBhsODTV2dKip+Mp+jIL0sioPH+nxdHPfnycqX+LzMsuVmk3H/RqEp9H/i//c&#10;7zrMXyzh/ky4QG5/AQAA//8DAFBLAQItABQABgAIAAAAIQDb4fbL7gAAAIUBAAATAAAAAAAAAAAA&#10;AAAAAAAAAABbQ29udGVudF9UeXBlc10ueG1sUEsBAi0AFAAGAAgAAAAhAFr0LFu/AAAAFQEAAAsA&#10;AAAAAAAAAAAAAAAAHwEAAF9yZWxzLy5yZWxzUEsBAi0AFAAGAAgAAAAhAPRlqiXEAAAA3AAAAA8A&#10;AAAAAAAAAAAAAAAABwIAAGRycy9kb3ducmV2LnhtbFBLBQYAAAAAAwADALcAAAD4AgAAAAA=&#10;" strokecolor="black [3213]" strokeweight="1pt"/>
                          </v:group>
                        </v:group>
                        <v:group id="Gruppieren 146" o:spid="_x0000_s1744" style="position:absolute;top:13716;width:4765;height:53795" coordorigin=",13716" coordsize="4765,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line id="Gerade Verbindung 149" o:spid="_x0000_s1745" style="position:absolute;visibility:visible;mso-wrap-style:square" from="409,66601" to="4765,6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13kxAAAANwAAAAPAAAAZHJzL2Rvd25yZXYueG1sRE/basJA&#10;EH0v+A/LFHwpdVMRLdFNUKkgRRAvkNchO82mzc6G7GrSv+8WCn2bw7nOKh9sI+7U+dqxgpdJAoK4&#10;dLrmSsH1snt+BeEDssbGMSn4Jg95NnpYYapdzye6n0MlYgj7FBWYENpUSl8asugnriWO3IfrLIYI&#10;u0rqDvsYbhs5TZK5tFhzbDDY0tZQ+XW+WQWbt8/1UZvF07YvqqLtD0Wi3wulxo/Degki0BD+xX/u&#10;vY7zZwv4fSZeILMfAAAA//8DAFBLAQItABQABgAIAAAAIQDb4fbL7gAAAIUBAAATAAAAAAAAAAAA&#10;AAAAAAAAAABbQ29udGVudF9UeXBlc10ueG1sUEsBAi0AFAAGAAgAAAAhAFr0LFu/AAAAFQEAAAsA&#10;AAAAAAAAAAAAAAAAHwEAAF9yZWxzLy5yZWxzUEsBAi0AFAAGAAgAAAAhADhzXeTEAAAA3AAAAA8A&#10;AAAAAAAAAAAAAAAABwIAAGRycy9kb3ducmV2LnhtbFBLBQYAAAAAAwADALcAAAD4AgAAAAA=&#10;" strokecolor="black [3213]" strokeweight=".5pt"/>
                          <v:line id="Gerade Verbindung 150" o:spid="_x0000_s1746" style="position:absolute;visibility:visible;mso-wrap-style:square" from="1160,13716" to="1160,67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mWxgAAANwAAAAPAAAAZHJzL2Rvd25yZXYueG1sRI9Ba8JA&#10;EIXvBf/DMoKXUjcWqSV1FZUWihREW8h1yE6zabOzIbua+O+dQ6G3Gd6b975ZrgffqAt1sQ5sYDbN&#10;QBGXwdZcGfj6fHt4BhUTssUmMBm4UoT1anS3xNyGno90OaVKSQjHHA24lNpc61g68hinoSUW7Tt0&#10;HpOsXaVth72E+0Y/ZtmT9lizNDhsaeeo/D2dvYHt68/mYN3iftcXVdH2H0Vm94Uxk/GweQGVaEj/&#10;5r/rdyv4c6GVZ2QCvboBAAD//wMAUEsBAi0AFAAGAAgAAAAhANvh9svuAAAAhQEAABMAAAAAAAAA&#10;AAAAAAAAAAAAAFtDb250ZW50X1R5cGVzXS54bWxQSwECLQAUAAYACAAAACEAWvQsW78AAAAVAQAA&#10;CwAAAAAAAAAAAAAAAAAfAQAAX3JlbHMvLnJlbHNQSwECLQAUAAYACAAAACEASezJlsYAAADcAAAA&#10;DwAAAAAAAAAAAAAAAAAHAgAAZHJzL2Rvd25yZXYueG1sUEsFBgAAAAADAAMAtwAAAPoCAAAAAA==&#10;" strokecolor="black [3213]" strokeweight=".5pt"/>
                          <v:line id="Gerade Verbindung 151" o:spid="_x0000_s1747" style="position:absolute;visibility:visible;mso-wrap-style:square" from="204,59299" to="4316,5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wNwwAAANwAAAAPAAAAZHJzL2Rvd25yZXYueG1sRE/fa8Iw&#10;EH4X9j+EE3wZmipDt84oKg7GEGR10NejuTV1zaU00Xb//SIMfLuP7+ct172txZVaXzlWMJ0kIIgL&#10;pysuFXyd3sbPIHxA1lg7JgW/5GG9ehgsMdWu40+6ZqEUMYR9igpMCE0qpS8MWfQT1xBH7tu1FkOE&#10;bSl1i10Mt7WcJclcWqw4NhhsaGeo+MkuVsF2f94ctVk87rq8zJvukCf6I1dqNOw3ryAC9eEu/ne/&#10;6zj/6QVuz8QL5OoPAAD//wMAUEsBAi0AFAAGAAgAAAAhANvh9svuAAAAhQEAABMAAAAAAAAAAAAA&#10;AAAAAAAAAFtDb250ZW50X1R5cGVzXS54bWxQSwECLQAUAAYACAAAACEAWvQsW78AAAAVAQAACwAA&#10;AAAAAAAAAAAAAAAfAQAAX3JlbHMvLnJlbHNQSwECLQAUAAYACAAAACEAJqBsDcMAAADcAAAADwAA&#10;AAAAAAAAAAAAAAAHAgAAZHJzL2Rvd25yZXYueG1sUEsFBgAAAAADAAMAtwAAAPcCAAAAAA==&#10;" strokecolor="black [3213]" strokeweight=".5pt"/>
                          <v:line id="Gerade Verbindung 152" o:spid="_x0000_s1748" style="position:absolute;visibility:visible;mso-wrap-style:square" from="0,39305" to="4316,3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NNxgAAANwAAAAPAAAAZHJzL2Rvd25yZXYueG1sRI9Ba8JA&#10;EIXvBf/DMoKXUjcWrCV1FZUWihREW8h1yE6zabOzIbua+O+dQ6G3Gd6b975ZrgffqAt1sQ5sYDbN&#10;QBGXwdZcGfj6fHt4BhUTssUmMBm4UoT1anS3xNyGno90OaVKSQjHHA24lNpc61g68hinoSUW7Tt0&#10;HpOsXaVth72E+0Y/ZtmT9lizNDhsaeeo/D2dvYHt68/mYN3iftcXVdH2H0Vm94Uxk/GweQGVaEj/&#10;5r/rdyv4c8GXZ2QCvboBAAD//wMAUEsBAi0AFAAGAAgAAAAhANvh9svuAAAAhQEAABMAAAAAAAAA&#10;AAAAAAAAAAAAAFtDb250ZW50X1R5cGVzXS54bWxQSwECLQAUAAYACAAAACEAWvQsW78AAAAVAQAA&#10;CwAAAAAAAAAAAAAAAAAfAQAAX3JlbHMvLnJlbHNQSwECLQAUAAYACAAAACEAMkNTTcYAAADcAAAA&#10;DwAAAAAAAAAAAAAAAAAHAgAAZHJzL2Rvd25yZXYueG1sUEsFBgAAAAADAAMAtwAAAPoCAAAAAA==&#10;" strokecolor="black [3213]" strokeweight=".5pt"/>
                          <v:line id="Gerade Verbindung 153" o:spid="_x0000_s1749" style="position:absolute;visibility:visible;mso-wrap-style:square" from="0,19516" to="4316,1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WwwAAANwAAAAPAAAAZHJzL2Rvd25yZXYueG1sRE/fa8Iw&#10;EH4X/B/CCXsRTR3Mjc5YqjgYQ5A5oa9Hc2uqzaU0me3++2Ug+HYf389bZYNtxJU6XztWsJgnIIhL&#10;p2uuFJy+3mYvIHxA1tg4JgW/5CFbj0crTLXr+ZOux1CJGMI+RQUmhDaV0peGLPq5a4kj9+06iyHC&#10;rpK6wz6G20Y+JslSWqw5NhhsaWuovBx/rILN7pwftHmebvuiKtp+XyT6o1DqYTLkryACDeEuvrnf&#10;dZz/tID/Z+IFcv0HAAD//wMAUEsBAi0AFAAGAAgAAAAhANvh9svuAAAAhQEAABMAAAAAAAAAAAAA&#10;AAAAAAAAAFtDb250ZW50X1R5cGVzXS54bWxQSwECLQAUAAYACAAAACEAWvQsW78AAAAVAQAACwAA&#10;AAAAAAAAAAAAAAAfAQAAX3JlbHMvLnJlbHNQSwECLQAUAAYACAAAACEAXQ/21sMAAADcAAAADwAA&#10;AAAAAAAAAAAAAAAHAgAAZHJzL2Rvd25yZXYueG1sUEsFBgAAAAADAAMAtwAAAPcCAAAAAA==&#10;" strokecolor="black [3213]" strokeweight=".5pt"/>
                          <v:line id="Gerade Verbindung 154" o:spid="_x0000_s1750" style="position:absolute;rotation:-135;flip:x;visibility:visible;mso-wrap-style:square" from="1160,58548" to="1160,6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xewgAAANwAAAAPAAAAZHJzL2Rvd25yZXYueG1sRE/bagIx&#10;EH0v+A9hBN9qVkGrq1FEKFikRVc/YNiMe3EzWZJ03fbrm0Khb3M411lve9OIjpyvLCuYjBMQxLnV&#10;FRcKrpfX5wUIH5A1NpZJwRd52G4GT2tMtX3wmbosFCKGsE9RQRlCm0rp85IM+rFtiSN3s85giNAV&#10;Ujt8xHDTyGmSzKXBimNDiS3tS8rv2adRsDSH+kR1f+7ejjW/fM+PH++ZU2o07HcrEIH68C/+cx90&#10;nD+bwu8z8QK5+QEAAP//AwBQSwECLQAUAAYACAAAACEA2+H2y+4AAACFAQAAEwAAAAAAAAAAAAAA&#10;AAAAAAAAW0NvbnRlbnRfVHlwZXNdLnhtbFBLAQItABQABgAIAAAAIQBa9CxbvwAAABUBAAALAAAA&#10;AAAAAAAAAAAAAB8BAABfcmVscy8ucmVsc1BLAQItABQABgAIAAAAIQCBs7xewgAAANwAAAAPAAAA&#10;AAAAAAAAAAAAAAcCAABkcnMvZG93bnJldi54bWxQSwUGAAAAAAMAAwC3AAAA9gIAAAAA&#10;" strokecolor="black [3213]"/>
                          <v:line id="Gerade Verbindung 155" o:spid="_x0000_s1751" style="position:absolute;rotation:-135;flip:x;visibility:visible;mso-wrap-style:square" from="1228,65713" to="1228,6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FwwAAANwAAAAPAAAAZHJzL2Rvd25yZXYueG1sRE/bagIx&#10;EH0v+A9hhL7VbFu0dWuUIgiKKHXrBwyb6V66mSxJXFe/3giFvs3hXGe26E0jOnK+sqzgeZSAIM6t&#10;rrhQcPxePb2D8AFZY2OZFFzIw2I+eJhhqu2ZD9RloRAxhH2KCsoQ2lRKn5dk0I9sSxy5H+sMhghd&#10;IbXDcww3jXxJkok0WHFsKLGlZUn5b3YyCqZmXX9R3R+6zbbmt+tku99lTqnHYf/5ASJQH/7Ff+61&#10;jvPHr3B/Jl4g5zcAAAD//wMAUEsBAi0AFAAGAAgAAAAhANvh9svuAAAAhQEAABMAAAAAAAAAAAAA&#10;AAAAAAAAAFtDb250ZW50X1R5cGVzXS54bWxQSwECLQAUAAYACAAAACEAWvQsW78AAAAVAQAACwAA&#10;AAAAAAAAAAAAAAAfAQAAX3JlbHMvLnJlbHNQSwECLQAUAAYACAAAACEA7v8ZxcMAAADcAAAADwAA&#10;AAAAAAAAAAAAAAAHAgAAZHJzL2Rvd25yZXYueG1sUEsFBgAAAAADAAMAtwAAAPcCAAAAAA==&#10;" strokecolor="black [3213]"/>
                          <v:line id="Gerade Verbindung 156" o:spid="_x0000_s1752" style="position:absolute;rotation:-135;flip:x;visibility:visible;mso-wrap-style:square" from="1160,38486" to="1160,4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GxwwAAANwAAAAPAAAAZHJzL2Rvd25yZXYueG1sRE/bagIx&#10;EH0v+A9hhL7VbEu1dWuUIgiKKHXrBwyb6V66mSxJXFe/3giFvs3hXGe26E0jOnK+sqzgeZSAIM6t&#10;rrhQcPxePb2D8AFZY2OZFFzIw2I+eJhhqu2ZD9RloRAxhH2KCsoQ2lRKn5dk0I9sSxy5H+sMhghd&#10;IbXDcww3jXxJkok0WHFsKLGlZUn5b3YyCqZmXX9R3R+6zbbmt+tku99lTqnHYf/5ASJQH/7Ff+61&#10;jvPHr3B/Jl4g5zcAAAD//wMAUEsBAi0AFAAGAAgAAAAhANvh9svuAAAAhQEAABMAAAAAAAAAAAAA&#10;AAAAAAAAAFtDb250ZW50X1R5cGVzXS54bWxQSwECLQAUAAYACAAAACEAWvQsW78AAAAVAQAACwAA&#10;AAAAAAAAAAAAAAAfAQAAX3JlbHMvLnJlbHNQSwECLQAUAAYACAAAACEAYRaBscMAAADcAAAADwAA&#10;AAAAAAAAAAAAAAAHAgAAZHJzL2Rvd25yZXYueG1sUEsFBgAAAAADAAMAtwAAAPcCAAAAAA==&#10;" strokecolor="black [3213]"/>
                          <v:line id="Gerade Verbindung 157" o:spid="_x0000_s1753" style="position:absolute;rotation:-135;flip:x;visibility:visible;mso-wrap-style:square" from="1160,18628" to="1160,2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QqwgAAANwAAAAPAAAAZHJzL2Rvd25yZXYueG1sRE/bagIx&#10;EH0v+A9hBN8024LWrkYRoaBIi679gGEz7qWbyZLEde3XNwWhb3M411mue9OIjpyvLCt4niQgiHOr&#10;Ky4UfJ3fx3MQPiBrbCyTgjt5WK8GT0tMtb3xibosFCKGsE9RQRlCm0rp85IM+oltiSN3sc5giNAV&#10;Uju8xXDTyJckmUmDFceGElvalpR/Z1ej4M3s6iPV/anbH2p+/ZkdPj8yp9Ro2G8WIAL14V/8cO90&#10;nD+dwt8z8QK5+gUAAP//AwBQSwECLQAUAAYACAAAACEA2+H2y+4AAACFAQAAEwAAAAAAAAAAAAAA&#10;AAAAAAAAW0NvbnRlbnRfVHlwZXNdLnhtbFBLAQItABQABgAIAAAAIQBa9CxbvwAAABUBAAALAAAA&#10;AAAAAAAAAAAAAB8BAABfcmVscy8ucmVsc1BLAQItABQABgAIAAAAIQAOWiQqwgAAANwAAAAPAAAA&#10;AAAAAAAAAAAAAAcCAABkcnMvZG93bnJldi54bWxQSwUGAAAAAAMAAwC3AAAA9gIAAAAA&#10;" strokecolor="black [3213]"/>
                        </v:group>
                      </v:group>
                      <v:shape id="Grafik 156" o:spid="_x0000_s1754" type="#_x0000_t75" style="position:absolute;left:35814;width:10394;height:1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13wgAAANwAAAAPAAAAZHJzL2Rvd25yZXYueG1sRE/baoNA&#10;EH0P5B+WCfQtrinUFOMmNIFAaYUk2g8Y3IlK3Vlxt2r/vlso9G0O5zrZYTadGGlwrWUFmygGQVxZ&#10;3XKt4KM8r59BOI+ssbNMCr7JwWG/XGSYajvxjcbC1yKEsEtRQeN9n0rpqoYMusj2xIG728GgD3Co&#10;pR5wCuGmk49xnEiDLYeGBns6NVR9Fl9GQXndYp74Uefv/enI7VtnLsVZqYfV/LID4Wn2/+I/96sO&#10;858S+H0mXCD3PwAAAP//AwBQSwECLQAUAAYACAAAACEA2+H2y+4AAACFAQAAEwAAAAAAAAAAAAAA&#10;AAAAAAAAW0NvbnRlbnRfVHlwZXNdLnhtbFBLAQItABQABgAIAAAAIQBa9CxbvwAAABUBAAALAAAA&#10;AAAAAAAAAAAAAB8BAABfcmVscy8ucmVsc1BLAQItABQABgAIAAAAIQCvC513wgAAANwAAAAPAAAA&#10;AAAAAAAAAAAAAAcCAABkcnMvZG93bnJldi54bWxQSwUGAAAAAAMAAwC3AAAA9gIAAAAA&#10;">
                        <v:imagedata r:id="rId41" o:title="" croptop="17830f" cropbottom="25216f" cropleft="17578f" cropright="25603f"/>
                      </v:shape>
                      <v:oval id="Ellipse 157" o:spid="_x0000_s1755" style="position:absolute;left:34385;top:8382;width:5400;height:5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ZTwgAAANwAAAAPAAAAZHJzL2Rvd25yZXYueG1sRE9Li8Iw&#10;EL4L+x/CCN40VbBK1yjLgrIX8VEPHsdmbLvbTEqTtfXfG0HwNh/fcxarzlTiRo0rLSsYjyIQxJnV&#10;JecKTul6OAfhPLLGyjIpuJOD1fKjt8BE25YPdDv6XIQQdgkqKLyvEyldVpBBN7I1ceCutjHoA2xy&#10;qRtsQ7ip5CSKYmmw5NBQYE3fBWV/x3+jYGN/d+12fjHpOXbx+rrdZzptlRr0u69PEJ46/xa/3D86&#10;zJ/O4PlMuEAuHwAAAP//AwBQSwECLQAUAAYACAAAACEA2+H2y+4AAACFAQAAEwAAAAAAAAAAAAAA&#10;AAAAAAAAW0NvbnRlbnRfVHlwZXNdLnhtbFBLAQItABQABgAIAAAAIQBa9CxbvwAAABUBAAALAAAA&#10;AAAAAAAAAAAAAB8BAABfcmVscy8ucmVsc1BLAQItABQABgAIAAAAIQDueoZTwgAAANwAAAAPAAAA&#10;AAAAAAAAAAAAAAcCAABkcnMvZG93bnJldi54bWxQSwUGAAAAAAMAAwC3AAAA9gIAAAAA&#10;" filled="f" strokecolor="#a5a5a5 [2092]" strokeweight="2.25pt"/>
                      <v:shape id="_x0000_s1756" type="#_x0000_t202" style="position:absolute;left:24765;top:11811;width:414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zl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QyjMygV5eAQAA//8DAFBLAQItABQABgAIAAAAIQDb4fbL7gAAAIUBAAATAAAAAAAA&#10;AAAAAAAAAAAAAABbQ29udGVudF9UeXBlc10ueG1sUEsBAi0AFAAGAAgAAAAhAFr0LFu/AAAAFQEA&#10;AAsAAAAAAAAAAAAAAAAAHwEAAF9yZWxzLy5yZWxzUEsBAi0AFAAGAAgAAAAhAAr1HOXHAAAA3AAA&#10;AA8AAAAAAAAAAAAAAAAABwIAAGRycy9kb3ducmV2LnhtbFBLBQYAAAAAAwADALcAAAD7AgAAAAA=&#10;" fillcolor="white [3201]" stroked="f" strokeweight=".5pt">
                        <v:textbox>
                          <w:txbxContent>
                            <w:p w14:paraId="6EF56AE4" w14:textId="77777777" w:rsidR="008A6EA7" w:rsidRPr="00C50786" w:rsidRDefault="008A6EA7" w:rsidP="003C21BE">
                              <w:pPr>
                                <w:rPr>
                                  <w:sz w:val="26"/>
                                </w:rPr>
                              </w:pPr>
                              <w:r w:rsidRPr="00C50786">
                                <w:rPr>
                                  <w:rFonts w:ascii="Cambria" w:hAnsi="Cambria"/>
                                  <w:sz w:val="28"/>
                                </w:rPr>
                                <w:t>①</w:t>
                              </w:r>
                            </w:p>
                          </w:txbxContent>
                        </v:textbox>
                      </v:shape>
                      <v:shape id="Gerade Verbindung mit Pfeil 159" o:spid="_x0000_s1757" type="#_x0000_t32" style="position:absolute;left:17145;top:13906;width:8251;height:5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7FxQAAANwAAAAPAAAAZHJzL2Rvd25yZXYueG1sRE/bagIx&#10;EH0X/Icwgm+ardaqW6NIRVppQbxQ8G3YTDdLN5N1k+r6901B6NscznVmi8aW4kK1LxwreOgnIIgz&#10;pwvOFRwP694EhA/IGkvHpOBGHhbzdmuGqXZX3tFlH3IRQ9inqMCEUKVS+syQRd93FXHkvlxtMURY&#10;51LXeI3htpSDJHmSFguODQYrejGUfe9/rILV5vNxfG7O2+HryXxkNByfBst3pbqdZvkMIlAT/sV3&#10;95uO80dT+HsmXiDnvwAAAP//AwBQSwECLQAUAAYACAAAACEA2+H2y+4AAACFAQAAEwAAAAAAAAAA&#10;AAAAAAAAAAAAW0NvbnRlbnRfVHlwZXNdLnhtbFBLAQItABQABgAIAAAAIQBa9CxbvwAAABUBAAAL&#10;AAAAAAAAAAAAAAAAAB8BAABfcmVscy8ucmVsc1BLAQItABQABgAIAAAAIQC9SD7FxQAAANwAAAAP&#10;AAAAAAAAAAAAAAAAAAcCAABkcnMvZG93bnJldi54bWxQSwUGAAAAAAMAAwC3AAAA+QIAAAAA&#10;" strokecolor="black [3040]">
                        <v:stroke endarrow="open"/>
                      </v:shape>
                      <v:shape id="Gerade Verbindung mit Pfeil 3008" o:spid="_x0000_s1758" type="#_x0000_t32" style="position:absolute;left:28001;top:4476;width:8801;height:79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KaxAAAAN0AAAAPAAAAZHJzL2Rvd25yZXYueG1sRE9NawIx&#10;EL0L/Q9hCr1pUrfUshpFlNKKBdGK4G3YjJulm8m6SXX99+ZQ6PHxviezztXiQm2oPGt4HigQxIU3&#10;FZca9t/v/TcQISIbrD2ThhsFmE0fehPMjb/yli67WIoUwiFHDTbGJpcyFJYchoFviBN38q3DmGBb&#10;StPiNYW7Wg6VepUOK04NFhtaWCp+dr9Ow3J1eBmdu/Mm+zjar4Ky0XE4X2v99NjNxyAidfFf/Of+&#10;NBoypdLc9CY9ATm9AwAA//8DAFBLAQItABQABgAIAAAAIQDb4fbL7gAAAIUBAAATAAAAAAAAAAAA&#10;AAAAAAAAAABbQ29udGVudF9UeXBlc10ueG1sUEsBAi0AFAAGAAgAAAAhAFr0LFu/AAAAFQEAAAsA&#10;AAAAAAAAAAAAAAAAHwEAAF9yZWxzLy5yZWxzUEsBAi0AFAAGAAgAAAAhACDKkprEAAAA3QAAAA8A&#10;AAAAAAAAAAAAAAAABwIAAGRycy9kb3ducmV2LnhtbFBLBQYAAAAAAwADALcAAAD4AgAAAAA=&#10;" strokecolor="black [3040]">
                        <v:stroke endarrow="open"/>
                      </v:shape>
                    </v:group>
                  </v:group>
                  <v:rect id="Rechteck 3009" o:spid="_x0000_s1759" style="position:absolute;left:-1703;top:27791;width:6255;height:26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GGyAAAAN0AAAAPAAAAZHJzL2Rvd25yZXYueG1sRI/dasJA&#10;FITvC77DcoTelLobBWlTVykFoQiKPw29PWRPk7TZsyG7mujTu4LQy2FmvmFmi97W4kStrxxrSEYK&#10;BHHuTMWFhq/D8vkFhA/IBmvHpOFMHhbzwcMMU+M63tFpHwoRIexT1FCG0KRS+rwki37kGuLo/bjW&#10;YoiyLaRpsYtwW8uxUlNpseK4UGJDHyXlf/uj1RDWq/ElWW+yrPttzt9Ph2WWbGutH4f9+xuIQH34&#10;D9/bn0bDRKlXuL2JT0DOrwAAAP//AwBQSwECLQAUAAYACAAAACEA2+H2y+4AAACFAQAAEwAAAAAA&#10;AAAAAAAAAAAAAAAAW0NvbnRlbnRfVHlwZXNdLnhtbFBLAQItABQABgAIAAAAIQBa9CxbvwAAABUB&#10;AAALAAAAAAAAAAAAAAAAAB8BAABfcmVscy8ucmVsc1BLAQItABQABgAIAAAAIQBafeGGyAAAAN0A&#10;AAAPAAAAAAAAAAAAAAAAAAcCAABkcnMvZG93bnJldi54bWxQSwUGAAAAAAMAAwC3AAAA/AIAAAAA&#10;" fillcolor="#eeece1 [3214]" stroked="f"/>
                  <v:rect id="Rechteck 3010" o:spid="_x0000_s1760" style="position:absolute;left:-1773;top:47533;width:6179;height:26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7GxQAAAN0AAAAPAAAAZHJzL2Rvd25yZXYueG1sRE9Na8JA&#10;EL0X+h+WEbyUZhOFItFVpCAUIdIaQ69DdkzSZmdDdmuS/vruoeDx8b43u9G04ka9aywrSKIYBHFp&#10;dcOVgkt+eF6BcB5ZY2uZFEzkYLd9fNhgqu3AH3Q7+0qEEHYpKqi971IpXVmTQRfZjjhwV9sb9AH2&#10;ldQ9DiHctHIRxy/SYMOhocaOXmsqv88/RoHPjovfJDsVxfDVTZ9P+aFI3lul5rNxvwbhafR38b/7&#10;TStYxknYH96EJyC3fwAAAP//AwBQSwECLQAUAAYACAAAACEA2+H2y+4AAACFAQAAEwAAAAAAAAAA&#10;AAAAAAAAAAAAW0NvbnRlbnRfVHlwZXNdLnhtbFBLAQItABQABgAIAAAAIQBa9CxbvwAAABUBAAAL&#10;AAAAAAAAAAAAAAAAAB8BAABfcmVscy8ucmVsc1BLAQItABQABgAIAAAAIQBOnt7GxQAAAN0AAAAP&#10;AAAAAAAAAAAAAAAAAAcCAABkcnMvZG93bnJldi54bWxQSwUGAAAAAAMAAwC3AAAA+QIAAAAA&#10;" fillcolor="#eeece1 [3214]" stroked="f"/>
                  <v:rect id="Rechteck 3011" o:spid="_x0000_s1761" style="position:absolute;left:-1162;top:61223;width:4934;height:26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tdxwAAAN0AAAAPAAAAZHJzL2Rvd25yZXYueG1sRI9Ba8JA&#10;FITvgv9heYIXqZtVkBJdpRSEUlCsNnh9ZF+TtNm3Ibs10V/vFoQeh5n5hllteluLC7W+cqxBTRMQ&#10;xLkzFRcaPk/bp2cQPiAbrB2Thit52KyHgxWmxnX8QZdjKESEsE9RQxlCk0rp85Is+qlriKP35VqL&#10;Icq2kKbFLsJtLWdJspAWK44LJTb0WlL+c/y1GsLufXZTu32Wdd/N9Tw5bTN1qLUej/qXJYhAffgP&#10;P9pvRsM8UQr+3sQnINd3AAAA//8DAFBLAQItABQABgAIAAAAIQDb4fbL7gAAAIUBAAATAAAAAAAA&#10;AAAAAAAAAAAAAABbQ29udGVudF9UeXBlc10ueG1sUEsBAi0AFAAGAAgAAAAhAFr0LFu/AAAAFQEA&#10;AAsAAAAAAAAAAAAAAAAAHwEAAF9yZWxzLy5yZWxzUEsBAi0AFAAGAAgAAAAhACHSe13HAAAA3QAA&#10;AA8AAAAAAAAAAAAAAAAABwIAAGRycy9kb3ducmV2LnhtbFBLBQYAAAAAAwADALcAAAD7AgAAAAA=&#10;" fillcolor="#eeece1 [3214]" stroked="f"/>
                  <v:rect id="Rechteck 3012" o:spid="_x0000_s1762" style="position:absolute;left:14703;top:67310;width:2781;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qmxgAAAN0AAAAPAAAAZHJzL2Rvd25yZXYueG1sRI9Ba8JA&#10;FITvBf/D8gRvdVcLVqKriKBtpRdtoNdn9pmkzb4N2TVGf71bKHgcZuYbZr7sbCVaanzpWMNoqEAQ&#10;Z86UnGtIvzbPUxA+IBusHJOGK3lYLnpPc0yMu/Ce2kPIRYSwT1BDEUKdSOmzgiz6oauJo3dyjcUQ&#10;ZZNL0+Alwm0lx0pNpMWS40KBNa0Lyn4PZ6vhbfez/dzcdu1HOj1+r1+tOrk81XrQ71YzEIG68Aj/&#10;t9+Nhhc1GsPfm/gE5OIOAAD//wMAUEsBAi0AFAAGAAgAAAAhANvh9svuAAAAhQEAABMAAAAAAAAA&#10;AAAAAAAAAAAAAFtDb250ZW50X1R5cGVzXS54bWxQSwECLQAUAAYACAAAACEAWvQsW78AAAAVAQAA&#10;CwAAAAAAAAAAAAAAAAAfAQAAX3JlbHMvLnJlbHNQSwECLQAUAAYACAAAACEAI4VqpsYAAADdAAAA&#10;DwAAAAAAAAAAAAAAAAAHAgAAZHJzL2Rvd25yZXYueG1sUEsFBgAAAAADAAMAtwAAAPoCAAAAAA==&#10;" fillcolor="#eeece1 [3214]" stroked="f"/>
                </v:group>
                <v:line id="Gerade Verbindung 2080" o:spid="_x0000_s1763" style="position:absolute;visibility:visible;mso-wrap-style:square" from="41182,13057" to="44744,1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CNxQAAAN0AAAAPAAAAZHJzL2Rvd25yZXYueG1sRI9Ra8JA&#10;EITfC/0PxxZ8q5copCX1FCkISqlF2x+w5LaXtLm9kFtN+u97guDjMDPfMIvV6Ft1pj42gQ3k0wwU&#10;cRVsw87A1+fm8RlUFGSLbWAy8EcRVsv7uwWWNgx8oPNRnEoQjiUaqEW6UutY1eQxTkNHnLzv0HuU&#10;JHunbY9DgvtWz7Ks0B4bTgs1dvRaU/V7PHkDp+5nn7/JrnUf9O6Kp2KQ9cYZM3kY1y+ghEa5ha/t&#10;rTUwz/I5XN6kJ6CX/wAAAP//AwBQSwECLQAUAAYACAAAACEA2+H2y+4AAACFAQAAEwAAAAAAAAAA&#10;AAAAAAAAAAAAW0NvbnRlbnRfVHlwZXNdLnhtbFBLAQItABQABgAIAAAAIQBa9CxbvwAAABUBAAAL&#10;AAAAAAAAAAAAAAAAAB8BAABfcmVscy8ucmVsc1BLAQItABQABgAIAAAAIQAhwNCNxQAAAN0AAAAP&#10;AAAAAAAAAAAAAAAAAAcCAABkcnMvZG93bnJldi54bWxQSwUGAAAAAAMAAwC3AAAA+QIAAAAA&#10;" strokecolor="#a5a5a5 [2092]" strokeweight="6pt"/>
              </v:group>
            </w:pict>
          </mc:Fallback>
        </mc:AlternateContent>
      </w:r>
      <w:r>
        <w:rPr>
          <w:sz w:val="22"/>
        </w:rPr>
        <w:t xml:space="preserve">Ergänzen Sie alle fehlenden Maße in </w:t>
      </w:r>
      <w:r w:rsidR="009753A8">
        <w:rPr>
          <w:sz w:val="22"/>
        </w:rPr>
        <w:t xml:space="preserve">den </w:t>
      </w:r>
      <w:r>
        <w:rPr>
          <w:sz w:val="22"/>
        </w:rPr>
        <w:t>grauen Kästchen.</w:t>
      </w:r>
    </w:p>
    <w:p w14:paraId="5C32C70D" w14:textId="77777777" w:rsidR="003C21BE" w:rsidRPr="007806C7" w:rsidRDefault="003C21BE" w:rsidP="00A467DE">
      <w:pPr>
        <w:pStyle w:val="Listenabsatz"/>
        <w:numPr>
          <w:ilvl w:val="0"/>
          <w:numId w:val="40"/>
        </w:numPr>
        <w:tabs>
          <w:tab w:val="left" w:pos="426"/>
        </w:tabs>
        <w:spacing w:line="312" w:lineRule="auto"/>
        <w:rPr>
          <w:sz w:val="22"/>
        </w:rPr>
      </w:pPr>
      <w:r>
        <w:rPr>
          <w:sz w:val="22"/>
        </w:rPr>
        <w:t>Zeichnen Sie die drei Mittelpunkte für die Bohrungen ein.</w:t>
      </w:r>
    </w:p>
    <w:p w14:paraId="230B27AC" w14:textId="77777777" w:rsidR="003C21BE" w:rsidRDefault="003C21BE" w:rsidP="003C21BE">
      <w:pPr>
        <w:tabs>
          <w:tab w:val="left" w:pos="426"/>
        </w:tabs>
        <w:spacing w:line="312" w:lineRule="auto"/>
        <w:rPr>
          <w:sz w:val="22"/>
        </w:rPr>
      </w:pPr>
    </w:p>
    <w:p w14:paraId="7DFDC52D" w14:textId="77777777" w:rsidR="003C21BE" w:rsidRDefault="003C21BE" w:rsidP="003C21BE">
      <w:pPr>
        <w:tabs>
          <w:tab w:val="left" w:pos="426"/>
        </w:tabs>
        <w:spacing w:line="312" w:lineRule="auto"/>
        <w:rPr>
          <w:sz w:val="22"/>
        </w:rPr>
      </w:pPr>
    </w:p>
    <w:p w14:paraId="0B824B6F" w14:textId="77777777" w:rsidR="003C21BE" w:rsidRDefault="003C21BE" w:rsidP="003C21BE">
      <w:pPr>
        <w:tabs>
          <w:tab w:val="left" w:pos="426"/>
        </w:tabs>
        <w:spacing w:line="312" w:lineRule="auto"/>
        <w:rPr>
          <w:sz w:val="22"/>
        </w:rPr>
      </w:pPr>
    </w:p>
    <w:p w14:paraId="20948D02" w14:textId="77777777" w:rsidR="003C21BE" w:rsidRDefault="003C21BE" w:rsidP="003C21BE">
      <w:pPr>
        <w:tabs>
          <w:tab w:val="left" w:pos="426"/>
        </w:tabs>
        <w:spacing w:line="312" w:lineRule="auto"/>
        <w:rPr>
          <w:sz w:val="22"/>
        </w:rPr>
      </w:pPr>
    </w:p>
    <w:p w14:paraId="7DF25B97" w14:textId="77777777" w:rsidR="003C21BE" w:rsidRDefault="003C21BE" w:rsidP="003C21BE">
      <w:pPr>
        <w:tabs>
          <w:tab w:val="left" w:pos="426"/>
        </w:tabs>
        <w:spacing w:line="312" w:lineRule="auto"/>
        <w:rPr>
          <w:sz w:val="22"/>
        </w:rPr>
      </w:pPr>
    </w:p>
    <w:p w14:paraId="55B0B633" w14:textId="77777777" w:rsidR="003C21BE" w:rsidRDefault="003C21BE" w:rsidP="003C21BE">
      <w:pPr>
        <w:tabs>
          <w:tab w:val="left" w:pos="426"/>
        </w:tabs>
        <w:spacing w:line="312" w:lineRule="auto"/>
        <w:rPr>
          <w:sz w:val="22"/>
        </w:rPr>
      </w:pPr>
    </w:p>
    <w:p w14:paraId="774AB697" w14:textId="77777777" w:rsidR="003C21BE" w:rsidRDefault="003C21BE" w:rsidP="003C21BE">
      <w:pPr>
        <w:spacing w:line="312" w:lineRule="auto"/>
        <w:rPr>
          <w:sz w:val="22"/>
        </w:rPr>
      </w:pPr>
    </w:p>
    <w:p w14:paraId="084BA68F" w14:textId="77777777" w:rsidR="003C21BE" w:rsidRDefault="003C21BE" w:rsidP="003C21BE">
      <w:pPr>
        <w:spacing w:line="240" w:lineRule="exact"/>
        <w:rPr>
          <w:sz w:val="22"/>
        </w:rPr>
      </w:pPr>
      <w:r>
        <w:rPr>
          <w:sz w:val="22"/>
        </w:rPr>
        <w:br w:type="page"/>
      </w:r>
    </w:p>
    <w:p w14:paraId="59417E69" w14:textId="77777777" w:rsidR="003C21BE" w:rsidRPr="006F6613" w:rsidRDefault="003C21BE" w:rsidP="003C21BE">
      <w:pPr>
        <w:pStyle w:val="berschrift2"/>
      </w:pPr>
      <w:r w:rsidRPr="00AA18D1">
        <w:rPr>
          <w:noProof/>
        </w:rPr>
        <w:lastRenderedPageBreak/>
        <w:drawing>
          <wp:anchor distT="0" distB="0" distL="114300" distR="114300" simplePos="0" relativeHeight="251734528" behindDoc="0" locked="0" layoutInCell="1" allowOverlap="1" wp14:anchorId="4CBE74DC" wp14:editId="2BCFE5B9">
            <wp:simplePos x="0" y="0"/>
            <wp:positionH relativeFrom="column">
              <wp:posOffset>4691380</wp:posOffset>
            </wp:positionH>
            <wp:positionV relativeFrom="paragraph">
              <wp:posOffset>69215</wp:posOffset>
            </wp:positionV>
            <wp:extent cx="341630" cy="313055"/>
            <wp:effectExtent l="0" t="0" r="1270" b="0"/>
            <wp:wrapNone/>
            <wp:docPr id="3238" name="Grafik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t xml:space="preserve"> </w:t>
      </w:r>
      <w:r>
        <w:t xml:space="preserve">Das </w:t>
      </w:r>
      <w:r w:rsidRPr="00694636">
        <w:t>Anreißen</w:t>
      </w:r>
      <w:r>
        <w:t xml:space="preserve"> an der Lehne</w:t>
      </w:r>
    </w:p>
    <w:p w14:paraId="409B6068" w14:textId="77777777" w:rsidR="003C21BE" w:rsidRDefault="003C21BE" w:rsidP="003C21BE">
      <w:pPr>
        <w:tabs>
          <w:tab w:val="left" w:pos="284"/>
        </w:tabs>
        <w:spacing w:line="312" w:lineRule="auto"/>
        <w:ind w:right="-1"/>
        <w:rPr>
          <w:sz w:val="22"/>
        </w:rPr>
      </w:pPr>
      <w:r>
        <w:rPr>
          <w:noProof/>
          <w:sz w:val="22"/>
          <w:lang w:eastAsia="de-DE"/>
        </w:rPr>
        <mc:AlternateContent>
          <mc:Choice Requires="wps">
            <w:drawing>
              <wp:anchor distT="0" distB="0" distL="114300" distR="114300" simplePos="0" relativeHeight="251737600" behindDoc="0" locked="0" layoutInCell="1" allowOverlap="1" wp14:anchorId="2FBA5A42" wp14:editId="61ACAA6B">
                <wp:simplePos x="0" y="0"/>
                <wp:positionH relativeFrom="column">
                  <wp:posOffset>4739640</wp:posOffset>
                </wp:positionH>
                <wp:positionV relativeFrom="paragraph">
                  <wp:posOffset>165100</wp:posOffset>
                </wp:positionV>
                <wp:extent cx="1254125" cy="637540"/>
                <wp:effectExtent l="38100" t="95250" r="117475" b="48260"/>
                <wp:wrapNone/>
                <wp:docPr id="3014" name="Textfeld 3014"/>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C68A18D"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A5A42" id="Textfeld 3014" o:spid="_x0000_s1764" type="#_x0000_t202" style="position:absolute;margin-left:373.2pt;margin-top:13pt;width:98.75pt;height:50.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HQ/gIAAI0GAAAOAAAAZHJzL2Uyb0RvYy54bWysVVtv2jAUfp+0/2D5fU1CoaWooWKtOk3q&#10;2qp06rNxbBLVsT3bkNBfv3McApTtpdOQMD4+9+9cuLxqa0XWwvnK6JxmJyklQnNTVHqZ05/Pt1/G&#10;lPjAdMGU0SKnG+Hp1fTzp8vGTsTAlEYVwhEwov2ksTktQ7CTJPG8FDXzJ8YKDUxpXM0CkG6ZFI41&#10;YL1WySBNz5LGuMI6w4X38HrTMek02pdS8PAgpReBqJxCbCGeLp4LPJPpJZssHbNlxbdhsH+IomaV&#10;Bqc7UzcsMLJy1R+m6oo7440MJ9zUiZGy4iLmANlk6VE285JZEXMBcLzdweT/n1l+v350pCpyeppm&#10;Q0o0q6FKz6INUqiCxEfAqLF+AqJzC8Kh/WpaqDVih+8eHjH1VroafyEpAnxAe7NDGOwRjkqD0RC+&#10;lHDgnZ2ej4axBMle2zofvglTE7zk1EEFI7BsfecDeATRXgSdeaOq4rZSKhLYNeJaObJmUO/FcoAx&#10;gsY7KaVJg85HaTT8jhf77r0FNKxW9Q9TdFZHKXx6u73DYy/gU2nUFLEHIXQkzCoINy+LhizUyj0x&#10;QH2UjsEaKSpM9nScdQQ0aDa+QEfAY2oJo7VQlDgTXqpQxrZAaNEmgrHPWDH+2sGlbMm6gIfRzB46&#10;kI7h7qKJ1EGgyb6q8RY2SkQU9JOQ0CuxuPhwhBbjXOgQ+yLmD9IoJaE6H1HcyqNqF9RHlHca0bPR&#10;YadcV9q4ruJ91Tp8itc+ZNnJAx4HeeM1tIs2DkmWnfVtvzDFBqYBahJ73Vt+W0Et7pgPj8zBEoHS&#10;wWIMD3BIZaDlzPZGSWnc29/eUR5mG7iUNLCUcup/rZgTlKjvGqb+IhvCwJAQieHofACEO+QsDjl6&#10;VV8bmIMMVrDl8YryQfVX6Uz9Avtzhl6BxTQH3zkN/fU6dKsS9i8Xs1kUgr1lWbjTc8vRNOKMPfjc&#10;vjBnt1MbYN7vTb++2ORoeDtZ1NRmtgpGVnGyEekO1W0FYOfF3tzuZ1yqh3SU2v+LTH8DAAD//wMA&#10;UEsDBBQABgAIAAAAIQB9KSD63QAAAAoBAAAPAAAAZHJzL2Rvd25yZXYueG1sTI9BT4NAEIXvJv6H&#10;zZh4s4uUUIssjal68GZrYzwuMAKRnaXMtuC/dzzpcfK+vPlevpldr844cufJwO0iAoVU+bqjxsDh&#10;7fnmDhQHS7XtPaGBb2TYFJcXuc1qP9EOz/vQKCkhzqyBNoQh05qrFp3lhR+QJPv0o7NBzrHR9Wgn&#10;KXe9jqMo1c52JB9aO+C2xeprf3IG8Lji8hg1j9vlyzsfPniip+TVmOur+eEeVMA5/MHwqy/qUIhT&#10;6U9Us+oNrJI0EdRAnMomAdbJcg2qFDKWRBe5/j+h+AEAAP//AwBQSwECLQAUAAYACAAAACEAtoM4&#10;kv4AAADhAQAAEwAAAAAAAAAAAAAAAAAAAAAAW0NvbnRlbnRfVHlwZXNdLnhtbFBLAQItABQABgAI&#10;AAAAIQA4/SH/1gAAAJQBAAALAAAAAAAAAAAAAAAAAC8BAABfcmVscy8ucmVsc1BLAQItABQABgAI&#10;AAAAIQAQ5qHQ/gIAAI0GAAAOAAAAAAAAAAAAAAAAAC4CAABkcnMvZTJvRG9jLnhtbFBLAQItABQA&#10;BgAIAAAAIQB9KSD63QAAAAoBAAAPAAAAAAAAAAAAAAAAAFgFAABkcnMvZG93bnJldi54bWxQSwUG&#10;AAAAAAQABADzAAAAYgYAAAAA&#10;" fillcolor="#eeece1 [3214]" strokecolor="#938953 [1614]" strokeweight=".5pt">
                <v:shadow on="t" color="black" opacity="26214f" origin="-.5,.5" offset=".74836mm,-.74836mm"/>
                <v:textbox>
                  <w:txbxContent>
                    <w:p w14:paraId="5C68A18D" w14:textId="77777777" w:rsidR="008A6EA7" w:rsidRDefault="008A6EA7" w:rsidP="003C21BE">
                      <w:r>
                        <w:rPr>
                          <w:sz w:val="22"/>
                        </w:rPr>
                        <w:t>Nehmen Sie die Bauanleitung zu Hilfe!</w:t>
                      </w:r>
                    </w:p>
                  </w:txbxContent>
                </v:textbox>
              </v:shape>
            </w:pict>
          </mc:Fallback>
        </mc:AlternateContent>
      </w:r>
      <w:r>
        <w:rPr>
          <w:sz w:val="22"/>
        </w:rPr>
        <w:t xml:space="preserve">Sie haben gerade gelernt, wie man die Mittelpunkte für die Bohrungen am Sitz anreißt. </w:t>
      </w:r>
      <w:r w:rsidRPr="008A0784">
        <w:rPr>
          <w:b/>
          <w:sz w:val="22"/>
        </w:rPr>
        <w:t xml:space="preserve">Super! </w:t>
      </w:r>
      <w:r w:rsidRPr="008A0784">
        <w:rPr>
          <w:b/>
          <w:sz w:val="22"/>
        </w:rPr>
        <w:sym w:font="Wingdings" w:char="F04A"/>
      </w:r>
    </w:p>
    <w:p w14:paraId="23CE3C97" w14:textId="77777777" w:rsidR="003C21BE" w:rsidRPr="0062112E" w:rsidRDefault="003C21BE" w:rsidP="003C21BE">
      <w:pPr>
        <w:tabs>
          <w:tab w:val="left" w:pos="284"/>
        </w:tabs>
        <w:spacing w:line="312" w:lineRule="auto"/>
        <w:ind w:right="-1"/>
        <w:rPr>
          <w:sz w:val="22"/>
        </w:rPr>
      </w:pPr>
      <w:r>
        <w:rPr>
          <w:sz w:val="22"/>
        </w:rPr>
        <w:t xml:space="preserve">Auch an der Lehne müssen Mittelpunkte für die Bohrungen angerissen werden, diesmal auf den Längsleisten </w:t>
      </w:r>
      <w:r>
        <w:rPr>
          <w:rFonts w:ascii="Cambria" w:hAnsi="Cambria"/>
        </w:rPr>
        <w:t>③</w:t>
      </w:r>
      <w:r>
        <w:rPr>
          <w:sz w:val="22"/>
        </w:rPr>
        <w:t>.</w:t>
      </w:r>
    </w:p>
    <w:p w14:paraId="39F73948" w14:textId="77777777" w:rsidR="003C21BE" w:rsidRPr="0075048F" w:rsidRDefault="003C21BE" w:rsidP="0033150B">
      <w:pPr>
        <w:pStyle w:val="Listenabsatz"/>
        <w:numPr>
          <w:ilvl w:val="0"/>
          <w:numId w:val="56"/>
        </w:numPr>
        <w:tabs>
          <w:tab w:val="left" w:pos="426"/>
        </w:tabs>
        <w:spacing w:line="312" w:lineRule="auto"/>
        <w:rPr>
          <w:sz w:val="22"/>
        </w:rPr>
      </w:pPr>
      <w:r w:rsidRPr="00AA18D1">
        <w:rPr>
          <w:noProof/>
          <w:lang w:eastAsia="de-DE"/>
        </w:rPr>
        <w:drawing>
          <wp:anchor distT="0" distB="0" distL="114300" distR="114300" simplePos="0" relativeHeight="251740672" behindDoc="0" locked="0" layoutInCell="1" allowOverlap="1" wp14:anchorId="01D8A94C" wp14:editId="3812BE43">
            <wp:simplePos x="0" y="0"/>
            <wp:positionH relativeFrom="column">
              <wp:posOffset>4738370</wp:posOffset>
            </wp:positionH>
            <wp:positionV relativeFrom="paragraph">
              <wp:posOffset>8255</wp:posOffset>
            </wp:positionV>
            <wp:extent cx="314325" cy="314325"/>
            <wp:effectExtent l="0" t="0" r="9525" b="9525"/>
            <wp:wrapNone/>
            <wp:docPr id="3239" name="Grafik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48F">
        <w:rPr>
          <w:sz w:val="22"/>
        </w:rPr>
        <w:t xml:space="preserve">Berechnen Sie die </w:t>
      </w:r>
      <w:r>
        <w:rPr>
          <w:sz w:val="22"/>
        </w:rPr>
        <w:t xml:space="preserve">fehlenden </w:t>
      </w:r>
      <w:r w:rsidRPr="0075048F">
        <w:rPr>
          <w:sz w:val="22"/>
        </w:rPr>
        <w:t>Maße, wie Sie es beim Sitz gelernt haben.</w:t>
      </w:r>
    </w:p>
    <w:p w14:paraId="5C5D637C" w14:textId="77777777" w:rsidR="003C21BE" w:rsidRDefault="003C21BE" w:rsidP="0033150B">
      <w:pPr>
        <w:pStyle w:val="Listenabsatz"/>
        <w:numPr>
          <w:ilvl w:val="0"/>
          <w:numId w:val="56"/>
        </w:numPr>
        <w:tabs>
          <w:tab w:val="left" w:pos="426"/>
        </w:tabs>
        <w:spacing w:line="312" w:lineRule="auto"/>
        <w:rPr>
          <w:sz w:val="22"/>
        </w:rPr>
      </w:pPr>
      <w:r>
        <w:rPr>
          <w:sz w:val="22"/>
        </w:rPr>
        <w:t>Schreiben Sie</w:t>
      </w:r>
      <w:r w:rsidRPr="006E4970">
        <w:rPr>
          <w:sz w:val="22"/>
        </w:rPr>
        <w:t xml:space="preserve"> die </w:t>
      </w:r>
      <w:r>
        <w:rPr>
          <w:sz w:val="22"/>
        </w:rPr>
        <w:t xml:space="preserve">vier </w:t>
      </w:r>
      <w:r w:rsidRPr="006E4970">
        <w:rPr>
          <w:sz w:val="22"/>
        </w:rPr>
        <w:t>fehlenden Maße</w:t>
      </w:r>
      <w:r>
        <w:rPr>
          <w:sz w:val="22"/>
        </w:rPr>
        <w:t xml:space="preserve"> in die grauen Kästen.</w:t>
      </w:r>
    </w:p>
    <w:p w14:paraId="05BE6E35" w14:textId="77777777" w:rsidR="003C21BE" w:rsidRDefault="003C21BE" w:rsidP="003C21BE">
      <w:pPr>
        <w:tabs>
          <w:tab w:val="left" w:pos="426"/>
        </w:tabs>
        <w:spacing w:line="312" w:lineRule="auto"/>
        <w:rPr>
          <w:sz w:val="22"/>
        </w:rPr>
      </w:pPr>
    </w:p>
    <w:p w14:paraId="759698C7" w14:textId="77777777" w:rsidR="003C21BE" w:rsidRPr="00694636" w:rsidRDefault="003C21BE" w:rsidP="003C21BE">
      <w:pPr>
        <w:spacing w:line="312" w:lineRule="auto"/>
        <w:rPr>
          <w:sz w:val="22"/>
        </w:rPr>
      </w:pPr>
    </w:p>
    <w:p w14:paraId="2D700CF8" w14:textId="77777777" w:rsidR="003C21BE" w:rsidRDefault="003C21BE" w:rsidP="003C21BE">
      <w:pPr>
        <w:spacing w:line="312" w:lineRule="auto"/>
        <w:rPr>
          <w:sz w:val="22"/>
        </w:rPr>
      </w:pPr>
      <w:r>
        <w:rPr>
          <w:noProof/>
          <w:sz w:val="22"/>
          <w:lang w:eastAsia="de-DE"/>
        </w:rPr>
        <mc:AlternateContent>
          <mc:Choice Requires="wpg">
            <w:drawing>
              <wp:anchor distT="0" distB="0" distL="114300" distR="114300" simplePos="0" relativeHeight="251745792" behindDoc="0" locked="0" layoutInCell="1" allowOverlap="1" wp14:anchorId="05ABE334" wp14:editId="4219DFB0">
                <wp:simplePos x="0" y="0"/>
                <wp:positionH relativeFrom="column">
                  <wp:posOffset>-1905</wp:posOffset>
                </wp:positionH>
                <wp:positionV relativeFrom="paragraph">
                  <wp:posOffset>109583</wp:posOffset>
                </wp:positionV>
                <wp:extent cx="6618605" cy="6860540"/>
                <wp:effectExtent l="0" t="0" r="0" b="35560"/>
                <wp:wrapNone/>
                <wp:docPr id="3015" name="Gruppieren 3015"/>
                <wp:cNvGraphicFramePr/>
                <a:graphic xmlns:a="http://schemas.openxmlformats.org/drawingml/2006/main">
                  <a:graphicData uri="http://schemas.microsoft.com/office/word/2010/wordprocessingGroup">
                    <wpg:wgp>
                      <wpg:cNvGrpSpPr/>
                      <wpg:grpSpPr>
                        <a:xfrm>
                          <a:off x="0" y="0"/>
                          <a:ext cx="6618605" cy="6860540"/>
                          <a:chOff x="0" y="747123"/>
                          <a:chExt cx="6618922" cy="6860903"/>
                        </a:xfrm>
                      </wpg:grpSpPr>
                      <wps:wsp>
                        <wps:cNvPr id="3016" name="Rechteck 3016"/>
                        <wps:cNvSpPr/>
                        <wps:spPr>
                          <a:xfrm rot="16200000">
                            <a:off x="387713" y="768713"/>
                            <a:ext cx="30734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7" name="Gruppieren 3017"/>
                        <wpg:cNvGrpSpPr/>
                        <wpg:grpSpPr>
                          <a:xfrm>
                            <a:off x="0" y="772886"/>
                            <a:ext cx="6618922" cy="6835140"/>
                            <a:chOff x="0" y="0"/>
                            <a:chExt cx="6618922" cy="6835140"/>
                          </a:xfrm>
                        </wpg:grpSpPr>
                        <wps:wsp>
                          <wps:cNvPr id="3018" name="Rechteck 3018"/>
                          <wps:cNvSpPr/>
                          <wps:spPr>
                            <a:xfrm>
                              <a:off x="1249906" y="6487885"/>
                              <a:ext cx="38735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9" name="Rechteck 3019"/>
                          <wps:cNvSpPr/>
                          <wps:spPr>
                            <a:xfrm rot="16200000">
                              <a:off x="-260033" y="2463346"/>
                              <a:ext cx="784225"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0" name="Rechteck 3020"/>
                          <wps:cNvSpPr/>
                          <wps:spPr>
                            <a:xfrm rot="16200000">
                              <a:off x="271463" y="5912212"/>
                              <a:ext cx="563880"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21" name="Gruppieren 3021"/>
                          <wpg:cNvGrpSpPr/>
                          <wpg:grpSpPr>
                            <a:xfrm>
                              <a:off x="193992" y="0"/>
                              <a:ext cx="6424930" cy="6835140"/>
                              <a:chOff x="0" y="0"/>
                              <a:chExt cx="6424930" cy="6835140"/>
                            </a:xfrm>
                          </wpg:grpSpPr>
                          <wpg:grpSp>
                            <wpg:cNvPr id="3022" name="Gruppieren 3022"/>
                            <wpg:cNvGrpSpPr/>
                            <wpg:grpSpPr>
                              <a:xfrm>
                                <a:off x="0" y="0"/>
                                <a:ext cx="6424930" cy="6526530"/>
                                <a:chOff x="66675" y="0"/>
                                <a:chExt cx="6424930" cy="6526530"/>
                              </a:xfrm>
                            </wpg:grpSpPr>
                            <wps:wsp>
                              <wps:cNvPr id="3023" name="Gerade Verbindung 2099"/>
                              <wps:cNvCnPr/>
                              <wps:spPr>
                                <a:xfrm flipH="1">
                                  <a:off x="66675" y="4905375"/>
                                  <a:ext cx="912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4" name="Gerade Verbindung 2100"/>
                              <wps:cNvCnPr/>
                              <wps:spPr>
                                <a:xfrm>
                                  <a:off x="171450" y="238125"/>
                                  <a:ext cx="0" cy="47695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025" name="Gruppieren 3025"/>
                              <wpg:cNvGrpSpPr/>
                              <wpg:grpSpPr>
                                <a:xfrm>
                                  <a:off x="76200" y="0"/>
                                  <a:ext cx="6415405" cy="6526530"/>
                                  <a:chOff x="0" y="0"/>
                                  <a:chExt cx="6415405" cy="6526530"/>
                                </a:xfrm>
                              </wpg:grpSpPr>
                              <wpg:grpSp>
                                <wpg:cNvPr id="3026" name="Gruppieren 3026"/>
                                <wpg:cNvGrpSpPr/>
                                <wpg:grpSpPr>
                                  <a:xfrm>
                                    <a:off x="0" y="0"/>
                                    <a:ext cx="6415405" cy="6526530"/>
                                    <a:chOff x="-373075" y="0"/>
                                    <a:chExt cx="6415430" cy="6526899"/>
                                  </a:xfrm>
                                </wpg:grpSpPr>
                                <pic:pic xmlns:pic="http://schemas.openxmlformats.org/drawingml/2006/picture">
                                  <pic:nvPicPr>
                                    <pic:cNvPr id="3027" name="Grafik 3027"/>
                                    <pic:cNvPicPr>
                                      <a:picLocks noChangeAspect="1"/>
                                    </pic:cNvPicPr>
                                  </pic:nvPicPr>
                                  <pic:blipFill rotWithShape="1">
                                    <a:blip r:embed="rId42" cstate="print">
                                      <a:extLst>
                                        <a:ext uri="{28A0092B-C50C-407E-A947-70E740481C1C}">
                                          <a14:useLocalDpi xmlns:a14="http://schemas.microsoft.com/office/drawing/2010/main" val="0"/>
                                        </a:ext>
                                      </a:extLst>
                                    </a:blip>
                                    <a:srcRect l="26832" t="19168" r="12630" b="32889"/>
                                    <a:stretch/>
                                  </pic:blipFill>
                                  <pic:spPr bwMode="auto">
                                    <a:xfrm>
                                      <a:off x="534010" y="270663"/>
                                      <a:ext cx="5508345" cy="6174028"/>
                                    </a:xfrm>
                                    <a:prstGeom prst="rect">
                                      <a:avLst/>
                                    </a:prstGeom>
                                    <a:ln>
                                      <a:noFill/>
                                    </a:ln>
                                    <a:extLst>
                                      <a:ext uri="{53640926-AAD7-44D8-BBD7-CCE9431645EC}">
                                        <a14:shadowObscured xmlns:a14="http://schemas.microsoft.com/office/drawing/2010/main"/>
                                      </a:ext>
                                    </a:extLst>
                                  </pic:spPr>
                                </pic:pic>
                                <wps:wsp>
                                  <wps:cNvPr id="3028" name="Gerade Verbindung 2091"/>
                                  <wps:cNvCnPr/>
                                  <wps:spPr>
                                    <a:xfrm flipH="1">
                                      <a:off x="0" y="6400800"/>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9" name="Gerade Verbindung 2092"/>
                                  <wps:cNvCnPr/>
                                  <wps:spPr>
                                    <a:xfrm flipH="1">
                                      <a:off x="14630" y="5632704"/>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0" name="Gerade Verbindung 2093"/>
                                  <wps:cNvCnPr/>
                                  <wps:spPr>
                                    <a:xfrm>
                                      <a:off x="124358" y="5537607"/>
                                      <a:ext cx="0" cy="9892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1" name="Gerade Verbindung 2094"/>
                                  <wps:cNvCnPr/>
                                  <wps:spPr>
                                    <a:xfrm flipH="1">
                                      <a:off x="0" y="512064"/>
                                      <a:ext cx="539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2" name="Gerade Verbindung 2095"/>
                                  <wps:cNvCnPr/>
                                  <wps:spPr>
                                    <a:xfrm flipH="1">
                                      <a:off x="-373075" y="329165"/>
                                      <a:ext cx="9201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3" name="Gerade Verbindung 2096"/>
                                  <wps:cNvCnPr/>
                                  <wps:spPr>
                                    <a:xfrm>
                                      <a:off x="124358" y="0"/>
                                      <a:ext cx="0" cy="599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34" name="Gerade Verbindung 2101"/>
                                <wps:cNvCnPr/>
                                <wps:spPr>
                                  <a:xfrm rot="8100000" flipH="1">
                                    <a:off x="498475" y="6305550"/>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5" name="Gerade Verbindung 2102"/>
                                <wps:cNvCnPr/>
                                <wps:spPr>
                                  <a:xfrm rot="8100000" flipH="1">
                                    <a:off x="504825" y="5543550"/>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6" name="Gerade Verbindung 2103"/>
                                <wps:cNvCnPr/>
                                <wps:spPr>
                                  <a:xfrm rot="8100000" flipH="1">
                                    <a:off x="98425" y="481647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7" name="Gerade Verbindung 2104"/>
                                <wps:cNvCnPr/>
                                <wps:spPr>
                                  <a:xfrm rot="8100000" flipH="1">
                                    <a:off x="104775" y="23812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8" name="Gerade Verbindung 2105"/>
                                <wps:cNvCnPr/>
                                <wps:spPr>
                                  <a:xfrm rot="8100000" flipH="1">
                                    <a:off x="504825" y="23812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9" name="Gerade Verbindung 2106"/>
                                <wps:cNvCnPr/>
                                <wps:spPr>
                                  <a:xfrm rot="8100000" flipH="1">
                                    <a:off x="504825" y="42420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040" name="Gruppieren 3040"/>
                            <wpg:cNvGrpSpPr/>
                            <wpg:grpSpPr>
                              <a:xfrm>
                                <a:off x="876300" y="6432550"/>
                                <a:ext cx="522605" cy="402590"/>
                                <a:chOff x="0" y="0"/>
                                <a:chExt cx="522605" cy="402590"/>
                              </a:xfrm>
                            </wpg:grpSpPr>
                            <wps:wsp>
                              <wps:cNvPr id="3041" name="Gerade Verbindung 2109"/>
                              <wps:cNvCnPr/>
                              <wps:spPr>
                                <a:xfrm>
                                  <a:off x="0" y="323850"/>
                                  <a:ext cx="5226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2" name="Gerade Verbindung 2110"/>
                              <wps:cNvCnPr/>
                              <wps:spPr>
                                <a:xfrm>
                                  <a:off x="88900" y="0"/>
                                  <a:ext cx="0" cy="4025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3" name="Gerade Verbindung 2111"/>
                              <wps:cNvCnPr/>
                              <wps:spPr>
                                <a:xfrm>
                                  <a:off x="177800" y="6350"/>
                                  <a:ext cx="0" cy="3962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4" name="Gerade Verbindung 2112"/>
                              <wps:cNvCnPr/>
                              <wps:spPr>
                                <a:xfrm rot="5400000">
                                  <a:off x="31750" y="26670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5" name="Gerade Verbindung 2113"/>
                              <wps:cNvCnPr/>
                              <wps:spPr>
                                <a:xfrm rot="5400000">
                                  <a:off x="133350" y="27305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3046" name="Gruppieren 3046"/>
                        <wpg:cNvGrpSpPr/>
                        <wpg:grpSpPr>
                          <a:xfrm>
                            <a:off x="1322614" y="1959429"/>
                            <a:ext cx="2729840" cy="695053"/>
                            <a:chOff x="141514" y="1959429"/>
                            <a:chExt cx="2729840" cy="695053"/>
                          </a:xfrm>
                        </wpg:grpSpPr>
                        <wps:wsp>
                          <wps:cNvPr id="3047" name="Gerade Verbindung mit Pfeil 3047"/>
                          <wps:cNvCnPr/>
                          <wps:spPr>
                            <a:xfrm>
                              <a:off x="1333500" y="2155372"/>
                              <a:ext cx="1537854" cy="29787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48" name="Gerade Verbindung mit Pfeil 3048"/>
                          <wps:cNvCnPr/>
                          <wps:spPr>
                            <a:xfrm flipH="1">
                              <a:off x="141514" y="2155372"/>
                              <a:ext cx="938530" cy="4991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49" name="Textfeld 3049"/>
                          <wps:cNvSpPr txBox="1"/>
                          <wps:spPr>
                            <a:xfrm>
                              <a:off x="1006928" y="1959429"/>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AE85E" w14:textId="77777777" w:rsidR="008A6EA7" w:rsidRPr="0062112E" w:rsidRDefault="008A6EA7" w:rsidP="003C21BE">
                                <w:pPr>
                                  <w:rPr>
                                    <w:sz w:val="26"/>
                                  </w:rPr>
                                </w:pPr>
                                <w:r w:rsidRPr="0062112E">
                                  <w:rPr>
                                    <w:rFonts w:ascii="Cambria" w:hAnsi="Cambria"/>
                                    <w:sz w:val="2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5ABE334" id="Gruppieren 3015" o:spid="_x0000_s1765" style="position:absolute;margin-left:-.15pt;margin-top:8.65pt;width:521.15pt;height:540.2pt;z-index:251745792;mso-height-relative:margin" coordorigin=",7471" coordsize="66189,68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Euc4UCwAA2FYAAA4AAABkcnMvZTJvRG9jLnhtbOxcW4/bNhZ+X6D/&#10;QfB7MqLuMjIpspMmWyDbBk22eZZl2RYiS1pKk5nZX7/fISlKti5jTwo3TVWgE1kiKfLo8Dt3vvjx&#10;fp8ZXxJepUV+vWDPzYWR5HGxTvPt9eI/H988CxZGVUf5OsqKPLlePCTV4seXP/zjxV25TKxiV2Tr&#10;hBsYJK+Wd+X1YlfX5fLqqop3yT6qnhdlkuPhpuD7qMZPvr1a8+gOo++zK8s0vau7gq9LXsRJVeHu&#10;a/lw8VKMv9kkcf3rZlMltZFdLzC3Wvzl4u+K/l69fBEttzwqd2msphE9YRb7KM3xUj3U66iOjFue&#10;9obapzEvqmJTP4+L/VWx2aRxItaA1TDzaDVveXFbirVsl3fbUpMJpD2i05OHjX/58p4b6fp6YZvM&#10;XRh5tMdXestvyzJNeJIb4jaodFdul2j8lpcfyvdc3djKX7Tw+w3f079YknEv6Pug6Zvc10aMm57H&#10;As/EW2I88+jSUV8g3uEztf18x2eWLT9OvPup0z20rLZ7aIo2V83br2iSek53JViqaqlWfR3VPuyi&#10;MhEfoyJCtFTzGqr9lsS7Ook/E808mjzNAE01waplBdo11DJ4AXZkHtgY/wnuUcSzA99n9sIAlXwv&#10;oEvBpg0ZbdO3QThBRctzmCeIqKkQLUte1W+TYm/QxfWCYxeI4aMv76oaQ6Fp04QmUxVZun6TZpn4&#10;QTsvucm48SXCnlltLXo5ehy0ynLj7noRupYrBs4L6i7bZTma08rlWsVV/ZAlNHiW/5ZswG3gBUt0&#10;FPu8fVsUx0leM/loF60TOQlXEEhNo5mfmJQYkEbe4P16bDVA01IO0owth1HtqWsiYEJ3ll9iZGKy&#10;s+4h3lzkte68T/OCD60sw6rUm2X7hkiSNESlVbF+AFcJrsDXrcr4TYrv9y6q6vcRByrhJpC2/hV/&#10;NlkB+hfqamHsCv6/ofvUHmyPpwvjDih3vaj+exvxZGFkP+fYECFziJNq8cNxfQs/ePfJqvskv93f&#10;FGAKJmYnLql9nTWXG17sPwGQX9Fb8SjKY7z7ehHXvPlxU0v0BaTHyatXohmgsIzqd/mHMqbBiarE&#10;nx/vP0W8VExcg/t/KZpNGC2PeFm2pZ558eq2LjapYPSWroreAASJZQImNKy1u9lvdvMhBvpyPz8B&#10;A33fCgIBB2C1YSSzXTYChBoeRzBQ99S7/8/BQEh5KTm6GBhImk1hIH0wBXrMcsLQBJiSbHACPwhc&#10;6t8SDahou2AqEh4z7CUbos0MezPscSDaibB3GYUoHAKD8HEwGFeInlmeadpSI7Icz7adI0D1A8eC&#10;LjJjg9KxZmyYVaIzVaKLYAPplz1FATch6ElVe4qxZPkMiCDUBjdklsWEwdKqDa5nB8GsNpAJN1tL&#10;ZDfN1pKyrE5WG5RTpW8tWbAEBzxGuC029FnWEgvtMIRzB9q9snq0teTANLDVFvYCbfNEyyO3Ud9a&#10;Guk5ai2NrxQzG1qpAJs/xDd2MFXX8lysWNg/epGe5/nQcVoCdVxjI71HF3oZtAcsK6IlnLw5vyd8&#10;lebr23xrWGbYVQlvcuVUbPxG0qdnbLK0/FfjFFCWYksHJzRdGzQ5sBMhBIJGFxQk1ERo3V7KqZCl&#10;Obn0et4Ecp7RbfJlHXm+jhxD9X3j1+n4xwTUNg4e4fEb84Kd4KkaBu0TvFSXdnG1pNhMu7jwtYSD&#10;UPliLsOKzgQrMrhfBWAJDWSEFYkTGlcFVA7yRJAjwg4YmO2AARVSOb4Xuqxhj8Y/3jheZw7Expry&#10;0D7ByfpUDhxHfcDtEOqLD34m6vvk6O+idyveGOIgynj1BpH/oF8X9Yd7asA7dgaOL1QHMQ7cnpYK&#10;Y5wlyA8me8Yin9k+IhujAg5L1ToAiBRI8TGy1DKNl/hfRcxw1Yv9PB5ZRK/6llzlMjq5P2mMfcQ/&#10;35bPpEc7XaVZWj+IQCXEDE0q//I+jSkGRD+6YSSr43iONikFkXALuNI0lN0gwtL4XRF/roy8uNlF&#10;+TZ5VZUI8JCMJGA9bC5+HrxzBYH6BsEScrZ8Suud8Kg3ApYequXCS38UYxygGPAQ8cvXRXy7R9xG&#10;BmR5kkU1osHVLi0rRAeWyX6VrBGF+nkNbTFGMLhGhLHkaV5L2Kx4DK+xiNDis9pQtGgxIfPgVMYs&#10;mOXRd18hQglHutAZgBw1T+p41yy4WZSkFgWejNXdv4s1XhQhGCBEfAPACsNdhNCYZFXLNz1YkAcY&#10;7rpmYDvNpmS+Y1rCna35radLPBZlk7pEL1JG30tGysS3wk9pCl8gcokVNeg2pJ4pJX5KJg6qZ5Ko&#10;nmOagZSrHVscNwkEyYU/q2bCg6/FnAyLnqDX6R6kkShVS3YejT4+VTBeRjXT/uK3Q2yoLKyz2ZC8&#10;QpIV4QHCFneONvjMipAWOoJEvKQZ62/LisQwEwarkBHKT3mClWA5tguIBda5sFI9U4jzFgwVDoZB&#10;aMHvQaKsyWPpyZbZTu3niEiCaZ79TsDQbj1qQ2AoQGyaAydkssss0zvGQTv0m6j6LJJnkQxN3TZJ&#10;CZ/AQWX+ni2SuxaebUHDP3KchMiBRPhmVg9lMtsskwUvTjuRu4mWZ8lkAXY9aeyGIWXEzdL429YH&#10;W8fWxaxle9qDfIq1LFI7A3ibhRE8FNpwwsBRLjBYLy68EIdWi9IZmR+a/syls7SW0hpuqlFpzcxT&#10;DOjHOdM1HRFVE9YMDJuZM5sU+T83sfybdu3YbVihb80wWb3xiDXzOGcCMincC8Z0AuYRfB54cmfI&#10;lMrMHA7uFO3YbbRliDFPMbMfZ0xmOr4S5hNh4lmWz9ZOW01mT8VkGKLE2MxfjZgdWT4zZrfabRbl&#10;26bCSjGZLoyyp6I0DHU7fzBjIqHNkuzes9FnxPxLIGbXRu9e6yLdfj4p1SIO5NtIh8yZ+TaBDwsa&#10;40Ev9Bzb6hksroWiEhXgR3TfDZWprdMtZV99t6nAG+6nYzftSinLg3bRBSL5zlTUgJknJFqSr1Fl&#10;Rsh125AMxzZed+lf7X04KCDuJE/20sJaC6fTCvQ+sdB4TrG8FBNOBQ0Ycm0elRAdJkSmz3C2HLiT&#10;skfaHat33hOipjMPNrXv30n41JkKFjCZjDutPnd4kPk+ZTAJCUKVx+Dfni5ih5719fGCmQ+/Nz6c&#10;DBbIErVpPpTFsEgMFsGCDlfaTMTrgYEW6kHAnwdsyXA2CJ3jQhiprvF8xkhxOojYvw2n/W2TnCir&#10;dTxcIA+beSJvMtsWRzQQcyKZ+xgzZ+b8Fo6iafXpc+p0WrsGcNIx4brXndvKWNPuAxTsN0zXPVtK&#10;1vGfadkxG6YbA8ISxoVu6FgqK7wpNrB8C0EBpSmiCAdFYhIltW3HHIYzV/ojtLUVI2NoJG3XfUk7&#10;b8JtvU9r4/0mSTNUDjjquJqpDJ2OSJHbVmo6FqNkRREzbJUdhluBC3qJs1dCHyexEEE1MXqqN/Lz&#10;o3S7q2+KPEduf8GlFXZ0aM9XltlFyzpKs5/ytVE/lJTqzzmqe+W8ZuOQDogBk6Ke8viIKaIQPbhk&#10;/Z0z4dc+4NzuoUEj+TyDGY6dHT3IwiHcGU39EA4aUvbozMFTJXhzyLATMnS0A/wj5MwmydYEtF3X&#10;2geqO6rv/1ngeDudDiRre9rM7qaEFGdXhlSAMybDHNQvuEqRt5GjK4tMx/n1sfKjju+s52FrD6c7&#10;aCUP+fNIoyNhcVy6BPEgdGl1pqCAmsli5xNqW/4yxc7rz7LcTlfg9MG2vl/dw8gALzAtjr/jM/7q&#10;b+mEv1Y7E99FHJ+Kq4PzWbu/Rav2QNqX/wcAAP//AwBQSwMECgAAAAAAAAAhAPIE6QivwwIAr8MC&#10;ABUAAABkcnMvbWVkaWEvaW1hZ2UxLmpwZWf/2P/gABBKRklGAAEBAQDcANwAAP/bAEMACAYGBwYF&#10;CAcHBwkJCAoMFA0MCwsMGRITDxQdGh8eHRocHCAkLicgIiwjHBwoNyksMDE0NDQfJzk9ODI8LjM0&#10;Mv/bAEMBCQkJDAsMGA0NGDIhHCEyMjIyMjIyMjIyMjIyMjIyMjIyMjIyMjIyMjIyMjIyMjIyMjIy&#10;MjIyMjIyMjIyMjIyMv/AABEIDBsIj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474neM28DeDZtThRXvJZFt7VW&#10;GV8xgTk+wVWP1AHevNNC+GPjDxppsev+IfGN/aXF2omghQsdgIyDgMAuRjgAYr3O+06x1O3+z6hZ&#10;293DnPlzxK659cEVy/jjx9YeALaxWXTrm6a5VxBFbKNqhNuc+g+YdAaAOB8H+IvE/gj4jQ+BfFN+&#10;2pWt2oNndOSzc52kE8kEgqQc4I616v4r1EaT4R1e/LlPItJHDDqDtOP1xXjvgS8j+JvxTPivVLq1&#10;tZNOQR2WlCTMoAyQ3OMgFicjuegrsvjnqZ074X3satta9mjth75O4j8lNAHnfw/+F2oeM/CVvrt5&#10;4s1S1a5kcRxoxYbVYrnJb1Brt9C+DEmi67Y6mfF+qXP2WVZTC4+V8Hofm6Guc8J3fxUvPCWm2/hv&#10;S7DTNLtbZUhlusb7k9S4Dc88noAc9a2fDPxQ1/TfFUPhf4gaclleXJUW9ygARi3AyQSpBPGQeDwe&#10;lAHc+PvFkXgvwjd6u6h5lxHbxn+ORug+nUn6V5PoPw58YePtKTxF4g8XX1m96vm21vGWIVT91sBg&#10;FBHIAHTFaf7RTmXSvDthkhLi9YsR7KF/9nNe0QxJbwRwxjEcahFHoAMCgDw/wj4h8T+AfiFb+CfF&#10;d89/YXvFldyEtyfukMecEjaQc4JFe514X+0T/oMvhbWITi5t7iTafpsYfqK9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wPCOrXWs6Tc3N4U8yO/uYF2rt+&#10;VJWVf0AoA36Kqrf2bai2nrdQm8SMStAHG8ITjdjrjPerVABRRRQAUUUUAFFFFABRRRQAUUUUAFFF&#10;FABRRRQAUUUUAFFFFABRRRQAUUUUAFFFFABRRRQAUUUUAFFFFABRRRQAUUUUAFFFFABRRRQBieJf&#10;F2h+ELSK61y9+yxTPsjPlO5ZsZxhQa17eeO6toriFg0UqB0YdwRkGuV+I/gqPx34Tk0wSJFdxuJr&#10;WVgcK4yOcdiCR+Oe1eXaB4u+JXgHT18P6l4OudUjthstpowxwvYb0DKwHYcHt9AC18dLG38Oan4e&#10;8U6SiW2qC6Kt5Q2mbGGBOOvQj/gVer67rXh6x0y1bxLNZQQXONiXigqzYzjBHUZrynSvCnjD4m+L&#10;LPX/ABtaHTNKsDutrEpsZjkHG0/MASBktycAD29F+JHglPHfhSTTFlWG7jcTW0rDhXAIwfYgkUAd&#10;agQRqIwoQAbQvTHbFeL/ALRscA0HQrheL5L0rEV+9sKEtj8QlUdK8dfErwhYpoureDLrU2t18mC5&#10;jRzuA4GWUENwPY1PoXhPxf8AETxla+JfG9p/Z+m2DB7XT2UqWPBxtPIGQCS3J4A9gB/7QUUqeHPD&#10;eourFra6w49Cyg8/ile1QTR3FvHPEwaORQ6MO4IyDWF438LQ+MvCd5o0riN5QGhkPRJF5U/TsfYm&#10;vJdF8WfEvwDYL4f1LwhPqsdqvl21xErMNnYb0BDAcYHB7GgCx+0J/wATG+8KaHD81zc3D7QP9oog&#10;/Mn9K9zrxLwX4Q8VeLPHsXjjxtbm0S2GbOzcbWBH3fk6qoyTzyTjtXttABRRRQAUUUUAFFFFABRR&#10;RQAUUUUAFFFFABRRRQAUUUUAFFFFABRRRQAUUUUAFFFFABRRRQAUUUUAFFFFABRRRQAUUUUAFFFF&#10;ABRRRQAUUUUAFFc5b61eS/EO+0Rtn2ODT4rhcL829nYHJ+gravdQtNPWFru4jhE0qwx7zje7HCqP&#10;Uk0AW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D+NcrqXgyfU9TnvR4r8RWYlIIt7W6VYo8ADCgpxnGfxNAHV15b&#10;pvimTStHm0TRIVvvEV7ql8Le2PCwD7RJmWU9o16+p6Cq/ijT7zSZ7fRdG8WeJdQ8RXhzbWz3ibIl&#10;7yzEICsY59ycAVB8PvhqBp13qb+Jdag1S4u547uaznVFlaOVlz8yE8kE9e9AHeeEvCMPhuGe5uJ2&#10;vtavSHvr+QfNK3oPRB0Arpa4w+ALg/8AM7eKh9LxP/iKYfh7cn/mefFn/gan/wARQB21FcR/wry5&#10;/wCh68Wf+Bqf/EUf8K7uf+h68Wf+Bqf/ABFAHb0VxH/Cu7n/AKHrxZ/4Gp/8RR/wru5/6HrxZ/4G&#10;p/8AEUAdvRXEf8K7uf8AoevFn/gan/xFH/Cu7n/oevFn/gan/wARQB29FcR/wru5/wCh68Wf+Bqf&#10;/EUf8K7uf+h68Wf+Bqf/ABFAHb0VxH/Cu7n/AKHrxZ/4Gp/8RR/wru5/6HrxZ/4Gp/8AEUAdvRXE&#10;f8K7uf8AoevFn/gan/xFH/Cu7n/oevFn/gan/wARQB29FcR/wru5/wCh68Wf+Bqf/EUf8K7uf+h6&#10;8Wf+Bqf/ABFAHb0VxH/Cu7n/AKHrxZ/4Gp/8RR/wru5/6HrxZ/4Gp/8AEUAdvRXEf8K7uf8AoevF&#10;n/gan/xFH/Cu7n/oevFn/gan/wARQB29FcR/wru5/wCh68Wf+Bqf/EUf8K7uf+h68Wf+Bqf/ABFA&#10;Hb0VxH/Cu7n/AKHrxZ/4Gp/8RR/wru5/6HrxZ/4Gp/8AEUAdvRXEf8K7uf8AoevFn/gan/xFH/Cu&#10;7n/oevFn/gan/wARQB29FcR/wru5/wCh68Wf+Bqf/EUf8K7uf+h68Wf+Bqf/ABFAHb0VxH/Cu7n/&#10;AKHrxZ/4Gp/8RR/wru5/6HrxZ/4Gp/8AEUAdvRXEf8K7uf8AoevFn/gan/xFH/Cu7n/oevFn/gan&#10;/wARQB29FcR/wru5/wCh68Wf+Bqf/EUf8K7uf+h68Wf+Bqf/ABFAHb0VxH/Cu7n/AKHrxZ/4Gp/8&#10;RR/wru5/6HrxZ/4Gp/8AEUAdvRXEf8K7uf8AoevFn/gan/xFH/Cu7n/oevFn/gan/wARQB29FcR/&#10;wru5/wCh68Wf+Bqf/EUf8K8uf+h68Wf+Bqf/ABFAHb0VxP8Awr25/wCh58Wf+Bqf/EUv/Cvrn/oe&#10;PFf/AIGJ/wDEUAdrRXFf8K+uf+h48V/+Bif/ABFH/Cvrn/oePFf/AIGJ/wDEUAdrRXFf8K+uf+h4&#10;8V/+Bif/ABFH/Cvrn/oePFf/AIGJ/wDEUAdrRXFf8K+uf+h48V/+Bif/ABFH/Cvrn/oePFf/AIGJ&#10;/wDEUAdrRXE/8K9uf+h48Wf+Bif/ABFJ/wAK8uf+h58Wf+Bqf/EUAdvRXEf8K8uf+h68Wf8Agan/&#10;AMRR/wAK7uf+h68Wf+Bqf/EUAdvRXEf8K7uf+h68Wf8Agan/AMRR/wAK7uf+h68Wf+Bqf/EUAdvR&#10;XEf8K7uf+h68Wf8Agan/AMRR/wAK7uf+h68Wf+Bqf/EUAdvRXEf8K7uf+h68Wf8Agan/AMRR/wAK&#10;7uf+h68Wf+Bqf/EUAdvRXEf8K7uf+h68Wf8Agan/AMRR/wAK7uf+h68Wf+Bqf/EUAdvRXEf8K7uf&#10;+h68Wf8Agan/AMRR/wAK7uf+h68Wf+Bqf/EUAdvRXEf8K7uf+h68Wf8Agan/AMRR/wAK7uf+h68W&#10;f+Bqf/EUAdvRXEf8K7uf+h68Wf8Agan/AMRR/wAK7uf+h68Wf+Bqf/EUAdvRXEf8K7uf+h68Wf8A&#10;gan/AMRR/wAK7uf+h68Wf+Bqf/EUAdvRXEf8K7uf+h68Wf8Agan/AMRR/wAK7uf+h68Wf+Bqf/EU&#10;AdvRXEf8K7uf+h68Wf8Agan/AMRR/wAK7uf+h68Wf+Bqf/EUAdvRXEf8K7uf+h68Wf8Agan/AMRR&#10;/wAK7uf+h68Wf+Bqf/EUAdvRXEf8K7uf+h68Wf8Agan/AMRR/wAK7uf+h68Wf+Bqf/EUAdvRXEf8&#10;K7uf+h68Wf8Agan/AMRR/wAK7uf+h68Wf+Bqf/EUAdvRXEf8K7uf+h68Wf8Agan/AMRR/wAK7uf+&#10;h68Wf+Bqf/EUAdvRXEf8K7uf+h68Wf8Agan/AMRR/wAK7uf+h68Wf+Bqf/EUAdvRXEf8K7uf+h68&#10;Wf8Agan/AMRR/wAK7uf+h68Wf+Bqf/EUAdvRXEf8K7uf+h68Wf8Agan/AMRR/wAK7uf+h68Wf+Bq&#10;f/EUAdvRXEf8K7uf+h68Wf8Agan/AMRR/wAK8uf+h68Wf+Bqf/EUAdvRXFD4e3I/5njxWf8At8T/&#10;AOIqjrXh2Lw9pj31/wCOfFQiUhURbpGeVz0RBsyWJ4AFADtQ1qx8PfErVtQv5CqDSIFSNfmeVjI+&#10;FRepYngAVo6JoN7qurp4n8SxBbxR/oGnk7ksUPc9jKe57dBXnXh/wJqmseP5Z/EetatDfQWUd1Zl&#10;bhWnt0d3UIzlcbgBzgcEnB716E3gC4bp428VD6Xif/EUAdnRWRoGiS6HbTQyavqWp+ZJvEl/KHZB&#10;gDaCAOOM/jWv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Z2uyatHoty2hwQTaltxAtw+2PJIGWPoBk474xWjRQBzfhHwl&#10;H4bt5p7m4a/1m8Ie+v5B80reg9EHQCovAD79Auj/ANRS9/8ASh66muR+HRz4dvP+wrff+lD0AddR&#10;RRQAUUUUAFFFFABRRRQAUUUUAFFFFABRRRQAUUUUAFFFFABRRRQAUUUUAFFFFABRRRQAUUUUAFFF&#10;FABRRRQAUUUUAFFFFABRRRQAUUUUAFFFFABRRRQAUUUUAFFFFABRRRQAUUUUAFFFFABRRRQAUUUU&#10;AFFFFABRRRQAUUUUAFFFFABRRRQAUUUUAFFFFABRRRQAUUUUAFFFFABRRRQAUUUUAFFFFABRRRQA&#10;UUUUAFcppXh2+vddPiDxIY3u4WZNPs423RWaZxuz/FIwwS2OOgrq6KAOOtGz8XtSX00eD/0a9djX&#10;FWR/4vLqo/6g0H/oxq7W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kPhx/yLl5/wBhW+/9KHrr65D4b/8A&#10;IuXn/YVvv/R70AdfRRRQAUUUUAFFFFABRRRQAUUUUAFFFFABRRRQAUUUUAFFFFABRRRQAUUUUAFF&#10;FFABRRRQAUUUUAFFFFABRRRQAUUUUAFFFFABRRRQAUUUUAFFFFABRRRQAUUUUAFFFFABRRRQAUUU&#10;UAFFFFABRRRQAUUUUAFFFFABRRRQAUUUUAFFFFABRRRQAUUUUAFFFFABRRRQAUUUUAFFFFABRRRQ&#10;AUUUUAFFFFABRRRQAUUUUAFFFFAHEWX/ACWfVv8AsDQf+jGrt64iy/5LRq3/AGBoP/RjV29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IfDf8A5Fy8/wCwrff+j3rr65D4b/8AIuXn/YVvv/R70AdfRRRQAUUU&#10;UAFFFFABRRRQAUUUUAFFFFABRRRQAUUUUAFFFFABRRRQAUUUUAFFFFABRRRQAUUUUAFFFFABRRRQ&#10;AUUUUAFFFFABRRRQAUUUUAFFFFABRRRQAUUUUAFFFFABRRRQAUUUUAFFFFABRRRQAUUUUAFFFFAB&#10;RRRQAUUUUAFFFFABRRRQAUUUUAFFFFABRRRQAUUUUAFFFFABRRRQAUUUUAFFFFABRRRQAUUUUAFF&#10;FFAHEWX/ACWjVv8AsDQf+jGrt64iy/5LRq3/AGBoP/RjV2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If&#10;Df8A5Fy8/wCwrff+j3rr65D4b/8AIuXn/YVvv/R70AdfRRRQAUUUUAFFFFABRRRQAUUUUAFFFFAB&#10;RRRQAUUUUAFFFFABRRRQAUUUUAFFFFABRRRQAUUUUAFFFFABRRRQAUUUUAFFFFABRRRQAUUUUAFF&#10;FFABRRRQAUUUUAFFFFABRRRQAUUUUAFFFFABRRRQAUUUUAFFFFABRRRQAUUUUAFFFFABRRRQAUUU&#10;UAFFFFABRRRQAUUUUAFFFFABRRRQAUUUUAFFFFABRRRQAUUUUAFFFFAHEWX/ACWjVv8AsDQf+jGr&#10;t64iy/5LRq3/AGBoP/RjV2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IfDf8A5Fy8/wCwrff+j3rr65D4&#10;b/8AIuXn/YVvv/R70AdfRRRQAUUUUAFFFFABRRRQAUUUUAFFFFABRRRQAUUUUAFFFFABRRRQAUUU&#10;UAFFFFABRRRQAUUUUAFFFFABRRRQAUUUUAFFFFABRRRQAUUUUAFFFFABRRRQAUUUUAFFFFABRRRQ&#10;AUUUUAFFFFABRRRQAUUUUAFFFFABRRRQAUUUUAFFFFABRRRQAUUUUAFFFFABRRRQAUUUUAFFFFAB&#10;RRRQAUUUUAFFFFABRRRQAUUUUAFFFFAHEWX/ACWjVv8AsDQf+jGrt64iy/5LRq3/AGBoP/RjV29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H/AA3/AORcvP8AsK33/o967CuP+G3/ACLd5/2Fr7/0e9AHYUUU&#10;UAFFFFABRRRQAUUUUAFFFFABRRRQAUUUUAFFFFABRRRQAUUUUAFFFFABRRRQAUUUUAFFFFABRRRQ&#10;AUUUUAFFFFABRRRQAUUUUAFFFFABRRRQAUUUUAFFFFABRRRQAUUUUAFFFFABRRRQAUUUUAFFFFAB&#10;RRRQAUUUUAFFFFABRRRQAUUUUAFFFFABRRRQAUUUUAFFFFABRRRQAUUUUAFFFFABRRRQAUUUUAFF&#10;FFABRRRQBxFl/wAlo1b/ALA0H/oxq7euHsv+S06t/wBgaD/0Y1dx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b7ULPTIBPfXUNtEXWMPM4UFmOAMnuTVhyRGxB5Ay&#10;KhvbK21Gyms7yFJreZdkkbjIYVydvdz+C5U0rVZnl0Ob5LLUJDnyCekMx7D+654PQ84yAaHgLVbz&#10;W/Ben6hqEiyXMofeyrgHDsBx9AK6SuS+GYx8PdKx0KyH/wAiNXW0AFFFFABRRRQAUUUUAFFFFABR&#10;RRQAUUUUAFZ+kaPa6JaSW1mHEbzyTnccndIxZvwyTWhRQAUUUUAFFFFABRRRQAUUUUAFFFFABRRR&#10;QAUUUUAFFFFABRRRQAUUUUAFFFFABRRRQAUUUUAFFFFABRRRQAUUUUAFFFFABRRRQAUUUUAFFFFA&#10;BRRRQAUUUUAFFFFABRRRQAUUUUAFFFFABRRRQAUUUUAFFFFABRRRQAUUUUAFFFFABRRRQAUUUUAF&#10;FFFABRRRQAUUUUAFFFFABRRRQAUUUUAFFFFABRRRQAUUUUAFFFFABRRRQBmR6HZxeIp9cUSfbJ7d&#10;bZzu+XYpJHHrkmtOiigAooooAKKKKACiiigAooooAKKKKACiiigAooooAKKKKAKT6tp8erR6VJeQ&#10;rfyxmVLdmw7IOCQO9Yvj3VrzRvDS3dhL5c5vbWLdtz8rzIrDHuCRU3ivwna+J7OM+a9nqVs3mWd/&#10;DxJA46Eeo9R0NcL4g8U3F14ebw94ijWz8RW1/YsQo/d3iC5j/exHuMdR2PFAHrd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S0UAcxc+&#10;CbW6vJrptY12NpXLFItRdUX2AHQVWvPh5pl7YzWt3qWt3FvIhV4pdRkZWHuK7Cmyf6tvoaAPC/Au&#10;kf2ToWnDWdT1WHSL92WzurW+eOOBt5AikA4XOOG6E8HHGfS28B2jf8xrxB/4M5P8aq/Dy1ttR+GG&#10;n2t1Es1vKkqPHIMhh5jcVr+HdL1TRmuLC4u0u9MjINjJIxM6Kesb8YYDs2c44I4yQDPPw9sj/wAx&#10;vxD/AODOSk/4V5Y/9BvxF/4M5K6+igDkP+FeWP8A0G/EX/gzko/4V5Y/9BvxF/4M5K6+igDkP+Fe&#10;WP8A0G/EX/gzko/4V5Y/9BvxF/4M5K6+igDkP+FeWP8A0G/EX/gzko/4V5Y/9BvxF/4M5K6+igDk&#10;P+FeWP8A0G/EX/gzkpP+Fd2P/Qb8Rf8AgzkrsKKAOOPw6sT/AMxzxEP+4nJXVWVqtjZQ2qSSyLEo&#10;UPM5dzj1Pc1PRQAjfdODjjrXzB8MvhXZ/EbQr7WtU1e+juFvGgOzaxbCI24lskn5v0r6fb7p+leP&#10;/s4H/i3+oD/qKyf+ioqAKv8AwzZoP/Qc1L/vlP8ACk/4Zs0L/oO6j/3wn+Fe2UUAeJ/8M2aF/wBB&#10;3Uf++E/wpw/Zu0Af8xzU/wABH/hXtVFAHzB4a+EWna38QPEnh+bVLyO30gqIpEVd77umc8cD0H5V&#10;2h/Zt0H/AKDmpf8AfMf+FXvh82fjb4/Hun6GvXaAPE/+GbNC/wCg7qP/AHwn+FJ/wzZof/Qd1H/v&#10;hP8ACvbaKAPEv+GbND/6Duo/98J/hR/wzZof/Qd1H/vhP8K9tooA8S/4Zs0P/oO6j/3wn+FH/DNm&#10;h/8AQd1H/vhP8K9tooA8S/4Zs0P/AKDuo/8AfCf4Uf8ADNmh/wDQd1H/AL4T/CvbaKAPEv8AhmzQ&#10;/wDoO6j/AN8J/hR/wzZof/Qd1H/vhP8ACvbaKAPEv+GbND/6Duo/98J/hR/wzZof/Qd1H/vhP8K9&#10;tooA8S/4Zs0P/oO6j/3wn+FH/DNmh/8AQd1H/vhP8K9tooA8S/4Zs0P/AKDuo/8AfCf4Uf8ADNmh&#10;/wDQd1H/AL4T/CvbaKAPEv8AhmzQ/wDoO6j/AN8J/hR/wzZof/Qd1H/vhP8ACvbaKAPEv+GbND/6&#10;Duo/98J/hR/wzZof/Qd1H/vhP8K9tooA8S/4Zs0P/oO6j/3wn+FH/DNmh/8AQd1H/vhP8K9tooA8&#10;S/4Zs0P/AKDuo/8AfCf4Uf8ADNmh/wDQd1H/AL4T/CvbaKAPEv8AhmzQ/wDoO6j/AN8J/hR/wzZo&#10;f/Qd1H/vhP8ACvbaKAPEv+GbND/6Duo/98J/hR/wzZof/Qd1H/vhP8K9tooA8S/4Zs0P/oO6j/3w&#10;n+FH/DNmh/8AQd1H/vhP8K9tooA8S/4Zs0P/AKDuo/8AfCf4Uf8ADNmh/wDQd1H/AL4T/CvbaKAP&#10;Ev8AhmzQ/wDoO6j/AN8J/hR/wzZof/Qd1H/vhP8ACvbaKAPEv+GbND/6Duo/98J/hR/wzZof/Qd1&#10;H/vhP8K9tooA8S/4Zs0P/oO6j/3wn+FH/DNmh/8AQd1H/vhP8K9tooA8S/4Zs0P/AKDuo/8AfCf4&#10;Uf8ADNmh/wDQd1H/AL4T/CvbaKAPEv8AhmzQ/wDoO6j/AN8J/hR/wzZof/Qd1H/vhP8ACvbaKAPE&#10;v+GbND/6Duo/98J/hR/wzZof/Qd1H/vhP8K9tooA8S/4Zs0P/oO6j/3wn+FH/DNmh/8AQd1H/vhP&#10;8K9tooA8S/4Zs0P/AKDuo/8AfCf4Uf8ADNmh/wDQd1H/AL4T/CvbaKAPEv8AhmzQ/wDoO6j/AN8J&#10;/hR/wzZof/Qd1H/vhP8ACvbaKAPEv+GbND/6Duo/98J/hR/wzZof/Qd1H/vhP8K9tooA8S/4Zs0P&#10;/oO6j/3wn+FH/DNmh/8AQd1H/vhP8K9tooA8S/4Zs0P/AKDuo/8AfCf4Uf8ADNmh/wDQd1H/AL4T&#10;/CvbaKAPEv8AhmzQ/wDoO6j/AN8J/hR/wzZof/Qd1H/vhP8ACvbaKAPEv+GbND/6Duo/98J/hR/w&#10;zZof/Qd1H/vhP8K9tooA8S/4Zs0P/oO6j/3wn+FH/DNmh/8AQd1H/vhP8K9tooA8S/4Zs0P/AKDu&#10;o/8AfCf4Uf8ADNmh/wDQd1H/AL4T/CvbaKAPEv8AhmzQ/wDoO6j/AN8J/hR/wzZof/Qd1H/vhP8A&#10;CvbaKAPEv+GbND/6Duo/98J/hR/wzZof/Qd1H/vhP8K9tooA8S/4Zs0P/oO6j/3wn+FH/DNmh/8A&#10;Qd1H/vhP8K9tooA8S/4Zs0P/AKDuo/8AfCf4Uf8ADNmh/wDQd1H/AL4T/CvbaKAPEv8AhmzQ/wDo&#10;O6j/AN8J/hR/wzZof/Qd1H/vhP8ACvbaKAPEv+GbND/6Duo/98J/hR/wzZof/Qd1H/vhP8K9tooA&#10;8S/4Zs0P/oO6j/3wn+FL/wAM2aF/0HdR/wC+E/wr2yigDxYfs3aAP+Y5qn4CP/CuJ8AfCHTvFtz4&#10;hivNVvIl0y+a0j8lV+cAkbjnPoOBX0/XkfwRbdfeNv8AsMOf1agCgf2bdB7a5qX4rH/hSf8ADNmh&#10;f9B3Uf8AvhP8K9sooA8T/wCGbNC/6Duo/wDfCf4Uv/DNmg/9BzUv++U/wr2uigDwX4Z6Cvg74665&#10;4btLy4ms4NOD/vGxvYiFskDjI3kD2r3qvHNB/wCTpPE//YMT/wBF21ex0AFFFFABRRRQAUUUUAFF&#10;FFABRRRQAUUUUAFFFFABUN3bi7s5rZnkjWVCheNtrKCMZB7H3qaigDk18BWidNb8Q499Ukrjvid8&#10;PrAeGY76K/1J9Rhu7eO2uLm7aUQmSZEJwfrnjuBXrtcf8TDjwgvvqNjx6/6THQBzfhfT1ur2Tw74&#10;i1PXbXxDbJuIGpSCO7j/AOesR7j1HUGupbwFaN11vxD/AODOSrfivwrb+JrGMCZ7TUrV/Nsr6L/W&#10;W8g7j1U916EVoaINVXRrVdbNs2pKmJ2tSfLYjuMgHkYNAGAfh7ZH/mN+If8AwZyUf8K8sf8AoN+I&#10;v/BnJXX0UAch/wAK8sf+g34i/wDBnJR/wryx/wCg34i/8GcldfRQByH/AAryx/6DfiL/AMGclH/C&#10;vLH/AKDfiL/wZyV19FAHIf8ACvLH/oN+Iv8AwZyUf8K8sf8AoN+Iv/BnJXX0UAch/wAK8sf+g34i&#10;/wDBnJSj4fWQ/wCY34h/8GclddRQBzlj4OtrC7iuU1bW5WjbcEm1B3RvYqeCK8m8deGY/G/x4j0C&#10;+vrqG1/s4Sp5bA7CATwDwM9698ryCX/k6CD/ALBJ/wDQTQBT/wCGbNB/6Dmpf98x/wCFH/DNmg/9&#10;BzUv++U/wr2uqGr6vaaJp73l2z7QQiRxruklc8KiL/ExPAFAHi+p/s/+GdJszc3Wv6mF3BERI0Z5&#10;HPCqqgZLE9qdpn7ONhJYrJqWs30Vw5LeVGE/dr2UnkFgOpHGc49a9X0rTby6vF1nWkVbzB+zWgYM&#10;tmh7ZHDSEfeb8Bx13qAPmDx58I9O8Kap4ZtLTVbyUatffZZWlC5QFkG5cY/vHr7V2p/Zu0A/8xzU&#10;/wARH/hVz40HHiT4f/8AYXB/8fir16gDxP8A4Zs0L/oO6j/3wn+FJ/wzZof/AEHdR/74T/CvbaKA&#10;PEv+GbND/wCg7qP/AHwn+FH/AAzZof8A0HdR/wC+E/wr22igDxL/AIZs0P8A6Duo/wDfCf4Uf8M2&#10;aH/0HdR/74T/AAr22igDxP8A4Zs0P/oO6j/3wn+FH/DNmhf9B3Uf++E/wr2yigDw+5/Zw0KK1mkX&#10;XNR3IhYZRMcD6Vq/s73M9x8O7sTTSSiLUpI4w7k7FEUR2jPQZJ49zXqd8cafcn/pk38jXk/7OP8A&#10;yTzUP+wrJ/6KioA9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ZJ/qn/wB00+mS/wCpf/dNAHI/C05+HWlfST/0Y1djXHfCz/knOlfS&#10;T/0Y1djQAUUUUAFFFFABRRRQAUUUUAFFFFABRRRQA1/uN9K8f/Zw/wCRB1H/ALCj/wDoqKvYH+43&#10;0NeP/s4f8iDqP/YUf/0VFQB7FRRRQAUUUUAeP/Dw/wDF7/H31X/0KvYK8e+Hn/Jb/H31X/0KvYaA&#10;CiiigAooooAKKKKACiiigAooooAKKKKACiiigAooooAKKKKACiiigAooooAKKKKACiiigAooooAK&#10;KKKACiiigAooooAKKKKACiiigAooooAKKKKACiiigAooooAKKKKACiiigAooooAKKKKACiiigAoo&#10;ooAKKKKACiiigAooooAKKKKACiiigAooooAKKKKACiiigAooooAKKKKACvIPgcf9O8a/9hY/zevX&#10;68f+Bv8Ax/eNf+wqf5vQB7BRRRQAUUUUAeOaD/ydJ4n/AOwYn/ou2r2OvHNC/wCTpPE//YMT/wBF&#10;21ex0AFFFFABRRRQAUUUUAFFFFABRRRQAUUUUAFcPr/xc8F+HZnt7nV1nuU6w2iGUg+hI+UH6msr&#10;45+I7zQPAfk2ErQ3GoTi28xDgqmCWwexOMfQmtLwh8JvDHhfTII5dPt9Q1AKPOu7mMOWbvtB4VfQ&#10;enUnrQBzn/DRvg/dj+z9bxnG7yIsf+jK6PQfjF4K1+dLeHVfstw5wsV5GYsn/e+7+tdX/YOj4x/Z&#10;NhjGMfZk/wAK5nxV8LPC3ifT54zpdtZ3jIRFdW0YjZGxwSFwGHsaAO2rjvib/wAiev8A2EbL/wBK&#10;Y6wfgjrWpX/he+0rVZGkudHu2tN7NklQOBnvggj6Yre+Jv8AyJ6/9hGy/wDSmOgDsaKKKACiiigA&#10;ooooAKKKKACiiigAooooAK8fm/5Oht/+wUf/AEFq9grxbVtQt9L/AGlYbm5Y7f7K2qiAs8jFWwqq&#10;OSx7AUAeuatqtro1g95ds20EKiIu55XPCoi9WYngCsjSdHvLzUF13XkUXoB+y2atuSyU+/RpD3Yf&#10;QcdbGnaXc3V6msayifbACLe2U7ktFPbP8Tkfeb8BxydygAoorO1DUXhlWysoxPfyDKoThY1/vuey&#10;+3Unp3IAPLvjVJGfFHgGPzE8xdUDFN3zAF48H6cHmvYq8W+LVgln4h8Ac+bPJq4aaZx80jb4uT7e&#10;g7AYFe00AFFFFABRRRQAUUUUAFFFFAFbUP8AkGXX/XF/5GvKP2cf+Seah/2FZP8A0VFXq+o/8gy7&#10;/wCuL/8AoJryj9nH/knmof8AYVk/9FRUAe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l/1L/7pp9Ml/1L/wC6aAOQ+Ff/ACTnSvpJ&#10;/wCjGrsq434V/wDJOdK+kn/oxq7KgAooooAKKKKACiiigAooooAKKKKACiiigBH+430rx/8AZw/5&#10;EDUf+wo//oqKvYH+430rx/8AZw/5EDUf+wo//oqKgD03xFr9j4Y0C81nUXZbW1TcwUZZj0CgepJA&#10;H17VxVinxK8XW66mdVtPCFpKqvbWaWa3k5U55lL4CnoQBz2IBHPY+IfDVh4nisIdR8xobO9jvBEp&#10;G2VkBwrgg5XnJHfArzz4taX4rvNYs5tMi1e60kWbxxwaXdeU0V7uJjlkA5ZAdh68bScj+IA6DSPF&#10;et6NrFnoHjiCzjuLz5bLVLNm+z3Mn/PJgwGyQ9R2boO2e7ryfx3DfwfDvwhpd7N53il7+xS1mkmJ&#10;KXa/ekYryygbgTz94HrXrFAHj/w9/wCS3+Pvqv8A6FXsFeQfD3/kt/j76r/6FXr9ABRRRQAUUUUA&#10;FFFFABRRRQAUUUUAFFFFABRRRQAUUUUAFFFFABRRRQAUUUUAFFFFABRRRQAUUUUAFFFFABRRRQAU&#10;UUUAFFFFABRRRQAUUUUAFFFFABRRRQAUUUUAFFFFABRRRQAUUUUAFFFFABRRRQAUUUUAFFFFABRR&#10;RQAUUUUAFFFFABRRRQAUUUUAFFFFABRRRQAUUUUAFFFFABXj/wADf+P3xr/2FT/N69gryD4G/wDH&#10;741/7Cx/m9AHr9Z2uWepX+kTW2kaqNLvXK7Ls2yz+Xggn5GIByMjn1ql4y8TL4P8NT63JZS3cNu6&#10;CVImAZVZgpYZ64yOP5dawfHHhbUfGmr6Bbx3ksfhsLO9+1rdeW7koPKI4O4A/UcmgCK08WeJPDvi&#10;ix0Txnb2MlrqTeXYatYBkj83nEcquflZh0x7AZ5K+g15J8RdPvNG+Bw0bU9Tk1bWnnggtrgoTLPM&#10;Zwyhep3BARnOTg+tet0AeOaD/wAnSeJ/+wYn/ou2r2OvHNB/5Ok8T/8AYMT/ANF21ex0AFFFFABR&#10;RRQAUUUUAFFFFABRRRQAUUUUAcV8U/Bs/jbwZLYWTot9BILi33nAZgD8pPbIJ59cVx2hfHGLS4I9&#10;L8c6ZfafqsChJJlhysmONxXgqT7AjrjHSvZqq3mm2GopsvrK2ulxjbPErjH4igDhh8cPh8R/yG3+&#10;n2Ob/wCIrB1r462N7G+m+DNNvtV1WcFIX8kqiE8BsfeODjjAHvXff8IB4P8AM3/8IvpG7Oc/Y06/&#10;lVLwh4l8O6rreuaNoultZTaRN5Fyfs8caOQzL8u0kkZQ9QO1AFP4TeDrzwf4UdNUbOp307XNyN2d&#10;hPAXPc4GSfU1b+Jv/Inr/wBhGy/9KY67GuO+J3/Inr/2EbL/ANKY6AOxooooAKKKKACiiigAoooo&#10;AKKKKACiiigArwbxnr0nhf8AaCg1cabLfQQaYrXKwrueOH5g8i/7o5PtnkZyPea8ivJ4bX9pNbi5&#10;mjhgh0NnkkkYKqKNxJJPAAGTmgD1LTNTstZ0231HTrmO5s7hN8UsZ4Yf0PYg8ggg1br5n0TS/D15&#10;qOu3z+CPE+p6VdX8smmTaXDJHD5OSOACnH4cDjjFb+haZoEfiiyXRvAPiyy1aN1khmv3kjhh+YKX&#10;f58lBySP4gMd6APZtS1KSGVbGwjE2oSrlVP3Il/vueyj06k8DuRNp2npp8DAyNNcStvnnYfNI3r7&#10;DsB2FGm6bHp0LAO808p3TTyfelb1Pp7AcAVxfxNs9KvDpg1Pwx4g1tV8zy/7JLYiJ253hWHXjBPo&#10;aAMX4yrnxF8P/wDsMqP/AB+OvW6+UvHOnaFBqHh1LDwd4n06N7srPHf7w9yuU+SLLt83XpjqOvbs&#10;ZtF8I4/5Jn49P4S//HTQB75RXjfgPTPD1r4xtZtO8C+LtLuAsgW71BZBAgKtndlyDnoOvJB969ko&#10;ATPIGKWvOdcsby5+OHha+tdP1A29raXKXl6A32fayNsTPTcGPPrleu3j0agAooooAKKKKAK2o/8A&#10;IMu/+uL/APoJryj9nH/knmof9hWT/wBFRV6vqP8AyDLv/ri//oJryj9nH/knmof9hWT/ANFRUAe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l/wBS/wDumn0yX/Uv/umgDkPhX/yTnSvpJ/6MauyrjfhX/wAk50r6Sf8Aoxq7KgAooooA&#10;KKKKACiiigAooooAKKKKACiiigBr/cb6GvH/ANnD/kQdR/7Cj/8AoqKvYH/1bfQ14/8As4f8iFqX&#10;/YUf/wBFRUAexVleIf8AhIP7M/4pttMF+HHGpLIYinf7hyD09a1aKAOL8OeC76DXB4k8U6qNV1xV&#10;aO3Ecey3s0bqsS9cnkFjyRx6k9pRRQB4/wDD3/kt/j76r/6FXsFePfDz/kt/j76j/wBCr2GgAooo&#10;oAKKKKACiiigAooooAKKKKACiiigAooooAKKKKACiiigAooooAKKKKACiiigAooooAKKKKACiiig&#10;AooooAKKKKACiiigAooooAKKKKACiiigAooooAKKKKACiiigAooooAKKKKACiiigAooooAKKKKAC&#10;iiigAooooAKKKKACiiigAooooAKKKKACiiigAooooAKKKKACiiigAryD4G/8fvjX/sKn+b16/Xj/&#10;AMDf+P7xr/2FT/N6APW7q1t760ltbqGOe3mQpJFIoZXU9QQeoqjoGhWfhvRLfSdPMv2W33CMTSFy&#10;ASTjJ7DOB7Vp0UAcFp3w+u7zxJb+JPGGsf2vqFo7NZW0UQjtbTJyCqcksMA7ic8DOSoNd7RRQB45&#10;oP8AydJ4n/7Bif8Aou2r2OvHNC/5Ok8T/wDYMT/0XbV7HQAUUUUAFFFFABRRRQAUUUUAFFFFABRR&#10;RQBx3xI8G3fjTw8lpYapJYXkEnnRMCQrnBG1scge/b0NfPuh+F7z/hIpfD/inxTqfh3UtwEImQvD&#10;L9JPMA57dvftX1nWD4r8H6N4y0trHV7YSDB8qZeJIj6qf6dD3FAHmn/Ch9R/6H7UP+/Df/Ha4Pwf&#10;8MrrxH4r8UaVB4luLB9IuTC06RFjP87ruI3jB+XPU9TXewa74p+EN1HY+JPN1rwqzhINSRcyW47B&#10;vb2P4E9Kr/BHUINT8fePb22bdBd3XnxHGMq0spB/IigDv/h94Hn8D6feWs+tzaq1xKJA8sZTZgYw&#10;AWaj4nf8iev/AGEbL/0pjrsa434nf8iev/YRsv8A0ojoA7KiiigAooooAKKKKACiiigAooooAKKK&#10;KACvCPF3hiy8XftEWul6i0osv7OSWaONtplC7iEJ7AnGcc+mDyPd68Y1OS8T9piAWUKyTNpW0Fzh&#10;I/lb5m7kA9hyfbrQB6tcz/YoodP0yCL7RsCwwhcRwoONzAdFHYDGcYHqJ7GxWyjbLtLPId0sz/ek&#10;b+g9AOBSWNillG3ztNPId007/ekb1PoPQDgdqt0AFFFYTzS+IZjBbO0WlRtiedThrkjqiHsv95u/&#10;QeoAPNvi7ffafFngEQpm3TWAPOzw7CSLIX1A9fy717NXj3xmVYvEPw9SMBEXVQFVRgAB4sYFew0A&#10;FFFFABRRRQAUUUUAFFFFAFbUf+QZd/8AXF//AEE15R+zj/yTzUP+wrJ/6Kir1fUf+QZd/wDXF/8A&#10;0E15R+zj/wAk81D/ALCsn/oqKgD2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v+pf/dNPpkv+pf8A3TQByHwr/wCSc6V9JP8A0Y1d&#10;lXG/Cv8A5JzpX0k/9GNXZUAFFFFABRRRQAUUUUAFFFFABRRRQAUUUUANf/Vt9DXj/wCzh/yIWpf9&#10;hR//AEVFXsD/AHG+leP/ALOH/Ig6j/2FH/8ARUVAHsVFFFABRRRQB4/8PP8Akt/j7/eX/wBCr2Cv&#10;Ivh8uPjb4/P+0n6mvXaACiiigAooooAKKKKACiiigAooooAKKKKACiiigAooooAKKKKACiiigAoo&#10;ooAKKKKACiiigAooooAKKKKACiiigAooooAKKKKACiiigAooooAKKKKACiiigAooooAKKKKACiii&#10;gAooooAKKKKACiiigAooooAKKKKACiiigAooooAKKKKACiiigAooooAKKKKACiiigAooooAKKKKA&#10;CvIPgd/x/eNf+wsf5vXr9eR/BJdt/wCNv+ww4/VqAPXKKKKACiiigDxzQv8Ak6TxP/2DE/8ARdtX&#10;sdeOaD/ydJ4o/wCwYn/ou2r2OgAooooAKKKKACiiigAooooAKKKKACiiigAooooAiurW3vbWW1uo&#10;Y5reVSkkcihlYHsQaw/Dngfw54Rnup9C00Wcl0AJiJpHDAEkcMxA6npiuhooAK474nf8iev/AGEb&#10;L/0pjq34lu9d0e5g1iwU32lwoVvtOSMebtznzYz1LDuueR05rL8c6lZav4Atb+xnWe1nv7F45EPB&#10;H2mP/wCvxQB3VFFFABRRRQAUUUUAFFFFABRRRQAUUUUAFePy/wDJ0MH/AGCj/wCgmvYK8gl/5Ogg&#10;/wCwSf8A0FqAPX6KKw7kP4hZrWGVo9KBK3EyHDXHrGh7L2Zh7gHqQAQzvL4nla2tpHi0dTtuJ0bD&#10;XRHWND2TszDr0HcjfiijgiSKJFjjQBVRRgKB0AFEUUcESRRRrHGgCqiDAUDoAOwp9AHj3xs/5GTw&#10;B/2FP/Z4q9hryD404/4ST4f5/wCgt/7PFXr9ABRRRQAUUUUAFFFFABRRRQBW1H/kGXf/AFxf/wBB&#10;NeUfs4/8k81D/sKyf+ioq9X1H/kGXf8A1xf/ANBNeUfs4/8AJPNQ/wCwrJ/6KioA9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L/q&#10;X/3TT6ZL/qX/AN00Ach8K/8AknOlfST/ANGNXZVxvwr/AOSc6V9JP/RjV2VABRRRQAUUUUAFFFFA&#10;BRRRQAUUUUAFFFFACP8Acb6V4/8As4f8iBqP/YUf/wBFRV7A/wBxvpXj37OH/Ig6j/2FH/8ARUVA&#10;Ha+JvE/iPR9SS30nwXc6xAYwxuI7xIlDEn5cEE8fh1rE/wCE+8cf9Evvf/BlH/8AEV6RRQB5wPHv&#10;jc/80wvf/BlH/wDE10PhjxBr2s3U8Wr+ErjRY40DJLJdJKHOfu4XBHr/AJ56aigD50TxVrPhb4y+&#10;MpNF8N3GuSTyKJI4FctGBg5+VW4ye4rpD8XPHfb4W6r/AN+p/wD41Vv4fN/xev4gL1y0Zz+NeuUA&#10;eK/8Lb8f/wDRL9T/AO/M/wD8bo/4W34//wCiX6n/AN+J/wD43XtVFAHiv/C2/H//AES/U/8AvxP/&#10;APG6P+Ft+P8A/ol+p/8Afif/AON17VRQB4r/AMLb8f8A/RL9T/78T/8Axuj/AIW34/8A+iX6n/34&#10;n/8Ajde1UUAeK/8AC2/H/wD0S/U/+/E//wAbo/4W34//AOiX6n/34n/+N17VRQB4r/wtvx//ANEv&#10;1P8A78T/APxuj/hbfj//AKJfqf8A34n/APjde1UUAeK/8Lb8f/8ARL9T/wC/E/8A8bo/4W34/wD+&#10;iX6n/wB+J/8A43XtVFAHiv8Awtvx/wD9Ev1P/vxP/wDG6P8Ahbfj/wD6Jfqf/fif/wCN17VRQB4r&#10;/wALb8f/APRL9T/78T//ABuj/hbfj/8A6Jfqf/fif/43XtVFAHiv/C2/H/8A0S/U/wDvxP8A/G6P&#10;+Ft+P/8Aol+p/wDfif8A+N17VRQB4r/wtvx//wBEv1P/AL8T/wDxuj/hbfj/AP6Jfqf/AH4n/wDj&#10;de1UUAeK/wDC2/H/AP0S/U/+/E//AMbo/wCFt+P/APol+p/9+J//AI3XtVFAHiv/AAtvx/8A9Ev1&#10;P/vxP/8AG6P+Ft+P/wDol+p/9+J//jde1UUAeK/8Lb8f/wDRL9T/AO/E/wD8bo/4W34//wCiX6n/&#10;AN+J/wD43XtVFAHiv/C2/H//AES/U/8AvxP/APG6P+Ft+P8A/ol+p/8Afif/AON17VRQB4r/AMLb&#10;8f8A/RL9T/78T/8Axuj/AIW34/8A+iX6n/34n/8Ajde1UUAeK/8AC2/H/wD0S/U/+/E//wAbo/4W&#10;34//AOiX6n/34n/+N17VRQB4r/wtvx//ANEv1P8A78T/APxuj/hbfj//AKJfqf8A34n/APjde1UU&#10;AeK/8Lb8f/8ARL9T/wC/E/8A8bo/4W34/wD+iX6n/wB+J/8A43XtVFAHiv8Awtvx/wD9Ev1P/vxP&#10;/wDG6P8Ahbfj/wD6Jfqf/fif/wCN17VRQB4r/wALb8f/APRL9T/78T//ABuj/hbfj/8A6Jfqf/fi&#10;f/43XtVFAHiv/C2/H/8A0S/U/wDvxP8A/G6P+Ft+P/8Aol+p/wDfif8A+N17VRQB4r/wtvx//wBE&#10;v1P/AL8T/wDxuj/hbfj/AP6Jfqf/AH4n/wDjde1UUAeK/wDC2/H/AP0S/U/+/E//AMbo/wCFt+P/&#10;APol+p/9+J//AI3XtVFAHiv/AAtvx/8A9Ev1P/vxP/8AG6P+Ft+P/wDol+p/9+J//jde1UUAeK/8&#10;Lb8f/wDRL9T/AO/E/wD8bo/4W34//wCiX6n/AN+J/wD43XtVFAHiv/C2/H//AES/U/8AvxP/APG6&#10;P+Ft+P8A/ol+p/8Afif/AON17VRQB4r/AMLb8f8A/RL9T/78T/8Axuj/AIW34/8A+iX6n/34n/8A&#10;jde1UUAeK/8AC2/H/wD0S/U/+/E//wAbo/4W34//AOiX6n/34n/+N17VRQB4r/wtvx//ANEv1P8A&#10;78T/APxuj/hbfj//AKJfqf8A34n/APjde1UUAeK/8Lb8f/8ARL9T/wC/E/8A8bo/4W34/wD+iX6n&#10;/wB+J/8A43XtVFAHiv8Awtvx/wD9Ev1P/vxP/wDG6P8Ahbfj/wD6Jfqf/fif/wCN17VRQB4r/wAL&#10;b8f/APRL9T/78T//ABuj/hbfj/8A6Jfqf/fif/43XtVFAHiv/C2/H/8A0S/U/wDvxP8A/G6P+Ft+&#10;P/8Aol+p/wDfif8A+N17VRQB4r/wtvx//wBEv1P/AL8T/wDxuj/hbfj/AP6Jfqf/AH4n/wDjde1U&#10;UAeK/wDC2/H/AP0S/U/+/E//AMbo/wCFt+P/APol+p/9+J//AI3XtVFAHiv/AAtvx/8A9Ev1P/vx&#10;P/8AG6P+Ft+P/wDol+p/9+J//jde1UUAeK/8Lb8f/wDRL9T/AO/E/wD8bo/4W34//wCiX6n/AN+J&#10;/wD43XtVFAHiv/C2/H//AES/U/8AvxP/APG6P+Ft+P8A/ol+p/8Afif/AON17VRQB4r/AMLb8f8A&#10;/RL9T/78T/8AxulHxc8fd/hdqn/fmf8A+N17TRQB4wPi547/AOiWat/37n/+NVz3wl8T+IbV/Esu&#10;n+DrjUmub/zphHcpCIGO7KEP1x/+uvoivJfgo26/8bk9TrLk/m1AHT6H4r8UajrMNnqPgS7021fO&#10;+7a+jkWPAyMgAE56cetdnRRQByXibxR4i0fUkttJ8GXWswGMMbmO7SJQxP3cEE/yrJTxz42br8Mr&#10;0f8AcSi/qK9DooA8N8DX17qP7RniC61DTJNMupNMHmWjyrIY8C3Ayy8HIAP417lXjmhf8nSeJ/8A&#10;sGJ/6Ltq9joAKKKKACiiigAooooAKKKKACiiigAooooAKKKKACoLuaS3sp5oYGuJY42dIUIBkIBI&#10;UE8ZPSp6KAOTTxP4ibGfBF+Prdwf/FV5p48/tvRbSXUbPw5d2Oi3F5bz6haPNE6+YsyMHjCsSrMw&#10;AOODkH1r3euQ+Jf/ACKK/wDYRsf/AEpjoAZp/jXVNW02DULDwleT2s67o5Fu4MMP++vXI/Cpj4o8&#10;RD/mR7//AMC4P/iqqapp974O1CbXtCt3uNLmffqelxDkHvPCP73dl/iHvXWaZqdnrGnQahYTpPaz&#10;rujkQ5BFAHN/8JX4j/6EXUf/AALg/wDiqT/hK/Ef/Qiaj/4Fwf8AxVdhRQBx/wDwlfiP/oRNR/8A&#10;AuD/AOKo/wCEr8R/9CJqP/gXB/8AFV2FFAHH/wDCV+I/+hE1H/wLg/8AiqP+Er8R/wDQiaj/AOBc&#10;H/xVdhRQBx//AAlfiP8A6ETUf/AuD/4qj/hK/Ef/AEImo/8AgXB/8VXYUUAcf/wlfiP/AKETUf8A&#10;wLg/+KpR4q8Rn/mRdRH/AG9wf/FV19FAHOWWv63c3cUVx4TvbWN2AaV7mFgg9SA2T+FeY+OX8UeH&#10;fjRF4m0fwxfavALAQ/uIHdTkMD8yA4IOOte40UAeF6h8T/H9/CsH/CtdWihZ/wB8Ehn3SJ/dz5fG&#10;e59OOOtWY/ix47hjWOP4WakkaLtVFgnAUDoB+76V7XRQB4t/wtvx9/0S7VP+/M//AMbpR8XPHnf4&#10;W6qfpFP/APGq9oooA+Y/E/i3xV4n8deEzr3h660Syi1KH7NDNA67m8xNx3Oo3H8OBj6n6cryL40N&#10;jxH8P/8AsLg/+PxV67QAUUUUAFFFFABRRRQAUUUUAVtR/wCQZd/9cX/9BNeUfs4/8k81D/sKyf8A&#10;oqKvV9R/5Bl3/wBcX/8AQTXlH7OP/JPNQ/7Csn/oqKgD2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v8AqX/3TT6ZL/qX/wB00Ach&#10;8K/+Sc6V9JP/AEY1dlXG/Cv/AJJzpX0k/wDRjV2VABRRRQAUUUUAFFFFABRRRQAUUUUAFFFFADX/&#10;ANW30NeP/s4f8iDqX/YUf/0VFXsD/wCrb6GvH/2cP+RC1L/sKP8A+ioqAPYqKKKACiiigDx/4en/&#10;AIvd4+/3l/8AQq9grx74ef8AJb/H31H/AKFXsNABRRRQAUUUUAFFFFABRRRQAUUUUAFFFFABRRRQ&#10;AUUUUAFFFFABRRRQAUUUUAFFFFABRRRQAUUUUAFFFFABRRRQAUUUUAFFFFABRRRQAUUUUAFFFFAB&#10;RRRQAUUUUAFFFFABRRRQAUUUUAFFFFABRRRQAUUUUAFFFFABRRRQAUUUUAFFFFABRRRQAUUUUAFF&#10;FFABRRRQAUUUUAFFFFABXkPwPOb7xt/2Fm/m9evV4/8AA3/j+8a/9hU/zegD2CiiigAooooA8c0H&#10;/k6TxP8A9gxP/RdtXsdeOaF/ydJ4n/7Bif8Aou2r2OgAooooAKKKKACiiigAooooAKKKKACiiigA&#10;ooooAKKKKACuO+Jpx4QX/sI2X/pTHXY1xvxP/wCRPT/sI2X/AKUR0AdlTI40iQJGioo6BRgU+igA&#10;ooooAKKKKACiiigAooooAKKKKACiiigAooooAKKKKAPHvjYceJPAH/YU/wDZ4q9hrx342/8AIyeA&#10;P+wof/Q4q9ioAKKKKACiiigAooooAKKKKAK2o/8AIMu/+uL/APoJryj9nH/knmof9hWT/wBFRV6v&#10;qP8AyDLv/ri//oJryj9nH/knmof9hWT/ANFRUAe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l/wBS/wDumn0yX/Uv/umgDkPhX/yT&#10;nSvpJ/6MauyrjfhX/wAk50r6Sf8Aoxq7KgAooooAKKKKACiiigAooooAKKKKACiiigBr/wCrb6Gv&#10;H/2cP+RC1L/sKP8A+ioq9gf/AFbfQ14/+zh/yIWpf9hR/wD0VFQB7FRRRQAUUUUAePfDz/kuHj76&#10;j/0KvYa8e+Hn/JcPH31H/oVew0AFFFFABRRRQAUUUUAFFFFABRRRQAUUUUAFFFFABRRRQAUUUUAF&#10;FFFABRRRQAUUUUAFFFFABRRRQAUUUUAFFFFABRRRQAUUUUAFFFFABRRRQAUUUUAFFFFABRRRQAUU&#10;UUAFFFFABRRRQAUUUUAFFFFABRRRQAUUUUAFFFFABRRRQAUUUUAFFFFABRRRQAUUUUAFFFFABRRR&#10;QAUUUUAFeP8AwN/4/vGv/YVP83r2CvH/AIG/8f3jX/sKn+b0AewUUUUAFFFFAHjmhf8AJ0nif/sG&#10;J/6Ltq9jrxzQv+TpPE//AGDE/wDRdtXsdABRRRQAUUUUAFFFFABRRRQAUUUUAFFFFABRRRQAUUUU&#10;AFcb8T/+RPT/ALCNl/6UR12Vcb8T/wDkT0/7CNl/6UR0AdlRRRQAUUUUAFFFFABRRRQAUUUUAFFF&#10;FABRRRQAUUUUAFFFFAHjvxt/5GTwB/2Ez/6HFXsVeO/G3/kZPAH/AGEz/wChxV7FQAUUUUAFFFFA&#10;BRRRQAUUUUAVtR/5Bl3/ANcX/wDQTXlH7OP/ACTzUP8AsKyf+ioq9X1H/kGXf/XF/wD0E15R+zj/&#10;AMk81D/sKyf+ioqAP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S/6l/8AdNPpkv8AqX/3TQByHwr/AOSc6V9JP/RjV2Vcb8K/+Sc6&#10;V9JP/RjV2VABRRRQAUUUUAFFFFABRRRQAUUUUAFFFFADX/1bfQ14/wDs4f8AIhal/wBhR/8A0VFX&#10;sD/6tvoa8f8A2cP+RC1L/sKP/wCioqAPYqKKKACiiigDx74ef8lw8ffUf+hV7DXj3w8/5Lh4++o/&#10;9Cr2GgAooooAKKKKACiiigAooooAKKKKACiiigAooooAKKKKACiiigAooooAKKKKACiiigAooooA&#10;KKKKACiiigAooooAKKKKACiiigAooooAKKKKACiiigAooooAKKKKACiiigAooooAKKKKACiiigAo&#10;oooAKKKKACiiigAooooAKKKKACiiigAooooAKKKKACiiigAooooAKKKKACiiigArx/4G/wDH941/&#10;7Cp/m9ewV4/8Df8Aj+8a/wDYVP8AN6APYKKKKACiiigDxzQv+TpPE/8A2DE/9F21ex145oX/ACdJ&#10;4n/7Bif+i7avY6ACiiigAooooAKKKKACiiigAooooAKKKKACiiigAooooAK434n/APInp/2EbL/0&#10;ojrsq434n/8AInp/2EbL/wBKI6AOyooooAKKKKACiiigAooooAKKKKACiiigAooooAKKKKACiiig&#10;Dx342/8AIyeAP+wmf/Q4q9irx342/wDIyeAP+wmf/Q4q9ioAKKKKACiiigAooooAKKKKAK2o/wDI&#10;Mu/+uL/+gmvKP2cf+Seah/2FZP8A0VFXq+o/8gy7/wCuL/8AoJryj9nH/knmof8AYVk/9FRUAe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l/1L/7pp9Ml/1L/wC6aAOQ+Ff/ACTnSvpJ/wCjGrsq434V/wDJOdK+kn/oxq7KgAooooAK&#10;KKKACiiigAooooAKKKKACiiigBr/AOrb6GvH/wBnD/kQtS/7Cj/+ioq9gf8A1bfQ14/+zh/yIWpf&#10;9hR//RUVAHsVFFFABRRRQB498PP+S4ePvqP/AEKvYa8e+Hn/ACXDx99R/wChV7DQAUUUUAFFFFAB&#10;RRRQAUUUUAFFFFABRRRQAUUUUAFFFFABRRRQAUUUUAFFFFABRRRQAUUUUAFFFFABRRRQAUUUUAFF&#10;FFABRRRQAUUUUAFFFFABRRRQAUUUUAFFFFABRRRQAUUUUAFFFFABRRRQAUUUUAFFFFABRRRQAUUU&#10;UAFFFFABRRRQAUUUUAFFFFABRRRQAUUUUAFFFFABRRRQAV4/8Df+P7xr/wBhU/zevYK8f+Bv/H94&#10;1/7Cp/m9AHsFFFFABRRRQB45oX/J0nif/sGJ/wCi7avY68c0L/k6TxP/ANgxP/RdtXsdABRRRQAU&#10;UUUAFFFFABRRRQAUUUUAFFFFABRRRQAUUUUAFcb8T/8AkT0/7CNl/wClEddlXG/E/wD5E9P+wjZf&#10;+lEdAHZUUUUAFFFFABRRRQAUUUUAFFFFABRRRQAUUUUAFFFFABRRRQB478bf+Rk8Af8AYTP/AKHF&#10;XsVeO/G3/kZPAH/YTP8A6HFXsVABRRRQAUUUUAFFFFABRRRQBW1H/kGXf/XF/wD0E15R+zj/AMk8&#10;1D/sKyf+ioq9X1H/AJBl3/1xf/0E15R+zj/yTzUP+wrJ/wCioqAPY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S/6l/wDdNPpkv+pf&#10;/dNAHIfCv/knOlfST/0Y1dlXG/Cv/knOlfST/wBGNXZUAFFFFABRRRQAUUUUAFFFFABRRRQAUUUU&#10;ANf/AFbfQ14/+zh/yIWpf9hR/wD0VFXsD/6tvoa8f/Zw/wCRC1L/ALCj/wDoqKgD2KiiigAooooA&#10;8e+Hn/JcPH31H/oVew1498PP+S4ePvqP/Qq9hoAKKKKACiiigAooooAKKKKACiiigAooooAKKKKA&#10;CiiigAooooAKKKKACiiigAooooAKKKKACiiigAooooAKKKKACiiigAooooAKKKKACiiigAooooAK&#10;KKKACiiigAooooAKKKKACiiigAooooAKKKKACiiigAooooAKKKKACiiigAooooAKKKKACiiigAoo&#10;ooAKKKKACiiigAooooAK8f8Agb/x/eNf+wqf5vXsFeP/AAN/4/vGv/YVP83oA9gooooAKKKKAPHN&#10;C/5Ok8T/APYMT/0XbV7HXjmhf8nSeJ/+wYn/AKLtq9joAKKKKACiiigAooooAKKKKACiiigAoooo&#10;AKKKKACiiigArjfif/yJ6f8AYRsv/SiOuyrjfif/AMien/YRsv8A0ojoA7KiiigAooooAKKKKACi&#10;iigAooooAKKKKACiiigAooooAKKKKAPHfjb/AMjJ4A/7CZ/9Dir2KvHfjb/yMngD/sJn/wBDir2K&#10;gAooooAKKKKACiiigAooooAraj/yDLv/AK4v/wCgmvKP2cf+Seah/wBhWT/0VFXq+o/8gy7/AOuL&#10;/wDoJryj9nH/AJJ5qH/YVk/9FRUAe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l/1L/7pp9Ml/wBS/wDumgDkPhX/AMk50r6Sf+jG&#10;rsq434V/8k50r6Sf+jGrsqACiiigAooooAKKKKACiiigAooooAKKKKAGv/q2+hrx/wDZw/5ELUv+&#10;wo//AKKir2B/9W30NeP/ALOH/Ihal/2FH/8ARUVAHsVFFFABRRRQB498PP8AkuHj76j/ANCr2GvH&#10;vh5/yXDx99R/6FXsNABRRRQAUUUUAFFFFABRRRQAUUUUAFFFFABRRRQAUUUUAFFFFABRRRQAUUUU&#10;AFFFFABRRRQAUUUUAFFFFABRRRQAUUUUAFFFFABRRRQAUUUUAFFFFABRRRQAUUUUAFFFFABRRRQA&#10;UUUUAFFFFABRRRQAUUUUAFFFFABRRRQAUUUUAFFFFABRRRQAUUUUAFFFFABRRRQAUUUUAFFFFABX&#10;j/wN/wCP7xr/ANhU/wA3r2CvH/gb/wAf3jX/ALCp/m9AHsFFFFABRRRQB45oX/J0nif/ALBif+i7&#10;avY68c0L/k6TxP8A9gxP/RdtXsdABRRRQAUUUUAFFFFABRRRQAUUUUAFFFFABRRRQAUUUUAFcb8T&#10;/wDkT0/7CNl/6UR12Vcb8T/+RPT/ALCNl/6UR0AdlRRRQAUUUUAFFFFABRRRQAUUUUAFFFFABRRR&#10;QAUUUUAFFFFAHjvxt/5GTwB/2Ez/AOhxV7FXjvxt/wCRk8Af9hM/+hxV7FQAUUUUAFFFFABRRRQA&#10;UUUUAVtR/wCQZd/9cX/9BNeUfs4/8k81D/sKyf8AoqKvV9R/5Bl3/wBcX/8AQTXlH7OP/JPNQ/7C&#10;sn/oqKgD2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kv8AqX/3TT6ZL/qX/wB00Ach8K/+Sc6V9JP/AEY1dlXG/Cv/AJJzpX0k/wDR&#10;jV2VABRRRQAUUUUAFFFFABRRRQAUUUUAFFFFADX/ANW30NeP/s4f8iFqX/YUf/0VFXsD/wCrb6Gv&#10;H/2cP+RC1L/sKP8A+ioqAPYqKKKACiiigDx74ef8lw8ffUf+hV7DXj3w8/5Lh4++o/8AQq9hoAKK&#10;KKACiiigAooooAKKKKACiiigAooooAKKKKACiiigAooooAKKKKACiiigAooooAKKKKACiiigAooo&#10;oAKKKKACiiigAooooAKKKKACiiigAooooAKKKKACiiigAooooAKKKKACiiigAooooAKKKKACiiig&#10;AooooAKKKKACiiigAooooAKKKKACiiigAooooAKKKKACiiigAooooAK8f+Bv/H941/7Cp/m9ewV4&#10;/wDA3/j+8a/9hU/zegD2CiiigAooooA8c0L/AJOk8T/9gxP/AEXbV7HXjmhf8nSeJ/8AsGJ/6Ltq&#10;9joAKKKKACiiigAooooAKKKKACiiigAooooAKKKKACiiigArjfif/wAien/YRsv/AEojrsq434n/&#10;APInp/2EbL/0ojoA7KiiigAooooAKKKKACiiigAooooAKKKKACiiigAooooAKKKKAPHfjb/yMngD&#10;/sJn/wBDir2KvHfjb/yMngD/ALCZ/wDQ4q9ioAKKKKACiiigAooooAKKKKAK2o/8gy7/AOuL/wDo&#10;Jryj9nH/AJJ5qH/YVk/9FRV6vqP/ACDLv/ri/wD6Ca8o/Zx/5J5qH/YVk/8ARUVAH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Jf9&#10;S/8Aumn0yX/Uv/umgDkPhX/yTnSvpJ/6MauyrjfhX/yTnSvpJ/6MauyoAKKKKACiiigAooooAKKK&#10;KACiiigAooooAa/+rb6GvH/2cP8AkQtS/wCwo/8A6Kir2B/9W30NeP8A7OH/ACIWpf8AYUf/ANFR&#10;UAexUUUUAFFFFAHj3w8/5Lh4++o/9Cr2GvHvh5/yXDx99R/6FXsNABRRRQAUUUUAFFFFABRRRQAU&#10;UUUAFFFFABRRRQAUUUUAFFFFABRRRQAUUUUAFFFFABRRRQAUUUUAFFFFABRRRQAUUUUAFFFFABRR&#10;RQAUUUUAFFFFABRRRQAUUUUAFFFFABRRRQAUUUUAFFFFABRRRQAUUUUAFFFFABRRRQAUUUUAFFFF&#10;ABRRRQAUUUUAFFFFABRRRQAUUUUAFFFFABXj/wADf+P7xr/2FT/N69grx/4G/wDH941/7Cp/m9AH&#10;sFFFFABRRRQB45oX/J0nif8A7Bif+i7avY68c0L/AJOk8T/9gxP/AEXbV7HQAUUUUAFFFFABRRRQ&#10;AUUUUAFFFFABRRRQAUUUUAFFFFABXG/E/wD5E9P+wjZf+lEddlXG/E//AJE9P+wjZf8ApRHQB2VF&#10;FFABRRRQAUUUUAFFFFABRRRQAUUUUAFFFFABRRRQAUUUUAeO/G3/AJGTwB/2Ez/6HFXsVeO/G3/k&#10;ZPAH/YTP/ocVexUAFFFFABRRRQAUUUUAFFFFAFbUf+QZd/8AXF//AEE15R+zj/yTzUP+wrJ/6Kir&#10;1fUf+QZd/wDXF/8A0E15R+zj/wAk81D/ALCsn/oqKgD2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kv+pf/dNPpkv+pf8A3TQByHwr&#10;/wCSc6V9JP8A0Y1dlXG/Cv8A5JzpX0k/9GNXZUAFFFFABRRRQAUUUUAFFFFABRRRQAUUUUANf/Vt&#10;9DXj/wCzh/yIWpf9hR//AEVFXsD/AOrb6GvH/wBnD/kQtS/7Cj/+ioqAPYqKKKACiiigDx74ef8A&#10;JcPH31H/AKFXsNePfDz/AJLh4++o/wDQq9hoAKKKKACiiigAooooAKKKKACiiigAooooAKKKKACi&#10;iigAooooAKKKKACiiigAooooAKKKKACiiigAooooAKKKKACiiigAooooAKKKKACiiigAooooAKKK&#10;KACiiigAooooAKKKKACiiigAooooAKKKKACiiigAooooAKKKKACiiigAooooAKKKKACiiigAoooo&#10;AKKKKACiiigAooooAK8f+Bv/AB/eNf8AsKn+b17BXj/wN/4/vGv/AGFT/N6APYKKKKACiiigDxzQ&#10;v+TpPE//AGDE/wDRdtXsdeOaF/ydJ4n/AOwYn/ou2r2OgAooooAKKKKACiiigAooooAKKKKACiii&#10;gAooooAKKKKACuN+J/8AyJ6f9hGy/wDSiOuyrjfif/yJ6f8AYRsv/SiOgDsqKKKACiiigAooooAK&#10;KKKACiiigAooooAKKKKACiiigAooooA8d+Nv/IyeAP8AsJn/ANDir2KvHfjb/wAjJ4A/7CZ/9Dir&#10;2KgAooooAKKKKACiiigAooooAraj/wAgy7/64v8A+gmvKP2cf+Seah/2FZP/AEVFXq+o/wDIMu/+&#10;uL/+gmvKP2cf+Seah/2FZP8A0VFQB7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yX/AFL/AO6afTJf9S/+6aAOQ+Ff/JOdK+kn/oxq&#10;7KuN+Ff/ACTnSvpJ/wCjGrsqACiiigAooooAKKKKACiiigAooooAKKKKAGv/AKtvoa8f/Zw/5ELU&#10;v+wo/wD6Kir2B/8AVt9DXj/7OH/Ihal/2FH/APRUVAHsVFFFABRRRQB498PP+S4ePvqP/Qq9hrx7&#10;4ef8lw8ffUf+hV7DQAUUUUAFFFFABRRRQAUUUUAFFFFABRRRQAUUUUAFFFFABRRRQAUUUUAFFFFA&#10;BRRRQAUUUUAFFFFABRRRQAUUUUAFFFFABRRRQAUUUUAFFFFABRRRQAUUUUAFFFFABRRRQAUUUUAF&#10;FFFABRRRQAUUUUAFFFFABRRRQAUUUUAFFFFABRRRQAUUUUAFFFFABRRRQAUUUUAFFFFABRRRQAV4&#10;/wDA3/j+8a/9hU/zevYK8f8Agb/x/eNf+wqf5vQB7BRRRQAUUUUAeOaF/wAnSeJ/+wYn/ou2r2Ov&#10;HNC/5Ok8T/8AYMT/ANF21ex0AFFFFABRRRQAUUUUAFFFFABRRRQAUUUUAFFFFABRRRQAVxvxP/5E&#10;9P8AsI2X/pRHXZVxvxP/AORPT/sI2X/pRHQB2VFFFABRRRQAUUUUAFFFFABRRRQAUUUUAFFFFABR&#10;RRQAUUUUAeO/G3/kZPAH/YTP/ocVexV478bf+Rk8Af8AYTP/AKHFXsVABRRRQAUUUUAFFFFABRRR&#10;QBW1H/kGXf8A1xf/ANBNeUfs4/8AJPNQ/wCwrJ/6Kir1fUf+QZd/9cX/APQTXlH7OP8AyTzUP+wr&#10;J/6KioA9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ZL/qX/wB00+mS/wCpf/dNAHIfCv8A5JzpX0k/9GNXZVxvwr/5JzpX0k/9GNXZ&#10;UAFFFFABRRRQAUUUUAFFFFABRRRQAUUUUANf/Vt9DXj/AOzh/wAiFqX/AGFH/wDRUVewP/q2+hrx&#10;/wDZw/5ELUv+wo//AKKioA9iooooAKKKKAPHvh5/yXDx99R/6FXsNePfDz/kuHj76j/0KvYaACii&#10;igAooooAKKKKACiiigAooooAKKKKACiiigAooooAKKKKACiiigAooooAKKKKACiiigAooooAKKKK&#10;ACiiigAooooAKKKKACiiigAooooAKKKKACiiigAooooAKKKKACiiigAooooAKKKKACiiigAooooA&#10;KKKKACiiigAooooAKKKKACiiigAooooAKKKKACiiigAooooAKKKKACvH/gb/AMf3jX/sKn+b17BX&#10;j/wN/wCP7xr/ANhU/wA3oA9gooooAKKKKAPHNC/5Ok8T/wDYMT/0XbV7HXjmhf8AJ0nif/sGJ/6L&#10;tq9joAKKKKACiiigAooooAKKKKACiiigAooooAKKKKACiiigArjfif8A8ien/YRsv/SiOuyrjfif&#10;/wAien/YRsv/AEojoA7KiiigAooooAKKKKACiiigAooooAKKKKACiiigAooooAKKKKAPHfjb/wAj&#10;J4A/7CZ/9Dir2KvHfjb/AMjJ4A/7CZ/9Dir2KgAooooAKKKKACiiigAooooAraj/AMgy7/64v/6C&#10;a8o/Zx/5J5qH/YVk/wDRUVer6j/yDLv/AK4v/wCgmvKP2cf+Seah/wBhWT/0VFQB7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yX/U&#10;v/umn0yX/Uv/ALpoA5D4V/8AJOdK+kn/AKMauyrjfhX/AMk50r6Sf+jGrsqACiiigAooooAKKKKA&#10;CiiigAooooAKKKKAGv8A6tvoa8f/AGcP+RC1L/sKP/6Kir2B/wDVt9DXj/7OH/Ihal/2FH/9FRUA&#10;exUUUUAFFFFAHj3w8/5Lh4++o/8AQq9hrx74ef8AJcPH31H/AKFXsNABRRRQAUUUUAFFFFABRRRQ&#10;AUUUUAFFFFABRRRQAUUUUAFFFFABRRRQAUUUUAFFFFABRRRQAUUUUAFFFFABRRRQAUUUUAFFFFAB&#10;RRRQAUUUUAFFFFABRRRQAUUUUAFFFFABRRRQAUUUUAFFFFABRRRQAUUUUAFFFFABRRRQAUUUUAFF&#10;FFABRRRQAUUUUAFFFFABRRRQAUUUUAFFFFABXj/wN/4/vGv/AGFT/N69grx/4G/8f3jX/sKn+b0A&#10;ewUUUUAFFFFAHjmhf8nSeJ/+wYn/AKLtq9jrxzQv+TpPE/8A2DE/9F21ex0AFFFFABRRRQAUUUUA&#10;FFFFABRRRQAUUUUAFFFFABRRRQAVxvxP/wCRPT/sI2X/AKUR12Vcb8T/APkT0/7CNl/6UR0AdlRR&#10;RQAUUUUAFFFFABRRRQAUUUUAFFFFABRRRQAUUUUAFFFFAHjvxt/5GTwB/wBhM/8AocVexV478bf+&#10;Rk8Af9hM/wDocVexUAFFFFABRRRQAUUUUAFFFFAFbUf+QZd/9cX/APQTXlH7OP8AyTzUP+wrJ/6K&#10;ir1fUf8AkGXf/XF//QTXlH7OP/JPNQ/7Csn/AKKioA9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ZL/qX/AN00+mS/6l/900Ach8K/&#10;+Sc6V9JP/RjV2Vcb8K/+Sc6V9JP/AEY1dlQAUUUUAFFFFABRRRQAUUUUAFFFFABRRRQA1/8AVt9D&#10;Xj/7OH/Ihal/2FH/APRUVewP/q2+hrx/9nD/AJELUv8AsKP/AOioqAPYqKKKACiiigDx74ef8lw8&#10;ffUf+hV7DXj3w8/5Lh4++o/9Cr2GgAooooAKKKKACiiigAooooAKKKKACiiigAooooAKKKKACiii&#10;gAooooAKKKKACiiigAooooAKKKKACiiigAooooAKKKKACiiigAooooAKKKKACiiigAooooAKKKKA&#10;CiiigAooooAKKKKACiiigAooooAKKKKACiiigAooooAKKKKACiiigAooooAKKKKACiiigAooooAK&#10;KKKACiiigArx/wCBv/H941/7Cp/m9ewV4/8AA3/j+8a/9hU/zegD2CiiigAooooA8c0L/k6TxP8A&#10;9gxP/RdtXsdeOaF/ydJ4n/7Bif8Aou2r2OgAooooAKKKKACiiigAooooAKKKKACiiigAooooAKKK&#10;KACuN+J//Inp/wBhGy/9KI67KuN+J/8AyJ6f9hGy/wDSiOgDsqKKKACiiigAooooAKKKKACiiigA&#10;ooooAKKKKACiiigAooooA8d+Nv8AyMngD/sJn/0OKvYq8d+Nv/IyeAP+wmf/AEOKvYqACiiigAoo&#10;ooAKKKKACiiigCtqP/IMu/8Ari//AKCa8o/Zx/5J5qH/AGFZP/RUVer6j/yDLv8A64v/AOgmvKP2&#10;cf8Aknmof9hWT/0VFQB7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yX/Uv/umn0yX/AFL/AO6aAOQ+Ff8AyTnSvpJ/6MauyrjfhX/y&#10;TnSvpJ/6MauyoAKKKKACiiigAooooAKKKKACiiigAooooAa/+rb6GvH/ANnD/kQtS/7Cj/8AoqKv&#10;YH/1bfQ14/8As4f8iFqX/YUf/wBFRUAexUUUUAFFFFAHj3w8/wCS4ePvqP8A0KvYa8e+Hn/JcPH3&#10;1H/oVew0AFFFFABRRRQAUUUUAFFFFABRRRQAUUUUAFFFFABRRRQAUUUUAFFFFABRRRQAUUUUAFFF&#10;FABRRRQAUUUUAFFFFABRRRQAUUUUAFFFFABRRRQAUUUUAFFFFABRRRQAUUUUAFFFFABRRRQAUUUU&#10;AFFFFABRRRQAUUUUAFFFFABRRRQAUUUUAFFFFABRRRQAUUUUAFFFFABRRRQAUUUUAFeP/A3/AI/v&#10;Gv8A2FT/ADevYK8f+Bv/AB/eNf8AsKn+b0AewUUUUAFFFFAHjmhf8nSeJ/8AsGJ/6Ltq9jrxzQv+&#10;TpPE/wD2DE/9F21ex0AFFFFABRRRQAUUUUAFFFFABRRRQAUUUUAFFFFABRRRQAVxvxP/AORPT/sI&#10;2X/pRHXZVxvxP/5E9P8AsI2X/pRHQB2VFFFABRRRQAUUUUAFFFFABRRRQAUUUUAFFFFABRRRQAUU&#10;UUAeO/G3/kZPAH/YTP8A6HFXsVeO/G3/AJGTwB/2Ez/6HFXsVABRRRQAUUUUAFFFFABRRRQBW1H/&#10;AJBl3/1xf/0E15R+zj/yTzUP+wrJ/wCioq9X1H/kGXf/AFxf/wBBNeUfs4/8k81D/sKyf+ioqAP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S/wCpf/dNPpkv+pf/AHTQByHwr/5JzpX0k/8ARjV2Vcb8K/8AknOlfST/ANGNXZUAFFFF&#10;ABRRRQAUUUUAFFFFABRRRQAUUUUANf8A1bfQ14/+zh/yIWpf9hR//RUVewP/AKtvoa8f/Zw/5ELU&#10;v+wo/wD6KioA9iooooAKKKKAPHvh5/yXDx99R/6FXsNePfDz/kuHj76j/wBCr2GgAooooAKKKKAC&#10;iiigAooooAKKKKACiiigAooooAKKKKACiiigAooooAKKKKACiiigAooooAKKKKACiiigAooooAKK&#10;KKACiiigAooooAKKKKACiiigAooooAKKKKACiiigAooooAKKKKACiiigAooooAKKKKACiiigAooo&#10;oAKKKKACiiigAooooAKKKKACiiigAooooAKKKKACiiigArx/4G/8f3jX/sKn+b17BXj/AMDf+P7x&#10;r/2FT/N6APYKKKKACiiigDxzQv8Ak6TxP/2DE/8ARdtXsdeOaF/ydJ4n/wCwYn/ou2r2OgAooooA&#10;KKKKACiiigAooooAKKKKACiiigAooooAKKKKACuN+J//ACJ6f9hGy/8ASiOuyrjfif8A8ien/YRs&#10;v/SiOgDsqKKKACiiigAooooAKKKKACiiigAooooAKKKKACiiigAooooA8d+Nv/IyeAP+wmf/AEOK&#10;vYq8d+Nv/IyeAP8AsJn/ANDir2KgAooooAKKKKACiiigAooooAraj/yDLv8A64v/AOgmvKP2cf8A&#10;knmof9hWT/0VFXq+o/8AIMu/+uL/APoJryj9nH/knmof9hWT/wBFRUAe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l/1L/wC6afTJ&#10;f9S/+6aAOQ+Ff/JOdK+kn/oxq7KuN+Ff/JOdK+kn/oxq7KgAooooAKKKKACiiigAooooAKKKKACi&#10;iigBr/6tvoa8f/Zw/wCRC1L/ALCj/wDoqKvYH/1bfQ14/wDs4f8AIhal/wBhR/8A0VFQB7FRRRQA&#10;UUUUAePfDz/kuHj76j/0KvYa8e+Hn/JcPH31H/oVew0AFFFFABRRRQAUUUUAFFFFABRRRQAUUUUA&#10;FFFFABRRRQAUUUUAFFFFABRRRQAUUUUAFFFFABRRRQAUUUUAFFFFABRRRQAUUUUAFFFFABRRRQAU&#10;UUUAFFFFABRRRQAUUUUAFFFFABRRRQAUUUUAFFFFABRRRQAUUUUAFFFFABRRRQAUUUUAFFFFABRR&#10;RQAUUUUAFFFFABRRRQAUUUUAFeP/AAN/4/vGv/YVP83r2CvH/gb/AMf3jX/sKn+b0AewUUUUAFFF&#10;FAHjmhf8nSeJ/wDsGJ/6Ltq9jrxzQv8Ak6TxP/2DE/8ARdtXsdABRRRQAUUUUAFFFFABRRRQAUUU&#10;UAFFFFABRRRQAUUUUAFcb8T/APkT0/7CNl/6UR12Vcb8T/8AkT0/7CNl/wClEdAHZUUUUAFFFFAB&#10;RRRQAUUUUAFFFFABRRRQAUUUUAFFFFABRRRQB478bf8AkZPAH/YTP/ocVexV478bf+Rk8Af9hM/+&#10;hxV7FQAUUUUAFFFFABRRRQAUUUUAVtR/5Bl3/wBcX/8AQTXlH7OP/JPNQ/7Csn/oqKvV9R/5Bl3/&#10;ANcX/wDQTXlH7OP/ACTzUP8AsKyf+ioqAP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S/6l/900+mS/6l/wDdNAHIfCv/AJJzpX0k&#10;/wDRjV2Vcb8K/wDknOlfST/0Y1dlQAUUUUAFFFFABRRRQAUUUUAFFFFABRRRQA1/9W30NeP/ALOH&#10;/Ihal/2FH/8ARUVewP8A6tvoa8f/AGcP+RC1L/sKP/6KioA9iooooAKKKKAPHvh5/wAlw8ffUf8A&#10;oVew1498PP8AkuHj76j/ANCr2GgAooooAKKKKACiiigAooooAKKKKACiiigAooooAKKKKACiiigA&#10;ooooAKKKKACiiigAooooAKKKKACiiigAooooAKKKKACiiigAooooAKKKKACiiigAooooAKKKKACi&#10;iigAooooAKKKKACiiigAooooAKKKKACiiigAooooAKKKKACiiigAooooAKKKKACiiigAooooAKKK&#10;KACiiigArx/4G/8AH941/wCwqf5vXsFeP/A3/j+8a/8AYVP83oA9gooooAKKKKAPHNC/5Ok8T/8A&#10;YMT/ANF21ex145oX/J0nif8A7Bif+i7avY6ACiiigAooooAKKKKACiiigAooooAKKKKACiiigAoo&#10;ooAK434n/wDInp/2EbL/ANKI67KuN+J//Inp/wBhGy/9KI6AOyooooAKKKKACiiigAooooAKKKKA&#10;CiiigAooooAKKKKACiiigDx342/8jJ4A/wCwmf8A0OKvYq8d+Nv/ACMngD/sJn/0OKvYqACiiigA&#10;ooooAKKKKACiiigCtqP/ACDLv/ri/wD6Ca8o/Zx/5J5qH/YVk/8ARUVer6j/AMgy7/64v/6Ca8o/&#10;Zx/5J5qH/YVk/wDRUVAH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Jf8AUv8A7pp9Ml/1L/7poA5D4V/8k50r6Sf+jGrsq434V/8A&#10;JOdK+kn/AKMauyoAKKKKACiiigAooooAKKKKACiiigAooooAa/8Aq2+hrx/9nD/kQtS/7Cj/APoq&#10;KvYH/wBW30NeP/s4f8iFqX/YUf8A9FRUAexUUUUAFFFFAHj3w8/5Lh4++o/9Cr2GvHvh5/yXDx99&#10;R/6FXsNABRRRQAUUUUAFFFFABRRRQAUUUUAFFFFABRRRQAUUUUAFFFFABRRRQAUUUUAFFFFABRRR&#10;QAUUUUAFFFFABRRRQAUUUUAFFFFABRRRQAUUUUAFFFFABRRRQAUUUUAFFFFABRRRQAUUUUAFFFFA&#10;BRRRQAUUUUAFFFFABRRRQAUUUUAFFFFABRRRQAUUUUAFFFFABRRRQAUUUUAFFFFABXj/AMDf+P7x&#10;r/2FT/N69grx/wCBv/H941/7Cp/m9AHsFFFFABRRRQB45oX/ACdJ4n/7Bif+i7avY68c0L/k6TxP&#10;/wBgxP8A0XbV7HQAUUUUAFFFFABRRRQAUUUUAFFFFABRRRQAUUUUAFFFFABXG/E//kT0/wCwjZf+&#10;lEddlXG/E/8A5E9P+wjZf+lEdAHZUUUUAFFFFABRRRQAUUUUAFFFFABRRRQAUUUUAFFFFABRRRQB&#10;478bf+Rk8Af9hM/+hxV7FXjvxt/5GTwB/wBhM/8AocVexUAFFFFABRRRQAUUUUAFFFFAFbUf+QZd&#10;/wDXF/8A0E15R+zj/wAk81D/ALCsn/oqKvV9R/5Bl3/1xf8A9BNeUfs4/wDJPNQ/7Csn/oqKgD2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kv+pf/AHTT6ZL/AKl/900Ach8K/wDknOlfST/0Y1dlXG/Cv/knOlfST/0Y1dlQAUUUUAFF&#10;FFABRRRQAUUUUAFFFFABRRRQA1/9W30NeP8A7OH/ACIWpf8AYUf/ANFRV7A/+rb6GvH/ANnD/kQt&#10;S/7Cj/8AoqKgD2KiiigAooooA8e+Hn/JcPH31H/oVew1498PP+S4ePvqP/Qq9hoAKKKKACiiigAo&#10;oooAKKKKACiiigAooooAKKKKACiiigAooooAKKKKACiiigAooooAKKKKACiiigAooooAKKKKACii&#10;igAooooAKKKKACiiigAooooAKKKKACiiigAooooAKKKKACiiigAooooAKKKKACiiigAooooAKKKK&#10;ACiiigAooooAKKKKACiiigAooooAKKKKACiiigAooooAK8f+Bv8Ax/eNf+wqf5vXsFeP/A3/AI/v&#10;Gv8A2FT/ADegD2CiiigAooooA8c0L/k6TxP/ANgxP/RdtXsdeOaF/wAnSeJ/+wYn/ou2r2OgAooo&#10;oAKKKKACiiigAooooAKKKKACiiigAooooAKKKKACuN+J/wDyJ6f9hGy/9KI67KuN+J//ACJ6f9hG&#10;y/8ASiOgDsqKKKACiiigAooooAKKKKACiiigAooooAKKKKACiiigAooooA8d+Nv/ACMngD/sJn/0&#10;OKvYq8d+Nv8AyMngD/sJn/0OKvYqACiiigAooooAKKKKACiiigCtqP8AyDLv/ri//oJryj9nH/kn&#10;mof9hWT/ANFRV6vqP/IMu/8Ari//AKCa8o/Zx/5J5qH/AGFZP/RUVAH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f9S/+6afTJf9&#10;S/8AumgDkPhX/wAk50r6Sf8Aoxq7KuN+Ff8AyTnSvpJ/6MauyoAKKKKACiiigAooooAKKKKACiii&#10;gAooooAa/wDq2+hrx/8AZw/5ELUv+wo//oqKvYH/ANW30NeP/s4f8iFqX/YUf/0VFQB7FRRRQAUU&#10;UUAePfDz/kuHj76j/wBCr2GvHvh5/wAlw8ffUf8AoVew0AFFFFABRRRQAUUUUAFFFFABRRRQAUUU&#10;UAFFFFABRRRQAUUUUAFFFFABRRRQAUUUUAFFFFABRRRQAUUUUAFFFFABRRRQAUUUUAFFFFABRRRQ&#10;AUUUUAFFFFABRRRQAUUUUAFFFFABRRRQAUUUUAFFFFABRRRQAUUUUAFFFFABRRRQAUUUUAFFFFAB&#10;RRRQAUUUUAFFFFABRRRQAUUUUAFeP/A3/j+8a/8AYVP83r2CvH/gb/x/eNf+wqf5vQB7BRRRQAUU&#10;UUAeOaF/ydJ4n/7Bif8Aou2r2OvHNC/5Ok8T/wDYMT/0XbV7HQAUUUUAFFFFABRRRQAUUUUAFFFF&#10;ABRRRQAUUUUAFFFFABXG/E//AJE9P+wjZf8ApRHXZVxvxP8A+RPT/sI2X/pRHQB2VFFFABRRRQAU&#10;UUUAFFFFABRRRQAUUUUAFFFFABRRRQAUUUUAeO/G3/kZPAH/AGEz/wChxV7FXjvxt/5GTwB/2Ez/&#10;AOhxV7FQAUUUUAFFFFABRRRQAUUUUAVtR/5Bl3/1xf8A9BNeUfs4/wDJPNQ/7Csn/oqKvV9R/wCQ&#10;Zd/9cX/9BNeUfs4/8k81D/sKyf8AoqKgD2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kv+pf8A3TT6ZL/qX/3TQByHwr/5JzpX0k/9&#10;GNXZVxvwr/5JzpX0k/8ARjV2VABRRRQAUUUUAFFFFABRRRQAUUUUAFFFFADX/wBW30NeP/s4f8iF&#10;qX/YUf8A9FRV7A/+rb6GvH/2cP8AkQtS/wCwo/8A6KioA9iooooAKKKKAPHvh5/yXDx99R/6FXsN&#10;ePfDz/kuHj76j/0KvYaACiiigAooooAKKKKACiiigAooooAKKKKACiiigAooooAKKKKACiiigAoo&#10;ooAKKKKACiiigAooooAKKKKACiiigAooooAKKKKACiiigAooooAKKKKACiiigAooooAKKKKACiii&#10;gAooooAKKKKACiiigAooooAKKKKACiiigAooooAKKKKACiiigAooooAKKKKACiiigAooooAKKKKA&#10;CvH/AIG/8f3jX/sKn+b17BXj/wADf+P7xr/2FT/N6APYKKKKACiiigDxzQv+TpPE/wD2DE/9F21e&#10;x145oX/J0nif/sGJ/wCi7avY6ACiiigAooooAKKKKACiiigAooooAKKKKACiiigAooooAK434n/8&#10;ien/AGEbL/0ojrsq434n/wDInp/2EbL/ANKI6AOyooooAKKKKACiiigAooooAKKKKACiiigAoooo&#10;AKKKKACiiigDx342/wDIyeAP+wmf/Q4q9irx342/8jJ4A/7CZ/8AQ4q9ioAKKKKACiiigAooooAK&#10;KKKAK2o/8gy7/wCuL/8AoJryj9nH/knmof8AYVk/9FRV6vqP/IMu/wDri/8A6Ca8o/Zx/wCSeah/&#10;2FZP/RUVAH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Jf9S/+6afTJf8AUv8A7poA5D4V/wDJOdK+kn/oxq7KuN+Ff/JOdK+kn/ox&#10;q7KgAooooAKKKKACiiigAooooAKKKKACiiigBr/6tvoa8f8A2cP+RC1L/sKP/wCioq9gf/Vt9DXj&#10;/wCzh/yIWpf9hR//AEVFQB7FRRRQAUUUUAePfDz/AJLh4++o/wDQq9hrx74ef8lw8ffUf+hV7DQA&#10;UUUUAFFFFABRRRQAUUUUAFFFFABRRRQAUUUUAFFFFABRRRQAUUUUAFFFFABRRRQAUUUUAFFFFABR&#10;RRQAUUUUAFFFFABRRRQAUUUUAFFFFABRRRQAUUUUAFFFFABRRRQAUUUUAFFFFABRRRQAUUUUAFFF&#10;FABRRRQAUUUUAFFFFABRRRQAUUUUAFFFFABRRRQAUUUUAFFFFABRRRQAV4/8Df8Aj+8a/wDYVP8A&#10;N69grx/4G/8AH941/wCwqf5vQB7BRRRQAUUUUAeOaF/ydJ4n/wCwYn/ou2r2OvHNC/5Ok8T/APYM&#10;T/0XbV7HQAUUUUAFFFFABRRRQAUUUUAFFFFABRRRQAUUUUAFFFFABXG/E/8A5E9P+wjZf+lEddlX&#10;G/E//kT0/wCwjZf+lEdAHZUUUUAFFFFABRRRQAUUUUAFFFFABRRRQAUUUUAFFFFABRRRQB478bf+&#10;Rk8Af9hM/wDocVexV478bf8AkZPAH/YTP/ocVexUAFFFFABRRRQAUUUUAFFFFAFbUf8AkGXf/XF/&#10;/QTXlH7OP/JPNQ/7Csn/AKKir1fUf+QZd/8AXF//AEE15R+zj/yTzUP+wrJ/6KioA9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ZL/&#10;AKl/900+mS/6l/8AdNAHIfCv/knOlfST/wBGNXZVxvwr/wCSc6V9JP8A0Y1dlQAUUUUAFFFFABRR&#10;RQAUUUUAFFFFABRRRQA1/wDVt9DXj/7OH/Ihal/2FH/9FRV7A/8Aq2+hrx/9nD/kQtS/7Cj/APoq&#10;KgD2KiiigAooooA8e+Hn/JcPH31H/oVew1498PP+S4ePvqP/AEKvYaACiiigAooooAKKKKACiiig&#10;AooooAKKKKACiiigAooooAKKKKACiiigAooooAKKKKACiiigAooooAKKKKACiiigAooooAKKKKAC&#10;iiigAooooAKKKKACiiigAooooAKKKKACiiigAooooAKKKKACiiigAooooAKKKKACiiigAooooAKK&#10;KKACiiigAooooAKKKKACiiigAooooAKKKKACvH/gb/x/eNf+wqf5vXsFeP8AwN/4/vGv/YVP83oA&#10;9gooooAKKKKAPHNC/wCTpPE//YMT/wBF21ex145oX/J0nif/ALBif+i7avY6ACiiigAooooAKKKK&#10;ACiiigAooooAKKKKACiiigAooooAK434n/8AInp/2EbL/wBKI67KuN+J/wDyJ6f9hGy/9KI6AOyo&#10;oooAKKKKACiiigAooooAKKKKACiiigAooooAKKKKACiiigDx342/8jJ4A/7CZ/8AQ4q9irx342/8&#10;jJ4A/wCwmf8A0OKvYqACiiigAooooAKKKKACiiigCtqP/IMu/wDri/8A6Ca8o/Zx/wCSeah/2FZP&#10;/RUVer6j/wAgy7/64v8A+gmvKP2cf+Seah/2FZP/AEVFQB7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yX/Uv/ALpp9Ml/1L/7poA5&#10;D4V/8k50r6Sf+jGrsq434V/8k50r6Sf+jGrsqACiiigAooooAKKKKACiiigAooooAKKKKAGv/q2+&#10;hrx/9nD/AJELUv8AsKP/AOioq9gf/Vt9DXj/AOzh/wAiFqX/AGFH/wDRUVAHsVFFFABRRRQB498P&#10;P+S4ePvqP/Qq9hrx74ef8lw8ffUf+hV7DQAUUUUAFFFFABRRRQAUUUUAFFFFABRRRQAUUUUAFFFF&#10;ABRRRQAUUUUAFFFFABRRRQAUUUUAFFFFABRRRQAUUUUAFFFFABRRRQAUUUUAFFFFABRRRQAUUUUA&#10;FFFFABRRRQAUUUUAFFFFABRRRQAUUUUAFFFFABRRRQAUUUUAFFFFABRRRQAUUUUAFFFFABRRRQAU&#10;UUUAFFFFABRRRQAV4/8AA3/j+8a/9hU/zevYK8f+Bv8Ax/eNf+wqf5vQB7BRRRQAUUUUAeOaF/yd&#10;J4n/AOwYn/ou2r2OvHNC/wCTpPE//YMT/wBF21ex0AFFFFABRRRQAUUUUAFFFFABRRRQAUUUUAFF&#10;FFABRRRQAVxvxP8A+RPT/sI2X/pRHXZVxvxP/wCRPT/sI2X/AKUR0AdlRRRQAUUUUAFFFFABRRRQ&#10;AUUUUAFFFFABRRRQAUUUUAFFFFAHjvxt/wCRk8Af9hM/+hxV7FXjvxt/5GTwB/2Ez/6HFXsVABRR&#10;RQAUUUUAFFFFABRRRQBW1H/kGXf/AFxf/wBBNeUfs4/8k81D/sKyf+ioq9X1H/kGXf8A1xf/ANBN&#10;eUfs4/8AJPNQ/wCwrJ/6KioA9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ZL/qX/3TT6ZL/qX/AN00Ach8K/8AknOlfST/ANGNXZVx&#10;vwr/AOSc6V9JP/RjV2VABRRRQAUUUUAFFFFABRRRQAUUUUAFFFFADX/1bfQ14/8As4f8iFqX/YUf&#10;/wBFRV7A/wDq2+hrx/8AZw/5ELUv+wo//oqKgD2KiiigAooooA8e+Hn/ACXDx99R/wChV7DXj3w8&#10;/wCS4ePvqP8A0KvYaACiiigAooooAKKKKACiiigAooooAKKKKACiiigAooooAKKKKACiiigAoooo&#10;AKKKKACiiigAooooAKKKKACiiigAooooAKKKKACiiigAooooAKKKKACiiigAooooAKKKKACiiigA&#10;ooooAKKKKACiiigAooooAKKKKACiiigAooooAKKKKACiiigAooooAKKKKACiiigAooooAKKKKACv&#10;H/gb/wAf3jX/ALCp/m9ewV4/8Df+P7xr/wBhU/zegD2CiiigAooooA8c0L/k6TxP/wBgxP8A0XbV&#10;7HXjmhf8nSeJ/wDsGJ/6Ltq9joAKKKKACiiigAooooAKKKKACiiigAooooAKKKKACiiigArjfif/&#10;AMien/YRsv8A0ojrsq434n/8ien/AGEbL/0ojoA7KiiigAooooAKKKKACiiigAooooAKKKKACiii&#10;gAooooAKKKKAPHfjb/yMngD/ALCZ/wDQ4q9irx342/8AIyeAP+wmf/Q4q9ioAKKKKACiiigAoooo&#10;AKKKKAK2o/8AIMu/+uL/APoJryj9nH/knmof9hWT/wBFRV6vqP8AyDLv/ri//oJryj9nH/knmof9&#10;hWT/ANFRUAe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l/wBS/wDumn0yX/Uv/umgDkPhX/yTnSvpJ/6MauyrjfhX/wAk50r6Sf8A&#10;oxq7KgAooooAKKKKACiiigAooooAKKKKACiiigBr/wCrb6GvH/2cP+RC1L/sKP8A+ioq9gf/AFbf&#10;Q14/+zh/yIWpf9hR/wD0VFQB7FRRRQAUUUUAePfDz/kuHj76j/0KvYa8e+Hn/JcPH31H/oVew0AF&#10;FFFABRRRQAUUUUAFFFFABRRRQAUUUUAFFFFABRRRQAUUUUAFFFFABRRRQAUUUUAFFFFABRRRQAUU&#10;UUAFFFFABRRRQAUUUUAFFFFABRRRQAUUUUAFFFFABRRRQAUUUUAFFFFABRRRQAUUUUAFFFFABRRR&#10;QAUUUUAFFFFABRRRQAUUUUAFFFFABRRRQAUUUUAFFFFABRRRQAUUUUAFeP8AwN/4/vGv/YVP83r2&#10;CvH/AIG/8f3jX/sKn+b0AewUUUUAFFFFAHjmhf8AJ0nif/sGJ/6Ltq9jrxzQv+TpPE//AGDE/wDR&#10;dtXsdABRRRQAUUUUAFFFFABRRRQAUUUUAFFFFABRRRQAUUUUAFcb8T/+RPT/ALCNl/6UR12Vcb8T&#10;/wDkT0/7CNl/6UR0AdlRRRQAUUUUAFFFFABRRRQAUUUUAFFFFABRRRQAUUUUAFFFFAHjvxt/5GTw&#10;B/2Ez/6HFXsVeO/G3/kZPAH/AGEz/wChxV7FQAUUUUAFFFFABRRRQAUUUUAVtR/5Bl3/ANcX/wDQ&#10;TXlH7OP/ACTzUP8AsKyf+ioq9X1H/kGXf/XF/wD0E15R+zj/AMk81D/sKyf+ioqAP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S/6&#10;l/8AdNPpkv8AqX/3TQByHwr/AOSc6V9JP/RjV2Vcb8K/+Sc6V9JP/RjV2VABRRRQAUUUUAFFFFAB&#10;RRRQAUUUUAFFFFADX/1bfQ14/wDs4f8AIhal/wBhR/8A0VFXsD/6tvoa8f8A2cP+RC1L/sKP/wCi&#10;oqAPYqKKKACiiigDx74ef8lw8ffUf+hV7DXj3w8/5Lh4++o/9Cr2GgAooooAKKKKACiiigAooooA&#10;KKKKACiiigAooooAKKKKACiiigAooooAKKKKACiiigAooooAKKKKACiiigAooooAKKKKACiiigAo&#10;oooAKKKKACiiigAooooAKKKKACiiigAooooAKKKKACiiigAooooAKKKKACiiigAooooAKKKKACii&#10;igAooooAKKKKACiiigAooooAKKKKACiiigArx/4G/wDH941/7Cp/m9ewV4/8Df8Aj+8a/wDYVP8A&#10;N6APYKKKKACiiigDxzQv+TpPE/8A2DE/9F21ex145oX/ACdJ4n/7Bif+i7avY6ACiiigAooooAKK&#10;KKACiiigAooooAKKKKACiiigAooooAK434n/APInp/2EbL/0ojrsq434n/8AInp/2EbL/wBKI6AO&#10;yooooAKKKKACiiigAooooAKKKKACiiigAooooAKKKKACiiigDx342/8AIyeAP+wmf/Q4q9irx342&#10;/wDIyeAP+wmf/Q4q9ioAKKKKACiiigAooooAKKKKAK2o/wDIMu/+uL/+gmvKP2cf+Seah/2FZP8A&#10;0VFXq+o/8gy7/wCuL/8AoJryj9nH/knmof8AYVk/9FRUAe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l/1L/7pp9Ml/1L/wC6aAOQ&#10;+Ff/ACTnSvpJ/wCjGrsq434V/wDJOdK+kn/oxq7KgAooooAKKKKACiiigAooooAKKKKACiiigBr/&#10;AOrb6GvH/wBnD/kQtS/7Cj/+ioq9gf8A1bfQ14/+zh/yIWpf9hR//RUVAHsVFFFABRRRQB498PP+&#10;S4ePvqP/AEKvYa8e+Hn/ACXDx99R/wChV7DQAUUUUAFFFFABRRRQAUUUUAFFFFABRRRQAUUUUAFF&#10;FFABRRRQAUUUUAFFFFABRRRQAUUUUAFFFFABRRRQAUUUUAFFFFABRRRQAUUUUAFFFFABRRRQAUUU&#10;UAFFFFABRRRQAUUUUAFFFFABRRRQAUUUUAFFFFABRRRQAUUUUAFFFFABRRRQAUUUUAFFFFABRRRQ&#10;AUUUUAFFFFABRRRQAV4/8Df+P7xr/wBhU/zevYK8f+Bv/H941/7Cp/m9AHsFFFFABRRRQB45oX/J&#10;0nif/sGJ/wCi7avY68c0L/k6TxP/ANgxP/RdtXsdABRRRQAUUUUAFFFFABRRRQAUUUUAFFFFABRW&#10;fretWPh3RrnVdSm8q1t03O2Mk+gA7k9AK8e/4Xf4muon1XT/AAJdS6DGSWuSJD8o6ncF2jHfqB60&#10;Ae40V5JrnxstpdN0uLwhZf2rrOpqfLtfvGA+jqvOevHHAz0rKuPG3xd8LxLqviLw3aTaUmDcCDbu&#10;jX1yjtt+pBFAHuFcb8T/APkT0/7CNl/6UR1t+GPEdh4r8P2usac+YJ15U/ejYdVPuDWL8Tv+RPX/&#10;ALCNl/6Ux0AdjRRRQAUUUUAFFFFABRRRQAUUUUAFFFFABRRRQAUUUUAFFFFAHjvxt/5GTwB/2Ez/&#10;AOhxV7FXjvxt/wCRk8Af9hM/+hxV7FQAUUUUAFFFFABRRRQAUUUUAVtR/wCQZd/9cX/9BNeUfs4/&#10;8k81D/sKyf8AoqKvV9R/5Bl3/wBcX/8AQTXlH7OP/JPNQ/7Csn/oqKgD2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v8AqX/3TT6Z&#10;L/qX/wB00Ach8K/+Sc6V9JP/AEY1dlXG/Cv/AJJzpX0k/wDRjV2VABRRRQAUUUUAFFFFABRRRQAU&#10;UUUAFFFFADX/ANW30NeP/s4f8iFqX/YUf/0VFXsD/wCrb6GvH/2cP+RC1L/sKP8A+ioqAPYqKKKA&#10;CiiigDx74ef8lw8ffUf+hV7DXj3w8/5Lh4++o/8AQq9hoAKKKKACiiigAooooAKKKKACiiigAooo&#10;oAKKKKACiiigAooooAKKKKACiiigAooooAKKKKACiiigAooooAKKKKACiiigAooooAKKKKACiiig&#10;AooooAKKKKACiiigAooooAKKKKACiiigAooooAKKKKACiiigAooooAKKKKACiiigAooooAKKKKAC&#10;iiigAooooAKKKKACiiigAooooAK8f+Bv/H941/7Cp/m9ewV4/wDA3/j+8a/9hU/zegD2CiiigAoo&#10;ooA8c0L/AJOk8T/9gxP/AEXbV7HXjmhf8nSeJ/8AsGJ/6Ltq9joAKKKKACiiigAooooAKKKKACii&#10;igAooooA8g/aJkmXwNYxBitvJfoJmHsrY47+v4V6xZQW1rY29vZoiWsUapCsf3QgGAB7YrJ8YeFr&#10;Pxj4autGvSUWUBo5F6xuPusP8+teWWXhz4z6Rpw8O2Wpae9gi+TDetIN0cfQAEjcMDpwSOx4FADv&#10;hLpulW3xX8cCziiX7LMY7YKBhEMjbgvsCqj8BXtcsUc8LwyorxyKVdWGQwPBBrxe5+FWu+DItL1r&#10;wTci51q2jZL5JmwLvcck/McY9sjoCOaj1HWfi94vtZNEg8NxaIkwMVxeOxTCng4Yk4B55UE88etA&#10;Gh8AmRdK8SW1rKXsIdUYW3zZG3Hb6gCuu+Jv/Inr/wBhGy/9KY6veB/CVv4K8L22jwSea65eaXGP&#10;MkPU47D0FUfib/yJ6/8AYRsv/SmOgDsaKKKACiiigAooooAKKKKACiiigAooooAKKKKACiiigAoo&#10;ooA8d+Nv/IyeAP8AsJn/ANDir2KvHfjb/wAjJ4A/7CZ/9Dir2KgAooooAKKKKACiiigAooooAraj&#10;/wAgy7/64v8A+gmvKP2cf+Seah/2FZP/AEVFXq+o/wDIMu/+uL/+gmvKP2cf+Seah/2FZP8A0VFQ&#10;B7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yX/AFL/AO6afTJf9S/+6aAOQ+Ff/JOdK+kn/oxq7KuN+Ff/ACTnSvpJ/wCjGrsqACii&#10;igAooooAKKKKACiiigAooooAKKKKAGv/AKtvoa8f/Zw/5ELUv+wo/wD6Kir2B/8AVt9DXj/7OH/I&#10;hal/2FH/APRUVAHsVFFFABRRRQB498PP+S4ePvqP/Qq9hrx74ef8lw8ffUf+hV7DQAUUUUAFFFFA&#10;BRRRQAUUUUAFFFFABRRRQAUUUUAFFFFABRRRQAUUUUAFFFFABRRRQAUUUUAFFFFABRRRQAUUUUAF&#10;FFFABRRRQAUUUUAFFFFABRRRQAUUUUAFFFFABRRRQAUUUUAFFFFABRRRQAUUUUAFFFFABRRRQAUU&#10;UUAFFFFABRRRQAUUUUAFFFFABRRRQAUUUUAFFFFABRRRQAV4/wDA3/j+8a/9hU/zevYK8f8Agb/x&#10;/eNf+wqf5vQB7BRRRQAUUUUAeOaF/wAnSeJ/+wYn/ou2r2OvHNC/5Ok8T/8AYMT/ANF21ex0AFFF&#10;FABRRRQAUUUUAFFFFABRRRQAUUUUAZ2ua3YeHNGudW1OYQ2luu52xknsAB3JOAB71yXw9+IN947v&#10;L+X+wZ7DSokU21zKGPnHJBG7G3jjgZxXP/tEGb/hBrFQWFsb9POK/wC62PrXqVtDBbaPFDpaRrBH&#10;AFtlj+6FC/Lj26UAeYeI/ilrV/4kuPDXgHSV1K+tiVnuX5RCDggZIAAPGWOD2rPuPGvxV8Hj+0PE&#10;/hy2vdJXHnPaMuYx3OVJx9SMe9X/ANnu0to/A93dqB9smvXWdj975QMA/mT+NesTwRXVvLbzxrJD&#10;KhSRGGQykYII9CKAM/w9r9h4n0O21fTZfMtp1yM9VPdSOxB4rC+Jv/Inr/2EbL/0pjrkfgAFj0bx&#10;Fb28hksItUZbZ/7y46/kFrrvib/yJ6/9hGy/9KY6AOxooooAKKKKACiiigAooooAKKKKACiiigAo&#10;oooAKKKKACiiigDx342/8jJ4A/7CZ/8AQ4q9irx342/8jJ4A/wCwmf8A0OKvYqACiiigAooooAKK&#10;KKACiiigCtqP/IMu/wDri/8A6Ca8o/Zx/wCSeah/2FZP/RUVer6j/wAgy7/64v8A+gmvKP2cf+Se&#10;ah/2FZP/AEVFQB7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yX/Uv/ALpp9Ml/1L/7poA5D4V/8k50r6Sf+jGrsq434V/8k50r6Sf+&#10;jGrsqACiiigAooooAKKKKACiiigAooooAKKKKAGv/q2+hrx/9nD/AJELUv8AsKP/AOioq9gf/Vt9&#10;DXj/AOzh/wAiFqX/AGFH/wDRUVAHsVFFFABRRRQB498PP+S4ePvqP/Qq9hrx74ef8lw8ffUf+hV7&#10;DQAUUUUAFFFFABRRRQAUUUUAFFFFABRRRQAUUUUAFFFFABRRRQAUUUUAFFFFABRRRQAUUUUAFFFF&#10;ABRRRQAUUUUAFFFFABRRRQAUUUUAFFFFABRRRQAUUUUAFFFFABRRRQAUUUUAFFFFABRRRQAUUUUA&#10;FFFFABRRRQAUUUUAFFFFABRRRQAUUUUAFFFFABRRRQAUUUUAFFFFABRRRQAV4/8AA3/j+8a/9hU/&#10;zevYK8f+Bv8Ax/eNf+wqf5vQB7BRRRQAUUUUAeOaF/ydJ4n/AOwYn/ou2r2OvHNC/wCTpPE//YMT&#10;/wBF21ex0AFFFFABRRRQAUUUUAFFFFABRRRQAUUUUAY3irw1ZeLfDl3o1+CIp1+V1+9G45Vh7g15&#10;TpjfFH4aRrpf9kr4l0WI7beSAlnVeygD5l/EEDscV6n4n8XaL4Ps4bvW7preCaTykYRM+WwT0UE9&#10;BXMD44fD4/8AMbcfWzm/+IoA81sfGXiPw94vvdS0jwVqVtaagfNvNOljkZWlJ5dDtG0nJ4wevSus&#10;1HxF8RvHNlJpOj+FJvD9vcL5dxfXsmGRD12ZCnpxwCee3WujHxp8AEf8h0/+Ak3/AMRXIeGPjlYH&#10;xFry+I9VSPSvP/4lbJaMT5e5/vbQTnbs6igD07wZ4Us/Bnhm20azJfy8vLKRzLIerf0+gFZvxN/5&#10;E9f+wjZf+lMdafhjxjofjG2uLjQ7trmK3cJIxiZMEjPRgDWZ8Tv+RPX/ALCNl/6Ux0AdjRRRQAUU&#10;UUAFFFFABRRRQAUUUUAFFFFABRRRQAUUUUAFFFFAHjvxt/5GTwB/2Ez/AOhxV7FXjvxt/wCRk8Af&#10;9hM/+hxV7FQAUUUUAFFFFABRRRQAUUUUAVtR/wCQZd/9cX/9BNeUfs4/8k81D/sKyf8AoqKvV9R/&#10;5Bl3/wBcX/8AQTXlH7OP/JPNQ/7Csn/oqKgD2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kv8AqX/3TT6ZL/qX/wB00Ach8K/+Sc6V&#10;9JP/AEY1dlXG/Cv/AJJzpX0k/wDRjV2VABRRRQAUUUUAFFFFABRRRQAUUUUAFFFFADX/ANW30NeP&#10;/s4f8iFqX/YUf/0VFXsD/wCrb6GvH/2cP+RC1L/sKP8A+ioqAPYqKKKACiiigDx74ef8lw8ffUf+&#10;hV7DXj3w8/5Lh4++o/8AQq9hoAKKKKACiiigAooooAKKKKACiiigAooooAKKKKACiiigAooooAKK&#10;KKACiiigAooooAKKKKACiiigAooooAKKKKACiiigAooooAKKKKACiiigAooooAKKKKACiiigAooo&#10;oAKKKKACiiigAooooAKKKKACiiigAooooAKKKKACiiigAooooAKKKKACiiigAooooAKKKKACiiig&#10;AooooAK8f+Bv/H941/7Cp/m9ewV4/wDA3/j+8a/9hU/zegD2CiiigAooooA8c0L/AJOk8T/9gxP/&#10;AEXbV7HXjmhf8nSeJ/8AsGJ/6Ltq9joAKKKKACiiigAooooAKKKKACiiigAooooAzNe8P6Z4m0mX&#10;TNWtUuLaTqp4KnsVPUH3FeHXHg2f4TajNe3Gh23iXwrM482RoQ1xaj154wPyPH3c19CUjqsiMjqG&#10;VhgqRkEUAcfoGneAvE+lx6ho+laRc27DnbapuQ+jDGQfrXnPww8O6JqPxD8fW15pdpcQWl80cEcs&#10;QZYl82UYUHpwB+Vb3iL4b6p4c1OTxP8ADqf7Jd/euNLJ/c3A77R0z32/kRwKyfgbFq7+LPF+o6rp&#10;txZSX0izMskTIN7PIxAz6ZoA9g0zRdL0WOSPS9PtrNJG3OsEYQMcYycVznxO/wCRPX/sI2X/AKUx&#10;12Vcb8T/APkT1/7CNl/6UR0AdlRRRQAUUUUAFFFFABRRRQAUUUUAFFFFABRRRQAUUUUAFFFFAHjv&#10;xt/5GTwB/wBhM/8AocVexV478bf+Rk8Af9hM/wDocVexUAFFFFABRRRQAUUUUAFFFFAFbUf+QZd/&#10;9cX/APQTXlH7OP8AyTzUP+wrJ/6Kir1fUf8AkGXf/XF//QTXlH7OP/JPNQ/7Csn/AKKioA9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L/qX/AN00+mS/6l/900Ach8K/+Sc6V9JP/RjV2Vcb8K/+Sc6V9JP/AEY1dlQAUUUUAFFFFABR&#10;RRQAUUUUAFFFFABRRRQA1/8AVt9DXj/7OH/Ihal/2FH/APRUVewP/q2+hrx/9nD/AJELUv8AsKP/&#10;AOioqAPYqKKKACiiigDx74ef8lw8ffUf+hV7DXj3w8/5Lh4++o/9Cr2GgAooooAKKKKACiiigAoo&#10;ooAKKKKACiiigAooooAKKKKACiiigAooooAKKKKACiiigAooooAKKKKACiiigAooooAKKKKACiii&#10;gAooooAKKKKACiiigAooooAKKKKACiiigAooooAKKKKACiiigAooooAKKKKACiiigAooooAKKKKA&#10;CiiigAooooAKKKKACiiigAooooAKKKKACiiigArx/wCBv/H941/7Cp/m9ewV4/8AA3/j+8a/9hU/&#10;zegD2CiiigAooooA8c0L/k6TxP8A9gxP/RdtXsdeOaF/ydJ4n/7Bif8Aou2r2OgAooooAKKKKACi&#10;iigAooooAKKKKACiiigAooooAKKKKACuN+J//Inp/wBhGy/9KI67KuN+J/8AyJ6f9hGy/wDSiOgD&#10;sqKKKACiiigAooooAKKKKACiiigAooooAKKKKACiiigAooooA8d+Nv8AyMngD/sJn/0OKvYq8d+N&#10;v/IyeAP+wmf/AEOKvYqACiiigAooooAKKKKACiiigCtqP/IMu/8Ari//AKCa8o/Zx/5J5qH/AGFZ&#10;P/RUVer6j/yDLv8A64v/AOgmvKP2cf8Aknmof9hWT/0VFQB7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yX/Uv/umn0yX/AFL/AO6a&#10;AOQ+Ff8AyTnSvpJ/6MauyrjfhX/yTnSvpJ/6MauyoAKKKKACiiigAooooAKKKKACiiigAooooAa/&#10;+rb6GvH/ANnD/kQtS/7Cj/8AoqKvYH/1bfQ14/8As4f8iFqX/YUf/wBFRUAexUUUUAFFFFAHj3w8&#10;/wCS4ePvqP8A0KvYa8e+Hn/JcPH31H/oVew0AFFFFABRRRQAUUUUAFFFFABRRRQAUUUUAFFFFABR&#10;RRQAUUUUAFFFFABRRRQAUUUUAFFFFABRRRQAUUUUAFFFFABRRRQAUUUUAFFFFABRRRQAUUUUAFFF&#10;FABRRRQAUUUUAFFFFABRRRQAUUUUAFFFFABRRRQAUUUUAFFFFABRRRQAUUUUAFFFFABRRRQAUUUU&#10;AFFFFABRRRQAUUUUAFeP/A3/AI/vGv8A2FT/ADevYK8f+Bv/AB/eNf8AsKn+b0AewUUUUAFFFFAH&#10;jmhf8nSeJ/8AsGJ/6Ltq9jrxzQv+TpPE/wD2DE/9F21ex0AFFFFABRRRQAUUUUAFFFFABRRRQAUU&#10;UUAFFFFABRRRQAVxvxP/AORPT/sI2X/pRHXZVxvxP/5E9P8AsI2X/pRHQB2VFFFABRRRQAUUUUAF&#10;FFFABRRRQAUUUUAFFFFABRRRQAUUUUAeO/G3/kZPAH/YTP8A6HFXsVeO/G3/AJGTwB/2Ez/6HFXs&#10;VABRRRQAUUUUAFFFFABRRRQBW1H/AJBl3/1xf/0E15R+zj/yTzUP+wrJ/wCioq9X1H/kGXf/AFxf&#10;/wBBNeUfs4/8k81D/sKyf+ioqAPY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wCpf/dNPpkv+pf/AHTQByHwr/5JzpX0k/8ARjV2&#10;Vcb8K/8AknOlfST/ANGNXZUAFFFFABRRRQAUUUUAFFFFABRRRQAUUUUANf8A1bfQ14/+zh/yIWpf&#10;9hR//RUVewP/AKtvoa8f/Zw/5ELUv+wo/wD6KioA9iooooAKKKKAPHvh5/yXDx99R/6FXsNePfDz&#10;/kuHj76j/wBCr2GgAooooAKKKKACiiigAooooAKKKKACiiigAooooAKKKKACiiigAooooAKKKKAC&#10;iiigAooooAKKKKACiiigAooooAKKKKACiiigAooooAKKKKACiiigAooooAKKKKACiiigAooooAKK&#10;KKACiiigAooooAKKKKACiiigAooooAKKKKACiiigAooooAKKKKACiiigAooooAKKKKACiiigArx/&#10;4G/8f3jX/sKn+b17BXj/AMDf+P7xr/2FT/N6APYKKKKACiiigDxzQv8Ak6TxP/2DE/8ARdtXsdeO&#10;aF/ydJ4n/wCwYn/ou2r2OgAooooAKKKKACiiigAooooAKKKKACiiigAooooAKKKKACuN+J//ACJ6&#10;f9hGy/8ASiOuyrjfif8A8ien/YRsv/SiOgDsqKKKACiiigAooooAKKKKACiiigAooooAKKKKACii&#10;igAooooA8d+Nv/IyeAP+wmf/AEOKvYq8d+Nv/IyeAP8AsJn/ANDir2KgAooooAKKKKACiiigAooo&#10;oAraj/yDLv8A64v/AOgmvKP2cf8Aknmof9hWT/0VFXq+o/8AIMu/+uL/APoJryj9nH/knmof9hWT&#10;/wBFRUAew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l/1L/wC6afTJf9S/+6aAOQ+Ff/JOdK+kn/oxq7KuN+Ff/JOdK+kn/oxq7KgA&#10;ooooAKKKKACiiigAooooAKKKKACiiigBr/6tvoa8f/Zw/wCRC1L/ALCj/wDoqKvYH/1bfQ14/wDs&#10;4f8AIhal/wBhR/8A0VFQB7FRRRQAUUUUAePfDz/kuHj76j/0KvYa8e+Hn/JcPH31H/oVew0AFFFF&#10;ABRRRQAUUUUAFFFFABRRRQAUUUUAFFFFABRRRQAUUUUAFFFFABRRRQAUUUUAFFFFABRRRQAUUUUA&#10;FFFFABRRRQAUUUUAFFFFABRRRQAUUUUAFFFFABRRRQAUUUUAFFFFABRRRQAUUUUAFFFFABRRRQAU&#10;UUUAFFFFABRRRQAUUUUAFFFFABRRRQAUUUUAFFFFABRRRQAUUUUAFeP/AAN/4/vGv/YVP83r2CvH&#10;/gb/AMf3jX/sKn+b0AewUUUUAFFFFAHjmhf8nSeJ/wDsGJ/6Ltq9jrxzQv8Ak6TxP/2DE/8ARdtX&#10;sdABRRRQAUUUUAFFFFABRRRQAUUUUAFFFFABRRRQAUUUUAFcb8T/APkT0/7CNl/6UR12Vcb8T/8A&#10;kT0/7CNl/wClEdAHZUUUUAFFFFABRRRQAUUUUAFFFFABRRRQAUUUUAFFFFABRRRQB478bf8AkZPA&#10;H/YTP/ocVexV478bf+Rk8Af9hM/+hxV7FQAUUUUAFFFFABRRRQAUUUUAVtR/5Bl3/wBcX/8AQTXl&#10;H7OP/JPNQ/7Csn/oqKvV9R/5Bl3/ANcX/wDQTXlH7OP/ACTzUP8AsKyf+ioqAPY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S/6l/9&#10;00+mS/6l/wDdNAHIfCv/AJJzpX0k/wDRjV2Vcd8K/wDknOlfST/0Y1djQAUUUUAFFFFABRRRQAUU&#10;UUAFFFFABRRRQA1/9W30NeP/ALOH/Ihal/2FH/8ARUVewP8A6tvoa8f/AGcP+RC1L/sKP/6KioA9&#10;iooooAKKKKAPHvh5/wAlw8ffUf8AoVew1498PP8AkuHj76j/ANCr2GgAooooAKKKKACiiigAoooo&#10;AKKKKACiiigAooooAKKKKACiiigAooooAKKKKACiiigAooooAKKKKACiiigAooooAKKKKACiiigA&#10;ooooAKKKKACiiigAooooAKKKKACiiigAooooAKKKKACiiigAooooAKKKKACiiigAooooAKKKKACi&#10;iigAooooAKKKKACiiigAooooAKKKKACiiigArx/4G/8AH941/wCwqf5vXsFeP/A3/j+8a/8AYVP8&#10;3oA9gooooAKKKKAPHNC/5Ok8T/8AYMT/ANF21ex145oX/J0nif8A7Bif+i7avY6ACiiigAooooAK&#10;KKKACiiigAooooAKKKKACiiigAooooAK434n/wDInp/2EbL/ANKI67KuN+J//Inp/wBhGy/9KI6A&#10;OyooooAKKKKACiiigAooooAKKKKACiiigAooooAKKKKACiiigDx342/8jJ4A/wCwmf8A0OKvYq8d&#10;+Nv/ACMngD/sJn/0OKvYqACiiigAooooAKKKKACiiigCtqP/ACDLv/ri/wD6Ca8o/Zx/5J5qH/YV&#10;k/8ARUVer6j/AMgy7/64v/6Ca8o/Zx/5J5qH/YVk/wDRUVAH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45q3xV8Q+IteuNF+HGkx6h9nO2XUJ&#10;BmP0ypJCgZ6EnnHAIoA9jorxVvD3xyuz5jeJtMts/wDLMMox+UR/nQ8Pxy0CL7QbnTtaROXiTYWI&#10;HXGVQn8OaAPaqZL/AKp/901w/wAPPiTb+NPtNhd2b6drlmD9pspAQcAgFhkZ4JwQeRXcyf6p/wDd&#10;NAHIfCz/AJJzpX0k/wDRjV2Ncf8AC3/knWl/ST/0Y1dhQAUUUUAFFFFABRRRQAUUUUAFFFFABRRR&#10;QA1/9W30NeP/ALOH/Ihal/2FH/8ARUVewP8A6tvoa8f/AGcP+RC1L/sKP/6KioA9iooooAKKKKAP&#10;Hvh5/wAlw8ffUf8AoVew1498PP8AkuHj76j/ANCr2GgAooooAKKKKACiiigAooooAKKKKACiiigA&#10;ooooAKKKKACiiigAooooAKKKKACiiigAooooAKKKKACiiigAooooAKKKKACiiigAooooAKKKKACi&#10;iigAooooAKKKKACiiigAooooAKKKKACiiigAooooAKKKKACiiigAooooAKKKKACiiigAooooAKKK&#10;KACiiigAooooAKKKKACiiigArx/4G/8AH941/wCwqf5vXsFeP/A3/j+8a/8AYVP83oA9gooooAKK&#10;KKAPHNC/5Ok8T/8AYMT/ANF21ex145oX/J0nif8A7Bif+i7avY6ACiiigAooooAKKKKACiiigAoo&#10;ooAKKKKACiiigAooooAK434n/wDInp/2EbL/ANKI67KuN+J//Inp/wBhGy/9KI6AOyooooAKKKKA&#10;CiiigAooooAKKKKACiiigAooooAKKKKACiiigDx342/8jJ4A/wCwmf8A0OKvYq8d+Nv/ACMngD/s&#10;Jn/0OKvYqACiiigAooooAKKKKACiiigCtqP/ACDLv/ri/wD6Ca8o/Zx/5J5qH/YVk/8ARUVer6j/&#10;AMgy7/64v/6Ca8o/Zx/5J5qH/YVk/wDRUVAH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eJhdt4U1gWAY3hsZhAF6+ZsO3H44rgPgA2nn4bqLUp9&#10;qFzJ9qxjduz8ufbbjH416pXkmufCXVNO12fXfAGtDSLm4Jaa0kJELEnJxgHAz2IwO2KAPW6K8Wlu&#10;fjzbN5aWOmXf/TVGhH82X+VOXTvjdr8Bt7y/03RYm4d1K78exTdz+I+tABIYJP2obQ6Vhili/wDa&#10;RjIwD5bDnHfJjzn2r2WT/Vt9DXGeAPhvp/gaKecXMl/ql0P9IvZRgtznAGTgZ9yTXZyf6tvoaAOR&#10;+F3/ACTvS/pJ/wCjGrsK4/4Xf8k60v6Sf+jGrsKACiiigAooooAKKKKACiiigAooooAKKKKAGv8A&#10;6tvoa8f/AGcP+RC1L/sKP/6Kir2B/wDVt9DXj/7OH/Ihal/2FH/9FRUAexUUUUAFFFFAHj3w8/5L&#10;h4++o/8AQq9hrx74ef8AJcPH31H/AKFXsNABRRRQAUUUUAFFFFABRRRQAUUUUAFFFFABRRRQAUUU&#10;UAFFFFABRRRQAUUUUAFFFFABRRRQAUUUUAFFFFABRRRQAUUUUAFFFFABRRRQAUUUUAFFFFABRRRQ&#10;AUUUUAFFFFABRRRQAUUUUAFFFFABRRRQAUUUUAFFFFABRRRQAUUUUAFFFFABRRRQAUUUUAFFFFAB&#10;RRRQAUUUUAFFFFABXj/wN/4/vGv/AGFT/N69grx/4G/8f3jX/sKn+b0AewUUUUAFFFFAHjmhf8nS&#10;eJ/+wYn/AKLtq9jrxzQv+TpPE/8A2DE/9F21ex0AFFFFABRRRQAUUUUAFFFFABRRRQAUUUUAFFFF&#10;ABRRRQAVxvxP/wCRPT/sI2X/AKUR12Vcb8T/APkT0/7CNl/6UR0AdlRRRQAUUUUAFFFFABRRRQAU&#10;UUUAFFFFABRRRQAUUUUAFFFFAHjvxt/5GTwB/wBhM/8AocVexV478bf+Rk8Af9hM/wDocVexUAFF&#10;FFABRRRQAUUUUAFFFFAFbUf+QZd/9cX/APQTXlH7OP8AyTzUP+wrJ/6Kir1fUf8AkGXf/XF//QTX&#10;lH7OP/JPNQ/7Csn/AKKioA9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H9Y+K+ua9rlxofw60b+0nt8rNfyjEat/s5IUDg8seecDufTPEouj4V1c&#10;WJYXZsphAV679h24/HFef/AAaePhuv2Tb9pNzJ9r4G7f/Dn224x+NAFBdI+ON4Fkk13RrUkcxnHH&#10;/fMZ/nTZX+OOhbZWTStbhTJeOLZkgfXYx/DJr2WigDhvh98SbXxsLiyuLSTTtasx/pNnIDwM4JGR&#10;68EHkV28n+rb6GvGpDA37UNr/ZXUWL/2l5eNufLbGcd8+Xn3xXssn+rb6GgDkfhd/wAk60v6Sf8A&#10;oxq7CuP+F3/JO9L+kn/oxq7CgAooooAKKKKACiiigAooooAKKKKACiiigBr/AOrb6GvH/wBnD/kQ&#10;tS/7Cj/+ioq9gf8A1bfQ14/+zh/yIWpf9hR//RUVAHsVFFFABRRRQB498PP+S4ePvqP/AEKvYa8e&#10;+Hn/ACXDx99R/wChV7DQAUUUUAFFFFABRRRQAUUUUAFFFFABRRRQAUUUUAFFFFABRRRQAUUUUAFF&#10;FFABRRRQAUUUUAFFFFABRRRQAUUUUAFFFFABRRRQAUUUUAFFFFABRRRQAUUUUAFFFFABRRRQAUUU&#10;UAFFFFABRRRQAUUUUAFFFFABRRRQAUUUUAFFFFABRRRQAUUUUAFFFFABRRRQAUUUUAFFFFABRRRQ&#10;AV4/8Df+P7xr/wBhU/zevYK8f+Bv/H941/7Cp/m9AHsFFFFABRRRQB45oX/J0nif/sGJ/wCi7avY&#10;68c0L/k6TxP/ANgxP/RdtXsdABRRRQAUUUUAFFFFABRRRQAUUUUAFFFFABRRRQAUUUUAFcb8T/8A&#10;kT0/7CNl/wClEddlXG/E/wD5E9P+wjZf+lEdAHZUUUUAFFFFABRRRQAUUUUAFFFFABRRRQAUUUUA&#10;FFFFABRRRQB478bf+Rk8Af8AYTP/AKHFXsVeO/G3/kZPAH/YTP8A6HFXsVABRRRQAUUUUAFFFFAB&#10;RRRQBW1H/kGXf/XF/wD0E15R+zj/AMk81D/sKyf+ioq9X1H/AJBl3/1xf/0E15R+zj/yTzUP+wrJ&#10;/wCioqAPY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yLW/hNrGl65Nrnw91pdKmnO6eykJWJ+/BAPBP8ACRjnqK9J8S382leFdY1G2KCe0sZp4y4y&#10;oZULDI9MivJfAvxuubi2R/GFmYLSebyodUgjPkh+Mo4H3fXP6d6AHi7+PNuzIdP025APD7oAD/48&#10;P5Ugsfjnroe3ubuw0eF8AyBowQPYx7mz+Vez29xBd26XFtNHNDINySRsGVh6gjrUtAHDfD34bWfg&#10;ZLm6kun1DV7sYuLyQckZzhQckDPJ55wPSu3k/wBU/wDumnU2T/VP/umgDkfhb/yTrS/pJ/6Mauwr&#10;jvhZ/wAk50v6Sf8Aoxq7GgAooooAKKKKACiiigAooooAKKKKACiiigBr/wCrb6GvH/2cP+RC1L/s&#10;KP8A+ioq9gf/AFbfQ14/+zh/yIWpf9hR/wD0VFQB7FRRRQAUUUUAePfDz/kuHj76j/0KvYa8e+Hn&#10;/JcPH31H/oVew0AFFFFABRRRQAUUUUAFFFFABRRRQAUUUUAFFFFABRRRQAUUUUAFFFFABRRRQAUU&#10;UUAFFFFABRRRQAUUUUAFFFFABRRRQAUUUUAFFFFABRRRQAUUUUAFFFFABRRRQAUUUUAFFFFABRRR&#10;QAUUUUAFFFFABRRRQAUUUUAFFFFABRRRQAUUUUAFFFFABRRRQAUUUUAFFFFABRRRQAUUUUAFeP8A&#10;wN/4/vGv/YVP83r2CvH/AIG/8f3jX/sKn+b0AewUUUUAFFFFAHjmhf8AJ0nif/sGJ/6Ltq9jrxzQ&#10;v+TpPE//AGDE/wDRdtXsdABRRRQAUUUUAFFFFABRRRQAUUUUAFFFFABRRRQAUUUUAFcb8T/+RPT/&#10;ALCNl/6UR12Vcb8T/wDkT0/7CNl/6UR0AdlRRRQAUUUUAFFFFABRRRQAUUUUAFFFFABRRRQAUUUU&#10;AFFFFAHjvxt/5GTwB/2Ez/6HFXsVeO/G3/kZPAH/AGEz/wChxV7FQAUUUUAFFFFABRRRQAUUUUAV&#10;tR/5Bl3/ANcX/wDQTXlH7OP/ACTzUP8AsKyf+ioq9X1H/kGXf/XF/wD0E15R+zj/AMk81D/sKyf+&#10;ioqAP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A8c/wDJPvEv/YKuv/RTV5z8BrG01X4YX1jf20Vzay3sivFIu5WG1eor07xXYz6n4O1uwtVDXF1Y&#10;TwxKTjLNGwA/M1yHwY8L6z4S8IXFhrdsLe4e7aVUEiv8pVR1UkdQaAMS9+GfinwbcvffDnXHW2JL&#10;PpN425D/ALpPBz74P+0arwfHHVNClFr428IXljKv3p7YHaT2wr9v+Bmvaaint4LqIxXEMc0Z6pIo&#10;YH8DQBxvhz4s+EvFOrW2l6beTm+uN3lwyW7L91Sx5xjoD3rtZP8AVP8A7prFtPBnhqw1aPVbPQ7G&#10;3v4ySk8UIVhkFT09iRW1J/qn/wB00Ach8LP+Sc6X9JP/AEY1djXHfCz/AJJzpX0k/wDRjV2NABRR&#10;RQAUUUUAFFFFABRRRQAUUUUAFFFFADX/ANW30NeP/s4f8iFqX/YUf/0VFXsD/wCrb6GvH/2cP+RC&#10;1L/sKP8A+ioqAPYqKKKACiiigDx74ef8lw8ffUf+hV7DXj3w8/5Lh4++o/8AQq9hoAKKKKACiiig&#10;AooooAKKKKACiiigAooooAKKKKACiiigAooooAKKKKACiiigAooooAKKKKACiiigAooooAKKKKAC&#10;iiigAooooAKKKKACiiigAooooAKKKKACiiigAooooAKKKKACiiigAooooAKKKKACiiigAooooAKK&#10;KKACiiigAooooAKKKKACiiigAooooAKKKKACiiigAooooAK8f+Bv/H941/7Cp/m9ewV4/wDA3/j+&#10;8a/9hU/zegD2CiiigAooooA8c0L/AJOk8T/9gxP/AEXbV7HXjmhf8nSeJ/8AsGJ/6Ltq9joAKKKK&#10;ACiiigAooooAKKKKACiiigAooooAKKKKACiiigArjfif/wAien/YRsv/AEojrsq434n/APInp/2E&#10;bL/0ojoA7KiiigAooooAKKKKACiiigAooooAKKKKACiiigAooooAKKKKAPHfjb/yMngD/sJn/wBD&#10;ir2KvHfjb/yMngD/ALCZ/wDQ4q9ioAKKKKACiiigAooooAKKKKAK2o/8gy7/AOuL/wDoJryj9nH/&#10;AJJ5qH/YVk/9FRV6vqP/ACDLv/ri/wD6Ca8o/Zx/5J5qH/YVk/8ARUVAH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Jf9S/8Aumn0&#10;yX/Uv/umgDkfhZ/yTnSvpJ/6MauxrjvhX/yTnSvpJ/6MauxoAKKKKACiiigAooooAKKKKACiiigA&#10;ooooAa/+rb6GvH/2cP8AkQtS/wCwo/8A6Kir2B/9W30NeP8A7OH/ACIWpf8AYUf/ANFRUAexUUUU&#10;AFFFFAHj3w8/5Lh4++o/9Cr2GvHvh5/yXDx99R/6FXsNABRRRQAUUUUAFFFFABRRRQAUUUUAFFFF&#10;ABRRRQAUUUUAFFFFABRRRQAUUUUAFFFFABRRRQAUUUUAFFFFABRRRQAUUUUAFFFFABRRRQAUUUUA&#10;FFFFABRRRQAUUUUAFFFFABRRRQAUUUUAFFFFABRRRQAUUUUAFFFFABRRRQAUUUUAFFFFABRRRQAU&#10;UUUAFFFFABRRRQAUUUUAFFFFABXj/wADf+P7xr/2FT/N69grx/4G/wDH941/7Cp/m9AHsFFFFABR&#10;RRQB45oX/J0nif8A7Bif+i7avY68c0L/AJOk8T/9gxP/AEXbV7HQAUUUUAFFFFABRRRQAUUUUAFF&#10;FFABRRRQAUUUUAFFFFABXG/E/wD5E9P+wjZf+lEddlXG/E//AJE9P+wjZf8ApRHQB2VFFFABRRRQ&#10;AUUUUAFFFFABRRRQAUUUUAFFFFABRRRQAUUUUAeO/G3/AJGTwB/2Ez/6HFXsVeO/G3/kZPAH/YTP&#10;/ocVexUAFFFFABRRRQAUUUUAFFFFAFbUf+QZd/8AXF//AEE15R+zj/yTzUP+wrJ/6Kir1fUf+QZd&#10;/wDXF/8A0E15R+zj/wAk81D/ALCsn/oqKgD2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kv+pf/dNPpkv+pf8A3TQByHwr/wCSc6V9&#10;JP8A0Y1dlXG/Cv8A5JzpX0k/9GNXZUAFFFFABRRRQAUUUUAFFFFABRRRQAUUUUANf/Vt9DXj/wCz&#10;h/yIWpf9hR//AEVFXsD/AOrb6GvH/wBnD/kQtS/7Cj/+ioqAPYqKKKACiiigDx74ef8AJcPH31H/&#10;AKFXsNePfDz/AJLh4++o/wDQq9hoAKKKKACiiigAooooAKKKKACiiigAooooAKKKKACiiigAoooo&#10;AKKKKACiiigAooooAKKKKACiiigAooooAKKKKACiiigAooooAKKKKACiiigAooooAKKKKACiiigA&#10;ooooAKKKKACiiigAooooAKKKKACiiigAooooAKKKKACiiigAooooAKKKKACiiigAooooAKKKKACi&#10;iigAooooAK8f+Bv/AB/eNf8AsKn+b17BXj/wN/4/vGv/AGFT/N6APYKKKKACiiigDxzQv+TpPE//&#10;AGDE/wDRdtXsdeOaF/ydJ4n/AOwYn/ou2r2OgAooooAKKKKACiiigAooooAKKKKACiiigAooooAK&#10;KKKACuN+J/8AyJ6f9hGy/wDSiOuyrjfif/yJ6f8AYRsv/SiOgDsqKKKACiiigAooooAKKKKACiii&#10;gAooooAKKKKACiiigAooooA8d+Nv/IyeAP8AsJn/ANDir2KvHfjb/wAjJ4A/7CZ/9Dir2KgAoooo&#10;AKKKKACiiigAooooAraj/wAgy7/64v8A+gmvKP2cf+Seah/2FZP/AEVFXq+o/wDIMu/+uL/+gmvK&#10;P2cf+Seah/2FZP8A0VFQB7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yX/AFL/AO6afTJf9S/+6aAOQ+Ff/JOdK+kn/oxq7KuN+Ff/&#10;ACTnSvpJ/wCjGrsqACiiigAooooAKKKKACiiigAooooAKKKKAGv/AKtvoa8f/Zw/5ELUv+wo/wD6&#10;Kir2B/8AVt9DXj/7OH/Ihal/2FH/APRUVAHsVFFFABRRRQB498PP+S4ePvqP/Qq9hrx74ef8lw8f&#10;fUf+hV7DQAUUUUAFFFFABRRRQAUUUUAFFFFABRRRQAUUUUAFFFFABRRRQAUUUUAFFFFABRRRQAUU&#10;UUAFFFFABRRRQAUUUUAFFFFABRRRQAUUUUAFFFFABRRRQAUUUUAFFFFABRRRQAUUUUAFFFFABRRR&#10;QAUUUUAFFFFABRRRQAUUUUAFFFFABRRRQAUUUUAFFFFABRRRQAUUUUAFFFFABRRRQAV4/wDA3/j+&#10;8a/9hU/zevYK8f8Agb/x/eNf+wqf5vQB7BRRRQAUUUUAeOaF/wAnSeJ/+wYn/ou2r2OvHNC/5Ok8&#10;T/8AYMT/ANF21ex0AFFFFABRRRQAUUUUAFFFFABRRRQAUUUUAFFFFABRRRQAVxvxP/5E9P8AsI2X&#10;/pRHXZVxvxP/AORPT/sI2X/pRHQB2VFFFABRRRQAUUUUAFFFFABRRRQAUUUUAFFFFABRRRQAUUUU&#10;AeO/G3/kZPAH/YTP/ocVexV478bf+Rk8Af8AYTP/AKHFXsVABRRRQAUUUUAFFFFABRRRQBW1H/kG&#10;Xf8A1xf/ANBNeUfs4/8AJPNQ/wCwrJ/6Kir1fUf+QZd/9cX/APQTXlH7OP8AyTzUP+wrJ/6KioA9&#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L/qX/wB00+mS/wCpf/dNAHIfCv8A5JzpX0k/9GNXZVxvwr/5JzpX0k/9GNXZUAFFFFAB&#10;RRRQAUUUUAFFFFABRRRQAUUUUANf/Vt9DXj/AOzh/wAiFqX/AGFH/wDRUVewP/q2+hrx/wDZw/5E&#10;LUv+wo//AKKioA9iooooAKKKKAPHvh5/yXDx99R/6FXsNePfDz/kuHj76j/0KvYaACiiigAooooA&#10;KKKKACiiigAooooAKKKKACiiigAooooAKKKKACiiigAooooAKKKKACiiigAooooAKKKKACiiigAo&#10;oooAKKKKACiiigAooooAKKKKACiiigAooooAKKKKACiiigAooooAKKKKACiiigAooooAKKKKACii&#10;igAooooAKKKKACiiigAooooAKKKKACiiigAooooAKKKKACvH/gb/AMf3jX/sKn+b17BXj/wN/wCP&#10;7xr/ANhU/wA3oA9gooooAKKKKAPHNC/5Ok8T/wDYMT/0XbV7HXjmhf8AJ0nif/sGJ/6Ltq9joAKK&#10;KKACiiigAooooAKKKKACiiigAooooAKKKKACiiigArjfif8A8ien/YRsv/SiOuyrjfif/wAien/Y&#10;Rsv/AEojoA7KiiigAooooAKKKKACiiigAooooAKKKKACiiigAooooAKKKKAPHfjb/wAjJ4A/7CZ/&#10;9Dir2KvHfjb/AMjJ4A/7CZ/9Dir2KgAooooAKKKKACiiigAooooAraj/AMgy7/64v/6Ca8o/Zx/5&#10;J5qH/YVk/wDRUVer6j/yDLv/AK4v/wCgmvKP2cf+Seah/wBhWT/0VFQB7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yX/Uv/umn0yX&#10;/Uv/ALpoA5D4V/8AJOdK+kn/AKMauyrjfhX/AMk50r6Sf+jGrsqACiiigAooooAKKKKACiiigAoo&#10;ooAKKKKAGv8A6tvoa8f/AGcP+RC1L/sKP/6Kir2B/wDVt9DXj/7OH/Ihal/2FH/9FRUAexUUUUAF&#10;FFFAHj3w8/5Lh4++o/8AQq9hrx74ef8AJcPH31H/AKFXsNABRRRQAUUUUAFFFFABRRRQAUUUUAFF&#10;FFABRRRQAUUUUAFFFFABRRRQAUUUUAFFFFABRRRQAUUUUAFFFFABRRRQAUUUUAFFFFABRRRQAUUU&#10;UAFFFFABRRRQAUUUUAFFFFABRRRQAUUUUAFFFFABRRRQAUUUUAFFFFABRRRQAUUUUAFFFFABRRRQ&#10;AUUUUAFFFFABRRRQAUUUUAFFFFABXj/wN/4/vGv/AGFT/N69grx/4G/8f3jX/sKn+b0AewUUUUAF&#10;FFFAHjmhf8nSeJ/+wYn/AKLtq9jrxzQv+TpPE/8A2DE/9F21ex0AFFFFABRRRQAUUUUAFFFFABRR&#10;RQAUUUUAFFFFABRRRQAVxvxP/wCRPT/sI2X/AKUR12Vcb8T/APkT0/7CNl/6UR0AdlRRRQAUUUUA&#10;FFFFABRRRQAUUUUAFFFFABRRRQAUUUUAFFFFAHjvxt/5GTwB/wBhM/8AocVexV478bf+Rk8Af9hM&#10;/wDocVexUAFFFFABRRRQAUUUUAFFFFAFbUf+QZd/9cX/APQTXlH7OP8AyTzUP+wrJ/6Kir1fUf8A&#10;kGXf/XF//QTXlH7OP/JPNQ/7Csn/AKKioA9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L/qX/AN00+mS/6l/900Ach8K/+Sc6V9JP&#10;/RjV2Vcb8K/+Sc6V9JP/AEY1dlQAUUUUAFFFFABRRRQAUUUUAFFFFABRRRQA1/8AVt9DXj/7OH/I&#10;hal/2FH/APRUVewP/q2+hrx/9nD/AJELUv8AsKP/AOioqAPYqKKKACiiigDx74ef8lw8ffUf+hV7&#10;DXj3w8/5Lh4++o/9Cr2GgAooooAKKKKACiiigAooooAKKKKACiiigAooooAKKKKACiiigAooooAK&#10;KKKACiiigAooooAKKKKACiiigAooooAKKKKACiiigAooooAKKKKACiiigAooooAKKKKACiiigAoo&#10;ooAKKKKACiiigAooooAKKKKACiiigAooooAKKKKACiiigAooooAKKKKACiiigAooooAKKKKACiii&#10;gArx/wCBv/H941/7Cp/m9ewV4/8AA3/j+8a/9hU/zegD2CiiigAooooA8c0L/k6TxP8A9gxP/Rdt&#10;XsdeOaF/ydJ4n/7Bif8Aou2r2OgAooooAKKKKACiiigAooooAKKKKACiiigAooooAKKKKACuN+J/&#10;/Inp/wBhGy/9KI67KuN+J/8AyJ6f9hGy/wDSiOgDsqKKKACiiigAooooAKKKKACiiigAooooAKKK&#10;KACiiigAooooA8d+Nv8AyMngD/sJn/0OKvYq8d+Nv/IyeAP+wmf/AEOKvYqACiiigAooooAKKKKA&#10;CiiigCtqP/IMu/8Ari//AKCa8o/Zx/5J5qH/AGFZP/RUVer6j/yDLv8A64v/AOgmvKP2cf8Aknmo&#10;f9hWT/0VFQB7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yX/Uv/umn0yX/AFL/AO6aAOQ+Ff8AyTnSvpJ/6MauyrjfhX/yTnSvpJ/6&#10;MauyoAKKKKACiiigAooooAKKKKACiiigAooooAa/+rb6GvH/ANnD/kQtS/7Cj/8AoqKvYH/1bfQ1&#10;4/8As4f8iFqX/YUf/wBFRUAexUUUUAFFFFAHj3w8/wCS4ePvqP8A0KvYa8e+Hn/JcPH31H/oVew0&#10;AFFFFABRRRQAUUUUAFFFFABRRRQAUUUUAFFFFABRRRQAUUUUAFFFFABRRRQAUUUUAFFFFABRRRQA&#10;UUUUAFFFFABRRRQAUUUUAFFFFABRRRQAUUUUAFFFFABRRRQAUUUUAFFFFABRRRQAUUUUAFFFFABR&#10;RRQAUUUUAFFFFABRRRQAUUUUAFFFFABRRRQAUUUUAFFFFABRRRQAUUUUAFeP/A3/AI/vGv8A2FT/&#10;ADevYK8f+Bv/AB/eNf8AsKn+b0AewUUUUAFFFFAHjmhf8nSeJ/8AsGJ/6Ltq9jrxzQv+TpPE/wD2&#10;DE/9F21ex0AFFFFABRRRQAUUUUAFFFFABRRRQAUUUUAFFFFABRRRQAVxvxP/AORPT/sI2X/pRHXZ&#10;VxvxP/5E9P8AsI2X/pRHQB2VFFFABRRRQAUUUUAFFFFABRRRQAUUUUAFFFFABRRRQAUUUUAeO/G3&#10;/kZPAH/YTP8A6HFXsVeO/G3/AJGTwB/2Ez/6HFXsVABRRRQAUUUUAFFFFABRRRQBW1H/AJBl3/1x&#10;f/0E15R+zj/yTzUP+wrJ/wCioq9X1H/kGXf/AFxf/wBBNeUfs4/8k81D/sKyf+ioqAP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S&#10;/wCpf/dNPpkv+pf/AHTQByHwr/5JzpX0k/8ARjV2Vcb8K/8AknOlfST/ANGNXZUAFFFFABRRRQAU&#10;UUUAFFFFABRRRQAUUUUANf8A1bfQ14/+zh/yIWpf9hR//RUVewP/AKtvoa8f/Zw/5ELUv+wo/wD6&#10;KioA9iooooAKKKKAPHvh5/yXDx99R/6FXsNePfDz/kuHj76j/wBCr2GgAooooAKKKKACiiigAooo&#10;oAKKKKACiiigAooooAKKKKACiiigAooooAKKKKACiiigAooooAKKKKACiiigAooooAKKKKACiiig&#10;AooooAKKKKACiiigAooooAKKKKACiiigAooooAKKKKACiiigAooooAKKKKACiiigAooooAKKKKAC&#10;iiigAooooAKKKKACiiigAooooAKKKKACiiigArx/4G/8f3jX/sKn+b17BXj/AMDf+P7xr/2FT/N6&#10;APYKKKKACiiigDxzQv8Ak6TxP/2DE/8ARdtXsdeOaF/ydJ4n/wCwYn/ou2r2OgAooooAKKKKACii&#10;igAooooAKKKKACiiigAooooAKKKKACuN+J//ACJ6f9hGy/8ASiOuyrjfif8A8ien/YRsv/SiOgDs&#10;qKKKACiiigAooooAKKKKACiiigAooooAKKKKACiiigAooooA8d+Nv/IyeAP+wmf/AEOKvYq8d+Nv&#10;/IyeAP8AsJn/ANDir2KgAooooAKKKKACiiigAooooAraj/yDLv8A64v/AOgmvKP2cf8Aknmof9hW&#10;T/0VFXq+o/8AIMu/+uL/APoJryj9nH/knmof9hWT/wBFRUAe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Ml/1L/wC6afTJf9S/+6aA&#10;OQ+Ff/JOdK+kn/oxq7KuN+Ff/JOdK+kn/oxq7KgAooooAKKKKACiiigAooooAKKKKACiiigBr/6t&#10;voa8f/Zw/wCRC1L/ALCj/wDoqKvYH/1bfQ14/wDs4f8AIhal/wBhR/8A0VFQB7FRRRQAUUUUAePf&#10;Dz/kuHj76j/0KvYa8e+Hn/JcPH31H/oVew0AFFFFABRRRQAUUUUAFFFFABRRRQAUUUUAFFFFABRR&#10;RQAUUUUAFFFFABRRRQAUUUUAFFFFABRRRQAUUUUAFFFFABRRRQAUUUUAFFFFABRRRQAUUUUAFFFF&#10;ABRRRQAUUUUAFFFFABRRRQAUUUUAFFFFABRRRQAUUUUAFFFFABRRRQAUUUUAFFFFABRRRQAUUUUA&#10;FFFFABRRRQAUUUUAFeP/AAN/4/vGv/YVP83r2CvH/gb/AMf3jX/sKn+b0AewUUUUAFFFFAHjmhf8&#10;nSeJ/wDsGJ/6Ltq9jrxzQv8Ak6TxP/2DE/8ARdtXsdABRRRQAUUUUAFFFFABRRRQAUUUUAFFFFAB&#10;RRRQAUUUUAFcb8T/APkT0/7CNl/6UR12Vcb8T/8AkT0/7CNl/wClEdAHZUUUUAFFFFABRRRQAUUU&#10;UAFFFFABRRRQAUUUUAFFFFABRRRQB478bf8AkZPAH/YTP/ocVexV478bf+Rk8Af9hM/+hxV7FQAU&#10;UUUAFFFFABRRRQAUUUUAVtR/5Bl3/wBcX/8AQTXlH7OP/JPNQ/7Csn/oqKvV9R/5Bl3/ANcX/wDQ&#10;TXlH7OP/ACTzUP8AsKyf+ioqAPY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S/6l/900+mS/6l/wDdNAHIfCv/AJJzpX0k/wDRjV2V&#10;cb8K/wDknOlfST/0Y1dlQAUUUUAFFFFABRRRQAUUUUAFFFFABRRRQA1/9W30NeP/ALOH/Ihal/2F&#10;H/8ARUVewP8A6tvoa8f/AGcP+RC1L/sKP/6KioA9iooooAKKKKAPHvh5/wAlw8ffUf8AoVew1498&#10;PP8AkuHj76j/ANCr2GgAooooAKKKKACiiigAooooAKKKKACiiigAooooAKKKKACiiigAooooAKKK&#10;KACiiigAooooAKKKKACiiigAooooAKKKKACiiigAooooAKKKKACiiigAooooAKKKKACiiigAoooo&#10;AKKKKACiiigAooooAKKKKACiiigAooooAKKKKACiiigAooooAKKKKACiiigAooooAKKKKACiiigA&#10;rx/4G/8AH941/wCwqf5vXsFeP/A3/j+8a/8AYVP83oA9gooooAKKKKAPHNC/5Ok8T/8AYMT/ANF2&#10;1ex145oX/J0nif8A7Bif+i7avY6ACiiigAooooAKKKKACiiigAooooAKKKKACiiigAooooAK434n&#10;/wDInp/2EbL/ANKI67KuN+J//Inp/wBhGy/9KI6AOyooooAKKKKACiiigAooooAKKKKACiiigAoo&#10;ooAKKKKACiiigDx342/8jJ4A/wCwmf8A0OKvYq8d+Nv/ACMngD/sJn/0OKvYqACiiigAooooAKKK&#10;KACiiigCtqP/ACDLv/ri/wD6Ca8o/Zx/5J5qH/YVk/8ARUVer6j/AMgy7/64v/6Ca8o/Zx/5J5qH&#10;/YVk/wDRUVAH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Jf8AUv8A7pp9Ml/1L/7poA5D4V/8k50r6Sf+jGrsq434V/8AJOdK+kn/&#10;AKMauyoAKKKKACiiigAooooAKKKKACiiigAooooAa/8Aq2+hrx/9nD/kQtS/7Cj/APoqKvYH/wBW&#10;30NeP/s4f8iFqX/YUf8A9FRUAexUUUUAFFFFAHj3w8/5Lh4++o/9Cr2GvHvh5/yXDx99R/6FXsNA&#10;BRRRQAUUUUAFFFFABRRRQAUUUUAFFFFABRRRQAUUUUAFFFFABRRRQAUUUUAFFFFABRRRQAUUUUAF&#10;FFFABRRRQAUUUUAFFFFABRRRQAUUUUAFFFFABRRRQAUUUUAFFFFABRRRQAUUUUAFFFFABRRRQAUU&#10;UUAFFFFABRRRQAUUUUAFFFFABRRRQAUUUUAFFFFABRRRQAUUUUAFFFFABXj/AMDf+P7xr/2FT/N6&#10;9grx/wCBv/H941/7Cp/m9AHsFFFFABRRRQB45oX/ACdJ4n/7Bif+i7avY68c0L/k6TxP/wBgxP8A&#10;0XbV7HQAUUUUAFFFFABRRRQAUUUUAFFFFABRRRQAUUUUAFFFFABXG/E//kT0/wCwjZf+lEddlXG/&#10;E/8A5E9P+wjZf+lEdAHZUUUUAFFFFABRRRQAUUUUAFFFFABRRRQAUUUUAFFFFABRRRQB478bf+Rk&#10;8Af9hM/+hxV7FXjvxt/5GTwB/wBhM/8AocVexUAFFFFABRRRQAUUUUAFFFFAFbUf+QZd/wDXF/8A&#10;0E15R+zj/wAk81D/ALCsn/oqKvV9R/5Bl3/1xf8A9BNeUfs4/wDJPNQ/7Csn/oqKgD2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kv&#10;+pf/AHTT6ZL/AKl/900Ach8K/wDknOlfST/0Y1dlXG/Cv/knOlfST/0Y1dlQAUUUUAFFFFABRRRQ&#10;AUUUUAFFFFABRRRQA1/9W30NeP8A7OH/ACIWpf8AYUf/ANFRV7A/+rb6GvH/ANnD/kQtS/7Cj/8A&#10;oqKgD2KiiigAooooA8e+Hn/JcPH31H/oVew1498PP+S4ePvqP/Qq9hoAKKKKACiiigAooooAKKKK&#10;ACiiigAooooAKKKKACiiigAooooAKKKKACiiigAooooAKKKKACiiigAooooAKKKKACiiigAooooA&#10;KKKKACiiigAooooAKKKKACiiigAooooAKKKKACiiigAooooAKKKKACiiigAooooAKKKKACiiigAo&#10;oooAKKKKACiiigAooooAKKKKACiiigAooooAK8f+Bv8Ax/eNf+wqf5vXsFeP/A3/AI/vGv8A2FT/&#10;ADegD2CiiigAooooA8c0L/k6TxP/ANgxP/RdtXsdeOaF/wAnSeJ/+wYn/ou2r2OgAooooAKKKKAC&#10;iiigAooooAKKKKACiiigAooooAKKKKACuN+J/wDyJ6f9hGy/9KI67KuN+J//ACJ6f9hGy/8ASiOg&#10;DsqKKKACiiigAooooAKKKKACiiigAooooAKKKKACiiigAooooA8d+Nv/ACMngD/sJn/0OKvYq8d+&#10;Nv8AyMngD/sJn/0OKvYqACiiigAooooAKKKKACiiigCtqP8AyDLv/ri//oJryj9nH/knmof9hWT/&#10;ANFRV6vqP/IMu/8Ari//AKCa8o/Zx/5J5qH/AGFZP/RUVAH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f9S/+6afTJf9S/8AumgD&#10;kPhX/wAk50r6Sf8Aoxq7KuN+Ff8AyTnSvpJ/6MauyoAKKKKACiiigAooooAKKKKACiiigAooooAa&#10;/wDq2+hrx/8AZw/5ELUv+wo//oqKvYH/ANW30NeP/s4f8iFqX/YUf/0VFQB7FRRRQAUUUUAePfDz&#10;/kuHj76j/wBCr2GvHvh5/wAlw8ffUf8AoVew0AFFFFABRRRQAUUUUAFFFFABRRRQAUUUUAFFFFAB&#10;RRRQAUUUUAFFFFABRRRQAUUUUAFFFFABRRRQAUUUUAFFFFABRRRQAUUUUAFFFFABRRRQAUUUUAFF&#10;FFABRRRQAUUUUAFFFFABRRRQAUUUUAFFFFABRRRQAUUUUAFFFFABRRRQAUUUUAFFFFABRRRQAUUU&#10;UAFFFFABRRRQAUUUUAFeP/A3/j+8a/8AYVP83r2CvH/gb/x/eNf+wqf5vQB7BRRRQAUUUUAeOaF/&#10;ydJ4n/7Bif8Aou2r2OvHNC/5Ok8T/wDYMT/0XbV7HQAUUUUAFFFFABRRRQAUUUUAFFFFABRRRQAU&#10;UUUAFFFFABXG/E//AJE9P+wjZf8ApRHXZVxvxP8A+RPT/sI2X/pRHQB2VFFFABRRRQAUUUUAFFFF&#10;ABRRRQAUUUUAFFFFABRRRQAUUUUAeO/G3/kZPAH/AGEz/wChxV7FXjvxt/5GTwB/2Ez/AOhxV7FQ&#10;AUUUUAFFFFABRRRQAUUUUAVtR/5Bl3/1xf8A9BNeUfs4/wDJPNQ/7Csn/oqKvV9R/wCQZd/9cX/9&#10;BNeUfs4/8k81D/sKyf8AoqKgD2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kv+pf8A3TT6ZL/qX/3TQByHwr/5JzpX0k/9GNXZVxvw&#10;r/5JzpX0k/8ARjV2VABRRRQAUUUUAFFFFABRRRQAUUUUAFFFFADX/wBW30NeP/s4f8iFqX/YUf8A&#10;9FRV7A/+rb6GvH/2cP8AkQtS/wCwo/8A6KioA9iooooAKKKKAPHvh5/yXDx99R/6FXsNePfDz/ku&#10;Hj76j/0KvYaACiiigAooooAKKKKACiiigAooooAKKKKACiiigAooooAKKKKACiiigAooooAKKKKA&#10;CiiigAooooAKKKKACiiigAooooAKKKKACiiigAooooAKKKKACiiigAooooAKKKKACiiigAooooAK&#10;KKKACiiigAooooAKKKKACiiigAooooAKKKKACiiigAooooAKKKKACiiigAooooAKKKKACvH/AIG/&#10;8f3jX/sKn+b17BXj/wADf+P7xr/2FT/N6APYKKKKACiiigDxzQv+TpPE/wD2DE/9F21ex145oX/J&#10;0nif/sGJ/wCi7avY6ACiiigAooooAKKKKACiiigAooooAKKKKACiiigAooooAK434n/8ien/AGEb&#10;L/0ojrsq434n/wDInp/2EbL/ANKI6AOyooooAKKKKACiiigAooooAKKKKACiiigAooooAKKKKACi&#10;iigDx342/wDIyeAP+wmf/Q4q9irx342/8jJ4A/7CZ/8AQ4q9ioAKKKKACiiigAooooAKKKKAK2o/&#10;8gy7/wCuL/8AoJryj9nH/knmof8AYVk/9FRV6vqP/IMu/wDri/8A6Ca8o/Zx/wCSeah/2FZP/RUV&#10;AH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Jf9S/+6afTJf8AUv8A7poA5D4V/wDJOdK+kn/oxq7KuN+Ff/JOdK+kn/oxq7KgAooo&#10;oAKKKKACiiigAooooAKKKKACiiigBr/6tvoa8f8A2cP+RC1L/sKP/wCioq9gf/Vt9DXj/wCzh/yI&#10;Wpf9hR//AEVFQB7FRRRQAUUUUAePfDz/AJLh4++o/wDQq9hrx74ef8lw8ffUf+hV7DQAUUUUAFFF&#10;FABRRRQAUUUUAFFFFABRRRQAUUUUAFFFFABRRRQAUUUUAFFFFABRRRQAUUUUAFFFFABRRRQAUUUU&#10;AFFFFABRRRQAUUUUAFFFFABRRRQAUUUUAFFFFABRRRQAUUUUAFFFFABRRRQAUUUUAFFFFABRRRQA&#10;UUUUAFFFFABRRRQAUUUUAFFFFABRRRQAUUUUAFFFFABRRRQAV4/8Df8Aj+8a/wDYVP8AN69grx/4&#10;G/8AH941/wCwqf5vQB7BRRRQAUUUUAeOaF/ydJ4n/wCwYn/ou2r2OvHNC/5Ok8T/APYMT/0XbV7H&#10;QAUUUUAFFFFABRRRQAUUUUAFFFFABRRRQAUUUUAFFFFABXG/E/8A5E9P+wjZf+lEddlXG/E//kT0&#10;/wCwjZf+lEdAHZUUUUAFFFFABRRRQAUUUUAFFFFABRRRQAUUUUAFFFFABRRRQB478bf+Rk8Af9hM&#10;/wDocVexV478bf8AkZPAH/YTP/ocVexUAFFFFABRRRQAUUUUAFFFFAFbUf8AkGXf/XF//QTXlH7O&#10;P/JPNQ/7Csn/AKKir1fUf+QZd/8AXF//AEE15R+zj/yTzUP+wrJ/6KioA9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ZL/AKl/900+&#10;mS/6l/8AdNAHIfCv/knOlfST/wBGNXZVxvwr/wCSc6V9JP8A0Y1dlQAUUUUAFFFFABRRRQAUUUUA&#10;FFFFABRRRQA1/wDVt9DXj/7OH/Ihal/2FH/9FRV7A/8Aq2+hrx/9nD/kQtS/7Cj/APoqKgD2Kiii&#10;gAooooA8e+Hn/JcPH31H/oVew1498PP+S4ePvqP/AEKvYaACiiigAooooAKKKKACiiigAooooAKK&#10;KKACiiigAooooAKKKKACiiigAooooAKKKKACiiigAooooAKKKKACiiigAooooAKKKKACiiigAooo&#10;oAKKKKACiiigAooooAKKKKACiiigAooooAKKKKACiiigAooooAKKKKACiiigAooooAKKKKACiiig&#10;AooooAKKKKACiiigAooooAKKKKACvH/gb/x/eNf+wqf5vXsFeP8AwN/4/vGv/YVP83oA9gooooAK&#10;KKKAPHNC/wCTpPE//YMT/wBF21ex145oX/J0nif/ALBif+i7avY6ACiiigAooooAKKKKACiiigAo&#10;oooAKKKKACiiigAooooAK434n/8AInp/2EbL/wBKI67KuN+J/wDyJ6f9hGy/9KI6AOyooooAKKKK&#10;ACiiigAooooAKKKKACiiigAooooAKKKKACiiigDx342/8jJ4A/7CZ/8AQ4q9irx342/8jJ4A/wCw&#10;mf8A0OKvYqACiiigAooooAKKKKACiiigCtqP/IMu/wDri/8A6Ca8o/Zx/wCSeah/2FZP/RUVer6j&#10;/wAgy7/64v8A+gmvKP2cf+Seah/2FZP/AEVFQB7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yX/Uv/ALpp9Ml/1L/7poA5D4V/8k50&#10;r6Sf+jGrsq434V/8k50r6Sf+jGrsqACiiigAooooAKKKKACiiigAooooAKKKKAGv/q2+hrx/9nD/&#10;AJELUv8AsKP/AOioq9gf/Vt9DXj/AOzh/wAiFqX/AGFH/wDRUVAHsVFFFABRRRQB498PP+S4ePvq&#10;P/Qq9hrx74ef8lv8ffUf+hV7DQAUUUUAFFFFABRRRQAUUUUAFFFFABRRRQAUUUUAFFFFABRRRQAU&#10;UUUAFFFFABRRRQAUUUUAFFFFABRRRQAUUUUAFFFFABRRRQAUUUUAFFFFABRRRQAUUUUAFFFFABRR&#10;RQAUUUUAFFFFABRRRQAUUUUAFFFFABRRRQAUUUUAFFFFABRRRQAUUUUAFFFFABRRRQAUUUUAFFFF&#10;ABRRRQAV4/8AA3/j+8a/9hU/zevYK8f+Bv8Ax/eNf+wqf5vQB7BRRRQAUUUUAeOaF/ydJ4n/AOwY&#10;n/ou2r2OvHNC/wCTpPE//YMT/wBF21ex0AFFFFABRRRQAUUUUAFFFFABRRRQAUUUUAFFFFABRRRQ&#10;AVxvxP8A+RPT/sI2X/pRHXZVxvxP/wCRPT/sI2X/AKUR0AdlRRRQAUUUUAFFFFABRRRQAUUUUAFF&#10;FFABRRRQAUUUUAFFFFAHjvxt/wCRk8Af9hM/+hxV7FXjvxt/5GTwB/2Ez/6HFXsVABRRRQAUUUUA&#10;FFFFABRRRQBW1H/kGXf/AFxf/wBBNeUfs4/8k81D/sKyf+ioq9X1H/kGXf8A1xf/ANBNeUfs4/8A&#10;JPNQ/wCwrJ/6KioA9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ZL/qX/3TT6ZL/qX/AN00Ach8K/8AknOlfST/ANGNXZVxvwr/AOSc&#10;6V9JP/RjV2VABRRRQAUUUUAFFFFABRRRQAUUUUAFFFFADX/1bfQ14/8As4f8iFqX/YUf/wBFRV7A&#10;/wBxvpXj/wCzh/yIOo/9hR//AEVFQB7FRRRQAUUUUAeP/Dz/AJLf4+/3l/8AQq9gryH4fD/i9vj8&#10;/wC0n869eoAKKKKACiiigAooooAKKKKACiiigAooooAKKKKACiiigAooooAKKKKACiiigAooooAK&#10;KKKACiiigAooooAKKKKACiiigAooooAKKKKACiiigAooooAKKKKACiiigAooooAKKKKACiiigAoo&#10;ooAKKKKACiiigAooooAKKKKACiiigAooooAKKKKACiiigAooooAKKKKACiiigAooooAK8g+Bwxfe&#10;Nf8AsLH+b16/XknwTXbf+Nx6aw4/VqAPW6KKKACiiigDxzQv+TpPE/8A2DE/9F21ex145oX/ACdJ&#10;4n/7Bif+i7avY6ACiiigAooooAKKKKACiiigAooooAKKKKACiiigAooooAK474nDPhBP+wjZf+lE&#10;dX/ENtrVtcw6zokj3DwLsuNMd8Jcx5ydp/hkHY9D0NYfjTWLLW/AEF7ZOzxvqVku1lIdGFzHlWHZ&#10;h0INAHfUUUUAFFFFABRRRQAUUUUAFFFFABRRRQAUUUUAFFFFABRRRQB478bP+Rk8Af8AYU/9nir2&#10;KvIPjSM+JPh//wBhYf8AocVev0AFFFFABRRRQAUUUUAFFFFAFbUf+QZd/wDXF/8A0E15R+zj/wAk&#10;81D/ALCsn/oqKvV9R/5Bl3/1xf8A9BNeUfs4/wDJPNQ/7Csn/oqKgD2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kv+pf/AHTT6ZL/&#10;AKl/900Ach8K/wDknOlfST/0Y1dlXG/Cv/knOlfST/0Y1dlQAUUUUAFFFFABRRRQAUUUUAFFFFAB&#10;RRRQAjfcb6V4/wDs4f8AIgaj/wBhR/8A0VFXsD/cb6V49+zh/wAiDqP/AGFH/wDRUVAHY+KNQ8fW&#10;uqLH4a0TS72x8sEy3NwUfdnkYyOOlYf9tfGD/oVdB/8AAv8A+zr02igDzMa18X+/hXQf/As//F10&#10;PhW+8bXd5MvifR9NsbYRZje1uC7M+emOeMZ5z6de3V0UAfPEGoeM7H4x+ND4M0iy1Gd5FFwt04UI&#10;o6EZkTvn1rp/+Eh+Of8A0Jmh/wDf5f8A5Ip/w+P/ABezx+P9pP5167QB4/8A8JD8c/8AoTND/wC/&#10;y/8AyRR/wkPxz/6EzQ/+/wAv/wAkV7BRQB4//wAJD8c/+hM0P/v8v/yRR/wkPxz/AOhM0P8A7/L/&#10;APJFewUUAeP/APCQ/HP/AKEzQ/8Av8v/AMkUf8JD8c/+hM0P/v8AL/8AJFewUUAeP/8ACQ/HP/oT&#10;ND/7/L/8kUf8JD8c/wDoTND/AO/y/wDyRXsFFAHj/wDwkPxz/wChM0P/AL/L/wDJFH/CQ/HP/oTN&#10;D/7/AC//ACRXsFFAHj//AAkPxz/6EzQ/+/y//JFH/CQ/HP8A6EzQ/wDv8v8A8kV7BRQB4/8A8JD8&#10;c/8AoTND/wC/y/8AyRR/wkPxz/6EzQ/+/wAv/wAkV7BRQB4//wAJD8c/+hM0P/v8v/yRR/wkPxz/&#10;AOhM0P8A7/L/APJFewUUAeP/APCQ/HP/AKEzQ/8Av8v/AMkUf8JD8c/+hM0P/v8AL/8AJFewUUAe&#10;P/8ACQ/HP/oTND/7/L/8kUf8JD8c/wDoTND/AO/y/wDyRXsFFAHj/wDwkPxz/wChM0P/AL/L/wDJ&#10;FH/CQ/HP/oTND/7/AC//ACRXsFFAHj//AAkPxz/6EzQ/+/y//JFH/CQ/HP8A6EzQ/wDv8v8A8kV7&#10;BRQB4/8A8JD8c/8AoTND/wC/y/8AyRR/wkPxz/6EzQ/+/wAv/wAkV7BRQB4//wAJD8c/+hM0P/v8&#10;v/yRR/wkPxz/AOhM0P8A7/L/APJFewUUAeP/APCQ/HP/AKEzQ/8Av8v/AMkUf8JD8c/+hM0P/v8A&#10;L/8AJFewUUAeP/8ACQ/HP/oTND/7/L/8kUf8JD8c/wDoTND/AO/y/wDyRXsFFAHj/wDwkPxz/wCh&#10;M0P/AL/L/wDJFH/CQ/HP/oTND/7/AC//ACRXsFFAHj//AAkPxz/6EzQ/+/y//JFH/CQ/HP8A6EzQ&#10;/wDv8v8A8kV7BRQB4/8A8JD8c/8AoTND/wC/y/8AyRR/wkPxz/6EzQ/+/wAv/wAkV7BRQB4//wAJ&#10;D8c/+hM0P/v8v/yRR/wkPxz/AOhM0P8A7/L/APJFewUUAeP/APCQ/HP/AKEzQ/8Av8v/AMkUf8JD&#10;8c/+hM0P/v8AL/8AJFewUUAeP/8ACQ/HP/oTND/7/L/8kUf8JD8c/wDoTND/AO/y/wDyRXsFFAHj&#10;/wDwkPxz/wChM0P/AL/L/wDJFH/CQ/HP/oTND/7/AC//ACRXsFFAHj//AAkPxz/6EzQ/+/y//JFH&#10;/CQ/HP8A6EzQ/wDv8v8A8kV7BRQB4/8A8JD8c/8AoTND/wC/y/8AyRR/wkPxz/6EzQ/+/wAv/wAk&#10;V7BRQB4//wAJD8c/+hM0P/v8v/yRR/wkPxz/AOhM0P8A7/L/APJFewUUAeP/APCQ/HP/AKEzQ/8A&#10;v8v/AMkUf8JD8c/+hM0P/v8AL/8AJFewUUAeP/8ACQ/HP/oTND/7/L/8kUf8JD8c/wDoTND/AO/y&#10;/wDyRXsFFAHj/wDwkPxz/wChM0P/AL/L/wDJFH/CQ/HP/oTND/7/AC//ACRXsFFAHj//AAkPxz/6&#10;EzQ/+/y//JFH/CQ/HP8A6EzQ/wDv8v8A8kV7BRQB4/8A8JD8c/8AoTND/wC/y/8AyRR/wkPxz/6E&#10;zQ/+/wAv/wAkV7BRQB4//wAJD8c/+hM0P/v8v/yRR/wkPxz/AOhM0P8A7/L/APJFewUUAeP/APCQ&#10;/HP/AKEzQ/8Av8v/AMkUf8JD8c/+hM0P/v8AL/8AJFewUUAeP/8ACQ/HP/oTND/7/L/8kUf8JD8c&#10;/wDoTND/AO/y/wDyRXsFFAHj/wDwkPxz/wChM0P/AL/L/wDJFH/CQ/HP/oTND/7/AC//ACRXsFFA&#10;Hj//AAkPxz/6EzQ/+/y//JFH/CQ/HP8A6EzQ/wDv8v8A8kV7BRQB4/8A8JD8c/8AoTND/wC/y/8A&#10;yRR/wkPxz/6EzQ/+/wAv/wAkV7BRQB4//wAJD8c/+hM0P/v8v/yRR/wkPxz/AOhM0P8A7/L/APJF&#10;ewUUAeP/APCQ/HP/AKEzQ/8Av8v/AMkUf8JD8c/+hM0P/v8AL/8AJFewUUAeP/8ACQ/HP/oTND/7&#10;/L/8kVy3wt1Hx7FP4obSdD0y5mfUGe8+0XHl7JiW3KuCcgH/APWa+ia8k+CRze+Nv+ww5/VqAOl0&#10;DU/iJPrUUWu+HtJttNYHzJre7JdOOMDJzz24+tdtRRQBxvijUPH9pqyx+GtE0u9sDECZbmco4fJy&#10;Mbhx0rIXWfi4fveFtCH/AG+H/wCKr0migDwzwJNqs/7RXiCXXLW3tdSbSx50MD70Xi3xg9/lwfzr&#10;3OvHNC/5Ok8T/wDYMT/0XbV7HQAUUUUAFFFFABRRRQAUUUUAFFFFABRRRQAUUUUAFQXjXEdjcPZx&#10;JLdLGxhjd9qu+PlBODgE8ZwanooA4tdT+IhAz4c0P3/4mb+v/XOuA+IVl4ytLNtcOk2FpA1zbm+t&#10;rS9Mn2thMhj+UoMNuCjcDkg85r3OuQ+JWP8AhEV5x/xMbHH/AIEx/n+NAFDSvE/jbWtNjvbLQdEZ&#10;GJVlbUnDIwOCrDy+CPSrJ1L4jDp4c0I/9xJ//jdW9b0m/wBM1F/EXh5d9wQPt2nZwl6g7j+7KB0P&#10;foeua39M1CHVdNgvoFlSOZdwWVCjL6gg8gigDlP7T+JH/Qt6F/4Mn/8AiKT+0/iR/wBC3oX/AIMn&#10;/wDiK7eigDiP7T+JH/Qt6F/4Mn/+Io/tP4kf9C3oX/gyf/4iu3ooA4j+0/iR/wBC3oX/AIMn/wDi&#10;KP7T+JH/AELehf8Agyf/AOIrt6KAOI/tP4kf9C3oX/gyf/4ij+0/iR/0Lehf+DJ//iK7eigDiP7T&#10;+JH/AELehf8Agyf/AOIpf7T+I/8A0Lmhf+DJ/wD4iu2ooA5Swv8AxzJewLf6FpEVqZAJXi1B2ZVz&#10;yQCgyfbIrlfGnxB8X2PxAj8KeEtG0+9uDaidvtTHLdScHegGAPU5r1WvIZf+ToIf+wT/AOymgBv/&#10;AAkPxz/6EzQ/+/y//JFMn8UfG+2t5J5fBuiCONdzbZAxx9BcEmvY6KAPHYvE3xvmiWWLwhoLxuMq&#10;yzoQR/4EU7/hIfjn/wBCZof/AH+X/wCSK9GmSXQ5mubdWk0523TwKMmEnq6D+7nll+pHcHXiljnh&#10;SaF1kjdQyupyGB7igD5x8X6h49v/ABZ4L/4TPRLDTY01SP7MbVw28l492cSP0wPTrX0jXkPxoIHi&#10;T4f5/wCgsD/4/FXr1ABRRRQAUUUUAFFFFABRRRQBW1H/AJBl3/1xf/0E15R+zj/yTzUP+wrJ/wCi&#10;oq9X1H/kGXf/AFxf/wBBNeUfs4/8k81D/sKyf+ioqAP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S/wCpf/dNPpkv+pf/AHTQByHw&#10;r/5JzpX0k/8ARjV2Vcb8K/8AknOlfST/ANGNXZUAFFFFABRRRQAUUUUAFFFFABRRRQAUUUUANf8A&#10;1bfQ14/+zh/yIOpf9hR//RUVewP/AKtvoa8f/Zw/5EHUv+wo/wD6KioA9iooooAKKKKAPH/h4f8A&#10;i9/j7/eX/wBCr2CvHvh5/wAlv8ffUf8AoVew0AFFFFABRRRQAUUUUAFFFFABRRRQAUUUUAFFFFAB&#10;RRRQAUUUUAFFFFABRRRQAUUUUAFFFFABRRRQAUUUUAFFFFABRRRQAUUUUAFFFFABRRRQAUUUUAFF&#10;FFABRRRQAUUUUAFFFFABRRRQAUUUUAFFFFABRRRQAUUUUAFFFFABRRRQAUUUUAFFFFABRRRQAUUU&#10;UAFFFFABRRRQAUUUUAFeQfA45vvG3/YWP83r1+vIPgb/AMfvjX/sKn+b0Aev0UUUAFFFFAHjmg/8&#10;nSeJ/wDsGJ/6Ltq9jrxzQv8Ak6TxP/2DE/8ARdtXsdABRRRQAUUUUAFFFFABRRRQAUUUUAFFFFAB&#10;RXLfEHxjF4H8Jz6u0Qmn3CK3iJwHkPTPsMEn6V5nZ/DLxn4/tE1Xxh4qubNbkCSOwiQkIp6ApkKp&#10;xjsT680Ae4farfOPPiz0xvFS141/wzl4e2863qxf+9lOv/fNULr4UeLvBFvJqngzxXd3D2+ZDYSK&#10;QJQO23JVzjsQPbmgD3SuP+Jhx4QX/sI2X/pTHR8NvGw8deFI9QkjSK9hcw3USHgOAOR6Ag5xzjpS&#10;fE3/AJE9f+wjZf8ApTHQB2NFFFABRRRQAUUUUAFFFFABRRRQAUUUUAFeKawNRP7SkP8AZk0UdwNL&#10;yFmTKyAKx2E9RnHUdPfofa68gl/5Ogg/7BJ/9BagD0/SdWh1WByqNDcwtsuLaTh4X9D7dwehHIrQ&#10;rE1rSLiWZNU0mRYNVgXA3fcuU/55Sex7Hqp5HcGxoutQ6zbSMsbwXUD+Xc20n34X9D6j0I4I5FAG&#10;nWK8EmhXElzbK8mmyEtPbqMmFj1dB6Huv4juDtUUAeO/GWRJtf8Ah7LE4eNtUDKynIILxYINexV4&#10;l8YNPWy8W+BWhlZbeTVdwt8fKjGSIsV9M+mMZye5z7bQAUUUUAFFFFABRRRQAUUUUAVtR/5Bl3/1&#10;xf8A9BNeUfs4/wDJPNQ/7Csn/oqKvV9R/wCQZd/9cX/9BNeUfs4/8k81D/sKyf8AoqKgD2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kv+pf8A3TT6ZL/qX/3TQByHwr/5JzpX0k/9GNXZVxvwr/5JzpX0k/8ARjV2VABRRRQAUUUUAFFF&#10;FABRRRQAUUUUAFFFFADX+430NeP/ALOH/Ig6j/2FH/8ARUVewP8Acb6V4/8As4f8iDqP/YUf/wBF&#10;RUAewkgKSTgAcn0rz26+LmnNdSw6JoGv69HDKY5LrTbMywZBwdr5+b8ODnrXfzwQ3VvLb3EMc0Eq&#10;FJI5FDK6kYIIPBBHauR1fxfpfg/UrDwxp2i3VzcNB562unwqsdtbhsF2JICjhvxHOMjIBb8KePdF&#10;8XSXFtZm4tdRthmfT72Lyp4xnGSuTkdOhOMjOMiunry34jzW8GneG/iPpJT7VYTwsGAXfc2s3DRd&#10;DuOH4/u7nI55r1KgDx/4e/8AJb/H31X/ANCr2CvH/h7/AMlv8ffVf/Qq9goAKKKKACiiigAooooA&#10;KKKKACiiigAooooAKKKKACiiigAooooAKKKKACiiigAooooAKKKKACiiigAooooAKKKKACiiigAo&#10;oooAKKKKACiiigAooooAKKKKACiiigAooooAKKKKACiiigAooooAKKKKACiiigAooooAKKKKACii&#10;igAooooAKKKKACiiigAooooAKKKKACiiigAooooAK8g+B3/H741/7Cx/m9ev15D8Dv8Aj98a/wDY&#10;Wb+bUAevV51qHxg0ldRmsdA0nV/Ectu22d9LtjJHGckY3d+nUDB7Grfxd1m40b4e3ZtblrWa8ljt&#10;BcLj90rt855/2AwzwRnIIIqj4l1y58CS+GvB/hDSNPSS+WSO3a8cpCmwA4JGCzsTknOSSOpagDsf&#10;DevL4j0r7eum6jp37xozBqEHlSAjqcZPHv8AWteuS0nx7ptz8OrbxjqpFhZsmZ8ZlEbeZ5fGzJIL&#10;dOO/OOa62gDxzQv+TpPE/wD2DE/9F21ex145oP8AydJ4n/7Bif8Aou2r2OgAooooAKKKKACiiigA&#10;ooooAKKKKACiiigDyn4/aVc33gOG8tozINPu1mlQDI2EEEn2BIruvC/izSPF2lRX+lXccm5A0kO4&#10;eZEe6sOowa2nRJY2jkRXRwVZWGQQeoIryvWfgJ4ZvrxrvSrm80eZm3bbdtyKfVQeR+ePQCgD1asj&#10;xF4l0nwtpUuoatdxwRIpKqWG+Q/3VHUn6V5qvwS1ZAY1+ImtCI8FQXHH/fyrGjfAjwxbX32nVL+8&#10;1qeNgSk8gCfRgOT+J7UAL8B7S5Ph3V9ZngEMeq6g88KYx8vt7ZJx9K6f4m/8iev/AGEbL/0pjrrb&#10;e3htLeO3t4Y4YY1CpHGoVVA6AAdBXJfE3/kT1/7CNl/6Ux0AdjRRRQAUUUUAFFFFABRRRQAUUUUA&#10;FFFFABXjWoXtrZftP2Jup0hE2nCGMucBpGDBVz6noPU4HU17LXiPiXQNO8T/ALQbaTqkSy202ikE&#10;ZAZT82GX0YdRQB7dWFreiTzXUer6RItvq8C7QW/1dyn/ADzk9R6Hqp5HcHyzRfGXje2utU0JNf8A&#10;CLLot09mLrXp5I7i4VSdrHa3PAAJxye5OTXR6L4q8ZXmu2dpc6z8PriCSVRLFYXkrTlM/NsBbk49&#10;qAO60TWodatXdY3guoW2XNrL/rIH9D/MHoRWnWHrOizTXUeraVIsGrQLtBP3LhOvlyD09D1U8juD&#10;z+u+LdZa1tJNDu/DenTK7xXsHiCd42jkG0hV24zwSc9wQRQBz3xnGfEnw/8A+wuB/wCPxV67Xzf4&#10;/wBd8TXGu+EZtVuvDepfZ9RWSC18Pzu8kjhkOG35xngDHqc16y/jrWV6eAPEB/GH+j0AdvRXI6J4&#10;w1bVtYisrnwZq+nQOCWurkpsTAJ5wc8kY49a66gAorm9Q8WJpvjjSPDMthcH+1IZHgvAR5e6NWZl&#10;I65AA/76FdGBigBaKKKACiiigCtqP/IMu/8Ari//AKCa8o/Zx/5J5qH/AGFZP/RUVer6j/yDLv8A&#10;64v/AOgmvKP2cf8Aknmof9hWT/0VFQB7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yX/Uv/umn0yX/AFL/AO6aAOQ+Ff8AyTnSvpJ/&#10;6MauyrjfhX/yTnSvpJ/6MauyoAKKKKACiiigAooooAKKKKACiiigAooooAa/3G+hrx/9nD/kQdR/&#10;7Cj/APoqKvYH/wBW30NeP/s4f8iDqP8A2FH/APRUVAHsVeMePLnRtW8ROviHwn4vtLi1ZraPUNKT&#10;cl3bHPyMwP3XLH5cZ56jJFez0UAcNpWmad4y8NaPGdJ1nQ7DRr6KSzs7tRG8ggACb1bcSnOOTk7c&#10;5ruaKKAPH/h7/wAlv8ffVf8A0KvYK8e+Hn/Jb/H31X/0KvYaACiiigAooooAKKKKACiiigAooooA&#10;KKKKACiiigAooooAKKKKACiiigAooooAKKKKACiiigAooooAKKKKACiiigAooooAKKKKACiiigAo&#10;oooAKKKKACiiigAooooAKKKKACiiigAooooAKKKKACiiigAooooAKKKKACiiigAooooAKKKKACii&#10;igAooooAKKKKACiiigAooooAKKKKACvIPgd/x++Nf+ws383r1+vIPgb/AMfvjX/sKn+b0AeieLvD&#10;cHi3wrqGh3EhjW6jwsgGfLcEMrY4zhgDjPPSszwnDrWqaRFF430azOp6bcYhuSEkWcr92dBj5D+R&#10;zzgZwOuooAxpvCegz+HR4ffTYRpAYMLRMpHkP5nRSON3OOhrZoooA8c0H/k6TxP/ANgxP/RdtXsd&#10;eOaF/wAnSeJ/+wYn/ou2r2OgAooooAKKKKACiiigAooooAKKKKACiiigDkPiL4j13wt4eXU9D0pN&#10;QaOT/SFbJ8tMH5sDkjNeb6D8Y/HfiaOR9H8IWd6sTBZDFI3yk9Mgtx9a93rzDxR8MJ7bVT4n8B3A&#10;0rXFO6S3U7YLn1BXoM/kevB5oApDx18UzjPw+j9/3h/+KrzzwP4l8aad4v8AFVzo/hkahfXVyWvr&#10;diQLd/Mc46+pYfhXr3gv4oW2uXp0HXrc6P4kiOx7SYFVkP8AsE/y6kcjIrmvhE274m/Ej31Bj1/6&#10;bTUAd14E1vxNrdldy+JtCGkzRyhYYxn51xyeSe9RfE7/AJE9f+wjZf8ApTHXY1xvxO/5E9f+wjZf&#10;+lEdAHZUUUUAFFFFABRRRQAUUUUAFFFFABRRRQAV45qFpBe/tLwRTDppO5GHDIwDYKnsR617HXkE&#10;x/4yhg/7BR/9BagDp9G8BeFdMRdM1HRrHUL12eX7dqFuk812SdzMzsM7snkfjW5B4M8K2txFcW/h&#10;nRoZ4nDxyR2ESsjA5BBC5BB71p31jBqNsYJw2MhkdDho2HRlPYj1qhYalPBfDStUZftZUtBOBtW5&#10;UdcDs4HVfxHHQA2K5vxN4P03X5oL+TTrC51C1BEf2y3SVJFPVHBB49COQeemQekooA+f/ibpPh59&#10;R8GwaVpcGi3E2qi3u/sMMdvNCcx91HUbsq3I6HvXoP8Awqz/AKnzxz/4OP8A7Cud+MsMCeLfAVwI&#10;IxcPqiK0+359qvGQufTLE17DQByGieAf7E1aHUP+Es8VX/lZxb3+pebC2QR8y7Rnrx78119FFAHP&#10;XfhCyvfGWn+J7i6vWu9PieK3g8wCBA4KsdmM7iD1zzgegx0NFFABRRRQAUUUUAVtR/5Bl3/1xf8A&#10;9BNeUfs4/wDJPNQ/7Csn/oqKvV9R/wCQZd/9cX/9BNeUfs4/8k81D/sKyf8AoqKgD2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kv+&#10;pf8A3TT6ZL/qX/3TQByHwr/5JzpX0k/9GNXZVxvwr/5JzpX0k/8ARjV2VABRRRQAUUUUAFFFFABR&#10;RRQAUUUUAFFFFADX/wBW30NeP/s4f8iFqX/YUf8A9FRV7A/+rb6GvH/2cP8AkQdR/wCwo/8A6Kio&#10;A9iooooAKKKKAPHvh5/yW/x99R/6FXsNeQfD0f8AF7vHx/2l/wDQq9foAKKKKACiiigAooooAKKK&#10;KACiiigAooooAKKKKACiiigAooooAKKKKACiiigAooooAKKKKACiiigAooooAKKKKACiiigAoooo&#10;AKKKKACiiigAooooAKKKKACiiigAooooAKKKKACiiigAooooAKKKKACiiigAooooAKKKKACiiigA&#10;ooooAKKKKACiiigAooooAKKKKACiiigAooooAK8g+Bv/AB/eNf8AsKn+b16/XkXwQGL7xt/2F2H6&#10;tQB67RRRQAUUUUAeOaF/ydJ4n/7Bif8Aou2r2OvHNB/5Ok8T/wDYMT/0XbV7HQAUUUUAFFFFABRR&#10;RQAUUUUAFFFFABRRRQAUUUUAcl43+HujeOLNReoYL6EH7Pew8SRn3/vDPY/hiuf+Fnw11PwJqOr3&#10;Wo6jBeNfKgDRhs5BYknPrmvTaKACuO+J3/Inr/2EbL/0pjrU1XxTaaJr1hp2oxSwQXwKw3zY8nze&#10;0TH+FiORnr0FZvxLGfCC/wDYRsf/AEpjoA6+iiigAooooAKKKKACiiigAooooAKKKKACvH5f+ToY&#10;P+wUf/QWr2CvFtV1CDTP2l4Lm6EnkDS8PIq5WIbWy7nsgxy3bvxk0Ae01T1PTLfVbQ29yGwCHjdD&#10;h4nHR1PZh6//AF6tgggEHIPQiloAxNM1G5gvBpGrMDd4JgnxtW6UdSB2YDqPx6dNuqmoadb6naG3&#10;uFONwdHU4aNx0ZT2I9arWF5NDcDTdRcG6AJhmxhbhR3HYMO6/iOOgB5l8bP+Rk8Af9hT/wBnir2G&#10;vIPjSM+JPh//ANhYD/x+KvX6ACiiigAooooAKKKKACiiigCtqP8AyDLv/ri//oJryj9nH/knmof9&#10;hWT/ANFRV6vqP/IMu/8Ari//AKCa8o/Zx/5J5qH/AGFZP/RUVAH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Jf9S/+6afTJf9S/8A&#10;umgDkPhX/wAk50r6Sf8Aoxq7KuN+Ff8AyTnSvpJ/6MauyoAKKKKACiiigAooooAKKKKACiiigAoo&#10;ooAR/uN9K8f/AGcP+RA1H/sKP/6Kir2B/uN9K8f/AGcP+RA1H/sKP/6KioA9L1HxR4f0e6Frqeua&#10;bZXBUN5VzdJG2D0OGIOOKqf8J74P/wChq0T/AMD4v/iquah4Y8P6vc/adS0PTL242hfNubSORsDo&#10;MsCcVU/4QTwf/wBCpof/AILof/iaAEHjzwef+Zr0P/wYRf8AxVX9N8RaJrMrxaVrOn30ka7nS1uk&#10;lKj1IUnAqj/wgng//oVND/8ABdD/APE1d03w5oejTPNpejadYyuu13tbVImYdcEqBkUAeQeGvE2i&#10;+GvjT45OtahDZLO6+U82QGweRn8RxXoZ+KXgYf8AMzWH/fZ/wrz/AMN+G9F8SfGjx1HrOmwXqwvG&#10;0ayrkKT1P8q9APwt8DH/AJlmw/74P+NADf8AhavgX/oZrH8z/hR/wtbwL/0Mtl+bf4Uf8Kq8C/8A&#10;Qs2P5H/Gj/hVPgX/AKFqy/Jv8aAD/ha3gX/oZbL82/wo/wCFreBf+hlsvzb/AAo/4VT4F/6Fqy/J&#10;v8aP+FU+Bf8AoWrL8m/xoAP+FreBf+hlsvzb/Cj/AIWt4F/6GWy/Nv8ACj/hVPgX/oWrL8m/xo/4&#10;VT4F/wChasvyb/GgA/4Wt4F/6GWy/Nv8KP8Aha3gX/oZbL82/wAKP+FU+Bf+hasvyb/Gj/hVPgX/&#10;AKFqy/Jv8aAD/ha3gX/oZbL82/wo/wCFreBf+hlsvzb/AAo/4VT4F/6Fqy/Jv8aP+FU+Bf8AoWrL&#10;8m/xoAP+FreBf+hlsvzb/Cj/AIWt4F/6GWy/Nv8ACj/hVPgX/oWrL8m/xo/4VT4F/wChasvyb/Gg&#10;A/4Wt4F/6GWy/Nv8KP8Aha3gX/oZbL82/wAKP+FU+Bf+hasvyb/Gj/hVPgX/AKFqy/Jv8aAD/ha3&#10;gX/oZbL82/wo/wCFreBf+hlsvzb/AAo/4VT4F/6Fqy/Jv8aP+FU+Bf8AoWrL8m/xoAP+FreBf+hl&#10;svzb/Cj/AIWt4F/6GWy/Nv8ACj/hVPgX/oWrL8m/xo/4VT4F/wChasvyb/GgA/4Wt4F/6GWy/Nv8&#10;KP8Aha3gX/oZbL82/wAKP+FU+Bf+hasvyb/Gj/hVPgX/AKFqy/Jv8aAD/ha3gX/oZbL82/wo/wCF&#10;reBf+hlsvzb/AAo/4VT4F/6Fqy/Jv8aP+FU+Bf8AoWrL8m/xoAP+FreBf+hlsvzb/Cj/AIWt4F/6&#10;GWy/Nv8ACj/hVPgX/oWrL8m/xo/4VT4F/wChasvyb/GgA/4Wt4F/6GWy/Nv8KP8Aha3gX/oZbL82&#10;/wAKP+FU+Bf+hasvyb/Gj/hVPgX/AKFqy/Jv8aAD/ha3gX/oZbL82/wo/wCFreBf+hlsvzb/AAo/&#10;4VT4F/6Fqy/Jv8aP+FU+Bf8AoWrL8m/xoAP+FreBf+hlsvzb/Cj/AIWt4F/6GWy/Nv8ACj/hVPgX&#10;/oWrL8m/xo/4VT4F/wChasvyb/GgA/4Wt4F/6GWy/Nv8KP8Aha3gX/oZbL82/wAKP+FU+Bf+hasv&#10;yb/Gj/hVPgX/AKFqy/Jv8aAD/ha3gX/oZbL82/wo/wCFreBf+hlsvzb/AAo/4VT4F/6Fqy/Jv8aP&#10;+FU+Bf8AoWrL8m/xoAP+FreBf+hlsvzb/Cj/AIWt4F/6GWy/Nv8ACj/hVPgX/oWrL8m/xo/4VT4F&#10;/wChasvyb/GgA/4Wt4F/6GWy/Nv8KP8Aha3gX/oZbL82/wAKP+FU+Bf+hasvyb/Gj/hVPgX/AKFq&#10;y/Jv8aAD/ha3gX/oZbL82/wo/wCFreBf+hlsvzb/AAo/4VT4F/6Fqy/Jv8aP+FU+Bf8AoWrL8m/x&#10;oAP+FreBf+hlsvzb/Cj/AIWt4F/6GWy/Nv8ACj/hVPgX/oWrL8m/xo/4VT4F/wChasvyb/GgA/4W&#10;t4F/6GWy/Nv8KP8Aha3gX/oZbL82/wAKP+FU+Bf+hasvyb/Gj/hVPgX/AKFqy/Jv8aAD/ha3gX/o&#10;ZbL82/wo/wCFreBf+hlsvzb/AAo/4VT4F/6Fqy/Jv8aP+FU+Bf8AoWrL8m/xoAP+FreBf+hlsvzb&#10;/Cj/AIWt4F/6GWy/Nv8ACj/hVPgX/oWrL8m/xo/4VT4F/wChasvyb/GgA/4Wt4F/6GWy/Nv8KP8A&#10;ha3gX/oZbL82/wAKP+FU+Bf+hasvyb/Gj/hVPgX/AKFqy/Jv8aAD/ha3gX/oZbL82/wo/wCFreBf&#10;+hlsvzb/AAo/4VT4F/6Fqy/Jv8aP+FU+Bf8AoWrL8m/xoAP+FreBf+hlsvzb/Cj/AIWt4F/6GWy/&#10;Nv8ACj/hVPgX/oWrL8m/xo/4VT4F/wChasvyb/GgA/4Wt4F/6GWy/Nv8KP8Aha3gX/oZbL82/wAK&#10;P+FU+Bf+hasvyb/Gj/hVPgX/AKFqy/Jv8aAD/ha3gX/oZbL82/wo/wCFreBf+hlsvzb/AAo/4VT4&#10;F/6Fqy/Jv8aP+FU+Bf8AoWrL8m/xoAP+FreBf+hlsvzb/Cj/AIWt4F/6GWy/Nv8ACj/hVPgX/oWr&#10;L8m/xo/4VT4F/wChasvyb/GgA/4Wt4F/6GWy/Nv8KP8Aha3gX/oZbL82/wAKP+FU+Bf+hasvyb/G&#10;j/hVPgX/AKFqy/Jv8aAD/ha3gX/oZbL82/wo/wCFreBf+hlsvzb/AAo/4VT4F/6Fqy/Jv8aP+FU+&#10;Bf8AoWrL8m/xoAP+FreBf+hlsvzb/Cj/AIWt4F/6GWy/Nv8ACj/hVPgX/oWrL8m/xo/4VT4F/wCh&#10;asvyb/GgA/4Wt4F/6GWy/Nv8KP8Aha3gX/oZbL82/wAKP+FU+Bf+hasvyb/Gj/hVPgX/AKFqy/Jv&#10;8aAD/ha3gX/oZbL82/wo/wCFreBf+hlsvzb/AAo/4VT4F/6Fqy/Jv8aP+FU+Bf8AoWrL8m/xoAP+&#10;FreBf+hlsvzb/Cj/AIWt4F/6GWy/Nv8ACj/hVPgX/oWrL8m/xo/4VT4F/wChasvyb/GgA/4Wt4F/&#10;6GWy/Nv8KP8Aha3gX/oZbL82/wAKP+FU+Bf+hasvyb/Gj/hVPgX/AKFqy/Jv8aAD/ha3gX/oZbL8&#10;2/wo/wCFreBf+hlsvzb/AAo/4VT4F/6Fqy/Jv8aP+FU+Bf8AoWrL8m/xoAP+FreBf+hlsvzb/ClH&#10;xU8Cn/mZrH/vo/4Un/CqfAv/AELVl+Tf40o+FfgUf8yzY/8AfJ/xoAcPij4HP/Mzaf8A9/P/AK1e&#10;efB7xV4dsrnxdPd63p9pHd6q01v9quFhMkZLEEByDjmvRB8L/A4/5ljT/wDv3Xnfwd8LeHr648Ww&#10;Xmh6ddxWmqtFb/ardJjGgLAKCwJxwO9AHrFl4t8N6leR2dh4g0q6upM7IYLyN3bAycAHJ4yfwrZr&#10;IsfCnhzS7tbvT9A0q0uUyFmt7OON1yMHDAA9K16AMnUvFHh/R7oWup65p1lcFQ4iubpI22nocMRx&#10;waq/8J34P/6GvQ//AAYxf/FVb1Dwx4f1e5+06noemXtxtC+bc2kcjYHQZYE4qp/wgng//oVND/8A&#10;BdD/APE0Aea+FL6z1P8AaY8SXlhdQXdrJpi7JreQSI2FtwcMCQcEEfhXtVeKeFLCz039pjxJZ2Fp&#10;BaW0emLshgjWNFytuThRgDJJP4mva6ACiiigAooooAKKKKACiiigAooooAKKKKACiiigAqOeeG1t&#10;5Li4lSKCJS8kkjBVRQMkknoAO9SVHNDHcQSQTxpLFIpR43UMrKRggg9QR2oA5rVNf8D65plxp2oa&#10;7olxazrseNr2Lnngj5uCDjBHIOMV5p4h8W2+lafB4VutbtdWtZL20k07UYrlJGEaTxs0c+DwVA4c&#10;8Ee4Netjwl4aHTw9pI+llH/hXJ/EvwtoP/CGuiaPZQmS9tI2eC2VXCtcRq2CoyMgkcetAHVHxj4X&#10;HXxJo/8A4HRf/FU0+NfCg6+JtG/8D4v/AIquL03StJ8G6rB4e8QaPp0+m3LeXpmrSWcfJ7QTHHD/&#10;AN1v4vrXcf8ACI+Gv+he0n/wCj/+JoAi/wCE48J/9DPo3/gfF/8AFUn/AAnHhL/oaNF/8D4v/iqm&#10;/wCEQ8M/9C7pP/gFH/8AE0f8Ih4Z/wChd0j/AMAo/wD4mgCH/hOPCX/Q0aL/AOB8X/xVH/CceEv+&#10;ho0X/wAD4v8A4qpv+EQ8M/8AQu6R/wCAUf8A8TR/wiHhn/oXdI/8Ao//AImgCH/hOPCX/Q0aL/4H&#10;xf8AxVH/AAnHhL/oaNF/8D4v/iqm/wCEQ8M/9C7pH/gFH/8AE0f8Ih4Z/wChd0j/AMAo/wD4mgCH&#10;/hOPCX/Q0aL/AOB8X/xVH/CceEv+ho0X/wAD4v8A4qpv+EQ8M/8AQu6R/wCAUf8A8TR/wiHhn/oX&#10;dI/8Ao//AImgCH/hOPCX/Q0aL/4Hxf8AxVKPG/hM/wDMz6N/4Hxf/FVL/wAIh4Z/6F3SP/AKP/4m&#10;j/hEfDP/AELuk/8AgFH/APE0AOtvFXh28uI7e11/S55pDtSOK8jZmPoADkmvKNd1zTdA/aRhvtVu&#10;0tbUaWEMsmdoJVsdOletQeGtBtZ0nt9E02GaNtySR2iKyn1BA4NVta8GeG/EVwtxq+i2d3Oq7RLJ&#10;H8+OwyOccnigDlbb4l+C9HvobW18QWb6ZO3loisf9EbOBjjiI9P9n/d+7rH4q+BQcf8ACTWXHu3+&#10;FL/wqvwN/wBCzY/98n/Gj/hVXgX/AKFmx/I/40AH/C1PAv8A0M1j/wB9H/Corn4j+Ab6Hy5fElgQ&#10;GDKwkKsrDoQccEetS/8ACqvAv/Qs2P5H/GlHwt8DD/mWbD/vg/40AeW/EDxlo/iTxX4ItNP1GG+m&#10;tNUjd5oR8rKzxgE8cN8pyPx7ivoGvCfib4U0Dw54o8CyaPpdvYvNqyiQwrt3APHjP0r3agAooooA&#10;KKKKACiiigAooooAraj/AMgy7/64v/6Ca8o/Zx/5J5qH/YVk/wDRUVer6j/yDLv/AK4v/wCgmvKP&#10;2cf+Seah/wBhWT/0VFQB7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yX/Uv/umn0yX/Uv/ALpoA5D4V/8AJOdK+kn/AKMauyrjfhX/&#10;AMk50r6Sf+jGrsqACiiigAooooAKKKKACiiigAooooAKKKKAGv8A6tvoa8f/AGcP+RB1H/sKP/6K&#10;ir2B/wDVt9DXj/7OH/Ihal/2FH/9FRUAexUUUUAFFFFAHkHw9Ofjd4+/3l/9Cr1+vHvh5/yW/wAf&#10;fUf+hV7DQAUUUUAFFFFABRRRQAUUUUAFFFFABRRRQAUUUUAFFFFABRRRQAUUUUAFFFFABRRRQAUU&#10;UUAFFFFABRRRQAUUUUAFFFFABRRRQAUUUUAFFFFABRRRQAUUUUAFFFFABRRRQAUUUUAFFFFABRRR&#10;QAUUUUAFFFFABRRRQAUUUUAFFFFABRRRQAUUUUAFFFFABRRRQAUUUUAFFFFABRRRQAV5F8EDm+8b&#10;f9hdj+rV67XkHwN/4/vGv/YVP83oA9fooooAKKKKAPHNB/5Ok8T/APYMT/0XbV7HXjmhf8nSeJ/+&#10;wYn/AKLtq9joAKKKKACiiigAooooAKKKKACiiigAooooAKKKKACiiigArkPiQkknhSOOKNpHbUbL&#10;CqpJ4uEJ6ewNdfRQBS1fSrLXNLuNN1CBZ7WdNkiMP1HoR1B7GmaHpr6Po1tpz3s94bddgnnOXYZ4&#10;ye+Bx+FaFFABRRRQAUUUUAFFFFABRRRQAUUUUAFFFFABRRRQAUUUUAePfGs48SeAP+wrn/x+KvYa&#10;8d+Nv/IyeAP+wof/AEOKvYqACiiigAooooAKKKKACiiigCtqP/IMu/8Ari//AKCa8o/Zx/5J5qH/&#10;AGFZP/RUVer6j/yDLv8A64v/AOgmvKP2cf8Aknmof9hWT/0VFQB7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yX/Uv/umn0yX/AFL/&#10;AO6aAOQ+Ff8AyTnSvpJ/6MauyrjfhX/yTnSvpJ/6MauyoAKKKKACiiigAooooAKKKKACiiigAooo&#10;oAa/+rb6GvH/ANnD/kQtS/7Cj/8AoqKvYH/1bfQ14/8As4f8iFqX/YUf/wBFRUAexUUUUAFFFFAH&#10;j3w8/wCS4ePvqP8A0KvYa8e+Hn/JcPH31H/oVew0AFFFFABRRRQAUUUUAFFFFABRRRQAUUUUAFFF&#10;FABRRRQAUUUUAFFFFABRRRQAUUUUAFFFFABRRRQAUUUUAFFFFABRRRQAUUUUAFFFFABRRRQAUUUU&#10;AFFFFABRRRQAUUUUAFFFFABRRRQAUUUUAFFFFABRRRQAUUUUAFFFFABRRRQAUUUUAFFFFABRRRQA&#10;UUUUAFFFFABRRRQAUUUUAFeP/A3/AI/vGv8A2FT/ADevYK8f+Bv/AB/eNf8AsKn+b0AewUUUUAFF&#10;FFAHjmhf8nSeJ/8AsGJ/6Ltq9jrxzQv+TpPE/wD2DE/9F21ex0AFFFFABRRRQAUUUUAFFFFABRRR&#10;QAUUUUAFFFFABRRRQAUUUUAFFFFABRRRQAUUUUAFFFFABRRRQAUUUUAFFFFABRRRQAUUUUAeO/G3&#10;/kZPAH/YTP8A6HFXsVeO/G3/AJGTwB/2Ez/6HFXsVABRRRQAUUUUAFFFFABRRRQBW1H/AJBl3/1x&#10;f/0E15R+zj/yTzUP+wrJ/wCioq9X1H/kGXf/AFxf/wBBNeUfs4/8k81D/sKyf+ioqAP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S&#10;/wCpf/dNPpkv+pf/AHTQByHwr/5JzpX0k/8ARjV2Vcb8K/8AknOlfST/ANGNXZUAFFFFABRRRQAU&#10;UUUAFFFFABRRRQAUUUUANf8A1bfQ14/+zh/yIWpf9hR//RUVewP/AKtvoa8f/Zw/5ELUv+wo/wD6&#10;KioA9iooooAKKKKAPHvh5/yXDx99R/6FXsNePfDz/kuHj76j/wBCr2GgAooooAKKKKACiiigAooo&#10;oAKKKKACiiigAooooAKKKKACiiigAooooAKKKKACiiigAooooAKKKKACiiigAooooAKKKKACiiig&#10;AooooAKKKKACiiigAooooAKKKKACiiigAooooAKKKKACiiigAooooAKKKKACiiigAooooAKKKKAC&#10;iiigAooooAKKKKACiiigAooooAKKKKACiiigArx/4G/8f3jX/sKn+b17BXj/AMDf+P7xr/2FT/N6&#10;APYKKKKACiiigDxzQv8Ak6TxP/2DE/8ARdtXsdeOaF/ydJ4n/wCwYn/ou2r2OgAooooAKKKKACii&#10;igAooooAKKKKACiiigAooooAKKKKACiiigAooooAKKKKACiiigAooooAKKKKACiiigAooooAKKKK&#10;ACiiigDx342/8jJ4A/7CZ/8AQ4q9irx342/8jJ4A/wCwmf8A0OKvYqACiiigAooooAKKKKACiiig&#10;CtqP/IMu/wDri/8A6Ca8o/Zx/wCSeah/2FZP/RUVer6j/wAgy7/64v8A+gmvKP2cf+Seah/2FZP/&#10;AEVFQB7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yX/Uv/ALpp9Ml/1L/7poA5D4V/8k50r6Sf+jGrsq434V/8k50r6Sf+jGrsqACi&#10;iigAooooAKKKKACiiigAooooAKKKKAGv/q2+hrx/9nD/AJELUv8AsKP/AOioq9gf/Vt9DXj/AOzh&#10;/wAiFqX/AGFH/wDRUVAHsVFFFABRRRQB498PP+S4ePvqP/Qq9hrx74ef8lv8ffUf+hV7DQAUUUUA&#10;FFFFABRRRQAUUUUAFFFFABRRRQAUUUUAFFFFABRRRQAUUUUAFFFFABRRRQAUUUUAFFFFABRRRQAU&#10;UUUAFFFFABRRRQAUUUUAFFFFABRRRQAUUUUAFFFFABRRRQAUUUUAFFFFABRRRQAUUUUAFFFFABRR&#10;RQAUUUUAFFFFABRRRQAUUUUAFFFFABRRRQAUUUUAFFFFABRRRQAV4/8AA3/j+8a/9hU/zevYK8f+&#10;Bv8Ax/eNf+wqf5vQB7BRRRQAUUUUAeOaF/ydJ4n/AOwYn/ou2r2OvHNC/wCTpPE//YMT/wBF21ex&#10;0AFFFFABRRRQAUUUUAFFFFABRRRQAUUUUAFFFFABRRRQAUUUUAFFFFABRRRQAUUUUAFFFFABRRRQ&#10;AUUUUAFFFFABRRRQAUUUUAeO/G3/AJGTwB/2Ez/6HFXsVeO/G3/kZPAH/YTP/ocVexUAFFFFABRR&#10;RQAUUUUAFFFFAFbUf+QZd/8AXF//AEE15R+zj/yTzUP+wrJ/6Kir1fUf+QZd/wDXF/5GvKP2cf8A&#10;knmof9hWT/0VFQB7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yX/Uv/umn0yX/AFL/AO6aAOQ+Ff8AyTnSvpJ/6MauyrjfhX/yTnSv&#10;pJ/6MauyoAKKKKACiiigAooooAKKKKACiiigAooooARuVI9q8f8A2cB/xQGon/qKP/6Kir2GvH/2&#10;cf8Aknuof9hWT/0VFQB7BRRRQAUUUUAeQfD0f8Xu8ffVf/Qq9fryXwAv/F6/iAfRov1r1qgAoooo&#10;AKKKKACiiigAooooAKKKKACiiigAooooAKKKKACiiigAooooAKKKKACiiigAooooAKKKKACiiigA&#10;ooooAKKKKACiiigAooooAKKKKACiiigAooooAKKKKACiiigAooooAKKKKACiiigAooooAKKKKACi&#10;iigAooooAKKKKACiiigAooooAKKKKACiiigAooooAKKKKACiiigAryH4HjF942/7CzD9Xr16vJ/g&#10;smy/8bj01qQfkWoA9YooooAKKKKAPHNB/wCTpPE//YMT/wBF21ex149oQ/4yi8Tf9gtP/QLevYaA&#10;CiiigAooooAKKKKACiiigAooooAKKKKACiiigAooooAKKKKACiiigAooooAKKKKACiiigAooooAK&#10;KKKACiiigAooooAKKKKAPHfjb/yMngD/ALCZ/wDQ4q9irx342/8AIyeAP+wmf/Q4q9ioAKKKKACi&#10;iigAooooAKKKKAK2of8AINuv+uL/AMjXlH7OP/JPNQ/7Csn/AKKir1m9/wCPC4/65N/KvJv2cf8A&#10;knmof9hWT/0VFQB7BRRRQAUUUUAFFFFABRRRQAUUUUAFFFFABRRRQAUUUUARXFzBaRebcTRwx5C7&#10;pGCjJOByfepapatpNjrul3Gm6jbrPaTrtdG/mPQjqDXJaRqV94N1KDw74guWudOmby9K1WTq3pDM&#10;em8Do38QHrmgDb8G6xc6/wCGYdRvFjWaSa4jKxj5QEmdB19lFb9cl8NRt8C2o/6ebv8A9KZa62gA&#10;ooooAKKKKACiiigAooooAKKKKACiiigAooooAKKKKACiiigAooooAKKKKACiiigAooooAKKKKACi&#10;iigAooooAKKKKACiiigAooooAKKKKACiiigAooooAKKKKACiiigAooooAKKKKACiiigAooooAKKK&#10;KACiiigAooooAKKKKACiiigAooooAKKKKACiiigAooooAKKKKACiiigAooooAKKKKACiiigAoooo&#10;AKKKKACiiigAooooAKKKKACiiigApkv+pf8A3TT6ZL/qX/3TQByHwr/5JzpX0k/9GNXZVxvwr/5J&#10;zpX0k/8ARjV2VABRRRQAUUUUAFFFFABRRRQAUUUUAFFFFABXzD8J/AniHxP4Xur3SvG2oaFbx3rR&#10;G2tjJtdwiEudsijOGUdD0r6ePSvH/wBnE/8AFvdQH/UVk/8ARUVADD8IfGvb4rayfqZv/j1J/wAK&#10;i8bf9FV1j/vqb/49XslFAHjf/CovG3/RVdY/76m/+PU4fCHxn3+K+tD6ed/8er2KigD520L4Y67c&#10;+OPE+n2nxA1S1v8AT/s32q9SNw1z5qF1yRMCcY7k10x+EPjTt8V9aP1M3/x6uj8Jf8le+Iv/AHDf&#10;/RDV6BQB43/wqLxt/wBFV1j/AL6m/wDj1H/CovG3/RVdY/76m/8Aj1eyUUAeN/8ACovG3/RVdY/7&#10;6m/+PUf8Ki8bf9FV1j/vqb/49XslFAHjf/CovG3/AEVXWP8Avqb/AOPUf8Ki8bf9FV1j/vqb/wCP&#10;V7JRQB43/wAKi8bf9FV1j/vqb/49R/wqLxt/0VXWP++pv/j1eyUUAeN/8Ki8bf8ARVdY/wC+pv8A&#10;49R/wqLxt/0VXWP++pv/AI9XslFAHjf/AAqLxt/0VXWP++pv/j1H/CovG3/RVdY/76m/+PV7JRQB&#10;43/wqLxt/wBFV1j/AL6m/wDj1H/CovG3/RVdY/76m/8Aj1eyUUAeN/8ACovG3/RVdY/76m/+PUf8&#10;Ki8bf9FV1j/vqb/49XslFAHjf/CovG3/AEVXWP8Avqb/AOPUf8Ki8bf9FV1j/vqb/wCPV7JRQB43&#10;/wAKi8bf9FV1j/vqb/49R/wqLxt/0VXWP++pv/j1eyUUAeN/8Ki8bf8ARVdY/wC+pv8A49R/wqLx&#10;t/0VXWP++pv/AI9XslFAHjf/AAqLxt/0VXWP++pv/j1H/CovG3/RVdY/76m/+PV7JRQB43/wqLxt&#10;/wBFV1j/AL6m/wDj1H/CovG3/RVdY/76m/8Aj1eyUUAeN/8ACovG3/RVdY/76m/+PUf8Ki8bf9FV&#10;1j/vqb/49XslFAHjf/CovG3/AEVXWP8Avqb/AOPUf8Ki8bf9FV1j/vqb/wCPV7JRQB43/wAKi8bf&#10;9FV1j/vqb/49R/wqLxt/0VXWP++pv/j1eyUUAeN/8Ki8bf8ARVdY/wC+pv8A49R/wqLxt/0VXWP+&#10;+pv/AI9XslFAHjf/AAqLxt/0VXWP++pv/j1H/CovG3/RVdY/76m/+PV7JRQB43/wqLxt/wBFV1j/&#10;AL6m/wDj1H/CovG3/RVdY/76m/8Aj1eyUUAeN/8ACovG3/RVdY/76m/+PUf8Ki8bf9FV1j/vqb/4&#10;9XslFAHjf/CovG3/AEVXWP8Avqb/AOPUf8Ki8bf9FV1j/vqb/wCPV7JRQB43/wAKi8bf9FV1j/vq&#10;b/49R/wqLxt/0VXWP++pv/j1eyUUAeN/8Ki8bf8ARVdY/wC+pv8A49R/wqLxt/0VXWP++pv/AI9X&#10;slFAHjf/AAqLxt/0VXWP++pv/j1H/CovG3/RVdY/76m/+PV7JRQB43/wqLxt/wBFV1j/AL6m/wDj&#10;1H/CovG3/RVdY/76m/8Aj1eyUUAeN/8ACovG3/RVdY/76m/+PUf8Ki8bf9FV1j/vqb/49XslFAHj&#10;f/CovG3/AEVXWP8Avqb/AOPUf8Ki8bf9FV1j/vqb/wCPV7JRQB43/wAKi8bf9FV1j/vqb/49R/wq&#10;Lxt/0VXWP++pv/j1eyUUAeN/8Ki8bf8ARVdY/wC+pv8A49R/wqLxt/0VXWP++pv/AI9XslFAHjf/&#10;AAqLxt/0VXWP++pv/j1H/CovG3/RVdY/76m/+PV7JRQB43/wqLxt/wBFV1j/AL6m/wDj1H/CovG3&#10;/RVdY/76m/8Aj1eyUUAeN/8ACovG3/RVdY/76m/+PUf8Ki8bf9FV1j/vqb/49XslFAHjf/CovG3/&#10;AEVXWP8Avqb/AOPUf8Ki8bf9FV1j/vqb/wCPV7JRQB43/wAKi8bf9FV1j/vqb/49R/wqLxt/0VXW&#10;P++pv/j1eyUUAeN/8Ki8bf8ARVdY/wC+pv8A49R/wqLxt/0VXWP++pv/AI9XslFAHjf/AAqLxt/0&#10;VXWP++pv/j1H/CovG3/RVdY/76m/+PV7JRQB43/wqLxt/wBFV1j/AL6m/wDj1H/CovG3/RVdY/76&#10;m/8Aj1eyUUAeN/8ACovG3/RVdY/76m/+PUf8Ki8bf9FV1j/vqb/49XslFAHjf/CovG3/AEVXWP8A&#10;vqb/AOPUf8Ki8bf9FV1j/vqb/wCPV7JRQB46PhD4z7/FfWvzm/8Aj1cv4L+GWval/b50z4ganprW&#10;er3FlceSjr9okjxmQ7ZRyd3fJ9zX0VXn/wALP+Z1/wCxrvv/AGSgDnD8IfGvb4rayfqZv/j1J/wq&#10;Lxt/0VXWP++pv/j1eyUUAeN/8Ki8bf8ARVdY/wC+pv8A49Th8IfGnf4r60PoZv8A49XsVFAHg3w3&#10;0e80H4/a9puo6tPq11Dpfz3s+d8mfIYZ3Mx4BA6np+Fe8147oJ/4yj8Uf9gtP/QLavYqACiiigAo&#10;oooAKKKKACiiigAooooAKKKKACiiigAooooAKKKKACiiigAooooAKKKKACiiigAooooAKKKKACii&#10;igAooooAKKKKAPHfjb/yMngD/sJn/wBDir2KvHfjb/yMngD/ALCZ/wDQ4q9ioAKKKKACiiigAooo&#10;oAKKKKAIbz/jyuP+ubfyr5o+E/gTX/FHha6vdK8b6joUEd68RtrbzNrsEQlztkUZIYDp/DX0tfHG&#10;n3J9Im/ka8m/Zx/5J5qH/YVk/wDRUVAFFfhb42F+9rP8UtYjJ5gbzJj5o7/8teCO4545q1/wqLxv&#10;/wBFV1j/AL6m/wDj1et3tlDf2xgmDAZDK6HDIw6Mp7EVTstQlhvBpmpMv2ogmGYDatyo6kDsw7j8&#10;Rx0APMP+FReNv+iq6x/31N/8epsnwj8crE5j+KervIFJVWkmUE9gT5pwPfFezUUAeJfBbUPE6eMf&#10;Euh+IdUv7trJFBS8nMpVgxGQWJwCPQ4PHXivSb3w/rlxdSS2/jLUrWNmysK2tqwQegJjyfxJrz74&#10;cf8AJb/H3++f/Q69loA5L/hF/En/AEP2p/8AgDaf/G6T/hF/Ev8A0P2p/wDgDaf/ABuuuooA5H/h&#10;F/Ev/Q/an/4A2n/xuj/hF/Ev/Q/an/4A2n/xuuuooA5H/hF/Ev8A0P2p/wDgDaf/ABuj/hF/Ev8A&#10;0P2p/wDgDaf/ABuuuooA5H/hF/Ev/Q/an/4A2n/xul/4RfxL/wBD9qf/AIA2n/xuutooA5L/AIRf&#10;xL/0P2p/+ANp/wDG6P8AhF/En/Q/an/4A2n/AMbrraKAOTHhjxH/AND7qn/gFaf/ABqq2qeBdS1v&#10;TJtO1TxfqF1aTjbJE9laYYZ9osg+hBBBwa7WigDwjwM+vaTa2WmX/im907R7qeeLTLiKC3dDIs0g&#10;aORnjJDsQWGTg5x14r0s+GPEZ6ePNUH/AG5Wn/xqqXgjS7HXPhkunalbR3NpPcXiyRuOCPtUv5Ed&#10;QeoPPWtLwpaa/pEl1pOqTm/0+DBsNQkfM0iHPySDuy4Hzd80AdBawywWsMU07XEqIqvKwAMhAwWI&#10;AABPXAGKnoooAKKKKACiiigAooooAKKKKACiiigAooooAKKKKACiiigAooooAKKKKACiiigAoooo&#10;AKKKKACiiigAooooAKKKKACiiigAooooAKKKKACiiigAooooAKKKKACiiigAooooAKKKKACiiigA&#10;ooooAKKKKACiiigAooooAKKKKACiiigAooooAKKKKACiiigAooooAKKKKACiiigAooooAKKKKACi&#10;iigAooooAKKKKACiiigAooooAKKKKACiiigApkv+pf8A3TT6ZL/qX/3TQByHwr/5JzpX0k/9GNXZ&#10;Vxvwr/5JzpX0k/8ARjV2VABRRRQAUUUUAFFFFABRRRQAUUUUAFFFFACP9xvpXj37OH/Ig6j/ANhR&#10;/wD0VFXsL/cb6V4/+zh/yIGo/wDYUf8A9FRUAew0UUUAFFFFAHn/AIS/5K/8Rf8AuG/+iGr0CuG8&#10;MWN5B8VPHl5NaTx2t0NP8id4yEl2wkNtbo2DwcdK7mgAooooAKKKKACiiigAooooAKKKKACiiigA&#10;ooooAKKKKACiiigAooooAKKKKACiiigAooooAKKKKACiiigAooooAKKKKACiiigAooooAKKKKACi&#10;iigAooooAKKKKACiiigAooooAKKKKACiiigAooooAKKKKACiiigAooooAKKKKACiiigAooooAKKK&#10;KACiiigAooooAKKKKACiiigArz/4Wf8AM6/9jXff+yV6BXD/AA2sLyx/4S77ZaT2/n+JbyeLzYyv&#10;mRts2uueqnsRxQB3FFFFABRRRQB45oP/ACdJ4n/7Bif+i7avY68c0H/k6TxP/wBgxP8A0XbV7HQA&#10;UUUUAFFFFABRRRQAUUUUAFFFFABRRRQAUUUUAFFFFABRRRQAUUUUAFFFFABRRRQAUUUUAFFFFABR&#10;RRQAUUUUAFFFFABRRRQB478bf+Rk8Af9hM/+hxV7FXjvxt/5GTwB/wBhM/8AocVexUAFFFFABRRR&#10;QAUUUUAFFFFAFbUP+Qbdf9cX/ka8o/Zx/wCSeah/2FZP/RUVes3vNhcDn/VN0Hsa8V+AWoS6Z4Cv&#10;rmdVOmjU5BM6r80B8qL529U55P8ADjJ4zgA9xqnqWnW+qWbW1wGxkMjq2143HRlPUEdjVsEEAg5B&#10;6EUtAGLpuo3EN2NK1Vl+14JgnAwtyg6n0Djuv4jjptVUv9OttStTb3CHbuDqyna0bDoynqCOxFV7&#10;G7nhmXTtRcG6wTFMBhbhR3How7r+I46AHlnw2/5Lf4+/3z/6Mr2avGvhv/yW/wAff75/9GV7LQAU&#10;UUUAFFFFABRRRQAVR1TWdM0S0+1arf21lBnAeeUICfQZ6n2FWLu5js7Oe6lz5cMbSPj0Ayf5V4P4&#10;L8In4vX174x8W3E0tn9oaCzso2KLtXB6jovOOOSQcmgDv5vjX4Aicr/bvmEHHyW0pH57ansfi/4D&#10;1CZIY/EEMcjnAE8bxj8WYBR+Jq3bfDDwPax7I/DGnMP+msXmH82yar6j8JPAupRsr+HraBiMB7bM&#10;RX3G0gfpQB2UM0VxCk0EiSxONyOjBlYeoI60+vEfCdvf/DH4sReDvtktzoOrxNNZiTkxuMn6A/KQ&#10;cdcqa9uoA5D4Y/8AIh2v/X1ef+lUtdfXIfDH/kQ7X/r6vP8A0qlrr6ACiiigAooooAKKKKACiiig&#10;AooooAKKKKACiiigAooooAKKKKACiiigAooooAKKKKACiiigAooooAKKKKACiiigAooooAKKKKAC&#10;iiigAooooAKKKKACiiigAooooAKKKKACiiigAooooAKKKKACiiigAooooAKKKKACiiigAooooAKK&#10;KKACiiigAooooAKKKKACiiigAooooAKKKKACiiigAooooAKKKKACiiigAooooAKKKKACiiigAooo&#10;oAKKKKACmS/6l/8AdNPpkv8AqX/3TQByHwr/AOSc6V9JP/RjV2Vcb8K/+Sc6V9JP/RjV2VABRRRQ&#10;AUUUUAFFFFABRRRQAUUUUAFFFFACN90/SvIP2cf+Sfah/wBhWT/0VFXr56GvIP2cf+Seah/2FZP/&#10;AEVFQB6Z4h8Qaf4X0K51jVJTHa265O0ZZieAqjuSeB+uBXllr4p+LXjWBdQ8PaPp+j6VJl7eW7IZ&#10;5V7fezkHqCEA9zVj49lXsfC9vfZGiyaspvXUYIAGBhug+UydfT2rjv2h7LWP7d0aOK0l/sOO2WG0&#10;EMf7tZizZTgcMVVcL6DjvQB6B4R+JuqHxInhPx1pK6RrcoBtpU/1NxnPGckZOMAgkE5HBAB9Qr52&#10;+Jy30fwZ8Fy61lfEkVwgQyZFwE2NnIPzZ4h3f7WM19E0AFFc1o3iWbVPG/ifQXt40h0cWvlyqTuk&#10;82Muc+mMYFdLQAUUUUAFFFFABRRRQAUUUUAFFFFABRRRQAUUUUAFFFFABRRRQAUUUUAFFFFABRRR&#10;QAUUUUAFFFFABRRRQAUUUUAFFFFABRRRQAUUUUAFFFFABRRRQAUUUUAFFFFABRRRQAUUUUAFFFFA&#10;BRRRQAUUUUAFFFFABRRRQAUUUUAFFFFABRRRQAUUUUAFFFFABRRRQAUUUUAFFFFABRRRQAUUVzfh&#10;DxLN4kGvedbxw/2ZrFxpybCTvWPbhjnud1AGvq2rWOh6Tc6nqVwlvZ2yb5ZHPAHoPUk4AA5JIA5N&#10;eR2vjf4mePme68H6PaaXou4iG8vsFpMEjqcg5I/hUgEEbuK0P2iDcD4bweQX8s6jF5+3ps2SYz7b&#10;tv44rA+NN94g0LRPD8PhSe8tfDENquLnT5X2gDasYeVTnbtK7cnDE9yBgA6Dw98SvEel+KLLwz8Q&#10;dGSxur9glle23McjEgBWALDk8ZB4JXKgHI9Yr568W3eqah+zxYX/AIueWLWUvkNg8kZSWTlgC2AM&#10;Hy95ycZCqeSefddCe/k8PabJqqbNRa1iN0uAMSlBvHHH3s9KAPLNB/5Ok8T/APYMT/0XbV7HXjmg&#10;/wDJ0nij/sGJ/wCgW1ex0AFFFFABRRRQAUUUUAFFFFABRRRQAUUUUAFFFFABRRRQAUUUUAFFFFAB&#10;RRRQAUUUUAFFFFABRRRQAUUUUAFFFFABRRRQAUUUUAeO/G3/AJGTwB/2Ez/6HFXsVeO/G3/kZPAH&#10;/YTP/ocVexUAFFFFABRRRQAUwSxs5RXUuvVQeRT68z8NeHLq0+KOrapP4ItrKOWWdo9YjvS5lDNk&#10;Hyi52s3JJAHcUAemUm4ZxkZPbNLXj/jzwhNq/i66vF+GEOuK6xgX41v7KZcIB8ybhyOmfQCgD1q7&#10;x9inyQB5bZJ+leS/s4/8k81D/sKyf+ioq52XwHKtrLj4JIrbDh/+En3YOOuN2T9M1yfw3ZV8N3Bb&#10;U/HFrm7bCaDEzQH5E5JA+/6+22gD6NfPhVi6gnQ2OWUDP2InuP8Apl6j+Dr93p0CurorowZWGQwO&#10;QRXnfwyeJ5tTUal4uvGIQlPEMbAKOf8AV5H5j6cV0RB8JMWGToBPIHP2HPf/AK4/+gf7o4AOjqC7&#10;tIb63MM65XIZWHDIw6Mp7EdjXiHiW5t5PFOpmLxD8SQvnt8umxv9nU9xHyMqDwDjHHBPUz+CvEX9&#10;k+P7Cyn1TxfPZalC8Cv4jYxxrPkFAgbqx2kDBH3gOc0ATfDGOWL40eO0mnE8gb5pAm3P7z0HFe01&#10;478Of+S3ePv98f8AodexUAFFFFABRRRQAUUUUAQ3dsl5Zz2sv+rmjaNsehGDXhHg3xY3wdvrzwf4&#10;utrmOxa4aeyvkQupQ4GcDqvGeMkEkEenvtVNR0uw1e1NtqNlb3cB58ueMOP1oA5u1+KXga8QvF4m&#10;sFA/57OYj+TAGq+pfF3wLpkReTxBbzsBkJbBpSf++Rj8yKJfhB4ClbcfDluP9ySRR+jVRn8KfC/w&#10;vrWm2dzpFjDf3zlbSOWKSbzG4BHO5f4h19aAOY8JTX/xM+KsfjN7Ge10PSoTDZeaMGRjn04J+Yk4&#10;yOgr2ymxxpDEscSKkaDaqqMAD0Ap1AHIfDD/AJEO1/6+rz/0qlrr65D4Yf8AIhWv/X1ef+lUtdfQ&#10;AUUUUAFFFFABRRRQAUUUUAFFFFABRRRQAUUUUAFFFFABRRRQAUUUUAFFFFABRRRQAUUUUAFFFFAB&#10;RRRQAUUUUAFFFFABRRRQAUUUUAFFFFABRRRQAUUUUAFFFFABRRRQAUUUUAFFFFABRRRQAUUUUAFF&#10;FFABRRRQAUUUUAFFFFABRRRQAUUUUAFFFFABRRRQAUUUUAFFFFABRRRQAUUUUAFFFFABRRRQAUUU&#10;UAFFFFABRRRQAUUUUAFFFFABRRRQAUyX/Uv/ALpp9Ml/1L/7poA5D4V/8k50r6Sf+jGrsq434V/8&#10;k50r6Sf+jGrsqACiiigAooooAKKKKACiiigAooooAKKKKAEb7p+leQfs4/8AJPtQ/wCwrJ/6Kir1&#10;9/uN9K8f/Zw/5EDUf+wo/wD6KioA9I8VeG7Lxd4bvNEv9yw3CjDp96NgQVYfQgfXp3rzGysvjN4K&#10;s49J02HSPEdjGCsE00mHiQcKp3PGenb5sdM4Ar2eigDybw54A8U674qsfFfxBv4mmsW8yy0qAgpC&#10;/Ykj5RggHgsSQuW4xXrNFFAHn/hL/kr/AMRf+4b/AOiGr0CvPvCX/JYPiL9NN/8ARBr0GgAooooA&#10;KKKKACiiigAooooAKKKKACiiigAooooAKKKKACiiigAooooAKKKKACiiigAooooAKKKKACiiigAo&#10;oooAKKKKACiiigAooooAKKKKACiiigAooooAKKKKACiiigAooooAKKKKACiiigAooooAKKKKACii&#10;igAooooAKKKKACiiigAooooAKKKKACiiigAooooAKKKKACiiigArz/4Wf8zr/wBjXff+yV6BXn/w&#10;s/5nX/sa77/2SgDr9e0Sy8SaDe6PqCFrW7jMb7cbl7hlyCNwIBBweQK8msdH+L/gGFdJ0Mab4j0p&#10;AVtjcEI0Kg8AhnQjOem5wMcYr2qigDx3Tfh/4v8AGPiex1/4iXFrHa2beZb6RbkMqsD0bGVwcAk7&#10;mJGASK9ioooA8c0H/k6TxR/2DE/9F21ex145oP8AydJ4n/7Bif8Aou2r2OgAooooAKKKKACiiigA&#10;ooooAKKKKACiiigAooooAKKKKACiiigAooooAKKKKACiiigAooooAKKKKACiiigAooooAKKKKACi&#10;iigDx342/wDIyeAP+wmf/Q4q9irx342/8jJ4A/7CZ/8AQ4q9ioAKKKKACiiigAooooAKKKKAIbok&#10;Wc5HURt/KvJf2cf+Seah/wBhWT/0VFXrN7gWFwT08pv5GvGf2foLhfh/f3llzcJqcgMTHCzL5UR2&#10;n0PXB7Z9KAPbaKq2GoQajb+bCWBVikkbjDxsOqsOx/8ArEZBBq1QBzhB8JcoCdA/iUD/AI8B6j/p&#10;l6/3Ov3c43niguVjMkccqqwkQsAwBHRh7+9S1z20+FSCis2hE/MBybIk9f8Arl6/3Ov3clQDz34c&#10;n/i93j7/AH//AGevY68a+GzB/jb49YMCC/GDkH569loAKKKKACiiigAooooAgvIpZrG4igl8mZ42&#10;WOTH3GI4P4GvmfW9V+J/hbxHDpeveKbixtpm2xai674HHY5Ck/UHkdTX0/VDWNG07X9Nl0/VLSO6&#10;tZB8yOP1B7H3FAHldv4P+K80CTQ/EGzljcBkdRuUj1B2cg1wvjfw745s/Gfhe11bxJFe6jdTFbC4&#10;XgQNuUE42j1U9D0rtJtP8U/Byd7jSBNrfg9n3SWjHM1rnqQfT3HHqB1rI8X+MdG8XfED4d3+jXfm&#10;ot3+8jYYeJjJH8rL1B4PPTuCRQB2Hhvwl8TLDxJZXeteMLe902NyZ7dd2XG0jH3B3x3r1CiigDj/&#10;AIYf8iFa/wDX1ef+lUtdhXH/AAv/AORBtf8Ar6vP/SqWuwoAKKKKACiiigAooooAKKKKACiiigAo&#10;oooAKKKKACiiigAooooAKKKKACiiigAooooAKKKKACiiigAooooAKKKKACiiigAooooAKKKKACii&#10;igAooooAKKKKACiiigAooooAKKKKACiiigAooooAKKKKACiiigAooooAKKKKACiiigAooooAKKKK&#10;ACiiigAooooAKKKKACiiigAooooAKKKKACiiigAooooAKKKKACiiigAooooAKKKKACiiigAooooA&#10;KZL/AKl/900+mS/6l/8AdNAHIfCv/knOlfST/wBGNXZVxvwr/wCSc6V9JP8A0Y1dlQAUUUUAFFFF&#10;ABRRRQAUUUUAFFFFABRRRQAj/cb6V49+zh/yIOo/9hR//RUVewnkYryD9nEf8W+1A/8AUVk/9FRU&#10;AewUUUUAFFFFAHH+HtD1Cw+JHjLVriALY6kLL7LJvB3+XEVfgcjB9cda7CiigAooooAKKKKACiii&#10;gAooooAKKKKACiiigAooooAKKKKACiiigAooooAKKKKACiiigAooooAKKKKACiiigAooooAKKKKA&#10;CiiigAooooAKKKKACiiigAooooAKKKKACiiigAooooAKKKKACiiigAooooAKKKKACiiigAooooAK&#10;KKKACiiigAooooAKKKKACiiigAooooAKKKKACiiigArkPAOiahon/CT/ANoW/k/bvEF3e2/zq2+F&#10;9u1uCcZweDzXX0UAFFFFABRRRQB45oP/ACdJ4n/7Bif+i7avY68d0Ef8ZR+KP+wYn/oFtXsVABRR&#10;RQAUUUUAFFFFABRRRQAUUUUAFFFFABRRRQAUUUUAFFFFABRRRQAUUUUAFFFFABRRRQAUUUUAFFFF&#10;ABRRRQAUUUUAFFFFAHjvxt/5GTwB/wBhM/8AocVexV478bf+Rk8Af9hM/wDocVexUAFFFFABRRRQ&#10;AUUUUAFFFFAFbUP+Qbdf9cX/AJGvKP2cf+Seah/2FZP/AEVFXrF9zp9yP+mTfyNeT/s4/wDJPNQ/&#10;7Csn/oqKgD0rUrC4Sf8AtLSwn21QBJExwlyo/hY9iOzdu/FWdN1K31S18+DepViskUg2vE46qw7E&#10;H8D1GRg1drJ1DTp0uv7S0vYt6ABLE52pcp/dY9mHZscd8igDWpCAQQQCD1Bqtp9/FqNotxErp/C8&#10;Ugw8bDqrDsR/+rIq1QB4r8L7aCz+NHju3tolhhRiFjT7o/edq9qrxr4b/wDJbvH3++f/AEZXstAB&#10;RRRQAUUUUAFFFFABRRRQAhAIIIyD1BrgJfg54VbxZB4hto7izuIplnENu4WIuDnO0g4z6DAr0Cig&#10;AoqhrH9p/wBlzNo5g+3KA0S3AOx8HlTjpkcZqv4f8QQa/ZM6xSW15A3l3dnNxJbyd1PqO4PQjBoA&#10;xvhh/wAiFa/9fV5/6VS12Fcj8MhjwJaj/p6vP/SqWuuoAKKKKACiiigAooooAKKKKACiiigAoooo&#10;AKKKKACiiigAooooAKKKKACiiigAooooAKKKKACiiigAooooAKKKKACiiigAooooAKKKKACiiigA&#10;ooooAKKKKACiiigAooooAKKKKACiiigAooooAKKKKACiiigAooooAKKKKACiiigAooooAKKKKACi&#10;iigAooooAKKKKACiiigAooooAKKKKACiiigAooooAKKKKACiiigAooooAKKKKACiiigAooooAKZL&#10;/qX/AN00+mS/6l/900Ach8K/+Sc6V9JP/RjV2Vcb8K/+Sc6V9JP/AEY1dlQAUUUUAFFFFABRRRQA&#10;UUUUAFFFFABRRRQAV8vfCr4rWXgbwxdaXc6Te3jy3jXCvblcAFEXBz3+TP419Q14/wDs4/8AJPNQ&#10;/wCwrJ/6KioArN+0ZpI/5lzVPxKCmf8ADR+k/wDQu6l/32le2UUAeKD9o/ST/wAy5qX/AH2lPH7R&#10;ekn/AJlzVcexT/GvaKKAPB7T9o2I6vf/AGnQ7hrD939kSHHmpgfvPMJOD82MYA461fP7RmlD/mXN&#10;U/Flq/4AbPxr+IH1ir1qgDxP/ho/Sf8AoXdR/wC+0pP+GkNJ/wChd1H/AL+JXttFAHiX/DSGk/8A&#10;Qu6j/wB/Eo/4aQ0n/oXdR/7+JXttFAHiX/DSGk/9C7qP/fxKP+GkNJ/6F3Uf+/iV7bRQB4l/w0hp&#10;P/Qu6j/38Sj/AIaQ0n/oXdR/7+JXttFAHiX/AA0hpP8A0Luo/wDfxKP+GkNJ/wChd1H/AL+JXttF&#10;AHiX/DSGk/8AQu6j/wB/Eo/4aQ0n/oXdR/7+JXttFAHiX/DSGk/9C7qP/fxKP+GkNJ/6F3Uf+/iV&#10;7bRQB4l/w0hpP/Qu6j/38Sj/AIaQ0n/oXdR/7+JXttFAHiX/AA0hpP8A0Luo/wDfxKP+GkNJ/wCh&#10;d1H/AL+JXttFAHiX/DSGk/8AQu6j/wB/Eo/4aQ0n/oXdR/7+JXttFAHiX/DSGk/9C7qP/fxKP+Gk&#10;NJ/6F3Uf+/iV7bRQB4l/w0hpP/Qu6j/38Sj/AIaQ0n/oXdR/7+JXttFAHiX/AA0hpP8A0Luo/wDf&#10;xKP+GkNJ/wChd1H/AL+JXttFAHiX/DSGk/8AQu6j/wB/Eo/4aQ0n/oXdR/7+JXttFAHiX/DSGk/9&#10;C7qP/fxKP+GkNJ/6F3Uf+/iV7bRQB4l/w0hpP/Qu6j/38Sj/AIaQ0n/oXdR/7+JXttFAHiX/AA0h&#10;pP8A0Luo/wDfxKP+GkNJ/wChd1H/AL+JXttFAHiX/DSGk/8AQu6j/wB/Eo/4aQ0n/oXdR/7+JXtt&#10;FAHiX/DSGk/9C7qP/fxKP+GkNJ/6F3Uf+/iV7bRQB4l/w0hpP/Qu6j/38Sj/AIaQ0n/oXdR/7+JX&#10;ttFAHiX/AA0hpP8A0Luo/wDfxKP+GkNJ/wChd1H/AL+JXttFAHiX/DSGk/8AQu6j/wB/Eo/4aQ0n&#10;/oXdR/7+JXttFAHiX/DSGk/9C7qP/fxKP+GkNJ/6F3Uf+/iV7bRQB4l/w0hpP/Qu6j/38Sj/AIaQ&#10;0n/oXdR/7+JXttFAHiX/AA0hpP8A0Luo/wDfxKP+GkNJ/wChd1H/AL+JXttFAHiX/DSGk/8AQu6j&#10;/wB/Eo/4aQ0n/oXdR/7+JXttFAHiX/DSGk/9C7qP/fxKP+GkNJ/6F3Uf+/iV7bRQB4l/w0hpP/Qu&#10;6j/38Sj/AIaQ0n/oXdR/7+JXttFAHiX/AA0hpP8A0Luo/wDfxKP+GkNJ/wChd1H/AL+JXttFAHiX&#10;/DSGk/8AQu6j/wB/Eo/4aQ0n/oXdR/7+JXttFAHiX/DSGk/9C7qP/fxKP+GkNJ/6F3Uf+/iV7bRQ&#10;B4l/w0hpP/Qu6j/38Sj/AIaQ0n/oXdR/7+JXttFAHiX/AA0hpP8A0Luo/wDfxKP+GkNJ/wChd1H/&#10;AL+JXttFAHiX/DSGk/8AQu6j/wB/Eo/4aQ0n/oXdR/7+JXttFAHiX/DSGk/9C7qP/fxKP+GkNJ/6&#10;F3Uf+/iV7bRQB4l/w0hpP/Qu6j/38Sj/AIaQ0n/oXdR/7+JXttFAHiX/AA0hpP8A0Luo/wDfxKP+&#10;GkNJ/wChd1H/AL+JXttFAHiX/DSGk/8AQu6j/wB/Eo/4aQ0n/oXdR/7+JXttFAHif/DSGk/9C7qP&#10;/fxKUftHaSf+Zc1L/vtK9rooA8YH7RWkn/mXNW/DZ/jWfpX7Rkbi8/tDQrmY/aXNt9kAG2A/cD5J&#10;y/XJHB9K93ryb4KtuvvG/wD2GpD+rUAZx/aN0of8y5qf4stN/wCGj9J/6F3Uf++0r2yigDxQftHa&#10;Sf8AmXdS/wC+0p4/aL0k/wDMuar+BSvaKKAPBfhr4ki8W/HzXdbgtZbaK50rAim++u3yF5x67fyN&#10;e9V49oR/4yi8Tj/qFIP/ABy2r2GgAooooAKKKKACiiigAooooAKKKKACiiigAooooAKKKKACiiig&#10;AooooAKKKKACiiigAooooAKKKKACiiigAooooAKKKKACiiigDx342/8AIyeAP+wmf/Q4q9irx342&#10;/wDIyeAP+wmf/Q4q9ioAKKKKACiiigAooooAKKKKAIbvmynH/TNv5V8zfCv4q2HgXwtcaZc6Vf3j&#10;y3j3BkgC7VBRFA5PX5f1FfTF5xY3H/XJv5V5N+zj/wAk81D/ALCsn/oqKgCsf2jNJH/Muap+JSm/&#10;8NHaT/0Lupf99pXtdFAHg1z+0Hpv2pbyy8P36T5VZVZ12yx55B9CASQfw6Vf/wCGjdJxz4d1P/vp&#10;K9qooA8M+C+oSeIPiL4w8QR2UsFpeYZd6/dJfIUnpnHNemXfjRLS7ltz4d8RymNiu+HTmdGwcZBB&#10;5FdPRQByH/Cfp/0K3ir/AMFTf40n/CwE/wChV8V/+Cpv8a7CigDj/wDhYCf9Cr4r/wDBU3+NH/Cw&#10;E/6FXxX/AOCpv8a7CigDj/8AhYCf9Cr4r/8ABU3+NH/CwE/6FXxX/wCCpv8AGuwooA4//hYCf9Cr&#10;4r/8FTf40f8ACwE/6FXxX/4Km/xrsKKAOP8A+FgJ/wBCr4r/APBU3+NL/wALAj/6FXxV/wCCpv8A&#10;GuvooA5EePYz/wAyv4p/8Fbf41g65rskt2utaL4c8R2+tQrt+fS3Ed0g58uTB6Hs3UGvTKKAPJfh&#10;x4/tk8JJZDQ9bmure4nM8drZNKsbPM7hdw9A2MnHINdY3j6Nf+ZX8Un6aU/+Nc/4U0O6n8HWes6H&#10;JFb61BcXgG8YjuUF1L+6kx2PZuoPIrtvD/iG28QWbyRxyW93A3l3VnMMSW8ndWH8iOCORQBo2lx9&#10;qtIbjypIvNjV/LlXa6ZGcMOxHQip6KKACiiigAooooAKKKKACiiigAooooAKKKKACiiigAooooAK&#10;KKKACiiigAooooAKKKKACiiigAooooAKKKKACiiigAooooAKKKKACiiigAooooAKKKKACiiigAoo&#10;ooAKKKKACiiigAooooAKKKKACiiigAooooAKKKKACiiigAooooAKKKKACiiigAooooAKKKKACiii&#10;gAooooAKKKKACiiigAooooAKKKKACiiigAooooAKKKKACiiigAooooAKZL/qX/3TT6ZL/qX/AN00&#10;Ach8K/8AknOlfST/ANGNXZVxvwr/AOSc6V9JP/RjV2VABRRRQAUUUUAFFFFABRRRQAUUUUAFFFFA&#10;CNwpPtXj/wCzgf8AigNRH/UUf/0VFXr7/wCrb6GvH/2cP+RC1L/sKP8A+ioqAPYqKKKACiiigDyD&#10;4enPxu8ff7y/+hV6/Xj3w8/5Lf4++o/9Cr2GgAooooAKKKKACiiigAooooAKKKKACiiigAooooAK&#10;KKKACiiigAooooAKKKKACiiigAooooAKKKKACiiigAooooAKKKKACiiigAooooAKKKKACiiigAoo&#10;ooAKKKKACiiigAooooAKKKKACiiigAooooAKKKKACiiigAooooAKKKKACiiigAooooAKKKKACiii&#10;gAooooAKKKKACiiigAryH4HnN942/wCwux/Vq9erx/4G/wDH941/7Cp/m9AHsFFFFABRRRQB45oP&#10;/J0nif8A7Bif+i7avY68c0L/AJOk8T/9gxP/AEXbV7HQAUUUUAFFFFABRRRQAUUUUAFFFFABRRRQ&#10;AUUUUAFFFFABRRRQAUUUUAFFFFABRRRQAUUUUAFFFFABRRRQAUUUUAFFFFABRRRQB478bf8AkZPA&#10;H/YTP/ocVexV478bf+Rk8Af9hM/+hxV7FQAUUUUAFFFFABRRRQAUUUUAVtQ/5Bt1/wBcX/ka8o/Z&#10;x/5J5qH/AGFZP/RUVer6j/yDLv8A64v/ACNeUfs4/wDJPNQ/7Csn/oqKgD2CiiigAooooAKKKKAC&#10;iiigAooooAKKKKACiiigAooooAKKKKAOQ+GJz4DtT/09Xn/pVLXSrp1mmoSagltGt5IgjeYLhmUH&#10;IBPcVzHwu/5EG0/6+rz/ANKpa7GgAooooAKKKKACiiigAooooAKKKKACiiigAooooAKKKKACiiig&#10;AooooAKKKKACiiigAooooAKKKKACiiigAooooAKKKKACiiigAooooAKKKKACiiigAooooAKKKKAC&#10;iiigAooooAKKKKACiiigAooooAKKKKACiiigAooooAKKKKACiiigAooooAKKKKACiiigAooooAKK&#10;KKACiiigAooooAKKKKACiiigAooooAKKKKACiiigAooooAKKKKACiiigApkv+pf/AHTT6ZL/AKl/&#10;900Ach8K/wDknOlfST/0Y1dlXG/Cv/knOlfST/0Y1dlQAUUUUAFFFFABRRRQAUUUUAFFFFABRRRQ&#10;A1/9W30NeP8A7OH/ACIWpf8AYUf/ANFRV7A/+rb6GvH/ANnD/kQtS/7Cj/8AoqKgD2KiiigAoooo&#10;A8e+Hn/JcPH31H/oVew1498PP+S4ePvqP/Qq9hoAKKKKACiiigAooooAKKKKACiiigAooooAKKKK&#10;ACiiigAooooAKKKKACiiigAooooAKKKKACiiigAooooAKKKKACiiigAooooAKKKKACiiigAooooA&#10;KKKKACiiigAooooAKKKKACiiigAooooAKKKKACiiigAooooAKKKKACiiigAooooAKKKKACiiigAo&#10;oooAKKKKACiiigAooooAK8f+Bv8Ax/eNf+wqf5vXsFeP/A3/AI/vGv8A2FT/ADegD2CiiigAoooo&#10;A8c0L/k6TxP/ANgxP/RdtXsdeOaF/wAnSeJ/+wYn/ou2r2OgAooooAKKKKACiiigAooooAKKKKAC&#10;iiigAooooAKKKKACiiigAooooAKKKKACiiigAooooAKKKKACiiigAooooAKKKKACiiigDx342/8A&#10;IyeAP+wmf/Q4q9irx342/wDIyeAP+wmf/Q4q9ioAKKKKACiiigAooooAKKKKAK2o/wDIMu/+uL/+&#10;gmvKP2cf+Seah/2FZP8A0VFXq+o/8gy7/wCuL/8AoJryj9nH/knmof8AYVk/9FRUAewUUUUAFFFF&#10;ABRRRQAUUUUAFFFFABRRRQAUUUUAFFFFABRRRQBx3wu/5EC0/wCvq8/9Kpa7GuO+F3/IgWn/AF9X&#10;n/pVLXY0AFFFFABRRRQAUUUUAFFFFABRRRQAUUUUAFFFFABRRRQAUUUUAFFFFABRRRQAUUUUAFFF&#10;FABRRRQAUUUUAFFFFABRRRQAUUUUAFFFFABRRRQAUUUUAFFFFABRRRQAUUUUAFFFFABRRRQAUUUU&#10;AFFFFABRRRQAUUUUAFFFFABRRRQAUUUUAFFFFABRRRQAUUUUAFFFFABRRRQAUUUUAFFFFABRRRQA&#10;UUUUAFFFFABRRRQAUUUUAFFFFABRRRQAUUUUAFMl/wBS/wDumn0yX/Uv/umgDkPhX/yTnSvpJ/6M&#10;auyrjfhX/wAk50r6Sf8Aoxq7KgAooooAKKKKACiiigAooooAKKKKACiiigBr/wCrb6GvH/2cP+RC&#10;1L/sKP8A+ioq9gf/AFbfQ14/+zh/yIWpf9hR/wD0VFQB7FRRRQAUUUUAePfDz/kuHj76j/0KvYa8&#10;e+Hn/JcPH31H/oVew0AFFFFABRRRQAUUUUAFFFFABRRRQAUUUUAFFFFABRRRQAUUUUAFFFFABRRR&#10;QAUUUUAFFFFABRRRQAUUUUAFFFFABRRRQAUUUUAFFFFABRRRQAUUUUAFFFFABRRRQAUUUUAFFFFA&#10;BRRRQAUUUUAFFFFABRRRQAUUUUAFFFFABRRRQAUUUUAFFFFABRRRQAUUUUAFFFFABRRRQAUUUUAF&#10;eP8AwN/4/vGv/YVP83r2CvH/AIG/8f3jX/sKn+b0AewUUUUAFFFFAHjmhf8AJ0nif/sGJ/6Ltq9j&#10;rxzQv+TpPE//AGDE/wDRdtXsdABRRRQAUUUUAFFFFABRRRQAUUUUAFFFFABRRRQAUUUUAFFFFABR&#10;UbzwxOqSSort91WYAn6VJQAUVzGufETwl4cuTa6prdtFcD70KZkdfqFBx+NTaD448M+JpGi0jWLa&#10;5mXrECVf/vk4J/CgDoaSlrjfGFzcQeK/BkcM8qRz6hIsqK5AkAhYgEd8EZoA7KiiigAooooAKKKK&#10;ACiiigAooooAKKKKAPHfjb/yMngD/sJn/wBDir2KvHfjb/yMngD/ALCZ/wDQ4q9ioAKKKKACiiig&#10;AooooAKKKKAK2o/8gy7/AOuL/wDoJryj9nH/AJJ5qH/YVk/9FRV6vqP/ACDLv/ri/wD6Ca8o/Zx/&#10;5J5qH/YVk/8ARUVAHsFFFFABRRRQAUUUUAFFFFABRRRQAUUUUAFFIzBVLMcKBkk9q8MOteNfi7rN&#10;7F4Z1B9C8NWknkm6BKySt9V5zjnaCAARnNAHuZIAyTilrxL/AIZ2t53aW98WahcStzv8oZ/Eljmk&#10;/wCFB6hpbNceH/G1/aXAHy5Vk/NkYH9KAPbqK8o+H3jTxHa+K5vA3jZVfVI4zJa3agYmQDuRgHgE&#10;g4zwQea9XoA4/wCF/wDyINp/19Xn/pVLXYVyHww/5EK1/wCvq8/9Kpa6+gAooooAKKKKACiiigAo&#10;oooAKKKKACiiigAooooAKKKKACiiigAooooAKKKKACiiigAooooAKKKKACiiigAooooAKKKKACii&#10;igAooooAKKKKACiiigAooooAKKKKACiiigAooooAKKKKACiiigAooooAKKKKACiiigAooooAKKKK&#10;ACiiigAooooAKKKKACiiigAooooAKKKKACiiigAooooAKKKKACiiigAooooAKKKKACiiigAooooA&#10;KKKKACiiigApkv8AqX/3TT6ZL/qX/wB00Ach8K/+Sc6V9JP/AEY1dlXG/Cv/AJJzpX0k/wDRjV2V&#10;ABRRRQAUUUUAFFFFABRRRQAUUUUAFFFFADX/ANW30NeP/s4f8iFqX/YUf/0VFXsD/wCrb6GvH/2c&#10;P+RC1L/sKP8A+ioqAPYqKKKACiiigDx74ef8lw8ffUf+hV7DXj3w8/5Lh4++o/8AQq9hoAKKKKAC&#10;iiigAooooAKKKKACiiigAooooAKKKKACiiigAooooAKKKKACiiigAooooAKKKKACiiigAooooAKK&#10;KKACiiigAooooAKKKKACiiigAooooAKKKKACiiigAooooAKKKKACiiigAooooAKKKKACiiigAooo&#10;oAKKKKACiiigAooooAKKKKACiiigAooooAKKKKACiiigAooooAK8f+Bv/H941/7Cp/m9ewV4/wDA&#10;3/j+8a/9hU/zegD2CiiigAooooA8c0L/AJOk8T/9gxP/AEXbV7HXjmhf8nSeJ/8AsGJ/6Ltq9joA&#10;KKKKACiiigAooooAKKKKACiiigAooooAKKKKACiiigAooooA8M+Ma7vir4FXJG6ZAcH/AKbLXofx&#10;R8RXPhf4eapqVk2y72rDC/8AdZ2C7h7gEke4FcZ8Y/DPifUvEnh/XPD2mG+Om5dlVhkMHDD5SQSO&#10;O1cx41+KV3rHg+/0DxV4Pv8ASp7lf3M2GCiRSGU4cA4yvOCeKAOr+HXwf0JPD9rq/iK0Gp6pfILh&#10;/tLFljDcgYzgnnJJzSfED4RaTb6RPr/hKFtK1jT1Nygt3ISQKMkY7HAOMYz3zmt/4PeMU8WeCoY2&#10;Rlu9NVLafPRsD5WH1A6VS+KHxP0jQNH1DRbG5+067NGbdYIlLeUWGMsemQD065xQB0vw78SyeLfA&#10;um6vOALiRDHPjoZEJUn8cZ/GqfjT/kbvA/8A2EpP/RD1J8LNAuPDfw60rT7xCl0UaaVGGCrOxbaf&#10;cAgfhUfjP/kbvBH/AGEpP/RD0AdrRRRQAUUUUAFFFFABRRRQAUUUUAFFFFAHjvxt/wCRk8Af9hM/&#10;+hxV7FXjvxt/5GTwB/2Ez/6HFXsVABRRRQAUUUUAFFFFABRRRQBW1H/kGXf/AFxf/wBBNeUfs4/8&#10;k81D/sKyf+ioq9X1H/kGXf8A1xf/ANBNeUfs4/8AJPNQ/wCwrJ/6KioA9gooooAKKKKACiiigAoo&#10;ooAKKKKACiiigCrqVs17pd3ao21poHjDehKkf1ryL4Da9Y2Ok33hC9dLXWLS8kYwyEKZc4Bx6kEE&#10;EdcY/D2euG8Z/Cfw140uPtt1FLaahjBurUhWf03AghsevX3oA7mkZlRGd2CqoySTgAV4z/wpTxFZ&#10;qsWmfETVoIAOE3yKB+Cvikb4EX2qbB4g8capfxhsmNizZ+hdjg/hQBDJqlr41/aH0mbRWWe10W1Y&#10;XF1GMq5+fgN3GXAH/Aq9urA8KeDdD8GacbPRrQRB8GWZzullPqzd/p0GeBW/QByHww/5EO1/6+rz&#10;/wBKpa6+uP8Ahh/yIVr/ANfV5/6VS12FABRRRQAUUUUAFFFFABRRRQAUUUUAFFFFABRRRQAUUUUA&#10;FFFFABRRRQAUUUUAFFFFABRRRQAUUUUAFFFFABRRRQAUUUUAFFFFABRRRQAUUUUAFFFFABRRRQAU&#10;UUUAFFFFABRRRQAUUUUAFFFFABRRRQAUUUUAFFFFABRRRQAUUUUAFFFFABRRRQAUUUUAFFFFABRR&#10;RQAUUUUAFFFFABRRRQAUUUUAFFFFABRRRQAUUUUAFFFFABRRRQAUUUUAFFFFABTJf9S/+6afTJf9&#10;S/8AumgDkPhX/wAk50r6Sf8Aoxq7KuN+Ff8AyTnSvpJ/6MauyoAKKKKACiiigAooooAKKKKACiii&#10;gAooooAa/wDq2+hrx/8AZw/5ELUv+wo//oqKvYH/ANW30NeP/s4f8iFqX/YUf/0VFQB7FRRRQAUU&#10;UUAePfDz/kuHj76j/wBCr2GvHvh5/wAlw8ffUf8AoVew0AFFFFABRRRQAUUUUAFFFFABRRRQAUUU&#10;UAFFFFABRRRQAUUUUAFFFFABRRRQAUUUUAFFFFABRRRQAUUUUAFFFFABRRRQAUUUUAFFFFABRRRQ&#10;AUUUUAFFFFABRRRQAUUUUAFFFFABRRRQAUUUUAFFFFABRRRQAUUUUAFFFFABRRRQAUUUUAFFFFAB&#10;RRRQAUUUUAFFFFABRRRQAUUUUAFeP/A3/j+8a/8AYVP83r2CvH/gb/x/eNf+wqf5vQB7BRRRQAUU&#10;UUAeOaF/ydJ4n/7Bif8Aou2r2OvHNC/5Ok8T/wDYMT/0XbV7HQAUUUUAFFFFABRRRQAUUUUAFFFF&#10;ABRRRQAUUUUAFFFFABRRRQAU140lRkkRXRhgqwyDXD/EP4it4AFpLLoV1fWtxkG4jfakbdlJweT1&#10;GcZ5x0NcZD+0RFcR74PCGoyr/eSUEfmFoA9hsNK07SllXTrC1s1lbfILeFYw7epwBk1mR+CvDkfi&#10;OXxB/ZMDarKwc3MgLEMBjIB4U47ivND+0EB/zJmp/wDfz/7GmH9oXH/Mm6j+Mv8A9hQB7bXFeNP+&#10;Ru8D/wDYSk/9EPWr4L8T/wDCX+GodY+wy2XmSOnkynLDaxHoKyvGn/I3eB/+wlJ/6IegDtaKKKAC&#10;iiigAooooAKKKKACiiigAooooA8d+Nv/ACMngD/sJn/0OKvYq8d+Nv8AyMngD/sJn/0OKvYqACii&#10;igAooooAKKKKACiiigCtqP8AyDLv/ri//oJryj9nH/knmof9hWT/ANFRV6vqP/IMu/8Ari//AKCa&#10;8o/Zx/5J5qH/AGFZP/RUVAHsFFFFABRRRQAUUUUAFFFFABRRRQAUUUUAUNcd4vD+pSRuySJaysrK&#10;cEEIcEGvn34ZeLvHdnoF7roa48QaTBceXdWssrSXEfygl0Jycc8j8cd6+gPEHHhrVT/05y/+gGvJ&#10;/wBm3P8Awh+rHt9v/wDaa0AeieFPHnh7xlb79KvkNwozJayfLKn1XuPcZFdLXnvi74QaB4luv7Ss&#10;jJo+rht4u7L5dzdcsoxz7jB9zXLFPjP4MHlxNbeJrCM/Kz4aXb75IfP4tQB7XRXk3hf4s69qfiSw&#10;0TWvBt3p0l25XzmDqqjBOdrL7etes0Acf8L/APkQbX/r6vP/AEqlrsK4/wCF/wDyINr/ANfV5/6V&#10;S12FABRRRQAUUUUAFFFFABRRRQAUUUUAFFFFABRRRQAUUUUAFFFFABRRRQAUUUUAFFFFABRRRQAU&#10;UUUAFFFFABRRRQAUUUUAFFFFABRRRQAUUUUAFFFFABRRRQAUUUUAFFFFABRRRQAUUUUAFFFFABRR&#10;RQAUUUUAFFFFABRRRQAUUUUAFFFFABRRRQAUUUUAFFFFABRRRQAUUUUAFFFFABRRRQAUUUUAFFFF&#10;ABRRRQAUUUUAFFFFABRRRQAUUUUAFFFFABTJf9S/+6afTJf9S/8AumgDkPhX/wAk50r6Sf8Aoxq7&#10;KuN+Ff8AyTnSvpJ/6MauyoAKKKKACiiigAooooAKKKKACiiigAooooAa/wDq2+hrx/8AZw/5ELUv&#10;+wo//oqKvYH+430rx/8AZw/5EHUf+wo//oqKgD2KiiigAooooA8e+Hn/ACW/x99R/wChV7DXj3w8&#10;/wCS3+Pvqv8A6FXsNABRRRQAUUUUAFFFFABRRRQAUUUUAFFFFABRRRQAUUUUAFFFFABRRRQAUUUU&#10;AFFFFABRRRQAUUUUAFFFFABRRRQAUUUUAFFFFABRRRQAUUUUAFFFFABRRRQAUUUUAFFFFABRRRQA&#10;UUUUAFFFFABRRRQAUUUUAFFFFABRRRQAUUUUAFFFFABRRRQAUUUUAFFFFABRRRQAUUUUAFFFFABX&#10;j/wN/wCP7xr/ANhU/wA3r2CvIPgd/wAfvjX/ALCx/m9AHr9FFFABRRRQB45oX/J0nif/ALBif+i7&#10;avY68c0H/k6TxP8A9gxP/RdtXsdABRRRQAUUUUAFFFFABRRRQAUUUUAFFFFABRRRQAUUUUAFFFFA&#10;FXUdOtNX0640+/gSe1uEKSxOMhgf89e1eM+B49R+GnxQuvB04uJtA1I+ZZTFSVjY/d56DPKH32mv&#10;cKKACiiigArivGf/ACN3gf8A7CUn/oh61m8TLZ+K/wCxNStzarcqG0+6LZjuTj5o8/wuD/D3HIrL&#10;8Yrnxb4JPpqMn/oh6AOzooooAKKKKACiiigAooooAKKKKACiiigDx342/wDIyeAP+wof/Q4q9irx&#10;742DPiTwB/2FP/Z4q9hoAKKKKACiiigAooooAKKKKAK2o/8AIMu/+uL/APoJryj9nH/knmof9hWT&#10;/wBFRV6vqP8AyDLv/ri//oJryj9nH/knmof9hWT/ANFRUAewUUUUAFFFFABRRRQAUUUUAFFFFABR&#10;RRQBW1G0+36Zd2e/Z9oheLdjO3cpGf1rkfhn4Bf4faPeWMmoLem4nE29Ytm35QMYyfSu3ooAKKKK&#10;ACiiigDj/hf/AMiDa/8AX1ef+lUtdhXHfC7/AJEG0/6+rz/0qlrsaACiiigAooooAKKKKACiiigA&#10;ooooAKKKKACiiigAooooAKKKKACiiigAooooAKKKKACiiigAooooAKKKKACiiigAooooAKKKKACi&#10;iigAooooAKKKKACiiigAooooAKKKKACiiigAooooAKKKKACiiigAooooAKKKKACiiigAooooAKKK&#10;KACiiigAooooAKKKKACiiigAooooAKKKKACiiigAooooAKKKKACiiigAooooAKKKKACiiigAoooo&#10;AKKKKACmS/6l/wDdNPpkv+pf/dNAHIfCv/knOlfST/0Y1dlXHfCz/knOlfST/wBGNXY0AFFFFABR&#10;RRQAUUUUAFFFFABRRRQAUUUUAI/3G+leP/s4f8iBqP8A2FH/APRUVewP9xvpXj/7OH/Igaj/ANhR&#10;/wD0VFQB2/iH4j+EvCmpDT9a1cW12YxJ5YglkO05wSUUgdKyf+F2/Dz/AKGH/wAkrj/43XdS2ltO&#10;++W3ikbGMugJqP8As2x/58rb/v0v+FAHE/8AC7fh5/0MP/klcf8Axutrw38QfC3i68mtNC1Vbu4h&#10;j814/JkjIXIGfnUZ5I6eord/s6xH/Lnb/wDfpf8ACpI7aCFi0UMcbEYJVAKAPJPh7/yW/wAffVf/&#10;AEKvYK8f+Hv/ACW/x99V/wDQq9goAKKKKACiiigAooooAKKKKACiiigAooooAKKKKACiiigAoooo&#10;AKKKKACiiigAooooAKKKKACiiigAooooAKKKKACiiigAooooAKKKKACiiigAooooAKKKKACiiigA&#10;ooooAKKKKACiiigAooooAKKKKACiiigAooooAKKKKACiiigAooooAKKKKACiiigAooooAKKKKACi&#10;iigAooooAK+fvhp498NeENT8XQa7qX2SS41R3iHkSvuAZgT8qnH419A1478EoIZNQ8bO8KM/9qkb&#10;mUE4y/H86AO00P4oeDfEmqx6XpOtLPeygmOJoJY92Bk4LqBnAJxntXXVClpbRyeYlvEr/wB5UANT&#10;UAct4h+I/hPwpqI0/WtXFtdGMSeWIJZDtOcElFIHSsj/AIXb8PP+hh/8krj/AON13MtnazyCSW2h&#10;kcdGeMEj8aFsrRfu2sI+kYoA8T8Da3p3iP8AaM8QatpNx9osp9MHly7GTO0W6nhgCOQR0r3OvG/D&#10;6qn7UXiZVUKBpiYAGB9y3r2SgAooooAKKKKACiiigAooooAKKKKACiiigAooooAKKKKACiiigAoo&#10;ooAKp6nqtho1i99qV1Fa2sZAeWVsKuTgc/U1cpCqsMMAR6GgDidX8WfD/wAQ6ZJp9/4g0ySBzkEX&#10;ChkYdGU9iOoPauGfx3Yr4s8N6Zqet2V5Dp1480erpKvlywmJ1HmHPyyAkA9c8GvbRDEOkSD/AICK&#10;4L4j6LYa7q3hTTr6LdDPfyBtp2sMQsQQR6ED8qANo/EPwcOviXTP/AhaYfiR4LHXxNpn/f8AFVdH&#10;1e40TVI/DfiUq0rnGm6kygJeqB91j0WUdx/F1FdeYIT1ijP/AAEUAcz/AMLL8E/9DPpn/f8AFH/C&#10;y/BP/Qz6Z/3/ABXS/Zbf/nhF/wB8Cj7Lb/8APCL/AL4FAHNf8LL8E/8AQz6Z/wB/xR/wsvwT/wBD&#10;Ppn/AH/FdL9lt/8AnhF/3wKPstv/AM8Iv++BQBzX/Cy/BP8A0M+mf9/xR/wsvwT/ANDPpn/f8V0v&#10;2W3/AOeEX/fAo+y2/wDzwi/74FAHNf8ACy/BP/Qz6Z/3/FH/AAsvwT/0M+mf9/xXS/Zbf/nhF/3w&#10;KPstv/zwi/74FAHNf8LK8FH/AJmfTP8Av+KevxF8Gt93xNph/wC3ha6L7Lb/APPCL/vgU4QxDpEg&#10;/wCAigDwv4v+KtAv9d8E3Nnq1pcw2mo+bctA4k8pN0Zy2M44B4PXHtXuNpd21/ax3VncRXFvKN0c&#10;sLh0ceoI4NU9Z0DSfEOmvp2rafBd2rHPlyL904I3Keqtgn5hgjPWvK7v4TeIvB9zNqfw48QTQ5Jd&#10;9Lu2BSTrwCflJ6KNwBH9+gD2aivJtG+NC2Oo/wBi+PtJm0DU1H+u2M0EnJGR1IBI4ILKcE7hXqVp&#10;eWt/ax3Vncw3NvIMpLC4dGHqCODQBPRRRQAUUUUAFFFFAFbUf+QZd/8AXF//AEE15R+zj/yTzUP+&#10;wrJ/6Kir1fUf+QZd/wDXF/8A0E15R+zj/wAk81D/ALCsn/oqKgD2CiiigAooooAKKKKACiiigAoo&#10;ooAKKKKACiiigAooooAKKKKAOO+F3/IgWn/X1ef+lUtdjXHfC7/kQLT/AK+rz/0qlrsaACiiigAo&#10;oooAKKKKACiiigAooooAKKKKACiiigAooooAKKKKACiiigAooooAKKKKACiiigAooooAKKKKACii&#10;igAooooAKKKKACiiigAooooAKKKKACiiigAooooAKKKKACiiigAooooAKKKKACiiigAooooAKKKK&#10;ACiiigAooooAKKKKACiiigAooooAKKKKACiiigAooooAKKKKACiiigAooooAKKKKACiiigAooooA&#10;KKKKACiiigAooooAKKKKACmyf6p/901meIbjVrPRpbnRLOK8vImVxbSvt81ARvVT2YrnGeM4puhe&#10;ILHxNov2+xdgpyksUi7ZIZB95HU9GFAGL8LRj4daX9JP/RjV2Ncj8MV2fD3Sx14k/wDRjV11ABRR&#10;RQAUUUUAFFFFABRRRQAUUUUAFFFFACP9xvpXj37OH/Ig6j/2FH/9FRV7C33T9K8f/Zw/5J/qB/6i&#10;sn/oqKgD2GiiigAooooA8f8Ah5/yW/x99V/9Cr2CvIPh7/yW/wAffVf/AEKvX6ACiiigAooooAKK&#10;KKACiiigAooooAKKKKACiiigAooooAKKKKACiiigAooooAKKKKACiiigAooooAKKKKACiiigAooo&#10;oAKKKKACiiigAooooAKKKKACiiigAooooAKKKKACiiigAooooAKKKKACiiigAooooAKKKKACiiig&#10;AooooAKKKKACiiigAooooAKKKKACiiigAooooAKKKKACvIPgd/x++Nf+wsf5vXr9eQ/A7/j98a/9&#10;hZv5vQB69RRRQAUUUUAeOaD/AMnSeJ/+wYn/AKLtq9jrxzQv+TpPE/8A2DE/9F29ex0AFFFFABRR&#10;RQAUUUUAFFFFABRRRQAUUUUAFFFFABRRRQAUUUUAFFFFABRRRQAVxvjA48WeCv8AsIy/+iHq5eeJ&#10;bjRfEos9Zt0h0m8ZUsdQjyVWTHMc2fuknlT0I461U8YLnxV4LPHGpSf+iHoA6HW9FsfEGly6dqEX&#10;mQycgg4ZGHRlPZgehq7EgihSMMzBFC5Y5Jx6+9PooAKKKKACiiigAooooAKKKKACiiigAooooAzd&#10;b8P6R4k09rHWdPgvbc8hZV5U4xlT1U4PUEGvLLv4S+IfCF1Lqfw48QTQ5Jd9LvGBSTrwCflPZRuG&#10;R1317LRQB5LovxqSy1D+xvHukzaBqinBlEbGB+SMjqQCRgEblOCdwFep2l5a6hax3Vlcw3NvIMpL&#10;C4dGHqCODVTXPD+keJNPax1nT4L23PIWVeVOMZU9VOO4INeWXnwl8QeELiTUvhx4gngyS8mm3jgp&#10;JweASNpPQDcOOu8UAey0V5No3xpjs9QGjePdJn0DVF4MpjYwPyRuHUhSQQCNy8E7q9Ss7211C0ju&#10;7K5hubeQZSWFw6sPYjg0AT0UUUAVtQ/5Bl1/1xf+Rryj9nH/AJJ5qH/YVk/9FRV6xf8AOnXI/wCm&#10;TfyNeT/s4/8AJPNQ/wCwrJ/6KioA9gooooAKKKKACiiigAooooAKKKKACiiigAooooAKKKKACisr&#10;xFcava6JcT6FaQXd/HhkgmYqJADyAR3Izj3qLwx4nsPFWki+si6OreXcW0q7ZbeQdUdexH60AZPw&#10;v48BWv8A19Xn/pVLXYVyPwzXb4EtVznF1ef+lMtddQAUUUUAFFFFABRRRQAUUUUAFFFFABRRRQAU&#10;UUUAFFFFABRRRQAUUUUAFFFFABRRRQAUUUUAFFFFABRRRQAUUUUAFFFFABRRRQAUUUUAFFFFABRR&#10;RQAUUUUAFFFFABRRRQAUUUUAFFFFABRRRQAUUUUAFFFFABRRRQAUUUUAFFFFABRRRQAUUUUAFFFF&#10;ABRRRQAUUUUAFFFFABRRRQAUUUUAFFFFABRRRQAUUUUAFFFFABRRRQAUUUUAFFFFABRRSUAcpd/E&#10;bw5Y3k1pPLfiaFyj7NNuHGR6EIQa4rX/ABXpFnqMniXwo2of2o2FvLBtMuUh1BOnJ8vCSAcq/wCB&#10;yDXsNI/3G+lAHk/w8+JXhu38FWNnNNei6twyzRR2E8vlsWJxuRCOhrqD8UPC46y6l/4Krr/43XKe&#10;FNCvtO8I6b4p8LIG1ErJ9usGbEeooJG4/wBmUAfK34HINejeHvEWn+JtLS/sJGK52SxOMSQuOqOv&#10;ZhQBhf8AC0/C3/PXUv8AwVXP/wAbpP8Ahanhb/nrqX/gruf/AIiu0ooA4v8A4Wp4W/566l/4K7n/&#10;AOIo/wCFqeFv+eupf+Cu5/8AiK7SigDi/wDhanhb/nrqX/gruf8A4ij/AIWp4W/566l/4K7n/wCI&#10;rtKKAOL/AOFqeFv+eupf+Cu5/wDiKP8Ahanhb/nrqX/gruf/AIiu0ooA4v8A4Wp4W/566l/4K7n/&#10;AOIo/wCFqeFv+eupf+Cu5/8AiK7SigDiT8VvC3/PTUun/QLuP/iK66wvYdRsIL238zyZ0Dp5kZRs&#10;H1VgCPxqxRQAjfdP0r5l+E/xX0PwF4Zu9K1ay1KSeS9a4DW0aMACiLg7nU5yh/OvpusLwvfvq+mX&#10;FzcpEZFvrmEbUx8qTMi/XhRzQB55/wANHeD/APoG65/34h/+O0f8NHeD/wDoG65/34h/+O1655EP&#10;/PJP++RR5EP/ADyj/wC+RQB5H/w0d4P/AOgbrn/fiH/47R/w0d4P/wCgbrn/AH4h/wDjteueRD/z&#10;yj/75FL5MX/PJP8AvkUAeJ/B3VofEnxM8aa5ZwzpZ3IjdfNUBlyxwGwSAflPftXt9YWl6rNceLNd&#10;0opEtvYx2zR7Vw2ZFctn/vkYrdoAKKKKACiiigAooooAKKKKACiiigAooooAKKKKACiiigAooooA&#10;KKKKACiiigAooooAKKKKACiiigAooooAKKKKACiiigAooooAKKKKACiiigAooooAKKKKACiiigAo&#10;oooAKKKKACiiigAooooAKKKKACiiigAooooAKKKKACiiigAooooAKKKKACiiigAooooAKKKKACii&#10;igAooooAK+bvBfxM0f4e674ts9YstRkluNVkZfs0aNt2swIbcy4NfSNcz4T1WbXG15rtImay1e4s&#10;4yEA+RNu3PqeaAOF/wCGjvB//QN1z/vxD/8AHaP+GjvB/wD0Ddc/78Q//Ha9c8iH/nkn/fIo8iH/&#10;AJ5R/wDfIoA8j/4aO8H/APQN1z/vxD/8do/4aO8H/wDQN1z/AL8Q/wDx2vXPIh/55R/98ijyIv8A&#10;nkn/AHyKAPCfhx4itfF/x/13XdPiuI7S40z5VnUB12iBDnBIHKnvXvVc/barKfHt5owWNbeLT4rk&#10;bVwS7OynJ+gFdBQAUUUUAFFFFABRRRQAUUUUAFFFFABRRRQAUUUUAFFFFABRRRQAUUUUAFZ2saxa&#10;aFpsmoXvnfZ4yoYwwtK3JwPlUE9/StGigDhL74g+DdW0+ayvVv57aZdrxvpNyQR/37rz2fxvaaN4&#10;n8P2t5dXtxoFhdtNbahc2kySRq0TqIXVkBcgkYYZ46+3vtcN4+sbTU9c8JWN9AlxbT38qvE4yCPI&#10;f+XrQBY/4Wf4Y/566lz0/wCJVdf/ABumn4peFwcebqX/AIKrn/43UdjqV34K1GLRdcnefR53Cabq&#10;cnWMnpBMfUfwv0PQ4NdvQBxf/C1PC3/PXUv/AAV3P/xuj/hanhb/AJ66l/4K7n/4iu0ooA4v/han&#10;hb/nrqX/AIK7n/4ij/hanhb/AJ66l/4K7n/4iu0ooA4v/hanhb/nrqX/AIK7n/4ij/hanhb/AJ66&#10;l/4K7n/4iu0ooA4v/hanhb/nrqX/AIK7n/4ij/hanhb/AJ66l/4K7n/4iu0ooA4v/hanhb/nrqX/&#10;AIK7n/4ij/hanhb/AJ66l/4K7n/4iu0ooA5jR/Huha9qUdhYtem4cFl82wmjXA55ZlAFdPXPeKNW&#10;u9Lu/Dsdq6qt9qyWs+VBzGYpWIHocqOa6GgAooooAKKKKAMzXPD2keJLA2Ws6fBe25yQsq8qcYyr&#10;dVPuCDXlt78JvEHhG5k1P4b6/PBzvfSrt8xy8HgE/KT0ADjjk7xXstFAHjUPx4/sMvp3jbw1qOn6&#10;vEcMtoiskg/vAOwIHHGCwPUGpf8Aho7wf/0Ddc/78Q//AB2u/u9VmXx3YaMRG1tPYTXDBkBO5XQD&#10;B+jGt3yIf+eSf98igDx+4/aK8IzWssS6drgZ0KgmCHuP+ulT/s5xunw7vWZGVX1SRkJGNw8uIZHq&#10;Mgj8DXrPkQ/88k/75FPVQowoAA6ACgBaKKKACiiigArjrn4m+GrK8mtZn1ESxOUbbps7DI9CE5Fd&#10;jRQBxX/C1fC3/PXUv/BXc/8AxFL/AMLU8Lf89dS/8Fdz/wDEV2lFAHF/8LU8Lf8APXUv/BXc/wDx&#10;FH/C1PC3/PXUv/BXc/8AxFdpRQBxf/C1PC3/AD11L/wV3P8A8RR/wtTwt/z11L/wV3P/AMRXaUUA&#10;cX/wtTwt/wA9dS/8Fdz/APEUf8LU8Lf89dS/8Fdz/wDEV2lFAHF/8LU8Lf8APXUv/BXc/wDxFH/C&#10;0/C3/PXUv/BXc/8Axuu0ooA40fFHwuf+W2o/+Cq6/wDjdcd4h8T6Rbax/wAJR4TOoDWAAt3Ztply&#10;kWoxj+Fj5eFcDO1z078V7HRQB5J8PPiX4ct/CNvZ3El4l7HLO88EVjPN5JeaRwpZUxnBrqW+KPhd&#10;RzLqX/gquf8A43XJeHPD2o23hy38V+Fgi6utxdi7s3bEeoxi5l+Uns4/hbt0PFei+GfE9h4q0oXt&#10;iWR1Yx3FtKMS28g6o69iP1oA0rO6jvbOC7iDiOeNZFDoVYAjIyDyDz0NWKKKACiiigAooooAKKKK&#10;ACiiigAooooAKKKKACiiigAooooAKKKKACiiigAooooAKKKKACiiigAooooAKKKKACiiigAooooA&#10;KKKKACiiigAooooAKKKKACiiigAooooAKKKKACiiigAooooAKKKKACiiigAooooAKKKKACiiigAo&#10;oooAKKKKACiiigAooooAKKKKACiiigAooooAKKKKACiiigAooooAKKKKACiiigAooooAKKKKACii&#10;igAooooAKa/MbAdSDinUUAcz8P8ATrzSfBWn2N/EYrmLeHQ44y7EfoRWtaaLp1jql7qVrapFdXu3&#10;7S6ZHmFc4JHTPJ56mtCigAooooAKKKKACiiigAooooAKKKKACiiigArkvh227w9dn/qK33/pQ9db&#10;XIfDj/kXLz/sK33/AKPegDr6KKKACiiigDkNBP8AxcrxgPSGw/8AQJK6+uO0D/kpvjL/AK42H/oE&#10;ldjQAUUUUAFFFFABRRRQAUUUUAFFFFABRRRQAUUUUAFFFFABRRRQAUUUUAFFFFABRRRQAUUUUAFF&#10;FFABRRRQAUUUUAFFFFABRRRQAUUUUAFFFFABRRRQAUUUUAFFFFABRRRQAUUUUAFFFFABRRRQAUUU&#10;UAFFFFABRRRQAUUUUAFFFFABRRRQAUUUUAFFFFABRRRQAUUUUAFFFFABRRRQAVxHw2OR4t9vEt7/&#10;ADWu3rhvhp08Xf8AYzXv81oA7miiigAooooA4uyb/i8mqj00aD/0Y1dpXE2X/JZ9W/7A0H/oxq7a&#10;gAooooAKKKKACiiigAooooAKKKKACiiigAooooAKKKKACiiigAooooAKKKKACuX8TaVe3/iPwrdW&#10;sO+GyvnkuGyPlQxMAfzIrqKKAKmo6daavp81hfQJPbTrtkjccEVNbQR2ltFbwqViiQIgJJwAMDk1&#10;LRQAUUUUAFFFFABRRRQAUUUUAFFFFAHIeOf+P/wf/wBh+L/0RPXX1yHjn/j/APB//Yfi/wDRE9df&#10;QAUUUUAFFFFABRRRQBxd+3/F4tGX10i5/wDRiV2lcRqH/JZtF/7A9z/6MSu3oAKKKKACiiigAooo&#10;oAKKKKACiiigAooooAKKKKACiiigAooooAKKKKAOb8B6dd6V4Rt7O+iMVws9yxQnoGnkZfzUg1p2&#10;+h6baazd6tb2kcV7eKq3Eq8GQL0yOmfetG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Q+G/wDyLl5/2Fb7/wBHvXX1yHw3/wCRcvP+wrff+j3o&#10;A6+iiigAooooA47QP+Sm+Mv+uNh/6BJXY1x2gf8AJTfGX/XGw/8AQJK7GgAooooAKKKKACiiigAo&#10;oooAKKKKACiiigAooooAKKKKACiiigAooooAKKKKACiiigAooooAKKKKACiiigAooooAKKKKACii&#10;igAooooAKKKKACiiigAooooAKKKKACiiigAooooAKKKKACiiigAooooAKKKKACiiigAooooAKKKK&#10;ACiiigAooooAKKKKACiiigAooooAKKKKACiiigArhvhp08X/APYzXv8ANK7muG+GnTxf/wBjNe/z&#10;SgDuaKKKACiiigDiLL/ktGrf9gaD/wBGNXb1xFl/yWjVv+wNB/6Mau3oAKKKKACiiigAooooAKKK&#10;KACiiigAooooAKKKKACiiigAooooAKKKKACiiigAooooAKKKKACiiigAooooAKKKKACiiigAoooo&#10;A5Dxz/x/+D/+w/F/6Inrr65Dxz/x/wDg/wD7D8X/AKInrr6ACiiigAooooAKKKKAOI1D/ks+i/8A&#10;YHuf/RiV29cRqH/JZ9F/7A9z/wCjErt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kPhv/wAi5ef9hW+/9HvXX1yHw4/5Fy8/7Ct9/wClD0AdfRRRQAUUUUAcdoH/ACU3&#10;xl/1xsP/AECSuxrjtA/5Kb4y/wCuNh/6BJXY0AFFFFABRRRQAUUUUAFFFFABRRRQAUUUUAFFFFAB&#10;RRRQAUUUUAFFFFABRRRQAUUUUAFFFFABRRRQAUUUUAFFFFABRRRQAUUUUAFFFFABRRRQAUUUUAFF&#10;FFABRRRQAUUUUAFFFFABRRRQAUUUUAFFFFABRRRQAUUUUAFFFFABRRRQAUUUUAFFFFABRRRQAUUU&#10;UAFFFFABRRRQAUUUUAFcN8NOni//ALGa9/mldzXDfDTp4v8A+xmvf5pQB3NFFFABRRRQBxFl/wAl&#10;o1b/ALA0H/oxq7euIsv+S0at/wBgaD/0Y1dvQAUUUUAFFFFABRRRQAUUUUAFFFFABRRRQAUUUUAF&#10;FFFABRRRQAUUUUAFFFFABRRRQAUUUUAFFFFABRRRQAUUUUAFFFFABRRRQByHjn/j/wDB/wD2H4v/&#10;AERPXX1yHjn/AI//AAf/ANh+L/0RPXX0AFFFFABRRRQAUUUUAcRqH/JZ9F/7A9z/AOjErt64jUP+&#10;SzaL/wBge5/9GJXb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XN+OvFkPgvwnd6zLH5r&#10;phIYs43yHgA+3c/SvJNG0j4qfEmxXXZvFL6LZTndbR27tFuXPULHg49CxJP5UAe/0V4EPE/jv4Ue&#10;ILG08XX39saDctsW6Lb2HqQ5G7cOpDZ46V7fqurWmjaLdardSAWttCZnYHqAM8e56D60AXqK+f8A&#10;TD8Sfi08+rWeuyeHtHWQrbpBI8e7H+5hm9yTjPQVPYeKfGXwv8XWGjeM9R/tLRL1tsd9IxcoM43b&#10;z83BIyDnjpQB7zXI/Dnjw7ef9hW+/wDSh666uT+Hgx4fvP8AsK33/pQ9AHWUUUUAFFFFAHHaB/yU&#10;3xl/1xsP/QJK7GuO0D/kpvjL/rjYf+gSV2NABRRRQAUUUUAFFFFABRRRQAUUUUAFFFFABRRRQAUU&#10;UUAFFFFABRRRQAUUUUAFFFFABRRRQAUUUUAFFFFABRRRQAUUUUAFFct8QfGMPgbwnPq7xiWcsIba&#10;Inh5WzgH2ABJ9hXlOkeGvir48sE1+58XT6RHcfPb28crxAoeh2x4AHpnJoA9/orxjwV428U6D4/H&#10;gbxtMl1LKv8Aot4MZJwSvIA3AjI5GQRXs9ABRXk/xW+LVl4b0640jRrpZ9blBjLxNkWvYkn+91wO&#10;xrc+Dl9ean8MNLvL+8uLu6kebfNcStI7YlYDliT0AFAHeUVz/jXxVbeDfCt3rNwu8xALDH/z0kPC&#10;r/j7A15FpPh/4qfELT08QT+LJtGguRvtbeGV4gUPQ7Y8cHsTkkc0Ae+0V4v4K8beJ/DnjlPA/jiU&#10;XEk4As709WJzt+bA3A4Iyec8V7RQAUUUUAFFFFABRRRQAUUUUAFFFFABRRRQAUUUUAFFFFABRRRQ&#10;AUUUUAFFFFABRRRQAUUUUAFFFFABRRRQAUUUUAFFFFABXDfDTp4v/wCxmvf5pXc1w3w06eL/APsZ&#10;r3+aUAdzRRRQAUUUUAcRZf8AJaNW/wCwNB/6Mau3ribL/ks+rf8AYGg/9GNXbUAFFYni7xJb+EvC&#10;1/rdyhdLZAVjHV3JCqv4sR9BXi+i2nxR+KVu2tDxHJoWmu5+zrA7xBscfKEwSPdj1oA+g6K+frnX&#10;PiF8ItWsT4i1I65oFxII2mkYuR3OGb5gwGSASQcGvdLnVbS10WXV5JR9jjtzcGT/AGAu7P5UAXaK&#10;+f8AT7j4jfF24utR0zWpPD+hxSFLfynaMtj3TBY+pzgHipLfxL41+FHiqx03xdqL6voV621bx2Ll&#10;ecEhm+bIyMgk8dKAPfKKRWDKGU5BGQR3paACiiigAooooAKKKKACiiigAooooAKKKKACiiigAooo&#10;oAKKKKACiiigAooooAKKKKACiiigAooooA5Dxx/x/wDg/wD7D8X/AKInrr65Hxx/x/8Ag/8A7D8f&#10;/oieurllSCGSaRgscalmJ7AcmgB9FfPsHiPx58XtfvofDWotomg2jY8+NijEHO3LD5ixwTgYA79s&#10;v1G8+IvwhntL/VdaPiDQppRHMJnZ2BOT1bLKcA45x+lAHv8ARVeyvYb/AE63voGzBPEsqMf7rDIr&#10;w+78TeNPin4r1DSfB+onSdDsSFlvFYqzckA7l+bJwcAEcDk0Ae8UV8/apN8SfhHLbanf63Jr+ivI&#10;En852k25PQl/mX2IOM8V7rpWpW2s6TaalZvvt7qJZYz7EZoA5XUP+Sy6L/2CLn/0YldtXFagP+Lx&#10;6Kf+oRc/+jErt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G8TeFtI8XaX/Z2s27TW4cSK&#10;FkZCrDoQQfetGwsoNM061sLVdlvawpDEuc4VQAB+QqxXk/xC+K72N+3hXwfEdQ8Qyt5LPEN6279x&#10;6M479l79CKAMT476nFr2o6L4K0xVudWkuVkdFwfK3DCgnsSCSfbnuK6T43zyaZ8JZbaOQ4klht2Y&#10;j7yg5/XbU/wz+GK+EhJrOsTfbfEV2C00zHcIi3LAE9WPdu/06w/Hu2kn+F87oMiG6ikf2GSv82FA&#10;HUfDuxi074c+HoIc7DYRSnP9513t+rGuJ/aItopPh7bXDIDLDfoEbuAVbP8AIflXc/D+5ju/h34d&#10;liOVGnQIfqqBT+oNcT+0PKi/DmGMsA738e0dzhXzQB33g66kvvBWh3Urs8sthAzu3Vm2DJ/E1Q+H&#10;/Gg3n/YVvv8A0oervgqBrXwLoEL53pp0AYEY58sZql4A/wCQFef9hW+/9KHoA6qiiigAooooA47Q&#10;P+Sm+Mv+uNh/6BJXY1x2gf8AJTfGX/XGw/8AQJK7GgAooooAKKKKACiiigAooooAKKKKACiiigAo&#10;oooAKKKKACiiigAooooAKKKKACiiigAooooAKKKKACiiigAooooAKKKKAM/WNC0rxBZCz1ewgvbc&#10;NvCTJuCtgjI9DgnketYXi3x1oHw7s7CLUlnWOdWS2it493EYUEdRgDctbWs+IdH8O2yXGsajb2UT&#10;kqjTPt3EdgO/4VZa3sdRjhnkgguFKZjd4w3ytgnGexwPyoA8Q8IyyfFf4sr4wcw2unaOix29sZVM&#10;7YyVyBzjc5OT9B7e161p7atol9pyXD27XMDxCZOqbhjIrw74y6NZ+Bdc0Hxd4diTT7w3DLLHANiP&#10;gAg4HAyNyn1BHvXvVtN9otYZsY8xA+PTIzQB5D4g+GXh7wT8KfED2cH2i+Np895OAznkfd7KOvTn&#10;34FdB8Dv+SSaP/vT/wDo560vit/yS3xD/wBev/swrN+B3/JJNH/35/8A0c9AHLftGTs+j6BpqyFR&#10;c3jM3PooAyP+BV7Na20VlZw2tugSGCNY41H8KqMAfkK8X/aMTy9N8OXxBKwXjqQO+QD/AOymvbEd&#10;ZI1kQ5VgGB9QaAPDf2hP+JbqHhTXoeLm2uH2++0o4/Ij9a90rwv9onbey+FtJjJNxcXEm1R6HYo/&#10;U17pQAUUUUAFFFFABRRRQAUUUUAFFFFABRRRQAUUUUAFFFFABRRRQAUUUUAFFFFABRRRQAUUUUAF&#10;FFFABRRRQAUUUUAFFFFABXDfDTp4v/7Ga9/mldzXDfDTp4v/AOxmvf5pQB3NFFFABRRRQBxNl/yW&#10;fVv+wNB/6Mau2ribL/ks2rf9gaD/ANGNXbUAZXiLw5pfirSW0vV7cz2jMHKCRkO4dDlSDVjSNLtd&#10;E0i10yyVltrWMRxhjk4Hqau15f8AET4rroV3/wAI74ahOo+I5j5YSNd6wMenA+8/+z+fpQBh/H/W&#10;YL+y0vwfYqLnV7i7Sfyk5aMYZV+hYtx7A+ord+LJn0X4ITWQciURW1qxXv8AMob8CAaT4a/DCTQb&#10;qTxL4kmN74jusuzO24QluvPdvft0FWvjnbtP8KNSdc/uZYZDj08xR/WgDZ+GFpFZfDLw9FCMK1mk&#10;p/3n+c/qxrmv2gLSK4+GTzOPntruKRD7klT+jGuo+Gs6XHw08OPGcqLCNCfdRtP6g1zPx9uI4fhf&#10;PG7gNPdQog/vEHdj8lP5UAdf4DvJNQ8AaBdTNulksIS7HudoB/lXQ1znw/tpLP4eeHoJVKyLp8O5&#10;SOQSoOP1ro6ACiiigAooooAKKKKACiiigAooooAKKKKACiiigAooooAKKKKACiiigAooooAKKKKA&#10;CiiigAooooA5Hxv/AMf/AIP/AOw/H/6Inrq5Yo54XimjWSN1KujjIYHqCO4rlPG//H/4P/7D8f8A&#10;6Inrqbi5gs7aW5uZo4YIkLySyMFVFAySSegAoAxhbaD4E8PaheWljFY6fCHu50to+pCjJA9cACvG&#10;fGXxAtvixNYeDvDwFrb3M6yT3V+6xZ29FUZ59eOSQAB1r3HTdW0fxNYSTafc2+oWYcxuyfOhYYOP&#10;Q9q5T4neCtE1vwdqd09nbwX1pbSTw3SIFZSoLEEjqDjGD60AbOuqvhz4bahHCzFbDS3RG7/LGQD+&#10;lcd+z5ZRW3w3a4QAyXV7K7nHPACgfT5c/iag8GajeeK/2ftRhund7iKzubQSMcs4VDt5PU4IGfar&#10;fwAuo7j4ZLGhJaC9ljf6na38mFAHUfEqzS++G/iCFwMfY3cEjoV+YH8xXPfAe9e7+FlnG5J+zTzQ&#10;gn03bv8A2auk+Itwlt8OfEEr/dFjIPxIwP1Ncz8BLVrf4WWsrdLm5mlX6Btn80NAG1f/APJYNG/7&#10;BFz/AOjErs64y/8A+SwaN/2CLn/0Yldn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cfGn&#10;xhd+E/BWNPZo7y/k+zpKpwYlwSzD0OOAfevHvhx8SPD3gTTnx4bu7vVZc+feeauSOyrkfKP519UU&#10;UAeHf8NJaf8A9Cze/wDf9f8ACvVdRsbXxp4KktLhGjt9UswcHkx7lDKfqDg/hW5RQB876D408T/B&#10;23fw74k0G4vdOikP2S5iYquCSTtbBDA8nHBGaeYvEnxv8VaZNfaPNpnhWzbzDvyBIOCcMQNzMMDg&#10;YAr6FooAAABgDAFct4B40G8/7Ct9/wClD11Nee6Jr40fQZbS1hN5q13qt8tpaKcFj9ofLOf4UHUn&#10;09TQB3/mx+f5PmJ5oXcU3DcB0zj060+sLw94ebSmnvr64+16vd4Nzc4wMDoiDsgzwPxNbtABRRRQ&#10;ByGgj/i5XjA+sVh/6BJXVyTRxMgkkRC7bUDMBuPoPU1w41qx8P8AjLxhf3zlUEVgqIoy8rlZAqIv&#10;dieABVzRPD95qmrR+JvE0a/bUB+wWGcpYIe/o0pGMt26CgDsKKKKACiiigAooooAKKKKACiiigAo&#10;oooAKKKKACiiigAooooAKKKKACiiigAooooAKKKKACiiigAooooAKKKKACiiigDiPip4Jfxz4Qay&#10;tmRb+3kE9qXOAzAEFSewIP5gV5nofxd8QeAtLg0Dxb4YvXmtQIYJiTGXUcAcghscAEHmvoOigDwG&#10;DSvFPxl8XWGqa3pkuk+G9PO6KKVCpkBIJ27uWLYGWxtAHr199AAAAGAOAKWigDjPixn/AIVZ4gwM&#10;/wCjf+zCs74Hf8kl0nn+Of8AD989eiUUAcp8RPCI8a+DrrSUZUuciW3dugkXpn2PI/GvKNF+LfiD&#10;4f6XB4e8V+F7uSe0UQwTb9hdRwoyQQ3YBlPbvX0FRQB4V4T0XxH8RviJbeNfEmnSWGl2IDWVvKCN&#10;xHKYB5IBO4tgAkCvdaKKACiiigAooooAKKKKACiiigAooooAKKKKACiiigAooooAKKKKACiiigAo&#10;oooAKKKKACiiigAooooAKKKKACiiigAooooAK4j4bDA8W+/iW9/9lrt68w8P+JLXw5Y+J28p7u+u&#10;fEt5HZ2MPMlxJ8vyj0A6kngDmgD0tp4VnWFpUErgsqFhuYDqQOtSVyfhjwvcW99J4h8QSpdeILld&#10;pK/6uzj/AOeUXsO7dSa6ygAooooA4uyH/F49VP8A1B4P/RjV2ZIUZJA5xzXDz6hZ6P8AEvWNQv50&#10;gtYdFgeSRz0Hmv8A5A71NpmnXnizU7fxBrcMlvYW7+ZpmmScFT2mmH9/0X+H60AQ/FrxZc+D/Alx&#10;eWIb7bcyLawOBny2YElvwVWx74rwr4c/ELQ/A8U93deHru/1idz5l60oyAey5HHXk5yc19XUUAeG&#10;n9pLTx/zLN5+Nwv+FerbbXxr4K2zwvFbatZfNG/3kDr/ADGfzFblFAHzroPivxT8GIp9B1/Qp77S&#10;ElZrW5jJVRk87WwRg9cHBBJp87+JPjn4i09JNLm0zwrZyCV2kBw/rhuNzEcDHQHPevoeigBscaRR&#10;rHGoVEAVQOwFOoooAKKKKACiiigAooooAKKKKACiiigAooooAKKKKACiiigAooooAKKKKACiiigA&#10;ooooAKKKKACiiigDkvG3/IQ8H/8AYej/APRE9dNeW0N7Y3FrcDME0bRyDPVSMH9K5rxpxf8AhE8A&#10;DXEJJ7D7PPVSee48fXMllYyyQeGYXKXN5GcNfMODHGf+efq46kYHegDyjSLjxT8EdXvYm0yXV/DF&#10;2/mRzwcoePlcMMhWxgEHrjjpmr2s/EDxV8VNP/4R/wALeHLm0tLv5Lq7kOVCdxvwFUevc9B1r3y3&#10;t4bS3jt7eJIoYlCJGgwqqOgAqSgDn/B3ha38JeEbPQo285YkPmuR/rHYksfpk/livHVbxL8EfEmq&#10;PBpE2qeFb2TzlaPOIvTJAO1gODkYIAr6CooA+d9d8X+KPjLDDoHh3Qriy0mSRTdXUhLLwf4nwAAO&#10;u3knFe76Do9v4f0Gx0i1yYbSFYlJ6tgck+5OT+NaNFAHG34/4u9o5/6hNz/6Mjrr5JEiTfI6ooIG&#10;WOBzwK43WLmCy+KGmXd1MkMEOj3TySSNhVUPHyTTrW0uPGt7DqepQyW+hQOJLKxlUq9ww6TSjsP7&#10;qn6nrigDs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gSpAOCe9LRQBxR8J+LN5I8e3YBOQPsMPH&#10;6U4eFvFn/Q+3X/gvh/wrs6KAOM/4RbxZ/wBD7df+C+H/AAo/4RXxZ/0Pt1/4L4f8K7OigDjB4W8V&#10;/wDQ+3X/AIL4f8KePC/iof8AM93R/wC4fD/hXYVR1e5vbTSp5tNsvtt4oAhg3hAzEgck9AM5PsDj&#10;mgDhPEEPifSEitbTxhd32rXR22lktjCC57sxx8qDqWPHbqax/h54I11LO/1X/hKpbfULm7njuDHa&#10;xyAlJWDYLDIBYE4GOteh+HfD76X5t9qFwLzWbsA3V1jA9kQfwoOwql8Pn8zw/dn/AKil9/6UPQBC&#10;3hbxUenju6/8AIf8KjPhPxZ/0P13/wCAENdrRQBxi+FPFY6+Prv/AMAIapazaa14e0x7/UPHt2I1&#10;IVEXT4S8rn7qIMZLE9AK79iQpKruIHA9a5LRNB1DUNX/AOEj8TogvUJWxsFcPHZJ65HDSHu3YcCg&#10;Dzzwt4Q8Ta3441LVdc1x7TWLOG3ZNtvG+0SK+3cCNodVGMgdzzXoJ8MeKT08dXQ/7cIf8KfoTZ+J&#10;Hi4ekNh/6BJXW0AcUfCniw/8z9d/+AEP+FN/4RLxb/0P95/4AQ129FAHEf8ACJeLf+h/vP8AwAho&#10;/wCES8W/9D/ef+AENdvRQBxH/CJeLf8Aof7z/wAAIaP+ES8W/wDQ/wB5/wCAENdvRQBxH/CJeLf+&#10;h/vP/ACGj/hEvFv/AEP95/4AQ129FAHEf8Il4t/6H+8/8AIaP+ES8W/9D/ef+AENdvRQBxH/AAiX&#10;i3/of7z/AMAIaP8AhEvFv/Q/3n/gBDXb0UAcR/wiXi3/AKH+8/8AACGj/hEvFv8A0P8Aef8AgBDX&#10;b0UAcR/wiXi3/of7z/wAho/4RLxb/wBD/ef+AENdvRQBxH/CJeLf+h/vP/ACGj/hEvFv/Q/3n/gB&#10;DXb0UAcR/wAIl4t/6H+8/wDACGj/AIRLxb/0P95/4AQ129FAHEf8Il4t/wCh/vP/AAAho/4RLxb/&#10;AND/AHn/AIAQ129FAHEf8Il4t/6H+8/8AIaP+ES8W/8AQ/3n/gBDXb0UAcR/wiXi3/of7z/wAho/&#10;4RLxb/0P95/4AQ129FAHEf8ACJeLf+h/vP8AwAho/wCES8W/9D/ef+AENdvRQBxH/CJeLf8Aof7z&#10;/wAAIaP+ES8W/wDQ/wB5/wCAENdvRQBxH/CJeLf+h/vP/ACGj/hEvFv/AEP95/4AQ129FAHEf8Il&#10;4t/6H+8/8AIaX/hEvFv/AEP93/4AQ121FAHFDwn4sH/M/Xf/AIAQ/wCFO/4RXxZ/0Pt1/wCC+H/C&#10;uzooA4v/AIRTxZ/0P13/AOAEP+FJ/wAIn4s/6H67/wDACH/Cu1ooA4r/AIRPxZ/0P13/AOAEP+FH&#10;/CKeLP8Aofrv/wAAIf8ACu1ooA4v/hFPFn/Q/Xf/AIAQ/wCFL/wiviz/AKH26/8ABfD/AIV2dFAH&#10;F/8ACKeLP+h+u/8AwAh/wpv/AAiXiz/of7v/AMAIa7aigDiP+ES8W/8AQ/3n/gBDR/wiXi3/AKH+&#10;8/8AACGu3ooA4j/hEvFv/Q/3n/gBDR/wiXi3/of7z/wAhrt6KAOI/wCES8W/9D/ef+AENH/CJeLf&#10;+h/vP/ACGu3ooA4j/hEvFv8A0P8Aef8AgBDR/wAIl4t/6H+8/wDACGu3ooA4j/hEvFv/AEP95/4A&#10;Q0f8Il4t/wCh/vP/AAAhrt6KAOI/4RLxb/0P95/4AQ0f8Il4t/6H+8/8AIa7eigDiP8AhEvFv/Q/&#10;3n/gBDR/wiXi3/of7z/wAhrt6KAOI/4RLxb/AND/AHn/AIAQ0f8ACJeLf+h/vP8AwAhrt6KAOI/4&#10;RLxb/wBD/ef+AENH/CJeLf8Aof7z/wAAIa7eigDiP+ES8W/9D/ef+AENH/CJeLf+h/vP/ACGu3oo&#10;A4j/AIRLxb/0P95/4AQ0f8Il4t/6H+8/8AIa7eigDiP+ES8W/wDQ/wB5/wCAENH/AAiXi3/of7z/&#10;AMAIa7eigDiP+ES8W/8AQ/3n/gBDR/wiXi3/AKH+8/8AACGu3ooA4j/hEvFv/Q/3n/gBDR/wiXi3&#10;/of7z/wAhrt6KAOI/wCES8W/9D/ef+AENH/CJeLf+h/vP/ACGu3ooA4j/hEvFv8A0P8Aef8AgBDR&#10;/wAIl4t/6H+8/wDACGu3ooA4n/hEvFn/AEP95/4AQ09fCviodfHt2f8Atwh/wrs6q6jcXVtp1xPZ&#10;WTXtyiExW4kVDI3Ybm4H1NAHn/iX+3/DdlGT4zvbvULlvKsrKKxh8y4kPQDjgDqWPAFc18OfBWt3&#10;t5rev3XiCSz1xdRntbgxW8cqBhtLldw4yfTHQV6N4Z8NXVteSa/4gljuvEFyu1mT/V2kf/PKLPQe&#10;p6sapfDk5Hiz28SXg/8AQKAJ28MeKD08dXQ/7cIf8KiPhTxYf+Z+u/8AwAh/wrtKKAOLHhTxWOvj&#10;67/8AIai1DStc0jTpr+/+IFxDbQLukkexhAA/LqTjj3wK7muOtdF1LxFrv8AaniS3+z2VlMTp2mF&#10;1cblJAnkKkgseqjJCj3oA820fwv4h8W/ESS91rV7q0ktrSK6shLbxl2j3sIzJH90EctjBIJ7EV6W&#10;fDPig9PHN0P+3CH/AApto+fi/qa+mjwf+jXrsaAOOPhbxX/0Pl1/4L4f8KT/AIRbxX/0Pl1/4L4f&#10;8K7KigDjP+EW8V/9D7df+C+H/Cj/AIRXxZ/0Pt1/4L4f8K7OigDjP+EV8Wf9D7df+C+H/CkPhTxY&#10;f+Z+u/8AwAh/wrtKKAOMg8K+Ko7mKSTx1dyxo4LRmyiAcA8jI9a7OiigAooooAKKKKACiiigAooo&#10;oAKKKKACiiigAooooAKKKKACiiigAooooAKKKKACiiigAooooAo6vaXV9pk1tZX72Fw+3Zcogcpg&#10;gng8HIBH41zi+GPFEaEv48utqjJJsIePxxXY1yXiDTda8SawNIYGy8OKge7nSQeZeE/8sVwcon94&#10;9TnA70AeYeJLLX/GGo6Vp48SXN14ffVFtlvzbxxM9wI5dxi2gZVVDAk4BJwM4r0q28IeILO1itbX&#10;xncQwxKEjRbCHCqBgAcUni22t7GXwVa20Sw28WuRRxxovCgQT4AFdnQBx58L+Ke3ju6/8F8P+FMP&#10;hbxX/wBD7df+C+H/AArs6KAOL/4RXxZ/0Pt1/wCC+H/Cl/4RXxZ/0Pt1/wCC+H/CuzooA44eFvFX&#10;fx5df+C+H/CmXWh+ILG0kurvx9PFDEu6SR7GEKoHUniu0rlJNH1DxFrskutxCHRrKb/RLEMG+1Mp&#10;4ll7bc/dT8T6UAeXDw/4h8Y+P9NOq61cRWf2WW40+WS2QSyRqycvHjAVmIIBycCvTG8MeKT08dXY&#10;/wC3CH/CmX7Y+MGjL66Rc/8AoxK7OgDE0HSdW0xpjqevzar5mNgkt0j8v6betbd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VDStJtNGtZLayRkieaSdgzFvnkYs3X3Jq/RQA&#10;UUUUAFFFFAFC20i0tNWvtUiVhc3yxrMS2QRGCF47cE1foooAKKKKACiiigAooooAKKKKACiiigAo&#10;oooAKKKKACiiigAooooAKKKKACiiigAooooAKKKKACiiigAooooAKKKKACiiigAooooAKKKKACii&#10;igAooooAKKKKACiiigAooooAKKKKACiiigAooooAKKKKACiiigAooooAKKKKACiiigAooooAKKKK&#10;ACiiigAooooAKKKKACiiigAooooAKzdJ0Sy0T7d9iRl+23cl7PuYnMr43EZ6DgcVpUUAFFFFABRR&#10;RQBnJotnHr82tIjfbZoFt3bccFFJIGOmck1o0UUAFFFFABRRRQAUUUUAFFFFABRRRQAUUUUAFFFF&#10;ABRRRQAUUUUAFFFFABRRRQAUUUUAFFFFABRRRQAUUUUAFFFFABRRRQAUUUUAUNR0i01SWxkulZms&#10;bpbqDaxGJArKCfUYc8VfoooAKKKKACiiigAooooAzpdFsptft9adG+228D28bBjgIxBPHQ8gVo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1ztRmyBgZ5r57&#10;8FXXxW+IOmXOrWHjC1tYY7loDHLEoO7arcARnjDDv60AfQ1FeQf8Ij8ZP+h70/8A79D/AONUh8If&#10;GQjH/Cd6f/36/wDtVAHsFFfPNtJ8WNR8Y3HhvS/GVvevZJm9vI41EFsxz+7ZvLyX46AHnPTa2Ol/&#10;4Q/4yf8AQ96f/wB+/wD7VQB7DRXjv/CH/Gb/AKHrT/8Avj/7VR/wh/xm/wCh60//AL4/+1UAexUV&#10;47/wh/xm/wCh60//AL4/+1Uf8If8Zv8AoetP/wC+P/tVAHsVFeO/8If8Zv8AoetP/wC+P/tVH/CH&#10;/Gb/AKHrT/8Avj/7VQB7FRXjv/CH/Gb/AKHrT/8Avj/7VR/wh/xm/wCh60//AL4/+1UAexUV47/w&#10;h/xm/wCh60//AL4/+1Uf8If8Zv8AoetP/wC+P/tVAHsVFeO/8If8Zv8AoetP/wC+P/tVH/CH/Gb/&#10;AKHrT/8Avj/7VQB7FRXjv/CH/Gb/AKHrT/8Avj/7VR/wh/xm/wCh60//AL4/+1UAexUV47/wh/xm&#10;/wCh60//AL4/+1Uf8If8Zv8AoetP/wC+P/tVAHsVFeO/8If8Zv8AoetP/wC+P/tVH/CH/Gb/AKHr&#10;T/8Avj/7VQB7FRXjv/CH/Gb/AKHrT/8Avj/7VR/wh/xm/wCh60//AL4/+1UAexUV47/wh/xm/wCh&#10;60//AL4/+1Uf8If8Zv8AoetP/wC+P/tVAHsVFeO/8If8Zv8AoetP/wC+P/tVH/CH/Gb/AKHrT/8A&#10;vj/7VQB7FRXjv/CH/Gb/AKHrT/8Avj/7VR/wh/xm/wCh60//AL4/+1UAexUV47/wh/xm/wCh60//&#10;AL4/+1Uf8If8Zv8AoetP/wC+P/tVAHsVFeO/8If8Zv8AoetP/wC+P/tVH/CH/Gb/AKHrT/8Avj/7&#10;VQB7FRXjv/CH/Gb/AKHrT/8Avj/7VR/wh/xm/wCh60//AL4/+1UAexUV47/wh/xm/wCh60//AL4/&#10;+1Uf8If8Zv8AoetP/wC+P/tVAHsVFeO/8If8Zv8AoetP/wC+P/tVH/CH/Gb/AKHrT/8Avj/7VQB7&#10;FRXjv/CH/Gb/AKHrT/8Avj/7VR/wh/xm/wCh60//AL4/+1UAexUV47/wh/xm/wCh60//AL4/+1Uf&#10;8If8Zv8AoetP/wC+P/tVAHsVFeO/8If8Zv8AoetP/wC+P/tVH/CH/Gb/AKHrT/8Avj/7VQB7FRXj&#10;v/CH/Gb/AKHrT/8Avj/7VR/wh/xm/wCh60//AL4/+1UAexUV47/wh/xm/wCh60//AL4/+1Uf8If8&#10;Zv8AoetP/wC+P/tVAHsVFeO/8If8Zv8AoetP/wC+P/tVH/CH/Gb/AKHrT/8Avj/7VQB7FRXjv/CH&#10;/Gb/AKHrT/8Avj/7VR/wh/xm/wCh60//AL4/+1UAexUV47/wh/xm/wCh60//AL4/+1Uf8If8Zv8A&#10;oetP/wC+P/tVAHsVFeO/8If8Zv8AoetP/wC+P/tVH/CH/Gb/AKHrT/8Avj/7VQB7FRXjv/CH/Gb/&#10;AKHrT/8Avj/7VR/wh/xm/wCh60//AL4/+1UAexUV47/wh/xm/wCh60//AL4/+1Uf8If8Zv8AoetP&#10;/wC+P/tVAHsVFeO/8If8Zv8AoetP/wC+P/tVH/CH/Gb/AKHrT/8Avj/7VQB7FRXjv/CH/Gb/AKHr&#10;T/8Avj/7VR/wh/xm/wCh60//AL4/+1UAexUV47/wh/xm/wCh60//AL4/+1Uf8If8Zv8AoetP/wC+&#10;P/tVAHsVFeO/8If8Zv8AoetP/wC+P/tVH/CH/Gb/AKHrT/8Avj/7VQB7FRXjv/CH/Gb/AKHrT/8A&#10;vj/7VR/wh/xm/wCh60//AL4/+1UAexUV47/wh/xm/wCh60//AL4/+1Uf8If8Zv8AoetP/wC+P/tV&#10;AHsVFeO/8If8Zv8AoetP/wC+P/tVH/CH/Gb/AKHrT/8Avj/7VQB7FRXjv/CH/Gb/AKHrT/8Avj/7&#10;VR/wh/xm/wCh60//AL4/+1UAexUV47/wh/xm/wCh60//AL4/+1Uf8If8Zv8AoetP/wC+P/tVAHsV&#10;FeO/8If8Zv8AoetP/wC+P/tVH/CH/Gb/AKHrT/8Avj/7VQB7FRXjv/CH/Gb/AKHrT/8Avj/7VR/w&#10;h/xm/wCh60//AL4/+1UAexUV47/wh/xm/wCh60//AL4/+1Uo8IfGb/oetP8A++P/ALVQB7DRXjc/&#10;hP40RW0kkXjWwmkVSViCAFyOwJixk++KwfCEvxR8XW90LbxzbWt7ZzNFdWN1AomgYHHzL5fQ4/ME&#10;dQaAPoKivn4n4sS+MP8AhGbDxlb3t1CgkvJooV8q0HVRIxj+8eyjJ/XHRf8ACIfGT/oe9P8A+/Q/&#10;+NUAev0V458Ptd8YW3xW1bwh4l1mPU1trITF0jAAb92RtO1T0kwfevY6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b7p+leQfs4f8k+1D/sKyf+ioq9ff7jfSvH/wBnD/kQNR/7Cj/+ioqAPYa5zX/Ben+Ib5L2&#10;e81W1nWMRFrK+khDKCSAQDjqTzjNdHXnPifxRrGmeOtXsrW6VbS08Iz6nHE8YKi4WQgOTjJ4AGM4&#10;60Ad9ZWcVhaR20JdljULvkcu74AGWY8scAcnmrFc74D1S81rwJoupag/mXdxaq8r7QNx9cDjnrxX&#10;RUAFFFFABRRRQAUUUUAFFFFABRRRQAUUUUAFFFFABRRRQAUUUUAFFFFABRRRQAUUUUAFFFFABRRR&#10;QAUUUUAFFFFABRRRQAUUUUAFFFFABRRRQAUUUUAFFFFABRRRQAUUUUAFFFFABRRRQAUUUUAFFFFA&#10;BRRRQAUUUUAFFFFABRRRQAUUUUAFFFFABRRRQAUUUUAFFFFABRRRQAUUUUAFFFFABRRRQAVkf8Ix&#10;pA8U/wDCSpaBNWMBt3nRivmJx94DhiMAZPOMegxr1xGu+IdSsfix4T0OCcLp+oQXTXERQHcUQspz&#10;1GCvb1NAHRaD4d0vw1ZPaaVbeTHJI00rM7O8jsclmZiSx9ya1a4/4Wa1qHiH4b6RqmqXBuL2YSiS&#10;UqF3bZXUcAAdFFdhQB45oP8AydJ4o/7Bif8Aou2r2OvHNB/5Ok8T/wDYMT/0XbV7H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fcb6V4/+zh/yT/Uf+wo//oqKvYe1eP8A7OP/ACT3UP8AsKyf+ioqAPYK8i8a&#10;jPxJ8RD18A3P/o5q9dryTxkM/E3xAPXwHcf+jmoA674YDHwx8O/9eSV1tcp8Mxj4Z+Hf+vGP+VdX&#10;QAUUUUAFFFFABRRRQAUUUUAFFFFABRRRQAUUUUAFFFFABRRRQAUUUUAFFFFABRRRQAUUUUAFFFFA&#10;BRRRQAUUUUAFFFFABRRRQAUUUUAFFFFABRRRQAUUUUAFFFFABRRRQAUUUUAFFFFABRRRQAUUUUAF&#10;FFFABRRRQAUUUUAFFFFABRRRQAUUUUAFFFFABRRRQAUUUUAFFFFABRRRQAUUUUAFFFFABXmvigf8&#10;X18Bn/p3vf8A0U1elV5z4nX/AIvd4Eb/AKd77/0Uf8aAJvgl/wAkh0L/ALeP/R8legV5/wDBL/kk&#10;Ohf9vH/o+SvQKAPHNB/5Ok8T/wDYMT/0XbV7HXjugj/jKPxQf+oWh/8AHLavY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mH4Q+J/G2maDe6f4Y8Lx6ra/ajM80jFArsigruLAHhQcdefcV9PV5B+zkxPw8vg&#10;STjVZAM9v3UVAE3/AAl/xc/6J/Z/+BS//F1zGqx/FPVfEV7rL+CoY5bvRpNHaMXKELGzlt4+f72T&#10;X0BSMwVSzEBQMkk8CgDxTQta+K/h3w5Y6VH4FtpIbGARCR7lclVHU4f0q9H42+LU8KSReAbQq67l&#10;Y3A5H/fdekx7tZfzHRk01cGNW4Nwf7xH9z0B69SMYzq0AeG2PxX+I2p63e6NZ+DbKXULIf6RCJCP&#10;L5xyS2O/rWqfGHxgH/Mg2X/f8H/2pS/D/wD5LZ4/HvH/ADr1ygDyD/hMvjB/0IVl/wB/f/tlJ/wm&#10;fxg/6EKz/wC/n/2yvYKKAPH/APhM/jB/0IVn/wB/P/tlH/CZ/GD/AKEKz/7+f/bK9gooA8f/AOEz&#10;+MH/AEIVn/38/wDtlH/CZ/GD/oQrP/v5/wDbK9gooA8f/wCEz+MH/QhWf/fz/wC2Uf8ACZ/GD/oQ&#10;rP8A7+f/AGyvYKKAPH/+Ez+MH/QhWf8A38/+2Uf8Jn8YP+hCs/8Av5/9sr2CigDx/wD4TP4wf9CF&#10;Z/8Afz/7ZR/wmfxg/wChCs/+/n/2yvYKKAPH/wDhM/jB/wBCFZ/9/P8A7ZR/wmfxg/6EKz/7+f8A&#10;2yvYKKAPH/8AhM/jB/0IVn/38/8AtlH/AAmfxg/6EKz/AO/n/wBsr2CigDx//hM/jB/0IVn/AN/P&#10;/tlH/CZ/GD/oQrP/AL+f/bK9gooA8f8A+Ez+MH/QhWf/AH8/+2Uf8Jn8YP8AoQrP/v5/9sr2CigD&#10;x/8A4TP4wf8AQhWf/fz/AO2Uf8Jn8YP+hCs/+/n/ANsr2CigDx//AITP4wf9CFZ/9/P/ALZR/wAJ&#10;n8YP+hCs/wDv5/8AbK9gooA8f/4TP4wf9CFZ/wDfz/7ZR/wmfxg/6EKz/wC/n/2yvYKKAPH/APhM&#10;/jB/0IVn/wB/P/tlH/CZ/GD/AKEKz/7+f/bK9gooA8f/AOEz+MH/AEIVn/38/wDtlH/CZ/GD/oQr&#10;P/v5/wDbK9gooA8f/wCEz+MH/QhWf/fz/wC2Uf8ACZ/GD/oQrP8A7+f/AGyvYKKAPH/+Ez+MH/Qh&#10;Wf8A38/+2Uf8Jn8YP+hCs/8Av5/9sr2CigDx/wD4TP4wf9CFZ/8Afz/7ZR/wmfxg/wChCs/+/n/2&#10;yvYKKAPH/wDhM/jB/wBCFZ/9/P8A7ZR/wmfxg/6EKz/7+f8A2yvYKKAPH/8AhM/jB/0IVn/38/8A&#10;tlH/AAmfxg/6EKz/AO/n/wBsr2CigDx//hM/jB/0IVn/AN/P/tlH/CZ/GD/oQrP/AL+f/bK9gooA&#10;8f8A+Ez+MH/QhWf/AH8/+2Uf8Jn8YP8AoQrP/v5/9sr2CigDx/8A4TP4wf8AQhWf/fz/AO2Uf8Jn&#10;8YP+hCs/+/n/ANsr2CigDx//AITP4wf9CFZ/9/P/ALZR/wAJn8YP+hCs/wDv5/8AbK9gooA8f/4T&#10;P4wf9CFZ/wDfz/7ZR/wmfxg/6EKz/wC/n/2yvYKKAPH/APhM/jB/0IVn/wB/P/tlH/CZ/GD/AKEK&#10;z/7+f/bK9gooA8f/AOEz+MH/AEIVn/38/wDtlH/CZ/GD/oQrP/v5/wDbK9gooA8f/wCEz+MH/QhW&#10;f/fz/wC2Uf8ACZ/GD/oQrP8A7+f/AGyvYKKAPH/+Ez+MH/QhWf8A38/+2Uf8Jn8YP+hCs/8Av5/9&#10;sr2CigDx/wD4TP4wf9CFZ/8Afz/7ZR/wmfxg/wChCs/+/n/2yvYKKAPH/wDhM/jB/wBCFZ/9/P8A&#10;7ZR/wmfxg/6EKz/7+f8A2yvYKKAPH/8AhM/jB/0IVn/38/8AtlH/AAmfxg/6EKz/AO/n/wBsr2Ci&#10;gDx//hM/jB/0IVn/AN/P/tlH/CZ/GD/oQrP/AL+f/bK9gooA8f8A+Ez+MH/QhWf/AH8/+2Uf8Jn8&#10;YP8AoQrP/v5/9sr2CigDx/8A4TP4wf8AQhWf/fz/AO2Uf8Jn8YP+hCs/+/n/ANsr2CigDx//AITP&#10;4wf9CFZ/9/P/ALZR/wAJn8YP+hCs/wDv5/8AbK9gooA8f/4TP4wf9CFZ/wDfz/7ZR/wmfxg/6EKz&#10;/wC/n/2yvYKKAPH/APhM/jB/0IVn/wB/P/tlH/CZ/GD/AKEKz/7+f/bK9gooA8f/AOEz+MH/AEIV&#10;n/38/wDtlKPGXxgP/MhWX/f3/wC2V6/RQB5H/wAJh8Xu/gCz/wDAgf8AxysnRPiv8RvEUt5HpXgu&#10;0uGs5PKuAXZPLbn5TuYc8HjtXuVeQ/BS5hGqeNLYyqJzq8jiPBzjLcgng/z9eooAk/4S/wCL3/Qg&#10;WX/gSv8A8crC1C5+K1/4v0fxFJ4It1l0uOZI4luF2v5i7Tk7+3avd6KAPBPBGsfEzw34Yg0HT/BU&#10;N1Hp8kkTPLcKrBmcuQRu/wBv8sGui/4TD4t/9E/tP/Apf/i69C1PT7kTjU9KKLfooDxOcJcoP4GP&#10;Y9cNg4z3GRVrTNUt9VtTNCHRkYpLDKMSROOqsOxH5HqCRQB4r8Or3V9R/aA1+613TV0/Un0r99bI&#10;24JjyAOcnOVAPXvXu9eP6Ef+MofE/wD2Ck/9Btq9g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vun6V4/+&#10;zh/yT7UP+wrJ/wCioq9gb7p+lePfs5ME+HmpOxCqNUkJJ4x+6ioA9hZlRSzEKoGSScACvIPFusXu&#10;peNNZtoru7h0238I3F9BCHxHNIshCyFfT09Qo7HB9IRX1yYSPldLQ/u4+9yf7zf7HoO/U8cHzrxr&#10;/wAlJ8RD/qQbn/0c1AHb/Dy8udQ+Hmg3d5M01xJZoXkc5LHGMn1PvXTVyXww/wCSY+Hf+vJK6W8v&#10;I7KIM+WdjtjjX7zt2A/zxQB5R8Pj/wAXu8ffVf8A0KvX68Z+GX2g/Gbx210sazkgsqEkD5+gJ6/W&#10;vZqACiiigAooooAKKKKACiiigAooooAKKKKACiiigAooooAKKKKACiiigAooooAKKKKACiiigAoo&#10;ooAKKKKACiiigAooooAKKKKACiiigAooooAKKKKACiiigAooooAKKKKACiiigAooooAKKKKACiii&#10;gAooooAKKKKACiiigAooooAKKKKACiiigAooooAKKKKACiiigAooooAKKKKACvGvg3aRXs/jaOTc&#10;jDV2ZJEOHjOWwQex/wD1HIr2WvIPgd/x++Nf+ws383oA9Osr2UTfYb/at2oyrqMJOo/iX0Pqvb3H&#10;Ncpr+s6hafGHwhpcN062N5bXfnwA/K5VCwJHqCowfr6muzvrGG/g8qUsrKd0ckZw8bdmU+v6euRX&#10;mWryXz/HXwVBeW5EkFtd5uEGI5lMTDcPQ5xlT0yOTwaAN/4Q6hear8LdFvNQuprq6cTB5pnLO22Z&#10;1GSeTwAPwrf1PTJxdDVdKKJqCACSNzhLpB/A57H+63Y+oyK5f4Jf8kh0L/t4/wDR8legUAeJ+Er1&#10;NR/aV8RXSwzQ7tLUGOZdrowW3BBHqCCPTuK9srx3Q3Y/tR+JQxJC6WgX2Gy3P+Nex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I33T9K8P/AGfLCS+8G3wuJFOnpqTN5ABzJJ5ced/YqBtIHc9egz7g/wBxvpXj&#10;/wCzh/yIGo/9hR//AEVFQB7DXmHjzwh4s1LxZcav4c/sp4bvQ30edLyR1ZVd2ZmXaMZwVwST346V&#10;6fVLUtSi023V3VpJZG2QwoMvK56KP8ewyaAMbw7at4O8EaRpd64nu7eBYAkGW82TGdqZxkdeTjgZ&#10;OK1bGxlExvr4q9667QF+7Cv9xf6nvj0wAzTtPmE51HUWWS/ddoVeUt1P8Cf1PUn2wBqUAeP/AA9/&#10;5Lf4++q/+hV7BXj/AMPf+S3+Pvqv/oVewUAFFFFABRRRQAUUUUAFFFFABRRRQAUUUUAFFFFABRRR&#10;QAUUUUAFFFFABRRRQAUUUUAFFFFABRRRQAUUUUAFFFFABRRRQAUUUUAFFFFABRRRQAUUUUAFFFFA&#10;BRRRQAUUUUAFFFFABRRRQAUUUUAFFFFABRRRQAUUUUAFFFFABRRRQAUUUUAFFFFABRRRQAUUUUAF&#10;FFFABRRRQAUUUUAFeQfA05vfGv8A2FT/ADevX68R+D+qHTdU8YvcwgWDaswe7D58ptzY3jHC/wC1&#10;2PWgD26uK8TeCLnxB470DXEvvs1tp0M6SeWxWYM64RkOCOCcnPHAGCCa7WigDi/hzps/hLwxY+E9&#10;UaIX9qsjq8TExzq0jPlCQCcbsEYz36Gu0qpqGnw6lb+VLuVlbfFKhw8Tjoyn1H5HocgkVX06/nE5&#10;07Udq3qDKyKMJcL/AHl9D6r2+mDQB5foP/J0nif/ALBif+i7avY68c0L/k6TxP8A9gxP/RdtXsd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N9xvpXj/wCzh/yIGo/9hR//AEVFXsDfdP0rxf8AZ9vI7H4cX8jq&#10;zs+rukcaDLSMYosAD9fYAk8CgD17UNQi0+3Ejqzu7bIokGXkY9FA/wA4GSeKradp0onOo6iyyX7r&#10;gKDlLdf7if1bqfpgCSysZBOb6+KyXrjAA+7Cv9xf6nqT7YA8j+JujWOvfELVIdSiaeOw8Gz31snm&#10;sojnWVgH4Iz9DwcDOcUAe2UVynwzd5Php4eaR2djZJyxyfatHU9UuHu/7J0gI+oMm6WVhlLRD0d/&#10;UnsnU9eACaAPOfh7n/heHj7II5Xr/vV7BXjHwvtfsXxi8c2/nzTlNoMszbnc7upNez0AFFFFABRR&#10;RQAUUUUAFFFFABRRRQAUUUUAFFFFABRRRQAUUUUAFFFFABRRRQAUUUUAFFFFABRRRQAUUUUAFFFF&#10;ABRRRQAUUUUAFFFFABRRRQAUUUUAFFFFABRRRQAUUUUAFFFFABRRRQAUUUUAFFFFABRRRQAUUUUA&#10;FFFFABRRRQAUUUUAFFFFABRRRQAUUUUAFFFFABRRRQAUUUUAFePfBBVkuvGyOFZW1VgykZBGXr2G&#10;vIPgd/x++Nf+wsf5vQB3qs3hVxHK7NobHEbtybInopP/ADy9Cfu9DxjHRUjqsiMjqGVhgqRkEV5N&#10;rl1N4S+LfhKzOtXEPh+WG5/0QsRHENjcMc8oDtI3D5AOuBwAetVWvrGK/t/KkLKwO6OWM4eNuzKe&#10;x/Q8g5BIrkPg/fXepfCzRru+up7q5k8/fNPIXdsTyAZY8ngAfhXcUAeLeGFuF/aa8RC7aN5xpihm&#10;To2EtwDjtkDOO2a9prxzQv8Ak6TxP/2DE/8ARdvXsd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N90/SvGP&#10;2cLOD/hDtSvTHm4OoPEHJzhRHGcAduvOOvHoK9nPQ15B+zj/AMk91A/9RWT/ANFRUAewV5J4z/5K&#10;Z4g/7EK5/wDRzV63XjXjy4vIvifrH9n20F1J/wAIZMkyyyYWNPOZmLAcnjAAH94dqAOg8CanPJ8P&#10;PDulaRsa/axjMszDdHaJ/eb1Y/wr3PoATXcaXpkGk2Ygh3OzMXlmc5eZz1dj3J/+sOBXNfCmzt7P&#10;4ZaD9ngji821WWTYMb2bksfU12VAHkHw+/5Lf4++q/8AoVev15D8Ph/xe7x/9U/nXr1ABRRRQAUU&#10;UUAFFFFABRRRQAUUUUAFFFFABRRRQAUUUUAFFFFABRRRQAUUUUAFFFFABRRRQAUUUUAFFFFABRRR&#10;QAUUUUAFFFFABRRRQAUUUUAFFFFABRRRQAUUUUAFFFFABRRRQAUUUUAFFFFABRRRQAUUUUAFFFFA&#10;BRRRQAUUUUAFFFFABRRRQAUUUUAFFFFABRRRQAUUUUAFFFFABXkHwO4vfGo24/4mzcHr1evX68W+&#10;DcN0mpeNLu2kd2XVmVrdm+SQZfOM9G569+h9QAe015p4qjWT44eBkcBkNtfBlIyCPKbqK9FtrmK7&#10;gE0RJUkggjBUjqCOxB6ivPvE4/4vj4FP/Tvff+ijQBS+D1/Ppnwt0Sa7YNpspmHmhQPsx85x82P4&#10;DjO49CTnjp6pXn3wUVX+D2iKyhlYXAIIyCPPkrpkJ8OsI5CTo5OI3PP2T/Zb/pn6H+Hofl5AB5vo&#10;P/J0nif/ALBif+i7avY68d0If8ZR+Jz/ANQtD/45bV7F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4Z8A/&#10;Eug6N4FvrfVNb02xnbU5HWO6ukiYr5UQyAxBxkHn2Ne5188fBT4d+FfF3g28v9c0v7XdR6g8Kv8A&#10;aJY8II4yBhGA6sfzoA9X1L4h+HMrZ6f4n0QXMo/1730RjhXux+b5j6KOp64GTWVH/wAK0XVJ9Rfx&#10;LpEtzc6e+nXLSarEfPjdtzFvmzuJ7jGBwOAMS/8ACkvh5/0L3/k7cf8Axymf8KZ+G/n+R/Yaedt3&#10;+X9vn3bc4zjzM4z3oA1tI8TeBdD0i00ux8UaItraxLFGG1KJjgep3dau/wDCd+D/APoa9D/8GMP/&#10;AMVXPL8Ffh06B00AMrDIIvrggj/v5S/8KS+Hn/Qvf+Ttx/8AHKAOO8DeJ/D9t8X/ABvfXGt6fDaX&#10;JTyJ5bpEjlwedrE4b8K9R/4Tvwf/ANDXof8A4MYf/iq5/wD4Ul8PP+he/wDJ24/+OUf8KS+Hn/Qv&#10;f+Ttx/8AHKAOg/4Tvwf/ANDXof8A4MYf/iqP+E78H/8AQ16H/wCDGH/4quf/AOFJfDz/AKF7/wAn&#10;bj/45R/wpL4ef9C9/wCTtx/8coA6D/hO/B//AENeh/8Agxh/+Ko/4Tvwf/0Neh/+DGH/AOKrn/8A&#10;hSXw8/6F7/yduP8A45R/wpL4ef8AQvf+Ttx/8coA6D/hO/B//Q16H/4MYf8A4qj/AITvwf8A9DXo&#10;f/gxh/8Aiq5//hSXw8/6F7/yduP/AI5R/wAKS+Hn/Qvf+Ttx/wDHKAOg/wCE78H/APQ16H/4MYf/&#10;AIqj/hO/B/8A0Neh/wDgxh/+Krn/APhSXw8/6F7/AMnbj/45R/wpL4ef9C9/5O3H/wAcoA6D/hO/&#10;B/8A0Neh/wDgxh/+Ko/4Tvwf/wBDXof/AIMYf/iq5/8A4Ul8PP8AoXv/ACduP/jlH/Ckvh5/0L3/&#10;AJO3H/xygDoP+E78H/8AQ16H/wCDGH/4qj/hO/B//Q16H/4MYf8A4quf/wCFJfDz/oXv/J24/wDj&#10;lH/Ckvh5/wBC9/5O3H/xygDoP+E78H/9DXof/gxh/wDiqP8AhO/B/wD0Neh/+DGH/wCKrn/+FJfD&#10;z/oXv/J24/8AjlH/AApL4ef9C9/5O3H/AMcoA6D/AITvwf8A9DXof/gxh/8AiqP+E78H/wDQ16H/&#10;AODGH/4quf8A+FJfDz/oXv8AyduP/jlH/Ckvh5/0L3/k7cf/ABygDoP+E78H/wDQ16H/AODGH/4q&#10;j/hO/B//AENeh/8Agxh/+Krn/wDhSXw8/wChe/8AJ24/+OUf8KS+Hn/Qvf8Ak7cf/HKAOg/4Tvwf&#10;/wBDXof/AIMYf/iqP+E78H/9DXof/gxh/wDiq5//AIUl8PP+he/8nbj/AOOUf8KS+Hn/AEL3/k7c&#10;f/HKAOg/4Tvwf/0Neh/+DGH/AOKo/wCE78H/APQ16H/4MYf/AIquf/4Ul8PP+he/8nbj/wCOUf8A&#10;Ckvh5/0L3/k7cf8AxygDoP8AhO/B/wD0Neh/+DGH/wCKo/4Tvwf/ANDXof8A4MYf/iq5/wD4Ul8P&#10;P+he/wDJ24/+OUf8KS+Hn/Qvf+Ttx/8AHKAOg/4Tvwf/ANDXof8A4MYf/iqP+E78H/8AQ16H/wCD&#10;GH/4quf/AOFJfDz/AKF7/wAnbj/45R/wpL4ef9C9/wCTtx/8coA6D/hO/B//AENeh/8Agxh/+Ko/&#10;4Tvwf/0Neh/+DGH/AOKrn/8AhSXw8/6F7/yduP8A45R/wpL4ef8AQvf+Ttx/8coA6D/hO/B//Q16&#10;H/4MYf8A4qj/AITvwf8A9DXof/gxh/8Aiq5//hSXw8/6F7/yduP/AI5R/wAKS+Hn/Qvf+Ttx/wDH&#10;KAOg/wCE78H/APQ16H/4MYf/AIqj/hO/B/8A0Neh/wDgxh/+Krn/APhSXw8/6F7/AMnbj/45R/wp&#10;L4ef9C9/5O3H/wAcoA6D/hO/B/8A0Neh/wDgxh/+Ko/4Tvwf/wBDXof/AIMYf/iq5/8A4Ul8PP8A&#10;oXv/ACduP/jlH/Ckvh5/0L3/AJO3H/xygDoP+E78H/8AQ16H/wCDGH/4qj/hO/B//Q16H/4MYf8A&#10;4quf/wCFJfDz/oXv/J24/wDjlH/Ckvh5/wBC9/5O3H/xygDoP+E78H/9DXof/gxh/wDiqP8AhO/B&#10;/wD0Neh/+DGH/wCKrn/+FJfDz/oXv/J24/8AjlH/AApL4ef9C9/5O3H/AMcoA6D/AITvwf8A9DXo&#10;f/gxh/8AiqP+E78H/wDQ16H/AODGH/4quf8A+FJfDz/oXv8AyduP/jlH/Ckvh5/0L3/k7cf/AByg&#10;DoP+E78H/wDQ16H/AODGH/4qj/hO/B//AENeh/8Agxh/+Krn/wDhSXw8/wChe/8AJ24/+OUf8KS+&#10;Hn/Qvf8Ak7cf/HKAOg/4Tvwf/wBDXof/AIMYf/iqP+E78H/9DXof/gxh/wDiq5//AIUl8PP+he/8&#10;nbj/AOOUf8KS+Hn/AEL3/k7cf/HKAOg/4Tvwf/0Neh/+DGH/AOKo/wCE78H/APQ16H/4MYf/AIqu&#10;f/4Ul8PP+he/8nbj/wCOUf8ACkvh5/0L3/k7cf8AxygDoP8AhO/B/wD0Neh/+DGH/wCKo/4Tvwf/&#10;ANDXof8A4MYf/iq5/wD4Ul8PP+he/wDJ24/+OUf8KS+Hn/Qvf+Ttx/8AHKAOg/4Tvwf/ANDXof8A&#10;4MYf/iqP+E78H/8AQ16H/wCDGH/4quf/AOFJfDz/AKF7/wAnbj/45R/wpL4ef9C9/wCTtx/8coA6&#10;D/hO/B//AENeh/8Agxh/+Ko/4Tvwf/0Neh/+DGH/AOKrn/8AhSXw8/6F7/yduP8A45R/wpL4ef8A&#10;Qvf+Ttx/8coA6D/hO/B//Q16H/4MYf8A4qj/AITvwf8A9DXof/gxh/8Aiq5//hSXw8/6F7/yduP/&#10;AI5R/wAKS+Hn/Qvf+Ttx/wDHKAOg/wCE78H/APQ16H/4MYf/AIqj/hO/B/8A0Neh/wDgxh/+Krn/&#10;APhSXw8/6F7/AMnbj/45R/wpL4ef9C9/5O3H/wAcoA6D/hO/B/8A0Neh/wDgxh/+Ko/4Tvwf/wBD&#10;Xof/AIMYf/iq5/8A4Ul8PP8AoXv/ACduP/jlH/Ckvh5/0L3/AJO3H/xygDoP+E78H/8AQ16H/wCD&#10;GH/4qj/hO/B//Q16H/4MYf8A4quf/wCFJfDz/oXv/J24/wDjlH/Ckvh5/wBC9/5O3H/xygDoP+E7&#10;8H/9DXof/gxh/wDiqP8AhO/B/wD0Neh/+DGH/wCKrn/+FJfDz/oXv/J24/8AjlH/AApL4ef9C9/5&#10;O3H/AMcoA6D/AITvwf8A9DXof/gxh/8AiqP+E78H/wDQ16H/AODGH/4quf8A+FJfDz/oXv8AyduP&#10;/jlH/Ckvh5/0L3/k7cf/ABygDoP+E78H/wDQ16H/AODGH/4qj/hO/B//AENeh/8Agxh/+Krn/wDh&#10;SXw8/wChe/8AJ24/+OUf8KS+Hn/Qvf8Ak7cf/HKAOg/4Tvwf/wBDXof/AIMYf/iqP+E78H/9DXof&#10;/gxh/wDiq5//AIUl8PP+he/8nbj/AOOUf8KS+Hn/AEL3/k7cf/HKAOg/4Tvwf/0Neh/+DGH/AOKo&#10;/wCE78H/APQ16H/4MYf/AIquf/4Ul8PP+he/8nbj/wCOUf8ACkvh5/0L3/k7cf8AxygDoP8AhO/B&#10;/wD0Neh/+DGH/wCKo/4Tvwf/ANDXof8A4MYf/iq5/wD4Ul8PP+he/wDJ24/+OUf8KS+Hn/Qvf+Tt&#10;x/8AHKAOg/4Tvwf/ANDXof8A4MYf/iqP+E78H/8AQ16H/wCDGH/4quf/AOFJfDz/AKF7/wAnbj/4&#10;5R/wpL4ef9C9/wCTtx/8coA6D/hO/B//AENeh/8Agxh/+Ko/4Tvwf/0Neh/+DGH/AOKrn/8AhSXw&#10;8/6F7/yduP8A45R/wpL4ef8AQvf+Ttx/8coA6D/hO/B//Q16H/4MYf8A4qj/AITvwf8A9DXof/gx&#10;h/8Aiq5//hSXw8/6F7/yduP/AI5R/wAKS+Hn/Qvf+Ttx/wDHKAOg/wCE78H/APQ16H/4MYf/AIqv&#10;MvhH4m0DTbzxg19rmm2iXGrvJB593GnmJlvmXLcjpzXW/wDCkvh5/wBC9/5O3H/xyj/hSXw8/wCh&#10;e/8AJ24/+OUAaVx4x8JxXBvbPxToXnHAlj/tGECYD/gXDDsfwPGCK8niD4fanrWmeIJvEej/AG2y&#10;ikS3L6jGmwSABsru64GOfU+1Vf8AhSXw8/6F7/yduP8A45Sf8KU+HW4L/YA3EZA+23GSP+/nuKAL&#10;vhzW/APhbQLXRdN8VaOLS23eX5mpxM3zMWOTu9WNaZ8c+DmUq3irQiCMEHUIef8Ax6udi+DHw3uI&#10;hLDoaSRnOGS/nIOOOokp/wDwpL4ef9C9/wCTtx/8coA5HwVJpk37Revvo11Hc2P9lDZLFMssZ/1A&#10;2oRwFX7oGeNuPavbq8O8DaJp3hv9orxBpOk232exh0oeXHvZ8bhbseWJPUnvXuN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HgE15B+zif+LfagP+orJ/6Kir19/uN9K8f/AGcP+RA1H/sKP/6KioA9hryPxp/y&#10;UrxDwD/xQVz16f65q9cryLxr/wAlJ8Rf9iDc/wDo5qAOw+GH/JMfDv8A15JXW1yXww/5Jj4d/wCv&#10;JK62gAooooAKKKKACiiigAooooAKKKKACiiigAooooAKKKKACiiigAooooAKKKKACiiigAooooAK&#10;KKKACiiigAooooAKKKKACiiigAooooAKKKKACiiigAooooAKKKKACiiigAooooAKKKKACiiigAoo&#10;ooAKKKKACiiigAooooAKKKKACiiigAooooAKKKKACiiigAooooAKKKKACiiigAooooAKKKKACvNf&#10;FBP/AAvXwKOP+Pa9/wDRTV6VXmvij/kuvgP/AK973/0U1AFr4Jf8kh0L/t4/9HyV6BXn/wAEv+SQ&#10;6F/28f8Ao+SvQKAPHNB/5Ok8Uf8AYMT/ANAtq9jrxzQf+TpPE/8A2DE/9F21ex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33G+leP/s4f8k/1D/sKSf8AoqKvYG+6fpXkH7OP/JPdQ/7Csn/oqKgD2CvI/Ggz&#10;8S/EI9fAVz/6OavXK841u08aan4vv59G8N+HYLeK1+wi91pnd7yJjuZVEROEz2Ye/cgAG18MP+SY&#10;+Hf+vJK62sfRZLLTrax8PGawh1G2sY3eytnwFQDaWRWO7ZuBAJ9s81sUAFFFFABRRRQAUUUUAFFF&#10;FABRRRQAUUUUAFFFFABRRRQAUUUUAFFFFABRRRQAUUUUAFFFFABRRRQAUUUUAFFFFABRRRQAUUUU&#10;AFFFFABRRRQAUUUUAFFFFABRRRQAUUUUAFFFFABRRRQAUUUUAFFFFABRRRQAUUUUAFFFFABRRRQA&#10;UUUUAFFFFABRRRQAUUUUAFFFFABRRRQAUUUUAFFFFABRRRQAV5t4nGfjn4FPpbXuf+/TV6TXEaRr&#10;Nv4v8bfb9O0qC40rSYpYI9ak6yzMVDLB2KAAgv37ccsAVvgl/wAkh0L/ALeP/R8legV554A8QQ6Z&#10;dt4C1TS7fRNWsQzWsEDMYLyAkt5kLMSSepIJJ4J6hgvodAHjmg/8nSeJ/wDsGJ/6Ltq9jrxzQv8A&#10;k6TxN/2DE/8AQLevY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IDKQehGK8Ys/gFNpokTTvHGq2cLvu2Qo&#10;Uz6Z2uMnHfFe0UUAeQf8KU1X/oouu/8AfTf/AByl/wCFKar/ANFF172+Zv8A45Xr1FAHjEnwDnmv&#10;Y72Txzqr3cS7EnZCXReeA2/IHJ/M1Mfgjqh/5qJrf/j3/wAcr2GigDxz/hR+qf8ARRNa/Jv/AI5R&#10;/wAKP1T/AKKJrP5N/wDHK9jooA8c/wCFH6p/0UTWfyb/AOOUf8KP1T/ooms/k3/xyvY6KAPHP+FH&#10;6p/0UTWfyb/45R/wo/VP+iiaz+Tf/HK9jooA8c/4Ufqn/RRNZ/Jv/jlH/Cj9U/6KJrP5N/8AHK9j&#10;ooA8c/4Ufqn/AEUTWfyb/wCOUf8ACj9U/wCiiaz+Tf8AxyvY6KAPHP8AhR+qf9FE1n8m/wDjlH/C&#10;j9U/6KJrP5N/8cr2OigDxz/hR+qf9FE1n8m/+OUf8KP1T/ooms/k3/xyvY6KAPHP+FH6p/0UTWfy&#10;b/45R/wo/VP+iiaz+Tf/AByvY6KAPHP+FH6p/wBFE1n8m/8AjlH/AAo/VP8Aooms/k3/AMcr2Oig&#10;Dxz/AIUfqn/RRNZ/Jv8A45R/wo/VP+iiaz+Tf/HK9jooA8c/4Ufqn/RRNZ/Jv/jlH/Cj9U/6KJrP&#10;5N/8cr2OigDxz/hR+qf9FE1n8m/+OUf8KP1T/ooms/k3/wAcr2OigDxz/hR+qf8ARRNZ/Jv/AI5R&#10;/wAKP1T/AKKJrP5N/wDHK9jooA8c/wCFH6p/0UTWfyb/AOOUf8KP1T/ooms/k3/xyvY6KAPHP+FH&#10;6p/0UTWfyb/45R/wo/VP+iiaz+Tf/HK9jooA8c/4Ufqn/RRNZ/Jv/jlH/Cj9U/6KJrP5N/8AHK9j&#10;ooA8c/4Ufqn/AEUTWfyb/wCOUf8ACj9U/wCiiaz+Tf8AxyvY6KAPHP8AhR+qf9FE1n8m/wDjlH/C&#10;j9U/6KJrP5N/8cr2OigDxz/hR+qf9FE1n8m/+OUf8KP1T/ooms/k3/xyvY6KAPHP+FH6p/0UTWfy&#10;b/45R/wo/VP+iiaz+Tf/AByvY6KAPHP+FH6p/wBFE1n8m/8AjlH/AAo/VP8Aooms/k3/AMcr2Oig&#10;Dxz/AIUfqn/RRNZ/Jv8A45R/wo/VP+iiaz+Tf/HK9jooA8c/4Ufqn/RRNZ/Jv/jlH/Cj9U/6KJrP&#10;5N/8cr2OigDxz/hR+qf9FE1n8m/+OUf8KP1T/ooms/k3/wAcr2OigDxz/hR+qf8ARRNZ/Jv/AI5R&#10;/wAKP1T/AKKJrP5N/wDHK9jooA8c/wCFH6p/0UTWfyb/AOOUf8KP1T/ooms/k3/xyvY6KAPHP+FH&#10;6p/0UTWfyb/45R/wo/VP+iiaz+Tf/HK9jooA8c/4Ufqn/RRNZ/Jv/jlH/Cj9U/6KJrP5N/8AHK9j&#10;ooA8c/4Ufqn/AEUTWfyb/wCOUf8ACj9U/wCiiaz+Tf8AxyvY6KAPHP8AhR+qf9FE1n8m/wDjlH/C&#10;j9U/6KJrP5N/8cr2OigDxz/hR+qf9FE1n8m/+OUf8KP1T/ooms/k3/xyvY6KAPHP+FH6p/0UTWfy&#10;b/45R/wo/VP+iiaz+Tf/AByvY6KAPHP+FH6p/wBFE1n8m/8AjlH/AAo/VP8Aooms/k3/AMcr2Oig&#10;Dxz/AIUfqn/RRNZ/Jv8A45R/wo/VP+iiaz+Tf/HK9jooA8c/4Ufqn/RRNZ/Jv/jlH/Cj9U/6KJrP&#10;5N/8cr2OigDxz/hR+qf9FE1n8m/+OUf8KP1T/ooms/k3/wAcr2OigDxz/hR+qf8ARRNZ/Jv/AI5R&#10;/wAKP1T/AKKJrP5N/wDHK9jooA8c/wCFH6p/0UTWfyb/AOOUf8KP1T/ooms/k3/xyvY6KAPHP+FH&#10;6p/0UTWfyb/45R/wo/VP+iiaz+Tf/HK9jooA8c/4Ufqn/RRNZ/Jv/jlH/Cj9U/6KJrP5N/8AHK9j&#10;ooA8c/4Ufqn/AEUTWvyb/wCOUv8AwpDVP+iia1+Tf/HK9iooA8cl+BuoTwvDN8QdakikUo6OGKsp&#10;4IIMnIxRa/Au9sbZLaz8fa1b26Z2xQ5RV5zwA+BzzXsdFAHjN18BJr24huLrxzq089ud0Mkql2jP&#10;BypL5HIB49KsH4K6sf8Amo2vf99P/wDHK9eooA868D/ClfB3ie516bX7vVLqe3NuTOmDglTkkkk/&#10;cAFei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FAAGAAgA&#10;AAAhACNdBB7eAAAACgEAAA8AAABkcnMvZG93bnJldi54bWxMT01Lw0AQvQv+h2UEb+0mrRqN2ZRS&#10;1FMp2AribZudJqHZ2ZDdJum/d3LS03y8x/vIVqNtRI+drx0piOcRCKTCmZpKBV+H99kzCB80Gd04&#10;QgVX9LDKb28ynRo30Cf2+1AKFiGfagVVCG0qpS8qtNrPXYvE2Ml1Vgc+u1KaTg8sbhu5iKInaXVN&#10;7FDpFjcVFuf9xSr4GPSwXsZv/fZ82lx/Do+7722MSt3fjetXEAHH8EeGKT5Hh5wzHd2FjBeNgtmS&#10;ifxOeE5w9LDgbsdpe0kSkHkm/1fI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QwS5zhQLAADYVgAADgAAAAAAAAAAAAAAAAA8AgAAZHJzL2Uyb0RvYy54bWxQSwEC&#10;LQAKAAAAAAAAACEA8gTpCK/DAgCvwwIAFQAAAAAAAAAAAAAAAAB8DQAAZHJzL21lZGlhL2ltYWdl&#10;MS5qcGVnUEsBAi0AFAAGAAgAAAAhACNdBB7eAAAACgEAAA8AAAAAAAAAAAAAAAAAXtECAGRycy9k&#10;b3ducmV2LnhtbFBLAQItABQABgAIAAAAIQBYYLMbugAAACIBAAAZAAAAAAAAAAAAAAAAAGnSAgBk&#10;cnMvX3JlbHMvZTJvRG9jLnhtbC5yZWxzUEsFBgAAAAAGAAYAfQEAAFrTAgAAAA==&#10;">
                <v:rect id="Rechteck 3016" o:spid="_x0000_s1766" style="position:absolute;left:3877;top:7687;width:3073;height:26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pxwAAAN0AAAAPAAAAZHJzL2Rvd25yZXYueG1sRI/dasJA&#10;FITvBd9hOYI3UjdREEldRQShCEr9Cb09ZE+TaPZsyG5N7NN3C4KXw8x8wyxWnanEnRpXWlYQjyMQ&#10;xJnVJecKLuft2xyE88gaK8uk4EEOVst+b4GJti0f6X7yuQgQdgkqKLyvEyldVpBBN7Y1cfC+bWPQ&#10;B9nkUjfYBrip5CSKZtJgyWGhwJo2BWW3049R4Pe7yW+8P6Rpe60fX6PzNo0/K6WGg279DsJT51/h&#10;Z/tDK5hG8Qz+34QnIJd/AAAA//8DAFBLAQItABQABgAIAAAAIQDb4fbL7gAAAIUBAAATAAAAAAAA&#10;AAAAAAAAAAAAAABbQ29udGVudF9UeXBlc10ueG1sUEsBAi0AFAAGAAgAAAAhAFr0LFu/AAAAFQEA&#10;AAsAAAAAAAAAAAAAAAAAHwEAAF9yZWxzLy5yZWxzUEsBAi0AFAAGAAgAAAAhAK474ynHAAAA3QAA&#10;AA8AAAAAAAAAAAAAAAAABwIAAGRycy9kb3ducmV2LnhtbFBLBQYAAAAAAwADALcAAAD7AgAAAAA=&#10;" fillcolor="#eeece1 [3214]" stroked="f"/>
                <v:group id="Gruppieren 3017" o:spid="_x0000_s1767" style="position:absolute;top:7728;width:66189;height:68352" coordsize="6618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ixwAAAN0AAAAPAAAAZHJzL2Rvd25yZXYueG1sRI9Pa8JA&#10;FMTvQr/D8gq9mU0aakuaVURq6UEKaqH09sg+k2D2bciu+fPtXaHgcZiZ3zD5ajSN6KlztWUFSRSD&#10;IC6srrlU8HPczt9AOI+ssbFMCiZysFo+zHLMtB14T/3BlyJA2GWooPK+zaR0RUUGXWRb4uCdbGfQ&#10;B9mVUnc4BLhp5HMcL6TBmsNChS1tKirOh4tR8DngsE6Tj353Pm2mv+PL9+8uIaWeHsf1OwhPo7+H&#10;/9tfWkEaJ69wexOegFxeAQAA//8DAFBLAQItABQABgAIAAAAIQDb4fbL7gAAAIUBAAATAAAAAAAA&#10;AAAAAAAAAAAAAABbQ29udGVudF9UeXBlc10ueG1sUEsBAi0AFAAGAAgAAAAhAFr0LFu/AAAAFQEA&#10;AAsAAAAAAAAAAAAAAAAAHwEAAF9yZWxzLy5yZWxzUEsBAi0AFAAGAAgAAAAhAPQb4WLHAAAA3QAA&#10;AA8AAAAAAAAAAAAAAAAABwIAAGRycy9kb3ducmV2LnhtbFBLBQYAAAAAAwADALcAAAD7AgAAAAA=&#10;">
                  <v:rect id="Rechteck 3018" o:spid="_x0000_s1768" style="position:absolute;left:12499;top:64878;width:3873;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1MwwAAAN0AAAAPAAAAZHJzL2Rvd25yZXYueG1sRE/Pa8Iw&#10;FL4P/B/CE3abiQ5UOqOIoE7xoha8vjXPtlvzUpqsdvvrzUHw+PH9ni06W4mWGl861jAcKBDEmTMl&#10;5xrS8/ptCsIHZIOVY9LwRx4W897LDBPjbnyk9hRyEUPYJ6ihCKFOpPRZQRb9wNXEkbu6xmKIsMml&#10;afAWw20lR0qNpcWSY0OBNa0Kyn5Ov1bDdv+9Oaz/9+0unX5dVhOrri5PtX7td8sPEIG68BQ/3J9G&#10;w7saxrnxTXwCcn4HAAD//wMAUEsBAi0AFAAGAAgAAAAhANvh9svuAAAAhQEAABMAAAAAAAAAAAAA&#10;AAAAAAAAAFtDb250ZW50X1R5cGVzXS54bWxQSwECLQAUAAYACAAAACEAWvQsW78AAAAVAQAACwAA&#10;AAAAAAAAAAAAAAAfAQAAX3JlbHMvLnJlbHNQSwECLQAUAAYACAAAACEAQm1dTMMAAADdAAAADwAA&#10;AAAAAAAAAAAAAAAHAgAAZHJzL2Rvd25yZXYueG1sUEsFBgAAAAADAAMAtwAAAPcCAAAAAA==&#10;" fillcolor="#eeece1 [3214]" stroked="f"/>
                  <v:rect id="Rechteck 3019" o:spid="_x0000_s1769" style="position:absolute;left:-2600;top:24633;width:7842;height:26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dbyAAAAN0AAAAPAAAAZHJzL2Rvd25yZXYueG1sRI/dasJA&#10;FITvC77DcoTeFN3EQqkxGykFoRSU+hO8PWSPSTR7NmS3Jvbp3UKhl8PMfMOky8E04kqdqy0riKcR&#10;COLC6ppLBYf9avIKwnlkjY1lUnAjB8ts9JBiom3PW7rufCkChF2CCirv20RKV1Rk0E1tSxy8k+0M&#10;+iC7UuoO+wA3jZxF0Ys0WHNYqLCl94qKy+7bKPDrz9lPvN7keX9ub8en/SqPvxqlHsfD2wKEp8H/&#10;h//aH1rBcxTP4fdNeAIyuwMAAP//AwBQSwECLQAUAAYACAAAACEA2+H2y+4AAACFAQAAEwAAAAAA&#10;AAAAAAAAAAAAAAAAW0NvbnRlbnRfVHlwZXNdLnhtbFBLAQItABQABgAIAAAAIQBa9CxbvwAAABUB&#10;AAALAAAAAAAAAAAAAAAAAB8BAABfcmVscy8ucmVsc1BLAQItABQABgAIAAAAIQDfpHdbyAAAAN0A&#10;AAAPAAAAAAAAAAAAAAAAAAcCAABkcnMvZG93bnJldi54bWxQSwUGAAAAAAMAAwC3AAAA/AIAAAAA&#10;" fillcolor="#eeece1 [3214]" stroked="f"/>
                  <v:rect id="Rechteck 3020" o:spid="_x0000_s1770" style="position:absolute;left:2714;top:59122;width:5639;height:26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hR7xAAAAN0AAAAPAAAAZHJzL2Rvd25yZXYueG1sRE/LasJA&#10;FN0L/YfhFtyIThJBSnSUUhBEUHw0uL1krknazJ2QGU3s13cWgsvDeS9WvanFnVpXWVYQTyIQxLnV&#10;FRcKvs/r8QcI55E11pZJwYMcrJZvgwWm2nZ8pPvJFyKEsEtRQel9k0rp8pIMuoltiAN3ta1BH2Bb&#10;SN1iF8JNLZMomkmDFYeGEhv6Kin/Pd2MAr/bJn/xbp9l3U/zuIzO6yw+1EoN3/vPOQhPvX+Jn+6N&#10;VjCNkrA/vAlPQC7/AQAA//8DAFBLAQItABQABgAIAAAAIQDb4fbL7gAAAIUBAAATAAAAAAAAAAAA&#10;AAAAAAAAAABbQ29udGVudF9UeXBlc10ueG1sUEsBAi0AFAAGAAgAAAAhAFr0LFu/AAAAFQEAAAsA&#10;AAAAAAAAAAAAAAAAHwEAAF9yZWxzLy5yZWxzUEsBAi0AFAAGAAgAAAAhAIDyFHvEAAAA3QAAAA8A&#10;AAAAAAAAAAAAAAAABwIAAGRycy9kb3ducmV2LnhtbFBLBQYAAAAAAwADALcAAAD4AgAAAAA=&#10;" fillcolor="#eeece1 [3214]" stroked="f"/>
                  <v:group id="Gruppieren 3021" o:spid="_x0000_s1771" style="position:absolute;left:1939;width:64250;height:68351" coordsize="6424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YwxgAAAN0AAAAPAAAAZHJzL2Rvd25yZXYueG1sRI9Ba8JA&#10;FITvhf6H5RV6azZRWiS6hiBaehChRhBvj+wzCWbfhuw2if++KxR6HGbmG2aVTaYVA/WusawgiWIQ&#10;xKXVDVcKTsXubQHCeWSNrWVScCcH2fr5aYWptiN/03D0lQgQdikqqL3vUildWZNBF9mOOHhX2xv0&#10;QfaV1D2OAW5aOYvjD2mw4bBQY0ebmsrb8cco+BxxzOfJdtjfrpv7pXg/nPcJKfX6MuVLEJ4m/x/+&#10;a39pBfN4lsDjTXgCcv0LAAD//wMAUEsBAi0AFAAGAAgAAAAhANvh9svuAAAAhQEAABMAAAAAAAAA&#10;AAAAAAAAAAAAAFtDb250ZW50X1R5cGVzXS54bWxQSwECLQAUAAYACAAAACEAWvQsW78AAAAVAQAA&#10;CwAAAAAAAAAAAAAAAAAfAQAAX3JlbHMvLnJlbHNQSwECLQAUAAYACAAAACEA2tIWMMYAAADdAAAA&#10;DwAAAAAAAAAAAAAAAAAHAgAAZHJzL2Rvd25yZXYueG1sUEsFBgAAAAADAAMAtwAAAPoCAAAAAA==&#10;">
                    <v:group id="Gruppieren 3022" o:spid="_x0000_s1772" style="position:absolute;width:64249;height:65265" coordorigin="666" coordsize="64249,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hHxQAAAN0AAAAPAAAAZHJzL2Rvd25yZXYueG1sRI9Bi8Iw&#10;FITvC/6H8ARva9qKi1SjiOjiQYRVQbw9mmdbbF5Kk23rvzfCwh6HmfmGWax6U4mWGldaVhCPIxDE&#10;mdUl5wou593nDITzyBory6TgSQ5Wy8HHAlNtO/6h9uRzESDsUlRQeF+nUrqsIINubGvi4N1tY9AH&#10;2eRSN9gFuKlkEkVf0mDJYaHAmjYFZY/Tr1Hw3WG3nsTb9vC4b5638/R4PcSk1GjYr+cgPPX+P/zX&#10;3msFkyhJ4P0mPAG5fAEAAP//AwBQSwECLQAUAAYACAAAACEA2+H2y+4AAACFAQAAEwAAAAAAAAAA&#10;AAAAAAAAAAAAW0NvbnRlbnRfVHlwZXNdLnhtbFBLAQItABQABgAIAAAAIQBa9CxbvwAAABUBAAAL&#10;AAAAAAAAAAAAAAAAAB8BAABfcmVscy8ucmVsc1BLAQItABQABgAIAAAAIQAqAIhHxQAAAN0AAAAP&#10;AAAAAAAAAAAAAAAAAAcCAABkcnMvZG93bnJldi54bWxQSwUGAAAAAAMAAwC3AAAA+QIAAAAA&#10;">
                      <v:line id="Gerade Verbindung 2099" o:spid="_x0000_s1773" style="position:absolute;flip:x;visibility:visible;mso-wrap-style:square" from="666,49053" to="9795,4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WExQAAAN0AAAAPAAAAZHJzL2Rvd25yZXYueG1sRI/RagIx&#10;FETfBf8h3IJvmlRbqVujtIIgfZFaP+CyuW6Wbm7WJOq6X98UCn0cZuYMs1x3rhFXCrH2rOFxokAQ&#10;l97UXGk4fm3HLyBiQjbYeCYNd4qwXg0HSyyMv/EnXQ+pEhnCsUANNqW2kDKWlhzGiW+Js3fywWHK&#10;MlTSBLxluGvkVKm5dFhzXrDY0sZS+X24OA1Nn4794n1je3V+upv9fu7D84fWo4fu7RVEoi79h//a&#10;O6NhpqYz+H2Tn4Bc/QAAAP//AwBQSwECLQAUAAYACAAAACEA2+H2y+4AAACFAQAAEwAAAAAAAAAA&#10;AAAAAAAAAAAAW0NvbnRlbnRfVHlwZXNdLnhtbFBLAQItABQABgAIAAAAIQBa9CxbvwAAABUBAAAL&#10;AAAAAAAAAAAAAAAAAB8BAABfcmVscy8ucmVsc1BLAQItABQABgAIAAAAIQBA1hWExQAAAN0AAAAP&#10;AAAAAAAAAAAAAAAAAAcCAABkcnMvZG93bnJldi54bWxQSwUGAAAAAAMAAwC3AAAA+QIAAAAA&#10;" strokecolor="black [3213]"/>
                      <v:line id="Gerade Verbindung 2100" o:spid="_x0000_s1774" style="position:absolute;visibility:visible;mso-wrap-style:square" from="1714,2381" to="1714,5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UIuxwAAAN0AAAAPAAAAZHJzL2Rvd25yZXYueG1sRI9Ba8JA&#10;FITvhf6H5RV6qxvTaiS6SigI1p7UFq+P7GuSNvs27K4x7a93C4LHYWa+YRarwbSiJ+cbywrGowQE&#10;cWl1w5WCj8P6aQbCB2SNrWVS8EseVsv7uwXm2p55R/0+VCJC2OeooA6hy6X0ZU0G/ch2xNH7ss5g&#10;iNJVUjs8R7hpZZokU2mw4bhQY0evNZU/+5NRMCu3367Iirfx5LPL/vr0fbo+Zko9PgzFHESgIdzC&#10;1/ZGK3hO0hf4fxOfgFxeAAAA//8DAFBLAQItABQABgAIAAAAIQDb4fbL7gAAAIUBAAATAAAAAAAA&#10;AAAAAAAAAAAAAABbQ29udGVudF9UeXBlc10ueG1sUEsBAi0AFAAGAAgAAAAhAFr0LFu/AAAAFQEA&#10;AAsAAAAAAAAAAAAAAAAAHwEAAF9yZWxzLy5yZWxzUEsBAi0AFAAGAAgAAAAhAPrhQi7HAAAA3QAA&#10;AA8AAAAAAAAAAAAAAAAABwIAAGRycy9kb3ducmV2LnhtbFBLBQYAAAAAAwADALcAAAD7AgAAAAA=&#10;" strokecolor="black [3213]"/>
                      <v:group id="Gruppieren 3025" o:spid="_x0000_s1775" style="position:absolute;left:762;width:64154;height:65265" coordsize="64154,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AzxQAAAN0AAAAPAAAAZHJzL2Rvd25yZXYueG1sRI9Bi8Iw&#10;FITvgv8hPGFvmlZRpBpFRJc9yIJVWPb2aJ5tsXkpTWzrv98sCB6HmfmGWW97U4mWGldaVhBPIhDE&#10;mdUl5wqul+N4CcJ5ZI2VZVLwJAfbzXCwxkTbjs/Upj4XAcIuQQWF93UipcsKMugmtiYO3s02Bn2Q&#10;TS51g12Am0pOo2ghDZYcFgqsaV9Qdk8fRsFnh91uFh/a0/22f/5e5t8/p5iU+hj1uxUIT71/h1/t&#10;L61gFk3n8P8mPAG5+QMAAP//AwBQSwECLQAUAAYACAAAACEA2+H2y+4AAACFAQAAEwAAAAAAAAAA&#10;AAAAAAAAAAAAW0NvbnRlbnRfVHlwZXNdLnhtbFBLAQItABQABgAIAAAAIQBa9CxbvwAAABUBAAAL&#10;AAAAAAAAAAAAAAAAAB8BAABfcmVscy8ucmVsc1BLAQItABQABgAIAAAAIQCl6RAzxQAAAN0AAAAP&#10;AAAAAAAAAAAAAAAAAAcCAABkcnMvZG93bnJldi54bWxQSwUGAAAAAAMAAwC3AAAA+QIAAAAA&#10;">
                        <v:group id="Gruppieren 3026" o:spid="_x0000_s1776" style="position:absolute;width:64154;height:65265" coordorigin="-3730" coordsize="64154,6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5ExwAAAN0AAAAPAAAAZHJzL2Rvd25yZXYueG1sRI9Pa8JA&#10;FMTvBb/D8gRvdRNDQ4muImKlh1CoFsTbI/tMgtm3IbvNn2/fLRR6HGbmN8xmN5pG9NS52rKCeBmB&#10;IC6srrlU8HV5e34F4TyyxsYyKZjIwW47e9pgpu3An9SffSkChF2GCirv20xKV1Rk0C1tSxy8u+0M&#10;+iC7UuoOhwA3jVxFUSoN1hwWKmzpUFHxOH8bBacBh30SH/v8cT9Mt8vLxzWPSanFfNyvQXga/X/4&#10;r/2uFSTRKoXfN+EJyO0PAAAA//8DAFBLAQItABQABgAIAAAAIQDb4fbL7gAAAIUBAAATAAAAAAAA&#10;AAAAAAAAAAAAAABbQ29udGVudF9UeXBlc10ueG1sUEsBAi0AFAAGAAgAAAAhAFr0LFu/AAAAFQEA&#10;AAsAAAAAAAAAAAAAAAAAHwEAAF9yZWxzLy5yZWxzUEsBAi0AFAAGAAgAAAAhAFU7jkTHAAAA3QAA&#10;AA8AAAAAAAAAAAAAAAAABwIAAGRycy9kb3ducmV2LnhtbFBLBQYAAAAAAwADALcAAAD7AgAAAAA=&#10;">
                          <v:shape id="Grafik 3027" o:spid="_x0000_s1777" type="#_x0000_t75" style="position:absolute;left:5340;top:2706;width:55083;height:6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BfxQAAAN0AAAAPAAAAZHJzL2Rvd25yZXYueG1sRI/RagIx&#10;FETfhf5DuAXfNFsVLVujiCIUxAd3/YDbze1m6eZmSaJu/XojFPo4zMwZZrnubSuu5EPjWMHbOANB&#10;XDndcK3gXO5H7yBCRNbYOiYFvxRgvXoZLDHX7sYnuhaxFgnCIUcFJsYulzJUhiyGseuIk/ftvMWY&#10;pK+l9nhLcNvKSZbNpcWG04LBjraGqp/iYhUcdsbTbFFMZ4eurC9he6++jqVSw9d+8wEiUh//w3/t&#10;T61gmk0W8HyTnoBcPQAAAP//AwBQSwECLQAUAAYACAAAACEA2+H2y+4AAACFAQAAEwAAAAAAAAAA&#10;AAAAAAAAAAAAW0NvbnRlbnRfVHlwZXNdLnhtbFBLAQItABQABgAIAAAAIQBa9CxbvwAAABUBAAAL&#10;AAAAAAAAAAAAAAAAAB8BAABfcmVscy8ucmVsc1BLAQItABQABgAIAAAAIQCY2pBfxQAAAN0AAAAP&#10;AAAAAAAAAAAAAAAAAAcCAABkcnMvZG93bnJldi54bWxQSwUGAAAAAAMAAwC3AAAA+QIAAAAA&#10;">
                            <v:imagedata r:id="rId54" o:title="" croptop="12562f" cropbottom="21554f" cropleft="17585f" cropright="8277f"/>
                          </v:shape>
                          <v:line id="Gerade Verbindung 2091" o:spid="_x0000_s1778" style="position:absolute;flip:x;visibility:visible;mso-wrap-style:square" from="0,64008" to="540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f1wgAAAN0AAAAPAAAAZHJzL2Rvd25yZXYueG1sRE/NagIx&#10;EL4XfIcwQm81qbVLuzWKCoL0IrU+wLCZbpZuJmsSdd2nN4dCjx/f/3zZu1ZcKMTGs4bniQJBXHnT&#10;cK3h+L19egMRE7LB1jNpuFGE5WL0MMfS+Ct/0eWQapFDOJaowabUlVLGypLDOPEdceZ+fHCYMgy1&#10;NAGvOdy1cqpUIR02nBssdrSxVP0ezk5DO6Tj8L7e2EGdZjez3xc+vH5q/TjuVx8gEvXpX/zn3hkN&#10;L2qa5+Y3+QnIxR0AAP//AwBQSwECLQAUAAYACAAAACEA2+H2y+4AAACFAQAAEwAAAAAAAAAAAAAA&#10;AAAAAAAAW0NvbnRlbnRfVHlwZXNdLnhtbFBLAQItABQABgAIAAAAIQBa9CxbvwAAABUBAAALAAAA&#10;AAAAAAAAAAAAAB8BAABfcmVscy8ucmVsc1BLAQItABQABgAIAAAAIQBOcof1wgAAAN0AAAAPAAAA&#10;AAAAAAAAAAAAAAcCAABkcnMvZG93bnJldi54bWxQSwUGAAAAAAMAAwC3AAAA9gIAAAAA&#10;" strokecolor="black [3213]"/>
                          <v:line id="Gerade Verbindung 2092" o:spid="_x0000_s1779" style="position:absolute;flip:x;visibility:visible;mso-wrap-style:square" from="146,56327" to="5546,5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JuxQAAAN0AAAAPAAAAZHJzL2Rvd25yZXYueG1sRI/RagIx&#10;FETfC/5DuIJvNam2oqtRWkGQvkjVD7hsrpulm5ttkuq6X98UCn0cZuYMs9p0rhFXCrH2rOFprEAQ&#10;l97UXGk4n3aPcxAxIRtsPJOGO0XYrAcPKyyMv/EHXY+pEhnCsUANNqW2kDKWlhzGsW+Js3fxwWHK&#10;MlTSBLxluGvkRKmZdFhzXrDY0tZS+Xn8dhqaPp37xdvW9urr+W4Oh5kPL+9aj4bd6xJEoi79h//a&#10;e6NhqiYL+H2Tn4Bc/wAAAP//AwBQSwECLQAUAAYACAAAACEA2+H2y+4AAACFAQAAEwAAAAAAAAAA&#10;AAAAAAAAAAAAW0NvbnRlbnRfVHlwZXNdLnhtbFBLAQItABQABgAIAAAAIQBa9CxbvwAAABUBAAAL&#10;AAAAAAAAAAAAAAAAAB8BAABfcmVscy8ucmVsc1BLAQItABQABgAIAAAAIQAhPiJuxQAAAN0AAAAP&#10;AAAAAAAAAAAAAAAAAAcCAABkcnMvZG93bnJldi54bWxQSwUGAAAAAAMAAwC3AAAA+QIAAAAA&#10;" strokecolor="black [3213]"/>
                          <v:line id="Gerade Verbindung 2093" o:spid="_x0000_s1780" style="position:absolute;visibility:visible;mso-wrap-style:square" from="1243,55376" to="1243,6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LwwwAAAN0AAAAPAAAAZHJzL2Rvd25yZXYueG1sRE/Pa8Iw&#10;FL4P/B/CE7zNVGVWqlGKIEx3mlO8PppnW21eSpLVur9+OQx2/Ph+rza9aURHzteWFUzGCQjiwuqa&#10;SwWnr93rAoQPyBoby6TgSR4268HLCjNtH/xJ3TGUIoawz1BBFUKbSemLigz6sW2JI3e1zmCI0JVS&#10;O3zEcNPIaZLMpcGaY0OFLW0rKu7Hb6NgURxuLk/z/eTt3KY/3fRjvrukSo2Gfb4EEagP/+I/97tW&#10;MEtmcX98E5+AXP8CAAD//wMAUEsBAi0AFAAGAAgAAAAhANvh9svuAAAAhQEAABMAAAAAAAAAAAAA&#10;AAAAAAAAAFtDb250ZW50X1R5cGVzXS54bWxQSwECLQAUAAYACAAAACEAWvQsW78AAAAVAQAACwAA&#10;AAAAAAAAAAAAAAAfAQAAX3JlbHMvLnJlbHNQSwECLQAUAAYACAAAACEAAAPS8MMAAADdAAAADwAA&#10;AAAAAAAAAAAAAAAHAgAAZHJzL2Rvd25yZXYueG1sUEsFBgAAAAADAAMAtwAAAPcCAAAAAA==&#10;" strokecolor="black [3213]"/>
                          <v:line id="Gerade Verbindung 2094" o:spid="_x0000_s1781" style="position:absolute;flip:x;visibility:visible;mso-wrap-style:square" from="0,5120" to="5397,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i1xQAAAN0AAAAPAAAAZHJzL2Rvd25yZXYueG1sRI/RagIx&#10;FETfC/2HcAu+1URtpa5GUaFQ+iK1fsBlc90sbm7WJOq6X98UCn0cZuYMs1h1rhFXCrH2rGE0VCCI&#10;S29qrjQcvt+f30DEhGyw8Uwa7hRhtXx8WGBh/I2/6LpPlcgQjgVqsCm1hZSxtOQwDn1LnL2jDw5T&#10;lqGSJuAtw10jx0pNpcOa84LFlraWytP+4jQ0fTr0s83W9ur8cje73dSH10+tB0/deg4iUZf+w3/t&#10;D6NhoiYj+H2Tn4Bc/gAAAP//AwBQSwECLQAUAAYACAAAACEA2+H2y+4AAACFAQAAEwAAAAAAAAAA&#10;AAAAAAAAAAAAW0NvbnRlbnRfVHlwZXNdLnhtbFBLAQItABQABgAIAAAAIQBa9CxbvwAAABUBAAAL&#10;AAAAAAAAAAAAAAAAAB8BAABfcmVscy8ucmVsc1BLAQItABQABgAIAAAAIQBakbi1xQAAAN0AAAAP&#10;AAAAAAAAAAAAAAAAAAcCAABkcnMvZG93bnJldi54bWxQSwUGAAAAAAMAAwC3AAAA+QIAAAAA&#10;" strokecolor="black [3213]"/>
                          <v:line id="Gerade Verbindung 2095" o:spid="_x0000_s1782" style="position:absolute;flip:x;visibility:visible;mso-wrap-style:square" from="-3730,3291" to="5470,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bCxQAAAN0AAAAPAAAAZHJzL2Rvd25yZXYueG1sRI/RagIx&#10;FETfBf8h3IJvmlRbqVujtIIgfZFaP+CyuW6Wbm7WJOq6X98UCn0cZuYMs1x3rhFXCrH2rOFxokAQ&#10;l97UXGk4fm3HLyBiQjbYeCYNd4qwXg0HSyyMv/EnXQ+pEhnCsUANNqW2kDKWlhzGiW+Js3fywWHK&#10;MlTSBLxluGvkVKm5dFhzXrDY0sZS+X24OA1Nn4794n1je3V+upv9fu7D84fWo4fu7RVEoi79h//a&#10;O6NhpmZT+H2Tn4Bc/QAAAP//AwBQSwECLQAUAAYACAAAACEA2+H2y+4AAACFAQAAEwAAAAAAAAAA&#10;AAAAAAAAAAAAW0NvbnRlbnRfVHlwZXNdLnhtbFBLAQItABQABgAIAAAAIQBa9CxbvwAAABUBAAAL&#10;AAAAAAAAAAAAAAAAAB8BAABfcmVscy8ucmVsc1BLAQItABQABgAIAAAAIQCqQybCxQAAAN0AAAAP&#10;AAAAAAAAAAAAAAAAAAcCAABkcnMvZG93bnJldi54bWxQSwUGAAAAAAMAAwC3AAAA+QIAAAAA&#10;" strokecolor="black [3213]"/>
                          <v:line id="Gerade Verbindung 2096" o:spid="_x0000_s1783" style="position:absolute;visibility:visible;mso-wrap-style:square" from="1243,0" to="1243,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UyHxgAAAN0AAAAPAAAAZHJzL2Rvd25yZXYueG1sRI9Ba8JA&#10;FITvQv/D8gq96UZDjURXCQWhtqfaitdH9plEs2/D7jbG/vpuoeBxmJlvmNVmMK3oyfnGsoLpJAFB&#10;XFrdcKXg63M7XoDwAVlja5kU3MjDZv0wWmGu7ZU/qN+HSkQI+xwV1CF0uZS+rMmgn9iOOHon6wyG&#10;KF0ltcNrhJtWzpJkLg02HBdq7OilpvKy/zYKFuXb2RVZsZs+H7rsp5+9z7fHTKmnx6FYggg0hHv4&#10;v/2qFaRJmsLfm/gE5PoXAAD//wMAUEsBAi0AFAAGAAgAAAAhANvh9svuAAAAhQEAABMAAAAAAAAA&#10;AAAAAAAAAAAAAFtDb250ZW50X1R5cGVzXS54bWxQSwECLQAUAAYACAAAACEAWvQsW78AAAAVAQAA&#10;CwAAAAAAAAAAAAAAAAAfAQAAX3JlbHMvLnJlbHNQSwECLQAUAAYACAAAACEA8NFMh8YAAADdAAAA&#10;DwAAAAAAAAAAAAAAAAAHAgAAZHJzL2Rvd25yZXYueG1sUEsFBgAAAAADAAMAtwAAAPoCAAAAAA==&#10;" strokecolor="black [3213]"/>
                        </v:group>
                        <v:line id="Gerade Verbindung 2101" o:spid="_x0000_s1784" style="position:absolute;rotation:-135;flip:x;visibility:visible;mso-wrap-style:square" from="4985,63054" to="4985,6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qxgAAAN0AAAAPAAAAZHJzL2Rvd25yZXYueG1sRI/dagIx&#10;FITvC75DOIXe1Wyr+LMaRQoFi1R09QEOm9P96eZkSdJ19elNodDLYWa+YZbr3jSiI+crywpehgkI&#10;4tzqigsF59P78wyED8gaG8uk4Eoe1qvBwxJTbS98pC4LhYgQ9ikqKENoUyl9XpJBP7QtcfS+rDMY&#10;onSF1A4vEW4a+ZokE2mw4rhQYktvJeXf2Y9RMDfb+kB1f+w+djVPb5Pd/jNzSj099psFiEB9+A//&#10;tbdawSgZjeH3TXwCcnUHAAD//wMAUEsBAi0AFAAGAAgAAAAhANvh9svuAAAAhQEAABMAAAAAAAAA&#10;AAAAAAAAAAAAAFtDb250ZW50X1R5cGVzXS54bWxQSwECLQAUAAYACAAAACEAWvQsW78AAAAVAQAA&#10;CwAAAAAAAAAAAAAAAAAfAQAAX3JlbHMvLnJlbHNQSwECLQAUAAYACAAAACEAsKpv6sYAAADdAAAA&#10;DwAAAAAAAAAAAAAAAAAHAgAAZHJzL2Rvd25yZXYueG1sUEsFBgAAAAADAAMAtwAAAPoCAAAAAA==&#10;" strokecolor="black [3213]"/>
                        <v:line id="Gerade Verbindung 2102" o:spid="_x0000_s1785" style="position:absolute;rotation:-135;flip:x;visibility:visible;mso-wrap-style:square" from="5048,55434" to="5048,57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pxxgAAAN0AAAAPAAAAZHJzL2Rvd25yZXYueG1sRI/dagIx&#10;FITvC75DOIXe1Wwr/q1GkULBIhVdfYDD5nR/ujlZknRdfXpTKPRymJlvmOW6N43oyPnKsoKXYQKC&#10;OLe64kLB+fT+PAPhA7LGxjIpuJKH9WrwsMRU2wsfqctCISKEfYoKyhDaVEqfl2TQD21LHL0v6wyG&#10;KF0htcNLhJtGvibJRBqsOC6U2NJbSfl39mMUzM22PlDdH7uPXc3T22S3/8ycUk+P/WYBIlAf/sN/&#10;7a1WMEpGY/h9E5+AXN0BAAD//wMAUEsBAi0AFAAGAAgAAAAhANvh9svuAAAAhQEAABMAAAAAAAAA&#10;AAAAAAAAAAAAAFtDb250ZW50X1R5cGVzXS54bWxQSwECLQAUAAYACAAAACEAWvQsW78AAAAVAQAA&#10;CwAAAAAAAAAAAAAAAAAfAQAAX3JlbHMvLnJlbHNQSwECLQAUAAYACAAAACEA3+bKccYAAADdAAAA&#10;DwAAAAAAAAAAAAAAAAAHAgAAZHJzL2Rvd25yZXYueG1sUEsFBgAAAAADAAMAtwAAAPoCAAAAAA==&#10;" strokecolor="black [3213]"/>
                        <v:line id="Gerade Verbindung 2103" o:spid="_x0000_s1786" style="position:absolute;rotation:-135;flip:x;visibility:visible;mso-wrap-style:square" from="984,48164" to="984,4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QGxgAAAN0AAAAPAAAAZHJzL2Rvd25yZXYueG1sRI/dagIx&#10;FITvhb5DOIXeabYV1nZrFBEKiii67QMcNqf7083JkqTr2qdvBMHLYWa+YebLwbSiJ+drywqeJwkI&#10;4sLqmksFX58f41cQPiBrbC2Tggt5WC4eRnPMtD3zifo8lCJC2GeooAqhy6T0RUUG/cR2xNH7ts5g&#10;iNKVUjs8R7hp5UuSpNJgzXGhwo7WFRU/+a9R8GY2zZGa4dRvdw3P/tLdYZ87pZ4eh9U7iEBDuIdv&#10;7Y1WME2mKVzfxCcgF/8AAAD//wMAUEsBAi0AFAAGAAgAAAAhANvh9svuAAAAhQEAABMAAAAAAAAA&#10;AAAAAAAAAAAAAFtDb250ZW50X1R5cGVzXS54bWxQSwECLQAUAAYACAAAACEAWvQsW78AAAAVAQAA&#10;CwAAAAAAAAAAAAAAAAAfAQAAX3JlbHMvLnJlbHNQSwECLQAUAAYACAAAACEALzRUBsYAAADdAAAA&#10;DwAAAAAAAAAAAAAAAAAHAgAAZHJzL2Rvd25yZXYueG1sUEsFBgAAAAADAAMAtwAAAPoCAAAAAA==&#10;" strokecolor="black [3213]"/>
                        <v:line id="Gerade Verbindung 2104" o:spid="_x0000_s1787" style="position:absolute;rotation:-135;flip:x;visibility:visible;mso-wrap-style:square" from="1048,2380" to="1048,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GdxQAAAN0AAAAPAAAAZHJzL2Rvd25yZXYueG1sRI/dagIx&#10;FITvC75DOIJ3NWsFratRpFBQxFJXH+CwOe6Pm5MlSddtn94UCr0cZuYbZrXpTSM6cr6yrGAyTkAQ&#10;51ZXXCi4nN+fX0H4gKyxsUwKvsnDZj14WmGq7Z1P1GWhEBHCPkUFZQhtKqXPSzLox7Yljt7VOoMh&#10;SldI7fAe4aaRL0kykwYrjgsltvRWUn7LvoyChdnVn1T3p25/qHn+Mzt8HDOn1GjYb5cgAvXhP/zX&#10;3mkF02Q6h9838QnI9QMAAP//AwBQSwECLQAUAAYACAAAACEA2+H2y+4AAACFAQAAEwAAAAAAAAAA&#10;AAAAAAAAAAAAW0NvbnRlbnRfVHlwZXNdLnhtbFBLAQItABQABgAIAAAAIQBa9CxbvwAAABUBAAAL&#10;AAAAAAAAAAAAAAAAAB8BAABfcmVscy8ucmVsc1BLAQItABQABgAIAAAAIQBAePGdxQAAAN0AAAAP&#10;AAAAAAAAAAAAAAAAAAcCAABkcnMvZG93bnJldi54bWxQSwUGAAAAAAMAAwC3AAAA+QIAAAAA&#10;" strokecolor="black [3213]"/>
                        <v:line id="Gerade Verbindung 2105" o:spid="_x0000_s1788" style="position:absolute;rotation:-135;flip:x;visibility:visible;mso-wrap-style:square" from="5048,2380" to="5048,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2XvwgAAAN0AAAAPAAAAZHJzL2Rvd25yZXYueG1sRE/LagIx&#10;FN0L/YdwC91ppgo+RqMUoWARRUc/4DK5nUcnN0OSjtN+vVkILg/nvdr0phEdOV9ZVvA+SkAQ51ZX&#10;XCi4Xj6HcxA+IGtsLJOCP/KwWb8MVphqe+MzdVkoRAxhn6KCMoQ2ldLnJRn0I9sSR+7bOoMhQldI&#10;7fAWw00jx0kylQYrjg0ltrQtKf/Jfo2ChdnVJ6r7c/e1r3n2P90fD5lT6u21/1iCCNSHp/jh3mkF&#10;k2QS58Y38QnI9R0AAP//AwBQSwECLQAUAAYACAAAACEA2+H2y+4AAACFAQAAEwAAAAAAAAAAAAAA&#10;AAAAAAAAW0NvbnRlbnRfVHlwZXNdLnhtbFBLAQItABQABgAIAAAAIQBa9CxbvwAAABUBAAALAAAA&#10;AAAAAAAAAAAAAB8BAABfcmVscy8ucmVsc1BLAQItABQABgAIAAAAIQAx52XvwgAAAN0AAAAPAAAA&#10;AAAAAAAAAAAAAAcCAABkcnMvZG93bnJldi54bWxQSwUGAAAAAAMAAwC3AAAA9gIAAAAA&#10;" strokecolor="black [3213]"/>
                        <v:line id="Gerade Verbindung 2106" o:spid="_x0000_s1789" style="position:absolute;rotation:-135;flip:x;visibility:visible;mso-wrap-style:square" from="5048,4241" to="5048,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B0xQAAAN0AAAAPAAAAZHJzL2Rvd25yZXYueG1sRI/dagIx&#10;FITvC75DOIJ3NWsFW1ejiFBQpKWuPsBhc9wfNydLEte1T98UCr0cZuYbZrnuTSM6cr6yrGAyTkAQ&#10;51ZXXCg4n96f30D4gKyxsUwKHuRhvRo8LTHV9s5H6rJQiAhhn6KCMoQ2ldLnJRn0Y9sSR+9incEQ&#10;pSukdniPcNPIlySZSYMVx4USW9qWlF+zm1EwN7v6i+r+2O0PNb9+zw6fH5lTajTsNwsQgfrwH/5r&#10;77SCaTKdw++b+ATk6gcAAP//AwBQSwECLQAUAAYACAAAACEA2+H2y+4AAACFAQAAEwAAAAAAAAAA&#10;AAAAAAAAAAAAW0NvbnRlbnRfVHlwZXNdLnhtbFBLAQItABQABgAIAAAAIQBa9CxbvwAAABUBAAAL&#10;AAAAAAAAAAAAAAAAAB8BAABfcmVscy8ucmVsc1BLAQItABQABgAIAAAAIQBeq8B0xQAAAN0AAAAP&#10;AAAAAAAAAAAAAAAAAAcCAABkcnMvZG93bnJldi54bWxQSwUGAAAAAAMAAwC3AAAA+QIAAAAA&#10;" strokecolor="black [3213]"/>
                      </v:group>
                    </v:group>
                    <v:group id="Gruppieren 3040" o:spid="_x0000_s1790" style="position:absolute;left:8763;top:64325;width:5226;height:4026" coordsize="52260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YLxAAAAN0AAAAPAAAAZHJzL2Rvd25yZXYueG1sRE/LasJA&#10;FN0X/IfhCu7qJKYtEh1FQi1dhEJVEHeXzDUJZu6EzDSPv+8sCl0eznu7H00jeupcbVlBvIxAEBdW&#10;11wquJyPz2sQziNrbCyTgokc7Hezpy2m2g78Tf3JlyKEsEtRQeV9m0rpiooMuqVtiQN3t51BH2BX&#10;St3hEMJNI1dR9CYN1hwaKmwpq6h4nH6Mgo8Bh0MSv/f5455Nt/Pr1zWPSanFfDxsQHga/b/4z/2p&#10;FSTRS9gf3oQnIHe/AAAA//8DAFBLAQItABQABgAIAAAAIQDb4fbL7gAAAIUBAAATAAAAAAAAAAAA&#10;AAAAAAAAAABbQ29udGVudF9UeXBlc10ueG1sUEsBAi0AFAAGAAgAAAAhAFr0LFu/AAAAFQEAAAsA&#10;AAAAAAAAAAAAAAAAHwEAAF9yZWxzLy5yZWxzUEsBAi0AFAAGAAgAAAAhAGhBVgvEAAAA3QAAAA8A&#10;AAAAAAAAAAAAAAAABwIAAGRycy9kb3ducmV2LnhtbFBLBQYAAAAAAwADALcAAAD4AgAAAAA=&#10;">
                      <v:line id="Gerade Verbindung 2109" o:spid="_x0000_s1791" style="position:absolute;visibility:visible;mso-wrap-style:square" from="0,323850" to="522605,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QWxwAAAN0AAAAPAAAAZHJzL2Rvd25yZXYueG1sRI9Ba8JA&#10;FITvBf/D8gq91U1sayS6ShCE1p60itdH9pnEZt+G3W1M++vdQqHHYWa+YRarwbSiJ+cbywrScQKC&#10;uLS64UrB4WPzOAPhA7LG1jIp+CYPq+XoboG5tlfeUb8PlYgQ9jkqqEPocil9WZNBP7YdcfTO1hkM&#10;UbpKaofXCDetnCTJVBpsOC7U2NG6pvJz/2UUzMrtxRVZ8Za+HLvsp5+8TzenTKmH+6GYgwg0hP/w&#10;X/tVK3hKnlP4fROfgFzeAAAA//8DAFBLAQItABQABgAIAAAAIQDb4fbL7gAAAIUBAAATAAAAAAAA&#10;AAAAAAAAAAAAAABbQ29udGVudF9UeXBlc10ueG1sUEsBAi0AFAAGAAgAAAAhAFr0LFu/AAAAFQEA&#10;AAsAAAAAAAAAAAAAAAAAHwEAAF9yZWxzLy5yZWxzUEsBAi0AFAAGAAgAAAAhADdJBBbHAAAA3QAA&#10;AA8AAAAAAAAAAAAAAAAABwIAAGRycy9kb3ducmV2LnhtbFBLBQYAAAAAAwADALcAAAD7AgAAAAA=&#10;" strokecolor="black [3213]"/>
                      <v:line id="Gerade Verbindung 2110" o:spid="_x0000_s1792" style="position:absolute;visibility:visible;mso-wrap-style:square" from="88900,0" to="88900,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phxwAAAN0AAAAPAAAAZHJzL2Rvd25yZXYueG1sRI9Ba8JA&#10;FITvhf6H5RV6qxvTaiS6SigI1p7UFq+P7GuSNvs27K4x7a93C4LHYWa+YRarwbSiJ+cbywrGowQE&#10;cWl1w5WCj8P6aQbCB2SNrWVS8EseVsv7uwXm2p55R/0+VCJC2OeooA6hy6X0ZU0G/ch2xNH7ss5g&#10;iNJVUjs8R7hpZZokU2mw4bhQY0evNZU/+5NRMCu3367Iirfx5LPL/vr0fbo+Zko9PgzFHESgIdzC&#10;1/ZGK3hOXlL4fxOfgFxeAAAA//8DAFBLAQItABQABgAIAAAAIQDb4fbL7gAAAIUBAAATAAAAAAAA&#10;AAAAAAAAAAAAAABbQ29udGVudF9UeXBlc10ueG1sUEsBAi0AFAAGAAgAAAAhAFr0LFu/AAAAFQEA&#10;AAsAAAAAAAAAAAAAAAAAHwEAAF9yZWxzLy5yZWxzUEsBAi0AFAAGAAgAAAAhAMebmmHHAAAA3QAA&#10;AA8AAAAAAAAAAAAAAAAABwIAAGRycy9kb3ducmV2LnhtbFBLBQYAAAAAAwADALcAAAD7AgAAAAA=&#10;" strokecolor="black [3213]"/>
                      <v:line id="Gerade Verbindung 2111" o:spid="_x0000_s1793" style="position:absolute;visibility:visible;mso-wrap-style:square" from="177800,6350" to="177800,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6xwAAAN0AAAAPAAAAZHJzL2Rvd25yZXYueG1sRI9Ba8JA&#10;FITvQv/D8gredKNWI6mrBEGw9VTb0usj+5pEs2/D7hrT/vquIPQ4zMw3zGrTm0Z05HxtWcFknIAg&#10;LqyuuVTw8b4bLUH4gKyxsUwKfsjDZv0wWGGm7ZXfqDuGUkQI+wwVVCG0mZS+qMigH9uWOHrf1hkM&#10;UbpSaofXCDeNnCbJQhqsOS5U2NK2ouJ8vBgFy+L15PI0f5nMP9v0t5seFruvVKnhY58/gwjUh//w&#10;vb3XCmbJ0wxub+ITkOs/AAAA//8DAFBLAQItABQABgAIAAAAIQDb4fbL7gAAAIUBAAATAAAAAAAA&#10;AAAAAAAAAAAAAABbQ29udGVudF9UeXBlc10ueG1sUEsBAi0AFAAGAAgAAAAhAFr0LFu/AAAAFQEA&#10;AAsAAAAAAAAAAAAAAAAAHwEAAF9yZWxzLy5yZWxzUEsBAi0AFAAGAAgAAAAhAKjXP/rHAAAA3QAA&#10;AA8AAAAAAAAAAAAAAAAABwIAAGRycy9kb3ducmV2LnhtbFBLBQYAAAAAAwADALcAAAD7AgAAAAA=&#10;" strokecolor="black [3213]"/>
                      <v:line id="Gerade Verbindung 2112" o:spid="_x0000_s1794" style="position:absolute;rotation:90;visibility:visible;mso-wrap-style:square" from="31750,266700" to="139065,37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2hxwAAAN0AAAAPAAAAZHJzL2Rvd25yZXYueG1sRI/NasMw&#10;EITvhbyD2EIvJZHTmCR1ooQSMLjtpfnpfbE2lqm1MpKaOG9fFQo9DjPzDbPeDrYTF/KhdaxgOslA&#10;ENdOt9woOB3L8RJEiMgaO8ek4EYBtpvR3RoL7a68p8shNiJBOBSowMTYF1KG2pDFMHE9cfLOzluM&#10;SfpGao/XBLedfMqyubTYclow2NPOUP11+LYK+s+Fmd3e38pq/uHL9jXX1ePuWamH++FlBSLSEP/D&#10;f+1KK5hleQ6/b9ITkJsfAAAA//8DAFBLAQItABQABgAIAAAAIQDb4fbL7gAAAIUBAAATAAAAAAAA&#10;AAAAAAAAAAAAAABbQ29udGVudF9UeXBlc10ueG1sUEsBAi0AFAAGAAgAAAAhAFr0LFu/AAAAFQEA&#10;AAsAAAAAAAAAAAAAAAAAHwEAAF9yZWxzLy5yZWxzUEsBAi0AFAAGAAgAAAAhAHwcPaHHAAAA3QAA&#10;AA8AAAAAAAAAAAAAAAAABwIAAGRycy9kb3ducmV2LnhtbFBLBQYAAAAAAwADALcAAAD7AgAAAAA=&#10;" strokecolor="black [3213]"/>
                      <v:line id="Gerade Verbindung 2113" o:spid="_x0000_s1795" style="position:absolute;rotation:90;visibility:visible;mso-wrap-style:square" from="133350,273050" to="240665,38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g6xwAAAN0AAAAPAAAAZHJzL2Rvd25yZXYueG1sRI9PawIx&#10;FMTvhX6H8ApeimarVtutUYqwsLUX//X+2Lxulm5eliTq+u1NodDjMDO/YRar3rbiTD40jhU8jTIQ&#10;xJXTDdcKjodi+AIiRGSNrWNScKUAq+X93QJz7S68o/M+1iJBOOSowMTY5VKGypDFMHIdcfK+nbcY&#10;k/S11B4vCW5bOc6ymbTYcFow2NHaUPWzP1kF3dfcTK6fm6KcbX3RfEx1+bh+VWrw0L+/gYjUx//w&#10;X7vUCibZ9Bl+36QnIJc3AAAA//8DAFBLAQItABQABgAIAAAAIQDb4fbL7gAAAIUBAAATAAAAAAAA&#10;AAAAAAAAAAAAAABbQ29udGVudF9UeXBlc10ueG1sUEsBAi0AFAAGAAgAAAAhAFr0LFu/AAAAFQEA&#10;AAsAAAAAAAAAAAAAAAAAHwEAAF9yZWxzLy5yZWxzUEsBAi0AFAAGAAgAAAAhABNQmDrHAAAA3QAA&#10;AA8AAAAAAAAAAAAAAAAABwIAAGRycy9kb3ducmV2LnhtbFBLBQYAAAAAAwADALcAAAD7AgAAAAA=&#10;" strokecolor="black [3213]"/>
                    </v:group>
                  </v:group>
                </v:group>
                <v:group id="Gruppieren 3046" o:spid="_x0000_s1796" style="position:absolute;left:13226;top:19594;width:27298;height:6950" coordorigin="1415,19594" coordsize="27298,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vkxwAAAN0AAAAPAAAAZHJzL2Rvd25yZXYueG1sRI9Ba8JA&#10;FITvBf/D8gremk20DZJmFZEqHkKhKpTeHtlnEsy+DdltEv99t1DocZiZb5h8M5lWDNS7xrKCJIpB&#10;EJdWN1wpuJz3TysQziNrbC2Tgjs52KxnDzlm2o78QcPJVyJA2GWooPa+y6R0ZU0GXWQ74uBdbW/Q&#10;B9lXUvc4Brhp5SKOU2mw4bBQY0e7msrb6dsoOIw4bpfJ21Dcrrv71/nl/bNISKn547R9BeFp8v/h&#10;v/ZRK1jGzyn8vglPQK5/AAAA//8DAFBLAQItABQABgAIAAAAIQDb4fbL7gAAAIUBAAATAAAAAAAA&#10;AAAAAAAAAAAAAABbQ29udGVudF9UeXBlc10ueG1sUEsBAi0AFAAGAAgAAAAhAFr0LFu/AAAAFQEA&#10;AAsAAAAAAAAAAAAAAAAAHwEAAF9yZWxzLy5yZWxzUEsBAi0AFAAGAAgAAAAhAIjka+THAAAA3QAA&#10;AA8AAAAAAAAAAAAAAAAABwIAAGRycy9kb3ducmV2LnhtbFBLBQYAAAAAAwADALcAAAD7AgAAAAA=&#10;">
                  <v:shape id="Gerade Verbindung mit Pfeil 3047" o:spid="_x0000_s1797" type="#_x0000_t32" style="position:absolute;left:13335;top:21553;width:15378;height:2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k7xAAAAN0AAAAPAAAAZHJzL2Rvd25yZXYueG1sRI/BasMw&#10;EETvgf6D2EJviRy7xMWNYkrbQOktTsh5sTa2sbUykuo4fx8VCj0OM/OG2ZazGcREzneWFaxXCQji&#10;2uqOGwWn4375AsIHZI2DZVJwIw/l7mGxxULbKx9oqkIjIoR9gQraEMZCSl+3ZNCv7EgcvYt1BkOU&#10;rpHa4TXCzSDTJNlIgx3HhRZHem+p7qsfo6DjLHD6ke3p+7N3eXPuJ5udlHp6nN9eQQSaw3/4r/2l&#10;FWTJcw6/b+ITkLs7AAAA//8DAFBLAQItABQABgAIAAAAIQDb4fbL7gAAAIUBAAATAAAAAAAAAAAA&#10;AAAAAAAAAABbQ29udGVudF9UeXBlc10ueG1sUEsBAi0AFAAGAAgAAAAhAFr0LFu/AAAAFQEAAAsA&#10;AAAAAAAAAAAAAAAAHwEAAF9yZWxzLy5yZWxzUEsBAi0AFAAGAAgAAAAhAKqFyTvEAAAA3QAAAA8A&#10;AAAAAAAAAAAAAAAABwIAAGRycy9kb3ducmV2LnhtbFBLBQYAAAAAAwADALcAAAD4AgAAAAA=&#10;" strokecolor="black [3213]">
                    <v:stroke endarrow="open"/>
                  </v:shape>
                  <v:shape id="Gerade Verbindung mit Pfeil 3048" o:spid="_x0000_s1798" type="#_x0000_t32" style="position:absolute;left:1415;top:21553;width:9385;height:4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9wAAAAN0AAAAPAAAAZHJzL2Rvd25yZXYueG1sRE/NTgIx&#10;EL6b+A7NmHCTrqKGLBRCVBJvKvAAw3bYFrbTTVtheXvnYOLxy/c/Xw6hU2dK2Uc28DCuQBE30Xpu&#10;Dey26/spqFyQLXaRycCVMiwXtzdzrG288DedN6VVEsK5RgOulL7WOjeOAuZx7ImFO8QUsAhMrbYJ&#10;LxIeOv1YVS86oGdpcNjTq6PmtPkJ0rvyx+e3ZLl53x/9V3L4eejQmNHdsJqBKjSUf/Gf+8MamFRP&#10;MlfeyBPQi18AAAD//wMAUEsBAi0AFAAGAAgAAAAhANvh9svuAAAAhQEAABMAAAAAAAAAAAAAAAAA&#10;AAAAAFtDb250ZW50X1R5cGVzXS54bWxQSwECLQAUAAYACAAAACEAWvQsW78AAAAVAQAACwAAAAAA&#10;AAAAAAAAAAAfAQAAX3JlbHMvLnJlbHNQSwECLQAUAAYACAAAACEAJxv/fcAAAADdAAAADwAAAAAA&#10;AAAAAAAAAAAHAgAAZHJzL2Rvd25yZXYueG1sUEsFBgAAAAADAAMAtwAAAPQCAAAAAA==&#10;" strokecolor="black [3213]">
                    <v:stroke endarrow="open"/>
                  </v:shape>
                  <v:shape id="Textfeld 3049" o:spid="_x0000_s1799" type="#_x0000_t202" style="position:absolute;left:10069;top:19594;width:414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1JyAAAAN0AAAAPAAAAZHJzL2Rvd25yZXYueG1sRI9PS8NA&#10;FMTvBb/D8oReit1orLWx2yLF/qG3NlXp7ZF9JsHs25Bdk/jtXaHQ4zAzv2Hmy95UoqXGlZYV3I8j&#10;EMSZ1SXnCk7p+u4ZhPPIGivLpOCXHCwXN4M5Jtp2fKD26HMRIOwSVFB4XydSuqwgg25sa+LgfdnG&#10;oA+yyaVusAtwU8mHKHqSBksOCwXWtCoo+z7+GAXnUf65d/3mvYsncf22bdPph06VGt72ry8gPPX+&#10;Gr60d1pBHD3O4P9NeAJy8QcAAP//AwBQSwECLQAUAAYACAAAACEA2+H2y+4AAACFAQAAEwAAAAAA&#10;AAAAAAAAAAAAAAAAW0NvbnRlbnRfVHlwZXNdLnhtbFBLAQItABQABgAIAAAAIQBa9CxbvwAAABUB&#10;AAALAAAAAAAAAAAAAAAAAB8BAABfcmVscy8ucmVsc1BLAQItABQABgAIAAAAIQDOMT1JyAAAAN0A&#10;AAAPAAAAAAAAAAAAAAAAAAcCAABkcnMvZG93bnJldi54bWxQSwUGAAAAAAMAAwC3AAAA/AIAAAAA&#10;" fillcolor="white [3201]" stroked="f" strokeweight=".5pt">
                    <v:textbox>
                      <w:txbxContent>
                        <w:p w14:paraId="6E4AE85E" w14:textId="77777777" w:rsidR="008A6EA7" w:rsidRPr="0062112E" w:rsidRDefault="008A6EA7" w:rsidP="003C21BE">
                          <w:pPr>
                            <w:rPr>
                              <w:sz w:val="26"/>
                            </w:rPr>
                          </w:pPr>
                          <w:r w:rsidRPr="0062112E">
                            <w:rPr>
                              <w:rFonts w:ascii="Cambria" w:hAnsi="Cambria"/>
                              <w:sz w:val="28"/>
                            </w:rPr>
                            <w:t>③</w:t>
                          </w:r>
                        </w:p>
                      </w:txbxContent>
                    </v:textbox>
                  </v:shape>
                </v:group>
              </v:group>
            </w:pict>
          </mc:Fallback>
        </mc:AlternateContent>
      </w:r>
    </w:p>
    <w:p w14:paraId="3EAE578B" w14:textId="77777777" w:rsidR="003C21BE" w:rsidRDefault="003C21BE" w:rsidP="003C21BE">
      <w:pPr>
        <w:spacing w:line="312" w:lineRule="auto"/>
        <w:rPr>
          <w:sz w:val="22"/>
        </w:rPr>
      </w:pPr>
    </w:p>
    <w:p w14:paraId="416133FB" w14:textId="77777777" w:rsidR="003C21BE" w:rsidRDefault="003C21BE" w:rsidP="003C21BE">
      <w:pPr>
        <w:spacing w:line="312" w:lineRule="auto"/>
        <w:rPr>
          <w:sz w:val="22"/>
        </w:rPr>
      </w:pPr>
    </w:p>
    <w:p w14:paraId="4913FEC6" w14:textId="77777777" w:rsidR="003C21BE" w:rsidRDefault="003C21BE" w:rsidP="003C21BE">
      <w:pPr>
        <w:spacing w:line="312" w:lineRule="auto"/>
        <w:rPr>
          <w:sz w:val="22"/>
        </w:rPr>
      </w:pPr>
    </w:p>
    <w:p w14:paraId="1F21BC90" w14:textId="77777777" w:rsidR="003C21BE" w:rsidRDefault="003C21BE" w:rsidP="003C21BE">
      <w:pPr>
        <w:spacing w:line="312" w:lineRule="auto"/>
        <w:rPr>
          <w:sz w:val="22"/>
        </w:rPr>
      </w:pPr>
    </w:p>
    <w:p w14:paraId="6C4B907D" w14:textId="77777777" w:rsidR="003C21BE" w:rsidRDefault="003C21BE" w:rsidP="003C21BE">
      <w:r>
        <w:br w:type="page"/>
      </w:r>
    </w:p>
    <w:p w14:paraId="29F303BF" w14:textId="77777777" w:rsidR="003C21BE" w:rsidRDefault="003C21BE" w:rsidP="003C21BE">
      <w:pPr>
        <w:pStyle w:val="berschrift2"/>
      </w:pPr>
      <w:bookmarkStart w:id="6" w:name="_Hlk532657027"/>
      <w:r w:rsidRPr="00AA18D1">
        <w:rPr>
          <w:noProof/>
        </w:rPr>
        <w:lastRenderedPageBreak/>
        <w:drawing>
          <wp:anchor distT="0" distB="0" distL="114300" distR="114300" simplePos="0" relativeHeight="251748864" behindDoc="0" locked="0" layoutInCell="1" allowOverlap="1" wp14:anchorId="350EDA56" wp14:editId="75A74A7C">
            <wp:simplePos x="0" y="0"/>
            <wp:positionH relativeFrom="column">
              <wp:posOffset>4662805</wp:posOffset>
            </wp:positionH>
            <wp:positionV relativeFrom="paragraph">
              <wp:posOffset>-8255</wp:posOffset>
            </wp:positionV>
            <wp:extent cx="341630" cy="313055"/>
            <wp:effectExtent l="0" t="0" r="1270" b="0"/>
            <wp:wrapNone/>
            <wp:docPr id="3240" name="Grafik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Reflexion der Aufgabe</w:t>
      </w:r>
    </w:p>
    <w:p w14:paraId="6AE3856F" w14:textId="77777777" w:rsidR="003C21BE" w:rsidRDefault="003C21BE" w:rsidP="003C21BE">
      <w:pPr>
        <w:pStyle w:val="Textkrper"/>
        <w:spacing w:line="312" w:lineRule="auto"/>
        <w:rPr>
          <w:sz w:val="22"/>
        </w:rPr>
      </w:pPr>
      <w:r>
        <w:rPr>
          <w:sz w:val="22"/>
        </w:rPr>
        <w:t>Sie haben Abstände berechnet und die wichtigsten Maße erkannt.</w:t>
      </w:r>
    </w:p>
    <w:p w14:paraId="3582E55E" w14:textId="77777777" w:rsidR="003C21BE" w:rsidRDefault="003C21BE" w:rsidP="003C21BE">
      <w:pPr>
        <w:pStyle w:val="Textkrper"/>
        <w:spacing w:line="312" w:lineRule="auto"/>
        <w:rPr>
          <w:sz w:val="22"/>
        </w:rPr>
      </w:pPr>
      <w:r>
        <w:rPr>
          <w:sz w:val="22"/>
        </w:rPr>
        <w:t>Damit der Stuhl überhaupt funktioniert, müssen diese Maße exakt eingehalten werden.</w:t>
      </w:r>
      <w:r w:rsidR="00D66C61" w:rsidRPr="00D66C61">
        <w:rPr>
          <w:noProof/>
        </w:rPr>
        <w:t xml:space="preserve"> </w:t>
      </w:r>
    </w:p>
    <w:p w14:paraId="79A60C4E" w14:textId="7C456E79" w:rsidR="003C21BE" w:rsidRPr="00C6599F" w:rsidRDefault="00D66C61" w:rsidP="003C21BE">
      <w:pPr>
        <w:pStyle w:val="Textkrper"/>
        <w:spacing w:line="312" w:lineRule="auto"/>
        <w:rPr>
          <w:sz w:val="22"/>
        </w:rPr>
      </w:pPr>
      <w:r w:rsidRPr="00AA18D1">
        <w:rPr>
          <w:noProof/>
        </w:rPr>
        <w:drawing>
          <wp:anchor distT="0" distB="0" distL="114300" distR="114300" simplePos="0" relativeHeight="251723264" behindDoc="0" locked="0" layoutInCell="1" allowOverlap="1" wp14:anchorId="0AD38D26" wp14:editId="2DE1784D">
            <wp:simplePos x="0" y="0"/>
            <wp:positionH relativeFrom="column">
              <wp:posOffset>4800600</wp:posOffset>
            </wp:positionH>
            <wp:positionV relativeFrom="paragraph">
              <wp:posOffset>276225</wp:posOffset>
            </wp:positionV>
            <wp:extent cx="314325" cy="314325"/>
            <wp:effectExtent l="0" t="0" r="9525" b="9525"/>
            <wp:wrapNone/>
            <wp:docPr id="3272" name="Grafik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sz w:val="22"/>
        </w:rPr>
        <w:t>…</w:t>
      </w:r>
      <w:r w:rsidR="00004768">
        <w:rPr>
          <w:sz w:val="22"/>
        </w:rPr>
        <w:t xml:space="preserve"> </w:t>
      </w:r>
      <w:r w:rsidR="003C21BE">
        <w:rPr>
          <w:sz w:val="22"/>
        </w:rPr>
        <w:t xml:space="preserve">ganz ehrlich: </w:t>
      </w:r>
    </w:p>
    <w:tbl>
      <w:tblPr>
        <w:tblStyle w:val="Tabellenraster"/>
        <w:tblW w:w="0" w:type="auto"/>
        <w:tblLook w:val="04A0" w:firstRow="1" w:lastRow="0" w:firstColumn="1" w:lastColumn="0" w:noHBand="0" w:noVBand="1"/>
      </w:tblPr>
      <w:tblGrid>
        <w:gridCol w:w="3677"/>
        <w:gridCol w:w="3683"/>
      </w:tblGrid>
      <w:tr w:rsidR="003C21BE" w14:paraId="297812D9" w14:textId="77777777" w:rsidTr="00D66C61">
        <w:trPr>
          <w:cnfStyle w:val="100000000000" w:firstRow="1" w:lastRow="0" w:firstColumn="0" w:lastColumn="0" w:oddVBand="0" w:evenVBand="0" w:oddHBand="0" w:evenHBand="0" w:firstRowFirstColumn="0" w:firstRowLastColumn="0" w:lastRowFirstColumn="0" w:lastRowLastColumn="0"/>
          <w:trHeight w:val="743"/>
        </w:trPr>
        <w:tc>
          <w:tcPr>
            <w:tcW w:w="7478" w:type="dxa"/>
            <w:gridSpan w:val="2"/>
          </w:tcPr>
          <w:p w14:paraId="7232FF46" w14:textId="77777777" w:rsidR="003C21BE" w:rsidRPr="00D66C61" w:rsidRDefault="003C21BE" w:rsidP="00DF56A2">
            <w:pPr>
              <w:pStyle w:val="Textkrper"/>
              <w:jc w:val="left"/>
              <w:rPr>
                <w:bCs/>
              </w:rPr>
            </w:pPr>
            <w:r w:rsidRPr="00D66C61">
              <w:rPr>
                <w:bCs/>
              </w:rPr>
              <w:t xml:space="preserve">Werden Sie die wichtigen Maße in der Werkstatt nach dem Anzeichnen kontrollieren? </w:t>
            </w:r>
          </w:p>
        </w:tc>
      </w:tr>
      <w:tr w:rsidR="003C21BE" w14:paraId="0BF73380" w14:textId="77777777" w:rsidTr="00D66C61">
        <w:trPr>
          <w:trHeight w:val="680"/>
        </w:trPr>
        <w:tc>
          <w:tcPr>
            <w:tcW w:w="3739" w:type="dxa"/>
          </w:tcPr>
          <w:p w14:paraId="7E77D064" w14:textId="77777777" w:rsidR="003C21BE" w:rsidRPr="00D66C61" w:rsidRDefault="003C21BE" w:rsidP="003C21BE">
            <w:pPr>
              <w:pStyle w:val="AufgabeKasten"/>
              <w:ind w:left="644" w:hanging="360"/>
            </w:pPr>
            <w:r w:rsidRPr="00D66C61">
              <w:t xml:space="preserve">ja </w:t>
            </w:r>
          </w:p>
        </w:tc>
        <w:tc>
          <w:tcPr>
            <w:tcW w:w="3739" w:type="dxa"/>
          </w:tcPr>
          <w:p w14:paraId="55828A0F" w14:textId="77777777" w:rsidR="003C21BE" w:rsidRPr="00D66C61" w:rsidRDefault="003C21BE" w:rsidP="003C21BE">
            <w:pPr>
              <w:pStyle w:val="AufgabeKasten"/>
              <w:ind w:left="644" w:hanging="360"/>
            </w:pPr>
            <w:r w:rsidRPr="00D66C61">
              <w:t>nein</w:t>
            </w:r>
          </w:p>
        </w:tc>
      </w:tr>
      <w:tr w:rsidR="003C21BE" w14:paraId="2352B759" w14:textId="77777777" w:rsidTr="00D66C61">
        <w:trPr>
          <w:trHeight w:val="743"/>
        </w:trPr>
        <w:tc>
          <w:tcPr>
            <w:tcW w:w="7478" w:type="dxa"/>
            <w:gridSpan w:val="2"/>
          </w:tcPr>
          <w:p w14:paraId="257F6502" w14:textId="77777777" w:rsidR="003C21BE" w:rsidRPr="00D66C61" w:rsidRDefault="003C21BE" w:rsidP="00DF56A2">
            <w:pPr>
              <w:pStyle w:val="Textkrper"/>
              <w:jc w:val="left"/>
              <w:rPr>
                <w:b/>
                <w:bCs/>
              </w:rPr>
            </w:pPr>
            <w:r w:rsidRPr="00D66C61">
              <w:rPr>
                <w:b/>
                <w:bCs/>
              </w:rPr>
              <w:t>Wenn Sie merken, dass Ihre Maße falsch sind, werden Sie sie verbessern?</w:t>
            </w:r>
          </w:p>
        </w:tc>
      </w:tr>
      <w:tr w:rsidR="003C21BE" w14:paraId="2D89023E" w14:textId="77777777" w:rsidTr="00D66C61">
        <w:trPr>
          <w:trHeight w:val="680"/>
        </w:trPr>
        <w:tc>
          <w:tcPr>
            <w:tcW w:w="3739" w:type="dxa"/>
          </w:tcPr>
          <w:p w14:paraId="37509EF5" w14:textId="77777777" w:rsidR="003C21BE" w:rsidRPr="00D66C61" w:rsidRDefault="003C21BE" w:rsidP="003C21BE">
            <w:pPr>
              <w:pStyle w:val="AufgabeKasten"/>
              <w:ind w:left="644" w:hanging="360"/>
            </w:pPr>
            <w:r w:rsidRPr="00D66C61">
              <w:t xml:space="preserve">ja </w:t>
            </w:r>
          </w:p>
        </w:tc>
        <w:tc>
          <w:tcPr>
            <w:tcW w:w="3739" w:type="dxa"/>
          </w:tcPr>
          <w:p w14:paraId="2AEEFDBD" w14:textId="77777777" w:rsidR="003C21BE" w:rsidRPr="00D66C61" w:rsidRDefault="003C21BE" w:rsidP="003C21BE">
            <w:pPr>
              <w:pStyle w:val="AufgabeKasten"/>
              <w:ind w:left="644" w:hanging="360"/>
            </w:pPr>
            <w:r w:rsidRPr="00D66C61">
              <w:t>nein</w:t>
            </w:r>
          </w:p>
        </w:tc>
      </w:tr>
    </w:tbl>
    <w:p w14:paraId="7C27E268" w14:textId="77777777" w:rsidR="003C21BE" w:rsidRDefault="003C21BE" w:rsidP="003C21BE"/>
    <w:p w14:paraId="2125A07A" w14:textId="77777777" w:rsidR="003C21BE" w:rsidRPr="00191F21" w:rsidRDefault="003C21BE" w:rsidP="003C21BE">
      <w:pPr>
        <w:pStyle w:val="berschrift2"/>
      </w:pPr>
      <w:r w:rsidRPr="00402F0D">
        <w:t xml:space="preserve">Selbstreflexion </w:t>
      </w:r>
      <w:r>
        <w:tab/>
        <w:t>Kreuzen Sie an!</w:t>
      </w:r>
    </w:p>
    <w:tbl>
      <w:tblPr>
        <w:tblStyle w:val="Tabellenraster"/>
        <w:tblW w:w="7230" w:type="dxa"/>
        <w:tblLayout w:type="fixed"/>
        <w:tblLook w:val="04A0" w:firstRow="1" w:lastRow="0" w:firstColumn="1" w:lastColumn="0" w:noHBand="0" w:noVBand="1"/>
      </w:tblPr>
      <w:tblGrid>
        <w:gridCol w:w="5103"/>
        <w:gridCol w:w="709"/>
        <w:gridCol w:w="709"/>
        <w:gridCol w:w="709"/>
      </w:tblGrid>
      <w:tr w:rsidR="003C21BE" w:rsidRPr="0019468F" w14:paraId="4914D7AB" w14:textId="77777777" w:rsidTr="00D66C61">
        <w:trPr>
          <w:cnfStyle w:val="100000000000" w:firstRow="1" w:lastRow="0" w:firstColumn="0" w:lastColumn="0" w:oddVBand="0" w:evenVBand="0" w:oddHBand="0" w:evenHBand="0" w:firstRowFirstColumn="0" w:firstRowLastColumn="0" w:lastRowFirstColumn="0" w:lastRowLastColumn="0"/>
          <w:trHeight w:val="696"/>
        </w:trPr>
        <w:tc>
          <w:tcPr>
            <w:tcW w:w="5103" w:type="dxa"/>
            <w:hideMark/>
          </w:tcPr>
          <w:p w14:paraId="3B8A22FD" w14:textId="77777777" w:rsidR="003C21BE" w:rsidRPr="002128E0" w:rsidRDefault="003C21BE" w:rsidP="00DF56A2">
            <w:pPr>
              <w:rPr>
                <w:sz w:val="22"/>
              </w:rPr>
            </w:pPr>
            <w:r w:rsidRPr="002128E0">
              <w:rPr>
                <w:bCs/>
                <w:sz w:val="22"/>
              </w:rPr>
              <w:t>Das kann ich jetzt!</w:t>
            </w:r>
          </w:p>
        </w:tc>
        <w:tc>
          <w:tcPr>
            <w:tcW w:w="709" w:type="dxa"/>
            <w:hideMark/>
          </w:tcPr>
          <w:p w14:paraId="3D6D265E" w14:textId="77777777" w:rsidR="003C21BE" w:rsidRPr="002128E0" w:rsidRDefault="003C21BE" w:rsidP="00DF56A2">
            <w:pPr>
              <w:rPr>
                <w:b w:val="0"/>
                <w:sz w:val="22"/>
              </w:rPr>
            </w:pPr>
            <w:r w:rsidRPr="002128E0">
              <w:rPr>
                <w:i/>
                <w:noProof/>
                <w:sz w:val="22"/>
              </w:rPr>
              <w:drawing>
                <wp:inline distT="0" distB="0" distL="0" distR="0" wp14:anchorId="0FFC6A8D" wp14:editId="3DD0E230">
                  <wp:extent cx="288000" cy="288000"/>
                  <wp:effectExtent l="0" t="0" r="0" b="0"/>
                  <wp:docPr id="324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709" w:type="dxa"/>
            <w:hideMark/>
          </w:tcPr>
          <w:p w14:paraId="1F65B18D" w14:textId="77777777" w:rsidR="003C21BE" w:rsidRPr="002128E0" w:rsidRDefault="003C21BE" w:rsidP="00DF56A2">
            <w:pPr>
              <w:rPr>
                <w:b w:val="0"/>
                <w:sz w:val="22"/>
              </w:rPr>
            </w:pPr>
            <w:r w:rsidRPr="002128E0">
              <w:rPr>
                <w:noProof/>
                <w:sz w:val="22"/>
              </w:rPr>
              <w:drawing>
                <wp:inline distT="0" distB="0" distL="0" distR="0" wp14:anchorId="7D20B73E" wp14:editId="11821878">
                  <wp:extent cx="288000" cy="288000"/>
                  <wp:effectExtent l="0" t="0" r="0" b="0"/>
                  <wp:docPr id="3243"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709" w:type="dxa"/>
            <w:hideMark/>
          </w:tcPr>
          <w:p w14:paraId="1B593A0D" w14:textId="77777777" w:rsidR="003C21BE" w:rsidRPr="002128E0" w:rsidRDefault="003C21BE" w:rsidP="00DF56A2">
            <w:pPr>
              <w:ind w:left="-390" w:firstLine="390"/>
              <w:rPr>
                <w:b w:val="0"/>
                <w:sz w:val="22"/>
              </w:rPr>
            </w:pPr>
            <w:r w:rsidRPr="002128E0">
              <w:rPr>
                <w:noProof/>
                <w:sz w:val="22"/>
              </w:rPr>
              <w:drawing>
                <wp:inline distT="0" distB="0" distL="0" distR="0" wp14:anchorId="2F6D094D" wp14:editId="46F15C94">
                  <wp:extent cx="288000" cy="288000"/>
                  <wp:effectExtent l="0" t="0" r="0" b="0"/>
                  <wp:docPr id="3244"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r>
      <w:tr w:rsidR="003C21BE" w:rsidRPr="0019468F" w14:paraId="2A3FB4ED" w14:textId="77777777" w:rsidTr="00D66C61">
        <w:trPr>
          <w:trHeight w:val="419"/>
        </w:trPr>
        <w:tc>
          <w:tcPr>
            <w:tcW w:w="5103" w:type="dxa"/>
            <w:hideMark/>
          </w:tcPr>
          <w:p w14:paraId="3FA297E2" w14:textId="77777777" w:rsidR="003C21BE" w:rsidRPr="00B63CE9" w:rsidRDefault="003C21BE" w:rsidP="00DF56A2">
            <w:pPr>
              <w:rPr>
                <w:sz w:val="22"/>
              </w:rPr>
            </w:pPr>
            <w:r>
              <w:rPr>
                <w:sz w:val="22"/>
              </w:rPr>
              <w:t>Ich kann Maße aus der Bauanleitung entnehmen und in eine andere Zeichnung übertragen.</w:t>
            </w:r>
          </w:p>
        </w:tc>
        <w:tc>
          <w:tcPr>
            <w:tcW w:w="709" w:type="dxa"/>
          </w:tcPr>
          <w:p w14:paraId="5BA98DFE" w14:textId="77777777" w:rsidR="003C21BE" w:rsidRPr="0046447F" w:rsidRDefault="003C21BE" w:rsidP="00DF56A2"/>
        </w:tc>
        <w:tc>
          <w:tcPr>
            <w:tcW w:w="709" w:type="dxa"/>
          </w:tcPr>
          <w:p w14:paraId="12B941C3" w14:textId="77777777" w:rsidR="003C21BE" w:rsidRPr="0019468F" w:rsidRDefault="003C21BE" w:rsidP="00DF56A2"/>
        </w:tc>
        <w:tc>
          <w:tcPr>
            <w:tcW w:w="709" w:type="dxa"/>
            <w:hideMark/>
          </w:tcPr>
          <w:p w14:paraId="681C8C50" w14:textId="77777777" w:rsidR="003C21BE" w:rsidRPr="0019468F" w:rsidRDefault="003C21BE" w:rsidP="00DF56A2"/>
        </w:tc>
      </w:tr>
      <w:tr w:rsidR="003C21BE" w:rsidRPr="0019468F" w14:paraId="24814756" w14:textId="77777777" w:rsidTr="00D66C61">
        <w:trPr>
          <w:trHeight w:val="424"/>
        </w:trPr>
        <w:tc>
          <w:tcPr>
            <w:tcW w:w="5103" w:type="dxa"/>
          </w:tcPr>
          <w:p w14:paraId="690CB619" w14:textId="77777777" w:rsidR="003C21BE" w:rsidRPr="00B63CE9" w:rsidRDefault="003C21BE" w:rsidP="00DF56A2">
            <w:pPr>
              <w:rPr>
                <w:sz w:val="22"/>
              </w:rPr>
            </w:pPr>
            <w:r w:rsidRPr="00B63CE9">
              <w:rPr>
                <w:sz w:val="22"/>
              </w:rPr>
              <w:t>Ich kann die Mittelpunkte für Bohrungen anreißen.</w:t>
            </w:r>
          </w:p>
        </w:tc>
        <w:tc>
          <w:tcPr>
            <w:tcW w:w="709" w:type="dxa"/>
          </w:tcPr>
          <w:p w14:paraId="27B2BA4B" w14:textId="77777777" w:rsidR="003C21BE" w:rsidRPr="0019468F" w:rsidRDefault="003C21BE" w:rsidP="00DF56A2"/>
        </w:tc>
        <w:tc>
          <w:tcPr>
            <w:tcW w:w="709" w:type="dxa"/>
          </w:tcPr>
          <w:p w14:paraId="0EA1A797" w14:textId="77777777" w:rsidR="003C21BE" w:rsidRPr="0019468F" w:rsidRDefault="003C21BE" w:rsidP="00DF56A2"/>
        </w:tc>
        <w:tc>
          <w:tcPr>
            <w:tcW w:w="709" w:type="dxa"/>
          </w:tcPr>
          <w:p w14:paraId="6AA70540" w14:textId="77777777" w:rsidR="003C21BE" w:rsidRPr="0019468F" w:rsidRDefault="003C21BE" w:rsidP="00DF56A2"/>
        </w:tc>
      </w:tr>
      <w:tr w:rsidR="003C21BE" w:rsidRPr="0019468F" w14:paraId="242753D3" w14:textId="77777777" w:rsidTr="00D66C61">
        <w:trPr>
          <w:trHeight w:val="424"/>
        </w:trPr>
        <w:tc>
          <w:tcPr>
            <w:tcW w:w="5103" w:type="dxa"/>
            <w:hideMark/>
          </w:tcPr>
          <w:p w14:paraId="0E9A74FA" w14:textId="77777777" w:rsidR="003C21BE" w:rsidRPr="00B63CE9" w:rsidRDefault="003C21BE" w:rsidP="00DF56A2">
            <w:pPr>
              <w:rPr>
                <w:sz w:val="22"/>
              </w:rPr>
            </w:pPr>
            <w:r w:rsidRPr="00B63CE9">
              <w:rPr>
                <w:sz w:val="22"/>
              </w:rPr>
              <w:t xml:space="preserve">Ich kann </w:t>
            </w:r>
            <w:r>
              <w:rPr>
                <w:sz w:val="22"/>
              </w:rPr>
              <w:t xml:space="preserve">die </w:t>
            </w:r>
            <w:r w:rsidRPr="00744221">
              <w:rPr>
                <w:sz w:val="22"/>
              </w:rPr>
              <w:t xml:space="preserve">Abstände zwischen den Querleisten am Sitz </w:t>
            </w:r>
            <w:r>
              <w:rPr>
                <w:sz w:val="22"/>
              </w:rPr>
              <w:t>mit der Formel zur Streckenteilung errechnen.</w:t>
            </w:r>
            <w:r w:rsidRPr="00744221">
              <w:rPr>
                <w:sz w:val="22"/>
              </w:rPr>
              <w:t>.</w:t>
            </w:r>
          </w:p>
        </w:tc>
        <w:tc>
          <w:tcPr>
            <w:tcW w:w="709" w:type="dxa"/>
          </w:tcPr>
          <w:p w14:paraId="56866047" w14:textId="77777777" w:rsidR="003C21BE" w:rsidRPr="0019468F" w:rsidRDefault="003C21BE" w:rsidP="00DF56A2"/>
        </w:tc>
        <w:tc>
          <w:tcPr>
            <w:tcW w:w="709" w:type="dxa"/>
          </w:tcPr>
          <w:p w14:paraId="7C286C3D" w14:textId="77777777" w:rsidR="003C21BE" w:rsidRPr="0019468F" w:rsidRDefault="003C21BE" w:rsidP="00DF56A2"/>
        </w:tc>
        <w:tc>
          <w:tcPr>
            <w:tcW w:w="709" w:type="dxa"/>
          </w:tcPr>
          <w:p w14:paraId="35CD684E" w14:textId="77777777" w:rsidR="003C21BE" w:rsidRPr="0019468F" w:rsidRDefault="003C21BE" w:rsidP="00DF56A2"/>
        </w:tc>
      </w:tr>
      <w:tr w:rsidR="003C21BE" w:rsidRPr="0019468F" w14:paraId="36819459" w14:textId="77777777" w:rsidTr="00D66C61">
        <w:trPr>
          <w:trHeight w:val="424"/>
        </w:trPr>
        <w:tc>
          <w:tcPr>
            <w:tcW w:w="5103" w:type="dxa"/>
          </w:tcPr>
          <w:p w14:paraId="13C7972D" w14:textId="77777777" w:rsidR="003C21BE" w:rsidRPr="00B63CE9" w:rsidRDefault="003C21BE" w:rsidP="00DF56A2">
            <w:pPr>
              <w:rPr>
                <w:sz w:val="22"/>
              </w:rPr>
            </w:pPr>
            <w:r w:rsidRPr="00B63CE9">
              <w:rPr>
                <w:sz w:val="22"/>
              </w:rPr>
              <w:t xml:space="preserve">Ich kann die </w:t>
            </w:r>
            <w:r>
              <w:rPr>
                <w:sz w:val="22"/>
              </w:rPr>
              <w:t>Mittelpunkte für alle Bohrungen an Sitz und Lehne exakt</w:t>
            </w:r>
            <w:r w:rsidRPr="00B63CE9">
              <w:rPr>
                <w:sz w:val="22"/>
              </w:rPr>
              <w:t xml:space="preserve"> anreißen.</w:t>
            </w:r>
          </w:p>
        </w:tc>
        <w:tc>
          <w:tcPr>
            <w:tcW w:w="709" w:type="dxa"/>
          </w:tcPr>
          <w:p w14:paraId="6AFF64CC" w14:textId="77777777" w:rsidR="003C21BE" w:rsidRPr="0019468F" w:rsidRDefault="003C21BE" w:rsidP="00DF56A2"/>
        </w:tc>
        <w:tc>
          <w:tcPr>
            <w:tcW w:w="709" w:type="dxa"/>
          </w:tcPr>
          <w:p w14:paraId="62CAE2F0" w14:textId="77777777" w:rsidR="003C21BE" w:rsidRPr="0019468F" w:rsidRDefault="003C21BE" w:rsidP="00DF56A2"/>
        </w:tc>
        <w:tc>
          <w:tcPr>
            <w:tcW w:w="709" w:type="dxa"/>
          </w:tcPr>
          <w:p w14:paraId="1C7102B5" w14:textId="77777777" w:rsidR="003C21BE" w:rsidRPr="0019468F" w:rsidRDefault="003C21BE" w:rsidP="00DF56A2"/>
        </w:tc>
      </w:tr>
      <w:tr w:rsidR="003C21BE" w:rsidRPr="0019468F" w14:paraId="4E0FDCBD" w14:textId="77777777" w:rsidTr="00D66C61">
        <w:trPr>
          <w:trHeight w:val="424"/>
        </w:trPr>
        <w:tc>
          <w:tcPr>
            <w:tcW w:w="5103" w:type="dxa"/>
          </w:tcPr>
          <w:p w14:paraId="2424F5D2" w14:textId="183454C2" w:rsidR="003C21BE" w:rsidRPr="00B63CE9" w:rsidRDefault="003C21BE">
            <w:pPr>
              <w:rPr>
                <w:sz w:val="22"/>
              </w:rPr>
            </w:pPr>
            <w:r>
              <w:rPr>
                <w:sz w:val="22"/>
              </w:rPr>
              <w:t xml:space="preserve">Ich </w:t>
            </w:r>
            <w:r w:rsidR="00004768">
              <w:rPr>
                <w:sz w:val="22"/>
              </w:rPr>
              <w:t xml:space="preserve">kann die </w:t>
            </w:r>
            <w:r>
              <w:rPr>
                <w:sz w:val="22"/>
              </w:rPr>
              <w:t>wichtigsten Maße kontrollieren.</w:t>
            </w:r>
          </w:p>
        </w:tc>
        <w:tc>
          <w:tcPr>
            <w:tcW w:w="709" w:type="dxa"/>
          </w:tcPr>
          <w:p w14:paraId="38F74AD0" w14:textId="77777777" w:rsidR="003C21BE" w:rsidRPr="0019468F" w:rsidRDefault="003C21BE" w:rsidP="00DF56A2"/>
        </w:tc>
        <w:tc>
          <w:tcPr>
            <w:tcW w:w="709" w:type="dxa"/>
          </w:tcPr>
          <w:p w14:paraId="01FDD905" w14:textId="77777777" w:rsidR="003C21BE" w:rsidRPr="0019468F" w:rsidRDefault="003C21BE" w:rsidP="00DF56A2"/>
        </w:tc>
        <w:tc>
          <w:tcPr>
            <w:tcW w:w="709" w:type="dxa"/>
          </w:tcPr>
          <w:p w14:paraId="027B44ED" w14:textId="77777777" w:rsidR="003C21BE" w:rsidRPr="0019468F" w:rsidRDefault="003C21BE" w:rsidP="00DF56A2"/>
        </w:tc>
      </w:tr>
    </w:tbl>
    <w:p w14:paraId="519428AE" w14:textId="77777777" w:rsidR="003C21BE" w:rsidRDefault="003C21BE" w:rsidP="003C21BE"/>
    <w:p w14:paraId="3BE96E3B" w14:textId="77777777" w:rsidR="003C21BE" w:rsidRDefault="003C21BE" w:rsidP="003C21BE"/>
    <w:p w14:paraId="0536B12B" w14:textId="77777777" w:rsidR="003C21BE" w:rsidRDefault="003C21BE" w:rsidP="003C21BE">
      <w:r>
        <w:rPr>
          <w:noProof/>
          <w:lang w:eastAsia="de-DE"/>
        </w:rPr>
        <w:drawing>
          <wp:anchor distT="0" distB="0" distL="114300" distR="114300" simplePos="0" relativeHeight="251733504" behindDoc="0" locked="0" layoutInCell="1" allowOverlap="1" wp14:anchorId="04D2C70D" wp14:editId="34798151">
            <wp:simplePos x="0" y="0"/>
            <wp:positionH relativeFrom="column">
              <wp:posOffset>5162042</wp:posOffset>
            </wp:positionH>
            <wp:positionV relativeFrom="paragraph">
              <wp:posOffset>167640</wp:posOffset>
            </wp:positionV>
            <wp:extent cx="503555" cy="503555"/>
            <wp:effectExtent l="0" t="0" r="0" b="0"/>
            <wp:wrapNone/>
            <wp:docPr id="3245" name="Grafik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1E376908" w14:textId="77777777" w:rsidR="003C21BE" w:rsidRDefault="003C21BE" w:rsidP="003C21BE">
      <w:pPr>
        <w:pStyle w:val="berschrift2"/>
      </w:pPr>
      <w:r>
        <w:t xml:space="preserve">Zum Schluss </w:t>
      </w:r>
      <w:r>
        <w:sym w:font="Wingdings" w:char="F0E0"/>
      </w:r>
      <w:r>
        <w:t xml:space="preserve"> Ordnung machen</w:t>
      </w:r>
    </w:p>
    <w:p w14:paraId="4EC52A67" w14:textId="77777777" w:rsidR="003C21BE" w:rsidRDefault="003C21BE" w:rsidP="003C21BE">
      <w:pPr>
        <w:spacing w:line="240" w:lineRule="exact"/>
      </w:pPr>
    </w:p>
    <w:tbl>
      <w:tblPr>
        <w:tblStyle w:val="Tabellenraster"/>
        <w:tblW w:w="0" w:type="auto"/>
        <w:tblLook w:val="04A0" w:firstRow="1" w:lastRow="0" w:firstColumn="1" w:lastColumn="0" w:noHBand="0" w:noVBand="1"/>
      </w:tblPr>
      <w:tblGrid>
        <w:gridCol w:w="436"/>
        <w:gridCol w:w="6826"/>
      </w:tblGrid>
      <w:tr w:rsidR="003C21BE" w:rsidRPr="00CF765E" w14:paraId="65EF158D" w14:textId="77777777" w:rsidTr="00D66C61">
        <w:trPr>
          <w:cnfStyle w:val="100000000000" w:firstRow="1" w:lastRow="0" w:firstColumn="0" w:lastColumn="0" w:oddVBand="0" w:evenVBand="0" w:oddHBand="0" w:evenHBand="0" w:firstRowFirstColumn="0" w:firstRowLastColumn="0" w:lastRowFirstColumn="0" w:lastRowLastColumn="0"/>
          <w:trHeight w:val="567"/>
        </w:trPr>
        <w:tc>
          <w:tcPr>
            <w:tcW w:w="7262" w:type="dxa"/>
            <w:gridSpan w:val="2"/>
          </w:tcPr>
          <w:p w14:paraId="7CF88ABB" w14:textId="77777777" w:rsidR="003C21BE" w:rsidRPr="00CF765E" w:rsidRDefault="003C21BE" w:rsidP="00DF56A2">
            <w:pPr>
              <w:spacing w:line="312" w:lineRule="auto"/>
              <w:rPr>
                <w:sz w:val="22"/>
              </w:rPr>
            </w:pPr>
            <w:r w:rsidRPr="00CF765E">
              <w:rPr>
                <w:sz w:val="22"/>
              </w:rPr>
              <w:t>Ich habe …</w:t>
            </w:r>
          </w:p>
        </w:tc>
      </w:tr>
      <w:tr w:rsidR="003C21BE" w:rsidRPr="00CF765E" w14:paraId="206613E4" w14:textId="77777777" w:rsidTr="00D66C61">
        <w:trPr>
          <w:trHeight w:val="449"/>
        </w:trPr>
        <w:sdt>
          <w:sdtPr>
            <w:rPr>
              <w:sz w:val="22"/>
            </w:rPr>
            <w:id w:val="-124786724"/>
            <w14:checkbox>
              <w14:checked w14:val="0"/>
              <w14:checkedState w14:val="2612" w14:font="MS Gothic"/>
              <w14:uncheckedState w14:val="2610" w14:font="MS Gothic"/>
            </w14:checkbox>
          </w:sdtPr>
          <w:sdtEndPr/>
          <w:sdtContent>
            <w:tc>
              <w:tcPr>
                <w:tcW w:w="436" w:type="dxa"/>
                <w:vAlign w:val="center"/>
              </w:tcPr>
              <w:p w14:paraId="201AB889" w14:textId="77777777" w:rsidR="003C21BE" w:rsidRPr="00CF765E" w:rsidRDefault="003C21BE" w:rsidP="00D66C61">
                <w:pPr>
                  <w:spacing w:line="312" w:lineRule="auto"/>
                  <w:rPr>
                    <w:sz w:val="22"/>
                  </w:rPr>
                </w:pPr>
                <w:r>
                  <w:rPr>
                    <w:rFonts w:ascii="MS Gothic" w:eastAsia="MS Gothic" w:hAnsi="MS Gothic" w:hint="eastAsia"/>
                    <w:sz w:val="22"/>
                  </w:rPr>
                  <w:t>☐</w:t>
                </w:r>
              </w:p>
            </w:tc>
          </w:sdtContent>
        </w:sdt>
        <w:tc>
          <w:tcPr>
            <w:tcW w:w="6826" w:type="dxa"/>
            <w:vAlign w:val="center"/>
          </w:tcPr>
          <w:p w14:paraId="3C263257" w14:textId="77777777" w:rsidR="003C21BE" w:rsidRPr="00CF765E" w:rsidRDefault="003C21BE" w:rsidP="00D66C61">
            <w:pPr>
              <w:spacing w:line="312" w:lineRule="auto"/>
              <w:rPr>
                <w:sz w:val="22"/>
              </w:rPr>
            </w:pPr>
            <w:r w:rsidRPr="00CF765E">
              <w:rPr>
                <w:sz w:val="22"/>
              </w:rPr>
              <w:t>mein Lern</w:t>
            </w:r>
            <w:r>
              <w:rPr>
                <w:sz w:val="22"/>
              </w:rPr>
              <w:t>SCHRITT</w:t>
            </w:r>
            <w:r w:rsidRPr="00CF765E">
              <w:rPr>
                <w:sz w:val="22"/>
              </w:rPr>
              <w:t xml:space="preserve"> im Ordner eingeheftet.</w:t>
            </w:r>
          </w:p>
        </w:tc>
      </w:tr>
      <w:tr w:rsidR="003C21BE" w:rsidRPr="00CF765E" w14:paraId="3B458044" w14:textId="77777777" w:rsidTr="00D66C61">
        <w:trPr>
          <w:trHeight w:val="413"/>
        </w:trPr>
        <w:sdt>
          <w:sdtPr>
            <w:rPr>
              <w:sz w:val="22"/>
            </w:rPr>
            <w:id w:val="1630049746"/>
            <w14:checkbox>
              <w14:checked w14:val="0"/>
              <w14:checkedState w14:val="2612" w14:font="MS Gothic"/>
              <w14:uncheckedState w14:val="2610" w14:font="MS Gothic"/>
            </w14:checkbox>
          </w:sdtPr>
          <w:sdtEndPr/>
          <w:sdtContent>
            <w:tc>
              <w:tcPr>
                <w:tcW w:w="436" w:type="dxa"/>
                <w:vAlign w:val="center"/>
              </w:tcPr>
              <w:p w14:paraId="0715D4F8" w14:textId="77777777" w:rsidR="003C21BE" w:rsidRPr="00CF765E" w:rsidRDefault="003C21BE" w:rsidP="00D66C61">
                <w:pPr>
                  <w:spacing w:line="312" w:lineRule="auto"/>
                  <w:rPr>
                    <w:sz w:val="22"/>
                  </w:rPr>
                </w:pPr>
                <w:r>
                  <w:rPr>
                    <w:rFonts w:ascii="MS Gothic" w:eastAsia="MS Gothic" w:hAnsi="MS Gothic" w:hint="eastAsia"/>
                    <w:sz w:val="22"/>
                  </w:rPr>
                  <w:t>☐</w:t>
                </w:r>
              </w:p>
            </w:tc>
          </w:sdtContent>
        </w:sdt>
        <w:tc>
          <w:tcPr>
            <w:tcW w:w="6826" w:type="dxa"/>
            <w:vAlign w:val="center"/>
          </w:tcPr>
          <w:p w14:paraId="6B97D7FA" w14:textId="77777777" w:rsidR="003C21BE" w:rsidRPr="00CF765E" w:rsidRDefault="003C21BE" w:rsidP="00D66C61">
            <w:pPr>
              <w:spacing w:line="312" w:lineRule="auto"/>
              <w:rPr>
                <w:noProof/>
                <w:sz w:val="22"/>
              </w:rPr>
            </w:pPr>
            <w:r w:rsidRPr="00CF765E">
              <w:rPr>
                <w:noProof/>
                <w:sz w:val="22"/>
              </w:rPr>
              <w:t xml:space="preserve">den Arbeitsauftrag erledigt und </w:t>
            </w:r>
            <w:r>
              <w:rPr>
                <w:noProof/>
                <w:sz w:val="22"/>
              </w:rPr>
              <w:t>die Kompetenzen</w:t>
            </w:r>
            <w:r w:rsidRPr="00CF765E">
              <w:rPr>
                <w:noProof/>
                <w:sz w:val="22"/>
              </w:rPr>
              <w:t xml:space="preserve"> in der Lernwegeliste </w:t>
            </w:r>
            <w:r>
              <w:rPr>
                <w:noProof/>
                <w:sz w:val="22"/>
              </w:rPr>
              <w:t>abgehakt</w:t>
            </w:r>
            <w:r w:rsidRPr="00CF765E">
              <w:rPr>
                <w:noProof/>
                <w:sz w:val="22"/>
              </w:rPr>
              <w:t>.</w:t>
            </w:r>
          </w:p>
        </w:tc>
      </w:tr>
      <w:tr w:rsidR="003C21BE" w:rsidRPr="00CF765E" w14:paraId="4A765998" w14:textId="77777777" w:rsidTr="00D66C61">
        <w:trPr>
          <w:trHeight w:val="964"/>
        </w:trPr>
        <w:sdt>
          <w:sdtPr>
            <w:rPr>
              <w:sz w:val="22"/>
            </w:rPr>
            <w:id w:val="65306945"/>
            <w14:checkbox>
              <w14:checked w14:val="0"/>
              <w14:checkedState w14:val="2612" w14:font="MS Gothic"/>
              <w14:uncheckedState w14:val="2610" w14:font="MS Gothic"/>
            </w14:checkbox>
          </w:sdtPr>
          <w:sdtEndPr/>
          <w:sdtContent>
            <w:tc>
              <w:tcPr>
                <w:tcW w:w="436" w:type="dxa"/>
                <w:vAlign w:val="center"/>
              </w:tcPr>
              <w:p w14:paraId="745680A6" w14:textId="77777777" w:rsidR="003C21BE" w:rsidRDefault="00D66C61" w:rsidP="00D66C61">
                <w:pPr>
                  <w:spacing w:line="312" w:lineRule="auto"/>
                  <w:rPr>
                    <w:sz w:val="22"/>
                  </w:rPr>
                </w:pPr>
                <w:r>
                  <w:rPr>
                    <w:rFonts w:ascii="MS Gothic" w:eastAsia="MS Gothic" w:hAnsi="MS Gothic" w:hint="eastAsia"/>
                    <w:sz w:val="22"/>
                  </w:rPr>
                  <w:t>☐</w:t>
                </w:r>
              </w:p>
            </w:tc>
          </w:sdtContent>
        </w:sdt>
        <w:tc>
          <w:tcPr>
            <w:tcW w:w="6826" w:type="dxa"/>
            <w:vAlign w:val="center"/>
          </w:tcPr>
          <w:p w14:paraId="3592593D" w14:textId="77777777" w:rsidR="003C21BE" w:rsidRPr="00CF765E" w:rsidRDefault="003C21BE" w:rsidP="00D66C61">
            <w:pPr>
              <w:spacing w:line="312" w:lineRule="auto"/>
              <w:rPr>
                <w:noProof/>
                <w:sz w:val="22"/>
              </w:rPr>
            </w:pPr>
            <w:r>
              <w:rPr>
                <w:noProof/>
                <w:sz w:val="22"/>
              </w:rPr>
              <w:t>mein LernTHEMA sauber ausgefüllt und immer griffbereit für die Arbeit in der Werkstatt.</w:t>
            </w:r>
          </w:p>
        </w:tc>
      </w:tr>
    </w:tbl>
    <w:p w14:paraId="3957ED4B" w14:textId="77777777" w:rsidR="003C21BE" w:rsidRPr="00185446" w:rsidRDefault="003C21BE" w:rsidP="003C21BE"/>
    <w:bookmarkEnd w:id="6"/>
    <w:p w14:paraId="7D371E40" w14:textId="77777777" w:rsidR="003C21BE" w:rsidRDefault="003C21BE" w:rsidP="003C21BE">
      <w:pPr>
        <w:rPr>
          <w:sz w:val="22"/>
        </w:rPr>
      </w:pPr>
    </w:p>
    <w:p w14:paraId="46906C72" w14:textId="77777777" w:rsidR="003C21BE" w:rsidRDefault="003C21BE" w:rsidP="003C21BE">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8"/>
        <w:gridCol w:w="2127"/>
      </w:tblGrid>
      <w:tr w:rsidR="003C21BE" w14:paraId="46A56DB7" w14:textId="77777777" w:rsidTr="000C2021">
        <w:trPr>
          <w:trHeight w:val="544"/>
        </w:trPr>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9D1A2C" w14:textId="77777777" w:rsidR="003C21BE" w:rsidRPr="000F6CC4" w:rsidRDefault="000C2021" w:rsidP="000C2021">
            <w:pPr>
              <w:pStyle w:val="TabelleKopflinks"/>
              <w:spacing w:line="240" w:lineRule="exact"/>
            </w:pPr>
            <w:r w:rsidRPr="000F6CC4">
              <w:rPr>
                <w:sz w:val="22"/>
              </w:rPr>
              <w:lastRenderedPageBreak/>
              <w:t>Einleger zu Bauanleitung umsetzen</w:t>
            </w:r>
            <w:r w:rsidR="003C21BE" w:rsidRPr="000F6CC4">
              <w:rPr>
                <w:sz w:val="22"/>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01CBC5" w14:textId="77777777" w:rsidR="003C21BE" w:rsidRDefault="003C21BE" w:rsidP="00DF56A2">
            <w:pPr>
              <w:spacing w:line="240" w:lineRule="exact"/>
              <w:jc w:val="center"/>
              <w:rPr>
                <w:rFonts w:eastAsia="Times New Roman"/>
                <w:b/>
                <w:lang w:val="en-GB"/>
              </w:rPr>
            </w:pPr>
            <w:r>
              <w:rPr>
                <w:rFonts w:eastAsia="Times New Roman"/>
                <w:b/>
                <w:lang w:val="en-GB"/>
              </w:rPr>
              <w:t>Holztechnik</w:t>
            </w:r>
          </w:p>
          <w:p w14:paraId="02F330D8" w14:textId="77777777" w:rsidR="003C21BE" w:rsidRDefault="003C21BE" w:rsidP="00DF56A2">
            <w:pPr>
              <w:pStyle w:val="TabelleKopflinks"/>
              <w:spacing w:line="240" w:lineRule="exact"/>
              <w:jc w:val="center"/>
            </w:pPr>
            <w:r>
              <w:rPr>
                <w:rFonts w:eastAsia="Times New Roman"/>
                <w:lang w:val="en-GB"/>
              </w:rPr>
              <w:t>Z.01.02.03</w:t>
            </w:r>
            <w:r w:rsidR="006D09C7">
              <w:rPr>
                <w:rFonts w:eastAsia="Times New Roman"/>
                <w:lang w:val="en-GB"/>
              </w:rPr>
              <w:t>.02</w:t>
            </w:r>
          </w:p>
        </w:tc>
      </w:tr>
    </w:tbl>
    <w:p w14:paraId="536ED581" w14:textId="5913C0F1" w:rsidR="003C21BE" w:rsidRDefault="008B361D" w:rsidP="003C21BE">
      <w:pPr>
        <w:pStyle w:val="berschrift2"/>
      </w:pPr>
      <w:r w:rsidRPr="00AA18D1">
        <w:rPr>
          <w:noProof/>
        </w:rPr>
        <w:drawing>
          <wp:anchor distT="0" distB="0" distL="114300" distR="114300" simplePos="0" relativeHeight="251806208" behindDoc="0" locked="0" layoutInCell="1" allowOverlap="1" wp14:anchorId="707A0AFA" wp14:editId="453093E1">
            <wp:simplePos x="0" y="0"/>
            <wp:positionH relativeFrom="column">
              <wp:posOffset>4805917</wp:posOffset>
            </wp:positionH>
            <wp:positionV relativeFrom="paragraph">
              <wp:posOffset>107078</wp:posOffset>
            </wp:positionV>
            <wp:extent cx="341630" cy="313055"/>
            <wp:effectExtent l="0" t="0" r="1270" b="0"/>
            <wp:wrapNone/>
            <wp:docPr id="2343" name="Grafik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t xml:space="preserve"> Abstand der fünf Querleisten </w:t>
      </w:r>
      <w:r w:rsidR="003C21BE" w:rsidRPr="002B40F4">
        <w:rPr>
          <w:rFonts w:ascii="Cambria" w:hAnsi="Cambria"/>
          <w:sz w:val="28"/>
        </w:rPr>
        <w:t>②</w:t>
      </w:r>
      <w:r w:rsidR="003C21BE">
        <w:rPr>
          <w:rFonts w:ascii="Cambria" w:hAnsi="Cambria"/>
          <w:sz w:val="28"/>
        </w:rPr>
        <w:t xml:space="preserve"> </w:t>
      </w:r>
      <w:r w:rsidR="003C21BE">
        <w:t>für den Sitz rechnerisch mit der Streckenteilung ermitteln</w:t>
      </w:r>
    </w:p>
    <w:p w14:paraId="5E01A667" w14:textId="77777777" w:rsidR="003C21BE" w:rsidRDefault="003C21BE" w:rsidP="003C21BE">
      <w:pPr>
        <w:tabs>
          <w:tab w:val="left" w:pos="-6521"/>
        </w:tabs>
        <w:spacing w:line="312" w:lineRule="auto"/>
        <w:rPr>
          <w:sz w:val="22"/>
        </w:rPr>
      </w:pPr>
      <w:r>
        <w:rPr>
          <w:sz w:val="22"/>
        </w:rPr>
        <w:t xml:space="preserve">Auf einer Strecke von 260 mm sollen fünf Querleisten mit einer Breite von jeweils 40 mm gleichmäßig verteilt werden. </w:t>
      </w:r>
    </w:p>
    <w:p w14:paraId="0059B6E2" w14:textId="77777777" w:rsidR="003C21BE" w:rsidRDefault="003C21BE" w:rsidP="003C21BE">
      <w:pPr>
        <w:spacing w:line="312" w:lineRule="auto"/>
        <w:rPr>
          <w:sz w:val="16"/>
        </w:rPr>
      </w:pPr>
      <w:r>
        <w:rPr>
          <w:noProof/>
          <w:lang w:eastAsia="de-DE"/>
        </w:rPr>
        <mc:AlternateContent>
          <mc:Choice Requires="wps">
            <w:drawing>
              <wp:anchor distT="0" distB="0" distL="114300" distR="114300" simplePos="0" relativeHeight="251753984" behindDoc="0" locked="0" layoutInCell="1" allowOverlap="1" wp14:anchorId="7888A4D2" wp14:editId="3462DB51">
                <wp:simplePos x="0" y="0"/>
                <wp:positionH relativeFrom="column">
                  <wp:posOffset>3402330</wp:posOffset>
                </wp:positionH>
                <wp:positionV relativeFrom="paragraph">
                  <wp:posOffset>2464435</wp:posOffset>
                </wp:positionV>
                <wp:extent cx="342900" cy="335280"/>
                <wp:effectExtent l="0" t="0" r="19050" b="26670"/>
                <wp:wrapNone/>
                <wp:docPr id="3050" name="Ellipse 3050"/>
                <wp:cNvGraphicFramePr/>
                <a:graphic xmlns:a="http://schemas.openxmlformats.org/drawingml/2006/main">
                  <a:graphicData uri="http://schemas.microsoft.com/office/word/2010/wordprocessingShape">
                    <wps:wsp>
                      <wps:cNvSpPr/>
                      <wps:spPr>
                        <a:xfrm>
                          <a:off x="0" y="0"/>
                          <a:ext cx="342900"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68C5B" id="Ellipse 3050" o:spid="_x0000_s1026" style="position:absolute;margin-left:267.9pt;margin-top:194.05pt;width:27pt;height:26.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dymAIAAIsFAAAOAAAAZHJzL2Uyb0RvYy54bWysVEtv2zAMvg/YfxB0X+y8tjaoUwTpMgwo&#10;2qLt0LMiS7EAWdQkJU7260fJjwZdscOwHBxRJD+Sn0heXR9rTQ7CeQWmoONRTokwHEpldgX98bz5&#10;dEGJD8yUTIMRBT0JT6+XHz9cNXYhJlCBLoUjCGL8orEFrUKwiyzzvBI18yOwwqBSgqtZQNHtstKx&#10;BtFrnU3y/HPWgCutAy68x9ubVkmXCV9KwcO9lF4EoguKuYX0dem7jd9secUWO8dspXiXBvuHLGqm&#10;DAYdoG5YYGTv1B9QteIOPMgw4lBnIKXiItWA1YzzN9U8VcyKVAuS4+1Ak/9/sPzu8OCIKgs6zedI&#10;kGE1vtJXrZX1gqQ7pKixfoGWT/bBdZLHY6z3KF0d/7EScky0ngZaxTEQjpfT2eQyR2yOqul0PrlI&#10;tGevztb58E1ATeKhoKKNnvhkh1sfMCZa91YxnIGN0jo9njbxwoNWZbxLgttt19qRA8NX32xy/MWH&#10;RowzM5SiaxZra6tJp3DSImJo8ygkEoP5T1ImqSXFAMs4FyaMW1XFStFGm58Hi00cPVLoBBiRJWY5&#10;YHcAvWUL0mO3OXf20VWkjh6c878l1joPHikymDA418qAew9AY1Vd5Na+J6mlJrK0hfKEbeOgnSdv&#10;+Ubh090yHx6YwwHC18alEO7xIzU0BYXuREkF7td799Ee+xq1lDQ4kAX1P/fMCUr0d4MdfzmezeIE&#10;J2E2/zJBwZ1rtucas6/XgK8/xvVjeTpG+6D7o3RQv+DuWMWoqGKGY+yC8uB6YR3aRYHbh4vVKpnh&#10;1FoWbs2T5RE8shr78vn4wpzt+jdg499BP7xs8aaHW9voaWC1DyBVavBXXju+ceJT43TbKa6UczlZ&#10;ve7Q5W8AAAD//wMAUEsDBBQABgAIAAAAIQCHRCEM4AAAAAsBAAAPAAAAZHJzL2Rvd25yZXYueG1s&#10;TI/BTsMwEETvSPyDtUjcqNM0QWkap6KVOAAnCurZjbdJVHsdxW4b+HqWExxnZzTztlpPzooLjqH3&#10;pGA+S0AgNd701Cr4/Hh+KECEqMlo6wkVfGGAdX17U+nS+Cu942UXW8ElFEqtoItxKKUMTYdOh5kf&#10;kNg7+tHpyHJspRn1lcudlWmSPEqne+KFTg+47bA57c6Od982WZru001+st/bV33MB+NflLq/m55W&#10;ICJO8S8Mv/iMDjUzHfyZTBBWQb7IGT0qWBTFHAQn8mLJl4OCLEuWIOtK/v+h/gEAAP//AwBQSwEC&#10;LQAUAAYACAAAACEAtoM4kv4AAADhAQAAEwAAAAAAAAAAAAAAAAAAAAAAW0NvbnRlbnRfVHlwZXNd&#10;LnhtbFBLAQItABQABgAIAAAAIQA4/SH/1gAAAJQBAAALAAAAAAAAAAAAAAAAAC8BAABfcmVscy8u&#10;cmVsc1BLAQItABQABgAIAAAAIQDtAzdymAIAAIsFAAAOAAAAAAAAAAAAAAAAAC4CAABkcnMvZTJv&#10;RG9jLnhtbFBLAQItABQABgAIAAAAIQCHRCEM4AAAAAsBAAAPAAAAAAAAAAAAAAAAAPIEAABkcnMv&#10;ZG93bnJldi54bWxQSwUGAAAAAAQABADzAAAA/wUAAAAA&#10;" filled="f" strokecolor="red" strokeweight="2pt"/>
            </w:pict>
          </mc:Fallback>
        </mc:AlternateContent>
      </w:r>
      <w:r>
        <w:rPr>
          <w:noProof/>
          <w:sz w:val="22"/>
          <w:lang w:eastAsia="de-DE"/>
        </w:rPr>
        <mc:AlternateContent>
          <mc:Choice Requires="wps">
            <w:drawing>
              <wp:anchor distT="0" distB="0" distL="114300" distR="114300" simplePos="0" relativeHeight="251755008" behindDoc="0" locked="0" layoutInCell="1" allowOverlap="1" wp14:anchorId="73FB54F3" wp14:editId="4F847290">
                <wp:simplePos x="0" y="0"/>
                <wp:positionH relativeFrom="column">
                  <wp:posOffset>4899660</wp:posOffset>
                </wp:positionH>
                <wp:positionV relativeFrom="paragraph">
                  <wp:posOffset>377825</wp:posOffset>
                </wp:positionV>
                <wp:extent cx="1254125" cy="637540"/>
                <wp:effectExtent l="38100" t="95250" r="117475" b="48260"/>
                <wp:wrapNone/>
                <wp:docPr id="3051" name="Textfeld 3051"/>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7C34F10"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B54F3" id="Textfeld 3051" o:spid="_x0000_s1800" type="#_x0000_t202" style="position:absolute;margin-left:385.8pt;margin-top:29.75pt;width:98.75pt;height:50.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R//gIAAI0GAAAOAAAAZHJzL2Uyb0RvYy54bWysVVtv2jAUfp+0/2D5fU1CoaWooWKtOk3q&#10;2qp06rNxbBLVsT3bkNBfv3McApTtpdOQMD4+9+9cuLxqa0XWwvnK6JxmJyklQnNTVHqZ05/Pt1/G&#10;lPjAdMGU0SKnG+Hp1fTzp8vGTsTAlEYVwhEwov2ksTktQ7CTJPG8FDXzJ8YKDUxpXM0CkG6ZFI41&#10;YL1WySBNz5LGuMI6w4X38HrTMek02pdS8PAgpReBqJxCbCGeLp4LPJPpJZssHbNlxbdhsH+IomaV&#10;Bqc7UzcsMLJy1R+m6oo7440MJ9zUiZGy4iLmANlk6VE285JZEXMBcLzdweT/n1l+v350pCpyepqO&#10;Mko0q6FKz6INUqiCxEfAqLF+AqJzC8Kh/WpaqDVih+8eHjH1VroafyEpAnxAe7NDGOwRjkqD0RC+&#10;lHDgnZ2ej4axBMle2zofvglTE7zk1EEFI7BsfecDeATRXgSdeaOq4rZSKhLYNeJaObJmUO/FcoAx&#10;gsY7KaVJg85HaTT8jhf77r0FNKxW9Q9TdFZHKXx6u73DYy/gU2nUFLEHIXQkzCoINy+LhizUyj0x&#10;QH2UjsEaKSpM9nScdQQ0aDa+QEfAY2oJo7VQlDgTXqpQxrZAaNEmgrHPWDH+2sGlbMm6gIfRzB46&#10;kI7h7qKJ1EGgyb6q8RY2SkQU9JOQ0CuxuPhwhBbjXOgQ+yLmD9IoJaE6H1HcyqNqF9RHlHca0bPR&#10;YadcV9q4ruJ91Tp8itc+ZNnJAx4HeeM1tIs2DkmWjfu2X5hiA9MANYm97i2/raAWd8yHR+ZgiUDp&#10;YDGGBzikMtByZnujpDTu7W/vKA+zDVxKGlhKOfW/VswJStR3DVN/kQ1hYEiIxHB0PgDCHXIWhxy9&#10;qq8NzAGMNUQXrygfVH+VztQvsD9n6BVYTHPwndPQX69Dtyph/3Ixm0Uh2FuWhTs9txxNI87Yg8/t&#10;C3N2O7UB5v3e9OuLTY6Gt5NFTW1mq2BkFScbke5Q3VYAdl7sze1+xqV6SEep/b/I9DcAAAD//wMA&#10;UEsDBBQABgAIAAAAIQDj60E73gAAAAoBAAAPAAAAZHJzL2Rvd25yZXYueG1sTI9BT4QwEIXvJv6H&#10;Zky8uQUVsEjZmFUP3tZ1YzwWGIFIpyztLvjvHU96nLwv731TrBc7iBNOvnekIV5FIJBq1/TUati/&#10;PV/dgfDBUGMGR6jhGz2sy/OzwuSNm+kVT7vQCi4hnxsNXQhjLqWvO7TGr9yIxNmnm6wJfE6tbCYz&#10;c7kd5HUUpdKannihMyNuOqy/dkerAQ+Zrw5R+7i5eXn3+w8/09PtVuvLi+XhHkTAJfzB8KvP6lCy&#10;U+WO1HgxaMiyOGVUQ6ISEAyoVMUgKiYTpUCWhfz/QvkDAAD//wMAUEsBAi0AFAAGAAgAAAAhALaD&#10;OJL+AAAA4QEAABMAAAAAAAAAAAAAAAAAAAAAAFtDb250ZW50X1R5cGVzXS54bWxQSwECLQAUAAYA&#10;CAAAACEAOP0h/9YAAACUAQAACwAAAAAAAAAAAAAAAAAvAQAAX3JlbHMvLnJlbHNQSwECLQAUAAYA&#10;CAAAACEAiu5Ef/4CAACNBgAADgAAAAAAAAAAAAAAAAAuAgAAZHJzL2Uyb0RvYy54bWxQSwECLQAU&#10;AAYACAAAACEA4+tBO94AAAAKAQAADwAAAAAAAAAAAAAAAABYBQAAZHJzL2Rvd25yZXYueG1sUEsF&#10;BgAAAAAEAAQA8wAAAGMGAAAAAA==&#10;" fillcolor="#eeece1 [3214]" strokecolor="#938953 [1614]" strokeweight=".5pt">
                <v:shadow on="t" color="black" opacity="26214f" origin="-.5,.5" offset=".74836mm,-.74836mm"/>
                <v:textbox>
                  <w:txbxContent>
                    <w:p w14:paraId="77C34F10" w14:textId="77777777" w:rsidR="008A6EA7" w:rsidRDefault="008A6EA7" w:rsidP="003C21BE">
                      <w:r>
                        <w:rPr>
                          <w:sz w:val="22"/>
                        </w:rPr>
                        <w:t>Nehmen Sie die Bauanleitung zu Hilfe!</w:t>
                      </w:r>
                    </w:p>
                  </w:txbxContent>
                </v:textbox>
              </v:shape>
            </w:pict>
          </mc:Fallback>
        </mc:AlternateContent>
      </w:r>
      <w:r>
        <w:rPr>
          <w:noProof/>
          <w:lang w:eastAsia="de-DE"/>
        </w:rPr>
        <w:drawing>
          <wp:inline distT="0" distB="0" distL="0" distR="0" wp14:anchorId="19532B70" wp14:editId="272BEABC">
            <wp:extent cx="3703320" cy="3152672"/>
            <wp:effectExtent l="0" t="0" r="0" b="0"/>
            <wp:docPr id="3246" name="Grafik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z_neu.jpg"/>
                    <pic:cNvPicPr/>
                  </pic:nvPicPr>
                  <pic:blipFill rotWithShape="1">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l="14036" t="22144" r="13756" b="34404"/>
                    <a:stretch/>
                  </pic:blipFill>
                  <pic:spPr bwMode="auto">
                    <a:xfrm>
                      <a:off x="0" y="0"/>
                      <a:ext cx="3711294" cy="3159460"/>
                    </a:xfrm>
                    <a:prstGeom prst="rect">
                      <a:avLst/>
                    </a:prstGeom>
                    <a:ln>
                      <a:noFill/>
                    </a:ln>
                    <a:extLst>
                      <a:ext uri="{53640926-AAD7-44D8-BBD7-CCE9431645EC}">
                        <a14:shadowObscured xmlns:a14="http://schemas.microsoft.com/office/drawing/2010/main"/>
                      </a:ext>
                    </a:extLst>
                  </pic:spPr>
                </pic:pic>
              </a:graphicData>
            </a:graphic>
          </wp:inline>
        </w:drawing>
      </w:r>
    </w:p>
    <w:p w14:paraId="0CC99A14"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750912" behindDoc="0" locked="0" layoutInCell="1" allowOverlap="1" wp14:anchorId="3619EAF4" wp14:editId="5AD901C4">
                <wp:simplePos x="0" y="0"/>
                <wp:positionH relativeFrom="column">
                  <wp:posOffset>-30480</wp:posOffset>
                </wp:positionH>
                <wp:positionV relativeFrom="paragraph">
                  <wp:posOffset>132715</wp:posOffset>
                </wp:positionV>
                <wp:extent cx="5318760" cy="1344930"/>
                <wp:effectExtent l="57150" t="19050" r="72390" b="121920"/>
                <wp:wrapNone/>
                <wp:docPr id="3052" name="Textfeld 3052"/>
                <wp:cNvGraphicFramePr/>
                <a:graphic xmlns:a="http://schemas.openxmlformats.org/drawingml/2006/main">
                  <a:graphicData uri="http://schemas.microsoft.com/office/word/2010/wordprocessingShape">
                    <wps:wsp>
                      <wps:cNvSpPr txBox="1"/>
                      <wps:spPr>
                        <a:xfrm>
                          <a:off x="0" y="0"/>
                          <a:ext cx="5318760" cy="1344930"/>
                        </a:xfrm>
                        <a:prstGeom prst="rect">
                          <a:avLst/>
                        </a:prstGeom>
                        <a:solidFill>
                          <a:schemeClr val="bg2"/>
                        </a:solidFill>
                        <a:ln w="6350">
                          <a:solidFill>
                            <a:schemeClr val="bg2">
                              <a:lumMod val="75000"/>
                            </a:schemeClr>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1113BD2" w14:textId="77777777" w:rsidR="008A6EA7" w:rsidRPr="00B33AFA" w:rsidRDefault="008A6EA7" w:rsidP="003C21BE">
                            <w:pPr>
                              <w:tabs>
                                <w:tab w:val="left" w:pos="1701"/>
                              </w:tabs>
                              <w:rPr>
                                <w:b/>
                                <w:sz w:val="24"/>
                              </w:rPr>
                            </w:pPr>
                            <w:r w:rsidRPr="00B47FE5">
                              <w:rPr>
                                <w:b/>
                                <w:sz w:val="24"/>
                              </w:rPr>
                              <w:t>Formel:</w:t>
                            </w:r>
                          </w:p>
                          <w:p w14:paraId="6D30CA0B" w14:textId="77777777" w:rsidR="008A6EA7" w:rsidRPr="00B47FE5" w:rsidRDefault="008A6EA7" w:rsidP="003C21BE">
                            <w:pPr>
                              <w:tabs>
                                <w:tab w:val="left" w:pos="1701"/>
                              </w:tabs>
                              <w:rPr>
                                <w:b/>
                                <w:sz w:val="26"/>
                                <w:szCs w:val="26"/>
                              </w:rPr>
                            </w:pPr>
                            <w:r w:rsidRPr="00B47FE5">
                              <w:rPr>
                                <w:sz w:val="24"/>
                                <w:szCs w:val="26"/>
                              </w:rPr>
                              <w:t xml:space="preserve">Gesamtlänge </w:t>
                            </w:r>
                            <w:r w:rsidRPr="00B47FE5">
                              <w:rPr>
                                <w:b/>
                                <w:sz w:val="24"/>
                                <w:szCs w:val="26"/>
                              </w:rPr>
                              <w:t>l</w:t>
                            </w:r>
                            <w:r w:rsidRPr="00B47FE5">
                              <w:rPr>
                                <w:sz w:val="24"/>
                                <w:szCs w:val="26"/>
                              </w:rPr>
                              <w:t xml:space="preserve"> =  Gesamtbreite </w:t>
                            </w:r>
                            <w:r w:rsidRPr="00B47FE5">
                              <w:rPr>
                                <w:b/>
                                <w:sz w:val="24"/>
                                <w:szCs w:val="26"/>
                              </w:rPr>
                              <w:t>aller Querleisten</w:t>
                            </w:r>
                            <w:r w:rsidRPr="00B47FE5">
                              <w:rPr>
                                <w:sz w:val="24"/>
                                <w:szCs w:val="26"/>
                              </w:rPr>
                              <w:t xml:space="preserve"> + alle Abstände </w:t>
                            </w:r>
                            <w:r w:rsidRPr="00B47FE5">
                              <w:rPr>
                                <w:b/>
                                <w:sz w:val="24"/>
                                <w:szCs w:val="26"/>
                              </w:rPr>
                              <w:t>e</w:t>
                            </w:r>
                          </w:p>
                          <w:p w14:paraId="03C3F146" w14:textId="77777777" w:rsidR="008A6EA7" w:rsidRPr="00B47FE5" w:rsidRDefault="008A6EA7" w:rsidP="003C21BE">
                            <w:pPr>
                              <w:tabs>
                                <w:tab w:val="left" w:pos="1701"/>
                              </w:tabs>
                              <w:rPr>
                                <w:sz w:val="24"/>
                              </w:rPr>
                            </w:pPr>
                          </w:p>
                          <w:p w14:paraId="0F0BC5DA" w14:textId="77777777" w:rsidR="008A6EA7" w:rsidRPr="00733B93" w:rsidRDefault="008A6EA7" w:rsidP="003C21BE">
                            <w:pPr>
                              <w:tabs>
                                <w:tab w:val="left" w:pos="1701"/>
                              </w:tabs>
                              <w:rPr>
                                <w:sz w:val="22"/>
                              </w:rPr>
                            </w:pPr>
                            <w:r w:rsidRPr="00B47FE5">
                              <w:rPr>
                                <w:sz w:val="28"/>
                              </w:rPr>
                              <w:t xml:space="preserve">Abstand  </w:t>
                            </w:r>
                            <w:r w:rsidRPr="00B47FE5">
                              <w:rPr>
                                <w:b/>
                                <w:sz w:val="28"/>
                              </w:rPr>
                              <w:t>e</w:t>
                            </w:r>
                            <m:oMath>
                              <m:r>
                                <m:rPr>
                                  <m:sty m:val="p"/>
                                </m:rPr>
                                <w:rPr>
                                  <w:rFonts w:ascii="Cambria Math" w:hAnsi="Cambria Math" w:cs="Cambria Math"/>
                                  <w:sz w:val="32"/>
                                </w:rPr>
                                <m:t xml:space="preserve">      =</m:t>
                              </m:r>
                              <m:f>
                                <m:fPr>
                                  <m:ctrlPr>
                                    <w:rPr>
                                      <w:rFonts w:ascii="Cambria Math" w:hAnsi="Cambria Math"/>
                                      <w:sz w:val="32"/>
                                    </w:rPr>
                                  </m:ctrlPr>
                                </m:fPr>
                                <m:num>
                                  <m:r>
                                    <m:rPr>
                                      <m:sty m:val="p"/>
                                    </m:rPr>
                                    <w:rPr>
                                      <w:rFonts w:ascii="Cambria Math" w:hAnsi="Cambria Math"/>
                                      <w:sz w:val="32"/>
                                    </w:rPr>
                                    <m:t>(Gesamtlänge</m:t>
                                  </m:r>
                                  <m:r>
                                    <m:rPr>
                                      <m:sty m:val="b"/>
                                    </m:rPr>
                                    <w:rPr>
                                      <w:rFonts w:ascii="Cambria Math" w:hAnsi="Cambria Math"/>
                                      <w:sz w:val="32"/>
                                    </w:rPr>
                                    <m:t xml:space="preserve"> l </m:t>
                                  </m:r>
                                  <m:r>
                                    <m:rPr>
                                      <m:sty m:val="p"/>
                                    </m:rPr>
                                    <w:rPr>
                                      <w:rFonts w:ascii="Cambria Math" w:hAnsi="Cambria Math"/>
                                      <w:sz w:val="32"/>
                                    </w:rPr>
                                    <m:t xml:space="preserve">– Gesamtbreite </m:t>
                                  </m:r>
                                  <m:r>
                                    <m:rPr>
                                      <m:sty m:val="b"/>
                                    </m:rPr>
                                    <w:rPr>
                                      <w:rFonts w:ascii="Cambria Math" w:hAnsi="Cambria Math"/>
                                      <w:sz w:val="32"/>
                                    </w:rPr>
                                    <m:t>aller Querleisten</m:t>
                                  </m:r>
                                  <m:r>
                                    <m:rPr>
                                      <m:sty m:val="p"/>
                                    </m:rPr>
                                    <w:rPr>
                                      <w:rFonts w:ascii="Cambria Math" w:hAnsi="Cambria Math"/>
                                      <w:sz w:val="32"/>
                                    </w:rPr>
                                    <m:t xml:space="preserve">) </m:t>
                                  </m:r>
                                </m:num>
                                <m:den>
                                  <m:r>
                                    <m:rPr>
                                      <m:sty m:val="b"/>
                                    </m:rPr>
                                    <w:rPr>
                                      <w:rFonts w:ascii="Cambria Math" w:hAnsi="Cambria Math"/>
                                      <w:sz w:val="32"/>
                                    </w:rPr>
                                    <m:t>Anzahl</m:t>
                                  </m:r>
                                  <m:r>
                                    <m:rPr>
                                      <m:sty m:val="p"/>
                                    </m:rPr>
                                    <w:rPr>
                                      <w:rFonts w:ascii="Cambria Math" w:hAnsi="Cambria Math"/>
                                      <w:sz w:val="32"/>
                                    </w:rPr>
                                    <m:t xml:space="preserve"> der Abstände</m:t>
                                  </m:r>
                                </m:den>
                              </m:f>
                            </m:oMath>
                            <w:r w:rsidRPr="00733B93">
                              <w:rPr>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9EAF4" id="Textfeld 3052" o:spid="_x0000_s1801" type="#_x0000_t202" style="position:absolute;margin-left:-2.4pt;margin-top:10.45pt;width:418.8pt;height:105.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AUAAMAAI4GAAAOAAAAZHJzL2Uyb0RvYy54bWysVVtP2zAUfp+0/2D5fSTpBUpFijompkkM&#10;EGXi2XXsxsKxPdtt0v36HTuXtmwvTHtJfe7nfOfSq+umkmjHrBNa5Tg7SzFiiupCqE2Ofzzffpph&#10;5DxRBZFasRzvmcPXi48frmozZyNdalkwi8CJcvPa5Lj03syTxNGSVcSdacMUCLm2FfFA2k1SWFKD&#10;90omozQ9T2ptC2M1Zc4B90srxIvon3NG/QPnjnkkcwy5+fi18bsO32RxReYbS0wpaJcG+YcsKiIU&#10;BB1cfSGeoK0Vf7iqBLXaae7PqK4SzbmgLNYA1WTpm2pWJTEs1gLgODPA5P6fW3q/e7RIFDkep9MR&#10;RopU0KVn1njOZIEiEzCqjZuD6sqAsm8+6wZ6HbALfAfMUHrDbRV+oSgEckB7PyAM/hAF5nSczS7O&#10;QURBlo0nk8tx7EFyMDfW+a9MVyg8cmyhhRFZsrtzHkKCaq8SojktRXErpIxEGBt2Iy3aEWj4ejMK&#10;SYLFiZZUqM7x+XiaRscnsjh4px6CY7mtvuui9XoxTdM+6UH9bRSIKVWwZHEIIfVA6K1ndlUWNVrL&#10;rX0iAPs0nYE3VIhQ7HiWtQRM6HQCYQJF5AZWy2NktX8RvoxTEZANHgMUh3oloa8tWNKUpE03uulg&#10;6LRjskMukTpKMzk0Nb78XrKIgXpiHEYl9jYwhuLbQIRSpnwci1g9aActDr15j2GnH0zbpN5jPFjE&#10;yFr5wbgSStu236dDUrz2KfNWH/A4qjs8fbNu4o5k2WU/9Wtd7GEZoCdx1J2htwJ6cUecfyQWbgh0&#10;Du6if4APlxoGTncvjEptf/2NH/RhtUGKUQ03Kcfu55ZYhpH8pmDpL7PJBNz6SEymFyMg7LFkfSxR&#10;2+pGwxZkcIENjc+g72X/5FZXL3A+lyEqiIiiEDvH1NueuPHtrYQDTNlyGdXgcBni79TK0OA8IB3m&#10;6rl5IdZ0W+th4e91f7/I/M3ytrrBUunl1msu4mYHrFtcux7A0YvT2R3ocFWP6ah1+BtZ/AYAAP//&#10;AwBQSwMEFAAGAAgAAAAhAADna7HgAAAACQEAAA8AAABkcnMvZG93bnJldi54bWxMj8FOwzAQRO+V&#10;+AdrkbhUrY1blRLiVAgJceHQFDhwc+MlCY3XUey26d+znOA4M6uZt/lm9J044RDbQAZu5woEUhVc&#10;S7WB97fn2RpETJac7QKhgQtG2BRXk9xmLpypxNMu1YJLKGbWQJNSn0kZqwa9jfPQI3H2FQZvE8uh&#10;lm6wZy73ndRKraS3LfFCY3t8arA67I7ewOfrOP2YykOtXvTFhe9tuSq3pTE31+PjA4iEY/o7hl98&#10;RoeCmfbhSC6KzsBsyeTJgFb3IDhfLzQbezYW+g5kkcv/HxQ/AAAA//8DAFBLAQItABQABgAIAAAA&#10;IQC2gziS/gAAAOEBAAATAAAAAAAAAAAAAAAAAAAAAABbQ29udGVudF9UeXBlc10ueG1sUEsBAi0A&#10;FAAGAAgAAAAhADj9If/WAAAAlAEAAAsAAAAAAAAAAAAAAAAALwEAAF9yZWxzLy5yZWxzUEsBAi0A&#10;FAAGAAgAAAAhAIfq0BQAAwAAjgYAAA4AAAAAAAAAAAAAAAAALgIAAGRycy9lMm9Eb2MueG1sUEsB&#10;Ai0AFAAGAAgAAAAhAADna7HgAAAACQEAAA8AAAAAAAAAAAAAAAAAWgUAAGRycy9kb3ducmV2Lnht&#10;bFBLBQYAAAAABAAEAPMAAABnBgAAAAA=&#10;" fillcolor="#eeece1 [3214]" strokecolor="#c4bc96 [2414]" strokeweight=".5pt">
                <v:shadow on="t" color="black" opacity="26214f" origin=",-.5" offset="0,3pt"/>
                <v:textbox>
                  <w:txbxContent>
                    <w:p w14:paraId="61113BD2" w14:textId="77777777" w:rsidR="008A6EA7" w:rsidRPr="00B33AFA" w:rsidRDefault="008A6EA7" w:rsidP="003C21BE">
                      <w:pPr>
                        <w:tabs>
                          <w:tab w:val="left" w:pos="1701"/>
                        </w:tabs>
                        <w:rPr>
                          <w:b/>
                          <w:sz w:val="24"/>
                        </w:rPr>
                      </w:pPr>
                      <w:r w:rsidRPr="00B47FE5">
                        <w:rPr>
                          <w:b/>
                          <w:sz w:val="24"/>
                        </w:rPr>
                        <w:t>Formel:</w:t>
                      </w:r>
                    </w:p>
                    <w:p w14:paraId="6D30CA0B" w14:textId="77777777" w:rsidR="008A6EA7" w:rsidRPr="00B47FE5" w:rsidRDefault="008A6EA7" w:rsidP="003C21BE">
                      <w:pPr>
                        <w:tabs>
                          <w:tab w:val="left" w:pos="1701"/>
                        </w:tabs>
                        <w:rPr>
                          <w:b/>
                          <w:sz w:val="26"/>
                          <w:szCs w:val="26"/>
                        </w:rPr>
                      </w:pPr>
                      <w:r w:rsidRPr="00B47FE5">
                        <w:rPr>
                          <w:sz w:val="24"/>
                          <w:szCs w:val="26"/>
                        </w:rPr>
                        <w:t xml:space="preserve">Gesamtlänge </w:t>
                      </w:r>
                      <w:r w:rsidRPr="00B47FE5">
                        <w:rPr>
                          <w:b/>
                          <w:sz w:val="24"/>
                          <w:szCs w:val="26"/>
                        </w:rPr>
                        <w:t>l</w:t>
                      </w:r>
                      <w:r w:rsidRPr="00B47FE5">
                        <w:rPr>
                          <w:sz w:val="24"/>
                          <w:szCs w:val="26"/>
                        </w:rPr>
                        <w:t xml:space="preserve"> =  Gesamtbreite </w:t>
                      </w:r>
                      <w:r w:rsidRPr="00B47FE5">
                        <w:rPr>
                          <w:b/>
                          <w:sz w:val="24"/>
                          <w:szCs w:val="26"/>
                        </w:rPr>
                        <w:t>aller Querleisten</w:t>
                      </w:r>
                      <w:r w:rsidRPr="00B47FE5">
                        <w:rPr>
                          <w:sz w:val="24"/>
                          <w:szCs w:val="26"/>
                        </w:rPr>
                        <w:t xml:space="preserve"> + alle Abstände </w:t>
                      </w:r>
                      <w:r w:rsidRPr="00B47FE5">
                        <w:rPr>
                          <w:b/>
                          <w:sz w:val="24"/>
                          <w:szCs w:val="26"/>
                        </w:rPr>
                        <w:t>e</w:t>
                      </w:r>
                    </w:p>
                    <w:p w14:paraId="03C3F146" w14:textId="77777777" w:rsidR="008A6EA7" w:rsidRPr="00B47FE5" w:rsidRDefault="008A6EA7" w:rsidP="003C21BE">
                      <w:pPr>
                        <w:tabs>
                          <w:tab w:val="left" w:pos="1701"/>
                        </w:tabs>
                        <w:rPr>
                          <w:sz w:val="24"/>
                        </w:rPr>
                      </w:pPr>
                    </w:p>
                    <w:p w14:paraId="0F0BC5DA" w14:textId="77777777" w:rsidR="008A6EA7" w:rsidRPr="00733B93" w:rsidRDefault="008A6EA7" w:rsidP="003C21BE">
                      <w:pPr>
                        <w:tabs>
                          <w:tab w:val="left" w:pos="1701"/>
                        </w:tabs>
                        <w:rPr>
                          <w:sz w:val="22"/>
                        </w:rPr>
                      </w:pPr>
                      <w:r w:rsidRPr="00B47FE5">
                        <w:rPr>
                          <w:sz w:val="28"/>
                        </w:rPr>
                        <w:t xml:space="preserve">Abstand  </w:t>
                      </w:r>
                      <w:r w:rsidRPr="00B47FE5">
                        <w:rPr>
                          <w:b/>
                          <w:sz w:val="28"/>
                        </w:rPr>
                        <w:t>e</w:t>
                      </w:r>
                      <m:oMath>
                        <m:r>
                          <m:rPr>
                            <m:sty m:val="p"/>
                          </m:rPr>
                          <w:rPr>
                            <w:rFonts w:ascii="Cambria Math" w:hAnsi="Cambria Math" w:cs="Cambria Math"/>
                            <w:sz w:val="32"/>
                          </w:rPr>
                          <m:t xml:space="preserve">      =</m:t>
                        </m:r>
                        <m:f>
                          <m:fPr>
                            <m:ctrlPr>
                              <w:rPr>
                                <w:rFonts w:ascii="Cambria Math" w:hAnsi="Cambria Math"/>
                                <w:sz w:val="32"/>
                              </w:rPr>
                            </m:ctrlPr>
                          </m:fPr>
                          <m:num>
                            <m:r>
                              <m:rPr>
                                <m:sty m:val="p"/>
                              </m:rPr>
                              <w:rPr>
                                <w:rFonts w:ascii="Cambria Math" w:hAnsi="Cambria Math"/>
                                <w:sz w:val="32"/>
                              </w:rPr>
                              <m:t>(Gesamtlänge</m:t>
                            </m:r>
                            <m:r>
                              <m:rPr>
                                <m:sty m:val="b"/>
                              </m:rPr>
                              <w:rPr>
                                <w:rFonts w:ascii="Cambria Math" w:hAnsi="Cambria Math"/>
                                <w:sz w:val="32"/>
                              </w:rPr>
                              <m:t xml:space="preserve"> l </m:t>
                            </m:r>
                            <m:r>
                              <m:rPr>
                                <m:sty m:val="p"/>
                              </m:rPr>
                              <w:rPr>
                                <w:rFonts w:ascii="Cambria Math" w:hAnsi="Cambria Math"/>
                                <w:sz w:val="32"/>
                              </w:rPr>
                              <m:t xml:space="preserve">– Gesamtbreite </m:t>
                            </m:r>
                            <m:r>
                              <m:rPr>
                                <m:sty m:val="b"/>
                              </m:rPr>
                              <w:rPr>
                                <w:rFonts w:ascii="Cambria Math" w:hAnsi="Cambria Math"/>
                                <w:sz w:val="32"/>
                              </w:rPr>
                              <m:t>aller Querleisten</m:t>
                            </m:r>
                            <m:r>
                              <m:rPr>
                                <m:sty m:val="p"/>
                              </m:rPr>
                              <w:rPr>
                                <w:rFonts w:ascii="Cambria Math" w:hAnsi="Cambria Math"/>
                                <w:sz w:val="32"/>
                              </w:rPr>
                              <m:t xml:space="preserve">) </m:t>
                            </m:r>
                          </m:num>
                          <m:den>
                            <m:r>
                              <m:rPr>
                                <m:sty m:val="b"/>
                              </m:rPr>
                              <w:rPr>
                                <w:rFonts w:ascii="Cambria Math" w:hAnsi="Cambria Math"/>
                                <w:sz w:val="32"/>
                              </w:rPr>
                              <m:t>Anzahl</m:t>
                            </m:r>
                            <m:r>
                              <m:rPr>
                                <m:sty m:val="p"/>
                              </m:rPr>
                              <w:rPr>
                                <w:rFonts w:ascii="Cambria Math" w:hAnsi="Cambria Math"/>
                                <w:sz w:val="32"/>
                              </w:rPr>
                              <m:t xml:space="preserve"> der Abstände</m:t>
                            </m:r>
                          </m:den>
                        </m:f>
                      </m:oMath>
                      <w:r w:rsidRPr="00733B93">
                        <w:rPr>
                          <w:sz w:val="22"/>
                        </w:rPr>
                        <w:t xml:space="preserve"> </w:t>
                      </w:r>
                    </w:p>
                  </w:txbxContent>
                </v:textbox>
              </v:shape>
            </w:pict>
          </mc:Fallback>
        </mc:AlternateContent>
      </w:r>
    </w:p>
    <w:p w14:paraId="2D28978F" w14:textId="77777777" w:rsidR="003C21BE" w:rsidRDefault="003C21BE" w:rsidP="003C21BE">
      <w:pPr>
        <w:spacing w:line="312" w:lineRule="auto"/>
        <w:rPr>
          <w:sz w:val="22"/>
        </w:rPr>
      </w:pPr>
    </w:p>
    <w:p w14:paraId="094B03D6" w14:textId="77777777" w:rsidR="003C21BE" w:rsidRDefault="003C21BE" w:rsidP="003C21BE">
      <w:pPr>
        <w:spacing w:line="312" w:lineRule="auto"/>
        <w:rPr>
          <w:sz w:val="22"/>
        </w:rPr>
      </w:pPr>
    </w:p>
    <w:p w14:paraId="1DDEEA7F" w14:textId="77777777" w:rsidR="003C21BE" w:rsidRDefault="003C21BE" w:rsidP="003C21BE">
      <w:pPr>
        <w:spacing w:line="312" w:lineRule="auto"/>
        <w:rPr>
          <w:sz w:val="22"/>
        </w:rPr>
      </w:pPr>
    </w:p>
    <w:p w14:paraId="0BD6B962" w14:textId="77777777" w:rsidR="003C21BE" w:rsidRDefault="003C21BE" w:rsidP="003C21BE">
      <w:pPr>
        <w:spacing w:line="312" w:lineRule="auto"/>
        <w:rPr>
          <w:sz w:val="22"/>
        </w:rPr>
      </w:pPr>
    </w:p>
    <w:p w14:paraId="47929904" w14:textId="77777777" w:rsidR="003C21BE" w:rsidRPr="00B33AFA" w:rsidRDefault="003C21BE" w:rsidP="003C21BE">
      <w:pPr>
        <w:spacing w:line="312" w:lineRule="auto"/>
        <w:rPr>
          <w:sz w:val="22"/>
        </w:rPr>
      </w:pPr>
    </w:p>
    <w:p w14:paraId="5E04F752" w14:textId="77777777" w:rsidR="003C21BE" w:rsidRPr="00B33AFA" w:rsidRDefault="003C21BE" w:rsidP="003C21BE">
      <w:pPr>
        <w:spacing w:line="312" w:lineRule="auto"/>
        <w:rPr>
          <w:sz w:val="22"/>
        </w:rPr>
      </w:pPr>
    </w:p>
    <w:p w14:paraId="7F90E43F" w14:textId="77777777" w:rsidR="003C21BE" w:rsidRPr="008502EF" w:rsidRDefault="003C21BE" w:rsidP="0033150B">
      <w:pPr>
        <w:pStyle w:val="Listenabsatz"/>
        <w:numPr>
          <w:ilvl w:val="0"/>
          <w:numId w:val="57"/>
        </w:numPr>
        <w:spacing w:line="312" w:lineRule="auto"/>
        <w:rPr>
          <w:sz w:val="22"/>
        </w:rPr>
      </w:pPr>
      <w:r w:rsidRPr="00AA18D1">
        <w:rPr>
          <w:noProof/>
          <w:lang w:eastAsia="de-DE"/>
        </w:rPr>
        <w:drawing>
          <wp:anchor distT="0" distB="0" distL="114300" distR="114300" simplePos="0" relativeHeight="251751936" behindDoc="0" locked="0" layoutInCell="1" allowOverlap="1" wp14:anchorId="01967721" wp14:editId="5225A361">
            <wp:simplePos x="0" y="0"/>
            <wp:positionH relativeFrom="column">
              <wp:posOffset>5295804</wp:posOffset>
            </wp:positionH>
            <wp:positionV relativeFrom="paragraph">
              <wp:posOffset>262255</wp:posOffset>
            </wp:positionV>
            <wp:extent cx="314325" cy="314325"/>
            <wp:effectExtent l="0" t="0" r="9525" b="9525"/>
            <wp:wrapNone/>
            <wp:docPr id="3247" name="Grafik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Füllen Sie die Wertetabelle aus.</w:t>
      </w:r>
    </w:p>
    <w:tbl>
      <w:tblPr>
        <w:tblStyle w:val="Tabellenraster"/>
        <w:tblW w:w="8256" w:type="dxa"/>
        <w:tblInd w:w="108" w:type="dxa"/>
        <w:tblLook w:val="04A0" w:firstRow="1" w:lastRow="0" w:firstColumn="1" w:lastColumn="0" w:noHBand="0" w:noVBand="1"/>
      </w:tblPr>
      <w:tblGrid>
        <w:gridCol w:w="1678"/>
        <w:gridCol w:w="1644"/>
        <w:gridCol w:w="1532"/>
        <w:gridCol w:w="1757"/>
        <w:gridCol w:w="1645"/>
      </w:tblGrid>
      <w:tr w:rsidR="003C21BE" w14:paraId="03F870BF" w14:textId="77777777" w:rsidTr="000F5E8A">
        <w:trPr>
          <w:cnfStyle w:val="100000000000" w:firstRow="1" w:lastRow="0" w:firstColumn="0" w:lastColumn="0" w:oddVBand="0" w:evenVBand="0" w:oddHBand="0" w:evenHBand="0" w:firstRowFirstColumn="0" w:firstRowLastColumn="0" w:lastRowFirstColumn="0" w:lastRowLastColumn="0"/>
        </w:trPr>
        <w:tc>
          <w:tcPr>
            <w:tcW w:w="1678" w:type="dxa"/>
          </w:tcPr>
          <w:p w14:paraId="74912E75" w14:textId="77777777" w:rsidR="003C21BE" w:rsidRPr="00D61CD0" w:rsidRDefault="003C21BE" w:rsidP="00DF56A2">
            <w:r>
              <w:t xml:space="preserve">Gesamtlänge </w:t>
            </w:r>
            <w:r w:rsidRPr="008A7271">
              <w:t>l</w:t>
            </w:r>
          </w:p>
        </w:tc>
        <w:tc>
          <w:tcPr>
            <w:tcW w:w="1644" w:type="dxa"/>
          </w:tcPr>
          <w:p w14:paraId="00B03C2A" w14:textId="77777777" w:rsidR="003C21BE" w:rsidRDefault="003C21BE" w:rsidP="00DF56A2">
            <w:r w:rsidRPr="00D61CD0">
              <w:t xml:space="preserve">Anzahl der </w:t>
            </w:r>
          </w:p>
          <w:p w14:paraId="0400BBE7" w14:textId="77777777" w:rsidR="003C21BE" w:rsidRPr="00D61CD0" w:rsidRDefault="003C21BE" w:rsidP="00DF56A2">
            <w:r w:rsidRPr="00D61CD0">
              <w:t>Querleisten</w:t>
            </w:r>
          </w:p>
        </w:tc>
        <w:tc>
          <w:tcPr>
            <w:tcW w:w="1532" w:type="dxa"/>
          </w:tcPr>
          <w:p w14:paraId="2B353994" w14:textId="77777777" w:rsidR="003C21BE" w:rsidRPr="00D61CD0" w:rsidRDefault="003C21BE" w:rsidP="00DF56A2">
            <w:r w:rsidRPr="00D61CD0">
              <w:t xml:space="preserve">Breite </w:t>
            </w:r>
            <w:r>
              <w:t>einer</w:t>
            </w:r>
            <w:r w:rsidRPr="00D61CD0">
              <w:t xml:space="preserve"> Querleiste</w:t>
            </w:r>
          </w:p>
        </w:tc>
        <w:tc>
          <w:tcPr>
            <w:tcW w:w="1757" w:type="dxa"/>
          </w:tcPr>
          <w:p w14:paraId="33EEABA1" w14:textId="77777777" w:rsidR="003C21BE" w:rsidRPr="00D61CD0" w:rsidRDefault="003C21BE" w:rsidP="00DF56A2">
            <w:r>
              <w:t xml:space="preserve">Gesamtbreite </w:t>
            </w:r>
            <w:r w:rsidRPr="008A7271">
              <w:t>aller Querleisten</w:t>
            </w:r>
          </w:p>
        </w:tc>
        <w:tc>
          <w:tcPr>
            <w:tcW w:w="1645" w:type="dxa"/>
          </w:tcPr>
          <w:p w14:paraId="663B1744" w14:textId="77777777" w:rsidR="003C21BE" w:rsidRDefault="003C21BE" w:rsidP="00DF56A2">
            <w:r w:rsidRPr="008A7271">
              <w:t>Anzahl</w:t>
            </w:r>
            <w:r>
              <w:t xml:space="preserve"> der Abstände</w:t>
            </w:r>
          </w:p>
        </w:tc>
      </w:tr>
      <w:tr w:rsidR="003C21BE" w14:paraId="6EEA8BA4" w14:textId="77777777" w:rsidTr="000F5E8A">
        <w:trPr>
          <w:trHeight w:val="680"/>
        </w:trPr>
        <w:tc>
          <w:tcPr>
            <w:tcW w:w="1678" w:type="dxa"/>
          </w:tcPr>
          <w:p w14:paraId="6D0A13DE" w14:textId="77777777" w:rsidR="003C21BE" w:rsidRDefault="003C21BE" w:rsidP="00DF56A2">
            <w:pPr>
              <w:spacing w:line="312" w:lineRule="auto"/>
              <w:rPr>
                <w:sz w:val="22"/>
              </w:rPr>
            </w:pPr>
          </w:p>
        </w:tc>
        <w:tc>
          <w:tcPr>
            <w:tcW w:w="1644" w:type="dxa"/>
          </w:tcPr>
          <w:p w14:paraId="36A92C9A" w14:textId="77777777" w:rsidR="003C21BE" w:rsidRDefault="003C21BE" w:rsidP="00DF56A2">
            <w:pPr>
              <w:spacing w:line="312" w:lineRule="auto"/>
              <w:rPr>
                <w:sz w:val="22"/>
              </w:rPr>
            </w:pPr>
          </w:p>
        </w:tc>
        <w:tc>
          <w:tcPr>
            <w:tcW w:w="1532" w:type="dxa"/>
          </w:tcPr>
          <w:p w14:paraId="1320DAA7" w14:textId="77777777" w:rsidR="003C21BE" w:rsidRDefault="003C21BE" w:rsidP="00DF56A2">
            <w:pPr>
              <w:spacing w:line="312" w:lineRule="auto"/>
              <w:rPr>
                <w:sz w:val="22"/>
              </w:rPr>
            </w:pPr>
          </w:p>
        </w:tc>
        <w:tc>
          <w:tcPr>
            <w:tcW w:w="1757" w:type="dxa"/>
          </w:tcPr>
          <w:p w14:paraId="6E70EFD0" w14:textId="77777777" w:rsidR="003C21BE" w:rsidRPr="008A7271" w:rsidRDefault="003C21BE" w:rsidP="00DF56A2">
            <w:pPr>
              <w:spacing w:line="312" w:lineRule="auto"/>
              <w:jc w:val="center"/>
              <w:rPr>
                <w:sz w:val="22"/>
              </w:rPr>
            </w:pPr>
          </w:p>
        </w:tc>
        <w:tc>
          <w:tcPr>
            <w:tcW w:w="1645" w:type="dxa"/>
          </w:tcPr>
          <w:p w14:paraId="7DACF2C6" w14:textId="77777777" w:rsidR="003C21BE" w:rsidRPr="008A7271" w:rsidRDefault="003C21BE" w:rsidP="00DF56A2">
            <w:pPr>
              <w:spacing w:line="312" w:lineRule="auto"/>
              <w:jc w:val="center"/>
              <w:rPr>
                <w:sz w:val="22"/>
              </w:rPr>
            </w:pPr>
          </w:p>
        </w:tc>
      </w:tr>
    </w:tbl>
    <w:p w14:paraId="36FBFA34" w14:textId="77777777" w:rsidR="003C21BE" w:rsidRDefault="003C21BE" w:rsidP="0033150B">
      <w:pPr>
        <w:pStyle w:val="Listenabsatz"/>
        <w:numPr>
          <w:ilvl w:val="0"/>
          <w:numId w:val="57"/>
        </w:numPr>
        <w:spacing w:line="312" w:lineRule="auto"/>
        <w:rPr>
          <w:sz w:val="22"/>
        </w:rPr>
      </w:pPr>
      <w:r>
        <w:rPr>
          <w:sz w:val="22"/>
        </w:rPr>
        <w:t xml:space="preserve">Setzen Sie die Werte aus der Tabelle in die </w:t>
      </w:r>
      <w:r w:rsidRPr="008A7271">
        <w:rPr>
          <w:b/>
          <w:sz w:val="22"/>
        </w:rPr>
        <w:t>Formel</w:t>
      </w:r>
      <w:r>
        <w:rPr>
          <w:sz w:val="22"/>
        </w:rPr>
        <w:t xml:space="preserve"> ein. </w:t>
      </w:r>
    </w:p>
    <w:p w14:paraId="7BBA7ED2" w14:textId="77777777" w:rsidR="003C21BE" w:rsidRPr="002B40F4" w:rsidRDefault="00767CD0" w:rsidP="0033150B">
      <w:pPr>
        <w:pStyle w:val="Listenabsatz"/>
        <w:numPr>
          <w:ilvl w:val="0"/>
          <w:numId w:val="57"/>
        </w:numPr>
        <w:spacing w:line="312" w:lineRule="auto"/>
        <w:rPr>
          <w:sz w:val="22"/>
        </w:rPr>
      </w:pPr>
      <w:r>
        <w:rPr>
          <w:sz w:val="22"/>
        </w:rPr>
        <w:t>Berechnen Sie Ab</w:t>
      </w:r>
      <w:r w:rsidR="003C21BE">
        <w:rPr>
          <w:sz w:val="22"/>
        </w:rPr>
        <w:t xml:space="preserve">stand </w:t>
      </w:r>
      <w:r w:rsidR="003C21BE" w:rsidRPr="008A7271">
        <w:rPr>
          <w:b/>
          <w:sz w:val="22"/>
        </w:rPr>
        <w:t>e!</w:t>
      </w:r>
    </w:p>
    <w:p w14:paraId="3CA027A4" w14:textId="77777777" w:rsidR="003C21BE" w:rsidRDefault="003C21BE" w:rsidP="003C21BE">
      <w:pPr>
        <w:spacing w:line="312" w:lineRule="auto"/>
        <w:rPr>
          <w:sz w:val="22"/>
        </w:rPr>
      </w:pPr>
    </w:p>
    <w:p w14:paraId="671D810A" w14:textId="77777777" w:rsidR="003C21BE" w:rsidRDefault="003C21BE" w:rsidP="003C21BE">
      <w:pPr>
        <w:spacing w:line="312" w:lineRule="auto"/>
        <w:rPr>
          <w:sz w:val="22"/>
        </w:rPr>
      </w:pPr>
    </w:p>
    <w:p w14:paraId="71EC3AE4" w14:textId="77777777" w:rsidR="003C21BE" w:rsidRDefault="003C21BE" w:rsidP="003C21BE">
      <w:pPr>
        <w:spacing w:line="312" w:lineRule="auto"/>
        <w:rPr>
          <w:sz w:val="22"/>
        </w:rPr>
      </w:pPr>
    </w:p>
    <w:p w14:paraId="0E9C2A01" w14:textId="77777777" w:rsidR="003C21BE" w:rsidRPr="002B40F4" w:rsidRDefault="003C21BE" w:rsidP="003C21BE">
      <w:pPr>
        <w:spacing w:line="240" w:lineRule="exact"/>
        <w:rPr>
          <w:sz w:val="22"/>
        </w:rPr>
      </w:pPr>
      <w:r w:rsidRPr="00BA708B">
        <w:rPr>
          <w:sz w:val="12"/>
        </w:rP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8"/>
        <w:gridCol w:w="2127"/>
      </w:tblGrid>
      <w:tr w:rsidR="003C21BE" w14:paraId="3F26FAC8" w14:textId="77777777" w:rsidTr="000C2021">
        <w:trPr>
          <w:trHeight w:val="544"/>
        </w:trPr>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040E81" w14:textId="77777777" w:rsidR="003C21BE" w:rsidRPr="000F6CC4" w:rsidRDefault="003C21BE" w:rsidP="000C2021">
            <w:pPr>
              <w:pStyle w:val="TabelleKopflinks"/>
              <w:spacing w:line="240" w:lineRule="exact"/>
              <w:rPr>
                <w:sz w:val="22"/>
              </w:rPr>
            </w:pPr>
            <w:r w:rsidRPr="000F6CC4">
              <w:rPr>
                <w:sz w:val="22"/>
              </w:rPr>
              <w:lastRenderedPageBreak/>
              <w:t>Einleg</w:t>
            </w:r>
            <w:r w:rsidR="000C2021" w:rsidRPr="000F6CC4">
              <w:rPr>
                <w:sz w:val="22"/>
              </w:rPr>
              <w:t>er zu Bauanleitung umsetzen</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AD2FCB" w14:textId="77777777" w:rsidR="003C21BE" w:rsidRDefault="003C21BE" w:rsidP="00DF56A2">
            <w:pPr>
              <w:spacing w:line="240" w:lineRule="exact"/>
              <w:jc w:val="center"/>
              <w:rPr>
                <w:rFonts w:eastAsia="Times New Roman"/>
                <w:b/>
                <w:lang w:val="en-GB"/>
              </w:rPr>
            </w:pPr>
            <w:r>
              <w:rPr>
                <w:rFonts w:eastAsia="Times New Roman"/>
                <w:b/>
                <w:lang w:val="en-GB"/>
              </w:rPr>
              <w:t>Holztechnik</w:t>
            </w:r>
          </w:p>
          <w:p w14:paraId="050F8326" w14:textId="77777777" w:rsidR="003C21BE" w:rsidRDefault="003C21BE" w:rsidP="00DF56A2">
            <w:pPr>
              <w:pStyle w:val="TabelleKopflinks"/>
              <w:spacing w:line="240" w:lineRule="exact"/>
              <w:jc w:val="center"/>
            </w:pPr>
            <w:r>
              <w:rPr>
                <w:rFonts w:eastAsia="Times New Roman"/>
                <w:lang w:val="en-GB"/>
              </w:rPr>
              <w:t>Z.01.02.03</w:t>
            </w:r>
            <w:r w:rsidR="006D09C7">
              <w:rPr>
                <w:rFonts w:eastAsia="Times New Roman"/>
                <w:lang w:val="en-GB"/>
              </w:rPr>
              <w:t>.02</w:t>
            </w:r>
          </w:p>
        </w:tc>
      </w:tr>
    </w:tbl>
    <w:p w14:paraId="556FAA6A" w14:textId="77777777" w:rsidR="003C21BE" w:rsidRDefault="003C21BE" w:rsidP="003C21BE">
      <w:pPr>
        <w:pStyle w:val="berschrift2"/>
      </w:pPr>
      <w:r w:rsidRPr="00AA18D1">
        <w:rPr>
          <w:noProof/>
        </w:rPr>
        <w:drawing>
          <wp:anchor distT="0" distB="0" distL="114300" distR="114300" simplePos="0" relativeHeight="251758080" behindDoc="0" locked="0" layoutInCell="1" allowOverlap="1" wp14:anchorId="2E4E9808" wp14:editId="08F99EA7">
            <wp:simplePos x="0" y="0"/>
            <wp:positionH relativeFrom="column">
              <wp:posOffset>4763770</wp:posOffset>
            </wp:positionH>
            <wp:positionV relativeFrom="paragraph">
              <wp:posOffset>74295</wp:posOffset>
            </wp:positionV>
            <wp:extent cx="341630" cy="313055"/>
            <wp:effectExtent l="0" t="0" r="1270" b="0"/>
            <wp:wrapNone/>
            <wp:docPr id="3248" name="Grafik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Die wichtigsten Maße für die Herstellung:</w:t>
      </w:r>
    </w:p>
    <w:p w14:paraId="37E98398" w14:textId="77777777" w:rsidR="003C21BE" w:rsidRPr="006F6613" w:rsidRDefault="000F5E8A" w:rsidP="003C21BE">
      <w:pPr>
        <w:tabs>
          <w:tab w:val="left" w:pos="426"/>
          <w:tab w:val="left" w:pos="851"/>
        </w:tabs>
        <w:spacing w:line="312" w:lineRule="auto"/>
        <w:rPr>
          <w:sz w:val="22"/>
        </w:rPr>
      </w:pPr>
      <w:r w:rsidRPr="00AA18D1">
        <w:rPr>
          <w:noProof/>
          <w:lang w:eastAsia="de-DE"/>
        </w:rPr>
        <w:drawing>
          <wp:anchor distT="0" distB="0" distL="114300" distR="114300" simplePos="0" relativeHeight="251727360" behindDoc="0" locked="0" layoutInCell="1" allowOverlap="1" wp14:anchorId="4E98AB62" wp14:editId="6B481B0C">
            <wp:simplePos x="0" y="0"/>
            <wp:positionH relativeFrom="column">
              <wp:posOffset>4789805</wp:posOffset>
            </wp:positionH>
            <wp:positionV relativeFrom="paragraph">
              <wp:posOffset>589280</wp:posOffset>
            </wp:positionV>
            <wp:extent cx="314325" cy="314325"/>
            <wp:effectExtent l="0" t="0" r="9525" b="9525"/>
            <wp:wrapNone/>
            <wp:docPr id="3273" name="Grafik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sz w:val="22"/>
        </w:rPr>
        <w:t>Der Abstand zwischen den Mittelpunkten der Bohrlöcher ist ein absolut entscheidendes Maß. Hier ist genaues Arbeiten wichtig, damit der Klappstuhl in</w:t>
      </w:r>
      <w:r w:rsidR="00767CD0">
        <w:rPr>
          <w:sz w:val="22"/>
        </w:rPr>
        <w:t>-</w:t>
      </w:r>
      <w:r w:rsidR="003C21BE">
        <w:rPr>
          <w:sz w:val="22"/>
        </w:rPr>
        <w:t xml:space="preserve"> </w:t>
      </w:r>
      <w:r w:rsidR="003C21BE" w:rsidRPr="006F6613">
        <w:rPr>
          <w:sz w:val="22"/>
        </w:rPr>
        <w:t>einander passt.</w:t>
      </w:r>
      <w:r w:rsidRPr="000F5E8A">
        <w:rPr>
          <w:noProof/>
        </w:rPr>
        <w:t xml:space="preserve"> </w:t>
      </w:r>
    </w:p>
    <w:p w14:paraId="146A24F4" w14:textId="77777777" w:rsidR="003C21BE" w:rsidRPr="006F6613" w:rsidRDefault="003C21BE" w:rsidP="003C21BE">
      <w:pPr>
        <w:tabs>
          <w:tab w:val="left" w:pos="426"/>
          <w:tab w:val="left" w:pos="851"/>
        </w:tabs>
        <w:spacing w:line="312" w:lineRule="auto"/>
        <w:rPr>
          <w:sz w:val="22"/>
        </w:rPr>
      </w:pPr>
      <w:r w:rsidRPr="006F6613">
        <w:rPr>
          <w:sz w:val="22"/>
        </w:rPr>
        <w:t xml:space="preserve">Bitte kontrollieren Sie diese Maße, </w:t>
      </w:r>
      <w:r w:rsidRPr="006F6613">
        <w:rPr>
          <w:b/>
          <w:sz w:val="22"/>
        </w:rPr>
        <w:t>bevor</w:t>
      </w:r>
      <w:r w:rsidRPr="006F6613">
        <w:rPr>
          <w:sz w:val="22"/>
        </w:rPr>
        <w:t xml:space="preserve"> Sie anfangen zu bohren!</w:t>
      </w:r>
    </w:p>
    <w:p w14:paraId="47186A19" w14:textId="77777777" w:rsidR="003C21BE" w:rsidRDefault="000F5E8A" w:rsidP="003C21BE">
      <w:pPr>
        <w:tabs>
          <w:tab w:val="left" w:pos="426"/>
          <w:tab w:val="left" w:pos="851"/>
        </w:tabs>
        <w:spacing w:line="312" w:lineRule="auto"/>
        <w:rPr>
          <w:sz w:val="22"/>
        </w:rPr>
      </w:pPr>
      <w:r w:rsidRPr="00AA18D1">
        <w:rPr>
          <w:noProof/>
          <w:lang w:eastAsia="de-DE"/>
        </w:rPr>
        <w:drawing>
          <wp:anchor distT="0" distB="0" distL="114300" distR="114300" simplePos="0" relativeHeight="251715072" behindDoc="0" locked="0" layoutInCell="1" allowOverlap="1" wp14:anchorId="0EC953A3" wp14:editId="484285E8">
            <wp:simplePos x="0" y="0"/>
            <wp:positionH relativeFrom="column">
              <wp:posOffset>4796155</wp:posOffset>
            </wp:positionH>
            <wp:positionV relativeFrom="paragraph">
              <wp:posOffset>222885</wp:posOffset>
            </wp:positionV>
            <wp:extent cx="314325" cy="314325"/>
            <wp:effectExtent l="0" t="0" r="9525" b="9525"/>
            <wp:wrapNone/>
            <wp:docPr id="3250" name="Grafik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B2989" w14:textId="77777777" w:rsidR="003C21BE" w:rsidRPr="00204F06" w:rsidRDefault="003C21BE" w:rsidP="0033150B">
      <w:pPr>
        <w:pStyle w:val="Listenabsatz"/>
        <w:numPr>
          <w:ilvl w:val="0"/>
          <w:numId w:val="58"/>
        </w:numPr>
        <w:tabs>
          <w:tab w:val="left" w:pos="426"/>
          <w:tab w:val="left" w:pos="851"/>
        </w:tabs>
        <w:spacing w:line="312" w:lineRule="auto"/>
        <w:rPr>
          <w:sz w:val="22"/>
        </w:rPr>
      </w:pPr>
      <w:r w:rsidRPr="00204F06">
        <w:rPr>
          <w:sz w:val="22"/>
        </w:rPr>
        <w:t>Berechnen Sie den Abstand zwischen den Mittelpunkten der Bohrlöcher</w:t>
      </w:r>
      <w:r>
        <w:rPr>
          <w:sz w:val="22"/>
        </w:rPr>
        <w:t xml:space="preserve"> beim Sitz</w:t>
      </w:r>
      <w:r w:rsidRPr="00204F06">
        <w:rPr>
          <w:sz w:val="22"/>
        </w:rPr>
        <w:t>.</w:t>
      </w:r>
    </w:p>
    <w:p w14:paraId="57652830" w14:textId="77777777" w:rsidR="003C21BE" w:rsidRDefault="003C21BE" w:rsidP="003C21BE">
      <w:pPr>
        <w:tabs>
          <w:tab w:val="left" w:pos="426"/>
          <w:tab w:val="left" w:pos="851"/>
        </w:tabs>
        <w:spacing w:line="312" w:lineRule="auto"/>
        <w:rPr>
          <w:sz w:val="22"/>
        </w:rPr>
      </w:pPr>
      <w:r>
        <w:rPr>
          <w:sz w:val="22"/>
        </w:rPr>
        <w:tab/>
        <w:t xml:space="preserve">Rechnung:  </w:t>
      </w:r>
    </w:p>
    <w:p w14:paraId="5EC394D9" w14:textId="77777777" w:rsidR="003C21BE" w:rsidRDefault="003C21BE" w:rsidP="003C21BE">
      <w:pPr>
        <w:spacing w:line="312" w:lineRule="auto"/>
        <w:rPr>
          <w:sz w:val="22"/>
        </w:rPr>
      </w:pPr>
    </w:p>
    <w:p w14:paraId="103239C1" w14:textId="77777777" w:rsidR="003C21BE" w:rsidRDefault="003C21BE" w:rsidP="003C21BE">
      <w:pPr>
        <w:spacing w:line="312" w:lineRule="auto"/>
        <w:rPr>
          <w:sz w:val="22"/>
        </w:rPr>
      </w:pPr>
    </w:p>
    <w:p w14:paraId="71DE4A52" w14:textId="6B123D55" w:rsidR="003C21BE" w:rsidRDefault="00ED786F" w:rsidP="003C21BE">
      <w:pPr>
        <w:spacing w:line="312" w:lineRule="auto"/>
        <w:rPr>
          <w:sz w:val="22"/>
        </w:rPr>
      </w:pPr>
      <w:r>
        <w:rPr>
          <w:b/>
          <w:noProof/>
          <w:sz w:val="22"/>
          <w:lang w:eastAsia="de-DE"/>
        </w:rPr>
        <mc:AlternateContent>
          <mc:Choice Requires="wpg">
            <w:drawing>
              <wp:anchor distT="0" distB="0" distL="114300" distR="114300" simplePos="0" relativeHeight="251802112" behindDoc="0" locked="0" layoutInCell="1" allowOverlap="1" wp14:anchorId="09E8C4F1" wp14:editId="3B17FA83">
                <wp:simplePos x="0" y="0"/>
                <wp:positionH relativeFrom="column">
                  <wp:posOffset>728336</wp:posOffset>
                </wp:positionH>
                <wp:positionV relativeFrom="paragraph">
                  <wp:posOffset>52169</wp:posOffset>
                </wp:positionV>
                <wp:extent cx="3229610" cy="1777365"/>
                <wp:effectExtent l="0" t="0" r="8890" b="0"/>
                <wp:wrapNone/>
                <wp:docPr id="1361" name="Gruppieren 1361"/>
                <wp:cNvGraphicFramePr/>
                <a:graphic xmlns:a="http://schemas.openxmlformats.org/drawingml/2006/main">
                  <a:graphicData uri="http://schemas.microsoft.com/office/word/2010/wordprocessingGroup">
                    <wpg:wgp>
                      <wpg:cNvGrpSpPr/>
                      <wpg:grpSpPr>
                        <a:xfrm>
                          <a:off x="0" y="0"/>
                          <a:ext cx="3229610" cy="1777365"/>
                          <a:chOff x="0" y="-83128"/>
                          <a:chExt cx="3229610" cy="1778289"/>
                        </a:xfrm>
                      </wpg:grpSpPr>
                      <wpg:grpSp>
                        <wpg:cNvPr id="1362" name="Gruppieren 1362"/>
                        <wpg:cNvGrpSpPr/>
                        <wpg:grpSpPr>
                          <a:xfrm>
                            <a:off x="0" y="187036"/>
                            <a:ext cx="3229610" cy="1508125"/>
                            <a:chOff x="0" y="0"/>
                            <a:chExt cx="3230088" cy="1508167"/>
                          </a:xfrm>
                        </wpg:grpSpPr>
                        <pic:pic xmlns:pic="http://schemas.openxmlformats.org/drawingml/2006/picture">
                          <pic:nvPicPr>
                            <pic:cNvPr id="1363" name="Grafik 1363" descr="F:\Schule_und_mehr\Lernlandschaften\Klappstuhl\Sprekelmayer\Sitz.jpg"/>
                            <pic:cNvPicPr>
                              <a:picLocks noChangeAspect="1"/>
                            </pic:cNvPicPr>
                          </pic:nvPicPr>
                          <pic:blipFill rotWithShape="1">
                            <a:blip r:embed="rId50" cstate="print">
                              <a:extLst>
                                <a:ext uri="{28A0092B-C50C-407E-A947-70E740481C1C}">
                                  <a14:useLocalDpi xmlns:a14="http://schemas.microsoft.com/office/drawing/2010/main" val="0"/>
                                </a:ext>
                              </a:extLst>
                            </a:blip>
                            <a:srcRect l="23621" t="66648" r="34656" b="22105"/>
                            <a:stretch/>
                          </pic:blipFill>
                          <pic:spPr bwMode="auto">
                            <a:xfrm>
                              <a:off x="0" y="273133"/>
                              <a:ext cx="3230088" cy="1235034"/>
                            </a:xfrm>
                            <a:prstGeom prst="rect">
                              <a:avLst/>
                            </a:prstGeom>
                            <a:noFill/>
                            <a:ln>
                              <a:noFill/>
                            </a:ln>
                            <a:extLst>
                              <a:ext uri="{53640926-AAD7-44D8-BBD7-CCE9431645EC}">
                                <a14:shadowObscured xmlns:a14="http://schemas.microsoft.com/office/drawing/2010/main"/>
                              </a:ext>
                            </a:extLst>
                          </pic:spPr>
                        </pic:pic>
                        <wps:wsp>
                          <wps:cNvPr id="1364" name="Gerade Verbindung 1002"/>
                          <wps:cNvCnPr/>
                          <wps:spPr>
                            <a:xfrm flipV="1">
                              <a:off x="510671" y="23744"/>
                              <a:ext cx="0" cy="432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65" name="Gerade Verbindung 1003"/>
                          <wps:cNvCnPr/>
                          <wps:spPr>
                            <a:xfrm>
                              <a:off x="391943" y="106878"/>
                              <a:ext cx="23635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66" name="Gerade Verbindung 1004"/>
                          <wps:cNvCnPr/>
                          <wps:spPr>
                            <a:xfrm flipV="1">
                              <a:off x="2630338" y="0"/>
                              <a:ext cx="0" cy="431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67" name="Gerade Verbindung 1005"/>
                          <wps:cNvCnPr/>
                          <wps:spPr>
                            <a:xfrm rot="2700000" flipH="1">
                              <a:off x="2624401" y="35626"/>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68" name="Gerade Verbindung 1006"/>
                          <wps:cNvCnPr/>
                          <wps:spPr>
                            <a:xfrm rot="2700000" flipH="1">
                              <a:off x="510684" y="35626"/>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69" name="Rechteck 1369"/>
                        <wps:cNvSpPr/>
                        <wps:spPr>
                          <a:xfrm>
                            <a:off x="1274618" y="-83128"/>
                            <a:ext cx="720437" cy="347287"/>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77FDA" w14:textId="35C7D6B9" w:rsidR="00ED786F" w:rsidRPr="006B2519" w:rsidRDefault="00ED786F" w:rsidP="006B2519">
                              <w:pPr>
                                <w:jc w:val="center"/>
                                <w:rPr>
                                  <w:rFonts w:ascii="Segoe Print" w:hAnsi="Segoe Print"/>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E8C4F1" id="Gruppieren 1361" o:spid="_x0000_s1800" style="position:absolute;margin-left:57.35pt;margin-top:4.1pt;width:254.3pt;height:139.95pt;z-index:251802112;mso-width-relative:margin;mso-height-relative:margin" coordorigin=",-831" coordsize="32296,17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HbUPRBQAAexYAAA4AAABkcnMvZTJvRG9jLnhtbOxY227bOBB9X2D/&#10;QdB7Y90s2UadIkg32WKzbdB025cABU1RljYSyaXo2OnX7yEpybk47mWBYFHkIQ4p3maGZ87M8OWr&#10;TVN710y1leBzPzwIfI9xKvKKL+f+Xx9OXkx8r9WE56QWnM39G9b6rw5//eXlWs5YJEpR50x52IS3&#10;s7Wc+6XWcjYatbRkDWkPhGQcg4VQDdHoquUoV2SN3Zt6FAVBOloLlUslKGtbfH3tBv1Du39RMKrf&#10;FUXLtFfPfcim7a+yvwvzOzp8SWZLRWRZ0U4M8gNSNKTiOHTY6jXRxFup6sFWTUWVaEWhD6hoRqIo&#10;KsqsDtAmDO5pc6rESlpdlrP1Ug5mgmnv2emHt6Vvr8+VV+W4uzgNfY+TBrd0qlZSVkwx7tnPsNJa&#10;LmeYfKrkhTxX3Yel6xnFN4VqzH+o5G2sfW8G+7KN9ig+xlE0TUNcA8VYmGVZnI7dDdAS17Rd92IS&#10;h9GkH/rtkeWTaDI1c0b96SMj5CDT0BmE32oa7dY0Mtv9kKbhJAvi1Em8W91xMAmj3ep2MKTlVtM4&#10;CCZwHWsoszLN9mgqKzrDX4cPtB7g4+t+hFV6pZjfbdJ80x4NUVcr+QJQlkRXi6qu9I11S4DWCMWv&#10;zyt6rlznDtTi7QWQoroyMMOnnLUUznkyu7yg5apmn1c8/9ywUl2eMcVr0AiIgRSa8cs/aiJlq1dl&#10;fXkhFbtidUNumLq8qPSXg7/l0pjLiGBOdTIQY6MzQa9aj4vjkvAlO2olGAJYtMa9O31kuncUWNSV&#10;PKnq2lNCf6p0eVESCWcJreObwc520OCee+4wv3P914KuGsa14zLFaphR8LasZOt7asaaBYNrqjc5&#10;XJOCRzXOk6ri2iGtVfQ9FDDkFsVphElQJk3TBNCBFHGSjlPfA9FFURh02Gu1YpqWxm+Mhr1Szlot&#10;fNtbrP8UOQ4iKy2sbjt9O8riMI6dHFvE38ZtFI+DOLGm7T0Ud6BafcpE45kGVIP49gxyfdZq58z9&#10;FEMnXBiL4zuZ1fzOB3i9+WKVMGJ3TehkXBjRpO3vA70HN/JdhGkvGlKabe+gOBlQzBTJmfeRqUXF&#10;8xVfemEQdGxi1xzzjjTbmRPWWcQrAJuPPYY67hyHQZrhLkGSUZwl1oJk1tu4o88kRvizxDHQ3wPj&#10;1hVnjxsXbNkLY1v6pmbOzu9ZgZAAwnbQtsGYHdfKuyZAGqEUiHUuY+4As82yAvc0LAzssXsXdvPN&#10;UmYD9fcsHlbYkwXXw+Km4kLtOl1vepELNx+AuaW3aS5EfmOvyQ4AQE+HpPFeJFk3MxICfY8gyRii&#10;w088DacJ2NQE2SCdZF0g7QEEpojHSQejZwT9LAgC0XfJ2y4usiSyH0E7uShK4yCOEU4eZnMDEYWT&#10;ZyJyFPgTEFG2F0Y2h/gKjJAdIXBliE6AhQXV730k6QgqSqMkCVyEi8dpdC9v7oAVJjEi4f704TnC&#10;NdvA/P+OcOCQPfxkIfCfgWUypwmSMpDVM65252tPljlti/Gny6KmPcZQFZWaUVtX2jeCDlrD20Wf&#10;+W4Lk46bwihL0tAFvNvPEH32lEVBEoMkTWUeJ1k0uVuYP8jBv1bgtKKuclPjmDzkXsK8WNoSAgn+&#10;nVk199ZzfzrGa4JZNJRIfUVkdHVFhm3tyOujXQlyn9dbQUpTzth0f2x53FVmg3zInR9L/b+hZnjq&#10;1L8eqpVHU3+9WWzcM1g0lG2uHDDVvn3PaiU9qVC0npFWnxOFZ0IEKjx96nf4KWqBOxFdy/dKob7s&#10;+m7moxjFqO+t8ew499t/VsS8u9RvOMrUaYjIiDLedpIx0IZK/vbI4vYIXzXHAiUZQimks00zX9d9&#10;s1Ci+YQX0iNzKoYIpzh77lOt+s6xRh9DeGOl7OjItt2Dzhm/kHgGchdqivIPm09Eya5y1/CIt6Iv&#10;jcnsXgHv5jp8HuEhoahsdW8Q6ezalV+2yrJcgRdOC6vuNdY8od7u2/nbN+PDfwEAAP//AwBQSwME&#10;CgAAAAAAAAAhANJLfGEbUwIAG1MCABUAAABkcnMvbWVkaWEvaW1hZ2UxLmpwZWf/2P/gABBKRklG&#10;AAEBAQDcANwAAP/bAEMACAYGBwYFCAcHBwkJCAoMFA0MCwsMGRITDxQdGh8eHRocHCAkLicgIiwj&#10;HBwoNyksMDE0NDQfJzk9ODI8LjM0Mv/bAEMBCQkJDAsMGA0NGDIhHCEyMjIyMjIyMjIyMjIyMjIy&#10;MjIyMjIyMjIyMjIyMjIyMjIyMjIyMjIyMjIyMjIyMjIyMv/AABEIClMH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obu2S8sp7V2dEmjaN&#10;mQ4YAjBwexoA8w1T41Rf2zcaZ4U8NX/iR7Zts0toSIx24KoxIz3wAe2a3fBXxN07xffTaVNZXOla&#10;1Au6SxuxhscZ2nAzjPQgHvipdA0Lw38J/DEyNfCCzaffJdXZAZmPCgkAZwBgcetcbp9xb+PvjdY+&#10;I/D0TnS9It2hudQ27Fncq4Crnk/exzjjPbFAHp3ibxLpnhLQ5tX1Wby7ePCgKMtIx6Ko7k/0J6Cv&#10;M/8Ahel5Ei3914C1mDQ2IxqBLY2noeUC/wDj1L8UFGv/ABT8E+F5vmtDIbueI9JBk8H8I2H/AAKv&#10;XJ7W3ubOS0nhjktpEMbxMuVZSMEY9MUAVtF1mw8Q6Pbarpk4mtLlN0bj8iD6EEEEeoq/Xj3wKkex&#10;bxX4d8wmHTtSPlKTnaCWU8/8AH617D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N1dQWNpNd3UyQ28KGSSRzhUUDJJPpWX4u1G50jwrf39mVFxC&#10;gKFlyB8wHT6GrusS6fDo14+qyRpp/lMtwZDhdhGCPxzjjnmgCnbz+H/GuirNGLXVdNaTjfHvQsp9&#10;GHY15Z4/0qz+G/iXw/4k8MxfYWursW13aQsRFOnB+706Z/HB6iqmlaH8RvhjcXVv4ZsYte0C6fzY&#10;I5Gw0WehK5Uq2MA9RxnitfSPCPi/xt4usfEPjyKGysNObzLPS42DZfIIJwTxkAnJycAYxQAnjlBY&#10;/H3wPqM3+qniNqv+9lx/OVa9hriviZ4Jm8ZaDCNPnW21iwmE9lOxK7W4yMjkZwOfUCuHuNZ+NN9p&#10;7aH/AMI7a287r5L6krqOMYLA7yAfcD8M0AWvgni58S+PNRj5hm1LCN2PzSH+RH517HXLfD/wdD4H&#10;8JwaSsizXBYzXUwHEkrdcewAAHsKtz6ndp48s9KVkFnLp01w67eS6yRqOfTDGgDeoqpNqdnBqNtp&#10;8kyi7uQzRxDliqjlvYdBn1NW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S78Y+GtPvZLO917Tre5iIV4pbhVZSRkAgn0IrbrO1M6Tp9pPqWpJaxQxLvlmlQcA&#10;e/fsAPpQByHjjxp4Yn8F6nHDr+mzSNGMJFcozN8w6AHJqrYeK/D3ie+h1jWdc023sIG36fpst0gY&#10;HtNMM/fxyq9FHPXpS8U6QfEXha+1/UrFbSygUSabp5jCMPmAE0vfcQeE6KDzknj0/wCwWf8Az6Qf&#10;9+xQBjnx14SHXxLpP/gZH/jSHx54RH/MzaR/4GJ/jWx/Ztj/AM+Vv/36X/Ck/syw/wCfG2/79L/h&#10;QBj/APCe+EP+hm0n/wADE/xpf+E78Jf9DNpP/gYn+Na/9mWH/Pjbf9+l/wAKP7NsP+fK2/79L/hQ&#10;BlDxz4TPTxLpP/gZH/jXF+I/H+h2HjvTLmx1GxvJZdOntoitwvlLI0kZBkfOFXCk+vHHauy1u9sd&#10;LMNnaadb3Wq3WRbWioozjq7HHyoO5/AZJArnNN8N2umfEq1e6WK6v7vS55bmYxgKzCSIAKv8KgEg&#10;D0PJJzQBb0XX/CGledeXfivSbrVbrDXV0buPLY6Koz8qL0AH1OSSa7K0vLa/tIrqznjnt5V3Ryxs&#10;GVh6gimnT7I9bO3OfWJf8KnRFjQIihVAwFUYAoA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Ve7sbXUI0ju7eOdI5FlVZFyAynIOPUGrFFAHMfEM48Basf8Apkv/&#10;AKGtdPXL/Eb/AJJ/q/8A1yX/ANDWuooAKKKKACiiigCBbK2S+kvVgjFzIgR5QvzMo6DPpya5u6b/&#10;AIuvpo9dHuP/AEbFXV1yN3/yVvS/+wNcf+jYqAOu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X+I3/ACT/AFf/AK5L/wChrXUVy/xG/wCSf6v/ANcl&#10;/wDQ1rqKACiiigAooooAK5G7/wCSt6X/ANga4/8ARsVddXI3f/JW9L/7A1x/6NioA66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5f4jf8AJP8AV/8A&#10;rkv/AKGtdRXL/Eb/AJJ/q/8A1yX/ANDWuooAKKKKACiiigArkbv/AJK3pf8A2Brj/wBGxV11cjd/&#10;8lb0v/sDXH/o2KgDr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iN/wAk/wBX/wCuS/8Aoa11Fcv8Rv8Akn+r/wDXJf8A0Na6igAooooAKKKKACuR&#10;u/8Akrel/wDYGuP/AEbFXXVyN3/yVvS/+wNcf+jYqAOu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sbUPEEWk61Z2V9A8NteDZDek&#10;jy/Oz/qm/ukjoTwenWqGoTTr8StDhWWQW76ddl4wx2swaHBIzjIyfzNAHUUUUUAFFFFABRRRQAUU&#10;UUAFFFZGs6/BoMto19DItlO/lyXgx5du3G3zO4BPG7oDjOKANeiuY8WTTR6n4UEMzxrLrCpIEcqH&#10;X7PO2Dg8jIBwfQV09ABRRRQAUUUUAFFFFABRRRQAUUUUAct8Rv8Akn+r/wDXJf8A0Na6muV+JBx8&#10;PtX/AOua/wDoa11VABRRRQAUUUUAFcjd/wDJW9L/AOwNcf8Ao2KuurlLpf8Ai6umv6aPcD/yLFQB&#10;1d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T4m8Q2XhTw7ea3qAkNraqCyxLlmJYKAB7kgVrV5/8bf+SQ67/wBu/wD6PjoAzIvjhYzw&#10;pND4R8TyROoZHSzUqw9Qd3Ipf+F22n/Qn+Kf/AIf/FV2XgT/AJJ54Z/7BVr/AOilroKAPLf+F22n&#10;/Qn+KP8AwCH/AMVS/wDC7LX/AKE7xT/4BD/4qvUaKAOM8FfEnTPG19f2NtY39ld2QVpIryMKSCSO&#10;xPII5Bx1FdnXlfhD/kvfjr/rhb/+gJXqlABRRRQAUUUUAFFFFABRRRQAUUUUAFFFFABRRRQAUUUU&#10;AFFFFABRRRQAUUUUAFFFFABRRRQAUUUUAFFFFABRRRQAUUUUAFFFFABRRRQAUUUUAFFFFABRRRQA&#10;UUUUAFFFFABRRRQAUUUUAFFFFABRRRQAVzfjbxrp3gTQl1XUo55UkmWCOOBQWZyCe5AAwpOa6SvI&#10;P2jP+RC00/8AUWj/APRUtAF7/hddr/0J3ir/AMAh/wDFUn/C7bT/AKE/xT/4BD/4qvUqKAPLf+F2&#10;2n/Qn+Kf/AIf/FUv/C67X/oTvFX/AIBD/wCKr1GigDmvA/jaw8eaJLqmnW9zBFFcNbulwFDbgqtx&#10;tJ4ww/Wulry34Ff8iz4g/wCw9cf+gRV6lQAUUUUAFFFFABRRRQAUUUUAFFFFABRRRQAUyWTyYXkK&#10;s2xS21BknHYDuafRQByF74j0/V7CaxvvDOvTWs67ZI5NMfBH8898jkVw8HiqbQPH+lQ6zbatJp8d&#10;nPb6fc3FqwnmLtFiNx/EV243d9wzg5r2euP1+ytNT8e6RY30CT202l3qvG44Yb4P/wBeRyKALZ8Z&#10;Rj/mA+IT9NNemnxrEP8AmX/Ef/gsem6VdahoGqxaDqhmu7SbI07Udu4kAE+VMR0cAcN0YehBz1NA&#10;HL/8JtF/0L3iP/wWPR/wm0X/AEL3iP8A8Fj11FFAHL/8JtF/0L3iP/wWPR/wm0X/AEL3iP8A8Fj1&#10;1FFAHL/8JtF/0L3iP/wWPR/wm0X/AEL3iP8A8Fj11FFAHMf8JrF/0L3iP/wWPTZvFVpeW8lvceHN&#10;elhkUo8cmluVYHqCDxiupooA8S1fxG/hjVPD0FzYasnhu11MTW895bMj25MMyCDJ++PnyueQAQeA&#10;K9KPjCIdND19h2I056q+NoIbm98KQXESSxSayFdHUMGH2a44IptrJdeDr+30248y58P3DiKzuOWk&#10;s3PSKTuYz/C/boeMGgCwfGsQ/wCZf8Rf+Cx6T/hNov8AoXvEf/gseuoooA5f/hNov+he8R/+Cx6P&#10;+E2i/wChe8R/+Cx66iigDl/+E2i/6F7xH/4LHo/4TaL/AKF7xH/4LHrqKKAOX/4TaL/oXvEf/gse&#10;j/hNov8AoXvEf/gseuoooA5f/hNov+he8Sf+Cx6nsfFkd9exWo0XXIDIcCS4sHSNeM8segroaKAI&#10;5oYrmFop4kljbhkdQyn6g1JRRQAUUUUAFFFFABXAeKfinovhrxMNHXTNQ1TU44d8i2EKyGJWI+U8&#10;5Bxg4x3Wt3xx4stfBfhS81i4KtIi7LaIn/WzEHav04ycdgT2rn/hN4VutG0KfXNaDP4g1yT7XePI&#10;u1kU5KoR0B5LEADBbH8IoAof8Lrtf+hO8Vf+AI/+Koi+OGkf2jZWl54f1+wW7mWFJrq2VFBYgZ+9&#10;yBkE4ycdq9Rryz44f8gvwv8A9h2D/wBBagD1O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P/AI2/8kh13/t3/wDR8degV5/8bf8AkkOu/wDb&#10;v/6PjoA6DwJ/yTzwz/2CrX/0UtdBXP8AgT/knnhn/sFWv/opa6CgAooooA8q8If8l78df9cLf/0B&#10;K9Vrynwf/wAl88df9cLf/wBASvVqACiiigAooooAKKKKACiiigAooooAKKKKACiiigAooooAKKKK&#10;ACiiigAooooAKKKKACiiigAooooAKKKKACiiigAooooAKKKKACiiigAooooAKKKKACiiigAooooA&#10;KKKKACiiigAooooAKKKKACiiigArx/8AaN/5EHTf+wrH/wCipa9grx79o7/kQdO/7Csf/oqWgD2G&#10;iiigAooooA8s+BH/ACK+vf8AYeuP/QIq9Tryz4Ef8itr3/YeuP8A0CKvU6ACiiigAooooAKKKKAC&#10;iiigAooooAKKKKACiiigArktSP8AxdPw+P8AqGXv/ocFdbXIan/yVbw//wBgy9/9DhoA6+iiigAo&#10;oooAKKKKACiioZru2tzie4ii/wB9wv8AOgCaimRTRTpuikSRfVGBFPoA5Txif+Jt4P8A+w2P/Sae&#10;urrlPGP/ACFfB/8A2Gx/6TT11dABRRRQAUUUUAFFFFABRRRQAUUUUAFFFFABRRRQAUUV558W/Fl1&#10;omhW+iaN5h1/XH+y2YiOGQEgMwPY/MADkYLZ/hNAHOqR8WfiqSJDL4S8NMCoHMd3c+ueMjP+8Nqd&#10;vMr2Wud8D+FLbwX4Ts9Gg2NJGu+4lUY82U/ebpz6DPOAB2roqACvK/jj/wAgvwv/ANh2D/0Fq9Ur&#10;yr44/wDIL8L/APYdg/8AQWoA9V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z/wCNv/JIdd/7d/8A0fHXoFef/G3/AJJDrv8A27/+j46AOg8C&#10;f8k88M/9gq1/9FLXQVz/AIE/5J54Z/7BVr/6KWugoAKKKKAPKfB//JfPHX/XC3/9ASvVq8p8H/8A&#10;JfPHX/XC3/8AQEr1agAooooAKKKKACiiigAooooAKKKKACiiigAooooAKKKKACiiigAooooAKKKK&#10;ACiiigAooooAKKKKACiiigAooooAKKKKACiiigAooooAKKKKACiiigAooooAKKKKACiiigAooooA&#10;KKKKACiiigAooooAK8e/aO/5EHTv+wrH/wCipa9hrx79o7/kQdO/7Csf/oqWgD2GiiigAooooA8s&#10;+BH/ACK2vf8AYeuP/QIq9Tryz4Ef8itr3/YeuP8A0CKvU6ACiiigAooooAKKKKACiiigAooooAKK&#10;KKACiiigArkNT/5Kv4f/AOwZe/8AocNdfXIan/yVfw//ANgy9/8AQ4aAOvooooAKKKKACiiigDyj&#10;xhqHiHxf8QT4F0DUX0uytbdbjUryL/WYbHyqevQr0xyTngU+D9n/AMHIpN1Lql5Mxy0s1yASf+Aq&#10;Kg8Xx6v4D+Iz+ObHTp9S0m+thb6jDbrmSHbjD49PlHJ46g4yK1rX44+BLhcy6nPasOqT2sgI9vlB&#10;oAy7r4B6DATc6Bq2raTfqP3Usc+5VPuMBvyYVrfC7xLrOojWPDniMiTV9CmWGS4H/LZGztY+p+U8&#10;9wR3zVa/+OfhGFTHpjXmrXZ4jgtbdhvPYZYD+tTfCzQtbgm13xT4igNrqOuzpJ9kIwYI03bQe4OG&#10;xg8gKM85oA2/GP8AyFfB/wD2Gx/6TT11dcr4x/5Cvg//ALDY/wDSaeuqoAKKKKACiiigAooooAKK&#10;KKACiiigAooooAKKKKAK9/fW+mafc395IIra2iaaVyM7VUZJ49hXlXw1sZ/Gvi3UfiVq0TiJ2a20&#10;WF2z5USkqWxzg9RwcbjIccij4o3tz4x8T6d8NNJkK+ey3Wq3CfMIYV+YKwHQ9GwcZJj5+avVNPsb&#10;bS9OtrCzj8u2tolhiTOdqqMAfkKALNFFFABXlXxx/wCQX4X/AOw7B/6C1eq15V8cf+QX4X/7DsH/&#10;AKC1AHq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f8Axt/5JDrv/bv/AOj469Arz/42/wDJIdd/7d//AEfHQB0HgT/knnhn/sFWv/opa6Cu&#10;f8Cf8k88M/8AYKtf/RS10FABRRRQB5T4P/5L546/64W//oCV6tXlPg//AJL546/64W//AKAlerUA&#10;FFFFABRRRQAUUUUAFFFFABRRRQAUUUUAFFFFABRRRQAUUUUAFFFFABRRRQAUUUUAFFFFABRRRQAU&#10;UUUAFFFFABRRRQAUUUUAFFFFABRRRQAUUUUAFFFFABRRRQAUUUUAFFFFABRRRQAUUUUAFFFFABXj&#10;37R3/Ig6d/2FY/8A0VLXsNePftHf8iDp3/YVj/8ARUtAHsNFFFABRRRQB5Z8CP8AkVte/wCw9cf+&#10;gRV6nXlnwI/5FbXv+w9cf+gRV6nQAUUUUAFFFFABRRRQAUUUUAFFFFABRRRQAUUUUAFchqf/ACVf&#10;w/8A9gy9/wDQ4a6+uQ1P/kq/h/8A7Bl7/wChw0AdfRRRQAUUUUAFFFFAGFbeLtKuvGF34XiaU6la&#10;wiaQGP5Np29D6/MKx/Heu+EPCFil7rem2tzcTsRBAtqjyzN3xkcAZ5JP68Vx+nX1nY/tLa4bq4hh&#10;83T0RGkYKGbbGcAnvx+lX9Ss4bv9onSZdRIeBdKMmnhuUaVWbOPcZJ/KgCpB8TZdDiW+uvhhqWl6&#10;cfv3MMIBQepGxePqa9P0HXtO8S6PBqulXCz2swyrDqp7qw7EdxWiQCCCAQeCDXlHwqht9P8AHvxA&#10;0vTD/wASuC8iaNAfljdt+5QPYjH/AAEUAdb4x/5Cvg//ALDY/wDSaeurrlfGP/IV8H/9hsf+k09d&#10;VQAUUUUAFFFFABRRRQAUUUUAFFFFABRRRQAVz/jXxXa+C/Ct5rVyFdogFghLBTNKeFUfzOMkAE9q&#10;6CvGZwPi18Vhb583wp4Zbc0icpd3Bx8pz1GQRwCNqHkbxQBv/CLwpd6Rotz4g1sM2va7J9quWkXa&#10;yKSSqkdicliABjIGPlr0eiigAooooAK8q+OP/IM8L/8AYdg/9BavVa8q+OP/ACDPC/8A2HYP/QWo&#10;A9V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z/42/wDJIdd/7d//AEfHXoFef/G3/kkOu/8Abv8A+j46AOg8Cf8AJPPDP/YKtf8A0UtdBXP+&#10;BP8Aknnhn/sFWv8A6KWugoAKKKKAPKfB/wDyXzx1/wBcLf8A9ASvVq8q8H/8l88df9cLf/0BK9Vo&#10;AKKKKACiiigAooooAKKKKACiiigAooooAKKKKACiiigAooooAKKKKACiiigAooooAKKKKACiiigA&#10;ooooAKKKKACiiigAooooAKKKKACiiigAooooAKKKKACiiigAooooAKKKKACiiigAooooAKKKKACv&#10;Hv2jv+RB07/sKx/+ipa9hrx79o7/AJEHTv8AsKx/+ipaAPYaKKKACiiigDyz4Ef8itr3/YeuP/QI&#10;q9Tryz4Ef8itr3/YeuP/AECKvU6ACiiigAooooAKKKKACiiigAooooAKKKKACiiigArkNT/5Kv4f&#10;/wCwZe/+hw119chqf/JV/D//AGDL3/0OGgDr6KKKACiiigAooooA47xL8L/CXiy9kvtU01jeyABr&#10;iKZ0Y4GBwDjp7Vxs3wAtYNStLzR/FGpWZtZRJEJVEhTHUKwK7T7817HRQBzPjjTPE2r6LFZ+F9Vi&#10;0y5eYefcPnIiwchSASDnHTH1FN8CeCLLwLoRsLeZ7m5mfzbq6kGGmk9cZOB6DP6k11FFAHKeMf8A&#10;kK+D/wDsNj/0mnrq65Txj/yFfB//AGGx/wCk09dXQAUUUUAFFFFABRRRQAUUUUAFFFFABRRUF7e2&#10;+nWFxfXkqxW1vG0ssjdFVRkn8hQBwnxY8YXGgaHBo2kDzNf1t/slmisQybsKXB4wfmAGSOSDyFNb&#10;3gTwnB4K8I2ejxbWmQeZcyqP9bM33mzgZHYZ52qK4X4c2Vx458Y3/wASNVicW6s1rocb/LshBZSx&#10;UZ55I6kbmk44GPXqACiiigAooooAK8q+OP8AyDPC/wD2HYP/AEFq9Vryr44/8gzwv/2HYP8A0FqA&#10;PV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wDjb/ySHXf+3f8A9Hx16BXn/wAbf+SQ67/27/8Ao+OgDoPAn/JPPDP/AGCrX/0UtdBXk/hP&#10;4v8AgTTPBuh2F5rvl3Vrp8EMyfZJztdY1DDITBwQeld94b8WaJ4uspbzQr37XBDJ5Tt5Tx4bAOMO&#10;AehFAG1RVDWdZ0/w9pE+q6rcC3srcAyy7GbbkhRwoJ6kDgVx3/C7fh5/0MP/AJJXH/xugDK8If8A&#10;Je/HX/XC3/8AQEr1WvHPhvrNh4h+MnjPVdLn+0WVxbwGKXYy7sKqnhgCOQeor2OgAooooAKKKKAC&#10;iiigAooooAKKKKACiiigAooooAKKKKACiiigAooooAKKKKACiiigAooooAKKKKACiiigAooooAKK&#10;KKACiiigAooooAKKKKACiiigAooooAKKKKACiiigAooooAKKKKACiiigAooooAK8e/aO/wCRB03/&#10;ALCsf/oqWvYa8f8A2jf+RB03/sKx/wDoqWgD2CiiuGvfjD4D06/uLK614JcW8jRSoLSdtrKcEZCE&#10;HkdqAO5orz//AIXb8PP+hh/8krj/AON1Z0/4veBdU1G20+z10SXVzKsMKG0nXc7HAGSgAyT3oAw/&#10;gT/yK+v/APYeuP8A0CKvU68t+BX/ACLPiD/sPXH/AKBHXqVABRRRQAUUUUAFFFFABRRRQAUUUUAF&#10;FFFABRRRQAVyGp/8lX8P/wDYMvf/AEOGuvrkNT/5Kv4f/wCwZe/+hw0AdfRRRQAUUUUAFFFFABRR&#10;RQAVQvdXtNOvbO2unaM3jGOJyp2FxjClugJzwD1wav1xOp+PvAeoWtzpt/q9tLE+Y5Y2STqDg8gc&#10;EHuOQRQBc8YDOqeEP+w2v/pNcV1VeLXvj/SIda8N6dc6yl9Z2epi4i1Eq2fK8iZAsvH3wXUZH3hz&#10;wc13p+Jng0dddg/74f8A+JoA6yiuPPxT8Ejr4gg/79v/APE0n/C1PBH/AEMEH/ft/wD4mgDsaK47&#10;/havgj/oYIP+/cn/AMTR/wALV8Ef9DBB/wB+5P8A4mgDsaK47/havgj/AKGCD/v3J/8AE0f8LV8E&#10;f9DBB/37k/8AiaAOxorjv+Fq+CP+hgg/79yf/E0f8LV8Ef8AQwQf9+5P/iaAOxorjv8Ahavgj/oY&#10;IP8Av3J/8TVzTPiB4V1nUIrDT9ZhnupSQkaqwLYBPcY7GgDpa8i+KOo3fi3xHp/w00WfY90RPq0w&#10;XcIYVwyqfQ8BscZJQZ+Y16D4w8TW/g/wrfa5cxmVbZBsiU4MjkhVXPYEkZPOBk81yfwi8K3WnaPP&#10;4m1zE3iDXG+0TTOvzpE2Cqe2fvEADqBj5RQB32m6daaPplrp1jCIbW2jWKKMHOFAwOTyT7nk1aoo&#10;oAKKKKACiiigAryr44/8gzwv/wBh2D/0Fq9Vryr44/8AIM8L/wDYdg/9BagD1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P/jb/AMkh13/t&#10;3/8AR8degV5/8bf+SQ67/wBu/wD6PjoA6DwJ/wAk88M/9gq1/wDRS10Fc/4E/wCSeeGf+wVa/wDo&#10;pa6CgAooooA8r8If8l68d/8AXC3/APQEr1SvKvCH/Je/HX/XC3/9ASvVaACiiigAooooAKKKKACi&#10;iigAooooAKKKKACiiigAooooAKKKKACiiigAooooAKKKKACiiigAooooAKKKKACiiigAooooAKKK&#10;KACiiigAooooAKKKKACiiigAooooAKKKKACiiigAooooAKKKKACiiigArx/9o3/kQdN/7Csf/oqW&#10;vYK8e/aO/wCRB07/ALCsf/oqWgD2GiiigAooooA8t+BX/Is+IP8AsPXH/oEVepV5Z8CP+RX17/sP&#10;XH/oEVep0AFFFFABRRRQAUUUUAFFFFABRRRQAUUUUAFFFFABXIan/wAlX8P/APYMvf8A0OGuvrkN&#10;T/5Kv4f/AOwZe/8AocNAHX0UUUAFFFFABRRRQAUUUUAFFFFAHG+P7G11ObwtY3sSy282shXRu/8A&#10;o0/5EHBB7GrtjqVzoeoRaNrUzywzNtsNRk/5bf8ATKQ9pB2PAYDjnIq5rmjSateaJMkyxjTr8Xbg&#10;rneBFImB6H5x+Vak8ENzH5c8SSpkNtdQwyDkHB7gjNAEtFFFABRRRQAUUUUAFFFFABRRRQB5z8dP&#10;+STap/10g/8ARq13mmf8gmz/AOuCf+giuD+On/JJtU/66Qf+jVru9L/5BNn/ANcE/wDQRQBboooo&#10;AKKKKACiiigAryr44/8AIM8L/wDYdg/9BavVa8q+OP8AyC/C/wD2HYP/AEFqAPV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8/8Ajb/ySHXf&#10;+3f/ANHx16BXn/xt/wCSQ67/ANu//o+OgDoPAn/JPPDP/YKtf/RS10Fc/wCBP+SeeGf+wVa/+ilr&#10;oKACiiigDyrwf/yXzx1/1wt//QEr1WvKfB//ACXzx1/1wt//AEBK9WoAKKKKACiiigAooooAKKKK&#10;ACiiigAooooAKKKKACiiigAooooAKKKKACiiigAooooAKKKKACiiigAooooAKKKKACiiigAooooA&#10;KKKKACiiigAooooAKKKKACiiigAooooAKKKKACiiigAooooAKKKKACvHv2jv+RB07/sKx/8AoqWv&#10;Ya8e/aO/5EHTv+wrH/6KloA9hooooAKKKKAPLPgR/wAitr3/AGHrj/0CKvU68s+BH/Ira9/2Hrj/&#10;ANAir1OgAooooAKKKKACiiigAooooAKKKKACiiigAooooAK5DU/+Sr+H/wDsGXv/AKHDXX1yGp/8&#10;lX8P/wDYMvf/AEOGgDr6KKKACiiigAooooAKKKKACiiigAooooAKKKKACiiigAooooAKKKKACiii&#10;gDzn46f8km1T/rpB/wCjVru9L/5BNl/1wT/0EVwnx0/5JNqn/XSD/wBGrXd6X/yCbL/rgn/oIoAt&#10;0UUUAFFFFABRRRQAV5V8cf8AkF+F/wDsOwf+gtXqteVfHH/kF+F/+w7B/wCgtQB6r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n/AMbf+SQ6&#10;7/27/wDo+OvQK8/+Nv8AySHXf+3f/wBHx0AdB4E/5J54Z/7BVr/6KWugrn/An/JPPDP/AGCrX/0U&#10;tdBQAUUUUAeU+D/+S+eOv+uFv/6AlerV5T4P/wCS+eOv+uFv/wCgJXq1ABRRRQAUUUUAFFFFABRR&#10;RQAUUUUAFFFFABRRRQAUUUUAFFFFABRRRQAUUUUAFFFFABRRRQAUUUUAFFFFABRRRQAUUUUAFFFF&#10;ABRRRQAUUUUAFFFFABRRRQAUUUUAFFFFABRRRQAUUUUAFFFFABRRRQAV49+0d/yIOnf9hWP/ANFS&#10;17DXj37R3/Ig6d/2FY//AEVLQB7DRRRQAUUUUAeWfAj/AJFbXv8AsPXH/oEVep15Z8CP+RW17/sP&#10;XH/oEVep0AFFFFABRRRQAUUUUAFFFFABRRRQAUUUUAFFFFABXIan/wAlX8P/APYMvf8A0OGuvrkN&#10;T/5Kv4f/AOwZe/8AocNAHX0UUUAFFFFABRRRQAUUUUAFFFFABRRRQAUUUUAFFFFABRRRQAUUUUAF&#10;FFFAHnPx0/5JNqn/AF0g/wDRq13el/8AIJsv+uCf+giuE+On/JJtU/66Qf8Ao1a7vS/+QTZf9cE/&#10;9BFAFuiiigAooooAKKKKACvKvjj/AMgvwv8A9h2D/wBBavVa8q+OP/IL8L/9h2D/ANBagD1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P8A&#10;42/8kh13/t3/APR8degV5/8AG3/kkOu/9u//AKPjoA6DwJ/yTzwz/wBgq1/9FLXQVz/gT/knnhn/&#10;ALBVr/6KWugoAKKKKAPKfB//ACXzx1/1wt//AEBK9Wrynwf/AMl88df9cLf/ANASvVqACiiigAoo&#10;ooAKKKKACiiigAooooAKKKKACiiigAooooAKKKKACiiigAooooAKKKKACiiigAooooAKKKKACiii&#10;gAooooAKKKKACiiigAooooAKKKKACiiigAooooAKKKKACiiigAooooAKKKKACiiigArx79o7/kQd&#10;O/7Csf8A6Klr2GvHv2jv+RB07/sKx/8AoqWgD2GiiigAooooA8s+BH/Ira9/2Hrj/wBAir1OvLPg&#10;R/yK2vf9h64/9Air1OgAooooAKKKKACiiigAooooAKKKKACiiigAooooAK5DU/8Akq/h/wD7Bl7/&#10;AOhw119chqf/ACVfw/8A9gy9/wDQ4aAOvooooAKKKKACiiigAooooAKKKKACiiigAooooAKKKKAC&#10;iiigAooooAKKKKAPOfjp/wAkm1T/AK6Qf+jVru9L/wCQTZf9cE/9BFcJ8dP+STap/wBdIP8A0atd&#10;3pf/ACCbL/rgn/oIoAt0UUUAFFFFABRRRQAV5V8cf+QX4X/7DsH/AKC1eq15V8cf+QX4X/7DsH/o&#10;LUAeq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5/8bf+SQ67/wBu/wD6Pjr0CvP/AI2/8kh13/t3/wDR8dAHQeBP+SeeGf8AsFWv/opa6Cuf&#10;8Cf8k88M/wDYKtf/AEUtdBQAUUUUAeU+D/8Akvnjr/rhb/8AoCV6tXlPg/8A5L546/64W/8A6Ale&#10;rUAFFFFABRRRQAUUUUAFFFFABRRRQAUUUUAFFFFABRRRQAUUUUAFFFFABRRRQAUUUUAFFFFABRRR&#10;QAUUUUAFFFFABRRRQAUUUUAFFFFABRRRQAUUUUAFFFFABRRRQAUUUUAFFFFABRRRQAUUUUAFFFFA&#10;BXj37R3/ACIOnf8AYVj/APRUtew149+0d/yIOnf9hWP/ANFS0Aew0UUUAFFFFAHlnwI/5FbXv+w9&#10;cf8AoEVep15Z8CP+RW17/sPXH/oEVep0AFFFFABRRRQAUUUUAFFFFABRRRQAUUUUAFFFFABXIan/&#10;AMlX8P8A/YMvf/Q4a6+uQ1P/AJKv4f8A+wZe/wDocNAHX0UUUAFFFFABRRRQAUUUUAFFFFABRRRQ&#10;AUUUUAFFFFABRRRQAUUUUAFFFFAHnPx0/wCSTap/10g/9GrXd6X/AMgmy/64J/6CK4T46f8AJJtU&#10;/wCukH/o1a7vS/8AkE2X/XBP/QRQBbooooAKKKKACiiigAryr44/8gvwv/2HYP8A0Fq9Vryr44/8&#10;gvwv/wBh2D/0FqAPV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Nv/ACSHXf8At3/9Hx16BXn/AMbf+SQ67/27/wDo+OgDoPAn/JPPDP8A&#10;2CrX/wBFLXQVz/gT/knnhn/sFWv/AKKWugoAKKKKAPKfB/8AyXzx1/1wt/8A0BK9Wrynwf8A8l88&#10;df8AXC3/APQEr1agAooooAKKKKACiiigAooooAKKKKACiiigAooooAKKKKACiiigAooooAKKKKAC&#10;iiigAooooAKKKKACiiigAooooAKKKKACiiigAooooAKKKKACiiigAooooAKKKKACiiigAooooAKK&#10;KKACiiigAooooAK8e/aO/wCRB07/ALCsf/oqWvYa8e/aO/5EHTv+wrH/AOipaAPYaKKKACiiigDy&#10;z4Ef8itr3/YeuP8A0CKvU68s+BH/ACK2vf8AYeuP/QIq9ToAKKKKACiiigAooooAKKKKACiiigAo&#10;oooAKKKKACuQ1P8A5Kv4f/7Bl7/6HDXX1yGp/wDJV/D/AP2DL3/0OGgDr6KKKACiiigAooooAKKK&#10;KACiiigAooooAKKKKACiiigAooooAKKKKACiiigDzn46f8km1T/rpB/6NWu70v8A5BNl/wBcE/8A&#10;QRXCfHT/AJJNqn/XSD/0atd3pf8AyCbL/rgn/oIoAt0UUUAFFFFABRRRQAV5V8cf+QX4X/7DsH/o&#10;LV6rXlXxx/5Bfhf/ALDsH/oLUAeq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5/8bf8AkkOu/wDbv/6Pjr0CvP8A42/8kh13/t3/APR8dAHQ&#10;eBP+SeeGf+wVa/8Aopa6Cuf8Cf8AJPPDP/YKtf8A0UtdBQAUUUUAeU+D/wDkvnjr/rhb/wDoCV6t&#10;XlPg/wD5L546/wCuFv8A+gJXq1ABRRRQAUUUUAFFFFABRRRQAUUUUAFFFFABRRRQAUUUUAFFFFAB&#10;RRRQAUUUUAFFFFABRRRQAUUUUAFFFFABRRRQAUUUUAFFFFABRRRQAUUUUAFFFFABRRRQAUUUUAFF&#10;FFABRRRQAUUUUAFFFFABRRRQAV49+0d/yIOnf9hWP/0VLXsNePftHf8AIg6d/wBhWP8A9FS0Aew0&#10;UUUAFFFFAHlnwI/5FbXv+w9cf+gRV6nXlnwI/wCRW17/ALD1x/6BFXqdABRRRQAUUUUAFFFFABRR&#10;RQAUUUUAFFFFABRRRQAVyGp/8lX8P/8AYMvf/Q4a6+uQ1P8A5Kv4f/7Bl7/6HDQB19FFFABRRRQA&#10;UUUUAFFFFABRRRQAUUUUAFFFFABRRRQAUUUUAFFFFABRRRQB5z8dP+STap/10g/9GrXd6X/yCbL/&#10;AK4J/wCgiuE+On/JJtU/66Qf+jVru9L/AOQTZf8AXBP/AEEUAW6KKKACiiigAooooAK8q+OP/IL8&#10;L/8AYdg/9BavVa8q+OP/ACC/C/8A2HYP/QWoA9V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z/42/wDJIdd/7d//AEfHXoFef/G3/kkOu/8A&#10;bv8A+j46AOg8Cf8AJPPDP/YKtf8A0UtdBXP+BP8Aknnhn/sFWv8A6KWugoAKKKKAPKfB/wDyXzx1&#10;/wBcLf8A9ASvVq8p8H/8l88df9cLf/0BK9WoAKKKKACiiigAooooAKKKKACiiigAooooAKKKKACi&#10;iigAooooAKKKKACiiigAooooAKKKKACiiigAooooAKKKKACiiigAooooAKKKKACiiigAooooAKKK&#10;KACiiigAooooAKKKKACiiigAooooAKKKKACvHv2jv+RB07/sKx/+ipa9hrx79o7/AJEHTv8AsKx/&#10;+ipaAPYaKKKACiiigDyz4Ef8itr3/YeuP/QIq9Tryz4Ef8itr3/YeuP/AECKvU6ACiiigAooooAK&#10;KKKACiiigAooooAKKKKACiiigArkNT/5Kv4f/wCwZe/+hw119chqf/JV/D//AGDL3/0OGgDr6KKK&#10;ACiiigAooooAKKKKACiiigAooooAKKKKACiiigAooooAKKKKACiiigDzn46f8km1T/rpB/6NWu70&#10;v/kE2X/XBP8A0EVwnx0/5JNqn/XSD/0atd3pf/IJsv8Argn/AKCKALdFFFABRRRQAUUUUAFeVfHH&#10;/kF+F/8AsOwf+gtXqteVfHH/AJBfhf8A7DsH/oLUAeq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8AG3/kkOu/9u//AKPjr0CvP/jb/wAk&#10;h13/ALd//R8dAHQeBP8Aknnhn/sFWv8A6KWugrn/AAJ/yTzwz/2CrX/0UtdBQAUUUUAeU+D/APkv&#10;njr/AK4W/wD6AlerV5T4P/5L546/64W//oCV6tQAUUUUAFFFFABRRRQAUUUUAFFFFABRRRQAUUUU&#10;AFFFFABRRRQAUUUUAFFFFABRRRQAUUUUAFFFFABRRRQAUUUUAFFFFABRRRQAUUUUAFFFFABRRRQA&#10;UUUUAFFFFABRRRQAUUUUAFFFFABRRRQAUUUUAFePftHf8iDp3/YVj/8ARUtew149+0d/yIOnf9hW&#10;P/0VLQB7DRRRQAUUUUAeWfAj/kVte/7D1x/6BFXqdeWfAj/kVte/7D1x/wCgRV6nQAUUUUAFFFFA&#10;BRRRQAUUUUAFFFFABRRRQAUUUUAFchqf/JV/D/8A2DL3/wBDhrr65DU/+Sr+H/8AsGXv/ocNAHX0&#10;UUUAFFFFABRRRQAUUUUAFFFFABRRRQAUUUUAFFFFABRRRQAUUUUAFFFFAHnPx0/5JNqn/XSD/wBG&#10;rXd6X/yCbL/rgn/oIrhPjp/ySbVP+ukH/o1a7vS/+QTZf9cE/wDQRQBbooooAKKKKACiiigAryr4&#10;4/8AIL8L/wDYdg/9BavVa8q+OP8AyC/C/wD2HYP/AEFqAPV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8Ajb/ySHXf+3f/ANHx16BXn/xt&#10;/wCSQ67/ANu//o+OgDoPAn/JPPDP/YKtf/RS10Fc/wCBP+SeeGf+wVa/+ilroKACiiigDynwf/yX&#10;zx1/1wt//QEr1avKfB//ACXzx1/1wt//AEBK9WoAKKKKACiiigAooooAKKKKACiiigAooooAKKKK&#10;ACiiigAooooAKKKKACiiigAooooAKKKKACiiigAooooAKKKKACiiigAooooAKKKKACiiigAooooA&#10;KKKKACiiigAooooAKKKKACiiigAooooAKKKKACvHv2jv+RB07/sKx/8AoqWvYa8e/aO/5EHTv+wr&#10;H/6KloA9hooooAKKKKAPLPgR/wAitr3/AGHrj/0CKvU68s+BH/Ira9/2Hrj/ANAir1OgAooooAKK&#10;KKACiiigAooooAKKKKACiiigAooooAK5DU/+Sr+H/wDsGXv/AKHDXX1yGp/8lX8P/wDYMvf/AEOG&#10;gDr6KKKACiiigAooooAKKKKACiiigAooooAKKKKACiiigAooooAKKKKACiiigDzn46f8km1T/rpB&#10;/wCjVru9L/5BNl/1wT/0EVwnx0/5JNqn/XSD/wBGrXd6X/yCbL/rgn/oIoAt0UUUAFFFFABRRRQA&#10;V5V8cf8AkF+F/wDsOwf+gtXqteVfHH/kF+F/+w7B/wCgtQB6r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n/AMbf+SQ67/27/wDo+OvQK8/+&#10;Nv8AySHXf+3f/wBHx0AdB4E/5J54Z/7BVr/6KWugrn/An/JPPDP/AGCrX/0UtdBQAUUUUAeU+D/+&#10;S+eOv+uFv/6AlerV5T4P/wCS+eOv+uFv/wCgJXq1ABRRRQAUUUUAFFFFABRRRQAUUUUAFFFFABRR&#10;RQAUUUUAFFFFABRRRQAUUUUAFFFFABRRRQAUUUUAFFFFABRRRQAUUUUAFFFFABRRRQAUUUUAFFFF&#10;ABRRRQAUUUUAFFFFABRRRQAUUUUAFFFFABRRRQAV49+0d/yIOnf9hWP/ANFS17DXj37R3/Ig6d/2&#10;FY//AEVLQB7DRRRQAUUUUAeWfAj/AJFbXv8AsPXH/oEVep15Z8CP+RW17/sPXH/oEVep0AFFFFAB&#10;RRRQAUUUUAFFFFABRRRQAUUUUAFFFFABXIan/wAlX8P/APYMvf8A0OGuvrkNT/5Kv4f/AOwZe/8A&#10;ocNAHX0UUUAFFFFABRRRQAUUUUAFFFFABRRRQAUUUUAFFFFABRRRQAUUUUAFFFFAHnPx0/5JNqn/&#10;AF0g/wDRq13el/8AIJsv+uCf+giuE+On/JJtU/66Qf8Ao1a7vS/+QTZf9cE/9BFAFuiiigAooooA&#10;KKKKACvKvjj/AMgvwv8A9h2D/wBBavVa8q+OP/IL8L/9h2D/ANBagD1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P8A42/8kh13/t3/APR8&#10;degV5/8AG3/kkOu/9u//AKPjoA6DwJ/yTzwz/wBgq1/9FLXQVz/gT/knnhn/ALBVr/6KWugoAKKK&#10;KAPKfB//ACXzx1/1wt//AEBK9Wrynwf/AMl88df9cLf/ANASvVqACiiigAooooAKKKKACiiigAoo&#10;ooAKKKKACiiigAooooAKKKKACiiigAooooAKKKKACiiigAooooAKKKKACiiigAooooAKKKKACiii&#10;gAooooAKKKKACiiigAooooAKKKKACiiigAooooAKKKKACiiigArx79o7/kQdO/7Csf8A6Klr2GvH&#10;v2jv+RB07/sKx/8AoqWgD2GiiigAooooA8s+BH/Ira9/2Hrj/wBAir1OvLPgR/yK2vf9h64/9Air&#10;1OgAooooAKKKKACiiigAooooAKKKKACiiigAooooAK5DU/8Akq/h/wD7Bl7/AOhw119chqf/ACVf&#10;w/8A9gy9/wDQ4aAOvooooAKKKKACiiigAooooAKKKKACiiigAooooAKKKKACiiigAooooAKKKKAP&#10;Ofjp/wAkm1T/AK6Qf+jVru9L/wCQTZf9cE/9BFcJ8dP+STap/wBdIP8A0atd3pf/ACCbL/rgn/oI&#10;oAt0UUUAFFFFABRRRQAV5V8cf+QZ4X/7DsH/AKC1eq15V8cf+QZ4X/7DsH/oLUAeq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8bf+SQ67&#10;/wBu/wD6Pjr0CvP/AI2/8kh13/t3/wDR8dAHQeBP+SeeGf8AsFWv/opa6Cuf8Cf8k88M/wDYKtf/&#10;AEUtdBQAUUUUAeU+D/8Akvnjr/rhb/8AoCV6tXlPg/8A5L546/64W/8A6AlerUAFFFFABRRRQAUU&#10;UUAFFFFABRRRQAUUUUAFFFFABRRRQAUUUUAFFFFABRRRQAUUUUAFFFFABRRRQAUUUUAFFFFABRRR&#10;QAUUUUAFFFFABRRRQAUUUUAFFFFABRRRQAUUUUAFFFFABRRRQAUUUUAFFFFABXj37R3/ACIOnf8A&#10;YVj/APRUtew149+0d/yIOnf9hWP/ANFS0Aew0UUUAFFFFAHlnwI/5FbXv+w9cf8AoEVep15Z8CP+&#10;RW17/sPXH/oEVep0AFFFFABRRRQAUUUUAFFFFABRRRQAUUUUAFFFFABXIan/AMlX8P8A/YMvf/Q4&#10;a6+uQ1P/AJKv4f8A+wZe/wDocNAHX0UUUAFFFFABRRRQAUUUUAFFFFABRRRQAUUUUAFFFFABRRRQ&#10;AUUUUAFFFFAHnPx0/wCSTap/10g/9GrXd6X/AMgmy/64J/6CK4T46f8AJJtU/wCukH/o1a7vS/8A&#10;kE2X/XBP/QRQBbooooAKKKKACiiigAryr44/8gzwv/2HYP8A0Fq9Vryr44/8gzwv/wBh2D/0FqAP&#10;V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Nv/ACSHXf8At3/9Hx16BXn/AMbf+SQ67/27/wDo+OgDoPAn/JPPDP8A2CrX/wBFLXQVz/gT&#10;/knnhn/sFWv/AKKWugoAKKKKAPKfB/8AyXzx1/1wt/8A0BK9Wrynwf8A8l88df8AXC3/APQEr1ag&#10;AooooAKKKKACiiigAooooAKKKKACiiigAooooAKKKKACiiigAooooAKKKKACiiigAooooAKKKKAC&#10;iiigAooooAKKKKACiiigAooooAKKKKACiiigAooooAKKKKACiiigAooooAKKKKACiiigAooooAK8&#10;e/aO/wCRB07/ALCsf/oqWvYa8e/aO/5EHTv+wrH/AOipaAPYaKKKACiiigDyz4Ef8itr3/YeuP8A&#10;0CKvU68s+BH/ACK2vf8AYeuP/QIq9ToAKKKKACiiigAooooAKKKKACiiigAooooAKKKKACuQ1P8A&#10;5Kv4f/7Bl7/6HDXX1yGp/wDJV/D/AP2DL3/0OGgDr6KKKACiiigAooooAKKKKACiiigAooooAKKK&#10;KACiiigAooooAKKKKACiiigDzn46f8km1T/rpB/6NWu70v8A5BNl/wBcE/8AQRXCfHT/AJJNqn/X&#10;SD/0atd3pf8AyCbL/rgn/oIoAt0UUUAFFFFABRRRQAV5V8cf+QZ4X/7DsH/oLV6rXlXxx/5Bnhf/&#10;ALDsH/oLUAeq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5/8bf8AkkOu/wDbv/6Pjr0CvP8A42/8kh13/t3/APR8dAHQeBP+SeeGf+wVa/8A&#10;opa6Cuf8Cf8AJPPDP/YKtf8A0UtdBQAUUUUAeU+D/wDkvnjr/rhb/wDoCV6tXlPg/wD5L546/wCu&#10;Fv8A+gJXq1ABRRRQAUUUUAFFFFABRRRQAUUUUAFFFFABRRRQAUUUUAFFFFABRRRQAUUUUAFFFFAB&#10;RRRQAUUUUAFFFFABRRRQAUUUUAFFFFABRRRQAUUUUAFFFFABRRRQAUUUUAFFFFABRRRQAUUUUAFF&#10;FFABRRRQAV49+0d/yIOnf9hWP/0VLXsNePftHf8AIg6d/wBhWP8A9FS0Aew0UUUAFFFFAHlnwI/5&#10;FbXv+w9cf+gRV6nXlnwI/wCRW17/ALD1x/6BFXqdABRRRQAUUUUAFFFFABRRRQAUUUUAFFFFABRR&#10;RQAVyGp/8lX8P/8AYMvf/Q4a6+uQ1P8A5Kv4f/7Bl7/6HDQB19FFFABRRRQAUUUUAFFFFABRRRQA&#10;UUUUAFFFFABRRRQAUUUUAFFFFABRRRQB5z8dP+STap/10g/9GrXd6X/yCbL/AK4J/wCgiuE+On/J&#10;JtU/66Qf+jVru9L/AOQTZf8AXBP/AEEUAW6KKKACiiigAooooAK8q+OP/IL8L/8AYdg/9BavVa8q&#10;+OP/ACC/C/8A2HYP/QWoA9V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z/42/wDJIdd/7d//AEfHXoFef/G3/kkOu/8Abv8A+j46AOg8Cf8A&#10;JPPDP/YKtf8A0UtdBXP+BP8Aknnhn/sFWv8A6KWugoAKKKKAPKfB/wDyXzx1/wBcLf8A9ASvVq8p&#10;8H/8l88df9cLf/0BK9WoAKKKKACiiigAooooAKKKKACiiigAooooAKKKKACiiigAooooAKKKKACi&#10;iigAooooAKKKKACiiigAooooAKKKKACiiigAooooAKKKKACiiigAooooAKKKKACiiigAooooAKKK&#10;KACiiigAooooAKKKKACvHv2jv+RB07/sKx/+ipa9hrx79o7/AJEHTv8AsKx/+ipaAPYaKKKACiii&#10;gDyz4Ef8itr3/YeuP/QIq9Tryz4Ef8itr3/YeuP/AECKvU6ACiiigAooooAKKKKACiiigAooooAK&#10;KKKACiiigArkNT/5Kv4f/wCwZe/+hw119chqf/JV/D//AGDL3/0OGgDr6KKKACiiigAooooAKKKK&#10;ACiiigAooooAKKKKACiiigAooooAKKKKACiiigDzn46f8km1T/rpB/6NWu70v/kE2X/XBP8A0EVw&#10;nx0/5JNqn/XSD/0atd3pf/IJsv8Argn/AKCKALdFFFABRRRQAUUUUAFeVfHH/kF+F/8AsOwf+gtX&#10;qteVfHH/AJBfhf8A7DsH/oLUAeq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8AG3/kkOu/9u//AKPjr0CvP/jb/wAkh13/ALd//R8dAHQe&#10;BP8Aknnhn/sFWv8A6KWugrn/AAJ/yTzwz/2CrX/0UtdBQAUUUUAeU+D/APkvnjr/AK4W/wD6Aler&#10;V5T4P/5L546/64W//oCV6tQAUUUUAFFFFABRRRQAUUUUAFFFFABRRRQAUUUUAFFFFABRRRQAUUUU&#10;AFFFFABRRRQAUUUUAFFFFABRRRQAUUUUAFFFFABRRRQAUUUUAFFFFABRRRQAUUUUAFFFFABRRRQA&#10;UUUUAFFFFABRRRQAUUUUAFePftHf8iDp3/YVj/8ARUtew149+0d/yIOnf9hWP/0VLQB7DRRRQAUU&#10;UUAeWfAj/kVte/7D1x/6BFXqdeWfAj/kVte/7D1x/wCgRV6nQAUUUUAFFFFABRRRQAUUUUAFFFFA&#10;BRRRQAUUUUAFchqf/JV/D/8A2DL3/wBDhrr65DU/+Sr+H/8AsGXv/ocNAHX0UUUAFFFFABRRRQAU&#10;UUUAFFFFABRRRQAUUUUAFFFFABRRRQAUUUUAFFFFAHnPx0/5JNqn/XSD/wBGrXd6X/yCbL/rgn/o&#10;IrhPjp/ySbVP+ukH/o1a7vS/+QTZf9cE/wDQRQBbooooAKKKKACiiigAryr44/8AIL8L/wDYdg/9&#10;BavVa8q+OP8AyC/C/wD2HYP/AEFqAPV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8Ajb/ySHXf+3f/ANHx16BXn/xt/wCSQ67/ANu//o+O&#10;gDoPAn/JPPDP/YKtf/RS10Fc/wCBP+SeeGf+wVa/+ilroKACiiigDynwf/yXzx1/1wt//QEr1avK&#10;fB//ACXzx1/1wt//AEBK9WoAKKKKACiiigAooooAKKKKACiiigAooooAKKKKACiiigAooooAKKKK&#10;ACiiigAooooAKKKKACiiigAooooAKKKKACiiigAooooAKKKKACiiigAooooAKKKKACiiigAooooA&#10;KKKKACiiigAooooAKKKKACvHv2jv+RB07/sKx/8AoqWvYa8e/aO/5EHTv+wrH/6KloA9hooooAKK&#10;KKAPLPgR/wAitr3/AGHrj/0CKvU68s+BH/Ira9/2Hrj/ANAir1OgAooooAKKKKACiiigAooooAKK&#10;KKACiiigAooooAK5DU/+Sr+H/wDsGXv/AKHDXX1yGp/8lX8P/wDYMvf/AEOGgDr6KKKACiiigAoo&#10;ooAKKKKACiiigAooooAKKKKACiiigAooooAKKKKACiiigDzn46f8km1T/rpB/wCjVru9L/5BNl/1&#10;wT/0EVwnx0/5JNqn/XSD/wBGrXd6X/yCbL/rgn/oIoAt0UUUAFFFFABRRRQAV5V8cf8AkF+F/wDs&#10;Owf+gtXqteVfHH/kF+F/+w7B/wCgtQB6r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n/AMbf+SQ67/27/wDo+OvQK8/+Nv8AySHXf+3f/wBH&#10;x0AdB4E/5J54Z/7BVr/6KWugrn/An/JPPDP/AGCrX/0UtdBQAUUUUAeU+D/+S+eOv+uFv/6AlerV&#10;5T4P/wCS+eOv+uFv/wCgJXq1ABRRRQAUUUUAFFFFABRRRQAUUUUAFFFFABRRRQAUUUUAFFFFABRR&#10;RQAUUUUAFFFFABRRRQAUUUUAFFFFABRRRQAUUUUAFFFFABRRRQAUUUUAFFFFABRRRQAUUUUAFFFF&#10;ABRRRQAUUUUAFFFFABRRRQAV49+0d/yIOnf9hWP/ANFS17DXj37R3/Ig6d/2FY//AEVLQB7DRRRQ&#10;AUUUUAeWfAj/AJFbXv8AsPXH/oEVep15Z8CP+RW17/sPXH/oEVep0AFFFFABRRRQAUUUUAFFFFAB&#10;RRRQAUUUUAFFFFABXIan/wAlX8P/APYMvf8A0OGuvrkNT/5Kv4f/AOwZe/8AocNAHX0UUUAFFFFA&#10;BRRRQAUUUUAFFFFABRRRQAUUUUAFFFFABRRRQAUUUUAFFFFAHnPx0/5JNqn/AF0g/wDRq13el/8A&#10;IJsv+uCf+giuE+On/JJtU/66Qf8Ao1a7vS/+QTZf9cE/9BFAFuiiigAooooAKKKKACvKvjj/AMgv&#10;wv8A9h2D/wBBavVa8q+OP/IL8L/9h2D/ANBagD1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P8A42/8kh13/t3/APR8degV5/8AG3/kkOu/&#10;9u//AKPjoA6DwJ/yTzwz/wBgq1/9FLXQVz/gT/knnhn/ALBVr/6KWugoAKKKKAPKfB//ACXzx1/1&#10;wt//AEBK9Wryrwf/AMl88df9cLf/ANASvVaACiiigAooooAKKKKACiiigAooooAKKKKACiiigAoo&#10;ooAKKKKACiiigAooooAKKKKACiiigAooooAKKKKACiiigAooooAKKKKACiiigAooooAKKKKACiii&#10;gAooooAKKKKACiiigAooooAKKKKACiiigArx79o7/kQdO/7Csf8A6Klr2GvHv2jv+RB07/sKx/8A&#10;oqWgD2GiiigAooooA8s+BH/Ira9/2Hrj/wBAir1OvLPgR/yK2vf9h64/9Air1OgAooooAKKKKACi&#10;iigAooooAKKKKACiiigAooooAK5DU/8Akq/h/wD7Bl7/AOhw119chqf/ACVbw/8A9gy9/wDQ4aAO&#10;vooooAKKKKACiiigAooooAKKKKACiiigAooooAKKKKACiiigAooooAKKKKAPOfjp/wAkm1T/AK6Q&#10;f+jVru9L/wCQTZf9cE/9BFcJ8dP+STap/wBdIP8A0atd3pf/ACCbL/rgn/oIoAt0UUUAFFFFABRR&#10;RQAV5V8cf+QX4X/7DsH/AKC1eq15V8cf+QZ4X/7DsH/oLUAeq0UUUAFFFFABRRRQAUUUUAFFFFAB&#10;RRRQAUUUUAFFFFABRRRQAUUUUAFFFFABRRRQAUUUUAFFFFABRRRQAUUUUAFFFFABRRRQAUUUUAFF&#10;FFABRRRQAUUUUAFFFFABRRRQAUUUUAFFFFABRRRQAUUUUAFFFFABRRRQAUUUUAFFFFABRRRQAUUU&#10;UAFFFFABRRRQAUUUUAFFFFABRRRQAUUUUAFFFFABRRRQAUUUUAMeRIgC7qoJAyTjk8Cs7xJrB8P+&#10;G9Q1cW/2g2cDS+SG278ds4OPyqXWdGstf0qbTdQjLwS4ztbaysDlWUjowIBB9q878U6ve6R4O1rw&#10;34lnDzPZSDT9SIAW9UD7rdhMB1H8Q5HcAA9TooooAKKKKACiiigAooooAKKKKAGlwpUEgFjgZPWs&#10;nxFrbaDZW1yLYT+deQWu3ftx5sgTdnB6ZzipNe0K21/TxbzO8M0biW2uYjiSCUdHU+vt0IyDXEa/&#10;rV01np2ha4Fi1iLVrF1dBiO8jFwn7yP9Ny9VPqMGgD0uiiigAooooAKKKKACiiigAooooAKKKKAC&#10;iiigArz/AONv/JIdd/7d/wD0fHXoFef/ABt/5JDrv/bv/wCj46AOg8Cf8k88M/8AYKtf/RS10Fc/&#10;4E/5J54Z/wCwVa/+ilroKACiiigDyvwgP+L9eOj/ANMLf/0BK9UrzDwkuPjv48/64Wn6xrXp9ABR&#10;RRQAUUUUAFFFFABRRRQAUUUUAFFFFABRRRQAUUUUAFFFFABRRRQAUUUUAFFFFABRRRQAUUUUAFFF&#10;FABRRRQAUUUUAFFFFABRRRQAUUUUAFFFFABRRRQAUUUUAFFFFABRRRQAUUUUAFFFFABRRRQAV5B+&#10;0YM+ANN/7C0Y/wDIUtev15H+0QM+BNLHrrEX/oqWgD1yiiigAooooA8t+BPHhjXx/wBR64/9Air1&#10;KvL/AIHDHh3xEPTxBc/+gR16hQAUUUUAFFFFABRRRQAUUUUAFFFFABVHVdZ0zQrI3eq39vZW448y&#10;eQKCfQZ6n2HNXq8ZsNEtfiT8W/EsviEPcaf4fkjtrSwZyI9x3ZYgHkEoTjvkZyBigDoLj45+AYJN&#10;i6rNN/tR2smP1ArS0j4s+CNauEt7bXoY5nwFS4Vocn0ywAz+Nb0Hhfw/axiODQtMiQdFS0jA/lWZ&#10;rvw58J+IbOS3vNDs0Z1ws8EQikQ9iGXB49Dx6g0AdTXJal/yVXw+f+oZe/8AocNYfwavr9tB1bRN&#10;QuWum0TUpbCKZudyLgAZ9uce2K3dS/5KloH/AGDb3/0OGgDrKKKKACiiigAooooAKKKKACiiigAo&#10;oooAKKKKACiiigAooooAKKKKACiiigDzn46f8km1T/rpB/6NWu70v/kE2X/XBP8A0EVwnx0/5JNq&#10;n/XSD/0atd3pf/IJsv8Argn/AKCKALdFFFABRRRQAUUUUAFeV/HAZ0zwv/2HYP5NXqleXfG0Z0/w&#10;qPXX7cfo1AHqNFFFABRRRQAUUUUAFFFFABRRRQAUUUUAFFFFABRRRQAUUUUAFFFFABRRRQAUUUUA&#10;FFFFABRRRQAUUUUAFFFFABRRRQAUUUUAFFFFABRRRQAUUUUAFFFFABRRRQAUUUUAFFFFABRRRQAU&#10;UUUAFFFFABRRRQAUUUUAFFFFABRRRQAUUUUAFFFFABRRRQAUUUUAFFFFABRRRQAUUUUAFFFFABRR&#10;RQAUUUUAFFFFAGHfeEtL1G9ku7g33nSY3eVqE8a8eiq4A/KuU8f+B9EHgTV5il7JJBbtLEZb+Zwj&#10;gcHDORke4r0euY+Ip2/DrXz/ANOb/wAqAOZ0jRLTStUTw74kuNSkuJCf7P1A6lcKl6o52kCTCyjn&#10;I6EDI7gdQfAmiHvqf/g0uf8A45WrrWi2PiDS5NP1CLzIXIYFTho2HIZW6qwPQirdtCba0hgMskxj&#10;RU8yU5Z8DGSe5PegDnf+EB0P11P/AMGtz/8AHKP+EB0P+9qf/g1uf/jldPRQBzH/AAgOh/3tT/8A&#10;Brc//HKP+EB0P+9qf/g1uf8A45XT0UAcx/wgOh/3tT/8Gtz/APHKP+EB0P11P/wa3P8A8crp6KAO&#10;Y/4QHQ/XU/8Awa3P/wAcpf8AhAtD9dT/APBrc/8AxyumooA5xfA2ir0bU/8AwaXP/wAcrlPiH4G0&#10;iTQ7IxyX8VydStYobg3s0jQGSVULLvYgHB647V6dXKePzjR9M/7DNh/6UJQBjaJo2nveNoWu/b4t&#10;ZiQsjpqdysd5GP8AlpH+8/76Q5Kn2wa3z4D0Q9W1P/waXP8A8crS1vQrPXbaKO58yOWCQS29zC22&#10;WBx/EjduOD6g4NadAHMf8IDofrqf/g1uf/jlH/CA6H/e1P8A8Gtz/wDHK6eigDmP+EB0P+9qf/g1&#10;uf8A45R/wgOh/wB7U/8Awa3P/wAcrp6KAOY/4QHQ/wC9qf8A4Nbn/wCOUf8ACA6H/e1P/wAGtz/8&#10;crp6KAOY/wCEB0P+9qf/AINbn/45SjwFoY76n/4Nbn/45XTUUAYNr4Q0m0uI54jqBeNw679RuHXI&#10;ORlS5BHHQivFPDfgHSviJ8RvH767cXxax1MpCYZgDgySjB3A8ARqB6CvomvH/hB/yUP4nf8AYVH/&#10;AKNuKAJf+GdvBn/P1rH/AIEJ/wDEUf8ADOvg3/n71n/wIj/+N163RQB5IP2dvBn/AD9awf8At4T/&#10;AOIqjrvwN8E6H4e1LVmOrTCytZLgx/akXfsUtjOzjOOte01zfxCOPhz4k/7Btx/6LNAHBWXwC8E6&#10;hYW97HNrCJcRLKqm4TgMAQPue9Tf8M7eDP8An61gf9vEf/xFejeFzu8JaMfWxgP/AJDWtWgDyT/h&#10;nXwb/wA/esf+BEf/AMbpw/Z38GD/AJeNXP1uE/8AiK9ZooA8L0z4O+BdT8Va7oUY1lJNHFv5kpuk&#10;xJ5qFxgbOwH61tH9nfwYf+XnVx/28J/8RW14S/5K98Rf+4b/AOiGr0CgDyT/AIZ18G/8/es/+BEf&#10;/wAbpP8AhnXwb/z96z/4ER//ABuvXKKAPI/+GdfBv/P3rP8A4ER//G6P+GdfBv8Az96z/wCBEf8A&#10;8br1yigDyP8A4Z18G/8AP3rP/gRH/wDG6P8AhnXwb/z96z/4ER//ABuvXKKAPI/+GdfBv/P3rP8A&#10;4ER//G6P+GdfBv8Az96z/wCBEf8A8br1yigDyP8A4Z18G/8AP3rP/gRH/wDG6P8AhnXwb/z96z/4&#10;ER//ABuvXKKAPI/+GdfBv/P3rP8A4ER//G6P+GdfBv8Az96z/wCBEf8A8br1yigDyP8A4Z18G/8A&#10;P3rP/gRH/wDG6P8AhnXwb/z96z/4ER//ABuvXKKAPI/+GdfBv/P3rP8A4ER//G6P+GdfBv8Az96z&#10;/wCBEf8A8br1yigDyP8A4Z18G/8AP3rP/gRH/wDG6P8AhnXwb/z96z/4ER//ABuvXKKAPI/+GdfB&#10;v/P3rP8A4ER//G6P+GdfBv8Az96z/wCBEf8A8br1yigDyP8A4Z18G/8AP3rP/gRH/wDG6P8AhnXw&#10;b/z96z/4ER//ABuvXKKAPI/+GdfBv/P3rP8A4ER//G6P+GdfBv8Az96z/wCBEf8A8br1yigDyP8A&#10;4Z18G/8AP3rP/gRH/wDG6P8AhnXwb/z96z/4ER//ABuvXKKAPI/+GdfBv/P3rP8A4ER//G6P+Gdf&#10;Bv8Az96z/wCBEf8A8br1yigDyP8A4Z18G/8AP3rP/gRH/wDG6P8AhnXwb/z96z/4ER//ABuvXKKA&#10;PI/+GdfBv/P3rP8A4ER//G6P+GdfBv8Az96z/wCBEf8A8br1yigDyP8A4Z18G/8AP3rP/gRH/wDG&#10;6P8AhnXwb/z96z/4ER//ABuvXKKAPI/+GdfBv/P3rP8A4ER//G6P+GdfBv8Az96z/wCBEf8A8br1&#10;yigDyP8A4Z18G/8AP3rP/gRH/wDG6P8AhnXwb/z96z/4ER//ABuvXKKAPI/+GdfBv/P3rP8A4ER/&#10;/G6P+GdfBv8Az96z/wCBEf8A8br1yigDyP8A4Z18G/8AP3rP/gRH/wDG6P8AhnXwb/z96z/4ER//&#10;ABuvXKKAPI/+GdfBv/P3rP8A4ER//G6P+GdfBv8Az96z/wCBEf8A8br1yigDyP8A4Z18G/8AP3rP&#10;/gRH/wDG6P8AhnXwb/z96z/4ER//ABuvXKKAPI/+GdfBv/P3rP8A4ER//G6P+GdfBv8Az96z/wCB&#10;Ef8A8br1yigDyP8A4Z18G/8AP3rP/gRH/wDG6P8AhnXwb/z96z/4ER//ABuvXKKAPI/+GdfBv/P3&#10;rP8A4ER//G6P+GdfBv8Az96z/wCBEf8A8br1yigDyP8A4Z18G/8AP3rP/gRH/wDG6P8AhnXwb/z9&#10;6z/4ER//ABuvXKKAPI/+GdfBv/P3rP8A4ER//G6X/hnXwb/z96z/AOBEf/xuvW6KAPJR+zt4M/5+&#10;dYP/AG8J/wDEVleIPgr4I0G2sZH/ALYma7v7eyUC6RdplcLuPydgScd8Y969vrjPiOcWnhseviKw&#10;H/kWgDmT+zx4LPSfVh9LhP8A4im/8M7eDf8An71j/wACI/8A43XrdFAHkn/DO3g3/n71j/wIj/8A&#10;jdOH7O/gwf8ALxq5/wC3hP8A4ivWaKAPENA+C/gXX4tQeE6zH9iv57Fw9yhy0TbSRhOh61qn9nbw&#10;Z/z86wP+3hP/AIiug+GDFrTxQT/0Ml9/6GK7qgDyT/hnXwb/AM/es/8AgRH/APG6P+GdvBv/AD9a&#10;x/4ER/8AxuvW6KAPnj4lfBrw14S8C32tadcak11btGFWaZGQ7pFU5AQHofWvfdMd5NJs5JWLSNAj&#10;Mx7kqMmuF+OX/JJdW/34P/RyV3Gk/wDIGsf+veP/ANBFAFyiiigAooooAKKKKACvMPE/g7xPo/i+&#10;fxh4Fkt5bu8QJf6bdNhJ8AYYHIGePUfXkivT6878WfELUrfxKPCnhDSRqutqge5eQ4htVOMFjkZP&#10;IPUDkdScUAZy/ErxxbM0N98MdReZerW0xZD9CEI/U1DP4q+KXiaBrTRvBq6EJDsa9v5wWiB7hSFO&#10;f+At9KnXS/jRcqJH8Q6BZk/8slg3Y/HYf51Hc33xf8MRteXdtpPiG1iG6WO1BSXb32gAEn6A/Q0A&#10;dh4B8HReCPDS6as5ubmSRp7q4Ix5kjYyfoAAPw96j1L/AJKloH/YNvf/AEOGtDwj4qsPGPh6DV9P&#10;3qj5WSJx80Tj7yn6eves/Uv+SpeH/wDsG3v/AKHBQB1lFFFABRRRQAUUUUAFFFFABRRRQAUUUUAF&#10;FFFABRRRQAUUUUAFFFFABRRRQB5z8dP+STap/wBdIP8A0atd3pf/ACCbL/rgn/oIrhPjp/ySbVP+&#10;ukH/AKNWu70v/kE2X/XBP/QRQBbooooAKKKKACiiigAryf482kd/oXh2zmLLFca1DE5U4IDK4OOv&#10;PNesV5Z8bzjTfC3/AGHoP5NQBEv7PPgsMCZdVbB6G4Xn/wAcqhF8AfB8d39kurrVxI+TDJ56BZB6&#10;fc+8B1HfqO+PZ6gvLOG+tmgnB2tyGU4ZCOjKeoIPII6UAeV/8M7eDP8An61j/wACI/8A4ij/AIZ2&#10;8GZ/4+tY/wDAiP8A+Ir0azvp7e7XTdTYG4bP2e4A2rcqOenZwOq+gyOMgatAHkX7Oksknw6u0kkd&#10;li1ORIwzEhF8uI4HoMkn6k167Xj/AOzj/wAk81D/ALCsn/oqKvYKACiiigAooooAKKKKACiiigAo&#10;oooAKKKKACiiigAooooAKKKKACiiigAooooAKKKKACiiigAooooAKKKKACiiigAooooAKKKKACii&#10;igAooooAKKKKACiiigAooooAKKKKACiiigAooooAKKKKACiiigAooooAKKKKACiiigAooooAKKKK&#10;ACiiigAooooAKKKKACiiigAooooAKKKKACiiigArlviR/wAk38Qf9eb11Nct8Sf+Sb+IP+vN6AOp&#10;ooooAKKKKACiiigArh/H/j5/CsljpOlWB1LxBqRxaWgPAGcb3xzjr+R5GDXcV5F40vYvCfxs0DxN&#10;qqMukXFg1ibrblYJNzHJ9OGH4FvQ0AOGhfGjU2M9x4p0jS0cbhbQQhzGfTPln/0I0HQ/jRpZ8628&#10;T6RqqIM/Zp4QhkPpnYP/AEIV6lZ6jY6jCs1jeW9zEwyrwyBwR9RReahZadC017eQW0SjLPNIEAH1&#10;NAHJfD/x63i1b3T9SsG07XdOYLd2jZxz/Euece3bjrmrXxB/5A+mf9hqw/8AShK5DwJfR+KvjD4l&#10;8T6WpOjpaJZJPtKidwVORx/sn8Metdf8Qf8AkDaZ/wBhqw/9KEoA6yiiigAooooAKKKKACiiigAo&#10;oooAK8f+EH/JQ/id/wBhUf8Ao24r2CvH/hB/yUP4nf8AYVH/AKNuKAPYKKKKACuZ+Ipx8N/En/YO&#10;m/8AQDXTVQ1rSYNd0S90q6aRbe8haGRozhgGGDg+tAFfwp/yJ2if9g+D/wBFrWvUFlaQ6fYW9lbg&#10;iG3iWKME5IVQAP0Fcz4x+Iei+DXt7W68+81O6/499Ps03zSZOAcdgTwM8nnAODQB1tFea6d8Y7D+&#10;0bWx8S6Fq3hqS6OIJdRgKxOcgY3EAjqOcYGeSK9KoA8/8Jf8le+Iv/cN/wDRDV6BWXY+H7HTte1b&#10;WbdZBd6r5P2klsqfKUquB24NalABRRRQAUUUUAFFFFABRRRQAUUUUAFFFFABRRRQAUUUUAFFFFAB&#10;RRRQAUUUUAFFFFABRRRQAUUUUAFFFFABRRRQAUUUUAFFFFABRRRQAUUUUAFFFFABRRRQAUUUUAFF&#10;FFABRRRQAUUUUAFFFFABRRRQAVxXxJ/49vDH/YyWH/oyu1rN1jRLTXI7NLvzMWd5FexFGxiSNty5&#10;9R6igDSoorg/E/xV0jQdXOiWFnfa3rQzustPiLmM4B+Y/j0AJHfFAHeUVwfhn4p6ZrmtLoWo6dqG&#10;h6y6ho7TUYSnm5BPyn6DuBntmu8oA4L4WHNp4p/7GW+/9CWu9rN0bQ7HQYbqKwjKLdXUt3MS2S0k&#10;hyx/pj0ArSoAKKKKAPOvjl/ySXVv9+D/ANHJXcaR/wAgWw/694//AEEVw/xy/wCSS6t/vwf+jkru&#10;NI/5Ath/17x/+gigC7RRRQAUUUUAFFFFABXkHhfUrPwn8Y/GNjrs6202rSRXFlcTHCSINx2hjxxu&#10;A/4CfQV6/WF4l8IaB4vtRba1YR3Pl/cfJWSPPow5FAG4CCAQcg9CKo6vrOnaDp0l/ql3Fa20YyXk&#10;bGfYDufYV5hd/A3wjpUEl0fEWs6Zajl2N9HHGv4lP5mqnh34ffCWfVFWLXk1u7L/ACw3eoo5c+yq&#10;F3frQBsfBGOSbRNd1dbdrex1TVprm0iPaPpx/L/gNdLqX/JUtA/7Bt7/AOhw11MMMVtAkMESRRRj&#10;aiIoVVHoAOgrltS/5Kl4f/7Bt7/6HBQB1lFFFABRRRQAUUUUAFFFFABRRRQAUUUUAFFFFABRRRQA&#10;UUUUAFFFFABRRRQB5z8dP+STap/10g/9GrXd6X/yCbL/AK4J/wCgiuE+On/JJtU/66Qf+jVru9L/&#10;AOQTZf8AXBP/AEEUAW6KKKACiiigAooooAK8p+Oe/wDsrwx5bbH/ALch2uVDBTtbBwev0r1avLvj&#10;audN8Lf9h+3H6PQB6LZ3jPI1rdBUvEGWVc7ZF/vrnt0yOxOD2JuVVvrGO+iUFmjljbfDMh+aNsYy&#10;PwJBB4IODUVheyyu1reIsd7EMsFPyyL/AH074z26g8ehIBPe2UGoWzQXCEoSCCDgqR0YEcgj1qtZ&#10;XNxDMLC/O6bH7q4wAs4H06OB1HTuOMgaNVNUayj02ebUJEitYlMjyu20Rhed2exHXPagDyr9nH/k&#10;nmof9hWT/wBFRV7BXkH7OP8AyT3UP+wrJ/6Kir1+gAooooAKKKKACiiigAooooAKKKKACiiigAoo&#10;ooAKKKKACiiigAooooAKKKKACiiigAooooAKKKKACiiigAooooAKKKKACiiigAooooAKKKKACiii&#10;gAooooAKKKKACiiigAooooAKKKKACiiigAooooAKKKKACiiigAooooAKKKKACiiigAooooAKKKKA&#10;CiiigAooooAKKKKACiiigAooooAK5b4k/wDJN/EH/Xm9dTXLfEn/AJJv4g/683oA6miiigAooooA&#10;KKKKACqeqaVYa1p8thqdpDd2so+eKVdwPofYj17Vcry34r+HfG90yaz4R1q9QQQ7ZdOglKM2Mnem&#10;OpwenXjj0oAlm+A3gtp2ltl1KyDfwW92cD/voE/rWfcfCb4caNqmnW+r3F9PPfSGK1gurpyJWGMg&#10;bAMdR3FZXgzTNU8Y6eXtPijrUd5FxdWUseJoG6EEF+me447cHNZXjnwVrth4v8I21z4zv72a+u2j&#10;t7iVcNbMCnzKMnnkenSgD33TtNsdIsY7LTrWG1toxhIolCqK5z4g/wDIG0z/ALDVh/6UJUPhLwfr&#10;vh/VZrrU/GN/rMDxbFguFICtkfMPmPp+tTfEL/kDaZ/2GrD/ANKEoA62iiigAooooAKKKKACiiig&#10;AooooAK8f+EH/JQ/id/2FR/6NuK9grx/4Qf8lD+J3/YVH/o24oA9gooooAKp6tqdtoukXmp3hYW1&#10;pE00pRcnaoycCrlcz8Rf+Sb+JP8AsHTf+gGgDoLS6ivrKC7gbdDPGssbY6qwyP0NeIeHJdRPiz4r&#10;a/bWX2/xHYSmGwVo8uqAyKu1e/yxpwOTtA78+veFf+RP0T/rwg/9FrXI+LPh7qk3iYeLPBmqx6Vr&#10;jR+VcJKmYLlf9rg84x1BztXoRmgDz/QfEep/ED4WeNP+EsVNQtNPtfPsr6a3WApciJjsUphSVbbj&#10;HJD4PDhR6x8Mby+v/hpoFxqKMtwbUL82csikqjHPUsgVs+9crfeCfH3jZ4rPxlrem2mhqytNZaQr&#10;7rgqSRuZhkdj1I4B25ANepW1tBZWkNrbRLFbwIscUaDCoqjAAHoAKAKNlr1hqGt6po9vIzXmmeV9&#10;qQoQF8xSyYPQ5A7Vp15/4S/5K98Rf+4b/wCiGr0CgAooooAKKKKACiiigAooooAKKKKACiiigAoo&#10;ooAKKKKACiiigAooooAKKKKACiiigAooooAKKKKACiiigAooooAKKKKACiiigAooooAKKKKACiii&#10;gAooooAKKKKACiiigAooooAKKKKACiiigAooooAKz9W1qy0VLR712UXd3FZw7VJzJIcKPYe9aFcV&#10;8SP+Pbwz/wBjHYf+jKAO1r508Palqei/BK+8WeGh9r8RXmoyNq160SyS2y5JJ5HIxsY5Bx5jHtx9&#10;F15hqHgDxH4e8V3Wv+ANRsrdL9t99pd+G8iR+fmUqCRyc44wc4ODtABwWuapqXiX4FReJ/ETyQa7&#10;p2pKdLv1jEEs6llwV2gYGC33ccxA9q+hbJ5pLC3kuU2TtEpkQfwsRyPzrzay+H/ibxH4ittX+IOq&#10;2dzb2MvnWelWCkQK/GC5IBIGOh3Z9cZB9QoAz9J1qx1yK6ksJTItrdSWk2VK7ZIzhhz1+vvWhXB/&#10;C3/j08U/9jJff+hLXeUAFFFFAHnXxy/5JLq3+/B/6OSu40j/AJAth/17x/8AoIrh/jl/ySXVv9+D&#10;/wBHJXcaR/yBbD/r3j/9BFAF2iiigAooooAKKKKACvI/hlLJJ8VviIryOwW7UKpYkD55K9cryC9+&#10;HXjjRfF2seIfCGv2EZ1OYyy211FwRkkDO1hxk88UAR6tpDfEf4y6homsSynQNBgif7IjFRNI6q3O&#10;PXJ5HOFAGMmum1n4O+DNU0xra30mLT7gJiG6tSUeNh0PXDdO+fz5riNEi+JVj8WLXW9X8MwxpqCJ&#10;Y30tmd0TRgjEpw7bWAA5OBgYwK9C8f8AjO+8KW1nDpWh3Oq6jfl0t0iUlUYY5bHP8XT26igCh8I9&#10;b1PUfD19peszG41HRL6SwknY5MgXoSe56jPU4BPNaupf8lS0D/sG3v8A6HDVL4V+Fb/wx4XlfWD/&#10;AMTfUrl7y7G7O1m6LnpnHJx3J61d1I/8XS0Af9Q29/8AQ4aAOsooooAKKKKACiiigAooooAKKKKA&#10;CiiigAooooAKKKKACiiigAooooAKKKKAPOfjp/ySbVP+ukH/AKNWu70v/kE2X/XBP/QRXCfHT/kk&#10;2qf9dIP/AEatd3pf/IJsv+uCf+gigC3RRRQAUUUUAUk1GOTU7jT1jnEsESymRoW8shiQAG6E/Kcg&#10;V4cnjbVHOD8Vr9f+5QU/0r36igDwdfF2rMePivfn/uTv/sa5/wAV65e6hfeHILrxrca4g1aGQW0u&#10;hGwC4ON4YgbuuMe9fTFeV/HJpF0fwy0Kq8g12AorkhSdr4BI5/SgD1SvD/E3iS8XxPexH4i31mLO&#10;8YxW6eFzJ5GGxtEnVx2z0Yeua9i03Uk1CORWjMF1AdtxbuctG39VPUN3H4gXqAPn228cazKCLj4o&#10;X0Epdwif8Ikrb1U/eGB0wR16fz3vD09l4u1+30jxH45udejUmeHS7jRv7PjuHTn5+P3oX72z2ycg&#10;EV65d2ouogA5jlQ7o5V6o3r7/ToelZGr6TZeKdNk0fV42juIyJo5YWKPE6/dnhbqrA/lnByDyAef&#10;fs4/8k81D/sKyf8AoqKvYK8f/Zx/5J5qH/YVk/8ARUVewUAFFFFABRRRQAUUUUAFFFFABRRRQAUU&#10;UUAFFFFABRRRQAUUUUAFFFFABRRRQAUUUUAFFFFABRRRQAUUUUAFFFFABRRRQAUUUUAFFFFABRRR&#10;QAUUUUAFFFFABRRRQAUUUUAFFFFABRRRQAUUUUAFFFFABRRRQAUUUUAFFFFABRRRQAUUUUAFFFFA&#10;BRRRQAUUUUAFFFFABRRRQAUUUUAFFFFABXLfEn/km/iD/rzeuprlviT/AMk38Qf9eb0AdTRRRQAU&#10;UUUAFFFFABRRRQBw3jD4dRa3errug3jaL4lh+ZL2AYE3GNsoH3h2zzx6jivM9V8Ta/q3xI8EaV4j&#10;0VrDVNO1AebLGcxXAYoA6e3BzyR/IfQtIUUsGKgkdCR0oAWuS+IX/IG0v/sNWH/pQldNcXtraSW8&#10;dxPHE9xJ5UKu2PMfBO0epwD+Vc18QRnR9M/7DWn/APpQlAHWUUUUAFFFFABRRRQAUUUUAFFFFABX&#10;j/wg/wCSh/E7/sKj/wBG3FewV4/8IP8AkofxO/7Co/8ARtxQB7BRRRQAVzPxF/5Jv4k/7B03/oBr&#10;pqy/Eekf2/4a1PSBN5BvbZ4BLt3bNykZx3oAZ4U/5E/RP+vCD/0Wta9VNLsRpmkWVgrl1tYEhDkc&#10;sFUDP6VboAKKKKAPP/CX/JXviL/3Df8A0Q1egVgaT4ZGl+LvEWvC6Mh1n7NmHZjyvJQp1zznOegx&#10;W/QAUUUUAFFFFABRRRQAUUUUAFFFFABRRRQAUUUUAFFFFABRRRQAUUUUAFFFFABRRRQAUUUUAFFF&#10;FABRRRQAUUUUAFFFFABRRRQAUUUUAFFFFABRRRQAUUUUAFFFFABRRRQAUUUUAFFFFABRRRQAUUUU&#10;AFcV8Sf+Pbwx/wBjJYf+jK7WsTxL4f8A+Ehi0xPtHkGx1K3vwdm7f5TbtvtnpntQBt0UUUAFFFFA&#10;HBfC3/j08U/9jLff+hLXe1heF/Da+GoNTjW5Nwb/AFKe/YlNu0yHO33wAOe9btABRRRQB518cv8A&#10;kkurf78H/o5K7jSP+QLYf9e8f/oIriPjl/ySXVv9+D/0cldxpH/IFsf+veP/ANBFAFyiiigAoooo&#10;AKKKKACiiigAooooAK5HUv8Akqvh/wD7Bl7/AOhw111chqf/ACVbw/8A9gy9/wDQ4aAOvooooAKK&#10;KKACiiigAooooAKKKKACiiigAooooAKKKKACiiigAooooAKKKKAPOfjp/wAkm1T/AK6Qf+jVru9L&#10;/wCQTZf9cE/9BFcJ8dP+STap/wBdIP8A0atd3pf/ACCbL/rgn/oIoAt0UUUAFFFFABRRRQAV5Z8b&#10;/wDkG+Fv+w9B/Jq9Tryz43/8g3wt/wBh6D+TUAd/q2ly3TJe2Eq2+pwDEMrD5XHUxyAdUP5g8jml&#10;0fWI9VjkR4mtr63IS5tZD88THp9VPUMOCPfIGnWNrWiveyxahp8q22q24xFKwOyRe8cgHVD+YPI9&#10;wDZqvd2iXaLliksbbopV+8jeo/qOhHFVtI1ZNUhkVomtr2AhLm1c/NE39VPUMOCPxA0aAPIP2csf&#10;8K+1DHI/taTGf+uUVev14/8As4/8k81D/sKyf+ioq9goAKKKKACiiigAooooAKKKKACiiigAoooo&#10;AKKKKACiiigAooooAKKKKACiiigAooooAKKKKACiiigAooooAKKKKACiiigAooooAKKKKACiiigA&#10;ooooAKKKKACiiigAooooAKKKKACiiigAooooAKKKKACiiigAooooAKKKKACiiigAooooAKKKKACi&#10;iigAooooAKKKKACiiigAooooAKKKKACuW+JP/JN/EH/Xm9dTXLfEn/km/iD/AK83oA6miiigAooo&#10;oAKKKKACiiigAoopu9cE7hgHB56UAZ+r2Oma3p02nX5jkhk6jeAyMDwynqGBGQexFef+ItXudOg0&#10;zw/rlws0v9rWTWWocYuo1uIyQ+PuyKOvQHqO4rt5/B3hi6uZLm48OaRNPKxeSWSyjZnY8kklck1y&#10;fxA8E+GW8PW0MOhafbNPqNnAZba2SJ1V5lUgMACMgkfjQB6GZ4R1lj/76FN+12w63EX/AH2K4DS/&#10;D/h7StRj8P8AiDw7o0kzjFhqDafEFvFA+63y8SgZyP4gMjuB0p8CeED18K6J/wCC+L/4mgDZ+2Wv&#10;/PzD/wB/BR9stf8An5h/7+CsX/hAvB//AEKuif8Agvi/+Jo/4QLwf/0Kuif+C+L/AOJoA2vtlr/z&#10;8w/9/BR9stf+fmH/AL+CsX/hAvB//Qq6J/4L4v8A4mj/AIQLwf8A9Cron/gvi/8AiaANr7Za/wDP&#10;zD/38FH2y1/5+Yf+/grF/wCEC8H/APQq6J/4L4v/AImj/hAvB/8A0Kuif+C+L/4mgDa+2Wv/AD8w&#10;/wDfwUv2y2/5+If++xWJ/wAIF4P/AOhV0T/wXxf/ABNH/CB+D/8AoVdE/wDBfF/8TQBvCaJsbZUO&#10;emGFeJ/DPXdH0T4h/En+1tVsbDztVPl/a7hIt+JZ843EZxkdPUV6rb+D/DFpPFPbeHNIhmiYPHJF&#10;ZRqyMOQQQMg1j6l8KPA+rajcahe6DFJdXMhkldZpU3MepwrAZJ5NAGl/wnfg/wD6GvQ//BjD/wDF&#10;Uf8ACd+D/wDoa9D/APBjD/8AFVhf8KW+Hv8A0Lq/+Bc//wAXSf8AClfh7/0Ly/8AgXP/APF0Ab3/&#10;AAnfg/8A6GvQ/wDwYw//ABVH/Cd+D/8Aoa9D/wDBjD/8VWF/wpb4ej/mXV/8C5//AIuuQ+Kfwz8H&#10;+Hvhtq2qaVoqW97B5PlyieRiu6ZFPDMR0JFAHpn/AAnfg/8A6GvQ/wDwYw//ABVH/Cd+D/8Aoa9D&#10;/wDBjD/8VXF+EvhN4G1LwXoV7d6Cktzc6fbzSyfaJQWdo1Zjw3ck1r/8KW+Hp/5l1f8AwLn/APi6&#10;AN3/AITvwf8A9DXof/gxh/8AiqP+E78H/wDQ16H/AODGH/4qsH/hSvw9/wCheX/wLn/+Lpw+DHw+&#10;H/Mup/4Ezf8AxdAG5/wnfg//AKGvQ/8AwYw//FUf8J34P/6GvQ//AAYw/wDxVeSeGvhz4Tvfi34u&#10;0a40lZNPsYoGtoTPJiMsqluQ2Tye54rvj8F/h8f+ZdT/AMCp/wD4ugDd/wCE78H/APQ16H/4MYf/&#10;AIqj/hO/B/8A0Neh/wDgxh/+KrB/4Ur8Pf8AoXl/8C5//i6P+FK/D3/oXl/8C5//AIugDe/4Tvwf&#10;/wBDXof/AIMYf/iqP+E78H/9DXof/gxh/wDiqwf+FK/D3/oXl/8AAuf/AOLo/wCFK/D3/oXl/wDA&#10;uf8A+LoA3v8AhO/B/wD0Neh/+DGH/wCKo/4Tvwf/ANDXof8A4MYf/iqwf+FK/D3/AKF5f/Auf/4u&#10;j/hSvw9/6F5f/Auf/wCLoA3v+E78H/8AQ16H/wCDGH/4qj/hO/B//Q16H/4MYf8A4qsH/hSvw9/6&#10;F5f/AALn/wDi6P8AhSvw9/6F5f8AwLn/APi6AN7/AITvwf8A9DXof/gxh/8AiqP+E78H/wDQ16H/&#10;AODGH/4qsH/hSvw9/wCheX/wLn/+Lo/4Ur8Pf+heX/wLn/8Ai6AN7/hO/B//AENeh/8Agxh/+Ko/&#10;4Tvwf/0Neh/+DGH/AOKrB/4Ur8Pf+heX/wAC5/8A4uj/AIUr8Pf+heX/AMC5/wD4ugDe/wCE78H/&#10;APQ16H/4MYf/AIqj/hO/B/8A0Neh/wDgxh/+KrB/4Ur8Pf8AoXl/8C5//i6P+FK/D3/oXl/8C5//&#10;AIugDe/4Tvwf/wBDXof/AIMYf/iqP+E78H/9DXof/gxh/wDiqwf+FK/D3/oXl/8AAuf/AOLo/wCF&#10;K/D3/oXl/wDAuf8A+LoA3v8AhO/B/wD0Neh/+DGH/wCKo/4Tvwf/ANDXof8A4MYf/iqwf+FK/D3/&#10;AKF5f/Auf/4uj/hSvw9/6F5f/Auf/wCLoA3v+E78H/8AQ16H/wCDGH/4qj/hO/B//Q16H/4MYf8A&#10;4qsH/hSvw9/6F5f/AALn/wDi6P8AhSvw9/6F5f8AwLn/APi6AN7/AITvwf8A9DXof/gxh/8AiqP+&#10;E78H/wDQ16H/AODGH/4qsH/hSvw9/wCheX/wLn/+Lo/4Ur8Pf+heX/wLn/8Ai6AN7/hO/B//AENe&#10;h/8Agxh/+Ko/4Tvwf/0Neh/+DGH/AOKrB/4Ur8Pf+heX/wAC5/8A4uj/AIUr8Pf+heX/AMC5/wD4&#10;ugDe/wCE78H/APQ16H/4MYf/AIqj/hO/B/8A0Neh/wDgxh/+KrB/4Ur8Pf8AoXl/8C5//i6P+FK/&#10;D3/oXl/8C5//AIugDe/4Tvwf/wBDXof/AIMYf/iqP+E78H/9DXof/gxh/wDiqwf+FK/D3/oXl/8A&#10;Auf/AOLo/wCFK/D3/oXl/wDAuf8A+LoA3v8AhO/B/wD0Neh/+DGH/wCKo/4Tvwf/ANDXof8A4MYf&#10;/iqwf+FK/D3/AKF5f/Auf/4uj/hSvw9/6F5f/Auf/wCLoA3v+E78H/8AQ16H/wCDGH/4qj/hO/B/&#10;/Q16H/4MYf8A4qsH/hSvw9/6F5f/AALn/wDi6P8AhSvw9/6F5f8AwLn/APi6AN7/AITvwf8A9DXo&#10;f/gxh/8AiqP+E78H/wDQ16H/AODGH/4qsH/hSvw9/wCheX/wLn/+Lo/4Ur8Pf+heX/wLn/8Ai6AN&#10;7/hO/B//AENeh/8Agxh/+Ko/4Tvwf/0Neh/+DGH/AOKrB/4Ur8Pf+heX/wAC5/8A4uj/AIUr8Pf+&#10;heX/AMC5/wD4ugDe/wCE78H/APQ16H/4MYf/AIqj/hO/B/8A0Neh/wDgxh/+KrB/4Ur8Pf8AoXl/&#10;8C5//i6P+FK/D3/oXl/8C5//AIugDe/4Tvwf/wBDXof/AIMYf/iqP+E78H/9DXof/gxh/wDiqwf+&#10;FK/D3/oXl/8AAuf/AOLo/wCFK/D3/oXl/wDAuf8A+LoA3v8AhO/B/wD0Neh/+DGH/wCKo/4Tvwf/&#10;ANDXof8A4MYf/iqwf+FK/D3/AKF5f/Auf/4uj/hSvw9/6F5f/Auf/wCLoA3v+E78H/8AQ16H/wCD&#10;GH/4qj/hO/B//Q16H/4MYf8A4qsH/hSvw9/6F5f/AALn/wDi6P8AhSvw9/6F5f8AwLn/APi6AN7/&#10;AITvwf8A9DXof/gxh/8AiqP+E78H/wDQ16H/AODGH/4qsH/hSvw9/wCheX/wLn/+Lo/4Ur8Pf+he&#10;X/wLn/8Ai6AN7/hO/B//AENeh/8Agxh/+Ko/4Tvwf/0Neh/+DGH/AOKrB/4Ur8Pf+heX/wAC5/8A&#10;4uj/AIUr8Pf+heX/AMC5/wD4ugDe/wCE78H/APQ16H/4MYf/AIqj/hO/B/8A0Neh/wDgxh/+KrB/&#10;4Ur8Pf8AoXl/8C5//i6P+FK/D3/oXl/8C5//AIugDe/4Tvwf/wBDXof/AIMYf/iqP+E78H/9DXof&#10;/gxh/wDiqwf+FK/D3/oXl/8AAuf/AOLo/wCFK/D3/oXl/wDAuf8A+LoA3v8AhO/B/wD0Neh/+DGH&#10;/wCKo/4Tvwf/ANDXof8A4MYf/iqwf+FK/D3/AKF5f/Auf/4uj/hSvw9/6F5f/Auf/wCLoA3v+E78&#10;H/8AQ16H/wCDGH/4qj/hO/B//Q16H/4MYf8A4qsH/hSvw9/6F5f/AALn/wDi6P8AhSvw9/6F5f8A&#10;wLn/APi6AN7/AITvwf8A9DXof/gxh/8AiqP+E78H/wDQ16H/AODGH/4qsIfBf4ej/mXV/wDAqf8A&#10;+Lrzn40/D7wt4W8I2F9oukra3EmpRwO6zSNuQxyEjDMR1UUAex/8J34P/wChr0P/AMGMP/xVH/Cd&#10;+D/+hr0P/wAGMP8A8VWIfgz8Pj/zLsf/AIEzf/F0z/hS3w9/6F5f/Auf/wCLoA3v+E78H/8AQ16H&#10;/wCDGH/4qj/hO/B//Q16H/4MYf8A4qsH/hS3w9/6F5f/AALn/wDi6ePgz8Ph/wAy7H/4Ezf/ABdA&#10;G3/wnfg//oa9D/8ABjD/APFUf8J34P8A+hr0P/wYw/8AxVeTfCf4deE/EWhazNqukJcyW+sT28TG&#10;aQFY1VCF+Vhnqefeu8PwX+Hp/wCZdX/wKn/+LoA3f+E78H/9DXof/gxh/wDiqP8AhO/B/wD0Neh/&#10;+DGH/wCKrB/4Ur8Pf+heX/wLn/8Ai6P+FK/D3/oXl/8AAuf/AOLoAwfjJ4s8Oan8MNTs9P1/S7u5&#10;keHZDb3kcjtiVScBST0BNeoaT/yBrH/r3j/9BFchH8Gvh/FIki+HYyUbcA1xMwz7gvgj2PFd0AFU&#10;KoAUDAAHSgBaKKKACiiigAooooAKKKKACiiigArkNT/5Kv4f/wCwZe/+hw119chqf/JV/D//AGDL&#10;3/0OGgDr6KKKACiiigAooooAKKKKACiiigAooooAKKKKACiiigAooooAKKKKACiiigDzn46f8km1&#10;T/rpB/6NWu70v/kE2X/XBP8A0EVwnx0/5JNqn/XSD/0atd3pf/IJsv8Argn/AKCKALdFFFABRRRQ&#10;AUUUUAFeU/HWdbbRfDdw/wByLXIXb5gvAVz1PA/EgV6tXlPx1t4rvRvDVtcLuhm1uGORckZUq4Iy&#10;OelAHaRePvB8sKSjxToyq4yA99Gp/InNO/4Tvwf/ANDXof8A4MYf/iqxT8G/h+3Xw5F+E8o/9npn&#10;/Clvh7/0Lq/+BU//AMXQBa1PxN4RuZo76y8X6DBqUC7Y5TqEW116mOQbuVP5g8j3taf8RPCl5ZLP&#10;L4g0q2cMY3jlvohh1xkA5ww5HzDg5rL/AOFLfD3/AKF1f/Aqf/4uj/hS/wAPsEf8I6nP/T1N/wDF&#10;0Ac5+zj/AMk81D/sKyf+ioq9grM0Lw9pPhnTv7P0axis7XcXKR5+ZiACSTyTgDk+grToAKKKKACi&#10;iigAooooAKKKKACiiigAooooAKKKKACiiigAooooAKKKKACiiigAooooAKKKKACiiigAooooAKKK&#10;KACiiigAooooAKKKKACiiigAooooAKKKKACiiigAooooAKKKKACiiigAooooAKKKKACiiigAoooo&#10;AKKKKACiiigAooooAKKKKACiiigAooooAKKKKACiiigAooooAKKKKACuW+JP/JN/EH/Xm9dTXLfE&#10;n/km/iD/AK83oA6miiigAooooAKKKKACiiigAr54vxj4M/EwDt4lf/0dBX0PXFTfDPSZ/DGu6A15&#10;fC11m+N9cOGTejlkbC/LgDKDqCevNAHYwDFvGPRR/KuZ8ff8gfTf+wzYf+lCVqa3a6o9lFJo12Ir&#10;y2besUoBjuABgxucZAP94dDzz0rmNf1uDXvDti6Rvb3UGtWEd1aS8SW7/aI/lb+h6EYIoA7HVNKs&#10;dasWstQt1ngZlbaSQQwOQQRyCCOoq2BgYFLRQAUUUUAFFFFABRRRQAUUUUAFFFFABRRRQAV5/wDG&#10;3/kkOu/9u/8A6Pjr0CvP/jb/AMkh13/t3/8AR8dAHQeBP+SeeGf+wVa/+ilroK5/wJ/yTzwz/wBg&#10;q1/9FLXQUAFFFFAHlnhD/kvPjv8A64W3/oCV6nXlvhFcfHjx2f8Apha/+gLXqVABRRRQAUUUUAFF&#10;FFABRRRQAUUUUAFFFFABRRRQAUUUUAFFFFABRRRQAUUUUAFFFFABRRRQAUUUUAFFFFABRRRQAUUU&#10;UAFFFFABRRRQAUUUUAFFFFABRRRQAUUUUAFFFFABRRRQAUUUUAFFFFABRRRQAV5D+0X/AMiDpv8A&#10;2F4v/RUtevV5F+0SM+A9MHrq8X/oqWgD12iiigAooooA8t+BX/Is+IP+w/cf+gR16lXl3wMGPDfi&#10;Eemv3P8A6BHXqNABRRRQAUUUUAFFFFABRRRQAUUUUAFFFFABRRRQAVyGp/8AJV/D/wD2DL3/ANDh&#10;rr65DU/+Sr+H/wDsGXv/AKHDQB19FFFABRRRQAUUUUAFFFFABRRRQAUUUUAFFFFABRRRQAUUUUAF&#10;FFFABRRRQB5z8dP+STap/wBdIP8A0atd3pf/ACCbL/rgn/oIrhPjp/ySbVP+ukH/AKNWu70v/kE2&#10;X/XBP/QRQBbooooAKKKKACiiigAryz43/wDIN8Lf9h6D+TV6nXlvxuGdO8Kj1163/k1AHqVFFFAB&#10;RRRQAUUUUAFFFFABRRRQAUUUUAFFFFABRRRQAUUUUAFFFFABRRRQAUUUUAFFFFABRRRQAUUUUAFF&#10;FFABRRRQAUUUUAFFFFABRRRQAUUUUAFFFFABRRRQAUUUUAFFFFABRRRQAUUUUAFFFFABRRRQAUUU&#10;UAFFFFABRRRQAUUUUAFFFFABRRRQAUUUUAFFFFABRRRQAUUUUAFFFFABRRRQAUUUUAFFFFABXLfE&#10;n/km/iD/AK83rqa5b4k/8k38Qf8AXm9AHU0UUUAFFFFABRRRQAUUUUAFFFFAHN3Wk+KpL2aS28UW&#10;8NszkxwtpiuUXsN28Z+uK4T4geFPEUUdnrkWv282px3dtDEgs/JSZjKvliQhjuCtgjIr1+uV8fHG&#10;j6b76zYD/wAmEoAzdDk8T69ZNLH4qhtrqFvLurSTSV3wSY5Vv3n5HoRgitA6J4z7eMbYf9wlf/i6&#10;t654fuJ7+LWtGnS11iEBC0mfKuYs8xygckdcHqp/EHoaAOS/sTxp/wBDlbf+ClP/AIuk/sTxr/0O&#10;Vt/4KU/+LrrqKAOR/sTxr/0OVt/4KU/+Lo/sTxr/ANDlbf8AgpT/AOLrrqKAOR/sTxr/ANDlbf8A&#10;gpT/AOLo/sTxr/0OVt/4KU/+LrrqKAOR/sTxr/0OVt/4KU/+LpRonjTv4xtv/BSn/wAXXW0UAc5a&#10;aV4oiuYXuvFEE8KuDJGumKhdc8jdvOMjvivONG1X4geNPGfi+x03xdFpVro9+0EUZ06KXKF5FXkj&#10;PAj7k9a9qrx/4Qf8lD+J3/YVH/o24oA2D4V+KHb4kQf+CeH/AApP+EV+KP8A0Ue3/wDBPD/hXpNF&#10;AHm48K/FDv8AEiD/AME8P+FUdb+HPjzxHo8+lat8QYriyn2+ZF/ZESbtrBhyuCOQOhr1aub+IJI+&#10;HPiQgn/kGXA4/wCuZoA5Wx8D/ETTNOtrCz+IsMdrawpDCn9jwnaigBRk5JwAOTUx8K/FDt8R7f8A&#10;8E8P+Fdp4adpfCujyOxZmsoWYk8klBWpQB5t/wAIr8Uf+ij2/wD4J4f8KcPCvxO7/EmEfTRoP8K9&#10;HooA8ks/hj43sNev9btvH8Sajfqq3M39lRnzAoAHyk4GAB0ArUPhX4n9viRAfro0P+FW/Cs80nxZ&#10;+IMLyu0UX9neWhYlUzAxOB2zXeUAebf8Ir8Uf+ij2/8A4J4f8KP+EV+KP/RR7f8A8E8P+Fek0UAe&#10;bf8ACK/FH/oo9v8A+CeH/Cj/AIRX4o/9FHt//BPD/hXpNFAHm3/CK/FH/oo9v/4J4f8ACj/hFfij&#10;/wBFHt//AATw/wCFek0UAebf8Ir8Uf8Aoo9v/wCCeH/Cj/hFfij/ANFHt/8AwTw/4V6TRQB5t/wi&#10;vxR/6KPb/wDgnh/wo/4RX4o/9FHt/wDwTw/4V6TRQB5t/wAIr8Uf+ij2/wD4J4f8KP8AhFfij/0U&#10;e3/8E8P+Fek0UAebf8Ir8Uf+ij2//gnh/wAKP+EV+KP/AEUe3/8ABPD/AIV6TRQB5t/wivxR/wCi&#10;j2//AIJ4f8KP+EV+KP8A0Ue3/wDBPD/hXpNFAHm3/CK/FH/oo9v/AOCeH/Cj/hFfij/0Ue3/APBP&#10;D/hXpNFAHm3/AAivxR/6KPb/APgnh/wo/wCEV+KP/RR7f/wTw/4V6TRQB5t/wivxR/6KPb/+CeH/&#10;AAo/4RX4o/8ARR7f/wAE8P8AhXpNFAHm3/CK/FH/AKKPb/8Agnh/wo/4RX4o/wDRR7f/AME8P+Fe&#10;k0UAebf8Ir8Uf+ij2/8A4J4f8KP+EV+KP/RR7f8A8E8P+Fek0UAebf8ACK/FH/oo9v8A+CeH/Cj/&#10;AIRX4o/9FHt//BPD/hXpNFAHm3/CK/FH/oo9v/4J4f8ACj/hFfij/wBFHt//AATw/wCFek0UAebf&#10;8Ir8Uf8Aoo9v/wCCeH/Cj/hFfij/ANFHt/8AwTw/4V6TRQB5t/wivxR/6KPb/wDgnh/wo/4RX4o/&#10;9FHt/wDwTw/4V6TRQB5t/wAIr8Uf+ij2/wD4J4f8KP8AhFfij/0Ue3/8E8P+Fek0UAebf8Ir8Uf+&#10;ij2//gnh/wAKP+EV+KP/AEUe3/8ABPD/AIV6TRQB5t/wivxR/wCij2//AIJ4f8KP+EV+KP8A0Ue3&#10;/wDBPD/hXpNFAHm3/CK/FH/oo9v/AOCeH/Cj/hFfij/0Ue3/APBPD/hXpNFAHm3/AAivxR/6KPb/&#10;APgnh/wo/wCEV+KP/RR7f/wTw/4V6TRQB5t/wivxR/6KPb/+CeH/AAo/4RX4o/8ARR7f/wAE8P8A&#10;hXpNFAHm3/CK/FH/AKKPb/8Agnh/wo/4RX4o/wDRR7f/AME8P+Fek0UAebf8Ir8Uf+ij2/8A4J4f&#10;8KP+EV+KP/RR7f8A8E8P+Fek0UAebf8ACK/FH/oo9v8A+CeH/Cj/AIRX4o/9FHt//BPD/hXpNFAH&#10;m3/CK/FH/oo9v/4J4f8ACj/hFfij/wBFHt//AATw/wCFek0UAebf8Ir8Uf8Aoo9v/wCCeH/Cj/hF&#10;fij/ANFHt/8AwTw/4V6TRQB5uPCvxP7/ABIgH00aH/CsnxF8LPGni3T4rHXPH0V1bxSidEGlRx4c&#10;AgHKEHox/OvXq474hyvFaeHQjMu/xDYK2CRkeaDj9KAMk+FPib2+JMP/AIJYP8Kb/wAIr8Uf+ij2&#10;/wD4J4f8K9JooA82/wCEV+KP/RR7f/wTw/4U4eFPib3+JMP/AIJYP8K9HooA8k0L4Y+N/DNrcW2k&#10;fECK3huLhrmUHSo33SMAC2WJPRRx04rTPhX4n9viRAfro0P+FaXw1uZbiz8SCSRnEfiK+RMsThfM&#10;zj25JrtqAPNv+EV+KP8A0Ue3/wDBPD/hR/wivxQ/6KPb/wDgnh/wr0migDxbxsvxN8G+FbnXX8ex&#10;XaW7IGiXSoUJ3MF67T3avYrGdrrT7a4dQrSxK5A6AkA1wXxy/wCSS6t/vwf+jkruNJ/5A1j/ANe8&#10;f/oIoAuUUUUAFFFFABRRRQAUUUUAFFFFABXIan/yVfw//wBgy9/9Dhrr65DU/wDkq/h//sGXv/oc&#10;NAHX0UUUAFFFFABRRRQAUUUUAFFFFABRRRQAUUUUAFFFFABRRRQAUUUUAFFFFAHnPx0/5JNqn/XS&#10;D/0atd3pf/IJsv8Argn/AKCK4T46f8km1T/rpB/6NWu70v8A5BNl/wBcE/8AQRQBbooooAKKKKAC&#10;iiigAryj48JPLoXhyO1lEVw2twrFIRnY5V8HHfBr1evLfjccad4WPpr0H8moAXUPDvxUtLXz4PH8&#10;dztYb410eANs7lRg7iOu3jPbnAMtv4d+JF3bR3Ft8TbaWGVQ6OujwEMD0I4r0yufvoLnQrqTVNOh&#10;aazkYvfWUYyfeaMf3u7L/F1HzfeAOX/4RX4of9FIg/8ABPD/AIVFP4Y+KsdvI8PxCtpZVGVj/smB&#10;d3qM7eDjp7+nWvRrS7t7+0iu7SZZoJVDI6ngip6APOvgv4r1jxh4LuL7W7hbi6hvntxKsaoWUIjD&#10;IUAZ+cjgDgCvRa8f/Zx/5J5qH/YVk/8ARUVewUAFFFFABRRRQAUUUUAFFFFABRRRQAUUUUAFFFFA&#10;BRRRQAUUUUAFFFFABRRRQAUUUUAFFFFABRRRQAUUUUAFFFFABRRRQAUUUUAFFFFABRRRQAUUUUAF&#10;FFFABRRRQAUUUUAFFFFABRRRQAUUUUAFFFFABRRRQAUUUUAFFFFABRRRQAUUUUAFFFFABRRRQAUU&#10;UUAFFFFABRRRQAUUUUAFFFFABXLfEn/km/iD/rzeuprlviT/AMk38Qf9eb0AdTRRRQAUUUUAFFFF&#10;ABXP+LvGWj+CtK+3arMRvO2GCMZkmb0Uf17V0FeSeJRZy/tD+G4tY2m1XTS1ksh+T7RufHXjPAwP&#10;UL7UAA+J3jrUx5ujfDa9FuTlZLuUqXXsQCq/zNI3xQ8caUPM1v4bXv2cHLy2cpfYvckBWH5kV65R&#10;QBgeEvGOj+NdIGoaROWVTtlhkGJIW9GH9ehql8Qf+QPpn/YasP8A0oSuR8IraRfHzxZHo4UWRs0N&#10;0sX3Bcblz7bsl/8Ax6uu+IP/ACBtM/7DVh/6UJQB1lFFFABRRRQAUUUUAFFFFABRRRQAV4/8IP8A&#10;kofxO/7Co/8ARtxXsFeP/CD/AJKH8Tv+wqP/AEbcUAewUUUUAFcz8ROPhv4k/wCwdP8A+gGumrnf&#10;HltPeeAPEFtawyTTy2EyxxxqWZztOAAOSTQBb8K/8ifon/XhB/6LWteszw5by2nhjSba4QxzQ2UM&#10;ciHqrBACPzqbVNX07RLJr3VL63s7ZTgyzyBBn0Gep4PA5oAu0Vz2g+O/C/iec2+j61a3M4GfJyUc&#10;juQrAEj6CuhoA8/8Jf8AJXviL/3Df/RDV6BXE+GNOvLb4oeO76a2ljtbs2At5mXCy7ICG2nvgkA1&#10;21ABRRRQAUUUUAFFFFABRRRQAUUUUAFFFFABRRRQAUUUUAFFFFABRRRQAUUUUAFFFFABRRRQAUUU&#10;UAFFFFABRRRQAUUUUAFFFFABRRRQAUUUUAFFFFABRRRQAUUUUAFFFFABRRRQAUUUUAFFFFABRRRQ&#10;AVxXxI/49vDP/YyWH/oyu1rkPH9ld30Hh1bS3lnMOv2U0ojUnZGr5ZjjsO5oA6+iisjXvFGh+GLd&#10;J9b1S3slfPliVvmfGM7VHLYyM4HGaANeisfQfFWg+J4Xl0XVba9CffWN/nTkgblPzDODjI5rYoA4&#10;P4W/8enin/sZb7/0Ja7yuN+HWmXumWniH7bbvAbnXry4hDjBaNmADfQ4OPbFdlQAUUUUAedfHL/k&#10;kurf78H/AKOSu50j/kC2H/XvH/6CK4b45f8AJJdW/wB+D/0cldxpH/IFsP8Ar3j/APQRQBdooooA&#10;KKKKACiiigAooooAKKKKACuQ1P8A5Kv4f/7Bl7/6HDXX1yGp/wDJV/D/AP2DL3/0OGgDr6KKKACi&#10;iigAooooAKKKKACiiigAooooAKKKKACiiigAooooAKKKKACiiigDzn46f8km1T/rpB/6NWu70v8A&#10;5BNl/wBcE/8AQRXCfHT/AJJNqn/XSD/0atd3pf8AyCbL/rgn/oIoAt0UUUAFFFFABRRRQAV5T8dJ&#10;Ei0nwzJIyIi65CzM5wAArck+lerV5Z8cED6X4XVhlW12AEHocq1AHqdFZTMdFfJ50xjye9sf/jf/&#10;AKD/ALv3dWgDmruyufD19LqmlRPNYzMXvtPjXJB7zRD+9/eUfe6j5uvQwTxXMEc8EiSxSKGR0OQw&#10;PcGpKyjatpU8lzZozWkrF7i2QZKsesiD1/vKOvJA3ZDAHmn7OP8AyTzUP+wrJ/6Kir2CvIP2cQR8&#10;PdQB6/2tJ/6Kir1+gAooooAKKKKACiiigAooooAKKKKACiiigAooooAKKKKACiiigAooooAKKKKA&#10;CiiigAooooAKKKKACiiigAooooAKKKKACiiigAooooAKKKKACiiigAooooAKKKKACiiigAooooAK&#10;KKKACiiigAooooAKKKKACiiigAooooAKKKKACiiigAooooAKKKKACiiigAooooAKKKKACiiigAoo&#10;ooAK5b4k/wDJN/EH/Xm9dTXLfEn/AJJv4g/683oA6miiigAooooAKKKKACuc8Y+CdI8b6YlpqiOs&#10;kLF7e5hO2SFj1Kn0OBkHg4HoK6OvMPil468XeCLmG60zRra60Zoh5lzIrN5cmSMNtI2jG3Ge569q&#10;AK6+APiPphEWlfEV5rdRhRfW+5h+J3Zob4f/ABF1TdFq/wARHit3GHWxg2sR6ZG3GaTTPFvxU1fT&#10;YdQsPDegXFtMgaORLvhv/Ilcl421j4it4t8KHUdHsbW7S6Y2MMFxlJ3yuQ/zHjgenWgD2Pwf4J0f&#10;wRpj2WkxPulYNPcSkNJMw6FjgdMnAHAyfU1U+IP/ACBtM/7DVh/6UJUHhLU/H15q00XinQtOsLJY&#10;iY5baXexfI4++eMZ7dqn+IX/ACBtM/7DWn/+lCUAdbRRRQAUUUUAFFFFABRRRQAUUUUAFeP/AAg/&#10;5KH8Tv8AsKj/ANG3FewV4/8ACD/kofxO/wCwqP8A0bcUAewUUUUAFFFYHje+udM8C65fWczQ3NvZ&#10;SyRSKASrBTg80Ab9eC3Fxp/ifxb458TeKbV77TvCjG2sNNaX92WVmUkgD+Jox1BHz4OQor2nw/cy&#10;3vhvS7udt009pFJI3qzICf1NeY+IdC17wT401XxDoOgrrvh/XI9uq6Ui7nL8gsFwSwJYnowO9wQO&#10;CADk9/hj4heEtb1LSvD8PhbXfDkA1G3m010IdQhkGWjC/N8mORlDgg/eWvaPAPiKTxX4F0nWpl2z&#10;3EOJuMAyIxRyB2BZSR7GvKIbbV9Z0q+8KeCvh7deF7HUCovtU1ENG5iOdy4YZbqQAGb5SeBnI9r0&#10;TSLfQdCsdJtM+RZwJChYDLbRjcccZPU+5NAF+iuN8OaxqF58SfG2l3Fy0llYGxNrEVGI/MhJfBxn&#10;kgHmuyoAKKKKACiiigAooooAKKKKACiiigAooooAKKKKACiiigAooooAKKKKACiiigAooooAKKKK&#10;ACiiigAooooAKKKKACiiigAooooAKKKKACiiigAooooAKKKKACiiigAooooAKKKKACiiigAooooA&#10;KKKKACiiuW8cane6XDoL2Vw0LT63Z20uADvjd9rKc+oNAHU1842F1pdr4Tuvij4t0eLXtS1nUTb2&#10;NpPIDDEg3DB3KQuAjjJDcKmMZJr6OrwqbQtb+Hbap4efwvP4r8D6nIZIobdS81sW6ggAsCABzwMh&#10;WDK2RQBi6lc6be+DIfih4O0qHw9qmj332e7toGHkyKSq4woAb76ZwFyGYHOAa+ibO5S9sre6jBCT&#10;xrIobqARnn868Pg0DVvHxsfD1r4Rn8JeDbO5+03i3CmOW7YfwhSAcnJGeQOucgLXuoAVQqgAAYAH&#10;agBaK5HwBrF9rFprxvp/ONprl3awnAyI1cbV464zj6YrrqACiiigDzr45f8AJJdW/wB+D/0cldxp&#10;H/IFsP8Ar3j/APQRXD/HL/kkurf78H/o5K7jSP8AkC2H/XvH/wCgigC7RRRQAUUUUAFFFFABRRRQ&#10;AUUUUAFchqf/ACVfw/8A9gy9/wDQ4a6+uQ1P/kq/h/8A7Bl7/wChw0AdfRRRQAUUUUAFFFFABRRR&#10;QAUUUUAFFFFABRRRQAUUUUAFFFFABRRRQAUUUUAec/HT/kk2qf8AXSD/ANGrXd6X/wAgmy/64J/6&#10;CK4T46f8km1T/rpB/wCjVru9L/5BNl/1wT/0EUAW6KKKACiiigBCcKTgnHYV5qvxB8ZsOPh/an6e&#10;JbX/AAr0plV1KsAVIwQe9c5/wr7wb/0Kujc/9OUf+FAHODx344b7vw6gP08R23+FcX8RfEXiLWD4&#10;at9Z8LRaRAutQOky6rFcl25G3agBHBJz7e9esjwD4OXp4V0X8bCI/wDsteefFrwzoWjweF7jStG0&#10;+xuG1yCMva2yRsykMcHaBnkDrQB7L1GDXl1/4y8U+GL/AFC3g8HwXOkQTbLZm1uBCq7iM4IyqHg7&#10;SPl55wAB6jWBceBvCd3cy3Nz4b0maeZzJJI9mhZ2JySTjkk0AcuPHfjgkgfDqAkcH/io7bj9KSWX&#10;xt44QaRd6RF4Z0uT/j+uodTjup5I/wDnnHsGEJ6Fj2z16HTbwL4R0iZ5ZfDGkSWMjFjI9lGxtyeu&#10;cj7n/oP+7924/gDQoNTsNS0e1j0W8s5Qxk06JYhPGcb4pFAwysB35BAII7gHEfs4/wDJPNQ/7Csn&#10;/oqKvYK8f/Zx/wCSeah/2FZP/RUVewUAFFFFABRRRQAUUUUAFFFFABRRRQAUUUUAFFFFABRRRQAU&#10;UUUAFFFFABRRRQAUUUUAFFFFABRRRQAUUUUAFFFFABRRRQAUUUUAFFFFABRRRQAUUUUAFFFFABRR&#10;RQAUUUUAFFFFABRRRQAUUUUAFFFFABRRRQAUUUUAFFFFABRRRQAUUUUAFFFFABRRRQAUUUUAFFFF&#10;ABRRRQAUUUUAFFFFABXLfEn/AJJv4g/683rqa5b4k/8AJN/EH/Xm9AHU0UUUAFFFFABRRRQAUyaG&#10;K4heGaNJIpFKujjIYHqCO4p9FAHll/4M1zwHfTa34A/f2UjGS80GZvkcdzD6H0H5ZHy1zGu+PdJ8&#10;aeN/h7Jp7SxXEGpFbm1nQrJA5aMYPY9OCPTsciveq5298C+Gr/xHB4gn0qL+1YGV0uEJQll6FgDh&#10;iPUgnp6CgDoq5L4hf8gbS/8AsNWH/pQldbXJ/EEZ0fTP+w1Yf+lCUAdZRRRQAUUUUAFFFFABRRRQ&#10;AUUUUAFeP/CD/kofxO/7Co/9G3FewV4/8IP+Sh/E7/sKj/0bcUAewUUUUAFcz8Rf+Sb+JP8AsHT/&#10;APoBrpq5j4i5/wCFb+JMAn/iXTdB/sGgDQ8K/wDIn6J/14Qf+i1rXrI8Kgr4Q0RSMEWEAI/7ZrWv&#10;QAUUUUAef+Ev+SvfEX/uG/8Aohq9ArgPCQP/AAt74i8df7N/9ENXf0AFFFFABRRRQAUUUUAFFFFA&#10;BRRRQAUUUUAFFFFABRRRQAUUUUAFFFFABRRRQAUUUUAFFFFABRRRQAUUUUAFFFFABRRRQAUUUUAF&#10;FFFABRRRQAUUUUAFFFFABRRRQAUUUUAFFFFABRRRQAUUUUAFFFFABXFfEj/j28M/9jJYf+jK7WuK&#10;+JAJtfDPXjxHYH/yJQB2tFFFABRRRQBwfwt/49PFP/Yy33/oS13lcH8LQRZ+KM9/El9/6EK7ygAo&#10;oooA86+OX/JJdW/34P8A0cldxpH/ACBbD/r3j/8AQRXEfHL/AJJLq3+/B/6OSu40j/kC2P8A17x/&#10;+gigC5RRRQAUUUUAFFFFABRRRQAUUUUAFchqf/JV/D//AGDL3/0OGuvrkNT/AOSr+H/+wZe/+hw0&#10;AdfRRRQAUUUUAFFFFABRRRQAUUUUAFFFFABRRRQAUUUUAFFFFABRRRQAUUUUAec/HT/kk2qf9dIP&#10;/Rq13el/8gmy/wCuCf8AoIrhPjp/ySbVP+ukH/o1a7vS/wDkE2X/AFwT/wBBFAFuiiigAooooAKK&#10;KKACvKfjpGs2keGYpFDRvrkKsp7gq1erV5Z8cP8AkGeF/wDsOwfyagD0BbiTTJ0t7pme1kYLBcMS&#10;ShPRHP6Bj16HnltOmTQx3ELwzRrJFIpV0YZDA9QayIJptGuEs7yRpbFyEt7pzkoegjkPr6MevQ84&#10;yAbRAIwRkGstc6M+0nOmnAU/8+x9D/0z/wDQf937upRQB4/+zj/yTzUP+wrJ/wCioq9grx/9nH/k&#10;nmof9hWT/wBFRV7BQAUUUUAFFFFABRRRQAUUUUAFFFFABRRRQAUUUUAFFFFABRRRQAUUUUAFFFFA&#10;BRRRQAUUUUAFFFFABRRRQAUUUUAFFFFABRRRQAUUUUAFFFFABRRRQAUUUUAFFFFABRRRQAUUUUAF&#10;FFFABRRRQAUUUUAFFFFABRRRQAUUUUAFFFFABRRRQAUUUUAFFFFABRRRQAUUUUAFFFFABRRRQAUU&#10;UUAFct8Sf+Sb+IP+vN66muW+JP8AyTfxB/15vQB1NFFFABRRRQAUUUUAFFFFABRRRQBla/pVzqlk&#10;gsb+WxvoHEtvMhyocAjDr0ZSCQQfXI5ArkNc106rpNpYX0H2PWLPWNPF1bbsjm4TDof4kbsevY4N&#10;b114Tu7q7muF8X+IbdZWLCGGSAImeygxE4+priviD4Dn/s/T9Qj8UaxPqcF/bxWct20LLEzyouSF&#10;jUnBwcZ6gcGgD1uivOtB0y91UzWN74v8S2Wr2gAubQzWx+jofJ+ZD2P4HkVs/wDCFXn/AEO3if8A&#10;7/W//wAZoA6yiuS/4Qq8/wCh38Uf9/rf/wCM0f8ACFXn/Q7+KP8Av9b/APxmgDraK5L/AIQq8/6H&#10;fxR/3+t//jNH/CFXn/Q7+KP+/wBb/wDxmgDraK5L/hCrz/od/FH/AH+t/wD4zR/whV5/0O/ij/v9&#10;b/8AxmgDraK5L/hCrz/od/FH/f63/wDjNL/whV5/0O3if/v9b/8AxmgDrK8f+EH/ACUP4nf9hUf+&#10;jbiu7tPCl5a3UMzeL/ENwsThzDM9uUkAOdrYhBwehwQa427+DN1/wkWratpHjbVtJ/tO5a4mitcr&#10;lmJbBKuu4As2MjgH8aAPV6K8n/4VH4k/6Kl4j/7+yf8Ax2j/AIVH4l/6Kn4j/wC/kn/x2gD1ikIB&#10;GCMg9Qa8oHwj8Sd/il4j/wC/sn/x2uf8deCfEng/wXf69F8R/EdzJa+XiJrmRQ26RU67zj72fwoA&#10;94orxfw/8NvEmteG9L1V/iZ4jia9tIrkxieQhN6BsZ8znGcZrQ/4VH4k7fFLxH/39k/+O0AesUV5&#10;P/wqPxJ/0VLxH/39k/8AjtOHwj8Rd/ij4l/CaT/45QB6qFAJIABPU460tfPmieE/E+qfEHxB4ak+&#10;I3iFI9KSN1mW5kzJvAYZHmcYzj39uldYfhH4j7fFHxJ/39k/+OUAer0V5P8A8Kj8S/8ARU/Ef/fy&#10;T/47R/wqPxL/ANFT8R/9/JP/AI7QB6xRXk//AAqPxL/0VPxH/wB/JP8A47R/wqPxL/0VPxH/AN/J&#10;P/jtAHrFFeT/APCo/Ev/AEVPxH/38k/+O0f8Kj8S/wDRU/Ef/fyT/wCO0AesUV5P/wAKj8S/9FT8&#10;R/8AfyT/AOO0f8Kj8S/9FT8R/wDfyT/47QB6xRXk/wDwqPxL/wBFT8R/9/JP/jtH/Co/Ev8A0VPx&#10;H/38k/8AjtAHrFFeT/8ACo/Ev/RU/Ef/AH8k/wDjtH/Co/Ev/RU/Ef8A38k/+O0AesUV5P8A8Kj8&#10;S/8ARU/Ef/fyT/47R/wqPxL/ANFT8R/9/JP/AI7QB6xRXk//AAqPxL/0VPxH/wB/JP8A47R/wqPx&#10;L/0VPxH/AN/JP/jtAHrFFeT/APCo/Ev/AEVPxH/38k/+O0f8Kj8S/wDRU/Ef/fyT/wCO0AesUV5P&#10;/wAKj8S/9FT8R/8AfyT/AOO0f8Kj8S/9FT8R/wDfyT/47QB6xRXk/wDwqPxL/wBFT8R/9/JP/jtH&#10;/Co/Ev8A0VPxH/38k/8AjtAHrFFeT/8ACo/Ev/RU/Ef/AH8k/wDjtH/Co/Ev/RU/Ef8A38k/+O0A&#10;esUV5P8A8Kj8S/8ARU/Ef/fyT/47R/wqPxL/ANFT8R/9/JP/AI7QB6xRXk//AAqPxL/0VPxH/wB/&#10;JP8A47R/wqPxL/0VPxH/AN/JP/jtAHrFFeT/APCo/Ev/AEVPxH/38k/+O0f8Kj8S/wDRU/Ef/fyT&#10;/wCO0AesUV5P/wAKj8S/9FT8R/8AfyT/AOO0f8Kj8S/9FT8R/wDfyT/47QB6xRXk/wDwqPxL/wBF&#10;T8R/9/JP/jtH/Co/Ev8A0VPxH/38k/8AjtAHrFFeT/8ACo/Ev/RU/Ef/AH8k/wDjtH/Co/Ev/RU/&#10;Ef8A38k/+O0AesUV5P8A8Kj8S/8ARU/Ef/fyT/47R/wqPxL/ANFT8R/9/JP/AI7QB6xRXk//AAqP&#10;xL/0VPxH/wB/JP8A47R/wqPxL/0VPxH/AN/JP/jtAHrFFeT/APCo/Ev/AEVPxH/38k/+O0f8Kj8S&#10;/wDRU/Ef/fyT/wCO0AesUV5P/wAKj8S/9FT8R/8AfyT/AOO0f8Kj8S/9FT8R/wDfyT/47QB6xRXk&#10;/wDwqPxL/wBFT8R/9/JP/jtH/Co/Ev8A0VPxH/38k/8AjtAHrFFeT/8ACo/Ev/RU/Ef/AH8k/wDj&#10;tH/Co/Ev/RU/Ef8A38k/+O0AesUV5P8A8Kj8S/8ARU/Ef/fyT/47R/wqPxL/ANFT8R/9/JP/AI7Q&#10;B6xRXk//AAqPxL/0VPxH/wB/JP8A47R/wqPxL/0VPxH/AN/JP/jtAHrFFeT/APCo/Ev/AEVPxH/3&#10;8k/+O0f8Kj8S/wDRU/Ef/fyT/wCO0AesUV5P/wAKj8S/9FT8R/8AfyT/AOO0f8Kj8S/9FT8R/wDf&#10;yT/47QB6xSMqtjcoODkZHevKR8I/Eff4peJP+/sn/wAcrjviV4a8T+A9BtNTh+IfiK7M94tqY3uZ&#10;FxuVm3ZEn+x096APoiivKT8JPEPb4o+Jf+/0n/xym/8ACo/En/RUvEf/AH9k/wDjtAHrFFeT/wDC&#10;o/En/RUvEf8A39k/+O04fCPxD3+KPiX/AL/Sf/HKAPVunSivn3wD4T8T+MtM1G7m+I3iK2NnqEtk&#10;FS5kbeEVTu/1nGd3T2rqz8I/Efb4peJP+/sn/wAcoA9Xoryf/hUfiX/oqfiP/v5J/wDHaP8AhUfi&#10;T/oqXiP/AL+yf/HaANT44/8AJJdW/wB+D/0cldxpP/IGsf8Ar3j/APQRXll38E9V1OH7LqnxF129&#10;smYGW3mLOrgEHo0hGfcg163bwJbW0UEedkSBFycnAGBQBJRRRQAUUUUAFFFFABRRRQAUUUUAFchq&#10;f/JV/D//AGDL3/0OGuvrkNT/AOSr+H/+wZe/+hw0AdfRRRQAUUUUAFFFFABRRRQAUUUUAFFFFABR&#10;RRQAUUUUAFFFFABRRRQAUUUUAec/HT/kk2qf9dIP/Rq13el/8gmy/wCuCf8AoIrhPjp/ySbVP+uk&#10;H/o1a7vS/wDkE2X/AFwT/wBBFAFuiiigAooooAKKKKACvLfjbzp/hUYz/wAT+3/k1epV5R8d4pZt&#10;E8NxQzm3lfW4VSZRkxsVcBhz260Aer0yaGK4heGaNZInG1kYZBHvXlh+EniHHHxQ8S5/67Sf/HKT&#10;/hUfiP8A6Kl4k/7+yf8Ax2gD0SB5NMmS0uJGktXIW3nc5KntG57n0bv0PON2nXkk3wd1+4heGb4n&#10;eIJInG10d5GVh6EGWn/8Kj8SY/5Kl4jz/wBdZP8A47QBX/Zx/wCSeah/2FZP/RUVewVy3gHwRaeA&#10;fDzaTaXc115s5uJZZQBlyqqcAdBhRwSe/NdTQAUUUUAFFFFABRRRQAUUUUAFFFFABRRRQAUUUUAF&#10;FFFABRRRQAUUUUAFFFFABRRRQAUUUUAFFFFABRRRQAUUUUAFFFFABRRRQAUUUUAFFFFABRRRQAUU&#10;UUAFFFFABRRRQAUUUUAFFFFABRRRQAUUUUAFFFFABRRRQAUUUUAFFFFABRRRQAUUUUAFFFFABRRR&#10;QAUUUUAFFFFABRRRQAUUUUAFct8Sf+Sb+IP+vN66muW+JP8AyTfxB/15vQB1NFFFABRRRQAUUUUA&#10;FFFFABXi954z8RxfDHx1qy6m4vtM1xrS0l8tMxRCWFduMYPDMOQTzXtFeU3Pw11ub4feMNBE9h9r&#10;1nV2vrdzI+xYzJE2GO3IOEPAB7c0AeqRkmJCeSVGa5fx6caPpv8A2GbD/wBKErS1vUL7RtPhu7ax&#10;+2wwsPtaRsfNEWOWjXHzEdccZAOOaxvF95bap4Z0i9splntpdW0945EOQw+0p/8AqoA19d8PJq72&#10;13b3LWOqWjbra9jXcyg/eRhxuRh1U/XggGtodOaKKACiiigAooooAKKKKACiiigAooooAKKKKACv&#10;P/jb/wAkh13/ALd//R8degV5/wDG3/kkOu/9u/8A6PjoA6DwJ/yTzwz/ANgq1/8ARS10Fc/4E/5J&#10;54Z/7BVr/wCilroKACiiigDyzwgf+L8+Ox/0wtv/AEBK9Try3wguPjx47P8A0wtv/QFr1KgAoooo&#10;AKKKKACiiigAooooAKKKKACiiigAooooAKKKKACiiigAooooAKKKKACiiigAooooAKKKKACiiigA&#10;ooooAKKKKACiiigAooooAKKKKACiiigAooooAKKKKACiiigAooooAKKKKACiiigAooooAK8i/aKO&#10;PAOmn/qLxf8AoqWvXa8i/aJGfAWmD11eL/0VLQB67RRRQAUUUUAeXfAs58NeID/1H7n/ANAjr1Gv&#10;LvgYMeG/EA9Nfuf/AECOvUaACiiigAooooAKKKKACiiigAooooAKKKKACiiigArkNT/5Kv4f/wCw&#10;Ze/+hw119chqf/JV/D//AGDL3/0OGgDr6KKKACiiigAooooAKKKKACiiigAooooAKKKKACiiigAo&#10;oooAKKKKACiiigDzn46f8km1T/rpB/6NWu70v/kE2X/XBP8A0EVwnx0/5JNqn/XSD/0atd3pf/IJ&#10;sv8Argn/AKCKALdFFFABRRRQAUUUUAFeWfG8403wt/2HoP5NXqdeWfG4Z03wsPXXoP5NQB6nRRRQ&#10;AUUUUAFFFFABRRRQAUUUUAFFFFABRRRQAUUUUAFFFFABRRRQAUUUUAFFFFABRRRQAUUUUAFFFFAB&#10;RRRQAUUUUAFFFFABRRRQAUUUUAFFFFABRRRQAUUUUAFFFFABRRRQAUUUUAFFFFABRRRQAUUUUAFF&#10;FFABRRRQAUUUUAFFFFABRRRQAUUUUAFFFFABRRRQAUUUUAFFFFABRRRQAUUUUAFFFZXiLxFpnhbR&#10;ptV1a4ENtFx0yzseiqO5Pp/SgDVoryIfFXxfrcf2jwx8Pb2eybmK5u32CRexAwB+TGgfET4lWSNN&#10;qHw2lmiXqLWU7vyAY/pQB67XLfEn/km/iD/rzem+CviDo/ji2m+w+bb3tucXFlcALLH2zjPIzxn8&#10;8U/4j/8AJOPEH/Xm/wDKgDqKKKKACiiigAooooAKKKKACiiigDAuNW8Qx3UscPhjzoVchJft8a71&#10;zwcEZH0rzXxqfEGgxR6rbaA1tpL6hbXN5Yi6WUtKsyMrRKv3SxGGA4Oc4zzXtNcr49ONH0331iwH&#10;/kwlABZ+Jta1GyhvbHw2txbTLuSRNRiww9Rx/wDXzUh1vxQOnhAn/uJRf4VDc6dfeGdTOo6JA1xp&#10;tzIDfaZH1VicGaHtnuy8AgZHPXrKAOY/tzxT/wBCcf8AwZRf4Un9ueKf+hOP/gyi/wAK6iigDl/7&#10;c8U/9Ccf/BlF/hR/bnin/oTj/wCDKL/CuoooA5f+3PFP/QnH/wAGUX+FH9ueKf8AoTj/AODKL/Cu&#10;oooA5f8AtzxT/wBCcf8AwZRf4Uo1zxQevg8j/uJRf4V09FAGDa6r4gluY0uPDPkRM4Dyfb422DPJ&#10;wBzj0riYvil4k1TxHrmlaB4IGpLo921tNINSSMnDsqthlHXYxwM4r1SvH/hB/wAlD+J3/YVH/o24&#10;oA2f+Ey+I3/RMj/4OYf8KT/hM/iN/wBEyP8A4OIv8K9IooA84HjP4i9/hif/AAcw/wCFYfja6+IX&#10;jLwffaD/AMK7a0+1eX+//tiCTbtdX+7gZztx1717HWfruqpoXh/UNWkiaVLK3knManBbapOM/hQB&#10;53oWvfEPQ/Dum6Sfhs05sbWK280azCu/YoXOMHGcepq6fGfxF7fDE/8Ag5h/wrvtOvU1HTLS+jVl&#10;S5hSZVbqAwBAPvzVmgDzj/hM/iN/0TI/+DiL/Cnr4y+IZ6/DBv8Awdwj/wBlr0SigDxPRx8RdJ8d&#10;694mbwB539rJGv2YatAvlbAAPm5zwPQV07eMviJ2+GDD/uNQn/2Wur03xJban4m1zQooZUn0fyPO&#10;kbG1/NQuu3nPAHOa2qAPN/8AhM/iN/0TI/8Ag4i/wo/4TP4jf9EyP/g4i/wr0iigDzf/AITP4jf9&#10;EyP/AIOIv8KP+Ez+I3/RMj/4OIv8K9IooA83/wCEz+I3/RMj/wCDiL/Cj/hM/iN/0TI/+DiL/CvS&#10;KKAPN/8AhM/iN/0TI/8Ag4i/wo/4TP4jf9EyP/g4i/wr0iigDzf/AITP4jf9EyP/AIOIv8KP+Ez+&#10;I3/RMj/4OIv8K9IooA83/wCEz+I3/RMj/wCDiL/Cj/hM/iN/0TI/+DiL/CvSKKAPN/8AhM/iN/0T&#10;I/8Ag4i/wo/4TP4jf9EyP/g4i/wr0iigDzf/AITP4jf9EyP/AIOIv8KP+Ez+I3/RMj/4OIv8K9Io&#10;oA83/wCEz+I3/RMj/wCDiL/Cj/hM/iN/0TI/+DiL/CvSKKAPN/8AhM/iN/0TI/8Ag4i/wo/4TP4j&#10;f9EyP/g4i/wr0iigDzf/AITP4jf9EyP/AIOIv8KP+Ez+I3/RMj/4OIv8K9IooA83/wCEz+I3/RMj&#10;/wCDiL/Cj/hM/iN/0TI/+DiL/CvSKKAPN/8AhM/iN/0TI/8Ag4i/wo/4TP4jf9EyP/g4i/wr0iig&#10;Dzf/AITP4jf9EyP/AIOIv8KP+Ez+I3/RMj/4OIv8K9IooA83/wCEz+I3/RMj/wCDiL/Cj/hM/iN/&#10;0TI/+DiL/CvSKKAPN/8AhM/iN/0TI/8Ag4i/wo/4TP4jf9EyP/g4i/wr0iigDzf/AITP4jf9EyP/&#10;AIOIv8KP+Ez+I3/RMj/4OIv8K9IooA83/wCEz+I3/RMj/wCDiL/Cj/hM/iN/0TI/+DiL/CvSKKAP&#10;N/8AhM/iN/0TI/8Ag4i/wo/4TP4jf9EyP/g4i/wr0iigDzf/AITP4jf9EyP/AIOIv8KP+Ez+I3/R&#10;Mj/4OIv8K9IooA83/wCEz+I3/RMj/wCDiL/Cj/hM/iN/0TI/+DiL/CvSKKAPN/8AhM/iN/0TI/8A&#10;g4i/wo/4TP4jf9EyP/g4i/wr0iigDzf/AITP4jf9EyP/AIOIv8KP+Ez+I3/RMj/4OIv8K9IooA83&#10;/wCEz+I3/RMj/wCDiL/Cj/hM/iN/0TI/+DiL/CvSKKAPN/8AhM/iN/0TI/8Ag4i/wo/4TP4jf9Ey&#10;P/g4i/wr0iigDzf/AITP4jf9EyP/AIOIv8KP+Ez+I3/RMj/4OIv8K9IooA83/wCEz+I3/RMj/wCD&#10;iL/Cj/hM/iN/0TI/+DiL/CvSKKAPN/8AhM/iN/0TI/8Ag4i/wo/4TP4jf9EyP/g4i/wr0iigDzke&#10;MviJ3+GJ/wDBzCP6VyfxEg+Inj/QbXTB4BNiILtboyHVYZdxVWXGPl/vfpXuVZOva9DoEVg80Mkv&#10;22/gsUCEfK0rbQxz2FAHIt4x+IY6fDBv/B3Cf/ZaZ/wmfxG/6Jif/BxF/hXo9FAHnH/CZ/Eb/omJ&#10;/wDBxF/hT18ZfEM9fhg3/g7hH/steiUUAeKeBv8AhYfgrTNQtG+H5vTeahJelxq0EezeFG3HzdNv&#10;XPeulPjL4idvhif/AAcwn+ldb4d8RQeI4dQkghki+xX81i4kx8zRtgsMdjxWzQB5v/wmfxG/6Jkf&#10;/BxF/hS/8Jl8Rv8AomR/8HEX+Fej0UAeT638TvGnhzS5NT1b4dfZrKIgSS/2rG2MnA4VSepHavVL&#10;edLm2injzslQOuRg4IyK8/8Ajj/ySXV/9+D/ANHJXcaT/wAgax/694//AEEUAXKKKKACiiigAooo&#10;oAKKKKACiiigArkNT/5Kv4f/AOwZe/8AocNdfXIan/yVfw//ANgy9/8AQ4aAOvooooAKKKKACiii&#10;gAooooAKKKKACiiigAooooAKKKKACiiigAooooAKKKKAPOfjp/ySbVP+ukH/AKNWu70v/kE2X/XB&#10;P/QRXCfHT/kk2qf9dIP/AEatd3pf/IJsv+uCf+gigC3RRRQAUUUUAFFFFABXlHx4kmh0Lw5NbQ+d&#10;PHrcLRxZxvYK5C/ieK9Xry742nGn+FT6a/b/AMmoAsjxz4+NzJbD4Yv5sahiDrUOCD3B24P4Zx3p&#10;x8ZfEXt8MT/4OYT/AErv7q2+0INrmKVDmOReqn+o9RUFjfmeR7W5QQ3sQy8YPDL2dfVT+nQ0AcN/&#10;wmXxG/6Jkf8AwcRf4VXk8f8Aj6G+hs5PhttnnVniU6vHhgOoB24yOuM5xzjFen1WvrGHULVoJw2C&#10;cq6nDIw6Mp7EdjQBzHw38cn4geHJ9VOn/YTDdNbGMTeZnCI27O0f3+ntXYV5B+zlj/hX2oYBA/ta&#10;TGT/ANMoq9foAKKKKACiiigAooooAKKKKACiiigAooooAKKKKACiiigAooooAKKKKACiiigAoooo&#10;AKKKKACiiigAooooAKKKKACiiigAooooAKKKKACiiigAooooAKKKKACiiigAooooAKKKKACiiigA&#10;ooooAKKKKACiiigAooooAKKKKACiiigAooooAKKKKACiiigAooooAKKKKACiiigAryX4upbP4x8A&#10;rqx/4kxv5PtAbGzf8mwNnjB5z7Zr1qsnxH4b0vxXo0ulatbia3k5B6MjDoynsR6/h0oA1qK8mT4Z&#10;eN9DiMXhv4iXK2ynEVtfQeYI1HQBiWH5KBSjwP8AE69VodS+JC28bDAa0tRvP5BCPwNADdQW2X9p&#10;TRzpe3z202X+1BGBjG19hbH8WdnXttrsviN/yTnX/wDrzf8AlUfgz4faR4LSea2ee71G5/4+b66b&#10;dJJ3x7DPb8yak+I//JOfEH/Xm/8AKgDqKKKKACiiigAooooAKhurq3sraS5u544II13PLKwVVHqS&#10;elTV5H48s28Z/FnRPBt9PLFosdmdQuIY3K/aG3MAp/75HuMnGDzQBu3vxq8A2UrRHXBM6nB8i3kc&#10;f99BcH8DRZ/GrwBeSrENdELscDz7eVB+LFcD8TXR2Pg3wxpsQjs/D+mQgDGVtU3H6nGT+NF/4M8M&#10;apE0d74f0yYMMZNqgYfRgMj8DQBr21zBe20dzazRzwSruSSNgysPUEda5j4gf8gfTP8AsNWH/pQl&#10;ch8PLSXwh8T/ABB4LtbqSfR1tlvraORixgJK5X/x78cA11/xB/5A2mf9hqw/9KEoA6yiiigAoooo&#10;AKKKKACiiigAooooAK8f+EH/ACUP4nf9hUf+jbivYK8f+EH/ACUP4nf9hUf+jbigD2CiiigArmfi&#10;L/yTfxJ/2Dpv/QDXTVzHxF/5Jv4k/wCwdN/6AaANDwp/yJ+if9eEH/ota16yPCn/ACJ+if8AXhB/&#10;6LWtegAooooA8/8ACX/JXviL/wBw3/0Q1egV5/4S/wCSvfEX/uG/+iGr0CgAooooAKKKKACiiigA&#10;ooooAKKKKACiiigAooooAKKKKACiiigAooooAKKKKACiiigAooooAKKKKACiiigAooooAKKKKACi&#10;iigAooooAKKKKACiiigAooooAKKKKACiiigAooooAKKKKACiiigAooooAK4r4kf8e3hn/sY7D/0Z&#10;Xa1xXxI/49vDP/YyWH/oygDtaKKKACiiigDg/hb/AMenin/sZL7/ANCFd5XBfCz/AI9PFX/Yy33/&#10;AKEtd7QAUUUUAed/HL/kkurf78H/AKOSu40j/kC2P/XvH/6CK4b45f8AJJdW/wB+D/0cldxpH/IF&#10;sP8Ar3j/APQRQBdooooAKKKKACiiigAooooAKKKKACuQ1P8A5Kv4f/7Bl7/6HDXX1yGp/wDJV/D/&#10;AP2DL3/0OGgDr6KKKACiiigAooooAKKKKACiiigAooooAKKKKACiiigAooooAKKKKACiiigDzn46&#10;f8km1T/rpB/6NWu70v8A5BNl/wBcE/8AQRXCfHT/AJJNqn/XSD/0atd3pf8AyCbL/rgn/oIoAt0U&#10;UUAFFFFABRRRQAV5Z8cP+QZ4X/7DsH8mr1OvKvjnvGk+GTHGJHGuQ7UZtoY7WwM84z64NAHqtUtS&#10;05b+JGWRoLqE74LhB80bf1B6Edx+Bp9jfJexsNpjniO2aFj80beh9j1B6Ec1aoAztN1J7h3s7yMQ&#10;ahCMyRg/K47Oh7qf0PBrRqlqGnJfLG6uYbqE7oLhB8yHv9VPQr0P5ELZXjzFre5QRXkQHmIDww7M&#10;vqp/ToaAPK/2cf8Aknmof9hWT/0VFXsFeP8A7OP/ACTzUP8AsKyf+ioq9goAKKKKACiiigAooooA&#10;KKKKACiiigAooooAKKKKACiiigAooooAKKKKACiiigAooooAKKKKACiiigAooooAKKKKACiiigAo&#10;oooAKKKKACiiigAooooAKKKKACiiigAooooAKKKKACiiigAooooAKKKKACiiigAooooAKKKKACii&#10;igAooooAKKKKACiiigAooooAKKKKACiiigArz34o+JtX0tNH8P8Ah5hFrGuXBginIz5KDG5unX5h&#10;z2GTXoVeb/FfStWDaD4r0S3a6u9AuWmkt0GWkhbG/A78LjjnBJ7UAM8RX+q/DD4VSFtVn1XWJJvK&#10;iu7gbiJZCTkA54XkgH0Hbis3T/gdZ6jZxXvivWNVvdZkxJLIlwAsbHsuQenr+WKg8W+MfCnxH8BS&#10;29rrVrYanA6XUdrfyCE+amTsy2AcjIyD1IzXW6H8V/CGraLHfT63Y2UwQefb3Eyo6P3AB++M9Cuc&#10;0Ac74QvNZ8FfEceBNW1KXU9OvbY3Gl3E3Lpt3EoT9FbjPGAR1rsfiN/yTnX/APrzf+VcdoF0fiH8&#10;WovFVjHIPD+h2z21rcOhX7RM4IYgEZxhj+Q9cV2PxG/5Jzr/AP15v/KgDqKKKKACiiigAooooAK4&#10;L4geCNR1u/07xH4avI7LxHpgIheT7k0ZzlG6+rY4x8xB65He1w3jP4qaJ4G1aHT9VtNQd5YRMkkE&#10;SlCMkYyWHIxz9RQBhRePPiRp+YdV+HUl1KowZbGf5W/9C/nSyeO/iNqKmLSvh3JaysCFkvp8Kpx7&#10;7c/pU6/HTwywyuma8R1yLIf/ABVc74i+Oka65oo0i31CGxEx+3xz2ih5k4wEByf73TFAHa/D3wRf&#10;6Bcajr3iG8S98RaoQbiSP7kSDoi8D2z24AHTJv8AxB/5A2mf9hqw/wDShKg8JfErSfGOqTWFhZal&#10;BJFEZS11AEUjIGM5PPIqb4hf8gbTP+w1Yf8ApQlAHW0UUUAFFFFABRRRQAUUUUAFFFFABXj/AMIP&#10;+Sh/E7/sKj/0bcV7BXj/AMIP+Sh/E7/sKj/0bcUAewUUUUAFUNa0m317RL3SbppUt7yFoZGiIDAM&#10;MHBIIz+Bq/VPVdTtdG0m61O9dktbWJpZWVSxCgZPA60AS2VpFYWFvZwAiG3iWKME5O1RgfoK8e8R&#10;aldfEDxP4h01tfm0Xwf4bAGoy24IluZBu3jOM4G1xj5hlVO1sjHsdrcw3tnDdW774Z41kjYfxKwy&#10;D+RrwvVF0zwP408W6N4sFynhvxcDcxajEhPkyZZmXhTyGc4wGxhCRhjgAz7DSLPRtCufFfwp8XXt&#10;2uksZtT06/fCSxhScsm1Mjbuxkc87WDLXuvhvXLfxL4b0/WrYAR3kCybA27Y38SZ7lWyPwrweO/8&#10;I+GvD2uaD4P1a/8AE3iDxBCunpGYiRHHtZFw20cKjEcE8qvCgHHtngfw+fC3gnSdFb/W20A87Dbh&#10;5rEs+D6bmbHtigC3Y+HrLTvEOr63B5v2rVRCLkM2V/dKVXA7cHn6Vq1m2eu2Goa3qej28rNe6Z5X&#10;2pChAXzFLJg9DkDtWlQAUUUUAFFFFABRRRQAUUUUAFFFFABRRRQAUUUUAFFFFABRRRQAUUUUAFFF&#10;FABRRRQAUUUUAFFFFABRRRQAUUUUAFFFFABRRRQAUUUUAFFFFABRRRQAUUUUAFFFFABRRRQAUUUU&#10;AFFFFABRRRQAUUUUAFZus6Ha67FZx3RkX7JeQ3sRjbB8yJgy5yOh6H2PatKs/VdZstFS0a9kZRd3&#10;UVnDtQtmSQ4UcdBnuaANCvn66vx8RdJ1DxT4y8RXuheCo7o29hYW67ZJzxhjhW38j0fBD42hTn6B&#10;r5yg/srR9Dufhh8Q5bnTUsbr7Vo+qwq21gWOGG0Hu7nJyMMwJVlFAFm2mHw70yx8X+CfEN5rXg1r&#10;jyNQsLk5aIk4LAYUK3Tspzs+8rcfQUciTRJLGwZHUMrDoQehr50kXRtU8OQfDP4d3dzqn9o332nV&#10;NQmiO2JFK5Ylgo42IcjrtwMlq+iLaCO1tYbeIERxIEQE5wAMCgChomgWPh+K8jsVkAvLuW8mLvuL&#10;SSHLH6dBj2rUrP0nWrDW47p7CfzVtLqS0m+UrtlQ4Yc9fr0rQoAKKKKAPOvjl/ySXVv9+D/0cldx&#10;pH/IFsP+veP/ANBFcP8AHL/kkurf78H/AKOSu40j/kC2H/XvH/6CKALtFFFABRRRQAUUUUAFFFFA&#10;BRRRQAVyGp/8lX8P/wDYMvf/AEOGuvrkNT/5Kv4f/wCwZe/+hw0AdfRRRQAUUUUAFFFFABRRRQAU&#10;UUUAFFFFABRRRQAUUUUAFFFFABRRRQAUUUUAec/HT/kk2qf9dIP/AEatd3pf/IJsv+uCf+giuE+O&#10;n/JJtU/66Qf+jVru9L/5BNl/1wT/ANBFAFuiiigAooooAQkAEnoK8+/4Xd4AyQdZkDA4INlPn/0C&#10;vQq4r/hXtwWLHxz4uyTni9iA/LyqAK6/GfwC3TW5P/AG4/8AjdcP8S/HvhrxUvhmx0bUJLi4TW4J&#10;WQ20sWEGQTl1A6sK9DHgG4HTxx4t/G7h/wDjVcH8UPDk2iReGLmTxHrWpqdct08i/mR0H3juAVF5&#10;4x9CaAPX7+weaVLy0dYb6IYVyPlkXqUf1U/mDyO4PKXfxd8IaXePY6rez2V/Eds9u1pK5jYcEblU&#10;hh7gkGu6riNY+H93fajeatZ+LtfttQmUqipPGsKJuyIwBHkKOgPJGSecnIBAvxo8At/zG5B/243H&#10;/wARVTUfiBa+Kli03wI017rTt8l29tJFDZL/ABSSM6DIxxtAOT+FW9P8HyX0LY8beL4p4jsmge8h&#10;3RN6H91+IPQggjg1v6L4butGvWmbxLrOowtGVaC/eJxnIwwKopGOe/OfagDz/wDZyx/wr7UMEkf2&#10;tJjI/wCmUVev14/+zj/yTzUP+wrJ/wCioq9goAKKKKACiiigAooooAKKKKACiiigAooooAKKKKAC&#10;iiigAooooAKKKKACiiigAooooAKKKKACiiigAooooAKKKKACiiigAooooAKKKKACiiigAooooAKK&#10;KKACiiigAooooAKKKKACiiigAooooAKKKKACiiigAooooAKKKKACiiigAooooAKKKKACiiigAooo&#10;oAKKKKACiiigArP1rW9O8PaVNqeq3SW1pCMs7/oAOpJ7Ac1oV5P8WYYdS8Z+AtG1A/8AErur92mQ&#10;j5ZGGwKp+u4j/gVAGTcfED4SeJ9RaPVdAaMyH/j+uLBUD54zvQl8fWu70/4YeAYjHd2nh+wnV1DI&#10;8hM6MDyCAxIP1roNW8P6VrejSaRf2MMtk6bBHsACcYBX+6R2I6V5Romo6h8HvE0fhnW52n8J3zk6&#10;dfP/AMu7E5Kt6DJ5HvuHUigD0GXxjpGleN9N8ER2dxHd3UBlhMUaCBECucdcj/VngD0p3xG/5Jzr&#10;/wD15v8Ayrg9cIP7UPhcgg502Tof+mdxXefEX/knWv8A/Xk/8qAOnooooAKKKKACiiigArG8S+Ft&#10;H8W6U+n6xZpPEQdj4w8Tf3kbqD/k5FbNFAHkcGq+IvhLKtnrxn1rwju2W2oou6azHZZB3A6fljH3&#10;QnjzU7DVvGnw1vdPuYbq2nv2KSxMGDDKfy5GO3INetSxRzxPFKiyRupVkcZDA9QR6V5evwR0qy8b&#10;WOv6RfzWVra3C3P9n7d6bwQTtJOVBwOOfywAAep1yXxC/wCQNpn/AGGrD/0oSutrkviEM6Npf/Ya&#10;sP8A0oSgDraKKKACiiigAooooAKKKKACiiigArx/4Qf8lD+J3/YVH/o24r2CvH/hB/yUP4nf9hUf&#10;+jbigD2CiiigArmfiL/yTfxJ/wBg6b/0A101cz8RP+Sb+JP+wdP/AOgGgC/4U/5E/RP+vCD/ANFr&#10;Whd2drf2slre20NzbyDDxTIHRu/IPBrP8K/8ifon/XhB/wCi1rXoAzdM8PaLoskkmlaPp9g8gAdr&#10;W2SIsB2O0DNaVFFAHn/hL/kr3xF/7hv/AKIavQK8/wDCX/JXviL/ANw3/wBENXoFABRRRQAUUUUA&#10;FFFFABRRRQAUUUUAFFFFABRRRQAUUUUAFFFFABRRRQAUUUUAFFFFABRRRQAUUUUAFFFFABRRRQAU&#10;UUUAFFFFABRRRQAUUUUAFFFFABRRRQAUUUUAFFFFABRRRQAUUUUAFFFFABRRRQAVxXxJ/wCPbwx/&#10;2Mlh/wCjK7WuK+JH/Ht4Z/7GOw/9GUAdrVPUtI03WIFg1TT7S+hVtyx3UKyqD6gMCM1cooApabo+&#10;maNC0Ol6daWMTtuZLWBYlJ9SFA5q7RRQBwXwt/49PFX/AGMt9/6Etd7XB/C3/j08U/8AYy33/oS1&#10;3lABRRRQB518cv8Akkurf78H/o5K7jSP+QLYf9e8f/oIriPjl/ySXVv9+D/0cldxpH/IFsP+veP/&#10;ANBFAFyiiigAooooAKKKKACiiigAooooAK5DU/8Akq/h/wD7Bl7/AOhw119chqf/ACVfw/8A9gy9&#10;/wDQ4aAOvooooAKKKKACiiigAooooAKKKKACiiigAooooAKKKKACiiigAooooAKKKKAPOfjp/wAk&#10;m1T/AK6Qf+jVru9L/wCQTZf9cE/9BFcJ8dP+STap/wBdIP8A0atd3pf/ACCbL/rgn/oIoAt0UUUA&#10;FFFFABRRRQAV5T8dJDFpHhmRY2kKa5CwROrYVuB716tXlnxw/wCQb4X/AOw7B/JqAPTre4juYRLE&#10;cqeCCMFSOoI7EelS1nXttPBMb6wUGb/ltBnAnXp17OB0P4HjBFqzvIb+2WeBiVJIIYYZSOqkdQR3&#10;FAFTUtOlmkS9sZFh1CIYVm+5Kv8Accdwex6g8juDNp+oR6hCx2NFPEdk8D/eib0P8wehHNXKoX1g&#10;0sy3lo6xX0Y2hj92Reux/Ueh6g8juCAeXfs4/wDJPNQ/7Csn/oqKvYK8g/Zy4+Huoc5/4m0nP/bK&#10;KvX6ACiiigAooooAKKKKACiiigAooooAKKKKACiiigAooooAKKKKACiiigAooooAKKKKACiiigAo&#10;oooAKKKKACiiigAooooAKKKKACiiigAooooAKKKKACiiigAooooAKKKKACiiigAooooAKKKKACii&#10;igAooooAKKKKACiiigAooooAKKKKACiiigAooooAKKKKACiiigAooooAK5Tx94ItvHOhJZyTtaXl&#10;vIJrS6QZMTj+YPfkdAe1dXRQByfgWx8X6dZXVv4t1G2v5EkVbWaEcsgHJb5RyfetTxN4Z0zxboc2&#10;k6rB5kEnKsOGjYdGU9iP8QeCa2KKAPDPDHwx8WeHPizouo3l1/amj2UcsMV4ZRuijMUgRWQnI5bH&#10;GRzXpnxG/wCSc6//ANeb/wAq6euW+JH/ACTjxB/15vQB1NFFFABRRRQAUUUUAFFFFABRRRQBla/N&#10;rFtYrc6PBDcywvvltZOGnjwcqjZwr9xnI4wcZzXOeJtWs9e8LaVfWLl4jrVgGVhteNhcoCrKeVYH&#10;gg81r3UnjEXcotLXQmtt37sy3Mwcr7gIRn6GvPfHeleLLAw6/BbaVG5vrU3FnaTyML2RZl8rIZQA&#10;2cDcOSOOcCgD2OiuM0rW/Fet6bHfWMPh942JBVricNGw6qw8vKsDwQelWzJ477Wnhz8bmf8A+N0A&#10;dRRXLeZ49/59PDf/AIEz/wDxujzPHv8Az6eGv/Amf/43QB1NFct5nj3/AJ9PDX/gTP8A/G6PM8e/&#10;8+nhr/wJn/8AjdAHU0Vy3mePf+fTw1/4Ez//ABujzPHv/Pp4a/8AAmf/AON0AdTRXLeZ49/59PDf&#10;/gTP/wDG6USePO9p4b/8CZ//AI3QB1FeP/CD/kofxO/7Co/9G3FegWsnjA3EQu7bQ1gLjzDFcTFg&#10;uecAoATjPcV5jbeGPib4S8ZeKL/w5YaRdWus3rXG+4lzhd7soA3KQR5hB68jj1oA9uoryX+0vjh/&#10;0BPD3/ff/wBspP7S+OH/AEBPD3/ff/2ygD1uszxFpP8Ab/hvUtI87yPtttJB5uzds3KRnGRnGemR&#10;XnA1H43/APQF8PD/AIH/APbKzvEHi74v+GNCudY1PSvDyWdvt8xk3MRuYKOBJ6sKAPYNMshpuk2d&#10;grlxbQJCHIxu2qBn9Kt149p3iD4z6tpVpqVppHh0293Ck8WWIJRgGBIMnHBFTnUfjf8A9ATw9/33&#10;/wDbKAPWqK8k/tL44f8AQE8Pf99//bKeNR+N3fRvDn4uf/jlAHcaR4ZOl+MPEevG783+2fs2IPLx&#10;5PkxlPvZ+bOc9Bj3roK8PsfHHxc1HxHqOgQaNoAv9OVWuFbIADAFcHzecgg8fjWudR+N/bRfDp+j&#10;/wD2ygD1mivJP7S+OH/QE8Pf99//AGyj+0vjh/0BPD//AH3/APbKAPW6K8k/tL44f9ATw/8A99//&#10;AGyj+0vjh/0BPD//AH3/APbKAPW6K8k/tL44f9ATw/8A99//AGyj+0vjh/0BPD//AH3/APbKAPW6&#10;K8k/tL44f9ATw/8A99//AGyj+0vjh/0BPD//AH3/APbKAPW6K8k/tL44f9ATw/8A99//AGyj+0vj&#10;h/0BPD//AH3/APbKAPW6K8k/tL44f9ATw/8A99//AGyj+0vjh/0BPD//AH3/APbKAPW6K8k/tL44&#10;f9ATw/8A99//AGyj+0vjh/0BPD//AH3/APbKAPW6K8k/tL44f9ATw/8A99//AGyj+0vjh/0BPD//&#10;AH3/APbKAPW6K8k/tL44f9ATw/8A99//AGyj+0vjh/0BPD//AH3/APbKAPW6K8k/tL44f9ATw/8A&#10;99//AGyj+0vjh/0BPD//AH3/APbKAPW6K8k/tL44f9ATw/8A99//AGyj+0vjh/0BPD//AH3/APbK&#10;APW6K8k/tL44f9ATw/8A99//AGyj+0vjh/0BPD//AH3/APbKAPW6K8k/tL44f9ATw/8A99//AGyj&#10;+0vjh/0BPD//AH3/APbKAPW6K8k/tL44f9ATw/8A99//AGyj+0vjh/0BPD//AH3/APbKAPW6K8k/&#10;tL44f9ATw/8A99//AGyj+0vjh/0BPD//AH3/APbKAPW6K8k/tL44f9ATw/8A99//AGyj+0vjh/0B&#10;PD//AH3/APbKAPW6K8k/tL44f9ATw/8A99//AGyj+0vjh/0BPD//AH3/APbKAPW6K8k/tL44f9AT&#10;w/8A99//AGyj+0vjh/0BPD//AH3/APbKAPW6K8k/tL44f9ATw/8A99//AGyj+0vjh/0BPD//AH3/&#10;APbKAPW6K8k/tL44f9ATw/8A99//AGyj+0vjh/0BPD//AH3/APbKAPW6K8k/tL44f9ATw/8A99//&#10;AGyj+0vjh/0BPD//AH3/APbKAPW6K8k/tL44f9ATw/8A99//AGyj+0vjh/0BPD//AH3/APbKAPW6&#10;K8k/tL44f9ATw/8A99//AGyj+0vjh/0BPD//AH3/APbKAPW6K8k/tL44f9ATw/8A99//AGyj+0vj&#10;h/0BPD//AH3/APbKAPW6K8k/tL44f9ATw/8A99//AGyj+0vjh/0BPD//AH3/APbKAPW6K8k/tL44&#10;f9ATw/8A99//AGyj+0vjh/0BPD//AH3/APbKAPW6K8k/tL44f9ATw/8A99//AGyj+0vjh/0BPD//&#10;AH3/APbKAPW6K8k/tL44f9ATw/8A99//AGyj+0vjh/0BPD3/AH3/APbKAPW6xPEmgHxBFpifafI+&#10;xalb3+dm7f5TbtvUYz0z2964Eaj8b/8AoC+HR/wP/wC2Vi+KfHvxZ8G2FvfavpPh9LeacQK0YZ/n&#10;IJAIEmeinn2oA9zoryg6h8bu2j+G/wAHP/xymf2l8cP+gJ4e/wC+/wD7ZQB61RXkv9pfHD/oCeHv&#10;++//ALZTl1D43d9G8Ofi5/8AjlAHd+F/Dg8Nw6pH9p+0fbtSnv8AOzbs8xs7epzjHXjPpW7XiHhz&#10;xv8AFvxVZ3Nzpmk+HzHa3LWsvmblIkUAkf6znG4c1rHUfjf/ANAXw6f+B/8A2ygD1mivJP7S+OH/&#10;AEBPD3/ff/2yj+0vjh/0BPD3/ff/ANsoA1/jj/ySXV/9+D/0cldxpP8AyBrH/r3j/wDQRXjXiXSv&#10;jD4x0OXQ9S0vQ4bS5ZPMkilwV2sGBzvbjIHQE17VZW5tLC3ti24wxLHn1wAKAJ6KKKACiiigAooo&#10;oAKKKKACiiigArkNT/5Kv4f/AOwZe/8AocNdfXIan/yVfw//ANgy9/8AQ4aAOvooooAKKKKACiii&#10;gAooooAKKKKACiiigAooooAKKKKACiiigAooooAKKKKAPOfjp/ySbVP+ukH/AKNWu70v/kE2X/XB&#10;P/QRXCfHT/kk2qf9dIP/AEatd3pf/IJsv+uCf+gigC3RRRQAUUUUAFFFFABXlvxtGdO8Kj1163/k&#10;1epV5N8ejdLoHh5rFQ12NaiMAOMF9r7Qc++KAPWazLqylgvDqNgP3zACeDOFuAOn0cDoe/Q8YI88&#10;bUfjbjjRfDX4O3/xyo/7R+N//QF8O/8Aff8A9soA9UtrmK7gWaIkqeCCMFSOoI7EHgipq8dWX42J&#10;ePdppGgozph4xINrnjBI8z7wHGc9OucDFj+0fjf/ANAXw9/33/8AbKAIf2cf+Seah/2FZP8A0VFX&#10;sFcB8IPB2qeCfB8+n6uYPtM941yFhcuEUoi4JwOcoemR05rv6ACiiigAooooAKKKKACiiigAoooo&#10;AKKKKACiiigAooooAKKKKACiiigAooooAKKKKACiiigAooooAKKKKACiiigAooooAKKKKACiiigA&#10;ooooAKKKKACiiigAooooAKKKKACiiigAooooAKKKKACiiigAooooAKKKKACiiigAooooAKKKKACi&#10;iigAooooAKKKKACiiigAooooAKKKKACiiigArlviT/yTfxB/15vXU1y3xJ/5Jv4g/wCvN6AOpooo&#10;oAKKKKACiiigAooooAK80ufiddweB/FXiAaZCZNE1RrBIjKcSgPGu4nHB+fOPavS68MvfDmuP8KP&#10;iBYLpN4bu815p7aEQkvNH5sJ3KMZIwpOR6GgD3FG3Rq2MZANcx49ONH0331iw/8AShK1NU1uz0Cz&#10;tZ9QMkdvLIkLT7MpCT0Mh/hXOBk8AkZxWV49+bRtNIwR/bFgf/JhKAH6ro19Yaqdd8OohupSovrF&#10;mCx3iDjdn+GRR0buODnjHTjp0xRRQAUUUUAFFFFABRRRQAUUUUAFFFFABRRRQAV5/wDG3/kkOu/9&#10;u/8A6Pjr0CvP/jb/AMkh13/t3/8AR8dAHQeBP+SeeGf+wVa/+ilroK5/wJ/yTzwz/wBgq1/9FLXQ&#10;UAFFFFAHlvhFs/Hjx2P+mFr+ka16lXlnhAf8X58d/wDXC2/9ASvU6ACiiigAooooAKKKKACiiigA&#10;ooooAKKKKACiiigAooooAKKKKACiiigAooooAKKKKACiiigAooooAKKKKACiiigAooooAKKKKACi&#10;iigAooooAKKKKACiiigAooooAKKKKACiiigAooooAKKKKACiiigAryL9ok48B6YfTV4v/RUteu15&#10;F+0Vz4B00f8AUXi/9FS0Aeu0UUUAFFFFAHl3wMOfDfiE+uv3P/oEdeo15d8C+PDXiAf9R+5/9Ajr&#10;1GgAooooAKKKKACiiigAooooAKKKKACiiigAooooAK5DU/8Akq/h/wD7Bl7/AOhw119chqf/ACVf&#10;w/8A9gy9/wDQ4aAOvooooAKKKKACiiigAooooAKKKKACiiigAooooAKKKKACiiigAooooAKKKKAP&#10;Ofjp/wAkm1T/AK6Qf+jVru9L/wCQTZf9cE/9BFcJ8dP+STap/wBdIP8A0atd3pf/ACCbL/rgn/oI&#10;oAt0UUUAFFFFABRRRQAV5b8bjjTvCx9Net/5NXqVeWfG/nTfC3/Yeg/k1AHqdFFFABRRRQAUUUUA&#10;FFFFABRRRQAUUUUAFFFFABRRRQAUUUUAFFFFABRRRQAUUUUAFFFFABRRRQAUUUUAFFFFABRRRQAU&#10;UUUAFFFFABRRRQAUUUUAFFFFABRRRQAUUUUAFFFFABRRRQAUUUUAFFFFABRRRQAUUUUAFFFFABRR&#10;RQAUUUUAFFFFABRRRQAUUUUAFFFFABRRRQAUUUUAFFFFABRRRQAUUUUAFFFFABXLfEn/AJJv4g/6&#10;83rqa5b4k/8AJN/EH/Xm9AHU0UUUAFFFFABRRRQAUUUUAFFFFAHN3/i7wyWutOvrkNjdDPC9tIyn&#10;sVPy4I7V5pr3iWx8Px2GkxXkl34dOpWs9vNIkgfT1SZGaNywBaPAJU5JGMHIwa9vrk/iHDDc+H7O&#10;3uI0khm1WxjdHGQym4QEEe4yPxoAs/8ACd+G9ob+0GwRkEW8p/8AZaYfiD4YHXUW/wDAWX/4ms6K&#10;5m8AXUdnfSPL4XlcJbXkhLNp7HgRSHqYicBXPQkA8YNdv1GRQBzH/Cw/C/8A0EX/APAWb/4ik/4W&#10;H4X/AOgi/wD4Czf/ABFdRRQBy/8AwsPwv/0EX/8AAWb/AOIo/wCFh+F/+gi//gLN/wDEV1FFAHL/&#10;APCw/C//AEEX/wDAWb/4ij/hYfhf/oIv/wCAs3/xFdRRQBy//Cw/C/8A0EX/APAWb/4ilHxC8MH/&#10;AJiL/wDgLN/8RXT0UAYNr400C8uY7eC+LSyuEQeRIMknAGSuBye9YGo/GXwRpeqXWnXeqSrc2srw&#10;zAWshCupwwyF55B6V3teP/CD/kofxO/7Co/9G3FAGz/wvTwB/wBBab/wDl/+Jo/4Xp4A/wCgrN/4&#10;CS//ABNej0mB6UAedf8AC9PAH/QXmH/bnL/8TXI/E/4reD/Evw61XSNL1KSa9uPJ8uM20ig7ZUY8&#10;lQOimvdKKAPIvCnxk8D6X4O0TT7vVZEubWwggmQWsp2usaqwyFweRWv/AML08Af9BaY/9ucv/wAT&#10;Xo1FAHnH/C9PAH/QWm/8A5f/AImnf8Lz+H//AEGJf/AOX/4mvRcD0ooA+fvDvxP8KWHxY8Wa5c38&#10;qadqEUC20v2eQ7yiqD8oBI6HqK7v/hefw/8A+gvL/wCAcv8A8TXo1FAHnH/C9PAH/QVm/wDASX/4&#10;mj/hevgD/oKz/wDgJL/8TXo2B6UYHoKAPOf+F6+AP+grP/4CS/8AxNH/AAvXwB/0FZ//AAEl/wDi&#10;a9GwPQUYHoKAPOf+F6+AP+grP/4CS/8AxNH/AAvXwB/0FZ//AAEl/wDia9GwPQUYHoKAPOf+F6+A&#10;P+grP/4CS/8AxNH/AAvXwB/0FZ//AAEl/wDia9GwPQUYHoKAPOf+F6+AP+grP/4CS/8AxNH/AAvX&#10;wB/0FZ//AAEl/wDia9GwPQUYHoKAPOf+F6+AP+grP/4CS/8AxNH/AAvXwB/0FZ//AAEl/wDia9Gw&#10;PQUYHoKAPOf+F6+AP+grP/4CS/8AxNH/AAvXwB/0FZ//AAEl/wDia9GwPQUYHoKAPOf+F6+AP+gr&#10;P/4CS/8AxNH/AAvXwB/0FZ//AAEl/wDia9GwPQUYHoKAPOf+F6+AP+grP/4CS/8AxNH/AAvXwB/0&#10;FZ//AAEl/wDia9GwPQUYHoKAPOf+F6+AP+grP/4CS/8AxNH/AAvXwB/0FZ//AAEl/wDia9GwPQUY&#10;HoKAPOf+F6+AP+grP/4CS/8AxNH/AAvXwB/0FZ//AAEl/wDia9GwPQUYHoKAPOf+F6+AP+grP/4C&#10;S/8AxNH/AAvXwB/0FZ//AAEl/wDia9GwPQUYHoKAPOf+F6+AP+grP/4CS/8AxNH/AAvXwB/0FZ//&#10;AAEl/wDia9GwPQUYHoKAPOf+F6+AP+grP/4CS/8AxNH/AAvXwB/0FZ//AAEl/wDia9GwPQUYHoKA&#10;POf+F6+AP+grP/4CS/8AxNH/AAvXwB/0FZ//AAEl/wDia9GwPQUYHoKAPOf+F6+AP+grP/4CS/8A&#10;xNH/AAvXwB/0FZ//AAEl/wDia9GwPQUYHoKAPOf+F6+AP+grP/4CS/8AxNH/AAvXwB/0FZ//AAEl&#10;/wDia9GwPQUYHoKAPOf+F6+AP+grP/4CS/8AxNH/AAvXwB/0FZ//AAEl/wDia9GwPQUYHoKAPOf+&#10;F6+AP+grP/4CS/8AxNH/AAvXwB/0FZ//AAEl/wDia9GwPQUYHoKAPOf+F6+AP+grP/4CS/8AxNH/&#10;AAvXwB/0FZ//AAEl/wDia9GwPQUYHoKAPOf+F6+AP+grP/4CS/8AxNH/AAvXwB/0FZ//AAEl/wDi&#10;a9GwPQUYHoKAPOf+F6+AP+grP/4CS/8AxNH/AAvXwB/0FZ//AAEl/wDia9GwPQUYHoKAPOf+F6+A&#10;P+grP/4CS/8AxNH/AAvXwB/0FZ//AAEl/wDia9GwPQUYHoKAPOf+F6+AP+grP/4CS/8AxNH/AAvX&#10;wB/0FZ//AAEl/wDia9GwPQUYHoKAPOf+F6+AP+grP/4CS/8AxNH/AAvXwB/0FZ//AAEl/wDia9Gw&#10;PQUYHoKAPOf+F6+AP+grP/4CS/8AxNH/AAvXwB/0FZ//AAEl/wDia9GwPQUYHoKAPOf+F6+AP+gr&#10;P/4CS/8AxNH/AAvXwB/0FZ//AAEl/wDia9GwPQUYHoKAPOf+F6+AP+grP/4CS/8AxNH/AAvTwB/0&#10;FZ//AAEl/wDia9GwPQUYHoKAPOv+F5+AP+gvN/4By/8AxNeefGT4leFvFvhWxsNFvpLi4i1FLh1M&#10;DphAkgJywHdhX0TRQB50fjn8P/8AoMSn/tzm/wDiab/wvTwB/wBBab/wDl/+Jr0eigDzj/hengD/&#10;AKC03/gHL/8AE07/AIXn8P8A/oMS/wDgHL/8TXotFAHz/wDCz4n+E/DOi6xBqt/LBLc6vNdRL9nk&#10;cmNlQAkqCM/KeK7r/hefgD/oLzf+Acv/AMTXo1FAHnH/AAvTwB/0FZv/AAEl/wDiaP8AhengD/oL&#10;Tf8AgHL/APE16NgelLQB5x/wvTwBkD+1pue/2OXj/wAdr0WN0ljWSNgyOAysOhB71558cgD8JdWy&#10;OjwEe375K7nSBjRbEelvH/6CKALlFFFABRRRQAUUUUAFFFFABRRRQAVyGp/8lX8P/wDYMvf/AEOG&#10;uvrkNT/5Kv4f/wCwZe/+hw0AdfRRRQAUUUUAFFFFABRRRQAUUUUAFFFFABRRRQAUUUUAFFFFABRR&#10;RQAUUUUAec/HT/kk2qf9dIP/AEatd3pf/IJsv+uCf+giuE+On/JJtU/66Qf+jVru9L/5BNl/1wT/&#10;ANBFAFuiiigAooooAKKKKACvKPjvcxWWheHLycnyoNbhkfAydoVyf5V6vXlnxvVH03wskgDRtr0A&#10;ZWGQRhuooAvf8Ly+H/8A0GZf/AOb/wCJpP8AhefgD/oLzf8AgHL/APE12u9dICIVC6fwqkcCD0B/&#10;2OgH936dNGgDzj/hengD/oLTf+Acv/xNL/wvTwBjP9rTfT7HL/8AE16NWLJA2gySXVnBu0+RjJc2&#10;8Y5jY9ZUHf1Ze/Uc5DAB4Y8V6P4w0t9R0W5ae3SUwuWjZCrgAkYYDswP41tV4/8As4/8k81D/sKy&#10;f+ioq9goAKKKKACiiigAooooAKKKKACiiigAooooAKKKKACiiigAooooAKKKKACiiigAooooAKKK&#10;KACiiigAooooAKKKKACiiigAooooAKKKKACiiigAooooAKKKKACiiigAooooAKKKKACiiigAoooo&#10;AKKKKACiiigAooooAKKKKACiiigAooooAKKKKACiiigAooooAKKKKACiiigAooooAKKKKACuW+JP&#10;/JN/EH/Xm9dTXLfEn/km/iD/AK83oA6miiigAooooAKKKKACiivMPiHq2uav4u0vwF4fvG0+S8gN&#10;1fXqD5o4QSMKc/7Jz06gZ5NAHot3qdhYY+2X1tbZ6edKqfzNFrqdhfHFpfW1wR/zxlV/5GvOLT4B&#10;+DIlZr0ahqE7ctLcXRBJ9flx+uaS8+AXg6VQ1g2o6dcJyksFySQe33s/pj60AepVyfxA/wCQPpn/&#10;AGGrD/0oSud+HOs67p3inVvAfiK8N/Pp0Sz2l8335YTj72SST8y+pHIJPFdF8Qf+QNpn/YasP/Sh&#10;KAOpkijmjaOVFeNhhlYZBH0p9FFABRRRQAUUUUAFFFFABRRRQAV4/wDCD/kofxO/7Co/9G3FewV4&#10;/wDCD/kofxO/7Co/9G3FAHsFFFFABXN/ECR4fh34ikjdkddOnwynBHyGukrmfiL/AMk38Sf9g6f/&#10;ANANAGj4Zlkm8KaPLK7PI9jCzOxyWJQZJrVrI8K/8ifon/XhB/6LWtegAooooA4XwtdXEvxX8fwS&#10;TyvDB/Z3lRs5Kx5gYnaOgyeTiu6rz/wl/wAle+Iv/cN/9ENXoFABRRRQAUUUUAFFFFABRRRQAUUU&#10;UAFFFFABRRRQAUUUUAFFFFABRRRQAUUUUAFFFFABRRRQAUUUUAFFFFABRRRQAUUUUAFFFFABRRRQ&#10;AUUUUAFFFFABRRRQAUUUUAFFFFABRRRQAUUUUAFFFFABRRRQAVx3xDuJoLXw6IZZI/M8Q2EcmxiN&#10;ymXkHHbgV2NcV8SP+Pbwx/2Mlh/6MoA7WiiigAooooA4n4a3lzeWfiT7TPJN5PiG9ij8xy21AwIU&#10;Z6AZPArtq4P4W/8AHp4p/wCxlvv/AEJa7ygAooooA87+OX/JJdW/34P/AEcldxpH/IFsf+veP/0E&#10;Vw3xy/5JLq3+/B/6OSu40j/kC2H/AF7x/wDoIoAu0UUUAFFFFABRRRQAUUUUAFFFFABXIan/AMlX&#10;8P8A/YMvf/Q4a6+uQ1P/AJKv4f8A+wZe/wDocNAHX0UUUAFFFFABRRRQAUUUUAFFFFABRRRQAUUU&#10;UAFFFFABRRRQAUUUUAFFFFAHnPx0/wCSTap/10g/9GrXd6X/AMgmy/64J/6CK4T46f8AJJtU/wCu&#10;kH/o1a7vS/8AkE2X/XBP/QRQBbooooAKKKKACiiigAryz43nGm+Fv+w9B/Jq9Tryz43gnTfCwAPO&#10;vQdB7NQB6kyhlKsAVIwQRwaxTK/h+VUmYvpLnakh62p7Kx7p6H+HGDweNumuiyRtG6hkYYZSOCKA&#10;HdaKw4Q/h2QQyOW0djiORjzan+6x/ueh/h6HjGNygDyD9nIk/D3UCTknVpMn/tlFXr9eP/s4/wDJ&#10;PNQ/7Csn/oqKvYKACiiigAooooAKKKKACiiigAooooAKKKKACiiigAooooAKKKKACiiigAooooAK&#10;KKKACiiigAooooAKKKKACiiigAooooAKKKKACiiigAooooAKKKKACiiigAooooAKKKKACiiigAoo&#10;ooAKKKKACiiigAooooAKKKKACiiigAooooAKKKKACiiigAooooAKKKKACiiigAooooAKKKKACiii&#10;gArlviT/AMk38Qf9eb11Nct8Sf8Akm/iD/rzegDqaKKKACiiigAooooAK8v+IOk69pHjLS/Hvh6y&#10;bUntIDa31gg+aSHJOVxyT8x6A4wpwRkV6hWXqHiTQ9JuRb6jq9jaTFd4jnnVGxzzgn2NAHC2vx48&#10;GyYS9OoafN/FFcWpyp/4Dmi6+O/g9FZbAahqM+Pkit7VssfT5sV1U3iHwXekPcatoMxHQy3EJP6m&#10;sHVviF4V8Na3o1jYLpkyajMYpri1njVbZcj5m2jpz6jpQBU+HWk69qXirV/HPiKybTpr+Jbe0sX+&#10;/HCMH5hgEHgdcHrwOK6H4g/8gbTP+w1Yf+lCVs6f4i0XVrhoNO1axvJkXcyW86uQOmcA1i/EL/kD&#10;aZ/2GtP/APShKAOtooooAKKKKACiiigAooooAKKKKACvH/hB/wAlD+J3/YVH/o24r2CvH/hB/wAl&#10;D+J3/YVH/o24oA9gooooAK53x7bT3ngDX7a1hknuJbCVI4olLM7FTgADkn2roqKAMzw5DLbeF9Ig&#10;njaOaKyhSRGGCrBACD+NcR4p8ZeJtQ8VzeEPAtpbvfW0avqGoXX+qtd2NoHYtyD0bvhTg49KrwbT&#10;tKli8XfE7wdcXkVhqniEm406WQsqTo5kbaDjniTaQAej9dtAGo3iH4m+A4E1jxPPpniPQTIFupLA&#10;KJbZc7crhEB5I6hvu4ymc167YX1vqenW1/ZyeZa3USzQvtI3IwBU4PI4I614JZeHLn4V+APGDeJL&#10;2whOr2P2OzsrSYuZZAjxl8OM871Y7TgBjkDAA9Y+GmmTaR8NtAs7hpDKLRZGEudylyX2nIGNu7GO&#10;2MUAU/DGn3lv8UfHl7PazR2t3/Z/2eZ0ISXbAQ209Dg8HHSu3oooAKKKKACiiigAooooAKKKKACi&#10;iigAooooAKKKKACiiigAooooAKKKKACiiigAooooAKKKKACiiigAooooAKKKKACiiigAooooAKKK&#10;KACiiigAooooAKKKKACiiigAooooAKKKKACiiigAooooAKKKKACuQ8f2d1eW/h0WttNOYtfsppfK&#10;QtsjWTLMcdFHc9q6+igAryO98aeMPHGp6hZ/D/7DY6Vp8hjl1y8bdHM4wcJlWHr2bgqcrkZ9cr5z&#10;8N6K/iz4UXfgHT54NN8SaVqLT31nMzJ9tUMR85XqASo74MSZxlSADq7fxt418B6rptr4/Wx1DRr+&#10;Tyk1myAAic9N/CrgDn7oOMkFtpFew187+JNFufBXwhXwNqFxDqGu6zqStY2lq7OIFLocLu5wSpHb&#10;JkPXBNfQNnAbWxt7cyGQxRqhc9WwMZoA5P4c6fe6da+Ihe2stuZ9fvJ4hIuC8bMMMPY4OD3HPQiu&#10;zoooAKKKKAPOvjl/ySXVv9+D/wBHJXcaR/yBbD/r3j/9BFcP8cv+SS6t/vwf+jkruNI/5Ath/wBe&#10;8f8A6CKALtFFFABRRRQAUUUUAFFFFABRRRQAVyGp/wDJV/D/AP2DL3/0OGuvrkNT/wCSr+H/APsG&#10;Xv8A6HDQB19FFFABRRRQAUUUUAFFFFABRRRQAUUUUAFFFFABRRRQAUUUUAFFFFABRRRQB5z8dP8A&#10;kk2qf9dIP/Rq13el/wDIJsv+uCf+giuE+On/ACSbVP8ArpB/6NWu70v/AJBNl/1wT/0EUAW6KKKA&#10;CiiigAqFbu2b7txEfo4qU4Iwehrw3/hTmpb2YeFfBWCcgfb9QoA9wE0TdJUP0YV5d8cI459J8MRO&#10;2VfXoFKg4JBV88jn/wDXWKvwi1FevhPwSf8At+vv8K5vxf4GufDF14bvp9E8P6er6vBF5mmXNxJI&#10;2STgiUBcfL165x2zQB9BxzvYzpbXTFonO2CdvXsjn19D36dets3EIYqZowQcEbhxSyxRzwvFKgeN&#10;xtZSOCK8T134Z3cniOeQ+HfC863txI8d3e314HlJbID7MKHI54GCc8k9QD2ozQOCpkjYEYI3A5rm&#10;PEHiW08D6cC4N0svyWNlE48534xGoPVOc5/hHrxXng+EGoj/AJlPwSf+36+/wrrfAvgR/DupTXF5&#10;4b8NWhMZEdxp880sqk8Ff3q8AgnJBHpg54AMH9nH/knmof8AYVk/9FRV7BXkH7ORz8PtQJxzq0h4&#10;GP8AllFXr9ABRRRQAUUUUAFFFFABRRRQAUUUUAFFFFABRRRQAUUUUAFFFFABRRRQAUUUUAFFFFAB&#10;RRRQAUUUUAFFFFABRRRQAUUUUAFFFFABRRRQAUUUUAFFFFABRRRQAUUUUAFFFFABRRRQAUUUUAFF&#10;FFABRRRQAUUUUAFFFFABRRRQAUUUUAFFFFABRRRQAUUUUAFFFFABRRRQAUUUUAFFFFABRRRQAVy3&#10;xJ/5Jv4g/wCvN66muW+JP/JN/EH/AF5vQB1NFFFABRRRQAUUUUAFcB8R/hZpvj6AXPmtaavDHshu&#10;RyrDkhXHdck8jkZ79D39FAHgfhnSvBtjqUfhjx14Ts9L1pflhuy7i3vOwKtuwCQenQnPQ4Wp/H3g&#10;HwtpnjTwTZ2ekxQ2+oXrRXUSs2JFBQAHnP8AEeleveI/DGkeK9LbT9Ys0uITyjEYeJv7ynsf8nIr&#10;yU/DnxvZ+OPDSS351jw/pF2stvczOqywxkjKMCctjaMYzx6dAAeoaD4F8NeGLyS70XSYrSeRPLZ0&#10;Zjlc5xyTVP4hf8gbTP8AsNWH/pQldbXJfEL/AJA2l/8AYasP/ShKAOtooooAKKKKACiiigAooooA&#10;KKKKACvH/hB/yUP4nf8AYVH/AKNuK9grx/4Qf8lD+J3/AGFR/wCjbigD2CiiigArB8bX91pXgfW7&#10;+xlMV1b2UssUgAO1gpIOCCK3q5n4if8AJN/En/YOn/8AQDQBq+H7qa+8NaVeXDbp57OKWQ4xlmQE&#10;/qay/F3gLw/43tki1m0LSxAiK5ibZLHn0PcexBHtV7wp/wAifon/AF4Qf+i1rXoA868P/BTwjoOq&#10;R6kVvdSuomDxNfzBxGw6EBVUHHvnFei0UUAcd4c1nUL34k+NtLuLgvZaf9h+yxFQBH5kJZ+cZOSM&#10;812Nef8AhL/kr3xF/wC4b/6IavQKACiiigAooooAKKKKACiiigAooooAKKKKACiiigAooooAKKKK&#10;ACiiigAooooAKKKKACiiigAooooAKKKKACiiigAooooAKKKKACiiigAooooAKKKKACiiigAooooA&#10;KKKKACiiigAooooAKKKKACiiigArlvHGq3ulW+hGynMJutbs7WUhQd0byYZeemRXU1xXxI/49vDP&#10;/YyWH/oygDta4zxf8L/DXjO7W91CGe31BQqi8tJPLkwOmcgqfqRn3rs6KAOJ8I/Cvwx4NvTf2UM9&#10;1qJLYvL2QSSIG4O3AAHfkDPJGcGu2oooA5DwBrWoa3a682ozea1prd3aQnaBtiRhtXgDOM4yea6+&#10;uD+Fv/Hp4p/7GW+/9CWu8oAKKKKAPOvjl/ySXVv9+D/0cldxpH/IFsP+veP/ANBFcP8AHL/kkurf&#10;78H/AKOSu40j/kC2H/XvH/6CKALtFFFABRRRQAUUUUAFFFFABRRRQAVyGp/8lX8P/wDYMvf/AEOG&#10;uvrkNT/5Kv4f/wCwZe/+hw0AdfRRRQAUUUUAFFFFABRRRQAUUUUAFFFFABRRRQAUUUUAFFFFABRR&#10;RQAUUUUAec/HT/kk2qf9dIP/AEatd3pf/IJsv+uCf+giuE+On/JJtU/66Qf+jVru9L/5BNl/1wT/&#10;ANBFAFuiiigAooooAKKKKACvLfjccab4W/7D1v8AyavUq8q+Oas+keGVSRo2bXIAHTqp2tyM9/wo&#10;A9VqOeCK6geCeNZInGGVhwRWfZX80V1/ZupFRdYzDMBtS5X1How7r+I46alAGTb3M2m3EdjfSNJD&#10;I222um/iPZHP970P8X1661RXNtDeW8lvcRLLDINrIwyCKo2002nzpZXjtJE5229y3Vv9hz/e9D/F&#10;9eoB5l+zj/yTzUP+wrJ/6Kir2CvH/wBnH/knmof9hWT/ANFRV7BQAUUUUAFFFFABRRRQAUUUUAFF&#10;FFABRRRQAUUUUAFFFFABRRRQAUUUUAFFFFABRRRQAUUUUAFFFFABRRRQAUUUUAFFFFABRRRQAUUU&#10;UAFFFFABRRRQAUUUUAFFFFABRRRQAUUUUAFFFFABRRRQAUUUUAFFFFABRRRQAUUUUAFFFFABRRRQ&#10;AUUUUAFFFFABRRRQAUUUUAFFFFABRRRQAUUUUAFct8Sf+Sb+IP8ArzeuprlviT/yTfxB/wBeb0Ad&#10;TRRRQAUUUUAFFFFABRRRQAUUUUAZ2s6umiWa3k9vNJaq4E8kQz5CHrIw6lRxnGSBz2rD8dvHcaFp&#10;Usbh421jT2VlOQQbhMH3FW7vxZFb3U1q2h67NsYoXi053Rvoe496838V66NAtbX7PpOrxeHhqdrc&#10;ypc2TxiyKzKx8snqrYOE7HpwcAA9qormE8bW0kSyxaJr8kbqGVl02QhgehFIfG8Q/wCZe8Sf+Cx6&#10;AOoorlf+E5i/6F3xL/4K5KP+E5i/6FzxL/4K5KAOqorlf+E5i/6FzxL/AOCuSj/hOYv+hc8S/wDg&#10;rkoA6qiuV/4TmL/oXPEv/grko/4TmL/oXPEv/grkoA6qiuV/4TmL/oXfEv8A4K5KUeOIj/zLviX/&#10;AMFclAHU14/8IP8AkofxO/7Co/8ARtxXoFr4siuriKEaNrkRkcJum090VcnGSTwB6mvGvD3i8/Dz&#10;4heOzqWg6xcf2jqbSQ/Z7f8AhEkpDfMRwRIpBHUUAfQtFeTH486Z/wBCt4i/8Bl/+Kpv/C+tN/6F&#10;bxD/AOA6/wDxVAHrdc18Qv8AknHiT/sGz/8AoBrix8eNNP8AzK3iL8LZf/iqSb496RbwtNceGfEM&#10;UK9Xe2QKO3JLeuKAPRPC4x4S0UeljB/6LWtavJ0+PGlyRLLH4X8RtGwDKy2ykEHuDu6Uh+POmj/m&#10;VvEX426//FUAes0V5L/wvrTf+hW8Q/8AgOv/AMVTx8dtOPTwr4kP0tV/+KoA1/CX/JXviL/3Df8A&#10;0Q1egV5FF+0Bos08kEXh3X5Jo/vxpAhZfXI3ZFSn476aP+ZV8R/jbL/8VQB6xRXkn/C+tN/6FbxD&#10;/wCA6/8AxVH/AAvvTf8AoVvEH/fhf/iqAPW6K8k/4X3pv/QreIP+/C//ABVH/C+9N/6FbxB/34X/&#10;AOKoA9boryT/AIX3pv8A0K3iD/vwv/xVH/C+9N/6FbxB/wB+F/8AiqAPW6K8k/4X3pv/AEK3iD/v&#10;wv8A8VR/wvvTf+hW8Qf9+F/+KoA9boryT/hfem/9Ct4g/wC/C/8AxVH/AAvvTf8AoVvEH/fhf/iq&#10;APW6K8k/4X3pv/QreIP+/C//ABVH/C+9N/6FbxB/34X/AOKoA9boryT/AIX3pv8A0K3iD/vwv/xV&#10;H/C+9N/6FbxB/wB+F/8AiqAPW6K8k/4X3pv/AEK3iD/vwv8A8VR/wvvTf+hW8Qf9+F/+KoA9bory&#10;T/hfem/9Ct4g/wC/C/8AxVH/AAvvTf8AoVvEH/fhf/iqAPW6K8k/4X3pv/QreIP+/C//ABVH/C+9&#10;N/6FbxB/34X/AOKoA9boryT/AIX3pv8A0K3iD/vwv/xVH/C+9N/6FbxB/wB+F/8AiqAPW6K8k/4X&#10;3pv/AEK3iD/vwv8A8VR/wvvTf+hW8Qf9+F/+KoA9boryT/hfem/9Ct4g/wC/C/8AxVH/AAvvTf8A&#10;oVvEH/fhf/iqAPW6K8k/4X3pv/QreIP+/C//ABVH/C+9N/6FbxB/34X/AOKoA9boryT/AIX3pv8A&#10;0K3iD/vwv/xVH/C+9N/6FbxB/wB+F/8AiqAPW6K8k/4X3pv/AEK3iD/vwv8A8VR/wvvTf+hW8Qf9&#10;+F/+KoA9boryT/hfem/9Ct4g/wC/C/8AxVH/AAvvTf8AoVvEH/fhf/iqAPW6K8k/4X3pv/QreIP+&#10;/C//ABVH/C+9N/6FbxB/34X/AOKoA9boryT/AIX3pv8A0K3iD/vwv/xVH/C+9N/6FbxB/wB+F/8A&#10;iqAPW6K8k/4X3pv/AEK3iD/vwv8A8VR/wvvTf+hW8Qf9+F/+KoA9boryT/hfem/9Ct4g/wC/C/8A&#10;xVH/AAvvTf8AoVvEH/fhf/iqAPW6K8k/4X3pv/QreIP+/C//ABVH/C+9N/6FbxB/34X/AOKoA9bo&#10;ryT/AIX3pv8A0K3iD/vwv/xVH/C+9N/6FbxB/wB+F/8AiqAPW6K8k/4X3pv/AEK3iD/vwv8A8VR/&#10;wvvTf+hW8Qf9+F/+KoA9boryT/hfem/9Ct4g/wC/C/8AxVH/AAvvTf8AoVvEH/fhf/iqAPW6K8k/&#10;4X3pv/QreIP+/C//ABVH/C+9N/6FbxB/34X/AOKoA9boryT/AIX3pv8A0K3iD/vwv/xVH/C+9N/6&#10;FbxB/wB+F/8AiqAPW6K8k/4X3pv/AEK3iD/vwv8A8VR/wvrTf+hW8Q/+A6//ABVAHrdcZ8Rxm08N&#10;n08RWB/8i1zI+PGmn/mVvEf4Wy//ABVMuf2gNFs0V7rw5r8CscKZYEUE+2WoA9coryg/HXTh18Ke&#10;JB9bVf8A4qmH486aP+ZW8Q/+A6//ABVAHrVFeSj486af+ZW8Q/8AgOv/AMVTx8ddOPTwp4kP0tV/&#10;+KoA3vhhG0dn4nLKRu8R3xB9fnA/oa7mvJLf4/aNeRGS18N+IJ0BwWit0YA+mQ3vTj8eNNH/ADK3&#10;iP8AG2X/AOKoA9ZoryT/AIX1pv8A0K3iH/wHX/4qlHx60z/oVvEP/gOv/wAVQBrfHL/kkurf78H/&#10;AKOSu40n/kDWP/XvH/6CK8K+IPxQh8a+Drrw/p3hrXUurp4ghltxjIkVsYUkknGOle76bG8Ol2kU&#10;i7ZEhRWX0IUZoAtUUUUAFFFFABRRRQAUUUUAFFFFABXIan/yVfw//wBgy9/9Dhrr65DU/wDkq/h/&#10;/sGXv/ocNAHX0UUUAFFFFABRRRQAUUUUAFFFFABRRRQAUUUUAFFFFABRRRQAUUUUAFFFFAHnPx0/&#10;5JNqn/XSD/0atd3pf/IJsv8Argn/AKCK4T46f8km1T/rpB/6NWu70v8A5BNl/wBcE/8AQRQBbooo&#10;oAKKKKACiiigAry343DOneFh/wBR63/k1epV5N8e7sWHh/w9eFS4t9ZilKDq21HOB+VAHp9/YQal&#10;amCcMMEOjodrxsOjKexH+eKqaffXEVyNM1Mr9sAJimUYS5QdwOzAY3L26jjp58fjppw/5lTxL+No&#10;v/xVVL741aNf2/kz+FfEnBDI626ho2HRlO7gigD2GmTQx3ELQzIHjcYZT0NeQWPx4t1tQt94Z115&#10;1ZgXjtlwyg8EjPBxjI6Zqz/wvjS/+hX8R/8AgMv/AMVQBD+zkc/D7UCAB/xNpOB2/dRV6/XifwQv&#10;bnw14Gube/0PWt89+88fl2EjBkMcYBBx6qa9FbxtEv8AzL/iM/TTJKAOnorlf+E5i/6F3xL/AOCu&#10;Sj/hOYv+hc8S/wDgrkoA6qiuV/4TmL/oXPEv/grko/4TmL/oXfEv/grkoA6qsY+IYIfE39iXcMlv&#10;LMm+zmfGy5wMsqnsy91PbkVnjxxEf+Zd8S/+CuSqer63puvac9jfeHPEZjOHR106RXicHh0Ychge&#10;QRQBoxSzH4l3kJlfyV0eBxHu+UMZpQTj1wB+VdJXkGh+NptP8fS2mv2GpNePp0VvaSLZOJbxVkkb&#10;eY/4Tg4PUZBIwK7hvGsS/wDMv+Iz9NMegDp6Khtpxc20c4jljEi7tkqFWX2IPQ1NQAUUUUAFFFFA&#10;BRRRQAUUUUAFFFFABRRRQAUUUUAFFFFABRRRQAUUUUAFFFFABRRRQAUUUUAFFFFABRRRQAUUUUAF&#10;FFFABRRRQAUUUUAFFFFABRRRQAUUUUAFFFFABRRRQAUUUUAFFFFABRRRQAUUUUAFFFFABRRRQAUU&#10;UUAFFFFABRRRQAUUUUAFFFFABXLfEn/km/iD/rzeuprlviT/AMk38Qf9eb0AdTRRRQAUUUUAFFFF&#10;ABRRRQAVy0vxB0CHQNX1ppp/sWk3Zs7phCciQMq8DuMuvNdTXzxf4/4Uz8S8f9DK/wD6OgoA+hlY&#10;MoYdCMiuW8fYOi6epAIbV7BSCOObhK6NZ4YY7ZJZkR5cJGGYAu23OB6nAJ49K5zx9/yB9N/7DNh/&#10;6UJQAjrL4MnMsKPL4clf95Cg3NYMTyyjqYieqj7ucjjIHVg5GRRRQAUUUUAFFFFABRRRQAUUUUAF&#10;FFFABRRRQAV5/wDG3/kkOu/9u/8A6Pjr0CvP/jb/AMkh13/t3/8AR8dAHQeBP+SeeGf+wVa/+ilr&#10;oK5/wJ/yTzwz/wBgq1/9FLXQUAFFFFAHl3hFs/Hjx5/1wtf0jWvUa8r8If8AJefHf/XC2/8AQEr1&#10;SgAooooAKKKKACiiigAooooAKKKKACiiigAooooAKKKKACiiigAooooAKKKKACiiigAooooAKKKK&#10;ACiiigAooooAKKKKACiiigAooooAKKKKACiiigAooooAKKKKACiiigAooooAKKKKACiiigAooooA&#10;K8i/aI48B6Yf+ovF/wCipa9dryH9ov8A5EDTf+wvF/6KloA9eooooAKKKKAPL/gac+HfER9fEFz/&#10;AOgR16hXlvwK/wCRZ8Qf9h+4/wDQI69SoAKKKKACiiigAooooAKKKKACiiigAooooAKKKKACuQ1P&#10;/kq/h/8A7Bl7/wChw119chqf/JV/D/8A2DL3/wBDhoA6+iiigAooooAKKKKACiiigAooooAKKKKA&#10;CiiigAooooAKKKKACiiigAooooA85+On/JJtU/66Qf8Ao1a7vS/+QTZf9cE/9BFcJ8dP+STap/10&#10;g/8ARq13el/8gmy/64J/6CKALdFFFABRRRQAUUUUAFeW/G040/wqf+o/b/yavUq8s+N//IN8Lf8A&#10;Yeg/k1AHqdFFFABRRRQAUUUUAFFFFABRRRQAUUVFHcQyyyxxyo8kLBZFVgShIBAI7cEGgDkNS0iz&#10;1zx7qFleI2P7HtnjlQ7XhcTTbXRuqsDyCP8A9d/Q9W1C11L/AIR7XVZ75UL218iYjvYxjnj7sgyN&#10;y/iODw2H/kqN9/2Bbf8A9HTV09ABRRRQAUUUUAFFFFABRRRQAUUUUAFFFFABRRRQAUUUUAFFFFAB&#10;RRRQAUUUUAFFFFABRRRQAUUUUAFFFFABRRRQAUUUUAFFFFABRRRQAUUUUAFFFFABRRRQAUUUUAFF&#10;FFABRRRQAUUUUAFFFFABRRRQAUUUUAFFFFABRRRQAUUUUAFFFFABRRRQAUUUUAFFFFABXLfEn/km&#10;/iD/AK83rqa5b4k/8k38Qf8AXm9AHU0UUUAFFFFABRRRQAUUUUAFUn0bS5LS4tH02za2uX8yeFoF&#10;KSvwdzDGGPA5PoKu0UAZmt6NYa/prWN3xhg8MsTbZIJF+7JG3VWHYj+VcHr+tXdtHpvhzxA6nUk1&#10;Wxe1vFXbHfxi4TLAdFcD7yZ9xweOruPAPha7u5ru40W3kuJnLyOxbLMTknrXKeP/AIfeGDoFrHBp&#10;kdrLLqNrAs8OQ8YkmVW2k5xwaAPTiwHUgUm9P76/nXmWi+GPDlrqS+G/Eei2X9qBS1rdBSsd/GB9&#10;5eeJB/EnbGRx06U/DXwa3XQLX/x7/GgDqPMT++v50eYn99fzrlf+FZ+DP+hftfzb/Gj/AIVn4M/6&#10;F+1/Nv8AGgDqvMT++v50eYn99fzrlf8AhWfgz/oX7X82/wAaP+FZ+DP+hftfzb/GgDqvMT++v50e&#10;Yn99fzrlf+FZ+DP+hftfzb/Gj/hWfgz/AKF+1/Nv8aAOq8xP76/nR5if31/OuV/4Vn4M/wChftfz&#10;b/GlHw08GjpoFr+bf40AdUGUnAYH8aryajYxSNHJeW6SL1VpVBH4ZrFtfAfhaxuobm20W3imhdZI&#10;3XOQwOQevqK8j8D+CfDvjH4h/ET+39P+2fZdVbyf30ke3dLPu+4wznaOvpQB7n/a2m/9BC0/7/L/&#10;AI0f2vpv/QRtP+/y/wCNcX/wpL4ef9C9/wCTtx/8co/4Ul8PP+he/wDJ24/+OUAdoNV049NQtf8A&#10;v8v+NcJ8aL20m+EmuJFdQyMfIwqyAk/v46n/AOFJfDz/AKF7/wAnbj/45R/wpL4ef9C9/wCTtx/8&#10;coA1/A2o2KfD7w2rXlurLpdsCDKowREuR1rd/tbTR11C1/7/AC/41xf/AApL4ef9C9/5O3H/AMco&#10;/wCFJfDz/oXv/J24/wDjlAHaf2tpv/QQtP8Av8v+NOGp6eel9bH6Sr/jXE/8KS+Hn/Qvf+Ttx/8A&#10;HKP+FJfDz/oXv/J24/8AjlAGN4SvrIfHTxzJ9st9rwW21vNGGwihsfQ8H0r046pp4639qP8Atsv+&#10;NcV/wpL4ef8AQvf+Ttx/8co/4Ul8PP8AoXv/ACduP/jlAHaf2vpv/QQtP+/y/wCNH9r6b/0EbT/v&#10;+v8AjXF/8KS+Hn/Qvf8Ak7cf/HKP+FJfDz/oXv8AyduP/jlAHaf2vpv/AEEbT/v+v+NH9r6b/wBB&#10;G0/7/r/jXF/8KS+Hn/Qvf+Ttx/8AHKP+FJfDz/oXv/J24/8AjlAHaf2vpv8A0EbT/v8Ar/jR/a+m&#10;/wDQRtP+/wCv+NcX/wAKS+Hn/Qvf+Ttx/wDHKP8AhSXw8/6F7/yduP8A45QB2n9r6b/0EbT/AL/r&#10;/jR/a+m/9BG0/wC/6/41xf8AwpL4ef8AQvf+Ttx/8co/4Ul8PP8AoXv/ACduP/jlAHaf2vpv/QRt&#10;P+/6/wCNH9r6b/0EbT/v+v8AjXF/8KS+Hn/Qvf8Ak7cf/HKP+FJfDz/oXv8AyduP/jlAHaf2vpv/&#10;AEEbT/v+v+NH9r6b/wBBG0/7/r/jXF/8KS+Hn/Qvf+Ttx/8AHKP+FJfDz/oXv/J24/8AjlAHaf2v&#10;pv8A0EbT/v8Ar/jR/a+m/wDQRtP+/wCv+NcX/wAKS+Hn/Qvf+Ttx/wDHKP8AhSXw8/6F7/yduP8A&#10;45QB2n9r6b/0EbT/AL/r/jR/a+m/9BG0/wC/6/41xf8AwpL4ef8AQvf+Ttx/8co/4Ul8PP8AoXv/&#10;ACduP/jlAHaf2vpv/QRtP+/6/wCNH9r6b/0EbT/v+v8AjXF/8KS+Hn/Qvf8Ak7cf/HKP+FJfDz/o&#10;Xv8AyduP/jlAHaf2vpv/AEEbT/v+v+NH9r6b/wBBG0/7/r/jXF/8KS+Hn/Qvf+Ttx/8AHKP+FJfD&#10;z/oXv/J24/8AjlAHaf2vpv8A0EbT/v8Ar/jR/a+m/wDQRtP+/wCv+NcX/wAKS+Hn/Qvf+Ttx/wDH&#10;KP8AhSXw8/6F7/yduP8A45QB2n9r6b/0EbT/AL/r/jR/a+m/9BG0/wC/6/41xf8AwpL4ef8AQvf+&#10;Ttx/8co/4Ul8PP8AoXv/ACduP/jlAHaf2vpv/QRtP+/6/wCNH9r6b/0EbT/v+v8AjXF/8KS+Hn/Q&#10;vf8Ak7cf/HKP+FJfDz/oXv8AyduP/jlAHaf2vpv/AEEbT/v+v+NH9r6b/wBBG0/7/r/jXF/8KS+H&#10;n/Qvf+Ttx/8AHKP+FJfDz/oXv/J24/8AjlAHaf2vpv8A0EbT/v8Ar/jR/a+m/wDQRtP+/wCv+NcX&#10;/wAKS+Hn/Qvf+Ttx/wDHKP8AhSXw8/6F7/yduP8A45QB2n9r6b/0EbT/AL/r/jR/a+m/9BG0/wC/&#10;6/41xf8AwpL4ef8AQvf+Ttx/8co/4Ul8PP8AoXv/ACduP/jlAHaf2vpv/QRtP+/6/wCNH9r6b/0E&#10;bT/v+v8AjXF/8KS+Hn/Qvf8Ak7cf/HKP+FJfDz/oXv8AyduP/jlAHaf2vpv/AEEbT/v+v+NH9r6b&#10;/wBBG0/7/r/jXF/8KS+Hn/Qvf+Ttx/8AHKP+FJfDz/oXv/J24/8AjlAHaf2vpv8A0EbT/v8Ar/jR&#10;/a+m/wDQRtP+/wCv+NcX/wAKS+Hn/Qvf+Ttx/wDHKP8AhSXw8/6F7/yduP8A45QB2n9r6b/0EbT/&#10;AL/r/jR/a+m/9BG0/wC/6/41xf8AwpL4ef8AQvf+Ttx/8co/4Ul8PP8AoXv/ACduP/jlAHaf2vpv&#10;/QRtP+/6/wCNH9r6b/0EbT/v+v8AjXF/8KS+Hn/Qvf8Ak7cf/HKP+FJfDz/oXv8AyduP/jlAHaf2&#10;vpv/AEEbT/v+v+NH9r6b/wBBG0/7/r/jXF/8KS+Hn/Qvf+Ttx/8AHKP+FJfDz/oXv/J24/8AjlAH&#10;af2vpv8A0EbT/v8Ar/jR/a+m/wDQRtP+/wCv+NcX/wAKS+Hn/Qvf+Ttx/wDHKP8AhSXw8/6F7/yd&#10;uP8A45QB2n9r6b/0EbT/AL/r/jR/a+m/9BG0/wC/6/41xf8AwpL4ef8AQvf+Ttx/8co/4Ul8PP8A&#10;oXv/ACduP/jlAHaf2vpv/QRtP+/6/wCNH9r6b/0EbT/v+v8AjXF/8KS+Hn/Qvf8Ak7cf/HKP+FJf&#10;Dz/oXv8AyduP/jlAHaf2vpv/AEEbT/v+v+NH9r6b/wBBG0/7/r/jXF/8KS+Hn/Qvf+Ttx/8AHKP+&#10;FJfDz/oXv/J24/8AjlAHaf2vpv8A0EbT/v8Ar/jR/a+m/wDQRtP+/wCv+NcX/wAKS+Hn/Qvf+Ttx&#10;/wDHKP8AhSXw8/6F7/yduP8A45QB2n9r6b/0EbT/AL/r/jR/a+m/9BG0/wC/y/41xf8AwpL4ef8A&#10;Qvf+Ttx/8co/4Ul8PP8AoXv/ACduP/jlAHajVdOPS/tT/wBtl/xryf8AaEvLWfwNpiRXULt/a0TE&#10;LICcCOXJ+ldH/wAKS+Hn/Qvf+Ttx/wDHKP8AhSXw8/6F7/yduP8A45QB2x1OwHW+th9ZV/xpv9ra&#10;b/0ELT/v8v8AjXF/8KS+Hn/Qvf8Ak7cf/HKP+FJfDz/oXv8AyduP/jlAHaf2tpv/AEELT/v8v+NO&#10;GpWB6XtsfpKv+NcT/wAKS+Hn/Qvf+Ttx/wDHKP8AhSXw8/6F7/yduP8A45QBj/BC9tI/Devl7qFQ&#10;2vXLKWkAyuyPke1emnVdOHW/tR/22X/GuK/4Ul8PP+he/wDJ24/+OUf8KS+Hn/Qvf+Ttx/8AHKAO&#10;0/tfTf8AoI2n/f5f8aP7W03/AKCFp/3+X/GuL/4Ul8PP+he/8nbj/wCOUf8ACkvh5/0L3/k7cf8A&#10;xygDtP7W04kAaha5PT98v+NXK8M+Kvwv8HeG/h3qOq6Ro/2a9haIJL9pmfG6RVPDOR0J7V7RpRZt&#10;HsWdizG3jJJPJO0UAW6KKKACiiigAooooAKKKKACiiigArkNT/5Kv4f/AOwZe/8AocNdfXIan/yV&#10;fw//ANgy9/8AQ4aAOvooooAKKKKACiiigAoqnqeq6foti97qd5DaWqfelmcKv057+1cHdfHXwHbS&#10;mNdRuJ8HBaK1fH5kCgD0iivPtO+NfgTUZliGsG2dun2mF0H/AH1jA/Ou+hmiuIUmhkSSKRQyOjAq&#10;wPQgjqKAH0VzHi26nt9T8KpDM8az6wscoVsb18iY7T6jIH5V09ABRRRQAUUUUAFFFFABRRRQAUUU&#10;UAec/HT/AJJNqn/XSD/0atd3pf8AyCbL/rgn/oIrhPjp/wAkm1T/AK6Qf+jVru9L/wCQTZf9cE/9&#10;BFAFuiiigAooooAKKKKACvLPje6JpnhdpHVVXXoCxY4AGGyTXqdeT/HmFLnQPDsEkImSXWoUaMuU&#10;Dgq4K7h0z69qAPTzqFkOt5bj6yr/AI03+1dOHW/tf+/y/wCNcBYfCH4cX8LMvhxo5Y22TQvez7on&#10;wDtP7z0IORwQQRwatf8ACkvh5/0L3/k7cf8AxygDtP7W03/oIWn/AH+X/Gl/tXTv+f8Atf8Av8v+&#10;NcLcfA7wBLbukOimGQj5ZBdztg/QvyP88dajtfg78PZmaGbw2IrqMfPH9uuCCP7ynfyp9fwPNAHo&#10;0c0U0YkikR0PRlYEfnS70/vL+deF/AXwxomt+Bb241PTobqVdSkjVpM5C+XEcD8Sa9Nb4b+Dm66D&#10;a/8Aj3+NAHT+Yn99fzo8xP76/nXK/wDCs/Bn/Qv2v5t/jR/wrPwZ/wBC/a/m3+NAHVeYn99fzo8x&#10;P76/nXLf8K08G/8AQAtfzb/Gj/hWvg3/AKAFr+bf40AdTvT+8v51zmt6HP8A2guv6C8cerxrskiZ&#10;tsd7GP8AlnJ6Efwt/D9Cai/4Vt4O/wCgBa/+Pf408fDrwgvTQbX/AMe/xoAz/DuuWeu+Pb25t90c&#10;q6TBHPby8SQSCabKOOxGR9QQehrtd6f3l/OvI9Z+HWmv49lfRtPtle002K4Nk/EV0WkkVlY8lWIU&#10;BWHQjoRmui0Xwp4E8Q2BuINAgSSNjHcW0oZZIJB1R1zwRn6HORwaAO86iioba2hs7WK2t41jhiUI&#10;iL0UDoKmoAKKKKACiiigAooooAKKKKACiiigAooooAKKKKACiiigAooooAKKKKACiiigAooooAKK&#10;KKACiiigAooooAKKKKACiiigAooooAKKKKACiiigAooooAKKKKACiiigAooooAKKKKACiiigAooo&#10;oAKKKKACiiigAooooAKKKKACiiigAooooAKKKKACiiigArlviT/yTfxB/wBeb11Nct8Sf+Sb+IP+&#10;vN6AOpooooAKKKKACiiigAoorhPH/jm90C8sNA8P2Av/ABFqYJt4WPyxqP425HHB9BwSTxQB3dFe&#10;SL4J+Kmqgy6p4/jsGPIisYMhfbI2f1ofwV8VdITzdJ8fR6gy8mG+gwG9skP/AE+ooA9brlPH5xpG&#10;mf8AYZsP/ShKofD7x1d+JJb/AEXXbEWHiLTCBdQL91wejryeOnc9QQcGr3xB/wCQPpn/AGGrD/0o&#10;SgDb1rQ7HX7EWl/GWRZFljdG2vG6nIZWHKn3FaIGBiiigAooooAKKKKACiiigAooooAK8f8AhB/y&#10;UP4nf9hUf+jbivYK8f8AhB/yUP4nf9hUf+jbigD2CiiigArO17V49A8P6hq80bSx2du87RoQC20Z&#10;wM1o1zPxF/5Jv4k/7B03/oBoA3dOvU1LS7S/iVljuYUmUN1AZQRn86s1keFP+RO0T/sHwf8Aota1&#10;6ACiiigDE0zxLb6n4n13Qo4JUn0f7P5sjY2v5qFxt78Ywc1t15/4S/5K98Rf+4b/AOiGr0CgAooo&#10;oAKKKKACiiigAooooAKKKKACiiigAooooAKKKKACiiigAooooAKKKKACiiigAooooAKKKKACiiig&#10;AooooAKKKKACiiigAooooAKKKKACiiigAooooAKKKKACiiigAooooAKKKKACiiigAooooAKyNf1+&#10;DQI9PeaGSX7dfwWKBCPlaVtoY57CteuK+JH/AB7eGf8AsZLD/wBGUAdrRRRQAUUUUAY3h3xHa+JI&#10;L+W1jljFlfTWMgkAyXjOCR7HIPPNbNcF8LOLTxT/ANjLff8AoS13tABRRRQB538cv+SS6t/vwf8A&#10;o5K7jSf+QNY/9e8f/oIrhvjl/wAkl1b/AH4P/RyV3Gkf8gWw/wCveP8A9BFAF2iiigAooooAKKKK&#10;ACiiigAooooAK5DU/wDkq/h//sGXv/ocNdfXIan/AMlX8P8A/YMvf/Q4aAOvooooAKKKKACiiigD&#10;x3VdKj8e/HK50bW3eTSNEs0nisskLK7bSS3r97n2AHrn1C08PaJYR+XZ6PYW6f3YrZFH6CuL8ceB&#10;tZn8RW/i/wAHXkVrr0MflTRTcR3UfoffoOeOByMCsxfHnxNscx3/AMOTcuON9pcYU+/G6gDvNW8G&#10;eGtcgeLUdDsJ9w27zAocD2YfMPwNcP8ACMXGi6/4u8H/AGt7nTtIuozZlzkxrJuJXP4Dj13etRSe&#10;LPixrW630zwXb6TvGPtF7MG8v3wcZ/75NdT8PPA58Gabdvd3f27WNRm+0X92c/O/PAzyQCWOT1LG&#10;gCbxj/yFfB//AGGx/wCk09dXXKeMf+Qr4P8A+w2P/SaeuroAKKKKACiiigAooooAKKKKACiiigDz&#10;n46f8km1T/rpB/6NWu70v/kE2X/XBP8A0EVwnx0/5JNqn/XSD/0atd3pf/IJsv8Argn/AKCKALdF&#10;FFABRRRQAUUUUAFeW/G4407wqfTXrf8Ak1epV5Z8cP8AkGeF/wDsOwfyagDv9U0+eR1v9NdItRiX&#10;au/7ky9fLfvjrg9VJyOpBk0nV4dVgcqjQ3MLbLi2k+/C/wDdP9COCOQSK0KxNY0aaW6TVtJkSDVY&#10;V2/NkJcp18uTHb0bkqeRnkEA26r3VotzsdWMc8RJilHVT3+oPcf1AIraNrEOsWrSIjw3ETeXcW0v&#10;EkD91YfqD0IwRWjQB5B+zjj/AIV7qGOn9rSf+ioq9frx/wDZx/5J5qH/AGFZP/RUVewUAFFFFAHL&#10;eCvHFp42g1GW1tJ7b7Dcm3cSkHcR3GKwfF3xOuNO8Q/8Iz4V0Z9b1wLmVVbEcHGcMR1OOvIAyOc8&#10;VyHwV8T6Ho58SWOqaraWVxLqLSIlxKEDL04Y8dfet74WC0h+IHj6OR431Ca/+0RuGDeZbOzMhU+n&#10;zDOOOVoAgPxL8deFlS58c+DEh05mCtdadIH8r3YB3H5la9XsL+11Swt76ynWe1uEEkUidGU9DVfX&#10;G09dBv21bZ/Zwt3Nz5nTy8HP6VxHwL+0/wDCqdO+0Z2iWbyc/wBzzD/XdQB0MJ/4uhfD/qC2/wD6&#10;OmrWXRrJNebWo4zHeyQeRKyMQJVyCNw6EjGAeoBIrHh/5Kpe/wDYEt//AEfNXUUAFFFFABRRRQAU&#10;UUUAFFFFABRRRQAUUUUAFFFFABRRRQAUUUUAFFFFABRRRQAUUUUAFFFFABRRRQAUUUUAFFFFABRR&#10;RQAUUUUAFFFFABRRRQAUUUUAFFFFABRRRQAUUUUAFFFFABRRRQAUUUUAFFFFABRRRQAUUUUAFFFF&#10;ABRRRQAUUUUAFFFFABRRRQAUUUUAFct8Sf8Akm/iD/rzeuprlviT/wAk38Qf9eb0AdTRRRQAUUUU&#10;AFFFFABXkXjm9Hg74w6H4u1KF20WeyNhLcIpb7O+WOSAOmGHTkjdjOMH12oLyytdRtJLS9torm3k&#10;GHimQMrD3B4oApWXiTQ9SiWWy1ixuEYZBjuFP9aL7xJoemQtLfavY26IMkyTqP0zXH3nwQ8B3k3m&#10;jSpLcntBcOo/LNZc3w1+GHhnV9MtL7T5JbvUpTFapPLJIGYY64OO460AN+H94fF3xV8R+L7GGRNG&#10;FsljBK4K+ew2kkD22/hla674g/8AIG0z/sNWH/pQldNa2tvY2sdraW8VvbxDbHFEgREHoAOAK5j4&#10;hf8AIG0z/sNaf/6UJQB1tFFFABRRRQAUUUUAFFFFABRRRQAV4/8ACD/kofxO/wCwqP8A0bcV7BXj&#10;/wAIP+Sh/E7/ALCo/wDRtxQB7BRRRQAVzPxFOPhv4k/7B0//AKAa6aqGt6TDruh32k3LyRwXkLQy&#10;NEQGAYYOMgjP4UAV/Cv/ACJ+if8AXhB/6LWsDxt8SbLwjdwaXb2F1q+u3K74NPtFJYj1YgEjgN0B&#10;PHTHNddY2cWnafbWUGfJtolhTccnaoAGfwFeJeHZtVi8S/Fy/sonl8TQOVsfNi3yiINJtCA8sNqx&#10;4GCDtTrxQB0GnfGd4tUt7Xxd4T1Hwzb3J2Q3l1uaMv6NlFwOnIzjIzgZI9Vr5/0W+8T638NfG6eO&#10;Fun0+Cw32kmpW32dhcBXOE4G7EiqOT1CjAyRXqfwwN6fhj4dN+VM32JAu1cfu/8Aln2/ubf/AK9A&#10;GZ4S/wCSvfEX/uG/+iGr0CsjT/DlnpviPWdcgeY3OriD7QrsCi+UpRdoxkcHnJNa9ABRRRQAUUUU&#10;AFFFFABRRRQAUUUUAFFFFABRRRQAUUUUAFFFFABRRRQAUUUUAFFFFABRRRQAUUUUAFFFFABRRRQA&#10;UUUUAFFFFABRRRQAUUUUAFFFFABRRRQAUUUUAFFFFABRRRQAUUUUAFFFFABRRRQAVxXxI/49vDP/&#10;AGMdh/6MrtazNb0K216OyS6eVBZ3sN7GYmAy8TblByDkHvQBp1534k+LNrpmvS+H9A0a98RaxB/r&#10;4bMHZFyAQzgNyMjOAQCcEg5A9Er528MTaxYfAi41fwcJLjX7nUj/AGtOkRluEAJ+7xliAYz3wJHP&#10;ByQAeieG/i1a6nrlvoPiDRL/AMOavcjMEN8pEcvOFCsQpyxBAyoBIwCTgH0WvnjxPcatffAp9Q8Y&#10;pcQa1aaoq6RPcw+RcSLleWA5U7fN9PuKecAn6BszObKA3QAuDGvmhegbHOPxoA4n4W/8enin/sZb&#10;7/0IV3lZWheH7Pw9FfR2bSsL29lvpTKwJ8yQ5OMAYA4ArVoAKKKKAPOvjl/ySXVv9+D/ANHJXcaR&#10;/wAgWw/694//AEEVw/xy/wCSS6t/vwf+jkruNI/5Ath/17x/+gigC7RRRQAUUUUAFFFFABRRRQAU&#10;UUUAFchqf/JV/D//AGDL3/0OGuvrkNT/AOSr+H/+wZe/+hw0AdfRRRQAUUUUAFFFFAGfc69o9lO0&#10;F3qtjbzLjdHNcIjDPsTUX/CTaB/0HNN/8C4/8a85+MPwst/EthceINKi2a1bx7pEXpdIoHB/2gBw&#10;e/T0xn+APh98OvG3hG11VNGdLgfurqP7VLlJV6/xdDwR7H60Aerf8JP4fHXXNM/8C4/8as2Wradq&#10;ZcWF/a3Xl43+RMr7c9M4PHQ1wp+BngE/8wmYfS6k/wDiq6Dwr4C8P+DJLqTRLV4GugolLSs+QM46&#10;njqaAIvGP/IV8H/9hsf+k09dXXKeMf8AkK+D/wDsNj/0mnrq6ACiiigAooooAKKKKACiiigAoooo&#10;A85+On/JJtU/66Qf+jVru9L/AOQTZf8AXBP/AEEVwnx0/wCSTap/10g/9GrXd6X/AMgmy/64J/6C&#10;KALdFFFABRRRQAUVAIZBcyS/aZPLdAqxYXahGcsOM5OR1OOK8M/tfxesjAat8QyoJwf+EWjwR/31&#10;/SgD3qvK/jiSmk+GJAjuV12DCoMs3yvwB3PFc+mteLP4tW+IP/hKx1z/AItv9avLvw2uo3via4hX&#10;V4CF1bREs4g2eMOOrYz8vPGT25APpGGaOeJZY23I3Q4x+BHY+1Pqjcwy28rXlopdjjzoM4EoHcej&#10;gd+4GD2K+RaxrniF9e1A6drHjdrPz28v7J4aWWJeTlFZsE7TxkgdO/WgD1XUtJeS7XVNOZYdTjXZ&#10;lvuTpnPlv7ejdVPtkFJfEum2eiXWq6jOLKCzB+1iY/NCw/hIHUnIxjO7IxnIryJda8Wd9W+IP/hK&#10;RVp6HoL+LdaW61uTxJe3Wnqs1tFrmkrZ2shUnhto+cjccZ+7ljhhkUAL+zj/AMk81D/sKyf+ioq9&#10;gryD9nMbfh9qK5Bxq0gyOn+qir1+gAooooA5XVvht4N1tme+8PWbSOctJEpiYn6oQax/Dvwc8O+F&#10;fFVvr2kz38ckIcCCSUPHhlK+me56k1jX3x90jTtWn0y68Pa3HdQyGMxNGgbP0LZ54I+tNPx/0f8A&#10;6FvX/wDvwn/xVAHR+OPh3L451WzN3r13baPCgE1hBwJm3ZyTnHTjkGux0+wtdK0+CwsYFgtbdBHF&#10;GvRVHQV5Qf2gtHH/ADLeufjEn/xVeg+D/FVv4x0FdWtrO5tIzK0fl3KgNx34J45oAqw/8lVvf+wJ&#10;b/8Ao+auprlof+SrXv8A2BLf/wBHzV1NABRRRQAUUUUAFFFFABRRRQAUUUUAFFFFABRRRQAUUUUA&#10;FFFFABRRRQAUUUUAFFFFABRRRQAUUUUAFFFFABRRRQAUUUUAFFFFABRRRQAUUUUAFFFFABRRRQAU&#10;UUUAFFFFABRRRQAUUUUAFFFFABRRRQAUUUUAFFFFABRRRQAUUUUAFFFFABRRRQAUUUUAFFFFABXL&#10;fEn/AJJv4g/683rqa5b4k/8AJN/EH/Xm9AHU0UUUAFFFFABRRRQAV5Z8WPA/ifXGXWfDGtXcVxBD&#10;sfT452jEoBJyhBA3c9D19ex9TooA8D8FeHIvF1vJCnj/AMS2uq2+Vu9OnmKSwt0PGeRnv+eOlU/G&#10;/wAPbjTPFvhKzfxTq122o3bQrPPJue3wU5Tnjr+leq+Mvh3Y+J5o9Us5n0vxBbfNbajbna2QOA4H&#10;3l/UeuMg+X6nqfi+++JHgrS/FGj+Xd6bfgm9t1JiuUZkAcY4H3ef5DpQB6b4O8AXHhTVZr2bxPqu&#10;qiWHy/Ju3JVTkHcOTzx+tWfiF/yBtL/7DWn/APpQldbXJfEL/kDaX/2GrD/0oSgDraKKKACiiigA&#10;ooooAKKKKACiiigArx/4Qf8AJQ/id/2FR/6NuK9grx/4Qf8AJQ/id/2FR/6NuKAPYKKKKACqupaj&#10;baRpd1qN7IY7W1iaaVwpOFUZPA5NWq5r4h/8k48Sf9g2f/0A0AdBa3MV5aQ3UDh4Zo1kjYfxKRkH&#10;8jXFeLPh9Pqeux+JvDWrtofiFI/KkuFiDx3KYwFkU8HGF5IPAHBwuM/w98RY7bw1pUH/AAiXi6Ty&#10;rOJN8WkOyNhAMqc8g9jXaeH9dXxBYyXS6bqen7JDH5Wo2pgkOADuAPVeevsaAPO0+GnjLxPJap4+&#10;8XpeadBLvk06wj8tLgcEB2UJ3A6qSOdpBOR6tBBFbW8dvBEkUMShI40UBUUDAAA6ACq2r6kNI0qe&#10;/NneXghAPkWUJllfJA+VR165+gNcn/wsyP8A6E3xn/4Jn/xoA6m11rT77V9Q0q2uN97p3lG6i2ke&#10;X5ilk5xg5AJ4rQrzH4damNY+JPj+/Fne2Yl/s79xewmKVMQuPmU9M4yPYg16dQAUUUUAFFFFABRR&#10;RQAUUUUAFFFFABRRRQAUUUUAFFFFABRRRQAUUUUAFFFFABRRRQAUUUUAFFFFABRRRQAUUUUAFFFF&#10;ABRRRQAUUUUAFFFFABRRRQAUUUUAFFFFABRRRQAUUUUAFFFFABRRRQAUUUUAFUdS1ey0hbZr6byl&#10;ubmO1h+UndLIcKvHqe/Sr1cV8Sf+Pbwx/wBjJYf+jKAO1rzDWvhlrGn67e698P8AX10W8vebmzmT&#10;fbytnJbkMFPLEfKcEnGAa9Prjbv4iRWl5Nbf8Ip4tn8p2TzYdIdkfBxlTnkHsaAOf0r4Y65q2uaf&#10;rfxC8QrrE9gc21lbxhLdWByGOFXd2JG0ZwASQMV6lXD/APCy4v8AoT/GX/gmf/GprL4hx3t9b2o8&#10;KeLIPOkWPzZ9JdI0y2Ms2eFHUnsKAOj0vWLDWY7l7CcTLbXMlrN8pG2VDhl5Hb16Gr9cH8Lv+PTx&#10;T/2Ml9/6EK7ygAooooA86+OX/JJdW/34P/RyV3Gkf8gWw/694/8A0EVw/wAcv+SS6t/vwf8Ao5K7&#10;jSP+QLYf9e8f/oIoAu0UUUAFFFFABRRRQAUUUUAFFFFABXIan/yVfw//ANgy9/8AQ4a6+uR1P/kq&#10;3h//ALBl7/6HDQB11FFFABRRRQAUUUUAFVLHS9P0tZVsLG3tVlcySCCIJvY9zgcmrdFABWHr/ie2&#10;8N3On/b4JlsbuQxSXwA8q2fjZ5h7BiSAegI561uVyt14r0+7hns7rw/rs0DgxSI+jzMjg8EfdwQf&#10;yoAPGHOqeEP+w2v/AKTXFdVXhl/4hfwnq+gWlzbat/witpqSzW1zeWUqS2xMUqC3+YfvFG4le4C4&#10;OeDXpx8aWo/5g/iA8Z40if8A+JoA6WiuXPjm1H/MD8Sf+Cef/wCJpP8AhOrX/oBeJf8AwTz/APxN&#10;AHU0Vy3/AAnVr/0AvEv/AIJ5/wD4mj/hOrX/AKAXiX/wTz//ABNAHU0Vy3/CdWv/AEAvEv8A4J5/&#10;/iaP+E6tf+gF4l/8E8//AMTQB1NFct/wnVr/ANALxL/4J5//AImj/hOrX/oBeJf/AATz/wDxNAHU&#10;0Vy3/CdWv/QC8S/+Cef/AOJq1p/iy31C9jtU0nXIGkOBJc6ZLGg+rEYFAHMfHP8A5JNqn/XSD/0a&#10;td3pn/IJs/8Argn/AKCK4f43xSS/CfVhGjOVaFiFBOAJVyfpXV+FdYsdd8Maff6dcLPbvCoyp5Vg&#10;ACpHYg9RQBsUUUUAFFFFABRRRQAV5b8bjjTfC3/Yftz+jV6lXlXxzkSLSfDMkjhI01yFmYgnaArZ&#10;PHP5UAeq1mXkE9nK9/Yo0hPNxaqR++H95c9JABgcgHoexGjHIksayRuro4DKynIIPQg06gCC0u4L&#10;62S4tpA8T9Dgg8cEEHkEHgg8ip6x7uznsLt9S01N5kObq1HAmGMbl9JAAOehAwexGla3UN7bJcW7&#10;743HBwQR6gg8gjoQeRQB5L+zj/yTzUP+wrJ/6Kir2CvH/wBnH/knmof9hWT/ANFRV7BQAUUUUAec&#10;/FTwPPrljD4g0CMx+JtMZZLaWLh5VByUPrjqM+47mu10G8vL/QbG61GzezvZIVM9u4wUf+IdTxnO&#10;PbFaNFABRRRQBysP/JV77/sB2/8A6Pmrqq5+LTbpfiDdaqUAs30qG2VsjmRZZWIx16MPzroKACii&#10;igAooooAKKKKACiiigAooooAKKKKACiiigAooooAKKKKACiiigAooooAKKKKACiiigAooooAKKKK&#10;ACiiigAooooAKKKKACiiigAooooAKKKKACiiigAooooAKKKKACiiigAooooAKKKKACiiigAooooA&#10;KKKKACiiigAooooAKKKKACiiigAooooAKKKKAKWp6rY6Nafa9RuY7a38xY/MkOFDMQoye3JHNYvx&#10;E+b4c6/jkGyfp9KvarqnhySK40vVtR0zbIhSa2ubhBlSOhUmvLfEfiGz8KeGNT8OtrFtqWiXds8O&#10;mzxXKyy2jY4hlAOSmPuv2xg9qAPa6Kyj4o8PjrrumD/t7j/xpn/CWeHB18QaV/4GR/40AbFFY/8A&#10;wlvhv/oYdJ/8DY/8aT/hLfDX/Qw6T/4Gx/40AbNFY3/CW+Gv+hh0n/wNj/xo/wCEt8Nf9DDpP/gb&#10;H/jQBs0Vjf8ACW+Gv+hh0n/wNj/xo/4S3w1/0MOk/wDgbH/jQBs0Vjf8Jb4a/wChh0n/AMDY/wDG&#10;l/4S3w3/ANDDpP8A4Gx/40AX7q/tbKS3S6njhNxIIYd5xvcgkKPc44rnPiAM6Ppn/YasP/ShKt6h&#10;rXhLV7CaxvNZ0maCZdrL9sj/AAIOeCOCCOlcN4g8U2lpFpmh32s2d8n9q2clpfpOjF40nQssuD8r&#10;qP4uAwGeDkUAetUVknxT4eHXXtLH/b5H/jTf+Es8N/8AQwaV/wCBsf8AjQBsUVjf8Jb4a/6GHSf/&#10;AANj/wAaP+Et8Nf9DDpP/gbH/jQBs0Vjf8Jb4a/6GHSf/A2P/Gj/AIS3w1/0MOk/+Bsf+NAGzRWN&#10;/wAJb4a/6GHSf/A2P/Gj/hLfDX/Qw6T/AOBsf+NAGzRWN/wlvhr/AKGHSf8AwNj/AMaX/hLfDf8A&#10;0MGlf+Bsf+NAGxXj/wAIP+Sh/E7/ALCo/wDRtxXpsPiPQ7iVIoNZ06WR2CoqXSMWJ6AAHkmvHvhx&#10;4k0Xw/8AEP4kf2xqlrY+fqp8r7RIE37ZZ84z1xuH50Ae6UVyx+JXgof8zRpf/gQtJ/wsvwT/ANDR&#10;pn/f8UAdVXN/EIZ+HPiT/sG3H/oBqH/hZfgn/oaNM/7/AIrM8ReNfBeu+GtU0lPFulQte2ssAkaY&#10;EKWUjOM89aAOo8L8eEtGH/TjB/6LWtWuM03x94J07SrOyHivTHFvAkQczqN21QM47dKs/wDCy/BP&#10;/Q0aZ/3/ABQB1VFcr/wsvwT/ANDRpn/f8Uf8LK8E/wDQ0aX/AOBAoAyfCX/JXviL/wBw3/0Q1egV&#10;5tpPiTwVpfjDxHr3/CZaXINZFr+581R5RhQp1zznOegxW/8A8LL8E/8AQ0aZ/wB/xQB1VFcp/wAL&#10;L8E/9DRpn/f8Uf8ACzPBP/Qz6Z/3/FAHV0Vyn/CzPBP/AEM+mf8Af8Uf8LM8E/8AQz6Z/wB/xQB1&#10;dFcp/wALM8E/9DPpn/f8Uf8ACzPBP/Qz6Z/3/FAHV0Vyn/CzPBP/AEM+mf8Af8Uf8LM8E/8AQz6Z&#10;/wB/xQB1dFcp/wALM8E/9DPpn/f8Uf8ACzPBP/Qz6Z/3/FAHV0Vyn/CzPBP/AEM+mf8Af8Uf8LM8&#10;E/8AQz6Z/wB/xQB1dFcp/wALM8E/9DPpn/f8Uf8ACzPBP/Qz6Z/3/FAHV0Vyn/CzPBP/AEM+mf8A&#10;f8Uf8LM8E/8AQz6Z/wB/xQB1dFcp/wALM8E/9DPpn/f8Uf8ACzPBP/Qz6Z/3/FAHV0Vyn/CzPBP/&#10;AEM+mf8Af8Uf8LM8E/8AQz6Z/wB/xQB1dFcp/wALM8E/9DPpn/f8Uf8ACzPBP/Qz6Z/3/FAHV0Vy&#10;n/CzPBP/AEM+mf8Af8Uf8LM8E/8AQz6Z/wB/xQB1dFcp/wALM8E/9DPpn/f8Uf8ACzPBP/Qz6Z/3&#10;/FAHV0Vyn/CzPBP/AEM+mf8Af8Uf8LM8E/8AQz6Z/wB/xQB1dFcp/wALM8E/9DPpn/f8Uf8ACzPB&#10;P/Qz6Z/3/FAHV0Vyn/CzPBP/AEM+mf8Af8Uf8LM8E/8AQz6Z/wB/xQB1dFcp/wALM8E/9DPpn/f8&#10;Uf8ACzPBP/Qz6Z/3/FAHV0Vyn/CzPBP/AEM+mf8Af8Uf8LM8E/8AQz6Z/wB/xQB1dFcp/wALM8E/&#10;9DPpn/f8Uf8ACzPBP/Qz6Z/3/FAHV0Vyn/CzPBP/AEM+mf8Af8Uf8LM8E/8AQz6Z/wB/xQB1dFcp&#10;/wALM8E/9DPpn/f8Uf8ACzPBP/Qz6Z/3/FAHV0Vyn/CzPBP/AEM+mf8Af8Uf8LM8E/8AQz6Z/wB/&#10;xQB1dFcp/wALM8E/9DPpn/f8Uf8ACzPBP/Qz6Z/3/FAHV0Vyn/CzPBP/AEM+mf8Af8Uf8LM8E/8A&#10;Qz6Z/wB/xQB1dFcp/wALM8E/9DPpn/f8Uf8ACzPBP/Qz6Z/3/FAHV0Vyn/CzPBP/AEM+mf8Af8Uf&#10;8LM8E/8AQz6Z/wB/xQB1dFcp/wALM8E/9DPpn/f8Uf8ACzPBP/Qz6Z/3/FAHV0Vyn/CzPBP/AEM+&#10;mf8Af8Uf8LL8E/8AQz6Z/wB/xQB1dcX8Rx/ovhr28R2H/o2rX/Cy/BP/AENGmf8Af8VjeI/FvgrX&#10;7fTox4v0uFrPUbe+BMwO7ypAxXrxkZGaAPQ6K5b/AIWV4J/6GjS//AhaT/hZfgn/AKGjTP8Av+KA&#10;Oqorlf8AhZfgn/oaNM/7/ij/AIWV4J/6GjS//AgUAZ/wwGLTxR/2Ml9/6GK7qvOvDPinwT4dg1Jf&#10;+Ew0uc32o3F+T5qrs8xs7epzgYGe9bf/AAsvwT/0NGmf9/xQB1VFcr/wsvwT/wBDRpn/AH/FH/Cy&#10;vBP/AENGl/8AgQKAMX45f8kl1b/fg/8ARyV3Gk/8gax/694//QRXlPxf8a+GNY+GWp2Wna9YXV1K&#10;8OyGGYMzYlQngewJr1bSP+QLY/8AXvH/AOgigC5RRRQAUUUUAFFFFABRRRQAUUU13SKNpJGVEUbm&#10;ZjgAepoArf2nZDVf7LN1EL7yfPEBbDsmSNwHcZHOOnGeorn9SX/i6OgN/wBQ29/9DgqLxBceFtft&#10;4WHiTTrXULVjLZXsV3Hvt39Rz8ynGCp4I4Nc3pfjez1H4g6bb6rdWFvf6fYXMdzLHcKbeTc0JV43&#10;z0YA/KeRgg9ASAeqUVknxR4eHXXdMH/b3H/jTf8AhLfDf/QwaV/4Gx/40AbFFY3/AAlvhr/oYdJ/&#10;8DY/8aP+Et8Nf9DDpP8A4Gx/40AbNFY3/CW+Gv8AoYdJ/wDA2P8Axo/4S3w1/wBDDpP/AIGx/wCN&#10;AGzRWN/wlvhr/oYdJ/8AA2P/ABo/4S3w1/0MOk/+Bsf+NAGzVeW+tbe8t7SaeOO4ud3kxscGTbgt&#10;j1wDms//AISzw3/0MGlf+Bsf+NUtV1XwlrVibS713TSu4PG6X0avG45V0YHhge/9KAIPG1tb3t14&#10;XtbqGOa3m1jZJFIoZXH2W44IPWqtjJe+CNTttIuftF54dupBFY3Z3O9k5OFhkPJKHgK5PGQp7GsL&#10;UPF9m+u+GNJ1DV7Ga6tdV84XsM0flzw+ROu84OEbLKGX1ORwcDvf+Eo8P4ydd0z/AMC4/wDGgDWo&#10;rH/4Szw2P+Zg0r/wNj/xpP8AhLfDf/Qw6T/4Gx/40AbNFY3/AAlvhr/oYdJ/8DY/8aP+Et8Nf9DD&#10;pP8A4Gx/40AbNFY3/CW+Gv8AoYdJ/wDA2P8Axo/4S3w1/wBDDpP/AIGx/wCNAGzRWN/wlvhr/oYd&#10;J/8AA2P/ABo/4S3w1/0MOk/+Bsf+NAGzRWN/wlvhr/oYdJ/8DY/8altvEmhXlzHb2utadPPIcJHF&#10;dIzNxngA5NAGjLFHPC8M0ayRSKVdHGVYHggjuK8W1bStW+DWuya/oEc974PupC1/pqnP2UnjcvoO&#10;mD7BW7GvbKZLFHPDJDNGkkUilHR1BVlPBBB6g0AU9F1rT/EOkW+qaZcJPaTqGRlPT1BHYjoR2NX6&#10;8R1XStT+C2uyeINBjkuvB95Kv9oWA+ZrXJxuXJ/Ik+insa9At/ij4IubaOdfEunosi7gssuxh7FT&#10;yD9aAOuorlf+Fl+Cf+ho0z/v+KT/AIWZ4J/6GfTP+/4oA6uiuU/4WZ4J/wChn0z/AL/il/4WX4J/&#10;6GjTP+/4oA6qvLPjeM6b4WHrr0A/Rq6ofErwUf8AmaNL/wDAha88+LvjHw1qmn+HFsNcsrpoNagn&#10;lWCYPsjUNljjPAyPzoA9ZlSTSpGnt42ks3YtNCgyYyeS6Dvz1XvnI5yG0Y5EmiSWJ1eN1DKynIYH&#10;oRXNH4jeCx/zNOk/+BSf41lP8RfBulStLb+JNNks3YeZBHMGMZJ5dAOoz1Ue5HOQQDvKzp7aSzuH&#10;vbJN2/BntwcCT/aXsHx/31gA9iMb/hZfgn/oaNM/7/il/wCFk+Cv+ho0v/wIWgDif2cf+Se6h/2F&#10;ZP8A0VFXr9eP/s4/8k81D/sKyf8AoqKvYKACiiigAooooAKKKKAExzmloooAKKKKACiiigAooooA&#10;KKKKACiiigAooooAKKKKACiiigAooooAKKKKACiiigAooooAKKKKACiiigAooooAKKKKACiiigAo&#10;oooAKKKKACiiigAooooAKKKKACiiigAooooAKKKKACiiigAooooAKKKKACiiigAooooAKKKKACii&#10;igAooooAKKKKACiiigAooooAzbnw9ot7cNcXWj6fPM33pJbZGY/UkZrmvHfhzQrfwFrkkOjadHIt&#10;nJtdLZFKnHUEDINdvWL4v0u41vwjqumWmz7RdW7Rx7zgZPrQBxMOj6T4Cv49O1fSrC48N3Em2z1G&#10;a2jZrR2JIhmOMlSc7XPqAexruT4V8ONydA0o57/Y4/8ACtC9srbUrKazvIEntp0KSRSDKsp6g063&#10;gitLWG2gQJDEgjjQfwqBgD8qAMz/AIRLw3/0L2k/+AUf+FJ/wiXhr/oXtJ/8Ao/8K2aKAMb/AIRL&#10;w1/0L2k/+AUf+FH/AAiXhr/oXtJ/8Ao/8K2aKAMb/hEvDX/QvaT/AOAUf+FH/CJeGv8AoXtJ/wDA&#10;KP8AwrZooAxv+ES8Nf8AQvaT/wCAUf8AhS/8Il4b/wChe0n/AMAo/wDCtiigDIHhTw4OmgaV/wCA&#10;cf8AhXL/ABB8L6BJ4etbf+x7GNbjU7OF2igVG2tOgYAgAjIJH4139YPivSbnWdOs4bTZvh1G1uW3&#10;nHyRyq7Y98A0AYVjpGj6LfRaLrWj6bKkp22GoPaR/v8Ar+7k+XAlA79HHPXIro/+ET8OHr4f0r/w&#10;Dj/wq/f2FpqllJZ30CT2743I44yDkH2IIBB9qsAYGBQBj/8ACJeGv+he0n/wCj/wo/4RLw1/0L2k&#10;/wDgFH/hWzRQBjf8Il4a/wChe0n/AMAo/wDCj/hEvDX/AEL2k/8AgFH/AIVs0UAY3/CJeGv+he0n&#10;/wAAo/8ACj/hEvDX/QvaT/4BR/4Vs0UAY3/CJeGv+he0n/wCj/wpf+ES8N/9C/pX/gFH/hWxRQBm&#10;Q+HNDt5Ulg0bTopEYMrpaopUjoQQOCKwLXwx4V1zWNca88L6Q89vfeW8rWqFpSYo5CzEjqTIc+uK&#10;7Kub8MNu1vxZ7aqo/wDJaCgBP+Fe+DP+hW0f/wAA0/wo/wCFeeDP+hW0f/wDT/CulooA5r/hXngz&#10;/oVtH/8AANP8KP8AhXvgz/oVtH/8A0/wrpaKAOa/4V54M/6FbR//AADT/Cj/AIV54M/6FbR//ANP&#10;8K6WigDmv+FeeDP+hW0f/wAA0/wo/wCFeeDP+hW0f/wDT/CulooA5r/hXngz/oVtH/8AANP8KP8A&#10;hXngz/oVtH/8A0/wrpaKAOa/4V54M/6FbR//AADT/Cj/AIV54M/6FbR//ANP8K6WigDmv+FeeDP+&#10;hW0f/wAA0/wo/wCFeeDP+hW0f/wDT/CulooA5r/hXngz/oVtH/8AANP8KP8AhXngz/oVtH/8A0/w&#10;rpaKAOa/4V54M/6FbR//AADT/Cj/AIV54M/6FbR//ANP8K6WigDmv+FeeDP+hW0f/wAA0/wo/wCF&#10;eeDP+hW0f/wDT/CulooA5r/hXngz/oVtH/8AANP8KP8AhXngz/oVtH/8A0/wrpaKAOa/4V54M/6F&#10;bR//AADT/Cj/AIV54M/6FbR//ANP8K6WigDmv+FeeDP+hW0f/wAA0/wo/wCFeeDP+hW0f/wDT/Cu&#10;looA5r/hXngz/oVtH/8AANP8KP8AhXngz/oVtH/8A0/wrpaKAOa/4V54M/6FbR//AADT/Cj/AIV5&#10;4M/6FbR//ANP8K6WigDmv+FeeDP+hW0f/wAA0/wo/wCFeeDP+hW0f/wDT/CulooA5r/hXngz/oVt&#10;H/8AANP8KP8AhXngz/oVtH/8A0/wrpaKAOa/4V54M/6FbR//AADT/Cj/AIV54M/6FbR//ANP8K6W&#10;igDmv+FeeDP+hW0f/wAA0/wo/wCFeeDP+hW0f/wDT/CulooA5r/hXngz/oVtH/8AANP8KP8AhXng&#10;z/oVtH/8A0/wrpaKAOa/4V54M/6FbR//AADT/Cj/AIV54M/6FbR//ANP8K6WigDmv+FeeDP+hW0f&#10;/wAA0/wo/wCFeeDP+hW0f/wDT/CulooA5r/hXngz/oVtH/8AANP8KP8AhXngz/oVtH/8A0/wrpaK&#10;AOa/4V54M/6FbR//AADT/Cj/AIV54M/6FbR//ANP8K6WigDmv+FeeDP+hW0f/wAA0/wo/wCFeeDP&#10;+hW0f/wDT/CulooA5r/hXngz/oVtH/8AANP8KP8AhXngz/oVtH/8A0/wrpaKAOa/4V54M/6FbR//&#10;AADT/Cj/AIV54M/6FbR//ANP8K6WigDmv+FeeDP+hW0f/wAA0/wo/wCFeeDP+hW0f/wDT/CulooA&#10;5r/hXngz/oVtH/8AANP8KP8AhXngz/oVtH/8A0/wrpaKAOa/4V54M/6FbR//AADT/Cj/AIV54M/6&#10;FbR//ANP8K6WigDmv+FeeDP+hW0f/wAA0/wo/wCFeeDP+hW0f/wDT/CulooA5r/hXngz/oVtH/8A&#10;ANP8KP8AhXngz/oVtH/8A0/wrpaKAOa/4V54M/6FbR//AADT/Cj/AIV54M/6FbR//ANP8K6WigDm&#10;v+FeeDP+hW0f/wAA0/wo/wCFeeDP+hW0f/wDT/CulooA5r/hXngz/oVtH/8AANP8KP8AhXngz/oV&#10;tH/8A0/wrpaKAOa/4V54M/6FbR//AADT/Cj/AIV54M/6FbR//ANP8K6WigDmv+FeeDP+hW0f/wAA&#10;0/wo/wCFeeDP+hW0f/wDT/CulooA5r/hXngz/oVtH/8AANP8KP8AhXngz/oVtH/8A0/wrpaKAOB8&#10;V+FvCPh7wzfatF4R0SSS3VSEezTacsB2HvXfAADAGAK5D4onHw21k/8ATNP/AEYtdfQAUUUUAFFF&#10;FABRRRQAUUUUAFMkjSWNo5FDowIZWGQQexp9FAGQPCvh0dNA0sfSzj/wrivFvgfRNZ8Y6LYRWltY&#10;uLK6uIpYLdPllR4dhZcYYDJ+Uggg9q9MrCu9Jup/G2l6shT7La2dxBJk/NudoyuB6fIf0oAw/D8G&#10;hXt1Lo2s+G9Is9dtl3SQi1j2Tp086IkfMhI6dVPB7Z6H/hE/Dn/Qv6V/4Bx/4VcudKsby9tL24to&#10;5LqzYtbykfNGSMHB9xVygDG/4RLw1/0L2k/+AUf+FH/CJeGv+he0n/wCj/wrZooAxv8AhEvDX/Qv&#10;aT/4BR/4Uf8ACJeGv+he0n/wCj/wrZooAxv+ES8Nf9C9pP8A4BR/4Uf8Il4a/wChe0n/AMAo/wDC&#10;tmigDH/4RLw3/wBC9pP/AIBR/wCFKPCnhwdNA0of9ucf+Fa9FAHnfjrwhoF5J4asv7LtbeO41cI7&#10;20Kxvj7PM3UAd1B/AcGr2l6fo9vqI0PXND0oX+3NtciyjVL1B3HGA4H3k/EcdNnxFpV1qV/4fltt&#10;myx1IXU25sfJ5Mqcepy4/WtO9sLTUUiS7gSYRSrLHuHKOpyGB7EUAUf+ET8Nnr4f0r/wCj/wpP8A&#10;hEvDf/QvaT/4BR/4Vs0UAY3/AAiXhr/oXtJ/8Ao/8KP+ES8Nf9C9pP8A4BR/4Vs0UAY3/CJeGv8A&#10;oXtJ/wDAKP8Awo/4RLw1/wBC9pP/AIBR/wCFbNFAGN/wiXhr/oXtJ/8AAKP/AAo/4RLw1/0L2k/+&#10;AUf+FbNFAGN/wiXhr/oXtJ/8Ao/8KmtvDmh2NwlxaaNp1vOn3ZYrVEYduCBnpWnRQBj+KdXl0Hwz&#10;fanBGkktugZVfODlgOcfWtiuW+I3/JP9X/65L/6GtdTQAyaKKeCSGeNJIpFKujqCrKRggg9QRXEe&#10;G/CfhDXvDtlqsvhLRI5LlN7Ilmm0HJHHFdy/3G+lct8Nju+Hein/AKYH/wBCNAEv/CvPBn/QraP/&#10;AOAaf4Uf8K88Gf8AQraP/wCAaf4V0tFAHNf8K88Gf9Cto/8A4Bp/hR/wrzwZ/wBCto//AIBp/hXS&#10;0UAc1/wrzwZ/0K2j/wDgGn+FL/wr3wb/ANCto/8A4BR/4V0lFAHN/wDCvfBv/QraP/4BR/4Un/Cv&#10;fBn/AEK2j/8AgHH/AIV0tFAHNf8ACvPBn/QraP8A+Aaf4Uf8K88Gf9Cto/8A4Bp/hXS0UAUtM0jT&#10;dFtPsul2FtZW5YuY7eIRqWOOSB34HPtV2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5jwr/AMhzxd/2Fl/9JoK6euY8K/8AIc8Xf9hZf/SaCgDp6KKKACiiigAooooAKKKK&#10;ACiiigAooooAKKKKACiiigAooooAKKKKACiiigAooooAKKKKACiiigAooooAKKKKACiiigAooooA&#10;KKKKACiiigAooooAKKKKACiiigAooooAKKKKACiiigAooooAKKKKACiiigAooooAKKKKACiiigAo&#10;oooAKKKKACiiigAooooAKKKKACiiigDjvip/yTTWv+uaf+jFrsa474qf8k01r/rmn/oxa7GgAooo&#10;oAKKKKACiiigAooooAKKKKACiiigAooooAKKKKACiiigAooooAKKKKACiiigAooooAKKKKACiiig&#10;AooooAKKKKAOX+I3/JP9X/65L/6GtdRXL/Eb/kn+r/8AXJf/AENa6igBr/6tvoa5b4Z/8k50T/rg&#10;f/QjXUv/AKtvoa5b4Z/8k50T/rgf/QjQB1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MeFf+Q54u/7Cy/+k0FdPXMeFf8AkOeLv+ws&#10;v/pNBQB09FFFABRRRQAUUUUAFFFFABRRRQAUUUUAFFFFABRRRQAUUUUAFFFFABRRRQAUUUUAFFFF&#10;ABRRRQAUUUUAFFFFABRRRQAUUUUAFFFFABRRRQAUUUUAFFFFABRRRQAUUUUAFFFFABRRRQAUUUUA&#10;FFFFABRRRQAUUUUAFFFFABRRRQAUUUUAFFFFABRRRQAUUUUAFFFFABRRRQBx3xU/5JprX/XNP/Ri&#10;12Ncd8VP+Saa1/1zT/0YtdjQAUUUUAFFFFABRRRQAUUUUAFFFFABRRRQAUUUUAFFFFABRRRQAUUU&#10;UAFFFFABRRRQAUUUUAFFFFABRRRQAUUUUAFFFFAHL/Eb/kn+r/8AXJf/AENa6iuX+I3/ACT/AFf/&#10;AK5L/wChrXUUANf/AFbfQ1y3wz/5Jzon/XA/+hGupf8A1bfQ1y3wz/5Jzon/AFwP/oRoA6u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mPCv/Ic8Xf9hZf/AEmgrp65jwr/AMhzxd/2Fl/9JoKAOnooooAKKKKACiiigAooooAKKKKACiii&#10;gAooooAKKKKACiiigAooooAKKKKACiiigAooooAKKKKACiiigAooooAKKKKACivPPi14t1rw3o1j&#10;aeHoXbU9TnEEc3l7hCOBnnjcSQBn39K5xvhL4vgsDqMPxA1NteVN+wuxhZ+uzJbp7kfhQB7NRXEf&#10;CvxdeeMPBy3epKo1C2ma2uCq4DsuDuwOBkHt3rifEWl6n49+NWpaJb67faXY6Zp0ZZ7SU4ZjhsEA&#10;gZ/eH/vmgD22ivJYvgrdxTxyHx5rzBGDFTIcHB6ferrPiV4wPgnwZcapCivdyOLe1VhkGVgcE+uA&#10;Cce1AHXUV4ta/Cvxlq2nR6tqfjvUrXW5V8zyULeXEeoU4Yfjgce9dD8KfGGqaymq+HfEeP7c0Wby&#10;pX4zMuSN3HUgjkjg5U96APSKKKKACiiigAooooAKKKKACiiigAooooAKKKKACiiigAooooAKKKKA&#10;CiiigAooooAKKKKACiiigAooooAKKKKACiiigDjvip/yTTWv+uaf+jFrsa474qf8k01r/rmn/oxa&#10;7GgAooooAKKKKACiiigAooooAKKKKACiiigAooooAKKKKACiiigAooooAKKKKACiiigAooooAKKK&#10;KACiiigAooooAKKKKAOX+I3/ACT/AFf/AK5L/wChrXUVy/xG/wCSf6v/ANcl/wDQ1rqKAGv/AKtv&#10;oa5b4Z/8k50T/rgf/QjXUv8Acb6GuW+Gn/JOdE/64H/0I0AdXRVTU9TstG06bUNRuY7a0hAMkshw&#10;q5OB+pAr568e/FW+8T6xpVvoCXtpoKX6KLwBozdyAjIB7KAfunnnJA6UAfSFFFeL6pfeI/id4/1T&#10;w7outS6RoGjny7qe3yJJZM4IyCCeQwAyBhc88UAe0UV4Tq0Hin4M32n6r/wkF3rfhuecQ3cFzlmj&#10;z3GScdyCCORg9a9zikSaFJYmDRuoZWHQg8g0AP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5jwr/wAhzxd/2Fl/9JoK6euZ8LDGt+Lf+wqv/pNBQB01FFFA&#10;BRRRQAUUUUAFFFFABRRRQAUUUUAFFFFABRRRQAUUUUAFFFFABRRRQAUUUUAFFFFABRRRQAUUUUAF&#10;FFFABRRRQAV5r8Q7v4l/8TC28MaXaNpphAW5Rwbo5X59ilsZHQcZ9O1T/E/x3qvgSTRru3soZtLu&#10;bjyruVgxZMYOBg4yV3Ef7tdnHrulS6KNZTUbY6aY/M+1eYBGF9Se1AHHfB648OnwWtjoLz+ZayEX&#10;yXS7ZhMepYehxgYyOMZJBrjNJ8F+PdQ8c+K7mK9fw3aX1yWa6EYkkkQFtgjOemOvIrQ+D7nV/Hnj&#10;jxFZBl0m6udkTEECVtzNuH4cn/fFdL4G+JA8R6vqmhazBBputWNw0S23mf61RkErnqQR27EGgDj9&#10;X/4Tn4SNa6vP4iuPEmhGUR3cd3nemfQszEd8EHGcZGDU/wAab2LU28BxxFZrG/v1m56Ov7vHHoQ5&#10;rU+OHiOzi8IP4agdbjV9UliiitkO5wA4bOO2SAB65rM+Kvh680v4V+GriBd914ca28xgM4VUCE/T&#10;cEoA9nrxzw23kftLeJ4oxhJrEM/PfERr0zS/E2kav4ej122voP7PaPzHlaQARcZIc/wkdwa8x+F0&#10;n/CUfFHxh4xhUnT2Is7aQrjf05H/AAFFJH+2KAPZaKKKACiiigAooooAKKKKACiiigAooooAKKKK&#10;ACiiigAooooAKKKKACiiigAooooAKKKKACiiigAooooAKKKKACiiigDjvip/yTTWv+uaf+jFrsa4&#10;/wCKQz8Nda/65p/6MWuwoAKKKKACiiigAooooAKKKKACiiigAooooAKKKKACiiigAooooAKKKKAC&#10;iiigAooooAKKKKACiiigAooooAKKKKACiiigDl/iN/yT/V/+uS/+hrXUVy/xF58Aav8A9cl/9DWu&#10;ooAa/wBxvpXLfDT/AJJzon/XA/8AoRrqX+430rlvhrx8OtF/64H/ANCNAG5rGjWGv6ZJpup263Fn&#10;Kys8TEgNtYMM49wK8i+ONrbWC+Cba0t4re3ivyscUSBVRcpwAOAK9srxf4+nE/g//sIN/NKAPaK8&#10;a/Z6k+1aN4ivpF/f3GpbpG9flzj82P517LXi3wsu4fCPj/xX4O1CVbaSa8+0WCuQokU54GepKlCB&#10;7GgDpfjjGsnwo1QkfceFh9fMWum8EStN4D0CRzlm0+Ak/wDABXA/HfXYG8NW/hWzcTavql1EiW0b&#10;ZcLuyCR7ttA9cn0r07RbD+ytC0/Tsg/ZbaOEkd9qgf0oAv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naw+sR2anRbeynud4yt5K0abe/Kqxz+FAGjXKaTfWul&#10;XfjC+vp44LaLUg8krnAAFtB/n3NQXmr+M9MsJr2/svDcFvAu6SRr+bAH/fr9O/FcT4ctvGPibX9U&#10;1q60vTVto71ZF0u9uJEEc/kRbZCAh3ELsIDY2kk4zigD07w9farqiXF9f2i2VpKw+xW7g+cI/wC9&#10;JzgFuu3sODzW1XKtc+Pf4dL8O/jfzf8AxqmG5+IPbSvDn/gfN/8AGqAOtorkvtXxB/6BXhz/AMD5&#10;v/jVH2r4g/8AQK8Of+B83/xqgDraK5L7V8Qf+gV4c/8AA+b/AONUfaviD/0CvDn/AIHzf/GqAOto&#10;rkvtXxB/6BXhz/wPm/8AjVH2r4g/9Arw5/4Hzf8AxqgDraK5L7V8Qf8AoFeHP/A+b/41R9q+IP8A&#10;0CvDn/gfN/8AGqAOtorkvtXxB/6BXhz/AMD5v/jVH2r4g/8AQK8Of+B83/xqgDraK5L7V8Qf+gV4&#10;c/8AA+b/AONUfaviD/0CvDn/AIHzf/GqAOtorkvtXxB/6BXhz/wPm/8AjVH2r4g/9Arw5/4Hzf8A&#10;xqgDraK5L7V8Qf8AoFeHP/A+b/41R9q+IP8A0CvDn/gfN/8AGqAOtorkvtXxB/6BXhz/AMD5v/jV&#10;H2r4g/8AQK8Of+B83/xqgDraK5L7V8Qf+gV4c/8AA+b/AONUfaviD/0CvDn/AIHzf/GqAOtorkvt&#10;XxB/6BXhz/wPm/8AjVH2r4g/9Arw5/4Hzf8AxqgDraK5L7V8Qf8AoFeHP/A+b/41R9q+IP8A0CvD&#10;n/gfN/8AGqAOtorkvtXxB/6BXhz/AMD5v/jVH2r4g/8AQK8Of+B83/xqgDraK5L7V8Qf+gV4c/8A&#10;A+b/AONUfaviD/0CvDn/AIHzf/GqAOtorkvtXxB/6BXhz/wPm/8AjVH2r4g/9Arw5/4Hzf8AxqgD&#10;raK5L7V8Qf8AoFeHP/A+b/41R9q+IP8A0CvDn/gfN/8AGqAOh1XSrDW9Nm07U7WO5tJhiSKQZB9P&#10;oQeQR0rzYfs9+Cft/wBp3amYt2fsv2keX9M7d+P+BV1P2n4gf9Arw5/4Hzf/ABql+0+P/wDoF+Hf&#10;/A+b/wCNUAb+l6XY6Lp0On6bbR21rCu1I4xgD/E+9cv4v+Fnhfxrcfa9RtpYb3G03Vq4R2A6ZyCD&#10;+Iqz9p8f/wDQL8O/+B83/wAao+0+P/8AoF+Hf/A+b/41QBR8JfCXwr4OvFvbG3mub1fuXF44dk/3&#10;QAFB98ZrtZ4Irq3lt7iNJYZUKSRuMqykYII7giuY+0+P/wDoF+Hf/A+b/wCNUfafH/8A0C/Dv/gf&#10;N/8AGqAOXuf2f/BNxqJukGowRlsm1iuB5f05Utj/AIFXomjaLp3h/S4dN0q1jtbSEYWNB+ZJ6kn1&#10;NYf2nx//ANArw7/4Hzf/ABqk+0/ED/oFeHP/AAPm/wDjVAHWUVyX2r4g/wDQK8Of+B83/wAao+1f&#10;EH/oFeHP/A+b/wCNUAdbRXJfaviD/wBArw5/4Hzf/GqPtXxB/wCgV4c/8D5v/jVAHW0VyX2r4g/9&#10;Arw5/wCB83/xqj7V8Qf+gV4c/wDA+b/41QB1tFcl9q+IP/QK8Of+B83/AMao+1fEH/oFeHP/AAPm&#10;/wDjVAHW0VyX2r4g/wDQK8Of+B83/wAao+1fEH/oFeHP/A+b/wCNUAdbRXJfaviD/wBArw5/4Hzf&#10;/GqPtXxB/wCgV4c/8D5v/jVAHW0VyX2r4g/9Arw5/wCB83/xqj7V8Qf+gV4c/wDA+b/41QB1tFcl&#10;9q+IP/QK8Of+B83/AMao+1fEH/oFeHP/AAPm/wDjVAHW0VyX2r4g/wDQK8Of+B83/wAao+1fEH/o&#10;FeHP/A+b/wCNUAdbRXJfaviD/wBArw5/4Hzf/GqPtXxB/wCgV4c/8D5v/jVAHW0VyX2r4g/9Arw5&#10;/wCB83/xqj7V8Qf+gV4c/wDA+b/41QB1tFcl9q+IP/QK8Of+B83/AMao+1fEH/oFeHP/AAPm/wDj&#10;VAHW0VyX2r4g/wDQK8Of+B83/wAao+1fEH/oFeHP/A+b/wCNUAdbRXJfaviD/wBArw5/4Hzf/GqP&#10;tXxB/wCgV4c/8D5v/jVAHW0VyX2r4g/9Arw5/wCB83/xqj7V8Qf+gV4c/wDA+b/41QB1tFcl9q+I&#10;P/QK8Of+B83/AMao+1fEH/oFeHP/AAPm/wDjVAHW0VyX2n4g/wDQK8Of+B83/wAap63Hj7+LTPDv&#10;4X03/wAaoAZ8TRu+HWsD/pmn/oxas+JPEVxaTx6NocKXev3K5jiY/u7dOhmlPZB6dWOAO5HA/Ezx&#10;L4ot/D11os+naU9xdRBpPsV1JI9tHuXErhowAu7AGTyegODjo9C0jxroVtKRZaBeahdN5l3ey303&#10;mTvzgn91woGAqjhQMCgDurdJktokuJVlmVAJJFTaGbHJAycZPbNS1j6LL4ikkmGuWmmwIAPKNncP&#10;IT65DIuPzNbFABRRRQAUUUUAFFFFABRRRQAUUUUAFFFFABRRRQAUUUUAFFFFABRRRQAUUUUAFFFF&#10;ABRRRQAUUUUAFFFFABRRXOahP4yTUJl03T9ElsgR5T3F3KkhGOcgRkdc96AG/EAZ8CasP+mQ/wDQ&#10;hU2v69Pa3Eek6PCl1rVwu6ON8+XDHnBllI6KOcd2PArg/iD4l8WW2jT6RJpejzXNxHl1tLuWRreM&#10;EfvHBRQFzgdRyeM1v6FpXjPRLaTNnoN1fXDb7u9kvZt9w4GAT+64AHAUcAfjkA7hBILdVlZXlCYZ&#10;lXAJxyQOcfrXE+FtZtvD/wAMNFnuFeSR4/Lgt4huknkLHCKO5P5DkngU7W/Efi3QbH7RcaZocryM&#10;I4LeG9maWZz0VF8rk/l05Irlvh3o/i5NHsdaa10a7kaDbZfabuRDawnqiqsZGSQSWzk9OlAHqWjN&#10;qr6ZHJrK28d65LNFb52xg9FySdxA4J4B9KxvF/gTS/GsmmPqU93EdOlMsX2d1XcTjhtynj5R0xTf&#10;tPj3tpfh3/wPm/8AjVN+0/ED/oFeHP8AwPm/+NUAdZXKeMPh14d8cLG2rWri5jXal1A2yVRzxnBB&#10;GTnBBpPtPxA/6BXhz/wPm/8AjVH2nx//ANArw5/4Hzf/ABqgCj4S+EfhTwdfLf2UE9zepny7i8kD&#10;tHn+6AAAffGa7quTNz4/7aV4c/8AA+b/AONVY0648ZvqES6np2hxWeT5j295K7jjsDGAefUigDp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Wh0fUNd1w6h&#10;r8QisbOYnT9PDBgWB4nlI4Lf3V5Cg569JvDThtb8Vj+7qij/AMlYK6Oq1tZW1pNcywRLHJcy+bMV&#10;/jfaFyffaqj8KALNFFFABRRRQAUUUUAFFFFABRRRQAUUUUAFFFFABRRRQAUUUUAFFFFABRRRQAUU&#10;UUAFFFFABRRRQAUUUUAFFFFABRRRQAUUUUAFFFFABRRRQAUUUUAFFFFABRRRQAUUUUAFFFFABRRR&#10;QAUUUUAFFFFABRRRQAUUUUAFFFFABRRRQAUUUUAFFFFABRRRQAUUUUAFFFFABWZrs+rQ6U/9iWsV&#10;xqDsqR+c4WOPJ5du5AHOByenuNOigDzjxboMXh74X665le61G6Ecl7ey/fuJPMUZI6KozgKOAPxN&#10;ej1V1DT7TVbGWyvoVntpQA8bdGwcj9QKtUAFFFFABRRRQAUUUUAFFFFABRRRQAUUUUAFFFFABRRR&#10;QAUUUUAFFFFABRRRQAUUUUAFFFFABRRRQAUUUUAFFFFABWdrc2qQ6W/9jW0VxfuwSPzn2pHk4Lt3&#10;IXrgcnGBWjRQBwfiHQ49B+HmtSNM93qFwiyXd7IBvnfcvOOgUdAo4AH413EzvHBI8cRldVJWMEAs&#10;fTJ4FR31lbajZyWl5EstvIMPG3Ruc/0qxQBzei6NeG7bXteKPqzoVhhQ5jsYz/yzT1Y8bn744wOK&#10;i+HDb/h7oresH/sxrqCMgg96r6fYWul2MVlZQLBbQjEca9FHWgCz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4jok/jXxz438Y2&#10;lp41m0i30i/MEUSWSSgoXkUDqMYEY9c5r26vH/hB/wAlD+J3/YVH/o24oA1/+ED8e/8ARUrn/wAF&#10;Mf8A8XSf8IF49/6Klc/+CqP/AOLr0qigDzX/AIQLx7/0VK5/8FUf/wAXR/wgXj3/AKKlc/8Agqj/&#10;APi69KooA81/4QLx7/0VK5/8FUf/AMXR/wAIF49/6Klc/wDgqj/+Lr0qkd1jQu7BVAySTgCgDyG6&#10;0XxZa+IrHQW+K91JqV4jyLDFo8bGONQSXk+f5FJG0E9ScDvjV/4QLx7/ANFSuf8AwUx//F16BFb2&#10;Calczww2y30ioLh0VRKyjOzeRyR1xn3xVqgDzX/hAvHv/RUrn/wVR/8AxdH/AAgXj3/oqVz/AOCq&#10;P/4uvSqKAPNf+EC8e/8ARUrn/wAFUf8A8XR/wgXj3/oqVz/4Ko//AIuvSqKAPNf+EC8e/wDRUrn/&#10;AMFUf/xdH/CBePf+ipXP/gqj/wDi69KooA81/wCEC8e/9FSuf/BVH/8AF0f8IF49/wCipXP/AIKo&#10;/wD4uvSqKAPNf+EC8e/9FSuf/BVH/wDF0f8ACBePf+ipXP8A4Ko//i69KooA81/4QLx7/wBFSuf/&#10;AAVR/wDxdH/CBePf+ipXP/gqj/8Ai69KooA81/4QLx7/ANFSuf8AwVR//F0f8IF49/6Klc/+CqP/&#10;AOLr0qigDzX/AIQLx7/0VK5/8FUf/wAXR/wgXj3/AKKlc/8Agqj/APi69KooA81/4QLx7/0VK5/8&#10;FUf/AMXR/wAIF49/6Klc/wDgqj/+Lr0qigDzX/hAvHv/AEVK5/8ABVH/APF0f8IF49/6Klc/+CqP&#10;/wCLr0qigDzX/hAvHv8A0VK5/wDBVH/8XR/wgXj3/oqVz/4Ko/8A4uvSqKAPNf8AhAvHv/RUrn/w&#10;VR//ABdH/CBePf8AoqVz/wCCqP8A+Lr0qigDzX/hAvHv/RUrn/wVR/8AxdH/AAgXj3/oqVz/AOCq&#10;P/4uvSqKAPNf+EC8e/8ARUrn/wAFUf8A8XR/wgXj3/oqVz/4Ko//AIuvSqKAPNf+EC8e/wDRUrn/&#10;AMFUf/xdH/CBePf+ipXP/gqj/wDi69KooA81/wCEC8e/9FSuf/BVH/8AF0f8IF49/wCipXP/AIKo&#10;/wD4uvSqKAPNf+EC8e/9FSuf/BVH/wDF0f8ACBePf+ipXP8A4Ko//i69KooA81/4QLx7/wBFSuf/&#10;AAVR/wDxdH/CBePf+ipXP/gqj/8Ai69KooA81/4QLx7/ANFSuf8AwVR//F0f8IF49/6Klc/+CqP/&#10;AOLr0qigDzX/AIQLx7/0VK5/8FUf/wAXR/wgXj3/AKKlc/8Agqj/APi69KooA81/4QLx7/0VK5/8&#10;FUf/AMXR/wAIF49/6Klc/wDgqj/+Lr0qigDzX/hAvHv/AEVK5/8ABVH/APF0f8IF49/6Klc/+CqP&#10;/wCLr0qigDzX/hAvHv8A0VK5/wDBVH/8XR/wgXj3/oqVz/4Ko/8A4uvSqKAPNf8AhAvHv/RUrn/w&#10;VR//ABdH/CBePf8AoqVz/wCCqP8A+Lr0qigDzX/hAvHv/RUrn/wVR/8AxdH/AAgXj3/oqVz/AOCq&#10;P/4uvSqKAPNf+EC8e/8ARUrn/wAFUf8A8XR/wgXj3/oqVz/4Ko//AIuvSqKAPNf+EC8e/wDRUrn/&#10;AMFUf/xdH/CBePf+ipXP/gqj/wDi69KooA81/wCEC8e/9FSuf/BVH/8AF0f8IF49/wCipXP/AIKo&#10;/wD4uvSqKAPNf+EC8e/9FSuf/BVH/wDF0f8ACBePf+ipXP8A4Ko//i69KooA81/4QLx7/wBFSuf/&#10;AAVR/wDxdH/CBePf+ipXP/gqj/8Ai69KooA82/4QPx7/ANFSuf8AwUx//F1g2+hfEtPE17pmo+Or&#10;y0s4oRNbakNOjeCZSwUqxLDy5MkYU5zyQeBn2equo2dhqFjJaanb29zaSlVeK4QMjHI2gg8E7sY9&#10;8UAeNNZ+PL7xRDomh/EeXU/L+bUbtLCJYbJewLBjukOOEGD6kDJrpv8AhA/Hp/5qlcf+CmP/AOLr&#10;vNL03TNKtPs2lWVraWwckx2saou7oTheM8fpV2gDzX/hAvHv/RUrn/wVR/8AxdH/AAgXj3/oqVz/&#10;AOCqP/4uvSqKAPNf+EC8e/8ARUrn/wAFUf8A8XR/wgXj3/oqVz/4KY//AIuvSqKAPE/G+mePfBXh&#10;S618fEa5vDbNH+4OnRoG3OF67j6+leyWMz3On207gB5YldgOgJANcH8cv+SS6t/vwf8Ao5K7jSf+&#10;QNY/9e8f/oIoAu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j/AMIP+Sh/E7/sKj/0bcV7BXj/AMIP&#10;+Sh/E7/sKj/0bcUAewUUUUAFFFFABXK/Evn4aeI/+vGT+VdVXL/Ecbvht4jH/UPmP/jpoA5b4YjH&#10;jnxgPSz0f/0lr1GvMfhuu3x74xH/AE6aR/6SmvTqACiiigAooooAKKKKACiiigAooooAKKKKACii&#10;igAooooAKKKKACiiigAooooAKKKKACiiigAooooAKKKKACiiigAooooAKKKKACiiigAooooAKKKK&#10;ACiiigAooooAKKKKACiiigAooooAKKKKACiiigAooooAKKKKACuL+JWf7L0PH/QesP8A0aK7SuO+&#10;Ii7tO0If9R/T/wD0ctAFX4Yf6vxf/wBjRf8A/oS13dcN8MhiLxZ7+Jr/AP8AQhXc0AFFFFABRRRQ&#10;B538cv8Akkurf78H/o5K7jSP+QLY/wDXvH/6CK4f45f8kl1b/fg/9HJXcaT/AMgax/694/8A0EUA&#10;X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5y8OfEPSvh38RfHy6zaX7m+1RjF9niU4CyzHJ3MvBDq&#10;RjNfRtFAHkH/AA0b4P8A+gfrn/fiL/45R/w0d4P/AOgdrn/fiL/47Xr9FAHkH/DR3g//AKB2uf8A&#10;fiL/AOO0v/DRng7BP2DW/p5EX/xyvXq8/wDjb/ySHXf+3f8A9Hx0AYX/AA0Z4O/58da/78R//HKx&#10;/Fnx28La54Q1fS7Wy1cTXlrJBG0kEYQMykDJ39Pwr1XwJ/yTzwz/ANgq1/8ARS1tXNtHdRBJMgqd&#10;yOv3kYdCD6//AKulAHzz4U+MfhzRPFGv6nc22pGDULexjhWOFCwMMRR8jeAOTxjP4V1//DRfg7/n&#10;y1r/AL8R/wDxyvUre5cTfZbrC3AGVYDCyr6r/Udvpgm3QB5CP2jPBxz/AKBrYx/0wi5/8iUh/aN8&#10;H/8AQP1s/wDbCL/45V7wkAPjv48wP+WFr/6LWvUaAPIP+GjvB/8A0Dtc/wC/EX/x2k/4aO8H/wDQ&#10;N1z/AL8Q/wDx2vYKKAPH/wDho7wf/wBA3XP+/EP/AMdo/wCGjvB//QN1z/vxD/8AHa9gooA8f/4a&#10;O8H/APQN1z/vxD/8do/4aO8H/wDQN1z/AL8Q/wDx2vYKKAPH/wDho7wf/wBA3XP+/EP/AMdo/wCG&#10;jvB//QN1z/vxD/8AHa9gooA8f/4aO8H/APQN1z/vxD/8do/4aO8H/wDQN1z/AL8Q/wDx2vYKKAPH&#10;/wDho7wf/wBA3XP+/EP/AMdo/wCGjvB//QN1z/vxD/8AHa9gooA8f/4aO8H/APQN1z/vxD/8do/4&#10;aO8H/wDQN1z/AL8Q/wDx2vYKKAPH/wDho7wf/wBA3XP+/EP/AMdo/wCGjvB//QN1z/vxD/8AHa9g&#10;ooA8f/4aO8H/APQN1z/vxD/8do/4aO8H/wDQN1z/AL8Q/wDx2vYKKAPH/wDho7wf/wBA3XP+/EP/&#10;AMdo/wCGjvB//QN1z/vxD/8AHa9gooA8f/4aO8H/APQN1z/vxD/8do/4aO8H/wDQN1z/AL8Q/wDx&#10;2vYKKAPH/wDho7wf/wBA3XP+/EP/AMdo/wCGjvB//QN1z/vxD/8AHa9gooA8f/4aO8H/APQN1z/v&#10;xD/8do/4aO8H/wDQN1z/AL8Q/wDx2vYKKAPH/wDho7wf/wBA3XP+/EP/AMdo/wCGjvB//QN1z/vx&#10;D/8AHa9gooA8f/4aO8H/APQN1z/vxD/8do/4aO8H/wDQN1z/AL8Q/wDx2vYKKAPH/wDho7wf/wBA&#10;3XP+/EP/AMdo/wCGjvB//QN1z/vxD/8AHa9gooA8f/4aO8H/APQN1z/vxD/8do/4aO8H/wDQN1z/&#10;AL8Q/wDx2vYKKAPH/wDho7wf/wBA3XP+/EP/AMdo/wCGjvB//QN1z/vxD/8AHa9gooA8f/4aO8H/&#10;APQN1z/vxD/8do/4aO8H/wDQN1z/AL8Q/wDx2vYKKAPH/wDho7wf/wBA3XP+/EP/AMdo/wCGjvB/&#10;/QN1z/vxD/8AHa9gooA8f/4aO8H/APQN1z/vxD/8do/4aO8H/wDQN1z/AL8Q/wDx2vYKKAPH/wDh&#10;o7wf/wBA3XP+/EP/AMdo/wCGjvB//QN1z/vxD/8AHa9gooA8f/4aO8H/APQN1z/vxD/8do/4aO8H&#10;/wDQN1z/AL8Q/wDx2vYKKAPH/wDho7wf/wBA3XP+/EP/AMdo/wCGjvB//QN1z/vxD/8AHa9gooA8&#10;f/4aO8H/APQN1z/vxD/8do/4aO8H/wDQN1z/AL8Q/wDx2vYKKAPH/wDho7wf/wBA3XP+/EP/AMdo&#10;/wCGjvB//QN1z/vxD/8AHa9gooA8f/4aO8H/APQN1z/vxD/8do/4aO8H/wDQN1z/AL8Q/wDx2vYK&#10;KAPH/wDho7wf/wBA3XP+/EP/AMdpf+GjvB//AEDdc/78Rf8Ax2vX6KAPIP8Aho3wf/0D9c/78Rf/&#10;AByl/wCGjPB3/PhrfX/nhF/8cr16vI/2iMf8IHpmen9sRZ/79S0AIf2ivB6nBsNbH1t4+nr/AKys&#10;PxT8c/C2tWmmx21pqqtbana3b+ZDGPkilDsBhzzgHHvXt1zbuJPtVrgXAGGU9JVGflP5nB7Z7jIM&#10;ttdR3cW+PcCDtdGGGRu4I9f/ANfSgDwXwh8bfDGgRa2t3a6oxvtYur6LyoUOI5GyoOXHPrXRn9or&#10;wgu0nT9bw3IP2eP/AOOV67VK+08XTx3ELiG8hz5U23OAeqsOMqcDIyOgIwQCADy//hozwdj/AI8d&#10;a69PIi/+OU3/AIaN8H/9A/XD/wBsIv8A45Vz4Eb/APhF9e80IJP7euNwjJK52RZwT2r1OgDyD/ho&#10;7wf/ANA7XP8AvxF/8do/4aO8H/8AQO1z/vxF/wDHa9fooA+dviN8Z/DvjDwPfaHp1lqqXVy0Wxp4&#10;ownyyKxzhyeg9K9+0tHj0iySRCjrAgZT2O0ZFW6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z/42/wDJIdd/7d//AEfHXoFef/G3/kkOu/8Abv8A+j46AND4e63YTeA9DgNxHFNbabbL&#10;LHJIuVHlDB4PQgZH5HBBAt+Or+SD4e6/d2F0yTRWUrRzQSYZGCnkMOhFct4a+GnhPVfh/oFw+iWK&#10;3stha3JnaLcWk8tWO8Z+ZSScrkZz2OCLPiOx0nSPhZ4p03TtNttMkjspXnt4UABJXAcH+IEDg+2D&#10;gggAEfhPUbrV/F3iyHVb+VoLa30uWAtJtW3d7cszJ0Ckt1456EY4rtbXWbYzmzubu2FyqlwVkGJU&#10;BxuHPbIyOxPoQT534H0+y1nxb42sdRtYrq0ls9HEkMyblbFtkZB9CAfwrqZ/hd4Jmgki/wCEcsI9&#10;6kb44gGX3HvQBzPgyeG4+OnjqSCVJYzBbAOhyDhFB5+teq1438NdKh0X4x+NNPtreCCGGGHZHACE&#10;AIVuAc4znOM8HivZKACiiigAooooAKKKKACiiigAooooAKKKKACiiigAooooAKKKKACiiigAoooo&#10;AKKKKACiiigAooooAKKKKACiiigAooooAKKKKACiiigAooooAKKKKACiiigAooooAKKKKACiiigA&#10;ooooAKKKKACiiigAryH9os48Aab/ANhaL/0VLXr1eQ/tFhT4C0wM21f7Wjy2M4HlS80AevVwnxC1&#10;KPTYdKvrLUhb3X9r2kEyR3IjE6eYN0b+2M5z0GexIrtra5hvLZLi3kEkTjKsP88H27V5r8QvBHhc&#10;Jpd5/Ydmtxda7ZrPIibTIJJgHDY6ggnNAGv8PNbkv7LXZL++LEa7eJbrPKCyRB/lUcngc8Dj0rsl&#10;vLZn2rcQlicABxnNeReC/h/4b1KHxBM2iWM81n4gvYYo5Y8qYlYAR+wAHHp+JFdxpXgfwZHNDf2X&#10;hywhuLeQMp8gB4ZFOfwIPP5EdqAOZ+Bn/It+If8AsP3P/oEdeo15d8DP+Rb8Q/8AYfuf/QI69R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Nv8AySHXf+3f/wBHx16B&#10;Xn/xt/5JDrv/AG7/APo+OgDoPAn/ACTzwz/2CrX/ANFLVjxH4dtPEmlzWdyNrOjIHBI+U9VO0glT&#10;3GR0B4IBFL4e3MVz8PPDvlNu8vTbaNxjBVhEuR/nsQa6WgDnfDtppcGpalPFp6WGszLCl/EshIZY&#10;1KxMo6bMZAIAzjB5BA6Ks3VdL+3CO4t5fs+oW+Tb3AGdueqsP4kPQj8RggEO0zUjeq8FxF5F/BgT&#10;wZzjPRlPdDg4P4HBBAAPO/CH/JevHX/XC3/9ASvVK8q8If8AJfPHX/Xvb/8AoCV6rQAUUUUAFFFF&#10;ABRRRQAUUUUAFFFFABRRRQAUUUUAFFFFABRRRQAUUUUAFFFFABRRRQAUUUUAFFFFABRRRQAUUUUA&#10;FFFFABRRRQAUUUUAFFFFABRRRQAUUUUAFFFFABRRRQAUUUUAFFFFABRRRQAUUUUAFeQftGY/4QHT&#10;f+wtH/6Klr1+vIP2jf8AkQdN/wCwrH/6KloA9IvLe4064fUNPh81H5urReDL/tp28wD/AL6AA7A0&#10;3VNK0Xxr4eazvolvNOuMNgMyEFTkcjBUgjkfUHuK2awb60udJu5NV0uMyxSHde2K/wDLX/ppH6Se&#10;3RsAHBwaALPh7w3pXhbTTp+j2pt7ZpGlZTIzlnOMkliT2FWLq0kWb7ZZ7VuQPnQnCzAdm9D6N29x&#10;xUtje2+o2UV3ayrLDKMq6/r9CDwQehFWKAPK/gOWbwrrrOhRjrtwSpIJU7IuOOK9Uryz4E/8ivr/&#10;AP2Hrj/0CKvU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P/jb/wAk&#10;h13/ALd//R8degV5/wDG3/kkOu/9u/8A6PjoA0vCVpKfh/4ZvLIqt2mkWo2scLMoiX5G/XB7E+hI&#10;PSWN/FfxFkDJIjbZYn4eNvQj+vQjBGQayfAn/JPPDP8A2CrX/wBFLVvUtPmM66jpzLHfRjDKxwk6&#10;f3H9PZuoPtkEA1apX+ni7aKeKTyLyDJhnC5xnqrDjcpwMjI6DkEAhdO1CLUbcyIGjdG2SwuMPE46&#10;qw9f0IwRkGrlAHkXgKaaf44eOHuIBBN5MKsgfcAQFHB7g4z+Neu15V4P4+Pfjr/rhb/+gJXqtABR&#10;RRQAUUUUAFFFFABRRRQAUUUUAFFFFABRRRQAUUUUAFFFFABRRRQAUUUUAFFFFABRRRQAUUUUAFFF&#10;FABRRRQAUUUUAFFFFABRRRQAUUUUAFFFFABRRRQAUUUUAFFFFABRRRQAUUUUAFFFFABRRRQAV4/+&#10;0aQPAOm/9hWP/wBFS17BXkH7Roz4A07/ALCsY/8AIUtAHrysrorowZWGQQcgilrJlDaIzTRqz6aS&#10;WljHJt+5ZR/d9R26j0rUR1kRXRgyMMhgcgigDCvLG40i8k1XSomkjlO69sk/5a+skY7Seo/iHHXB&#10;rYtLu3v7SO6tZVlhkGVcd/8AA9iD0qesi4tJdNupNQ0+MvHId11aqPv+siD+/wCo/iHvigDg/gT/&#10;AMixr/8A2Hrj/wBAir1OvK/gM2/wprr7WXdrtwcMu0j5Iuo7H2r1S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z/42/wDJIdd/7d//AEfHXoFcX8WdLvdZ+GGtWOnW0lzd&#10;OkTpDGuWfZKjkAdzhTwOtAGl4BkST4d+GzHIjgaZboSjAjIjUEZHoQR+FdFXhvh3xtrvhzTdItLb&#10;4deJsQ20VvfKLKQLKUjC+ag28PkfiOvIBHR/8LZ1j/omniv/AMBH/wDiaAO+vdPf7UNQsWEd6qhW&#10;B+5Oo/hf8zg9QT3GQbVndpeQeYgZGB2vG4w0bDqp9/0PBGQQa82/4WzrH/RNPFX/AICP/wDE1Vuf&#10;ihrfmi5tPhr4oW4GA260cLIv91sL7nB7H2JBAJfCH/Je/HX/AFwt/wD0BK9VryX4bjVtT+J3izxH&#10;e6DqWk2t7DCsSX0DRscALxkDP3cnHTIr1qgAooooAKKKKACiiigAooooAKKKKACiiigAooooAKKK&#10;KACiiigAooooAKKKKACiiigAooooAKKKKACiiigAooooAKKKKACiiigAooooAKKKKACiiigAoooo&#10;AKKKKACiiigAooooAKKKKACiiigAooooAK8g/aL/AORB03/sLR/+ipa9fryz49aTqeseB7GHS9Pu&#10;r6aPUo5GitomkYKI5BnCgnGSPzoA9TrFMTaDKZYFZtLc5kiUZ+zE9WX/AGPVR06jjNcV/wALZ1f/&#10;AKJp4r/8BH/+JpP+Fs6x2+Gnir/wEf8A+JoA9PVldFdGDKwyCDkEUteRWnxN1qyuXWH4beKRZOpY&#10;RfZHzG+f4fl+6eeOxHHXi9/wtnVu/wANfFf/AIBv/wDE0AM+BX/Is+IP+w9cf+gRV6lXmXwPsdSs&#10;fCeqnVNMutOnuNXmnWC5iaNtrJHzhgCRkEZ9q9N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TRNWuNS1TX7aZYwlhfC3iKjkqYY35565c/hituuY8K/8hzxd/wBhZf8A0mgoA6eiiigA&#10;rO8QahJpPhzU9RiVWktbWSZQ3QlVJ5/KtGsHxsceBPEH/YOn/wDRZoA2oJPOt45em9A3HuKkqvYf&#10;8g62/wCuS/yFWKACiiigAooooAKKKKACiiigAooooAKKKKACiiigAooooAKKKKACiiigAooooAKK&#10;KKACiiigAooooAKKKKACiiigAooooAKKKKACiiigAooooAKKKKACiiigAooooAKKKKACiiigAooo&#10;oAKKKKACiiigAooooAKKKKACiiigAooooAKKKKAMnQNUl1W3vZJVRTBfT2y7O6o5UE++BWtXMeCD&#10;mx1f/sMXn/o0109ABRRRQBgeNdaufDvhDUNWs0je4t1UosgJU5dV5/Ot+uO+Kn/JM9a/65p/6MWu&#10;x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mPCv/ACHPF3/YWX/0mgrp65jwr/yHPF3/AGFl/wDS&#10;aCgDp6KKKACsDxx/yIXiD/sHT/8Aos1v1geOP+RC8Qf9g6f/ANFmgDXsP+Qba/8AXFP5CrFV7D/k&#10;G2v/AFxT+QqxQAUUUUAFFFFABRRRQAUUUUAFFFFABRRRQAUUUUAFFFFABRRRQAUUUUAFFFFABRRR&#10;QAUUUUAFFFFABRRRQAUUUUAFFFFABRRRQAUUUUAFFFFABRRRQAUUUUAFFFFABRRRQAUUUUAFFFFA&#10;BRRRQAUUUUAFFFFABRRRQAUUUUAFFFFABRRRQBzHgj/jx1f/ALDF5/6NNdPXMeCP+PHV/wDsMXn/&#10;AKNNdPQAUUUUAcd8VP8Akmmtf9c0/wDRi12Ncd8VP+Saa1/1zT/0Ytdj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MeFf8AkOeLv+wsv/pNBXT1zHhX/kOeLv8AsLL/AOk0FAHT0UUUAFYHjj/kQvEH&#10;/YOn/wDRZrfrA8cf8iF4g/7B0/8A6LNAGvYf8g21/wCuKfyFWKr2H/INtf8Arin8hVigAooooAKK&#10;KKACiiigAooooAKKKKACiiigAooooAKKKKACiiigAooooAKKKKACiiigAooooAKKKKACiiigAooo&#10;oAKKKKACiiigAooooAKKKKACiiigAooooAKKKKACiiigAooooAKKKKACiiigAooooAKKKKACiiig&#10;AooooAKKKKACiiigDmPBH/Hjq/8A2GLz/wBGmunrmPBH/Hjq/wD2GLz/ANGmunoAKKKKAOO+Kn/J&#10;NNa/65p/6MWuxrjvip/yTTWv+uaf+jFrs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57xx4kPhLwdqOtLEJZbeMeV&#10;GejOxCrn2ycn2FAHQ0V4V4c+F+r+PdGg8ReMPFOq+feL50FvA+0RIenBBAzwcKBj8eLXhi88R/D3&#10;4n2ngvVtXl1fSdTiL2cszEtFgHHUkj7pBUEjkEYoA9rorD8U+LtG8G6X/aGs3XkxsdsaKpZ5Wxna&#10;oHf64HqRXimkeLdd8V/Hnw3canZz6dZPFK9jZy5H7oxSYcjuWK9cdhjjmgD6HrmPC3/Ic8W/9hVf&#10;/SaCunrmfC//ACHPFv8A2FV/9JoKAOmooooAKwPHH/IheIP+wdP/AOizW/WB44/5ELxB/wBg6f8A&#10;9FmgDXsP+Qba/wDXFP5CrFV7D/kG2v8A1xT+QqxQAUUUUAFFFFABRRRQAUUUUAFFFFABRRRQAUUU&#10;UAFFFFABRRRQAUUUUAFFFFABRRRQAUUUUAFFFFABRXnnxb1/xHpWiWen+GLS5a+1KbyTdRRlhbrw&#10;PvYwrEkAE9AD3wRzh+B+oQWLahbeNdXHiQIW+0+aQjv129d2CeMlvfHagD2aiuE+Eviq/wDFngtb&#10;jVMNfWs7Ws0oxiQqAQ3HGcEZxXF3K6z8X/HOradBrNzpvhXSJPIcWrYa5fOD9ckEjOQABxk0Ae30&#10;V4Tqemaz8FNU03VLDWr3UfC9xOILu0umyYs9x2z1IIA5GDkGvQfih4tuPCXgS41PTtpupnSC3kOC&#10;qF8/P6HABI7ZxQB2tFeLaf8ABW+1LTYdW1XxlrP9vyoJROkpKxEjIHJ3HHsR9K2/g/4n1nUl13w5&#10;r8/2q/0G5+zm6JyZVyy8nuQUPJ5IIzzk0AenUUUUAFFFFABRRRQAUUUUAFFFFABRRRQAUUUUAFFF&#10;FABRRRQAUUUUAFFFFABRRRQAUUUUAFFFFABRRRQBzHgj/jx1f/sMXn/o0109cx4I/wCPHV/+wxef&#10;+jTXT0AFFFFAHH/FP/kmmtf9c0/9GLXYVx/xT/5JprX/AFzT/wBGLXYUAFFeVfFbxNro1zRfBXhu&#10;4a0vtWO6W6QkPFHnHynt0Ykg5wvHWs6f4FXNvZyXmm+M9YXXwpYXLylUkfHfB3KCe+449DQB7NRX&#10;nfwf8X6l4o8OXVtrOX1PS7g200uB+89Ccd+CD9M96k8c/E618OXJ0PR7WTVvE0oAisoULBCRkFyP&#10;bnaOfoDmgD0CivGv2f7+/wBTtPE15qU8k11LfK8rSH+Igk8duewr2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IDDDAEHqDS1Q1rWLLw/o&#10;11quoy+VaW0ZeRsZPsAO5J4A96AF1PU9P0DSZr+/njtbK2TLu3AUdAAPXsAK8k8Gre/Er4mnx3cW&#10;72+h6ajW+mrIMNKeRnjrjcxPPXA55xQ0ixuvjFqy6/4qvEsvDVvIfsWlLMFMuMjc3Ofq3U8gYFe1&#10;WdxpdvDBZWU9okaKI4YYnUAKBgBQPQCgA1DRtN1aS2fUbGC6Nq/mQ+cm4I2MZAPGa8q8Sk/8NP8A&#10;hP20xv5XNex1414k/wCToPCv/YNP/oNxQB7LXNeGP+Q34s/7Cq/+k0FdLXN+GRjW/Fn/AGFV/wDS&#10;aCgDpKKKKACsDxx/yIXiD/sHT/8Aos1v1g+N+fAfiD/sHT/+izQBrWH/ACDrX/rin8hViq9h/wAg&#10;+2/65L/IVYoAKKKKACiiigAooooAKKKKACiiigAooooAKKKKACiiigAooooAKKKKACiiigAooooA&#10;KKKKACiiigArzb4hx/Ey6N7b+GF09NLaIKGRsXT5X59pb5R3A6H05p/xU8ba74GOjX9jbQy6TJcb&#10;L5jEWdRkEBTkAZXd17gV1UXjHw3Loo1ddbsfsBTzPNaYDA9weQfbGc8YoA5n4PX+gzeDzpujW9xa&#10;zWEmy+guseaJj1Y46gkHHTpjAxWH+zyTN4N1W6kH76bU3Mjep2If6mmfCAvrXjPxn4qt45I9Kvbk&#10;JbFl2+b8zEnHqBtJ4/j6nmoPhjqlp4L8X+JvBmr3CWbteG5sTMdiSofQnjJXYR68+lAG/wDHWNX+&#10;Ft8Wx8k0TDPY7sf1p/imfQJPg1Zt4reQWs9lb48n/WGbYGGzpzwTzxgHNYXxo1+01ux0/wAF6PcJ&#10;earqN3HujgYP5ag/xEdOcHHoCTgUvxr02XTvDvhe+jia403R7yMXEIGQy4UKSPT5Sv8AwOgDO0i/&#10;+MsXhOOPT9Mt5LdYiLaa7CC6EYGF+UsATjH3lya6D4JvoX9k6mLSS6OvvPu1db0bZvNGe390Et75&#10;JzzXdWXi3w/qGkrqlvrFk1mV3GVplUL7Nk8H2NeYfDi5i8RfGjxb4i0pGGjmEQCZVwkr5UZ/HYzf&#10;iM9aAPaKKKKACiiigAooooAKKKKACiiigAooooAKKKKACiiigAooooAKKKKACiiigAooooAKKKKA&#10;CiiigAooooA5jwR/x46v/wBhi8/9GmunrmfBIxY6t/2GLz/0aa6agAooooA4/wCKf/JNNa/65p/6&#10;MWuwrkPiiM/DbWR/0zT/ANGLXX0ANaNHZWZFZlOVJHI+lcX8RfiDZ+CtK8uL/SdaugUsrRBuYseA&#10;zD+7n8zwO+IfiZ8QD4OsLez06JLnXdQOy0hY8L23t7Z6ep+hrK8B+BbDRbtvEniXV7fVPE9wd8k0&#10;kystuT/CnuOmfwAA6gGl8JPB954U8KySarn+1dSmN1dKT9wnop98cn3JHbNdjBoumW2qXGpw2MCX&#10;9zgTXIQeY4AwBu644HFWYLq3ud3kTxS7evluGx+VS0AeLfs8/wDHh4m/6/x/I17TXin7OxzYeJf+&#10;v1T+hr2u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bxR4Y0/wAX6I+k6oZvsrursIX2ElTkc+lbNczer44+3zfYJPD/ANj3fuROk3mbf9rB&#10;xnr0oA5P/hn/AMD/APPPUP8AwJ/+tV7Rvgr4R0HWrTVrFb4XNpIJI99xuXI9Ritnb8Qf+enhn/v3&#10;P/jSFfiD/wA9PDP/AH7n/wAaAOsrnrzwZpN941sfFk3n/wBp2UJhi2vhNuHHIxyf3jd/Sqe34hf8&#10;9fDH/fuf/GnBfiD3l8M/9+5/8aAOrrktO1G00a58YX99MsNvFqSszH/r2gwB6knAA9SBUOo6h4x0&#10;jTpr/ULvw1Dbwrlm8uf8ABnkk8ADqeK43wzpfjPXvEWqa7eLpkMkN6GTTr1XKQy+RGBJtU/e2FQN&#10;xJXJ+tAHpfh+41m+S4v9UhW0hnYG0siv7yGPHWQ/326lR93pknNbVcqy+Pv4ZPDX4xz/AONM2fEP&#10;/nt4Y/79z/40AdbWH4zGfA+vD/qHz/8Aos1QC/EHvL4Z/wC/c/8AjXJ+PfEHi/TtEvNKddFu7u8s&#10;5d0Foku+KHaQ8rFmwqgZxnqeADzQB2GseIJtNt7LSdJgW8127hHkQZ+SJQMGaU/wxg/ix4HtvWMV&#10;zDYQR3lwtxcqgEsypsDt3IXJx9K4Tw14c8ZaHZvMl1od3fXeJLm7uUm8yQ4+UHBwAoIAAAGBWwV+&#10;IPaXwz/37n/xoA6yiuR2fET/AJ7eGP8Av3P/AI0mz4if89vDH/fuf/GgDr6K5DZ8RP8Ant4Y/wC/&#10;c/8AjRs+In/Pbwx/37n/AMaAOvorkNnxE/57eGP+/c/+NGz4if8APbwx/wB+5/8AGgDr6K5DZ8RP&#10;+e3hj/v3P/jRs+In/Pbwx/37n/xoA6+iuQ2fET/nt4Y/79z/AONGz4if89vDH/fuf/GgDr6K5DZ8&#10;RP8Ant4Y/wC/c/8AjRs+In/Pbwx/37n/AMaAOvorkNnxE/57eGP+/c/+NGz4if8APbwx/wB+5/8A&#10;GgDr6K5DZ8RP+e3hj/v3P/jRs+In/Pbwx/37n/xoA6+iuQ2fET/nt4Y/79z/AONGz4if89vDH/fu&#10;f/GgDr6K5DZ8RP8Ant4Y/wC/c/8AjRs+In/Pbwx/37n/AMaAOvorkNnxE/57eGP+/c/+NGz4if8A&#10;Pbwx/wB+5/8AGgDr6K5DZ8RP+e3hj/v3P/jRs+In/Pbwx/37n/xoA6+iuQ2fET/nt4Y/79z/AONG&#10;z4if89vDH/fuf/GgDr6K5DZ8RP8Ant4Y/wC/c/8AjS7PiJ/z28Mf9+5/8aAOlv7C01Sxlsr+2iub&#10;WVdskUq7lYfSvP1+BXgMX/2n+zrgpnP2c3T+X/Pd+tbm34hf89fDH/fuf/Gl2/EH/np4Z/79z/40&#10;AdJY2NrptlDZWNvHb20K7Y4ol2qo9hWF4q8A+HPGaL/bNgJJ0XalxGxSVR6bh1HJ4ORUG34g/wDP&#10;Xwz/AN+5/wDGjb8Qf+evhn/v3P8A40AJ4V+GnhbwdcG60rT/APSypX7TO5kcA9QCeB+AFdRc20F7&#10;ay211DHPBKpSSORQysD1BB6iuY2/EH/np4Z/79z/AONG34g/89fDP/fuf/GgDDm+BfgOa++0jTp4&#10;1zkwR3LiM/rn8jXc6Poum6Bp0en6TZRWlrH92OIY59SepPueawtvxB/56eGf+/c/+NJt+IX/AD18&#10;Mf8Afuf/ABoA62iuR2fET/nt4Y/79z/40mz4if8APbwx/wB+5/8AGgDr6K5DZ8RP+e3hj/v3P/jR&#10;s+In/Pbwx/37n/xoA6+iuQ2fET/nt4Y/79z/AONGz4if89vDH/fuf/GgDr6K5DZ8RP8Ant4Y/wC/&#10;c/8AjRs+In/Pbwx/37n/AMaAOvorkNnxE/57eGP+/c/+NGz4if8APbwx/wB+5/8AGgDr6K5DZ8RP&#10;+e3hj/v3P/jRs+In/Pbwx/37n/xoA6+iuQ2fET/nt4Y/79z/AONGz4if89vDH/fuf/GgDr6K5DZ8&#10;RP8Ant4Y/wC/c/8AjRs+In/Pbwx/37n/AMaAOvorkNnxE/57eGP+/c/+NGz4if8APbwx/wB+5/8A&#10;GgDr6K5DZ8RP+e3hj/v3P/jRs+In/Pbwx/37n/xoA6+iuQ2fET/nt4Y/79z/AONGz4if89vDH/fu&#10;f/GgDr6K5DZ8RP8Ant4Y/wC/c/8AjRs+In/Pbwx/37n/AMaAOvorkNnxE/57eGP+/c/+NGz4if8A&#10;Pbwx/wB+5/8AGgDr6K5DZ8RP+e3hj/v3P/jS7PiJ/wA9vDH/AH7n/wAaAOuorkgnxC7zeGf+/c/+&#10;NVdW1bxloemve30/hwIpCokcU5eVzwqIueWJ6D/9dAEuj6tZ6BoWsXt67CMaxdqiIpZ5XMrbURer&#10;MTwAK2/D76zPYvda0sUM0774rWMZ+zx4GEZv4m7k8DJwK818F6N4zvru68QXP9krcC8uBDZXauws&#10;5C58wrsOCxPGSScDGcV25Xx/2l8Nf9+5/wDGgDqqK5LZ8Q/+e3hj/v3P/jTlX4gfxS+Gv+/c/wDj&#10;QAnxMG74dawP+maf+jFqxr+v3S3q6FoKRz63Mm5mfmKzjP8Ay1l/9lXqx9smvPviXr3iqPQrzQpF&#10;0i6mliD3P2JJM2sW5cOxY4GTgAdTzgcGup0Hw/4x0CxaGGfQZ7iZzLc3c6zGW4kPVmOfwA6AYAFA&#10;EniX4VeH/GF/BqGuPeT3kVutuZI5fLDBcnO0DAyWJ49axf8Ahn/wP/zz1D/wJ/8ArV1BXx/2k8Nf&#10;98T/AONJt+IH/PTwz/37n/xoAk8HeAtF8DRXUejC4C3TK0nnS7/u5xjj3rp65Mr8Qu0vhn/v3P8A&#10;40mz4h/89fDH/fuf/GgC14S8EaP4KivI9JE4W8kEsvnSbuRnpwMDmujrkdvxD/56+GP+/c/+NW9K&#10;Xxl/aCf2vJoRssHeLRJRJnHGCxx1xQB0d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zVvot7quunVdeEYitJWGnWKNuSPBw&#10;JnP8Uh7f3AeOSTTvDTbtb8V+2qKP/JWCujqGG1t7eSeSGFI3nfzJWRQC7YC5PqcKB+FAE1FFFAFH&#10;V5dRh0udtJt4bi/24hSZ9qbjxlj1wOuBycYrltQ8Px6B8P8AxJNNcPe6pd2E8l7fSD55X8s8D+6i&#10;9FUcAe+TXb1FcW8N3bS21zEksEqlJI3GVZSMEEelADbM5sbc+sa/yqekVVRQqgBQMADtS0AFFFFA&#10;BRRRQAUUUUAFFFFABRRRQAUUUUAFFFFABRRRQAUUUUAFFFFABRRRQAUUUUAFFFFABRRRQAUUUUAF&#10;FFFABRRRQAUUUUAFFFFABRRRQAUUUUAFFFFABRRRQAUUUUAFFFFABRRRQAUUUUAFFFFABRRRQAUU&#10;UUAFFFFABRRRQAh4Fc1pOiX13q517xD5ZvE3JZWaNuiskPcH+KRgOXx7Djr01FAHN+DW3WerH01e&#10;8H/kU10lQ29rBaq628McQkkaRwigbmY5LH1JPepqACs3XW1YaW66IkDX0jBEedsJECcFyP4to529&#10;8VpUUAed+LtCtvDnwr1tIpHnupgkt3eSnMlzIXXLMf0A6AYAr0SoLyztdQtJLS8t47i3kGHilUMr&#10;c55Bqe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DF9fdg3wAAAAkB&#10;AAAPAAAAZHJzL2Rvd25yZXYueG1sTI9BS8NAFITvgv9heYI3u9lEa4jZlFLUUxFsBfH2mrwmodm3&#10;IbtN0n/verLHYYaZb/LVbDox0uBayxrUIgJBXNqq5VrD1/7tIQXhPHKFnWXScCEHq+L2JsesshN/&#10;0rjztQgl7DLU0HjfZ1K6siGDbmF74uAd7WDQBznUshpwCuWmk3EULaXBlsNCgz1tGipPu7PR8D7h&#10;tE7U67g9HTeXn/3Tx/dWkdb3d/P6BYSn2f+H4Q8/oEMRmA72zJUTXdDq8TlENaQxiOAv4yQBcdAQ&#10;p6kCWeTy+kH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ch21D&#10;0QUAAHsWAAAOAAAAAAAAAAAAAAAAADwCAABkcnMvZTJvRG9jLnhtbFBLAQItAAoAAAAAAAAAIQDS&#10;S3xhG1MCABtTAgAVAAAAAAAAAAAAAAAAADkIAABkcnMvbWVkaWEvaW1hZ2UxLmpwZWdQSwECLQAU&#10;AAYACAAAACEAxfX3YN8AAAAJAQAADwAAAAAAAAAAAAAAAACHWwIAZHJzL2Rvd25yZXYueG1sUEsB&#10;Ai0AFAAGAAgAAAAhAFhgsxu6AAAAIgEAABkAAAAAAAAAAAAAAAAAk1wCAGRycy9fcmVscy9lMm9E&#10;b2MueG1sLnJlbHNQSwUGAAAAAAYABgB9AQAAhF0CAAAA&#10;">
                <v:group id="Gruppieren 1362" o:spid="_x0000_s1801" style="position:absolute;top:1870;width:32296;height:15081" coordsize="32300,1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Grafik 1363" o:spid="_x0000_s1802" type="#_x0000_t75" style="position:absolute;top:2731;width:32300;height:1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7WQwgAAAN0AAAAPAAAAZHJzL2Rvd25yZXYueG1sRE9Li8Iw&#10;EL4L/ocwghdZUxVEukZZBEE8KOsL9jY2Y1NsJqWJWv+9WRC8zcf3nOm8saW4U+0LxwoG/QQEceZ0&#10;wbmCw375NQHhA7LG0jEpeJKH+azdmmKq3YN/6b4LuYgh7FNUYEKoUil9Zsii77uKOHIXV1sMEda5&#10;1DU+Yrgt5TBJxtJiwbHBYEULQ9l1d7MK/i696njaLk3m13S1g+Rc8uasVLfT/HyDCNSEj/jtXuk4&#10;fzQewf838QQ5ewEAAP//AwBQSwECLQAUAAYACAAAACEA2+H2y+4AAACFAQAAEwAAAAAAAAAAAAAA&#10;AAAAAAAAW0NvbnRlbnRfVHlwZXNdLnhtbFBLAQItABQABgAIAAAAIQBa9CxbvwAAABUBAAALAAAA&#10;AAAAAAAAAAAAAB8BAABfcmVscy8ucmVsc1BLAQItABQABgAIAAAAIQBEb7WQwgAAAN0AAAAPAAAA&#10;AAAAAAAAAAAAAAcCAABkcnMvZG93bnJldi54bWxQSwUGAAAAAAMAAwC3AAAA9gIAAAAA&#10;">
                    <v:imagedata r:id="rId55" o:title="Sitz" croptop="43678f" cropbottom="14487f" cropleft="15480f" cropright="22712f"/>
                  </v:shape>
                  <v:line id="Gerade Verbindung 1002" o:spid="_x0000_s1803" style="position:absolute;flip:y;visibility:visible;mso-wrap-style:square" from="5106,237" to="5106,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5B4xAAAAN0AAAAPAAAAZHJzL2Rvd25yZXYueG1sRE9La8JA&#10;EL4X+h+WKXjTjQ9UUlcpghgU6vPgcchOk9DsbMyuJvbXdwtCb/PxPWe2aE0p7lS7wrKCfi8CQZxa&#10;XXCm4HxadacgnEfWWFomBQ9ysJi/vsww1rbhA92PPhMhhF2MCnLvq1hKl+Zk0PVsRRy4L1sb9AHW&#10;mdQ1NiHclHIQRWNpsODQkGNFy5zS7+PNKEgS3mx+eLW79PfXtR8W289RM1Gq89Z+vIPw1Pp/8dOd&#10;6DB/OB7B3zfhBDn/BQAA//8DAFBLAQItABQABgAIAAAAIQDb4fbL7gAAAIUBAAATAAAAAAAAAAAA&#10;AAAAAAAAAABbQ29udGVudF9UeXBlc10ueG1sUEsBAi0AFAAGAAgAAAAhAFr0LFu/AAAAFQEAAAsA&#10;AAAAAAAAAAAAAAAAHwEAAF9yZWxzLy5yZWxzUEsBAi0AFAAGAAgAAAAhAHcvkHjEAAAA3QAAAA8A&#10;AAAAAAAAAAAAAAAABwIAAGRycy9kb3ducmV2LnhtbFBLBQYAAAAAAwADALcAAAD4AgAAAAA=&#10;" strokecolor="#4579b8 [3044]"/>
                  <v:line id="Gerade Verbindung 1003" o:spid="_x0000_s1804" style="position:absolute;visibility:visible;mso-wrap-style:square" from="3919,1068" to="27554,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xRwwAAAN0AAAAPAAAAZHJzL2Rvd25yZXYueG1sRE/NasJA&#10;EL4LfYdlCt50U8VgU1cRQZC2l6oPMM1Ok2B2Nt0dNfbpu4WCt/n4fmex6l2rLhRi49nA0zgDRVx6&#10;23Bl4HjYjuagoiBbbD2TgRtFWC0fBgssrL/yB132UqkUwrFAA7VIV2gdy5ocxrHviBP35YNDSTBU&#10;2ga8pnDX6kmW5dphw6mhxo42NZWn/dkZ+H5738XbZzuRfPbzegrr+bNMozHDx379Akqol7v4372z&#10;af40n8HfN+kEvfwFAAD//wMAUEsBAi0AFAAGAAgAAAAhANvh9svuAAAAhQEAABMAAAAAAAAAAAAA&#10;AAAAAAAAAFtDb250ZW50X1R5cGVzXS54bWxQSwECLQAUAAYACAAAACEAWvQsW78AAAAVAQAACwAA&#10;AAAAAAAAAAAAAAAfAQAAX3JlbHMvLnJlbHNQSwECLQAUAAYACAAAACEA22C8UcMAAADdAAAADwAA&#10;AAAAAAAAAAAAAAAHAgAAZHJzL2Rvd25yZXYueG1sUEsFBgAAAAADAAMAtwAAAPcCAAAAAA==&#10;" strokecolor="#4579b8 [3044]"/>
                  <v:line id="Gerade Verbindung 1004" o:spid="_x0000_s1805" style="position:absolute;flip:y;visibility:visible;mso-wrap-style:square" from="26303,0" to="2630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uUxQAAAN0AAAAPAAAAZHJzL2Rvd25yZXYueG1sRE9Na8JA&#10;EL0X/A/LCN7qxiqxRFcRQQwWqrU9eByyYxLMzqbZ1aT+erdQ6G0e73Pmy85U4kaNKy0rGA0jEMSZ&#10;1SXnCr4+N8+vIJxH1lhZJgU/5GC56D3NMdG25Q+6HX0uQgi7BBUU3teJlC4ryKAb2po4cGfbGPQB&#10;NrnUDbYh3FTyJYpiabDk0FBgTeuCssvxahSkKe92d97sT6PD99aPy7f3STtVatDvVjMQnjr/L/5z&#10;pzrMH8cx/H4TTpCLBwAAAP//AwBQSwECLQAUAAYACAAAACEA2+H2y+4AAACFAQAAEwAAAAAAAAAA&#10;AAAAAAAAAAAAW0NvbnRlbnRfVHlwZXNdLnhtbFBLAQItABQABgAIAAAAIQBa9CxbvwAAABUBAAAL&#10;AAAAAAAAAAAAAAAAAB8BAABfcmVscy8ucmVsc1BLAQItABQABgAIAAAAIQDosauUxQAAAN0AAAAP&#10;AAAAAAAAAAAAAAAAAAcCAABkcnMvZG93bnJldi54bWxQSwUGAAAAAAMAAwC3AAAA+QIAAAAA&#10;" strokecolor="#4579b8 [3044]"/>
                  <v:line id="Gerade Verbindung 1005" o:spid="_x0000_s1806" style="position:absolute;rotation:-45;flip:x;visibility:visible;mso-wrap-style:square" from="26244,356" to="2624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EXwAAAAN0AAAAPAAAAZHJzL2Rvd25yZXYueG1sRE/NisIw&#10;EL4LvkMYwZumq1KXrlGWBUH0YnUfYGhmm7LNpCRR69sbQfA2H9/vrDa9bcWVfGgcK/iYZiCIK6cb&#10;rhX8nreTTxAhImtsHZOCOwXYrIeDFRba3bik6ynWIoVwKFCBibErpAyVIYth6jrixP05bzEm6Gup&#10;Pd5SuG3lLMtyabHh1GCwox9D1f/pYhUsZrr0e3swy2N5WYRjzf6Qs1LjUf/9BSJSH9/il3un0/x5&#10;voTnN+kEuX4AAAD//wMAUEsBAi0AFAAGAAgAAAAhANvh9svuAAAAhQEAABMAAAAAAAAAAAAAAAAA&#10;AAAAAFtDb250ZW50X1R5cGVzXS54bWxQSwECLQAUAAYACAAAACEAWvQsW78AAAAVAQAACwAAAAAA&#10;AAAAAAAAAAAfAQAAX3JlbHMvLnJlbHNQSwECLQAUAAYACAAAACEAQSbBF8AAAADdAAAADwAAAAAA&#10;AAAAAAAAAAAHAgAAZHJzL2Rvd25yZXYueG1sUEsFBgAAAAADAAMAtwAAAPQCAAAAAA==&#10;" strokecolor="#4579b8 [3044]"/>
                  <v:line id="Gerade Verbindung 1006" o:spid="_x0000_s1807" style="position:absolute;rotation:-45;flip:x;visibility:visible;mso-wrap-style:square" from="5106,356" to="510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VlxAAAAN0AAAAPAAAAZHJzL2Rvd25yZXYueG1sRI9Ba8Mw&#10;DIXvhf0Ho8FurbO2ZCOrW8ZgUNZLk+4HiFiLw2I52G6b/fvpUOhN4j2992mzm/ygLhRTH9jA86IA&#10;RdwG23Nn4Pv0OX8FlTKyxSEwGfijBLvtw2yDlQ1XrunS5E5JCKcKDbicx0rr1DrymBZhJBbtJ0SP&#10;WdbYaRvxKuF+0MuiKLXHnqXB4Ugfjtrf5uwNrJe2jl/+4F6O9Xmdjh3HQ8nGPD1O72+gMk35br5d&#10;763gr0rBlW9kBL39BwAA//8DAFBLAQItABQABgAIAAAAIQDb4fbL7gAAAIUBAAATAAAAAAAAAAAA&#10;AAAAAAAAAABbQ29udGVudF9UeXBlc10ueG1sUEsBAi0AFAAGAAgAAAAhAFr0LFu/AAAAFQEAAAsA&#10;AAAAAAAAAAAAAAAAHwEAAF9yZWxzLy5yZWxzUEsBAi0AFAAGAAgAAAAhADC5VWXEAAAA3QAAAA8A&#10;AAAAAAAAAAAAAAAABwIAAGRycy9kb3ducmV2LnhtbFBLBQYAAAAAAwADALcAAAD4AgAAAAA=&#10;" strokecolor="#4579b8 [3044]"/>
                </v:group>
                <v:rect id="Rechteck 1369" o:spid="_x0000_s1808" style="position:absolute;left:12746;top:-831;width:7204;height:3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xQAAAN0AAAAPAAAAZHJzL2Rvd25yZXYueG1sRE9La8JA&#10;EL4X+h+WKXirm1ZQG7NKEaxWvNQGeh2zk0ebnQ3ZNcb+elcQvM3H95xk0ZtadNS6yrKCl2EEgjiz&#10;uuJCQfq9ep6CcB5ZY22ZFJzJwWL++JBgrO2Jv6jb+0KEEHYxKii9b2IpXVaSQTe0DXHgctsa9AG2&#10;hdQtnkK4qeVrFI2lwYpDQ4kNLUvK/vZHo2C9/f3Yrf633Wc6PfwsJybKbZEqNXjq32cgPPX+Lr65&#10;NzrMH43f4PpNOEHOLwAAAP//AwBQSwECLQAUAAYACAAAACEA2+H2y+4AAACFAQAAEwAAAAAAAAAA&#10;AAAAAAAAAAAAW0NvbnRlbnRfVHlwZXNdLnhtbFBLAQItABQABgAIAAAAIQBa9CxbvwAAABUBAAAL&#10;AAAAAAAAAAAAAAAAAB8BAABfcmVscy8ucmVsc1BLAQItABQABgAIAAAAIQA/s2x+xQAAAN0AAAAP&#10;AAAAAAAAAAAAAAAAAAcCAABkcnMvZG93bnJldi54bWxQSwUGAAAAAAMAAwC3AAAA+QIAAAAA&#10;" fillcolor="#eeece1 [3214]" stroked="f">
                  <v:textbox>
                    <w:txbxContent>
                      <w:p w14:paraId="5D877FDA" w14:textId="35C7D6B9" w:rsidR="00ED786F" w:rsidRPr="006B2519" w:rsidRDefault="00ED786F" w:rsidP="006B2519">
                        <w:pPr>
                          <w:jc w:val="center"/>
                          <w:rPr>
                            <w:rFonts w:ascii="Segoe Print" w:hAnsi="Segoe Print"/>
                            <w:color w:val="000000" w:themeColor="text1"/>
                          </w:rPr>
                        </w:pPr>
                      </w:p>
                    </w:txbxContent>
                  </v:textbox>
                </v:rect>
              </v:group>
            </w:pict>
          </mc:Fallback>
        </mc:AlternateContent>
      </w:r>
    </w:p>
    <w:p w14:paraId="77D6283E" w14:textId="6951DB42" w:rsidR="003C21BE" w:rsidRDefault="003C21BE" w:rsidP="003C21BE">
      <w:pPr>
        <w:spacing w:line="312" w:lineRule="auto"/>
        <w:rPr>
          <w:sz w:val="22"/>
        </w:rPr>
      </w:pPr>
    </w:p>
    <w:p w14:paraId="6DD2C77C" w14:textId="2BF181ED" w:rsidR="003C21BE" w:rsidRDefault="003C21BE" w:rsidP="003C21BE">
      <w:pPr>
        <w:spacing w:line="312" w:lineRule="auto"/>
        <w:rPr>
          <w:sz w:val="22"/>
        </w:rPr>
      </w:pPr>
    </w:p>
    <w:p w14:paraId="4A3BCEB7" w14:textId="24BA1E29" w:rsidR="003C21BE" w:rsidRDefault="003C21BE" w:rsidP="003C21BE">
      <w:pPr>
        <w:spacing w:line="312" w:lineRule="auto"/>
        <w:rPr>
          <w:sz w:val="22"/>
        </w:rPr>
      </w:pPr>
    </w:p>
    <w:p w14:paraId="73762742" w14:textId="77777777" w:rsidR="003C21BE" w:rsidRDefault="003C21BE" w:rsidP="003C21BE">
      <w:pPr>
        <w:spacing w:line="312" w:lineRule="auto"/>
        <w:rPr>
          <w:sz w:val="22"/>
        </w:rPr>
      </w:pPr>
    </w:p>
    <w:p w14:paraId="16CCF495" w14:textId="77777777" w:rsidR="003C21BE" w:rsidRDefault="003C21BE" w:rsidP="003C21BE">
      <w:pPr>
        <w:spacing w:line="312" w:lineRule="auto"/>
        <w:rPr>
          <w:sz w:val="22"/>
        </w:rPr>
      </w:pPr>
    </w:p>
    <w:p w14:paraId="4FCFB74B" w14:textId="77777777" w:rsidR="003C21BE" w:rsidRDefault="003C21BE" w:rsidP="003C21BE">
      <w:pPr>
        <w:spacing w:line="312" w:lineRule="auto"/>
        <w:rPr>
          <w:sz w:val="22"/>
        </w:rPr>
      </w:pPr>
    </w:p>
    <w:p w14:paraId="6EB796CE" w14:textId="77777777" w:rsidR="003C21BE" w:rsidRDefault="003C21BE" w:rsidP="003C21BE">
      <w:pPr>
        <w:spacing w:line="312" w:lineRule="auto"/>
        <w:rPr>
          <w:sz w:val="22"/>
        </w:rPr>
      </w:pPr>
    </w:p>
    <w:p w14:paraId="14213F85" w14:textId="77777777" w:rsidR="003C21BE" w:rsidRDefault="003C21BE" w:rsidP="003C21BE">
      <w:pPr>
        <w:spacing w:line="312" w:lineRule="auto"/>
        <w:rPr>
          <w:sz w:val="22"/>
        </w:rPr>
      </w:pPr>
    </w:p>
    <w:p w14:paraId="5A8E8D55" w14:textId="77777777" w:rsidR="003C21BE" w:rsidRDefault="003C21BE" w:rsidP="003C21BE">
      <w:pPr>
        <w:spacing w:line="312" w:lineRule="auto"/>
        <w:rPr>
          <w:sz w:val="22"/>
        </w:rPr>
      </w:pPr>
    </w:p>
    <w:p w14:paraId="29D0E2AD" w14:textId="77777777" w:rsidR="003C21BE" w:rsidRDefault="000F5E8A" w:rsidP="003C21BE">
      <w:pPr>
        <w:spacing w:line="312" w:lineRule="auto"/>
        <w:rPr>
          <w:sz w:val="22"/>
        </w:rPr>
      </w:pPr>
      <w:r w:rsidRPr="00AA18D1">
        <w:rPr>
          <w:noProof/>
          <w:lang w:eastAsia="de-DE"/>
        </w:rPr>
        <w:drawing>
          <wp:anchor distT="0" distB="0" distL="114300" distR="114300" simplePos="0" relativeHeight="251718144" behindDoc="0" locked="0" layoutInCell="1" allowOverlap="1" wp14:anchorId="5C9156A1" wp14:editId="64190E98">
            <wp:simplePos x="0" y="0"/>
            <wp:positionH relativeFrom="column">
              <wp:posOffset>4852035</wp:posOffset>
            </wp:positionH>
            <wp:positionV relativeFrom="paragraph">
              <wp:posOffset>231775</wp:posOffset>
            </wp:positionV>
            <wp:extent cx="314325" cy="314325"/>
            <wp:effectExtent l="0" t="0" r="9525" b="9525"/>
            <wp:wrapNone/>
            <wp:docPr id="3251" name="Grafik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4D6CC" w14:textId="77777777" w:rsidR="003C21BE" w:rsidRPr="00204F06" w:rsidRDefault="003C21BE" w:rsidP="0033150B">
      <w:pPr>
        <w:pStyle w:val="Listenabsatz"/>
        <w:numPr>
          <w:ilvl w:val="0"/>
          <w:numId w:val="58"/>
        </w:numPr>
        <w:tabs>
          <w:tab w:val="left" w:pos="426"/>
          <w:tab w:val="left" w:pos="851"/>
        </w:tabs>
        <w:spacing w:line="312" w:lineRule="auto"/>
        <w:rPr>
          <w:sz w:val="22"/>
        </w:rPr>
      </w:pPr>
      <w:r w:rsidRPr="00204F06">
        <w:rPr>
          <w:sz w:val="22"/>
        </w:rPr>
        <w:t>Berechnen Sie den Abstand zwischen den Mittelpunkten der Bohrlöcher</w:t>
      </w:r>
      <w:r>
        <w:rPr>
          <w:sz w:val="22"/>
        </w:rPr>
        <w:t xml:space="preserve"> bei der Lehne</w:t>
      </w:r>
      <w:r w:rsidRPr="00204F06">
        <w:rPr>
          <w:sz w:val="22"/>
        </w:rPr>
        <w:t>.</w:t>
      </w:r>
    </w:p>
    <w:p w14:paraId="620122AE" w14:textId="77777777" w:rsidR="003C21BE" w:rsidRDefault="003C21BE" w:rsidP="003C21BE">
      <w:pPr>
        <w:tabs>
          <w:tab w:val="left" w:pos="426"/>
          <w:tab w:val="left" w:pos="851"/>
        </w:tabs>
        <w:spacing w:line="312" w:lineRule="auto"/>
        <w:rPr>
          <w:sz w:val="22"/>
        </w:rPr>
      </w:pPr>
      <w:r>
        <w:rPr>
          <w:sz w:val="22"/>
        </w:rPr>
        <w:tab/>
        <w:t>Rechnung:</w:t>
      </w:r>
    </w:p>
    <w:p w14:paraId="609C4D7E" w14:textId="77777777" w:rsidR="003C21BE" w:rsidRDefault="003C21BE" w:rsidP="003C21BE">
      <w:pPr>
        <w:spacing w:line="312" w:lineRule="auto"/>
        <w:rPr>
          <w:sz w:val="22"/>
        </w:rPr>
      </w:pPr>
    </w:p>
    <w:p w14:paraId="6755C445" w14:textId="77777777" w:rsidR="003C21BE" w:rsidRDefault="003C21BE" w:rsidP="003C21BE">
      <w:pPr>
        <w:spacing w:line="312" w:lineRule="auto"/>
        <w:rPr>
          <w:sz w:val="22"/>
        </w:rPr>
      </w:pPr>
    </w:p>
    <w:p w14:paraId="605781AD" w14:textId="77777777" w:rsidR="003C21BE" w:rsidRDefault="003C21BE" w:rsidP="003C21BE">
      <w:pPr>
        <w:spacing w:line="312" w:lineRule="auto"/>
        <w:rPr>
          <w:sz w:val="22"/>
        </w:rPr>
      </w:pPr>
      <w:r>
        <w:rPr>
          <w:noProof/>
          <w:sz w:val="22"/>
          <w:lang w:eastAsia="de-DE"/>
        </w:rPr>
        <mc:AlternateContent>
          <mc:Choice Requires="wpg">
            <w:drawing>
              <wp:anchor distT="0" distB="0" distL="114300" distR="114300" simplePos="0" relativeHeight="251785728" behindDoc="0" locked="0" layoutInCell="1" allowOverlap="1" wp14:anchorId="18E88412" wp14:editId="3051BE07">
                <wp:simplePos x="0" y="0"/>
                <wp:positionH relativeFrom="column">
                  <wp:posOffset>0</wp:posOffset>
                </wp:positionH>
                <wp:positionV relativeFrom="paragraph">
                  <wp:posOffset>66040</wp:posOffset>
                </wp:positionV>
                <wp:extent cx="3572510" cy="1974215"/>
                <wp:effectExtent l="0" t="0" r="8890" b="6985"/>
                <wp:wrapNone/>
                <wp:docPr id="3062" name="Gruppieren 3062"/>
                <wp:cNvGraphicFramePr/>
                <a:graphic xmlns:a="http://schemas.openxmlformats.org/drawingml/2006/main">
                  <a:graphicData uri="http://schemas.microsoft.com/office/word/2010/wordprocessingGroup">
                    <wpg:wgp>
                      <wpg:cNvGrpSpPr/>
                      <wpg:grpSpPr>
                        <a:xfrm>
                          <a:off x="0" y="0"/>
                          <a:ext cx="3572510" cy="1974215"/>
                          <a:chOff x="0" y="0"/>
                          <a:chExt cx="3572510" cy="1974792"/>
                        </a:xfrm>
                      </wpg:grpSpPr>
                      <pic:pic xmlns:pic="http://schemas.openxmlformats.org/drawingml/2006/picture">
                        <pic:nvPicPr>
                          <pic:cNvPr id="3063" name="Grafik 3063" descr="F:\Schule_und_mehr\Lernlandschaften\Klappstuhl\Sprekelmayer\Lehne.jpg"/>
                          <pic:cNvPicPr>
                            <a:picLocks noChangeAspect="1"/>
                          </pic:cNvPicPr>
                        </pic:nvPicPr>
                        <pic:blipFill rotWithShape="1">
                          <a:blip r:embed="rId52" cstate="print">
                            <a:extLst>
                              <a:ext uri="{28A0092B-C50C-407E-A947-70E740481C1C}">
                                <a14:useLocalDpi xmlns:a14="http://schemas.microsoft.com/office/drawing/2010/main" val="0"/>
                              </a:ext>
                            </a:extLst>
                          </a:blip>
                          <a:srcRect l="23951" t="57087" r="34197" b="28908"/>
                          <a:stretch/>
                        </pic:blipFill>
                        <pic:spPr bwMode="auto">
                          <a:xfrm>
                            <a:off x="381000" y="464127"/>
                            <a:ext cx="3191510" cy="1510665"/>
                          </a:xfrm>
                          <a:prstGeom prst="rect">
                            <a:avLst/>
                          </a:prstGeom>
                          <a:noFill/>
                          <a:ln>
                            <a:noFill/>
                          </a:ln>
                          <a:extLst>
                            <a:ext uri="{53640926-AAD7-44D8-BBD7-CCE9431645EC}">
                              <a14:shadowObscured xmlns:a14="http://schemas.microsoft.com/office/drawing/2010/main"/>
                            </a:ext>
                          </a:extLst>
                        </pic:spPr>
                      </pic:pic>
                      <wpg:grpSp>
                        <wpg:cNvPr id="3064" name="Gruppieren 3064"/>
                        <wpg:cNvGrpSpPr/>
                        <wpg:grpSpPr>
                          <a:xfrm>
                            <a:off x="609600" y="187036"/>
                            <a:ext cx="2582883" cy="593766"/>
                            <a:chOff x="0" y="0"/>
                            <a:chExt cx="2583274" cy="594344"/>
                          </a:xfrm>
                        </wpg:grpSpPr>
                        <wps:wsp>
                          <wps:cNvPr id="3065" name="Gerade Verbindung 2012"/>
                          <wps:cNvCnPr/>
                          <wps:spPr>
                            <a:xfrm flipV="1">
                              <a:off x="118754" y="23750"/>
                              <a:ext cx="0" cy="5705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66" name="Gerade Verbindung 2013"/>
                          <wps:cNvCnPr/>
                          <wps:spPr>
                            <a:xfrm>
                              <a:off x="0" y="106871"/>
                              <a:ext cx="258327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67" name="Gerade Verbindung 2014"/>
                          <wps:cNvCnPr/>
                          <wps:spPr>
                            <a:xfrm flipV="1">
                              <a:off x="2505643" y="0"/>
                              <a:ext cx="0" cy="5943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68" name="Gerade Verbindung 2015"/>
                          <wps:cNvCnPr/>
                          <wps:spPr>
                            <a:xfrm rot="2700000" flipH="1">
                              <a:off x="2496844" y="38595"/>
                              <a:ext cx="0" cy="1435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69" name="Gerade Verbindung 2016"/>
                          <wps:cNvCnPr/>
                          <wps:spPr>
                            <a:xfrm rot="2700000" flipH="1">
                              <a:off x="109847" y="38595"/>
                              <a:ext cx="0" cy="143506"/>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70" name="Rechteck 3070"/>
                        <wps:cNvSpPr/>
                        <wps:spPr>
                          <a:xfrm>
                            <a:off x="1627911" y="0"/>
                            <a:ext cx="602673" cy="264160"/>
                          </a:xfrm>
                          <a:prstGeom prst="rect">
                            <a:avLst/>
                          </a:prstGeom>
                          <a:solidFill>
                            <a:schemeClr val="bg2"/>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1" name="Rechteck 3071"/>
                        <wps:cNvSpPr/>
                        <wps:spPr>
                          <a:xfrm>
                            <a:off x="0" y="1281545"/>
                            <a:ext cx="602673" cy="26416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AE4AF5" id="Gruppieren 3062" o:spid="_x0000_s1026" style="position:absolute;margin-left:0;margin-top:5.2pt;width:281.3pt;height:155.45pt;z-index:251785728" coordsize="35725,19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iUlD+BQAAaBoAAA4AAABkcnMvZTJvRG9jLnhtbOxZW08cNxR+r9T/&#10;MJr3sHO/rFgiRAqNShMU0uQFKfJ6PTtTZmzX42Whv76fPRfYZYEklVAb8cDiu32Ov/Odczz7r6+b&#10;2rliqq0En7n+nuc6jFOxqPhy5v7x8fhV5jqtJnxBasHZzL1hrfv64Oef9tdyygJRinrBlINFeDtd&#10;y5lbai2nk0lLS9aQdk9IxtFZCNUQjapaThaKrLF6U08Cz0sma6EWUgnK2hatb7pO98CuXxSM6vdF&#10;0TLt1DMXZ9P2V9nfufmdHOyT6VIRWVa0Pwb5jlM0pOLYdFzqDdHEWanq3lJNRZVoRaH3qGgmoigq&#10;yqwMkMb3tqQ5UWIlrSzL6XopRzVBtVt6+u5l6burM+VUi5kbekngOpw0uKUTtZKyYopxxzZDS2u5&#10;nGLwiZLn8kz1DcuuZgS/LlRj/kMk59rq92bUL7vWDkVjGKdB7OMaKPr8PI0CP+5ugJa4pnvzaPnL&#10;QzPTPDAzJ8PGE3O+8TiyolP89QpD6Z7CngYWZumVYm6/SPNVazREXa7kK9ytJLqaV3WlbyxOcYvm&#10;UPzqrKJnqqts6D681T0pqkujdzQtWEuB1uPpxTktVzX7suKLLw0r1cUpU7yGXcFSSKEZv/itJlK2&#10;elXWF+dSsUtWN+SGmYElZ3t/yqXRlzmD2bY7BDFKOhX0snW4OCoJX7LDVsJmcDtWu5vDJ6a6IcG8&#10;ruRxVdeOEvpzpcvzkkjAx7emYDp75UGELcDu0H9nDG8EXTWM6866FauhR8HbspKt66gpa+YMYFVv&#10;Fz5gBGbR2E+qiusOSK2iHyCAMfcgzGMMgjBx6mUpZgOBEWDnOjD9IMu9rJ+jFdO0NHAyEg5Cddpq&#10;gXZnvv5dLLARWWlhZdtCe5j5ngdcA9ZREvlB2i084t7P/Vvco5QkFvcjenERqtUnTDSOKUA+yGA3&#10;Ilenre6APgwxVsaFUTvaybTmGw1Y07RYSczZ+yIE62zY2shozre2H93i767tR0aSb7T9xMuTXht+&#10;lnphsqmNIM6CLAO4DQvEeZgm/YCnSAATwyDFQbuJURjZ041a3OSAtYRHaQcEonYPg99EmhbauBKz&#10;7IbhxqPimCIL5nxial7xxYovHVC6Zal+zhHvibOddjfTkZdTwFA+DVbT86cPzcUQFSoKwjTuHdUA&#10;qJ5Cges439TBPSTVFWcPIwkqGw5jS/qmZh2oPrACbgGk3RmzdcjsqFbOFYFtEUphox1JGMBhtJlW&#10;AJTjRM9u++jEfryZyqyz/pbJ4wy7s+B6nNxUXKhdu+vr4chFNx7WcUduU5yLxY29JtsBAHVX/hxI&#10;Sh5FUthZokXfA0gyitjwv2CaLLUiQ8G9K92wIour0YBewAO8/0/BA6/Wx267aKin8cfAs5OGgtiL&#10;kwhcDR56gIPyKPQsNl9g9ANwENK1R2BkoxbDkvCAD3CQCQXhs1LEQyYGML7t18GJ9NwURHmSwXcb&#10;UIVZnPc5wEBQQ34QhbFnI4MXYP0AwMofBZa9538NLN/LswhE+IKr5qFQ7dmCpttg/NkCqBTM0ZEX&#10;UsBSM2qyaDTaDMZy1vh0MQS9w/PBGDf5SZDmPtLG+w4v8YIk7dOWAFle8kTw9FQO14q6Wpg0zoRt&#10;W2HyfDk8b2yMqrmznrl5HMQ2uh2zQDCkTfpsLGuTPlvaEc0Hu8LiIZq3BylNEmOD/NhSeJd8judD&#10;xPxQwP8VmcJzB/z1mKM8EfB3bgsAaiU9rpCDn5JWnxGFx0A04oFTv8dPUQvoX/Ql1ymF+ntXuxmP&#10;dBO9rrPG4+LMbf9aEfOYVL/lSERzP4qwrLaVCK9iqKi7PfO7PXzVHAkkXUAlTmeLZryuh2KhRPMZ&#10;76CHZld0EU6x98ylWg2VI406uvCSStnhoS13r1Sn/Fzibau7PPPG8PH6M1Gyf4jQ8MrvxJD8kunW&#10;e0Q31uCGi0M8jhSVfaww6OsSqT7Bes48CgnPDhqwWVDvYZ6mAWgKBOAHmR9HW+HJ89LAkK++0MBo&#10;yd/hwl5ooOeE/wIN2MgAnzOsJ+k/vZjvJXfrljZuPxAd/AMAAP//AwBQSwMECgAAAAAAAAAhAHwV&#10;RmndIwIA3SMCABUAAABkcnMvbWVkaWEvaW1hZ2UxLmpwZWf/2P/gABBKRklGAAEBAQDcANwAAP/b&#10;AEMACAYGBwYFCAcHBwkJCAoMFA0MCwsMGRITDxQdGh8eHRocHCAkLicgIiwjHBwoNyksMDE0NDQf&#10;Jzk9ODI8LjM0Mv/bAEMBCQkJDAsMGA0NGDIhHCEyMjIyMjIyMjIyMjIyMjIyMjIyMjIyMjIyMjIy&#10;MjIyMjIyMjIyMjIyMjIyMjIyMjIyMv/AABEICicH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G8W6lqGkeFNSvtKsZb3UIoT9ngijLsz&#10;ngHaOSATkgdgaANgkAgEgZ6UteIeHPhDd+K9IXXfGmuaz/a16pkESybDbg9AQwPOO2AB0xxWp8Mt&#10;T1rR/Heu/D/VdRfVIdOhFxbXchyyp8nynOT0kXjPGCBxQB60SAMkgfWm+bH/AH1/OvJfi9A3iHxX&#10;4O8JpNNGt5cPLOYXwwjGMn8t5/Crh+AvhM/8vutf+Bg/+JoA9RpCwUZYgD3rndQubPwB4AmmUvJb&#10;aTZ4iEr5aQqMICfUnA/GvL/C/wANbv4iaOvinxfrup/atQDSW0FvIFWFCflOCDwRyAMcEd6APc6K&#10;8e8BX2s+DfiNcfD7WNSl1Cylt/tGmTy53ADJ2/TAfjOAU4617D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2SRYonkc4RFLMfQCobK8g1Cxt722ffb3EayxvgjcrDIODz0NAFiiiigAoo&#10;ooAKKKKACiiigAooooAKKKKACiiigAooooAKKKKACiiigAooooAKKKKACiiigAooooAKKKKACiii&#10;gAoornfHU+uWvgvUrnw44XVIYvMizGHJAILAAggnbnAx1oAh8aWnjO8traPwfqOnWMmX+0SXiknt&#10;t2/Iw/vZyPSuE+F1x/wj3jDUvDniSylj8W3ym5e/eQSLeIMnCntgZOO+G6YArb8A/FfQ9c8LW76z&#10;q9raatbx7LtLl1i3Mv8AGM4BB64HTkVzlvqUPxE+Omm6joYeXSdCtyJr1RtV2O7ABPJBLY98MelA&#10;Gl4w8A+KPEvxWs9Xsr8aXpsFkLcX0Eg85R8+4KvUMd5GfTnPaq2v/C3UfDmmS654T8TauNTskMxj&#10;up/MWcKMsOmM4zgEEHofUauu/Ea98IfE9NL8QrFD4avLfda3ixNlH4zvIznBDDAHG5SeKt+N/ij4&#10;a0fwzdfY9Utr+/uYWjtbe1kEhZ2GATjoBnJz6cc0Ac34s8Vv4u/Z1udXKBJ5ViiuVUcb1lUMR7Eg&#10;EemcV6Z4PRY/BOgogAUadbgAf9c1rz/RPAV+P2fp/D0qFNSu7d7nyj1EhbeiH0PyqD6EmrHwy+JO&#10;gS+CrLTtV1O30/UtLhFtcQ3T+WcJ8oILdcgDIHIOR6ZAM/xySn7QHghk4ZoSrEdxufj9TXsVeKaF&#10;fx/Eb47/ANvaeGk0XQbTyo5yuFkc7gMZ9S7EeyV7XQAUUUUAFFFFABRRRQAUUUUAFFFFABRRRQAU&#10;UUUAFFFFABRRRQAUUUUAFFFFABRRRQAUUUUAFFFFABRRRQAUUUUAFFFVJNStItUg0x5cXk8TzRx4&#10;PzKhUMc9OCw/OgC3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WFrGm+IL28STSvEUemwLHtaFrBZyzZPzbiwxwQ&#10;Me3vQBqagM6bdD1hf+RriLXxFcWPhHw7oehQpd+ILnTIDFEx/d20flqDNKR0Qdh1Y8DuRneJrvxf&#10;pzrpGn+J4dS1edGf7MumIiww45klbcdqjtxljwB1IPAvgjXdK8NWtzp/itEkv4IriWSXTVlkOUG1&#10;S5fJCjgdgKAPRNIsrjT9Jt7W7v5b+5jXElzKAGkbOScAYA9B2GOtXa5I6D4z7eNoR/3B4/8A4um/&#10;2B41/wCh5h/8E0f/AMXQB19Fcf8A2B41/wCh5h/8E0f/AMXR/YHjX/oeYf8AwTR//F0AdhRXH/2B&#10;41/6HmH/AME0f/xdH9geNf8AoeYf/BNH/wDF0AdhRXH/ANgeNf8AoeYf/BNH/wDF0f2B41/6HmH/&#10;AME0f/xdAHYUVx/9geNf+h5h/wDBNH/8XR/YHjX/AKHmH/wTR/8AxdAHYUVx/wDYHjX/AKHmH/wT&#10;R/8AxdH9geNf+h5h/wDBNH/8XQB2FFcf/YHjX/oeYf8AwTR//F0f2B41/wCh5h/8E0f/AMXQB2FF&#10;cf8A2B41/wCh5h/8E0f/AMXR/YHjX/oeYf8AwTR//F0AdhRXH/2B41/6HmH/AME0f/xdH9geNf8A&#10;oeYf/BNH/wDF0AdhRXH/ANgeNf8AoeYf/BNH/wDF0f2B41/6HmH/AME0f/xdAHYUVx/9geNf+h5h&#10;/wDBNH/8XR/YHjX/AKHmH/wTR/8AxdAHYUVx/wDYHjX/AKHmH/wTR/8AxdH9geNf+h5h/wDBNH/8&#10;XQB2FFcf/YHjX/oeYf8AwTR//F0f2B41/wCh5h/8E0f/AMXQB2FFcf8A2B41/wCh5h/8E0f/AMXR&#10;/YHjX/oeYf8AwTR//F0AdhRXH/2B41/6HmH/AME0f/xdH9geNf8AoeYf/BNH/wDF0AdhRXH/ANge&#10;Nf8AoeYf/BNH/wDF0f2B41/6HmH/AME0f/xdAHYUVyH9geNf+h5h/wDBNH/8XR/YHjT/AKHiH/wT&#10;R/8AxdAEmqfDXwbrN897faBaSXMjbnkUFC59TtIyfet7StH03Q7FbLS7GCztlORHCgUZ9T6n3Nc9&#10;/YPjT/od4f8AwTx//F0f2D40/wCh3h/8E8f/AMXQBv6vouma9YtZarYw3lsxz5cq5APqPQ+4rF0n&#10;4ceD9Dvo73T9BtYrmM7o5WBcofUbicH3FRf2D40/6HeH/wAE8f8A8XR/YPjP/od4f/BPH/8AF0Ad&#10;dXMax8O/COv3zXup6FazXTfflAKM/wDvbSMn3NQf2D40/wCh3h/8E8f/AMXR/YPjT/od4f8AwTx/&#10;/F0AdDpWkadodgljpdnDaWqcrFCu0ZPU+596u1yP9g+NP+h3h/8ABNH/APF0n9geNf8AoeIf/BNH&#10;/wDF0AdfRXH/ANgeNf8AoeYf/BNH/wDF0f2B41/6HmH/AME0f/xdAHYUVx/9geNf+h5h/wDBNH/8&#10;XR/YHjX/AKHmH/wTR/8AxdAHYUVx/wDYHjX/AKHmH/wTR/8AxdH9geNf+h5h/wDBNH/8XQB2FFcf&#10;/YHjX/oeYf8AwTR//F0f2B41/wCh5h/8E0f/AMXQB2FFcf8A2B41/wCh5h/8E0f/AMXR/YHjX/oe&#10;Yf8AwTR//F0AdhRXH/2B41/6HmH/AME0f/xdH9geNf8AoeYf/BNH/wDF0AdhRXH/ANgeNf8AoeYf&#10;/BNH/wDF0f2B41/6HmH/AME0f/xdAHYUVx/9geNf+h5h/wDBNH/8XR/YHjX/AKHmH/wTR/8AxdAH&#10;YUVx/wDYHjX/AKHmH/wTR/8AxdH9geNf+h5h/wDBNH/8XQB2FFcf/YHjX/oeYf8AwTR//F0f2B41&#10;/wCh5h/8E0f/AMXQB2FFcf8A2B41/wCh5h/8E0f/AMXR/YHjX/oeYf8AwTR//F0AdhRXH/2B41/6&#10;HmH/AME0f/xdH9geNf8AoeYf/BNH/wDF0AdhRXH/ANgeNf8AoeYf/BNH/wDF0f2B41/6HmH/AME0&#10;f/xdAHYUVx/9geNf+h5h/wDBNH/8XR/YHjX/AKHmH/wTR/8AxdAHYUVx/wDYHjX/AKHmH/wTR/8A&#10;xdH9geNf+h5h/wDBNH/8XQB2FFcf/YHjX/oeYf8AwTR//F0v9geNP+h4h/8ABNH/APF0AdfXJ6m8&#10;cHxK0m4mdI4o9IvS7ucBQJICST0AHrUcmkeLbaCSa48c26RRqWd30mNQoHcnf0FcA+j+I/G3jPTV&#10;v9bH9mC0nmsZ309U+0qrwht8O7mNiVI3HkKDjmgD0fSbvUvEmrR6tHJLZ6BBu+yxFdr3xIx5rg8r&#10;GMnauASQGPGAeork20LxkT8vjSEf9wdP/i66HTobu30+GG+uxeXSLiS4EQiDn12gnH50AW6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tqK3r6dcrp0kUd6Y2EDzKWRXxwWA5IzVmigDm9J8NweHdDvyZnvNRuo2lvr6YfvLiT&#10;aeT6KOiqOAOBVrwed3grQT66fb/+i1rQ1L/kFXn/AFwf/wBBNZvgv/kRtA/7B1v/AOi1oA3KKKKA&#10;CiiigAooooAKKKKACiiigAooooAKKKKACiiigAooooAKKKKACiiigAooooAKKKKACiiigAooooAK&#10;KKKACiiigAooooAKKKKACiiigAooooAKKKKACiiigAooooAKKKKACiiigAooooAKKKKACiiigAoo&#10;ooAKKKKACiiigAooooAKKKKACiiigAooooAKKKKAMLV9Al13UoEv7lW0WECRrFVI+0Sg5HmHugwD&#10;t6E9cgYqnfPj4naKnrpV5/6Mgrqa5LUD/wAXW0Mf9Qq8/wDRkFAHW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dT/5BV5/1wf8A9BNZvgv/AJEXQP8AsHW//ota0tT/AOQVef8AXB//AEE1meC/+RF0D/sHW/8A&#10;6LWgDdooooAKKKKACiiigAooooAKKKKACiiigAooooAKKKKACiiigAooooAKKKKACiiigAooooAK&#10;KKKACiiigAooooAKKKKACiiigAooooAKKKKACiiigAooooAKKKKACiiigAooooAKKKKACiiigAoo&#10;ooAKKKKACiiigAooooAKKKKACiiigAooooAKKKKACiiigAooooAK5HUP+SsaH/2Cbz/0ZBXXVyOo&#10;f8lY0P8A7BN5/wCjIKAOu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6n/yCrz/rg/8A6CazPBf/ACIugf8A&#10;YOt//Ra1p6n/AMgq8/64P/6CazPBf/Ii6B/2Drf/ANFrQBu0UUUAFFFFABRRRQAUUUUAFFFFABRR&#10;RQAUUUUAFFFFABRRRQAUUUUAFFFFABRRRQAUUUUAFFFFABRRRQAUUUUAFFFFABRRRQAUUUUAFFFF&#10;ABRRRQAUUUUAFFFFABRRRQAUUUUAFFFFABRRRQAUUUUAFFFFABRRRQAUUUUAFFFFABRRRQAUUUUA&#10;FFFFABRRRQAUUUUAFcjqH/JWND/7BN5/6Mgrrq5HUP8AkrGh/wDYJvP/AEZBQB1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XU/+QVef9cH/wDQTWZ4L/5EXQP+wdb/APota09T/wCQVef9cH/9BNZngv8A5EXQ&#10;P+wdb/8AotaAN2iiigAooooAKKKKACiiigAooooAKKKKACiiigAooooAKKKKACiiigAooooAKKKK&#10;ACiiigAooooAKKKKACiiigAooooAKKKKACiiigAooooAKKKKACiiigAooooAKKKKACiiigAooooA&#10;KKKKACiiigAooooAKKKKACiiigAooooAKKKKACiiigAooooAKKKKACiiigArkdQ/5Kxof/YJvP8A&#10;0ZBXXVyOof8AJWND/wCwTef+jIKAOu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6n/yCrz/AK4P/wCgmszw&#10;X/yIugf9g63/APRa1p6n/wAgm8/64P8A+gmszwV/yIvh/wD7B1v/AOi1oA3aKKKACiiigAooooAK&#10;KKKACiiigAooooAKKKKACiiigAooooAKKKKACiiigAooooAKKKKACiiigAooooAKKKKACiiigAoo&#10;ooAKKKKACiiigAooooAKKKKACiiigAooooAKKKKACiiigAooooAKKKKACiiigAooooAKKKKACiii&#10;gAooooAKKKKACiiigAooooAKKKKACuR1D/krGhf9gm8/9GQV11chqH/JWdC/7BN5/wCjIKAOv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nbapZ3d9dWMM4a&#10;6tSBNEQQy5GQcHqD6jil1DU7HSbJ73UbuG1to8b5ZXCqMnHU1xmteJfCGpSQ6hp/ivSrXWLYEW9y&#10;Z1KsD1jcZ+ZD3HY8jkUAb2nand3HjbXNNldTa2lvayQqFwQX8zdk9/uiugryrwt8RfDl34v1+9vd&#10;Ss7B5Le1iKzXC7WdPM3bG6MORgjsRwOldgfiH4OXr4l0v/wJWgDpaK5j/hY/gz/oZ9L/APAhaT/h&#10;ZHgv/oZ9L/8AAhaAOoorl/8AhZHgv/oZ9L/8CFo/4WR4L/6GfS//AAIWgDqKK5f/AIWR4L/6GfS/&#10;/AhaP+FkeC/+hn0v/wACFoA6iiuX/wCFkeC/+hn0v/wIWj/hZHgv/oZ9L/8AAhaAOoorlv8AhZPg&#10;r/oaNL/8CFrc0rWNO1uz+16XewXltuK+bC4ZcjqMigC1NEs8EkL/AHJFKtj0IxUGnWEOl6Za6fbb&#10;vItYlhj3HJ2qABk/QU+8u4NPsbi9upRFbW8bSyyHoiKMk/gAa4b/AIXb8PP+hh/8krj/AON0AegU&#10;V5//AMLt+Hn/AEMP/klcf/G6P+F2/Dz/AKGH/wAkrj/43QB6BRXn/wDwu34ef9DD/wCSVx/8bo/4&#10;Xb8PP+hh/wDJK4/+N0AegUV5/wD8Lt+Hn/Qw/wDklcf/ABuj/hdvw8/6GH/ySuP/AI3QB6BRXn//&#10;AAu34ef9DD/5JXH/AMbo/wCF2/Dz/oYf/JK4/wDjdAHoFFef/wDC7fh5/wBDD/5JXH/xuj/hdvw8&#10;/wChh/8AJK4/+N0AegUV5/8A8Lt+Hn/Qw/8Aklcf/G6P+F2/Dz/oYf8AySuP/jdAHoFFef8A/C7f&#10;h5/0MP8A5JXH/wAbo/4Xb8PP+hh/8krj/wCN0AegUV5//wALt+Hn/Qw/+SVx/wDG6P8Ahdvw8/6G&#10;H/ySuP8A43QB6BRXn/8Awu34ef8AQw/+SVx/8bo/4Xb8PP8AoYf/ACSuP/jdAHoFFef/APC7fh5/&#10;0MP/AJJXH/xuj/hdvw8/6GH/AMkrj/43QB6BRXn/APwu34ef9DD/AOSVx/8AG6P+F2/Dz/oYf/JK&#10;4/8AjdAHoFFef/8AC7fh5/0MP/klcf8Axuj/AIXb8PP+hh/8krj/AON0AegUV5//AMLt+Hn/AEMP&#10;/klcf/G6P+F2/Dz/AKGH/wAkrj/43QB6BRXn/wDwu34ef9DD/wCSVx/8bo/4Xb8PP+hh/wDJK4/+&#10;N0AegUV5/wD8Lt+Hn/Qw/wDklcf/ABuj/hdvw8/6GH/ySuP/AI3QB6BRXn//AAu34ef9DD/5JXH/&#10;AMbo/wCF2/Dz/oYf/JK4/wDjdAHoFFef/wDC7fh5/wBDD/5JXH/xuj/hdvw8/wChh/8AJK4/+N0A&#10;egUV5/8A8Lt+Hn/Qw/8Aklcf/G6P+F2/Dz/oYf8AySuP/jdAHoFFef8A/C7fh5/0MP8A5JXH/wAb&#10;o/4Xb8PP+hh/8krj/wCN0AegUV5//wALt+Hn/Qw/+SVx/wDG6P8Ahdvw8/6GH/ySuP8A43QB6BRX&#10;n/8Awu34ef8AQw/+SVx/8bo/4Xb8PP8AoYf/ACSuP/jdAHoFFef/APC7fh5/0MP/AJJXH/xuj/hd&#10;vw8/6GH/AMkrj/43QB6BRXn/APwu34ef9DD/AOSVx/8AG6P+F2/Dz/oYf/JK4/8AjdAHoFFef/8A&#10;C7fh5/0MP/klcf8Axuj/AIXb8PP+hh/8krj/AON0AegUV5//AMLt+Hn/AEMP/klcf/G6P+F2/Dz/&#10;AKGH/wAkrj/43QB6BRXn/wDwu34ef9DD/wCSVx/8bo/4Xb8PP+hh/wDJK4/+N0AegUV5/wD8Lt+H&#10;n/Qw/wDklcf/ABuj/hdvw8/6GH/ySuP/AI3QB6BRXn//AAu34ef9DD/5JXH/AMbo/wCF2/Dz/oYf&#10;/JK4/wDjdAHoFFef/wDC7fh5/wBDD/5JXH/xuj/hdvw8/wChh/8AJK4/+N0AegUV5/8A8Lt+Hn/Q&#10;w/8Aklcf/G6P+F2/Dz/oYf8AySuP/jdAHoFFef8A/C7fh5/0MP8A5JXH/wAbo/4Xb8PP+hh/8krj&#10;/wCN0AegUV5//wALt+Hn/Qw/+SVx/wDG6P8Ahdvw8/6GH/ySuP8A43QB6BRXn/8Awu34ef8AQw/+&#10;SVx/8bo/4Xb8PP8AoYf/ACSuP/jdAHoFFef/APC7fh5/0MP/AJJXH/xuj/hdvw8/6GH/AMkrj/43&#10;QB6BRXn/APwu34ef9DD/AOSVx/8AG6P+F2/Dz/oYf/JK4/8AjdAHoFFef/8AC7fh5/0MP/klcf8A&#10;xuj/AIXb8PP+hh/8krj/AON0AegUV5//AMLt+Hn/AEMP/klcf/G6P+F2/Dz/AKGH/wAkrj/43QB6&#10;BVCXR7WbXbbWH3/araCS3jw3y7XKlsj1+QVx3/C7fh5/0MP/AJJXH/xutLQfid4O8TarHpekaytx&#10;eyKzJEYJYy2Bk4LKATgE4z2NAHXUUUUAFFFFABRRRQAUUUUAFFFFABRRRQAUUUUAZ2q65p+iJbPq&#10;VytvHczrbxyODt3sCQCegzjGT3qj4u1O80rS7WayYLJJqFrAxK7vkeVVYfiCRntmquteKfBUy3mi&#10;6zrGlsCDFcW08y8eoPof5V5vqfjPTdHjsfDz65a6rpR1C0msb8XCu9vHHOjNHMR/dAO1+4GD05AP&#10;caK5w+P/AAgvXxLpf/gSv+NRn4i+DB18TaX/AOBC0AdPRXL/APCx/Bf/AEM+l/8AgQtH/CyPBf8A&#10;0M+l/wDgQtAHUUVy/wDwsjwX/wBDPpf/AIELR/wsjwX/ANDPpf8A4ELQB1FFcv8A8LI8F/8AQz6X&#10;/wCBC0f8LI8F/wDQz6X/AOBC0AdRRXL/APCyPBf/AEM+l/8AgQtL/wALH8GH/mZ9L/8AAhaAOnor&#10;F03xf4d1i7W003WrG6uGBKxRTBmIAyePpWFqHxe8C6XqNzp95rojuraVoZkFpO211OCMhCDgjsaA&#10;O3orz/8A4Xb8PP8AoYf/ACSuP/jdH/C7fh5/0MP/AJJXH/xugD0CivP/APhdvw8/6GH/AMkrj/43&#10;R/wu34ef9DD/AOSVx/8AG6APQKK8/wD+F2/Dz/oYf/JK4/8AjdH/AAu34ef9DD/5JXH/AMboA9Ao&#10;rz//AIXb8PP+hh/8krj/AON0f8Lt+Hn/AEMP/klcf/G6APQKK8//AOF2/Dz/AKGH/wAkrj/43R/w&#10;u34ef9DD/wCSVx/8boA9Aorz/wD4Xb8PP+hh/wDJK4/+N0f8Lt+Hn/Qw/wDklcf/ABugD0Ciud8N&#10;eO/DXjCW4i0LU1u5LdQ0ieVJGQD0OHUZH0roqACiiigAooooAKKKKACiiigAooooAKKKKACiiigA&#10;ooooAKKKKACiiigAooooAKKKKACiiigAooooAKKKKACiiigAooooAKKKKACiiigAooooAKKKKACi&#10;iigAooooAKKKKACiiigAooooAKKKKACiiigAooooAKKKKACiiigAooooAKKKKACiiigAooooAKKK&#10;KACiiigAooooAKKKKACiiigAooooAKKKKACiiigAooooAKKKKACiiigAooooAKKKKACiiigDgJdI&#10;kv8A4i6/eWNx9m1W0s7P7NMclCD5uUcd0bAz3HUciuo0TXY9WWa3mia11K1IW6tHPzRsehB/iQ9Q&#10;w6/XIGXo5/4uV4nHpaWP/tWum+zwfaftPkx/aNnl+btG7bnO3PXGecUAS0UUUAFFFFABRRRQAUUU&#10;UAFFFFAHP+O/+SeeJv8AsFXX/opq5H4X+EPDOofDXQ7q88O6Tc3EkJMk01lG7sd7dSRk113jv/kn&#10;nib/ALBV1/6Kasn4Rf8AJKvD/wD1wb/0NqANb/hBPB//AEKmh/8Aguh/+Jo/4QTwf/0Kmh/+C6H/&#10;AOJroKKAOf8A+EE8H/8AQqaH/wCC6H/4muC8MeFfDlx8XfHNlNoGlyWtsll5ED2cZSLdFltqkYXJ&#10;5OOteu15r4Qb/i9fxAH+xZf+iqAOq/4QTwf/ANCpof8A4Lof/iaP+EE8H/8AQqaH/wCC6H/4mugo&#10;oA5//hBPB/8A0Kmh/wDguh/+Jo/4QTwf/wBCpof/AILof/ia6CigDn/+EE8H/wDQqaH/AOC6H/4m&#10;j/hBPB//AEKmh/8Aguh/+JroKKAOf/4QTwf/ANCpof8A4Lof/iaP+EE8H/8AQqaH/wCC6H/4mugo&#10;oA5//hBPB/8A0Kmh/wDguh/+Jo/4QTwf/wBCpof/AILof/ia6CigDn/+EE8H/wDQqaH/AOC6H/4m&#10;j/hBPB//AEKmh/8Aguh/+JroKKAOf/4QTwf/ANCpof8A4Lof/iaP+EE8H/8AQqaH/wCC6H/4mugo&#10;oA5//hBPB/8A0Kmh/wDguh/+Jo/4QTwf/wBCpof/AILof/ia6CigDn/+EE8H/wDQqaH/AOC6H/4m&#10;j/hBPB//AEKmh/8Aguh/+JroKKAOf/4QTwf/ANCpof8A4Lof/iaP+EE8H/8AQqaH/wCC6H/4mugo&#10;oA5//hBPB/8A0Kmh/wDguh/+Jo/4QTwf/wBCpof/AILof/ia6CigDn/+EE8H/wDQqaH/AOC6H/4m&#10;j/hBPB//AEKmh/8Aguh/+JroKKAOf/4QTwf/ANCpof8A4Lof/iaP+EE8H/8AQqaH/wCC6H/4mugo&#10;oA5//hBPB/8A0Kmh/wDguh/+Jo/4QTwf/wBCpof/AILof/ia6CigDn/+EE8H/wDQqaH/AOC6H/4m&#10;j/hBPB//AEKmh/8Aguh/+JroKKAOf/4QTwf/ANCpof8A4Lof/iaP+EE8H/8AQqaH/wCC6H/4mugo&#10;oA5//hBPB/8A0Kmh/wDguh/+Jo/4QTwf/wBCpof/AILof/ia6CigDn/+EE8H/wDQqaH/AOC6H/4m&#10;j/hBPB//AEKmh/8Aguh/+JroKKAOf/4QTwf/ANCpof8A4Lof/iaP+EE8H/8AQqaH/wCC6H/4mugo&#10;oA5//hBPB/8A0Kmh/wDguh/+Jo/4QTwf/wBCpof/AILof/ia6CigDn/+EE8H/wDQqaH/AOC6H/4m&#10;j/hBPB//AEKmh/8Aguh/+JroKKAOf/4QTwf/ANCpof8A4Lof/iaP+EE8H/8AQqaH/wCC6H/4mugo&#10;oA5//hBPB/8A0Kmh/wDguh/+Jo/4QTwf/wBCpof/AILof/ia6CigDn/+EE8H/wDQqaH/AOC6H/4m&#10;j/hBPB//AEKmh/8Aguh/+JroKKAOf/4QTwf/ANCpof8A4Lof/iaP+EE8H/8AQqaH/wCC6H/4mugo&#10;oA5//hBPB/8A0Kmh/wDguh/+Jo/4QTwf/wBCpof/AILof/ia6CigDn/+EE8H/wDQqaH/AOC6H/4m&#10;j/hBPB//AEKmh/8Aguh/+JroKKAOf/4QTwf/ANCpof8A4Lof/iaP+EE8H/8AQqaH/wCC6H/4mugo&#10;oA5//hBPB/8A0Kmh/wDguh/+Jo/4QTwf/wBCpof/AILof/ia6CigDn/+EE8H/wDQqaH/AOC6H/4m&#10;j/hBPB//AEKmh/8Aguh/+JroKKAOf/4QTwf/ANCpof8A4Lof/iaP+EE8H/8AQqaH/wCC6H/4mugo&#10;oA5//hBPB/8A0Kmh/wDguh/+Jo/4QTwf/wBCpof/AILof/ia6CigDn/+EE8H/wDQqaH/AOC6H/4m&#10;j/hBPB//AEKmh/8Aguh/+JroKKAOf/4QTwf/ANCpof8A4Lof/ia8w+BXhrQNY8G6lPqWh6beyrqs&#10;qK9zaxysqiOMhQWB45PHua9vryL9nU58A6kfXV5f/RUVAHe/8IJ4P/6FTQ//AAXQ/wDxNH/CCeD/&#10;APoVND/8F0P/AMTXQUUAc/8A8IJ4P/6FTQ//AAXQ/wDxNea6hpGmaN+0p4Tg0vT7SxhbTpXaO1hW&#10;JS2y4GSFAGcAc+1e1V5D4i/5Od8I/wDYLk/9BuaAPXqKKKACiiigAooooAKKKKACiiigAooooAKK&#10;guL21swDdXMMAPQyyBc/nSW99Z3f/HtdwT4/55SBv5UAWK5L4jWtvfeGIbO7jElvcajZxSRnoytO&#10;gIrra5Xx+duh2J/6i1j/AOlCUAUrG/uvBF/Bo2s3D3GiXDCPTtSlOTCe0Ex/9Bc9eh5rt6hurW3v&#10;bZ7e6gingf70cqBlbnPIPB5qagAooooAKKKKACiiigAooooAK8i+HXh7RNa1zx1JqujaffSR+Irl&#10;Ue6tUlKjceAWBwK9drzP4T/8hnx9/wBjHcf+hGgDrP8AhBPB/wD0Kmh/+C6H/wCJrP1Twz4M08RR&#10;J4Q0S4vbglbe2TT4QZCOpJ2/Ko6lu3ucA7usawumJHFDEbrULglba0Q4aQjqSf4VHdjwPqQCzR9I&#10;eyeW9vZRc6pcgedMBhVA6RoP4UHp3OSck0AZWnfDzwzbW7/a/D+iz3EzCSXGnxiMHGAEXHyqBwO/&#10;c5JNcV418LeHLT4l+ALW30DS4ba6muxcQx2capNhE27wBhsEnGa9grzPx+cfFX4b9f8Aj4vP/QI6&#10;AOs/4QTwf/0Kmh/+C6H/AOJo/wCEE8H/APQqaH/4Lof/AImugooA5/8A4QTwf/0Kmh/+C6H/AOJo&#10;/wCEE8H/APQqaH/4Lof/AImugooA5/8A4QTwf/0Kmh/+C6H/AOJo/wCEE8H/APQqaH/4Lof/AImu&#10;gooA5/8A4QTwf/0Kmh/+C6H/AOJo/wCEE8H/APQqaH/4Lof/AImugooA8i8DWNnpvx18aWljaQ2t&#10;tHawbIYIwiLlUJwo4GSc/jXrteU+Ev8Ak4Hxx/17W/8A6BHXq1ABRRRQAUUUUAFFFFABRRRQAUUU&#10;UAFFFFABRRRQAUUUUAFFFFABRRRQAUUUUAFFFFABRRRQAUUUUAFFFFABRRRQAUUUUAFFFFABRRRQ&#10;AUUUUAFFFFABRRRQAUUUUAFFFFABRRRQAUUUUAFFFFABRRRQAUUUUAFFFFABRRRQAUUUUAFFFFAB&#10;RRRQAUUUUAFFFFABRRRQAUUUUAFFFFABRRRQAUUUUAFFFFABRRRQAUUUUAFFFFABRRRQAUUUUAFF&#10;FFABRRRQByWjf8lM8Uf9elj/AClrra5LRv8Akpvij/r0sf5S11tABRRRQAUUUUAFFFFABRRRQAUU&#10;UUAc/wCO/wDknnib/sFXX/opqyfhF/ySnQP+uDf+jGrW8d/8k88Tf9gq6/8ARTVk/CL/AJJV4f8A&#10;+uDf+htQB21FcZ4j8Vaq2uN4X8JWdtda0IRPcXF25FtZITwZNvJZuyjnkNyAapahqfjjwdBPquqP&#10;p/iHRoU8y5FrCba5gXPzMi5ZXVVycEgn1AGaAPQK8z8H/wDJbfiB/uWf/ooV6LZ3lvqFjb3tpIJb&#10;a4iWWKQdGRhkH8QRXnfhD/ktvxA/3LL/ANFCgD0uiiigAooooAKKKKACiiigAooooAKKKKACiiig&#10;AooooAKKKKACiiigAooooAKKKKACiiigAooooAKKKKACiiigAooooAKKKKACiiigAooooAKKKKAC&#10;iiigAooooAKKKKACiiigAooooAKKKKACiiigAooooAKKKKACiiigAooooAKKKKACvIf2c/8Akn+o&#10;/wDYWl/9FRV69XkP7Of/ACT/AFH/ALC0v/oqKgD16iiuR8Qv43sb2e/0KXSdRsYwrtpdxE8c21Rl&#10;gkikguxzjcuBkdccgHXV5D4i/wCTnvCX/YLk/wDQbmvTNA1u08RaJa6rZbxDcLnZIMPGwOGRh2YE&#10;EEeorzPxF/yc74R/7Bcn/oFzQB69RRRQAUUUUAFFFFABRRRQAUUUUAFea/EzXtbk1nRPBfhq6Fnq&#10;OsF3luw2GhhQEkjuCQGOevy4HWvSq83+JWha3FrWieNPDdoL3UdHLpLaAZaeFwQQvqQC3HX5sjpQ&#10;BUg+AnhZx5uq3eq6ndvzLPPc4Lt3PAzyfUn60XHwC8IlN2nzanYXKndHNDc5Kt2PI/lj6063+PHh&#10;VVEeq2+p6XdL8ssFxbE7GHUZHXB9QD7CnXHx48ICPFgmpahO3CQwWpBY9h82P60AO+Hmra9pXi3V&#10;PAXiK8fUZrKAXdnfvnfLCSB82cknLDqSeCMnAroviD/yArH/ALC9j/6UJXO/D7Sde1XxjqvjzxFZ&#10;Ppsl5bi0stPkzvihBBO7IBByo6gcljgcV0XxB/5AVj/2F7H/ANKEoA6uiiigAooooAKKKKACiiig&#10;AooooAK8l+HOpJY6t48jjj+0Xk3iO5WC2Q4ZzuPJP8Kjux6e5wD61XiHw+8SWWgeP/F9vqVn9ng1&#10;HxBcQQ6oV+TzQ7EQO38OQcrnr81AHrml6S1pJLe3koudSuABLPjAVR0jQfwoPTuck8mtOo2niX70&#10;qD6sKhu7+G0t1lO6QyELFHFgtKx6BfX+QGScAUAOu7yKziDybmZjtjjQZaRvRR3P8hknAFeYeM7e&#10;5HxY+HdxdTFpZZ7r90p+SIBUOF9Tzy3f2GAPRrO1eOU32oPGbuQbVAb5IV/uLnr7nqfoABwvjuSM&#10;/Ff4cDenE17nJ/2Ex+tAHpdFMaaJPvSIv1YCnK6uu5GDD1BzQAtFRyypAheV1RRxuZsD86koAKKK&#10;KACiiigDyjwl/wAnA+OP+vWD/wBAjr1evKPCX/JwPjj/AK9YP/QI69XoAKKKKACiiigAooooAKKK&#10;KACiiigAooooAKKKKACiiigAooooAKKKKACiiigAooooAKKKKACiiigAooooAKKKKACiiigAoooo&#10;AKKKKACiiigAooooAKKKKACiiigAooooAKKKKACiiigAooooAKKKKACiiigAooooAKKKKACiiigA&#10;ooooAKKKKACiiigAooooAKKKKACiiigAooooAKKKKACiiigAooooAKKKKACiiigAooooAKKKKACi&#10;iigAooooAKKKKAOS0b/kpvij/r0sf5S11tclo3/JTfFH/XpY/wApa62gAooooAKKKKACiiigAooo&#10;oAKKKKAOf8d/8k88Tf8AYKuv/RTVk/CL/klXh/8A64N/6G1a3jv/AJJ54m/7BV1/6Kasn4Rf8kp0&#10;D/rg3/oxqAN268OWjR65LYFrHUdYh8ue+iJLhhH5aMOeNo6AY59zmvOPDOgN8IfCOu6n4il01lnh&#10;ihisrN5XjuJFVgM+ZyZJC2CAoUAZ6Zx7BXM2/gDw3b+JH8QGwafU2cus1zO83lknOVDEhcHpgcdq&#10;AH+AtKu9E8BaJp1+zm6gtEEofGUJ52cf3c7fwrl/CH/JbfiB/wBc7L/0UK9LrzPwh/yW34gf7ll/&#10;6KFAHplFFFABRRRQAUUUUAFFFFABRRRQAUUUUAFFFFABRRRQAUUUUAFFFFABRRRQAUUUUAFFFFAB&#10;RRRQAUUUUAFFFFABRRRQAUUUUAFFFFABRRRQAUUUUAFFFFABRRRQAUUUUAFFFFABRRRQAUUUUAFF&#10;FFABRRRQAUUUUAFFFFABRRRQAUUUUAFeQ/s6f8iBqP8A2Fpf/RUVevV5D+zn/wAk/wBR/wCwtL/6&#10;KioA7bW/E1xoXjHRLG7SJdG1RXt1ufLbdHdggojNnaA4yAMZJHpmsbTfAmieDNSuPF9/qssV2kl1&#10;PeXXmGOOdJXyokUkg7cjG3GT2JxXoBAPUA4Oeaxtc8J6F4lubGfWdOjvWsWZoFlJKAtjOUztb7o+&#10;8D0oA5z4TRTSeHtW1l4Xhg1zWbrU7WOUYkWGQgLuHQE7c8EjBBzzXP8AiL/k5zwj/wBguX/0C5r1&#10;xVCqFUAKBgADgV5F4i/5Od8I/wDYLk/9BuaAPXqKKKACiiigAooooAKKKKACiiigArE1vxh4e8N3&#10;EVvrOrW1lNKm9ElbBZc4z+dbdcl45+Hmi+PNPEWoIYbyJSLe8i+/F3x6MvqD+GDzQBFN8Q/h/eAC&#10;fXtJmA6CQhsfmK57W/i14Y0DUtFt9EbS7q2vbkR3s8L7Bax7lG84HPBY/wDAa5nR9P0HwVqEOgfE&#10;HwtpSLI2yz1xLYGGfHQSf3W55PHv61L8S/C/huw8VeAINO0ixht9Q1MJOsEYCzRl4Rg46jDH8z60&#10;Aer6L408N+IrxrPSNYtby4RDI0cTZIUEAn8yPzqh8Qv+QFY/9hex/wDShK0NH8HeHNAvWvNJ0a0s&#10;rhozG0kMe0lSQSPzA/Ks/wCIX/IBsf8AsL2P/pQlAHWUUUUAFFFFABRRRQAUUUUAFFFFABXz7ZXk&#10;OpR+PvBdtbi81nWvEF2sEDcRwoHBM8jYO1UIyOpJAAHp9BV5T8MDa2mueP7xos3L+IZ4QVXLyfMx&#10;VB+JJ9O5wBmgDn7r4beIbGyjD+Gfh47ACNFC3ZklbsB0yTj19SSBmvU/CPh5tF0e1S8tbGC8jRkE&#10;Nju8iBSxO2PdzznLE8kk9gMa9rav5v2u72tckEKoOViU/wAK/kMnuR2GALlAHLePNBvvEOiQ2dhp&#10;+iXsiXAlMeseZ5SgKwyPL53c49ME14n4j8DazZ+NPCtjPoXgyGa9kn8mG1FwIJSiqT52ecDI27e+&#10;c8V9HXd3DZQGaZiFyFAAyWY8AAdyT2rzLxiLr/ha/wAOri5fY0k14FgBBEY2J3HVjnntxx6kAyJP&#10;hf4kfp4X+HA/4Dd/0xXovgTQ7zw94fNjfafo1lN57Ps0jzPJYED5j5nzbuMdTwB9K6aigDkviP4b&#10;vvFvgy70XTxZ+fcMmHu3dUQKwbcNoJ3ccduefSutoooAKKKKACiiigDyjwl/ycD44/69YP8A0COv&#10;V68o8Jf8nA+OP+vWD/0COvV6ACiiigAooooAKKKKACiiigAooooAKKKKACiiigAooooAKKKKACii&#10;igAooooAKKKKACiiigAooooAKKKKACiiigAooooAKKKKACiiigAooooAKKKKACiiigAooooAKKKK&#10;ACiiigAooooAKKKKACiiigAooooAKKKKACiiigAooooAKKKKACiiigAooooAKKKKACiiigAooooA&#10;KKKKACiiigAooooAKKKKACiiigAooooAKKKKACiiigAooooAKKKKACiiigDktG/5Kb4o/wCvSx/l&#10;LXW1yWjf8lN8Uf8AXpY/ylrraACiiigAooooAKKKKACiiigAooooA5/x3/yTzxN/2Crr/wBFNWT8&#10;If8AklOgf9cW/wDRjVreO/8Aknnib/sFXX/opqyfhF/ySnQP+uDf+jGoA7aiiigArzPwf/yW34gf&#10;7ln/AOihXplebeEFx8aviD/uWP8A6KoA9JooooAKKKKACiiigAooooAKKKKACiiigAooooAKKKKA&#10;CiiigAooooAKKKKACiiigAooooAKKKKACiiigAooooAKKKKACiiigAooooAKKKKACiiigAooooAK&#10;KKKACiiigAooooAKKKKACiiigAooooAKKKKACiiigAooooAKKKKACiiigAryH9nT/kn+o/8AYWl/&#10;9FRV69XkX7Owx4C1Memry/8AoqKgD12iiigAryHxF/yc94S/7Bcn/oNzXr1eQ+Iv+TnfCP8A2C5P&#10;/QbmgD16iiigAooooAKKKKACiiigAooooAKKKKAKeqaVYa1p01hqVrFdWsow8Ui5B/wPuORXj1z8&#10;HdesvF3h6TS9XFz4d0u/S6htruU+ZbL5iM6rwQwO3jp+pJ9tooAK5P4hc6FYf9hex/8AShK19e1W&#10;40axS9i06W9hSQfaVgb95HFg5dVx8+Dj5Rg4ye2Di+Mrq31Hwxpd3Zzxz282qWDxyRsCrD7RHyDQ&#10;B19FFFABRRRQAUUUUAFFFFABRRRQAV5d8J7aH/hJfH90Y8zf2/cRhyc4XexwB29/Xj0Feo15p8J/&#10;+Qz4+P8A1Mdz/wChGgD0uq1/fQadame4YhchVVRlnY9FUDkk9gKdd3UVlbtNMTtBAAAyzE9FA7kn&#10;oKpWdjNPdjUtRA+0DIggzlbdf5FzzlvfA4ySAJYWdxPcLqWpqFucYhtw25bZT79C56Fh24HGSeI+&#10;IH/JVPhv/wBfF5/6BHXpleZ/ED/kqnw3/wCvi8/9AjoA9MooooAKKKKACiiigAooooA8o8Jf8nA+&#10;OP8Ar1g/9Ajr1evKPCX/ACcD44/69YP/AECOvV6ACiiigAooooAKKKKACiiigAooooAKKKKACiii&#10;gAooooAKKKKACiiigAooooAKKKKACiiigAooooAKKKKACiiigAooooAKKKKACiiigAooooAKKKKA&#10;CiiigAooooAKKKKACiiigAooooAKKKKACiiigAooooAKKKKACiiigAooooAKKKKACiiigAooooAK&#10;KKKACiiigAooooAKKKKACiiigAooooAKKKKACiiigAooooAKKKKACiiigAooooAKKKKACiiigDkt&#10;G/5Kb4o/69LH+UtdbXJaN/yU3xR/16WP8pa62gAooooAKKKKACiiigAooooAKKKKAOf8d/8AJPPE&#10;3/YKuv8A0U1ZPwi/5JV4f/64N/6G1a3jv/knnib/ALBV1/6Kasn4Rf8AJKdA/wCuDf8AobUASv4z&#10;1lWIHgPXjgkfft/6SUg8aa1/0IWvf992/wD8crsqKAOe0nxHqOo38dvc+FNXsI2BzcXDQFEwM87Z&#10;C3PTgHk/XHlt54s1bwt8ZvGh0nwrea+1wtn5i2rMPJCwrjO1G67vbpXudeceETn40/EEf7Fh/wCi&#10;aAMc/F7xgP8Amk2uf99S/wDxik/4W/4w/wCiTa5+c3/xivYKKAPH/wDhb/jD/ok2ufnN/wDGKP8A&#10;hb/jD/ok2ufnN/8AGK9gooA8f/4W/wCMP+iTa5+c3/xij/hb/jD/AKJNrn5zf/GK9gooA8f/AOFv&#10;+MP+iTa5+c3/AMYo/wCFv+MP+iTa5+c3/wAYr2CigDx//hb/AIw/6JNrn5zf/GKP+Fv+MP8Aok2u&#10;fnN/8Yr2CigDx/8A4W/4w/6JNrn5zf8Axij/AIW/4w/6JNrn5zf/ABivYKKAPH/+Fv8AjD/ok2uf&#10;nN/8Yo/4W/4w/wCiTa5+c3/xivYKKAPH/wDhb/jD/ok2ufnN/wDGKP8Ahb/jD/ok2ufnN/8AGK9g&#10;ooA8f/4W/wCMP+iTa5+c3/xij/hb/jD/AKJNrn5zf/GK9gooA8f/AOFv+MP+iTa5+c3/AMYo/wCF&#10;v+MP+iTa5+c3/wAYr2CigDx//hb/AIw/6JNrn5zf/GKP+Fv+MP8Aok2ufnN/8Yr2CigDx/8A4W/4&#10;w/6JNrn5zf8Axij/AIW/4w/6JNrn5zf/ABivYKKAPH/+Fv8AjD/ok2ufnN/8Yo/4W/4w/wCiTa5+&#10;c3/xivYKKAPH/wDhb/jD/ok2ufnN/wDGKP8Ahb/jD/ok2ufnN/8AGK9gooA8f/4W/wCMP+iTa5+c&#10;3/xij/hb/jD/AKJNrn5zf/GK9gooA8f/AOFv+MP+iTa5+c3/AMYo/wCFv+MP+iTa5+c3/wAYr2Ci&#10;gDx//hb/AIw/6JNrn5zf/GKP+Fv+MP8Aok2ufnN/8Yr2CigDx/8A4W/4w/6JNrn5zf8Axij/AIW/&#10;4w/6JNrn5zf/ABivYKKAPH/+Fv8AjD/ok2ufnN/8Yo/4W/4w/wCiTa5+c3/xivYKKAPH/wDhb/jD&#10;/ok2ufnN/wDGKP8Ahb/jD/ok2ufnN/8AGK9gooA8f/4W/wCMP+iTa5+c3/xij/hb/jD/AKJNrn5z&#10;f/GK9gooA8f/AOFv+MP+iTa5+c3/AMYo/wCFv+MP+iTa5+c3/wAYr2CigDx//hb/AIw/6JNrn5zf&#10;/GKP+Fv+MP8Aok2ufnN/8Yr2CigDx/8A4W/4w/6JNrn5zf8Axij/AIW/4w/6JNrn5zf/ABivYKKA&#10;PH/+Fv8AjD/ok2ufnN/8Yo/4W/4w/wCiTa5+c3/xivYKKAPH/wDhb/jD/ok2ufnN/wDGKP8Ahb/j&#10;D/ok2ufnN/8AGK9gooA8f/4W/wCMP+iTa5+c3/xij/hb/jD/AKJNrn5zf/GK9gooA8f/AOFv+MP+&#10;iTa5+c3/AMYo/wCFv+MP+iTa5+c3/wAYr2CigDx//hb/AIw/6JNrn5zf/GKP+Fv+MP8Aok2ufnN/&#10;8Yr2CigDx/8A4W/4w/6JNrn5zf8Axij/AIW/4w/6JNrn5zf/ABivYKKAPH/+Fv8AjD/ok2ufnN/8&#10;Yo/4W/4w/wCiTa5+c3/xivYKKAPH/wDhb/jD/ok2ufnN/wDGKP8Ahb/jD/ok2ufnN/8AGK9gooA8&#10;f/4W/wCMP+iTa5+c3/xil/4W/wCMP+iTa5+cv/xivX6KAPIR8XPGJ/5pNrf4vL/8YrG+B+u3+n+D&#10;dRjtvDWp6gr6pI5ktnhCoTHH8p8yRTkY9Mcivd68k/Z5O7wLqjeusSn/AMhRUAei6Hq93qyTNd6H&#10;faWYyAq3bRnzMjtsZunvj+dXNSu5bHTp7qCynvZI1ytvAV3yew3ED9atUUAchH4x1h+vgTXh/wAD&#10;tv6yiuAutSudT/aS8KS3Wk3emOunSqIrpoyzDZcHcNjMMc46546V7dXkXiL/AJOc8I/9guX/ANAu&#10;aAPXaKKKACiiigAooooAKKKKACiiigAooooAKKKKAMG51/UILyaCPwtq1xHG20TRvbhX9xulBx9Q&#10;D7V5r4wuNT8PQx31n4c1K10N9Qt7m8tZGhYRyCVW3QhJCQXIwVxjJz617RXL+OzjRrE/9RaxH53C&#10;CgBbXxbd31lDeWnhfVp7eZBJHIktqQynof8AXU8+JtUH/Mm62f8Atpa//HqrXFhe+FdSbUNGt2ud&#10;IuZc3unRDLROxx50I+pyycDqRznPW0Acx/wlGq/9CXrn/fy1/wDj1H/CU6r/ANCXrn/fy1/+PV09&#10;FAHMf8JTqv8A0Jeuf9/LX/49R/wlOq/9CXrn/fy1/wDj1dPRQBzH/CU6r/0Jeuf9/LX/AOPUf8JT&#10;qv8A0Jeuf9/LX/49XT0UAcx/wlOq/wDQl65/38tf/j1OHifVD/zJmtj/ALaWv/x6ulooAx9P1m9v&#10;bpYZ/DupWSHOZp3gKj67JGP5CvINM8R+K/AnibxZBB8P9X1aG/1ie7juIlkVChY4wRGwIIwc5717&#10;vRQB4svxT8Xm+N1N8KddkZeIV/fBYgRzgeRyx9fTgY5zZ/4W/wCMP+iTa5+c3/xivYKKAPIB8XvG&#10;B/5pNrn/AH1L/wDGK59vFev+Kfi/4LfWvDF3oUEEswtorlXzISg3kMyLnGF6DjI9eff6808fnHxU&#10;+G//AF8Xn/oEdAHpdFFFABRRRQAUUUUAFFFFAHlHhL/k4Hxx/wBesH/oEder15R4S/5OB8cf9esH&#10;/oEder0AFFFFABRRRQAUUUUAFFFFABRRRQAUUUUAFFFFABRRRQAUUUUAFFFFABRRRQAUUUUAFFFF&#10;ABRRRQAUUUUAFFFFABRRRQAUUUUAFFFFABRRRQAUUUUAFFFFABRRRQAUUUUAFFFFABRRRQAUUUUA&#10;FFFFABRRRQAUUUUAFFFFABRRRQAUUUUAFFFFABRRRQAUUUUAFFFFABRRRQAUUUUAFFFFABRRRQAU&#10;UUUAFFFFABRRRQAUUUUAFFFFABRRRQAUUUUAFFFFAHJaN/yU3xR/16WP8pa62uS0b/kpvij/AK9L&#10;H+UtdbQAUUUUAFFFFABRRRQAUUUUAFFFFAHP+O/+SeeJv+wVdf8AopqyfhD/AMkp0D/ri3/oxq1v&#10;Hf8AyTzxN/2Crr/0U1ZPwh/5JToH/XFv/RjUAdtRRRQAV5n4PP8Axez4gf7ll/6Kr0yvM/B//Jbf&#10;H/8AuWf/AKKFAHplFFFABRRRQAUUUUAFFFFABRRRQAUUUUAFFFFABRRRQAUUUUAFFFFABRRRQAUU&#10;UUAFFFFABRRRQAUUUUAFFFFABRRRQAUUUUAFFFFABRRRQAUUUUAFFFFABRRRQAUUUUAFFFFABRRR&#10;QAUUUUAFFFFABRRRQAUUUUAFFFFABRRRQAUUUUAFeQ/s6f8AIgal/wBhaX/0VFXr1eQ/s5/8k/1H&#10;/sLS/wDoqKgD16iiigAryHxF/wAnPeEv+wXJ/wCg3NevV5D4i/5Oe8Jf9guT/wBBuaAPXqKKKACi&#10;iigAooooAKKKKACiiigAooooAKKKKACuT+IJ26HYH/qL2P8A6UJXWVyPxE/5ANh/2F7H/wBKEoA6&#10;6iiigAooooAKKKKACiiigAooooAKKKKACiiigArzL4gn/i6vw3/6+Lv/ANBjr02vMfiD/wAlW+G/&#10;/Xxd/wDoMdAHp1FFFABRRRQAUUUUAFFFFAHlHhL/AJOB8cf9esH/AKBHXq9eUeEv+TgfHH/XrB/6&#10;BHXq9ABRRRQAUUUUAFFFFABRRRQAUUUUAFFFFABRRRQAUUUUAFFFFABRRRQAUUUUAFFFFABRRRQA&#10;UUUUAFFFFABRRRQAUUUUAFFFFABRRRQAUUUUAFFFFABRRRQAUUUUAFFFFABRRRQAUUUUAFFFFABR&#10;RRQAUUUUAFFFFABRRRQAUUUUAFFFFABRRRQAUUUUAFFFFABRRRQAUUUUAFFFFABRRRQAUUUUAFFF&#10;FABRRRQAUUUUAFFFFABRRRQAUUUUAFFFFABRRRQByWjf8lN8Uf8AXpY/ylrra5LRv+Sm+KP+vSx/&#10;lLXW0AFFFFABRRRQAUUUUAFFFFABRRRQBz/jv/knnib/ALBV1/6Kasn4Q/8AJKdA/wCuLf8Aoxq1&#10;vHf/ACTzxN/2Crr/ANFNWT8If+SU6B/1xb/0Y1AHbUUUUAFeZ+D/APktvj//AHLP/wBFCvTK8z8H&#10;/wDJbfH/APuWf/ooUAemUUUUAFFFFABRRRQAUUUUAFFFFABRRRQAUUUUAFFFFABRRRQAUUUUAFFF&#10;FABRRRQAUUUUAFFFFABRRRQAUUUUAFFFFABRRRQAUUUUAFFFFABRRRQAUUUUAFFFFABRRRQAUUUU&#10;AFFFFABRRRQAUUUUAFFFFABRRRQAUUUUAFFFFABRRRQAV5D+zn/yT/Uf+wtL/wCioq9eryH9nP8A&#10;5J/qP/YWl/8ARUVAHr1FFFABXkPiL/k57wl/2C5P/QbmvXq8h8Rf8nPeEv8AsFyf+g3NAHr1FFFA&#10;BRRRQAUUUUAFFFFABRRRQAUUUUAFFFFABXI/EX/kA2H/AGF7H/0oSuurkfiL/wAgGw/7C9j/AOlC&#10;UAddRRRQAUUUUAFFFFABRRRQAUUUUAFFFFABRRRQAV5j8Qf+SrfDf/r4u/8A0GOvTq8x+IP/ACVb&#10;4b/9fF3/AOgx0AenUUUUAFFFFABRRRQAUUUUAeUeEv8Ak4Hxx/16wf8AoEder15R4S/5OB8cf9es&#10;H/oEder0AFFFFABRRRQAUUUUAFFFFABRRRQAUUUUAFFFFABRRRQAUUUUAFFFFABRRRQAUUUUAFFF&#10;FABRRRQAUUUUAFFFFABRRRQAUUUUAFFFFABRRRQAUUUUAFFFFABRRRQAUUUUAFFFFABRRRQAUUUU&#10;AFFFFABRRRQAUUUUAFFFFABRRRQAUUUUAFFFFABRRRQAUUUUAFFFFABRRRQAUUUUAFFFFABRRRQA&#10;UUUUAFFFFABRRRQAUUUUAFFFFABRRRQAUUUUAFFFFAHJaN/yU3xR/wBelj/KWutrktG/5Kb4o/69&#10;LH+UtdbQAUUUUAFFFFABRRRQAUUUUAFFFFAHP+O/+SeeJv8AsFXX/opqyfhD/wAkp0D/AK4t/wCj&#10;GrW8d/8AJPPE3/YKuv8A0U1ZPwh/5JToH/XFv/RjUAdtRRRQAV5n4P8A+S2+P/8Acs//AEUK9Mrz&#10;Pwf/AMlt8f8A+5Z/+ihQB6ZRRRQAUUUUAFFFFABRRRQAUUUUAFFFFABRRRQAUUUUAFFFFABRRRQA&#10;UUUUAFFFFABRRRQAUUUUAFFFFABRRRQAUUUUAFFFFABRRRQAUUUUAFFFFABRRRQAUUUUAFFFFABR&#10;RRQAUUUUAFFFFABRRRQAUUUUAFFFFABRRRQAUUUUAFFFFABXkP7Of/JP9R/7C0v/AKKir16vIf2c&#10;/wDkn+o/9haX/wBFRUAevUUUUAFeQ+Iv+TnvCX/YLk/9Bua9eryHxF/yc94S/wCwXJ/6Dc0AevUU&#10;UUAFFFFABRRRQAUUUUAFFFFABRRRQAUUUUAFcj8Rf+QDYf8AYXsf/ShK66uR+Iv/ACAbD/sL2P8A&#10;6UJQB11FFFABRRRQAUUUUAFFFFABRRRQAUUUUAFFFFABXmPxB/5Kt8N/+vi7/wDQY69OrzH4g/8A&#10;JVvhv/18Xf8A6DHQB6dRRRQAUUUUAFFFFABRRRQB5R4S/wCTgfHH/XrB/wCgR16vXlHhL/k4Hxx/&#10;16wf+gR16vQAUUUUAFFFFABRRRQAUUUUAFFFFABRRRQAUUUUAFFFFABRRRQAUUUUAFFFFABRRRQA&#10;UUUUAFFFFABRRRQAUUUUAFFFFABRRRQAUUUUAFFFFABRRRQAUUUUAFFFFABRRRQAUUUUAFFFFABR&#10;RRQAUUUUAFFFFABRRRQAUUUUAFFFFABRRRQAUUUUAFFFFABRRRQAUUUUAFFFFABRRRQAUUUUAFFF&#10;FABRRRQAUUUUAFFFFABRRRQAUUUUAFFFFABRRRQAUUUUAclo3/JTfFH/AF6WP8pa62uS0b/kpvij&#10;/r0sf5S11tABRRRQAUUUUAFFFFABRRRQAUUUUAc/47/5J54m/wCwVdf+imrJ+EP/ACSnQP8Ari3/&#10;AKMatbx3/wAk88Tf9gq6/wDRTVk/CH/klOgf9cW/9GNQB21FFFABXmfg/wD5Lb4//wByz/8ARQr0&#10;yvM/B/8AyW3x/wD7ln/6KFAHplFFFABRRRQAUUUUAFFFFABRRRQAUUUUAFFFFABRRRQAUUUUAFFF&#10;FABRRRQAUUUUAFFFFABRRRQAUUUUAFFFFABRRRQAUUUUAFFFFABRRRQAUUUUAFFFFABRRRQAUUUU&#10;AFFFFABRRRQAUUUUAFFFFABRRRQAUUUUAFFFFABRRRQAUUUUAFeQ/s5/8k/1H/sLS/8AoqKvXq8h&#10;/Zz/AOSf6j/2Fpf/AEVFQB69RRRQAV5D4i/5Oe8Jf9guT/0G5r16vIfEX/Jz3hL/ALBcn/oNzQB6&#10;9RRRQAUUUUAFFFFABRRRQAUUUUAFFFFABRRRQAVyPxF/5ANh/wBhex/9KErrq5H4i/8AIBsP+wvY&#10;/wDpQlAHXUUUUAFFFFABRRRQAUUUUAFFFFABRRRQAUUUUAFeY/EH/kq3w3/6+Lv/ANBjr06vMfiD&#10;/wAlW+G//Xxd/wDoMdAHp1FFFABRRRQAUUUUAFFFFAHlHhL/AJOB8cf9esH/AKBHXq9eUeEv+Tgf&#10;HH/XrB/6BHXq9ABRRRQAUUUUAFFFFABRRRQAUUUUAFFFFABRRRQAUUUUAFFFFABRRRQAUUUUAFFF&#10;FABRRRQAUUUUAFFFFABRRRQAUUUUAFFFFABRRRQAUUUUAFFFFABRRRQAUUUUAFFFFABRRRQAUUUU&#10;AFFFFABRRRQAUUUUAFFFFABRRRQAUUUUAFFFFABRRRQAUUUUAFFFFABRRRQAUUUUAFFFFABRRRQA&#10;UUUUAFFFFABRRRQAUUUUAFFFFABRRRQAUUUUAFFFFABRRRQByWjf8lN8Uf8AXpY/ylrra5LRv+Sm&#10;+KP+vSx/lLXW0AFFFFABRRRQAUUUUAFFFFABRRRQBz/jv/knnib/ALBV1/6Kasn4Q/8AJKdA/wCu&#10;Lf8Aoxq1vHf/ACTzxN/2Crr/ANFNWT8If+SU6B/1xb/0Y1AHbUUUUAFeZ+D/APktvj//AHLP/wBF&#10;CvTK8z8H/wDJbfH/APuWf/ooUAemUUUUAFFFFABRRRQAUUUUAFFFFABRRRQAUUUUAFFFFABRRRQA&#10;UUUUAFFFFABRRRQAUUUUAFFFFABRRRQAUUUUAFFFFABRRRQAUUUUAFFFFABRRRQAUUUUAFFFFABR&#10;RRQAUUUUAFFFFABRRRQAUUUUAFFFFABRRRQAUUUUAFFFFABRRRQAV5D+zn/yT/Uf+wtL/wCioq9e&#10;ryH9nP8A5J/qP/YWl/8ARUVAHr1FFFABXkPiL/k57wl/2C5P/QbmvXq8h8Rf8nPeEv8AsFyf+g3N&#10;AHr1FFFABRRRQAUUUUAFFFFABRRRQAUUUUAFFFFABXI/EX/kA2H/AGF7H/0oSuurkfiL/wAgGw/7&#10;C9j/AOlCUAddRRRQAUUUUAFFFFABRRRQAUUUUAFFFFABRRRQAV5j8Qf+SrfDf/r4u/8A0GOvTq8x&#10;+IP/ACVb4b/9fF3/AOgx0AenUUUUAFFFFABRRRQAUUUUAeUeEv8Ak4Hxx/16wf8AoEder15R4S/5&#10;OB8cf9esH/oEder0AFFFFABRRRQAUUUUAFFFFABRRRQAUUUUAFFFFABRRRQAUUUUAFFFFABRRRQA&#10;UUUUAFFFFABRRRQAUUUUAFFFFABRRRQAUUUUAFFFFABRRRQAUUUUAFFFFABRRRQAUUUUAFFFFABR&#10;RRQAUUUUAFFFFABRRRQAUUUUAFFFFABRRRQAUUUUAFFFFABRRRQAUUUUAFFFFABRRRQAUUUUAFFF&#10;FABRRRQAUUUUAFFFFABRRRQAUUUUAFFFFABRRRQAUUUUAFFFFAHJaN/yU3xR/wBelj/KWutrktG/&#10;5Kb4o/69LH+UtdbQAUUUUAFFFFABRRRQAUUUUAFFFFAHP+O/+SeeJv8AsFXX/opqyfhD/wAkp0D/&#10;AK4t/wCjGrW8d/8AJPPE3/YKuv8A0U1ZPwh/5JToH/XFv/RjUAdtRRRQAV5n4P8A+S2+P/8Acs//&#10;AEUK9MrzPwf/AMlt8f8A+5Z/+ihQB6ZRRRQAUUUUAFFFFABRRRQAUUUUAFFFFABRRRQAUUUUAFFF&#10;FABRRRQAUUUUAFFFFABRRRQAUUUUAFFFFABRRRQAUUUUAFFFFABRRRQAUUUUAFFFFABRRRQAUUUU&#10;AFFFFABRRRQAUUUUAFFFFABRRRQAUUUUAFFFFABRRRQAUUUUAFFFFABXkP7Of/JP9R/7C0v/AKKi&#10;r16vIf2c/wDkn+o/9haX/wBFRUAevUUUUAFeQ+Iv+TnvCX/YLk/9Bua9eryHxF/yc94S/wCwXJ/6&#10;Dc0AevUUUUAFFFFABRRRQAUUUUAFFFFABRRRQAUUUUAFcj8Rf+QDYf8AYXsf/ShK66uR+Iv/ACAb&#10;D/sL2P8A6UJQB11FFFABRRRQAUUUUAFFFFABRRRQAUUUUAFFFFABXmPxB/5Kt8N/+vi7/wDQY69O&#10;rzH4g/8AJVvhv/18Xf8A6DHQB6dRRRQAUUUUAFFFFABRRRQB5R4S/wCTgfHH/XrB/wCgR16vXlHh&#10;L/k4Hxx/16wf+gR16vQAUUUUAFFFFABRRRQAUUUUAFFFFABRRRQAUUUUAFFFFABRRRQAUUUUAFFF&#10;FABRRRQAUUUUAFFFFABRRRQAUUUUAFFFFABRRRQAUUUUAFFFFABRRRQAUUUUAFFFFABRRRQAUUUU&#10;AFFFFABRRRQAUUUUAFFFFABRRRQAUUUUAFFFFABRRRQAUUUUAFFFFABRRRQAUUUUAFFFFABRRRQA&#10;UUUUAFFFFABRRRQAUUUUAFFFFABRRRQAUUUUAFFFFABRRRQAUUUUAclo3/JTfFH/AF6WP8pa62uS&#10;0b/kpvij/r0sf5S11tABRRRQAUUUUAFFFFABRRRQAUUUUAc/47/5J54m/wCwVdf+imrJ+EP/ACSn&#10;QP8Ari3/AKMatbx3/wAk88Tf9gq6/wDRTVk/CH/klOgf9cW/9GNQB21FFFABXmfg/wD5Lb4//wBy&#10;z/8ARQr0yvM/B/8AyW3x/wD7ln/6KFAHplFFFABRRRQAUUUUAFFFFABRRRQAUUUUAFFFFABRRRQA&#10;UUUUAFFFFABRRRQAUUUUAFFFFABRRRQAUUUUAFFFFABRRRQAUUUUAFFFFABRRRQAUUUUAFFFFABR&#10;RRQAUUUUAFFFFABRRRQAUUUUAFFFFABRRRQAUUUUAFFFFABRRRQAUUUUAFeQ/s5/8k/1H/sLS/8A&#10;oqKvXq8h/Zz/AOSf6j/2Fpf/AEVFQB69RRRQAV5D4i/5Oe8Jf9guT/0G5r16vIfEX/Jz3hL/ALBc&#10;n/oNzQB69RRRQAUUUUAFFFFABRRRQAUUUUAFFFFABRRRQAVyPxF/5ANh/wBhex/9KErrq5H4i/8A&#10;IBsP+wvY/wDpQlAHXUUUUAFFFFABRRRQAUUUUAFFFFABRRRQAUUUUAFeY/EH/kq3w3/6+Lv/ANBj&#10;r06vMfiD/wAlW+G//Xxd/wDoMdAHp1FFFABRRRQAUUUUAFFFFAHlHhL/AJOB8cf9esH/AKBHXq9e&#10;UeEv+TgfHH/XrB/6BHXq9ABRRRQAUUUUAFFFFABRRRQAUUUUAFFFFABRRRQAUUUUAFFFFABRRRQA&#10;UUUUAFFFFABRRRQAUUUUAFFFFABRRRQAUUUUAFFFFABRRRQAUUUUAFFFFABRRRQAUUUUAFFFFABR&#10;RRQAUUUUAFFFFABRRRQAUUUUAFFFFABRRRQAUUUUAFFFFABRRRQAUUUUAFFFFABRRRQAUUUUAFFF&#10;FABRRRQAUUUUAFFFFABRRRQAUUUUAFFFFABRRRQAUUUUAFFFFABRRRQByWjf8lN8Uf8AXpY/ylrr&#10;a5LRv+Sm+KP+vSx/lLXW0AFFFFABRRRQAUUUUAFFFFABRRRQBz/jv/knnib/ALBV1/6Kasn4Q/8A&#10;JKdA/wCuLf8Aoxq1vHf/ACTzxN/2Crr/ANFNWT8If+SU6B/1xb/0Y1AHbUUUUAFeZ+D/APktvj//&#10;AHLP/wBFCvTK8z8H/wDJbfH/APuWf/ooUAemUUUUAFFFFABRRRQAUUUUAFFFFABRRRQAUUUUAFFF&#10;FABRRRQAUUUUAFFFFABRRRQAUUUUAFFFFABRRRQAUUUUAFFFFABRRRQAUUUUAFFFFABRRRQAUUUU&#10;AFFFFABRRRQAUUUUAFFFFABRRRQAUUUUAFFFFABRRRQAUUUUAFFFFABRRRQAV5D+zn/yT/Uf+wtL&#10;/wCioq9eryH9nP8A5J/qP/YWl/8ARUVAHr1FFFABXkPiL/k57wl/2C5P/QbmvXq8h8Rf8nPeEv8A&#10;sFyf+g3NAHr1FFFABRRRQAUUUUAFFFFABRRRQAUUUUAFFFFABXI/EX/kA2H/AGF7H/0oSuurkfiL&#10;/wAgGw/7C9j/AOlCUAddRRRQAUUUUAFFFFABRRRQAUUUUAFFFFABRRRQAV5j8Qf+SrfDf/r4u/8A&#10;0GOvTq8x+IP/ACVb4b/9fF3/AOgx0AenUUUUAFFFFABRRRQAUUUUAeUeEv8Ak4Hxx/16wf8AoEde&#10;r15R4S/5OB8cf9esH/oEder0AFFFFABRRRQAUUUUAFFFFABRRRQAUUUUAFFFFABRRRQAUUUUAFFF&#10;FABRRRQAUUUUAFFFFABRRRQAUUUUAFFFFABRRRQAUUUUAFFFFABRRRQAUUUUAFFFFABRRRQAUUUU&#10;AFFFFABRRRQAUUUUAFFFFABRRRQAUUUUAFFFFABRRRQAUUUUAFFFFABRRRQAUUUUAFFFFABRRRQA&#10;UUUUAFFFFABRRRQAUUUUAFFFFABRRRQAUUUUAFFFFABRRRQAUUUUAFFFFAHJaN/yU3xR/wBelj/K&#10;WutrktG/5Kb4o/69LH+UtdbQAUUUUAFFFFABRRRQAUUUUAFFFFAHP+O/+SeeJv8AsFXX/opqyfhD&#10;/wAkp0D/AK4t/wCjGrW8d/8AJPPE3/YKuv8A0U1ZPwh/5JToH/XFv/RjUAdtRRRQAV5n4P8A+S2+&#10;P/8Acs//AEUK9MrzPwf/AMlt8f8A+5Z/+ihQB6ZRRRQAUUUUAFFFFABRRRQAUUUUAFFFFABRRRQA&#10;UUUUAFFFFABRRRQAUUUUAFFFFABRRRQAUUUUAFFFFABRRRQAUUUUAFFFFABRRRQAUUUUAFFFFABR&#10;RRQAUUUUAFFFFABRRRQAUUUUAFFFFABRRRQAUUUUAFFFFABRRRQAUUUUAFFFFABXkP7Of/JP9R/7&#10;C0v/AKKir16vIf2c/wDkn+o/9haX/wBFRUAevUUUUAFeQ+Iv+TnvCX/YLk/9Bua9eryHxF/yc94S&#10;/wCwXJ/6Dc0AevUUUUAFFFFABRRRQAUUUUAFFFFABRRRQAUUUUAFcj8Rf+QDYf8AYXsf/ShK66uR&#10;+Iv/ACAbD/sL2P8A6UJQB11FFFABRRRQAUUUUAFFFFABRRRQAUUUUAFFFFABXmPxB/5Kt8N/+vi7&#10;/wDQY69OrzH4g/8AJVvhv/18Xf8A6DHQB6dRRRQAUUUUAFFFFABRRRQB5R4S/wCTgfHH/XrB/wCg&#10;R16vXlHhL/k4Hxx/16wf+gR16vQAUUUUAFFFFABRRRQAUUUUAFFFFABRRRQAUUUUAFFFFABRRRQA&#10;UUUUAFFFFABRRRQAUUUUAFFFFABRRRQAUUUUAFFFFABRRRQAUUUUAFFFFABRRRQAUUUUAFFFFABR&#10;RRQAUUUUAFFFFABRRRQAUUUUAFFFFABRRRQAUUUUAFFFFABRRRQAUUUUAFFFFABRRRQAUUUUAFFF&#10;FABRRRQAUUUUAFFFFABRRRQAUUUUAFFFFABRRRQAUUUUAFFFFABRRRQAUUUUAclo3/JTfFH/AF6W&#10;P8pa62uS0b/kpvij/r0sf5S11tABRRRQAUUUUAFFFFABRRRQAUUUUAc/47/5J54m/wCwVdf+imrJ&#10;+EP/ACSnQP8Ari3/AKMatbx3/wAk88Tf9gq6/wDRTVk/CH/klOgf9cW/9GNQB21FFFABXmfg/wD5&#10;Lb4//wByz/8ARQr0yvM/B/8AyW3x/wD7ln/6KFAHplFFFABRRRQAUUUUAFFFFABRRRQAUUUUAFFF&#10;FABRRRQAUUUUAFFFFABRRRQAUUUUAFFFFABRRRQAUUUUAFFFFABRRRQAUUUUAFFFFABRRRQAUUUU&#10;AFFFFABRRRQAUUUUAFFFFABRRRQAUUUUAFFFFABRRRQAUUUUAFFFFABRRRQAUUUUAFeQ/s5/8k/1&#10;H/sLS/8AoqKvXq8h/Zz/AOSf6j/2Fpf/AEVFQB69RRRQAV5D4i/5Oe8Jf9guT/0G5r16vIfEX/Jz&#10;3hL/ALBcn/oNzQB69RRRQAUUUUAFFFFABRRRQAUUUUAFFFFABRRRQAVyPxF/5ANh/wBhex/9KErr&#10;q5H4i/8AIBsP+wvY/wDpQlAHXUUUUAFFFFABRRRQAUUUUAFFFFABRRRQAUUUUAFeY/EH/kq3w3/6&#10;+Lv/ANBjr06vMfiD/wAlW+G//Xxd/wDoMdAHp1FFFABRRRQAUUUUAFFFFAHlHhL/AJOB8cf9esH/&#10;AKBHXq9eUeEv+TgfHH/XrB/6BHXq9ABRRRQAUUUUAFFFFABRRRQAUUUUAFFFFABRRRQAUUUUAFFF&#10;FABRRRQAUUUUAFFFFABRRRQAUUUUAFFFFABRRRQAUUUUAFFFFABRRRQAUUUUAFFFFABRRRQAUUUU&#10;AFFFFABRRRQAUUUUAFFFFABRRRQAUUUUAFFFFABRRRQAUUUUAFFFFABRRRQAUUUUAFFFFABRRRQA&#10;UUUUAFFFFABRRRQAUUUUAFFFFABRRRQAUUUUAFFFFABRRRQAUUUUAFFFFABRRRQByWjf8lN8Uf8A&#10;XpY/ylrra5LRv+Sm+KP+vSx/lLXW0AFFFFABRRRQAUUUUAFFFFABRRRQBz/jv/knnib/ALBV1/6K&#10;asn4Q/8AJKdA/wCuLf8Aoxq1vHf/ACTzxN/2Crr/ANFNWT8If+SU6B/1xb/0Y1AHbUUUUAFeZ+D/&#10;APktvj//AHLP/wBFCvTK8z8H/wDJbfH/APuWf/ooUAemUUUUAFFFFABRRRQAUUUUAFFFFABRRRQA&#10;UUUUAFFFFABRRRQAUUUUAFFFFABRRRQAUUUUAFFFFABRRRQAUUUUAFFFFABRRRQAUUUUAFFFFABR&#10;RRQAUUUUAFFFFABRRRQAUUUUAFFFFABRRRQAUUUUAFFFFABRRRQAUUUUAFFFFABRRRQAV5D+zn/y&#10;T/Uf+wtL/wCioq9eryH9nP8A5J/qP/YWl/8ARUVAHr1FFFABXkPiL/k57wl/2C5P/QbmvXq8h8Rf&#10;8nPeEv8AsFyf+g3NAHr1FFFABRRRQAUUUUAFFFFABRRRQAUUUUAFFFFABXI/EX/kA2H/AGF7H/0o&#10;SuurkfiL/wAgGw/7C9j/AOlCUAddRRRQAUUUUAFFFFABRRRQAUUUUAFFFFABRRRQAV5j8Qf+SrfD&#10;f/r4u/8A0GOvTq8x+IP/ACVb4b/9fF3/AOgx0AenUUUUAFFFFABRRRQAUUUUAeUeEv8Ak4Hxx/16&#10;wf8AoEder15R4S/5OB8cf9esH/oEder0AFFFFABRRRQAUUUUAFFFFABRRRQAUUUUAFFFFABRRRQA&#10;UUUUAFFFFABRRRQAUUUUAFFFFABRRRQAUUUUAFFFFABRRRQAUUUUAFFFFABRRRQAUUUUAFFFFABR&#10;RRQAUUUUAFFFFABRRRQAUUUUAFFFFABRRRQAUUUUAFFFFABRRRQAUUUUAFFFFABRRRQAUUUUAFFF&#10;FABRRRQAUUUUAFFFFABRRRQAUUUUAFFFFABRRRQAUUUUAFFFFABRRRQAUUUUAFFFFAHJaN/yU3xR&#10;/wBelj/KWutrktG/5Kb4o/69LH+UtdbQAUUUUAFFFFABRRRQAUUUUAFFFFAHP+O/+SeeJv8AsFXX&#10;/opqyfhD/wAkp0D/AK4t/wCjGrW8d/8AJPPE3/YKuv8A0U1ZPwh/5JToH/XFv/RjUAdtRRRQAV5n&#10;4P8A+S2+P/8Acs//AEUK9MrzPwf/AMlt8f8A+5Z/+ihQB6ZRRRQAUUUUAFFFFABRRRQAUUUUAFFF&#10;FABRRRQAUUUUAFFFFABRRRQAUUUUAFFFFABRRRQAUUUUAFFFFABRRRQAUUUUAFFFFABRRRQAUUUU&#10;AFFFFABRRRQAUUUUAFFFFABRRRQAUUUUAFFFFABRRRQAUUUUAFFFFABRRRQAUUUUAFFFFABXkP7O&#10;f/JP9R/7C0v/AKKir16vIf2c/wDkn+o/9haX/wBFRUAevUUUUAFeQ+Iv+TnvCX/YLk/9Bua9eryH&#10;xF/yc94S/wCwXJ/6Dc0AevUUUUAFFFFABRRRQAUUUUAFFFFABRRRQAUUUUAFcj8Rf+QDYf8AYXsf&#10;/ShK66uR+Iv/ACAbD/sL2P8A6UJQB11FFFABRRRQAUUUUAFFFFABRRRQAUUUUAFFFFABXmPxB/5K&#10;t8N/+vi7/wDQY69OrzH4g/8AJVvhv/18Xf8A6DHQB6dRRRQAUUUUAFFFFABRRRQB5R4S/wCTgfHH&#10;/XrB/wCgR16vXlHhL/k4Hxx/16wf+gR16vQAUUUUAFFFFABRRRQAUUUUAFFFFABRRRQAUUUUAFFF&#10;FABRRRQAUUUUAFFFFABRRRQAUUUUAFFFFABRRRQAUUUUAFFFFABRRRQAUUUUAFFFFABRRRQAUUUU&#10;AFFFFABRRRQAUUUUAFFFFABRRRQAUUUUAFFFFABRRRQAUUUUAFFFFABRRRQAUUUUAFFFFABRRRQA&#10;UUUUAFFFFABRRRQAUUUUAFFFFABRRRQAUUUUAFFFFABRRRQAUUUUAFFFFABRRRQAUUUUAclo3/JT&#10;fFH/AF6WP8pa62uS0b/kpvij/r0sf5S11tABRRRQAUUUUAFFFFABRRRQAUUUUAc/47/5J54m/wCw&#10;Vdf+imrJ+EP/ACSnQP8Ari3/AKMatbx3/wAk88Tf9gq6/wDRTVk/CH/klOgf9cW/9GNQB21FFFAB&#10;Xmfg/wD5Lb4//wByz/8ARQr0yvM/B/8AyW3x/wD7ln/6KFAHplFFFABRRRQAUUUUAFFFFABRRRQA&#10;UUUUAFFFFABRRRQAUUUUAFFFFABRRRQAUUUUAFFFFABRRRQAUUUUAFFFFABRRRQAUUUUAFFFFABR&#10;RRQAUUUUAFFFFABRRRQAUUUUAFFFFABRRRQAUUUUAFFFFABRRRQAUUUUAFFFFABRRRQAUUUUAFeQ&#10;/s5/8k/1H/sLS/8AoqKvXq8h/Zz/AOSf6j/2Fpf/AEVFQB69RRRQAV5D4i/5Oe8Jf9guT/0G5r16&#10;vIfEX/Jz3hL/ALBcn/oNzQB69RRRQAUUUUAFFFFABRRRQAUUUUAFFFFABRRRQAVyPxF/5ANh/wBh&#10;ex/9KErrq5H4i/8AIBsP+wvY/wDpQlAHXUUUUAFFFFABRRRQAUUUUAFFFFABRRRQAUUUUAFeY/EH&#10;/kq3w3/6+Lv/ANBjr06vMfiD/wAlW+G//Xxd/wDoMdAHp1FFFABRRRQAUUUUAFFFFAHlHhL/AJOB&#10;8cf9esH/AKBHXq9eUeEv+TgfHH/XrB/6BHXq9ABRRRQAUUUUAFFFFABRRRQAUUUUAFFFFABRRRQA&#10;UUUUAFFFFABRRRQAUUUUAFFFFABRRRQAUUUUAFFFFABRRRQAUUUUAFFFFABRRRQAUUUUAFFFFABR&#10;RRQAUUUUAFFFFABRRRQAUUUUAFFFFABRRRQAUUUUAFFFFABRRRQAUUUUAFFFFABRRRQAUUUUAFFF&#10;FABRRRQAUUUUAFFFFABRRRQAUUUUAFFFFABRRRQAUUUUAFFFFABRRRQAUUUUAFFFFABRRRQByWjf&#10;8lN8Uf8AXpY/ylrra5LRv+Sm+KP+vSx/lLXW0AFFFFABRRRQAUUUUAFFFFABRRRQBz/jv/knnib/&#10;ALBV1/6Kasn4Q/8AJKdA/wCuLf8Aoxq1vHf/ACTzxN/2Crr/ANFNWT8If+SU6B/1xb/0Y1AHbUUU&#10;UAFeZ+D/APktvj//AHLP/wBFCvTK8z8H/wDJbfH/APuWf/ooUAemUUUUAFFFFABRRRQAUUUUAFFF&#10;FABRRRQAUUUUAFFFFABRRRQAUUUUAFFFFABRRRQAUUUUAFFFFABRRRQAUUUUAFFFFABRRRQAUUUU&#10;AFFFFABRRRQAUUUUAFFFFABRRRQAUUUUAFFFFABRRRQAUUUUAFFFFABRRRQAUUUUAFFFFABRRRQA&#10;V5D+zn/yT/Uf+wtL/wCioq9eryH9nP8A5J/qP/YWl/8ARUVAHr1FFFABXkPiL/k57wl/2C5P/Qbm&#10;vXq8h8Rf8nPeEv8AsFyf+g3NAHr1FFFABRRRQAUUUUAFFFFABRRRQAUUUUAFFFFABXI/EX/kA2H/&#10;AGF7H/0oSuurkfiL/wAgGw/7C9j/AOlCUAddRRRQAUUUUAFFFFABRRRQAUUUUAFFFFABRRRQAV5j&#10;8Qf+SrfDf/r4u/8A0GOvTq8x+IP/ACVb4b/9fF3/AOgx0AenUUUUAFFFFABRRRQAUUUUAeUeEv8A&#10;k4Hxx/16wf8AoEder15R4S/5OB8cf9esH/oEder0AFFFFABRRRQAUUUUAFFFFABRRRQAUUUUAFFF&#10;FABRRRQAUUUUAFFFFABRRRQAUUUUAFFFFABRRRQAUUUUAFFFFABRRRQAUUUUAFFFFABRRRQAUUUU&#10;AFFFFABRRRQAUUUUAFFFFABRRRQAUUUUAFFFFABRRRQAUUUUAFFFFABRRRQAUUUUAFFFFABRRRQA&#10;UUUUAFFFFABRRRQAUUUUAFFFFABRRRQAUUUUAFFFFABRRRQAUUUUAFFFFABRRRQAUUUUAFFFFAHJ&#10;aN/yU3xR/wBelj/KWutrktG/5Kb4o/69LH+UtdbQAUUUUAFFFFABRRRQAUUUUAFFFFAHP+O/+See&#10;Jv8AsFXX/opqyfhD/wAkp0D/AK4t/wCjGrW8d/8AJPPE3/YKuv8A0U1ZPwh/5JToH/XFv/RjUAdt&#10;RRRQAV5n4P8A+S2+P/8Acs//AEUK9MrzPwf/AMlt8f8A+5Z/+ihQB6ZRRRQAUUUUAFFFFABRRRQA&#10;UUUUAFFFFABRRRQAUUUUAFFFFABRRRQAUUUUAFFFFABRRRQAUUUUAFFFFABRRRQAUUUUAFFFFABR&#10;RRQAUUUUAFFFFABRRRQAUUUUAFFFFABRRRQAUUUUAFFFFABRRRQAUUUUAFFFFABRRRQAUUUUAFFF&#10;FABXkP7Of/JP9R/7C0v/AKKir16vIf2c/wDkn+o/9haX/wBFRUAevUUUUAFeQ+Iv+TnvCX/YLk/9&#10;Bua9eryHxF/yc94S/wCwXJ/6Dc0AevUUUUAFFFFABRRRQAUUUUAFFFFABRRRQAUUUUAFcj8Rf+QD&#10;Yf8AYXsf/ShK66uR+Iv/ACAbD/sL2P8A6UJQB11FFFABRRRQAUUUUAFFFFABRRRQAUUUUAFFFFAB&#10;XmPxB/5Kt8N/+vi7/wDQY69OrzH4g/8AJVvhv/18Xf8A6DHQB6dRRRQAUUUUAFFFFABRRRQB5R4S&#10;/wCTgfHH/XrB/wCgR16vXlHhL/k4Hxx/16wf+gR16vQAUUUUAFFFFABRRRQAUUUUAFFFFABRRRQA&#10;UUUUAFFFFABRRRQAUUUUAFFFFABRRRQAUUUUAFFFFABRRRQAUUUUAFFFFABRRRQAUUUUAFFFFABR&#10;RRQAUUUUAFFFFABRRRQAUUUUAFFFFABRRRQAUUUUAFFFFABRRRQAUUUUAFFFFABRRRQAUUUUAFFF&#10;FABRRRQAUUUUAFFFFABRRRQAUUUUAFFFFABRRRQAUUUUAFFFFABRRRQAUUUUAFFFFABRRRQAUUUU&#10;Aclo3/JTfFH/AF6WP8pa62uS0b/kpvij/r0sf5S11tABRRRQAUUUUAFFFFABRRRQAUUUUAc/47/5&#10;J54m/wCwVdf+imrJ+EP/ACSnQP8Ari3/AKMatbx3/wAk88Tf9gq6/wDRTVk/CH/klOgf9cW/9GNQ&#10;B21FFFABXmfg/wD5Lb4//wByz/8ARQr0yvM/B/8AyW3x/wD7ln/6KFAHplFFFABRRRQAUUUUAFFF&#10;FABRRRQAUUUUAFFFFABRRRQAUUUUAFFFFABRRRQAUUUUAFFFFABRRRQAUUUUAFFFFABRRRQAUUUU&#10;AFFFFABRRRQAUUUUAFFFFABRRRQAUUUUAFFFFABRRRQAUUUUAFFFFABRRRQAUUUUAFFFFABRRRQA&#10;UUUUAFeQ/s5/8k/1H/sLS/8AoqKvXq8h/Zz/AOSf6j/2Fpf/AEVFQB69RRRQAV5D4i/5Oe8Jf9gu&#10;T/0G5r16vIfEX/Jz3hL/ALBcn/oNzQB69RRRQAUUUUAFFFFABRRRQAUUUUAFFFFABRRRQAVyPxF/&#10;5ANh/wBhex/9KErrq5H4i/8AIBsP+wvY/wDpQlAHXUUUUAFFFFABRRRQAUUUUAFFFFABRRRQAUUU&#10;UAFeY/EH/kq3w3/6+Lv/ANBjr06vMfiD/wAlW+G//Xxd/wDoMdAHp1FFFABRRRQAUUUUAFFFFAHl&#10;HhL/AJOB8cf9esH/AKBHXq9eUeEv+TgfHH/XrB/6BHXq9ABRRRQAUUUUAFFFFABRRRQAUUUUAFFF&#10;FABRRRQAUUUUAFFFFABRRRQAUUUUAFFFFABRRRQAUUUUAFFFFABRRRQAUUUUAFFFFABRRRQAUUUU&#10;AFFFFABRRRQAUUUUAFFFFABRRRQAUUUUAFFFFABRRRQAUUUUAFFFFABRRRQAUUUUAFFFFABRRRQA&#10;UUUUAFFFFABRRRQAUUUUAFFFFABRRRQAUUUUAFFFFABRRRQAUUUUAFFFFABRRRQAUUUUAFFFFABR&#10;RRQByWjf8lN8Uf8AXpY/ylrra5LRv+Sm+KP+vSx/lLXW0AFFFFABRRRQAUUUUAFFFFABRRRQBz/j&#10;v/knnib/ALBV1/6Kasn4Q/8AJKdA/wCuLf8Aoxq1vHf/ACTzxN/2Crr/ANFNWT8If+SU6B/1xb/0&#10;Y1AHbUUUUAFeZ+D/APktvj//AHLP/wBFCvTK8z8H/wDJbfH/APuWf/ooUAemUUUUAFFFFABRRRQA&#10;UUUUAFFFFABRRRQAUUUUAFFFFABRRRQAUUUUAFFFFABRRRQAUUUUAFFFFABRRRQAUUUUAFFFFABR&#10;RRQAUUUUAFFFFABRRRQAUUUUAFFFFABRRRQAUUUUAFFFFABRRRQAUUUUAFFFFABRRRQAUUUUAFFF&#10;FABRRRQAV5D+zn/yT/Uf+wtL/wCioq9eryH9nP8A5J/qP/YWl/8ARUVAHr1FFFABXkPiL/k57wl/&#10;2C5P/QbmvXq8h8Rf8nPeEv8AsFyf+g3NAHr1FFFABRRRQAUUUUAFFFFABRRRQAUUUUAFFFFABXI/&#10;EX/kA2H/AGF7H/0oSuurkfiL/wAgGw/7C9j/AOlCUAddRRRQAUUUUAFFFFABRRRQAUUUUAFFFFAB&#10;RRRQAV5j8Qf+SrfDf/r4u/8A0GOvTq8x+IP/ACVb4b/9fF3/AOgx0AenUUUUAFFFFABRRRQAUUUU&#10;AeUeEv8Ak4Hxx/16wf8AoEder15R4S/5OB8cf9esH/oEder0AFFFFABRRRQAUUUUAFFFFABRRRQA&#10;UUUUAFFFFABRRRQAUUUUAFFFFABRRRQAUUUUAFFFFABRRRQAUUUUAFFFFABRRRQAUUUUAFFFFABR&#10;RRQAUUUUAFFFFABRRRQAUUUUAFFFFABRRRQAUUUUAFFFFABRRRQAUUUUAFFFFABRRRQAUUUUAFFF&#10;FABRRRQAUUUUAFFFFABRRRQAUUUUAFFFFABRRRQAUUUUAFFFFABRRRQAUUUUAFFFFABRRRQAUUUU&#10;AFFFFAHJaN/yU3xR/wBelj/KWutrktG/5Kb4o/69LH+UtdbQAUUUUAFFFFABRRRQAUUUUAFFFFAH&#10;P+O/+SeeJv8AsFXX/opqyfhD/wAkp0D/AK4t/wCjGrW8d/8AJPPE3/YKuv8A0U1ZPwh/5JToH/XF&#10;v/RjUAdtRRRQAV5n4P8A+S2+P/8Acs//AEUK9MrzPwf/AMlt8f8A+5Z/+ihQB6ZRRRQAUUUUAFFF&#10;FABRRRQAUUUUAFFFFABRRRQAUUUUAFFFFABRRRQAUUUUAFFFFABRRRQAUUUUAFFFFABRRRQAUUUU&#10;AFFFFABRRRQAUUUUAFFFFABRRRQAUUUUAFFFFABRRRQAUUUUAFFFFABRRRQAUUUUAFFFFABRRRQA&#10;UUUUAFFFFABXkP7Of/JP9R/7C0v/AKKir16vIf2c/wDkn+o/9haX/wBFRUAevUUUUAFeQ+Iv+Tnv&#10;CX/YLk/9Bua9eryHxF/yc94S/wCwXJ/6Dc0AevUUUUAFFFFABRRRQAUUUUAFFFFABRRRQAUUUUAF&#10;cj8Rf+QDYf8AYXsf/ShK66uR+Iv/ACAbD/sL2P8A6UJQB11FFFABRRRQAUUUUAFFFFABRRRQAUUU&#10;UAFFFFABXmPxB/5Kt8N/+vi7/wDQY69OrzH4g/8AJVvhv/18Xf8A6DHQB6dRRRQAUUUUAFFFFABR&#10;RRQB5R4S/wCTgfHH/XrB/wCgR16vXlHhL/k4Hxx/16wf+gR16vQAUUUUAFFFFABRRRQAUUUUAFFF&#10;FABRRRQAUUUUAFFFFABRRRQAUUUUAFFFFABRRRQAUUUUAFFFFABRRRQAUUUUAFFFFABRRRQAUUUU&#10;AFFFFABRRRQAUUUUAFFFFABRRRQAUUUUAFFFFABRRRQAUUUUAFFFFABRRRQAUUUUAFFFFABRRRQA&#10;UUUUAFFFFABRRRQAUUUUAFFFFABRRRQAUUUUAFFFFABRRRQAUUUUAFFFFABRRRQAUUUUAFFFFABR&#10;RRQAUUUUAclo3/JTfFH/AF6WP8pa62uS0b/kpvij/r0sf5S11tABRRRQAUUUUAFFFFABRRRQAUUU&#10;UAc/47/5J54m/wCwVdf+imrJ+EP/ACSnQP8Ari3/AKMatbx3/wAk88Tf9gq6/wDRTVk/CH/klOgf&#10;9cW/9GNQB21FFFABXmfg/wD5Lb4//wByz/8ARQr0yvM/B/8AyW3x/wD7ln/6KFAHplFFFABRRRQA&#10;UUUUAFFFFABRRRQAUUUUAFFFFABRRRQAUUUUAFFFFABRRRQAUUUUAFFFFABRRRQAUUUUAFFFFABR&#10;RRQAUUUUAFFFFABRRRQAUUUUAFFFFABRRRQAUUUUAFFFFABRRRQAUUUUAFFFFABRRRQAUUUUAFFF&#10;FABRRRQAUUUUAFeQ/s5/8k/1H/sLS/8AoqKvXq8h/Zz/AOSf6j/2Fpf/AEVFQB69RRRQAV5D4i/5&#10;Oe8Jf9guT/0G5r16vIfEX/Jz3hL/ALBcn/oNzQB69RRRQAUUUUAFFFFABRRRQAUUUUAFFFFABRRR&#10;QAVyPxF/5ANh/wBhex/9KErrq5H4i/8AIBsP+wvY/wDpQlAHXUUUUAFFFFABRRRQAUUUUAFFFFAB&#10;RRRQAUUUUAFeY/EH/kq3w3/6+Lv/ANBjr06vMfiD/wAlW+G//Xxd/wDoMdAHp1FFFABRRRQAUUUU&#10;AFFFFAHlHhL/AJOB8cf9esH/AKBHXq9eUeEv+TgfHH/XrB/6BHXq9ABRRRQAUUUUAFFFFABRRRQA&#10;UUUUAFFFFABRRRQAUUUUAFFFFABRRRQAUUUUAFFFFABRRRQAUUUUAFFFFABRRRQAUUUUAFFFFABR&#10;RRQAUUUUAFFFFABRRRQAUUUUAFFFFABRRRQAUUUUAFFFFABRRRQAUUUUAFFFFABRRRQAUUUUAFFF&#10;FABRRRQAUUUUAFFFFABRRRQAUUUUAFFFFABRRRQAUUUUAFFFFABRRRQAUUUUAFFFFABRRRQAUUUU&#10;AFFFFABRRRQByWjf8lN8Uf8AXpY/ylrra5LRv+Sm+KP+vSx/lLXW0AFFFFABRRRQAUUUUAFFFFAB&#10;RRRQBz/jv/knnib/ALBV1/6Kasn4Q/8AJKdA/wCuLf8Aoxq1vHf/ACTzxN/2Crr/ANFNWT8If+SU&#10;6B/1xb/0Y1AHbUUUUAFeZ+D/APktvj//AHLP/wBFCvTK8z8H/wDJbfH/APuWf/ooUAemUUUUAFFF&#10;FABRRRQAUUUUAFFFFABRRRQAUUUUAFFFFABRRRQAUUUUAFFFFABRRRQAUUUUAFFFFABRRRQAUUUU&#10;AFFFFABRRRQAUUUUAFFFFABRRRQAUUUUAFFFFABRRRQAUUUUAFFFFABRRRQAUUUUAFFFFABRRRQA&#10;UUUUAFFFFABRRRQAV5D+zn/yT/Uf+wtL/wCioq9eryH9nP8A5J/qP/YWl/8ARUVAHr1FFFABXkPi&#10;L/k57wl/2C5P/QbmvXq8h8Rf8nPeEv8AsFyf+g3NAHr1FFFABRRRQAUUUUAFFFFABRRRQAUUUUAF&#10;FFFABXI/EX/kA2H/AGF7H/0oSuurkfiL/wAgGw/7C9j/AOlCUAddRRRQAUUUUAFFFFABRRRQAUUU&#10;UAFFFFABRRRQAV5j8Qf+SrfDf/r4u/8A0GOvTq8x+IP/ACVb4b/9fF3/AOgx0AenUUUUAFFFFABR&#10;RRQAUUUUAeUeEv8Ak4Hxx/16wf8AoEder15R4S/5OB8cf9esH/oEder0AFFFFABRRRQAUUUUAFFF&#10;FABRRRQAUUUUAFFFFABRRRQAUUUUAFFFFABRRRQAUUUUAFFFFABRRRQAUUUUAFFFFABRRRQAUUUU&#10;AFFFFABRRRQAUUUUAFFFFABRRRQAUUUUAFFFFABRRRQAUUUUAFFFFABRRRQAUUUUAFFFFABRRRQA&#10;UUUUAFFFFABRRRQAUUUUAFFFFABRRRQAUUUUAFFFFABRRRQAUUUUAFFFFABRRRQAUUUUAFFFFABR&#10;RRQAUUUUAFFFFAHJaN/yU3xR/wBelj/KWutrktG/5Kb4o/69LH+UtdbQAUUUUAFFFFABRRRQAUUU&#10;UAFFFFAHP+O/+SeeJv8AsFXX/opqyfhD/wAkp0D/AK4t/wCjGrW8d/8AJPPE3/YKuv8A0U1ZPwh/&#10;5JToH/XFv/RjUAdtRRRQAV5n4P8A+S2+P/8Acs//AEUK9MrzPwf/AMlt8f8A+5Z/+ihQB6ZRRRQA&#10;UUUUAFFFFABRRRQAUUUUAFFFFABRRRQAUUUUAFFFFABRRRQAUUUUAFFFFABRRRQAUUUUAFFFFABR&#10;RRQAUUUUAFFFFABRRRQAUUUUAFFFFABRRRQAUUUUAFFFFABRRRQAUUUUAFFFFABRRRQAUUUUAFFF&#10;FABRRRQAUUUUAFFFFABXkP7Of/JP9R/7C0v/AKKir16vIf2c/wDkn+o/9haX/wBFRUAevUUUUAFe&#10;Q+Iv+TnvCX/YLk/9Bua9eryHxF/yc94S/wCwXJ/6Dc0AevUUUUAFFFFABRRRQAUUUUAFFFFABRRR&#10;QAUUUUAFcj8Rf+QDYf8AYXsf/ShK66uR+Iv/ACAbD/sL2P8A6UJQB11FFFABRRRQAUUUUAFFFFAB&#10;RRRQAUUUUAFFFFABXmPxB/5Kt8N/+vi7/wDQY69OrzH4g/8AJVvhv/18Xf8A6DHQB6dRRRQAUUUU&#10;AFFFFABRRRQB5R4S/wCTgfHH/XrB/wCgR16vXlHhL/k4Hxx/16wf+gR16vQAUUUUAFFFFABRRRQA&#10;UUUUAFFFFABRRRQAUUUUAFFFFABRRRQAUUUUAFFFFABRRRQAUUUUAFFFFABRRRQAUUUUAFFFFABR&#10;RRQAUUUUAFFFFABRRRQAUUUUAFFFFABRRRQAUUUUAFFFFABRRRQAUUUUAFFFFABRRRQAUUUUAFFF&#10;FABRRRQAUUUUAFFFFABRRRQAUUUUAFFFFABRRRQAUUUUAFFFFABRRRQAUUUUAFFFFABRRRQAUUUU&#10;AFFFFABRRRQAUUUUAclo3/JTfFH/AF6WP8pa62uS0b/kpvij/r0sf5S11tABRRRQAUUUUAFFFFAB&#10;RRRQAUUUUAc/47/5J54m/wCwVdf+imrJ+EP/ACSnQP8Ari3/AKMatbx3/wAk88Tf9gq6/wDRTVk/&#10;CH/klOgf9cW/9GNQB21FFFABXmfg/wD5Lb4//wByz/8ARQr0yvM/B/8AyW3x/wD7ln/6KFAHplFF&#10;FABRRRQAUUUUAFFFFABRRRQAUUUUAFFFFABRRRQAUUUUAFFFFABRRRQAUUUUAFFFFABRRRQAUUUU&#10;AFFFFABRRRQAUUUUAFFFFABRRRQAUUUUAFFFFABRRRQAUUUUAFFFFABRRRQAUUUUAFFFFABRRRQA&#10;UUUUAFFFFABRRRQAUUUUAFeQ/s5/8k/1H/sLS/8AoqKvXq8h/Zz/AOSf6j/2Fpf/AEVFQB69RRRQ&#10;AV5D4i/5Oe8Jf9guT/0G5r16vIfEX/Jz3hL/ALBcn/oNzQB69RRRQAUUUUAFFFFABRRRQAUUUUAF&#10;FFFABRRRQAVyPxF/5ANh/wBhex/9KErrq5H4i/8AIBsP+wvY/wDpQlAHXUUUUAFFFFABRRRQAUUU&#10;UAFFFFABRRRQAUUUUAFeY/EH/kq3w3/6+Lv/ANBjr06vMfiD/wAlW+G//Xxd/wDoMdAHp1FFFABR&#10;RRQAUUUUAFFFFAHlHhL/AJOB8cf9esH/AKBHXq9eUeEv+TgfHH/XrB/6BHXq9ABRRRQAUUUUAFFF&#10;FABRRRQAUUUUAFFFFABRRRQAUUUUAFFFFABRRRQAUUUUAFFFFABRRRQAUUUUAFFFFABRRRQAUUUU&#10;AFFFFABRRRQAUUUUAFFFFABRRRQAUUUUAFFFFABRRRQAUUUUAFFFFABRRRQAUUUUAFFFFABRRRQA&#10;UUUUAFFFFABRRRQAUUUUAFFFFABRRRQAUUUUAFFFFABRRRQAUUUUAFFFFABRRRQAUUUUAFFFFABR&#10;RRQAUUUUAFFFFABRRRQByWjf8lN8Uf8AXpY/ylrra5LRv+Sm+KP+vSx/lLXW0AFFFFABRRRQAUUU&#10;UAFFFFABRRRQBz/jv/knnib/ALBV1/6Kasn4Q/8AJKdA/wCuLf8Aoxq1vHf/ACTzxN/2Crr/ANFN&#10;WT8If+SU6B/1xb/0Y1AHbUUUUAFeZ+D/APktvj//AHLP/wBFCvTK8z8H/wDJbfH/APuWf/ooUAem&#10;UUUUAFFFFABRRRQAUUUUAFFFFABRRRQAUUUUAFFFFABRRRQAUUUUAFFFFABRRRQAUUUUAFFFFABR&#10;RRQAUUUUAFFFFABRRRQAUUUUAFFFFABRRRQAUUUUAFFFFABRRRQAUUUUAFFFFABRRRQAUUUUAFFF&#10;FABRRRQAUUUUAFFFFABRRRQAV5D+zn/yT/Uf+wtL/wCioq9eryH9nP8A5J/qP/YWl/8ARUVAHr1F&#10;FFABXkPiL/k57wl/2C5P/QbmvXq8h8Rf8nPeEv8AsFyf+g3NAHr1FFFABRRRQAUUUUAFFFFABRRR&#10;QAUUUUAFFFFABXI/ET/kA2H/AGF7H/0oSuurkviJ/wAgGw/7C9j/AOlCUAdbRRRQAUUUUAFFFFAB&#10;RRRQAUUUUAFFFFABRRRQAV5j8Qf+SrfDf/r4u/8A0GOvTq8x+IP/ACVb4b/9fF3/AOgx0AenUUUU&#10;AFFFFABRRRQAUUUUAeUeEv8Ak4Hxx/16wf8AoEder15R4S/5OB8cf9esH/oEder0AFFFFABRRRQA&#10;UUUUAFFFFABRRRQAUUUUAFFFFABRRRQAUUUUAFFFFABRRRQAUUUUAFFFFABRRRQAUUUUAFFFFABR&#10;RRQAUUUUAFFFFABRRRQAUUUUAFFFFABRRRQAUUUUAFFFFABRRRQAUUUUAFFFFABRRRQAUUUUAFFF&#10;FABRRRQAUUUUAFFFFABRRRQAUUUUAFFFFABRRRQAUUUUAFFFFABRRRQAUUUUAFFFFABRRRQAUUUU&#10;AFFFFABRRRQAUUUUAFFFFAHJaN/yU3xR/wBelj/KWutrktG/5Kb4o/69LH+UtdbQAUUUUAFFFFAB&#10;RRRQAUUUUAFFFFAHP+O/+SeeJv8AsFXX/opqyfhD/wAkp0D/AK4t/wCjGrW8d/8AJPPE3/YKuv8A&#10;0U1ZPwh/5JToH/XFv/RjUAdtRRRQAV5n4P8A+S2+P/8Acs//AEUK9MrzPwf/AMlt8f8A+5Z/+ihQ&#10;B6ZRRRQAUUUUAFFFFABRRRQAUUUUAFFFFABRRRQAUUUUAFFFFABRRRQAUUUUAFFFFABRRRQAUUUU&#10;AFFFFABRRRQAUUUUAFFFFABRRRQAUUUUAFFFFABRRRQAUUUUAFFFFABRRRQAUUUUAFFFFABRRRQA&#10;UUUUAFFFFABRRRQAUUUUAFFFFABXkP7Of/JP9R/7C0v/AKKir16vIf2c/wDkn+o/9haX/wBFRUAe&#10;vUUUUAFeQ+Iv+TnvCX/YLk/9Bua9eryHxF/yc94S/wCwXJ/6Dc0AevUUUUAFFFFABRRRQAUUUUAF&#10;FFFABXD/ABD8a33hpdO0vQ7Fb7XtVkMdpC/3VAxlm5HAyO47k8Cu4ryb4j3A8M/E7wf4vvEkbSoF&#10;ltLiRQSIC6sAx/77J99p9qAK0/jHx/8AD+SK+8c29lqGjXBKGbTwN9vJglVPA4OMdD9exSy074se&#10;L7NNdHiO20GK4XzbWwWIHah5Xd8pPIwecnnoOlO+LHi7SPEnhMeHfDt1DrOpX7qyRWTCYoifOzHH&#10;TgdOtdx4U8aaDrXhe1vodRtYRHbr9oilmVWtyBghwcY5HXoetAGP8O/GOsalqWp+FvFUMUPiHSwG&#10;Zovu3ERxhwPxXp/eHA5FavxC50Kx/wCwvY/+lCVyXg3UI/Ffxs8QeItMUSaRaacunLcjOJpN6Nkd&#10;iPlb8Np7113xB/5AVj/2F7H/ANKEoA6uiiigAooooAKKKKACiiigAooooAKKKKACiiigArzH4g/8&#10;lW+G/wD18Xf/AKDHXp1eY/EH/kq3w3/6+Lv/ANBjoA9OooooAKKKKACiiigAooooA8o8Jf8AJwPj&#10;j/r1g/8AQI69Xryjwl/ycD44/wCvWD/0COvV6ACiiigAooooAKKKKACiiigAooooAKKKKACiiigA&#10;ooooAKKKKACiiigAooooAKKKKACiiigAooooAKKKKACiiigAooooAKKKKACiiigAooooAKKKKACi&#10;iigAooooAKKKKACiiigAooooAKKKKACiiigAooooAKKKKACiiigAooooAKKKKACiiigAooooAKKK&#10;KACiiigAooooAKKKKACiiigAooooAKKKKACiiigAooooAKKKKACiiigAooooAKKKKACiiigDktG/&#10;5Kb4o/69LH+UtdbXJaN/yU3xR/16WP8AKWutoAKKKKACiiigAooooAKKKKACiiigDn/Hf/JPPE3/&#10;AGCrr/0U1ZPwh/5JToH/AFxb/wBGNWt47/5J54m/7BV1/wCimrJ+EP8AySnQP+uLf+jGoA7aiiig&#10;ArzPwf8A8lt8f/7ln/6KFemV5n4P/wCS2+P/APcs/wD0UKAPTKKKKACiiigAooooAKKKKACiiigA&#10;ooooAKKKKACiiigAooooAKKKKACiiigAooooAKKKKACiiigAooooAKKKKACiiigAooooAKKKKACi&#10;iigAooooAKKKKACiiigAooooAKKKKACiiigAooooAKKKKACiiigAooooAKKKKACiiigAooooAK8h&#10;/Zz/AOSf6j/2Fpf/AEVFXr1eQ/s5/wDJP9R/7C0v/oqKgD16iiigAryHxF/yc94S/wCwXJ/6Dc16&#10;9XkPiL/k57wl/wBguT/0G5oA9eooooAKKKKACiiigAooooAKKKKACqOsLpb6TcDWhanT9v777Xt8&#10;vHvu4q9Xk3xJtT4o+JXhHwfeyyJo9wst3cIjY85kViFz7BP/AB4n0oA6/wAL6J4K0qwbXPDtnp0F&#10;tMjMb2PoUBOfnbouQfbivL9bufgXf69JLdE+c8hMslqs6wsx7/Lx+Kj1PvXSfFSwS18PeGfB+kot&#10;hpup6pFZyLCNoVCc7fxJz7kV3tj4S8P6dpSaZbaPZi0VNhRoVbcP9onlj7mgA8LQ+H4PD9uvhgWg&#10;0vGYjakFSe5J6lvXPPrWb8Qf+QFY/wDYXsf/AEoSuR8FWA8JfGfxB4Y01tujXNguox22ciF9yLge&#10;g+Zvw2+ldd8Qf+QFY/8AYXsf/ShKAOrooooAKKKKACiiigAooooAKKKKACiiigAooooAK8x+IP8A&#10;yVb4b/8AXxd/+gx16dXmPxB/5Kt8N/8Ar4u//QY6APTqKKKACiiigAooooAKKKKAPKPCX/JwPjj/&#10;AK9YP/QI69Xryjwl/wAnA+OP+vWD/wBAjr1egAooooAKKKKACiiigAooooAKKKKACiiigAooooAK&#10;KKKACiiigAooooAKKKKACiiigAooooAKKKKACiiigAooooAKKKKACiiigAooooAKKKKACiiigAoo&#10;ooAKKKKACiiigAooooAKKKKACiiigAooooAKKKKACiiigAooooAKKKKACiiigAooooAKKKKACiii&#10;gAooooAKKKKACiiigAooooAKKKKACiiigAooooAKKKKACiiigAooooAKKKKACiiigAooooA5LRv+&#10;Sm+KP+vSx/lLXW1yWjf8lN8Uf9elj/KWutoAKKKKACiiigAooooAKKKKACiiigDn/Hf/ACTzxN/2&#10;Crr/ANFNWT8If+SU6B/1xb/0Y1a3jv8A5J54m/7BV1/6Kasn4Q/8kp0D/ri3/oxqAO2ooooAK8z8&#10;H/8AJbfH/wDuWf8A6KFemV5n4P8A+S2+P/8Acs//AEUKAPTKKKKACiiigAooooAKKKKACiiigAoo&#10;ooAKKKKACiiigAooooAKKKKACiiigAooooAKKKKACiiigAooooAKKKKACiiigAooooAKKKKACiii&#10;gAooooAKKKKACiiigAooooAKKKKACiiigAooooAKKKKACiiigAooooAKKKKACiiigAooooAK8h/Z&#10;z/5J/qP/AGFpf/RUVevV5D+zn/yT/Uf+wtL/AOioqAPXqKKKACvIfEX/ACc94S/7Bcn/AKDc169X&#10;kPiL/k57wl/2C5P/AEG5oA9eooooAKKKKACiiigAooooAKKKKACuJ+Ifgq68Tw2GpaPeCy1/SpDL&#10;ZTt905xlG4PBwPXvxya7auE8f/Ey3+H9xaJeaPe3UNyhZZ4SAgYH7pJ745oA4vxNrPjHV/DZ0jxH&#10;4D1A6hbslxBf6W/mIsyfdcAAge43dCelbOkfEnxndaXHBL8PNTl1TaE83/UwO394lgNo9s/iKkt/&#10;jMbqFJofBPiKSJ1DK6QBgwPQgjtXM+L/AIu6yNX8Pmx0fWtLhW7BubeeAKb1Nyfu0yOTjI4/vCgD&#10;vPAXhHVNP1LU/FPiZ4n8Q6rhZEi5S2iGMRqfwXPJ+6OT1rR+IP8AyArH/sL2P/pQlVPCPxDbxXrU&#10;mnN4a1fTAkDTedeRbVOGUbfr82fwq18Qv+QFY/8AYXsf/ShKAOsooooAKKKKACiiigAooooAKKKK&#10;ACiiigAooooAK8x+IP8AyVb4b/8AXxd/+gx16dXmPxB/5Kt8N/8Ar4u//QY6APTqKKKACiiigAoo&#10;ooAKKKKAPKPCX/JwPjj/AK9YP/QI69Xryjwl/wAnA+OP+vWD/wBAjr1egAooooAKKKKACiiigAoo&#10;ooAKKKKACiiigAooooAKKKKACiiigAooooAKKKKACiiigAooooAKKKKACiiigAooooAKKKKACiii&#10;gAooooAKKKKACiiigAooooAKKKKACiiigAooooAKKKKACiiigAooooAKKKKACiiigAooooAKKKKA&#10;CiiigAooooAKKKKACiiigAooooAKKKKACiiigAooooAKKKKACiiigAooooAKKKKACiiigAooooAK&#10;KKKACiiigAooooA5LRv+Sm+KP+vSx/lLXW1yWjf8lN8Uf9elj/KWutoAKKKKACiiigAooooAKKKK&#10;ACiiigDn/Hf/ACTzxN/2Crr/ANFNWT8If+SU6B/1xb/0Y1a3jv8A5J54m/7BV1/6Kasn4Q/8kp0D&#10;/ri3/oxqAO2ooooAK8z8H/8AJbfH/wDuWf8A6KFemV5n4P8A+S2+P/8Acs//AEUKAPTKKKKACiii&#10;gAooooAKKKKACiiigAooooAKKKKACiiigAooooAKKKKACiiigAooooAKKKKACiiigAooooAKKKKA&#10;CiiigAooooAKKKKACiiigAooooAKKKKACiiigAooooAKKKKACiiigAooooAKKKKACiiigAooooAK&#10;KKKACiiigAooooAK8h/Zz/5J/qP/AGFpf/RUVevV5D+zn/yT/Uf+wtL/AOioqAPXqKKKACvIfEX/&#10;ACc94S/7Bcn/AKDc169XkPiL/k57wl/2C5P/AEG5oA9eooooAKKKKACiiigAooooAKKKKACqeqaV&#10;Ya3p0thqdpFdWsow8Uq5B9/Y+45q5RQB5Q9l4k+E7NNpYuNe8IA7pLJiWuLBe5jP8SDrj27cscbx&#10;54m0jxP4j+GV/pF7HcQvrC5AOGQ+bDkMvUH6/XkEGvcK8/v/AIP+GrvxhZ+JbYT2N1b3KXTRWxUR&#10;SujBgSpHGcc4xnr1oA9ArkviH/yAbH/sL2P/AKUJXW1yXxE/5ANh/wBhex/9KEoA62iiigAooooA&#10;KKKKACiiigAooooAKKKKACiiigArzH4g/wDJVvhv/wBfF3/6DHXp1eY/EH/kq3w3/wCvi7/9BjoA&#10;9OooooAKKKKACiiigAooooA8o8Jf8nA+OP8Ar1g/9Ajr1evKPCX/ACcD44/69YP/AECOvV6ACiii&#10;gAooooAKKKKACiiigAooooAKKKKACiiigAooooAKKKKACiiigAooooAKKKKACiiigAooooAKKKKA&#10;CiiigAooooAKKKKACiiigAooooAKKKKACiiigAooooAKKKKACiiigAooooAKKKKACiiigAooooAK&#10;KKKACiiigAooooAKKKKACiiigAooooAKKKKACiiigAooooAKKKKACiiigAooooAKKKKACiiigAoo&#10;ooAKKKKACiiigAooooAKKKKACiiigDktG/5Kb4o/69LH+UtdbXJaN/yU3xR/16WP8pa62gAooooA&#10;KKKKACiiigAooooAKKKKAOf8d/8AJPPE3/YKuv8A0U1ZPwh/5JToH/XFv/RjVreO/wDknnib/sFX&#10;X/opqyfhD/ySnQP+uLf+jGoA7aiiigArzPwf/wAlt8f/AO5Z/wDooV6ZXmfg/wD5Lb4//wByz/8A&#10;RQoA9MooooAKKKKACiiigAooooAKKKKACiiigAooooAKKKKACiiigAooooAKKKKACiiigAooooAK&#10;KKKACiiigAooooAKKKKACiiigAooooAKKKKACiiigAooooAKKKKACiiigAooooAKKKKACiiigAoo&#10;ooAKKKKACiiigAooooAKKKKACiiigAryH9nP/kn+o/8AYWl/9FRV69XkP7Of/JP9R/7C0v8A6Kio&#10;A9eooooAK8h8Rf8AJz3hL/sFyf8AoNzXr1eQ+Iv+TnvCX/YLk/8AQbmgD16iiigAooooAKKKKACi&#10;iigAooooAKKKKACiiigArkfiJ/yAbD/sL2P/AKUJXXVyPxF/5ANh/wBhex/9KEoA66iiigAooooA&#10;KKKKACiiigAooooAKKKKACiiigArzH4g/wDJVvhv/wBfF3/6DHXp1eY/EH/kq3w3/wCvi7/9BjoA&#10;9OooooAKKKKACiiigAooooA8o8Jf8nA+OP8Ar1g/9Ajr1evKPCX/ACcD44/69YP/AECOvV6ACiii&#10;gAooooAKKKKACiiigAooooAKKKKACiiigAooooAKKKKACiiigAooooAKKKKACiiigAooooAKKKKA&#10;CiiigAooooAKKKKACiiigAooooAKKKKACiiigAooooAKKKKACiiigAooooAKKKKACiiigAooooAK&#10;KKKACiiigAooooAKKKKACiiigAooooAKKKKACiiigAooooAKKKKACiiigAooooAKKKKACiiigAoo&#10;ooAKKKKACiiigAooooAKKKKACiiigDktG/5Kb4o/69LH+UtdbXJaN/yU3xR/16WP8pa62gAooooA&#10;KKKKACiiigAooooAKKKKAOf8d/8AJPPE3/YKuv8A0U1ZPwh/5JToH/XFv/RjVreO/wDknnib/sFX&#10;X/opqyfhD/ySnQP+uLf+jGoA7aiiigArzPwf/wAlt8f/AO5Z/wDooV6ZXmfg/wD5Lb4//wByz/8A&#10;RQoA9MooooAKKKKACiiigAooooAKKKKACiiigAooooAKKKKACiiigAooooAKKKKACiiigAooooAK&#10;KKKACiiigAooooAKKKKACiiigAooooAKKKKACiiigAooooAKKKKACiiigAooooAKKKKACiiigAoo&#10;ooAKKKKACiiigAooooAKKKKACiiigAryH9nP/kn+o/8AYWl/9FRV69XkP7Of/JP9R/7C0v8A6Kio&#10;A9eooooAK8h8Rf8AJz3hL/sFyf8AoNzXr1eQ+Iv+TnvCX/YLk/8AQbmgD16iiigAooooAKKKKACi&#10;iigAooooAKKKKACiiigArkfiL/yAbD/sL2P/AKUJXXVyPxF/5ANh/wBhex/9KEoA66iiigAooooA&#10;KKKKACiiigAooooAKKKKACiiigArzH4g/wDJVvhv/wBfF3/6DHXp1eY/EH/kq3w3/wCvi7/9BjoA&#10;9OooooAKKKKACiiigAooooA8o8Jf8nA+OP8Ar1g/9Ajr1evKPCX/ACcD44/69YP/AECOvV6ACiii&#10;gAooooAKKKKACiiigAooooAKKKKACiiigAooooAKKKKACiiigAooooAKKKKACiiigAooooAKKKKA&#10;CiiigAooooAKKKKACiiigAooooAKKKKACiiigAooooAKKKKACiiigAooooAKKKKACiiigAooooAK&#10;KKKACiiigAooooAKKKKACiiigAooooAKKKKACiiigAooooAKKKKACiiigAooooAKKKKACiiigAoo&#10;ooAKKKKACiiigAooooAKKKKACiiigDktG/5Kb4o/69LH+UtdbXJaN/yU3xR/16WP8pa62gAooooA&#10;KKKKACiiigAooooAKKKKAOf8d/8AJPPE3/YKuv8A0U1ZPwh/5JToH/XFv/RjVreO/wDknnib/sFX&#10;X/opqyfhD/ySnQP+uLf+jGoA7aiiigArzPwf/wAlt8f/AO5Z/wDooV6ZXmfg/wD5Lb4//wByz/8A&#10;RQoA9MooooAKKKKACiiigAooooAKKKKACiiigAooooAKKKKACiiigAooooAKKKKACiiigAooooAK&#10;KKKACiiigAooooAKKKKACiiigAooooAKKKKACiiigAooooAKKKKACiiigAooooAKKKKACiiigAoo&#10;ooAKKKKACiiigAooooAKKKKACiiigAryH9nP/kn+o/8AYWl/9FRV69XkP7Of/JP9R/7C0v8A6Kio&#10;A9eooooAK8h8Rf8AJz3hL/sFyf8AoNzXr1eQ+Iv+TnvCX/YLk/8AQbmgD16iiigAooooAKKKKACi&#10;iigAooooAKKKKACiiigArkfiL/yAbD/sL2P/AKUJXXVyPxF/5ANh/wBhex/9KEoA66iiigAooooA&#10;KKKKACiiigAooooAKKKKACiiigArzH4g/wDJVvhv/wBfF3/6DHXp1eY/EH/kq3w3/wCvi7/9BjoA&#10;9OooooAKKKKACiiigAooooA8o8Jf8nA+OP8Ar1g/9Ajr1evKPCX/ACcD44/69YP/AECOvV6ACiii&#10;gAooooAKKKKACiiigAooooAKKKKACiiigAooooAKKKKACiiigAooooAKKKKACiiigAooooAKKKKA&#10;CiiigAooooAKKKKACiiigAooooAKKKKACiiigAooooAKKKKACiiigAooooAKKKKACiiigAooooAK&#10;KKKACiiigAooooAKKKKACiiigAooooAKKKKACiiigAooooAKKKKACiiigAooooAKKKKACiiigAoo&#10;ooAKKKKACiiigAooooAKKKKACiiigDktG/5Kb4o/69LH+UtdbXJaN/yU3xR/16WP8pa62gAooooA&#10;KKKKACiiigAooooAKKKKAOf8d/8AJPPE3/YKuv8A0U1ZPwh/5JToH/XFv/RjVreO/wDknnib/sFX&#10;X/opqyfhD/ySnQP+uLf+jGoA7aiiigArzPwf/wAlt8f/AO5Z/wDooV6ZXmfg/wD5Lb4//wByz/8A&#10;RQoA9MooooAKKKKACiiigAooooAKKKKACiiigAooooAKKKKACiiigAooooAKKKKACiiigAooooAK&#10;KKKACiiigAooooAKKKKACiiigAooooAKKKKACiiigAooooAKKKKACiiigAooooAKKKKACiiigAoo&#10;ooAKKKKACiiigAooooAKKKKACiiigAryH9nP/kn+o/8AYWl/9FRV69XkP7Of/JP9R/7C0v8A6Kio&#10;A9eooooAK8h8Rf8AJz3hL/sFyf8AoNzXr1eQ+Iv+TnvCX/YLk/8AQbmgD16iiigAooooAKKKKACi&#10;iigAooooAKKKKACiiigArkfiL/yAbD/sL2P/AKUJXXVyPxF/5ANh/wBhex/9KEoA66iiigAooooA&#10;KKKKACiiigAooooAKKKKACiiigArzH4g/wDJVvhv/wBfF3/6DHXp1eY/EH/kq3w3/wCvi7/9BjoA&#10;9OooooAKKKKACiiigAooooA8o8Jf8nA+OP8Ar1g/9Ajr1evKPCX/ACcD44/69YP/AECOvV6ACiii&#10;gAooooAKKKKACiiigAooooAKKKKACiiigAooooAKKKKACiiigAooooAKKKKACiiigAooooAKKKKA&#10;CiiigAooooAKKKKACiiigAooooAKKKKACiiigAooooAKKKKACiiigAooooAKKKKACiiigAooooAK&#10;KKKACiiigAooooAKKKKACiiigAooooAKKKKACiiigAooooAKKKKACiiigAooooAKKKKACiiigAoo&#10;ooAKKKKACiiigAooooAZJLHDGZJXVEHVmOAKxZPG3hSGQxy+J9FSRTgq1/ECPw3V5bougzfGjVdR&#10;17xBf3K+HrW7e20/ToHKBguDubjuCORyTnoAK64fBH4eAAHw+T7m9n/+LoA7iz1Cy1GLzbG8t7qP&#10;+/BKrj8was15B4l+EFjoOn3Ou+B7q80fVbKMzRxpOzpLtGSp3EnkZ6kj1GK77wL4ifxX4J0vW5FV&#10;ZbmI+aFHG9WKNj2ypoAp6P8A8lM8Uf8AXpY/ylrra5TR/wDkpXif/r0sf/atdXQAUUUUAFFFFABR&#10;RRQAUUUUAFFFFAHP+O/+SeeJv+wVdf8AopqyfhD/AMkp0D/ri3/oxq1vHf8AyTzxN/2Crr/0U1ZP&#10;wh/5JToH/XFv/RjUAdtRRRQAV5n4P/5Lb4//ANyz/wDRQr0yvM/B/wDyW3x//uWf/ooUAemUUUUA&#10;FFFFABRRRQAUUUUAFFFFABRRRQAUUUUAFFFFABRRRQAUUUUAFFFFABRRRQAUUUUAFFFFABRRRQAU&#10;UUUAFFFFABRRRQAUUUUAFFFFABRRRQAUUUUAFFFFABRRRQAUUUUAFFFFABRRRQAUUUUAFFFFABRR&#10;RQAUUUUAFFFFABRRRQAV5D+zn/yT/Uf+wtL/AOioq9eryH9nP/kn+o/9haX/ANFRUAevUUUUAFeQ&#10;+Iv+TnvCX/YLk/8AQbmvXq8h8Rf8nPeEv+wXJ/6Dc0AevUUUUAFFFFABRRRQAUUUUAFFFFABRRRQ&#10;AUUUUAFcj8Rf+QDYf9hex/8AShK66uR+Iv8AyAbD/sL2P/pQlAHXUUUUAFFFFABRRRQAUUUUAFFF&#10;FABRRRQAUUUUAFeY/EH/AJKt8N/+vi7/APQY69OrzH4g/wDJVvhv/wBfF3/6DHQB6dRRRQAUUUUA&#10;FFFFABRRRQB5R4S/5OB8cf8AXrB/6BHXq9eUeEv+TgfHH/XrB/6BHXq9ABRRRQAUUUUAFFFFABRR&#10;RQAUUUUAFFFFABRRRQAUUUUAFFFFABRRRQAUUUUAFFFFABRRRQAUUUUAFFFFABRRRQAUUUUAFFFF&#10;ABRRRQAUUUUAFFFFABRRRQAUUUUAFFFFABRRRQAUUUUAFFFFABRRRQAUUUUAFFFFABRRRQAUUUUA&#10;FFFFABRRRQAUUUUAFFFFABRRRQAUUUUAFFFFABRRRQAUUUUAFFFFABRRRQAUUUUAFFFFABRRRQAU&#10;UUUAeNWw8SfCHU9ShtdDn1rwpd3LXURtBma1LYypHoAB7cZyMmrj/tCeFIn8ubTddjlHVGtowR/5&#10;ErY8S/FS30zXZPD+g6PeeINZiH72C14SI+jNg8+uBx0JBrLPir4vSsJIfAFgkR/hkvo93/owfyoA&#10;pav8QPEHj3TJdG8F+GNSiW9jMUuo6ggijijYYYggkZxnnOfQE16R4R8PReFPCmnaJE/mC0i2s4GN&#10;zklmP4sSa4VPi3qeh3EcXjfwfe6Nbu4T7dC3nQgn1wP5En2r1CCeK6t47iCRZIZVDo6HIZSMgg+l&#10;AHMaP/yUrxP/ANelj/7Vrq65TR/+SleJ/wDr0sf/AGrXV0AFFFFABRRRQAUUUUAFFFFABRRRQBz/&#10;AI7/AOSeeJv+wVdf+imrJ+EP/JKdA/64t/6Matbx3/yTzxN/2Crr/wBFNWT8If8AklOgf9cW/wDR&#10;jUAdtRRRQAV5n4P/AOS2+P8A/cs//RQr0yvM/B//ACW3x/8A7ln/AOihQB6ZRRRQAUUUUAFFFFAB&#10;RRRQAUUUUAFFFFABRRRQAUUUUAFFFFABRRRQAUUUUAFFFFABRRRQAUUUUAFFFFABRRRQAUUUUAFF&#10;FFABRRRQAUUUUAFFFFABRRRQAUUUUAFFFFABRRRQAUUUUAFFFFABRRRQAUUUUAFFFFABRRRQAUUU&#10;UAFFFFABXkP7Of8AyT/Uf+wtL/6Kir16vIf2c/8Akn+o/wDYWl/9FRUAevUUUUAFeQ+Iv+TnvCX/&#10;AGC5P/QbmvXq8h8Rf8nPeEv+wXJ/6Dc0AevUUUUAFFFFABRRRQAUUUUAFFFFABRRRQAUUUUAFcj8&#10;Rf8AkA2H/YXsf/ShK66uR+Iv/IBsP+wvY/8ApQlAHXUUUUAFFFFABRRRQAUUUUAFFFFABRRRQAUU&#10;UUAFeY/EH/kq3w3/AOvi7/8AQY69OrzH4g/8lW+G/wD18Xf/AKDHQB6dRRRQAUUUUAFFFFABRRRQ&#10;B5R4S/5OB8cf9esH/oEder15R4S/5OB8cf8AXrB/6BHXq9ABRRRQAUUUUAFFFFABRRRQAUUUUAFF&#10;FFABRRRQAUUUUAFFFFABRRRQAUUUUAFFFFABRRRQAUUUUAFFFFABRRRQAUUUUAFFFFABRRRQAUUU&#10;UAFFFFABRRRQAUUUUAFFFFABRRRQAUUUUAFFFFABRRRQAUUUUAFFFFABRRRQAUUUUAFFFFABRRRQ&#10;AUUUUAFFFFABRRRQAUUUUAFFFFABRRRQAUUUUAFFFFABRRRQAUUUUAFFFFABRRRQAUUUUAeS/A1r&#10;aK08SWtyy/8ACQrqspvw+PMYDgH3Xdv/ABJ9a9arhfFXwu0fxNqQ1i2urvSdXH/L5YPtLkd2Hc+4&#10;wawB8LfG0Y2xfFXVSpP8cDEj8TLQB2vj+fSoPAetHWWjFm1pIpDkZZip2hc/xZxj3xWb8Ikuk+FO&#10;gC8DCXyWI3f3DIxT/wAc21h2PwVtp7uC58V+JdV8RtC25IrqRhFn3BZjj2zXqEcaRRLHGipGgCqq&#10;jAAHQCgDltH/AOSleJ/+vSx/9q11dcno/wDyUvxR/wBelj/7VrrKACiiigAooooAKKKKACiiigAo&#10;oooA5/x3/wAk88Tf9gq6/wDRTVk/CH/klOgf9cW/9GNWt47/AOSeeJv+wVdf+imrJ+EP/JKdA/64&#10;t/6MagDtqKKKACvM/B//ACW3x/8A7ln/AOihXpleZ+D/APktvj//AHLP/wBFCgD0yiiigAooooAK&#10;KKKACiiigAooooAKKKKACiiigAooooAKKKKACiiigAooooAKKKKACiiigAooooAKKKKACiiigAoo&#10;ooAKKKKACiiigAooooAKKKKACiiigAooooAKKKKACiiigAooooAKKKKACiiigAooooAKKKKACiii&#10;gAooooAKKKKACvIf2c/+Sf6j/wBhaX/0VFXr1eQ/s5/8k/1H/sLS/wDoqKgD16iiigAryHxF/wAn&#10;PeEv+wXJ/wCg3NevV5D4i/5Oe8Jf9guT/wBBuaAPXqKKKACiiigAooooAKKKKACiiigAooooAKKK&#10;KACuR+Iv/IBsP+wvY/8ApQlddXI/EX/kA2H/AGF7H/0oSgDrqKKKACiiigAooooAKKKKACiiigAo&#10;oooAKKKKACvMfiD/AMlW+G//AF8Xf/oMdenV5j8Qf+SrfDf/AK+Lv/0GOgD06iiigAooooAKKKKA&#10;CiiigDyjwl/ycD44/wCvWD/0COvV68o8Jf8AJwPjj/r1g/8AQI69XoAKKKKACiiigAooooAKKKKA&#10;CiiigAooooAKKKKACiiigAooooAKKKKACiiigAooooAKKKKACiiigAooooAKKKKACiiigAooooAK&#10;KKKACiiigAooooAKKKKACiiigAooooAKKKKACiiigAooooAKKKKACiiigAooooAKKKKACiiigAoo&#10;ooAKKKKACiiigAooooAKKKKACiiigAooooAKKKKACiiigAooooAKKKKACiiigAooooAKKKKACiii&#10;gD5u+ENr4sGjarrXhu/WaW3vPLm0q5b9zcrtByD1V+eDxmvVdD+LHh/UbltO1YyaBq8Z2y2epfu8&#10;N/sueCPToT6VyP7ODZ8Na4P+n8H/AMcFeoeIfCWg+KrYQa1pkF2FGEdhh0/3WHI/A0AbKsrqGUhl&#10;PIIPBpa8jk+Cl1pLM3hHxnq+kockQO5dM/8AASvH1BNeieFdO1TSvDdpZa1qX9pahFv826wR5mXY&#10;r19FIH4UAZej/wDJTPFH/XpY/wApa6yuT0f/AJKZ4o/69LH+UtdZQAUUUUAFFFFABRRRQAUUUUAF&#10;FFFAHP8Ajv8A5J54m/7BV1/6Kasn4Q/8kp0D/ri3/oxq1vHf/JPPE3/YKuv/AEU1ZPwh/wCSU6B/&#10;1xb/ANGNQB21FFFABXmfg/8A5Lb4/wD9yz/9FCvTK8z8H/8AJbfH/wDuWf8A6KFAHplFFFABRRRQ&#10;AUUUUAFFFFABRRRQAUUUUAFFFFABRRRQAUUUUAFFFFABRRRQAUUUUAFFFFABRRRQAUUUUAFFFFAB&#10;RRRQAUUUUAFFFFABRRRQAUUUUAFFFFABRRRQAUUUUAFFFFABRRRQAUUUUAFFFFABRRRQAUUUUAFF&#10;FFABRRRQAUUUUAFeQ/s5/wDJP9R/7C0v/oqKvXq8h/Zz/wCSf6j/ANhaX/0VFQB69RRRQAV5D4i/&#10;5Oe8Jf8AYLk/9Bua9eryHxF/yc94S/7Bcn/oNzQB69RRRQAUUUUAFFFFABRRRQAUUUUAFFFFABRR&#10;RQAVyPxF/wCQDYf9hex/9KErrq5H4i/8gGw/7C9j/wClCUAddRRRQAUUUUAFFFFABRRRQAUUUUAF&#10;FFFABRRRQAV5j8Qf+SrfDf8A6+Lv/wBBjr06vMfiD/yVb4b/APXxd/8AoMdAHp1FFFABRRRQAUUU&#10;UAFFFFAHlHhL/k4Hxx/16wf+gR16vXlHhL/k4Hxx/wBesH/oEder0AFFFFABRRRQAUUUUAFFFFAB&#10;RRRQAUUUUAFFFFABRRRQAUUUUAFFFFABRRRQAUUUUAFFFFABRRRQAUUUUAFFFFABRRRQAUUUUAFF&#10;FFABRRRQAUUUUAFFFFABRRRQAUUUUAFFFFABRRRQAUUUUAFFFFABRRRQAUUUUAFFFFABRRRQAUUU&#10;UAFFFFABRRRQAUUUUAFFFFABRRRQAUUUUAFFFFABRRRQAUUUUAFFFFABRRRQAUUUUAFFFFABRRRQ&#10;A1I44l2xoqD0UYp1FFABRRRQByWj/wDJTPFH/XpY/wApa62uS0b/AJKb4o/69LH+UtdbQAUUUUAF&#10;FFFABRRRQAUUUUAFFFFAHP8Ajv8A5J54m/7BV1/6Kasn4Q/8kp0D/ri3/oxq1vHf/JPPE3/YKuv/&#10;AEU1ZPwh/wCSU6B/1xb/ANGNQB21FFFABXmfg/8A5Lb4/wD9yz/9FCvTK8z8H/8AJbfH/wDuWf8A&#10;6KFAHplFFFABRRRQAUUUUAFFFFABRRRQAUUUUAFFFFABRRRQAUUUUAFFFFABRRRQAUUUUAFFFFAB&#10;RRRQAUUUUAFFFFABRRRQAUUUUAFFFFABRRRQAUUUUAFFFFABRRRQAUUUUAFFFFABRRRQAUUUUAFF&#10;FFABRRRQAUUUUAFFFFABRRRQAUUUUAFeQ/s5/wDJP9R/7C0v/oqKvXq8h/Zz/wCSf6j/ANhaX/0V&#10;FQB69RRRQAV5D4i/5Oe8Jf8AYLk/9Bua9eryHxF/yc94S/7Bcn/oNzQB69RRRQAUUUUAFFFFABRR&#10;RQAUUUUAFFFFABRRRQAVyPxF/wCQDYf9hex/9KErrq5H4i/8gGw/7C9j/wClCUAddRRRQAUUUUAF&#10;FFFABRRRQAUUUUAFFFFABRRRQAV5j8Qf+SrfDf8A6+Lv/wBBjr06vMfiD/yVb4b/APXxd/8AoMdA&#10;Hp1FFFABRRRQAUUUUAFFFFAHlHhL/k4Hxx/16wf+gR16vXlHhL/k4Hxx/wBesH/oEder0AFFFFAB&#10;RRRQAUUUUAFFFFABRRRQAUUUUAFFFFABRRRQAUUUUAFFFFABRRRQAUUUUAFFFFABRRRQAUUUUAFF&#10;FFABRRRQAUUUUAFFFFABRRRQAUUUUAFFFFABRRRQAUUUUAFFFFABRRRQAUUUUAFFFFABRRRQAUUU&#10;UAFFFFABRRRQAUUUUAFFFFABRRRQAUUUUAFFFFABRRRQAUUUUAFFFFABRRRQAUUUUAFFFFABRRRQ&#10;AUUUUAFFFFABRRRQAUUUUAFFFFAHJaN/yU3xR/16WP8AKWutrktG/wCSm+KP+vSx/lLXW0AFFFFA&#10;BRRRQAUUUUAFFFFABRRRQBz/AI7/AOSeeJv+wVdf+imrJ+EP/JKdA/64t/6Matbx3/yTzxN/2Crr&#10;/wBFNWT8If8AklOgf9cW/wDRjUAdtRRRQAV5n4P/AOS2+P8A/cs//RQr0yvM/B//ACW3x/8A7ln/&#10;AOihQB6ZRRRQAUUUUAFFFFABRRRQAUUUUAFFFFABRRRQAUUUUAFFFFABRRRQAUUUUAFFFFABRRRQ&#10;AUUUUAFFFFABRRRQAUUUUAFFFFABRRRQAUUUUAFFFFABRRRQAUUUUAFFFFABRRRQAUUUUAFFFFAB&#10;RRRQAUUUUAFFFFABRRRQAUUUUAFFFFABXkP7Of8AyT/Uf+wtL/6Kir16vIf2c/8Akn+o/wDYWl/9&#10;FRUAevUUUUAFeQ+Iv+TnvCX/AGC5P/QbmvXq8h8Rf8nPeEv+wXJ/6Dc0AevUUUUAFFFFABRRRQAU&#10;UUUAFFFFABRRRQAUUUUAFcj8Rf8AkA2H/YXsf/ShK66uR+Iv/IBsP+wvY/8ApQlAHXUUUUAFFFFA&#10;BRRRQAUUUUAFFFFABRRRQAUUUUAFeY/EH/kq3w3/AOvi7/8AQY69OrzH4g/8lW+G/wD18Xf/AKDH&#10;QB6dRRRQAUUUUAFFFFABRRRQB5R4S/5OB8cf9esH/oEder15R4S/5OB8cf8AXrB/6BHXq9ABRRRQ&#10;AUUUUAFFFFABRRRQAUUUUAFFFFABRRRQAUUUUAFFFFABRRRQAUUUUAFFFFABRRRQAUUUUAFFFFAB&#10;RRRQAUUUUAFFFFABRRRQAUUUUAFFFFABRRRQAUUUUAFFFFABRRRQAUUUUAFFFFABRRRQAUUUUAFF&#10;FFABRRRQAUUUUAFFFFABRRRQAUUUUAFFFFABRRRQAUUUUAFFFFABRRRQAUUUUAFFFFABRRRQAUUU&#10;UAFFFFABRRRQAUUUUAFFFFABRRRQByWjf8lN8Uf9elj/AClrra5LRv8Akpvij/r0sf5S11tABRRR&#10;QAUUUUAFFFFABRRRQAUUUUAc/wCO/wDknnib/sFXX/opqyfhD/ySnQP+uLf+jGrW8d/8k88Tf9gq&#10;6/8ARTVk/CH/AJJToH/XFv8A0Y1AHbUUUUAFeZ+D/wDktvj/AP3LP/0UK9MrzPwf/wAlt8f/AO5Z&#10;/wDooUAemUUUUAFFFFABRRRQAUUUUAFFFFABRRRQAUUUUAFFFFABRRRQAUUUUAFFFFABRRRQAUUU&#10;UAFFFFABRRRQAUUUUAFFFFABRRRQAUUUUAFFFFABRRRQAUUUUAFFFFABRRRQAUUUUAFFFFABRRRQ&#10;AUUUUAFFFFABRRRQAUUUUAFFFFABRRRQAV5D+zn/AMk/1H/sLS/+ioq9eryH9nP/AJJ/qP8A2Fpf&#10;/RUVAHr1FFFABXkPiL/k57wl/wBguT/0G5r16vIfEX/Jz3hL/sFyf+g3NAHr1FFFABRRRQAUUUUA&#10;FFFFABRRRQAUUUUAFFFFABXI/EX/AJANh/2F7H/0oSuurkfiL/yAbD/sL2P/AKUJQB11FFFABRRR&#10;QAUUUUAFFFFABRRRQAUUUUAFFFFABXmPxB/5Kt8N/wDr4u//AEGOvTq8x+IP/JVvhv8A9fF3/wCg&#10;x0AenUUUUAFFFFABRRRQAUUUUAeUeEv+TgfHH/XrB/6BHXq9eUeEv+TgfHH/AF6wf+gR16vQAUUU&#10;UAFFFFABRRRQAUUUUAFFFFABRRRQAUUUUAFFFFABRRRQAUUUUAFFFFABRRRQAUUUUAFFFFABRRRQ&#10;AUUUUAFFFFABRRRQAUUUUAFFFFABRRRQAUUUUAFFFFABRRRQAUUUUAFFFFABRRRQAUUUUAFFFFAB&#10;RRRQAUUUUAFFFFABRRRQAUUUUAFFFFABRRRQAUUUUAFFFFABRRRQAUUUUAFFFFABRRRQAUUUUAFF&#10;FFABRRRQAUUUUAFFFFABRRRQAUUUUAclo3/JTfFH/XpY/wApa62uS0b/AJKb4o/69LH+UtdbQAUU&#10;UUAFFFFABRRRQAUUUUAFFFFAHP8Ajv8A5J54m/7BV1/6Kasn4Q/8kp0D/ri3/oxq1vHf/JPPE3/Y&#10;Kuv/AEU1ZPwh/wCSU6B/1xb/ANGNQB21FFFABXmfg/8A5Lb4/wD9yz/9FCvTK8z8H/8AJbfH/wDu&#10;Wf8A6KFAHplFFFABRRRQAUUUUAFFFFABRRRQAUUUUAFFFFABRRRQAUUUUAFFFFABRRRQAUUUUAFF&#10;FFABRRRQAUUUUAFFFFABRRRQAUUUUAFFFFABRRRQAUUUUAFFFFABRRRQAUUUUAFFFFABRRRQAUUU&#10;UAFFFFABRRRQAUUUUAFFFFABRRRQAUUUUAFeQ/s5/wDJP9R/7C0v/oqKvXq8h/Zz/wCSf6j/ANha&#10;X/0VFQB69RRRQAV5D4i/5Oe8Jf8AYLk/9Bua9eryHxF/yc94S/7Bcn/oNzQB69RRRQAUUUUAFFFF&#10;ABRRRQAUUUUAFFFFABRRRQAVyPxF/wCQDYf9hex/9KErrq5H4i/8gGw/7C9j/wClCUAddRRRQAUU&#10;UUAFFFFABRRRQAUUUUAFFFFABRRRQAV5j8Qf+SrfDf8A6+Lv/wBBjr06vMfiD/yVb4b/APXxd/8A&#10;oMdAHp1FFFABRRRQAUUUUAFFFFAHlHhL/k4Hxx/16wf+gR16vXlHhL/k4Hxx/wBesH/oEder0AFF&#10;FFABRRRQAUUUUAFFFFABRRRQAUUUUAFFFFABRRRQAUUUUAFFFFABRRRQAUUUUAFFFFABRRRQAUUU&#10;UAFFFFABRRRQAUUUUAFFFFABRRRQAUUUUAFFFFABRRRQAUUUUAFFFFABRRRQAUUUUAFFFFABRRRQ&#10;AUUUUAFFFFABRRRQAUUUUAFFFFABRRRQAUUUUAFFFFABRRRQAUUUUAFFFFABRRRQAUUUUAFFFFAB&#10;RRRQAUUUUAFFFFABRRRQAUUUUAFFFFAHJaN/yU3xR/16WP8AKWutrktG/wCSm+KP+vSx/lLXW0AF&#10;FFFABRRRQAUUUUAFFFFABRRRQBz/AI7/AOSeeJv+wVdf+imrJ+EP/JKdA/64t/6Matbx3/yTzxN/&#10;2Crr/wBFNWT8If8AklOgf9cW/wDRjUAdtRRRQAV5n4P/AOS2+P8A/cs//RQr0yvM/B//ACW3x/8A&#10;7ln/AOihQB6ZRRRQAUUUUAFFFFABRRRQAUUUUAFFFFABRRRQAUUUUAFFFFABRRRQAUUUUAFFFFAB&#10;RRRQAUUUUAFFFFABRRRQAUUUUAFFFFABRRRQAUUUUAFFFFABRRRQAUUUUAFFFFABRRRQAUUUUAFF&#10;FFABRRRQAUUUUAFFFFABRRRQAUUUUAFFFFABXkP7Of8AyT/Uf+wtL/6Kir16vIf2c/8Akn+o/wDY&#10;Wl/9FRUAevUUUUAFeQ+Iv+TnvCX/AGC5P/QbmvXq8h8Rf8nPeEv+wXJ/6Dc0AevUUUUAFFFFABRR&#10;RQAUUUUAFFFFABRRRQAUUUUAFcj8Rf8AkA2H/YXsf/ShK66uR+Iv/IBsP+wvY/8ApQlAHXUUUUAF&#10;FFFABRRRQAUUUUAFFFFABRRRQAUUUUAFeY/EH/kq3w3/AOvi7/8AQY69OrzH4g/8lW+G/wD18Xf/&#10;AKDHQB6dRRRQAUUUUAFFFFABRRRQB5R4S/5OB8cf9esH/oEder15R4S/5OB8cf8AXrB/6BHXq9AB&#10;RRRQAUUUUAFFFFABRRRQAUUUUAFFFFABRRRQAUUUUAFFFFABRRRQAUUUUAFFFFABRRRQAUUUUAFF&#10;FFABRRRQAUUUUAFFFFABRRRQAUUUUAFFFFABRRRQAUUUUAFFFFABRRRQAUUUUAFFFFABRRRQAUUU&#10;UAFFFFABRRRQAUUUUAFFFFABRRRQAUUUUAFFFFABRRRQAUUUUAFFFFABRRRQAUUUUAFFFFABRRRQ&#10;AUUUUAFFFFABRRRQAUUUUAFFFFABRRRQByWjf8lN8Uf9elj/AClrra5LRv8Akpvij/r0sf5S11tA&#10;BRRRQAUUUUAFFFFABRRRQAUUUUAc/wCO/wDknnib/sFXX/opqyfhD/ySnQP+uLf+jGrW8d/8k88T&#10;f9gq6/8ARTVk/CH/AJJToH/XFv8A0Y1AHbUUUUAFeZ+D/wDktvj/AP3LP/0UK9MrzPwf/wAlt8f/&#10;AO5Z/wDooUAemUUUUAFFFFABRRRQAUUUUAFFFFABRRRQAUUUUAFFFFABRRRQAUUUUAFFFFABRRRQ&#10;AUUUUAFFFFABRRRQAUUUUAFFFFABRRRQAUUUUAFFFFABRRRQAUUUUAFFFFABRRRQAUUUUAFFFFAB&#10;RRRQAUUUUAFFFFABRRRQAUUUUAFFFFABRRRQAV5D+zn/AMk/1H/sLS/+ioq9eryH9nP/AJJ/qP8A&#10;2Fpf/RUVAHr1FFFABXkPiL/k57wl/wBguT/0G5r16vIfEX/Jz3hL/sFyf+g3NAHr1FFFABRRRQAU&#10;UUUAFFFFABRRRQAUUUUAFFFFABXI/EX/AJANh/2F7H/0oSuurkfiL/yAbD/sL2P/AKUJQB11FFFA&#10;BRRRQAUUUUAFFFFABRRRQAUUUUAFFFFABXmPxB/5Kt8N/wDr4u//AEGOvTq8x+IP/JVvhv8A9fF3&#10;/wCgx0AenUUUUAFFFFABRRRQAUUUUAeUeEv+TgfHH/XrB/6BHXq9eUeEv+TgfHH/AF6wf+gR16vQ&#10;AUUUUAFFFFABRRRQAUUUUAFFFFABRRRQAUUUUAFFFFABRRRQAUUUUAFFFFABRRRQAUUUUAFFFFAB&#10;RRRQAUUUUAFFFFABRRRQAUUUUAFFFFABRRRQAUUUUAFFFFABRRRQAUUUUAFFFFABRRRQAUUUUAFF&#10;FFABRRRQAUUUUAFFFFABRRRQAUUUUAFFFFABRRRQAUUUUAFFFFABRRRQAUUUUAFFFFABRRRQAUUU&#10;UAFFFFABRRRQAUUUUAFFFFABRRRQAUUUUAclo3/JTfFH/XpY/wApa62uS0b/AJKb4o/69LH+Utdb&#10;QAUUUUAFFFFABRRRQAUUUUAFFFFAHP8Ajv8A5J54m/7BV1/6Kasn4Q/8kp0D/ri3/oxq1vHf/JPP&#10;E3/YKuv/AEU1ZPwh/wCSU6B/1xb/ANGNQB21FFFABXmfg/8A5Lb4/wD9yz/9FCvTK8z8H/8AJbfH&#10;/wDuWf8A6KFAHplFFFABRRRQAUUUUAFFFFABRRRQAUUUUAFFFFABRRRQAUUUUAFFFFABRRRQAUUU&#10;UAFFFFABRRRQAUUUUAFFFFABRRRQAUUUUAFFFFABRRRQAUUUUAFFFFABRRRQAUUUUAFFFFABRRRQ&#10;AUUUUAFFFFABRRRQAUUUUAFFFFABRRRQAUUUUAFeQ/s5/wDJP9R/7C0v/oqKvXq8h/Zz/wCSf6j/&#10;ANhaX/0VFQB69RRRQAV5D4i/5Oe8Jf8AYLk/9Bua9eryHxF/yc94S/7Bcn/oNzQB69RRRQAUUUUA&#10;FFFFABRRRQAUUUUAFFFFABRRRQAVyPxF/wCQDYf9hex/9KErrq5H4i/8gGw/7C9j/wClCUAddRRR&#10;QAUUUUAFFFFABRRRQAUUUUAFFFFABRRRQAV5j8Qf+SrfDf8A6+Lv/wBBjr06vMfiD/yVb4b/APXx&#10;d/8AoMdAHp1FFFABRRRQAUUUUAFFFFAHlHhL/k4Hxx/16wf+gR16vXlHhL/k4Hxx/wBesH/oEder&#10;0AFFFFABRRRQAUUUUAFFFFABRRRQAUUUUAFFFFABRRRQAUUUUAFFFFABRRRQAUUUUAFFFFABRRRQ&#10;AUUUUAFFFFABRRRQAUUUUAFFFFABRRRQAUUUUAFFFFABRRRQAUUUUAFFFFABRRRQAUUUUAFFFFAB&#10;RRRQAUUUUAFFFFABRRRQAUUUUAFFFFABRRRQAUUUUAFFFFABRRRQAUUUUAFFFFABRRRQAUUUUAFF&#10;FFABRRRQAUUUUAFFFFABRRRQAUUUUAFFFFAHJaN/yU3xR/16WP8AKWutrktG/wCSm+KP+vSx/lLX&#10;W0AFFFFABRRRQAUUUUAFFFFABRRRQBz/AI7/AOSeeJv+wVdf+imrJ+EP/JKdA/64t/6Matbx3/yT&#10;zxN/2Crr/wBFNWT8If8AklOgf9cW/wDRjUAdtRRRQAV5n4P/AOS2+P8A/cs//RQr0yvM/B//ACW3&#10;x/8A7ln/AOihQB6ZRRRQAUUUUAFFFFABRRRQAUUUUAFFFFABRRRQAUUUUAFFFFABRRRQAUUUUAFF&#10;FFABRRRQAUUUUAFFFFABRRRQAUUUUAFFFFABRRRQAUUUUAFFFFABRRRQAUUUUAFFFFABRRRQAUUU&#10;UAFFFFABRRRQAUUUUAFFFFABRRRQAUUUUAFFFFABXkP7Of8AyT/Uf+wtL/6Kir16vIf2c/8Akn+o&#10;/wDYWl/9FRUAevUUUUAFeQ+Iv+TnvCX/AGC5P/QbmvXq8h8Rf8nPeEv+wXJ/6Dc0AevUUUUAFFFF&#10;ABRRRQAUUUUAFFFFABRRRQAUUUUAFcj8Rf8AkA2H/YXsf/ShK66uR+Iv/IBsP+wvY/8ApQlAHXUU&#10;UUAFFFFABRRRQAUUUUAFFFFABRRRQAUUUUAFeY/EH/kq3w3/AOvi7/8AQY69OrzH4g/8lW+G/wD1&#10;8Xf/AKDHQB6dRRRQAUUUUAFFFFABRRRQB5R4S/5OB8cf9esH/oEder15R4S/5OB8cf8AXrB/6BHX&#10;q9ABRRRQAUUUUAFFFFABRRRQAUUUUAFFFFABRRRQAUUUUAFFFFABRRRQAUUUUAFFFFABRRRQAUUU&#10;UAFFFFABRRRQAUUUUAFFFFABRRRQAUUUUAFFFFABRRRQAUUUUAFFFFABRRRQAUUUUAFFFFABRRRQ&#10;AUUUUAFFFFABRRRQAUUUUAFFFFABRRRQAUUUUAFFFFABRRRQAUUUUAFFFFABRRRQAUUUUAFFFFAB&#10;RRRQAUUUUAFFFFABRRRQAUUUUAFFFFABRRRQByWjf8lN8Uf9elj/AClrra5LRv8Akpvij/r0sf5S&#10;11tABRRRQAUUUUAFFFFABRRRQAUUUUAc/wCO/wDknnib/sFXX/opqyfhD/ySnQP+uLf+jGrW8d/8&#10;k88Tf9gq6/8ARTVk/CH/AJJToH/XFv8A0Y1AHbUUUUAFeZ+D/wDktvj/AP3LP/0UK9MrzPwf/wAl&#10;t8f/AO5Z/wDooUAemUUUUAFFFFABRRRQAUUUUAFFFFABRRRQAUUUUAFFFFABRRRQAUUUUAFFFFAB&#10;RRRQAUUUUAFFFFABRRRQAUUUUAFFFFABRRRQAUUUUAFFFFABRRRQAUUUUAFFFFABRRRQAUUUUAFF&#10;FFABRRRQAUUUUAFFFFABRRRQAUUUUAFFFFABRRRQAV5D+zn/AMk/1H/sLS/+ioq9eryH9nP/AJJ/&#10;qP8A2Fpf/RUVAHr1FFFABXkPiL/k57wl/wBguT/0G5r16vIfEX/Jz3hL/sFyf+g3NAHr1FFFABRR&#10;RQAUUUUAFFFFABRRRQAUUUUAFFFFABXI/EX/AJANh/2F7H/0oSuurkfiL/yAbD/sL2P/AKUJQB11&#10;FFFABRRRQAUUUUAFFFFABRRRQAUUUUAFFFFABXmPxB/5Kt8N/wDr4u//AEGOvTq8x+IP/JVvhv8A&#10;9fF3/wCgx0AenUUUUAFFFFABRRRQAUUUUAeUeEv+TgfHH/XrB/6BHXq9eUeEv+TgfHH/AF6wf+gR&#10;16vQAUUUUAFFFFABRRRQAUUUUAFFFFABRRRQAUUUUAFFFFABRRRQAUUUUAFFFFABRRRQAUUUUAFF&#10;FFABRRRQAUUUUAFFFFABRRRQAUUUUAFFFFABRRRQAUUUUAFFFFABRRRQAUUUUAFFFFABRRRQAUUU&#10;UAFFFFABRRRQAUUUUAFFFFABRRRQAUUUUAFFFFABRRRQAUUUUAFFFFABRRRQAUUUUAFFFFABRRRQ&#10;AUUUUAFFFFABRRRQAUUUUAFFFFABRRRQAUUUUAclo3/JTfFH/XpY/wApa62uS0b/AJKb4o/69LH+&#10;UtdbQAUUUUAFFFFABRRRQAUUUUAFFFFAHP8Ajv8A5J54m/7BV1/6Kasn4Q/8kp0D/ri3/oxq1vHf&#10;/JPPE3/YKuv/AEU1ZPwh/wCSU6B/1xb/ANGNQB21FFFABXmfg/8A5Lb4/wD9yz/9FCvTK8z8H/8A&#10;JbfH/wDuWf8A6KFAHplFFFABRRRQAUUUUAFFFFABRRRQAUUUUAFFFFABRRRQAUUUUAFFFFABRRRQ&#10;AUUUUAFFFFABRRRQAUUUUAFFFFABRRRQAUUUUAFFFFABRRRQAUUUUAFFFFABRRRQAUUUUAFFFFAB&#10;RRRQAUUUUAFFFFABRRRQAUUUUAFFFFABRRRQAUUUUAFeQ/s5/wDJP9R/7C0v/oqKvXq8h/Zz/wCS&#10;f6j/ANhaX/0VFQB69RRRQAV5D4i/5Oe8Jf8AYLk/9Bua9eryHxF/yc94S/7Bcn/oNzQB69RRRQAU&#10;UUUAFFFFABRRRQAUUUUAFFFFABRRRQAVyPxF/wCQDYf9hex/9KErrq5H4i/8gGw/7C9j/wClCUAd&#10;dRRRQAUUUUAFFFFABRRRQAUUUUAFFFFABRRRQAV5j8Qf+SrfDf8A6+Lv/wBBjr06vMfiD/yVb4b/&#10;APXxd/8AoMdAHp1FFFABRRRQAUUUUAFFFFAHlHhL/k4Hxx/16wf+gR16vXlHhL/k4Hxx/wBesH/o&#10;Eder0AFFFFABRRRQAUUUUAFFFFABRRRQAUUUUAFFFFABRRRQAUUUUAFFFFABRRRQAUUUUAFFFFAB&#10;RRRQAUUUUAFFFFABRRRQAUUUUAFFFFABRRRQAUUUUAFFFFABRRRQAUUUUAFFFFABRRRQAUUUUAFF&#10;FFABRRRQAUUUUAFFFFABRRRQAUUUUAFFFFABRRRQAUUUUAFFFFABRRRQAUUUUAFFFFABRRRQAUUU&#10;UAFFFFABRRRQAUUUUAFFFFABRRRQAUUUUAFFFFAHJaN/yU3xR/16WP8AKWutrktG/wCSm+KP+vSx&#10;/lLXW0AFFFFABRRRQAUUUUAFFFFABRRRQBz/AI7/AOSeeJv+wVdf+imrJ+EP/JKdA/64t/6Matbx&#10;3/yTzxN/2Crr/wBFNWT8If8AklOgf9cW/wDRjUAdtRRRQAV5n4P/AOS2+P8A/cs//RQr0yvM/B//&#10;ACW3x/8A7ln/AOihQB6ZRRRQAUUUUAFFFFABRRRQAUUUUAFFFFABRRRQAUUUUAFFFFABRRRQAUUU&#10;UAFFFFABRRRQAUUUUAFFFFABRRRQAUUUUAFFFFABRRRQAUUUUAFFFFABRRRQAUUUUAFFFFABRRRQ&#10;AUUUUAFFFFABRRRQAUUUUAFFFFABRRRQAUUUUAFFFFABXkP7Of8AyT/Uf+wtL/6Kir16vIf2c/8A&#10;kn+o/wDYWl/9FRUAevUUUUAFeQ+Iv+TnvCX/AGC5P/QbmvXq8h8Rf8nPeEv+wXJ/6Dc0AevUUUUA&#10;FFFFABRRRQAUUUUAFFFFABRRRQAUUUUAFcj8Rf8AkA2H/YXsf/ShK66uR+Iv/IBsP+wvY/8ApQlA&#10;HXUUUUAFFFFABRRRQAUUUUAFFFFABRRRQAUUUUAFeY/EH/kq3w3/AOvi7/8AQY69OrzH4g/8lW+G&#10;/wD18Xf/AKDHQB6dRRRQAUUUUAFFFFABRRRQB5R4S/5OB8cf9esH/oEder15R4S/5OB8cf8AXrB/&#10;6BHXq9ABRRRQAUUUUAFFFFABRRRQAUUUUAFFFFABRRRQAUUUUAFFFFABRRRQAUUUUAFFFFABRRRQ&#10;AUUUUAFFFFABRRRQAUUUUAFFFFABRRRQAUUUUAFFFFABRRRQAUUUUAFFFFABRRRQAUUUUAFFFFAB&#10;RRRQAUUUUAFFFFABRRRQAUUUUAFFFFABRRRQAUUUUAFFFFABRRRQAUUUUAFFFFABRRRQAUUUUAFF&#10;FFABRRRQAUUUUAFFFFABRRRQAUUUUAFFFFABRRRQByWjf8lN8Uf9elj/AClrra5LRv8Akpvij/r0&#10;sf5S11tABRRRQAUUUUAFFFFABRRRQAUUUUAc/wCO/wDknnib/sFXX/opqyfhD/ySnQP+uLf+jGrW&#10;8d/8k88Tf9gq6/8ARTVk/CH/AJJToH/XFv8A0Y1AHbUUUUAFeZ+D/wDktvj/AP3LP/0UK9MrzPwf&#10;/wAlt8f/AO5Z/wDooUAemUUUUAFFFFABRRRQAUUUUAFFFFABRRRQAUUUUAFFFFABRRRQAUUUUAFF&#10;FFABRRRQAUUUUAFFFFABRRRQAUUUUAFFFFABRRRQAUUUUAFFFFABRRRQAUUUUAFFFFABRRRQAUUU&#10;UAFFFFABRRRQAUUUUAFFFFABRRRQAUUUUAFFFFABRRRQAV5D+zn/AMk/1H/sLS/+ioq9eryH9nP/&#10;AJJ/qP8A2Fpf/RUVAHr1FFFABXkPiL/k57wl/wBguT/0G5r16vIfEX/Jz3hL/sFyf+g3NAHr1FFF&#10;ABRRRQAUUUUAFFFFABRRRQAUUUUAFFFFABXI/EX/AJANh/2F7H/0oSuurkfiL/yAbD/sL2P/AKUJ&#10;QB11FFFABRRRQAUUUUAFFFFABRRRQAUUUUAFFFFABXmPxB/5Kt8N/wDr4u//AEGOvTq8x+IP/JVv&#10;hv8A9fF3/wCgx0AenUUUUAFFFFABRRRQAUUUUAeUeEv+TgfHH/XrB/6BHXq9eUeEv+TgfHH/AF6w&#10;f+gR16vQAUUUUAFFFFABRRRQAUUUUAFFFFABRRRQAUUUUAFFFFABRRRQAUUUUAFFFFABRRRQAUUU&#10;UAFFFFABRRRQAUUUUAFFFFABRRRQAUUUUAFFFFABRRRQAUUUUAFFFFABRRRQAUUUUAFFFFABRRRQ&#10;AUUUUAFFFFABRRRQAUUUUAFFFFABRRRQAUUUUAFFFFABRRRQAUUUUAFFFFABRRRQAUUUUAFFFFAB&#10;RRRQAUUUUAFFFFABRRRQAUUUUAFFFFABRRRQAUUUUAclo3/JTfFH/XpY/wApa62uS0b/AJKb4o/6&#10;9LH+UtdbQAUUUUAFFFFABRRRQAUUUUAFFFFAHP8Ajv8A5J54m/7BV1/6Kasn4Q/8kp0D/ri3/oxq&#10;1vHf/JPPE3/YKuv/AEU1ZPwh/wCSU6B/1xb/ANGNQB21FFFABXmfg/8A5Lb4/wD9yz/9FCvTK8z8&#10;H/8AJbfH/wDuWf8A6KFAHplFFFABRRRQAUUUUAFFFFABRRRQAUUUUAFFFFABRRRQAUUUUAFFFFAB&#10;RRRQAUUUUAFFFFABRRRQAUUUUAFFFFABRRRQAUUUUAFFFFABRRRQAUUUUAFFFFABRRRQAUUUUAFF&#10;FFABRRRQAUUUUAFFFFABRRRQAUUUUAFFFFABRRRQAUUUUAFeQ/s5/wDJP9R/7C0v/oqKvXq8h/Zz&#10;/wCSf6j/ANhaX/0VFQB69RRRQAV5D4i/5Oe8Jf8AYLk/9Bua9eryHxF/yc94S/7Bcn/oNzQB69RR&#10;RQAUUUUAFFFFABRRRQAUUUUAFFFFABRRRQAVyPxF/wCQDYf9hex/9KErrq5H4i/8gGw/7C9j/wCl&#10;CUAddRRRQAUUUUAFFFFABRRRQAUUUUAFFFFABRRRQAV5j8Qf+SrfDf8A6+Lv/wBBjr06vMfiD/yV&#10;b4b/APXxd/8AoMdAHp1FFFABRRRQAUUUUAFFFFAHlHhL/k4Hxx/16wf+gR16vXlHhL/k4Hxx/wBe&#10;sH/oEder0AFFFFABRRRQAUUUUAFFFFABRRRQAUUUUAFFFFABRRRQAUUUUAFFFFABRRRQAUUUUAFF&#10;FFABRRRQAUUUUAFFFFABRRRQAUUUUAFFFFABRRRQAUUUUAFFFFABRRRQAUUUUAFFFFABRRRQAUUU&#10;UAFFFFABRRRQAUUUUAFFFFABRRRQAUUUUAFFFFABRRRQAUUUUAFFFFABRRRQAUUUUAFFFFABRRRQ&#10;AUUUUAFFFFABRRRQAUUUUAFFFFABRRRQAUUUUAFFFFAHJaN/yU3xR/16WP8AKWutrktG/wCSm+KP&#10;+vSx/lLXW0AFFFFABRRRQAUUUUAFFFFABRRRQBz/AI7/AOSeeJv+wVdf+imrJ+EP/JKdA/64t/6M&#10;atbx3/yTzxN/2Crr/wBFNWT8If8AklOgf9cW/wDRjUAdtRRRQAV5n4P/AOS2+P8A/cs//RQr0yvM&#10;/B//ACW3x/8A7ln/AOihQB6ZRRRQAUUUUAFFFFABRRRQAUUUUAFFFFABRRRQAUUUUAFFFFABRRRQ&#10;AUUUUAFFFFABRRRQAUUUUAFFFFABRRRQAUUUUAFFFFABRRRQAUUUUAFFFFABRRRQAUUUUAFFFFAB&#10;RRRQAUUUUAFFFFABRRRQAUUUUAFFFFABRRRQAUUUUAFFFFABXkP7Of8AyT/Uf+wtL/6Kir16vIf2&#10;c/8Akn+o/wDYWl/9FRUAevUUUUAFeQ+Iv+TnvCX/AGC5P/QbmvXq8h8Rf8nPeEv+wXJ/6Dc0AevU&#10;UUUAFFFFABRRRQAUUUUAFFFFABRRRQAUUUUAFcj8Rf8AkA2H/YXsf/ShK66uR+In/IBsP+wvY/8A&#10;pQlAHXUUUUAFFFFABRRRQAUUUUAFFFFABRRRQAUUUUAFeY/EH/kq3w3/AOvi7/8AQY69OrzH4g/8&#10;lW+G/wD18Xf/AKDHQB6dRRRQAUUUUAFFFFABRRRQB5R4S/5OB8cf9esH/oEder15R4S/5OB8cf8A&#10;XrB/6BHXq9ABRRRQAUUUUAFFFFABRRRQAUUUUAFFFFABRRRQAUUUUAFFFFABRRRQAUUUUAFFFFAB&#10;RRRQAUUUUAFFFFABRRRQAUUUUAFFFFABRRRQAUUUUAFFFFABRRRQAUUUUAFFFFABRRRQAUUUUAFF&#10;FFABRRRQAUUUUAFFFFABRRRQAUUUUAFFFFABRRRQAUUUUAFFFFABRRRQAUUUUAFFFFABRRRQAUUU&#10;UAFFFFABRRRQAUUUUAFFFFABRRRQAUUUUAFFFFABRRRQByWjf8lN8Uf9elj/AClrra5LRv8Akpvi&#10;j/r0sf5S11tABRRRQAUUUUAFFFFABRRRQAUUUUAc/wCO/wDknnib/sFXX/opqyfhD/ySnQP+uLf+&#10;jGrW8d/8k88Tf9gq6/8ARTVk/CL/AJJToH/XBv8A0Y1AHbUUUUAFeZ+D/wDktvxA/wByz/8ARQr0&#10;yvNPCA/4vX8QD/sWX/oqgD0uiiigAooooAKKKKACiiigAooooAKKKKACiiigAooooAKKKKACiiig&#10;AooooAKKKKACiiigAooooAKKKKACiiigAooooAKKKKACiiigAooooAKKKKACiiigAooooAKKKKAC&#10;iiigAooooAKKKKACiiigAooooAKKKKACiiigAooooAKKKKACvIf2c/8Akn+o/wDYWl/9FRV69XkX&#10;7Oox4B1Iemry/wDoqKgD12iiigAryHxF/wAnPeEv+wXJ/wCg3NevV5D4i/5Od8I/9guT/wBBuaAP&#10;XqKKKACiiigAooooAKKKKACiiigAooooAKKKKACuS+In/IBsP+wvY/8ApQlb+o6tZ6Slu99L5Mc8&#10;whVyDtDHONx6KDjGT3IrD8fru0OwH/UXsP8A0oSgDqqKKKACiiigAooooAKKKKACiiigAooooAKK&#10;KKACvMviD/yVX4b/APXxd/8AoMdem15n8QB/xdT4b/8AXxef+gR0AemUUUUAFFFFABRRRQAUUUUA&#10;eUeEv+TgfHH/AF6wf+gR16vXlHhL/k4Hxx/16wf+gR16vQAUUUUAFFFFABRRRQAUUUUAFFFFABRR&#10;RQAUUUUAFFFFABRRRQAUUUUAFFFFABRRRQAUUUUAFFFFABRRRQAUUUUAFFFFABRRRQAUUUUAFFFF&#10;ABRRRQAUUUUAFFFFABRRRQAUUUUAFFFFABRRRQAUUUUAFFFFABRRRQAUUUUAFFFFABRRRQAUUUUA&#10;FFFFABRRRQAUUUUAFFFFABRRRQAUUUUAFFFFABRRRQAUUUUAFFFFABRRRQAUUUUAFFFFABRRRQAU&#10;UUUAclo3/JTfFH/XpY/ylrra5LRv+Sm+KP8Ar0sf5S11tABRRRQAUUUUAFFFFABRRRQAUUUUAc/4&#10;7/5J54m/7BV1/wCimrJ+EX/JKfD/AP1wb/0Nq1vHf/JPPE3/AGCrr/0U1ZPwi/5JT4f/AOuDf+ht&#10;QBE3xm+HysVPiKPIOOLaY/ySk/4XP8Pv+hiT/wABZv8A4iu2NpbMctbxH6oKPsdqOltD/wB8CgDm&#10;tE+JXhDxFqkWmaVrUdxeShjHF5UilsAk43KB0BP4VwsPjPw/4O+M3jh9e1D7ItytkIT5Ekm7bCM/&#10;cU4xkda9iSKOM5SNFPTIUCvNPDNpa3fxs8fNcW0EzJHYhTJGGK5hGcZ+g/IUAXv+F2/Dz/oYf/JK&#10;4/8AjdH/AAu34ef9DD/5JXH/AMbrszo2lnrptmfrAv8AhTf7D0n/AKBdl/4Dp/hQBx3/AAu34ef9&#10;DD/5JXH/AMbo/wCF2/Dz/oYf/JK4/wDjddj/AGHpH/QKsf8AwHT/AAo/sPSP+gVY/wDgOn+FAHHf&#10;8Lt+Hn/Qw/8Aklcf/G6P+F2/Dz/oYf8AySuP/jddj/Yekf8AQKsf/AdP8KP7D0j/AKBVj/4Dp/hQ&#10;Bx3/AAu34ef9DD/5JXH/AMbo/wCF2/Dz/oYf/JK4/wDjddj/AGHpH/QKsf8AwHT/AAo/sPSP+gVY&#10;/wDgOn+FAHHf8Lt+Hn/Qw/8Aklcf/G6P+F2/Dz/oYf8AySuP/jddj/Yekf8AQKsf/AdP8KP7D0j/&#10;AKBVj/4Dp/hQBx3/AAu34ef9DD/5JXH/AMbo/wCF2/Dz/oYf/JK4/wDjddj/AGHpH/QKsf8AwHT/&#10;AAo/sPSP+gVY/wDgOn+FAHHf8Lt+Hn/Qw/8Aklcf/G6P+F2/Dz/oYf8AySuP/jddj/Yekf8AQKsf&#10;/AdP8KP7D0j/AKBVj/4Dp/hQBx3/AAu34ef9DD/5JXH/AMbo/wCF2/Dz/oYf/JK4/wDjddj/AGHp&#10;H/QKsf8AwHT/AAo/sPSP+gVY/wDgOn+FAHHf8Lt+Hn/Qw/8Aklcf/G6P+F2/Dz/oYf8AySuP/jdd&#10;j/Yekf8AQKsf/AdP8KP7D0j/AKBVj/4Dp/hQBx3/AAu34ef9DD/5JXH/AMbo/wCF2/Dz/oYf/JK4&#10;/wDjddj/AGHpH/QKsf8AwHT/AAo/sPSP+gVY/wDgOn+FAHHf8Lt+Hn/Qw/8Aklcf/G6P+F2/Dz/o&#10;Yf8AySuP/jddj/Yekf8AQKsf/AdP8KP7D0j/AKBVj/4Dp/hQBx3/AAu34ef9DD/5JXH/AMbo/wCF&#10;2/Dz/oYf/JK4/wDjddj/AGHpH/QKsf8AwHT/AAo/sPSP+gVY/wDgOn+FAHHf8Lt+Hn/Qw/8Aklcf&#10;/G6P+F2/Dz/oYf8AySuP/jddj/Yekf8AQKsf/AdP8KP7D0j/AKBVj/4Dp/hQBx3/AAu34ef9DD/5&#10;JXH/AMbo/wCF2/Dz/oYf/JK4/wDjddj/AGHpH/QKsf8AwHT/AAo/sPSP+gVY/wDgOn+FAHHf8Lt+&#10;Hn/Qw/8Aklcf/G6P+F2/Dz/oYf8AySuP/jddj/Yekf8AQKsf/AdP8KP7D0j/AKBVj/4Dp/hQBx3/&#10;AAu34ef9DD/5JXH/AMbo/wCF2/Dz/oYf/JK4/wDjddj/AGHpH/QKsf8AwHT/AAo/sPSP+gVY/wDg&#10;On+FAHHf8Lt+Hn/Qw/8Aklcf/G6P+F2/Dz/oYf8AySuP/jddj/Yekf8AQKsf/AdP8KP7D0j/AKBV&#10;j/4Dp/hQBx3/AAu34ef9DD/5JXH/AMbo/wCF2/Dz/oYf/JK4/wDjddj/AGHpH/QKsf8AwHT/AAo/&#10;sPSP+gVY/wDgOn+FAHHf8Lt+Hn/Qw/8Aklcf/G6P+F2/Dz/oYf8AySuP/jddj/Yekf8AQKsf/AdP&#10;8KP7D0j/AKBVj/4Dp/hQBx3/AAu34ef9DD/5JXH/AMbo/wCF2/Dz/oYf/JK4/wDjddj/AGHpH/QK&#10;sf8AwHT/AAo/sPSP+gVY/wDgOn+FAHHf8Lt+Hn/Qw/8Aklcf/G6P+F2/Dz/oYf8AySuP/jddj/Ye&#10;kf8AQKsf/AdP8KP7D0j/AKBVj/4Dp/hQBx3/AAu34ef9DD/5JXH/AMbo/wCF2/Dz/oYf/JK4/wDj&#10;ddj/AGHpH/QKsf8AwHT/AAo/sPSP+gVY/wDgOn+FAHHf8Lt+Hn/Qw/8Aklcf/G6P+F2/Dz/oYf8A&#10;ySuP/jddj/Yekf8AQKsf/AdP8KP7D0j/AKBVj/4Dp/hQBx3/AAu34ef9DD/5JXH/AMbo/wCF2/Dz&#10;/oYf/JK4/wDjddj/AGHpH/QKsf8AwHT/AAo/sPSP+gVY/wDgOn+FAHHf8Lt+Hn/Qw/8Aklcf/G6P&#10;+F2/Dz/oYf8AySuP/jddj/Yekf8AQKsf/AdP8KP7D0j/AKBVj/4Dp/hQBx3/AAu34ef9DD/5JXH/&#10;AMbo/wCF2/Dz/oYf/JK4/wDjddj/AGHpH/QKsf8AwHT/AAo/sPSP+gVY/wDgOn+FAHHf8Lt+Hn/Q&#10;w/8Aklcf/G6P+F2/Dz/oYf8AySuP/jddj/Yekf8AQKsf/AdP8KP7D0j/AKBVj/4Dp/hQBx3/AAu3&#10;4ef9DD/5JXH/AMbo/wCF2/Dz/oYf/JK4/wDjddj/AGHpH/QKsf8AwHT/AAo/sPSP+gVY/wDgOn+F&#10;AHHf8Lt+Hn/Qw/8Aklcf/G6P+F2/Dz/oYf8AySuP/jddj/Yekf8AQKsf/AdP8KP7D0j/AKBVj/4D&#10;p/hQBx3/AAu34ef9DD/5JXH/AMbo/wCF2/Dz/oYf/JK4/wDjddj/AGHpH/QKsf8AwHT/AAo/sPSP&#10;+gVY/wDgOn+FAHHf8Lt+Hn/Qw/8Aklcf/G6P+F2/Dz/oYf8AySuP/jddj/Yekf8AQKsf/AdP8KP7&#10;D0j/AKBVj/4Dp/hQBx3/AAu34ef9DD/5JXH/AMbo/wCF2/Dz/oYf/JK4/wDjddj/AGHpH/QKsf8A&#10;wHT/AAo/sPSP+gVY/wDgOn+FAHHf8Lt+Hn/Qw/8Aklcf/G6P+F2/Dz/oYf8AySuP/jddj/Yekf8A&#10;QLsf/AdP8KP7E0kdNLsv/AdP8KAOO/4Xb8PP+hh/8krj/wCN1wHwY8f+FvDPhPUbTWNWjtJ5dTln&#10;RGjckoY4wDwD3B/KvcxpOmjpp9oPpCv+FeW/s9Rxv4E1QFEI/tiXA28f6qKgD0Tw74t0LxZBNNoe&#10;opeJAwWXarKVJ6ZDAH1/KruratY6HpdxqepXAt7O3XdLKVJ2jOOgBJ5I6VbSNIwQiKueTtGM0rKr&#10;qVdQykYIIyDQBwo+Mvw/bp4ij/G3mH/slcO3iXR/FP7R3hW90S+W8t47CWJ3VWUBhHcHHzAHoR+d&#10;e2ra26/dt4h9EFeTeIFRP2nPCIRVX/iVycAY/huaAPX6KKKACiiigAooooAKKKKACiiigAooooAK&#10;KKKAOY1Xxj4PVrvStU1axJGYri3lOfqCMV59rvjTRtMt7HR01mO/0z+0LWW2ufM3Pbokys0cpPJA&#10;UEq3XAweRk+zeWmc7Fye+K5T4hWttdeHLe2uYY5YJtSso5I3XIZWuEBH45oAnPxC8Ir11+z/AO+j&#10;/hUZ+JPg0dfENn/30f8ACmwXD+ErqHTtQJl0WVhHZ3r8m3PRYZSe3QK59gecE9V5af3F/KgDlv8A&#10;hZfgz/oYbP8AM/4Uf8LL8Gf9DDZ/mf8ACuo8qP8A55r+VHlR/wDPNfyoA5f/AIWX4M/6GGz/ADP+&#10;FH/Cy/Bn/Qw2f5n/AArqPKj/AOea/lR5Uf8AzzX8qAOX/wCFl+DP+hhs/wAz/hR/wsvwZ/0MNn+Z&#10;/wAK6jyo/wDnmv5UeVH/AM81/KgDl/8AhZfgz/oYbP8AM/4Uv/CyvBh/5mGz/wC+j/hXT+VH/wA8&#10;1/Kl8uP+4v5UAYumeMvDusXiWmnavbXFw4JWNG5OBk/oKxdS+LngXSdSudOvddWO6tpDFMi2sz7X&#10;BwRlUIODxwa7UKo6KB9BXlnwv06xutc8ey3FnbzSf8JFcLukiVjgMeOfqfzoA1P+F2/Dz/oYf/JK&#10;4/8AjdH/AAu34ef9DD/5JXH/AMbrsv7F0o9dMsv+/C/4VmXGgWGn3El9aaTayxyHdc26wKST/fQY&#10;+9gcr/F9eoBgf8Lt+Hn/AEMP/klcf/G65TWPGvh7xn8VfAI0DUPtn2S4uTN+5kj27kTb99Rn7rdP&#10;SvWoNN0eeFJoLGxeNxlWSFCCPyrz/wAb2lrafFb4cm3tooS894GMaBc4RMZx9T+dAHqNFFFABRRR&#10;QAUUUUAFFFFAHlHhL/k4Hxx/16wf+gR16vXlHhL/AJOB8cf9esH/AKBHXq9ABRRRQAUUUUAFFFFA&#10;BRRRQAUUUUAFFFFABRRRQAUUUUAFFFFABRRRQAUUUUAFFFFABRRRQAUUUUAFFFFABRRRQAUUUUAF&#10;FFFABRRRQAUUUUAFFFFABRRRQAUUUUAFFFFABRRRQAUUUUAFFFFABRRRQAUUUUAFFFFABRRRQAUU&#10;UUAFFFFABRRRQAUUUUAFFFFABRRRQAUUUUAFFFFABRRRQAUUUUAFFFFABRRRQAUUUUAFFFFABRRR&#10;QAUUUUAFFFFABRRRQByWjf8AJTfFH/XpY/ylrra5LRv+Sm+KP+vSx/lLXW0AFFFFABRRRQAUUUUA&#10;FFFFABRRRQBz/jv/AJJ54m/7BV1/6Kasn4Q/8kp0D/rg3/oxq1vHf/JPPE3/AGCrr/0U1ZPwh/5J&#10;ToH/AFwb/wBGNQB21FFFABXmnhA/8Xs+IA/2LL/0VXpdeZ+D/wDktvxA/wByz/8ARQoA9MooooAK&#10;KKKACiiigAooooAKKKKACiiigAooooAKKKKACiiigAooooAKKKKACiiigAooooAKKKKACiiigAoo&#10;ooAKKKKACiiigAooooAKKKKACiiigAooooAKKKKACiiigAooooAKKKKACiiigAooooAKKKKACiii&#10;gAooooAKKKKACiiigAryH9nU58A6kf8AqLy/+ioq9eryH9nP/kn+o/8AYWl/9FRUAevUUUUAFeQ+&#10;Iv8Ak53wj/2C5P8A0G5r16vIfEX/ACc94S/7Bcn/AKDc0AevUUUUAFFFFABRRRQAUUUUAFFFFABR&#10;RXm3xK13XJdb0XwV4auRZ6hq+95rvvBCoJJX3IDe/wAuB1oA9CuL20tP+Pm6hhz/AM9JAv8AOi3v&#10;rS7/AOPa6gmx18uQN/KvM7X4CeEwfN1S41PVLlgPMlnuSNx7kbcH8yaW6+Afg58PYvqWnzr9yWC5&#10;JKn1+YH9MUAepVyvj840SwP/AFF7H/0oSua+Hmq6/pHi/VPAXiK8OoyWduLuxvmHzSQZUYYnkn5h&#10;64IYZIArpPiD/wAgKx/7C9j/AOlCUAdRLFHNG0cqK6N1VhkGn0UUAFFFFABRRRQAUUUUAFFFFABX&#10;kHw6vrrTNe8eXTosumL4huBPsU+ZD8x/ef7S46jqMZ55Fev15p8KP+Qx4+/7GO5/9CNAHpMciSxr&#10;JG6vG4DKynIIPcGnVzk6y+FpnubdGl0R2LTwKMtZk9ZEH/PPuy9uo4yK6CKWOeJJYnV43UMrqchg&#10;ehBoAzpreXTrmS9s1Z4JCWubVBkk95E/2vUd+o568H46njn+J/w0mhcPG812ysvQgpHXqFeVeObO&#10;O3+L/wAPp494E890WjB+QMFTLAdic8+uB3zkA9VooooAKKKKACiiigAooooA8o8Jf8nA+OP+vWD/&#10;ANAjr1evKPCX/JwPjj/r1g/9Ajr1egAooooAKKKKACiiigAooooAKKKKACiiigAooooAKKKKACii&#10;igAooooAKKKKACiiigAooooAKKKKACiiigAooooAKKKKACiiigAooooAKKKKACiiigAooooAKKKK&#10;ACiiigAooooAKKKKACiiigAooooAKKKKACiiigAooooAKKKKACiiigAooooAKKKKACiiigAooooA&#10;KKKKACiiigAooooAKKKKACiiigAooooAKKKKACiiigAooooAKKKKACiiigAooooA5LRv+Sm+KP8A&#10;r0sf5S11tclo3/JTfFH/AF6WP8pa62gAooooAKKKKACiiigAooooAKKKKAOf8d/8k88Tf9gq6/8A&#10;RTVk/CL/AJJToH/XBv8A0Nq1vHf/ACTzxN/2Crr/ANFNWT8Iv+SU+H/+uDf+htQBr+I7vxMk1nae&#10;G9OtJHmYme+vpP3Nuo9UUh3Y9Bjj1NczqN/498G2j6vqV3puv6TBmW9jhtjb3EMeeTF8xVgoOfm5&#10;IXr3rtdce5XQ71bG6htb6SForSadgEWdhtjzkH+Irxg59DXD+AbPxdp2ganD4ksrqaY2wEFre6ml&#10;3LdTAOZCGztRGzGoQnjByeSSAehWl3Bf2UF5ayrLb3EayxSL0dGGQR9Qa868If8AJbfiB/uWX/oo&#10;V1HgLRbrw74E0bSr12a6t7YecGIJRj8xTI4IUnaCOoFcv4Q/5Lb8QP8ArnZf+ihQB6XRRRQAUUUU&#10;AFFFFABRRRQAUUUUAFFFFABRRRQAUUUUAFFFFABRRRQAUUUUAFFFFABRRRQAUUUUAFFFFABRRRQA&#10;UUUUAFFFFABRRRQAUUUUAFFFFABRRRQAUUUUAFFFFABRRRQAUUUUAFFFFABRRRQAUUUUAFFFFABR&#10;RRQAUUUUAFFFFABXkP7On/Igal/2Fpf/AEVFXr1eQ/s6f8iBqX/YXl/9FRUAdv4t8S3ekSWGlaNa&#10;R3mvaozrZxTErEioMvLIw6KoI4HJzgVX0LTvHUGprca34g0q6t5eZrKCxKiDg4EUm4Mee7g8Csnx&#10;NeReFvixoviPU5/K0m/099IMzD93bzeZ5ilj2DYxnttyeORF4a+Gt34c8ax61Dd28yPPevdXDF/P&#10;uI5djRq/O1irBiTwOhxnkAHpVeQ+Iv8Ak57wj/2C5P8A0G5r0Xw7DrsSamdduYpmk1CZ7JYwB5Vr&#10;kCNTgDJwCcnJ55NedeIv+TnfCP8A2C5P/QbmgD16iiigAooooAKKKKACiiigAooooAK84+JGg64m&#10;taL4z8NWy3mo6RvSWzPWeFxghfUgFvfnI5Fej1h634x8O+G7mO31jVraymlTeiSkgsucZ/MUAcRb&#10;/HrwspMOrWmqaVdpxJDcW2dp9OOfzAp9x8efCGRHp0epalcMPkit7UgsfT5sfyNdC/xI8B3C7ZPE&#10;WmSL6O+f5iud174veHdD1PRbbRptNu7W9uRHezRybfsseVG8gDngsf8AgNAEnw/0fX9T8Yar478R&#10;WR06W9t1tLKxY5aOHKnLdwcqOuDktwOK6L4g/wDICsf+wvY/+lCVe0bxp4b8Q3rWWkaxa3lykZka&#10;OJskKCAT+ZH51Q+IX/ICsf8AsL2P/pQlAHWUUUUAFFFFABRRRQAUUUUAFFFFABXiPgHxXD4e8b+M&#10;LXVIHh02/wDENxHFqH/LNJ97fu5D/DkYwTx198e3V4LYwajqGi/EnSbLTobpdQ8Rz23mySBVtiz8&#10;yyZ/hXg/KCQR07gA91NxAOs0f/fQrntp8MSNdWeZtAkYtNBGN32RieXQD/lnnO5e3UdxXn0fw68W&#10;RwpGPC/wwYIoUM1pcFjjuTjk16f4W0240nw1Z2N3aabazxK2+HTFZbdSWJ+QNzznJz3JoA1BcQtC&#10;kyzRmJwCrhhtYHoQe9eceOnjl+LHw4RXViJb1iFOSB5aYP6VZ8beH7+30rGj6bomoWPniV7TWLdp&#10;YrTO7dJGF5x83IHTkjqa8t8T+HNfsfF/hHfougRTXbzG2TwlK1lJMFVScyuMDAOQR2LDIyKAPpSi&#10;vEpNE8ZH7nh3xl/4WiD+pr0bwHbalaeHjDqllqVpcidiU1HUlvpGGBgiQHp7cYwfXNAHT0d65H4k&#10;2etaj4Ku7Pw9HePqkjx+SbW5EDJhgSS5I4wDxnJ/UddQAUUUUAFFFFAHlHhL/k4Hxx/16wf+gR16&#10;vXlHhL/k4Hxx/wBesH/oEder0AFFFFABRRRQAUUUUAFFFFABRRRQAUUUUAFFFFABRRRQAUUUUAFF&#10;FFABRRRQAUUUUAFFFFABRRRQAUUUUAFFFFABRRRQAUUUUAFFFFABRRRQAUUUUAFFFFABRRRQAUUU&#10;UAFFFFABRRRQAUUUUAFFFFABRRRQAUUUUAFFFFABRRRQAUUUUAFFFFABRRRQAUUUUAFFFFABRRRQ&#10;AUUUUAFFFFABRRRQAUUUUAFFFFABRRRQAUUUUAFFFFABRRRQAUUUUAFFFFAHJaN/yU3xR/16WP8A&#10;KWutrktG/wCSm+KP+vSx/lLXW0AFFFFABRRRQAUUUUAFFFFABRRRQBz/AI7/AOSeeJv+wVdf+imr&#10;J+EX/JKdA/64N/6Matbx3/yTzxN/2Crr/wBFNWT8If8AklOgf9cG/wDRjUAdNrOh6X4h02TT9XsY&#10;by1frHKucHBGVPVWwTgjBGeDWL4f+HHhLwvqI1DR9IWC7CGNZWmklKqeoXexx9RzyfWuqooAK8z8&#10;If8AJbfiB/uWX/ooV6ZXmfg//ktvxA/3LP8A9FCgD0yiiigAooooAKKKKACiiigAooooAKKKKACi&#10;iigAooooAKKKKACiiigAooooAKKKKACiiigAooooAKKKKACiiigAooooAKKKKACiiigAooooAKKK&#10;KACiiigAooooAKKKKACiiigAooooAKKKKACiiigAooooAKKKKACiiigAooooAKKKKACvIf2dP+RA&#10;1H/sLS/+ioq9eryH9nT/AJEDUf8AsLS/+ioqAPVr6ws9Ts5LO/tILu1kxvhnjEiNggjKng4IB/Cr&#10;FFFABXkPiL/k57wl/wBguT/0G5r16vIfEX/Jz3hL/sFyf+g3NAHr1FFFABRRRQAUUUUAFFFFABRR&#10;RQAVynjj4faL4708Q6hGYruJSLe8jH7yL2/2l9j+nWurooA8M0iy0XwTeQ+H/H3hPRxC7BLPX47N&#10;DDP6CUkfI3qfzGBuK/E3w14ctPFfw/j0/SdPhtr/AFNUmW3gVUnjLw8HHBGCfwNez6npdjrOny2G&#10;pWsV1ayjDxSLkH/A+9eQXHwb1uy8XeHptL1lbjw9pd+l1FaXkreZbDzFZ1Tg5GEGOR/WgD1HS/Cf&#10;h7RLxrvStFsbK4ZDGZLeBUJUkEjjtwPyrL+If/IBsf8AsL2P/pQldbXJ/EIZ0Kw/7C9j/wClCUAd&#10;ZRRRQAUUUUAFFFFABRRRQAUUUUAFeZfCn5tX8fowBU+Irng9PvGvTa8z+E//ACGvH/8A2MVx/wCh&#10;GgDtXnbQ3HnEtpjNhZOv2Yns3+x7/wAPQ8dNfNNdFkRkdQysMEEZBFYayP4clWKVi+jsQqSMcm0P&#10;YMT1j9Cfu8A8cgA3q8n8XaeunfF34f8AkysLWWe7KW2BtibYu4r6A5HHQEHHWvWK8z+IH/JVPhv/&#10;ANfF5/6BHQB6ZRRRQAUUUUAFFFFABRRRQB5R4S/5OB8cf9esH/oEder15R4S/wCTgfHH/XrB/wCg&#10;R16vQAUUUUAFFFFABRRRQAUUUUAFFFFABRRRQAUUUUAFFFFABRRRQAUUUUAFFFFABRRRQAUUUUAF&#10;FFFABRRRQAUUUUAFFFFABRRRQAUUUUAFFFFABRRRQAUUUUAFFFFABRRRQAUUUUAFFFFABRRRQAUU&#10;UUAFFFFABRRRQAUUUUAFFFFABRRRQAUUUUAFFFFABRRRQAUUUUAFFFFABRRRQAUUUUAFFFFABRRR&#10;QAUUUUAFFFFABRRRQAUUUUAFFFFABRRRQAUUUUAclo3/ACU3xR/16WP8pa62uS0b/kpvij/r0sf5&#10;S11tABRRRQAUUUUAFFFFABRRRQAUUUUAc/47/wCSeeJv+wVdf+imrJ+EX/JKdA/64N/6Matbx3/y&#10;TzxN/wBgq6/9FNWT8Iv+SU+H/wDrg3/obUAdtRXBSeLPH4kYR/DJ2jydrNrtuCR2yMHH503/AIS3&#10;4g/9ExP/AIPrf/CgDv6828ILj41fEE/7Fj+sVbuh+IPFl/qkdvq/geTS7Rgd12NUgnCEDIyq4PJ4&#10;4z1FefSeItc0D40eNTovhiXXfPSzEqwz+UYsQrgk7T1yfyoA9tory0/ErxwP+aVah/4Hf/aqT/hZ&#10;fjj/AKJVqP8A4G//AGqgD1OivK/+FmeOP+iVaj/4GH/41R/wszxx/wBEq1H/AMDD/wDGqAPVKK8r&#10;/wCFmeOP+iVaj/4GH/41R/wszxx/0SrUf/Aw/wDxqgD1SivK/wDhZnjj/olWo/8AgYf/AI1R/wAL&#10;M8cf9Eq1H/wMP/xqgD1SivK/+FmeOP8AolWo/wDgYf8A41R/wszxx/0SrUf/AAMP/wAaoA9Uoryv&#10;/hZnjj/olWo/+Bh/+NUf8LM8cf8ARKtR/wDAw/8AxqgD1SivK/8AhZnjj/olWo/+Bh/+NUf8LM8c&#10;f9Eq1H/wMP8A8aoA9Uoryv8A4WZ44/6JVqP/AIGH/wCNUf8ACzPHH/RKtR/8DD/8aoA9Uoryv/hZ&#10;njj/AKJVqP8A4GH/AONUf8LM8cf9Eq1H/wADD/8AGqAPVKK8r/4WZ44/6JVqP/gYf/jVH/CzPHH/&#10;AESrUf8AwMP/AMaoA9Uoryv/AIWZ44/6JVqP/gYf/jVH/CzPHH/RKtR/8DD/APGqAPVKK8r/AOFm&#10;eOP+iVaj/wCBh/8AjVH/AAszxx/0SrUf/Aw//GqAPVKK8r/4WZ44/wCiVaj/AOBh/wDjVH/CzPHH&#10;/RKtR/8AAw//ABqgD1SivK/+FmeOP+iVaj/4GH/41R/wszxx/wBEq1H/AMDD/wDGqAPVKK8r/wCF&#10;meOP+iVaj/4GH/41R/wszxx/0SrUf/Aw/wDxqgD1SivK/wDhZnjj/olWo/8AgYf/AI1R/wALM8cf&#10;9Eq1H/wMP/xqgD1SivK/+FmeOP8AolWo/wDgYf8A41R/wszxx/0SrUf/AAMP/wAaoA9Uoryv/hZn&#10;jj/olWo/+Bh/+NUf8LM8cf8ARKtR/wDAw/8AxqgD1SivK/8AhZnjj/olWo/+Bh/+NUf8LM8cf9Eq&#10;1H/wMP8A8aoA9Uoryv8A4WZ44/6JVqP/AIGH/wCNUf8ACzPHH/RKtR/8DD/8aoA9Uoryv/hZnjj/&#10;AKJVqP8A4GH/AONUf8LM8cf9Eq1H/wADD/8AGqAPVKK8r/4WZ44/6JVqP/gYf/jVH/CzPHH/AESr&#10;Uf8AwMP/AMaoA9Uoryv/AIWZ44/6JVqP/gYf/jVH/CzPHH/RKtR/8DD/APGqAPVKK8r/AOFmeOP+&#10;iVaj/wCBh/8AjVH/AAszxx/0SrUf/Aw//GqAPVKK8r/4WZ44/wCiVaj/AOBh/wDjVH/CzPHH/RKt&#10;R/8AAw//ABqgD1SivK/+FmeOP+iVaj/4GH/41R/wszxx/wBEq1H/AMDD/wDGqAPVKK8r/wCFmeOP&#10;+iVaj/4GH/41R/wszxx/0SrUf/Aw/wDxqgD1SivK/wDhZnjj/olWo/8AgYf/AI1R/wALM8cf9Eq1&#10;H/wMP/xqgD1SivK/+FmeOP8AolWo/wDgYf8A41R/wszxx/0SrUf/AAMP/wAaoA9Uoryv/hZnjj/o&#10;lWo/+Bh/+NUf8LM8cf8ARKtR/wDAw/8AxqgD1SivK/8AhZnjj/olWo/+Bh/+NUf8LM8cf9Eq1H/w&#10;MP8A8aoA9Uoryv8A4WZ44/6JVqP/AIGH/wCNUf8ACzPHH/RKtR/8DD/8aoA9Uoryv/hZnjj/AKJV&#10;qP8A4Gf/AGqlHxL8cH/mlWo/+Bv/ANqoA9TryL9nYY8B6mPTV5f/AEVFVwfEfxyf+aV3/wCN+P8A&#10;43XH/BfXfE+n+EdQj0nwe+rxPqcjyTDUIrcI5jjym1+eAAc+/tQB9A0VieHNT1vU7ad9b8OtosyO&#10;BHGbyO48xcdcp057Gr+q3N5Z6XcXGn6e2oXaLmK1WVYjK3pubhR7/wA+lAFyvIfEX/JzvhH/ALBc&#10;n/oFzXQDxZ8QP4vhkw+mu25/pXEnUdX1L9o3wrNrWhHRrhbCVVgN2lxuXy7g7spwOSRj2oA90ooo&#10;oAKKKKACiiigAooooAKKKKACiiigAooooAyPEOq3ei6el/bafJfQxSA3UcR/eLDg7nRf4iDg7eMj&#10;OOeKxfF15a6r4W0u9spkntZtUsJI5EOQym4j5q3eeIPEVvfTw2/gu8uoUcrHOl9bKJB/ewzggfUZ&#10;rzXxbceIPD+NSt/Cl3Y6HJf29zfWjXMEo81ZVYNCqOSGcgBhggnnAOSQD3CiuMsvGWualYQ31j4L&#10;vLi2nQPHJHqNoQwPTH7ypT4m8U9vAF+f+4jaf/HKAOuorkP+En8Vf9E/v/8AwZWn/wAco/4SfxV/&#10;0T+//wDBlaf/ABygDr6K5D/hJ/FX/RP7/wD8GVp/8co/4SfxV/0T+/8A/Blaf/HKAOvorkP+En8V&#10;f9E/v/8AwZWn/wAco/4SfxV/0T+//wDBlaf/ABygDr6K5D/hJ/FX/RP7/wD8GVp/8co/4SfxV/0T&#10;+/8A/Blaf/HKAOvryj4X3wtfEvjmGaJlhm8R3CpPkbd5c/I3cZ4wehJxwcZ7fSta1y9vkhvvCl3p&#10;0JBJuJLyCRV9BhHJ5+nevMdPuvGHgzXvFtsngG61mz1XVJ7pJEuAqNG7HA4VgcjHHBHQigD26kZV&#10;dSrqGVhggjIIryOx+IPj60gaGT4Z6lOit+6L3fzqnZWPl/MR0zgHGM5OSbX/AAsvxv8A9Eq1H/wN&#10;/wDtVAHeQo2ht5JJbTCf3bE5Nt/sn/Y9D/D0PHTiviAM/FT4b/8AXxef+gR1F/wsjxweP+FVX/Pr&#10;fj/41XKPrXiDVfiv4Hj1nw1NodtBPcfZI5ZfMLZRdwDYHA2rgY43emKAPfKKKKACiiigAooooAKK&#10;KKAPKPCX/JwPjj/r1g/9Ajr1evKPCX/JwPjj/r1g/wDQI69XoAKKKKACiiigAooooAKKKKACiiig&#10;AooooAKKKKACiiigAooooAKKKKACiiigAooooAKKKKACiiigAooooAKKKKACiiigAooooAKKKKAC&#10;iiigAooooAKKKKACiiigAooooAKKKKACiiigAooooAKKKKACiiigAooooAKKKKACiiigAooooAKK&#10;KKACiiigAooooAKKKKACiiigAooooAKKKKACiiigAooooAKKKKACiiigAooooAKKKKACiiigAooo&#10;oAKKKKAOS0b/AJKb4o/69LH+UtdbXJaN/wAlN8Uf9elj/KWutoAKKKKACiiigAooooAKKKKACiii&#10;gDn/AB3/AMk88Tf9gq6/9FNWT8Iv+SU+H/8Arg3/AKG1a3jv/knnib/sFXX/AKKasn4Q/wDJKdA/&#10;64t/6MagDtqKKKACvN/CLZ+NXxB/3LD9Ia9IrzPwf/yW34gf7ll/6KFAHplFFFABRRRQAUUUUAFF&#10;FFABRRRQAUUUUAFFFFABRRRQAUUUUAFFFFABRRRQAUUUUAFFFFABRRRQAUUUUAFFFFABRRRQAUUU&#10;UAFFFFABRRRQAUUUUAFFFFABRRRQAUUUUAFFFFABRRRQAUUUUAFFFFABRRRQAUUUUAFFFFABRRRQ&#10;AUUUUAFeR/s8Hd4E1Q+usSn/AMhRV65XkP7On/Igal/2Fpf/AEVFQB69RRRQAV5F4i/5Oc8Ij/qF&#10;y/8AoFzXrteQ+Iv+TnvCX/YLk/8AQbmgD16iiigAooooAKKKKACiiigAooooAKKKKACiiigArmPH&#10;b7NFsT66tYj/AMmErp6panpdrq9vFBeKzRxTx3CgNj50YMufoQDQBzV5p994S1STVdEtpLrSrqXd&#10;qGmRDLI7HmeEevPzL36jnOeyoooAKKKKACiiigAooooAKKKKACiiigAooooAK808fnHxU+G//Xxe&#10;f+gR16XXmXxBP/F1fhv/ANfF3/6DHQB6bRRRQAUUUUAFFFFABRRRQB5R4S/5OB8cf9esH/oEder1&#10;5R4S/wCTgfHH/XrB/wCgR16vQAUUUUAFFFFABRRRQAUUUUAFFFFABRRRQAUUUUAFFFFABRRRQAUU&#10;UUAFFFFABRRRQAUUUUAFFFFABRRRQAUUUUAFFFFABRRRQAUUUUAFFFFABRRRQAUUUUAFFFFABRRR&#10;QAUUUUAFFFFABRRRQAUUUUAFFFFABRRRQAUUUUAFFFFABRRRQAUUUUAFFFFABRRRQAUUUUAFFFFA&#10;BRRRQAUUUUAFFFFABRRRQAUUUUAFFFFABRRRQAUUUUAFFFFABRRRQAUUUUAclo3/ACU3xR/16WP8&#10;pa62uS0b/kpvij/r0sf5S11tABRRRQAUUUUAFFFFABRRRQAUUUUAc/47/wCSeeJv+wVdf+imrJ+E&#10;P/JKdA/64t/6Matbx3/yTzxN/wBgq6/9FNWT8If+SU6B/wBcW/8ARjUAdtRRRQAV5n4P/wCS2+P/&#10;APcs/wD0UK9MrzPwf/yW3x//ALln/wCihQB6ZRRRQAUUUUAFFFFABRRRQAUUUUAFFFFABRRRQAUU&#10;UUAFFFFABRRRQAUUUUAFFFFABRRRQAUUUUAFFFFABRRRQAUUUUAFFFFABRRRQAUUUUAFFFFABRRR&#10;QAUUUUAFFFFABRRRQAUUUUAFFFFABRRRQAUUUUAFFFFABRRRQAUUUUAFFFFABXkP7Of/ACT/AFH/&#10;ALC0v/oqKvXq8h/Zz/5J/qP/AGFpf/RUVAHr1FFFABXkPiL/AJOe8Jf9guT/ANBua9eryHxF/wAn&#10;PeEv+wXJ/wCg3NAHr1FFFABRRRQAUUUUAFFFFABRRRQAUUUUAFFFFABRRRQAUUUUAFFFFABRRRQA&#10;UUUUAFFFFABRRRQAUUUUAFeY/EH/AJKt8N/+vi7/APQY69OrzH4g/wDJVvhv/wBfF3/6DHQB6dRR&#10;RQAUUUUAFFFFABRRRQB5R4S/5OB8cf8AXrB/6BHXq9eUeEv+TgfHH/XrB/6BHXq9ABRRRQAUUUUA&#10;FFFFABRRRQAUUUUAFFFFABRRRQAUUUUAFFFFABRRRQAUUUUAFFFFABRRRQAUUUUAFFFFABRRRQAU&#10;UUUAFFFFABRRRQAUUUUAFFFFABRRRQAUUUUAFFFFABRRRQAUUUUAFFFFABRRRQAUUUUAFFFFABRR&#10;RQAUUUUAFFFFABRRRQAUUUUAFFFFABRRRQAUUUUAFFFFABRRRQAUUUUAFFFFABRRRQAUUUUAFFFF&#10;ABRRRQAUUUUAFFFFABRRRQByWjf8lN8Uf9elj/KWutrktG/5Kb4o/wCvSx/lLXW0AFFFFABRRRQA&#10;UUUUAFFFFABRRRQBz/jv/knnib/sFXX/AKKasn4Q/wDJKdA/64t/6Matbx3/AMk88Tf9gq6/9FNW&#10;T8If+SU6B/1xb/0Y1AHbUUUUAFeZ+D/+S2+P/wDcs/8A0UK9MrzPwf8A8lt8f/7ln/6KFAHplFFF&#10;ABRRRQAUUUUAFFFFABRRRQAUUUUAFFFFABRRRQAUUUUAFFFFABRRRQAUUUUAFFFFABRRRQAUUUUA&#10;FFFFABRRRQAUUUUAFFFFABRRRQAUUUUAFFFFABRRRQAUUUUAFFFFABRRRQAUUUUAFFFFABRRRQAU&#10;UUUAFFFFABRRRQAUUUUAFeQ/s5/8k/1H/sLS/wDoqKvXq8h/Zz/5J/qP/YWl/wDRUVAHr1FFFABX&#10;kPiL/k57wl/2C5P/AEG5r16vIfEX/Jz3hL/sFyf+g3NAHr1FFFABRRRQAUUUUAFFFFABRRRQAUUU&#10;UAFFFFABRRRQAUUUUAFFFFABRRRQAUUUUAFFFFABRRRQAUUUUAFeY/EH/kq3w3/6+Lv/ANBjr06v&#10;MfiD/wAlW+G//Xxd/wDoMdAHp1FFFABRRRQAUUUUAFFFFAHlHhL/AJOB8cf9esH/AKBHXq9eUeEv&#10;+TgfHH/XrB/6BHXq9ABRRRQAUUUUAFFFFABRRRQAUUUUAFFFFABRRRQAUUUUAFFFFABRRRQAUUUU&#10;AFFFFABRRRQAUUUUAFFFFABRRRQAUUUUAFFFFABRRRQAUUUUAFFFFABRRRQAUUUUAFFFFABRRRQA&#10;UUUUAFFFFABRRRQAUUUUAFFFFABRRRQAUUUUAFFFFABRRRQAUUUUAFFFFABRRRQAUUUUAFFFFABR&#10;RRQAUUUUAFFFFABRRRQAUUUUAFFFFABRRRQAUUUUAFFFFABRRRQByWjf8lN8Uf8AXpY/ylrra5LR&#10;v+Sm+KP+vSx/lLXW0AFFFFABRRRQAUUUUAFFFFABRRRQBz/jv/knnib/ALBV1/6Kasn4Q/8AJKdA&#10;/wCuLf8Aoxq1vHf/ACTzxN/2Crr/ANFNWT8Iv+SVeH/+uDf+htQB21FFFABXmfg//ktvxA/3LP8A&#10;9FCvTK808ID/AIvZ8QD/ALFl/wCiqAPS6KKKACiiigAooooAKKKKACiiigAooooAKKKKACiiigAo&#10;oooAKKKKACiiigAooooAKKKKACiiigAooooAKKKKACiiigAooooAKKKKACiiigAooooAKKKKACii&#10;igAooooAKKKKACiiigAooooAKKKKACiiigAooooAKKKKACiiigAooooAK8h/Zz/5J/qP/YWl/wDR&#10;UVevV5F+zqMeAdSH/UXl/wDRUVAHrtFFFABXkPiL/k57wl/2C5P/AEG5r16vIfEX/JzvhH/sFyf+&#10;g3NAHr1FFFABRRRQAUUUUAFFFFABRRRQAUUUUAFFFFABRRRQAUUUUAFFFFABRRRQAUUUUAFFFFAB&#10;RRRQAUUUUAFeY/EH/kq3w3/6+Lv/ANBjr06vMfiD/wAlW+G//Xxd/wDoMdAHp1FFFABRRRQAUUUU&#10;AFFFFAHlHhL/AJOB8cf9esH/AKBHXq9eU+Ev+TgPHH/Xtb/+gR16tQAUUUUAFFFFABRRRQAUUUUA&#10;FFFFABRRRQAUUUisrAlSDg4OD3oAWiszS9W/tK81a38kx/2fd/ZixOfM/dpJu9vv4/CtOgAooooA&#10;KKKKACiiigAooooAKKKKACiiigAooooAKKKKACiiigAooooAKKKKACiiigAooooAKKKKACiiigAo&#10;oooAKKKKACiiigAooooAKKKKACiiigAooooAKKKKACiiigAooooAKKKKACiiigAooooAKKKKACii&#10;igAooooAKKKKACiiigAooooAKKKKACiiigAooooAKKKKACiiigAooooAKKKKAOS0b/kpvij/AK9L&#10;H+UtdbXJaN/yU3xR/wBelj/KWutoAKKKKACiiigAooooAKKKKACiiigDn/Hf/JPPE3/YKuv/AEU1&#10;ZfwlGPhX4f8A+vc/+htWp47/AOSeeJv+wVdf+imrybwH8FfCniLwPpWr3z6h9quoi8nlzgLncRwN&#10;vtQB7zRXk5/Z58Fn/ltqw/7eF/8AiKT/AIZ48F/899W/8CE/+IoA9ZrznwmAPjT8Qf8Ac0//ANE1&#10;nD9nrwUP+WmqH63K/wDxNc1onwe8J6l468U6JKt8LbSBaeSy3HzsZY2dtxxjjAxgDv1oA98oryc/&#10;s8+Cz/y11Uf9vC//ABFJ/wAM8eC/+e+rf+BCf/EUAes0V5N/wzx4L/576v8A+BCf/EUf8M8eC/8A&#10;nvq//gQn/wARQB6zRXk3/DPHgv8A576v/wCBCf8AxFH/AAzx4L/576v/AOBCf/EUAes0V5N/wzx4&#10;L/576v8A+BCf/EUf8M8eC/8Anvq//gQn/wARQB6zRXk3/DPHgv8A576v/wCBCf8AxFH/AAzx4L/5&#10;76v/AOBCf/EUAes0V5N/wzx4L/576v8A+BCf/EUf8M8eC/8Anvq//gQn/wARQB6zRXk3/DPHgv8A&#10;576v/wCBCf8AxFH/AAzx4L/576v/AOBCf/EUAes0V5N/wzx4L/576v8A+BCf/EUf8M8eC/8Anvq/&#10;/gQn/wARQB6zRXk3/DPHgv8A576v/wCBCf8AxFH/AAzx4L/576v/AOBCf/EUAes0V5N/wzx4L/57&#10;6v8A+BCf/EUf8M8eC/8Anvq//gQn/wARQB6zRXk3/DPHgv8A576v/wCBCf8AxFH/AAzx4L/576v/&#10;AOBCf/EUAes0V5N/wzx4L/576v8A+BCf/EUf8M8eC/8Anvq//gQn/wARQB6zRXk3/DPHgv8A576v&#10;/wCBCf8AxFH/AAzx4L/576v/AOBCf/EUAes0V5N/wzx4L/576v8A+BCf/EUf8M8eC/8Anvq//gQn&#10;/wARQB6zRXk3/DPHgv8A576v/wCBCf8AxFH/AAzx4L/576v/AOBCf/EUAes0V5N/wzx4L/576v8A&#10;+BCf/EUf8M8eC/8Anvq//gQn/wARQB6zRXk3/DPHgv8A576v/wCBCf8AxFH/AAzx4L/576v/AOBC&#10;f/EUAes0V5N/wzx4L/576v8A+BCf/EUf8M8eC/8Anvq//gQn/wARQB6zRXk3/DPHgv8A576v/wCB&#10;Cf8AxFH/AAzx4L/576v/AOBCf/EUAes0V5N/wzx4L/576v8A+BCf/EUf8M8eC/8Anvq//gQn/wAR&#10;QB6zRXk3/DPHgv8A576v/wCBCf8AxFH/AAzx4L/576v/AOBCf/EUAes0V5N/wzx4L/576v8A+BCf&#10;/EUf8M8eC/8Anvq//gQn/wARQB6zRXk3/DPHgv8A576v/wCBCf8AxFH/AAzx4L/576v/AOBCf/EU&#10;Aes0V5N/wzx4L/576v8A+BCf/EUf8M8eC/8Anvq//gQn/wARQB6zRXk3/DPHgv8A576v/wCBCf8A&#10;xFH/AAzx4L/576v/AOBCf/EUAes0V5N/wzx4L/576v8A+BCf/EUf8M8eC/8Anvq//gQn/wARQB6z&#10;RXk3/DPHgv8A576v/wCBCf8AxFH/AAzx4L/576v/AOBCf/EUAes0V5N/wzx4L/576v8A+BCf/EUf&#10;8M8eC/8Anvq//gQn/wARQB6zRXk3/DPHgv8A576v/wCBCf8AxFH/AAzx4L/576v/AOBCf/EUAes0&#10;V5N/wzx4L/576v8A+BCf/EUf8M8eC/8Anvq//gQn/wARQB6zRXk3/DPHgv8A576v/wCBCf8AxFH/&#10;AAzx4L/576v/AOBCf/EUAes0V5N/wzx4L/576v8A+BCf/EUf8M8eC/8Anvq//gQn/wARQB6zRXk3&#10;/DPHgv8A576v/wCBCf8AxFH/AAzx4L/576t/4EJ/8RQB6zXkn7PQ2+B9WX01mYf+Q4qkH7PXgof8&#10;tNUP1uV/+JrD8J/BXwjr+jzXdz9vSSO9ubfEVwMbY5nRTyp5woz7/lQB7nRXk5/Z58Fn/ltqo/7e&#10;F/8AiKT/AIZ48F/899W/8CE/+IoA9ZryLxEP+Mm/CJ/6hkv/AKBc1MP2efBQ/wCWuqn/ALeF/wDi&#10;K5mx8F6V4H/aF8LafpDXBhms5p28+QMdxjnXsBxhRQB77RRRQAUUUUAFFFFABRRRQAUUUUAFFFFA&#10;BRRRQAUUUUAFFFFABRRRQAUUUUAFFFFABRRRQAUUUUAFFFFABXmPxB/5Kt8N/wDr4u//AEGOvTq8&#10;x+IP/JVvhv8A9fF3/wCgx0AenUUUUAFFFFABRRRQAUUUUAeV+Eh/xf7xz/17W3/oCV6pXg83gXR/&#10;HXxz8YW+rtdeXbQ27oIZAmSYoxzwa1br4C+DLO4Mk0mqCzfA3i4X9y3v8v3T69j146AHsdFeT/8A&#10;DPPgv/ntq3/gQv8A8RSf8M8eC/8Antq3/gQn/wARQB6zRXzx44+FukeBL/w1rGi3F2u/V7a3ZZZd&#10;xU5ZtwIA/u/hj3r3PVPD9hrEscl39q3Iu1fJu5YRj3CMAfxoA1KK5k+AtCP/AEEv/Bpc/wDxyk/4&#10;QHQv+ol/4NLn/wCOUAdPRXMf8IDoX/US/wDBpc//AByj/hAdC/6iX/g0uf8A45QB09Fcx/wgOhf9&#10;RL/waXP/AMco/wCEB0L/AKiX/g0uf/jlAHT0VzH/AAgOhf8AUS/8Glz/APHKX/hAdC9NS/8ABpc/&#10;/HKAOmrjdR0+88Jalc6/o8ctzptw3m6npictu7zwj+/3ZeAw5HIGbo8B6GOn9pf+DS5/+OVIvgrR&#10;k6f2j/4M7n/45QBV8FX1nqlz4kv7CeO4tZ9TVo5YzkMPssFdXXjcXhGPRdd1/UtPivrjR7W/8q70&#10;y3u5lfaYIXM0e1gXcFySDyw6cjnt9P8AC/hnVrK31GwuL24tplEkUqancFWHbgv+h+hoA62ikxil&#10;oAKKKKACiiigAooooAKKKKACiiigAooooAKKKKACiiigAooooAKKKKACiiigAooooAKKKKACiiig&#10;AooooAKKKKACiiigAooooAKKKKACiiigAooooAKKKKACiiigAooooAKKKKACiiigAooooAKKKKAC&#10;iiigAooooAKKKKACiiigAooooAKKKKACiiigAooooAKKKKACiiigAooooAKKKKAOS0b/AJKb4o/6&#10;9LH+UtdbXJaN/wAlN8Uf9elj/KWutoAKKKKACiiigAooooAKKKKACiiigDn/AB3/AMk88Tf9gq6/&#10;9FNWV8Izn4VeH/8Arg3/AKG1avjv/knnib/sFXX/AKKasn4Rf8kp0D/rg3/obUAdtRRRQAV5/wCE&#10;v+SvfEX/ALhv/ohq9Arz/wAJf8le+Iv/AHDf/RDUAegUUUUAFFFFABRRRQAUUUUAFFFFABRRRQAU&#10;UUUAFFFFABRRRQAUUUUAFFFFABRRRQAUUUUAFFFFABRRRQAUUUUAFFFFABRRRQAUUUUAFFFFABRR&#10;RQAUUUUAFFFFABRRRQAUUUUAFFFFABRRRQAUUUUAFFFFABRRRQAUUUUAFFFFABRRRQAVxPwtff4W&#10;uz/1Fb3/ANHtXbVwnwmOfCV3/wBhW8/9GtQB3dFFFABXkXiI/wDGTnhEf9QuX/0C5r12vIfEX/Jz&#10;3hH/ALBcn/oNzQB69RRRQAUUUUAFFFFABRRRQAUUUUAFFFFABRRRQAUUUUAFFFFABRRRQAUUUUAF&#10;FFFABRRRQAUUUUAFFFFABXmPxB/5Kt8N/wDr4u//AEGOvTq8x+IP/JVvhv8A9fF3/wCgx0AenUUU&#10;UAFFFFABRRRQAUUUUAeU+ET/AMX/APHI/wCna3/9Ajr1UgMpVgCCMEHvXkfhq7htP2hPGSzsyCWC&#10;3RXI+UHZHgE9s9BnqeOuAfXaAMTzW8PyBJctpLNhJDybU/3T/wBM/Q/w9DxyNvqMimyRrLGyOoZW&#10;GCpGQR6GsePfoDrC7M+lMcRuTk2vorHunof4eAeOQAcd8af+QN4Y/wCxjtf/AEGSvS68z+NX/IG8&#10;Mf8AYxWv/oMlemUAFFFFABRRRQAUUUE4GT0oAKK8g/4S3xz8QtQvI/AwtdM0W1maH+1LtdxmYd0B&#10;B/LHcZxVgfD/AOJDJ5j/ABLlE3Uqtr8ufrkcfhQB6vRXjl7rXxL+HEQ1HxDLaeI9DVwJ5YF2TQgn&#10;Gfujj65HI5FeuWV5BqNhb3trIJLe4jWWNx/ErDIP5GgDC8MHOs+LPbVh/wCktvWhpmg2Wj3t/cWI&#10;kiW+kE0sIb90snOWVeils/NjqQD1zWd4W/5DPi3/ALC4/wDSWCuloAKKKKACiiigAooooAKKKKAC&#10;iiigAooooAKKKKACiiigAooooAKKKKACiiigAooooAKKKKACiiigAooooAKKKKACiiigAooooAKK&#10;KKACiiigAooooAKKKKACiiigAooooAKKKKACiiigAooooAKKKKACiiigAooooAKKKKACiiigAooo&#10;oAKKKKACiiigAooooAKKKKACiiigAooooAKKKKACiiigDktG/wCSm+KP+vSx/lLXW1yWjf8AJTfF&#10;H/XpY/ylrraACiiigAooooAKKKKACiiigAooooA5/wAd/wDJPPE3/YKuv/RTVlfCP/klXh//AK4N&#10;/wChtWr47/5J54m/7BV1/wCimrL+En/JK/D/AP17n/0NqALPi7x/pXhG4tLGWC81DVbzPkafYReb&#10;MwAPzFcjC5GPU84Bwcc1a/GCaxuoU8YeEdU8OW1wypDeSZlh3HJw52rtPHQAn1AAzWRpcd3J8Ufi&#10;fc26QjxTFZIulqGGdpi+UhWJUn5YMk8ZOOATXL+BrHxH/wAIJ47h8XW+oJpR09pEXU1kB88ByGj3&#10;jqCozj+IJQB9HAggEEEHoRUEVjaQXlxeQ20Md1chRPMqAPKFGF3HqcAnGema5D4QSXcvwo0Br3zP&#10;NELqvmDB8sSMI/w2Bce2K1NH8Syap408S6EbZY49HFrtlDZMhmjLnI7YwBQB0dFFFABRRRQAUUUU&#10;AFFFFABRRRQAUUUUAFFFFABRRRQAUUUUAFFFFABRRRQAUUUUAFFFFABRRRQAUUUUAFFFFABRRRQA&#10;UUUUAFFFFABRRRQAUUUUAFFFFABRRRQAUUUUAFFFFABRRRQAUUUUAFFFFABRRRQAUUUUAFFFFABR&#10;RRQAUUUUAFQWtna2MTRWlvFBGztIViQKCzHLHA7kkk1PWB4Q8RP4n0ea+kt1gaO7nt9ituGI3Kg5&#10;x3AoAZ4x8b6L4G0tL7WJn/etshghUNLKe+0EgYA6kkAcc5IB4n/hcWsWIW71z4d63p2k8l7sbnMY&#10;BwCyFF28kdWHtmpNfgguP2i/Da6grtAmkvJZK4zGbgNISQDxuC4PHOQh7Cue8CX/AMTNR+Jt7aeK&#10;LG7bR7lZVv4bm3/0VEVWVBFu+UgthflJ3jJO7G4AHtOlarY63pdvqemXMdzZ3Cb4pUPDD+YIOQQe&#10;QQQeRXl3iL/k5zwj/wBguX/0C5q58DpQ3h7W4LOSWXRYNXnTTHkJ/wBTwQADyBzn6se+ap+Iv+Tm&#10;/CP/AGDJf/QLmgD12iiigAooooAKKKKACiiigAooooAKKKKACiiigAooooAKKKKACiiigAooooAK&#10;KKKACiiigAooooAKKKKACvMfiD/yVb4b/wDXxd/+gx16dXmPxB/5Kt8N/wDr4u//AEGOgD06iiig&#10;AooooAKKK4H4Z+HLrw+NXFz4bj0UzTKR5epPdrcY3fMNxO3qOuCc89KAO+orL8SWr3vhvULaOwF+&#10;0sLKLQ3Bg87P8PmDlc+teRw+BbgD/klAQ+3i6UfyJoA3PDVtFN8d/Hkc0ayRta2qsjDIIMaEgiu8&#10;iuJdHnjtLyR5LORglvdOclCeBHIfXoFc/eJwfmwW+etEl1Pw18SfEVva6X4j0qURRh7LQ401R4wQ&#10;rAu8ucg5znr82OOleu+BL6+1ptSt9XXxRLCYlXy9e0uK1jYHOQuwfMfXNAHoFIyq6lWAKkYII4Ir&#10;mb+6n0HTLu1vLi6No8LrZ3kC+ZNG2CFjIOdz5wEJzuOAecbvMv8AhJPE23Hm/E3Pr/wjdvQBu/F6&#10;2ls9L8MwJ81n/wAJDamPc3zRnEnyD1X09OnTGPV68N8T+IJ/Efw58GXd6s8eow+Jba2vY51CyJMg&#10;kDBgFUAng4wMZxXuVABRRRQAUUUUAFQXtv8Aa7C4tt23zomj3emQRmp6KAPHPhR4s0rwto8vgzxH&#10;PFpGradcSKRdHy0mUsWDBjwfx6jBGc16pHrmkyxCWPVLJ4yMh1uEIP45qn4g8H+HvFMYXWtJt7sq&#10;MK7Aq6j0Drhh+dcqfgb8Py+4aPKB/dF5Nj/0LNAFX4nfEHw+nhTUNE0+9t9U1XUIjaw2towmOW4y&#10;dvAx6dc44rs/BukzaD4M0fS7k5ntbVI5MdmxyPwPFYXgPRfAMRu7nwnpsCyWk720szRuZFcfeAaT&#10;LY+hxXc0Ac14X/5DPi3/ALC4/wDSW3rpa5nwt/yGfFv/AGFx/wCksFdNQAUUUUAFFFFABRRRQAUU&#10;UUAFFFFABRRRQAUUUUAFFFFABRRRQAUUUUAFFFFABRRRQAUUUUAFFFFABRRRQAUUUUAFFFFABRRR&#10;QAUUUUAFFFFABRRRQAUUUUAFFFFABRRRQAUUUUAFFFFABRRRQAUUUUAFFFFABRRRQAUUUUAFFFFA&#10;BRRRQAUUUUAFFFFABRRRQAUUUUAFFFFABRRRQAUUUUAFFFFAHJaN/wAlN8Uf9elj/KWutrktG/5K&#10;b4o/69LH+UtdbQAUUUUAFFFFABRRRQAUUUUAFFFFAHP+O/8Aknnib/sFXX/opqyvhH/ySrw//wBc&#10;G/8AQ2rV8d/8k88Tf9gq6/8ARTVk/CL/AJJToH/XBv8A0NqADxn8O4vFGqWWt6fq1zouu2a7Ir63&#10;G7KZJ2suRnq3cfeIORxXPt8MfFXiWVYvHPjSW+02OTIsbGIQLOAQRvKhR1HTBPowr1aigCO3t4bS&#10;2itreJIYIkEcccahVRQMAADoAO1cH4S/5K98Rf8AuG/+iGr0CvP/AAl/yV74i/8AcN/9ENQB6BRR&#10;RQAUUUUAFFFFABRRRQAUUUUAFFFFABRRRQAUUUUAFFFFABRRRQAUUUUAFFFFABRRRQAUUUUAFFFF&#10;ABRRRQAUUUUAFFFFABRRRQAUUUUAFFFFABRRRQAUUUUAFFFFABRRRQAUUUUAFFFFABRRRQAUUUUA&#10;FFFFABRRRQAUUUUAFFFFABXDfCn/AJFO7/7Ct5/6Oau5rhfhOc+E7v8A7Ct5/wCjWoA0/Gvgix8a&#10;afBHNPNZ39m5lsb+3OJLeTjBHqMhSRkdBgg4NcbP8OviBrEMmk618QmfRdoQ/Z7ULNOnQq5GDyuc&#10;5Z855Br1migDP0PRLHw7otrpGmw+VaWybY1zk9ckk9ySST7mvMvEX/JznhEf9QuX/wBAua9dryHx&#10;F/yc94R/7Bcn/oNzQB69RRRQAUUUUAFFFFABRRRQAUUUUAFFFFABRRRQAUUUUAFFFFABRRRQAUUU&#10;UAFFFFABRRRQAUUUUAFFFFABXmPxB/5Kt8N/+vi7/wDQY69OrzH4g/8AJVvhv/18Xf8A6DHQB6dR&#10;RRQAUUUUAFFFFABRRRQB5R4ZvIY/2hPGkEjhXmtrYICOGKxx8Z6Z9vr6V6vXk3hmGK5+PPjuGZAy&#10;NbW+R06JHzx0PQ5655616NBeS2V2ljftuEhxbXPaX/Zb0f8ARuo7gAF+eCK6t5LeeNZIZVKOjDIY&#10;Hgg1lQTy6Ncx2N5I0lnK2y0uXOWVj0ikPr2Vu+MH5sFtmo54Irm3kgnjSWGRSjo4yGB4II9KAPOP&#10;jR/yCPC//Yx2n/oMlel15J8W47uz0zw1aSF57VfENq0Nw75cDa/yP3Y+jdx15GW9boAKKKKACiii&#10;gAqK4hFxbSwF3QSIU3IcMuRjIPrUtFAHzZ4h8Fa/4M1pJdZ8SeIZfC8jbP7Qsrh2e3yePNTPTpkj&#10;8OeK7vT/AIWw6pp8N7YfEPxHc2syBo5Y73KsP8/lXqssUc8LwzRpJE6lXR1yGB6gg9RXlup+Dde8&#10;CX0+ufD8+fZud93oMpJR+5aLnhsdhz6Z6UAcR8N/hy/iK11uRfFOsWH2bUJLYraTFRJtx8zc8k17&#10;5oemf2Lolnppu57v7NGI/PnbLvjuTXnPwLhvk0TXZr+wuLOS51N5hHPGynDKD3AzzXq1AHM+Ff8A&#10;kM+Lv+wuP/SWCumrmPCv/IZ8Xf8AYXH/AKSwV09ABRRRQAUUUUAFFFFABRRRQAUUUUAFFFFABRRR&#10;QAUUUUAFFFFABRRRQAUUUUAFFFFABRRRQAUUUUAFFFFABRRRQAUUUUAFFFFABRRRQAUUUUAFFFFA&#10;BRRRQAUUUUAFFFFABRRRQAUUUUAFFFFABRRRQAUUUUAFFFFABRRRQAUUUUAFFFFABRRRQAUUUUAF&#10;FFFABRRRQAUUUUAFFFFABRRRQAUUUUAclo3/ACU3xR/16WP8pa62uS0b/kpvij/r0sf5S11tABRR&#10;RQAUUUUAFFFFABRRRQAUUUUAc/47/wCSeeJv+wVdf+imrK+EfHwq8P8A/XBv/Q2rV8d/8k88Tf8A&#10;YKuv/RTV5x8Oviv4J0P4f6Ppmpaybe8t4SksRtZm2ncT1VCD68GgD2eivP8A/hdvw8/6GD/ySuP/&#10;AI3Sf8Lu+Hn/AEHz/wCAU/8A8RQB6DVK30iwtNVvtTt7ZI7y+EYuZRnMvlghM9uASP8A9VcZ/wAL&#10;t+Hn/Qwf+SVx/wDG6qw/HbwHJf3UD6lNFDCE8q4a1lKzkgltoClht4B3AZJ4yOaAPSqK8/Pxt+Hn&#10;/QwZ/wC3K4/+IpP+F3fD3/oPn/wCn/8AiKAPQaK8+/4Xd8Pf+g8f/AKf/wCIo/4Xd8Pf+g8f/AKf&#10;/wCIoA9Borz7/hd3w9/6Dx/8Ap//AIij/hd3w9/6Dx/8Ap//AIigD0GivPv+F3fD3/oPH/wCn/8A&#10;iKP+F3fD3/oPH/wCn/8AiKAPQaK8+/4Xd8Pf+g8f/AKf/wCIo/4Xd8Pf+g8f/AKf/wCIoA9Borz7&#10;/hd3w9/6Dx/8Ap//AIij/hd3w9/6Dx/8Ap//AIigD0GivPv+F3fD3/oPH/wCn/8AiKP+F3fD3/oP&#10;H/wCn/8AiKAPQaK8+/4Xd8Pf+g8f/AKf/wCIo/4Xd8Pf+g8f/AKf/wCIoA9Borz7/hd3w9/6Dx/8&#10;Ap//AIij/hd3w9/6Dx/8Ap//AIigD0GivPv+F3fD3/oPH/wCn/8AiKP+F3fD3/oPH/wCn/8AiKAP&#10;QaK8+/4Xd8Pf+g8f/AKf/wCIo/4Xd8Pf+g8f/AKf/wCIoA9Borz7/hd3w9/6Dx/8Ap//AIij/hd3&#10;w9/6Dx/8Ap//AIigD0GivPv+F3fD3/oPH/wCn/8AiKP+F3fD3/oPH/wCn/8AiKAPQaK8+/4Xd8Pf&#10;+g8f/AKf/wCIo/4Xd8Pf+g8f/AKf/wCIoA9Borz7/hd3w9/6Dx/8Ap//AIij/hd3w9/6Dx/8Ap//&#10;AIigD0GivPv+F3fD3/oPH/wCn/8AiKP+F3fD3/oPH/wCn/8AiKAPQaK8+/4Xd8Pf+g8f/AKf/wCI&#10;o/4Xd8Pf+g8f/AKf/wCIoA9Borz7/hd3w9/6Dx/8Ap//AIij/hd3w9/6Dx/8Ap//AIigD0GivPv+&#10;F3fD3/oPH/wCn/8AiKP+F3fD3/oPH/wCn/8AiKAPQaK8+/4Xd8Pf+g8f/AKf/wCIo/4Xd8Pf+g8f&#10;/AKf/wCIoA9Borz7/hd3w9/6Dx/8Ap//AIij/hd3w9/6Dx/8Ap//AIigD0GivPv+F3fD3/oPH/wC&#10;n/8AiKP+F3fD3/oPH/wCn/8AiKAPQaK8+/4Xd8Pf+g8f/AKf/wCIo/4Xd8Pf+g8f/AKf/wCIoA9B&#10;orz7/hd3w9/6Dx/8Ap//AIij/hd3w9/6Dx/8Ap//AIigD0GivPv+F3fD3/oPH/wCn/8AiKP+F3fD&#10;3/oPH/wCn/8AiKAPQaK8+/4Xd8Pf+g8f/AKf/wCIo/4Xd8Pf+g8f/AKf/wCIoA9Borz7/hd3w9/6&#10;Dx/8Ap//AIij/hd3w9/6Dx/8Ap//AIigD0GivPv+F3fD3/oPH/wCn/8AiKP+F3fD3/oPH/wCn/8A&#10;iKAPQaK8+/4Xd8Pf+g8f/AKf/wCIo/4Xd8Pf+g8f/AKf/wCIoA9Borz7/hd3w9/6Dx/8Ap//AIij&#10;/hd3w9/6Dx/8Ap//AIigD0GivPv+F3fD3/oPH/wCn/8AiKP+F3fD3/oPH/wCn/8AiKAPQaK8+/4X&#10;d8Pf+g8f/AKf/wCIo/4Xd8Pf+g8f/AKf/wCIoA9Borz7/hd3w9/6Dx/8Ap//AIij/hd3w8/6D5/8&#10;Ap//AIigD0Gqem6VY6PatbafbrBC8rzMqk8u7FmPPqSa4v8A4Xb8PP8AoYf/ACSuP/jdVrH46+A7&#10;mBpLjU5bNxIyiOW1lYlQcBsqpGCMHGcigD0mivP/APhdvw8/6GD/AMkrj/4ik/4Xd8PP+g+f/AKf&#10;/wCIoA9BryLxF/yc54RP/ULk/wDQLmt3/hdvw8/6GH/ySuP/AI3XFDxXovi79ovwre6Hefa7eKxm&#10;ieTynjw/lznGHAPQjtjmgD3WiiigAooooAKKKKACiiigAooooAKKKKACiiigAooooAKKKKACiiig&#10;AooooAKKKKACiiigAooooAKKKKACvMfiD/yVb4b/APXxd/8AoMdenV5j8Qf+SrfDf/r4u/8A0GOg&#10;D06iiigAooooAKKKKACiiigDyrwl/wAl/wDHP/Xtb/8AoEden3dpBfWr21zGHiccj9QQexB5BHII&#10;zXi0Hi7QvB/x18ZT67fC0inht0jbynky3lxnHyKf1rr/APhdvw8/6GH/AMkrj/43QB1Vpcz2Fwmn&#10;ajIZN/FtdEY83H8Lejj8m6juBrV51c/GX4bXcDQT67vjbGR9juB0OQQdmQQcEEcgjIqC0+N3gaOV&#10;7a4115EQAx3Js5vnHoQEzuHfjByPcAAPjT/yBvDH/Yx2v/oMlemV4Z8RfiL4V8W2/hyw0PVPtd1H&#10;rttO0f2eVMIA4Jy6gdWHGe9eu6r4o0LQ50g1XVbWzldd6rNIFJHIz+hoA1qK5g/EbwaOviXTf+/w&#10;pP8AhY/gz/oZdO/7/CgDqKK5f/hY/gz/AKGXTv8Av8KP+Fj+DP8AoZdO/wC/woA6iiuX/wCFj+DP&#10;+hl07/v8KP8AhY/gz/oZdO/7/CgDqKK5f/hY/gz/AKGXTv8Av8KP+Fj+DP8AoZdN/wC/woA6iqVj&#10;qtnqMt1Dby5mtJTFPEylWRu2QecEcg9COlYo+I3g09PEmnf9/hWNq/ifwrPdJq2k+JtLt9XhXaHa&#10;YBLiPPMUnqD2PVTyO4IBt+FxjWfFn/YWH/pLBXS15l4N+I/hi5m8QXVzqlvYvPqW8Q3EoDYFvChI&#10;7EbkbBHXGa6gfELweXVB4j04sxAAEw5J6UAdLRRRQAUUUUAFFFFABRRRQAUUUUAFFFFABRRRQAUU&#10;UUAFFFFABRRRQAUUUUAFFFFABRRRQAUUUUAFFFFABRRRQAUUUUAFFFFABRRRQAUUUUAFFFFABRRR&#10;QAUUUUAFFFFABRRRQAUUUUAFFFFABRRRQAUUUUAFFFFABRRRQAUUUUAFFFFABRRRQAUUUUAFFFFA&#10;BRRRQAUUUUAFFFFABRRRQAUUUUAclo3/ACU3xR/16WP8pa62uS0b/kpvij/r0sf5S11tABRRRQAU&#10;UUUAFFFFABRRRQAUUUUAc/47/wCSeeJv+wVdf+imrlvhd4Y8P3vwz0O4utC0yeaSAl5JbSNmY7m5&#10;JIya6nx3/wAk88Tf9gq6/wDRTVlfCL/klXh//rg3/obUAbJ8F+FT18M6Mf8Atwi/+JpP+EJ8Kf8A&#10;QsaL/wCAEX/xNbtFAGGPBnhYdPDWjf8AgBF/8TXA+GPDWgzfF/x1aSaJpr21ulkYYWtEKR7osttX&#10;GBk8nHWvWq818IN/xev4gD/Ysv8A0VQB1x8F+FT18M6Mf+3CL/4mk/4Qnwn/ANCxov8A4ARf/E1u&#10;0UAYX/CE+E/+hY0X/wAAIv8A4mj/AIQnwn/0LGi/+AEX/wATW7RQBhf8IT4T/wChY0X/AMAIv/ia&#10;P+EJ8J/9Cxov/gBF/wDE1u0UAYX/AAhPhP8A6FjRf/ACL/4mj/hCfCf/AELGi/8AgBF/8TW7RQBh&#10;f8IT4T/6FjRf/ACL/wCJo/4Qnwn/ANCxov8A4ARf/E1u0UAYX/CE+E/+hY0X/wAAIv8A4mj/AIQn&#10;wn/0LGi/+AEX/wATW7RQBhf8IT4T/wChY0X/AMAIv/iaP+EJ8J/9Cxov/gBF/wDE1u0UAYX/AAhP&#10;hP8A6FjRf/ACL/4mj/hCfCf/AELGi/8AgBF/8TW7RQBhf8IT4T/6FjRf/ACL/wCJo/4Qnwn/ANCx&#10;ov8A4ARf/E1u0UAYX/CE+E/+hY0X/wAAIv8A4mj/AIQnwn/0LGi/+AEX/wATW7RQBhf8IT4T/wCh&#10;Y0X/AMAIv/iaP+EJ8J/9Cxov/gBF/wDE1u0UAYX/AAhPhP8A6FjRf/ACL/4mj/hCfCf/AELGi/8A&#10;gBF/8TW7RQBhf8IT4T/6FjRf/ACL/wCJo/4Qnwn/ANCxov8A4ARf/E1u0UAYX/CE+E/+hY0X/wAA&#10;Iv8A4mj/AIQnwn/0LGi/+AEX/wATW7RQBhf8IT4T/wChY0X/AMAIv/iaP+EJ8J/9Cxov/gBF/wDE&#10;1u0UAYX/AAhPhP8A6FjRf/ACL/4mj/hCfCf/AELGi/8AgBF/8TW7RQBhf8IT4T/6FjRf/ACL/wCJ&#10;o/4Qnwn/ANCxov8A4ARf/E1u0UAYX/CE+E/+hY0X/wAAIv8A4mj/AIQnwn/0LGi/+AEX/wATW7RQ&#10;Bhf8IT4T/wChY0X/AMAIv/iaP+EJ8J/9Cxov/gBF/wDE1u0UAYX/AAhPhP8A6FjRf/ACL/4mj/hC&#10;fCf/AELGi/8AgBF/8TW7RQBhf8IT4T/6FjRf/ACL/wCJo/4Qnwn/ANCxov8A4ARf/E1u0UAYX/CE&#10;+E/+hY0X/wAAIv8A4mj/AIQnwn/0LGi/+AEX/wATW7RQBhf8IT4T/wChY0X/AMAIv/iaP+EJ8J/9&#10;Cxov/gBF/wDE1u0UAYX/AAhPhP8A6FjRf/ACL/4mj/hCfCf/AELGi/8AgBF/8TW7RQBhf8IT4T/6&#10;FjRf/ACL/wCJo/4Qnwn/ANCxov8A4ARf/E1u0UAYX/CE+E/+hY0X/wAAIv8A4mj/AIQnwn/0LGi/&#10;+AEX/wATW7RQBhf8IT4T/wChY0X/AMAIv/iaP+EJ8J/9Cxov/gBF/wDE1u0UAYX/AAhPhP8A6FjR&#10;f/ACL/4mj/hCfCf/AELGi/8AgBF/8TW7RQBhf8IT4T/6FjRf/ACL/wCJo/4Qnwn/ANCxov8A4ARf&#10;/E1u0UAYX/CE+E/+hY0X/wAAIv8A4mj/AIQnwn/0LGi/+AEX/wATW7RQBhf8IT4T/wChY0X/AMAI&#10;v/iaP+EJ8J/9Cxov/gBF/wDE1u0UAYX/AAhPhP8A6FjRf/ACL/4mj/hCfCf/AELGi/8AgBF/8TW7&#10;RQBhf8IT4T/6FjRf/ACL/wCJo/4Qrwp/0LGi/wDgBF/8TW7RQBiDwb4XHTw3o4/7cYv/AImvLvgP&#10;oGi6r4L1ObUNI0+7kXVpUVp7ZJCq+XEQASDxyePevbK8i/Z1OfAOpH11eX/0VFQB6CfBfhU9fDOj&#10;H/twi/8AiaT/AIQnwp/0LGi/+AEX/wATW7RQBhjwZ4WHTw1ow/7cIv8A4mvNNU02w0v9pTwlBp1j&#10;bWcTadK7JbxLGC2y4GSFA54Fez15D4i/5Od8I/8AYLk/9BuaAPXqKKKACiiigAooooAKKKKACiii&#10;gAooooAKKKKACiiigAooooAKKKKACiiigAooooAKKKKACiiigAooooAK8x+IP/JVvhv/ANfF3/6D&#10;HXp1eY/EH/kq3w3/AOvi7/8AQY6APTqKKKACiiigAooooAKKKKAPINC0rTdW+PXjZNR0+1vFjt7Y&#10;otzCsgU+XHkjcOK9EPgzwsevhrRz/wBuMX/xNcJ4S/5OA8cf9e1v/wCgR16tQBhf8IV4U/6FjRf/&#10;AAAi/wDiaP8AhCvCn/QsaL/4ARf/ABNbtFAGPbeE/Dlncx3Nr4f0qCeNtySxWcasp9QQMg1sUUUA&#10;FFFFABRRRQAUUUUAFFFFABRRRQBwdro81xr3ifVdJkSDWLfU1RGYny50+zQHypB3UknBHKk5HcHq&#10;NE1yDW7aQqjwXVu/lXVrJ9+CT0PqO4I4I5FZvhY51nxb7auP/SWCuhFvCtw9wsMYmdQrSBRuYDOA&#10;T1IGTQBLRRRQAUUUUAFFFFABRRRQAUUUUAFFFFABRRRQAUUUUAFFFFABRRRQAUUUUAFFFFABRRRQ&#10;AUUUUAFFFFABRRRQAUUUUAFFFFABRRRQAUUUUAFFFFABRRRQAUUUUAFFFFABRRRQAUUUUAFFFFAB&#10;RRRQAUUUUAFFFFABRRRQAUUUUAFFFFABRRRQAUUUUAFFFFABRRRQAUUUUAFFFFABRRRQAUUUUAcl&#10;o3/JTfFH/XpY/wApa62uS0b/AJKb4o/69LH+UtdbQAUUUUAFFFFABRRRQAUUUUAFFFFAHP8Ajv8A&#10;5J54m/7BV1/6Kasn4Q/8kp0D/ri3/oxq1vHf/JPPE3/YKuv/AEU1ZPwh/wCSU6B/1xb/ANGNQB21&#10;FFFABXmfg/8A5Lb8QP8Acs//AEUK9MrzPwf/AMlt8f8A+5Z/+ihQB6ZRRRQAUUUUAFFFFABRRRQA&#10;UUUUAFFFFABRRRQAUUUUAFFFFABRRRQAUUUUAFFFFABRRRQAUUUUAFFFFABRRRQAUUUUAFFFFABR&#10;RRQAUUUUAFFFFABRRRQAUUUUAFFFFABRRRQAUUUUAFFFFABRRRQAUUUUAFFFFABRRRQAUUUUAFFF&#10;FABXkP7Of/JP9R/7C0v/AKKir16vIf2c/wDkn+o/9haX/wBFRUAevUUUUAFeQ+Iv+TnvCX/YLk/9&#10;Bua9eryHxF/yc94S/wCwXJ/6Dc0AevUUUUAFFFFABRRRQAUUUUAFFFFABRRRQAUUUUAFFFFABRRR&#10;QAUUUUAFFFFABRRRQAUUUUAFFFFABRRRQAV5j8Qf+SrfDf8A6+Lv/wBBjr06vMfiD/yVb4b/APXx&#10;d/8AoMdAHp1FFFABRRRQAUUUUAFFFFAHlHhL/k4Hxx/16wf+gR16vXlHhL/k4Hxx/wBesH/oEder&#10;0AFFFFABRRRQAUUUUAFFFFABRRRQAUUUUAFFFFAHMeFP+Q14u/7DA/8ASWCunrmPCn/Ia8Xf9hgf&#10;+ksFdPQAUUUUAFFFFABRRRQAUUUUAFFFFABRRRQAUUUUAFFFFABRRRQAUUUUAFFFFABRRRQAUUUU&#10;AFFFFABRRRQAUUUUAFFFFABRRRQAUUUUAFFFFABRRRQAUUUUAFFFFABRRRQAUUUUAFFFFABRRRQA&#10;UUUUAFFFFABRRRQAUUUUAFFFFABRRRQAUUUUAFFFFABRRRQAUUUUAFFFFABRRRQAUUUUAFFFFAHJ&#10;aN/yU3xR/wBelj/KWutrktG/5Kb4o/69LH+UtdbQAUUUUAFFFFABRRRQAUUUUAFFFFAHP+O/+See&#10;Jv8AsFXX/opqyfhD/wAkp0D/AK4t/wCjGrW8d/8AJPPE3/YKuv8A0U1ZPwh/5JToH/XFv/RjUAdt&#10;RRRQAV5n4P8A+S2+P/8Acs//AEUK9MrzPwf/AMlt8f8A+5Z/+ihQB6ZRRRQAUUUUAFFFFABRRRQA&#10;UUUUAFFFFABRRRQAUUUUAFFFFABRRRQAUUUUAFFFFABRRRQAUUUUAFFFFABRRRQAUUUUAFFFFABR&#10;RRQAUUUUAFFFFABRRRQAUUUUAFFFFABRRRQAUUUUAFFFFABRRRQAUUUUAFFFFABRRRQAUUUUAFFF&#10;FABXkP7Of/JP9R/7C0v/AKKir16vIf2c/wDkn+o/9haX/wBFRUAevUUUUAFeQ+Iv+TnvCX/YLk/9&#10;Bua9eryHxF/yc94S/wCwXJ/6Dc0AevUUUUAFFFFABRRRQAUUUUAFFFFABRRRQAUUUUAFFFFABRTP&#10;Nj83yvMTzMZ2bhnHrimXd3bWFrJdXlxFb28Y3PLK4VVHuT0oAmorkIPil4HubsWsfiWx80ttG5iq&#10;k/7xGP1rrlZXRXRgysMgg5BFAC0VznifUbux1Tw1FbTGOO71MQTrgHenkyNj25UHj0ro6ACiiigA&#10;ooooAKKKKACiiigArzH4g/8AJVvhv/18Xf8A6DHXp1eY/EH/AJKt8N/+vi7/APQY6APTqKKKACii&#10;igAooooAKKKKAPKPCX/JwPjj/r1g/wDQI69Xryjwl/ycD44/69YP/QI69XoAKKKKACiiigAooooA&#10;KKKKACiikJABJOAOpoAWivHovEnjn4l3943g66ttE8PW8phF/PHuluCOpUEH2OOMZ654qcfDDx0R&#10;vb4o6j5noIm25/7+UAetUV41fXvxK+GcK6nquoW/ibQImC3OI9s8Sk43Zxn8SWHrjrXrmn31vqen&#10;W1/aPvt7mJZomx1VhkfoaAMHwp/yGvF3/YXH/pLBXT1zPhb/AJDPi3/sLj/0lgrpqACiiigAoooo&#10;AKKKKACiiigAooooAKKKKACiiigAooooAKKKKACiiigAooooAKKKKACiiigAooooAKKKKACiiigA&#10;ooooAKKKKACiiigAooooAKKKKACiiigAooooAKKKKACiiigAooooAKKKKACiiigAooooAKKKKACi&#10;iigAooooAKKKKACiiigAooooAKKKKACiiigAooooAKKKKACiiigAooooA5LRv+Sm+KP+vSx/lLXW&#10;1yWjf8lN8Uf9elj/AClrraACiiigAooooAKKKKACiiigAooooA5/x3/yTzxN/wBgq6/9FNWT8If+&#10;SU6B/wBcW/8ARjVreO/+SeeJv+wVdf8AopqyfhD/AMkp0D/ri3/oxqAO2ooooAK8z8H/APJbfH/+&#10;5Z/+ihXpleZ+D/8Aktvj/wD3LP8A9FCgD0yiiigAooooAKKKKACiiigAooooAKKKKACiiigAoooo&#10;AKKKKACiiigAooooAKKKKACiiigAooooAKKKKACiiigAooooAKKKKACiiigAooooAKKKKACiiigA&#10;ooooAKKKKACiiigAooooAKKKKACiiigAooooAKKKKACiiigAooooAKKKKACvIf2c/wDkn+o/9haX&#10;/wBFRV69XkP7Of8AyT/Uf+wtL/6KioA9eooooAK8h8Rf8nPeEv8AsFyf+g3NevV5D4i/5Oe8Jf8A&#10;YLk/9BuaAPXqKKKACiiigAooooAKKKKACiiigAooooAKKKKACiiigDx+Yf8AGUNuf+oUT/461SfE&#10;XT5fGPxQ8O+Drq4eLR/sz31ykbYMpBYAf+Oge2WPpWn4x+GWp634uTxToPiWTSdTjgEIHk7lIGe4&#10;PAOeQQa5LV/C3xdj8R6PrLSabq9zpbkRT27JEzRsAGVw2zIIz+ZxQB6TcfDHwVcaabA+HLBIiu0N&#10;HEFkHvvHzZ981zXwqN5oGv8AibwLcXL3Vto8sctnI/JWKQbtp/NT9S1dh4y13VvD+gC70fQ5dYvn&#10;lWJbeIn5cg/OcAnaCB6deorB+GPhTV9IXVdf8SMv9ua1MJZ4lORCoztTqRxk9OgwO1AGr4xH/E38&#10;If8AYZH/AKImrq65Txh/yF/CP/YZH/oiauroAKKKKACiiigAooooAKKKKACvMfiD/wAlW+G//Xxd&#10;/wDoMdenV5j8Qf8Akq3w3/6+Lv8A9BjoA9OooooAKKKKACiiigAooooA8o8Jf8nA+OP+vWD/ANAj&#10;r1evKPCX/JwPjj/r1g/9Ajr1egAooooAKKKKACiiigAooooAKgvLcXdjcWxbaJo2jJ9MjFT0yaVI&#10;IZJpW2xxqWZvQDk0AeOfC/xjpng7TZfBPiiWPSNS064dUa4+SOdWYkMG6d+pOCMEZr1BfFHh5kDL&#10;rumFSMgi7j/xrEt5vAvxRsGlSOw1iOE7CZIissWf94B1B/DNUW+CngBpC/8AYeMnOBcy4/LdQBk/&#10;Ev4jaDL4ZvfD+jXcOratqcZtYre1/egb+CSRxnngZzn6V3Pg3SJtB8G6PpVwcz2tqkcmD/FjkfnT&#10;NC8E+GfDMhl0fRbS1mOR5ypukweo3tlse2a36AOa8Lf8hnxb/wBhcf8ApLBXS1zHhX/kM+Lv+wuP&#10;/SWCunoAKKKKACiiigAooooAKKKKACiiigAooooAKKKKACiiigAooooAKKKKACiiigAooooAKKKK&#10;ACiiigAooooAKKKKACiiigAooooAKKKKACiiigAooooAKKKKACiiigAooooAKKKKACiiigAooooA&#10;KKKKACiiigAooooAKKKKACiiigAooooAKKKKACiiigAooooAKKKKACiiigAooooAKKKKACiiigDk&#10;tG/5Kb4o/wCvSx/lLXW1yWjf8lN8Uf8AXpY/ylrraACiiigAooooAKKKKACiiigAooooA5/x3/yT&#10;zxN/2Crr/wBFNWT8If8AklOgf9cW/wDRjVreO/8Aknnib/sFXX/opqyfhD/ySnQP+uLf+jGoA7ai&#10;iigArzPwf/yW3x//ALln/wCihXpleZ+D/wDktvj/AP3LP/0UKAPTKKKKACiiigAooooAKKKKACii&#10;igAooooAKKKKACiiigAooooAKKKKACiiigAooooAKKKKACiiigAooooAKKKKACiiigAooooAKKKK&#10;ACiiigAooooAKKKKACiiigAooooAKKKKACiiigAooooAKKKKACiiigAooooAKKKKACiiigAooooA&#10;K8h/Zz/5J/qP/YWl/wDRUVevV5D+zn/yT/Uf+wtL/wCioqAPXqKKKACvIfEX/Jz3hL/sFyf+g3Ne&#10;vV5D4i/5Oe8Jf9guT/0G5oA9eooooAKKKKACiiigAooooAKKKKACiiigAooooAKKKKAK819Z28nl&#10;z3UETkZ2vIFP5Gmf2rp3/P8A2v8A3+X/ABrzj4t/CyDxhYy6xpqlNdt4vlAJIuUXJ2Edm64I+h9u&#10;Y+HXw28AeNvCUOoNY3Ud9EfIvIvtTfJKo547A9R9cdqAPbTq2mjrqFoP+2y/41Lb3tpdlhbXUMxX&#10;7wjkDY+uK84/4UH4E/59b3/wKauj8I/Drw/4IubqfRorhHuUVJPNmLjAORigBPGP/IX8If8AYZH/&#10;AKImrrK5Txj/AMhfwh/2GR/6Imrq6ACiiigAooooAKKKKACiiigArzH4g/8AJVvhv/18Xf8A6DHX&#10;p1eY/EH/AJKr8N/+vi7/APQY6APTqKKKACiiigAooooAKKKKAPKPCX/JwPjj/r1g/wDQI69Xryjw&#10;l/ycD44/69YP/QI69XoAKKKKACiiigAooooAKKKKACqOs/8AIC1D/r2k/wDQTV6qmqwyXGkXsMS7&#10;pJIHRB6kqQKAPB/hP4ITXvh4uraXfTaR4gt72VYb+An5gAp2SL0dPY/4g9b/AMLL8QeDZBaePvD8&#10;3lLgLq+mrvgk92HG0/jn/ZrS+C/h7VvDPgZ7DWbNrS5N5JII2YE7SFweCR2r0KSNJY2jkRXRhhlY&#10;ZBHuKAOY0r4j+DdZjVrPxHp+5uBHNMIXP/AXwf0rpopY54llhkSSNxlXRgQR7EVx2rfCbwPrMplu&#10;dAt45T/HbM0H44QgH8RXTaNpFpoOj2ulWKutrap5cYdtxA9zQBjeFf8AkM+Lv+wuP/SWCunrmPCv&#10;/IZ8Xf8AYXH/AKSwV09ABRRRQAUUUUAFFFFABRRRQAUUUUAFFFFABRRRQAUUUUAFFFFABRRRQAUU&#10;UUAFFFFABRRRQAUUUUAFFFFABRRRQAUUUUAFFFFABRRRQAUUUUAFFFFABRRRQAUUUUAFFFFABRRR&#10;QAUUUUAFFFFABRRRQAUUUUAFFFFABRRRQAUUUUAFFFFABRRRQAUUUUAFFFFABRRRQAUUUUAFFFFA&#10;BRRRQAUUUUAclo3/ACU3xR/16WP8pa62uS0b/kpvij/r0sf5S11tABRRRQAUUUUAFFFFABRRRQAU&#10;UUUAc/47/wCSeeJv+wVdf+imrJ+EX/JKdA/64N/6Matbx3/yTzxN/wBgq6/9FNWV8Iv+SVeH/wDr&#10;g3/obUAdrRXn7/Fa2V2X/hD/ABiwBwGGknB9xls80n/C2Lf/AKE3xl/4KT/8VQB6DXmfhD/ktvxA&#10;/wByz/8ARQre0Px/BrurRaevhzxJYtIGImvtOMUQwCeWycdOM9+KwvCH/Ja/iB/uWX/oqgD0uiii&#10;gAooooAKKKKACiiigAooooAKKKKACiiigAooooAKKKKACiiigAooooAKKKKACiiigAooooAKKKKA&#10;CiiigAooooAKKKKACiiigAooooAKKKKACiiigAooooAKKKKACiiigAooooAKKKKACiiigAooooAK&#10;KKKACiiigAooooAKKKKACvIf2dP+RA1L/sLS/wDoqKvXq+fPgx4zj8OeEL+0fQdf1AtqUknm6dYG&#10;aNcxxjaWzw3y5x6EUAfQdFYnhvxNF4ltp5o9M1XT2hcKY9StGgZsjOVzkEdeh7fTN3WNTTRtIudR&#10;ktrq5SBNxhtIjJK/OMKo6nmgC9XkPiL/AJOd8I/9guT/ANBua3k+K1u//Mm+Mh9dJP8ARq4s6+ni&#10;H9o7wrdJpup6fssJYzFqNsYJD+7uDkKeo5xn1B9KAPdKKKKACiiigAooooAKKKKACiiigAooooAK&#10;KKKACiiigAqjYaNpmlzXU1hYW9tJdP5k7QxhTK3Jy2Op5P51eooAKytY1620KSzN8kiWtzJ5RusD&#10;y4XP3Q5zkBuQD0zjOMitWuZuvFWlzpcWVzpWsTRNuikRtHuHRx0I+5gg/lQBH4vGdX8I+2sD/wBE&#10;TV1VeK6p4ki8M6v4etbpNTPhy21ATW91eWM6vb/upUEB3KDIPm+U8kDIOcA16S3jKwX/AJcNbP00&#10;i4/+IoA6GiuZPjfTx/zDde/8E9x/8RSf8Jzp/wD0Dde/8E9x/wDEUAdPRXMf8J1p/wD0Dde/8E9x&#10;/wDEUf8ACdaf/wBA3Xv/AAT3H/xFAHT0VzH/AAnWn/8AQN17/wAE9x/8RR/wnWn/APQN17/wT3H/&#10;AMRQB09Fcx/wnWn/APQN17/wT3H/AMRR/wAJzp//AEDde/8ABPcf/EUAdPXmXxAH/F1fhv8A9fF3&#10;/wCgx11SeNNPc4/s/XB9dIuP/iK87+IvirT7bx34G1m5g1G306wuLgXFxPYTRhd6oABuUFuhOBk4&#10;FAHs9FU9M1XT9asUvtMvILu1f7ssLhlz6cdD7dRVygAooooAKKKKACiiigDyjwl/ycD44/69YP8A&#10;0COvV68o8Jf8nA+OP+vWD/0COvV6ACiiigAooooAKKKKACiiigAooooAKKKKACiiigDmPCn/ACGv&#10;F3/YXH/pLBXT1y/hT/kNeLv+wwP/AElgrqKACiiigAooooAKKKKACiiigAooooAKKKKACiiigAoo&#10;ooAKKKKACiiigAooooAKKKKACiiigAooooAKKKKACiiigAooooAKKKKACiiigAooooAKKKKACiii&#10;gAooooAKKKKACiiigAooooAKKKKACiiigAooooAKKKKACiiigAooooAKKKKACiiigAooooAKKKKA&#10;CiiigAooooAKKKKACiiigAooqCC8trmWeKC4ilkt32TIjgmNsA4YDocEHn1oA5nR/wDkpnij/r0s&#10;f5S11tcppA/4uT4nPraWP/tWuroAKKKKACiiigAooooAKKKKACiiigDn/Hf/ACTzxN/2Crr/ANFN&#10;WT8Iv+SU+H/+uDf+htWt47/5J54m/wCwVdf+imrJ+EX/ACSrw/8A9cG/9DagDtqKKKACvNPCH/Jb&#10;PiB/uWX/AKKr0uvNPCH/ACW34gf7ll/6KFAHpdFFFABRRRQAUUUUAFFFFABRRRQAUUUUAFFFFABR&#10;RRQAUUUUAFFFFABRRRQAUUUUAFFFFABRRRQAUUUUAFFFFABRRRQAUUUUAFFFFABRRRQAUUUUAFFF&#10;FABRRRQAUUUUAFFFFABRRRQAUUUUAFFFFABRRRQAUUUUAFFFFABRRRQAUUUUAFeRfs6/8iDqX/YX&#10;l/8ARUVeu15D+zp/yIGpf9haX/0VFQB69RRRQAV5F4iP/GTnhEf9QuX/ANAua9dryHxF/wAnO+Ef&#10;+wXJ/wCgXNAHr1FFFABRRRQAUUUUAFFFFABRRRQAUUUUAFFFFABRRRQAUUUUAFFFQyXdtFcw20lx&#10;Ek8wYxRM4DOBjO0dTjIzj1oA5nxrbwXd74XtrmGOaCXVtrxyLuVh9nm4IPFJZy3nhLUYNKuRNdaH&#10;cyCOyujl3tXJwsMncp0Cv26Hsak8Xf8AIW8Jf9hgf+iJq6mgAooooAKKKKACiiigAooooAKiuba3&#10;vbaS2uoIp7eVSskUqBlcHqCDwRUtFAHmOqfCMWF7Nq3gPWbjw5qLne1ujFrWYjcQGTsMn/aUDotV&#10;7b4oaz4Uni0/4j6FLYhjsTV7JTJbSnnBIGcEhScDJ/2VFerVFc2tve20ltdwRT28qlZIpUDK4PYg&#10;8EUAQaZqun6zZLe6ZewXlsxwJYJA657jI7+1XK8w1T4QpYahJrPgPV5/DupsCTCpL2sp5O1kOcAk&#10;j+8oA4Wobf4o6z4VnjsfiN4fmsFLbE1ayUy20h5xkDODhScAlv8AZFAHqtFU9M1bT9asUvdLvYLy&#10;2fgSwSB1z6cdD7HkVcoAKKKKAPKPCX/JwPjj/r1g/wDQI69Xrynwl/ycD44/69rf/wBAjr1agAoo&#10;ooAKKKKACiiigAooooAKKKKACiiigAooqC2vLW9WQ2tzFOIpGikMbhtjrwVOOhHpQBz/AIU/5DXi&#10;7/sLj/0lgrp65rwuMaz4s99WB/8AJWCuloAKKKKACiiigAooooAKKKKACiiigAooooAKKKKACiii&#10;gAooooAKKKKACiiigAooooAKKKKACiiigAooooAKKKKACiiigAooooAKKKKACiiigAooooAKKKKA&#10;CiiigAooooAKKKKACiiigAooooAKKKKACiiigAooooAKKKKACiiigAooooAKKKKACiiigAooooAK&#10;KKKACiiigAooooAKKKKAEJA6kCuX1zQ7iLUP+Ei8OmGPWFULPC77Yr+Mf8s39GH8L9R0OQSK3tR0&#10;yx1eykstRtIrq2kxvilUMrYORxWGvw58Fr08L6T/AOAq/wCFAGZ4N1yz1/xl4ivbUSxkW9nHLDOu&#10;ySF183cjD1B+o6YJFdxvT+8v5149qHw60ufx1rFxo+kacZtOtrZ49OlhUW9wH8zepGPlY7Rhh0I5&#10;yCa6jQvDHw/8Raebq08L6ajI5int5bRFlt5B95HHYj8jwRkEUAdz5if31/OjzI/76/nXMf8ACt/B&#10;X/Qr6V/4DLR/wrbwV/0K+l/+A60AdN5sf99fzo82P++v51zP/CtvBX/Qr6X/AOA60f8ACtvBX/Qr&#10;6X/4DrQB03mx/wB9fzo82P8Avr+dcz/wrbwV/wBCvpf/AIDrR/wrbwV/0K+l/wDgOtAHTebH/fX8&#10;6PNj/vr+dcz/AMK28Ff9Cvpf/gOtH/CtvBX/AEK+l/8AgOtAHTebGOsif99U4MGGVII9q5f/AIVt&#10;4K/6FfS//Ada29K0bTdDs/selWMFnbbi/lQoFXcepxQBm+O/+SeeJv8AsFXX/opq5H4XeLvDVh8M&#10;9Etb3xFpNtcRQsJIp72NHQ724IJBFeialDb3GlXkF3Cs1tJA6SxN0dCpBB+oyK890j4QfDzVNFsd&#10;Q/4RvZ9qt45tgvrg7dyg4zv96AOs/wCE78H/APQ16H/4MYf/AIqj/hO/B/8A0Neh/wDgxh/+Krn/&#10;APhSXw8/6F7/AMnbj/45R/wpL4ef9C9/5O3H/wAcoA6H/hOvCH/Q1aH/AODGL/4quM8B31nqXxh8&#10;eXdhdw3VtJHZ7JoJA6PiPBww4OCMVpf8KS+Hn/Qvf+Ttx/8AHKv+D/D3hzwvr+taXoGk/YikVtJP&#10;J58knm7vM2j5ycYwenXNAHY0UUUAFFFFABRRRQAUUUUAFFFFABRRRQAUUUUAFFFFABRRRQAUUUUA&#10;FFFFABRRRQAUUUUAFFFFABRRRQAUUUUAFFFFABRRRQAUUUUAFFFFABRRRQAUUUUAFFFFABRRRQAU&#10;UUUAFFFFABRRRQAUUUUAFFFFABRRRQAUUUUAFFFFABRRRQAV4f8AAfxHoWjeCdQg1PWtOsZm1WR1&#10;jubpI2K+XEMgMQcZB59q9wrzHSvhj4A8TQ3Wpy+GUika9uYnVLuZVJjmdCQFcAZ25wBgUAdd/wAJ&#10;34P/AOhr0P8A8GMP/wAVR/wnfg//AKGvQ/8AwYw//FVz/wDwpL4ef9C9/wCTtx/8co/4Ul8PP+he&#10;/wDJ24/+OUAdB/wnfg//AKGvQ/8AwYw//FV5tqOrabrH7SnhO40zULW+hXTZUaS2mWRQ2y4OMqSM&#10;8jiup/4Ul8PP+he/8nbj/wCOUaP4J8HeEvHWnx6RoCQXs1ncTJctcSyGMKY1IAdiMkSHkc4BHegD&#10;0CiiigAooooAKKKKACiiigAooooAKKKKACiiigAooooAKKKKACsnW9GsdfshBcOY5on8y3uYW2yW&#10;8g6Oh7EenQjIIINa1c1J8PfB000k0vhnS3kkYszNbKSSTknpQBzd/rdy3iLwvoeuKqatDqfmrNEu&#10;IruIQTDzE9OSAy54PqCDXpG9R/EPzrzDxv8ADrwrcHQbCDR7WxF3qXlPLaQqj48mVhzjkbgDg8cV&#10;Y0bwv4U+3nQdd8LaLFq8alopFtEEd7EP+WiccH+8vUH1BBoA9G8xP76/nR5kf99fzrmf+Fb+Cv8A&#10;oV9K/wDAZaT/AIVt4K/6FfS//AZaAOm82P8Avr+dHmx/31/OuZ/4Vt4K/wChX0v/AMB1o/4Vt4K/&#10;6FfS/wDwHWgDpvNj/vr+dHmx/wB9fzrmf+FbeCv+hX0v/wAB1o/4Vt4K/wChX0v/AMB1oA6bzY/7&#10;6/nS+ZH/AH1/OuY/4Vt4K/6FfS//AAHWj/hW3gr/AKFfS/8AwHWgDp/Mj/vr+dAdGOFZSfQGuY/4&#10;Vt4K/wChX0v/AMBlqCLR/D/hTxPpEOk+H7G1m1EyxNPDGEZAqF8ceuKAOwooooAKiubW3vbaS2u4&#10;Ip7eVSskUqBlcHsQeCKlooA8w1T4RjTr99Y8A6tN4d1IgloAS9rMeThlOcDJ9GUYGFqCD4o6x4Tu&#10;k074jaHLZAv5cer2KGS2l64JA5BwM4GTz91a9WqK5toLy2ktrqCOeCVSkkUqBldT1BB4IoAwk8fe&#10;DpI1dfFWiAMARuv4lP4gtkfQ07/hO/B//Q16H/4MYf8A4quP0j4WfDzXYbq6PhhYmjvbi3KreTgf&#10;u5WTIAcAZxnA6ZxWh/wpL4ef9C9/5O3H/wAcoAwfA19Z6j8d/Gl1Y3UN1bSWsBSaBw6NhYwcMODz&#10;kfga9ernfDXgXw14PkuJNB0xbSS4AWVvNkkJA6DLscDntXRUAFFFFABTGkRThnVT1wTin1i6t4S8&#10;Pa9dLc6to9nezouxXniDEL1xQBr+bH/fX86PNj/vr+dcz/wrbwV/0K+l/wDgOtH/AArbwV/0K+l/&#10;+A60AdN5sf8AfX86PNj/AL6/nXM/8K28Ff8AQr6X/wCA60f8K28Ff9Cvpf8A4DrQB03mx/31/Ojz&#10;Y/76/nXM/wDCtvBX/Qr6X/4DrR/wrbwV/wBCvpf/AIDrQB03mx/31/Ol8yP++v51zH/CtvBX/Qr6&#10;X/4DrR/wrbwV/wBCvpf/AIDrQB0/mJ/fX864/WNHutE1WTxL4ajWSaTnUtMVsLeqP417LKOx/i6G&#10;rX/Ct/BX/Qr6V/4DLTh8O/Bi9PC+k/8AgKn+FAFXwHrVhrp8Q6lYSloJ9TBG9SrAi2gBBB5BBBBH&#10;sa60yRgZLqB7mvHJvh9p8XiHXNb0vQrK9Swvhby6RJCmyWHyIXPlZHyyAsSOzdD612Gh+Ffh/r2n&#10;W+qaZ4e0to2OR/oqq8bg8qwx8rA8EdqAO2ooooAKKKKACiiigAooooAKKKKACiiigAooooAKKKKA&#10;CiiigAooooAKKKKACiiigAooooAKKKKACiiigAooooAKKKKACiiigAooooAKKKKACiiigAooooAK&#10;KKKACiiigAooooAKKKKACiiigAooooAKKKKACiiigAooooAKKKKACiiigAooooAKKKKACiiigAoo&#10;ooAKKKKACiiigAooooAKKKKAMDTtMu7fxprepyKotLu3tY4iGySU8zdkdvvCtGPSLGHWZtXjt1S+&#10;niWGWVSR5ir03DoSOx644q9RQAUUUUAFFFFABRRRQAUUUUAFFFFAFbUTjS7s/wDTF/8A0E1m+DTn&#10;wPoJ/wCodb/+i1rR1P8A5BV5/wBcH/8AQTWb4L/5EXQP+wdb/wDotaANyiiigArl9IOfiJ4nHpa2&#10;P/tauorltH/5KN4o/wCvWw/lNQB1NFFFABRRRQAUUUUAFFFFABRRRQAUUUUAFFFFABRRRQAUUUUA&#10;FFFFABRRRQAUUUUAFFFFABRRRQAUUUUAFFFFABRRRQAUUUUAFFFFABRRRQAUUUUAFFFFABRRRQAU&#10;UUUAFFFFABRRRQAUUUUAFFFFABRRRQAUUUUAFFFFABRRRQAUUUUAFcp8PG3eHLnP/QVv/wD0qkrq&#10;65L4df8AIt3X/YVv/wD0pkoA62iiigArlL9j/wALU0NfXSrz/wBGQV1dcjqH/JWND/7BN5/6MgoA&#10;66iiigAooooAKKKKACiiigAooooAKKKKACiiigAooooAKKKKACiiigDB8Q6Xd6lqHh+a2CmOx1EX&#10;E+5sYTypF49TlhxWhqOk2WrC3+2QCRraZZ4XBKtG69CCOR6H1BIq9RQAUUUUAFFFFABRRRQAUUUU&#10;AFcxr/8AyOnhL/rtdf8Aohq6euY1/wD5HXwl/wBdrr/0Q1AHT0UUUAFFFFABRRRQByngFt2kamf+&#10;ozff+j3rq65L4e/8gbU/+wzff+j3rraACiiigAooooAKKKKACiiigAooooAKKKKACiiigAooooAx&#10;dD0+6stR16a4CiO81ATwENnKeREnPocoatWejWGn6jfX9pbrFcX7K1yVJxIyggNjpnB5I68ZrQoo&#10;AKKKKACiiigAooooAKKKKACiiigAooooAKKKKACiiigAooooAKKKKACiiigAooooAKKKKACiiigA&#10;ooooAKKKKACiiigAooooAKKKKACiiigAooooAKKKKACiiigAooooAKKKKACiiigAooooAKKKKACi&#10;iigAooooAKKKKACiiigAooooAKKKKACiiigAooooAKKKKACiiigAooooAKKKKACiiigAooooAKKK&#10;KACiiigAooooAKKKKACiiigCrqf/ACCrz/rg/wD6CazPBf8AyIugf9g63/8ARa1p6n/yCrz/AK4P&#10;/wCgmszwX/yIugf9g63/APRa0AbtFFFABXLaP/yUfxT/ANeth/KauprltH/5KP4p/wCvWw/lNQB1&#10;NFFFABRRRQAUUUUAFFFFABRRRQAUUUUAFFFFABRRRQAUUUUAFFFFABRRRQAUUUUAFFFFABRRRQAU&#10;UUUAFFFFABRRRQAUUUUAFFFFABRRRQAUUUUAFFFFABRRRQAUUUUAFFFFABRRRQAUUUUAFFFFABRR&#10;RQAUUUUAFFFFABRRRQAUUUUAFcl8Ov8AkW7r/sK3/wD6UyV1tcl8Ov8AkW7r/sK3/wD6UyUAdbRR&#10;RQAVyOof8lY0P/sE3n/oyCuurkdQ/wCSsaH/ANgm8/8ARkFAHXUUUUAFFFFABRRRQAUUUUAFFFFA&#10;BRRRQAUUUUAFFFFABRRRQAUUUUAFFFFABRRRQAUUUUAFFFFABRRRQAVzGv8A/I6+Ev8Artdf+iGr&#10;p65jX/8AkdfCX/Xa6/8ARDUAdPRRRQAUUUUAFFFFAHJfDz/kDan/ANhm+/8AR711tcl8PP8AkDan&#10;/wBhm+/9HvXW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V1P/kFXn/XB/wD0E1m+C/8AkRdA/wCwdb/+i1rS1L/kF3n/AFwf/wBBNZvgz/kRtA/7&#10;B1v/AOi1oA3KKKKACuW0f/ko/in/AK9bD+U1dTXLaP8A8lH8U/8AXrYfymoA6miiigAooooAKKKK&#10;ACiiigAooooAKKKKACiiigAooooAKKKKACiiigAooooAKKKKACiiigAooooAKKKKACiiigAooooA&#10;KKKKACiiigAooooAKKKKACiiigAooooAKKKKACiiigAooooAKKKKACiiigAooooAKKKKACiiigAo&#10;oooAKKKKACuS+HX/ACLd1/2Fb/8A9KZK62uS+HX/ACLd1/2Fb/8A9KZKAOtooooAK5HUP+SsaH/2&#10;Cbz/ANGQV11cjqH/ACVjQ/8AsE3n/oyCgDrqKKKACiiigAooooAKKKKACiiigAooooAKKKKACiii&#10;gAooooAKKKKACiiigAooooAKKKKACiiigAooooAK5jX/APkdfCX/AF2uv/RDV09cxr3/ACOnhL/r&#10;tdf+iGoA6eiiigAooooAKKKKAOS+Hv8AyBtT/wCwzff+j3rra5L4fcaPqn/YZvv/AEe9db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nXxh8War4Y8NW0Ghqw1HUp/s&#10;8cqrkxjuR2ycgDPrXotIQGGCAR70AeOQfAhrm1S81TxfrUmvFdxuklysb9e+WOPXcM+1anwp8Q64&#10;2p654P8AEVyby+0aQbLtiS0qE45J5PYgnnB5rqfG/jnS/A2jm8vm825kyttaI2Hnb0HoPVu3ucA8&#10;38JvDOqWcep+KvEC+Xq+uSea0OzaYY8kgEdic9OwA96AMPX31j4m/Em/8KWWrT6Z4f0hAL17dsPO&#10;54K/nkYOQNpOCeKzvEHhnVPgw1p4j8Pa1qF5oqzrHfWF04YENxngAc9M4BBxyc1t/Bh/N8R+P5WH&#10;7xtWJJ/4HJW98bP+SQ67/wBsP/R8dAHYSXcOoeH2vLZ98FxamWNh/ErJkH8jVPwb/wAiRoP/AGD4&#10;P/Ra1m+C3eT4T6KX4P8AZESj6CMAfoK0/B3/ACJOg/8AYPg/9FrQBtUUUUAFcto//JR/FP8A162H&#10;8pq6muW0f/ko3ij/AK9bD+U1AHU0UUUAFFFFABRRRQAUUUUAFFFFABRRRQAUUUUAFFFFABRRRQAU&#10;UUUAFFFFABRRRQAUUUUAFFFFABWN4r1W70TwtqOo2FlJe3kEJMMEaFy7ngcDkgE5OOwNbNFAHhvh&#10;74Uan410iHxD4x8R6ympXQ82CGJwn2cH7uQwOM8HC7cVs/DPWdc0zxzr3gHWtRk1T+zohcW15Kcv&#10;s+T5Sck8iRTgk4IIrsfGcfjOa3t08Hz6bBJh/Pe9BJ6Dbs4I9c5HpXAfCu5j0Lxnqmh+JrS4h8ZX&#10;2ZpLyaQOl2nLYjIAAGMnAznaeRjAAPQvGXjnR/A+nx3GqPI005K21tCm6SZhjIHYdRyT/hXk/gbX&#10;fEHiD48vdeILWSym/s9zBZMSPIiOCowe+Dkk4yTnA6V7lcaZYXd7bXlzZwTXNru+zyyRhmi3YztJ&#10;6ZwOleU2p/4yivf+wWP/AEBKAPTPE2uQ+GvDOo6zOAyWcDSBCcb2/hXPucD8a8f8N/DrUviXo8fi&#10;nxb4j1RJb1jLaWts4VIEyQCAcgA4yAAOOckmuy+N8rx/CjVQp4d4Vb6eYv8A9auo8Gosfgfw+iAB&#10;V023AA/65rQB534C1bXPCfxDuvh74g1GTUYHhNxpt5Lkuy4ztySTjAbgk4KEDg16/XjnjkmL9oLw&#10;TJH8rvCUZh1K7pOP1P517HQAUUUUAFFFFABRRRQAUUUUAFFFFABRRRQAUUUUAFFFFABRRRQAUUUU&#10;AFFFFABRRRQAUUUUAFFFFABXJfDr/kW7r/sK3/8A6UyV1tcl8Ov+Rbuv+wrf/wDpTJQB1tFFFABX&#10;I6h/yVjQ/wDsE3n/AKMgrrq5HUP+Sr6H/wBgm8/9GQUAddXlnxd8S69a3Wi+FvDcj299rEux7pMg&#10;xLuAADdskkk9QF969TpCoJBIBx0yOlAHjsnwGEVqbyz8X6yviALkXjS4VnxzwPnAP+8ce9dB8IfF&#10;WqeIfD97Z62d+p6Tcm0mm7yY6E+/BB+gq78Q/iFaeDbBba2X7Xr12NllZRjcxY8BmA5257dWPA7k&#10;Uvhz4TvPCHgW+m1Fy2r6h5l5dDHKMV4X3I6n3JoA5C3sdT+NPiXV5rjWryx8KafObaC3tG2mdh/E&#10;e3TnJB6gCmyW2q/Bfxdo6R6xdah4T1OX7O8N02TbtxyOwI65AGRkEcZrc/Z5/wCSbTf9hGX/ANBS&#10;ov2iwP8AhXdm2BuGpx4Pcfu5KAPXaKjgZnt4mb7xQE/XFSUAFFFFABRRRQAUUUUAFFFFABRRRQAU&#10;UUUAFFFFABRRRQAUUUUAFFFFABRRRQAVzOvf8jn4T/67XP8A6Iaumrmde/5HPwn/ANdrn/0Q1AEP&#10;xH1vV9B8F3d1oVlPdai5EUQhhMhj3dXwAeg9eM4rgtL+Ct5qmmQ6vrvizWl8RTIJRLHLxbsQCF5+&#10;YkexX26V7TXGeOLbx7dYTwheadbQ+QRI1wP3pcn+A4IHHc96AMr4Sa/rWoW+t6Fr0/2u90S7+zfa&#10;idxlB3dT3I29evIzWH4iuNZ+I/xJvPB+napPpmh6VEDfz25IeVzj5fzOMHj5WPPSr/wbu9PsY9T8&#10;NTWNzZeJbaQz6iLmUSNcEn/WBu45HGONw5Oc1F8IiZvGfxEnkA806rt3Y5wHl4/SgDA8R+E9U+Dk&#10;Nt4l8Ma1qF1pUEyrfWF3IGVlY4zwAOpx0yCQc17hp99Dqem2t/bNuguoUmjPqrAEfoa5D4wosnwn&#10;18OuQIkOPcSIR+oq58MZHl+GXh1nbJFkig+w4H6AUAL4BGNJ1T/sM33/AKPeurrlfAX/ACCdT/7D&#10;N9/6Peuq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kPiN47tvAX&#10;hpr5kWa9nJjtICcB39T/ALI6n8BxmuvrnvE/gfw94xa1OvWBu/sm/wAkefJHt3Y3fcYZ+6PyoA8z&#10;8D6XoM2op4w8ceKtHv8AxBMBJFDJfReXadxgbsbh6Dhe2TzXrun69o+rStFpurWN5Iq7mS2uUkIH&#10;TJCk8Vx//Ckvh5/0L3/k7cf/ABytrw38PvC/hC9mvNC0z7JPNH5Tt58kmVyDjDsR1AoA880PV7P4&#10;dfGHxJpmtSLZ2GuSC8tbqX5YtxLEgseAMswz0yO2al+MPjLS9Z8OR+EdAvLfVNT1eeKMJaSCUIoc&#10;MMlcgEsq8emTXpuv+F9E8U2i2ut6dDeRIcpvyGQ/7LDBH4GqHh74e+FPCtybnRtFgt7gggTMzSOA&#10;euGckj8KAL9lpo0fwdb6WG3iz09bfd/e2Rhc/pUfg7/kSdB/7B8H/ota077nT7n/AK5N/I1ymmax&#10;LaeEPD+maZEtzq9xpsBiiY/JCvlqDJIeyD8yeB6gA7Oiq1hbz21hBDdXTXc6KBJOyhS7dzgcD6VZ&#10;oAK5bRx/xcXxQf8Ap1sf5TV1NcemoWmkeMPFWoXswit4rOyZmP8A22wB6kngDqTigDsKKwNAOtX9&#10;zNqupl7S2mULa6aQN0Sf35DjPmH+6DhRxycmt+gAooooAKKKKACiiigAooooAKKKKACiiigAoooo&#10;AKKKKACiiigAooooAKKKKACiiigAooooAK53xzd63YeDNSvPD2z+0rePzIw0e/IBy2B64ziuiooA&#10;878A/FTQvEHha1m1XWrK01WJAl3HcypCS443DOAQevHTOK5QajD8Qvj3pV7oRabTdCtz596oOxz8&#10;3APHBLAD1wx5Fd9q3wr8E63fNe32gQNcMcs0Ujxbj6kIwBrodH0PS/D9iLLSbCCztwc7Ilxk+pPU&#10;n3NAGhXjdo3/ABlJfD/qGAf+Q0r2SsVPCWiR+KpPE62WNYkj8prjzX5XAGNudvQDtQBT+IehS+JP&#10;AGs6VbgtcSwbolHVnQh1H4lQPxrlfhj8RvD9x4H0+x1PVbTT9Q06FbWeG8mWI/INoYbiM5AGcdDk&#10;V6hXJa38MfBniK/a+1PQoJLpzl5I5HiLn1bYwyfc0AcFpF7H8Q/j2utaaxk0bQbQxrcYO2VzuAx9&#10;S5P0T3r2qqGj6LpmgaelhpNlDZ2qciOJcAn1Pcn3PNX6ACiiigAooooAKKKKACiiigAooooAKKKK&#10;ACiiigAooooAKKKKACiiigAooooAKKKKACiiigAooooAK5P4djHhu6/7Ct//AOlMldZXBaJr1v4e&#10;8JSs0ctzdz6vfxWlnFzLcSfapTtH8yx4A5NAHe0VkeHrXWILB5dcvUnvp3MrRxKBFbgjiNOMkD1P&#10;JOenStegArk78f8AF1dDP/UKvP8A0ZBXWVy+obU+JWkSuQqrpV4SxPAHmQZz6UAdRXn/AMU/iF/w&#10;hOlQW1iI5Na1AlLVZGAWIdDI2eMAkYz1P0Nbek6rf+I9UW/sn8jw/CGWNmT575+m4ZHyxDsRgsR6&#10;dWeJPh34V8XajHf65pf2q6jiEKv9olTCAkgYVgOrH86AOI8AaP4U0CdvEHiDxbpGp+Jrr55bmW/i&#10;YQE9VT5uvYt7YGBnPqNhq2l6zHL/AGdqFnfInyyfZ51kC57HaTiuN/4Ul8PP+he/8nbj/wCOV0Ph&#10;nwV4e8HLcroOn/ZBclTN++kk3bc4++xxjJ6etAHmHwq1/T/Aeo654G1+7isJra8aa3muWEaSoQP4&#10;jwCQFIz1B4pvxP1qx+IXiDw/4I0G6jvw92Li8lt23RogBH3lz0UsTjpxXqPiLwT4b8WbDrekwXbo&#10;MLISySAem9SGx7ZpfDngvw74SSQaHpUNo0nDuCzuw9CzEnHtmgDeooooAKKKKACiiigAooooAKKK&#10;KACiiigAooooAKKKKACiiigAooooAKKKKACiiigArmtd/wCRx8K/9drn/wBENXS1zmuf8jd4XPYS&#10;3OT6fuWoAzfilq/iLQfBU2qeG9n2i2kDz7ofMIhwdzAdODgk4PANP8P/ABO8K6z4dt9Tk1uxtXMY&#10;M8FzOsckbgfMNpOTz0x17VdtdSvPEmqK+nSeToVs5ElwUBN84yCseePLB6v3IwPWs+6+EfgO9vje&#10;TeHLcSs24iOSSNM/7isF/SgDjvA1z/wmHxs13xZpscg0WG1FqlwV2iZwEH5YDH8FzSabq9t8PfjT&#10;4htNbn+y6drwW6trmT5Yt+STuJ6cswz9PWvXdP06y0mxjstPtYra1iGEiiXaoqpr3hrRvE9l9j1r&#10;T4byEHKiQEFT6qwwR+BoA8z+MHjbSdT8KnwtoV9BqeqatLFEkdnKJdgDhuSpIBJAGPc16d4c0v8A&#10;sPwzpelFgzWdpFAzDoxVQCfxIzWV4f8Ah14S8LXX2vR9FhguRnEzO8rrkYOC5JHHpXUUAct4D/5B&#10;Op/9hi+/9HvXU1wvh/WINE0DUHkR5ribWr6O2tohmSeTz3wq/lkk8Acmuo0WDVIrJn1e5SW8mcyM&#10;kQ/dwg4xGpxkgY6nkkk8dKANK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5xx1rlDpPjfeSPFenBcnA/sj/wC211lFAHKf2T42/wChq03/AMFB/wDjtH9k+Nv+hr03/wAF&#10;B/8AjtdXRQByn9k+Nv8Aoa9N/wDBQf8A47SjSvGvfxVp3/goP/x2uqqC8+0/YpvsXlfath8kzZ2b&#10;8cbsc4z6UAcD4hn8Z2Uf9n2ev6de6lNGzCBdMKBIx96R28whVHQccngAnpD4H8LeJdP8K2E1p4js&#10;le8t4ppHm00ySYKDapbzBkKDgDHAFdbaaNHoui37tK1zfXEbSXd3IPmmfafyUdAo4A4FP8Gtu8Ea&#10;CfXT4P8A0WtAGedJ8bdvFenD/uDn/wCO0n9keN+/izTv/BP/APba6yigDjL9PFGj2E19qHjDTYra&#10;IZdjpB/IAS5JPQAZOT3rj9C0LxZ4h8a3uqarqFrZXdrFbyQwSWJddreZ5btH5mFlUBu5wW9RXor6&#10;BLf+JBqeq3Cz29qQdPs1B2RNgZlfP3pM5APRR05JNVtJb/i4XiUelrY/+1qAGHSfGp6eKtOH/cIP&#10;/wAdph0jxx28Wab/AOCf/wC211tFAHI/2R45/wCht03/AME//wBto/sjxz/0Num/+Cf/AO2111FA&#10;HI/2R45/6G3Tf/BP/wDbaP7I8c/9Dbpv/gn/APttddRQByP9keOf+ht03/wT/wD22j+yPHP/AENu&#10;m/8Agn/+2111FAHI/wBkeOf+ht03/wAE/wD9to/sjxz/ANDbpv8A4J//ALbXXUUAcj/ZHjn/AKG3&#10;Tf8AwT//AG2j+yPHP/Q26b/4J/8A7bXXUUAcj/ZHjn/obdN/8E//ANto/sjxz/0Num/+Cf8A+211&#10;1FAHI/2R45/6G3Tf/BP/APbaP7I8c/8AQ26b/wCCf/7bXXUUAcj/AGR45/6G3Tf/AAT/AP22j+yP&#10;HP8A0Num/wDgn/8AttddRQByP9keOf8AobdN/wDBP/8AbaP7I8c/9Dbpv/gn/wDttddRQByP9keO&#10;f+ht03/wT/8A22j+yPHP/Q26b/4J/wD7bXXUUAcj/ZHjn/obdN/8E/8A9to/sjxz/wBDbpv/AIJ/&#10;/ttddRQByP8AZHjn/obdN/8ABP8A/baP7I8c/wDQ26b/AOCf/wC2111FAHI/2R45/wCht03/AME/&#10;/wBto/sjxz/0Num/+Cf/AO2111FAHJf2R45/6G3Tf/BP/wDbaP7I8cf9DZpv/gn/APttdbRQByf9&#10;k+N/+hr03/wTn/47R/ZPjf8A6GvTf/BOf/jtdZRQByX9keOP+hs03/wT/wD22l/sjxx/0Nmm/wDg&#10;nP8A8drrKKAOT/sjxx/0Nmm/+Cc//HaP7J8b/wDQ16b/AOCg/wDx2usooA5P+yfG/wD0Nem/+Cc/&#10;/HaT+yPHP/Q2ab/4J/8A7bXW0UAcj/ZHjn/obdN/8E//ANto/sjxz/0Num/+Cf8A+2111FAHI/2R&#10;45/6G3Tf/BP/APbaP7I8c/8AQ26b/wCCf/7bXXUUAcj/AGR45/6G3Tf/AAT/AP22j+yPHP8A0Num&#10;/wDgn/8AttddRQByP9keOf8AobdN/wDBP/8AbaP7I8c/9Dbpv/gn/wDttddRQByP9keOf+ht03/w&#10;T/8A22j+yPHP/Q26b/4J/wD7bXXUUAcj/ZHjn/obdN/8E/8A9to/sjxz/wBDbpv/AIJ//ttddRQB&#10;yP8AZHjn/obdN/8ABP8A/baP7I8c/wDQ26b/AOCf/wC2111FAHI/2R45/wCht03/AME//wBto/sj&#10;xz/0Num/+Cf/AO2111FAHI/2R45/6G3Tf/BP/wDbaP7I8c/9Dbpv/gn/APttddRQByP9keOf+ht0&#10;3/wT/wD22j+yPHP/AENum/8Agn/+2111FAHI/wBkeOf+ht03/wAE/wD9to/sjxz/ANDbpv8A4J//&#10;ALbXXUUAcj/ZHjn/AKG3Tf8AwT//AG2j+yPHP/Q26b/4J/8A7bXXUUAcj/ZHjn/obdN/8E//ANto&#10;/sjxz/0Num/+Cf8A+2111FAHJf2R45/6G3Tf/BP/APbaUaR437+LNOP/AHB//ttdZSHOOOtAHBa9&#10;d+K9As0Z/Eljc3tw3lWdpFpJ8y4k7KP3vAHUseAOTXP/AA+8KeJHgudffWrKDUp7q5ikjksDMtuR&#10;O4kWM+YMBnBJwOc13uheHZ7XULjWtYuEvNZuAU3oCI7aLPEUQPQdCT1Y8nsBW+H7+Z4duj/1Fb//&#10;ANKpKAA6T417eKtOH/cIP/x2m/2R43/6GzTv/BP/APba6yigDlDpvjGKNpJfFemhEG5mbScAAdcn&#10;zeBXnlxYeI/HHjXT4ptZtxpYtLhra6FgUW8jV4t6tH5mTGW29SNwU8EEV6frmhXWv39vb3VyiaGg&#10;3z2qZD3T54Rz08vHJA+90PHWleMsfxP0OFAFUaTeYUDoPMgx9OlAD/7I8YqoWPxPpyqBgAaRgD/y&#10;LTf7J8bf9DVpv/goP/x2urooA5T+yfG3/Q1ab/4KD/8AHaP7J8b/APQ16b/4KD/8drq6KAOU/snx&#10;v/0Nem/+Cg//AB2kOkeOO3izTf8AwTn/AOO11lFAGBo9h4mtr7zNW16zvrbYR5UOn+S27jB3bz78&#10;Y71v0UUAFFFFABRRRQAUUUUAFFFFABRRRQAUUUUAFFFFABRRRQAUUUUAFFFFABRRRQByi6X40Rcv&#10;4r0zAGSTpB/+PV59q1v4o8Z+I9KsP7ctm0UzSxx38ViYhcOsbeYoXzDvjIG0tkA5OMgZr0/X9GvN&#10;dltrNrzyNHOWvY48iW46bY938KHndjk9OATVPV0itfFfhC2gjSOFJLhUjQBQoEDYAHoBxxQA2PRf&#10;F0EMcNv4k0yKKNQiIuj4VQOgA83gDpilOk+Ne3irTf8AwUH/AOO11VFAHKf2T43/AOhr03/wUH/4&#10;7R/ZPjf/AKGvTf8AwUH/AOO11dFAHKjSfGvfxVpv/goP/wAdqhrEnizR7VXfxLYT3UzeXbW0eknf&#10;NJ2UfvePUk8Acmu5rD0jQ5oL6XVtWnW61SUFVZR+7to8/wCrjB6DplurEc9gADz/AMA+G/FMsV/r&#10;MmuWMGoS3lzFJG9gZlhYStvEZ8xcAtkng5wOTgV29rpni6O7he58S2E1urgyRJpRQuvpu804+uKh&#10;8Avv0jUz6azfD/yO9dX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VVUUKoCqBgADpTqKACiiigApgRBIzhQGYAFgOTjpT6KACiiigAooooAKKKK&#10;ACiiigAooooAKKKKACiiigAooooAKKKKACiiigAooooAKKKKACiiigAooooAKKKKACiiigAooooA&#10;KKKKACiiigAooooAKKKKACiiigAooooAKKKKACiiigAooooAKKKKACiiigAooooAKKKKACiiigAo&#10;oooAKKKKACmoixghFCgnOAO9OooAKKKKACmFEMgcqNwBAOOQD1/pT6KACiiigAooooAKKKKACiii&#10;gAooooAKKKKACiiigAooooAKKKKACiiigAooooAKKKKACiiigAooooAKKKKACmFELKxUFl+6SOR9&#10;KfRQAUUUUAFFFFABRRRQAxESMEIoUEkkAYyT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SSRwxPLK6xxopZ3Y4C&#10;gdST2FYX/Cd+D/8Aoa9D/wDBjD/8VR47/wCSeeJv+wVdf+imrhvhl4A8J6n8OdFvr7QLK4upomaS&#10;WRNzMd7dSaAO5/4Tvwf/ANDXof8A4MYf/iqP+E78H/8AQ16H/wCDGH/4qs65+G3guC1mmi8I2NxJ&#10;HGWWGONQ0hA4UbiBk9OSB71yV58NdH8XxwW1n4Ubwzaxzq15LcW8Qnmj5O2EpI4XkDJI6EYzyCAd&#10;9/wnfg//AKGvQ/8AwYw//FUf8J34P/6GvQ//AAYw/wDxVZ8fwr8DRRLGvhmxKqAAWUseBjkk5P1N&#10;O/4Vd4H/AOhZ0/8A790AXv8AhO/B/wD0Neh/+DGH/wCKo/4Tvwf/ANDXof8A4MYf/iqo/wDCrvA/&#10;/Qs6f/37o/4Vd4H/AOhZ0/8A790AXv8AhO/B/wD0Neh/+DGH/wCKo/4Tvwf/ANDXof8A4MYf/iqo&#10;/wDCrvA//Qs6f/37o/4Vd4H/AOhZ0/8A790AXv8AhO/B/wD0Neh/+DGH/wCKo/4Tvwf/ANDXof8A&#10;4MYf/iqo/wDCrvA//Qs6f/37o/4Vd4H/AOhZ0/8A790AXv8AhO/B/wD0Neh/+DGH/wCKo/4Tvwf/&#10;ANDXof8A4MYf/iqo/wDCrvA//Qs6f/37o/4Vd4H/AOhZ0/8A790AXv8AhO/B/wD0Neh/+DGH/wCK&#10;o/4Tvwf/ANDXof8A4MYf/iqo/wDCrvA//Qs6f/37o/4Vd4H/AOhZ0/8A790AXv8AhO/B/wD0Neh/&#10;+DGH/wCKo/4Tvwf/ANDXof8A4MYf/iqo/wDCrvA//Qs6f/37o/4Vd4H/AOhZ0/8A790AXv8AhO/B&#10;/wD0Neh/+DGH/wCKo/4Tvwf/ANDXof8A4MYf/iqo/wDCrvA//Qs6f/37o/4Vd4H/AOhZ0/8A790A&#10;Xv8AhO/B/wD0Neh/+DGH/wCKo/4Tvwf/ANDXof8A4MYf/iqo/wDCrvA//Qs6f/37o/4Vd4H/AOhZ&#10;0/8A790AXv8AhO/B/wD0Neh/+DGH/wCKo/4Tvwf/ANDXof8A4MYf/iqo/wDCrvA//Qs6f/37o/4V&#10;d4H/AOhZ0/8A790AXv8AhO/B/wD0Neh/+DGH/wCKo/4Tvwf/ANDXof8A4MYf/iqo/wDCrvA//Qs6&#10;f/37o/4Vd4H/AOhZ0/8A790AXv8AhO/B/wD0Neh/+DGH/wCKo/4Tvwf/ANDXof8A4MYf/iqo/wDC&#10;rvA//Qs6f/37o/4Vd4H/AOhZ0/8A790AXv8AhO/B/wD0Neh/+DGH/wCKo/4Tvwf/ANDXof8A4MYf&#10;/iqo/wDCrvA//Qs6f/37o/4Vd4H/AOhZ0/8A790AXv8AhO/B/wD0Neh/+DGH/wCKo/4Tvwf/ANDX&#10;of8A4MYf/iqo/wDCrvA//Qs6f/37o/4Vd4H/AOhZ0/8A790AXv8AhO/B/wD0Neh/+DGH/wCKo/4T&#10;vwf/ANDXof8A4MYf/iqo/wDCrvA//Qs6f/37o/4Vd4H/AOhZ0/8A790AXv8AhO/B/wD0Neh/+DGH&#10;/wCKo/4Tvwf/ANDXof8A4MYf/iqo/wDCrvA//Qs6f/37o/4Vd4H/AOhZ0/8A790AXv8AhO/B/wD0&#10;Neh/+DGH/wCKo/4Tvwf/ANDXof8A4MYf/iqo/wDCrvA//Qs6f/37o/4Vd4H/AOhZ0/8A790AXv8A&#10;hO/B/wD0Neh/+DGH/wCKo/4Tvwf/ANDXof8A4MYf/iqo/wDCrvA//Qs6f/37o/4Vd4H/AOhZ0/8A&#10;790AXv8AhO/B/wD0Neh/+DGH/wCKo/4Tvwf/ANDXof8A4MYf/iqo/wDCrvA//Qs6f/37o/4Vd4H/&#10;AOhZ0/8A790AXv8AhO/B/wD0Neh/+DGH/wCKo/4Tvwf/ANDXof8A4MYf/iqo/wDCrvA//Qs6f/37&#10;o/4Vd4H/AOhZ0/8A790AXv8AhO/B/wD0Neh/+DGH/wCKo/4Tvwf/ANDXof8A4MYf/iqo/wDCrvA/&#10;/Qs6f/37o/4Vd4H/AOhZ0/8A790AXv8AhO/B/wD0Neh/+DGH/wCKo/4Tvwf/ANDXof8A4MYf/iqo&#10;/wDCrvA//Qs6f/37o/4Vd4H/AOhZ0/8A790AXv8AhO/B/wD0Neh/+DGH/wCKo/4Tvwf/ANDXof8A&#10;4MYf/iqo/wDCrvA//Qs6f/37o/4Vd4H/AOhZ0/8A790AXv8AhO/B/wD0Neh/+DGH/wCKo/4Tvwf/&#10;ANDXof8A4MYf/iqo/wDCrvA//Qs6f/37o/4Vd4H/AOhZ0/8A790AXv8AhO/B/wD0Neh/+DGH/wCK&#10;o/4Tvwf/ANDXof8A4MYf/iqo/wDCrvA//Qs6f/37o/4Vd4H/AOhZ0/8A790AXv8AhO/B/wD0Neh/&#10;+DGH/wCKo/4Tvwf/ANDXof8A4MYf/iqo/wDCrvA//Qs6f/37o/4Vd4H/AOhZ0/8A790AXv8AhO/B&#10;/wD0Neh/+DGH/wCKo/4Tvwf/ANDXof8A4MYf/iqo/wDCrvA//Qs6f/37o/4Vd4H/AOhZ0/8A790A&#10;Xv8AhO/B/wD0Neh/+DGH/wCKo/4Tvwf/ANDXof8A4MYf/iqo/wDCrvA//Qs6f/37o/4Vd4H/AOhZ&#10;0/8A790AXv8AhO/B/wD0Neh/+DGH/wCKo/4Tvwf/ANDXof8A4MYf/iqo/wDCrvA//Qs6f/37o/4V&#10;d4H/AOhZ0/8A790AXv8AhO/B/wD0Neh/+DGH/wCKo/4Tvwf/ANDXof8A4MYf/iqo/wDCrvA//Qs6&#10;f/37o/4Vd4H/AOhZ0/8A790AXv8AhO/B/wD0Neh/+DGH/wCKo/4Tvwf/ANDXof8A4MYf/iqo/wDC&#10;rvA//Qs6f/37o/4Vd4H/AOhZ0/8A790AXv8AhO/B/wD0Neh/+DGH/wCKo/4Tvwf/ANDXof8A4MYf&#10;/iqo/wDCrvA//Qs6f/37o/4Vd4H/AOhZ0/8A790AXv8AhO/B/wD0Neh/+DGH/wCKo/4Tvwf/ANDX&#10;of8A4MYf/iqo/wDCrvA//Qs6f/37o/4Vd4H/AOhZ0/8A790AXv8AhO/B/wD0Neh/+DGH/wCKo/4T&#10;vwf/ANDXof8A4MYf/iqo/wDCrvA//Qs6f/37o/4Vd4H/AOhZ0/8A790AXv8AhO/B/wD0Neh/+DGH&#10;/wCKo/4Tvwf/ANDXof8A4MYf/iqo/wDCrvA//Qs6f/37pf8AhV/gf/oWNP8A+/dAF3/hO/B//Q16&#10;H/4MYf8A4qj/AITvwf8A9DXof/gxh/8Aiq5Txb8GPDuraSP7C0+z0zVLdxLbyBP3UhH8Eq87kP0y&#10;PcZBzL34fJqvhnTba18CaVpWr3+6O/uXEbppwHDOqhsyM38AGQMjcRigDvv+E78H/wDQ16H/AODG&#10;H/4qrmneJdB1i5Ntpmt6bfTqpcxW13HKwUYGcKSccjn3rntP+EvgfT7CC0GgWtx5SBTNcrvkkPdm&#10;PqT6YHYADArhbnQdJ8PftJeFLXSLCCygfT5ZGjhXALFLgZ+uAPyoA9v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5/x3/wAk88Tf9gq6/wDRTVlfCL/klXh//rg3/obVq+O/+SeeJv8AsFXX/opqyvhF/wAkq8P/&#10;APXBv/Q2oA6jV9Si0bRb/VJ0d4bK3kuHVMbmVFLEDPfArI8PeMrPxFfLaQW08UjabbajmQDGyYEh&#10;fqMD8/apPHf/ACTzxN/2Crr/ANFNXE/DAf8AFQxH/qVdK/8AQGoA9WooooAKKKKACiiigAooooAK&#10;KKKACiiigAooooAKKKKACiiigAooooAKKKKACiiigAooooAKKKKACiiigAooooAKKKKACiiigAoo&#10;ooAKKKKACiiigAooooAKKKKACiiigAooooAKKKKACiiigAooooAKKKKACiiigAooooAKKKKACiii&#10;gAooooAKKKKACuO0n4iadq13oEEdpcodbe8S3LbTsNsfm3YPcAkYzXY14R4MXGrfDD2uNd/m1AHu&#10;9eReIv8Ak53wj/2C5P8A0C5r12vIfEX/ACc74R/7Bcn/AKDc0Aev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47/5J54m/7BV1/wCimrL+Egx8K/D/AP17n/0Nq1PHf/JPPE3/AGCrr/0U1eXfD3w78RrnwLpc&#10;2m+NrXT7B4i1tbfYI5iikngsy5znPrigD1Hx3/yTzxN/2Crr/wBFNXHfDJcazC3r4V0n/wBBk/wp&#10;t/4I+Jep6fc2F38QbWW1uoXhmT+yol3IwwRkDIyCeRzVLTfhr490SX7RZePbWBktIrPcdORgIYgd&#10;i/MCOATz155JoA9gory228PfFS6hMq/EK2WMt+7LaTCN6/3sbeM1h6W3xT1Pxnrnh1fHNrG2krC0&#10;k506Eh/MUMMLs7DOeaAPbqK8zPhb4rdviJaf+CqH/wCJpv8Awi3xX/6KHZ/+CuL/AOIoA9OorzH/&#10;AIRb4r/9FDs//BXF/wDEUf8ACLfFf/oodn/4K4v/AIigD06ivMf+EW+K/wD0UOz/APBXF/8AEUf8&#10;It8V/wDoodn/AOCuL/4igD06ivMf+EW+K/8A0UOz/wDBXF/8RR/wi3xX/wCih2f/AIK4v/iKAPTq&#10;K8x/4Rb4r/8ARQ7P/wAFcX/xFH/CLfFf/oodn/4K4v8A4igD06ivMf8AhFviv/0UOz/8FcX/AMRR&#10;/wAIt8V/+ih2f/gri/8AiKAPTqK8x/4Rb4r/APRQ7P8A8FcX/wARR/wi3xX/AOih2f8A4K4v/iKA&#10;PTqK8x/4Rb4r/wDRQ7P/AMFcX/xFH/CLfFf/AKKHZ/8Agri/+IoA9OorzH/hFviv/wBFDs//AAVx&#10;f/EUf8It8V/+ih2f/gri/wDiKAPTqK8x/wCEW+K//RQ7P/wVxf8AxFH/AAi3xX/6KHZ/+CuL/wCI&#10;oA9OorzH/hFviv8A9FDs/wDwVxf/ABFH/CLfFf8A6KHZ/wDgri/+IoA9OorzH/hFviv/ANFDs/8A&#10;wVxf/EUf8It8V/8Aoodn/wCCuL/4igD06ivMf+EW+K//AEUOz/8ABXF/8RR/wi3xX/6KHZ/+CuL/&#10;AOIoA9OorzH/AIRb4r/9FDs//BXF/wDEUf8ACLfFf/oodn/4K4v/AIigD06ivMf+EW+K/wD0UOz/&#10;APBXF/8AEUf8It8V/wDoodn/AOCuL/4igD06ivMf+EW+K/8A0UOz/wDBXF/8RR/wi3xX/wCih2f/&#10;AIK4v/iKAPTqK8x/4Rb4r/8ARQ7P/wAFcX/xFH/CLfFf/oodn/4K4v8A4igD06ivMf8AhFviv/0U&#10;Oz/8FcX/AMRR/wAIt8V/+ih2f/gri/8AiKAPTqK8x/4Rb4r/APRQ7P8A8FcX/wARR/wi3xX/AOih&#10;2f8A4K4v/iKAPTqK8x/4Rb4r/wDRQ7P/AMFcX/xFH/CLfFf/AKKHZ/8Agri/+IoA9OorzH/hFviv&#10;/wBFDs//AAVxf/EUf8It8V/+ih2f/gri/wDiKAPTqK8x/wCEW+K//RQ7P/wVxf8AxFH/AAi3xX/6&#10;KHZ/+CuL/wCIoA9OorzH/hFviv8A9FDs/wDwVxf/ABFH/CLfFf8A6KHZ/wDgri/+IoA9OorzH/hF&#10;viv/ANFDs/8AwVxf/EUf8It8V/8Aoodn/wCCuL/4igD06ivMf+EW+K//AEUOz/8ABXF/8RR/wi3x&#10;X/6KHZ/+CuL/AOIoA9OorzH/AIRb4r/9FDs//BXF/wDEUf8ACLfFf/oodn/4K4v/AIigD06ivMf+&#10;EW+K/wD0UOz/APBXF/8AEUf8It8V/wDoodn/AOCuL/4igD06ivMf+EW+K/8A0UOz/wDBXF/8RR/w&#10;i3xX/wCih2f/AIK4v/iKAPTqK8x/4Rb4r/8ARQ7P/wAFcX/xFH/CLfFf/oodn/4K4v8A4igD06iv&#10;Mf8AhFviv/0UOz/8FcX/AMRR/wAIt8V/+ih2f/gri/8AiKAPTqK8x/4Rb4r/APRQ7P8A8FcX/wAR&#10;R/wi3xX/AOih2f8A4K4v/iKAPTqK8x/4Rb4r/wDRQ7P/AMFcX/xFH/CLfFf/AKKHZ/8Agri/+IoA&#10;9OorzH/hFviv/wBFDs//AAVxf/EUo8LfFf8A6KHZ/wDgri/+IoA9NorzP/hFvir3+Itp/wCCmH/4&#10;muW8A3vxP8d6JdalD44gsxBdNalH02B8lVVs52Dj5v0oA91rxDwimNX+GftNrv8A6MYV0n/CLfFP&#10;/ootr/4KYf8A4muYk+GfjfQE0u9t/GUBXSnnaFxp6sbdZyTK+CDvBPJBzgZI6UAe5V5H4jH/ABk1&#10;4QP/AFDJf/QLitGPwz8T5Y0kT4k2ro43Ky6TCQQehBxzxXIwad4h039onwtF4j1tNXuWspminS3W&#10;Hanlz/LtUAdcnPvQB7z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z/jv/knnib/sFXX/AKKasr4SHPwq8P8A&#10;/Xuf/Q2rV8d/8k88Tf8AYKuv/RTVkfCZlj+E+gu7BVW3YszHAA3tzQB12o39vpemXeoXbFLa1hee&#10;VgCSEUFicDrwDXPaV4isvFeqtaxmaOGG2hvFgljKGZJM7WbPYY+79CfSq3jXzNU8A+I7ht0dkml3&#10;LQpyDKRE2Hb0X0HfqewrnPhh/wAjBF/2Kulf+gNQB6tXm/hJs/Gr4g/7lh/6Jr0ivL/A91FefGXx&#10;9PA26JlswrY64jxke3HB7jBoA9QooooAKKKKACiiigAooooAKKKKACiiigAooooAKKKKACiiigAo&#10;oooAKKKKACiiigAooooAKKKKACiiigAooooAKKKKACiiigAooooAKKKKACiiigAooooAKKKKACii&#10;igAooooAKKKKACiiigAooooAKKKKACiiigAooooAKKKKACiiigArxn4A3htfBGovKqi0OrSgyjOU&#10;by4uW/2egz27+o9mryH9nYBvh/qYIBB1aXI/7ZRUAevVzun+N9D1O40mG2uJGbVTci0JjIDm3bEg&#10;Pp3Iz1Aq+C2kMFck6eThWJ/49/Y/7Hof4fp08Z8FkHVvhgVOQbjXcEdDyelAHrkiSeHZWuIEZ9Ic&#10;lpoUGTanqXQd0PdR06juK8+191l/aW8HSRsHjbS5GVlOQQUuOQa9erxjVdPttO/aX8Kx2wdUksJp&#10;PL3fImUuOFHYZycepoA9n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x3/yTzxN/wBgq6/9FNXN/Ce1nvPh&#10;poIu1CWkcJKRbg3nHexDNjt0wvr19K6Tx3/yTzxN/wBgq6/9FNWT8Iv+SVeH/wDrg3/obUAb3iyx&#10;uNT8G65YWcfmXV1p88MKbgNztGwUZPAySOtcT8MtJ12z1WW61fR5tNhh0ay09fNlRvNeFSGYBScD&#10;nvXp1YwLa83HGkg9e90f/jf/AKF/u/eAJVc6w2VyNNHfp9p+n+x/6F/u/e4jweAPjX8QABgbLLgf&#10;9cq9L6DArzPwh/yW34gf7ll/6KFAHplFFFABRRRQAUUUUAFFFFABRRRQAUUUUAFFFFABRRRQAUUU&#10;UAFFFFABRRRQAUUUUAFFFFABRRRQAUUUUAFFFFABRRRQAUUUUAFFFFABRRRQAUUUUAFFFFABRRRQ&#10;AUUUUAFFFFABRRRQAUUUUAFFFFABRRRQAUUUUAFFFFABRRRQAUUUUAFeQ/s6f8iBqP8A2Fpf/RUV&#10;evV4r+z/AKgtn4Nvknj2WsuryKlxngSGOLCt/dzxg9CeODjIB7SQCCCMg9Qa8a8PeENf8O6l4Lu9&#10;Uhgh0/SZtTacoU/0cTEiPO08q3BBA+XJzivZqRlV1KsAykYII4IoAWvIfEX/ACc94R/7Bcn/AKDc&#10;16OhfQ3WNvm0tiAjnra/7J/2OmD/AA9+OnnHiL/k57wj/wBguT/0G5oA9e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5/wAd/wDJPPE3/YKuv/RTVlfCL/klXh//AK4N/wChtWr47/5J54m/7BV1/wCimrmvhTDN&#10;qHwv0GGaNorJYWDq33p/3jfkn6t7D7wB1F9cw31rcXV3KIdCto2kmkJ4uFUZY/8AXMAH/e/3fvR+&#10;GfG/hvxebhNA1Jbs2wXzV8mSMqDnHDqM9D0pfHXHw88Sgf8AQKuv/RTVxXwwX/ifxnH/ADK2k/8A&#10;oDUAeq15f4IuIbn4z/ECSCVJUxaLuRsjKptI/Agj8K7SaeXXbh7OzkaPT42KXVyhwZCOsUZ/Rm7d&#10;BzkrxngiCK1+Mfj23t4kihjjsVREGAoEXGBQB6fRRRQAUUUUAFFFFABRRRQAUUUUAFFFFABRRRQA&#10;UUUUAFFFFABRRRQAUUUUAFFFFABRRRQAUUUUAFFFFABRRRQAUUUUAFFFFABRRRQAUUUUAFFFFABR&#10;RRQAUUUUAFFFFABRRRQAUUUUAFFFFABRRRQAUUUUAFFFFABRRRQAUUUUAFFFFABXj37PUMVx8OdV&#10;hnjWSKTVZVdHGQwMUWQRXsNeQ/s6f8iBqX/YWl/9FRUAeiQzy6LcR2d27yWMhCW905JMZPAjkP6K&#10;5PJODzgtag17SLp7VLfVLKVrtpFtlSdSZjH98IM/NtxzjpV2aGO4heGaNZInUq6MMhgexr5/8EB7&#10;PXfhuJ5LaKyF1rK2uGYEZJXYcj1xg55zjsMgH0EQGUggEEYIPevG9XtUs/2l/CUUcjmMabLsRuka&#10;7LngHrjrx26dOnsteQ+Iv+TnfCP/AGC5P/QLmgD16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n/AB3/AMk8&#10;8Tf9gq6/9FNWV8I/+SVeH/8Arg3/AKG1avjv/knnib/sFXX/AKKasz4SjHwr8P8AGP8ARz/6G1AG&#10;n47/AOSeeJv+wVdf+imrzf4dk6zrkNvZ3yrap4Y0yG8aMsJAwVvkRu3oWGccgYPI9F1+1n8VaRqW&#10;jWNx9mtZ7eW3lvNm7LMpXYoPUAn5j9VHOSsPhrwi+gagt2999oYaVaaeR5e3LQhgX699w47c0AdN&#10;DDHbwRwQxrHFGoREUYCgcACvOfCI/wCL1/ED/csf/RVek15x4SKn40/EHDA/JYDg/wDTHmgD0eii&#10;igAooooAKKKKACiiigAooooAKKKKACiiigAooooAKKKKACiiigAooooAKKKKACiiigAooooAKKKK&#10;ACiiigAooooAKKKKACiiigAooooAKKKKACiiigAooooAKKKKACiiigAooooAKKKKACiiigAooooA&#10;KKKKACiiigAooooAKKKKACvG/wBnm5WLwXfwyKyiTVpQjk8M3lRfL9cDPvXsleQfs/wRT+ANXhkU&#10;NGdYlBB/65xfjn3oA9frwnwnDHNqPw1ilRXjkl15XVhkMCzAg/hXtMEsltILa6cvk4hmI+/7N6N/&#10;PqO4HJaP8PX0q+8MT/2isq6I2oNjycGX7S2R342gn1zQB00MkmlSpa3Ls9m7BLadiSyE9I3P6K3f&#10;ofmwW828Rf8AJznhE/8AULk/9Aua9aljjmieKVFeN1KsrDIYHqCK8f1i2ktv2lfCKPOZYxp0wj3A&#10;71XZccMf4vY9cYzk8kA9j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x3/yTzxN/wBgq6/9FNXlXgH4M+Ev&#10;EPgXSdWv0vWurqIvIyXG0Z3EcDHtXqvjv/knnib/ALBV1/6Kasr4R8/Crw//ANcG/wDQ2oA56f4D&#10;+AbW3luLg3kMESF5JJLzaqKOSxJGAAO9Mi+BXw+nl8qKW7kk8tZdiXoJ2Nna2MdDg4PQ4Ndz47/5&#10;J54m/wCwVdf+imrivhif+J/EP+pV0r/0BqAHf8M/eCP7uo/+BP8A9ag/s/eCD/DqI57XP/1q9Too&#10;A8r/AOGffBH/AFEh/wBvI/8AiaT/AIZ88E+up/8AgSP/AImvVaKAPKv+GfPBPrqf/gSP/iaP+GfP&#10;BPrqf/gSP/ia9VooA8q/4Z88E+up/wDgSP8A4mj/AIZ88E+up/8AgSP/AImvVaKAPKv+GfPBPrqf&#10;/gSP/iaP+GfPBPrqf/gSP/ia9VooA8q/4Z88E+up/wDgSP8A4mj/AIZ88E+up/8AgSP/AImvVaKA&#10;PKv+GfPBPrqf/gSP/iaP+GfPBPrqf/gSP/ia9VooA8q/4Z88E+up/wDgSP8A4mj/AIZ88E+up/8A&#10;gSP/AImvVaKAPKv+GfPBPrqf/gSP/iaP+GfPBPrqf/gSP/ia9VooA8q/4Z88E+up/wDgSP8A4mj/&#10;AIZ88E+up/8AgSP/AImvVaKAPKv+GfPBPrqf/gSP/iaP+GfPBPrqf/gSP/ia9VooA8q/4Z88E+up&#10;/wDgSP8A4mj/AIZ88E+up/8AgSP/AImvVaKAPKv+GfPBPrqf/gSP/iaP+GfPBPrqf/gSP/ia9Voo&#10;A8q/4Z88E+up/wDgSP8A4mj/AIZ88E+up/8AgSP/AImvVaKAPKv+GfPBPrqf/gSP/iaP+GfPBPrq&#10;f/gSP/ia9VooA8q/4Z88E+up/wDgSP8A4mj/AIZ88E+up/8AgSP/AImvVaKAPKv+GfPBPrqf/gSP&#10;/iaP+GfPBPrqf/gSP/ia9VooA8q/4Z88E+up/wDgSP8A4mj/AIZ88E+up/8AgSP/AImvVaKAPKv+&#10;GfPBPrqf/gSP/iaP+GfPBPrqf/gSP/ia9VooA8q/4Z88E+up/wDgSP8A4mj/AIZ88E+up/8AgSP/&#10;AImvVaKAPKv+GfPBPrqf/gSP/iaP+GfPBPrqf/gSP/ia9VooA8q/4Z88E+up/wDgSP8A4mj/AIZ8&#10;8E+up/8AgSP/AImvVaKAPKv+GfPBPrqf/gSP/iaP+GfPBPrqf/gSP/ia9VooA8q/4Z88E+up/wDg&#10;SP8A4mj/AIZ88E+up/8AgSP/AImvVaKAPKv+GfPBPrqf/gSP/iaP+GfPBPrqf/gSP/ia9VooA8q/&#10;4Z88E+up/wDgSP8A4mj/AIZ88E+up/8AgSP/AImvVaKAPKv+GfPBPrqf/gSP/iaP+GfPBPrqf/gS&#10;P/ia9VooA8q/4Z88E+up/wDgSP8A4mj/AIZ88E+up/8AgSP/AImvVaKAPKv+GfPBPrqf/gSP/iaP&#10;+GfPBPrqf/gSP/ia9VooA8q/4Z88E+up/wDgSP8A4mj/AIZ88E+up/8AgSP/AImvVaKAPKv+GfPB&#10;Prqf/gSP/iaP+GfPBPrqf/gSP/ia9VooA8q/4Z88E+up/wDgSP8A4mj/AIZ88E+up/8AgSP/AImv&#10;VaKAPKv+GfPBPrqf/gSP/iaP+GfPBPrqf/gSP/ia9VooA8q/4Z88E+up/wDgSP8A4mj/AIZ88E+u&#10;p/8AgSP/AImvVaKAPKx+z74I9NSP/byP/iaX/hn7wR/d1H/wJ/8ArV6nRQB5Z/wz94H/ALmon/t5&#10;/wDrVWj+Cfw3lkgjjup3kuN/kqt+pMmw4faO+08HHTvXrleE+DCf7X+GXvca7/M0AdJ/wz/4H/55&#10;6h/4E/8A1q5W08G6T4J/aH8Lafo6ziCaymnYTSbzuMc68HHoor3yvIvER/4yc8Ij/qFy/wDoFzQB&#10;67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jv/AJJ54m/7BV1/6Kasr4Rf8kq8P/8AXBv/AENq1fHf/JPP&#10;E3/YKuv/AEU1ZXwj/wCSVeH/APrg3/obUAavjv8A5J54m/7BV1/6KauK+GP/ACMEX/Yq6V/6A1dx&#10;41EL+BteiuLu3tI5rCaHz7l9saF0KgscE4yR0BPoDXF/CuXSr/UJrvSdZg1BLTRtP06YRxSxlJIw&#10;4Jw6rlTjg/XgdwD1GiiigAooooAKKKKACiiigAooooAKKKKACiiigAooooAKKKKACiiigAooooAK&#10;KKKACiiigAooooAKKKKACiiigAooooAKKKKACiiigAooooAKKKKACiiigAooooAKKKKACiiigAoo&#10;ooAKKKKACiiigAooooAKKKKACiiigAooooAKKKKACiiigAooooAK8J8G/wDIW+GP/XfXf5tXupIA&#10;JJAA5JNeR+GtGs7PUPAMw8Q6VOltLqxhMUxP2syuQBEcYbbn5uevTNAHrteQ+Iv+TnfCP/YLk/8A&#10;QbmvXq8i8RD/AIyb8In/AKhcv/oFzQB67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leJ9Pn1fwnrOm2237R&#10;eWM9vFvOBueNlGT6ZNeY+HLL4v8Ahnw/Z6LZ6X4aktrRCsbzyOXIJJ5IcDv6V7HRQB5TeN8XdRtz&#10;bX3h3wbcwEgmOcO6kg5BwXxwQDUWqf8AC69T097ZLbw9YuXR1ntJXWRSrBuNzEYOMEEEEEg9a9bo&#10;oA8wOofGn/oDeFD/AMDk/wDjlJ/aPxp/6AvhX/vuT/45XqFFAHl/9o/Gn/oC+Ff++5P/AI5R/aPx&#10;p/6AvhX/AL7k/wDjleoUUAeX/wBo/Gn/AKAvhX/vuT/45R/aPxp/6AvhX/vuT/45XqFFAHl/9o/G&#10;n/oC+Ff++5P/AI5R/aPxp/6AvhX/AL7k/wDjleoUUAeX/wBo/Gn/AKAvhX/vuT/45R/aPxp/6Avh&#10;X/vuT/45XqFFAHl/9o/Gn/oC+Ff++5P/AI5R/aPxp/6AvhX/AL7k/wDjleoUUAeX/wBo/Gn/AKAv&#10;hX/vuT/45R/aPxp/6AvhX/vuT/45XqFFAHl/9o/Gn/oC+Ff++5P/AI5R/aPxp/6AvhX/AL7k/wDj&#10;leoUUAeX/wBo/Gn/AKAvhX/vuT/45R/aPxp/6AvhX/vuT/45XqFFAHl/9o/Gn/oC+Ff++5P/AI5R&#10;/aPxp/6AvhX/AL7k/wDjleoUUAeX/wBo/Gn/AKAvhX/vuT/45R/aPxp/6AvhX/vuT/45XqFFAHl/&#10;9o/Gn/oC+Ff++5P/AI5R/aPxp/6AvhX/AL7k/wDjleoUUAeX/wBo/Gn/AKAvhX/vuT/45R/aPxp/&#10;6AvhX/vuT/45XqFFAHl/9o/Gn/oC+Ff++5P/AI5R/aPxp/6AvhX/AL7k/wDjleoUUAeX/wBo/Gn/&#10;AKAvhX/vuT/45R/aPxp/6AvhX/vuT/45XqFFAHl/9o/Gn/oC+Ff++5P/AI5R/aPxp/6AvhX/AL7k&#10;/wDjleoUUAeX/wBo/Gn/AKAvhX/vuT/45R/aPxp/6AvhX/vuT/45XqFFAHl/9o/Gn/oC+Ff++5P/&#10;AI5R/aPxp/6AvhX/AL7k/wDjleoUUAeX/wBo/Gn/AKAvhX/vuT/45R/aPxp/6AvhX/vuT/45XqFF&#10;AHl/9o/Gn/oC+Ff++5P/AI5R/aPxp/6AvhX/AL7k/wDjleoUUAeX/wBo/Gn/AKAvhX/vuT/45R/a&#10;Pxp/6AvhX/vuT/45XqFFAHl/9o/Gn/oC+Ff++5P/AI5R/aPxp/6AvhX/AL7k/wDjleoUUAeX/wBo&#10;/Gn/AKAvhX/vuT/45R/aPxp/6AvhX/vuT/45XqFFAHl/9o/Gn/oC+Ff++5P/AI5R/aPxp/6AvhX/&#10;AL7k/wDjleoUUAeX/wBo/Gn/AKAvhX/vuT/45R/aPxp/6AvhX/vuT/45XqFFAHl/9o/Gn/oC+Ff+&#10;+5P/AI5R/aPxp/6AvhX/AL7k/wDjleoUUAeX/wBo/Gn/AKAvhX/vuT/45R/aPxp/6AvhX/vuT/45&#10;XqFFAHl/9o/Gn/oC+Ff++5P/AI5R/aPxp/6AvhX/AL7k/wDjleoUUAeX/wBo/Gn/AKAvhX/vuT/4&#10;5R/aPxp/6AvhX/vuT/45XqFFAHl/9o/Gn/oC+Ff++5P/AI5R/aPxp/6AvhX/AL7k/wDjleoUUAeX&#10;/wBo/Gn/AKAvhX/vuT/45R/aPxp/6AvhX/vuT/45XqFFAHl/9o/Gn/oC+Ff++5P/AI5R/aPxp/6A&#10;vhX/AL7k/wDjleoUUAeX/wBo/Gn/AKAvhX/vuT/45R/aPxp/6AvhX/vuT/45XqFFAHl/9o/Gn/oC&#10;+Ff++5P/AI5R/aPxp/6AvhX/AL7k/wDjleoUUAeX/wBo/Gn/AKAvhX/vuT/45R/aPxp/6AvhX/vu&#10;T/45XqFFAHjXiGw+MPibTP7NvLDw/DZvIpuI7eeRPPQdY3beSEbvtIJHGabreifFHXdAXRbnQPCU&#10;drGF+zG2aWNrVlGEeIh/kZe2OMcYIJFez0UAeU2U3xrsrGC2ey8NXbRIEM88jmR8d2IcAn6Cq+k+&#10;FvHmq/FjR/Ffie00i2i0+2kgP2KRvmUpIBwSxJzJ6gYHr19e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FAAGAAgAAAAhANfHnj/eAAAABwEAAA8AAABkcnMvZG93bnJldi54bWxM&#10;j81qwzAQhO+FvoPYQm+N/NOY4lgOIbQ9hUKTQsltY21sE2tlLMV23r7qqT3uzDDzbbGeTSdGGlxr&#10;WUG8iEAQV1a3XCv4Orw9vYBwHlljZ5kU3MjBury/KzDXduJPGve+FqGEXY4KGu/7XEpXNWTQLWxP&#10;HLyzHQz6cA611ANOodx0MomiTBpsOSw02NO2oeqyvxoF7xNOmzR+HXeX8/Z2PCw/vncxKfX4MG9W&#10;IDzN/i8Mv/gBHcrAdLJX1k50CsIjPqjRM4jgLrMkA3FSkCZxCrIs5H/+8g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PeJSUP4FAABoGgAADgAAAAAAAAAAAAAAAAA8&#10;AgAAZHJzL2Uyb0RvYy54bWxQSwECLQAKAAAAAAAAACEAfBVGad0jAgDdIwIAFQAAAAAAAAAAAAAA&#10;AABmCAAAZHJzL21lZGlhL2ltYWdlMS5qcGVnUEsBAi0AFAAGAAgAAAAhANfHnj/eAAAABwEAAA8A&#10;AAAAAAAAAAAAAAAAdiwCAGRycy9kb3ducmV2LnhtbFBLAQItABQABgAIAAAAIQBYYLMbugAAACIB&#10;AAAZAAAAAAAAAAAAAAAAAIEtAgBkcnMvX3JlbHMvZTJvRG9jLnhtbC5yZWxzUEsFBgAAAAAGAAYA&#10;fQEAAHIuAgAAAA==&#10;">
                <v:shape id="Grafik 3063" o:spid="_x0000_s1027" type="#_x0000_t75" style="position:absolute;left:3810;top:4641;width:31915;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e7xAAAAN0AAAAPAAAAZHJzL2Rvd25yZXYueG1sRI9Pi8Iw&#10;FMTvwn6H8Ba8yJpWoS7VKIsoePXP3p/Ns+lu89JtolY/vRGEPQ4z8xtmtuhsLS7U+sqxgnSYgCAu&#10;nK64VHDYrz8+QfiArLF2TApu5GExf+vNMNfuylu67EIpIoR9jgpMCE0upS8MWfRD1xBH7+RaiyHK&#10;tpS6xWuE21qOkiSTFiuOCwYbWhoqfndnq6BZTY64HZifzP+l6boe7L/94a5U/737moII1IX/8Ku9&#10;0QrGSTaG55v4BOT8AQAA//8DAFBLAQItABQABgAIAAAAIQDb4fbL7gAAAIUBAAATAAAAAAAAAAAA&#10;AAAAAAAAAABbQ29udGVudF9UeXBlc10ueG1sUEsBAi0AFAAGAAgAAAAhAFr0LFu/AAAAFQEAAAsA&#10;AAAAAAAAAAAAAAAAHwEAAF9yZWxzLy5yZWxzUEsBAi0AFAAGAAgAAAAhAKUpN7vEAAAA3QAAAA8A&#10;AAAAAAAAAAAAAAAABwIAAGRycy9kb3ducmV2LnhtbFBLBQYAAAAAAwADALcAAAD4AgAAAAA=&#10;">
                  <v:imagedata r:id="rId53" o:title="Lehne" croptop="37413f" cropbottom="18945f" cropleft="15697f" cropright="22411f"/>
                </v:shape>
                <v:group id="Gruppieren 3064" o:spid="_x0000_s1028" style="position:absolute;left:6096;top:1870;width:25828;height:5938" coordsize="25832,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xoxwAAAN0AAAAPAAAAZHJzL2Rvd25yZXYueG1sRI9Ba8JA&#10;FITvBf/D8gremk20DZJmFZEqHkKhKpTeHtlnEsy+DdltEv99t1DocZiZb5h8M5lWDNS7xrKCJIpB&#10;EJdWN1wpuJz3TysQziNrbC2Tgjs52KxnDzlm2o78QcPJVyJA2GWooPa+y6R0ZU0GXWQ74uBdbW/Q&#10;B9lXUvc4Brhp5SKOU2mw4bBQY0e7msrb6dsoOIw4bpfJ21Dcrrv71/nl/bNISKn547R9BeFp8v/h&#10;v/ZRK1jG6TP8vglPQK5/AAAA//8DAFBLAQItABQABgAIAAAAIQDb4fbL7gAAAIUBAAATAAAAAAAA&#10;AAAAAAAAAAAAAABbQ29udGVudF9UeXBlc10ueG1sUEsBAi0AFAAGAAgAAAAhAFr0LFu/AAAAFQEA&#10;AAsAAAAAAAAAAAAAAAAAHwEAAF9yZWxzLy5yZWxzUEsBAi0AFAAGAAgAAAAhAFzPDGjHAAAA3QAA&#10;AA8AAAAAAAAAAAAAAAAABwIAAGRycy9kb3ducmV2LnhtbFBLBQYAAAAAAwADALcAAAD7AgAAAAA=&#10;">
                  <v:line id="Gerade Verbindung 2012" o:spid="_x0000_s1029" style="position:absolute;flip:y;visibility:visible;mso-wrap-style:square" from="1187,237" to="1187,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9I3xwAAAN0AAAAPAAAAZHJzL2Rvd25yZXYueG1sRI9Ba8JA&#10;FITvQv/D8grezMZarURXKQUxKFSrPfT4yD6T0OzbmF1N2l/fFQoeh5n5hpkvO1OJKzWutKxgGMUg&#10;iDOrS84VfB5XgykI55E1VpZJwQ85WC4eenNMtG35g64Hn4sAYZeggsL7OpHSZQUZdJGtiYN3so1B&#10;H2STS91gG+Cmkk9xPJEGSw4LBdb0VlD2fbgYBWnKm80vr3Zfw/157Ufl9v25fVGq/9i9zkB46vw9&#10;/N9OtYJRPBnD7U14AnLxBwAA//8DAFBLAQItABQABgAIAAAAIQDb4fbL7gAAAIUBAAATAAAAAAAA&#10;AAAAAAAAAAAAAABbQ29udGVudF9UeXBlc10ueG1sUEsBAi0AFAAGAAgAAAAhAFr0LFu/AAAAFQEA&#10;AAsAAAAAAAAAAAAAAAAAHwEAAF9yZWxzLy5yZWxzUEsBAi0AFAAGAAgAAAAhAFL30jfHAAAA3QAA&#10;AA8AAAAAAAAAAAAAAAAABwIAAGRycy9kb3ducmV2LnhtbFBLBQYAAAAAAwADALcAAAD7AgAAAAA=&#10;" strokecolor="#4579b8 [3044]"/>
                  <v:line id="Gerade Verbindung 2013" o:spid="_x0000_s1030" style="position:absolute;visibility:visible;mso-wrap-style:square" from="0,1068" to="25832,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XyxQAAAN0AAAAPAAAAZHJzL2Rvd25yZXYueG1sRI9Ra8JA&#10;EITfhf6HYwu+6aVKg009RQqCaF+0/QHb3DYJ5vbSu1Wjv75XEPo4zMw3zHzZu1adKcTGs4GncQaK&#10;uPS24crA58d6NAMVBdli65kMXCnCcvEwmGNh/YX3dD5IpRKEY4EGapGu0DqWNTmMY98RJ+/bB4eS&#10;ZKi0DXhJcNfqSZbl2mHDaaHGjt5qKo+HkzPws3vfxOtXO5H8+bY9htXsRabRmOFjv3oFJdTLf/je&#10;3lgD0yzP4e9NegJ68QsAAP//AwBQSwECLQAUAAYACAAAACEA2+H2y+4AAACFAQAAEwAAAAAAAAAA&#10;AAAAAAAAAAAAW0NvbnRlbnRfVHlwZXNdLnhtbFBLAQItABQABgAIAAAAIQBa9CxbvwAAABUBAAAL&#10;AAAAAAAAAAAAAAAAAB8BAABfcmVscy8ucmVsc1BLAQItABQABgAIAAAAIQBhJsXyxQAAAN0AAAAP&#10;AAAAAAAAAAAAAAAAAAcCAABkcnMvZG93bnJldi54bWxQSwUGAAAAAAMAAwC3AAAA+QIAAAAA&#10;" strokecolor="#4579b8 [3044]"/>
                  <v:line id="Gerade Verbindung 2014" o:spid="_x0000_s1031" style="position:absolute;flip:y;visibility:visible;mso-wrap-style:square" from="25056,0" to="25056,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nbxgAAAN0AAAAPAAAAZHJzL2Rvd25yZXYueG1sRI9Ba8JA&#10;FITvBf/D8oTe6sYqWqKrSEEMCtpaDx4f2WcSzL6N2a2J/vpuQfA4zMw3zHTemlJcqXaFZQX9XgSC&#10;OLW64EzB4Wf59gHCeWSNpWVScCMH81nnZYqxtg1/03XvMxEg7GJUkHtfxVK6NCeDrmcr4uCdbG3Q&#10;B1lnUtfYBLgp5XsUjaTBgsNCjhV95pSe979GQZLwen3n5e7Y/7qs/KDYbIfNWKnXbruYgPDU+mf4&#10;0U60gkE0GsP/m/AE5OwPAAD//wMAUEsBAi0AFAAGAAgAAAAhANvh9svuAAAAhQEAABMAAAAAAAAA&#10;AAAAAAAAAAAAAFtDb250ZW50X1R5cGVzXS54bWxQSwECLQAUAAYACAAAACEAWvQsW78AAAAVAQAA&#10;CwAAAAAAAAAAAAAAAAAfAQAAX3JlbHMvLnJlbHNQSwECLQAUAAYACAAAACEAzWnp28YAAADdAAAA&#10;DwAAAAAAAAAAAAAAAAAHAgAAZHJzL2Rvd25yZXYueG1sUEsFBgAAAAADAAMAtwAAAPoCAAAAAA==&#10;" strokecolor="#4579b8 [3044]"/>
                  <v:line id="Gerade Verbindung 2015" o:spid="_x0000_s1032" style="position:absolute;rotation:-45;flip:x;visibility:visible;mso-wrap-style:square" from="24968,385" to="24968,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bKxwAAAAN0AAAAPAAAAZHJzL2Rvd25yZXYueG1sRE/NisIw&#10;EL4L+w5hFrxpuipdqUZZBEHWi637AEMzNsVmUpKo9e03B8Hjx/e/3g62E3fyoXWs4GuagSCunW65&#10;UfB33k+WIEJE1tg5JgVPCrDdfIzWWGj34JLuVWxECuFQoAITY19IGWpDFsPU9cSJuzhvMSboG6k9&#10;PlK47eQsy3JpseXUYLCnnaH6Wt2sgsVMl/7XHs33qbwtwqlhf8xZqfHn8LMCEWmIb/HLfdAK5lme&#10;5qY36QnIzT8AAAD//wMAUEsBAi0AFAAGAAgAAAAhANvh9svuAAAAhQEAABMAAAAAAAAAAAAAAAAA&#10;AAAAAFtDb250ZW50X1R5cGVzXS54bWxQSwECLQAUAAYACAAAACEAWvQsW78AAAAVAQAACwAAAAAA&#10;AAAAAAAAAAAfAQAAX3JlbHMvLnJlbHNQSwECLQAUAAYACAAAACEAei2yscAAAADdAAAADwAAAAAA&#10;AAAAAAAAAAAHAgAAZHJzL2Rvd25yZXYueG1sUEsFBgAAAAADAAMAtwAAAPQCAAAAAA==&#10;" strokecolor="#4579b8 [3044]"/>
                  <v:line id="Gerade Verbindung 2016" o:spid="_x0000_s1033" style="position:absolute;rotation:-45;flip:x;visibility:visible;mso-wrap-style:square" from="1098,385" to="1098,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cqxAAAAN0AAAAPAAAAZHJzL2Rvd25yZXYueG1sRI/dagIx&#10;FITvhb5DOAXvNOsPa7sapRSEUm/c1Qc4bI6bxc3JkkRd374pFHo5zMw3zGY32E7cyYfWsYLZNANB&#10;XDvdcqPgfNpP3kCEiKyxc0wKnhRgt30ZbbDQ7sEl3avYiAThUKACE2NfSBlqQxbD1PXEybs4bzEm&#10;6RupPT4S3HZynmW5tNhyWjDY06eh+lrdrILlXJf+2x7M6ljeluHYsD/krNT4dfhYg4g0xP/wX/tL&#10;K1hk+Tv8vklPQG5/AAAA//8DAFBLAQItABQABgAIAAAAIQDb4fbL7gAAAIUBAAATAAAAAAAAAAAA&#10;AAAAAAAAAABbQ29udGVudF9UeXBlc10ueG1sUEsBAi0AFAAGAAgAAAAhAFr0LFu/AAAAFQEAAAsA&#10;AAAAAAAAAAAAAAAAHwEAAF9yZWxzLy5yZWxzUEsBAi0AFAAGAAgAAAAhABVhFyrEAAAA3QAAAA8A&#10;AAAAAAAAAAAAAAAABwIAAGRycy9kb3ducmV2LnhtbFBLBQYAAAAAAwADALcAAAD4AgAAAAA=&#10;" strokecolor="#4579b8 [3044]"/>
                </v:group>
                <v:rect id="Rechteck 3070" o:spid="_x0000_s1034" style="position:absolute;left:16279;width:6026;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TqwwAAAN0AAAAPAAAAZHJzL2Rvd25yZXYueG1sRE/Pa8Iw&#10;FL4P/B/CE7zNxA1UqlFEcFPZZa6w67N5ttXmpTSxVv96cxjs+PH9ni87W4mWGl861jAaKhDEmTMl&#10;5xrSn83rFIQPyAYrx6ThTh6Wi97LHBPjbvxN7SHkIoawT1BDEUKdSOmzgiz6oauJI3dyjcUQYZNL&#10;0+AthttKvik1lhZLjg0F1rQuKLscrlbD5/788bV57NtdOj3+ridWnVyeaj3od6sZiEBd+Bf/ubdG&#10;w7uaxP3xTXwCcvEEAAD//wMAUEsBAi0AFAAGAAgAAAAhANvh9svuAAAAhQEAABMAAAAAAAAAAAAA&#10;AAAAAAAAAFtDb250ZW50X1R5cGVzXS54bWxQSwECLQAUAAYACAAAACEAWvQsW78AAAAVAQAACwAA&#10;AAAAAAAAAAAAAAAfAQAAX3JlbHMvLnJlbHNQSwECLQAUAAYACAAAACEAYcS06sMAAADdAAAADwAA&#10;AAAAAAAAAAAAAAAHAgAAZHJzL2Rvd25yZXYueG1sUEsFBgAAAAADAAMAtwAAAPcCAAAAAA==&#10;" fillcolor="#eeece1 [3214]" stroked="f"/>
                <v:rect id="Rechteck 3071" o:spid="_x0000_s1035" style="position:absolute;top:12815;width:6026;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DHxwAAAN0AAAAPAAAAZHJzL2Rvd25yZXYueG1sRI9Pa8JA&#10;FMTvQr/D8gq9mY0ttiW6ERUKLSpY68HjI/vyB7Nv0+w2Rj+9KxQ8DjPzG2Y6600tOmpdZVnBKIpB&#10;EGdWV1wo2P98DN9BOI+ssbZMCs7kYJY+DKaYaHvib+p2vhABwi5BBaX3TSKly0oy6CLbEAcvt61B&#10;H2RbSN3iKcBNLZ/j+FUarDgslNjQsqTsuPszChbrzarb8q/O+6/x9uLtEvFwVurpsZ9PQHjq/T38&#10;3/7UCl7itxHc3oQnINMrAAAA//8DAFBLAQItABQABgAIAAAAIQDb4fbL7gAAAIUBAAATAAAAAAAA&#10;AAAAAAAAAAAAAABbQ29udGVudF9UeXBlc10ueG1sUEsBAi0AFAAGAAgAAAAhAFr0LFu/AAAAFQEA&#10;AAsAAAAAAAAAAAAAAAAAHwEAAF9yZWxzLy5yZWxzUEsBAi0AFAAGAAgAAAAhAEhmUMfHAAAA3QAA&#10;AA8AAAAAAAAAAAAAAAAABwIAAGRycy9kb3ducmV2LnhtbFBLBQYAAAAAAwADALcAAAD7AgAAAAA=&#10;" fillcolor="white [3212]" stroked="f"/>
              </v:group>
            </w:pict>
          </mc:Fallback>
        </mc:AlternateContent>
      </w:r>
    </w:p>
    <w:p w14:paraId="1816B84B" w14:textId="77777777" w:rsidR="003C21BE" w:rsidRDefault="003C21BE" w:rsidP="003C21BE">
      <w:pPr>
        <w:spacing w:line="312" w:lineRule="auto"/>
        <w:rPr>
          <w:sz w:val="22"/>
        </w:rPr>
      </w:pPr>
    </w:p>
    <w:p w14:paraId="3AA8E50C" w14:textId="77777777" w:rsidR="003C21BE" w:rsidRDefault="003C21BE" w:rsidP="003C21BE">
      <w:pPr>
        <w:spacing w:line="312" w:lineRule="auto"/>
        <w:rPr>
          <w:sz w:val="22"/>
        </w:rPr>
      </w:pPr>
    </w:p>
    <w:p w14:paraId="7C67C1FE" w14:textId="77777777" w:rsidR="003C21BE" w:rsidRDefault="003C21BE" w:rsidP="003C21BE">
      <w:pPr>
        <w:spacing w:line="312" w:lineRule="auto"/>
        <w:rPr>
          <w:sz w:val="22"/>
        </w:rPr>
      </w:pPr>
    </w:p>
    <w:p w14:paraId="338A15CD" w14:textId="77777777" w:rsidR="003C21BE" w:rsidRDefault="003C21BE" w:rsidP="003C21BE">
      <w:pPr>
        <w:spacing w:line="312" w:lineRule="auto"/>
        <w:rPr>
          <w:sz w:val="22"/>
        </w:rPr>
      </w:pPr>
    </w:p>
    <w:p w14:paraId="53731BEF" w14:textId="77777777" w:rsidR="003C21BE" w:rsidRDefault="003C21BE" w:rsidP="003C21BE">
      <w:pPr>
        <w:spacing w:line="312" w:lineRule="auto"/>
        <w:rPr>
          <w:sz w:val="22"/>
        </w:rPr>
      </w:pPr>
    </w:p>
    <w:p w14:paraId="02037E17" w14:textId="77777777" w:rsidR="003C21BE" w:rsidRDefault="003C21BE" w:rsidP="003C21BE">
      <w:pPr>
        <w:spacing w:line="312" w:lineRule="auto"/>
        <w:rPr>
          <w:sz w:val="22"/>
        </w:rPr>
      </w:pPr>
    </w:p>
    <w:p w14:paraId="5B08D8CC" w14:textId="77777777" w:rsidR="003C21BE" w:rsidRDefault="003C21BE" w:rsidP="003C21BE">
      <w:pPr>
        <w:spacing w:line="312" w:lineRule="auto"/>
        <w:rPr>
          <w:sz w:val="22"/>
        </w:rPr>
      </w:pPr>
    </w:p>
    <w:p w14:paraId="7D71FCE6" w14:textId="77777777" w:rsidR="003C21BE" w:rsidRDefault="003C21BE" w:rsidP="003C21BE">
      <w:pPr>
        <w:spacing w:line="312" w:lineRule="auto"/>
        <w:rPr>
          <w:sz w:val="22"/>
        </w:rPr>
      </w:pPr>
    </w:p>
    <w:p w14:paraId="18FFFEE4" w14:textId="77777777" w:rsidR="003C21BE" w:rsidRDefault="003C21BE" w:rsidP="003C21BE">
      <w:pPr>
        <w:spacing w:line="240" w:lineRule="exact"/>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3C21BE" w:rsidRPr="00453EC1" w14:paraId="7C32C209" w14:textId="77777777" w:rsidTr="00DF56A2">
        <w:trPr>
          <w:trHeight w:val="523"/>
        </w:trPr>
        <w:tc>
          <w:tcPr>
            <w:tcW w:w="7348" w:type="dxa"/>
            <w:tcBorders>
              <w:left w:val="single" w:sz="4" w:space="0" w:color="auto"/>
              <w:bottom w:val="single" w:sz="4" w:space="0" w:color="auto"/>
              <w:right w:val="single" w:sz="4" w:space="0" w:color="auto"/>
            </w:tcBorders>
            <w:shd w:val="clear" w:color="auto" w:fill="D9D9D9"/>
          </w:tcPr>
          <w:p w14:paraId="2FE223B5" w14:textId="77777777" w:rsidR="003C21BE" w:rsidRPr="00453EC1" w:rsidRDefault="003C21BE" w:rsidP="00DF56A2">
            <w:pPr>
              <w:jc w:val="both"/>
              <w:rPr>
                <w:sz w:val="12"/>
              </w:rPr>
            </w:pPr>
            <w:r w:rsidRPr="00453EC1">
              <w:rPr>
                <w:sz w:val="12"/>
              </w:rPr>
              <w:lastRenderedPageBreak/>
              <w:t>Materialien/Kompetenz</w:t>
            </w:r>
          </w:p>
          <w:p w14:paraId="1180970C" w14:textId="77777777" w:rsidR="003C21BE" w:rsidRPr="00453EC1" w:rsidRDefault="003C21BE" w:rsidP="00DF56A2">
            <w:pPr>
              <w:rPr>
                <w:b/>
              </w:rPr>
            </w:pPr>
            <w:r>
              <w:rPr>
                <w:b/>
              </w:rPr>
              <w:t>Bauanleitung umsetzen</w:t>
            </w:r>
          </w:p>
        </w:tc>
        <w:tc>
          <w:tcPr>
            <w:tcW w:w="188" w:type="dxa"/>
            <w:vMerge w:val="restart"/>
            <w:tcBorders>
              <w:top w:val="nil"/>
              <w:left w:val="single" w:sz="4" w:space="0" w:color="auto"/>
              <w:bottom w:val="nil"/>
              <w:right w:val="single" w:sz="4" w:space="0" w:color="auto"/>
            </w:tcBorders>
            <w:shd w:val="clear" w:color="auto" w:fill="FFFFFF"/>
          </w:tcPr>
          <w:p w14:paraId="0D2F54FE" w14:textId="77777777" w:rsidR="003C21BE" w:rsidRPr="00453EC1" w:rsidRDefault="003C21BE" w:rsidP="00DF56A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6BDC5F80" w14:textId="77777777" w:rsidR="003C21BE" w:rsidRPr="00453EC1" w:rsidRDefault="003C21BE" w:rsidP="00DF56A2">
            <w:pPr>
              <w:jc w:val="center"/>
              <w:rPr>
                <w:rFonts w:eastAsia="Times New Roman"/>
                <w:b/>
                <w:lang w:val="en-GB"/>
              </w:rPr>
            </w:pPr>
            <w:r>
              <w:rPr>
                <w:rFonts w:eastAsia="Times New Roman"/>
                <w:b/>
                <w:lang w:val="en-GB"/>
              </w:rPr>
              <w:t>Holztechnik</w:t>
            </w:r>
          </w:p>
          <w:p w14:paraId="0048996E" w14:textId="77777777" w:rsidR="003C21BE" w:rsidRPr="00453EC1" w:rsidRDefault="003C21BE" w:rsidP="00DF56A2">
            <w:pPr>
              <w:jc w:val="center"/>
              <w:rPr>
                <w:rFonts w:eastAsia="Calibri"/>
                <w:b/>
                <w:lang w:val="en-GB"/>
              </w:rPr>
            </w:pPr>
            <w:r>
              <w:rPr>
                <w:rFonts w:eastAsia="Times New Roman"/>
                <w:b/>
                <w:lang w:val="en-GB"/>
              </w:rPr>
              <w:t>Z.01.02.03</w:t>
            </w:r>
            <w:r w:rsidR="006D09C7">
              <w:rPr>
                <w:rFonts w:eastAsia="Times New Roman"/>
                <w:b/>
                <w:lang w:val="en-GB"/>
              </w:rPr>
              <w:t>.02</w:t>
            </w:r>
          </w:p>
        </w:tc>
      </w:tr>
      <w:tr w:rsidR="003C21BE" w:rsidRPr="00453EC1" w14:paraId="709CB916" w14:textId="77777777" w:rsidTr="00DF56A2">
        <w:trPr>
          <w:trHeight w:val="389"/>
        </w:trPr>
        <w:tc>
          <w:tcPr>
            <w:tcW w:w="7348" w:type="dxa"/>
            <w:tcBorders>
              <w:left w:val="nil"/>
              <w:bottom w:val="nil"/>
              <w:right w:val="nil"/>
            </w:tcBorders>
          </w:tcPr>
          <w:p w14:paraId="424AD280" w14:textId="77777777" w:rsidR="003C21BE" w:rsidRPr="00A402FC" w:rsidRDefault="003C21BE" w:rsidP="00DF56A2">
            <w:pPr>
              <w:pStyle w:val="Kopf8ptafz"/>
              <w:numPr>
                <w:ilvl w:val="0"/>
                <w:numId w:val="0"/>
              </w:numPr>
              <w:ind w:left="227" w:hanging="170"/>
            </w:pPr>
          </w:p>
        </w:tc>
        <w:tc>
          <w:tcPr>
            <w:tcW w:w="188" w:type="dxa"/>
            <w:vMerge/>
            <w:tcBorders>
              <w:left w:val="nil"/>
              <w:bottom w:val="nil"/>
              <w:right w:val="nil"/>
            </w:tcBorders>
            <w:vAlign w:val="center"/>
          </w:tcPr>
          <w:p w14:paraId="4B7A4AB2" w14:textId="77777777" w:rsidR="003C21BE" w:rsidRPr="00453EC1" w:rsidRDefault="003C21BE" w:rsidP="00DF56A2">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C21BE" w:rsidRPr="00453EC1" w14:paraId="19843D56" w14:textId="77777777" w:rsidTr="00DF56A2">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2D907278" w14:textId="77777777" w:rsidR="003C21BE" w:rsidRPr="00122340" w:rsidRDefault="003C21BE" w:rsidP="007A244C">
                  <w:pPr>
                    <w:framePr w:hSpace="141" w:wrap="around" w:vAnchor="text" w:hAnchor="text" w:y="-81"/>
                    <w:jc w:val="center"/>
                    <w:rPr>
                      <w:b/>
                      <w:lang w:val="en-GB"/>
                    </w:rPr>
                  </w:pPr>
                  <w:r w:rsidRPr="00122340">
                    <w:rPr>
                      <w:b/>
                      <w:lang w:val="en-GB"/>
                    </w:rPr>
                    <w:t>Lösung</w:t>
                  </w:r>
                </w:p>
              </w:tc>
            </w:tr>
          </w:tbl>
          <w:p w14:paraId="0131DA9F" w14:textId="77777777" w:rsidR="003C21BE" w:rsidRPr="00453EC1" w:rsidRDefault="003C21BE" w:rsidP="00DF56A2">
            <w:pPr>
              <w:jc w:val="center"/>
              <w:rPr>
                <w:rFonts w:eastAsia="Times New Roman"/>
                <w:b/>
                <w:lang w:val="en-GB"/>
              </w:rPr>
            </w:pPr>
          </w:p>
        </w:tc>
      </w:tr>
    </w:tbl>
    <w:p w14:paraId="47756B17" w14:textId="77777777" w:rsidR="003C21BE" w:rsidRDefault="003C21BE" w:rsidP="003C21BE">
      <w:pPr>
        <w:pStyle w:val="berschrift2"/>
      </w:pPr>
      <w:r w:rsidRPr="00AA18D1">
        <w:rPr>
          <w:noProof/>
        </w:rPr>
        <w:drawing>
          <wp:anchor distT="0" distB="0" distL="114300" distR="114300" simplePos="0" relativeHeight="251772416" behindDoc="0" locked="0" layoutInCell="1" allowOverlap="1" wp14:anchorId="6E038F28" wp14:editId="4AF3E018">
            <wp:simplePos x="0" y="0"/>
            <wp:positionH relativeFrom="column">
              <wp:posOffset>4774626</wp:posOffset>
            </wp:positionH>
            <wp:positionV relativeFrom="paragraph">
              <wp:posOffset>706755</wp:posOffset>
            </wp:positionV>
            <wp:extent cx="341630" cy="313055"/>
            <wp:effectExtent l="0" t="0" r="1270" b="0"/>
            <wp:wrapNone/>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49">
        <w:t xml:space="preserve">Mittelpunkte der Bohrungen an den fünf Querleisten </w:t>
      </w:r>
      <w:r w:rsidRPr="002B40F4">
        <w:rPr>
          <w:rFonts w:ascii="Cambria" w:hAnsi="Cambria"/>
          <w:sz w:val="28"/>
        </w:rPr>
        <w:t>②</w:t>
      </w:r>
      <w:r w:rsidRPr="002D3A49">
        <w:t xml:space="preserve"> des Sitzes anreißen:</w:t>
      </w:r>
    </w:p>
    <w:p w14:paraId="7E9A3E86" w14:textId="77777777" w:rsidR="003C21BE" w:rsidRDefault="003C21BE" w:rsidP="003C21BE">
      <w:pPr>
        <w:pStyle w:val="Textkrper"/>
      </w:pPr>
      <w:r>
        <w:t>An dem Klappstuhl werden für die Löcher eine Menge Bohrungen gebraucht. Die müssen exakt angezeichnet werden, damit am Ende alles passt.</w:t>
      </w:r>
    </w:p>
    <w:p w14:paraId="7E5D8D77" w14:textId="77777777" w:rsidR="003C21BE" w:rsidRPr="002D3A49" w:rsidRDefault="003C21BE" w:rsidP="003C21BE">
      <w:pPr>
        <w:pStyle w:val="Textkrper"/>
      </w:pPr>
    </w:p>
    <w:p w14:paraId="660918EC" w14:textId="77777777" w:rsidR="003C21BE" w:rsidRPr="00272191" w:rsidRDefault="000F5E8A" w:rsidP="003C21BE">
      <w:pPr>
        <w:spacing w:after="120"/>
      </w:pPr>
      <w:r w:rsidRPr="00AA18D1">
        <w:rPr>
          <w:noProof/>
          <w:lang w:eastAsia="de-DE"/>
        </w:rPr>
        <w:drawing>
          <wp:anchor distT="0" distB="0" distL="114300" distR="114300" simplePos="0" relativeHeight="251759104" behindDoc="0" locked="0" layoutInCell="1" allowOverlap="1" wp14:anchorId="719AF3A6" wp14:editId="08E8D27D">
            <wp:simplePos x="0" y="0"/>
            <wp:positionH relativeFrom="column">
              <wp:posOffset>4901189</wp:posOffset>
            </wp:positionH>
            <wp:positionV relativeFrom="paragraph">
              <wp:posOffset>1998345</wp:posOffset>
            </wp:positionV>
            <wp:extent cx="314325" cy="314325"/>
            <wp:effectExtent l="0" t="0" r="9525" b="9525"/>
            <wp:wrapNone/>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noProof/>
          <w:lang w:eastAsia="de-DE"/>
        </w:rPr>
        <mc:AlternateContent>
          <mc:Choice Requires="wps">
            <w:drawing>
              <wp:anchor distT="0" distB="0" distL="114300" distR="114300" simplePos="0" relativeHeight="251763200" behindDoc="0" locked="0" layoutInCell="1" allowOverlap="1" wp14:anchorId="7B9FDE7E" wp14:editId="66DFA9C0">
                <wp:simplePos x="0" y="0"/>
                <wp:positionH relativeFrom="column">
                  <wp:posOffset>1286510</wp:posOffset>
                </wp:positionH>
                <wp:positionV relativeFrom="paragraph">
                  <wp:posOffset>1473835</wp:posOffset>
                </wp:positionV>
                <wp:extent cx="268604" cy="266700"/>
                <wp:effectExtent l="0" t="0" r="17780" b="19050"/>
                <wp:wrapNone/>
                <wp:docPr id="416" name="Ellipse 416"/>
                <wp:cNvGraphicFramePr/>
                <a:graphic xmlns:a="http://schemas.openxmlformats.org/drawingml/2006/main">
                  <a:graphicData uri="http://schemas.microsoft.com/office/word/2010/wordprocessingShape">
                    <wps:wsp>
                      <wps:cNvSpPr/>
                      <wps:spPr>
                        <a:xfrm>
                          <a:off x="0" y="0"/>
                          <a:ext cx="268604"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28389" id="Ellipse 416" o:spid="_x0000_s1026" style="position:absolute;margin-left:101.3pt;margin-top:116.05pt;width:21.15pt;height: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GKlgIAAIkFAAAOAAAAZHJzL2Uyb0RvYy54bWysVMFu2zAMvQ/YPwi6r3aCNO2COkXQLsOA&#10;oi3WDj0rshQLkEVNUuJkXz9Kst2gK3YYloMjiuQj+UTy6vrQarIXziswFZ2clZQIw6FWZlvRH8/r&#10;T5eU+MBMzTQYUdGj8PR6+fHDVWcXYgoN6Fo4giDGLzpb0SYEuygKzxvRMn8GVhhUSnAtCyi6bVE7&#10;1iF6q4tpWc6LDlxtHXDhPd7eZiVdJnwpBQ8PUnoRiK4o5hbS16XvJn6L5RVbbB2zjeJ9GuwfsmiZ&#10;Mhh0hLplgZGdU39AtYo78CDDGYe2ACkVF6kGrGZSvqnmqWFWpFqQHG9Hmvz/g+X3+0dHVF3R2WRO&#10;iWEtPtIXrZX1gsQrJKizfoF2T/bR9ZLHY6z2IF0b/7EOckikHkdSxSEQjpfT+eW8nFHCUTWdzy/K&#10;RHrx6mydD18FtCQeKipy8MQm29/5gDHRerCK4Qysldbp6bSJFx60quNdEtx2c6Md2TN88/W6xF+s&#10;AjFOzFCKrkWsLVeTTuGoRcTQ5ruQSEvMP2WSGlKMsIxzYcIkqxpWixzt/DRYbOHokUInwIgsMcsR&#10;uwcYLDPIgJ1z7u2jq0j9PDqXf0ssO48eKTKYMDq3yoB7D0BjVX3kbD+QlKmJLG2gPmLTOMjT5C1f&#10;K3y6O+bDI3M4PjhouBLCA36khq6i0J8oacD9eu8+2mNXo5aSDsexov7njjlBif5msN8/T2azOL9J&#10;mJ1fTFFwp5rNqcbs2hvA15/g8rE8HaN90MNROmhfcHOsYlRUMcMxdkV5cINwE/KawN3DxWqVzHBm&#10;LQt35snyCB5ZjX35fHhhzvb9G7Dx72EYXbZ408PZNnoaWO0CSJUa/JXXnm+c99Q4/W6KC+VUTlav&#10;G3T5GwAA//8DAFBLAwQUAAYACAAAACEAlHIJIN4AAAALAQAADwAAAGRycy9kb3ducmV2LnhtbEyP&#10;PU/DMBCGdyT+g3VIbNSJSQuEOBWtxACdKIj5GrtJVPscxW4b+PUcE2zv6R69H9Vy8k6c7Bj7QBry&#10;WQbCUhNMT62Gj/fnm3sQMSEZdIGshi8bYVlfXlRYmnCmN3vaplawCcUSNXQpDaWUsemsxzgLgyX+&#10;7cPoMfE5ttKMeGZz76TKsoX02BMndDjYdWebw/boOXezKpT6VKv5wX2vX3E/H0x40fr6anp6BJHs&#10;lP5g+K3P1aHmTrtwJBOF06AytWCUxa3KQTChiuIBxI7FXZGDrCv5f0P9AwAA//8DAFBLAQItABQA&#10;BgAIAAAAIQC2gziS/gAAAOEBAAATAAAAAAAAAAAAAAAAAAAAAABbQ29udGVudF9UeXBlc10ueG1s&#10;UEsBAi0AFAAGAAgAAAAhADj9If/WAAAAlAEAAAsAAAAAAAAAAAAAAAAALwEAAF9yZWxzLy5yZWxz&#10;UEsBAi0AFAAGAAgAAAAhACPAEYqWAgAAiQUAAA4AAAAAAAAAAAAAAAAALgIAAGRycy9lMm9Eb2Mu&#10;eG1sUEsBAi0AFAAGAAgAAAAhAJRyCSDeAAAACwEAAA8AAAAAAAAAAAAAAAAA8AQAAGRycy9kb3du&#10;cmV2LnhtbFBLBQYAAAAABAAEAPMAAAD7BQAAAAA=&#10;" filled="f" strokecolor="red" strokeweight="2pt"/>
            </w:pict>
          </mc:Fallback>
        </mc:AlternateContent>
      </w:r>
      <w:r w:rsidR="003C21BE">
        <w:rPr>
          <w:noProof/>
          <w:sz w:val="22"/>
          <w:lang w:eastAsia="de-DE"/>
        </w:rPr>
        <mc:AlternateContent>
          <mc:Choice Requires="wps">
            <w:drawing>
              <wp:anchor distT="0" distB="0" distL="114300" distR="114300" simplePos="0" relativeHeight="251762176" behindDoc="0" locked="0" layoutInCell="1" allowOverlap="1" wp14:anchorId="678796F2" wp14:editId="2D800843">
                <wp:simplePos x="0" y="0"/>
                <wp:positionH relativeFrom="column">
                  <wp:posOffset>4714240</wp:posOffset>
                </wp:positionH>
                <wp:positionV relativeFrom="paragraph">
                  <wp:posOffset>624840</wp:posOffset>
                </wp:positionV>
                <wp:extent cx="1254125" cy="637540"/>
                <wp:effectExtent l="38100" t="95250" r="117475" b="48260"/>
                <wp:wrapNone/>
                <wp:docPr id="417" name="Textfeld 417"/>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280C871"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796F2" id="Textfeld 417" o:spid="_x0000_s1811" type="#_x0000_t202" style="position:absolute;margin-left:371.2pt;margin-top:49.2pt;width:98.75pt;height:50.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q0/QIAAIsGAAAOAAAAZHJzL2Uyb0RvYy54bWysVd9P2zAQfp+0/8Hy+0hT2lEqUtSBmCYx&#10;QJSJZ9exGwvH9my3Cfvrd+c0ben2wjQkgu37/X13x8VlW2uyET4oawqanwwoEYbbUplVQX883Xya&#10;UBIiMyXT1oiCvopAL2cfP1w0biqGtrK6FJ6AExOmjStoFaObZlnglahZOLFOGBBK62sW4epXWelZ&#10;A95rnQ0Hg89ZY33pvOUiBHi97oR0lvxLKXi8lzKISHRBIbeYvj59l/jNZhdsuvLMVYpv02D/kEXN&#10;lIGgO1fXLDKy9uoPV7Xi3gYr4wm3dWalVFykGqCafHBUzaJiTqRaAJzgdjCF/+eW320ePFFlQUf5&#10;GSWG1UDSk2ijFLok+AYINS5MQXHhQDW2X2wLTPfvAR6x8Fb6Gv9CSQTkgPXrDl9wRzgaDccj+KWE&#10;g+zz6dl4lAjI9tbOh/hV2JrgoaAe+Euwss1tiJAJqPYqGCxYrcobpXW6YM+IK+3JhgHby9UQcwSL&#10;N1rakAaDjwfJ8RtZ6rq3HtCxXtffbdl5HQ/gp/fbBzyOAjG1QUuROhBSx4tdR+EXVdmQpV77RwaY&#10;jwcT8EZKhcWeTvLuAu2ZT84xEMiYXsFgLTUl3sZnFavUFAgt+kQw9hVrxl86uLSrWJfwKLnZQwfa&#10;Kd1dNul2kGiGbHesplN81SKhYB6FhE5J5OLDEVqMc2Fi6otUP2ijlgR23mO41UfTLqn3GO8sUmRr&#10;4s64Vsb6jvGetQ6f8qVPWXb6gMdB3XiM7bJNI5IPE/X4trTlK0wDcJJ6PTh+o4CLWxbiA/OwQoA6&#10;WIvxHj5SW2g5uz1RUln/62/vqA+TDVJKGlhJBQ0/18wLSvQ3AzN/no9gYEhMl9H4DLIh/lCyPJSY&#10;dX1lYQ5yWMCOpyPqR90fpbf1M2zPOUYFETMcYhc09ser2C1K2L5czOdJCbaWY/HWLBxH14gz9uBT&#10;+8y8205thHm/s/3yYtOj4e100dLY+TpaqdJk71HdMgAbL/XmdjvjSj28J639/5DZbwAAAP//AwBQ&#10;SwMEFAAGAAgAAAAhAKCo+SzfAAAACgEAAA8AAABkcnMvZG93bnJldi54bWxMj8FOwzAMhu9IvENk&#10;JG4sZatYU5pOaMCBGxsT4pg2pq1onK7J1vL2mBOcLMuffn9/sZldL844hs6ThttFAgKp9rajRsPh&#10;7fkmAxGiIWt6T6jhGwNsysuLwuTWT7TD8z42gkMo5EZDG+OQSxnqFp0JCz8g8e3Tj85EXsdG2tFM&#10;HO56uUySO+lMR/yhNQNuW6y/9ienAY/rUB2T5nG7enkPh48w0VP6qvX11fxwDyLiHP9g+NVndSjZ&#10;qfInskH0GtbpMmVUg8p4MqBWSoGomFRZBrIs5P8K5Q8AAAD//wMAUEsBAi0AFAAGAAgAAAAhALaD&#10;OJL+AAAA4QEAABMAAAAAAAAAAAAAAAAAAAAAAFtDb250ZW50X1R5cGVzXS54bWxQSwECLQAUAAYA&#10;CAAAACEAOP0h/9YAAACUAQAACwAAAAAAAAAAAAAAAAAvAQAAX3JlbHMvLnJlbHNQSwECLQAUAAYA&#10;CAAAACEASaC6tP0CAACLBgAADgAAAAAAAAAAAAAAAAAuAgAAZHJzL2Uyb0RvYy54bWxQSwECLQAU&#10;AAYACAAAACEAoKj5LN8AAAAKAQAADwAAAAAAAAAAAAAAAABXBQAAZHJzL2Rvd25yZXYueG1sUEsF&#10;BgAAAAAEAAQA8wAAAGMGAAAAAA==&#10;" fillcolor="#eeece1 [3214]" strokecolor="#938953 [1614]" strokeweight=".5pt">
                <v:shadow on="t" color="black" opacity="26214f" origin="-.5,.5" offset=".74836mm,-.74836mm"/>
                <v:textbox>
                  <w:txbxContent>
                    <w:p w14:paraId="3280C871" w14:textId="77777777" w:rsidR="008A6EA7" w:rsidRDefault="008A6EA7" w:rsidP="003C21BE">
                      <w:r>
                        <w:rPr>
                          <w:sz w:val="22"/>
                        </w:rPr>
                        <w:t>Nehmen Sie die Bauanleitung zu Hilfe!</w:t>
                      </w:r>
                    </w:p>
                  </w:txbxContent>
                </v:textbox>
              </v:shape>
            </w:pict>
          </mc:Fallback>
        </mc:AlternateContent>
      </w:r>
      <w:r w:rsidR="003C21BE">
        <w:rPr>
          <w:noProof/>
          <w:lang w:eastAsia="de-DE"/>
        </w:rPr>
        <w:drawing>
          <wp:inline distT="0" distB="0" distL="0" distR="0" wp14:anchorId="17677FE9" wp14:editId="23C9C031">
            <wp:extent cx="2411926" cy="1892300"/>
            <wp:effectExtent l="0" t="0" r="7620" b="0"/>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z_3D.jpg"/>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20238" t="30579" r="17064" b="34635"/>
                    <a:stretch/>
                  </pic:blipFill>
                  <pic:spPr bwMode="auto">
                    <a:xfrm>
                      <a:off x="0" y="0"/>
                      <a:ext cx="2411926" cy="1892300"/>
                    </a:xfrm>
                    <a:prstGeom prst="rect">
                      <a:avLst/>
                    </a:prstGeom>
                    <a:ln>
                      <a:noFill/>
                    </a:ln>
                    <a:extLst>
                      <a:ext uri="{53640926-AAD7-44D8-BBD7-CCE9431645EC}">
                        <a14:shadowObscured xmlns:a14="http://schemas.microsoft.com/office/drawing/2010/main"/>
                      </a:ext>
                    </a:extLst>
                  </pic:spPr>
                </pic:pic>
              </a:graphicData>
            </a:graphic>
          </wp:inline>
        </w:drawing>
      </w:r>
    </w:p>
    <w:p w14:paraId="060DF7F8" w14:textId="77777777" w:rsidR="003C21BE" w:rsidRPr="006E4970" w:rsidRDefault="003C21BE" w:rsidP="00A467DE">
      <w:pPr>
        <w:pStyle w:val="Listenabsatz"/>
        <w:numPr>
          <w:ilvl w:val="0"/>
          <w:numId w:val="41"/>
        </w:numPr>
        <w:tabs>
          <w:tab w:val="left" w:pos="426"/>
        </w:tabs>
        <w:spacing w:line="312" w:lineRule="auto"/>
        <w:rPr>
          <w:sz w:val="22"/>
        </w:rPr>
      </w:pPr>
      <w:r w:rsidRPr="006E4970">
        <w:rPr>
          <w:sz w:val="22"/>
        </w:rPr>
        <w:t>Ergänze</w:t>
      </w:r>
      <w:r>
        <w:rPr>
          <w:sz w:val="22"/>
        </w:rPr>
        <w:t>n Sie</w:t>
      </w:r>
      <w:r w:rsidRPr="006E4970">
        <w:rPr>
          <w:sz w:val="22"/>
        </w:rPr>
        <w:t xml:space="preserve"> die</w:t>
      </w:r>
      <w:r>
        <w:rPr>
          <w:sz w:val="22"/>
        </w:rPr>
        <w:t xml:space="preserve"> </w:t>
      </w:r>
      <w:r w:rsidRPr="006E4970">
        <w:rPr>
          <w:sz w:val="22"/>
        </w:rPr>
        <w:t>fehlenden Maße</w:t>
      </w:r>
      <w:r>
        <w:rPr>
          <w:sz w:val="22"/>
        </w:rPr>
        <w:t xml:space="preserve"> in </w:t>
      </w:r>
      <w:r w:rsidR="00767CD0">
        <w:rPr>
          <w:sz w:val="22"/>
        </w:rPr>
        <w:t>den</w:t>
      </w:r>
      <w:r>
        <w:rPr>
          <w:sz w:val="22"/>
        </w:rPr>
        <w:t xml:space="preserve"> grauen Kästen.</w:t>
      </w:r>
    </w:p>
    <w:p w14:paraId="60EE9D97" w14:textId="24D12F9D" w:rsidR="003C21BE" w:rsidRDefault="003C21BE" w:rsidP="00A467DE">
      <w:pPr>
        <w:pStyle w:val="Listenabsatz"/>
        <w:numPr>
          <w:ilvl w:val="0"/>
          <w:numId w:val="41"/>
        </w:numPr>
        <w:tabs>
          <w:tab w:val="left" w:pos="426"/>
        </w:tabs>
        <w:spacing w:line="312" w:lineRule="auto"/>
        <w:rPr>
          <w:sz w:val="22"/>
        </w:rPr>
      </w:pPr>
      <w:r w:rsidRPr="00F80A25">
        <w:rPr>
          <w:sz w:val="22"/>
        </w:rPr>
        <w:t xml:space="preserve">Zeichnen Sie den Mittelpunkt der Bohrung auf der linken Seite ein. </w:t>
      </w:r>
      <w:r>
        <w:rPr>
          <w:sz w:val="22"/>
        </w:rPr>
        <w:t xml:space="preserve">Ein Mittelpunkt wird als Kreuz aus einer waagerechten und einer horizontalen </w:t>
      </w:r>
      <w:r w:rsidR="009753A8">
        <w:rPr>
          <w:sz w:val="22"/>
        </w:rPr>
        <w:t>Strich-Punkt-</w:t>
      </w:r>
      <w:r>
        <w:rPr>
          <w:sz w:val="22"/>
        </w:rPr>
        <w:t xml:space="preserve">Linie gezeichnet. </w:t>
      </w:r>
    </w:p>
    <w:p w14:paraId="3D20820C" w14:textId="77777777" w:rsidR="003C21BE" w:rsidRPr="00F80A25" w:rsidRDefault="003C21BE" w:rsidP="00A467DE">
      <w:pPr>
        <w:pStyle w:val="Listenabsatz"/>
        <w:numPr>
          <w:ilvl w:val="0"/>
          <w:numId w:val="41"/>
        </w:numPr>
        <w:tabs>
          <w:tab w:val="left" w:pos="426"/>
        </w:tabs>
        <w:spacing w:line="312" w:lineRule="auto"/>
        <w:rPr>
          <w:sz w:val="22"/>
        </w:rPr>
      </w:pPr>
      <w:r w:rsidRPr="00F80A25">
        <w:rPr>
          <w:sz w:val="22"/>
        </w:rPr>
        <w:t>Zeichnen Sie jetzt den Mittelpunkt der Bohrung auf der rechten Seite der abgebildeten Querleiste ein.</w:t>
      </w:r>
      <w:r w:rsidRPr="00F80A25">
        <w:rPr>
          <w:noProof/>
          <w:sz w:val="22"/>
          <w:lang w:eastAsia="de-DE"/>
        </w:rPr>
        <w:t xml:space="preserve"> Übernehmen Sie exakt die Maße von der linken Seite.</w:t>
      </w:r>
    </w:p>
    <w:p w14:paraId="2329D82F" w14:textId="77777777" w:rsidR="003C21BE" w:rsidRDefault="003C21BE" w:rsidP="003C21BE">
      <w:pPr>
        <w:tabs>
          <w:tab w:val="left" w:pos="426"/>
        </w:tabs>
        <w:spacing w:line="312" w:lineRule="auto"/>
        <w:rPr>
          <w:sz w:val="22"/>
        </w:rPr>
      </w:pPr>
      <w:r>
        <w:rPr>
          <w:noProof/>
          <w:sz w:val="22"/>
          <w:lang w:eastAsia="de-DE"/>
        </w:rPr>
        <mc:AlternateContent>
          <mc:Choice Requires="wpg">
            <w:drawing>
              <wp:anchor distT="0" distB="0" distL="114300" distR="114300" simplePos="0" relativeHeight="251773440" behindDoc="0" locked="0" layoutInCell="1" allowOverlap="1" wp14:anchorId="1AF0C4BB" wp14:editId="0DDEE714">
                <wp:simplePos x="0" y="0"/>
                <wp:positionH relativeFrom="column">
                  <wp:posOffset>-1633</wp:posOffset>
                </wp:positionH>
                <wp:positionV relativeFrom="paragraph">
                  <wp:posOffset>226060</wp:posOffset>
                </wp:positionV>
                <wp:extent cx="5492115" cy="2583815"/>
                <wp:effectExtent l="0" t="0" r="13335" b="26035"/>
                <wp:wrapNone/>
                <wp:docPr id="418" name="Gruppieren 418"/>
                <wp:cNvGraphicFramePr/>
                <a:graphic xmlns:a="http://schemas.openxmlformats.org/drawingml/2006/main">
                  <a:graphicData uri="http://schemas.microsoft.com/office/word/2010/wordprocessingGroup">
                    <wpg:wgp>
                      <wpg:cNvGrpSpPr/>
                      <wpg:grpSpPr>
                        <a:xfrm>
                          <a:off x="0" y="0"/>
                          <a:ext cx="5492115" cy="2583815"/>
                          <a:chOff x="0" y="0"/>
                          <a:chExt cx="5492115" cy="2583815"/>
                        </a:xfrm>
                      </wpg:grpSpPr>
                      <wpg:grpSp>
                        <wpg:cNvPr id="419" name="Gruppieren 419"/>
                        <wpg:cNvGrpSpPr/>
                        <wpg:grpSpPr>
                          <a:xfrm>
                            <a:off x="0" y="0"/>
                            <a:ext cx="5492115" cy="2583815"/>
                            <a:chOff x="0" y="0"/>
                            <a:chExt cx="5492115" cy="2583815"/>
                          </a:xfrm>
                        </wpg:grpSpPr>
                        <wps:wsp>
                          <wps:cNvPr id="420" name="Textfeld 420"/>
                          <wps:cNvSpPr txBox="1"/>
                          <wps:spPr>
                            <a:xfrm>
                              <a:off x="2762250" y="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BDE38" w14:textId="77777777" w:rsidR="008A6EA7" w:rsidRPr="002D3A49" w:rsidRDefault="008A6EA7" w:rsidP="003C21BE">
                                <w:pPr>
                                  <w:rPr>
                                    <w:sz w:val="26"/>
                                  </w:rPr>
                                </w:pPr>
                                <w:r w:rsidRPr="002D3A49">
                                  <w:rPr>
                                    <w:rFonts w:ascii="Cambria" w:hAnsi="Cambria"/>
                                    <w:sz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1" name="Gruppieren 421"/>
                          <wpg:cNvGrpSpPr/>
                          <wpg:grpSpPr>
                            <a:xfrm>
                              <a:off x="1857375" y="161925"/>
                              <a:ext cx="628015" cy="587114"/>
                              <a:chOff x="0" y="0"/>
                              <a:chExt cx="628015" cy="587114"/>
                            </a:xfrm>
                          </wpg:grpSpPr>
                          <wps:wsp>
                            <wps:cNvPr id="422" name="Textfeld 422"/>
                            <wps:cNvSpPr txBox="1"/>
                            <wps:spPr>
                              <a:xfrm>
                                <a:off x="213360" y="0"/>
                                <a:ext cx="41465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64A447" w14:textId="77777777" w:rsidR="008A6EA7" w:rsidRPr="002D3A49" w:rsidRDefault="008A6EA7" w:rsidP="003C21BE">
                                  <w:pPr>
                                    <w:rPr>
                                      <w:sz w:val="26"/>
                                    </w:rPr>
                                  </w:pPr>
                                  <w:r w:rsidRPr="002D3A49">
                                    <w:rPr>
                                      <w:rFonts w:ascii="Cambria" w:hAnsi="Cambria"/>
                                      <w:sz w:val="2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Gerade Verbindung mit Pfeil 423"/>
                            <wps:cNvCnPr/>
                            <wps:spPr>
                              <a:xfrm flipH="1">
                                <a:off x="0" y="236220"/>
                                <a:ext cx="309283" cy="3508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24" name="Gerade Verbindung mit Pfeil 424"/>
                          <wps:cNvCnPr/>
                          <wps:spPr>
                            <a:xfrm flipH="1">
                              <a:off x="2905125" y="285750"/>
                              <a:ext cx="45085" cy="5892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425" name="Gruppieren 425"/>
                          <wpg:cNvGrpSpPr/>
                          <wpg:grpSpPr>
                            <a:xfrm>
                              <a:off x="0" y="161925"/>
                              <a:ext cx="5492115" cy="2421890"/>
                              <a:chOff x="0" y="-21266"/>
                              <a:chExt cx="5492177" cy="2422201"/>
                            </a:xfrm>
                          </wpg:grpSpPr>
                          <wps:wsp>
                            <wps:cNvPr id="426" name="Textfeld 426"/>
                            <wps:cNvSpPr txBox="1"/>
                            <wps:spPr>
                              <a:xfrm>
                                <a:off x="1400175" y="2090062"/>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819E8" w14:textId="77777777" w:rsidR="008A6EA7" w:rsidRDefault="008A6EA7" w:rsidP="003C21BE">
                                  <w:r w:rsidRPr="00AA0BA1">
                                    <w:rPr>
                                      <w:rFonts w:ascii="Segoe Print" w:hAnsi="Segoe Print"/>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27" name="Gruppieren 427"/>
                            <wpg:cNvGrpSpPr/>
                            <wpg:grpSpPr>
                              <a:xfrm>
                                <a:off x="0" y="-21266"/>
                                <a:ext cx="5492177" cy="2422201"/>
                                <a:chOff x="0" y="-21266"/>
                                <a:chExt cx="5492177" cy="2422201"/>
                              </a:xfrm>
                            </wpg:grpSpPr>
                            <wps:wsp>
                              <wps:cNvPr id="428" name="Textfeld 428"/>
                              <wps:cNvSpPr txBox="1"/>
                              <wps:spPr>
                                <a:xfrm>
                                  <a:off x="828675" y="2090062"/>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A41A6" w14:textId="77777777" w:rsidR="008A6EA7" w:rsidRDefault="008A6EA7" w:rsidP="003C21BE">
                                    <w:r w:rsidRPr="00AA0BA1">
                                      <w:rPr>
                                        <w:rFonts w:ascii="Segoe Print" w:hAnsi="Segoe Print"/>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29" name="Gruppieren 429"/>
                              <wpg:cNvGrpSpPr/>
                              <wpg:grpSpPr>
                                <a:xfrm>
                                  <a:off x="0" y="-21266"/>
                                  <a:ext cx="5492177" cy="2422201"/>
                                  <a:chOff x="0" y="-21266"/>
                                  <a:chExt cx="5492177" cy="2422201"/>
                                </a:xfrm>
                              </wpg:grpSpPr>
                              <wps:wsp>
                                <wps:cNvPr id="433" name="Textfeld 433"/>
                                <wps:cNvSpPr txBox="1"/>
                                <wps:spPr>
                                  <a:xfrm rot="16200000">
                                    <a:off x="5210175" y="1095375"/>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FA306" w14:textId="77777777" w:rsidR="008A6EA7" w:rsidRDefault="008A6EA7" w:rsidP="003C21BE">
                                      <w:r w:rsidRPr="00AA0BA1">
                                        <w:rPr>
                                          <w:rFonts w:ascii="Segoe Print" w:hAnsi="Segoe Print"/>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34" name="Gruppieren 434"/>
                                <wpg:cNvGrpSpPr/>
                                <wpg:grpSpPr>
                                  <a:xfrm>
                                    <a:off x="0" y="-21266"/>
                                    <a:ext cx="5492177" cy="2422201"/>
                                    <a:chOff x="0" y="-21266"/>
                                    <a:chExt cx="5492177" cy="2422201"/>
                                  </a:xfrm>
                                </wpg:grpSpPr>
                                <wps:wsp>
                                  <wps:cNvPr id="435" name="Textfeld 435"/>
                                  <wps:cNvSpPr txBox="1"/>
                                  <wps:spPr>
                                    <a:xfrm rot="16200000">
                                      <a:off x="-9525" y="142875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42B53" w14:textId="77777777" w:rsidR="008A6EA7" w:rsidRPr="00AA0BA1" w:rsidRDefault="008A6EA7" w:rsidP="003C21BE">
                                        <w:pPr>
                                          <w:rPr>
                                            <w:rFonts w:ascii="Segoe Print" w:hAnsi="Segoe Print"/>
                                          </w:rPr>
                                        </w:pPr>
                                        <w:r w:rsidRPr="00AA0BA1">
                                          <w:rPr>
                                            <w:rFonts w:ascii="Segoe Print" w:hAnsi="Segoe Print"/>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36" name="Gruppieren 436"/>
                                  <wpg:cNvGrpSpPr/>
                                  <wpg:grpSpPr>
                                    <a:xfrm>
                                      <a:off x="0" y="-21266"/>
                                      <a:ext cx="5492177" cy="2422201"/>
                                      <a:chOff x="0" y="-21266"/>
                                      <a:chExt cx="5492177" cy="2422201"/>
                                    </a:xfrm>
                                  </wpg:grpSpPr>
                                  <wpg:grpSp>
                                    <wpg:cNvPr id="437" name="Gruppieren 437"/>
                                    <wpg:cNvGrpSpPr/>
                                    <wpg:grpSpPr>
                                      <a:xfrm>
                                        <a:off x="3838575" y="95250"/>
                                        <a:ext cx="1280913" cy="396810"/>
                                        <a:chOff x="0" y="0"/>
                                        <a:chExt cx="1280913" cy="396810"/>
                                      </a:xfrm>
                                    </wpg:grpSpPr>
                                    <wps:wsp>
                                      <wps:cNvPr id="438" name="Gerade Verbindung 2401"/>
                                      <wps:cNvCnPr/>
                                      <wps:spPr>
                                        <a:xfrm>
                                          <a:off x="0" y="57150"/>
                                          <a:ext cx="128091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9" name="Gerade Verbindung 2402"/>
                                      <wps:cNvCnPr/>
                                      <wps:spPr>
                                        <a:xfrm>
                                          <a:off x="88900" y="0"/>
                                          <a:ext cx="0" cy="39681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 name="Gerade Verbindung 2403"/>
                                      <wps:cNvCnPr/>
                                      <wps:spPr>
                                        <a:xfrm>
                                          <a:off x="1200150" y="0"/>
                                          <a:ext cx="0" cy="39681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1" name="Gerade Verbindung 2404"/>
                                      <wps:cNvCnPr/>
                                      <wps:spPr>
                                        <a:xfrm rot="5400000">
                                          <a:off x="25400" y="0"/>
                                          <a:ext cx="107924" cy="10793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2" name="Gerade Verbindung 2405"/>
                                      <wps:cNvCnPr/>
                                      <wps:spPr>
                                        <a:xfrm rot="5400000">
                                          <a:off x="1149350" y="0"/>
                                          <a:ext cx="107924" cy="10793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43" name="Gruppieren 443"/>
                                    <wpg:cNvGrpSpPr/>
                                    <wpg:grpSpPr>
                                      <a:xfrm>
                                        <a:off x="0" y="-21266"/>
                                        <a:ext cx="5492177" cy="2422201"/>
                                        <a:chOff x="0" y="-21266"/>
                                        <a:chExt cx="5492177" cy="2422201"/>
                                      </a:xfrm>
                                    </wpg:grpSpPr>
                                    <wpg:grpSp>
                                      <wpg:cNvPr id="444" name="Gruppieren 444"/>
                                      <wpg:cNvGrpSpPr/>
                                      <wpg:grpSpPr>
                                        <a:xfrm>
                                          <a:off x="0" y="-21266"/>
                                          <a:ext cx="5492177" cy="2422201"/>
                                          <a:chOff x="0" y="-21266"/>
                                          <a:chExt cx="5492177" cy="2422201"/>
                                        </a:xfrm>
                                      </wpg:grpSpPr>
                                      <wps:wsp>
                                        <wps:cNvPr id="445" name="Textfeld 445"/>
                                        <wps:cNvSpPr txBox="1"/>
                                        <wps:spPr>
                                          <a:xfrm rot="16200000">
                                            <a:off x="-14922" y="78105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CC885" w14:textId="77777777" w:rsidR="008A6EA7" w:rsidRPr="006F7AE1" w:rsidRDefault="008A6EA7" w:rsidP="003C21BE">
                                              <w:pPr>
                                                <w:rPr>
                                                  <w:color w:val="FF0000"/>
                                                </w:rPr>
                                              </w:pPr>
                                              <w:r w:rsidRPr="00A60C13">
                                                <w:rPr>
                                                  <w:rFonts w:ascii="Segoe Script" w:hAnsi="Segoe Script"/>
                                                  <w:sz w:val="18"/>
                                                  <w:szCs w:val="1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46" name="Gruppieren 446"/>
                                        <wpg:cNvGrpSpPr/>
                                        <wpg:grpSpPr>
                                          <a:xfrm>
                                            <a:off x="89853" y="-21266"/>
                                            <a:ext cx="5402324" cy="2422201"/>
                                            <a:chOff x="0" y="-21266"/>
                                            <a:chExt cx="5402324" cy="2422201"/>
                                          </a:xfrm>
                                        </wpg:grpSpPr>
                                        <wpg:grpSp>
                                          <wpg:cNvPr id="447" name="Gruppieren 447"/>
                                          <wpg:cNvGrpSpPr/>
                                          <wpg:grpSpPr>
                                            <a:xfrm>
                                              <a:off x="0" y="95250"/>
                                              <a:ext cx="5402324" cy="2305685"/>
                                              <a:chOff x="0" y="0"/>
                                              <a:chExt cx="5402324" cy="2305685"/>
                                            </a:xfrm>
                                          </wpg:grpSpPr>
                                          <wpg:grpSp>
                                            <wpg:cNvPr id="3072" name="Gruppieren 3072"/>
                                            <wpg:cNvGrpSpPr/>
                                            <wpg:grpSpPr>
                                              <a:xfrm>
                                                <a:off x="0" y="0"/>
                                                <a:ext cx="4958715" cy="2305685"/>
                                                <a:chOff x="0" y="0"/>
                                                <a:chExt cx="4958715" cy="2305685"/>
                                              </a:xfrm>
                                            </wpg:grpSpPr>
                                            <wpg:grpSp>
                                              <wpg:cNvPr id="3073" name="Gruppieren 3073"/>
                                              <wpg:cNvGrpSpPr/>
                                              <wpg:grpSpPr>
                                                <a:xfrm>
                                                  <a:off x="0" y="0"/>
                                                  <a:ext cx="4958715" cy="2305685"/>
                                                  <a:chOff x="0" y="0"/>
                                                  <a:chExt cx="4959342" cy="2306062"/>
                                                </a:xfrm>
                                              </wpg:grpSpPr>
                                              <wpg:grpSp>
                                                <wpg:cNvPr id="3074" name="Gruppieren 3074"/>
                                                <wpg:cNvGrpSpPr/>
                                                <wpg:grpSpPr>
                                                  <a:xfrm>
                                                    <a:off x="447152" y="422031"/>
                                                    <a:ext cx="4512190" cy="1441677"/>
                                                    <a:chOff x="0" y="0"/>
                                                    <a:chExt cx="4512190" cy="1441677"/>
                                                  </a:xfrm>
                                                </wpg:grpSpPr>
                                                <wps:wsp>
                                                  <wps:cNvPr id="3075" name="Gerade Verbindung 2414"/>
                                                  <wps:cNvCnPr/>
                                                  <wps:spPr>
                                                    <a:xfrm flipH="1" flipV="1">
                                                      <a:off x="0" y="0"/>
                                                      <a:ext cx="19495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6" name="Gerade Verbindung 2415"/>
                                                  <wps:cNvCnPr/>
                                                  <wps:spPr>
                                                    <a:xfrm>
                                                      <a:off x="0" y="0"/>
                                                      <a:ext cx="0" cy="14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7" name="Gerade Verbindung 2416"/>
                                                  <wps:cNvCnPr/>
                                                  <wps:spPr>
                                                    <a:xfrm>
                                                      <a:off x="0" y="1440611"/>
                                                      <a:ext cx="22256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8" name="Gerade Verbindung 2417"/>
                                                  <wps:cNvCnPr/>
                                                  <wps:spPr>
                                                    <a:xfrm flipV="1">
                                                      <a:off x="2501660" y="1440611"/>
                                                      <a:ext cx="2010530" cy="10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9" name="Gerade Verbindung 2418"/>
                                                  <wps:cNvCnPr/>
                                                  <wps:spPr>
                                                    <a:xfrm flipV="1">
                                                      <a:off x="4511615" y="0"/>
                                                      <a:ext cx="0" cy="14395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0" name="Gerade Verbindung 2419"/>
                                                  <wps:cNvCnPr/>
                                                  <wps:spPr>
                                                    <a:xfrm flipH="1">
                                                      <a:off x="2294626" y="0"/>
                                                      <a:ext cx="22174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81" name="Gruppieren 3081"/>
                                                <wpg:cNvGrpSpPr/>
                                                <wpg:grpSpPr>
                                                  <a:xfrm>
                                                    <a:off x="0" y="356716"/>
                                                    <a:ext cx="397510" cy="1587500"/>
                                                    <a:chOff x="0" y="0"/>
                                                    <a:chExt cx="397510" cy="1587500"/>
                                                  </a:xfrm>
                                                </wpg:grpSpPr>
                                                <wps:wsp>
                                                  <wps:cNvPr id="3082" name="Gerade Verbindung 2421"/>
                                                  <wps:cNvCnPr/>
                                                  <wps:spPr>
                                                    <a:xfrm flipH="1">
                                                      <a:off x="0" y="65315"/>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3" name="Gerade Verbindung 2422"/>
                                                  <wps:cNvCnPr/>
                                                  <wps:spPr>
                                                    <a:xfrm>
                                                      <a:off x="90435" y="0"/>
                                                      <a:ext cx="0" cy="15875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4" name="Gerade Verbindung 2423"/>
                                                  <wps:cNvCnPr/>
                                                  <wps:spPr>
                                                    <a:xfrm flipH="1">
                                                      <a:off x="0" y="1502229"/>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5" name="Gerade Verbindung 2424"/>
                                                  <wps:cNvCnPr/>
                                                  <wps:spPr>
                                                    <a:xfrm flipH="1">
                                                      <a:off x="0" y="783772"/>
                                                      <a:ext cx="397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6" name="Gerade Verbindung 2425"/>
                                                  <wps:cNvCnPr/>
                                                  <wps:spPr>
                                                    <a:xfrm>
                                                      <a:off x="35169" y="10049"/>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7" name="Gerade Verbindung 2426"/>
                                                  <wps:cNvCnPr/>
                                                  <wps:spPr>
                                                    <a:xfrm>
                                                      <a:off x="35169" y="728506"/>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8" name="Gerade Verbindung 2427"/>
                                                  <wps:cNvCnPr/>
                                                  <wps:spPr>
                                                    <a:xfrm>
                                                      <a:off x="35169" y="1446963"/>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89" name="Gruppieren 3089"/>
                                                <wpg:cNvGrpSpPr/>
                                                <wpg:grpSpPr>
                                                  <a:xfrm>
                                                    <a:off x="356717" y="1904163"/>
                                                    <a:ext cx="1280795" cy="401899"/>
                                                    <a:chOff x="0" y="0"/>
                                                    <a:chExt cx="1280795" cy="401899"/>
                                                  </a:xfrm>
                                                </wpg:grpSpPr>
                                                <wps:wsp>
                                                  <wps:cNvPr id="3090" name="Gerade Verbindung 2429"/>
                                                  <wps:cNvCnPr/>
                                                  <wps:spPr>
                                                    <a:xfrm>
                                                      <a:off x="90435" y="0"/>
                                                      <a:ext cx="0" cy="39690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1" name="Gerade Verbindung 2430"/>
                                                  <wps:cNvCnPr/>
                                                  <wps:spPr>
                                                    <a:xfrm>
                                                      <a:off x="0" y="316523"/>
                                                      <a:ext cx="12807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2" name="Gerade Verbindung 2431"/>
                                                  <wps:cNvCnPr/>
                                                  <wps:spPr>
                                                    <a:xfrm>
                                                      <a:off x="849085"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3" name="Gerade Verbindung 2432"/>
                                                  <wps:cNvCnPr/>
                                                  <wps:spPr>
                                                    <a:xfrm>
                                                      <a:off x="1205802" y="5024"/>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4" name="Gerade Verbindung 2433"/>
                                                  <wps:cNvCnPr/>
                                                  <wps:spPr>
                                                    <a:xfrm rot="5400000">
                                                      <a:off x="35169" y="261257"/>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5" name="Gerade Verbindung 2434"/>
                                                  <wps:cNvCnPr/>
                                                  <wps:spPr>
                                                    <a:xfrm rot="5400000">
                                                      <a:off x="788795" y="261257"/>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6" name="Gerade Verbindung 2435"/>
                                                  <wps:cNvCnPr/>
                                                  <wps:spPr>
                                                    <a:xfrm rot="5400000">
                                                      <a:off x="1150536" y="256233"/>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97" name="Gruppieren 3097"/>
                                                <wpg:cNvGrpSpPr/>
                                                <wpg:grpSpPr>
                                                  <a:xfrm>
                                                    <a:off x="356717" y="0"/>
                                                    <a:ext cx="1281165" cy="396875"/>
                                                    <a:chOff x="0" y="0"/>
                                                    <a:chExt cx="1281165" cy="396875"/>
                                                  </a:xfrm>
                                                </wpg:grpSpPr>
                                                <wps:wsp>
                                                  <wps:cNvPr id="3098" name="Gerade Verbindung 2437"/>
                                                  <wps:cNvCnPr/>
                                                  <wps:spPr>
                                                    <a:xfrm>
                                                      <a:off x="0" y="60290"/>
                                                      <a:ext cx="12811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9" name="Gerade Verbindung 2438"/>
                                                  <wps:cNvCnPr/>
                                                  <wps:spPr>
                                                    <a:xfrm>
                                                      <a:off x="90435"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0" name="Gerade Verbindung 2439"/>
                                                  <wps:cNvCnPr/>
                                                  <wps:spPr>
                                                    <a:xfrm>
                                                      <a:off x="1205802" y="0"/>
                                                      <a:ext cx="0" cy="39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1" name="Gerade Verbindung 2440"/>
                                                  <wps:cNvCnPr/>
                                                  <wps:spPr>
                                                    <a:xfrm rot="5400000">
                                                      <a:off x="30145" y="0"/>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2" name="Gerade Verbindung 2441"/>
                                                  <wps:cNvCnPr/>
                                                  <wps:spPr>
                                                    <a:xfrm rot="5400000">
                                                      <a:off x="1150536" y="0"/>
                                                      <a:ext cx="107950" cy="10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103" name="Gerade Verbindung 2442"/>
                                              <wps:cNvCnPr/>
                                              <wps:spPr>
                                                <a:xfrm>
                                                  <a:off x="1205802" y="422031"/>
                                                  <a:ext cx="0" cy="144144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104" name="Gerade Verbindung 2443"/>
                                              <wps:cNvCnPr/>
                                              <wps:spPr>
                                                <a:xfrm>
                                                  <a:off x="1924260" y="417007"/>
                                                  <a:ext cx="0" cy="144081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105" name="Gruppieren 3105"/>
                                            <wpg:cNvGrpSpPr/>
                                            <wpg:grpSpPr>
                                              <a:xfrm>
                                                <a:off x="5005449" y="344384"/>
                                                <a:ext cx="396875" cy="1586865"/>
                                                <a:chOff x="0" y="0"/>
                                                <a:chExt cx="396875" cy="1586865"/>
                                              </a:xfrm>
                                            </wpg:grpSpPr>
                                            <wps:wsp>
                                              <wps:cNvPr id="3106" name="Gerade Verbindung 2445"/>
                                              <wps:cNvCnPr/>
                                              <wps:spPr>
                                                <a:xfrm flipH="1">
                                                  <a:off x="0" y="77190"/>
                                                  <a:ext cx="3968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7" name="Gerade Verbindung 2446"/>
                                              <wps:cNvCnPr/>
                                              <wps:spPr>
                                                <a:xfrm>
                                                  <a:off x="308759" y="0"/>
                                                  <a:ext cx="0" cy="158686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8" name="Gerade Verbindung 2447"/>
                                              <wps:cNvCnPr/>
                                              <wps:spPr>
                                                <a:xfrm flipH="1">
                                                  <a:off x="0" y="1514104"/>
                                                  <a:ext cx="3968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9" name="Gerade Verbindung 2448"/>
                                              <wps:cNvCnPr/>
                                              <wps:spPr>
                                                <a:xfrm>
                                                  <a:off x="255320" y="23751"/>
                                                  <a:ext cx="107315" cy="1073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0" name="Gerade Verbindung 2449"/>
                                              <wps:cNvCnPr/>
                                              <wps:spPr>
                                                <a:xfrm>
                                                  <a:off x="249382" y="1454728"/>
                                                  <a:ext cx="107315" cy="1073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111" name="Textfeld 3111"/>
                                          <wps:cNvSpPr txBox="1"/>
                                          <wps:spPr>
                                            <a:xfrm>
                                              <a:off x="942975" y="-21266"/>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28AAA"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3112" name="Gerade Verbindung 2451"/>
                                      <wps:cNvCnPr/>
                                      <wps:spPr>
                                        <a:xfrm>
                                          <a:off x="1647825" y="771525"/>
                                          <a:ext cx="1" cy="862331"/>
                                        </a:xfrm>
                                        <a:prstGeom prst="line">
                                          <a:avLst/>
                                        </a:prstGeom>
                                        <a:ln w="63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3113" name="Gerade Verbindung 2452"/>
                                      <wps:cNvCnPr/>
                                      <wps:spPr>
                                        <a:xfrm>
                                          <a:off x="1171575" y="1200150"/>
                                          <a:ext cx="965200" cy="0"/>
                                        </a:xfrm>
                                        <a:prstGeom prst="line">
                                          <a:avLst/>
                                        </a:prstGeom>
                                        <a:ln w="63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3114" name="Gerade Verbindung 2453"/>
                                      <wps:cNvCnPr/>
                                      <wps:spPr>
                                        <a:xfrm>
                                          <a:off x="3419475" y="1200150"/>
                                          <a:ext cx="965200" cy="0"/>
                                        </a:xfrm>
                                        <a:prstGeom prst="line">
                                          <a:avLst/>
                                        </a:prstGeom>
                                        <a:ln w="63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3115" name="Gerade Verbindung 2454"/>
                                      <wps:cNvCnPr/>
                                      <wps:spPr>
                                        <a:xfrm>
                                          <a:off x="3924300" y="800100"/>
                                          <a:ext cx="0" cy="862330"/>
                                        </a:xfrm>
                                        <a:prstGeom prst="line">
                                          <a:avLst/>
                                        </a:prstGeom>
                                        <a:ln w="63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3116" name="Gruppieren 3116"/>
                                    <wpg:cNvGrpSpPr/>
                                    <wpg:grpSpPr>
                                      <a:xfrm>
                                        <a:off x="2981325" y="447675"/>
                                        <a:ext cx="396875" cy="1586865"/>
                                        <a:chOff x="0" y="0"/>
                                        <a:chExt cx="397432" cy="1587240"/>
                                      </a:xfrm>
                                    </wpg:grpSpPr>
                                    <wps:wsp>
                                      <wps:cNvPr id="3117" name="Gerade Verbindung 2456"/>
                                      <wps:cNvCnPr/>
                                      <wps:spPr>
                                        <a:xfrm flipH="1">
                                          <a:off x="0" y="63500"/>
                                          <a:ext cx="39743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8" name="Gerade Verbindung 2457"/>
                                      <wps:cNvCnPr/>
                                      <wps:spPr>
                                        <a:xfrm>
                                          <a:off x="95250" y="0"/>
                                          <a:ext cx="0" cy="15872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9" name="Gerade Verbindung 2458"/>
                                      <wps:cNvCnPr/>
                                      <wps:spPr>
                                        <a:xfrm flipH="1">
                                          <a:off x="0" y="781050"/>
                                          <a:ext cx="39743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0" name="Gerade Verbindung 2459"/>
                                      <wps:cNvCnPr/>
                                      <wps:spPr>
                                        <a:xfrm>
                                          <a:off x="38100" y="6350"/>
                                          <a:ext cx="107928" cy="1079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1" name="Gerade Verbindung 2460"/>
                                      <wps:cNvCnPr/>
                                      <wps:spPr>
                                        <a:xfrm>
                                          <a:off x="38100" y="723900"/>
                                          <a:ext cx="107928" cy="1079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grpSp>
                      <wps:wsp>
                        <wps:cNvPr id="3122" name="Textfeld 3122"/>
                        <wps:cNvSpPr txBox="1"/>
                        <wps:spPr>
                          <a:xfrm>
                            <a:off x="4381500" y="161925"/>
                            <a:ext cx="195578" cy="1657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96054"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AF0C4BB" id="Gruppieren 418" o:spid="_x0000_s1812" style="position:absolute;margin-left:-.15pt;margin-top:17.8pt;width:432.45pt;height:203.45pt;z-index:251773440" coordsize="54921,2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Yirw8AAMu1AAAOAAAAZHJzL2Uyb0RvYy54bWzsXV2P28YVfS/Q/yDo3VkOv7nwOnDt2C1g&#10;JEaTJs+0RO0KpUiW5HrX+fU98z2kSEqUY9laT1E4WooUOcMz5945986d5z8+7vLFx6xutmVxsyQ/&#10;OMtFVqzK9ba4vVn+57c3z+LlomnTYp3mZZHdLD9lzfLHF3//2/OH6jpzy7syX2f1Aj9SNNcP1c3y&#10;rm2r66urZnWX7dLmh7LKCny5Ketd2uLP+vZqXacP+PVdfuU6Tnj1UNbrqi5XWdPg6Gv+5fIF+/3N&#10;Jlu1v2w2TdYu8pslnq1l/9bs3w/036sXz9Pr2zqt7rYr8RjpCU+xS7cFbqp+6nXapov7erv3U7vt&#10;qi6bctP+sCp3V+Vms11lrA1oDXF6rXlbl/cVa8vt9cNtpboJXdvrp5N/dvXzx/f1Yru+WfoEr6pI&#10;d3hJb+v7qtpmdVYs6FH00UN1e41T39bVr9X7Why45X/RZj9u6h39Lxq0eGS9+0n1bvbYLlY4GPiJ&#10;S0iwXKzwnRvEXow/WP+v7vCS9q5b3f104MoreeMr+nzqcdQf6rlVE5PBJiYX2EQMl0Yjovk8RPx6&#10;l1YZA1pDX7PsLhcjhiPiN7zETZavFz6OsdfPTqRgWLSP/yjxeok83uDgACbcKHTdAL+4jwyf+GEg&#10;gOF5SeQyXKi3m15XddO+zcrdgn64WdYY1my0pR/fNS0eB6fKU+idmzLfrt9s85z9Qakke5XXi48p&#10;SCBv2YPiis5ZebF4uFmGHh6QXlSU9HL+y3lBj2SMTMTtHqrmmjeTfWo/5Rk9Jy/+nW0wmNgIGLh3&#10;ulplhbo/O5uetcGt5lwoztdPNedi3g5cwe5cFq26eLctypq1nrGv7rL1f2WXbfj56HCj3fRj+/jh&#10;kbEIcRUOPpTrT4BHXXLSbarVmy1e37u0ad+nNVgWWIDlaH/BP5u8RPeX4tNycVfWfw4dp+cD6vh2&#10;uXgAa98sm//dp3W2XOT/KjAIEuL7lObZH34QUQTX5jcfzG+K+92rEpggsFHVin2k57e5/Lipy90f&#10;MDAv6V3xVVqscO+bZSs/vmq5LYGBWmUvX7KTQOxV2r4rfq1W9KdpP1Nw/vb4R1pXAsEtxtPPpRx2&#10;6XUPyPxcemVRvrxvy82WoZz2NO9V8QZAAZzjGPft0R3exQCjyzc0i9FJHERehDGK0UtCkvAhimEh&#10;KDp0Y0dyexBHhPjHUfvwdWro94n9LKznyl4zWM+V7AZ6nMV6xPNCIMeSniRTST1PivQUPCzpnYv0&#10;zkIFnqSCt1mdrrPF71n9YVus74vbxW7bLt5vsm0On8gz2OFVIRxk6SJwJ3WxybfVP6VB6PjJrgfP&#10;SExFJJ96TuLGuDv1leGUxAnjU8WL2t8RBqVp63R7e9e+KosC3lFZc8PTsyvUh6JWhbs0HQeoZ/Pb&#10;R2nzO2e16Tb/qVgv2k8V5glpXZcPtOl4LvqT3Ctg7p/hH3T8Iv5YvZtdqF+k+2jUL+J0QHuIdggz&#10;19qkUXt9FhT7x6GYQYw+EmzcHBS7iRMQOATUyLnwE+BDo8XaN/CBX+HdBzFgzb62UO7OS7pj4Nwu&#10;/mlQHp9oUzTsawncaTxJSxjyObuCgu+SOBHI6wkKz1zihiEHZU9ViCKhR/guOFhyHpcz9EilE9oz&#10;jdVQdpzhfLJHFwNzjvNJfMchwml3nQRyGfNT9MgkSRBgODIrQ0J4+Hbi/S2NynkTb+WEfA0fFCDi&#10;k2584BNufOCTbXx48hNtsMgA3UXcLZw10UZvwYyajCVdQkZ3A3yVXl8w3SnN2aA7oTjPVhhjNw4t&#10;28Et/x5kRuWsWrY7u6w4GEVxT4+ifC9s5yk5QbMdjmGydKxzx9V0EiL0if8xbVlICYFLlK9HnCSg&#10;Ym1nFmZ9vScUZGHvloLGst+52c/TaooRJsdRNoytr1fcyrCWIDUZTcbkci+azCecn89+z5JACFDE&#10;d+M9Bcpy3xPiPqWGWO47O/cpdcpMEfLEG7lQ7hOZQ3vRc29wUo+j84neQ7ITdHE2tadM1RPICTTx&#10;hMhoTxLGZFjHVEd/ElH3kQuVtv41FExPTen3Y2auzyVWQfgjQQYaO+gEyIKITHYZ6xfV6L3YWL4t&#10;aHLTXpaFjoZ1cn86Aa9epErr5MZZNvrFsohk/I9nQ2nnFMNFR7/o4S+fuObpGepe3BYYVNH68UCX&#10;gcEYYQWuyvWGLQ6y8KwasBaCLJGNxf5YupzKLeNT1d5g6upUJySm6dE4JwB7HgjSNDQhCQ9B0Jz1&#10;H6ZBgvk+pcCBNCILwp7eeSmh03PwoK8TAIdAqDTUcR7kglOAQGJPb3LpsSFAEidKXMyRKTXSz9w7&#10;tNRoqVEKAb5KsBz0EJW2dQIqkXea0BzuAaK0uOQJ8F2rexlsqecxfJY2nO7sK3ndnJ3i6PwJG0fQ&#10;txCXGJud+oMyJI5ecmPPYhMHZEjf5JyDGTbjQZhnoB8X7AbTF2ESvzdptek2c2YE5+ameek2Qgey&#10;IZjzr2vxB2VIHJ3PfXESBzAboyk3jutJZ9bVKYJHp9wMX66cYW3XeIbhKNkPSpH+KVIkt2wDIiT8&#10;eaOtnhOESNpFh+61dU+FHLtybjM9J9KeoY6tscPz3+ygE+gndHESLABbgzqnkWNXntDIITcFjTzd&#10;T+npUmOPevhN4srEo+656J5QZIye0Mgh9wSNPMU/8X28Mm5VMQQdj2Xp6iRWH8nnBJm/fMbp+yRE&#10;ktxRwB27crS5Z/BP0EfKQRmaHvGFddMCul5rwj79PrjqpAcakuDlR6IX2XeqF04U1IkbiRQVQyvH&#10;sttuhq3W8IyzcGu7noQu0WXCefP1FXWgUtvcASmJr+SfRqUhqQ9ysx7BTGvCCLYI5IskraCORXAO&#10;TX0eV9SJSgsYl432EEhXi4ekZ0+wECQIpY9gmZCOwnPPxLRR+OYCO8DhZICbqHnhOA4HrTKyAkgo&#10;looP4xIFYgJPsqTDFzRZirQUKeu1AJqTcW9ZyufgAs++wwg/GevvePpKz22UcPS9JOAqmkWkRaRG&#10;JF1dOGG0xZqBg4jsL5x33cQPXbikEG56iHRdEvlUHadzWGu+L8d8azFsIsjjObGOaZsaEQ6fqhF5&#10;QRhx91GLCqhCFSALj2sK0IwCTGWP0hRGLlSsqFt5tkXF6DOtqw1M3mRBoNmjEP2DMRYGHp/+Dffe&#10;XzIEVWEuQySwUsJytGTXN+1A07om4zYB8TM2kKfQaEzkEsenCwsk12sM7g9eNQZPFLQsCGmxONr3&#10;YlbGS91dKAi1QD1EiUfk52mV1YAjp0Tk6kFFYM6NBqRpGSwpYjBaVUGV2oSJnlT9EYM8SIoTeIxi&#10;L0JsjTkwspyAhaNNHB1bqwc4Tsr9spDPkTbaC0gIZQI2mjiO36NFmpdHM/ZkvihPmrG22uaLinxR&#10;gHFS+YcMcJAbDQutwRihWJnDLtZG2qLxcrNEz7KwA2ic1P/dI/T/QTRC8w+TkPmdFo79LIEnm7QM&#10;OGnNvqNnnVJOhSlZIEtqaTExJntwwkJTWFtubLEWM06EMe5VkFJal7nQdOBCZaW/iqpFc34mdATR&#10;gUf6KId0BC8JE4f9pGq0lRHUmr2ji96rK56IjJBoNXpARkC0do5rwsUDD5UYeUVhww6YA9eKB1Y8&#10;YKymHORkUt/nCZNHJ2fFfsLUiFFJFVSIgAhFtqVCO0vTIJyU9b15sj5WPKMyLU/6hZjK5C9Nh0Iu&#10;sECUBYutlGpIqaiVP+EXdgrujSy9H131rMUDN0TJc5FnLiVVKx5Y8UBsRDdcAw27OkzK/LKK3NSc&#10;ZRSbURyzKRrstgXnsZtwWeI0iXNS9O/U6ptLnNj4D8mrPGEL6dUuZ2Ft0S11Xi51avFnMnEr0Sq+&#10;KXThMJsjz6oeZwhdQqtSNtiNkawqJC7tIB5e+4ZaakMXqimObuUZE7eSSa1Z1qKbMheG1szlhdDB&#10;fi20y43BZzbdqgtWXeipC1qhHtK4zHL9I2bBAOEROqsVF5iyYl0T7Zogb2ByTjdP6zfFhR4VWmXB&#10;ZsWMZsWgwv4UClHy76DaPzp78xyC9TMDeazWM75cz/g8GQmE6qTjgVAUATwdlua8rUeVFpiXC0w9&#10;mWE1Boy6M+cocUGcyVABCpAcBKzhUZrWfKg+iDDpyK+h/6c/reZ0J0Tw6Y1nL0Lh93mdNnccMmt8&#10;Eg9i61x8U3UuiDMZPJDFBI+ccWOfdN8Va7p9gnIovYCBhiaWtX12RNVCs5smdrZcE5NNR/dE9bB6&#10;X5lpQwCjhxndzRLAsB4x8JFKTR1Gz/e9uBchFcqXXL8YxpDEcJfDMtjIhYoydVvPJ4MRZOlOOTii&#10;A6cG5dTiiIhWj2KdI0VEsxPYV6r5J1gMu7mArAVP8Xf5S8fg906icWY6OrLbAz6OeyCUxiGI5ei1&#10;KLTpNjLdhjiToQFZG/JETiQB8akrZFmxW62u62BYhdZUaCejBP68KIEbBJ4LAqS5DNjJks3ajHgV&#10;imXKAl1gY1F+wLKjZUfFjrR2x4QkNi9e4GJTAVpCA2iESOtj3ViXGAUG5RJGi8cLil/p+cxXUcJQ&#10;fFDgVG0J7BFekVAkbB8sR0+9arFdWuK7qFvDgDq0d4HdBvMJbYOpDKrdBvPLbIP5tZlhMqjDXaKj&#10;13SQ0I9isUNuRKtpCzVICh5gIbr+PqaJeZ8tkU8IHvXth1d5zUXwN2+MOr8dSb2qm1aL5ewranDh&#10;4Fm1/NtSy+mmpeNuFoq247UdD1ICZArzJXe860xAEyyMo4kgf1llv5GKThalm2z1dGo9YVOwSZQe&#10;UevJ8LE8H6XyLUpXWdFKS5EXsi4YL3169GpgK6AYAgpVNCa49IgKUCZKEXn0KFdSq47NQ2X5Smnw&#10;BYsyg/8lIxyWSs9Epaa3OhGDRJ1TCTIzBimr58+KQbpJTDzhVGKPlpCvCdYynRlFIzqKcUwMMvKx&#10;XlQGLyNs2Sz8v8dNvTPn6WeMQaKwu+y5gSzo4Iioz0QMkjoivfAP6rOpTug238YgVWT/aEujrngi&#10;MUjUcp9C47wiRHw3MGoqehgUVgKDd28MWhAqSH2/IJwM+QRKoTqwE0a/uDv3WoY20LScaLPzx7Pz&#10;acBwwoGeF/PxsH8rByITCTo6BM18RgxIxnsSXtvCxh9t/FHFH1FTfwKLSAmdI4xpLEaul/QdRYvG&#10;p5eHb87m5n4+06ITus81Z1sjctkp3j8ncokMVlQI4ISLvYaSvQAFts6mG2+xKsFhEPFtMMcpt4aA&#10;uaS+fvrxXdNisOFUGlZ4m5WYQE6n8OdK2OpEJfKiE9goyjdQu/gv07AE5r0sz1Hcjr6FppLzU7GF&#10;Iw1gzNkB+2KEtXlbZytLbEOXXzB0+XBbMdjf1ml1t129TtvU/JvJKNeZW96V+TqrX/wfAAD//wMA&#10;UEsDBBQABgAIAAAAIQCEFDfC4AAAAAgBAAAPAAAAZHJzL2Rvd25yZXYueG1sTI/NasMwEITvhb6D&#10;2EJviez4h+B6HUJoewqFJoXS28be2CaWZCzFdt6+6qm5zTLDzLf5ZladGHmwrdEI4TIAwbo0Vatr&#10;hK/j22INwjrSFXVGM8KNLWyKx4ecsspM+pPHg6uFL9E2I4TGuT6T0pYNK7JL07P23tkMipw/h1pW&#10;A02+XHVyFQSpVNRqv9BQz7uGy8vhqhDeJ5q2Ufg67i/n3e3nmHx870NGfH6aty8gHM/uPwx/+B4d&#10;Cs90MlddWdEhLCIfRIiSFIS312nsxQkhjlcJyCKX9w8UvwAAAP//AwBQSwECLQAUAAYACAAAACEA&#10;toM4kv4AAADhAQAAEwAAAAAAAAAAAAAAAAAAAAAAW0NvbnRlbnRfVHlwZXNdLnhtbFBLAQItABQA&#10;BgAIAAAAIQA4/SH/1gAAAJQBAAALAAAAAAAAAAAAAAAAAC8BAABfcmVscy8ucmVsc1BLAQItABQA&#10;BgAIAAAAIQBJF8Yirw8AAMu1AAAOAAAAAAAAAAAAAAAAAC4CAABkcnMvZTJvRG9jLnhtbFBLAQIt&#10;ABQABgAIAAAAIQCEFDfC4AAAAAgBAAAPAAAAAAAAAAAAAAAAAAkSAABkcnMvZG93bnJldi54bWxQ&#10;SwUGAAAAAAQABADzAAAAFhMAAAAA&#10;">
                <v:group id="Gruppieren 419" o:spid="_x0000_s1813" style="position:absolute;width:54921;height:25838" coordsize="54921,2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Textfeld 420" o:spid="_x0000_s1814" type="#_x0000_t202" style="position:absolute;left:27622;width:414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8AaxAAAANwAAAAPAAAAZHJzL2Rvd25yZXYueG1sRE/LasJA&#10;FN0X/IfhCt0UnVTrg+gopdgH3Wl84O6SuSbBzJ2QGZP4986i0OXhvJfrzpSiodoVlhW8DiMQxKnV&#10;BWcK9snnYA7CeWSNpWVScCcH61XvaYmxti1vqdn5TIQQdjEqyL2vYildmpNBN7QVceAutjboA6wz&#10;qWtsQ7gp5SiKptJgwaEhx4o+ckqvu5tRcH7JTr+u+zq048m42nw3yeyoE6We+937AoSnzv+L/9w/&#10;WsHbKMwPZ8IRkKsHAAAA//8DAFBLAQItABQABgAIAAAAIQDb4fbL7gAAAIUBAAATAAAAAAAAAAAA&#10;AAAAAAAAAABbQ29udGVudF9UeXBlc10ueG1sUEsBAi0AFAAGAAgAAAAhAFr0LFu/AAAAFQEAAAsA&#10;AAAAAAAAAAAAAAAAHwEAAF9yZWxzLy5yZWxzUEsBAi0AFAAGAAgAAAAhAMHrwBrEAAAA3AAAAA8A&#10;AAAAAAAAAAAAAAAABwIAAGRycy9kb3ducmV2LnhtbFBLBQYAAAAAAwADALcAAAD4AgAAAAA=&#10;" fillcolor="white [3201]" stroked="f" strokeweight=".5pt">
                    <v:textbox>
                      <w:txbxContent>
                        <w:p w14:paraId="51EBDE38" w14:textId="77777777" w:rsidR="008A6EA7" w:rsidRPr="002D3A49" w:rsidRDefault="008A6EA7" w:rsidP="003C21BE">
                          <w:pPr>
                            <w:rPr>
                              <w:sz w:val="26"/>
                            </w:rPr>
                          </w:pPr>
                          <w:r w:rsidRPr="002D3A49">
                            <w:rPr>
                              <w:rFonts w:ascii="Cambria" w:hAnsi="Cambria"/>
                              <w:sz w:val="28"/>
                            </w:rPr>
                            <w:t>②</w:t>
                          </w:r>
                        </w:p>
                      </w:txbxContent>
                    </v:textbox>
                  </v:shape>
                  <v:group id="Gruppieren 421" o:spid="_x0000_s1815" style="position:absolute;left:18573;top:1619;width:6280;height:5871" coordsize="6280,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Textfeld 422" o:spid="_x0000_s1816" type="#_x0000_t202" style="position:absolute;left:2133;width:414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v2xwAAANwAAAAPAAAAZHJzL2Rvd25yZXYueG1sRI9PS8NA&#10;FMTvgt9heYIXsRvTP0rstpSibemtiVp6e2SfSTD7NmTXJP323YLgcZiZ3zDz5WBq0VHrKssKnkYR&#10;COLc6ooLBR/Z++MLCOeRNdaWScGZHCwXtzdzTLTt+UBd6gsRIOwSVFB63yRSurwkg25kG+LgfdvW&#10;oA+yLaRusQ9wU8s4imbSYMVhocSG1iXlP+mvUXB6KI57N2w++/F03Lxtu+z5S2dK3d8Nq1cQngb/&#10;H/5r77SCSRzD9Uw4AnJxAQAA//8DAFBLAQItABQABgAIAAAAIQDb4fbL7gAAAIUBAAATAAAAAAAA&#10;AAAAAAAAAAAAAABbQ29udGVudF9UeXBlc10ueG1sUEsBAi0AFAAGAAgAAAAhAFr0LFu/AAAAFQEA&#10;AAsAAAAAAAAAAAAAAAAAHwEAAF9yZWxzLy5yZWxzUEsBAi0AFAAGAAgAAAAhAF51+/bHAAAA3AAA&#10;AA8AAAAAAAAAAAAAAAAABwIAAGRycy9kb3ducmV2LnhtbFBLBQYAAAAAAwADALcAAAD7AgAAAAA=&#10;" fillcolor="white [3201]" stroked="f" strokeweight=".5pt">
                      <v:textbox>
                        <w:txbxContent>
                          <w:p w14:paraId="2E64A447" w14:textId="77777777" w:rsidR="008A6EA7" w:rsidRPr="002D3A49" w:rsidRDefault="008A6EA7" w:rsidP="003C21BE">
                            <w:pPr>
                              <w:rPr>
                                <w:sz w:val="26"/>
                              </w:rPr>
                            </w:pPr>
                            <w:r w:rsidRPr="002D3A49">
                              <w:rPr>
                                <w:rFonts w:ascii="Cambria" w:hAnsi="Cambria"/>
                                <w:sz w:val="28"/>
                              </w:rPr>
                              <w:t>①</w:t>
                            </w:r>
                          </w:p>
                        </w:txbxContent>
                      </v:textbox>
                    </v:shape>
                    <v:shape id="Gerade Verbindung mit Pfeil 423" o:spid="_x0000_s1817" type="#_x0000_t32" style="position:absolute;top:2362;width:3092;height:35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MAwQAAANwAAAAPAAAAZHJzL2Rvd25yZXYueG1sRI/dagIx&#10;EIXvBd8hjNC7mlXbIqtRxFroXa36AONm3EQ3kyVJdfv2TUHw8nB+Ps582blGXClE61nBaFiAIK68&#10;tlwrOOw/nqcgYkLW2HgmBb8UYbno9+ZYan/jb7ruUi3yCMcSFZiU2lLKWBlyGIe+Jc7eyQeHKctQ&#10;Sx3wlsddI8dF8SYdWs4Egy2tDVWX3Y/L3JU9v74HzdXmeLbbYPDr1KBST4NuNQORqEuP8L39qRW8&#10;jCfwfyYfAbn4AwAA//8DAFBLAQItABQABgAIAAAAIQDb4fbL7gAAAIUBAAATAAAAAAAAAAAAAAAA&#10;AAAAAABbQ29udGVudF9UeXBlc10ueG1sUEsBAi0AFAAGAAgAAAAhAFr0LFu/AAAAFQEAAAsAAAAA&#10;AAAAAAAAAAAAHwEAAF9yZWxzLy5yZWxzUEsBAi0AFAAGAAgAAAAhAJjzIwDBAAAA3AAAAA8AAAAA&#10;AAAAAAAAAAAABwIAAGRycy9kb3ducmV2LnhtbFBLBQYAAAAAAwADALcAAAD1AgAAAAA=&#10;" strokecolor="black [3213]">
                      <v:stroke endarrow="open"/>
                    </v:shape>
                  </v:group>
                  <v:shape id="Gerade Verbindung mit Pfeil 424" o:spid="_x0000_s1818" type="#_x0000_t32" style="position:absolute;left:29051;top:2857;width:451;height:58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t0wgAAANwAAAAPAAAAZHJzL2Rvd25yZXYueG1sRI/dagIx&#10;EIXvC75DGMG7mlVsKatZEduCd22tDzBuxk3WzWRJUt2+fVMQvDycn4+zWg+uExcK0XpWMJsWIIhr&#10;ry03Cg7f748vIGJC1th5JgW/FGFdjR5WWGp/5S+67FMj8gjHEhWYlPpSylgbchinvifO3skHhynL&#10;0Egd8JrHXSfnRfEsHVrOBIM9bQ3V5/2Py9yNbZ9eg+b67djaz2Dw49ShUpPxsFmCSDSke/jW3mkF&#10;i/kC/s/kIyCrPwAAAP//AwBQSwECLQAUAAYACAAAACEA2+H2y+4AAACFAQAAEwAAAAAAAAAAAAAA&#10;AAAAAAAAW0NvbnRlbnRfVHlwZXNdLnhtbFBLAQItABQABgAIAAAAIQBa9CxbvwAAABUBAAALAAAA&#10;AAAAAAAAAAAAAB8BAABfcmVscy8ucmVsc1BLAQItABQABgAIAAAAIQAXGrt0wgAAANwAAAAPAAAA&#10;AAAAAAAAAAAAAAcCAABkcnMvZG93bnJldi54bWxQSwUGAAAAAAMAAwC3AAAA9gIAAAAA&#10;" strokecolor="black [3213]">
                    <v:stroke endarrow="open"/>
                  </v:shape>
                  <v:group id="Gruppieren 425" o:spid="_x0000_s1819" style="position:absolute;top:1619;width:54921;height:24219"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Textfeld 426" o:spid="_x0000_s1820" type="#_x0000_t202" style="position:absolute;left:14001;top:20900;width:195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qjxgAAANwAAAAPAAAAZHJzL2Rvd25yZXYueG1sRI9Ba8JA&#10;FITvQv/D8gpeSt1UJJXUVVpBqKCIafH8yL5mU7NvY3ar0V/vCgWPw8x8w0xmna3FkVpfOVbwMkhA&#10;EBdOV1wq+P5aPI9B+ICssXZMCs7kYTZ96E0w0+7EWzrmoRQRwj5DBSaEJpPSF4Ys+oFriKP341qL&#10;Icq2lLrFU4TbWg6TJJUWK44LBhuaGyr2+Z9VMD6P1k+79HX3W2+WH+ZSHni1R6X6j937G4hAXbiH&#10;/9ufWsFomMLtTDwCcnoFAAD//wMAUEsBAi0AFAAGAAgAAAAhANvh9svuAAAAhQEAABMAAAAAAAAA&#10;AAAAAAAAAAAAAFtDb250ZW50X1R5cGVzXS54bWxQSwECLQAUAAYACAAAACEAWvQsW78AAAAVAQAA&#10;CwAAAAAAAAAAAAAAAAAfAQAAX3JlbHMvLnJlbHNQSwECLQAUAAYACAAAACEAyer6o8YAAADcAAAA&#10;DwAAAAAAAAAAAAAAAAAHAgAAZHJzL2Rvd25yZXYueG1sUEsFBgAAAAADAAMAtwAAAPoCAAAAAA==&#10;" fillcolor="white [3201]" stroked="f" strokeweight=".5pt">
                      <v:textbox inset="0,0,0,0">
                        <w:txbxContent>
                          <w:p w14:paraId="00C819E8" w14:textId="77777777" w:rsidR="008A6EA7" w:rsidRDefault="008A6EA7" w:rsidP="003C21BE">
                            <w:r w:rsidRPr="00AA0BA1">
                              <w:rPr>
                                <w:rFonts w:ascii="Segoe Print" w:hAnsi="Segoe Print"/>
                              </w:rPr>
                              <w:t>10</w:t>
                            </w:r>
                          </w:p>
                        </w:txbxContent>
                      </v:textbox>
                    </v:shape>
                    <v:group id="Gruppieren 427" o:spid="_x0000_s1821"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Textfeld 428" o:spid="_x0000_s1822" type="#_x0000_t202" style="position:absolute;left:8286;top:20900;width:195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tKxAAAANwAAAAPAAAAZHJzL2Rvd25yZXYueG1sRE9da8Iw&#10;FH0X9h/CHfgybKqIk9oo22CwwYasis+X5tpUm5vaRK379cvDwMfD+c5XvW3EhTpfO1YwTlIQxKXT&#10;NVcKtpv30RyED8gaG8ek4EYeVsuHQY6Zdlf+oUsRKhFD2GeowITQZlL60pBFn7iWOHJ711kMEXaV&#10;1B1eY7ht5CRNZ9JizbHBYEtvhspjcbYK5rfp99Nu9rw7NOvPV/NbnfjriEoNH/uXBYhAfbiL/90f&#10;WsF0EtfGM/EIyOUfAAAA//8DAFBLAQItABQABgAIAAAAIQDb4fbL7gAAAIUBAAATAAAAAAAAAAAA&#10;AAAAAAAAAABbQ29udGVudF9UeXBlc10ueG1sUEsBAi0AFAAGAAgAAAAhAFr0LFu/AAAAFQEAAAsA&#10;AAAAAAAAAAAAAAAAHwEAAF9yZWxzLy5yZWxzUEsBAi0AFAAGAAgAAAAhANc5y0rEAAAA3AAAAA8A&#10;AAAAAAAAAAAAAAAABwIAAGRycy9kb3ducmV2LnhtbFBLBQYAAAAAAwADALcAAAD4AgAAAAA=&#10;" fillcolor="white [3201]" stroked="f" strokeweight=".5pt">
                        <v:textbox inset="0,0,0,0">
                          <w:txbxContent>
                            <w:p w14:paraId="02BA41A6" w14:textId="77777777" w:rsidR="008A6EA7" w:rsidRDefault="008A6EA7" w:rsidP="003C21BE">
                              <w:r w:rsidRPr="00AA0BA1">
                                <w:rPr>
                                  <w:rFonts w:ascii="Segoe Print" w:hAnsi="Segoe Print"/>
                                </w:rPr>
                                <w:t>21</w:t>
                              </w:r>
                            </w:p>
                          </w:txbxContent>
                        </v:textbox>
                      </v:shape>
                      <v:group id="Gruppieren 429" o:spid="_x0000_s1823"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Textfeld 433" o:spid="_x0000_s1824" type="#_x0000_t202" style="position:absolute;left:52101;top:10953;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H6wwAAANwAAAAPAAAAZHJzL2Rvd25yZXYueG1sRI9Bi8Iw&#10;FITvgv8hPGFvmqprkWoUURf2sgdrvT+bZ1vavJQmq/XfbxYEj8PMfMOst71pxJ06V1lWMJ1EIIhz&#10;qysuFGTnr/EShPPIGhvLpOBJDrab4WCNibYPPtE99YUIEHYJKii9bxMpXV6SQTexLXHwbrYz6IPs&#10;Cqk7fAS4aeQsimJpsOKwUGJL+5LyOv01CtLjNT7UP8v+WetMxotLcayuO6U+Rv1uBcJT79/hV/tb&#10;K/icz+H/TDgCcvMHAAD//wMAUEsBAi0AFAAGAAgAAAAhANvh9svuAAAAhQEAABMAAAAAAAAAAAAA&#10;AAAAAAAAAFtDb250ZW50X1R5cGVzXS54bWxQSwECLQAUAAYACAAAACEAWvQsW78AAAAVAQAACwAA&#10;AAAAAAAAAAAAAAAfAQAAX3JlbHMvLnJlbHNQSwECLQAUAAYACAAAACEA21nB+sMAAADcAAAADwAA&#10;AAAAAAAAAAAAAAAHAgAAZHJzL2Rvd25yZXYueG1sUEsFBgAAAAADAAMAtwAAAPcCAAAAAA==&#10;" fillcolor="white [3201]" stroked="f" strokeweight=".5pt">
                          <v:textbox inset="0,0,0,0">
                            <w:txbxContent>
                              <w:p w14:paraId="317FA306" w14:textId="77777777" w:rsidR="008A6EA7" w:rsidRDefault="008A6EA7" w:rsidP="003C21BE">
                                <w:r w:rsidRPr="00AA0BA1">
                                  <w:rPr>
                                    <w:rFonts w:ascii="Segoe Print" w:hAnsi="Segoe Print"/>
                                  </w:rPr>
                                  <w:t>40</w:t>
                                </w:r>
                              </w:p>
                            </w:txbxContent>
                          </v:textbox>
                        </v:shape>
                        <v:group id="Gruppieren 434" o:spid="_x0000_s1825"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Textfeld 435" o:spid="_x0000_s1826" type="#_x0000_t202" style="position:absolute;left:-96;top:14287;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VwwAAANwAAAAPAAAAZHJzL2Rvd25yZXYueG1sRI9Bi8Iw&#10;FITvwv6H8IS9aaqrRbpGkdUFLx6s9f5s3ralzUtpslr/vREEj8PMfMMs171pxJU6V1lWMBlHIIhz&#10;qysuFGSn39EChPPIGhvLpOBODtarj8ESE21vfKRr6gsRIOwSVFB63yZSurwkg25sW+Lg/dnOoA+y&#10;K6Tu8BbgppHTKIqlwYrDQokt/ZSU1+m/UZDuLvG2Piz6e60zGc/Pxa66bJT6HPabbxCeev8Ov9p7&#10;rWD2NYfnmXAE5OoBAAD//wMAUEsBAi0AFAAGAAgAAAAhANvh9svuAAAAhQEAABMAAAAAAAAAAAAA&#10;AAAAAAAAAFtDb250ZW50X1R5cGVzXS54bWxQSwECLQAUAAYACAAAACEAWvQsW78AAAAVAQAACwAA&#10;AAAAAAAAAAAAAAAfAQAAX3JlbHMvLnJlbHNQSwECLQAUAAYACAAAACEAO/z8FcMAAADcAAAADwAA&#10;AAAAAAAAAAAAAAAHAgAAZHJzL2Rvd25yZXYueG1sUEsFBgAAAAADAAMAtwAAAPcCAAAAAA==&#10;" fillcolor="white [3201]" stroked="f" strokeweight=".5pt">
                            <v:textbox inset="0,0,0,0">
                              <w:txbxContent>
                                <w:p w14:paraId="2F342B53" w14:textId="77777777" w:rsidR="008A6EA7" w:rsidRPr="00AA0BA1" w:rsidRDefault="008A6EA7" w:rsidP="003C21BE">
                                  <w:pPr>
                                    <w:rPr>
                                      <w:rFonts w:ascii="Segoe Print" w:hAnsi="Segoe Print"/>
                                    </w:rPr>
                                  </w:pPr>
                                  <w:r w:rsidRPr="00AA0BA1">
                                    <w:rPr>
                                      <w:rFonts w:ascii="Segoe Print" w:hAnsi="Segoe Print"/>
                                    </w:rPr>
                                    <w:t>20</w:t>
                                  </w:r>
                                </w:p>
                              </w:txbxContent>
                            </v:textbox>
                          </v:shape>
                          <v:group id="Gruppieren 436" o:spid="_x0000_s1827"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group id="Gruppieren 437" o:spid="_x0000_s1828" style="position:absolute;left:38385;top:952;width:12809;height:3968" coordsize="12809,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line id="Gerade Verbindung 2401" o:spid="_x0000_s1829" style="position:absolute;visibility:visible;mso-wrap-style:square" from="0,571" to="1280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BlvwgAAANwAAAAPAAAAZHJzL2Rvd25yZXYueG1sRE9da8Iw&#10;FH0f+B/CFXyRmarDSTWKygYyBkM36OuluTbV5qY00dZ/bx6EPR7O93Ld2UrcqPGlYwXjUQKCOHe6&#10;5ELB3+/n6xyED8gaK8ek4E4e1qveyxJT7Vo+0O0YChFD2KeowIRQp1L63JBFP3I1ceROrrEYImwK&#10;qRtsY7it5CRJZtJiybHBYE07Q/nleLUKth/nzY8278NdmxVZ3X5nif7KlBr0u80CRKAu/Iuf7r1W&#10;8DaNa+OZeATk6gEAAP//AwBQSwECLQAUAAYACAAAACEA2+H2y+4AAACFAQAAEwAAAAAAAAAAAAAA&#10;AAAAAAAAW0NvbnRlbnRfVHlwZXNdLnhtbFBLAQItABQABgAIAAAAIQBa9CxbvwAAABUBAAALAAAA&#10;AAAAAAAAAAAAAB8BAABfcmVscy8ucmVsc1BLAQItABQABgAIAAAAIQB8hBlvwgAAANwAAAAPAAAA&#10;AAAAAAAAAAAAAAcCAABkcnMvZG93bnJldi54bWxQSwUGAAAAAAMAAwC3AAAA9gIAAAAA&#10;" strokecolor="black [3213]" strokeweight=".5pt"/>
                              <v:line id="Gerade Verbindung 2402" o:spid="_x0000_s1830" style="position:absolute;visibility:visible;mso-wrap-style:square" from="889,0" to="889,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z0xgAAANwAAAAPAAAAZHJzL2Rvd25yZXYueG1sRI9Ba8JA&#10;FITvgv9heUIvopu2Ymt0FSstFBGkWsj1kX1mY7NvQ3Zr0n/fFQSPw8x8wyxWna3EhRpfOlbwOE5A&#10;EOdOl1wo+D5+jF5B+ICssXJMCv7Iw2rZ7y0w1a7lL7ocQiEihH2KCkwIdSqlzw1Z9GNXE0fv5BqL&#10;IcqmkLrBNsJtJZ+SZCotlhwXDNa0MZT/HH6tgrf383qvzctw02ZFVre7LNHbTKmHQbeegwjUhXv4&#10;1v7UCibPM7ieiUdALv8BAAD//wMAUEsBAi0AFAAGAAgAAAAhANvh9svuAAAAhQEAABMAAAAAAAAA&#10;AAAAAAAAAAAAAFtDb250ZW50X1R5cGVzXS54bWxQSwECLQAUAAYACAAAACEAWvQsW78AAAAVAQAA&#10;CwAAAAAAAAAAAAAAAAAfAQAAX3JlbHMvLnJlbHNQSwECLQAUAAYACAAAACEAE8i89MYAAADcAAAA&#10;DwAAAAAAAAAAAAAAAAAHAgAAZHJzL2Rvd25yZXYueG1sUEsFBgAAAAADAAMAtwAAAPoCAAAAAA==&#10;" strokecolor="black [3213]" strokeweight=".5pt"/>
                              <v:line id="Gerade Verbindung 2403" o:spid="_x0000_s1831" style="position:absolute;visibility:visible;mso-wrap-style:square" from="12001,0" to="1200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YUwgAAANwAAAAPAAAAZHJzL2Rvd25yZXYueG1sRE9da8Iw&#10;FH0X/A/hCnsRTR2iUo2i4mAMYUyFvl6aa1NtbkqT2e7fLw+Cj4fzvdp0thIPanzpWMFknIAgzp0u&#10;uVBwOX+MFiB8QNZYOSYFf+Rhs+73Vphq1/IPPU6hEDGEfYoKTAh1KqXPDVn0Y1cTR+7qGoshwqaQ&#10;usE2httKvifJTFosOTYYrGlvKL+ffq2C3eG2/dZmPty3WZHV7TFL9Fem1Nug2y5BBOrCS/x0f2oF&#10;02mcH8/EIyDX/wAAAP//AwBQSwECLQAUAAYACAAAACEA2+H2y+4AAACFAQAAEwAAAAAAAAAAAAAA&#10;AAAAAAAAW0NvbnRlbnRfVHlwZXNdLnhtbFBLAQItABQABgAIAAAAIQBa9CxbvwAAABUBAAALAAAA&#10;AAAAAAAAAAAAAB8BAABfcmVscy8ucmVsc1BLAQItABQABgAIAAAAIQDa9GYUwgAAANwAAAAPAAAA&#10;AAAAAAAAAAAAAAcCAABkcnMvZG93bnJldi54bWxQSwUGAAAAAAMAAwC3AAAA9gIAAAAA&#10;" strokecolor="black [3213]" strokeweight=".5pt"/>
                              <v:line id="Gerade Verbindung 2404" o:spid="_x0000_s1832" style="position:absolute;rotation:90;visibility:visible;mso-wrap-style:square" from="253,0" to="1332,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pLxQAAANwAAAAPAAAAZHJzL2Rvd25yZXYueG1sRI9BawIx&#10;FITvBf9DeEJvmigqdTWKFopCPdhtwetj89xd3Lysm1RXf30jCD0OM/MNM1+2thIXanzpWMOgr0AQ&#10;Z86UnGv4+f7ovYHwAdlg5Zg03MjDctF5mWNi3JW/6JKGXEQI+wQ1FCHUiZQ+K8ii77uaOHpH11gM&#10;UTa5NA1eI9xWcqjURFosOS4UWNN7Qdkp/bUazpvTpFb3z916X04P97GcHlVrtH7ttqsZiEBt+A8/&#10;21ujYTQawONMPAJy8QcAAP//AwBQSwECLQAUAAYACAAAACEA2+H2y+4AAACFAQAAEwAAAAAAAAAA&#10;AAAAAAAAAAAAW0NvbnRlbnRfVHlwZXNdLnhtbFBLAQItABQABgAIAAAAIQBa9CxbvwAAABUBAAAL&#10;AAAAAAAAAAAAAAAAAB8BAABfcmVscy8ucmVsc1BLAQItABQABgAIAAAAIQD7xKpLxQAAANwAAAAP&#10;AAAAAAAAAAAAAAAAAAcCAABkcnMvZG93bnJldi54bWxQSwUGAAAAAAMAAwC3AAAA+QIAAAAA&#10;" strokecolor="black [3213]" strokeweight=".5pt"/>
                              <v:line id="Gerade Verbindung 2405" o:spid="_x0000_s1833" style="position:absolute;rotation:90;visibility:visible;mso-wrap-style:square" from="11493,0" to="12572,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Q8xQAAANwAAAAPAAAAZHJzL2Rvd25yZXYueG1sRI9BawIx&#10;FITvhf6H8Aq9aVJRqatRaqEo6MGugtfH5rm7uHlZN6mu/nojCD0OM/MNM5m1thJnanzpWMNHV4Eg&#10;zpwpOdew2/50PkH4gGywckwaruRhNn19mWBi3IV/6ZyGXEQI+wQ1FCHUiZQ+K8ii77qaOHoH11gM&#10;UTa5NA1eItxWsqfUUFosOS4UWNN3Qdkx/bMaTovjsFa31Xq+KUf720CODqo1Wr+/tV9jEIHa8B9+&#10;tpdGQ7/fg8eZeATk9A4AAP//AwBQSwECLQAUAAYACAAAACEA2+H2y+4AAACFAQAAEwAAAAAAAAAA&#10;AAAAAAAAAAAAW0NvbnRlbnRfVHlwZXNdLnhtbFBLAQItABQABgAIAAAAIQBa9CxbvwAAABUBAAAL&#10;AAAAAAAAAAAAAAAAAB8BAABfcmVscy8ucmVsc1BLAQItABQABgAIAAAAIQALFjQ8xQAAANwAAAAP&#10;AAAAAAAAAAAAAAAAAAcCAABkcnMvZG93bnJldi54bWxQSwUGAAAAAAMAAwC3AAAA+QIAAAAA&#10;" strokecolor="black [3213]" strokeweight=".5pt"/>
                            </v:group>
                            <v:group id="Gruppieren 443" o:spid="_x0000_s1834"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uppieren 444" o:spid="_x0000_s1835" style="position:absolute;top:-212;width:54921;height:24221" coordorigin=",-212" coordsize="5492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Textfeld 445" o:spid="_x0000_s1836" type="#_x0000_t202" style="position:absolute;left:-149;top:7810;width:1956;height:16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oxAAAANwAAAAPAAAAZHJzL2Rvd25yZXYueG1sRI9Ba8JA&#10;FITvBf/D8gRvdWOJQVJXERvBSw+m9v7MviYh2bchuybx33cLBY/DzHzDbPeTacVAvastK1gtIxDE&#10;hdU1lwquX6fXDQjnkTW2lknBgxzsd7OXLabajnyhIfelCBB2KSqovO9SKV1RkUG3tB1x8H5sb9AH&#10;2ZdS9zgGuGnlWxQl0mDNYaHCjo4VFU1+Nwry7JZ8NJ+b6dHoq0zW32VW3w5KLebT4R2Ep8k/w//t&#10;s1YQx2v4OxOOgNz9AgAA//8DAFBLAQItABQABgAIAAAAIQDb4fbL7gAAAIUBAAATAAAAAAAAAAAA&#10;AAAAAAAAAABbQ29udGVudF9UeXBlc10ueG1sUEsBAi0AFAAGAAgAAAAhAFr0LFu/AAAAFQEAAAsA&#10;AAAAAAAAAAAAAAAAHwEAAF9yZWxzLy5yZWxzUEsBAi0AFAAGAAgAAAAhAGP6j2jEAAAA3AAAAA8A&#10;AAAAAAAAAAAAAAAABwIAAGRycy9kb3ducmV2LnhtbFBLBQYAAAAAAwADALcAAAD4AgAAAAA=&#10;" fillcolor="white [3201]" stroked="f" strokeweight=".5pt">
                                  <v:textbox inset="0,0,0,0">
                                    <w:txbxContent>
                                      <w:p w14:paraId="5D0CC885" w14:textId="77777777" w:rsidR="008A6EA7" w:rsidRPr="006F7AE1" w:rsidRDefault="008A6EA7" w:rsidP="003C21BE">
                                        <w:pPr>
                                          <w:rPr>
                                            <w:color w:val="FF0000"/>
                                          </w:rPr>
                                        </w:pPr>
                                        <w:r w:rsidRPr="00A60C13">
                                          <w:rPr>
                                            <w:rFonts w:ascii="Segoe Script" w:hAnsi="Segoe Script"/>
                                            <w:sz w:val="18"/>
                                            <w:szCs w:val="18"/>
                                          </w:rPr>
                                          <w:t>20</w:t>
                                        </w:r>
                                      </w:p>
                                    </w:txbxContent>
                                  </v:textbox>
                                </v:shape>
                                <v:group id="Gruppieren 446" o:spid="_x0000_s1837" style="position:absolute;left:898;top:-212;width:54023;height:24221" coordorigin=",-212" coordsize="54023,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group id="Gruppieren 447" o:spid="_x0000_s1838" style="position:absolute;top:952;width:54023;height:23057" coordsize="54023,2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group id="Gruppieren 3072" o:spid="_x0000_s1839" style="position:absolute;width:49587;height:23056" coordsize="49587,2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6daxQAAAN0AAAAPAAAAZHJzL2Rvd25yZXYueG1sRI9Bi8Iw&#10;FITvwv6H8ARvmlZZXapRRFbZgyyoC+Lt0TzbYvNSmtjWf2+EBY/DzHzDLFadKUVDtSssK4hHEQji&#10;1OqCMwV/p+3wC4TzyBpLy6TgQQ5Wy4/eAhNtWz5Qc/SZCBB2CSrIva8SKV2ak0E3shVx8K62NuiD&#10;rDOpa2wD3JRyHEVTabDgsJBjRZuc0tvxbhTsWmzXk/i72d+um8fl9Pl73sek1KDfrecgPHX+Hf5v&#10;/2gFk2g2hteb8ATk8gkAAP//AwBQSwECLQAUAAYACAAAACEA2+H2y+4AAACFAQAAEwAAAAAAAAAA&#10;AAAAAAAAAAAAW0NvbnRlbnRfVHlwZXNdLnhtbFBLAQItABQABgAIAAAAIQBa9CxbvwAAABUBAAAL&#10;AAAAAAAAAAAAAAAAAB8BAABfcmVscy8ucmVsc1BLAQItABQABgAIAAAAIQA5s6daxQAAAN0AAAAP&#10;AAAAAAAAAAAAAAAAAAcCAABkcnMvZG93bnJldi54bWxQSwUGAAAAAAMAAwC3AAAA+QIAAAAA&#10;">
                                      <v:group id="Gruppieren 3073" o:spid="_x0000_s1840" style="position:absolute;width:49587;height:23056" coordsize="49593,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BxgAAAN0AAAAPAAAAZHJzL2Rvd25yZXYueG1sRI9Pa8JA&#10;FMTvBb/D8oTe6iaGVomuIqKlBxH8A+LtkX0mwezbkF2T+O27BaHHYWZ+w8yXvalES40rLSuIRxEI&#10;4szqknMF59P2YwrCeWSNlWVS8CQHy8XgbY6pth0fqD36XAQIuxQVFN7XqZQuK8igG9maOHg32xj0&#10;QTa51A12AW4qOY6iL2mw5LBQYE3rgrL78WEUfHfYrZJ40+7ut/XzevrcX3YxKfU+7FczEJ56/x9+&#10;tX+0giSaJPD3JjwBufgFAAD//wMAUEsBAi0AFAAGAAgAAAAhANvh9svuAAAAhQEAABMAAAAAAAAA&#10;AAAAAAAAAAAAAFtDb250ZW50X1R5cGVzXS54bWxQSwECLQAUAAYACAAAACEAWvQsW78AAAAVAQAA&#10;CwAAAAAAAAAAAAAAAAAfAQAAX3JlbHMvLnJlbHNQSwECLQAUAAYACAAAACEAVv8CwcYAAADdAAAA&#10;DwAAAAAAAAAAAAAAAAAHAgAAZHJzL2Rvd25yZXYueG1sUEsFBgAAAAADAAMAtwAAAPoCAAAAAA==&#10;">
                                        <v:group id="Gruppieren 3074" o:spid="_x0000_s1841" style="position:absolute;left:4471;top:4220;width:45122;height:14417" coordsize="45121,1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q1xgAAAN0AAAAPAAAAZHJzL2Rvd25yZXYueG1sRI9Ba8JA&#10;FITvBf/D8gRvuolaLdFVRFQ8SKFaKL09ss8kmH0bsmsS/71bEHocZuYbZrnuTCkaql1hWUE8ikAQ&#10;p1YXnCn4vuyHHyCcR9ZYWiYFD3KwXvXelpho2/IXNWefiQBhl6CC3PsqkdKlORl0I1sRB+9qa4M+&#10;yDqTusY2wE0px1E0kwYLDgs5VrTNKb2d70bBocV2M4l3zel23T5+L++fP6eYlBr0u80ChKfO/4df&#10;7aNWMInmU/h7E56AXD0BAAD//wMAUEsBAi0AFAAGAAgAAAAhANvh9svuAAAAhQEAABMAAAAAAAAA&#10;AAAAAAAAAAAAAFtDb250ZW50X1R5cGVzXS54bWxQSwECLQAUAAYACAAAACEAWvQsW78AAAAVAQAA&#10;CwAAAAAAAAAAAAAAAAAfAQAAX3JlbHMvLnJlbHNQSwECLQAUAAYACAAAACEA2RaatcYAAADdAAAA&#10;DwAAAAAAAAAAAAAAAAAHAgAAZHJzL2Rvd25yZXYueG1sUEsFBgAAAAADAAMAtwAAAPoCAAAAAA==&#10;">
                                          <v:line id="Gerade Verbindung 2414" o:spid="_x0000_s1842" style="position:absolute;flip:x y;visibility:visible;mso-wrap-style:square" from="0,0" to="19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1fwwAAAN0AAAAPAAAAZHJzL2Rvd25yZXYueG1sRI/RisIw&#10;FETfF/yHcIV9WTRdpSrVKCKI+ySs+gHX5poUm5vSRK1/bxaEfRxm5gyzWHWuFndqQ+VZwfcwA0Fc&#10;el2xUXA6bgczECEia6w9k4InBVgtex8LLLR/8C/dD9GIBOFQoAIbY1NIGUpLDsPQN8TJu/jWYUyy&#10;NVK3+EhwV8tRlk2kw4rTgsWGNpbK6+HmFNx2uMnH59F5VtudNG5L+9x8KfXZ79ZzEJG6+B9+t3+0&#10;gnE2zeHvTXoCcvkCAAD//wMAUEsBAi0AFAAGAAgAAAAhANvh9svuAAAAhQEAABMAAAAAAAAAAAAA&#10;AAAAAAAAAFtDb250ZW50X1R5cGVzXS54bWxQSwECLQAUAAYACAAAACEAWvQsW78AAAAVAQAACwAA&#10;AAAAAAAAAAAAAAAfAQAAX3JlbHMvLnJlbHNQSwECLQAUAAYACAAAACEAruVdX8MAAADdAAAADwAA&#10;AAAAAAAAAAAAAAAHAgAAZHJzL2Rvd25yZXYueG1sUEsFBgAAAAADAAMAtwAAAPcCAAAAAA==&#10;" strokecolor="black [3213]" strokeweight="1pt"/>
                                          <v:line id="Gerade Verbindung 2415" o:spid="_x0000_s1843" style="position:absolute;visibility:visible;mso-wrap-style:square" from="0,0" to="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XFxwAAAN0AAAAPAAAAZHJzL2Rvd25yZXYueG1sRI9Ba8JA&#10;FITvBf/D8gQvpW5UmtToKqIIXkSaemhvj+wzCWbfhuxq4r93C4Ueh5n5hlmue1OLO7WusqxgMo5A&#10;EOdWV1woOH/t3z5AOI+ssbZMCh7kYL0avCwx1bbjT7pnvhABwi5FBaX3TSqly0sy6Ma2IQ7exbYG&#10;fZBtIXWLXYCbWk6jKJYGKw4LJTa0LSm/ZjejYHeOu2xevCevk9mxn/Np+v1zNEqNhv1mAcJT7//D&#10;f+2DVjCLkhh+34QnIFdPAAAA//8DAFBLAQItABQABgAIAAAAIQDb4fbL7gAAAIUBAAATAAAAAAAA&#10;AAAAAAAAAAAAAABbQ29udGVudF9UeXBlc10ueG1sUEsBAi0AFAAGAAgAAAAhAFr0LFu/AAAAFQEA&#10;AAsAAAAAAAAAAAAAAAAAHwEAAF9yZWxzLy5yZWxzUEsBAi0AFAAGAAgAAAAhAKpQRcXHAAAA3QAA&#10;AA8AAAAAAAAAAAAAAAAABwIAAGRycy9kb3ducmV2LnhtbFBLBQYAAAAAAwADALcAAAD7AgAAAAA=&#10;" strokecolor="black [3213]" strokeweight="1pt"/>
                                          <v:line id="Gerade Verbindung 2416" o:spid="_x0000_s1844" style="position:absolute;visibility:visible;mso-wrap-style:square" from="0,14406" to="22256,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BexwAAAN0AAAAPAAAAZHJzL2Rvd25yZXYueG1sRI9Ba8JA&#10;FITvBf/D8oReitmo1GjMKtJS8CLS1IPeHtlnEsy+DdmtSf+9Wyj0OMzMN0y2HUwj7tS52rKCaRSD&#10;IC6srrlUcPr6mCxBOI+ssbFMCn7IwXYzesow1bbnT7rnvhQBwi5FBZX3bSqlKyoy6CLbEgfvajuD&#10;PsiulLrDPsBNI2dxvJAGaw4LFbb0VlFxy7+NgvfTos9X5WvyMp0fhhUfZ+fLwSj1PB52axCeBv8f&#10;/mvvtYJ5nCTw+yY8Abl5AAAA//8DAFBLAQItABQABgAIAAAAIQDb4fbL7gAAAIUBAAATAAAAAAAA&#10;AAAAAAAAAAAAAABbQ29udGVudF9UeXBlc10ueG1sUEsBAi0AFAAGAAgAAAAhAFr0LFu/AAAAFQEA&#10;AAsAAAAAAAAAAAAAAAAAHwEAAF9yZWxzLy5yZWxzUEsBAi0AFAAGAAgAAAAhAMUc4F7HAAAA3QAA&#10;AA8AAAAAAAAAAAAAAAAABwIAAGRycy9kb3ducmV2LnhtbFBLBQYAAAAAAwADALcAAAD7AgAAAAA=&#10;" strokecolor="black [3213]" strokeweight="1pt"/>
                                          <v:line id="Gerade Verbindung 2417" o:spid="_x0000_s1845" style="position:absolute;flip:y;visibility:visible;mso-wrap-style:square" from="25016,14406" to="45121,1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vwwAAAN0AAAAPAAAAZHJzL2Rvd25yZXYueG1sRE/LagIx&#10;FN0X+g/hFrqrSS2+RqOIIIhUwdGNu8vkzoNObsZJ1PHvzaLg8nDes0Vna3Gj1leONXz3FAjizJmK&#10;Cw2n4/prDMIHZIO1Y9LwIA+L+fvbDBPj7nygWxoKEUPYJ6ihDKFJpPRZSRZ9zzXEkctdazFE2BbS&#10;tHiP4baWfaWG0mLFsaHEhlYlZX/p1WrYHif56ne72z/85bynfKQOg/Sk9edHt5yCCNSFl/jfvTEa&#10;ftQozo1v4hOQ8ycAAAD//wMAUEsBAi0AFAAGAAgAAAAhANvh9svuAAAAhQEAABMAAAAAAAAAAAAA&#10;AAAAAAAAAFtDb250ZW50X1R5cGVzXS54bWxQSwECLQAUAAYACAAAACEAWvQsW78AAAAVAQAACwAA&#10;AAAAAAAAAAAAAAAfAQAAX3JlbHMvLnJlbHNQSwECLQAUAAYACAAAACEA7Pm078MAAADdAAAADwAA&#10;AAAAAAAAAAAAAAAHAgAAZHJzL2Rvd25yZXYueG1sUEsFBgAAAAADAAMAtwAAAPcCAAAAAA==&#10;" strokecolor="black [3213]" strokeweight="1pt"/>
                                          <v:line id="Gerade Verbindung 2418" o:spid="_x0000_s1846" style="position:absolute;flip:y;visibility:visible;mso-wrap-style:square" from="45116,0" to="45116,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0xgAAAN0AAAAPAAAAZHJzL2Rvd25yZXYueG1sRI9PawIx&#10;FMTvQr9DeAVvmlSx1q1RRBCKWMHVS2+Pzds/dPOyblJdv70RhB6HmfkNM192thYXan3lWMPbUIEg&#10;zpypuNBwOm4GHyB8QDZYOyYNN/KwXLz05pgYd+UDXdJQiAhhn6CGMoQmkdJnJVn0Q9cQRy93rcUQ&#10;ZVtI0+I1wm0tR0q9S4sVx4USG1qXlP2mf1bD9jjL17vt9/7mzz97yqfqMElPWvdfu9UniEBd+A8/&#10;219Gw1hNZ/B4E5+AXNwBAAD//wMAUEsBAi0AFAAGAAgAAAAhANvh9svuAAAAhQEAABMAAAAAAAAA&#10;AAAAAAAAAAAAAFtDb250ZW50X1R5cGVzXS54bWxQSwECLQAUAAYACAAAACEAWvQsW78AAAAVAQAA&#10;CwAAAAAAAAAAAAAAAAAfAQAAX3JlbHMvLnJlbHNQSwECLQAUAAYACAAAACEAg7URdMYAAADdAAAA&#10;DwAAAAAAAAAAAAAAAAAHAgAAZHJzL2Rvd25yZXYueG1sUEsFBgAAAAADAAMAtwAAAPoCAAAAAA==&#10;" strokecolor="black [3213]" strokeweight="1pt"/>
                                          <v:line id="Gerade Verbindung 2419" o:spid="_x0000_s1847" style="position:absolute;flip:x;visibility:visible;mso-wrap-style:square" from="22946,0" to="45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jOwwAAAN0AAAAPAAAAZHJzL2Rvd25yZXYueG1sRE/LagIx&#10;FN0X+g/hFrqrSS2+RqOIIIhUwdGNu8vkzoNObsZJ1PHvzaLg8nDes0Vna3Gj1leONXz3FAjizJmK&#10;Cw2n4/prDMIHZIO1Y9LwIA+L+fvbDBPj7nygWxoKEUPYJ6ihDKFJpPRZSRZ9zzXEkctdazFE2BbS&#10;tHiP4baWfaWG0mLFsaHEhlYlZX/p1WrYHif56ne72z/85bynfKQOg/Sk9edHt5yCCNSFl/jfvTEa&#10;ftQ47o9v4hOQ8ycAAAD//wMAUEsBAi0AFAAGAAgAAAAhANvh9svuAAAAhQEAABMAAAAAAAAAAAAA&#10;AAAAAAAAAFtDb250ZW50X1R5cGVzXS54bWxQSwECLQAUAAYACAAAACEAWvQsW78AAAAVAQAACwAA&#10;AAAAAAAAAAAAAAAfAQAAX3JlbHMvLnJlbHNQSwECLQAUAAYACAAAACEAJ1rIzsMAAADdAAAADwAA&#10;AAAAAAAAAAAAAAAHAgAAZHJzL2Rvd25yZXYueG1sUEsFBgAAAAADAAMAtwAAAPcCAAAAAA==&#10;" strokecolor="black [3213]" strokeweight="1pt"/>
                                        </v:group>
                                        <v:group id="Gruppieren 3081" o:spid="_x0000_s1848" style="position:absolute;top:3567;width:3975;height:15875" coordsize="39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kKxQAAAN0AAAAPAAAAZHJzL2Rvd25yZXYueG1sRI9Bi8Iw&#10;FITvgv8hPGFvmnbFRapRRFzZgwhbBfH2aJ5tsXkpTWzrvzfCwh6HmfmGWa57U4mWGldaVhBPIhDE&#10;mdUl5wrOp+/xHITzyBory6TgSQ7Wq+FgiYm2Hf9Sm/pcBAi7BBUU3teJlC4ryKCb2Jo4eDfbGPRB&#10;NrnUDXYBbir5GUVf0mDJYaHAmrYFZff0YRTsO+w203jXHu637fN6mh0vh5iU+hj1mwUIT73/D/+1&#10;f7SCaTSP4f0mPAG5egEAAP//AwBQSwECLQAUAAYACAAAACEA2+H2y+4AAACFAQAAEwAAAAAAAAAA&#10;AAAAAAAAAAAAW0NvbnRlbnRfVHlwZXNdLnhtbFBLAQItABQABgAIAAAAIQBa9CxbvwAAABUBAAAL&#10;AAAAAAAAAAAAAAAAAB8BAABfcmVscy8ucmVsc1BLAQItABQABgAIAAAAIQD8tEkKxQAAAN0AAAAP&#10;AAAAAAAAAAAAAAAAAAcCAABkcnMvZG93bnJldi54bWxQSwUGAAAAAAMAAwC3AAAA+QIAAAAA&#10;">
                                          <v:line id="Gerade Verbindung 2421" o:spid="_x0000_s1849" style="position:absolute;flip:x;visibility:visible;mso-wrap-style:square" from="0,653" to="397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iLyAAAAN0AAAAPAAAAZHJzL2Rvd25yZXYueG1sRI9Pa8JA&#10;FMTvhX6H5RV6040RxKZuxBaUlh7UtBCPj+zLH8y+DdmtRj99VxB6HGbmN8xiOZhWnKh3jWUFk3EE&#10;griwuuFKwc/3ejQH4TyyxtYyKbiQg2X6+LDARNsz7+mU+UoECLsEFdTed4mUrqjJoBvbjjh4pe0N&#10;+iD7SuoezwFuWhlH0UwabDgs1NjRe03FMfs1Cq7H2O/yz+1Gvq2ar2v+Mi0PXa7U89OwegXhafD/&#10;4Xv7QyuYRvMYbm/CE5DpHwAAAP//AwBQSwECLQAUAAYACAAAACEA2+H2y+4AAACFAQAAEwAAAAAA&#10;AAAAAAAAAAAAAAAAW0NvbnRlbnRfVHlwZXNdLnhtbFBLAQItABQABgAIAAAAIQBa9CxbvwAAABUB&#10;AAALAAAAAAAAAAAAAAAAAB8BAABfcmVscy8ucmVsc1BLAQItABQABgAIAAAAIQCHRCiLyAAAAN0A&#10;AAAPAAAAAAAAAAAAAAAAAAcCAABkcnMvZG93bnJldi54bWxQSwUGAAAAAAMAAwC3AAAA/AIAAAAA&#10;" strokecolor="black [3213]" strokeweight=".5pt"/>
                                          <v:line id="Gerade Verbindung 2422" o:spid="_x0000_s1850" style="position:absolute;visibility:visible;mso-wrap-style:square" from="904,0" to="904,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lLxgAAAN0AAAAPAAAAZHJzL2Rvd25yZXYueG1sRI9BawIx&#10;FITvBf9DeEIvRZNWUFmNYqWFUoRSFfb62Dw3q5uXZZO66783hUKPw8x8wyzXvavFldpQedbwPFYg&#10;iAtvKi41HA/vozmIEJEN1p5Jw40CrFeDhyVmxnf8Tdd9LEWCcMhQg42xyaQMhSWHYewb4uSdfOsw&#10;JtmW0rTYJbir5YtSU+mw4rRgsaGtpeKy/3EaXt/Omy9jZ0/bLi/zptvlynzmWj8O+80CRKQ+/of/&#10;2h9Gw0TNJ/D7Jj0BuboDAAD//wMAUEsBAi0AFAAGAAgAAAAhANvh9svuAAAAhQEAABMAAAAAAAAA&#10;AAAAAAAAAAAAAFtDb250ZW50X1R5cGVzXS54bWxQSwECLQAUAAYACAAAACEAWvQsW78AAAAVAQAA&#10;CwAAAAAAAAAAAAAAAAAfAQAAX3JlbHMvLnJlbHNQSwECLQAUAAYACAAAACEAEUQZS8YAAADdAAAA&#10;DwAAAAAAAAAAAAAAAAAHAgAAZHJzL2Rvd25yZXYueG1sUEsFBgAAAAADAAMAtwAAAPoCAAAAAA==&#10;" strokecolor="black [3213]" strokeweight=".5pt"/>
                                          <v:line id="Gerade Verbindung 2423" o:spid="_x0000_s1851" style="position:absolute;flip:x;visibility:visible;mso-wrap-style:square" from="0,15022" to="3975,1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RVkxwAAAN0AAAAPAAAAZHJzL2Rvd25yZXYueG1sRI9Pa8JA&#10;FMTvgt9heUJvuvEPYlNX0UJLxYNWhfT4yD6TYPZtyG41+uldQfA4zMxvmOm8MaU4U+0Kywr6vQgE&#10;cWp1wZmCw/6rOwHhPLLG0jIpuJKD+azdmmKs7YV/6bzzmQgQdjEqyL2vYildmpNB17MVcfCOtjbo&#10;g6wzqWu8BLgp5SCKxtJgwWEhx4o+c0pPu3+j4HYa+G2y2nzL5aJY35L34fGvSpR66zSLDxCeGv8K&#10;P9s/WsEwmozg8SY8ATm7AwAA//8DAFBLAQItABQABgAIAAAAIQDb4fbL7gAAAIUBAAATAAAAAAAA&#10;AAAAAAAAAAAAAABbQ29udGVudF9UeXBlc10ueG1sUEsBAi0AFAAGAAgAAAAhAFr0LFu/AAAAFQEA&#10;AAsAAAAAAAAAAAAAAAAAHwEAAF9yZWxzLy5yZWxzUEsBAi0AFAAGAAgAAAAhAGfhFWTHAAAA3QAA&#10;AA8AAAAAAAAAAAAAAAAABwIAAGRycy9kb3ducmV2LnhtbFBLBQYAAAAAAwADALcAAAD7AgAAAAA=&#10;" strokecolor="black [3213]" strokeweight=".5pt"/>
                                          <v:line id="Gerade Verbindung 2424" o:spid="_x0000_s1852" style="position:absolute;flip:x;visibility:visible;mso-wrap-style:square" from="0,7837" to="3975,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D/xwAAAN0AAAAPAAAAZHJzL2Rvd25yZXYueG1sRI9Ba8JA&#10;FITvgv9heUJvulFRbOoqWmipeNCqkB4f2WcSzL4N2a1Gf70rCB6HmfmGmc4bU4oz1a6wrKDfi0AQ&#10;p1YXnCk47L+6ExDOI2ssLZOCKzmYz9qtKcbaXviXzjufiQBhF6OC3PsqltKlORl0PVsRB+9oa4M+&#10;yDqTusZLgJtSDqJoLA0WHBZyrOgzp/S0+zcKbqeB3yarzbdcLor1LXkfHv+qRKm3TrP4AOGp8a/w&#10;s/2jFQyjyQgeb8ITkLM7AAAA//8DAFBLAQItABQABgAIAAAAIQDb4fbL7gAAAIUBAAATAAAAAAAA&#10;AAAAAAAAAAAAAABbQ29udGVudF9UeXBlc10ueG1sUEsBAi0AFAAGAAgAAAAhAFr0LFu/AAAAFQEA&#10;AAsAAAAAAAAAAAAAAAAAHwEAAF9yZWxzLy5yZWxzUEsBAi0AFAAGAAgAAAAhAAitsP/HAAAA3QAA&#10;AA8AAAAAAAAAAAAAAAAABwIAAGRycy9kb3ducmV2LnhtbFBLBQYAAAAAAwADALcAAAD7AgAAAAA=&#10;" strokecolor="black [3213]" strokeweight=".5pt"/>
                                          <v:line id="Gerade Verbindung 2425" o:spid="_x0000_s1853" style="position:absolute;visibility:visible;mso-wrap-style:square" from="351,100" to="1431,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rTxgAAAN0AAAAPAAAAZHJzL2Rvd25yZXYueG1sRI9BawIx&#10;FITvBf9DeEIvUpNWUFmNYqWFIgVRC3t9bJ6bbTcvyyZ1139vCkKPw8x8wyzXvavFhdpQedbwPFYg&#10;iAtvKi41fJ3en+YgQkQ2WHsmDVcKsF4NHpaYGd/xgS7HWIoE4ZChBhtjk0kZCksOw9g3xMk7+9Zh&#10;TLItpWmxS3BXyxelptJhxWnBYkNbS8XP8ddpeH373uyNnY22XV7mTfeZK7PLtX4c9psFiEh9/A/f&#10;2x9Gw0TNp/D3Jj0BuboBAAD//wMAUEsBAi0AFAAGAAgAAAAhANvh9svuAAAAhQEAABMAAAAAAAAA&#10;AAAAAAAAAAAAAFtDb250ZW50X1R5cGVzXS54bWxQSwECLQAUAAYACAAAACEAWvQsW78AAAAVAQAA&#10;CwAAAAAAAAAAAAAAAAAfAQAAX3JlbHMvLnJlbHNQSwECLQAUAAYACAAAACEAATO608YAAADdAAAA&#10;DwAAAAAAAAAAAAAAAAAHAgAAZHJzL2Rvd25yZXYueG1sUEsFBgAAAAADAAMAtwAAAPoCAAAAAA==&#10;" strokecolor="black [3213]" strokeweight=".5pt"/>
                                          <v:line id="Gerade Verbindung 2426" o:spid="_x0000_s1854" style="position:absolute;visibility:visible;mso-wrap-style:square" from="351,7285" to="143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9IxgAAAN0AAAAPAAAAZHJzL2Rvd25yZXYueG1sRI9BawIx&#10;FITvBf9DeIIX0aQWqqxGUWmhlEKpCnt9bJ6b1c3Lsknd7b9vCkKPw8x8w6w2vavFjdpQedbwOFUg&#10;iAtvKi41nI6vkwWIEJEN1p5Jww8F2KwHDyvMjO/4i26HWIoE4ZChBhtjk0kZCksOw9Q3xMk7+9Zh&#10;TLItpWmxS3BXy5lSz9JhxWnBYkN7S8X18O007F4u209j5+N9l5d5033kyrznWo+G/XYJIlIf/8P3&#10;9pvR8KQWc/h7k56AXP8CAAD//wMAUEsBAi0AFAAGAAgAAAAhANvh9svuAAAAhQEAABMAAAAAAAAA&#10;AAAAAAAAAAAAAFtDb250ZW50X1R5cGVzXS54bWxQSwECLQAUAAYACAAAACEAWvQsW78AAAAVAQAA&#10;CwAAAAAAAAAAAAAAAAAfAQAAX3JlbHMvLnJlbHNQSwECLQAUAAYACAAAACEAbn8fSMYAAADdAAAA&#10;DwAAAAAAAAAAAAAAAAAHAgAAZHJzL2Rvd25yZXYueG1sUEsFBgAAAAADAAMAtwAAAPoCAAAAAA==&#10;" strokecolor="black [3213]" strokeweight=".5pt"/>
                                          <v:line id="Gerade Verbindung 2427" o:spid="_x0000_s1855" style="position:absolute;visibility:visible;mso-wrap-style:square" from="351,14469" to="143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s6wwAAAN0AAAAPAAAAZHJzL2Rvd25yZXYueG1sRE9da8Iw&#10;FH0X9h/CHexFZjIFJ51RnCiICGPdoK+X5q7p1tyUJrP135sHwcfD+V6uB9eIM3Wh9qzhZaJAEJfe&#10;1Fxp+P7aPy9AhIhssPFMGi4UYL16GC0xM77nTzrnsRIphEOGGmyMbSZlKC05DBPfEifux3cOY4Jd&#10;JU2HfQp3jZwqNZcOa04NFlvaWir/8n+n4X33u/kw9nW87YuqaPtTocyx0Prpcdi8gYg0xLv45j4Y&#10;DTO1SHPTm/QE5OoKAAD//wMAUEsBAi0AFAAGAAgAAAAhANvh9svuAAAAhQEAABMAAAAAAAAAAAAA&#10;AAAAAAAAAFtDb250ZW50X1R5cGVzXS54bWxQSwECLQAUAAYACAAAACEAWvQsW78AAAAVAQAACwAA&#10;AAAAAAAAAAAAAAAfAQAAX3JlbHMvLnJlbHNQSwECLQAUAAYACAAAACEAH+CLOsMAAADdAAAADwAA&#10;AAAAAAAAAAAAAAAHAgAAZHJzL2Rvd25yZXYueG1sUEsFBgAAAAADAAMAtwAAAPcCAAAAAA==&#10;" strokecolor="black [3213]" strokeweight=".5pt"/>
                                        </v:group>
                                        <v:group id="Gruppieren 3089" o:spid="_x0000_s1856" style="position:absolute;left:3567;top:19041;width:12808;height:4019" coordsize="12807,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line id="Gerade Verbindung 2429" o:spid="_x0000_s1857" style="position:absolute;visibility:visible;mso-wrap-style:square" from="904,0" to="904,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HhwwAAAN0AAAAPAAAAZHJzL2Rvd25yZXYueG1sRE9da8Iw&#10;FH0f+B/CFXwZM9HBnNUoKhvIGAzdoK+X5tpUm5vSRNv9e/Mw2OPhfC/XvavFjdpQedYwGSsQxIU3&#10;FZcafr7fn15BhIhssPZMGn4pwHo1eFhiZnzHB7odYylSCIcMNdgYm0zKUFhyGMa+IU7cybcOY4Jt&#10;KU2LXQp3tZwq9SIdVpwaLDa0s1RcjlenYft23nwZO3vcdXmZN91nrsxHrvVo2G8WICL18V/8594b&#10;Dc9qnvanN+kJyNUdAAD//wMAUEsBAi0AFAAGAAgAAAAhANvh9svuAAAAhQEAABMAAAAAAAAAAAAA&#10;AAAAAAAAAFtDb250ZW50X1R5cGVzXS54bWxQSwECLQAUAAYACAAAACEAWvQsW78AAAAVAQAACwAA&#10;AAAAAAAAAAAAAAAfAQAAX3JlbHMvLnJlbHNQSwECLQAUAAYACAAAACEAZE8R4cMAAADdAAAADwAA&#10;AAAAAAAAAAAAAAAHAgAAZHJzL2Rvd25yZXYueG1sUEsFBgAAAAADAAMAtwAAAPcCAAAAAA==&#10;" strokecolor="black [3213]" strokeweight=".5pt"/>
                                          <v:line id="Gerade Verbindung 2430" o:spid="_x0000_s1858" style="position:absolute;visibility:visible;mso-wrap-style:square" from="0,3165" to="12807,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R6xwAAAN0AAAAPAAAAZHJzL2Rvd25yZXYueG1sRI/dagIx&#10;FITvC75DOEJvpCZW6M/WKCoKpQhSFfb2sDndbN2cLJvobt++KQi9HGbmG2a26F0trtSGyrOGyViB&#10;IC68qbjUcDpuH15AhIhssPZMGn4owGI+uJthZnzHn3Q9xFIkCIcMNdgYm0zKUFhyGMa+IU7el28d&#10;xiTbUpoWuwR3tXxU6kk6rDgtWGxobak4Hy5Ow2rzvdwb+zxad3mZN90uV+Yj1/p+2C/fQETq43/4&#10;1n43GqbqdQJ/b9ITkPNfAAAA//8DAFBLAQItABQABgAIAAAAIQDb4fbL7gAAAIUBAAATAAAAAAAA&#10;AAAAAAAAAAAAAABbQ29udGVudF9UeXBlc10ueG1sUEsBAi0AFAAGAAgAAAAhAFr0LFu/AAAAFQEA&#10;AAsAAAAAAAAAAAAAAAAAHwEAAF9yZWxzLy5yZWxzUEsBAi0AFAAGAAgAAAAhAAsDtHrHAAAA3QAA&#10;AA8AAAAAAAAAAAAAAAAABwIAAGRycy9kb3ducmV2LnhtbFBLBQYAAAAAAwADALcAAAD7AgAAAAA=&#10;" strokecolor="black [3213]" strokeweight=".5pt"/>
                                          <v:line id="Gerade Verbindung 2431" o:spid="_x0000_s1859" style="position:absolute;visibility:visible;mso-wrap-style:square" from="8490,0" to="8490,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SoNxwAAAN0AAAAPAAAAZHJzL2Rvd25yZXYueG1sRI/dagIx&#10;FITvC75DOII3pSZa6M/WKCoWpAhSFfb2sDndbN2cLJvorm/fFAq9HGbmG2a26F0trtSGyrOGyViB&#10;IC68qbjUcDq+P7yACBHZYO2ZNNwowGI+uJthZnzHn3Q9xFIkCIcMNdgYm0zKUFhyGMa+IU7el28d&#10;xiTbUpoWuwR3tZwq9SQdVpwWLDa0tlScDxenYbX5Xu6Nfb5fd3mZN90uV+Yj13o07JdvICL18T/8&#10;194aDY/qdQq/b9ITkPMfAAAA//8DAFBLAQItABQABgAIAAAAIQDb4fbL7gAAAIUBAAATAAAAAAAA&#10;AAAAAAAAAAAAAABbQ29udGVudF9UeXBlc10ueG1sUEsBAi0AFAAGAAgAAAAhAFr0LFu/AAAAFQEA&#10;AAsAAAAAAAAAAAAAAAAAHwEAAF9yZWxzLy5yZWxzUEsBAi0AFAAGAAgAAAAhAPvRKg3HAAAA3QAA&#10;AA8AAAAAAAAAAAAAAAAABwIAAGRycy9kb3ducmV2LnhtbFBLBQYAAAAAAwADALcAAAD7AgAAAAA=&#10;" strokecolor="black [3213]" strokeweight=".5pt"/>
                                          <v:line id="Gerade Verbindung 2432" o:spid="_x0000_s1860" style="position:absolute;visibility:visible;mso-wrap-style:square" from="12058,50" to="12058,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WxwAAAN0AAAAPAAAAZHJzL2Rvd25yZXYueG1sRI/dagIx&#10;FITvC75DOII3pSYq9GdrFBWFIoVSFfb2sDndbN2cLJvobt/eFAq9HGbmG2a+7F0trtSGyrOGyViB&#10;IC68qbjUcDruHp5BhIhssPZMGn4owHIxuJtjZnzHn3Q9xFIkCIcMNdgYm0zKUFhyGMa+IU7el28d&#10;xiTbUpoWuwR3tZwq9SgdVpwWLDa0sVScDxenYb39Xn0Y+3S/6fIyb7r3XJl9rvVo2K9eQUTq43/4&#10;r/1mNMzUywx+36QnIBc3AAAA//8DAFBLAQItABQABgAIAAAAIQDb4fbL7gAAAIUBAAATAAAAAAAA&#10;AAAAAAAAAAAAAABbQ29udGVudF9UeXBlc10ueG1sUEsBAi0AFAAGAAgAAAAhAFr0LFu/AAAAFQEA&#10;AAsAAAAAAAAAAAAAAAAAHwEAAF9yZWxzLy5yZWxzUEsBAi0AFAAGAAgAAAAhAJSdj5bHAAAA3QAA&#10;AA8AAAAAAAAAAAAAAAAABwIAAGRycy9kb3ducmV2LnhtbFBLBQYAAAAAAwADALcAAAD7AgAAAAA=&#10;" strokecolor="black [3213]" strokeweight=".5pt"/>
                                          <v:line id="Gerade Verbindung 2433" o:spid="_x0000_s1861" style="position:absolute;rotation:90;visibility:visible;mso-wrap-style:square" from="351,2612" to="1431,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dzxgAAAN0AAAAPAAAAZHJzL2Rvd25yZXYueG1sRI9BawIx&#10;FITvQv9DeAVvmrS24m6NUgVRqIdWBa+PzXN3cfOybqJu/fWmUPA4zMw3zHja2kpcqPGlYw0vfQWC&#10;OHOm5FzDbrvojUD4gGywckwafsnDdPLUGWNq3JV/6LIJuYgQ9ilqKEKoUyl9VpBF33c1cfQOrrEY&#10;omxyaRq8Rrit5KtSQ2mx5LhQYE3zgrLj5mw1nJbHYa1uX+vZd5nsb+8yOajWaN19bj8/QARqwyP8&#10;314ZDQOVvMHfm/gE5OQOAAD//wMAUEsBAi0AFAAGAAgAAAAhANvh9svuAAAAhQEAABMAAAAAAAAA&#10;AAAAAAAAAAAAAFtDb250ZW50X1R5cGVzXS54bWxQSwECLQAUAAYACAAAACEAWvQsW78AAAAVAQAA&#10;CwAAAAAAAAAAAAAAAAAfAQAAX3JlbHMvLnJlbHNQSwECLQAUAAYACAAAACEA8HG3c8YAAADdAAAA&#10;DwAAAAAAAAAAAAAAAAAHAgAAZHJzL2Rvd25yZXYueG1sUEsFBgAAAAADAAMAtwAAAPoCAAAAAA==&#10;" strokecolor="black [3213]" strokeweight=".5pt"/>
                                          <v:line id="Gerade Verbindung 2434" o:spid="_x0000_s1862" style="position:absolute;rotation:90;visibility:visible;mso-wrap-style:square" from="7887,2612" to="8967,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LoxwAAAN0AAAAPAAAAZHJzL2Rvd25yZXYueG1sRI9PawIx&#10;FMTvQr9DeAVvmqgo7rpR2kJpoT20Knh9bN7+wc3Lukl166dvCoLHYWZ+w2Sb3jbiTJ2vHWuYjBUI&#10;4tyZmksN+93raAnCB2SDjWPS8EseNuuHQYapcRf+pvM2lCJC2KeooQqhTaX0eUUW/di1xNErXGcx&#10;RNmV0nR4iXDbyKlSC2mx5rhQYUsvFeXH7Y/VcHo7Llp1/fh8/qqTw3Uuk0L1RuvhY/+0AhGoD/fw&#10;rf1uNMxUMof/N/EJyPUfAAAA//8DAFBLAQItABQABgAIAAAAIQDb4fbL7gAAAIUBAAATAAAAAAAA&#10;AAAAAAAAAAAAAABbQ29udGVudF9UeXBlc10ueG1sUEsBAi0AFAAGAAgAAAAhAFr0LFu/AAAAFQEA&#10;AAsAAAAAAAAAAAAAAAAAHwEAAF9yZWxzLy5yZWxzUEsBAi0AFAAGAAgAAAAhAJ89EujHAAAA3QAA&#10;AA8AAAAAAAAAAAAAAAAABwIAAGRycy9kb3ducmV2LnhtbFBLBQYAAAAAAwADALcAAAD7AgAAAAA=&#10;" strokecolor="black [3213]" strokeweight=".5pt"/>
                                          <v:line id="Gerade Verbindung 2435" o:spid="_x0000_s1863" style="position:absolute;rotation:90;visibility:visible;mso-wrap-style:square" from="11505,2562" to="12584,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4yfxgAAAN0AAAAPAAAAZHJzL2Rvd25yZXYueG1sRI9Ba8JA&#10;FITvBf/D8oTedNeWBhNdxRZKC/agUfD6yD6TYPZtmt1q6q93C0KPw8x8w8yXvW3EmTpfO9YwGSsQ&#10;xIUzNZca9rv30RSED8gGG8ek4Zc8LBeDhzlmxl14S+c8lCJC2GeooQqhzaT0RUUW/di1xNE7us5i&#10;iLIrpenwEuG2kU9KJdJizXGhwpbeKipO+Y/V8P1xSlp1XX+9bur0cH2R6VH1RuvHYb+agQjUh//w&#10;vf1pNDyrNIG/N/EJyMUNAAD//wMAUEsBAi0AFAAGAAgAAAAhANvh9svuAAAAhQEAABMAAAAAAAAA&#10;AAAAAAAAAAAAAFtDb250ZW50X1R5cGVzXS54bWxQSwECLQAUAAYACAAAACEAWvQsW78AAAAVAQAA&#10;CwAAAAAAAAAAAAAAAAAfAQAAX3JlbHMvLnJlbHNQSwECLQAUAAYACAAAACEAb++Mn8YAAADdAAAA&#10;DwAAAAAAAAAAAAAAAAAHAgAAZHJzL2Rvd25yZXYueG1sUEsFBgAAAAADAAMAtwAAAPoCAAAAAA==&#10;" strokecolor="black [3213]" strokeweight=".5pt"/>
                                        </v:group>
                                        <v:group id="Gruppieren 3097" o:spid="_x0000_s1864" style="position:absolute;left:3567;width:12811;height:3968" coordsize="12811,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I4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QfM/h7E56AXD0BAAD//wMAUEsBAi0AFAAGAAgAAAAhANvh9svuAAAAhQEAABMAAAAAAAAA&#10;AAAAAAAAAAAAAFtDb250ZW50X1R5cGVzXS54bWxQSwECLQAUAAYACAAAACEAWvQsW78AAAAVAQAA&#10;CwAAAAAAAAAAAAAAAAAfAQAAX3JlbHMvLnJlbHNQSwECLQAUAAYACAAAACEAmcjiOMYAAADdAAAA&#10;DwAAAAAAAAAAAAAAAAAHAgAAZHJzL2Rvd25yZXYueG1sUEsFBgAAAAADAAMAtwAAAPoCAAAAAA==&#10;">
                                          <v:line id="Gerade Verbindung 2437" o:spid="_x0000_s1865" style="position:absolute;visibility:visible;mso-wrap-style:square" from="0,602" to="128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3nwwAAAN0AAAAPAAAAZHJzL2Rvd25yZXYueG1sRE9da8Iw&#10;FH0f+B/CFXwZM9HBnNUoKhvIGAzdoK+X5tpUm5vSRNv9e/Mw2OPhfC/XvavFjdpQedYwGSsQxIU3&#10;FZcafr7fn15BhIhssPZMGn4pwHo1eFhiZnzHB7odYylSCIcMNdgYm0zKUFhyGMa+IU7cybcOY4Jt&#10;KU2LXQp3tZwq9SIdVpwaLDa0s1RcjlenYft23nwZO3vcdXmZN91nrsxHrvVo2G8WICL18V/8594b&#10;Dc9qnuamN+kJyNUdAAD//wMAUEsBAi0AFAAGAAgAAAAhANvh9svuAAAAhQEAABMAAAAAAAAAAAAA&#10;AAAAAAAAAFtDb250ZW50X1R5cGVzXS54bWxQSwECLQAUAAYACAAAACEAWvQsW78AAAAVAQAACwAA&#10;AAAAAAAAAAAAAAAfAQAAX3JlbHMvLnJlbHNQSwECLQAUAAYACAAAACEAmjkd58MAAADdAAAADwAA&#10;AAAAAAAAAAAAAAAHAgAAZHJzL2Rvd25yZXYueG1sUEsFBgAAAAADAAMAtwAAAPcCAAAAAA==&#10;" strokecolor="black [3213]" strokeweight=".5pt"/>
                                          <v:line id="Gerade Verbindung 2438" o:spid="_x0000_s1866" style="position:absolute;visibility:visible;mso-wrap-style:square" from="904,0" to="904,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bh8xwAAAN0AAAAPAAAAZHJzL2Rvd25yZXYueG1sRI9BawIx&#10;FITvhf6H8IRepCat0NatUaxUEBGkKuz1sXndrN28LJvUXf+9KQg9DjPzDTOd964WZ2pD5VnD00iB&#10;IC68qbjUcDysHt9AhIhssPZMGi4UYD67v5tiZnzHX3Tex1IkCIcMNdgYm0zKUFhyGEa+IU7et28d&#10;xiTbUpoWuwR3tXxW6kU6rDgtWGxoaan42f86DR+fp8XO2NfhssvLvOm2uTKbXOuHQb94BxGpj//h&#10;W3ttNIzVZAJ/b9ITkLMrAAAA//8DAFBLAQItABQABgAIAAAAIQDb4fbL7gAAAIUBAAATAAAAAAAA&#10;AAAAAAAAAAAAAABbQ29udGVudF9UeXBlc10ueG1sUEsBAi0AFAAGAAgAAAAhAFr0LFu/AAAAFQEA&#10;AAsAAAAAAAAAAAAAAAAAHwEAAF9yZWxzLy5yZWxzUEsBAi0AFAAGAAgAAAAhAPV1uHzHAAAA3QAA&#10;AA8AAAAAAAAAAAAAAAAABwIAAGRycy9kb3ducmV2LnhtbFBLBQYAAAAAAwADALcAAAD7AgAAAAA=&#10;" strokecolor="black [3213]" strokeweight=".5pt"/>
                                          <v:line id="Gerade Verbindung 2439" o:spid="_x0000_s1867" style="position:absolute;visibility:visible;mso-wrap-style:square" from="12058,0" to="12058,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v7wwAAAN0AAAAPAAAAZHJzL2Rvd25yZXYueG1sRE9da8Iw&#10;FH0X/A/hCr6MmbjBHJ1RVDYYQxB10NdLc22qzU1pou3+/fIg+Hg43/Nl72pxozZUnjVMJwoEceFN&#10;xaWG3+PX8zuIEJEN1p5Jwx8FWC6Ggzlmxne8p9shliKFcMhQg42xyaQMhSWHYeIb4sSdfOswJtiW&#10;0rTYpXBXyxel3qTDilODxYY2lorL4eo0rD/Pq52xs6dNl5d5021zZX5yrcejfvUBIlIfH+K7+9to&#10;eJ2qtD+9SU9ALv4BAAD//wMAUEsBAi0AFAAGAAgAAAAhANvh9svuAAAAhQEAABMAAAAAAAAAAAAA&#10;AAAAAAAAAFtDb250ZW50X1R5cGVzXS54bWxQSwECLQAUAAYACAAAACEAWvQsW78AAAAVAQAACwAA&#10;AAAAAAAAAAAAAAAfAQAAX3JlbHMvLnJlbHNQSwECLQAUAAYACAAAACEA+qSL+8MAAADdAAAADwAA&#10;AAAAAAAAAAAAAAAHAgAAZHJzL2Rvd25yZXYueG1sUEsFBgAAAAADAAMAtwAAAPcCAAAAAA==&#10;" strokecolor="black [3213]" strokeweight=".5pt"/>
                                          <v:line id="Gerade Verbindung 2440" o:spid="_x0000_s1868" style="position:absolute;rotation:90;visibility:visible;mso-wrap-style:square" from="301,0" to="138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7xxgAAAN0AAAAPAAAAZHJzL2Rvd25yZXYueG1sRI9BawIx&#10;FITvgv8hPMFbTbZS0dUoVpAW7KFVwetj89xd3Lysm6hbf70pFDwOM/MNM1u0thJXanzpWEMyUCCI&#10;M2dKzjXsd+uXMQgfkA1WjknDL3lYzLudGabG3fiHrtuQiwhhn6KGIoQ6ldJnBVn0A1cTR+/oGosh&#10;yiaXpsFbhNtKvio1khZLjgsF1rQqKDttL1bD+eM0qtV98/X+XU4O9zc5OarWaN3vtcspiEBteIb/&#10;259GwzBRCfy9iU9Azh8AAAD//wMAUEsBAi0AFAAGAAgAAAAhANvh9svuAAAAhQEAABMAAAAAAAAA&#10;AAAAAAAAAAAAAFtDb250ZW50X1R5cGVzXS54bWxQSwECLQAUAAYACAAAACEAWvQsW78AAAAVAQAA&#10;CwAAAAAAAAAAAAAAAAAfAQAAX3JlbHMvLnJlbHNQSwECLQAUAAYACAAAACEAfu2O8cYAAADdAAAA&#10;DwAAAAAAAAAAAAAAAAAHAgAAZHJzL2Rvd25yZXYueG1sUEsFBgAAAAADAAMAtwAAAPoCAAAAAA==&#10;" strokecolor="black [3213]" strokeweight=".5pt"/>
                                          <v:line id="Gerade Verbindung 2441" o:spid="_x0000_s1869" style="position:absolute;rotation:90;visibility:visible;mso-wrap-style:square" from="11505,0" to="1258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CGxwAAAN0AAAAPAAAAZHJzL2Rvd25yZXYueG1sRI9PawIx&#10;FMTvQr9DeIXeNNGi1HWjtIWiUA92W/D62Lz9g5uX7SbV1U/fCILHYWZ+w6Sr3jbiSJ2vHWsYjxQI&#10;4tyZmksNP98fwxcQPiAbbByThjN5WC0fBikmxp34i45ZKEWEsE9QQxVCm0jp84os+pFriaNXuM5i&#10;iLIrpenwFOG2kROlZtJizXGhwpbeK8oP2Z/V8Ls+zFp1+dy+7er5/jKV80L1Ruunx/51ASJQH+7h&#10;W3tjNDyP1QSub+ITkMt/AAAA//8DAFBLAQItABQABgAIAAAAIQDb4fbL7gAAAIUBAAATAAAAAAAA&#10;AAAAAAAAAAAAAABbQ29udGVudF9UeXBlc10ueG1sUEsBAi0AFAAGAAgAAAAhAFr0LFu/AAAAFQEA&#10;AAsAAAAAAAAAAAAAAAAAHwEAAF9yZWxzLy5yZWxzUEsBAi0AFAAGAAgAAAAhAI4/EIbHAAAA3QAA&#10;AA8AAAAAAAAAAAAAAAAABwIAAGRycy9kb3ducmV2LnhtbFBLBQYAAAAAAwADALcAAAD7AgAAAAA=&#10;" strokecolor="black [3213]" strokeweight=".5pt"/>
                                        </v:group>
                                      </v:group>
                                      <v:line id="Gerade Verbindung 2442" o:spid="_x0000_s1870" style="position:absolute;visibility:visible;mso-wrap-style:square" from="12058,4220" to="12058,1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RAxQAAAN0AAAAPAAAAZHJzL2Rvd25yZXYueG1sRI9Ba8JA&#10;FITvhf6H5Qleim5USCW6ShEKBU+NLb0+d1+ywezbkF1j7K/vFgo9DjPzDbPdj64VA/Wh8axgMc9A&#10;EGtvGq4VfJxeZ2sQISIbbD2TgjsF2O8eH7ZYGH/jdxrKWIsE4VCgAhtjV0gZtCWHYe474uRVvncY&#10;k+xraXq8Jbhr5TLLcumw4bRgsaODJX0pr07BMX8u8XzSn1/3JznYI1X6O6+Umk7Glw2ISGP8D/+1&#10;34yC1SJbwe+b9ATk7gcAAP//AwBQSwECLQAUAAYACAAAACEA2+H2y+4AAACFAQAAEwAAAAAAAAAA&#10;AAAAAAAAAAAAW0NvbnRlbnRfVHlwZXNdLnhtbFBLAQItABQABgAIAAAAIQBa9CxbvwAAABUBAAAL&#10;AAAAAAAAAAAAAAAAAB8BAABfcmVscy8ucmVsc1BLAQItABQABgAIAAAAIQDkYXRAxQAAAN0AAAAP&#10;AAAAAAAAAAAAAAAAAAcCAABkcnMvZG93bnJldi54bWxQSwUGAAAAAAMAAwC3AAAA+QIAAAAA&#10;" strokecolor="black [3213]">
                                        <v:stroke dashstyle="dash"/>
                                      </v:line>
                                      <v:line id="Gerade Verbindung 2443" o:spid="_x0000_s1871" style="position:absolute;visibility:visible;mso-wrap-style:square" from="19242,4170" to="19242,1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w0xgAAAN0AAAAPAAAAZHJzL2Rvd25yZXYueG1sRI9Ba8JA&#10;FITvhf6H5RV6KbqxLVGiq5SCIHhqbOn1ufuSDWbfhuwao7++Wyj0OMzMN8xqM7pWDNSHxrOC2TQD&#10;Qay9abhW8HnYThYgQkQ22HomBVcKsFnf362wMP7CHzSUsRYJwqFABTbGrpAyaEsOw9R3xMmrfO8w&#10;JtnX0vR4SXDXyucsy6XDhtOCxY7eLelTeXYK9vm8xONBf31fn+Rg91TpW14p9fgwvi1BRBrjf/iv&#10;vTMKXmbZK/y+SU9Arn8AAAD//wMAUEsBAi0AFAAGAAgAAAAhANvh9svuAAAAhQEAABMAAAAAAAAA&#10;AAAAAAAAAAAAAFtDb250ZW50X1R5cGVzXS54bWxQSwECLQAUAAYACAAAACEAWvQsW78AAAAVAQAA&#10;CwAAAAAAAAAAAAAAAAAfAQAAX3JlbHMvLnJlbHNQSwECLQAUAAYACAAAACEAa4jsNMYAAADdAAAA&#10;DwAAAAAAAAAAAAAAAAAHAgAAZHJzL2Rvd25yZXYueG1sUEsFBgAAAAADAAMAtwAAAPoCAAAAAA==&#10;" strokecolor="black [3213]">
                                        <v:stroke dashstyle="dash"/>
                                      </v:line>
                                    </v:group>
                                    <v:group id="Gruppieren 3105" o:spid="_x0000_s1872" style="position:absolute;left:50054;top:3443;width:3969;height:15869" coordsize="3968,1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POxQAAAN0AAAAPAAAAZHJzL2Rvd25yZXYueG1sRI9Bi8Iw&#10;FITvgv8hPGFvmnZFkWoUkXXZgwjWhcXbo3m2xealNLGt/34jCB6HmfmGWW16U4mWGldaVhBPIhDE&#10;mdUl5wp+z/vxAoTzyBory6TgQQ426+FghYm2HZ+oTX0uAoRdggoK7+tESpcVZNBNbE0cvKttDPog&#10;m1zqBrsAN5X8jKK5NFhyWCiwpl1B2S29GwXfHXbbafzVHm7X3eNynh3/DjEp9THqt0sQnnr/Dr/a&#10;P1rBNI5m8HwTnoBc/wMAAP//AwBQSwECLQAUAAYACAAAACEA2+H2y+4AAACFAQAAEwAAAAAAAAAA&#10;AAAAAAAAAAAAW0NvbnRlbnRfVHlwZXNdLnhtbFBLAQItABQABgAIAAAAIQBa9CxbvwAAABUBAAAL&#10;AAAAAAAAAAAAAAAAAB8BAABfcmVscy8ucmVsc1BLAQItABQABgAIAAAAIQCYvUPOxQAAAN0AAAAP&#10;AAAAAAAAAAAAAAAAAAcCAABkcnMvZG93bnJldi54bWxQSwUGAAAAAAMAAwC3AAAA+QIAAAAA&#10;">
                                      <v:line id="Gerade Verbindung 2445" o:spid="_x0000_s1873" style="position:absolute;flip:x;visibility:visible;mso-wrap-style:square" from="0,771" to="396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JPxgAAAN0AAAAPAAAAZHJzL2Rvd25yZXYueG1sRI9Bi8Iw&#10;FITvgv8hPGFvmqogbjWKCoriYV13oR4fzbMtNi+lyWr1128EweMwM98w03ljSnGl2hWWFfR7EQji&#10;1OqCMwW/P+vuGITzyBpLy6TgTg7ms3ZrirG2N/6m69FnIkDYxagg976KpXRpTgZdz1bEwTvb2qAP&#10;ss6krvEW4KaUgygaSYMFh4UcK1rllF6Of0bB4zLwh2T3tZHLRbF/JJ/D86lKlProNIsJCE+Nf4df&#10;7a1WMOxHI3i+CU9Azv4BAAD//wMAUEsBAi0AFAAGAAgAAAAhANvh9svuAAAAhQEAABMAAAAAAAAA&#10;AAAAAAAAAAAAAFtDb250ZW50X1R5cGVzXS54bWxQSwECLQAUAAYACAAAACEAWvQsW78AAAAVAQAA&#10;CwAAAAAAAAAAAAAAAAAfAQAAX3JlbHMvLnJlbHNQSwECLQAUAAYACAAAACEA400iT8YAAADdAAAA&#10;DwAAAAAAAAAAAAAAAAAHAgAAZHJzL2Rvd25yZXYueG1sUEsFBgAAAAADAAMAtwAAAPoCAAAAAA==&#10;" strokecolor="black [3213]" strokeweight=".5pt"/>
                                      <v:line id="Gerade Verbindung 2446" o:spid="_x0000_s1874" style="position:absolute;visibility:visible;mso-wrap-style:square" from="3087,0" to="3087,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ROPxwAAAN0AAAAPAAAAZHJzL2Rvd25yZXYueG1sRI/dagIx&#10;FITvC75DOII3RRMtVNkaxUqFUgriD+ztYXO62XZzsmyiu769KRR6OczMN8xy3btaXKkNlWcN04kC&#10;QVx4U3Gp4XzajRcgQkQ2WHsmDTcKsF4NHpaYGd/xga7HWIoE4ZChBhtjk0kZCksOw8Q3xMn78q3D&#10;mGRbStNil+CuljOlnqXDitOCxYa2loqf48VpeH373uyNnT9uu7zMm+4zV+Yj13o07DcvICL18T/8&#10;1343Gp6mag6/b9ITkKs7AAAA//8DAFBLAQItABQABgAIAAAAIQDb4fbL7gAAAIUBAAATAAAAAAAA&#10;AAAAAAAAAAAAAABbQ29udGVudF9UeXBlc10ueG1sUEsBAi0AFAAGAAgAAAAhAFr0LFu/AAAAFQEA&#10;AAsAAAAAAAAAAAAAAAAAHwEAAF9yZWxzLy5yZWxzUEsBAi0AFAAGAAgAAAAhAHVNE4/HAAAA3QAA&#10;AA8AAAAAAAAAAAAAAAAABwIAAGRycy9kb3ducmV2LnhtbFBLBQYAAAAAAwADALcAAAD7AgAAAAA=&#10;" strokecolor="black [3213]" strokeweight=".5pt"/>
                                      <v:line id="Gerade Verbindung 2447" o:spid="_x0000_s1875" style="position:absolute;flip:x;visibility:visible;mso-wrap-style:square" from="0,15141" to="3968,1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hOmwwAAAN0AAAAPAAAAZHJzL2Rvd25yZXYueG1sRE9Ni8Iw&#10;EL0L/ocwgjdNVRDtGkWFXXbxoHYXusehGdtiMylN1OqvNwfB4+N9L1atqcSVGldaVjAaRiCIM6tL&#10;zhX8/X4OZiCcR9ZYWSYFd3KwWnY7C4y1vfGRronPRQhhF6OCwvs6ltJlBRl0Q1sTB+5kG4M+wCaX&#10;usFbCDeVHEfRVBosOTQUWNO2oOycXIyCx3nsD+nP/ktu1uXukc4np/86Varfa9cfIDy1/i1+ub+1&#10;gskoCnPDm/AE5PIJAAD//wMAUEsBAi0AFAAGAAgAAAAhANvh9svuAAAAhQEAABMAAAAAAAAAAAAA&#10;AAAAAAAAAFtDb250ZW50X1R5cGVzXS54bWxQSwECLQAUAAYACAAAACEAWvQsW78AAAAVAQAACwAA&#10;AAAAAAAAAAAAAAAfAQAAX3JlbHMvLnJlbHNQSwECLQAUAAYACAAAACEA/Z4TpsMAAADdAAAADwAA&#10;AAAAAAAAAAAAAAAHAgAAZHJzL2Rvd25yZXYueG1sUEsFBgAAAAADAAMAtwAAAPcCAAAAAA==&#10;" strokecolor="black [3213]" strokeweight=".5pt"/>
                                      <v:line id="Gerade Verbindung 2448" o:spid="_x0000_s1876" style="position:absolute;visibility:visible;mso-wrap-style:square" from="2553,237" to="3626,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JmxwAAAN0AAAAPAAAAZHJzL2Rvd25yZXYueG1sRI/dagIx&#10;FITvC75DOEJvpCZW6M/WKCoKpQhSFfb2sDndbN2cLJvobt++KQi9HGbmG2a26F0trtSGyrOGyViB&#10;IC68qbjUcDpuH15AhIhssPZMGn4owGI+uJthZnzHn3Q9xFIkCIcMNdgYm0zKUFhyGMa+IU7el28d&#10;xiTbUpoWuwR3tXxU6kk6rDgtWGxobak4Hy5Ow2rzvdwb+zxad3mZN90uV+Yj1/p+2C/fQETq43/4&#10;1n43GqYT9Qp/b9ITkPNfAAAA//8DAFBLAQItABQABgAIAAAAIQDb4fbL7gAAAIUBAAATAAAAAAAA&#10;AAAAAAAAAAAAAABbQ29udGVudF9UeXBlc10ueG1sUEsBAi0AFAAGAAgAAAAhAFr0LFu/AAAAFQEA&#10;AAsAAAAAAAAAAAAAAAAAHwEAAF9yZWxzLy5yZWxzUEsBAi0AFAAGAAgAAAAhAGueImbHAAAA3QAA&#10;AA8AAAAAAAAAAAAAAAAABwIAAGRycy9kb3ducmV2LnhtbFBLBQYAAAAAAwADALcAAAD7AgAAAAA=&#10;" strokecolor="black [3213]" strokeweight=".5pt"/>
                                      <v:line id="Gerade Verbindung 2449" o:spid="_x0000_s1877" style="position:absolute;visibility:visible;mso-wrap-style:square" from="2493,14547" to="3566,1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mwwAAAN0AAAAPAAAAZHJzL2Rvd25yZXYueG1sRE9da8Iw&#10;FH0f+B/CFXwZmnbClGoUlQ2GDMZU6OuluTbV5qY00dZ/bx4Gezyc7+W6t7W4U+srxwrSSQKCuHC6&#10;4lLB6fg5noPwAVlj7ZgUPMjDejV4WWKmXce/dD+EUsQQ9hkqMCE0mZS+MGTRT1xDHLmzay2GCNtS&#10;6ha7GG5r+ZYk79JixbHBYEM7Q8X1cLMKth+XzY82s9ddl5d5033nid7nSo2G/WYBIlAf/sV/7i+t&#10;YJqmcX98E5+AXD0BAAD//wMAUEsBAi0AFAAGAAgAAAAhANvh9svuAAAAhQEAABMAAAAAAAAAAAAA&#10;AAAAAAAAAFtDb250ZW50X1R5cGVzXS54bWxQSwECLQAUAAYACAAAACEAWvQsW78AAAAVAQAACwAA&#10;AAAAAAAAAAAAAAAfAQAAX3JlbHMvLnJlbHNQSwECLQAUAAYACAAAACEAf30dJsMAAADdAAAADwAA&#10;AAAAAAAAAAAAAAAHAgAAZHJzL2Rvd25yZXYueG1sUEsFBgAAAAADAAMAtwAAAPcCAAAAAA==&#10;" strokecolor="black [3213]" strokeweight=".5pt"/>
                                    </v:group>
                                  </v:group>
                                  <v:shape id="Textfeld 3111" o:spid="_x0000_s1878" type="#_x0000_t202" style="position:absolute;left:9429;top:-212;width:1956;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ZhxwAAAN0AAAAPAAAAZHJzL2Rvd25yZXYueG1sRI9BawIx&#10;FITvBf9DeIVepGa3ipXVKFootKCItnh+bJ6brZuXdZPq2l9vBKHHYWa+YSaz1lbiRI0vHStIewkI&#10;4tzpkgsF31/vzyMQPiBrrByTggt5mE07DxPMtDvzhk7bUIgIYZ+hAhNCnUnpc0MWfc/VxNHbu8Zi&#10;iLIppG7wHOG2ki9JMpQWS44LBmt6M5Qftr9WwegyWHV3w9fdT7X+XJi/4sjLAyr19NjOxyACteE/&#10;fG9/aAX9NE3h9iY+ATm9AgAA//8DAFBLAQItABQABgAIAAAAIQDb4fbL7gAAAIUBAAATAAAAAAAA&#10;AAAAAAAAAAAAAABbQ29udGVudF9UeXBlc10ueG1sUEsBAi0AFAAGAAgAAAAhAFr0LFu/AAAAFQEA&#10;AAsAAAAAAAAAAAAAAAAAHwEAAF9yZWxzLy5yZWxzUEsBAi0AFAAGAAgAAAAhALt4lmHHAAAA3QAA&#10;AA8AAAAAAAAAAAAAAAAABwIAAGRycy9kb3ducmV2LnhtbFBLBQYAAAAAAwADALcAAAD7AgAAAAA=&#10;" fillcolor="white [3201]" stroked="f" strokeweight=".5pt">
                                    <v:textbox inset="0,0,0,0">
                                      <w:txbxContent>
                                        <w:p w14:paraId="0F028AAA"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31</w:t>
                                          </w:r>
                                        </w:p>
                                      </w:txbxContent>
                                    </v:textbox>
                                  </v:shape>
                                </v:group>
                              </v:group>
                              <v:line id="Gerade Verbindung 2451" o:spid="_x0000_s1879" style="position:absolute;visibility:visible;mso-wrap-style:square" from="16478,7715" to="16478,1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TexAAAAN0AAAAPAAAAZHJzL2Rvd25yZXYueG1sRI9BawIx&#10;FITvhf6H8AreanaVFt0aRYQVDz20Knt+bJ6bpZuXJYm6/nsjCD0OM/MNs1gNthMX8qF1rCAfZyCI&#10;a6dbbhQcD+X7DESIyBo7x6TgRgFWy9eXBRbaXfmXLvvYiAThUKACE2NfSBlqQxbD2PXEyTs5bzEm&#10;6RupPV4T3HZykmWf0mLLacFgTxtD9d/+bBV8sB/YHKrTfKorW22p/InfpVKjt2H9BSLSEP/Dz/ZO&#10;K5jm+QQeb9ITkMs7AAAA//8DAFBLAQItABQABgAIAAAAIQDb4fbL7gAAAIUBAAATAAAAAAAAAAAA&#10;AAAAAAAAAABbQ29udGVudF9UeXBlc10ueG1sUEsBAi0AFAAGAAgAAAAhAFr0LFu/AAAAFQEAAAsA&#10;AAAAAAAAAAAAAAAAHwEAAF9yZWxzLy5yZWxzUEsBAi0AFAAGAAgAAAAhABobJN7EAAAA3QAAAA8A&#10;AAAAAAAAAAAAAAAABwIAAGRycy9kb3ducmV2LnhtbFBLBQYAAAAAAwADALcAAAD4AgAAAAA=&#10;" strokecolor="red" strokeweight=".5pt"/>
                              <v:line id="Gerade Verbindung 2452" o:spid="_x0000_s1880" style="position:absolute;visibility:visible;mso-wrap-style:square" from="11715,12001" to="21367,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4FFxAAAAN0AAAAPAAAAZHJzL2Rvd25yZXYueG1sRI/BasMw&#10;EETvgfyD2EBuieyalsaJEkLBpYceWqf4vFgby8RaGUlNnL+vCoUeh5l5w+wOkx3ElXzoHSvI1xkI&#10;4tbpnjsFX6dq9QwiRGSNg2NScKcAh/18tsNSuxt/0rWOnUgQDiUqMDGOpZShNWQxrN1InLyz8xZj&#10;kr6T2uMtwe0gH7LsSVrsOS0YHOnFUHupv62CR/YTm1Nz3hS6sc0rVR/xvVJquZiOWxCRpvgf/mu/&#10;aQVFnhfw+yY9Abn/AQAA//8DAFBLAQItABQABgAIAAAAIQDb4fbL7gAAAIUBAAATAAAAAAAAAAAA&#10;AAAAAAAAAABbQ29udGVudF9UeXBlc10ueG1sUEsBAi0AFAAGAAgAAAAhAFr0LFu/AAAAFQEAAAsA&#10;AAAAAAAAAAAAAAAAHwEAAF9yZWxzLy5yZWxzUEsBAi0AFAAGAAgAAAAhAHVXgUXEAAAA3QAAAA8A&#10;AAAAAAAAAAAAAAAABwIAAGRycy9kb3ducmV2LnhtbFBLBQYAAAAAAwADALcAAAD4AgAAAAA=&#10;" strokecolor="red" strokeweight=".5pt"/>
                              <v:line id="Gerade Verbindung 2453" o:spid="_x0000_s1881" style="position:absolute;visibility:visible;mso-wrap-style:square" from="34194,12001" to="43846,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kxxAAAAN0AAAAPAAAAZHJzL2Rvd25yZXYueG1sRI/NasMw&#10;EITvhb6D2EJvjeykCYkTJYSCSw855A+fF2tjmVgrI6mJ+/ZVoNDjMDPfMKvNYDtxIx9axwryUQaC&#10;uHa65UbB+VS+zUGEiKyxc0wKfijAZv38tMJCuzsf6HaMjUgQDgUqMDH2hZShNmQxjFxPnLyL8xZj&#10;kr6R2uM9wW0nx1k2kxZbTgsGe/owVF+P31bBlP3A5lRdFhNd2eqTyn3clUq9vgzbJYhIQ/wP/7W/&#10;tIJJnr/D4016AnL9CwAA//8DAFBLAQItABQABgAIAAAAIQDb4fbL7gAAAIUBAAATAAAAAAAAAAAA&#10;AAAAAAAAAABbQ29udGVudF9UeXBlc10ueG1sUEsBAi0AFAAGAAgAAAAhAFr0LFu/AAAAFQEAAAsA&#10;AAAAAAAAAAAAAAAAHwEAAF9yZWxzLy5yZWxzUEsBAi0AFAAGAAgAAAAhAPq+GTHEAAAA3QAAAA8A&#10;AAAAAAAAAAAAAAAABwIAAGRycy9kb3ducmV2LnhtbFBLBQYAAAAAAwADALcAAAD4AgAAAAA=&#10;" strokecolor="red" strokeweight=".5pt"/>
                              <v:line id="Gerade Verbindung 2454" o:spid="_x0000_s1882" style="position:absolute;visibility:visible;mso-wrap-style:square" from="39243,8001" to="39243,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ryqxAAAAN0AAAAPAAAAZHJzL2Rvd25yZXYueG1sRI9BawIx&#10;FITvhf6H8AreanYrFt0aRYQVDz1YlT0/Ns/N0s3LkqS6/vtGEDwOM/MNs1gNthMX8qF1rCAfZyCI&#10;a6dbbhScjuX7DESIyBo7x6TgRgFWy9eXBRbaXfmHLofYiAThUKACE2NfSBlqQxbD2PXEyTs7bzEm&#10;6RupPV4T3HbyI8s+pcWW04LBnjaG6t/Dn1UwZT+wOVbn+URXttpSuY/fpVKjt2H9BSLSEJ/hR3un&#10;FUzyfAr3N+kJyOU/AAAA//8DAFBLAQItABQABgAIAAAAIQDb4fbL7gAAAIUBAAATAAAAAAAAAAAA&#10;AAAAAAAAAABbQ29udGVudF9UeXBlc10ueG1sUEsBAi0AFAAGAAgAAAAhAFr0LFu/AAAAFQEAAAsA&#10;AAAAAAAAAAAAAAAAHwEAAF9yZWxzLy5yZWxzUEsBAi0AFAAGAAgAAAAhAJXyvKrEAAAA3QAAAA8A&#10;AAAAAAAAAAAAAAAABwIAAGRycy9kb3ducmV2LnhtbFBLBQYAAAAAAwADALcAAAD4AgAAAAA=&#10;" strokecolor="red" strokeweight=".5pt"/>
                            </v:group>
                            <v:group id="Gruppieren 3116" o:spid="_x0000_s1883" style="position:absolute;left:29813;top:4476;width:3969;height:15869" coordsize="3974,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tkxQAAAN0AAAAPAAAAZHJzL2Rvd25yZXYueG1sRI9Ba8JA&#10;FITvBf/D8gRvdbNKRaKriFjxIIWqIN4e2WcSzL4N2W0S/71bKPQ4zMw3zHLd20q01PjSsQY1TkAQ&#10;Z86UnGu4nD/f5yB8QDZYOSYNT/KwXg3elpga1/E3taeQiwhhn6KGIoQ6ldJnBVn0Y1cTR+/uGosh&#10;yiaXpsEuwm0lJ0kykxZLjgsF1rQtKHucfqyGfYfdZqp27fFx3z5v54+v61GR1qNhv1mACNSH//Bf&#10;+2A0TJWawe+b+ATk6gUAAP//AwBQSwECLQAUAAYACAAAACEA2+H2y+4AAACFAQAAEwAAAAAAAAAA&#10;AAAAAAAAAAAAW0NvbnRlbnRfVHlwZXNdLnhtbFBLAQItABQABgAIAAAAIQBa9CxbvwAAABUBAAAL&#10;AAAAAAAAAAAAAAAAAB8BAABfcmVscy8ucmVsc1BLAQItABQABgAIAAAAIQDttktkxQAAAN0AAAAP&#10;AAAAAAAAAAAAAAAAAAcCAABkcnMvZG93bnJldi54bWxQSwUGAAAAAAMAAwC3AAAA+QIAAAAA&#10;">
                              <v:line id="Gerade Verbindung 2456" o:spid="_x0000_s1884" style="position:absolute;flip:x;visibility:visible;mso-wrap-style:square" from="0,635" to="397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BEJyAAAAN0AAAAPAAAAZHJzL2Rvd25yZXYueG1sRI9Ba8JA&#10;FITvgv9heUJvdRMFa6OrqNBi6UFrC/H4yD6TYPZtyG6T1F/fLRQ8DjPzDbNc96YSLTWutKwgHkcg&#10;iDOrS84VfH2+PM5BOI+ssbJMCn7IwXo1HCwx0bbjD2pPPhcBwi5BBYX3dSKlywoy6Ma2Jg7exTYG&#10;fZBNLnWDXYCbSk6iaCYNlhwWCqxpV1B2PX0bBbfrxB/Tt8Or3G7K91v6PL2c61Sph1G/WYDw1Pt7&#10;+L+91wqmcfwEf2/CE5CrXwAAAP//AwBQSwECLQAUAAYACAAAACEA2+H2y+4AAACFAQAAEwAAAAAA&#10;AAAAAAAAAAAAAAAAW0NvbnRlbnRfVHlwZXNdLnhtbFBLAQItABQABgAIAAAAIQBa9CxbvwAAABUB&#10;AAALAAAAAAAAAAAAAAAAAB8BAABfcmVscy8ucmVsc1BLAQItABQABgAIAAAAIQAJ2BEJyAAAAN0A&#10;AAAPAAAAAAAAAAAAAAAAAAcCAABkcnMvZG93bnJldi54bWxQSwUGAAAAAAMAAwC3AAAA/AIAAAAA&#10;" strokecolor="black [3213]" strokeweight=".5pt"/>
                              <v:line id="Gerade Verbindung 2457" o:spid="_x0000_s1885" style="position:absolute;visibility:visible;mso-wrap-style:square" from="952,0" to="952,1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EgwwAAAN0AAAAPAAAAZHJzL2Rvd25yZXYueG1sRE9da8Iw&#10;FH0f+B/CFXwZmnbClGoUlQ2GDMZU6OuluTbV5qY00dZ/bx4Gezyc7+W6t7W4U+srxwrSSQKCuHC6&#10;4lLB6fg5noPwAVlj7ZgUPMjDejV4WWKmXce/dD+EUsQQ9hkqMCE0mZS+MGTRT1xDHLmzay2GCNtS&#10;6ha7GG5r+ZYk79JixbHBYEM7Q8X1cLMKth+XzY82s9ddl5d5033nid7nSo2G/WYBIlAf/sV/7i+t&#10;YJqmcW58E5+AXD0BAAD//wMAUEsBAi0AFAAGAAgAAAAhANvh9svuAAAAhQEAABMAAAAAAAAAAAAA&#10;AAAAAAAAAFtDb250ZW50X1R5cGVzXS54bWxQSwECLQAUAAYACAAAACEAWvQsW78AAAAVAQAACwAA&#10;AAAAAAAAAAAAAAAfAQAAX3JlbHMvLnJlbHNQSwECLQAUAAYACAAAACEAgQsRIMMAAADdAAAADwAA&#10;AAAAAAAAAAAAAAAHAgAAZHJzL2Rvd25yZXYueG1sUEsFBgAAAAADAAMAtwAAAPcCAAAAAA==&#10;" strokecolor="black [3213]" strokeweight=".5pt"/>
                              <v:line id="Gerade Verbindung 2458" o:spid="_x0000_s1886" style="position:absolute;flip:x;visibility:visible;mso-wrap-style:square" from="0,7810" to="397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DgyAAAAN0AAAAPAAAAZHJzL2Rvd25yZXYueG1sRI9Ba8JA&#10;FITvBf/D8oTe6iYKpaauokJLSw9qFNLjI/tMgtm3Ibs1aX59Vyh4HGbmG2ax6k0trtS6yrKCeBKB&#10;IM6trrhQcDq+Pb2AcB5ZY22ZFPySg9Vy9LDARNuOD3RNfSEChF2CCkrvm0RKl5dk0E1sQxy8s20N&#10;+iDbQuoWuwA3tZxG0bM0WHFYKLGhbUn5Jf0xCobL1O+zz9273KyrryGbz87fTabU47hfv4Lw1Pt7&#10;+L/9oRXM4ngOtzfhCcjlHwAAAP//AwBQSwECLQAUAAYACAAAACEA2+H2y+4AAACFAQAAEwAAAAAA&#10;AAAAAAAAAAAAAAAAW0NvbnRlbnRfVHlwZXNdLnhtbFBLAQItABQABgAIAAAAIQBa9CxbvwAAABUB&#10;AAALAAAAAAAAAAAAAAAAAB8BAABfcmVscy8ucmVsc1BLAQItABQABgAIAAAAIQAXCyDgyAAAAN0A&#10;AAAPAAAAAAAAAAAAAAAAAAcCAABkcnMvZG93bnJldi54bWxQSwUGAAAAAAMAAwC3AAAA/AIAAAAA&#10;" strokecolor="black [3213]" strokeweight=".5pt"/>
                              <v:line id="Gerade Verbindung 2459" o:spid="_x0000_s1887" style="position:absolute;visibility:visible;mso-wrap-style:square" from="381,63" to="1460,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ebxAAAAN0AAAAPAAAAZHJzL2Rvd25yZXYueG1sRE9da8Iw&#10;FH0X9h/CHexFNFXBjc60ONlgiCDrhL5emrumW3NTmszWf28eBB8P53uTj7YVZ+p941jBYp6AIK6c&#10;brhWcPr+mL2A8AFZY+uYFFzIQ549TDaYajfwF52LUIsYwj5FBSaELpXSV4Ys+rnriCP343qLIcK+&#10;lrrHIYbbVi6TZC0tNhwbDHa0M1T9Ff9Wwdv77/aozfN0N5R12Q2HMtH7Uqmnx3H7CiLQGO7im/tT&#10;K1gtlnF/fBOfgMyuAAAA//8DAFBLAQItABQABgAIAAAAIQDb4fbL7gAAAIUBAAATAAAAAAAAAAAA&#10;AAAAAAAAAABbQ29udGVudF9UeXBlc10ueG1sUEsBAi0AFAAGAAgAAAAhAFr0LFu/AAAAFQEAAAsA&#10;AAAAAAAAAAAAAAAAHwEAAF9yZWxzLy5yZWxzUEsBAi0AFAAGAAgAAAAhALER15vEAAAA3QAAAA8A&#10;AAAAAAAAAAAAAAAABwIAAGRycy9kb3ducmV2LnhtbFBLBQYAAAAAAwADALcAAAD4AgAAAAA=&#10;" strokecolor="black [3213]" strokeweight=".5pt"/>
                              <v:line id="Gerade Verbindung 2460" o:spid="_x0000_s1888" style="position:absolute;visibility:visible;mso-wrap-style:square" from="381,7239" to="1460,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IAxgAAAN0AAAAPAAAAZHJzL2Rvd25yZXYueG1sRI9Ba8JA&#10;FITvgv9heQUvpW5iwZbUVVQUShHEtJDrI/uaTZt9G7Krif/eLRQ8DjPzDbNYDbYRF+p87VhBOk1A&#10;EJdO11wp+PrcP72C8AFZY+OYFFzJw2o5Hi0w067nE13yUIkIYZ+hAhNCm0npS0MW/dS1xNH7dp3F&#10;EGVXSd1hH+G2kbMkmUuLNccFgy1tDZW/+dkq2Ox+1kdtXh63fVEVbX8oEv1RKDV5GNZvIAIN4R7+&#10;b79rBc/pLIW/N/EJyOUNAAD//wMAUEsBAi0AFAAGAAgAAAAhANvh9svuAAAAhQEAABMAAAAAAAAA&#10;AAAAAAAAAAAAAFtDb250ZW50X1R5cGVzXS54bWxQSwECLQAUAAYACAAAACEAWvQsW78AAAAVAQAA&#10;CwAAAAAAAAAAAAAAAAAfAQAAX3JlbHMvLnJlbHNQSwECLQAUAAYACAAAACEA3l1yAMYAAADdAAAA&#10;DwAAAAAAAAAAAAAAAAAHAgAAZHJzL2Rvd25yZXYueG1sUEsFBgAAAAADAAMAtwAAAPoCAAAAAA==&#10;" strokecolor="black [3213]" strokeweight=".5pt"/>
                            </v:group>
                          </v:group>
                        </v:group>
                      </v:group>
                    </v:group>
                  </v:group>
                </v:group>
                <v:shape id="Textfeld 3122" o:spid="_x0000_s1889" type="#_x0000_t202" style="position:absolute;left:43815;top:1619;width:195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KryAAAAN0AAAAPAAAAZHJzL2Rvd25yZXYueG1sRI/dagIx&#10;FITvC75DOII3RbNui8pqlLYgVKgUf/D6sDluVjcn202qq0/fFAq9HGbmG2a2aG0lLtT40rGC4SAB&#10;QZw7XXKhYL9b9icgfEDWWDkmBTfysJh3HmaYaXflDV22oRARwj5DBSaEOpPS54Ys+oGriaN3dI3F&#10;EGVTSN3gNcJtJdMkGUmLJccFgzW9GcrP22+rYHJ7Xj8eRuPDqfpcvZp78cUfZ1Sq121fpiACteE/&#10;/Nd+1wqehmkKv2/iE5DzHwAAAP//AwBQSwECLQAUAAYACAAAACEA2+H2y+4AAACFAQAAEwAAAAAA&#10;AAAAAAAAAAAAAAAAW0NvbnRlbnRfVHlwZXNdLnhtbFBLAQItABQABgAIAAAAIQBa9CxbvwAAABUB&#10;AAALAAAAAAAAAAAAAAAAAB8BAABfcmVscy8ucmVsc1BLAQItABQABgAIAAAAIQCFxsKryAAAAN0A&#10;AAAPAAAAAAAAAAAAAAAAAAcCAABkcnMvZG93bnJldi54bWxQSwUGAAAAAAMAAwC3AAAA/AIAAAAA&#10;" fillcolor="white [3201]" stroked="f" strokeweight=".5pt">
                  <v:textbox inset="0,0,0,0">
                    <w:txbxContent>
                      <w:p w14:paraId="44796054"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31</w:t>
                        </w:r>
                      </w:p>
                    </w:txbxContent>
                  </v:textbox>
                </v:shape>
              </v:group>
            </w:pict>
          </mc:Fallback>
        </mc:AlternateContent>
      </w:r>
    </w:p>
    <w:p w14:paraId="1757440A" w14:textId="77777777" w:rsidR="003C21BE" w:rsidRDefault="003C21BE" w:rsidP="003C21BE">
      <w:pPr>
        <w:tabs>
          <w:tab w:val="left" w:pos="426"/>
        </w:tabs>
        <w:spacing w:line="312" w:lineRule="auto"/>
        <w:rPr>
          <w:sz w:val="22"/>
        </w:rPr>
      </w:pPr>
    </w:p>
    <w:p w14:paraId="09D9F99F" w14:textId="77777777" w:rsidR="003C21BE" w:rsidRDefault="003C21BE" w:rsidP="003C21BE">
      <w:pPr>
        <w:spacing w:line="312" w:lineRule="auto"/>
        <w:rPr>
          <w:sz w:val="22"/>
        </w:rPr>
      </w:pPr>
    </w:p>
    <w:p w14:paraId="0A49EEE7" w14:textId="77777777" w:rsidR="003C21BE" w:rsidRDefault="003C21BE" w:rsidP="003C21BE">
      <w:pPr>
        <w:spacing w:line="312" w:lineRule="auto"/>
        <w:rPr>
          <w:sz w:val="22"/>
        </w:rPr>
      </w:pPr>
    </w:p>
    <w:p w14:paraId="515ED8DA" w14:textId="77777777" w:rsidR="003C21BE" w:rsidRDefault="003C21BE" w:rsidP="003C21BE">
      <w:pPr>
        <w:spacing w:line="312" w:lineRule="auto"/>
        <w:rPr>
          <w:sz w:val="22"/>
        </w:rPr>
      </w:pPr>
    </w:p>
    <w:p w14:paraId="3EB2013B" w14:textId="77777777" w:rsidR="003C21BE" w:rsidRDefault="003C21BE" w:rsidP="003C21BE">
      <w:pPr>
        <w:spacing w:line="312" w:lineRule="auto"/>
        <w:rPr>
          <w:sz w:val="22"/>
        </w:rPr>
      </w:pPr>
    </w:p>
    <w:p w14:paraId="4DE60CB3" w14:textId="77777777" w:rsidR="003C21BE" w:rsidRDefault="003C21BE" w:rsidP="003C21BE">
      <w:pPr>
        <w:spacing w:line="312" w:lineRule="auto"/>
        <w:rPr>
          <w:sz w:val="22"/>
        </w:rPr>
      </w:pPr>
    </w:p>
    <w:p w14:paraId="0D8207D2" w14:textId="77777777" w:rsidR="003C21BE" w:rsidRDefault="003C21BE" w:rsidP="003C21BE">
      <w:pPr>
        <w:spacing w:line="312" w:lineRule="auto"/>
        <w:rPr>
          <w:sz w:val="22"/>
        </w:rPr>
      </w:pPr>
    </w:p>
    <w:p w14:paraId="5072C021" w14:textId="77777777" w:rsidR="003C21BE" w:rsidRDefault="003C21BE" w:rsidP="003C21BE">
      <w:pPr>
        <w:spacing w:line="312" w:lineRule="auto"/>
        <w:rPr>
          <w:sz w:val="22"/>
        </w:rPr>
      </w:pPr>
    </w:p>
    <w:p w14:paraId="5D419EB5" w14:textId="77777777" w:rsidR="003C21BE" w:rsidRDefault="003C21BE" w:rsidP="003C21BE">
      <w:pPr>
        <w:spacing w:line="312" w:lineRule="auto"/>
        <w:rPr>
          <w:sz w:val="22"/>
        </w:rPr>
      </w:pPr>
    </w:p>
    <w:p w14:paraId="39727519" w14:textId="77777777" w:rsidR="003C21BE" w:rsidRDefault="003C21BE" w:rsidP="003C21BE">
      <w:pPr>
        <w:spacing w:line="312" w:lineRule="auto"/>
        <w:rPr>
          <w:sz w:val="22"/>
        </w:rPr>
      </w:pPr>
    </w:p>
    <w:p w14:paraId="770316C5" w14:textId="77777777" w:rsidR="003C21BE" w:rsidRDefault="003C21BE" w:rsidP="003C21BE">
      <w:pPr>
        <w:spacing w:line="312" w:lineRule="auto"/>
        <w:rPr>
          <w:sz w:val="22"/>
        </w:rPr>
      </w:pPr>
    </w:p>
    <w:p w14:paraId="4C8D89D6" w14:textId="77777777" w:rsidR="003C21BE" w:rsidRDefault="003C21BE" w:rsidP="003C21BE">
      <w:pPr>
        <w:spacing w:line="240" w:lineRule="exact"/>
        <w:rPr>
          <w:sz w:val="22"/>
        </w:rPr>
      </w:pPr>
      <w:r>
        <w:rPr>
          <w:sz w:val="22"/>
        </w:rP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8"/>
        <w:gridCol w:w="2127"/>
      </w:tblGrid>
      <w:tr w:rsidR="003C21BE" w14:paraId="7BEB0A3B" w14:textId="77777777" w:rsidTr="000C2021">
        <w:trPr>
          <w:trHeight w:val="544"/>
        </w:trPr>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EDC3C3" w14:textId="77777777" w:rsidR="003C21BE" w:rsidRPr="000F6CC4" w:rsidRDefault="003C21BE" w:rsidP="000C2021">
            <w:pPr>
              <w:pStyle w:val="TabelleKopflinks"/>
              <w:spacing w:line="240" w:lineRule="exact"/>
            </w:pPr>
            <w:r w:rsidRPr="000F6CC4">
              <w:rPr>
                <w:sz w:val="22"/>
              </w:rPr>
              <w:lastRenderedPageBreak/>
              <w:t>Einleg</w:t>
            </w:r>
            <w:r w:rsidR="000C2021" w:rsidRPr="000F6CC4">
              <w:rPr>
                <w:sz w:val="22"/>
              </w:rPr>
              <w:t>er zu Bauanleitung umsetzen</w:t>
            </w:r>
            <w:r w:rsidRPr="000F6CC4">
              <w:rPr>
                <w:sz w:val="22"/>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7BF4B1" w14:textId="77777777" w:rsidR="003C21BE" w:rsidRDefault="003C21BE" w:rsidP="00DF56A2">
            <w:pPr>
              <w:spacing w:line="240" w:lineRule="exact"/>
              <w:jc w:val="center"/>
              <w:rPr>
                <w:rFonts w:eastAsia="Times New Roman"/>
                <w:b/>
                <w:lang w:val="en-GB"/>
              </w:rPr>
            </w:pPr>
            <w:r>
              <w:rPr>
                <w:rFonts w:eastAsia="Times New Roman"/>
                <w:b/>
                <w:lang w:val="en-GB"/>
              </w:rPr>
              <w:t>Holztechnik</w:t>
            </w:r>
          </w:p>
          <w:p w14:paraId="46671706" w14:textId="77777777" w:rsidR="003C21BE" w:rsidRDefault="003C21BE" w:rsidP="00DF56A2">
            <w:pPr>
              <w:pStyle w:val="TabelleKopflinks"/>
              <w:spacing w:line="240" w:lineRule="exact"/>
              <w:jc w:val="center"/>
            </w:pPr>
            <w:r>
              <w:rPr>
                <w:rFonts w:eastAsia="Times New Roman"/>
                <w:lang w:val="en-GB"/>
              </w:rPr>
              <w:t>Z.01.02.03</w:t>
            </w:r>
            <w:r w:rsidR="006D09C7">
              <w:rPr>
                <w:rFonts w:eastAsia="Times New Roman"/>
                <w:lang w:val="en-GB"/>
              </w:rPr>
              <w:t>.02</w:t>
            </w:r>
          </w:p>
        </w:tc>
      </w:tr>
    </w:tbl>
    <w:p w14:paraId="02F47D76" w14:textId="135F67FD" w:rsidR="003C21BE" w:rsidRDefault="008B361D" w:rsidP="003C21BE">
      <w:pPr>
        <w:pStyle w:val="berschrift2"/>
      </w:pPr>
      <w:r w:rsidRPr="00AA18D1">
        <w:rPr>
          <w:noProof/>
        </w:rPr>
        <w:drawing>
          <wp:anchor distT="0" distB="0" distL="114300" distR="114300" simplePos="0" relativeHeight="251808256" behindDoc="0" locked="0" layoutInCell="1" allowOverlap="1" wp14:anchorId="086C2B00" wp14:editId="29BAF481">
            <wp:simplePos x="0" y="0"/>
            <wp:positionH relativeFrom="column">
              <wp:posOffset>4805917</wp:posOffset>
            </wp:positionH>
            <wp:positionV relativeFrom="paragraph">
              <wp:posOffset>27940</wp:posOffset>
            </wp:positionV>
            <wp:extent cx="341630" cy="313055"/>
            <wp:effectExtent l="0" t="0" r="1270" b="0"/>
            <wp:wrapNone/>
            <wp:docPr id="2344" name="Grafik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t xml:space="preserve"> Abstand der fünf Querleisten </w:t>
      </w:r>
      <w:r w:rsidR="003C21BE" w:rsidRPr="002B40F4">
        <w:rPr>
          <w:rFonts w:ascii="Cambria" w:hAnsi="Cambria"/>
          <w:sz w:val="28"/>
        </w:rPr>
        <w:t>②</w:t>
      </w:r>
      <w:r w:rsidR="003C21BE">
        <w:rPr>
          <w:rFonts w:ascii="Cambria" w:hAnsi="Cambria"/>
          <w:sz w:val="28"/>
        </w:rPr>
        <w:t xml:space="preserve"> </w:t>
      </w:r>
      <w:r w:rsidR="003C21BE">
        <w:t>für den Sitz rechnerisch mit der Streckenteilung ermitteln</w:t>
      </w:r>
    </w:p>
    <w:p w14:paraId="787DCD70" w14:textId="77777777" w:rsidR="003C21BE" w:rsidRDefault="003C21BE" w:rsidP="003C21BE">
      <w:pPr>
        <w:tabs>
          <w:tab w:val="left" w:pos="-6521"/>
        </w:tabs>
        <w:spacing w:line="312" w:lineRule="auto"/>
        <w:rPr>
          <w:sz w:val="22"/>
        </w:rPr>
      </w:pPr>
      <w:r>
        <w:rPr>
          <w:sz w:val="22"/>
        </w:rPr>
        <w:t xml:space="preserve">Auf einer Strecke von 260 mm sollen fünf Querleisten mit einer Breite von jeweils 40 mm gleichmäßig verteilt werden. </w:t>
      </w:r>
    </w:p>
    <w:p w14:paraId="0D3F3D06" w14:textId="77777777" w:rsidR="003C21BE" w:rsidRDefault="003C21BE" w:rsidP="003C21BE">
      <w:pPr>
        <w:spacing w:line="312" w:lineRule="auto"/>
        <w:rPr>
          <w:sz w:val="16"/>
        </w:rPr>
      </w:pPr>
      <w:r>
        <w:rPr>
          <w:noProof/>
          <w:lang w:eastAsia="de-DE"/>
        </w:rPr>
        <mc:AlternateContent>
          <mc:Choice Requires="wps">
            <w:drawing>
              <wp:anchor distT="0" distB="0" distL="114300" distR="114300" simplePos="0" relativeHeight="251780608" behindDoc="0" locked="0" layoutInCell="1" allowOverlap="1" wp14:anchorId="2C997316" wp14:editId="3B53A47C">
                <wp:simplePos x="0" y="0"/>
                <wp:positionH relativeFrom="column">
                  <wp:posOffset>3402330</wp:posOffset>
                </wp:positionH>
                <wp:positionV relativeFrom="paragraph">
                  <wp:posOffset>2464435</wp:posOffset>
                </wp:positionV>
                <wp:extent cx="342900" cy="335280"/>
                <wp:effectExtent l="0" t="0" r="19050" b="26670"/>
                <wp:wrapNone/>
                <wp:docPr id="3123" name="Ellipse 3123"/>
                <wp:cNvGraphicFramePr/>
                <a:graphic xmlns:a="http://schemas.openxmlformats.org/drawingml/2006/main">
                  <a:graphicData uri="http://schemas.microsoft.com/office/word/2010/wordprocessingShape">
                    <wps:wsp>
                      <wps:cNvSpPr/>
                      <wps:spPr>
                        <a:xfrm>
                          <a:off x="0" y="0"/>
                          <a:ext cx="342900"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278FC9" id="Ellipse 3123" o:spid="_x0000_s1026" style="position:absolute;margin-left:267.9pt;margin-top:194.05pt;width:27pt;height:26.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m5mQIAAIsFAAAOAAAAZHJzL2Uyb0RvYy54bWysVE1v2zAMvQ/YfxB0X+046dYGdYqgXYYB&#10;RRu0HXpWZCkWIIuapMTJfv0o+aNBV+wwLAdHFMlH8onk1fWh0WQvnFdgSjo5yykRhkOlzLakP55X&#10;ny4o8YGZimkwoqRH4en14uOHq9bORQE16Eo4giDGz1tb0joEO88yz2vRMH8GVhhUSnANCyi6bVY5&#10;1iJ6o7Mizz9nLbjKOuDCe7y97ZR0kfClFDw8SOlFILqkmFtIX5e+m/jNFldsvnXM1or3abB/yKJh&#10;ymDQEeqWBUZ2Tv0B1SjuwIMMZxyaDKRUXKQasJpJ/qaap5pZkWpBcrwdafL/D5bf79eOqKqk00kx&#10;pcSwBl/pq9bKekHSHVLUWj9Hyye7dr3k8RjrPUjXxH+shBwSrceRVnEIhOPldFZc5kg+R9V0el5c&#10;JNqzV2frfPgmoCHxUFLRRU98sv2dDxgTrQerGM7ASmmdHk+beOFBqyreJcFtNzfakT3DV1+tcvzF&#10;h0aMEzOUomsWa+uqSadw1CJiaPMoJBKD+Rcpk9SSYoRlnAsTJp2qZpXoop2fBotNHD1S6AQYkSVm&#10;OWL3AINlBzJgdzn39tFVpI4enfO/JdY5jx4pMpgwOjfKgHsPQGNVfeTOfiCpoyaytIHqiG3joJsn&#10;b/lK4dPdMR/WzOEA4WvjUggP+JEa2pJCf6KkBvfrvftoj32NWkpaHMiS+p875gQl+rvBjr+czGZx&#10;gpMwO/9SoOBONZtTjdk1N4CvP8H1Y3k6Rvugh6N00Lzg7ljGqKhihmPskvLgBuEmdIsCtw8Xy2Uy&#10;w6m1LNyZJ8sjeGQ19uXz4YU52/dvwMa/h2F42fxND3e20dPAchdAqtTgr7z2fOPEp8bpt1NcKady&#10;snrdoYvfAAAA//8DAFBLAwQUAAYACAAAACEAh0QhDOAAAAALAQAADwAAAGRycy9kb3ducmV2Lnht&#10;bEyPwU7DMBBE70j8g7VI3KjTNEFpGqeilTgAJwrq2Y23SVR7HcVuG/h6lhMcZ2c087ZaT86KC46h&#10;96RgPktAIDXe9NQq+Px4fihAhKjJaOsJFXxhgHV9e1Pp0vgrveNlF1vBJRRKraCLcSilDE2HToeZ&#10;H5DYO/rR6chybKUZ9ZXLnZVpkjxKp3vihU4PuO2wOe3OjnffNlma7tNNfrLf21d9zAfjX5S6v5ue&#10;ViAiTvEvDL/4jA41Mx38mUwQVkG+yBk9KlgUxRwEJ/JiyZeDgixLliDrSv7/of4BAAD//wMAUEsB&#10;Ai0AFAAGAAgAAAAhALaDOJL+AAAA4QEAABMAAAAAAAAAAAAAAAAAAAAAAFtDb250ZW50X1R5cGVz&#10;XS54bWxQSwECLQAUAAYACAAAACEAOP0h/9YAAACUAQAACwAAAAAAAAAAAAAAAAAvAQAAX3JlbHMv&#10;LnJlbHNQSwECLQAUAAYACAAAACEAMuxZuZkCAACLBQAADgAAAAAAAAAAAAAAAAAuAgAAZHJzL2Uy&#10;b0RvYy54bWxQSwECLQAUAAYACAAAACEAh0QhDOAAAAALAQAADwAAAAAAAAAAAAAAAADzBAAAZHJz&#10;L2Rvd25yZXYueG1sUEsFBgAAAAAEAAQA8wAAAAAGAAAAAA==&#10;" filled="f" strokecolor="red" strokeweight="2pt"/>
            </w:pict>
          </mc:Fallback>
        </mc:AlternateContent>
      </w:r>
      <w:r>
        <w:rPr>
          <w:noProof/>
          <w:sz w:val="22"/>
          <w:lang w:eastAsia="de-DE"/>
        </w:rPr>
        <mc:AlternateContent>
          <mc:Choice Requires="wps">
            <w:drawing>
              <wp:anchor distT="0" distB="0" distL="114300" distR="114300" simplePos="0" relativeHeight="251781632" behindDoc="0" locked="0" layoutInCell="1" allowOverlap="1" wp14:anchorId="710737C1" wp14:editId="12DA080F">
                <wp:simplePos x="0" y="0"/>
                <wp:positionH relativeFrom="column">
                  <wp:posOffset>4899660</wp:posOffset>
                </wp:positionH>
                <wp:positionV relativeFrom="paragraph">
                  <wp:posOffset>377825</wp:posOffset>
                </wp:positionV>
                <wp:extent cx="1254125" cy="637540"/>
                <wp:effectExtent l="38100" t="95250" r="117475" b="48260"/>
                <wp:wrapNone/>
                <wp:docPr id="3124" name="Textfeld 3124"/>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7081D0B"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737C1" id="Textfeld 3124" o:spid="_x0000_s1890" type="#_x0000_t202" style="position:absolute;margin-left:385.8pt;margin-top:29.75pt;width:98.75pt;height:50.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1i/QIAAI0GAAAOAAAAZHJzL2Uyb0RvYy54bWysVVtv2jAUfp+0/2D5fQ3h0lHUULFWnSZ1&#10;bVU69dlxbBLVsT3bkLBfv3McApTtpdOQMD4+9+9cuLxqa0U2wvnK6IymZwNKhOamqPQqoz+ebz9N&#10;KfGB6YIpo0VGt8LTq/nHD5eNnYmhKY0qhCNgRPtZYzNahmBnSeJ5KWrmz4wVGpjSuJoFIN0qKRxr&#10;wHqtkuFgcJ40xhXWGS68h9ebjknn0b6UgocHKb0IRGUUYgvxdPHM8Uzml2y2csyWFd+Fwf4hippV&#10;GpzuTd2wwMjaVX+YqivujDcynHFTJ0bKiouYA2STDk6yWZbMipgLgOPtHib//8zy+82jI1WR0VE6&#10;HFOiWQ1VehZtkEIVJD4CRo31MxBdWhAO7RfTQq0RO3z38Iipt9LV+AtJEeAD2ts9wmCPcFQaTsbw&#10;pYQD73z0eTKOJUgO2tb58FWYmuAlow4qGIFlmzsfwCOI9iLozBtVFbeVUpHArhHXypENg3rnqyHG&#10;CBpvpJQmDTqfDKLhN7zYd28toGG1rr+borM6GcCnt9s7PPUCPpVGTRF7EEJHwqyDcMuyaEiu1u6J&#10;AeqTwRSskaLCZEfTtCOgQdPpBToCHlMrGK1cUeJMeKlCGdsCoUWbCMYhY8X4aweXsiXrAh5HMwfo&#10;QDqGu48mUkeBJoeqxlvYKhFR0E9CQq/E4uLDCVqMc6FD7IuYP0ijlITqvEdxJ4+qXVDvUd5rRM9G&#10;h71yXWnjuor3VevwKV77kGUnD3gc5Y3X0OZtHJJ0FEuPb7kptjANUJPY697y2wpqccd8eGQOlgiU&#10;DhZjeIBDKgMtZ3Y3Skrjfv3tHeVhtoFLSQNLKaP+55o5QYn6pmHqL9IxDAwJkRhPPg+BcMec/Jij&#10;1/W1gTlIYQVbHq8oH1R/lc7UL7A/F+gVWExz8J3R0F+vQ7cqYf9ysVhEIdhbloU7vbQcTSPO2IPP&#10;7Qtzdje1Aeb93vTri81OhreTRU1tFutgZBUn+4DqrgKw82Jv7vYzLtVjOkod/kXmvwEAAP//AwBQ&#10;SwMEFAAGAAgAAAAhAOPrQTveAAAACgEAAA8AAABkcnMvZG93bnJldi54bWxMj0FPhDAQhe8m/odm&#10;TLy5BRWwSNmYVQ/e1nVjPBYYgUinLO0u+O8dT3qcvC/vfVOsFzuIE06+d6QhXkUgkGrX9NRq2L89&#10;X92B8MFQYwZHqOEbPazL87PC5I2b6RVPu9AKLiGfGw1dCGMupa87tMav3IjE2aebrAl8Tq1sJjNz&#10;uR3kdRSl0pqeeKEzI246rL92R6sBD5mvDlH7uLl5eff7Dz/T0+1W68uL5eEeRMAl/MHwq8/qULJT&#10;5Y7UeDFoyLI4ZVRDohIQDKhUxSAqJhOlQJaF/P9C+QMAAP//AwBQSwECLQAUAAYACAAAACEAtoM4&#10;kv4AAADhAQAAEwAAAAAAAAAAAAAAAAAAAAAAW0NvbnRlbnRfVHlwZXNdLnhtbFBLAQItABQABgAI&#10;AAAAIQA4/SH/1gAAAJQBAAALAAAAAAAAAAAAAAAAAC8BAABfcmVscy8ucmVsc1BLAQItABQABgAI&#10;AAAAIQCnAz1i/QIAAI0GAAAOAAAAAAAAAAAAAAAAAC4CAABkcnMvZTJvRG9jLnhtbFBLAQItABQA&#10;BgAIAAAAIQDj60E73gAAAAoBAAAPAAAAAAAAAAAAAAAAAFcFAABkcnMvZG93bnJldi54bWxQSwUG&#10;AAAAAAQABADzAAAAYgYAAAAA&#10;" fillcolor="#eeece1 [3214]" strokecolor="#938953 [1614]" strokeweight=".5pt">
                <v:shadow on="t" color="black" opacity="26214f" origin="-.5,.5" offset=".74836mm,-.74836mm"/>
                <v:textbox>
                  <w:txbxContent>
                    <w:p w14:paraId="37081D0B" w14:textId="77777777" w:rsidR="008A6EA7" w:rsidRDefault="008A6EA7" w:rsidP="003C21BE">
                      <w:r>
                        <w:rPr>
                          <w:sz w:val="22"/>
                        </w:rPr>
                        <w:t>Nehmen Sie die Bauanleitung zu Hilfe!</w:t>
                      </w:r>
                    </w:p>
                  </w:txbxContent>
                </v:textbox>
              </v:shape>
            </w:pict>
          </mc:Fallback>
        </mc:AlternateContent>
      </w:r>
      <w:r>
        <w:rPr>
          <w:noProof/>
          <w:lang w:eastAsia="de-DE"/>
        </w:rPr>
        <w:drawing>
          <wp:inline distT="0" distB="0" distL="0" distR="0" wp14:anchorId="4D2265DD" wp14:editId="5173E736">
            <wp:extent cx="3703320" cy="3152672"/>
            <wp:effectExtent l="0" t="0" r="0" b="0"/>
            <wp:docPr id="3252" name="Grafik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z_neu.jpg"/>
                    <pic:cNvPicPr/>
                  </pic:nvPicPr>
                  <pic:blipFill rotWithShape="1">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l="14036" t="22144" r="13756" b="34404"/>
                    <a:stretch/>
                  </pic:blipFill>
                  <pic:spPr bwMode="auto">
                    <a:xfrm>
                      <a:off x="0" y="0"/>
                      <a:ext cx="3711294" cy="3159460"/>
                    </a:xfrm>
                    <a:prstGeom prst="rect">
                      <a:avLst/>
                    </a:prstGeom>
                    <a:ln>
                      <a:noFill/>
                    </a:ln>
                    <a:extLst>
                      <a:ext uri="{53640926-AAD7-44D8-BBD7-CCE9431645EC}">
                        <a14:shadowObscured xmlns:a14="http://schemas.microsoft.com/office/drawing/2010/main"/>
                      </a:ext>
                    </a:extLst>
                  </pic:spPr>
                </pic:pic>
              </a:graphicData>
            </a:graphic>
          </wp:inline>
        </w:drawing>
      </w:r>
    </w:p>
    <w:p w14:paraId="4E14D8FC" w14:textId="77777777" w:rsidR="003C21BE" w:rsidRDefault="003C21BE" w:rsidP="003C21BE">
      <w:pPr>
        <w:spacing w:line="312" w:lineRule="auto"/>
        <w:rPr>
          <w:sz w:val="22"/>
        </w:rPr>
      </w:pPr>
      <w:r>
        <w:rPr>
          <w:noProof/>
          <w:sz w:val="22"/>
          <w:lang w:eastAsia="de-DE"/>
        </w:rPr>
        <mc:AlternateContent>
          <mc:Choice Requires="wps">
            <w:drawing>
              <wp:anchor distT="0" distB="0" distL="114300" distR="114300" simplePos="0" relativeHeight="251779584" behindDoc="0" locked="0" layoutInCell="1" allowOverlap="1" wp14:anchorId="1C8EA927" wp14:editId="6679F28F">
                <wp:simplePos x="0" y="0"/>
                <wp:positionH relativeFrom="column">
                  <wp:posOffset>-30480</wp:posOffset>
                </wp:positionH>
                <wp:positionV relativeFrom="paragraph">
                  <wp:posOffset>132715</wp:posOffset>
                </wp:positionV>
                <wp:extent cx="5318760" cy="1344930"/>
                <wp:effectExtent l="57150" t="19050" r="72390" b="121920"/>
                <wp:wrapNone/>
                <wp:docPr id="3125" name="Textfeld 3125"/>
                <wp:cNvGraphicFramePr/>
                <a:graphic xmlns:a="http://schemas.openxmlformats.org/drawingml/2006/main">
                  <a:graphicData uri="http://schemas.microsoft.com/office/word/2010/wordprocessingShape">
                    <wps:wsp>
                      <wps:cNvSpPr txBox="1"/>
                      <wps:spPr>
                        <a:xfrm>
                          <a:off x="0" y="0"/>
                          <a:ext cx="5318760" cy="1344930"/>
                        </a:xfrm>
                        <a:prstGeom prst="rect">
                          <a:avLst/>
                        </a:prstGeom>
                        <a:solidFill>
                          <a:schemeClr val="bg2"/>
                        </a:solidFill>
                        <a:ln w="6350">
                          <a:solidFill>
                            <a:schemeClr val="bg2">
                              <a:lumMod val="75000"/>
                            </a:schemeClr>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D26BEFF" w14:textId="77777777" w:rsidR="008A6EA7" w:rsidRPr="00B33AFA" w:rsidRDefault="008A6EA7" w:rsidP="003C21BE">
                            <w:pPr>
                              <w:tabs>
                                <w:tab w:val="left" w:pos="1701"/>
                              </w:tabs>
                              <w:rPr>
                                <w:b/>
                                <w:sz w:val="24"/>
                              </w:rPr>
                            </w:pPr>
                            <w:r w:rsidRPr="00B47FE5">
                              <w:rPr>
                                <w:b/>
                                <w:sz w:val="24"/>
                              </w:rPr>
                              <w:t>Formel:</w:t>
                            </w:r>
                          </w:p>
                          <w:p w14:paraId="027A3068" w14:textId="77777777" w:rsidR="008A6EA7" w:rsidRPr="00B47FE5" w:rsidRDefault="008A6EA7" w:rsidP="003C21BE">
                            <w:pPr>
                              <w:tabs>
                                <w:tab w:val="left" w:pos="1701"/>
                              </w:tabs>
                              <w:rPr>
                                <w:b/>
                                <w:sz w:val="26"/>
                                <w:szCs w:val="26"/>
                              </w:rPr>
                            </w:pPr>
                            <w:r w:rsidRPr="00B47FE5">
                              <w:rPr>
                                <w:sz w:val="24"/>
                                <w:szCs w:val="26"/>
                              </w:rPr>
                              <w:t xml:space="preserve">Gesamtlänge </w:t>
                            </w:r>
                            <w:r w:rsidRPr="00B47FE5">
                              <w:rPr>
                                <w:b/>
                                <w:sz w:val="24"/>
                                <w:szCs w:val="26"/>
                              </w:rPr>
                              <w:t>l</w:t>
                            </w:r>
                            <w:r w:rsidRPr="00B47FE5">
                              <w:rPr>
                                <w:sz w:val="24"/>
                                <w:szCs w:val="26"/>
                              </w:rPr>
                              <w:t xml:space="preserve"> =  Gesamtbreite </w:t>
                            </w:r>
                            <w:r w:rsidRPr="00B47FE5">
                              <w:rPr>
                                <w:b/>
                                <w:sz w:val="24"/>
                                <w:szCs w:val="26"/>
                              </w:rPr>
                              <w:t>aller Querleisten</w:t>
                            </w:r>
                            <w:r w:rsidRPr="00B47FE5">
                              <w:rPr>
                                <w:sz w:val="24"/>
                                <w:szCs w:val="26"/>
                              </w:rPr>
                              <w:t xml:space="preserve"> + alle Abstände </w:t>
                            </w:r>
                            <w:r w:rsidRPr="00B47FE5">
                              <w:rPr>
                                <w:b/>
                                <w:sz w:val="24"/>
                                <w:szCs w:val="26"/>
                              </w:rPr>
                              <w:t>e</w:t>
                            </w:r>
                          </w:p>
                          <w:p w14:paraId="249FAB53" w14:textId="77777777" w:rsidR="008A6EA7" w:rsidRPr="00B47FE5" w:rsidRDefault="008A6EA7" w:rsidP="003C21BE">
                            <w:pPr>
                              <w:tabs>
                                <w:tab w:val="left" w:pos="1701"/>
                              </w:tabs>
                              <w:rPr>
                                <w:sz w:val="24"/>
                              </w:rPr>
                            </w:pPr>
                          </w:p>
                          <w:p w14:paraId="1C7C42B5" w14:textId="77777777" w:rsidR="008A6EA7" w:rsidRPr="00733B93" w:rsidRDefault="008A6EA7" w:rsidP="003C21BE">
                            <w:pPr>
                              <w:tabs>
                                <w:tab w:val="left" w:pos="1701"/>
                              </w:tabs>
                              <w:rPr>
                                <w:sz w:val="22"/>
                              </w:rPr>
                            </w:pPr>
                            <w:r w:rsidRPr="00B47FE5">
                              <w:rPr>
                                <w:sz w:val="28"/>
                              </w:rPr>
                              <w:t xml:space="preserve">Abstand  </w:t>
                            </w:r>
                            <w:r w:rsidRPr="00B47FE5">
                              <w:rPr>
                                <w:b/>
                                <w:sz w:val="28"/>
                              </w:rPr>
                              <w:t>e</w:t>
                            </w:r>
                            <m:oMath>
                              <m:r>
                                <m:rPr>
                                  <m:sty m:val="p"/>
                                </m:rPr>
                                <w:rPr>
                                  <w:rFonts w:ascii="Cambria Math" w:hAnsi="Cambria Math" w:cs="Cambria Math"/>
                                  <w:sz w:val="32"/>
                                </w:rPr>
                                <m:t xml:space="preserve">      =</m:t>
                              </m:r>
                              <m:f>
                                <m:fPr>
                                  <m:ctrlPr>
                                    <w:rPr>
                                      <w:rFonts w:ascii="Cambria Math" w:hAnsi="Cambria Math"/>
                                      <w:sz w:val="32"/>
                                    </w:rPr>
                                  </m:ctrlPr>
                                </m:fPr>
                                <m:num>
                                  <m:r>
                                    <m:rPr>
                                      <m:sty m:val="p"/>
                                    </m:rPr>
                                    <w:rPr>
                                      <w:rFonts w:ascii="Cambria Math" w:hAnsi="Cambria Math"/>
                                      <w:sz w:val="32"/>
                                    </w:rPr>
                                    <m:t>(Gesamtlänge</m:t>
                                  </m:r>
                                  <m:r>
                                    <m:rPr>
                                      <m:sty m:val="b"/>
                                    </m:rPr>
                                    <w:rPr>
                                      <w:rFonts w:ascii="Cambria Math" w:hAnsi="Cambria Math"/>
                                      <w:sz w:val="32"/>
                                    </w:rPr>
                                    <m:t xml:space="preserve"> l </m:t>
                                  </m:r>
                                  <m:r>
                                    <m:rPr>
                                      <m:sty m:val="p"/>
                                    </m:rPr>
                                    <w:rPr>
                                      <w:rFonts w:ascii="Cambria Math" w:hAnsi="Cambria Math"/>
                                      <w:sz w:val="32"/>
                                    </w:rPr>
                                    <m:t xml:space="preserve">– Gesamtbreite </m:t>
                                  </m:r>
                                  <m:r>
                                    <m:rPr>
                                      <m:sty m:val="b"/>
                                    </m:rPr>
                                    <w:rPr>
                                      <w:rFonts w:ascii="Cambria Math" w:hAnsi="Cambria Math"/>
                                      <w:sz w:val="32"/>
                                    </w:rPr>
                                    <m:t>aller Querleisten</m:t>
                                  </m:r>
                                  <m:r>
                                    <m:rPr>
                                      <m:sty m:val="p"/>
                                    </m:rPr>
                                    <w:rPr>
                                      <w:rFonts w:ascii="Cambria Math" w:hAnsi="Cambria Math"/>
                                      <w:sz w:val="32"/>
                                    </w:rPr>
                                    <m:t xml:space="preserve">) </m:t>
                                  </m:r>
                                </m:num>
                                <m:den>
                                  <m:r>
                                    <m:rPr>
                                      <m:sty m:val="b"/>
                                    </m:rPr>
                                    <w:rPr>
                                      <w:rFonts w:ascii="Cambria Math" w:hAnsi="Cambria Math"/>
                                      <w:sz w:val="32"/>
                                    </w:rPr>
                                    <m:t>Anzahl</m:t>
                                  </m:r>
                                  <m:r>
                                    <m:rPr>
                                      <m:sty m:val="p"/>
                                    </m:rPr>
                                    <w:rPr>
                                      <w:rFonts w:ascii="Cambria Math" w:hAnsi="Cambria Math"/>
                                      <w:sz w:val="32"/>
                                    </w:rPr>
                                    <m:t xml:space="preserve"> der Abstände</m:t>
                                  </m:r>
                                </m:den>
                              </m:f>
                            </m:oMath>
                            <w:r w:rsidRPr="00733B93">
                              <w:rPr>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EA927" id="Textfeld 3125" o:spid="_x0000_s1891" type="#_x0000_t202" style="position:absolute;margin-left:-2.4pt;margin-top:10.45pt;width:418.8pt;height:105.9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9TAAMAAI4GAAAOAAAAZHJzL2Uyb0RvYy54bWysVVtv2jAUfp+0/2D5fU1CoKWooWKdOk3q&#10;2qp06rNxbGLVsT3bkLBfv2MnBOj20mkvwed+zncuXF23tURbZp3QqsDZWYoRU1SXQq0L/OP59tMU&#10;I+eJKonUihV4xxy+nn/8cNWYGRvpSsuSWQROlJs1psCV92aWJI5WrCbuTBumQMi1rYkH0q6T0pIG&#10;vNcyGaXpedJoWxqrKXMOuF86IZ5H/5wz6h84d8wjWWDIzcevjd9V+CbzKzJbW2IqQfs0yD9kUROh&#10;IOjg6gvxBG2s+MNVLajVTnN/RnWdaM4FZbEGqCZL31SzrIhhsRYAx5kBJvf/3NL77aNFoixwno0m&#10;GClSQ5eeWes5kyWKTMCoMW4GqksDyr79rFvodcAu8B0wQ+ktt3X4haIQyAHt3YAw+EMUmJM8m16c&#10;g4iCLMvH48s89iA5mBvr/FemaxQeBbbQwogs2d45DyFBda8SojktRXkrpIxEGBt2Iy3aEmj4aj0K&#10;SYLFiZZUqCnweT5Jo+MTWRy8Uw/BsdzU33XZeb2YpOk+6UH9bRSIKVWwZHEIIfVA6I1ndlmVDVrJ&#10;jX0iAPsknYI3VIpQbD7NOgImdDKGMIEicg2r5TGy2r8IX8WpCMgGjwGKQ72S0NcOLGkq0qUb3fQw&#10;9Nox2SGXSB2lmRyaGl9+J1nEQD0xDqMSexsYQ/FdIEIpUz6ORawetIMWh968x7DXD6ZdUu8xHixi&#10;ZK38YFwLpW3X79MhKV/3KfNOH/A4qjs8fbtq445k+TD1K13uYBmgJ3HUnaG3AnpxR5x/JBZuCHQO&#10;7qJ/gA+XGgZO9y+MKm1//Y0f9GG1QYpRAzepwO7nhliGkfymYOkvs/EY3PpIjCcXIyDssWR1LFGb&#10;+kbDFmRwgQ2Nz6Dv5f7Jra5f4HwuQlQQEUUhdoGpt3vixne3Eg4wZYtFVIPDZYi/U0tDg/OAdJir&#10;5/aFWNNvrYeFv9f7+0Vmb5a30w2WSi82XnMRNztg3eHa9wCOXpzO/kCHq3pMR63D38j8NwAAAP//&#10;AwBQSwMEFAAGAAgAAAAhAADna7HgAAAACQEAAA8AAABkcnMvZG93bnJldi54bWxMj8FOwzAQRO+V&#10;+AdrkbhUrY1blRLiVAgJceHQFDhwc+MlCY3XUey26d+znOA4M6uZt/lm9J044RDbQAZu5woEUhVc&#10;S7WB97fn2RpETJac7QKhgQtG2BRXk9xmLpypxNMu1YJLKGbWQJNSn0kZqwa9jfPQI3H2FQZvE8uh&#10;lm6wZy73ndRKraS3LfFCY3t8arA67I7ewOfrOP2YykOtXvTFhe9tuSq3pTE31+PjA4iEY/o7hl98&#10;RoeCmfbhSC6KzsBsyeTJgFb3IDhfLzQbezYW+g5kkcv/HxQ/AAAA//8DAFBLAQItABQABgAIAAAA&#10;IQC2gziS/gAAAOEBAAATAAAAAAAAAAAAAAAAAAAAAABbQ29udGVudF9UeXBlc10ueG1sUEsBAi0A&#10;FAAGAAgAAAAhADj9If/WAAAAlAEAAAsAAAAAAAAAAAAAAAAALwEAAF9yZWxzLy5yZWxzUEsBAi0A&#10;FAAGAAgAAAAhAFnyL1MAAwAAjgYAAA4AAAAAAAAAAAAAAAAALgIAAGRycy9lMm9Eb2MueG1sUEsB&#10;Ai0AFAAGAAgAAAAhAADna7HgAAAACQEAAA8AAAAAAAAAAAAAAAAAWgUAAGRycy9kb3ducmV2Lnht&#10;bFBLBQYAAAAABAAEAPMAAABnBgAAAAA=&#10;" fillcolor="#eeece1 [3214]" strokecolor="#c4bc96 [2414]" strokeweight=".5pt">
                <v:shadow on="t" color="black" opacity="26214f" origin=",-.5" offset="0,3pt"/>
                <v:textbox>
                  <w:txbxContent>
                    <w:p w14:paraId="6D26BEFF" w14:textId="77777777" w:rsidR="008A6EA7" w:rsidRPr="00B33AFA" w:rsidRDefault="008A6EA7" w:rsidP="003C21BE">
                      <w:pPr>
                        <w:tabs>
                          <w:tab w:val="left" w:pos="1701"/>
                        </w:tabs>
                        <w:rPr>
                          <w:b/>
                          <w:sz w:val="24"/>
                        </w:rPr>
                      </w:pPr>
                      <w:r w:rsidRPr="00B47FE5">
                        <w:rPr>
                          <w:b/>
                          <w:sz w:val="24"/>
                        </w:rPr>
                        <w:t>Formel:</w:t>
                      </w:r>
                    </w:p>
                    <w:p w14:paraId="027A3068" w14:textId="77777777" w:rsidR="008A6EA7" w:rsidRPr="00B47FE5" w:rsidRDefault="008A6EA7" w:rsidP="003C21BE">
                      <w:pPr>
                        <w:tabs>
                          <w:tab w:val="left" w:pos="1701"/>
                        </w:tabs>
                        <w:rPr>
                          <w:b/>
                          <w:sz w:val="26"/>
                          <w:szCs w:val="26"/>
                        </w:rPr>
                      </w:pPr>
                      <w:r w:rsidRPr="00B47FE5">
                        <w:rPr>
                          <w:sz w:val="24"/>
                          <w:szCs w:val="26"/>
                        </w:rPr>
                        <w:t xml:space="preserve">Gesamtlänge </w:t>
                      </w:r>
                      <w:r w:rsidRPr="00B47FE5">
                        <w:rPr>
                          <w:b/>
                          <w:sz w:val="24"/>
                          <w:szCs w:val="26"/>
                        </w:rPr>
                        <w:t>l</w:t>
                      </w:r>
                      <w:r w:rsidRPr="00B47FE5">
                        <w:rPr>
                          <w:sz w:val="24"/>
                          <w:szCs w:val="26"/>
                        </w:rPr>
                        <w:t xml:space="preserve"> =  Gesamtbreite </w:t>
                      </w:r>
                      <w:r w:rsidRPr="00B47FE5">
                        <w:rPr>
                          <w:b/>
                          <w:sz w:val="24"/>
                          <w:szCs w:val="26"/>
                        </w:rPr>
                        <w:t>aller Querleisten</w:t>
                      </w:r>
                      <w:r w:rsidRPr="00B47FE5">
                        <w:rPr>
                          <w:sz w:val="24"/>
                          <w:szCs w:val="26"/>
                        </w:rPr>
                        <w:t xml:space="preserve"> + alle Abstände </w:t>
                      </w:r>
                      <w:r w:rsidRPr="00B47FE5">
                        <w:rPr>
                          <w:b/>
                          <w:sz w:val="24"/>
                          <w:szCs w:val="26"/>
                        </w:rPr>
                        <w:t>e</w:t>
                      </w:r>
                    </w:p>
                    <w:p w14:paraId="249FAB53" w14:textId="77777777" w:rsidR="008A6EA7" w:rsidRPr="00B47FE5" w:rsidRDefault="008A6EA7" w:rsidP="003C21BE">
                      <w:pPr>
                        <w:tabs>
                          <w:tab w:val="left" w:pos="1701"/>
                        </w:tabs>
                        <w:rPr>
                          <w:sz w:val="24"/>
                        </w:rPr>
                      </w:pPr>
                    </w:p>
                    <w:p w14:paraId="1C7C42B5" w14:textId="77777777" w:rsidR="008A6EA7" w:rsidRPr="00733B93" w:rsidRDefault="008A6EA7" w:rsidP="003C21BE">
                      <w:pPr>
                        <w:tabs>
                          <w:tab w:val="left" w:pos="1701"/>
                        </w:tabs>
                        <w:rPr>
                          <w:sz w:val="22"/>
                        </w:rPr>
                      </w:pPr>
                      <w:r w:rsidRPr="00B47FE5">
                        <w:rPr>
                          <w:sz w:val="28"/>
                        </w:rPr>
                        <w:t xml:space="preserve">Abstand  </w:t>
                      </w:r>
                      <w:r w:rsidRPr="00B47FE5">
                        <w:rPr>
                          <w:b/>
                          <w:sz w:val="28"/>
                        </w:rPr>
                        <w:t>e</w:t>
                      </w:r>
                      <m:oMath>
                        <m:r>
                          <m:rPr>
                            <m:sty m:val="p"/>
                          </m:rPr>
                          <w:rPr>
                            <w:rFonts w:ascii="Cambria Math" w:hAnsi="Cambria Math" w:cs="Cambria Math"/>
                            <w:sz w:val="32"/>
                          </w:rPr>
                          <m:t xml:space="preserve">      =</m:t>
                        </m:r>
                        <m:f>
                          <m:fPr>
                            <m:ctrlPr>
                              <w:rPr>
                                <w:rFonts w:ascii="Cambria Math" w:hAnsi="Cambria Math"/>
                                <w:sz w:val="32"/>
                              </w:rPr>
                            </m:ctrlPr>
                          </m:fPr>
                          <m:num>
                            <m:r>
                              <m:rPr>
                                <m:sty m:val="p"/>
                              </m:rPr>
                              <w:rPr>
                                <w:rFonts w:ascii="Cambria Math" w:hAnsi="Cambria Math"/>
                                <w:sz w:val="32"/>
                              </w:rPr>
                              <m:t>(Gesamtlänge</m:t>
                            </m:r>
                            <m:r>
                              <m:rPr>
                                <m:sty m:val="b"/>
                              </m:rPr>
                              <w:rPr>
                                <w:rFonts w:ascii="Cambria Math" w:hAnsi="Cambria Math"/>
                                <w:sz w:val="32"/>
                              </w:rPr>
                              <m:t xml:space="preserve"> l </m:t>
                            </m:r>
                            <m:r>
                              <m:rPr>
                                <m:sty m:val="p"/>
                              </m:rPr>
                              <w:rPr>
                                <w:rFonts w:ascii="Cambria Math" w:hAnsi="Cambria Math"/>
                                <w:sz w:val="32"/>
                              </w:rPr>
                              <m:t xml:space="preserve">– Gesamtbreite </m:t>
                            </m:r>
                            <m:r>
                              <m:rPr>
                                <m:sty m:val="b"/>
                              </m:rPr>
                              <w:rPr>
                                <w:rFonts w:ascii="Cambria Math" w:hAnsi="Cambria Math"/>
                                <w:sz w:val="32"/>
                              </w:rPr>
                              <m:t>aller Querleisten</m:t>
                            </m:r>
                            <m:r>
                              <m:rPr>
                                <m:sty m:val="p"/>
                              </m:rPr>
                              <w:rPr>
                                <w:rFonts w:ascii="Cambria Math" w:hAnsi="Cambria Math"/>
                                <w:sz w:val="32"/>
                              </w:rPr>
                              <m:t xml:space="preserve">) </m:t>
                            </m:r>
                          </m:num>
                          <m:den>
                            <m:r>
                              <m:rPr>
                                <m:sty m:val="b"/>
                              </m:rPr>
                              <w:rPr>
                                <w:rFonts w:ascii="Cambria Math" w:hAnsi="Cambria Math"/>
                                <w:sz w:val="32"/>
                              </w:rPr>
                              <m:t>Anzahl</m:t>
                            </m:r>
                            <m:r>
                              <m:rPr>
                                <m:sty m:val="p"/>
                              </m:rPr>
                              <w:rPr>
                                <w:rFonts w:ascii="Cambria Math" w:hAnsi="Cambria Math"/>
                                <w:sz w:val="32"/>
                              </w:rPr>
                              <m:t xml:space="preserve"> der Abstände</m:t>
                            </m:r>
                          </m:den>
                        </m:f>
                      </m:oMath>
                      <w:r w:rsidRPr="00733B93">
                        <w:rPr>
                          <w:sz w:val="22"/>
                        </w:rPr>
                        <w:t xml:space="preserve"> </w:t>
                      </w:r>
                    </w:p>
                  </w:txbxContent>
                </v:textbox>
              </v:shape>
            </w:pict>
          </mc:Fallback>
        </mc:AlternateContent>
      </w:r>
    </w:p>
    <w:p w14:paraId="10D5122B" w14:textId="77777777" w:rsidR="003C21BE" w:rsidRDefault="003C21BE" w:rsidP="003C21BE">
      <w:pPr>
        <w:spacing w:line="312" w:lineRule="auto"/>
        <w:rPr>
          <w:sz w:val="22"/>
        </w:rPr>
      </w:pPr>
    </w:p>
    <w:p w14:paraId="5926AE32" w14:textId="77777777" w:rsidR="003C21BE" w:rsidRDefault="003C21BE" w:rsidP="003C21BE">
      <w:pPr>
        <w:spacing w:line="312" w:lineRule="auto"/>
        <w:rPr>
          <w:sz w:val="22"/>
        </w:rPr>
      </w:pPr>
    </w:p>
    <w:p w14:paraId="3BF5A54E" w14:textId="77777777" w:rsidR="003C21BE" w:rsidRDefault="003C21BE" w:rsidP="003C21BE">
      <w:pPr>
        <w:spacing w:line="312" w:lineRule="auto"/>
        <w:rPr>
          <w:sz w:val="22"/>
        </w:rPr>
      </w:pPr>
    </w:p>
    <w:p w14:paraId="59D385D0" w14:textId="77777777" w:rsidR="003C21BE" w:rsidRDefault="003C21BE" w:rsidP="003C21BE">
      <w:pPr>
        <w:spacing w:line="312" w:lineRule="auto"/>
        <w:rPr>
          <w:sz w:val="22"/>
        </w:rPr>
      </w:pPr>
    </w:p>
    <w:p w14:paraId="22C16CA8" w14:textId="77777777" w:rsidR="003C21BE" w:rsidRPr="00B33AFA" w:rsidRDefault="003C21BE" w:rsidP="003C21BE">
      <w:pPr>
        <w:spacing w:line="312" w:lineRule="auto"/>
        <w:rPr>
          <w:sz w:val="22"/>
        </w:rPr>
      </w:pPr>
    </w:p>
    <w:p w14:paraId="717238AD" w14:textId="77777777" w:rsidR="003C21BE" w:rsidRPr="00B33AFA" w:rsidRDefault="003C21BE" w:rsidP="003C21BE">
      <w:pPr>
        <w:spacing w:line="312" w:lineRule="auto"/>
        <w:rPr>
          <w:sz w:val="22"/>
        </w:rPr>
      </w:pPr>
    </w:p>
    <w:p w14:paraId="45F54846" w14:textId="77777777" w:rsidR="003C21BE" w:rsidRPr="008502EF" w:rsidRDefault="003C21BE" w:rsidP="00A467DE">
      <w:pPr>
        <w:pStyle w:val="Listenabsatz"/>
        <w:numPr>
          <w:ilvl w:val="0"/>
          <w:numId w:val="42"/>
        </w:numPr>
        <w:spacing w:line="312" w:lineRule="auto"/>
        <w:rPr>
          <w:sz w:val="22"/>
        </w:rPr>
      </w:pPr>
      <w:r w:rsidRPr="00AA18D1">
        <w:rPr>
          <w:noProof/>
          <w:lang w:eastAsia="de-DE"/>
        </w:rPr>
        <w:drawing>
          <wp:anchor distT="0" distB="0" distL="114300" distR="114300" simplePos="0" relativeHeight="251770368" behindDoc="0" locked="0" layoutInCell="1" allowOverlap="1" wp14:anchorId="0B36EE7B" wp14:editId="6F5B4006">
            <wp:simplePos x="0" y="0"/>
            <wp:positionH relativeFrom="column">
              <wp:posOffset>5448300</wp:posOffset>
            </wp:positionH>
            <wp:positionV relativeFrom="paragraph">
              <wp:posOffset>233680</wp:posOffset>
            </wp:positionV>
            <wp:extent cx="314325" cy="314325"/>
            <wp:effectExtent l="0" t="0" r="9525" b="9525"/>
            <wp:wrapNone/>
            <wp:docPr id="3253" name="Grafik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Füllen Sie die Wertetabelle aus.</w:t>
      </w:r>
    </w:p>
    <w:tbl>
      <w:tblPr>
        <w:tblStyle w:val="Tabellenraster"/>
        <w:tblW w:w="8256" w:type="dxa"/>
        <w:tblInd w:w="108" w:type="dxa"/>
        <w:tblLook w:val="04A0" w:firstRow="1" w:lastRow="0" w:firstColumn="1" w:lastColumn="0" w:noHBand="0" w:noVBand="1"/>
      </w:tblPr>
      <w:tblGrid>
        <w:gridCol w:w="1678"/>
        <w:gridCol w:w="1644"/>
        <w:gridCol w:w="1532"/>
        <w:gridCol w:w="1757"/>
        <w:gridCol w:w="1645"/>
      </w:tblGrid>
      <w:tr w:rsidR="003C21BE" w14:paraId="01EDF516" w14:textId="77777777" w:rsidTr="000F5E8A">
        <w:trPr>
          <w:cnfStyle w:val="100000000000" w:firstRow="1" w:lastRow="0" w:firstColumn="0" w:lastColumn="0" w:oddVBand="0" w:evenVBand="0" w:oddHBand="0" w:evenHBand="0" w:firstRowFirstColumn="0" w:firstRowLastColumn="0" w:lastRowFirstColumn="0" w:lastRowLastColumn="0"/>
        </w:trPr>
        <w:tc>
          <w:tcPr>
            <w:tcW w:w="1678" w:type="dxa"/>
          </w:tcPr>
          <w:p w14:paraId="6DE26FFB" w14:textId="77777777" w:rsidR="003C21BE" w:rsidRPr="00D61CD0" w:rsidRDefault="003C21BE" w:rsidP="00DF56A2">
            <w:r>
              <w:t xml:space="preserve">Gesamtlänge </w:t>
            </w:r>
            <w:r w:rsidRPr="008A7271">
              <w:t>l</w:t>
            </w:r>
          </w:p>
        </w:tc>
        <w:tc>
          <w:tcPr>
            <w:tcW w:w="1644" w:type="dxa"/>
          </w:tcPr>
          <w:p w14:paraId="22EEE61F" w14:textId="77777777" w:rsidR="003C21BE" w:rsidRDefault="003C21BE" w:rsidP="00DF56A2">
            <w:r w:rsidRPr="00D61CD0">
              <w:t xml:space="preserve">Anzahl der </w:t>
            </w:r>
          </w:p>
          <w:p w14:paraId="41FF0981" w14:textId="77777777" w:rsidR="003C21BE" w:rsidRPr="00D61CD0" w:rsidRDefault="003C21BE" w:rsidP="00DF56A2">
            <w:r w:rsidRPr="00D61CD0">
              <w:t>Querleisten</w:t>
            </w:r>
          </w:p>
        </w:tc>
        <w:tc>
          <w:tcPr>
            <w:tcW w:w="1532" w:type="dxa"/>
          </w:tcPr>
          <w:p w14:paraId="701C7652" w14:textId="77777777" w:rsidR="003C21BE" w:rsidRPr="00D61CD0" w:rsidRDefault="003C21BE" w:rsidP="00DF56A2">
            <w:r w:rsidRPr="00D61CD0">
              <w:t xml:space="preserve">Breite </w:t>
            </w:r>
            <w:r>
              <w:t>einer</w:t>
            </w:r>
            <w:r w:rsidRPr="00D61CD0">
              <w:t xml:space="preserve"> Querleiste</w:t>
            </w:r>
          </w:p>
        </w:tc>
        <w:tc>
          <w:tcPr>
            <w:tcW w:w="1757" w:type="dxa"/>
          </w:tcPr>
          <w:p w14:paraId="0EF42D8A" w14:textId="77777777" w:rsidR="003C21BE" w:rsidRPr="00D61CD0" w:rsidRDefault="003C21BE" w:rsidP="00DF56A2">
            <w:r>
              <w:t xml:space="preserve">Gesamtbreite </w:t>
            </w:r>
            <w:r w:rsidRPr="008A7271">
              <w:t>aller Querleisten</w:t>
            </w:r>
          </w:p>
        </w:tc>
        <w:tc>
          <w:tcPr>
            <w:tcW w:w="1645" w:type="dxa"/>
          </w:tcPr>
          <w:p w14:paraId="4883C373" w14:textId="77777777" w:rsidR="003C21BE" w:rsidRDefault="003C21BE" w:rsidP="00DF56A2">
            <w:r w:rsidRPr="008A7271">
              <w:t>Anzahl</w:t>
            </w:r>
            <w:r>
              <w:t xml:space="preserve"> der Abstände</w:t>
            </w:r>
          </w:p>
        </w:tc>
      </w:tr>
      <w:tr w:rsidR="003C21BE" w:rsidRPr="00AA0BA1" w14:paraId="4B128361" w14:textId="77777777" w:rsidTr="000F5E8A">
        <w:trPr>
          <w:trHeight w:val="680"/>
        </w:trPr>
        <w:tc>
          <w:tcPr>
            <w:tcW w:w="1678" w:type="dxa"/>
          </w:tcPr>
          <w:p w14:paraId="20E00C75" w14:textId="77777777" w:rsidR="003C21BE" w:rsidRPr="00AA0BA1" w:rsidRDefault="003C21BE" w:rsidP="00DF56A2">
            <w:pPr>
              <w:spacing w:line="312" w:lineRule="auto"/>
              <w:jc w:val="center"/>
              <w:rPr>
                <w:rFonts w:ascii="Segoe Print" w:hAnsi="Segoe Print"/>
                <w:sz w:val="18"/>
                <w:szCs w:val="18"/>
              </w:rPr>
            </w:pPr>
            <w:r>
              <w:rPr>
                <w:rFonts w:ascii="Segoe Print" w:hAnsi="Segoe Print"/>
                <w:sz w:val="18"/>
                <w:szCs w:val="18"/>
              </w:rPr>
              <w:t>260 mm</w:t>
            </w:r>
          </w:p>
        </w:tc>
        <w:tc>
          <w:tcPr>
            <w:tcW w:w="1644" w:type="dxa"/>
          </w:tcPr>
          <w:p w14:paraId="4E4AB893" w14:textId="77777777" w:rsidR="003C21BE" w:rsidRPr="00AA0BA1" w:rsidRDefault="003C21BE" w:rsidP="00DF56A2">
            <w:pPr>
              <w:spacing w:line="312" w:lineRule="auto"/>
              <w:jc w:val="center"/>
              <w:rPr>
                <w:rFonts w:ascii="Segoe Print" w:hAnsi="Segoe Print"/>
                <w:sz w:val="18"/>
                <w:szCs w:val="18"/>
              </w:rPr>
            </w:pPr>
            <w:r>
              <w:rPr>
                <w:rFonts w:ascii="Segoe Print" w:hAnsi="Segoe Print"/>
                <w:sz w:val="18"/>
                <w:szCs w:val="18"/>
              </w:rPr>
              <w:t>5</w:t>
            </w:r>
          </w:p>
        </w:tc>
        <w:tc>
          <w:tcPr>
            <w:tcW w:w="1532" w:type="dxa"/>
          </w:tcPr>
          <w:p w14:paraId="2397C89B" w14:textId="77777777" w:rsidR="003C21BE" w:rsidRPr="00AA0BA1" w:rsidRDefault="003C21BE" w:rsidP="00DF56A2">
            <w:pPr>
              <w:spacing w:line="312" w:lineRule="auto"/>
              <w:jc w:val="center"/>
              <w:rPr>
                <w:rFonts w:ascii="Segoe Print" w:hAnsi="Segoe Print"/>
                <w:sz w:val="18"/>
                <w:szCs w:val="18"/>
              </w:rPr>
            </w:pPr>
            <w:r>
              <w:rPr>
                <w:rFonts w:ascii="Segoe Print" w:hAnsi="Segoe Print"/>
                <w:sz w:val="18"/>
                <w:szCs w:val="18"/>
              </w:rPr>
              <w:t>40 mm</w:t>
            </w:r>
          </w:p>
        </w:tc>
        <w:tc>
          <w:tcPr>
            <w:tcW w:w="1757" w:type="dxa"/>
          </w:tcPr>
          <w:p w14:paraId="10F796B0" w14:textId="77777777" w:rsidR="003C21BE" w:rsidRPr="00310F60" w:rsidRDefault="003C21BE" w:rsidP="00DF56A2">
            <w:pPr>
              <w:spacing w:line="264" w:lineRule="auto"/>
              <w:jc w:val="center"/>
              <w:rPr>
                <w:rFonts w:ascii="Segoe Script" w:hAnsi="Segoe Script"/>
                <w:sz w:val="18"/>
                <w:szCs w:val="18"/>
              </w:rPr>
            </w:pPr>
            <w:r w:rsidRPr="00310F60">
              <w:rPr>
                <w:rFonts w:ascii="Segoe Script" w:hAnsi="Segoe Script"/>
                <w:sz w:val="18"/>
                <w:szCs w:val="18"/>
              </w:rPr>
              <w:t xml:space="preserve">5 </w:t>
            </w:r>
            <w:r w:rsidRPr="00310F60">
              <w:rPr>
                <w:rFonts w:ascii="Cambria" w:hAnsi="Cambria"/>
                <w:sz w:val="18"/>
                <w:szCs w:val="18"/>
              </w:rPr>
              <w:t>∙</w:t>
            </w:r>
            <w:r w:rsidRPr="00310F60">
              <w:rPr>
                <w:rFonts w:ascii="Segoe Script" w:hAnsi="Segoe Script"/>
                <w:sz w:val="18"/>
                <w:szCs w:val="18"/>
              </w:rPr>
              <w:t xml:space="preserve"> 40 mm </w:t>
            </w:r>
            <w:r w:rsidRPr="00310F60">
              <w:rPr>
                <w:rFonts w:ascii="Segoe Script" w:hAnsi="Segoe Script"/>
                <w:sz w:val="18"/>
                <w:szCs w:val="18"/>
              </w:rPr>
              <w:br/>
              <w:t>= 200 mm</w:t>
            </w:r>
          </w:p>
        </w:tc>
        <w:tc>
          <w:tcPr>
            <w:tcW w:w="1645" w:type="dxa"/>
          </w:tcPr>
          <w:p w14:paraId="055C9025" w14:textId="77777777" w:rsidR="003C21BE" w:rsidRPr="00AA0BA1" w:rsidRDefault="003C21BE" w:rsidP="00DF56A2">
            <w:pPr>
              <w:spacing w:line="312" w:lineRule="auto"/>
              <w:jc w:val="center"/>
              <w:rPr>
                <w:rFonts w:ascii="Segoe Print" w:hAnsi="Segoe Print"/>
                <w:sz w:val="18"/>
                <w:szCs w:val="18"/>
              </w:rPr>
            </w:pPr>
            <w:r>
              <w:rPr>
                <w:rFonts w:ascii="Segoe Print" w:hAnsi="Segoe Print"/>
                <w:sz w:val="18"/>
                <w:szCs w:val="18"/>
              </w:rPr>
              <w:t>4</w:t>
            </w:r>
          </w:p>
        </w:tc>
      </w:tr>
    </w:tbl>
    <w:p w14:paraId="2046F2F6" w14:textId="77777777" w:rsidR="003C21BE" w:rsidRDefault="003C21BE" w:rsidP="00A467DE">
      <w:pPr>
        <w:pStyle w:val="Listenabsatz"/>
        <w:numPr>
          <w:ilvl w:val="0"/>
          <w:numId w:val="42"/>
        </w:numPr>
        <w:spacing w:line="312" w:lineRule="auto"/>
        <w:rPr>
          <w:sz w:val="22"/>
        </w:rPr>
      </w:pPr>
      <w:r>
        <w:rPr>
          <w:sz w:val="22"/>
        </w:rPr>
        <w:t xml:space="preserve">Setzen Sie die Werte aus der Tabelle in die </w:t>
      </w:r>
      <w:r w:rsidRPr="008A7271">
        <w:rPr>
          <w:b/>
          <w:sz w:val="22"/>
        </w:rPr>
        <w:t>Formel</w:t>
      </w:r>
      <w:r>
        <w:rPr>
          <w:sz w:val="22"/>
        </w:rPr>
        <w:t xml:space="preserve"> ein. </w:t>
      </w:r>
    </w:p>
    <w:p w14:paraId="5CE38F39" w14:textId="77777777" w:rsidR="003C21BE" w:rsidRPr="002B40F4" w:rsidRDefault="003C21BE" w:rsidP="00A467DE">
      <w:pPr>
        <w:pStyle w:val="Listenabsatz"/>
        <w:numPr>
          <w:ilvl w:val="0"/>
          <w:numId w:val="42"/>
        </w:numPr>
        <w:spacing w:line="312" w:lineRule="auto"/>
        <w:rPr>
          <w:sz w:val="22"/>
        </w:rPr>
      </w:pPr>
      <w:r>
        <w:rPr>
          <w:sz w:val="22"/>
        </w:rPr>
        <w:t xml:space="preserve">Berechnen Sie Anstand </w:t>
      </w:r>
      <w:r w:rsidRPr="008A7271">
        <w:rPr>
          <w:b/>
          <w:sz w:val="22"/>
        </w:rPr>
        <w:t>e!</w:t>
      </w:r>
    </w:p>
    <w:p w14:paraId="20FA5EF7" w14:textId="77777777" w:rsidR="003C21BE" w:rsidRDefault="003C21BE" w:rsidP="003C21BE">
      <w:pPr>
        <w:spacing w:line="312" w:lineRule="auto"/>
        <w:rPr>
          <w:sz w:val="22"/>
        </w:rPr>
      </w:pPr>
    </w:p>
    <w:p w14:paraId="4019FABA" w14:textId="77777777" w:rsidR="003C21BE" w:rsidRPr="00BD53E2" w:rsidRDefault="003C21BE" w:rsidP="003C21BE">
      <w:pPr>
        <w:tabs>
          <w:tab w:val="left" w:pos="1701"/>
        </w:tabs>
        <w:rPr>
          <w:rFonts w:ascii="Segoe Print" w:hAnsi="Segoe Print"/>
          <w:sz w:val="28"/>
          <w:szCs w:val="28"/>
        </w:rPr>
      </w:pPr>
      <w:r w:rsidRPr="00BD53E2">
        <w:rPr>
          <w:rFonts w:ascii="Segoe Print" w:hAnsi="Segoe Print"/>
          <w:sz w:val="28"/>
          <w:szCs w:val="28"/>
        </w:rPr>
        <w:t xml:space="preserve">Abstand  </w:t>
      </w:r>
      <w:r w:rsidRPr="00BD53E2">
        <w:rPr>
          <w:rFonts w:ascii="Segoe Print" w:hAnsi="Segoe Print"/>
          <w:b/>
          <w:sz w:val="28"/>
          <w:szCs w:val="28"/>
        </w:rPr>
        <w:t>e</w:t>
      </w:r>
      <m:oMath>
        <m:r>
          <m:rPr>
            <m:sty m:val="p"/>
          </m:rPr>
          <w:rPr>
            <w:rFonts w:ascii="Cambria Math" w:hAnsi="Cambria Math" w:cs="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(260 mm</m:t>
            </m:r>
            <m:r>
              <m:rPr>
                <m:sty m:val="b"/>
              </m:rPr>
              <w:rPr>
                <w:rFonts w:ascii="Cambria Math" w:hAnsi="Cambria Math"/>
                <w:sz w:val="28"/>
                <w:szCs w:val="28"/>
              </w:rPr>
              <m:t xml:space="preserve"> </m:t>
            </m:r>
            <m:r>
              <m:rPr>
                <m:sty m:val="p"/>
              </m:rPr>
              <w:rPr>
                <w:rFonts w:ascii="Cambria Math" w:hAnsi="Cambria Math"/>
                <w:sz w:val="28"/>
                <w:szCs w:val="28"/>
              </w:rPr>
              <m:t xml:space="preserve">– 200 mm) </m:t>
            </m:r>
          </m:num>
          <m:den>
            <m:r>
              <m:rPr>
                <m:sty m:val="b"/>
              </m:rPr>
              <w:rPr>
                <w:rFonts w:ascii="Cambria Math" w:hAnsi="Cambria Math"/>
                <w:sz w:val="28"/>
                <w:szCs w:val="28"/>
              </w:rPr>
              <m:t>4</m:t>
            </m:r>
          </m:den>
        </m:f>
      </m:oMath>
      <w:r w:rsidRPr="00BD53E2">
        <w:rPr>
          <w:rFonts w:ascii="Segoe Print" w:hAnsi="Segoe Print"/>
          <w:sz w:val="28"/>
          <w:szCs w:val="28"/>
        </w:rPr>
        <w:t xml:space="preserve">  =  15 mm</w:t>
      </w:r>
    </w:p>
    <w:p w14:paraId="3FB498F9" w14:textId="77777777" w:rsidR="003C21BE" w:rsidRDefault="003C21BE" w:rsidP="003C21BE">
      <w:pPr>
        <w:spacing w:line="312" w:lineRule="auto"/>
        <w:rPr>
          <w:sz w:val="22"/>
        </w:rPr>
      </w:pPr>
    </w:p>
    <w:p w14:paraId="0E5D5569" w14:textId="77777777" w:rsidR="003C21BE" w:rsidRPr="002B40F4" w:rsidRDefault="003C21BE" w:rsidP="003C21BE">
      <w:pPr>
        <w:spacing w:line="240" w:lineRule="exact"/>
        <w:rPr>
          <w:sz w:val="22"/>
        </w:rPr>
      </w:pPr>
      <w:r w:rsidRPr="00BA708B">
        <w:rPr>
          <w:sz w:val="12"/>
        </w:rPr>
        <w:br w:type="page"/>
      </w:r>
    </w:p>
    <w:p w14:paraId="2DA26587" w14:textId="77777777" w:rsidR="003C21BE" w:rsidRDefault="00691954" w:rsidP="003C21BE">
      <w:pPr>
        <w:pStyle w:val="berschrift2"/>
      </w:pPr>
      <w:r>
        <w:rPr>
          <w:noProof/>
          <w:sz w:val="22"/>
        </w:rPr>
        <w:lastRenderedPageBreak/>
        <mc:AlternateContent>
          <mc:Choice Requires="wps">
            <w:drawing>
              <wp:anchor distT="0" distB="0" distL="114300" distR="114300" simplePos="0" relativeHeight="251769344" behindDoc="0" locked="0" layoutInCell="1" allowOverlap="1" wp14:anchorId="05222D98" wp14:editId="1AB40B7C">
                <wp:simplePos x="0" y="0"/>
                <wp:positionH relativeFrom="column">
                  <wp:posOffset>4701540</wp:posOffset>
                </wp:positionH>
                <wp:positionV relativeFrom="paragraph">
                  <wp:posOffset>447675</wp:posOffset>
                </wp:positionV>
                <wp:extent cx="1254125" cy="637540"/>
                <wp:effectExtent l="38100" t="95250" r="117475" b="48260"/>
                <wp:wrapNone/>
                <wp:docPr id="3126" name="Textfeld 3126"/>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D6D9C79"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2D98" id="Textfeld 3126" o:spid="_x0000_s1892" type="#_x0000_t202" style="position:absolute;margin-left:370.2pt;margin-top:35.25pt;width:98.75pt;height:50.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dx/QIAAI0GAAAOAAAAZHJzL2Uyb0RvYy54bWysVVtv2jAUfp+0/2D5fU3CpaOooWKtOk3q&#10;2qp06rNxbBLVsT3bkLBfv3McApTtpdOQMD4+9+9cuLxqa0U2wvnK6JxmZyklQnNTVHqV0x/Pt58m&#10;lPjAdMGU0SKnW+Hp1ezjh8vGTsXAlEYVwhEwov20sTktQ7DTJPG8FDXzZ8YKDUxpXM0CkG6VFI41&#10;YL1WySBNz5PGuMI6w4X38HrTMeks2pdS8PAgpReBqJxCbCGeLp5LPJPZJZuuHLNlxXdhsH+IomaV&#10;Bqd7UzcsMLJ21R+m6oo7440MZ9zUiZGy4iLmANlk6Uk2i5JZEXMBcLzdw+T/n1l+v3l0pCpyOswG&#10;55RoVkOVnkUbpFAFiY+AUWP9FEQXFoRD+8W0UGvEDt89PGLqrXQ1/kJSBPiA9naPMNgjHJUG4xF8&#10;KeHAOx9+Ho9iCZKDtnU+fBWmJnjJqYMKRmDZ5s4H8AiivQg680ZVxW2lVCSwa8S1cmTDoN7L1QBj&#10;BI03UkqTBp2P02j4DS/23VsLaFit6++m6KyOU/j0dnuHp17Ap9KoKWIPQuhImHUQblEWDVmqtXti&#10;gPo4nYA1UlSY7HCSdQQ0aDa5QEfAY2oFo7VUlDgTXqpQxrZAaNEmgnHIWDH+2sGlbMm6gEfRzAE6&#10;kI7h7qOJ1FGgyaGq8Ra2SkQU9JOQ0CuxuPhwghbjXOgQ+yLmD9IoJaE671HcyaNqF9R7lPca0bPR&#10;Ya9cV9q4ruJ91Tp8itc+ZNnJAx5HeeM1tMs2Dkk2jC2Fb0tTbGEaoCax173ltxXU4o758MgcLBEo&#10;HSzG8ACHVAZazuxulJTG/frbO8rDbAOXkgaWUk79zzVzghL1TcPUX2QjGBgSIjEafx4A4Y45y2OO&#10;XtfXBuYggxVsebyifFD9VTpTv8D+nKNXYDHNwXdOQ3+9Dt2qhP3LxXwehWBvWRbu9MJyNI04Yw8+&#10;ty/M2d3UBpj3e9OvLzY9Gd5OFjW1ma+DkVWc7AOquwrAzou9udvPuFSP6Sh1+BeZ/QYAAP//AwBQ&#10;SwMEFAAGAAgAAAAhAFJVLCfeAAAACgEAAA8AAABkcnMvZG93bnJldi54bWxMj8FOwzAMhu9IvENk&#10;JG4sgRVKu6YTGnDgBmNCO6aNaSsap2uytbw95gQ3W/70+/uL9ex6ccIxdJ40XC8UCKTa244aDbv3&#10;56t7ECEasqb3hBq+McC6PD8rTG79RG942sZGcAiF3GhoYxxyKUPdojNh4Qckvn360ZnI69hIO5qJ&#10;w10vb5S6k850xB9aM+Cmxfpre3Qa8JCG6qCax83y5SPs9mGip+RV68uL+WEFIuIc/2D41Wd1KNmp&#10;8keyQfQa0kQljPKgbkEwkC3TDETFZKoykGUh/1cofwAAAP//AwBQSwECLQAUAAYACAAAACEAtoM4&#10;kv4AAADhAQAAEwAAAAAAAAAAAAAAAAAAAAAAW0NvbnRlbnRfVHlwZXNdLnhtbFBLAQItABQABgAI&#10;AAAAIQA4/SH/1gAAAJQBAAALAAAAAAAAAAAAAAAAAC8BAABfcmVscy8ucmVsc1BLAQItABQABgAI&#10;AAAAIQBJJTdx/QIAAI0GAAAOAAAAAAAAAAAAAAAAAC4CAABkcnMvZTJvRG9jLnhtbFBLAQItABQA&#10;BgAIAAAAIQBSVSwn3gAAAAoBAAAPAAAAAAAAAAAAAAAAAFcFAABkcnMvZG93bnJldi54bWxQSwUG&#10;AAAAAAQABADzAAAAYgYAAAAA&#10;" fillcolor="#eeece1 [3214]" strokecolor="#938953 [1614]" strokeweight=".5pt">
                <v:shadow on="t" color="black" opacity="26214f" origin="-.5,.5" offset=".74836mm,-.74836mm"/>
                <v:textbox>
                  <w:txbxContent>
                    <w:p w14:paraId="3D6D9C79" w14:textId="77777777" w:rsidR="008A6EA7" w:rsidRDefault="008A6EA7" w:rsidP="003C21BE">
                      <w:r>
                        <w:rPr>
                          <w:sz w:val="22"/>
                        </w:rPr>
                        <w:t>Nehmen Sie die Bauanleitung zu Hilfe!</w:t>
                      </w:r>
                    </w:p>
                  </w:txbxContent>
                </v:textbox>
              </v:shape>
            </w:pict>
          </mc:Fallback>
        </mc:AlternateContent>
      </w:r>
      <w:r w:rsidRPr="00AA18D1">
        <w:rPr>
          <w:noProof/>
        </w:rPr>
        <w:drawing>
          <wp:anchor distT="0" distB="0" distL="114300" distR="114300" simplePos="0" relativeHeight="251768320" behindDoc="0" locked="0" layoutInCell="1" allowOverlap="1" wp14:anchorId="0EE2201C" wp14:editId="08295DB5">
            <wp:simplePos x="0" y="0"/>
            <wp:positionH relativeFrom="column">
              <wp:posOffset>4689819</wp:posOffset>
            </wp:positionH>
            <wp:positionV relativeFrom="paragraph">
              <wp:posOffset>33655</wp:posOffset>
            </wp:positionV>
            <wp:extent cx="341630" cy="313055"/>
            <wp:effectExtent l="0" t="0" r="1270" b="0"/>
            <wp:wrapNone/>
            <wp:docPr id="3254" name="Grafik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noProof/>
          <w:sz w:val="22"/>
        </w:rPr>
        <w:t xml:space="preserve"> </w:t>
      </w:r>
      <w:r w:rsidR="003C21BE">
        <w:t xml:space="preserve">Mittelpunkte der Bohrungen auf den Längsleisten </w:t>
      </w:r>
      <w:r w:rsidR="003C21BE" w:rsidRPr="001163FB">
        <w:rPr>
          <w:rFonts w:asciiTheme="majorHAnsi" w:hAnsiTheme="majorHAnsi"/>
        </w:rPr>
        <w:t>①</w:t>
      </w:r>
      <w:r w:rsidR="003C21BE">
        <w:t xml:space="preserve"> des Sitzes anreißen:</w:t>
      </w:r>
      <w:r w:rsidR="003C21BE" w:rsidRPr="00751145">
        <w:rPr>
          <w:noProof/>
          <w:color w:val="FF0000"/>
        </w:rPr>
        <w:t xml:space="preserve"> </w:t>
      </w:r>
    </w:p>
    <w:p w14:paraId="4A1DB15A" w14:textId="77777777" w:rsidR="003C21BE" w:rsidRDefault="003C21BE" w:rsidP="003C21BE">
      <w:pPr>
        <w:tabs>
          <w:tab w:val="left" w:pos="284"/>
        </w:tabs>
        <w:spacing w:line="312" w:lineRule="auto"/>
        <w:rPr>
          <w:sz w:val="22"/>
        </w:rPr>
      </w:pPr>
      <w:r>
        <w:rPr>
          <w:sz w:val="22"/>
        </w:rPr>
        <w:t xml:space="preserve">Sie kennen die Breite der Querleisten </w:t>
      </w:r>
      <w:r w:rsidRPr="00A60852">
        <w:rPr>
          <w:rFonts w:ascii="Cambria Math" w:hAnsi="Cambria Math" w:cs="Cambria Math"/>
          <w:sz w:val="22"/>
        </w:rPr>
        <w:t>②</w:t>
      </w:r>
      <w:r>
        <w:rPr>
          <w:sz w:val="22"/>
        </w:rPr>
        <w:t xml:space="preserve"> und haben den Zwischenraum zwischen den fünf Querleisten berechnet. </w:t>
      </w:r>
      <w:r w:rsidRPr="00C941B6">
        <w:rPr>
          <w:b/>
          <w:sz w:val="22"/>
        </w:rPr>
        <w:t>Super!</w:t>
      </w:r>
      <w:r>
        <w:rPr>
          <w:b/>
          <w:sz w:val="22"/>
        </w:rPr>
        <w:t xml:space="preserve"> </w:t>
      </w:r>
      <w:r w:rsidRPr="00C941B6">
        <w:rPr>
          <w:b/>
          <w:sz w:val="24"/>
        </w:rPr>
        <w:sym w:font="Wingdings" w:char="F04A"/>
      </w:r>
    </w:p>
    <w:p w14:paraId="7029A435" w14:textId="77777777" w:rsidR="003C21BE" w:rsidRPr="00C50786" w:rsidRDefault="00691954" w:rsidP="003C21BE">
      <w:pPr>
        <w:tabs>
          <w:tab w:val="left" w:pos="284"/>
        </w:tabs>
        <w:spacing w:line="312" w:lineRule="auto"/>
        <w:rPr>
          <w:sz w:val="22"/>
        </w:rPr>
      </w:pPr>
      <w:r>
        <w:rPr>
          <w:noProof/>
          <w:lang w:eastAsia="de-DE"/>
        </w:rPr>
        <w:drawing>
          <wp:anchor distT="0" distB="0" distL="114300" distR="114300" simplePos="0" relativeHeight="251765248" behindDoc="0" locked="0" layoutInCell="1" allowOverlap="1" wp14:anchorId="74BC941A" wp14:editId="35FC8B12">
            <wp:simplePos x="0" y="0"/>
            <wp:positionH relativeFrom="column">
              <wp:posOffset>4746174</wp:posOffset>
            </wp:positionH>
            <wp:positionV relativeFrom="paragraph">
              <wp:posOffset>238760</wp:posOffset>
            </wp:positionV>
            <wp:extent cx="314325" cy="314325"/>
            <wp:effectExtent l="0" t="0" r="9525" b="9525"/>
            <wp:wrapNone/>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14:sizeRelH relativeFrom="page">
              <wp14:pctWidth>0</wp14:pctWidth>
            </wp14:sizeRelH>
            <wp14:sizeRelV relativeFrom="page">
              <wp14:pctHeight>0</wp14:pctHeight>
            </wp14:sizeRelV>
          </wp:anchor>
        </w:drawing>
      </w:r>
      <w:r w:rsidR="003C21BE">
        <w:rPr>
          <w:sz w:val="22"/>
        </w:rPr>
        <w:t xml:space="preserve">Jetzt können Sie die Bohrungen auf den beiden Längsleisten </w:t>
      </w:r>
      <w:r w:rsidR="003C21BE" w:rsidRPr="001163FB">
        <w:rPr>
          <w:rFonts w:asciiTheme="majorHAnsi" w:hAnsiTheme="majorHAnsi"/>
        </w:rPr>
        <w:t>①</w:t>
      </w:r>
      <w:r w:rsidR="003C21BE">
        <w:rPr>
          <w:rFonts w:asciiTheme="majorHAnsi" w:hAnsiTheme="majorHAnsi"/>
        </w:rPr>
        <w:t xml:space="preserve"> </w:t>
      </w:r>
      <w:r w:rsidR="003C21BE">
        <w:rPr>
          <w:sz w:val="22"/>
        </w:rPr>
        <w:t>anreißen:</w:t>
      </w:r>
    </w:p>
    <w:p w14:paraId="088D6F48" w14:textId="77777777" w:rsidR="003C21BE" w:rsidRDefault="003C21BE" w:rsidP="00A467DE">
      <w:pPr>
        <w:pStyle w:val="Listenabsatz"/>
        <w:numPr>
          <w:ilvl w:val="0"/>
          <w:numId w:val="43"/>
        </w:numPr>
        <w:tabs>
          <w:tab w:val="left" w:pos="426"/>
        </w:tabs>
        <w:spacing w:line="312" w:lineRule="auto"/>
        <w:rPr>
          <w:sz w:val="22"/>
          <w:szCs w:val="20"/>
        </w:rPr>
      </w:pPr>
      <w:r>
        <w:rPr>
          <w:sz w:val="22"/>
        </w:rPr>
        <w:t xml:space="preserve">Zeichnen Sie die fehlende Querleiste ein. </w:t>
      </w:r>
    </w:p>
    <w:p w14:paraId="34F2D188" w14:textId="2AA4533F" w:rsidR="003C21BE" w:rsidRDefault="003C21BE" w:rsidP="00A467DE">
      <w:pPr>
        <w:pStyle w:val="Listenabsatz"/>
        <w:numPr>
          <w:ilvl w:val="0"/>
          <w:numId w:val="43"/>
        </w:numPr>
        <w:tabs>
          <w:tab w:val="left" w:pos="426"/>
        </w:tabs>
        <w:spacing w:line="312" w:lineRule="auto"/>
        <w:rPr>
          <w:sz w:val="22"/>
        </w:rPr>
      </w:pPr>
      <w:r>
        <w:rPr>
          <w:sz w:val="22"/>
        </w:rPr>
        <w:t xml:space="preserve">Ergänzen Sie alle fehlenden Maße in </w:t>
      </w:r>
      <w:r w:rsidR="009753A8">
        <w:rPr>
          <w:sz w:val="22"/>
        </w:rPr>
        <w:t xml:space="preserve">den </w:t>
      </w:r>
      <w:r>
        <w:rPr>
          <w:sz w:val="22"/>
        </w:rPr>
        <w:t>grauen Kästchen.</w:t>
      </w:r>
    </w:p>
    <w:p w14:paraId="625D26F8" w14:textId="77777777" w:rsidR="003C21BE" w:rsidRPr="007806C7" w:rsidRDefault="003C21BE" w:rsidP="00A467DE">
      <w:pPr>
        <w:pStyle w:val="Listenabsatz"/>
        <w:numPr>
          <w:ilvl w:val="0"/>
          <w:numId w:val="43"/>
        </w:numPr>
        <w:tabs>
          <w:tab w:val="left" w:pos="426"/>
        </w:tabs>
        <w:spacing w:line="312" w:lineRule="auto"/>
        <w:rPr>
          <w:sz w:val="22"/>
        </w:rPr>
      </w:pPr>
      <w:r>
        <w:rPr>
          <w:sz w:val="22"/>
        </w:rPr>
        <w:t>Zeichnen Sie die drei Mittelpunkte für die Bohrungen ein.</w:t>
      </w:r>
    </w:p>
    <w:p w14:paraId="2AACECC2" w14:textId="77777777" w:rsidR="003C21BE" w:rsidRDefault="003C21BE" w:rsidP="003C21BE">
      <w:pPr>
        <w:tabs>
          <w:tab w:val="left" w:pos="426"/>
        </w:tabs>
        <w:spacing w:line="312" w:lineRule="auto"/>
        <w:rPr>
          <w:sz w:val="22"/>
        </w:rPr>
      </w:pPr>
    </w:p>
    <w:p w14:paraId="4703A133" w14:textId="77777777" w:rsidR="003C21BE" w:rsidRDefault="003C21BE" w:rsidP="003C21BE">
      <w:pPr>
        <w:tabs>
          <w:tab w:val="left" w:pos="426"/>
        </w:tabs>
        <w:spacing w:line="312" w:lineRule="auto"/>
        <w:rPr>
          <w:sz w:val="22"/>
        </w:rPr>
      </w:pPr>
    </w:p>
    <w:p w14:paraId="714BE962" w14:textId="77777777" w:rsidR="003C21BE" w:rsidRDefault="003C21BE" w:rsidP="003C21BE">
      <w:pPr>
        <w:tabs>
          <w:tab w:val="left" w:pos="426"/>
        </w:tabs>
        <w:spacing w:line="312" w:lineRule="auto"/>
        <w:rPr>
          <w:sz w:val="22"/>
        </w:rPr>
      </w:pPr>
    </w:p>
    <w:p w14:paraId="084535DD" w14:textId="77777777" w:rsidR="003C21BE" w:rsidRDefault="003C21BE" w:rsidP="003C21BE">
      <w:pPr>
        <w:tabs>
          <w:tab w:val="left" w:pos="426"/>
        </w:tabs>
        <w:spacing w:line="312" w:lineRule="auto"/>
        <w:rPr>
          <w:sz w:val="22"/>
        </w:rPr>
      </w:pPr>
      <w:r w:rsidRPr="00BD53E2">
        <w:rPr>
          <w:noProof/>
          <w:color w:val="FF0000"/>
          <w:sz w:val="22"/>
          <w:lang w:eastAsia="de-DE"/>
        </w:rPr>
        <mc:AlternateContent>
          <mc:Choice Requires="wpg">
            <w:drawing>
              <wp:anchor distT="0" distB="0" distL="114300" distR="114300" simplePos="0" relativeHeight="251774464" behindDoc="0" locked="0" layoutInCell="1" allowOverlap="1" wp14:anchorId="3D818F29" wp14:editId="347012B9">
                <wp:simplePos x="0" y="0"/>
                <wp:positionH relativeFrom="column">
                  <wp:posOffset>684167</wp:posOffset>
                </wp:positionH>
                <wp:positionV relativeFrom="paragraph">
                  <wp:posOffset>146141</wp:posOffset>
                </wp:positionV>
                <wp:extent cx="4701540" cy="6030595"/>
                <wp:effectExtent l="0" t="0" r="41910" b="27305"/>
                <wp:wrapNone/>
                <wp:docPr id="3127" name="Gruppieren 3127"/>
                <wp:cNvGraphicFramePr/>
                <a:graphic xmlns:a="http://schemas.openxmlformats.org/drawingml/2006/main">
                  <a:graphicData uri="http://schemas.microsoft.com/office/word/2010/wordprocessingGroup">
                    <wpg:wgp>
                      <wpg:cNvGrpSpPr/>
                      <wpg:grpSpPr>
                        <a:xfrm>
                          <a:off x="0" y="0"/>
                          <a:ext cx="4701540" cy="6030595"/>
                          <a:chOff x="0" y="0"/>
                          <a:chExt cx="4701540" cy="6030595"/>
                        </a:xfrm>
                      </wpg:grpSpPr>
                      <wpg:grpSp>
                        <wpg:cNvPr id="3128" name="Gruppieren 3128"/>
                        <wpg:cNvGrpSpPr/>
                        <wpg:grpSpPr>
                          <a:xfrm>
                            <a:off x="0" y="0"/>
                            <a:ext cx="4701540" cy="6030595"/>
                            <a:chOff x="0" y="0"/>
                            <a:chExt cx="4701693" cy="6031179"/>
                          </a:xfrm>
                        </wpg:grpSpPr>
                        <wps:wsp>
                          <wps:cNvPr id="3129" name="Textfeld 3129"/>
                          <wps:cNvSpPr txBox="1"/>
                          <wps:spPr>
                            <a:xfrm>
                              <a:off x="1594714" y="5764377"/>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A80C3" w14:textId="77777777" w:rsidR="008A6EA7" w:rsidRDefault="008A6EA7" w:rsidP="003C21BE">
                                <w:r>
                                  <w:t>2</w:t>
                                </w:r>
                                <w:r w:rsidRPr="00BD53E2">
                                  <w:rPr>
                                    <w:rFonts w:ascii="Segoe Print" w:hAnsi="Segoe Prin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130" name="Gruppieren 3130"/>
                          <wpg:cNvGrpSpPr/>
                          <wpg:grpSpPr>
                            <a:xfrm>
                              <a:off x="0" y="0"/>
                              <a:ext cx="4701693" cy="6031179"/>
                              <a:chOff x="0" y="0"/>
                              <a:chExt cx="4701693" cy="6031179"/>
                            </a:xfrm>
                          </wpg:grpSpPr>
                          <wps:wsp>
                            <wps:cNvPr id="3131" name="Textfeld 3131"/>
                            <wps:cNvSpPr txBox="1"/>
                            <wps:spPr>
                              <a:xfrm>
                                <a:off x="1433780" y="5413248"/>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45667"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132" name="Gruppieren 3132"/>
                            <wpg:cNvGrpSpPr/>
                            <wpg:grpSpPr>
                              <a:xfrm>
                                <a:off x="0" y="0"/>
                                <a:ext cx="4701693" cy="6031179"/>
                                <a:chOff x="0" y="0"/>
                                <a:chExt cx="4701693" cy="6031179"/>
                              </a:xfrm>
                            </wpg:grpSpPr>
                            <wps:wsp>
                              <wps:cNvPr id="3133" name="Gerade Verbindung 2466"/>
                              <wps:cNvCnPr/>
                              <wps:spPr>
                                <a:xfrm>
                                  <a:off x="1228954" y="5596128"/>
                                  <a:ext cx="5226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4" name="Gerade Verbindung 2467"/>
                              <wps:cNvCnPr/>
                              <wps:spPr>
                                <a:xfrm>
                                  <a:off x="1316736" y="5274259"/>
                                  <a:ext cx="0" cy="7569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5" name="Gerade Verbindung 2468"/>
                              <wps:cNvCnPr/>
                              <wps:spPr>
                                <a:xfrm>
                                  <a:off x="1675181" y="5281574"/>
                                  <a:ext cx="0" cy="3962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 name="Gerade Verbindung 2469"/>
                              <wps:cNvCnPr/>
                              <wps:spPr>
                                <a:xfrm rot="5400000">
                                  <a:off x="1265530" y="5537606"/>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9" name="Gerade Verbindung 2470"/>
                              <wps:cNvCnPr/>
                              <wps:spPr>
                                <a:xfrm rot="5400000">
                                  <a:off x="1616659" y="5530292"/>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 name="Gerade Verbindung 2471"/>
                              <wps:cNvCnPr/>
                              <wps:spPr>
                                <a:xfrm>
                                  <a:off x="2033626" y="5274259"/>
                                  <a:ext cx="0" cy="7569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1" name="Gerade Verbindung 2472"/>
                              <wps:cNvCnPr/>
                              <wps:spPr>
                                <a:xfrm>
                                  <a:off x="1228954" y="5954573"/>
                                  <a:ext cx="8801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2" name="Gerade Verbindung 2473"/>
                              <wps:cNvCnPr/>
                              <wps:spPr>
                                <a:xfrm rot="5400000">
                                  <a:off x="1265530" y="5903366"/>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3" name="Gerade Verbindung 2474"/>
                              <wps:cNvCnPr/>
                              <wps:spPr>
                                <a:xfrm rot="5400000">
                                  <a:off x="1982419" y="5903367"/>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54" name="Gruppieren 454"/>
                              <wpg:cNvGrpSpPr/>
                              <wpg:grpSpPr>
                                <a:xfrm>
                                  <a:off x="0" y="0"/>
                                  <a:ext cx="4701693" cy="5407404"/>
                                  <a:chOff x="0" y="0"/>
                                  <a:chExt cx="4701693" cy="5407404"/>
                                </a:xfrm>
                              </wpg:grpSpPr>
                              <wps:wsp>
                                <wps:cNvPr id="455" name="Textfeld 455"/>
                                <wps:cNvSpPr txBox="1"/>
                                <wps:spPr>
                                  <a:xfrm rot="16200000">
                                    <a:off x="4067175" y="4429125"/>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AC8DE" w14:textId="77777777" w:rsidR="008A6EA7" w:rsidRPr="00BD53E2" w:rsidRDefault="008A6EA7" w:rsidP="003C21BE">
                                      <w:pPr>
                                        <w:rPr>
                                          <w:rFonts w:ascii="Segoe Print" w:hAnsi="Segoe Print"/>
                                        </w:rPr>
                                      </w:pPr>
                                      <w:r w:rsidRPr="00BD53E2">
                                        <w:rPr>
                                          <w:rFonts w:ascii="Segoe Print" w:hAnsi="Segoe Print"/>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56" name="Gruppieren 456"/>
                                <wpg:cNvGrpSpPr/>
                                <wpg:grpSpPr>
                                  <a:xfrm>
                                    <a:off x="0" y="0"/>
                                    <a:ext cx="4701693" cy="5407404"/>
                                    <a:chOff x="0" y="0"/>
                                    <a:chExt cx="4701693" cy="5407404"/>
                                  </a:xfrm>
                                </wpg:grpSpPr>
                                <wps:wsp>
                                  <wps:cNvPr id="457" name="Textfeld 457"/>
                                  <wps:cNvSpPr txBox="1"/>
                                  <wps:spPr>
                                    <a:xfrm rot="16200000">
                                      <a:off x="4067175" y="34290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B00FA"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58" name="Gruppieren 458"/>
                                  <wpg:cNvGrpSpPr/>
                                  <wpg:grpSpPr>
                                    <a:xfrm>
                                      <a:off x="0" y="0"/>
                                      <a:ext cx="4701693" cy="5407404"/>
                                      <a:chOff x="0" y="0"/>
                                      <a:chExt cx="4701693" cy="5407404"/>
                                    </a:xfrm>
                                  </wpg:grpSpPr>
                                  <wps:wsp>
                                    <wps:cNvPr id="459" name="Textfeld 459"/>
                                    <wps:cNvSpPr txBox="1"/>
                                    <wps:spPr>
                                      <a:xfrm rot="16200000">
                                        <a:off x="4067175" y="238125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230FC" w14:textId="77777777" w:rsidR="008A6EA7" w:rsidRPr="00BD53E2" w:rsidRDefault="008A6EA7" w:rsidP="003C21BE">
                                          <w:pPr>
                                            <w:rPr>
                                              <w:rFonts w:ascii="Segoe Print" w:hAnsi="Segoe Print"/>
                                            </w:rPr>
                                          </w:pPr>
                                          <w:r w:rsidRPr="00BD53E2">
                                            <w:rPr>
                                              <w:rFonts w:ascii="Segoe Print" w:hAnsi="Segoe Print"/>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60" name="Gruppieren 460"/>
                                    <wpg:cNvGrpSpPr/>
                                    <wpg:grpSpPr>
                                      <a:xfrm>
                                        <a:off x="0" y="0"/>
                                        <a:ext cx="4701693" cy="5407404"/>
                                        <a:chOff x="0" y="0"/>
                                        <a:chExt cx="4701693" cy="5407404"/>
                                      </a:xfrm>
                                    </wpg:grpSpPr>
                                    <wpg:grpSp>
                                      <wpg:cNvPr id="461" name="Gruppieren 461"/>
                                      <wpg:cNvGrpSpPr/>
                                      <wpg:grpSpPr>
                                        <a:xfrm>
                                          <a:off x="0" y="0"/>
                                          <a:ext cx="4701693" cy="5407404"/>
                                          <a:chOff x="0" y="0"/>
                                          <a:chExt cx="4701693" cy="5407404"/>
                                        </a:xfrm>
                                      </wpg:grpSpPr>
                                      <wps:wsp>
                                        <wps:cNvPr id="462" name="Textfeld 462"/>
                                        <wps:cNvSpPr txBox="1"/>
                                        <wps:spPr>
                                          <a:xfrm rot="16200000">
                                            <a:off x="-14922" y="4772025"/>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11F57"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63" name="Gruppieren 463"/>
                                        <wpg:cNvGrpSpPr/>
                                        <wpg:grpSpPr>
                                          <a:xfrm>
                                            <a:off x="13653" y="0"/>
                                            <a:ext cx="4688040" cy="5407404"/>
                                            <a:chOff x="0" y="0"/>
                                            <a:chExt cx="4688040" cy="5407404"/>
                                          </a:xfrm>
                                        </wpg:grpSpPr>
                                        <wps:wsp>
                                          <wps:cNvPr id="464" name="Textfeld 464"/>
                                          <wps:cNvSpPr txBox="1"/>
                                          <wps:spPr>
                                            <a:xfrm rot="16200000">
                                              <a:off x="-9525" y="3381375"/>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CF8A3"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55</w:t>
                                                </w:r>
                                              </w:p>
                                              <w:p w14:paraId="7E2B5B14" w14:textId="77777777" w:rsidR="008A6EA7" w:rsidRPr="00A60C13" w:rsidRDefault="008A6EA7" w:rsidP="003C21BE">
                                                <w:pPr>
                                                  <w:rPr>
                                                    <w:rFonts w:ascii="Segoe Script" w:hAnsi="Segoe Script"/>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65" name="Gruppieren 465"/>
                                          <wpg:cNvGrpSpPr/>
                                          <wpg:grpSpPr>
                                            <a:xfrm>
                                              <a:off x="0" y="0"/>
                                              <a:ext cx="4688040" cy="5407404"/>
                                              <a:chOff x="0" y="0"/>
                                              <a:chExt cx="4688040" cy="5407404"/>
                                            </a:xfrm>
                                          </wpg:grpSpPr>
                                          <wpg:grpSp>
                                            <wpg:cNvPr id="466" name="Gruppieren 466"/>
                                            <wpg:cNvGrpSpPr/>
                                            <wpg:grpSpPr>
                                              <a:xfrm>
                                                <a:off x="70803" y="0"/>
                                                <a:ext cx="4617237" cy="5407404"/>
                                                <a:chOff x="0" y="0"/>
                                                <a:chExt cx="4617237" cy="5407404"/>
                                              </a:xfrm>
                                            </wpg:grpSpPr>
                                            <wpg:grpSp>
                                              <wpg:cNvPr id="467" name="Gruppieren 467"/>
                                              <wpg:cNvGrpSpPr/>
                                              <wpg:grpSpPr>
                                                <a:xfrm>
                                                  <a:off x="477672" y="6824"/>
                                                  <a:ext cx="4139565" cy="5281295"/>
                                                  <a:chOff x="0" y="-336491"/>
                                                  <a:chExt cx="4140000" cy="5281871"/>
                                                </a:xfrm>
                                              </wpg:grpSpPr>
                                              <wpg:grpSp>
                                                <wpg:cNvPr id="468" name="Gruppieren 468"/>
                                                <wpg:cNvGrpSpPr/>
                                                <wpg:grpSpPr>
                                                  <a:xfrm>
                                                    <a:off x="0" y="-330140"/>
                                                    <a:ext cx="4139565" cy="1287719"/>
                                                    <a:chOff x="0" y="160012"/>
                                                    <a:chExt cx="4140000" cy="1288398"/>
                                                  </a:xfrm>
                                                </wpg:grpSpPr>
                                                <wps:wsp>
                                                  <wps:cNvPr id="469" name="Gerade Verbindung 2490"/>
                                                  <wps:cNvCnPr/>
                                                  <wps:spPr>
                                                    <a:xfrm flipH="1">
                                                      <a:off x="0" y="144841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70" name="Gerade Verbindung 2491"/>
                                                  <wps:cNvCnPr/>
                                                  <wps:spPr>
                                                    <a:xfrm flipV="1">
                                                      <a:off x="0" y="160012"/>
                                                      <a:ext cx="0" cy="1286346"/>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71" name="Gruppieren 471"/>
                                                <wpg:cNvGrpSpPr/>
                                                <wpg:grpSpPr>
                                                  <a:xfrm>
                                                    <a:off x="0" y="1505966"/>
                                                    <a:ext cx="4139565" cy="1441450"/>
                                                    <a:chOff x="0" y="6353"/>
                                                    <a:chExt cx="4140000" cy="1442057"/>
                                                  </a:xfrm>
                                                </wpg:grpSpPr>
                                                <wps:wsp>
                                                  <wps:cNvPr id="472" name="Gerade Verbindung 2493"/>
                                                  <wps:cNvCnPr/>
                                                  <wps:spPr>
                                                    <a:xfrm flipH="1">
                                                      <a:off x="0" y="1448410"/>
                                                      <a:ext cx="414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3" name="Gerade Verbindung 2494"/>
                                                  <wps:cNvCnPr/>
                                                  <wps:spPr>
                                                    <a:xfrm flipV="1">
                                                      <a:off x="0" y="6353"/>
                                                      <a:ext cx="0" cy="1440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5" name="Gerade Verbindung 2495"/>
                                                  <wps:cNvCnPr/>
                                                  <wps:spPr>
                                                    <a:xfrm>
                                                      <a:off x="0" y="6353"/>
                                                      <a:ext cx="413956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476" name="Gruppieren 476"/>
                                                <wpg:cNvGrpSpPr/>
                                                <wpg:grpSpPr>
                                                  <a:xfrm>
                                                    <a:off x="0" y="3496665"/>
                                                    <a:ext cx="4140000" cy="1448410"/>
                                                    <a:chOff x="0" y="0"/>
                                                    <a:chExt cx="4140000" cy="1448410"/>
                                                  </a:xfrm>
                                                </wpg:grpSpPr>
                                                <wps:wsp>
                                                  <wps:cNvPr id="477" name="Gerade Verbindung 2497"/>
                                                  <wps:cNvCnPr/>
                                                  <wps:spPr>
                                                    <a:xfrm flipH="1">
                                                      <a:off x="0" y="1448410"/>
                                                      <a:ext cx="41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78" name="Gerade Verbindung 2498"/>
                                                  <wps:cNvCnPr/>
                                                  <wps:spPr>
                                                    <a:xfrm flipV="1">
                                                      <a:off x="0" y="0"/>
                                                      <a:ext cx="0" cy="144000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79" name="Gerade Verbindung 2499"/>
                                                  <wps:cNvCnPr/>
                                                  <wps:spPr>
                                                    <a:xfrm>
                                                      <a:off x="0" y="0"/>
                                                      <a:ext cx="41395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136" name="Gruppieren 3136"/>
                                                <wpg:cNvGrpSpPr/>
                                                <wpg:grpSpPr>
                                                  <a:xfrm>
                                                    <a:off x="760781" y="-336491"/>
                                                    <a:ext cx="720000" cy="5281871"/>
                                                    <a:chOff x="0" y="-336491"/>
                                                    <a:chExt cx="720000" cy="5281871"/>
                                                  </a:xfrm>
                                                </wpg:grpSpPr>
                                                <wps:wsp>
                                                  <wps:cNvPr id="3137" name="Gerade Verbindung 2501"/>
                                                  <wps:cNvCnPr/>
                                                  <wps:spPr>
                                                    <a:xfrm>
                                                      <a:off x="0" y="-336491"/>
                                                      <a:ext cx="0" cy="5281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8" name="Gerade Verbindung 2502"/>
                                                  <wps:cNvCnPr/>
                                                  <wps:spPr>
                                                    <a:xfrm>
                                                      <a:off x="0" y="4945075"/>
                                                      <a:ext cx="7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9" name="Gerade Verbindung 2503"/>
                                                  <wps:cNvCnPr/>
                                                  <wps:spPr>
                                                    <a:xfrm flipV="1">
                                                      <a:off x="716890" y="-336491"/>
                                                      <a:ext cx="3110" cy="5281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140" name="Gruppieren 3140"/>
                                              <wpg:cNvGrpSpPr/>
                                              <wpg:grpSpPr>
                                                <a:xfrm>
                                                  <a:off x="4189863" y="1194179"/>
                                                  <a:ext cx="13648" cy="4213225"/>
                                                  <a:chOff x="0" y="0"/>
                                                  <a:chExt cx="13648" cy="4213225"/>
                                                </a:xfrm>
                                              </wpg:grpSpPr>
                                              <wps:wsp>
                                                <wps:cNvPr id="3141" name="Gerade Verbindung 2505"/>
                                                <wps:cNvCnPr/>
                                                <wps:spPr>
                                                  <a:xfrm>
                                                    <a:off x="6824" y="0"/>
                                                    <a:ext cx="0" cy="42132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2" name="Gerade Verbindung 2506"/>
                                                <wps:cNvCnPr/>
                                                <wps:spPr>
                                                  <a:xfrm rot="8100000" flipH="1">
                                                    <a:off x="13648" y="4012442"/>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3" name="Gerade Verbindung 2507"/>
                                                <wps:cNvCnPr/>
                                                <wps:spPr>
                                                  <a:xfrm rot="8100000" flipH="1">
                                                    <a:off x="6824" y="2558956"/>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4" name="Gerade Verbindung 2508"/>
                                                <wps:cNvCnPr/>
                                                <wps:spPr>
                                                  <a:xfrm rot="8100000" flipH="1">
                                                    <a:off x="0" y="1999397"/>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5" name="Gerade Verbindung 2509"/>
                                                <wps:cNvCnPr/>
                                                <wps:spPr>
                                                  <a:xfrm rot="8100000" flipH="1">
                                                    <a:off x="6824" y="545911"/>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6" name="Gerade Verbindung 2510"/>
                                                <wps:cNvCnPr/>
                                                <wps:spPr>
                                                  <a:xfrm rot="8100000" flipH="1">
                                                    <a:off x="0" y="13648"/>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47" name="Gruppieren 3147"/>
                                              <wpg:cNvGrpSpPr/>
                                              <wpg:grpSpPr>
                                                <a:xfrm>
                                                  <a:off x="0" y="0"/>
                                                  <a:ext cx="1003300" cy="5379502"/>
                                                  <a:chOff x="0" y="0"/>
                                                  <a:chExt cx="1003300" cy="5379502"/>
                                                </a:xfrm>
                                              </wpg:grpSpPr>
                                              <wps:wsp>
                                                <wps:cNvPr id="3148" name="Gerade Verbindung 2512"/>
                                                <wps:cNvCnPr/>
                                                <wps:spPr>
                                                  <a:xfrm>
                                                    <a:off x="40944" y="5288508"/>
                                                    <a:ext cx="4356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9" name="Gerade Verbindung 2513"/>
                                                <wps:cNvCnPr/>
                                                <wps:spPr>
                                                  <a:xfrm>
                                                    <a:off x="116006" y="0"/>
                                                    <a:ext cx="0" cy="535403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0" name="Gerade Verbindung 2514"/>
                                                <wps:cNvCnPr/>
                                                <wps:spPr>
                                                  <a:xfrm>
                                                    <a:off x="20472" y="4558353"/>
                                                    <a:ext cx="9779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1" name="Gerade Verbindung 2515"/>
                                                <wps:cNvCnPr/>
                                                <wps:spPr>
                                                  <a:xfrm>
                                                    <a:off x="0" y="2558956"/>
                                                    <a:ext cx="1003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2" name="Gerade Verbindung 2516"/>
                                                <wps:cNvCnPr/>
                                                <wps:spPr>
                                                  <a:xfrm>
                                                    <a:off x="0" y="580030"/>
                                                    <a:ext cx="1003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3" name="Gerade Verbindung 2517"/>
                                                <wps:cNvCnPr/>
                                                <wps:spPr>
                                                  <a:xfrm rot="8100000" flipH="1">
                                                    <a:off x="116006" y="4483290"/>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4" name="Gerade Verbindung 2518"/>
                                                <wps:cNvCnPr/>
                                                <wps:spPr>
                                                  <a:xfrm rot="8100000" flipH="1">
                                                    <a:off x="122830" y="5199797"/>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5" name="Gerade Verbindung 2519"/>
                                                <wps:cNvCnPr/>
                                                <wps:spPr>
                                                  <a:xfrm rot="8100000" flipH="1">
                                                    <a:off x="116006" y="2477069"/>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6" name="Gerade Verbindung 2520"/>
                                                <wps:cNvCnPr/>
                                                <wps:spPr>
                                                  <a:xfrm rot="8100000" flipH="1">
                                                    <a:off x="116006" y="491320"/>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157" name="Textfeld 3157"/>
                                            <wps:cNvSpPr txBox="1"/>
                                            <wps:spPr>
                                              <a:xfrm rot="16200000">
                                                <a:off x="-14922" y="14478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D98BC"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s:wsp>
                                      <wps:cNvPr id="3158" name="Textfeld 3158"/>
                                      <wps:cNvSpPr txBox="1"/>
                                      <wps:spPr>
                                        <a:xfrm rot="16200000">
                                          <a:off x="4076700" y="1447800"/>
                                          <a:ext cx="19558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55E76"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grpSp>
                        </wpg:grpSp>
                      </wpg:grpSp>
                      <wps:wsp>
                        <wps:cNvPr id="3159" name="Gerade Verbindung 2564"/>
                        <wps:cNvCnPr/>
                        <wps:spPr>
                          <a:xfrm>
                            <a:off x="1676400" y="2028825"/>
                            <a:ext cx="0" cy="104379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60" name="Gerade Verbindung 2565"/>
                        <wps:cNvCnPr/>
                        <wps:spPr>
                          <a:xfrm>
                            <a:off x="1676400" y="4048125"/>
                            <a:ext cx="0" cy="10433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61" name="Gerade Verbindung 2566"/>
                        <wps:cNvCnPr/>
                        <wps:spPr>
                          <a:xfrm>
                            <a:off x="1676400" y="66675"/>
                            <a:ext cx="0" cy="10433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62" name="Gerade Verbindung 2567"/>
                        <wps:cNvCnPr/>
                        <wps:spPr>
                          <a:xfrm>
                            <a:off x="1076325" y="2552700"/>
                            <a:ext cx="119907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63" name="Gerade Verbindung 2568"/>
                        <wps:cNvCnPr/>
                        <wps:spPr>
                          <a:xfrm>
                            <a:off x="1047750" y="4563836"/>
                            <a:ext cx="119888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64" name="Gerade Verbindung 2569"/>
                        <wps:cNvCnPr/>
                        <wps:spPr>
                          <a:xfrm>
                            <a:off x="1076325" y="571500"/>
                            <a:ext cx="119888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D818F29" id="Gruppieren 3127" o:spid="_x0000_s1893" style="position:absolute;margin-left:53.85pt;margin-top:11.5pt;width:370.2pt;height:474.85pt;z-index:251774464" coordsize="47015,6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q8w0AAKuhAAAOAAAAZHJzL2Uyb0RvYy54bWzsXVtz27gZfe9M/4NG74kJXkVPnJ002aSd&#10;SXczTbp5piVK1lQiVYqOnf31PR8AAiBF0pIt07KLPDg0zRvAg/PdP7755Xa9Gv1Ii+0yzy7G7LUz&#10;HqXZNJ8ts8XF+N/fPr6ajEfbMslmySrP0ovxz3Q7/uXtX//y5mZznrr5Vb6apcUIF8m25zebi/FV&#10;WW7Oz86206t0nWxf55s0wx/nebFOSvxaLM5mRXKDq69XZ67jhGc3eTHbFPk03W6x94P44/gtv/58&#10;nk7L3+fzbVqOVhdjPFvJfxb85yX9PHv7JjlfFMnmajmVj5Hc4ynWyTLDTdWlPiRlMrouljuXWi+n&#10;Rb7N5+Xrab4+y+fz5TTlY8BomNMYzaciv97wsSzObxYbNU2Y2sY83fuy099+fClGy9nF2GNuNB5l&#10;yRpv6VNxvdks0yLNRnw3ZulmszjHwZ+KzdfNl0LuWIjfaOC382JN/2NIo1s+vz/V/Ka35WiKnX7k&#10;sMDHa5jib6HjOUEciDcwvcJr2jlvevXrHWeeVTc+o+dTj6N+Uc+tBwlAtg1yQg/y9IMMY09ND2NR&#10;TE/VOUgsma1GxfZhqPh6lWxSDrYtvWg9YXE1Yd/wHufpakaY4A92s+GHEiBG5e3fcrxiJqZxe77F&#10;zhZcsCD2I+aPR0BAEIW+F0UCARVGWBwEEwkRFgaRxxGipiA53xTb8lOar0e0cTEusMT5ykt+fN6W&#10;YraqQ+j+23y1nH1crlb8F6KV9P2qGP1IQAirkj8uLl47apWNboBPL3D4hbOcThdXXmV0mZQTi7wd&#10;TYIYLN8qf65SOmaV/SudY2HxtdBy72Q6TTN1f340HTXHrQ45UR6vn+qQk8U4cAa/c56V6uT1MssL&#10;PnrOxHrKZv+ppmwujgc8jXHTZnl7ecsZhXlehYbLfPYTIClyQcDbzfTjEq/vc7ItvyQFGBdvHFKk&#10;/B0/5qsc05/LrfHoKi/+bNtPxwPy+Ot4dAMGvxhv/3udFOl4tPpHhsVAdF9tFNXGZbWRXa/f58AA&#10;g3zaTPkmTijKVbU5L/L1dwiXd3QX/CnJprjXxbisNt+XQo5AOE3Td+/4QSD1TVJ+zr5upnRpmlcC&#10;47fb70mxkYgtAfXf8mq5JecN4Ipj6cwsf3dd5vMlRzXNrJhFOeNY+oKwOOsp7lLr1sMztxAddh+R&#10;6NroKjnfh83bzlSrvMnmgxCdByiICTOIDjv5dB1OdL7nRURkRHQ+81yfSxiQhxRpluheENH5FUos&#10;0Q1PdG61bmtqq+daomvX6CCWK8mQFsksHf2RFpfLbHadLUauH4YVlqEFvs+krl/pOJW+rRR95rqT&#10;OJAKXRCHzG3wXOC6oRMIpZbLHsXyO7rcapmRBrojEkndo90NxaymtDX0lPK20lOMo3BnUuCEwsL1&#10;U0N1qalsQnQ3rvlMVTY9FZ0qm2AtUnFpQqRmMYzQBXKkltKGRW4c0DPth0WPhZEXCpnrRr4bcDNF&#10;y1yIYzI9oyCMXYtFLIehzYfTxiJYqgeL0kOwLxbDKGATqJSk/7kTFkRcR9jBoheHLlwiwrysnCiV&#10;ASstBsuLxP69bHwPU/aEsejDWOiDoul96RDRwtaGt43+caEqPXPMDYOAjEMCZuBFocMFvgYmcyKP&#10;SYEtt4+AzjhwA+FQ6HHI6FdipbZSYE5Oavu+cgl+ahHakfQw9BFlNzpDFoYQ2xKdjhtzNd6is5/+&#10;rBxXHmsfbtse7oxMh04Hd5K0kWzpOp4Xulal3N+VbaFoQFG5FFuJUnoo+ojSgGLN0obJjdgIqY2a&#10;GicThzFp4liN0lo3HFcyHuAH2kvWJrNVpKbb0O6W2aZGGRNhWo1SqNy9JoslSoMoe12SwnTudwN1&#10;ozOeuD6TGiVHZzPibO0dHg2vuzefCzpl1kcz/umTS3on/El7ITKPleahYpgwsyPfkQ6eg6KfxpnK&#10;L/4E0U8/UL4vFfykfXyyuBy5M8lDLEAWIiur4XHwnTBiEW4Aj4PvuzGDJ6CmuNhQ6AsKhSrQ2FDo&#10;wKFQP4Cd2sJ5MqB3nPy9l8R5Kt/R4Dwz4nQkzvPAeUSJlvNEVhzZrFK92DtBbmh15LA8NxUyt5w3&#10;OOfpSIlOWvaDo6bzviTOU657g/PMcNKROM/1JlDzLOfxlJMqw/ZF5fYqQWk5b2jOC3WEw+A87H1+&#10;tm2X+R5qz7k5RBm8saqsdIZV3t1QeXc1rWPfUcz3V8yPXVyfrPcoch1rvVNFzgut2FBJTpbVB2d1&#10;7QM3KU9GZg6iPOaFAa6GFdvQwPwQQcKqAs/wPe5Rs9Fx5pN6LUPl5DVoT+XiI5T1AG32Fc9Yojn0&#10;oMt68F9a+/2lsp4ygCzrDc56KvBgVG/4ofQiH8R6Iqfx6RivU5dtdctWdRYHDTFyJk4HsbPI9eDQ&#10;pPz2A4m9/cxOYu8cpnKn1t6ktBMPGib0zDASKmeI6G2deVFMFwcAiBgqUqvdjiryV8hE8GNuMpB8&#10;+7WqJWc8KVafPxE5YYcPuNX1FN7f9YQHdvBwPcNFdU0UIZjNRVEj0MhCx2EyW7JjtDh94sX8ATtH&#10;O0DZhx8qL1RbXlQsDdm+vKjRfLXc/L2qsa01HWDInvaRB1UT17750vnf1ATcowyJPNhGhvJObvrl&#10;QhQQra7X/8xnotg8CmQMADdWeSGouKldCb/ZCiWqRxc1WqKYnmxdIZjxSgeuUELLChVTa8mbEuxy&#10;R2YKQfWPdqgaS7aqC5YJfFiqoefzwIJFqtGz4TlmqeiEjp6KfbTFUEgz7L8qX/kg+Sk0IRagwUoz&#10;F68mPUGVjPKl28QJ+l/I/NIuYYJcDifg4l0hVI+Uun/Qunj0DiU+KQrdZVvop4LR7bFCT0iYFItL&#10;1aPk40eeTkPMZyXFWBcInV5VDNKx+3BouiU66g64UtMuKfRqbMoJX2izAiD3LiDc1WgsCLt64Jw0&#10;CLU53aauqOSs7jRvQkJNn96FXk2GPIIybaF3XOhpqdyrf7S6KaL7Z495PrQP4cnRRSo1Q6xmqjXM&#10;WaWVtNrtxplPq3xop0fbelNB8u71Zi1ZURZcb81WV/OfTbDtpEWDdle1QVVF/u6Aart+IlfrUMpJ&#10;HSzW3VJlGO3Vw++kQdrvGVSBmm6Q7ugvDWg+tvJioVl1XhqsJ8de+o2HoLgy0LSDhe/mHoKDPCxo&#10;mxHJ7i61MENFgMiTIXevilHIGMNOnL12sna0dJz+lKoOJqpP1wmcwwrrhYuqNvxq7nanTY37Hr56&#10;6uWK1sayCUqf117zonEUbm098qfkkQcO+xSZwDHT3jocLTsywo/hBm2meJiL8MFWroXhYOJgELcz&#10;YNinqgQI0+/nd27q0xELJ4iAUuJRKzt6qscDtRVrxq4tQcru3KqV9R6V+IMh01RUzO2efvWUrLdT&#10;0+fJLIEDC5l9NokRVeTYYiz2ZX957ZyBikSdxyiHxHfRs7hK9b3LNdN+npLaeqiDRYUwQzqctmvu&#10;IjJ29/I0pATPQmnJp5SqijFZatD3XImq7byhgxgJAyKXwGoqKj6mp+LkIkLAYF9oMhCN9+4ITfKW&#10;+RNG1gTA1pb1IhcfrVnk/yAoK8K5DW0aaz0SoH8IQmlJWGA+dy8LgNkXq4QmfDc5inYPvcBUpOni&#10;kx5I2bO4FOxd920PXdl82oSpEvpbEgMDZx8f9d2EKZRrFsexF3OkawVIynNLlqJUleheKcd71+qr&#10;M+h0KZXFyZ2flTltUPbF1ANnD5/0IWSJxn4xk0nLVoZbrlxUXwqSiqL6wA+SQyvLsMXAEQnQD1Yu&#10;JVdyuxD+DMuUF+PnCEltgfdkgEAt1B5+M0KC3YdHSARyGsE32DGocZBSFs3HY+mu3YmLyPN0RKTr&#10;TGXN6CEO6WTodUWLaoz+NUhrSqZb+U7sQ/+hAh7UaUhtR6843wtC297V+Gie1ZxVA00s3V5vNNvD&#10;G20gkVEtEcQLoNhYwGrposYMcRjQglqA1uGlFN//W1W5t/d6gO9+3hkTMVDoOjy3nxxbcCCocoRK&#10;KY6jCG3VhLf6KOE563qlD4DSC3gBRlvQ6/7H900OQaLQZVrdWDW9xMIQ0sCKZUMs97ZdD5hqHHhA&#10;Phs+j4xPZxN+tW5oUfg87TKyDR69Qg5fc+p197PjuPsNpREV2B56ntYxKkW19a1a36r+urzRpr3N&#10;iXUchz99OaX64hnc/oiEWmTaUNQ03W6XWad7VXfEbwtFiR4c/a6dPbz+Bme6aHrioDFGTa5bzsR0&#10;WJ3S/JIPpHmv41982PaYyEQPHU9cVSucFpjPCZjaN84bqBgdnIZRP1VYQbXpA4pNrfMhffp0e1IU&#10;hUYwjuoUaj8u8nI+LiJ6YxG32UZ9j9Oor4spzP1DGa0qtmayhmkRPIA18MGmkGqCKMRhaaOsSvae&#10;TaH1Qd/nQCo4pLWljfLb7fenow2TQvbZHopmegOn6DAsobOXh5aFUYh+PJxW0Cl9MqkqKKqgVaU3&#10;Oz6SH7gG9JD4KbmA6+nYtnXKcVunDARC44sOLW6wqhtuX0NMI25qghBfJaQPsdRVYgOE3mPUBFgQ&#10;Pk8Q9oZMq37F9wAhugA1a2stBCuVy4ZLjXCp/o5Jm9M1NF0Gd5d2M+j4HriPdHzE7nkPAAhz7cRC&#10;DWTsUPtIKnh8cOzeCmOagReQOkIVsp0NRYOqv/e+PIgkJrR+5iDEBzq9CbqQNEE4wUc5LAht4ghM&#10;DJXdrz9t0sqEexSdmBqhwYRBhL7ATR8piy0Gn1GgiZvPN4sNf+RFkWyultMPSZmYv3NP/3nq5lf5&#10;apYWb/8HAAD//wMAUEsDBBQABgAIAAAAIQDJgp2Z4AAAAAoBAAAPAAAAZHJzL2Rvd25yZXYueG1s&#10;TI9BS8NAEIXvgv9hGcGb3SRVE2M2pRT1VARbQbxts9MkNDsbstsk/feOJz0+5uPN94rVbDsx4uBb&#10;RwriRQQCqXKmpVrB5/71LgPhgyajO0eo4IIeVuX1VaFz4yb6wHEXasEl5HOtoAmhz6X0VYNW+4Xr&#10;kfh2dIPVgeNQSzPoicttJ5MoepRWt8QfGt3jpsHqtDtbBW+TntbL+GXcno6by/f+4f1rG6NStzfz&#10;+hlEwDn8wfCrz+pQstPBncl40XGO0pRRBcmSNzGQ3WcxiIOCpzRJQZaF/D+h/AEAAP//AwBQSwEC&#10;LQAUAAYACAAAACEAtoM4kv4AAADhAQAAEwAAAAAAAAAAAAAAAAAAAAAAW0NvbnRlbnRfVHlwZXNd&#10;LnhtbFBLAQItABQABgAIAAAAIQA4/SH/1gAAAJQBAAALAAAAAAAAAAAAAAAAAC8BAABfcmVscy8u&#10;cmVsc1BLAQItABQABgAIAAAAIQAWT+Bq8w0AAKuhAAAOAAAAAAAAAAAAAAAAAC4CAABkcnMvZTJv&#10;RG9jLnhtbFBLAQItABQABgAIAAAAIQDJgp2Z4AAAAAoBAAAPAAAAAAAAAAAAAAAAAE0QAABkcnMv&#10;ZG93bnJldi54bWxQSwUGAAAAAAQABADzAAAAWhEAAAAA&#10;">
                <v:group id="Gruppieren 3128" o:spid="_x0000_s1894" style="position:absolute;width:47015;height:60305" coordsize="47016,6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AwwwAAAN0AAAAPAAAAZHJzL2Rvd25yZXYueG1sRE/LasJA&#10;FN0X/IfhCu7qJEpLiY5BxIqLUKgWxN0lc01CMndCZprH3zuLQpeH896mo2lET52rLCuIlxEI4tzq&#10;igsFP9fP1w8QziNrbCyTgokcpLvZyxYTbQf+pv7iCxFC2CWooPS+TaR0eUkG3dK2xIF72M6gD7Ar&#10;pO5wCOGmkasoepcGKw4NJbZ0KCmvL79GwWnAYb+Oj31WPw7T/fr2dctiUmoxH/cbEJ5G/y/+c5+1&#10;gnW8CnPDm/AE5O4JAAD//wMAUEsBAi0AFAAGAAgAAAAhANvh9svuAAAAhQEAABMAAAAAAAAAAAAA&#10;AAAAAAAAAFtDb250ZW50X1R5cGVzXS54bWxQSwECLQAUAAYACAAAACEAWvQsW78AAAAVAQAACwAA&#10;AAAAAAAAAAAAAAAfAQAAX3JlbHMvLnJlbHNQSwECLQAUAAYACAAAACEAPQmwMMMAAADdAAAADwAA&#10;AAAAAAAAAAAAAAAHAgAAZHJzL2Rvd25yZXYueG1sUEsFBgAAAAADAAMAtwAAAPcCAAAAAA==&#10;">
                  <v:shape id="Textfeld 3129" o:spid="_x0000_s1895" type="#_x0000_t202" style="position:absolute;left:15947;top:57643;width:1955;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DaxwAAAN0AAAAPAAAAZHJzL2Rvd25yZXYueG1sRI9BawIx&#10;FITvhf6H8Aq9iGa1onY1SlsQKiiiFs+PzXOzdfOy3aS69tcbQehxmJlvmMmssaU4Ue0Lxwq6nQQE&#10;ceZ0wbmCr928PQLhA7LG0jEpuJCH2fTxYYKpdmfe0GkbchEh7FNUYEKoUil9Zsii77iKOHoHV1sM&#10;Uda51DWeI9yWspckA2mx4LhgsKIPQ9lx+2sVjC79VWs/GO6/y/Xi3fzlP7w8olLPT83bGESgJvyH&#10;7+1PreCl23uF25v4BOT0CgAA//8DAFBLAQItABQABgAIAAAAIQDb4fbL7gAAAIUBAAATAAAAAAAA&#10;AAAAAAAAAAAAAABbQ29udGVudF9UeXBlc10ueG1sUEsBAi0AFAAGAAgAAAAhAFr0LFu/AAAAFQEA&#10;AAsAAAAAAAAAAAAAAAAAHwEAAF9yZWxzLy5yZWxzUEsBAi0AFAAGAAgAAAAhAItiUNrHAAAA3QAA&#10;AA8AAAAAAAAAAAAAAAAABwIAAGRycy9kb3ducmV2LnhtbFBLBQYAAAAAAwADALcAAAD7AgAAAAA=&#10;" fillcolor="white [3201]" stroked="f" strokeweight=".5pt">
                    <v:textbox inset="0,0,0,0">
                      <w:txbxContent>
                        <w:p w14:paraId="185A80C3" w14:textId="77777777" w:rsidR="008A6EA7" w:rsidRDefault="008A6EA7" w:rsidP="003C21BE">
                          <w:r>
                            <w:t>2</w:t>
                          </w:r>
                          <w:r w:rsidRPr="00BD53E2">
                            <w:rPr>
                              <w:rFonts w:ascii="Segoe Print" w:hAnsi="Segoe Print"/>
                            </w:rPr>
                            <w:t>0</w:t>
                          </w:r>
                        </w:p>
                      </w:txbxContent>
                    </v:textbox>
                  </v:shape>
                  <v:group id="Gruppieren 3130" o:spid="_x0000_s1896" style="position:absolute;width:47016;height:60311" coordsize="47016,6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rrwgAAAN0AAAAPAAAAZHJzL2Rvd25yZXYueG1sRE9Ni8Iw&#10;EL0L+x/CLHjTtBYX6RpFRMWDCKuC7G1oxrbYTEoT2/rvzUHw+Hjf82VvKtFS40rLCuJxBII4s7rk&#10;XMHlvB3NQDiPrLGyTAqe5GC5+BrMMdW24z9qTz4XIYRdigoK7+tUSpcVZNCNbU0cuJttDPoAm1zq&#10;BrsQbio5iaIfabDk0FBgTeuCsvvpYRTsOuxWSbxpD/fb+vl/nh6vh5iUGn73q18Qnnr/Eb/de60g&#10;iZOwP7wJT0AuXgAAAP//AwBQSwECLQAUAAYACAAAACEA2+H2y+4AAACFAQAAEwAAAAAAAAAAAAAA&#10;AAAAAAAAW0NvbnRlbnRfVHlwZXNdLnhtbFBLAQItABQABgAIAAAAIQBa9CxbvwAAABUBAAALAAAA&#10;AAAAAAAAAAAAAB8BAABfcmVscy8ucmVsc1BLAQItABQABgAIAAAAIQBGpirrwgAAAN0AAAAPAAAA&#10;AAAAAAAAAAAAAAcCAABkcnMvZG93bnJldi54bWxQSwUGAAAAAAMAAwC3AAAA9gIAAAAA&#10;">
                    <v:shape id="Textfeld 3131" o:spid="_x0000_s1897" type="#_x0000_t202" style="position:absolute;left:14337;top:54132;width:195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oByAAAAN0AAAAPAAAAZHJzL2Rvd25yZXYueG1sRI/dagIx&#10;FITvhb5DOIXeFM1uLSqrUVqh0IJS/MHrw+a4Wd2crJtU1z59IxS8HGbmG2Yya20lztT40rGCtJeA&#10;IM6dLrlQsN18dEcgfEDWWDkmBVfyMJs+dCaYaXfhFZ3XoRARwj5DBSaEOpPS54Ys+p6riaO3d43F&#10;EGVTSN3gJcJtJV+SZCAtlhwXDNY0N5Qf1z9Wwej6unzeDYa7Q/X99W5+ixMvjqjU02P7NgYRqA33&#10;8H/7Uyvop/0Ubm/iE5DTPwAAAP//AwBQSwECLQAUAAYACAAAACEA2+H2y+4AAACFAQAAEwAAAAAA&#10;AAAAAAAAAAAAAAAAW0NvbnRlbnRfVHlwZXNdLnhtbFBLAQItABQABgAIAAAAIQBa9CxbvwAAABUB&#10;AAALAAAAAAAAAAAAAAAAAB8BAABfcmVscy8ucmVsc1BLAQItABQABgAIAAAAIQDwzcoByAAAAN0A&#10;AAAPAAAAAAAAAAAAAAAAAAcCAABkcnMvZG93bnJldi54bWxQSwUGAAAAAAMAAwC3AAAA/AIAAAAA&#10;" fillcolor="white [3201]" stroked="f" strokeweight=".5pt">
                      <v:textbox inset="0,0,0,0">
                        <w:txbxContent>
                          <w:p w14:paraId="21745667"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10</w:t>
                            </w:r>
                          </w:p>
                        </w:txbxContent>
                      </v:textbox>
                    </v:shape>
                    <v:group id="Gruppieren 3132" o:spid="_x0000_s1898" style="position:absolute;width:47016;height:60311" coordsize="47016,6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EHxQAAAN0AAAAPAAAAZHJzL2Rvd25yZXYueG1sRI9Bi8Iw&#10;FITvC/6H8ARva1rLLlKNIqLiQRZWBfH2aJ5tsXkpTWzrv98sCB6HmfmGmS97U4mWGldaVhCPIxDE&#10;mdUl5wrOp+3nFITzyBory6TgSQ6Wi8HHHFNtO/6l9uhzESDsUlRQeF+nUrqsIINubGvi4N1sY9AH&#10;2eRSN9gFuKnkJIq+pcGSw0KBNa0Lyu7Hh1Gw67BbJfGmPdxv6+f19PVzOcSk1GjYr2YgPPX+HX61&#10;91pBEicT+H8TnoBc/AEAAP//AwBQSwECLQAUAAYACAAAACEA2+H2y+4AAACFAQAAEwAAAAAAAAAA&#10;AAAAAAAAAAAAW0NvbnRlbnRfVHlwZXNdLnhtbFBLAQItABQABgAIAAAAIQBa9CxbvwAAABUBAAAL&#10;AAAAAAAAAAAAAAAAAB8BAABfcmVscy8ucmVsc1BLAQItABQABgAIAAAAIQDZOBEHxQAAAN0AAAAP&#10;AAAAAAAAAAAAAAAAAAcCAABkcnMvZG93bnJldi54bWxQSwUGAAAAAAMAAwC3AAAA+QIAAAAA&#10;">
                      <v:line id="Gerade Verbindung 2466" o:spid="_x0000_s1899" style="position:absolute;visibility:visible;mso-wrap-style:square" from="12289,55961" to="17515,5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8xxgAAAN0AAAAPAAAAZHJzL2Rvd25yZXYueG1sRI9Ba8JA&#10;FITvBf/D8gq9iG400Ep0FRULpRTEVMj1kX3Nps2+Ddmtif/eLQg9DjPzDbPaDLYRF+p87VjBbJqA&#10;IC6drrlScP58nSxA+ICssXFMCq7kYbMePaww067nE13yUIkIYZ+hAhNCm0npS0MW/dS1xNH7cp3F&#10;EGVXSd1hH+G2kfMkeZYWa44LBlvaGyp/8l+rYHf43h61eRnv+6Iq2v6jSPR7odTT47Bdggg0hP/w&#10;vf2mFaSzNIW/N/EJyPUNAAD//wMAUEsBAi0AFAAGAAgAAAAhANvh9svuAAAAhQEAABMAAAAAAAAA&#10;AAAAAAAAAAAAAFtDb250ZW50X1R5cGVzXS54bWxQSwECLQAUAAYACAAAACEAWvQsW78AAAAVAQAA&#10;CwAAAAAAAAAAAAAAAAAfAQAAX3JlbHMvLnJlbHNQSwECLQAUAAYACAAAACEAxBrfMcYAAADdAAAA&#10;DwAAAAAAAAAAAAAAAAAHAgAAZHJzL2Rvd25yZXYueG1sUEsFBgAAAAADAAMAtwAAAPoCAAAAAA==&#10;" strokecolor="black [3213]" strokeweight=".5pt"/>
                      <v:line id="Gerade Verbindung 2467" o:spid="_x0000_s1900" style="position:absolute;visibility:visible;mso-wrap-style:square" from="13167,52742" to="13167,6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0dFxwAAAN0AAAAPAAAAZHJzL2Rvd25yZXYueG1sRI/dasJA&#10;FITvBd9hOQVvSt34gy2pq6golCJI00JuD9nTbGr2bMiuJn37rlDwcpiZb5jlure1uFLrK8cKJuME&#10;BHHhdMWlgq/Pw9MLCB+QNdaOScEveVivhoMlptp1/EHXLJQiQtinqMCE0KRS+sKQRT92DXH0vl1r&#10;MUTZllK32EW4reU0SRbSYsVxwWBDO0PFObtYBdv9z+akzfPjrsvLvOmOeaLfc6VGD/3mFUSgPtzD&#10;/+03rWA2mc3h9iY+Abn6AwAA//8DAFBLAQItABQABgAIAAAAIQDb4fbL7gAAAIUBAAATAAAAAAAA&#10;AAAAAAAAAAAAAABbQ29udGVudF9UeXBlc10ueG1sUEsBAi0AFAAGAAgAAAAhAFr0LFu/AAAAFQEA&#10;AAsAAAAAAAAAAAAAAAAAHwEAAF9yZWxzLy5yZWxzUEsBAi0AFAAGAAgAAAAhAEvzR0XHAAAA3QAA&#10;AA8AAAAAAAAAAAAAAAAABwIAAGRycy9kb3ducmV2LnhtbFBLBQYAAAAAAwADALcAAAD7AgAAAAA=&#10;" strokecolor="black [3213]" strokeweight=".5pt"/>
                      <v:line id="Gerade Verbindung 2468" o:spid="_x0000_s1901" style="position:absolute;visibility:visible;mso-wrap-style:square" from="16751,52815" to="16751,5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exwAAAN0AAAAPAAAAZHJzL2Rvd25yZXYueG1sRI9Ba8JA&#10;FITvgv9heQUvpW5UtCV1FRWFUgRpWsj1kX3Npmbfhuxq0n/fFQoeh5n5hlmue1uLK7W+cqxgMk5A&#10;EBdOV1wq+Po8PL2A8AFZY+2YFPySh/VqOFhiql3HH3TNQikihH2KCkwITSqlLwxZ9GPXEEfv27UW&#10;Q5RtKXWLXYTbWk6TZCEtVhwXDDa0M1Scs4tVsN3/bE7aPD/uurzMm+6YJ/o9V2r00G9eQQTqwz38&#10;337TCmaT2Rxub+ITkKs/AAAA//8DAFBLAQItABQABgAIAAAAIQDb4fbL7gAAAIUBAAATAAAAAAAA&#10;AAAAAAAAAAAAAABbQ29udGVudF9UeXBlc10ueG1sUEsBAi0AFAAGAAgAAAAhAFr0LFu/AAAAFQEA&#10;AAsAAAAAAAAAAAAAAAAAHwEAAF9yZWxzLy5yZWxzUEsBAi0AFAAGAAgAAAAhACS/4t7HAAAA3QAA&#10;AA8AAAAAAAAAAAAAAAAABwIAAGRycy9kb3ducmV2LnhtbFBLBQYAAAAAAwADALcAAAD7AgAAAAA=&#10;" strokecolor="black [3213]" strokeweight=".5pt"/>
                      <v:line id="Gerade Verbindung 2469" o:spid="_x0000_s1902" style="position:absolute;rotation:90;visibility:visible;mso-wrap-style:square" from="12655,55376" to="13728,5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TPwgAAANwAAAAPAAAAZHJzL2Rvd25yZXYueG1sRE/Pa8Iw&#10;FL4L/g/hDXaRmboV3TqjDKFQ9aJuuz+at6aseSlJpvW/Xw6Cx4/v93I92E6cyYfWsYLZNANBXDvd&#10;cqPg67N8egURIrLGzjEpuFKA9Wo8WmKh3YWPdD7FRqQQDgUqMDH2hZShNmQxTF1PnLgf5y3GBH0j&#10;tcdLCredfM6yubTYcmow2NPGUP17+rMK+u+Febnud2U1P/iy3ea6mmzelHp8GD7eQUQa4l18c1da&#10;QZ6ntelMOgJy9Q8AAP//AwBQSwECLQAUAAYACAAAACEA2+H2y+4AAACFAQAAEwAAAAAAAAAAAAAA&#10;AAAAAAAAW0NvbnRlbnRfVHlwZXNdLnhtbFBLAQItABQABgAIAAAAIQBa9CxbvwAAABUBAAALAAAA&#10;AAAAAAAAAAAAAB8BAABfcmVscy8ucmVsc1BLAQItABQABgAIAAAAIQCijkTPwgAAANwAAAAPAAAA&#10;AAAAAAAAAAAAAAcCAABkcnMvZG93bnJldi54bWxQSwUGAAAAAAMAAwC3AAAA9gIAAAAA&#10;" strokecolor="black [3213]"/>
                      <v:line id="Gerade Verbindung 2470" o:spid="_x0000_s1903" style="position:absolute;rotation:90;visibility:visible;mso-wrap-style:square" from="16166,55302" to="17240,5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FUxgAAANwAAAAPAAAAZHJzL2Rvd25yZXYueG1sRI9BawIx&#10;FITvhf6H8Aq9iGZbF6urUYqwsG0vrdr7Y/O6Wdy8LEnU9d83BaHHYWa+YVabwXbiTD60jhU8TTIQ&#10;xLXTLTcKDvtyPAcRIrLGzjEpuFKAzfr+boWFdhf+ovMuNiJBOBSowMTYF1KG2pDFMHE9cfJ+nLcY&#10;k/SN1B4vCW47+ZxlM2mx5bRgsKetofq4O1kF/feLmV4/3stq9unL9i3X1Wi7UOrxYXhdgog0xP/w&#10;rV1pBXm+gL8z6QjI9S8AAAD//wMAUEsBAi0AFAAGAAgAAAAhANvh9svuAAAAhQEAABMAAAAAAAAA&#10;AAAAAAAAAAAAAFtDb250ZW50X1R5cGVzXS54bWxQSwECLQAUAAYACAAAACEAWvQsW78AAAAVAQAA&#10;CwAAAAAAAAAAAAAAAAAfAQAAX3JlbHMvLnJlbHNQSwECLQAUAAYACAAAACEAzcLhVMYAAADcAAAA&#10;DwAAAAAAAAAAAAAAAAAHAgAAZHJzL2Rvd25yZXYueG1sUEsFBgAAAAADAAMAtwAAAPoCAAAAAA==&#10;" strokecolor="black [3213]"/>
                      <v:line id="Gerade Verbindung 2471" o:spid="_x0000_s1904" style="position:absolute;visibility:visible;mso-wrap-style:square" from="20336,52742" to="20336,6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DJwgAAANwAAAAPAAAAZHJzL2Rvd25yZXYueG1sRE9da8Iw&#10;FH0f+B/CFXyRmSrOSTWKygYyBkM36OuluTbV5qY00dZ/bx6EPR7O93Ld2UrcqPGlYwXjUQKCOHe6&#10;5ELB3+/n6xyED8gaK8ek4E4e1qveyxJT7Vo+0O0YChFD2KeowIRQp1L63JBFP3I1ceROrrEYImwK&#10;qRtsY7it5CRJZtJiybHBYE07Q/nleLUKth/nzY8278NdmxVZ3X5nif7KlBr0u80CRKAu/Iuf7r1W&#10;MH2L8+OZeATk6gEAAP//AwBQSwECLQAUAAYACAAAACEA2+H2y+4AAACFAQAAEwAAAAAAAAAAAAAA&#10;AAAAAAAAW0NvbnRlbnRfVHlwZXNdLnhtbFBLAQItABQABgAIAAAAIQBa9CxbvwAAABUBAAALAAAA&#10;AAAAAAAAAAAAAB8BAABfcmVscy8ucmVsc1BLAQItABQABgAIAAAAIQBfLfDJwgAAANwAAAAPAAAA&#10;AAAAAAAAAAAAAAcCAABkcnMvZG93bnJldi54bWxQSwUGAAAAAAMAAwC3AAAA9gIAAAAA&#10;" strokecolor="black [3213]" strokeweight=".5pt"/>
                      <v:line id="Gerade Verbindung 2472" o:spid="_x0000_s1905" style="position:absolute;visibility:visible;mso-wrap-style:square" from="12289,59545" to="21090,5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VSxgAAANwAAAAPAAAAZHJzL2Rvd25yZXYueG1sRI9Ba8JA&#10;FITvgv9heUIvRTeWWiW6ikoLRQqlUcj1kX3NpmbfhuzWpP/eFQoeh5n5hllteluLC7W+cqxgOklA&#10;EBdOV1wqOB3fxgsQPiBrrB2Tgj/ysFkPBytMtev4iy5ZKEWEsE9RgQmhSaX0hSGLfuIa4uh9u9Zi&#10;iLItpW6xi3Bby6ckeZEWK44LBhvaGyrO2a9VsHv92X5qM3/cd3mZN91HnuhDrtTDqN8uQQTqwz38&#10;337XCp5nU7idiUdArq8AAAD//wMAUEsBAi0AFAAGAAgAAAAhANvh9svuAAAAhQEAABMAAAAAAAAA&#10;AAAAAAAAAAAAAFtDb250ZW50X1R5cGVzXS54bWxQSwECLQAUAAYACAAAACEAWvQsW78AAAAVAQAA&#10;CwAAAAAAAAAAAAAAAAAfAQAAX3JlbHMvLnJlbHNQSwECLQAUAAYACAAAACEAMGFVUsYAAADcAAAA&#10;DwAAAAAAAAAAAAAAAAAHAgAAZHJzL2Rvd25yZXYueG1sUEsFBgAAAAADAAMAtwAAAPoCAAAAAA==&#10;" strokecolor="black [3213]" strokeweight=".5pt"/>
                      <v:line id="Gerade Verbindung 2473" o:spid="_x0000_s1906" style="position:absolute;rotation:90;visibility:visible;mso-wrap-style:square" from="12655,59033" to="13728,6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4xgAAANwAAAAPAAAAZHJzL2Rvd25yZXYueG1sRI9BS8NA&#10;FITvBf/D8gQv0m5sa9WYTZFCINaLtnp/ZJ/ZYPZt2F3b9N93BaHHYWa+YYr1aHtxIB86xwruZhkI&#10;4sbpjlsFn/tq+ggiRGSNvWNScKIA6/JqUmCu3ZE/6LCLrUgQDjkqMDEOuZShMWQxzNxAnLxv5y3G&#10;JH0rtcdjgttezrNsJS12nBYMDrQx1Pzsfq2C4evBLE5v26pevfuqe13q+nbzpNTN9fjyDCLSGC/h&#10;/3atFSzv5/B3Jh0BWZ4BAAD//wMAUEsBAi0AFAAGAAgAAAAhANvh9svuAAAAhQEAABMAAAAAAAAA&#10;AAAAAAAAAAAAAFtDb250ZW50X1R5cGVzXS54bWxQSwECLQAUAAYACAAAACEAWvQsW78AAAAVAQAA&#10;CwAAAAAAAAAAAAAAAAAfAQAAX3JlbHMvLnJlbHNQSwECLQAUAAYACAAAACEARr/l+MYAAADcAAAA&#10;DwAAAAAAAAAAAAAAAAAHAgAAZHJzL2Rvd25yZXYueG1sUEsFBgAAAAADAAMAtwAAAPoCAAAAAA==&#10;" strokecolor="black [3213]"/>
                      <v:line id="Gerade Verbindung 2474" o:spid="_x0000_s1907" style="position:absolute;rotation:90;visibility:visible;mso-wrap-style:square" from="19824,59033" to="20897,6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0BjxgAAANwAAAAPAAAAZHJzL2Rvd25yZXYueG1sRI9PawIx&#10;FMTvhX6H8AQvRbP1X9vVKEVY2Oql1fb+2Lxulm5eliTq+u1NodDjMDO/YVab3rbiTD40jhU8jjMQ&#10;xJXTDdcKPo/F6BlEiMgaW8ek4EoBNuv7uxXm2l34g86HWIsE4ZCjAhNjl0sZKkMWw9h1xMn7dt5i&#10;TNLXUnu8JLht5STLFtJiw2nBYEdbQ9XP4WQVdF9PZnrd74py8e6L5m2my4fti1LDQf+6BBGpj//h&#10;v3apFczmU/g9k46AXN8AAAD//wMAUEsBAi0AFAAGAAgAAAAhANvh9svuAAAAhQEAABMAAAAAAAAA&#10;AAAAAAAAAAAAAFtDb250ZW50X1R5cGVzXS54bWxQSwECLQAUAAYACAAAACEAWvQsW78AAAAVAQAA&#10;CwAAAAAAAAAAAAAAAAAfAQAAX3JlbHMvLnJlbHNQSwECLQAUAAYACAAAACEAKfNAY8YAAADcAAAA&#10;DwAAAAAAAAAAAAAAAAAHAgAAZHJzL2Rvd25yZXYueG1sUEsFBgAAAAADAAMAtwAAAPoCAAAAAA==&#10;" strokecolor="black [3213]"/>
                      <v:group id="Gruppieren 454" o:spid="_x0000_s1908"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Textfeld 455" o:spid="_x0000_s1909" type="#_x0000_t202" style="position:absolute;left:40671;top:44291;width:1955;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m1xAAAANwAAAAPAAAAZHJzL2Rvd25yZXYueG1sRI9Ba8JA&#10;FITvhf6H5RW81Y3SBEldRVoLXnpotPdn9rkJyb4N2TWJ/74rCD0OM/MNs95OthUD9b52rGAxT0AQ&#10;l07XbBScjl+vKxA+IGtsHZOCG3nYbp6f1phrN/IPDUUwIkLY56igCqHLpfRlRRb93HXE0bu43mKI&#10;sjdS9zhGuG3lMkkyabHmuFBhRx8VlU1xtQqK/Tn7bL5X063RJ5mlv2Zfn3dKzV6m3TuIQFP4Dz/a&#10;B63gLU3hfiYeAbn5AwAA//8DAFBLAQItABQABgAIAAAAIQDb4fbL7gAAAIUBAAATAAAAAAAAAAAA&#10;AAAAAAAAAABbQ29udGVudF9UeXBlc10ueG1sUEsBAi0AFAAGAAgAAAAhAFr0LFu/AAAAFQEAAAsA&#10;AAAAAAAAAAAAAAAAHwEAAF9yZWxzLy5yZWxzUEsBAi0AFAAGAAgAAAAhAOYjGbXEAAAA3AAAAA8A&#10;AAAAAAAAAAAAAAAABwIAAGRycy9kb3ducmV2LnhtbFBLBQYAAAAAAwADALcAAAD4AgAAAAA=&#10;" fillcolor="white [3201]" stroked="f" strokeweight=".5pt">
                          <v:textbox inset="0,0,0,0">
                            <w:txbxContent>
                              <w:p w14:paraId="758AC8DE" w14:textId="77777777" w:rsidR="008A6EA7" w:rsidRPr="00BD53E2" w:rsidRDefault="008A6EA7" w:rsidP="003C21BE">
                                <w:pPr>
                                  <w:rPr>
                                    <w:rFonts w:ascii="Segoe Print" w:hAnsi="Segoe Print"/>
                                  </w:rPr>
                                </w:pPr>
                                <w:r w:rsidRPr="00BD53E2">
                                  <w:rPr>
                                    <w:rFonts w:ascii="Segoe Print" w:hAnsi="Segoe Print"/>
                                  </w:rPr>
                                  <w:t>40</w:t>
                                </w:r>
                              </w:p>
                            </w:txbxContent>
                          </v:textbox>
                        </v:shape>
                        <v:group id="Gruppieren 456" o:spid="_x0000_s1910"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Textfeld 457" o:spid="_x0000_s1911" type="#_x0000_t202" style="position:absolute;left:40671;top:34289;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JZxQAAANwAAAAPAAAAZHJzL2Rvd25yZXYueG1sRI9Ba8JA&#10;FITvBf/D8gRvzUbRNERXCTaFXnpoqvdn9pmEZN+G7Fbjv+8WCj0OM/MNsztMphc3Gl1rWcEyikEQ&#10;V1a3XCs4fb09pyCcR9bYWyYFD3Jw2M+edphpe+dPupW+FgHCLkMFjfdDJqWrGjLoIjsQB+9qR4M+&#10;yLGWesR7gJteruI4kQZbDgsNDnRsqOrKb6OgLC7Ja/eRTo9On2SyOddFe8mVWsynfAvC0+T/w3/t&#10;d61gvXmB3zPhCMj9DwAAAP//AwBQSwECLQAUAAYACAAAACEA2+H2y+4AAACFAQAAEwAAAAAAAAAA&#10;AAAAAAAAAAAAW0NvbnRlbnRfVHlwZXNdLnhtbFBLAQItABQABgAIAAAAIQBa9CxbvwAAABUBAAAL&#10;AAAAAAAAAAAAAAAAAB8BAABfcmVscy8ucmVsc1BLAQItABQABgAIAAAAIQB5vSJZxQAAANwAAAAP&#10;AAAAAAAAAAAAAAAAAAcCAABkcnMvZG93bnJldi54bWxQSwUGAAAAAAMAAwC3AAAA+QIAAAAA&#10;" fillcolor="white [3201]" stroked="f" strokeweight=".5pt">
                            <v:textbox inset="0,0,0,0">
                              <w:txbxContent>
                                <w:p w14:paraId="4D3B00FA"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15</w:t>
                                  </w:r>
                                </w:p>
                              </w:txbxContent>
                            </v:textbox>
                          </v:shape>
                          <v:group id="Gruppieren 458" o:spid="_x0000_s1912"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Textfeld 459" o:spid="_x0000_s1913" type="#_x0000_t202" style="position:absolute;left:40671;top:23812;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OwxQAAANwAAAAPAAAAZHJzL2Rvd25yZXYueG1sRI9Ba8JA&#10;FITvBf/D8gRvzUbRoNFVgk2hlx6apvdn9pmEZN+G7Fbjv+8WCj0OM/MNczhNphc3Gl1rWcEyikEQ&#10;V1a3XCsoP1+ftyCcR9bYWyYFD3JwOs6eDphqe+cPuhW+FgHCLkUFjfdDKqWrGjLoIjsQB+9qR4M+&#10;yLGWesR7gJteruI4kQZbDgsNDnRuqOqKb6OgyC/JS/e+nR6dLmWy+arz9pIptZhP2R6Ep8n/h//a&#10;b1rBerOD3zPhCMjjDwAAAP//AwBQSwECLQAUAAYACAAAACEA2+H2y+4AAACFAQAAEwAAAAAAAAAA&#10;AAAAAAAAAAAAW0NvbnRlbnRfVHlwZXNdLnhtbFBLAQItABQABgAIAAAAIQBa9CxbvwAAABUBAAAL&#10;AAAAAAAAAAAAAAAAAB8BAABfcmVscy8ucmVsc1BLAQItABQABgAIAAAAIQBnbhOwxQAAANwAAAAP&#10;AAAAAAAAAAAAAAAAAAcCAABkcnMvZG93bnJldi54bWxQSwUGAAAAAAMAAwC3AAAA+QIAAAAA&#10;" fillcolor="white [3201]" stroked="f" strokeweight=".5pt">
                              <v:textbox inset="0,0,0,0">
                                <w:txbxContent>
                                  <w:p w14:paraId="29C230FC" w14:textId="77777777" w:rsidR="008A6EA7" w:rsidRPr="00BD53E2" w:rsidRDefault="008A6EA7" w:rsidP="003C21BE">
                                    <w:pPr>
                                      <w:rPr>
                                        <w:rFonts w:ascii="Segoe Print" w:hAnsi="Segoe Print"/>
                                      </w:rPr>
                                    </w:pPr>
                                    <w:r w:rsidRPr="00BD53E2">
                                      <w:rPr>
                                        <w:rFonts w:ascii="Segoe Print" w:hAnsi="Segoe Print"/>
                                      </w:rPr>
                                      <w:t>40</w:t>
                                    </w:r>
                                  </w:p>
                                </w:txbxContent>
                              </v:textbox>
                            </v:shape>
                            <v:group id="Gruppieren 460" o:spid="_x0000_s1914"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group id="Gruppieren 461" o:spid="_x0000_s1915" style="position:absolute;width:47016;height:54074" coordsize="47016,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Textfeld 462" o:spid="_x0000_s1916" type="#_x0000_t202" style="position:absolute;left:-149;top:47720;width:1955;height:16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t8wgAAANwAAAAPAAAAZHJzL2Rvd25yZXYueG1sRI/NqsIw&#10;FIT3F3yHcAR311TxFqlGEX/AzV1YdX9sjm1pc1KaqPXtjSC4HGbmG2a+7Ewt7tS60rKC0TACQZxZ&#10;XXKu4HTc/U5BOI+ssbZMCp7kYLno/cwx0fbBB7qnPhcBwi5BBYX3TSKlywoy6Ia2IQ7e1bYGfZBt&#10;LnWLjwA3tRxHUSwNlhwWCmxoXVBWpTejIN1e4k31P+2elT7J+O+cb8vLSqlBv1vNQHjq/Df8ae+1&#10;gkk8hveZcATk4gUAAP//AwBQSwECLQAUAAYACAAAACEA2+H2y+4AAACFAQAAEwAAAAAAAAAAAAAA&#10;AAAAAAAAW0NvbnRlbnRfVHlwZXNdLnhtbFBLAQItABQABgAIAAAAIQBa9CxbvwAAABUBAAALAAAA&#10;AAAAAAAAAAAAAB8BAABfcmVscy8ucmVsc1BLAQItABQABgAIAAAAIQCnpkt8wgAAANwAAAAPAAAA&#10;AAAAAAAAAAAAAAcCAABkcnMvZG93bnJldi54bWxQSwUGAAAAAAMAAwC3AAAA9gIAAAAA&#10;" fillcolor="white [3201]" stroked="f" strokeweight=".5pt">
                                  <v:textbox inset="0,0,0,0">
                                    <w:txbxContent>
                                      <w:p w14:paraId="76D11F57"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20</w:t>
                                        </w:r>
                                      </w:p>
                                    </w:txbxContent>
                                  </v:textbox>
                                </v:shape>
                                <v:group id="Gruppieren 463" o:spid="_x0000_s1917" style="position:absolute;left:136;width:46880;height:54074" coordsize="46880,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Textfeld 464" o:spid="_x0000_s1918" type="#_x0000_t202" style="position:absolute;left:-96;top:33813;width:1956;height:16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aTwgAAANwAAAAPAAAAZHJzL2Rvd25yZXYueG1sRI/NqsIw&#10;FIT3F3yHcAR311TRItUo4g/cjQur7o/NsS1tTkoTtb79jSC4HGbmG2ax6kwtHtS60rKC0TACQZxZ&#10;XXKu4Hza/85AOI+ssbZMCl7kYLXs/Sww0fbJR3qkPhcBwi5BBYX3TSKlywoy6Ia2IQ7ezbYGfZBt&#10;LnWLzwA3tRxHUSwNlhwWCmxoU1BWpXejIN1d4211mHWvSp9lPL3ku/K6VmrQ79ZzEJ46/w1/2n9a&#10;wSSewPtMOAJy+Q8AAP//AwBQSwECLQAUAAYACAAAACEA2+H2y+4AAACFAQAAEwAAAAAAAAAAAAAA&#10;AAAAAAAAW0NvbnRlbnRfVHlwZXNdLnhtbFBLAQItABQABgAIAAAAIQBa9CxbvwAAABUBAAALAAAA&#10;AAAAAAAAAAAAAB8BAABfcmVscy8ucmVsc1BLAQItABQABgAIAAAAIQBHA3aTwgAAANwAAAAPAAAA&#10;AAAAAAAAAAAAAAcCAABkcnMvZG93bnJldi54bWxQSwUGAAAAAAMAAwC3AAAA9gIAAAAA&#10;" fillcolor="white [3201]" stroked="f" strokeweight=".5pt">
                                    <v:textbox inset="0,0,0,0">
                                      <w:txbxContent>
                                        <w:p w14:paraId="1F8CF8A3"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55</w:t>
                                          </w:r>
                                        </w:p>
                                        <w:p w14:paraId="7E2B5B14" w14:textId="77777777" w:rsidR="008A6EA7" w:rsidRPr="00A60C13" w:rsidRDefault="008A6EA7" w:rsidP="003C21BE">
                                          <w:pPr>
                                            <w:rPr>
                                              <w:rFonts w:ascii="Segoe Script" w:hAnsi="Segoe Script"/>
                                              <w:sz w:val="18"/>
                                              <w:szCs w:val="18"/>
                                            </w:rPr>
                                          </w:pPr>
                                        </w:p>
                                      </w:txbxContent>
                                    </v:textbox>
                                  </v:shape>
                                  <v:group id="Gruppieren 465" o:spid="_x0000_s1919" style="position:absolute;width:46880;height:54074" coordsize="46880,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group id="Gruppieren 466" o:spid="_x0000_s1920" style="position:absolute;left:708;width:46172;height:54074" coordsize="46172,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group id="Gruppieren 467" o:spid="_x0000_s1921" style="position:absolute;left:4776;top:68;width:41396;height:52813" coordorigin=",-3364" coordsize="41400,5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Gruppieren 468" o:spid="_x0000_s1922" style="position:absolute;top:-3301;width:41395;height:12876" coordorigin=",1600" coordsize="41400,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line id="Gerade Verbindung 2490" o:spid="_x0000_s1923"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jrxwAAANwAAAAPAAAAZHJzL2Rvd25yZXYueG1sRI9BS8NA&#10;FITvBf/D8gQvYjeVEjV2EyRaKYUKRhG8PbLPJJh9u81u2/jvuwWhx2FmvmEWxWh6safBd5YVzKYJ&#10;COLa6o4bBZ8fy5t7ED4ga+wtk4I/8lDkF5MFZtoe+J32VWhEhLDPUEEbgsuk9HVLBv3UOuLo/djB&#10;YIhyaKQe8BDhppe3SZJKgx3HhRYdlS3Vv9XOKNiU5fq6St3LV+Xutq+Jf2uev0mpq8vx6RFEoDGc&#10;w//tlVYwTx/gdCYeAZkfAQAA//8DAFBLAQItABQABgAIAAAAIQDb4fbL7gAAAIUBAAATAAAAAAAA&#10;AAAAAAAAAAAAAABbQ29udGVudF9UeXBlc10ueG1sUEsBAi0AFAAGAAgAAAAhAFr0LFu/AAAAFQEA&#10;AAsAAAAAAAAAAAAAAAAAHwEAAF9yZWxzLy5yZWxzUEsBAi0AFAAGAAgAAAAhABNGmOvHAAAA3AAA&#10;AA8AAAAAAAAAAAAAAAAABwIAAGRycy9kb3ducmV2LnhtbFBLBQYAAAAAAwADALcAAAD7AgAAAAA=&#10;" strokecolor="#bfbfbf [2412]"/>
                                          <v:line id="Gerade Verbindung 2491" o:spid="_x0000_s1924" style="position:absolute;flip:y;visibility:visible;mso-wrap-style:square" from="0,1600" to="0,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erwwAAANwAAAAPAAAAZHJzL2Rvd25yZXYueG1sRE9da8Iw&#10;FH0f+B/CFfYyNJ2ISjXK6NwQwYFVBN8uzbUtNjdZk2n375cHYY+H871YdaYRN2p9bVnB6zABQVxY&#10;XXOp4Hj4GMxA+ICssbFMCn7Jw2rZe1pgqu2d93TLQyliCPsUFVQhuFRKX1Rk0A+tI47cxbYGQ4Rt&#10;KXWL9xhuGjlKkok0WHNsqNBRVlFxzX+Mgl2WbV/yiVufcjf9/kz8V/l+JqWe+93bHESgLvyLH+6N&#10;VjCexvnxTDwCcvkHAAD//wMAUEsBAi0AFAAGAAgAAAAhANvh9svuAAAAhQEAABMAAAAAAAAAAAAA&#10;AAAAAAAAAFtDb250ZW50X1R5cGVzXS54bWxQSwECLQAUAAYACAAAACEAWvQsW78AAAAVAQAACwAA&#10;AAAAAAAAAAAAAAAfAQAAX3JlbHMvLnJlbHNQSwECLQAUAAYACAAAACEAB6Wnq8MAAADcAAAADwAA&#10;AAAAAAAAAAAAAAAHAgAAZHJzL2Rvd25yZXYueG1sUEsFBgAAAAADAAMAtwAAAPcCAAAAAA==&#10;" strokecolor="#bfbfbf [2412]"/>
                                        </v:group>
                                        <v:group id="Gruppieren 471" o:spid="_x0000_s1925" style="position:absolute;top:15059;width:41395;height:14415" coordorigin=",63" coordsize="41400,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line id="Gerade Verbindung 2493" o:spid="_x0000_s1926"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r6xgAAANwAAAAPAAAAZHJzL2Rvd25yZXYueG1sRI9PawIx&#10;FMTvBb9DeEJvNdtga1mNokJBehD8Q9HbY/PcXbp5WZOo22/fCAWPw8z8hpnMOtuIK/lQO9bwOshA&#10;EBfO1Fxq2O8+Xz5AhIhssHFMGn4pwGzae5pgbtyNN3TdxlIkCIccNVQxtrmUoajIYhi4ljh5J+ct&#10;xiR9KY3HW4LbRqose5cWa04LFba0rKj42V6shkO93r9Zv14cz1/qsBsqlZ3ab62f+918DCJSFx/h&#10;//bKaBiOFNzPpCMgp38AAAD//wMAUEsBAi0AFAAGAAgAAAAhANvh9svuAAAAhQEAABMAAAAAAAAA&#10;AAAAAAAAAAAAAFtDb250ZW50X1R5cGVzXS54bWxQSwECLQAUAAYACAAAACEAWvQsW78AAAAVAQAA&#10;CwAAAAAAAAAAAAAAAAAfAQAAX3JlbHMvLnJlbHNQSwECLQAUAAYACAAAACEAMDXq+sYAAADcAAAA&#10;DwAAAAAAAAAAAAAAAAAHAgAAZHJzL2Rvd25yZXYueG1sUEsFBgAAAAADAAMAtwAAAPoCAAAAAA==&#10;" strokecolor="red"/>
                                          <v:line id="Gerade Verbindung 2494" o:spid="_x0000_s1927" style="position:absolute;flip:y;visibility:visible;mso-wrap-style:square" from="0,63" to="0,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9hxwAAANwAAAAPAAAAZHJzL2Rvd25yZXYueG1sRI9Pa8JA&#10;FMTvQr/D8gq96aZR25K6kSoUigfBPxR7e2SfSWj2bdzdxvjtXUHocZiZ3zCzeW8a0ZHztWUFz6ME&#10;BHFhdc2lgv3uc/gGwgdkjY1lUnAhD/P8YTDDTNszb6jbhlJECPsMFVQhtJmUvqjIoB/Zljh6R+sM&#10;hihdKbXDc4SbRqZJ8iIN1hwXKmxpWVHxu/0zCg71ej81br34Oa3Sw26Spsmx/Vbq6bH/eAcRqA//&#10;4Xv7SyuYvI7hdiYeAZlfAQAA//8DAFBLAQItABQABgAIAAAAIQDb4fbL7gAAAIUBAAATAAAAAAAA&#10;AAAAAAAAAAAAAABbQ29udGVudF9UeXBlc10ueG1sUEsBAi0AFAAGAAgAAAAhAFr0LFu/AAAAFQEA&#10;AAsAAAAAAAAAAAAAAAAAHwEAAF9yZWxzLy5yZWxzUEsBAi0AFAAGAAgAAAAhAF95T2HHAAAA3AAA&#10;AA8AAAAAAAAAAAAAAAAABwIAAGRycy9kb3ducmV2LnhtbFBLBQYAAAAAAwADALcAAAD7AgAAAAA=&#10;" strokecolor="red"/>
                                          <v:line id="Gerade Verbindung 2495" o:spid="_x0000_s1928" style="position:absolute;visibility:visible;mso-wrap-style:square" from="0,63" to="413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EsxQAAANwAAAAPAAAAZHJzL2Rvd25yZXYueG1sRI9Ba8JA&#10;FITvBf/D8gRvdaNYK6mriCBILtZEaY+P7GsSzb4N2TWm/74rCD0OM/MNs1z3phYdta6yrGAyjkAQ&#10;51ZXXCg4ZbvXBQjnkTXWlknBLzlYrwYvS4y1vfORutQXIkDYxaig9L6JpXR5SQbd2DbEwfuxrUEf&#10;ZFtI3eI9wE0tp1E0lwYrDgslNrQtKb+mN6PgO7skX9u0S05RI52pksnhszsrNRr2mw8Qnnr/H362&#10;91rB7P0NHmfCEZCrPwAAAP//AwBQSwECLQAUAAYACAAAACEA2+H2y+4AAACFAQAAEwAAAAAAAAAA&#10;AAAAAAAAAAAAW0NvbnRlbnRfVHlwZXNdLnhtbFBLAQItABQABgAIAAAAIQBa9CxbvwAAABUBAAAL&#10;AAAAAAAAAAAAAAAAAB8BAABfcmVscy8ucmVsc1BLAQItABQABgAIAAAAIQCoOwEsxQAAANwAAAAP&#10;AAAAAAAAAAAAAAAAAAcCAABkcnMvZG93bnJldi54bWxQSwUGAAAAAAMAAwC3AAAA+QIAAAAA&#10;" strokecolor="red"/>
                                        </v:group>
                                        <v:group id="Gruppieren 476" o:spid="_x0000_s1929" style="position:absolute;top:34966;width:41400;height:14484" coordsize="41400,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line id="Gerade Verbindung 2497" o:spid="_x0000_s1930" style="position:absolute;flip:x;visibility:visible;mso-wrap-style:square" from="0,14484" to="41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fxwAAANwAAAAPAAAAZHJzL2Rvd25yZXYueG1sRI9BS8NA&#10;FITvhf6H5RW8FLNRSiOx21KiFim00CiCt0f2mYRm367ZtY3/3hUKPQ4z8w2zWA2mEyfqfWtZwV2S&#10;giCurG65VvD+9nL7AMIHZI2dZVLwSx5Wy/Fogbm2Zz7QqQy1iBD2OSpoQnC5lL5qyKBPrCOO3pft&#10;DYYo+1rqHs8Rbjp5n6ZzabDluNCgo6Kh6lj+GAW7othOy7l7/ihd9r1J/b5++iSlbibD+hFEoCFc&#10;w5f2q1YwyzL4PxOPgFz+AQAA//8DAFBLAQItABQABgAIAAAAIQDb4fbL7gAAAIUBAAATAAAAAAAA&#10;AAAAAAAAAAAAAABbQ29udGVudF9UeXBlc10ueG1sUEsBAi0AFAAGAAgAAAAhAFr0LFu/AAAAFQEA&#10;AAsAAAAAAAAAAAAAAAAAHwEAAF9yZWxzLy5yZWxzUEsBAi0AFAAGAAgAAAAhAIhMP9/HAAAA3AAA&#10;AA8AAAAAAAAAAAAAAAAABwIAAGRycy9kb3ducmV2LnhtbFBLBQYAAAAAAwADALcAAAD7AgAAAAA=&#10;" strokecolor="#bfbfbf [2412]"/>
                                          <v:line id="Gerade Verbindung 2498" o:spid="_x0000_s1931" style="position:absolute;flip:y;visibility:visible;mso-wrap-style:square" from="0,0" to="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6utwwAAANwAAAAPAAAAZHJzL2Rvd25yZXYueG1sRE9da8Iw&#10;FH0f+B/CFfYyNJ2ISjXK6NwQwYFVBN8uzbUtNjdZk2n375cHYY+H871YdaYRN2p9bVnB6zABQVxY&#10;XXOp4Hj4GMxA+ICssbFMCn7Jw2rZe1pgqu2d93TLQyliCPsUFVQhuFRKX1Rk0A+tI47cxbYGQ4Rt&#10;KXWL9xhuGjlKkok0WHNsqNBRVlFxzX+Mgl2WbV/yiVufcjf9/kz8V/l+JqWe+93bHESgLvyLH+6N&#10;VjCexrXxTDwCcvkHAAD//wMAUEsBAi0AFAAGAAgAAAAhANvh9svuAAAAhQEAABMAAAAAAAAAAAAA&#10;AAAAAAAAAFtDb250ZW50X1R5cGVzXS54bWxQSwECLQAUAAYACAAAACEAWvQsW78AAAAVAQAACwAA&#10;AAAAAAAAAAAAAAAfAQAAX3JlbHMvLnJlbHNQSwECLQAUAAYACAAAACEA+dOrrcMAAADcAAAADwAA&#10;AAAAAAAAAAAAAAAHAgAAZHJzL2Rvd25yZXYueG1sUEsFBgAAAAADAAMAtwAAAPcCAAAAAA==&#10;" strokecolor="#bfbfbf [2412]"/>
                                          <v:line id="Gerade Verbindung 2499" o:spid="_x0000_s1932" style="position:absolute;visibility:visible;mso-wrap-style:square" from="0,0" to="4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gjxQAAANwAAAAPAAAAZHJzL2Rvd25yZXYueG1sRI/RasJA&#10;FETfhf7Dcgt9Ed1YRGvqJkipthARGvsBl+xtEpq9G7JrEv/eLRR8HGbmDLNNR9OInjpXW1awmEcg&#10;iAuray4VfJ/3sxcQziNrbCyTgis5SJOHyRZjbQf+oj73pQgQdjEqqLxvYyldUZFBN7ctcfB+bGfQ&#10;B9mVUnc4BLhp5HMUraTBmsNChS29VVT85hejoD0O6+yUTYePIn8/6GbqDfFGqafHcfcKwtPo7+H/&#10;9qdWsFxv4O9MOAIyuQEAAP//AwBQSwECLQAUAAYACAAAACEA2+H2y+4AAACFAQAAEwAAAAAAAAAA&#10;AAAAAAAAAAAAW0NvbnRlbnRfVHlwZXNdLnhtbFBLAQItABQABgAIAAAAIQBa9CxbvwAAABUBAAAL&#10;AAAAAAAAAAAAAAAAAB8BAABfcmVscy8ucmVsc1BLAQItABQABgAIAAAAIQAViHgjxQAAANwAAAAP&#10;AAAAAAAAAAAAAAAAAAcCAABkcnMvZG93bnJldi54bWxQSwUGAAAAAAMAAwC3AAAA+QIAAAAA&#10;" strokecolor="#bfbfbf [2412]"/>
                                        </v:group>
                                        <v:group id="Gruppieren 3136" o:spid="_x0000_s1933" style="position:absolute;left:7607;top:-3364;width:7200;height:52817" coordorigin=",-3364" coordsize="7200,5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cExQAAAN0AAAAPAAAAZHJzL2Rvd25yZXYueG1sRI9Bi8Iw&#10;FITvC/6H8ARva1rLilSjiKh4kIVVQbw9mmdbbF5KE9v6783Cwh6HmfmGWax6U4mWGldaVhCPIxDE&#10;mdUl5wou593nDITzyBory6TgRQ5Wy8HHAlNtO/6h9uRzESDsUlRQeF+nUrqsIINubGvi4N1tY9AH&#10;2eRSN9gFuKnkJIqm0mDJYaHAmjYFZY/T0yjYd9itk3jbHh/3zet2/vq+HmNSajTs13MQnnr/H/5r&#10;H7SCJE6m8PsmPAG5fAMAAP//AwBQSwECLQAUAAYACAAAACEA2+H2y+4AAACFAQAAEwAAAAAAAAAA&#10;AAAAAAAAAAAAW0NvbnRlbnRfVHlwZXNdLnhtbFBLAQItABQABgAIAAAAIQBa9CxbvwAAABUBAAAL&#10;AAAAAAAAAAAAAAAAAB8BAABfcmVscy8ucmVsc1BLAQItABQABgAIAAAAIQCmAxcExQAAAN0AAAAP&#10;AAAAAAAAAAAAAAAAAAcCAABkcnMvZG93bnJldi54bWxQSwUGAAAAAAMAAwC3AAAA+QIAAAAA&#10;">
                                          <v:line id="Gerade Verbindung 2501" o:spid="_x0000_s1934" style="position:absolute;visibility:visible;mso-wrap-style:square" from="0,-3364" to="0,4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1YDxwAAAN0AAAAPAAAAZHJzL2Rvd25yZXYueG1sRI9Pa8JA&#10;FMTvBb/D8oReRDcx1D/RVaSl0IuI0YPeHtlnEsy+DdmtSb99tyD0OMzMb5j1tje1eFDrKssK4kkE&#10;gji3uuJCwfn0OV6AcB5ZY22ZFPyQg+1m8LLGVNuOj/TIfCEChF2KCkrvm1RKl5dk0E1sQxy8m20N&#10;+iDbQuoWuwA3tZxG0UwarDgslNjQe0n5Pfs2Cj7Osy5bFm/zUZzs+yUfppfr3ij1Oux3KxCeev8f&#10;fra/tIIkTubw9yY8Abn5BQAA//8DAFBLAQItABQABgAIAAAAIQDb4fbL7gAAAIUBAAATAAAAAAAA&#10;AAAAAAAAAAAAAABbQ29udGVudF9UeXBlc10ueG1sUEsBAi0AFAAGAAgAAAAhAFr0LFu/AAAAFQEA&#10;AAsAAAAAAAAAAAAAAAAAHwEAAF9yZWxzLy5yZWxzUEsBAi0AFAAGAAgAAAAhACWXVgPHAAAA3QAA&#10;AA8AAAAAAAAAAAAAAAAABwIAAGRycy9kb3ducmV2LnhtbFBLBQYAAAAAAwADALcAAAD7AgAAAAA=&#10;" strokecolor="black [3213]" strokeweight="1pt"/>
                                          <v:line id="Gerade Verbindung 2502" o:spid="_x0000_s1935" style="position:absolute;visibility:visible;mso-wrap-style:square" from="0,49450" to="7200,4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JxxQAAAN0AAAAPAAAAZHJzL2Rvd25yZXYueG1sRE/LasJA&#10;FN0X+g/DLbgpZhJDfaQZpVQENyJGF3Z3ydwmoZk7ITOa9O87C6HLw3nnm9G04k69aywrSKIYBHFp&#10;dcOVgst5N12CcB5ZY2uZFPySg836+SnHTNuBT3QvfCVCCLsMFdTed5mUrqzJoItsRxy4b9sb9AH2&#10;ldQ9DiHctHIWx3NpsOHQUGNHnzWVP8XNKNhe5kOxqt4Wr0l6GFd8nF2/Dkapycv48Q7C0+j/xQ/3&#10;XitIkzTMDW/CE5DrPwAAAP//AwBQSwECLQAUAAYACAAAACEA2+H2y+4AAACFAQAAEwAAAAAAAAAA&#10;AAAAAAAAAAAAW0NvbnRlbnRfVHlwZXNdLnhtbFBLAQItABQABgAIAAAAIQBa9CxbvwAAABUBAAAL&#10;AAAAAAAAAAAAAAAAAB8BAABfcmVscy8ucmVsc1BLAQItABQABgAIAAAAIQBUCMJxxQAAAN0AAAAP&#10;AAAAAAAAAAAAAAAAAAcCAABkcnMvZG93bnJldi54bWxQSwUGAAAAAAMAAwC3AAAA+QIAAAAA&#10;" strokecolor="black [3213]" strokeweight="1pt"/>
                                          <v:line id="Gerade Verbindung 2503" o:spid="_x0000_s1936" style="position:absolute;flip:y;visibility:visible;mso-wrap-style:square" from="7168,-3364" to="7200,4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cpxwAAAN0AAAAPAAAAZHJzL2Rvd25yZXYueG1sRI9Pa8JA&#10;FMTvhX6H5RV6azZWamt0DSUgFKmCMZfeHtmXP5h9G7Nbjd++Kwg9DjPzG2aZjqYTZxpca1nBJIpB&#10;EJdWt1wrKA7rlw8QziNr7CyTgis5SFePD0tMtL3wns65r0WAsEtQQeN9n0jpyoYMusj2xMGr7GDQ&#10;BznUUg94CXDTydc4nkmDLYeFBnvKGiqP+a9RsDnMq+x7s91d3elnR9V7vH/LC6Wen8bPBQhPo/8P&#10;39tfWsF0Mp3D7U14AnL1BwAA//8DAFBLAQItABQABgAIAAAAIQDb4fbL7gAAAIUBAAATAAAAAAAA&#10;AAAAAAAAAAAAAABbQ29udGVudF9UeXBlc10ueG1sUEsBAi0AFAAGAAgAAAAhAFr0LFu/AAAAFQEA&#10;AAsAAAAAAAAAAAAAAAAAHwEAAF9yZWxzLy5yZWxzUEsBAi0AFAAGAAgAAAAhAGM+pynHAAAA3QAA&#10;AA8AAAAAAAAAAAAAAAAABwIAAGRycy9kb3ducmV2LnhtbFBLBQYAAAAAAwADALcAAAD7AgAAAAA=&#10;" strokecolor="black [3213]" strokeweight="1pt"/>
                                        </v:group>
                                      </v:group>
                                      <v:group id="Gruppieren 3140" o:spid="_x0000_s1937" style="position:absolute;left:41898;top:11941;width:137;height:42133" coordsize="136,4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mWxAAAAN0AAAAPAAAAZHJzL2Rvd25yZXYueG1sRE/LasJA&#10;FN0X/IfhCu7qJKYtEh1FQi1dhEJVEHeXzDUJZu6EzDSPv+8sCl0eznu7H00jeupcbVlBvIxAEBdW&#10;11wquJyPz2sQziNrbCyTgokc7Hezpy2m2g78Tf3JlyKEsEtRQeV9m0rpiooMuqVtiQN3t51BH2BX&#10;St3hEMJNI1dR9CYN1hwaKmwpq6h4nH6Mgo8Bh0MSv/f5455Nt/Pr1zWPSanFfDxsQHga/b/4z/2p&#10;FSTxS9gf3oQnIHe/AAAA//8DAFBLAQItABQABgAIAAAAIQDb4fbL7gAAAIUBAAATAAAAAAAAAAAA&#10;AAAAAAAAAABbQ29udGVudF9UeXBlc10ueG1sUEsBAi0AFAAGAAgAAAAhAFr0LFu/AAAAFQEAAAsA&#10;AAAAAAAAAAAAAAAAHwEAAF9yZWxzLy5yZWxzUEsBAi0AFAAGAAgAAAAhAB6gWZbEAAAA3QAAAA8A&#10;AAAAAAAAAAAAAAAABwIAAGRycy9kb3ducmV2LnhtbFBLBQYAAAAAAwADALcAAAD4AgAAAAA=&#10;">
                                        <v:line id="Gerade Verbindung 2505" o:spid="_x0000_s1938" style="position:absolute;visibility:visible;mso-wrap-style:square" from="68,0" to="68,4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egxwAAAN0AAAAPAAAAZHJzL2Rvd25yZXYueG1sRI/dasJA&#10;FITvC77DcoTeFN2kLSrRVVRaKEUQfyC3h+wxG82eDdmtSd++Wyj0cpiZb5jFqre1uFPrK8cK0nEC&#10;grhwuuJSwfn0PpqB8AFZY+2YFHyTh9Vy8LDATLuOD3Q/hlJECPsMFZgQmkxKXxiy6MeuIY7exbUW&#10;Q5RtKXWLXYTbWj4nyURarDguGGxoa6i4Hb+sgs3bdb3XZvq07fIyb7pdnujPXKnHYb+egwjUh//w&#10;X/tDK3hJX1P4fROfgFz+AAAA//8DAFBLAQItABQABgAIAAAAIQDb4fbL7gAAAIUBAAATAAAAAAAA&#10;AAAAAAAAAAAAAABbQ29udGVudF9UeXBlc10ueG1sUEsBAi0AFAAGAAgAAAAhAFr0LFu/AAAAFQEA&#10;AAsAAAAAAAAAAAAAAAAAHwEAAF9yZWxzLy5yZWxzUEsBAi0AFAAGAAgAAAAhAAOCl6DHAAAA3QAA&#10;AA8AAAAAAAAAAAAAAAAABwIAAGRycy9kb3ducmV2LnhtbFBLBQYAAAAAAwADALcAAAD7AgAAAAA=&#10;" strokecolor="black [3213]" strokeweight=".5pt"/>
                                        <v:line id="Gerade Verbindung 2506" o:spid="_x0000_s1939" style="position:absolute;rotation:-135;flip:x;visibility:visible;mso-wrap-style:square" from="137,40123" to="137,4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lxgAAAN0AAAAPAAAAZHJzL2Rvd25yZXYueG1sRI/dagIx&#10;FITvC75DOELvalZbrG6NIoJgEaWuPsBhc7o/bk6WJF23ffpGKPRymJlvmMWqN43oyPnKsoLxKAFB&#10;nFtdcaHgct4+zUD4gKyxsUwKvsnDajl4WGCq7Y1P1GWhEBHCPkUFZQhtKqXPSzLoR7Yljt6ndQZD&#10;lK6Q2uEtwk0jJ0kylQYrjgsltrQpKb9mX0bB3OzqD6r7U/e+r/n1Z7o/HjKn1OOwX7+BCNSH//Bf&#10;e6cVPI9fJnB/E5+AXP4CAAD//wMAUEsBAi0AFAAGAAgAAAAhANvh9svuAAAAhQEAABMAAAAAAAAA&#10;AAAAAAAAAAAAAFtDb250ZW50X1R5cGVzXS54bWxQSwECLQAUAAYACAAAACEAWvQsW78AAAAVAQAA&#10;CwAAAAAAAAAAAAAAAAAfAQAAX3JlbHMvLnJlbHNQSwECLQAUAAYACAAAACEAfugu5cYAAADdAAAA&#10;DwAAAAAAAAAAAAAAAAAHAgAAZHJzL2Rvd25yZXYueG1sUEsFBgAAAAADAAMAtwAAAPoCAAAAAA==&#10;" strokecolor="black [3213]"/>
                                        <v:line id="Gerade Verbindung 2507" o:spid="_x0000_s1940" style="position:absolute;rotation:-135;flip:x;visibility:visible;mso-wrap-style:square" from="68,25590" to="68,2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t+xgAAAN0AAAAPAAAAZHJzL2Rvd25yZXYueG1sRI/dagIx&#10;FITvC75DOELvatYfbLs1iggFRZS67QMcNqf74+ZkSeK69ukbodDLYWa+YRar3jSiI+crywrGowQE&#10;cW51xYWCr8/3pxcQPiBrbCyTght5WC0HDwtMtb3yibosFCJC2KeooAyhTaX0eUkG/ci2xNH7ts5g&#10;iNIVUju8Rrhp5CRJ5tJgxXGhxJY2JeXn7GIUvJpt/UF1f+p2+5qff+b74yFzSj0O+/UbiEB9+A//&#10;tbdawXQ8m8L9TXwCcvkLAAD//wMAUEsBAi0AFAAGAAgAAAAhANvh9svuAAAAhQEAABMAAAAAAAAA&#10;AAAAAAAAAAAAAFtDb250ZW50X1R5cGVzXS54bWxQSwECLQAUAAYACAAAACEAWvQsW78AAAAVAQAA&#10;CwAAAAAAAAAAAAAAAAAfAQAAX3JlbHMvLnJlbHNQSwECLQAUAAYACAAAACEAEaSLfsYAAADdAAAA&#10;DwAAAAAAAAAAAAAAAAAHAgAAZHJzL2Rvd25yZXYueG1sUEsFBgAAAAADAAMAtwAAAPoCAAAAAA==&#10;" strokecolor="black [3213]"/>
                                        <v:line id="Gerade Verbindung 2508" o:spid="_x0000_s1941" style="position:absolute;rotation:-135;flip:x;visibility:visible;mso-wrap-style:square" from="0,19994" to="0,2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MKxgAAAN0AAAAPAAAAZHJzL2Rvd25yZXYueG1sRI/dagIx&#10;FITvhb5DOELvatZWrG6NUgoFRSp19QEOm9P9cXOyJOm6+vSmUPBymJlvmMWqN43oyPnKsoLxKAFB&#10;nFtdcaHgePh8moHwAVljY5kUXMjDavkwWGCq7Zn31GWhEBHCPkUFZQhtKqXPSzLoR7Yljt6PdQZD&#10;lK6Q2uE5wk0jn5NkKg1WHBdKbOmjpPyU/RoFc7Ouv6nu991mW/PrdbrdfWVOqcdh//4GIlAf7uH/&#10;9loreBlPJvD3Jj4BubwBAAD//wMAUEsBAi0AFAAGAAgAAAAhANvh9svuAAAAhQEAABMAAAAAAAAA&#10;AAAAAAAAAAAAAFtDb250ZW50X1R5cGVzXS54bWxQSwECLQAUAAYACAAAACEAWvQsW78AAAAVAQAA&#10;CwAAAAAAAAAAAAAAAAAfAQAAX3JlbHMvLnJlbHNQSwECLQAUAAYACAAAACEAnk0TCsYAAADdAAAA&#10;DwAAAAAAAAAAAAAAAAAHAgAAZHJzL2Rvd25yZXYueG1sUEsFBgAAAAADAAMAtwAAAPoCAAAAAA==&#10;" strokecolor="black [3213]"/>
                                        <v:line id="Gerade Verbindung 2509" o:spid="_x0000_s1942" style="position:absolute;rotation:-135;flip:x;visibility:visible;mso-wrap-style:square" from="68,5459" to="68,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aRxwAAAN0AAAAPAAAAZHJzL2Rvd25yZXYueG1sRI/dagIx&#10;FITvC75DOIJ3Nau2tq5GKYWCRZS69QEOm+P+uDlZknTd9umbQsHLYWa+YVab3jSiI+crywom4wQE&#10;cW51xYWC0+fb/TMIH5A1NpZJwTd52KwHdytMtb3ykbosFCJC2KeooAyhTaX0eUkG/di2xNE7W2cw&#10;ROkKqR1eI9w0cpokc2mw4rhQYkuvJeWX7MsoWJht/UF1f+zedzU//cx3h33mlBoN+5cliEB9uIX/&#10;21utYDZ5eIS/N/EJyPUvAAAA//8DAFBLAQItABQABgAIAAAAIQDb4fbL7gAAAIUBAAATAAAAAAAA&#10;AAAAAAAAAAAAAABbQ29udGVudF9UeXBlc10ueG1sUEsBAi0AFAAGAAgAAAAhAFr0LFu/AAAAFQEA&#10;AAsAAAAAAAAAAAAAAAAAHwEAAF9yZWxzLy5yZWxzUEsBAi0AFAAGAAgAAAAhAPEBtpHHAAAA3QAA&#10;AA8AAAAAAAAAAAAAAAAABwIAAGRycy9kb3ducmV2LnhtbFBLBQYAAAAAAwADALcAAAD7AgAAAAA=&#10;" strokecolor="black [3213]"/>
                                        <v:line id="Gerade Verbindung 2510" o:spid="_x0000_s1943" style="position:absolute;rotation:-135;flip:x;visibility:visible;mso-wrap-style:square" from="0,137" to="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jmxgAAAN0AAAAPAAAAZHJzL2Rvd25yZXYueG1sRI/dagIx&#10;FITvBd8hHKF3mtWWbbs1ihQKirTUbR/gsDndn25OliSuW5/eFAQvh5n5hlmuB9OKnpyvLSuYzxIQ&#10;xIXVNZcKvr/epk8gfEDW2FomBX/kYb0aj5aYaXviA/V5KEWEsM9QQRVCl0npi4oM+pntiKP3Y53B&#10;EKUrpXZ4inDTykWSpNJgzXGhwo5eKyp+86NR8Gy2zSc1w6Hf7Rt+PKf7j/fcKXU3GTYvIAIN4Ra+&#10;trdawf38IYX/N/EJyNUFAAD//wMAUEsBAi0AFAAGAAgAAAAhANvh9svuAAAAhQEAABMAAAAAAAAA&#10;AAAAAAAAAAAAAFtDb250ZW50X1R5cGVzXS54bWxQSwECLQAUAAYACAAAACEAWvQsW78AAAAVAQAA&#10;CwAAAAAAAAAAAAAAAAAfAQAAX3JlbHMvLnJlbHNQSwECLQAUAAYACAAAACEAAdMo5sYAAADdAAAA&#10;DwAAAAAAAAAAAAAAAAAHAgAAZHJzL2Rvd25yZXYueG1sUEsFBgAAAAADAAMAtwAAAPoCAAAAAA==&#10;" strokecolor="black [3213]"/>
                                      </v:group>
                                      <v:group id="Gruppieren 3147" o:spid="_x0000_s1944" style="position:absolute;width:10033;height:53795" coordsize="10033,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HixgAAAN0AAAAPAAAAZHJzL2Rvd25yZXYueG1sRI9Ba8JA&#10;FITvBf/D8gRvuolaLdFVRFQ8SKFaKL09ss8kmH0bsmsS/71bEHocZuYbZrnuTCkaql1hWUE8ikAQ&#10;p1YXnCn4vuyHHyCcR9ZYWiYFD3KwXvXelpho2/IXNWefiQBhl6CC3PsqkdKlORl0I1sRB+9qa4M+&#10;yDqTusY2wE0px1E0kwYLDgs5VrTNKb2d70bBocV2M4l3zel23T5+L++fP6eYlBr0u80ChKfO/4df&#10;7aNWMImnc/h7E56AXD0BAAD//wMAUEsBAi0AFAAGAAgAAAAhANvh9svuAAAAhQEAABMAAAAAAAAA&#10;AAAAAAAAAAAAAFtDb250ZW50X1R5cGVzXS54bWxQSwECLQAUAAYACAAAACEAWvQsW78AAAAVAQAA&#10;CwAAAAAAAAAAAAAAAAAfAQAAX3JlbHMvLnJlbHNQSwECLQAUAAYACAAAACEAkUnB4sYAAADdAAAA&#10;DwAAAAAAAAAAAAAAAAAHAgAAZHJzL2Rvd25yZXYueG1sUEsFBgAAAAADAAMAtwAAAPoCAAAAAA==&#10;">
                                        <v:line id="Gerade Verbindung 2512" o:spid="_x0000_s1945" style="position:absolute;visibility:visible;mso-wrap-style:square" from="409,52885" to="4765,5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49xAAAAN0AAAAPAAAAZHJzL2Rvd25yZXYueG1sRE9ba8Iw&#10;FH4X9h/CGfgimnYbUzpjcaIwhjC8QF8PzVnTrTkpTbTdv18eBB8/vvsyH2wjrtT52rGCdJaAIC6d&#10;rrlScD7tpgsQPiBrbByTgj/ykK8eRkvMtOv5QNdjqEQMYZ+hAhNCm0npS0MW/cy1xJH7dp3FEGFX&#10;Sd1hH8NtI5+S5FVarDk2GGxpY6j8PV6sgvftz/pLm/lk0xdV0fb7ItGfhVLjx2H9BiLQEO7im/tD&#10;K3hOX+Lc+CY+Abn6BwAA//8DAFBLAQItABQABgAIAAAAIQDb4fbL7gAAAIUBAAATAAAAAAAAAAAA&#10;AAAAAAAAAABbQ29udGVudF9UeXBlc10ueG1sUEsBAi0AFAAGAAgAAAAhAFr0LFu/AAAAFQEAAAsA&#10;AAAAAAAAAAAAAAAAHwEAAF9yZWxzLy5yZWxzUEsBAi0AFAAGAAgAAAAhAJK4Pj3EAAAA3QAAAA8A&#10;AAAAAAAAAAAAAAAABwIAAGRycy9kb3ducmV2LnhtbFBLBQYAAAAAAwADALcAAAD4AgAAAAA=&#10;" strokecolor="black [3213]" strokeweight=".5pt"/>
                                        <v:line id="Gerade Verbindung 2513" o:spid="_x0000_s1946" style="position:absolute;visibility:visible;mso-wrap-style:square" from="1160,0" to="1160,5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JumxwAAAN0AAAAPAAAAZHJzL2Rvd25yZXYueG1sRI9Ba8JA&#10;FITvgv9heUIvUjfaYtvoKiotiAiltpDrI/vMRrNvQ3Zr0n/vFgSPw8x8w8yXna3EhRpfOlYwHiUg&#10;iHOnSy4U/Hx/PL6C8AFZY+WYFPyRh+Wi35tjql3LX3Q5hEJECPsUFZgQ6lRKnxuy6EeuJo7e0TUW&#10;Q5RNIXWDbYTbSk6SZCotlhwXDNa0MZSfD79Wwfr9tPrU5mW4abMiq9t9luhdptTDoFvNQATqwj18&#10;a2+1gqfx8xv8v4lPQC6uAAAA//8DAFBLAQItABQABgAIAAAAIQDb4fbL7gAAAIUBAAATAAAAAAAA&#10;AAAAAAAAAAAAAABbQ29udGVudF9UeXBlc10ueG1sUEsBAi0AFAAGAAgAAAAhAFr0LFu/AAAAFQEA&#10;AAsAAAAAAAAAAAAAAAAAHwEAAF9yZWxzLy5yZWxzUEsBAi0AFAAGAAgAAAAhAP30m6bHAAAA3QAA&#10;AA8AAAAAAAAAAAAAAAAABwIAAGRycy9kb3ducmV2LnhtbFBLBQYAAAAAAwADALcAAAD7AgAAAAA=&#10;" strokecolor="black [3213]" strokeweight=".5pt"/>
                                        <v:line id="Gerade Verbindung 2514" o:spid="_x0000_s1947" style="position:absolute;visibility:visible;mso-wrap-style:square" from="204,45583" to="9983,4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TmxAAAAN0AAAAPAAAAZHJzL2Rvd25yZXYueG1sRE9ba8Iw&#10;FH4X9h/CGfgimnZjUzpjcaIwhjC8QF8PzVnTrTkpTbTdv18eBB8/vvsyH2wjrtT52rGCdJaAIC6d&#10;rrlScD7tpgsQPiBrbByTgj/ykK8eRkvMtOv5QNdjqEQMYZ+hAhNCm0npS0MW/cy1xJH7dp3FEGFX&#10;Sd1hH8NtI5+S5FVarDk2GGxpY6j8PV6sgvftz/pLm/lk0xdV0fb7ItGfhVLjx2H9BiLQEO7im/tD&#10;K3hOX+L++CY+Abn6BwAA//8DAFBLAQItABQABgAIAAAAIQDb4fbL7gAAAIUBAAATAAAAAAAAAAAA&#10;AAAAAAAAAABbQ29udGVudF9UeXBlc10ueG1sUEsBAi0AFAAGAAgAAAAhAFr0LFu/AAAAFQEAAAsA&#10;AAAAAAAAAAAAAAAAHwEAAF9yZWxzLy5yZWxzUEsBAi0AFAAGAAgAAAAhAOkXpObEAAAA3QAAAA8A&#10;AAAAAAAAAAAAAAAABwIAAGRycy9kb3ducmV2LnhtbFBLBQYAAAAAAwADALcAAAD4AgAAAAA=&#10;" strokecolor="black [3213]" strokeweight=".5pt"/>
                                        <v:line id="Gerade Verbindung 2515" o:spid="_x0000_s1948" style="position:absolute;visibility:visible;mso-wrap-style:square" from="0,25589" to="10033,2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F9xwAAAN0AAAAPAAAAZHJzL2Rvd25yZXYueG1sRI/dasJA&#10;FITvC77DcoTeFN2kpSrRVVRaKEUQfyC3h+wxG82eDdmtSd++Wyj0cpiZb5jFqre1uFPrK8cK0nEC&#10;grhwuuJSwfn0PpqB8AFZY+2YFHyTh9Vy8LDATLuOD3Q/hlJECPsMFZgQmkxKXxiy6MeuIY7exbUW&#10;Q5RtKXWLXYTbWj4nyURarDguGGxoa6i4Hb+sgs3bdb3XZvq07fIyb7pdnujPXKnHYb+egwjUh//w&#10;X/tDK3hJX1P4fROfgFz+AAAA//8DAFBLAQItABQABgAIAAAAIQDb4fbL7gAAAIUBAAATAAAAAAAA&#10;AAAAAAAAAAAAAABbQ29udGVudF9UeXBlc10ueG1sUEsBAi0AFAAGAAgAAAAhAFr0LFu/AAAAFQEA&#10;AAsAAAAAAAAAAAAAAAAAHwEAAF9yZWxzLy5yZWxzUEsBAi0AFAAGAAgAAAAhAIZbAX3HAAAA3QAA&#10;AA8AAAAAAAAAAAAAAAAABwIAAGRycy9kb3ducmV2LnhtbFBLBQYAAAAAAwADALcAAAD7AgAAAAA=&#10;" strokecolor="black [3213]" strokeweight=".5pt"/>
                                        <v:line id="Gerade Verbindung 2516" o:spid="_x0000_s1949" style="position:absolute;visibility:visible;mso-wrap-style:square" from="0,5800" to="10033,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8KxgAAAN0AAAAPAAAAZHJzL2Rvd25yZXYueG1sRI9Ba8JA&#10;FITvBf/D8gq9SN2oVEt0FSsKUgTRFnJ9ZJ/Z1OzbkF1N/PfdgtDjMDPfMPNlZytxo8aXjhUMBwkI&#10;4tzpkgsF31/b13cQPiBrrByTgjt5WC56T3NMtWv5SLdTKESEsE9RgQmhTqX0uSGLfuBq4uidXWMx&#10;RNkUUjfYRrit5ChJJtJiyXHBYE1rQ/nldLUKPjY/q4M20/66zYqsbvdZoj8zpV6eu9UMRKAu/Icf&#10;7Z1WMB6+jeDvTXwCcvELAAD//wMAUEsBAi0AFAAGAAgAAAAhANvh9svuAAAAhQEAABMAAAAAAAAA&#10;AAAAAAAAAAAAAFtDb250ZW50X1R5cGVzXS54bWxQSwECLQAUAAYACAAAACEAWvQsW78AAAAVAQAA&#10;CwAAAAAAAAAAAAAAAAAfAQAAX3JlbHMvLnJlbHNQSwECLQAUAAYACAAAACEAdomfCsYAAADdAAAA&#10;DwAAAAAAAAAAAAAAAAAHAgAAZHJzL2Rvd25yZXYueG1sUEsFBgAAAAADAAMAtwAAAPoCAAAAAA==&#10;" strokecolor="black [3213]" strokeweight=".5pt"/>
                                        <v:line id="Gerade Verbindung 2517" o:spid="_x0000_s1950" style="position:absolute;rotation:-135;flip:x;visibility:visible;mso-wrap-style:square" from="1160,44832" to="1160,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2jxgAAAN0AAAAPAAAAZHJzL2Rvd25yZXYueG1sRI/dagIx&#10;FITvC75DOELvalZF226NIkJBEaVu+wCHzen+uDlZkriuffpGKPRymJlvmMWqN43oyPnKsoLxKAFB&#10;nFtdcaHg6/P96QWED8gaG8uk4EYeVsvBwwJTba98oi4LhYgQ9ikqKENoUyl9XpJBP7ItcfS+rTMY&#10;onSF1A6vEW4aOUmSuTRYcVwosaVNSfk5uxgFr2Zbf1Ddn7rdvubnn/n+eMicUo/Dfv0GIlAf/sN/&#10;7a1WMB3PpnB/E5+AXP4CAAD//wMAUEsBAi0AFAAGAAgAAAAhANvh9svuAAAAhQEAABMAAAAAAAAA&#10;AAAAAAAAAAAAAFtDb250ZW50X1R5cGVzXS54bWxQSwECLQAUAAYACAAAACEAWvQsW78AAAAVAQAA&#10;CwAAAAAAAAAAAAAAAAAfAQAAX3JlbHMvLnJlbHNQSwECLQAUAAYACAAAACEAlH0do8YAAADdAAAA&#10;DwAAAAAAAAAAAAAAAAAHAgAAZHJzL2Rvd25yZXYueG1sUEsFBgAAAAADAAMAtwAAAPoCAAAAAA==&#10;" strokecolor="black [3213]"/>
                                        <v:line id="Gerade Verbindung 2518" o:spid="_x0000_s1951" style="position:absolute;rotation:-135;flip:x;visibility:visible;mso-wrap-style:square" from="1228,51997" to="1228,5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XXxwAAAN0AAAAPAAAAZHJzL2Rvd25yZXYueG1sRI/dagIx&#10;FITvC75DOIJ3Nau2tq5GKYWCRZS69QEOm+P+uDlZknTd9umbQsHLYWa+YVab3jSiI+crywom4wQE&#10;cW51xYWC0+fb/TMIH5A1NpZJwTd52KwHdytMtb3ykbosFCJC2KeooAyhTaX0eUkG/di2xNE7W2cw&#10;ROkKqR1eI9w0cpokc2mw4rhQYkuvJeWX7MsoWJht/UF1f+zedzU//cx3h33mlBoN+5cliEB9uIX/&#10;21utYDZ5fIC/N/EJyPUvAAAA//8DAFBLAQItABQABgAIAAAAIQDb4fbL7gAAAIUBAAATAAAAAAAA&#10;AAAAAAAAAAAAAABbQ29udGVudF9UeXBlc10ueG1sUEsBAi0AFAAGAAgAAAAhAFr0LFu/AAAAFQEA&#10;AAsAAAAAAAAAAAAAAAAAHwEAAF9yZWxzLy5yZWxzUEsBAi0AFAAGAAgAAAAhABuUhdfHAAAA3QAA&#10;AA8AAAAAAAAAAAAAAAAABwIAAGRycy9kb3ducmV2LnhtbFBLBQYAAAAAAwADALcAAAD7AgAAAAA=&#10;" strokecolor="black [3213]"/>
                                        <v:line id="Gerade Verbindung 2519" o:spid="_x0000_s1952" style="position:absolute;rotation:-135;flip:x;visibility:visible;mso-wrap-style:square" from="1160,24770" to="1160,2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CBMxgAAAN0AAAAPAAAAZHJzL2Rvd25yZXYueG1sRI/dagIx&#10;FITvhb5DOELvatYWrW6NUgoFRSp19QEOm9P9cXOyJOm6+vSmUPBymJlvmMWqN43oyPnKsoLxKAFB&#10;nFtdcaHgePh8moHwAVljY5kUXMjDavkwWGCq7Zn31GWhEBHCPkUFZQhtKqXPSzLoR7Yljt6PdQZD&#10;lK6Q2uE5wk0jn5NkKg1WHBdKbOmjpPyU/RoFc7Ouv6nu991mW/PrdbrdfWVOqcdh//4GIlAf7uH/&#10;9loreBlPJvD3Jj4BubwBAAD//wMAUEsBAi0AFAAGAAgAAAAhANvh9svuAAAAhQEAABMAAAAAAAAA&#10;AAAAAAAAAAAAAFtDb250ZW50X1R5cGVzXS54bWxQSwECLQAUAAYACAAAACEAWvQsW78AAAAVAQAA&#10;CwAAAAAAAAAAAAAAAAAfAQAAX3JlbHMvLnJlbHNQSwECLQAUAAYACAAAACEAdNggTMYAAADdAAAA&#10;DwAAAAAAAAAAAAAAAAAHAgAAZHJzL2Rvd25yZXYueG1sUEsFBgAAAAADAAMAtwAAAPoCAAAAAA==&#10;" strokecolor="black [3213]"/>
                                        <v:line id="Gerade Verbindung 2520" o:spid="_x0000_s1953" style="position:absolute;rotation:-135;flip:x;visibility:visible;mso-wrap-style:square" from="1160,4912" to="1160,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47xgAAAN0AAAAPAAAAZHJzL2Rvd25yZXYueG1sRI/dagIx&#10;FITvBd8hHKF3mtXSbbs1ihQKirTUbR/gsDndn25OliSuW5/eFAQvh5n5hlmuB9OKnpyvLSuYzxIQ&#10;xIXVNZcKvr/epk8gfEDW2FomBX/kYb0aj5aYaXviA/V5KEWEsM9QQRVCl0npi4oM+pntiKP3Y53B&#10;EKUrpXZ4inDTykWSpNJgzXGhwo5eKyp+86NR8Gy2zSc1w6Hf7Rt+PKf7j/fcKXU3GTYvIAIN4Ra+&#10;trdawf38IYX/N/EJyNUFAAD//wMAUEsBAi0AFAAGAAgAAAAhANvh9svuAAAAhQEAABMAAAAAAAAA&#10;AAAAAAAAAAAAAFtDb250ZW50X1R5cGVzXS54bWxQSwECLQAUAAYACAAAACEAWvQsW78AAAAVAQAA&#10;CwAAAAAAAAAAAAAAAAAfAQAAX3JlbHMvLnJlbHNQSwECLQAUAAYACAAAACEAhAq+O8YAAADdAAAA&#10;DwAAAAAAAAAAAAAAAAAHAgAAZHJzL2Rvd25yZXYueG1sUEsFBgAAAAADAAMAtwAAAPoCAAAAAA==&#10;" strokecolor="black [3213]"/>
                                      </v:group>
                                    </v:group>
                                    <v:shape id="Textfeld 3157" o:spid="_x0000_s1954" type="#_x0000_t202" style="position:absolute;left:-149;top:14477;width:1956;height:16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9I9xAAAAN0AAAAPAAAAZHJzL2Rvd25yZXYueG1sRI9Bi8Iw&#10;FITvgv8hPGFvmrqLXalGkdUFLx6s3fuzebalzUtpotZ/vxEEj8PMfMMs171pxI06V1lWMJ1EIIhz&#10;qysuFGSn3/EchPPIGhvLpOBBDtar4WCJibZ3PtIt9YUIEHYJKii9bxMpXV6SQTexLXHwLrYz6IPs&#10;Cqk7vAe4aeRnFMXSYMVhocSWfkrK6/RqFKS7c7ytD/P+UetMxrO/YledN0p9jPrNAoSn3r/Dr/Ze&#10;K/iazr7h+SY8Abn6BwAA//8DAFBLAQItABQABgAIAAAAIQDb4fbL7gAAAIUBAAATAAAAAAAAAAAA&#10;AAAAAAAAAABbQ29udGVudF9UeXBlc10ueG1sUEsBAi0AFAAGAAgAAAAhAFr0LFu/AAAAFQEAAAsA&#10;AAAAAAAAAAAAAAAAHwEAAF9yZWxzLy5yZWxzUEsBAi0AFAAGAAgAAAAhAFOv0j3EAAAA3QAAAA8A&#10;AAAAAAAAAAAAAAAABwIAAGRycy9kb3ducmV2LnhtbFBLBQYAAAAAAwADALcAAAD4AgAAAAA=&#10;" fillcolor="white [3201]" stroked="f" strokeweight=".5pt">
                                      <v:textbox inset="0,0,0,0">
                                        <w:txbxContent>
                                          <w:p w14:paraId="47ED98BC"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55</w:t>
                                            </w:r>
                                          </w:p>
                                        </w:txbxContent>
                                      </v:textbox>
                                    </v:shape>
                                  </v:group>
                                </v:group>
                              </v:group>
                              <v:shape id="Textfeld 3158" o:spid="_x0000_s1955" type="#_x0000_t202" style="position:absolute;left:40767;top:14477;width:1956;height:16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ZPwgAAAN0AAAAPAAAAZHJzL2Rvd25yZXYueG1sRE/Pa8Iw&#10;FL4P/B/CE7ytqROLVKOIc+Blh9V6fzbPtLR5KU2m9b83h8GOH9/vzW60nbjT4BvHCuZJCoK4crph&#10;o6A8f72vQPiArLFzTAqe5GG3nbxtMNfuwT90L4IRMYR9jgrqEPpcSl/VZNEnrieO3M0NFkOEg5F6&#10;wEcMt538SNNMWmw4NtTY06Gmqi1+rYLieM0+2+/V+Gx1KbPlxRyb616p2XTcr0EEGsO/+M990goW&#10;82WcG9/EJyC3LwAAAP//AwBQSwECLQAUAAYACAAAACEA2+H2y+4AAACFAQAAEwAAAAAAAAAAAAAA&#10;AAAAAAAAW0NvbnRlbnRfVHlwZXNdLnhtbFBLAQItABQABgAIAAAAIQBa9CxbvwAAABUBAAALAAAA&#10;AAAAAAAAAAAAAB8BAABfcmVscy8ucmVsc1BLAQItABQABgAIAAAAIQAiMEZPwgAAAN0AAAAPAAAA&#10;AAAAAAAAAAAAAAcCAABkcnMvZG93bnJldi54bWxQSwUGAAAAAAMAAwC3AAAA9gIAAAAA&#10;" fillcolor="white [3201]" stroked="f" strokeweight=".5pt">
                                <v:textbox inset="0,0,0,0">
                                  <w:txbxContent>
                                    <w:p w14:paraId="5CB55E76" w14:textId="77777777" w:rsidR="008A6EA7" w:rsidRPr="00A60C13" w:rsidRDefault="008A6EA7" w:rsidP="003C21BE">
                                      <w:pPr>
                                        <w:rPr>
                                          <w:rFonts w:ascii="Segoe Script" w:hAnsi="Segoe Script"/>
                                          <w:sz w:val="18"/>
                                          <w:szCs w:val="18"/>
                                        </w:rPr>
                                      </w:pPr>
                                      <w:r w:rsidRPr="00A60C13">
                                        <w:rPr>
                                          <w:rFonts w:ascii="Segoe Script" w:hAnsi="Segoe Script"/>
                                          <w:sz w:val="18"/>
                                          <w:szCs w:val="18"/>
                                        </w:rPr>
                                        <w:t>15</w:t>
                                      </w:r>
                                    </w:p>
                                  </w:txbxContent>
                                </v:textbox>
                              </v:shape>
                            </v:group>
                          </v:group>
                        </v:group>
                      </v:group>
                    </v:group>
                  </v:group>
                </v:group>
                <v:line id="Gerade Verbindung 2564" o:spid="_x0000_s1956" style="position:absolute;visibility:visible;mso-wrap-style:square" from="16764,20288" to="16764,3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CkxQAAAN0AAAAPAAAAZHJzL2Rvd25yZXYueG1sRI9Ba8JA&#10;FITvhf6H5RV6q5u0KBpdpQiC5KKNih4f2WeSNvs2ZNcY/71bEDwOM/MNM1v0phYdta6yrCAeRCCI&#10;c6srLhTsd6uPMQjnkTXWlknBjRws5q8vM0y0vfIPdZkvRICwS1BB6X2TSOnykgy6gW2Ig3e2rUEf&#10;ZFtI3eI1wE0tP6NoJA1WHBZKbGhZUv6XXYyC0+43PS6zLt1HjXSmSuPNtjso9f7Wf09BeOr9M/xo&#10;r7WCr3g4gf834QnI+R0AAP//AwBQSwECLQAUAAYACAAAACEA2+H2y+4AAACFAQAAEwAAAAAAAAAA&#10;AAAAAAAAAAAAW0NvbnRlbnRfVHlwZXNdLnhtbFBLAQItABQABgAIAAAAIQBa9CxbvwAAABUBAAAL&#10;AAAAAAAAAAAAAAAAAB8BAABfcmVscy8ucmVsc1BLAQItABQABgAIAAAAIQBvzHCkxQAAAN0AAAAP&#10;AAAAAAAAAAAAAAAAAAcCAABkcnMvZG93bnJldi54bWxQSwUGAAAAAAMAAwC3AAAA+QIAAAAA&#10;" strokecolor="red"/>
                <v:line id="Gerade Verbindung 2565" o:spid="_x0000_s1957" style="position:absolute;visibility:visible;mso-wrap-style:square" from="16764,40481" to="16764,50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OEwgAAAN0AAAAPAAAAZHJzL2Rvd25yZXYueG1sRE9Ni8Iw&#10;EL0v+B/CCN7WtAoiXaOIIEgvau2yexya2bZrMylNrPXfm4Pg8fG+V5vBNKKnztWWFcTTCARxYXXN&#10;pYL8sv9cgnAeWWNjmRQ8yMFmPfpYYaLtnc/UZ74UIYRdggoq79tESldUZNBNbUscuD/bGfQBdqXU&#10;Hd5DuGnkLIoW0mDNoaHClnYVFdfsZhT8Xv7Tn13Wp3nUSmfqND6e+m+lJuNh+wXC0+Df4pf7oBXM&#10;40XYH96EJyDXTwAAAP//AwBQSwECLQAUAAYACAAAACEA2+H2y+4AAACFAQAAEwAAAAAAAAAAAAAA&#10;AAAAAAAAW0NvbnRlbnRfVHlwZXNdLnhtbFBLAQItABQABgAIAAAAIQBa9CxbvwAAABUBAAALAAAA&#10;AAAAAAAAAAAAAB8BAABfcmVscy8ucmVsc1BLAQItABQABgAIAAAAIQAwmhOEwgAAAN0AAAAPAAAA&#10;AAAAAAAAAAAAAAcCAABkcnMvZG93bnJldi54bWxQSwUGAAAAAAMAAwC3AAAA9gIAAAAA&#10;" strokecolor="red"/>
                <v:line id="Gerade Verbindung 2566" o:spid="_x0000_s1958" style="position:absolute;visibility:visible;mso-wrap-style:square" from="16764,666" to="16764,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YfxgAAAN0AAAAPAAAAZHJzL2Rvd25yZXYueG1sRI9Ba4NA&#10;FITvgf6H5RV6i6stSLHZhBIoFC9NjKE9PtxXNXHfirtV8++zgUCPw8x8w6w2s+nESINrLStIohgE&#10;cWV1y7WC8vCxfAXhPLLGzjIpuJCDzfphscJM24n3NBa+FgHCLkMFjfd9JqWrGjLoItsTB+/XDgZ9&#10;kEMt9YBTgJtOPsdxKg22HBYa7GnbUHUu/oyCn8Mp/94WY17GvXSmzZOv3XhU6ulxfn8D4Wn2/+F7&#10;+1MreEnSBG5vwhOQ6ysAAAD//wMAUEsBAi0AFAAGAAgAAAAhANvh9svuAAAAhQEAABMAAAAAAAAA&#10;AAAAAAAAAAAAAFtDb250ZW50X1R5cGVzXS54bWxQSwECLQAUAAYACAAAACEAWvQsW78AAAAVAQAA&#10;CwAAAAAAAAAAAAAAAAAfAQAAX3JlbHMvLnJlbHNQSwECLQAUAAYACAAAACEAX9a2H8YAAADdAAAA&#10;DwAAAAAAAAAAAAAAAAAHAgAAZHJzL2Rvd25yZXYueG1sUEsFBgAAAAADAAMAtwAAAPoCAAAAAA==&#10;" strokecolor="red"/>
                <v:line id="Gerade Verbindung 2567" o:spid="_x0000_s1959" style="position:absolute;visibility:visible;mso-wrap-style:square" from="10763,25527" to="22753,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hoxAAAAN0AAAAPAAAAZHJzL2Rvd25yZXYueG1sRI9Bi8Iw&#10;FITvC/6H8ARva1oFkWoUEQTpxd2q6PHRPNtq81KaWLv/frOw4HGYmW+Y5bo3teiodZVlBfE4AkGc&#10;W11xoeB03H3OQTiPrLG2TAp+yMF6NfhYYqLti7+py3whAoRdggpK75tESpeXZNCNbUMcvJttDfog&#10;20LqFl8Bbmo5iaKZNFhxWCixoW1J+SN7GgXX4z29bLMuPUWNdKZK48NXd1ZqNOw3CxCeev8O/7f3&#10;WsE0nk3g7014AnL1CwAA//8DAFBLAQItABQABgAIAAAAIQDb4fbL7gAAAIUBAAATAAAAAAAAAAAA&#10;AAAAAAAAAABbQ29udGVudF9UeXBlc10ueG1sUEsBAi0AFAAGAAgAAAAhAFr0LFu/AAAAFQEAAAsA&#10;AAAAAAAAAAAAAAAAHwEAAF9yZWxzLy5yZWxzUEsBAi0AFAAGAAgAAAAhAK8EKGjEAAAA3QAAAA8A&#10;AAAAAAAAAAAAAAAABwIAAGRycy9kb3ducmV2LnhtbFBLBQYAAAAAAwADALcAAAD4AgAAAAA=&#10;" strokecolor="red"/>
                <v:line id="Gerade Verbindung 2568" o:spid="_x0000_s1960" style="position:absolute;visibility:visible;mso-wrap-style:square" from="10477,45638" to="22466,4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zxAAAAN0AAAAPAAAAZHJzL2Rvd25yZXYueG1sRI9Bi8Iw&#10;FITvC/6H8ARva9oVRKpRRBCkF92q6PHRPNtq81KabK3/frOw4HGYmW+Yxao3teiodZVlBfE4AkGc&#10;W11xoeB03H7OQDiPrLG2TApe5GC1HHwsMNH2yd/UZb4QAcIuQQWl900ipctLMujGtiEO3s22Bn2Q&#10;bSF1i88AN7X8iqKpNFhxWCixoU1J+SP7MQqux3t62WRdeooa6UyVxvtDd1ZqNOzXcxCeev8O/7d3&#10;WsEknk7g7014AnL5CwAA//8DAFBLAQItABQABgAIAAAAIQDb4fbL7gAAAIUBAAATAAAAAAAAAAAA&#10;AAAAAAAAAABbQ29udGVudF9UeXBlc10ueG1sUEsBAi0AFAAGAAgAAAAhAFr0LFu/AAAAFQEAAAsA&#10;AAAAAAAAAAAAAAAAHwEAAF9yZWxzLy5yZWxzUEsBAi0AFAAGAAgAAAAhAMBIjfPEAAAA3QAAAA8A&#10;AAAAAAAAAAAAAAAABwIAAGRycy9kb3ducmV2LnhtbFBLBQYAAAAAAwADALcAAAD4AgAAAAA=&#10;" strokecolor="red"/>
                <v:line id="Gerade Verbindung 2569" o:spid="_x0000_s1961" style="position:absolute;visibility:visible;mso-wrap-style:square" from="10763,5715" to="2275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WHxgAAAN0AAAAPAAAAZHJzL2Rvd25yZXYueG1sRI9Ba8JA&#10;FITvhf6H5RV6q5u0IhLdhCIUJBdtTKnHR/Y1SZt9G7JrjP++Kwgeh5n5hllnk+nESINrLSuIZxEI&#10;4srqlmsF5eHjZQnCeWSNnWVScCEHWfr4sMZE2zN/0lj4WgQIuwQVNN73iZSuasigm9meOHg/djDo&#10;gxxqqQc8B7jp5GsULaTBlsNCgz1tGqr+ipNRcDz85t+bYszLqJfOtHm8249fSj0/Te8rEJ4mfw/f&#10;2lut4C1ezOH6JjwBmf4DAAD//wMAUEsBAi0AFAAGAAgAAAAhANvh9svuAAAAhQEAABMAAAAAAAAA&#10;AAAAAAAAAAAAAFtDb250ZW50X1R5cGVzXS54bWxQSwECLQAUAAYACAAAACEAWvQsW78AAAAVAQAA&#10;CwAAAAAAAAAAAAAAAAAfAQAAX3JlbHMvLnJlbHNQSwECLQAUAAYACAAAACEAT6EVh8YAAADdAAAA&#10;DwAAAAAAAAAAAAAAAAAHAgAAZHJzL2Rvd25yZXYueG1sUEsFBgAAAAADAAMAtwAAAPoCAAAAAA==&#10;" strokecolor="red"/>
              </v:group>
            </w:pict>
          </mc:Fallback>
        </mc:AlternateContent>
      </w:r>
    </w:p>
    <w:p w14:paraId="62300A11" w14:textId="77777777" w:rsidR="003C21BE" w:rsidRDefault="003C21BE" w:rsidP="003C21BE">
      <w:pPr>
        <w:tabs>
          <w:tab w:val="left" w:pos="426"/>
        </w:tabs>
        <w:spacing w:line="312" w:lineRule="auto"/>
        <w:rPr>
          <w:sz w:val="22"/>
        </w:rPr>
      </w:pPr>
    </w:p>
    <w:p w14:paraId="67FF2383" w14:textId="77777777" w:rsidR="003C21BE" w:rsidRDefault="003C21BE" w:rsidP="003C21BE">
      <w:pPr>
        <w:tabs>
          <w:tab w:val="left" w:pos="426"/>
        </w:tabs>
        <w:spacing w:line="312" w:lineRule="auto"/>
        <w:rPr>
          <w:sz w:val="22"/>
        </w:rPr>
      </w:pPr>
    </w:p>
    <w:p w14:paraId="420243AA" w14:textId="77777777" w:rsidR="003C21BE" w:rsidRDefault="003C21BE" w:rsidP="003C21BE">
      <w:pPr>
        <w:spacing w:line="312" w:lineRule="auto"/>
        <w:rPr>
          <w:sz w:val="22"/>
        </w:rPr>
      </w:pPr>
    </w:p>
    <w:p w14:paraId="6BEA99E3" w14:textId="77777777" w:rsidR="003C21BE" w:rsidRDefault="003C21BE" w:rsidP="003C21BE">
      <w:pPr>
        <w:spacing w:line="240" w:lineRule="exact"/>
        <w:rPr>
          <w:sz w:val="22"/>
        </w:rPr>
      </w:pPr>
      <w:r>
        <w:rPr>
          <w:sz w:val="22"/>
        </w:rPr>
        <w:br w:type="page"/>
      </w:r>
    </w:p>
    <w:p w14:paraId="221E7E18" w14:textId="77777777" w:rsidR="003C21BE" w:rsidRPr="006F6613" w:rsidRDefault="003C21BE" w:rsidP="003C21BE">
      <w:pPr>
        <w:pStyle w:val="berschrift2"/>
      </w:pPr>
      <w:r w:rsidRPr="00AA18D1">
        <w:rPr>
          <w:noProof/>
        </w:rPr>
        <w:lastRenderedPageBreak/>
        <w:drawing>
          <wp:anchor distT="0" distB="0" distL="114300" distR="114300" simplePos="0" relativeHeight="251778560" behindDoc="0" locked="0" layoutInCell="1" allowOverlap="1" wp14:anchorId="657FB163" wp14:editId="4A8B0D3C">
            <wp:simplePos x="0" y="0"/>
            <wp:positionH relativeFrom="column">
              <wp:posOffset>4824730</wp:posOffset>
            </wp:positionH>
            <wp:positionV relativeFrom="paragraph">
              <wp:posOffset>30422</wp:posOffset>
            </wp:positionV>
            <wp:extent cx="341630" cy="313055"/>
            <wp:effectExtent l="0" t="0" r="1270" b="0"/>
            <wp:wrapNone/>
            <wp:docPr id="3255" name="Grafik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t xml:space="preserve"> </w:t>
      </w:r>
      <w:r>
        <w:t xml:space="preserve">Das </w:t>
      </w:r>
      <w:r w:rsidRPr="00694636">
        <w:t>Anreißen</w:t>
      </w:r>
      <w:r>
        <w:t xml:space="preserve"> an der Lehne</w:t>
      </w:r>
    </w:p>
    <w:p w14:paraId="06D83677" w14:textId="77777777" w:rsidR="003C21BE" w:rsidRDefault="003C21BE" w:rsidP="003C21BE">
      <w:pPr>
        <w:tabs>
          <w:tab w:val="left" w:pos="284"/>
        </w:tabs>
        <w:spacing w:line="312" w:lineRule="auto"/>
        <w:ind w:right="-1"/>
        <w:rPr>
          <w:sz w:val="22"/>
        </w:rPr>
      </w:pPr>
      <w:r>
        <w:rPr>
          <w:noProof/>
          <w:sz w:val="22"/>
          <w:lang w:eastAsia="de-DE"/>
        </w:rPr>
        <mc:AlternateContent>
          <mc:Choice Requires="wps">
            <w:drawing>
              <wp:anchor distT="0" distB="0" distL="114300" distR="114300" simplePos="0" relativeHeight="251782656" behindDoc="0" locked="0" layoutInCell="1" allowOverlap="1" wp14:anchorId="19875574" wp14:editId="5387A251">
                <wp:simplePos x="0" y="0"/>
                <wp:positionH relativeFrom="column">
                  <wp:posOffset>4939665</wp:posOffset>
                </wp:positionH>
                <wp:positionV relativeFrom="paragraph">
                  <wp:posOffset>98425</wp:posOffset>
                </wp:positionV>
                <wp:extent cx="1254125" cy="637540"/>
                <wp:effectExtent l="38100" t="95250" r="117475" b="48260"/>
                <wp:wrapNone/>
                <wp:docPr id="3165" name="Textfeld 3165"/>
                <wp:cNvGraphicFramePr/>
                <a:graphic xmlns:a="http://schemas.openxmlformats.org/drawingml/2006/main">
                  <a:graphicData uri="http://schemas.microsoft.com/office/word/2010/wordprocessingShape">
                    <wps:wsp>
                      <wps:cNvSpPr txBox="1"/>
                      <wps:spPr>
                        <a:xfrm>
                          <a:off x="0" y="0"/>
                          <a:ext cx="1254125" cy="637540"/>
                        </a:xfrm>
                        <a:prstGeom prst="rect">
                          <a:avLst/>
                        </a:prstGeom>
                        <a:solidFill>
                          <a:schemeClr val="bg2"/>
                        </a:solidFill>
                        <a:ln w="6350">
                          <a:solidFill>
                            <a:schemeClr val="bg2">
                              <a:lumMod val="5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0E5CB42" w14:textId="77777777" w:rsidR="008A6EA7" w:rsidRDefault="008A6EA7" w:rsidP="003C21BE">
                            <w:r>
                              <w:rPr>
                                <w:sz w:val="22"/>
                              </w:rPr>
                              <w:t>Nehmen Sie die Bauanleitung zu 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75574" id="Textfeld 3165" o:spid="_x0000_s1962" type="#_x0000_t202" style="position:absolute;margin-left:388.95pt;margin-top:7.75pt;width:98.75pt;height:50.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rb/QIAAI0GAAAOAAAAZHJzL2Uyb0RvYy54bWysVVtv2jAUfp+0/2D5fQ2h0FHUULFWnSZ1&#10;bVU69dk4NrHq2J5tSLpfv3McApTtpdOQMD4+9+9cuLhsa002wgdlTUHzkwElwnBbKrMq6I+nm08T&#10;SkJkpmTaGlHQVxHo5ezjh4vGTcXQVlaXwhMwYsK0cQWtYnTTLAu8EjULJ9YJA0xpfc0ikH6VlZ41&#10;YL3W2XAwOMsa60vnLRchwOt1x6SzZF9KweO9lEFEogsKscV0+nQu8cxmF2y68sxVim/DYP8QRc2U&#10;Aac7U9csMrL26g9TteLeBivjCbd1ZqVUXKQcIJt8cJTNomJOpFwAnOB2MIX/Z5bfbR48UWVBT/Oz&#10;MSWG1VClJ9FGKXRJ0iNg1LgwBdGFA+HYfrEt1Bqxw/cAj5h6K32Nv5AUAT6g/bpDGOwRjkrD8Qi+&#10;lHDgnZ1+Ho9SCbK9tvMhfhW2JngpqIcKJmDZ5jZE8AiivQg6C1ar8kZpnQjsGnGlPdkwqPdyNcQY&#10;QeONlDakQefjQTL8hpf67q0FNKzX9XdbdlbHA/j0dnuHx17ApzaoKVIPQuhI2HUUflGVDVnqtX9k&#10;gPp4MAFrpFSY7Okk7who0Hxyjo6Ax/QKRmupKfE2PqtYpbZAaNEmgrHPWDP+0sGlXcW6gEfJzB46&#10;kE7h7qJJ1EGg2b6q6RZftUgomEchoVdScfHhCC3GuTAx9UXKH6RRSkJ13qO4lUfVLqj3KO80kmdr&#10;4k65Vsb6ruJ91Tp8ypc+ZNnJAx4HeeM1tss2DUk+Si2Fb0tbvsI0QE1SrwfHbxTU4paF+MA8LBEo&#10;HSzGeA+H1BZazm5vlFTW//rbO8rDbAOXkgaWUkHDzzXzghL9zcDUn+cjGBgSEzEafx4C4Q85y0OO&#10;WddXFuYghxXseLqifNT9VXpbP8P+nKNXYDHDwXdBY3+9it2qhP3LxXyehGBvORZvzcJxNI04Yw8+&#10;tc/Mu+3URpj3O9uvLzY9Gt5OFjWNna+jlSpN9h7VbQVg56Xe3O5nXKqHdJLa/4vMfgMAAP//AwBQ&#10;SwMEFAAGAAgAAAAhAHNrmC7eAAAACgEAAA8AAABkcnMvZG93bnJldi54bWxMj8FOwzAMhu9IvENk&#10;JG4sHayElqYTGnDgNsaEOKaNaSsap2uytbw95gRH+//0+3Oxnl0vTjiGzpOG5SIBgVR721GjYf/2&#10;fHUHIkRD1vSeUMM3BliX52eFya2f6BVPu9gILqGQGw1tjEMuZahbdCYs/IDE2acfnYk8jo20o5m4&#10;3PXyOklupTMd8YXWDLhpsf7aHZ0GPKhQHZLmcXPz8h72H2Gip9VW68uL+eEeRMQ5/sHwq8/qULJT&#10;5Y9kg+g1KKUyRjlIUxAMZCpdgah4sUwzkGUh/79Q/gAAAP//AwBQSwECLQAUAAYACAAAACEAtoM4&#10;kv4AAADhAQAAEwAAAAAAAAAAAAAAAAAAAAAAW0NvbnRlbnRfVHlwZXNdLnhtbFBLAQItABQABgAI&#10;AAAAIQA4/SH/1gAAAJQBAAALAAAAAAAAAAAAAAAAAC8BAABfcmVscy8ucmVsc1BLAQItABQABgAI&#10;AAAAIQDCKZrb/QIAAI0GAAAOAAAAAAAAAAAAAAAAAC4CAABkcnMvZTJvRG9jLnhtbFBLAQItABQA&#10;BgAIAAAAIQBza5gu3gAAAAoBAAAPAAAAAAAAAAAAAAAAAFcFAABkcnMvZG93bnJldi54bWxQSwUG&#10;AAAAAAQABADzAAAAYgYAAAAA&#10;" fillcolor="#eeece1 [3214]" strokecolor="#938953 [1614]" strokeweight=".5pt">
                <v:shadow on="t" color="black" opacity="26214f" origin="-.5,.5" offset=".74836mm,-.74836mm"/>
                <v:textbox>
                  <w:txbxContent>
                    <w:p w14:paraId="50E5CB42" w14:textId="77777777" w:rsidR="008A6EA7" w:rsidRDefault="008A6EA7" w:rsidP="003C21BE">
                      <w:r>
                        <w:rPr>
                          <w:sz w:val="22"/>
                        </w:rPr>
                        <w:t>Nehmen Sie die Bauanleitung zu Hilfe!</w:t>
                      </w:r>
                    </w:p>
                  </w:txbxContent>
                </v:textbox>
              </v:shape>
            </w:pict>
          </mc:Fallback>
        </mc:AlternateContent>
      </w:r>
      <w:r>
        <w:rPr>
          <w:sz w:val="22"/>
        </w:rPr>
        <w:t xml:space="preserve">Sie haben gerade gelernt, wie man die Mittelpunkte für die Bohrungen am Sitz anreißt. </w:t>
      </w:r>
      <w:r w:rsidRPr="008A0784">
        <w:rPr>
          <w:b/>
          <w:sz w:val="22"/>
        </w:rPr>
        <w:t xml:space="preserve">Super! </w:t>
      </w:r>
      <w:r w:rsidRPr="008A0784">
        <w:rPr>
          <w:b/>
          <w:sz w:val="22"/>
        </w:rPr>
        <w:sym w:font="Wingdings" w:char="F04A"/>
      </w:r>
    </w:p>
    <w:p w14:paraId="2FAE1B3E" w14:textId="77777777" w:rsidR="003C21BE" w:rsidRPr="0062112E" w:rsidRDefault="003C21BE" w:rsidP="003C21BE">
      <w:pPr>
        <w:tabs>
          <w:tab w:val="left" w:pos="284"/>
        </w:tabs>
        <w:spacing w:line="312" w:lineRule="auto"/>
        <w:ind w:right="-1"/>
        <w:rPr>
          <w:sz w:val="22"/>
        </w:rPr>
      </w:pPr>
      <w:r>
        <w:rPr>
          <w:sz w:val="22"/>
        </w:rPr>
        <w:t xml:space="preserve">Auch an der Lehne müssen Mittelpunkte für die Bohrungen angerissen werden, diesmal auf den Längsleisten </w:t>
      </w:r>
      <w:r>
        <w:rPr>
          <w:rFonts w:ascii="Cambria" w:hAnsi="Cambria"/>
        </w:rPr>
        <w:t>③</w:t>
      </w:r>
      <w:r>
        <w:rPr>
          <w:sz w:val="22"/>
        </w:rPr>
        <w:t>.</w:t>
      </w:r>
    </w:p>
    <w:p w14:paraId="4557F336" w14:textId="77777777" w:rsidR="003C21BE" w:rsidRPr="0075048F" w:rsidRDefault="003C21BE" w:rsidP="00A467DE">
      <w:pPr>
        <w:pStyle w:val="Listenabsatz"/>
        <w:numPr>
          <w:ilvl w:val="0"/>
          <w:numId w:val="44"/>
        </w:numPr>
        <w:tabs>
          <w:tab w:val="left" w:pos="426"/>
        </w:tabs>
        <w:spacing w:line="312" w:lineRule="auto"/>
        <w:rPr>
          <w:sz w:val="22"/>
        </w:rPr>
      </w:pPr>
      <w:r w:rsidRPr="00AA18D1">
        <w:rPr>
          <w:noProof/>
          <w:lang w:eastAsia="de-DE"/>
        </w:rPr>
        <w:drawing>
          <wp:anchor distT="0" distB="0" distL="114300" distR="114300" simplePos="0" relativeHeight="251771392" behindDoc="0" locked="0" layoutInCell="1" allowOverlap="1" wp14:anchorId="4F57B8DC" wp14:editId="156AF05E">
            <wp:simplePos x="0" y="0"/>
            <wp:positionH relativeFrom="column">
              <wp:posOffset>5043170</wp:posOffset>
            </wp:positionH>
            <wp:positionV relativeFrom="paragraph">
              <wp:posOffset>8255</wp:posOffset>
            </wp:positionV>
            <wp:extent cx="314325" cy="314325"/>
            <wp:effectExtent l="0" t="0" r="9525" b="9525"/>
            <wp:wrapNone/>
            <wp:docPr id="3256" name="Grafik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48F">
        <w:rPr>
          <w:sz w:val="22"/>
        </w:rPr>
        <w:t xml:space="preserve">Berechnen Sie die </w:t>
      </w:r>
      <w:r>
        <w:rPr>
          <w:sz w:val="22"/>
        </w:rPr>
        <w:t xml:space="preserve">fehlenden </w:t>
      </w:r>
      <w:r w:rsidRPr="0075048F">
        <w:rPr>
          <w:sz w:val="22"/>
        </w:rPr>
        <w:t>Maße, wie Sie es beim Sitz gelernt haben.</w:t>
      </w:r>
    </w:p>
    <w:p w14:paraId="5A1A48B7" w14:textId="77777777" w:rsidR="003C21BE" w:rsidRDefault="003C21BE" w:rsidP="00A467DE">
      <w:pPr>
        <w:pStyle w:val="Listenabsatz"/>
        <w:numPr>
          <w:ilvl w:val="0"/>
          <w:numId w:val="44"/>
        </w:numPr>
        <w:tabs>
          <w:tab w:val="left" w:pos="426"/>
        </w:tabs>
        <w:spacing w:line="312" w:lineRule="auto"/>
        <w:rPr>
          <w:sz w:val="22"/>
        </w:rPr>
      </w:pPr>
      <w:r>
        <w:rPr>
          <w:sz w:val="22"/>
        </w:rPr>
        <w:t>Schreiben Sie</w:t>
      </w:r>
      <w:r w:rsidRPr="006E4970">
        <w:rPr>
          <w:sz w:val="22"/>
        </w:rPr>
        <w:t xml:space="preserve"> die </w:t>
      </w:r>
      <w:r>
        <w:rPr>
          <w:sz w:val="22"/>
        </w:rPr>
        <w:t xml:space="preserve">vier </w:t>
      </w:r>
      <w:r w:rsidRPr="006E4970">
        <w:rPr>
          <w:sz w:val="22"/>
        </w:rPr>
        <w:t>fehlenden Maße</w:t>
      </w:r>
      <w:r>
        <w:rPr>
          <w:sz w:val="22"/>
        </w:rPr>
        <w:t xml:space="preserve"> in die grauen Kästen.</w:t>
      </w:r>
    </w:p>
    <w:p w14:paraId="3D64761D" w14:textId="77777777" w:rsidR="003C21BE" w:rsidRDefault="003C21BE" w:rsidP="003C21BE">
      <w:pPr>
        <w:tabs>
          <w:tab w:val="left" w:pos="426"/>
        </w:tabs>
        <w:spacing w:line="312" w:lineRule="auto"/>
        <w:rPr>
          <w:sz w:val="22"/>
        </w:rPr>
      </w:pPr>
    </w:p>
    <w:p w14:paraId="52140403" w14:textId="77777777" w:rsidR="003C21BE" w:rsidRPr="00694636" w:rsidRDefault="003C21BE" w:rsidP="003C21BE">
      <w:pPr>
        <w:spacing w:line="312" w:lineRule="auto"/>
        <w:rPr>
          <w:sz w:val="22"/>
        </w:rPr>
      </w:pPr>
    </w:p>
    <w:p w14:paraId="64EAB9E2" w14:textId="77777777" w:rsidR="003C21BE" w:rsidRDefault="003C21BE" w:rsidP="003C21BE">
      <w:pPr>
        <w:spacing w:line="312" w:lineRule="auto"/>
        <w:rPr>
          <w:sz w:val="22"/>
        </w:rPr>
      </w:pPr>
    </w:p>
    <w:p w14:paraId="1BEA084B" w14:textId="77777777" w:rsidR="003C21BE" w:rsidRDefault="003C21BE" w:rsidP="003C21BE">
      <w:pPr>
        <w:spacing w:line="312" w:lineRule="auto"/>
        <w:rPr>
          <w:sz w:val="22"/>
        </w:rPr>
      </w:pPr>
      <w:r>
        <w:rPr>
          <w:noProof/>
          <w:sz w:val="22"/>
          <w:lang w:eastAsia="de-DE"/>
        </w:rPr>
        <mc:AlternateContent>
          <mc:Choice Requires="wpg">
            <w:drawing>
              <wp:anchor distT="0" distB="0" distL="114300" distR="114300" simplePos="0" relativeHeight="251784704" behindDoc="0" locked="0" layoutInCell="1" allowOverlap="1" wp14:anchorId="1E0DF534" wp14:editId="4294120D">
                <wp:simplePos x="0" y="0"/>
                <wp:positionH relativeFrom="column">
                  <wp:posOffset>0</wp:posOffset>
                </wp:positionH>
                <wp:positionV relativeFrom="paragraph">
                  <wp:posOffset>0</wp:posOffset>
                </wp:positionV>
                <wp:extent cx="6509615" cy="6835140"/>
                <wp:effectExtent l="0" t="0" r="5715" b="22860"/>
                <wp:wrapNone/>
                <wp:docPr id="3166" name="Gruppieren 3166"/>
                <wp:cNvGraphicFramePr/>
                <a:graphic xmlns:a="http://schemas.openxmlformats.org/drawingml/2006/main">
                  <a:graphicData uri="http://schemas.microsoft.com/office/word/2010/wordprocessingGroup">
                    <wpg:wgp>
                      <wpg:cNvGrpSpPr/>
                      <wpg:grpSpPr>
                        <a:xfrm>
                          <a:off x="0" y="0"/>
                          <a:ext cx="6509615" cy="6835140"/>
                          <a:chOff x="0" y="0"/>
                          <a:chExt cx="6509615" cy="6835140"/>
                        </a:xfrm>
                      </wpg:grpSpPr>
                      <wps:wsp>
                        <wps:cNvPr id="3167" name="Textfeld 3167"/>
                        <wps:cNvSpPr txBox="1"/>
                        <wps:spPr>
                          <a:xfrm rot="16200000">
                            <a:off x="361950" y="95250"/>
                            <a:ext cx="254000" cy="157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1D25E" w14:textId="77777777" w:rsidR="008A6EA7" w:rsidRPr="00A60C13" w:rsidRDefault="008A6EA7" w:rsidP="003C21BE">
                              <w:pPr>
                                <w:rPr>
                                  <w:rFonts w:ascii="Segoe Script" w:hAnsi="Segoe Script"/>
                                  <w:sz w:val="22"/>
                                </w:rPr>
                              </w:pPr>
                              <w:r w:rsidRPr="00A60C13">
                                <w:rPr>
                                  <w:rFonts w:ascii="Segoe Script" w:hAnsi="Segoe Script"/>
                                  <w:sz w:val="22"/>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168" name="Gruppieren 3168"/>
                        <wpg:cNvGrpSpPr/>
                        <wpg:grpSpPr>
                          <a:xfrm>
                            <a:off x="0" y="0"/>
                            <a:ext cx="6509615" cy="6835140"/>
                            <a:chOff x="0" y="0"/>
                            <a:chExt cx="6509615" cy="6835140"/>
                          </a:xfrm>
                        </wpg:grpSpPr>
                        <wps:wsp>
                          <wps:cNvPr id="3169" name="Textfeld 3169"/>
                          <wps:cNvSpPr txBox="1"/>
                          <wps:spPr>
                            <a:xfrm rot="16200000">
                              <a:off x="-115340" y="2114550"/>
                              <a:ext cx="397510" cy="166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3C195" w14:textId="77777777" w:rsidR="008A6EA7" w:rsidRPr="00A60C13" w:rsidRDefault="008A6EA7" w:rsidP="003C21BE">
                                <w:pPr>
                                  <w:rPr>
                                    <w:rFonts w:ascii="Segoe Script" w:hAnsi="Segoe Script"/>
                                    <w:sz w:val="22"/>
                                  </w:rPr>
                                </w:pPr>
                                <w:r w:rsidRPr="00A60C13">
                                  <w:rPr>
                                    <w:rFonts w:ascii="Segoe Script" w:hAnsi="Segoe Script"/>
                                    <w:sz w:val="22"/>
                                  </w:rPr>
                                  <w:t>508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170" name="Gruppieren 3170"/>
                          <wpg:cNvGrpSpPr/>
                          <wpg:grpSpPr>
                            <a:xfrm>
                              <a:off x="84685" y="0"/>
                              <a:ext cx="6424930" cy="6835140"/>
                              <a:chOff x="0" y="0"/>
                              <a:chExt cx="6424930" cy="6835140"/>
                            </a:xfrm>
                          </wpg:grpSpPr>
                          <wps:wsp>
                            <wps:cNvPr id="3171" name="Textfeld 3171"/>
                            <wps:cNvSpPr txBox="1"/>
                            <wps:spPr>
                              <a:xfrm rot="16200000">
                                <a:off x="219075" y="5905500"/>
                                <a:ext cx="397510" cy="15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B793E" w14:textId="77777777" w:rsidR="008A6EA7" w:rsidRPr="00A60C13" w:rsidRDefault="008A6EA7" w:rsidP="003C21BE">
                                  <w:pPr>
                                    <w:rPr>
                                      <w:rFonts w:ascii="Segoe Script" w:hAnsi="Segoe Script"/>
                                      <w:sz w:val="22"/>
                                    </w:rPr>
                                  </w:pPr>
                                  <w:r w:rsidRPr="00A60C13">
                                    <w:rPr>
                                      <w:rFonts w:ascii="Segoe Script" w:hAnsi="Segoe Script"/>
                                      <w:sz w:val="22"/>
                                    </w:rPr>
                                    <w:t>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172" name="Gruppieren 3172"/>
                            <wpg:cNvGrpSpPr/>
                            <wpg:grpSpPr>
                              <a:xfrm>
                                <a:off x="0" y="0"/>
                                <a:ext cx="6424930" cy="6835140"/>
                                <a:chOff x="0" y="0"/>
                                <a:chExt cx="6424930" cy="6835140"/>
                              </a:xfrm>
                            </wpg:grpSpPr>
                            <wpg:grpSp>
                              <wpg:cNvPr id="3173" name="Gruppieren 3173"/>
                              <wpg:cNvGrpSpPr/>
                              <wpg:grpSpPr>
                                <a:xfrm>
                                  <a:off x="0" y="0"/>
                                  <a:ext cx="6424930" cy="6835140"/>
                                  <a:chOff x="0" y="0"/>
                                  <a:chExt cx="6424930" cy="6835140"/>
                                </a:xfrm>
                              </wpg:grpSpPr>
                              <wpg:grpSp>
                                <wpg:cNvPr id="3174" name="Gruppieren 3174"/>
                                <wpg:cNvGrpSpPr/>
                                <wpg:grpSpPr>
                                  <a:xfrm>
                                    <a:off x="0" y="0"/>
                                    <a:ext cx="6424930" cy="6526530"/>
                                    <a:chOff x="66675" y="0"/>
                                    <a:chExt cx="6424930" cy="6526530"/>
                                  </a:xfrm>
                                </wpg:grpSpPr>
                                <wps:wsp>
                                  <wps:cNvPr id="3175" name="Gerade Verbindung 2652"/>
                                  <wps:cNvCnPr/>
                                  <wps:spPr>
                                    <a:xfrm flipH="1">
                                      <a:off x="66675" y="4905375"/>
                                      <a:ext cx="912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6" name="Gerade Verbindung 2653"/>
                                  <wps:cNvCnPr/>
                                  <wps:spPr>
                                    <a:xfrm>
                                      <a:off x="171450" y="238125"/>
                                      <a:ext cx="0" cy="47695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177" name="Gruppieren 3177"/>
                                  <wpg:cNvGrpSpPr/>
                                  <wpg:grpSpPr>
                                    <a:xfrm>
                                      <a:off x="76200" y="0"/>
                                      <a:ext cx="6415405" cy="6526530"/>
                                      <a:chOff x="0" y="0"/>
                                      <a:chExt cx="6415405" cy="6526530"/>
                                    </a:xfrm>
                                  </wpg:grpSpPr>
                                  <wpg:grpSp>
                                    <wpg:cNvPr id="3178" name="Gruppieren 3178"/>
                                    <wpg:cNvGrpSpPr/>
                                    <wpg:grpSpPr>
                                      <a:xfrm>
                                        <a:off x="0" y="0"/>
                                        <a:ext cx="6415405" cy="6526530"/>
                                        <a:chOff x="-373075" y="0"/>
                                        <a:chExt cx="6415430" cy="6526899"/>
                                      </a:xfrm>
                                    </wpg:grpSpPr>
                                    <pic:pic xmlns:pic="http://schemas.openxmlformats.org/drawingml/2006/picture">
                                      <pic:nvPicPr>
                                        <pic:cNvPr id="3179" name="Grafik 3179"/>
                                        <pic:cNvPicPr>
                                          <a:picLocks noChangeAspect="1"/>
                                        </pic:cNvPicPr>
                                      </pic:nvPicPr>
                                      <pic:blipFill rotWithShape="1">
                                        <a:blip r:embed="rId42" cstate="print">
                                          <a:extLst>
                                            <a:ext uri="{28A0092B-C50C-407E-A947-70E740481C1C}">
                                              <a14:useLocalDpi xmlns:a14="http://schemas.microsoft.com/office/drawing/2010/main" val="0"/>
                                            </a:ext>
                                          </a:extLst>
                                        </a:blip>
                                        <a:srcRect l="26832" t="19168" r="12630" b="32889"/>
                                        <a:stretch/>
                                      </pic:blipFill>
                                      <pic:spPr bwMode="auto">
                                        <a:xfrm>
                                          <a:off x="534010" y="270663"/>
                                          <a:ext cx="5508345" cy="6174028"/>
                                        </a:xfrm>
                                        <a:prstGeom prst="rect">
                                          <a:avLst/>
                                        </a:prstGeom>
                                        <a:ln>
                                          <a:noFill/>
                                        </a:ln>
                                        <a:extLst>
                                          <a:ext uri="{53640926-AAD7-44D8-BBD7-CCE9431645EC}">
                                            <a14:shadowObscured xmlns:a14="http://schemas.microsoft.com/office/drawing/2010/main"/>
                                          </a:ext>
                                        </a:extLst>
                                      </pic:spPr>
                                    </pic:pic>
                                    <wps:wsp>
                                      <wps:cNvPr id="3180" name="Gerade Verbindung 2657"/>
                                      <wps:cNvCnPr/>
                                      <wps:spPr>
                                        <a:xfrm flipH="1">
                                          <a:off x="0" y="6400800"/>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1" name="Gerade Verbindung 2658"/>
                                      <wps:cNvCnPr/>
                                      <wps:spPr>
                                        <a:xfrm flipH="1">
                                          <a:off x="14630" y="5632704"/>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2" name="Gerade Verbindung 2659"/>
                                      <wps:cNvCnPr/>
                                      <wps:spPr>
                                        <a:xfrm>
                                          <a:off x="124358" y="5537607"/>
                                          <a:ext cx="0" cy="9892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3" name="Gerade Verbindung 2660"/>
                                      <wps:cNvCnPr/>
                                      <wps:spPr>
                                        <a:xfrm flipH="1">
                                          <a:off x="0" y="512064"/>
                                          <a:ext cx="539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4" name="Gerade Verbindung 2661"/>
                                      <wps:cNvCnPr/>
                                      <wps:spPr>
                                        <a:xfrm flipH="1">
                                          <a:off x="-373075" y="329165"/>
                                          <a:ext cx="9201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5" name="Gerade Verbindung 2662"/>
                                      <wps:cNvCnPr/>
                                      <wps:spPr>
                                        <a:xfrm>
                                          <a:off x="124358" y="0"/>
                                          <a:ext cx="0" cy="599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86" name="Gerade Verbindung 2663"/>
                                    <wps:cNvCnPr/>
                                    <wps:spPr>
                                      <a:xfrm rot="8100000" flipH="1">
                                        <a:off x="498475" y="6305550"/>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7" name="Gerade Verbindung 2664"/>
                                    <wps:cNvCnPr/>
                                    <wps:spPr>
                                      <a:xfrm rot="8100000" flipH="1">
                                        <a:off x="504825" y="5543550"/>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8" name="Gerade Verbindung 2665"/>
                                    <wps:cNvCnPr/>
                                    <wps:spPr>
                                      <a:xfrm rot="8100000" flipH="1">
                                        <a:off x="98425" y="481647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9" name="Gerade Verbindung 2666"/>
                                    <wps:cNvCnPr/>
                                    <wps:spPr>
                                      <a:xfrm rot="8100000" flipH="1">
                                        <a:off x="104775" y="23812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0" name="Gerade Verbindung 2667"/>
                                    <wps:cNvCnPr/>
                                    <wps:spPr>
                                      <a:xfrm rot="8100000" flipH="1">
                                        <a:off x="504825" y="23812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1" name="Gerade Verbindung 2668"/>
                                    <wps:cNvCnPr/>
                                    <wps:spPr>
                                      <a:xfrm rot="8100000" flipH="1">
                                        <a:off x="504825" y="424205"/>
                                        <a:ext cx="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192" name="Gruppieren 3192"/>
                                <wpg:cNvGrpSpPr/>
                                <wpg:grpSpPr>
                                  <a:xfrm>
                                    <a:off x="876300" y="6432550"/>
                                    <a:ext cx="522605" cy="402590"/>
                                    <a:chOff x="0" y="0"/>
                                    <a:chExt cx="522605" cy="402590"/>
                                  </a:xfrm>
                                </wpg:grpSpPr>
                                <wps:wsp>
                                  <wps:cNvPr id="3193" name="Gerade Verbindung 2670"/>
                                  <wps:cNvCnPr/>
                                  <wps:spPr>
                                    <a:xfrm>
                                      <a:off x="0" y="323850"/>
                                      <a:ext cx="5226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4" name="Gerade Verbindung 2671"/>
                                  <wps:cNvCnPr/>
                                  <wps:spPr>
                                    <a:xfrm>
                                      <a:off x="88900" y="0"/>
                                      <a:ext cx="0" cy="4025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5" name="Gerade Verbindung 2672"/>
                                  <wps:cNvCnPr/>
                                  <wps:spPr>
                                    <a:xfrm>
                                      <a:off x="177800" y="6350"/>
                                      <a:ext cx="0" cy="3962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6" name="Gerade Verbindung 2673"/>
                                  <wps:cNvCnPr/>
                                  <wps:spPr>
                                    <a:xfrm rot="5400000">
                                      <a:off x="31750" y="26670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7" name="Gerade Verbindung 2674"/>
                                  <wps:cNvCnPr/>
                                  <wps:spPr>
                                    <a:xfrm rot="5400000">
                                      <a:off x="133350" y="273050"/>
                                      <a:ext cx="107315" cy="1073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198" name="Textfeld 3198"/>
                              <wps:cNvSpPr txBox="1"/>
                              <wps:spPr>
                                <a:xfrm>
                                  <a:off x="1085850" y="6591300"/>
                                  <a:ext cx="397496" cy="15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5698B" w14:textId="77777777" w:rsidR="008A6EA7" w:rsidRPr="00A60C13" w:rsidRDefault="008A6EA7" w:rsidP="003C21BE">
                                    <w:pPr>
                                      <w:rPr>
                                        <w:rFonts w:ascii="Segoe Script" w:hAnsi="Segoe Script"/>
                                        <w:sz w:val="22"/>
                                      </w:rPr>
                                    </w:pPr>
                                    <w:r w:rsidRPr="00A60C13">
                                      <w:rPr>
                                        <w:rFonts w:ascii="Segoe Script" w:hAnsi="Segoe Script"/>
                                        <w:sz w:val="22"/>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wgp>
                  </a:graphicData>
                </a:graphic>
              </wp:anchor>
            </w:drawing>
          </mc:Choice>
          <mc:Fallback>
            <w:pict>
              <v:group w14:anchorId="1E0DF534" id="Gruppieren 3166" o:spid="_x0000_s1963" style="position:absolute;margin-left:0;margin-top:0;width:512.55pt;height:538.2pt;z-index:251784704" coordsize="65096,68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IueS1CQAA9E0AAA4AAABkcnMvZTJvRG9jLnhtbOxca2/bxhL9foH+&#10;B0LfE2v5phCn8HUa3wJpGzS5N58pirKIUCTvkrLk/vqe2QdfomTLTpSkYIE6K3KX5A5nz8ycmeWr&#10;n3fr1LiLeZnk2eWEvZxOjDiL8kWS3V5O/vvx7Qt/YpRVmC3CNM/iy8l9XE5+fv3Tv15ti1ls5qs8&#10;XcTcwEWycrYtLierqipmFxdltIrXYfkyL+IMJ5c5X4cVfvLbiwUPt7j6Or0wp1P3YpvzRcHzKC5L&#10;HH0jT05ei+svl3FU/bFclnFlpJcTPFsl/nLxd05/L16/Cme3PCxWSaQeI3zCU6zDJMNN60u9CavQ&#10;2PBk71LrJOJ5mS+rl1G+vsiXyySKxRwwGzbtzeaG55tCzOV2tr0tajFBtD05Pfmy0e9377mRLC4n&#10;FnPdiZGFa7ylG74piiTmcWaIw5DStridofMNLz4U77k6cCt/0cR3S76mfzElYyfke1/LN95VRoSD&#10;rjMNXOZMjAjnXN9ymK3eQLTCa9obF61+eWDkhb7xBT1f/TjbAtpUNgIrnyewD6uwiMV7KEkGjcA8&#10;LbCPmOIyThckLo+Uip4AXUlWRrX7d47ZM328xEEtMoPn0EnmQpfxn1AhJUHLZYEDlYWoAsdES6iq&#10;FqXp2NRfSJI5nu2L87U4wlnBy+omztcGNS4nHCtBXD28e1dWuBS66i70LGWeJou3SZqKH7T64uuU&#10;G3ch1k1aiUfHiE6vNDO2eI0WHo0GZTkNl1dOMzoSi/WnbkcCkRMXreo+jalPmv0ZL6F/QmUG7h1G&#10;UZzV9xe9qdcStzploOrfPNUpg+U8MELcOc+qevA6yXIuZi8AqxHZ4rMW2VL2h8Bb86ZmtZvvxMJj&#10;tqU1Y54v7qEwQifwcssiepvg9b0Ly+p9yAFMOAiwrf7An2WaQ/y5ak2MVc7/GjpO/aH+ODsxtgC6&#10;y0n5/03I44mR/pphYeCSlW5w3ZjrRrZZX+fQASaeRjQxgFepbi55vv4EDL6iu+BUmEW41+Wk0s3r&#10;SsItMDyKr65EJ2BfEVbvsg9FRJcmuZIyftx9CnmhNLaCqv+e66UXznqKK/vSyCy/2lT5MhFaTZKV&#10;UlQSBwxI8BLgUONYs4ZhoIZAz5fvZAQ9kmgH9AItsDboBVqFnwd6LxhzLBgFQj2TMdvp454VeA7D&#10;ebIgMFi+NeJeF6y7gPl9456tlWbEvbPjnodFNIB7OCy8l5Nwz7ddH14dlmTPS3Ft0w6wRJ/g8B0Y&#10;WXs438Th82AGpdBa2IeDQmTPdfhMFkw9KUYnmAL5esLsQJ8DiY/Q9+NCn6N1ZoS+80OfqVdxJ871&#10;zCdAn3RVeiv1jLCngt59v9azhiepYo2T8P37naQ9PEnlWHzpSTqm60iHM5zVjIXrugq1lRa0WIuO&#10;EWtGf2MjBhujLH/Mw0Vs/C/m8yRbbLJbAxNUq0BYs+tMUT06dpd0i7FMk+I/OnJTfEUjBxvWy4JM&#10;YBVBAigGJ2Cmb+LO5Lg/YLjSJCO2ZS/kIzqDDkt2ocNF9MLvaqfD71YvSJ1GyjhcUDCtiLzDRMiI&#10;tHfNrmP9wzARjSgOMhHSBBFzQwJRAfNZCDSvYRyHVLHmRRBUHlBF0gelgMxDvCihyrR8BmXrKKDy&#10;Qm3PDRym1UOzlpoKU9zDqIENldXV+ydwYU/VwMOmraZdu/ZbEa8nob5HzOtw6MJAsSrAAioOIH9n&#10;XBv1h0ceRP3DEx3mprwvx03Zw4/aMm8vLM/SYcmAgcP4Or6DkPxAEEEHplok0Qz/qzwGWnu0/MP5&#10;HoyqNsReypzR+lHXWIf886Z4IWnHZJ6kSXUv0kcwM/RQ2d37JCJSnn60yS6vJrtueLhMPoPfxyHg&#10;iu4oh4G+TKJ3efS5NLL8ehVmt/FVWYByJxtJwNrtLn527jmHQSX6nKjfT0m1ErSnNrB0Uk0XVGov&#10;8zMgMeAhskpv8mizBncu02Q8TsMKObpylRQlCNxZvJ7HC+QFfl0gpo2QoquQ9yl4klUSNkse/YkJ&#10;UN4Mr9WCy0yTCZgLncRTMNOl9z5H3sj0fSESpAcqHlfRSk9YT0pKi8h/Y779LV/gRiEYW2HiNQAr&#10;DCfyj+g9ov+8qesKC9A4EQiKfcvWi5J59tQUa6HWtyap8ci8h/Ql+rkL8YJktkI08fpkSgfGsc7C&#10;gTvvvYuTsnCa2e7zq8jkHHPP2tmlAzZx0D2TQnWRNfL7xIJIJeH86JqJpJLwWkXqqs7zyAzXUYfw&#10;jIbxLK6ZX1NdN0OumTJBJ0cJzBa4gfXtuBaWuIjUWgucspqjKur85qiKVJfgN3zNkCq2U08HELEd&#10;JZi25cCGkQYiSnWnAlAbDVTKF/iBGYhQ+LBtGaOE7yBKOA8YNmTagAa6wi9WdvyABh6xyQ4zp24f&#10;B4nsH3FwxMF2MOI3bOeQFrbTUKdoYTvCs0x4+D3iJEBlGgMEj+7h6B7WZTOU7z1MIruPIJGHbbKi&#10;GDRrrCDQCQJblgqO1rgONB5dNVePIJErFlgOPli/9jTOrsnJny9aPsogS/7gAcssqu18RoEH1G0o&#10;tWEHvq1yPIhenL2iJKWloIamsn5i1NJa574/LVVJjq/O4zQs9ZC1VinKowH0w5rpTG2RVRPRDAKb&#10;frncqJlERtb1wmM8LeLpJq0wpJl1acrhrJusUD6KmYBMSvdCMW2fuQSfeBN7YfYImbKQfVRMoZhN&#10;tmVIMV1SoWcbcza1PWXMj6SJR8UcFbPZ6BPAjh6Jdh6TkznJlo+K2d5/1K1AOHdJ+9NCoTM5mcHR&#10;LA1ytV8CMVtOJgraTBRFjKZcbIz7ERWzHaO32/X+yf1SUuRBNPq194XK9MiJ+0J9DxE00BR+oWtb&#10;5l7A4pimq6tukN1HIbxUtrrcUo6tj/6iyguHx9VxeDNTqvI41+I8mjXQOy2ORYDkFqrKCDlvC5ah&#10;H+O1py7kUs96rxri4YwVbemk7aaiOKNVPInijm6xfQOLrV6481hiSftEoW8omZWbXKn57Uosg6NJ&#10;g87elQNJg5YSotJHLd5hnrZZsaMOjsmCOlkQHE0W6H0XjwRC5nlUwSQsCO09H/JFrMA1n58vGLFQ&#10;V0ERBHzNxMG5DPLRZAF2zDzSW5YFc92vNTCRr4dbY2I/CPSzo5Zs6ln6uxeqjfMjRo4Y2WDk0XSB&#10;9+h0wYBuMssioCTENFHM3cfMUTnlZ07+WdHcWeqigjqT0NoPjYMNjn546AM4Le+STX2Hohth2p2A&#10;UaDYgVEURdkBMFx8/MGxg4dM/PjRG/pIDkn4LOnY0z56U7P54w7or7MDuuE8RDxa7zLaO45Piwln&#10;RH0Gjb5d1v4tRjcfa3v9NwAAAP//AwBQSwMECgAAAAAAAAAhAPIE6QivwwIAr8MCABUAAABkcnMv&#10;bWVkaWEvaW1hZ2UxLmpwZWf/2P/gABBKRklGAAEBAQDcANwAAP/bAEMACAYGBwYFCAcHBwkJCAoM&#10;FA0MCwsMGRITDxQdGh8eHRocHCAkLicgIiwjHBwoNyksMDE0NDQfJzk9ODI8LjM0Mv/bAEMBCQkJ&#10;DAsMGA0NGDIhHCEyMjIyMjIyMjIyMjIyMjIyMjIyMjIyMjIyMjIyMjIyMjIyMjIyMjIyMjIyMjIy&#10;MjIyMv/AABEIDBsI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474neM28DeDZtThRXvJZFt7VWGV8xgTk+wVWP&#10;1AHevNNC+GPjDxppsev+IfGN/aXF2omghQsdgIyDgMAuRjgAYr3O+06x1O3+z6hZ293DnPlzxK65&#10;9cEVy/jjx9YeALaxWXTrm6a5VxBFbKNqhNuc+g+YdAaAOB8H+IvE/gj4jQ+BfFN+2pWt2oNndOSz&#10;c52kE8kEgqQc4I616v4r1EaT4R1e/LlPItJHDDqDtOP1xXjvgS8j+JvxTPivVLq1tZNOQR2WlCTM&#10;oAyQ3OMgFicjuegrsvjnqZ074X3satta9mjth75O4j8lNAHnfw/+F2oeM/CVvrt54s1S1a5kcRxo&#10;xYbVYrnJb1Brt9C+DEmi67Y6mfF+qXP2WVZTC4+V8Hofm6Guc8J3fxUvPCWm2/hvS7DTNLtbZUhl&#10;usb7k9S4Dc88noAc9a2fDPxQ1/TfFUPhf4gaclleXJUW9ygARi3AyQSpBPGQeDwelAHc+PvFkXgv&#10;wjd6u6h5lxHbxn+ORug+nUn6V5PoPw58YePtKTxF4g8XX1m96vm21vGWIVT91sBgFBHIAHTFaf7R&#10;TmXSvDthkhLi9YsR7KF/9nNe0QxJbwRwxjEcahFHoAMCgDw/wj4h8T+AfiFb+CfFd89/YXvFldyE&#10;tyfukMecEjaQc4JFe514X+0T/oMvhbWITi5t7iTafpsYfqK90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wPCOrXWs6Tc3N4U8yO/uYF2rt+VJWVf0AoA36K&#10;qrf2bai2nrdQm8SMStAHG8ITjdjrjPerVABRRRQAUUUUAFFFFABRRRQAUUUUAFFFFABRRRQAUUUU&#10;AFFFFABRRRQAUUUUAFFFFABRRRQAUUUUAFFFFABRRRQAUUUUAFFFFABRRRQBieJfF2h+ELSK61y9&#10;+yxTPsjPlO5ZsZxhQa17eeO6toriFg0UqB0YdwRkGuV+I/gqPx34Tk0wSJFdxuJrWVgcK4yOcdiC&#10;R+Oe1eXaB4u+JXgHT18P6l4OudUjthstpowxwvYb0DKwHYcHt9AC18dLG38Oan4e8U6SiW2qC6Kt&#10;5Q2mbGGBOOvQj/gVer67rXh6x0y1bxLNZQQXONiXigqzYzjBHUZrynSvCnjD4m+LLPX/ABtaHTNK&#10;sDutrEpsZjkHG0/MASBktycAD29F+JHglPHfhSTTFlWG7jcTW0rDhXAIwfYgkUAdagQRqIwoQAbQ&#10;vTHbFeL/ALRscA0HQrheL5L0rEV+9sKEtj8QlUdK8dfErwhYpoureDLrU2t18mC5jRzuA4GWUENw&#10;PY1PoXhPxf8AETxla+JfG9p/Z+m2DB7XT2UqWPBxtPIGQCS3J4A9gB/7QUUqeHPDeourFra6w49C&#10;yg8/ile1QTR3FvHPEwaORQ6MO4IyDWF438LQ+MvCd5o0riN5QGhkPRJF5U/TsfYmvJdF8WfEvwDY&#10;L4f1LwhPqsdqvl21xErMNnYb0BDAcYHB7GgCx+0J/wATG+8KaHD81zc3D7QP9oog/Mn9K9zrxLwX&#10;4Q8VeLPHsXjjxtbm0S2GbOzcbWBH3fk6qoyTzyTjtXttABRRRQAUUUUAFFFFABRRRQAUUUUAFFFF&#10;ABRRRQAUUUUAFFFFABRRRQAUUUUAFFFFABRRRQAUUUUAFFFFABRRRQAUUUUAFFFFABRRRQAUUUUA&#10;FFc5b61eS/EO+0Rtn2ODT4rhcL829nYHJ+gravdQtNPWFru4jhE0qwx7zje7HCqPUk0AW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D+NcrqXgyfU9TnvR4r8RWYlIIt7W6VYo8ADCgpxnGfxNAHV15bpvimTStHm0TR&#10;IVvvEV7ql8Le2PCwD7RJmWU9o16+p6Cq/ijT7zSZ7fRdG8WeJdQ8RXhzbWz3ibIl7yzEICsY59yc&#10;AVB8PvhqBp13qb+Jdag1S4u547uaznVFlaOVlz8yE8kE9e9AHeeEvCMPhuGe5uJ2vtavSHvr+QfN&#10;K3oPRB0Arpa4w+ALg/8AM7eKh9LxP/iKYfh7cn/mefFn/gan/wARQB21FcR/wry5/wCh68Wf+Bqf&#10;/EUf8K7uf+h68Wf+Bqf/ABFAHb0VxH/Cu7n/AKHrxZ/4Gp/8RR/wru5/6HrxZ/4Gp/8AEUAdvRXE&#10;f8K7uf8AoevFn/gan/xFH/Cu7n/oevFn/gan/wARQB29FcR/wru5/wCh68Wf+Bqf/EUf8K7uf+h6&#10;8Wf+Bqf/ABFAHb0VxH/Cu7n/AKHrxZ/4Gp/8RR/wru5/6HrxZ/4Gp/8AEUAdvRXEf8K7uf8AoevF&#10;n/gan/xFH/Cu7n/oevFn/gan/wARQB29FcR/wru5/wCh68Wf+Bqf/EUf8K7uf+h68Wf+Bqf/ABFA&#10;Hb0VxH/Cu7n/AKHrxZ/4Gp/8RR/wru5/6HrxZ/4Gp/8AEUAdvRXEf8K7uf8AoevFn/gan/xFH/Cu&#10;7n/oevFn/gan/wARQB29FcR/wru5/wCh68Wf+Bqf/EUf8K7uf+h68Wf+Bqf/ABFAHb0VxH/Cu7n/&#10;AKHrxZ/4Gp/8RR/wru5/6HrxZ/4Gp/8AEUAdvRXEf8K7uf8AoevFn/gan/xFH/Cu7n/oevFn/gan&#10;/wARQB29FcR/wru5/wCh68Wf+Bqf/EUf8K7uf+h68Wf+Bqf/ABFAHb0VxH/Cu7n/AKHrxZ/4Gp/8&#10;RR/wru5/6HrxZ/4Gp/8AEUAdvRXEf8K7uf8AoevFn/gan/xFH/Cu7n/oevFn/gan/wARQB29FcR/&#10;wru5/wCh68Wf+Bqf/EUf8K7uf+h68Wf+Bqf/ABFAHb0VxH/Cu7n/AKHrxZ/4Gp/8RR/wru5/6Hrx&#10;Z/4Gp/8AEUAdvRXEf8K7uf8AoevFn/gan/xFH/Cu7n/oevFn/gan/wARQB29FcR/wru5/wCh68Wf&#10;+Bqf/EUf8K8uf+h68Wf+Bqf/ABFAHb0VxP8Awr25/wCh58Wf+Bqf/EUv/Cvrn/oePFf/AIGJ/wDE&#10;UAdrRXFf8K+uf+h48V/+Bif/ABFH/Cvrn/oePFf/AIGJ/wDEUAdrRXFf8K+uf+h48V/+Bif/ABFH&#10;/Cvrn/oePFf/AIGJ/wDEUAdrRXFf8K+uf+h48V/+Bif/ABFH/Cvrn/oePFf/AIGJ/wDEUAdrRXE/&#10;8K9uf+h48Wf+Bif/ABFJ/wAK8uf+h58Wf+Bqf/EUAdvRXEf8K8uf+h68Wf8Agan/AMRR/wAK7uf+&#10;h68Wf+Bqf/EUAdvRXEf8K7uf+h68Wf8Agan/AMRR/wAK7uf+h68Wf+Bqf/EUAdvRXEf8K7uf+h68&#10;Wf8Agan/AMRR/wAK7uf+h68Wf+Bqf/EUAdvRXEf8K7uf+h68Wf8Agan/AMRR/wAK7uf+h68Wf+Bq&#10;f/EUAdvRXEf8K7uf+h68Wf8Agan/AMRR/wAK7uf+h68Wf+Bqf/EUAdvRXEf8K7uf+h68Wf8Agan/&#10;AMRR/wAK7uf+h68Wf+Bqf/EUAdvRXEf8K7uf+h68Wf8Agan/AMRR/wAK7uf+h68Wf+Bqf/EUAdvR&#10;XEf8K7uf+h68Wf8Agan/AMRR/wAK7uf+h68Wf+Bqf/EUAdvRXEf8K7uf+h68Wf8Agan/AMRR/wAK&#10;7uf+h68Wf+Bqf/EUAdvRXEf8K7uf+h68Wf8Agan/AMRR/wAK7uf+h68Wf+Bqf/EUAdvRXEf8K7uf&#10;+h68Wf8Agan/AMRR/wAK7uf+h68Wf+Bqf/EUAdvRXEf8K7uf+h68Wf8Agan/AMRR/wAK7uf+h68W&#10;f+Bqf/EUAdvRXEf8K7uf+h68Wf8Agan/AMRR/wAK7uf+h68Wf+Bqf/EUAdvRXEf8K7uf+h68Wf8A&#10;gan/AMRR/wAK7uf+h68Wf+Bqf/EUAdvRXEf8K7uf+h68Wf8Agan/AMRR/wAK7uf+h68Wf+Bqf/EU&#10;AdvRXEf8K7uf+h68Wf8Agan/AMRR/wAK7uf+h68Wf+Bqf/EUAdvRXEf8K7uf+h68Wf8Agan/AMRR&#10;/wAK7uf+h68Wf+Bqf/EUAdvRXEf8K7uf+h68Wf8Agan/AMRR/wAK7uf+h68Wf+Bqf/EUAdvRXEf8&#10;K7uf+h68Wf8Agan/AMRR/wAK8uf+h68Wf+Bqf/EUAdvRXFD4e3I/5njxWf8At8T/AOIqjrXh2Lw9&#10;pj31/wCOfFQiUhURbpGeVz0RBsyWJ4AFADtQ1qx8PfErVtQv5CqDSIFSNfmeVjI+FRepYngAVo6J&#10;oN7qurp4n8SxBbxR/oGnk7ksUPc9jKe57dBXnXh/wJqmseP5Z/EetatDfQWUd1ZlbhWnt0d3UIzl&#10;cbgBzgcEnB716E3gC4bp428VD6Xif/EUAdnRWRoGiS6HbTQyavqWp+ZJvEl/KHZBgDaCAOOM/jWv&#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Z2uyatHoty2hwQTaltxAtw+2PJIGWPoBk474xWjRQBzfhHwlH4bt5p7m4a/1&#10;m8Ie+v5B80reg9EHQCovAD79Auj/ANRS9/8ASh66muR+HRz4dvP+wrff+lD0AddRRRQAUUUUAFFF&#10;FABRRRQAUUUUAFFFFABRRRQAUUUUAFFFFABRRRQAUUUUAFFFFABRRRQAUUUUAFFFFABRRRQAUUUU&#10;AFFFFABRRRQAUUUUAFFFFABRRRQAUUUUAFFFFABRRRQAUUUUAFFFFABRRRQAUUUUAFFFFABRRRQA&#10;UUUUAFFFFABRRRQAUUUUAFFFFABRRRQAUUUUAFFFFABRRRQAUUUUAFFFFABRRRQAUUUUAFcppXh2&#10;+vddPiDxIY3u4WZNPs423RWaZxuz/FIwwS2OOgrq6KAOOtGz8XtSX00eD/0a9djXFWR/4vLqo/6g&#10;0H/oxq7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kPhx/yLl5/wBhW+/9KHrr65D4b/8AIuXn/YVvv/R7&#10;0AdfRRRQAUUUUAFFFFABRRRQAUUUUAFFFFABRRRQAUUUUAFFFFABRRRQAUUUUAFFFFABRRRQAUUU&#10;UAFFFFABRRRQAUUUUAFFFFABRRRQAUUUUAFFFFABRRRQAUUUUAFFFFABRRRQAUUUUAFFFFABRRRQ&#10;AUUUUAFFFFABRRRQAUUUUAFFFFABRRRQAUUUUAFFFFABRRRQAUUUUAFFFFABRRRQAUUUUAFFFFAB&#10;RRRQAUUUUAFFFFAHEWX/ACWfVv8AsDQf+jGrt64iy/5LRq3/AGBoP/RjV29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IfDf8A5Fy8/wCwrff+j3rr65D4b/8AIuXn/YVvv/R70AdfRRRQAUUUUAFFFFABRRRQ&#10;AUUUUAFFFFABRRRQAUUUUAFFFFABRRRQAUUUUAFFFFABRRRQAUUUUAFFFFABRRRQAUUUUAFFFFAB&#10;RRRQAUUUUAFFFFABRRRQAUUUUAFFFFABRRRQAUUUUAFFFFABRRRQAUUUUAFFFFABRRRQAUUUUAFF&#10;FFABRRRQAUUUUAFFFFABRRRQAUUUUAFFFFABRRRQAUUUUAFFFFABRRRQAUUUUAFFFFAHEWX/ACWj&#10;Vv8AsDQf+jGrt64iy/5LRq3/AGBoP/RjV29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IfDf8A5Fy8/wCw&#10;rff+j3rr65D4b/8AIuXn/YVvv/R70AdfRRRQAUUUUAFFFFABRRRQAUUUUAFFFFABRRRQAUUUUAFF&#10;FFABRRRQAUUUUAFFFFABRRRQAUUUUAFFFFABRRRQAUUUUAFFFFABRRRQAUUUUAFFFFABRRRQAUUU&#10;UAFFFFABRRRQAUUUUAFFFFABRRRQAUUUUAFFFFABRRRQAUUUUAFFFFABRRRQAUUUUAFFFFABRRRQ&#10;AUUUUAFFFFABRRRQAUUUUAFFFFABRRRQAUUUUAFFFFAHEWX/ACWjVv8AsDQf+jGrt64iy/5LRq3/&#10;AGBoP/RjV2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IfDf8A5Fy8/wCwrff+j3rr65D4b/8AIuXn/YVv&#10;v/R70AdfRRRQAUUUUAFFFFABRRRQAUUUUAFFFFABRRRQAUUUUAFFFFABRRRQAUUUUAFFFFABRRRQ&#10;AUUUUAFFFFABRRRQAUUUUAFFFFABRRRQAUUUUAFFFFABRRRQAUUUUAFFFFABRRRQAUUUUAFFFFAB&#10;RRRQAUUUUAFFFFABRRRQAUUUUAFFFFABRRRQAUUUUAFFFFABRRRQAUUUUAFFFFABRRRQAUUUUAFF&#10;FFABRRRQAUUUUAFFFFAHEWX/ACWjVv8AsDQf+jGrt64iy/5LRq3/AGBoP/RjV29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H/AA3/AORcvP8AsK33/o967CuP+G3/ACLd5/2Fr7/0e9AHYUUUUAFFFFABRRRQ&#10;AUUUUAFFFFABRRRQAUUUUAFFFFABRRRQAUUUUAFFFFABRRRQAUUUUAFFFFABRRRQAUUUUAFFFFAB&#10;RRRQAUUUUAFFFFABRRRQAUUUUAFFFFABRRRQAUUUUAFFFFABRRRQAUUUUAFFFFABRRRQAUUUUAFF&#10;FFABRRRQAUUUUAFFFFABRRRQAUUUUAFFFFABRRRQAUUUUAFFFFABRRRQAUUUUAFFFFABRRRQBxFl&#10;/wAlo1b/ALA0H/oxq7euHsv+S06t/wBgaD/0Y1dx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Vb7ULPTIBPfXUNtEXWMPM4UFmOAMnuTVhyRGxB5AyKhvbK21Gyms7&#10;yFJreZdkkbjIYVydvdz+C5U0rVZnl0Ob5LLUJDnyCekMx7D+654PQ84yAaHgLVbzW/Ben6hqEiyX&#10;MofeyrgHDsBx9AK6SuS+GYx8PdKx0KyH/wAiNXW0AFFFFABRRRQAUUUUAFFFFABRRRQAUUUUAFZ+&#10;kaPa6JaSW1mHEbzyTnccndIxZvwyTWhRQAUUUUAFFFFABRRRQAUUUUAFFFFABRRRQAUUUUAFFFFA&#10;BRRRQAUUUUAFFFFABRRRQAUUUUAFFFFABRRRQAUUUUAFFFFABRRRQAUUUUAFFFFABRRRQAUUUUAF&#10;FFFABRRRQAUUUUAFFFFABRRRQAUUUUAFFFFABRRRQAUUUUAFFFFABRRRQAUUUUAFFFFABRRRQAUU&#10;UUAFFFFABRRRQAUUUUAFFFFABRRRQAUUUUAFFFFABRRRQBmR6HZxeIp9cUSfbJ7dbZzu+XYpJHHr&#10;kmtOiigAooooAKKKKACiiigAooooAKKKKACiiigAooooAKKKKAKT6tp8erR6VJeQrfyxmVLdmw7I&#10;OCQO9Yvj3VrzRvDS3dhL5c5vbWLdtz8rzIrDHuCRU3ivwna+J7OM+a9nqVs3mWd/DxJA46Eeo9R0&#10;NcL4g8U3F14ebw94ijWz8RW1/YsQo/d3iC5j/exHuMdR2PFAHrd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JS0UAcxc+CbW6vJrptY12&#10;NpXLFItRdUX2AHQVWvPh5pl7YzWt3qWt3FvIhV4pdRkZWHuK7Cmyf6tvoaAPC/Aukf2ToWnDWdT1&#10;WHSL92WzurW+eOOBt5AikA4XOOG6E8HHGfS28B2jf8xrxB/4M5P8aq/Dy1ttR+GGn2t1Es1vKkqP&#10;HIMhh5jcVr+HdL1TRmuLC4u0u9MjINjJIxM6Kesb8YYDs2c44I4yQDPPw9sj/wAxvxD/AODOSk/4&#10;V5Y/9BvxF/4M5K6+igDkP+FeWP8A0G/EX/gzko/4V5Y/9BvxF/4M5K6+igDkP+FeWP8A0G/EX/gz&#10;ko/4V5Y/9BvxF/4M5K6+igDkP+FeWP8A0G/EX/gzko/4V5Y/9BvxF/4M5K6+igDkP+FeWP8A0G/E&#10;X/gzkpP+Fd2P/Qb8Rf8AgzkrsKKAOOPw6sT/AMxzxEP+4nJXVWVqtjZQ2qSSyLEoUPM5dzj1Pc1P&#10;RQAjfdODjjrXzB8MvhXZ/EbQr7WtU1e+juFvGgOzaxbCI24lskn5v0r6fb7p+leP/s4H/i3+oD/q&#10;Kyf+ioqAKv8AwzZoP/Qc1L/vlP8ACk/4Zs0L/oO6j/3wn+Fe2UUAeJ/8M2aF/wBB3Uf++E/wpw/Z&#10;u0Af8xzU/wABH/hXtVFAHzB4a+EWna38QPEnh+bVLyO30gqIpEVd77umc8cD0H5V2h/Zt0H/AKDm&#10;pf8AfMf+FXvh82fjb4/Hun6GvXaAPE/+GbNC/wCg7qP/AHwn+FJ/wzZof/Qd1H/vhP8ACvbaKAPE&#10;v+GbND/6Duo/98J/hR/wzZof/Qd1H/vhP8K9tooA8S/4Zs0P/oO6j/3wn+FH/DNmh/8AQd1H/vhP&#10;8K9tooA8S/4Zs0P/AKDuo/8AfCf4Uf8ADNmh/wDQd1H/AL4T/CvbaKAPEv8AhmzQ/wDoO6j/AN8J&#10;/hR/wzZof/Qd1H/vhP8ACvbaKAPEv+GbND/6Duo/98J/hR/wzZof/Qd1H/vhP8K9tooA8S/4Zs0P&#10;/oO6j/3wn+FH/DNmh/8AQd1H/vhP8K9tooA8S/4Zs0P/AKDuo/8AfCf4Uf8ADNmh/wDQd1H/AL4T&#10;/CvbaKAPEv8AhmzQ/wDoO6j/AN8J/hR/wzZof/Qd1H/vhP8ACvbaKAPEv+GbND/6Duo/98J/hR/w&#10;zZof/Qd1H/vhP8K9tooA8S/4Zs0P/oO6j/3wn+FH/DNmh/8AQd1H/vhP8K9tooA8S/4Zs0P/AKDu&#10;o/8AfCf4Uf8ADNmh/wDQd1H/AL4T/CvbaKAPEv8AhmzQ/wDoO6j/AN8J/hR/wzZof/Qd1H/vhP8A&#10;CvbaKAPEv+GbND/6Duo/98J/hR/wzZof/Qd1H/vhP8K9tooA8S/4Zs0P/oO6j/3wn+FH/DNmh/8A&#10;Qd1H/vhP8K9tooA8S/4Zs0P/AKDuo/8AfCf4Uf8ADNmh/wDQd1H/AL4T/CvbaKAPEv8AhmzQ/wDo&#10;O6j/AN8J/hR/wzZof/Qd1H/vhP8ACvbaKAPEv+GbND/6Duo/98J/hR/wzZof/Qd1H/vhP8K9tooA&#10;8S/4Zs0P/oO6j/3wn+FH/DNmh/8AQd1H/vhP8K9tooA8S/4Zs0P/AKDuo/8AfCf4Uf8ADNmh/wDQ&#10;d1H/AL4T/CvbaKAPEv8AhmzQ/wDoO6j/AN8J/hR/wzZof/Qd1H/vhP8ACvbaKAPEv+GbND/6Duo/&#10;98J/hR/wzZof/Qd1H/vhP8K9tooA8S/4Zs0P/oO6j/3wn+FH/DNmh/8AQd1H/vhP8K9tooA8S/4Z&#10;s0P/AKDuo/8AfCf4Uf8ADNmh/wDQd1H/AL4T/CvbaKAPEv8AhmzQ/wDoO6j/AN8J/hR/wzZof/Qd&#10;1H/vhP8ACvbaKAPEv+GbND/6Duo/98J/hR/wzZof/Qd1H/vhP8K9tooA8S/4Zs0P/oO6j/3wn+FH&#10;/DNmh/8AQd1H/vhP8K9tooA8S/4Zs0P/AKDuo/8AfCf4Uf8ADNmh/wDQd1H/AL4T/CvbaKAPEv8A&#10;hmzQ/wDoO6j/AN8J/hR/wzZof/Qd1H/vhP8ACvbaKAPEv+GbND/6Duo/98J/hR/wzZof/Qd1H/vh&#10;P8K9tooA8S/4Zs0P/oO6j/3wn+FH/DNmh/8AQd1H/vhP8K9tooA8S/4Zs0P/AKDuo/8AfCf4Uf8A&#10;DNmh/wDQd1H/AL4T/CvbaKAPEv8AhmzQ/wDoO6j/AN8J/hR/wzZof/Qd1H/vhP8ACvbaKAPEv+Gb&#10;ND/6Duo/98J/hR/wzZof/Qd1H/vhP8K9tooA8S/4Zs0P/oO6j/3wn+FH/DNmh/8AQd1H/vhP8K9t&#10;ooA8S/4Zs0P/AKDuo/8AfCf4Uf8ADNmh/wDQd1H/AL4T/CvbaKAPEv8AhmzQ/wDoO6j/AN8J/hR/&#10;wzZof/Qd1H/vhP8ACvbaKAPEv+GbND/6Duo/98J/hR/wzZof/Qd1H/vhP8K9tooA8S/4Zs0P/oO6&#10;j/3wn+FL/wAM2aF/0HdR/wC+E/wr2yigDxYfs3aAP+Y5qn4CP/CuJ8AfCHTvFtz4hivNVvIl0y+a&#10;0j8lV+cAkbjnPoOBX0/XkfwRbdfeNv8AsMOf1agCgf2bdB7a5qX4rH/hSf8ADNmhf9B3Uf8AvhP8&#10;K9sooA8T/wCGbNC/6Duo/wDfCf4Uv/DNmg/9BzUv++U/wr2uigDwX4Z6Cvg746654btLy4ms4NOD&#10;/vGxvYiFskDjI3kD2r3qvHNB/wCTpPE//YMT/wBF21ex0AFFFFABRRRQAUUUUAFFFFABRRRQAUUU&#10;UAFFFFABUN3bi7s5rZnkjWVCheNtrKCMZB7H3qaigDk18BWidNb8Q499Ukrjvid8PrAeGY76K/1J&#10;9Rhu7eO2uLm7aUQmSZEJwfrnjuBXrtcf8TDjwgvvqNjx6/6THQBzfhfT1ur2Tw74i1PXbXxDbJuI&#10;GpSCO7j/AOesR7j1HUGupbwFaN11vxD/AODOSrfivwrb+JrGMCZ7TUrV/Nsr6L/WW8g7j1U916EV&#10;oaINVXRrVdbNs2pKmJ2tSfLYjuMgHkYNAGAfh7ZH/mN+If8AwZyUf8K8sf8AoN+Iv/BnJXX0UAch&#10;/wAK8sf+g34i/wDBnJR/wryx/wCg34i/8GcldfRQByH/AAryx/6DfiL/AMGclH/CvLH/AKDfiL/w&#10;ZyV19FAHIf8ACvLH/oN+Iv8AwZyUf8K8sf8AoN+Iv/BnJXX0UAch/wAK8sf+g34i/wDBnJSj4fWQ&#10;/wCY34h/8GclddRQBzlj4OtrC7iuU1bW5WjbcEm1B3RvYqeCK8m8deGY/G/x4j0C+vrqG1/s4Sp5&#10;bA7CATwDwM9698ryCX/k6CD/ALBJ/wDQTQBT/wCGbNB/6Dmpf98x/wCFH/DNmg/9BzUv++U/wr2u&#10;qGr6vaaJp73l2z7QQiRxruklc8KiL/ExPAFAHi+p/s/+GdJszc3Wv6mF3BERI0Z5HPCqqgZLE9qd&#10;pn7ONhJYrJqWs30Vw5LeVGE/dr2UnkFgOpHGc49a9X0rTby6vF1nWkVbzB+zWgYMtmh7ZHDSEfeb&#10;8Bx13qAPmDx58I9O8Kap4ZtLTVbyUatffZZWlC5QFkG5cY/vHr7V2p/Zu0A/8xzU/wARH/hVz40H&#10;HiT4f/8AYXB/8fir16gDxP8A4Zs0L/oO6j/3wn+FJ/wzZof/AEHdR/74T/CvbaKAPEv+GbND/wCg&#10;7qP/AHwn+FH/AAzZof8A0HdR/wC+E/wr22igDxL/AIZs0P8A6Duo/wDfCf4Uf8M2aH/0HdR/74T/&#10;AAr22igDxP8A4Zs0P/oO6j/3wn+FH/DNmhf9B3Uf++E/wr2yigDw+5/Zw0KK1mkXXNR3IhYZRMcD&#10;6Vq/s73M9x8O7sTTSSiLUpI4w7k7FEUR2jPQZJ49zXqd8cafcn/pk38jXk/7OP8AyTzUP+wrJ/6K&#10;ioA9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J/qn/wB00+mS/wCpf/dNAHI/C05+HWlfST/0Y1djXHfCz/knOlfST/0Y1djQAUUU&#10;UAFFFFABRRRQAUUUUAFFFFABRRRQA1/uN9K8f/Zw/wCRB1H/ALCj/wDoqKvYH+430NeP/s4f8iDq&#10;P/YUf/0VFQB7FRRRQAUUUUAeP/Dw/wDF7/H31X/0KvYK8e+Hn/Jb/H31X/0KvYaACiiigAooooAK&#10;KKKACiiigAooooAKKKKACiiigAooooAKKKKACiiigAooooAKKKKACiiigAooooAKKKKACiiigAoo&#10;ooAKKKKACiiigAooooAKKKKACiiigAooooAKKKKACiiigAooooAKKKKACiiigAooooAKKKKACiii&#10;gAooooAKKKKACiiigAooooAKKKKACiiigAooooAKKKKACvIPgcf9O8a/9hY/zevX68f+Bv8Ax/eN&#10;f+wqf5vQB7BRRRQAUUUUAeOaD/ydJ4n/AOwYn/ou2r2OvHNC/wCTpPE//YMT/wBF21ex0AFFFFAB&#10;RRRQAUUUUAFFFFABRRRQAUUUUAFcPr/xc8F+HZnt7nV1nuU6w2iGUg+hI+UH6msr45+I7zQPAfk2&#10;ErQ3GoTi28xDgqmCWwexOMfQmtLwh8JvDHhfTII5dPt9Q1AKPOu7mMOWbvtB4VfQenUnrQBzn/DR&#10;vg/dj+z9bxnG7yIsf+jK6PQfjF4K1+dLeHVfstw5wsV5GYsn/e+7+tdX/YOj4x/ZNhjGMfZk/wAK&#10;5nxV8LPC3ifT54zpdtZ3jIRFdW0YjZGxwSFwGHsaAO2rjvib/wAiev8A2EbL/wBKY6wfgjrWpX/h&#10;e+0rVZGkudHu2tN7NklQOBnvggj6Yre+Jv8AyJ6/9hGy/wDSmOgDsaKKKACiiigAooooAKKKKACi&#10;iigAooooAK8fm/5Oht/+wUf/AEFq9grxbVtQt9L/AGlYbm5Y7f7K2qiAs8jFWwqqOSx7AUAeuatq&#10;tro1g95ds20EKiIu55XPCoi9WYngCsjSdHvLzUF13XkUXoB+y2atuSyU+/RpD3YfQcdbGnaXc3V6&#10;msayifbACLe2U7ktFPbP8Tkfeb8BxydygAoorO1DUXhlWysoxPfyDKoThY1/vuey+3Unp3IAPLvj&#10;VJGfFHgGPzE8xdUDFN3zAF48H6cHmvYq8W+LVgln4h8Ac+bPJq4aaZx80jb4uT7eg7AYFe00AFFF&#10;FABRRRQAUUUUAFFFFAFbUP8AkGXX/XF/5GvKP2cf+Seah/2FZP8A0VFXq+o/8gy7/wCuL/8AoJry&#10;j9nH/knmof8AYVk/9FRUAe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Ml/1L/7pp9Ml/1L/wC6aAOQ+Ff/ACTnSvpJ/wCjGrsq434V&#10;/wDJOdK+kn/oxq7KgAooooAKKKKACiiigAooooAKKKKACiiigBH+430rx/8AZw/5EDUf+wo//oqK&#10;vYH+430rx/8AZw/5EDUf+wo//oqKgD03xFr9j4Y0C81nUXZbW1TcwUZZj0CgepJAH17VxVinxK8X&#10;W66mdVtPCFpKqvbWaWa3k5U55lL4CnoQBz2IBHPY+IfDVh4nisIdR8xobO9jvBEpG2VkBwrgg5Xn&#10;JHfArzz4taX4rvNYs5tMi1e60kWbxxwaXdeU0V7uJjlkA5ZAdh68bScj+IA6DSPFet6NrFnoHjiC&#10;zjuLz5bLVLNm+z3Mn/PJgwGyQ9R2boO2e7ryfx3DfwfDvwhpd7N53il7+xS1mkmJKXa/ekYryygb&#10;gTz94HrXrFAHj/w9/wCS3+Pvqv8A6FXsFeQfD3/kt/j76r/6FXr9ABRRRQAUUUUAFFFFABRRRQAU&#10;UUUAFFFFABRRRQAUUUUAFFFFABRRRQAUUUUAFFFFABRRRQAUUUUAFFFFABRRRQAUUUUAFFFFABRR&#10;RQAUUUUAFFFFABRRRQAUUUUAFFFFABRRRQAUUUUAFFFFABRRRQAUUUUAFFFFABRRRQAUUUUAFFFF&#10;ABRRRQAUUUUAFFFFABRRRQAUUUUAFFFFABXj/wADf+P3xr/2FT/N69gryD4G/wDH741/7Cx/m9AH&#10;r9Z2uWepX+kTW2kaqNLvXK7Ls2yz+Xggn5GIByMjn1ql4y8TL4P8NT63JZS3cNu6CVImAZVZgpYZ&#10;64yOP5dawfHHhbUfGmr6Bbx3ksfhsLO9+1rdeW7koPKI4O4A/UcmgCK08WeJPDviix0Txnb2Mlrq&#10;TeXYatYBkj83nEcquflZh0x7AZ5K+g15J8RdPvNG+Bw0bU9Tk1bWnnggtrgoTLPMZwyhep3BARnO&#10;Tg+tet0AeOaD/wAnSeJ/+wYn/ou2r2OvHNB/5Ok8T/8AYMT/ANF21ex0AFFFFABRRRQAUUUUAFFF&#10;FABRRRQAUUUUAcV8U/Bs/jbwZLYWTot9BILi33nAZgD8pPbIJ59cVx2hfHGLS4I9L8c6ZfafqsCh&#10;JJlhysmONxXgqT7AjrjHSvZqq3mm2GopsvrK2ulxjbPErjH4igDhh8cPh8R/yG3+n2Ob/wCIrB1r&#10;462N7G+m+DNNvtV1WcFIX8kqiE8BsfeODjjAHvXff8IB4P8AM3/8IvpG7Oc/Y06/lVLwh4l8O6rr&#10;euaNoultZTaRN5Fyfs8caOQzL8u0kkZQ9QO1AFP4TeDrzwf4UdNUbOp307XNyN2dhPAXPc4GSfU1&#10;b+Jv/Inr/wBhGy/9KY67GuO+J3/Inr/2EbL/ANKY6AOxooooAKKKKACiiigAooooAKKKKACiiigA&#10;rwbxnr0nhf8AaCg1cabLfQQaYrXKwrueOH5g8i/7o5PtnkZyPea8ivJ4bX9pNbi5mjhgh0NnkkkY&#10;KqKNxJJPAAGTmgD1LTNTstZ0231HTrmO5s7hN8UsZ4Yf0PYg8ggg1br5n0TS/D15qOu3z+CPE+p6&#10;VdX8smmTaXDJHD5OSOACnH4cDjjFb+haZoEfiiyXRvAPiyy1aN1khmv3kjhh+YKXf58lBySP4gMd&#10;6APZtS1KSGVbGwjE2oSrlVP3Il/vueyj06k8DuRNp2npp8DAyNNcStvnnYfNI3r7DsB2FGm6bHp0&#10;LAO808p3TTyfelb1Pp7AcAVxfxNs9KvDpg1Pwx4g1tV8zy/7JLYiJ253hWHXjBPoaAMX4yrnxF8P&#10;/wDsMqP/AB+OvW6+UvHOnaFBqHh1LDwd4n06N7srPHf7w9yuU+SLLt83XpjqOvbsZtF8I4/5Jn49&#10;P4S//HTQB75RXjfgPTPD1r4xtZtO8C+LtLuAsgW71BZBAgKtndlyDnoOvJB969koATPIGKWvOdcs&#10;by5+OHha+tdP1A29raXKXl6A32fayNsTPTcGPPrleu3j0agAooooAKKKKAK2o/8AIMu/+uL/APoJ&#10;ryj9nH/knmof9hWT/wBFRV6vqP8AyDLv/ri//oJryj9nH/knmof9hWT/ANFRUAe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Ml/wBS&#10;/wDumn0yX/Uv/umgDkPhX/yTnSvpJ/6MauyrjfhX/wAk50r6Sf8Aoxq7KgAooooAKKKKACiiigAo&#10;oooAKKKKACiiigBr/cb6GvH/ANnD/kQdR/7Cj/8AoqKvYH/1bfQ14/8As4f8iFqX/YUf/wBFRUAe&#10;xVleIf8AhIP7M/4pttMF+HHGpLIYinf7hyD09a1aKAOL8OeC76DXB4k8U6qNV1xVaO3Ecey3s0bq&#10;sS9cnkFjyRx6k9pRRQB4/wDD3/kt/j76r/6FXsFePfDz/kt/j76j/wBCr2GgAooooAKKKKACiiig&#10;AooooAKKKKACiiigAooooAKKKKACiiigAooooAKKKKACiiigAooooAKKKKACiiigAooooAKKKKAC&#10;iiigAooooAKKKKACiiigAooooAKKKKACiiigAooooAKKKKACiiigAooooAKKKKACiiigAooooAKK&#10;KKACiiigAooooAKKKKACiiigAooooAKKKKACiiigAryD4G/8fvjX/sKn+b16/Xj/AMDf+P7xr/2F&#10;T/N6APW7q1t760ltbqGOe3mQpJFIoZXU9QQeoqjoGhWfhvRLfSdPMv2W33CMTSFyASTjJ7DOB7Vp&#10;0UAcFp3w+u7zxJb+JPGGsf2vqFo7NZW0UQjtbTJyCqcksMA7ic8DOSoNd7RRQB45oP8AydJ4n/7B&#10;if8Aou2r2OvHNC/5Ok8T/wDYMT/0XbV7HQAUUUUAFFFFABRRRQAUUUUAFFFFABRRRQBx3xI8G3fj&#10;Tw8lpYapJYXkEnnRMCQrnBG1scge/b0NfPuh+F7z/hIpfD/inxTqfh3UtwEImQvDL9JPMA57dvft&#10;X1nWD4r8H6N4y0trHV7YSDB8qZeJIj6qf6dD3FAHmn/Ch9R/6H7UP+/Df/Ha4Pwf8MrrxH4r8UaV&#10;B4luLB9IuTC06RFjP87ruI3jB+XPU9TXewa74p+EN1HY+JPN1rwqzhINSRcyW47Bvb2P4E9Kr/BH&#10;UINT8fePb22bdBd3XnxHGMq0spB/IigDv/h94Hn8D6feWs+tzaq1xKJA8sZTZgYwAWaj4nf8iev/&#10;AGEbL/0pjrsa434nf8iev/YRsv8A0ojoA7KiiigAooooAKKKKACiiigAooooAKKKKACvCPF3hiy8&#10;XftEWul6i0osv7OSWaONtplC7iEJ7AnGcc+mDyPd68Y1OS8T9piAWUKyTNpW0FzhI/lb5m7kA9hy&#10;fbrQB6tcz/YoodP0yCL7RsCwwhcRwoONzAdFHYDGcYHqJ7GxWyjbLtLPId0sz/ekb+g9AOBSWNil&#10;lG3ztNPId007/ekb1PoPQDgdqt0AFFFYTzS+IZjBbO0WlRtiedThrkjqiHsv95u/QeoAPNvi7ffa&#10;fFngEQpm3TWAPOzw7CSLIX1A9fy717NXj3xmVYvEPw9SMBEXVQFVRgAB4sYFew0AFFFFABRRRQAU&#10;UUUAFFFFAFbUf+QZd/8AXF//AEE15R+zj/yTzUP+wrJ/6Kir1fUf+QZd/wDXF/8A0E15R+zj/wAk&#10;81D/ALCsn/oqKgD2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kv+pf/dNPpkv+pf8A3TQByHwr/wCSc6V9JP8A0Y1dlXG/Cv8A5Jzp&#10;X0k/9GNXZUAFFFFABRRRQAUUUUAFFFFABRRRQAUUUUANf/Vt9DXj/wCzh/yIWpf9hR//AEVFXsD/&#10;AHG+leP/ALOH/Ig6j/2FH/8ARUVAHsVFFFABRRRQB4/8PP8Akt/j7/eX/wBCr2CvIvh8uPjb4/P+&#10;0n6mvXaACiiigAooooAKKKKACiiigAooooAKKKKACiiigAooooAKKKKACiiigAooooAKKKKACiii&#10;gAooooAKKKKACiiigAooooAKKKKACiiigAooooAKKKKACiiigAooooAKKKKACiiigAooooAKKKKA&#10;CiiigAooooAKKKKACiiigAooooAKKKKACiiigAooooAKKKKACiiigAooooAKKKKACvIPgd/x/eNf&#10;+wsf5vXr9eR/BJdt/wCNv+ww4/VqAPXKKKKACiiigDxzQv8Ak6TxP/2DE/8ARdtXsdeOaD/ydJ4o&#10;/wCwYn/ou2r2OgAooooAKKKKACiiigAooooAKKKKACiiigAooooAiurW3vbWW1uoY5reVSkkcihl&#10;YHsQaw/Dngfw54Rnup9C00Wcl0AJiJpHDAEkcMxA6npiuhooAK474nf8iev/AGEbL/0pjq34lu9d&#10;0e5g1iwU32lwoVvtOSMebtznzYz1LDuueR05rL8c6lZav4Atb+xnWe1nv7F45EPBH2mP/wCvxQB3&#10;VFFFABRRRQAUUUUAFFFFABRRRQAUUUUAFePy/wDJ0MH/AGCj/wCgmvYK8gl/5Ogg/wCwSf8A0FqA&#10;PX6KKw7kP4hZrWGVo9KBK3EyHDXHrGh7L2Zh7gHqQAQzvL4nla2tpHi0dTtuJ0bDXRHWND2TszDr&#10;0HcjfiijgiSKJFjjQBVRRgKB0AFEUUcESRRRrHGgCqiDAUDoAOwp9AHj3xs/5GTwB/2FP/Z4q9hr&#10;yD404/4ST4f5/wCgt/7PFXr9ABRRRQAUUUUAFFFFABRRRQBW1H/kGXf/AFxf/wBBNeUfs4/8k81D&#10;/sKyf+ioq9X1H/kGXf8A1xf/ANBNeUfs4/8AJPNQ/wCwrJ/6KioA9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ZL/qX/3TT6ZL/qX/&#10;AN00Ach8K/8AknOlfST/ANGNXZVxvwr/AOSc6V9JP/RjV2VABRRRQAUUUUAFFFFABRRRQAUUUUAF&#10;FFFACP8Acb6V4/8As4f8iBqP/YUf/wBFRV7A/wBxvpXj37OH/Ig6j/2FH/8ARUVAHa+JvE/iPR9S&#10;S30nwXc6xAYwxuI7xIlDEn5cEE8fh1rE/wCE+8cf9Evvf/BlH/8AEV6RRQB5wPHvjc/80wvf/BlH&#10;/wDE10PhjxBr2s3U8Wr+ErjRY40DJLJdJKHOfu4XBHr/AJ56aigD50TxVrPhb4y+MpNF8N3GuSTy&#10;KJI4FctGBg5+VW4ye4rpD8XPHfb4W6r/AN+p/wD41Vv4fN/xev4gL1y0Zz+NeuUAeK/8Lb8f/wDR&#10;L9T/AO/M/wD8bo/4W34//wCiX6n/AN+J/wD43XtVFAHiv/C2/H//AES/U/8AvxP/APG6P+Ft+P8A&#10;/ol+p/8Afif/AON17VRQB4r/AMLb8f8A/RL9T/78T/8Axuj/AIW34/8A+iX6n/34n/8Ajde1UUAe&#10;K/8AC2/H/wD0S/U/+/E//wAbo/4W34//AOiX6n/34n/+N17VRQB4r/wtvx//ANEv1P8A78T/APxu&#10;j/hbfj//AKJfqf8A34n/APjde1UUAeK/8Lb8f/8ARL9T/wC/E/8A8bo/4W34/wD+iX6n/wB+J/8A&#10;43XtVFAHiv8Awtvx/wD9Ev1P/vxP/wDG6P8Ahbfj/wD6Jfqf/fif/wCN17VRQB4r/wALb8f/APRL&#10;9T/78T//ABuj/hbfj/8A6Jfqf/fif/43XtVFAHiv/C2/H/8A0S/U/wDvxP8A/G6P+Ft+P/8Aol+p&#10;/wDfif8A+N17VRQB4r/wtvx//wBEv1P/AL8T/wDxuj/hbfj/AP6Jfqf/AH4n/wDjde1UUAeK/wDC&#10;2/H/AP0S/U/+/E//AMbo/wCFt+P/APol+p/9+J//AI3XtVFAHiv/AAtvx/8A9Ev1P/vxP/8AG6P+&#10;Ft+P/wDol+p/9+J//jde1UUAeK/8Lb8f/wDRL9T/AO/E/wD8bo/4W34//wCiX6n/AN+J/wD43XtV&#10;FAHiv/C2/H//AES/U/8AvxP/APG6P+Ft+P8A/ol+p/8Afif/AON17VRQB4r/AMLb8f8A/RL9T/78&#10;T/8Axuj/AIW34/8A+iX6n/34n/8Ajde1UUAeK/8AC2/H/wD0S/U/+/E//wAbo/4W34//AOiX6n/3&#10;4n/+N17VRQB4r/wtvx//ANEv1P8A78T/APxuj/hbfj//AKJfqf8A34n/APjde1UUAeK/8Lb8f/8A&#10;RL9T/wC/E/8A8bo/4W34/wD+iX6n/wB+J/8A43XtVFAHiv8Awtvx/wD9Ev1P/vxP/wDG6P8Ahbfj&#10;/wD6Jfqf/fif/wCN17VRQB4r/wALb8f/APRL9T/78T//ABuj/hbfj/8A6Jfqf/fif/43XtVFAHiv&#10;/C2/H/8A0S/U/wDvxP8A/G6P+Ft+P/8Aol+p/wDfif8A+N17VRQB4r/wtvx//wBEv1P/AL8T/wDx&#10;uj/hbfj/AP6Jfqf/AH4n/wDjde1UUAeK/wDC2/H/AP0S/U/+/E//AMbo/wCFt+P/APol+p/9+J//&#10;AI3XtVFAHiv/AAtvx/8A9Ev1P/vxP/8AG6P+Ft+P/wDol+p/9+J//jde1UUAeK/8Lb8f/wDRL9T/&#10;AO/E/wD8bo/4W34//wCiX6n/AN+J/wD43XtVFAHiv/C2/H//AES/U/8AvxP/APG6P+Ft+P8A/ol+&#10;p/8Afif/AON17VRQB4r/AMLb8f8A/RL9T/78T/8Axuj/AIW34/8A+iX6n/34n/8Ajde1UUAeK/8A&#10;C2/H/wD0S/U/+/E//wAbo/4W34//AOiX6n/34n/+N17VRQB4r/wtvx//ANEv1P8A78T/APxuj/hb&#10;fj//AKJfqf8A34n/APjde1UUAeK/8Lb8f/8ARL9T/wC/E/8A8bo/4W34/wD+iX6n/wB+J/8A43Xt&#10;VFAHiv8Awtvx/wD9Ev1P/vxP/wDG6P8Ahbfj/wD6Jfqf/fif/wCN17VRQB4r/wALb8f/APRL9T/7&#10;8T//ABuj/hbfj/8A6Jfqf/fif/43XtVFAHiv/C2/H/8A0S/U/wDvxP8A/G6P+Ft+P/8Aol+p/wDf&#10;if8A+N17VRQB4r/wtvx//wBEv1P/AL8T/wDxuj/hbfj/AP6Jfqf/AH4n/wDjde1UUAeK/wDC2/H/&#10;AP0S/U/+/E//AMbo/wCFt+P/APol+p/9+J//AI3XtVFAHiv/AAtvx/8A9Ev1P/vxP/8AG6P+Ft+P&#10;/wDol+p/9+J//jde1UUAeK/8Lb8f/wDRL9T/AO/E/wD8bo/4W34//wCiX6n/AN+J/wD43XtVFAHi&#10;v/C2/H//AES/U/8AvxP/APG6P+Ft+P8A/ol+p/8Afif/AON17VRQB4r/AMLb8f8A/RL9T/78T/8A&#10;xulHxc8fd/hdqn/fmf8A+N17TRQB4wPi547/AOiWat/37n/+NVz3wl8T+IbV/Esun+DrjUmub/zp&#10;hHcpCIGO7KEP1x/+uvoivJfgo26/8bk9TrLk/m1AHT6H4r8UajrMNnqPgS7021fO+7a+jkWPAyMg&#10;AE56cetdnRRQByXibxR4i0fUkttJ8GXWswGMMbmO7SJQxP3cEE/yrJTxz42br8Mr0f8AcSi/qK9D&#10;ooA8N8DX17qP7RniC61DTJNMupNMHmWjyrIY8C3Ayy8HIAP417lXjmhf8nSeJ/8AsGJ/6Ltq9joA&#10;KKKKACiiigAooooAKKKKACiiigAooooAKKKKACoLuaS3sp5oYGuJY42dIUIBkIBIUE8ZPSp6KAOT&#10;TxP4ibGfBF+Prdwf/FV5p48/tvRbSXUbPw5d2Oi3F5bz6haPNE6+YsyMHjCsSrMwAOODkH1r3euQ&#10;+Jf/ACKK/wDYRsf/AEpjoAZp/jXVNW02DULDwleT2s67o5Fu4MMP++vXI/Cpj4o8RD/mR7//AMC4&#10;P/iqqapp974O1CbXtCt3uNLmffqelxDkHvPCP73dl/iHvXWaZqdnrGnQahYTpPazrujkQ5BFAHN/&#10;8JX4j/6EXUf/AALg/wDiqT/hK/Ef/Qiaj/4Fwf8AxVdhRQBx/wDwlfiP/oRNR/8AAuD/AOKo/wCE&#10;r8R/9CJqP/gXB/8AFV2FFAHH/wDCV+I/+hE1H/wLg/8AiqP+Er8R/wDQiaj/AOBcH/xVdhRQBx//&#10;AAlfiP8A6ETUf/AuD/4qj/hK/Ef/AEImo/8AgXB/8VXYUUAcf/wlfiP/AKETUf8AwLg/+KpR4q8R&#10;n/mRdRH/AG9wf/FV19FAHOWWv63c3cUVx4TvbWN2AaV7mFgg9SA2T+FeY+OX8UeHfjRF4m0fwxfa&#10;vALAQ/uIHdTkMD8yA4IOOte40UAeF6h8T/H9/CsH/CtdWihZ/wB8Ehn3SJ/dz5fGe59OOOtWY/ix&#10;47hjWOP4WakkaLtVFgnAUDoB+76V7XRQB4t/wtvx9/0S7VP+/M//AMbpR8XPHnf4W6qfpFP/APGq&#10;9oooA+Y/E/i3xV4n8deEzr3h660Syi1KH7NDNA67m8xNx3Oo3H8OBj6n6cryL40NjxH8P/8AsLg/&#10;+PxV67QAUUUUAFFFFABRRRQAUUUUAVtR/wCQZd/9cX/9BNeUfs4/8k81D/sKyf8AoqKvV9R/5Bl3&#10;/wBcX/8AQTXlH7OP/JPNQ/7Csn/oqKgD2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kv8AqX/3TT6ZL/qX/wB00Ach8K/+Sc6V9JP/&#10;AEY1dlXG/Cv/AJJzpX0k/wDRjV2VABRRRQAUUUUAFFFFABRRRQAUUUUAFFFFADX/ANW30NeP/s4f&#10;8iDqX/YUf/0VFXsD/wCrb6GvH/2cP+RC1L/sKP8A+ioqAPYqKKKACiiigDx/4en/AIvd4+/3l/8A&#10;Qq9grx74ef8AJb/H31H/AKFXsNABRRRQAUUUUAFFFFABRRRQAUUUUAFFFFABRRRQAUUUUAFFFFAB&#10;RRRQAUUUUAFFFFABRRRQAUUUUAFFFFABRRRQAUUUUAFFFFABRRRQAUUUUAFFFFABRRRQAUUUUAFF&#10;FFABRRRQAUUUUAFFFFABRRRQAUUUUAFFFFABRRRQAUUUUAFFFFABRRRQAUUUUAFFFFABRRRQAUUU&#10;UAFFFFABXkPwPOb7xt/2Fm/m9evV4/8AA3/j+8a/9hU/zegD2CiiigAooooA8c0H/k6TxP8A9gxP&#10;/RdtXsdeOaF/ydJ4n/7Bif8Aou2r2OgAooooAKKKKACiiigAooooAKKKKACiiigAooooAKKKKACu&#10;O+Jpx4QX/sI2X/pTHXY1xvxP/wCRPT/sI2X/AKUR0AdlTI40iQJGioo6BRgU+igAooooAKKKKACi&#10;iigAooooAKKKKACiiigAooooAKKKKAPHvjYceJPAH/YU/wDZ4q9hrx342/8AIyeAP+wof/Q4q9io&#10;AKKKKACiiigAooooAKKKKAK2o/8AIMu/+uL/APoJryj9nH/knmof9hWT/wBFRV6vqP8AyDLv/ri/&#10;/oJryj9nH/knmof9hWT/ANFRUAe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Ml/wBS/wDumn0yX/Uv/umgDkPhX/yTnSvpJ/6Mauyr&#10;jfhX/wAk50r6Sf8Aoxq7KgAooooAKKKKACiiigAooooAKKKKACiiigBr/wCrb6GvH/2cP+RC1L/s&#10;KP8A+ioq9gf/AFbfQ14/+zh/yIWpf9hR/wD0VFQB7FRRRQAUUUUAePfDz/kuHj76j/0KvYa8e+Hn&#10;/JcPH31H/oVew0AFFFFABRRRQAUUUUAFFFFABRRRQAUUUUAFFFFABRRRQAUUUUAFFFFABRRRQAUU&#10;UUAFFFFABRRRQAUUUUAFFFFABRRRQAUUUUAFFFFABRRRQAUUUUAFFFFABRRRQAUUUUAFFFFABRRR&#10;QAUUUUAFFFFABRRRQAUUUUAFFFFABRRRQAUUUUAFFFFABRRRQAUUUUAFFFFABRRRQAUUUUAFeP8A&#10;wN/4/vGv/YVP83r2CvH/AIG/8f3jX/sKn+b0AewUUUUAFFFFAHjmhf8AJ0nif/sGJ/6Ltq9jrxzQ&#10;v+TpPE//AGDE/wDRdtXsdABRRRQAUUUUAFFFFABRRRQAUUUUAFFFFABRRRQAUUUUAFcb8T/+RPT/&#10;ALCNl/6UR12Vcb8T/wDkT0/7CNl/6UR0AdlRRRQAUUUUAFFFFABRRRQAUUUUAFFFFABRRRQAUUUU&#10;AFFFFAHjvxt/5GTwB/2Ez/6HFXsVeO/G3/kZPAH/AGEz/wChxV7FQAUUUUAFFFFABRRRQAUUUUAV&#10;tR/5Bl3/ANcX/wDQTXlH7OP/ACTzUP8AsKyf+ioq9X1H/kGXf/XF/wD0E15R+zj/AMk81D/sKyf+&#10;ioqAP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S/6l/8AdNPpkv8AqX/3TQByHwr/AOSc6V9JP/RjV2Vcb8K/+Sc6V9JP/RjV2VAB&#10;RRRQAUUUUAFFFFABRRRQAUUUUAFFFFADX/1bfQ14/wDs4f8AIhal/wBhR/8A0VFXsD/6tvoa8f8A&#10;2cP+RC1L/sKP/wCioqAPYqKKKACiiigDx74ef8lw8ffUf+hV7DXj3w8/5Lh4++o/9Cr2GgAooooA&#10;KKKKACiiigAooooAKKKKACiiigAooooAKKKKACiiigAooooAKKKKACiiigAooooAKKKKACiiigAo&#10;oooAKKKKACiiigAooooAKKKKACiiigAooooAKKKKACiiigAooooAKKKKACiiigAooooAKKKKACii&#10;igAooooAKKKKACiiigAooooAKKKKACiiigAooooAKKKKACiiigArx/4G/wDH941/7Cp/m9ewV4/8&#10;Df8Aj+8a/wDYVP8AN6APYKKKKACiiigDxzQv+TpPE/8A2DE/9F21ex145oX/ACdJ4n/7Bif+i7av&#10;Y6ACiiigAooooAKKKKACiiigAooooAKKKKACiiigAooooAK434n/APInp/2EbL/0ojrsq434n/8A&#10;Inp/2EbL/wBKI6AOyooooAKKKKACiiigAooooAKKKKACiiigAooooAKKKKACiiigDx342/8AIyeA&#10;P+wmf/Q4q9irx342/wDIyeAP+wmf/Q4q9ioAKKKKACiiigAooooAKKKKAK2o/wDIMu/+uL/+gmvK&#10;P2cf+Seah/2FZP8A0VFXq+o/8gy7/wCuL/8AoJryj9nH/knmof8AYVk/9FRUAe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Ml/1L/7&#10;pp9Ml/1L/wC6aAOQ+Ff/ACTnSvpJ/wCjGrsq434V/wDJOdK+kn/oxq7KgAooooAKKKKACiiigAoo&#10;ooAKKKKACiiigBr/AOrb6GvH/wBnD/kQtS/7Cj/+ioq9gf8A1bfQ14/+zh/yIWpf9hR//RUVAHsV&#10;FFFABRRRQB498PP+S4ePvqP/AEKvYa8e+Hn/ACXDx99R/wChV7DQAUUUUAFFFFABRRRQAUUUUAFF&#10;FFABRRRQAUUUUAFFFFABRRRQAUUUUAFFFFABRRRQAUUUUAFFFFABRRRQAUUUUAFFFFABRRRQAUUU&#10;UAFFFFABRRRQAUUUUAFFFFABRRRQAUUUUAFFFFABRRRQAUUUUAFFFFABRRRQAUUUUAFFFFABRRRQ&#10;AUUUUAFFFFABRRRQAUUUUAFFFFABRRRQAV4/8Df+P7xr/wBhU/zevYK8f+Bv/H941/7Cp/m9AHsF&#10;FFFABRRRQB45oX/J0nif/sGJ/wCi7avY68c0L/k6TxP/ANgxP/RdtXsdABRRRQAUUUUAFFFFABRR&#10;RQAUUUUAFFFFABRRRQAUUUUAFcb8T/8AkT0/7CNl/wClEddlXG/E/wD5E9P+wjZf+lEdAHZUUUUA&#10;FFFFABRRRQAUUUUAFFFFABRRRQAUUUUAFFFFABRRRQB478bf+Rk8Af8AYTP/AKHFXsVeO/G3/kZP&#10;AH/YTP8A6HFXsVABRRRQAUUUUAFFFFABRRRQBW1H/kGXf/XF/wD0E15R+zj/AMk81D/sKyf+ioq9&#10;X1H/AJBl3/1xf/0E15R+zj/yTzUP+wrJ/wCioqAPY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S/6l/wDdNPpkv+pf/dNAHIfCv/kn&#10;OlfST/0Y1dlXG/Cv/knOlfST/wBGNXZUAFFFFABRRRQAUUUUAFFFFABRRRQAUUUUANf/AFbfQ14/&#10;+zh/yIWpf9hR/wD0VFXsD/6tvoa8f/Zw/wCRC1L/ALCj/wDoqKgD2KiiigAooooA8e+Hn/JcPH31&#10;H/oVew1498PP+S4ePvqP/Qq9hoAKKKKACiiigAooooAKKKKACiiigAooooAKKKKACiiigAooooAK&#10;KKKACiiigAooooAKKKKACiiigAooooAKKKKACiiigAooooAKKKKACiiigAooooAKKKKACiiigAoo&#10;ooAKKKKACiiigAooooAKKKKACiiigAooooAKKKKACiiigAooooAKKKKACiiigAooooAKKKKACiii&#10;gAooooAK8f8Agb/x/eNf+wqf5vXsFeP/AAN/4/vGv/YVP83oA9gooooAKKKKAPHNC/5Ok8T/APYM&#10;T/0XbV7HXjmhf8nSeJ/+wYn/AKLtq9joAKKKKACiiigAooooAKKKKACiiigAooooAKKKKACiiigA&#10;rjfif/yJ6f8AYRsv/SiOuyrjfif/AMien/YRsv8A0ojoA7KiiigAooooAKKKKACiiigAooooAKKK&#10;KACiiigAooooAKKKKAPHfjb/AMjJ4A/7CZ/9Dir2KvHfjb/yMngD/sJn/wBDir2KgAooooAKKKKA&#10;CiiigAooooAraj/yDLv/AK4v/wCgmvKP2cf+Seah/wBhWT/0VFXq+o/8gy7/AOuL/wDoJryj9nH/&#10;AJJ5qH/YVk/9FRUAe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Ml/1L/7pp9Ml/wBS/wDumgDkPhX/AMk50r6Sf+jGrsq434V/8k50&#10;r6Sf+jGrsqACiiigAooooAKKKKACiiigAooooAKKKKAGv/q2+hrx/wDZw/5ELUv+wo//AKKir2B/&#10;9W30NeP/ALOH/Ihal/2FH/8ARUVAHsVFFFABRRRQB498PP8AkuHj76j/ANCr2GvHvh5/yXDx99R/&#10;6FXsNABRRRQAUUUUAFFFFABRRRQAUUUUAFFFFABRRRQAUUUUAFFFFABRRRQAUUUUAFFFFABRRRQA&#10;UUUUAFFFFABRRRQAUUUUAFFFFABRRRQAUUUUAFFFFABRRRQAUUUUAFFFFABRRRQAUUUUAFFFFABR&#10;RRQAUUUUAFFFFABRRRQAUUUUAFFFFABRRRQAUUUUAFFFFABRRRQAUUUUAFFFFABXj/wN/wCP7xr/&#10;ANhU/wA3r2CvH/gb/wAf3jX/ALCp/m9AHsFFFFABRRRQB45oX/J0nif/ALBif+i7avY68c0L/k6T&#10;xP8A9gxP/RdtXsdABRRRQAUUUUAFFFFABRRRQAUUUUAFFFFABRRRQAUUUUAFcb8T/wDkT0/7CNl/&#10;6UR12Vcb8T/+RPT/ALCNl/6UR0AdlRRRQAUUUUAFFFFABRRRQAUUUUAFFFFABRRRQAUUUUAFFFFA&#10;Hjvxt/5GTwB/2Ez/AOhxV7FXjvxt/wCRk8Af9hM/+hxV7FQAUUUUAFFFFABRRRQAUUUUAVtR/wCQ&#10;Zd/9cX/9BNeUfs4/8k81D/sKyf8AoqKvV9R/5Bl3/wBcX/8AQTXlH7OP/JPNQ/7Csn/oqKgD2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kv8AqX/3TT6ZL/qX/wB00Ach8K/+Sc6V9JP/AEY1dlXG/Cv/AJJzpX0k/wDRjV2VABRRRQAU&#10;UUUAFFFFABRRRQAUUUUAFFFFADX/ANW30NeP/s4f8iFqX/YUf/0VFXsD/wCrb6GvH/2cP+RC1L/s&#10;KP8A+ioqAPYqKKKACiiigDx74ef8lw8ffUf+hV7DXj3w8/5Lh4++o/8AQq9hoAKKKKACiiigAooo&#10;oAKKKKACiiigAooooAKKKKACiiigAooooAKKKKACiiigAooooAKKKKACiiigAooooAKKKKACiiig&#10;AooooAKKKKACiiigAooooAKKKKACiiigAooooAKKKKACiiigAooooAKKKKACiiigAooooAKKKKAC&#10;iiigAooooAKKKKACiiigAooooAKKKKACiiigAooooAK8f+Bv/H941/7Cp/m9ewV4/wDA3/j+8a/9&#10;hU/zegD2CiiigAooooA8c0L/AJOk8T/9gxP/AEXbV7HXjmhf8nSeJ/8AsGJ/6Ltq9joAKKKKACii&#10;igAooooAKKKKACiiigAooooAKKKKACiiigArjfif/wAien/YRsv/AEojrsq434n/APInp/2EbL/0&#10;ojoA7KiiigAooooAKKKKACiiigAooooAKKKKACiiigAooooAKKKKAPHfjb/yMngD/sJn/wBDir2K&#10;vHfjb/yMngD/ALCZ/wDQ4q9ioAKKKKACiiigAooooAKKKKAK2o/8gy7/AOuL/wDoJryj9nH/AJJ5&#10;qH/YVk/9FRV6vqP/ACDLv/ri/wD6Ca8o/Zx/5J5qH/YVk/8ARUVAH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Jf9S/8Aumn0yX/U&#10;v/umgDkPhX/yTnSvpJ/6MauyrjfhX/yTnSvpJ/6MauyoAKKKKACiiigAooooAKKKKACiiigAoooo&#10;Aa/+rb6GvH/2cP8AkQtS/wCwo/8A6Kir2B/9W30NeP8A7OH/ACIWpf8AYUf/ANFRUAexUUUUAFFF&#10;FAHj3w8/5Lh4++o/9Cr2GvHvh5/yXDx99R/6FXsNABRRRQAUUUUAFFFFABRRRQAUUUUAFFFFABRR&#10;RQAUUUUAFFFFABRRRQAUUUUAFFFFABRRRQAUUUUAFFFFABRRRQAUUUUAFFFFABRRRQAUUUUAFFFF&#10;ABRRRQAUUUUAFFFFABRRRQAUUUUAFFFFABRRRQAUUUUAFFFFABRRRQAUUUUAFFFFABRRRQAUUUUA&#10;FFFFABRRRQAUUUUAFFFFABXj/wADf+P7xr/2FT/N69grx/4G/wDH941/7Cp/m9AHsFFFFABRRRQB&#10;45oX/J0nif8A7Bif+i7avY68c0L/AJOk8T/9gxP/AEXbV7HQAUUUUAFFFFABRRRQAUUUUAFFFFAB&#10;RRRQAUUUUAFFFFABXG/E/wD5E9P+wjZf+lEddlXG/E//AJE9P+wjZf8ApRHQB2VFFFABRRRQAUUU&#10;UAFFFFABRRRQAUUUUAFFFFABRRRQAUUUUAeO/G3/AJGTwB/2Ez/6HFXsVeO/G3/kZPAH/YTP/ocV&#10;exUAFFFFABRRRQAUUUUAFFFFAFbUf+QZd/8AXF//AEE15R+zj/yTzUP+wrJ/6Kir1fUf+QZd/wDX&#10;F/8A0E15R+zj/wAk81D/ALCsn/oqKgD2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kv+pf/dNPpkv+pf8A3TQByHwr/wCSc6V9JP8A&#10;0Y1dlXG/Cv8A5JzpX0k/9GNXZUAFFFFABRRRQAUUUUAFFFFABRRRQAUUUUANf/Vt9DXj/wCzh/yI&#10;Wpf9hR//AEVFXsD/AOrb6GvH/wBnD/kQtS/7Cj/+ioqAPYqKKKACiiigDx74ef8AJcPH31H/AKFX&#10;sNePfDz/AJLh4++o/wDQq9hoAKKKKACiiigAooooAKKKKACiiigAooooAKKKKACiiigAooooAKKK&#10;KACiiigAooooAKKKKACiiigAooooAKKKKACiiigAooooAKKKKACiiigAooooAKKKKACiiigAoooo&#10;AKKKKACiiigAooooAKKKKACiiigAooooAKKKKACiiigAooooAKKKKACiiigAooooAKKKKACiiigA&#10;ooooAK8f+Bv/AB/eNf8AsKn+b17BXj/wN/4/vGv/AGFT/N6APYKKKKACiiigDxzQv+TpPE//AGDE&#10;/wDRdtXsdeOaF/ydJ4n/AOwYn/ou2r2OgAooooAKKKKACiiigAooooAKKKKACiiigAooooAKKKKA&#10;CuN+J/8AyJ6f9hGy/wDSiOuyrjfif/yJ6f8AYRsv/SiOgDsqKKKACiiigAooooAKKKKACiiigAoo&#10;ooAKKKKACiiigAooooA8d+Nv/IyeAP8AsJn/ANDir2KvHfjb/wAjJ4A/7CZ/9Dir2KgAooooAKKK&#10;KACiiigAooooAraj/wAgy7/64v8A+gmvKP2cf+Seah/2FZP/AEVFXq+o/wDIMu/+uL/+gmvKP2cf&#10;+Seah/2FZP8A0VFQB7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yX/AFL/AO6afTJf9S/+6aAOQ+Ff/JOdK+kn/oxq7KuN+Ff/ACTn&#10;SvpJ/wCjGrsqACiiigAooooAKKKKACiiigAooooAKKKKAGv/AKtvoa8f/Zw/5ELUv+wo/wD6Kir2&#10;B/8AVt9DXj/7OH/Ihal/2FH/APRUVAHsVFFFABRRRQB498PP+S4ePvqP/Qq9hrx74ef8lw8ffUf+&#10;hV7DQAUUUUAFFFFABRRRQAUUUUAFFFFABRRRQAUUUUAFFFFABRRRQAUUUUAFFFFABRRRQAUUUUAF&#10;FFFABRRRQAUUUUAFFFFABRRRQAUUUUAFFFFABRRRQAUUUUAFFFFABRRRQAUUUUAFFFFABRRRQAUU&#10;UUAFFFFABRRRQAUUUUAFFFFABRRRQAUUUUAFFFFABRRRQAUUUUAFFFFABRRRQAV4/wDA3/j+8a/9&#10;hU/zevYK8f8Agb/x/eNf+wqf5vQB7BRRRQAUUUUAeOaF/wAnSeJ/+wYn/ou2r2OvHNC/5Ok8T/8A&#10;YMT/ANF21ex0AFFFFABRRRQAUUUUAFFFFABRRRQAUUUUAFFFFABRRRQAVxvxP/5E9P8AsI2X/pRH&#10;XZVxvxP/AORPT/sI2X/pRHQB2VFFFABRRRQAUUUUAFFFFABRRRQAUUUUAFFFFABRRRQAUUUUAeO/&#10;G3/kZPAH/YTP/ocVexV478bf+Rk8Af8AYTP/AKHFXsVABRRRQAUUUUAFFFFABRRRQBW1H/kGXf8A&#10;1xf/ANBNeUfs4/8AJPNQ/wCwrJ/6Kir1fUf+QZd/9cX/APQTXlH7OP8AyTzUP+wrJ/6KioA9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L/qX/wB00+mS/wCpf/dNAHIfCv8A5JzpX0k/9GNXZVxvwr/5JzpX0k/9GNXZUAFFFFABRRRQ&#10;AUUUUAFFFFABRRRQAUUUUANf/Vt9DXj/AOzh/wAiFqX/AGFH/wDRUVewP/q2+hrx/wDZw/5ELUv+&#10;wo//AKKioA9iooooAKKKKAPHvh5/yXDx99R/6FXsNePfDz/kuHj76j/0KvYaACiiigAooooAKKKK&#10;ACiiigAooooAKKKKACiiigAooooAKKKKACiiigAooooAKKKKACiiigAooooAKKKKACiiigAooooA&#10;KKKKACiiigAooooAKKKKACiiigAooooAKKKKACiiigAooooAKKKKACiiigAooooAKKKKACiiigAo&#10;oooAKKKKACiiigAooooAKKKKACiiigAooooAKKKKACvH/gb/AMf3jX/sKn+b17BXj/wN/wCP7xr/&#10;ANhU/wA3oA9gooooAKKKKAPHNC/5Ok8T/wDYMT/0XbV7HXjmhf8AJ0nif/sGJ/6Ltq9joAKKKKAC&#10;iiigAooooAKKKKACiiigAooooAKKKKACiiigArjfif8A8ien/YRsv/SiOuyrjfif/wAien/YRsv/&#10;AEojoA7KiiigAooooAKKKKACiiigAooooAKKKKACiiigAooooAKKKKAPHfjb/wAjJ4A/7CZ/9Dir&#10;2KvHfjb/AMjJ4A/7CZ/9Dir2KgAooooAKKKKACiiigAooooAraj/AMgy7/64v/6Ca8o/Zx/5J5qH&#10;/YVk/wDRUVer6j/yDLv/AK4v/wCgmvKP2cf+Seah/wBhWT/0VFQB7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yX/Uv/umn0yX/Uv/&#10;ALpoA5D4V/8AJOdK+kn/AKMauyrjfhX/AMk50r6Sf+jGrsqACiiigAooooAKKKKACiiigAooooAK&#10;KKKAGv8A6tvoa8f/AGcP+RC1L/sKP/6Kir2B/wDVt9DXj/7OH/Ihal/2FH/9FRUAexUUUUAFFFFA&#10;Hj3w8/5Lh4++o/8AQq9hrx74ef8AJcPH31H/AKFXsNABRRRQAUUUUAFFFFABRRRQAUUUUAFFFFAB&#10;RRRQAUUUUAFFFFABRRRQAUUUUAFFFFABRRRQAUUUUAFFFFABRRRQAUUUUAFFFFABRRRQAUUUUAFF&#10;FFABRRRQAUUUUAFFFFABRRRQAUUUUAFFFFABRRRQAUUUUAFFFFABRRRQAUUUUAFFFFABRRRQAUUU&#10;UAFFFFABRRRQAUUUUAFFFFABXj/wN/4/vGv/AGFT/N69grx/4G/8f3jX/sKn+b0AewUUUUAFFFFA&#10;Hjmhf8nSeJ/+wYn/AKLtq9jrxzQv+TpPE/8A2DE/9F21ex0AFFFFABRRRQAUUUUAFFFFABRRRQAU&#10;UUUAFFFFABRRRQAVxvxP/wCRPT/sI2X/AKUR12Vcb8T/APkT0/7CNl/6UR0AdlRRRQAUUUUAFFFF&#10;ABRRRQAUUUUAFFFFABRRRQAUUUUAFFFFAHjvxt/5GTwB/wBhM/8AocVexV478bf+Rk8Af9hM/wDo&#10;cVexUAFFFFABRRRQAUUUUAFFFFAFbUf+QZd/9cX/APQTXlH7OP8AyTzUP+wrJ/6Kir1fUf8AkGXf&#10;/XF//QTXlH7OP/JPNQ/7Csn/AKKioA9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L/qX/AN00+mS/6l/900Ach8K/+Sc6V9JP/RjV&#10;2Vcb8K/+Sc6V9JP/AEY1dlQAUUUUAFFFFABRRRQAUUUUAFFFFABRRRQA1/8AVt9DXj/7OH/Ihal/&#10;2FH/APRUVewP/q2+hrx/9nD/AJELUv8AsKP/AOioqAPYqKKKACiiigDx74ef8lw8ffUf+hV7DXj3&#10;w8/5Lh4++o/9Cr2GgAooooAKKKKACiiigAooooAKKKKACiiigAooooAKKKKACiiigAooooAKKKKA&#10;CiiigAooooAKKKKACiiigAooooAKKKKACiiigAooooAKKKKACiiigAooooAKKKKACiiigAooooAK&#10;KKKACiiigAooooAKKKKACiiigAooooAKKKKACiiigAooooAKKKKACiiigAooooAKKKKACiiigArx&#10;/wCBv/H941/7Cp/m9ewV4/8AA3/j+8a/9hU/zegD2CiiigAooooA8c0L/k6TxP8A9gxP/RdtXsde&#10;OaF/ydJ4n/7Bif8Aou2r2OgAooooAKKKKACiiigAooooAKKKKACiiigAooooAKKKKACuN+J//Inp&#10;/wBhGy/9KI67KuN+J/8AyJ6f9hGy/wDSiOgDsqKKKACiiigAooooAKKKKACiiigAooooAKKKKACi&#10;iigAooooA8d+Nv8AyMngD/sJn/0OKvYq8d+Nv/IyeAP+wmf/AEOKvYqACiiigAooooAKKKKACiii&#10;gCtqP/IMu/8Ari//AKCa8o/Zx/5J5qH/AGFZP/RUVer6j/yDLv8A64v/AOgmvKP2cf8Aknmof9hW&#10;T/0VFQB7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yX/Uv/umn0yX/AFL/AO6aAOQ+Ff8AyTnSvpJ/6MauyrjfhX/yTnSvpJ/6Mauy&#10;oAKKKKACiiigAooooAKKKKACiiigAooooAa/+rb6GvH/ANnD/kQtS/7Cj/8AoqKvYH/1bfQ14/8A&#10;s4f8iFqX/YUf/wBFRUAexUUUUAFFFFAHj3w8/wCS4ePvqP8A0KvYa8e+Hn/JcPH31H/oVew0AFFF&#10;FABRRRQAUUUUAFFFFABRRRQAUUUUAFFFFABRRRQAUUUUAFFFFABRRRQAUUUUAFFFFABRRRQAUUUU&#10;AFFFFABRRRQAUUUUAFFFFABRRRQAUUUUAFFFFABRRRQAUUUUAFFFFABRRRQAUUUUAFFFFABRRRQA&#10;UUUUAFFFFABRRRQAUUUUAFFFFABRRRQAUUUUAFFFFABRRRQAUUUUAFeP/A3/AI/vGv8A2FT/ADev&#10;YK8f+Bv/AB/eNf8AsKn+b0AewUUUUAFFFFAHjmhf8nSeJ/8AsGJ/6Ltq9jrxzQv+TpPE/wD2DE/9&#10;F21ex0AFFFFABRRRQAUUUUAFFFFABRRRQAUUUUAFFFFABRRRQAVxvxP/AORPT/sI2X/pRHXZVxvx&#10;P/5E9P8AsI2X/pRHQB2VFFFABRRRQAUUUUAFFFFABRRRQAUUUUAFFFFABRRRQAUUUUAeO/G3/kZP&#10;AH/YTP8A6HFXsVeO/G3/AJGTwB/2Ez/6HFXsVABRRRQAUUUUAFFFFABRRRQBW1H/AJBl3/1xf/0E&#10;15R+zj/yTzUP+wrJ/wCioq9X1H/kGXf/AFxf/wBBNeUfs4/8k81D/sKyf+ioqAPY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S/wCp&#10;f/dNPpkv+pf/AHTQByHwr/5JzpX0k/8ARjV2Vcb8K/8AknOlfST/ANGNXZUAFFFFABRRRQAUUUUA&#10;FFFFABRRRQAUUUUANf8A1bfQ14/+zh/yIWpf9hR//RUVewP/AKtvoa8f/Zw/5ELUv+wo/wD6KioA&#10;9iooooAKKKKAPHvh5/yXDx99R/6FXsNePfDz/kuHj76j/wBCr2GgAooooAKKKKACiiigAooooAKK&#10;KKACiiigAooooAKKKKACiiigAooooAKKKKACiiigAooooAKKKKACiiigAooooAKKKKACiiigAooo&#10;oAKKKKACiiigAooooAKKKKACiiigAooooAKKKKACiiigAooooAKKKKACiiigAooooAKKKKACiiig&#10;AooooAKKKKACiiigAooooAKKKKACiiigArx/4G/8f3jX/sKn+b17BXj/AMDf+P7xr/2FT/N6APYK&#10;KKKACiiigDxzQv8Ak6TxP/2DE/8ARdtXsdeOaF/ydJ4n/wCwYn/ou2r2OgAooooAKKKKACiiigAo&#10;oooAKKKKACiiigAooooAKKKKACuN+J//ACJ6f9hGy/8ASiOuyrjfif8A8ien/YRsv/SiOgDsqKKK&#10;ACiiigAooooAKKKKACiiigAooooAKKKKACiiigAooooA8d+Nv/IyeAP+wmf/AEOKvYq8d+Nv/Iye&#10;AP8AsJn/ANDir2KgAooooAKKKKACiiigAooooAraj/yDLv8A64v/AOgmvKP2cf8Aknmof9hWT/0V&#10;FXq+o/8AIMu/+uL/APoJryj9nH/knmof9hWT/wBFRUAe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Ml/1L/wC6afTJf9S/+6aAOQ+F&#10;f/JOdK+kn/oxq7KuN+Ff/JOdK+kn/oxq7KgAooooAKKKKACiiigAooooAKKKKACiiigBr/6tvoa8&#10;f/Zw/wCRC1L/ALCj/wDoqKvYH/1bfQ14/wDs4f8AIhal/wBhR/8A0VFQB7FRRRQAUUUUAePfDz/k&#10;uHj76j/0KvYa8e+Hn/JcPH31H/oVew0AFFFFABRRRQAUUUUAFFFFABRRRQAUUUUAFFFFABRRRQAU&#10;UUUAFFFFABRRRQAUUUUAFFFFABRRRQAUUUUAFFFFABRRRQAUUUUAFFFFABRRRQAUUUUAFFFFABRR&#10;RQAUUUUAFFFFABRRRQAUUUUAFFFFABRRRQAUUUUAFFFFABRRRQAUUUUAFFFFABRRRQAUUUUAFFFF&#10;ABRRRQAUUUUAFeP/AAN/4/vGv/YVP83r2CvH/gb/AMf3jX/sKn+b0AewUUUUAFFFFAHjmhf8nSeJ&#10;/wDsGJ/6Ltq9jrxzQv8Ak6TxP/2DE/8ARdtXsdABRRRQAUUUUAFFFFABRRRQAUUUUAFFFFABRRRQ&#10;AUUUUAFcb8T/APkT0/7CNl/6UR12Vcb8T/8AkT0/7CNl/wClEdAHZUUUUAFFFFABRRRQAUUUUAFF&#10;FFABRRRQAUUUUAFFFFABRRRQB478bf8AkZPAH/YTP/ocVexV478bf+Rk8Af9hM/+hxV7FQAUUUUA&#10;FFFFABRRRQAUUUUAVtR/5Bl3/wBcX/8AQTXlH7OP/JPNQ/7Csn/oqKvV9R/5Bl3/ANcX/wDQTXlH&#10;7OP/ACTzUP8AsKyf+ioqAPY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S/6l/900+mS/6l/wDdNAHIfCv/AJJzpX0k/wDRjV2Vcb8K&#10;/wDknOlfST/0Y1dlQAUUUUAFFFFABRRRQAUUUUAFFFFABRRRQA1/9W30NeP/ALOH/Ihal/2FH/8A&#10;RUVewP8A6tvoa8f/AGcP+RC1L/sKP/6KioA9iooooAKKKKAPHvh5/wAlw8ffUf8AoVew1498PP8A&#10;kuHj76j/ANCr2GgAooooAKKKKACiiigAooooAKKKKACiiigAooooAKKKKACiiigAooooAKKKKACi&#10;iigAooooAKKKKACiiigAooooAKKKKACiiigAooooAKKKKACiiigAooooAKKKKACiiigAooooAKKK&#10;KACiiigAooooAKKKKACiiigAooooAKKKKACiiigAooooAKKKKACiiigAooooAKKKKACiiigArx/4&#10;G/8AH941/wCwqf5vXsFeP/A3/j+8a/8AYVP83oA9gooooAKKKKAPHNC/5Ok8T/8AYMT/ANF21ex1&#10;45oX/J0nif8A7Bif+i7avY6ACiiigAooooAKKKKACiiigAooooAKKKKACiiigAooooAK434n/wDI&#10;np/2EbL/ANKI67KuN+J//Inp/wBhGy/9KI6AOyooooAKKKKACiiigAooooAKKKKACiiigAooooAK&#10;KKKACiiigDx342/8jJ4A/wCwmf8A0OKvYq8d+Nv/ACMngD/sJn/0OKvYqACiiigAooooAKKKKACi&#10;iigCtqP/ACDLv/ri/wD6Ca8o/Zx/5J5qH/YVk/8ARUVer6j/AMgy7/64v/6Ca8o/Zx/5J5qH/YVk&#10;/wDRUVAH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Jf8AUv8A7pp9Ml/1L/7poA5D4V/8k50r6Sf+jGrsq434V/8AJOdK+kn/AKMa&#10;uyoAKKKKACiiigAooooAKKKKACiiigAooooAa/8Aq2+hrx/9nD/kQtS/7Cj/APoqKvYH/wBW30Ne&#10;P/s4f8iFqX/YUf8A9FRUAexUUUUAFFFFAHj3w8/5Lh4++o/9Cr2GvHvh5/yXDx99R/6FXsNABRRR&#10;QAUUUUAFFFFABRRRQAUUUUAFFFFABRRRQAUUUUAFFFFABRRRQAUUUUAFFFFABRRRQAUUUUAFFFFA&#10;BRRRQAUUUUAFFFFABRRRQAUUUUAFFFFABRRRQAUUUUAFFFFABRRRQAUUUUAFFFFABRRRQAUUUUAF&#10;FFFABRRRQAUUUUAFFFFABRRRQAUUUUAFFFFABRRRQAUUUUAFFFFABXj/AMDf+P7xr/2FT/N69grx&#10;/wCBv/H941/7Cp/m9AHsFFFFABRRRQB45oX/ACdJ4n/7Bif+i7avY68c0L/k6TxP/wBgxP8A0XbV&#10;7HQAUUUUAFFFFABRRRQAUUUUAFFFFABRRRQAUUUUAFFFFABXG/E//kT0/wCwjZf+lEddlXG/E/8A&#10;5E9P+wjZf+lEdAHZUUUUAFFFFABRRRQAUUUUAFFFFABRRRQAUUUUAFFFFABRRRQB478bf+Rk8Af9&#10;hM/+hxV7FXjvxt/5GTwB/wBhM/8AocVexUAFFFFABRRRQAUUUUAFFFFAFbUf+QZd/wDXF/8A0E15&#10;R+zj/wAk81D/ALCsn/oqKvV9R/5Bl3/1xf8A9BNeUfs4/wDJPNQ/7Csn/oqKgD2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kv+pf/&#10;AHTT6ZL/AKl/900Ach8K/wDknOlfST/0Y1dlXG/Cv/knOlfST/0Y1dlQAUUUUAFFFFABRRRQAUUU&#10;UAFFFFABRRRQA1/9W30NeP8A7OH/ACIWpf8AYUf/ANFRV7A/+rb6GvH/ANnD/kQtS/7Cj/8AoqKg&#10;D2KiiigAooooA8e+Hn/JcPH31H/oVew1498PP+S4ePvqP/Qq9hoAKKKKACiiigAooooAKKKKACii&#10;igAooooAKKKKACiiigAooooAKKKKACiiigAooooAKKKKACiiigAooooAKKKKACiiigAooooAKKKK&#10;ACiiigAooooAKKKKACiiigAooooAKKKKACiiigAooooAKKKKACiiigAooooAKKKKACiiigAooooA&#10;KKKKACiiigAooooAKKKKACiiigAooooAK8f+Bv8Ax/eNf+wqf5vXsFeP/A3/AI/vGv8A2FT/ADeg&#10;D2CiiigAooooA8c0L/k6TxP/ANgxP/RdtXsdeOaF/wAnSeJ/+wYn/ou2r2OgAooooAKKKKACiiig&#10;AooooAKKKKACiiigAooooAKKKKACuN+J/wDyJ6f9hGy/9KI67KuN+J//ACJ6f9hGy/8ASiOgDsqK&#10;KKACiiigAooooAKKKKACiiigAooooAKKKKACiiigAooooA8d+Nv/ACMngD/sJn/0OKvYq8d+Nv8A&#10;yMngD/sJn/0OKvYqACiiigAooooAKKKKACiiigCtqP8AyDLv/ri//oJryj9nH/knmof9hWT/ANFR&#10;V6vqP/IMu/8Ari//AKCa8o/Zx/5J5qH/AGFZP/RUVAH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Jf9S/+6afTJf9S/8AumgDkPhX&#10;/wAk50r6Sf8Aoxq7KuN+Ff8AyTnSvpJ/6MauyoAKKKKACiiigAooooAKKKKACiiigAooooAa/wDq&#10;2+hrx/8AZw/5ELUv+wo//oqKvYH/ANW30NeP/s4f8iFqX/YUf/0VFQB7FRRRQAUUUUAePfDz/kuH&#10;j76j/wBCr2GvHvh5/wAlw8ffUf8AoVew0AFFFFABRRRQAUUUUAFFFFABRRRQAUUUUAFFFFABRRRQ&#10;AUUUUAFFFFABRRRQAUUUUAFFFFABRRRQAUUUUAFFFFABRRRQAUUUUAFFFFABRRRQAUUUUAFFFFAB&#10;RRRQAUUUUAFFFFABRRRQAUUUUAFFFFABRRRQAUUUUAFFFFABRRRQAUUUUAFFFFABRRRQAUUUUAFF&#10;FFABRRRQAUUUUAFeP/A3/j+8a/8AYVP83r2CvH/gb/x/eNf+wqf5vQB7BRRRQAUUUUAeOaF/ydJ4&#10;n/7Bif8Aou2r2OvHNC/5Ok8T/wDYMT/0XbV7HQAUUUUAFFFFABRRRQAUUUUAFFFFABRRRQAUUUUA&#10;FFFFABXG/E//AJE9P+wjZf8ApRHXZVxvxP8A+RPT/sI2X/pRHQB2VFFFABRRRQAUUUUAFFFFABRR&#10;RQAUUUUAFFFFABRRRQAUUUUAeO/G3/kZPAH/AGEz/wChxV7FXjvxt/5GTwB/2Ez/AOhxV7FQAUUU&#10;UAFFFFABRRRQAUUUUAVtR/5Bl3/1xf8A9BNeUfs4/wDJPNQ/7Csn/oqKvV9R/wCQZd/9cX/9BNeU&#10;fs4/8k81D/sKyf8AoqKgD2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kv+pf8A3TT6ZL/qX/3TQByHwr/5JzpX0k/9GNXZVxvwr/5J&#10;zpX0k/8ARjV2VABRRRQAUUUUAFFFFABRRRQAUUUUAFFFFADX/wBW30NeP/s4f8iFqX/YUf8A9FRV&#10;7A/+rb6GvH/2cP8AkQtS/wCwo/8A6KioA9iooooAKKKKAPHvh5/yXDx99R/6FXsNePfDz/kuHj76&#10;j/0KvYaACiiigAooooAKKKKACiiigAooooAKKKKACiiigAooooAKKKKACiiigAooooAKKKKACiii&#10;gAooooAKKKKACiiigAooooAKKKKACiiigAooooAKKKKACiiigAooooAKKKKACiiigAooooAKKKKA&#10;CiiigAooooAKKKKACiiigAooooAKKKKACiiigAooooAKKKKACiiigAooooAKKKKACvH/AIG/8f3j&#10;X/sKn+b17BXj/wADf+P7xr/2FT/N6APYKKKKACiiigDxzQv+TpPE/wD2DE/9F21ex145oX/J0nif&#10;/sGJ/wCi7avY6ACiiigAooooAKKKKACiiigAooooAKKKKACiiigAooooAK434n/8ien/AGEbL/0o&#10;jrsq434n/wDInp/2EbL/ANKI6AOyooooAKKKKACiiigAooooAKKKKACiiigAooooAKKKKACiiigD&#10;x342/wDIyeAP+wmf/Q4q9irx342/8jJ4A/7CZ/8AQ4q9ioAKKKKACiiigAooooAKKKKAK2o/8gy7&#10;/wCuL/8AoJryj9nH/knmof8AYVk/9FRV6vqP/IMu/wDri/8A6Ca8o/Zx/wCSeah/2FZP/RUVAH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Jf9S/+6afTJf8AUv8A7poA5D4V/wDJOdK+kn/oxq7KuN+Ff/JOdK+kn/oxq7KgAooooAKK&#10;KKACiiigAooooAKKKKACiiigBr/6tvoa8f8A2cP+RC1L/sKP/wCioq9gf/Vt9DXj/wCzh/yIWpf9&#10;hR//AEVFQB7FRRRQAUUUUAePfDz/AJLh4++o/wDQq9hrx74ef8lw8ffUf+hV7DQAUUUUAFFFFABR&#10;RRQAUUUUAFFFFABRRRQAUUUUAFFFFABRRRQAUUUUAFFFFABRRRQAUUUUAFFFFABRRRQAUUUUAFFF&#10;FABRRRQAUUUUAFFFFABRRRQAUUUUAFFFFABRRRQAUUUUAFFFFABRRRQAUUUUAFFFFABRRRQAUUUU&#10;AFFFFABRRRQAUUUUAFFFFABRRRQAUUUUAFFFFABRRRQAV4/8Df8Aj+8a/wDYVP8AN69grx/4G/8A&#10;H941/wCwqf5vQB7BRRRQAUUUUAeOaF/ydJ4n/wCwYn/ou2r2OvHNC/5Ok8T/APYMT/0XbV7HQAUU&#10;UUAFFFFABRRRQAUUUUAFFFFABRRRQAUUUUAFFFFABXG/E/8A5E9P+wjZf+lEddlXG/E//kT0/wCw&#10;jZf+lEdAHZUUUUAFFFFABRRRQAUUUUAFFFFABRRRQAUUUUAFFFFABRRRQB478bf+Rk8Af9hM/wDo&#10;cVexV478bf8AkZPAH/YTP/ocVexUAFFFFABRRRQAUUUUAFFFFAFbUf8AkGXf/XF//QTXlH7OP/JP&#10;NQ/7Csn/AKKir1fUf+QZd/8AXF//AEE15R+zj/yTzUP+wrJ/6KioA9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L/AKl/900+mS/6&#10;l/8AdNAHIfCv/knOlfST/wBGNXZVxvwr/wCSc6V9JP8A0Y1dlQAUUUUAFFFFABRRRQAUUUUAFFFF&#10;ABRRRQA1/wDVt9DXj/7OH/Ihal/2FH/9FRV7A/8Aq2+hrx/9nD/kQtS/7Cj/APoqKgD2KiiigAoo&#10;ooA8e+Hn/JcPH31H/oVew1498PP+S4ePvqP/AEKvYaACiiigAooooAKKKKACiiigAooooAKKKKAC&#10;iiigAooooAKKKKACiiigAooooAKKKKACiiigAooooAKKKKACiiigAooooAKKKKACiiigAooooAKK&#10;KKACiiigAooooAKKKKACiiigAooooAKKKKACiiigAooooAKKKKACiiigAooooAKKKKACiiigAooo&#10;oAKKKKACiiigAooooAKKKKACvH/gb/x/eNf+wqf5vXsFeP8AwN/4/vGv/YVP83oA9gooooAKKKKA&#10;PHNC/wCTpPE//YMT/wBF21ex145oX/J0nif/ALBif+i7avY6ACiiigAooooAKKKKACiiigAooooA&#10;KKKKACiiigAooooAK434n/8AInp/2EbL/wBKI67KuN+J/wDyJ6f9hGy/9KI6AOyooooAKKKKACii&#10;igAooooAKKKKACiiigAooooAKKKKACiiigDx342/8jJ4A/7CZ/8AQ4q9irx342/8jJ4A/wCwmf8A&#10;0OKvYqACiiigAooooAKKKKACiiigCtqP/IMu/wDri/8A6Ca8o/Zx/wCSeah/2FZP/RUVer6j/wAg&#10;y7/64v8A+gmvKP2cf+Seah/2FZP/AEVFQB7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yX/Uv/ALpp9Ml/1L/7poA5D4V/8k50r6Sf&#10;+jGrsq434V/8k50r6Sf+jGrsqACiiigAooooAKKKKACiiigAooooAKKKKAGv/q2+hrx/9nD/AJEL&#10;Uv8AsKP/AOioq9gf/Vt9DXj/AOzh/wAiFqX/AGFH/wDRUVAHsVFFFABRRRQB498PP+S4ePvqP/Qq&#10;9hrx74ef8lw8ffUf+hV7DQAUUUUAFFFFABRRRQAUUUUAFFFFABRRRQAUUUUAFFFFABRRRQAUUUUA&#10;FFFFABRRRQAUUUUAFFFFABRRRQAUUUUAFFFFABRRRQAUUUUAFFFFABRRRQAUUUUAFFFFABRRRQAU&#10;UUUAFFFFABRRRQAUUUUAFFFFABRRRQAUUUUAFFFFABRRRQAUUUUAFFFFABRRRQAUUUUAFFFFABRR&#10;RQAV4/8AA3/j+8a/9hU/zevYK8f+Bv8Ax/eNf+wqf5vQB7BRRRQAUUUUAeOaF/ydJ4n/AOwYn/ou&#10;2r2OvHNC/wCTpPE//YMT/wBF21ex0AFFFFABRRRQAUUUUAFFFFABRRRQAUUUUAFFFFABRRRQAVxv&#10;xP8A+RPT/sI2X/pRHXZVxvxP/wCRPT/sI2X/AKUR0AdlRRRQAUUUUAFFFFABRRRQAUUUUAFFFFAB&#10;RRRQAUUUUAFFFFAHjvxt/wCRk8Af9hM/+hxV7FXjvxt/5GTwB/2Ez/6HFXsVABRRRQAUUUUAFFFF&#10;ABRRRQBW1H/kGXf/AFxf/wBBNeUfs4/8k81D/sKyf+ioq9X1H/kGXf8A1xf/ANBNeUfs4/8AJPNQ&#10;/wCwrJ/6KioA9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ZL/qX/3TT6ZL/qX/AN00Ach8K/8AknOlfST/ANGNXZVxvwr/AOSc6V9J&#10;P/RjV2VABRRRQAUUUUAFFFFABRRRQAUUUUAFFFFADX/1bfQ14/8As4f8iFqX/YUf/wBFRV7A/wDq&#10;2+hrx/8AZw/5ELUv+wo//oqKgD2KiiigAooooA8e+Hn/ACXDx99R/wChV7DXj3w8/wCS4ePvqP8A&#10;0KvYaACiiigAooooAKKKKACiiigAooooAKKKKACiiigAooooAKKKKACiiigAooooAKKKKACiiigA&#10;ooooAKKKKACiiigAooooAKKKKACiiigAooooAKKKKACiiigAooooAKKKKACiiigAooooAKKKKACi&#10;iigAooooAKKKKACiiigAooooAKKKKACiiigAooooAKKKKACiiigAooooAKKKKACvH/gb/wAf3jX/&#10;ALCp/m9ewV4/8Df+P7xr/wBhU/zegD2CiiigAooooA8c0L/k6TxP/wBgxP8A0XbV7HXjmhf8nSeJ&#10;/wDsGJ/6Ltq9joAKKKKACiiigAooooAKKKKACiiigAooooAKKKKACiiigArjfif/AMien/YRsv8A&#10;0ojrsq434n/8ien/AGEbL/0ojoA7KiiigAooooAKKKKACiiigAooooAKKKKACiiigAooooAKKKKA&#10;PHfjb/yMngD/ALCZ/wDQ4q9irx342/8AIyeAP+wmf/Q4q9ioAKKKKACiiigAooooAKKKKAK2o/8A&#10;IMu/+uL/APoJryj9nH/knmof9hWT/wBFRV6vqP8AyDLv/ri//oJryj9nH/knmof9hWT/ANFRUAe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l/wBS/wDumn0yX/Uv/umgDkPhX/yTnSvpJ/6MauyrjfhX/wAk50r6Sf8Aoxq7KgAooooA&#10;KKKKACiiigAooooAKKKKACiiigBr/wCrb6GvH/2cP+RC1L/sKP8A+ioq9gf/AFbfQ14/+zh/yIWp&#10;f9hR/wD0VFQB7FRRRQAUUUUAePfDz/kuHj76j/0KvYa8e+Hn/JcPH31H/oVew0AFFFFABRRRQAUU&#10;UUAFFFFABRRRQAUUUUAFFFFABRRRQAUUUUAFFFFABRRRQAUUUUAFFFFABRRRQAUUUUAFFFFABRRR&#10;QAUUUUAFFFFABRRRQAUUUUAFFFFABRRRQAUUUUAFFFFABRRRQAUUUUAFFFFABRRRQAUUUUAFFFFA&#10;BRRRQAUUUUAFFFFABRRRQAUUUUAFFFFABRRRQAUUUUAFeP8AwN/4/vGv/YVP83r2CvH/AIG/8f3j&#10;X/sKn+b0AewUUUUAFFFFAHjmhf8AJ0nif/sGJ/6Ltq9jrxzQv+TpPE//AGDE/wDRdtXsdABRRRQA&#10;UUUUAFFFFABRRRQAUUUUAFFFFABRRRQAUUUUAFcb8T/+RPT/ALCNl/6UR12Vcb8T/wDkT0/7CNl/&#10;6UR0AdlRRRQAUUUUAFFFFABRRRQAUUUUAFFFFABRRRQAUUUUAFFFFAHjvxt/5GTwB/2Ez/6HFXsV&#10;eO/G3/kZPAH/AGEz/wChxV7FQAUUUUAFFFFABRRRQAUUUUAVtR/5Bl3/ANcX/wDQTXlH7OP/ACTz&#10;UP8AsKyf+ioq9X1H/kGXf/XF/wD0E15R+zj/AMk81D/sKyf+ioqAP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S/6l/8AdNPpkv8A&#10;qX/3TQByHwr/AOSc6V9JP/RjV2Vcb8K/+Sc6V9JP/RjV2VABRRRQAUUUUAFFFFABRRRQAUUUUAFF&#10;FFADX/1bfQ14/wDs4f8AIhal/wBhR/8A0VFXsD/6tvoa8f8A2cP+RC1L/sKP/wCioqAPYqKKKACi&#10;iigDx74ef8lw8ffUf+hV7DXj3w8/5Lh4++o/9Cr2GgAooooAKKKKACiiigAooooAKKKKACiiigAo&#10;oooAKKKKACiiigAooooAKKKKACiiigAooooAKKKKACiiigAooooAKKKKACiiigAooooAKKKKACii&#10;igAooooAKKKKACiiigAooooAKKKKACiiigAooooAKKKKACiiigAooooAKKKKACiiigAooooAKKKK&#10;ACiiigAooooAKKKKACiiigArx/4G/wDH941/7Cp/m9ewV4/8Df8Aj+8a/wDYVP8AN6APYKKKKACi&#10;iigDxzQv+TpPE/8A2DE/9F21ex145oX/ACdJ4n/7Bif+i7avY6ACiiigAooooAKKKKACiiigAooo&#10;oAKKKKACiiigAooooAK434n/APInp/2EbL/0ojrsq434n/8AInp/2EbL/wBKI6AOyooooAKKKKAC&#10;iiigAooooAKKKKACiiigAooooAKKKKACiiigDx342/8AIyeAP+wmf/Q4q9irx342/wDIyeAP+wmf&#10;/Q4q9ioAKKKKACiiigAooooAKKKKAK2o/wDIMu/+uL/+gmvKP2cf+Seah/2FZP8A0VFXq+o/8gy7&#10;/wCuL/8AoJryj9nH/knmof8AYVk/9FRUAe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l/1L/7pp9Ml/1L/wC6aAOQ+Ff/ACTnSvpJ&#10;/wCjGrsq434V/wDJOdK+kn/oxq7KgAooooAKKKKACiiigAooooAKKKKACiiigBr/AOrb6GvH/wBn&#10;D/kQtS/7Cj/+ioq9gf8A1bfQ14/+zh/yIWpf9hR//RUVAHsVFFFABRRRQB498PP+S4ePvqP/AEKv&#10;Ya8e+Hn/ACXDx99R/wChV7DQAUUUUAFFFFABRRRQAUUUUAFFFFABRRRQAUUUUAFFFFABRRRQAUUU&#10;UAFFFFABRRRQAUUUUAFFFFABRRRQAUUUUAFFFFABRRRQAUUUUAFFFFABRRRQAUUUUAFFFFABRRRQ&#10;AUUUUAFFFFABRRRQAUUUUAFFFFABRRRQAUUUUAFFFFABRRRQAUUUUAFFFFABRRRQAUUUUAFFFFAB&#10;RRRQAV4/8Df+P7xr/wBhU/zevYK8f+Bv/H941/7Cp/m9AHsFFFFABRRRQB45oX/J0nif/sGJ/wCi&#10;7avY68c0L/k6TxP/ANgxP/RdtXsdABRRRQAUUUUAFFFFABRRRQAUUUUAFFFFABRWfretWPh3RrnV&#10;dSm8q1t03O2Mk+gA7k9AK8e/4Xf4muon1XT/AAJdS6DGSWuSJD8o6ncF2jHfqB60Ae40V5Jrnxst&#10;pdN0uLwhZf2rrOpqfLtfvGA+jqvOevHHAz0rKuPG3xd8LxLqviLw3aTaUmDcCDbujX1yjtt+pBFA&#10;HuFcb8T/APkT0/7CNl/6UR1t+GPEdh4r8P2usac+YJ15U/ejYdVPuDWL8Tv+RPX/ALCNl/6Ux0Ad&#10;jRRRQAUUUUAFFFFABRRRQAUUUUAFFFFABRRRQAUUUUAFFFFAHjvxt/5GTwB/2Ez/AOhxV7FXjvxt&#10;/wCRk8Af9hM/+hxV7FQAUUUUAFFFFABRRRQAUUUUAVtR/wCQZd/9cX/9BNeUfs4/8k81D/sKyf8A&#10;oqKvV9R/5Bl3/wBcX/8AQTXlH7OP/JPNQ/7Csn/oqKgD2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v8AqX/3TT6ZL/qX/wB00Ach&#10;8K/+Sc6V9JP/AEY1dlXG/Cv/AJJzpX0k/wDRjV2VABRRRQAUUUUAFFFFABRRRQAUUUUAFFFFADX/&#10;ANW30NeP/s4f8iFqX/YUf/0VFXsD/wCrb6GvH/2cP+RC1L/sKP8A+ioqAPYqKKKACiiigDx74ef8&#10;lw8ffUf+hV7DXj3w8/5Lh4++o/8AQq9hoAKKKKACiiigAooooAKKKKACiiigAooooAKKKKACiiig&#10;AooooAKKKKACiiigAooooAKKKKACiiigAooooAKKKKACiiigAooooAKKKKACiiigAooooAKKKKAC&#10;iiigAooooAKKKKACiiigAooooAKKKKACiiigAooooAKKKKACiiigAooooAKKKKACiiigAooooAKK&#10;KKACiiigAooooAK8f+Bv/H941/7Cp/m9ewV4/wDA3/j+8a/9hU/zegD2CiiigAooooA8c0L/AJOk&#10;8T/9gxP/AEXbV7HXjmhf8nSeJ/8AsGJ/6Ltq9joAKKKKACiiigAooooAKKKKACiiigAooooA8g/a&#10;JkmXwNYxBitvJfoJmHsrY47+v4V6xZQW1rY29vZoiWsUapCsf3QgGAB7YrJ8YeFrPxj4autGvSUW&#10;UBo5F6xuPusP8+teWWXhz4z6Rpw8O2Wpae9gi+TDetIN0cfQAEjcMDpwSOx4FADvhLpulW3xX8cC&#10;ziiX7LMY7YKBhEMjbgvsCqj8BXtcsUc8LwyorxyKVdWGQwPBBrxe5+FWu+DItL1rwTci51q2jZL5&#10;JmwLvcck/McY9sjoCOaj1HWfi94vtZNEg8NxaIkwMVxeOxTCng4Yk4B55UE88etAGh8AmRdK8SW1&#10;rKXsIdUYW3zZG3Hb6gCuu+Jv/Inr/wBhGy/9KY6veB/CVv4K8L22jwSea65eaXGPMkPU47D0FUfi&#10;b/yJ6/8AYRsv/SmOgDsaKKKACiiigAooooAKKKKACiiigAooooAKKKKACiiigAooooA8d+Nv/Iye&#10;AP8AsJn/ANDir2KvHfjb/wAjJ4A/7CZ/9Dir2KgAooooAKKKKACiiigAooooAraj/wAgy7/64v8A&#10;+gmvKP2cf+Seah/2FZP/AEVFXq+o/wDIMu/+uL/+gmvKP2cf+Seah/2FZP8A0VFQB7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yX/&#10;AFL/AO6afTJf9S/+6aAOQ+Ff/JOdK+kn/oxq7KuN+Ff/ACTnSvpJ/wCjGrsqACiiigAooooAKKKK&#10;ACiiigAooooAKKKKAGv/AKtvoa8f/Zw/5ELUv+wo/wD6Kir2B/8AVt9DXj/7OH/Ihal/2FH/APRU&#10;VAHsVFFFABRRRQB498PP+S4ePvqP/Qq9hrx74ef8lw8ffUf+hV7DQAUUUUAFFFFABRRRQAUUUUAF&#10;FFFABRRRQAUUUUAFFFFABRRRQAUUUUAFFFFABRRRQAUUUUAFFFFABRRRQAUUUUAFFFFABRRRQAUU&#10;UUAFFFFABRRRQAUUUUAFFFFABRRRQAUUUUAFFFFABRRRQAUUUUAFFFFABRRRQAUUUUAFFFFABRRR&#10;QAUUUUAFFFFABRRRQAUUUUAFFFFABRRRQAV4/wDA3/j+8a/9hU/zevYK8f8Agb/x/eNf+wqf5vQB&#10;7BRRRQAUUUUAeOaF/wAnSeJ/+wYn/ou2r2OvHNC/5Ok8T/8AYMT/ANF21ex0AFFFFABRRRQAUUUU&#10;AFFFFABRRRQAUUUUAZ2ua3YeHNGudW1OYQ2luu52xknsAB3JOAB71yXw9+IN947vL+X+wZ7DSokU&#10;21zKGPnHJBG7G3jjgZxXP/tEGb/hBrFQWFsb9POK/wC62PrXqVtDBbaPFDpaRrBHAFtlj+6FC/Lj&#10;26UAeYeI/ilrV/4kuPDXgHSV1K+tiVnuX5RCDggZIAAPGWOD2rPuPGvxV8Hj+0PE/hy2vdJXHnPa&#10;MuYx3OVJx9SMe9X/ANnu0to/A93dqB9smvXWdj975QMA/mT+NesTwRXVvLbzxrJDKhSRGGQykYII&#10;9CKAM/w9r9h4n0O21fTZfMtp1yM9VPdSOxB4rC+Jv/Inr/2EbL/0pjrkfgAFj0bxFb28hksItUZb&#10;Z/7y46/kFrrvib/yJ6/9hGy/9KY6AOxooooAKKKKACiiigAooooAKKKKACiiigAooooAKKKKACii&#10;igDx342/8jJ4A/7CZ/8AQ4q9irx342/8jJ4A/wCwmf8A0OKvYqACiiigAooooAKKKKACiiigCtqP&#10;/IMu/wDri/8A6Ca8o/Zx/wCSeah/2FZP/RUVer6j/wAgy7/64v8A+gmvKP2cf+Seah/2FZP/AEVF&#10;QB7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yX/Uv/ALpp9Ml/1L/7poA5D4V/8k50r6Sf+jGrsq434V/8k50r6Sf+jGrsqACiiigA&#10;ooooAKKKKACiiigAooooAKKKKAGv/q2+hrx/9nD/AJELUv8AsKP/AOioq9gf/Vt9DXj/AOzh/wAi&#10;FqX/AGFH/wDRUVAHsVFFFABRRRQB498PP+S4ePvqP/Qq9hrx74ef8lw8ffUf+hV7DQAUUUUAFFFF&#10;ABRRRQAUUUUAFFFFABRRRQAUUUUAFFFFABRRRQAUUUUAFFFFABRRRQAUUUUAFFFFABRRRQAUUUUA&#10;FFFFABRRRQAUUUUAFFFFABRRRQAUUUUAFFFFABRRRQAUUUUAFFFFABRRRQAUUUUAFFFFABRRRQAU&#10;UUUAFFFFABRRRQAUUUUAFFFFABRRRQAUUUUAFFFFABRRRQAV4/8AA3/j+8a/9hU/zevYK8f+Bv8A&#10;x/eNf+wqf5vQB7BRRRQAUUUUAeOaF/ydJ4n/AOwYn/ou2r2OvHNC/wCTpPE//YMT/wBF21ex0AFF&#10;FFABRRRQAUUUUAFFFFABRRRQAUUUUAY3irw1ZeLfDl3o1+CIp1+V1+9G45Vh7g15TpjfFH4aRrpf&#10;9kr4l0WI7beSAlnVeygD5l/EEDscV6n4n8XaL4Ps4bvW7preCaTykYRM+WwT0UE9BXMD44fD4/8A&#10;MbcfWzm/+IoA81sfGXiPw94vvdS0jwVqVtaagfNvNOljkZWlJ5dDtG0nJ4wevSus1HxF8RvHNlJp&#10;Oj+FJvD9vcL5dxfXsmGRD12ZCnpxwCee3WujHxp8AEf8h0/+Ak3/AMRXIeGPjlYHxFry+I9VSPSv&#10;P/4lbJaMT5e5/vbQTnbs6igD07wZ4Us/Bnhm20azJfy8vLKRzLIerf0+gFZvxN/5E9f+wjZf+lMd&#10;afhjxjofjG2uLjQ7trmK3cJIxiZMEjPRgDWZ8Tv+RPX/ALCNl/6Ux0AdjRRRQAUUUUAFFFFABRRR&#10;QAUUUUAFFFFABRRRQAUUUUAFFFFAHjvxt/5GTwB/2Ez/AOhxV7FXjvxt/wCRk8Af9hM/+hxV7FQA&#10;UUUUAFFFFABRRRQAUUUUAVtR/wCQZd/9cX/9BNeUfs4/8k81D/sKyf8AoqKvV9R/5Bl3/wBcX/8A&#10;QTXlH7OP/JPNQ/7Csn/oqKgD2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v8AqX/3TT6ZL/qX/wB00Ach8K/+Sc6V9JP/AEY1dlXG&#10;/Cv/AJJzpX0k/wDRjV2VABRRRQAUUUUAFFFFABRRRQAUUUUAFFFFADX/ANW30NeP/s4f8iFqX/YU&#10;f/0VFXsD/wCrb6GvH/2cP+RC1L/sKP8A+ioqAPYqKKKACiiigDx74ef8lw8ffUf+hV7DXj3w8/5L&#10;h4++o/8AQq9hoAKKKKACiiigAooooAKKKKACiiigAooooAKKKKACiiigAooooAKKKKACiiigAooo&#10;oAKKKKACiiigAooooAKKKKACiiigAooooAKKKKACiiigAooooAKKKKACiiigAooooAKKKKACiiig&#10;AooooAKKKKACiiigAooooAKKKKACiiigAooooAKKKKACiiigAooooAKKKKACiiigAooooAK8f+Bv&#10;/H941/7Cp/m9ewV4/wDA3/j+8a/9hU/zegD2CiiigAooooA8c0L/AJOk8T/9gxP/AEXbV7HXjmhf&#10;8nSeJ/8AsGJ/6Ltq9joAKKKKACiiigAooooAKKKKACiiigAooooAzNe8P6Z4m0mXTNWtUuLaTqp4&#10;KnsVPUH3FeHXHg2f4TajNe3Gh23iXwrM482RoQ1xaj154wPyPH3c19CUjqsiMjqGVhgqRkEUAcfo&#10;GneAvE+lx6ho+laRc27DnbapuQ+jDGQfrXnPww8O6JqPxD8fW15pdpcQWl80cEcsQZYl82UYUHpw&#10;B+Vb3iL4b6p4c1OTxP8ADqf7Jd/euNLJ/c3A77R0z32/kRwKyfgbFq7+LPF+o6rptxZSX0izMskT&#10;IN7PIxAz6ZoA9g0zRdL0WOSPS9PtrNJG3OsEYQMcYycVznxO/wCRPX/sI2X/AKUx12Vcb8T/APkT&#10;1/7CNl/6UR0AdlRRRQAUUUUAFFFFABRRRQAUUUUAFFFFABRRRQAUUUUAFFFFAHjvxt/5GTwB/wBh&#10;M/8AocVexV478bf+Rk8Af9hM/wDocVexUAFFFFABRRRQAUUUUAFFFFAFbUf+QZd/9cX/APQTXlH7&#10;OP8AyTzUP+wrJ/6Kir1fUf8AkGXf/XF//QTXlH7OP/JPNQ/7Csn/AKKioA9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L/qX/AN00&#10;+mS/6l/900Ach8K/+Sc6V9JP/RjV2Vcb8K/+Sc6V9JP/AEY1dlQAUUUUAFFFFABRRRQAUUUUAFFF&#10;FABRRRQA1/8AVt9DXj/7OH/Ihal/2FH/APRUVewP/q2+hrx/9nD/AJELUv8AsKP/AOioqAPYqKKK&#10;ACiiigDx74ef8lw8ffUf+hV7DXj3w8/5Lh4++o/9Cr2GgAooooAKKKKACiiigAooooAKKKKACiii&#10;gAooooAKKKKACiiigAooooAKKKKACiiigAooooAKKKKACiiigAooooAKKKKACiiigAooooAKKKKA&#10;CiiigAooooAKKKKACiiigAooooAKKKKACiiigAooooAKKKKACiiigAooooAKKKKACiiigAooooAK&#10;KKKACiiigAooooAKKKKACiiigArx/wCBv/H941/7Cp/m9ewV4/8AA3/j+8a/9hU/zegD2CiiigAo&#10;oooA8c0L/k6TxP8A9gxP/RdtXsdeOaF/ydJ4n/7Bif8Aou2r2OgAooooAKKKKACiiigAooooAKKK&#10;KACiiigAooooAKKKKACuN+J//Inp/wBhGy/9KI67KuN+J/8AyJ6f9hGy/wDSiOgDsqKKKACiiigA&#10;ooooAKKKKACiiigAooooAKKKKACiiigAooooA8d+Nv8AyMngD/sJn/0OKvYq8d+Nv/IyeAP+wmf/&#10;AEOKvYqACiiigAooooAKKKKACiiigCtqP/IMu/8Ari//AKCa8o/Zx/5J5qH/AGFZP/RUVer6j/yD&#10;Lv8A64v/AOgmvKP2cf8Aknmof9hWT/0VFQB7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yX/Uv/umn0yX/AFL/AO6aAOQ+Ff8AyTnS&#10;vpJ/6MauyrjfhX/yTnSvpJ/6MauyoAKKKKACiiigAooooAKKKKACiiigAooooAa/+rb6GvH/ANnD&#10;/kQtS/7Cj/8AoqKvYH/1bfQ14/8As4f8iFqX/YUf/wBFRUAexUUUUAFFFFAHj3w8/wCS4ePvqP8A&#10;0KvYa8e+Hn/JcPH31H/oVew0AFFFFABRRRQAUUUUAFFFFABRRRQAUUUUAFFFFABRRRQAUUUUAFFF&#10;FABRRRQAUUUUAFFFFABRRRQAUUUUAFFFFABRRRQAUUUUAFFFFABRRRQAUUUUAFFFFABRRRQAUUUU&#10;AFFFFABRRRQAUUUUAFFFFABRRRQAUUUUAFFFFABRRRQAUUUUAFFFFABRRRQAUUUUAFFFFABRRRQA&#10;UUUUAFeP/A3/AI/vGv8A2FT/ADevYK8f+Bv/AB/eNf8AsKn+b0AewUUUUAFFFFAHjmhf8nSeJ/8A&#10;sGJ/6Ltq9jrxzQv+TpPE/wD2DE/9F21ex0AFFFFABRRRQAUUUUAFFFFABRRRQAUUUUAFFFFABRRR&#10;QAVxvxP/AORPT/sI2X/pRHXZVxvxP/5E9P8AsI2X/pRHQB2VFFFABRRRQAUUUUAFFFFABRRRQAUU&#10;UUAFFFFABRRRQAUUUUAeO/G3/kZPAH/YTP8A6HFXsVeO/G3/AJGTwB/2Ez/6HFXsVABRRRQAUUUU&#10;AFFFFABRRRQBW1H/AJBl3/1xf/0E15R+zj/yTzUP+wrJ/wCioq9X1H/kGXf/AFxf/wBBNeUfs4/8&#10;k81D/sKyf+ioqAP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mS/wCpf/dNPpkv+pf/AHTQByHwr/5JzpX0k/8ARjV2Vcb8K/8AknOl&#10;fST/ANGNXZUAFFFFABRRRQAUUUUAFFFFABRRRQAUUUUANf8A1bfQ14/+zh/yIWpf9hR//RUVewP/&#10;AKtvoa8f/Zw/5ELUv+wo/wD6KioA9iooooAKKKKAPHvh5/yXDx99R/6FXsNePfDz/kuHj76j/wBC&#10;r2GgAooooAKKKKACiiigAooooAKKKKACiiigAooooAKKKKACiiigAooooAKKKKACiiigAooooAKK&#10;KKACiiigAooooAKKKKACiiigAooooAKKKKACiiigAooooAKKKKACiiigAooooAKKKKACiiigAooo&#10;oAKKKKACiiigAooooAKKKKACiiigAooooAKKKKACiiigAooooAKKKKACiiigArx/4G/8f3jX/sKn&#10;+b17BXj/AMDf+P7xr/2FT/N6APYKKKKACiiigDxzQv8Ak6TxP/2DE/8ARdtXsdeOaF/ydJ4n/wCw&#10;Yn/ou2r2OgAooooAKKKKACiiigAooooAKKKKACiiigAooooAKKKKACuN+J//ACJ6f9hGy/8ASiOu&#10;yrjfif8A8ien/YRsv/SiOgDsqKKKACiiigAooooAKKKKACiiigAooooAKKKKACiiigAooooA8d+N&#10;v/IyeAP+wmf/AEOKvYq8d+Nv/IyeAP8AsJn/ANDir2KgAooooAKKKKACiiigAooooAraj/yDLv8A&#10;64v/AOgmvKP2cf8Aknmof9hWT/0VFXq+o/8AIMu/+uL/APoJryj9nH/knmof9hWT/wBFRUAe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l/1L/wC6afTJf9S/+6aAOQ+Ff/JOdK+kn/oxq7KuN+Ff/JOdK+kn/oxq7KgAooooAKKKKACi&#10;iigAooooAKKKKACiiigBr/6tvoa8f/Zw/wCRC1L/ALCj/wDoqKvYH/1bfQ14/wDs4f8AIhal/wBh&#10;R/8A0VFQB7FRRRQAUUUUAePfDz/kuHj76j/0KvYa8e+Hn/JcPH31H/oVew0AFFFFABRRRQAUUUUA&#10;FFFFABRRRQAUUUUAFFFFABRRRQAUUUUAFFFFABRRRQAUUUUAFFFFABRRRQAUUUUAFFFFABRRRQAU&#10;UUUAFFFFABRRRQAUUUUAFFFFABRRRQAUUUUAFFFFABRRRQAUUUUAFFFFABRRRQAUUUUAFFFFABRR&#10;RQAUUUUAFFFFABRRRQAUUUUAFFFFABRRRQAUUUUAFeP/AAN/4/vGv/YVP83r2CvH/gb/AMf3jX/s&#10;Kn+b0AewUUUUAFFFFAHjmhf8nSeJ/wDsGJ/6Ltq9jrxzQv8Ak6TxP/2DE/8ARdtXsdABRRRQAUUU&#10;UAFFFFABRRRQAUUUUAFFFFABRRRQAUUUUAFcb8T/APkT0/7CNl/6UR12Vcb8T/8AkT0/7CNl/wCl&#10;EdAHZUUUUAFFFFABRRRQAUUUUAFFFFABRRRQAUUUUAFFFFABRRRQB478bf8AkZPAH/YTP/ocVexV&#10;478bf+Rk8Af9hM/+hxV7FQAUUUUAFFFFABRRRQAUUUUAVtR/5Bl3/wBcX/8AQTXlH7OP/JPNQ/7C&#10;sn/oqKvV9R/5Bl3/ANcX/wDQTXlH7OP/ACTzUP8AsKyf+ioqAP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S/6l/900+mS/6l/wDd&#10;NAHIfCv/AJJzpX0k/wDRjV2Vcd8K/wDknOlfST/0Y1djQAUUUUAFFFFABRRRQAUUUUAFFFFABRRR&#10;QA1/9W30NeP/ALOH/Ihal/2FH/8ARUVewP8A6tvoa8f/AGcP+RC1L/sKP/6KioA9iooooAKKKKAP&#10;Hvh5/wAlw8ffUf8AoVew1498PP8AkuHj76j/ANCr2GgAooooAKKKKACiiigAooooAKKKKACiiigA&#10;ooooAKKKKACiiigAooooAKKKKACiiigAooooAKKKKACiiigAooooAKKKKACiiigAooooAKKKKACi&#10;iigAooooAKKKKACiiigAooooAKKKKACiiigAooooAKKKKACiiigAooooAKKKKACiiigAooooAKKK&#10;KACiiigAooooAKKKKACiiigArx/4G/8AH941/wCwqf5vXsFeP/A3/j+8a/8AYVP83oA9gooooAKK&#10;KKAPHNC/5Ok8T/8AYMT/ANF21ex145oX/J0nif8A7Bif+i7avY6ACiiigAooooAKKKKACiiigAoo&#10;ooAKKKKACiiigAooooAK434n/wDInp/2EbL/ANKI67KuN+J//Inp/wBhGy/9KI6AOyooooAKKKKA&#10;CiiigAooooAKKKKACiiigAooooAKKKKACiiigDx342/8jJ4A/wCwmf8A0OKvYq8d+Nv/ACMngD/s&#10;Jn/0OKvYqACiiigAooooAKKKKACiiigCtqP/ACDLv/ri/wD6Ca8o/Zx/5J5qH/YVk/8ARUVer6j/&#10;AMgy7/64v/6Ca8o/Zx/5J5qH/YVk/wDRUVAH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V45q3xV8Q+IteuNF+HGkx6h9nO2XUJBmP0ypJCgZ6E&#10;nnHAIoA9jorxVvD3xyuz5jeJtMts/wDLMMox+UR/nQ8Pxy0CL7QbnTtaROXiTYWIHXGVQn8OaAPa&#10;qZL/AKp/901w/wAPPiTb+NPtNhd2b6drlmD9pspAQcAgFhkZ4JwQeRXcyf6p/wDdNAHIfCz/AJJz&#10;pX0k/wDRjV2Ncf8AC3/knWl/ST/0Y1dhQAUUUUAFFFFABRRRQAUUUUAFFFFABRRRQA1/9W30NeP/&#10;ALOH/Ihal/2FH/8ARUVewP8A6tvoa8f/AGcP+RC1L/sKP/6KioA9iooooAKKKKAPHvh5/wAlw8ff&#10;Uf8AoVew1498PP8AkuHj76j/ANCr2GgAooooAKKKKACiiigAooooAKKKKACiiigAooooAKKKKACi&#10;iigAooooAKKKKACiiigAooooAKKKKACiiigAooooAKKKKACiiigAooooAKKKKACiiigAooooAKKK&#10;KACiiigAooooAKKKKACiiigAooooAKKKKACiiigAooooAKKKKACiiigAooooAKKKKACiiigAoooo&#10;AKKKKACiiigArx/4G/8AH941/wCwqf5vXsFeP/A3/j+8a/8AYVP83oA9gooooAKKKKAPHNC/5Ok8&#10;T/8AYMT/ANF21ex145oX/J0nif8A7Bif+i7avY6ACiiigAooooAKKKKACiiigAooooAKKKKACiii&#10;gAooooAK434n/wDInp/2EbL/ANKI67KuN+J//Inp/wBhGy/9KI6AOyooooAKKKKACiiigAooooAK&#10;KKKACiiigAooooAKKKKACiiigDx342/8jJ4A/wCwmf8A0OKvYq8d+Nv/ACMngD/sJn/0OKvYqACi&#10;iigAooooAKKKKACiiigCtqP/ACDLv/ri/wD6Ca8o/Zx/5J5qH/YVk/8ARUVer6j/AMgy7/64v/6C&#10;a8o/Zx/5J5qH/YVk/wDRUVAH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leJhdt4U1gWAY3hsZhAF6+ZsO3H44rgPgA2nn4bqLUp9qFzJ9qxjduz8&#10;ufbbjH416pXkmufCXVNO12fXfAGtDSLm4Jaa0kJELEnJxgHAz2IwO2KAPW6K8WlufjzbN5aWOmXf&#10;/TVGhH82X+VOXTvjdr8Bt7y/03RYm4d1K78exTdz+I+tABIYJP2obQ6Vhili/wDaRjIwD5bDnHfJ&#10;jzn2r2WT/Vt9DXGeAPhvp/gaKecXMl/ql0P9IvZRgtznAGTgZ9yTXZyf6tvoaAOR+F3/ACTvS/pJ&#10;/wCjGrsK4/4Xf8k60v6Sf+jGrsKACiiigAooooAKKKKACiiigAooooAKKKKAGv8A6tvoa8f/AGcP&#10;+RC1L/sKP/6Kir2B/wDVt9DXj/7OH/Ihal/2FH/9FRUAexUUUUAFFFFAHj3w8/5Lh4++o/8AQq9h&#10;rx74ef8AJcPH31H/AKFXsNABRRRQAUUUUAFFFFABRRRQAUUUUAFFFFABRRRQAUUUUAFFFFABRRRQ&#10;AUUUUAFFFFABRRRQAUUUUAFFFFABRRRQAUUUUAFFFFABRRRQAUUUUAFFFFABRRRQAUUUUAFFFFAB&#10;RRRQAUUUUAFFFFABRRRQAUUUUAFFFFABRRRQAUUUUAFFFFABRRRQAUUUUAFFFFABRRRQAUUUUAFF&#10;FFABXj/wN/4/vGv/AGFT/N69grx/4G/8f3jX/sKn+b0AewUUUUAFFFFAHjmhf8nSeJ/+wYn/AKLt&#10;q9jrxzQv+TpPE/8A2DE/9F21ex0AFFFFABRRRQAUUUUAFFFFABRRRQAUUUUAFFFFABRRRQAVxvxP&#10;/wCRPT/sI2X/AKUR12Vcb8T/APkT0/7CNl/6UR0AdlRRRQAUUUUAFFFFABRRRQAUUUUAFFFFABRR&#10;RQAUUUUAFFFFAHjvxt/5GTwB/wBhM/8AocVexV478bf+Rk8Af9hM/wDocVexUAFFFFABRRRQAUUU&#10;UAFFFFAFbUf+QZd/9cX/APQTXlH7OP8AyTzUP+wrJ/6Kir1fUf8AkGXf/XF//QTXlH7OP/JPNQ/7&#10;Csn/AKKioA9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H9Y+K+ua9rlxofw60b+0nt8rNfyjEat/s5IUDg8seecDufTPEouj4V1cWJYXZsphAV67&#10;9h24/HFef/AAaePhuv2Tb9pNzJ9r4G7f/Dn224x+NAFBdI+ON4Fkk13RrUkcxnHH/fMZ/nTZX+OO&#10;hbZWTStbhTJeOLZkgfXYx/DJr2WigDhvh98SbXxsLiyuLSTTtasx/pNnIDwM4JGR68EHkV28n+rb&#10;6GvGpDA37UNr/ZXUWL/2l5eNufLbGcd8+Xn3xXssn+rb6GgDkfhd/wAk60v6Sf8Aoxq7CuP+F3/J&#10;O9L+kn/oxq7CgAooooAKKKKACiiigAooooAKKKKACiiigBr/AOrb6GvH/wBnD/kQtS/7Cj/+ioq9&#10;gf8A1bfQ14/+zh/yIWpf9hR//RUVAHsVFFFABRRRQB498PP+S4ePvqP/AEKvYa8e+Hn/ACXDx99R&#10;/wChV7DQAUUUUAFFFFABRRRQAUUUUAFFFFABRRRQAUUUUAFFFFABRRRQAUUUUAFFFFABRRRQAUUU&#10;UAFFFFABRRRQAUUUUAFFFFABRRRQAUUUUAFFFFABRRRQAUUUUAFFFFABRRRQAUUUUAFFFFABRRRQ&#10;AUUUUAFFFFABRRRQAUUUUAFFFFABRRRQAUUUUAFFFFABRRRQAUUUUAFFFFABRRRQAV4/8Df+P7xr&#10;/wBhU/zevYK8f+Bv/H941/7Cp/m9AHsFFFFABRRRQB45oX/J0nif/sGJ/wCi7avY68c0L/k6TxP/&#10;ANgxP/RdtXsdABRRRQAUUUUAFFFFABRRRQAUUUUAFFFFABRRRQAUUUUAFcb8T/8AkT0/7CNl/wCl&#10;EddlXG/E/wD5E9P+wjZf+lEdAHZUUUUAFFFFABRRRQAUUUUAFFFFABRRRQAUUUUAFFFFABRRRQB4&#10;78bf+Rk8Af8AYTP/AKHFXsVeO/G3/kZPAH/YTP8A6HFXsVABRRRQAUUUUAFFFFABRRRQBW1H/kGX&#10;f/XF/wD0E15R+zj/AMk81D/sKyf+ioq9X1H/AJBl3/1xf/0E15R+zj/yTzUP+wrJ/wCioqAPY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yLW/hNr&#10;Gl65Nrnw91pdKmnO6eykJWJ+/BAPBP8ACRjnqK9J8S382leFdY1G2KCe0sZp4y4yoZULDI9MivJf&#10;Avxuubi2R/GFmYLSebyodUgjPkh+Mo4H3fXP6d6AHi7+PNuzIdP025APD7oAD/48P5Ugsfjnroe3&#10;ubuw0eF8AyBowQPYx7mz+Vez29xBd26XFtNHNDINySRsGVh6gjrUtAHDfD34bWfgZLm6kun1DV7s&#10;YuLyQckZzhQckDPJ55wPSu3k/wBU/wDumnU2T/VP/umgDkfhb/yTrS/pJ/6MauwrjvhZ/wAk50v6&#10;Sf8Aoxq7GgAooooAKKKKACiiigAooooAKKKKACiiigBr/wCrb6GvH/2cP+RC1L/sKP8A+ioq9gf/&#10;AFbfQ14/+zh/yIWpf9hR/wD0VFQB7FRRRQAUUUUAePfDz/kuHj76j/0KvYa8e+Hn/JcPH31H/oVe&#10;w0AFFFFABRRRQAUUUUAFFFFABRRRQAUUUUAFFFFABRRRQAUUUUAFFFFABRRRQAUUUUAFFFFABRRR&#10;QAUUUUAFFFFABRRRQAUUUUAFFFFABRRRQAUUUUAFFFFABRRRQAUUUUAFFFFABRRRQAUUUUAFFFFA&#10;BRRRQAUUUUAFFFFABRRRQAUUUUAFFFFABRRRQAUUUUAFFFFABRRRQAUUUUAFeP8AwN/4/vGv/YVP&#10;83r2CvH/AIG/8f3jX/sKn+b0AewUUUUAFFFFAHjmhf8AJ0nif/sGJ/6Ltq9jrxzQv+TpPE//AGDE&#10;/wDRdtXsdABRRRQAUUUUAFFFFABRRRQAUUUUAFFFFABRRRQAUUUUAFcb8T/+RPT/ALCNl/6UR12V&#10;cb8T/wDkT0/7CNl/6UR0AdlRRRQAUUUUAFFFFABRRRQAUUUUAFFFFABRRRQAUUUUAFFFFAHjvxt/&#10;5GTwB/2Ez/6HFXsVeO/G3/kZPAH/AGEz/wChxV7FQAUUUUAFFFFABRRRQAUUUUAVtR/5Bl3/ANcX&#10;/wDQTXlH7OP/ACTzUP8AsKyf+ioq9X1H/kGXf/XF/wD0E15R+zj/AMk81D/sKyf+ioqAP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A8c/wDJPvEv&#10;/YKuv/RTV5z8BrG01X4YX1jf20Vzay3sivFIu5WG1eor07xXYz6n4O1uwtVDXF1YTwxKTjLNGwA/&#10;M1yHwY8L6z4S8IXFhrdsLe4e7aVUEiv8pVR1UkdQaAMS9+GfinwbcvffDnXHW2JLPpN425D/ALpP&#10;Bz74P+0arwfHHVNClFr428IXljKv3p7YHaT2wr9v+Bmvaaint4LqIxXEMc0Z6pIoYH8DQBxvhz4s&#10;+EvFOrW2l6beTm+uN3lwyW7L91Sx5xjoD3rtZP8AVP8A7prFtPBnhqw1aPVbPQ7G3v4ySk8UIVhk&#10;FT09iRW1J/qn/wB00Ach8LP+Sc6X9JP/AEY1djXHfCz/AJJzpX0k/wDRjV2NABRRRQAUUUUAFFFF&#10;ABRRRQAUUUUAFFFFADX/ANW30NeP/s4f8iFqX/YUf/0VFXsD/wCrb6GvH/2cP+RC1L/sKP8A+ioq&#10;APYqKKKACiiigDx74ef8lw8ffUf+hV7DXj3w8/5Lh4++o/8AQq9hoAKKKKACiiigAooooAKKKKAC&#10;iiigAooooAKKKKACiiigAooooAKKKKACiiigAooooAKKKKACiiigAooooAKKKKACiiigAooooAKK&#10;KKACiiigAooooAKKKKACiiigAooooAKKKKACiiigAooooAKKKKACiiigAooooAKKKKACiiigAooo&#10;oAKKKKACiiigAooooAKKKKACiiigAooooAK8f+Bv/H941/7Cp/m9ewV4/wDA3/j+8a/9hU/zegD2&#10;CiiigAooooA8c0L/AJOk8T/9gxP/AEXbV7HXjmhf8nSeJ/8AsGJ/6Ltq9joAKKKKACiiigAooooA&#10;KKKKACiiigAooooAKKKKACiiigArjfif/wAien/YRsv/AEojrsq434n/APInp/2EbL/0ojoA7Kii&#10;igAooooAKKKKACiiigAooooAKKKKACiiigAooooAKKKKAPHfjb/yMngD/sJn/wBDir2KvHfjb/yM&#10;ngD/ALCZ/wDQ4q9ioAKKKKACiiigAooooAKKKKAK2o/8gy7/AOuL/wDoJryj9nH/AJJ5qH/YVk/9&#10;FRV6vqP/ACDLv/ri/wD6Ca8o/Zx/5J5qH/YVk/8ARUVAH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TJf9S/8Aumn0yX/Uv/umgDkf&#10;hZ/yTnSvpJ/6MauxrjvhX/yTnSvpJ/6MauxoAKKKKACiiigAooooAKKKKACiiigAooooAa/+rb6G&#10;vH/2cP8AkQtS/wCwo/8A6Kir2B/9W30NeP8A7OH/ACIWpf8AYUf/ANFRUAexUUUUAFFFFAHj3w8/&#10;5Lh4++o/9Cr2GvHvh5/yXDx99R/6FXsNABRRRQAUUUUAFFFFABRRRQAUUUUAFFFFABRRRQAUUUUA&#10;FFFFABRRRQAUUUUAFFFFABRRRQAUUUUAFFFFABRRRQAUUUUAFFFFABRRRQAUUUUAFFFFABRRRQAU&#10;UUUAFFFFABRRRQAUUUUAFFFFABRRRQAUUUUAFFFFABRRRQAUUUUAFFFFABRRRQAUUUUAFFFFABRR&#10;RQAUUUUAFFFFABXj/wADf+P7xr/2FT/N69grx/4G/wDH941/7Cp/m9AHsFFFFABRRRQB45oX/J0n&#10;if8A7Bif+i7avY68c0L/AJOk8T/9gxP/AEXbV7HQAUUUUAFFFFABRRRQAUUUUAFFFFABRRRQAUUU&#10;UAFFFFABXG/E/wD5E9P+wjZf+lEddlXG/E//AJE9P+wjZf8ApRHQB2VFFFABRRRQAUUUUAFFFFAB&#10;RRRQAUUUUAFFFFABRRRQAUUUUAeO/G3/AJGTwB/2Ez/6HFXsVeO/G3/kZPAH/YTP/ocVexUAFFFF&#10;ABRRRQAUUUUAFFFFAFbUf+QZd/8AXF//AEE15R+zj/yTzUP+wrJ/6Kir1fUf+QZd/wDXF/8A0E15&#10;R+zj/wAk81D/ALCsn/oqKgD2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kv+pf/dNPpkv+pf8A3TQByHwr/wCSc6V9JP8A0Y1dlXG/&#10;Cv8A5JzpX0k/9GNXZUAFFFFABRRRQAUUUUAFFFFABRRRQAUUUUANf/Vt9DXj/wCzh/yIWpf9hR//&#10;AEVFXsD/AOrb6GvH/wBnD/kQtS/7Cj/+ioqAPYqKKKACiiigDx74ef8AJcPH31H/AKFXsNePfDz/&#10;AJLh4++o/wDQq9hoAKKKKACiiigAooooAKKKKACiiigAooooAKKKKACiiigAooooAKKKKACiiigA&#10;ooooAKKKKACiiigAooooAKKKKACiiigAooooAKKKKACiiigAooooAKKKKACiiigAooooAKKKKACi&#10;iigAooooAKKKKACiiigAooooAKKKKACiiigAooooAKKKKACiiigAooooAKKKKACiiigAooooAK8f&#10;+Bv/AB/eNf8AsKn+b17BXj/wN/4/vGv/AGFT/N6APYKKKKACiiigDxzQv+TpPE//AGDE/wDRdtXs&#10;deOaF/ydJ4n/AOwYn/ou2r2OgAooooAKKKKACiiigAooooAKKKKACiiigAooooAKKKKACuN+J/8A&#10;yJ6f9hGy/wDSiOuyrjfif/yJ6f8AYRsv/SiOgDsqKKKACiiigAooooAKKKKACiiigAooooAKKKKA&#10;CiiigAooooA8d+Nv/IyeAP8AsJn/ANDir2KvHfjb/wAjJ4A/7CZ/9Dir2KgAooooAKKKKACiiigA&#10;ooooAraj/wAgy7/64v8A+gmvKP2cf+Seah/2FZP/AEVFXq+o/wDIMu/+uL/+gmvKP2cf+Seah/2F&#10;ZP8A0VFQB7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yX/AFL/AO6afTJf9S/+6aAOQ+Ff/JOdK+kn/oxq7KuN+Ff/ACTnSvpJ/wCj&#10;GrsqACiiigAooooAKKKKACiiigAooooAKKKKAGv/AKtvoa8f/Zw/5ELUv+wo/wD6Kir2B/8AVt9D&#10;Xj/7OH/Ihal/2FH/APRUVAHsVFFFABRRRQB498PP+S4ePvqP/Qq9hrx74ef8lw8ffUf+hV7DQAUU&#10;UUAFFFFABRRRQAUUUUAFFFFABRRRQAUUUUAFFFFABRRRQAUUUUAFFFFABRRRQAUUUUAFFFFABRRR&#10;QAUUUUAFFFFABRRRQAUUUUAFFFFABRRRQAUUUUAFFFFABRRRQAUUUUAFFFFABRRRQAUUUUAFFFFA&#10;BRRRQAUUUUAFFFFABRRRQAUUUUAFFFFABRRRQAUUUUAFFFFABRRRQAV4/wDA3/j+8a/9hU/zevYK&#10;8f8Agb/x/eNf+wqf5vQB7BRRRQAUUUUAeOaF/wAnSeJ/+wYn/ou2r2OvHNC/5Ok8T/8AYMT/ANF2&#10;1ex0AFFFFABRRRQAUUUUAFFFFABRRRQAUUUUAFFFFABRRRQAVxvxP/5E9P8AsI2X/pRHXZVxvxP/&#10;AORPT/sI2X/pRHQB2VFFFABRRRQAUUUUAFFFFABRRRQAUUUUAFFFFABRRRQAUUUUAeO/G3/kZPAH&#10;/YTP/ocVexV478bf+Rk8Af8AYTP/AKHFXsVABRRRQAUUUUAFFFFABRRRQBW1H/kGXf8A1xf/ANBN&#10;eUfs4/8AJPNQ/wCwrJ/6Kir1fUf+QZd/9cX/APQTXlH7OP8AyTzUP+wrJ/6KioA9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L/qX&#10;/wB00+mS/wCpf/dNAHIfCv8A5JzpX0k/9GNXZVxvwr/5JzpX0k/9GNXZUAFFFFABRRRQAUUUUAFF&#10;FFABRRRQAUUUUANf/Vt9DXj/AOzh/wAiFqX/AGFH/wDRUVewP/q2+hrx/wDZw/5ELUv+wo//AKKi&#10;oA9iooooAKKKKAPHvh5/yXDx99R/6FXsNePfDz/kuHj76j/0KvYaACiiigAooooAKKKKACiiigAo&#10;oooAKKKKACiiigAooooAKKKKACiiigAooooAKKKKACiiigAooooAKKKKACiiigAooooAKKKKACii&#10;igAooooAKKKKACiiigAooooAKKKKACiiigAooooAKKKKACiiigAooooAKKKKACiiigAooooAKKKK&#10;ACiiigAooooAKKKKACiiigAooooAKKKKACvH/gb/AMf3jX/sKn+b17BXj/wN/wCP7xr/ANhU/wA3&#10;oA9gooooAKKKKAPHNC/5Ok8T/wDYMT/0XbV7HXjmhf8AJ0nif/sGJ/6Ltq9joAKKKKACiiigAooo&#10;oAKKKKACiiigAooooAKKKKACiiigArjfif8A8ien/YRsv/SiOuyrjfif/wAien/YRsv/AEojoA7K&#10;iiigAooooAKKKKACiiigAooooAKKKKACiiigAooooAKKKKAPHfjb/wAjJ4A/7CZ/9Dir2KvHfjb/&#10;AMjJ4A/7CZ/9Dir2KgAooooAKKKKACiiigAooooAraj/AMgy7/64v/6Ca8o/Zx/5J5qH/YVk/wDR&#10;UVer6j/yDLv/AK4v/wCgmvKP2cf+Seah/wBhWT/0VFQB7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yX/Uv/umn0yX/Uv/ALpoA5D4&#10;V/8AJOdK+kn/AKMauyrjfhX/AMk50r6Sf+jGrsqACiiigAooooAKKKKACiiigAooooAKKKKAGv8A&#10;6tvoa8f/AGcP+RC1L/sKP/6Kir2B/wDVt9DXj/7OH/Ihal/2FH/9FRUAexUUUUAFFFFAHj3w8/5L&#10;h4++o/8AQq9hrx74ef8AJcPH31H/AKFXsNABRRRQAUUUUAFFFFABRRRQAUUUUAFFFFABRRRQAUUU&#10;UAFFFFABRRRQAUUUUAFFFFABRRRQAUUUUAFFFFABRRRQAUUUUAFFFFABRRRQAUUUUAFFFFABRRRQ&#10;AUUUUAFFFFABRRRQAUUUUAFFFFABRRRQAUUUUAFFFFABRRRQAUUUUAFFFFABRRRQAUUUUAFFFFAB&#10;RRRQAUUUUAFFFFABXj/wN/4/vGv/AGFT/N69grx/4G/8f3jX/sKn+b0AewUUUUAFFFFAHjmhf8nS&#10;eJ/+wYn/AKLtq9jrxzQv+TpPE/8A2DE/9F21ex0AFFFFABRRRQAUUUUAFFFFABRRRQAUUUUAFFFF&#10;ABRRRQAVxvxP/wCRPT/sI2X/AKUR12Vcb8T/APkT0/7CNl/6UR0AdlRRRQAUUUUAFFFFABRRRQAU&#10;UUUAFFFFABRRRQAUUUUAFFFFAHjvxt/5GTwB/wBhM/8AocVexV478bf+Rk8Af9hM/wDocVexUAFF&#10;FFABRRRQAUUUUAFFFFAFbUf+QZd/9cX/APQTXlH7OP8AyTzUP+wrJ/6Kir1fUf8AkGXf/XF//QTX&#10;lH7OP/JPNQ/7Csn/AKKioA9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ZL/qX/AN00+mS/6l/900Ach8K/+Sc6V9JP/RjV2Vcb8K/+&#10;Sc6V9JP/AEY1dlQAUUUUAFFFFABRRRQAUUUUAFFFFABRRRQA1/8AVt9DXj/7OH/Ihal/2FH/APRU&#10;VewP/q2+hrx/9nD/AJELUv8AsKP/AOioqAPYqKKKACiiigDx74ef8lw8ffUf+hV7DXj3w8/5Lh4+&#10;+o/9Cr2GgAooooAKKKKACiiigAooooAKKKKACiiigAooooAKKKKACiiigAooooAKKKKACiiigAoo&#10;ooAKKKKACiiigAooooAKKKKACiiigAooooAKKKKACiiigAooooAKKKKACiiigAooooAKKKKACiii&#10;gAooooAKKKKACiiigAooooAKKKKACiiigAooooAKKKKACiiigAooooAKKKKACiiigArx/wCBv/H9&#10;41/7Cp/m9ewV4/8AA3/j+8a/9hU/zegD2CiiigAooooA8c0L/k6TxP8A9gxP/RdtXsdeOaF/ydJ4&#10;n/7Bif8Aou2r2OgAooooAKKKKACiiigAooooAKKKKACiiigAooooAKKKKACuN+J//Inp/wBhGy/9&#10;KI67KuN+J/8AyJ6f9hGy/wDSiOgDsqKKKACiiigAooooAKKKKACiiigAooooAKKKKACiiigAoooo&#10;A8d+Nv8AyMngD/sJn/0OKvYq8d+Nv/IyeAP+wmf/AEOKvYqACiiigAooooAKKKKACiiigCtqP/IM&#10;u/8Ari//AKCa8o/Zx/5J5qH/AGFZP/RUVer6j/yDLv8A64v/AOgmvKP2cf8Aknmof9hWT/0VFQB7&#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yX/Uv/umn0yX/AFL/AO6aAOQ+Ff8AyTnSvpJ/6MauyrjfhX/yTnSvpJ/6MauyoAKKKKAC&#10;iiigAooooAKKKKACiiigAooooAa/+rb6GvH/ANnD/kQtS/7Cj/8AoqKvYH/1bfQ14/8As4f8iFqX&#10;/YUf/wBFRUAexUUUUAFFFFAHj3w8/wCS4ePvqP8A0KvYa8e+Hn/JcPH31H/oVew0AFFFFABRRRQA&#10;UUUUAFFFFABRRRQAUUUUAFFFFABRRRQAUUUUAFFFFABRRRQAUUUUAFFFFABRRRQAUUUUAFFFFABR&#10;RRQAUUUUAFFFFABRRRQAUUUUAFFFFABRRRQAUUUUAFFFFABRRRQAUUUUAFFFFABRRRQAUUUUAFFF&#10;FABRRRQAUUUUAFFFFABRRRQAUUUUAFFFFABRRRQAUUUUAFeP/A3/AI/vGv8A2FT/ADevYK8f+Bv/&#10;AB/eNf8AsKn+b0AewUUUUAFFFFAHjmhf8nSeJ/8AsGJ/6Ltq9jrxzQv+TpPE/wD2DE/9F21ex0AF&#10;FFFABRRRQAUUUUAFFFFABRRRQAUUUUAFFFFABRRRQAVxvxP/AORPT/sI2X/pRHXZVxvxP/5E9P8A&#10;sI2X/pRHQB2VFFFABRRRQAUUUUAFFFFABRRRQAUUUUAFFFFABRRRQAUUUUAeO/G3/kZPAH/YTP8A&#10;6HFXsVeO/G3/AJGTwB/2Ez/6HFXsVABRRRQAUUUUAFFFFABRRRQBW1H/AJBl3/1xf/0E15R+zj/y&#10;TzUP+wrJ/wCioq9X1H/kGXf/AFxf/wBBNeUfs4/8k81D/sKyf+ioqAP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S/wCpf/dNPpkv&#10;+pf/AHTQByHwr/5JzpX0k/8ARjV2Vcb8K/8AknOlfST/ANGNXZUAFFFFABRRRQAUUUUAFFFFABRR&#10;RQAUUUUANf8A1bfQ14/+zh/yIWpf9hR//RUVewP/AKtvoa8f/Zw/5ELUv+wo/wD6KioA9iooooAK&#10;KKKAPHvh5/yXDx99R/6FXsNePfDz/kuHj76j/wBCr2GgAooooAKKKKACiiigAooooAKKKKACiiig&#10;AooooAKKKKACiiigAooooAKKKKACiiigAooooAKKKKACiiigAooooAKKKKACiiigAooooAKKKKAC&#10;iiigAooooAKKKKACiiigAooooAKKKKACiiigAooooAKKKKACiiigAooooAKKKKACiiigAooooAKK&#10;KKACiiigAooooAKKKKACiiigArx/4G/8f3jX/sKn+b17BXj/AMDf+P7xr/2FT/N6APYKKKKACiii&#10;gDxzQv8Ak6TxP/2DE/8ARdtXsdeOaF/ydJ4n/wCwYn/ou2r2OgAooooAKKKKACiiigAooooAKKKK&#10;ACiiigAooooAKKKKACuN+J//ACJ6f9hGy/8ASiOuyrjfif8A8ien/YRsv/SiOgDsqKKKACiiigAo&#10;oooAKKKKACiiigAooooAKKKKACiiigAooooA8d+Nv/IyeAP+wmf/AEOKvYq8d+Nv/IyeAP8AsJn/&#10;ANDir2KgAooooAKKKKACiiigAooooAraj/yDLv8A64v/AOgmvKP2cf8Aknmof9hWT/0VFXq+o/8A&#10;IMu/+uL/APoJryj9nH/knmof9hWT/wBFRUAe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Ml/1L/wC6afTJf9S/+6aAOQ+Ff/JOdK+k&#10;n/oxq7KuN+Ff/JOdK+kn/oxq7KgAooooAKKKKACiiigAooooAKKKKACiiigBr/6tvoa8f/Zw/wCR&#10;C1L/ALCj/wDoqKvYH/1bfQ14/wDs4f8AIhal/wBhR/8A0VFQB7FRRRQAUUUUAePfDz/kuHj76j/0&#10;KvYa8e+Hn/JcPH31H/oVew0AFFFFABRRRQAUUUUAFFFFABRRRQAUUUUAFFFFABRRRQAUUUUAFFFF&#10;ABRRRQAUUUUAFFFFABRRRQAUUUUAFFFFABRRRQAUUUUAFFFFABRRRQAUUUUAFFFFABRRRQAUUUUA&#10;FFFFABRRRQAUUUUAFFFFABRRRQAUUUUAFFFFABRRRQAUUUUAFFFFABRRRQAUUUUAFFFFABRRRQAU&#10;UUUAFeP/AAN/4/vGv/YVP83r2CvH/gb/AMf3jX/sKn+b0AewUUUUAFFFFAHjmhf8nSeJ/wDsGJ/6&#10;Ltq9jrxzQv8Ak6TxP/2DE/8ARdtXsdABRRRQAUUUUAFFFFABRRRQAUUUUAFFFFABRRRQAUUUUAFc&#10;b8T/APkT0/7CNl/6UR12Vcb8T/8AkT0/7CNl/wClEdAHZUUUUAFFFFABRRRQAUUUUAFFFFABRRRQ&#10;AUUUUAFFFFABRRRQB478bf8AkZPAH/YTP/ocVexV478bf+Rk8Af9hM/+hxV7FQAUUUUAFFFFABRR&#10;RQAUUUUAVtR/5Bl3/wBcX/8AQTXlH7OP/JPNQ/7Csn/oqKvV9R/5Bl3/ANcX/wDQTXlH7OP/ACTz&#10;UP8AsKyf+ioqAPY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S/6l/900+mS/6l/wDdNAHIfCv/AJJzpX0k/wDRjV2Vcb8K/wDknOlf&#10;ST/0Y1dlQAUUUUAFFFFABRRRQAUUUUAFFFFABRRRQA1/9W30NeP/ALOH/Ihal/2FH/8ARUVewP8A&#10;6tvoa8f/AGcP+RC1L/sKP/6KioA9iooooAKKKKAPHvh5/wAlw8ffUf8AoVew1498PP8AkuHj76j/&#10;ANCr2GgAooooAKKKKACiiigAooooAKKKKACiiigAooooAKKKKACiiigAooooAKKKKACiiigAoooo&#10;AKKKKACiiigAooooAKKKKACiiigAooooAKKKKACiiigAooooAKKKKACiiigAooooAKKKKACiiigA&#10;ooooAKKKKACiiigAooooAKKKKACiiigAooooAKKKKACiiigAooooAKKKKACiiigArx/4G/8AH941&#10;/wCwqf5vXsFeP/A3/j+8a/8AYVP83oA9gooooAKKKKAPHNC/5Ok8T/8AYMT/ANF21ex145oX/J0n&#10;if8A7Bif+i7avY6ACiiigAooooAKKKKACiiigAooooAKKKKACiiigAooooAK434n/wDInp/2EbL/&#10;ANKI67KuN+J//Inp/wBhGy/9KI6AOyooooAKKKKACiiigAooooAKKKKACiiigAooooAKKKKACiii&#10;gDx342/8jJ4A/wCwmf8A0OKvYq8d+Nv/ACMngD/sJn/0OKvYqACiiigAooooAKKKKACiiigCtqP/&#10;ACDLv/ri/wD6Ca8o/Zx/5J5qH/YVk/8ARUVer6j/AMgy7/64v/6Ca8o/Zx/5J5qH/YVk/wDRUVAH&#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Jf8AUv8A7pp9Ml/1L/7poA5D4V/8k50r6Sf+jGrsq434V/8AJOdK+kn/AKMauyoAKKKK&#10;ACiiigAooooAKKKKACiiigAooooAa/8Aq2+hrx/9nD/kQtS/7Cj/APoqKvYH/wBW30NeP/s4f8iF&#10;qX/YUf8A9FRUAexUUUUAFFFFAHj3w8/5Lh4++o/9Cr2GvHvh5/yXDx99R/6FXsNABRRRQAUUUUAF&#10;FFFABRRRQAUUUUAFFFFABRRRQAUUUUAFFFFABRRRQAUUUUAFFFFABRRRQAUUUUAFFFFABRRRQAUU&#10;UUAFFFFABRRRQAUUUUAFFFFABRRRQAUUUUAFFFFABRRRQAUUUUAFFFFABRRRQAUUUUAFFFFABRRR&#10;QAUUUUAFFFFABRRRQAUUUUAFFFFABRRRQAUUUUAFFFFABXj/AMDf+P7xr/2FT/N69grx/wCBv/H9&#10;41/7Cp/m9AHsFFFFABRRRQB45oX/ACdJ4n/7Bif+i7avY68c0L/k6TxP/wBgxP8A0XbV7HQAUUUU&#10;AFFFFABRRRQAUUUUAFFFFABRRRQAUUUUAFFFFABXG/E//kT0/wCwjZf+lEddlXG/E/8A5E9P+wjZ&#10;f+lEdAHZUUUUAFFFFABRRRQAUUUUAFFFFABRRRQAUUUUAFFFFABRRRQB478bf+Rk8Af9hM/+hxV7&#10;FXjvxt/5GTwB/wBhM/8AocVexUAFFFFABRRRQAUUUUAFFFFAFbUf+QZd/wDXF/8A0E15R+zj/wAk&#10;81D/ALCsn/oqKvV9R/5Bl3/1xf8A9BNeUfs4/wDJPNQ/7Csn/oqKgD2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kv+pf/AHTT6ZL/&#10;AKl/900Ach8K/wDknOlfST/0Y1dlXG/Cv/knOlfST/0Y1dlQAUUUUAFFFFABRRRQAUUUUAFFFFAB&#10;RRRQA1/9W30NeP8A7OH/ACIWpf8AYUf/ANFRV7A/+rb6GvH/ANnD/kQtS/7Cj/8AoqKgD2KiiigA&#10;ooooA8e+Hn/JcPH31H/oVew1498PP+S4ePvqP/Qq9hoAKKKKACiiigAooooAKKKKACiiigAooooA&#10;KKKKACiiigAooooAKKKKACiiigAooooAKKKKACiiigAooooAKKKKACiiigAooooAKKKKACiiigAo&#10;oooAKKKKACiiigAooooAKKKKACiiigAooooAKKKKACiiigAooooAKKKKACiiigAooooAKKKKACii&#10;igAooooAKKKKACiiigAooooAK8f+Bv8Ax/eNf+wqf5vXsFeP/A3/AI/vGv8A2FT/ADegD2CiiigA&#10;ooooA8c0L/k6TxP/ANgxP/RdtXsdeOaF/wAnSeJ/+wYn/ou2r2OgAooooAKKKKACiiigAooooAKK&#10;KKACiiigAooooAKKKKACuN+J/wDyJ6f9hGy/9KI67KuN+J//ACJ6f9hGy/8ASiOgDsqKKKACiiig&#10;AooooAKKKKACiiigAooooAKKKKACiiigAooooA8d+Nv/ACMngD/sJn/0OKvYq8d+Nv8AyMngD/sJ&#10;n/0OKvYqACiiigAooooAKKKKACiiigCtqP8AyDLv/ri//oJryj9nH/knmof9hWT/ANFRV6vqP/IM&#10;u/8Ari//AKCa8o/Zx/5J5qH/AGFZP/RUVAH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Jf9S/+6afTJf9S/8AumgDkPhX/wAk50r6&#10;Sf8Aoxq7KuN+Ff8AyTnSvpJ/6MauyoAKKKKACiiigAooooAKKKKACiiigAooooAa/wDq2+hrx/8A&#10;Zw/5ELUv+wo//oqKvYH/ANW30NeP/s4f8iFqX/YUf/0VFQB7FRRRQAUUUUAePfDz/kuHj76j/wBC&#10;r2GvHvh5/wAlw8ffUf8AoVew0AFFFFABRRRQAUUUUAFFFFABRRRQAUUUUAFFFFABRRRQAUUUUAFF&#10;FFABRRRQAUUUUAFFFFABRRRQAUUUUAFFFFABRRRQAUUUUAFFFFABRRRQAUUUUAFFFFABRRRQAUUU&#10;UAFFFFABRRRQAUUUUAFFFFABRRRQAUUUUAFFFFABRRRQAUUUUAFFFFABRRRQAUUUUAFFFFABRRRQ&#10;AUUUUAFeP/A3/j+8a/8AYVP83r2CvH/gb/x/eNf+wqf5vQB7BRRRQAUUUUAeOaF/ydJ4n/7Bif8A&#10;ou2r2OvHNC/5Ok8T/wDYMT/0XbV7HQAUUUUAFFFFABRRRQAUUUUAFFFFABRRRQAUUUUAFFFFABXG&#10;/E//AJE9P+wjZf8ApRHXZVxvxP8A+RPT/sI2X/pRHQB2VFFFABRRRQAUUUUAFFFFABRRRQAUUUUA&#10;FFFFABRRRQAUUUUAeO/G3/kZPAH/AGEz/wChxV7FXjvxt/5GTwB/2Ez/AOhxV7FQAUUUUAFFFFAB&#10;RRRQAUUUUAVtR/5Bl3/1xf8A9BNeUfs4/wDJPNQ/7Csn/oqKvV9R/wCQZd/9cX/9BNeUfs4/8k81&#10;D/sKyf8AoqKgD2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kv+pf8A3TT6ZL/qX/3TQByHwr/5JzpX0k/9GNXZVxvwr/5JzpX0k/8A&#10;RjV2VABRRRQAUUUUAFFFFABRRRQAUUUUAFFFFADX/wBW30NeP/s4f8iFqX/YUf8A9FRV7A/+rb6G&#10;vH/2cP8AkQtS/wCwo/8A6KioA9iooooAKKKKAPHvh5/yXDx99R/6FXsNePfDz/kuHj76j/0KvYaA&#10;CiiigAooooAKKKKACiiigAooooAKKKKACiiigAooooAKKKKACiiigAooooAKKKKACiiigAooooAK&#10;KKKACiiigAooooAKKKKACiiigAooooAKKKKACiiigAooooAKKKKACiiigAooooAKKKKACiiigAoo&#10;ooAKKKKACiiigAooooAKKKKACiiigAooooAKKKKACiiigAooooAKKKKACvH/AIG/8f3jX/sKn+b1&#10;7BXj/wADf+P7xr/2FT/N6APYKKKKACiiigDxzQv+TpPE/wD2DE/9F21ex145oX/J0nif/sGJ/wCi&#10;7avY6ACiiigAooooAKKKKACiiigAooooAKKKKACiiigAooooAK434n/8ien/AGEbL/0ojrsq434n&#10;/wDInp/2EbL/ANKI6AOyooooAKKKKACiiigAooooAKKKKACiiigAooooAKKKKACiiigDx342/wDI&#10;yeAP+wmf/Q4q9irx342/8jJ4A/7CZ/8AQ4q9ioAKKKKACiiigAooooAKKKKAK2o/8gy7/wCuL/8A&#10;oJryj9nH/knmof8AYVk/9FRV6vqP/IMu/wDri/8A6Ca8o/Zx/wCSeah/2FZP/RUVAH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Jf&#10;9S/+6afTJf8AUv8A7poA5D4V/wDJOdK+kn/oxq7KuN+Ff/JOdK+kn/oxq7KgAooooAKKKKACiiig&#10;AooooAKKKKACiiigBr/6tvoa8f8A2cP+RC1L/sKP/wCioq9gf/Vt9DXj/wCzh/yIWpf9hR//AEVF&#10;QB7FRRRQAUUUUAePfDz/AJLh4++o/wDQq9hrx74ef8lw8ffUf+hV7DQAUUUUAFFFFABRRRQAUUUU&#10;AFFFFABRRRQAUUUUAFFFFABRRRQAUUUUAFFFFABRRRQAUUUUAFFFFABRRRQAUUUUAFFFFABRRRQA&#10;UUUUAFFFFABRRRQAUUUUAFFFFABRRRQAUUUUAFFFFABRRRQAUUUUAFFFFABRRRQAUUUUAFFFFABR&#10;RRQAUUUUAFFFFABRRRQAUUUUAFFFFABRRRQAV4/8Df8Aj+8a/wDYVP8AN69grx/4G/8AH941/wCw&#10;qf5vQB7BRRRQAUUUUAeOaF/ydJ4n/wCwYn/ou2r2OvHNC/5Ok8T/APYMT/0XbV7HQAUUUUAFFFFA&#10;BRRRQAUUUUAFFFFABRRRQAUUUUAFFFFABXG/E/8A5E9P+wjZf+lEddlXG/E//kT0/wCwjZf+lEdA&#10;HZUUUUAFFFFABRRRQAUUUUAFFFFABRRRQAUUUUAFFFFABRRRQB478bf+Rk8Af9hM/wDocVexV478&#10;bf8AkZPAH/YTP/ocVexUAFFFFABRRRQAUUUUAFFFFAFbUf8AkGXf/XF//QTXlH7OP/JPNQ/7Csn/&#10;AKKir1fUf+QZd/8AXF//AEE15R+zj/yTzUP+wrJ/6KioA9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L/AKl/900+mS/6l/8AdNAH&#10;IfCv/knOlfST/wBGNXZVxvwr/wCSc6V9JP8A0Y1dlQAUUUUAFFFFABRRRQAUUUUAFFFFABRRRQA1&#10;/wDVt9DXj/7OH/Ihal/2FH/9FRV7A/8Aq2+hrx/9nD/kQtS/7Cj/APoqKgD2KiiigAooooA8e+Hn&#10;/JcPH31H/oVew1498PP+S4ePvqP/AEKvYaACiiigAooooAKKKKACiiigAooooAKKKKACiiigAooo&#10;oAKKKKACiiigAooooAKKKKACiiigAooooAKKKKACiiigAooooAKKKKACiiigAooooAKKKKACiiig&#10;AooooAKKKKACiiigAooooAKKKKACiiigAooooAKKKKACiiigAooooAKKKKACiiigAooooAKKKKAC&#10;iiigAooooAKKKKACvH/gb/x/eNf+wqf5vXsFeP8AwN/4/vGv/YVP83oA9gooooAKKKKAPHNC/wCT&#10;pPE//YMT/wBF21ex145oX/J0nif/ALBif+i7avY6ACiiigAooooAKKKKACiiigAooooAKKKKACii&#10;igAooooAK434n/8AInp/2EbL/wBKI67KuN+J/wDyJ6f9hGy/9KI6AOyooooAKKKKACiiigAooooA&#10;KKKKACiiigAooooAKKKKACiiigDx342/8jJ4A/7CZ/8AQ4q9irx342/8jJ4A/wCwmf8A0OKvYqAC&#10;iiigAooooAKKKKACiiigCtqP/IMu/wDri/8A6Ca8o/Zx/wCSeah/2FZP/RUVer6j/wAgy7/64v8A&#10;+gmvKP2cf+Seah/2FZP/AEVFQB7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yX/Uv/ALpp9Ml/1L/7poA5D4V/8k50r6Sf+jGrsq43&#10;4V/8k50r6Sf+jGrsqACiiigAooooAKKKKACiiigAooooAKKKKAGv/q2+hrx/9nD/AJELUv8AsKP/&#10;AOioq9gf/Vt9DXj/AOzh/wAiFqX/AGFH/wDRUVAHsVFFFABRRRQB498PP+S4ePvqP/Qq9hrx74ef&#10;8lv8ffUf+hV7DQAUUUUAFFFFABRRRQAUUUUAFFFFABRRRQAUUUUAFFFFABRRRQAUUUUAFFFFABRR&#10;RQAUUUUAFFFFABRRRQAUUUUAFFFFABRRRQAUUUUAFFFFABRRRQAUUUUAFFFFABRRRQAUUUUAFFFF&#10;ABRRRQAUUUUAFFFFABRRRQAUUUUAFFFFABRRRQAUUUUAFFFFABRRRQAUUUUAFFFFABRRRQAV4/8A&#10;A3/j+8a/9hU/zevYK8f+Bv8Ax/eNf+wqf5vQB7BRRRQAUUUUAeOaF/ydJ4n/AOwYn/ou2r2OvHNC&#10;/wCTpPE//YMT/wBF21ex0AFFFFABRRRQAUUUUAFFFFABRRRQAUUUUAFFFFABRRRQAVxvxP8A+RPT&#10;/sI2X/pRHXZVxvxP/wCRPT/sI2X/AKUR0AdlRRRQAUUUUAFFFFABRRRQAUUUUAFFFFABRRRQAUUU&#10;UAFFFFAHjvxt/wCRk8Af9hM/+hxV7FXjvxt/5GTwB/2Ez/6HFXsVABRRRQAUUUUAFFFFABRRRQBW&#10;1H/kGXf/AFxf/wBBNeUfs4/8k81D/sKyf+ioq9X1H/kGXf8A1xf/ANBNeUfs4/8AJPNQ/wCwrJ/6&#10;KioA9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ZL/qX/3TT6ZL/qX/AN00Ach8K/8AknOlfST/ANGNXZVxvwr/AOSc6V9JP/RjV2VA&#10;BRRRQAUUUUAFFFFABRRRQAUUUUAFFFFADX/1bfQ14/8As4f8iFqX/YUf/wBFRV7A/wBxvpXj/wCz&#10;h/yIOo/9hR//AEVFQB7FRRRQAUUUUAeP/Dz/AJLf4+/3l/8AQq9gryH4fD/i9vj8/wC0n869eoAK&#10;KKKACiiigAooooAKKKKACiiigAooooAKKKKACiiigAooooAKKKKACiiigAooooAKKKKACiiigAoo&#10;ooAKKKKACiiigAooooAKKKKACiiigAooooAKKKKACiiigAooooAKKKKACiiigAooooAKKKKACiii&#10;gAooooAKKKKACiiigAooooAKKKKACiiigAooooAKKKKACiiigAooooAK8g+BwxfeNf8AsLH+b16/&#10;XknwTXbf+Nx6aw4/VqAPW6KKKACiiigDxzQv+TpPE/8A2DE/9F21ex145oX/ACdJ4n/7Bif+i7av&#10;Y6ACiiigAooooAKKKKACiiigAooooAKKKKACiiigAooooAK474nDPhBP+wjZf+lEdX/ENtrVtcw6&#10;zokj3DwLsuNMd8Jcx5ydp/hkHY9D0NYfjTWLLW/AEF7ZOzxvqVku1lIdGFzHlWHZh0INAHfUUUUA&#10;FFFFABRRRQAUUUUAFFFFABRRRQAUUUUAFFFFABRRRQB478bP+Rk8Af8AYU/9nir2KvIPjSM+JPh/&#10;/wBhYf8AocVev0AFFFFABRRRQAUUUUAFFFFAFbUf+QZd/wDXF/8A0E15R+zj/wAk81D/ALCsn/oq&#10;KvV9R/5Bl3/1xf8A9BNeUfs4/wDJPNQ/7Csn/oqKgD2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kv+pf/AHTT6ZL/AKl/900Ach8K&#10;/wDknOlfST/0Y1dlXG/Cv/knOlfST/0Y1dlQAUUUUAFFFFABRRRQAUUUUAFFFFABRRRQAjfcb6V4&#10;/wDs4f8AIgaj/wBhR/8A0VFXsD/cb6V49+zh/wAiDqP/AGFH/wDRUVAHY+KNQ8fWuqLH4a0TS72x&#10;8sEy3NwUfdnkYyOOlYf9tfGD/oVdB/8AAv8A+zr02igDzMa18X+/hXQf/As//F10PhW+8bXd5Mvi&#10;fR9NsbYRZje1uC7M+emOeMZ5z6de3V0UAfPEGoeM7H4x+ND4M0iy1Gd5FFwt04UIo6EZkTvn1rp/&#10;+Eh+Of8A0Jmh/wDf5f8A5Ip/w+P/ABezx+P9pP5167QB4/8A8JD8c/8AoTND/wC/y/8AyRR/wkPx&#10;z/6EzQ/+/wAv/wAkV7BRQB4//wAJD8c/+hM0P/v8v/yRR/wkPxz/AOhM0P8A7/L/APJFewUUAeP/&#10;APCQ/HP/AKEzQ/8Av8v/AMkUf8JD8c/+hM0P/v8AL/8AJFewUUAeP/8ACQ/HP/oTND/7/L/8kUf8&#10;JD8c/wDoTND/AO/y/wDyRXsFFAHj/wDwkPxz/wChM0P/AL/L/wDJFH/CQ/HP/oTND/7/AC//ACRX&#10;sFFAHj//AAkPxz/6EzQ/+/y//JFH/CQ/HP8A6EzQ/wDv8v8A8kV7BRQB4/8A8JD8c/8AoTND/wC/&#10;y/8AyRR/wkPxz/6EzQ/+/wAv/wAkV7BRQB4//wAJD8c/+hM0P/v8v/yRR/wkPxz/AOhM0P8A7/L/&#10;APJFewUUAeP/APCQ/HP/AKEzQ/8Av8v/AMkUf8JD8c/+hM0P/v8AL/8AJFewUUAeP/8ACQ/HP/oT&#10;ND/7/L/8kUf8JD8c/wDoTND/AO/y/wDyRXsFFAHj/wDwkPxz/wChM0P/AL/L/wDJFH/CQ/HP/oTN&#10;D/7/AC//ACRXsFFAHj//AAkPxz/6EzQ/+/y//JFH/CQ/HP8A6EzQ/wDv8v8A8kV7BRQB4/8A8JD8&#10;c/8AoTND/wC/y/8AyRR/wkPxz/6EzQ/+/wAv/wAkV7BRQB4//wAJD8c/+hM0P/v8v/yRR/wkPxz/&#10;AOhM0P8A7/L/APJFewUUAeP/APCQ/HP/AKEzQ/8Av8v/AMkUf8JD8c/+hM0P/v8AL/8AJFewUUAe&#10;P/8ACQ/HP/oTND/7/L/8kUf8JD8c/wDoTND/AO/y/wDyRXsFFAHj/wDwkPxz/wChM0P/AL/L/wDJ&#10;FH/CQ/HP/oTND/7/AC//ACRXsFFAHj//AAkPxz/6EzQ/+/y//JFH/CQ/HP8A6EzQ/wDv8v8A8kV7&#10;BRQB4/8A8JD8c/8AoTND/wC/y/8AyRR/wkPxz/6EzQ/+/wAv/wAkV7BRQB4//wAJD8c/+hM0P/v8&#10;v/yRR/wkPxz/AOhM0P8A7/L/APJFewUUAeP/APCQ/HP/AKEzQ/8Av8v/AMkUf8JD8c/+hM0P/v8A&#10;L/8AJFewUUAeP/8ACQ/HP/oTND/7/L/8kUf8JD8c/wDoTND/AO/y/wDyRXsFFAHj/wDwkPxz/wCh&#10;M0P/AL/L/wDJFH/CQ/HP/oTND/7/AC//ACRXsFFAHj//AAkPxz/6EzQ/+/y//JFH/CQ/HP8A6EzQ&#10;/wDv8v8A8kV7BRQB4/8A8JD8c/8AoTND/wC/y/8AyRR/wkPxz/6EzQ/+/wAv/wAkV7BRQB4//wAJ&#10;D8c/+hM0P/v8v/yRR/wkPxz/AOhM0P8A7/L/APJFewUUAeP/APCQ/HP/AKEzQ/8Av8v/AMkUf8JD&#10;8c/+hM0P/v8AL/8AJFewUUAeP/8ACQ/HP/oTND/7/L/8kUf8JD8c/wDoTND/AO/y/wDyRXsFFAHj&#10;/wDwkPxz/wChM0P/AL/L/wDJFH/CQ/HP/oTND/7/AC//ACRXsFFAHj//AAkPxz/6EzQ/+/y//JFH&#10;/CQ/HP8A6EzQ/wDv8v8A8kV7BRQB4/8A8JD8c/8AoTND/wC/y/8AyRR/wkPxz/6EzQ/+/wAv/wAk&#10;V7BRQB4//wAJD8c/+hM0P/v8v/yRR/wkPxz/AOhM0P8A7/L/APJFewUUAeP/APCQ/HP/AKEzQ/8A&#10;v8v/AMkUf8JD8c/+hM0P/v8AL/8AJFewUUAeP/8ACQ/HP/oTND/7/L/8kUf8JD8c/wDoTND/AO/y&#10;/wDyRXsFFAHj/wDwkPxz/wChM0P/AL/L/wDJFH/CQ/HP/oTND/7/AC//ACRXsFFAHj//AAkPxz/6&#10;EzQ/+/y//JFH/CQ/HP8A6EzQ/wDv8v8A8kV7BRQB4/8A8JD8c/8AoTND/wC/y/8AyRR/wkPxz/6E&#10;zQ/+/wAv/wAkV7BRQB4//wAJD8c/+hM0P/v8v/yRR/wkPxz/AOhM0P8A7/L/APJFewUUAeP/APCQ&#10;/HP/AKEzQ/8Av8v/AMkUf8JD8c/+hM0P/v8AL/8AJFewUUAeP/8ACQ/HP/oTND/7/L/8kVy3wt1H&#10;x7FP4obSdD0y5mfUGe8+0XHl7JiW3KuCcgH/APWa+ia8k+CRze+Nv+ww5/VqAOl0DU/iJPrUUWu+&#10;HtJttNYHzJre7JdOOMDJzz24+tdtRRQBxvijUPH9pqyx+GtE0u9sDECZbmco4fJyMbhx0rIXWfi4&#10;fveFtCH/AG+H/wCKr0migDwzwJNqs/7RXiCXXLW3tdSbSx50MD70Xi3xg9/lwfzr3OvHNC/5Ok8T&#10;/wDYMT/0XbV7HQAUUUUAFFFFABRRRQAUUUUAFFFFABRRRQAUUUUAFQXjXEdjcPZxJLdLGxhjd9qu&#10;+PlBODgE8ZwanooA4tdT+IhAz4c0P3/4mb+v/XOuA+IVl4ytLNtcOk2FpA1zbm+trS9Mn2thMhj+&#10;UoMNuCjcDkg85r3OuQ+JWP8AhEV5x/xMbHH/AIEx/n+NAFDSvE/jbWtNjvbLQdEZGJVlbUnDIwOC&#10;rDy+CPSrJ1L4jDp4c0I/9xJ//jdW9b0m/wBM1F/EXh5d9wQPt2nZwl6g7j+7KB0Pfoeua39M1CHV&#10;dNgvoFlSOZdwWVCjL6gg8gigDlP7T+JH/Qt6F/4Mn/8AiKT+0/iR/wBC3oX/AIMn/wDiK7eigDiP&#10;7T+JH/Qt6F/4Mn/+Io/tP4kf9C3oX/gyf/4iu3ooA4j+0/iR/wBC3oX/AIMn/wDiKP7T+JH/AELe&#10;hf8Agyf/AOIrt6KAOI/tP4kf9C3oX/gyf/4ij+0/iR/0Lehf+DJ//iK7eigDiP7T+JH/AELehf8A&#10;gyf/AOIpf7T+I/8A0Lmhf+DJ/wD4iu2ooA5Swv8AxzJewLf6FpEVqZAJXi1B2ZVzyQCgyfbIrlfG&#10;nxB8X2PxAj8KeEtG0+9uDaidvtTHLdScHegGAPU5r1WvIZf+ToIf+wT/AOymgBv/AAkPxz/6EzQ/&#10;+/y//JFMn8UfG+2t5J5fBuiCONdzbZAxx9BcEmvY6KAPHYvE3xvmiWWLwhoLxuMqyzoQR/4EU7/h&#10;Ifjn/wBCZof/AH+X/wCSK9GmSXQ5mubdWk0523TwKMmEnq6D+7nll+pHcHXiljnhSaF1kjdQyupy&#10;GB7igD5x8X6h49v/ABZ4L/4TPRLDTY01SP7MbVw28l492cSP0wPTrX0jXkPxoIHiT4f5/wCgsD/4&#10;/FXr1ABRRRQAUUUUAFFFFABRRRQBW1H/AJBl3/1xf/0E15R+zj/yTzUP+wrJ/wCioq9X1H/kGXf/&#10;AFxf/wBBNeUfs4/8k81D/sKyf+ioqAP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S/wCpf/dNPpkv+pf/AHTQByHwr/5JzpX0k/8A&#10;RjV2Vcb8K/8AknOlfST/ANGNXZUAFFFFABRRRQAUUUUAFFFFABRRRQAUUUUANf8A1bfQ14/+zh/y&#10;IOpf9hR//RUVewP/AKtvoa8f/Zw/5EHUv+wo/wD6KioA9iooooAKKKKAPH/h4f8Ai9/j7/eX/wBC&#10;r2CvHvh5/wAlv8ffUf8AoVew0AFFFFABRRRQAUUUUAFFFFABRRRQAUUUUAFFFFABRRRQAUUUUAFF&#10;FFABRRRQAUUUUAFFFFABRRRQAUUUUAFFFFABRRRQAUUUUAFFFFABRRRQAUUUUAFFFFABRRRQAUUU&#10;UAFFFFABRRRQAUUUUAFFFFABRRRQAUUUUAFFFFABRRRQAUUUUAFFFFABRRRQAUUUUAFFFFABRRRQ&#10;AUUUUAFeQfA45vvG3/YWP83r1+vIPgb/AMfvjX/sKn+b0Aev0UUUAFFFFAHjmg/8nSeJ/wDsGJ/6&#10;Ltq9jrxzQv8Ak6TxP/2DE/8ARdtXsdABRRRQAUUUUAFFFFABRRRQAUUUUAFFFFABRXLfEHxjF4H8&#10;Jz6u0Qmn3CK3iJwHkPTPsMEn6V5nZ/DLxn4/tE1Xxh4qubNbkCSOwiQkIp6ApkKpxjsT680Ae4fa&#10;rfOPPiz0xvFS141/wzl4e2863qxf+9lOv/fNULr4UeLvBFvJqngzxXd3D2+ZDYSKQJQO23JVzjsQ&#10;PbmgD3SuP+Jhx4QX/sI2X/pTHR8NvGw8deFI9QkjSK9hcw3USHgOAOR6Ag5xzjpSfE3/AJE9f+wj&#10;Zf8ApTHQB2NFFFABRRRQAUUUUAFFFFABRRRQAUUUUAFeKawNRP7SkP8AZk0UdwNLyFmTKyAKx2E9&#10;RnHUdPfofa68gl/5Ogg/7BJ/9BagD0/SdWh1WByqNDcwtsuLaTh4X9D7dwehHIrQrE1rSLiWZNU0&#10;mRYNVgXA3fcuU/55Sex7Hqp5HcGxoutQ6zbSMsbwXUD+Xc20n34X9D6j0I4I5FAGnWK8EmhXElzb&#10;K8mmyEtPbqMmFj1dB6Huv4juDtUUAeO/GWRJtf8Ah7LE4eNtUDKynIILxYINexV4l8YNPWy8W+BW&#10;hlZbeTVdwt8fKjGSIsV9M+mMZye5z7bQAUUUUAFFFFABRRRQAUUUUAVtR/5Bl3/1xf8A9BNeUfs4&#10;/wDJPNQ/7Csn/oqKvV9R/wCQZd/9cX/9BNeUfs4/8k81D/sKyf8AoqKgD2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kv+pf8A3TT6&#10;ZL/qX/3TQByHwr/5JzpX0k/9GNXZVxvwr/5JzpX0k/8ARjV2VABRRRQAUUUUAFFFFABRRRQAUUUU&#10;AFFFFADX+430NeP/ALOH/Ig6j/2FH/8ARUVewP8Acb6V4/8As4f8iDqP/YUf/wBFRUAewkgKSTgA&#10;cn0rz26+LmnNdSw6JoGv69HDKY5LrTbMywZBwdr5+b8ODnrXfzwQ3VvLb3EMc0EqFJI5FDK6kYII&#10;PBBHauR1fxfpfg/UrDwxp2i3VzcNB562unwqsdtbhsF2JICjhvxHOMjIBb8KePdF8XSXFtZm4tdR&#10;thmfT72Lyp4xnGSuTkdOhOMjOMiunry34jzW8GneG/iPpJT7VYTwsGAXfc2s3DRdDuOH4/u7nI55&#10;r1KgDx/4e/8AJb/H31X/ANCr2CvH/h7/AMlv8ffVf/Qq9goAKKKKACiiigAooooAKKKKACiiigAo&#10;oooAKKKKACiiigAooooAKKKKACiiigAooooAKKKKACiiigAooooAKKKKACiiigAooooAKKKKACii&#10;igAooooAKKKKACiiigAooooAKKKKACiiigAooooAKKKKACiiigAooooAKKKKACiiigAooooAKKKK&#10;ACiiigAooooAKKKKACiiigAooooAK8g+B3/H741/7Cx/m9ev15D8Dv8Aj98a/wDYWb+bUAevV51q&#10;Hxg0ldRmsdA0nV/Ectu22d9LtjJHGckY3d+nUDB7Grfxd1m40b4e3ZtblrWa8ljtBcLj90rt855/&#10;2AwzwRnIIIqj4l1y58CS+GvB/hDSNPSS+WSO3a8cpCmwA4JGCzsTknOSSOpagDsfDevL4j0r7eum&#10;6jp37xozBqEHlSAjqcZPHv8AWteuS0nx7ptz8OrbxjqpFhZsmZ8ZlEbeZ5fGzJILdOO/OOa62gDx&#10;zQv+TpPE/wD2DE/9F21ex145oP8AydJ4n/7Bif8Aou2r2OgAooooAKKKKACiiigAooooAKKKKACi&#10;iigDyn4/aVc33gOG8tozINPu1mlQDI2EEEn2BIruvC/izSPF2lRX+lXccm5A0kO4eZEe6sOowa2n&#10;RJY2jkRXRwVZWGQQeoIryvWfgJ4ZvrxrvSrm80eZm3bbdtyKfVQeR+ePQCgD1asjxF4l0nwtpUuo&#10;atdxwRIpKqWG+Q/3VHUn6V5qvwS1ZAY1+ImtCI8FQXHH/fyrGjfAjwxbX32nVL+81qeNgSk8gCfR&#10;gOT+J7UAL8B7S5Ph3V9ZngEMeq6g88KYx8vt7ZJx9K6f4m/8iev/AGEbL/0pjrrbe3htLeO3t4Y4&#10;YY1CpHGoVVA6AAdBXJfE3/kT1/7CNl/6Ux0AdjRRRQAUUUUAFFFFABRRRQAUUUUAFFFFABXjWoXt&#10;rZftP2Jup0hE2nCGMucBpGDBVz6noPU4HU17LXiPiXQNO8T/ALQbaTqkSy202ikEZAZT82GX0YdR&#10;QB7dWFreiTzXUer6RItvq8C7QW/1dyn/ADzk9R6Hqp5HcHyzRfGXje2utU0JNf8ACLLot09mLrXp&#10;5I7i4VSdrHa3PAAJxye5OTXR6L4q8ZXmu2dpc6z8PriCSVRLFYXkrTlM/NsBbk49qAO60TWodatX&#10;dY3guoW2XNrL/rIH9D/MHoRWnWHrOizTXUeraVIsGrQLtBP3LhOvlyD09D1U8juDz+u+LdZa1tJN&#10;Du/DenTK7xXsHiCd42jkG0hV24zwSc9wQRQBz3xnGfEnw/8A+wuB/wCPxV67Xzf4/wBd8TXGu+EZ&#10;tVuvDepfZ9RWSC18Pzu8kjhkOG35xngDHqc16y/jrWV6eAPEB/GH+j0AdvRXI6J4w1bVtYisrnwZ&#10;q+nQOCWurkpsTAJ5wc8kY49a66gAorm9Q8WJpvjjSPDMthcH+1IZHgvAR5e6NWZlI65AA/76FdGB&#10;igBaKKKACiiigCtqP/IMu/8Ari//AKCa8o/Zx/5J5qH/AGFZP/RUVer6j/yDLv8A64v/AOgmvKP2&#10;cf8Aknmof9hWT/0VFQB7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yX/Uv/umn0yX/AFL/AO6aAOQ+Ff8AyTnSvpJ/6MauyrjfhX/y&#10;TnSvpJ/6MauyoAKKKKACiiigAooooAKKKKACiiigAooooAa/3G+hrx/9nD/kQdR/7Cj/APoqKvYH&#10;/wBW30NeP/s4f8iDqP8A2FH/APRUVAHsVeMePLnRtW8ROviHwn4vtLi1ZraPUNKTcl3bHPyMwP3X&#10;LH5cZ56jJFez0UAcNpWmad4y8NaPGdJ1nQ7DRr6KSzs7tRG8ggACb1bcSnOOTk7c5ruaKKAPH/h7&#10;/wAlv8ffVf8A0KvYK8e+Hn/Jb/H31X/0KvYaACiiigAooooAKKKKACiiigAooooAKKKKACiiigAo&#10;oooAKKKKACiiigAooooAKKKKACiiigAooooAKKKKACiiigAooooAKKKKACiiigAooooAKKKKACii&#10;igAooooAKKKKACiiigAooooAKKKKACiiigAooooAKKKKACiiigAooooAKKKKACiiigAooooAKKKK&#10;ACiiigAooooAKKKKACvIPgd/x++Nf+ws383r1+vIPgb/AMfvjX/sKn+b0AeieLvDcHi3wrqGh3Eh&#10;jW6jwsgGfLcEMrY4zhgDjPPSszwnDrWqaRFF430azOp6bcYhuSEkWcr92dBj5D+RzzgZwOuooAxp&#10;vCegz+HR4ffTYRpAYMLRMpHkP5nRSON3OOhrZoooA8c0H/k6TxP/ANgxP/RdtXsdeOaF/wAnSeJ/&#10;+wYn/ou2r2OgAooooAKKKKACiiigAooooAKKKKACiiigDkPiL4j13wt4eXU9D0pNQaOT/SFbJ8tM&#10;H5sDkjNeb6D8Y/HfiaOR9H8IWd6sTBZDFI3yk9Mgtx9a93rzDxR8MJ7bVT4n8B3A0rXFO6S3U7YL&#10;n1BXoM/kevB5oApDx18UzjPw+j9/3h/+KrzzwP4l8aad4v8AFVzo/hkahfXVyWvrdiQLd/Mc46+p&#10;YfhXr3gv4oW2uXp0HXrc6P4kiOx7SYFVkP8AsE/y6kcjIrmvhE274m/Ej31Bj1/6bTUAd14E1vxN&#10;rdldy+JtCGkzRyhYYxn51xyeSe9RfE7/AJE9f+wjZf8ApTHXY1xvxO/5E9f+wjZf+lEdAHZUUUUA&#10;FFFFABRRRQAUUUUAFFFFABRRRQAV45qFpBe/tLwRTDppO5GHDIwDYKnsR617HXkEx/4yhg/7BR/9&#10;BagDp9G8BeFdMRdM1HRrHUL12eX7dqFuk812SdzMzsM7snkfjW5B4M8K2txFcW/hnRoZ4nDxyR2E&#10;SsjA5BBC5BB71p31jBqNsYJw2MhkdDho2HRlPYj1qhYalPBfDStUZftZUtBOBtW5UdcDs4HVfxHH&#10;QA2K5vxN4P03X5oL+TTrC51C1BEf2y3SVJFPVHBB49COQeemQekooA+f/ibpPh59R8GwaVpcGi3E&#10;2qi3u/sMMdvNCcx91HUbsq3I6HvXoP8Awqz/AKnzxz/4OP8A7Cud+MsMCeLfAVwIIxcPqiK0+359&#10;qvGQufTLE17DQByGieAf7E1aHUP+Es8VX/lZxb3+pebC2QR8y7Rnrx78119FFAHPXfhCyvfGWn+J&#10;7i6vWu9PieK3g8wCBA4KsdmM7iD1zzgegx0NFFABRRRQAUUUUAVtR/5Bl3/1xf8A9BNeUfs4/wDJ&#10;PNQ/7Csn/oqKvV9R/wCQZd/9cX/9BNeUfs4/8k81D/sKyf8AoqKgD2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kv+pf8A3TT6ZL/q&#10;X/3TQByHwr/5JzpX0k/9GNXZVxvwr/5JzpX0k/8ARjV2VABRRRQAUUUUAFFFFABRRRQAUUUUAFFF&#10;FADX/wBW30NeP/s4f8iFqX/YUf8A9FRV7A/+rb6GvH/2cP8AkQdR/wCwo/8A6KioA9iooooAKKKK&#10;APHvh5/yW/x99R/6FXsNeQfD0f8AF7vHx/2l/wDQq9foAKKKKACiiigAooooAKKKKACiiigAoooo&#10;AKKKKACiiigAooooAKKKKACiiigAooooAKKKKACiiigAooooAKKKKACiiigAooooAKKKKACiiigA&#10;ooooAKKKKACiiigAooooAKKKKACiiigAooooAKKKKACiiigAooooAKKKKACiiigAooooAKKKKACi&#10;iigAooooAKKKKACiiigAooooAK8g+Bv/AB/eNf8AsKn+b16/XkXwQGL7xt/2F2H6tQB67RRRQAUU&#10;UUAeOaF/ydJ4n/7Bif8Aou2r2OvHNB/5Ok8T/wDYMT/0XbV7HQAUUUUAFFFFABRRRQAUUUUAFFFF&#10;ABRRRQAUUUUAcl43+HujeOLNReoYL6EH7Pew8SRn3/vDPY/hiuf+Fnw11PwJqOr3Wo6jBeNfKgDR&#10;hs5BYknPrmvTaKACuO+J3/Inr/2EbL/0pjrU1XxTaaJr1hp2oxSwQXwKw3zY8nze0TH+FiORnr0F&#10;ZvxLGfCC/wDYRsf/AEpjoA6+iiigAooooAKKKKACiiigAooooAKKKKACvH5f+ToYP+wUf/QWr2Cv&#10;FtV1CDTP2l4Lm6EnkDS8PIq5WIbWy7nsgxy3bvxk0Ae01T1PTLfVbQ29yGwCHjdDh4nHR1PZh6//&#10;AF6tgggEHIPQiloAxNM1G5gvBpGrMDd4JgnxtW6UdSB2YDqPx6dNuqmoadb6naG3uFONwdHU4aNx&#10;0ZT2I9arWF5NDcDTdRcG6AJhmxhbhR3HYMO6/iOOgB5l8bP+Rk8Af9hT/wBnir2GvIPjSM+JPh//&#10;ANhYD/x+KvX6ACiiigAooooAKKKKACiiigCtqP8AyDLv/ri//oJryj9nH/knmof9hWT/ANFRV6vq&#10;P/IMu/8Ari//AKCa8o/Zx/5J5qH/AGFZP/RUVAH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Jf9S/+6afTJf9S/8AumgDkPhX/wAk&#10;50r6Sf8Aoxq7KuN+Ff8AyTnSvpJ/6MauyoAKKKKACiiigAooooAKKKKACiiigAooooAR/uN9K8f/&#10;AGcP+RA1H/sKP/6Kir2B/uN9K8f/AGcP+RA1H/sKP/6KioA9L1HxR4f0e6FrqeuabZXBUN5VzdJG&#10;2D0OGIOOKqf8J74P/wChq0T/AMD4v/iquah4Y8P6vc/adS0PTL242hfNubSORsDoMsCcVU/4QTwf&#10;/wBCpof/AILof/iaAEHjzwef+Zr0P/wYRf8AxVX9N8RaJrMrxaVrOn30ka7nS1uklKj1IUnAqj/w&#10;gng//oVND/8ABdD/APE1d03w5oejTPNpejadYyuu13tbVImYdcEqBkUAeQeGvE2i+GvjT45OtahD&#10;ZLO6+U82QGweRn8RxXoZ+KXgYf8AMzWH/fZ/wrz/AMN+G9F8SfGjx1HrOmwXqwvG0ayrkKT1P8q9&#10;APwt8DH/AJlmw/74P+NADf8AhavgX/oZrH8z/hR/wtbwL/0Mtl+bf4Uf8Kq8C/8AQs2P5H/Gj/hV&#10;PgX/AKFqy/Jv8aAD/ha3gX/oZbL82/wo/wCFreBf+hlsvzb/AAo/4VT4F/6Fqy/Jv8aP+FU+Bf8A&#10;oWrL8m/xoAP+FreBf+hlsvzb/Cj/AIWt4F/6GWy/Nv8ACj/hVPgX/oWrL8m/xo/4VT4F/wChasvy&#10;b/GgA/4Wt4F/6GWy/Nv8KP8Aha3gX/oZbL82/wAKP+FU+Bf+hasvyb/Gj/hVPgX/AKFqy/Jv8aAD&#10;/ha3gX/oZbL82/wo/wCFreBf+hlsvzb/AAo/4VT4F/6Fqy/Jv8aP+FU+Bf8AoWrL8m/xoAP+FreB&#10;f+hlsvzb/Cj/AIWt4F/6GWy/Nv8ACj/hVPgX/oWrL8m/xo/4VT4F/wChasvyb/GgA/4Wt4F/6GWy&#10;/Nv8KP8Aha3gX/oZbL82/wAKP+FU+Bf+hasvyb/Gj/hVPgX/AKFqy/Jv8aAD/ha3gX/oZbL82/wo&#10;/wCFreBf+hlsvzb/AAo/4VT4F/6Fqy/Jv8aP+FU+Bf8AoWrL8m/xoAP+FreBf+hlsvzb/Cj/AIWt&#10;4F/6GWy/Nv8ACj/hVPgX/oWrL8m/xo/4VT4F/wChasvyb/GgA/4Wt4F/6GWy/Nv8KP8Aha3gX/oZ&#10;bL82/wAKP+FU+Bf+hasvyb/Gj/hVPgX/AKFqy/Jv8aAD/ha3gX/oZbL82/wo/wCFreBf+hlsvzb/&#10;AAo/4VT4F/6Fqy/Jv8aP+FU+Bf8AoWrL8m/xoAP+FreBf+hlsvzb/Cj/AIWt4F/6GWy/Nv8ACj/h&#10;VPgX/oWrL8m/xo/4VT4F/wChasvyb/GgA/4Wt4F/6GWy/Nv8KP8Aha3gX/oZbL82/wAKP+FU+Bf+&#10;hasvyb/Gj/hVPgX/AKFqy/Jv8aAD/ha3gX/oZbL82/wo/wCFreBf+hlsvzb/AAo/4VT4F/6Fqy/J&#10;v8aP+FU+Bf8AoWrL8m/xoAP+FreBf+hlsvzb/Cj/AIWt4F/6GWy/Nv8ACj/hVPgX/oWrL8m/xo/4&#10;VT4F/wChasvyb/GgA/4Wt4F/6GWy/Nv8KP8Aha3gX/oZbL82/wAKP+FU+Bf+hasvyb/Gj/hVPgX/&#10;AKFqy/Jv8aAD/ha3gX/oZbL82/wo/wCFreBf+hlsvzb/AAo/4VT4F/6Fqy/Jv8aP+FU+Bf8AoWrL&#10;8m/xoAP+FreBf+hlsvzb/Cj/AIWt4F/6GWy/Nv8ACj/hVPgX/oWrL8m/xo/4VT4F/wChasvyb/Gg&#10;A/4Wt4F/6GWy/Nv8KP8Aha3gX/oZbL82/wAKP+FU+Bf+hasvyb/Gj/hVPgX/AKFqy/Jv8aAD/ha3&#10;gX/oZbL82/wo/wCFreBf+hlsvzb/AAo/4VT4F/6Fqy/Jv8aP+FU+Bf8AoWrL8m/xoAP+FreBf+hl&#10;svzb/Cj/AIWt4F/6GWy/Nv8ACj/hVPgX/oWrL8m/xo/4VT4F/wChasvyb/GgA/4Wt4F/6GWy/Nv8&#10;KP8Aha3gX/oZbL82/wAKP+FU+Bf+hasvyb/Gj/hVPgX/AKFqy/Jv8aAD/ha3gX/oZbL82/wo/wCF&#10;reBf+hlsvzb/AAo/4VT4F/6Fqy/Jv8aP+FU+Bf8AoWrL8m/xoAP+FreBf+hlsvzb/Cj/AIWt4F/6&#10;GWy/Nv8ACj/hVPgX/oWrL8m/xo/4VT4F/wChasvyb/GgA/4Wt4F/6GWy/Nv8KP8Aha3gX/oZbL82&#10;/wAKP+FU+Bf+hasvyb/Gj/hVPgX/AKFqy/Jv8aAD/ha3gX/oZbL82/wo/wCFreBf+hlsvzb/AAo/&#10;4VT4F/6Fqy/Jv8aP+FU+Bf8AoWrL8m/xoAP+FreBf+hlsvzb/Cj/AIWt4F/6GWy/Nv8ACj/hVPgX&#10;/oWrL8m/xo/4VT4F/wChasvyb/GgA/4Wt4F/6GWy/Nv8KP8Aha3gX/oZbL82/wAKP+FU+Bf+hasv&#10;yb/Gj/hVPgX/AKFqy/Jv8aAD/ha3gX/oZbL82/wo/wCFreBf+hlsvzb/AAo/4VT4F/6Fqy/Jv8aP&#10;+FU+Bf8AoWrL8m/xoAP+FreBf+hlsvzb/Cj/AIWt4F/6GWy/Nv8ACj/hVPgX/oWrL8m/xo/4VT4F&#10;/wChasvyb/GgA/4Wt4F/6GWy/Nv8KP8Aha3gX/oZbL82/wAKP+FU+Bf+hasvyb/Gj/hVPgX/AKFq&#10;y/Jv8aAD/ha3gX/oZbL82/wo/wCFreBf+hlsvzb/AAo/4VT4F/6Fqy/Jv8aP+FU+Bf8AoWrL8m/x&#10;oAP+FreBf+hlsvzb/Cj/AIWt4F/6GWy/Nv8ACj/hVPgX/oWrL8m/xo/4VT4F/wChasvyb/GgA/4W&#10;t4F/6GWy/Nv8KP8Aha3gX/oZbL82/wAKP+FU+Bf+hasvyb/Gj/hVPgX/AKFqy/Jv8aAD/ha3gX/o&#10;ZbL82/wo/wCFreBf+hlsvzb/AAo/4VT4F/6Fqy/Jv8aP+FU+Bf8AoWrL8m/xoAP+FreBf+hlsvzb&#10;/Cj/AIWt4F/6GWy/Nv8ACj/hVPgX/oWrL8m/xo/4VT4F/wChasvyb/GgA/4Wt4F/6GWy/Nv8KP8A&#10;ha3gX/oZbL82/wAKP+FU+Bf+hasvyb/Gj/hVPgX/AKFqy/Jv8aAD/ha3gX/oZbL82/wo/wCFreBf&#10;+hlsvzb/AAo/4VT4F/6Fqy/Jv8aP+FU+Bf8AoWrL8m/xoAP+FreBf+hlsvzb/ClHxU8Cn/mZrH/v&#10;o/4Un/CqfAv/AELVl+Tf40o+FfgUf8yzY/8AfJ/xoAcPij4HP/Mzaf8A9/P/AK1eefB7xV4dsrnx&#10;dPd63p9pHd6q01v9quFhMkZLEEByDjmvRB8L/A4/5ljT/wDv3Xnfwd8LeHr648WwXmh6ddxWmqtF&#10;b/ardJjGgLAKCwJxwO9AHrFl4t8N6leR2dh4g0q6upM7IYLyN3bAycAHJ4yfwrZrIsfCnhzS7tbv&#10;T9A0q0uUyFmt7OON1yMHDAA9K16AMnUvFHh/R7oWup65p1lcFQ4iubpI22nocMRxwaq/8J34P/6G&#10;vQ//AAYxf/FVb1Dwx4f1e5+06noemXtxtC+bc2kcjYHQZYE4qp/wgng//oVND/8ABdD/APE0Aea+&#10;FL6z1P8AaY8SXlhdQXdrJpi7JreQSI2FtwcMCQcEEfhXtVeKeFLCz039pjxJZ2FpBaW0emLshgjW&#10;NFytuThRgDJJP4mva6ACiiigAooooAKKKKACiiigAooooAKKKKACiiigAqOeeG1t5Li4lSKCJS8k&#10;kjBVRQMkknoAO9SVHNDHcQSQTxpLFIpR43UMrKRggg9QR2oA5rVNf8D65plxp2oa7olxazrseNr2&#10;Lnngj5uCDjBHIOMV5p4h8W2+lafB4VutbtdWtZL20k07UYrlJGEaTxs0c+DwVA4c8Ee4Netjwl4a&#10;HTw9pI+llH/hXJ/EvwtoP/CGuiaPZQmS9tI2eC2VXCtcRq2CoyMgkcetAHVHxj4XHXxJo/8A4HRf&#10;/FU0+NfCg6+JtG/8D4v/AIquL03StJ8G6rB4e8QaPp0+m3LeXpmrSWcfJ7QTHHD/AN1v4vrXcf8A&#10;CI+Gv+he0n/wCj/+JoAi/wCE48J/9DPo3/gfF/8AFUn/AAnHhL/oaNF/8D4v/iqm/wCEQ8M/9C7p&#10;P/gFH/8AE0f8Ih4Z/wChd0j/AMAo/wD4mgCH/hOPCX/Q0aL/AOB8X/xVH/CceEv+ho0X/wAD4v8A&#10;4qpv+EQ8M/8AQu6R/wCAUf8A8TR/wiHhn/oXdI/8Ao//AImgCH/hOPCX/Q0aL/4Hxf8AxVH/AAnH&#10;hL/oaNF/8D4v/iqm/wCEQ8M/9C7pH/gFH/8AE0f8Ih4Z/wChd0j/AMAo/wD4mgCH/hOPCX/Q0aL/&#10;AOB8X/xVH/CceEv+ho0X/wAD4v8A4qpv+EQ8M/8AQu6R/wCAUf8A8TR/wiHhn/oXdI/8Ao//AImg&#10;CH/hOPCX/Q0aL/4Hxf8AxVKPG/hM/wDMz6N/4Hxf/FVL/wAIh4Z/6F3SP/AKP/4mj/hEfDP/AELu&#10;k/8AgFH/APE0AOtvFXh28uI7e11/S55pDtSOK8jZmPoADkmvKNd1zTdA/aRhvtVu0tbUaWEMsmdo&#10;JVsdOletQeGtBtZ0nt9E02GaNtySR2iKyn1BA4NVta8GeG/EVwtxq+i2d3Oq7RLJH8+OwyOccnig&#10;Dlbb4l+C9HvobW18QWb6ZO3loisf9EbOBjjiI9P9n/d+7rH4q+BQcf8ACTWXHu3+FL/wqvwN/wBC&#10;zY/98n/Gj/hVXgX/AKFmx/I/40AH/C1PAv8A0M1j/wB9H/Corn4j+Ab6Hy5fElgQGDKwkKsrDoQc&#10;cEetS/8ACqvAv/Qs2P5H/GlHwt8DD/mWbD/vg/40AeW/EDxlo/iTxX4ItNP1GG+mtNUjd5oR8rKz&#10;xgE8cN8pyPx7ivoGvCfib4U0Dw54o8CyaPpdvYvNqyiQwrt3APHjP0r3agAooooAKKKKACiiigAo&#10;oooAraj/AMgy7/64v/6Ca8o/Zx/5J5qH/YVk/wDRUVer6j/yDLv/AK4v/wCgmvKP2cf+Seah/wBh&#10;WT/0VFQB7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yX/Uv/umn0yX/Uv/ALpoA5D4V/8AJOdK+kn/AKMauyrjfhX/AMk50r6Sf+jG&#10;rsqACiiigAooooAKKKKACiiigAooooAKKKKAGv8A6tvoa8f/AGcP+RB1H/sKP/6Kir2B/wDVt9DX&#10;j/7OH/Ihal/2FH/9FRUAexUUUUAFFFFAHkHw9Ofjd4+/3l/9Cr1+vHvh5/yW/wAffUf+hV7DQAUU&#10;UUAFFFFABRRRQAUUUUAFFFFABRRRQAUUUUAFFFFABRRRQAUUUUAFFFFABRRRQAUUUUAFFFFABRRR&#10;QAUUUUAFFFFABRRRQAUUUUAFFFFABRRRQAUUUUAFFFFABRRRQAUUUUAFFFFABRRRQAUUUUAFFFFA&#10;BRRRQAUUUUAFFFFABRRRQAUUUUAFFFFABRRRQAUUUUAFFFFABRRRQAV5F8EDm+8bf9hdj+rV67Xk&#10;HwN/4/vGv/YVP83oA9fooooAKKKKAPHNB/5Ok8T/APYMT/0XbV7HXjmhf8nSeJ/+wYn/AKLtq9jo&#10;AKKKKACiiigAooooAKKKKACiiigAooooAKKKKACiiigArkPiQkknhSOOKNpHbUbLCqpJ4uEJ6ewN&#10;dfRQBS1fSrLXNLuNN1CBZ7WdNkiMP1HoR1B7GmaHpr6Po1tpz3s94bddgnnOXYZ4ye+Bx+FaFFAB&#10;RRRQAUUUUAFFFFABRRRQAUUUUAFFFFABRRRQAUUUUAePfGs48SeAP+wrn/x+KvYa8d+Nv/IyeAP+&#10;wof/AEOKvYqACiiigAooooAKKKKACiiigCtqP/IMu/8Ari//AKCa8o/Zx/5J5qH/AGFZP/RUVer6&#10;j/yDLv8A64v/AOgmvKP2cf8Aknmof9hWT/0VFQB7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yX/Uv/umn0yX/AFL/AO6aAOQ+Ff8A&#10;yTnSvpJ/6MauyrjfhX/yTnSvpJ/6MauyoAKKKKACiiigAooooAKKKKACiiigAooooAa/+rb6GvH/&#10;ANnD/kQtS/7Cj/8AoqKvYH/1bfQ14/8As4f8iFqX/YUf/wBFRUAexUUUUAFFFFAHj3w8/wCS4ePv&#10;qP8A0KvYa8e+Hn/JcPH31H/oVew0AFFFFABRRRQAUUUUAFFFFABRRRQAUUUUAFFFFABRRRQAUUUU&#10;AFFFFABRRRQAUUUUAFFFFABRRRQAUUUUAFFFFABRRRQAUUUUAFFFFABRRRQAUUUUAFFFFABRRRQA&#10;UUUUAFFFFABRRRQAUUUUAFFFFABRRRQAUUUUAFFFFABRRRQAUUUUAFFFFABRRRQAUUUUAFFFFABR&#10;RRQAUUUUAFeP/A3/AI/vGv8A2FT/ADevYK8f+Bv/AB/eNf8AsKn+b0AewUUUUAFFFFAHjmhf8nSe&#10;J/8AsGJ/6Ltq9jrxzQv+TpPE/wD2DE/9F21ex0AFFFFABRRRQAUUUUAFFFFABRRRQAUUUUAFFFFA&#10;BRRRQAUUUUAFFFFABRRRQAUUUUAFFFFABRRRQAUUUUAFFFFABRRRQAUUUUAeO/G3/kZPAH/YTP8A&#10;6HFXsVeO/G3/AJGTwB/2Ez/6HFXsVABRRRQAUUUUAFFFFABRRRQBW1H/AJBl3/1xf/0E15R+zj/y&#10;TzUP+wrJ/wCioq9X1H/kGXf/AFxf/wBBNeUfs4/8k81D/sKyf+ioqAP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S/wCpf/dNPpkv&#10;+pf/AHTQByHwr/5JzpX0k/8ARjV2Vcb8K/8AknOlfST/ANGNXZUAFFFFABRRRQAUUUUAFFFFABRR&#10;RQAUUUUANf8A1bfQ14/+zh/yIWpf9hR//RUVewP/AKtvoa8f/Zw/5ELUv+wo/wD6KioA9iooooAK&#10;KKKAPHvh5/yXDx99R/6FXsNePfDz/kuHj76j/wBCr2GgAooooAKKKKACiiigAooooAKKKKACiiig&#10;AooooAKKKKACiiigAooooAKKKKACiiigAooooAKKKKACiiigAooooAKKKKACiiigAooooAKKKKAC&#10;iiigAooooAKKKKACiiigAooooAKKKKACiiigAooooAKKKKACiiigAooooAKKKKACiiigAooooAKK&#10;KKACiiigAooooAKKKKACiiigArx/4G/8f3jX/sKn+b17BXj/AMDf+P7xr/2FT/N6APYKKKKACiii&#10;gDxzQv8Ak6TxP/2DE/8ARdtXsdeOaF/ydJ4n/wCwYn/ou2r2OgAooooAKKKKACiiigAooooAKKKK&#10;ACiiigAooooAKKKKACiiigAooooAKKKKACiiigAooooAKKKKACiiigAooooAKKKKACiiigDx342/&#10;8jJ4A/7CZ/8AQ4q9irx342/8jJ4A/wCwmf8A0OKvYqACiiigAooooAKKKKACiiigCtqP/IMu/wDr&#10;i/8A6Ca8o/Zx/wCSeah/2FZP/RUVer6j/wAgy7/64v8A+gmvKP2cf+Seah/2FZP/AEVFQB7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yX/Uv/ALpp9Ml/1L/7poA5D4V/8k50r6Sf+jGrsq434V/8k50r6Sf+jGrsqACiiigAooooAKKK&#10;KACiiigAooooAKKKKAGv/q2+hrx/9nD/AJELUv8AsKP/AOioq9gf/Vt9DXj/AOzh/wAiFqX/AGFH&#10;/wDRUVAHsVFFFABRRRQB498PP+S4ePvqP/Qq9hrx74ef8lv8ffUf+hV7DQAUUUUAFFFFABRRRQAU&#10;UUUAFFFFABRRRQAUUUUAFFFFABRRRQAUUUUAFFFFABRRRQAUUUUAFFFFABRRRQAUUUUAFFFFABRR&#10;RQAUUUUAFFFFABRRRQAUUUUAFFFFABRRRQAUUUUAFFFFABRRRQAUUUUAFFFFABRRRQAUUUUAFFFF&#10;ABRRRQAUUUUAFFFFABRRRQAUUUUAFFFFABRRRQAV4/8AA3/j+8a/9hU/zevYK8f+Bv8Ax/eNf+wq&#10;f5vQB7BRRRQAUUUUAeOaF/ydJ4n/AOwYn/ou2r2OvHNC/wCTpPE//YMT/wBF21ex0AFFFFABRRRQ&#10;AUUUUAFFFFABRRRQAUUUUAFFFFABRRRQAUUUUAFFFFABRRRQAUUUUAFFFFABRRRQAUUUUAFFFFAB&#10;RRRQAUUUUAeO/G3/AJGTwB/2Ez/6HFXsVeO/G3/kZPAH/YTP/ocVexUAFFFFABRRRQAUUUUAFFFF&#10;AFbUf+QZd/8AXF//AEE15R+zj/yTzUP+wrJ/6Kir1fUf+QZd/wDXF/5GvKP2cf8Aknmof9hWT/0V&#10;FQB7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yX/Uv/umn0yX/AFL/AO6aAOQ+Ff8AyTnSvpJ/6MauyrjfhX/yTnSvpJ/6MauyoAKK&#10;KKACiiigAooooAKKKKACiiigAooooARuVI9q8f8A2cB/xQGon/qKP/6Kir2GvH/2cf8Aknuof9hW&#10;T/0VFQB7BRRRQAUUUUAeQfD0f8Xu8ffVf/Qq9fryXwAv/F6/iAfRov1r1qgAooooAKKKKACiiigA&#10;ooooAKKKKACiiigAooooAKKKKACiiigAooooAKKKKACiiigAooooAKKKKACiiigAooooAKKKKACi&#10;iigAooooAKKKKACiiigAooooAKKKKACiiigAooooAKKKKACiiigAooooAKKKKACiiigAooooAKKK&#10;KACiiigAooooAKKKKACiiigAooooAKKKKACiiigAryH4HjF942/7CzD9Xr16vJ/gsmy/8bj01qQf&#10;kWoA9YooooAKKKKAPHNB/wCTpPE//YMT/wBF21ex149oQ/4yi8Tf9gtP/QLevYaACiiigAooooAK&#10;KKKACiiigAooooAKKKKACiiigAooooAKKKKACiiigAooooAKKKKACiiigAooooAKKKKACiiigAoo&#10;ooAKKKKAPHfjb/yMngD/ALCZ/wDQ4q9irx342/8AIyeAP+wmf/Q4q9ioAKKKKACiiigAooooAKKK&#10;KAK2of8AINuv+uL/AMjXlH7OP/JPNQ/7Csn/AKKir1m9/wCPC4/65N/KvJv2cf8Aknmof9hWT/0V&#10;FQB7BRRRQAUUUUAFFFFABRRRQAUUUUAFFFFABRRRQAUUUUARXFzBaRebcTRwx5C7pGCjJOByfepa&#10;patpNjrul3Gm6jbrPaTrtdG/mPQjqDXJaRqV94N1KDw74guWudOmby9K1WTq3pDMem8Do38QHrmg&#10;Db8G6xc6/wCGYdRvFjWaSa4jKxj5QEmdB19lFb9cl8NRt8C2o/6ebv8A9KZa62gAooooAKKKKACi&#10;iigAooooAKKKKACiiigAooooAKKKKACiiigAooooAKKKKACiiigAooooAKKKKACiiigAooooAKKK&#10;KACiiigAooooAKKKKACiiigAooooAKKKKACiiigAooooAKKKKACiiigAooooAKKKKACiiigAoooo&#10;AKKKKACiiigAooooAKKKKACiiigAooooAKKKKACiiigAooooAKKKKACiiigAooooAKKKKACiiigA&#10;ooooAKKKKACiiigApkv+pf8A3TT6ZL/qX/3TQByHwr/5JzpX0k/9GNXZVxvwr/5JzpX0k/8ARjV2&#10;VABRRRQAUUUUAFFFFABRRRQAUUUUAFFFFABXzD8J/AniHxP4Xur3SvG2oaFbx3rRG2tjJtdwiEud&#10;sijOGUdD0r6ePSvH/wBnE/8AFvdQH/UVk/8ARUVADD8IfGvb4rayfqZv/j1J/wAKi8bf9FV1j/vq&#10;b/49XslFAHjf/CovG3/RVdY/76m/+PU4fCHxn3+K+tD6ed/8er2KigD520L4Y67c+OPE+n2nxA1S&#10;1v8AT/s32q9SNw1z5qF1yRMCcY7k10x+EPjTt8V9aP1M3/x6uj8Jf8le+Iv/AHDf/RDV6BQB43/w&#10;qLxt/wBFV1j/AL6m/wDj1H/CovG3/RVdY/76m/8Aj1eyUUAeN/8ACovG3/RVdY/76m/+PUf8Ki8b&#10;f9FV1j/vqb/49XslFAHjf/CovG3/AEVXWP8Avqb/AOPUf8Ki8bf9FV1j/vqb/wCPV7JRQB43/wAK&#10;i8bf9FV1j/vqb/49R/wqLxt/0VXWP++pv/j1eyUUAeN/8Ki8bf8ARVdY/wC+pv8A49R/wqLxt/0V&#10;XWP++pv/AI9XslFAHjf/AAqLxt/0VXWP++pv/j1H/CovG3/RVdY/76m/+PV7JRQB43/wqLxt/wBF&#10;V1j/AL6m/wDj1H/CovG3/RVdY/76m/8Aj1eyUUAeN/8ACovG3/RVdY/76m/+PUf8Ki8bf9FV1j/v&#10;qb/49XslFAHjf/CovG3/AEVXWP8Avqb/AOPUf8Ki8bf9FV1j/vqb/wCPV7JRQB43/wAKi8bf9FV1&#10;j/vqb/49R/wqLxt/0VXWP++pv/j1eyUUAeN/8Ki8bf8ARVdY/wC+pv8A49R/wqLxt/0VXWP++pv/&#10;AI9XslFAHjf/AAqLxt/0VXWP++pv/j1H/CovG3/RVdY/76m/+PV7JRQB43/wqLxt/wBFV1j/AL6m&#10;/wDj1H/CovG3/RVdY/76m/8Aj1eyUUAeN/8ACovG3/RVdY/76m/+PUf8Ki8bf9FV1j/vqb/49Xsl&#10;FAHjf/CovG3/AEVXWP8Avqb/AOPUf8Ki8bf9FV1j/vqb/wCPV7JRQB43/wAKi8bf9FV1j/vqb/49&#10;R/wqLxt/0VXWP++pv/j1eyUUAeN/8Ki8bf8ARVdY/wC+pv8A49R/wqLxt/0VXWP++pv/AI9XslFA&#10;Hjf/AAqLxt/0VXWP++pv/j1H/CovG3/RVdY/76m/+PV7JRQB43/wqLxt/wBFV1j/AL6m/wDj1H/C&#10;ovG3/RVdY/76m/8Aj1eyUUAeN/8ACovG3/RVdY/76m/+PUf8Ki8bf9FV1j/vqb/49XslFAHjf/Co&#10;vG3/AEVXWP8Avqb/AOPUf8Ki8bf9FV1j/vqb/wCPV7JRQB43/wAKi8bf9FV1j/vqb/49R/wqLxt/&#10;0VXWP++pv/j1eyUUAeN/8Ki8bf8ARVdY/wC+pv8A49R/wqLxt/0VXWP++pv/AI9XslFAHjf/AAqL&#10;xt/0VXWP++pv/j1H/CovG3/RVdY/76m/+PV7JRQB43/wqLxt/wBFV1j/AL6m/wDj1H/CovG3/RVd&#10;Y/76m/8Aj1eyUUAeN/8ACovG3/RVdY/76m/+PUf8Ki8bf9FV1j/vqb/49XslFAHjf/CovG3/AEVX&#10;WP8Avqb/AOPUf8Ki8bf9FV1j/vqb/wCPV7JRQB43/wAKi8bf9FV1j/vqb/49R/wqLxt/0VXWP++p&#10;v/j1eyUUAeN/8Ki8bf8ARVdY/wC+pv8A49R/wqLxt/0VXWP++pv/AI9XslFAHjf/AAqLxt/0VXWP&#10;++pv/j1H/CovG3/RVdY/76m/+PV7JRQB43/wqLxt/wBFV1j/AL6m/wDj1H/CovG3/RVdY/76m/8A&#10;j1eyUUAeN/8ACovG3/RVdY/76m/+PUf8Ki8bf9FV1j/vqb/49XslFAHjf/CovG3/AEVXWP8Avqb/&#10;AOPUf8Ki8bf9FV1j/vqb/wCPV7JRQB43/wAKi8bf9FV1j/vqb/49R/wqLxt/0VXWP++pv/j1eyUU&#10;AeN/8Ki8bf8ARVdY/wC+pv8A49R/wqLxt/0VXWP++pv/AI9XslFAHjf/AAqLxt/0VXWP++pv/j1H&#10;/CovG3/RVdY/76m/+PV7JRQB43/wqLxt/wBFV1j/AL6m/wDj1H/CovG3/RVdY/76m/8Aj1eyUUAe&#10;N/8ACovG3/RVdY/76m/+PUf8Ki8bf9FV1j/vqb/49XslFAHjf/CovG3/AEVXWP8Avqb/AOPUf8Ki&#10;8bf9FV1j/vqb/wCPV7JRQB46PhD4z7/FfWvzm/8Aj1cv4L+GWval/b50z4ganprWer3FlceSjr9o&#10;kjxmQ7ZRyd3fJ9zX0VXn/wALP+Z1/wCxrvv/AGSgDnD8IfGvb4rayfqZv/j1J/wqLxt/0VXWP++p&#10;v/j1eyUUAeN/8Ki8bf8ARVdY/wC+pv8A49Th8IfGnf4r60PoZv8A49XsVFAHg3w30e80H4/a9puo&#10;6tPq11Dpfz3s+d8mfIYZ3Mx4BA6np+Fe8147oJ/4yj8Uf9gtP/QLavYqACiiigAooooAKKKKACii&#10;igAooooAKKKKACiiigAooooAKKKKACiiigAooooAKKKKACiiigAooooAKKKKACiiigAooooAKKKK&#10;APHfjb/yMngD/sJn/wBDir2KvHfjb/yMngD/ALCZ/wDQ4q9ioAKKKKACiiigAooooAKKKKAIbz/j&#10;yuP+ubfyr5o+E/gTX/FHha6vdK8b6joUEd68RtrbzNrsEQlztkUZIYDp/DX0tfHGn3J9Im/ka8m/&#10;Zx/5J5qH/YVk/wDRUVAFFfhb42F+9rP8UtYjJ5gbzJj5o7/8teCO4545q1/wqLxv/wBFV1j/AL6m&#10;/wDj1et3tlDf2xgmDAZDK6HDIw6Mp7EVTstQlhvBpmpMv2ogmGYDatyo6kDsw7j8Rx0APMP+FReN&#10;v+iq6x/31N/8epsnwj8crE5j+KervIFJVWkmUE9gT5pwPfFezUUAeJfBbUPE6eMfEuh+IdUv7trJ&#10;FBS8nMpVgxGQWJwCPQ4PHXivSb3w/rlxdSS2/jLUrWNmysK2tqwQegJjyfxJrz74cf8AJb/H3++f&#10;/Q69loA5L/hF/En/AEP2p/8AgDaf/G6T/hF/Ev8A0P2p/wDgDaf/ABuuuooA5H/hF/Ev/Q/an/4A&#10;2n/xuj/hF/Ev/Q/an/4A2n/xuuuooA5H/hF/Ev8A0P2p/wDgDaf/ABuj/hF/Ev8A0P2p/wDgDaf/&#10;ABuuuooA5H/hF/Ev/Q/an/4A2n/xul/4RfxL/wBD9qf/AIA2n/xuutooA5L/AIRfxL/0P2p/+ANp&#10;/wDG6P8AhF/En/Q/an/4A2n/AMbrraKAOTHhjxH/AND7qn/gFaf/ABqq2qeBdS1vTJtO1TxfqF1a&#10;TjbJE9laYYZ9osg+hBBBwa7WigDwjwM+vaTa2WmX/im907R7qeeLTLiKC3dDIs0gaORnjJDsQWGT&#10;g5x14r0s+GPEZ6ePNUH/AG5Wn/xqqXgjS7HXPhkunalbR3NpPcXiyRuOCPtUv5EdQeoPPWtLwpaa&#10;/pEl1pOqTm/0+DBsNQkfM0iHPySDuy4Hzd80AdBawywWsMU07XEqIqvKwAMhAwWIAABPXAGKnooo&#10;AKKKKACiiigAooooAKKKKACiiigAooooAKKKKACiiigAooooAKKKKACiiigAooooAKKKKACiiigA&#10;ooooAKKKKACiiigAooooAKKKKACiiigAooooAKKKKACiiigAooooAKKKKACiiigAooooAKKKKACi&#10;iigAooooAKKKKACiiigAooooAKKKKACiiigAooooAKKKKACiiigAooooAKKKKACiiigAooooAKKK&#10;KACiiigAooooAKKKKACiiigApkv+pf8A3TT6ZL/qX/3TQByHwr/5JzpX0k/9GNXZVxvwr/5JzpX0&#10;k/8ARjV2VABRRRQAUUUUAFFFFABRRRQAUUUUAFFFFACP9xvpXj37OH/Ig6j/ANhR/wD0VFXsL/cb&#10;6V4/+zh/yIGo/wDYUf8A9FRUAew0UUUAFFFFAHn/AIS/5K/8Rf8AuG/+iGr0CuG8MWN5B8VPHl5N&#10;aTx2t0NP8id4yEl2wkNtbo2DwcdK7mgAooooAKKKKACiiigAooooAKKKKACiiigAooooAKKKKACi&#10;iigAooooAKKKKACiiigAooooAKKKKACiiigAooooAKKKKACiiigAooooAKKKKACiiigAooooAKKK&#10;KACiiigAooooAKKKKACiiigAooooAKKKKACiiigAooooAKKKKACiiigAooooAKKKKACiiigAoooo&#10;AKKKKACiiigArz/4Wf8AM6/9jXff+yV6BXD/AA2sLyx/4S77ZaT2/n+JbyeLzYyvmRts2uueqnsR&#10;xQB3FFFFABRRRQB45oP/ACdJ4n/7Bif+i7avY68c0H/k6TxP/wBgxP8A0XbV7HQAUUUUAFFFFABR&#10;RRQAUUUUAFFFFABRRRQAUUUUAFFFFABRRRQAUUUUAFFFFABRRRQAUUUUAFFFFABRRRQAUUUUAFFF&#10;FABRRRQB478bf+Rk8Af9hM/+hxV7FXjvxt/5GTwB/wBhM/8AocVexUAFFFFABRRRQAUUUUAFFFFA&#10;FbUP+Qbdf9cX/ka8o/Zx/wCSeah/2FZP/RUVes3vNhcDn/VN0Hsa8V+AWoS6Z4CvrmdVOmjU5BM6&#10;r80B8qL529U55P8ADjJ4zgA9xqnqWnW+qWbW1wGxkMjq2143HRlPUEdjVsEEAg5B6EUtAGLpuo3E&#10;N2NK1Vl+14JgnAwtyg6n0Djuv4jjptVUv9OttStTb3CHbuDqyna0bDoynqCOxFV7G7nhmXTtRcG6&#10;wTFMBhbhR3How7r+I46AHlnw2/5Lf4+/3z/6Mr2avGvhv/yW/wAff75/9GV7LQAUUUUAFFFFABRR&#10;RQAVR1TWdM0S0+1arf21lBnAeeUICfQZ6n2FWLu5js7Oe6lz5cMbSPj0Ayf5V4P4L8In4vX174x8&#10;W3E0tn9oaCzso2KLtXB6jovOOOSQcmgDv5vjX4Aicr/bvmEHHyW0pH57ansfi/4D1CZIY/EEMcjn&#10;AE8bxj8WYBR+Jq3bfDDwPax7I/DGnMP+msXmH82yar6j8JPAupRsr+HraBiMB7bMRX3G0gfpQB2U&#10;M0VxCk0EiSxONyOjBlYeoI60+vEfCdvf/DH4sReDvtktzoOrxNNZiTkxuMn6A/KQcdcqa9uoA5D4&#10;Y/8AIh2v/X1ef+lUtdfXIfDH/kQ7X/r6vP8A0qlrr6ACiiigAooooAKKKKACiiigAooooAKKKKAC&#10;iiigAooooAKKKKACiiigAooooAKKKKACiiigAooooAKKKKACiiigAooooAKKKKACiiigAooooAKK&#10;KKACiiigAooooAKKKKACiiigAooooAKKKKACiiigAooooAKKKKACiiigAooooAKKKKACiiigAooo&#10;oAKKKKACiiigAooooAKKKKACiiigAooooAKKKKACiiigAooooAKKKKACiiigAooooAKKKKACmS/6&#10;l/8AdNPpkv8AqX/3TQByHwr/AOSc6V9JP/RjV2Vcb8K/+Sc6V9JP/RjV2VABRRRQAUUUUAFFFFAB&#10;RRRQAUUUUAFFFFACN90/SvIP2cf+Sfah/wBhWT/0VFXr56GvIP2cf+Seah/2FZP/AEVFQB6Z4h8Q&#10;af4X0K51jVJTHa265O0ZZieAqjuSeB+uBXllr4p+LXjWBdQ8PaPp+j6VJl7eW7IZ5V7fezkHqCEA&#10;9zVj49lXsfC9vfZGiyaspvXUYIAGBhug+UydfT2rjv2h7LWP7d0aOK0l/sOO2WG0EMf7tZizZTgc&#10;MVVcL6DjvQB6B4R+JuqHxInhPx1pK6RrcoBtpU/1NxnPGckZOMAgkE5HBAB9Qr52+Jy30fwZ8Fy6&#10;1lfEkVwgQyZFwE2NnIPzZ4h3f7WM19E0AFFc1o3iWbVPG/ifQXt40h0cWvlyqTuk82Muc+mMYFdL&#10;QAUUUUAFFFFABRRRQAUUUUAFFFFABRRRQAUUUUAFFFFABRRRQAUUUUAFFFFABRRRQAUUUUAFFFFA&#10;BRRRQAUUUUAFFFFABRRRQAUUUUAFFFFABRRRQAUUUUAFFFFABRRRQAUUUUAFFFFABRRRQAUUUUAF&#10;FFFABRRRQAUUUUAFFFFABRRRQAUUUUAFFFFABRRRQAUUUUAFFFFABRRRQAUUVzfhDxLN4kGvedbx&#10;w/2ZrFxpybCTvWPbhjnud1AGvq2rWOh6Tc6nqVwlvZ2yb5ZHPAHoPUk4AA5JIA5NeR2vjf4mePme&#10;68H6PaaXou4iG8vsFpMEjqcg5I/hUgEEbuK0P2iDcD4bweQX8s6jF5+3ps2SYz7btv44rA+NN94g&#10;0LRPD8PhSe8tfDENquLnT5X2gDasYeVTnbtK7cnDE9yBgA6Dw98SvEel+KLLwz8QdGSxur9glle2&#10;3McjEgBWALDk8ZB4JXKgHI9Yr568W3eqah+zxYX/AIueWLWUvkNg8kZSWTlgC2AMHy95ycZCqeSe&#10;fddCe/k8PabJqqbNRa1iN0uAMSlBvHHH3s9KAPLNB/5Ok8T/APYMT/0XbV7HXjmg/wDJ0nij/sGJ&#10;/wCgW1ex0AFFFFABRRRQAUUUUAFFFFABRRRQAUUUUAFFFFABRRRQAUUUUAFFFFABRRRQAUUUUAFF&#10;FFABRRRQAUUUUAFFFFABRRRQAUUUUAeO/G3/AJGTwB/2Ez/6HFXsVeO/G3/kZPAH/YTP/ocVexUA&#10;FFFFABRRRQAUwSxs5RXUuvVQeRT68z8NeHLq0+KOrapP4ItrKOWWdo9YjvS5lDNkHyi52s3JJAHc&#10;UAemUm4ZxkZPbNLXj/jzwhNq/i66vF+GEOuK6xgX41v7KZcIB8ybhyOmfQCgD1q7x9inyQB5bZJ+&#10;leS/s4/8k81D/sKyf+ioq52XwHKtrLj4JIrbDh/+En3YOOuN2T9M1yfw3ZV8N3BbU/HFrm7bCaDE&#10;zQH5E5JA+/6+22gD6NfPhVi6gnQ2OWUDP2InuP8Apl6j+Dr93p0CurorowZWGQwOQRXnfwyeJ5tT&#10;Ual4uvGIQlPEMbAKOf8AV5H5j6cV0RB8JMWGToBPIHP2HPf/AK4/+gf7o4AOjqC7tIb63MM65XIZ&#10;WHDIw6Mp7EdjXiHiW5t5PFOpmLxD8SQvnt8umxv9nU9xHyMqDwDjHHBPUz+CvEX9k+P7Cyn1TxfP&#10;ZalC8Cv4jYxxrPkFAgbqx2kDBH3gOc0ATfDGOWL40eO0mnE8gb5pAm3P7z0HFe01478Of+S3ePv9&#10;8f8AodexUAFFFFABRRRQAUUUUAQ3dsl5Zz2sv+rmjaNsehGDXhHg3xY3wdvrzwf4utrmOxa4aeyv&#10;kQupQ4GcDqvGeMkEkEenvtVNR0uw1e1NtqNlb3cB58ueMOP1oA5u1+KXga8QvF4msFA/57OYj+TA&#10;Gq+pfF3wLpkReTxBbzsBkJbBpSf++Rj8yKJfhB4ClbcfDluP9ySRR+jVRn8KfC/wvrWm2dzpFjDf&#10;3zlbSOWKSbzG4BHO5f4h19aAOY8JTX/xM+KsfjN7Ge10PSoTDZeaMGRjn04J+Yk4yOgr2ymxxpDE&#10;scSKkaDaqqMAD0Ap1AHIfDD/AJEO1/6+rz/0qlrr65D4Yf8AIhWv/X1ef+lUtdfQAUUUUAFFFFAB&#10;RRRQAUUUUAFFFFABRRRQAUUUUAFFFFABRRRQAUUUUAFFFFABRRRQAUUUUAFFFFABRRRQAUUUUAFF&#10;FFABRRRQAUUUUAFFFFABRRRQAUUUUAFFFFABRRRQAUUUUAFFFFABRRRQAUUUUAFFFFABRRRQAUUU&#10;UAFFFFABRRRQAUUUUAFFFFABRRRQAUUUUAFFFFABRRRQAUUUUAFFFFABRRRQAUUUUAFFFFABRRRQ&#10;AUUUUAFFFFABRRRQAUyX/Uv/ALpp9Ml/1L/7poA5D4V/8k50r6Sf+jGrsq434V/8k50r6Sf+jGrs&#10;qACiiigAooooAKKKKACiiigAooooAKKKKAEb7p+leQfs4/8AJPtQ/wCwrJ/6Kir19/uN9K8f/Zw/&#10;5EDUf+wo/wD6KioA9I8VeG7Lxd4bvNEv9yw3CjDp96NgQVYfQgfXp3rzGysvjN4Ks49J02HSPEdj&#10;GCsE00mHiQcKp3PGenb5sdM4Ar2eigDybw54A8U674qsfFfxBv4mmsW8yy0qAgpC/Ykj5RggHgsS&#10;QuW4xXrNFFAHn/hL/kr/AMRf+4b/AOiGr0CvPvCX/JYPiL9NN/8ARBr0GgAooooAKKKKACiiigAo&#10;oooAKKKKACiiigAooooAKKKKACiiigAooooAKKKKACiiigAooooAKKKKACiiigAooooAKKKKACii&#10;igAooooAKKKKACiiigAooooAKKKKACiiigAooooAKKKKACiiigAooooAKKKKACiiigAooooAKKKK&#10;ACiiigAooooAKKKKACiiigAooooAKKKKACiiigArz/4Wf8zr/wBjXff+yV6BXn/ws/5nX/sa77/2&#10;SgDr9e0Sy8SaDe6PqCFrW7jMb7cbl7hlyCNwIBBweQK8msdH+L/gGFdJ0Mab4j0pAVtjcEI0Kg8A&#10;hnQjOem5wMcYr2qigDx3Tfh/4v8AGPiex1/4iXFrHa2beZb6RbkMqsD0bGVwcAk7mJGASK9ioooA&#10;8c0H/k6TxR/2DE/9F21ex145oP8AydJ4n/7Bif8Aou2r2OgAooooAKKKKACiiigAooooAKKKKACi&#10;iigAooooAKKKKACiiigAooooAKKKKACiiigAooooAKKKKACiiigAooooAKKKKACiiigDx342/wDI&#10;yeAP+wmf/Q4q9irx342/8jJ4A/7CZ/8AQ4q9ioAKKKKACiiigAooooAKKKKAIbokWc5HURt/KvJf&#10;2cf+Seah/wBhWT/0VFXrN7gWFwT08pv5GvGf2foLhfh/f3llzcJqcgMTHCzL5UR2n0PXB7Z9KAPb&#10;aKq2GoQajb+bCWBVikkbjDxsOqsOx/8ArEZBBq1QBzhB8JcoCdA/iUD/AI8B6j/pl6/3Ov3c43ni&#10;guVjMkccqqwkQsAwBHRh7+9S1z20+FSCis2hE/MBybIk9f8Arl6/3Ov3clQDz34cn/i93j7/AH//&#10;AGevY68a+GzB/jb49YMCC/GDkH569loAKKKKACiiigAooooAgvIpZrG4igl8mZ42WOTH3GI4P4Gv&#10;mfW9V+J/hbxHDpeveKbixtpm2xai674HHY5Ck/UHkdTX0/VDWNG07X9Nl0/VLSO6tZB8yOP1B7H3&#10;FAHldv4P+K80CTQ/EGzljcBkdRuUj1B2cg1wvjfw745s/Gfhe11bxJFe6jdTFbC4XgQNuUE42j1U&#10;9D0rtJtP8U/Byd7jSBNrfg9n3SWjHM1rnqQfT3HHqB1rI8X+MdG8XfED4d3+jXfmot3+8jYYeJjJ&#10;H8rL1B4PPTuCRQB2Hhvwl8TLDxJZXeteMLe902NyZ7dd2XG0jH3B3x3r1CiigDj/AIYf8iFa/wDX&#10;1ef+lUtdhXH/AAv/AORBtf8Ar6vP/SqWuwoAKKKKACiiigAooooAKKKKACiiigAooooAKKKKACii&#10;igAooooAKKKKACiiigAooooAKKKKACiiigAooooAKKKKACiiigAooooAKKKKACiiigAooooAKKKK&#10;ACiiigAooooAKKKKACiiigAooooAKKKKACiiigAooooAKKKKACiiigAooooAKKKKACiiigAooooA&#10;KKKKACiiigAooooAKKKKACiiigAooooAKKKKACiiigAooooAKKKKACiiigAooooAKZL/AKl/900+&#10;mS/6l/8AdNAHIfCv/knOlfST/wBGNXZVxvwr/wCSc6V9JP8A0Y1dlQAUUUUAFFFFABRRRQAUUUUA&#10;FFFFABRRRQAj/cb6V49+zh/yIOo/9hR//RUVewnkYryD9nEf8W+1A/8AUVk/9FRUAewUUUUAFFFF&#10;AHH+HtD1Cw+JHjLVriALY6kLL7LJvB3+XEVfgcjB9cda7CiigAooooAKKKKACiiigAooooAKKKKA&#10;CiiigAooooAKKKKACiiigAooooAKKKKACiiigAooooAKKKKACiiigAooooAKKKKACiiigAooooAK&#10;KKKACiiigAooooAKKKKACiiigAooooAKKKKACiiigAooooAKKKKACiiigAooooAKKKKACiiigAoo&#10;ooAKKKKACiiigAooooAKKKKACiiigArkPAOiahon/CT/ANoW/k/bvEF3e2/zq2+F9u1uCcZweDzX&#10;X0UAFFFFABRRRQB45oP/ACdJ4n/7Bif+i7avY68d0Ef8ZR+KP+wYn/oFtXsVABRRRQAUUUUAFFFF&#10;ABRRRQAUUUUAFFFFABRRRQAUUUUAFFFFABRRRQAUUUUAFFFFABRRRQAUUUUAFFFFABRRRQAUUUUA&#10;FFFFAHjvxt/5GTwB/wBhM/8AocVexV478bf+Rk8Af9hM/wDocVexUAFFFFABRRRQAUUUUAFFFFAF&#10;bUP+Qbdf9cX/AJGvKP2cf+Seah/2FZP/AEVFXrF9zp9yP+mTfyNeT/s4/wDJPNQ/7Csn/oqKgD0r&#10;UrC4Sf8AtLSwn21QBJExwlyo/hY9iOzdu/FWdN1K31S18+DepViskUg2vE46qw7EH8D1GRg1drJ1&#10;DTp0uv7S0vYt6ABLE52pcp/dY9mHZscd8igDWpCAQQQCD1Bqtp9/FqNotxErp/C8Ugw8bDqrDsR/&#10;+rIq1QB4r8L7aCz+NHju3tolhhRiFjT7o/edq9qrxr4b/wDJbvH3++f/AEZXstABRRRQAUUUUAFF&#10;FFABRRRQAhAIIIyD1BrgJfg54VbxZB4hto7izuIplnENu4WIuDnO0g4z6DAr0CigAoqhrH9p/wBl&#10;zNo5g+3KA0S3AOx8HlTjpkcZqv4f8QQa/ZM6xSW15A3l3dnNxJbyd1PqO4PQjBoAxvhh/wAiFa/9&#10;fV5/6VS12Fcj8MhjwJaj/p6vP/SqWuuoAKKKKACiiigAooooAKKKKACiiigAooooAKKKKACiiigA&#10;ooooAKKKKACiiigAooooAKKKKACiiigAooooAKKKKACiiigAooooAKKKKACiiigAooooAKKKKACi&#10;iigAooooAKKKKACiiigAooooAKKKKACiiigAooooAKKKKACiiigAooooAKKKKACiiigAooooAKKK&#10;KACiiigAooooAKKKKACiiigAooooAKKKKACiiigAooooAKKKKACiiigAooooAKZL/qX/AN00+mS/&#10;6l/900Ach8K/+Sc6V9JP/RjV2Vcb8K/+Sc6V9JP/AEY1dlQAUUUUAFFFFABRRRQAUUUUAFFFFABR&#10;RRQAV8vfCr4rWXgbwxdaXc6Te3jy3jXCvblcAFEXBz3+TP419Q14/wDs4/8AJPNQ/wCwrJ/6KioA&#10;rN+0ZpI/5lzVPxKCmf8ADR+k/wDQu6l/32le2UUAeKD9o/ST/wAy5qX/AH2lPH7Rekn/AJlzVcex&#10;T/GvaKKAPB7T9o2I6vf/AGnQ7hrD939kSHHmpgfvPMJOD82MYA461fP7RmlD/mXNU/Flq/4AbPxr&#10;+IH1ir1qgDxP/ho/Sf8AoXdR/wC+0pP+GkNJ/wChd1H/AL+JXttFAHiX/DSGk/8AQu6j/wB/Eo/4&#10;aQ0n/oXdR/7+JXttFAHiX/DSGk/9C7qP/fxKP+GkNJ/6F3Uf+/iV7bRQB4l/w0hpP/Qu6j/38Sj/&#10;AIaQ0n/oXdR/7+JXttFAHiX/AA0hpP8A0Luo/wDfxKP+GkNJ/wChd1H/AL+JXttFAHiX/DSGk/8A&#10;Qu6j/wB/Eo/4aQ0n/oXdR/7+JXttFAHiX/DSGk/9C7qP/fxKP+GkNJ/6F3Uf+/iV7bRQB4l/w0hp&#10;P/Qu6j/38Sj/AIaQ0n/oXdR/7+JXttFAHiX/AA0hpP8A0Luo/wDfxKP+GkNJ/wChd1H/AL+JXttF&#10;AHiX/DSGk/8AQu6j/wB/Eo/4aQ0n/oXdR/7+JXttFAHiX/DSGk/9C7qP/fxKP+GkNJ/6F3Uf+/iV&#10;7bRQB4l/w0hpP/Qu6j/38Sj/AIaQ0n/oXdR/7+JXttFAHiX/AA0hpP8A0Luo/wDfxKP+GkNJ/wCh&#10;d1H/AL+JXttFAHiX/DSGk/8AQu6j/wB/Eo/4aQ0n/oXdR/7+JXttFAHiX/DSGk/9C7qP/fxKP+Gk&#10;NJ/6F3Uf+/iV7bRQB4l/w0hpP/Qu6j/38Sj/AIaQ0n/oXdR/7+JXttFAHiX/AA0hpP8A0Luo/wDf&#10;xKP+GkNJ/wChd1H/AL+JXttFAHiX/DSGk/8AQu6j/wB/Eo/4aQ0n/oXdR/7+JXttFAHiX/DSGk/9&#10;C7qP/fxKP+GkNJ/6F3Uf+/iV7bRQB4l/w0hpP/Qu6j/38Sj/AIaQ0n/oXdR/7+JXttFAHiX/AA0h&#10;pP8A0Luo/wDfxKP+GkNJ/wChd1H/AL+JXttFAHiX/DSGk/8AQu6j/wB/Eo/4aQ0n/oXdR/7+JXtt&#10;FAHiX/DSGk/9C7qP/fxKP+GkNJ/6F3Uf+/iV7bRQB4l/w0hpP/Qu6j/38Sj/AIaQ0n/oXdR/7+JX&#10;ttFAHiX/AA0hpP8A0Luo/wDfxKP+GkNJ/wChd1H/AL+JXttFAHiX/DSGk/8AQu6j/wB/Eo/4aQ0n&#10;/oXdR/7+JXttFAHiX/DSGk/9C7qP/fxKP+GkNJ/6F3Uf+/iV7bRQB4l/w0hpP/Qu6j/38Sj/AIaQ&#10;0n/oXdR/7+JXttFAHiX/AA0hpP8A0Luo/wDfxKP+GkNJ/wChd1H/AL+JXttFAHiX/DSGk/8AQu6j&#10;/wB/Eo/4aQ0n/oXdR/7+JXttFAHiX/DSGk/9C7qP/fxKP+GkNJ/6F3Uf+/iV7bRQB4l/w0hpP/Qu&#10;6j/38Sj/AIaQ0n/oXdR/7+JXttFAHiX/AA0hpP8A0Luo/wDfxKP+GkNJ/wChd1H/AL+JXttFAHiX&#10;/DSGk/8AQu6j/wB/Eo/4aQ0n/oXdR/7+JXttFAHiX/DSGk/9C7qP/fxKP+GkNJ/6F3Uf+/iV7bRQ&#10;B4l/w0hpP/Qu6j/38Sj/AIaQ0n/oXdR/7+JXttFAHiX/AA0hpP8A0Luo/wDfxKP+GkNJ/wChd1H/&#10;AL+JXttFAHiX/DSGk/8AQu6j/wB/Eo/4aQ0n/oXdR/7+JXttFAHif/DSGk/9C7qP/fxKUftHaSf+&#10;Zc1L/vtK9rooA8YH7RWkn/mXNW/DZ/jWfpX7Rkbi8/tDQrmY/aXNt9kAG2A/cD5Jy/XJHB9K93ry&#10;b4KtuvvG/wD2GpD+rUAZx/aN0of8y5qf4stN/wCGj9J/6F3Uf++0r2yigDxQftHaSf8AmXdS/wC+&#10;0p4/aL0k/wDMuar+BSvaKKAPBfhr4ki8W/HzXdbgtZbaK50rAim++u3yF5x67fyNe9V49oR/4yi8&#10;Tj/qFIP/ABy2r2GgAooooAKKKKACiiigAooooAKKKKACiiigAooooAKKKKACiiigAooooAKKKKAC&#10;iiigAooooAKKKKACiiigAooooAKKKKACiiigDx342/8AIyeAP+wmf/Q4q9irx342/wDIyeAP+wmf&#10;/Q4q9ioAKKKKACiiigAooooAKKKKAIbvmynH/TNv5V8zfCv4q2HgXwtcaZc6Vf3jy3j3BkgC7VBR&#10;FA5PX5f1FfTF5xY3H/XJv5V5N+zj/wAk81D/ALCsn/oqKgCsf2jNJH/Muap+JSm/8NHaT/0Lupf9&#10;9pXtdFAHg1z+0Hpv2pbyy8P36T5VZVZ12yx55B9CASQfw6Vf/wCGjdJxz4d1P/vpK9qooA8M+C+o&#10;SeIPiL4w8QR2UsFpeYZd6/dJfIUnpnHNemXfjRLS7ltz4d8RymNiu+HTmdGwcZBB5FdPRQByH/Cf&#10;p/0K3ir/AMFTf40n/CwE/wChV8V/+Cpv8a7CigDj/wDhYCf9Cr4r/wDBU3+NH/CwE/6FXxX/AOCp&#10;v8a7CigDj/8AhYCf9Cr4r/8ABU3+NH/CwE/6FXxX/wCCpv8AGuwooA4//hYCf9Cr4r/8FTf40f8A&#10;CwE/6FXxX/4Km/xrsKKAOP8A+FgJ/wBCr4r/APBU3+NL/wALAj/6FXxV/wCCpv8AGuvooA5EePYz&#10;/wAyv4p/8Fbf41g65rskt2utaL4c8R2+tQrt+fS3Ed0g58uTB6Hs3UGvTKKAPJfhx4/tk8JJZDQ9&#10;bmure4nM8drZNKsbPM7hdw9A2MnHINdY3j6Nf+ZX8Un6aU/+Nc/4U0O6n8HWes6HJFb61BcXgG8Y&#10;juUF1L+6kx2PZuoPIrtvD/iG28QWbyRxyW93A3l3VnMMSW8ndWH8iOCORQBo2lx9qtIbjypIvNjV&#10;/LlXa6ZGcMOxHQip6KKACiiigAooooAKKKKACiiigAooooAKKKKACiiigAooooAKKKKACiiigAoo&#10;ooAKKKKACiiigAooooAKKKKACiiigAooooAKKKKACiiigAooooAKKKKACiiigAooooAKKKKACiii&#10;gAooooAKKKKACiiigAooooAKKKKACiiigAooooAKKKKACiiigAooooAKKKKACiiigAooooAKKKKA&#10;CiiigAooooAKKKKACiiigAooooAKKKKACiiigAooooAKZL/qX/3TT6ZL/qX/AN00Ach8K/8AknOl&#10;fST/ANGNXZVxvwr/AOSc6V9JP/RjV2VABRRRQAUUUUAFFFFABRRRQAUUUUAFFFFACNwpPtXj/wCz&#10;gf8AigNRH/UUf/0VFXr7/wCrb6GvH/2cP+RC1L/sKP8A+ioqAPYqKKKACiiigDyD4enPxu8ff7y/&#10;+hV6/Xj3w8/5Lf4++o/9Cr2GgAooooAKKKKACiiigAooooAKKKKACiiigAooooAKKKKACiiigAoo&#10;ooAKKKKACiiigAooooAKKKKACiiigAooooAKKKKACiiigAooooAKKKKACiiigAooooAKKKKACiii&#10;gAooooAKKKKACiiigAooooAKKKKACiiigAooooAKKKKACiiigAooooAKKKKACiiigAooooAKKKKA&#10;CiiigAryH4HnN942/wCwux/Vq9erx/4G/wDH941/7Cp/m9AHsFFFFABRRRQB45oP/J0nif8A7Bif&#10;+i7avY68c0L/AJOk8T/9gxP/AEXbV7HQAUUUUAFFFFABRRRQAUUUUAFFFFABRRRQAUUUUAFFFFAB&#10;RRRQAUUUUAFFFFABRRRQAUUUUAFFFFABRRRQAUUUUAFFFFABRRRQB478bf8AkZPAH/YTP/ocVexV&#10;478bf+Rk8Af9hM/+hxV7FQAUUUUAFFFFABRRRQAUUUUAVtQ/5Bt1/wBcX/ka8o/Zx/5J5qH/AGFZ&#10;P/RUVer6j/yDLv8A64v/ACNeUfs4/wDJPNQ/7Csn/oqKgD2CiiigAooooAKKKKACiiigAooooAKK&#10;KKACiiigAooooAKKKKAOQ+GJz4DtT/09Xn/pVLXSrp1mmoSagltGt5IgjeYLhmUHIBPcVzHwu/5E&#10;G0/6+rz/ANKpa7GgAooooAKKKKACiiigAooooAKKKKACiiigAooooAKKKKACiiigAooooAKKKKAC&#10;iiigAooooAKKKKACiiigAooooAKKKKACiiigAooooAKKKKACiiigAooooAKKKKACiiigAooooAKK&#10;KKACiiigAooooAKKKKACiiigAooooAKKKKACiiigAooooAKKKKACiiigAooooAKKKKACiiigAooo&#10;oAKKKKACiiigAooooAKKKKACiiigAooooAKKKKACiiigApkv+pf/AHTT6ZL/AKl/900Ach8K/wDk&#10;nOlfST/0Y1dlXG/Cv/knOlfST/0Y1dlQAUUUUAFFFFABRRRQAUUUUAFFFFABRRRQA1/9W30NeP8A&#10;7OH/ACIWpf8AYUf/ANFRV7A/+rb6GvH/ANnD/kQtS/7Cj/8AoqKgD2KiiigAooooA8e+Hn/JcPH3&#10;1H/oVew1498PP+S4ePvqP/Qq9hoAKKKKACiiigAooooAKKKKACiiigAooooAKKKKACiiigAooooA&#10;KKKKACiiigAooooAKKKKACiiigAooooAKKKKACiiigAooooAKKKKACiiigAooooAKKKKACiiigAo&#10;oooAKKKKACiiigAooooAKKKKACiiigAooooAKKKKACiiigAooooAKKKKACiiigAooooAKKKKACii&#10;igAooooAK8f+Bv8Ax/eNf+wqf5vXsFeP/A3/AI/vGv8A2FT/ADegD2CiiigAooooA8c0L/k6TxP/&#10;ANgxP/RdtXsdeOaF/wAnSeJ/+wYn/ou2r2OgAooooAKKKKACiiigAooooAKKKKACiiigAooooAKK&#10;KKACiiigAooooAKKKKACiiigAooooAKKKKACiiigAooooAKKKKACiiigDx342/8AIyeAP+wmf/Q4&#10;q9irx342/wDIyeAP+wmf/Q4q9ioAKKKKACiiigAooooAKKKKAK2o/wDIMu/+uL/+gmvKP2cf+Sea&#10;h/2FZP8A0VFXq+o/8gy7/wCuL/8AoJryj9nH/knmof8AYVk/9FRUAewUUUUAFFFFABRRRQAUUUUA&#10;FFFFABRRRQAUUUUAFFFFABRRRQBx3wu/5EC0/wCvq8/9Kpa7GuO+F3/IgWn/AF9Xn/pVLXY0AFFF&#10;FABRRRQAUUUUAFFFFABRRRQAUUUUAFFFFABRRRQAUUUUAFFFFABRRRQAUUUUAFFFFABRRRQAUUUU&#10;AFFFFABRRRQAUUUUAFFFFABRRRQAUUUUAFFFFABRRRQAUUUUAFFFFABRRRQAUUUUAFFFFABRRRQA&#10;UUUUAFFFFABRRRQAUUUUAFFFFABRRRQAUUUUAFFFFABRRRQAUUUUAFFFFABRRRQAUUUUAFFFFABR&#10;RRQAUUUUAFFFFABRRRQAUUUUAFMl/wBS/wDumn0yX/Uv/umgDkPhX/yTnSvpJ/6MauyrjfhX/wAk&#10;50r6Sf8Aoxq7KgAooooAKKKKACiiigAooooAKKKKACiiigBr/wCrb6GvH/2cP+RC1L/sKP8A+ioq&#10;9gf/AFbfQ14/+zh/yIWpf9hR/wD0VFQB7FRRRQAUUUUAePfDz/kuHj76j/0KvYa8e+Hn/JcPH31H&#10;/oVew0AFFFFABRRRQAUUUUAFFFFABRRRQAUUUUAFFFFABRRRQAUUUUAFFFFABRRRQAUUUUAFFFFA&#10;BRRRQAUUUUAFFFFABRRRQAUUUUAFFFFABRRRQAUUUUAFFFFABRRRQAUUUUAFFFFABRRRQAUUUUAF&#10;FFFABRRRQAUUUUAFFFFABRRRQAUUUUAFFFFABRRRQAUUUUAFFFFABRRRQAUUUUAFeP8AwN/4/vGv&#10;/YVP83r2CvH/AIG/8f3jX/sKn+b0AewUUUUAFFFFAHjmhf8AJ0nif/sGJ/6Ltq9jrxzQv+TpPE//&#10;AGDE/wDRdtXsdABRRRQAUUUUAFFFFABRRRQAUUUUAFFFFABRRRQAUUUUAFFFFABRUbzwxOqSSort&#10;91WYAn6VJQAUVzGufETwl4cuTa6prdtFcD70KZkdfqFBx+NTaD448M+JpGi0jWLa5mXrECVf/vk4&#10;J/CgDoaSlrjfGFzcQeK/BkcM8qRz6hIsqK5AkAhYgEd8EZoA7KiiigAooooAKKKKACiiigAooooA&#10;KKKKAPHfjb/yMngD/sJn/wBDir2KvHfjb/yMngD/ALCZ/wDQ4q9ioAKKKKACiiigAooooAKKKKAK&#10;2o/8gy7/AOuL/wDoJryj9nH/AJJ5qH/YVk/9FRV6vqP/ACDLv/ri/wD6Ca8o/Zx/5J5qH/YVk/8A&#10;RUVAHsFFFFABRRRQAUUUUAFFFFABRRRQAUUUUAFFIzBVLMcKBkk9q8MOteNfi7rN7F4Z1B9C8NWk&#10;nkm6BKySt9V5zjnaCAARnNAHuZIAyTilrxL/AIZ2t53aW98WahcStzv8oZ/Eljmk/wCFB6hpbNce&#10;H/G1/aXAHy5Vk/NkYH9KAPbqK8o+H3jTxHa+K5vA3jZVfVI4zJa3agYmQDuRgHgEg4zwQea9XoA4&#10;/wCF/wDyINp/19Xn/pVLXYVyHww/5EK1/wCvq8/9Kpa6+gAooooAKKKKACiiigAooooAKKKKACii&#10;igAooooAKKKKACiiigAooooAKKKKACiiigAooooAKKKKACiiigAooooAKKKKACiiigAooooAKKKK&#10;ACiiigAooooAKKKKACiiigAooooAKKKKACiiigAooooAKKKKACiiigAooooAKKKKACiiigAooooA&#10;KKKKACiiigAooooAKKKKACiiigAooooAKKKKACiiigAooooAKKKKACiiigAooooAKKKKACiiigAp&#10;kv8AqX/3TT6ZL/qX/wB00Ach8K/+Sc6V9JP/AEY1dlXG/Cv/AJJzpX0k/wDRjV2VABRRRQAUUUUA&#10;FFFFABRRRQAUUUUAFFFFADX/ANW30NeP/s4f8iFqX/YUf/0VFXsD/wCrb6GvH/2cP+RC1L/sKP8A&#10;+ioqAPYqKKKACiiigDx74ef8lw8ffUf+hV7DXj3w8/5Lh4++o/8AQq9hoAKKKKACiiigAooooAKK&#10;KKACiiigAooooAKKKKACiiigAooooAKKKKACiiigAooooAKKKKACiiigAooooAKKKKACiiigAooo&#10;oAKKKKACiiigAooooAKKKKACiiigAooooAKKKKACiiigAooooAKKKKACiiigAooooAKKKKACiiig&#10;AooooAKKKKACiiigAooooAKKKKACiiigAooooAK8f+Bv/H941/7Cp/m9ewV4/wDA3/j+8a/9hU/z&#10;egD2CiiigAooooA8c0L/AJOk8T/9gxP/AEXbV7HXjmhf8nSeJ/8AsGJ/6Ltq9joAKKKKACiiigAo&#10;oooAKKKKACiiigAooooAKKKKACiiigAooooA8M+Ma7vir4FXJG6ZAcH/AKbLXofxR8RXPhf4eapq&#10;Vk2y72rDC/8AdZ2C7h7gEke4FcZ8Y/DPifUvEnh/XPD2mG+Om5dlVhkMHDD5SQSOO1cx41+KV3rH&#10;g+/0DxV4Pv8ASp7lf3M2GCiRSGU4cA4yvOCeKAOr+HXwf0JPD9rq/iK0Gp6pfILh/tLFljDcgYzg&#10;nnJJzSfED4RaTb6RPr/hKFtK1jT1Nygt3ISQKMkY7HAOMYz3zmt/4PeMU8WeCoY2Rlu9NVLafPRs&#10;D5WH1A6VS+KHxP0jQNH1DRbG5+067NGbdYIlLeUWGMsemQD065xQB0vw78SyeLfAum6vOALiRDHP&#10;joZEJUn8cZ/GqfjT/kbvA/8A2EpP/RD1J8LNAuPDfw60rT7xCl0UaaVGGCrOxbafcAgfhUfjP/kb&#10;vBH/AGEpP/RD0AdrRRRQAUUUUAFFFFABRRRQAUUUUAFFFFAHjvxt/wCRk8Af9hM/+hxV7FXjvxt/&#10;5GTwB/2Ez/6HFXsVABRRRQAUUUUAFFFFABRRRQBW1H/kGXf/AFxf/wBBNeUfs4/8k81D/sKyf+io&#10;q9X1H/kGXf8A1xf/ANBNeUfs4/8AJPNQ/wCwrJ/6KioA9gooooAKKKKACiiigAooooAKKKKACiii&#10;gCrqVs17pd3ao21poHjDehKkf1ryL4Da9Y2Ok33hC9dLXWLS8kYwyEKZc4Bx6kEEEdcY/D2euG8Z&#10;/Cfw140uPtt1FLaahjBurUhWf03AghsevX3oA7mkZlRGd2CqoySTgAV4z/wpTxFZqsWmfETVoIAO&#10;E3yKB+Cvikb4EX2qbB4g8capfxhsmNizZ+hdjg/hQBDJqlr41/aH0mbRWWe10W1YXF1GMq5+fgN3&#10;GXAH/Aq9urA8KeDdD8GacbPRrQRB8GWZzullPqzd/p0GeBW/QByHww/5EO1/6+rz/wBKpa6+uP8A&#10;hh/yIVr/ANfV5/6VS12FABRRRQAUUUUAFFFFABRRRQAUUUUAFFFFABRRRQAUUUUAFFFFABRRRQAU&#10;UUUAFFFFABRRRQAUUUUAFFFFABRRRQAUUUUAFFFFABRRRQAUUUUAFFFFABRRRQAUUUUAFFFFABRR&#10;RQAUUUUAFFFFABRRRQAUUUUAFFFFABRRRQAUUUUAFFFFABRRRQAUUUUAFFFFABRRRQAUUUUAFFFF&#10;ABRRRQAUUUUAFFFFABRRRQAUUUUAFFFFABRRRQAUUUUAFFFFABTJf9S/+6afTJf9S/8AumgDkPhX&#10;/wAk50r6Sf8Aoxq7KuN+Ff8AyTnSvpJ/6MauyoAKKKKACiiigAooooAKKKKACiiigAooooAa/wDq&#10;2+hrx/8AZw/5ELUv+wo//oqKvYH/ANW30NeP/s4f8iFqX/YUf/0VFQB7FRRRQAUUUUAePfDz/kuH&#10;j76j/wBCr2GvHvh5/wAlw8ffUf8AoVew0AFFFFABRRRQAUUUUAFFFFABRRRQAUUUUAFFFFABRRRQ&#10;AUUUUAFFFFABRRRQAUUUUAFFFFABRRRQAUUUUAFFFFABRRRQAUUUUAFFFFABRRRQAUUUUAFFFFAB&#10;RRRQAUUUUAFFFFABRRRQAUUUUAFFFFABRRRQAUUUUAFFFFABRRRQAUUUUAFFFFABRRRQAUUUUAFF&#10;FFABRRRQAUUUUAFeP/A3/j+8a/8AYVP83r2CvH/gb/x/eNf+wqf5vQB7BRRRQAUUUUAeOaF/ydJ4&#10;n/7Bif8Aou2r2OvHNC/5Ok8T/wDYMT/0XbV7HQAUUUUAFFFFABRRRQAUUUUAFFFFABRRRQAUUUUA&#10;FFFFABRRRQAU140lRkkRXRhgqwyDXD/EP4it4AFpLLoV1fWtxkG4jfakbdlJweT1GcZ5x0NcZD+0&#10;RFcR74PCGoyr/eSUEfmFoA9hsNK07SllXTrC1s1lbfILeFYw7epwBk1mR+CvDkfiOXxB/ZMDarKw&#10;c3MgLEMBjIB4U47ivND+0EB/zJmp/wDfz/7GmH9oXH/Mm6j+Mv8A9hQB7bXFeNP+Ru8D/wDYSk/9&#10;EPWr4L8T/wDCX+GodY+wy2XmSOnkynLDaxHoKyvGn/I3eB/+wlJ/6IegDtaKKKACiiigAooooAKK&#10;KKACiiigAooooA8d+Nv/ACMngD/sJn/0OKvYq8d+Nv8AyMngD/sJn/0OKvYqACiiigAooooAKKKK&#10;ACiiigCtqP8AyDLv/ri//oJryj9nH/knmof9hWT/ANFRV6vqP/IMu/8Ari//AKCa8o/Zx/5J5qH/&#10;AGFZP/RUVAHsFFFFABRRRQAUUUUAFFFFABRRRQAUUUUAUNcd4vD+pSRuySJaysrKcEEIcEGvn34Z&#10;eLvHdnoF7roa48QaTBceXdWssrSXEfygl0Jycc8j8cd6+gPEHHhrVT/05y/+gGvJ/wBm3P8Awh+r&#10;Ht9v/wDaa0AeieFPHnh7xlb79KvkNwozJayfLKn1XuPcZFdLXnvi74QaB4luv7SsjJo+rht4u7L5&#10;dzdcsoxz7jB9zXLFPjP4MHlxNbeJrCM/Kz4aXb75IfP4tQB7XRXk3hf4s69qfiSw0TWvBt3p0l25&#10;XzmDqqjBOdrL7etes0Acf8L/APkQbX/r6vP/AEqlrsK4/wCF/wDyINr/ANfV5/6VS12FABRRRQAU&#10;UUUAFFFFABRRRQAUUUUAFFFFABRRRQAUUUUAFFFFABRRRQAUUUUAFFFFABRRRQAUUUUAFFFFABRR&#10;RQAUUUUAFFFFABRRRQAUUUUAFFFFABRRRQAUUUUAFFFFABRRRQAUUUUAFFFFABRRRQAUUUUAFFFF&#10;ABRRRQAUUUUAFFFFABRRRQAUUUUAFFFFABRRRQAUUUUAFFFFABRRRQAUUUUAFFFFABRRRQAUUUUA&#10;FFFFABRRRQAUUUUAFFFFABTJf9S/+6afTJf9S/8AumgDkPhX/wAk50r6Sf8Aoxq7KuN+Ff8AyTnS&#10;vpJ/6MauyoAKKKKACiiigAooooAKKKKACiiigAooooAa/wDq2+hrx/8AZw/5ELUv+wo//oqKvYH+&#10;430rx/8AZw/5EHUf+wo//oqKgD2KiiigAooooA8e+Hn/ACW/x99R/wChV7DXj3w8/wCS3+Pvqv8A&#10;6FXsNABRRRQAUUUUAFFFFABRRRQAUUUUAFFFFABRRRQAUUUUAFFFFABRRRQAUUUUAFFFFABRRRQA&#10;UUUUAFFFFABRRRQAUUUUAFFFFABRRRQAUUUUAFFFFABRRRQAUUUUAFFFFABRRRQAUUUUAFFFFABR&#10;RRQAUUUUAFFFFABRRRQAUUUUAFFFFABRRRQAUUUUAFFFFABRRRQAUUUUAFFFFABXj/wN/wCP7xr/&#10;ANhU/wA3r2CvIPgd/wAfvjX/ALCx/m9AHr9FFFABRRRQB45oX/J0nif/ALBif+i7avY68c0H/k6T&#10;xP8A9gxP/RdtXsdABRRRQAUUUUAFFFFABRRRQAUUUUAFFFFABRRRQAUUUUAFFFFAFXUdOtNX0640&#10;+/gSe1uEKSxOMhgf89e1eM+B49R+GnxQuvB04uJtA1I+ZZTFSVjY/d56DPKH32mvcKKACiiigAri&#10;vGf/ACN3gf8A7CUn/oh61m8TLZ+K/wCxNStzarcqG0+6LZjuTj5o8/wuD/D3HIrL8Yrnxb4JPpqM&#10;n/oh6AOzooooAKKKKACiiigAooooAKKKKACiiigDx342/wDIyeAP+wof/Q4q9irx742DPiTwB/2F&#10;P/Z4q9hoAKKKKACiiigAooooAKKKKAK2o/8AIMu/+uL/APoJryj9nH/knmof9hWT/wBFRV6vqP8A&#10;yDLv/ri//oJryj9nH/knmof9hWT/ANFRUAewUUUUAFFFFABRRRQAUUUUAFFFFABRRRQBW1G0+36Z&#10;d2e/Z9oheLdjO3cpGf1rkfhn4Bf4faPeWMmoLem4nE29Ytm35QMYyfSu3ooAKKKKACiiigDj/hf/&#10;AMiDa/8AX1ef+lUtdhXHfC7/AJEG0/6+rz/0qlrsaACiiigAooooAKKKKACiiigAooooAKKKKACi&#10;iigAooooAKKKKACiiigAooooAKKKKACiiigAooooAKKKKACiiigAooooAKKKKACiiigAooooAKKK&#10;KACiiigAooooAKKKKACiiigAooooAKKKKACiiigAooooAKKKKACiiigAooooAKKKKACiiigAoooo&#10;AKKKKACiiigAooooAKKKKACiiigAooooAKKKKACiiigAooooAKKKKACiiigAooooAKKKKACmS/6l&#10;/wDdNPpkv+pf/dNAHIfCv/knOlfST/0Y1dlXHfCz/knOlfST/wBGNXY0AFFFFABRRRQAUUUUAFFF&#10;FABRRRQAUUUUAI/3G+leP/s4f8iBqP8A2FH/APRUVewP9xvpXj/7OH/Igaj/ANhR/wD0VFQB2/iH&#10;4j+EvCmpDT9a1cW12YxJ5YglkO05wSUUgdKyf+F2/Dz/AKGH/wAkrj/43XdS2ltO++W3ikbGMugJ&#10;qP8As2x/58rb/v0v+FAHE/8AC7fh5/0MP/klcf8Axutrw38QfC3i68mtNC1Vbu4hj814/JkjIXIG&#10;fnUZ5I6eord/s6xH/Lnb/wDfpf8ACpI7aCFi0UMcbEYJVAKAPJPh7/yW/wAffVf/AEKvYK8f+Hv/&#10;ACW/x99V/wDQq9goAKKKKACiiigAooooAKKKKACiiigAooooAKKKKACiiigAooooAKKKKACiiigA&#10;ooooAKKKKACiiigAooooAKKKKACiiigAooooAKKKKACiiigAooooAKKKKACiiigAooooAKKKKACi&#10;iigAooooAKKKKACiiigAooooAKKKKACiiigAooooAKKKKACiiigAooooAKKKKACiiigAooooAK+f&#10;vhp498NeENT8XQa7qX2SS41R3iHkSvuAZgT8qnH419A1478EoIZNQ8bO8KM/9qkbmUE4y/H86AO0&#10;0P4oeDfEmqx6XpOtLPeygmOJoJY92Bk4LqBnAJxntXXVClpbRyeYlvEr/wB5UANTUAct4h+I/hPw&#10;pqI0/WtXFtdGMSeWIJZDtOcElFIHSsj/AIXb8PP+hh/8krj/AON13MtnazyCSW2hkcdGeMEj8aFs&#10;rRfu2sI+kYoA8T8Da3p3iP8AaM8QatpNx9osp9MHly7GTO0W6nhgCOQR0r3OvG/D6qn7UXiZVUKB&#10;piYAGB9y3r2SgAooooAKKKKACiiigAooooAKKKKACiiigAooooAKKKKACiiigAooooAKp6nqtho1&#10;i99qV1Fa2sZAeWVsKuTgc/U1cpCqsMMAR6GgDidX8WfD/wAQ6ZJp9/4g0ySBzkEXChkYdGU9iOoP&#10;auGfx3Yr4s8N6Zqet2V5Dp1480erpKvlywmJ1HmHPyyAkA9c8GvbRDEOkSD/AICK4L4j6LYa7q3h&#10;TTr6LdDPfyBtp2sMQsQQR6ED8qANo/EPwcOviXTP/AhaYfiR4LHXxNpn/f8AFVdH1e40TVI/DfiU&#10;q0rnGm6kygJeqB91j0WUdx/F1FdeYIT1ijP/AAEUAcz/AMLL8E/9DPpn/f8AFH/Cy/BP/Qz6Z/3/&#10;ABXS/Zbf/nhF/wB8Cj7Lb/8APCL/AL4FAHNf8LL8E/8AQz6Z/wB/xR/wsvwT/wBDPpn/AH/FdL9l&#10;t/8AnhF/3wKPstv/AM8Iv++BQBzX/Cy/BP8A0M+mf9/xR/wsvwT/ANDPpn/f8V0v2W3/AOeEX/fA&#10;o+y2/wDzwi/74FAHNf8ACy/BP/Qz6Z/3/FH/AAsvwT/0M+mf9/xXS/Zbf/nhF/3wKPstv/zwi/74&#10;FAHNf8LK8FH/AJmfTP8Av+KevxF8Gt93xNph/wC3ha6L7Lb/APPCL/vgU4QxDpEg/wCAigDwv4v+&#10;KtAv9d8E3Nnq1pcw2mo+bctA4k8pN0Zy2M44B4PXHtXuNpd21/ax3VncRXFvKN0csLh0ceoI4NU9&#10;Z0DSfEOmvp2rafBd2rHPlyL904I3Keqtgn5hgjPWvK7v4TeIvB9zNqfw48QTQ5Jd9Lu2BSTrwCfl&#10;J6KNwBH9+gD2aivJtG+NC2Oo/wBi+PtJm0DU1H+u2M0EnJGR1IBI4ILKcE7hXqVpeWt/ax3Vncw3&#10;NvIMpLC4dGHqCODQBPRRRQAUUUUAFFFFAFbUf+QZd/8AXF//AEE15R+zj/yTzUP+wrJ/6Kir1fUf&#10;+QZd/wDXF/8A0E15R+zj/wAk81D/ALCsn/oqKgD2CiiigAooooAKKKKACiiigAooooAKKKKACiii&#10;gAooooAKKKKAOO+F3/IgWn/X1ef+lUtdjXHfC7/kQLT/AK+rz/0qlrsaACiiigAooooAKKKKACii&#10;igAooooAKKKKACiiigAooooAKKKKACiiigAooooAKKKKACiiigAooooAKKKKACiiigAooooAKKKK&#10;ACiiigAooooAKKKKACiiigAooooAKKKKACiiigAooooAKKKKACiiigAooooAKKKKACiiigAooooA&#10;KKKKACiiigAooooAKKKKACiiigAooooAKKKKACiiigAooooAKKKKACiiigAooooAKKKKACiiigAo&#10;oooAKKKKACmyf6p/901meIbjVrPRpbnRLOK8vImVxbSvt81ARvVT2YrnGeM4puheILHxNov2+xdg&#10;pyksUi7ZIZB95HU9GFAGL8LRj4daX9JP/RjV2Ncj8MV2fD3Sx14k/wDRjV11ABRRRQAUUUUAFFFF&#10;ABRRRQAUUUUAFFFFACP9xvpXj37OH/Ig6j/2FH/9FRV7C33T9K8f/Zw/5J/qB/6isn/oqKgD2Gii&#10;igAooooA8f8Ah5/yW/x99V/9Cr2CvIPh7/yW/wAffVf/AEKvX6ACiiigAooooAKKKKACiiigAooo&#10;oAKKKKACiiigAooooAKKKKACiiigAooooAKKKKACiiigAooooAKKKKACiiigAooooAKKKKACiiig&#10;AooooAKKKKACiiigAooooAKKKKACiiigAooooAKKKKACiiigAooooAKKKKACiiigAooooAKKKKAC&#10;iiigAooooAKKKKACiiigAooooAKKKKACvIPgd/x++Nf+wsf5vXr9eQ/A7/j98a/9hZv5vQB69RRR&#10;QAUUUUAeOaD/AMnSeJ/+wYn/AKLtq9jrxzQv+TpPE/8A2DE/9F29ex0AFFFFABRRRQAUUUUAFFFF&#10;ABRRRQAUUUUAFFFFABRRRQAUUUUAFFFFABRRRQAVxvjA48WeCv8AsIy/+iHq5eeJbjRfEos9Zt0h&#10;0m8ZUsdQjyVWTHMc2fuknlT0I461U8YLnxV4LPHGpSf+iHoA6HW9FsfEGly6dqEXmQycgg4ZGHRl&#10;PZgehq7EgihSMMzBFC5Y5Jx6+9PooAKKKKACiiigAooooAKKKKACiiigAooooAzdb8P6R4k09rHW&#10;dPgvbc8hZV5U4xlT1U4PUEGvLLv4S+IfCF1Lqfw48QTQ5Jd9LvGBSTrwCflPZRuGR1317LRQB5Lo&#10;vxqSy1D+xvHukzaBqinBlEbGB+SMjqQCRgEblOCdwFep2l5a6hax3Vlcw3NvIMpLC4dGHqCODVTX&#10;PD+keJNPax1nT4L23PIWVeVOMZU9VOO4INeWXnwl8QeELiTUvhx4gngyS8mm3jgpJweASNpPQDcO&#10;Ou8UAey0V5No3xpjs9QGjePdJn0DVF4MpjYwPyRuHUhSQQCNy8E7q9Ss7211C0ju7K5hubeQZSWF&#10;w6sPYjg0AT0UUUAVtQ/5Bl1/1xf+Rryj9nH/AJJ5qH/YVk/9FRV6xf8AOnXI/wCmTfyNeT/s4/8A&#10;JPNQ/wCwrJ/6KioA9gooooAKKKKACiiigAooooAKKKKACiiigAooooAKKKKACisrxFcava6JcT6F&#10;aQXd/HhkgmYqJADyAR3Izj3qLwx4nsPFWki+si6OreXcW0q7ZbeQdUdexH60AZPwv48BWv8A19Xn&#10;/pVLXYVyPwzXb4EtVznF1ef+lMtddQAUUUUAFFFFABRRRQAUUUUAFFFFABRRRQAUUUUAFFFFABRR&#10;RQAUUUUAFFFFABRRRQAUUUUAFFFFABRRRQAUUUUAFFFFABRRRQAUUUUAFFFFABRRRQAUUUUAFFFF&#10;ABRRRQAUUUUAFFFFABRRRQAUUUUAFFFFABRRRQAUUUUAFFFFABRRRQAUUUUAFFFFABRRRQAUUUUA&#10;FFFFABRRRQAUUUUAFFFFABRRRQAUUUUAFFFFABRRRQAUUUUAFFFFABRRSUAcpd/Ebw5Y3k1pPLfi&#10;aFyj7NNuHGR6EIQa4rX/ABXpFnqMniXwo2of2o2FvLBtMuUh1BOnJ8vCSAcq/wCByDXsNI/3G+lA&#10;Hk/w8+JXhu38FWNnNNei6twyzRR2E8vlsWJxuRCOhrqD8UPC46y6l/4Krr/43XKeFNCvtO8I6b4p&#10;8LIG1ErJ9usGbEeooJG4/wBmUAfK34HINejeHvEWn+JtLS/sJGK52SxOMSQuOqOvZhQBhf8AC0/C&#10;3/PXUv8AwVXP/wAbpP8Ahanhb/nrqX/gruf/AIiu0ooA4v8A4Wp4W/566l/4K7n/AOIo/wCFqeFv&#10;+eupf+Cu5/8AiK7SigDi/wDhanhb/nrqX/gruf8A4ij/AIWp4W/566l/4K7n/wCIrtKKAOL/AOFq&#10;eFv+eupf+Cu5/wDiKP8Ahanhb/nrqX/gruf/AIiu0ooA4v8A4Wp4W/566l/4K7n/AOIo/wCFqeFv&#10;+eupf+Cu5/8AiK7SigDiT8VvC3/PTUun/QLuP/iK66wvYdRsIL238zyZ0Dp5kZRsH1VgCPxqxRQA&#10;jfdP0r5l+E/xX0PwF4Zu9K1ay1KSeS9a4DW0aMACiLg7nU5yh/OvpusLwvfvq+mXFzcpEZFvrmEb&#10;Ux8qTMi/XhRzQB55/wANHeD/APoG65/34h/+O0f8NHeD/wDoG65/34h/+O1655EP/PJP++RR5EP/&#10;ADyj/wC+RQB5H/w0d4P/AOgbrn/fiH/47R/w0d4P/wCgbrn/AH4h/wDjteueRD/zyj/75FL5MX/P&#10;JP8AvkUAeJ/B3VofEnxM8aa5ZwzpZ3IjdfNUBlyxwGwSAflPftXt9YWl6rNceLNd0opEtvYx2zR7&#10;Vw2ZFctn/vkYrdoAKKKKACiiigAooooAKKKKACiiigAooooAKKKKACiiigAooooAKKKKACiiigAo&#10;oooAKKKKACiiigAooooAKKKKACiiigAooooAKKKKACiiigAooooAKKKKACiiigAooooAKKKKACii&#10;igAooooAKKKKACiiigAooooAKKKKACiiigAooooAKKKKACiiigAooooAKKKKACiiigAooooAK+bv&#10;BfxM0f4e674ts9YstRkluNVkZfs0aNt2swIbcy4NfSNcz4T1WbXG15rtImay1e4s4yEA+RNu3Pqe&#10;aAOF/wCGjvB//QN1z/vxD/8AHaP+GjvB/wD0Ddc/78Q//Ha9c8iH/nkn/fIo8iH/AJ5R/wDfIoA8&#10;j/4aO8H/APQN1z/vxD/8do/4aO8H/wDQN1z/AL8Q/wDx2vXPIh/55R/98ijyIv8Ankn/AHyKAPCf&#10;hx4itfF/x/13XdPiuI7S40z5VnUB12iBDnBIHKnvXvVc/barKfHt5owWNbeLT4rkbVwS7OynJ+gF&#10;dBQAUUUUAFFFFABRRRQAUUUUAFFFFABRRRQAUUUUAFFFFABRRRQAUUUUAFZ2saxaaFpsmoXvnfZ4&#10;yoYwwtK3JwPlUE9/StGigDhL74g+DdW0+ayvVv57aZdrxvpNyQR/37rz2fxvaaN4n8P2t5dXtxoF&#10;hdtNbahc2kySRq0TqIXVkBcgkYYZ46+3vtcN4+sbTU9c8JWN9AlxbT38qvE4yCPIf+XrQBY/4Wf4&#10;Y/566lz0/wCJVdf/ABumn4peFwcebqX/AIKrn/43UdjqV34K1GLRdcnefR53CabqcnWMnpBMfUfw&#10;v0PQ4NdvQBxf/C1PC3/PXUv/AAV3P/xuj/hanhb/AJ66l/4K7n/4iu0ooA4v/hanhb/nrqX/AIK7&#10;n/4ij/hanhb/AJ66l/4K7n/4iu0ooA4v/hanhb/nrqX/AIK7n/4ij/hanhb/AJ66l/4K7n/4iu0o&#10;oA4v/hanhb/nrqX/AIK7n/4ij/hanhb/AJ66l/4K7n/4iu0ooA4v/hanhb/nrqX/AIK7n/4ij/ha&#10;nhb/AJ66l/4K7n/4iu0ooA5jR/Huha9qUdhYtem4cFl82wmjXA55ZlAFdPXPeKNWu9Lu/Dsdq6qt&#10;9qyWs+VBzGYpWIHocqOa6GgAooooAKKKKAMzXPD2keJLA2Ws6fBe25yQsq8qcYyrdVPuCDXlt78J&#10;vEHhG5k1P4b6/PBzvfSrt8xy8HgE/KT0ADjjk7xXstFAHjUPx4/sMvp3jbw1qOn6vEcMtoiskg/v&#10;AOwIHHGCwPUGpf8Aho7wf/0Ddc/78Q//AB2u/u9VmXx3YaMRG1tPYTXDBkBO5XQDB+jGt3yIf+eS&#10;f98igDx+4/aK8IzWssS6drgZ0KgmCHuP+ulT/s5xunw7vWZGVX1SRkJGNw8uIZHqMgj8DXrPkQ/8&#10;8k/75FPVQowoAA6ACgBaKKKACiiigArjrn4m+GrK8mtZn1ESxOUbbps7DI9CE5FdjRQBxX/C1fC3&#10;/PXUv/BXc/8AxFL/AMLU8Lf89dS/8Fdz/wDEV2lFAHF/8LU8Lf8APXUv/BXc/wDxFH/C1PC3/PXU&#10;v/BXc/8AxFdpRQBxf/C1PC3/AD11L/wV3P8A8RR/wtTwt/z11L/wV3P/AMRXaUUAcX/wtTwt/wA9&#10;dS/8Fdz/APEUf8LU8Lf89dS/8Fdz/wDEV2lFAHF/8LU8Lf8APXUv/BXc/wDxFH/C0/C3/PXUv/BX&#10;c/8Axuu0ooA40fFHwuf+W2o/+Cq6/wDjdcd4h8T6Rbax/wAJR4TOoDWAAt3ZtplykWoxj+Fj5eFc&#10;DO1z078V7HRQB5J8PPiX4ct/CNvZ3El4l7HLO88EVjPN5JeaRwpZUxnBrqW+KPhdRzLqX/gquf8A&#10;43XJeHPD2o23hy38V+Fgi6utxdi7s3bEeoxi5l+Uns4/hbt0PFei+GfE9h4q0oXtiWR1Yx3FtKMS&#10;28g6o69iP1oA0rO6jvbOC7iDiOeNZFDoVYAjIyDyDz0NWKKKACiiigAooooAKKKKACiiigAooooA&#10;KKKKACiiigAooooAKKKKACiiigAooooAKKKKACiiigAooooAKKKKACiiigAooooAKKKKACiiigAo&#10;oooAKKKKACiiigAooooAKKKKACiiigAooooAKKKKACiiigAooooAKKKKACiiigAooooAKKKKACii&#10;igAooooAKKKKACiiigAooooAKKKKACiiigAooooAKKKKACiiigAooooAKKKKACiiigAooooAKa/M&#10;bAdSDinUUAcz8P8ATrzSfBWn2N/EYrmLeHQ44y7EfoRWtaaLp1jql7qVrapFdXu37S6ZHmFc4JHT&#10;PJ56mtCigAooooAKKKKACiiigAooooAKKKKACiiigArkvh227w9dn/qK33/pQ9dbXIfDj/kXLz/s&#10;K33/AKPegDr6KKKACiiigDkNBP8AxcrxgPSGw/8AQJK6+uO0D/kpvjL/AK42H/oEldjQAUUUUAFF&#10;FFABRRRQAUUUUAFFFFABRRRQAUUUUAFFFFABRRRQAUUUUAFFFFABRRRQAUUUUAFFFFABRRRQAUUU&#10;UAFFFFABRRRQAUUUUAFFFFABRRRQAUUUUAFFFFABRRRQAUUUUAFFFFABRRRQAUUUUAFFFFABRRRQ&#10;AUUUUAFFFFABRRRQAUUUUAFFFFABRRRQAUUUUAFFFFABRRRQAVxHw2OR4t9vEt7/ADWu3rhvhp08&#10;Xf8AYzXv81oA7miiigAooooA4uyb/i8mqj00aD/0Y1dpXE2X/JZ9W/7A0H/oxq7agAooooAKKKKA&#10;CiiigAooooAKKKKACiiigAooooAKKKKACiiigAooooAKKKKACuX8TaVe3/iPwrdWsO+GyvnkuGyP&#10;lQxMAfzIrqKKAKmo6daavp81hfQJPbTrtkjccEVNbQR2ltFbwqViiQIgJJwAMDk1LRQAUUUUAFFF&#10;FABRRRQAUUUUAFFFFAHIeOf+P/wf/wBh+L/0RPXX1yHjn/j/APB//Yfi/wDRE9dfQAUUUUAFFFFA&#10;BRRRQBxd+3/F4tGX10i5/wDRiV2lcRqH/JZtF/7A9z/6MSu3oAKKKKACiiigAooooAKKKKACiiig&#10;AooooAKKKKACiiigAooooAKKKKAOb8B6dd6V4Rt7O+iMVws9yxQnoGnkZfzUg1p2+h6baazd6tb2&#10;kcV7eKq3Eq8GQL0yOmfetG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uQ+G/wDyLl5/2Fb7/wBHvXX1yHw3/wCRcvP+wrff+j3oA6+iiigAoooo&#10;A47QP+Sm+Mv+uNh/6BJXY1x2gf8AJTfGX/XGw/8AQJK7GgAooooAKKKKACiiigAooooAKKKKACii&#10;igAooooAKKKKACiiigAooooAKKKKACiiigAooooAKKKKACiiigAooooAKKKKACiiigAooooAKKKK&#10;ACiiigAooooAKKKKACiiigAooooAKKKKACiiigAooooAKKKKACiiigAooooAKKKKACiiigAooooA&#10;KKKKACiiigAooooAKKKKACiiigArhvhp08X/APYzXv8ANK7muG+GnTxf/wBjNe/zSgDuaKKKACii&#10;igDiLL/ktGrf9gaD/wBGNXb1xFl/yWjVv+wNB/6Mau3oAKKKKACiiigAooooAKKKKACiiigAoooo&#10;AKKKKACiiigAooooAKKKKACiiigAooooAKKKKACiiigAooooAKKKKACiiigAooooA5Dxz/x/+D/+&#10;w/F/6Inrr65Dxz/x/wDg/wD7D8X/AKInrr6ACiiigAooooAKKKKAOI1D/ks+i/8AYHuf/RiV29cR&#10;qH/JZ9F/7A9z/wCjErt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kPhv/wAi5ef9hW+/9HvXX1yHw4/5Fy8/7Ct9/wClD0AdfRRRQAUUUUAcdoH/ACU3xl/1xsP/AECS&#10;uxrjtA/5Kb4y/wCuNh/6BJXY0AFFFFABRRRQAUUUUAFFFFABRRRQAUUUUAFFFFABRRRQAUUUUAFF&#10;FFABRRRQAUUUUAFFFFABRRRQAUUUUAFFFFABRRRQAUUUUAFFFFABRRRQAUUUUAFFFFABRRRQAUUU&#10;UAFFFFABRRRQAUUUUAFFFFABRRRQAUUUUAFFFFABRRRQAUUUUAFFFFABRRRQAUUUUAFFFFABRRRQ&#10;AUUUUAFcN8NOni//ALGa9/mldzXDfDTp4v8A+xmvf5pQB3NFFFABRRRQBxFl/wAlo1b/ALA0H/ox&#10;q7euIsv+S0at/wBgaD/0Y1dvQAUUUUAFFFFABRRRQAUUUUAFFFFABRRRQAUUUUAFFFFABRRRQAUU&#10;UUAFFFFABRRRQAUUUUAFFFFABRRRQAUUUUAFFFFABRRRQByHjn/j/wDB/wD2H4v/AERPXX1yHjn/&#10;AI//AAf/ANh+L/0RPXX0AFFFFABRRRQAUUUUAcRqH/JZ9F/7A9z/AOjErt64jUP+SzaL/wBge5/9&#10;GJXb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XN+OvFkPgvwnd6zLH5rphIYs43yHgA+&#10;3c/SvJNG0j4qfEmxXXZvFL6LZTndbR27tFuXPULHg49CxJP5UAe/0V4EPE/jv4UeILG08XX39saD&#10;ctsW6Lb2HqQ5G7cOpDZ46V7fqurWmjaLdardSAWttCZnYHqAM8e56D60AXqK+f8ATD8Sfi08+rWe&#10;uyeHtHWQrbpBI8e7H+5hm9yTjPQVPYeKfGXwv8XWGjeM9R/tLRL1tsd9IxcoM43bz83BIyDnjpQB&#10;7zXI/Dnjw7ef9hW+/wDSh666uT+Hgx4fvP8AsK33/pQ9AHWUUUUAFFFFAHHaB/yU3xl/1xsP/QJK&#10;7GuO0D/kpvjL/rjYf+gSV2NABRRRQAUUUUAFFFFABRRRQAUUUUAFFFFABRRRQAUUUUAFFFFABRRR&#10;QAUUUUAFFFFABRRRQAUUUUAFFFFABRRRQAUUUUAFFct8QfGMPgbwnPq7xiWcsIbaInh5WzgH2ABJ&#10;9hXlOkeGvir48sE1+58XT6RHcfPb28crxAoeh2x4AHpnJoA9/orxjwV428U6D4/HgbxtMl1LKv8A&#10;ot4MZJwSvIA3AjI5GQRXs9ABRXk/xW+LVl4b0640jRrpZ9blBjLxNkWvYkn+91wOxrc+Dl9ean8M&#10;NLvL+8uLu6kebfNcStI7YlYDliT0AFAHeUVz/jXxVbeDfCt3rNwu8xALDH/z0kPCr/j7A15FpPh/&#10;4qfELT08QT+LJtGguRvtbeGV4gUPQ7Y8cHsTkkc0Ae+0V4v4K8beJ/DnjlPA/jiUXEk4As709WJz&#10;t+bA3A4Iyec8V7RQAUUUUAFFFFABRRRQAUUUUAFFFFABRRRQAUUUUAFFFFABRRRQAUUUUAFFFFAB&#10;RRRQAUUUUAFFFFABRRRQAUUUUAFFFFABXDfDTp4v/wCxmvf5pXc1w3w06eL/APsZr3+aUAdzRRRQ&#10;AUUUUAcRZf8AJaNW/wCwNB/6Mau3ribL/ks+rf8AYGg/9GNXbUAFFYni7xJb+EvC1/rdyhdLZAVj&#10;HV3JCqv4sR9BXi+i2nxR+KVu2tDxHJoWmu5+zrA7xBscfKEwSPdj1oA+g6K+frnXPiF8ItWsT4i1&#10;I65oFxII2mkYuR3OGb5gwGSASQcGvdLnVbS10WXV5JR9jjtzcGT/AGAu7P5UAXaK+f8AT7j4jfF2&#10;4utR0zWpPD+hxSFLfynaMtj3TBY+pzgHipLfxL41+FHiqx03xdqL6voV621bx2LlecEhm+bIyMgk&#10;8dKAPfKKRWDKGU5BGQR3paACiiigAooooAKKKKACiiigAooooAKKKKACiiigAooooAKKKKACiiig&#10;AooooAKKKKACiiigAooooA5Dxx/x/wDg/wD7D8X/AKInrr65Hxx/x/8Ag/8A7D8f/oieurllSCGS&#10;aRgscalmJ7AcmgB9FfPsHiPx58XtfvofDWotomg2jY8+NijEHO3LD5ixwTgYA79sv1G8+IvwhntL&#10;/VdaPiDQppRHMJnZ2BOT1bLKcA45x+lAHv8ARVeyvYb/AE63voGzBPEsqMf7rDIrw+78TeNPin4r&#10;1DSfB+onSdDsSFlvFYqzckA7l+bJwcAEcDk0Ae8UV8/apN8SfhHLbanf63Jr+ivIEn852k25PQl/&#10;mX2IOM8V7rpWpW2s6TaalZvvt7qJZYz7EZoA5XUP+Sy6L/2CLn/0YldtXFagP+Lx6Kf+oRc/+jEr&#10;t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G8TeFtI8XaX/Z2s27TW4cSKFkZCrDoQQfet&#10;GwsoNM061sLVdlvawpDEuc4VQAB+QqxXk/xC+K72N+3hXwfEdQ8Qyt5LPEN6279x6M479l79CKAM&#10;T476nFr2o6L4K0xVudWkuVkdFwfK3DCgnsSCSfbnuK6T43zyaZ8JZbaOQ4klht2Yj7yg5/XbU/wz&#10;+GK+EhJrOsTfbfEV2C00zHcIi3LAE9WPdu/06w/Hu2kn+F87oMiG6ikf2GSv82FAHUfDuxi074c+&#10;HoIc7DYRSnP9513t+rGuJ/aItopPh7bXDIDLDfoEbuAVbP8AIflXc/D+5ju/h34dliOVGnQIfqqB&#10;T+oNcT+0PKi/DmGMsA738e0dzhXzQB33g66kvvBWh3Urs8sthAzu3Vm2DJ/E1Q+H/Gg3n/YVvv8A&#10;0oervgqBrXwLoEL53pp0AYEY58sZql4A/wCQFef9hW+/9KHoA6qiiigAooooA47QP+Sm+Mv+uNh/&#10;6BJXY1x2gf8AJTfGX/XGw/8AQJK7GgAooooAKKKKACiiigAooooAKKKKACiiigAooooAKKKKACii&#10;igAooooAKKKKACiiigAooooAKKKKACiiigAooooAKKKKAM/WNC0rxBZCz1ewgvbcNvCTJuCtgjI9&#10;DgnketYXi3x1oHw7s7CLUlnWOdWS2it493EYUEdRgDctbWs+IdH8O2yXGsajb2UTkqjTPt3EdgO/&#10;4VZa3sdRjhnkgguFKZjd4w3ytgnGexwPyoA8Q8IyyfFf4sr4wcw2unaOix29sZVM7YyVyBzjc5OT&#10;9B7e161p7atol9pyXD27XMDxCZOqbhjIrw74y6NZ+Bdc0Hxd4diTT7w3DLLHANiPgAg4HAyNyn1B&#10;HvXvVtN9otYZsY8xA+PTIzQB5D4g+GXh7wT8KfED2cH2i+Np895OAznkfd7KOvTn34FdB8Dv+SSa&#10;P/vT/wDo560vit/yS3xD/wBev/swrN+B3/JJNH/35/8A0c9AHLftGTs+j6BpqyFRc3jM3PooAyP+&#10;BV7Na20VlZw2tugSGCNY41H8KqMAfkK8X/aMTy9N8OXxBKwXjqQO+QD/AOymvbEdZI1kQ5VgGB9Q&#10;aAPDf2hP+JbqHhTXoeLm2uH2++0o4/Ij9a90rwv9onbey+FtJjJNxcXEm1R6HYo/U17pQAUUUUAF&#10;FFFABRRRQAUUUUAFFFFABRRRQAUUUUAFFFFABRRRQAUUUUAFFFFABRRRQAUUUUAFFFFABRRRQAUU&#10;UUAFFFFABXDfDTp4v/7Ga9/mldzXDfDTp4v/AOxmvf5pQB3NFFFABRRRQBxNl/yWfVv+wNB/6Mau&#10;2ribL/ks2rf9gaD/ANGNXbUAZXiLw5pfirSW0vV7cz2jMHKCRkO4dDlSDVjSNLtdE0i10yyVltrW&#10;MRxhjk4Hqau15f8AET4rroV3/wAI74ahOo+I5j5YSNd6wMenA+8/+z+fpQBh/H/WYL+y0vwfYqLn&#10;V7i7Sfyk5aMYZV+hYtx7A+ord+LJn0X4ITWQciURW1qxXv8AMob8CAaT4a/DCTQbqTxL4kmN74ju&#10;suzO24QluvPdvft0FWvjnbtP8KNSdc/uZYZDj08xR/WgDZ+GFpFZfDLw9FCMK1mkp/3n+c/qxrmv&#10;2gLSK4+GTzOPntruKRD7klT+jGuo+Gs6XHw08OPGcqLCNCfdRtP6g1zPx9uI4fhfPG7gNPdQog/v&#10;EHdj8lP5UAdf4DvJNQ8AaBdTNulksIS7HudoB/lXQ1znw/tpLP4eeHoJVKyLp8O5SOQSoOP1ro6A&#10;CiiigAooooAKKKKACiiigAooooAKKKKACiiigAooooAKKKKACiiigAooooAKKKKACiiigAooooA5&#10;Hxv/AMf/AIP/AOw/H/6Inrq5Yo54XimjWSN1KujjIYHqCO4rlPG//H/4P/7D8f8A6Inrqbi5gs7a&#10;W5uZo4YIkLySyMFVFAySSegAoAxhbaD4E8PaheWljFY6fCHu50to+pCjJA9cACvGfGXxAtvixNYe&#10;DvDwFrb3M6yT3V+6xZ29FUZ59eOSQAB1r3HTdW0fxNYSTafc2+oWYcxuyfOhYYOPQ9q5T4neCtE1&#10;vwdqd09nbwX1pbSTw3SIFZSoLEEjqDjGD60AbOuqvhz4bahHCzFbDS3RG7/LGQD+lcd+z5ZRW3w3&#10;a4QAyXV7K7nHPACgfT5c/iag8GajeeK/2ftRhund7iKzubQSMcs4VDt5PU4IGfarfwAuo7j4ZLGh&#10;JaC9ljf6na38mFAHUfEqzS++G/iCFwMfY3cEjoV+YH8xXPfAe9e7+FlnG5J+zTzQgn03bv8A2auk&#10;+Itwlt8OfEEr/dFjIPxIwP1Ncz8BLVrf4WWsrdLm5mlX6Btn80NAG1f/APJYNG/7BFz/AOjErs64&#10;y/8A+SwaN/2CLn/0Yldn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cfGnxhd+E/BWNPZo&#10;7y/k+zpKpwYlwSzD0OOAfevHvhx8SPD3gTTnx4bu7vVZc+feeauSOyrkfKP519UUUAeHf8NJaf8A&#10;9Cze/wDf9f8ACvVdRsbXxp4KktLhGjt9UswcHkx7lDKfqDg/hW5RQB876D408T/B23fw74k0G4vd&#10;OikP2S5iYquCSTtbBDA8nHBGaeYvEnxv8VaZNfaPNpnhWzbzDvyBIOCcMQNzMMDgYAr6FooAAABg&#10;DAFct4B40G8/7Ct9/wClD11Nee6Jr40fQZbS1hN5q13qt8tpaKcFj9ofLOf4UHUn09TQB3/mx+f5&#10;PmJ5oXcU3DcB0zj060+sLw94ebSmnvr64+16vd4Nzc4wMDoiDsgzwPxNbtABRRRQByGgj/i5XjA+&#10;sVh/6BJXVyTRxMgkkRC7bUDMBuPoPU1w41qx8P8AjLxhf3zlUEVgqIoy8rlZAqIvdieABVzRPD95&#10;qmrR+JvE0a/bUB+wWGcpYIe/o0pGMt26CgDsKKKKACiiigAooooAKKKKACiiigAooooAKKKKACii&#10;igAooooAKKKKACiiigAooooAKKKKACiiigAooooAKKKKACiiigDiPip4Jfxz4QaytmRb+3kE9qXO&#10;AzAEFSewIP5gV5nofxd8QeAtLg0Dxb4YvXmtQIYJiTGXUcAcghscAEHmvoOigDwGDSvFPxl8XWGq&#10;a3pkuk+G9PO6KKVCpkBIJ27uWLYGWxtAHr199AAAAGAOAKWigDjPixn/AIVZ4gwM/wCjf+zCs74H&#10;f8kl0nn+Of8AD989eiUUAcp8RPCI8a+DrrSUZUuciW3dugkXpn2PI/GvKNF+LfiD4f6XB4e8V+F7&#10;uSe0UQwTb9hdRwoyQQ3YBlPbvX0FRQB4V4T0XxH8RviJbeNfEmnSWGl2IDWVvKCNxHKYB5IBO4tg&#10;AkCvdaKKACiiigAooooAKKKKACiiigAooooAKKKKACiiigAooooAKKKKACiiigAooooAKKKKACii&#10;igAooooAKKKKACiiigAooooAK4j4bDA8W+/iW9/9lrt68w8P+JLXw5Y+J28p7u+ufEt5HZ2MPMlx&#10;J8vyj0A6kngDmgD0tp4VnWFpUErgsqFhuYDqQOtSVyfhjwvcW99J4h8QSpdeILldpK/6uzj/AOeU&#10;XsO7dSa6ygAooooA4uyH/F49VP8A1B4P/RjV2ZIUZJA5xzXDz6hZ6P8AEvWNQv50gtYdFgeSRz0H&#10;mv8A5A71NpmnXnizU7fxBrcMlvYW7+ZpmmScFT2mmH9/0X+H60AQ/FrxZc+D/AlxeWIb7bcyLawO&#10;Bny2YElvwVWx74rwr4c/ELQ/A8U93deHru/1idz5l60oyAey5HHXk5yc19XUUAeGn9pLTx/zLN5+&#10;Nwv+FerbbXxr4K2zwvFbatZfNG/3kDr/ADGfzFblFAHzroPivxT8GIp9B1/Qp77SElZrW5jJVRk8&#10;7WwRg9cHBBJp87+JPjn4i09JNLm0zwrZyCV2kBw/rhuNzEcDHQHPevoeigBscaRRrHGoVEAVQOwF&#10;OoooAKKKKACiiigAooooAKKKKACiiigAooooAKKKKACiiigAooooAKKKKACiiigAooooAKKKKACi&#10;iigDkvG3/IQ8H/8AYej/APRE9dNeW0N7Y3FrcDME0bRyDPVSMH9K5rxpxf8AhE8ADXEJJ7D7PPVS&#10;ee48fXMllYyyQeGYXKXN5GcNfMODHGf+efq46kYHegDyjSLjxT8EdXvYm0yXV/DF2/mRzwcoePlc&#10;MMhWxgEHrjjpmr2s/EDxV8VNP/4R/wALeHLm0tLv5Lq7kOVCdxvwFUevc9B1r3y3t4bS3jt7eJIo&#10;YlCJGgwqqOgAqSgDn/B3ha38JeEbPQo285YkPmuR/rHYksfpk/livHVbxL8EfEmqPBpE2qeFb2Tz&#10;laPOIvTJAO1gODkYIAr6CooA+d9d8X+KPjLDDoHh3Qriy0mSRTdXUhLLwf4nwAAOu3knFe76Do9v&#10;4f0Gx0i1yYbSFYlJ6tgck+5OT+NaNFAHG34/4u9o5/6hNz/6Mjrr5JEiTfI6ooIGWOBzwK43WLmC&#10;y+KGmXd1MkMEOj3TySSNhVUPHyTTrW0uPGt7DqepQyW+hQOJLKxlUq9ww6TSjsP7qn6nrigDs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gSpAOCe9LRQBxR8J+LN5I8e3YBOQPsMPH6U4eFvFn/Q+3&#10;X/gvh/wrs6KAOM/4RbxZ/wBD7df+C+H/AAo/4RXxZ/0Pt1/4L4f8K7OigDjB4W8V/wDQ+3X/AIL4&#10;f8KePC/iof8AM93R/wC4fD/hXYVR1e5vbTSp5tNsvtt4oAhg3hAzEgck9AM5PsDjmgDhPEEPifSE&#10;itbTxhd32rXR22lktjCC57sxx8qDqWPHbqax/h54I11LO/1X/hKpbfULm7njuDHaxyAlJWDYLDIB&#10;YE4GOteh+HfD76X5t9qFwLzWbsA3V1jA9kQfwoOwql8Pn8zw/dn/AKil9/6UPQBC3hbxUenju6/8&#10;AIf8KjPhPxZ/0P13/wCAENdrRQBxi+FPFY6+Prv/AMAIapazaa14e0x7/UPHt2I1IVEXT4S8rn7q&#10;IMZLE9AK79iQpKruIHA9a5LRNB1DUNX/AOEj8TogvUJWxsFcPHZJ65HDSHu3YcCgDzzwt4Q8Ta34&#10;41LVdc1x7TWLOG3ZNtvG+0SK+3cCNodVGMgdzzXoJ8MeKT08dXQ/7cIf8KfoTZ+JHi4ekNh/6BJX&#10;W0AcUfCniw/8z9d/+AEP+FN/4RLxb/0P95/4AQ129FAHEf8ACJeLf+h/vP8AwAho/wCES8W/9D/e&#10;f+AENdvRQBxH/CJeLf8Aof7z/wAAIaP+ES8W/wDQ/wB5/wCAENdvRQBxH/CJeLf+h/vP/ACGj/hE&#10;vFv/AEP95/4AQ129FAHEf8Il4t/6H+8/8AIaP+ES8W/9D/ef+AENdvRQBxH/AAiXi3/of7z/AMAI&#10;aP8AhEvFv/Q/3n/gBDXb0UAcR/wiXi3/AKH+8/8AACGj/hEvFv8A0P8Aef8AgBDXb0UAcR/wiXi3&#10;/of7z/wAho/4RLxb/wBD/ef+AENdvRQBxH/CJeLf+h/vP/ACGj/hEvFv/Q/3n/gBDXb0UAcR/wAI&#10;l4t/6H+8/wDACGj/AIRLxb/0P95/4AQ129FAHEf8Il4t/wCh/vP/AAAho/4RLxb/AND/AHn/AIAQ&#10;129FAHEf8Il4t/6H+8/8AIaP+ES8W/8AQ/3n/gBDXb0UAcR/wiXi3/of7z/wAho/4RLxb/0P95/4&#10;AQ129FAHEf8ACJeLf+h/vP8AwAho/wCES8W/9D/ef+AENdvRQBxH/CJeLf8Aof7z/wAAIaP+ES8W&#10;/wDQ/wB5/wCAENdvRQBxH/CJeLf+h/vP/ACGj/hEvFv/AEP95/4AQ129FAHEf8Il4t/6H+8/8AIa&#10;X/hEvFv/AEP93/4AQ121FAHFDwn4sH/M/Xf/AIAQ/wCFO/4RXxZ/0Pt1/wCC+H/CuzooA4v/AIRT&#10;xZ/0P13/AOAEP+FJ/wAIn4s/6H67/wDACH/Cu1ooA4r/AIRPxZ/0P13/AOAEP+FH/CKeLP8Aofrv&#10;/wAAIf8ACu1ooA4v/hFPFn/Q/Xf/AIAQ/wCFL/wiviz/AKH26/8ABfD/AIV2dFAHF/8ACKeLP+h+&#10;u/8AwAh/wpv/AAiXiz/of7v/AMAIa7aigDiP+ES8W/8AQ/3n/gBDR/wiXi3/AKH+8/8AACGu3ooA&#10;4j/hEvFv/Q/3n/gBDR/wiXi3/of7z/wAhrt6KAOI/wCES8W/9D/ef+AENH/CJeLf+h/vP/ACGu3o&#10;oA4j/hEvFv8A0P8Aef8AgBDR/wAIl4t/6H+8/wDACGu3ooA4j/hEvFv/AEP95/4AQ0f8Il4t/wCh&#10;/vP/AAAhrt6KAOI/4RLxb/0P95/4AQ0f8Il4t/6H+8/8AIa7eigDiP8AhEvFv/Q/3n/gBDR/wiXi&#10;3/of7z/wAhrt6KAOI/4RLxb/AND/AHn/AIAQ0f8ACJeLf+h/vP8AwAhrt6KAOI/4RLxb/wBD/ef+&#10;AENH/CJeLf8Aof7z/wAAIa7eigDiP+ES8W/9D/ef+AENH/CJeLf+h/vP/ACGu3ooA4j/AIRLxb/0&#10;P95/4AQ0f8Il4t/6H+8/8AIa7eigDiP+ES8W/wDQ/wB5/wCAENH/AAiXi3/of7z/AMAIa7eigDiP&#10;+ES8W/8AQ/3n/gBDR/wiXi3/AKH+8/8AACGu3ooA4j/hEvFv/Q/3n/gBDR/wiXi3/of7z/wAhrt6&#10;KAOI/wCES8W/9D/ef+AENH/CJeLf+h/vP/ACGu3ooA4j/hEvFv8A0P8Aef8AgBDR/wAIl4t/6H+8&#10;/wDACGu3ooA4n/hEvFn/AEP95/4AQ09fCviodfHt2f8Atwh/wrs6q6jcXVtp1xPZWTXtyiExW4kV&#10;DI3Ybm4H1NAHn/iX+3/DdlGT4zvbvULlvKsrKKxh8y4kPQDjgDqWPAFc18OfBWt3t5rev3XiCSz1&#10;xdRntbgxW8cqBhtLldw4yfTHQV6N4Z8NXVteSa/4gljuvEFyu1mT/V2kf/PKLPQep6sapfDk5Hiz&#10;28SXg/8AQKAJ28MeKD08dXQ/7cIf8KiPhTxYf+Z+u/8AwAh/wrtKKAOLHhTxWOvj67/8AIai1DSt&#10;c0jTpr+/+IFxDbQLukkexhAA/LqTjj3wK7muOtdF1LxFrv8AaniS3+z2VlMTp2mF1cblJAnkKkgs&#10;eqjJCj3oA820fwv4h8W/ESS91rV7q0ktrSK6shLbxl2j3sIzJH90EctjBIJ7EV6WfDPig9PHN0P+&#10;3CH/AApto+fi/qa+mjwf+jXrsaAOOPhbxX/0Pl1/4L4f8KT/AIRbxX/0Pl1/4L4f8K7KigDjP+EW&#10;8V/9D7df+C+H/Cj/AIRXxZ/0Pt1/4L4f8K7OigDjP+EV8Wf9D7df+C+H/CkPhTxYf+Z+u/8AwAh/&#10;wrtKKAOMg8K+Ko7mKSTx1dyxo4LRmyiAcA8jI9a7OiigAooooAKKKKACiiigAooooAKKKKACiiig&#10;AooooAKKKKACiiigAooooAKKKKACiiigAooooAo6vaXV9pk1tZX72Fw+3Zcogcpggng8HIBH41zi&#10;+GPFEaEv48utqjJJsIePxxXY1yXiDTda8SawNIYGy8OKge7nSQeZeE/8sVwcon949TnA70AeYeJL&#10;LX/GGo6Vp48SXN14ffVFtlvzbxxM9wI5dxi2gZVVDAk4BJwM4r0q28IeILO1itbXxncQwxKEjRbC&#10;HCqBgAcUni22t7GXwVa20Sw28WuRRxxovCgQT4AFdnQBx58L+Ke3ju6/8F8P+FMPhbxX/wBD7df+&#10;C+H/AArs6KAOL/4RXxZ/0Pt1/wCC+H/Cl/4RXxZ/0Pt1/wCC+H/CuzooA44eFvFXfx5df+C+H/Cm&#10;XWh+ILG0kurvx9PFDEu6SR7GEKoHUniu0rlJNH1DxFrskutxCHRrKb/RLEMG+1Mp4ll7bc/dT8T6&#10;UAeXDw/4h8Y+P9NOq61cRWf2WW40+WS2QSyRqycvHjAVmIIBycCvTG8MeKT08dXY/wC3CH/CmX7Y&#10;+MGjL66Rc/8AoxK7OgDE0HSdW0xpjqevzar5mNgkt0j8v6betbd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DStJtNGtZLayRkieaSdgzFvnkYs3X3Jq/RQAUUUUAFFFFAFC&#10;20i0tNWvtUiVhc3yxrMS2QRGCF47cE1foooAKKKKACiiigAooooAKKKKACiiigAooooAKKKKACii&#10;igAooooAKKKKACiiigAooooAKKKKACiiigAooooAKKKKACiiigAooooAKKKKACiiigAooooAKKKK&#10;ACiiigAooooAKKKKACiiigAooooAKKKKACiiigAooooAKKKKACiiigAooooAKKKKACiiigAooooA&#10;KKKKACiiigAooooAKzdJ0Sy0T7d9iRl+23cl7PuYnMr43EZ6DgcVpUUAFFFFABRRRQBnJotnHr82&#10;tIjfbZoFt3bccFFJIGOmck1o0UUAFFFFABRRRQAUUUUAFFFFABRRRQAUUUUAFFFFABRRRQAUUUUA&#10;FFFFABRRRQAUUUUAFFFFABRRRQAUUUUAFFFFABRRRQAUUUUAUNR0i01SWxkulZmsbpbqDaxGJArK&#10;CfUYc8VfoooAKKKKACiiigAooooAzpdFsptft9adG+228D28bBjgIxBPHQ8gVo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1ztRmyBgZ5r578FXXxW+IOmXO&#10;rWHjC1tYY7loDHLEoO7arcARnjDDv60AfQ1FeQf8Ij8ZP+h70/8A79D/AONUh8IfGQjH/Cd6f/36&#10;/wDtVAHsFFfPNtJ8WNR8Y3HhvS/GVvevZJm9vI41EFsxz+7ZvLyX46AHnPTa2Ol/4Q/4yf8AQ96f&#10;/wB+/wD7VQB7DRXjv/CH/Gb/AKHrT/8Avj/7VR/wh/xm/wCh60//AL4/+1UAexUV47/wh/xm/wCh&#10;60//AL4/+1Uf8If8Zv8AoetP/wC+P/tVAHsVFeO/8If8Zv8AoetP/wC+P/tVH/CH/Gb/AKHrT/8A&#10;vj/7VQB7FRXjv/CH/Gb/AKHrT/8Avj/7VR/wh/xm/wCh60//AL4/+1UAexUV47/wh/xm/wCh60//&#10;AL4/+1Uf8If8Zv8AoetP/wC+P/tVAHsVFeO/8If8Zv8AoetP/wC+P/tVH/CH/Gb/AKHrT/8Avj/7&#10;VQB7FRXjv/CH/Gb/AKHrT/8Avj/7VR/wh/xm/wCh60//AL4/+1UAexUV47/wh/xm/wCh60//AL4/&#10;+1Uf8If8Zv8AoetP/wC+P/tVAHsVFeO/8If8Zv8AoetP/wC+P/tVH/CH/Gb/AKHrT/8Avj/7VQB7&#10;FRXjv/CH/Gb/AKHrT/8Avj/7VR/wh/xm/wCh60//AL4/+1UAexUV47/wh/xm/wCh60//AL4/+1Uf&#10;8If8Zv8AoetP/wC+P/tVAHsVFeO/8If8Zv8AoetP/wC+P/tVH/CH/Gb/AKHrT/8Avj/7VQB7FRXj&#10;v/CH/Gb/AKHrT/8Avj/7VR/wh/xm/wCh60//AL4/+1UAexUV47/wh/xm/wCh60//AL4/+1Uf8If8&#10;Zv8AoetP/wC+P/tVAHsVFeO/8If8Zv8AoetP/wC+P/tVH/CH/Gb/AKHrT/8Avj/7VQB7FRXjv/CH&#10;/Gb/AKHrT/8Avj/7VR/wh/xm/wCh60//AL4/+1UAexUV47/wh/xm/wCh60//AL4/+1Uf8If8Zv8A&#10;oetP/wC+P/tVAHsVFeO/8If8Zv8AoetP/wC+P/tVH/CH/Gb/AKHrT/8Avj/7VQB7FRXjv/CH/Gb/&#10;AKHrT/8Avj/7VR/wh/xm/wCh60//AL4/+1UAexUV47/wh/xm/wCh60//AL4/+1Uf8If8Zv8AoetP&#10;/wC+P/tVAHsVFeO/8If8Zv8AoetP/wC+P/tVH/CH/Gb/AKHrT/8Avj/7VQB7FRXjv/CH/Gb/AKHr&#10;T/8Avj/7VR/wh/xm/wCh60//AL4/+1UAexUV47/wh/xm/wCh60//AL4/+1Uf8If8Zv8AoetP/wC+&#10;P/tVAHsVFeO/8If8Zv8AoetP/wC+P/tVH/CH/Gb/AKHrT/8Avj/7VQB7FRXjv/CH/Gb/AKHrT/8A&#10;vj/7VR/wh/xm/wCh60//AL4/+1UAexUV47/wh/xm/wCh60//AL4/+1Uf8If8Zv8AoetP/wC+P/tV&#10;AHsVFeO/8If8Zv8AoetP/wC+P/tVH/CH/Gb/AKHrT/8Avj/7VQB7FRXjv/CH/Gb/AKHrT/8Avj/7&#10;VR/wh/xm/wCh60//AL4/+1UAexUV47/wh/xm/wCh60//AL4/+1Uf8If8Zv8AoetP/wC+P/tVAHsV&#10;FeO/8If8Zv8AoetP/wC+P/tVH/CH/Gb/AKHrT/8Avj/7VQB7FRXjv/CH/Gb/AKHrT/8Avj/7VR/w&#10;h/xm/wCh60//AL4/+1UAexUV47/wh/xm/wCh60//AL4/+1Uf8If8Zv8AoetP/wC+P/tVAHsVFeO/&#10;8If8Zv8AoetP/wC+P/tVH/CH/Gb/AKHrT/8Avj/7VQB7FRXjv/CH/Gb/AKHrT/8Avj/7VR/wh/xm&#10;/wCh60//AL4/+1UAexUV47/wh/xm/wCh60//AL4/+1Uf8If8Zv8AoetP/wC+P/tVAHsVFeO/8If8&#10;Zv8AoetP/wC+P/tVH/CH/Gb/AKHrT/8Avj/7VQB7FRXjv/CH/Gb/AKHrT/8Avj/7VR/wh/xm/wCh&#10;60//AL4/+1UAexUV47/wh/xm/wCh60//AL4/+1Uf8If8Zv8AoetP/wC+P/tVAHsVFeO/8If8Zv8A&#10;oetP/wC+P/tVH/CH/Gb/AKHrT/8Avj/7VQB7FRXjv/CH/Gb/AKHrT/8Avj/7VR/wh/xm/wCh60//&#10;AL4/+1UAexUV47/wh/xm/wCh60//AL4/+1Uo8IfGb/oetP8A++P/ALVQB7DRXjc/hP40RW0kkXjW&#10;wmkVSViCAFyOwJixk++KwfCEvxR8XW90LbxzbWt7ZzNFdWN1AomgYHHzL5fQ4/MEdQaAPoKivn4n&#10;4sS+MP8AhGbDxlb3t1CgkvJooV8q0HVRIxj+8eyjJ/XHRf8ACIfGT/oe9P8A+/Q/+NUAev0V458P&#10;td8YW3xW1bwh4l1mPU1trITF0jAAb92RtO1T0kwfevY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b7p+le&#10;Qfs4f8k+1D/sKyf+ioq9ff7jfSvH/wBnD/kQNR/7Cj/+ioqAPYa5zX/Ben+Ib5L2e81W1nWMRFrK&#10;+khDKCSAQDjqTzjNdHXnPifxRrGmeOtXsrW6VbS08Iz6nHE8YKi4WQgOTjJ4AGM460Ad9ZWcVhaR&#10;20JdljULvkcu74AGWY8scAcnmrFc74D1S81rwJoupag/mXdxaq8r7QNx9cDjnrxXRUAFFFFABRRR&#10;QAUUUUAFFFFABRRRQAUUUUAFFFFABRRRQAUUUUAFFFFABRRRQAUUUUAFFFFABRRRQAUUUUAFFFFA&#10;BRRRQAUUUUAFFFFABRRRQAUUUUAFFFFABRRRQAUUUUAFFFFABRRRQAUUUUAFFFFABRRRQAUUUUAF&#10;FFFABRRRQAUUUUAFFFFABRRRQAUUUUAFFFFABRRRQAUUUUAFFFFABRRRQAVkf8IxpA8U/wDCSpaB&#10;NWMBt3nRivmJx94DhiMAZPOMegxr1xGu+IdSsfix4T0OCcLp+oQXTXERQHcUQspz1GCvb1NAHRaD&#10;4d0vw1ZPaaVbeTHJI00rM7O8jsclmZiSx9ya1a4/4Wa1qHiH4b6RqmqXBuL2YSiSUqF3bZXUcAAd&#10;FFdhQB45oP8AydJ4o/7Bif8Aou2r2OvHNB/5Ok8T/wDYMT/0XbV7H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jfcb6V4/+zh/yT/Uf+wo//oqKvYe1eP8A7OP/ACT3UP8AsKyf+ioqAPYK8i8ajPxJ8RD18A3P&#10;/o5q9dryTxkM/E3xAPXwHcf+jmoA674YDHwx8O/9eSV1tcp8Mxj4Z+Hf+vGP+VdXQAUUUUAFFFFA&#10;BRRRQAUUUUAFFFFABRRRQAUUUUAFFFFABRRRQAUUUUAFFFFABRRRQAUUUUAFFFFABRRRQAUUUUAF&#10;FFFABRRRQAUUUUAFFFFABRRRQAUUUUAFFFFABRRRQAUUUUAFFFFABRRRQAUUUUAFFFFABRRRQAUU&#10;UUAFFFFABRRRQAUUUUAFFFFABRRRQAUUUUAFFFFABRRRQAUUUUAFFFFABXmvigf8X18Bn/p3vf8A&#10;0U1elV5z4nX/AIvd4Eb/AKd77/0Uf8aAJvgl/wAkh0L/ALeP/R8legV5/wDBL/kkOhf9vH/o+SvQ&#10;KAPHNB/5Ok8T/wDYMT/0XbV7HXjugj/jKPxQf+oWh/8AHLavY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mH4Q+J/G2maDe6f4Y8Lx6ra/ajM80jFArsigruLAHhQcdefcV9PV5B+zkxPw8vgSTjVZAM9v3UV&#10;AE3/AAl/xc/6J/Z/+BS//F1zGqx/FPVfEV7rL+CoY5bvRpNHaMXKELGzlt4+f72TX0BSMwVSzEBQ&#10;Mkk8CgDxTQta+K/h3w5Y6VH4FtpIbGARCR7lclVHU4f0q9H42+LU8KSReAbQq67lY3A5H/fdekx7&#10;tZfzHRk01cGNW4Nwf7xH9z0B69SMYzq0AeG2PxX+I2p63e6NZ+DbKXULIf6RCJCPL5xyS2O/rWqf&#10;GHxgH/Mg2X/f8H/2pS/D/wD5LZ4/HvH/ADr1ygDyD/hMvjB/0IVl/wB/f/tlJ/wmfxg/6EKz/wC/&#10;n/2yvYKKAPH/APhM/jB/0IVn/wB/P/tlH/CZ/GD/AKEKz/7+f/bK9gooA8f/AOEz+MH/AEIVn/38&#10;/wDtlH/CZ/GD/oQrP/v5/wDbK9gooA8f/wCEz+MH/QhWf/fz/wC2Uf8ACZ/GD/oQrP8A7+f/AGyv&#10;YKKAPH/+Ez+MH/QhWf8A38/+2Uf8Jn8YP+hCs/8Av5/9sr2CigDx/wD4TP4wf9CFZ/8Afz/7ZR/w&#10;mfxg/wChCs/+/n/2yvYKKAPH/wDhM/jB/wBCFZ/9/P8A7ZR/wmfxg/6EKz/7+f8A2yvYKKAPH/8A&#10;hM/jB/0IVn/38/8AtlH/AAmfxg/6EKz/AO/n/wBsr2CigDx//hM/jB/0IVn/AN/P/tlH/CZ/GD/o&#10;QrP/AL+f/bK9gooA8f8A+Ez+MH/QhWf/AH8/+2Uf8Jn8YP8AoQrP/v5/9sr2CigDx/8A4TP4wf8A&#10;QhWf/fz/AO2Uf8Jn8YP+hCs/+/n/ANsr2CigDx//AITP4wf9CFZ/9/P/ALZR/wAJn8YP+hCs/wDv&#10;5/8AbK9gooA8f/4TP4wf9CFZ/wDfz/7ZR/wmfxg/6EKz/wC/n/2yvYKKAPH/APhM/jB/0IVn/wB/&#10;P/tlH/CZ/GD/AKEKz/7+f/bK9gooA8f/AOEz+MH/AEIVn/38/wDtlH/CZ/GD/oQrP/v5/wDbK9go&#10;oA8f/wCEz+MH/QhWf/fz/wC2Uf8ACZ/GD/oQrP8A7+f/AGyvYKKAPH/+Ez+MH/QhWf8A38/+2Uf8&#10;Jn8YP+hCs/8Av5/9sr2CigDx/wD4TP4wf9CFZ/8Afz/7ZR/wmfxg/wChCs/+/n/2yvYKKAPH/wDh&#10;M/jB/wBCFZ/9/P8A7ZR/wmfxg/6EKz/7+f8A2yvYKKAPH/8AhM/jB/0IVn/38/8AtlH/AAmfxg/6&#10;EKz/AO/n/wBsr2CigDx//hM/jB/0IVn/AN/P/tlH/CZ/GD/oQrP/AL+f/bK9gooA8f8A+Ez+MH/Q&#10;hWf/AH8/+2Uf8Jn8YP8AoQrP/v5/9sr2CigDx/8A4TP4wf8AQhWf/fz/AO2Uf8Jn8YP+hCs/+/n/&#10;ANsr2CigDx//AITP4wf9CFZ/9/P/ALZR/wAJn8YP+hCs/wDv5/8AbK9gooA8f/4TP4wf9CFZ/wDf&#10;z/7ZR/wmfxg/6EKz/wC/n/2yvYKKAPH/APhM/jB/0IVn/wB/P/tlH/CZ/GD/AKEKz/7+f/bK9goo&#10;A8f/AOEz+MH/AEIVn/38/wDtlH/CZ/GD/oQrP/v5/wDbK9gooA8f/wCEz+MH/QhWf/fz/wC2Uf8A&#10;CZ/GD/oQrP8A7+f/AGyvYKKAPH/+Ez+MH/QhWf8A38/+2Uf8Jn8YP+hCs/8Av5/9sr2CigDx/wD4&#10;TP4wf9CFZ/8Afz/7ZR/wmfxg/wChCs/+/n/2yvYKKAPH/wDhM/jB/wBCFZ/9/P8A7ZR/wmfxg/6E&#10;Kz/7+f8A2yvYKKAPH/8AhM/jB/0IVn/38/8AtlH/AAmfxg/6EKz/AO/n/wBsr2CigDx//hM/jB/0&#10;IVn/AN/P/tlH/CZ/GD/oQrP/AL+f/bK9gooA8f8A+Ez+MH/QhWf/AH8/+2Uf8Jn8YP8AoQrP/v5/&#10;9sr2CigDx/8A4TP4wf8AQhWf/fz/AO2Uf8Jn8YP+hCs/+/n/ANsr2CigDx//AITP4wf9CFZ/9/P/&#10;ALZR/wAJn8YP+hCs/wDv5/8AbK9gooA8f/4TP4wf9CFZ/wDfz/7ZR/wmfxg/6EKz/wC/n/2yvYKK&#10;APH/APhM/jB/0IVn/wB/P/tlH/CZ/GD/AKEKz/7+f/bK9gooA8f/AOEz+MH/AEIVn/38/wDtlKPG&#10;XxgP/MhWX/f3/wC2V6/RQB5H/wAJh8Xu/gCz/wDAgf8AxysnRPiv8RvEUt5HpXgu0uGs5PKuAXZP&#10;Lbn5TuYc8HjtXuVeQ/BS5hGqeNLYyqJzq8jiPBzjLcgng/z9eooAk/4S/wCL3/QgWX/gSv8A8crC&#10;1C5+K1/4v0fxFJ4It1l0uOZI4luF2v5i7Tk7+3avd6KAPBPBGsfEzw34Yg0HT/BUN1Hp8kkTPLcK&#10;rBmcuQRu/wBv8sGui/4TD4t/9E/tP/Apf/i69C1PT7kTjU9KKLfooDxOcJcoP4GPY9cNg4z3GRVr&#10;TNUt9VtTNCHRkYpLDKMSROOqsOxH5HqCRQB4r8Or3V9R/aA1+613TV0/Un0r99bI24JjyAOcnOVA&#10;PXvXu9eP6Ef+MofE/wD2Ck/9Btq9g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vun6V4/+zh/yT7UP+wrJ&#10;/wCioq9gb7p+lePfs5ME+HmpOxCqNUkJJ4x+6ioA9hZlRSzEKoGSScACvIPFusXupeNNZtoru7h0&#10;238I3F9BCHxHNIshCyFfT09Qo7HB9IRX1yYSPldLQ/u4+9yf7zf7HoO/U8cHzrxr/wAlJ8RD/qQb&#10;n/0c1AHb/Dy8udQ+Hmg3d5M01xJZoXkc5LHGMn1PvXTVyXww/wCSY+Hf+vJK6W8vI7KIM+Wdjtjj&#10;X7zt2A/zxQB5R8Pj/wAXu8ffVf8A0KvX68Z+GX2g/Gbx210sazkgsqEkD5+gJ6/WvZqACiiigAoo&#10;ooAKKKKACiiigAooooAKKKKACiiigAooooAKKKKACiiigAooooAKKKKACiiigAooooAKKKKACiii&#10;gAooooAKKKKACiiigAooooAKKKKACiiigAooooAKKKKACiiigAooooAKKKKACiiigAooooAKKKKA&#10;CiiigAooooAKKKKACiiigAooooAKKKKACiiigAooooAKKKKACvGvg3aRXs/jaOTcjDV2ZJEOHjOW&#10;wQex/wD1HIr2WvIPgd/x++Nf+ws383oA9Osr2UTfYb/at2oyrqMJOo/iX0Pqvb3HNcpr+s6hafGH&#10;whpcN062N5bXfnwA/K5VCwJHqCowfr6muzvrGG/g8qUsrKd0ckZw8bdmU+v6euRXmWryXz/HXwVB&#10;eW5EkFtd5uEGI5lMTDcPQ5xlT0yOTwaAN/4Q6hear8LdFvNQuprq6cTB5pnLO22Z1GSeTwAPwrf1&#10;PTJxdDVdKKJqCACSNzhLpB/A57H+63Y+oyK5f4Jf8kh0L/t4/wDR8legUAeJ+Er1NR/aV8RXSwzQ&#10;7tLUGOZdrowW3BBHqCCPTuK9srx3Q3Y/tR+JQxJC6WgX2Gy3P+Nex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I33T9K8P/AGfLCS+8G3wuJFOnpqTN5ABzJJ5ced/YqBtIHc9egz7g/wBxvpXj/wCzh/yIGo/9&#10;hR//AEVFQB7DXmHjzwh4s1LxZcav4c/sp4bvQ30edLyR1ZVd2ZmXaMZwVwST346V6fVLUtSi023V&#10;3VpJZG2QwoMvK56KP8ewyaAMbw7at4O8EaRpd64nu7eBYAkGW82TGdqZxkdeTjgZOK1bGxlExvr4&#10;q9667QF+7Cv9xf6nvj0wAzTtPmE51HUWWS/ddoVeUt1P8Cf1PUn2wBqUAeP/AA9/5Lf4++q/+hV7&#10;BXj/AMPf+S3+Pvqv/oVewUAFFFFABRRRQAUUUUAFFFFABRRRQAUUUUAFFFFABRRRQAUUUUAFFFFA&#10;BRRRQAUUUUAFFFFABRRRQAUUUUAFFFFABRRRQAUUUUAFFFFABRRRQAUUUUAFFFFABRRRQAUUUUAF&#10;FFFABRRRQAUUUUAFFFFABRRRQAUUUUAFFFFABRRRQAUUUUAFFFFABRRRQAUUUUAFFFFABRRRQAUU&#10;UUAFeQfA05vfGv8A2FT/ADevX68R+D+qHTdU8YvcwgWDaswe7D58ptzY3jHC/wC12PWgD26uK8Te&#10;CLnxB470DXEvvs1tp0M6SeWxWYM64RkOCOCcnPHAGCCa7WigDi/hzps/hLwxY+E9UaIX9qsjq8TE&#10;xzq0jPlCQCcbsEYz36Gu0qpqGnw6lb+VLuVlbfFKhw8Tjoyn1H5HocgkVX06/nE507Udq3qDKyKM&#10;JcL/AHl9D6r2+mDQB5foP/J0nif/ALBif+i7avY68c0L/k6TxP8A9gxP/RdtXsd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N9xvpXj/wCzh/yIGo/9hR//AEVFXsDfdP0rxf8AZ9vI7H4cX8jqzs+rukcaDLSM&#10;YosAD9fYAk8CgD17UNQi0+3Ejqzu7bIokGXkY9FA/wA4GSeKradp0onOo6iyyX7rgKDlLdf7if1b&#10;qfpgCSysZBOb6+KyXrjAA+7Cv9xf6nqT7YA8j+JujWOvfELVIdSiaeOw8Gz31snmsojnWVgH4Iz9&#10;DwcDOcUAe2UVynwzd5Php4eaR2djZJyxyfatHU9UuHu/7J0gI+oMm6WVhlLRD0d/UnsnU9eACaAP&#10;Ofh7n/heHj7II5Xr/vV7BXjHwvtfsXxi8c2/nzTlNoMszbnc7upNez0AFFFFABRRRQAUUUUAFFFF&#10;ABRRRQAUUUUAFFFFABRRRQAUUUUAFFFFABRRRQAUUUUAFFFFABRRRQAUUUUAFFFFABRRRQAUUUUA&#10;FFFFABRRRQAUUUUAFFFFABRRRQAUUUUAFFFFABRRRQAUUUUAFFFFABRRRQAUUUUAFFFFABRRRQAU&#10;UUUAFFFFABRRRQAUUUUAFFFFABRRRQAUUUUAFePfBBVkuvGyOFZW1VgykZBGXr2GvIPgd/x++Nf+&#10;wsf5vQB3qs3hVxHK7NobHEbtybInopP/ADy9Cfu9DxjHRUjqsiMjqGVhgqRkEV5Nrl1N4S+LfhKz&#10;OtXEPh+WG5/0QsRHENjcMc8oDtI3D5AOuBwAetVWvrGK/t/KkLKwO6OWM4eNuzKex/Q8g5BIrkPg&#10;/fXepfCzRru+up7q5k8/fNPIXdsTyAZY8ngAfhXcUAeLeGFuF/aa8RC7aN5xpihmTo2EtwDjtkDO&#10;O2a9prxzQv8Ak6TxP/2DE/8ARdvXsd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N90/SvGP2cLOD/hDtSvT&#10;Hm4OoPEHJzhRHGcAduvOOvHoK9nPQ15B+zj/AMk91A/9RWT/ANFRUAewV5J4z/5KZ4g/7EK5/wDR&#10;zV63XjXjy4vIvifrH9n20F1J/wAIZMkyyyYWNPOZmLAcnjAAH94dqAOg8CanPJ8PPDulaRsa/axj&#10;MszDdHaJ/eb1Y/wr3PoATXcaXpkGk2Ygh3OzMXlmc5eZz1dj3J/+sOBXNfCmzt7P4ZaD9ngji821&#10;WWTYMb2bksfU12VAHkHw+/5Lf4++q/8AoVev15D8Ph/xe7x/9U/nXr1ABRRRQAUUUUAFFFFABRRR&#10;QAUUUUAFFFFABRRRQAUUUUAFFFFABRRRQAUUUUAFFFFABRRRQAUUUUAFFFFABRRRQAUUUUAFFFFA&#10;BRRRQAUUUUAFFFFABRRRQAUUUUAFFFFABRRRQAUUUUAFFFFABRRRQAUUUUAFFFFABRRRQAUUUUAF&#10;FFFABRRRQAUUUUAFFFFABRRRQAUUUUAFFFFABXkHwO4vfGo24/4mzcHr1evX68W+DcN0mpeNLu2k&#10;d2XVmVrdm+SQZfOM9G569+h9QAe015p4qjWT44eBkcBkNtfBlIyCPKbqK9FtrmK7gE0RJUkggjBU&#10;jqCOxB6ivPvE4/4vj4FP/Tvff+ijQBS+D1/Ppnwt0Sa7YNpspmHmhQPsx85x82P4DjO49CTnjp6p&#10;Xn3wUVX+D2iKyhlYXAIIyCPPkrpkJ8OsI5CTo5OI3PP2T/Zb/pn6H+Hofl5AB5voP/J0nif/ALBi&#10;f+i7avY68d0If8ZR+Jz/ANQtD/45bV7F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4Z8A/Eug6N4FvrfVN&#10;b02xnbU5HWO6ukiYr5UQyAxBxkHn2Ne5188fBT4d+FfF3g28v9c0v7XdR6g8Kv8AaJY8II4yBhGA&#10;6sfzoA9X1L4h+HMrZ6f4n0QXMo/1730RjhXux+b5j6KOp64GTWVH/wAK0XVJ9RfxLpEtzc6e+nXL&#10;SarEfPjdtzFvmzuJ7jGBwOAMS/8ACkvh5/0L3/k7cf8Axymf8KZ+G/n+R/Yaedt3+X9vn3bc4zjz&#10;M4z3oA1tI8TeBdD0i00ux8UaItraxLFGG1KJjgep3dau/wDCd+D/APoa9D/8GMP/AMVXPL8Ffh06&#10;B00AMrDIIvrggj/v5S/8KS+Hn/Qvf+Ttx/8AHKAOO8DeJ/D9t8X/ABvfXGt6fDaXJTyJ5bpEjlwe&#10;drE4b8K9R/4Tvwf/ANDXof8A4MYf/iq5/wD4Ul8PP+he/wDJ24/+OUf8KS+Hn/Qvf+Ttx/8AHKAO&#10;g/4Tvwf/ANDXof8A4MYf/iqP+E78H/8AQ16H/wCDGH/4quf/AOFJfDz/AKF7/wAnbj/45R/wpL4e&#10;f9C9/wCTtx/8coA6D/hO/B//AENeh/8Agxh/+Ko/4Tvwf/0Neh/+DGH/AOKrn/8AhSXw8/6F7/yd&#10;uP8A45R/wpL4ef8AQvf+Ttx/8coA6D/hO/B//Q16H/4MYf8A4qj/AITvwf8A9DXof/gxh/8Aiq5/&#10;/hSXw8/6F7/yduP/AI5R/wAKS+Hn/Qvf+Ttx/wDHKAOg/wCE78H/APQ16H/4MYf/AIqj/hO/B/8A&#10;0Neh/wDgxh/+Krn/APhSXw8/6F7/AMnbj/45R/wpL4ef9C9/5O3H/wAcoA6D/hO/B/8A0Neh/wDg&#10;xh/+Ko/4Tvwf/wBDXof/AIMYf/iq5/8A4Ul8PP8AoXv/ACduP/jlH/Ckvh5/0L3/AJO3H/xygDoP&#10;+E78H/8AQ16H/wCDGH/4qj/hO/B//Q16H/4MYf8A4quf/wCFJfDz/oXv/J24/wDjlH/Ckvh5/wBC&#10;9/5O3H/xygDoP+E78H/9DXof/gxh/wDiqP8AhO/B/wD0Neh/+DGH/wCKrn/+FJfDz/oXv/J24/8A&#10;jlH/AApL4ef9C9/5O3H/AMcoA6D/AITvwf8A9DXof/gxh/8AiqP+E78H/wDQ16H/AODGH/4quf8A&#10;+FJfDz/oXv8AyduP/jlH/Ckvh5/0L3/k7cf/ABygDoP+E78H/wDQ16H/AODGH/4qj/hO/B//AENe&#10;h/8Agxh/+Krn/wDhSXw8/wChe/8AJ24/+OUf8KS+Hn/Qvf8Ak7cf/HKAOg/4Tvwf/wBDXof/AIMY&#10;f/iqP+E78H/9DXof/gxh/wDiq5//AIUl8PP+he/8nbj/AOOUf8KS+Hn/AEL3/k7cf/HKAOg/4Tvw&#10;f/0Neh/+DGH/AOKo/wCE78H/APQ16H/4MYf/AIquf/4Ul8PP+he/8nbj/wCOUf8ACkvh5/0L3/k7&#10;cf8AxygDoP8AhO/B/wD0Neh/+DGH/wCKo/4Tvwf/ANDXof8A4MYf/iq5/wD4Ul8PP+he/wDJ24/+&#10;OUf8KS+Hn/Qvf+Ttx/8AHKAOg/4Tvwf/ANDXof8A4MYf/iqP+E78H/8AQ16H/wCDGH/4quf/AOFJ&#10;fDz/AKF7/wAnbj/45R/wpL4ef9C9/wCTtx/8coA6D/hO/B//AENeh/8Agxh/+Ko/4Tvwf/0Neh/+&#10;DGH/AOKrn/8AhSXw8/6F7/yduP8A45R/wpL4ef8AQvf+Ttx/8coA6D/hO/B//Q16H/4MYf8A4qj/&#10;AITvwf8A9DXof/gxh/8Aiq5//hSXw8/6F7/yduP/AI5R/wAKS+Hn/Qvf+Ttx/wDHKAOg/wCE78H/&#10;APQ16H/4MYf/AIqj/hO/B/8A0Neh/wDgxh/+Krn/APhSXw8/6F7/AMnbj/45R/wpL4ef9C9/5O3H&#10;/wAcoA6D/hO/B/8A0Neh/wDgxh/+Ko/4Tvwf/wBDXof/AIMYf/iq5/8A4Ul8PP8AoXv/ACduP/jl&#10;H/Ckvh5/0L3/AJO3H/xygDoP+E78H/8AQ16H/wCDGH/4qj/hO/B//Q16H/4MYf8A4quf/wCFJfDz&#10;/oXv/J24/wDjlH/Ckvh5/wBC9/5O3H/xygDoP+E78H/9DXof/gxh/wDiqP8AhO/B/wD0Neh/+DGH&#10;/wCKrn/+FJfDz/oXv/J24/8AjlH/AApL4ef9C9/5O3H/AMcoA6D/AITvwf8A9DXof/gxh/8AiqP+&#10;E78H/wDQ16H/AODGH/4quf8A+FJfDz/oXv8AyduP/jlH/Ckvh5/0L3/k7cf/ABygDoP+E78H/wDQ&#10;16H/AODGH/4qj/hO/B//AENeh/8Agxh/+Krn/wDhSXw8/wChe/8AJ24/+OUf8KS+Hn/Qvf8Ak7cf&#10;/HKAOg/4Tvwf/wBDXof/AIMYf/iqP+E78H/9DXof/gxh/wDiq5//AIUl8PP+he/8nbj/AOOUf8KS&#10;+Hn/AEL3/k7cf/HKAOg/4Tvwf/0Neh/+DGH/AOKo/wCE78H/APQ16H/4MYf/AIquf/4Ul8PP+he/&#10;8nbj/wCOUf8ACkvh5/0L3/k7cf8AxygDoP8AhO/B/wD0Neh/+DGH/wCKo/4Tvwf/ANDXof8A4MYf&#10;/iq5/wD4Ul8PP+he/wDJ24/+OUf8KS+Hn/Qvf+Ttx/8AHKAOg/4Tvwf/ANDXof8A4MYf/iqP+E78&#10;H/8AQ16H/wCDGH/4quf/AOFJfDz/AKF7/wAnbj/45R/wpL4ef9C9/wCTtx/8coA6D/hO/B//AENe&#10;h/8Agxh/+Ko/4Tvwf/0Neh/+DGH/AOKrn/8AhSXw8/6F7/yduP8A45R/wpL4ef8AQvf+Ttx/8coA&#10;6D/hO/B//Q16H/4MYf8A4qj/AITvwf8A9DXof/gxh/8Aiq5//hSXw8/6F7/yduP/AI5R/wAKS+Hn&#10;/Qvf+Ttx/wDHKAOg/wCE78H/APQ16H/4MYf/AIqj/hO/B/8A0Neh/wDgxh/+Krn/APhSXw8/6F7/&#10;AMnbj/45R/wpL4ef9C9/5O3H/wAcoA6D/hO/B/8A0Neh/wDgxh/+Ko/4Tvwf/wBDXof/AIMYf/iq&#10;5/8A4Ul8PP8AoXv/ACduP/jlH/Ckvh5/0L3/AJO3H/xygDoP+E78H/8AQ16H/wCDGH/4qj/hO/B/&#10;/Q16H/4MYf8A4quf/wCFJfDz/oXv/J24/wDjlH/Ckvh5/wBC9/5O3H/xygDoP+E78H/9DXof/gxh&#10;/wDiqP8AhO/B/wD0Neh/+DGH/wCKrn/+FJfDz/oXv/J24/8AjlH/AApL4ef9C9/5O3H/AMcoA6D/&#10;AITvwf8A9DXof/gxh/8AiqP+E78H/wDQ16H/AODGH/4quf8A+FJfDz/oXv8AyduP/jlH/Ckvh5/0&#10;L3/k7cf/ABygDoP+E78H/wDQ16H/AODGH/4qj/hO/B//AENeh/8Agxh/+Krn/wDhSXw8/wChe/8A&#10;J24/+OUf8KS+Hn/Qvf8Ak7cf/HKAOg/4Tvwf/wBDXof/AIMYf/iqP+E78H/9DXof/gxh/wDiq5//&#10;AIUl8PP+he/8nbj/AOOUf8KS+Hn/AEL3/k7cf/HKAOg/4Tvwf/0Neh/+DGH/AOKo/wCE78H/APQ1&#10;6H/4MYf/AIquf/4Ul8PP+he/8nbj/wCOUf8ACkvh5/0L3/k7cf8AxygDoP8AhO/B/wD0Neh/+DGH&#10;/wCKo/4Tvwf/ANDXof8A4MYf/iq5/wD4Ul8PP+he/wDJ24/+OUf8KS+Hn/Qvf+Ttx/8AHKAOg/4T&#10;vwf/ANDXof8A4MYf/iqP+E78H/8AQ16H/wCDGH/4quf/AOFJfDz/AKF7/wAnbj/45R/wpL4ef9C9&#10;/wCTtx/8coA6D/hO/B//AENeh/8Agxh/+Ko/4Tvwf/0Neh/+DGH/AOKrn/8AhSXw8/6F7/yduP8A&#10;45R/wpL4ef8AQvf+Ttx/8coA6D/hO/B//Q16H/4MYf8A4qj/AITvwf8A9DXof/gxh/8Aiq5//hSX&#10;w8/6F7/yduP/AI5R/wAKS+Hn/Qvf+Ttx/wDHKAOg/wCE78H/APQ16H/4MYf/AIqvMvhH4m0DTbzx&#10;g19rmm2iXGrvJB593GnmJlvmXLcjpzXW/wDCkvh5/wBC9/5O3H/xyj/hSXw8/wChe/8AJ24/+OUA&#10;aVx4x8JxXBvbPxToXnHAlj/tGECYD/gXDDsfwPGCK8niD4fanrWmeIJvEej/AG2yikS3L6jGmwSA&#10;Bsru64GOfU+1Vf8AhSXw8/6F7/yduP8A45Sf8KU+HW4L/YA3EZA+23GSP+/nuKALvhzW/APhbQLX&#10;RdN8VaOLS23eX5mpxM3zMWOTu9WNaZ8c+DmUq3irQiCMEHUIef8Ax6udi+DHw3uIhLDoaSRnOGS/&#10;nIOOOokp/wDwpL4ef9C9/wCTtx/8coA5HwVJpk37Revvo11Hc2P9lDZLFMssZ/1A2oRwFX7oGeNu&#10;Pavbq8O8DaJp3hv9orxBpOk232exh0oeXHvZ8bhbseWJPUnvXuN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HgE15B+zif+LfagP+orJ/6Kir19/uN9K8f/AGcP+RA1H/sKP/6KioA9hryPxp/yUrxDwD/xQVz1&#10;6f65q9cryLxr/wAlJ8Rf9iDc/wDo5qAOw+GH/JMfDv8A15JXW1yXww/5Jj4d/wCvJK62gAooooAK&#10;KKKACiiigAooooAKKKKACiiigAooooAKKKKACiiigAooooAKKKKACiiigAooooAKKKKACiiigAoo&#10;ooAKKKKACiiigAooooAKKKKACiiigAooooAKKKKACiiigAooooAKKKKACiiigAooooAKKKKACiii&#10;gAooooAKKKKACiiigAooooAKKKKACiiigAooooAKKKKACiiigAooooAKKKKACvNfFBP/AAvXwKOP&#10;+Pa9/wDRTV6VXmvij/kuvgP/AK973/0U1AFr4Jf8kh0L/t4/9HyV6BXn/wAEv+SQ6F/28f8Ao+Sv&#10;QKAPHNB/5Ok8Uf8AYMT/ANAtq9jrxzQf+TpPE/8A2DE/9F21ex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33G+leP/s4f8k/1D/sKSf8AoqKvYG+6fpXkH7OP/JPdQ/7Csn/oqKgD2CvI/Ggz8S/EI9fAVz/6&#10;OavXK841u08aan4vv59G8N+HYLeK1+wi91pnd7yJjuZVEROEz2Ye/cgAG18MP+SY+Hf+vJK62sfR&#10;ZLLTrax8PGawh1G2sY3eytnwFQDaWRWO7ZuBAJ9s81sUAFFFFABRRRQAUUUUAFFFFABRRRQAUUUU&#10;AFFFFABRRRQAUUUUAFFFFABRRRQAUUUUAFFFFABRRRQAUUUUAFFFFABRRRQAUUUUAFFFFABRRRQA&#10;UUUUAFFFFABRRRQAUUUUAFFFFABRRRQAUUUUAFFFFABRRRQAUUUUAFFFFABRRRQAUUUUAFFFFABR&#10;RRQAUUUUAFFFFABRRRQAUUUUAFFFFABRRRQAV5t4nGfjn4FPpbXuf+/TV6TXEaRrNv4v8bfb9O0q&#10;C40rSYpYI9ak6yzMVDLB2KAAgv37ccsAVvgl/wAkh0L/ALeP/R8legV554A8QQ6Zdt4C1TS7fRNW&#10;sQzWsEDMYLyAkt5kLMSSepIJJ4J6hgvodAHjmg/8nSeJ/wDsGJ/6Ltq9jrxzQv8Ak6TxN/2DE/8A&#10;QLevY6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IDKQehGK8Ys/gFNpokTTvHGq2cLvu2QoUz6Z2uMnHfFe&#10;0UUAeQf8KU1X/oouu/8AfTf/AByl/wCFKar/ANFF172+Zv8A45Xr1FAHjEnwDnmvY72Txzqr3cS7&#10;EnZCXReeA2/IHJ/M1Mfgjqh/5qJrf/j3/wAcr2GigDxz/hR+qf8ARRNa/Jv/AI5R/wAKP1T/AKKJ&#10;rP5N/wDHK9jooA8c/wCFH6p/0UTWfyb/AOOUf8KP1T/ooms/k3/xyvY6KAPHP+FH6p/0UTWfyb/4&#10;5R/wo/VP+iiaz+Tf/HK9jooA8c/4Ufqn/RRNZ/Jv/jlH/Cj9U/6KJrP5N/8AHK9jooA8c/4Ufqn/&#10;AEUTWfyb/wCOUf8ACj9U/wCiiaz+Tf8AxyvY6KAPHP8AhR+qf9FE1n8m/wDjlH/Cj9U/6KJrP5N/&#10;8cr2OigDxz/hR+qf9FE1n8m/+OUf8KP1T/ooms/k3/xyvY6KAPHP+FH6p/0UTWfyb/45R/wo/VP+&#10;iiaz+Tf/AByvY6KAPHP+FH6p/wBFE1n8m/8AjlH/AAo/VP8Aooms/k3/AMcr2OigDxz/AIUfqn/R&#10;RNZ/Jv8A45R/wo/VP+iiaz+Tf/HK9jooA8c/4Ufqn/RRNZ/Jv/jlH/Cj9U/6KJrP5N/8cr2OigDx&#10;z/hR+qf9FE1n8m/+OUf8KP1T/ooms/k3/wAcr2OigDxz/hR+qf8ARRNZ/Jv/AI5R/wAKP1T/AKKJ&#10;rP5N/wDHK9jooA8c/wCFH6p/0UTWfyb/AOOUf8KP1T/ooms/k3/xyvY6KAPHP+FH6p/0UTWfyb/4&#10;5R/wo/VP+iiaz+Tf/HK9jooA8c/4Ufqn/RRNZ/Jv/jlH/Cj9U/6KJrP5N/8AHK9jooA8c/4Ufqn/&#10;AEUTWfyb/wCOUf8ACj9U/wCiiaz+Tf8AxyvY6KAPHP8AhR+qf9FE1n8m/wDjlH/Cj9U/6KJrP5N/&#10;8cr2OigDxz/hR+qf9FE1n8m/+OUf8KP1T/ooms/k3/xyvY6KAPHP+FH6p/0UTWfyb/45R/wo/VP+&#10;iiaz+Tf/AByvY6KAPHP+FH6p/wBFE1n8m/8AjlH/AAo/VP8Aooms/k3/AMcr2OigDxz/AIUfqn/R&#10;RNZ/Jv8A45R/wo/VP+iiaz+Tf/HK9jooA8c/4Ufqn/RRNZ/Jv/jlH/Cj9U/6KJrP5N/8cr2OigDx&#10;z/hR+qf9FE1n8m/+OUf8KP1T/ooms/k3/wAcr2OigDxz/hR+qf8ARRNZ/Jv/AI5R/wAKP1T/AKKJ&#10;rP5N/wDHK9jooA8c/wCFH6p/0UTWfyb/AOOUf8KP1T/ooms/k3/xyvY6KAPHP+FH6p/0UTWfyb/4&#10;5R/wo/VP+iiaz+Tf/HK9jooA8c/4Ufqn/RRNZ/Jv/jlH/Cj9U/6KJrP5N/8AHK9jooA8c/4Ufqn/&#10;AEUTWfyb/wCOUf8ACj9U/wCiiaz+Tf8AxyvY6KAPHP8AhR+qf9FE1n8m/wDjlH/Cj9U/6KJrP5N/&#10;8cr2OigDxz/hR+qf9FE1n8m/+OUf8KP1T/ooms/k3/xyvY6KAPHP+FH6p/0UTWfyb/45R/wo/VP+&#10;iiaz+Tf/AByvY6KAPHP+FH6p/wBFE1n8m/8AjlH/AAo/VP8Aooms/k3/AMcr2OigDxz/AIUfqn/R&#10;RNZ/Jv8A45R/wo/VP+iiaz+Tf/HK9jooA8c/4Ufqn/RRNZ/Jv/jlH/Cj9U/6KJrP5N/8cr2OigDx&#10;z/hR+qf9FE1n8m/+OUf8KP1T/ooms/k3/wAcr2OigDxz/hR+qf8ARRNZ/Jv/AI5R/wAKP1T/AKKJ&#10;rP5N/wDHK9jooA8c/wCFH6p/0UTWfyb/AOOUf8KP1T/ooms/k3/xyvY6KAPHP+FH6p/0UTWfyb/4&#10;5R/wo/VP+iiaz+Tf/HK9jooA8c/4Ufqn/RRNZ/Jv/jlH/Cj9U/6KJrP5N/8AHK9jooA8c/4Ufqn/&#10;AEUTWvyb/wCOUv8AwpDVP+iia1+Tf/HK9iooA8cl+BuoTwvDN8QdakikUo6OGKsp4IIMnIxRa/Au&#10;9sbZLaz8fa1b26Z2xQ5RV5zwA+BzzXsdFAHjN18BJr24huLrxzq089ud0Mkql2jPBypL5HIB49Ks&#10;H4K6sf8Amo2vf99P/wDHK9eooA868D/ClfB3ie516bX7vVLqe3NuTOmDglTkkkk/cAFei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FAAGAAgAAAAhAEGk3RTd&#10;AAAABwEAAA8AAABkcnMvZG93bnJldi54bWxMj0FrwkAQhe+F/odlCr3VTbTakmYjIrYnEaqF0tuY&#10;HZNgdjZk1yT++256sZfhDW9475t0OZhadNS6yrKCeBKBIM6trrhQ8HV4f3oF4TyyxtoyKbiSg2V2&#10;f5diom3Pn9TtfSFCCLsEFZTeN4mULi/JoJvYhjh4J9sa9GFtC6lb7EO4qeU0ihbSYMWhocSG1iXl&#10;5/3FKPjosV/N4k23PZ/W15/DfPe9jUmpx4dh9QbC0+BvxzDiB3TIAtPRXlg7USsIj/i/OXrRdB6D&#10;OI7qZfEMMkvlf/7s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L&#10;SLnktQkAAPRNAAAOAAAAAAAAAAAAAAAAADwCAABkcnMvZTJvRG9jLnhtbFBLAQItAAoAAAAAAAAA&#10;IQDyBOkIr8MCAK/DAgAVAAAAAAAAAAAAAAAAAB0MAABkcnMvbWVkaWEvaW1hZ2UxLmpwZWdQSwEC&#10;LQAUAAYACAAAACEAQaTdFN0AAAAHAQAADwAAAAAAAAAAAAAAAAD/zwIAZHJzL2Rvd25yZXYueG1s&#10;UEsBAi0AFAAGAAgAAAAhAFhgsxu6AAAAIgEAABkAAAAAAAAAAAAAAAAACdECAGRycy9fcmVscy9l&#10;Mm9Eb2MueG1sLnJlbHNQSwUGAAAAAAYABgB9AQAA+tECAAAA&#10;">
                <v:shape id="Textfeld 3167" o:spid="_x0000_s1964" type="#_x0000_t202" style="position:absolute;left:3619;top:952;width:2540;height:15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iAxQAAAN0AAAAPAAAAZHJzL2Rvd25yZXYueG1sRI9Ba8JA&#10;FITvBf/D8gRvdZNKU4muEqxCLz001fsz+0xCsm9DdjXJv+8WCj0OM/MNs92PphUP6l1tWUG8jEAQ&#10;F1bXXCo4f5+e1yCcR9bYWiYFEznY72ZPW0y1HfiLHrkvRYCwS1FB5X2XSumKigy6pe2Ig3ezvUEf&#10;ZF9K3eMQ4KaVL1GUSIM1h4UKOzpUVDT53SjIj9fkvflcj1OjzzJ5vZTH+poptZiP2QaEp9H/h//a&#10;H1rBKk7e4PdNeAJy9wMAAP//AwBQSwECLQAUAAYACAAAACEA2+H2y+4AAACFAQAAEwAAAAAAAAAA&#10;AAAAAAAAAAAAW0NvbnRlbnRfVHlwZXNdLnhtbFBLAQItABQABgAIAAAAIQBa9CxbvwAAABUBAAAL&#10;AAAAAAAAAAAAAAAAAB8BAABfcmVscy8ucmVsc1BLAQItABQABgAIAAAAIQCdwxiAxQAAAN0AAAAP&#10;AAAAAAAAAAAAAAAAAAcCAABkcnMvZG93bnJldi54bWxQSwUGAAAAAAMAAwC3AAAA+QIAAAAA&#10;" fillcolor="white [3201]" stroked="f" strokeweight=".5pt">
                  <v:textbox inset="0,0,0,0">
                    <w:txbxContent>
                      <w:p w14:paraId="7551D25E" w14:textId="77777777" w:rsidR="008A6EA7" w:rsidRPr="00A60C13" w:rsidRDefault="008A6EA7" w:rsidP="003C21BE">
                        <w:pPr>
                          <w:rPr>
                            <w:rFonts w:ascii="Segoe Script" w:hAnsi="Segoe Script"/>
                            <w:sz w:val="22"/>
                          </w:rPr>
                        </w:pPr>
                        <w:r w:rsidRPr="00A60C13">
                          <w:rPr>
                            <w:rFonts w:ascii="Segoe Script" w:hAnsi="Segoe Script"/>
                            <w:sz w:val="22"/>
                          </w:rPr>
                          <w:t>20</w:t>
                        </w:r>
                      </w:p>
                    </w:txbxContent>
                  </v:textbox>
                </v:shape>
                <v:group id="Gruppieren 3168" o:spid="_x0000_s1965" style="position:absolute;width:65096;height:68351" coordsize="65096,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nwwwAAAN0AAAAPAAAAZHJzL2Rvd25yZXYueG1sRE/LisIw&#10;FN0L8w/hCu40raJINRWRcXAhAz5gmN2luX1gc1OaTFv/3iwGXB7Oe7sbTC06al1lWUE8i0AQZ1ZX&#10;XCi4347TNQjnkTXWlknBkxzs0o/RFhNte75Qd/WFCCHsElRQet8kUrqsJINuZhviwOW2NegDbAup&#10;W+xDuKnlPIpW0mDFoaHEhg4lZY/rn1Hw1WO/X8Sf3fmRH56/t+X3zzkmpSbjYb8B4Wnwb/G/+6QV&#10;LOJVmBvehCcg0xcAAAD//wMAUEsBAi0AFAAGAAgAAAAhANvh9svuAAAAhQEAABMAAAAAAAAAAAAA&#10;AAAAAAAAAFtDb250ZW50X1R5cGVzXS54bWxQSwECLQAUAAYACAAAACEAWvQsW78AAAAVAQAACwAA&#10;AAAAAAAAAAAAAAAfAQAAX3JlbHMvLnJlbHNQSwECLQAUAAYACAAAACEAq2MJ8MMAAADdAAAADwAA&#10;AAAAAAAAAAAAAAAHAgAAZHJzL2Rvd25yZXYueG1sUEsFBgAAAAADAAMAtwAAAPcCAAAAAA==&#10;">
                  <v:shape id="Textfeld 3169" o:spid="_x0000_s1966" type="#_x0000_t202" style="position:absolute;left:-1154;top:21146;width:3975;height:16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lpxAAAAN0AAAAPAAAAZHJzL2Rvd25yZXYueG1sRI9Bi8Iw&#10;FITvwv6H8IS9aaqLpds1iqwuePFg1fuzebalzUtpslr/vREEj8PMfMPMl71pxJU6V1lWMBlHIIhz&#10;qysuFBwPf6MEhPPIGhvLpOBODpaLj8EcU21vvKdr5gsRIOxSVFB636ZSurwkg25sW+LgXWxn0AfZ&#10;FVJ3eAtw08hpFMXSYMVhocSWfkvK6+zfKMg253hd75L+XuujjGenYlOdV0p9DvvVDwhPvX+HX+2t&#10;VvA1ib/h+SY8Abl4AAAA//8DAFBLAQItABQABgAIAAAAIQDb4fbL7gAAAIUBAAATAAAAAAAAAAAA&#10;AAAAAAAAAABbQ29udGVudF9UeXBlc10ueG1sUEsBAi0AFAAGAAgAAAAhAFr0LFu/AAAAFQEAAAsA&#10;AAAAAAAAAAAAAAAAHwEAAF9yZWxzLy5yZWxzUEsBAi0AFAAGAAgAAAAhAIMQKWnEAAAA3QAAAA8A&#10;AAAAAAAAAAAAAAAABwIAAGRycy9kb3ducmV2LnhtbFBLBQYAAAAAAwADALcAAAD4AgAAAAA=&#10;" fillcolor="white [3201]" stroked="f" strokeweight=".5pt">
                    <v:textbox inset="0,0,0,0">
                      <w:txbxContent>
                        <w:p w14:paraId="2AD3C195" w14:textId="77777777" w:rsidR="008A6EA7" w:rsidRPr="00A60C13" w:rsidRDefault="008A6EA7" w:rsidP="003C21BE">
                          <w:pPr>
                            <w:rPr>
                              <w:rFonts w:ascii="Segoe Script" w:hAnsi="Segoe Script"/>
                              <w:sz w:val="22"/>
                            </w:rPr>
                          </w:pPr>
                          <w:r w:rsidRPr="00A60C13">
                            <w:rPr>
                              <w:rFonts w:ascii="Segoe Script" w:hAnsi="Segoe Script"/>
                              <w:sz w:val="22"/>
                            </w:rPr>
                            <w:t>508</w:t>
                          </w:r>
                        </w:p>
                      </w:txbxContent>
                    </v:textbox>
                  </v:shape>
                  <v:group id="Gruppieren 3170" o:spid="_x0000_s1967" style="position:absolute;left:846;width:64250;height:68351" coordsize="6424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MrxAAAAN0AAAAPAAAAZHJzL2Rvd25yZXYueG1sRE/LasJA&#10;FN0X/IfhCu7qJIa2Eh1FQi1dhEJVEHeXzDUJZu6EzDSPv+8sCl0eznu7H00jeupcbVlBvIxAEBdW&#10;11wquJyPz2sQziNrbCyTgokc7Hezpy2m2g78Tf3JlyKEsEtRQeV9m0rpiooMuqVtiQN3t51BH2BX&#10;St3hEMJNI1dR9CoN1hwaKmwpq6h4nH6Mgo8Bh0MSv/f5455Nt/PL1zWPSanFfDxsQHga/b/4z/2p&#10;FSTxW9gf3oQnIHe/AAAA//8DAFBLAQItABQABgAIAAAAIQDb4fbL7gAAAIUBAAATAAAAAAAAAAAA&#10;AAAAAAAAAABbQ29udGVudF9UeXBlc10ueG1sUEsBAi0AFAAGAAgAAAAhAFr0LFu/AAAAFQEAAAsA&#10;AAAAAAAAAAAAAAAAHwEAAF9yZWxzLy5yZWxzUEsBAi0AFAAGAAgAAAAhANDMkyvEAAAA3QAAAA8A&#10;AAAAAAAAAAAAAAAABwIAAGRycy9kb3ducmV2LnhtbFBLBQYAAAAAAwADALcAAAD4AgAAAAA=&#10;">
                    <v:shape id="Textfeld 3171" o:spid="_x0000_s1968" type="#_x0000_t202" style="position:absolute;left:2190;top:59055;width:3975;height:15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7OyxAAAAN0AAAAPAAAAZHJzL2Rvd25yZXYueG1sRI9Bi8Iw&#10;FITvwv6H8ARvmtbFKl2jyKrgZQ9W9/5snm1p81KarNZ/b4QFj8PMfMMs171pxI06V1lWEE8iEMS5&#10;1RUXCs6n/XgBwnlkjY1lUvAgB+vVx2CJqbZ3PtIt84UIEHYpKii9b1MpXV6SQTexLXHwrrYz6IPs&#10;Cqk7vAe4aeQ0ihJpsOKwUGJL3yXldfZnFGS7S7Ktfxb9o9Znmcx+i1112Sg1GvabLxCeev8O/7cP&#10;WsFnPI/h9SY8Abl6AgAA//8DAFBLAQItABQABgAIAAAAIQDb4fbL7gAAAIUBAAATAAAAAAAAAAAA&#10;AAAAAAAAAABbQ29udGVudF9UeXBlc10ueG1sUEsBAi0AFAAGAAgAAAAhAFr0LFu/AAAAFQEAAAsA&#10;AAAAAAAAAAAAAAAAHwEAAF9yZWxzLy5yZWxzUEsBAi0AFAAGAAgAAAAhAPi/s7LEAAAA3QAAAA8A&#10;AAAAAAAAAAAAAAAABwIAAGRycy9kb3ducmV2LnhtbFBLBQYAAAAAAwADALcAAAD4AgAAAAA=&#10;" fillcolor="white [3201]" stroked="f" strokeweight=".5pt">
                      <v:textbox inset="0,0,0,0">
                        <w:txbxContent>
                          <w:p w14:paraId="24CB793E" w14:textId="77777777" w:rsidR="008A6EA7" w:rsidRPr="00A60C13" w:rsidRDefault="008A6EA7" w:rsidP="003C21BE">
                            <w:pPr>
                              <w:rPr>
                                <w:rFonts w:ascii="Segoe Script" w:hAnsi="Segoe Script"/>
                                <w:sz w:val="22"/>
                              </w:rPr>
                            </w:pPr>
                            <w:r w:rsidRPr="00A60C13">
                              <w:rPr>
                                <w:rFonts w:ascii="Segoe Script" w:hAnsi="Segoe Script"/>
                                <w:sz w:val="22"/>
                              </w:rPr>
                              <w:t>90</w:t>
                            </w:r>
                          </w:p>
                        </w:txbxContent>
                      </v:textbox>
                    </v:shape>
                    <v:group id="Gruppieren 3172" o:spid="_x0000_s1969" style="position:absolute;width:64249;height:68351" coordsize="6424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group id="Gruppieren 3173" o:spid="_x0000_s1970" style="position:absolute;width:64249;height:68351" coordsize="6424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1cxgAAAN0AAAAPAAAAZHJzL2Rvd25yZXYueG1sRI9Pa8JA&#10;FMTvBb/D8oTe6iaGVomuIqKlBxH8A+LtkX0mwezbkF2T+O27BaHHYWZ+w8yXvalES40rLSuIRxEI&#10;4szqknMF59P2YwrCeWSNlWVS8CQHy8XgbY6pth0fqD36XAQIuxQVFN7XqZQuK8igG9maOHg32xj0&#10;QTa51A12AW4qOY6iL2mw5LBQYE3rgrL78WEUfHfYrZJ40+7ut/XzevrcX3YxKfU+7FczEJ56/x9+&#10;tX+0giSeJPD3JjwBufgFAAD//wMAUEsBAi0AFAAGAAgAAAAhANvh9svuAAAAhQEAABMAAAAAAAAA&#10;AAAAAAAAAAAAAFtDb250ZW50X1R5cGVzXS54bWxQSwECLQAUAAYACAAAACEAWvQsW78AAAAVAQAA&#10;CwAAAAAAAAAAAAAAAAAfAQAAX3JlbHMvLnJlbHNQSwECLQAUAAYACAAAACEAIB4NXMYAAADdAAAA&#10;DwAAAAAAAAAAAAAAAAAHAgAAZHJzL2Rvd25yZXYueG1sUEsFBgAAAAADAAMAtwAAAPoCAAAAAA==&#10;">
                        <v:group id="Gruppieren 3174" o:spid="_x0000_s1971" style="position:absolute;width:64249;height:65265" coordorigin="666" coordsize="64249,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UoxgAAAN0AAAAPAAAAZHJzL2Rvd25yZXYueG1sRI9Ba8JA&#10;FITvBf/D8gRvuolaLdFVRFQ8SKFaKL09ss8kmH0bsmsS/71bEHocZuYbZrnuTCkaql1hWUE8ikAQ&#10;p1YXnCn4vuyHHyCcR9ZYWiYFD3KwXvXelpho2/IXNWefiQBhl6CC3PsqkdKlORl0I1sRB+9qa4M+&#10;yDqTusY2wE0px1E0kwYLDgs5VrTNKb2d70bBocV2M4l3zel23T5+L++fP6eYlBr0u80ChKfO/4df&#10;7aNWMInnU/h7E56AXD0BAAD//wMAUEsBAi0AFAAGAAgAAAAhANvh9svuAAAAhQEAABMAAAAAAAAA&#10;AAAAAAAAAAAAAFtDb250ZW50X1R5cGVzXS54bWxQSwECLQAUAAYACAAAACEAWvQsW78AAAAVAQAA&#10;CwAAAAAAAAAAAAAAAAAfAQAAX3JlbHMvLnJlbHNQSwECLQAUAAYACAAAACEAr/eVKMYAAADdAAAA&#10;DwAAAAAAAAAAAAAAAAAHAgAAZHJzL2Rvd25yZXYueG1sUEsFBgAAAAADAAMAtwAAAPoCAAAAAA==&#10;">
                          <v:line id="Gerade Verbindung 2652" o:spid="_x0000_s1972" style="position:absolute;flip:x;visibility:visible;mso-wrap-style:square" from="666,49053" to="9795,4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jrxgAAAN0AAAAPAAAAZHJzL2Rvd25yZXYueG1sRI/dagIx&#10;FITvC32HcAre1axWt+3WKK0gFG/Enwc4bE43Szcna5Lquk9vCoKXw8x8w8wWnW3EiXyoHSsYDTMQ&#10;xKXTNVcKDvvV8xuIEJE1No5JwYUCLOaPDzMstDvzlk67WIkE4VCgAhNjW0gZSkMWw9C1xMn7cd5i&#10;TNJXUns8J7ht5DjLcmmx5rRgsKWlofJ392cVNH089O9fS9Nnx8lFbza589O1UoOn7vMDRKQu3sO3&#10;9rdW8DJ6ncL/m/QE5PwKAAD//wMAUEsBAi0AFAAGAAgAAAAhANvh9svuAAAAhQEAABMAAAAAAAAA&#10;AAAAAAAAAAAAAFtDb250ZW50X1R5cGVzXS54bWxQSwECLQAUAAYACAAAACEAWvQsW78AAAAVAQAA&#10;CwAAAAAAAAAAAAAAAAAfAQAAX3JlbHMvLnJlbHNQSwECLQAUAAYACAAAACEAxSEI68YAAADdAAAA&#10;DwAAAAAAAAAAAAAAAAAHAgAAZHJzL2Rvd25yZXYueG1sUEsFBgAAAAADAAMAtwAAAPoCAAAAAA==&#10;" strokecolor="black [3213]"/>
                          <v:line id="Gerade Verbindung 2653" o:spid="_x0000_s1973" style="position:absolute;visibility:visible;mso-wrap-style:square" from="1714,2381" to="1714,5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lCxwAAAN0AAAAPAAAAZHJzL2Rvd25yZXYueG1sRI9Ba8JA&#10;FITvQv/D8gredBOliURXCQWhtqfaFq+P7GuSNvs27G5j9Ne7hUKPw8x8w2x2o+nEQM63lhWk8wQE&#10;cWV1y7WC97f9bAXCB2SNnWVScCEPu+3dZIOFtmd+peEYahEh7AtU0ITQF1L6qiGDfm574uh9Wmcw&#10;ROlqqR2eI9x0cpEkmTTYclxosKfHhqrv449RsKqev1yZl4f04aPPr8PiJdufcqWm92O5BhFoDP/h&#10;v/aTVrBM8wx+38QnILc3AAAA//8DAFBLAQItABQABgAIAAAAIQDb4fbL7gAAAIUBAAATAAAAAAAA&#10;AAAAAAAAAAAAAABbQ29udGVudF9UeXBlc10ueG1sUEsBAi0AFAAGAAgAAAAhAFr0LFu/AAAAFQEA&#10;AAsAAAAAAAAAAAAAAAAAHwEAAF9yZWxzLy5yZWxzUEsBAi0AFAAGAAgAAAAhAAAtWULHAAAA3QAA&#10;AA8AAAAAAAAAAAAAAAAABwIAAGRycy9kb3ducmV2LnhtbFBLBQYAAAAAAwADALcAAAD7AgAAAAA=&#10;" strokecolor="black [3213]"/>
                          <v:group id="Gruppieren 3177" o:spid="_x0000_s1974" style="position:absolute;left:762;width:64154;height:65265" coordsize="64154,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tf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F8lC1/HAAAA3QAA&#10;AA8AAAAAAAAAAAAAAAAABwIAAGRycy9kb3ducmV2LnhtbFBLBQYAAAAAAwADALcAAAD7AgAAAAA=&#10;">
                            <v:group id="Gruppieren 3178" o:spid="_x0000_s1975" style="position:absolute;width:64154;height:65265" coordorigin="-3730" coordsize="64154,6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8txAAAAN0AAAAPAAAAZHJzL2Rvd25yZXYueG1sRE/LasJA&#10;FN0X/IfhCu7qJIa2Eh1FQi1dhEJVEHeXzDUJZu6EzDSPv+8sCl0eznu7H00jeupcbVlBvIxAEBdW&#10;11wquJyPz2sQziNrbCyTgokc7Hezpy2m2g78Tf3JlyKEsEtRQeV9m0rpiooMuqVtiQN3t51BH2BX&#10;St3hEMJNI1dR9CoN1hwaKmwpq6h4nH6Mgo8Bh0MSv/f5455Nt/PL1zWPSanFfDxsQHga/b/4z/2p&#10;FSTxW5gb3oQnIHe/AAAA//8DAFBLAQItABQABgAIAAAAIQDb4fbL7gAAAIUBAAATAAAAAAAAAAAA&#10;AAAAAAAAAABbQ29udGVudF9UeXBlc10ueG1sUEsBAi0AFAAGAAgAAAAhAFr0LFu/AAAAFQEAAAsA&#10;AAAAAAAAAAAAAAAAHwEAAF9yZWxzLy5yZWxzUEsBAi0AFAAGAAgAAAAhAC66ny3EAAAA3QAAAA8A&#10;AAAAAAAAAAAAAAAABwIAAGRycy9kb3ducmV2LnhtbFBLBQYAAAAAAwADALcAAAD4AgAAAAA=&#10;">
                              <v:shape id="Grafik 3179" o:spid="_x0000_s1976" type="#_x0000_t75" style="position:absolute;left:5340;top:2706;width:55083;height:6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E2xgAAAN0AAAAPAAAAZHJzL2Rvd25yZXYueG1sRI/RagIx&#10;FETfBf8h3ELfNGsVrVujiKUgiA/d7QdcN7ebpZubJYm6+vWmUOjjMDNnmNWmt624kA+NYwWTcQaC&#10;uHK64VrBV/kxegURIrLG1jEpuFGAzXo4WGGu3ZU/6VLEWiQIhxwVmBi7XMpQGbIYxq4jTt638xZj&#10;kr6W2uM1wW0rX7JsLi02nBYMdrQzVP0UZ6vg8G48zRbFdHboyvocdvfqdCyVen7qt28gIvXxP/zX&#10;3msF08liCb9v0hOQ6wcAAAD//wMAUEsBAi0AFAAGAAgAAAAhANvh9svuAAAAhQEAABMAAAAAAAAA&#10;AAAAAAAAAAAAAFtDb250ZW50X1R5cGVzXS54bWxQSwECLQAUAAYACAAAACEAWvQsW78AAAAVAQAA&#10;CwAAAAAAAAAAAAAAAAAfAQAAX3JlbHMvLnJlbHNQSwECLQAUAAYACAAAACEA41uBNsYAAADdAAAA&#10;DwAAAAAAAAAAAAAAAAAHAgAAZHJzL2Rvd25yZXYueG1sUEsFBgAAAAADAAMAtwAAAPoCAAAAAA==&#10;">
                                <v:imagedata r:id="rId54" o:title="" croptop="12562f" cropbottom="21554f" cropleft="17585f" cropright="8277f"/>
                              </v:shape>
                              <v:line id="Gerade Verbindung 2657" o:spid="_x0000_s1977" style="position:absolute;flip:x;visibility:visible;mso-wrap-style:square" from="0,64008" to="540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9tUwgAAAN0AAAAPAAAAZHJzL2Rvd25yZXYueG1sRE/LagIx&#10;FN0X/Idwhe5qRtuKjkZRoVDciI8PuEyuk8HJzZhEHefrm4XQ5eG858vW1uJOPlSOFQwHGQjiwumK&#10;SwWn48/HBESIyBprx6TgSQGWi97bHHPtHryn+yGWIoVwyFGBibHJpQyFIYth4BrixJ2dtxgT9KXU&#10;Hh8p3NZylGVjabHi1GCwoY2h4nK4WQV1F0/ddL0xXXb9eurdbuz891ap9367moGI1MZ/8cv9qxV8&#10;Didpf3qTnoBc/AEAAP//AwBQSwECLQAUAAYACAAAACEA2+H2y+4AAACFAQAAEwAAAAAAAAAAAAAA&#10;AAAAAAAAW0NvbnRlbnRfVHlwZXNdLnhtbFBLAQItABQABgAIAAAAIQBa9CxbvwAAABUBAAALAAAA&#10;AAAAAAAAAAAAAB8BAABfcmVscy8ucmVsc1BLAQItABQABgAIAAAAIQDgg9tUwgAAAN0AAAAPAAAA&#10;AAAAAAAAAAAAAAcCAABkcnMvZG93bnJldi54bWxQSwUGAAAAAAMAAwC3AAAA9gIAAAAA&#10;" strokecolor="black [3213]"/>
                              <v:line id="Gerade Verbindung 2658" o:spid="_x0000_s1978" style="position:absolute;flip:x;visibility:visible;mso-wrap-style:square" from="146,56327" to="5546,5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7PxQAAAN0AAAAPAAAAZHJzL2Rvd25yZXYueG1sRI/dagIx&#10;FITvBd8hHKF3mt3+iN0apQqF4o1ofYDD5nSzuDlZk6jrPn0jFLwcZuYbZr7sbCMu5EPtWEE+yUAQ&#10;l07XXCk4/HyNZyBCRNbYOCYFNwqwXAwHcyy0u/KOLvtYiQThUKACE2NbSBlKQxbDxLXEyft13mJM&#10;0ldSe7wmuG3kc5ZNpcWa04LBltaGyuP+bBU0fTz076u16bPT601vt1Pn3zZKPY26zw8Qkbr4CP+3&#10;v7WCl3yWw/1NegJy8QcAAP//AwBQSwECLQAUAAYACAAAACEA2+H2y+4AAACFAQAAEwAAAAAAAAAA&#10;AAAAAAAAAAAAW0NvbnRlbnRfVHlwZXNdLnhtbFBLAQItABQABgAIAAAAIQBa9CxbvwAAABUBAAAL&#10;AAAAAAAAAAAAAAAAAB8BAABfcmVscy8ucmVsc1BLAQItABQABgAIAAAAIQCPz37PxQAAAN0AAAAP&#10;AAAAAAAAAAAAAAAAAAcCAABkcnMvZG93bnJldi54bWxQSwUGAAAAAAMAAwC3AAAA+QIAAAAA&#10;" strokecolor="black [3213]"/>
                              <v:line id="Gerade Verbindung 2659" o:spid="_x0000_s1979" style="position:absolute;visibility:visible;mso-wrap-style:square" from="1243,55376" to="1243,6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9mxwAAAN0AAAAPAAAAZHJzL2Rvd25yZXYueG1sRI9BS8NA&#10;FITvBf/D8oTe2k1SbELstgShYPXUqnh9ZJ9JNPs27K5p6q93hYLHYWa+YTa7yfRiJOc7ywrSZQKC&#10;uLa640bB68t+UYDwAVljb5kUXMjDbnsz22Cp7ZmPNJ5CIyKEfYkK2hCGUkpft2TQL+1AHL0P6wyG&#10;KF0jtcNzhJteZkmylgY7jgstDvTQUv11+jYKivrp01V5dUjv3ob8Z8ye1/v3XKn57VTdgwg0hf/w&#10;tf2oFazSIoO/N/EJyO0vAAAA//8DAFBLAQItABQABgAIAAAAIQDb4fbL7gAAAIUBAAATAAAAAAAA&#10;AAAAAAAAAAAAAABbQ29udGVudF9UeXBlc10ueG1sUEsBAi0AFAAGAAgAAAAhAFr0LFu/AAAAFQEA&#10;AAsAAAAAAAAAAAAAAAAAHwEAAF9yZWxzLy5yZWxzUEsBAi0AFAAGAAgAAAAhAErDL2bHAAAA3QAA&#10;AA8AAAAAAAAAAAAAAAAABwIAAGRycy9kb3ducmV2LnhtbFBLBQYAAAAAAwADALcAAAD7AgAAAAA=&#10;" strokecolor="black [3213]"/>
                              <v:line id="Gerade Verbindung 2660" o:spid="_x0000_s1980" style="position:absolute;flip:x;visibility:visible;mso-wrap-style:square" from="0,5120" to="5397,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UjxQAAAN0AAAAPAAAAZHJzL2Rvd25yZXYueG1sRI/dagIx&#10;FITvBd8hHME7zVp/sFujtIIgvZFaH+CwOd0s3Zxsk6jrPr0pCF4OM/MNs9q0thYX8qFyrGAyzkAQ&#10;F05XXCo4fe9GSxAhImusHZOCGwXYrPu9FebaXfmLLsdYigThkKMCE2OTSxkKQxbD2DXEyftx3mJM&#10;0pdSe7wmuK3lS5YtpMWK04LBhraGit/j2Sqou3jqXj+2psv+Zjd9OCycn38qNRy0728gIrXxGX60&#10;91rBdLKcwv+b9ATk+g4AAP//AwBQSwECLQAUAAYACAAAACEA2+H2y+4AAACFAQAAEwAAAAAAAAAA&#10;AAAAAAAAAAAAW0NvbnRlbnRfVHlwZXNdLnhtbFBLAQItABQABgAIAAAAIQBa9CxbvwAAABUBAAAL&#10;AAAAAAAAAAAAAAAAAB8BAABfcmVscy8ucmVsc1BLAQItABQABgAIAAAAIQAQUUUjxQAAAN0AAAAP&#10;AAAAAAAAAAAAAAAAAAcCAABkcnMvZG93bnJldi54bWxQSwUGAAAAAAMAAwC3AAAA+QIAAAAA&#10;" strokecolor="black [3213]"/>
                              <v:line id="Gerade Verbindung 2661" o:spid="_x0000_s1981" style="position:absolute;flip:x;visibility:visible;mso-wrap-style:square" from="-3730,3291" to="5470,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1XxQAAAN0AAAAPAAAAZHJzL2Rvd25yZXYueG1sRI/RagIx&#10;FETfhf5DuAXfNGurYlejWEGQvkitH3DZ3G4WNzdrkuq6X28Kgo/DzJxhFqvW1uJCPlSOFYyGGQji&#10;wumKSwXHn+1gBiJEZI21Y1JwowCr5Utvgbl2V/6myyGWIkE45KjAxNjkUobCkMUwdA1x8n6dtxiT&#10;9KXUHq8Jbmv5lmVTabHitGCwoY2h4nT4swrqLh67j8+N6bLz+Kb3+6nzky+l+q/teg4iUhuf4Ud7&#10;pxW8j2Zj+H+TnoBc3gEAAP//AwBQSwECLQAUAAYACAAAACEA2+H2y+4AAACFAQAAEwAAAAAAAAAA&#10;AAAAAAAAAAAAW0NvbnRlbnRfVHlwZXNdLnhtbFBLAQItABQABgAIAAAAIQBa9CxbvwAAABUBAAAL&#10;AAAAAAAAAAAAAAAAAB8BAABfcmVscy8ucmVsc1BLAQItABQABgAIAAAAIQCfuN1XxQAAAN0AAAAP&#10;AAAAAAAAAAAAAAAAAAcCAABkcnMvZG93bnJldi54bWxQSwUGAAAAAAMAAwC3AAAA+QIAAAAA&#10;" strokecolor="black [3213]"/>
                              <v:line id="Gerade Verbindung 2662" o:spid="_x0000_s1982" style="position:absolute;visibility:visible;mso-wrap-style:square" from="1243,0" to="1243,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cSxwAAAN0AAAAPAAAAZHJzL2Rvd25yZXYueG1sRI9Ba8JA&#10;FITvhf6H5RV6q5sompC6SigItp6qll4f2dckbfZt2N3G1F/vCgWPw8x8wyzXo+nEQM63lhWkkwQE&#10;cWV1y7WC42HzlIPwAVljZ5kU/JGH9er+bomFtid+p2EfahEh7AtU0ITQF1L6qiGDfmJ74uh9WWcw&#10;ROlqqR2eItx0cpokC2mw5bjQYE8vDVU/+1+jIK/evl2Zla/p/KPPzsN0t9h8Zko9PozlM4hAY7iF&#10;/9tbrWCW5nO4volPQK4uAAAA//8DAFBLAQItABQABgAIAAAAIQDb4fbL7gAAAIUBAAATAAAAAAAA&#10;AAAAAAAAAAAAAABbQ29udGVudF9UeXBlc10ueG1sUEsBAi0AFAAGAAgAAAAhAFr0LFu/AAAAFQEA&#10;AAsAAAAAAAAAAAAAAAAAHwEAAF9yZWxzLy5yZWxzUEsBAi0AFAAGAAgAAAAhAMUqtxLHAAAA3QAA&#10;AA8AAAAAAAAAAAAAAAAABwIAAGRycy9kb3ducmV2LnhtbFBLBQYAAAAAAwADALcAAAD7AgAAAAA=&#10;" strokecolor="black [3213]"/>
                            </v:group>
                            <v:line id="Gerade Verbindung 2663" o:spid="_x0000_s1983" style="position:absolute;rotation:-135;flip:x;visibility:visible;mso-wrap-style:square" from="4985,63054" to="4985,6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J8xgAAAN0AAAAPAAAAZHJzL2Rvd25yZXYueG1sRI/dagIx&#10;FITvC75DOELvatYKq90aRYSCRVrqtg9w2Bz3x83JksR19embgtDLYWa+YZbrwbSiJ+drywqmkwQE&#10;cWF1zaWCn++3pwUIH5A1tpZJwZU8rFejhyVm2l74QH0eShEh7DNUUIXQZVL6oiKDfmI74ugdrTMY&#10;onSl1A4vEW5a+ZwkqTRYc1yosKNtRcUpPxsFL2bXfFEzHPr3fcPzW7r//MidUo/jYfMKItAQ/sP3&#10;9k4rmE0XKfy9iU9Arn4BAAD//wMAUEsBAi0AFAAGAAgAAAAhANvh9svuAAAAhQEAABMAAAAAAAAA&#10;AAAAAAAAAAAAAFtDb250ZW50X1R5cGVzXS54bWxQSwECLQAUAAYACAAAACEAWvQsW78AAAAVAQAA&#10;CwAAAAAAAAAAAAAAAAAfAQAAX3JlbHMvLnJlbHNQSwECLQAUAAYACAAAACEA+mqSfMYAAADdAAAA&#10;DwAAAAAAAAAAAAAAAAAHAgAAZHJzL2Rvd25yZXYueG1sUEsFBgAAAAADAAMAtwAAAPoCAAAAAA==&#10;" strokecolor="black [3213]"/>
                            <v:line id="Gerade Verbindung 2664" o:spid="_x0000_s1984" style="position:absolute;rotation:-135;flip:x;visibility:visible;mso-wrap-style:square" from="5048,55434" to="5048,57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fnxgAAAN0AAAAPAAAAZHJzL2Rvd25yZXYueG1sRI/dagIx&#10;FITvhb5DOIXeadYW1G6NUgoFRRRd+wCHzen+dHOyJOm6+vRGELwcZuYbZr7sTSM6cr6yrGA8SkAQ&#10;51ZXXCj4OX4PZyB8QNbYWCYFZ/KwXDwN5phqe+IDdVkoRISwT1FBGUKbSunzkgz6kW2Jo/drncEQ&#10;pSukdniKcNPI1ySZSIMVx4USW/oqKf/L/o2Cd7Oq91T3h269qXl6mWx228wp9fLcf36ACNSHR/je&#10;XmkFb+PZFG5v4hOQiysAAAD//wMAUEsBAi0AFAAGAAgAAAAhANvh9svuAAAAhQEAABMAAAAAAAAA&#10;AAAAAAAAAAAAAFtDb250ZW50X1R5cGVzXS54bWxQSwECLQAUAAYACAAAACEAWvQsW78AAAAVAQAA&#10;CwAAAAAAAAAAAAAAAAAfAQAAX3JlbHMvLnJlbHNQSwECLQAUAAYACAAAACEAlSY358YAAADdAAAA&#10;DwAAAAAAAAAAAAAAAAAHAgAAZHJzL2Rvd25yZXYueG1sUEsFBgAAAAADAAMAtwAAAPoCAAAAAA==&#10;" strokecolor="black [3213]"/>
                            <v:line id="Gerade Verbindung 2665" o:spid="_x0000_s1985" style="position:absolute;rotation:-135;flip:x;visibility:visible;mso-wrap-style:square" from="984,48164" to="984,4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OVwgAAAN0AAAAPAAAAZHJzL2Rvd25yZXYueG1sRE/dasIw&#10;FL4f+A7hCN7N1AlOq1FkIDhkQ6sPcGiO/bE5KUms3Z5+uRh4+fH9rza9aURHzleWFUzGCQji3OqK&#10;CwWX8+51DsIHZI2NZVLwQx4268HLClNtH3yiLguFiCHsU1RQhtCmUvq8JIN+bFviyF2tMxgidIXU&#10;Dh8x3DTyLUlm0mDFsaHElj5Kym/Z3ShYmH19pLo/dZ+Hmt9/Z4fvr8wpNRr22yWIQH14iv/de61g&#10;OpnHufFNfAJy/QcAAP//AwBQSwECLQAUAAYACAAAACEA2+H2y+4AAACFAQAAEwAAAAAAAAAAAAAA&#10;AAAAAAAAW0NvbnRlbnRfVHlwZXNdLnhtbFBLAQItABQABgAIAAAAIQBa9CxbvwAAABUBAAALAAAA&#10;AAAAAAAAAAAAAB8BAABfcmVscy8ucmVsc1BLAQItABQABgAIAAAAIQDkuaOVwgAAAN0AAAAPAAAA&#10;AAAAAAAAAAAAAAcCAABkcnMvZG93bnJldi54bWxQSwUGAAAAAAMAAwC3AAAA9gIAAAAA&#10;" strokecolor="black [3213]"/>
                            <v:line id="Gerade Verbindung 2666" o:spid="_x0000_s1986" style="position:absolute;rotation:-135;flip:x;visibility:visible;mso-wrap-style:square" from="1048,2380" to="1048,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YOxgAAAN0AAAAPAAAAZHJzL2Rvd25yZXYueG1sRI/dagIx&#10;FITvBd8hHME7zWrBn61RRBAUaanbPsBhc7o/3ZwsSbpu+/RNQfBymJlvmM2uN43oyPnKsoLZNAFB&#10;nFtdcaHg4/04WYHwAVljY5kU/JCH3XY42GCq7Y2v1GWhEBHCPkUFZQhtKqXPSzLop7Yljt6ndQZD&#10;lK6Q2uEtwk0j50mykAYrjgsltnQoKf/Kvo2CtTnVb1T31+58qXn5u7i8vmROqfGo3z+DCNSHR/je&#10;PmkFT7PVGv7fxCcgt38AAAD//wMAUEsBAi0AFAAGAAgAAAAhANvh9svuAAAAhQEAABMAAAAAAAAA&#10;AAAAAAAAAAAAAFtDb250ZW50X1R5cGVzXS54bWxQSwECLQAUAAYACAAAACEAWvQsW78AAAAVAQAA&#10;CwAAAAAAAAAAAAAAAAAfAQAAX3JlbHMvLnJlbHNQSwECLQAUAAYACAAAACEAi/UGDsYAAADdAAAA&#10;DwAAAAAAAAAAAAAAAAAHAgAAZHJzL2Rvd25yZXYueG1sUEsFBgAAAAADAAMAtwAAAPoCAAAAAA==&#10;" strokecolor="black [3213]"/>
                            <v:line id="Gerade Verbindung 2667" o:spid="_x0000_s1987" style="position:absolute;rotation:-135;flip:x;visibility:visible;mso-wrap-style:square" from="5048,2380" to="5048,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lOwgAAAN0AAAAPAAAAZHJzL2Rvd25yZXYueG1sRE/dasIw&#10;FL4f+A7hCLubqROcVqOIMHDIhlYf4NAc+2NzUpJYq0+/XAx2+fH9L9e9aURHzleWFYxHCQji3OqK&#10;CwXn0+fbDIQPyBoby6TgQR7Wq8HLElNt73ykLguFiCHsU1RQhtCmUvq8JIN+ZFviyF2sMxgidIXU&#10;Du8x3DTyPUmm0mDFsaHElrYl5dfsZhTMza4+UN0fu699zR/P6f7nO3NKvQ77zQJEoD78i//cO61g&#10;Mp7H/fFNfAJy9QsAAP//AwBQSwECLQAUAAYACAAAACEA2+H2y+4AAACFAQAAEwAAAAAAAAAAAAAA&#10;AAAAAAAAW0NvbnRlbnRfVHlwZXNdLnhtbFBLAQItABQABgAIAAAAIQBa9CxbvwAAABUBAAALAAAA&#10;AAAAAAAAAAAAAB8BAABfcmVscy8ucmVsc1BLAQItABQABgAIAAAAIQCfFjlOwgAAAN0AAAAPAAAA&#10;AAAAAAAAAAAAAAcCAABkcnMvZG93bnJldi54bWxQSwUGAAAAAAMAAwC3AAAA9gIAAAAA&#10;" strokecolor="black [3213]"/>
                            <v:line id="Gerade Verbindung 2668" o:spid="_x0000_s1988" style="position:absolute;rotation:-135;flip:x;visibility:visible;mso-wrap-style:square" from="5048,4241" to="5048,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zVxgAAAN0AAAAPAAAAZHJzL2Rvd25yZXYueG1sRI/dagIx&#10;FITvC32HcAre1exWsLoapRQEi7To6gMcNsf96eZkSeK69elNodDLYWa+YZbrwbSiJ+drywrScQKC&#10;uLC65lLB6bh5noHwAVlja5kU/JCH9erxYYmZtlc+UJ+HUkQI+wwVVCF0mZS+qMigH9uOOHpn6wyG&#10;KF0ptcNrhJtWviTJVBqsOS5U2NF7RcV3fjEK5mbb7KkZDv3HruHX23T39Zk7pUZPw9sCRKAh/If/&#10;2lutYJLOU/h9E5+AXN0BAAD//wMAUEsBAi0AFAAGAAgAAAAhANvh9svuAAAAhQEAABMAAAAAAAAA&#10;AAAAAAAAAAAAAFtDb250ZW50X1R5cGVzXS54bWxQSwECLQAUAAYACAAAACEAWvQsW78AAAAVAQAA&#10;CwAAAAAAAAAAAAAAAAAfAQAAX3JlbHMvLnJlbHNQSwECLQAUAAYACAAAACEA8Fqc1cYAAADdAAAA&#10;DwAAAAAAAAAAAAAAAAAHAgAAZHJzL2Rvd25yZXYueG1sUEsFBgAAAAADAAMAtwAAAPoCAAAAAA==&#10;" strokecolor="black [3213]"/>
                          </v:group>
                        </v:group>
                        <v:group id="Gruppieren 3192" o:spid="_x0000_s1989" style="position:absolute;left:8763;top:64325;width:5226;height:4026" coordsize="52260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9xQAAAN0AAAAPAAAAZHJzL2Rvd25yZXYueG1sRI9Bi8Iw&#10;FITvwv6H8ARvmlZZcatRRFbZgyyoC+Lt0TzbYvNSmtjWf2+EBY/DzHzDLFadKUVDtSssK4hHEQji&#10;1OqCMwV/p+1wBsJ5ZI2lZVLwIAer5UdvgYm2LR+oOfpMBAi7BBXk3leJlC7NyaAb2Yo4eFdbG/RB&#10;1pnUNbYBbko5jqKpNFhwWMixok1O6e14Nwp2LbbrSfzd7G/XzeNy+vw972NSatDv1nMQnjr/Dv+3&#10;f7SCSfw1hteb8ATk8gkAAP//AwBQSwECLQAUAAYACAAAACEA2+H2y+4AAACFAQAAEwAAAAAAAAAA&#10;AAAAAAAAAAAAW0NvbnRlbnRfVHlwZXNdLnhtbFBLAQItABQABgAIAAAAIQBa9CxbvwAAABUBAAAL&#10;AAAAAAAAAAAAAAAAAB8BAABfcmVscy8ucmVsc1BLAQItABQABgAIAAAAIQD/Xk49xQAAAN0AAAAP&#10;AAAAAAAAAAAAAAAAAAcCAABkcnMvZG93bnJldi54bWxQSwUGAAAAAAMAAwC3AAAA+QIAAAAA&#10;">
                          <v:line id="Gerade Verbindung 2670" o:spid="_x0000_s1990" style="position:absolute;visibility:visible;mso-wrap-style:square" from="0,323850" to="522605,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wgxwAAAN0AAAAPAAAAZHJzL2Rvd25yZXYueG1sRI9Pa8JA&#10;FMTvgt9heQVvuomisamrBEHon1Ntxesj+5qkzb4Nu2uM/fTdQqHHYWZ+w2x2g2lFT843lhWkswQE&#10;cWl1w5WC97fDdA3CB2SNrWVScCMPu+14tMFc2yu/Un8MlYgQ9jkqqEPocil9WZNBP7MdcfQ+rDMY&#10;onSV1A6vEW5aOU+SlTTYcFyosaN9TeXX8WIUrMvnT1dkxVO6PHXZdz9/WR3OmVKTu6F4ABFoCP/h&#10;v/ajVrBI7xfw+yY+Abn9AQAA//8DAFBLAQItABQABgAIAAAAIQDb4fbL7gAAAIUBAAATAAAAAAAA&#10;AAAAAAAAAAAAAABbQ29udGVudF9UeXBlc10ueG1sUEsBAi0AFAAGAAgAAAAhAFr0LFu/AAAAFQEA&#10;AAsAAAAAAAAAAAAAAAAAHwEAAF9yZWxzLy5yZWxzUEsBAi0AFAAGAAgAAAAhAKBWHCDHAAAA3QAA&#10;AA8AAAAAAAAAAAAAAAAABwIAAGRycy9kb3ducmV2LnhtbFBLBQYAAAAAAwADALcAAAD7AgAAAAA=&#10;" strokecolor="black [3213]"/>
                          <v:line id="Gerade Verbindung 2671" o:spid="_x0000_s1991" style="position:absolute;visibility:visible;mso-wrap-style:square" from="88900,0" to="88900,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4RUyAAAAN0AAAAPAAAAZHJzL2Rvd25yZXYueG1sRI9Ba8JA&#10;FITvhf6H5RV6q5toNZq6ShCEWk+1LV4f2dckbfZt2N3G2F/fLQgeh5n5hlmuB9OKnpxvLCtIRwkI&#10;4tLqhisF72/bhzkIH5A1tpZJwZk8rFe3N0vMtT3xK/WHUIkIYZ+jgjqELpfSlzUZ9CPbEUfv0zqD&#10;IUpXSe3wFOGmleMkmUmDDceFGjva1FR+H36Mgnn58uWKrNil048u++3H+9n2mCl1fzcUTyACDeEa&#10;vrSftYJJuniE/zfxCcjVHwAAAP//AwBQSwECLQAUAAYACAAAACEA2+H2y+4AAACFAQAAEwAAAAAA&#10;AAAAAAAAAAAAAAAAW0NvbnRlbnRfVHlwZXNdLnhtbFBLAQItABQABgAIAAAAIQBa9CxbvwAAABUB&#10;AAALAAAAAAAAAAAAAAAAAB8BAABfcmVscy8ucmVsc1BLAQItABQABgAIAAAAIQAvv4RUyAAAAN0A&#10;AAAPAAAAAAAAAAAAAAAAAAcCAABkcnMvZG93bnJldi54bWxQSwUGAAAAAAMAAwC3AAAA/AIAAAAA&#10;" strokecolor="black [3213]"/>
                          <v:line id="Gerade Verbindung 2672" o:spid="_x0000_s1992" style="position:absolute;visibility:visible;mso-wrap-style:square" from="177800,6350" to="177800,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HPxwAAAN0AAAAPAAAAZHJzL2Rvd25yZXYueG1sRI9Ba8JA&#10;FITvBf/D8gre6iaKxqauEgTBtidtxesj+5qkzb4Nu2tM++u7hYLHYWa+YVabwbSiJ+cbywrSSQKC&#10;uLS64UrB+9vuYQnCB2SNrWVS8E0eNuvR3Qpzba98oP4YKhEh7HNUUIfQ5VL6siaDfmI74uh9WGcw&#10;ROkqqR1eI9y0cpokC2mw4bhQY0fbmsqv48UoWJYvn67Iiud0fuqyn376utidM6XG90PxBCLQEG7h&#10;//ZeK5ilj3P4exOfgFz/AgAA//8DAFBLAQItABQABgAIAAAAIQDb4fbL7gAAAIUBAAATAAAAAAAA&#10;AAAAAAAAAAAAAABbQ29udGVudF9UeXBlc10ueG1sUEsBAi0AFAAGAAgAAAAhAFr0LFu/AAAAFQEA&#10;AAsAAAAAAAAAAAAAAAAAHwEAAF9yZWxzLy5yZWxzUEsBAi0AFAAGAAgAAAAhAEDzIc/HAAAA3QAA&#10;AA8AAAAAAAAAAAAAAAAABwIAAGRycy9kb3ducmV2LnhtbFBLBQYAAAAAAwADALcAAAD7AgAAAAA=&#10;" strokecolor="black [3213]"/>
                          <v:line id="Gerade Verbindung 2673" o:spid="_x0000_s1993" style="position:absolute;rotation:90;visibility:visible;mso-wrap-style:square" from="31750,266700" to="139065,37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WXxgAAAN0AAAAPAAAAZHJzL2Rvd25yZXYueG1sRI9BawIx&#10;FITvhf6H8ApeRLNqWevWKEVY2NZLa9v7Y/O6Wbp5WZKo6783BaHHYWa+YdbbwXbiRD60jhXMphkI&#10;4trplhsFX5/l5AlEiMgaO8ek4EIBtpv7uzUW2p35g06H2IgE4VCgAhNjX0gZakMWw9T1xMn7cd5i&#10;TNI3Uns8J7jt5DzLcmmx5bRgsKedofr3cLQK+u+lWVz2b2WVv/uyfX3U1Xi3Umr0MLw8g4g0xP/w&#10;rV1pBYvZKoe/N+kJyM0VAAD//wMAUEsBAi0AFAAGAAgAAAAhANvh9svuAAAAhQEAABMAAAAAAAAA&#10;AAAAAAAAAAAAAFtDb250ZW50X1R5cGVzXS54bWxQSwECLQAUAAYACAAAACEAWvQsW78AAAAVAQAA&#10;CwAAAAAAAAAAAAAAAAAfAQAAX3JlbHMvLnJlbHNQSwECLQAUAAYACAAAACEA6wMll8YAAADdAAAA&#10;DwAAAAAAAAAAAAAAAAAHAgAAZHJzL2Rvd25yZXYueG1sUEsFBgAAAAADAAMAtwAAAPoCAAAAAA==&#10;" strokecolor="black [3213]"/>
                          <v:line id="Gerade Verbindung 2674" o:spid="_x0000_s1994" style="position:absolute;rotation:90;visibility:visible;mso-wrap-style:square" from="133350,273050" to="240665,38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4AMxwAAAN0AAAAPAAAAZHJzL2Rvd25yZXYueG1sRI9La8Mw&#10;EITvhf4HsYVcQiMnKXm4UUIJGNz20uZxX6ytZWqtjKQkzr+PCoEeh5n5hlltetuKM/nQOFYwHmUg&#10;iCunG64VHPbF8wJEiMgaW8ek4EoBNuvHhxXm2l34m867WIsE4ZCjAhNjl0sZKkMWw8h1xMn7cd5i&#10;TNLXUnu8JLht5STLZtJiw2nBYEdbQ9Xv7mQVdMe5mV4/P4py9uWL5v1Fl8PtUqnBU//2CiJSH//D&#10;93apFUzHyzn8vUlPQK5vAAAA//8DAFBLAQItABQABgAIAAAAIQDb4fbL7gAAAIUBAAATAAAAAAAA&#10;AAAAAAAAAAAAAABbQ29udGVudF9UeXBlc10ueG1sUEsBAi0AFAAGAAgAAAAhAFr0LFu/AAAAFQEA&#10;AAsAAAAAAAAAAAAAAAAAHwEAAF9yZWxzLy5yZWxzUEsBAi0AFAAGAAgAAAAhAIRPgAzHAAAA3QAA&#10;AA8AAAAAAAAAAAAAAAAABwIAAGRycy9kb3ducmV2LnhtbFBLBQYAAAAAAwADALcAAAD7AgAAAAA=&#10;" strokecolor="black [3213]"/>
                        </v:group>
                      </v:group>
                      <v:shape id="Textfeld 3198" o:spid="_x0000_s1995" type="#_x0000_t202" style="position:absolute;left:10858;top:65913;width:397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ymxAAAAN0AAAAPAAAAZHJzL2Rvd25yZXYueG1sRE9NawIx&#10;EL0X/A9hBC+iWa1YuxrFCgWFilSL52EzblY3k+0m6tpf3xwKPT7e92zR2FLcqPaFYwWDfgKCOHO6&#10;4FzB1+G9NwHhA7LG0jEpeJCHxbz1NMNUuzt/0m0fchFD2KeowIRQpVL6zJBF33cVceROrrYYIqxz&#10;qWu8x3BbymGSjKXFgmODwYpWhrLL/moVTB6jbfc4fjmey93mzfzk3/xxQaU67WY5BRGoCf/iP/da&#10;K3gevMa58U18AnL+CwAA//8DAFBLAQItABQABgAIAAAAIQDb4fbL7gAAAIUBAAATAAAAAAAAAAAA&#10;AAAAAAAAAABbQ29udGVudF9UeXBlc10ueG1sUEsBAi0AFAAGAAgAAAAhAFr0LFu/AAAAFQEAAAsA&#10;AAAAAAAAAAAAAAAAHwEAAF9yZWxzLy5yZWxzUEsBAi0AFAAGAAgAAAAhAEeRPKbEAAAA3QAAAA8A&#10;AAAAAAAAAAAAAAAABwIAAGRycy9kb3ducmV2LnhtbFBLBQYAAAAAAwADALcAAAD4AgAAAAA=&#10;" fillcolor="white [3201]" stroked="f" strokeweight=".5pt">
                        <v:textbox inset="0,0,0,0">
                          <w:txbxContent>
                            <w:p w14:paraId="1A25698B" w14:textId="77777777" w:rsidR="008A6EA7" w:rsidRPr="00A60C13" w:rsidRDefault="008A6EA7" w:rsidP="003C21BE">
                              <w:pPr>
                                <w:rPr>
                                  <w:rFonts w:ascii="Segoe Script" w:hAnsi="Segoe Script"/>
                                  <w:sz w:val="22"/>
                                </w:rPr>
                              </w:pPr>
                              <w:r w:rsidRPr="00A60C13">
                                <w:rPr>
                                  <w:rFonts w:ascii="Segoe Script" w:hAnsi="Segoe Script"/>
                                  <w:sz w:val="22"/>
                                </w:rPr>
                                <w:t>10</w:t>
                              </w:r>
                            </w:p>
                          </w:txbxContent>
                        </v:textbox>
                      </v:shape>
                    </v:group>
                  </v:group>
                </v:group>
              </v:group>
            </w:pict>
          </mc:Fallback>
        </mc:AlternateContent>
      </w:r>
    </w:p>
    <w:p w14:paraId="7C4CDC04" w14:textId="77777777" w:rsidR="003C21BE" w:rsidRDefault="003C21BE" w:rsidP="003C21BE">
      <w:pPr>
        <w:spacing w:line="312" w:lineRule="auto"/>
        <w:rPr>
          <w:sz w:val="22"/>
        </w:rPr>
      </w:pPr>
    </w:p>
    <w:p w14:paraId="2BA17D31" w14:textId="77777777" w:rsidR="003C21BE" w:rsidRDefault="003C21BE" w:rsidP="003C21BE">
      <w:pPr>
        <w:spacing w:line="312" w:lineRule="auto"/>
        <w:rPr>
          <w:sz w:val="22"/>
        </w:rPr>
      </w:pPr>
    </w:p>
    <w:p w14:paraId="6D4C7E77" w14:textId="77777777" w:rsidR="003C21BE" w:rsidRDefault="003C21BE" w:rsidP="003C21BE">
      <w:pPr>
        <w:spacing w:line="312" w:lineRule="auto"/>
        <w:rPr>
          <w:sz w:val="22"/>
        </w:rPr>
      </w:pPr>
    </w:p>
    <w:p w14:paraId="2A9C87E1" w14:textId="77777777" w:rsidR="003C21BE" w:rsidRDefault="003C21BE" w:rsidP="003C21BE">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8"/>
        <w:gridCol w:w="2127"/>
      </w:tblGrid>
      <w:tr w:rsidR="003C21BE" w14:paraId="3EB5EA6B" w14:textId="77777777" w:rsidTr="000C2021">
        <w:trPr>
          <w:trHeight w:val="544"/>
        </w:trPr>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1584E6" w14:textId="77777777" w:rsidR="003C21BE" w:rsidRPr="000F6CC4" w:rsidRDefault="003C21BE" w:rsidP="000C2021">
            <w:pPr>
              <w:pStyle w:val="TabelleKopflinks"/>
              <w:spacing w:line="240" w:lineRule="exact"/>
            </w:pPr>
            <w:r w:rsidRPr="000F6CC4">
              <w:rPr>
                <w:sz w:val="22"/>
              </w:rPr>
              <w:lastRenderedPageBreak/>
              <w:t>Einlege</w:t>
            </w:r>
            <w:r w:rsidR="000C2021" w:rsidRPr="000F6CC4">
              <w:rPr>
                <w:sz w:val="22"/>
              </w:rPr>
              <w:t>r zu Bauanleitung umsetzen</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98544F" w14:textId="77777777" w:rsidR="003C21BE" w:rsidRDefault="003C21BE" w:rsidP="00DF56A2">
            <w:pPr>
              <w:spacing w:line="240" w:lineRule="exact"/>
              <w:jc w:val="center"/>
              <w:rPr>
                <w:rFonts w:eastAsia="Times New Roman"/>
                <w:b/>
                <w:lang w:val="en-GB"/>
              </w:rPr>
            </w:pPr>
            <w:r>
              <w:rPr>
                <w:rFonts w:eastAsia="Times New Roman"/>
                <w:b/>
                <w:lang w:val="en-GB"/>
              </w:rPr>
              <w:t>Holztechnik</w:t>
            </w:r>
          </w:p>
          <w:p w14:paraId="54E70BA0" w14:textId="77777777" w:rsidR="003C21BE" w:rsidRDefault="003C21BE" w:rsidP="00DF56A2">
            <w:pPr>
              <w:pStyle w:val="TabelleKopflinks"/>
              <w:spacing w:line="240" w:lineRule="exact"/>
              <w:jc w:val="center"/>
            </w:pPr>
            <w:r>
              <w:rPr>
                <w:rFonts w:eastAsia="Times New Roman"/>
                <w:lang w:val="en-GB"/>
              </w:rPr>
              <w:t>Z.01.02.03</w:t>
            </w:r>
            <w:r w:rsidR="006D09C7">
              <w:rPr>
                <w:rFonts w:eastAsia="Times New Roman"/>
                <w:lang w:val="en-GB"/>
              </w:rPr>
              <w:t>.02</w:t>
            </w:r>
          </w:p>
        </w:tc>
      </w:tr>
    </w:tbl>
    <w:p w14:paraId="63EED6EC" w14:textId="77777777" w:rsidR="003C21BE" w:rsidRDefault="003C21BE" w:rsidP="003C21BE">
      <w:pPr>
        <w:pStyle w:val="berschrift2"/>
      </w:pPr>
      <w:r w:rsidRPr="00AA18D1">
        <w:rPr>
          <w:noProof/>
        </w:rPr>
        <w:drawing>
          <wp:anchor distT="0" distB="0" distL="114300" distR="114300" simplePos="0" relativeHeight="251783680" behindDoc="0" locked="0" layoutInCell="1" allowOverlap="1" wp14:anchorId="3238DB3B" wp14:editId="458556A3">
            <wp:simplePos x="0" y="0"/>
            <wp:positionH relativeFrom="column">
              <wp:posOffset>4763770</wp:posOffset>
            </wp:positionH>
            <wp:positionV relativeFrom="paragraph">
              <wp:posOffset>74295</wp:posOffset>
            </wp:positionV>
            <wp:extent cx="341630" cy="313055"/>
            <wp:effectExtent l="0" t="0" r="1270" b="0"/>
            <wp:wrapNone/>
            <wp:docPr id="3257" name="Grafik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Die wichtigsten Maße für die Herstellung:</w:t>
      </w:r>
    </w:p>
    <w:p w14:paraId="5CB80395" w14:textId="77777777" w:rsidR="003C21BE" w:rsidRPr="006F6613" w:rsidRDefault="000F5E8A" w:rsidP="003C21BE">
      <w:pPr>
        <w:tabs>
          <w:tab w:val="left" w:pos="426"/>
          <w:tab w:val="left" w:pos="851"/>
        </w:tabs>
        <w:spacing w:line="312" w:lineRule="auto"/>
        <w:rPr>
          <w:sz w:val="22"/>
        </w:rPr>
      </w:pPr>
      <w:r w:rsidRPr="00AA18D1">
        <w:rPr>
          <w:noProof/>
          <w:lang w:eastAsia="de-DE"/>
        </w:rPr>
        <w:drawing>
          <wp:anchor distT="0" distB="0" distL="114300" distR="114300" simplePos="0" relativeHeight="251767296" behindDoc="0" locked="0" layoutInCell="1" allowOverlap="1" wp14:anchorId="7472730D" wp14:editId="275983DB">
            <wp:simplePos x="0" y="0"/>
            <wp:positionH relativeFrom="column">
              <wp:posOffset>4794885</wp:posOffset>
            </wp:positionH>
            <wp:positionV relativeFrom="paragraph">
              <wp:posOffset>655955</wp:posOffset>
            </wp:positionV>
            <wp:extent cx="314325" cy="314325"/>
            <wp:effectExtent l="0" t="0" r="9525" b="9525"/>
            <wp:wrapNone/>
            <wp:docPr id="3274" name="Grafik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BE">
        <w:rPr>
          <w:sz w:val="22"/>
        </w:rPr>
        <w:t xml:space="preserve">Der Abstand zwischen den Mittelpunkten der Bohrlöcher ist ein absolut entscheidendes Maß. Hier ist genaues Arbeiten wichtig, damit der Klappstuhl in </w:t>
      </w:r>
      <w:r w:rsidR="003C21BE" w:rsidRPr="006F6613">
        <w:rPr>
          <w:sz w:val="22"/>
        </w:rPr>
        <w:t>einander passt.</w:t>
      </w:r>
    </w:p>
    <w:p w14:paraId="1A6E61E5" w14:textId="77777777" w:rsidR="003C21BE" w:rsidRPr="006F6613" w:rsidRDefault="003C21BE" w:rsidP="003C21BE">
      <w:pPr>
        <w:tabs>
          <w:tab w:val="left" w:pos="426"/>
          <w:tab w:val="left" w:pos="851"/>
        </w:tabs>
        <w:spacing w:line="312" w:lineRule="auto"/>
        <w:rPr>
          <w:sz w:val="22"/>
        </w:rPr>
      </w:pPr>
      <w:r w:rsidRPr="006F6613">
        <w:rPr>
          <w:sz w:val="22"/>
        </w:rPr>
        <w:t xml:space="preserve">Bitte kontrollieren Sie diese Maße, </w:t>
      </w:r>
      <w:r w:rsidRPr="006F6613">
        <w:rPr>
          <w:b/>
          <w:sz w:val="22"/>
        </w:rPr>
        <w:t>bevor</w:t>
      </w:r>
      <w:r w:rsidRPr="006F6613">
        <w:rPr>
          <w:sz w:val="22"/>
        </w:rPr>
        <w:t xml:space="preserve"> Sie anfangen zu bohren!</w:t>
      </w:r>
      <w:r w:rsidR="000F5E8A" w:rsidRPr="000F5E8A">
        <w:rPr>
          <w:noProof/>
        </w:rPr>
        <w:t xml:space="preserve"> </w:t>
      </w:r>
    </w:p>
    <w:p w14:paraId="17AE3DD9" w14:textId="77777777" w:rsidR="003C21BE" w:rsidRDefault="000F5E8A" w:rsidP="003C21BE">
      <w:pPr>
        <w:tabs>
          <w:tab w:val="left" w:pos="426"/>
          <w:tab w:val="left" w:pos="851"/>
        </w:tabs>
        <w:spacing w:line="312" w:lineRule="auto"/>
        <w:rPr>
          <w:sz w:val="22"/>
        </w:rPr>
      </w:pPr>
      <w:r w:rsidRPr="00AA18D1">
        <w:rPr>
          <w:noProof/>
          <w:lang w:eastAsia="de-DE"/>
        </w:rPr>
        <w:drawing>
          <wp:anchor distT="0" distB="0" distL="114300" distR="114300" simplePos="0" relativeHeight="251760128" behindDoc="0" locked="0" layoutInCell="1" allowOverlap="1" wp14:anchorId="607314AC" wp14:editId="30243DD4">
            <wp:simplePos x="0" y="0"/>
            <wp:positionH relativeFrom="column">
              <wp:posOffset>4796155</wp:posOffset>
            </wp:positionH>
            <wp:positionV relativeFrom="paragraph">
              <wp:posOffset>215265</wp:posOffset>
            </wp:positionV>
            <wp:extent cx="314325" cy="314325"/>
            <wp:effectExtent l="0" t="0" r="9525" b="9525"/>
            <wp:wrapNone/>
            <wp:docPr id="3259" name="Grafik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77564" w14:textId="77777777" w:rsidR="003C21BE" w:rsidRPr="00204F06" w:rsidRDefault="003C21BE" w:rsidP="00A467DE">
      <w:pPr>
        <w:pStyle w:val="Listenabsatz"/>
        <w:numPr>
          <w:ilvl w:val="0"/>
          <w:numId w:val="45"/>
        </w:numPr>
        <w:tabs>
          <w:tab w:val="left" w:pos="426"/>
          <w:tab w:val="left" w:pos="851"/>
        </w:tabs>
        <w:spacing w:line="312" w:lineRule="auto"/>
        <w:rPr>
          <w:sz w:val="22"/>
        </w:rPr>
      </w:pPr>
      <w:r w:rsidRPr="00204F06">
        <w:rPr>
          <w:sz w:val="22"/>
        </w:rPr>
        <w:t>Berechnen Sie den Abstand zwischen den Mittelpunkten der Bohrlöcher</w:t>
      </w:r>
      <w:r>
        <w:rPr>
          <w:sz w:val="22"/>
        </w:rPr>
        <w:t xml:space="preserve"> beim Sitz</w:t>
      </w:r>
      <w:r w:rsidRPr="00204F06">
        <w:rPr>
          <w:sz w:val="22"/>
        </w:rPr>
        <w:t>.</w:t>
      </w:r>
    </w:p>
    <w:p w14:paraId="71AF42B6" w14:textId="77777777" w:rsidR="003C21BE" w:rsidRDefault="003C21BE" w:rsidP="003C21BE">
      <w:pPr>
        <w:tabs>
          <w:tab w:val="left" w:pos="426"/>
          <w:tab w:val="left" w:pos="851"/>
        </w:tabs>
        <w:spacing w:line="312" w:lineRule="auto"/>
        <w:rPr>
          <w:sz w:val="22"/>
        </w:rPr>
      </w:pPr>
      <w:r>
        <w:rPr>
          <w:sz w:val="22"/>
        </w:rPr>
        <w:tab/>
        <w:t xml:space="preserve">Rechnung:  </w:t>
      </w:r>
    </w:p>
    <w:p w14:paraId="6B9F2199" w14:textId="77777777" w:rsidR="003C21BE" w:rsidRDefault="003C21BE" w:rsidP="003C21BE">
      <w:pPr>
        <w:spacing w:line="312" w:lineRule="auto"/>
        <w:rPr>
          <w:sz w:val="22"/>
        </w:rPr>
      </w:pPr>
    </w:p>
    <w:p w14:paraId="52D8D08F" w14:textId="77777777" w:rsidR="003C21BE" w:rsidRDefault="003C21BE" w:rsidP="003C21BE">
      <w:pPr>
        <w:spacing w:line="312" w:lineRule="auto"/>
        <w:rPr>
          <w:sz w:val="22"/>
        </w:rPr>
      </w:pPr>
      <w:r>
        <w:rPr>
          <w:sz w:val="22"/>
        </w:rPr>
        <w:tab/>
      </w:r>
      <w:r>
        <w:rPr>
          <w:sz w:val="22"/>
        </w:rPr>
        <w:tab/>
      </w:r>
      <w:r w:rsidRPr="00A60C13">
        <w:rPr>
          <w:rFonts w:ascii="Segoe Script" w:hAnsi="Segoe Script"/>
          <w:sz w:val="22"/>
        </w:rPr>
        <w:t>308 mm – 2 ∙ 10 mm = 288 mm</w:t>
      </w:r>
    </w:p>
    <w:p w14:paraId="62C5E007" w14:textId="4E3E5499" w:rsidR="003C21BE" w:rsidRDefault="00ED786F" w:rsidP="003C21BE">
      <w:pPr>
        <w:spacing w:line="312" w:lineRule="auto"/>
        <w:rPr>
          <w:sz w:val="22"/>
        </w:rPr>
      </w:pPr>
      <w:r>
        <w:rPr>
          <w:b/>
          <w:noProof/>
          <w:sz w:val="22"/>
          <w:lang w:eastAsia="de-DE"/>
        </w:rPr>
        <mc:AlternateContent>
          <mc:Choice Requires="wpg">
            <w:drawing>
              <wp:anchor distT="0" distB="0" distL="114300" distR="114300" simplePos="0" relativeHeight="251804160" behindDoc="0" locked="0" layoutInCell="1" allowOverlap="1" wp14:anchorId="2F2002D1" wp14:editId="260DB536">
                <wp:simplePos x="0" y="0"/>
                <wp:positionH relativeFrom="column">
                  <wp:posOffset>342900</wp:posOffset>
                </wp:positionH>
                <wp:positionV relativeFrom="paragraph">
                  <wp:posOffset>227965</wp:posOffset>
                </wp:positionV>
                <wp:extent cx="3229610" cy="1777365"/>
                <wp:effectExtent l="0" t="0" r="8890" b="0"/>
                <wp:wrapNone/>
                <wp:docPr id="1370" name="Gruppieren 1370"/>
                <wp:cNvGraphicFramePr/>
                <a:graphic xmlns:a="http://schemas.openxmlformats.org/drawingml/2006/main">
                  <a:graphicData uri="http://schemas.microsoft.com/office/word/2010/wordprocessingGroup">
                    <wpg:wgp>
                      <wpg:cNvGrpSpPr/>
                      <wpg:grpSpPr>
                        <a:xfrm>
                          <a:off x="0" y="0"/>
                          <a:ext cx="3229610" cy="1777365"/>
                          <a:chOff x="0" y="-83128"/>
                          <a:chExt cx="3229610" cy="1778289"/>
                        </a:xfrm>
                      </wpg:grpSpPr>
                      <wpg:grpSp>
                        <wpg:cNvPr id="1371" name="Gruppieren 1371"/>
                        <wpg:cNvGrpSpPr/>
                        <wpg:grpSpPr>
                          <a:xfrm>
                            <a:off x="0" y="187036"/>
                            <a:ext cx="3229610" cy="1508125"/>
                            <a:chOff x="0" y="0"/>
                            <a:chExt cx="3230088" cy="1508167"/>
                          </a:xfrm>
                        </wpg:grpSpPr>
                        <pic:pic xmlns:pic="http://schemas.openxmlformats.org/drawingml/2006/picture">
                          <pic:nvPicPr>
                            <pic:cNvPr id="1372" name="Grafik 1372" descr="F:\Schule_und_mehr\Lernlandschaften\Klappstuhl\Sprekelmayer\Sitz.jpg"/>
                            <pic:cNvPicPr>
                              <a:picLocks noChangeAspect="1"/>
                            </pic:cNvPicPr>
                          </pic:nvPicPr>
                          <pic:blipFill rotWithShape="1">
                            <a:blip r:embed="rId50" cstate="print">
                              <a:extLst>
                                <a:ext uri="{28A0092B-C50C-407E-A947-70E740481C1C}">
                                  <a14:useLocalDpi xmlns:a14="http://schemas.microsoft.com/office/drawing/2010/main" val="0"/>
                                </a:ext>
                              </a:extLst>
                            </a:blip>
                            <a:srcRect l="23621" t="66648" r="34656" b="22105"/>
                            <a:stretch/>
                          </pic:blipFill>
                          <pic:spPr bwMode="auto">
                            <a:xfrm>
                              <a:off x="0" y="273133"/>
                              <a:ext cx="3230088" cy="1235034"/>
                            </a:xfrm>
                            <a:prstGeom prst="rect">
                              <a:avLst/>
                            </a:prstGeom>
                            <a:noFill/>
                            <a:ln>
                              <a:noFill/>
                            </a:ln>
                            <a:extLst>
                              <a:ext uri="{53640926-AAD7-44D8-BBD7-CCE9431645EC}">
                                <a14:shadowObscured xmlns:a14="http://schemas.microsoft.com/office/drawing/2010/main"/>
                              </a:ext>
                            </a:extLst>
                          </pic:spPr>
                        </pic:pic>
                        <wps:wsp>
                          <wps:cNvPr id="1373" name="Gerade Verbindung 1002"/>
                          <wps:cNvCnPr/>
                          <wps:spPr>
                            <a:xfrm flipV="1">
                              <a:off x="510671" y="23744"/>
                              <a:ext cx="0" cy="432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4" name="Gerade Verbindung 1003"/>
                          <wps:cNvCnPr/>
                          <wps:spPr>
                            <a:xfrm>
                              <a:off x="391943" y="106878"/>
                              <a:ext cx="23635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8" name="Gerade Verbindung 1004"/>
                          <wps:cNvCnPr/>
                          <wps:spPr>
                            <a:xfrm flipV="1">
                              <a:off x="2630338" y="0"/>
                              <a:ext cx="0" cy="431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9" name="Gerade Verbindung 1005"/>
                          <wps:cNvCnPr/>
                          <wps:spPr>
                            <a:xfrm rot="2700000" flipH="1">
                              <a:off x="2624401" y="35626"/>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80" name="Gerade Verbindung 1006"/>
                          <wps:cNvCnPr/>
                          <wps:spPr>
                            <a:xfrm rot="2700000" flipH="1">
                              <a:off x="510684" y="35626"/>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81" name="Rechteck 1381"/>
                        <wps:cNvSpPr/>
                        <wps:spPr>
                          <a:xfrm>
                            <a:off x="1274618" y="-83128"/>
                            <a:ext cx="720437" cy="347287"/>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BFAD8" w14:textId="77777777" w:rsidR="00ED786F" w:rsidRPr="006B2519" w:rsidRDefault="00ED786F" w:rsidP="006B2519">
                              <w:pPr>
                                <w:jc w:val="center"/>
                                <w:rPr>
                                  <w:rFonts w:ascii="Segoe Print" w:hAnsi="Segoe Print"/>
                                  <w:color w:val="000000" w:themeColor="text1"/>
                                </w:rPr>
                              </w:pPr>
                              <w:r w:rsidRPr="006B2519">
                                <w:rPr>
                                  <w:rFonts w:ascii="Segoe Print" w:hAnsi="Segoe Print"/>
                                  <w:color w:val="000000" w:themeColor="text1"/>
                                </w:rPr>
                                <w:t>288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2002D1" id="Gruppieren 1370" o:spid="_x0000_s1994" style="position:absolute;margin-left:27pt;margin-top:17.95pt;width:254.3pt;height:139.95pt;z-index:251804160;mso-width-relative:margin;mso-height-relative:margin" coordorigin=",-831" coordsize="32296,17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D/Ia7BQAAUxYAAA4AAABkcnMvZTJvRG9jLnhtbOxYW2/bNhR+H7D/&#10;IOi9sW6WZKNOEaRLVixrg6ZrXwIUNE1ZWiSSo+jY6a/fR1KSc3Hcy4BgKPJgmXeec/id68tXm6b2&#10;rplqK8FnfngQ+B7jVCwqvpz5f304eZH7XqsJX5BacDbzb1jrvzr89ZeXazllkShFvWDKwyG8na7l&#10;zC+1ltPRqKUla0h7ICTjmCyEaohGVy1HC0XWOL2pR1EQpKO1UAupBGVti9HXbtI/tOcXBaP6XVG0&#10;THv1zAdt2n6V/c7Nd3T4kkyXisiyoh0Z5AeoaEjFcelw1GuiibdS1YOjmooq0YpCH1DRjERRVJRZ&#10;HsBNGNzj5lSJlbS8LKfrpRzEBNHek9MPH0vfXp8rr1rg7eIMAuKkwSudqpWUFVOMe3YYUlrL5RSL&#10;T5W8kOeqG1i6nmF8U6jG/IMlb2PlezPIl220RzEYR9EkDXELxVyYZVmcjt0L0BLPtN33Io/DKO+n&#10;fntkex7lE7Nm1N8+MkQONA2dgfgtp+FuTkNz3A9xGuZZEKeO4t3sjoM8jHaz28GQlltO4yDIoTpW&#10;UGZnmu3hVFZ0il+HD7Qe4OPreoRdeqWY3x3SfNMZDVFXK/kCUJZEV/OqrvSNVUuA1hDFr88req5c&#10;5w7Uou0DkKK6MjDD0IK1FMp5Mr28oOWqZp9XfPG5YaW6PGOK1zAjMAyk0Ixf/lETKVu9KuvLC6nY&#10;FasbcsPU5UWlvxz8LZdGXIYEc6ujgRgZnQl61XpcHJeEL9lRK2EhgEUr3LvLR6Z7h4F5XcmTqq49&#10;JfSnSpcXJZFQltAqvpnsZAcO7qnnDvE71X8t6KphXDtbplgNMQrelpVsfU9NWTNnUE31ZgHAUthR&#10;jfukqrh2SGsVfQ8GjHGL4jTCIjCTpmkC6ICKOEnHqe/B0EVRGHTYa7VimpZGbwyHPVNOWi1025uv&#10;/xQLXERWWljedup2lMVhHDs6toi/jdsoHgdxYkXbayjeQLX6lInGMw2wBvLtHeT6rNVOmfslxpxw&#10;YSSOcTKt+Z0BaL0ZsUwYsrsmeDIqDG/S9u+B3oMX+S6DaR8aVJpj76A4HlDMFFkw7yNT84ovVnzp&#10;hUEQGda7Pce8M5rt1BHrJOIVgM3HHkOd7RyHQZrhLWEkozhLrATJtJdxZz6TGO7PGo7B/D0Qbl1x&#10;9rhwYS17YmxL39TMyfk9K+ASYLAdtK0zZse18q4JkEYoBWKdypg3wGqzrcA7DRsDe+3ejd16s5VZ&#10;R/09m4cd9mbB9bC5qbhQu27Xm57kwq0HYG7xbZpzsbixz2QnAKCnQ1KyF0lWzQyFQN8jSDKC6PAT&#10;T8JJAmgaJxukedY50h5AsBTxOOlg9IygnwVBMPld8LbLFlkjsh9BO21RlMZBHOPsh9HcYIjC/NkQ&#10;ORP4ExiiyV4Y2RjiKzBCdATHlcE7ARYWVL/3nqQzUFEaJUngPFw8TqN7cXMHrDCJ4Qn3hw/PHq7Z&#10;Oub/tYfL8ap77JOFwH8GlomccrhSGKtnXO2O154sctom408WReUwKQ5jyIpKzajJKzG4DcOH2kUf&#10;+W4Tk842hVGWpKFzeLfLEH30lEVBEmcuM4+TLMrvJuYPYvDvSnC89cyfjFElMEHJkPr0mY5RD5c8&#10;2NaOeD3aFfj28bo5sy1NmmLD+LG1zy7jGgJ1xMSPhfTfkAs8dUhfD1nIoyG93sw3rrw1tq7ESM6F&#10;+SaLt3WqVtKTCsnoGWn1OVEo/8FUoaSp3+FT1AJvIrqW75VCfdk1btYjycSs761RTpz57T8rYuop&#10;9RuO9HMSwuMhPbedZAwUIUO/PTO/PcNXzbFAqgU8gzrbNOt13TcLJZpPqHwemVsxRTjF3TOfatV3&#10;jjX6mELtlLKjI9t2hZozfiFR3nEPapLtD5tPRMkuI9dA+lvRp7xkei8xd2sdPo9QICgqm7Vv5dql&#10;VTZ7sjYAlUsLq67Kakqjt/t2/bYWfPgvAAAA//8DAFBLAwQKAAAAAAAAACEA0kt8YRtTAgAbUwIA&#10;FQAAAGRycy9tZWRpYS9pbWFnZTEuanBlZ//Y/+AAEEpGSUYAAQEBANwA3AAA/9sAQwAIBgYHBgUI&#10;BwcHCQkICgwUDQwLCwwZEhMPFB0aHx4dGhwcICQuJyAiLCMcHCg3KSwwMTQ0NB8nOT04MjwuMzQy&#10;/9sAQwEJCQkMCwwYDQ0YMiEcITIyMjIyMjIyMjIyMjIyMjIyMjIyMjIyMjIyMjIyMjIyMjIyMjIy&#10;MjIyMjIyMjIyMjIy/8AAEQgKUwd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hu7ZLyyntXZ0SaNo2ZDhgCMHB7GgDzDVPjVF/bNxpnhTw1&#10;f+JHtm2zS2hIjHbgqjEjPfAB7Zrd8FfE3TvF99NpU1lc6VrUC7pLG7GGxxnacDOM9CAe+Kl0DQvD&#10;fwn8MTI18ILNp98l1dkBmY8KCQBnAGBx61xun3Fv4++N1j4j8PROdL0i3aG51DbsWdyrgKueT97H&#10;OOM9sUAeneJvEumeEtDm1fVZvLt48KAoy0jHoqjuT/QnoK8z/wCF6XkSLf3XgLWYNDYjGoEtjaeh&#10;5QL/AOPUvxQUa/8AFPwT4Xm+a0Mhu54j0kGTwfwjYf8AAq9cntbe5s5LSeGOS2kQxvEy5VlIwRj0&#10;xQBW0XWbDxDo9tqumTia0uU3RuPyIPoQQQR6ir9ePfAqR7FvFfh3zCYdO1I+UpOdoJZTz/wAfrXs&#10;N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Q3&#10;V1BY2k13dTJDbwoZJJHOFRQMkk+lZfi7UbnSPCt/f2ZUXEKAoWXIHzAdPoau6xLp8OjXj6rJGmn+&#10;Uy3BkOF2EYI/HOOOeaAKdvP4f8a6Ks0YtdV01pON8e9Cyn0YdjXlnj/SrP4b+JfD/iTwzF9ha6ux&#10;bXdpCxEU6cH7vTpn8cHqKqaVofxG+GNxdW/hmxi17QLp/NgjkbDRZ6ErlSrYwD1HGeK19I8I+L/G&#10;3i6x8Q+PIobKw05vMs9LjYNl8ggnBPGQCcnJwBjFACeOUFj8ffA+ozf6qeI2q/72XH85Vr2GuK+J&#10;ngmbxloMI0+dbbWLCYT2U7ErtbjIyORnA59QK4e41n4032ntof8AwjtrbzuvkvqSuo4xgsDvIB9w&#10;PwzQBa+CeLnxL481GPmGbUsI3Y/NIf5EfnXsdct8P/B0PgfwnBpKyLNcFjNdTAcSSt1x7AAAewq3&#10;Pqd2njyz0pWQWcunTXDrt5LrJGo59MMaAN6iqk2p2cGo22nyTKLu5DNHEOWKqOW9h0GfU1b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Lvxj4a0+9ks73XtOt&#10;7mIhXiluFVlJGQCCfQitus7UzpOn2k+paklrFDEu+WaVBwB79+wA+lAHIeOPGnhifwXqccOv6bNI&#10;0YwkVyjM3zDoAcmqth4r8PeJ76HWNZ1zTbewgbfp+my3SBge00wz9/HKr0Uc9elLxTpB8ReFr7X9&#10;SsVtLKBRJpunmMIw+YATS99xB4TooPOSePT/ALBZ/wDPpB/37FAGOfHXhIdfEuk/+Bkf+NIfHnhE&#10;f8zNpH/gYn+NbH9m2P8Az5W//fpf8KT+zLD/AJ8bb/v0v+FAGP8A8J74Q/6GbSf/AAMT/Gl/4Tvw&#10;l/0M2k/+Bif41r/2ZYf8+Nt/36X/AAo/s2w/58rb/v0v+FAGUPHPhM9PEuk/+Bkf+NcX4j8f6HYe&#10;O9MubHUbG8ll06e2iK3C+UsjSRkGR84VcKT68cdq7LW72x0sw2dpp1vdardZFtaKijOOrscfKg7n&#10;8BkkCuc03w3a6Z8SrV7pYrq/u9LnluZjGArMJIgAq/wqASAPQ8knNAFvRdf8IaV515d+K9JutVus&#10;NdXRu48tjoqjPyovQAfU5JJrsrS8tr+0iurOeOe3lXdHLGwZWHqCKadPsj1s7c59Yl/wqdEWNAiK&#10;FUDAVRgCgB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V7uxt&#10;dQjSO7t450jkWVVkXIDKcg49QasUUAcx8QzjwFqx/wCmS/8Aoa109cv8Rv8Akn+r/wDXJf8A0Na6&#10;igAooooAKKKKAIFsrZL6S9WCMXMiBHlC/MyjoM+nJrm7pv8Ai6+mj10e4/8ARsVdXXI3f/JW9L/7&#10;A1x/6NioA66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f4jf8AJP8AV/8Arkv/AKGtdRXL/Eb/AJJ/q/8A1yX/ANDWuooAKKKKACiiigArkbv/AJK3&#10;pf8A2Brj/wBGxV11cjd/8lb0v/sDXH/o2KgDr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l/iN/wAk/wBX/wCuS/8Aoa11Fcv8Rv8Akn+r/wDXJf8A&#10;0Na6igAooooAKKKKACuRu/8Akrel/wDYGuP/AEbFXXVyN3/yVvS/+wNcf+jYqAOu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X+I3/ACT/AFf/AK5L&#10;/wChrXUVy/xG/wCSf6v/ANcl/wDQ1rqKACiiigAooooAK5G7/wCSt6X/ANga4/8ARsVddXI3f/JW&#10;9L/7A1x/6NioA6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xtQ8QRaTrVnZX0Dw214NkN6SPL87P+qb+6SOhPB6daoahNOvxK0OF&#10;ZZBbvp12XjDHazBocEjOMjJ/M0AdRRRRQAUUUUAFFFFABRRRQAUUVkazr8Ggy2jX0Mi2U7+XJeDH&#10;l27cbfM7gE8bugOM4oA16K5jxZNNHqfhQQzPGsusKkgRyodfs87YODyMgHB9BXT0AFFFFABRRRQA&#10;UUUUAFFFFABRRRQBy3xG/wCSf6v/ANcl/wDQ1rqa5X4kHHw+1f8A65r/AOhrXVUAFFFFABRRRQAV&#10;yN3/AMlb0v8A7A1x/wCjYq66uUul/wCLq6a/po9wP/IsVAHV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PibxDZeFPDt5reoCQ2tqo&#10;LLEuWYlgoAHuSBWtXn/xt/5JDrv/AG7/APo+OgDMi+OFjPCk0PhHxPJE6hkdLNSrD1B3cil/4Xba&#10;f9Cf4p/8Ah/8VXZeBP8Aknnhn/sFWv8A6KWugoA8t/4Xbaf9Cf4o/wDAIf8AxVL/AMLstf8AoTvF&#10;P/gEP/iq9RooA4zwV8SdM8bX1/Y21jf2V3ZBWkivIwpIJI7E8gjkHHUV2deV+EP+S9+Ov+uFv/6A&#10;leqUAFFFFABRRRQAUUUUAFFFFABRRRQAUUUUAFFFFABRRRQAUUUUAFFFFABRRRQAUUUUAFFFFABR&#10;RRQAUUUUAFFFFABRRRQAUUUUAFFFFABRRRQAUUUUAFFFFABRRRQAUUUUAFFFFABRRRQAUUUUAFFF&#10;FABXN+NvGuneBNCXVdSjnlSSZYI44FBZnIJ7kADCk5rpK8g/aM/5ELTT/wBRaP8A9FS0AXv+F12v&#10;/QneKv8AwCH/AMVSf8LttP8AoT/FP/gEP/iq9SooA8t/4Xbaf9Cf4p/8Ah/8VS/8Lrtf+hO8Vf8A&#10;gEP/AIqvUaKAOa8D+NrDx5okuqadb3MEUVw1u6XAUNuCq3G0njDD9a6WvLfgV/yLPiD/ALD1x/6B&#10;FXqVABRRRQAUUUUAFFFFABRRRQAUUUUAFFFFABTJZPJheQqzbFLbUGScdgO5p9FAHIXviPT9XsJr&#10;G+8M69Nazrtkjk0x8Efzz3yORXDweKptA8f6VDrNtq0mnx2c9vp9zcWrCeYu0WI3H8RXbjd33DOD&#10;mvZ64/X7K01Px7pFjfQJPbTaXeq8bjhhvg//AF5HIoAtnxlGP+YD4hP0016afGsQ/wCZf8R/+Cx6&#10;bpV1qGgarFoOqGa7tJsjTtR27iQAT5UxHRwBw3Rh6EHPU0Acv/wm0X/QveI//BY9H/CbRf8AQveI&#10;/wDwWPXUUUAcv/wm0X/QveI//BY9H/CbRf8AQveI/wDwWPXUUUAcv/wm0X/QveI//BY9H/CbRf8A&#10;QveI/wDwWPXUUUAcx/wmsX/QveI//BY9Nm8VWl5byW9x4c16WGRSjxyaW5VgeoIPGK6migDxLV/E&#10;b+GNU8PQXNhqyeG7XUxNbz3lsyPbkwzIIMn74+fK55ABB4Ar0o+MIh00PX2HYjTnqr42ghub3wpB&#10;cRJLFJrIV0dQwYfZrjgim2sl14Ov7fTbjzLnw/cOIrO45aSzc9IpO5jP8L9uh4waALB8axD/AJl/&#10;xF/4LHpP+E2i/wChe8R/+Cx66iigDl/+E2i/6F7xH/4LHo/4TaL/AKF7xH/4LHrqKKAOX/4TaL/o&#10;XvEf/gsej/hNov8AoXvEf/gseuoooA5f/hNov+he8R/+Cx6P+E2i/wChe8R/+Cx66iigDl/+E2i/&#10;6F7xJ/4LHqex8WR317FajRdcgMhwJLiwdI14zyx6CuhooAjmhiuYWiniSWNuGR1DKfqDUlFFABRR&#10;RQAUUUUAFcB4p+Kei+GvEw0ddM1DVNTjh3yLYQrIYlYj5TzkHGDjHda3fHHiy18F+FLzWLgq0iLs&#10;toif9bMQdq/TjJx2BPauf+E3hW60bQp9c1oM/iDXJPtd48i7WRTkqhHQHksQAMFsfwigCh/wuu1/&#10;6E7xV/4Aj/4qiL44aR/aNlaXnh/X7BbuZYUmurZUUFiBn73IGQTjJx2r1GvLPjh/yC/C/wD2HYP/&#10;AEFqAPU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8Ajb/ySHXf+3f/ANHx16BXn/xt/wCSQ67/ANu//o+OgDoPAn/JPPDP/YKtf/RS10Fc&#10;/wCBP+SeeGf+wVa/+ilroKACiiigDyrwh/yXvx1/1wt//QEr1WvKfB//ACXzx1/1wt//AEBK9WoA&#10;KKKKACiiigAooooAKKKKACiiigAooooAKKKKACiiigAooooAKKKKACiiigAooooAKKKKACiiigAo&#10;oooAKKKKACiiigAooooAKKKKACiiigAooooAKKKKACiiigAooooAKKKKACiiigAooooAKKKKACvH&#10;/wBo3/kQdN/7Csf/AKKlr2CvHv2jv+RB07/sKx/+ipaAPYaKKKACiiigDyz4Ef8AIr69/wBh64/9&#10;Air1OvLPgR/yK2vf9h64/wDQIq9ToAKKKKACiiigAooooAKKKKACiiigAooooAKKKKACuS1I/wDF&#10;0/D4/wCoZe/+hwV1tchqf/JVvD//AGDL3/0OGgDr6KKKACiiigAooooAKKKhmu7a3OJ7iKL/AH3C&#10;/wA6AJqKZFNFOm6KRJF9UYEU+gDlPGJ/4m3g/wD7DY/9Jp66uuU8Y/8AIV8H/wDYbH/pNPXV0AFF&#10;FFABRRRQAUUUUAFFFFABRRRQAUUUUAFFFFABRRXnnxb8WXWiaFb6Jo3mHX9cf7LZiI4ZASAzA9j8&#10;wAORgtn+E0Ac6pHxZ+KpIkMvhLw0wKgcx3dz654yM/7w2p28yvZa53wP4UtvBfhOz0aDY0ka77iV&#10;RjzZT95unPoM84AHauioAK8r+OP/ACC/C/8A2HYP/QWr1SvKvjj/AMgvwv8A9h2D/wBBagD1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P/&#10;AI2/8kh13/t3/wDR8degV5/8bf8AkkOu/wDbv/6PjoA6DwJ/yTzwz/2CrX/0UtdBXP8AgT/knnhn&#10;/sFWv/opa6CgAooooA8p8H/8l88df9cLf/0BK9Wrynwf/wAl88df9cLf/wBASvVqACiiigAooooA&#10;KKKKACiiigAooooAKKKKACiiigAooooAKKKKACiiigAooooAKKKKACiiigAooooAKKKKACiiigAo&#10;oooAKKKKACiiigAooooAKKKKACiiigAooooAKKKKACiiigAooooAKKKKACiiigArx79o7/kQdO/7&#10;Csf/AKKlr2GvHv2jv+RB07/sKx/+ipaAPYaKKKACiiigDyz4Ef8AIra9/wBh64/9Air1OvLPgR/y&#10;K2vf9h64/wDQIq9ToAKKKKACiiigAooooAKKKKACiiigAooooAKKKKACuQ1P/kq/h/8A7Bl7/wCh&#10;w119chqf/JV/D/8A2DL3/wBDhoA6+iiigAooooAKKKKAPKPGGoeIfF/xBPgXQNRfS7K1t1uNSvIv&#10;9ZhsfKp69CvTHJOeBT4P2f8Awcik3UuqXkzHLSzXIBJ/4CoqDxfHq/gP4jP45sdOn1LSb62FvqMN&#10;uuZIduMPj0+UcnjqDjIrWtfjj4EuFzLqc9qw6pPayAj2+UGgDLuvgHoMBNzoGratpN+o/dSxz7lU&#10;+4wG/JhWt8LvEus6iNY8OeIyJNX0KZYZLgf8tkbO1j6n5Tz3BHfNVr/45+EYVMemNeatdniOC1t2&#10;G89hlgP61N8LNC1uCbXfFPiKA2uo67Okn2QjBgjTdtB7g4bGDyAozzmgDb8Y/wDIV8H/APYbH/pN&#10;PXV1yvjH/kK+D/8AsNj/ANJp66qgAooooAKKKKACiiigAooooAKKKKACiiigAooooAr399b6Zp9z&#10;f3kgitraJppXIztVRknj2FeVfDWxn8a+LdR+JWrROInZrbRYXbPlRKSpbHOD1HBxuMhxyKPije3P&#10;jHxPp3w00mQr57LdarcJ8whhX5grAdD0bBxkmPn5q9U0+xttL062sLOPy7a2iWGJM52qowB+QoAs&#10;0UUUAFeVfHH/AJBfhf8A7DsH/oLV6rXlXxx/5Bfhf/sOwf8AoLUAeq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5/wDG3/kkOu/9u/8A6Pjr&#10;0CvP/jb/AMkh13/t3/8AR8dAHQeBP+SeeGf+wVa/+ilroK5/wJ/yTzwz/wBgq1/9FLXQUAFFFFAH&#10;lPg//kvnjr/rhb/+gJXq1eU+D/8Akvnjr/rhb/8AoCV6tQAUUUUAFFFFABRRRQAUUUUAFFFFABRR&#10;RQAUUUUAFFFFABRRRQAUUUUAFFFFABRRRQAUUUUAFFFFABRRRQAUUUUAFFFFABRRRQAUUUUAFFFF&#10;ABRRRQAUUUUAFFFFABRRRQAUUUUAFFFFABRRRQAUUUUAFePftHf8iDp3/YVj/wDRUtew149+0d/y&#10;IOnf9hWP/wBFS0Aew0UUUAFFFFAHlnwI/wCRW17/ALD1x/6BFXqdeWfAj/kVte/7D1x/6BFXqdAB&#10;RRRQAUUUUAFFFFABRRRQAUUUUAFFFFABRRRQAVyGp/8AJV/D/wD2DL3/ANDhrr65DU/+Sr+H/wDs&#10;GXv/AKHDQB19FFFABRRRQAUUUUAYVt4u0q68YXfheJpTqVrCJpAY/k2nb0Pr8wrH8d674Q8IWKXu&#10;t6ba3NxOxEEC2qPLM3fGRwBnkk/rxXH6dfWdj+0trhuriGHzdPREaRgoZtsZwCe/H6Vf1Kzhu/2i&#10;dJl1Eh4F0oyaeG5RpVZs49xkn8qAKkHxNl0OJb66+GGpaXpx+/cwwgFB6kbF4+pr0/Qde07xLo8G&#10;q6VcLPazDKsOqnurDsR3FaJAIIIBB4INeUfCqG30/wAe/EDS9MP/ABK4LyJo0B+WN237lA9iMf8A&#10;ARQB1vjH/kK+D/8AsNj/ANJp66uuV8Y/8hXwf/2Gx/6TT11VABRRRQAUUUUAFFFFABRRRQAUUUUA&#10;FFFFABXP+NfFdr4L8K3mtXIV2iAWCEsFM0p4VR/M4yQAT2roK8ZnA+LXxWFvnzfCnhltzSJyl3cH&#10;HynPUZBHAI2oeRvFAG/8IvCl3pGi3PiDWwza9rsn2q5aRdrIpJKqR2JyWIAGMgY+WvR6KKACiiig&#10;Aryr44/8gzwv/wBh2D/0Fq9Vryr44/8AIM8L/wDYdg/9BagD1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P/jb/AMkh13/t3/8AR8degV5/&#10;8bf+SQ67/wBu/wD6PjoA6DwJ/wAk88M/9gq1/wDRS10Fc/4E/wCSeeGf+wVa/wDopa6CgAooooA8&#10;p8H/APJfPHX/AFwt/wD0BK9Wryrwf/yXzx1/1wt//QEr1WgAooooAKKKKACiiigAooooAKKKKACi&#10;iigAooooAKKKKACiiigAooooAKKKKACiiigAooooAKKKKACiiigAooooAKKKKACiiigAooooAKKK&#10;KACiiigAooooAKKKKACiiigAooooAKKKKACiiigAooooAK8e/aO/5EHTv+wrH/6Klr2GvHv2jv8A&#10;kQdO/wCwrH/6KloA9hooooAKKKKAPLPgR/yK2vf9h64/9Air1OvLPgR/yK2vf9h64/8AQIq9ToAK&#10;KKKACiiigAooooAKKKKACiiigAooooAKKKKACuQ1P/kq/h//ALBl7/6HDXX1yGp/8lX8P/8AYMvf&#10;/Q4aAOvooooAKKKKACiiigDjvEvwv8JeLL2S+1TTWN7IAGuIpnRjgYHAOOntXGzfAC1g1K0vNH8U&#10;alZm1lEkQlUSFMdQrArtPvzXsdFAHM+ONM8TavosVn4X1WLTLl5h59w+ciLByFIBIOcdMfUU3wJ4&#10;IsvAuhGwt5nubmZ/NurqQYaaT1xk4HoM/qTXUUUAcp4x/wCQr4P/AOw2P/SaeurrlPGP/IV8H/8A&#10;YbH/AKTT11dABRRRQAUUUUAFFFFABRRRQAUUUUAFFFQXt7b6dYXF9eSrFbW8bSyyN0VVGSfyFAHC&#10;fFjxhcaBocGjaQPM1/W3+yWaKxDJuwpcHjB+YAZI5IPIU1veBPCcHgrwjZ6PFtaZB5lzKo/1szfe&#10;bOBkdhnnaorhfhzZXHjnxjf/ABI1WJxbqzWuhxv8uyEFlLFRnnkjqRuaTjgY9eoAKKKKACiiigAr&#10;yr44/wDIM8L/APYdg/8AQWr1WvKvjj/yDPC//Ydg/wDQWoA9V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z/AONv/JIdd/7d/wD0fHXoFef/&#10;ABt/5JDrv/bv/wCj46AOg8Cf8k88M/8AYKtf/RS10FeT+E/i/wCBNM8G6HYXmu+XdWunwQzJ9knO&#10;11jUMMhMHBB6V33hvxZoni6ylvNCvftcEMnlO3lPHhsA4w4B6EUAbVFUNZ1nT/D2kT6rqtwLeytw&#10;DLLsZtuSFHCgnqQOBXHf8Lt+Hn/Qw/8Aklcf/G6AMrwh/wAl78df9cLf/wBASvVa8c+G+s2HiH4y&#10;eM9V0uf7RZXFvAYpdjLuwqqeGAI5B6ivY6ACiiigAooooAKKKKACiiigAooooAKKKKACiiigAooo&#10;oAKKKKACiiigAooooAKKKKACiiigAooooAKKKKACiiigAooooAKKKKACiiigAooooAKKKKACiiig&#10;AooooAKKKKACiiigAooooAKKKKACiiigArx79o7/AJEHTf8AsKx/+ipa9hrx/wDaN/5EHTf+wrH/&#10;AOipaAPYKKK4a9+MPgPTr+4srrXglxbyNFKgtJ22spwRkIQeR2oA7mivP/8Ahdvw8/6GH/ySuP8A&#10;43VnT/i94F1TUbbT7PXRJdXMqwwobSddzscAZKADJPegDD+BP/Ir6/8A9h64/wDQIq9Try34Ff8A&#10;Is+IP+w9cf8AoEdepUAFFFFABRRRQAUUUUAFFFFABRRRQAUUUUAFFFFABXIan/yVfw//ANgy9/8A&#10;Q4a6+uQ1P/kq/h//ALBl7/6HDQB19FFFABRRRQAUUUUAFFFFABVC91e0069s7a6dozeMY4nKnYXG&#10;MKW6AnPAPXBq/XE6n4+8B6ha3Om3+r20sT5jljZJOoODyBwQe45BFAFzxgM6p4Q/7Da/+k1xXVV4&#10;te+P9Ih1rw3p1zrKX1nZ6mLiLUSrZ8ryJkCy8ffBdRkfeHPBzXen4meDR112D/vh/wD4mgDrKK48&#10;/FPwSOviCD/v2/8A8TSf8LU8Ef8AQwQf9+3/APiaAOxorjv+Fq+CP+hgg/79yf8AxNH/AAtXwR/0&#10;MEH/AH7k/wDiaAOxorjv+Fq+CP8AoYIP+/cn/wATR/wtXwR/0MEH/fuT/wCJoA7GiuO/4Wr4I/6G&#10;CD/v3J/8TR/wtXwR/wBDBB/37k/+JoA7GiuO/wCFq+CP+hgg/wC/cn/xNXNM+IHhXWdQisNP1mGe&#10;6lJCRqrAtgE9xjsaAOlryL4o6jd+LfEen/DTRZ9j3RE+rTBdwhhXDKp9DwGxxklBn5jXoPjDxNb+&#10;D/Ct9rlzGZVtkGyJTgyOSFVc9gSRk84GTzXJ/CLwrdado8/ibXMTeINcb7RNM6/OkTYKp7Z+8QAO&#10;oGPlFAHfabp1po+mWunWMIhtbaNYoowc4UDA5PJPueTVqiigAooooAKKKKACvKvjj/yDPC//AGHY&#10;P/QWr1WvKvjj/wAgzwv/ANh2D/0FqAPV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8/+Nv8AySHXf+3f/wBHx16BXn/xt/5JDrv/AG7/APo+&#10;OgDoPAn/ACTzwz/2CrX/ANFLXQVz/gT/AJJ54Z/7BVr/AOilroKACiiigDyvwh/yXrx3/wBcLf8A&#10;9ASvVK8q8If8l78df9cLf/0BK9VoAKKKKACiiigAooooAKKKKACiiigAooooAKKKKACiiigAoooo&#10;AKKKKACiiigAooooAKKKKACiiigAooooAKKKKACiiigAooooAKKKKACiiigAooooAKKKKACiiigA&#10;ooooAKKKKACiiigAooooAKKKKACvH/2jf+RB03/sKx/+ipa9grx79o7/AJEHTv8AsKx/+ipaAPYa&#10;KKKACiiigDy34Ff8iz4g/wCw9cf+gRV6lXlnwI/5FfXv+w9cf+gRV6nQAUUUUAFFFFABRRRQAUUU&#10;UAFFFFABRRRQAUUUUAFchqf/ACVfw/8A9gy9/wDQ4a6+uQ1P/kq/h/8A7Bl7/wChw0AdfRRRQAUU&#10;UUAFFFFABRRRQAUUUUAcb4/sbXU5vC1jexLLbzayFdG7/wCjT/kQcEHsau2OpXOh6hFo2tTPLDM2&#10;2w1GT/lt/wBMpD2kHY8BgOOcirmuaNJq15okyTLGNOvxduCud4EUiYHofnH5VqTwQ3MflzxJKmQ2&#10;11DDIOQcHuCM0AS0UUUAFFFFABRRRQAUUUUAFFFFAHnPx0/5JNqn/XSD/wBGrXeaZ/yCbP8A64J/&#10;6CK4P46f8km1T/rpB/6NWu70v/kE2f8A1wT/ANBFAFuiiigAooooAKKKKACvKvjj/wAgzwv/ANh2&#10;D/0Fq9Vryr44/wDIL8L/APYdg/8AQWoA9V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z/wCNv/JIdd/7d/8A0fHXoFef/G3/AJJDrv8A27/+&#10;j46AOg8Cf8k88M/9gq1/9FLXQVz/AIE/5J54Z/7BVr/6KWugoAKKKKAPKvB//JfPHX/XC3/9ASvV&#10;a8p8H/8AJfPHX/XC3/8AQEr1agAooooAKKKKACiiigAooooAKKKKACiiigAooooAKKKKACiiigAo&#10;oooAKKKKACiiigAooooAKKKKACiiigAooooAKKKKACiiigAooooAKKKKACiiigAooooAKKKKACii&#10;igAooooAKKKKACiiigAooooAK8e/aO/5EHTv+wrH/wCipa9hrx79o7/kQdO/7Csf/oqWgD2Giiig&#10;AooooA8s+BH/ACK2vf8AYeuP/QIq9Tryz4Ef8itr3/YeuP8A0CKvU6ACiiigAooooAKKKKACiiig&#10;AooooAKKKKACiiigArkNT/5Kv4f/AOwZe/8AocNdfXIan/yVfw//ANgy9/8AQ4aAOvooooAKKKKA&#10;CiiigAooooAKKKKACiiigAooooAKKKKACiiigAooooAKKKKAPOfjp/ySbVP+ukH/AKNWu70v/kE2&#10;X/XBP/QRXCfHT/kk2qf9dIP/AEatd3pf/IJsv+uCf+gigC3RRRQAUUUUAFFFFABXlXxx/wCQX4X/&#10;AOw7B/6C1eq15V8cf+QX4X/7DsH/AKC1AHq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f8Axt/5JDrv/bv/AOj469Arz/42/wDJIdd/7d//&#10;AEfHQB0HgT/knnhn/sFWv/opa6Cuf8Cf8k88M/8AYKtf/RS10FABRRRQB5T4P/5L546/64W//oCV&#10;6tXlPg//AJL546/64W//AKAlerUAFFFFABRRRQAUUUUAFFFFABRRRQAUUUUAFFFFABRRRQAUUUUA&#10;FFFFABRRRQAUUUUAFFFFABRRRQAUUUUAFFFFABRRRQAUUUUAFFFFABRRRQAUUUUAFFFFABRRRQAU&#10;UUUAFFFFABRRRQAUUUUAFFFFABXj37R3/Ig6d/2FY/8A0VLXsNePftHf8iDp3/YVj/8ARUtAHsNF&#10;FFABRRRQB5Z8CP8AkVte/wCw9cf+gRV6nXlnwI/5FbXv+w9cf+gRV6nQAUUUUAFFFFABRRRQAUUU&#10;UAFFFFABRRRQAUUUUAFchqf/ACVfw/8A9gy9/wDQ4a6+uQ1P/kq/h/8A7Bl7/wChw0AdfRRRQAUU&#10;UUAFFFFABRRRQAUUUUAFFFFABRRRQAUUUUAFFFFABRRRQAUUUUAec/HT/kk2qf8AXSD/ANGrXd6X&#10;/wAgmy/64J/6CK4T46f8km1T/rpB/wCjVru9L/5BNl/1wT/0EUAW6KKKACiiigAooooAK8q+OP8A&#10;yC/C/wD2HYP/AEFq9Vryr44/8gvwv/2HYP8A0FqAPV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wDjb/ySHXf+3f8A9Hx16BXn/wAbf+SQ&#10;67/27/8Ao+OgDoPAn/JPPDP/AGCrX/0UtdBXP+BP+SeeGf8AsFWv/opa6CgAooooA8p8H/8AJfPH&#10;X/XC3/8AQEr1avKfB/8AyXzx1/1wt/8A0BK9WoAKKKKACiiigAooooAKKKKACiiigAooooAKKKKA&#10;CiiigAooooAKKKKACiiigAooooAKKKKACiiigAooooAKKKKACiiigAooooAKKKKACiiigAooooAK&#10;KKKACiiigAooooAKKKKACiiigAooooAKKKKACvHv2jv+RB07/sKx/wDoqWvYa8e/aO/5EHTv+wrH&#10;/wCipaAPYaKKKACiiigDyz4Ef8itr3/YeuP/AECKvU68s+BH/Ira9/2Hrj/0CKvU6ACiiigAoooo&#10;AKKKKACiiigAooooAKKKKACiiigArkNT/wCSr+H/APsGXv8A6HDXX1yGp/8AJV/D/wD2DL3/ANDh&#10;oA6+iiigAooooAKKKKACiiigAooooAKKKKACiiigAooooAKKKKACiiigAooooA85+On/ACSbVP8A&#10;rpB/6NWu70v/AJBNl/1wT/0EVwnx0/5JNqn/AF0g/wDRq13el/8AIJsv+uCf+gigC3RRRQAUUUUA&#10;FFFFABXlXxx/5Bfhf/sOwf8AoLV6rXlXxx/5Bfhf/sOwf+gtQB6r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n/xt/5JDrv/AG7/APo+OvQK&#10;8/8Ajb/ySHXf+3f/ANHx0AdB4E/5J54Z/wCwVa/+ilroK5/wJ/yTzwz/ANgq1/8ARS10FABRRRQB&#10;5T4P/wCS+eOv+uFv/wCgJXq1eU+D/wDkvnjr/rhb/wDoCV6tQAUUUUAFFFFABRRRQAUUUUAFFFFA&#10;BRRRQAUUUUAFFFFABRRRQAUUUUAFFFFABRRRQAUUUUAFFFFABRRRQAUUUUAFFFFABRRRQAUUUUAF&#10;FFFABRRRQAUUUUAFFFFABRRRQAUUUUAFFFFABRRRQAUUUUAFePftHf8AIg6d/wBhWP8A9FS17DXj&#10;37R3/Ig6d/2FY/8A0VLQB7DRRRQAUUUUAeWfAj/kVte/7D1x/wCgRV6nXlnwI/5FbXv+w9cf+gRV&#10;6nQAUUUUAFFFFABRRRQAUUUUAFFFFABRRRQAUUUUAFchqf8AyVfw/wD9gy9/9Dhrr65DU/8Akq/h&#10;/wD7Bl7/AOhw0AdfRRRQAUUUUAFFFFABRRRQAUUUUAFFFFABRRRQAUUUUAFFFFABRRRQAUUUUAec&#10;/HT/AJJNqn/XSD/0atd3pf8AyCbL/rgn/oIrhPjp/wAkm1T/AK6Qf+jVru9L/wCQTZf9cE/9BFAF&#10;uiiigAooooAKKKKACvKvjj/yC/C//Ydg/wDQWr1WvKvjj/yC/C//AGHYP/QWoA9V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z/42/8AJIdd&#10;/wC3f/0fHXoFef8Axt/5JDrv/bv/AOj46AOg8Cf8k88M/wDYKtf/AEUtdBXP+BP+SeeGf+wVa/8A&#10;opa6CgAooooA8p8H/wDJfPHX/XC3/wDQEr1avKfB/wDyXzx1/wBcLf8A9ASvVqACiiigAooooAKK&#10;KKACiiigAooooAKKKKACiiigAooooAKKKKACiiigAooooAKKKKACiiigAooooAKKKKACiiigAooo&#10;oAKKKKACiiigAooooAKKKKACiiigAooooAKKKKACiiigAooooAKKKKACiiigArx79o7/AJEHTv8A&#10;sKx/+ipa9hrx79o7/kQdO/7Csf8A6KloA9hooooAKKKKAPLPgR/yK2vf9h64/wDQIq9Tryz4Ef8A&#10;Ira9/wBh64/9Air1OgAooooAKKKKACiiigAooooAKKKKACiiigAooooAK5DU/wDkq/h//sGXv/oc&#10;NdfXIan/AMlX8P8A/YMvf/Q4aAOvooooAKKKKACiiigAooooAKKKKACiiigAooooAKKKKACiiigA&#10;ooooAKKKKAPOfjp/ySbVP+ukH/o1a7vS/wDkE2X/AFwT/wBBFcJ8dP8Akk2qf9dIP/Rq13el/wDI&#10;Jsv+uCf+gigC3RRRQAUUUUAFFFFABXlXxx/5Bfhf/sOwf+gtXqteVfHH/kF+F/8AsOwf+gtQB6r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n/xt/wCSQ67/ANu//o+OvQK8/wDjb/ySHXf+3f8A9Hx0AdB4E/5J54Z/7BVr/wCilroK5/wJ/wAk&#10;88M/9gq1/wDRS10FABRRRQB5T4P/AOS+eOv+uFv/AOgJXq1eU+D/APkvnjr/AK4W/wD6AlerUAFF&#10;FFABRRRQAUUUUAFFFFABRRRQAUUUUAFFFFABRRRQAUUUUAFFFFABRRRQAUUUUAFFFFABRRRQAUUU&#10;UAFFFFABRRRQAUUUUAFFFFABRRRQAUUUUAFFFFABRRRQAUUUUAFFFFABRRRQAUUUUAFFFFABXj37&#10;R3/Ig6d/2FY//RUtew149+0d/wAiDp3/AGFY/wD0VLQB7DRRRQAUUUUAeWfAj/kVte/7D1x/6BFX&#10;qdeWfAj/AJFbXv8AsPXH/oEVep0AFFFFABRRRQAUUUUAFFFFABRRRQAUUUUAFFFFABXIan/yVfw/&#10;/wBgy9/9Dhrr65DU/wDkq/h//sGXv/ocNAHX0UUUAFFFFABRRRQAUUUUAFFFFABRRRQAUUUUAFFF&#10;FABRRRQAUUUUAFFFFAHnPx0/5JNqn/XSD/0atd3pf/IJsv8Argn/AKCK4T46f8km1T/rpB/6NWu7&#10;0v8A5BNl/wBcE/8AQRQBbooooAKKKKACiiigAryr44/8gvwv/wBh2D/0Fq9Vryr44/8AIL8L/wDY&#10;dg/9BagD1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P/jb/AMkh13/t3/8AR8degV5/8bf+SQ67/wBu/wD6PjoA6DwJ/wAk88M/9gq1/wDR&#10;S10Fc/4E/wCSeeGf+wVa/wDopa6CgAooooA8p8H/APJfPHX/AFwt/wD0BK9Wrynwf/yXzx1/1wt/&#10;/QEr1agAooooAKKKKACiiigAooooAKKKKACiiigAooooAKKKKACiiigAooooAKKKKACiiigAoooo&#10;AKKKKACiiigAooooAKKKKACiiigAooooAKKKKACiiigAooooAKKKKACiiigAooooAKKKKACiiigA&#10;ooooAK8e/aO/5EHTv+wrH/6Klr2GvHv2jv8AkQdO/wCwrH/6KloA9hooooAKKKKAPLPgR/yK2vf9&#10;h64/9Air1OvLPgR/yK2vf9h64/8AQIq9ToAKKKKACiiigAooooAKKKKACiiigAooooAKKKKACuQ1&#10;P/kq/h//ALBl7/6HDXX1yGp/8lX8P/8AYMvf/Q4aAOvooooAKKKKACiiigAooooAKKKKACiiigAo&#10;oooAKKKKACiiigAooooAKKKKAPOfjp/ySbVP+ukH/o1a7vS/+QTZf9cE/wDQRXCfHT/kk2qf9dIP&#10;/Rq13el/8gmy/wCuCf8AoIoAt0UUUAFFFFABRRRQAV5V8cf+QX4X/wCw7B/6C1eq15V8cf8AkF+F&#10;/wDsOwf+gtQB6r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n/wAbf+SQ67/27/8Ao+OvQK8/+Nv/ACSHXf8At3/9Hx0AdB4E/wCSeeGf+wVa&#10;/wDopa6Cuf8AAn/JPPDP/YKtf/RS10FABRRRQB5T4P8A+S+eOv8Arhb/APoCV6tXlPg//kvnjr/r&#10;hb/+gJXq1ABRRRQAUUUUAFFFFABRRRQAUUUUAFFFFABRRRQAUUUUAFFFFABRRRQAUUUUAFFFFABR&#10;RRQAUUUUAFFFFABRRRQAUUUUAFFFFABRRRQAUUUUAFFFFABRRRQAUUUUAFFFFABRRRQAUUUUAFFF&#10;FABRRRQAV49+0d/yIOnf9hWP/wBFS17DXj37R3/Ig6d/2FY//RUtAHsNFFFABRRRQB5Z8CP+RW17&#10;/sPXH/oEVep15Z8CP+RW17/sPXH/AKBFXqdABRRRQAUUUUAFFFFABRRRQAUUUUAFFFFABRRRQAVy&#10;Gp/8lX8P/wDYMvf/AEOGuvrkNT/5Kv4f/wCwZe/+hw0AdfRRRQAUUUUAFFFFABRRRQAUUUUAFFFF&#10;ABRRRQAUUUUAFFFFABRRRQAUUUUAec/HT/kk2qf9dIP/AEatd3pf/IJsv+uCf+giuE+On/JJtU/6&#10;6Qf+jVru9L/5BNl/1wT/ANBFAFuiiigAooooAKKKKACvKvjj/wAgvwv/ANh2D/0Fq9Vryr44/wDI&#10;L8L/APYdg/8AQWoA9V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z/wCNv/JIdd/7d/8A0fHXoFef/G3/AJJDrv8A27/+j46AOg8Cf8k88M/9&#10;gq1/9FLXQVz/AIE/5J54Z/7BVr/6KWugoAKKKKAPKfB//JfPHX/XC3/9ASvVq8p8H/8AJfPHX/XC&#10;3/8AQEr1agAooooAKKKKACiiigAooooAKKKKACiiigAooooAKKKKACiiigAooooAKKKKACiiigAo&#10;oooAKKKKACiiigAooooAKKKKACiiigAooooAKKKKACiiigAooooAKKKKACiiigAooooAKKKKACii&#10;igAooooAK8e/aO/5EHTv+wrH/wCipa9hrx79o7/kQdO/7Csf/oqWgD2GiiigAooooA8s+BH/ACK2&#10;vf8AYeuP/QIq9Tryz4Ef8itr3/YeuP8A0CKvU6ACiiigAooooAKKKKACiiigAooooAKKKKACiiig&#10;ArkNT/5Kv4f/AOwZe/8AocNdfXIan/yVfw//ANgy9/8AQ4aAOvooooAKKKKACiiigAooooAKKKKA&#10;CiiigAooooAKKKKACiiigAooooAKKKKAPOfjp/ySbVP+ukH/AKNWu70v/kE2X/XBP/QRXCfHT/kk&#10;2qf9dIP/AEatd3pf/IJsv+uCf+gigC3RRRQAUUUUAFFFFABXlXxx/wCQX4X/AOw7B/6C1eq15V8c&#10;f+QX4X/7DsH/AKC1AHq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f8Axt/5JDrv/bv/AOj469Arz/42/wDJIdd/7d//AEfHQB0HgT/knnhn&#10;/sFWv/opa6Cuf8Cf8k88M/8AYKtf/RS10FABRRRQB5T4P/5L546/64W//oCV6tXlPg//AJL546/6&#10;4W//AKAlerUAFFFFABRRRQAUUUUAFFFFABRRRQAUUUUAFFFFABRRRQAUUUUAFFFFABRRRQAUUUUA&#10;FFFFABRRRQAUUUUAFFFFABRRRQAUUUUAFFFFABRRRQAUUUUAFFFFABRRRQAUUUUAFFFFABRRRQAU&#10;UUUAFFFFABXj37R3/Ig6d/2FY/8A0VLXsNePftHf8iDp3/YVj/8ARUtAHsNFFFABRRRQB5Z8CP8A&#10;kVte/wCw9cf+gRV6nXlnwI/5FbXv+w9cf+gRV6nQAUUUUAFFFFABRRRQAUUUUAFFFFABRRRQAUUU&#10;UAFchqf/ACVfw/8A9gy9/wDQ4a6+uQ1P/kq/h/8A7Bl7/wChw0AdfRRRQAUUUUAFFFFABRRRQAUU&#10;UUAFFFFABRRRQAUUUUAFFFFABRRRQAUUUUAec/HT/kk2qf8AXSD/ANGrXd6X/wAgmy/64J/6CK4T&#10;46f8km1T/rpB/wCjVru9L/5BNl/1wT/0EUAW6KKKACiiigAooooAK8q+OP8AyC/C/wD2HYP/AEFq&#10;9Vryr44/8gvwv/2HYP8A0FqAPV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wDjb/ySHXf+3f8A9Hx16BXn/wAbf+SQ67/27/8Ao+OgDoPA&#10;n/JPPDP/AGCrX/0UtdBXP+BP+SeeGf8AsFWv/opa6CgAooooA8p8H/8AJfPHX/XC3/8AQEr1avKf&#10;B/8AyXzx1/1wt/8A0BK9WoAKKKKACiiigAooooAKKKKACiiigAooooAKKKKACiiigAooooAKKKKA&#10;CiiigAooooAKKKKACiiigAooooAKKKKACiiigAooooAKKKKACiiigAooooAKKKKACiiigAooooAK&#10;KKKACiiigAooooAKKKKACvHv2jv+RB07/sKx/wDoqWvYa8e/aO/5EHTv+wrH/wCipaAPYaKKKACi&#10;iigDyz4Ef8itr3/YeuP/AECKvU68s+BH/Ira9/2Hrj/0CKvU6ACiiigAooooAKKKKACiiigAoooo&#10;AKKKKACiiigArkNT/wCSr+H/APsGXv8A6HDXX1yGp/8AJV/D/wD2DL3/ANDhoA6+iiigAooooAKK&#10;KKACiiigAooooAKKKKACiiigAooooAKKKKACiiigAooooA85+On/ACSbVP8ArpB/6NWu70v/AJBN&#10;l/1wT/0EVwnx0/5JNqn/AF0g/wDRq13el/8AIJsv+uCf+gigC3RRRQAUUUUAFFFFABXlXxx/5Bnh&#10;f/sOwf8AoLV6rXlXxx/5Bnhf/sOwf+gtQB6r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n/xt/5JDrv/AG7/APo+OvQK8/8Ajb/ySHXf+3f/&#10;ANHx0AdB4E/5J54Z/wCwVa/+ilroK5/wJ/yTzwz/ANgq1/8ARS10FABRRRQB5T4P/wCS+eOv+uFv&#10;/wCgJXq1eU+D/wDkvnjr/rhb/wDoCV6tQAUUUUAFFFFABRRRQAUUUUAFFFFABRRRQAUUUUAFFFFA&#10;BRRRQAUUUUAFFFFABRRRQAUUUUAFFFFABRRRQAUUUUAFFFFABRRRQAUUUUAFFFFABRRRQAUUUUAF&#10;FFFABRRRQAUUUUAFFFFABRRRQAUUUUAFePftHf8AIg6d/wBhWP8A9FS17DXj37R3/Ig6d/2FY/8A&#10;0VLQB7DRRRQAUUUUAeWfAj/kVte/7D1x/wCgRV6nXlnwI/5FbXv+w9cf+gRV6nQAUUUUAFFFFABR&#10;RRQAUUUUAFFFFABRRRQAUUUUAFchqf8AyVfw/wD9gy9/9Dhrr65DU/8Akq/h/wD7Bl7/AOhw0Adf&#10;RRRQAUUUUAFFFFABRRRQAUUUUAFFFFABRRRQAUUUUAFFFFABRRRQAUUUUAec/HT/AJJNqn/XSD/0&#10;atd3pf8AyCbL/rgn/oIrhPjp/wAkm1T/AK6Qf+jVru9L/wCQTZf9cE/9BFAFuiiigAooooAKKKKA&#10;CvKvjj/yDPC//Ydg/wDQWr1WvKvjj/yDPC//AGHYP/QWoA9V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z/42/8AJIdd/wC3f/0fHXoFef8A&#10;xt/5JDrv/bv/AOj46AOg8Cf8k88M/wDYKtf/AEUtdBXP+BP+SeeGf+wVa/8Aopa6CgAooooA8p8H&#10;/wDJfPHX/XC3/wDQEr1avKfB/wDyXzx1/wBcLf8A9ASvVqACiiigAooooAKKKKACiiigAooooAKK&#10;KKACiiigAooooAKKKKACiiigAooooAKKKKACiiigAooooAKKKKACiiigAooooAKKKKACiiigAooo&#10;oAKKKKACiiigAooooAKKKKACiiigAooooAKKKKACiiigArx79o7/AJEHTv8AsKx/+ipa9hrx79o7&#10;/kQdO/7Csf8A6KloA9hooooAKKKKAPLPgR/yK2vf9h64/wDQIq9Tryz4Ef8AIra9/wBh64/9Air1&#10;OgAooooAKKKKACiiigAooooAKKKKACiiigAooooAK5DU/wDkq/h//sGXv/ocNdfXIan/AMlX8P8A&#10;/YMvf/Q4aAOvooooAKKKKACiiigAooooAKKKKACiiigAooooAKKKKACiiigAooooAKKKKAPOfjp/&#10;ySbVP+ukH/o1a7vS/wDkE2X/AFwT/wBBFcJ8dP8Akk2qf9dIP/Rq13el/wDIJsv+uCf+gigC3RRR&#10;QAUUUUAFFFFABXlXxx/5Bnhf/sOwf+gtXqteVfHH/kGeF/8AsOwf+gtQB6r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n/xt/wCSQ67/ANu/&#10;/o+OvQK8/wDjb/ySHXf+3f8A9Hx0AdB4E/5J54Z/7BVr/wCilroK5/wJ/wAk88M/9gq1/wDRS10F&#10;ABRRRQB5T4P/AOS+eOv+uFv/AOgJXq1eU+D/APkvnjr/AK4W/wD6AlerUAFFFFABRRRQAUUUUAFF&#10;FFABRRRQAUUUUAFFFFABRRRQAUUUUAFFFFABRRRQAUUUUAFFFFABRRRQAUUUUAFFFFABRRRQAUUU&#10;UAFFFFABRRRQAUUUUAFFFFABRRRQAUUUUAFFFFABRRRQAUUUUAFFFFABXj37R3/Ig6d/2FY//RUt&#10;ew149+0d/wAiDp3/AGFY/wD0VLQB7DRRRQAUUUUAeWfAj/kVte/7D1x/6BFXqdeWfAj/AJFbXv8A&#10;sPXH/oEVep0AFFFFABRRRQAUUUUAFFFFABRRRQAUUUUAFFFFABXIan/yVfw//wBgy9/9Dhrr65DU&#10;/wDkq/h//sGXv/ocNAHX0UUUAFFFFABRRRQAUUUUAFFFFABRRRQAUUUUAFFFFABRRRQAUUUUAFFF&#10;FAHnPx0/5JNqn/XSD/0atd3pf/IJsv8Argn/AKCK4T46f8km1T/rpB/6NWu70v8A5BNl/wBcE/8A&#10;QRQBbooooAKKKKACiiigAryr44/8gvwv/wBh2D/0Fq9Vryr44/8AIL8L/wDYdg/9BagD1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P/jb/&#10;AMkh13/t3/8AR8degV5/8bf+SQ67/wBu/wD6PjoA6DwJ/wAk88M/9gq1/wDRS10Fc/4E/wCSeeGf&#10;+wVa/wDopa6CgAooooA8p8H/APJfPHX/AFwt/wD0BK9Wrynwf/yXzx1/1wt//QEr1agAooooAKKK&#10;KACiiigAooooAKKKKACiiigAooooAKKKKACiiigAooooAKKKKACiiigAooooAKKKKACiiigAoooo&#10;AKKKKACiiigAooooAKKKKACiiigAooooAKKKKACiiigAooooAKKKKACiiigAooooAK8e/aO/5EHT&#10;v+wrH/6Klr2GvHv2jv8AkQdO/wCwrH/6KloA9hooooAKKKKAPLPgR/yK2vf9h64/9Air1OvLPgR/&#10;yK2vf9h64/8AQIq9ToAKKKKACiiigAooooAKKKKACiiigAooooAKKKKACuQ1P/kq/h//ALBl7/6H&#10;DXX1yGp/8lX8P/8AYMvf/Q4aAOvooooAKKKKACiiigAooooAKKKKACiiigAooooAKKKKACiiigAo&#10;oooAKKKKAPOfjp/ySbVP+ukH/o1a7vS/+QTZf9cE/wDQRXCfHT/kk2qf9dIP/Rq13el/8gmy/wCu&#10;Cf8AoIoAt0UUUAFFFFABRRRQAV5V8cf+QX4X/wCw7B/6C1eq15V8cf8AkF+F/wDsOwf+gtQB6r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n&#10;/wAbf+SQ67/27/8Ao+OvQK8/+Nv/ACSHXf8At3/9Hx0AdB4E/wCSeeGf+wVa/wDopa6Cuf8AAn/J&#10;PPDP/YKtf/RS10FABRRRQB5T4P8A+S+eOv8Arhb/APoCV6tXlPg//kvnjr/rhb/+gJXq1ABRRRQA&#10;UUUUAFFFFABRRRQAUUUUAFFFFABRRRQAUUUUAFFFFABRRRQAUUUUAFFFFABRRRQAUUUUAFFFFABR&#10;RRQAUUUUAFFFFABRRRQAUUUUAFFFFABRRRQAUUUUAFFFFABRRRQAUUUUAFFFFABRRRQAV49+0d/y&#10;IOnf9hWP/wBFS17DXj37R3/Ig6d/2FY//RUtAHsNFFFABRRRQB5Z8CP+RW17/sPXH/oEVep15Z8C&#10;P+RW17/sPXH/AKBFXqdABRRRQAUUUUAFFFFABRRRQAUUUUAFFFFABRRRQAVyGp/8lX8P/wDYMvf/&#10;AEOGuvrkNT/5Kv4f/wCwZe/+hw0AdfRRRQAUUUUAFFFFABRRRQAUUUUAFFFFABRRRQAUUUUAFFFF&#10;ABRRRQAUUUUAec/HT/kk2qf9dIP/AEatd3pf/IJsv+uCf+giuE+On/JJtU/66Qf+jVru9L/5BNl/&#10;1wT/ANBFAFuiiigAooooAKKKKACvKvjj/wAgvwv/ANh2D/0Fq9Vryr44/wDIL8L/APYdg/8AQWoA&#10;9V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z/wCNv/JIdd/7d/8A0fHXoFef/G3/AJJDrv8A27/+j46AOg8Cf8k88M/9gq1/9FLXQVz/AIE/&#10;5J54Z/7BVr/6KWugoAKKKKAPKfB//JfPHX/XC3/9ASvVq8p8H/8AJfPHX/XC3/8AQEr1agAooooA&#10;KKKKACiiigAooooAKKKKACiiigAooooAKKKKACiiigAooooAKKKKACiiigAooooAKKKKACiiigAo&#10;oooAKKKKACiiigAooooAKKKKACiiigAooooAKKKKACiiigAooooAKKKKACiiigAooooAK8e/aO/5&#10;EHTv+wrH/wCipa9hrx79o7/kQdO/7Csf/oqWgD2GiiigAooooA8s+BH/ACK2vf8AYeuP/QIq9Try&#10;z4Ef8itr3/YeuP8A0CKvU6ACiiigAooooAKKKKACiiigAooooAKKKKACiiigArkNT/5Kv4f/AOwZ&#10;e/8AocNdfXIan/yVfw//ANgy9/8AQ4aAOvooooAKKKKACiiigAooooAKKKKACiiigAooooAKKKKA&#10;CiiigAooooAKKKKAPOfjp/ySbVP+ukH/AKNWu70v/kE2X/XBP/QRXCfHT/kk2qf9dIP/AEatd3pf&#10;/IJsv+uCf+gigC3RRRQAUUUUAFFFFABXlXxx/wCQX4X/AOw7B/6C1eq15V8cf+QX4X/7DsH/AKC1&#10;AHq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f8Axt/5JDrv/bv/AOj469Arz/42/wDJIdd/7d//AEfHQB0HgT/knnhn/sFWv/opa6Cuf8Cf&#10;8k88M/8AYKtf/RS10FABRRRQB5T4P/5L546/64W//oCV6tXlPg//AJL546/64W//AKAlerUAFFFF&#10;ABRRRQAUUUUAFFFFABRRRQAUUUUAFFFFABRRRQAUUUUAFFFFABRRRQAUUUUAFFFFABRRRQAUUUUA&#10;FFFFABRRRQAUUUUAFFFFABRRRQAUUUUAFFFFABRRRQAUUUUAFFFFABRRRQAUUUUAFFFFABXj37R3&#10;/Ig6d/2FY/8A0VLXsNePftHf8iDp3/YVj/8ARUtAHsNFFFABRRRQB5Z8CP8AkVte/wCw9cf+gRV6&#10;nXlnwI/5FbXv+w9cf+gRV6nQAUUUUAFFFFABRRRQAUUUUAFFFFABRRRQAUUUUAFchqf/ACVfw/8A&#10;9gy9/wDQ4a6+uQ1P/kq/h/8A7Bl7/wChw0AdfRRRQAUUUUAFFFFABRRRQAUUUUAFFFFABRRRQAUU&#10;UUAFFFFABRRRQAUUUUAec/HT/kk2qf8AXSD/ANGrXd6X/wAgmy/64J/6CK4T46f8km1T/rpB/wCj&#10;Vru9L/5BNl/1wT/0EUAW6KKKACiiigAooooAK8q+OP8AyC/C/wD2HYP/AEFq9Vryr44/8gvwv/2H&#10;YP8A0FqAPV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wDjb/ySHXf+3f8A9Hx16BXn/wAbf+SQ67/27/8Ao+OgDoPAn/JPPDP/AGCrX/0U&#10;tdBXP+BP+SeeGf8AsFWv/opa6CgAooooA8p8H/8AJfPHX/XC3/8AQEr1avKvB/8AyXzx1/1wt/8A&#10;0BK9VoAKKKKACiiigAooooAKKKKACiiigAooooAKKKKACiiigAooooAKKKKACiiigAooooAKKKKA&#10;CiiigAooooAKKKKACiiigAooooAKKKKACiiigAooooAKKKKACiiigAooooAKKKKACiiigAooooAK&#10;KKKACvHv2jv+RB07/sKx/wDoqWvYa8e/aO/5EHTv+wrH/wCipaAPYaKKKACiiigDyz4Ef8itr3/Y&#10;euP/AECKvU68s+BH/Ira9/2Hrj/0CKvU6ACiiigAooooAKKKKACiiigAooooAKKKKACiiigArkNT&#10;/wCSr+H/APsGXv8A6HDXX1yGp/8AJVvD/wD2DL3/ANDhoA6+iiigAooooAKKKKACiiigAooooAKK&#10;KKACiiigAooooAKKKKACiiigAooooA85+On/ACSbVP8ArpB/6NWu70v/AJBNl/1wT/0EVwnx0/5J&#10;Nqn/AF0g/wDRq13el/8AIJsv+uCf+gigC3RRRQAUUUUAFFFFABXlXxx/5Bfhf/sOwf8AoLV6rXlX&#10;xx/5Bnhf/sOwf+gtQB6rRRRQAUUUUAFFFFABRRRQAUUUUAFFFFABRRRQAUUUUAFFFFABRRRQAUUU&#10;UAFFFFABRRRQAUUUUAFFFFABRRRQAUUUUAFFFFABRRRQAUUUUAFFFFABRRRQAUUUUAFFFFABRRRQ&#10;AUUUUAFFFFABRRRQAUUUUAFFFFABRRRQAUUUUAFFFFABRRRQAUUUUAFFFFABRRRQAUUUUAFFFFAB&#10;RRRQAUUUUAFFFFABRRRQAx5EiALuqgkDJOOTwKzvEmsHw/4b1DVxb/aDZwNL5Ibbvx2zg4/KpdZ0&#10;ay1/SptN1CMvBLjO1trKwOVZSOjAgEH2rzvxTq97pHg7WvDfiWcPM9lINP1IgBb1QPut2EwHUfxD&#10;kdwAD1OiiigAooooAKKKKACiiigAooooAaXClQSAWOBk9ayfEWttoNlbXIthP515Ba7d+3HmyBN2&#10;cHpnOKk17QrbX9PFvM7wzRuJba5iOJIJR0dT6+3QjINcRr+tXTWenaFrgWLWItWsXV0GI7yMXCfv&#10;I/03L1U+owaAPS6KKKACiiigAooooAKKKKACiiigAooooAKKKKACvP8A42/8kh13/t3/APR8degV&#10;5/8AG3/kkOu/9u//AKPjoA6DwJ/yTzwz/wBgq1/9FLXQVz/gT/knnhn/ALBVr/6KWugoAKKKKAPK&#10;/CA/4v146P8A0wt//QEr1SvMPCS4+O/jz/rhafrGten0AFFFFABRRRQAUUUUAFFFFABRRRQAUUUU&#10;AFFFFABRRRQAUUUUAFFFFABRRRQAUUUUAFFFFABRRRQAUUUUAFFFFABRRRQAUUUUAFFFFABRRRQA&#10;UUUUAFFFFABRRRQAUUUUAFFFFABRRRQAUUUUAFFFFABXkH7Rgz4A03/sLRj/AMhS16/Xkf7RAz4E&#10;0seusRf+ipaAPXKKKKACiiigDy34E8eGNfH/AFHrj/0CKvUq8v8AgcMeHfEQ9PEFz/6BHXqFABRR&#10;RQAUUUUAFFFFABRRRQAUUUUAFUdV1nTNCsjd6rf29lbjjzJ5AoJ9BnqfYc1erxmw0S1+JPxb8Sy+&#10;IQ9xp/h+SO2tLBnIj3HdliAeQShOO+RnIGKAOguPjn4Bgk2Lqs03+1HayY/UCtLSPiz4I1q4S3tt&#10;ehjmfAVLhWhyfTLADP41vQeF/D9rGI4NC0yJB0VLSMD+VZmu/Dnwn4hs5Le80OzRnXCzwRCKRD2I&#10;ZcHj0PHqDQB1NclqX/JVfD5/6hl7/wChw1h/Bq+v20HVtE1C5a6bRNSlsIpm53IuABn25x7Yrd1L&#10;/kqWgf8AYNvf/Q4aAOsooooAKKKKACiiigAooooAKKKKACiiigAooooAKKKKACiiigAooooAKKKK&#10;APOfjp/ySbVP+ukH/o1a7vS/+QTZf9cE/wDQRXCfHT/kk2qf9dIP/Rq13el/8gmy/wCuCf8AoIoA&#10;t0UUUAFFFFABRRRQAV5X8cBnTPC//Ydg/k1eqV5d8bRnT/Co9dftx+jUAeo0UUUAFFFFABRRRQAU&#10;UUUAFFFFABRRRQAUUUUAFFFFABRRRQAUUUUAFFFFABRRRQAUUUUAFFFFABRRRQAUUUUAFFFFABRR&#10;RQAUUUUAFFFFABRRRQAUUUUAFFFFABRRRQAUUUUAFFFFABRRRQAUUUUAFFFFABRRRQAUUUUAFFFF&#10;ABRRRQAUUUUAFFFFABRRRQAUUUUAFFFFABRRRQAUUUUAFFFFABRRRQAUUUUAYd94S0vUb2S7uDfe&#10;dJjd5WoTxrx6KrgD8q5Tx/4H0QeBNXmKXskkFu0sRlv5nCOBwcM5GR7ivR65j4inb8OtfP8A05v/&#10;ACoA5nSNEtNK1RPDviS41KS4kJ/s/UDqVwqXqjnaQJMLKOcjoQMjuB1B8CaIe+p/+DS5/wDjlaut&#10;aLY+INLk0/UIvMhchgVOGjYchlbqrA9CKt20JtrSGAyyTGNFTzJTlnwMZJ7k96AOd/4QHQ/XU/8A&#10;wa3P/wAco/4QHQ/72p/+DW5/+OV09FAHMf8ACA6H/e1P/wAGtz/8co/4QHQ/72p/+DW5/wDjldPR&#10;QBzH/CA6H/e1P/wa3P8A8co/4QHQ/XU//Brc/wDxyunooA5j/hAdD9dT/wDBrc//AByl/wCEC0P1&#10;1P8A8Gtz/wDHK6aigDnF8DaKvRtT/wDBpc//AByuU+IfgbSJNDsjHJfxXJ1K1ihuDezSNAZJVQsu&#10;9iAcHrjtXp1cp4/ONH0z/sM2H/pQlAGNomjae942ha79vi1mJCyOmp3Kx3kY/wCWkf7z/vpDkqfb&#10;BrfPgPRD1bU//Bpc/wDxytLW9Cs9dtoo7nzI5YJBLb3MLbZYHH8SN244PqDg1p0Acx/wgOh+up/+&#10;DW5/+OUf8IDof97U/wDwa3P/AMcrp6KAOY/4QHQ/72p/+DW5/wDjlH/CA6H/AHtT/wDBrc//AByu&#10;nooA5j/hAdD/AL2p/wDg1uf/AI5R/wAIDof97U//AAa3P/xyunooA5j/AIQHQ/72p/8Ag1uf/jlK&#10;PAWhjvqf/g1uf/jldNRQBg2vhDSbS4jniOoF43Drv1G4dcg5GVLkEcdCK8U8N+AdK+InxG8fvrtx&#10;fFrHUykJhmAODJKMHcDwBGoHoK+ia8f+EH/JQ/id/wBhUf8Ao24oAl/4Z28Gf8/Wsf8AgQn/AMRR&#10;/wAM6+Df+fvWf/AiP/43XrdFAHkg/Z28Gf8AP1rB/wC3hP8A4iqOu/A3wTofh7UtWY6tMLK1kuDH&#10;9qRd+xS2M7OM4617TXN/EI4+HPiT/sG3H/os0AcFZfALwTqFhb3sc2sIlxEsqqbhOAwBA+571N/w&#10;zt4M/wCfrWB/28R//EV6N4XO7wlox9bGA/8AkNa1aAPJP+GdfBv/AD96x/4ER/8AxunD9nfwYP8A&#10;l41c/W4T/wCIr1migDwvTPg74F1PxVruhRjWUk0cW/mSm6TEnmoXGBs7AfrW0f2d/Bh/5edXH/bw&#10;n/xFbXhL/kr3xF/7hv8A6IavQKAPJP8AhnXwb/z96z/4ER//ABuk/wCGdfBv/P3rP/gRH/8AG69c&#10;ooA8j/4Z18G/8/es/wDgRH/8bo/4Z18G/wDP3rP/AIER/wDxuvXKKAPI/wDhnXwb/wA/es/+BEf/&#10;AMbo/wCGdfBv/P3rP/gRH/8AG69cooA8j/4Z18G/8/es/wDgRH/8bo/4Z18G/wDP3rP/AIER/wDx&#10;uvXKKAPI/wDhnXwb/wA/es/+BEf/AMbo/wCGdfBv/P3rP/gRH/8AG69cooA8j/4Z18G/8/es/wDg&#10;RH/8bo/4Z18G/wDP3rP/AIER/wDxuvXKKAPI/wDhnXwb/wA/es/+BEf/AMbo/wCGdfBv/P3rP/gR&#10;H/8AG69cooA8j/4Z18G/8/es/wDgRH/8bo/4Z18G/wDP3rP/AIER/wDxuvXKKAPI/wDhnXwb/wA/&#10;es/+BEf/AMbo/wCGdfBv/P3rP/gRH/8AG69cooA8j/4Z18G/8/es/wDgRH/8bo/4Z18G/wDP3rP/&#10;AIER/wDxuvXKKAPI/wDhnXwb/wA/es/+BEf/AMbo/wCGdfBv/P3rP/gRH/8AG69cooA8j/4Z18G/&#10;8/es/wDgRH/8bo/4Z18G/wDP3rP/AIER/wDxuvXKKAPI/wDhnXwb/wA/es/+BEf/AMbo/wCGdfBv&#10;/P3rP/gRH/8AG69cooA8j/4Z18G/8/es/wDgRH/8bo/4Z18G/wDP3rP/AIER/wDxuvXKKAPI/wDh&#10;nXwb/wA/es/+BEf/AMbo/wCGdfBv/P3rP/gRH/8AG69cooA8j/4Z18G/8/es/wDgRH/8bo/4Z18G&#10;/wDP3rP/AIER/wDxuvXKKAPI/wDhnXwb/wA/es/+BEf/AMbo/wCGdfBv/P3rP/gRH/8AG69cooA8&#10;j/4Z18G/8/es/wDgRH/8bo/4Z18G/wDP3rP/AIER/wDxuvXKKAPI/wDhnXwb/wA/es/+BEf/AMbo&#10;/wCGdfBv/P3rP/gRH/8AG69cooA8j/4Z18G/8/es/wDgRH/8bo/4Z18G/wDP3rP/AIER/wDxuvXK&#10;KAPI/wDhnXwb/wA/es/+BEf/AMbo/wCGdfBv/P3rP/gRH/8AG69cooA8j/4Z18G/8/es/wDgRH/8&#10;bo/4Z18G/wDP3rP/AIER/wDxuvXKKAPI/wDhnXwb/wA/es/+BEf/AMbo/wCGdfBv/P3rP/gRH/8A&#10;G69cooA8j/4Z18G/8/es/wDgRH/8bo/4Z18G/wDP3rP/AIER/wDxuvXKKAPI/wDhnXwb/wA/es/+&#10;BEf/AMbo/wCGdfBv/P3rP/gRH/8AG69cooA8j/4Z18G/8/es/wDgRH/8bo/4Z18G/wDP3rP/AIER&#10;/wDxuvXKKAPI/wDhnXwb/wA/es/+BEf/AMbo/wCGdfBv/P3rP/gRH/8AG69cooA8j/4Z18G/8/es&#10;/wDgRH/8bpf+GdfBv/P3rP8A4ER//G69booA8lH7O3gz/n51g/8Abwn/AMRWV4g+CvgjQbaxkf8A&#10;tiZru/t7JQLpF2mVwu4/J2BJx3xj3r2+uM+I5xaeGx6+IrAf+RaAOZP7PHgs9J9WH0uE/wDiKb/w&#10;zt4N/wCfvWP/AAIj/wDjdet0UAeSf8M7eDf+fvWP/AiP/wCN04fs7+DB/wAvGrn/ALeE/wDiK9Zo&#10;oA8Q0D4L+Bdfi1B4TrMf2K/nsXD3KHLRNtJGE6HrWqf2dvBn/PzrA/7eE/8AiK6D4YMWtPFBP/Qy&#10;X3/oYruqAPJP+GdfBv8Az96z/wCBEf8A8bo/4Z28G/8AP1rH/gRH/wDG69booA+ePiV8GvDXhLwL&#10;fa1p1xqTXVu0YVZpkZDukVTkBAeh9a990x3k0mzklYtI0CMzHuSoya4X45f8kl1b/fg/9HJXcaT/&#10;AMgax/694/8A0EUAXKKKKACiiigAooooAK8w8T+DvE+j+L5/GHgWS3lu7xAl/pt02EnwBhgcgZ49&#10;R9eSK9PrzvxZ8QtSt/Eo8KeENJGq62qB7l5DiG1U4wWORk8g9QOR1JxQBnL8SvHFszQ33wx1F5l6&#10;tbTFkP0IQj9TUM/ir4peJoGtNG8GroQkOxr2/nBaIHuFIU5/4C30qddL+NFyokfxDoFmT/yyWDdj&#10;8dh/nUdzffF/wxG15d22k+IbWIbpY7UFJdvfaAASfoD9DQB2HgHwdF4I8NLpqzm5uZJGnurgjHmS&#10;NjJ+gAA/D3qPUv8AkqWgf9g29/8AQ4a0PCPiqw8Y+HoNX0/eqPlZInHzROPvKfp696z9S/5Kl4f/&#10;AOwbe/8AocFAHWUUUUAFFFFABRRRQAUUUUAFFFFABRRRQAUUUUAFFFFABRRRQAUUUUAFFFFAHnPx&#10;0/5JNqn/AF0g/wDRq13el/8AIJsv+uCf+giuE+On/JJtU/66Qf8Ao1a7vS/+QTZf9cE/9BFAFuii&#10;igAooooAKKKKACvJ/jzaR3+heHbOYssVxrUMTlTggMrg468816xXlnxvONN8Lf8AYeg/k1AES/s8&#10;+CwwJl1VsHobhef/AByqEXwB8Hx3f2S6utXEj5MMnnoFkHp9z7wHUd+o749nqC8s4b62aCcHa3IZ&#10;ThkI6Mp6gg8gjpQB5X/wzt4M/wCfrWP/AAIj/wDiKP8AhnbwZn/j61j/AMCI/wD4ivRrO+nt7tdN&#10;1Ngbhs/Z7gDatyo56dnA6r6DI4yBq0AeRfs6SySfDq7SSR2WLU5EjDMSEXy4jgegySfqTXrteP8A&#10;7OP/ACTzUP8AsKyf+ioq9goAKKKKACiiigAooooAKKKKACiiigAooooAKKKKACiiigAooooAKKKK&#10;ACiiigAooooAKKKKACiiigAooooAKKKKACiiigAooooAKKKKACiiigAooooAKKKKACiiigAooooA&#10;KKKKACiiigAooooAKKKKACiiigAooooAKKKKACiiigAooooAKKKKACiiigAooooAKKKKACiiigAo&#10;oooAKKKKACuW+JH/ACTfxB/15vXU1y3xJ/5Jv4g/683oA6miiigAooooAKKKKACuH8f+Pn8KyWOk&#10;6VYHUvEGpHFpaA8AZxvfHOOv5HkYNdxXkXjS9i8J/GzQPE2qoy6RcWDWJutuVgk3Mcn04YfgW9DQ&#10;A4aF8aNTYz3HinSNLRxuFtBCHMZ9M+Wf/QjQdD+NGlnzrbxPpGqogz9mnhCGQ+mdg/8AQhXqVnqN&#10;jqMKzWN5b3MTDKvDIHBH1FF5qFlp0LTXt5BbRKMs80gQAfU0Acl8P/HreLVvdP1KwbTtd05gt3aN&#10;nHP8S55x7duOuatfEH/kD6Z/2GrD/wBKErkPAl9H4q+MPiXxPpak6Ololkk+0qJ3BU5HH+yfwx61&#10;1/xB/wCQNpn/AGGrD/0oSgDrKKKKACiiigAooooAKKKKACiiigArx/4Qf8lD+J3/AGFR/wCjbivY&#10;K8f+EH/JQ/id/wBhUf8Ao24oA9gooooAK5n4inHw38Sf9g6b/wBANdNVDWtJg13RL3SrppFt7yFo&#10;ZGjOGAYYOD60AV/Cn/InaJ/2D4P/AEWta9QWVpDp9hb2VuCIbeJYowTkhVAA/QVzPjH4h6L4Ne3t&#10;brz7zU7r/j30+zTfNJk4Bx2BPAzyecA4NAHW0V5rp3xjsP7RtbHxLoWreGpLo4gl1GArE5yBjcQC&#10;Oo5xgZ5Ir0qgDz/wl/yV74i/9w3/ANENXoFZdj4fsdO17VtZt1kF3qvk/aSWyp8pSq4Hbg1qUAFF&#10;FFABRRRQAUUUUAFFFFABRRRQAUUUUAFFFFABRRRQAUUUUAFFFFABRRRQAUUUUAFFFFABRRRQAUUU&#10;UAFFFFABRRRQAUUUUAFFFFABRRRQAUUUUAFFFFABRRRQAUUUUAFFFFABRRRQAUUUUAFFFFABXFfE&#10;n/j28Mf9jJYf+jK7Ws3WNEtNcjs0u/MxZ3kV7EUbGJI23Ln1HqKANKiiuD8T/FXSNB1c6JYWd9re&#10;tDO6y0+IuYzgH5j+PQAkd8UAd5RXB+Gfinpmua0uhajp2oaHrLqGjtNRhKebkE/KfoO4Ge2a7ygD&#10;gvhYc2nin/sZb7/0Ja72s3RtDsdBhuorCMot1dS3cxLZLSSHLH+mPQCtKgAooooA86+OX/JJdW/3&#10;4P8A0cldxpH/ACBbD/r3j/8AQRXD/HL/AJJLq3+/B/6OSu40j/kC2H/XvH/6CKALtFFFABRRRQAU&#10;UUUAFeQeF9Ss/Cfxj8Y2OuzrbTatJFcWVxMcJIg3HaGPHG4D/gJ9BXr9YXiXwhoHi+1FtrVhHc+X&#10;9x8lZI8+jDkUAbgIIBByD0Iqjq+s6doOnSX+qXcVrbRjJeRsZ9gO59hXmF38DfCOlQSXR8Razplq&#10;OXY30cca/iU/maqeHfh98JZ9UVYteTW7sv8ALDd6ijlz7KoXd+tAGx8EY5JtE13V1t2t7HVNWmub&#10;SI9o+nH8v+A10upf8lS0D/sG3v8A6HDXUwwxW0CQwRJFFGNqIihVUegA6CuW1L/kqXh//sG3v/oc&#10;FAHWUUUUAFFFFABRRRQAUUUUAFFFFABRRRQAUUUUAFFFFABRRRQAUUUUAFFFFAHnPx0/5JNqn/XS&#10;D/0atd3pf/IJsv8Argn/AKCK4T46f8km1T/rpB/6NWu70v8A5BNl/wBcE/8AQRQBbooooAKKKKAC&#10;iiigAryn457/AOyvDHltsf8AtyHa5UMFO1sHB6/SvVq8u+Nq503wt/2H7cfo9AHotneM8jWt0FS8&#10;QZZVztkX++ue3TI7E4PYm5VW+sY76JQWaOWNt8MyH5o2xjI/AkEHgg4NRWF7LK7Wt4ix3sQywU/L&#10;Iv8AfTvjPbqDx6EgE97ZQahbNBcIShIIIOCpHRgRyCPWq1lc3EMwsL87psfurjACzgfTo4HUdO44&#10;yBo1U1RrKPTZ5tQkSK1iUyPK7bRGF53Z7Edc9qAPKv2cf+Seah/2FZP/AEVFXsFeQfs4/wDJPdQ/&#10;7Csn/oqKvX6ACiiigAooooAKKKKACiiigAooooAKKKKACiiigAooooAKKKKACiiigAooooAKKKKA&#10;CiiigAooooAKKKKACiiigAooooAKKKKACiiigAooooAKKKKACiiigAooooAKKKKACiiigAooooAK&#10;KKKACiiigAooooAKKKKACiiigAooooAKKKKACiiigAooooAKKKKACiiigAooooAKKKKACiiigArl&#10;viT/AMk38Qf9eb11Nct8Sf8Akm/iD/rzegDqaKKKACiiigAooooAKp6ppVhrWny2Gp2kN3ayj54p&#10;V3A+h9iPXtVyvLfiv4d8b3TJrPhHWr1BBDtl06CUozYyd6Y6nB6deOPSgCWb4DeC2naW2XUrIN/B&#10;b3ZwP++gT+tZ9x8Jvhxo2qadb6vcX0899IYrWC6unIlYYyBsAx1HcVleDNM1Txjp5e0+KOtR3kXF&#10;1ZSx4mgboQQX6Z7jjtwc1leOfBWu2Hi/wjbXPjO/vZr67aO3uJVw1swKfMoyeeR6dKAPfdO02x0i&#10;xjstOtYbW2jGEiiUKornPiD/AMgbTP8AsNWH/pQlQ+EvB+u+H9VmutT8Y3+swPFsWC4UgK2R8w+Y&#10;+n61N8Qv+QNpn/YasP8A0oSgDraKKKACiiigAooooAKKKKACiiigArx/4Qf8lD+J3/YVH/o24r2C&#10;vH/hB/yUP4nf9hUf+jbigD2CiiigAqnq2p22i6ReaneFhbWkTTSlFydqjJwKuVzPxF/5Jv4k/wCw&#10;dN/6AaAOgtLqK+soLuBt0M8ayxtjqrDI/Q14h4cl1E+LPitr9tZfb/EdhKYbBWjy6oDIq7V7/LGn&#10;A5O0Dvz694V/5E/RP+vCD/0Wtcj4s+HuqTeJh4s8GarHpWuNH5VwkqZguV/2uDzjHUHO1ehGaAPP&#10;9B8R6n8QPhZ40/4SxU1C00+18+yvprdYClyImOxSmFJVtuMckPg8OFHrHwxvL6/+GmgXGooy3BtQ&#10;vzZyyKSqMc9SyBWz71yt94J8feNnis/GWt6baaGrK01lpCvuuCpJG5mGR2PUjgHbkA16lbW0FlaQ&#10;2ttEsVvAixxRoMKiqMAAegAoAo2WvWGoa3qmj28jNeaZ5X2pChAXzFLJg9DkDtWnXn/hL/kr3xF/&#10;7hv/AKIavQKACiiigAooooAKKKKACiiigAooooAKKKKACiiigAooooAKKKKACiiigAooooAKKKKA&#10;CiiigAooooAKKKKACiiigAooooAKKKKACiiigAooooAKKKKACiiigAooooAKKKKACiiigAooooAK&#10;KKKACiiigArP1bWrLRUtHvXZRd3cVnDtUnMkhwo9h71oVxXxI/49vDP/AGMdh/6MoA7WvnTw9qWp&#10;6L8Er7xZ4aH2vxFeajI2rXrRLJLbLkknkcjGxjkHHmMe3H0XXmGoeAPEfh7xXda/4A1Gyt0v2332&#10;l34byJH5+ZSoJHJzjjBzg4O0AHBa5qmpeJfgVF4n8RPJBrunakp0u/WMQSzqWXBXaBgYLfdxzED2&#10;r6FsnmksLeS5TZO0SmRB/CxHI/OvNrL4f+JvEfiK21f4g6rZ3NvYy+dZ6VYKRAr8YLkgEgY6Hdn1&#10;xkH1CgDP0nWrHXIrqSwlMi2t1JaTZUrtkjOGHPX6+9aFcH8Lf+PTxT/2Ml9/6Etd5QAUUUUAedfH&#10;L/kkurf78H/o5K7jSP8AkC2H/XvH/wCgiuH+OX/JJdW/34P/AEcldxpH/IFsP+veP/0EUAXaKKKA&#10;CiiigAooooAK8j+GUsknxW+IivI7BbtQqliQPnkr1yvIL34deONF8Xax4h8Ia/YRnU5jLLbXUXBG&#10;SQM7WHGTzxQBHq2kN8R/jLqGiaxLKdA0GCJ/siMVE0jqrc49cnkc4UAYya6bWfg74M1TTGtrfSYt&#10;PuAmIbq1JR42HQ9cN075/PmuI0SL4lWPxYtdb1fwzDGmoIljfS2Z3RNGCMSnDttYADk4GBjAr0Lx&#10;/wCM77wpbWcOlaHc6rqN+XS3SJSVRhjlsc/xdPbqKAKHwj1vU9R8PX2l6zMbjUdEvpLCSdjkyBeh&#10;J7nqM9TgE81q6l/yVLQP+wbe/wDocNUvhX4Vv/DHheV9YP8AxN9SuXvLsbs7WbouemccnHcnrV3U&#10;j/xdLQB/1Db3/wBDhoA6yiiigAooooAKKKKACiiigAooooAKKKKACiiigAooooAKKKKACiiigAoo&#10;ooA85+On/JJtU/66Qf8Ao1a7vS/+QTZf9cE/9BFcJ8dP+STap/10g/8ARq13el/8gmy/64J/6CKA&#10;LdFFFABRRRQBSTUY5NTuNPWOcSwRLKZGhbyyGJAAboT8pyBXhyeNtUc4PxWv1/7lBT/SvfqKAPB1&#10;8Xasx4+K9+f+5O/+xrn/ABXrl7qF94cguvGtxriDVoZBbS6EbALg43hiBu64x719MV5X8cmkXR/D&#10;LQqryDXYCiuSFJ2vgEjn9KAPVK8P8TeJLxfE97EfiLfWYs7xjFbp4XMnkYbG0SdXHbPRh65r2LTd&#10;STUI5FaMwXUB23Fu5y0bf1U9Q3cfiBeoA+fbbxxrMoIuPihfQSl3CJ/wiStvVT94YHTBHXp/Pe8P&#10;T2Xi7X7fSPEfjm516NSZ4dLuNG/s+O4dOfn4/ehfvbPbJyARXrl3ai6iADmOVDujlXqjevv9Oh6V&#10;kavpNl4p02TR9XjaO4jImjlhYo8Tr92eFuqsD+WcHIPIB59+zj/yTzUP+wrJ/wCioq9grx/9nH/k&#10;nmof9hWT/wBFRV7BQAUUUUAFFFFABRRRQAUUUUAFFFFABRRRQAUUUUAFFFFABRRRQAUUUUAFFFFA&#10;BRRRQAUUUUAFFFFABRRRQAUUUUAFFFFABRRRQAUUUUAFFFFABRRRQAUUUUAFFFFABRRRQAUUUUAF&#10;FFFABRRRQAUUUUAFFFFABRRRQAUUUUAFFFFABRRRQAUUUUAFFFFABRRRQAUUUUAFFFFABRRRQAUU&#10;UUAFct8Sf+Sb+IP+vN66muW+JP8AyTfxB/15vQB1NFFFABRRRQAUUUUAFFFFAHDeMPh1Frd6uu6D&#10;eNoviWH5kvYBgTcY2ygfeHbPPHqOK8z1XxNr+rfEjwRpXiPRWsNU07UB5ssZzFcBigDp7cHPJH8h&#10;9C0hRSwYqCR0JHSgBa5L4hf8gbS/+w1Yf+lCV01xe2tpJbx3E8cT3EnlQq7Y8x8E7R6nAP5VzXxB&#10;GdH0z/sNaf8A+lCUAdZRRRQAUUUUAFFFFABRRRQAUUUUAFeP/CD/AJKH8Tv+wqP/AEbcV7BXj/wg&#10;/wCSh/E7/sKj/wBG3FAHsFFFFABXM/EX/km/iT/sHTf+gGumrL8R6R/b/hrU9IE3kG9tngEu3ds3&#10;KRnHegBnhT/kT9E/68IP/Ra1r1U0uxGmaRZWCuXW1gSEORywVQM/pVugAooooA8/8Jf8le+Iv/cN&#10;/wDRDV6BWBpPhkaX4u8Ra8LoyHWfs2YdmPK8lCnXPOc56DFb9ABRRRQAUUUUAFFFFABRRRQAUUUU&#10;AFFFFABRRRQAUUUUAFFFFABRRRQAUUUUAFFFFABRRRQAUUUUAFFFFABRRRQAUUUUAFFFFABRRRQA&#10;UUUUAFFFFABRRRQAUUUUAFFFFABRRRQAUUUUAFFFFABRRRQAVxXxJ/49vDH/AGMlh/6MrtaxPEvh&#10;/wD4SGLTE+0eQbHUre/B2bt/lNu2+2eme1AG3RRRQAUUUUAcF8Lf+PTxT/2Mt9/6Etd7WF4X8Nr4&#10;ag1ONbk3Bv8AUp79iU27TIc7ffAA571u0AFFFFAHnXxy/wCSS6t/vwf+jkruNI/5Ath/17x/+giu&#10;I+OX/JJdW/34P/RyV3Gkf8gWx/694/8A0EUAXKKKKACiiigAooooAKKKKACiiigArkdS/wCSq+H/&#10;APsGXv8A6HDXXVyGp/8AJVvD/wD2DL3/ANDhoA6+iiigAooooAKKKKACiiigAooooAKKKKACiiig&#10;AooooAKKKKACiiigAooooA85+On/ACSbVP8ArpB/6NWu70v/AJBNl/1wT/0EVwnx0/5JNqn/AF0g&#10;/wDRq13el/8AIJsv+uCf+gigC3RRRQAUUUUAFFFFABXlnxv/AOQb4W/7D0H8mr1OvLPjf/yDfC3/&#10;AGHoP5NQB3+raXLdMl7YSrb6nAMQysPlcdTHIB1Q/mDyOaXR9Yj1WORHia2vrchLm1kPzxMen1U9&#10;Qw4I98gadY2taK97LFqGnyrbarbjEUrA7JF7xyAdUP5g8j3ANmq93aJdouWKSxtuilX7yN6j+o6E&#10;cVW0jVk1SGRWia2vYCEubVz80Tf1U9Qw4I/EDRoA8g/Zyx/wr7UMcj+1pMZ/65RV6/Xj/wCzj/yT&#10;zUP+wrJ/6Kir2CgAooooAKKKKACiiigAooooAKKKKACiiigAooooAKKKKACiiigAooooAKKKKACi&#10;iigAooooAKKKKACiiigAooooAKKKKACiiigAooooAKKKKACiiigAooooAKKKKACiiigAooooAKKK&#10;KACiiigAooooAKKKKACiiigAooooAKKKKACiiigAooooAKKKKACiiigAooooAKKKKACiiigAoooo&#10;AK5b4k/8k38Qf9eb11Nct8Sf+Sb+IP8ArzegDqaKKKACiiigAooooAKKKKACiim71wTuGAcHnpQB&#10;n6vY6ZrenTadfmOSGTqN4DIwPDKeoYEZB7EV5/4i1e506DTPD+uXCzS/2tZNZahxi6jW4jJD4+7I&#10;o69Aeo7iu3n8HeGLq5kubjw5pE08rF5JZLKNmdjySSVyTXJ/EDwT4Zbw9bQw6Fp9s0+o2cBltrZI&#10;nVXmVSAwAIyCR+NAHoZnhHWWP/voU37XbDrcRf8AfYrgNL8P+HtK1GPw/wCIPDujSTOMWGoNp8QW&#10;8UD7rfLxKBnI/iAyO4HSnwJ4QPXwron/AIL4v/iaANn7Za/8/MP/AH8FH2y1/wCfmH/v4Kxf+EC8&#10;H/8AQq6J/wCC+L/4mj/hAvB//Qq6J/4L4v8A4mgDa+2Wv/PzD/38FH2y1/5+Yf8Av4Kxf+EC8H/9&#10;Cron/gvi/wDiaP8AhAvB/wD0Kuif+C+L/wCJoA2vtlr/AM/MP/fwUfbLX/n5h/7+CsX/AIQLwf8A&#10;9Cron/gvi/8AiaP+EC8H/wDQq6J/4L4v/iaANr7Za/8APzD/AN/BS/bLb/n4h/77FYn/AAgXg/8A&#10;6FXRP/BfF/8AE0f8IH4P/wChV0T/AMF8X/xNAG8JomxtlQ56YYV4n8M9d0fRPiH8Sf7W1WxsPO1U&#10;+X9ruEi34lnzjcRnGR09RXqtv4P8MWk8U9t4c0iGaJg8ckVlGrIw5BBAyDWPqXwo8D6tqNxqF7oM&#10;Ul1cyGSV1mlTcx6nCsBknk0AaX/Cd+D/APoa9D/8GMP/AMVR/wAJ34P/AOhr0P8A8GMP/wAVWF/w&#10;pb4e/wDQur/4Fz//ABdJ/wAKV+Hv/QvL/wCBc/8A8XQBvf8ACd+D/wDoa9D/APBjD/8AFUf8J34P&#10;/wChr0P/AMGMP/xVYX/Clvh6P+ZdX/wLn/8Ai65D4p/DPwf4e+G2rappWipb3sHk+XKJ5GK7pkU8&#10;MxHQkUAemf8ACd+D/wDoa9D/APBjD/8AFUf8J34P/wChr0P/AMGMP/xVcX4S+E3gbUvBehXt3oKS&#10;3Nzp9vNLJ9olBZ2jVmPDdyTWv/wpb4en/mXV/wDAuf8A+LoA3f8AhO/B/wD0Neh/+DGH/wCKo/4T&#10;vwf/ANDXof8A4MYf/iqwf+FK/D3/AKF5f/Auf/4unD4MfD4f8y6n/gTN/wDF0Abn/Cd+D/8Aoa9D&#10;/wDBjD/8VR/wnfg//oa9D/8ABjD/APFV5J4a+HPhO9+Lfi7RrjSVk0+xiga2hM8mIyyqW5DZPJ7n&#10;iu+PwX+Hx/5l1P8AwKn/APi6AN3/AITvwf8A9DXof/gxh/8AiqP+E78H/wDQ16H/AODGH/4qsH/h&#10;Svw9/wCheX/wLn/+Lo/4Ur8Pf+heX/wLn/8Ai6AN7/hO/B//AENeh/8Agxh/+Ko/4Tvwf/0Neh/+&#10;DGH/AOKrB/4Ur8Pf+heX/wAC5/8A4uj/AIUr8Pf+heX/AMC5/wD4ugDe/wCE78H/APQ16H/4MYf/&#10;AIqj/hO/B/8A0Neh/wDgxh/+KrB/4Ur8Pf8AoXl/8C5//i6P+FK/D3/oXl/8C5//AIugDe/4Tvwf&#10;/wBDXof/AIMYf/iqP+E78H/9DXof/gxh/wDiqwf+FK/D3/oXl/8AAuf/AOLo/wCFK/D3/oXl/wDA&#10;uf8A+LoA3v8AhO/B/wD0Neh/+DGH/wCKo/4Tvwf/ANDXof8A4MYf/iqwf+FK/D3/AKF5f/Auf/4u&#10;j/hSvw9/6F5f/Auf/wCLoA3v+E78H/8AQ16H/wCDGH/4qj/hO/B//Q16H/4MYf8A4qsH/hSvw9/6&#10;F5f/AALn/wDi6P8AhSvw9/6F5f8AwLn/APi6AN7/AITvwf8A9DXof/gxh/8AiqP+E78H/wDQ16H/&#10;AODGH/4qsH/hSvw9/wCheX/wLn/+Lo/4Ur8Pf+heX/wLn/8Ai6AN7/hO/B//AENeh/8Agxh/+Ko/&#10;4Tvwf/0Neh/+DGH/AOKrB/4Ur8Pf+heX/wAC5/8A4uj/AIUr8Pf+heX/AMC5/wD4ugDe/wCE78H/&#10;APQ16H/4MYf/AIqj/hO/B/8A0Neh/wDgxh/+KrB/4Ur8Pf8AoXl/8C5//i6P+FK/D3/oXl/8C5//&#10;AIugDe/4Tvwf/wBDXof/AIMYf/iqP+E78H/9DXof/gxh/wDiqwf+FK/D3/oXl/8AAuf/AOLo/wCF&#10;K/D3/oXl/wDAuf8A+LoA3v8AhO/B/wD0Neh/+DGH/wCKo/4Tvwf/ANDXof8A4MYf/iqwf+FK/D3/&#10;AKF5f/Auf/4uj/hSvw9/6F5f/Auf/wCLoA3v+E78H/8AQ16H/wCDGH/4qj/hO/B//Q16H/4MYf8A&#10;4qsH/hSvw9/6F5f/AALn/wDi6P8AhSvw9/6F5f8AwLn/APi6AN7/AITvwf8A9DXof/gxh/8AiqP+&#10;E78H/wDQ16H/AODGH/4qsH/hSvw9/wCheX/wLn/+Lo/4Ur8Pf+heX/wLn/8Ai6AN7/hO/B//AENe&#10;h/8Agxh/+Ko/4Tvwf/0Neh/+DGH/AOKrB/4Ur8Pf+heX/wAC5/8A4uj/AIUr8Pf+heX/AMC5/wD4&#10;ugDe/wCE78H/APQ16H/4MYf/AIqj/hO/B/8A0Neh/wDgxh/+KrB/4Ur8Pf8AoXl/8C5//i6P+FK/&#10;D3/oXl/8C5//AIugDe/4Tvwf/wBDXof/AIMYf/iqP+E78H/9DXof/gxh/wDiqwf+FK/D3/oXl/8A&#10;Auf/AOLo/wCFK/D3/oXl/wDAuf8A+LoA3v8AhO/B/wD0Neh/+DGH/wCKo/4Tvwf/ANDXof8A4MYf&#10;/iqwf+FK/D3/AKF5f/Auf/4uj/hSvw9/6F5f/Auf/wCLoA3v+E78H/8AQ16H/wCDGH/4qj/hO/B/&#10;/Q16H/4MYf8A4qsH/hSvw9/6F5f/AALn/wDi6P8AhSvw9/6F5f8AwLn/APi6AN7/AITvwf8A9DXo&#10;f/gxh/8AiqP+E78H/wDQ16H/AODGH/4qsH/hSvw9/wCheX/wLn/+Lo/4Ur8Pf+heX/wLn/8Ai6AN&#10;7/hO/B//AENeh/8Agxh/+Ko/4Tvwf/0Neh/+DGH/AOKrB/4Ur8Pf+heX/wAC5/8A4uj/AIUr8Pf+&#10;heX/AMC5/wD4ugDe/wCE78H/APQ16H/4MYf/AIqj/hO/B/8A0Neh/wDgxh/+KrB/4Ur8Pf8AoXl/&#10;8C5//i6P+FK/D3/oXl/8C5//AIugDe/4Tvwf/wBDXof/AIMYf/iqP+E78H/9DXof/gxh/wDiqwf+&#10;FK/D3/oXl/8AAuf/AOLo/wCFK/D3/oXl/wDAuf8A+LoA3v8AhO/B/wD0Neh/+DGH/wCKo/4Tvwf/&#10;ANDXof8A4MYf/iqwf+FK/D3/AKF5f/Auf/4uj/hSvw9/6F5f/Auf/wCLoA3v+E78H/8AQ16H/wCD&#10;GH/4qj/hO/B//Q16H/4MYf8A4qsH/hSvw9/6F5f/AALn/wDi6P8AhSvw9/6F5f8AwLn/APi6AN7/&#10;AITvwf8A9DXof/gxh/8AiqP+E78H/wDQ16H/AODGH/4qsH/hSvw9/wCheX/wLn/+Lo/4Ur8Pf+he&#10;X/wLn/8Ai6AN7/hO/B//AENeh/8Agxh/+Ko/4Tvwf/0Neh/+DGH/AOKrB/4Ur8Pf+heX/wAC5/8A&#10;4uj/AIUr8Pf+heX/AMC5/wD4ugDe/wCE78H/APQ16H/4MYf/AIqj/hO/B/8A0Neh/wDgxh/+KrB/&#10;4Ur8Pf8AoXl/8C5//i6P+FK/D3/oXl/8C5//AIugDe/4Tvwf/wBDXof/AIMYf/iqP+E78H/9DXof&#10;/gxh/wDiqwf+FK/D3/oXl/8AAuf/AOLo/wCFK/D3/oXl/wDAuf8A+LoA3v8AhO/B/wD0Neh/+DGH&#10;/wCKo/4Tvwf/ANDXof8A4MYf/iqwh8F/h6P+ZdX/AMCp/wD4uvOfjT8PvC3hbwjYX2i6StrcSalH&#10;A7rNI25DHISMMxHVRQB7H/wnfg//AKGvQ/8AwYw//FUf8J34P/6GvQ//AAYw/wDxVYh+DPw+P/Mu&#10;x/8AgTN/8XTP+FLfD3/oXl/8C5//AIugDe/4Tvwf/wBDXof/AIMYf/iqP+E78H/9DXof/gxh/wDi&#10;qwf+FLfD3/oXl/8AAuf/AOLp4+DPw+H/ADLsf/gTN/8AF0Abf/Cd+D/+hr0P/wAGMP8A8VR/wnfg&#10;/wD6GvQ//BjD/wDFV5N8J/h14T8RaFrM2q6QlzJb6xPbxMZpAVjVUIX5WGep5967w/Bf4en/AJl1&#10;f/Aqf/4ugDd/4Tvwf/0Neh/+DGH/AOKo/wCE78H/APQ16H/4MYf/AIqsH/hSvw9/6F5f/Auf/wCL&#10;o/4Ur8Pf+heX/wAC5/8A4ugDB+Mnizw5qfww1Oz0/X9Lu7mR4dkNveRyO2JVJwFJPQE16hpP/IGs&#10;f+veP/0EVyEfwa+H8UiSL4djJRtwDXEzDPuC+CPY8V3QAVQqgBQMAAdKAFooooAKKKKACiiigAoo&#10;ooAKKKKACuQ1P/kq/h//ALBl7/6HDXX1yGp/8lX8P/8AYMvf/Q4aAOvooooAKKKKACiiigAooooA&#10;KKKKACiiigAooooAKKKKACiiigAooooAKKKKAPOfjp/ySbVP+ukH/o1a7vS/+QTZf9cE/wDQRXCf&#10;HT/kk2qf9dIP/Rq13el/8gmy/wCuCf8AoIoAt0UUUAFFFFABRRRQAV5T8dZ1ttF8N3D/AHItchdv&#10;mC8BXPU8D8SBXq1eU/HW3iu9G8NW1wu6GbW4Y5FyRlSrgjI56UAdpF4+8HywpKPFOjKrjID30an8&#10;ic07/hO/B/8A0Neh/wDgxh/+KrFPwb+H7dfDkX4Tyj/2emf8KW+Hv/Qur/4FT/8AxdAFrU/E3hG5&#10;mjvrLxfoMGpQLtjlOoRbXXqY5Bu5U/mDyPe1p/xE8KXlks8viDSrZwxjeOW+iGHXGQDnDDkfMODm&#10;sv8A4Ut8Pf8AoXV/8Cp//i6P+FL/AA+wR/wjqc/9PU3/AMXQBzn7OP8AyTzUP+wrJ/6Kir2CszQv&#10;D2k+GdO/s/RrGKztdxcpHn5mIAJJPJOAOT6CtOgAooooAKKKKACiiigAooooAKKKKACiiigAoooo&#10;AKKKKACiiigAooooAKKKKACiiigAooooAKKKKACiiigAooooAKKKKACiiigAooooAKKKKACiiigA&#10;ooooAKKKKACiiigAooooAKKKKACiiigAooooAKKKKACiiigAooooAKKKKACiiigAooooAKKKKACi&#10;iigAooooAKKKKACiiigAooooAK5b4k/8k38Qf9eb11Nct8Sf+Sb+IP8ArzegDqaKKKACiiigAooo&#10;oAKKKKACvni/GPgz8TAO3iV//R0FfQ9cVN8M9Jn8Ma7oDXl8LXWb431w4ZN6OWRsL8uAMoOoJ680&#10;AdjAMW8Y9FH8q5nx9/yB9N/7DNh/6UJWprdrqj2UUmjXYivLZt6xSgGO4AGDG5xkA/3h0PPPSuY1&#10;/W4Ne8O2LpG9vdQa1YR3VpLxJbv9oj+Vv6HoRgigDsdU0qx1qxay1C3WeBmVtpJBDA5BBHIII6ir&#10;YGBgUtFABRRRQAUUUUAFFFFABRRRQAUUUUAFFFFABXn/AMbf+SQ67/27/wDo+OvQK8/+Nv8AySHX&#10;f+3f/wBHx0AdB4E/5J54Z/7BVr/6KWugrn/An/JPPDP/AGCrX/0UtdBQAUUUUAeWeEP+S8+O/wDr&#10;hbf+gJXqdeW+EVx8ePHZ/wCmFr/6AtepUAFFFFABRRRQAUUUUAFFFFABRRRQAUUUUAFFFFABRRRQ&#10;AUUUUAFFFFABRRRQAUUUUAFFFFABRRRQAUUUUAFFFFABRRRQAUUUUAFFFFABRRRQAUUUUAFFFFAB&#10;RRRQAUUUUAFFFFABRRRQAUUUUAFFFFABXkP7Rf8AyIOm/wDYXi/9FS169XkX7RIz4D0weurxf+ip&#10;aAPXaKKKACiiigDy34Ff8iz4g/7D9x/6BHXqVeXfAwY8N+IR6a/c/wDoEdeo0AFFFFABRRRQAUUU&#10;UAFFFFABRRRQAUUUUAFFFFABXIan/wAlX8P/APYMvf8A0OGuvrkNT/5Kv4f/AOwZe/8AocNAHX0U&#10;UUAFFFFABRRRQAUUUUAFFFFABRRRQAUUUUAFFFFABRRRQAUUUUAFFFFAHnPx0/5JNqn/AF0g/wDR&#10;q13el/8AIJsv+uCf+giuE+On/JJtU/66Qf8Ao1a7vS/+QTZf9cE/9BFAFuiiigAooooAKKKKACvL&#10;Pjf/AMg3wt/2HoP5NXqdeW/G4Z07wqPXXrf+TUAepUUUUAFFFFABRRRQAUUUUAFFFFABRRRQAUUU&#10;UAFFFFABRRRQAUUUUAFFFFABRRRQAUUUUAFFFFABRRRQAUUUUAFFFFABRRRQAUUUUAFFFFABRRRQ&#10;AUUUUAFFFFABRRRQAUUUUAFFFFABRRRQAUUUUAFFFFABRRRQAUUUUAFFFFABRRRQAUUUUAFFFFAB&#10;RRRQAUUUUAFFFFABRRRQAUUUUAFFFFABRRRQAUUUUAFct8Sf+Sb+IP8ArzeuprlviT/yTfxB/wBe&#10;b0AdTRRRQAUUUUAFFFFABRRRQAUUUUAc3daT4qkvZpLbxRbw2zOTHC2mK5Rew3bxn64rhPiB4U8R&#10;RR2euRa/bzanHd20MSCz8lJmMq+WJCGO4K2CMivX65Xx8caPpvvrNgP/ACYSgDN0OTxPr1k0sfiq&#10;G2uoW8u6tJNJXfBJjlW/efkehGCK0DonjPt4xth/3CV/+Lq3rnh+4nv4ta0adLXWIQELSZ8q5izz&#10;HKByR1weqn8QehoA5L+xPGn/AEOVt/4KU/8Ai6T+xPGv/Q5W3/gpT/4uuuooA5H+xPGv/Q5W3/gp&#10;T/4uj+xPGv8A0OVt/wCClP8A4uuuooA5H+xPGv8A0OVt/wCClP8A4uj+xPGv/Q5W3/gpT/4uuuoo&#10;A5H+xPGv/Q5W3/gpT/4ulGieNO/jG2/8FKf/ABddbRQBzlppXiiK5he68UQTwq4Mka6YqF1zyN28&#10;4yO+K840bVfiB408Z+L7HTfF0WlWuj37QRRnTopcoXkVeSM8CPuT1r2qvH/hB/yUP4nf9hUf+jbi&#10;gDYPhX4odviRB/4J4f8ACk/4RX4o/wDRR7f/AME8P+Fek0UAebjwr8UO/wASIP8AwTw/4VR1v4c+&#10;PPEejz6Vq3xBiuLKfb5kX9kRJu2sGHK4I5A6GvVq5v4gkj4c+JCCf+QZcDj/AK5mgDlbHwP8RNM0&#10;62sLP4iwx2trCkMKf2PCdqKAFGTknAA5NTHwr8UO3xHt/wDwTw/4V2nhp2l8K6PI7FmayhZiTySU&#10;FalAHm3/AAivxR/6KPb/APgnh/wpw8K/E7v8SYR9NGg/wr0eigDySz+GPjew16/1u28fxJqN+qrc&#10;zf2VGfMCgAfKTgYAHQCtQ+Ffif2+JEB+ujQ/4Vb8KzzSfFn4gwvK7RRf2d5aFiVTMDE4HbNd5QB5&#10;t/wivxR/6KPb/wDgnh/wo/4RX4o/9FHt/wDwTw/4V6TRQB5t/wAIr8Uf+ij2/wD4J4f8KP8AhFfi&#10;j/0Ue3/8E8P+Fek0UAebf8Ir8Uf+ij2//gnh/wAKP+EV+KP/AEUe3/8ABPD/AIV6TRQB5t/wivxR&#10;/wCij2//AIJ4f8KP+EV+KP8A0Ue3/wDBPD/hXpNFAHm3/CK/FH/oo9v/AOCeH/Cj/hFfij/0Ue3/&#10;APBPD/hXpNFAHm3/AAivxR/6KPb/APgnh/wo/wCEV+KP/RR7f/wTw/4V6TRQB5t/wivxR/6KPb/+&#10;CeH/AAo/4RX4o/8ARR7f/wAE8P8AhXpNFAHm3/CK/FH/AKKPb/8Agnh/wo/4RX4o/wDRR7f/AME8&#10;P+Fek0UAebf8Ir8Uf+ij2/8A4J4f8KP+EV+KP/RR7f8A8E8P+Fek0UAebf8ACK/FH/oo9v8A+CeH&#10;/Cj/AIRX4o/9FHt//BPD/hXpNFAHm3/CK/FH/oo9v/4J4f8ACj/hFfij/wBFHt//AATw/wCFek0U&#10;Aebf8Ir8Uf8Aoo9v/wCCeH/Cj/hFfij/ANFHt/8AwTw/4V6TRQB5t/wivxR/6KPb/wDgnh/wo/4R&#10;X4o/9FHt/wDwTw/4V6TRQB5t/wAIr8Uf+ij2/wD4J4f8KP8AhFfij/0Ue3/8E8P+Fek0UAebf8Ir&#10;8Uf+ij2//gnh/wAKP+EV+KP/AEUe3/8ABPD/AIV6TRQB5t/wivxR/wCij2//AIJ4f8KP+EV+KP8A&#10;0Ue3/wDBPD/hXpNFAHm3/CK/FH/oo9v/AOCeH/Cj/hFfij/0Ue3/APBPD/hXpNFAHm3/AAivxR/6&#10;KPb/APgnh/wo/wCEV+KP/RR7f/wTw/4V6TRQB5t/wivxR/6KPb/+CeH/AAo/4RX4o/8ARR7f/wAE&#10;8P8AhXpNFAHm3/CK/FH/AKKPb/8Agnh/wo/4RX4o/wDRR7f/AME8P+Fek0UAebf8Ir8Uf+ij2/8A&#10;4J4f8KP+EV+KP/RR7f8A8E8P+Fek0UAebf8ACK/FH/oo9v8A+CeH/Cj/AIRX4o/9FHt//BPD/hXp&#10;NFAHm3/CK/FH/oo9v/4J4f8ACj/hFfij/wBFHt//AATw/wCFek0UAebf8Ir8Uf8Aoo9v/wCCeH/C&#10;j/hFfij/ANFHt/8AwTw/4V6TRQB5t/wivxR/6KPb/wDgnh/wo/4RX4o/9FHt/wDwTw/4V6TRQB5t&#10;/wAIr8Uf+ij2/wD4J4f8KP8AhFfij/0Ue3/8E8P+Fek0UAebf8Ir8Uf+ij2//gnh/wAKP+EV+KP/&#10;AEUe3/8ABPD/AIV6TRQB5t/wivxR/wCij2//AIJ4f8KP+EV+KP8A0Ue3/wDBPD/hXpNFAHm48K/E&#10;/v8AEiAfTRof8KyfEXws8aeLdPisdc8fRXVvFKJ0QaVHHhwCAcoQejH869erjviHK8Vp4dCMy7/E&#10;NgrYJGR5oOP0oAyT4U+Jvb4kw/8Aglg/wpv/AAivxR/6KPb/APgnh/wr0migDzb/AIRX4o/9FHt/&#10;/BPD/hTh4U+Jvf4kw/8Aglg/wr0eigDyTQvhj438M2txbaR8QIreG4uGuZQdKjfdIwALZYk9FHHT&#10;itM+Ffif2+JEB+ujQ/4VpfDW5luLPxIJJGcR+Ir5EyxOF8zOPbkmu2oA82/4RX4o/wDRR7f/AME8&#10;P+FH/CK/FD/oo9v/AOCeH/CvSaKAPFvGy/E3wb4Vuddfx7FdpbsgaJdKhQncwXrtPdq9isZ2utPt&#10;rh1CtLErkDoCQDXBfHL/AJJLq3+/B/6OSu40n/kDWP8A17x/+gigC5RRRQAUUUUAFFFFABRRRQAU&#10;UUUAFchqf/JV/D//AGDL3/0OGuvrkNT/AOSr+H/+wZe/+hw0AdfRRRQAUUUUAFFFFABRRRQAUUUU&#10;AFFFFABRRRQAUUUUAFFFFABRRRQAUUUUAec/HT/kk2qf9dIP/Rq13el/8gmy/wCuCf8AoIrhPjp/&#10;ySbVP+ukH/o1a7vS/wDkE2X/AFwT/wBBFAFuiiigAooooAKKKKACvKPjwk8uheHI7WURXDa3CsUh&#10;GdjlXwcd8GvV68t+Nxxp3hY+mvQfyagBdQ8O/FS0tfPg8fx3O1hvjXR4A2zuVGDuI67eM9ucAy2/&#10;h34kXdtHcW3xNtpYZVDo66PAQwPQjivTK5++gudCupNU06FprORi99ZRjJ95ox/e7sv8XUfN94A5&#10;f/hFfih/0UiD/wAE8P8AhUU/hj4qx28jw/EK2llUZWP+yYF3eozt4OOnv6da9GtLu3v7SK7tJlmg&#10;lUMjqeCKnoA86+C/ivWPGHgu4vtbuFuLqG+e3EqxqhZQiMMhQBn5yOAOAK9Frx/9nH/knmof9hWT&#10;/wBFRV7BQAUUUUAFFFFABRRRQAUUUUAFFFFABRRRQAUUUUAFFFFABRRRQAUUUUAFFFFABRRRQAUU&#10;UUAFFFFABRRRQAUUUUAFFFFABRRRQAUUUUAFFFFABRRRQAUUUUAFFFFABRRRQAUUUUAFFFFABRRR&#10;QAUUUUAFFFFABRRRQAUUUUAFFFFABRRRQAUUUUAFFFFABRRRQAUUUUAFFFFABRRRQAUUUUAFct8S&#10;f+Sb+IP+vN66muW+JP8AyTfxB/15vQB1NFFFABRRRQAUUUUAFc/4u8ZaP4K0r7dqsxG87YYIxmSZ&#10;vRR/XtXQV5J4lFnL+0P4bi1jabVdNLWSyH5PtG58deM8DA9QvtQAD4neOtTHm6N8Nr0W5OVku5Sp&#10;dexAKr/M0jfFDxxpQ8zW/hte/ZwcvLZyl9i9yQFYfmRXrlFAGB4S8Y6P410gahpE5ZVO2WGQYkhb&#10;0Yf16GqXxB/5A+mf9hqw/wDShK5HwitpF8fPFkejhRZGzQ3SxfcFxuXPtuyX/wDHq674g/8AIG0z&#10;/sNWH/pQlAHWUUUUAFFFFABRRRQAUUUUAFFFFABXj/wg/wCSh/E7/sKj/wBG3FewV4/8IP8Akofx&#10;O/7Co/8ARtxQB7BRRRQAVzPxE4+G/iT/ALB0/wD6Aa6aud8eW0954A8QW1rDJNPLYTLHHGpZnO04&#10;AA5JNAFvwr/yJ+if9eEH/ota16zPDlvLaeGNJtrhDHNDZQxyIeqsEAI/OptU1fTtEsmvdUvreztl&#10;ODLPIEGfQZ6ng8DmgC7RXPaD478L+J5zb6PrVrczgZ8nJRyO5CsASPoK6GgDz/wl/wAle+Iv/cN/&#10;9ENXoFcT4Y068tvih47vpraWO1uzYC3mZcLLsgIbae+CQDXbUAFFFFABRRRQAUUUUAFFFFABRRRQ&#10;AUUUUAFFFFABRRRQAUUUUAFFFFABRRRQAUUUUAFFFFABRRRQAUUUUAFFFFABRRRQAUUUUAFFFFAB&#10;RRRQAUUUUAFFFFABRRRQAUUUUAFFFFABRRRQAUUUUAFFFFABXFfEj/j28M/9jJYf+jK7WuQ8f2V3&#10;fQeHVtLeWcw6/ZTSiNSdkavlmOOw7mgDr6KKyNe8UaH4Yt0n1vVLeyV8+WJW+Z8YztUctjIzgcZo&#10;A16Kx9B8VaD4nheXRdVtr0J99Y3+dOSBuU/MM4OMjmtigDg/hb/x6eKf+xlvv/QlrvK434daZe6Z&#10;aeIfttu8BudevLiEOMFo2YAN9Dg49sV2VABRRRQB518cv+SS6t/vwf8Ao5K7nSP+QLYf9e8f/oIr&#10;hvjl/wAkl1b/AH4P/RyV3Gkf8gWw/wCveP8A9BFAF2iiigAooooAKKKKACiiigAooooAK5DU/wDk&#10;q/h//sGXv/ocNdfXIan/AMlX8P8A/YMvf/Q4aAOvooooAKKKKACiiigAooooAKKKKACiiigAoooo&#10;AKKKKACiiigAooooAKKKKAPOfjp/ySbVP+ukH/o1a7vS/wDkE2X/AFwT/wBBFcJ8dP8Akk2qf9dI&#10;P/Rq13el/wDIJsv+uCf+gigC3RRRQAUUUUAFFFFABXlPx0kSLSfDMkjIiLrkLMznAACtyT6V6tXl&#10;nxwQPpfhdWGVbXYAQehyrUAep0VlMx0V8nnTGPJ72x/+N/8AoP8Au/d1aAOau7K58PX0uqaVE81j&#10;Mxe+0+NckHvNEP7395R97qPm69DBPFcwRzwSJLFIoZHQ5DA9wakrKNq2lTyXNmjNaSsXuLZBkqx6&#10;yIPX+8o68kDdkMAeafs4/wDJPNQ/7Csn/oqKvYK8g/ZxBHw91AHr/a0n/oqKvX6ACiiigAooooAK&#10;KKKACiiigAooooAKKKKACiiigAooooAKKKKACiiigAooooAKKKKACiiigAooooAKKKKACiiigAoo&#10;ooAKKKKACiiigAooooAKKKKACiiigAooooAKKKKACiiigAooooAKKKKACiiigAooooAKKKKACiii&#10;gAooooAKKKKACiiigAooooAKKKKACiiigAooooAKKKKACiiigArlviT/AMk38Qf9eb11Nct8Sf8A&#10;km/iD/rzegDqaKKKACiiigAooooAK5zxj4J0jxvpiWmqI6yQsXt7mE7ZIWPUqfQ4GQeDgegro68w&#10;+KXjrxd4IuYbrTNGtrrRmiHmXMis3lyZIw20jaMbcZ7nr2oArr4A+I+mERaV8RXmt1GFF9b7mH4n&#10;dmhvh/8AEXVN0Wr/ABEeK3cYdbGDaxHpkbcZpNM8W/FTV9Nh1Cw8N6BcW0yBo5Eu+G/8iVyXjbWP&#10;iK3i3wodR0extbtLpjYwwXGUnfK5D/MeOB6daAPY/B/gnR/BGmPZaTE+6Vg09xKQ0kzDoWOB0ycA&#10;cDJ9TVT4g/8AIG0z/sNWH/pQlQeEtT8fXmrTReKdC06wsliJjltpd7F8jj754xnt2qf4hf8AIG0z&#10;/sNaf/6UJQB1tFFFABRRRQAUUUUAFFFFABRRRQAV4/8ACD/kofxO/wCwqP8A0bcV7BXj/wAIP+Sh&#10;/E7/ALCo/wDRtxQB7BRRRQAUUVgeN7650zwLrl9ZzNDc29lLJFIoBKsFODzQBv14LcXGn+J/Fvjn&#10;xN4ptXvtO8KMbaw01pf3ZZWZSSAP4mjHUEfPg5CivafD9zLe+G9Lu523TT2kUkjerMgJ/U15j4h0&#10;LXvBPjTVfEOg6Cuu+H9cj26rpSLucvyCwXBLAliejA73BA4IAOT3+GPiF4S1vUtK8Pw+Ftd8OQDU&#10;bebTXQh1CGQZaML83yY5GUOCD95a9o8A+IpPFfgXSdamXbPcQ4m4wDIjFHIHYFlJHsa8ohttX1nS&#10;r7wp4K+Ht14XsdQKi+1TUQ0bmI53LhhlupAAZvlJ4Gcj2vRNIt9B0Kx0m0z5FnAkKFgMttGNxxxk&#10;9T7k0AX6K43w5rGoXnxJ8baXcXLSWVgbE2sRUYj8yEl8HGeSAea7KgAooooAKKKKACiiigAooooA&#10;KKKKACiiigAooooAKKKKACiiigAooooAKKKKACiiigAooooAKKKKACiiigAooooAKKKKACiiigAo&#10;oooAKKKKACiiigAooooAKKKKACiiigAooooAKKKKACiiigAooooAKKK5bxxqd7pcOgvZXDQtPrdn&#10;bS4AO+N32spz6g0AdTXzjYXWl2vhO6+KPi3R4te1LWdRNvY2k8gMMSDcMHcpC4COMkNwqYxkmvo6&#10;vCptC1v4dtqnh5/C8/ivwPqchkiht1LzWxbqCACwIAHPAyFYMrZFAGLqVzpt74Mh+KHg7SofD2qa&#10;PffZ7u2gYeTIpKrjCgBvvpnAXIZgc4Br6Js7lL2yt7qMEJPGsihuoBGefzrw+DQNW8fGx8PWvhGf&#10;wl4Ns7n7TeLcKY5bth/CFIByckZ5A65yAte6gBVCqAABgAdqAForkfAGsX2sWmvG+n842muXdrCc&#10;DIjVxtXjrjOPpiuuoAKKKKAPOvjl/wAkl1b/AH4P/RyV3Gkf8gWw/wCveP8A9BFcP8cv+SS6t/vw&#10;f+jkruNI/wCQLYf9e8f/AKCKALtFFFABRRRQAUUUUAFFFFABRRRQAVyGp/8AJV/D/wD2DL3/ANDh&#10;rr65DU/+Sr+H/wDsGXv/AKHDQB19FFFABRRRQAUUUUAFFFFABRRRQAUUUUAFFFFABRRRQAUUUUAF&#10;FFFABRRRQB5z8dP+STap/wBdIP8A0atd3pf/ACCbL/rgn/oIrhPjp/ySbVP+ukH/AKNWu70v/kE2&#10;X/XBP/QRQBbooooAKKKKAEJwpOCcdhXmq/EHxmw4+H9qfp4ltf8ACvSmVXUqwBUjBB71zn/CvvBv&#10;/Qq6Nz/05R/4UAc4PHfjhvu/DqA/TxHbf4VxfxF8ReItYPhq31nwtFpEC61A6TLqsVyXbkbdqAEc&#10;EnPt716yPAPg5enhXRfxsIj/AOy1558WvDOhaPB4XuNK0bT7G4bXIIy9rbJGzKQxwdoGeQOtAHsv&#10;UYNeXX/jLxT4Yv8AULeDwfBc6RBNstmbW4EKruIzgjKoeDtI+XnnAAHqNYFx4G8J3dzLc3PhvSZp&#10;5nMkkj2aFnYnJJOOSTQBy48d+OCSB8OoCRwf+KjtuP0pJZfG3jhBpF3pEXhnS5P+P66h1OO6nkj/&#10;AOecewYQnoWPbPXodNvAvhHSJnll8MaRJYyMWMj2UbG3J65yPuf+g/7v3bj+ANCg1Ow1LR7WPRby&#10;zlDGTToliE8ZxvikUDDKwHfkEAgjuAcR+zj/AMk81D/sKyf+ioq9grx/9nH/AJJ5qH/YVk/9FRV7&#10;BQAUUUUAFFFFABRRRQAUUUUAFFFFABRRRQAUUUUAFFFFABRRRQAUUUUAFFFFABRRRQAUUUUAFFFF&#10;ABRRRQAUUUUAFFFFABRRRQAUUUUAFFFFABRRRQAUUUUAFFFFABRRRQAUUUUAFFFFABRRRQAUUUUA&#10;FFFFABRRRQAUUUUAFFFFABRRRQAUUUUAFFFFABRRRQAUUUUAFFFFABRRRQAUUUUAFct8Sf8Akm/i&#10;D/rzeuprlviT/wAk38Qf9eb0AdTRRRQAUUUUAFFFFABTJoYriF4Zo0kikUq6OMhgeoI7in0UAeWX&#10;/gzXPAd9NrfgD9/ZSMZLzQZm+Rx3MPofQflkfLXMa7490nxp43+HsmntLFcQakVubWdCskDloxg9&#10;j04I9OxyK96rnb3wL4av/EcHiCfSov7VgZXS4QlCWXoWAOGI9SCenoKAOirkviF/yBtL/wCw1Yf+&#10;lCV1tcn8QRnR9M/7DVh/6UJQB1lFFFABRRRQAUUUUAFFFFABRRRQAV4/8IP+Sh/E7/sKj/0bcV7B&#10;Xj/wg/5KH8Tv+wqP/RtxQB7BRRRQAVzPxF/5Jv4k/wCwdP8A+gGumrmPiLn/AIVv4kwCf+JdN0H+&#10;waANDwr/AMifon/XhB/6LWtesjwqCvhDRFIwRYQAj/tmta9ABRRRQB5/4S/5K98Rf+4b/wCiGr0C&#10;uA8JA/8AC3viLx1/s3/0Q1d/QAUUUUAFFFFABRRRQAUUUUAFFFFABRRRQAUUUUAFFFFABRRRQAUU&#10;UUAFFFFABRRRQAUUUUAFFFFABRRRQAUUUUAFFFFABRRRQAUUUUAFFFFABRRRQAUUUUAFFFFABRRR&#10;QAUUUUAFFFFABRRRQAUUUUAFcV8SP+Pbwz/2Mlh/6Mrta4r4kAm18M9ePEdgf/IlAHa0UUUAFFFF&#10;AHB/C3/j08U/9jLff+hLXeVwfwtBFn4oz38SX3/oQrvKACiiigDzr45f8kl1b/fg/wDRyV3Gkf8A&#10;IFsP+veP/wBBFcR8cv8Akkurf78H/o5K7jSP+QLY/wDXvH/6CKALlFFFABRRRQAUUUUAFFFFABRR&#10;RQAVyGp/8lX8P/8AYMvf/Q4a6+uQ1P8A5Kv4f/7Bl7/6HDQB19FFFABRRRQAUUUUAFFFFABRRRQA&#10;UUUUAFFFFABRRRQAUUUUAFFFFABRRRQB5z8dP+STap/10g/9GrXd6X/yCbL/AK4J/wCgiuE+On/J&#10;JtU/66Qf+jVru9L/AOQTZf8AXBP/AEEUAW6KKKACiiigAooooAK8p+OkazaR4ZikUNG+uQqynuCr&#10;V6tXlnxw/wCQZ4X/AOw7B/JqAPQFuJNMnS3umZ7WRgsFwxJKE9Ec/oGPXoeeW06ZNDHcQvDNGskU&#10;ilXRhkMD1BrIgmm0a4SzvJGlsXIS3unOSh6COQ+vox69DzjIBtEAjBGQay1zoz7Sc6acBT/z7H0P&#10;/TP/ANB/3fu6lFAHj/7OP/JPNQ/7Csn/AKKir2CvH/2cf+Seah/2FZP/AEVFXsFABRRRQAUUUUAF&#10;FFFABRRRQAUUUUAFFFFABRRRQAUUUUAFFFFABRRRQAUUUUAFFFFABRRRQAUUUUAFFFFABRRRQAUU&#10;UUAFFFFABRRRQAUUUUAFFFFABRRRQAUUUUAFFFFABRRRQAUUUUAFFFFABRRRQAUUUUAFFFFABRRR&#10;QAUUUUAFFFFABRRRQAUUUUAFFFFABRRRQAUUUUAFFFFABRRRQAVy3xJ/5Jv4g/683rqa5b4k/wDJ&#10;N/EH/Xm9AHU0UUUAFFFFABRRRQAUUUUAFFFFAGVr+lXOqWSCxv5bG+gcS28yHKhwCMOvRlIJBB9c&#10;jkCuQ1zXTquk2lhfQfY9Ys9Y08XVtuyObhMOh/iRux69jg1vXXhO7urua4Xxf4ht1lYsIYZIAiZ7&#10;KDETj6muK+IPgOf+z9P1CPxRrE+pwX9vFZy3bQssTPKi5IWNScHBxnqBwaAPW6K860HTL3VTNY3v&#10;i/xLZavaAC5tDNbH6Oh8n5kPY/geRWz/AMIVef8AQ7eJ/wDv9b//ABmgDrKK5L/hCrz/AKHfxR/3&#10;+t//AIzR/wAIVef9Dv4o/wC/1v8A/GaAOtorkv8AhCrz/od/FH/f63/+M0f8IVef9Dv4o/7/AFv/&#10;APGaAOtorkv+EKvP+h38Uf8Af63/APjNH/CFXn/Q7+KP+/1v/wDGaAOtorkv+EKvP+h38Uf9/rf/&#10;AOM0v/CFXn/Q7eJ/+/1v/wDGaAOsrx/4Qf8AJQ/id/2FR/6NuK7u08KXlrdQzN4v8Q3CxOHMMz25&#10;SQA52tiEHB6HBBrjbv4M3X/CRatq2keNtW0n+07lriaK1yuWYlsEq67gCzYyOAfxoA9Xoryf/hUf&#10;iT/oqXiP/v7J/wDHaP8AhUfiX/oqfiP/AL+Sf/HaAPWKQgEYIyD1BrygfCPxJ3+KXiP/AL+yf/Ha&#10;5/x14J8SeD/Bd/r0XxH8R3Mlr5eImuZFDbpFTrvOPvZ/CgD3iivF/D/w28Sa14b0vVX+JniOJr20&#10;iuTGJ5CE3oGxnzOcZxmtD/hUfiTt8UvEf/f2T/47QB6xRXk//Co/En/RUvEf/f2T/wCO04fCPxF3&#10;+KPiX8JpP/jlAHqoUAkgAE9TjrS18+aJ4T8T6p8QfEHhqT4jeIUj0pI3WZbmTMm8BhkeZxjOPf26&#10;V1h+EfiPt8UfEn/f2T/45QB6vRXk/wDwqPxL/wBFT8R/9/JP/jtH/Co/Ev8A0VPxH/38k/8AjtAH&#10;rFFeT/8ACo/Ev/RU/Ef/AH8k/wDjtH/Co/Ev/RU/Ef8A38k/+O0AesUV5P8A8Kj8S/8ARU/Ef/fy&#10;T/47R/wqPxL/ANFT8R/9/JP/AI7QB6xRXk//AAqPxL/0VPxH/wB/JP8A47R/wqPxL/0VPxH/AN/J&#10;P/jtAHrFFeT/APCo/Ev/AEVPxH/38k/+O0f8Kj8S/wDRU/Ef/fyT/wCO0AesUV5P/wAKj8S/9FT8&#10;R/8AfyT/AOO0f8Kj8S/9FT8R/wDfyT/47QB6xRXk/wDwqPxL/wBFT8R/9/JP/jtH/Co/Ev8A0VPx&#10;H/38k/8AjtAHrFFeT/8ACo/Ev/RU/Ef/AH8k/wDjtH/Co/Ev/RU/Ef8A38k/+O0AesUV5P8A8Kj8&#10;S/8ARU/Ef/fyT/47R/wqPxL/ANFT8R/9/JP/AI7QB6xRXk//AAqPxL/0VPxH/wB/JP8A47R/wqPx&#10;L/0VPxH/AN/JP/jtAHrFFeT/APCo/Ev/AEVPxH/38k/+O0f8Kj8S/wDRU/Ef/fyT/wCO0AesUV5P&#10;/wAKj8S/9FT8R/8AfyT/AOO0f8Kj8S/9FT8R/wDfyT/47QB6xRXk/wDwqPxL/wBFT8R/9/JP/jtH&#10;/Co/Ev8A0VPxH/38k/8AjtAHrFFeT/8ACo/Ev/RU/Ef/AH8k/wDjtH/Co/Ev/RU/Ef8A38k/+O0A&#10;esUV5P8A8Kj8S/8ARU/Ef/fyT/47R/wqPxL/ANFT8R/9/JP/AI7QB6xRXk//AAqPxL/0VPxH/wB/&#10;JP8A47R/wqPxL/0VPxH/AN/JP/jtAHrFFeT/APCo/Ev/AEVPxH/38k/+O0f8Kj8S/wDRU/Ef/fyT&#10;/wCO0AesUV5P/wAKj8S/9FT8R/8AfyT/AOO0f8Kj8S/9FT8R/wDfyT/47QB6xRXk/wDwqPxL/wBF&#10;T8R/9/JP/jtH/Co/Ev8A0VPxH/38k/8AjtAHrFFeT/8ACo/Ev/RU/Ef/AH8k/wDjtH/Co/Ev/RU/&#10;Ef8A38k/+O0AesUV5P8A8Kj8S/8ARU/Ef/fyT/47R/wqPxL/ANFT8R/9/JP/AI7QB6xRXk//AAqP&#10;xL/0VPxH/wB/JP8A47R/wqPxL/0VPxH/AN/JP/jtAHrFFeT/APCo/Ev/AEVPxH/38k/+O0f8Kj8S&#10;/wDRU/Ef/fyT/wCO0AesUV5P/wAKj8S/9FT8R/8AfyT/AOO0f8Kj8S/9FT8R/wDfyT/47QB6xRXk&#10;/wDwqPxL/wBFT8R/9/JP/jtH/Co/Ev8A0VPxH/38k/8AjtAHrFFeT/8ACo/Ev/RU/Ef/AH8k/wDj&#10;tH/Co/Ev/RU/Ef8A38k/+O0AesUV5P8A8Kj8S/8ARU/Ef/fyT/47R/wqPxL/ANFT8R/9/JP/AI7Q&#10;B6xRXk//AAqPxL/0VPxH/wB/JP8A47R/wqPxL/0VPxH/AN/JP/jtAHrFIyq2Nyg4ORkd68pHwj8R&#10;9/il4k/7+yf/AByuO+JXhrxP4D0G01OH4h+Irsz3i2pje5kXG5WbdkSf7HT3oA+iKK8pPwk8Q9vi&#10;j4l/7/Sf/HKb/wAKj8Sf9FS8R/8Af2T/AOO0AesUV5P/AMKj8Sf9FS8R/wDf2T/47Th8I/EPf4o+&#10;Jf8Av9J/8coA9W6dKK+ffAPhPxP4y0zUbub4jeIrY2eoS2QVLmRt4RVO7/WcZ3dPaurPwj8R9vil&#10;4k/7+yf/ABygD1eivJ/+FR+Jf+ip+I/+/kn/AMdo/wCFR+JP+ipeI/8Av7J/8doA1Pjj/wAkl1b/&#10;AH4P/RyV3Gk/8gax/wCveP8A9BFeWXfwT1XU4fsuqfEXXb2yZgZbeYs6uAQejSEZ9yDXrdvAltbR&#10;QR52RIEXJycAYFAElFFFABRRRQAUUUUAFFFFABRRRQAVyGp/8lX8P/8AYMvf/Q4a6+uQ1P8A5Kv4&#10;f/7Bl7/6HDQB19FFFABRRRQAUUUUAFFFFABRRRQAUUUUAFFFFABRRRQAUUUUAFFFFABRRRQB5z8d&#10;P+STap/10g/9GrXd6X/yCbL/AK4J/wCgiuE+On/JJtU/66Qf+jVru9L/AOQTZf8AXBP/AEEUAW6K&#10;KKACiiigAooooAK8t+NvOn+FRjP/ABP7f+TV6lXlHx3ilm0Tw3FDObeV9bhVJlGTGxVwGHPbrQB6&#10;vTJoYriF4Zo1kicbWRhkEe9eWH4SeIccfFDxLn/rtJ/8cpP+FR+I/wDoqXiT/v7J/wDHaAPRIHk0&#10;yZLS4kaS1chbedzkqe0bnufRu/Q843adeSTfB3X7iF4Zvid4gkicbXR3kZWHoQZaf/wqPxJj/kqX&#10;iPP/AF1k/wDjtAFf9nH/AJJ5qH/YVk/9FRV7BXLeAfBFp4B8PNpNpdzXXmzm4lllAGXKqpwB0GFH&#10;BJ7811NABRRRQAUUUUAFFFFABRRRQAUUUUAFFFFABRRRQAUUUUAFFFFABRRRQAUUUUAFFFFABRRR&#10;QAUUUUAFFFFABRRRQAUUUUAFFFFABRRRQAUUUUAFFFFABRRRQAUUUUAFFFFABRRRQAUUUUAFFFFA&#10;BRRRQAUUUUAFFFFABRRRQAUUUUAFFFFABRRRQAUUUUAFFFFABRRRQAUUUUAFFFFABRRRQAVy3xJ/&#10;5Jv4g/683rqa5b4k/wDJN/EH/Xm9AHU0UUUAFFFFABRRRQAUUUUAFeL3njPxHF8MfHWrLqbi+0zX&#10;GtLSXy0zFEJYV24xg8Mw5BPNe0V5Tc/DXW5vh94w0ET2H2vWdXa+t3Mj7FjMkTYY7cg4Q8AHtzQB&#10;6pGSYkJ5JUZrl/Hpxo+m/wDYZsP/AEoStLW9QvtG0+G7trH7bDCw+1pGx80RY5aNcfMR1xxkA45r&#10;G8X3ltqnhnSL2ymWe2l1bT3jkQ5DD7Sn/wCqgDX13w8mrvbXdvctY6paNutr2NdzKD95GHG5GHVT&#10;9eCAa2h05oooAKKKKACiiigAooooAKKKKACiiigAooooAK8/+Nv/ACSHXf8At3/9Hx16BXn/AMbf&#10;+SQ67/27/wDo+OgDoPAn/JPPDP8A2CrX/wBFLXQVz/gT/knnhn/sFWv/AKKWugoAKKKKAPLPCB/4&#10;vz47H/TC2/8AQEr1OvLfCC4+PHjs/wDTC2/9AWvUqACiiigAooooAKKKKACiiigAooooAKKKKACi&#10;iigAooooAKKKKACiiigAooooAKKKKACiiigAooooAKKKKACiiigAooooAKKKKACiiigAooooAKKK&#10;KACiiigAooooAKKKKACiiigAooooAKKKKACiiigAryL9oo48A6af+ovF/wCipa9dryL9okZ8BaYP&#10;XV4v/RUtAHrtFFFABRRRQB5d8Cznw14gP/Ufuf8A0COvUa8u+Bgx4b8QD01+5/8AQI69RoAKKKKA&#10;CiiigAooooAKKKKACiiigAooooAKKKKACuQ1P/kq/h//ALBl7/6HDXX1yGp/8lX8P/8AYMvf/Q4a&#10;AOvooooAKKKKACiiigAooooAKKKKACiiigAooooAKKKKACiiigAooooAKKKKAPOfjp/ySbVP+ukH&#10;/o1a7vS/+QTZf9cE/wDQRXCfHT/kk2qf9dIP/Rq13el/8gmy/wCuCf8AoIoAt0UUUAFFFFABRRRQ&#10;AV5Z8bzjTfC3/Yeg/k1ep15Z8bhnTfCw9deg/k1AHqdFFFABRRRQAUUUUAFFFFABRRRQAUUUUAFF&#10;FFABRRRQAUUUUAFFFFABRRRQAUUUUAFFFFABRRRQAUUUUAFFFFABRRRQAUUUUAFFFFABRRRQAUUU&#10;UAFFFFABRRRQAUUUUAFFFFABRRRQAUUUUAFFFFABRRRQAUUUUAFFFFABRRRQAUUUUAFFFFABRRRQ&#10;AUUUUAFFFFABRRRQAUUUUAFFFFABRRRQAUUVleIvEWmeFtGm1XVrgQ20XHTLOx6Ko7k+n9KANWiv&#10;Ih8VfF+tx/aPDHw9vZ7JuYrm7fYJF7EDAH5MaB8RPiVZI02ofDaWaJeotZTu/IBj+lAHrtct8Sf+&#10;Sb+IP+vN6b4K+IOj+OLab7D5tve25xcWVwAssfbOM8jPGfzxT/iP/wAk48Qf9eb/AMqAOoooooAK&#10;KKKACiiigAooooAKKKKAMC41bxDHdSxw+GPOhVyEl+3xrvXPBwRkfSvNfGp8QaDFHqttoDW2kvqF&#10;tc3liLpZS0qzIytEq/dLEYYDg5zjPNe01yvj040fTffWLAf+TCUAFn4m1rUbKG9sfDa3FtMu5JE1&#10;GLDD1HH/ANfNSHW/FA6eECf+4lF/hUNzp194Z1M6jokDXGm3MgN9pkfVWJwZoe2e7LwCBkc9esoA&#10;5j+3PFP/AEJx/wDBlF/hSf254p/6E4/+DKL/AArqKKAOX/tzxT/0Jx/8GUX+FH9ueKf+hOP/AIMo&#10;v8K6iigDl/7c8U/9Ccf/AAZRf4Uf254p/wChOP8A4Mov8K6iigDl/wC3PFP/AEJx/wDBlF/hSjXP&#10;FB6+DyP+4lF/hXT0UAYNrqviCW5jS48M+REzgPJ9vjbYM8nAHOPSuJi+KXiTVPEeuaVoHggakuj3&#10;bW00g1JIycOyq2GUddjHAzivVK8f+EH/ACUP4nf9hUf+jbigDZ/4TL4jf9EyP/g5h/wpP+Ez+I3/&#10;AETI/wDg4i/wr0iigDzgeM/iL3+GJ/8ABzD/AIVh+Nrr4heMvB99oP8AwrtrT7V5f7/+2IJNu11f&#10;7uBnO3HXvXsdZ+u6qmheH9Q1aSJpUsreScxqcFtqk4z+FAHneha98Q9D8O6bpJ+GzTmxtYrbzRrM&#10;K79ihc4wcZx6mrp8Z/EXt8MT/wCDmH/Cu+069TUdMtL6NWVLmFJlVuoDAEA+/NWaAPOP+Ez+I3/R&#10;Mj/4OIv8KevjL4hnr8MG/wDB3CP/AGWvRKKAPE9HHxF0nx3r3iZvAHnf2ska/Zhq0C+VsAA+bnPA&#10;9BXTt4y+Inb4YMP+41Cf/Za6vTfEltqfibXNCihlSfR/I86RsbX81C67ec8Ac5raoA83/wCEz+I3&#10;/RMj/wCDiL/Cj/hM/iN/0TI/+DiL/CvSKKAPN/8AhM/iN/0TI/8Ag4i/wo/4TP4jf9EyP/g4i/wr&#10;0iigDzf/AITP4jf9EyP/AIOIv8KP+Ez+I3/RMj/4OIv8K9IooA83/wCEz+I3/RMj/wCDiL/Cj/hM&#10;/iN/0TI/+DiL/CvSKKAPN/8AhM/iN/0TI/8Ag4i/wo/4TP4jf9EyP/g4i/wr0iigDzf/AITP4jf9&#10;EyP/AIOIv8KP+Ez+I3/RMj/4OIv8K9IooA83/wCEz+I3/RMj/wCDiL/Cj/hM/iN/0TI/+DiL/CvS&#10;KKAPN/8AhM/iN/0TI/8Ag4i/wo/4TP4jf9EyP/g4i/wr0iigDzf/AITP4jf9EyP/AIOIv8KP+Ez+&#10;I3/RMj/4OIv8K9IooA83/wCEz+I3/RMj/wCDiL/Cj/hM/iN/0TI/+DiL/CvSKKAPN/8AhM/iN/0T&#10;I/8Ag4i/wo/4TP4jf9EyP/g4i/wr0iigDzf/AITP4jf9EyP/AIOIv8KP+Ez+I3/RMj/4OIv8K9Io&#10;oA83/wCEz+I3/RMj/wCDiL/Cj/hM/iN/0TI/+DiL/CvSKKAPN/8AhM/iN/0TI/8Ag4i/wo/4TP4j&#10;f9EyP/g4i/wr0iigDzf/AITP4jf9EyP/AIOIv8KP+Ez+I3/RMj/4OIv8K9IooA83/wCEz+I3/RMj&#10;/wCDiL/Cj/hM/iN/0TI/+DiL/CvSKKAPN/8AhM/iN/0TI/8Ag4i/wo/4TP4jf9EyP/g4i/wr0iig&#10;Dzf/AITP4jf9EyP/AIOIv8KP+Ez+I3/RMj/4OIv8K9IooA83/wCEz+I3/RMj/wCDiL/Cj/hM/iN/&#10;0TI/+DiL/CvSKKAPN/8AhM/iN/0TI/8Ag4i/wo/4TP4jf9EyP/g4i/wr0iigDzf/AITP4jf9EyP/&#10;AIOIv8KP+Ez+I3/RMj/4OIv8K9IooA83/wCEz+I3/RMj/wCDiL/Cj/hM/iN/0TI/+DiL/CvSKKAP&#10;N/8AhM/iN/0TI/8Ag4i/wo/4TP4jf9EyP/g4i/wr0iigDzf/AITP4jf9EyP/AIOIv8KP+Ez+I3/R&#10;Mj/4OIv8K9IooA83/wCEz+I3/RMj/wCDiL/Cj/hM/iN/0TI/+DiL/CvSKKAPN/8AhM/iN/0TI/8A&#10;g4i/wo/4TP4jf9EyP/g4i/wr0iigDzf/AITP4jf9EyP/AIOIv8KP+Ez+I3/RMj/4OIv8K9IooA83&#10;/wCEz+I3/RMj/wCDiL/Cj/hM/iN/0TI/+DiL/CvSKKAPOR4y+Inf4Yn/AMHMI/pXJ/ESD4ieP9Bt&#10;dMHgE2Igu1ujIdVhl3FVZcY+X+9+le5Vk69r0OgRWDzQyS/bb+CxQIR8rSttDHPYUAci3jH4hjp8&#10;MG/8HcJ/9lpn/CZ/Eb/omJ/8HEX+Fej0UAecf8Jn8Rv+iYn/AMHEX+FPXxl8Qz1+GDf+DuEf+y16&#10;JRQB4p4G/wCFh+CtM1C0b4fm9N5qEl6XGrQR7N4UbcfN029c966U+MviJ2+GJ/8ABzCf6V1vh3xF&#10;B4jh1CSCGSL7FfzWLiTHzNG2Cwx2PFbNAHm//CZ/Eb/omR/8HEX+FL/wmXxG/wCiZH/wcRf4V6PR&#10;QB5PrfxO8aeHNLk1PVvh19msoiBJL/asbYycDhVJ6kdq9Ut50ubaKePOyVA65GDgjIrz/wCOP/JJ&#10;dX/34P8A0cldxpP/ACBrH/r3j/8AQRQBcooooAKKKKACiiigAooooAKKKKACuQ1P/kq/h/8A7Bl7&#10;/wChw119chqf/JV/D/8A2DL3/wBDhoA6+iiigAooooAKKKKACiiigAooooAKKKKACiiigAooooAK&#10;KKKACiiigAooooA85+On/JJtU/66Qf8Ao1a7vS/+QTZf9cE/9BFcJ8dP+STap/10g/8ARq13el/8&#10;gmy/64J/6CKALdFFFABRRRQAUUUUAFeUfHiSaHQvDk1tD508etwtHFnG9grkL+J4r1evLvjacaf4&#10;VPpr9v8AyagCyPHPj43MlsPhi/mxqGIOtQ4IPcHbg/hnHenHxl8Re3wxP/g5hP8ASu/urb7Qg2uY&#10;pUOY5F6qf6j1FQWN+Z5HtblBDexDLxg8MvZ19VP6dDQBw3/CZfEb/omR/wDBxF/hVeTx/wCPob6G&#10;zk+G22edWeJTq8eGA6gHbjI64znHOMV6fVa+sYdQtWgnDYJyrqcMjDoynsR2NAHMfDfxyfiB4cn1&#10;U6f9hMN01sYxN5mcIjbs7R/f6e1dhXkH7OWP+FfahgED+1pMZP8A0yir1+gAooooAKKKKACiiigA&#10;ooooAKKKKACiiigAooooAKKKKACiiigAooooAKKKKACiiigAooooAKKKKACiiigAooooAKKKKACi&#10;iigAooooAKKKKACiiigAooooAKKKKACiiigAooooAKKKKACiiigAooooAKKKKACiiigAooooAKKK&#10;KACiiigAooooAKKKKACiiigAooooAKKKKACvJfi6ls/jHwCurH/iTG/k+0BsbN/ybA2eMHnPtmvW&#10;qyfEfhvS/FejS6Vq1uJreTkHoyMOjKexHr+HSgDWoryZPhl430OIxeG/iJcrbKcRW19B5gjUdAGJ&#10;YfkoFKPA/wATr1Wh1L4kLbxsMBrS1G8/kEI/A0AN1BbZf2lNHOl7fPbTZf7UEYGMbX2FsfxZ2de2&#10;2uy+I3/JOdf/AOvN/wCVR+DPh9pHgtJ5rZ57vUbn/j5vrpt0knfHsM9vzJqT4j/8k58Qf9eb/wAq&#10;AOoooooAKKKKACiiigAqG6ureytpLm7njggjXc8srBVUepJ6VNXkfjyzbxn8WdE8G308sWix2Z1C&#10;4hjcr9obcwCn/vke4ycYPNAG7e/GrwDZStEdcEzqcHyLeRx/30FwfwNFn8avAF5KsQ10QuxwPPt5&#10;UH4sVwPxNdHY+DfDGmxCOz8P6ZCAMZW1TcfqcZP40X/gzwxqkTR3vh/TJgwxk2qBh9GAyPwNAGvb&#10;XMF7bR3NrNHPBKu5JI2DKw9QR1rmPiB/yB9M/wCw1Yf+lCVyHw8tJfCHxP8AEHgu1upJ9HW2W+to&#10;5GLGAkrlf/HvxwDXX/EH/kDaZ/2GrD/0oSgDrKKKKACiiigAooooAKKKKACiiigArx/4Qf8AJQ/i&#10;d/2FR/6NuK9grx/4Qf8AJQ/id/2FR/6NuKAPYKKKKACuZ+Iv/JN/En/YOm/9ANdNXMfEX/km/iT/&#10;ALB03/oBoA0PCn/In6J/14Qf+i1rXrI8Kf8AIn6J/wBeEH/ota16ACiiigDz/wAJf8le+Iv/AHDf&#10;/RDV6BXn/hL/AJK98Rf+4b/6IavQKACiiigAooooAKKKKACiiigAooooAKKKKACiiigAooooAKKK&#10;KACiiigAooooAKKKKACiiigAooooAKKKKACiiigAooooAKKKKACiiigAooooAKKKKACiiigAoooo&#10;AKKKKACiiigAooooAKKKKACiiigAriviR/x7eGf+xjsP/RldrXFfEj/j28M/9jJYf+jKAO1ooooA&#10;KKKKAOD+Fv8Ax6eKf+xkvv8A0IV3lcF8LP8Aj08Vf9jLff8AoS13tABRRRQB538cv+SS6t/vwf8A&#10;o5K7jSP+QLY/9e8f/oIrhvjl/wAkl1b/AH4P/RyV3Gkf8gWw/wCveP8A9BFAF2iiigAooooAKKKK&#10;ACiiigAooooAK5DU/wDkq/h//sGXv/ocNdfXIan/AMlX8P8A/YMvf/Q4aAOvooooAKKKKACiiigA&#10;ooooAKKKKACiiigAooooAKKKKACiiigAooooAKKKKAPOfjp/ySbVP+ukH/o1a7vS/wDkE2X/AFwT&#10;/wBBFcJ8dP8Akk2qf9dIP/Rq13el/wDIJsv+uCf+gigC3RRRQAUUUUAFFFFABXlnxw/5Bnhf/sOw&#10;fyavU68q+Oe8aT4ZMcYkca5DtRm2hjtbAzzjPrg0Aeq1S1LTlv4kZZGguoTvguEHzRt/UHoR3H4G&#10;n2N8l7Gw2mOeI7ZoWPzRt6H2PUHoRzVqgDO03UnuHezvIxBqEIzJGD8rjs6Hup/Q8GtGqWoacl8s&#10;bq5huoTuguEHzIe/1U9CvQ/kQtlePMWt7lBFeRAeYgPDDsy+qn9OhoA8r/Zx/wCSeah/2FZP/RUV&#10;ewV4/wDs4/8AJPNQ/wCwrJ/6Kir2CgAooooAKKKKACiiigAooooAKKKKACiiigAooooAKKKKACii&#10;igAooooAKKKKACiiigAooooAKKKKACiiigAooooAKKKKACiiigAooooAKKKKACiiigAooooAKKKK&#10;ACiiigAooooAKKKKACiiigAooooAKKKKACiiigAooooAKKKKACiiigAooooAKKKKACiiigAooooA&#10;KKKKACvPfij4m1fS00fw/wCHmEWsa5cGCKcjPkoMbm6dfmHPYZNehV5v8V9K1YNoPivRLdrq70C5&#10;aaS3QZaSFsb8DvwuOOcEntQAzxFf6r8MPhVIW1WfVdYkm8qK7uBuIlkJOQDnheSAfQduKzdP+B1n&#10;qNnFe+K9Y1W91mTEksiXACxsey5B6ev5YqDxb4x8KfEfwFLb2utWthqcDpdR2t/IIT5qZOzLYByM&#10;jIPUjNdbofxX8Iatosd9PrdjZTBB59vcTKjo/cAH74z0K5zQBzvhC81nwV8Rx4E1bUpdT069tjca&#10;XcTcum3cShP0VuM8YBHWux+I3/JOdf8A+vN/5Vx2gXR+Ifxai8VWMcg8P6HbPbWtw6FftEzghiAR&#10;nGGP5D1xXY/Eb/knOv8A/Xm/8qAOoooooAKKKKACiiigArgviB4I1HW7/TvEfhq8jsvEemAiF5Pu&#10;TRnOUbr6tjjHzEHrkd7XDeM/ipongbVodP1W01B3lhEySQRKUIyRjJYcjHP1FAGFF48+JGn5h1X4&#10;dSXUqjBlsZ/lb/0L+dLJ47+I2oqYtK+HclrKwIWS+nwqnHvtz+lTr8dPDLDK6ZrxHXIsh/8AFVzv&#10;iL46RrrmijSLfUIbETH7fHPaKHmTjAQHJ/vdMUAdr8PfBF/oFxqOveIbxL3xFqhBuJI/uRIOiLwP&#10;bPbgAdMm/wDEH/kDaZ/2GrD/ANKEqDwl8StJ8Y6pNYWFlqUEkURlLXUARSMgYzk88ipviF/yBtM/&#10;7DVh/wClCUAdbRRRQAUUUUAFFFFABRRRQAUUUUAFeP8Awg/5KH8Tv+wqP/RtxXsFeP8Awg/5KH8T&#10;v+wqP/RtxQB7BRRRQAVQ1rSbfXtEvdJumlS3vIWhkaIgMAwwcEgjP4Gr9U9V1O10bSbrU712S1tY&#10;mllZVLEKBk8DrQBLZWkVhYW9nACIbeJYowTk7VGB+grx7xFqV18QPE/iHTW1+bRfB/hsAajLbgiW&#10;5kG7eM4zgbXGPmGVU7WyMex2tzDe2cN1bvvhnjWSNh/ErDIP5GvC9UXTPA/jTxbo3iwXKeG/FwNz&#10;FqMSE+TJlmZeFPIZzjAbGEJGGOADPsNIs9G0K58V/Cnxde3a6Sxm1PTr98JLGFJyybUyNu7GRzzt&#10;YMte6+G9ct/EvhvT9atgBHeQLJsDbtjfxJnuVbI/CvB47/wj4a8Pa5oPg/Vr/wATeIPEEK6ekZiJ&#10;Ece1kXDbRwqMRwTyq8KAce2eB/D58LeCdJ0Vv9bbQDzsNuHmsSz4PpuZse2KALdj4estO8Q6vrcH&#10;m/atVEIuQzZX90pVcDtwefpWrWbZ67Yahrep6Pbys17pnlfakKEBfMUsmD0OQO1aVABRRRQAUUUU&#10;AFFFFABRRRQAUUUUAFFFFABRRRQAUUUUAFFFFABRRRQAUUUUAFFFFABRRRQAUUUUAFFFFABRRRQA&#10;UUUUAFFFFABRRRQAUUUUAFFFFABRRRQAUUUUAFFFFABRRRQAUUUUAFFFFABRRRQAVm6zodrrsVnH&#10;dGRfsl5DexGNsHzImDLnI6HofY9q0qz9V1my0VLRr2RlF3dRWcO1C2ZJDhRx0Ge5oA0K+frq/HxF&#10;0nUPFPjLxFe6F4Kjujb2FhbrtknPGGOFbfyPR8EPjaFOfoGvnKD+ytH0O5+GHxDludNSxuvtWj6r&#10;CrbWBY4YbQe7ucnIwzAlWUUAWbaYfDvTLHxf4J8Q3mteDWuPI1CwuTloiTgsBhQrdOynOz7ytx9B&#10;RyJNEksbBkdQysOhB6GvnSRdG1Tw5B8M/h3d3Oqf2jffadU1CaI7YkUrliWCjjYhyOu3AyWr6Ito&#10;I7W1ht4gRHEgRATnAAwKAKGiaBY+H4ryOxWQC8u5byYu+4tJIcsfp0GPatSs/SdasNbjunsJ/NW0&#10;upLSb5Su2VDhhz1+vStCgAooooA86+OX/JJdW/34P/RyV3Gkf8gWw/694/8A0EVw/wAcv+SS6t/v&#10;wf8Ao5K7jSP+QLYf9e8f/oIoAu0UUUAFFFFABRRRQAUUUUAFFFFABXIan/yVfw//ANgy9/8AQ4a6&#10;+uQ1P/kq/h//ALBl7/6HDQB19FFFABRRRQAUUUUAFFFFABRRRQAUUUUAFFFFABRRRQAUUUUAFFFF&#10;ABRRRQB5z8dP+STap/10g/8ARq13el/8gmy/64J/6CK4T46f8km1T/rpB/6NWu70v/kE2X/XBP8A&#10;0EUAW6KKKACiiigBCQASegrz7/hd3gDJB1mQMDgg2U+f/QK9Criv+Fe3BYsfHPi7JOeL2ID8vKoA&#10;rr8Z/ALdNbk/8Abj/wCN1w/xL8e+GvFS+GbHRtQkuLhNbglZDbSxYQZBOXUDqwr0MeAbgdPHHi38&#10;buH/AONVwfxQ8OTaJF4YuZPEetamp1y3TyL+ZHQfeO4BUXnjH0JoA9fv7B5pUvLR1hvohhXI+WRe&#10;pR/VT+YPI7g8pd/F3whpd49jqt7PZX8R2z27WkrmNhwRuVSGHuCQa7quI1j4f3d9qN5q1n4u1+21&#10;CZSqKk8awom7IjAEeQo6A8kZJ5ycgEC/GjwC3/MbkH/bjcf/ABFVNR+IFr4qWLTfAjTXutO3yXb2&#10;0kUNkv8AFJIzoMjHG0A5P4Vb0/wfJfQtjxt4viniOyaB7yHdE3of3X4g9CCCODW/ovhu60a9aZvE&#10;us6jC0ZVoL94nGcjDAqikY57859qAPP/ANnLH/CvtQwSR/a0mMj/AKZRV6/Xj/7OP/JPNQ/7Csn/&#10;AKKir2CgAooooAKKKKACiiigAooooAKKKKACiiigAooooAKKKKACiiigAooooAKKKKACiiigAooo&#10;oAKKKKACiiigAooooAKKKKACiiigAooooAKKKKACiiigAooooAKKKKACiiigAooooAKKKKACiiig&#10;AooooAKKKKACiiigAooooAKKKKACiiigAooooAKKKKACiiigAooooAKKKKACs/Wtb07w9pU2p6rd&#10;JbWkIyzv+gA6knsBzWhXk/xZhh1Lxn4C0bUD/wASu6v3aZCPlkYbAqn67iP+BUAZNx8QPhJ4n1Fo&#10;9V0BozIf+P64sFQPnjO9CXx9a7vT/hh4BiMd3aeH7CdXUMjyEzowPIIDEg/Wug1bw/pWt6NJpF/Y&#10;wy2TpsEewAJxgFf7pHYjpXlGiajqHwe8TR+GdbnafwnfOTp18/8Ay7sTkq3oMnke+4dSKAPQZfGO&#10;kaV4303wRHZ3Ed3dQGWExRoIEQK5x1yP9WeAPSnfEb/knOv/APXm/wDKuD1wg/tQ+FyCDnTZOh/6&#10;Z3Fd58Rf+Sda/wD9eT/yoA6eiiigAooooAKKKKACsbxL4W0fxbpT6frFmk8RB2PjDxN/eRuoP+Tk&#10;Vs0UAeRwar4i+Esq2evGfWvCO7Zbaii7prMdlkHcDp+WMfdCePNTsNW8afDW90+5hurae/YpLEwY&#10;MMp/LkY7cg161LFHPE8UqLJG6lWRxkMD1BHpXl6/BHSrLxtY6/pF/NZWtrcLc/2ft3pvBBO0k5UH&#10;A45/LAAB6nXJfEL/AJA2mf8AYasP/ShK62uS+IQzo2l/9hqw/wDShKAOtooooAKKKKACiiigAooo&#10;oAKKKKACvH/hB/yUP4nf9hUf+jbivYK8f+EH/JQ/id/2FR/6NuKAPYKKKKACuZ+Iv/JN/En/AGDp&#10;v/QDXTVzPxE/5Jv4k/7B0/8A6AaAL/hT/kT9E/68IP8A0WtaF3Z2t/ayWt7bQ3NvIMPFMgdG78g8&#10;Gs/wr/yJ+if9eEH/AKLWtegDN0zw9ouiySSaVo+n2DyAB2tbZIiwHY7QM1pUUUAef+Ev+SvfEX/u&#10;G/8Aohq9Arz/AMJf8le+Iv8A3Df/AEQ1egUAFFFFABRRRQAUUUUAFFFFABRRRQAUUUUAFFFFABRR&#10;RQAUUUUAFFFFABRRRQAUUUUAFFFFABRRRQAUUUUAFFFFABRRRQAUUUUAFFFFABRRRQAUUUUAFFFF&#10;ABRRRQAUUUUAFFFFABRRRQAUUUUAFFFFABXFfEn/AI9vDH/YyWH/AKMrta4r4kf8e3hn/sY7D/0Z&#10;QB2tU9S0jTdYgWDVNPtL6FW3LHdQrKoPqAwIzVyigClpuj6Zo0LQ6Xp1pYxO25ktYFiUn1IUDmrt&#10;FFAHBfC3/j08Vf8AYy33/oS13tcH8Lf+PTxT/wBjLff+hLXeUAFFFFAHnXxy/wCSS6t/vwf+jkru&#10;NI/5Ath/17x/+giuI+OX/JJdW/34P/RyV3Gkf8gWw/694/8A0EUAXKKKKACiiigAooooAKKKKACi&#10;iigArkNT/wCSr+H/APsGXv8A6HDXX1yGp/8AJV/D/wD2DL3/ANDhoA6+iiigAooooAKKKKACiiig&#10;AooooAKKKKACiiigAooooAKKKKACiiigAooooA85+On/ACSbVP8ArpB/6NWu70v/AJBNl/1wT/0E&#10;Vwnx0/5JNqn/AF0g/wDRq13el/8AIJsv+uCf+gigC3RRRQAUUUUAFFFFABXlPx0kMWkeGZFjaQpr&#10;kLBE6thW4HvXq1eWfHD/AJBvhf8A7DsH8moA9Ot7iO5hEsRyp4IIwVI6gjsR6VLWde208ExvrBQZ&#10;v+W0GcCdenXs4HQ/geMEWrO8hv7ZZ4GJUkghhhlI6qR1BHcUAVNS06WaRL2xkWHUIhhWb7kq/wBx&#10;x3B7HqDyO4M2n6hHqELHY0U8R2TwP96JvQ/zB6Ec1cqhfWDSzLeWjrFfRjaGP3ZF67H9R6HqDyO4&#10;IB5d+zj/AMk81D/sKyf+ioq9gryD9nLj4e6hzn/ibSc/9soq9foAKKKKACiiigAooooAKKKKACii&#10;igAooooAKKKKACiiigAooooAKKKKACiiigAooooAKKKKACiiigAooooAKKKKACiiigAooooAKKKK&#10;ACiiigAooooAKKKKACiiigAooooAKKKKACiiigAooooAKKKKACiiigAooooAKKKKACiiigAooooA&#10;KKKKACiiigAooooAKKKKACiiigArlPH3gi28c6ElnJO1peW8gmtLpBkxOP5g9+R0B7V1dFAHJ+Bb&#10;Hxfp1ldW/i3Uba/kSRVtZoRyyAclvlHJ961PE3hnTPFuhzaTqsHmQScqw4aNh0ZT2I/xB4JrYooA&#10;8M8MfDHxZ4c+LOi6jeXX9qaPZRywxXhlG6KMxSBFZCcjlscZHNemfEb/AJJzr/8A15v/ACrp65b4&#10;kf8AJOPEH/Xm9AHU0UUUAFFFFABRRRQAUUUUAFFFFAGVr82sW1itzo8ENzLC++W1k4aePByqNnCv&#10;3GcjjBxnNc54m1az17wtpV9YuXiOtWAZWG142FygKsp5VgeCDzWvdSeMRdyi0tdCa23fuzLczByv&#10;uAhGfoa898d6V4ssDDr8FtpUbm+tTcWdpPIwvZFmXyshlADZwNw5I45wKAPY6K4zStb8V63psd9Y&#10;w+H3jYkFWuJw0bDqrDy8qwPBB6VbMnjvtaeHPxuZ/wD43QB1FFct5nj3/n08N/8AgTP/APG6PM8e&#10;/wDPp4a/8CZ//jdAHU0Vy3mePf8An08Nf+BM/wD8bo8zx7/z6eGv/Amf/wCN0AdTRXLeZ49/59PD&#10;X/gTP/8AG6PM8e/8+nhr/wACZ/8A43QB1NFct5nj3/n08N/+BM//AMbpRJ4872nhv/wJn/8AjdAH&#10;UV4/8IP+Sh/E7/sKj/0bcV6BayeMDcRC7ttDWAuPMMVxMWC55wCgBOM9xXmNt4Y+JvhLxl4ov/Dl&#10;hpF1a6zetcb7iXOF3uygDcpBHmEHryOPWgD26ivJf7S+OH/QE8Pf99//AGyk/tL44f8AQE8Pf99/&#10;/bKAPW6zPEWk/wBv+G9S0jzvI+220kHm7N2zcpGcZGcZ6ZFecDUfjf8A9AXw8P8Agf8A9srO8QeL&#10;vi/4Y0K51jU9K8PJZ2+3zGTcxG5go4EnqwoA9g0yyGm6TZ2CuXFtAkIcjG7aoGf0q3Xj2neIPjPq&#10;2lWmpWmkeHTb3cKTxZYglGAYEgyccEVOdR+N/wD0BPD3/ff/ANsoA9aoryT+0vjh/wBATw9/33/9&#10;sp41H43d9G8Ofi5/+OUAdxpHhk6X4w8R68bvzf7Z+zYg8vHk+TGU+9n5s5z0GPeugrw+x8cfFzUf&#10;Eeo6BBo2gC/05Va4VsgAMAVwfN5yCDx+Na51H439tF8On6P/APbKAPWaK8k/tL44f9ATw9/33/8A&#10;bKP7S+OH/QE8P/8Aff8A9soA9boryT+0vjh/0BPD/wD33/8AbKP7S+OH/QE8P/8Aff8A9soA9bor&#10;yT+0vjh/0BPD/wD33/8AbKP7S+OH/QE8P/8Aff8A9soA9boryT+0vjh/0BPD/wD33/8AbKP7S+OH&#10;/QE8P/8Aff8A9soA9boryT+0vjh/0BPD/wD33/8AbKP7S+OH/QE8P/8Aff8A9soA9boryT+0vjh/&#10;0BPD/wD33/8AbKP7S+OH/QE8P/8Aff8A9soA9boryT+0vjh/0BPD/wD33/8AbKP7S+OH/QE8P/8A&#10;ff8A9soA9boryT+0vjh/0BPD/wD33/8AbKP7S+OH/QE8P/8Aff8A9soA9boryT+0vjh/0BPD/wD3&#10;3/8AbKP7S+OH/QE8P/8Aff8A9soA9boryT+0vjh/0BPD/wD33/8AbKP7S+OH/QE8P/8Aff8A9soA&#10;9boryT+0vjh/0BPD/wD33/8AbKP7S+OH/QE8P/8Aff8A9soA9boryT+0vjh/0BPD/wD33/8AbKP7&#10;S+OH/QE8P/8Aff8A9soA9boryT+0vjh/0BPD/wD33/8AbKP7S+OH/QE8P/8Aff8A9soA9boryT+0&#10;vjh/0BPD/wD33/8AbKP7S+OH/QE8P/8Aff8A9soA9boryT+0vjh/0BPD/wD33/8AbKP7S+OH/QE8&#10;P/8Aff8A9soA9boryT+0vjh/0BPD/wD33/8AbKP7S+OH/QE8P/8Aff8A9soA9boryT+0vjh/0BPD&#10;/wD33/8AbKP7S+OH/QE8P/8Aff8A9soA9boryT+0vjh/0BPD/wD33/8AbKP7S+OH/QE8P/8Aff8A&#10;9soA9boryT+0vjh/0BPD/wD33/8AbKP7S+OH/QE8P/8Aff8A9soA9boryT+0vjh/0BPD/wD33/8A&#10;bKP7S+OH/QE8P/8Aff8A9soA9boryT+0vjh/0BPD/wD33/8AbKP7S+OH/QE8P/8Aff8A9soA9bor&#10;yT+0vjh/0BPD/wD33/8AbKP7S+OH/QE8P/8Aff8A9soA9boryT+0vjh/0BPD/wD33/8AbKP7S+OH&#10;/QE8P/8Aff8A9soA9boryT+0vjh/0BPD/wD33/8AbKP7S+OH/QE8P/8Aff8A9soA9boryT+0vjh/&#10;0BPD/wD33/8AbKP7S+OH/QE8P/8Aff8A9soA9boryT+0vjh/0BPD/wD33/8AbKP7S+OH/QE8P/8A&#10;ff8A9soA9boryT+0vjh/0BPD/wD33/8AbKP7S+OH/QE8P/8Aff8A9soA9boryT+0vjh/0BPD/wD3&#10;3/8AbKP7S+OH/QE8Pf8Aff8A9soA9brE8SaAfEEWmJ9p8j7FqVvf52bt/lNu29RjPTPb3rgRqPxv&#10;/wCgL4dH/A//ALZWL4p8e/FnwbYW99q+k+H0t5pxArRhn+cgkAgSZ6KefagD3OivKDqHxu7aP4b/&#10;AAc//HKZ/aXxw/6Anh7/AL7/APtlAHrVFeS/2l8cP+gJ4e/77/8AtlOXUPjd30bw5+Ln/wCOUAd3&#10;4X8ODw3Dqkf2n7R9u1Ke/wA7NuzzGzt6nOMdeM+lbteIeHPG/wAW/FVnc3OmaT4fMdrctay+ZuUi&#10;RQCR/rOcbhzWsdR+N/8A0BfDp/4H/wDbKAPWaK8k/tL44f8AQE8Pf99//bKP7S+OH/QE8Pf99/8A&#10;2ygDX+OP/JJdX/34P/RyV3Gk/wDIGsf+veP/ANBFeNeJdK+MPjHQ5dD1LS9DhtLlk8ySKXBXawYH&#10;O9uMgdATXtVlbm0sLe2LbjDEsefXAAoAnooooAKKKKACiiigAooooAKKKKACuQ1P/kq/h/8A7Bl7&#10;/wChw119chqf/JV/D/8A2DL3/wBDhoA6+iiigAooooAKKKKACiiigAooooAKKKKACiiigAooooAK&#10;KKKACiiigAooooA85+On/JJtU/66Qf8Ao1a7vS/+QTZf9cE/9BFcJ8dP+STap/10g/8ARq13el/8&#10;gmy/64J/6CKALdFFFABRRRQAUUUUAFeW/G0Z07wqPXXrf+TV6lXk3x6N0ugeHmsVDXY1qIwA4wX2&#10;vtBz74oA9ZrMurKWC8Oo2A/fMAJ4M4W4A6fRwOh79DxgjzxtR+NuONF8Nfg7f/HKj/tH43/9AXw7&#10;/wB9/wD2ygD1S2uYruBZoiSp4IIwVI6gjsQeCKmrx1ZfjYl492mkaCjOmHjEg2ueMEjzPvAcZz06&#10;5wMWP7R+N/8A0BfD3/ff/wBsoAh/Zx/5J5qH/YVk/wDRUVewVwHwg8Hap4J8Hz6fq5g+0z3jXIWF&#10;y4RSiLgnA5yh6ZHTmu/oAKKKKACiiigAooooAKKKKACiiigAooooAKKKKACiiigAooooAKKKKACi&#10;iigAooooAKKKKACiiigAooooAKKKKACiiigAooooAKKKKACiiigAooooAKKKKACiiigAooooAKKK&#10;KACiiigAooooAKKKKACiiigAooooAKKKKACiiigAooooAKKKKACiiigAooooAKKKKACiiigAoooo&#10;AKKKKACuW+JP/JN/EH/Xm9dTXLfEn/km/iD/AK83oA6miiigAooooAKKKKACiiigArzS5+J13B4H&#10;8VeIBpkJk0TVGsEiMpxKA8a7iccH5849q9Lrwy98Oa4/wo+IFguk3hu7zXmntoRCS80fmwncoxkj&#10;Ck5HoaAPcUbdGrYxkA1zHj040fTffWLD/wBKErU1TW7PQLO1n1AyR28siQtPsykJPQyH+Fc4GTwC&#10;RnFZXj35tG00jBH9sWB/8mEoAfqujX1hqp13w6iG6lKi+sWYLHeION2f4ZFHRu44OeMdOOnTFFFA&#10;BRRRQAUUUUAFFFFABRRRQAUUUUAFFFFABXn/AMbf+SQ67/27/wDo+OvQK8/+Nv8AySHXf+3f/wBH&#10;x0AdB4E/5J54Z/7BVr/6KWugrn/An/JPPDP/AGCrX/0UtdBQAUUUUAeW+EWz8ePHY/6YWv6RrXqV&#10;eWeEB/xfnx3/ANcLb/0BK9ToAKKKKACiiigAooooAKKKKACiiigAooooAKKKKACiiigAooooAKKK&#10;KACiiigAooooAKKKKACiiigAooooAKKKKACiiigAooooAKKKKACiiigAooooAKKKKACiiigAoooo&#10;AKKKKACiiigAooooAKKKKACvIv2iTjwHph9NXi/9FS167XkX7RXPgHTR/wBReL/0VLQB67RRRQAU&#10;UUUAeXfAw58N+IT66/c/+gR16jXl3wL48NeIB/1H7n/0COvUaACiiigAooooAKKKKACiiigAoooo&#10;AKKKKACiiigArkNT/wCSr+H/APsGXv8A6HDXX1yGp/8AJV/D/wD2DL3/ANDhoA6+iiigAooooAKK&#10;KKACiiigAooooAKKKKACiiigAooooAKKKKACiiigAooooA85+On/ACSbVP8ArpB/6NWu70v/AJBN&#10;l/1wT/0EVwnx0/5JNqn/AF0g/wDRq13el/8AIJsv+uCf+gigC3RRRQAUUUUAFFFFABXlvxuONO8L&#10;H0163/k1epV5Z8b+dN8Lf9h6D+TUAep0UUUAFFFFABRRRQAUUUUAFFFFABRRRQAUUUUAFFFFABRR&#10;RQAUUUUAFFFFABRRRQAUUUUAFFFFABRRRQAUUUUAFFFFABRRRQAUUUUAFFFFABRRRQAUUUUAFFFF&#10;ABRRRQAUUUUAFFFFABRRRQAUUUUAFFFFABRRRQAUUUUAFFFFABRRRQAUUUUAFFFFABRRRQAUUUUA&#10;FFFFABRRRQAUUUUAFFFFABRRRQAUUUUAFct8Sf8Akm/iD/rzeuprlviT/wAk38Qf9eb0AdTRRRQA&#10;UUUUAFFFFABRRRQAUUUUAc3f+LvDJa606+uQ2N0M8L20jKexU/LgjtXmmveJbHw/HYaTFeSXfh06&#10;laz280iSB9PVJkZo3LAFo8AlTkkYwcjBr2+uT+IcMNz4fs7e4jSSGbVbGN0cZDKbhAQR7jI/GgCz&#10;/wAJ34b2hv7QbBGQRbyn/wBlph+IPhgddRb/AMBZf/iazormbwBdR2d9I8vheVwlteSEs2nseBFI&#10;epiJwFc9CQDxg12/UZFAHMf8LD8L/wDQRf8A8BZv/iKT/hYfhf8A6CL/APgLN/8AEV1FFAHL/wDC&#10;w/C//QRf/wABZv8A4ij/AIWH4X/6CL/+As3/AMRXUUUAcv8A8LD8L/8AQRf/AMBZv/iKP+Fh+F/+&#10;gi//AICzf/EV1FFAHL/8LD8L/wDQRf8A8BZv/iKUfELwwf8AmIv/AOAs3/xFdPRQBg2vjTQLy5jt&#10;4L4tLK4RB5EgyScAZK4HJ71gaj8ZfBGl6pdadd6pKtzayvDMBayEK6nDDIXnkHpXe14/8IP+Sh/E&#10;7/sKj/0bcUAbP/C9PAH/AEFpv/AOX/4mj/hengD/AKCs3/gJL/8AE16PSYHpQB51/wAL08Af9BeY&#10;f9ucv/xNcj8T/it4P8S/DrVdI0vUpJr248ny4zbSKDtlRjyVA6Ka90ooA8i8KfGTwPpfg7RNPu9V&#10;kS5tbCCCZBayna6xqrDIXB5Fa/8AwvTwB/0Fpj/25y//ABNejUUAecf8L08Af9Bab/wDl/8Aiad/&#10;wvP4f/8AQYl/8A5f/ia9FwPSigD5+8O/E/wpYfFjxZrlzfypp2oRQLbS/Z5DvKKoPygEjoeoru/+&#10;F5/D/wD6C8v/AIBy/wDxNejUUAecf8L08Af9BWb/AMBJf/iaP+F6+AP+grP/AOAkv/xNejYHpRge&#10;goA85/4Xr4A/6Cs//gJL/wDE0f8AC9fAH/QVn/8AASX/AOJr0bA9BRgegoA85/4Xr4A/6Cs//gJL&#10;/wDE0f8AC9fAH/QVn/8AASX/AOJr0bA9BRgegoA85/4Xr4A/6Cs//gJL/wDE0f8AC9fAH/QVn/8A&#10;ASX/AOJr0bA9BRgegoA85/4Xr4A/6Cs//gJL/wDE0f8AC9fAH/QVn/8AASX/AOJr0bA9BRgegoA8&#10;5/4Xr4A/6Cs//gJL/wDE0f8AC9fAH/QVn/8AASX/AOJr0bA9BRgegoA85/4Xr4A/6Cs//gJL/wDE&#10;0f8AC9fAH/QVn/8AASX/AOJr0bA9BRgegoA85/4Xr4A/6Cs//gJL/wDE0f8AC9fAH/QVn/8AASX/&#10;AOJr0bA9BRgegoA85/4Xr4A/6Cs//gJL/wDE0f8AC9fAH/QVn/8AASX/AOJr0bA9BRgegoA85/4X&#10;r4A/6Cs//gJL/wDE0f8AC9fAH/QVn/8AASX/AOJr0bA9BRgegoA85/4Xr4A/6Cs//gJL/wDE0f8A&#10;C9fAH/QVn/8AASX/AOJr0bA9BRgegoA85/4Xr4A/6Cs//gJL/wDE0f8AC9fAH/QVn/8AASX/AOJr&#10;0bA9BRgegoA85/4Xr4A/6Cs//gJL/wDE0f8AC9fAH/QVn/8AASX/AOJr0bA9BRgegoA85/4Xr4A/&#10;6Cs//gJL/wDE0f8AC9fAH/QVn/8AASX/AOJr0bA9BRgegoA85/4Xr4A/6Cs//gJL/wDE0f8AC9fA&#10;H/QVn/8AASX/AOJr0bA9BRgegoA85/4Xr4A/6Cs//gJL/wDE0f8AC9fAH/QVn/8AASX/AOJr0bA9&#10;BRgegoA85/4Xr4A/6Cs//gJL/wDE0f8AC9fAH/QVn/8AASX/AOJr0bA9BRgegoA85/4Xr4A/6Cs/&#10;/gJL/wDE0f8AC9fAH/QVn/8AASX/AOJr0bA9BRgegoA85/4Xr4A/6Cs//gJL/wDE0f8AC9fAH/QV&#10;n/8AASX/AOJr0bA9BRgegoA85/4Xr4A/6Cs//gJL/wDE0f8AC9fAH/QVn/8AASX/AOJr0bA9BRge&#10;goA85/4Xr4A/6Cs//gJL/wDE0f8AC9fAH/QVn/8AASX/AOJr0bA9BRgegoA85/4Xr4A/6Cs//gJL&#10;/wDE0f8AC9fAH/QVn/8AASX/AOJr0bA9BRgegoA85/4Xr4A/6Cs//gJL/wDE0f8AC9fAH/QVn/8A&#10;ASX/AOJr0bA9BRgegoA85/4Xr4A/6Cs//gJL/wDE0f8AC9fAH/QVn/8AASX/AOJr0bA9BRgegoA8&#10;5/4Xr4A/6Cs//gJL/wDE0f8AC9fAH/QVn/8AASX/AOJr0bA9BRgegoA85/4Xr4A/6Cs//gJL/wDE&#10;0f8AC9fAH/QVn/8AASX/AOJr0bA9BRgegoA85/4Xr4A/6Cs//gJL/wDE0f8AC9fAH/QVn/8AASX/&#10;AOJr0bA9BRgegoA85/4Xr4A/6Cs//gJL/wDE0f8AC9PAH/QVn/8AASX/AOJr0bA9BRgegoA86/4X&#10;n4A/6C83/gHL/wDE1558ZPiV4W8W+FbGw0W+kuLiLUUuHUwOmECSAnLAd2FfRNFAHnR+Ofw//wCg&#10;xKf+3Ob/AOJpv/C9PAH/AEFpv/AOX/4mvR6KAPOP+F6eAP8AoLTf+Acv/wATTv8Ahefw/wD+gxL/&#10;AOAcv/xNei0UAfP/AMLPif4T8M6LrEGq38sEtzq811Ev2eRyY2VACSoIz8p4ruv+F5+AP+gvN/4B&#10;y/8AxNejUUAecf8AC9PAH/QVm/8AASX/AOJo/wCF6eAP+gtN/wCAcv8A8TXo2B6UtAHnH/C9PAGQ&#10;P7Wm57/Y5eP/AB2vRY3SWNZI2DI4DKw6EHvXnnxyAPwl1bI6PAR7fvkrudIGNFsR6W8f/oIoAuUU&#10;UUAFFFFABRRRQAUUUUAFFFFABXIan/yVfw//ANgy9/8AQ4a6+uQ1P/kq/h//ALBl7/6HDQB19FFF&#10;ABRRRQAUUUUAFFFFABRRRQAUUUUAFFFFABRRRQAUUUUAFFFFABRRRQB5z8dP+STap/10g/8ARq13&#10;el/8gmy/64J/6CK4T46f8km1T/rpB/6NWu70v/kE2X/XBP8A0EUAW6KKKACiiigAooooAK8o+O9z&#10;FZaF4cvJyfKg1uGR8DJ2hXJ/lXq9eWfG9UfTfCySANG2vQBlYZBGG6igC9/wvL4f/wDQZl/8A5v/&#10;AImk/wCF5+AP+gvN/wCAcv8A8TXa710gIhULp/CqRwIPQH/Y6Af3fp00aAPOP+F6eAP+gtN/4By/&#10;/E0v/C9PAGM/2tN9Pscv/wATXo1YskDaDJJdWcG7T5GMlzbxjmNj1lQd/Vl79RzkMAHhjxXo/jDS&#10;31HRblp7dJTC5aNkKuACRhgOzA/jW1Xj/wCzj/yTzUP+wrJ/6Kir2CgAooooAKKKKACiiigAoooo&#10;AKKKKACiiigAooooAKKKKACiiigAooooAKKKKACiiigAooooAKKKKACiiigAooooAKKKKACiiigA&#10;ooooAKKKKACiiigAooooAKKKKACiiigAooooAKKKKACiiigAooooAKKKKACiiigAooooAKKKKACi&#10;iigAooooAKKKKACiiigAooooAKKKKACiiigAooooAK5b4k/8k38Qf9eb11Nct8Sf+Sb+IP8Arzeg&#10;DqaKKKACiiigAooooAKKK8w+Iera5q/i7S/AXh+8bT5LyA3V9eoPmjhBIwpz/snPTqBnk0Aei3ep&#10;2Fhj7ZfW1tnp50qp/M0Wup2F8cWl9bXBH/PGVX/ka84tPgH4MiVmvRqGoTty0txdEEn1+XH65pLz&#10;4BeDpVDWDajp1wnKSwXJJB7fez+mPrQB6lXJ/ED/AJA+mf8AYasP/ShK534c6zruneKdW8B+Irw3&#10;8+nRLPaXzfflhOPvZJJPzL6kcgk8V0XxB/5A2mf9hqw/9KEoA6mSKOaNo5UV42GGVhkEfSn0UUAF&#10;FFFABRRRQAUUUUAFFFFABXj/AMIP+Sh/E7/sKj/0bcV7BXj/AMIP+Sh/E7/sKj/0bcUAewUUUUAF&#10;c38QJHh+HfiKSN2R106fDKcEfIa6SuZ+Iv8AyTfxJ/2Dp/8A0A0AaPhmWSbwpo8srs8j2MLM7HJY&#10;lBkmtWsjwr/yJ+if9eEH/ota16ACiiigDhfC11cS/Ffx/BJPK8MH9neVGzkrHmBido6DJ5OK7qvP&#10;/CX/ACV74i/9w3/0Q1egUAFFFFABRRRQAUUUUAFFFFABRRRQAUUUUAFFFFABRRRQAUUUUAFFFFAB&#10;RRRQAUUUUAFFFFABRRRQAUUUUAFFFFABRRRQAUUUUAFFFFABRRRQAUUUUAFFFFABRRRQAUUUUAFF&#10;FFABRRRQAUUUUAFFFFABXHfEO4mgtfDohlkj8zxDYRybGI3KZeQcduBXY1xXxI/49vDH/YyWH/oy&#10;gDtaKKKACiiigDifhreXN5Z+JPtM8k3k+Ib2KPzHLbUDAhRnoBk8Cu2rg/hb/wAenin/ALGW+/8A&#10;QlrvKACiiigDzv45f8kl1b/fg/8ARyV3Gkf8gWx/694//QRXDfHL/kkurf78H/o5K7jSP+QLYf8A&#10;XvH/AOgigC7RRRQAUUUUAFFFFABRRRQAUUUUAFchqf8AyVfw/wD9gy9/9Dhrr65DU/8Akq/h/wD7&#10;Bl7/AOhw0AdfRRRQAUUUUAFFFFABRRRQAUUUUAFFFFABRRRQAUUUUAFFFFABRRRQAUUUUAec/HT/&#10;AJJNqn/XSD/0atd3pf8AyCbL/rgn/oIrhPjp/wAkm1T/AK6Qf+jVru9L/wCQTZf9cE/9BFAFuiii&#10;gAooooAKKKKACvLPjecab4W/7D0H8mr1OvLPjeCdN8LAA869B0Hs1AHqTKGUqwBUjBBHBrFMr+H5&#10;VSZi+kudqSHransrHunof4cYPB426a6LJG0bqGRhhlI4IoAd1orDhD+HZBDI5bR2OI5GPNqf7rH+&#10;56H+HoeMY3KAPIP2ciT8PdQJOSdWkyf+2UVev14/+zj/AMk81D/sKyf+ioq9goAKKKKACiiigAoo&#10;ooAKKKKACiiigAooooAKKKKACiiigAooooAKKKKACiiigAooooAKKKKACiiigAooooAKKKKACiii&#10;gAooooAKKKKACiiigAooooAKKKKACiiigAooooAKKKKACiiigAooooAKKKKACiiigAooooAKKKKA&#10;CiiigAooooAKKKKACiiigAooooAKKKKACiiigAooooAKKKKACuW+JP8AyTfxB/15vXU1y3xJ/wCS&#10;b+IP+vN6AOpooooAKKKKACiiigAry/4g6Tr2keMtL8e+HrJtSe0gNrfWCD5pIck5XHJPzHoDjCnB&#10;GRXqFZeoeJND0m5FvqOr2NpMV3iOedUbHPOCfY0AcLa/HjwbJhL06hp838UVxanKn/gOaLr47+D0&#10;VlsBqGoz4+SK3tWyx9PmxXVTeIfBd6Q9xq2gzEdDLcQk/qawdW+IXhXw1rejWNgumTJqMximuLWe&#10;NVtlyPmbaOnPqOlAFT4daTr2peKtX8c+IrJtOmv4lt7Sxf78cIwfmGAQeB1wevA4rofiD/yBtM/7&#10;DVh/6UJWzp/iLRdWuGg07VrG8mRdzJbzq5A6ZwDWL8Qv+QNpn/Ya0/8A9KEoA62iiigAooooAKKK&#10;KACiiigAooooAK8f+EH/ACUP4nf9hUf+jbivYK8f+EH/ACUP4nf9hUf+jbigD2CiiigArnfHttPe&#10;eANftrWGSe4lsJUjiiUszsVOAAOSfauiooAzPDkMtt4X0iCeNo5orKFJEYYKsEAIP41xHinxl4m1&#10;DxXN4Q8C2lu99bRq+oahdf6q13Y2gdi3IPRu+FODj0qvBtO0qWLxd8TvB1xeRWGqeISbjTpZCypO&#10;jmRtoOOeJNpAB6P120AajeIfib4DgTWPE8+meI9BMgW6ksAoltlztyuEQHkjqG+7jKZzXrthfW+p&#10;6dbX9nJ5lrdRLNC+0jcjAFTg8jgjrXgll4cufhX4A8YN4kvbCE6vY/Y7OytJi5lkCPGXw4zzvVjt&#10;OAGOQMAD1j4aaZNpHw20CzuGkMotFkYS53KXJfacgY27sY7YxQBT8MafeW/xR8eXs9rNHa3f9n/Z&#10;5nQhJdsBDbT0ODwcdK7eiigAooooAKKKKACiiigAooooAKKKKACiiigAooooAKKKKACiiigAoooo&#10;AKKKKACiiigAooooAKKKKACiiigAooooAKKKKACiiigAooooAKKKKACiiigAooooAKKKKACiiigA&#10;ooooAKKKKACiiigAooooAK5Dx/Z3V5b+HRa2005i1+yml8pC2yNZMsxx0Udz2rr6KACvI73xp4w8&#10;canqFn8P/sNjpWnyGOXXLxt0czjBwmVYevZuCpyuRn1yvnPw3or+LPhRd+AdPng03xJpWotPfWcz&#10;Mn21QxHzleoBKjvgxJnGVIAOrt/G3jXwHqum2vj9bHUNGv5PKTWbIACJz038KuAOfug4yQW2kV7D&#10;Xzv4k0W58FfCFfA2oXEOoa7rOpK1jaWrs4gUuhwu7nBKkdsmQ9cE19A2cBtbG3tzIZDFGqFz1bAx&#10;mgDk/hzp97p1r4iF7ay25n1+8niEi4Lxswww9jg4Pcc9CK7OiigAooooA86+OX/JJdW/34P/AEcl&#10;dxpH/IFsP+veP/0EVw/xy/5JLq3+/B/6OSu40j/kC2H/AF7x/wDoIoAu0UUUAFFFFABRRRQAUUUU&#10;AFFFFABXIan/AMlX8P8A/YMvf/Q4a6+uQ1P/AJKv4f8A+wZe/wDocNAHX0UUUAFFFFABRRRQAUUU&#10;UAFFFFABRRRQAUUUUAFFFFABRRRQAUUUUAFFFFAHnPx0/wCSTap/10g/9GrXd6X/AMgmy/64J/6C&#10;K4T46f8AJJtU/wCukH/o1a7vS/8AkE2X/XBP/QRQBbooooAKKKKACoVu7Zvu3ER+jipTgjB6GvDf&#10;+FOalvZh4V8FYJyB9v1CgD3ATRN0lQ/RhXl3xwjjn0nwxE7ZV9egUqDgkFXzyOf/ANdYq/CLUV6+&#10;E/BJ/wC36+/wrm/F/ga58MXXhu+n0Tw/p6vq8EXmaZc3EkjZJOCJQFx8vXrnHbNAH0HHO9jOltdM&#10;Wic7YJ29eyOfX0Pfp162zcQhipmjBBwRuHFLLFHPC8UqB43G1lI4IrxPXfhndyeI55D4d8Lzre3E&#10;jx3d7fXgeUlsgPswocjngYJzyT1APajNA4KmSNgRgjcDmuY8QeJbTwPpwLg3Sy/JY2UTjznfjEag&#10;9U5zn+EevFeeD4QaiP8AmU/BJ/7fr7/Cut8C+BH8O6lNcXnhvw1aExkR3GnzzSyqTwV/erwCCckE&#10;emDngAwf2cf+Seah/wBhWT/0VFXsFeQfs5HPw+1AnHOrSHgY/wCWUVev0AFFFFABRRRQAUUUUAFF&#10;FFABRRRQAUUUUAFFFFABRRRQAUUUUAFFFFABRRRQAUUUUAFFFFABRRRQAUUUUAFFFFABRRRQAUUU&#10;UAFFFFABRRRQAUUUUAFFFFABRRRQAUUUUAFFFFABRRRQAUUUUAFFFFABRRRQAUUUUAFFFFABRRRQ&#10;AUUUUAFFFFABRRRQAUUUUAFFFFABRRRQAUUUUAFFFFABXLfEn/km/iD/AK83rqa5b4k/8k38Qf8A&#10;Xm9AHU0UUUAFFFFABRRRQAVwHxH+Fmm+PoBc+a1pq8MeyG5HKsOSFcd1yTyORnv0Pf0UAeB+GdK8&#10;G2OpR+GPHXhOz0vWl+WG7LuLe87Aq27AJB6dCc9Dhan8feAfC2meNPBNnZ6TFDb6hetFdRKzYkUF&#10;AAec/wAR6V694j8MaR4r0ttP1izS4hPKMRh4m/vKex/ycivJT8OfG9n448NJLfnWPD+kXay29zM6&#10;rLDGSMowJy2NoxjPHp0AB6hoPgXw14YvJLvRdJitJ5E8tnRmOVznHJNU/iF/yBtM/wCw1Yf+lCV1&#10;tcl8Qv8AkDaX/wBhqw/9KEoA62iiigAooooAKKKKACiiigAooooAK8f+EH/JQ/id/wBhUf8Ao24r&#10;2CvH/hB/yUP4nf8AYVH/AKNuKAPYKKKKACsHxtf3WleB9bv7GUxXVvZSyxSAA7WCkg4IIrermfiJ&#10;/wAk38Sf9g6f/wBANAGr4fupr7w1pV5cNunns4pZDjGWZAT+prL8XeAvD/je2SLWbQtLECIrmJtk&#10;sefQ9x7EEe1XvCn/ACJ+if8AXhB/6LWtegDzrw/8FPCOg6pHqRW91K6iYPE1/MHEbDoQFVQce+cV&#10;6LRRQBx3hzWdQvfiT420u4uC9lp/2H7LEVAEfmQln5xk5IzzXY15/wCEv+SvfEX/ALhv/ohq9AoA&#10;KKKKACiiigAooooAKKKKACiiigAooooAKKKKACiiigAooooAKKKKACiiigAooooAKKKKACiiigAo&#10;oooAKKKKACiiigAooooAKKKKACiiigAooooAKKKKACiiigAooooAKKKKACiiigAooooAKKKKACuW&#10;8care6Vb6EbKcwm61uztZSFB3RvJhl56ZFdTXFfEj/j28M/9jJYf+jKAO1rjPF/wv8NeM7tb3UIZ&#10;7fUFCqLy0k8uTA6ZyCp+pGfeuzooA4nwj8K/DHg29N/ZQz3Wokti8vZBJIgbg7cAAd+QM8kZwa7a&#10;iigDkPAGtahrdrrzajN5rWmt3dpCdoG2JGG1eAM4zjJ5rr64P4W/8enin/sZb7/0Ja7ygAooooA8&#10;6+OX/JJdW/34P/RyV3Gkf8gWw/694/8A0EVw/wAcv+SS6t/vwf8Ao5K7jSP+QLYf9e8f/oIoAu0U&#10;UUAFFFFABRRRQAUUUUAFFFFABXIan/yVfw//ANgy9/8AQ4a6+uQ1P/kq/h//ALBl7/6HDQB19FFF&#10;ABRRRQAUUUUAFFFFABRRRQAUUUUAFFFFABRRRQAUUUUAFFFFABRRRQB5z8dP+STap/10g/8ARq13&#10;el/8gmy/64J/6CK4T46f8km1T/rpB/6NWu70v/kE2X/XBP8A0EUAW6KKKACiiigAooooAK8t+Nxx&#10;pvhb/sPW/wDJq9Sryr45qz6R4ZVJGjZtcgAdOqna3Iz3/CgD1Wo54IrqB4J41kicYZWHBFZ9lfzR&#10;XX9m6kVF1jMMwG1LlfUejDuv4jjpqUAZNvczabcR2N9I0kMjbba6b+I9kc/3vQ/xfXrrVFc20N5b&#10;yW9xEssMg2sjDIIqjbTTafOlleO0kTnbb3LdW/2HP970P8X16gHmX7OP/JPNQ/7Csn/oqKvYK8f/&#10;AGcf+Seah/2FZP8A0VFXsFABRRRQAUUUUAFFFFABRRRQAUUUUAFFFFABRRRQAUUUUAFFFFABRRRQ&#10;AUUUUAFFFFABRRRQAUUUUAFFFFABRRRQAUUUUAFFFFABRRRQAUUUUAFFFFABRRRQAUUUUAFFFFAB&#10;RRRQAUUUUAFFFFABRRRQAUUUUAFFFFABRRRQAUUUUAFFFFABRRRQAUUUUAFFFFABRRRQAUUUUAFF&#10;FFABRRRQAVy3xJ/5Jv4g/wCvN66muW+JP/JN/EH/AF5vQB1NFFFABRRRQAUUUUAFFFFABRRRQBna&#10;zq6aJZreT280lqrgTyRDPkIesjDqVHGcZIHPasPx28dxoWlSxuHjbWNPZWU5BBuEwfcVbu/FkVvd&#10;TWraHrs2xiheLTndG+h7j3rzfxXro0C1tfs+k6vF4eGp2tzKlzZPGLIrMrHyyeqtg4TsenBwAD2q&#10;iuYTxtbSRLLFomvyRuoZWXTZCGB6EUh8bxD/AJl7xJ/4LHoA6iiuV/4TmL/oXfEv/grko/4TmL/o&#10;XPEv/grkoA6qiuV/4TmL/oXPEv8A4K5KP+E5i/6FzxL/AOCuSgDqqK5X/hOYv+hc8S/+CuSj/hOY&#10;v+hc8S/+CuSgDqqK5X/hOYv+hd8S/wDgrkpR44iP/Mu+Jf8AwVyUAdTXj/wg/wCSh/E7/sKj/wBG&#10;3FegWviyK6uIoRo2uRGRwm6bT3RVycZJPAHqa8a8PeLz8PPiF47OpaDrFx/aOptJD9nt/wCESSkN&#10;8xHBEikEdRQB9C0V5Mfjzpn/AEK3iL/wGX/4qm/8L603/oVvEP8A4Dr/APFUAet1zXxC/wCSceJP&#10;+wbP/wCgGuLHx400/wDMreIvwtl/+KpJvj3pFvC01x4Z8QxQr1d7ZAo7ckt64oA9E8LjHhLRR6WM&#10;H/ota1q8nT48aXJEssfhfxG0bAMrLbKQQe4O7pSH486aP+ZW8Rfjbr/8VQB6zRXkv/C+tN/6FbxD&#10;/wCA6/8AxVPHx2049PCviQ/S1X/4qgDX8Jf8le+Iv/cN/wDRDV6BXkUX7QGizTyQReHdfkmj+/Gk&#10;CFl9cjdkVKfjvpo/5lXxH+Nsv/xVAHrFFeSf8L603/oVvEP/AIDr/wDFUf8AC+9N/wChW8Qf9+F/&#10;+KoA9boryT/hfem/9Ct4g/78L/8AFUf8L703/oVvEH/fhf8A4qgD1uivJP8Ahfem/wDQreIP+/C/&#10;/FUf8L703/oVvEH/AH4X/wCKoA9boryT/hfem/8AQreIP+/C/wDxVH/C+9N/6FbxB/34X/4qgD1u&#10;ivJP+F96b/0K3iD/AL8L/wDFUf8AC+9N/wChW8Qf9+F/+KoA9boryT/hfem/9Ct4g/78L/8AFUf8&#10;L703/oVvEH/fhf8A4qgD1uivJP8Ahfem/wDQreIP+/C//FUf8L703/oVvEH/AH4X/wCKoA9boryT&#10;/hfem/8AQreIP+/C/wDxVH/C+9N/6FbxB/34X/4qgD1uivJP+F96b/0K3iD/AL8L/wDFUf8AC+9N&#10;/wChW8Qf9+F/+KoA9boryT/hfem/9Ct4g/78L/8AFUf8L703/oVvEH/fhf8A4qgD1uivJP8Ahfem&#10;/wDQreIP+/C//FUf8L703/oVvEH/AH4X/wCKoA9boryT/hfem/8AQreIP+/C/wDxVH/C+9N/6Fbx&#10;B/34X/4qgD1uivJP+F96b/0K3iD/AL8L/wDFUf8AC+9N/wChW8Qf9+F/+KoA9boryT/hfem/9Ct4&#10;g/78L/8AFUf8L703/oVvEH/fhf8A4qgD1uivJP8Ahfem/wDQreIP+/C//FUf8L703/oVvEH/AH4X&#10;/wCKoA9boryT/hfem/8AQreIP+/C/wDxVH/C+9N/6FbxB/34X/4qgD1uivJP+F96b/0K3iD/AL8L&#10;/wDFUf8AC+9N/wChW8Qf9+F/+KoA9boryT/hfem/9Ct4g/78L/8AFUf8L703/oVvEH/fhf8A4qgD&#10;1uivJP8Ahfem/wDQreIP+/C//FUf8L703/oVvEH/AH4X/wCKoA9boryT/hfem/8AQreIP+/C/wDx&#10;VH/C+9N/6FbxB/34X/4qgD1uivJP+F96b/0K3iD/AL8L/wDFUf8AC+9N/wChW8Qf9+F/+KoA9bor&#10;yT/hfem/9Ct4g/78L/8AFUf8L703/oVvEH/fhf8A4qgD1uivJP8Ahfem/wDQreIP+/C//FUf8L70&#10;3/oVvEH/AH4X/wCKoA9boryT/hfem/8AQreIP+/C/wDxVH/C+9N/6FbxB/34X/4qgD1uivJP+F96&#10;b/0K3iD/AL8L/wDFUf8AC+9N/wChW8Qf9+F/+KoA9boryT/hfem/9Ct4g/78L/8AFUf8L703/oVv&#10;EH/fhf8A4qgD1uivJP8Ahfem/wDQreIP+/C//FUf8L703/oVvEH/AH4X/wCKoA9boryT/hfem/8A&#10;QreIP+/C/wDxVH/C+tN/6FbxD/4Dr/8AFUAet1xnxHGbTw2fTxFYH/yLXMj48aaf+ZW8R/hbL/8A&#10;FUy5/aA0WzRXuvDmvwKxwplgRQT7ZagD1yivKD8ddOHXwp4kH1tV/wDiqYfjzpo/5lbxD/4Dr/8A&#10;FUAetUV5KPjzpp/5lbxD/wCA6/8AxVPHx1049PCniQ/S1X/4qgDe+GEbR2ficspG7xHfEH1+cD+h&#10;rua8kt/j9o15EZLXw34gnQHBaK3RgD6ZDe9OPx400f8AMreI/wAbZf8A4qgD1mivJP8AhfWm/wDQ&#10;reIf/Adf/iqUfHrTP+hW8Q/+A6//ABVAGt8cv+SS6t/vwf8Ao5K7jSf+QNY/9e8f/oIrwr4g/FCH&#10;xr4OuvD+neGtdS6uniCGW3GMiRWxhSSScY6V7vpsbw6XaRSLtkSFFZfQhRmgC1RRRQAUUUUAFFFF&#10;ABRRRQAUUUUAFchqf/JV/D//AGDL3/0OGuvrkNT/AOSr+H/+wZe/+hw0AdfRRRQAUUUUAFFFFABR&#10;RRQAUUUUAFFFFABRRRQAUUUUAFFFFABRRRQAUUUUAec/HT/kk2qf9dIP/Rq13el/8gmy/wCuCf8A&#10;oIrhPjp/ySbVP+ukH/o1a7vS/wDkE2X/AFwT/wBBFAFuiiigAooooAKKKKACvLfjcM6d4WH/AFHr&#10;f+TV6lXk3x7uxYeH/D14VLi31mKUoOrbUc4H5UAen39hBqVqYJwwwQ6Oh2vGw6Mp7Ef54qpp99cR&#10;XI0zUyv2wAmKZRhLlB3A7MBjcvbqOOnnx+OmnD/mVPEv42i//FVUvvjVo1/b+TP4V8ScEMjrbqGj&#10;YdGU7uCKAPYaZNDHcQtDMgeNxhlPQ15BY/Hi3W1C33hnXXnVmBeO2XDKDwSM8HGMjpmrP/C+NL/6&#10;FfxH/wCAy/8AxVAEP7ORz8PtQIAH/E2k4Hb91FXr9eJ/BC9ufDXga5t7/Q9a3z37zx+XYSMGQxxg&#10;EHHqpr0VvG0S/wDMv+Iz9NMkoA6eiuV/4TmL/oXfEv8A4K5KP+E5i/6FzxL/AOCuSgDqqK5X/hOY&#10;v+hc8S/+CuSj/hOYv+hd8S/+CuSgDqqxj4hgh8Tf2JdwyW8syb7OZ8bLnAyyqezL3U9uRWePHER/&#10;5l3xL/4K5Kp6vrem69pz2N94c8RmM4dHXTpFeJweHRhyGB5BFAGjFLMfiXeQmV/JXR4HEe75Qxml&#10;BOPXAH5V0leQaH42m0/x9Laa/Yak14+nRW9pItk4lvFWSRt5j/hODg9RkEjAruG8axL/AMy/4jP0&#10;0x6AOnoqG2nFzbRziOWMSLu2SoVZfYg9DU1ABRRRQAUUUUAFFFFABRRRQAUUUUAFFFFABRRRQAUU&#10;UUAFFFFABRRRQAUUUUAFFFFABRRRQAUUUUAFFFFABRRRQAUUUUAFFFFABRRRQAUUUUAFFFFABRRR&#10;QAUUUUAFFFFABRRRQAUUUUAFFFFABRRRQAUUUUAFFFFABRRRQAUUUUAFFFFABRRRQAUUUUAFct8S&#10;f+Sb+IP+vN66muW+JP8AyTfxB/15vQB1NFFFABRRRQAUUUUAFFFFABXLS/EHQIdA1fWmmn+xaTdm&#10;zumEJyJAyrwO4y6811NfPF/j/hTPxLx/0Mr/APo6CgD6GVgyhh0IyK5bx9g6Lp6kAhtXsFII45uE&#10;ro1nhhjtklmRHlwkYZgC7bc4HqcAnj0rnPH3/IH03/sM2H/pQlACOsvgycywo8vhyV/3kKDc1gxP&#10;LKOpiJ6qPu5yOMgdWDkZFFFABRRRQAUUUUAFFFFABRRRQAUUUUAFFFFABXn/AMbf+SQ67/27/wDo&#10;+OvQK8/+Nv8AySHXf+3f/wBHx0AdB4E/5J54Z/7BVr/6KWugrn/An/JPPDP/AGCrX/0UtdBQAUUU&#10;UAeXeEWz8ePHn/XC1/SNa9Rryvwh/wAl58d/9cLb/wBASvVKACiiigAooooAKKKKACiiigAooooA&#10;KKKKACiiigAooooAKKKKACiiigAooooAKKKKACiiigAooooAKKKKACiiigAooooAKKKKACiiigAo&#10;oooAKKKKACiiigAooooAKKKKACiiigAooooAKKKKACiiigAryL9ojjwHph/6i8X/AKKlr12vIf2i&#10;/wDkQNN/7C8X/oqWgD16iiigAooooA8v+Bpz4d8RH18QXP8A6BHXqFeW/Ar/AJFnxB/2H7j/ANAj&#10;r1KgAooooAKKKKACiiigAooooAKKKKACiiigAooooAK5DU/+Sr+H/wDsGXv/AKHDXX1yGp/8lX8P&#10;/wDYMvf/AEOGgDr6KKKACiiigAooooAKKKKACiiigAooooAKKKKACiiigAooooAKKKKACiiigDzn&#10;46f8km1T/rpB/wCjVru9L/5BNl/1wT/0EVwnx0/5JNqn/XSD/wBGrXd6X/yCbL/rgn/oIoAt0UUU&#10;AFFFFABRRRQAV5b8bTjT/Cp/6j9v/Jq9Sryz43/8g3wt/wBh6D+TUAep0UUUAFFFFABRRRQAUUUU&#10;AFFFFABRRUUdxDLLLHHKjyQsFkVWBKEgEAjtwQaAOQ1LSLPXPHuoWV4jY/se2eOVDteFxNNtdG6q&#10;wPII/wD139D1bULXUv8AhHtdVnvlQvbXyJiO9jGOePuyDI3L+I4PDYf+So33/YFt/wD0dNXT0AFF&#10;FFABRRRQAUUUUAFFFFABRRRQAUUUUAFFFFABRRRQAUUUUAFFFFABRRRQAUUUUAFFFFABRRRQAUUU&#10;UAFFFFABRRRQAUUUUAFFFFABRRRQAUUUUAFFFFABRRRQAUUUUAFFFFABRRRQAUUUUAFFFFABRRRQ&#10;AUUUUAFFFFABRRRQAUUUUAFFFFABRRRQAUUUUAFct8Sf+Sb+IP8ArzeuprlviT/yTfxB/wBeb0Ad&#10;TRRRQAUUUUAFFFFABRRRQAVSfRtLktLi0fTbNra5fzJ4WgUpK/B3MMYY8Dk+gq7RQBma3o1hr+mt&#10;Y3fGGDwyxNtkgkX7skbdVYdiP5Vwev61d20em+HPEDqdSTVbF7W8Vdsd/GLhMsB0VwPvJn3HB46u&#10;48A+Fru7mu7jRbeS4mcvI7FssxOSetcp4/8Ah94YOgWscGmR2ssuo2sCzw5DxiSZVbaTnHBoA9OL&#10;AdSBSb0/vr+deZaL4Y8OWupL4b8R6LZf2oFLWt0FKx38YH3l54kH8SdsZHHTpT8NfBrddAtf/Hv8&#10;aAOo8xP76/nR5if31/OuV/4Vn4M/6F+1/Nv8aP8AhWfgz/oX7X82/wAaAOq8xP76/nR5if31/OuV&#10;/wCFZ+DP+hftfzb/ABo/4Vn4M/6F+1/Nv8aAOq8xP76/nR5if31/OuV/4Vn4M/6F+1/Nv8aP+FZ+&#10;DP8AoX7X82/xoA6rzE/vr+dHmJ/fX865X/hWfgz/AKF+1/Nv8aUfDTwaOmgWv5t/jQB1QZScBgfx&#10;qvJqNjFI0cl5bpIvVWlUEfhmsW18B+FrG6hubbRbeKaF1kjdc5DA5B6+oryPwP4J8O+MfiH8RP7f&#10;0/7Z9l1VvJ/fSR7d0s+77jDOdo6+lAHuf9rab/0ELT/v8v8AjR/a+m/9BG0/7/L/AI1xf/Ckvh5/&#10;0L3/AJO3H/xyj/hSXw8/6F7/AMnbj/45QB2g1XTj01C1/wC/y/41wnxovbSb4Sa4kV1DIx8jCrIC&#10;T+/jqf8A4Ul8PP8AoXv/ACduP/jlH/Ckvh5/0L3/AJO3H/xygDX8DajYp8PvDateW6sul2wIMqjB&#10;ES5HWt3+1tNHXULX/v8AL/jXF/8ACkvh5/0L3/k7cf8Axyj/AIUl8PP+he/8nbj/AOOUAdp/a2m/&#10;9BC0/wC/y/404anp56X1sfpKv+NcT/wpL4ef9C9/5O3H/wAco/4Ul8PP+he/8nbj/wCOUAY3hK+s&#10;h8dPHMn2y32vBbbW80YbCKGx9DwfSvTjqmnjrf2o/wC2y/41xX/Ckvh5/wBC9/5O3H/xyj/hSXw8&#10;/wChe/8AJ24/+OUAdp/a+m/9BC0/7/L/AI0f2vpv/QRtP+/6/wCNcX/wpL4ef9C9/wCTtx/8co/4&#10;Ul8PP+he/wDJ24/+OUAdp/a+m/8AQRtP+/6/40f2vpv/AEEbT/v+v+NcX/wpL4ef9C9/5O3H/wAc&#10;o/4Ul8PP+he/8nbj/wCOUAdp/a+m/wDQRtP+/wCv+NH9r6b/ANBG0/7/AK/41xf/AApL4ef9C9/5&#10;O3H/AMco/wCFJfDz/oXv/J24/wDjlAHaf2vpv/QRtP8Av+v+NH9r6b/0EbT/AL/r/jXF/wDCkvh5&#10;/wBC9/5O3H/xyj/hSXw8/wChe/8AJ24/+OUAdp/a+m/9BG0/7/r/AI0f2vpv/QRtP+/6/wCNcX/w&#10;pL4ef9C9/wCTtx/8co/4Ul8PP+he/wDJ24/+OUAdp/a+m/8AQRtP+/6/40f2vpv/AEEbT/v+v+Nc&#10;X/wpL4ef9C9/5O3H/wAco/4Ul8PP+he/8nbj/wCOUAdp/a+m/wDQRtP+/wCv+NH9r6b/ANBG0/7/&#10;AK/41xf/AApL4ef9C9/5O3H/AMco/wCFJfDz/oXv/J24/wDjlAHaf2vpv/QRtP8Av+v+NH9r6b/0&#10;EbT/AL/r/jXF/wDCkvh5/wBC9/5O3H/xyj/hSXw8/wChe/8AJ24/+OUAdp/a+m/9BG0/7/r/AI0f&#10;2vpv/QRtP+/6/wCNcX/wpL4ef9C9/wCTtx/8co/4Ul8PP+he/wDJ24/+OUAdp/a+m/8AQRtP+/6/&#10;40f2vpv/AEEbT/v+v+NcX/wpL4ef9C9/5O3H/wAco/4Ul8PP+he/8nbj/wCOUAdp/a+m/wDQRtP+&#10;/wCv+NH9r6b/ANBG0/7/AK/41xf/AApL4ef9C9/5O3H/AMco/wCFJfDz/oXv/J24/wDjlAHaf2vp&#10;v/QRtP8Av+v+NH9r6b/0EbT/AL/r/jXF/wDCkvh5/wBC9/5O3H/xyj/hSXw8/wChe/8AJ24/+OUA&#10;dp/a+m/9BG0/7/r/AI0f2vpv/QRtP+/6/wCNcX/wpL4ef9C9/wCTtx/8co/4Ul8PP+he/wDJ24/+&#10;OUAdp/a+m/8AQRtP+/6/40f2vpv/AEEbT/v+v+NcX/wpL4ef9C9/5O3H/wAco/4Ul8PP+he/8nbj&#10;/wCOUAdp/a+m/wDQRtP+/wCv+NH9r6b/ANBG0/7/AK/41xf/AApL4ef9C9/5O3H/AMco/wCFJfDz&#10;/oXv/J24/wDjlAHaf2vpv/QRtP8Av+v+NH9r6b/0EbT/AL/r/jXF/wDCkvh5/wBC9/5O3H/xyj/h&#10;SXw8/wChe/8AJ24/+OUAdp/a+m/9BG0/7/r/AI0f2vpv/QRtP+/6/wCNcX/wpL4ef9C9/wCTtx/8&#10;co/4Ul8PP+he/wDJ24/+OUAdp/a+m/8AQRtP+/6/40f2vpv/AEEbT/v+v+NcX/wpL4ef9C9/5O3H&#10;/wAco/4Ul8PP+he/8nbj/wCOUAdp/a+m/wDQRtP+/wCv+NH9r6b/ANBG0/7/AK/41xf/AApL4ef9&#10;C9/5O3H/AMco/wCFJfDz/oXv/J24/wDjlAHaf2vpv/QRtP8Av+v+NH9r6b/0EbT/AL/r/jXF/wDC&#10;kvh5/wBC9/5O3H/xyj/hSXw8/wChe/8AJ24/+OUAdp/a+m/9BG0/7/r/AI0f2vpv/QRtP+/6/wCN&#10;cX/wpL4ef9C9/wCTtx/8co/4Ul8PP+he/wDJ24/+OUAdp/a+m/8AQRtP+/6/40f2vpv/AEEbT/v+&#10;v+NcX/wpL4ef9C9/5O3H/wAco/4Ul8PP+he/8nbj/wCOUAdp/a+m/wDQRtP+/wCv+NH9r6b/ANBG&#10;0/7/AK/41xf/AApL4ef9C9/5O3H/AMco/wCFJfDz/oXv/J24/wDjlAHaf2vpv/QRtP8Av+v+NH9r&#10;6b/0EbT/AL/r/jXF/wDCkvh5/wBC9/5O3H/xyj/hSXw8/wChe/8AJ24/+OUAdp/a+m/9BG0/7/r/&#10;AI0f2vpv/QRtP+/6/wCNcX/wpL4ef9C9/wCTtx/8co/4Ul8PP+he/wDJ24/+OUAdp/a+m/8AQRtP&#10;+/6/40f2vpv/AEEbT/v+v+NcX/wpL4ef9C9/5O3H/wAco/4Ul8PP+he/8nbj/wCOUAdp/a+m/wDQ&#10;RtP+/wCv+NH9r6b/ANBG0/7/AK/41xf/AApL4ef9C9/5O3H/AMco/wCFJfDz/oXv/J24/wDjlAHa&#10;f2vpv/QRtP8Av+v+NH9r6b/0EbT/AL/L/jXF/wDCkvh5/wBC9/5O3H/xyj/hSXw8/wChe/8AJ24/&#10;+OUAdqNV049L+1P/AG2X/GvJ/wBoS8tZ/A2mJFdQu39rRMQsgJwI5cn6V0f/AApL4ef9C9/5O3H/&#10;AMco/wCFJfDz/oXv/J24/wDjlAHbHU7Adb62H1lX/Gm/2tpv/QQtP+/y/wCNcX/wpL4ef9C9/wCT&#10;tx/8co/4Ul8PP+he/wDJ24/+OUAdp/a2m/8AQQtP+/y/404alYHpe2x+kq/41xP/AApL4ef9C9/5&#10;O3H/AMco/wCFJfDz/oXv/J24/wDjlAGP8EL20j8N6+XuoVDa9cspaQDK7I+R7V6adV04db+1H/bZ&#10;f8a4r/hSXw8/6F7/AMnbj/45R/wpL4ef9C9/5O3H/wAcoA7T+19N/wCgjaf9/l/xo/tbTf8AoIWn&#10;/f5f8a4v/hSXw8/6F7/yduP/AI5R/wAKS+Hn/Qvf+Ttx/wDHKAO0/tbTiQBqFrk9P3y/41crwz4q&#10;/C/wd4b+Heo6rpGj/Zr2Fogkv2mZ8bpFU8M5HQntXtGlFm0exZ2LMbeMkk8k7RQBbooooAKKKKAC&#10;iiigAooooAKKKKACuQ1P/kq/h/8A7Bl7/wChw119chqf/JV/D/8A2DL3/wBDhoA6+iiigAooooAK&#10;KKKACiqep6rp+i2L3up3kNpap96WZwq/Tnv7Vwd18dfAdtKY11G4nwcForV8fmQKAPSKK8+0741+&#10;BNRmWIawbZ26faYXQf8AfWMD8676GaK4hSaGRJIpFDI6MCrA9CCOooAfRXMeLbqe31PwqkMzxrPr&#10;CxyhWxvXyJjtPqMgflXT0AFFFFABRRRQAUUUUAFFFFABRRRQB5z8dP8Akk2qf9dIP/Rq13el/wDI&#10;Jsv+uCf+giuE+On/ACSbVP8ArpB/6NWu70v/AJBNl/1wT/0EUAW6KKKACiiigAooooAK8s+N7omm&#10;eF2kdVVdegLFjgAYbJNep15P8eYUudA8OwSQiZJdahRoy5QOCrgruHTPr2oA9POoWQ63luPrKv8A&#10;jTf7V04db+1/7/L/AI1wFh8Ifhxfwsy+HGjljbZNC97PuifAO0/vPQg5HBBBHBq1/wAKS+Hn/Qvf&#10;+Ttx/wDHKAO0/tbTf+ghaf8Af5f8aX+1dO/5/wC1/wC/y/41wtx8DvAEtu6Q6KYZCPlkF3O2D9C/&#10;I/zx1qO1+Dvw9mZoZvDYiuox88f264II/vKd/Kn1/A80AejRzRTRiSKRHQ9GVgR+dLvT+8v514X8&#10;BfDGia34FvbjU9OhupV1KSNWkzkL5cRwPxJr01vhv4ObroNr/wCPf40AdP5if31/OjzE/vr+dcr/&#10;AMKz8Gf9C/a/m3+NH/Cs/Bn/AEL9r+bf40AdV5if31/OjzE/vr+dct/wrTwb/wBAC1/Nv8aP+Fa+&#10;Df8AoAWv5t/jQB1O9P7y/nXOa3oc/wDaC6/oLxx6vGuySJm2x3sY/wCWcnoR/C38P0JqL/hW3g7/&#10;AKAFr/49/jTx8OvCC9NBtf8Ax7/GgDP8O65Z6749vbm33RyrpMEc9vLxJBIJpso47EZH1BB6Gu13&#10;p/eX868j1n4daa/j2V9G0+2V7TTYrg2T8RXRaSRWVjyVYhQFYdCOhGa6LRfCngTxDYG4g0CBJI2M&#10;dxbShlkgkHVHXPBGfoc5HBoA7zqKKhtraGztYra3jWOGJQiIvRQOgqagAooooAKKKKACiiigAooo&#10;oAKKKKACiiigAooooAKKKKACiiigAooooAKKKKACiiigAooooAKKKKACiiigAooooAKKKKACiiig&#10;AooooAKKKKACiiigAooooAKKKKACiiigAooooAKKKKACiiigAooooAKKKKACiiigAooooAKKKKAC&#10;iiigAooooAKKKKACuW+JP/JN/EH/AF5vXU1y3xJ/5Jv4g/683oA6miiigAooooAKKKKACiiuE8f+&#10;Ob3QLyw0Dw/YC/8AEWpgm3hY/LGo/jbkccH0HBJPFAHd0V5Ivgn4qaqDLqnj+OwY8iKxgyF9sjZ/&#10;Wh/BXxV0hPN0nx9HqDLyYb6DAb2yQ/8AT6igD1uuU8fnGkaZ/wBhmw/9KEqh8PvHV34klv8ARdds&#10;RYeItMIF1Av3XB6OvJ46dz1BBwavfEH/AJA+mf8AYasP/ShKANvWtDsdfsRaX8ZZFkWWN0ba8bqc&#10;hlYcqfcVogYGKKKACiiigAooooAKKKKACiiigArx/wCEH/JQ/id/2FR/6NuK9grx/wCEH/JQ/id/&#10;2FR/6NuKAPYKKKKACs7XtXj0Dw/qGrzRtLHZ27ztGhALbRnAzWjXM/EX/km/iT/sHTf+gGgDd069&#10;TUtLtL+JWWO5hSZQ3UBlBGfzqzWR4U/5E7RP+wfB/wCi1rXoAKKKKAMTTPEtvqfifXdCjglSfR/s&#10;/myNja/moXG3vxjBzW3Xn/hL/kr3xF/7hv8A6IavQKACiiigAooooAKKKKACiiigAooooAKKKKAC&#10;iiigAooooAKKKKACiiigAooooAKKKKACiiigAooooAKKKKACiiigAooooAKKKKACiiigAooooAKK&#10;KKACiiigAooooAKKKKACiiigAooooAKKKKACiiigArI1/X4NAj095oZJft1/BYoEI+VpW2hjnsK1&#10;64r4kf8AHt4Z/wCxksP/AEZQB2tFFFABRRRQBjeHfEdr4kgv5bWOWMWV9NYyCQDJeM4JHscg881s&#10;1wXws4tPFP8A2Mt9/wChLXe0AFFFFAHnfxy/5JLq3+/B/wCjkruNJ/5A1j/17x/+giuG+OX/ACSX&#10;Vv8Afg/9HJXcaR/yBbD/AK94/wD0EUAXaKKKACiiigAooooAKKKKACiiigArkNT/AOSr+H/+wZe/&#10;+hw119chqf8AyVfw/wD9gy9/9DhoA6+iiigAooooAKKKKAPHdV0qPx78crnRtbd5NI0SzSeKyyQs&#10;rttJLev3ufYAeufULTw9olhH5dno9hbp/ditkUfoK4vxx4G1mfxFb+L/AAdeRWuvQx+VNFNxHdR+&#10;h9+g544HIwKzF8efE2xzHf8Aw5Ny4432lxhT78bqAO81bwZ4a1yB4tR0Own3DbvMChwPZh8w/A1w&#10;/wAIxcaLr/i7wf8Aa3udO0i6jNmXOTGsm4lc/gOPXd61FJ4s+LGtbrfTPBdvpO8Y+0Xswby/fBxn&#10;/vk11Pw88DnwZpt293d/btY1Gb7Rf3Zz8788DPJAJY5PUsaAJvGP/IV8H/8AYbH/AKTT11dcp4x/&#10;5Cvg/wD7DY/9Jp66ugAooooAKKKKACiiigAooooAKKKKAPOfjp/ySbVP+ukH/o1a7vS/+QTZf9cE&#10;/wDQRXCfHT/kk2qf9dIP/Rq13el/8gmy/wCuCf8AoIoAt0UUUAFFFFABRRRQAV5b8bjjTvCp9Net&#10;/wCTV6lXlnxw/wCQZ4X/AOw7B/JqAO/1TT55HW/010i1GJdq7/uTL18t++OuD1UnI6kGTSdXh1WB&#10;yqNDcwtsuLaT78L/AN0/0I4I5BIrQrE1jRppbpNW0mRINVhXb82QlynXy5MdvRuSp5GeQQDbqvdW&#10;i3Ox1YxzxEmKUdVPf6g9x/UAito2sQ6xatIiPDcRN5dxbS8SQP3Vh+oPQjBFaNAHkH7OOP8AhXuo&#10;Y6f2tJ/6Kir1+vH/ANnH/knmof8AYVk/9FRV7BQAUUUUAct4K8cWnjaDUZbW0ntvsNybdxKQdxHc&#10;YrB8XfE6407xD/wjPhXRn1vXAuZVVsRwcZwxHU468gDI5zxXIfBXxPoejnxJY6pqtpZXEuotIiXE&#10;oQMvThjx1963vhYLSH4gePo5HjfUJr/7RG4YN5ls7MyFT6fMM445WgCA/Evx14WVLnxz4MSHTmYK&#10;11p0gfyvdgHcfmVr1ewv7XVLC3vrKdZ7W4QSRSJ0ZT0NV9cbT10G/bVtn9nC3c3PmdPLwc/pXEfA&#10;v7T/AMKp077RnaJZvJz/AHPMP9d1AHQwn/i6F8P+oLb/APo6atZdGsk15tajjMd7JB5ErIxAlXII&#10;3DoSMYB6gEiseH/kql7/ANgS3/8AR81dRQAUUUUAFFFFABRRRQAUUUUAFFFFABRRRQAUUUUAFFFF&#10;ABRRRQAUUUUAFFFFABRRRQAUUUUAFFFFABRRRQAUUUUAFFFFABRRRQAUUUUAFFFFABRRRQAUUUUA&#10;FFFFABRRRQAUUUUAFFFFABRRRQAUUUUAFFFFABRRRQAUUUUAFFFFABRRRQAUUUUAFFFFABRRRQAV&#10;y3xJ/wCSb+IP+vN66muW+JP/ACTfxB/15vQB1NFFFABRRRQAUUUUAFeReOb0eDvjDofi7UoXbRZ7&#10;I2Etwilvs75Y5IA6YYdOSN2M4wfXagvLK11G0ktL22iubeQYeKZAysPcHigClZeJND1KJZbLWLG4&#10;RhkGO4U/1ovvEmh6ZC0t9q9jbogyTJOo/TNcfefBDwHeTeaNKktye0Fw6j8s1lzfDX4YeGdX0y0v&#10;tPklu9SlMVqk8skgZhjrg47jrQA34f3h8XfFXxH4vsYZE0YWyWMErgr57DaSQPbb+GVrrviD/wAg&#10;bTP+w1Yf+lCV01ra29jax2tpbxW9vENscUSBEQegA4ArmPiF/wAgbTP+w1p//pQlAHW0UUUAFFFF&#10;ABRRRQAUUUUAFFFFABXj/wAIP+Sh/E7/ALCo/wDRtxXsFeP/AAg/5KH8Tv8AsKj/ANG3FAHsFFFF&#10;ABXM/EU4+G/iT/sHT/8AoBrpqoa3pMOu6HfaTcvJHBeQtDI0RAYBhg4yCM/hQBX8K/8AIn6J/wBe&#10;EH/otawPG3xJsvCN3BpdvYXWr67crvg0+0UliPViASOA3QE8dMc111jZxadp9tZQZ8m2iWFNxydq&#10;gAZ/AV4l4dm1WLxL8XL+yieXxNA5Wx82LfKIg0m0IDyw2rHgYIO1OvFAHQad8Z3i1S3tfF3hPUfD&#10;NvcnZDeXW5oy/o2UXA6cjOMjOBkj1Wvn/Rb7xPrfw18bp44W6fT4LDfaSalbfZ2FwFc4TgbsSKo5&#10;PUKMDJFep/DA3p+GPh035UzfYkC7Vx+7/wCWfb+5t/8Ar0AZnhL/AJK98Rf+4b/6IavQKyNP8OWe&#10;m+I9Z1yB5jc6uIPtCuwKL5SlF2jGRweck1r0AFFFFABRRRQAUUUUAFFFFABRRRQAUUUUAFFFFABR&#10;RRQAUUUUAFFFFABRRRQAUUUUAFFFFABRRRQAUUUUAFFFFABRRRQAUUUUAFFFFABRRRQAUUUUAFFF&#10;FABRRRQAUUUUAFFFFABRRRQAUUUUAFFFFABXFfEj/j28M/8AYx2H/oyu1rM1vQrbXo7JLp5UFnew&#10;3sZiYDLxNuUHIOQe9AGnXnfiT4s2uma9L4f0DRr3xFrEH+vhswdkXIBDOA3IyM4BAJwSDkD0Svnb&#10;wxNrFh8CLjV/BwkuNfudSP8Aa06RGW4QAn7vGWIBjPfAkc8HJAB6J4b+LVrqeuW+g+INEv8Aw5q9&#10;yMwQ3ykRy84UKxCnLEEDKgEjAJOAfRa+ePE9xq198Cn1DxilxBrVpqirpE9zD5FxIuV5YDlTt830&#10;+4p5wCfoGzM5soDdAC4Ma+aF6Bsc4/GgDifhb/x6eKf+xlvv/QhXeVlaF4fs/D0V9HZtKwvb2W+l&#10;MrAnzJDk4wBgDgCtWgAooooA86+OX/JJdW/34P8A0cldxpH/ACBbD/r3j/8AQRXD/HL/AJJLq3+/&#10;B/6OSu40j/kC2H/XvH/6CKALtFFFABRRRQAUUUUAFFFFABRRRQAVyGp/8lX8P/8AYMvf/Q4a6+uQ&#10;1P8A5Kv4f/7Bl7/6HDQB19FFFABRRRQAUUUUAZ9zr2j2U7QXeq2NvMuN0c1wiMM+xNRf8JNoH/Qc&#10;03/wLj/xrzn4w/Cy38S2Fx4g0qLZrVvHukRel0igcH/aAHB79PTGf4A+H3w68beEbXVU0Z0uB+6u&#10;o/tUuUlXr/F0PBHsfrQB6t/wk/h8ddc0z/wLj/xqzZatp2plxYX9rdeXjf5Eyvtz0zg8dDXCn4Ge&#10;AT/zCZh9LqT/AOKroPCvgLw/4MkupNEtXga6CiUtKz5AzjqeOpoAi8Y/8hXwf/2Gx/6TT11dcp4x&#10;/wCQr4P/AOw2P/SaeuroAKKKKACiiigAooooAKKKKACiiigDzn46f8km1T/rpB/6NWu70v8A5BNl&#10;/wBcE/8AQRXCfHT/AJJNqn/XSD/0atd3pf8AyCbL/rgn/oIoAt0UUUAFFFFABRUAhkFzJL9pk8t0&#10;CrFhdqEZyw4zk5HU44rwz+1/F6yMBq3xDKgnB/4RaPBH/fX9KAPeq8r+OJKaT4YkCO5XXYMKgyzf&#10;K/AHc8Vz6a14s/i1b4g/+ErHXP8Ai2/1q8u/Da6je+JriFdXgIXVtESziDZ4w46tjPy88ZPbkA+k&#10;YZo54lljbcjdDjH4Edj7U+qNzDLbyteWil2OPOgzgSgdx6OB37gYPYr5FrGueIX17UDp2seN2s/P&#10;by/snhpZYl5OUVmwTtPGSB079aAPVdS0l5LtdU05lh1ONdmW+5Omc+W/t6N1U+2QUl8S6bZ6Jdar&#10;qM4soLMH7WJj80LD+EgdScjGM7sjGcivIl1rxZ31b4g/+EpFWnoegv4t1pbrW5PEl7daeqzW0Wua&#10;StnayFSeG2j5yNxxn7uWOGGRQAv7OP8AyTzUP+wrJ/6Kir2CvIP2cxt+H2orkHGrSDI6f6qKvX6A&#10;CiiigDldW+G3g3W2Z77w9ZtI5y0kSmJifqhBrH8O/Bzw74V8VW+vaTPfxyQhwIJJQ8eGUr6Z7nqT&#10;WNffH3SNO1afTLrw9rcd1DIYzE0aBs/Qtnngj600/H/R/wDoW9f/AO/Cf/FUAdH44+HcvjnVbM3e&#10;vXdto8KATWEHAmbdnJOcdOOQa7HT7C10rT4LCxgWC1t0EcUa9FUdBXlB/aC0cf8AMt65+MSf/FV6&#10;D4P8VW/jHQV1a2s7m0jMrR+XcqA3HfgnjmgCrD/yVW9/7Alv/wCj5q6muWh/5Kte/wDYEt//AEfN&#10;XU0AFFFFABRRRQAUUUUAFFFFABRRRQAUUUUAFFFFABRRRQAUUUUAFFFFABRRRQAUUUUAFFFFABRR&#10;RQAUUUUAFFFFABRRRQAUUUUAFFFFABRRRQAUUUUAFFFFABRRRQAUUUUAFFFFABRRRQAUUUUAFFFF&#10;ABRRRQAUUUUAFFFFABRRRQAUUUUAFFFFABRRRQAUUUUAFct8Sf8Akm/iD/rzeuprlviT/wAk38Qf&#10;9eb0AdTRRRQAUUUUAFFFFABXlnxY8D+J9cZdZ8Ma1dxXEEOx9PjnaMSgEnKEEDdz0PX17H1OigDw&#10;PwV4ci8XW8kKeP8AxLa6rb5W706eYpLC3Q8Z5Ge/546VT8b/AA9uNM8W+ErN/FOrXbajdtCs88m5&#10;7fBTlOeOv6V6r4y+Hdj4nmj1SzmfS/EFt81tqNudrZA4DgfeX9R64yD5fqep+L774keCtL8UaP5d&#10;3pt+Cb23UmK5RmQBxjgfd5/kOlAHpvg7wBceFNVmvZvE+q6qJYfL8m7clVOQdw5PPH61Z+IX/IG0&#10;v/sNaf8A+lCV1tcl8Qv+QNpf/YasP/ShKAOtooooAKKKKACiiigAooooAKKKKACvH/hB/wAlD+J3&#10;/YVH/o24r2CvH/hB/wAlD+J3/YVH/o24oA9gooooAKq6lqNtpGl3Wo3shjtbWJppXCk4VRk8Dk1a&#10;rmviH/yTjxJ/2DZ//QDQB0FrcxXlpDdQOHhmjWSNh/EpGQfyNcV4s+H0+p67H4m8Nau2h+IUj8qS&#10;4WIPHcpjAWRTwcYXkg8AcHC4z/D3xFjtvDWlQf8ACJeLpPKs4k3xaQ7I2EAypzyD2Ndp4f11fEFj&#10;JdLpup6fskMflajamCQ4AO4A9V56+xoA87T4aeMvE8lqnj7xel5p0Eu+TTrCPy0uBwQHZQncDqpI&#10;52kE5Hq0EEVtbx28ESRQxKEjjRQFRQMAADoAKravqQ0jSp782d5eCEA+RZQmWV8kD5VHXrn6A1yf&#10;/CzI/wDoTfGf/gmf/GgDqbXWtPvtX1DSra433uneUbqLaR5fmKWTnGDkAnitCvMfh1qY1j4k+P78&#10;Wd7ZiX+zv3F7CYpUxC4+ZT0zjI9iDXp1ABRRRQAUUUUAFFFFABRRRQAUUUUAFFFFABRRRQAUUUUA&#10;FFFFABRRRQAUUUUAFFFFABRRRQAUUUUAFFFFABRRRQAUUUUAFFFFABRRRQAUUUUAFFFFABRRRQAU&#10;UUUAFFFFABRRRQAUUUUAFFFFABRRRQAVR1LV7LSFtmvpvKW5uY7WH5Sd0shwq8ep79KvVxXxJ/49&#10;vDH/AGMlh/6MoA7WvMNa+GWsafrt7r3w/wBfXRby95ubOZN9vK2cluQwU8sR8pwScYBr0+uNu/iJ&#10;FaXk1t/wini2fynZPNh0h2R8HGVOeQexoA5/Svhjrmra5p+t/ELxCusT2BzbWVvGEt1YHIY4Vd3Y&#10;kbRnABJAxXqVcP8A8LLi/wChP8Zf+CZ/8amsviHHe31vajwp4sg86RY/Nn0l0jTLYyzZ4UdSewoA&#10;6PS9YsNZjuXsJxMttcyWs3ykbZUOGXkdvXoav1wfwu/49PFP/YyX3/oQrvKACiiigDzr45f8kl1b&#10;/fg/9HJXcaR/yBbD/r3j/wDQRXD/ABy/5JLq3+/B/wCjkruNI/5Ath/17x/+gigC7RRRQAUUUUAF&#10;FFFABRRRQAUUUUAFchqf/JV/D/8A2DL3/wBDhrr65HU/+SreH/8AsGXv/ocNAHXUUUUAFFFFABRR&#10;RQAVUsdL0/S1lWwsbe1WVzJIIIgm9j3OByat0UAFYev+J7bw3c6f9vgmWxu5DFJfADyrZ+NnmHsG&#10;JIB6AjnrW5XK3XivT7uGezuvD+uzQODFIj6PMyODwR93BB/KgA8Yc6p4Q/7Da/8ApNcV1VeGX/iF&#10;/Cer6BaXNtq3/CK2mpLNbXN5ZSpLbExSoLf5h+8UbiV7gLg54NenHxpaj/mD+IDxnjSJ/wD4mgDp&#10;aK5c+ObUf8wPxJ/4J5//AImk/wCE6tf+gF4l/wDBPP8A/E0AdTRXLf8ACdWv/QC8S/8Agnn/APia&#10;P+E6tf8AoBeJf/BPP/8AE0AdTRXLf8J1a/8AQC8S/wDgnn/+Jo/4Tq1/6AXiX/wTz/8AxNAHU0Vy&#10;3/CdWv8A0AvEv/gnn/8AiaP+E6tf+gF4l/8ABPP/APE0AdTRXLf8J1a/9ALxL/4J5/8A4mrWn+LL&#10;fUL2O1TSdcgaQ4ElzpksaD6sRgUAcx8c/wDkk2qf9dIP/Rq13emf8gmz/wCuCf8AoIrh/jfFJL8J&#10;9WEaM5VoWIUE4AlXJ+ldX4V1ix13wxp9/p1ws9u8KjKnlWAAKkdiD1FAGxRRRQAUUUUAFFFFABXl&#10;vxuONN8Lf9h+3P6NXqVeVfHORItJ8MySOEjTXIWZiCdoCtk8c/lQB6rWZeQT2cr39ijSE83FqpH7&#10;4f3lz0kAGByAeh7EaMciSxrJG6ujgMrKcgg9CDTqAILS7gvrZLi2kDxP0OCDxwQQeQQeCDyKnrHu&#10;7Oewu31LTU3mQ5urUcCYYxuX0kAA56EDB7EaVrdQ3tslxbvvjccHBBHqCDyCOhB5FAHkv7OP/JPN&#10;Q/7Csn/oqKvYK8f/AGcf+Seah/2FZP8A0VFXsFABRRRQB5z8VPA8+uWMPiDQIzH4m0xlktpYuHlU&#10;HJQ+uOoz7jua7XQby8v9BsbrUbN7O9khUz27jBR/4h1PGc49sVo0UAFFFFAHKw/8lXvv+wHb/wDo&#10;+auqrn4tNul+IN1qpQCzfSobZWyOZFllYjHXow/OugoAKKKKACiiigAooooAKKKKACiiigAooooA&#10;KKKKACiiigAooooAKKKKACiiigAooooAKKKKACiiigAooooAKKKKACiiigAooooAKKKKACiiigAo&#10;oooAKKKKACiiigAooooAKKKKACiiigAooooAKKKKACiiigAooooAKKKKACiiigAooooAKKKKACii&#10;igAooooApanqtjo1p9r1G5jtrfzFj8yQ4UMxCjJ7ckc1i/ET5vhzr+OQbJ+n0q9quqeHJIrjS9W1&#10;HTNsiFJra5uEGVI6FSa8t8R+IbPwp4Y1Pw62sW2paJd2zw6bPFcrLLaNjiGUA5KY+6/bGD2oA9ro&#10;rKPijw+Ouu6YP+3uP/Gmf8JZ4cHXxBpX/gZH/jQBsUVj/wDCW+G/+hh0n/wNj/xpP+Et8Nf9DDpP&#10;/gbH/jQBs0Vjf8Jb4a/6GHSf/A2P/Gj/AIS3w1/0MOk/+Bsf+NAGzRWN/wAJb4a/6GHSf/A2P/Gj&#10;/hLfDX/Qw6T/AOBsf+NAGzRWN/wlvhr/AKGHSf8AwNj/AMaX/hLfDf8A0MOk/wDgbH/jQBfur+1s&#10;pLdLqeOE3Eghh3nG9yCQo9zjiuc+IAzo+mf9hqw/9KEq3qGteEtXsJrG81nSZoJl2sv2yP8AAg54&#10;I4II6Vw3iDxTaWkWmaHfazZ3yf2rZyWl+k6MXjSdCyy4Pyuo/i4DAZ4ORQB61RWSfFPh4dde0sf9&#10;vkf+NN/4Szw3/wBDBpX/AIGx/wCNAGxRWN/wlvhr/oYdJ/8AA2P/ABo/4S3w1/0MOk/+Bsf+NAGz&#10;RWN/wlvhr/oYdJ/8DY/8aP8AhLfDX/Qw6T/4Gx/40AbNFY3/AAlvhr/oYdJ/8DY/8aP+Et8Nf9DD&#10;pP8A4Gx/40AbNFY3/CW+Gv8AoYdJ/wDA2P8Axpf+Et8N/wDQwaV/4Gx/40AbFeP/AAg/5KH8Tv8A&#10;sKj/ANG3Femw+I9DuJUig1nTpZHYKipdIxYnoAAeSa8e+HHiTRfD/wAQ/iR/bGqWtj5+qnyvtEgT&#10;ftlnzjPXG4fnQB7pRXLH4leCh/zNGl/+BC0n/Cy/BP8A0NGmf9/xQB1Vc38Qhn4c+JP+wbcf+gGo&#10;f+Fl+Cf+ho0z/v8AiszxF418F674a1TSU8W6VC17aywCRpgQpZSM4zz1oA6jwvx4S0Yf9OMH/ota&#10;1a4zTfH3gnTtKs7IeK9McW8CRBzOo3bVAzjt0qz/AMLL8E/9DRpn/f8AFAHVUVyv/Cy/BP8A0NGm&#10;f9/xR/wsrwT/ANDRpf8A4ECgDJ8Jf8le+Iv/AHDf/RDV6BXm2k+JPBWl+MPEevf8Jlpcg1kWv7nz&#10;VHlGFCnXPOc56DFb/wDwsvwT/wBDRpn/AH/FAHVUVyn/AAsvwT/0NGmf9/xR/wALM8E/9DPpn/f8&#10;UAdXRXKf8LM8E/8AQz6Z/wB/xR/wszwT/wBDPpn/AH/FAHV0Vyn/AAszwT/0M+mf9/xR/wALM8E/&#10;9DPpn/f8UAdXRXKf8LM8E/8AQz6Z/wB/xR/wszwT/wBDPpn/AH/FAHV0Vyn/AAszwT/0M+mf9/xR&#10;/wALM8E/9DPpn/f8UAdXRXKf8LM8E/8AQz6Z/wB/xR/wszwT/wBDPpn/AH/FAHV0Vyn/AAszwT/0&#10;M+mf9/xR/wALM8E/9DPpn/f8UAdXRXKf8LM8E/8AQz6Z/wB/xR/wszwT/wBDPpn/AH/FAHV0Vyn/&#10;AAszwT/0M+mf9/xR/wALM8E/9DPpn/f8UAdXRXKf8LM8E/8AQz6Z/wB/xR/wszwT/wBDPpn/AH/F&#10;AHV0Vyn/AAszwT/0M+mf9/xR/wALM8E/9DPpn/f8UAdXRXKf8LM8E/8AQz6Z/wB/xR/wszwT/wBD&#10;Ppn/AH/FAHV0Vyn/AAszwT/0M+mf9/xR/wALM8E/9DPpn/f8UAdXRXKf8LM8E/8AQz6Z/wB/xR/w&#10;szwT/wBDPpn/AH/FAHV0Vyn/AAszwT/0M+mf9/xR/wALM8E/9DPpn/f8UAdXRXKf8LM8E/8AQz6Z&#10;/wB/xR/wszwT/wBDPpn/AH/FAHV0Vyn/AAszwT/0M+mf9/xR/wALM8E/9DPpn/f8UAdXRXKf8LM8&#10;E/8AQz6Z/wB/xR/wszwT/wBDPpn/AH/FAHV0Vyn/AAszwT/0M+mf9/xR/wALM8E/9DPpn/f8UAdX&#10;RXKf8LM8E/8AQz6Z/wB/xR/wszwT/wBDPpn/AH/FAHV0Vyn/AAszwT/0M+mf9/xR/wALM8E/9DPp&#10;n/f8UAdXRXKf8LM8E/8AQz6Z/wB/xR/wszwT/wBDPpn/AH/FAHV0Vyn/AAszwT/0M+mf9/xR/wAL&#10;M8E/9DPpn/f8UAdXRXKf8LM8E/8AQz6Z/wB/xR/wszwT/wBDPpn/AH/FAHV0Vyn/AAszwT/0M+mf&#10;9/xR/wALM8E/9DPpn/f8UAdXRXKf8LM8E/8AQz6Z/wB/xR/wszwT/wBDPpn/AH/FAHV0Vyn/AAsz&#10;wT/0M+mf9/xR/wALM8E/9DPpn/f8UAdXRXKf8LM8E/8AQz6Z/wB/xR/wsvwT/wBDPpn/AH/FAHV1&#10;xfxHH+i+GvbxHYf+jatf8LL8E/8AQ0aZ/wB/xWN4j8W+Ctft9OjHi/S4Ws9Rt74EzA7vKkDFevGR&#10;kZoA9Dorlv8AhZXgn/oaNL/8CFpP+Fl+Cf8AoaNM/wC/4oA6qiuV/wCFl+Cf+ho0z/v+KP8AhZXg&#10;n/oaNL/8CBQBn/DAYtPFH/YyX3/oYruq868M+KfBPh2DUl/4TDS5zfajcX5PmquzzGzt6nOBgZ71&#10;t/8ACy/BP/Q0aZ/3/FAHVUVyv/Cy/BP/AENGmf8Af8Uf8LK8E/8AQ0aX/wCBAoAxfjl/ySXVv9+D&#10;/wBHJXcaT/yBrH/r3j/9BFeU/F/xr4Y1j4ZanZadr1hdXUrw7IYZgzNiVCeB7AmvVtI/5Atj/wBe&#10;8f8A6CKALlFFFABRRRQAUUUUAFFFFABRRTXdIo2kkZURRuZmOAB6mgCt/adkNV/ss3UQvvJ88QFs&#10;OyZI3Adxkc46cZ6iuf1Jf+Lo6A3/AFDb3/0OCovEFx4W1+3hYeJNOtdQtWMtlexXce+3f1HPzKcY&#10;Kngjg1zel+N7PUfiDptvqt1YW9/p9hcx3Msdwpt5NzQlXjfPRgD8p5GCD0BIB6pRWSfFHh4ddd0w&#10;f9vcf+NN/wCEt8N/9DBpX/gbH/jQBsUVjf8ACW+Gv+hh0n/wNj/xo/4S3w1/0MOk/wDgbH/jQBs0&#10;Vjf8Jb4a/wChh0n/AMDY/wDGj/hLfDX/AEMOk/8AgbH/AI0AbNFY3/CW+Gv+hh0n/wADY/8AGj/h&#10;LfDX/Qw6T/4Gx/40AbNV5b61t7y3tJp447i53eTGxwZNuC2PXAOaz/8AhLPDf/QwaV/4Gx/41S1X&#10;VfCWtWJtLvXdNK7g8bpfRq8bjlXRgeGB7/0oAg8bW1ve3Xhe1uoY5rebWNkkUihlcfZbjgg9aq2M&#10;l74I1O20i5+0Xnh26kEVjdnc72Tk4WGQ8koeArk8ZCnsawtQ8X2b674Y0nUNXsZrq11XzhewzR+X&#10;PD5E67zg4RssoZfU5HBwO9/4Sjw/jJ13TP8AwLj/AMaANaisf/hLPDY/5mDSv/A2P/Gk/wCEt8N/&#10;9DDpP/gbH/jQBs0Vjf8ACW+Gv+hh0n/wNj/xo/4S3w1/0MOk/wDgbH/jQBs0Vjf8Jb4a/wChh0n/&#10;AMDY/wDGj/hLfDX/AEMOk/8AgbH/AI0AbNFY3/CW+Gv+hh0n/wADY/8AGj/hLfDX/Qw6T/4Gx/40&#10;AbNFY3/CW+Gv+hh0n/wNj/xqW28SaFeXMdva61p088hwkcV0jM3GeADk0AaMsUc8LwzRrJFIpV0c&#10;ZVgeCCO4rxbVtK1b4Na7Jr+gRz3vg+6kLX+mqc/ZSeNy+g6YPsFbsa9spksUc8MkM0aSRSKUdHUF&#10;WU8EEHqDQBT0XWtP8Q6Rb6pplwk9pOoZGU9PUEdiOhHY1frxHVdK1P4La7J4g0GOS68H3kq/2hYD&#10;5mtcnG5cn8iT6Kexr0C3+KPgi5to518S6eiyLuCyy7GHsVPIP1oA66iuV/4WX4J/6GjTP+/4pP8A&#10;hZngn/oZ9M/7/igDq6K5T/hZngn/AKGfTP8Av+KX/hZfgn/oaNM/7/igDqq8s+N4zpvhYeuvQD9G&#10;rqh8SvBR/wCZo0v/AMCFrzz4u+MfDWqaf4cWw1yyumg1qCeVYJg+yNQ2WOM8DI/OgD1mVJNKkae3&#10;jaSzdi00KDJjJ5LoO/PVe+cjnIbRjkSaJJYnV43UMrKchgehFc0fiN4LH/M06T/4FJ/jWU/xF8G6&#10;VK0tv4k02Szdh5kEcwYxknl0A6jPVR7kc5BAO8rOntpLO4e9sk3b8Ge3BwJP9pewfH/fWAD2Ixv+&#10;Fl+Cf+ho0z/v+KX/AIWT4K/6GjS//AhaAOJ/Zx/5J7qH/YVk/wDRUVev14/+zj/yTzUP+wrJ/wCi&#10;oq9goAKKKKACiiigAooooATHOaWiigAooooAKKKKACiiigAooooAKKKKACiiigAooooAKKKKACii&#10;igAooooAKKKKACiiigAooooAKKKKACiiigAooooAKKKKACiiigAooooAKKKKACiiigAooooAKKKK&#10;ACiiigAooooAKKKKACiiigAooooAKKKKACiiigAooooAKKKKACiiigAooooAKKKKACiiigDNufD2&#10;i3tw1xdaPp88zfekltkZj9SRmua8d+HNCt/AWuSQ6Np0ci2cm10tkUqcdQQMg129Yvi/S7jW/COq&#10;6ZabPtF1btHHvOBk+tAHEw6PpPgK/j07V9KsLjw3cSbbPUZraNmtHYkiGY4yVJztc+oB7Gu5PhXw&#10;43J0DSjnv9jj/wAK0L2yttSsprO8gSe2nQpJFIMqynqDTreCK0tYbaBAkMSCONB/CoGAPyoAzP8A&#10;hEvDf/QvaT/4BR/4Un/CJeGv+he0n/wCj/wrZooAxv8AhEvDX/QvaT/4BR/4Uf8ACJeGv+he0n/w&#10;Cj/wrZooAxv+ES8Nf9C9pP8A4BR/4Uf8Il4a/wChe0n/AMAo/wDCtmigDG/4RLw1/wBC9pP/AIBR&#10;/wCFL/wiXhv/AKF7Sf8AwCj/AMK2KKAMgeFPDg6aBpX/AIBx/wCFcv8AEHwvoEnh61t/7HsY1uNT&#10;s4XaKBUba06BgCACMgkfjXf1g+K9JudZ06zhtNm+HUbW5becfJHKrtj3wDQBhWOkaPot9FoutaPp&#10;sqSnbYag9pH+/wCv7uT5cCUDv0cc9ciuj/4RPw4evh/Sv/AOP/Cr9/YWmqWUlnfQJPbvjcjjjIOQ&#10;fYggEH2qwBgYFAGP/wAIl4a/6F7Sf/AKP/Cj/hEvDX/QvaT/AOAUf+FbNFAGN/wiXhr/AKF7Sf8A&#10;wCj/AMKP+ES8Nf8AQvaT/wCAUf8AhWzRQBjf8Il4a/6F7Sf/AACj/wAKP+ES8Nf9C9pP/gFH/hWz&#10;RQBjf8Il4a/6F7Sf/AKP/Cl/4RLw3/0L+lf+AUf+FbFFAGZD4c0O3lSWDRtOikRgyulqilSOhBA4&#10;IrAtfDHhXXNY1xrzwvpDz2995bytaoWlJijkLMSOpMhz64rsq5vww27W/Fntqqj/AMloKAE/4V74&#10;M/6FbR//AADT/Cj/AIV54M/6FbR//ANP8K6WigDmv+FeeDP+hW0f/wAA0/wo/wCFe+DP+hW0f/wD&#10;T/CulooA5r/hXngz/oVtH/8AANP8KP8AhXngz/oVtH/8A0/wrpaKAOa/4V54M/6FbR//AADT/Cj/&#10;AIV54M/6FbR//ANP8K6WigDmv+FeeDP+hW0f/wAA0/wo/wCFeeDP+hW0f/wDT/CulooA5r/hXngz&#10;/oVtH/8AANP8KP8AhXngz/oVtH/8A0/wrpaKAOa/4V54M/6FbR//AADT/Cj/AIV54M/6FbR//ANP&#10;8K6WigDmv+FeeDP+hW0f/wAA0/wo/wCFeeDP+hW0f/wDT/CulooA5r/hXngz/oVtH/8AANP8KP8A&#10;hXngz/oVtH/8A0/wrpaKAOa/4V54M/6FbR//AADT/Cj/AIV54M/6FbR//ANP8K6WigDmv+FeeDP+&#10;hW0f/wAA0/wo/wCFeeDP+hW0f/wDT/CulooA5r/hXngz/oVtH/8AANP8KP8AhXngz/oVtH/8A0/w&#10;rpaKAOa/4V54M/6FbR//AADT/Cj/AIV54M/6FbR//ANP8K6WigDmv+FeeDP+hW0f/wAA0/wo/wCF&#10;eeDP+hW0f/wDT/CulooA5r/hXngz/oVtH/8AANP8KP8AhXngz/oVtH/8A0/wrpaKAOa/4V54M/6F&#10;bR//AADT/Cj/AIV54M/6FbR//ANP8K6WigDmv+FeeDP+hW0f/wAA0/wo/wCFeeDP+hW0f/wDT/Cu&#10;looA5r/hXngz/oVtH/8AANP8KP8AhXngz/oVtH/8A0/wrpaKAOa/4V54M/6FbR//AADT/Cj/AIV5&#10;4M/6FbR//ANP8K6WigDmv+FeeDP+hW0f/wAA0/wo/wCFeeDP+hW0f/wDT/CulooA5r/hXngz/oVt&#10;H/8AANP8KP8AhXngz/oVtH/8A0/wrpaKAOa/4V54M/6FbR//AADT/Cj/AIV54M/6FbR//ANP8K6W&#10;igDmv+FeeDP+hW0f/wAA0/wo/wCFeeDP+hW0f/wDT/CulooA5r/hXngz/oVtH/8AANP8KP8AhXng&#10;z/oVtH/8A0/wrpaKAOa/4V54M/6FbR//AADT/Cj/AIV54M/6FbR//ANP8K6WigDmv+FeeDP+hW0f&#10;/wAA0/wo/wCFeeDP+hW0f/wDT/CulooA5r/hXngz/oVtH/8AANP8KP8AhXngz/oVtH/8A0/wrpaK&#10;AOa/4V54M/6FbR//AADT/Cj/AIV54M/6FbR//ANP8K6WigDmv+FeeDP+hW0f/wAA0/wo/wCFeeDP&#10;+hW0f/wDT/CulooA5r/hXngz/oVtH/8AANP8KP8AhXngz/oVtH/8A0/wrpaKAOa/4V54M/6FbR//&#10;AADT/Cj/AIV54M/6FbR//ANP8K6WigDmv+FeeDP+hW0f/wAA0/wo/wCFeeDP+hW0f/wDT/CulooA&#10;5r/hXngz/oVtH/8AANP8KP8AhXngz/oVtH/8A0/wrpaKAOa/4V54M/6FbR//AADT/Cj/AIV54M/6&#10;FbR//ANP8K6WigDmv+FeeDP+hW0f/wAA0/wo/wCFeeDP+hW0f/wDT/CulooA5r/hXngz/oVtH/8A&#10;ANP8KP8AhXngz/oVtH/8A0/wrpaKAOa/4V54M/6FbR//AADT/Cj/AIV54M/6FbR//ANP8K6WigDm&#10;v+FeeDP+hW0f/wAA0/wo/wCFeeDP+hW0f/wDT/CulooA4HxX4W8I+HvDN9q0XhHRJJLdVIR7NNpy&#10;wHYe9d8AAMAYArkPiicfDbWT/wBM0/8ARi119ABRRRQAUUUUAFFFFABRRRQAUySNJY2jkUOjAhlY&#10;ZBB7Gn0UAZA8K+HR00DSx9LOP/CuK8W+B9E1nxjothFaW1i4srq4ilgt0+WVHh2FlxhgMn5SCCD2&#10;r0ysK70m6n8baXqyFPstrZ3EEmT8252jK4Hp8h/SgDD8PwaFe3Uujaz4b0iz122XdJCLWPZOnTzo&#10;iR8yEjp1U8Htnof+ET8Of9C/pX/gHH/hVy50qxvL20vbi2jkurNi1vKR80ZIwcH3FXKAMb/hEvDX&#10;/QvaT/4BR/4Uf8Il4a/6F7Sf/AKP/CtmigDG/wCES8Nf9C9pP/gFH/hR/wAIl4a/6F7Sf/AKP/Ct&#10;migDG/4RLw1/0L2k/wDgFH/hR/wiXhr/AKF7Sf8AwCj/AMK2aKAMf/hEvDf/AEL2k/8AgFH/AIUo&#10;8KeHB00DSh/25x/4Vr0UAed+OvCGgXknhqy/su1t47jVwjvbQrG+Ps8zdQB3UH8BwavaXp+j2+oj&#10;Q9c0PShf7c21yLKNUvUHccYDgfeT8Rx02fEWlXWpX/h+W22bLHUhdTbmx8nkypx6nLj9a072wtNR&#10;SJLuBJhFKsse4co6nIYHsRQBR/4RPw2evh/Sv/AKP/Ck/wCES8N/9C9pP/gFH/hWzRQBjf8ACJeG&#10;v+he0n/wCj/wo/4RLw1/0L2k/wDgFH/hWzRQBjf8Il4a/wChe0n/AMAo/wDCj/hEvDX/AEL2k/8A&#10;gFH/AIVs0UAY3/CJeGv+he0n/wAAo/8ACj/hEvDX/QvaT/4BR/4Vs0UAY3/CJeGv+he0n/wCj/wq&#10;a28OaHY3CXFpo2nW86fdlitURh24IGeladFAGP4p1eXQfDN9qcEaSS26BlV84OWA5x9a2K5b4jf8&#10;k/1f/rkv/oa11NADJoop4JIZ40kikUq6OoKspGCCD1BFcR4b8J+ENe8O2Wqy+EtEjkuU3siWabQc&#10;kccV3L/cb6Vy3w2O74d6Kf8Apgf/AEI0AS/8K88Gf9Cto/8A4Bp/hR/wrzwZ/wBCto//AIBp/hXS&#10;0UAc1/wrzwZ/0K2j/wDgGn+FH/CvPBn/AEK2j/8AgGn+FdLRQBzX/CvPBn/QraP/AOAaf4Uv/Cvf&#10;Bv8A0K2j/wDgFH/hXSUUAc3/AMK98G/9Cto//gFH/hSf8K98Gf8AQraP/wCAcf8AhXS0UAc1/wAK&#10;88Gf9Cto/wD4Bp/hR/wrzwZ/0K2j/wDgGn+FdLRQBS0zSNN0W0+y6XYW1lbli5jt4hGpY45IHfgc&#10;+1Xa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mPCv8AyHPF3/YWX/0m&#10;grp65jwr/wAhzxd/2Fl/9JoKAOnooooAKKKKACiiigAooooAKKKKACiiigAooooAKKKKACiiigAo&#10;oooAKKKKACiiigAooooAKKKKACiiigAooooAKKKKACiiigAooooAKKKKACiiigAooooAKKKKACii&#10;igAooooAKKKKACiiigAooooAKKKKACiiigAooooAKKKKACiiigAooooAKKKKACiiigAooooAKKKK&#10;AOO+Kn/JNNa/65p/6MWuxrjvip/yTTWv+uaf+jFrsaACiiigAooooAKKKKACiiigAooooAKKKKAC&#10;iiigAooooAKKKKACiiigAooooAKKKKACiiigAooooAKKKKACiiigAooooA5f4jf8k/1f/rkv/oa1&#10;1Fcv8Rv+Sf6v/wBcl/8AQ1rqKAGv/q2+hrlvhn/yTnRP+uB/9CNdS/8Aq2+hrlvhn/yTnRP+uB/9&#10;CNAHV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x4V/5Dni7/sLL/6TQV09cx4V/wCQ54u/7Cy/+k0FAHT0UUUAFFFFABRRRQAUUUUA&#10;FFFFABRRRQAUUUUAFFFFABRRRQAUUUUAFFFFABRRRQAUUUUAFFFFABRRRQAUUUUAFFFFABRRRQAU&#10;UUUAFFFFABRRRQAUUUUAFFFFABRRRQAUUUUAFFFFABRRRQAUUUUAFFFFABRRRQAUUUUAFFFFABRR&#10;RQAUUUUAFFFFABRRRQAUUUUAFFFFAHHfFT/kmmtf9c0/9GLXY1x3xU/5JprX/XNP/Ri12NABRRRQ&#10;AUUUUAFFFFABRRRQAUUUUAFFFFABRRRQAUUUUAFFFFABRRRQAUUUUAFFFFABRRRQAUUUUAFFFFAB&#10;RRRQAUUUUAcv8Rv+Sf6v/wBcl/8AQ1rqK5f4jf8AJP8AV/8Arkv/AKGtdRQA1/8AVt9DXLfDP/kn&#10;Oif9cD/6Ea6l/wDVt9DXLfDP/knOif8AXA/+hGgDq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Y8K/8hzxd/2Fl/8ASaCunrmPCv8A&#10;yHPF3/YWX/0mgoA6eiiigAooooAKKKKACiiigAooooAKKKKACiiigAooooAKKKKACiiigAooooAK&#10;KKKACiiigAooooAKKKKACiiigAooooAKK88+LXi3WvDejWNp4ehdtT1OcQRzeXuEI4GeeNxJAGff&#10;0rnG+Evi+CwOow/EDU215U37C7GFn67MlunuR+FAHs1FcR8K/F154w8HLd6kqjULaZra4KrgOy4O&#10;7A4GQe3euJ8RaXqfj341alolvrt9pdjpmnRlntJThmOGwQCBn94f++aAPbaK8li+Ct3FPHIfHmvM&#10;EYMVMhwcHp96us+JXjA+CfBlxqkKK93I4t7VWGQZWBwT64AJx7UAddRXi1r8K/GWradHq2p+O9St&#10;dblXzPJQt5cR6hThh+OBx710Pwp8YaprKar4d8R4/tzRZvKlfjMy5I3cdSCOSODlT3oA9IooooAK&#10;KKKACiiigAooooAKKKKACiiigAooooAKKKKACiiigAooooAKKKKACiiigAooooAKKKKACiiigAoo&#10;ooAKKKKAOO+Kn/JNNa/65p/6MWuxrjvip/yTTWv+uaf+jFrsaACiiigAooooAKKKKACiiigAoooo&#10;AKKKKACiiigAooooAKKKKACiiigAooooAKKKKACiiigAooooAKKKKACiiigAooooA5f4jf8AJP8A&#10;V/8Arkv/AKGtdRXL/Eb/AJJ/q/8A1yX/ANDWuooAa/8Aq2+hrlvhn/yTnRP+uB/9CNdS/wBxvoa5&#10;b4af8k50T/rgf/QjQB1dFVNT1Oy0bTptQ1G5jtrSEAySyHCrk4H6kCvnrx78Vb7xPrGlW+gJe2mg&#10;pfoovAGjN3ICMgHsoB+6eeckDpQB9IUUV4vql94j+J3j/VPDui61LpGgaOfLup7fIklkzgjIIJ5D&#10;ADIGFzzxQB7RRXhOrQeKfgzfafqv/CQXet+G55xDdwXOWaPPcZJx3III5GD1r3OKRJoUliYNG6hl&#10;YdCDyDQA+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m&#10;PCv/ACHPF3/YWX/0mgrp65nwsMa34t/7Cq/+k0FAHTUUUUAFFFFABRRRQAUUUUAFFFFABRRRQAUU&#10;UUAFFFFABRRRQAUUUUAFFFFABRRRQAUUUUAFFFFABRRRQAUUUUAFFFFABXmvxDu/iX/xMLbwxpdo&#10;2mmEBblHBujlfn2KWxkdBxn07VP8T/Heq+BJNGu7eyhm0u5uPKu5WDFkxg4GDjJXcR/u12ceu6VL&#10;oo1lNRtjppj8z7V5gEYX1J7UAcd8Hrjw6fBa2OgvP5lrIRfJdLtmEx6lh6HGBjI4xkkGuM0nwX49&#10;1Dxz4ruYr1/DdpfXJZroRiSSRAW2CM56Y68itD4PudX8eeOPEVkGXSbq52RMQQJW3M24fhyf98V0&#10;vgb4kDxHq+qaFrMEGm61Y3DRLbeZ/rVGQSuepBHbsQaAOP1f/hOfhI1rq8/iK48SaEZRHdx3ed6Z&#10;9CzMR3wQcZxkYNT/ABpvYtTbwHHEVmsb+/Wbno6/u8cehDmtT44eI7OLwg/hqB1uNX1SWKKK2Q7n&#10;ADhs47ZIAHrmsz4q+HrzS/hX4auIF33XhxrbzGAzhVQIT9NwSgD2evHPDbeR+0t4nijGEmsQz898&#10;RGvTNL8TaRq/h6PXba+g/s9o/MeVpABFxkhz/CR3BrzH4XSf8JR8UfGHjGFSdPYiztpCuN/Tkf8A&#10;AUUkf7YoA9looooAKKKKACiiigAooooAKKKKACiiigAooooAKKKKACiiigAooooAKKKKACiiigAo&#10;oooAKKKKACiiigAooooAKKKKAOO+Kn/JNNa/65p/6MWuxrj/AIpDPw11r/rmn/oxa7CgAooooAKK&#10;KKACiiigAooooAKKKKACiiigAooooAKKKKACiiigAooooAKKKKACiiigAooooAKKKKACiiigAooo&#10;oAKKKKAOX+I3/JP9X/65L/6GtdRXL/EXnwBq/wD1yX/0Na6igBr/AHG+lct8NP8AknOif9cD/wCh&#10;Gupf7jfSuW+GvHw60X/rgf8A0I0AbmsaNYa/pkmm6nbrcWcrKzxMSA21gwzj3AryL442ttYL4Jtr&#10;S3it7eK/KxxRIFVFynAA4Ar2yvF/j6cT+D/+wg380oA9orxr9nqT7Vo3iK+kX9/calukb1+XOPzY&#10;/nXsteLfCy7h8I+P/Ffg7UJVtpJrz7RYK5CiRTngZ6kqUIHsaAOl+OMayfCjVCR9x4WH18xa6bwR&#10;K03gPQJHOWbT4CT/AMAFcD8d9dgbw1b+FbNxNq+qXUSJbRtlwu7IJHu20D1yfSvTtFsP7K0LT9Oy&#10;D9lto4SR32qB/SgC9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WdrD6xHZqdFt7Ke53jK3krRpt78qrHP4UAaNcppN9a6Vd+ML6+njgtotSDySucAAW0H+fc1Be&#10;av4z0ywmvb+y8NwW8C7pJGv5sAf9+v078VxPhy28Y+Jtf1TWrrS9NW2jvVkXS724kQRz+RFtkICH&#10;cQuwgNjaSTjOKAPTvD19quqJcX1/aLZWkrD7FbuD5wj/AL0nOAW67ew4PNbVcq1z49/h0vw7+N/N&#10;/wDGqYbn4g9tK8Of+B83/wAaoA62iuS+1fEH/oFeHP8AwPm/+NUfaviD/wBArw5/4Hzf/GqAOtor&#10;kvtXxB/6BXhz/wAD5v8A41R9q+IP/QK8Of8AgfN/8aoA62iuS+1fEH/oFeHP/A+b/wCNUfaviD/0&#10;CvDn/gfN/wDGqAOtorkvtXxB/wCgV4c/8D5v/jVH2r4g/wDQK8Of+B83/wAaoA62iuS+1fEH/oFe&#10;HP8AwPm/+NUfaviD/wBArw5/4Hzf/GqAOtorkvtXxB/6BXhz/wAD5v8A41R9q+IP/QK8Of8AgfN/&#10;8aoA62iuS+1fEH/oFeHP/A+b/wCNUfaviD/0CvDn/gfN/wDGqAOtorkvtXxB/wCgV4c/8D5v/jVH&#10;2r4g/wDQK8Of+B83/wAaoA62iuS+1fEH/oFeHP8AwPm/+NUfaviD/wBArw5/4Hzf/GqAOtorkvtX&#10;xB/6BXhz/wAD5v8A41R9q+IP/QK8Of8AgfN/8aoA62iuS+1fEH/oFeHP/A+b/wCNUfaviD/0CvDn&#10;/gfN/wDGqAOtorkvtXxB/wCgV4c/8D5v/jVH2r4g/wDQK8Of+B83/wAaoA62iuS+1fEH/oFeHP8A&#10;wPm/+NUfaviD/wBArw5/4Hzf/GqAOtorkvtXxB/6BXhz/wAD5v8A41R9q+IP/QK8Of8AgfN/8aoA&#10;62iuS+1fEH/oFeHP/A+b/wCNUfaviD/0CvDn/gfN/wDGqAOtorkvtXxB/wCgV4c/8D5v/jVH2r4g&#10;/wDQK8Of+B83/wAaoA6HVdKsNb02bTtTtY7m0mGJIpBkH0+hB5BHSvNh+z34J+3/AGndqZi3Z+y/&#10;aR5f0zt34/4FXU/afiB/0CvDn/gfN/8AGqX7T4//AOgX4d/8D5v/AI1QBv6XpdjounQ6fpttHbWs&#10;K7UjjGAP8T71y/i/4WeF/Gtx9r1G2lhvcbTdWrhHYDpnIIP4irP2nx//ANAvw7/4Hzf/ABqj7T4/&#10;/wCgX4d/8D5v/jVAFHwl8JfCvg68W9sbea5vV+5cXjh2T/dAAUH3xmu1ngiureW3uI0lhlQpJG4y&#10;rKRggjuCK5j7T4//AOgX4d/8D5v/AI1R9p8f/wDQL8O/+B83/wAaoA5e5/Z/8E3Gom6QajBGWybW&#10;K4Hl/TlS2P8AgVeiaNouneH9Lh03SrWO1tIRhY0H5knqSfU1h/afH/8A0CvDv/gfN/8AGqT7T8QP&#10;+gV4c/8AA+b/AONUAdZRXJfaviD/ANArw5/4Hzf/ABqj7V8Qf+gV4c/8D5v/AI1QB1tFcl9q+IP/&#10;AECvDn/gfN/8ao+1fEH/AKBXhz/wPm/+NUAdbRXJfaviD/0CvDn/AIHzf/GqPtXxB/6BXhz/AMD5&#10;v/jVAHW0VyX2r4g/9Arw5/4Hzf8Axqj7V8Qf+gV4c/8AA+b/AONUAdbRXJfaviD/ANArw5/4Hzf/&#10;ABqj7V8Qf+gV4c/8D5v/AI1QB1tFcl9q+IP/AECvDn/gfN/8ao+1fEH/AKBXhz/wPm/+NUAdbRXJ&#10;faviD/0CvDn/AIHzf/GqPtXxB/6BXhz/AMD5v/jVAHW0VyX2r4g/9Arw5/4Hzf8Axqj7V8Qf+gV4&#10;c/8AA+b/AONUAdbRXJfaviD/ANArw5/4Hzf/ABqj7V8Qf+gV4c/8D5v/AI1QB1tFcl9q+IP/AECv&#10;Dn/gfN/8ao+1fEH/AKBXhz/wPm/+NUAdbRXJfaviD/0CvDn/AIHzf/GqPtXxB/6BXhz/AMD5v/jV&#10;AHW0VyX2r4g/9Arw5/4Hzf8Axqj7V8Qf+gV4c/8AA+b/AONUAdbRXJfaviD/ANArw5/4Hzf/ABqj&#10;7V8Qf+gV4c/8D5v/AI1QB1tFcl9q+IP/AECvDn/gfN/8ao+1fEH/AKBXhz/wPm/+NUAdbRXJfavi&#10;D/0CvDn/AIHzf/GqPtXxB/6BXhz/AMD5v/jVAHW0VyX2r4g/9Arw5/4Hzf8Axqj7V8Qf+gV4c/8A&#10;A+b/AONUAdbRXJfafiD/ANArw5/4Hzf/ABqnrcePv4tM8O/hfTf/ABqgBnxNG74dawP+maf+jFqz&#10;4k8RXFpPHo2hwpd6/crmOJj+7t06GaU9kHp1Y4A7kcD8TPEvii38PXWiz6dpT3F1EGk+xXUkj20e&#10;5cSuGjAC7sAZPJ6A4OOj0LSPGuhW0pFloF5qF03mXd7LfTeZO/OCf3XCgYCqOFAwKAO6t0mS2iS4&#10;lWWZUAkkVNoZsckDJxk9s1LWPosviKSSYa5aabAgA8o2dw8hPrkMi4/M1sUAFFFFABRRRQAUUUUA&#10;FFFFABRRRQAUUUUAFFFFABRRRQAUUUUAFFFFABRRRQAUUUUAFFFFABRRRQAUUUUAFFFc5qE/jJNQ&#10;mXTdP0SWyBHlPcXcqSEY5yBGR1z3oAb8QBnwJqw/6ZD/ANCFTa/r09rcR6To8KXWtXC7o43z5cMe&#10;cGWUjoo5x3Y8CuD+IPiXxZbaNPpEml6PNc3EeXW0u5ZGt4wR+8cFFAXOB1HJ4zW/oWleM9EtpM2e&#10;g3V9cNvu72S9m33DgYBP7rgAcBRwB+OQDuEEgt1WVleUJhmVcAnHJA5x+tcT4W1m28P/AAw0We4V&#10;5JHj8uC3iG6SeQscIo7k/kOSeBTtb8R+LdBsftFxpmhyvIwjgt4b2ZpZnPRUXyuT+XTkiuW+Hej+&#10;Lk0ex1prXRruRoNtl9pu5ENrCeqKqxkZJBJbOT06UAepaM2qvpkcmsrbx3rks0VvnbGD0XJJ3EDg&#10;ngH0rG8X+BNL8ayaY+pT3cR06UyxfZ3VdxOOG3KePlHTFN+0+Pe2l+Hf/A+b/wCNU37T8QP+gV4c&#10;/wDA+b/41QB1lcp4w+HXh3xwsbatauLmNdqXUDbJVHPGcEEZOcEGk+0/ED/oFeHP/A+b/wCNUfaf&#10;H/8A0CvDn/gfN/8AGqAKPhL4R+FPB18t/ZQT3N6mfLuLyQO0ef7oAAB98Zruq5M3Pj/tpXhz/wAD&#10;5v8A41VjTrjxm+oRLqenaHFZ5PmPb3kruOOwMYB59SKAOk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aHR9Q13XDqGvxCKxs5idP08MGBYHieUjgt/dXkKD&#10;nr0m8NOG1vxWP7uqKP8AyVgro6rW1lbWk1zLBEsclzL5sxX+N9oXJ99qqPwoAs0UUUAFFFFABRRR&#10;QAUUUUAFFFFABRRRQAUUUUAFFFFABRRRQAUUUUAFFFFABRRRQAUUUUAFFFFABRRRQAUUUUAFFFFA&#10;BRRRQAUUUUAFFFFABRRRQAUUUUAFFFFABRRRQAUUUUAFFFFABRRRQAUUUUAFFFFABRRRQAUUUUAF&#10;FFFABRRRQAUUUUAFFFFABRRRQAUUUUAFZmuz6tDpT/2JaxXGoOypH5zhY48nl27kAc4HJ6e406KA&#10;POPFugxeHvhfrrmV7rUboRyXt7L9+4k8xRkjoqjOAo4A/E16PVXUNPtNVsZbK+hWe2lADxt0bByP&#10;1Aq1QAUUUUAFFFFABRRRQAUUUUAFFFFABRRRQAUUUUAFFFFABRRRQAUUUUAFFFFABRRRQAUUUUAF&#10;FFFABRRRQAUUUUAFZ2tzapDpb/2NbRXF+7BI/OfakeTgu3cheuBycYFaNFAHB+IdDj0H4ea1I0z3&#10;eoXCLJd3sgG+d9y846BR0CjgAfjXcTO8cEjxxGV1UlYwQCx9MngVHfWVtqNnJaXkSy28gw8bdG5z&#10;/SrFAHN6Lo14btte14o+rOhWGFDmOxjP/LNPVjxufvjjA4qL4cNv+Huit6wf+zGuoIyCD3qvp9ha&#10;6XYxWVlAsFtCMRxr0UdaALN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iOiT+NfHPjfxjaWnjWbSLfSL8wRRJZJKCheRQOoxgRj&#10;1zmvbq8f+EH/ACUP4nf9hUf+jbigDX/4QPx7/wBFSuf/AAUx/wDxdJ/wgXj3/oqVz/4Ko/8A4uvS&#10;qKAPNf8AhAvHv/RUrn/wVR//ABdH/CBePf8AoqVz/wCCqP8A+Lr0qigDzX/hAvHv/RUrn/wVR/8A&#10;xdH/AAgXj3/oqVz/AOCqP/4uvSqR3WNC7sFUDJJOAKAPIbrRfFlr4isdBb4r3UmpXiPIsMWjxsY4&#10;1BJeT5/kUkbQT1JwO+NX/hAvHv8A0VK5/wDBTH/8XXoEVvYJqVzPDDbLfSKguHRVErKM7N5HJHXG&#10;ffFWqAPNf+EC8e/9FSuf/BVH/wDF0f8ACBePf+ipXP8A4Ko//i69KooA81/4QLx7/wBFSuf/AAVR&#10;/wDxdH/CBePf+ipXP/gqj/8Ai69KooA81/4QLx7/ANFSuf8AwVR//F0f8IF49/6Klc/+CqP/AOLr&#10;0qigDzX/AIQLx7/0VK5/8FUf/wAXR/wgXj3/AKKlc/8Agqj/APi69KooA81/4QLx7/0VK5/8FUf/&#10;AMXR/wAIF49/6Klc/wDgqj/+Lr0qigDzX/hAvHv/AEVK5/8ABVH/APF0f8IF49/6Klc/+CqP/wCL&#10;r0qigDzX/hAvHv8A0VK5/wDBVH/8XR/wgXj3/oqVz/4Ko/8A4uvSqKAPNf8AhAvHv/RUrn/wVR//&#10;ABdH/CBePf8AoqVz/wCCqP8A+Lr0qigDzX/hAvHv/RUrn/wVR/8AxdH/AAgXj3/oqVz/AOCqP/4u&#10;vSqKAPNf+EC8e/8ARUrn/wAFUf8A8XR/wgXj3/oqVz/4Ko//AIuvSqKAPNf+EC8e/wDRUrn/AMFU&#10;f/xdH/CBePf+ipXP/gqj/wDi69KooA81/wCEC8e/9FSuf/BVH/8AF0f8IF49/wCipXP/AIKo/wD4&#10;uvSqKAPNf+EC8e/9FSuf/BVH/wDF0f8ACBePf+ipXP8A4Ko//i69KooA81/4QLx7/wBFSuf/AAVR&#10;/wDxdH/CBePf+ipXP/gqj/8Ai69KooA81/4QLx7/ANFSuf8AwVR//F0f8IF49/6Klc/+CqP/AOLr&#10;0qigDzX/AIQLx7/0VK5/8FUf/wAXR/wgXj3/AKKlc/8Agqj/APi69KooA81/4QLx7/0VK5/8FUf/&#10;AMXR/wAIF49/6Klc/wDgqj/+Lr0qigDzX/hAvHv/AEVK5/8ABVH/APF0f8IF49/6Klc/+CqP/wCL&#10;r0qigDzX/hAvHv8A0VK5/wDBVH/8XR/wgXj3/oqVz/4Ko/8A4uvSqKAPNf8AhAvHv/RUrn/wVR//&#10;ABdH/CBePf8AoqVz/wCCqP8A+Lr0qigDzX/hAvHv/RUrn/wVR/8AxdH/AAgXj3/oqVz/AOCqP/4u&#10;vSqKAPNf+EC8e/8ARUrn/wAFUf8A8XR/wgXj3/oqVz/4Ko//AIuvSqKAPNf+EC8e/wDRUrn/AMFU&#10;f/xdH/CBePf+ipXP/gqj/wDi69KooA81/wCEC8e/9FSuf/BVH/8AF0f8IF49/wCipXP/AIKo/wD4&#10;uvSqKAPNf+EC8e/9FSuf/BVH/wDF0f8ACBePf+ipXP8A4Ko//i69KooA81/4QLx7/wBFSuf/AAVR&#10;/wDxdH/CBePf+ipXP/gqj/8Ai69KooA81/4QLx7/ANFSuf8AwVR//F0f8IF49/6Klc/+CqP/AOLr&#10;0qigDzX/AIQLx7/0VK5/8FUf/wAXR/wgXj3/AKKlc/8Agqj/APi69KooA81/4QLx7/0VK5/8FUf/&#10;AMXR/wAIF49/6Klc/wDgqj/+Lr0qigDzX/hAvHv/AEVK5/8ABVH/APF0f8IF49/6Klc/+CqP/wCL&#10;r0qigDzb/hA/Hv8A0VK5/wDBTH/8XWDb6F8S08TXumaj46vLSzihE1tqQ06N4JlLBSrEsPLkyRhT&#10;nPJB4GfZ6q6jZ2GoWMlpqdvb3NpKVV4rhAyMcjaCDwTuxj3xQB401n48vvFEOiaH8R5dT8v5tRu0&#10;sIlhsl7AsGO6Q44QYPqQMmum/wCED8en/mqVx/4KY/8A4uu80vTdM0q0+zaVZWtpbByTHaxqi7uh&#10;OF4zx+lXaAPNf+EC8e/9FSuf/BVH/wDF0f8ACBePf+ipXP8A4Ko//i69KooA81/4QLx7/wBFSuf/&#10;AAVR/wDxdH/CBePf+ipXP/gpj/8Ai69KooA8T8b6Z498FeFLrXx8Rrm8Ns0f7g6dGgbc4XruPr6V&#10;7JYzPc6fbTuAHliV2A6AkA1wfxy/5JLq3+/B/wCjkruNJ/5A1j/17x/+gigC5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P8Awg/5KH8Tv+wqP/RtxXsFeP8Awg/5KH8Tv+wqP/RtxQB7BRRRQAUUUUAF&#10;cr8S+fhp4j/68ZP5V1Vcv8Rxu+G3iMf9Q+Y/+OmgDlvhiMeOfGA9LPR//SWvUa8x+G67fHvjEf8A&#10;TppH/pKa9OoAKKKKACiiigAooooAKKKKACiiigAooooAKKKKACiiigAooooAKKKKACiiigAooooA&#10;KKKKACiiigAooooAKKKKACiiigAooooAKKKKACiiigAooooAKKKKACiiigAooooAKKKKACiiigAo&#10;oooAKKKKACiiigAooooAK4v4lZ/svQ8f9B6w/wDRortK474iLu07Qh/1H9P/APRy0AVfhh/q/F//&#10;AGNF/wD+hLXd1w3wyGIvFnv4mv8A/wBCFdzQAUUUUAFFFFAHnfxy/wCSS6t/vwf+jkruNI/5Atj/&#10;ANe8f/oIrh/jl/ySXVv9+D/0cldxpP8AyBrH/r3j/wDQRQBc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nLw58Q9K+HfxF8fLrNpfub7VGMX2eJTgLLMcncy8EOpGM19G0UAeQf8ADRvg/wD6B+uf9+Iv&#10;/jlH/DR3g/8A6B2uf9+Iv/jtev0UAeQf8NHeD/8AoHa5/wB+Iv8A47S/8NGeDsE/YNb+nkRf/HK9&#10;erz/AONv/JIdd/7d/wD0fHQBhf8ADRng7/nx1r/vxH/8crH8WfHbwtrnhDV9LtbLVxNeWskEbSQR&#10;hAzKQMnf0/CvVfAn/JPPDP8A2CrX/wBFLW1c20d1EEkyCp3I6/eRh0IPr/8Aq6UAfPPhT4x+HNE8&#10;Ua/qdzbakYNQt7GOFY4ULAwxFHyN4A5PGM/hXX/8NF+Dv+fLWv8AvxH/APHK9St7lxN9lusLcAZV&#10;gMLKvqv9R2+mCbdAHkI/aM8HHP8AoGtjH/TCLn/yJSH9o3wf/wBA/Wz/ANsIv/jlXvCQA+O/jzA/&#10;5YWv/ota9RoA8g/4aO8H/wDQO1z/AL8Rf/HaT/ho7wf/ANA3XP8AvxD/APHa9gooA8f/AOGjvB//&#10;AEDdc/78Q/8Ax2j/AIaO8H/9A3XP+/EP/wAdr2CigDx//ho7wf8A9A3XP+/EP/x2j/ho7wf/ANA3&#10;XP8AvxD/APHa9gooA8f/AOGjvB//AEDdc/78Q/8Ax2j/AIaO8H/9A3XP+/EP/wAdr2CigDx//ho7&#10;wf8A9A3XP+/EP/x2j/ho7wf/ANA3XP8AvxD/APHa9gooA8f/AOGjvB//AEDdc/78Q/8Ax2j/AIaO&#10;8H/9A3XP+/EP/wAdr2CigDx//ho7wf8A9A3XP+/EP/x2j/ho7wf/ANA3XP8AvxD/APHa9gooA8f/&#10;AOGjvB//AEDdc/78Q/8Ax2j/AIaO8H/9A3XP+/EP/wAdr2CigDx//ho7wf8A9A3XP+/EP/x2j/ho&#10;7wf/ANA3XP8AvxD/APHa9gooA8f/AOGjvB//AEDdc/78Q/8Ax2j/AIaO8H/9A3XP+/EP/wAdr2Ci&#10;gDx//ho7wf8A9A3XP+/EP/x2j/ho7wf/ANA3XP8AvxD/APHa9gooA8f/AOGjvB//AEDdc/78Q/8A&#10;x2j/AIaO8H/9A3XP+/EP/wAdr2CigDx//ho7wf8A9A3XP+/EP/x2j/ho7wf/ANA3XP8AvxD/APHa&#10;9gooA8f/AOGjvB//AEDdc/78Q/8Ax2j/AIaO8H/9A3XP+/EP/wAdr2CigDx//ho7wf8A9A3XP+/E&#10;P/x2j/ho7wf/ANA3XP8AvxD/APHa9gooA8f/AOGjvB//AEDdc/78Q/8Ax2j/AIaO8H/9A3XP+/EP&#10;/wAdr2CigDx//ho7wf8A9A3XP+/EP/x2j/ho7wf/ANA3XP8AvxD/APHa9gooA8f/AOGjvB//AEDd&#10;c/78Q/8Ax2j/AIaO8H/9A3XP+/EP/wAdr2CigDx//ho7wf8A9A3XP+/EP/x2j/ho7wf/ANA3XP8A&#10;vxD/APHa9gooA8f/AOGjvB//AEDdc/78Q/8Ax2j/AIaO8H/9A3XP+/EP/wAdr2CigDx//ho7wf8A&#10;9A3XP+/EP/x2j/ho7wf/ANA3XP8AvxD/APHa9gooA8f/AOGjvB//AEDdc/78Q/8Ax2j/AIaO8H/9&#10;A3XP+/EP/wAdr2CigDx//ho7wf8A9A3XP+/EP/x2j/ho7wf/ANA3XP8AvxD/APHa9gooA8f/AOGj&#10;vB//AEDdc/78Q/8Ax2j/AIaO8H/9A3XP+/EP/wAdr2CigDx//ho7wf8A9A3XP+/EP/x2j/ho7wf/&#10;ANA3XP8AvxD/APHa9gooA8f/AOGjvB//AEDdc/78Q/8Ax2j/AIaO8H/9A3XP+/EP/wAdr2CigDx/&#10;/ho7wf8A9A3XP+/EP/x2j/ho7wf/ANA3XP8AvxD/APHa9gooA8f/AOGjvB//AEDdc/78Q/8Ax2l/&#10;4aO8H/8AQN1z/vxF/wDHa9fooA8g/wCGjfB//QP1z/vxF/8AHKX/AIaM8Hf8+Gt9f+eEX/xyvXq8&#10;j/aIx/wgemZ6f2xFn/v1LQAh/aK8HqcGw1sfW3j6ev8ArKw/FPxz8La1aabHbWmqq1tqdrdv5kMY&#10;+SKUOwGHPOAce9e3XNu4k+1WuBcAYZT0lUZ+U/mcHtnuMgy211Hdxb49wIO10YYZG7gj1/8A19KA&#10;PBfCHxt8MaBFra3drqjG+1i6vovKhQ4jkbKg5cc+tdGf2ivCC7SdP1vDcg/Z4/8A45XrtUr7TxdP&#10;HcQuIbyHPlTbc4B6qw4ypwMjI6AjBAIAPL/+GjPB2P8Ajx1rr08iL/45Tf8Aho3wf/0D9cP/AGwi&#10;/wDjlXPgRv8A+EX17zQgk/t643CMkrnZFnBPavU6APIP+GjvB/8A0Dtc/wC/EX/x2j/ho7wf/wBA&#10;7XP+/EX/AMdr1+igD52+I3xn8O+MPA99oenWWqpdXLRbGnijCfLIrHOHJ6D0r37S0ePSLJJEKOsC&#10;BlPY7RkVb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P/jb/AMkh13/t3/8AR8de&#10;gV5/8bf+SQ67/wBu/wD6PjoA0Ph7rdhN4D0OA3EcU1tptssscki5UeUMHg9CBkfkcEEC346v5IPh&#10;7r93YXTJNFZStHNBJhkYKeQw6EVy3hr4aeE9V+H+gXD6JYrey2FrcmdotxaTy1Y7xn5lJJyuRnPY&#10;4Is+I7HSdI+FninTdO0220ySOylee3hQAElcBwf4gQOD7YOCCAAR+E9RutX8XeLIdVv5WgtrfS5Y&#10;C0m1bd3tyzMnQKS3XjnoRjiu1tdZtjObO5u7YXKqXBWQYlQHG4c9sjI7E+hBPnfgfT7LWfFvjax1&#10;G1iurSWz0cSQzJuVsW2RkH0IB/Cupn+F3gmaCSL/AIRywj3qRvjiAZfce9AHM+DJ4bj46eOpIJUl&#10;jMFsA6HIOEUHn616rXjfw10qHRfjH400+2t4IIYYYdkcAIQAhW4BzjOc4zweK9koAKKKKACiiigA&#10;ooooAKKKKACiiigAooooAKKKKACiiigAooooAKKKKACiiigAooooAKKKKACiiigAooooAKKKKACi&#10;iigAooooAKKKKACiiigAooooAKKKKACiiigAooooAKKKKACiiigAooooAKKKKACvIf2izjwBpv8A&#10;2Fov/RUtevV5D+0WFPgLTAzbV/taPLYzgeVLzQB69XCfELUo9Nh0q+stSFvdf2vaQTJHciMTp5g3&#10;Rv7YznPQZ7Eiu2trmG8tkuLeQSROMqw/zwfbtXmvxC8EeFwml3n9h2a3F1rtms8iJtMgkmAcNjqC&#10;Cc0Aa/w81uS/stdkv74sRrt4lus8oLJEH+VRyeBzwOPSuyW8tmfatxCWJwAHGc15F4L+H/hvUofE&#10;EzaJYzzWfiC9hijljypiVgBH7AAcen4kV3GleB/Bkc0N/ZeHLCG4t5AynyAHhkU5/Ag8/kR2oA5n&#10;4Gf8i34h/wCw/c/+gR16jXl3wM/5FvxD/wBh+5/9Ajr1G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z/42/wDJIdd/7d//AEfHXoFef/G3/kkOu/8Abv8A+j46AOg8Cf8A&#10;JPPDP/YKtf8A0UtWPEfh208SaXNZ3I2s6MgcEj5T1U7SCVPcZHQHggEUvh7cxXPw88O+U27y9Nto&#10;3GMFWES5H+exBrpaAOd8O2mlwalqU8WnpYazMsKX8SyEhljUrEyjpsxkAgDOMHkEDoqzdV0v7cI7&#10;i3l+z6hb5NvcAZ256qw/iQ9CPxGCAQ7TNSN6rwXEXkX8GBPBnOM9GU90ODg/gcEEAA878If8l68d&#10;f9cLf/0BK9Uryrwh/wAl88df9e9v/wCgJXqtABRRRQAUUUUAFFFFABRRRQAUUUUAFFFFABRRRQAU&#10;UUUAFFFFABRRRQAUUUUAFFFFABRRRQAUUUUAFFFFABRRRQAUUUUAFFFFABRRRQAUUUUAFFFFABRR&#10;RQAUUUUAFFFFABRRRQAUUUUAFFFFABRRRQAV5B+0Zj/hAdN/7C0f/oqWvX68g/aN/wCRB03/ALCs&#10;f/oqWgD0i8t7jTrh9Q0+HzUfm6tF4Mv+2nbzAP8AvoADsDTdU0rRfGvh5rO+iW8064w2AzIQVORy&#10;MFSCOR9Qe4rZrBvrS50m7k1XS4zLFId17Yr/AMtf+mkfpJ7dGwAcHBoAs+HvDeleFtNOn6Pam3tm&#10;kaVlMjOWc4ySWJPYVYurSRZvtlntW5A+dCcLMB2b0Po3b3HFS2N7b6jZRXdrKssMoyrr+v0IPBB6&#10;EVYoA8r+A5ZvCuus6FGOu3BKkglTsi444r1SvLPgT/yK+v8A/YeuP/QIq9T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Nv/ACSHXf8At3/9Hx16BXn/AMbf+SQ67/27&#10;/wDo+OgDS8JWkp+H/hm8siq3aaRajaxwsyiJfkb9cHsT6Eg9JY38V/EWQMkiNtlifh429CP69CME&#10;ZBrJ8Cf8k88M/wDYKtf/AEUtW9S0+YzrqOnMsd9GMMrHCTp/cf09m6g+2QQDVqlf6eLtop4pPIvI&#10;MmGcLnGeqsONynAyMjoOQQCF07UItRtzIgaN0bZLC4w8TjqrD1/QjBGQauUAeReAppp/jh44e4gE&#10;E3kwqyB9wBAUcHuDjP4167XlXg/j49+Ov+uFv/6Aleq0AFFFFABRRRQAUUUUAFFFFABRRRQAUUUU&#10;AFFFFABRRRQAUUUUAFFFFABRRRQAUUUUAFFFFABRRRQAUUUUAFFFFABRRRQAUUUUAFFFFABRRRQA&#10;UUUUAFFFFABRRRQAUUUUAFFFFABRRRQAUUUUAFFFFABXj/7RpA8A6b/2FY//AEVLXsFeQftGjPgD&#10;Tv8AsKxj/wAhS0AevKyuiujBlYZBByCKWsmUNojNNGrPppJaWMcm37llH931HbqPStRHWRFdGDIw&#10;yGByCKAMK8sbjSLyTVdKiaSOU7r2yT/lr6yRjtJ6j+IcdcGti0u7e/tI7q1lWWGQZVx3/wAD2IPS&#10;p6yLi0l026k1DT4y8ch3XVqo+/6yIP7/AKj+Ie+KAOD+BP8AyLGv/wDYeuP/AECKvU68r+Azb/Cm&#10;uvtZd2u3Bwy7SPki6jsfavV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P/jb/AMkh13/t3/8AR8degVxfxZ0u91n4Ya1Y6dbSXN06ROkMa5Z9kqOQB3OFPA60AaXgGRJP&#10;h34bMciOBpluhKMCMiNQRkehBH4V0VeG+HfG2u+HNN0i0tvh14mxDbRW98ospAspSML5qDbw+R+I&#10;68gEdH/wtnWP+iaeK/8AwEf/AOJoA76909/tQ1CxYR3qqFYH7k6j+F/zOD1BPcZBtWd2l5B5iBkY&#10;Ha8bjDRsOqn3/Q8EZBBrzb/hbOsf9E08Vf8AgI//AMTVW5+KGt+aLm0+GvihbgYDbrRwsi/3Wwvu&#10;cHsfYkEAl8If8l78df8AXC3/APQEr1WvJfhuNW1P4neLPEd7oOpaTa3sMKxJfQNGxwAvGQM/dycd&#10;MivWqACiiigAooooAKKKKACiiigAooooAKKKKACiiigAooooAKKKKACiiigAooooAKKKKACiiigA&#10;ooooAKKKKACiiigAooooAKKKKACiiigAooooAKKKKACiiigAooooAKKKKACiiigAooooAKKKKACi&#10;iigAryD9ov8A5EHTf+wtH/6Klr1+vLPj1pOp6x4HsYdL0+6vpo9SjkaK2iaRgojkGcKCcZI/OgD1&#10;OsUxNoMplgVm0tzmSJRn7MT1Zf8AY9VHTqOM1xX/AAtnV/8Aomniv/wEf/4mk/4WzrHb4aeKv/AR&#10;/wD4mgD09WV0V0YMrDIIOQRS15FafE3WrK5dYfht4pFk6lhF9kfMb5/h+X7p547EcdeL3/C2dW7/&#10;AA18V/8AgG//AMTQAz4Ff8iz4g/7D1x/6BFXqVeZfA+x1Kx8J6qdU0y606e41eadYLmJo22skfOG&#10;AJGQRn2r02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xNE1a41LVNftpljCWF8LeI&#10;qOSphjfnnrlz+GK265jwr/yHPF3/AGFl/wDSaCgDp6KKKACs7xBqEmk+HNT1GJVaS1tZJlDdCVUn&#10;n8q0awfGxx4E8Qf9g6f/ANFmgDagk863jl6b0Dce4qSq9h/yDrb/AK5L/IVYoAKKKKACiiigAooo&#10;oAKKKKACiiigAooooAKKKKACiiigAooooAKKKKACiiigAooooAKKKKACiiigAooooAKKKKACiiig&#10;AooooAKKKKACiiigAooooAKKKKACiiigAooooAKKKKACiiigAooooAKKKKACiiigAooooAKKKKAC&#10;iiigAooooAydA1SXVbe9klVFMF9PbLs7qjlQT74Fa1cx4IObHV/+wxef+jTXT0AFFFFAGB411q58&#10;O+ENQ1azSN7i3VSiyAlTl1Xn8636474qf8kz1r/rmn/oxa7G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Y8K/8AIc8Xf9hZf/SaCunrmPCv/Ic8Xf8AYWX/ANJoKAOnooooAKwPHH/IheIP+wdP/wCi&#10;zW/WB44/5ELxB/2Dp/8A0WaANew/5Btr/wBcU/kKsVXsP+Qba/8AXFP5CrFABRRRQAUUUUAFFFFA&#10;BRRRQAUUUUAFFFFABRRRQAUUUUAFFFFABRRRQAUUUUAFFFFABRRRQAUUUUAFFFFABRRRQAUUUUAF&#10;FFFABRRRQAUUUUAFFFFABRRRQAUUUUAFFFFABRRRQAUUUUAFFFFABRRRQAUUUUAFFFFABRRRQAUU&#10;UUAFFFFAHMeCP+PHV/8AsMXn/o0109cx4I/48dX/AOwxef8Ao0109ABRRRQBx3xU/wCSaa1/1zT/&#10;ANGLXY1x3xU/5JprX/XNP/Ri12N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cx4V/wCQ54u/7Cy/&#10;+k0FdPXMeFf+Q54u/wCwsv8A6TQUAdPRRRQAVgeOP+RC8Qf9g6f/ANFmt+sDxx/yIXiD/sHT/wDo&#10;s0Aa9h/yDbX/AK4p/IVYqvYf8g21/wCuKfyFWKACiiigAooooAKKKKACiiigAooooAKKKKACiiig&#10;AooooAKKKKACiiigAooooAKKKKACiiigAooooAKKKKACiiigAooooAKKKKACiiigAooooAKKKKAC&#10;iiigAooooAKKKKACiiigAooooAKKKKACiiigAooooAKKKKACiiigAooooAKKKKAOY8Ef8eOr/wDY&#10;YvP/AEaa6euY8Ef8eOr/APYYvP8A0aa6egAooooA474qf8k01r/rmn/oxa7GuO+Kn/JNNa/65p/6&#10;MWux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rnvHHiQ+EvB2o60sQllt4x5UZ6M7EKufbJyfYUAdDRXhXhz4X6v49&#10;0aDxF4w8U6r594vnQW8D7REh6cEEDPBwoGPx4teGLzxH8PfifaeC9W1eXV9J1OIvZyzMS0WAcdSS&#10;PukFQSOQRigD2uisPxT4u0bwbpf9oazdeTGx2xoqlnlbGdqgd/rgepFeKaR4t13xX8efDdxqdnPp&#10;1k8Ur2NnLkfujFJhyO5Yr1x2GOOaAPoeuY8Lf8hzxb/2FV/9JoK6euZ8L/8AIc8W/wDYVX/0mgoA&#10;6aiiigArA8cf8iF4g/7B0/8A6LNb9YHjj/kQvEH/AGDp/wD0WaANew/5Btr/ANcU/kKsVXsP+Qba&#10;/wDXFP5CrFABRRRQAUUUUAFFFFABRRRQAUUUUAFFFFABRRRQAUUUUAFFFFABRRRQAUUUUAFFFFAB&#10;RRRQAUUUUAFFeefFvX/EelaJZ6f4YtLlr7UpvJN1FGWFuvA+9jCsSQAT0APfBHOH4H6hBYtqFt41&#10;1ceJAhb7T5pCO/Xb13YJ4yW98dqAPZqK4T4S+Kr/AMWeC1uNUw19aztazSjGJCoBDccZwRnFcXcr&#10;rPxf8c6tp0Gs3Om+FdIk8hxathrl84P1yQSM5AAHGTQB7fRXhOp6ZrPwU1TTdUsNavdR8L3E4gu7&#10;S6bJiz3HbPUggDkYOQa9B+KHi248JeBLjU9O2m6mdILeQ4KoXz8/ocAEjtnFAHa0V4tp/wAFb7Ut&#10;Nh1bVfGWs/2/KglE6SkrESMgcnccexH0rb+D/ifWdSXXfDmvz/ar/Qbn7ObonJlXLLye5BQ8nkgj&#10;POTQB6dRRRQAUUUUAFFFFABRRRQAUUUUAFFFFABRRRQAUUUUAFFFFABRRRQAUUUUAFFFFABRRRQA&#10;UUUUAFFFFAHMeCP+PHV/+wxef+jTXT1zHgj/AI8dX/7DF5/6NNdPQAUUUUAcf8U/+Saa1/1zT/0Y&#10;tdhXH/FP/kmmtf8AXNP/AEYtdhQAUV5V8VvE2ujXNF8FeG7hrS+1Y7pbpCQ8UecfKe3RiSDnC8da&#10;zp/gVc29nJeab4z1hdfClhcvKVSR8d8HcoJ77jj0NAHs1Fed/B/xfqXijw5dW2s5fU9LuDbTS4H7&#10;z0Jx34IP0z3qTxz8TrXw5cnQ9HtZNW8TSgCKyhQsEJGQXI9udo5+gOaAPQKK8a/Z/v7/AFO08TXm&#10;pTyTXUt8rytIf4iCTx257CvZ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gMMMAQeoNLVDWtYsvD+jXWq6jL5VpbRl5Gxk+wA7kngD3oAXU&#10;9T0/QNJmv7+eO1srZMu7cBR0AA9ewAryTwat78SviafHdxbvb6HpqNb6asgw0p5GeOuNzE89cDnn&#10;FDSLG6+MWrLr/iq8Sy8NW8h+xaUswUy4yNzc5+rdTyBgV7VZ3Gl28MFlZT2iRoojhhidQAoGAFA9&#10;AKADUNG03VpLZ9RsYLo2r+ZD5ybgjYxkA8ZryrxKT/w0/wCE/bTG/lc17HXjXiT/AJOg8K/9g0/+&#10;g3FAHstc14Y/5Dfiz/sKr/6TQV0tc34ZGNb8Wf8AYVX/ANJoKAOkooooAKwPHH/IheIP+wdP/wCi&#10;zW/WD4358B+IP+wdP/6LNAGtYf8AIOtf+uKfyFWKr2H/ACD7b/rkv8hVigAooooAKKKKACiiigAo&#10;oooAKKKKACiiigAooooAKKKKACiiigAooooAKKKKACiiigAooooAKKKKACvNviHH8TLo3tv4YXT0&#10;0togoZGxdPlfn2lvlHcDofTmn/FTxtrvgY6Nf2NtDLpMlxsvmMRZ1GQQFOQBld3XuBXVReMfDcui&#10;jV11ux+wFPM81pgMD3B5B9sZzxigDmfg9f6DN4POm6Nb3FrNYSbL6C6x5omPVjjqCQcdOmMDFYf7&#10;PJM3g3VbqQfvptTcyN6nYh/qaZ8IC+teM/Gfiq3jkj0q9uQlsWXb5vzMSceoG0nj+Pqeag+GOqWn&#10;gvxf4m8GavcJZu14bmxMx2JKh9CeMldhHrz6UAb/AMdY1f4W3xbHyTRMM9jux/Wn+KZ9Ak+DVm3i&#10;t5Baz2Vvjyf9YZtgYbOnPBPPGAc1hfGjX7TW7HT/AAXo9wl5quo3ce6OBg/lqD/ER05wcegJOBS/&#10;GvTZdO8O+F76OJrjTdHvIxcQgZDLhQpI9PlK/wDA6AM7SL/4yxeE449P0y3kt1iItprsILoRgYX5&#10;SwBOMfeXJroPgm+hf2TqYtJLo6+8+7V1vRtm80Z7f3QS3vknPNd1ZeLfD+oaSuqW+sWTWZXcZWmV&#10;Qvs2TwfY15h8OLmLxF8aPFviLSkYaOYRAJlXCSvlRn8djN+Iz1oA9oooooAKKKKACiiigAooooAK&#10;KKKACiiigAooooAKKKKACiiigAooooAKKKKACiiigAooooAKKKKACiiigDmPBH/Hjq//AGGLz/0a&#10;a6euZ8EjFjq3/YYvP/RprpqACiiigDj/AIp/8k01r/rmn/oxa7CuQ+KIz8NtZH/TNP8A0YtdfQA1&#10;o0dlZkVmU5Ukcj6VxfxF+INn4K0ry4v9J1q6BSytEG5ix4DMP7ufzPA74h+JnxAPg6wt7PTokudd&#10;1A7LSFjwvbe3tnp6n6GsrwH4FsNFu28SeJdXt9U8T3B3yTSTKy25P8Ke46Z/AADqAaXwk8H3nhTw&#10;rJJquf7V1KY3V0pP3Cein3xyfckds12MGi6ZbapcanDYwJf3OBNchB5jgDAG7rjgcVZgure53eRP&#10;FLt6+W4bH5VLQB4t+zz/AMeHib/r/H8jXtNeKfs7HNh4l/6/VP6Gva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xvFHhjT/ABfoj6Tqhm+y&#10;u6uwhfYSVORz6Vs1zN6vjj7fN9gk8P8A2Pd+5E6TeZt/2sHGevSgDk/+Gf8AwP8A889Q/wDAn/61&#10;XtG+CvhHQdatNWsVvhc2kgkj33G5cj1GK2dvxB/56eGf+/c/+NIV+IP/AD08M/8Afuf/ABoA6yue&#10;vPBmk33jWx8WTef/AGnZQmGLa+E24ccjHJ/eN39Kp7fiF/z18Mf9+5/8acF+IPeXwz/37n/xoA6u&#10;uS07UbTRrnxhf30yw28WpKzMf+vaDAHqScAD1IFQ6jqHjHSNOmv9Qu/DUNvCuWby5/wAGeSTwAOp&#10;4rjfDOl+M9e8Raprt4umQyQ3oZNOvVcpDL5EYEm1T97YVA3Elcn60Ael+H7jWb5Li/1SFbSGdgbS&#10;yK/vIY8dZD/fbqVH3emSc1tVyrL4+/hk8NfjHP8A40zZ8Q/+e3hj/v3P/jQB1tYfjMZ8D68P+ofP&#10;/wCizVAL8Qe8vhn/AL9z/wCNcn498QeL9O0S80p10W7u7yzl3QWiS74odpDysWbCqBnGep4APNAH&#10;Yax4gm023stJ0mBbzXbuEeRBn5IlAwZpT/DGD+LHge29YxXMNhBHeXC3FyqASzKmwO3chcnH0rhP&#10;DXhzxlodm8yXWh3d9d4kubu5SbzJDj5QcHACggAAAYFbBX4g9pfDP/fuf/GgDrKK5HZ8RP8Ant4Y&#10;/wC/c/8AjSbPiJ/z28Mf9+5/8aAOvorkNnxE/wCe3hj/AL9z/wCNGz4if89vDH/fuf8AxoA6+iuQ&#10;2fET/nt4Y/79z/40bPiJ/wA9vDH/AH7n/wAaAOvorkNnxE/57eGP+/c/+NGz4if89vDH/fuf/GgD&#10;r6K5DZ8RP+e3hj/v3P8A40bPiJ/z28Mf9+5/8aAOvorkNnxE/wCe3hj/AL9z/wCNGz4if89vDH/f&#10;uf8AxoA6+iuQ2fET/nt4Y/79z/40bPiJ/wA9vDH/AH7n/wAaAOvorkNnxE/57eGP+/c/+NGz4if8&#10;9vDH/fuf/GgDr6K5DZ8RP+e3hj/v3P8A40bPiJ/z28Mf9+5/8aAOvorkNnxE/wCe3hj/AL9z/wCN&#10;Gz4if89vDH/fuf8AxoA6+iuQ2fET/nt4Y/79z/40bPiJ/wA9vDH/AH7n/wAaAOvorkNnxE/57eGP&#10;+/c/+NGz4if89vDH/fuf/GgDr6K5DZ8RP+e3hj/v3P8A40bPiJ/z28Mf9+5/8aAOvorkNnxE/wCe&#10;3hj/AL9z/wCNLs+In/Pbwx/37n/xoA6W/sLTVLGWyv7aK5tZV2yRSruVh9K8/X4FeAxf/af7OuCm&#10;c/ZzdP5f89361ubfiF/z18Mf9+5/8aXb8Qf+enhn/v3P/jQB0ljY2um2UNlY28dvbQrtjiiXaqj2&#10;FYXirwD4c8Zov9s2AknRdqXEbFJVHpuHUcng5FQbfiD/AM9fDP8A37n/AMaNvxB/56+Gf+/c/wDj&#10;QAnhX4aeFvB1wbrStP8A9LKlftM7mRwD1AJ4H4AV1FzbQXtrLbXUMc8EqlJI5FDKwPUEHqK5jb8Q&#10;f+enhn/v3P8A40bfiD/z18M/9+5/8aAMOb4F+A5r77SNOnjXOTBHcuIz+ufyNdzo+i6boGnR6fpN&#10;lFaWsf3Y4hjn1J6k+55rC2/EH/np4Z/79z/40m34hf8APXwx/wB+5/8AGgDraK5HZ8RP+e3hj/v3&#10;P/jSbPiJ/wA9vDH/AH7n/wAaAOvorkNnxE/57eGP+/c/+NGz4if89vDH/fuf/GgDr6K5DZ8RP+e3&#10;hj/v3P8A40bPiJ/z28Mf9+5/8aAOvorkNnxE/wCe3hj/AL9z/wCNGz4if89vDH/fuf8AxoA6+iuQ&#10;2fET/nt4Y/79z/40bPiJ/wA9vDH/AH7n/wAaAOvorkNnxE/57eGP+/c/+NGz4if89vDH/fuf/GgD&#10;r6K5DZ8RP+e3hj/v3P8A40bPiJ/z28Mf9+5/8aAOvorkNnxE/wCe3hj/AL9z/wCNGz4if89vDH/f&#10;uf8AxoA6+iuQ2fET/nt4Y/79z/40bPiJ/wA9vDH/AH7n/wAaAOvorkNnxE/57eGP+/c/+NGz4if8&#10;9vDH/fuf/GgDr6K5DZ8RP+e3hj/v3P8A40bPiJ/z28Mf9+5/8aAOvorkNnxE/wCe3hj/AL9z/wCN&#10;Gz4if89vDH/fuf8AxoA6+iuQ2fET/nt4Y/79z/40bPiJ/wA9vDH/AH7n/wAaAOvorkNnxE/57eGP&#10;+/c/+NLs+In/AD28Mf8Afuf/ABoA66iuSCfELvN4Z/79z/41V1bVvGWh6a97fT+HAikKiRxTl5XP&#10;Coi55YnoP/10AS6Pq1noGhaxe3rsIxrF2qIilnlcyttRF6sxPAArb8PvrM9i91rSxQzTvvitYxn7&#10;PHgYRm/ibuTwMnArzXwXo3jO+u7rxBc/2StwLy4ENldq7CzkLnzCuw4LE8ZJJwMZxXblfH/aXw1/&#10;37n/AMaAOqorktnxD/57eGP+/c/+NOVfiB/FL4a/79z/AONACfEwbvh1rA/6Zp/6MWrGv6/dLero&#10;WgpHPrcybmZ+YrOM/wDLWX/2VerH2ya8++JeveKo9CvNCkXSLqaWIPc/Ykkzaxblw7FjgZOAB1PO&#10;Bwa6nQfD/jHQLFoYZ9BnuJnMtzdzrMZbiQ9WY5/ADoBgAUASeJfhV4f8YX8Goa495PeRW625kjl8&#10;sMFyc7QMDJYnj1rF/wCGf/A//PPUP/An/wCtXUFfH/aTw1/3xP8A40m34gf89PDP/fuf/GgCTwd4&#10;C0XwNFdR6MLgLdMrSedLv+7nGOPeunrkyvxC7S+Gf+/c/wDjSbPiH/z18Mf9+5/8aALXhLwRo/gq&#10;K8j0kThbyQSy+dJu5GenAwOa6OuR2/EP/nr4Y/79z/41b0pfGX9oJ/a8mhGywd4tElEmccYLHHXF&#10;AHR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NW+i3uq66dV14RiK0lYadYo25I8HAmc/xSHt/cB45JNO8NNu1vxX7aoo/8&#10;lYK6OoYbW3t5J5IYUjed/MlZFALtgLk+pwoH4UATUUUUAUdXl1GHS520m3huL/biFJn2puPGWPXA&#10;64HJxiuW1Dw/HoHw/wDEk01w97ql3YTyXt9IPnlfyzwP7qL0VRwB75NdvUVxbw3dtLbXMSSwSqUk&#10;jcZVlIwQR6UANszmxtz6xr/Kp6RVVFCqAFAwAO1LQAUUUUAFFFFABRRRQAUUUUAFFFFABRRRQAUU&#10;UUAFFFFABRRRQAUUUUAFFFFABRRRQAUUUUAFFFFABRRRQAUUUUAFFFFABRRRQAUUUUAFFFFABRRR&#10;QAUUUUAFFFFABRRRQAUUUUAFFFFABRRRQAUUUUAFFFFABRRRQAUUUUAFFFFACHgVzWk6JfXernXv&#10;EPlm8TcllZo26KyQ9wf4pGA5fHsOOvTUUAc34NbdZ6sfTV7wf+RTXSVDb2sFqrrbwxxCSRpHCKBu&#10;ZjksfUk96moAKzddbVhpbroiQNfSMER52wkQJwXI/i2jnb3xWlRQB534u0K28OfCvW0ikee6mCS3&#10;d5KcyXMhdcsx/QDoBgCvRKgvLO11C0ktLy3juLeQYeKVQytznkGp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C2sHAvhAAAACQEAAA8AAABkcnMvZG93bnJldi54bWxM&#10;j0FLw0AQhe+C/2EZwZvdpDWhjdmUUtRTEWwF6W2bnSah2dmQ3Sbpv3c86fHNG977Xr6ebCsG7H3j&#10;SEE8i0Aglc40VCn4Orw9LUH4oMno1hEquKGHdXF/l+vMuJE+cdiHSnAI+UwrqEPoMil9WaPVfuY6&#10;JPbOrrc6sOwraXo9crht5TyKUml1Q9xQ6w63NZaX/dUqeB/1uFnEr8Puct7ejofk43sXo1KPD9Pm&#10;BUTAKfw9wy8+o0PBTCd3JeNFqyB55ilBwSJZgWA/SecpiBMf4mQJssjl/wXF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AwP8hrsFAABTFgAADgAAAAAAAAAAAAAA&#10;AAA8AgAAZHJzL2Uyb0RvYy54bWxQSwECLQAKAAAAAAAAACEA0kt8YRtTAgAbUwIAFQAAAAAAAAAA&#10;AAAAAAAjCAAAZHJzL21lZGlhL2ltYWdlMS5qcGVnUEsBAi0AFAAGAAgAAAAhAC2sHAvhAAAACQEA&#10;AA8AAAAAAAAAAAAAAAAAcVsCAGRycy9kb3ducmV2LnhtbFBLAQItABQABgAIAAAAIQBYYLMbugAA&#10;ACIBAAAZAAAAAAAAAAAAAAAAAH9cAgBkcnMvX3JlbHMvZTJvRG9jLnhtbC5yZWxzUEsFBgAAAAAG&#10;AAYAfQEAAHBdAgAAAA==&#10;">
                <v:group id="Gruppieren 1371" o:spid="_x0000_s1995" style="position:absolute;top:1870;width:32296;height:15081" coordsize="32300,1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Grafik 1372" o:spid="_x0000_s1996" type="#_x0000_t75" style="position:absolute;top:2731;width:32300;height:1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WwwAAAN0AAAAPAAAAZHJzL2Rvd25yZXYueG1sRE9Li8Iw&#10;EL4L/ocwC15kTVVYl65RRBDEg7K+wNvYjE2xmZQmav33ZmHB23x8zxlPG1uKO9W+cKyg30tAEGdO&#10;F5wr2O8Wn98gfEDWWDomBU/yMJ20W2NMtXvwL923IRcxhH2KCkwIVSqlzwxZ9D1XEUfu4mqLIcI6&#10;l7rGRwy3pRwkyZe0WHBsMFjR3FB23d6sgtOlWx2Om4XJ/Iqutp+cS16flep8NLMfEIGa8Bb/u5c6&#10;zh+OBvD3TTxBTl4AAAD//wMAUEsBAi0AFAAGAAgAAAAhANvh9svuAAAAhQEAABMAAAAAAAAAAAAA&#10;AAAAAAAAAFtDb250ZW50X1R5cGVzXS54bWxQSwECLQAUAAYACAAAACEAWvQsW78AAAAVAQAACwAA&#10;AAAAAAAAAAAAAAAfAQAAX3JlbHMvLnJlbHNQSwECLQAUAAYACAAAACEArvqG1sMAAADdAAAADwAA&#10;AAAAAAAAAAAAAAAHAgAAZHJzL2Rvd25yZXYueG1sUEsFBgAAAAADAAMAtwAAAPcCAAAAAA==&#10;">
                    <v:imagedata r:id="rId55" o:title="Sitz" croptop="43678f" cropbottom="14487f" cropleft="15480f" cropright="22712f"/>
                  </v:shape>
                  <v:line id="Gerade Verbindung 1002" o:spid="_x0000_s1997" style="position:absolute;flip:y;visibility:visible;mso-wrap-style:square" from="5106,237" to="5106,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57RxQAAAN0AAAAPAAAAZHJzL2Rvd25yZXYueG1sRE9Na8JA&#10;EL0L/odlBG9moym1pK5SCmJQ0Nb20OOQnSah2dmY3Zror3eFQm/zeJ+zWPWmFmdqXWVZwTSKQRDn&#10;VldcKPj8WE+eQDiPrLG2TAou5GC1HA4WmGrb8Tudj74QIYRdigpK75tUSpeXZNBFtiEO3LdtDfoA&#10;20LqFrsQbmo5i+NHabDi0FBiQ68l5T/HX6Mgy3i7vfL68DV9O218Uu32D91cqfGof3kG4an3/+I/&#10;d6bD/GSewP2bcIJc3gAAAP//AwBQSwECLQAUAAYACAAAACEA2+H2y+4AAACFAQAAEwAAAAAAAAAA&#10;AAAAAAAAAAAAW0NvbnRlbnRfVHlwZXNdLnhtbFBLAQItABQABgAIAAAAIQBa9CxbvwAAABUBAAAL&#10;AAAAAAAAAAAAAAAAAB8BAABfcmVscy8ucmVsc1BLAQItABQABgAIAAAAIQB9H57RxQAAAN0AAAAP&#10;AAAAAAAAAAAAAAAAAAcCAABkcnMvZG93bnJldi54bWxQSwUGAAAAAAMAAwC3AAAA+QIAAAAA&#10;" strokecolor="#4579b8 [3044]"/>
                  <v:line id="Gerade Verbindung 1003" o:spid="_x0000_s1998" style="position:absolute;visibility:visible;mso-wrap-style:square" from="3919,1068" to="27554,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Y8XxAAAAN0AAAAPAAAAZHJzL2Rvd25yZXYueG1sRE/bTgIx&#10;EH038R+aMfFNuoLcVgohJiQEfRH5gGE77m7YTtd2gMWvpyYkvs3Juc5s0blGnSjE2rOB514Girjw&#10;tubSwO5r9TQBFQXZYuOZDFwowmJ+fzfD3Pozf9JpK6VKIRxzNFCJtLnWsajIYez5ljhx3z44lARD&#10;qW3Acwp3je5n2Ug7rDk1VNjSW0XFYXt0Bn7eP9bxsm/6Mhr+bg5hOZnKIBrz+NAtX0EJdfIvvrnX&#10;Ns0fjF/g75t0gp5fAQAA//8DAFBLAQItABQABgAIAAAAIQDb4fbL7gAAAIUBAAATAAAAAAAAAAAA&#10;AAAAAAAAAABbQ29udGVudF9UeXBlc10ueG1sUEsBAi0AFAAGAAgAAAAhAFr0LFu/AAAAFQEAAAsA&#10;AAAAAAAAAAAAAAAAHwEAAF9yZWxzLy5yZWxzUEsBAi0AFAAGAAgAAAAhADH1jxfEAAAA3QAAAA8A&#10;AAAAAAAAAAAAAAAABwIAAGRycy9kb3ducmV2LnhtbFBLBQYAAAAAAwADALcAAAD4AgAAAAA=&#10;" strokecolor="#4579b8 [3044]"/>
                  <v:line id="Gerade Verbindung 1004" o:spid="_x0000_s1999" style="position:absolute;flip:y;visibility:visible;mso-wrap-style:square" from="26303,0" to="2630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ygyAAAAN0AAAAPAAAAZHJzL2Rvd25yZXYueG1sRI9Ba8JA&#10;EIXvBf/DMoXe6kYtVaKriCANFmqrHjwO2TEJzc6m2a1J++s7h4K3Gd6b975ZrHpXqyu1ofJsYDRM&#10;QBHn3lZcGDgdt48zUCEiW6w9k4EfCrBaDu4WmFrf8QddD7FQEsIhRQNljE2qdchLchiGviEW7eJb&#10;h1HWttC2xU7CXa3HSfKsHVYsDSU2tCkp/zx8OwNZxrvdL2/359H710ucVK9vT93UmIf7fj0HFamP&#10;N/P/dWYFfzIVXPlGRtDLPwAAAP//AwBQSwECLQAUAAYACAAAACEA2+H2y+4AAACFAQAAEwAAAAAA&#10;AAAAAAAAAAAAAAAAW0NvbnRlbnRfVHlwZXNdLnhtbFBLAQItABQABgAIAAAAIQBa9CxbvwAAABUB&#10;AAALAAAAAAAAAAAAAAAAAB8BAABfcmVscy8ucmVsc1BLAQItABQABgAIAAAAIQBzuwygyAAAAN0A&#10;AAAPAAAAAAAAAAAAAAAAAAcCAABkcnMvZG93bnJldi54bWxQSwUGAAAAAAMAAwC3AAAA/AIAAAAA&#10;" strokecolor="#4579b8 [3044]"/>
                  <v:line id="Gerade Verbindung 1005" o:spid="_x0000_s2000" style="position:absolute;rotation:-45;flip:x;visibility:visible;mso-wrap-style:square" from="26244,356" to="2624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YjwQAAAN0AAAAPAAAAZHJzL2Rvd25yZXYueG1sRE/bisIw&#10;EH0X9h/CLOybpl7w0jXKsiCIvlj1A4Zmtik2k5JE7f69EQTf5nCus1x3thE38qF2rGA4yEAQl07X&#10;XCk4nzb9OYgQkTU2jknBPwVYrz56S8y1u3NBt2OsRArhkKMCE2ObSxlKQxbDwLXEiftz3mJM0FdS&#10;e7yncNvIUZZNpcWaU4PBln4NlZfj1SqYjHThd3ZvZofiOgmHiv1+ykp9fXY/3yAidfEtfrm3Os0f&#10;zxbw/CadIFcPAAAA//8DAFBLAQItABQABgAIAAAAIQDb4fbL7gAAAIUBAAATAAAAAAAAAAAAAAAA&#10;AAAAAABbQ29udGVudF9UeXBlc10ueG1sUEsBAi0AFAAGAAgAAAAhAFr0LFu/AAAAFQEAAAsAAAAA&#10;AAAAAAAAAAAAHwEAAF9yZWxzLy5yZWxzUEsBAi0AFAAGAAgAAAAhANosZiPBAAAA3QAAAA8AAAAA&#10;AAAAAAAAAAAABwIAAGRycy9kb3ducmV2LnhtbFBLBQYAAAAAAwADALcAAAD1AgAAAAA=&#10;" strokecolor="#4579b8 [3044]"/>
                  <v:line id="Gerade Verbindung 1006" o:spid="_x0000_s2001" style="position:absolute;rotation:-45;flip:x;visibility:visible;mso-wrap-style:square" from="5106,356" to="510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xAAAAN0AAAAPAAAAZHJzL2Rvd25yZXYueG1sRI9BawIx&#10;EIXvQv9DmEJvmq2KldUoRRCkXlzbHzBsppvFzWRJom7/fecgeJvhvXnvm/V28J26UUxtYAPvkwIU&#10;cR1sy42Bn+/9eAkqZWSLXWAy8EcJtpuX0RpLG+5c0e2cGyUhnEo04HLuS61T7chjmoSeWLTfED1m&#10;WWOjbcS7hPtOT4tioT22LA0Oe9o5qi/nqzcwn9oqfvmj+zhV13k6NRyPCzbm7XX4XIHKNOSn+XF9&#10;sII/Wwq/fCMj6M0/AAAA//8DAFBLAQItABQABgAIAAAAIQDb4fbL7gAAAIUBAAATAAAAAAAAAAAA&#10;AAAAAAAAAABbQ29udGVudF9UeXBlc10ueG1sUEsBAi0AFAAGAAgAAAAhAFr0LFu/AAAAFQEAAAsA&#10;AAAAAAAAAAAAAAAAHwEAAF9yZWxzLy5yZWxzUEsBAi0AFAAGAAgAAAAhAH7Dv5nEAAAA3QAAAA8A&#10;AAAAAAAAAAAAAAAABwIAAGRycy9kb3ducmV2LnhtbFBLBQYAAAAAAwADALcAAAD4AgAAAAA=&#10;" strokecolor="#4579b8 [3044]"/>
                </v:group>
                <v:rect id="Rechteck 1381" o:spid="_x0000_s2002" style="position:absolute;left:12746;top:-831;width:7204;height:3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IcvwAAAN0AAAAPAAAAZHJzL2Rvd25yZXYueG1sRE9Li8Iw&#10;EL4L+x/CLHizaRVEukZxFWHx5gP2OjRjU0wmpcnW7r83guBtPr7nLNeDs6KnLjSeFRRZDoK48rrh&#10;WsHlvJ8sQISIrNF6JgX/FGC9+hgtsdT+zkfqT7EWKYRDiQpMjG0pZagMOQyZb4kTd/Wdw5hgV0vd&#10;4T2FOyuneT6XDhtODQZb2hqqbqc/p2D4/kXpraErSpcf+n2xK7ZWqfHnsPkCEWmIb/HL/aPT/Nmi&#10;gOc36QS5egAAAP//AwBQSwECLQAUAAYACAAAACEA2+H2y+4AAACFAQAAEwAAAAAAAAAAAAAAAAAA&#10;AAAAW0NvbnRlbnRfVHlwZXNdLnhtbFBLAQItABQABgAIAAAAIQBa9CxbvwAAABUBAAALAAAAAAAA&#10;AAAAAAAAAB8BAABfcmVscy8ucmVsc1BLAQItABQABgAIAAAAIQDWhcIcvwAAAN0AAAAPAAAAAAAA&#10;AAAAAAAAAAcCAABkcnMvZG93bnJldi54bWxQSwUGAAAAAAMAAwC3AAAA8wIAAAAA&#10;" filled="f" stroked="f">
                  <v:textbox>
                    <w:txbxContent>
                      <w:p w14:paraId="45FBFAD8" w14:textId="77777777" w:rsidR="00ED786F" w:rsidRPr="006B2519" w:rsidRDefault="00ED786F" w:rsidP="006B2519">
                        <w:pPr>
                          <w:jc w:val="center"/>
                          <w:rPr>
                            <w:rFonts w:ascii="Segoe Print" w:hAnsi="Segoe Print"/>
                            <w:color w:val="000000" w:themeColor="text1"/>
                          </w:rPr>
                        </w:pPr>
                        <w:r w:rsidRPr="006B2519">
                          <w:rPr>
                            <w:rFonts w:ascii="Segoe Print" w:hAnsi="Segoe Print"/>
                            <w:color w:val="000000" w:themeColor="text1"/>
                          </w:rPr>
                          <w:t>288</w:t>
                        </w:r>
                      </w:p>
                    </w:txbxContent>
                  </v:textbox>
                </v:rect>
              </v:group>
            </w:pict>
          </mc:Fallback>
        </mc:AlternateContent>
      </w:r>
    </w:p>
    <w:p w14:paraId="5C3063D4" w14:textId="04555570" w:rsidR="003C21BE" w:rsidRDefault="003C21BE" w:rsidP="003C21BE">
      <w:pPr>
        <w:spacing w:line="312" w:lineRule="auto"/>
        <w:rPr>
          <w:sz w:val="22"/>
        </w:rPr>
      </w:pPr>
    </w:p>
    <w:p w14:paraId="47729C73" w14:textId="6ED0DF94" w:rsidR="003C21BE" w:rsidRDefault="003C21BE" w:rsidP="003C21BE">
      <w:pPr>
        <w:spacing w:line="312" w:lineRule="auto"/>
        <w:rPr>
          <w:sz w:val="22"/>
        </w:rPr>
      </w:pPr>
    </w:p>
    <w:p w14:paraId="12E8B8DA" w14:textId="77777777" w:rsidR="003C21BE" w:rsidRDefault="003C21BE" w:rsidP="003C21BE">
      <w:pPr>
        <w:spacing w:line="312" w:lineRule="auto"/>
        <w:rPr>
          <w:sz w:val="22"/>
        </w:rPr>
      </w:pPr>
    </w:p>
    <w:p w14:paraId="05084B35" w14:textId="77777777" w:rsidR="003C21BE" w:rsidRDefault="003C21BE" w:rsidP="003C21BE">
      <w:pPr>
        <w:spacing w:line="312" w:lineRule="auto"/>
        <w:rPr>
          <w:sz w:val="22"/>
        </w:rPr>
      </w:pPr>
    </w:p>
    <w:p w14:paraId="2A39D2B9" w14:textId="77777777" w:rsidR="003C21BE" w:rsidRDefault="003C21BE" w:rsidP="003C21BE">
      <w:pPr>
        <w:spacing w:line="312" w:lineRule="auto"/>
        <w:rPr>
          <w:sz w:val="22"/>
        </w:rPr>
      </w:pPr>
    </w:p>
    <w:p w14:paraId="0755CBF7" w14:textId="77777777" w:rsidR="003C21BE" w:rsidRDefault="003C21BE" w:rsidP="003C21BE">
      <w:pPr>
        <w:spacing w:line="312" w:lineRule="auto"/>
        <w:rPr>
          <w:sz w:val="22"/>
        </w:rPr>
      </w:pPr>
    </w:p>
    <w:p w14:paraId="017E8486" w14:textId="77777777" w:rsidR="003C21BE" w:rsidRDefault="003C21BE" w:rsidP="003C21BE">
      <w:pPr>
        <w:spacing w:line="312" w:lineRule="auto"/>
        <w:rPr>
          <w:sz w:val="22"/>
        </w:rPr>
      </w:pPr>
    </w:p>
    <w:p w14:paraId="6DAEA839" w14:textId="77777777" w:rsidR="003C21BE" w:rsidRDefault="003C21BE" w:rsidP="003C21BE">
      <w:pPr>
        <w:spacing w:line="312" w:lineRule="auto"/>
        <w:rPr>
          <w:sz w:val="22"/>
        </w:rPr>
      </w:pPr>
    </w:p>
    <w:p w14:paraId="60787E9A" w14:textId="77777777" w:rsidR="003C21BE" w:rsidRDefault="000F5E8A" w:rsidP="003C21BE">
      <w:pPr>
        <w:spacing w:line="312" w:lineRule="auto"/>
        <w:rPr>
          <w:sz w:val="22"/>
        </w:rPr>
      </w:pPr>
      <w:r w:rsidRPr="00AA18D1">
        <w:rPr>
          <w:noProof/>
          <w:lang w:eastAsia="de-DE"/>
        </w:rPr>
        <w:drawing>
          <wp:anchor distT="0" distB="0" distL="114300" distR="114300" simplePos="0" relativeHeight="251761152" behindDoc="0" locked="0" layoutInCell="1" allowOverlap="1" wp14:anchorId="52911BE5" wp14:editId="53A51B39">
            <wp:simplePos x="0" y="0"/>
            <wp:positionH relativeFrom="column">
              <wp:posOffset>4794885</wp:posOffset>
            </wp:positionH>
            <wp:positionV relativeFrom="paragraph">
              <wp:posOffset>269875</wp:posOffset>
            </wp:positionV>
            <wp:extent cx="314325" cy="314325"/>
            <wp:effectExtent l="0" t="0" r="9525" b="9525"/>
            <wp:wrapNone/>
            <wp:docPr id="3260" name="Grafik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DD4E8" w14:textId="77777777" w:rsidR="003C21BE" w:rsidRPr="00204F06" w:rsidRDefault="003C21BE" w:rsidP="00A467DE">
      <w:pPr>
        <w:pStyle w:val="Listenabsatz"/>
        <w:numPr>
          <w:ilvl w:val="0"/>
          <w:numId w:val="45"/>
        </w:numPr>
        <w:tabs>
          <w:tab w:val="left" w:pos="426"/>
          <w:tab w:val="left" w:pos="851"/>
        </w:tabs>
        <w:spacing w:line="312" w:lineRule="auto"/>
        <w:rPr>
          <w:sz w:val="22"/>
        </w:rPr>
      </w:pPr>
      <w:r w:rsidRPr="00204F06">
        <w:rPr>
          <w:sz w:val="22"/>
        </w:rPr>
        <w:t>Berechnen Sie den Abstand zwischen den Mittelpunkten der Bohrlöcher</w:t>
      </w:r>
      <w:r>
        <w:rPr>
          <w:sz w:val="22"/>
        </w:rPr>
        <w:t xml:space="preserve"> bei der Lehne</w:t>
      </w:r>
      <w:r w:rsidRPr="00204F06">
        <w:rPr>
          <w:sz w:val="22"/>
        </w:rPr>
        <w:t>.</w:t>
      </w:r>
    </w:p>
    <w:p w14:paraId="06FD7E88" w14:textId="77777777" w:rsidR="003C21BE" w:rsidRDefault="003C21BE" w:rsidP="003C21BE">
      <w:pPr>
        <w:tabs>
          <w:tab w:val="left" w:pos="426"/>
          <w:tab w:val="left" w:pos="851"/>
        </w:tabs>
        <w:spacing w:line="312" w:lineRule="auto"/>
        <w:rPr>
          <w:sz w:val="22"/>
        </w:rPr>
      </w:pPr>
      <w:r>
        <w:rPr>
          <w:sz w:val="22"/>
        </w:rPr>
        <w:tab/>
        <w:t>Rechnung:</w:t>
      </w:r>
    </w:p>
    <w:p w14:paraId="45EBEE5D" w14:textId="77777777" w:rsidR="003C21BE" w:rsidRDefault="003C21BE" w:rsidP="003C21BE">
      <w:pPr>
        <w:spacing w:line="312" w:lineRule="auto"/>
        <w:rPr>
          <w:sz w:val="22"/>
        </w:rPr>
      </w:pPr>
    </w:p>
    <w:p w14:paraId="07244027" w14:textId="77777777" w:rsidR="003C21BE" w:rsidRDefault="003C21BE" w:rsidP="003C21BE">
      <w:pPr>
        <w:spacing w:line="312" w:lineRule="auto"/>
        <w:rPr>
          <w:sz w:val="22"/>
        </w:rPr>
      </w:pPr>
      <w:r>
        <w:rPr>
          <w:sz w:val="22"/>
        </w:rPr>
        <w:tab/>
      </w:r>
      <w:r>
        <w:rPr>
          <w:sz w:val="22"/>
        </w:rPr>
        <w:tab/>
      </w:r>
      <w:r w:rsidRPr="00A60C13">
        <w:rPr>
          <w:rFonts w:ascii="Segoe Script" w:hAnsi="Segoe Script"/>
          <w:sz w:val="22"/>
        </w:rPr>
        <w:t>310 mm + 2 ∙ 10 mm = 330 mm</w:t>
      </w:r>
    </w:p>
    <w:p w14:paraId="14BDCDE5" w14:textId="77777777" w:rsidR="003C21BE" w:rsidRDefault="003C21BE" w:rsidP="003C21BE">
      <w:pPr>
        <w:spacing w:line="312" w:lineRule="auto"/>
        <w:rPr>
          <w:sz w:val="22"/>
        </w:rPr>
      </w:pPr>
      <w:r>
        <w:rPr>
          <w:noProof/>
          <w:sz w:val="22"/>
          <w:lang w:eastAsia="de-DE"/>
        </w:rPr>
        <mc:AlternateContent>
          <mc:Choice Requires="wpg">
            <w:drawing>
              <wp:anchor distT="0" distB="0" distL="114300" distR="114300" simplePos="0" relativeHeight="251777536" behindDoc="0" locked="0" layoutInCell="1" allowOverlap="1" wp14:anchorId="1510FAD9" wp14:editId="47741EC3">
                <wp:simplePos x="0" y="0"/>
                <wp:positionH relativeFrom="column">
                  <wp:posOffset>-1270</wp:posOffset>
                </wp:positionH>
                <wp:positionV relativeFrom="paragraph">
                  <wp:posOffset>202474</wp:posOffset>
                </wp:positionV>
                <wp:extent cx="3572510" cy="1917065"/>
                <wp:effectExtent l="0" t="0" r="8890" b="6985"/>
                <wp:wrapNone/>
                <wp:docPr id="3208" name="Gruppieren 3208"/>
                <wp:cNvGraphicFramePr/>
                <a:graphic xmlns:a="http://schemas.openxmlformats.org/drawingml/2006/main">
                  <a:graphicData uri="http://schemas.microsoft.com/office/word/2010/wordprocessingGroup">
                    <wpg:wgp>
                      <wpg:cNvGrpSpPr/>
                      <wpg:grpSpPr>
                        <a:xfrm>
                          <a:off x="0" y="0"/>
                          <a:ext cx="3572510" cy="1917065"/>
                          <a:chOff x="0" y="0"/>
                          <a:chExt cx="3572510" cy="1917519"/>
                        </a:xfrm>
                      </wpg:grpSpPr>
                      <wpg:grpSp>
                        <wpg:cNvPr id="3209" name="Gruppieren 3209"/>
                        <wpg:cNvGrpSpPr/>
                        <wpg:grpSpPr>
                          <a:xfrm>
                            <a:off x="0" y="130629"/>
                            <a:ext cx="3572510" cy="1786890"/>
                            <a:chOff x="0" y="187036"/>
                            <a:chExt cx="3572510" cy="1787756"/>
                          </a:xfrm>
                        </wpg:grpSpPr>
                        <pic:pic xmlns:pic="http://schemas.openxmlformats.org/drawingml/2006/picture">
                          <pic:nvPicPr>
                            <pic:cNvPr id="3210" name="Grafik 3210" descr="F:\Schule_und_mehr\Lernlandschaften\Klappstuhl\Sprekelmayer\Lehne.jpg"/>
                            <pic:cNvPicPr>
                              <a:picLocks noChangeAspect="1"/>
                            </pic:cNvPicPr>
                          </pic:nvPicPr>
                          <pic:blipFill rotWithShape="1">
                            <a:blip r:embed="rId52" cstate="print">
                              <a:extLst>
                                <a:ext uri="{28A0092B-C50C-407E-A947-70E740481C1C}">
                                  <a14:useLocalDpi xmlns:a14="http://schemas.microsoft.com/office/drawing/2010/main" val="0"/>
                                </a:ext>
                              </a:extLst>
                            </a:blip>
                            <a:srcRect l="23951" t="57087" r="34197" b="28908"/>
                            <a:stretch/>
                          </pic:blipFill>
                          <pic:spPr bwMode="auto">
                            <a:xfrm>
                              <a:off x="381000" y="464127"/>
                              <a:ext cx="3191510" cy="1510665"/>
                            </a:xfrm>
                            <a:prstGeom prst="rect">
                              <a:avLst/>
                            </a:prstGeom>
                            <a:noFill/>
                            <a:ln>
                              <a:noFill/>
                            </a:ln>
                            <a:extLst>
                              <a:ext uri="{53640926-AAD7-44D8-BBD7-CCE9431645EC}">
                                <a14:shadowObscured xmlns:a14="http://schemas.microsoft.com/office/drawing/2010/main"/>
                              </a:ext>
                            </a:extLst>
                          </pic:spPr>
                        </pic:pic>
                        <wpg:grpSp>
                          <wpg:cNvPr id="3211" name="Gruppieren 3211"/>
                          <wpg:cNvGrpSpPr/>
                          <wpg:grpSpPr>
                            <a:xfrm>
                              <a:off x="609600" y="187036"/>
                              <a:ext cx="2582883" cy="593766"/>
                              <a:chOff x="0" y="0"/>
                              <a:chExt cx="2583274" cy="594344"/>
                            </a:xfrm>
                          </wpg:grpSpPr>
                          <wps:wsp>
                            <wps:cNvPr id="3212" name="Gerade Verbindung 2012"/>
                            <wps:cNvCnPr/>
                            <wps:spPr>
                              <a:xfrm flipV="1">
                                <a:off x="118754" y="23750"/>
                                <a:ext cx="0" cy="5705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13" name="Gerade Verbindung 2013"/>
                            <wps:cNvCnPr/>
                            <wps:spPr>
                              <a:xfrm>
                                <a:off x="0" y="106871"/>
                                <a:ext cx="258327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14" name="Gerade Verbindung 2014"/>
                            <wps:cNvCnPr/>
                            <wps:spPr>
                              <a:xfrm flipV="1">
                                <a:off x="2505643" y="0"/>
                                <a:ext cx="0" cy="5943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15" name="Gerade Verbindung 2015"/>
                            <wps:cNvCnPr/>
                            <wps:spPr>
                              <a:xfrm rot="2700000" flipH="1">
                                <a:off x="2496844" y="38595"/>
                                <a:ext cx="0" cy="1435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16" name="Gerade Verbindung 2016"/>
                            <wps:cNvCnPr/>
                            <wps:spPr>
                              <a:xfrm rot="2700000" flipH="1">
                                <a:off x="109847" y="38595"/>
                                <a:ext cx="0" cy="143506"/>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217" name="Rechteck 3217"/>
                          <wps:cNvSpPr/>
                          <wps:spPr>
                            <a:xfrm>
                              <a:off x="0" y="1281545"/>
                              <a:ext cx="602673" cy="26416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8" name="Textfeld 3218"/>
                        <wps:cNvSpPr txBox="1"/>
                        <wps:spPr>
                          <a:xfrm>
                            <a:off x="1719943" y="0"/>
                            <a:ext cx="457200" cy="2329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B8010" w14:textId="77777777" w:rsidR="008A6EA7" w:rsidRPr="00A60C13" w:rsidRDefault="008A6EA7" w:rsidP="003C21BE">
                              <w:pPr>
                                <w:rPr>
                                  <w:rFonts w:ascii="Segoe Script" w:hAnsi="Segoe Script"/>
                                  <w:sz w:val="22"/>
                                </w:rPr>
                              </w:pPr>
                              <w:r>
                                <w:rPr>
                                  <w:rFonts w:ascii="Segoe Script" w:hAnsi="Segoe Script"/>
                                  <w:sz w:val="22"/>
                                </w:rPr>
                                <w:t>330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510FAD9" id="Gruppieren 3208" o:spid="_x0000_s2005" style="position:absolute;margin-left:-.1pt;margin-top:15.95pt;width:281.3pt;height:150.95pt;z-index:251777536" coordsize="35725,19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DW/+ABgAAWhsAAA4AAABkcnMvZTJvRG9jLnhtbOxZ227cNhB9L9B/&#10;EPQer+6XRdaB69RuUDcx4jR5MRBwtdRKtUSqFNe77tf3kJTkvfkSF3Cbwg9e807O8MzhzOj1m1Vd&#10;WddUtCVnE9s9cGyLsozPSjaf2L9/OnmV2FYrCZuRijM6sW9oa785/PGH18tmTD1e8GpGhYVFWDte&#10;NhO7kLIZj0ZtVtCatAe8oQydORc1kaiK+WgmyBKr19XIc5xotORi1gie0bZF61vTaR/q9fOcZvJD&#10;nrdUWtXExtmk/hX6d6p+R4evyXguSFOUWXcM8oRT1KRk2HRY6i2RxFqIcmepuswEb3kuDzJej3ie&#10;lxnVMkAa19mS5lTwRaNlmY+X82ZQE1S7pacnL5u9vz4XVjmb2L7n4K4YqXFLp2LRNCUVlFm6GVpa&#10;NvMxBp+K5qI5F13D3NSU4Ktc1Oo/RLJWWr83g37pSloZGv0w9kIX15Chz03d2IlCcwNZgWvamZcV&#10;P981M3RTNXPUbzxS5xuOM1SGc98Kme4XUi/3JCFd34k8PZ2M90saJ1GSdljbktRNYsePeiXsFzdO&#10;4jjUY+4QtymzMf46fKC0g4+H7Qiz5EJQu1ukftQaNRFXi+YVoNwQWU7LqpQ32iwBWnUodn1eZufC&#10;VNahpkDQQ43k5RVgpppmtM1gnCfjy4usWFT064LNvta0EJdnVLAKNAJiILmk7PLXijRNKxdFdXnR&#10;CHpFq5rcUDWwYPTgj2audKrOoLY1hyBKSWc8u2otxo8Lwub0qG1AEQCjBtPm8JGqbkgwrcrmpKwq&#10;S3D5pZTFRUEaWIurLV91dsqDCFv2uUf/xvbf8mxRUyYNmQlaQY+ctUXZtLYlxrSeUtimeDdzYTUg&#10;Uon9GlEyaSDTiuwjBFDs5vlpiEEQJoydJMZsGFzgpiiB6TwAMOnmSEFlVijrURL2QhlttTBua7r8&#10;jc+wEVlIrmXbMm4/cR0H1wUrDqLA9WKz8AB+mPatmaMUGTMf0IuLEK08pby2VAHyQQa9Ebk+a6Wx&#10;636IIhXGldrRTsYV22jAmqpFS6LO3hUhmDF9TQm7LOBCUz3+1qgOzdjkG1kgctKo08a6Nffa8MLE&#10;SxLfkF6Y+nE0mPv9nIeJvhcH/cTADwJ1ukGL25SHB7TtEbhs2h0MftMboaGNK8FC2oL6N8L1BsVR&#10;QWbU+kzFtGSzBZtbeME8oz8955h170Q7NjdjuNrKYSife6vpngsXmgshKhDl+XHYcWWvwu7FAK7D&#10;dFMHO0iqSkbvRhJU1h9Gl+RNRQ2oPtIcryDeKGPM2v+gx5Wwrglsi2QZbNSQhAIcRqtpOUA5THT0&#10;tvdO7MarqVT7Jt8yeZihd+ZMDpPrknGxb3e56o+cm/FAz5rcqjjlsxt9TboDADJX/hxIgkl0JrgP&#10;Sf7DSFKK6PBjyAhMk8Ra5NuXeMOKNK4GA3oBD/D+nYIHXHEPeDRJKHjj8f8WGvJCJ4wCAHPXd+05&#10;KA18R2PzBUb/Aw4K74WRDk4egBFcQbxZMfwh5QOot+2X/hHpuMkL0ijB261A5Sdh2oU8W4+bG/ih&#10;s+nkv/DT98tP0b3A0vf8j4HlOmkSwL1/wVV9l6v2bE7TrTP+fA4Urt68gQgBC0kzHUXrWKyD1kWf&#10;qemd3j5bsu03eYkbBlu8FDleFHdhi4coL3rAeXoohmt5Vc5UGKfcti03eTrvHdWNURWzlhM7Db1Q&#10;e7dDFNgHfUpME1ro0h5v3tvnFvfevD5IoYIY7eSHmsJNhDWcT8db+x3+R0QKz+3wV0OM8oDDrzIY&#10;OknXNtlJiRj8jLTynAjkPvGKIZ8rP+Anrzj0z7uSbRVc/LWvXY1HuIle21oilzqx2z8XRCWTqncM&#10;gWjqBgGWlboSIAmIiljvma73sEV9zBF0IUTH6XRRjZdVX8wFr78g7XukdkUXYRn2ntiZFH3lWKKO&#10;LiSOM3p0pMsmS3XGLhrktszlqRzDp9UXIpouESHxKr/nffBLxlv5CDNW4YbxIyRH8lInKxT6TCDV&#10;BVg6jvo3KGHI4H6CIDmtZiqxpvM+a5RgydVPXIe6OtnR29AOObixm8Ld3ecN60uEflUi1/O91O/t&#10;t88U9dmbRyZ4Nsx+MD5jl7eg3hhlyCGC17SXHPoQu8snPUwVj4jf9/PAIyY+Nw/Mrvr7uJMH5Gq6&#10;0nl/NxjwYTD8vNwAEBleQMFwAgqGD1B4MhfI/xwT4AOOfky6j03qC9F6XTPH7Sexw78BAAD//wMA&#10;UEsDBAoAAAAAAAAAIQB8FUZp3SMCAN0jAgAVAAAAZHJzL21lZGlhL2ltYWdlMS5qcGVn/9j/4AAQ&#10;SkZJRgABAQEA3ADcAAD/2wBDAAgGBgcGBQgHBwcJCQgKDBQNDAsLDBkSEw8UHRofHh0aHBwgJC4n&#10;ICIsIxwcKDcpLDAxNDQ0Hyc5PTgyPC4zNDL/2wBDAQkJCQwLDBgNDRgyIRwhMjIyMjIyMjIyMjIy&#10;MjIyMjIyMjIyMjIyMjIyMjIyMjIyMjIyMjIyMjIyMjIyMjIyMjL/wAARCAonBy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xvFupahpHh&#10;TUr7SrGW91CKE/Z4Ioy7M54B2jkgE5IHYGgDYJAIBIGelLXiHhz4Q3fivSF13xprms/2teqZBEsm&#10;w24PQEMDzjtgAdMcVqfDLU9a0fx3rvw/1XUX1SHToRcW13IcsqfJ8pzk9JF4zxggcUAetEgDJIH1&#10;pvmx/wB9fzryX4vQN4h8V+DvCaTTRreXDyzmF8MIxjJ/Lefwq4fgL4TP/L7rX/gYP/iaAPUaQsFG&#10;WIA9653ULmz8AeAJplLyW2k2eIhK+WkKjCAn1JwPxry/wv8ADW7+Imjr4p8X67qf2rUA0ltBbyBV&#10;hQn5Tgg8EcgDHBHegD3OivHvAV9rPg34jXHw+1jUpdQspbf7Rpk8udwAydv0wH4zgFOOtew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NkkWKJ5HOERSzH0AqGyvINQsbe9tn329xGssb&#10;4I3KwyDg89DQBYooooAKKKKACiiigAooooAKKKKACiiigAooooAKKKKACiiigAooooAKKKKACiii&#10;gAooooAKKKKACiiigAooooAKKK53x1Prlr4L1K58OOF1SGLzIsxhyQCCwAIIJ25wMdaAIfGlp4zv&#10;La2j8H6jp1jJl/tEl4pJ7bdvyMP72cj0rhPhdcf8I94w1Lw54kspY/Ft8puXv3kEi3iDJwp7YGTj&#10;vhumAK2/APxX0PXPC1u+s6va2mrW8ey7S5dYtzL/ABjOAQeuB05Fc5b6lD8RPjppuo6GHl0nQrci&#10;a9UbVdjuwATyQS2PfDHpQBpeMPAPijxL8VrPV7K/Gl6bBZC3F9BIPOUfPuCr1DHeRn05z2qtr/wt&#10;1Hw5pkuueE/E2rjU7JDMY7qfzFnCjLDpjOM4BBB6H1GrrvxGvfCHxPTS/EKxQ+Gry33Wt4sTZR+M&#10;7yM5wQwwBxuUnirfjf4o+GtH8M3X2PVLa/v7mFo7W3tZBIWdhgE46AZyc+nHNAHN+LPFb+Lv2dbn&#10;VygSeVYorlVHG9ZVDEexIBHpnFemeD0WPwToKIAFGnW4AH/XNa8/0TwFfj9n6fw9KhTUru3e58o9&#10;RIW3oh9D8qg+hJqx8MviToEvgqy07VdTt9P1LS4RbXEN0/lnCfKCC3XIAyByDkemQDP8ckp+0B4I&#10;ZOGaEqxHcbn4/U17FXimhX8fxG+O/wDb2nhpNF0G08qOcrhZHO4DGfUuxHsle10AFFFFABRRRQAU&#10;UUUAFFFFABRRRQAUUUUAFFFFABRRRQAUUUUAFFFFABRRRQAUUUUAFFFFABRRRQAUUUUAFFFFABRR&#10;VSTUrSLVINMeXF5PE80ceD8yoVDHPTgsPzoAt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haxpviC9vEk0rxFH&#10;psCx7WhawWcs2T824sMcEDHt70AamoDOm3Q9YX/ka4i18RXFj4R8O6HoUKXfiC50yAxRMf3dtH5a&#10;gzSkdEHYdWPA7kZ3ia78X6c66Rp/ieHUtXnRn+zLpiIsMOOZJW3Hao7cZY8AdSDwL4I13SvDVrc6&#10;f4rRJL+CK4lkl01ZZDlBtUuXyQo4HYCgD0TSLK40/Sbe1u7+W/uY1xJcygBpGzknAGAPQdhjrV2u&#10;SOg+M+3jaEf9weP/AOLpv9geNf8AoeYf/BNH/wDF0AdfRXH/ANgeNf8AoeYf/BNH/wDF0f2B41/6&#10;HmH/AME0f/xdAHYUVx/9geNf+h5h/wDBNH/8XR/YHjX/AKHmH/wTR/8AxdAHYUVx/wDYHjX/AKHm&#10;H/wTR/8AxdH9geNf+h5h/wDBNH/8XQB2FFcf/YHjX/oeYf8AwTR//F0f2B41/wCh5h/8E0f/AMXQ&#10;B2FFcf8A2B41/wCh5h/8E0f/AMXR/YHjX/oeYf8AwTR//F0AdhRXH/2B41/6HmH/AME0f/xdH9ge&#10;Nf8AoeYf/BNH/wDF0AdhRXH/ANgeNf8AoeYf/BNH/wDF0f2B41/6HmH/AME0f/xdAHYUVx/9geNf&#10;+h5h/wDBNH/8XR/YHjX/AKHmH/wTR/8AxdAHYUVx/wDYHjX/AKHmH/wTR/8AxdH9geNf+h5h/wDB&#10;NH/8XQB2FFcf/YHjX/oeYf8AwTR//F0f2B41/wCh5h/8E0f/AMXQB2FFcf8A2B41/wCh5h/8E0f/&#10;AMXR/YHjX/oeYf8AwTR//F0AdhRXH/2B41/6HmH/AME0f/xdH9geNf8AoeYf/BNH/wDF0AdhRXH/&#10;ANgeNf8AoeYf/BNH/wDF0f2B41/6HmH/AME0f/xdAHYUVx/9geNf+h5h/wDBNH/8XR/YHjX/AKHm&#10;H/wTR/8AxdAHYUVx/wDYHjX/AKHmH/wTR/8AxdH9geNf+h5h/wDBNH/8XQB2FFch/YHjX/oeYf8A&#10;wTR//F0f2B40/wCh4h/8E0f/AMXQBJqnw18G6zfPe32gWklzI255FBQufU7SMn3re0rR9N0OxWy0&#10;uxgs7ZTkRwoFGfU+p9zXPf2D40/6HeH/AME8f/xdH9g+NP8Aod4f/BPH/wDF0Ab+r6LpmvWLWWq2&#10;MN5bMc+XKuQD6j0PuKxdJ+HHg/Q76O90/QbWK5jO6OVgXKH1G4nB9xUX9g+NP+h3h/8ABPH/APF0&#10;f2D4z/6HeH/wTx//ABdAHXVzGsfDvwjr9817qehWs10335QCjP8A720jJ9zUH9g+NP8Aod4f/BPH&#10;/wDF0f2D40/6HeH/AME8f/xdAHQ6VpGnaHYJY6XZw2lqnKxQrtGT1Pufertcj/YPjT/od4f/AATR&#10;/wDxdJ/YHjX/AKHiH/wTR/8AxdAHX0Vx/wDYHjX/AKHmH/wTR/8AxdH9geNf+h5h/wDBNH/8XQB2&#10;FFcf/YHjX/oeYf8AwTR//F0f2B41/wCh5h/8E0f/AMXQB2FFcf8A2B41/wCh5h/8E0f/AMXR/YHj&#10;X/oeYf8AwTR//F0AdhRXH/2B41/6HmH/AME0f/xdH9geNf8AoeYf/BNH/wDF0AdhRXH/ANgeNf8A&#10;oeYf/BNH/wDF0f2B41/6HmH/AME0f/xdAHYUVx/9geNf+h5h/wDBNH/8XR/YHjX/AKHmH/wTR/8A&#10;xdAHYUVx/wDYHjX/AKHmH/wTR/8AxdH9geNf+h5h/wDBNH/8XQB2FFcf/YHjX/oeYf8AwTR//F0f&#10;2B41/wCh5h/8E0f/AMXQB2FFcf8A2B41/wCh5h/8E0f/AMXR/YHjX/oeYf8AwTR//F0AdhRXH/2B&#10;41/6HmH/AME0f/xdH9geNf8AoeYf/BNH/wDF0AdhRXH/ANgeNf8AoeYf/BNH/wDF0f2B41/6HmH/&#10;AME0f/xdAHYUVx/9geNf+h5h/wDBNH/8XR/YHjX/AKHmH/wTR/8AxdAHYUVx/wDYHjX/AKHmH/wT&#10;R/8AxdH9geNf+h5h/wDBNH/8XQB2FFcf/YHjX/oeYf8AwTR//F0f2B41/wCh5h/8E0f/AMXQB2FF&#10;cf8A2B41/wCh5h/8E0f/AMXR/YHjX/oeYf8AwTR//F0AdhRXH/2B41/6HmH/AME0f/xdL/YHjT/o&#10;eIf/AATR/wDxdAHX1yepvHB8StJuJnSOKPSL0u7nAUCSAkk9AB61HJpHi22gkmuPHNukUalnd9Jj&#10;UKB3J39BXAPo/iPxt4z01b/Wx/ZgtJ5rGd9PVPtKq8IbfDu5jYlSNx5Cg45oA9H0m71LxJq0erRy&#10;S2egQbvssRXa98SMea4PKxjJ2rgEkBjxgHqK5NtC8ZE/L40hH/cHT/4uuh06G7t9PhhvrsXl0i4k&#10;uBEIg59doJx+dAFu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rait6+nXK6dJFHemNhA8ylkV8cFgOSM1ZooA5vSfDcHh3&#10;Q78mZ7zUbqNpb6+mH7y4k2nk+ijoqjgDgVa8Hnd4K0E+un2//ota0NS/5BV5/wBcH/8AQTWb4L/5&#10;EbQP+wdb/wDotaANyiiigAooooAKKKKACiiigAooooAKKKKACiiigAooooAKKKKACiiigAooooAK&#10;KKKACiiigAooooAKKKKACiiigAooooAKKKKACiiigAooooAKKKKACiiigAooooAKKKKACiiigAoo&#10;ooAKKKKACiiigAooooAKKKKACiiigAooooAKKKKACiiigAooooAKKKKACiiigDC1fQJdd1KBL+5V&#10;tFhAkaxVSPtEoOR5h7oMA7ehPXIGKp3z4+J2ip66Vef+jIK6muS1A/8AF1tDH/UKvP8A0ZBQB1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XU/+QVef9cH/APQTWb4L/wCRF0D/ALB1v/6LWtLU/wDkFXn/AFwf&#10;/wBBNZngv/kRdA/7B1v/AOi1oA3aKKKACiiigAooooAKKKKACiiigAooooAKKKKACiiigAooooAK&#10;KKKACiiigAooooAKKKKACiiigAooooAKKKKACiiigAooooAKKKKACiiigAooooAKKKKACiiigAoo&#10;ooAKKKKACiiigAooooAKKKKACiiigAooooAKKKKACiiigAooooAKKKKACiiigAooooAKKKKACuR1&#10;D/krGh/9gm8/9GQV11cjqH/JWND/AOwTef8AoyCgDr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up/8gq8/&#10;64P/AOgmszwX/wAiLoH/AGDrf/0Wtaep/wDIKvP+uD/+gmszwX/yIugf9g63/wDRa0AbtFFFABRR&#10;RQAUUUUAFFFFABRRRQAUUUUAFFFFABRRRQAUUUUAFFFFABRRRQAUUUUAFFFFABRRRQAUUUUAFFFF&#10;ABRRRQAUUUUAFFFFABRRRQAUUUUAFFFFABRRRQAUUUUAFFFFABRRRQAUUUUAFFFFABRRRQAUUUUA&#10;FFFFABRRRQAUUUUAFFFFABRRRQAUUUUAFFFFABXI6h/yVjQ/+wTef+jIK66uR1D/AJKxof8A2Cbz&#10;/wBGQUAdd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V1P/kFXn/XB/8A0E1meC/+RF0D/sHW/wD6LWtPU/8A&#10;kFXn/XB//QTWZ4L/AORF0D/sHW//AKLWgDdooooAKKKKACiiigAooooAKKKKACiiigAooooAKKKK&#10;ACiiigAooooAKKKKACiiigAooooAKKKKACiiigAooooAKKKKACiiigAooooAKKKKACiiigAooooA&#10;KKKKACiiigAooooAKKKKACiiigAooooAKKKKACiiigAooooAKKKKACiiigAooooAKKKKACiiigAo&#10;oooAK5HUP+SsaH/2Cbz/ANGQV11cjqH/ACVjQ/8AsE3n/oyCgDr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up/8gq8/wCuD/8AoJrM8F/8iLoH/YOt/wD0Wtaep/8AIJvP+uD/APoJrM8Ff8iL4f8A+wdb/wDo&#10;taAN2iiigAooooAKKKKACiiigAooooAKKKKACiiigAooooAKKKKACiiigAooooAKKKKACiiigAoo&#10;ooAKKKKACiiigAooooAKKKKACiiigAooooAKKKKACiiigAooooAKKKKACiiigAooooAKKKKACiii&#10;gAooooAKKKKACiiigAooooAKKKKACiiigAooooAKKKKACiiigArkdQ/5KxoX/YJvP/RkFddXIah/&#10;yVnQv+wTef8AoyCgDr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p22qWd3fXVjDOGurUgTREEMuRkHB6g+o4pdQ1Ox0mye91G7htbaPG+WVwqjJx1NcZrXiX&#10;whqUkOoaf4r0q11i2BFvcmdSrA9Y3GfmQ9x2PI5FAG9p2p3dx421zTZXU2tpb2skKhcEF/M3ZPf7&#10;oroK8q8LfEXw5d+L9fvb3UrOweS3tYis1wu1nTzN2xujDkYI7EcDpXYH4h+Dl6+JdL/8CVoA6Wiu&#10;Y/4WP4M/6GfS/wDwIWk/4WR4L/6GfS//AAIWgDqKK5f/AIWR4L/6GfS//AhaP+FkeC/+hn0v/wAC&#10;FoA6iiuX/wCFkeC/+hn0v/wIWj/hZHgv/oZ9L/8AAhaAOoorl/8AhZHgv/oZ9L/8CFo/4WR4L/6G&#10;fS//AAIWgDqKK5b/AIWT4K/6GjS//Aha3NK1jTtbs/tel3sF5bbivmwuGXI6jIoAtTRLPBJC/wBy&#10;RSrY9CMVBp1hDpemWun227yLWJYY9xydqgAZP0FPvLuDT7G4vbqURW1vG0ssh6IijJP4AGuG/wCF&#10;2/Dz/oYf/JK4/wDjdAHoFFef/wDC7fh5/wBDD/5JXH/xuj/hdvw8/wChh/8AJK4/+N0AegUV5/8A&#10;8Lt+Hn/Qw/8Aklcf/G6P+F2/Dz/oYf8AySuP/jdAHoFFef8A/C7fh5/0MP8A5JXH/wAbo/4Xb8PP&#10;+hh/8krj/wCN0AegUV5//wALt+Hn/Qw/+SVx/wDG6P8Ahdvw8/6GH/ySuP8A43QB6BRXn/8Awu34&#10;ef8AQw/+SVx/8bo/4Xb8PP8AoYf/ACSuP/jdAHoFFef/APC7fh5/0MP/AJJXH/xuj/hdvw8/6GH/&#10;AMkrj/43QB6BRXn/APwu34ef9DD/AOSVx/8AG6P+F2/Dz/oYf/JK4/8AjdAHoFFef/8AC7fh5/0M&#10;P/klcf8Axuj/AIXb8PP+hh/8krj/AON0AegUV5//AMLt+Hn/AEMP/klcf/G6P+F2/Dz/AKGH/wAk&#10;rj/43QB6BRXn/wDwu34ef9DD/wCSVx/8bo/4Xb8PP+hh/wDJK4/+N0AegUV5/wD8Lt+Hn/Qw/wDk&#10;lcf/ABuj/hdvw8/6GH/ySuP/AI3QB6BRXn//AAu34ef9DD/5JXH/AMbo/wCF2/Dz/oYf/JK4/wDj&#10;dAHoFFef/wDC7fh5/wBDD/5JXH/xuj/hdvw8/wChh/8AJK4/+N0AegUV5/8A8Lt+Hn/Qw/8Aklcf&#10;/G6P+F2/Dz/oYf8AySuP/jdAHoFFef8A/C7fh5/0MP8A5JXH/wAbo/4Xb8PP+hh/8krj/wCN0Aeg&#10;UV5//wALt+Hn/Qw/+SVx/wDG6P8Ahdvw8/6GH/ySuP8A43QB6BRXn/8Awu34ef8AQw/+SVx/8bo/&#10;4Xb8PP8AoYf/ACSuP/jdAHoFFef/APC7fh5/0MP/AJJXH/xuj/hdvw8/6GH/AMkrj/43QB6BRXn/&#10;APwu34ef9DD/AOSVx/8AG6P+F2/Dz/oYf/JK4/8AjdAHoFFef/8AC7fh5/0MP/klcf8Axuj/AIXb&#10;8PP+hh/8krj/AON0AegUV5//AMLt+Hn/AEMP/klcf/G6P+F2/Dz/AKGH/wAkrj/43QB6BRXn/wDw&#10;u34ef9DD/wCSVx/8bo/4Xb8PP+hh/wDJK4/+N0AegUV5/wD8Lt+Hn/Qw/wDklcf/ABuj/hdvw8/6&#10;GH/ySuP/AI3QB6BRXn//AAu34ef9DD/5JXH/AMbo/wCF2/Dz/oYf/JK4/wDjdAHoFFef/wDC7fh5&#10;/wBDD/5JXH/xuj/hdvw8/wChh/8AJK4/+N0AegUV5/8A8Lt+Hn/Qw/8Aklcf/G6P+F2/Dz/oYf8A&#10;ySuP/jdAHoFFef8A/C7fh5/0MP8A5JXH/wAbo/4Xb8PP+hh/8krj/wCN0AegUV5//wALt+Hn/Qw/&#10;+SVx/wDG6P8Ahdvw8/6GH/ySuP8A43QB6BRXn/8Awu34ef8AQw/+SVx/8bo/4Xb8PP8AoYf/ACSu&#10;P/jdAHoFFef/APC7fh5/0MP/AJJXH/xuj/hdvw8/6GH/AMkrj/43QB6BRXn/APwu34ef9DD/AOSV&#10;x/8AG6P+F2/Dz/oYf/JK4/8AjdAHoFFef/8AC7fh5/0MP/klcf8Axuj/AIXb8PP+hh/8krj/AON0&#10;AegUV5//AMLt+Hn/AEMP/klcf/G6P+F2/Dz/AKGH/wAkrj/43QB6BRXn/wDwu34ef9DD/wCSVx/8&#10;bo/4Xb8PP+hh/wDJK4/+N0AegUV5/wD8Lt+Hn/Qw/wDklcf/ABuj/hdvw8/6GH/ySuP/AI3QB6BR&#10;Xn//AAu34ef9DD/5JXH/AMbo/wCF2/Dz/oYf/JK4/wDjdAHoFFef/wDC7fh5/wBDD/5JXH/xuj/h&#10;dvw8/wChh/8AJK4/+N0AegVQl0e1m1221h9/2q2gkt48N8u1ypbI9fkFcd/wu34ef9DD/wCSVx/8&#10;brS0H4neDvE2qx6XpGsrcXsisyRGCWMtgZOCygE4BOM9jQB11FFFABRRRQAUUUUAFFFFABRRRQAU&#10;UUUAFFFFAGdquuafoiWz6lcrbx3M628cjg7d7AkAnoM4xk96o+LtTvNK0u1msmCySahawMSu75Hl&#10;VWH4gkZ7ZqrrXinwVMt5ous6xpbAgxXFtPMvHqD6H+Veb6n4z03R47Hw8+uWuq6UdQtJrG/Fwrvb&#10;xxzozRzEf3QDtfuBg9OQD3GiucPj/wAIL18S6X/4Er/jUZ+IvgwdfE2l/wDgQtAHT0Vy/wDwsfwX&#10;/wBDPpf/AIELR/wsjwX/ANDPpf8A4ELQB1FFcv8A8LI8F/8AQz6X/wCBC0f8LI8F/wDQz6X/AOBC&#10;0AdRRXL/APCyPBf/AEM+l/8AgQtH/CyPBf8A0M+l/wDgQtAHUUVy/wDwsjwX/wBDPpf/AIELS/8A&#10;Cx/Bh/5mfS//AAIWgDp6KxdN8X+HdYu1tNN1qxurhgSsUUwZiAMnj6Vhah8XvAul6jc6fea6I7q2&#10;laGZBaTttdTgjIQg4I7GgDt6K8//AOF2/Dz/AKGH/wAkrj/43R/wu34ef9DD/wCSVx/8boA9Aorz&#10;/wD4Xb8PP+hh/wDJK4/+N0f8Lt+Hn/Qw/wDklcf/ABugD0CivP8A/hdvw8/6GH/ySuP/AI3R/wAL&#10;t+Hn/Qw/+SVx/wDG6APQKK8//wCF2/Dz/oYf/JK4/wDjdH/C7fh5/wBDD/5JXH/xugD0CivP/wDh&#10;dvw8/wChh/8AJK4/+N0f8Lt+Hn/Qw/8Aklcf/G6APQKK8/8A+F2/Dz/oYf8AySuP/jdH/C7fh5/0&#10;MP8A5JXH/wAboA9AornfDXjvw14wluItC1NbuS3UNInlSRkA9Dh1GR9K6KgAooooAKKKKACiiigA&#10;ooooAKKKKACiiigAooooAKKKKACiiigAooooAKKKKACiiigAooooAKKKKACiiigAooooAKKKKACi&#10;iigAooooAKKKKACiiigAooooAKKKKACiiigAooooAKKKKACiiigAooooAKKKKACiiigAooooAKKK&#10;KACiiigAooooAKKKKACiiigAooooAKKKKACiiigAooooAKKKKACiiigAooooAKKKKACiiigAoooo&#10;AKKKKACiiigAooooA4CXSJL/AOIuv3ljcfZtVtLOz+zTHJQg+blHHdGwM9x1HIrqNE12PVlmt5om&#10;tdStSFurRz80bHoQf4kPUMOv1yBl6Of+LleJx6Wlj/7Vrpvs8H2n7T5Mf2jZ5fm7Ru25ztz1xnnF&#10;AEtFFFABRRRQAUUUUAFFFFABRRRQBz/jv/knnib/ALBV1/6KauR+F/hDwzqHw10O6vPDuk3NxJCT&#10;JNNZRu7He3UkZNdd47/5J54m/wCwVdf+imrJ+EX/ACSrw/8A9cG/9DagDW/4QTwf/wBCpof/AILo&#10;f/iaP+EE8H/9Cpof/guh/wDia6CigDn/APhBPB//AEKmh/8Aguh/+JrgvDHhXw5cfF3xzZTaBpcl&#10;rbJZeRA9nGUi3RZbapGFyeTjrXrtea+EG/4vX8QB/sWX/oqgDqv+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vMPg&#10;V4a0DWPBupT6loem3sq6rKivc2scrKojjIUFgeOTx7mvb68i/Z1OfAOpH11eX/0VFQB3v/CCeD/+&#10;hU0P/wAF0P8A8TR/wgng/wD6FTQ//BdD/wDE10FFAHP/APCCeD/+hU0P/wAF0P8A8TXmuoaRpmjf&#10;tKeE4NL0+0sYW06V2jtYViUtsuBkhQBnAHPtXtVeQ+Iv+TnfCP8A2C5P/QbmgD16iiigAooooAKK&#10;KKACiiigAooooAKKKKACioLi9tbMA3VzDAD0MsgXP50lvfWd3/x7XcE+P+eUgb+VAFiuS+I1rb33&#10;hiGzu4xJb3Go2cUkZ6MrToCK62uV8fnbodif+otY/wDpQlAFKxv7rwRfwaNrNw9xolwwj07UpTkw&#10;ntBMf/QXPXoea7eobq1t722e3uoIp4H+9HKgZW5zyDweamoAKKKKACiiigAooooAKKKKACvIvh14&#10;e0TWtc8dSaro2n30kfiK5VHurVJSo3HgFgcCvXa8z+E//IZ8ff8AYx3H/oRoA6z/AIQTwf8A9Cpo&#10;f/guh/8Aiaz9U8M+DNPEUSeENEuL24JW3tk0+EGQjqSdvyqOpbt7nAO7rGsLpiRxQxG61C4JW2tE&#10;OGkI6kn+FR3Y8D6kAs0fSHsnlvb2UXOqXIHnTAYVQOkaD+FB6dzknJNAGVp3w88M21u/2vw/os9x&#10;Mwklxp8YjBxgBFx8qgcDv3OSTXFeNfC3hy0+JfgC1t9A0uG2uprsXEMdnGqTYRNu8AYbBJxmvYK8&#10;z8fnHxV+G/X/AI+Lz/0COgDrP+EE8H/9Cpof/guh/wDiaP8AhBPB/wD0Kmh/+C6H/wCJroKKAOf/&#10;AOEE8H/9Cpof/guh/wDiaP8AhBPB/wD0Kmh/+C6H/wCJroKKAOf/AOEE8H/9Cpof/guh/wDiaP8A&#10;hBPB/wD0Kmh/+C6H/wCJroKKAOf/AOEE8H/9Cpof/guh/wDiaP8AhBPB/wD0Kmh/+C6H/wCJroKK&#10;APIvA1jZ6b8dfGlpY2kNrbR2sGyGCMIi5VCcKOBknP4167XlPhL/AJOB8cf9e1v/AOgR16tQAUUU&#10;UAFFFFABRRRQAUUUUAFFFFABRRRQAUUUUAFFFFABRRRQAUUUUAFFFFABRRRQAUUUUAFFFFABRRRQ&#10;AUUUUAFFFFABRRRQAUUUUAFFFFABRRRQAUUUUAFFFFABRRRQAUUUUAFFFFABRRRQAUUUUAFFFFAB&#10;RRRQAUUUUAFFFFABRRRQAUUUUAFFFFABRRRQAUUUUAFFFFABRRRQAUUUUAFFFFABRRRQAUUUUAFF&#10;FFABRRRQAUUUUAFFFFABRRRQAUUUUAclo3/JTPFH/XpY/wApa62uS0b/AJKb4o/69LH+UtdbQAUU&#10;UUAFFFFABRRRQAUUUUAFFFFAHP8Ajv8A5J54m/7BV1/6Kasn4Rf8kp0D/rg3/oxq1vHf/JPPE3/Y&#10;Kuv/AEU1ZPwi/wCSVeH/APrg3/obUAdtRXGeI/FWqtrjeF/CVnbXWtCET3FxduRbWSE8GTbyWbso&#10;55DcgGqWoan448HQT6rqj6f4h0aFPMuRawm2uYFz8zIuWV1VcnBIJ9QBmgD0CvM/B/8AyW34gf7l&#10;n/6KFei2d5b6hY297aSCW2uIllikHRkYZB/EEV534Q/5Lb8QP9yy/wDRQoA9LooooAKKKKACiiig&#10;AooooAKKKKACiiigAooooAKKKKACiiigAooooAKKKKACiiigAooooAKKKKACiiigAooooAKKKKAC&#10;iiigAooooAKKKKACiiigAooooAKKKKACiiigAooooAKKKKACiiigAooooAKKKKACiiigAooooAKK&#10;KKACiiigAryH9nP/AJJ/qP8A2Fpf/RUVevV5D+zn/wAk/wBR/wCwtL/6KioA9eoorkfEL+N7G9nv&#10;9Cl0nUbGMK7aXcRPHNtUZYJIpILsc43LgZHXHIB11eQ+Iv8Ak57wl/2C5P8A0G5r0zQNbtPEWiWu&#10;q2W8Q3C52SDDxsDhkYdmBBBHqK8z8Rf8nO+Ef+wXJ/6Bc0AevUUUUAFFFFABRRRQAUUUUAFFFFAB&#10;XmvxM17W5NZ0TwX4auhZ6jrBd5bsNhoYUBJI7gkBjnr8uB1r0qvN/iVoWtxa1onjTw3aC91HRy6S&#10;2gGWnhcEEL6kAtx1+bI6UAVIPgJ4Wcebqt3qup3b8yzz3OC7dzwM8n1J+tFx8AvCJTdp82p2Fyp3&#10;RzQ3OSrdjyP5Y+tOt/jx4VVRHqtvqel3S/LLBcWxOxh1GR1wfUA+wp1x8ePCAjxYJqWoTtwkMFqQ&#10;WPYfNj+tADvh5q2vaV4t1TwF4ivH1GaygF3Z3753ywkgfNnJJyw6kngjJwK6L4g/8gKx/wCwvY/+&#10;lCVzvw+0nXtV8Y6r488RWT6bJeW4tLLT5M74oQQTuyAQcqOoHJY4HFdF8Qf+QFY/9hex/wDShKAO&#10;rooooAKKKKACiiigAooooAKKKKACvJfhzqSWOrePI44/tF5N4juVgtkOGc7jyT/Co7senucA+tV4&#10;h8PvElloHj/xfb6lZ/Z4NR8QXEEOqFfk80OxEDt/DkHK56/NQB65pektaSS3t5KLnUrgASz4wFUd&#10;I0H8KD07nJPJrTqNp4l+9Kg+rCobu/htLdZTukMhCxRxYLSsegX1/kBknAFADru8is4g8m5mY7Y4&#10;0GWkb0Udz/IZJwBXmHjO3uR8WPh3cXUxaWWe6/dKfkiAVDhfU88t39hgD0aztXjlN9qDxm7kG1QG&#10;+SFf7i56+56n6AAcL47kjPxX+HA3pxNe5yf9hMfrQB6XRTGmiT70iL9WApyurruRgw9Qc0ALRUcs&#10;qQIXldUUcbmbA/OpKACiiigAooooA8o8Jf8AJwPjj/r1g/8AQI69Xryjwl/ycD44/wCvWD/0COvV&#10;6ACiiigAooooAKKKKACiiigAooooAKKKKACiiigAooooAKKKKACiiigAooooAKKKKACiiigAoooo&#10;AKKKKACiiigAooooAKKKKACiiigAooooAKKKKACiiigAooooAKKKKACiiigAooooAKKKKACiiigA&#10;ooooAKKKKACiiigAooooAKKKKACiiigAooooAKKKKACiiigAooooAKKKKACiiigAooooAKKKKACi&#10;iigAooooAKKKKACiiigAooooAKKKKACiiigDktG/5Kb4o/69LH+UtdbXJaN/yU3xR/16WP8AKWut&#10;oAKKKKACiiigAooooAKKKKACiiigDn/Hf/JPPE3/AGCrr/0U1ZPwi/5JV4f/AOuDf+htWt47/wCS&#10;eeJv+wVdf+imrJ+EX/JKdA/64N/6MagDduvDlo0euS2Bax1HWIfLnvoiS4YR+WjDnjaOgGOfc5rz&#10;jwzoDfCHwjrup+IpdNZZ4YoYrKzeV47iRVYDPmcmSQtggKFAGemcewVzNv4A8N2/iR/EBsGn1NnL&#10;rNczvN5ZJzlQxIXB6YHHagB/gLSrvRPAWiadfs5uoLRBKHxlCednH93O38K5fwh/yW34gf8AXOy/&#10;9FCvS68z8If8lt+IH+5Zf+ihQB6ZRRRQAUUUUAFFFFABRRRQAUUUUAFFFFABRRRQAUUUUAFFFFAB&#10;RRRQAUUUUAFFFFABRRRQAUUUUAFFFFABRRRQAUUUUAFFFFABRRRQAUUUUAFFFFABRRRQAUUUUAFF&#10;FFABRRRQAUUUUAFFFFABRRRQAUUUUAFFFFABRRRQAUUUUAFFFFABXkP7On/Igaj/ANhaX/0VFXr1&#10;eQ/s5/8AJP8AUf8AsLS/+ioqAO21vxNcaF4x0Sxu0iXRtUV7dbny23R3YIKIzZ2gOMgDGSR6ZrG0&#10;3wJongzUrjxff6rLFdpJdT3l15hjjnSV8qJFJIO3Ixtxk9icV6AQD1AODnmsbXPCeheJbmxn1nTo&#10;71rFmaBZSSgLYzlM7W+6PvA9KAOc+E0U0nh7VtZeF4YNc1m61O1jlGJFhkIC7h0BO3PBIwQc81z/&#10;AIi/5Oc8I/8AYLl/9Aua9cVQqhVACgYAA4FeReIv+TnfCP8A2C5P/QbmgD16iiigAooooAKKKKAC&#10;iiigAooooAKxNb8YeHvDdxFb6zq1tZTSpvRJWwWXOM/nW3XJeOfh5ovjzTxFqCGG8iUi3vIvvxd8&#10;ejL6g/hg80ARTfEP4f3gAn17SZgOgkIbH5iue1v4teGNA1LRbfRG0u6tr25Ed7PC+wWse5RvOBzw&#10;WP8AwGuZ0fT9B8FahDoHxB8LaUiyNss9cS2Bhnx0En91ueTx7+tS/Evwv4bsPFXgCDTtIsYbfUNT&#10;CTrBGAs0ZeEYOOowx/M+tAHq+i+NPDfiK8az0jWLW8uEQyNHE2SFBAJ/Mj86ofEL/kBWP/YXsf8A&#10;0oStDR/B3hzQL1rzSdGtLK4aMxtJDHtJUkEj8wPyrP8AiF/yAbH/ALC9j/6UJQB1lFFFABRRRQAU&#10;UUUAFFFFABRRRQAV8+2V5DqUfj7wXbW4vNZ1rxBdrBA3EcKBwTPI2DtVCMjqSQAB6fQVeU/DA2tp&#10;rnj+8aLNy/iGeEFVy8nzMVQfiSfTucAZoA5+6+G3iGxsow/hn4eOwAjRQt2ZJW7AdMk49fUkgZr1&#10;Pwj4ebRdHtUvLWxgvI0ZBDY7vIgUsTtj3c85yxPJJPYDGva2r+b9ru9rXJBCqDlYlP8ACv5DJ7kd&#10;hgC5QBy3jzQb7xDokNnYafol7IlwJTHrHmeUoCsMjy+d3OPTBNeJ+I/A2s2fjTwrYz6F4MhmvZJ/&#10;JhtRcCCUoqk+dnnAyNu3vnPFfR13dw2UBmmYhchQAMlmPAAHck9q8y8Yi6/4Wv8ADq4uX2NJNeBY&#10;AQRGNidx1Y557ccepAMiT4X+JH6eF/hwP+A3f9MV6L4E0O88PeHzY32n6NZTeez7NI8zyWBA+Y+Z&#10;827jHU8AfSumooA5L4j+G77xb4Mu9F08Wfn3DJh7t3VECsG3DaCd3HHbnn0rraKKACiiigAooooA&#10;8o8Jf8nA+OP+vWD/ANAjr1evKPCX/JwPjj/r1g/9Ajr1egAooooAKKKKACiiigAooooAKKKKACii&#10;igAooooAKKKKACiiigAooooAKKKKACiiigAooooAKKKKACiiigAooooAKKKKACiiigAooooAKKKK&#10;ACiiigAooooAKKKKACiiigAooooAKKKKACiiigAooooAKKKKACiiigAooooAKKKKACiiigAooooA&#10;KKKKACiiigAooooAKKKKACiiigAooooAKKKKACiiigAooooAKKKKACiiigAooooAKKKKACiiigAo&#10;oooA5LRv+Sm+KP8Ar0sf5S11tclo3/JTfFH/AF6WP8pa62gAooooAKKKKACiiigAooooAKKKKAOf&#10;8d/8k88Tf9gq6/8ARTVk/CH/AJJToH/XFv8A0Y1a3jv/AJJ54m/7BV1/6Kasn4Rf8kp0D/rg3/ox&#10;qAO2ooooAK8z8H/8lt+IH+5Z/wDooV6ZXm3hBcfGr4g/7lj/AOiqAPSaKKKACiiigAooooAKKKKA&#10;CiiigAooooAKKKKACiiigAooooAKKKKACiiigAooooAKKKKACiiigAooooAKKKKACiiigAooooAK&#10;KKKACiiigAooooAKKKKACiiigAooooAKKKKACiiigAooooAKKKKACiiigAooooAKKKKACiiigAoo&#10;ooAK8h/Z0/5J/qP/AGFpf/RUVevV5F+zsMeAtTHpq8v/AKKioA9dooooAK8h8Rf8nPeEv+wXJ/6D&#10;c169XkPiL/k53wj/ANguT/0G5oA9eooooAKKKKACiiigAooooAKKKKACiiigCnqmlWGtadNYalax&#10;XVrKMPFIuQf8D7jkV49c/B3XrLxd4ek0vVxc+HdLv0uoba7lPmWy+YjOq8EMDt46fqSfbaKACuT+&#10;IXOhWH/YXsf/AEoStfXtVuNGsUvYtOlvYUkH2lYG/eRxYOXVcfPg4+UYOMntg4vjK6t9R8MaXd2c&#10;8c9vNqlg8ckbAqw+0R8g0AdfRRRQAUUUUAFFFFABRRRQAUUUUAFeXfCe2h/4SXx/dGPM39v3EYcn&#10;OF3scAdvf149BXqNeafCf/kM+Pj/ANTHc/8AoRoA9Lqtf30GnWpnuGIXIVVUZZ2PRVA5JPYCnXd1&#10;FZW7TTE7QQAAMsxPRQO5J6CqVnYzT3Y1LUQPtAyIIM5W3X+Rc85b3wOMkgCWFncT3C6lqahbnGIb&#10;cNuW2U+/QuehYduBxkniPiB/yVT4b/8AXxef+gR16ZXmfxA/5Kp8N/8Ar4vP/QI6APTKKKKACiii&#10;gAooooAKKKKAPKPCX/JwPjj/AK9YP/QI69Xryjwl/wAnA+OP+vWD/wBAjr1egAooooAKKKKACiii&#10;gAooooAKKKKACiiigAooooAKKKKACiiigAooooAKKKKACiiigAooooAKKKKACiiigAooooAKKKKA&#10;CiiigAooooAKKKKACiiigAooooAKKKKACiiigAooooAKKKKACiiigAooooAKKKKACiiigAooooAK&#10;KKKACiiigAooooAKKKKACiiigAooooAKKKKACiiigAooooAKKKKACiiigAooooAKKKKACiiigAoo&#10;ooAKKKKACiiigAooooA5LRv+Sm+KP+vSx/lLXW1yWjf8lN8Uf9elj/KWutoAKKKKACiiigAooooA&#10;KKKKACiiigDn/Hf/ACTzxN/2Crr/ANFNWT8Iv+SVeH/+uDf+htWt47/5J54m/wCwVdf+imrJ+EX/&#10;ACSnQP8Arg3/AKG1AEr+M9ZViB4D144JH37f+klIPGmtf9CFr3/fdv8A/HK7KigDntJ8R6jqN/Hb&#10;3PhTV7CNgc3Fw0BRMDPO2Qtz04B5P1x5beeLNW8LfGbxodJ8K3mvtcLZ+YtqzDyQsK4ztRuu726V&#10;7nXnHhE5+NPxBH+xYf8AomgDHPxe8YD/AJpNrn/fUv8A8YpP+Fv+MP8Aok2ufnN/8Yr2CigDx/8A&#10;4W/4w/6JNrn5zf8Axij/AIW/4w/6JNrn5zf/ABivYKKAPH/+Fv8AjD/ok2ufnN/8Yo/4W/4w/wCi&#10;Ta5+c3/xivYKKAPH/wDhb/jD/ok2ufnN/wDGKP8Ahb/jD/ok2ufnN/8AGK9gooA8f/4W/wCMP+iT&#10;a5+c3/xij/hb/jD/AKJNrn5zf/GK9gooA8f/AOFv+MP+iTa5+c3/AMYo/wCFv+MP+iTa5+c3/wAY&#10;r2CigDx//hb/AIw/6JNrn5zf/GKP+Fv+MP8Aok2ufnN/8Yr2CigDx/8A4W/4w/6JNrn5zf8Axij/&#10;AIW/4w/6JNrn5zf/ABivYKKAPH/+Fv8AjD/ok2ufnN/8Yo/4W/4w/wCiTa5+c3/xivYKKAPH/wDh&#10;b/jD/ok2ufnN/wDGKP8Ahb/jD/ok2ufnN/8AGK9gooA8f/4W/wCMP+iTa5+c3/xij/hb/jD/AKJN&#10;rn5zf/GK9gooA8f/AOFv+MP+iTa5+c3/AMYo/wCFv+MP+iTa5+c3/wAYr2CigDx//hb/AIw/6JNr&#10;n5zf/GKP+Fv+MP8Aok2ufnN/8Yr2CigDx/8A4W/4w/6JNrn5zf8Axij/AIW/4w/6JNrn5zf/ABiv&#10;YKKAPH/+Fv8AjD/ok2ufnN/8Yo/4W/4w/wCiTa5+c3/xivYKKAPH/wDhb/jD/ok2ufnN/wDGKP8A&#10;hb/jD/ok2ufnN/8AGK9gooA8f/4W/wCMP+iTa5+c3/xij/hb/jD/AKJNrn5zf/GK9gooA8f/AOFv&#10;+MP+iTa5+c3/AMYo/wCFv+MP+iTa5+c3/wAYr2CigDx//hb/AIw/6JNrn5zf/GKP+Fv+MP8Aok2u&#10;fnN/8Yr2CigDx/8A4W/4w/6JNrn5zf8Axij/AIW/4w/6JNrn5zf/ABivYKKAPH/+Fv8AjD/ok2uf&#10;nN/8Yo/4W/4w/wCiTa5+c3/xivYKKAPH/wDhb/jD/ok2ufnN/wDGKP8Ahb/jD/ok2ufnN/8AGK9g&#10;ooA8f/4W/wCMP+iTa5+c3/xij/hb/jD/AKJNrn5zf/GK9gooA8f/AOFv+MP+iTa5+c3/AMYo/wCF&#10;v+MP+iTa5+c3/wAYr2CigDx//hb/AIw/6JNrn5zf/GKP+Fv+MP8Aok2ufnN/8Yr2CigDx/8A4W/4&#10;w/6JNrn5zf8Axij/AIW/4w/6JNrn5zf/ABivYKKAPH/+Fv8AjD/ok2ufnN/8Yo/4W/4w/wCiTa5+&#10;c3/xivYKKAPH/wDhb/jD/ok2ufnN/wDGKP8Ahb/jD/ok2ufnN/8AGK9gooA8f/4W/wCMP+iTa5+c&#10;3/xij/hb/jD/AKJNrn5zf/GK9gooA8f/AOFv+MP+iTa5+c3/AMYo/wCFv+MP+iTa5+c3/wAYr2Ci&#10;gDx//hb/AIw/6JNrn5zf/GKP+Fv+MP8Aok2ufnN/8Yr2CigDx/8A4W/4w/6JNrn5zf8Axij/AIW/&#10;4w/6JNrn5zf/ABivYKKAPH/+Fv8AjD/ok2ufnN/8Ypf+Fv8AjD/ok2ufnL/8Yr1+igDyEfFzxif+&#10;aTa3+Ly//GKxvgfrt/p/g3UY7bw1qeoK+qSOZLZ4QqExx/KfMkU5GPTHIr3evJP2eTu8C6o3rrEp&#10;/wDIUVAHouh6vd6skzXeh32lmMgKt20Z8zI7bGbp74/nVzUruWx06e6gsp72SNcrbwFd8nsNxA/W&#10;rVFAHIR+MdYfr4E14f8AA7b+sorgLrUrnU/2kvCkt1pN3pjrp0qiK6aMsw2XB3DYzDHOOueOle3V&#10;5F4i/wCTnPCP/YLl/wDQLmgD12iiigAooooAKKKKACiiigAooooAKKKKACiiigDBudf1CC8mgj8L&#10;atcRxttE0b24V/cbpQcfUA+1ea+MLjU/D0Md9Z+HNStdDfULe5vLWRoWEcglVt0ISQkFyMFcYyc+&#10;te0Vy/js40axP/UWsR+dwgoAW18W3d9ZQ3lp4X1ae3mQSRyJLakMp6H/AF1PPibVB/zJutn/ALaW&#10;v/x6q1xYXvhXUm1DRrdrnSLmXN7p0Qy0TscedCPqcsnA6kc5z1tAHMf8JRqv/Ql65/38tf8A49R/&#10;wlOq/wDQl65/38tf/j1dPRQBzH/CU6r/ANCXrn/fy1/+PUf8JTqv/Ql65/38tf8A49XT0UAcx/wl&#10;Oq/9CXrn/fy1/wDj1H/CU6r/ANCXrn/fy1/+PV09FAHMf8JTqv8A0Jeuf9/LX/49Th4n1Q/8yZrY&#10;/wC2lr/8erpaKAMfT9Zvb26WGfw7qVkhzmad4Co+uyRj+QryDTPEfivwJ4m8WQQfD/V9Whv9Ynu4&#10;7iJZFQoWOMERsCCMHOe9e70UAeLL8U/F5vjdTfCnXZGXiFf3wWIEc4HkcsfX04GOc2f+Fv8AjD/o&#10;k2ufnN/8Yr2CigDyAfF7xgf+aTa5/wB9S/8AxiufbxXr/in4v+C31rwxd6FBBLMLaK5V8yEoN5DM&#10;i5xheg4yPXn3+vNPH5x8VPhv/wBfF5/6BHQB6XRRRQAUUUUAFFFFABRRRQB5R4S/5OB8cf8AXrB/&#10;6BHXq9eUeEv+TgfHH/XrB/6BHXq9ABRRRQAUUUUAFFFFABRRRQAUUUUAFFFFABRRRQAUUUUAFFFF&#10;ABRRRQAUUUUAFFFFABRRRQAUUUUAFFFFABRRRQAUUUUAFFFFABRRRQAUUUUAFFFFABRRRQAUUUUA&#10;FFFFABRRRQAUUUUAFFFFABRRRQAUUUUAFFFFABRRRQAUUUUAFFFFABRRRQAUUUUAFFFFABRRRQAU&#10;UUUAFFFFABRRRQAUUUUAFFFFABRRRQAUUUUAFFFFABRRRQAUUUUAFFFFABRRRQByWjf8lN8Uf9el&#10;j/KWutrktG/5Kb4o/wCvSx/lLXW0AFFFFABRRRQAUUUUAFFFFABRRRQBz/jv/knnib/sFXX/AKKa&#10;sn4Q/wDJKdA/64t/6Matbx3/AMk88Tf9gq6/9FNWT8If+SU6B/1xb/0Y1AHbUUUUAFeZ+Dz/AMXs&#10;+IH+5Zf+iq9MrzPwf/yW3x//ALln/wCihQB6ZRRRQAUUUUAFFFFABRRRQAUUUUAFFFFABRRRQAUU&#10;UUAFFFFABRRRQAUUUUAFFFFABRRRQAUUUUAFFFFABRRRQAUUUUAFFFFABRRRQAUUUUAFFFFABRRR&#10;QAUUUUAFFFFABRRRQAUUUUAFFFFABRRRQAUUUUAFFFFABRRRQAUUUUAFFFFABXkP7On/ACIGpf8A&#10;YWl/9FRV69XkP7Of/JP9R/7C0v8A6KioA9eooooAK8h8Rf8AJz3hL/sFyf8AoNzXr1eQ+Iv+TnvC&#10;X/YLk/8AQbmgD16iiigAooooAKKKKACiiigAooooAKKKKACiiigArk/iCduh2B/6i9j/AOlCV1lc&#10;j8RP+QDYf9hex/8AShKAOuooooAKKKKACiiigAooooAKKKKACiiigAooooAK8y+IJ/4ur8N/+vi7&#10;/wDQY69NrzH4g/8AJVvhv/18Xf8A6DHQB6dRRRQAUUUUAFFFFABRRRQB5R4S/wCTgfHH/XrB/wCg&#10;R16vXlHhL/k4Hxx/16wf+gR16vQAUUUUAFFFFABRRRQAUUUUAFFFFABRRRQAUUUUAFFFFABRRRQA&#10;UUUUAFFFFABRRRQAUUUUAFFFFABRRRQAUUUUAFFFFABRRRQAUUUUAFFFFABRRRQAUUUUAFFFFABR&#10;RRQAUUUUAFFFFABRRRQAUUUUAFFFFABRRRQAUUUUAFFFFABRRRQAUUUUAFFFFABRRRQAUUUUAFFF&#10;FABRRRQAUUUUAFFFFABRRRQAUUUUAFFFFABRRRQAUUUUAFFFFABRRRQAUUUUAclo3/JTfFH/AF6W&#10;P8pa62uS0b/kpvij/r0sf5S11tABRRRQAUUUUAFFFFABRRRQAUUUUAc/47/5J54m/wCwVdf+imrJ&#10;+EP/ACSnQP8Ari3/AKMatbx3/wAk88Tf9gq6/wDRTVk/CH/klOgf9cW/9GNQB21FFFABXmfg/wD5&#10;Lb4//wByz/8ARQr0yvM/B/8AyW3x/wD7ln/6KFAHplFFFABRRRQAUUUUAFFFFABRRRQAUUUUAFFF&#10;FABRRRQAUUUUAFFFFABRRRQAUUUUAFFFFABRRRQAUUUUAFFFFABRRRQAUUUUAFFFFABRRRQAUUUU&#10;AFFFFABRRRQAUUUUAFFFFABRRRQAUUUUAFFFFABRRRQAUUUUAFFFFABRRRQAUUUUAFeQ/s5/8k/1&#10;H/sLS/8AoqKvXq8h/Zz/AOSf6j/2Fpf/AEVFQB69RRRQAV5D4i/5Oe8Jf9guT/0G5r16vIfEX/Jz&#10;3hL/ALBcn/oNzQB69RRRQAUUUUAFFFFABRRRQAUUUUAFFFFABRRRQAVyPxF/5ANh/wBhex/9KErr&#10;q5H4i/8AIBsP+wvY/wDpQlAHXUUUUAFFFFABRRRQAUUUUAFFFFABRRRQAUUUUAFeY/EH/kq3w3/6&#10;+Lv/ANBjr06vMfiD/wAlW+G//Xxd/wDoMdAHp1FFFABRRRQAUUUUAFFFFAHlHhL/AJOB8cf9esH/&#10;AKBHXq9eUeEv+TgfHH/XrB/6BHXq9ABRRRQAUUUUAFFFFABRRRQAUUUUAFFFFABRRRQAUUUUAFFF&#10;FABRRRQAUUUUAFFFFABRRRQAUUUUAFFFFABRRRQAUUUUAFFFFABRRRQAUUUUAFFFFABRRRQAUUUU&#10;AFFFFABRRRQAUUUUAFFFFABRRRQAUUUUAFFFFABRRRQAUUUUAFFFFABRRRQAUUUUAFFFFABRRRQA&#10;UUUUAFFFFABRRRQAUUUUAFFFFABRRRQAUUUUAFFFFABRRRQAUUUUAFFFFABRRRQByWjf8lN8Uf8A&#10;XpY/ylrra5LRv+Sm+KP+vSx/lLXW0AFFFFABRRRQAUUUUAFFFFABRRRQBz/jv/knnib/ALBV1/6K&#10;asn4Q/8AJKdA/wCuLf8Aoxq1vHf/ACTzxN/2Crr/ANFNWT8If+SU6B/1xb/0Y1AHbUUUUAFeZ+D/&#10;APktvj//AHLP/wBFCvTK8z8H/wDJbfH/APuWf/ooUAemUUUUAFFFFABRRRQAUUUUAFFFFABRRRQA&#10;UUUUAFFFFABRRRQAUUUUAFFFFABRRRQAUUUUAFFFFABRRRQAUUUUAFFFFABRRRQAUUUUAFFFFABR&#10;RRQAUUUUAFFFFABRRRQAUUUUAFFFFABRRRQAUUUUAFFFFABRRRQAUUUUAFFFFABRRRQAV5D+zn/y&#10;T/Uf+wtL/wCioq9eryH9nP8A5J/qP/YWl/8ARUVAHr1FFFABXkPiL/k57wl/2C5P/QbmvXq8h8Rf&#10;8nPeEv8AsFyf+g3NAHr1FFFABRRRQAUUUUAFFFFABRRRQAUUUUAFFFFABXI/EX/kA2H/AGF7H/0o&#10;SuurkfiL/wAgGw/7C9j/AOlCUAddRRRQAUUUUAFFFFABRRRQAUUUUAFFFFABRRRQAV5j8Qf+SrfD&#10;f/r4u/8A0GOvTq8x+IP/ACVb4b/9fF3/AOgx0AenUUUUAFFFFABRRRQAUUUUAeUeEv8Ak4Hxx/16&#10;wf8AoEder15R4S/5OB8cf9esH/oEder0AFFFFABRRRQAUUUUAFFFFABRRRQAUUUUAFFFFABRRRQA&#10;UUUUAFFFFABRRRQAUUUUAFFFFABRRRQAUUUUAFFFFABRRRQAUUUUAFFFFABRRRQAUUUUAFFFFABR&#10;RRQAUUUUAFFFFABRRRQAUUUUAFFFFABRRRQAUUUUAFFFFABRRRQAUUUUAFFFFABRRRQAUUUUAFFF&#10;FABRRRQAUUUUAFFFFABRRRQAUUUUAFFFFABRRRQAUUUUAFFFFABRRRQAUUUUAFFFFAHJaN/yU3xR&#10;/wBelj/KWutrktG/5Kb4o/69LH+UtdbQAUUUUAFFFFABRRRQAUUUUAFFFFAHP+O/+SeeJv8AsFXX&#10;/opqyfhD/wAkp0D/AK4t/wCjGrW8d/8AJPPE3/YKuv8A0U1ZPwh/5JToH/XFv/RjUAdtRRRQAV5n&#10;4P8A+S2+P/8Acs//AEUK9MrzPwf/AMlt8f8A+5Z/+ihQB6ZRRRQAUUUUAFFFFABRRRQAUUUUAFFF&#10;FABRRRQAUUUUAFFFFABRRRQAUUUUAFFFFABRRRQAUUUUAFFFFABRRRQAUUUUAFFFFABRRRQAUUUU&#10;AFFFFABRRRQAUUUUAFFFFABRRRQAUUUUAFFFFABRRRQAUUUUAFFFFABRRRQAUUUUAFFFFABXkP7O&#10;f/JP9R/7C0v/AKKir16vIf2c/wDkn+o/9haX/wBFRUAevUUUUAFeQ+Iv+TnvCX/YLk/9Bua9eryH&#10;xF/yc94S/wCwXJ/6Dc0AevUUUUAFFFFABRRRQAUUUUAFFFFABRRRQAUUUUAFcj8Rf+QDYf8AYXsf&#10;/ShK66uR+Iv/ACAbD/sL2P8A6UJQB11FFFABRRRQAUUUUAFFFFABRRRQAUUUUAFFFFABXmPxB/5K&#10;t8N/+vi7/wDQY69OrzH4g/8AJVvhv/18Xf8A6DHQB6dRRRQAUUUUAFFFFABRRRQB5R4S/wCTgfHH&#10;/XrB/wCgR16vXlHhL/k4Hxx/16wf+gR16vQAUUUUAFFFFABRRRQAUUUUAFFFFABRRRQAUUUUAFFF&#10;FABRRRQAUUUUAFFFFABRRRQAUUUUAFFFFABRRRQAUUUUAFFFFABRRRQAUUUUAFFFFABRRRQAUUUU&#10;AFFFFABRRRQAUUUUAFFFFABRRRQAUUUUAFFFFABRRRQAUUUUAFFFFABRRRQAUUUUAFFFFABRRRQA&#10;UUUUAFFFFABRRRQAUUUUAFFFFABRRRQAUUUUAFFFFABRRRQAUUUUAFFFFABRRRQAUUUUAclo3/JT&#10;fFH/AF6WP8pa62uS0b/kpvij/r0sf5S11tABRRRQAUUUUAFFFFABRRRQAUUUUAc/47/5J54m/wCw&#10;Vdf+imrJ+EP/ACSnQP8Ari3/AKMatbx3/wAk88Tf9gq6/wDRTVk/CH/klOgf9cW/9GNQB21FFFAB&#10;Xmfg/wD5Lb4//wByz/8ARQr0yvM/B/8AyW3x/wD7ln/6KFAHplFFFABRRRQAUUUUAFFFFABRRRQA&#10;UUUUAFFFFABRRRQAUUUUAFFFFABRRRQAUUUUAFFFFABRRRQAUUUUAFFFFABRRRQAUUUUAFFFFABR&#10;RRQAUUUUAFFFFABRRRQAUUUUAFFFFABRRRQAUUUUAFFFFABRRRQAUUUUAFFFFABRRRQAUUUUAFeQ&#10;/s5/8k/1H/sLS/8AoqKvXq8h/Zz/AOSf6j/2Fpf/AEVFQB69RRRQAV5D4i/5Oe8Jf9guT/0G5r16&#10;vIfEX/Jz3hL/ALBcn/oNzQB69RRRQAUUUUAFFFFABRRRQAUUUUAFFFFABRRRQAVyPxF/5ANh/wBh&#10;ex/9KErrq5H4i/8AIBsP+wvY/wDpQlAHXUUUUAFFFFABRRRQAUUUUAFFFFABRRRQAUUUUAFeY/EH&#10;/kq3w3/6+Lv/ANBjr06vMfiD/wAlW+G//Xxd/wDoMdAHp1FFFABRRRQAUUUUAFFFFAHlHhL/AJOB&#10;8cf9esH/AKBHXq9eUeEv+TgfHH/XrB/6BHXq9ABRRRQAUUUUAFFFFABRRRQAUUUUAFFFFABRRRQA&#10;UUUUAFFFFABRRRQAUUUUAFFFFABRRRQAUUUUAFFFFABRRRQAUUUUAFFFFABRRRQAUUUUAFFFFABR&#10;RRQAUUUUAFFFFABRRRQAUUUUAFFFFABRRRQAUUUUAFFFFABRRRQAUUUUAFFFFABRRRQAUUUUAFFF&#10;FABRRRQAUUUUAFFFFABRRRQAUUUUAFFFFABRRRQAUUUUAFFFFABRRRQAUUUUAFFFFABRRRQByWjf&#10;8lN8Uf8AXpY/ylrra5LRv+Sm+KP+vSx/lLXW0AFFFFABRRRQAUUUUAFFFFABRRRQBz/jv/knnib/&#10;ALBV1/6Kasn4Q/8AJKdA/wCuLf8Aoxq1vHf/ACTzxN/2Crr/ANFNWT8If+SU6B/1xb/0Y1AHbUUU&#10;UAFeZ+D/APktvj//AHLP/wBFCvTK8z8H/wDJbfH/APuWf/ooUAemUUUUAFFFFABRRRQAUUUUAFFF&#10;FABRRRQAUUUUAFFFFABRRRQAUUUUAFFFFABRRRQAUUUUAFFFFABRRRQAUUUUAFFFFABRRRQAUUUU&#10;AFFFFABRRRQAUUUUAFFFFABRRRQAUUUUAFFFFABRRRQAUUUUAFFFFABRRRQAUUUUAFFFFABRRRQA&#10;V5D+zn/yT/Uf+wtL/wCioq9eryH9nP8A5J/qP/YWl/8ARUVAHr1FFFABXkPiL/k57wl/2C5P/Qbm&#10;vXq8h8Rf8nPeEv8AsFyf+g3NAHr1FFFABRRRQAUUUUAFFFFABRRRQAUUUUAFFFFABXI/EX/kA2H/&#10;AGF7H/0oSuurkfiL/wAgGw/7C9j/AOlCUAddRRRQAUUUUAFFFFABRRRQAUUUUAFFFFABRRRQAV5j&#10;8Qf+SrfDf/r4u/8A0GOvTq8x+IP/ACVb4b/9fF3/AOgx0AenUUUUAFFFFABRRRQAUUUUAeUeEv8A&#10;k4Hxx/16wf8AoEder15R4S/5OB8cf9esH/oEder0AFFFFABRRRQAUUUUAFFFFABRRRQAUUUUAFFF&#10;FABRRRQAUUUUAFFFFABRRRQAUUUUAFFFFABRRRQAUUUUAFFFFABRRRQAUUUUAFFFFABRRRQAUUUU&#10;AFFFFABRRRQAUUUUAFFFFABRRRQAUUUUAFFFFABRRRQAUUUUAFFFFABRRRQAUUUUAFFFFABRRRQA&#10;UUUUAFFFFABRRRQAUUUUAFFFFABRRRQAUUUUAFFFFABRRRQAUUUUAFFFFABRRRQAUUUUAFFFFAHJ&#10;aN/yU3xR/wBelj/KWutrktG/5Kb4o/69LH+UtdbQAUUUUAFFFFABRRRQAUUUUAFFFFAHP+O/+See&#10;Jv8AsFXX/opqyfhD/wAkp0D/AK4t/wCjGrW8d/8AJPPE3/YKuv8A0U1ZPwh/5JToH/XFv/RjUAdt&#10;RRRQAV5n4P8A+S2+P/8Acs//AEUK9MrzPwf/AMlt8f8A+5Z/+ihQB6ZRRRQAUUUUAFFFFABRRRQA&#10;UUUUAFFFFABRRRQAUUUUAFFFFABRRRQAUUUUAFFFFABRRRQAUUUUAFFFFABRRRQAUUUUAFFFFABR&#10;RRQAUUUUAFFFFABRRRQAUUUUAFFFFABRRRQAUUUUAFFFFABRRRQAUUUUAFFFFABRRRQAUUUUAFFF&#10;FABXkP7Of/JP9R/7C0v/AKKir16vIf2c/wDkn+o/9haX/wBFRUAevUUUUAFeQ+Iv+TnvCX/YLk/9&#10;Bua9eryHxF/yc94S/wCwXJ/6Dc0AevUUUUAFFFFABRRRQAUUUUAFFFFABRRRQAUUUUAFcj8Rf+QD&#10;Yf8AYXsf/ShK66uR+Iv/ACAbD/sL2P8A6UJQB11FFFABRRRQAUUUUAFFFFABRRRQAUUUUAFFFFAB&#10;XmPxB/5Kt8N/+vi7/wDQY69OrzH4g/8AJVvhv/18Xf8A6DHQB6dRRRQAUUUUAFFFFABRRRQB5R4S&#10;/wCTgfHH/XrB/wCgR16vXlHhL/k4Hxx/16wf+gR16vQAUUUUAFFFFABRRRQAUUUUAFFFFABRRRQA&#10;UUUUAFFFFABRRRQAUUUUAFFFFABRRRQAUUUUAFFFFABRRRQAUUUUAFFFFABRRRQAUUUUAFFFFABR&#10;RRQAUUUUAFFFFABRRRQAUUUUAFFFFABRRRQAUUUUAFFFFABRRRQAUUUUAFFFFABRRRQAUUUUAFFF&#10;FABRRRQAUUUUAFFFFABRRRQAUUUUAFFFFABRRRQAUUUUAFFFFABRRRQAUUUUAFFFFABRRRQAUUUU&#10;Aclo3/JTfFH/AF6WP8pa62uS0b/kpvij/r0sf5S11tABRRRQAUUUUAFFFFABRRRQAUUUUAc/47/5&#10;J54m/wCwVdf+imrJ+EP/ACSnQP8Ari3/AKMatbx3/wAk88Tf9gq6/wDRTVk/CH/klOgf9cW/9GNQ&#10;B21FFFABXmfg/wD5Lb4//wByz/8ARQr0yvM/B/8AyW3x/wD7ln/6KFAHplFFFABRRRQAUUUUAFFF&#10;FABRRRQAUUUUAFFFFABRRRQAUUUUAFFFFABRRRQAUUUUAFFFFABRRRQAUUUUAFFFFABRRRQAUUUU&#10;AFFFFABRRRQAUUUUAFFFFABRRRQAUUUUAFFFFABRRRQAUUUUAFFFFABRRRQAUUUUAFFFFABRRRQA&#10;UUUUAFeQ/s5/8k/1H/sLS/8AoqKvXq8h/Zz/AOSf6j/2Fpf/AEVFQB69RRRQAV5D4i/5Oe8Jf9gu&#10;T/0G5r16vIfEX/Jz3hL/ALBcn/oNzQB69RRRQAUUUUAFFFFABRRRQAUUUUAFFFFABRRRQAVyPxF/&#10;5ANh/wBhex/9KErrq5H4i/8AIBsP+wvY/wDpQlAHXUUUUAFFFFABRRRQAUUUUAFFFFABRRRQAUUU&#10;UAFeY/EH/kq3w3/6+Lv/ANBjr06vMfiD/wAlW+G//Xxd/wDoMdAHp1FFFABRRRQAUUUUAFFFFAHl&#10;HhL/AJOB8cf9esH/AKBHXq9eUeEv+TgfHH/XrB/6BHXq9ABRRRQAUUUUAFFFFABRRRQAUUUUAFFF&#10;FABRRRQAUUUUAFFFFABRRRQAUUUUAFFFFABRRRQAUUUUAFFFFABRRRQAUUUUAFFFFABRRRQAUUUU&#10;AFFFFABRRRQAUUUUAFFFFABRRRQAUUUUAFFFFABRRRQAUUUUAFFFFABRRRQAUUUUAFFFFABRRRQA&#10;UUUUAFFFFABRRRQAUUUUAFFFFABRRRQAUUUUAFFFFABRRRQAUUUUAFFFFABRRRQAUUUUAFFFFABR&#10;RRQByWjf8lN8Uf8AXpY/ylrra5LRv+Sm+KP+vSx/lLXW0AFFFFABRRRQAUUUUAFFFFABRRRQBz/j&#10;v/knnib/ALBV1/6Kasn4Q/8AJKdA/wCuLf8Aoxq1vHf/ACTzxN/2Crr/ANFNWT8If+SU6B/1xb/0&#10;Y1AHbUUUUAFeZ+D/APktvj//AHLP/wBFCvTK8z8H/wDJbfH/APuWf/ooUAemUUUUAFFFFABRRRQA&#10;UUUUAFFFFABRRRQAUUUUAFFFFABRRRQAUUUUAFFFFABRRRQAUUUUAFFFFABRRRQAUUUUAFFFFABR&#10;RRQAUUUUAFFFFABRRRQAUUUUAFFFFABRRRQAUUUUAFFFFABRRRQAUUUUAFFFFABRRRQAUUUUAFFF&#10;FABRRRQAV5D+zn/yT/Uf+wtL/wCioq9eryH9nP8A5J/qP/YWl/8ARUVAHr1FFFABXkPiL/k57wl/&#10;2C5P/QbmvXq8h8Rf8nPeEv8AsFyf+g3NAHr1FFFABRRRQAUUUUAFFFFABRRRQAUUUUAFFFFABXI/&#10;EX/kA2H/AGF7H/0oSuurkfiL/wAgGw/7C9j/AOlCUAddRRRQAUUUUAFFFFABRRRQAUUUUAFFFFAB&#10;RRRQAV5j8Qf+SrfDf/r4u/8A0GOvTq8x+IP/ACVb4b/9fF3/AOgx0AenUUUUAFFFFABRRRQAUUUU&#10;AeUeEv8Ak4Hxx/16wf8AoEder15R4S/5OB8cf9esH/oEder0AFFFFABRRRQAUUUUAFFFFABRRRQA&#10;UUUUAFFFFABRRRQAUUUUAFFFFABRRRQAUUUUAFFFFABRRRQAUUUUAFFFFABRRRQAUUUUAFFFFABR&#10;RRQAUUUUAFFFFABRRRQAUUUUAFFFFABRRRQAUUUUAFFFFABRRRQAUUUUAFFFFABRRRQAUUUUAFFF&#10;FABRRRQAUUUUAFFFFABRRRQAUUUUAFFFFABRRRQAUUUUAFFFFABRRRQAUUUUAFFFFABRRRQAUUUU&#10;AFFFFAHJaN/yU3xR/wBelj/KWutrktG/5Kb4o/69LH+UtdbQAUUUUAFFFFABRRRQAUUUUAFFFFAH&#10;P+O/+SeeJv8AsFXX/opqyfhD/wAkp0D/AK4t/wCjGrW8d/8AJPPE3/YKuv8A0U1ZPwh/5JToH/XF&#10;v/RjUAdtRRRQAV5n4P8A+S2+P/8Acs//AEUK9MrzPwf/AMlt8f8A+5Z/+ihQB6ZRRRQAUUUUAFFF&#10;FABRRRQAUUUUAFFFFABRRRQAUUUUAFFFFABRRRQAUUUUAFFFFABRRRQAUUUUAFFFFABRRRQAUUUU&#10;AFFFFABRRRQAUUUUAFFFFABRRRQAUUUUAFFFFABRRRQAUUUUAFFFFABRRRQAUUUUAFFFFABRRRQA&#10;UUUUAFFFFABXkP7Of/JP9R/7C0v/AKKir16vIf2c/wDkn+o/9haX/wBFRUAevUUUUAFeQ+Iv+Tnv&#10;CX/YLk/9Bua9eryHxF/yc94S/wCwXJ/6Dc0AevUUUUAFFFFABRRRQAUUUUAFFFFABRRRQAUUUUAF&#10;cj8Rf+QDYf8AYXsf/ShK66uR+Iv/ACAbD/sL2P8A6UJQB11FFFABRRRQAUUUUAFFFFABRRRQAUUU&#10;UAFFFFABXmPxB/5Kt8N/+vi7/wDQY69OrzH4g/8AJVvhv/18Xf8A6DHQB6dRRRQAUUUUAFFFFABR&#10;RRQB5R4S/wCTgfHH/XrB/wCgR16vXlHhL/k4Hxx/16wf+gR16vQAUUUUAFFFFABRRRQAUUUUAFFF&#10;FABRRRQAUUUUAFFFFABRRRQAUUUUAFFFFABRRRQAUUUUAFFFFABRRRQAUUUUAFFFFABRRRQAUUUU&#10;AFFFFABRRRQAUUUUAFFFFABRRRQAUUUUAFFFFABRRRQAUUUUAFFFFABRRRQAUUUUAFFFFABRRRQA&#10;UUUUAFFFFABRRRQAUUUUAFFFFABRRRQAUUUUAFFFFABRRRQAUUUUAFFFFABRRRQAUUUUAFFFFABR&#10;RRQAUUUUAclo3/JTfFH/AF6WP8pa62uS0b/kpvij/r0sf5S11tABRRRQAUUUUAFFFFABRRRQAUUU&#10;UAc/47/5J54m/wCwVdf+imrJ+EP/ACSnQP8Ari3/AKMatbx3/wAk88Tf9gq6/wDRTVk/CH/klOgf&#10;9cW/9GNQB21FFFABXmfg/wD5Lb4//wByz/8ARQr0yvM/B/8AyW3x/wD7ln/6KFAHplFFFABRRRQA&#10;UUUUAFFFFABRRRQAUUUUAFFFFABRRRQAUUUUAFFFFABRRRQAUUUUAFFFFABRRRQAUUUUAFFFFABR&#10;RRQAUUUUAFFFFABRRRQAUUUUAFFFFABRRRQAUUUUAFFFFABRRRQAUUUUAFFFFABRRRQAUUUUAFFF&#10;FABRRRQAUUUUAFeQ/s5/8k/1H/sLS/8AoqKvXq8h/Zz/AOSf6j/2Fpf/AEVFQB69RRRQAV5D4i/5&#10;Oe8Jf9guT/0G5r16vIfEX/Jz3hL/ALBcn/oNzQB69RRRQAUUUUAFFFFABRRRQAUUUUAFFFFABRRR&#10;QAVyPxF/5ANh/wBhex/9KErrq5H4i/8AIBsP+wvY/wDpQlAHXUUUUAFFFFABRRRQAUUUUAFFFFAB&#10;RRRQAUUUUAFeY/EH/kq3w3/6+Lv/ANBjr06vMfiD/wAlW+G//Xxd/wDoMdAHp1FFFABRRRQAUUUU&#10;AFFFFAHlHhL/AJOB8cf9esH/AKBHXq9eUeEv+TgfHH/XrB/6BHXq9ABRRRQAUUUUAFFFFABRRRQA&#10;UUUUAFFFFABRRRQAUUUUAFFFFABRRRQAUUUUAFFFFABRRRQAUUUUAFFFFABRRRQAUUUUAFFFFABR&#10;RRQAUUUUAFFFFABRRRQAUUUUAFFFFABRRRQAUUUUAFFFFABRRRQAUUUUAFFFFABRRRQAUUUUAFFF&#10;FABRRRQAUUUUAFFFFABRRRQAUUUUAFFFFABRRRQAUUUUAFFFFABRRRQAUUUUAFFFFABRRRQAUUUU&#10;AFFFFABRRRQByWjf8lN8Uf8AXpY/ylrra5LRv+Sm+KP+vSx/lLXW0AFFFFABRRRQAUUUUAFFFFAB&#10;RRRQBz/jv/knnib/ALBV1/6Kasn4Q/8AJKdA/wCuLf8Aoxq1vHf/ACTzxN/2Crr/ANFNWT8If+SU&#10;6B/1xb/0Y1AHbUUUUAFeZ+D/APktvj//AHLP/wBFCvTK8z8H/wDJbfH/APuWf/ooUAemUUUUAFFF&#10;FABRRRQAUUUUAFFFFABRRRQAUUUUAFFFFABRRRQAUUUUAFFFFABRRRQAUUUUAFFFFABRRRQAUUUU&#10;AFFFFABRRRQAUUUUAFFFFABRRRQAUUUUAFFFFABRRRQAUUUUAFFFFABRRRQAUUUUAFFFFABRRRQA&#10;UUUUAFFFFABRRRQAV5D+zn/yT/Uf+wtL/wCioq9eryH9nP8A5J/qP/YWl/8ARUVAHr1FFFABXkPi&#10;L/k57wl/2C5P/QbmvXq8h8Rf8nPeEv8AsFyf+g3NAHr1FFFABRRRQAUUUUAFFFFABRRRQAUUUUAF&#10;FFFABXI/EX/kA2H/AGF7H/0oSuurkfiL/wAgGw/7C9j/AOlCUAddRRRQAUUUUAFFFFABRRRQAUUU&#10;UAFFFFABRRRQAV5j8Qf+SrfDf/r4u/8A0GOvTq8x+IP/ACVb4b/9fF3/AOgx0AenUUUUAFFFFABR&#10;RRQAUUUUAeUeEv8Ak4Hxx/16wf8AoEder15R4S/5OB8cf9esH/oEder0AFFFFABRRRQAUUUUAFFF&#10;FABRRRQAUUUUAFFFFABRRRQAUUUUAFFFFABRRRQAUUUUAFFFFABRRRQAUUUUAFFFFABRRRQAUUUU&#10;AFFFFABRRRQAUUUUAFFFFABRRRQAUUUUAFFFFABRRRQAUUUUAFFFFABRRRQAUUUUAFFFFABRRRQA&#10;UUUUAFFFFABRRRQAUUUUAFFFFABRRRQAUUUUAFFFFABRRRQAUUUUAFFFFABRRRQAUUUUAFFFFABR&#10;RRQAUUUUAFFFFAHJaN/yU3xR/wBelj/KWutrktG/5Kb4o/69LH+UtdbQAUUUUAFFFFABRRRQAUUU&#10;UAFFFFAHP+O/+SeeJv8AsFXX/opqyfhD/wAkp0D/AK4t/wCjGrW8d/8AJPPE3/YKuv8A0U1ZPwh/&#10;5JToH/XFv/RjUAdtRRRQAV5n4P8A+S2+P/8Acs//AEUK9MrzPwf/AMlt8f8A+5Z/+ihQB6ZRRRQA&#10;UUUUAFFFFABRRRQAUUUUAFFFFABRRRQAUUUUAFFFFABRRRQAUUUUAFFFFABRRRQAUUUUAFFFFABR&#10;RRQAUUUUAFFFFABRRRQAUUUUAFFFFABRRRQAUUUUAFFFFABRRRQAUUUUAFFFFABRRRQAUUUUAFFF&#10;FABRRRQAUUUUAFFFFABXkP7Of/JP9R/7C0v/AKKir16vIf2c/wDkn+o/9haX/wBFRUAevUUUUAFe&#10;Q+Iv+TnvCX/YLk/9Bua9eryHxF/yc94S/wCwXJ/6Dc0AevUUUUAFFFFABRRRQAUUUUAFFFFABRRR&#10;QAUUUUAFcj8Rf+QDYf8AYXsf/ShK66uR+Iv/ACAbD/sL2P8A6UJQB11FFFABRRRQAUUUUAFFFFAB&#10;RRRQAUUUUAFFFFABXmPxB/5Kt8N/+vi7/wDQY69OrzH4g/8AJVvhv/18Xf8A6DHQB6dRRRQAUUUU&#10;AFFFFABRRRQB5R4S/wCTgfHH/XrB/wCgR16vXlHhL/k4Hxx/16wf+gR16vQAUUUUAFFFFABRRRQA&#10;UUUUAFFFFABRRRQAUUUUAFFFFABRRRQAUUUUAFFFFABRRRQAUUUUAFFFFABRRRQAUUUUAFFFFABR&#10;RRQAUUUUAFFFFABRRRQAUUUUAFFFFABRRRQAUUUUAFFFFABRRRQAUUUUAFFFFABRRRQAUUUUAFFF&#10;FABRRRQAUUUUAFFFFABRRRQAUUUUAFFFFABRRRQAUUUUAFFFFABRRRQAUUUUAFFFFABRRRQAUUUU&#10;AFFFFABRRRQAUUUUAclo3/JTfFH/AF6WP8pa62uS0b/kpvij/r0sf5S11tABRRRQAUUUUAFFFFAB&#10;RRRQAUUUUAc/47/5J54m/wCwVdf+imrJ+EP/ACSnQP8Ari3/AKMatbx3/wAk88Tf9gq6/wDRTVk/&#10;CH/klOgf9cW/9GNQB21FFFABXmfg/wD5Lb4//wByz/8ARQr0yvM/B/8AyW3x/wD7ln/6KFAHplFF&#10;FABRRRQAUUUUAFFFFABRRRQAUUUUAFFFFABRRRQAUUUUAFFFFABRRRQAUUUUAFFFFABRRRQAUUUU&#10;AFFFFABRRRQAUUUUAFFFFABRRRQAUUUUAFFFFABRRRQAUUUUAFFFFABRRRQAUUUUAFFFFABRRRQA&#10;UUUUAFFFFABRRRQAUUUUAFeQ/s5/8k/1H/sLS/8AoqKvXq8h/Zz/AOSf6j/2Fpf/AEVFQB69RRRQ&#10;AV5D4i/5Oe8Jf9guT/0G5r16vIfEX/Jz3hL/ALBcn/oNzQB69RRRQAUUUUAFFFFABRRRQAUUUUAF&#10;FFFABRRRQAVyPxF/5ANh/wBhex/9KErrq5H4i/8AIBsP+wvY/wDpQlAHXUUUUAFFFFABRRRQAUUU&#10;UAFFFFABRRRQAUUUUAFeY/EH/kq3w3/6+Lv/ANBjr06vMfiD/wAlW+G//Xxd/wDoMdAHp1FFFABR&#10;RRQAUUUUAFFFFAHlHhL/AJOB8cf9esH/AKBHXq9eUeEv+TgfHH/XrB/6BHXq9ABRRRQAUUUUAFFF&#10;FABRRRQAUUUUAFFFFABRRRQAUUUUAFFFFABRRRQAUUUUAFFFFABRRRQAUUUUAFFFFABRRRQAUUUU&#10;AFFFFABRRRQAUUUUAFFFFABRRRQAUUUUAFFFFABRRRQAUUUUAFFFFABRRRQAUUUUAFFFFABRRRQA&#10;UUUUAFFFFABRRRQAUUUUAFFFFABRRRQAUUUUAFFFFABRRRQAUUUUAFFFFABRRRQAUUUUAFFFFABR&#10;RRQAUUUUAFFFFABRRRQByWjf8lN8Uf8AXpY/ylrra5LRv+Sm+KP+vSx/lLXW0AFFFFABRRRQAUUU&#10;UAFFFFABRRRQBz/jv/knnib/ALBV1/6Kasn4Q/8AJKdA/wCuLf8Aoxq1vHf/ACTzxN/2Crr/ANFN&#10;WT8If+SU6B/1xb/0Y1AHbUUUUAFeZ+D/APktvj//AHLP/wBFCvTK8z8H/wDJbfH/APuWf/ooUAem&#10;UUUUAFFFFABRRRQAUUUUAFFFFABRRRQAUUUUAFFFFABRRRQAUUUUAFFFFABRRRQAUUUUAFFFFABR&#10;RRQAUUUUAFFFFABRRRQAUUUUAFFFFABRRRQAUUUUAFFFFABRRRQAUUUUAFFFFABRRRQAUUUUAFFF&#10;FABRRRQAUUUUAFFFFABRRRQAV5D+zn/yT/Uf+wtL/wCioq9eryH9nP8A5J/qP/YWl/8ARUVAHr1F&#10;FFABXkPiL/k57wl/2C5P/QbmvXq8h8Rf8nPeEv8AsFyf+g3NAHr1FFFABRRRQAUUUUAFFFFABRRR&#10;QAUUUUAFFFFABXI/EX/kA2H/AGF7H/0oSuurkfiL/wAgGw/7C9j/AOlCUAddRRRQAUUUUAFFFFAB&#10;RRRQAUUUUAFFFFABRRRQAV5j8Qf+SrfDf/r4u/8A0GOvTq8x+IP/ACVb4b/9fF3/AOgx0AenUUUU&#10;AFFFFABRRRQAUUUUAeUeEv8Ak4Hxx/16wf8AoEder15R4S/5OB8cf9esH/oEder0AFFFFABRRRQA&#10;UUUUAFFFFABRRRQAUUUUAFFFFABRRRQAUUUUAFFFFABRRRQAUUUUAFFFFABRRRQAUUUUAFFFFABR&#10;RRQAUUUUAFFFFABRRRQAUUUUAFFFFABRRRQAUUUUAFFFFABRRRQAUUUUAFFFFABRRRQAUUUUAFFF&#10;FABRRRQAUUUUAFFFFABRRRQAUUUUAFFFFABRRRQAUUUUAFFFFABRRRQAUUUUAFFFFABRRRQAUUUU&#10;AFFFFABRRRQAUUUUAFFFFAHJaN/yU3xR/wBelj/KWutrktG/5Kb4o/69LH+UtdbQAUUUUAFFFFAB&#10;RRRQAUUUUAFFFFAHP+O/+SeeJv8AsFXX/opqyfhD/wAkp0D/AK4t/wCjGrW8d/8AJPPE3/YKuv8A&#10;0U1ZPwh/5JToH/XFv/RjUAdtRRRQAV5n4P8A+S2+P/8Acs//AEUK9MrzPwf/AMlt8f8A+5Z/+ihQ&#10;B6ZRRRQAUUUUAFFFFABRRRQAUUUUAFFFFABRRRQAUUUUAFFFFABRRRQAUUUUAFFFFABRRRQAUUUU&#10;AFFFFABRRRQAUUUUAFFFFABRRRQAUUUUAFFFFABRRRQAUUUUAFFFFABRRRQAUUUUAFFFFABRRRQA&#10;UUUUAFFFFABRRRQAUUUUAFFFFABXkP7Of/JP9R/7C0v/AKKir16vIf2c/wDkn+o/9haX/wBFRUAe&#10;vUUUUAFeQ+Iv+TnvCX/YLk/9Bua9eryHxF/yc94S/wCwXJ/6Dc0AevUUUUAFFFFABRRRQAUUUUAF&#10;FFFABRRRQAUUUUAFcj8Rf+QDYf8AYXsf/ShK66uR+Iv/ACAbD/sL2P8A6UJQB11FFFABRRRQAUUU&#10;UAFFFFABRRRQAUUUUAFFFFABXmPxB/5Kt8N/+vi7/wDQY69OrzH4g/8AJVvhv/18Xf8A6DHQB6dR&#10;RRQAUUUUAFFFFABRRRQB5R4S/wCTgfHH/XrB/wCgR16vXlHhL/k4Hxx/16wf+gR16vQAUUUUAFFF&#10;FABRRRQAUUUUAFFFFABRRRQAUUUUAFFFFABRRRQAUUUUAFFFFABRRRQAUUUUAFFFFABRRRQAUUUU&#10;AFFFFABRRRQAUUUUAFFFFABRRRQAUUUUAFFFFABRRRQAUUUUAFFFFABRRRQAUUUUAFFFFABRRRQA&#10;UUUUAFFFFABRRRQAUUUUAFFFFABRRRQAUUUUAFFFFABRRRQAUUUUAFFFFABRRRQAUUUUAFFFFABR&#10;RRQAUUUUAFFFFABRRRQAUUUUAclo3/JTfFH/AF6WP8pa62uS0b/kpvij/r0sf5S11tABRRRQAUUU&#10;UAFFFFABRRRQAUUUUAc/47/5J54m/wCwVdf+imrJ+EP/ACSnQP8Ari3/AKMatbx3/wAk88Tf9gq6&#10;/wDRTVk/CH/klOgf9cW/9GNQB21FFFABXmfg/wD5Lb4//wByz/8ARQr0yvM/B/8AyW3x/wD7ln/6&#10;KFAHplFFFABRRRQAUUUUAFFFFABRRRQAUUUUAFFFFABRRRQAUUUUAFFFFABRRRQAUUUUAFFFFABR&#10;RRQAUUUUAFFFFABRRRQAUUUUAFFFFABRRRQAUUUUAFFFFABRRRQAUUUUAFFFFABRRRQAUUUUAFFF&#10;FABRRRQAUUUUAFFFFABRRRQAUUUUAFeQ/s5/8k/1H/sLS/8AoqKvXq8h/Zz/AOSf6j/2Fpf/AEVF&#10;QB69RRRQAV5D4i/5Oe8Jf9guT/0G5r16vIfEX/Jz3hL/ALBcn/oNzQB69RRRQAUUUUAFFFFABRRR&#10;QAUUUUAFFFFABRRRQAVyPxF/5ANh/wBhex/9KErrq5H4i/8AIBsP+wvY/wDpQlAHXUUUUAFFFFAB&#10;RRRQAUUUUAFFFFABRRRQAUUUUAFeY/EH/kq3w3/6+Lv/ANBjr06vMfiD/wAlW+G//Xxd/wDoMdAH&#10;p1FFFABRRRQAUUUUAFFFFAHlHhL/AJOB8cf9esH/AKBHXq9eUeEv+TgfHH/XrB/6BHXq9ABRRRQA&#10;UUUUAFFFFABRRRQAUUUUAFFFFABRRRQAUUUUAFFFFABRRRQAUUUUAFFFFABRRRQAUUUUAFFFFABR&#10;RRQAUUUUAFFFFABRRRQAUUUUAFFFFABRRRQAUUUUAFFFFABRRRQAUUUUAFFFFABRRRQAUUUUAFFF&#10;FABRRRQAUUUUAFFFFABRRRQAUUUUAFFFFABRRRQAUUUUAFFFFABRRRQAUUUUAFFFFABRRRQAUUUU&#10;AFFFFABRRRQAUUUUAFFFFABRRRQByWjf8lN8Uf8AXpY/ylrra5LRv+Sm+KP+vSx/lLXW0AFFFFAB&#10;RRRQAUUUUAFFFFABRRRQBz/jv/knnib/ALBV1/6Kasn4Q/8AJKdA/wCuLf8Aoxq1vHf/ACTzxN/2&#10;Crr/ANFNWT8If+SU6B/1xb/0Y1AHbUUUUAFeZ+D/APktvj//AHLP/wBFCvTK8z8H/wDJbfH/APuW&#10;f/ooUAemUUUUAFFFFABRRRQAUUUUAFFFFABRRRQAUUUUAFFFFABRRRQAUUUUAFFFFABRRRQAUUUU&#10;AFFFFABRRRQAUUUUAFFFFABRRRQAUUUUAFFFFABRRRQAUUUUAFFFFABRRRQAUUUUAFFFFABRRRQA&#10;UUUUAFFFFABRRRQAUUUUAFFFFABRRRQAV5D+zn/yT/Uf+wtL/wCioq9eryH9nP8A5J/qP/YWl/8A&#10;RUVAHr1FFFABXkPiL/k57wl/2C5P/QbmvXq8h8Rf8nPeEv8AsFyf+g3NAHr1FFFABRRRQAUUUUAF&#10;FFFABRRRQAUUUUAFFFFABXI/EX/kA2H/AGF7H/0oSuurkfiL/wAgGw/7C9j/AOlCUAddRRRQAUUU&#10;UAFFFFABRRRQAUUUUAFFFFABRRRQAV5j8Qf+SrfDf/r4u/8A0GOvTq8x+IP/ACVb4b/9fF3/AOgx&#10;0AenUUUUAFFFFABRRRQAUUUUAeUeEv8Ak4Hxx/16wf8AoEder15R4S/5OB8cf9esH/oEder0AFFF&#10;FABRRRQAUUUUAFFFFABRRRQAUUUUAFFFFABRRRQAUUUUAFFFFABRRRQAUUUUAFFFFABRRRQAUUUU&#10;AFFFFABRRRQAUUUUAFFFFABRRRQAUUUUAFFFFABRRRQAUUUUAFFFFABRRRQAUUUUAFFFFABRRRQA&#10;UUUUAFFFFABRRRQAUUUUAFFFFABRRRQAUUUUAFFFFABRRRQAUUUUAFFFFABRRRQAUUUUAFFFFABR&#10;RRQAUUUUAFFFFABRRRQAUUUUAFFFFAHJaN/yU3xR/wBelj/KWutrktG/5Kb4o/69LH+UtdbQAUUU&#10;UAFFFFABRRRQAUUUUAFFFFAHP+O/+SeeJv8AsFXX/opqyfhD/wAkp0D/AK4t/wCjGrW8d/8AJPPE&#10;3/YKuv8A0U1ZPwh/5JToH/XFv/RjUAdtRRRQAV5n4P8A+S2+P/8Acs//AEUK9MrzPwf/AMlt8f8A&#10;+5Z/+ihQB6ZRRRQAUUUUAFFFFABRRRQAUUUUAFFFFABRRRQAUUUUAFFFFABRRRQAUUUUAFFFFABR&#10;RRQAUUUUAFFFFABRRRQAUUUUAFFFFABRRRQAUUUUAFFFFABRRRQAUUUUAFFFFABRRRQAUUUUAFFF&#10;FABRRRQAUUUUAFFFFABRRRQAUUUUAFFFFABXkP7Of/JP9R/7C0v/AKKir16vIf2c/wDkn+o/9haX&#10;/wBFRUAevUUUUAFeQ+Iv+TnvCX/YLk/9Bua9eryHxF/yc94S/wCwXJ/6Dc0AevUUUUAFFFFABRRR&#10;QAUUUUAFFFFABRRRQAUUUUAFcj8Rf+QDYf8AYXsf/ShK66uR+Iv/ACAbD/sL2P8A6UJQB11FFFAB&#10;RRRQAUUUUAFFFFABRRRQAUUUUAFFFFABXmPxB/5Kt8N/+vi7/wDQY69OrzH4g/8AJVvhv/18Xf8A&#10;6DHQB6dRRRQAUUUUAFFFFABRRRQB5R4S/wCTgfHH/XrB/wCgR16vXlHhL/k4Hxx/16wf+gR16vQA&#10;UUUUAFFFFABRRRQAUUUUAFFFFABRRRQAUUUUAFFFFABRRRQAUUUUAFFFFABRRRQAUUUUAFFFFABR&#10;RRQAUUUUAFFFFABRRRQAUUUUAFFFFABRRRQAUUUUAFFFFABRRRQAUUUUAFFFFABRRRQAUUUUAFFF&#10;FABRRRQAUUUUAFFFFABRRRQAUUUUAFFFFABRRRQAUUUUAFFFFABRRRQAUUUUAFFFFABRRRQAUUUU&#10;AFFFFABRRRQAUUUUAFFFFABRRRQAUUUUAclo3/JTfFH/AF6WP8pa62uS0b/kpvij/r0sf5S11tAB&#10;RRRQAUUUUAFFFFABRRRQAUUUUAc/47/5J54m/wCwVdf+imrJ+EP/ACSnQP8Ari3/AKMatbx3/wAk&#10;88Tf9gq6/wDRTVk/CH/klOgf9cW/9GNQB21FFFABXmfg/wD5Lb4//wByz/8ARQr0yvM/B/8AyW3x&#10;/wD7ln/6KFAHplFFFABRRRQAUUUUAFFFFABRRRQAUUUUAFFFFABRRRQAUUUUAFFFFABRRRQAUUUU&#10;AFFFFABRRRQAUUUUAFFFFABRRRQAUUUUAFFFFABRRRQAUUUUAFFFFABRRRQAUUUUAFFFFABRRRQA&#10;UUUUAFFFFABRRRQAUUUUAFFFFABRRRQAUUUUAFeQ/s5/8k/1H/sLS/8AoqKvXq8h/Zz/AOSf6j/2&#10;Fpf/AEVFQB69RRRQAV5D4i/5Oe8Jf9guT/0G5r16vIfEX/Jz3hL/ALBcn/oNzQB69RRRQAUUUUAF&#10;FFFABRRRQAUUUUAFFFFABRRRQAVyPxF/5ANh/wBhex/9KErrq5H4i/8AIBsP+wvY/wDpQlAHXUUU&#10;UAFFFFABRRRQAUUUUAFFFFABRRRQAUUUUAFeY/EH/kq3w3/6+Lv/ANBjr06vMfiD/wAlW+G//Xxd&#10;/wDoMdAHp1FFFABRRRQAUUUUAFFFFAHlHhL/AJOB8cf9esH/AKBHXq9eUeEv+TgfHH/XrB/6BHXq&#10;9ABRRRQAUUUUAFFFFABRRRQAUUUUAFFFFABRRRQAUUUUAFFFFABRRRQAUUUUAFFFFABRRRQAUUUU&#10;AFFFFABRRRQAUUUUAFFFFABRRRQAUUUUAFFFFABRRRQAUUUUAFFFFABRRRQAUUUUAFFFFABRRRQA&#10;UUUUAFFFFABRRRQAUUUUAFFFFABRRRQAUUUUAFFFFABRRRQAUUUUAFFFFABRRRQAUUUUAFFFFABR&#10;RRQAUUUUAFFFFABRRRQAUUUUAFFFFABRRRQByWjf8lN8Uf8AXpY/ylrra5LRv+Sm+KP+vSx/lLXW&#10;0AFFFFABRRRQAUUUUAFFFFABRRRQBz/jv/knnib/ALBV1/6Kasn4Q/8AJKdA/wCuLf8Aoxq1vHf/&#10;ACTzxN/2Crr/ANFNWT8If+SU6B/1xb/0Y1AHbUUUUAFeZ+D/APktvj//AHLP/wBFCvTK8z8H/wDJ&#10;bfH/APuWf/ooUAemUUUUAFFFFABRRRQAUUUUAFFFFABRRRQAUUUUAFFFFABRRRQAUUUUAFFFFABR&#10;RRQAUUUUAFFFFABRRRQAUUUUAFFFFABRRRQAUUUUAFFFFABRRRQAUUUUAFFFFABRRRQAUUUUAFFF&#10;FABRRRQAUUUUAFFFFABRRRQAUUUUAFFFFABRRRQAV5D+zn/yT/Uf+wtL/wCioq9eryH9nP8A5J/q&#10;P/YWl/8ARUVAHr1FFFABXkPiL/k57wl/2C5P/QbmvXq8h8Rf8nPeEv8AsFyf+g3NAHr1FFFABRRR&#10;QAUUUUAFFFFABRRRQAUUUUAFFFFABXI/EX/kA2H/AGF7H/0oSuurkfiL/wAgGw/7C9j/AOlCUAdd&#10;RRRQAUUUUAFFFFABRRRQAUUUUAFFFFABRRRQAV5j8Qf+SrfDf/r4u/8A0GOvTq8x+IP/ACVb4b/9&#10;fF3/AOgx0AenUUUUAFFFFABRRRQAUUUUAeUeEv8Ak4Hxx/16wf8AoEder15R4S/5OB8cf9esH/oE&#10;der0AFFFFABRRRQAUUUUAFFFFABRRRQAUUUUAFFFFABRRRQAUUUUAFFFFABRRRQAUUUUAFFFFABR&#10;RRQAUUUUAFFFFABRRRQAUUUUAFFFFABRRRQAUUUUAFFFFABRRRQAUUUUAFFFFABRRRQAUUUUAFFF&#10;FABRRRQAUUUUAFFFFABRRRQAUUUUAFFFFABRRRQAUUUUAFFFFABRRRQAUUUUAFFFFABRRRQAUUUU&#10;AFFFFABRRRQAUUUUAFFFFABRRRQAUUUUAFFFFAHJaN/yU3xR/wBelj/KWutrktG/5Kb4o/69LH+U&#10;tdbQAUUUUAFFFFABRRRQAUUUUAFFFFAHP+O/+SeeJv8AsFXX/opqyfhD/wAkp0D/AK4t/wCjGrW8&#10;d/8AJPPE3/YKuv8A0U1ZPwh/5JToH/XFv/RjUAdtRRRQAV5n4P8A+S2+P/8Acs//AEUK9MrzPwf/&#10;AMlt8f8A+5Z/+ihQB6ZRRRQAUUUUAFFFFABRRRQAUUUUAFFFFABRRRQAUUUUAFFFFABRRRQAUUUU&#10;AFFFFABRRRQAUUUUAFFFFABRRRQAUUUUAFFFFABRRRQAUUUUAFFFFABRRRQAUUUUAFFFFABRRRQA&#10;UUUUAFFFFABRRRQAUUUUAFFFFABRRRQAUUUUAFFFFABXkP7Of/JP9R/7C0v/AKKir16vIf2c/wDk&#10;n+o/9haX/wBFRUAevUUUUAFeQ+Iv+TnvCX/YLk/9Bua9eryHxF/yc94S/wCwXJ/6Dc0AevUUUUAF&#10;FFFABRRRQAUUUUAFFFFABRRRQAUUUUAFcj8Rf+QDYf8AYXsf/ShK66uR+Iv/ACAbD/sL2P8A6UJQ&#10;B11FFFABRRRQAUUUUAFFFFABRRRQAUUUUAFFFFABXmPxB/5Kt8N/+vi7/wDQY69OrzH4g/8AJVvh&#10;v/18Xf8A6DHQB6dRRRQAUUUUAFFFFABRRRQB5R4S/wCTgfHH/XrB/wCgR16vXlHhL/k4Hxx/16wf&#10;+gR16vQAUUUUAFFFFABRRRQAUUUUAFFFFABRRRQAUUUUAFFFFABRRRQAUUUUAFFFFABRRRQAUUUU&#10;AFFFFABRRRQAUUUUAFFFFABRRRQAUUUUAFFFFABRRRQAUUUUAFFFFABRRRQAUUUUAFFFFABRRRQA&#10;UUUUAFFFFABRRRQAUUUUAFFFFABRRRQAUUUUAFFFFABRRRQAUUUUAFFFFABRRRQAUUUUAFFFFABR&#10;RRQAUUUUAFFFFABRRRQAUUUUAFFFFABRRRQAUUUUAclo3/JTfFH/AF6WP8pa62uS0b/kpvij/r0s&#10;f5S11tABRRRQAUUUUAFFFFABRRRQAUUUUAc/47/5J54m/wCwVdf+imrJ+EP/ACSnQP8Ari3/AKMa&#10;tbx3/wAk88Tf9gq6/wDRTVk/CH/klOgf9cW/9GNQB21FFFABXmfg/wD5Lb4//wByz/8ARQr0yvM/&#10;B/8AyW3x/wD7ln/6KFAHplFFFABRRRQAUUUUAFFFFABRRRQAUUUUAFFFFABRRRQAUUUUAFFFFABR&#10;RRQAUUUUAFFFFABRRRQAUUUUAFFFFABRRRQAUUUUAFFFFABRRRQAUUUUAFFFFABRRRQAUUUUAFFF&#10;FABRRRQAUUUUAFFFFABRRRQAUUUUAFFFFABRRRQAUUUUAFeQ/s5/8k/1H/sLS/8AoqKvXq8h/Zz/&#10;AOSf6j/2Fpf/AEVFQB69RRRQAV5D4i/5Oe8Jf9guT/0G5r16vIfEX/Jz3hL/ALBcn/oNzQB69RRR&#10;QAUUUUAFFFFABRRRQAUUUUAFFFFABRRRQAVyPxE/5ANh/wBhex/9KErrq5L4if8AIBsP+wvY/wDp&#10;QlAHW0UUUAFFFFABRRRQAUUUUAFFFFABRRRQAUUUUAFeY/EH/kq3w3/6+Lv/ANBjr06vMfiD/wAl&#10;W+G//Xxd/wDoMdAHp1FFFABRRRQAUUUUAFFFFAHlHhL/AJOB8cf9esH/AKBHXq9eUeEv+TgfHH/X&#10;rB/6BHXq9ABRRRQAUUUUAFFFFABRRRQAUUUUAFFFFABRRRQAUUUUAFFFFABRRRQAUUUUAFFFFABR&#10;RRQAUUUUAFFFFABRRRQAUUUUAFFFFABRRRQAUUUUAFFFFABRRRQAUUUUAFFFFABRRRQAUUUUAFFF&#10;FABRRRQAUUUUAFFFFABRRRQAUUUUAFFFFABRRRQAUUUUAFFFFABRRRQAUUUUAFFFFABRRRQAUUUU&#10;AFFFFABRRRQAUUUUAFFFFABRRRQAUUUUAFFFFABRRRQByWjf8lN8Uf8AXpY/ylrra5LRv+Sm+KP+&#10;vSx/lLXW0AFFFFABRRRQAUUUUAFFFFABRRRQBz/jv/knnib/ALBV1/6Kasn4Q/8AJKdA/wCuLf8A&#10;oxq1vHf/ACTzxN/2Crr/ANFNWT8If+SU6B/1xb/0Y1AHbUUUUAFeZ+D/APktvj//AHLP/wBFCvTK&#10;8z8H/wDJbfH/APuWf/ooUAemUUUUAFFFFABRRRQAUUUUAFFFFABRRRQAUUUUAFFFFABRRRQAUUUU&#10;AFFFFABRRRQAUUUUAFFFFABRRRQAUUUUAFFFFABRRRQAUUUUAFFFFABRRRQAUUUUAFFFFABRRRQA&#10;UUUUAFFFFABRRRQAUUUUAFFFFABRRRQAUUUUAFFFFABRRRQAV5D+zn/yT/Uf+wtL/wCioq9eryH9&#10;nP8A5J/qP/YWl/8ARUVAHr1FFFABXkPiL/k57wl/2C5P/QbmvXq8h8Rf8nPeEv8AsFyf+g3NAHr1&#10;FFFABRRRQAUUUUAFFFFABRRRQAVw/wAQ/Gt94aXTtL0OxW+17VZDHaQv91QMZZuRwMjuO5PAruK8&#10;m+I9wPDPxO8H+L7xJG0qBZbS4kUEiAurAMf++yffafagCtP4x8f/AA/kivvHNvZaho1wShm08Dfb&#10;yYJVTwODjHQ/XsUstO+LHi+zTXR4jttBiuF821sFiB2oeV3fKTyMHnJ56DpTvix4u0jxJ4THh3w7&#10;dQ6zqV+6skVkwmKInzsxx04HTrXceFPGmg614Xtb6HUbWER26/aIpZlVrcgYIcHGOR16HrQBj/Dv&#10;xjrGpalqfhbxVDFD4h0sBmaL7txEcYcD8V6f3hwORWr8QudCsf8AsL2P/pQlcl4N1CPxX8bPEHiL&#10;TFEmkWmnLpy3IziaTejZHYj5W/Dae9dd8Qf+QFY/9hex/wDShKAOrooooAKKKKACiiigAooooAKK&#10;KKACiiigAooooAK8x+IP/JVvhv8A9fF3/wCgx16dXmPxB/5Kt8N/+vi7/wDQY6APTqKKKACiiigA&#10;ooooAKKKKAPKPCX/ACcD44/69YP/AECOvV68o8Jf8nA+OP8Ar1g/9Ajr1egAooooAKKKKACiiigA&#10;ooooAKKKKACiiigAooooAKKKKACiiigAooooAKKKKACiiigAooooAKKKKACiiigAooooAKKKKACi&#10;iigAooooAKKKKACiiigAooooAKKKKACiiigAooooAKKKKACiiigAooooAKKKKACiiigAooooAKKK&#10;KACiiigAooooAKKKKACiiigAooooAKKKKACiiigAooooAKKKKACiiigAooooAKKKKACiiigAoooo&#10;AKKKKACiiigAooooA5LRv+Sm+KP+vSx/lLXW1yWjf8lN8Uf9elj/AClrraACiiigAooooAKKKKAC&#10;iiigAooooA5/x3/yTzxN/wBgq6/9FNWT8If+SU6B/wBcW/8ARjVreO/+SeeJv+wVdf8AopqyfhD/&#10;AMkp0D/ri3/oxqAO2ooooAK8z8H/APJbfH/+5Z/+ihXpleZ+D/8Aktvj/wD3LP8A9FCgD0yiiigA&#10;ooooAKKKKACiiigAooooAKKKKACiiigAooooAKKKKACiiigAooooAKKKKACiiigAooooAKKKKACi&#10;iigAooooAKKKKACiiigAooooAKKKKACiiigAooooAKKKKACiiigAooooAKKKKACiiigAooooAKKK&#10;KACiiigAooooAKKKKACvIf2c/wDkn+o/9haX/wBFRV69XkP7Of8AyT/Uf+wtL/6KioA9eooooAK8&#10;h8Rf8nPeEv8AsFyf+g3NevV5D4i/5Oe8Jf8AYLk/9BuaAPXqKKKACiiigAooooAKKKKACiiigAqj&#10;rC6W+k3A1oWp0/b+++17fLx77uKvV5N8SbU+KPiV4R8H3ssiaPcLLd3CI2POZFYhc+wT/wAeJ9KA&#10;Ov8AC+ieCtKsG1zw7Z6dBbTIzG9j6FATn526LkH24ry/W7n4F3+vSS3RPnPITLJarOsLMe/y8fio&#10;9T710nxUsEtfD3hnwfpKLYabqeqRWciwjaFQnO38Sc+5Fd7Y+EvD+naUmmW2j2YtFTYUaFW3D/aJ&#10;5Y+5oAPC0Ph+Dw/br4YFoNLxmI2pBUnuSepb1zz61m/EH/kBWP8A2F7H/wBKErkfBVgPCXxn8QeG&#10;NNbbo1zYLqMdtnIhfci4HoPmb8NvpXXfEH/kBWP/AGF7H/0oSgDq6KKKACiiigAooooAKKKKACii&#10;igAooooAKKKKACvMfiD/AMlW+G//AF8Xf/oMdenV5j8Qf+SrfDf/AK+Lv/0GOgD06iiigAooooAK&#10;KKKACiiigDyjwl/ycD44/wCvWD/0COvV68o8Jf8AJwPjj/r1g/8AQI69XoAKKKKACiiigAooooAK&#10;KKKACiiigAooooAKKKKACiiigAooooAKKKKACiiigAooooAKKKKACiiigAooooAKKKKACiiigAoo&#10;ooAKKKKACiiigAooooAKKKKACiiigAooooAKKKKACiiigAooooAKKKKACiiigAooooAKKKKACiii&#10;gAooooAKKKKACiiigAooooAKKKKACiiigAooooAKKKKACiiigAooooAKKKKACiiigAooooAKKKKA&#10;CiiigAooooAKKKKAOS0b/kpvij/r0sf5S11tclo3/JTfFH/XpY/ylrraACiiigAooooAKKKKACii&#10;igAooooA5/x3/wAk88Tf9gq6/wDRTVk/CH/klOgf9cW/9GNWt47/AOSeeJv+wVdf+imrJ+EP/JKd&#10;A/64t/6MagDtqKKKACvM/B//ACW3x/8A7ln/AOihXpleZ+D/APktvj//AHLP/wBFCgD0yiiigAoo&#10;ooAKKKKACiiigAooooAKKKKACiiigAooooAKKKKACiiigAooooAKKKKACiiigAooooAKKKKACiii&#10;gAooooAKKKKACiiigAooooAKKKKACiiigAooooAKKKKACiiigAooooAKKKKACiiigAooooAKKKKA&#10;CiiigAooooAKKKKACvIf2c/+Sf6j/wBhaX/0VFXr1eQ/s5/8k/1H/sLS/wDoqKgD16iiigAryHxF&#10;/wAnPeEv+wXJ/wCg3NevV5D4i/5Oe8Jf9guT/wBBuaAPXqKKKACiiigAooooAKKKKACiiigArifi&#10;H4KuvE8NhqWj3gstf0qQy2U7fdOcZRuDwcD178cmu2rhPH/xMt/h/cWiXmj3t1DcoWWeEgIGB+6S&#10;e+OaAOL8Taz4x1fw2dI8R+A9QOoW7JcQX+lv5iLMn3XAAIHuN3QnpWzpHxJ8Z3WlxwS/DzU5dU2h&#10;PN/1MDt/eJYDaPbP4ipLf4zG6hSaHwT4ikidQyukAYMD0II7VzPi/wCLusjV/D5sdH1rS4Vuwbm3&#10;ngCm9Tcn7tMjk4yOP7woA7zwF4R1TT9S1PxT4meJ/EOq4WRIuUtohjEan8Fzyfujk9a0fiD/AMgK&#10;x/7C9j/6UJVTwj8Q28V61JpzeGtX0wJA03nXkW1ThlG36/Nn8KtfEL/kBWP/AGF7H/0oSgDrKKKK&#10;ACiiigAooooAKKKKACiiigAooooAKKKKACvMfiD/AMlW+G//AF8Xf/oMdenV5j8Qf+SrfDf/AK+L&#10;v/0GOgD06iiigAooooAKKKKACiiigDyjwl/ycD44/wCvWD/0COvV68o8Jf8AJwPjj/r1g/8AQI69&#10;XoAKKKKACiiigAooooAKKKKACiiigAooooAKKKKACiiigAooooAKKKKACiiigAooooAKKKKACiii&#10;gAooooAKKKKACiiigAooooAKKKKACiiigAooooAKKKKACiiigAooooAKKKKACiiigAooooAKKKKA&#10;CiiigAooooAKKKKACiiigAooooAKKKKACiiigAooooAKKKKACiiigAooooAKKKKACiiigAooooAK&#10;KKKACiiigAooooAKKKKACiiigAooooAKKKKAOS0b/kpvij/r0sf5S11tclo3/JTfFH/XpY/ylrra&#10;ACiiigAooooAKKKKACiiigAooooA5/x3/wAk88Tf9gq6/wDRTVk/CH/klOgf9cW/9GNWt47/AOSe&#10;eJv+wVdf+imrJ+EP/JKdA/64t/6MagDtqKKKACvM/B//ACW3x/8A7ln/AOihXpleZ+D/APktvj//&#10;AHLP/wBFCgD0yiiigAooooAKKKKACiiigAooooAKKKKACiiigAooooAKKKKACiiigAooooAKKKKA&#10;CiiigAooooAKKKKACiiigAooooAKKKKACiiigAooooAKKKKACiiigAooooAKKKKACiiigAooooAK&#10;KKKACiiigAooooAKKKKACiiigAooooAKKKKACvIf2c/+Sf6j/wBhaX/0VFXr1eQ/s5/8k/1H/sLS&#10;/wDoqKgD16iiigAryHxF/wAnPeEv+wXJ/wCg3NevV5D4i/5Oe8Jf9guT/wBBuaAPXqKKKACiiigA&#10;ooooAKKKKACiiigAqnqmlWGt6dLYanaRXVrKMPFKuQff2PuOauUUAeUPZeJPhOzTaWLjXvCAO6Sy&#10;YlriwXuYz/Eg649u3LHG8eeJtI8T+I/hlf6Rex3EL6wuQDhkPmw5DL1B+v15BBr3CvP7/wCD/hq7&#10;8YWfiW2E9jdW9yl00VsVEUrowYEqRxnHOMZ69aAPQK5L4h/8gGx/7C9j/wClCV1tcl8RP+QDYf8A&#10;YXsf/ShKAOtooooAKKKKACiiigAooooAKKKKACiiigAooooAK8x+IP8AyVb4b/8AXxd/+gx16dXm&#10;PxB/5Kt8N/8Ar4u//QY6APTqKKKACiiigAooooAKKKKAPKPCX/JwPjj/AK9YP/QI69Xryjwl/wAn&#10;A+OP+vWD/wBAjr1egAooooAKKKKACiiigAooooAKKKKACiiigAooooAKKKKACiiigAooooAKKKKA&#10;CiiigAooooAKKKKACiiigAooooAKKKKACiiigAooooAKKKKACiiigAooooAKKKKACiiigAooooAK&#10;KKKACiiigAooooAKKKKACiiigAooooAKKKKACiiigAooooAKKKKACiiigAooooAKKKKACiiigAoo&#10;ooAKKKKACiiigAooooAKKKKACiiigAooooAKKKKACiiigAooooA5LRv+Sm+KP+vSx/lLXW1yWjf8&#10;lN8Uf9elj/KWutoAKKKKACiiigAooooAKKKKACiiigDn/Hf/ACTzxN/2Crr/ANFNWT8If+SU6B/1&#10;xb/0Y1a3jv8A5J54m/7BV1/6Kasn4Q/8kp0D/ri3/oxqAO2ooooAK8z8H/8AJbfH/wDuWf8A6KFe&#10;mV5n4P8A+S2+P/8Acs//AEUKAPTKKKKACiiigAooooAKKKKACiiigAooooAKKKKACiiigAooooAK&#10;KKKACiiigAooooAKKKKACiiigAooooAKKKKACiiigAooooAKKKKACiiigAooooAKKKKACiiigAoo&#10;ooAKKKKACiiigAooooAKKKKACiiigAooooAKKKKACiiigAooooAK8h/Zz/5J/qP/AGFpf/RUVevV&#10;5D+zn/yT/Uf+wtL/AOioqAPXqKKKACvIfEX/ACc94S/7Bcn/AKDc169XkPiL/k57wl/2C5P/AEG5&#10;oA9eooooAKKKKACiiigAooooAKKKKACiiigAooooAK5H4if8gGw/7C9j/wClCV11cj8Rf+QDYf8A&#10;YXsf/ShKAOuooooAKKKKACiiigAooooAKKKKACiiigAooooAK8x+IP8AyVb4b/8AXxd/+gx16dXm&#10;PxB/5Kt8N/8Ar4u//QY6APTqKKKACiiigAooooAKKKKAPKPCX/JwPjj/AK9YP/QI69Xryjwl/wAn&#10;A+OP+vWD/wBAjr1egAooooAKKKKACiiigAooooAKKKKACiiigAooooAKKKKACiiigAooooAKKKKA&#10;CiiigAooooAKKKKACiiigAooooAKKKKACiiigAooooAKKKKACiiigAooooAKKKKACiiigAooooAK&#10;KKKACiiigAooooAKKKKACiiigAooooAKKKKACiiigAooooAKKKKACiiigAooooAKKKKACiiigAoo&#10;ooAKKKKACiiigAooooAKKKKACiiigAooooAKKKKACiiigAooooA5LRv+Sm+KP+vSx/lLXW1yWjf8&#10;lN8Uf9elj/KWutoAKKKKACiiigAooooAKKKKACiiigDn/Hf/ACTzxN/2Crr/ANFNWT8If+SU6B/1&#10;xb/0Y1a3jv8A5J54m/7BV1/6Kasn4Q/8kp0D/ri3/oxqAO2ooooAK8z8H/8AJbfH/wDuWf8A6KFe&#10;mV5n4P8A+S2+P/8Acs//AEUKAPTKKKKACiiigAooooAKKKKACiiigAooooAKKKKACiiigAooooAK&#10;KKKACiiigAooooAKKKKACiiigAooooAKKKKACiiigAooooAKKKKACiiigAooooAKKKKACiiigAoo&#10;ooAKKKKACiiigAooooAKKKKACiiigAooooAKKKKACiiigAooooAK8h/Zz/5J/qP/AGFpf/RUVevV&#10;5D+zn/yT/Uf+wtL/AOioqAPXqKKKACvIfEX/ACc94S/7Bcn/AKDc169XkPiL/k57wl/2C5P/AEG5&#10;oA9eooooAKKKKACiiigAooooAKKKKACiiigAooooAK5H4i/8gGw/7C9j/wClCV11cj8Rf+QDYf8A&#10;YXsf/ShKAOuooooAKKKKACiiigAooooAKKKKACiiigAooooAK8x+IP8AyVb4b/8AXxd/+gx16dXm&#10;PxB/5Kt8N/8Ar4u//QY6APTqKKKACiiigAooooAKKKKAPKPCX/JwPjj/AK9YP/QI69Xryjwl/wAn&#10;A+OP+vWD/wBAjr1egAooooAKKKKACiiigAooooAKKKKACiiigAooooAKKKKACiiigAooooAKKKKA&#10;CiiigAooooAKKKKACiiigAooooAKKKKACiiigAooooAKKKKACiiigAooooAKKKKACiiigAooooAK&#10;KKKACiiigAooooAKKKKACiiigAooooAKKKKACiiigAooooAKKKKACiiigAooooAKKKKACiiigAoo&#10;ooAKKKKACiiigAooooAKKKKACiiigAooooAKKKKACiiigAooooA5LRv+Sm+KP+vSx/lLXW1yWjf8&#10;lN8Uf9elj/KWutoAKKKKACiiigAooooAKKKKACiiigDn/Hf/ACTzxN/2Crr/ANFNWT8If+SU6B/1&#10;xb/0Y1a3jv8A5J54m/7BV1/6Kasn4Q/8kp0D/ri3/oxqAO2ooooAK8z8H/8AJbfH/wDuWf8A6KFe&#10;mV5n4P8A+S2+P/8Acs//AEUKAPTKKKKACiiigAooooAKKKKACiiigAooooAKKKKACiiigAooooAK&#10;KKKACiiigAooooAKKKKACiiigAooooAKKKKACiiigAooooAKKKKACiiigAooooAKKKKACiiigAoo&#10;ooAKKKKACiiigAooooAKKKKACiiigAooooAKKKKACiiigAooooAK8h/Zz/5J/qP/AGFpf/RUVevV&#10;5D+zn/yT/Uf+wtL/AOioqAPXqKKKACvIfEX/ACc94S/7Bcn/AKDc169XkPiL/k57wl/2C5P/AEG5&#10;oA9eooooAKKKKACiiigAooooAKKKKACiiigAooooAK5H4i/8gGw/7C9j/wClCV11cj8Rf+QDYf8A&#10;YXsf/ShKAOuooooAKKKKACiiigAooooAKKKKACiiigAooooAK8x+IP8AyVb4b/8AXxd/+gx16dXm&#10;PxB/5Kt8N/8Ar4u//QY6APTqKKKACiiigAooooAKKKKAPKPCX/JwPjj/AK9YP/QI69Xryjwl/wAn&#10;A+OP+vWD/wBAjr1egAooooAKKKKACiiigAooooAKKKKACiiigAooooAKKKKACiiigAooooAKKKKA&#10;CiiigAooooAKKKKACiiigAooooAKKKKACiiigAooooAKKKKACiiigAooooAKKKKACiiigAooooAK&#10;KKKACiiigAooooAKKKKACiiigAooooAKKKKACiiigAooooAKKKKACiiigAooooAKKKKACiiigAoo&#10;ooAKKKKACiiigAooooAKKKKACiiigAooooAKKKKACiiigAooooA5LRv+Sm+KP+vSx/lLXW1yWjf8&#10;lN8Uf9elj/KWutoAKKKKACiiigAooooAKKKKACiiigDn/Hf/ACTzxN/2Crr/ANFNWT8If+SU6B/1&#10;xb/0Y1a3jv8A5J54m/7BV1/6Kasn4Q/8kp0D/ri3/oxqAO2ooooAK8z8H/8AJbfH/wDuWf8A6KFe&#10;mV5n4P8A+S2+P/8Acs//AEUKAPTKKKKACiiigAooooAKKKKACiiigAooooAKKKKACiiigAooooAK&#10;KKKACiiigAooooAKKKKACiiigAooooAKKKKACiiigAooooAKKKKACiiigAooooAKKKKACiiigAoo&#10;ooAKKKKACiiigAooooAKKKKACiiigAooooAKKKKACiiigAooooAK8h/Zz/5J/qP/AGFpf/RUVevV&#10;5D+zn/yT/Uf+wtL/AOioqAPXqKKKACvIfEX/ACc94S/7Bcn/AKDc169XkPiL/k57wl/2C5P/AEG5&#10;oA9eooooAKKKKACiiigAooooAKKKKACiiigAooooAK5H4i/8gGw/7C9j/wClCV11cj8Rf+QDYf8A&#10;YXsf/ShKAOuooooAKKKKACiiigAooooAKKKKACiiigAooooAK8x+IP8AyVb4b/8AXxd/+gx16dXm&#10;PxB/5Kt8N/8Ar4u//QY6APTqKKKACiiigAooooAKKKKAPKPCX/JwPjj/AK9YP/QI69Xryjwl/wAn&#10;A+OP+vWD/wBAjr1egAooooAKKKKACiiigAooooAKKKKACiiigAooooAKKKKACiiigAooooAKKKKA&#10;CiiigAooooAKKKKACiiigAooooAKKKKACiiigAooooAKKKKACiiigAooooAKKKKACiiigAooooAK&#10;KKKACiiigAooooAKKKKACiiigAooooAKKKKACiiigAooooAKKKKACiiigAooooAKKKKACiiigAoo&#10;ooAKKKKACiiigAooooAKKKKACiiigAooooAKKKKAGSSxwxmSV1RB1ZjgCsWTxt4UhkMcvifRUkU4&#10;KtfxAj8N1eW6LoM3xo1XUde8QX9yvh61u3ttP06BygYLg7m47gjkck56ACuuHwR+HgAB8Pk+5vZ/&#10;/i6AO4s9QstRi82xvLe6j/vwSq4/MGrNeQeJfhBY6Dp9zrvge6vNH1WyjM0caTs6S7RkqdxJ5Gep&#10;I9Riu+8C+In8V+CdL1uRVWW5iPmhRxvVijY9sqaAKej/APJTPFH/AF6WP8pa62uU0f8A5KV4n/69&#10;LH/2rXV0AFFFFABRRRQAUUUUAFFFFABRRRQBz/jv/knnib/sFXX/AKKasn4Q/wDJKdA/64t/6Mat&#10;bx3/AMk88Tf9gq6/9FNWT8If+SU6B/1xb/0Y1AHbUUUUAFeZ+D/+S2+P/wDcs/8A0UK9MrzPwf8A&#10;8lt8f/7ln/6KFAHplFFFABRRRQAUUUUAFFFFABRRRQAUUUUAFFFFABRRRQAUUUUAFFFFABRRRQAU&#10;UUUAFFFFABRRRQAUUUUAFFFFABRRRQAUUUUAFFFFABRRRQAUUUUAFFFFABRRRQAUUUUAFFFFABRR&#10;RQAUUUUAFFFFABRRRQAUUUUAFFFFABRRRQAUUUUAFeQ/s5/8k/1H/sLS/wDoqKvXq8h/Zz/5J/qP&#10;/YWl/wDRUVAHr1FFFABXkPiL/k57wl/2C5P/AEG5r16vIfEX/Jz3hL/sFyf+g3NAHr1FFFABRRRQ&#10;AUUUUAFFFFABRRRQAUUUUAFFFFABXI/EX/kA2H/YXsf/AEoSuurkfiL/AMgGw/7C9j/6UJQB11FF&#10;FABRRRQAUUUUAFFFFABRRRQAUUUUAFFFFABXmPxB/wCSrfDf/r4u/wD0GOvTq8x+IP8AyVb4b/8A&#10;Xxd/+gx0AenUUUUAFFFFABRRRQAUUUUAeUeEv+TgfHH/AF6wf+gR16vXlHhL/k4Hxx/16wf+gR16&#10;vQAUUUUAFFFFABRRRQAUUUUAFFFFABRRRQAUUUUAFFFFABRRRQAUUUUAFFFFABRRRQAUUUUAFFFF&#10;ABRRRQAUUUUAFFFFABRRRQAUUUUAFFFFABRRRQAUUUUAFFFFABRRRQAUUUUAFFFFABRRRQAUUUUA&#10;FFFFABRRRQAUUUUAFFFFABRRRQAUUUUAFFFFABRRRQAUUUUAFFFFABRRRQAUUUUAFFFFABRRRQAU&#10;UUUAFFFFABRRRQAUUUUAFFFFAHjVsPEnwh1PUobXQ59a8KXdy11EbQZmtS2MqR6AAe3GcjJq4/7Q&#10;nhSJ/Lm03XY5R1RraMEf+RK2PEvxUt9M12Tw/oOj3niDWYh+9gteEiPozYPPrgcdCQayz4q+L0rC&#10;SHwBYJEf4ZL6Pd/6MH8qAKWr/EDxB490yXRvBfhjUolvYzFLqOoIIo4o2GGIIJGcZ5zn0BNekeEf&#10;D0XhTwpp2iRP5gtItrOBjc5JZj+LEmuFT4t6nodxHF438H3ujW7uE+3Qt50IJ9cD+RJ9q9Qgniur&#10;eO4gkWSGVQ6OhyGUjIIPpQBzGj/8lK8T/wDXpY/+1a6uuU0f/kpXif8A69LH/wBq11dABRRRQAUU&#10;UUAFFFFABRRRQAUUUUAc/wCO/wDknnib/sFXX/opqyfhD/ySnQP+uLf+jGrW8d/8k88Tf9gq6/8A&#10;RTVk/CH/AJJToH/XFv8A0Y1AHbUUUUAFeZ+D/wDktvj/AP3LP/0UK9MrzPwf/wAlt8f/AO5Z/wDo&#10;oUAemUUUUAFFFFABRRRQAUUUUAFFFFABRRRQAUUUUAFFFFABRRRQAUUUUAFFFFABRRRQAUUUUAFF&#10;FFABRRRQAUUUUAFFFFABRRRQAUUUUAFFFFABRRRQAUUUUAFFFFABRRRQAUUUUAFFFFABRRRQAUUU&#10;UAFFFFABRRRQAUUUUAFFFFABRRRQAV5D+zn/AMk/1H/sLS/+ioq9eryH9nP/AJJ/qP8A2Fpf/RUV&#10;AHr1FFFABXkPiL/k57wl/wBguT/0G5r16vIfEX/Jz3hL/sFyf+g3NAHr1FFFABRRRQAUUUUAFFFF&#10;ABRRRQAUUUUAFFFFABXI/EX/AJANh/2F7H/0oSuurkfiL/yAbD/sL2P/AKUJQB11FFFABRRRQAUU&#10;UUAFFFFABRRRQAUUUUAFFFFABXmPxB/5Kt8N/wDr4u//AEGOvTq8x+IP/JVvhv8A9fF3/wCgx0Ae&#10;nUUUUAFFFFABRRRQAUUUUAeUeEv+TgfHH/XrB/6BHXq9eUeEv+TgfHH/AF6wf+gR16vQAUUUUAFF&#10;FFABRRRQAUUUUAFFFFABRRRQAUUUUAFFFFABRRRQAUUUUAFFFFABRRRQAUUUUAFFFFABRRRQAUUU&#10;UAFFFFABRRRQAUUUUAFFFFABRRRQAUUUUAFFFFABRRRQAUUUUAFFFFABRRRQAUUUUAFFFFABRRRQ&#10;AUUUUAFFFFABRRRQAUUUUAFFFFABRRRQAUUUUAFFFFABRRRQAUUUUAFFFFABRRRQAUUUUAFFFFAB&#10;RRRQAUUUUAFFFFAHkvwNa2itPElrcsv/AAkK6rKb8PjzGA4B913b/wASfWvWq4XxV8LtH8TakNYt&#10;rq70nVx/y+WD7S5Hdh3PuMGsAfC3xtGNsXxV1UqT/HAxI/Ey0Adr4/n0qDwHrR1loxZtaSKQ5GWY&#10;qdoXP8WcY98Vm/CJLpPhToAvAwl8liN39wyMU/8AHNtYdj8Fbae7gufFfiXVfEbQtuSK6kYRZ9wW&#10;Y49s16hHGkUSxxoqRoAqqowAB0AoA5bR/wDkpXif/r0sf/atdXXJ6P8A8lL8Uf8AXpY/+1a6ygAo&#10;oooAKKKKACiiigAooooAKKKKAOf8d/8AJPPE3/YKuv8A0U1ZPwh/5JToH/XFv/RjVreO/wDknnib&#10;/sFXX/opqyfhD/ySnQP+uLf+jGoA7aiiigArzPwf/wAlt8f/AO5Z/wDooV6ZXmfg/wD5Lb4//wBy&#10;z/8ARQoA9MooooAKKKKACiiigAooooAKKKKACiiigAooooAKKKKACiiigAooooAKKKKACiiigAoo&#10;ooAKKKKACiiigAooooAKKKKACiiigAooooAKKKKACiiigAooooAKKKKACiiigAooooAKKKKACiii&#10;gAooooAKKKKACiiigAooooAKKKKACiiigAryH9nP/kn+o/8AYWl/9FRV69XkP7Of/JP9R/7C0v8A&#10;6KioA9eooooAK8h8Rf8AJz3hL/sFyf8AoNzXr1eQ+Iv+TnvCX/YLk/8AQbmgD16iiigAooooAKKK&#10;KACiiigAooooAKKKKACiiigArkfiL/yAbD/sL2P/AKUJXXVyPxF/5ANh/wBhex/9KEoA66iiigAo&#10;oooAKKKKACiiigAooooAKKKKACiiigArzH4g/wDJVvhv/wBfF3/6DHXp1eY/EH/kq3w3/wCvi7/9&#10;BjoA9OooooAKKKKACiiigAooooA8o8Jf8nA+OP8Ar1g/9Ajr1evKPCX/ACcD44/69YP/AECOvV6A&#10;CiiigAooooAKKKKACiiigAooooAKKKKACiiigAooooAKKKKACiiigAooooAKKKKACiiigAooooAK&#10;KKKACiiigAooooAKKKKACiiigAooooAKKKKACiiigAooooAKKKKACiiigAooooAKKKKACiiigAoo&#10;ooAKKKKACiiigAooooAKKKKACiiigAooooAKKKKACiiigAooooAKKKKACiiigAooooAKKKKACiii&#10;gAooooAKKKKACiiigAooooA+bvhDa+LBo2q614bv1mlt7zy5tKuW/c3K7Qcg9Vfng8Zr1XQ/ix4f&#10;1G5bTtWMmgavGdstnqX7vDf7Lngj06E+lcj+zg2fDWuD/p/B/wDHBXqHiHwloPiq2EGtaZBdhRhH&#10;YYdP91hyPwNAGyrK6hlIZTyCDwaWvI5PgpdaSzN4R8Z6vpKHJEDuXTP/AAErx9QTXonhXTtU0rw3&#10;aWWtal/aWoRb/NusEeZl2K9fRSB+FAGXo/8AyUzxR/16WP8AKWusrk9H/wCSmeKP+vSx/lLXWUAF&#10;FFFABRRRQAUUUUAFFFFABRRRQBz/AI7/AOSeeJv+wVdf+imrJ+EP/JKdA/64t/6Matbx3/yTzxN/&#10;2Crr/wBFNWT8If8AklOgf9cW/wDRjUAdtRRRQAV5n4P/AOS2+P8A/cs//RQr0yvM/B//ACW3x/8A&#10;7ln/AOihQB6ZRRRQAUUUUAFFFFABRRRQAUUUUAFFFFABRRRQAUUUUAFFFFABRRRQAUUUUAFFFFAB&#10;RRRQAUUUUAFFFFABRRRQAUUUUAFFFFABRRRQAUUUUAFFFFABRRRQAUUUUAFFFFABRRRQAUUUUAFF&#10;FFABRRRQAUUUUAFFFFABRRRQAUUUUAFFFFABXkP7Of8AyT/Uf+wtL/6Kir16vIf2c/8Akn+o/wDY&#10;Wl/9FRUAevUUUUAFeQ+Iv+TnvCX/AGC5P/QbmvXq8h8Rf8nPeEv+wXJ/6Dc0AevUUUUAFFFFABRR&#10;RQAUUUUAFFFFABRRRQAUUUUAFcj8Rf8AkA2H/YXsf/ShK66uR+Iv/IBsP+wvY/8ApQlAHXUUUUAF&#10;FFFABRRRQAUUUUAFFFFABRRRQAUUUUAFeY/EH/kq3w3/AOvi7/8AQY69OrzH4g/8lW+G/wD18Xf/&#10;AKDHQB6dRRRQAUUUUAFFFFABRRRQB5R4S/5OB8cf9esH/oEder15R4S/5OB8cf8AXrB/6BHXq9AB&#10;RRRQAUUUUAFFFFABRRRQAUUUUAFFFFABRRRQAUUUUAFFFFABRRRQAUUUUAFFFFABRRRQAUUUUAFF&#10;FFABRRRQAUUUUAFFFFABRRRQAUUUUAFFFFABRRRQAUUUUAFFFFABRRRQAUUUUAFFFFABRRRQAUUU&#10;UAFFFFABRRRQAUUUUAFFFFABRRRQAUUUUAFFFFABRRRQAUUUUAFFFFABRRRQAUUUUAFFFFABRRRQ&#10;AUUUUAFFFFABRRRQAUUUUANSOOJdsaKg9FGKdRRQAUUUUAclo/8AyUzxR/16WP8AKWutrktG/wCS&#10;m+KP+vSx/lLXW0AFFFFABRRRQAUUUUAFFFFABRRRQBz/AI7/AOSeeJv+wVdf+imrJ+EP/JKdA/64&#10;t/6Matbx3/yTzxN/2Crr/wBFNWT8If8AklOgf9cW/wDRjUAdtRRRQAV5n4P/AOS2+P8A/cs//RQr&#10;0yvM/B//ACW3x/8A7ln/AOihQB6ZRRRQAUUUUAFFFFABRRRQAUUUUAFFFFABRRRQAUUUUAFFFFAB&#10;RRRQAUUUUAFFFFABRRRQAUUUUAFFFFABRRRQAUUUUAFFFFABRRRQAUUUUAFFFFABRRRQAUUUUAFF&#10;FFABRRRQAUUUUAFFFFABRRRQAUUUUAFFFFABRRRQAUUUUAFFFFABXkP7Of8AyT/Uf+wtL/6Kir16&#10;vIf2c/8Akn+o/wDYWl/9FRUAevUUUUAFeQ+Iv+TnvCX/AGC5P/QbmvXq8h8Rf8nPeEv+wXJ/6Dc0&#10;AevUUUUAFFFFABRRRQAUUUUAFFFFABRRRQAUUUUAFcj8Rf8AkA2H/YXsf/ShK66uR+Iv/IBsP+wv&#10;Y/8ApQlAHXUUUUAFFFFABRRRQAUUUUAFFFFABRRRQAUUUUAFeY/EH/kq3w3/AOvi7/8AQY69OrzH&#10;4g/8lW+G/wD18Xf/AKDHQB6dRRRQAUUUUAFFFFABRRRQB5R4S/5OB8cf9esH/oEder15R4S/5OB8&#10;cf8AXrB/6BHXq9ABRRRQAUUUUAFFFFABRRRQAUUUUAFFFFABRRRQAUUUUAFFFFABRRRQAUUUUAFF&#10;FFABRRRQAUUUUAFFFFABRRRQAUUUUAFFFFABRRRQAUUUUAFFFFABRRRQAUUUUAFFFFABRRRQAUUU&#10;UAFFFFABRRRQAUUUUAFFFFABRRRQAUUUUAFFFFABRRRQAUUUUAFFFFABRRRQAUUUUAFFFFABRRRQ&#10;AUUUUAFFFFABRRRQAUUUUAFFFFABRRRQAUUUUAFFFFABRRRQByWjf8lN8Uf9elj/AClrra5LRv8A&#10;kpvij/r0sf5S11tABRRRQAUUUUAFFFFABRRRQAUUUUAc/wCO/wDknnib/sFXX/opqyfhD/ySnQP+&#10;uLf+jGrW8d/8k88Tf9gq6/8ARTVk/CH/AJJToH/XFv8A0Y1AHbUUUUAFeZ+D/wDktvj/AP3LP/0U&#10;K9MrzPwf/wAlt8f/AO5Z/wDooUAemUUUUAFFFFABRRRQAUUUUAFFFFABRRRQAUUUUAFFFFABRRRQ&#10;AUUUUAFFFFABRRRQAUUUUAFFFFABRRRQAUUUUAFFFFABRRRQAUUUUAFFFFABRRRQAUUUUAFFFFAB&#10;RRRQAUUUUAFFFFABRRRQAUUUUAFFFFABRRRQAUUUUAFFFFABRRRQAV5D+zn/AMk/1H/sLS/+ioq9&#10;eryH9nP/AJJ/qP8A2Fpf/RUVAHr1FFFABXkPiL/k57wl/wBguT/0G5r16vIfEX/Jz3hL/sFyf+g3&#10;NAHr1FFFABRRRQAUUUUAFFFFABRRRQAUUUUAFFFFABXI/EX/AJANh/2F7H/0oSuurkfiL/yAbD/s&#10;L2P/AKUJQB11FFFABRRRQAUUUUAFFFFABRRRQAUUUUAFFFFABXmPxB/5Kt8N/wDr4u//AEGOvTq8&#10;x+IP/JVvhv8A9fF3/wCgx0AenUUUUAFFFFABRRRQAUUUUAeUeEv+TgfHH/XrB/6BHXq9eUeEv+Tg&#10;fHH/AF6wf+gR16vQAUUUUAFFFFABRRRQAUUUUAFFFFABRRRQAUUUUAFFFFABRRRQAUUUUAFFFFAB&#10;RRRQAUUUUAFFFFABRRRQAUUUUAFFFFABRRRQAUUUUAFFFFABRRRQAUUUUAFFFFABRRRQAUUUUAFF&#10;FFABRRRQAUUUUAFFFFABRRRQAUUUUAFFFFABRRRQAUUUUAFFFFABRRRQAUUUUAFFFFABRRRQAUUU&#10;UAFFFFABRRRQAUUUUAFFFFABRRRQAUUUUAFFFFABRRRQAUUUUAclo3/JTfFH/XpY/wApa62uS0b/&#10;AJKb4o/69LH+UtdbQAUUUUAFFFFABRRRQAUUUUAFFFFAHP8Ajv8A5J54m/7BV1/6Kasn4Q/8kp0D&#10;/ri3/oxq1vHf/JPPE3/YKuv/AEU1ZPwh/wCSU6B/1xb/ANGNQB21FFFABXmfg/8A5Lb4/wD9yz/9&#10;FCvTK8z8H/8AJbfH/wDuWf8A6KFAHplFFFABRRRQAUUUUAFFFFABRRRQAUUUUAFFFFABRRRQAUUU&#10;UAFFFFABRRRQAUUUUAFFFFABRRRQAUUUUAFFFFABRRRQAUUUUAFFFFABRRRQAUUUUAFFFFABRRRQ&#10;AUUUUAFFFFABRRRQAUUUUAFFFFABRRRQAUUUUAFFFFABRRRQAUUUUAFeQ/s5/wDJP9R/7C0v/oqK&#10;vXq8h/Zz/wCSf6j/ANhaX/0VFQB69RRRQAV5D4i/5Oe8Jf8AYLk/9Bua9eryHxF/yc94S/7Bcn/o&#10;NzQB69RRRQAUUUUAFFFFABRRRQAUUUUAFFFFABRRRQAVyPxF/wCQDYf9hex/9KErrq5H4i/8gGw/&#10;7C9j/wClCUAddRRRQAUUUUAFFFFABRRRQAUUUUAFFFFABRRRQAV5j8Qf+SrfDf8A6+Lv/wBBjr06&#10;vMfiD/yVb4b/APXxd/8AoMdAHp1FFFABRRRQAUUUUAFFFFAHlHhL/k4Hxx/16wf+gR16vXlHhL/k&#10;4Hxx/wBesH/oEder0AFFFFABRRRQAUUUUAFFFFABRRRQAUUUUAFFFFABRRRQAUUUUAFFFFABRRRQ&#10;AUUUUAFFFFABRRRQAUUUUAFFFFABRRRQAUUUUAFFFFABRRRQAUUUUAFFFFABRRRQAUUUUAFFFFAB&#10;RRRQAUUUUAFFFFABRRRQAUUUUAFFFFABRRRQAUUUUAFFFFABRRRQAUUUUAFFFFABRRRQAUUUUAFF&#10;FFABRRRQAUUUUAFFFFABRRRQAUUUUAFFFFABRRRQAUUUUAFFFFAHJaN/yU3xR/16WP8AKWutrktG&#10;/wCSm+KP+vSx/lLXW0AFFFFABRRRQAUUUUAFFFFABRRRQBz/AI7/AOSeeJv+wVdf+imrJ+EP/JKd&#10;A/64t/6Matbx3/yTzxN/2Crr/wBFNWT8If8AklOgf9cW/wDRjUAdtRRRQAV5n4P/AOS2+P8A/cs/&#10;/RQr0yvM/B//ACW3x/8A7ln/AOihQB6ZRRRQAUUUUAFFFFABRRRQAUUUUAFFFFABRRRQAUUUUAFF&#10;FFABRRRQAUUUUAFFFFABRRRQAUUUUAFFFFABRRRQAUUUUAFFFFABRRRQAUUUUAFFFFABRRRQAUUU&#10;UAFFFFABRRRQAUUUUAFFFFABRRRQAUUUUAFFFFABRRRQAUUUUAFFFFABXkP7Of8AyT/Uf+wtL/6K&#10;ir16vIf2c/8Akn+o/wDYWl/9FRUAevUUUUAFeQ+Iv+TnvCX/AGC5P/QbmvXq8h8Rf8nPeEv+wXJ/&#10;6Dc0AevUUUUAFFFFABRRRQAUUUUAFFFFABRRRQAUUUUAFcj8Rf8AkA2H/YXsf/ShK66uR+Iv/IBs&#10;P+wvY/8ApQlAHXUUUUAFFFFABRRRQAUUUUAFFFFABRRRQAUUUUAFeY/EH/kq3w3/AOvi7/8AQY69&#10;OrzH4g/8lW+G/wD18Xf/AKDHQB6dRRRQAUUUUAFFFFABRRRQB5R4S/5OB8cf9esH/oEder15R4S/&#10;5OB8cf8AXrB/6BHXq9ABRRRQAUUUUAFFFFABRRRQAUUUUAFFFFABRRRQAUUUUAFFFFABRRRQAUUU&#10;UAFFFFABRRRQAUUUUAFFFFABRRRQAUUUUAFFFFABRRRQAUUUUAFFFFABRRRQAUUUUAFFFFABRRRQ&#10;AUUUUAFFFFABRRRQAUUUUAFFFFABRRRQAUUUUAFFFFABRRRQAUUUUAFFFFABRRRQAUUUUAFFFFAB&#10;RRRQAUUUUAFFFFABRRRQAUUUUAFFFFABRRRQAUUUUAFFFFABRRRQByWjf8lN8Uf9elj/AClrra5L&#10;Rv8Akpvij/r0sf5S11tABRRRQAUUUUAFFFFABRRRQAUUUUAc/wCO/wDknnib/sFXX/opqyfhD/yS&#10;nQP+uLf+jGrW8d/8k88Tf9gq6/8ARTVk/CH/AJJToH/XFv8A0Y1AHbUUUUAFeZ+D/wDktvj/AP3L&#10;P/0UK9MrzPwf/wAlt8f/AO5Z/wDooUAemUUUUAFFFFABRRRQAUUUUAFFFFABRRRQAUUUUAFFFFAB&#10;RRRQAUUUUAFFFFABRRRQAUUUUAFFFFABRRRQAUUUUAFFFFABRRRQAUUUUAFFFFABRRRQAUUUUAFF&#10;FFABRRRQAUUUUAFFFFABRRRQAUUUUAFFFFABRRRQAUUUUAFFFFABRRRQAV5D+zn/AMk/1H/sLS/+&#10;ioq9eryH9nP/AJJ/qP8A2Fpf/RUVAHr1FFFABXkPiL/k57wl/wBguT/0G5r16vIfEX/Jz3hL/sFy&#10;f+g3NAHr1FFFABRRRQAUUUUAFFFFABRRRQAUUUUAFFFFABXI/EX/AJANh/2F7H/0oSuurkfiL/yA&#10;bD/sL2P/AKUJQB11FFFABRRRQAUUUUAFFFFABRRRQAUUUUAFFFFABXmPxB/5Kt8N/wDr4u//AEGO&#10;vTq8x+IP/JVvhv8A9fF3/wCgx0AenUUUUAFFFFABRRRQAUUUUAeUeEv+TgfHH/XrB/6BHXq9eUeE&#10;v+TgfHH/AF6wf+gR16vQAUUUUAFFFFABRRRQAUUUUAFFFFABRRRQAUUUUAFFFFABRRRQAUUUUAFF&#10;FFABRRRQAUUUUAFFFFABRRRQAUUUUAFFFFABRRRQAUUUUAFFFFABRRRQAUUUUAFFFFABRRRQAUUU&#10;UAFFFFABRRRQAUUUUAFFFFABRRRQAUUUUAFFFFABRRRQAUUUUAFFFFABRRRQAUUUUAFFFFABRRRQ&#10;AUUUUAFFFFABRRRQAUUUUAFFFFABRRRQAUUUUAFFFFABRRRQAUUUUAclo3/JTfFH/XpY/wApa62u&#10;S0b/AJKb4o/69LH+UtdbQAUUUUAFFFFABRRRQAUUUUAFFFFAHP8Ajv8A5J54m/7BV1/6Kasn4Q/8&#10;kp0D/ri3/oxq1vHf/JPPE3/YKuv/AEU1ZPwh/wCSU6B/1xb/ANGNQB21FFFABXmfg/8A5Lb4/wD9&#10;yz/9FCvTK8z8H/8AJbfH/wDuWf8A6KFAHplFFFABRRRQAUUUUAFFFFABRRRQAUUUUAFFFFABRRRQ&#10;AUUUUAFFFFABRRRQAUUUUAFFFFABRRRQAUUUUAFFFFABRRRQAUUUUAFFFFABRRRQAUUUUAFFFFAB&#10;RRRQAUUUUAFFFFABRRRQAUUUUAFFFFABRRRQAUUUUAFFFFABRRRQAUUUUAFeQ/s5/wDJP9R/7C0v&#10;/oqKvXq8h/Zz/wCSf6j/ANhaX/0VFQB69RRRQAV5D4i/5Oe8Jf8AYLk/9Bua9eryHxF/yc94S/7B&#10;cn/oNzQB69RRRQAUUUUAFFFFABRRRQAUUUUAFFFFABRRRQAVyPxF/wCQDYf9hex/9KErrq5H4i/8&#10;gGw/7C9j/wClCUAddRRRQAUUUUAFFFFABRRRQAUUUUAFFFFABRRRQAV5j8Qf+SrfDf8A6+Lv/wBB&#10;jr06vMfiD/yVb4b/APXxd/8AoMdAHp1FFFABRRRQAUUUUAFFFFAHlHhL/k4Hxx/16wf+gR16vXlH&#10;hL/k4Hxx/wBesH/oEder0AFFFFABRRRQAUUUUAFFFFABRRRQAUUUUAFFFFABRRRQAUUUUAFFFFAB&#10;RRRQAUUUUAFFFFABRRRQAUUUUAFFFFABRRRQAUUUUAFFFFABRRRQAUUUUAFFFFABRRRQAUUUUAFF&#10;FFABRRRQAUUUUAFFFFABRRRQAUUUUAFFFFABRRRQAUUUUAFFFFABRRRQAUUUUAFFFFABRRRQAUUU&#10;UAFFFFABRRRQAUUUUAFFFFABRRRQAUUUUAFFFFABRRRQAUUUUAFFFFAHJaN/yU3xR/16WP8AKWut&#10;rktG/wCSm+KP+vSx/lLXW0AFFFFABRRRQAUUUUAFFFFABRRRQBz/AI7/AOSeeJv+wVdf+imrJ+EP&#10;/JKdA/64t/6Matbx3/yTzxN/2Crr/wBFNWT8If8AklOgf9cW/wDRjUAdtRRRQAV5n4P/AOS2+P8A&#10;/cs//RQr0yvM/B//ACW3x/8A7ln/AOihQB6ZRRRQAUUUUAFFFFABRRRQAUUUUAFFFFABRRRQAUUU&#10;UAFFFFABRRRQAUUUUAFFFFABRRRQAUUUUAFFFFABRRRQAUUUUAFFFFABRRRQAUUUUAFFFFABRRRQ&#10;AUUUUAFFFFABRRRQAUUUUAFFFFABRRRQAUUUUAFFFFABRRRQAUUUUAFFFFABXkP7Of8AyT/Uf+wt&#10;L/6Kir16vIf2c/8Akn+o/wDYWl/9FRUAevUUUUAFeQ+Iv+TnvCX/AGC5P/QbmvXq8h8Rf8nPeEv+&#10;wXJ/6Dc0AevUUUUAFFFFABRRRQAUUUUAFFFFABRRRQAUUUUAFcj8Rf8AkA2H/YXsf/ShK66uR+Iv&#10;/IBsP+wvY/8ApQlAHXUUUUAFFFFABRRRQAUUUUAFFFFABRRRQAUUUUAFeY/EH/kq3w3/AOvi7/8A&#10;QY69OrzH4g/8lW+G/wD18Xf/AKDHQB6dRRRQAUUUUAFFFFABRRRQB5R4S/5OB8cf9esH/oEder15&#10;R4S/5OB8cf8AXrB/6BHXq9ABRRRQAUUUUAFFFFABRRRQAUUUUAFFFFABRRRQAUUUUAFFFFABRRRQ&#10;AUUUUAFFFFABRRRQAUUUUAFFFFABRRRQAUUUUAFFFFABRRRQAUUUUAFFFFABRRRQAUUUUAFFFFAB&#10;RRRQAUUUUAFFFFABRRRQAUUUUAFFFFABRRRQAUUUUAFFFFABRRRQAUUUUAFFFFABRRRQAUUUUAFF&#10;FFABRRRQAUUUUAFFFFABRRRQAUUUUAFFFFABRRRQAUUUUAFFFFABRRRQByWjf8lN8Uf9elj/AClr&#10;ra5LRv8Akpvij/r0sf5S11tABRRRQAUUUUAFFFFABRRRQAUUUUAc/wCO/wDknnib/sFXX/opqyfh&#10;D/ySnQP+uLf+jGrW8d/8k88Tf9gq6/8ARTVk/CH/AJJToH/XFv8A0Y1AHbUUUUAFeZ+D/wDktvj/&#10;AP3LP/0UK9MrzPwf/wAlt8f/AO5Z/wDooUAemUUUUAFFFFABRRRQAUUUUAFFFFABRRRQAUUUUAFF&#10;FFABRRRQAUUUUAFFFFABRRRQAUUUUAFFFFABRRRQAUUUUAFFFFABRRRQAUUUUAFFFFABRRRQAUUU&#10;UAFFFFABRRRQAUUUUAFFFFABRRRQAUUUUAFFFFABRRRQAUUUUAFFFFABRRRQAV5D+zn/AMk/1H/s&#10;LS/+ioq9eryH9nP/AJJ/qP8A2Fpf/RUVAHr1FFFABXkPiL/k57wl/wBguT/0G5r16vIfEX/Jz3hL&#10;/sFyf+g3NAHr1FFFABRRRQAUUUUAFFFFABRRRQAUUUUAFFFFABXI/EX/AJANh/2F7H/0oSuurkfi&#10;L/yAbD/sL2P/AKUJQB11FFFABRRRQAUUUUAFFFFABRRRQAUUUUAFFFFABXmPxB/5Kt8N/wDr4u//&#10;AEGOvTq8x+IP/JVvhv8A9fF3/wCgx0AenUUUUAFFFFABRRRQAUUUUAeUeEv+TgfHH/XrB/6BHXq9&#10;eUeEv+TgfHH/AF6wf+gR16vQAUUUUAFFFFABRRRQAUUUUAFFFFABRRRQAUUUUAFFFFABRRRQAUUU&#10;UAFFFFABRRRQAUUUUAFFFFABRRRQAUUUUAFFFFABRRRQAUUUUAFFFFABRRRQAUUUUAFFFFABRRRQ&#10;AUUUUAFFFFABRRRQAUUUUAFFFFABRRRQAUUUUAFFFFABRRRQAUUUUAFFFFABRRRQAUUUUAFFFFAB&#10;RRRQAUUUUAFFFFABRRRQAUUUUAFFFFABRRRQAUUUUAFFFFABRRRQAUUUUAclo3/JTfFH/XpY/wAp&#10;a62uS0b/AJKb4o/69LH+UtdbQAUUUUAFFFFABRRRQAUUUUAFFFFAHP8Ajv8A5J54m/7BV1/6Kasn&#10;4Q/8kp0D/ri3/oxq1vHf/JPPE3/YKuv/AEU1ZPwh/wCSU6B/1xb/ANGNQB21FFFABXmfg/8A5Lb4&#10;/wD9yz/9FCvTK8z8H/8AJbfH/wDuWf8A6KFAHplFFFABRRRQAUUUUAFFFFABRRRQAUUUUAFFFFAB&#10;RRRQAUUUUAFFFFABRRRQAUUUUAFFFFABRRRQAUUUUAFFFFABRRRQAUUUUAFFFFABRRRQAUUUUAFF&#10;FFABRRRQAUUUUAFFFFABRRRQAUUUUAFFFFABRRRQAUUUUAFFFFABRRRQAUUUUAFeQ/s5/wDJP9R/&#10;7C0v/oqKvXq8h/Zz/wCSf6j/ANhaX/0VFQB69RRRQAV5D4i/5Oe8Jf8AYLk/9Bua9eryHxF/yc94&#10;S/7Bcn/oNzQB69RRRQAUUUUAFFFFABRRRQAUUUUAFFFFABRRRQAVyPxF/wCQDYf9hex/9KErrq5H&#10;4i/8gGw/7C9j/wClCUAddRRRQAUUUUAFFFFABRRRQAUUUUAFFFFABRRRQAV5j8Qf+SrfDf8A6+Lv&#10;/wBBjr06vMfiD/yVb4b/APXxd/8AoMdAHp1FFFABRRRQAUUUUAFFFFAHlHhL/k4Hxx/16wf+gR16&#10;vXlHhL/k4Hxx/wBesH/oEder0AFFFFABRRRQAUUUUAFFFFABRRRQAUUUUAFFFFABRRRQAUUUUAFF&#10;FFABRRRQAUUUUAFFFFABRRRQAUUUUAFFFFABRRRQAUUUUAFFFFABRRRQAUUUUAFFFFABRRRQAUUU&#10;UAFFFFABRRRQAUUUUAFFFFABRRRQAUUUUAFFFFABRRRQAUUUUAFFFFABRRRQAUUUUAFFFFABRRRQ&#10;AUUUUAFFFFABRRRQAUUUUAFFFFABRRRQAUUUUAFFFFABRRRQAUUUUAFFFFAHJaN/yU3xR/16WP8A&#10;KWutrktG/wCSm+KP+vSx/lLXW0AFFFFABRRRQAUUUUAFFFFABRRRQBz/AI7/AOSeeJv+wVdf+imr&#10;J+EP/JKdA/64t/6Matbx3/yTzxN/2Crr/wBFNWT8If8AklOgf9cW/wDRjUAdtRRRQAV5n4P/AOS2&#10;+P8A/cs//RQr0yvM/B//ACW3x/8A7ln/AOihQB6ZRRRQAUUUUAFFFFABRRRQAUUUUAFFFFABRRRQ&#10;AUUUUAFFFFABRRRQAUUUUAFFFFABRRRQAUUUUAFFFFABRRRQAUUUUAFFFFABRRRQAUUUUAFFFFAB&#10;RRRQAUUUUAFFFFABRRRQAUUUUAFFFFABRRRQAUUUUAFFFFABRRRQAUUUUAFFFFABXkP7Of8AyT/U&#10;f+wtL/6Kir16vIf2c/8Akn+o/wDYWl/9FRUAevUUUUAFeQ+Iv+TnvCX/AGC5P/QbmvXq8h8Rf8nP&#10;eEv+wXJ/6Dc0AevUUUUAFFFFABRRRQAUUUUAFFFFABRRRQAUUUUAFcj8Rf8AkA2H/YXsf/ShK66u&#10;R+Iv/IBsP+wvY/8ApQlAHXUUUUAFFFFABRRRQAUUUUAFFFFABRRRQAUUUUAFeY/EH/kq3w3/AOvi&#10;7/8AQY69OrzH4g/8lW+G/wD18Xf/AKDHQB6dRRRQAUUUUAFFFFABRRRQB5R4S/5OB8cf9esH/oEd&#10;er15R4S/5OB8cf8AXrB/6BHXq9ABRRRQAUUUUAFFFFABRRRQAUUUUAFFFFABRRRQAUUUUAFFFFAB&#10;RRRQAUUUUAFFFFABRRRQAUUUUAFFFFABRRRQAUUUUAFFFFABRRRQAUUUUAFFFFABRRRQAUUUUAFF&#10;FFABRRRQAUUUUAFFFFABRRRQAUUUUAFFFFABRRRQAUUUUAFFFFABRRRQAUUUUAFFFFABRRRQAUUU&#10;UAFFFFABRRRQAUUUUAFFFFABRRRQAUUUUAFFFFABRRRQAUUUUAFFFFABRRRQByWjf8lN8Uf9elj/&#10;AClrra5LRv8Akpvij/r0sf5S11tABRRRQAUUUUAFFFFABRRRQAUUUUAc/wCO/wDknnib/sFXX/op&#10;qyfhD/ySnQP+uLf+jGrW8d/8k88Tf9gq6/8ARTVk/CH/AJJToH/XFv8A0Y1AHbUUUUAFeZ+D/wDk&#10;tvj/AP3LP/0UK9MrzPwf/wAlt8f/AO5Z/wDooUAemUUUUAFFFFABRRRQAUUUUAFFFFABRRRQAUUU&#10;UAFFFFABRRRQAUUUUAFFFFABRRRQAUUUUAFFFFABRRRQAUUUUAFFFFABRRRQAUUUUAFFFFABRRRQ&#10;AUUUUAFFFFABRRRQAUUUUAFFFFABRRRQAUUUUAFFFFABRRRQAUUUUAFFFFABRRRQAV5D+zn/AMk/&#10;1H/sLS/+ioq9eryH9nP/AJJ/qP8A2Fpf/RUVAHr1FFFABXkPiL/k57wl/wBguT/0G5r16vIfEX/J&#10;z3hL/sFyf+g3NAHr1FFFABRRRQAUUUUAFFFFABRRRQAUUUUAFFFFABXI/EX/AJANh/2F7H/0oSuu&#10;rkfiL/yAbD/sL2P/AKUJQB11FFFABRRRQAUUUUAFFFFABRRRQAUUUUAFFFFABXmPxB/5Kt8N/wDr&#10;4u//AEGOvTq8x+IP/JVvhv8A9fF3/wCgx0AenUUUUAFFFFABRRRQAUUUUAeUeEv+TgfHH/XrB/6B&#10;HXq9eUeEv+TgfHH/AF6wf+gR16vQAUUUUAFFFFABRRRQAUUUUAFFFFABRRRQAUUUUAFFFFABRRRQ&#10;AUUUUAFFFFABRRRQAUUUUAFFFFABRRRQAUUUUAFFFFABRRRQAUUUUAFFFFABRRRQAUUUUAFFFFAB&#10;RRRQAUUUUAFFFFABRRRQAUUUUAFFFFABRRRQAUUUUAFFFFABRRRQAUUUUAFFFFABRRRQAUUUUAFF&#10;FFABRRRQAUUUUAFFFFABRRRQAUUUUAFFFFABRRRQAUUUUAFFFFABRRRQAUUUUAclo3/JTfFH/XpY&#10;/wApa62uS0b/AJKb4o/69LH+UtdbQAUUUUAFFFFABRRRQAUUUUAFFFFAHP8Ajv8A5J54m/7BV1/6&#10;Kasn4Q/8kp0D/ri3/oxq1vHf/JPPE3/YKuv/AEU1ZPwh/wCSU6B/1xb/ANGNQB21FFFABXmfg/8A&#10;5Lb4/wD9yz/9FCvTK8z8H/8AJbfH/wDuWf8A6KFAHplFFFABRRRQAUUUUAFFFFABRRRQAUUUUAFF&#10;FFABRRRQAUUUUAFFFFABRRRQAUUUUAFFFFABRRRQAUUUUAFFFFABRRRQAUUUUAFFFFABRRRQAUUU&#10;UAFFFFABRRRQAUUUUAFFFFABRRRQAUUUUAFFFFABRRRQAUUUUAFFFFABRRRQAUUUUAFeQ/s5/wDJ&#10;P9R/7C0v/oqKvXq8h/Zz/wCSf6j/ANhaX/0VFQB69RRRQAV5D4i/5Oe8Jf8AYLk/9Bua9eryHxF/&#10;yc94S/7Bcn/oNzQB69RRRQAUUUUAFFFFABRRRQAUUUUAFFFFABRRRQAVyPxF/wCQDYf9hex/9KEr&#10;rq5H4i/8gGw/7C9j/wClCUAddRRRQAUUUUAFFFFABRRRQAUUUUAFFFFABRRRQAV5j8Qf+SrfDf8A&#10;6+Lv/wBBjr06vMfiD/yVb4b/APXxd/8AoMdAHp1FFFABRRRQAUUUUAFFFFAHlHhL/k4Hxx/16wf+&#10;gR16vXlHhL/k4Hxx/wBesH/oEder0AFFFFABRRRQAUUUUAFFFFABRRRQAUUUUAFFFFABRRRQAUUU&#10;UAFFFFABRRRQAUUUUAFFFFABRRRQAUUUUAFFFFABRRRQAUUUUAFFFFABRRRQAUUUUAFFFFABRRRQ&#10;AUUUUAFFFFABRRRQAUUUUAFFFFABRRRQAUUUUAFFFFABRRRQAUUUUAFFFFABRRRQAUUUUAFFFFAB&#10;RRRQAUUUUAFFFFABRRRQAUUUUAFFFFABRRRQAUUUUAFFFFABRRRQAUUUUAFFFFAHJaN/yU3xR/16&#10;WP8AKWutrktG/wCSm+KP+vSx/lLXW0AFFFFABRRRQAUUUUAFFFFABRRRQBz/AI7/AOSeeJv+wVdf&#10;+imrJ+EP/JKdA/64t/6Matbx3/yTzxN/2Crr/wBFNWT8If8AklOgf9cW/wDRjUAdtRRRQAV5n4P/&#10;AOS2+P8A/cs//RQr0yvM/B//ACW3x/8A7ln/AOihQB6ZRRRQAUUUUAFFFFABRRRQAUUUUAFFFFAB&#10;RRRQAUUUUAFFFFABRRRQAUUUUAFFFFABRRRQAUUUUAFFFFABRRRQAUUUUAFFFFABRRRQAUUUUAFF&#10;FFABRRRQAUUUUAFFFFABRRRQAUUUUAFFFFABRRRQAUUUUAFFFFABRRRQAUUUUAFFFFABXkP7Of8A&#10;yT/Uf+wtL/6Kir16vIf2c/8Akn+o/wDYWl/9FRUAevUUUUAFeQ+Iv+TnvCX/AGC5P/QbmvXq8h8R&#10;f8nPeEv+wXJ/6Dc0AevUUUUAFFFFABRRRQAUUUUAFFFFABRRRQAUUUUAFcj8Rf8AkA2H/YXsf/Sh&#10;K66uR+Iv/IBsP+wvY/8ApQlAHXUUUUAFFFFABRRRQAUUUUAFFFFABRRRQAUUUUAFeY/EH/kq3w3/&#10;AOvi7/8AQY69OrzH4g/8lW+G/wD18Xf/AKDHQB6dRRRQAUUUUAFFFFABRRRQB5R4S/5OB8cf9esH&#10;/oEder15R4S/5OB8cf8AXrB/6BHXq9ABRRRQAUUUUAFFFFABRRRQAUUUUAFFFFABRRRQAUUUUAFF&#10;FFABRRRQAUUUUAFFFFABRRRQAUUUUAFFFFABRRRQAUUUUAFFFFABRRRQAUUUUAFFFFABRRRQAUUU&#10;UAFFFFABRRRQAUUUUAFFFFABRRRQAUUUUAFFFFABRRRQAUUUUAFFFFABRRRQAUUUUAFFFFABRRRQ&#10;AUUUUAFFFFABRRRQAUUUUAFFFFABRRRQAUUUUAFFFFABRRRQAUUUUAFFFFABRRRQByWjf8lN8Uf9&#10;elj/AClrra5LRv8Akpvij/r0sf5S11tABRRRQAUUUUAFFFFABRRRQAUUUUAc/wCO/wDknnib/sFX&#10;X/opqyfhD/ySnQP+uLf+jGrW8d/8k88Tf9gq6/8ARTVk/CH/AJJToH/XFv8A0Y1AHbUUUUAFeZ+D&#10;/wDktvj/AP3LP/0UK9MrzPwf/wAlt8f/AO5Z/wDooUAemUUUUAFFFFABRRRQAUUUUAFFFFABRRRQ&#10;AUUUUAFFFFABRRRQAUUUUAFFFFABRRRQAUUUUAFFFFABRRRQAUUUUAFFFFABRRRQAUUUUAFFFFAB&#10;RRRQAUUUUAFFFFABRRRQAUUUUAFFFFABRRRQAUUUUAFFFFABRRRQAUUUUAFFFFABRRRQAV5D+zn/&#10;AMk/1H/sLS/+ioq9eryH9nP/AJJ/qP8A2Fpf/RUVAHr1FFFABXkPiL/k57wl/wBguT/0G5r16vIf&#10;EX/Jz3hL/sFyf+g3NAHr1FFFABRRRQAUUUUAFFFFABRRRQAUUUUAFFFFABXI/EX/AJANh/2F7H/0&#10;oSuurkfiJ/yAbD/sL2P/AKUJQB11FFFABRRRQAUUUUAFFFFABRRRQAUUUUAFFFFABXmPxB/5Kt8N&#10;/wDr4u//AEGOvTq8x+IP/JVvhv8A9fF3/wCgx0AenUUUUAFFFFABRRRQAUUUUAeUeEv+TgfHH/Xr&#10;B/6BHXq9eUeEv+TgfHH/AF6wf+gR16vQAUUUUAFFFFABRRRQAUUUUAFFFFABRRRQAUUUUAFFFFAB&#10;RRRQAUUUUAFFFFABRRRQAUUUUAFFFFABRRRQAUUUUAFFFFABRRRQAUUUUAFFFFABRRRQAUUUUAFF&#10;FFABRRRQAUUUUAFFFFABRRRQAUUUUAFFFFABRRRQAUUUUAFFFFABRRRQAUUUUAFFFFABRRRQAUUU&#10;UAFFFFABRRRQAUUUUAFFFFABRRRQAUUUUAFFFFABRRRQAUUUUAFFFFABRRRQAUUUUAclo3/JTfFH&#10;/XpY/wApa62uS0b/AJKb4o/69LH+UtdbQAUUUUAFFFFABRRRQAUUUUAFFFFAHP8Ajv8A5J54m/7B&#10;V1/6Kasn4Q/8kp0D/ri3/oxq1vHf/JPPE3/YKuv/AEU1ZPwi/wCSU6B/1wb/ANGNQB21FFFABXmf&#10;g/8A5Lb8QP8Acs//AEUK9MrzTwgP+L1/EA/7Fl/6KoA9LooooAKKKKACiiigAooooAKKKKACiiig&#10;AooooAKKKKACiiigAooooAKKKKACiiigAooooAKKKKACiiigAooooAKKKKACiiigAooooAKKKKAC&#10;iiigAooooAKKKKACiiigAooooAKKKKACiiigAooooAKKKKACiiigAooooAKKKKACiiigAryH9nP/&#10;AJJ/qP8A2Fpf/RUVevV5F+zqMeAdSHpq8v8A6KioA9dooooAK8h8Rf8AJz3hL/sFyf8AoNzXr1eQ&#10;+Iv+TnfCP/YLk/8AQbmgD16iiigAooooAKKKKACiiigAooooAKKKKACiiigArkviJ/yAbD/sL2P/&#10;AKUJW/qOrWekpbvfS+THPMIVcg7Qxzjceig4xk9yKw/H67tDsB/1F7D/ANKEoA6qiiigAooooAKK&#10;KKACiiigAooooAKKKKACiiigArzL4g/8lV+G/wD18Xf/AKDHXpteZ/EAf8XU+G//AF8Xn/oEdAHp&#10;lFFFABRRRQAUUUUAFFFFAHlHhL/k4Hxx/wBesH/oEder15R4S/5OB8cf9esH/oEder0AFFFFABRR&#10;RQAUUUUAFFFFABRRRQAUUUUAFFFFABRRRQAUUUUAFFFFABRRRQAUUUUAFFFFABRRRQAUUUUAFFFF&#10;ABRRRQAUUUUAFFFFABRRRQAUUUUAFFFFABRRRQAUUUUAFFFFABRRRQAUUUUAFFFFABRRRQAUUUUA&#10;FFFFABRRRQAUUUUAFFFFABRRRQAUUUUAFFFFABRRRQAUUUUAFFFFABRRRQAUUUUAFFFFABRRRQAU&#10;UUUAFFFFABRRRQAUUUUAFFFFAHJaN/yU3xR/16WP8pa62uS0b/kpvij/AK9LH+UtdbQAUUUUAFFF&#10;FABRRRQAUUUUAFFFFAHP+O/+SeeJv+wVdf8AopqyfhF/ySnw/wD9cG/9Datbx3/yTzxN/wBgq6/9&#10;FNWT8Iv+SU+H/wDrg3/obUARN8Zvh8rFT4ijyDji2mP8kpP+Fz/D7/oYk/8AAWb/AOIrtjaWzHLW&#10;8R+qCj7HajpbQ/8AfAoA5rRPiV4Q8RapFpmla1HcXkoYxxeVIpbAJONygdAT+FcLD4z8P+DvjN44&#10;fXtQ+yLcrZCE+RJJu2wjP3FOMZHWvYkijjOUjRT0yFArzTwzaWt38bPHzXFtBMyR2IUyRhiuYRnG&#10;foPyFAF7/hdvw8/6GH/ySuP/AI3R/wALt+Hn/Qw/+SVx/wDG67M6NpZ66bZn6wL/AIU3+w9J/wCg&#10;XZf+A6f4UAcd/wALt+Hn/Qw/+SVx/wDG6P8Ahdvw8/6GH/ySuP8A43XY/wBh6R/0CrH/AMB0/wAK&#10;P7D0j/oFWP8A4Dp/hQBx3/C7fh5/0MP/AJJXH/xuj/hdvw8/6GH/AMkrj/43XY/2HpH/AECrH/wH&#10;T/Cj+w9I/wCgVY/+A6f4UAcd/wALt+Hn/Qw/+SVx/wDG6P8Ahdvw8/6GH/ySuP8A43XY/wBh6R/0&#10;CrH/AMB0/wAKP7D0j/oFWP8A4Dp/hQBx3/C7fh5/0MP/AJJXH/xuj/hdvw8/6GH/AMkrj/43XY/2&#10;HpH/AECrH/wHT/Cj+w9I/wCgVY/+A6f4UAcd/wALt+Hn/Qw/+SVx/wDG6P8Ahdvw8/6GH/ySuP8A&#10;43XY/wBh6R/0CrH/AMB0/wAKP7D0j/oFWP8A4Dp/hQBx3/C7fh5/0MP/AJJXH/xuj/hdvw8/6GH/&#10;AMkrj/43XY/2HpH/AECrH/wHT/Cj+w9I/wCgVY/+A6f4UAcd/wALt+Hn/Qw/+SVx/wDG6P8Ahdvw&#10;8/6GH/ySuP8A43XY/wBh6R/0CrH/AMB0/wAKP7D0j/oFWP8A4Dp/hQBx3/C7fh5/0MP/AJJXH/xu&#10;j/hdvw8/6GH/AMkrj/43XY/2HpH/AECrH/wHT/Cj+w9I/wCgVY/+A6f4UAcd/wALt+Hn/Qw/+SVx&#10;/wDG6P8Ahdvw8/6GH/ySuP8A43XY/wBh6R/0CrH/AMB0/wAKP7D0j/oFWP8A4Dp/hQBx3/C7fh5/&#10;0MP/AJJXH/xuj/hdvw8/6GH/AMkrj/43XY/2HpH/AECrH/wHT/Cj+w9I/wCgVY/+A6f4UAcd/wAL&#10;t+Hn/Qw/+SVx/wDG6P8Ahdvw8/6GH/ySuP8A43XY/wBh6R/0CrH/AMB0/wAKP7D0j/oFWP8A4Dp/&#10;hQBx3/C7fh5/0MP/AJJXH/xuj/hdvw8/6GH/AMkrj/43XY/2HpH/AECrH/wHT/Cj+w9I/wCgVY/+&#10;A6f4UAcd/wALt+Hn/Qw/+SVx/wDG6P8Ahdvw8/6GH/ySuP8A43XY/wBh6R/0CrH/AMB0/wAKP7D0&#10;j/oFWP8A4Dp/hQBx3/C7fh5/0MP/AJJXH/xuj/hdvw8/6GH/AMkrj/43XY/2HpH/AECrH/wHT/Cj&#10;+w9I/wCgVY/+A6f4UAcd/wALt+Hn/Qw/+SVx/wDG6P8Ahdvw8/6GH/ySuP8A43XY/wBh6R/0CrH/&#10;AMB0/wAKP7D0j/oFWP8A4Dp/hQBx3/C7fh5/0MP/AJJXH/xuj/hdvw8/6GH/AMkrj/43XY/2HpH/&#10;AECrH/wHT/Cj+w9I/wCgVY/+A6f4UAcd/wALt+Hn/Qw/+SVx/wDG6P8Ahdvw8/6GH/ySuP8A43XY&#10;/wBh6R/0CrH/AMB0/wAKP7D0j/oFWP8A4Dp/hQBx3/C7fh5/0MP/AJJXH/xuj/hdvw8/6GH/AMkr&#10;j/43XY/2HpH/AECrH/wHT/Cj+w9I/wCgVY/+A6f4UAcd/wALt+Hn/Qw/+SVx/wDG6P8Ahdvw8/6G&#10;H/ySuP8A43XY/wBh6R/0CrH/AMB0/wAKP7D0j/oFWP8A4Dp/hQBx3/C7fh5/0MP/AJJXH/xuj/hd&#10;vw8/6GH/AMkrj/43XY/2HpH/AECrH/wHT/Cj+w9I/wCgVY/+A6f4UAcd/wALt+Hn/Qw/+SVx/wDG&#10;6P8Ahdvw8/6GH/ySuP8A43XY/wBh6R/0CrH/AMB0/wAKP7D0j/oFWP8A4Dp/hQBx3/C7fh5/0MP/&#10;AJJXH/xuj/hdvw8/6GH/AMkrj/43XY/2HpH/AECrH/wHT/Cj+w9I/wCgVY/+A6f4UAcd/wALt+Hn&#10;/Qw/+SVx/wDG6P8Ahdvw8/6GH/ySuP8A43XY/wBh6R/0CrH/AMB0/wAKP7D0j/oFWP8A4Dp/hQBx&#10;3/C7fh5/0MP/AJJXH/xuj/hdvw8/6GH/AMkrj/43XY/2HpH/AECrH/wHT/Cj+w9I/wCgVY/+A6f4&#10;UAcd/wALt+Hn/Qw/+SVx/wDG6P8Ahdvw8/6GH/ySuP8A43XY/wBh6R/0CrH/AMB0/wAKP7D0j/oF&#10;WP8A4Dp/hQBx3/C7fh5/0MP/AJJXH/xuj/hdvw8/6GH/AMkrj/43XY/2HpH/AECrH/wHT/Cj+w9I&#10;/wCgVY/+A6f4UAcd/wALt+Hn/Qw/+SVx/wDG6P8Ahdvw8/6GH/ySuP8A43XY/wBh6R/0CrH/AMB0&#10;/wAKP7D0j/oFWP8A4Dp/hQBx3/C7fh5/0MP/AJJXH/xuj/hdvw8/6GH/AMkrj/43XY/2HpH/AECr&#10;H/wHT/Cj+w9I/wCgVY/+A6f4UAcd/wALt+Hn/Qw/+SVx/wDG6P8Ahdvw8/6GH/ySuP8A43XY/wBh&#10;6R/0CrH/AMB0/wAKP7D0j/oFWP8A4Dp/hQBx3/C7fh5/0MP/AJJXH/xuj/hdvw8/6GH/AMkrj/43&#10;XY/2HpH/AECrH/wHT/Cj+w9I/wCgVY/+A6f4UAcd/wALt+Hn/Qw/+SVx/wDG6P8Ahdvw8/6GH/yS&#10;uP8A43XY/wBh6R/0CrH/AMB0/wAKP7D0j/oFWP8A4Dp/hQBx3/C7fh5/0MP/AJJXH/xuj/hdvw8/&#10;6GH/AMkrj/43XY/2HpH/AEC7H/wHT/Cj+xNJHTS7L/wHT/CgDjv+F2/Dz/oYf/JK4/8AjdcB8GPH&#10;/hbwz4T1G01jVo7SeXU5Z0Ro3JKGOMA8A9wfyr3MaTpo6afaD6Qr/hXlv7PUcb+BNUBRCP7YlwNv&#10;H+qioA9E8O+LdC8WQTTaHqKXiQMFl2qylSemQwB9fyq7q2rWOh6XcanqVwLezt13SylSdozjoASe&#10;SOlW0jSMEIirnk7RjNKyq6lXUMpGCCMg0AcKPjL8P26eIo/xt5h/7JXDt4l0fxT+0d4VvdEvlvLe&#10;Owlid1VlAYR3Bx8wB6EfnXtq2tuv3beIfRBXk3iBUT9pzwiEVV/4lcnAGP4bmgD1+iiigAooooAK&#10;KKKACiiigAooooAKKKKACiiigDmNV8Y+D1a70rVNWsSRmK4t5Tn6gjFefa7400bTLex0dNZjv9M/&#10;tC1ltrnzNz26JMrNHKTyQFBKt1wMHkZPs3lpnOxcnviuU+IVrbXXhy3trmGOWCbUrKOSN1yGVrhA&#10;R+OaAJz8QvCK9dfs/wDvo/4VGfiT4NHXxDZ/99H/AApsFw/hK6h07UCZdFlYR2d6/Jtz0WGUnt0C&#10;ufYHnBPVeWn9xfyoA5b/AIWX4M/6GGz/ADP+FH/Cy/Bn/Qw2f5n/AArqPKj/AOea/lR5Uf8AzzX8&#10;qAOX/wCFl+DP+hhs/wAz/hR/wsvwZ/0MNn+Z/wAK6jyo/wDnmv5UeVH/AM81/KgDl/8AhZfgz/oY&#10;bP8AM/4Uf8LL8Gf9DDZ/mf8ACuo8qP8A55r+VHlR/wDPNfyoA5f/AIWX4M/6GGz/ADP+FL/wsrwY&#10;f+Zhs/8Avo/4V0/lR/8APNfypfLj/uL+VAGLpnjLw7rF4lpp2r21xcOCVjRuTgZP6CsXUvi54F0n&#10;UrnTr3XVjuraQxTItrM+1wcEZVCDg8cGu1CqOigfQV5Z8L9OsbrXPHstxZ280n/CRXC7pIlY4DHj&#10;n6n86ANT/hdvw8/6GH/ySuP/AI3R/wALt+Hn/Qw/+SVx/wDG67L+xdKPXTLL/vwv+FZlxoFhp9xJ&#10;fWmk2ssch3XNusCkk/30GPvYHK/xfXqAYH/C7fh5/wBDD/5JXH/xuuU1jxr4e8Z/FXwCNA1D7Z9k&#10;uLkzfuZI9u5E2/fUZ+63T0r1qDTdHnhSaCxsXjcZVkhQgj8q8/8AG9pa2nxW+HJt7aKEvPeBjGgX&#10;OETGcfU/nQB6jRRRQAUUUUAFFFFABRRRQB5R4S/5OB8cf9esH/oEder15R4S/wCTgfHH/XrB/wCg&#10;R16vQAUUUUAFFFFABRRRQAUUUUAFFFFABRRRQAUUUUAFFFFABRRRQAUUUUAFFFFABRRRQAUUUUAF&#10;FFFABRRRQAUUUUAFFFFABRRRQAUUUUAFFFFABRRRQAUUUUAFFFFABRRRQAUUUUAFFFFABRRRQAUU&#10;UUAFFFFABRRRQAUUUUAFFFFABRRRQAUUUUAFFFFABRRRQAUUUUAFFFFABRRRQAUUUUAFFFFABRRR&#10;QAUUUUAFFFFABRRRQAUUUUAFFFFABRRRQAUUUUAclo3/ACU3xR/16WP8pa62uS0b/kpvij/r0sf5&#10;S11tABRRRQAUUUUAFFFFABRRRQAUUUUAc/47/wCSeeJv+wVdf+imrJ+EP/JKdA/64N/6Matbx3/y&#10;TzxN/wBgq6/9FNWT8If+SU6B/wBcG/8ARjUAdtRRRQAV5p4QP/F7PiAP9iy/9FV6XXmfg/8A5Lb8&#10;QP8Acs//AEUKAPTKKKKACiiigAooooAKKKKACiiigAooooAKKKKACiiigAooooAKKKKACiiigAoo&#10;ooAKKKKACiiigAooooAKKKKACiiigAooooAKKKKACiiigAooooAKKKKACiiigAooooAKKKKACiii&#10;gAooooAKKKKACiiigAooooAKKKKACiiigAooooAK8h/Z1OfAOpH/AKi8v/oqKvXq8h/Zz/5J/qP/&#10;AGFpf/RUVAHr1FFFABXkPiL/AJOd8I/9guT/ANBua9eryHxF/wAnPeEv+wXJ/wCg3NAHr1FFFABR&#10;RRQAUUUUAFFFFABRRRQAUUV5t8Std1yXW9F8FeGrkWeoavvea77wQqCSV9yA3v8ALgdaAPQri9tL&#10;T/j5uoYc/wDPSQL/ADot760u/wDj2uoJsdfLkDfyrzO1+AnhMHzdUuNT1S5YDzJZ7kjce5G3B/Mm&#10;luvgH4OfD2L6lp86/clguSSp9fmB/TFAHqVcr4/ONEsD/wBRex/9KErmvh5quv6R4v1TwF4ivDqM&#10;lnbi7sb5h80kGVGGJ5J+YeuCGGSAK6T4g/8AICsf+wvY/wDpQlAHUSxRzRtHKiujdVYZBp9FFABR&#10;RRQAUUUUAFFFFABRRRQAV5B8Or660zXvHl06LLpi+IbgT7FPmQ/Mf3n+0uOo6jGeeRXr9eafCj/k&#10;MePv+xjuf/QjQB6THIksayRurxuAyspyCD3Bp1c5OsvhaZ7m3RpdEdi08CjLWZPWRB/zz7svbqOM&#10;iugiljniSWJ1eN1DK6nIYHoQaAM6a3l065kvbNWeCQlrm1QZJPeRP9r1HfqOevB+Op45/if8NJoX&#10;DxvNdsrL0IKR16hXlXjmzjt/i/8AD6ePeBPPdFowfkDBUywHYnPPrgd85APVaKKKACiiigAooooA&#10;KKKKAPKPCX/JwPjj/r1g/wDQI69Xryjwl/ycD44/69YP/QI69XoAKKKKACiiigAooooAKKKKACii&#10;igAooooAKKKKACiiigAooooAKKKKACiiigAooooAKKKKACiiigAooooAKKKKACiiigAooooAKKKK&#10;ACiiigAooooAKKKKACiiigAooooAKKKKACiiigAooooAKKKKACiiigAooooAKKKKACiiigAooooA&#10;KKKKACiiigAooooAKKKKACiiigAooooAKKKKACiiigAooooAKKKKACiiigAooooAKKKKACiiigAo&#10;oooAKKKKAOS0b/kpvij/AK9LH+UtdbXJaN/yU3xR/wBelj/KWutoAKKKKACiiigAooooAKKKKACi&#10;iigDn/Hf/JPPE3/YKuv/AEU1ZPwi/wCSU6B/1wb/ANDatbx3/wAk88Tf9gq6/wDRTVk/CL/klPh/&#10;/rg3/obUAa/iO78TJNZ2nhvTrSR5mJnvr6T9zbqPVFId2PQY49TXM6jf+PfBto+r6ld6br+kwZlv&#10;Y4bY29xDHnkxfMVYKDn5uSF6967XXHuV0O9WxuobW+khaK0mnYBFnYbY85B/iK8YOfQ1w/gGz8Xa&#10;doGpw+JLK6mmNsBBa3uppdy3UwDmQhs7URsxqEJ4wcnkkgHoVpdwX9lBeWsqy29xGssUi9HRhkEf&#10;UGvOvCH/ACW34gf7ll/6KFdR4C0W68O+BNG0q9dmure2HnBiCUY/MUyOCFJ2gjqBXL+EP+S2/ED/&#10;AK52X/ooUAel0UUUAFFFFABRRRQAUUUUAFFFFABRRRQAUUUUAFFFFABRRRQAUUUUAFFFFABRRRQA&#10;UUUUAFFFFABRRRQAUUUUAFFFFABRRRQAUUUUAFFFFABRRRQAUUUUAFFFFABRRRQAUUUUAFFFFABR&#10;RRQAUUUUAFFFFABRRRQAUUUUAFFFFABRRRQAV5D+zp/yIGpf9haX/wBFRV69XkP7On/Igal/2F5f&#10;/RUVAHb+LfEt3pElhpWjWkd5r2qM62cUxKxIqDLyyMOiqCOByc4FV9C07x1Bqa3Gt+INKureXmay&#10;gsSog4OBFJuDHnu4PArJ8TXkXhb4saL4j1OfytJv9PfSDMw/d283meYpY9g2MZ7bcnjkReGvhrd+&#10;HPGsetQ3dvMjz3r3Vwxfz7iOXY0avztYqwYk8DocZ5AB6VXkPiL/AJOe8I/9guT/ANBua9F8Ow67&#10;EmpnXbmKZpNQmeyWMAeVa5AjU4AycAnJyeeTXnXiL/k53wj/ANguT/0G5oA9eooooAKKKKACiiig&#10;AooooAKKKKACvOPiRoOuJrWi+M/DVst5qOkb0lsz1nhcYIX1IBb35yORXo9Yet+MfDvhu5jt9Y1a&#10;2sppU3okpILLnGfzFAHEW/x68LKTDq1pqmlXacSQ3FtnafTjn8wKfcfHnwhkR6dHqWpXDD5Ire1I&#10;LH0+bH8jXQv8SPAdwu2TxFpki+jvn+Yrnde+L3h3Q9T0W20abTbu1vbkR3s0cm37LHlRvIA54LH/&#10;AIDQBJ8P9H1/U/GGq+O/EVkdOlvbdbSysWOWjhypy3cHKjrg5LcDiui+IP8AyArH/sL2P/pQlXtG&#10;8aeG/EN61lpGsWt5cpGZGjibJCggE/mR+dUPiF/yArH/ALC9j/6UJQB1lFFFABRRRQAUUUUAFFFF&#10;ABRRRQAV4j4B8Vw+HvG/jC11SB4dNv8AxDcRxah/yzSfe37uQ/w5GME8dffHt1eC2MGo6hovxJ0m&#10;y06G6XUPEc9t5skgVbYs/Msmf4V4PygkEdO4APdTcQDrNH/30K57afDEjXVnmbQJGLTQRjd9kYnl&#10;0A/5Z5zuXt1HcV59H8OvFkcKRjwv8MGCKFDNaXBY47k45Nen+FtNuNJ8NWdjd2mm2s8Stvh0xWW3&#10;UlifkDc85yc9yaANQXELQpMs0ZicAq4YbWB6EHvXnHjp45fix8OEV1YiW9YhTkgeWmD+lWfG3h+/&#10;t9Kxo+m6JqFj54le01i3aWK0zu3SRhecfNyB05I6mvLfE/hzX7Hxf4R36LoEU128xtk8JStZSTBV&#10;UnMrjAwDkEdiwyMigD6UorxKTRPGR+54d8Zf+Fog/qa9G8B22pWnh4w6pZalaXInYlNR1Jb6RhgY&#10;IkB6e3GMH1zQB09HeuR+JNnrWo+Cruz8PR3j6pI8fkm1uRAyYYEkuSOMA8Zyf1HXUAFFFFABRRRQ&#10;B5R4S/5OB8cf9esH/oEder15R4S/5OB8cf8AXrB/6BHXq9ABRRRQAUUUUAFFFFABRRRQAUUUUAFF&#10;FFABRRRQAUUUUAFFFFABRRRQAUUUUAFFFFABRRRQAUUUUAFFFFABRRRQAUUUUAFFFFABRRRQAUUU&#10;UAFFFFABRRRQAUUUUAFFFFABRRRQAUUUUAFFFFABRRRQAUUUUAFFFFABRRRQAUUUUAFFFFABRRRQ&#10;AUUUUAFFFFABRRRQAUUUUAFFFFABRRRQAUUUUAFFFFABRRRQAUUUUAFFFFABRRRQAUUUUAFFFFAB&#10;RRRQByWjf8lN8Uf9elj/AClrra5LRv8Akpvij/r0sf5S11tABRRRQAUUUUAFFFFABRRRQAUUUUAc&#10;/wCO/wDknnib/sFXX/opqyfhF/ySnQP+uDf+jGrW8d/8k88Tf9gq6/8ARTVk/CH/AJJToH/XBv8A&#10;0Y1AHTazoel+IdNk0/V7GG8tX6xyrnBwRlT1VsE4IwRng1i+H/hx4S8L6iNQ0fSFguwhjWVppJSq&#10;nqF3scfUc8n1rqqKACvM/CH/ACW34gf7ll/6KFemV5n4P/5Lb8QP9yz/APRQoA9MooooAKKKKACi&#10;iigAooooAKKKKACiiigAooooAKKKKACiiigAooooAKKKKACiiigAooooAKKKKACiiigAooooAKKK&#10;KACiiigAooooAKKKKACiiigAooooAKKKKACiiigAooooAKKKKACiiigAooooAKKKKACiiigAoooo&#10;AKKKKACiiigAryH9nT/kQNR/7C0v/oqKvXq8h/Z0/wCRA1H/ALC0v/oqKgD1a+sLPU7OSzv7SC7t&#10;ZMb4Z4xIjYIIyp4OCAfwqxRRQAV5D4i/5Oe8Jf8AYLk/9Bua9eryHxF/yc94S/7Bcn/oNzQB69RR&#10;RQAUUUUAFFFFABRRRQAUUUUAFcp44+H2i+O9PEOoRmK7iUi3vIx+8i9v9pfY/p1rq6KAPDNIstF8&#10;E3kPh/x94T0cQuwSz1+OzQwz+glJHyN6n8xgbivxN8NeHLTxX8P49P0nT4ba/wBTVJlt4FVJ4y8P&#10;BxwRgn8DXs+p6XY6zp8thqVrFdWsow8Ui5B/wPvXkFx8G9bsvF3h6bS9ZW48PaXfpdRWl5K3mWw8&#10;xWdU4ORhBjkf1oA9R0vwn4e0S8a70rRbGyuGQxmS3gVCVJBI47cD8qy/iH/yAbH/ALC9j/6UJXW1&#10;yfxCGdCsP+wvY/8ApQlAHWUUUUAFFFFABRRRQAUUUUAFFFFABXmXwp+bV/H6MAVPiK54PT7xr02v&#10;M/hP/wAhrx//ANjFcf8AoRoA7V520Nx5xLaYzYWTr9mJ7N/se/8AD0PHTXzTXRZEZHUMrDBBGQRW&#10;Gsj+HJVilYvo7EKkjHJtD2DE9Y/Qn7vAPHIAN6vJ/F2nrp3xd+H/AJMrC1lnuyltgbYm2LuK+gOR&#10;x0BBx1r1ivM/iB/yVT4b/wDXxef+gR0AemUUUUAFFFFABRRRQAUUUUAeUeEv+TgfHH/XrB/6BHXq&#10;9eUeEv8Ak4Hxx/16wf8AoEder0AFFFFABRRRQAUUUUAFFFFABRRRQAUUUUAFFFFABRRRQAUUUUAF&#10;FFFABRRRQAUUUUAFFFFABRRRQAUUUUAFFFFABRRRQAUUUUAFFFFABRRRQAUUUUAFFFFABRRRQAUU&#10;UUAFFFFABRRRQAUUUUAFFFFABRRRQAUUUUAFFFFABRRRQAUUUUAFFFFABRRRQAUUUUAFFFFABRRR&#10;QAUUUUAFFFFABRRRQAUUUUAFFFFABRRRQAUUUUAFFFFABRRRQAUUUUAFFFFAHJaN/wAlN8Uf9elj&#10;/KWutrktG/5Kb4o/69LH+UtdbQAUUUUAFFFFABRRRQAUUUUAFFFFAHP+O/8Aknnib/sFXX/opqyf&#10;hF/ySnQP+uDf+jGrW8d/8k88Tf8AYKuv/RTVk/CL/klPh/8A64N/6G1AHbUVwUnizx+JGEfwydo8&#10;naza7bgkdsjBx+dN/wCEt+IP/RMT/wCD63/woA7+vNvCC4+NXxBP+xY/rFW7ofiDxZf6pHb6v4Hk&#10;0u0YHddjVIJwhAyMquDyeOM9RXn0niLXNA+NHjU6L4Yl13z0sxKsM/lGLEK4JO09cn8qAPbaK8tP&#10;xK8cD/mlWof+B3/2qk/4WX44/wCiVaj/AOBv/wBqoA9Toryv/hZnjj/olWo/+Bh/+NUf8LM8cf8A&#10;RKtR/wDAw/8AxqgD1SivK/8AhZnjj/olWo/+Bh/+NUf8LM8cf9Eq1H/wMP8A8aoA9Uoryv8A4WZ4&#10;4/6JVqP/AIGH/wCNUf8ACzPHH/RKtR/8DD/8aoA9Uoryv/hZnjj/AKJVqP8A4GH/AONUf8LM8cf9&#10;Eq1H/wADD/8AGqAPVKK8r/4WZ44/6JVqP/gYf/jVH/CzPHH/AESrUf8AwMP/AMaoA9Uoryv/AIWZ&#10;44/6JVqP/gYf/jVH/CzPHH/RKtR/8DD/APGqAPVKK8r/AOFmeOP+iVaj/wCBh/8AjVH/AAszxx/0&#10;SrUf/Aw//GqAPVKK8r/4WZ44/wCiVaj/AOBh/wDjVH/CzPHH/RKtR/8AAw//ABqgD1SivK/+FmeO&#10;P+iVaj/4GH/41R/wszxx/wBEq1H/AMDD/wDGqAPVKK8r/wCFmeOP+iVaj/4GH/41R/wszxx/0SrU&#10;f/Aw/wDxqgD1SivK/wDhZnjj/olWo/8AgYf/AI1R/wALM8cf9Eq1H/wMP/xqgD1SivK/+FmeOP8A&#10;olWo/wDgYf8A41R/wszxx/0SrUf/AAMP/wAaoA9Uoryv/hZnjj/olWo/+Bh/+NUf8LM8cf8ARKtR&#10;/wDAw/8AxqgD1SivK/8AhZnjj/olWo/+Bh/+NUf8LM8cf9Eq1H/wMP8A8aoA9Uoryv8A4WZ44/6J&#10;VqP/AIGH/wCNUf8ACzPHH/RKtR/8DD/8aoA9Uoryv/hZnjj/AKJVqP8A4GH/AONUf8LM8cf9Eq1H&#10;/wADD/8AGqAPVKK8r/4WZ44/6JVqP/gYf/jVH/CzPHH/AESrUf8AwMP/AMaoA9Uoryv/AIWZ44/6&#10;JVqP/gYf/jVH/CzPHH/RKtR/8DD/APGqAPVKK8r/AOFmeOP+iVaj/wCBh/8AjVH/AAszxx/0SrUf&#10;/Aw//GqAPVKK8r/4WZ44/wCiVaj/AOBh/wDjVH/CzPHH/RKtR/8AAw//ABqgD1SivK/+FmeOP+iV&#10;aj/4GH/41R/wszxx/wBEq1H/AMDD/wDGqAPVKK8r/wCFmeOP+iVaj/4GH/41R/wszxx/0SrUf/Aw&#10;/wDxqgD1SivK/wDhZnjj/olWo/8AgYf/AI1R/wALM8cf9Eq1H/wMP/xqgD1SivK/+FmeOP8AolWo&#10;/wDgYf8A41R/wszxx/0SrUf/AAMP/wAaoA9Uoryv/hZnjj/olWo/+Bh/+NUf8LM8cf8ARKtR/wDA&#10;w/8AxqgD1SivK/8AhZnjj/olWo/+Bh/+NUf8LM8cf9Eq1H/wMP8A8aoA9Uoryv8A4WZ44/6JVqP/&#10;AIGH/wCNUf8ACzPHH/RKtR/8DD/8aoA9Uoryv/hZnjj/AKJVqP8A4GH/AONUf8LM8cf9Eq1H/wAD&#10;D/8AGqAPVKK8r/4WZ44/6JVqP/gYf/jVH/CzPHH/AESrUf8AwMP/AMaoA9Uoryv/AIWZ44/6JVqP&#10;/gYf/jVH/CzPHH/RKtR/8DD/APGqAPVKK8r/AOFmeOP+iVaj/wCBh/8AjVH/AAszxx/0SrUf/Aw/&#10;/GqAPVKK8r/4WZ44/wCiVaj/AOBn/wBqpR8S/HB/5pVqP/gb/wDaqAPU68i/Z2GPAepj01eX/wBF&#10;RVcHxH8cn/mld/8Ajfj/AON1x/wX13xPp/hHUI9J8Hvq8T6nI8kw1CK3COY48ptfngAHPv7UAfQN&#10;FYnhzU9b1O2nfW/DraLMjgRxm8juPMXHXKdOexq/qtzeWel3Fxp+ntqF2i5itVlWIyt6bm4Ue/8A&#10;PpQBcryHxF/yc74R/wCwXJ/6Bc10A8WfED+L4ZMPprtuf6VxJ1HV9S/aN8Kza1oR0a4WwlVYDdpc&#10;bl8u4O7KcDkkY9qAPdKKKKACiiigAooooAKKKKACiiigAooooAKKKKAMjxDqt3ounpf22nyX0MUg&#10;N1HEf3iw4O50X+Ig4O3jIzjnisXxdeWuq+FtLvbKZJ7WbVLCSORDkMpuI+at3niDxFb308Nv4LvL&#10;qFHKxzpfWyiQf3sM4IH1Ga818W3HiDw/jUrfwpd2OhyX9vc31o1zBKPNWVWDQqjkhnIAYYIJ5wDk&#10;kA9worjLLxlrmpWEN9Y+C7y4tp0DxyR6jaEMD0x+8qU+JvFPbwBfn/uI2n/xygDrqK5D/hJ/FX/R&#10;P7//AMGVp/8AHKP+En8Vf9E/v/8AwZWn/wAcoA6+iuQ/4SfxV/0T+/8A/Blaf/HKP+En8Vf9E/v/&#10;APwZWn/xygDr6K5D/hJ/FX/RP7//AMGVp/8AHKP+En8Vf9E/v/8AwZWn/wAcoA6+iuQ/4SfxV/0T&#10;+/8A/Blaf/HKP+En8Vf9E/v/APwZWn/xygDr68o+F98LXxL45hmiZYZvEdwqT5G3eXPyN3GeMHoS&#10;ccHGe30rWtcvb5Ib7wpd6dCQSbiS8gkVfQYRyefp3rzHT7rxh4M17xbbJ4ButZs9V1Se6SRLgKjR&#10;uxwOFYHIxxwR0IoA9upGVXUq6hlYYIIyCK8jsfiD4+tIGhk+GepTorfui9386p2Vj5fzEdM4BxjO&#10;Tkm1/wALL8b/APRKtR/8Df8A7VQB3kKNobeSSW0wn92xOTbf7J/2PQ/w9Dx04r4gDPxU+G//AF8X&#10;n/oEdRf8LI8cHj/hVV/z634/+NVyj614g1X4r+B49Z8NTaHbQT3H2SOWXzC2UXcA2BwNq4GON3pi&#10;gD3yiiigAooooAKKKKACiiigDyjwl/ycD44/69YP/QI69Xryjwl/ycD44/69YP8A0COvV6ACiiig&#10;AooooAKKKKACiiigAooooAKKKKACiiigAooooAKKKKACiiigAooooAKKKKACiiigAooooAKKKKAC&#10;iiigAooooAKKKKACiiigAooooAKKKKACiiigAooooAKKKKACiiigAooooAKKKKACiiigAooooAKK&#10;KKACiiigAooooAKKKKACiiigAooooAKKKKACiiigAooooAKKKKACiiigAooooAKKKKACiiigAooo&#10;oAKKKKACiiigAooooAKKKKACiiigDktG/wCSm+KP+vSx/lLXW1yWjf8AJTfFH/XpY/ylrraACiii&#10;gAooooAKKKKACiiigAooooA5/wAd/wDJPPE3/YKuv/RTVk/CL/klPh//AK4N/wChtWt47/5J54m/&#10;7BV1/wCimrJ+EP8AySnQP+uLf+jGoA7aiiigArzfwi2fjV8Qf9yw/SGvSK8z8H/8lt+IH+5Zf+ih&#10;QB6ZRRRQAUUUUAFFFFABRRRQAUUUUAFFFFABRRRQAUUUUAFFFFABRRRQAUUUUAFFFFABRRRQAUUU&#10;UAFFFFABRRRQAUUUUAFFFFABRRRQAUUUUAFFFFABRRRQAUUUUAFFFFABRRRQAUUUUAFFFFABRRRQ&#10;AUUUUAFFFFABRRRQAUUUUAFFFFABXkf7PB3eBNUPrrEp/wDIUVeuV5D+zp/yIGpf9haX/wBFRUAe&#10;vUUUUAFeReIv+TnPCI/6hcv/AKBc167XkPiL/k57wl/2C5P/AEG5oA9eooooAKKKKACiiigAoooo&#10;AKKKKACiiigAooooAK5jx2+zRbE+urWI/wDJhK6eqWp6Xa6vbxQXis0cU8dwoDY+dGDLn6EA0Ac1&#10;eaffeEtUk1XRLaS60q6l3ahpkQyyOx5nhHrz8y9+o5znsqKKACiiigAooooAKKKKACiiigAooooA&#10;KKKKACvNPH5x8VPhv/18Xn/oEdel15l8QT/xdX4b/wDXxd/+gx0Aem0UUUAFFFFABRRRQAUUUUAe&#10;UeEv+TgfHH/XrB/6BHXq9eUeEv8Ak4Hxx/16wf8AoEder0AFFFFABRRRQAUUUUAFFFFABRRRQAUU&#10;UUAFFFFABRRRQAUUUUAFFFFABRRRQAUUUUAFFFFABRRRQAUUUUAFFFFABRRRQAUUUUAFFFFABRRR&#10;QAUUUUAFFFFABRRRQAUUUUAFFFFABRRRQAUUUUAFFFFABRRRQAUUUUAFFFFABRRRQAUUUUAFFFFA&#10;BRRRQAUUUUAFFFFABRRRQAUUUUAFFFFABRRRQAUUUUAFFFFABRRRQAUUUUAFFFFABRRRQAUUUUAF&#10;FFFAHJaN/wAlN8Uf9elj/KWutrktG/5Kb4o/69LH+UtdbQAUUUUAFFFFABRRRQAUUUUAFFFFAHP+&#10;O/8Aknnib/sFXX/opqyfhD/ySnQP+uLf+jGrW8d/8k88Tf8AYKuv/RTVk/CH/klOgf8AXFv/AEY1&#10;AHbUUUUAFeZ+D/8Aktvj/wD3LP8A9FCvTK8z8H/8lt8f/wC5Z/8AooUAemUUUUAFFFFABRRRQAUU&#10;UUAFFFFABRRRQAUUUUAFFFFABRRRQAUUUUAFFFFABRRRQAUUUUAFFFFABRRRQAUUUUAFFFFABRRR&#10;QAUUUUAFFFFABRRRQAUUUUAFFFFABRRRQAUUUUAFFFFABRRRQAUUUUAFFFFABRRRQAUUUUAFFFFA&#10;BRRRQAV5D+zn/wAk/wBR/wCwtL/6Kir16vIf2c/+Sf6j/wBhaX/0VFQB69RRRQAV5D4i/wCTnvCX&#10;/YLk/wDQbmvXq8h8Rf8AJz3hL/sFyf8AoNzQB69RRRQAUUUUAFFFFABRRRQAUUUUAFFFFABRRRQA&#10;UUUUAFFFFABRRRQAUUUUAFFFFABRRRQAUUUUAFFFFABXmPxB/wCSrfDf/r4u/wD0GOvTq8x+IP8A&#10;yVb4b/8AXxd/+gx0AenUUUUAFFFFABRRRQAUUUUAeUeEv+TgfHH/AF6wf+gR16vXlHhL/k4Hxx/1&#10;6wf+gR16vQAUUUUAFFFFABRRRQAUUUUAFFFFABRRRQAUUUUAFFFFABRRRQAUUUUAFFFFABRRRQAU&#10;UUUAFFFFABRRRQAUUUUAFFFFABRRRQAUUUUAFFFFABRRRQAUUUUAFFFFABRRRQAUUUUAFFFFABRR&#10;RQAUUUUAFFFFABRRRQAUUUUAFFFFABRRRQAUUUUAFFFFABRRRQAUUUUAFFFFABRRRQAUUUUAFFFF&#10;ABRRRQAUUUUAFFFFABRRRQAUUUUAFFFFABRRRQAUUUUAclo3/JTfFH/XpY/ylrra5LRv+Sm+KP8A&#10;r0sf5S11tABRRRQAUUUUAFFFFABRRRQAUUUUAc/47/5J54m/7BV1/wCimrJ+EP8AySnQP+uLf+jG&#10;rW8d/wDJPPE3/YKuv/RTVk/CH/klOgf9cW/9GNQB21FFFABXmfg//ktvj/8A3LP/ANFCvTK8z8H/&#10;APJbfH/+5Z/+ihQB6ZRRRQAUUUUAFFFFABRRRQAUUUUAFFFFABRRRQAUUUUAFFFFABRRRQAUUUUA&#10;FFFFABRRRQAUUUUAFFFFABRRRQAUUUUAFFFFABRRRQAUUUUAFFFFABRRRQAUUUUAFFFFABRRRQAU&#10;UUUAFFFFABRRRQAUUUUAFFFFABRRRQAUUUUAFFFFABXkP7Of/JP9R/7C0v8A6Kir16vIf2c/+Sf6&#10;j/2Fpf8A0VFQB69RRRQAV5D4i/5Oe8Jf9guT/wBBua9eryHxF/yc94S/7Bcn/oNzQB69RRRQAUUU&#10;UAFFFFABRRRQAUUUUAFFFFABRRRQAUUUUAFFFFABRRRQAUUUUAFFFFABRRRQAUUUUAFFFFABXmPx&#10;B/5Kt8N/+vi7/wDQY69OrzH4g/8AJVvhv/18Xf8A6DHQB6dRRRQAUUUUAFFFFABRRRQB5R4S/wCT&#10;gfHH/XrB/wCgR16vXlHhL/k4Hxx/16wf+gR16vQAUUUUAFFFFABRRRQAUUUUAFFFFABRRRQAUUUU&#10;AFFFFABRRRQAUUUUAFFFFABRRRQAUUUUAFFFFABRRRQAUUUUAFFFFABRRRQAUUUUAFFFFABRRRQA&#10;UUUUAFFFFABRRRQAUUUUAFFFFABRRRQAUUUUAFFFFABRRRQAUUUUAFFFFABRRRQAUUUUAFFFFABR&#10;RRQAUUUUAFFFFABRRRQAUUUUAFFFFABRRRQAUUUUAFFFFABRRRQAUUUUAFFFFABRRRQAUUUUAclo&#10;3/JTfFH/AF6WP8pa62uS0b/kpvij/r0sf5S11tABRRRQAUUUUAFFFFABRRRQAUUUUAc/47/5J54m&#10;/wCwVdf+imrJ+EP/ACSnQP8Ari3/AKMatbx3/wAk88Tf9gq6/wDRTVk/CL/klXh//rg3/obUAdtR&#10;RRQAV5n4P/5Lb8QP9yz/APRQr0yvNPCA/wCL2fEA/wCxZf8AoqgD0uiiigAooooAKKKKACiiigAo&#10;oooAKKKKACiiigAooooAKKKKACiiigAooooAKKKKACiiigAooooAKKKKACiiigAooooAKKKKACii&#10;igAooooAKKKKACiiigAooooAKKKKACiiigAooooAKKKKACiiigAooooAKKKKACiiigAooooAKKKK&#10;ACvIf2c/+Sf6j/2Fpf8A0VFXr1eRfs6jHgHUh/1F5f8A0VFQB67RRRQAV5D4i/5Oe8Jf9guT/wBB&#10;ua9eryHxF/yc74R/7Bcn/oNzQB69RRRQAUUUUAFFFFABRRRQAUUUUAFFFFABRRRQAUUUUAFFFFAB&#10;RRRQAUUUUAFFFFABRRRQAUUUUAFFFFABXmPxB/5Kt8N/+vi7/wDQY69OrzH4g/8AJVvhv/18Xf8A&#10;6DHQB6dRRRQAUUUUAFFFFABRRRQB5R4S/wCTgfHH/XrB/wCgR16vXlPhL/k4Dxx/17W//oEderUA&#10;FFFFABRRRQAUUUUAFFFFABRRRQAUUUUAFFFIrKwJUg4ODg96AForM0vVv7SvNWt/JMf9n3f2YsTn&#10;zP3aSbvb7+PwrToAKKKKACiiigAooooAKKKKACiiigAooooAKKKKACiiigAooooAKKKKACiiigAo&#10;oooAKKKKACiiigAooooAKKKKACiiigAooooAKKKKACiiigAooooAKKKKACiiigAooooAKKKKACii&#10;igAooooAKKKKACiiigAooooAKKKKACiiigAooooAKKKKACiiigAooooAKKKKACiiigAooooAKKKK&#10;ACiiigDktG/5Kb4o/wCvSx/lLXW1yWjf8lN8Uf8AXpY/ylrraACiiigAooooAKKKKACiiigAoooo&#10;A5/x3/yTzxN/2Crr/wBFNWX8JRj4V+H/APr3P/obVqeO/wDknnib/sFXX/opq8m8B/BXwp4i8D6V&#10;q98+ofarqIvJ5c4C53EcDb7UAe80V5Of2efBZ/5basP+3hf/AIik/wCGePBf/PfVv/AhP/iKAPWa&#10;858JgD40/EH/AHNP/wDRNZw/Z68FD/lpqh+tyv8A8TXNaJ8HvCepeOvFOiSrfC20gWnkstx87GWN&#10;nbccY4wMYA79aAPfKK8nP7PPgs/8tdVH/bwv/wARSf8ADPHgv/nvq3/gQn/xFAHrNFeTf8M8eC/+&#10;e+r/APgQn/xFH/DPHgv/AJ76v/4EJ/8AEUAes0V5N/wzx4L/AOe+r/8AgQn/AMRR/wAM8eC/+e+r&#10;/wDgQn/xFAHrNFeTf8M8eC/+e+r/APgQn/xFH/DPHgv/AJ76v/4EJ/8AEUAes0V5N/wzx4L/AOe+&#10;r/8AgQn/AMRR/wAM8eC/+e+r/wDgQn/xFAHrNFeTf8M8eC/+e+r/APgQn/xFH/DPHgv/AJ76v/4E&#10;J/8AEUAes0V5N/wzx4L/AOe+r/8AgQn/AMRR/wAM8eC/+e+r/wDgQn/xFAHrNFeTf8M8eC/+e+r/&#10;APgQn/xFH/DPHgv/AJ76v/4EJ/8AEUAes0V5N/wzx4L/AOe+r/8AgQn/AMRR/wAM8eC/+e+r/wDg&#10;Qn/xFAHrNFeTf8M8eC/+e+r/APgQn/xFH/DPHgv/AJ76v/4EJ/8AEUAes0V5N/wzx4L/AOe+r/8A&#10;gQn/AMRR/wAM8eC/+e+r/wDgQn/xFAHrNFeTf8M8eC/+e+r/APgQn/xFH/DPHgv/AJ76v/4EJ/8A&#10;EUAes0V5N/wzx4L/AOe+r/8AgQn/AMRR/wAM8eC/+e+r/wDgQn/xFAHrNFeTf8M8eC/+e+r/APgQ&#10;n/xFH/DPHgv/AJ76v/4EJ/8AEUAes0V5N/wzx4L/AOe+r/8AgQn/AMRR/wAM8eC/+e+r/wDgQn/x&#10;FAHrNFeTf8M8eC/+e+r/APgQn/xFH/DPHgv/AJ76v/4EJ/8AEUAes0V5N/wzx4L/AOe+r/8AgQn/&#10;AMRR/wAM8eC/+e+r/wDgQn/xFAHrNFeTf8M8eC/+e+r/APgQn/xFH/DPHgv/AJ76v/4EJ/8AEUAe&#10;s0V5N/wzx4L/AOe+r/8AgQn/AMRR/wAM8eC/+e+r/wDgQn/xFAHrNFeTf8M8eC/+e+r/APgQn/xF&#10;H/DPHgv/AJ76v/4EJ/8AEUAes0V5N/wzx4L/AOe+r/8AgQn/AMRR/wAM8eC/+e+r/wDgQn/xFAHr&#10;NFeTf8M8eC/+e+r/APgQn/xFH/DPHgv/AJ76v/4EJ/8AEUAes0V5N/wzx4L/AOe+r/8AgQn/AMRR&#10;/wAM8eC/+e+r/wDgQn/xFAHrNFeTf8M8eC/+e+r/APgQn/xFH/DPHgv/AJ76v/4EJ/8AEUAes0V5&#10;N/wzx4L/AOe+r/8AgQn/AMRR/wAM8eC/+e+r/wDgQn/xFAHrNFeTf8M8eC/+e+r/APgQn/xFH/DP&#10;Hgv/AJ76v/4EJ/8AEUAes0V5N/wzx4L/AOe+r/8AgQn/AMRR/wAM8eC/+e+r/wDgQn/xFAHrNFeT&#10;f8M8eC/+e+r/APgQn/xFH/DPHgv/AJ76v/4EJ/8AEUAes0V5N/wzx4L/AOe+r/8AgQn/AMRR/wAM&#10;8eC/+e+r/wDgQn/xFAHrNFeTf8M8eC/+e+r/APgQn/xFH/DPHgv/AJ76v/4EJ/8AEUAes0V5N/wz&#10;x4L/AOe+r/8AgQn/AMRR/wAM8eC/+e+r/wDgQn/xFAHrNFeTf8M8eC/+e+r/APgQn/xFH/DPHgv/&#10;AJ76v/4EJ/8AEUAes0V5N/wzx4L/AOe+r/8AgQn/AMRR/wAM8eC/+e+rf+BCf/EUAes15J+z0Nvg&#10;fVl9NZmH/kOKpB+z14KH/LTVD9blf/iaw/CfwV8I6/o813c/b0kjvbm3xFcDG2OZ0U8qecKM+/5U&#10;Ae50V5Of2efBZ/5baqP+3hf/AIik/wCGePBf/PfVv/AhP/iKAPWa8i8RD/jJvwif+oZL/wCgXNTD&#10;9nnwUP8Alrqp/wC3hf8A4iuZsfBeleB/2hfC2n6Q1wYZrOadvPkDHcY517AcYUUAe+0UUUAFFFFA&#10;BRRRQAUUUUAFFFFABRRRQAUUUUAFFFFABRRRQAUUUUAFFFFABRRRQAUUUUAFFFFABRRRQAV5j8Qf&#10;+SrfDf8A6+Lv/wBBjr06vMfiD/yVb4b/APXxd/8AoMdAHp1FFFABRRRQAUUUUAFFFFAHlfhIf8X+&#10;8c/9e1t/6AleqV4PN4F0fx18c/GFvq7XXl20Nu6CGQJkmKMc8GtW6+AvgyzuDJNJqgs3wN4uF/ct&#10;7/L90+vY9eOgB7HRXk//AAzz4L/57at/4EL/APEUn/DPHgv/AJ7at/4EJ/8AEUAes0V88eOPhbpH&#10;gS/8Naxotxdrv1e2t2WWXcVOWbcCAP7v4Y969z1Tw/YaxLHJd/atyLtXybuWEY9wjAH8aANSiuZP&#10;gLQj/wBBL/waXP8A8cpP+EB0L/qJf+DS5/8AjlAHT0VzH/CA6F/1Ev8AwaXP/wAco/4QHQv+ol/4&#10;NLn/AOOUAdPRXMf8IDoX/US/8Glz/wDHKP8AhAdC/wCol/4NLn/45QB09Fcx/wAIDoX/AFEv/Bpc&#10;/wDxyl/4QHQvTUv/AAaXP/xygDpq43UdPvPCWpXOv6PHLc6bcN5up6YnLbu88I/v92XgMORyBm6P&#10;Aehjp/aX/g0uf/jlSL4K0ZOn9o/+DO5/+OUAVfBV9Z6pc+JL+wnjuLWfU1aOWM5DD7LBXV143F4R&#10;j0XXdf1LT4r640e1v/Ku9Mt7uZX2mCFzNHtYF3Bckg8sOnI57fT/AAv4Z1ayt9RsLi9uLaZRJFKm&#10;p3BVh24L/ofoaAOtopMYpaACiiigAooooAKKKKACiiigAooooAKKKKACiiigAooooAKKKKACiiig&#10;AooooAKKKKACiiigAooooAKKKKACiiigAooooAKKKKACiiigAooooAKKKKACiiigAooooAKKKKAC&#10;iiigAooooAKKKKACiiigAooooAKKKKACiiigAooooAKKKKACiiigAooooAKKKKACiiigAooooAKK&#10;KKACiiigDktG/wCSm+KP+vSx/lLXW1yWjf8AJTfFH/XpY/ylrraACiiigAooooAKKKKACiiigAoo&#10;ooA5/wAd/wDJPPE3/YKuv/RTVlfCM5+FXh//AK4N/wChtWr47/5J54m/7BV1/wCimrJ+EX/JKdA/&#10;64N/6G1AHbUUUUAFef8AhL/kr3xF/wC4b/6IavQK8/8ACX/JXviL/wBw3/0Q1AHoFFFFABRRRQAU&#10;UUUAFFFFABRRRQAUUUUAFFFFABRRRQAUUUUAFFFFABRRRQAUUUUAFFFFABRRRQAUUUUAFFFFABRR&#10;RQAUUUUAFFFFABRRRQAUUUUAFFFFABRRRQAUUUUAFFFFABRRRQAUUUUAFFFFABRRRQAUUUUAFFFF&#10;ABRRRQAUUUUAFcT8LX3+Frs/9RW9/wDR7V21cJ8Jjnwld/8AYVvP/RrUAd3RRRQAV5F4iP8Axk54&#10;RH/ULl/9Aua9dryHxF/yc94R/wCwXJ/6Dc0AevUUUUAFFFFABRRRQAUUUUAFFFFABRRRQAUUUUAF&#10;FFFABRRRQAUUUUAFFFFABRRRQAUUUUAFFFFABRRRQAV5j8Qf+SrfDf8A6+Lv/wBBjr06vMfiD/yV&#10;b4b/APXxd/8AoMdAHp1FFFABRRRQAUUUUAFFFFAHlPhE/wDF/wDxyP8Ap2t//QI69VIDKVYAgjBB&#10;715H4au4bT9oTxks7Mglgt0VyPlB2R4BPbPQZ6njrgH12gDE81vD8gSXLaSzYSQ8m1P90/8ATP0P&#10;8PQ8cjb6jIpskayxsjqGVhgqRkEehrHj36A6wuzPpTHEbk5Nr6Kx7p6H+HgHjkAHHfGn/kDeGP8A&#10;sY7X/wBBkr0uvM/jV/yBvDH/AGMVr/6DJXplABRRRQAUUUUAFFFBOBk9KACivIP+Et8c/ELULyPw&#10;MLXTNFtZmh/tS7XcZmHdAQfyx3GcVYHw/wDiQyeY/wAS5RN1Kra/Ln65HH4UAer0V45e618S/hxE&#10;NR8Qy2niPQ1cCeWBdk0IJxn7o4+uRyORXrlleQajYW97ayCS3uI1ljcfxKwyD+RoAwvDBzrPiz21&#10;Yf8ApLb1oaZoNlo97f3FiJIlvpBNLCG/dLJzllXopbPzY6kA9c1neFv+Qz4t/wCwuP8A0lgrpaAC&#10;iiigAooooAKKKKACiiigAooooAKKKKACiiigAooooAKKKKACiiigAooooAKKKKACiiigAooooAKK&#10;KKACiiigAooooAKKKKACiiigAooooAKKKKACiiigAooooAKKKKACiiigAooooAKKKKACiiigAooo&#10;oAKKKKACiiigAooooAKKKKACiiigAooooAKKKKACiiigAooooAKKKKACiiigAooooA5LRv8Akpvi&#10;j/r0sf5S11tclo3/ACU3xR/16WP8pa62gAooooAKKKKACiiigAooooAKKKKAOf8AHf8AyTzxN/2C&#10;rr/0U1ZXwj/5JV4f/wCuDf8AobVq+O/+SeeJv+wVdf8Aopqy/hJ/ySvw/wD9e5/9DagCz4u8f6V4&#10;RuLSxlgvNQ1W8z5Gn2EXmzMAD8xXIwuRj1POAcHHNWvxgmsbqFPGHhHVPDltcMqQ3kmZYdxycOdq&#10;7Tx0AJ9QAM1kaXHdyfFH4n3NukI8UxWSLpahhnaYvlIViVJ+WDJPGTjgE1y/gax8R/8ACCeO4fF1&#10;vqCaUdPaRF1NZAfPAcho946gqM4/iCUAfRwIIBBBB6EVBFY2kF5cXkNtDHdXIUTzKgDyhRhdx6nA&#10;JxnpmuQ+EEl3L8KNAa98zzRC6r5gwfLEjCP8NgXHtitTR/EsmqeNPEuhG2WOPRxa7ZQ2TIZoy5yO&#10;2MAUAdHRRRQAUUUUAFFFFABRRRQAUUUUAFFFFABRRRQAUUUUAFFFFABRRRQAUUUUAFFFFABRRRQA&#10;UUUUAFFFFABRRRQAUUUUAFFFFABRRRQAUUUUAFFFFABRRRQAUUUUAFFFFABRRRQAUUUUAFFFFABR&#10;RRQAUUUUAFFFFABRRRQAUUUUAFFFFABUFrZ2tjE0VpbxQRs7SFYkCgsxyxwO5JJNT1geEPET+J9H&#10;mvpLdYGju57fYrbhiNyoOcdwKAGeMfG+i+BtLS+1iZ/3rbIYIVDSynvtBIGAOpJAHHOSAeJ/4XFr&#10;FiFu9c+Het6dpPJe7G5zGAcAshRdvJHVh7ZqTX4ILj9ovw2uoK7QJpLyWSuMxm4DSEkA8bguDxzk&#10;IewrnvAl/wDEzUfibe2niixu20e5WVb+G5t/9FRFVlQRbvlILYX5Sd4yTuxuAB7TpWq2Ot6Xb6np&#10;lzHc2dwm+KVDww/mCDkEHkEEHkV5d4i/5Oc8I/8AYLl/9AuaufA6UN4e1uCzkll0WDV500x5Cf8A&#10;U8EAA8gc5+rHvmqfiL/k5vwj/wBgyX/0C5oA9dooooAKKKKACiiigAooooAKKKKACiiigAooooAK&#10;KKKACiiigAooooAKKKKACiiigAooooAKKKKACiiigArzH4g/8lW+G/8A18Xf/oMdenV5j8Qf+Srf&#10;Df8A6+Lv/wBBjoA9OooooAKKKKACiiuB+Gfhy68PjVxc+G49FM0ykeXqT3a3GN3zDcTt6jrgnPPS&#10;gDvqKy/Elq974b1C2jsBftLCyi0NwYPOz/D5g5XPrXkcPgW4A/5JQEPt4ulH8iaANzw1bRTfHfx5&#10;HNGskbWtqrIwyCDGhIIrvIriXR547S8keSzkYJb3TnJQngRyH16BXP3icH5sFvnrRJdT8NfEnxFb&#10;2ul+I9KlEUYey0ONNUeMEKwLvLnIOc56/NjjpXrvgS+vtabUrfV18USwmJV8vXtLitY2BzkLsHzH&#10;1zQB6BSMqupVgCpGCCOCK5m/up9B0y7tby4ujaPC62d5AvmTRtghYyDnc+cBCc7jgHnG7zL/AIST&#10;xNtx5vxNz6/8I3b0AbvxetpbPS/DMCfNZ/8ACQ2pj3N80ZxJ8g9V9PTp0xj1evDfE/iCfxH8OfBl&#10;3erPHqMPiW2tr2OdQsiTIJAwYBVAJ4OMDGcV7lQAUUUUAFFFFABUF7b/AGuwuLbdt86Jo93pkEZq&#10;eigDxz4UeLNK8LaPL4M8RzxaRq2nXEikXR8tJlLFgwY8H8eowRnNeqR65pMsQlj1SyeMjIdbhCD+&#10;Oap+IPB/h7xTGF1rSbe7KjCuwKuo9A64YfnXKn4G/D8vuGjygf3ReTY/9CzQBV+J3xB8Pp4U1DRN&#10;PvbfVNV1CI2sNraMJjluMnbwMenXOOK7PwbpM2g+DNH0u5OZ7W1SOTHZscj8DxWF4D0XwDEbu58J&#10;6bAslpO9tLM0bmRXH3gGky2PocV3NAHNeF/+Qz4t/wCwuP8A0lt66WuZ8Lf8hnxb/wBhcf8ApLBX&#10;TUAFFFFABRRRQAUUUUAFFFFABRRRQAUUUUAFFFFABRRRQAUUUUAFFFFABRRRQAUUUUAFFFFABRRR&#10;QAUUUUAFFFFABRRRQAUUUUAFFFFABRRRQAUUUUAFFFFABRRRQAUUUUAFFFFABRRRQAUUUUAFFFFA&#10;BRRRQAUUUUAFFFFABRRRQAUUUUAFFFFABRRRQAUUUUAFFFFABRRRQAUUUUAFFFFABRRRQByWjf8A&#10;JTfFH/XpY/ylrra5LRv+Sm+KP+vSx/lLXW0AFFFFABRRRQAUUUUAFFFFABRRRQBz/jv/AJJ54m/7&#10;BV1/6Kasr4R/8kq8P/8AXBv/AENq1fHf/JPPE3/YKuv/AEU1ZPwi/wCSU6B/1wb/ANDagA8Z/DuL&#10;xRqllren6tc6LrtmuyK+txuymSdrLkZ6t3H3iDkcVz7fDHxV4llWLxz40lvtNjkyLGxiECzgEEby&#10;oUdR0wT6MK9WooAjt7eG0tora3iSGCJBHHHGoVUUDAAA6ADtXB+Ev+SvfEX/ALhv/ohq9Arz/wAJ&#10;f8le+Iv/AHDf/RDUAegUUUUAFFFFABRRRQAUUUUAFFFFABRRRQAUUUUAFFFFABRRRQAUUUUAFFFF&#10;ABRRRQAUUUUAFFFFABRRRQAUUUUAFFFFABRRRQAUUUUAFFFFABRRRQAUUUUAFFFFABRRRQAUUUUA&#10;FFFFABRRRQAUUUUAFFFFABRRRQAUUUUAFFFFABRRRQAVw3wp/wCRTu/+wref+jmrua4X4TnPhO7/&#10;AOwref8Ao1qANPxr4IsfGmnwRzTzWd/ZuZbG/tziS3k4wR6jIUkZHQYIODXGz/Dr4gaxDJpOtfEJ&#10;n0XaEP2e1CzTp0KuRg8rnOWfOeQa9ZooAz9D0Sx8O6La6RpsPlWlsm2Nc5PXJJPckkk+5rzLxF/y&#10;c54RH/ULl/8AQLmvXa8h8Rf8nPeEf+wXJ/6Dc0AevUUUUAFFFFABRRRQAUUUUAFFFFABRRRQAUUU&#10;UAFFFFABRRRQAUUUUAFFFFABRRRQAUUUUAFFFFABRRRQAV5j8Qf+SrfDf/r4u/8A0GOvTq8x+IP/&#10;ACVb4b/9fF3/AOgx0AenUUUUAFFFFABRRRQAUUUUAeUeGbyGP9oTxpBI4V5ra2CAjhiscfGemfb6&#10;+ler15N4Zhiufjz47hmQMjW1vkdOiR88dD0OeueetejQXktldpY37bhIcW1z2l/2W9H/AEbqO4AB&#10;fngiureS3njWSGVSjowyGB4INZUE8ujXMdjeSNJZytstLlzllY9IpD69lbvjB+bBbZqOeCK5t5IJ&#10;40lhkUo6OMhgeCCPSgDzj40f8gjwv/2Mdp/6DJXpdeSfFuO7s9M8NWkhee1XxDatDcO+XA2v8j92&#10;Po3cdeRlvW6ACiiigAooooAKiuIRcW0sBd0EiFNyHDLkYyD61LRQB82eIfBWv+DNaSXWfEniGXwv&#10;I2z+0LK4dnt8njzUz06ZI/Dniu70/wCFsOqafDe2HxD8R3NrMgaOWO9yrD/P5V6rLFHPC8M0aSRO&#10;pV0dchgeoIPUV5bqfg3XvAl9Prnw/Pn2bnfd6DKSUfuWi54bHYc+melAHEfDf4cv4itdbkXxTrFh&#10;9m1CS2K2kxUSbcfM3PJNe+aHpn9i6JZ6abue7+zRiPz52y747k15z8C4b5NE12a/sLizkudTeYRz&#10;xspwyg9wM816tQBzPhX/AJDPi7/sLj/0lgrpq5jwr/yGfF3/AGFx/wCksFdPQAUUUUAFFFFABRRR&#10;QAUUUUAFFFFABRRRQAUUUUAFFFFABRRRQAUUUUAFFFFABRRRQAUUUUAFFFFABRRRQAUUUUAFFFFA&#10;BRRRQAUUUUAFFFFABRRRQAUUUUAFFFFABRRRQAUUUUAFFFFABRRRQAUUUUAFFFFABRRRQAUUUUAF&#10;FFFABRRRQAUUUUAFFFFABRRRQAUUUUAFFFFABRRRQAUUUUAFFFFAHJaN/wAlN8Uf9elj/KWutrkt&#10;G/5Kb4o/69LH+UtdbQAUUUUAFFFFABRRRQAUUUUAFFFFAHP+O/8Aknnib/sFXX/opqyvhHx8KvD/&#10;AP1wb/0Nq1fHf/JPPE3/AGCrr/0U1ecfDr4r+CdD+H+j6ZqWsm3vLeEpLEbWZtp3E9VQg+vBoA9n&#10;orz/AP4Xb8PP+hg/8krj/wCN0n/C7vh5/wBB8/8AgFP/APEUAeg1St9IsLTVb7U7e2SO8vhGLmUZ&#10;zL5YITPbgEj/APVXGf8AC7fh5/0MH/klcf8AxuqsPx28ByX91A+pTRQwhPKuGtZSs5IJbaApYbeA&#10;dwGSeMjmgD0qivPz8bfh5/0MGf8AtyuP/iKT/hd3w9/6D5/8Ap//AIigD0GivPv+F3fD3/oPH/wC&#10;n/8AiKP+F3fD3/oPH/wCn/8AiKAPQaK8+/4Xd8Pf+g8f/AKf/wCIo/4Xd8Pf+g8f/AKf/wCIoA9B&#10;orz7/hd3w9/6Dx/8Ap//AIij/hd3w9/6Dx/8Ap//AIigD0GivPv+F3fD3/oPH/wCn/8AiKP+F3fD&#10;3/oPH/wCn/8AiKAPQaK8+/4Xd8Pf+g8f/AKf/wCIo/4Xd8Pf+g8f/AKf/wCIoA9Borz7/hd3w9/6&#10;Dx/8Ap//AIij/hd3w9/6Dx/8Ap//AIigD0GivPv+F3fD3/oPH/wCn/8AiKP+F3fD3/oPH/wCn/8A&#10;iKAPQaK8+/4Xd8Pf+g8f/AKf/wCIo/4Xd8Pf+g8f/AKf/wCIoA9Borz7/hd3w9/6Dx/8Ap//AIij&#10;/hd3w9/6Dx/8Ap//AIigD0GivPv+F3fD3/oPH/wCn/8AiKP+F3fD3/oPH/wCn/8AiKAPQaK8+/4X&#10;d8Pf+g8f/AKf/wCIo/4Xd8Pf+g8f/AKf/wCIoA9Borz7/hd3w9/6Dx/8Ap//AIij/hd3w9/6Dx/8&#10;Ap//AIigD0GivPv+F3fD3/oPH/wCn/8AiKP+F3fD3/oPH/wCn/8AiKAPQaK8+/4Xd8Pf+g8f/AKf&#10;/wCIo/4Xd8Pf+g8f/AKf/wCIoA9Borz7/hd3w9/6Dx/8Ap//AIij/hd3w9/6Dx/8Ap//AIigD0Gi&#10;vPv+F3fD3/oPH/wCn/8AiKP+F3fD3/oPH/wCn/8AiKAPQaK8+/4Xd8Pf+g8f/AKf/wCIo/4Xd8Pf&#10;+g8f/AKf/wCIoA9Borz7/hd3w9/6Dx/8Ap//AIij/hd3w9/6Dx/8Ap//AIigD0GivPv+F3fD3/oP&#10;H/wCn/8AiKP+F3fD3/oPH/wCn/8AiKAPQaK8+/4Xd8Pf+g8f/AKf/wCIo/4Xd8Pf+g8f/AKf/wCI&#10;oA9Borz7/hd3w9/6Dx/8Ap//AIij/hd3w9/6Dx/8Ap//AIigD0GivPv+F3fD3/oPH/wCn/8AiKP+&#10;F3fD3/oPH/wCn/8AiKAPQaK8+/4Xd8Pf+g8f/AKf/wCIo/4Xd8Pf+g8f/AKf/wCIoA9Borz7/hd3&#10;w9/6Dx/8Ap//AIij/hd3w9/6Dx/8Ap//AIigD0GivPv+F3fD3/oPH/wCn/8AiKP+F3fD3/oPH/wC&#10;n/8AiKAPQaK8+/4Xd8Pf+g8f/AKf/wCIo/4Xd8Pf+g8f/AKf/wCIoA9Borz7/hd3w9/6Dx/8Ap//&#10;AIij/hd3w9/6Dx/8Ap//AIigD0GivPv+F3fD3/oPH/wCn/8AiKP+F3fD3/oPH/wCn/8AiKAPQaK8&#10;+/4Xd8Pf+g8f/AKf/wCIo/4Xd8Pf+g8f/AKf/wCIoA9Borz7/hd3w9/6Dx/8Ap//AIij/hd3w9/6&#10;Dx/8Ap//AIigD0GivPv+F3fD3/oPH/wCn/8AiKP+F3fD3/oPH/wCn/8AiKAPQaK8+/4Xd8Pf+g8f&#10;/AKf/wCIo/4Xd8PP+g+f/AKf/wCIoA9BqnpulWOj2rW2n26wQvK8zKpPLuxZjz6kmuL/AOF2/Dz/&#10;AKGH/wAkrj/43Vax+OvgO5gaS41OWzcSMojltZWJUHAbKqRgjBxnIoA9Jorz/wD4Xb8PP+hg/wDJ&#10;K4/+IpP+F3fDz/oPn/wCn/8AiKAPQa8i8Rf8nOeET/1C5P8A0C5rd/4Xb8PP+hh/8krj/wCN1xQ8&#10;V6L4u/aL8K3uh3n2u3isZonk8p48P5c5xhwD0I7Y5oA91ooooAKKKKACiiigAooooAKKKKACiiig&#10;AooooAKKKKACiiigAooooAKKKKACiiigAooooAKKKKACiiigArzH4g/8lW+G/wD18Xf/AKDHXp1e&#10;Y/EH/kq3w3/6+Lv/ANBjoA9OooooAKKKKACiiigAooooA8q8Jf8AJf8Axz/17W//AKBHXp93aQX1&#10;q9tcxh4nHI/UEHsQeQRyCM14tB4u0Lwf8dfGU+u3wtIp4bdI28p5Mt5cZx8in9a6/wD4Xb8PP+hh&#10;/wDJK4/+N0AdVaXM9hcJp2oyGTfxbXRGPNx/C3o4/Juo7ga1edXPxl+G13A0E+u742xkfY7gdDkE&#10;HZkEHBBHIIyKgtPjd4Gjle2uNdeREAMdybOb5x6EBM7h34wcj3AAD40/8gbwx/2Mdr/6DJXpleGf&#10;EX4i+FfFtv4csND1T7XdR67bTtH9nlTCAOCcuoHVhxnvXruq+KNC0OdINV1W1s5XXeqzSBSRyM/o&#10;aANaiuYPxG8Gjr4l03/v8KT/AIWP4M/6GXTv+/woA6iiuX/4WP4M/wChl07/AL/Cj/hY/gz/AKGX&#10;Tv8Av8KAOoorl/8AhY/gz/oZdO/7/Cj/AIWP4M/6GXTv+/woA6iiuX/4WP4M/wChl07/AL/Cj/hY&#10;/gz/AKGXTf8Av8KAOoqlY6rZ6jLdQ28uZrSUxTxMpVkbtkHnBHIPQjpWKPiN4NPTxJp3/f4Vjav4&#10;n8Kz3SatpPibS7fV4V2h2mAS4jzzFJ6g9j1U8juCAbfhcY1nxZ/2Fh/6SwV0teZeDfiP4YuZvEF1&#10;c6pb2Lz6lvENxKA2BbwoSOxG5GwR1xmuoHxC8Hl1QeI9OLMQABMOSelAHS0UUUAFFFFABRRRQAUU&#10;UUAFFFFABRRRQAUUUUAFFFFABRRRQAUUUUAFFFFABRRRQAUUUUAFFFFABRRRQAUUUUAFFFFABRRR&#10;QAUUUUAFFFFABRRRQAUUUUAFFFFABRRRQAUUUUAFFFFABRRRQAUUUUAFFFFABRRRQAUUUUAFFFFA&#10;BRRRQAUUUUAFFFFABRRRQAUUUUAFFFFABRRRQAUUUUAFFFFAHJaN/wAlN8Uf9elj/KWutrktG/5K&#10;b4o/69LH+UtdbQAUUUUAFFFFABRRRQAUUUUAFFFFAHP+O/8Aknnib/sFXX/opq5b4XeGPD978M9D&#10;uLrQtMnmkgJeSW0jZmO5uSSMmup8d/8AJPPE3/YKuv8A0U1ZXwi/5JV4f/64N/6G1AGyfBfhU9fD&#10;OjH/ALcIv/iaT/hCfCn/AELGi/8AgBF/8TW7RQBhjwZ4WHTw1o3/AIARf/E1wPhjw1oM3xf8dWkm&#10;iaa9tbpZGGFrRCke6LLbVxgZPJx1r1qvNfCDf8Xr+IA/2LL/ANFUAdcfBfhU9fDOjH/twi/+JpP+&#10;EJ8J/wDQsaL/AOAEX/xNbtFAGF/whPhP/oWNF/8AACL/AOJo/wCEJ8J/9Cxov/gBF/8AE1u0UAYX&#10;/CE+E/8AoWNF/wDACL/4mj/hCfCf/QsaL/4ARf8AxNbtFAGF/wAIT4T/AOhY0X/wAi/+Jo/4Qnwn&#10;/wBCxov/AIARf/E1u0UAYX/CE+E/+hY0X/wAi/8AiaP+EJ8J/wDQsaL/AOAEX/xNbtFAGF/whPhP&#10;/oWNF/8AACL/AOJo/wCEJ8J/9Cxov/gBF/8AE1u0UAYX/CE+E/8AoWNF/wDACL/4mj/hCfCf/Qsa&#10;L/4ARf8AxNbtFAGF/wAIT4T/AOhY0X/wAi/+Jo/4Qnwn/wBCxov/AIARf/E1u0UAYX/CE+E/+hY0&#10;X/wAi/8AiaP+EJ8J/wDQsaL/AOAEX/xNbtFAGF/whPhP/oWNF/8AACL/AOJo/wCEJ8J/9Cxov/gB&#10;F/8AE1u0UAYX/CE+E/8AoWNF/wDACL/4mj/hCfCf/QsaL/4ARf8AxNbtFAGF/wAIT4T/AOhY0X/w&#10;Ai/+Jo/4Qnwn/wBCxov/AIARf/E1u0UAYX/CE+E/+hY0X/wAi/8AiaP+EJ8J/wDQsaL/AOAEX/xN&#10;btFAGF/whPhP/oWNF/8AACL/AOJo/wCEJ8J/9Cxov/gBF/8AE1u0UAYX/CE+E/8AoWNF/wDACL/4&#10;mj/hCfCf/QsaL/4ARf8AxNbtFAGF/wAIT4T/AOhY0X/wAi/+Jo/4Qnwn/wBCxov/AIARf/E1u0UA&#10;YX/CE+E/+hY0X/wAi/8AiaP+EJ8J/wDQsaL/AOAEX/xNbtFAGF/whPhP/oWNF/8AACL/AOJo/wCE&#10;J8J/9Cxov/gBF/8AE1u0UAYX/CE+E/8AoWNF/wDACL/4mj/hCfCf/QsaL/4ARf8AxNbtFAGF/wAI&#10;T4T/AOhY0X/wAi/+Jo/4Qnwn/wBCxov/AIARf/E1u0UAYX/CE+E/+hY0X/wAi/8AiaP+EJ8J/wDQ&#10;saL/AOAEX/xNbtFAGF/whPhP/oWNF/8AACL/AOJo/wCEJ8J/9Cxov/gBF/8AE1u0UAYX/CE+E/8A&#10;oWNF/wDACL/4mj/hCfCf/QsaL/4ARf8AxNbtFAGF/wAIT4T/AOhY0X/wAi/+Jo/4Qnwn/wBCxov/&#10;AIARf/E1u0UAYX/CE+E/+hY0X/wAi/8AiaP+EJ8J/wDQsaL/AOAEX/xNbtFAGF/whPhP/oWNF/8A&#10;ACL/AOJo/wCEJ8J/9Cxov/gBF/8AE1u0UAYX/CE+E/8AoWNF/wDACL/4mj/hCfCf/QsaL/4ARf8A&#10;xNbtFAGF/wAIT4T/AOhY0X/wAi/+Jo/4Qnwn/wBCxov/AIARf/E1u0UAYX/CE+E/+hY0X/wAi/8A&#10;iaP+EJ8J/wDQsaL/AOAEX/xNbtFAGF/whPhP/oWNF/8AACL/AOJo/wCEJ8J/9Cxov/gBF/8AE1u0&#10;UAYX/CE+E/8AoWNF/wDACL/4mj/hCfCf/QsaL/4ARf8AxNbtFAGF/wAIT4T/AOhY0X/wAi/+Jo/4&#10;Qnwn/wBCxov/AIARf/E1u0UAYX/CE+E/+hY0X/wAi/8AiaP+EK8Kf9Cxov8A4ARf/E1u0UAYg8G+&#10;Fx08N6OP+3GL/wCJry74D6Bouq+C9Tm1DSNPu5F1aVFae2SQqvlxEAEg8cnj3r2yvIv2dTnwDqR9&#10;dXl/9FRUAegnwX4VPXwzox/7cIv/AImk/wCEJ8Kf9Cxov/gBF/8AE1u0UAYY8GeFh08NaMP+3CL/&#10;AOJrzTVNNsNL/aU8JQadY21nE2nSuyW8SxgtsuBkhQOeBXs9eQ+Iv+TnfCP/AGC5P/QbmgD16iii&#10;gAooooAKKKKACiiigAooooAKKKKACiiigAooooAKKKKACiiigAooooAKKKKACiiigAooooAKKKKA&#10;CvMfiD/yVb4b/wDXxd/+gx16dXmPxB/5Kt8N/wDr4u//AEGOgD06iiigAooooAKKKKACiiigDyDQ&#10;tK03Vvj142TUdPtbxY7e2KLcwrIFPlx5I3DivRD4M8LHr4a0c/8AbjF/8TXCeEv+TgPHH/Xtb/8A&#10;oEderUAYX/CFeFP+hY0X/wAAIv8A4mj/AIQrwp/0LGi/+AEX/wATW7RQBj23hPw5Z3Mdza+H9Kgn&#10;jbcksVnGrKfUEDINbFFFABRRRQAUUUUAFFFFABRRRQAUUUUAcHa6PNca94n1XSZEg1i31NURmJ8u&#10;dPs0B8qQd1JJwRypOR3B6jRNcg1u2kKo8F1bv5V1ayffgk9D6juCOCORWb4WOdZ8W+2rj/0lgroR&#10;bwrcPcLDGJnUK0gUbmAzgE9SBk0AS0UUUAFFFFABRRRQAUUUUAFFFFABRRRQAUUUUAFFFFABRRRQ&#10;AUUUUAFFFFABRRRQAUUUUAFFFFABRRRQAUUUUAFFFFABRRRQAUUUUAFFFFABRRRQAUUUUAFFFFAB&#10;RRRQAUUUUAFFFFABRRRQAUUUUAFFFFABRRRQAUUUUAFFFFABRRRQAUUUUAFFFFABRRRQAUUUUAFF&#10;FFABRRRQAUUUUAFFFFAHJaN/yU3xR/16WP8AKWutrktG/wCSm+KP+vSx/lLXW0AFFFFABRRRQAUU&#10;UUAFFFFABRRRQBz/AI7/AOSeeJv+wVdf+imrJ+EP/JKdA/64t/6Matbx3/yTzxN/2Crr/wBFNWT8&#10;If8AklOgf9cW/wDRjUAdtRRRQAV5n4P/AOS2/ED/AHLP/wBFCvTK8z8H/wDJbfH/APuWf/ooUAem&#10;UUUUAFFFFABRRRQAUUUUAFFFFABRRRQAUUUUAFFFFABRRRQAUUUUAFFFFABRRRQAUUUUAFFFFABR&#10;RRQAUUUUAFFFFABRRRQAUUUUAFFFFABRRRQAUUUUAFFFFABRRRQAUUUUAFFFFABRRRQAUUUUAFFF&#10;FABRRRQAUUUUAFFFFABRRRQAV5D+zn/yT/Uf+wtL/wCioq9eryH9nP8A5J/qP/YWl/8ARUVAHr1F&#10;FFABXkPiL/k57wl/2C5P/QbmvXq8h8Rf8nPeEv8AsFyf+g3NAHr1FFFABRRRQAUUUUAFFFFABRRR&#10;QAUUUUAFFFFABRRRQAUUUUAFFFFABRRRQAUUUUAFFFFABRRRQAUUUUAFeY/EH/kq3w3/AOvi7/8A&#10;QY69OrzH4g/8lW+G/wD18Xf/AKDHQB6dRRRQAUUUUAFFFFABRRRQB5R4S/5OB8cf9esH/oEder15&#10;R4S/5OB8cf8AXrB/6BHXq9ABRRRQAUUUUAFFFFABRRRQAUUUUAFFFFABRRRQBzHhT/kNeLv+wwP/&#10;AElgrp65jwp/yGvF3/YYH/pLBXT0AFFFFABRRRQAUUUUAFFFFABRRRQAUUUUAFFFFABRRRQAUUUU&#10;AFFFFABRRRQAUUUUAFFFFABRRRQAUUUUAFFFFABRRRQAUUUUAFFFFABRRRQAUUUUAFFFFABRRRQA&#10;UUUUAFFFFABRRRQAUUUUAFFFFABRRRQAUUUUAFFFFABRRRQAUUUUAFFFFABRRRQAUUUUAFFFFABR&#10;RRQAUUUUAFFFFABRRRQByWjf8lN8Uf8AXpY/ylrra5LRv+Sm+KP+vSx/lLXW0AFFFFABRRRQAUUU&#10;UAFFFFABRRRQBz/jv/knnib/ALBV1/6Kasn4Q/8AJKdA/wCuLf8Aoxq1vHf/ACTzxN/2Crr/ANFN&#10;WT8If+SU6B/1xb/0Y1AHbUUUUAFeZ+D/APktvj//AHLP/wBFCvTK8z8H/wDJbfH/APuWf/ooUAem&#10;UUUUAFFFFABRRRQAUUUUAFFFFABRRRQAUUUUAFFFFABRRRQAUUUUAFFFFABRRRQAUUUUAFFFFABR&#10;RRQAUUUUAFFFFABRRRQAUUUUAFFFFABRRRQAUUUUAFFFFABRRRQAUUUUAFFFFABRRRQAUUUUAFFF&#10;FABRRRQAUUUUAFFFFABRRRQAV5D+zn/yT/Uf+wtL/wCioq9eryH9nP8A5J/qP/YWl/8ARUVAHr1F&#10;FFABXkPiL/k57wl/2C5P/QbmvXq8h8Rf8nPeEv8AsFyf+g3NAHr1FFFABRRRQAUUUUAFFFFABRRR&#10;QAUUUUAFFFFABRRRQAUUzzY/N8rzE8zGdm4Zx64pl3d21hayXV5cRW9vGNzyyuFVR7k9KAJqK5CD&#10;4peB7m7FrH4lsfNLbRuYqpP+8Rj9a65WV0V0YMrDIIOQRQAtFc54n1G7sdU8NRW0xjju9TEE64B3&#10;p5MjY9uVB49K6OgAooooAKKKKACiiigAooooAK8x+IP/ACVb4b/9fF3/AOgx16dXmPxB/wCSrfDf&#10;/r4u/wD0GOgD06iiigAooooAKKKKACiiigDyjwl/ycD44/69YP8A0COvV68o8Jf8nA+OP+vWD/0C&#10;OvV6ACiiigAooooAKKKKACiiigAoopCQASTgDqaAForx6LxJ45+Jd/eN4OurbRPD1vKYRfzx7pbg&#10;jqVBB9jjjGeueKnHww8dEb2+KOo+Z6CJtuf+/lAHrVFeNX178SvhnCup6rqFv4m0CJgtziPbPEpO&#10;N2cZ/Elh646165p99b6np1tf2j77e5iWaJsdVYZH6GgDB8Kf8hrxd/2Fx/6SwV09cz4W/wCQz4t/&#10;7C4/9JYK6agAooooAKKKKACiiigAooooAKKKKACiiigAooooAKKKKACiiigAooooAKKKKACiiigA&#10;ooooAKKKKACiiigAooooAKKKKACiiigAooooAKKKKACiiigAooooAKKKKACiiigAooooAKKKKACi&#10;iigAooooAKKKKACiiigAooooAKKKKACiiigAooooAKKKKACiiigAooooAKKKKACiiigAooooAKKK&#10;KAOS0b/kpvij/r0sf5S11tclo3/JTfFH/XpY/wApa62gAooooAKKKKACiiigAooooAKKKKAOf8d/&#10;8k88Tf8AYKuv/RTVk/CH/klOgf8AXFv/AEY1a3jv/knnib/sFXX/AKKasn4Q/wDJKdA/64t/6Mag&#10;DtqKKKACvM/B/wDyW3x//uWf/ooV6ZXmfg//AJLb4/8A9yz/APRQoA9MooooAKKKKACiiigAoooo&#10;AKKKKACiiigAooooAKKKKACiiigAooooAKKKKACiiigAooooAKKKKACiiigAooooAKKKKACiiigA&#10;ooooAKKKKACiiigAooooAKKKKACiiigAooooAKKKKACiiigAooooAKKKKACiiigAooooAKKKKACi&#10;iigAryH9nP8A5J/qP/YWl/8ARUVevV5D+zn/AMk/1H/sLS/+ioqAPXqKKKACvIfEX/Jz3hL/ALBc&#10;n/oNzXr1eQ+Iv+TnvCX/AGC5P/QbmgD16iiigAooooAKKKKACiiigAooooAKKKKACiiigAooooA8&#10;fmH/ABlDbn/qFE/+OtUnxF0+Xxj8UPDvg66uHi0f7M99cpG2DKQWAH/joHtlj6Vp+Mfhlqet+Lk8&#10;U6D4lk0nU44BCB5O5SBnuDwDnkEGuS1fwt8XY/Eej6y0mm6vc6W5EU9uyRM0bABlcNsyCM/mcUAe&#10;k3Hwx8FXGmmwPhywSIrtDRxBZB77x82ffNc18KjeaBr/AIm8C3Fy91baPLHLZyPyVikG7afzU/Ut&#10;XYeMtd1bw/oAu9H0OXWL55ViW3iJ+XIPznAJ2ggenXqKwfhj4U1fSF1XX/EjL/bmtTCWeJTkQqM7&#10;U6kcZPToMDtQBq+MR/xN/CH/AGGR/wCiJq6uuU8Yf8hfwj/2GR/6Imrq6ACiiigAooooAKKKKACi&#10;iigArzH4g/8AJVvhv/18Xf8A6DHXp1eY/EH/AJKt8N/+vi7/APQY6APTqKKKACiiigAooooAKKKK&#10;APKPCX/JwPjj/r1g/wDQI69Xryjwl/ycD44/69YP/QI69XoAKKKKACiiigAooooAKKKKACoLy3F3&#10;Y3FsW2iaNoyfTIxU9MmlSCGSaVtscalmb0A5NAHjnwv8Y6Z4O02XwT4olj0jUtOuHVGuPkjnVmJD&#10;BunfqTgjBGa9QXxR4eZAy67phUjIIu4/8axLebwL8UbBpUjsNYjhOwmSIrLFn/eAdQfwzVFvgp4A&#10;aQv/AGHjJzgXMuPy3UAZPxL+I2gy+Gb3w/o13Dq2ranGbWK3tf3oG/gkkcZ54Gc5+ldz4N0ibQfB&#10;uj6VcHM9rapHJg/xY5H50zQvBPhnwzIZdH0W0tZjkecqbpMHqN7ZbHtmt+gDmvC3/IZ8W/8AYXH/&#10;AKSwV0tcx4V/5DPi7/sLj/0lgrp6ACiiigAooooAKKKKACiiigAooooAKKKKACiiigAooooAKKKK&#10;ACiiigAooooAKKKKACiiigAooooAKKKKACiiigAooooAKKKKACiiigAooooAKKKKACiiigAooooA&#10;KKKKACiiigAooooAKKKKACiiigAooooAKKKKACiiigAooooAKKKKACiiigAooooAKKKKACiiigAo&#10;oooAKKKKACiiigAooooA5LRv+Sm+KP8Ar0sf5S11tclo3/JTfFH/AF6WP8pa62gAooooAKKKKACi&#10;iigAooooAKKKKAOf8d/8k88Tf9gq6/8ARTVk/CH/AJJToH/XFv8A0Y1a3jv/AJJ54m/7BV1/6Kas&#10;n4Q/8kp0D/ri3/oxqAO2ooooAK8z8H/8lt8f/wC5Z/8AooV6ZXmfg/8A5Lb4/wD9yz/9FCgD0yii&#10;igAooooAKKKKACiiigAooooAKKKKACiiigAooooAKKKKACiiigAooooAKKKKACiiigAooooAKKKK&#10;ACiiigAooooAKKKKACiiigAooooAKKKKACiiigAooooAKKKKACiiigAooooAKKKKACiiigAooooA&#10;KKKKACiiigAooooAKKKKACvIf2c/+Sf6j/2Fpf8A0VFXr1eQ/s5/8k/1H/sLS/8AoqKgD16iiigA&#10;ryHxF/yc94S/7Bcn/oNzXr1eQ+Iv+TnvCX/YLk/9BuaAPXqKKKACiiigAooooAKKKKACiiigAooo&#10;oAKKKKACiiigCvNfWdvJ5c91BE5GdryBT+Rpn9q6d/z/ANr/AN/l/wAa84+Lfwsg8YWMusaapTXb&#10;eL5QCSLlFydhHZuuCPofbmPh18NvAHjbwlDqDWN1HfRHyLyL7U3ySqOeOwPUfXHagD206tpo66ha&#10;D/tsv+NS297aXZYW11DMV+8I5A2PrivOP+FB+BP+fW9/8Cmro/CPw68P+CLm6n0aK4R7lFSTzZi4&#10;wDkYoATxj/yF/CH/AGGR/wCiJq6yuU8Y/wDIX8If9hkf+iJq6ugAooooAKKKKACiiigAooooAK8x&#10;+IP/ACVb4b/9fF3/AOgx16dXmPxB/wCSq/Df/r4u/wD0GOgD06iiigAooooAKKKKACiiigDyjwl/&#10;ycD44/69YP8A0COvV68o8Jf8nA+OP+vWD/0COvV6ACiiigAooooAKKKKACiiigAqjrP/ACAtQ/69&#10;pP8A0E1eqpqsMlxpF7DEu6SSB0QepKkCgDwf4T+CE174eLq2l302keILe9lWG/gJ+YAKdki9HT2P&#10;+IPW/wDCy/EHg2QWnj7w/N5S4C6vpq74JPdhxtP45/2a0vgv4e1bwz4Gew1mza0uTeSSCNmBO0hc&#10;Hgkdq9CkjSWNo5EV0YYZWGQR7igDmNK+I/g3WY1az8R6fubgRzTCFz/wF8H9K6aKWOeJZYZEkjcZ&#10;V0YEEexFcdq3wm8D6zKZbnQLeOU/x2zNB+OEIB/EV02jaRaaDo9rpVirra2qeXGHbcQPc0AY3hX/&#10;AJDPi7/sLj/0lgrp65jwr/yGfF3/AGFx/wCksFdPQAUUUUAFFFFABRRRQAUUUUAFFFFABRRRQAUU&#10;UUAFFFFABRRRQAUUUUAFFFFABRRRQAUUUUAFFFFABRRRQAUUUUAFFFFABRRRQAUUUUAFFFFABRRR&#10;QAUUUUAFFFFABRRRQAUUUUAFFFFABRRRQAUUUUAFFFFABRRRQAUUUUAFFFFABRRRQAUUUUAFFFFA&#10;BRRRQAUUUUAFFFFABRRRQAUUUUAFFFFAHJaN/wAlN8Uf9elj/KWutrktG/5Kb4o/69LH+UtdbQAU&#10;UUUAFFFFABRRRQAUUUUAFFFFAHP+O/8Aknnib/sFXX/opqyfhF/ySnQP+uDf+jGrW8d/8k88Tf8A&#10;YKuv/RTVlfCL/klXh/8A64N/6G1AHa0V5+/xWtldl/4Q/wAYsAcBhpJwfcZbPNJ/wti3/wChN8Zf&#10;+Ck//FUAeg15n4Q/5Lb8QP8Acs//AEUK3tD8fwa7q0Wnr4c8SWLSBiJr7TjFEMAnlsnHTjPfisLw&#10;h/yWv4gf7ll/6KoA9LooooAKKKKACiiigAooooAKKKKACiiigAooooAKKKKACiiigAooooAKKKKA&#10;CiiigAooooAKKKKACiiigAooooAKKKKACiiigAooooAKKKKACiiigAooooAKKKKACiiigAooooAK&#10;KKKACiiigAooooAKKKKACiiigAooooAKKKKACiiigAryH9nT/kQNS/7C0v8A6Kir16vnz4MeM4/D&#10;nhC/tH0HX9QLalJJ5unWBmjXMcY2ls8N8ucehFAH0HRWJ4b8TReJbaeaPTNV09oXCmPUrRoGbIzl&#10;c5BHXoe30zd1jU00bSLnUZLa6uUgTcYbSIySvzjCqOp5oAvV5D4i/wCTnfCP/YLk/wDQbmt5Pitb&#10;v/zJvjIfXST/AEauLOvp4h/aO8K3Sabqen7LCWMxajbGCQ/u7g5CnqOcZ9QfSgD3SiiigAooooAK&#10;KKKACiiigAooooAKKKKACiiigAooooAKo2GjaZpc11NYWFvbSXT+ZO0MYUytyctjqeT+dXqKACsr&#10;WNettCkszfJIlrcyeUbrA8uFz90Oc5AbkA9M4zjIrVrmbrxVpc6XFlc6VrE0TbopEbR7h0cdCPuY&#10;IP5UAR+LxnV/CPtrA/8ARE1dVXiuqeJIvDOr+HrW6TUz4cttQE1vdXljOr2/7qVBAdygyD5vlPJA&#10;yDnANekt4ysF/wCXDWz9NIuP/iKAOhormT4308f8w3Xv/BPcf/EUn/Cc6f8A9A3Xv/BPcf8AxFAH&#10;T0VzH/Cdaf8A9A3Xv/BPcf8AxFH/AAnWn/8AQN17/wAE9x/8RQB09Fcx/wAJ1p//AEDde/8ABPcf&#10;/EUf8J1p/wD0Dde/8E9x/wDEUAdPRXMf8J1p/wD0Dde/8E9x/wDEUf8ACc6f/wBA3Xv/AAT3H/xF&#10;AHT15l8QB/xdX4b/APXxd/8AoMddUnjTT3OP7P1wfXSLj/4ivO/iL4q0+28d+BtZuYNRt9OsLi4F&#10;xcT2E0YXeqAAblBboTgZOBQB7PRVPTNV0/WrFL7TLyC7tX+7LC4Zc+nHQ+3UVcoAKKKKACiiigAo&#10;oooA8o8Jf8nA+OP+vWD/ANAjr1evKPCX/JwPjj/r1g/9Ajr1egAooooAKKKKACiiigAooooAKKKK&#10;ACiiigAooooA5jwp/wAhrxd/2Fx/6SwV09cv4U/5DXi7/sMD/wBJYK6igAooooAKKKKACiiigAoo&#10;ooAKKKKACiiigAooooAKKKKACiiigAooooAKKKKACiiigAooooAKKKKACiiigAooooAKKKKACiii&#10;gAooooAKKKKACiiigAooooAKKKKACiiigAooooAKKKKACiiigAooooAKKKKACiiigAooooAKKKKA&#10;CiiigAooooAKKKKACiiigAooooAKKKKACiiigAooooAKKKggvLa5lniguIpZLd9kyI4JjbAOGA6H&#10;BB59aAOZ0f8A5KZ4o/69LH+UtdbXKaQP+Lk+Jz62lj/7Vrq6ACiiigAooooAKKKKACiiigAooooA&#10;5/x3/wAk88Tf9gq6/wDRTVk/CL/klPh//rg3/obVreO/+SeeJv8AsFXX/opqyfhF/wAkq8P/APXB&#10;v/Q2oA7aiiigArzTwh/yWz4gf7ll/wCiq9LrzTwh/wAlt+IH+5Zf+ihQB6XRRRQAUUUUAFFFFABR&#10;RRQAUUUUAFFFFABRRRQAUUUUAFFFFABRRRQAUUUUAFFFFABRRRQAUUUUAFFFFABRRRQAUUUUAFFF&#10;FABRRRQAUUUUAFFFFABRRRQAUUUUAFFFFABRRRQAUUUUAFFFFABRRRQAUUUUAFFFFABRRRQAUUUU&#10;AFFFFABXkX7Ov/Ig6l/2F5f/AEVFXrteQ/s6f8iBqX/YWl/9FRUAevUUUUAFeReIj/xk54RH/ULl&#10;/wDQLmvXa8h8Rf8AJzvhH/sFyf8AoFzQB69RRRQAUUUUAFFFFABRRRQAUUUUAFFFFABRRRQAUUUU&#10;AFFFFABRRUMl3bRXMNtJcRJPMGMUTOAzgYztHU4yM49aAOZ8a28F3e+F7a5hjmgl1ba8ci7lYfZ5&#10;uCDxSWct54S1GDSrkTXWh3Mgjsro5d7VycLDJ3KdAr9uh7GpPF3/ACFvCX/YYH/oiaupoAKKKKAC&#10;iiigAooooAKKKKACorm2t722ktrqCKe3lUrJFKgZXB6gg8EVLRQB5jqnwjFhezat4D1m48Oai53t&#10;boxa1mI3EBk7DJ/2lA6LVe2+KGs+FJ4tP+I+hS2IY7E1eyUyW0p5wSBnBIUnAyf9lRXq1RXNrb3t&#10;tJbXcEU9vKpWSKVAyuD2IPBFAEGmarp+s2S3umXsF5bMcCWCQOue4yO/tVyvMNU+EKWGoSaz4D1e&#10;fw7qbAkwqS9rKeTtZDnAJI/vKAOFqG3+KOs+FZ47H4jeH5rBS2xNWslMttIecZAzg4UnAJb/AGRQ&#10;B6rRVPTNW0/WrFL3S72C8tn4EsEgdc+nHQ+x5FXKACiiigDyjwl/ycD44/69YP8A0COvV68p8Jf8&#10;nA+OP+va3/8AQI69WoAKKKKACiiigAooooAKKKKACiiigAooooAKKKgtry1vVkNrcxTiKRopDG4b&#10;Y68FTjoR6UAc/wCFP+Q14u/7C4/9JYK6eua8LjGs+LPfVgf/ACVgrpaACiiigAooooAKKKKACiii&#10;gAooooAKKKKACiiigAooooAKKKKACiiigAooooAKKKKACiiigAooooAKKKKACiiigAooooAKKKKA&#10;CiiigAooooAKKKKACiiigAooooAKKKKACiiigAooooAKKKKACiiigAooooAKKKKACiiigAooooAK&#10;KKKACiiigAooooAKKKKACiiigAooooAKKKKACiiigBCQOpArl9c0O4i1D/hIvDphj1hVCzwu+2K/&#10;jH/LN/Rh/C/UdDkEit7UdMsdXspLLUbSK6tpMb4pVDK2DkcVhr8OfBa9PC+k/wDgKv8AhQBmeDdc&#10;s9f8ZeIr21EsZFvZxywzrskhdfN3Iw9QfqOmCRXcb0/vL+dePah8OtLn8daxcaPpGnGbTra2ePTp&#10;YVFvcB/M3qRj5WO0YYdCOcgmuo0Lwx8P/EWnm6tPC+moyOYp7eW0RZbeQfeRx2I/I8EZBFAHc+Yn&#10;99fzo8yP++v51zH/AArfwV/0K+lf+Ay0f8K28Ff9Cvpf/gOtAHTebH/fX86PNj/vr+dcz/wrbwV/&#10;0K+l/wDgOtH/AArbwV/0K+l/+A60AdN5sf8AfX86PNj/AL6/nXM/8K28Ff8AQr6X/wCA60f8K28F&#10;f9Cvpf8A4DrQB03mx/31/OjzY/76/nXM/wDCtvBX/Qr6X/4DrR/wrbwV/wBCvpf/AIDrQB03mxjr&#10;In/fVODBhlSCPauX/wCFbeCv+hX0v/wHWtvStG03Q7P7HpVjBZ224v5UKBV3HqcUAZvjv/knnib/&#10;ALBV1/6KauR+F3i7w1YfDPRLW98RaTbXEULCSKe9jR0O9uCCQRXompQ29xpV5BdwrNbSQOksTdHQ&#10;qQQfqMivPdI+EHw81TRbHUP+Eb2fareObYL64O3coOM7/egDrP8AhO/B/wD0Neh/+DGH/wCKo/4T&#10;vwf/ANDXof8A4MYf/iq5/wD4Ul8PP+he/wDJ24/+OUf8KS+Hn/Qvf+Ttx/8AHKAOh/4Trwh/0NWh&#10;/wDgxi/+KrjPAd9Z6l8YfHl3YXcN1bSR2eyaCQOj4jwcMODgjFaX/Ckvh5/0L3/k7cf/AByr/g/w&#10;94c8L6/rWl6BpP2IpFbSTyefJJ5u7zNo+cnGMHp1zQB2NFFFABRRRQAUUUUAFFFFABRRRQAUUUUA&#10;FFFFABRRRQAUUUUAFFFFABRRRQAUUUUAFFFFABRRRQAUUUUAFFFFABRRRQAUUUUAFFFFABRRRQAU&#10;UUUAFFFFABRRRQAUUUUAFFFFABRRRQAUUUUAFFFFABRRRQAUUUUAFFFFABRRRQAUUUUAFeH/AAH8&#10;R6Fo3gnUINT1rTrGZtVkdY7m6SNivlxDIDEHGQefavcK8x0r4Y+APE0N1qcvhlIpGvbmJ1S7mVSY&#10;5nQkBXAGducAYFAHXf8ACd+D/wDoa9D/APBjD/8AFUf8J34P/wChr0P/AMGMP/xVc/8A8KS+Hn/Q&#10;vf8Ak7cf/HKP+FJfDz/oXv8AyduP/jlAHQf8J34P/wChr0P/AMGMP/xVebajq2m6x+0p4TuNM1C1&#10;voV02VGktplkUNsuDjKkjPI4rqf+FJfDz/oXv/J24/8AjlGj+CfB3hLx1p8ekaAkF7NZ3EyXLXEs&#10;hjCmNSAHYjJEh5HOAR3oA9AooooAKKKKACiiigAooooAKKKKACiiigAooooAKKKKACiiigArJ1vR&#10;rHX7IQXDmOaJ/Mt7mFtslvIOjoexHp0IyCCDWtXNSfD3wdNNJNL4Z0t5JGLMzWykkk5J6UAc3f63&#10;ct4i8L6HriqmrQ6n5qzRLiK7iEEw8xPTkgMueD6gg16RvUfxD868w8b/AA68K3B0Gwg0e1sRd6l5&#10;Ty2kKo+PJlYc45G4A4PHFWNG8L+FPt50HXfC2ixavGpaKRbRBHexD/lonHB/vL1B9QQaAPRvMT++&#10;v50eZH/fX865n/hW/gr/AKFfSv8AwGWk/wCFbeCv+hX0v/wGWgDpvNj/AL6/nR5sf99fzrmf+Fbe&#10;Cv8AoV9L/wDAdaP+FbeCv+hX0v8A8B1oA6bzY/76/nR5sf8AfX865n/hW3gr/oV9L/8AAdaP+Fbe&#10;Cv8AoV9L/wDAdaAOm82P++v50vmR/wB9fzrmP+FbeCv+hX0v/wAB1o/4Vt4K/wChX0v/AMB1oA6f&#10;zI/76/nQHRjhWUn0BrmP+FbeCv8AoV9L/wDAZagi0fw/4U8T6RDpPh+xtZtRMsTTwxhGQKhfHHri&#10;gDsKKKKACorm1t722ktruCKe3lUrJFKgZXB7EHgipaKAPMNU+EY06/fWPAOrTeHdSIJaAEvazHk4&#10;ZTnAyfRlGBhagg+KOseE7pNO+I2hy2QL+XHq9ihktpeuCQOQcDOBk8/dWvVqiubaC8tpLa6gjngl&#10;UpJFKgZXU9QQeCKAMJPH3g6SNXXxVogDAEbr+JT+ILZH0NO/4Tvwf/0Neh/+DGH/AOKrj9I+Fnw8&#10;12G6uj4YWJo724tyq3k4H7uVkyAHAGcZwOmcVof8KS+Hn/Qvf+Ttx/8AHKAMHwNfWeo/HfxpdWN1&#10;DdW0lrAUmgcOjYWMHDDg85H4GvXq53w14F8NeD5LiTQdMW0kuAFlbzZJCQOgy7HA57V0VABRRRQA&#10;UxpEU4Z1U9cE4p9YureEvD2vXS3OraPZ3s6LsV54gxC9cUAa/mx/31/OjzY/76/nXM/8K28Ff9Cv&#10;pf8A4DrR/wAK28Ff9Cvpf/gOtAHTebH/AH1/OjzY/wC+v51zP/CtvBX/AEK+l/8AgOtH/CtvBX/Q&#10;r6X/AOA60AdN5sf99fzo82P++v51zP8AwrbwV/0K+l/+A60f8K28Ff8AQr6X/wCA60AdN5sf99fz&#10;pfMj/vr+dcx/wrbwV/0K+l/+A60f8K28Ff8AQr6X/wCA60AdP5if31/OuP1jR7rRNVk8S+Go1kmk&#10;51LTFbC3qj+Neyyjsf4uhq1/wrfwV/0K+lf+Ay04fDvwYvTwvpP/AICp/hQBV8B61Ya6fEOpWEpa&#10;CfUwRvUqwItoAQQeQQQQR7GutMkYGS6ge5rxyb4fafF4h1zW9L0KyvUsL4W8ukSQpslh8iFz5WR8&#10;sgLEjs3Q+tdhofhX4f69p1vqmmeHtLaNjkf6KqvG4PKsMfKwPBHagDtqKKKACiiigAooooAKKKKA&#10;CiiigAooooAKKKKACiiigAooooAKKKKACiiigAooooAKKKKACiiigAooooAKKKKACiiigAooooAK&#10;KKKACiiigAooooAKKKKACiiigAooooAKKKKACiiigAooooAKKKKACiiigAooooAKKKKACiiigAoo&#10;ooAKKKKACiiigAooooAKKKKACiiigAooooAKKKKACiiigDA07TLu38aa3qciqLS7t7WOIhsklPM3&#10;ZHb7wrRj0ixh1mbV47dUvp4lhllUkeYq9Nw6EjseuOKvUUAFFFFABRRRQAUUUUAFFFFABRRRQBW1&#10;E40u7P8A0xf/ANBNZvg058D6Cf8AqHW//ota0dT/AOQVef8AXB//AEE1m+C/+RF0D/sHW/8A6LWg&#10;DcooooAK5fSDn4ieJx6Wtj/7WrqK5bR/+SjeKP8Ar1sP5TUAdTRRRQAUUUUAFFFFABRRRQAUUUUA&#10;FFFFABRRRQAUUUUAFFFFABRRRQAUUUUAFFFFABRRRQAUUUUAFFFFABRRRQAUUUUAFFFFABRRRQAU&#10;UUUAFFFFABRRRQAUUUUAFFFFABRRRQAUUUUAFFFFABRRRQAUUUUAFFFFABRRRQAUUUUAFFFFABXK&#10;fDxt3hy5z/0Fb/8A9KpK6uuS+HX/ACLd1/2Fb/8A9KZKAOtooooAK5S/Y/8AC1NDX10q8/8ARkFd&#10;XXI6h/yVjQ/+wTef+jIKAOuooooAKKKKACiiigAooooAKKKKACiiigAooooAKKKKACiiigAooooA&#10;wfEOl3epah4fmtgpjsdRFxPubGE8qRePU5YcVoajpNlqwt/tkAka2mWeFwSrRuvQgjkeh9QSKvUU&#10;AFFFFABRRRQAUUUUAFFFFABXMa//AMjp4S/67XX/AKIaunrmNf8A+R18Jf8AXa6/9ENQB09FFFAB&#10;RRRQAUUUUAcp4BbdpGpn/qM33/o966uuS+Hv/IG1P/sM33/o9662gAooooAKKKKACiiigAooooAK&#10;KKKACiiigAooooAKKKKAMXQ9PurLUdemuAojvNQE8BDZynkRJz6HKGrVno1hp+o31/aW6xXF+ytc&#10;lScSMoIDY6ZweSOvGa0KKACiiigAooooAKKKKACiiigAooooAKKKKACiiigAooooAKKKKACiiigA&#10;ooooAKKKKACiiigAooooAKKKKACiiigAooooAKKKKACiiigAooooAKKKKACiiigAooooAKKKKACi&#10;iigAooooAKKKKACiiigAooooAKKKKACiiigAooooAKKKKACiiigAooooAKKKKACiiigAooooAKKK&#10;KACiiigAooooAKKKKACiiigAooooAKKKKACiiigAooooAq6n/wAgq8/64P8A+gmszwX/AMiLoH/Y&#10;Ot//AEWtaep/8gq8/wCuD/8AoJrM8F/8iLoH/YOt/wD0WtAG7RRRQAVy2j/8lH8U/wDXrYfymrqa&#10;5bR/+Sj+Kf8Ar1sP5TUAdTRRRQAUUUUAFFFFABRRRQAUUUUAFFFFABRRRQAUUUUAFFFFABRRRQAU&#10;UUUAFFFFABRRRQAUUUUAFFFFABRRRQAUUUUAFFFFABRRRQAUUUUAFFFFABRRRQAUUUUAFFFFABRR&#10;RQAUUUUAFFFFABRRRQAUUUUAFFFFABRRRQAUUUUAFFFFABXJfDr/AJFu6/7Ct/8A+lMldbXJfDr/&#10;AJFu6/7Ct/8A+lMlAHW0UUUAFcjqH/JWND/7BN5/6Mgrrq5HUP8AkrGh/wDYJvP/AEZBQB11FFFA&#10;BRRRQAUUUUAFFFFABRRRQAUUUUAFFFFABRRRQAUUUUAFFFFABRRRQAUUUUAFFFFABRRRQAUUUUAF&#10;cxr/APyOvhL/AK7XX/ohq6euY1//AJHXwl/12uv/AEQ1AHT0UUUAFFFFABRRRQByXw8/5A2p/wDY&#10;Zvv/AEe9dbXJfDz/AJA2p/8AYZvv/R711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dT/5BV5/1wf8A9BNZvgv/AJEXQP8AsHW//ota0tS/5Bd5&#10;/wBcH/8AQTWb4M/5EbQP+wdb/wDotaANyiiigArltH/5KP4p/wCvWw/lNXU1y2j/APJR/FP/AF62&#10;H8pqAOpooooAKKKKACiiigAooooAKKKKACiiigAooooAKKKKACiiigAooooAKKKKACiiigAooooA&#10;KKKKACiiigAooooAKKKKACiiigAooooAKKKKACiiigAooooAKKKKACiiigAooooAKKKKACiiigAo&#10;oooAKKKKACiiigAooooAKKKKACiiigArkvh1/wAi3df9hW//APSmSutrkvh1/wAi3df9hW//APSm&#10;SgDraKKKACuR1D/krGh/9gm8/wDRkFddXI6h/wAlY0P/ALBN5/6MgoA66iiigAooooAKKKKACiii&#10;gAooooAKKKKACiiigAooooAKKKKACiiigAooooAKKKKACiiigAooooAKKKKACuY1/wD5HXwl/wBd&#10;rr/0Q1dPXMa9/wAjp4S/67XX/ohqAOnooooAKKKKACiiigDkvh7/AMgbU/8AsM33/o9662uS+H3G&#10;j6p/2Gb7/wBHvXW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518&#10;YfFmq+GPDVtBoasNR1Kf7PHKq5MY7kdsnIAz616LSEBhggEe9AHjkHwIa5tUvNU8X61JrxXcbpJc&#10;rG/Xvljj13DPtWp8KfEOuNqeueD/ABFcm8vtGkGy7YktKhOOSeT2IJ5wea6nxv450vwNo5vL5vNu&#10;ZMrbWiNh529B6D1bt7nAPN/CbwzqlnHqfirxAvl6vrknmtDs2mGPJIBHYnPTsAPegDD199Y+JvxJ&#10;v/Cllq0+meH9IQC9e3bDzueCv55GDkDaTgnis7xB4Z1T4MNaeI/D2taheaKs6x31hdOGBDcZ4AHP&#10;TOAQccnNbfwYfzfEfj+Vh+8bViSf+ByVvfGz/kkOu/8AbD/0fHQB2El3DqHh9ry2ffBcWpljYfxK&#10;yZB/I1T8G/8AIkaD/wBg+D/0WtZvgt3k+E+il+D/AGREo+gjAH6CtPwd/wAiToP/AGD4P/Ra0AbV&#10;FFFABXLaP/yUfxT/ANeth/KauprltH/5KN4o/wCvWw/lNQB1NFFFABRRRQAUUUUAFFFFABRRRQAU&#10;UUUAFFFFABRRRQAUUUUAFFFFABRRRQAUUUUAFFFFABRRRQAVjeK9Vu9E8LajqNhZSXt5BCTDBGhc&#10;u54HA5IBOTjsDWzRQB4b4e+FGp+NdIh8Q+MfEespqV0PNghicJ9nB+7kMDjPBwu3FbPwz1nXNM8c&#10;694B1rUZNU/s6IXFteSnL7Pk+UnJPIkU4JOCCK7HxnH4zmt7dPB8+mwSYfz3vQSeg27OCPXOR6Vw&#10;HwruY9C8Z6pofia0uIfGV9maS8mkDpdpy2IyAABjJwM52nkYwAD0Lxl450fwPp8dxqjyNNOSttbQ&#10;pukmYYyB2HUck/4V5P4G13xB4g+PL3XiC1kspv7PcwWTEjyIjgqMHvg5JOMk5wOle5XGmWF3e215&#10;c2cE1za7vs8skYZot2M7SemcDpXlNqf+Mor3/sFj/wBASgD0zxNrkPhrwzqOszgMlnA0gQnG9v4V&#10;z7nA/GvH/Dfw61L4l6PH4p8W+I9USW9Yy2lrbOFSBMkAgHIAOMgADjnJJrsvjfK8fwo1UKeHeFW+&#10;nmL/APWrqPBqLH4H8PogAVdNtwAP+ua0Aed+AtW1zwn8Q7r4e+INRk1GB4TcabeS5LsuM7ckk4wG&#10;4JOChA4Nev14545Ji/aC8EyR/K7wlGYdSu6Tj9T+dex0AFFFFABRRRQAUUUUAFFFFABRRRQAUUUU&#10;AFFFFABRRRQAUUUUAFFFFABRRRQAUUUUAFFFFABRRRQAVyXw6/5Fu6/7Ct//AOlMldbXJfDr/kW7&#10;r/sK3/8A6UyUAdbRRRQAVyOof8lY0P8A7BN5/wCjIK66uR1D/kq+h/8AYJvP/RkFAHXV5Z8XfEuv&#10;Wt1ovhbw3I9vfaxLse6TIMS7gAA3bJJJPUBfevU6QqCQSAcdMjpQB47J8BhFam8s/F+sr4gC5F40&#10;uFZ8c8D5wD/vHHvXQfCHxVqniHw/e2etnfqek3JtJpu8mOhPvwQfoKu/EP4hWng2wW2tl+169djZ&#10;ZWUY3MWPAZgOdue3VjwO5FL4c+E7zwh4FvptRctq+oeZeXQxyjFeF9yOp9yaAOQt7HU/jT4l1ea4&#10;1q8sfCmnzm2gt7RtpnYfxHt05yQeoApsltqvwX8XaOkesXWoeE9Tl+zvDdNk27ccjsCOuQBkZBHG&#10;a3P2ef8Akm03/YRl/wDQUqL9osD/AIV3ZtgbhqceD3H7uSgD12io4GZ7eJm+8UBP1xUlABRRRQAU&#10;UUUAFFFFABRRRQAUUUUAFFFFABRRRQAUUUUAFFFFABRRRQAUUUUAFczr3/I5+E/+u1z/AOiGrpq5&#10;nXv+Rz8J/wDXa5/9ENQBD8R9b1fQfBd3daFZT3WouRFEIYTIY93V8AHoPXjOK4LS/greappkOr67&#10;4s1pfEUyCUSxy8W7EAhefmJHsV9ule01xnji28e3WE8IXmnW0PkESNcD96XJ/gOCBx3PegDK+Emv&#10;61qFvreha9P9rvdEu/s32oncZQd3U9yNvXryM1h+IrjWfiP8Sbzwfp2qT6ZoelRA389uSHlc4+X8&#10;zjB4+Vjz0q/8G7vT7GPU/DU1jc2XiW2kM+oi5lEjXBJ/1gbuORxjjcOTnNRfCImbxn8RJ5APNOq7&#10;d2OcB5eP0oAwPEfhPVPg5DbeJfDGtahdaVBMq31hdyBlZWOM8ADqcdMgkHNe4affQ6nptrf2zboL&#10;qFJoz6qwBH6GuQ+MKLJ8J9fDrkCJDj3EiEfqKufDGR5fhl4dZ2yRZIoPsOB+gFAC+ARjSdU/7DN9&#10;/wCj3rq65XwF/wAgnU/+wzff+j3rq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5D4jeO7bwF4aa+ZFmvZyY7SAnAd/U/wCyOp/AcZrr657xP4H8PeMWtTr1gbv7Jv8A&#10;JHnyR7d2N33GGfuj8qAPM/A+l6DNqKeMPHHirR7/AMQTASRQyX0Xl2ncYG7G4eg4Xtk8167p+vaP&#10;q0rRabq1jeSKu5ktrlJCB0yQpPFcf/wpL4ef9C9/5O3H/wAcra8N/D7wv4QvZrzQtM+yTzR+U7ef&#10;JJlcg4w7EdQKAPPND1ez+HXxh8SaZrUi2dhrkgvLW6l+WLcSxILHgDLMM9MjtmpfjD4y0vWfDkfh&#10;HQLy31TU9XnijCWkglCKHDDJXIBLKvHpk16br/hfRPFNotrrenQ3kSHKb8hkP+ywwR+Bqh4e+Hvh&#10;Twrcm50bRYLe4IIEzM0jgHrhnJI/CgC/ZaaNH8HW+lht4s9PW33f3tkYXP6VH4O/5EnQf+wfB/6L&#10;WtO+50+5/wCuTfyNcppmsS2nhDw/pmmRLc6vcabAYomPyQr5agySHsg/MngeoAOzoqtYW89tYQQ3&#10;V013OigSTsoUu3c4HA+lWaACuW0cf8XF8UH/AKdbH+U1dTXHpqFppHjDxVqF7MIreKzsmZj/ANts&#10;AepJ4A6k4oA7CisDQDrV/czarqZe0tplC2umkDdEn9+Q4z5h/ug4UccnJrfoAKKKKACiiigAoooo&#10;AKKKKACiiigAooooAKKKKACiiigAooooAKKKKACiiigAooooAKKKKACud8c3et2HgzUrzw9s/tK3&#10;j8yMNHvyActgeuM4roqKAPO/APxU0LxB4WtZtV1qytNViQJdx3MqQkuONwzgEHrx0ziuUGow/EL4&#10;96Ve6EWm03Qrc+feqDsc/NwDxwSwA9cMeRXfat8K/BOt3zXt9oEDXDHLNFI8W4+pCMAa6HR9D0vw&#10;/Yiy0mwgs7cHOyJcZPqT1J9zQBoV43aN/wAZSXw/6hgH/kNK9krFTwlokfiqTxOtljWJI/Ka481+&#10;VwBjbnb0A7UAU/iHoUviTwBrOlW4LXEsG6JR1Z0IdR+JUD8a5X4Y/Ebw/ceB9PsdT1W00/UNOhW1&#10;nhvJliPyDaGG4jOQBnHQ5FeoVyWt/DHwZ4iv2vtT0KCS6c5eSOR4i59W2MMn3NAHBaRex/EP49rr&#10;WmsZNG0G0Ma3GDtlc7gMfUuT9E969qqho+i6ZoGnpYaTZQ2dqnIjiXAJ9T3J9zzV+gAooooAKKKK&#10;ACiiigAooooAKKKKACiiigAooooAKKKKACiiigAooooAKKKKACiiigAooooAKKKKACuT+HYx4buv&#10;+wrf/wDpTJXWVwWia9b+HvCUrNHLc3c+r38VpZxcy3En2qU7R/MseAOTQB3tFZHh611iCweXXL1J&#10;76dzK0cSgRW4I4jTjJA9TyTnp0rXoAK5O/H/ABdXQz/1Crz/ANGQV1lcvqG1PiVpErkKq6VeEsTw&#10;B5kGc+lAHUV5/wDFP4hf8ITpUFtYiOTWtQJS1WRgFiHQyNnjAJGM9T9DW3pOq3/iPVFv7J/I8Pwh&#10;ljZk+e+fpuGR8sQ7EYLEenVniT4d+FfF2ox3+uaX9quo4hCr/aJUwgJIGFYDqx/OgDiPAGj+FNAn&#10;bxB4g8W6Rqfia6+eW5lv4mEBPVU+br2Le2BgZz6jYatpesxy/wBnahZ3yJ8sn2edZAuex2k4rjf+&#10;FJfDz/oXv/J24/8AjldD4Z8FeHvBy3K6Dp/2QXJUzfvpJN23OPvscYyenrQB5h8Ktf0/wHqOueBt&#10;fu4rCa2vGmt5rlhGkqED+I8AkBSM9QeKb8T9asfiF4g8P+CNBuo78Pdi4vJbdt0aIAR95c9FLE46&#10;cV6j4i8E+G/Fmw63pMF26DCyEskgHpvUhse2aXw54L8O+EkkGh6VDaNJw7gs7sPQsxJx7ZoA3qKK&#10;KACiiigAooooAKKKKACiiigAooooAKKKKACiiigAooooAKKKKACiiigAooooAK5rXf8AkcfCv/Xa&#10;5/8ARDV0tc5rn/I3eFz2Etzk+n7lqAM34pav4i0HwVNqnhvZ9otpA8+6HzCIcHcwHTg4JODwDT/D&#10;/wATvCus+HbfU5NbsbVzGDPBczrHJG4HzDaTk89Mde1XbXUrzxJqivp0nk6FbORJcFATfOMgrHnj&#10;ywer9yMD1rPuvhH4Dvb43k3hy3ErNuIjkkjTP+4rBf0oA47wNc/8Jh8bNd8WabHINFhtRapcFdom&#10;cBB+WAx/Bc0mm6vbfD340+IbTW5/suna8Fura5k+WLfkk7ienLMM/T1r13T9OstJsY7LT7WK2tYh&#10;hIol2qKqa94a0bxPZfY9a0+G8hByokBBU+qsMEfgaAPM/jB420nU/Cp8LaFfQanqmrSxRJHZyiXY&#10;A4bkqSASQBj3NeneHNL/ALD8M6XpRYM1naRQMw6MVUAn8SM1leH/AIdeEvC119r0fRYYLkZxMzvK&#10;65GDguSRx6V1FAHLeA/+QTqf/YYvv/R711NcL4f1iDRNA1B5Eea4m1q+jtraIZknk898Kv5ZJPAH&#10;JrqNFg1SKyZ9XuUlvJnMjJEP3cIOMRqcZIGOp5JJPHSgDS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Occda5Q6T433kjxXpwXJwP7I/8AttdZRQByn9k+Nv8AoatN/wDB&#10;Qf8A47R/ZPjb/oa9N/8ABQf/AI7XV0UAcp/ZPjb/AKGvTf8AwUH/AOO0o0rxr38Vad/4KD/8drqq&#10;gvPtP2Kb7F5X2rYfJM2dm/HG7HOM+lAHA+IZ/GdlH/Z9nr+nXupTRswgXTCgSMfekdvMIVR0HHJ4&#10;AJ6Q+B/C3iXT/CthNaeI7JXvLeKaR5tNMkmCg2qW8wZCg4AxwBXW2mjR6Lot+7Stc31xG0l3dyD5&#10;pn2n8lHQKOAOBT/BrbvBGgn10+D/ANFrQBnnSfG3bxXpw/7g5/8AjtJ/ZHjfv4s07/wT/wD22uso&#10;oA4y/TxRo9hNfah4w02K2iGXY6QfyAEuST0AGTk964/QtC8WeIfGt7qmq6ha2V3axW8kMEliXXa3&#10;meW7R+ZhZVAbucFvUV6K+gS3/iQanqtws9vakHT7NQdkTYGZXz96TOQD0UdOSTVbSW/4uF4lHpa2&#10;P/tagBh0nxqenirTh/3CD/8AHaYdI8cdvFmm/wDgn/8AttdbRQByP9keOf8AobdN/wDBP/8AbaP7&#10;I8c/9Dbpv/gn/wDttddRQByP9keOf+ht03/wT/8A22j+yPHP/Q26b/4J/wD7bXXUUAcj/ZHjn/ob&#10;dN/8E/8A9to/sjxz/wBDbpv/AIJ//ttddRQByP8AZHjn/obdN/8ABP8A/baP7I8c/wDQ26b/AOCf&#10;/wC2111FAHI/2R45/wCht03/AME//wBto/sjxz/0Num/+Cf/AO2111FAHI/2R45/6G3Tf/BP/wDb&#10;aP7I8c/9Dbpv/gn/APttddRQByP9keOf+ht03/wT/wD22j+yPHP/AENum/8Agn/+2111FAHI/wBk&#10;eOf+ht03/wAE/wD9to/sjxz/ANDbpv8A4J//ALbXXUUAcj/ZHjn/AKG3Tf8AwT//AG2j+yPHP/Q2&#10;6b/4J/8A7bXXUUAcj/ZHjn/obdN/8E//ANto/sjxz/0Num/+Cf8A+2111FAHI/2R45/6G3Tf/BP/&#10;APbaP7I8c/8AQ26b/wCCf/7bXXUUAcj/AGR45/6G3Tf/AAT/AP22j+yPHP8A0Num/wDgn/8Attdd&#10;RQByP9keOf8AobdN/wDBP/8AbaP7I8c/9Dbpv/gn/wDttddRQByX9keOf+ht03/wT/8A22j+yPHH&#10;/Q2ab/4J/wD7bXW0UAcn/ZPjf/oa9N/8E5/+O0f2T43/AOhr03/wTn/47XWUUAcl/ZHjj/obNN/8&#10;E/8A9tpf7I8cf9DZpv8A4Jz/APHa6yigDk/7I8cf9DZpv/gnP/x2j+yfG/8A0Nem/wDgoP8A8drr&#10;KKAOT/snxv8A9DXpv/gnP/x2k/sjxz/0Nmm/+Cf/AO211tFAHI/2R45/6G3Tf/BP/wDbaP7I8c/9&#10;Dbpv/gn/APttddRQByP9keOf+ht03/wT/wD22j+yPHP/AENum/8Agn/+2111FAHI/wBkeOf+ht03&#10;/wAE/wD9to/sjxz/ANDbpv8A4J//ALbXXUUAcj/ZHjn/AKG3Tf8AwT//AG2j+yPHP/Q26b/4J/8A&#10;7bXXUUAcj/ZHjn/obdN/8E//ANto/sjxz/0Num/+Cf8A+2111FAHI/2R45/6G3Tf/BP/APbaP7I8&#10;c/8AQ26b/wCCf/7bXXUUAcj/AGR45/6G3Tf/AAT/AP22j+yPHP8A0Num/wDgn/8AttddRQByP9ke&#10;Of8AobdN/wDBP/8AbaP7I8c/9Dbpv/gn/wDttddRQByP9keOf+ht03/wT/8A22j+yPHP/Q26b/4J&#10;/wD7bXXUUAcj/ZHjn/obdN/8E/8A9to/sjxz/wBDbpv/AIJ//ttddRQByP8AZHjn/obdN/8ABP8A&#10;/baP7I8c/wDQ26b/AOCf/wC2111FAHI/2R45/wCht03/AME//wBto/sjxz/0Num/+Cf/AO2111FA&#10;HI/2R45/6G3Tf/BP/wDbaP7I8c/9Dbpv/gn/APttddRQByX9keOf+ht03/wT/wD22lGkeN+/izTj&#10;/wBwf/7bXWUhzjjrQBwWvXfivQLNGfxJY3N7cN5VnaRaSfMuJOyj97wB1LHgDk1z/wAPvCniR4Ln&#10;X31qyg1Ke6uYpI5LAzLbkTuJFjPmDAZwScDnNd7oXh2e11C41rWLhLzWbgFN6AiO2izxFED0HQk9&#10;WPJ7AVvh+/meHbo/9RW//wDSqSgAOk+Ne3irTh/3CD/8dpv9keN/+hs07/wT/wD22usooA5Q6b4x&#10;ijaSXxXpoRBuZm0nAAHXJ83gV55cWHiPxx410+KbWbcaWLS4a2uhYFFvI1eLerR+ZkxltvUjcFPB&#10;BFen65oV1r9/b291comhoN89qmQ90+eEc9PLxyQPvdDx1pXjLH8T9DhQBVGk3mFA6DzIMfTpQA/+&#10;yPGKqFj8T6cqgYAGkYA/8i03+yfG3/Q1ab/4KD/8drq6KAOU/snxt/0NWm/+Cg//AB2j+yfG/wD0&#10;Nem/+Cg//Ha6uigDlP7J8b/9DXpv/goP/wAdpDpHjjt4s03/AME5/wDjtdZRQBgaPYeJra+8zVte&#10;s7622EeVDp/ktu4wd28+/GO9b9FFABRRRQAUUUUAFFFFABRRRQAUUUUAFFFFABRRRQAUUUUAFFFF&#10;ABRRRQAUUUUAcoul+NEXL+K9MwBkk6Qf/j1efatb+KPGfiPSrD+3LZtFM0scd/FYmIXDrG3mKF8w&#10;74yBtLZAOTjIGa9P1/RrzXZbaza88jRzlr2OPIluOm2Pd/Ch53Y5PTgE1T1dIrXxX4QtoI0jhSS4&#10;VI0AUKBA2AB6AccUANj0XxdBDHDb+JNMiijUIiLo+FUDoAPN4A6YpTpPjXt4q03/AMFB/wDjtdVR&#10;QByn9k+N/wDoa9N/8FB/+O0f2T43/wChr03/AMFB/wDjtdXRQByo0nxr38Vab/4KD/8AHaoaxJ4s&#10;0e1V38S2E91M3l21tHpJ3zSdlH73j1JPAHJruaw9I0OaC+l1bVp1utUlBVWUfu7aPP8Aq4weg6Zb&#10;qxHPYAA8/wDAPhvxTLFf6zJrljBqEt5cxSRvYGZYWErbxGfMXALZJ4OcDk4Fdva6Z4uju4XufEth&#10;Nbq4MkSaUULr6bvNOPriofAL79I1M+ms3w/8jvXV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1VVFCqAqgYAA6U6igAooooAKYEQSM4UBmABYDk&#10;46U+igAooooAKKKKACiiigAooooAKKKKACiiigAooooAKKKKACiiigAooooAKKKKACiiigAooooA&#10;KKKKACiiigAooooAKKKKACiiigAooooAKKKKACiiigAooooAKKKKACiiigAooooAKKKKACiiigAo&#10;oooAKKKKACiiigAooooAKKKKACiiigApqIsYIRQoJzgDvTqKACiiigAphRDIHKjcAQDjkA9f6U+i&#10;gAooooAKKKKACiiigAooooAKKKKACiiigAooooAKKKKACiiigAooooAKKKKACiiigAooooAKKKKA&#10;CiiigAphRCysVBZfukjkfSn0UAFFFFABRRRQAUUUUAMREjBCKFBJJAGMk0+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kkkcMTyyuscaKWd2OAoHUk9hWF/wnfg//AKGvQ/8AwYw//FUeO/8Aknnib/sFXX/opq4b4ZeA&#10;PCep/DnRb6+0CyuLqaJmklkTczHe3UmgDuf+E78H/wDQ16H/AODGH/4qj/hO/B//AENeh/8Agxh/&#10;+KrOufht4LgtZpovCNjcSRxllhjjUNIQOFG4gZPTkge9clefDXR/F8cFtZ+FG8M2sc6teS3FvEJ5&#10;o+TthKSOF5AySOhGM8ggHff8J34P/wChr0P/AMGMP/xVH/Cd+D/+hr0P/wAGMP8A8VWfH8K/A0US&#10;xr4ZsSqgAFlLHgY5JOT9TTv+FXeB/wDoWdP/AO/dAF7/AITvwf8A9DXof/gxh/8AiqP+E78H/wDQ&#10;16H/AODGH/4qqP8Awq7wP/0LOn/9+6P+FXeB/wDoWdP/AO/dAF7/AITvwf8A9DXof/gxh/8AiqP+&#10;E78H/wDQ16H/AODGH/4qqP8Awq7wP/0LOn/9+6P+FXeB/wDoWdP/AO/dAF7/AITvwf8A9DXof/gx&#10;h/8AiqP+E78H/wDQ16H/AODGH/4qqP8Awq7wP/0LOn/9+6P+FXeB/wDoWdP/AO/dAF7/AITvwf8A&#10;9DXof/gxh/8AiqP+E78H/wDQ16H/AODGH/4qqP8Awq7wP/0LOn/9+6P+FXeB/wDoWdP/AO/dAF7/&#10;AITvwf8A9DXof/gxh/8AiqP+E78H/wDQ16H/AODGH/4qqP8Awq7wP/0LOn/9+6P+FXeB/wDoWdP/&#10;AO/dAF7/AITvwf8A9DXof/gxh/8AiqP+E78H/wDQ16H/AODGH/4qqP8Awq7wP/0LOn/9+6P+FXeB&#10;/wDoWdP/AO/dAF7/AITvwf8A9DXof/gxh/8AiqP+E78H/wDQ16H/AODGH/4qqP8Awq7wP/0LOn/9&#10;+6P+FXeB/wDoWdP/AO/dAF7/AITvwf8A9DXof/gxh/8AiqP+E78H/wDQ16H/AODGH/4qqP8Awq7w&#10;P/0LOn/9+6P+FXeB/wDoWdP/AO/dAF7/AITvwf8A9DXof/gxh/8AiqP+E78H/wDQ16H/AODGH/4q&#10;qP8Awq7wP/0LOn/9+6P+FXeB/wDoWdP/AO/dAF7/AITvwf8A9DXof/gxh/8AiqP+E78H/wDQ16H/&#10;AODGH/4qqP8Awq7wP/0LOn/9+6P+FXeB/wDoWdP/AO/dAF7/AITvwf8A9DXof/gxh/8AiqP+E78H&#10;/wDQ16H/AODGH/4qqP8Awq7wP/0LOn/9+6P+FXeB/wDoWdP/AO/dAF7/AITvwf8A9DXof/gxh/8A&#10;iqP+E78H/wDQ16H/AODGH/4qqP8Awq7wP/0LOn/9+6P+FXeB/wDoWdP/AO/dAF7/AITvwf8A9DXo&#10;f/gxh/8AiqP+E78H/wDQ16H/AODGH/4qqP8Awq7wP/0LOn/9+6P+FXeB/wDoWdP/AO/dAF7/AITv&#10;wf8A9DXof/gxh/8AiqP+E78H/wDQ16H/AODGH/4qqP8Awq7wP/0LOn/9+6P+FXeB/wDoWdP/AO/d&#10;AF7/AITvwf8A9DXof/gxh/8AiqP+E78H/wDQ16H/AODGH/4qqP8Awq7wP/0LOn/9+6P+FXeB/wDo&#10;WdP/AO/dAF7/AITvwf8A9DXof/gxh/8AiqP+E78H/wDQ16H/AODGH/4qqP8Awq7wP/0LOn/9+6P+&#10;FXeB/wDoWdP/AO/dAF7/AITvwf8A9DXof/gxh/8AiqP+E78H/wDQ16H/AODGH/4qqP8Awq7wP/0L&#10;On/9+6P+FXeB/wDoWdP/AO/dAF7/AITvwf8A9DXof/gxh/8AiqP+E78H/wDQ16H/AODGH/4qqP8A&#10;wq7wP/0LOn/9+6P+FXeB/wDoWdP/AO/dAF7/AITvwf8A9DXof/gxh/8AiqP+E78H/wDQ16H/AODG&#10;H/4qqP8Awq7wP/0LOn/9+6P+FXeB/wDoWdP/AO/dAF7/AITvwf8A9DXof/gxh/8AiqP+E78H/wDQ&#10;16H/AODGH/4qqP8Awq7wP/0LOn/9+6P+FXeB/wDoWdP/AO/dAF7/AITvwf8A9DXof/gxh/8AiqP+&#10;E78H/wDQ16H/AODGH/4qqP8Awq7wP/0LOn/9+6P+FXeB/wDoWdP/AO/dAF7/AITvwf8A9DXof/gx&#10;h/8AiqP+E78H/wDQ16H/AODGH/4qqP8Awq7wP/0LOn/9+6P+FXeB/wDoWdP/AO/dAF7/AITvwf8A&#10;9DXof/gxh/8AiqP+E78H/wDQ16H/AODGH/4qqP8Awq7wP/0LOn/9+6P+FXeB/wDoWdP/AO/dAF7/&#10;AITvwf8A9DXof/gxh/8AiqP+E78H/wDQ16H/AODGH/4qqP8Awq7wP/0LOn/9+6P+FXeB/wDoWdP/&#10;AO/dAF7/AITvwf8A9DXof/gxh/8AiqP+E78H/wDQ16H/AODGH/4qqP8Awq7wP/0LOn/9+6P+FXeB&#10;/wDoWdP/AO/dAF7/AITvwf8A9DXof/gxh/8AiqP+E78H/wDQ16H/AODGH/4qqP8Awq7wP/0LOn/9&#10;+6P+FXeB/wDoWdP/AO/dAF7/AITvwf8A9DXof/gxh/8AiqP+E78H/wDQ16H/AODGH/4qqP8Awq7w&#10;P/0LOn/9+6P+FXeB/wDoWdP/AO/dAF7/AITvwf8A9DXof/gxh/8AiqP+E78H/wDQ16H/AODGH/4q&#10;qP8Awq7wP/0LOn/9+6P+FXeB/wDoWdP/AO/dAF7/AITvwf8A9DXof/gxh/8AiqP+E78H/wDQ16H/&#10;AODGH/4qqP8Awq7wP/0LOn/9+6P+FXeB/wDoWdP/AO/dAF7/AITvwf8A9DXof/gxh/8AiqP+E78H&#10;/wDQ16H/AODGH/4qqP8Awq7wP/0LOn/9+6P+FXeB/wDoWdP/AO/dAF7/AITvwf8A9DXof/gxh/8A&#10;iqP+E78H/wDQ16H/AODGH/4qqP8Awq7wP/0LOn/9+6P+FXeB/wDoWdP/AO/dAF7/AITvwf8A9DXo&#10;f/gxh/8AiqP+E78H/wDQ16H/AODGH/4qqP8Awq7wP/0LOn/9+6P+FXeB/wDoWdP/AO/dAF7/AITv&#10;wf8A9DXof/gxh/8AiqP+E78H/wDQ16H/AODGH/4qqP8Awq7wP/0LOn/9+6P+FXeB/wDoWdP/AO/d&#10;AF7/AITvwf8A9DXof/gxh/8AiqP+E78H/wDQ16H/AODGH/4qqP8Awq7wP/0LOn/9+6X/AIVf4H/6&#10;FjT/APv3QBd/4Tvwf/0Neh/+DGH/AOKo/wCE78H/APQ16H/4MYf/AIquU8W/Bjw7q2kj+wtPs9M1&#10;S3cS28gT91IR/BKvO5D9Mj3GQcy9+Hyar4Z022tfAmlaVq9/ujv7lxG6acBwzqobMjN/ABkDI3EY&#10;oA77/hO/B/8A0Neh/wDgxh/+Kq5p3iXQdYuTbaZrem306qXMVtdxysFGBnCknHI59657T/hL4H0+&#10;wgtBoFrceUgUzXK75JD3Zj6k+mB2AAwK4W50HSfD37SXhS10iwgsoH0+WRo4VwCxS4GfrgD8qAPb&#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f8d/8AJPPE3/YKuv8A0U1ZXwi/5JV4f/64N/6G1avjv/knnib/&#10;ALBV1/6Kasr4Rf8AJKvD/wD1wb/0NqAOo1fUotG0W/1SdHeGyt5Lh1TG5lRSxAz3wKyPD3jKz8RX&#10;y2kFtPFI2m22o5kAxsmBIX6jA/P2qTx3/wAk88Tf9gq6/wDRTVxPwwH/ABUMR/6lXSv/AEBqAPVq&#10;KKKACiiigAooooAKKKKACiiigAooooAKKKKACiiigAooooAKKKKACiiigAooooAKKKKACiiigAoo&#10;ooAKKKKACiiigAooooAKKKKACiiigAooooAKKKKACiiigAooooAKKKKACiiigAooooAKKKKACiii&#10;gAooooAKKKKACiiigAooooAKKKKACiiigArjtJ+Imnatd6BBHaXKHW3vEty207DbH5t2D3AJGM12&#10;NeEeDFxq3ww9rjXf5tQB7vXkXiL/AJOd8I/9guT/ANAua9dryHxF/wAnO+Ef+wXJ/wCg3NAHr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P+O/+SeeJv+wVdf8Aopqy/hIMfCvw/wD9e5/9DatTx3/yTzxN/wBg&#10;q6/9FNXl3w98O/Ea58C6XNpvja10+weItbW32COYopJ4LMuc5z64oA9R8d/8k88Tf9gq6/8ARTVx&#10;3wyXGswt6+FdJ/8AQZP8Kbf+CPiXqen3Nhd/EG1ltbqF4Zk/sqJdyMMEZAyMgnkc1S034a+PdEl+&#10;0WXj21gZLSKz3HTkYCGIHYvzAjgE89eeSaAPYKK8ttvD3xUuoTKvxCtljLfuy2kwjev97G3jNYel&#10;t8U9T8Z654dXxzaxtpKwtJOdOhIfzFDDC7OwznmgD26ivMz4W+K3b4iWn/gqh/8Aiab/AMIt8V/+&#10;ih2f/gri/wDiKAPTqK8x/wCEW+K//RQ7P/wVxf8AxFH/AAi3xX/6KHZ/+CuL/wCIoA9OorzH/hFv&#10;iv8A9FDs/wDwVxf/ABFH/CLfFf8A6KHZ/wDgri/+IoA9OorzH/hFviv/ANFDs/8AwVxf/EUf8It8&#10;V/8Aoodn/wCCuL/4igD06ivMf+EW+K//AEUOz/8ABXF/8RR/wi3xX/6KHZ/+CuL/AOIoA9OorzH/&#10;AIRb4r/9FDs//BXF/wDEUf8ACLfFf/oodn/4K4v/AIigD06ivMf+EW+K/wD0UOz/APBXF/8AEUf8&#10;It8V/wDoodn/AOCuL/4igD06ivMf+EW+K/8A0UOz/wDBXF/8RR/wi3xX/wCih2f/AIK4v/iKAPTq&#10;K8x/4Rb4r/8ARQ7P/wAFcX/xFH/CLfFf/oodn/4K4v8A4igD06ivMf8AhFviv/0UOz/8FcX/AMRR&#10;/wAIt8V/+ih2f/gri/8AiKAPTqK8x/4Rb4r/APRQ7P8A8FcX/wARR/wi3xX/AOih2f8A4K4v/iKA&#10;PTqK8x/4Rb4r/wDRQ7P/AMFcX/xFH/CLfFf/AKKHZ/8Agri/+IoA9OorzH/hFviv/wBFDs//AAVx&#10;f/EUf8It8V/+ih2f/gri/wDiKAPTqK8x/wCEW+K//RQ7P/wVxf8AxFH/AAi3xX/6KHZ/+CuL/wCI&#10;oA9OorzH/hFviv8A9FDs/wDwVxf/ABFH/CLfFf8A6KHZ/wDgri/+IoA9OorzH/hFviv/ANFDs/8A&#10;wVxf/EUf8It8V/8Aoodn/wCCuL/4igD06ivMf+EW+K//AEUOz/8ABXF/8RR/wi3xX/6KHZ/+CuL/&#10;AOIoA9OorzH/AIRb4r/9FDs//BXF/wDEUf8ACLfFf/oodn/4K4v/AIigD06ivMf+EW+K/wD0UOz/&#10;APBXF/8AEUf8It8V/wDoodn/AOCuL/4igD06ivMf+EW+K/8A0UOz/wDBXF/8RR/wi3xX/wCih2f/&#10;AIK4v/iKAPTqK8x/4Rb4r/8ARQ7P/wAFcX/xFH/CLfFf/oodn/4K4v8A4igD06ivMf8AhFviv/0U&#10;Oz/8FcX/AMRR/wAIt8V/+ih2f/gri/8AiKAPTqK8x/4Rb4r/APRQ7P8A8FcX/wARR/wi3xX/AOih&#10;2f8A4K4v/iKAPTqK8x/4Rb4r/wDRQ7P/AMFcX/xFH/CLfFf/AKKHZ/8Agri/+IoA9OorzH/hFviv&#10;/wBFDs//AAVxf/EUf8It8V/+ih2f/gri/wDiKAPTqK8x/wCEW+K//RQ7P/wVxf8AxFH/AAi3xX/6&#10;KHZ/+CuL/wCIoA9OorzH/hFviv8A9FDs/wDwVxf/ABFH/CLfFf8A6KHZ/wDgri/+IoA9OorzH/hF&#10;viv/ANFDs/8AwVxf/EUf8It8V/8Aoodn/wCCuL/4igD06ivMf+EW+K//AEUOz/8ABXF/8RR/wi3x&#10;X/6KHZ/+CuL/AOIoA9OorzH/AIRb4r/9FDs//BXF/wDEUf8ACLfFf/oodn/4K4v/AIigD06ivMf+&#10;EW+K/wD0UOz/APBXF/8AEUf8It8V/wDoodn/AOCuL/4igD06ivMf+EW+K/8A0UOz/wDBXF/8RR/w&#10;i3xX/wCih2f/AIK4v/iKAPTqK8x/4Rb4r/8ARQ7P/wAFcX/xFKPC3xX/AOih2f8A4K4v/iKAPTaK&#10;8z/4Rb4q9/iLaf8Agph/+JrlvAN78T/HeiXWpQ+OILMQXTWpR9NgfJVVbOdg4+b9KAPda8Q8IpjV&#10;/hn7Ta7/AOjGFdJ/wi3xT/6KLa/+CmH/AOJrmJPhn430BNLvbfxlAV0p52hcaerG3Wckyvgg7wTy&#10;Qc4GSOlAHuVeR+Ix/wAZNeED/wBQyX/0C4rRj8M/E+WNJE+JNq6ONysukwkEHoQcc8VyMGneIdN/&#10;aJ8LReI9bTV7lrKZop0t1h2p5c/y7VAHXJz70Ae8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47/5J54m/&#10;7BV1/wCimrK+Ehz8KvD/AP17n/0Nq1fHf/JPPE3/AGCrr/0U1ZHwmZY/hPoLuwVVt2LMxwAN7c0A&#10;ddqN/b6Xpl3qF2xS2tYXnlYAkhFBYnA68A1z2leIrLxXqrWsZmjhhtobxYJYyhmSTO1mz2GPu/Qn&#10;0qt418zVPAPiO4bdHZJpdy0KcgykRNh29F9B36nsK5z4Yf8AIwRf9irpX/oDUAerV5v4SbPxq+IP&#10;+5Yf+ia9Iry/wPdRXnxl8fTwNuiZbMK2OuI8ZHtxwe4waAPUKKKKACiiigAooooAKKKKACiiigAo&#10;oooAKKKKACiiigAooooAKKKKACiiigAooooAKKKKACiiigAooooAKKKKACiiigAooooAKKKKACii&#10;igAooooAKKKKACiiigAooooAKKKKACiiigAooooAKKKKACiiigAooooAKKKKACiiigAooooAK8Z+&#10;AN4bXwRqLyqotDq0oMozlG8uLlv9noM9u/qPZq8h/Z2Ab4f6mCAQdWlyP+2UVAHr1c7p/jfQ9TuN&#10;JhtriRm1U3ItCYyA5t2xID6dyM9QKvgtpDBXJOnk4Vif+Pf2P+x6H+H6dPGfBZB1b4YFTkG413BH&#10;Q8npQB65Iknh2VriBGfSHJaaFBk2p6l0HdD3UdOo7ivPtfdZf2lvB0kbB420uRlZTkEFLjkGvXq8&#10;Y1XT7bTv2l/CsdsHVJLCaTy93yJlLjhR2GcnHqaAPZ6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f8d/8k88&#10;Tf8AYKuv/RTVzfwntZ7z4aaCLtQlpHCSkW4N5x3sQzY7dML69fSuk8d/8k88Tf8AYKuv/RTVk/CL&#10;/klXh/8A64N/6G1AG94ssbjU/BuuWFnH5l1dafPDCm4Dc7RsFGTwMkjrXE/DLSdds9VlutX0ebTY&#10;YdGstPXzZUbzXhUhmAUnA5716dWMC2vNxxpIPXvdH/43/wChf7v3gCVXOsNlcjTR36fafp/sf+hf&#10;7v3uI8HgD41/EAAYGyy4H/XKvS+gwK8z8If8lt+IH+5Zf+ihQB6ZRRRQAUUUUAFFFFABRRRQAUUU&#10;UAFFFFABRRRQAUUUUAFFFFABRRRQAUUUUAFFFFABRRRQAUUUUAFFFFABRRRQAUUUUAFFFFABRRRQ&#10;AUUUUAFFFFABRRRQAUUUUAFFFFABRRRQAUUUUAFFFFABRRRQAUUUUAFFFFABRRRQAUUUUAFFFFAB&#10;XkP7On/Igaj/ANhaX/0VFXr1eK/s/wCoLZ+Db5J49lrLq8ipcZ4Ehjiwrf3c8YPQnjg4yAe0kAgg&#10;jIPUGvGvD3hDX/DupeC7vVIYIdP0mbU2nKFP9HExIjztPKtwQQPlyc4r2akZVdSrAMpGCCOCKAFr&#10;yHxF/wAnPeEf+wXJ/wCg3NejoX0N1jb5tLYgI562v+yf9jpg/wAPfjp5x4i/5Oe8I/8AYLk/9Bua&#10;APXq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f8AHf8AyTzxN/2Crr/0U1ZXwi/5JV4f/wCuDf8AobVq+O/+&#10;SeeJv+wVdf8Aopq5r4Uwzah8L9BhmjaKyWFg6t96f9435J+rew+8AdRfXMN9a3F1dyiHQraNpJpC&#10;eLhVGWP/AFzAB/3v9370fhnxv4b8Xm4TQNSW7NsF81fJkjKg5xw6jPQ9KXx1x8PPEoH/AECrr/0U&#10;1cV8MF/4n8Zx/wAytpP/AKA1AHqteX+CLiG5+M/xAkglSVMWi7kbIyqbSPwII/Cu0mnl124ezs5G&#10;j0+Nil1cocGQjrFGf0Zu3Qc5K8Z4IgitfjH49t7eJIoY47FURBgKBFxgUAen0UUUAFFFFABRRRQA&#10;UUUUAFFFFABRRRQAUUUUAFFFFABRRRQAUUUUAFFFFABRRRQAUUUUAFFFFABRRRQAUUUUAFFFFABR&#10;RRQAUUUUAFFFFABRRRQAUUUUAFFFFABRRRQAUUUUAFFFFABRRRQAUUUUAFFFFABRRRQAUUUUAFFF&#10;FABRRRQAV49+z1DFcfDnVYZ41kik1WVXRxkMDFFkEV7DXkP7On/Igal/2Fpf/RUVAHokM8ui3Edn&#10;du8ljIQlvdOSTGTwI5D+iuTyTg84LWoNe0i6e1S31Syla7aRbZUnUmYx/fCDPzbcc46VdmhjuIXh&#10;mjWSJ1KujDIYHsa+f/BAez134bieS2ishdaytrhmBGSV2HI9cYOec47DIB9BEBlIIBBGCD3rxvV7&#10;VLP9pfwlFHI5jGmy7EbpGuy54B6468dunTp7LXkPiL/k53wj/wBguT/0C5oA9e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5/wAd/wDJPPE3/YKuv/RTVlfCP/klXh//AK4N/wChtWr47/5J54m/7BV1/wCimrM+&#10;Eox8K/D/ABj/AEc/+htQBp+O/wDknnib/sFXX/opq83+HZOs65Db2d8q2qeGNMhvGjLCQMFb5Ebt&#10;6FhnHIGDyPRdftZ/FWkalo1jcfZrWe3lt5bzZuyzKV2KD1AJ+Y/VRzkrD4a8IvoGoLdvffaGGlWm&#10;nkeXty0IYF+vfcOO3NAHTQwx28EcEMaxxRqERFGAoHAArznwiP8Ai9fxA/3LH/0VXpNeceEip+NP&#10;xBwwPyWA4P8A0x5oA9HooooAKKKKACiiigAooooAKKKKACiiigAooooAKKKKACiiigAooooAKKKK&#10;ACiiigAooooAKKKKACiiigAooooAKKKKACiiigAooooAKKKKACiiigAooooAKKKKACiiigAooooA&#10;KKKKACiiigAooooAKKKKACiiigAooooAKKKKACiiigArxv8AZ5uVi8F38Misok1aUI5PDN5UXy/X&#10;Az717JXkH7P8EU/gDV4ZFDRnWJQQf+ucX4596APX68J8Jwxzaj8NYpUV45JdeV1YZDAswIP4V7TB&#10;LJbSC2unL5OIZiPv+zejfz6juByWj/D19KvvDE/9orKuiNqDY8nBl+0tkd+NoJ9c0AdNDJJpUqWt&#10;y7PZuwS2nYkshPSNz+it36H5sFvNvEX/ACc54RP/AFC5P/QLmvWpY45onilRXjdSrKwyGB6givH9&#10;YtpLb9pXwijzmWMadMI9wO9V2XHDH+L2PXGM5PJAPY6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f8d/8k88&#10;Tf8AYKuv/RTV5V4B+DPhLxD4F0nVr9L1rq6iLyMlxtGdxHAx7V6r47/5J54m/wCwVdf+imrK+EfP&#10;wq8P/wDXBv8A0NqAOen+A/gG1t5bi4N5DBEheSSS82qijksSRgADvTIvgV8Pp5fKilu5JPLWXYl6&#10;CdjZ2tjHQ4OD0ODXc+O/+SeeJv8AsFXX/opq4r4Yn/ifxD/qVdK/9AagB3/DP3gj+7qP/gT/APWo&#10;P7P3gg/w6iOe1z/9avU6KAPK/wDhn3wR/wBRIf8AbyP/AImk/wCGfPBPrqf/AIEj/wCJr1WigDyr&#10;/hnzwT66n/4Ej/4mj/hnzwT66n/4Ej/4mvVaKAPKv+GfPBPrqf8A4Ej/AOJo/wCGfPBPrqf/AIEj&#10;/wCJr1WigDyr/hnzwT66n/4Ej/4mj/hnzwT66n/4Ej/4mvVaKAPKv+GfPBPrqf8A4Ej/AOJo/wCG&#10;fPBPrqf/AIEj/wCJr1WigDyr/hnzwT66n/4Ej/4mj/hnzwT66n/4Ej/4mvVaKAPKv+GfPBPrqf8A&#10;4Ej/AOJo/wCGfPBPrqf/AIEj/wCJr1WigDyr/hnzwT66n/4Ej/4mj/hnzwT66n/4Ej/4mvVaKAPK&#10;v+GfPBPrqf8A4Ej/AOJo/wCGfPBPrqf/AIEj/wCJr1WigDyr/hnzwT66n/4Ej/4mj/hnzwT66n/4&#10;Ej/4mvVaKAPKv+GfPBPrqf8A4Ej/AOJo/wCGfPBPrqf/AIEj/wCJr1WigDyr/hnzwT66n/4Ej/4m&#10;j/hnzwT66n/4Ej/4mvVaKAPKv+GfPBPrqf8A4Ej/AOJo/wCGfPBPrqf/AIEj/wCJr1WigDyr/hnz&#10;wT66n/4Ej/4mj/hnzwT66n/4Ej/4mvVaKAPKv+GfPBPrqf8A4Ej/AOJo/wCGfPBPrqf/AIEj/wCJ&#10;r1WigDyr/hnzwT66n/4Ej/4mj/hnzwT66n/4Ej/4mvVaKAPKv+GfPBPrqf8A4Ej/AOJo/wCGfPBP&#10;rqf/AIEj/wCJr1WigDyr/hnzwT66n/4Ej/4mj/hnzwT66n/4Ej/4mvVaKAPKv+GfPBPrqf8A4Ej/&#10;AOJo/wCGfPBPrqf/AIEj/wCJr1WigDyr/hnzwT66n/4Ej/4mj/hnzwT66n/4Ej/4mvVaKAPKv+Gf&#10;PBPrqf8A4Ej/AOJo/wCGfPBPrqf/AIEj/wCJr1WigDyr/hnzwT66n/4Ej/4mj/hnzwT66n/4Ej/4&#10;mvVaKAPKv+GfPBPrqf8A4Ej/AOJo/wCGfPBPrqf/AIEj/wCJr1WigDyr/hnzwT66n/4Ej/4mj/hn&#10;zwT66n/4Ej/4mvVaKAPKv+GfPBPrqf8A4Ej/AOJo/wCGfPBPrqf/AIEj/wCJr1WigDyr/hnzwT66&#10;n/4Ej/4mj/hnzwT66n/4Ej/4mvVaKAPKv+GfPBPrqf8A4Ej/AOJo/wCGfPBPrqf/AIEj/wCJr1Wi&#10;gDyr/hnzwT66n/4Ej/4mj/hnzwT66n/4Ej/4mvVaKAPKv+GfPBPrqf8A4Ej/AOJo/wCGfPBPrqf/&#10;AIEj/wCJr1WigDyr/hnzwT66n/4Ej/4mj/hnzwT66n/4Ej/4mvVaKAPKv+GfPBPrqf8A4Ej/AOJo&#10;/wCGfPBPrqf/AIEj/wCJr1WigDyr/hnzwT66n/4Ej/4mj/hnzwT66n/4Ej/4mvVaKAPKv+GfPBPr&#10;qf8A4Ej/AOJo/wCGfPBPrqf/AIEj/wCJr1WigDysfs++CPTUj/28j/4ml/4Z+8Ef3dR/8Cf/AK1e&#10;p0UAeWf8M/eB/wC5qJ/7ef8A61Vo/gn8N5ZII47qd5Ljf5KrfqTJsOH2jvtPBx07165XhPgwn+1/&#10;hl73Gu/zNAHSf8M/+B/+eeof+BP/ANauVtPBuk+Cf2h/C2n6Os4gmspp2E0m87jHOvBx6KK98ryL&#10;xEf+MnPCI/6hcv8A6Bc0Aeu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47/wCSeeJv+wVdf+imrK+EX/JK&#10;vD//AFwb/wBDatXx3/yTzxN/2Crr/wBFNWV8I/8AklXh/wD64N/6G1AGr47/AOSeeJv+wVdf+imr&#10;ivhj/wAjBF/2Kulf+gNXceNRC/gbXori7t7SOawmh8+5fbGhdCoLHBOMkdAT6A1xfwrl0q/1Ca70&#10;nWYNQS00bT9OmEcUsZSSMOCcOq5U44P14HcA9RooooAKKKKACiiigAooooAKKKKACiiigAooooAK&#10;KKKACiiigAooooAKKKKACiiigAooooAKKKKACiiigAooooAKKKKACiiigAooooAKKKKACiiigAoo&#10;ooAKKKKACiiigAooooAKKKKACiiigAooooAKKKKACiiigAooooAKKKKACiiigAooooAKKKKACvCf&#10;Bv8AyFvhj/1313+bV7qSACSQAOSTXkfhrRrOz1DwDMPEOlTpbS6sYTFMT9rMrkARHGG25+bnr0zQ&#10;B67XkPiL/k53wj/2C5P/AEG5r16vIvEQ/wCMm/CJ/wCoXL/6Bc0Aeu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ZXifT59X8J6zpttt+0XljPbxbzgbnjZRk+mTXmPhyy+L/AIZ8P2ei2el+GpLa0QrG88jlyCSe&#10;SHA7+lex0UAeU3jfF3Ubc2194d8G3MBIJjnDupIOQcF8cEA1Fqn/AAuvU9Pe2S28PWLl0dZ7SV1k&#10;UqwbjcxGDjBBBBBIPWvW6KAPMDqHxp/6A3hQ/wDA5P8A45Sf2j8af+gL4V/77k/+OV6hRQB5f/aP&#10;xp/6AvhX/vuT/wCOUf2j8af+gL4V/wC+5P8A45XqFFAHl/8AaPxp/wCgL4V/77k/+OUf2j8af+gL&#10;4V/77k/+OV6hRQB5f/aPxp/6AvhX/vuT/wCOUf2j8af+gL4V/wC+5P8A45XqFFAHl/8AaPxp/wCg&#10;L4V/77k/+OUf2j8af+gL4V/77k/+OV6hRQB5f/aPxp/6AvhX/vuT/wCOUf2j8af+gL4V/wC+5P8A&#10;45XqFFAHl/8AaPxp/wCgL4V/77k/+OUf2j8af+gL4V/77k/+OV6hRQB5f/aPxp/6AvhX/vuT/wCO&#10;Uf2j8af+gL4V/wC+5P8A45XqFFAHl/8AaPxp/wCgL4V/77k/+OUf2j8af+gL4V/77k/+OV6hRQB5&#10;f/aPxp/6AvhX/vuT/wCOUf2j8af+gL4V/wC+5P8A45XqFFAHl/8AaPxp/wCgL4V/77k/+OUf2j8a&#10;f+gL4V/77k/+OV6hRQB5f/aPxp/6AvhX/vuT/wCOUf2j8af+gL4V/wC+5P8A45XqFFAHl/8AaPxp&#10;/wCgL4V/77k/+OUf2j8af+gL4V/77k/+OV6hRQB5f/aPxp/6AvhX/vuT/wCOUf2j8af+gL4V/wC+&#10;5P8A45XqFFAHl/8AaPxp/wCgL4V/77k/+OUf2j8af+gL4V/77k/+OV6hRQB5f/aPxp/6AvhX/vuT&#10;/wCOUf2j8af+gL4V/wC+5P8A45XqFFAHl/8AaPxp/wCgL4V/77k/+OUf2j8af+gL4V/77k/+OV6h&#10;RQB5f/aPxp/6AvhX/vuT/wCOUf2j8af+gL4V/wC+5P8A45XqFFAHl/8AaPxp/wCgL4V/77k/+OUf&#10;2j8af+gL4V/77k/+OV6hRQB5f/aPxp/6AvhX/vuT/wCOUf2j8af+gL4V/wC+5P8A45XqFFAHl/8A&#10;aPxp/wCgL4V/77k/+OUf2j8af+gL4V/77k/+OV6hRQB5f/aPxp/6AvhX/vuT/wCOUf2j8af+gL4V&#10;/wC+5P8A45XqFFAHl/8AaPxp/wCgL4V/77k/+OUf2j8af+gL4V/77k/+OV6hRQB5f/aPxp/6AvhX&#10;/vuT/wCOUf2j8af+gL4V/wC+5P8A45XqFFAHl/8AaPxp/wCgL4V/77k/+OUf2j8af+gL4V/77k/+&#10;OV6hRQB5f/aPxp/6AvhX/vuT/wCOUf2j8af+gL4V/wC+5P8A45XqFFAHl/8AaPxp/wCgL4V/77k/&#10;+OUf2j8af+gL4V/77k/+OV6hRQB5f/aPxp/6AvhX/vuT/wCOUf2j8af+gL4V/wC+5P8A45XqFFAH&#10;l/8AaPxp/wCgL4V/77k/+OUf2j8af+gL4V/77k/+OV6hRQB5f/aPxp/6AvhX/vuT/wCOUf2j8af+&#10;gL4V/wC+5P8A45XqFFAHl/8AaPxp/wCgL4V/77k/+OUf2j8af+gL4V/77k/+OV6hRQB5f/aPxp/6&#10;AvhX/vuT/wCOUf2j8af+gL4V/wC+5P8A45XqFFAHl/8AaPxp/wCgL4V/77k/+OUf2j8af+gL4V/7&#10;7k/+OV6hRQB5f/aPxp/6AvhX/vuT/wCOUf2j8af+gL4V/wC+5P8A45XqFFAHl/8AaPxp/wCgL4V/&#10;77k/+OUf2j8af+gL4V/77k/+OV6hRQB414hsPjD4m0z+zbyw8Pw2byKbiO3nkTz0HWN23khG77SC&#10;Rxmm63onxR13QF0W50DwlHaxhfsxtmlja1ZRhHiIf5GXtjjHGCCRXs9FAHlNlN8a7KxgtnsvDV20&#10;SBDPPI5kfHdiHAJ+gqvpPhbx5qvxY0fxX4ntNItotPtpID9ikb5lKSAcEsScyeoGB69fXq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DBBQABgAIAAAAIQD9Mbpc4AAAAAgBAAAPAAAA&#10;ZHJzL2Rvd25yZXYueG1sTI/NTsMwEITvSLyDtUjcWueHViXEqaoKOFVItEiImxtvk6jxOordJH17&#10;lhM9zs5o5tt8PdlWDNj7xpGCeB6BQCqdaahS8HV4m61A+KDJ6NYRKriih3Vxf5frzLiRPnHYh0pw&#10;CflMK6hD6DIpfVmj1X7uOiT2Tq63OrDsK2l6PXK5bWUSRUtpdUO8UOsOtzWW5/3FKngf9bhJ49dh&#10;dz5trz+Hxcf3LkalHh+mzQuIgFP4D8MfPqNDwUxHdyHjRatglnBQQRo/g2B7sUyeQBz5kKYrkEUu&#10;bx8of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98Nb/4AGAABa&#10;GwAADgAAAAAAAAAAAAAAAAA8AgAAZHJzL2Uyb0RvYy54bWxQSwECLQAKAAAAAAAAACEAfBVGad0j&#10;AgDdIwIAFQAAAAAAAAAAAAAAAADoCAAAZHJzL21lZGlhL2ltYWdlMS5qcGVnUEsBAi0AFAAGAAgA&#10;AAAhAP0xulzgAAAACAEAAA8AAAAAAAAAAAAAAAAA+CwCAGRycy9kb3ducmV2LnhtbFBLAQItABQA&#10;BgAIAAAAIQBYYLMbugAAACIBAAAZAAAAAAAAAAAAAAAAAAUuAgBkcnMvX3JlbHMvZTJvRG9jLnht&#10;bC5yZWxzUEsFBgAAAAAGAAYAfQEAAPYuAgAAAA==&#10;">
                <v:group id="Gruppieren 3209" o:spid="_x0000_s2006" style="position:absolute;top:1306;width:35725;height:17869" coordorigin=",1870" coordsize="35725,1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Si3xQAAAN0AAAAPAAAAZHJzL2Rvd25yZXYueG1sRI9Bi8Iw&#10;FITvwv6H8ARvmlZZcatRRFbZgyyoC+Lt0TzbYvNSmtjWf2+EBY/DzHzDLFadKUVDtSssK4hHEQji&#10;1OqCMwV/p+1wBsJ5ZI2lZVLwIAer5UdvgYm2LR+oOfpMBAi7BBXk3leJlC7NyaAb2Yo4eFdbG/RB&#10;1pnUNbYBbko5jqKpNFhwWMixok1O6e14Nwp2LbbrSfzd7G/XzeNy+vw972NSatDv1nMQnjr/Dv+3&#10;f7SCyTj6gteb8ATk8gkAAP//AwBQSwECLQAUAAYACAAAACEA2+H2y+4AAACFAQAAEwAAAAAAAAAA&#10;AAAAAAAAAAAAW0NvbnRlbnRfVHlwZXNdLnhtbFBLAQItABQABgAIAAAAIQBa9CxbvwAAABUBAAAL&#10;AAAAAAAAAAAAAAAAAB8BAABfcmVscy8ucmVsc1BLAQItABQABgAIAAAAIQDC1Si3xQAAAN0AAAAP&#10;AAAAAAAAAAAAAAAAAAcCAABkcnMvZG93bnJldi54bWxQSwUGAAAAAAMAAwC3AAAA+QIAAAAA&#10;">
                  <v:shape id="Grafik 3210" o:spid="_x0000_s2007" type="#_x0000_t75" style="position:absolute;left:3810;top:4641;width:31915;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RQwQAAAN0AAAAPAAAAZHJzL2Rvd25yZXYueG1sRE9Ni8Iw&#10;EL0L+x/CLHgRTaugUo0iywp7Vet9bMam2kxqE7Xrr98cFjw+3vdy3dlaPKj1lWMF6SgBQVw4XXGp&#10;ID9sh3MQPiBrrB2Tgl/ysF599JaYaffkHT32oRQxhH2GCkwITSalLwxZ9CPXEEfu7FqLIcK2lLrF&#10;Zwy3tRwnyVRarDg2GGzoy1Bx3d+tguZ7dsLdwFym/pam23pwOPr8pVT/s9ssQATqwlv87/7RCibj&#10;NO6Pb+ITkKs/AAAA//8DAFBLAQItABQABgAIAAAAIQDb4fbL7gAAAIUBAAATAAAAAAAAAAAAAAAA&#10;AAAAAABbQ29udGVudF9UeXBlc10ueG1sUEsBAi0AFAAGAAgAAAAhAFr0LFu/AAAAFQEAAAsAAAAA&#10;AAAAAAAAAAAAHwEAAF9yZWxzLy5yZWxzUEsBAi0AFAAGAAgAAAAhAKA5tFDBAAAA3QAAAA8AAAAA&#10;AAAAAAAAAAAABwIAAGRycy9kb3ducmV2LnhtbFBLBQYAAAAAAwADALcAAAD1AgAAAAA=&#10;">
                    <v:imagedata r:id="rId53" o:title="Lehne" croptop="37413f" cropbottom="18945f" cropleft="15697f" cropright="22411f"/>
                  </v:shape>
                  <v:group id="Gruppieren 3211" o:spid="_x0000_s2008" style="position:absolute;left:6096;top:1870;width:25828;height:5938" coordsize="25832,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rJs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aKgX3N/EJyOwXAAD//wMAUEsBAi0AFAAGAAgAAAAhANvh9svuAAAAhQEAABMAAAAAAAAA&#10;AAAAAAAAAAAAAFtDb250ZW50X1R5cGVzXS54bWxQSwECLQAUAAYACAAAACEAWvQsW78AAAAVAQAA&#10;CwAAAAAAAAAAAAAAAAAfAQAAX3JlbHMvLnJlbHNQSwECLQAUAAYACAAAACEAuXqybMYAAADdAAAA&#10;DwAAAAAAAAAAAAAAAAAHAgAAZHJzL2Rvd25yZXYueG1sUEsFBgAAAAADAAMAtwAAAPoCAAAAAA==&#10;">
                    <v:line id="Gerade Verbindung 2012" o:spid="_x0000_s2009" style="position:absolute;flip:y;visibility:visible;mso-wrap-style:square" from="1187,237" to="1187,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ffxwAAAN0AAAAPAAAAZHJzL2Rvd25yZXYueG1sRI9Ba8JA&#10;FITvgv9heYK3ukksWlJXEUEaLFSrHnp8ZF+T0OzbNLuatL++KxQ8DjPzDbNY9aYWV2pdZVlBPIlA&#10;EOdWV1woOJ+2D08gnEfWWFsmBT/kYLUcDhaYatvxO12PvhABwi5FBaX3TSqly0sy6Ca2IQ7ep20N&#10;+iDbQuoWuwA3tUyiaCYNVhwWSmxoU1L+dbwYBVnGu90vb/cf8eH7xU+r17fHbq7UeNSvn0F46v09&#10;/N/OtIJpEidwexOegFz+AQAA//8DAFBLAQItABQABgAIAAAAIQDb4fbL7gAAAIUBAAATAAAAAAAA&#10;AAAAAAAAAAAAAABbQ29udGVudF9UeXBlc10ueG1sUEsBAi0AFAAGAAgAAAAhAFr0LFu/AAAAFQEA&#10;AAsAAAAAAAAAAAAAAAAAHwEAAF9yZWxzLy5yZWxzUEsBAi0AFAAGAAgAAAAhACjcV9/HAAAA3QAA&#10;AA8AAAAAAAAAAAAAAAAABwIAAGRycy9kb3ducmV2LnhtbFBLBQYAAAAAAwADALcAAAD7AgAAAAA=&#10;" strokecolor="#4579b8 [3044]"/>
                    <v:line id="Gerade Verbindung 2013" o:spid="_x0000_s2010" style="position:absolute;visibility:visible;mso-wrap-style:square" from="0,1068" to="25832,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3v2xgAAAN0AAAAPAAAAZHJzL2Rvd25yZXYueG1sRI9Ra8JA&#10;EITfC/0Pxxb6Vi8mVGz0FBEK0val6g/Y5tYkmNuLd1uN/fW9QsHHYWa+YebLwXXqTCG2ng2MRxko&#10;4srblmsD+93r0xRUFGSLnWcycKUIy8X93RxL6y/8Seet1CpBOJZooBHpS61j1ZDDOPI9cfIOPjiU&#10;JEOtbcBLgrtO51k20Q5bTgsN9rRuqDpuv52B0/vHJl6/ulwmzz9vx7CavkgRjXl8GFYzUEKD3ML/&#10;7Y01UOTjAv7epCegF78AAAD//wMAUEsBAi0AFAAGAAgAAAAhANvh9svuAAAAhQEAABMAAAAAAAAA&#10;AAAAAAAAAAAAAFtDb250ZW50X1R5cGVzXS54bWxQSwECLQAUAAYACAAAACEAWvQsW78AAAAVAQAA&#10;CwAAAAAAAAAAAAAAAAAfAQAAX3JlbHMvLnJlbHNQSwECLQAUAAYACAAAACEAhJN79sYAAADdAAAA&#10;DwAAAAAAAAAAAAAAAAAHAgAAZHJzL2Rvd25yZXYueG1sUEsFBgAAAAADAAMAtwAAAPoCAAAAAA==&#10;" strokecolor="#4579b8 [3044]"/>
                    <v:line id="Gerade Verbindung 2014" o:spid="_x0000_s2011" style="position:absolute;flip:y;visibility:visible;mso-wrap-style:square" from="25056,0" to="25056,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owxwAAAN0AAAAPAAAAZHJzL2Rvd25yZXYueG1sRI9Ba8JA&#10;FITvQv/D8grezCYqtqSuUgQxWLCt7aHHR/Y1Cc2+jdnVxP56VxA8DjPzDTNf9qYWJ2pdZVlBEsUg&#10;iHOrKy4UfH+tR88gnEfWWFsmBWdysFw8DOaYatvxJ532vhABwi5FBaX3TSqly0sy6CLbEAfv17YG&#10;fZBtIXWLXYCbWo7jeCYNVhwWSmxoVVL+tz8aBVnG2+0/r99/ko/Dxk+qt920e1Jq+Ni/voDw1Pt7&#10;+NbOtILJOJnC9U14AnJxAQAA//8DAFBLAQItABQABgAIAAAAIQDb4fbL7gAAAIUBAAATAAAAAAAA&#10;AAAAAAAAAAAAAABbQ29udGVudF9UeXBlc10ueG1sUEsBAi0AFAAGAAgAAAAhAFr0LFu/AAAAFQEA&#10;AAsAAAAAAAAAAAAAAAAAHwEAAF9yZWxzLy5yZWxzUEsBAi0AFAAGAAgAAAAhAMh5ajDHAAAA3QAA&#10;AA8AAAAAAAAAAAAAAAAABwIAAGRycy9kb3ducmV2LnhtbFBLBQYAAAAAAwADALcAAAD7AgAAAAA=&#10;" strokecolor="#4579b8 [3044]"/>
                    <v:line id="Gerade Verbindung 2015" o:spid="_x0000_s2012" style="position:absolute;rotation:-45;flip:x;visibility:visible;mso-wrap-style:square" from="24968,385" to="24968,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CzwwAAAN0AAAAPAAAAZHJzL2Rvd25yZXYueG1sRI/RagIx&#10;FETfC/5DuIJvNetqVVajSKEg9cW1/YDL5rpZ3NwsSdT17xtB6OMwM2eY9ba3rbiRD41jBZNxBoK4&#10;crrhWsHvz9f7EkSIyBpbx6TgQQG2m8HbGgvt7lzS7RRrkSAcClRgYuwKKUNlyGIYu444eWfnLcYk&#10;fS21x3uC21bmWTaXFhtOCwY7+jRUXU5Xq2CW69J/24NZHMvrLBxr9oc5KzUa9rsViEh9/A+/2nut&#10;YJpPPuD5Jj0BufkDAAD//wMAUEsBAi0AFAAGAAgAAAAhANvh9svuAAAAhQEAABMAAAAAAAAAAAAA&#10;AAAAAAAAAFtDb250ZW50X1R5cGVzXS54bWxQSwECLQAUAAYACAAAACEAWvQsW78AAAAVAQAACwAA&#10;AAAAAAAAAAAAAAAfAQAAX3JlbHMvLnJlbHNQSwECLQAUAAYACAAAACEAYe4As8MAAADdAAAADwAA&#10;AAAAAAAAAAAAAAAHAgAAZHJzL2Rvd25yZXYueG1sUEsFBgAAAAADAAMAtwAAAPcCAAAAAA==&#10;" strokecolor="#4579b8 [3044]"/>
                    <v:line id="Gerade Verbindung 2016" o:spid="_x0000_s2013" style="position:absolute;rotation:-45;flip:x;visibility:visible;mso-wrap-style:square" from="1098,385" to="1098,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7EwwAAAN0AAAAPAAAAZHJzL2Rvd25yZXYueG1sRI9Ra8Iw&#10;FIXfB/6HcIW9zdROulGNIoIg+mLrfsCluWuKzU1Jonb/fhEGezycc77DWW1G24s7+dA5VjCfZSCI&#10;G6c7bhV8XfZvnyBCRNbYOyYFPxRgs568rLDU7sEV3evYigThUKICE+NQShkaQxbDzA3Eyft23mJM&#10;0rdSe3wkuO1lnmWFtNhxWjA40M5Qc61vVsEi15U/2pP5OFe3RTi37E8FK/U6HbdLEJHG+B/+ax+0&#10;gvd8XsDzTXoCcv0LAAD//wMAUEsBAi0AFAAGAAgAAAAhANvh9svuAAAAhQEAABMAAAAAAAAAAAAA&#10;AAAAAAAAAFtDb250ZW50X1R5cGVzXS54bWxQSwECLQAUAAYACAAAACEAWvQsW78AAAAVAQAACwAA&#10;AAAAAAAAAAAAAAAfAQAAX3JlbHMvLnJlbHNQSwECLQAUAAYACAAAACEAkTyexMMAAADdAAAADwAA&#10;AAAAAAAAAAAAAAAHAgAAZHJzL2Rvd25yZXYueG1sUEsFBgAAAAADAAMAtwAAAPcCAAAAAA==&#10;" strokecolor="#4579b8 [3044]"/>
                  </v:group>
                  <v:rect id="Rechteck 3217" o:spid="_x0000_s2014" style="position:absolute;top:12815;width:6026;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ZpxgAAAN0AAAAPAAAAZHJzL2Rvd25yZXYueG1sRI9Pa8JA&#10;FMTvBb/D8gRvdaNSLdGNWEFQWsHaHjw+si9/MPs2za4x9tN3C4LHYWZ+wyyWnalES40rLSsYDSMQ&#10;xKnVJecKvr82z68gnEfWWFkmBTdysEx6TwuMtb3yJ7VHn4sAYRejgsL7OpbSpQUZdENbEwcvs41B&#10;H2STS93gNcBNJcdRNJUGSw4LBda0Lig9Hy9GwdvH/r098I/Out3L4dfbNeLpptSg363mIDx1/hG+&#10;t7dawWQ8msH/m/AEZPIHAAD//wMAUEsBAi0AFAAGAAgAAAAhANvh9svuAAAAhQEAABMAAAAAAAAA&#10;AAAAAAAAAAAAAFtDb250ZW50X1R5cGVzXS54bWxQSwECLQAUAAYACAAAACEAWvQsW78AAAAVAQAA&#10;CwAAAAAAAAAAAAAAAAAfAQAAX3JlbHMvLnJlbHNQSwECLQAUAAYACAAAACEA2NjmacYAAADdAAAA&#10;DwAAAAAAAAAAAAAAAAAHAgAAZHJzL2Rvd25yZXYueG1sUEsFBgAAAAADAAMAtwAAAPoCAAAAAA==&#10;" fillcolor="white [3212]" stroked="f"/>
                </v:group>
                <v:shape id="Textfeld 3218" o:spid="_x0000_s2015" type="#_x0000_t202" style="position:absolute;left:17199;width:457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16AxQAAAN0AAAAPAAAAZHJzL2Rvd25yZXYueG1sRE9da8Iw&#10;FH0X9h/CHexFNFWHSjWWbTBQmIyp+Hxprk3X5qZrMq379eZh4OPhfC+zztbiTK0vHSsYDRMQxLnT&#10;JRcKDvv3wRyED8gaa8ek4EoestVDb4mpdhf+ovMuFCKGsE9RgQmhSaX0uSGLfuga4sidXGsxRNgW&#10;Urd4ieG2luMkmUqLJccGgw29Gcqr3a9VML8+b/vH6ez4XX9uXs1f8cMfFSr19Ni9LEAE6sJd/O9e&#10;awWT8SjOjW/iE5CrGwAAAP//AwBQSwECLQAUAAYACAAAACEA2+H2y+4AAACFAQAAEwAAAAAAAAAA&#10;AAAAAAAAAAAAW0NvbnRlbnRfVHlwZXNdLnhtbFBLAQItABQABgAIAAAAIQBa9CxbvwAAABUBAAAL&#10;AAAAAAAAAAAAAAAAAB8BAABfcmVscy8ucmVsc1BLAQItABQABgAIAAAAIQDxZ16AxQAAAN0AAAAP&#10;AAAAAAAAAAAAAAAAAAcCAABkcnMvZG93bnJldi54bWxQSwUGAAAAAAMAAwC3AAAA+QIAAAAA&#10;" fillcolor="white [3201]" stroked="f" strokeweight=".5pt">
                  <v:textbox inset="0,0,0,0">
                    <w:txbxContent>
                      <w:p w14:paraId="192B8010" w14:textId="77777777" w:rsidR="008A6EA7" w:rsidRPr="00A60C13" w:rsidRDefault="008A6EA7" w:rsidP="003C21BE">
                        <w:pPr>
                          <w:rPr>
                            <w:rFonts w:ascii="Segoe Script" w:hAnsi="Segoe Script"/>
                            <w:sz w:val="22"/>
                          </w:rPr>
                        </w:pPr>
                        <w:r>
                          <w:rPr>
                            <w:rFonts w:ascii="Segoe Script" w:hAnsi="Segoe Script"/>
                            <w:sz w:val="22"/>
                          </w:rPr>
                          <w:t>330</w:t>
                        </w:r>
                      </w:p>
                    </w:txbxContent>
                  </v:textbox>
                </v:shape>
              </v:group>
            </w:pict>
          </mc:Fallback>
        </mc:AlternateContent>
      </w:r>
    </w:p>
    <w:p w14:paraId="509086BC" w14:textId="77777777" w:rsidR="003C21BE" w:rsidRDefault="003C21BE" w:rsidP="003C21BE">
      <w:pPr>
        <w:spacing w:line="312" w:lineRule="auto"/>
        <w:rPr>
          <w:sz w:val="22"/>
        </w:rPr>
      </w:pPr>
    </w:p>
    <w:p w14:paraId="538DAB25" w14:textId="77777777" w:rsidR="003C21BE" w:rsidRDefault="003C21BE" w:rsidP="003C21BE">
      <w:pPr>
        <w:spacing w:line="312" w:lineRule="auto"/>
        <w:rPr>
          <w:sz w:val="22"/>
        </w:rPr>
      </w:pPr>
    </w:p>
    <w:p w14:paraId="7CEB83E7" w14:textId="77777777" w:rsidR="003C21BE" w:rsidRDefault="003C21BE" w:rsidP="003C21BE">
      <w:pPr>
        <w:spacing w:line="312" w:lineRule="auto"/>
        <w:rPr>
          <w:sz w:val="22"/>
        </w:rPr>
      </w:pPr>
    </w:p>
    <w:p w14:paraId="72303079" w14:textId="77777777" w:rsidR="003C21BE" w:rsidRDefault="003C21BE" w:rsidP="003C21BE">
      <w:pPr>
        <w:spacing w:line="312" w:lineRule="auto"/>
        <w:rPr>
          <w:sz w:val="22"/>
        </w:rPr>
      </w:pPr>
    </w:p>
    <w:p w14:paraId="3DC08007" w14:textId="77777777" w:rsidR="003C21BE" w:rsidRDefault="003C21BE" w:rsidP="003C21BE">
      <w:pPr>
        <w:spacing w:line="312" w:lineRule="auto"/>
        <w:rPr>
          <w:sz w:val="22"/>
        </w:rPr>
      </w:pPr>
    </w:p>
    <w:p w14:paraId="1CFC5FF1" w14:textId="77777777" w:rsidR="003C21BE" w:rsidRDefault="003C21BE" w:rsidP="003C21BE">
      <w:pPr>
        <w:spacing w:line="312" w:lineRule="auto"/>
        <w:rPr>
          <w:sz w:val="22"/>
        </w:rPr>
      </w:pPr>
    </w:p>
    <w:p w14:paraId="18F95A66" w14:textId="77777777" w:rsidR="003C21BE" w:rsidRDefault="003C21BE" w:rsidP="003C21BE">
      <w:pPr>
        <w:spacing w:line="312" w:lineRule="auto"/>
        <w:rPr>
          <w:sz w:val="22"/>
        </w:rPr>
      </w:pPr>
    </w:p>
    <w:p w14:paraId="310DB739" w14:textId="77777777" w:rsidR="003C21BE" w:rsidRDefault="003C21BE" w:rsidP="003C21BE">
      <w:pPr>
        <w:spacing w:line="312" w:lineRule="auto"/>
        <w:rPr>
          <w:sz w:val="22"/>
        </w:rPr>
      </w:pPr>
    </w:p>
    <w:p w14:paraId="763ADA13" w14:textId="77777777" w:rsidR="003C21BE" w:rsidRDefault="003C21BE" w:rsidP="003C21BE">
      <w:pPr>
        <w:spacing w:line="240" w:lineRule="exact"/>
      </w:pPr>
    </w:p>
    <w:p w14:paraId="4ACCF8F9" w14:textId="77777777" w:rsidR="000077A0" w:rsidRDefault="000077A0" w:rsidP="004D63C0">
      <w:pPr>
        <w:rPr>
          <w:sz w:val="22"/>
        </w:rPr>
      </w:pPr>
    </w:p>
    <w:sectPr w:rsidR="000077A0" w:rsidSect="00BF021C">
      <w:headerReference w:type="default" r:id="rId56"/>
      <w:footerReference w:type="default" r:id="rId57"/>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2E470" w14:textId="77777777" w:rsidR="008A6EA7" w:rsidRDefault="008A6EA7" w:rsidP="001E03DE">
      <w:r>
        <w:separator/>
      </w:r>
    </w:p>
  </w:endnote>
  <w:endnote w:type="continuationSeparator" w:id="0">
    <w:p w14:paraId="03AD06A7" w14:textId="77777777" w:rsidR="008A6EA7" w:rsidRDefault="008A6EA7"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SemiBold">
    <w:altName w:val="Cambria Math"/>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Cambria Math"/>
    <w:charset w:val="00"/>
    <w:family w:val="swiss"/>
    <w:pitch w:val="variable"/>
    <w:sig w:usb0="600002F7" w:usb1="02000001"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Print">
    <w:panose1 w:val="02000600000000000000"/>
    <w:charset w:val="00"/>
    <w:family w:val="auto"/>
    <w:pitch w:val="variable"/>
    <w:sig w:usb0="0000028F" w:usb1="00000000" w:usb2="00000000" w:usb3="00000000" w:csb0="0000009F" w:csb1="00000000"/>
  </w:font>
  <w:font w:name="Euphemia">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07FD6" w14:textId="271C3F00" w:rsidR="008A6EA7" w:rsidRPr="002E2050" w:rsidRDefault="008A6EA7" w:rsidP="002E2050">
    <w:pPr>
      <w:pStyle w:val="Fuzeile"/>
    </w:pPr>
    <w:r w:rsidRPr="00595C5A">
      <w:t xml:space="preserve">© </w:t>
    </w:r>
    <w:r>
      <w:t>Zentrum für Schulqualität und Lehrerbildung 20</w:t>
    </w:r>
    <w:r w:rsidR="00C402E9">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2C2C3" w14:textId="77777777" w:rsidR="008A6EA7" w:rsidRDefault="008A6EA7" w:rsidP="001E03DE">
      <w:r>
        <w:separator/>
      </w:r>
    </w:p>
  </w:footnote>
  <w:footnote w:type="continuationSeparator" w:id="0">
    <w:p w14:paraId="23176DE4" w14:textId="77777777" w:rsidR="008A6EA7" w:rsidRDefault="008A6EA7"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16342" w14:textId="77777777" w:rsidR="008A6EA7" w:rsidRPr="006A1C37" w:rsidRDefault="008A6EA7" w:rsidP="00A74C42">
    <w:pPr>
      <w:pStyle w:val="Kopfzeile"/>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0FB59A3E" wp14:editId="44EB0847">
              <wp:simplePos x="0" y="0"/>
              <wp:positionH relativeFrom="page">
                <wp:posOffset>617855</wp:posOffset>
              </wp:positionH>
              <wp:positionV relativeFrom="page">
                <wp:posOffset>295910</wp:posOffset>
              </wp:positionV>
              <wp:extent cx="6214745" cy="436880"/>
              <wp:effectExtent l="0" t="0" r="0" b="1270"/>
              <wp:wrapNone/>
              <wp:docPr id="1998" name="Gruppieren 1998"/>
              <wp:cNvGraphicFramePr/>
              <a:graphic xmlns:a="http://schemas.openxmlformats.org/drawingml/2006/main">
                <a:graphicData uri="http://schemas.microsoft.com/office/word/2010/wordprocessingGroup">
                  <wpg:wgp>
                    <wpg:cNvGrpSpPr/>
                    <wpg:grpSpPr>
                      <a:xfrm>
                        <a:off x="0" y="0"/>
                        <a:ext cx="6214745" cy="436245"/>
                        <a:chOff x="0" y="0"/>
                        <a:chExt cx="6215553" cy="437710"/>
                      </a:xfrm>
                    </wpg:grpSpPr>
                    <wps:wsp>
                      <wps:cNvPr id="1375"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2FD69DC6" w14:textId="77777777" w:rsidR="008A6EA7" w:rsidRDefault="008A6EA7" w:rsidP="00850494">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376" name="Grafik 1376"/>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377"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FB59A3E" id="Gruppieren 1998" o:spid="_x0000_s1996" style="position:absolute;margin-left:48.65pt;margin-top:23.3pt;width:489.35pt;height:34.4pt;z-index:251659264;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klEjAQAAKMKAAAOAAAAZHJzL2Uyb0RvYy54bWy8Vm1v2zYQ/j5g/4HQ&#10;d8eSrBfbiFOkzssKdFuQdvtOS5RERCI5kracFvvvuyMl23FSrOiAGYjCtzvePXf3HC/f7buW7Jg2&#10;XIpVEF2EAWGikCUX9Sr44/PdZB4QY6koaSsFWwXPzATvrn7+6bJXSxbLRrYl0wSUCLPs1SporFXL&#10;6dQUDeuouZCKCdispO6ohamup6WmPWjv2mkchtm0l7pUWhbMGFi98ZvBldNfVaywv1eVYZa0qwBs&#10;s+6r3XeD3+nVJV3WmqqGF4MZ9Aes6CgXcOlB1Q21lGw1f6Wq44WWRlb2opDdVFYVL5jzAbyJwjNv&#10;7rXcKudLvexrdYAJoD3D6YfVFr/tHjThJcRusYBYCdpBlO71VinONBPELQNKvaqXcPheq0/qQQ8L&#10;tZ+h4/tKd/gfXCJ7h+/zAV+2t6SAxSyOkjxJA1LAXjLLYhi7ABQNROmVWNHcHgXTNJ2NgnkeuchN&#10;x2unaN3BmF5BLpkjXOa/wfWpoYq5KBhEYIRrloMjHq7P4GDF2pLE6A5eD+cQJmL37yU4HrncMOqj&#10;LJ4MEXLdUFGza61l3zBagoERSoIbB1Gvx6CSTf+rLCEqdGulU/Qm1lm+GOEc8U6SLMmzzMM2S+Mk&#10;dngfYKNLpY29Z7IjOFgFGurF3UB3H41Fi45HMLhGtry8423rJrrerFtNdhRq6879nBNnx1pB+lWw&#10;SOFulBIS5V3UO26h9lverYJ5iD+fDIjIrSjdEUt568dgSSsGiBAVj4/db/ZwEHHbyPIZwNLS1zhw&#10;Egwaqb8EpIf6XgXmry3VLCDtBwGAL6IkQUJwkyTNY5jo053N6Q4VBahaBTYgfri2jkS8R9cQmIo7&#10;vI6WDLZCIl5dKl4s4W8oYBi9ysh/JzqQslu035Nl9106OqqftmoCXKOo5RvecvvseBNigUaJ3QMv&#10;EEycvEhuyJqRC2jFn0g0yzOMz3gQxSBrWMX0I2tB+Y49MsO/QJ6GLtBw8CzdjYL0GlP9VA9AhdMX&#10;xmxarsZMw/HgNqB+Rn1vIOdp9UYW244J6/uEdkZKYRquDIR6yboNKyHlP5QRFAj0KAumK82FrwCo&#10;ISgBjC9Wk6Pyr/H8OgwX8fvJOg3XkyTMbyfXiySf5OFtnoTJPFpH67/R+ShZbg0D92l7o/hgOqy+&#10;Mv5N3h46nO8IrrP4Ghs5DwxylTmaCKWBCKGtxmpmiwaHFZTZIwAOMYMDhw2H9BFcxN2X08ilBwpP&#10;51G6iAGc10Q+WyyyWfxNOj6SxnfxijPJG+GGYJMv6f+DxPNDnjNNS0b+ZHrDRbkVNUkyh/hAymsx&#10;tD3zAjBSAfS/jBQ/dL9FGmbQTAG4WRLGkSscn0jYBtM0z2fzoZuNQR05/YyRWy6w99DlNxj5hE49&#10;0WazFJisQMKroCxh2ClIcyNqoK62hkdaYbXT+JLMn82By+F5VcoeiJIaC4sHckcz2m0HzcjnY5YO&#10;nI355eR9qp02CXTnhprGS7grhyaBbA6YuDfa0GwQ6SO3e0LH9MV1x6Ouz8NLyN0zvNrwqXU6d+eP&#10;b8ur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bKp+rhAAAACgEAAA8AAABk&#10;cnMvZG93bnJldi54bWxMj0FPwkAQhe8m/ofNmHiTbQUK1m4JIeqJmAgmxNvSHdqG7mzTXdry7x1O&#10;epuX9/Lme9lqtI3osfO1IwXxJAKBVDhTU6nge//+tAThgyajG0eo4IoeVvn9XaZT4wb6wn4XSsEl&#10;5FOtoAqhTaX0RYVW+4lrkdg7uc7qwLIrpen0wOW2kc9RlEira+IPlW5xU2Fx3l2sgo9BD+tp/NZv&#10;z6fN9Wc//zxsY1Tq8WFcv4IIOIa/MNzwGR1yZjq6CxkvGgUviyknFcySBMTNjxYJjzvyFc9nIPNM&#10;/p+Q/wIAAP//AwBQSwMECgAAAAAAAAAhAL+8NrcgDwAAIA8AABQAAABkcnMvbWVkaWEvaW1hZ2Ux&#10;LnBuZ4lQTkcNChoKAAAADUlIRFIAAAB5AAAAaQgGAAAAHiyM0gAAAAFzUkdCAK7OHOkAAAAEZ0FN&#10;QQAAsY8L/GEFAAAACXBIWXMAACHVAAAh1QEEnLSdAAAOtUlEQVR4Xu2dCZAcVRnHVwW8wAOEsNnp&#10;7t15PbtxxahERFEJeF+gyKHIURweeCAQIxLkUgqRikBEREIJBlRiQgWTzc5MbzayEmJAK6VcclWl&#10;kCAYAkhxmASS3fj/93yz293T09Nzz+y+X9VXs/uO7tff997rd3eHRqPRaDQajUaj0dSO7PTuPsdU&#10;C7KG+mfWtLfgd1vGtB/JGPZ1WVPtL8E07QoMei7kFRh3ZxEZhaGvXNrR8RqJomk2Ozs6XjWcTL75&#10;wo6OV4tTUbJm8vshRi0i6gqJpmkmQ6Z9FIzxuGsUQ21Om+pr4lWAk+jfE+H+5zdkcUH1PbqqK5mS&#10;6JpmMGhZ+8KwLweMMwrj9EsQHwj7+UDYkuIY9jcluqZanO7Uu6DUo9Nm8iMjlvU6cY5k0EwlEWfM&#10;axTKUHfqQAniA8ZHqfeHLS2p70p0TaWsMvqmZw17rU+xhr1pyEp+WoJEgtJ5EeLsYDwYcQxxfyFe&#10;BaxMpLoyptruu1cJyVj2eyS6plLwPh0KUy7c8e6c0SnBImG4QUsdisaXKU5FYWMq/H6h8geJVhRk&#10;rOPTaK2j9nmLOGm8sFUc8k6dELxDJWjNGJk9excY+vrQ+3kExlsx0Nn5BokWyoDVO2MiTuo8cdYE&#10;yRj2X7zKHRcYf7C725JgNQf3/UTGUIO410Rr21DbUN2vTpv2kcyAErQoDIPqf27asK+KW+tMSVai&#10;iwJlPziuaAgU9xKrQQlSV0Y6Zu+yGu9qZ7oy1s+atas4a2oNq1C3ZJnqdMeyvzLQ2fs28dK0IoNW&#10;6t0ohZeg6sN7L3UeuznipZkMwLBzUN2O+qpew96asZJHSJApTzahPomG3x0oCBvZJkgnet4pXq1P&#10;dB9UPc13nwSdsgxP7+mFYf0TI4a9aUki8XoJ0to4idT7fIn3yxgnECTolAWt9s+F6GYnG30SpLVh&#10;yxRV80NhD4HcmpFgDYc1CNJ1mGOq72QS9mxxbgocrkVa1vn1o24Q7/aA/Vq8a7JIfO69jL4uHuqm&#10;P1Y5GsRBiXTCPhmZ5Tpc8/e45sVs4Il3UTK2/VqEDfbDbxTvppDPdGlkusFE6mBxbj8GTfOt2e7u&#10;vqV79+8uThXDsWMY5rGAofLj1FdFzSFnrNRngvEof6rjIIumTNgggVE2Bo3kFVbDErwAJ6Fs1ibe&#10;8ChFT5UarvTCCRS9QqSO5LobfqMWiKHulOChpA3743jv3V5JlwW9hV/xHvhdI06aWpMxkx8tMGpA&#10;6mkADupARpE5lonT5IbvWLwD50Oxi6DYrzdinHdpf/9uUHB4i10kbagTJXhdaNZ49jDaIshgS6Dr&#10;v+IZr89afd3iVR8cq3cGbvaiV7lMgHjXFXmv3u29tyt81xrqXAk2qch02YmgviGPxV0xUxFQJocr&#10;vTek7NgZY3VkLWDDB8b+FEr1j/F+vYKNrbYZQKiAjJUM7RUww0uQ2jOUSO6Hm2zx3hAleYV4a2rM&#10;0LSZb4R+7w/o24kzx10VmZ7emShF16BU38KSXW3VwVoA3ZmrkfgR9IXfL85tDZ7lKBl8OVucKoaG&#10;hr6/imtekkkkv8zpWPFqHzhn7L5X3ZyqLhXntgbPMSClbqM4aTJdPTMd0z6Sw4/i1NZwpI+lrp7L&#10;ljQajRfWHllLHcKapK0m7qcynOlC33Ju1rAXovFzFoz4JvEqgN0xhPtPvuWae4+qNfVcccnxcs65&#10;u90jI/Vh7ssSL00c3IkMQz3gNRrk3vv7+3eTIONw/xQaRi8FwroCd0eC1QxumMN1b0bG2xq41ygy&#10;2m2OpQ6VoJooMkbyQ14F5mUlSo4EGQeZofimN7T2a9kXhWEPw3Ujd1HC2GOQCyVKY1iHUuEk7JOr&#10;zWG8TjqhvoCq6aR6b/9k1Yzq9gmfAg37MfY1Jcg4HAMuWGclAqOsk2BV4w7HlrFNFhnsGIlaEmZE&#10;bgBAvKPj7MkuAA2RC3hT5rBKB8U5BwtFbvA8xA4o/TTxrgsDnUkThl4AQ2U49MkF8+JVgGOoE5Gm&#10;oAEeTk/v6ZUgVYN0XB24fqRAX3dL1JJ4hz3ZcBTn+GS7+/pww2UwyvxKJ8u53tr7ADlRm8W7JViW&#10;TO6DjHw8nvMM7qCMmm3iwE25CxFZKxTqIFJGF8ac8WIjE/q8AXFuHJ4+Yy9xbixpQ30p8ACsPteK&#10;d0Uww9V97DZAbv+zukuegfPKK+PuXkR4rnXz6yBKDPV8o5+varh5G0p5CMbdhBKzhOuyxatshhKp&#10;g6kEXGdjVDVca1AauSEuaJCfiXckPNYiJG6EqEUSdWrCBXl43253DW3YSpzrDjLo6qAx+K4V70hk&#10;VeZIMH64qH/rXZGA756RGqz+LAcecYHa6NG8MVCTrF+ORqV4l4SrVR3DvsltxPqMOiF8dw+ZvT0S&#10;RdMMWCJXwtiDVurtlb4znS43s1wGg94Gw95Lw6JmupYLFdvuPazRaJoFqwtUH9wAvoCtYDQCfsmt&#10;pnpB+SQhs6f9Jhi1yOk79t84mC9BY5M1zc5MoueASncxDiWT+6D7cQ1atv9CxnsWsobDo+I9aVjR&#10;0zMtk+g9gAsNxKkiuEAhbSTfW3RXCErub0KMOy5oLAxL0JKwRkCGuQbx8pvQt2QS9rfEOxbL+/r2&#10;QLxHJL4/LaZ9qgRrOlwyW01NBz3xmCn37DF0C7ehJj1LvGKT28ynlo3ryLCfy1qpL4p3DiYSnr4V&#10;mGHCkiVRIsmaqY8F47JvW86wGwx5fPAaecEDPSjBmgpKzcJcmtQd4lQWjqkOKng2FIxyB4syln1K&#10;wXUM+78obBMTFvwHCX0hGNAruPlY3MnttJn8YMg1tpRTbXMmJuQariDDxB7ArydQ5MVIzw6k9RZx&#10;KgvofP/gs+FaLw9Ni1eY8qDUHltwHVM9UdAlg+OVhQE9UuaD8GQ6XDO38p8rL4LVRwncJTloC/jS&#10;AGGNgLTU/OC2Sqn2aAw8yxzI8+7zGfZT2UTqWPGKDWti1G4/x3W2uToy1IbQ/c7uXiNT3cAS61Wq&#10;G8m0V0QtoSkGV2NwVMhXbZSBu+HcPXTcXos03Iv03TxY5EDUdoa6r8W2WM7bs4FcUIKDIDe8A8qc&#10;65j25fh7HlvH4qXRaDSTBG4JYvUq/2omExz5Y6uebRbIdvy9JmupD4i3ptaw3dDI7Se43+GhDVLD&#10;3rpKL8avPY4sJ0I34RUoPvT7ErUGXUF381qoGPZ8CdYUOO3JPVcUZn5xbm94zBMM/BAUf2ejTtBF&#10;1Vx0yBel+RwJ1lC4mhT3vyOYHujlrkZlfh/c1QBF3e4Oipipz4pz2wBDqlza/QqFMu+rdPLFMdXp&#10;0MmzuPZN4hQbDg8joz8ZTM+EqM2xJ5TYR2bOQMTFHIES57K51U2U/RwTgN+yB+Bbgcy+9t5I//lQ&#10;7kr83po27DMGOmfFPgMsCKrWX7sGMdQD4hSbdEJ9z40bKTE/kYDAZzMC33/VnsvBcW++P+TfuuJ+&#10;coinIJjqHsddHZrcT7xaBncosqt3ZjmHxeWBPS7zGzREDPsqCR4NE8IDzlY1yDi1IHdqQa7WyAuq&#10;xWdKnenpGPYPEC/T7INV48DvZXmfL1za77UYm7DpO8qQqWZJkALcUmWq3O5GQ/1WnFsatAd+EnzG&#10;vEAHCyRYa8ARpNz8s/o2FDwHiT+ums8YuJ8BCnxADNccKTX4z6oT4U6tdnVGI+HGeejsd3jG+5B2&#10;nhC0mLoU7+bjTiUa6qJ8gywgYzD6nyEVfbvYnVFj39G0Lxg01DFx9xVpakjuyKKwPl5ADLVtMq7p&#10;mhKg9Mbeyol35YuN3POkqQHr0WWAkX3HKZSWZNt9Fo9j647F/uwU/Fw++8rhhoyQNmnxeoFx3eXN&#10;yNCbxKm94JIeKP5HeIhF+J1TzqcHnERiTzSIfN+LKiUOOv8SvW1gyxfPyQ0KJ4hT+xA6bmqoO8s5&#10;rwIPXnxWp1B2rO7qmSlRpyy5Lbv28oZkGnRNjggxxM6sZcU+U4RDpEjs46HXCQgy1A8lWlPgojhU&#10;ufwqK1dD3oI++EL8NrxbBn2hSwmdGGqDONWP1T0903DDp33GMNQ/yl1pyBYzFBe2ez9/zc1ZI3mS&#10;BG8KI/39u6P0OKHpM+17GnnO9nDSPezm9IYNMXOjNAzNddq3OqZ9YTWjRDzmECXlHFxvEa63WK57&#10;dKmBe05fchmr/FsXkK7rxKDFpKKdE5oYsKGHzOBW9zDEmeIcmzjtB1bTuEfkrhLKZD41v6lwvBvV&#10;6HoYeCt+Y39AG0Y7ge80xOFCvLsHIw6hEyM/E2bYvOA6Y5Xs9tSUQTk7M7jgDobxd90M9ULUzhAY&#10;sehMDwX+yyWophVw3A9/FRhpLGrIdGHHrF1R4vnRr8J+vaHS1X53clKwfK++PbJG6huo9n6KBtpx&#10;zfquEnHnjD17eGlgllTxjoSL5pBJzkT3aT6MO4/HGItXVbAWwTVPg34u5Ua3ajfPNRy3cVRwJLFa&#10;VXIzVp0Z4if40dev6yd3YrA2t8n+Ya9+0MbIwqt9TgDi8hPvA+Sl2cptFVAAwo9hLmNQqelwtzxK&#10;rq8Lgpz6aDWrPicTcpKv70B1vE42tN0+K/cUO1PxpPZ1HA7kqI14aQAKAU8aWEz9oH1wre5zayYP&#10;3JHgWPYpqLq4tvjsAat3hni1NPwyHdJ7PlvsXFcW9s0LDeAZVKi6nsq/o0R2oMqfK0FaDndkLL8b&#10;wivoWfD4JwmmyYN31D0FysrJKE/Rl2AtRdGpVwhqo5slmIbkSkTE2i9DHS5BWwqka15oeiFpQ/1d&#10;gmnyQDFLg4qioLp+Nu4ZYpx+5HFS/AJOIyb25Rzs7eHpbvDnf9oBNrqgmCWQ8bFi/H0/z52UIJGg&#10;5JyIkuWeZSVx7+NuRPGOhdu/t9Qh5QwxOvwcknelC49PNO3L226YspHweMdBUx003ON+tif2MB+q&#10;+03jip5Q+DzxLgkXKuAauS22MJI4x4Jj45zpGupKHRg1s6WpEhhmfdDIcIs938zFBIhzIzLGA2jl&#10;HybOmlYChlEwKtdkbcHfT3JRfrMnRDQajUaj0Wg0Gs3koaPj/1qkueUSREU8AAAAAElFTkSuQmCC&#10;UEsBAi0AFAAGAAgAAAAhALGCZ7YKAQAAEwIAABMAAAAAAAAAAAAAAAAAAAAAAFtDb250ZW50X1R5&#10;cGVzXS54bWxQSwECLQAUAAYACAAAACEAOP0h/9YAAACUAQAACwAAAAAAAAAAAAAAAAA7AQAAX3Jl&#10;bHMvLnJlbHNQSwECLQAUAAYACAAAACEAC1ZJRIwEAACjCgAADgAAAAAAAAAAAAAAAAA6AgAAZHJz&#10;L2Uyb0RvYy54bWxQSwECLQAUAAYACAAAACEAqiYOvrwAAAAhAQAAGQAAAAAAAAAAAAAAAADyBgAA&#10;ZHJzL19yZWxzL2Uyb0RvYy54bWwucmVsc1BLAQItABQABgAIAAAAIQBWyqfq4QAAAAoBAAAPAAAA&#10;AAAAAAAAAAAAAOUHAABkcnMvZG93bnJldi54bWxQSwECLQAKAAAAAAAAACEAv7w2tyAPAAAgDwAA&#10;FAAAAAAAAAAAAAAAAADzCAAAZHJzL21lZGlhL2ltYWdlMS5wbmdQSwUGAAAAAAYABgB8AQAARRgA&#10;AAAA&#10;">
              <v:shapetype id="_x0000_t202" coordsize="21600,21600" o:spt="202" path="m,l,21600r21600,l21600,xe">
                <v:stroke joinstyle="miter"/>
                <v:path gradientshapeok="t" o:connecttype="rect"/>
              </v:shapetype>
              <v:shape id="Textfeld 2" o:spid="_x0000_s1997" type="#_x0000_t202" style="position:absolute;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cEA&#10;AADdAAAADwAAAGRycy9kb3ducmV2LnhtbERP24rCMBB9X/Afwgi+LJqqq9VqFBV28dXLB4zN2Bab&#10;SWmirX+/EQTf5nCus1y3phQPql1hWcFwEIEgTq0uOFNwPv32ZyCcR9ZYWiYFT3KwXnW+lpho2/CB&#10;HkefiRDCLkEFufdVIqVLczLoBrYiDtzV1gZ9gHUmdY1NCDelHEXRVBosODTkWNEup/R2vBsF133z&#10;PZk3lz9/jg8/0y0W8cU+lep1280ChKfWf8Rv916H+eN4Aq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f+P3BAAAA3QAAAA8AAAAAAAAAAAAAAAAAmAIAAGRycy9kb3du&#10;cmV2LnhtbFBLBQYAAAAABAAEAPUAAACGAwAAAAA=&#10;" stroked="f">
                <v:textbox>
                  <w:txbxContent>
                    <w:p w14:paraId="2FD69DC6" w14:textId="77777777" w:rsidR="0013476E" w:rsidRDefault="0013476E" w:rsidP="00850494">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76" o:spid="_x0000_s1998" type="#_x0000_t75" style="position:absolute;left:58159;width:3996;height:43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8mMDFAAAA3QAAAA8AAABkcnMvZG93bnJldi54bWxET01rwkAQvRf8D8sIvRTd2NKoqauUQiHt&#10;RapevI3ZMUnNzobsNKb/vlso9DaP9zmrzeAa1VMXas8GZtMEFHHhbc2lgcP+dbIAFQTZYuOZDHxT&#10;gM16dLPCzPorf1C/k1LFEA4ZGqhE2kzrUFTkMEx9Sxy5s+8cSoRdqW2H1xjuGn2fJKl2WHNsqLCl&#10;l4qKy+7LGTidl+ljLkLv5f5413/m27dTq425HQ/PT6CEBvkX/7lzG+c/zFP4/Sae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fJjAxQAAAN0AAAAPAAAAAAAAAAAAAAAA&#10;AJ8CAABkcnMvZG93bnJldi54bWxQSwUGAAAAAAQABAD3AAAAkQMAAAAA&#10;">
                <v:imagedata r:id="rId2" o:title=""/>
                <v:path arrowok="t"/>
              </v:shape>
              <v:line id="Gerade Verbindung 460" o:spid="_x0000_s1999" style="position:absolute;flip:x;visibility:visible;mso-wrap-style:square" from="950,3402" to="56724,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Jl8UAAADdAAAADwAAAGRycy9kb3ducmV2LnhtbESPQWvCQBCF74L/YRmhN92kBZXUVVSq&#10;eCpoo70O2WkSmp0Nu2sS/323UOhthve+N29Wm8E0oiPna8sK0lkCgriwuuZSQf5xmC5B+ICssbFM&#10;Ch7kYbMej1aYadvzmbpLKEUMYZ+hgiqENpPSFxUZ9DPbEkftyzqDIa6ulNphH8NNI5+TZC4N1hwv&#10;VNjSvqLi+3I3scb77pjvOzb4OLvPfFmkt7fjVamnybB9BRFoCP/mP/qkI/eyWMDvN3E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SJl8UAAADdAAAADwAAAAAAAAAA&#10;AAAAAAChAgAAZHJzL2Rvd25yZXYueG1sUEsFBgAAAAAEAAQA+QAAAJMDA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98E3A48"/>
    <w:multiLevelType w:val="hybridMultilevel"/>
    <w:tmpl w:val="4170C77A"/>
    <w:lvl w:ilvl="0" w:tplc="FA1ED96E">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2679BA"/>
    <w:multiLevelType w:val="hybridMultilevel"/>
    <w:tmpl w:val="5E961DCC"/>
    <w:lvl w:ilvl="0" w:tplc="DD4E7C4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80659A"/>
    <w:multiLevelType w:val="hybridMultilevel"/>
    <w:tmpl w:val="4672FB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3001A1"/>
    <w:multiLevelType w:val="hybridMultilevel"/>
    <w:tmpl w:val="A8EACAB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3BB33D1"/>
    <w:multiLevelType w:val="hybridMultilevel"/>
    <w:tmpl w:val="23B07D08"/>
    <w:lvl w:ilvl="0" w:tplc="685E52F0">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7013DB7"/>
    <w:multiLevelType w:val="hybridMultilevel"/>
    <w:tmpl w:val="090A3B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7A13263"/>
    <w:multiLevelType w:val="hybridMultilevel"/>
    <w:tmpl w:val="41DE33BA"/>
    <w:lvl w:ilvl="0" w:tplc="AFFE2258">
      <w:numFmt w:val="bullet"/>
      <w:lvlText w:val="-"/>
      <w:lvlJc w:val="left"/>
      <w:pPr>
        <w:ind w:left="587" w:hanging="360"/>
      </w:pPr>
      <w:rPr>
        <w:rFonts w:ascii="Calibri" w:eastAsiaTheme="minorHAnsi" w:hAnsi="Calibri" w:cs="Calibri" w:hint="default"/>
      </w:rPr>
    </w:lvl>
    <w:lvl w:ilvl="1" w:tplc="04070003" w:tentative="1">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10" w15:restartNumberingAfterBreak="0">
    <w:nsid w:val="21E9279D"/>
    <w:multiLevelType w:val="hybridMultilevel"/>
    <w:tmpl w:val="E578D2C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71288A"/>
    <w:multiLevelType w:val="hybridMultilevel"/>
    <w:tmpl w:val="A8EACAB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A386E4A"/>
    <w:multiLevelType w:val="hybridMultilevel"/>
    <w:tmpl w:val="413860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D54319C"/>
    <w:multiLevelType w:val="hybridMultilevel"/>
    <w:tmpl w:val="E20447B2"/>
    <w:lvl w:ilvl="0" w:tplc="A7BA2F9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FAA5ADC"/>
    <w:multiLevelType w:val="hybridMultilevel"/>
    <w:tmpl w:val="090A3B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184404C"/>
    <w:multiLevelType w:val="hybridMultilevel"/>
    <w:tmpl w:val="822669E6"/>
    <w:lvl w:ilvl="0" w:tplc="B05E953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614AA6"/>
    <w:multiLevelType w:val="hybridMultilevel"/>
    <w:tmpl w:val="016AA34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36005281"/>
    <w:multiLevelType w:val="hybridMultilevel"/>
    <w:tmpl w:val="090A3B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88E54E8"/>
    <w:multiLevelType w:val="hybridMultilevel"/>
    <w:tmpl w:val="334076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8E3240C"/>
    <w:multiLevelType w:val="hybridMultilevel"/>
    <w:tmpl w:val="822669E6"/>
    <w:lvl w:ilvl="0" w:tplc="B05E953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A2B4B6B"/>
    <w:multiLevelType w:val="hybridMultilevel"/>
    <w:tmpl w:val="334076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25" w15:restartNumberingAfterBreak="0">
    <w:nsid w:val="3C971A38"/>
    <w:multiLevelType w:val="hybridMultilevel"/>
    <w:tmpl w:val="11EE1D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20217F6"/>
    <w:multiLevelType w:val="hybridMultilevel"/>
    <w:tmpl w:val="E578D2C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427E2652"/>
    <w:multiLevelType w:val="hybridMultilevel"/>
    <w:tmpl w:val="8EE8C4CE"/>
    <w:lvl w:ilvl="0" w:tplc="2124A22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29" w15:restartNumberingAfterBreak="0">
    <w:nsid w:val="45CA2C5E"/>
    <w:multiLevelType w:val="hybridMultilevel"/>
    <w:tmpl w:val="334076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77D5799"/>
    <w:multiLevelType w:val="hybridMultilevel"/>
    <w:tmpl w:val="80CECE6C"/>
    <w:lvl w:ilvl="0" w:tplc="5FBAFB62">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87A39E5"/>
    <w:multiLevelType w:val="hybridMultilevel"/>
    <w:tmpl w:val="8EE8C4CE"/>
    <w:lvl w:ilvl="0" w:tplc="2124A22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95053DE"/>
    <w:multiLevelType w:val="hybridMultilevel"/>
    <w:tmpl w:val="413860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FC74019"/>
    <w:multiLevelType w:val="hybridMultilevel"/>
    <w:tmpl w:val="7A848330"/>
    <w:lvl w:ilvl="0" w:tplc="8CD65210">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2ED262D"/>
    <w:multiLevelType w:val="hybridMultilevel"/>
    <w:tmpl w:val="7B4A2C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53048C8"/>
    <w:multiLevelType w:val="hybridMultilevel"/>
    <w:tmpl w:val="C52CCF08"/>
    <w:lvl w:ilvl="0" w:tplc="05BEADDE">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5B265EA"/>
    <w:multiLevelType w:val="hybridMultilevel"/>
    <w:tmpl w:val="1DAA6E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42"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4"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35F7D47"/>
    <w:multiLevelType w:val="hybridMultilevel"/>
    <w:tmpl w:val="D4C2C4BC"/>
    <w:lvl w:ilvl="0" w:tplc="DB96B6C2">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648B0144"/>
    <w:multiLevelType w:val="hybridMultilevel"/>
    <w:tmpl w:val="016AA34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7"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666501D5"/>
    <w:multiLevelType w:val="hybridMultilevel"/>
    <w:tmpl w:val="22BE43A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 w15:restartNumberingAfterBreak="0">
    <w:nsid w:val="693B3F56"/>
    <w:multiLevelType w:val="hybridMultilevel"/>
    <w:tmpl w:val="016AA34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0" w15:restartNumberingAfterBreak="0">
    <w:nsid w:val="6CBE16FB"/>
    <w:multiLevelType w:val="hybridMultilevel"/>
    <w:tmpl w:val="A8EACAB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1" w15:restartNumberingAfterBreak="0">
    <w:nsid w:val="6F101AC3"/>
    <w:multiLevelType w:val="hybridMultilevel"/>
    <w:tmpl w:val="AC1E9650"/>
    <w:lvl w:ilvl="0" w:tplc="EFF4E67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722717FF"/>
    <w:multiLevelType w:val="hybridMultilevel"/>
    <w:tmpl w:val="7D6AE190"/>
    <w:lvl w:ilvl="0" w:tplc="4A0C330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76A031AC"/>
    <w:multiLevelType w:val="hybridMultilevel"/>
    <w:tmpl w:val="22BE43A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4" w15:restartNumberingAfterBreak="0">
    <w:nsid w:val="76C077C3"/>
    <w:multiLevelType w:val="hybridMultilevel"/>
    <w:tmpl w:val="72C2118A"/>
    <w:lvl w:ilvl="0" w:tplc="67F0F3F0">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6" w15:restartNumberingAfterBreak="0">
    <w:nsid w:val="7D2A78AD"/>
    <w:multiLevelType w:val="hybridMultilevel"/>
    <w:tmpl w:val="22BE43A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7"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1"/>
  </w:num>
  <w:num w:numId="2">
    <w:abstractNumId w:val="57"/>
  </w:num>
  <w:num w:numId="3">
    <w:abstractNumId w:val="44"/>
  </w:num>
  <w:num w:numId="4">
    <w:abstractNumId w:val="1"/>
  </w:num>
  <w:num w:numId="5">
    <w:abstractNumId w:val="55"/>
  </w:num>
  <w:num w:numId="6">
    <w:abstractNumId w:val="30"/>
  </w:num>
  <w:num w:numId="7">
    <w:abstractNumId w:val="11"/>
  </w:num>
  <w:num w:numId="8">
    <w:abstractNumId w:val="0"/>
  </w:num>
  <w:num w:numId="9">
    <w:abstractNumId w:val="13"/>
  </w:num>
  <w:num w:numId="10">
    <w:abstractNumId w:val="2"/>
  </w:num>
  <w:num w:numId="11">
    <w:abstractNumId w:val="43"/>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24"/>
  </w:num>
  <w:num w:numId="15">
    <w:abstractNumId w:val="42"/>
  </w:num>
  <w:num w:numId="16">
    <w:abstractNumId w:val="47"/>
  </w:num>
  <w:num w:numId="17">
    <w:abstractNumId w:val="36"/>
  </w:num>
  <w:num w:numId="18">
    <w:abstractNumId w:val="28"/>
  </w:num>
  <w:num w:numId="19">
    <w:abstractNumId w:val="15"/>
  </w:num>
  <w:num w:numId="20">
    <w:abstractNumId w:val="33"/>
  </w:num>
  <w:num w:numId="21">
    <w:abstractNumId w:val="9"/>
  </w:num>
  <w:num w:numId="22">
    <w:abstractNumId w:val="38"/>
  </w:num>
  <w:num w:numId="23">
    <w:abstractNumId w:val="5"/>
  </w:num>
  <w:num w:numId="24">
    <w:abstractNumId w:val="17"/>
  </w:num>
  <w:num w:numId="25">
    <w:abstractNumId w:val="10"/>
  </w:num>
  <w:num w:numId="26">
    <w:abstractNumId w:val="48"/>
  </w:num>
  <w:num w:numId="27">
    <w:abstractNumId w:val="50"/>
  </w:num>
  <w:num w:numId="28">
    <w:abstractNumId w:val="18"/>
  </w:num>
  <w:num w:numId="29">
    <w:abstractNumId w:val="49"/>
  </w:num>
  <w:num w:numId="30">
    <w:abstractNumId w:val="16"/>
  </w:num>
  <w:num w:numId="31">
    <w:abstractNumId w:val="45"/>
  </w:num>
  <w:num w:numId="32">
    <w:abstractNumId w:val="51"/>
  </w:num>
  <w:num w:numId="33">
    <w:abstractNumId w:val="14"/>
  </w:num>
  <w:num w:numId="34">
    <w:abstractNumId w:val="21"/>
  </w:num>
  <w:num w:numId="35">
    <w:abstractNumId w:val="29"/>
  </w:num>
  <w:num w:numId="36">
    <w:abstractNumId w:val="35"/>
  </w:num>
  <w:num w:numId="37">
    <w:abstractNumId w:val="52"/>
  </w:num>
  <w:num w:numId="38">
    <w:abstractNumId w:val="39"/>
  </w:num>
  <w:num w:numId="39">
    <w:abstractNumId w:val="4"/>
  </w:num>
  <w:num w:numId="40">
    <w:abstractNumId w:val="25"/>
  </w:num>
  <w:num w:numId="41">
    <w:abstractNumId w:val="37"/>
  </w:num>
  <w:num w:numId="42">
    <w:abstractNumId w:val="3"/>
  </w:num>
  <w:num w:numId="43">
    <w:abstractNumId w:val="54"/>
  </w:num>
  <w:num w:numId="44">
    <w:abstractNumId w:val="32"/>
  </w:num>
  <w:num w:numId="45">
    <w:abstractNumId w:val="7"/>
  </w:num>
  <w:num w:numId="46">
    <w:abstractNumId w:val="20"/>
  </w:num>
  <w:num w:numId="47">
    <w:abstractNumId w:val="23"/>
  </w:num>
  <w:num w:numId="48">
    <w:abstractNumId w:val="8"/>
  </w:num>
  <w:num w:numId="49">
    <w:abstractNumId w:val="6"/>
  </w:num>
  <w:num w:numId="50">
    <w:abstractNumId w:val="12"/>
  </w:num>
  <w:num w:numId="51">
    <w:abstractNumId w:val="53"/>
  </w:num>
  <w:num w:numId="52">
    <w:abstractNumId w:val="26"/>
  </w:num>
  <w:num w:numId="53">
    <w:abstractNumId w:val="56"/>
  </w:num>
  <w:num w:numId="54">
    <w:abstractNumId w:val="46"/>
  </w:num>
  <w:num w:numId="55">
    <w:abstractNumId w:val="22"/>
  </w:num>
  <w:num w:numId="56">
    <w:abstractNumId w:val="27"/>
  </w:num>
  <w:num w:numId="57">
    <w:abstractNumId w:val="34"/>
  </w:num>
  <w:num w:numId="58">
    <w:abstractNumId w:val="1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39F"/>
    <w:rsid w:val="00004768"/>
    <w:rsid w:val="00005129"/>
    <w:rsid w:val="00005A28"/>
    <w:rsid w:val="00005EAC"/>
    <w:rsid w:val="000077A0"/>
    <w:rsid w:val="00010974"/>
    <w:rsid w:val="000123FF"/>
    <w:rsid w:val="000160EC"/>
    <w:rsid w:val="00024E63"/>
    <w:rsid w:val="0003058D"/>
    <w:rsid w:val="000343DC"/>
    <w:rsid w:val="00036A4D"/>
    <w:rsid w:val="000411A8"/>
    <w:rsid w:val="00044BAA"/>
    <w:rsid w:val="0004582F"/>
    <w:rsid w:val="0005288C"/>
    <w:rsid w:val="00057390"/>
    <w:rsid w:val="00057B3D"/>
    <w:rsid w:val="00064582"/>
    <w:rsid w:val="00085AB3"/>
    <w:rsid w:val="00092DF1"/>
    <w:rsid w:val="000977FD"/>
    <w:rsid w:val="00097AAA"/>
    <w:rsid w:val="000A764B"/>
    <w:rsid w:val="000A7A5C"/>
    <w:rsid w:val="000B1737"/>
    <w:rsid w:val="000B2BC9"/>
    <w:rsid w:val="000C2021"/>
    <w:rsid w:val="000C5FC9"/>
    <w:rsid w:val="000D5446"/>
    <w:rsid w:val="000D59B7"/>
    <w:rsid w:val="000E33F4"/>
    <w:rsid w:val="000E739F"/>
    <w:rsid w:val="000E763B"/>
    <w:rsid w:val="000F5E8A"/>
    <w:rsid w:val="000F6CC4"/>
    <w:rsid w:val="00101F6F"/>
    <w:rsid w:val="001021F6"/>
    <w:rsid w:val="00102A7B"/>
    <w:rsid w:val="001066AF"/>
    <w:rsid w:val="00111E6A"/>
    <w:rsid w:val="00116641"/>
    <w:rsid w:val="0012000E"/>
    <w:rsid w:val="00122EF3"/>
    <w:rsid w:val="001256AA"/>
    <w:rsid w:val="001332A4"/>
    <w:rsid w:val="0013476E"/>
    <w:rsid w:val="001363E4"/>
    <w:rsid w:val="001424B4"/>
    <w:rsid w:val="001467A4"/>
    <w:rsid w:val="00153EE8"/>
    <w:rsid w:val="00157EBB"/>
    <w:rsid w:val="001633C8"/>
    <w:rsid w:val="00164BB7"/>
    <w:rsid w:val="00166DD7"/>
    <w:rsid w:val="00173367"/>
    <w:rsid w:val="00177093"/>
    <w:rsid w:val="00185446"/>
    <w:rsid w:val="00186B1D"/>
    <w:rsid w:val="00186B3F"/>
    <w:rsid w:val="00191FDA"/>
    <w:rsid w:val="001979E7"/>
    <w:rsid w:val="001A1E3C"/>
    <w:rsid w:val="001A2103"/>
    <w:rsid w:val="001B4C23"/>
    <w:rsid w:val="001C241E"/>
    <w:rsid w:val="001C721C"/>
    <w:rsid w:val="001E03DE"/>
    <w:rsid w:val="001E2994"/>
    <w:rsid w:val="001E2A3A"/>
    <w:rsid w:val="001F1C14"/>
    <w:rsid w:val="001F3112"/>
    <w:rsid w:val="0020278E"/>
    <w:rsid w:val="00203E01"/>
    <w:rsid w:val="00210735"/>
    <w:rsid w:val="0021301C"/>
    <w:rsid w:val="00216E6B"/>
    <w:rsid w:val="002223B8"/>
    <w:rsid w:val="00225F48"/>
    <w:rsid w:val="0022617F"/>
    <w:rsid w:val="00227078"/>
    <w:rsid w:val="00233EB7"/>
    <w:rsid w:val="00234B66"/>
    <w:rsid w:val="00241372"/>
    <w:rsid w:val="00253AA4"/>
    <w:rsid w:val="002611F5"/>
    <w:rsid w:val="00281CB1"/>
    <w:rsid w:val="002915B8"/>
    <w:rsid w:val="002964C6"/>
    <w:rsid w:val="00296589"/>
    <w:rsid w:val="00297092"/>
    <w:rsid w:val="002979DC"/>
    <w:rsid w:val="002A1D90"/>
    <w:rsid w:val="002A2D21"/>
    <w:rsid w:val="002A725A"/>
    <w:rsid w:val="002A79B5"/>
    <w:rsid w:val="002B1CA9"/>
    <w:rsid w:val="002B5C8D"/>
    <w:rsid w:val="002B682D"/>
    <w:rsid w:val="002B7D48"/>
    <w:rsid w:val="002D5B8D"/>
    <w:rsid w:val="002E10B1"/>
    <w:rsid w:val="002E2050"/>
    <w:rsid w:val="002F2555"/>
    <w:rsid w:val="003079A7"/>
    <w:rsid w:val="0032000F"/>
    <w:rsid w:val="00327A81"/>
    <w:rsid w:val="0033150B"/>
    <w:rsid w:val="00334277"/>
    <w:rsid w:val="003346C3"/>
    <w:rsid w:val="003421A1"/>
    <w:rsid w:val="003457A0"/>
    <w:rsid w:val="00351422"/>
    <w:rsid w:val="003552C0"/>
    <w:rsid w:val="00357C55"/>
    <w:rsid w:val="00361E5E"/>
    <w:rsid w:val="00362A92"/>
    <w:rsid w:val="00366215"/>
    <w:rsid w:val="003754CF"/>
    <w:rsid w:val="003825CC"/>
    <w:rsid w:val="003831E1"/>
    <w:rsid w:val="00385D63"/>
    <w:rsid w:val="00387063"/>
    <w:rsid w:val="00391945"/>
    <w:rsid w:val="003944EA"/>
    <w:rsid w:val="003A0130"/>
    <w:rsid w:val="003A17D4"/>
    <w:rsid w:val="003C21BE"/>
    <w:rsid w:val="003C4B80"/>
    <w:rsid w:val="003C4EFC"/>
    <w:rsid w:val="003C56C4"/>
    <w:rsid w:val="003C6830"/>
    <w:rsid w:val="003D0AD2"/>
    <w:rsid w:val="003D2E25"/>
    <w:rsid w:val="003D4989"/>
    <w:rsid w:val="003D6F20"/>
    <w:rsid w:val="003F5C78"/>
    <w:rsid w:val="003F75E9"/>
    <w:rsid w:val="00406AA2"/>
    <w:rsid w:val="0042086D"/>
    <w:rsid w:val="0042345D"/>
    <w:rsid w:val="0043494C"/>
    <w:rsid w:val="00435454"/>
    <w:rsid w:val="00444F9C"/>
    <w:rsid w:val="0044650F"/>
    <w:rsid w:val="004524BD"/>
    <w:rsid w:val="004529FA"/>
    <w:rsid w:val="00453EC1"/>
    <w:rsid w:val="00472595"/>
    <w:rsid w:val="0047779F"/>
    <w:rsid w:val="00486468"/>
    <w:rsid w:val="00491D78"/>
    <w:rsid w:val="00493E75"/>
    <w:rsid w:val="004A009B"/>
    <w:rsid w:val="004A25C4"/>
    <w:rsid w:val="004A2B69"/>
    <w:rsid w:val="004B1F8A"/>
    <w:rsid w:val="004B658C"/>
    <w:rsid w:val="004C18F1"/>
    <w:rsid w:val="004D3EFB"/>
    <w:rsid w:val="004D63C0"/>
    <w:rsid w:val="004E2DA4"/>
    <w:rsid w:val="004F754E"/>
    <w:rsid w:val="005039B8"/>
    <w:rsid w:val="0051078A"/>
    <w:rsid w:val="00516DF0"/>
    <w:rsid w:val="0051717F"/>
    <w:rsid w:val="00520BD0"/>
    <w:rsid w:val="0053570A"/>
    <w:rsid w:val="00535F4A"/>
    <w:rsid w:val="00542D04"/>
    <w:rsid w:val="00545AB7"/>
    <w:rsid w:val="00552B4C"/>
    <w:rsid w:val="005530EE"/>
    <w:rsid w:val="005607F7"/>
    <w:rsid w:val="00563BCF"/>
    <w:rsid w:val="00573512"/>
    <w:rsid w:val="00581AF7"/>
    <w:rsid w:val="005825EB"/>
    <w:rsid w:val="00583BFC"/>
    <w:rsid w:val="00585102"/>
    <w:rsid w:val="00597140"/>
    <w:rsid w:val="005A1693"/>
    <w:rsid w:val="005A6708"/>
    <w:rsid w:val="005B6550"/>
    <w:rsid w:val="005C19AC"/>
    <w:rsid w:val="005C4141"/>
    <w:rsid w:val="005C589B"/>
    <w:rsid w:val="005D2C10"/>
    <w:rsid w:val="005D451F"/>
    <w:rsid w:val="005D5850"/>
    <w:rsid w:val="005E4A43"/>
    <w:rsid w:val="005E74C5"/>
    <w:rsid w:val="0061505A"/>
    <w:rsid w:val="00616040"/>
    <w:rsid w:val="00624F16"/>
    <w:rsid w:val="006308C3"/>
    <w:rsid w:val="00635328"/>
    <w:rsid w:val="0066355B"/>
    <w:rsid w:val="00665E61"/>
    <w:rsid w:val="0067020A"/>
    <w:rsid w:val="00674242"/>
    <w:rsid w:val="0069030C"/>
    <w:rsid w:val="00691954"/>
    <w:rsid w:val="006A16B5"/>
    <w:rsid w:val="006A2B3A"/>
    <w:rsid w:val="006A4AEC"/>
    <w:rsid w:val="006A51AE"/>
    <w:rsid w:val="006A5BF4"/>
    <w:rsid w:val="006A64CA"/>
    <w:rsid w:val="006B2519"/>
    <w:rsid w:val="006C4859"/>
    <w:rsid w:val="006C4D0A"/>
    <w:rsid w:val="006C7249"/>
    <w:rsid w:val="006D09C7"/>
    <w:rsid w:val="006D3107"/>
    <w:rsid w:val="006D35BF"/>
    <w:rsid w:val="006D75BC"/>
    <w:rsid w:val="006E4825"/>
    <w:rsid w:val="006F661D"/>
    <w:rsid w:val="006F6E2E"/>
    <w:rsid w:val="00706E47"/>
    <w:rsid w:val="00712924"/>
    <w:rsid w:val="00715FF1"/>
    <w:rsid w:val="0072380A"/>
    <w:rsid w:val="00733323"/>
    <w:rsid w:val="00740ADF"/>
    <w:rsid w:val="0074339F"/>
    <w:rsid w:val="00744124"/>
    <w:rsid w:val="0075476A"/>
    <w:rsid w:val="00760104"/>
    <w:rsid w:val="00764360"/>
    <w:rsid w:val="007665EC"/>
    <w:rsid w:val="00767CD0"/>
    <w:rsid w:val="00770F61"/>
    <w:rsid w:val="007A239C"/>
    <w:rsid w:val="007A244C"/>
    <w:rsid w:val="007B7335"/>
    <w:rsid w:val="007C55F7"/>
    <w:rsid w:val="007E1441"/>
    <w:rsid w:val="007E5B6A"/>
    <w:rsid w:val="007F67D3"/>
    <w:rsid w:val="007F7024"/>
    <w:rsid w:val="00822445"/>
    <w:rsid w:val="00825057"/>
    <w:rsid w:val="008268A6"/>
    <w:rsid w:val="00832068"/>
    <w:rsid w:val="00832BFD"/>
    <w:rsid w:val="00840DEE"/>
    <w:rsid w:val="00850494"/>
    <w:rsid w:val="00850A64"/>
    <w:rsid w:val="00862CBB"/>
    <w:rsid w:val="00873419"/>
    <w:rsid w:val="00874A59"/>
    <w:rsid w:val="00877B0B"/>
    <w:rsid w:val="008955B4"/>
    <w:rsid w:val="008A6EA7"/>
    <w:rsid w:val="008A7911"/>
    <w:rsid w:val="008B103F"/>
    <w:rsid w:val="008B361D"/>
    <w:rsid w:val="008B395D"/>
    <w:rsid w:val="008B49F7"/>
    <w:rsid w:val="008B6EE3"/>
    <w:rsid w:val="008B734A"/>
    <w:rsid w:val="008C10F2"/>
    <w:rsid w:val="008C2856"/>
    <w:rsid w:val="008C74E5"/>
    <w:rsid w:val="008D17C4"/>
    <w:rsid w:val="008D5EDB"/>
    <w:rsid w:val="008E2D1B"/>
    <w:rsid w:val="008E6713"/>
    <w:rsid w:val="00900D7C"/>
    <w:rsid w:val="0090460E"/>
    <w:rsid w:val="0091105E"/>
    <w:rsid w:val="00913F2D"/>
    <w:rsid w:val="009144D8"/>
    <w:rsid w:val="00916D0F"/>
    <w:rsid w:val="00917C6D"/>
    <w:rsid w:val="009334EC"/>
    <w:rsid w:val="00943640"/>
    <w:rsid w:val="009452CB"/>
    <w:rsid w:val="0095171B"/>
    <w:rsid w:val="009533B3"/>
    <w:rsid w:val="009574E3"/>
    <w:rsid w:val="0096073B"/>
    <w:rsid w:val="009735C6"/>
    <w:rsid w:val="009753A8"/>
    <w:rsid w:val="00980E77"/>
    <w:rsid w:val="009839BE"/>
    <w:rsid w:val="009911FA"/>
    <w:rsid w:val="00992625"/>
    <w:rsid w:val="009935DA"/>
    <w:rsid w:val="00993F2E"/>
    <w:rsid w:val="009C05F9"/>
    <w:rsid w:val="009C2229"/>
    <w:rsid w:val="009C6AD3"/>
    <w:rsid w:val="009D56E0"/>
    <w:rsid w:val="009F4D1A"/>
    <w:rsid w:val="009F66A5"/>
    <w:rsid w:val="009F74BE"/>
    <w:rsid w:val="00A010D4"/>
    <w:rsid w:val="00A02C45"/>
    <w:rsid w:val="00A103EA"/>
    <w:rsid w:val="00A1042A"/>
    <w:rsid w:val="00A164E6"/>
    <w:rsid w:val="00A16D65"/>
    <w:rsid w:val="00A20659"/>
    <w:rsid w:val="00A24DDF"/>
    <w:rsid w:val="00A33C98"/>
    <w:rsid w:val="00A402FC"/>
    <w:rsid w:val="00A410C8"/>
    <w:rsid w:val="00A45848"/>
    <w:rsid w:val="00A467DE"/>
    <w:rsid w:val="00A5009A"/>
    <w:rsid w:val="00A567D9"/>
    <w:rsid w:val="00A64EE1"/>
    <w:rsid w:val="00A65C2C"/>
    <w:rsid w:val="00A65D3D"/>
    <w:rsid w:val="00A7323C"/>
    <w:rsid w:val="00A73AEC"/>
    <w:rsid w:val="00A74C42"/>
    <w:rsid w:val="00A76E2C"/>
    <w:rsid w:val="00A8051B"/>
    <w:rsid w:val="00A90BD5"/>
    <w:rsid w:val="00A91AEE"/>
    <w:rsid w:val="00A9292C"/>
    <w:rsid w:val="00AB373B"/>
    <w:rsid w:val="00AB5F36"/>
    <w:rsid w:val="00AC3742"/>
    <w:rsid w:val="00AD3746"/>
    <w:rsid w:val="00AE0052"/>
    <w:rsid w:val="00AE418B"/>
    <w:rsid w:val="00AE47FF"/>
    <w:rsid w:val="00AE53C5"/>
    <w:rsid w:val="00AF11A2"/>
    <w:rsid w:val="00AF5B64"/>
    <w:rsid w:val="00B1232B"/>
    <w:rsid w:val="00B139F3"/>
    <w:rsid w:val="00B2315B"/>
    <w:rsid w:val="00B30C13"/>
    <w:rsid w:val="00B379CB"/>
    <w:rsid w:val="00B43592"/>
    <w:rsid w:val="00B4780D"/>
    <w:rsid w:val="00B51DE9"/>
    <w:rsid w:val="00B53BAF"/>
    <w:rsid w:val="00B553BF"/>
    <w:rsid w:val="00B55577"/>
    <w:rsid w:val="00B56F9E"/>
    <w:rsid w:val="00B57685"/>
    <w:rsid w:val="00B619C2"/>
    <w:rsid w:val="00B63CE9"/>
    <w:rsid w:val="00B66B61"/>
    <w:rsid w:val="00B71685"/>
    <w:rsid w:val="00B815E2"/>
    <w:rsid w:val="00B8593D"/>
    <w:rsid w:val="00B911F3"/>
    <w:rsid w:val="00BA1DED"/>
    <w:rsid w:val="00BA224C"/>
    <w:rsid w:val="00BA3365"/>
    <w:rsid w:val="00BA64CC"/>
    <w:rsid w:val="00BB4334"/>
    <w:rsid w:val="00BD2233"/>
    <w:rsid w:val="00BD5010"/>
    <w:rsid w:val="00BE21B0"/>
    <w:rsid w:val="00BE4DD2"/>
    <w:rsid w:val="00BE7018"/>
    <w:rsid w:val="00BF021C"/>
    <w:rsid w:val="00BF35AC"/>
    <w:rsid w:val="00BF5E7A"/>
    <w:rsid w:val="00BF7272"/>
    <w:rsid w:val="00C036FE"/>
    <w:rsid w:val="00C0462A"/>
    <w:rsid w:val="00C074DE"/>
    <w:rsid w:val="00C07653"/>
    <w:rsid w:val="00C224C8"/>
    <w:rsid w:val="00C22DA6"/>
    <w:rsid w:val="00C24F56"/>
    <w:rsid w:val="00C258F2"/>
    <w:rsid w:val="00C26657"/>
    <w:rsid w:val="00C31109"/>
    <w:rsid w:val="00C36862"/>
    <w:rsid w:val="00C37F08"/>
    <w:rsid w:val="00C402E9"/>
    <w:rsid w:val="00C4772F"/>
    <w:rsid w:val="00C62390"/>
    <w:rsid w:val="00C701E5"/>
    <w:rsid w:val="00C83212"/>
    <w:rsid w:val="00CA0F95"/>
    <w:rsid w:val="00CB0197"/>
    <w:rsid w:val="00CB3A6B"/>
    <w:rsid w:val="00CB4890"/>
    <w:rsid w:val="00CC3814"/>
    <w:rsid w:val="00CC3C7F"/>
    <w:rsid w:val="00CD1CB7"/>
    <w:rsid w:val="00CD6932"/>
    <w:rsid w:val="00CF0506"/>
    <w:rsid w:val="00D20D85"/>
    <w:rsid w:val="00D34A82"/>
    <w:rsid w:val="00D403C0"/>
    <w:rsid w:val="00D505CE"/>
    <w:rsid w:val="00D55E22"/>
    <w:rsid w:val="00D65102"/>
    <w:rsid w:val="00D66C61"/>
    <w:rsid w:val="00D7019F"/>
    <w:rsid w:val="00D71F3F"/>
    <w:rsid w:val="00D76BE8"/>
    <w:rsid w:val="00D77352"/>
    <w:rsid w:val="00D9713A"/>
    <w:rsid w:val="00DA15C8"/>
    <w:rsid w:val="00DA26E0"/>
    <w:rsid w:val="00DA68DC"/>
    <w:rsid w:val="00DA7E9B"/>
    <w:rsid w:val="00DB33D7"/>
    <w:rsid w:val="00DB4A0B"/>
    <w:rsid w:val="00DB5F77"/>
    <w:rsid w:val="00DC0942"/>
    <w:rsid w:val="00DC2A31"/>
    <w:rsid w:val="00DD1147"/>
    <w:rsid w:val="00DD4D4A"/>
    <w:rsid w:val="00DE1C87"/>
    <w:rsid w:val="00DE4890"/>
    <w:rsid w:val="00DE77AB"/>
    <w:rsid w:val="00DF22A5"/>
    <w:rsid w:val="00DF56A2"/>
    <w:rsid w:val="00DF60B9"/>
    <w:rsid w:val="00DF78A1"/>
    <w:rsid w:val="00E00B95"/>
    <w:rsid w:val="00E0229A"/>
    <w:rsid w:val="00E1116D"/>
    <w:rsid w:val="00E118AC"/>
    <w:rsid w:val="00E20E9E"/>
    <w:rsid w:val="00E24864"/>
    <w:rsid w:val="00E25D0C"/>
    <w:rsid w:val="00E30E50"/>
    <w:rsid w:val="00E34088"/>
    <w:rsid w:val="00E4202E"/>
    <w:rsid w:val="00E442F6"/>
    <w:rsid w:val="00E45B19"/>
    <w:rsid w:val="00E52225"/>
    <w:rsid w:val="00E60E5A"/>
    <w:rsid w:val="00E74D14"/>
    <w:rsid w:val="00E879C1"/>
    <w:rsid w:val="00EA5107"/>
    <w:rsid w:val="00EA541A"/>
    <w:rsid w:val="00EC07DB"/>
    <w:rsid w:val="00EC2400"/>
    <w:rsid w:val="00EC3F69"/>
    <w:rsid w:val="00EC4EC2"/>
    <w:rsid w:val="00EC7B82"/>
    <w:rsid w:val="00ED3DA7"/>
    <w:rsid w:val="00ED786F"/>
    <w:rsid w:val="00EE128F"/>
    <w:rsid w:val="00EE257A"/>
    <w:rsid w:val="00EE39DB"/>
    <w:rsid w:val="00EE6694"/>
    <w:rsid w:val="00EF7FF8"/>
    <w:rsid w:val="00F0156F"/>
    <w:rsid w:val="00F01622"/>
    <w:rsid w:val="00F14895"/>
    <w:rsid w:val="00F15FCF"/>
    <w:rsid w:val="00F1713F"/>
    <w:rsid w:val="00F277BD"/>
    <w:rsid w:val="00F44A67"/>
    <w:rsid w:val="00F47A1C"/>
    <w:rsid w:val="00F52C69"/>
    <w:rsid w:val="00F539D2"/>
    <w:rsid w:val="00F55ADB"/>
    <w:rsid w:val="00F62D64"/>
    <w:rsid w:val="00F67B00"/>
    <w:rsid w:val="00F701F9"/>
    <w:rsid w:val="00F7220D"/>
    <w:rsid w:val="00F748DF"/>
    <w:rsid w:val="00F84125"/>
    <w:rsid w:val="00F92799"/>
    <w:rsid w:val="00F9695E"/>
    <w:rsid w:val="00F96BE1"/>
    <w:rsid w:val="00F97152"/>
    <w:rsid w:val="00FA019B"/>
    <w:rsid w:val="00FA4123"/>
    <w:rsid w:val="00FA43B6"/>
    <w:rsid w:val="00FC0F56"/>
    <w:rsid w:val="00FD6985"/>
    <w:rsid w:val="00FE1190"/>
    <w:rsid w:val="00FE2EED"/>
    <w:rsid w:val="00FF09D2"/>
    <w:rsid w:val="00FF0B68"/>
    <w:rsid w:val="00FF17F1"/>
    <w:rsid w:val="00FF3674"/>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39C08AF"/>
  <w15:docId w15:val="{263AE121-717D-4332-ACD8-9CEBC7B6B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6355B"/>
    <w:pPr>
      <w:spacing w:line="240" w:lineRule="auto"/>
    </w:pPr>
    <w:rPr>
      <w:szCs w:val="22"/>
    </w:rPr>
  </w:style>
  <w:style w:type="paragraph" w:styleId="berschrift1">
    <w:name w:val="heading 1"/>
    <w:basedOn w:val="Standard"/>
    <w:next w:val="Textkrper"/>
    <w:link w:val="berschrift1Zchn"/>
    <w:uiPriority w:val="9"/>
    <w:qFormat/>
    <w:rsid w:val="0066355B"/>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66355B"/>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66355B"/>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66355B"/>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66355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66355B"/>
  </w:style>
  <w:style w:type="paragraph" w:customStyle="1" w:styleId="TabelleNummerierungalt">
    <w:name w:val="Tabelle Nummerierung alt"/>
    <w:basedOn w:val="Standard"/>
    <w:uiPriority w:val="99"/>
    <w:semiHidden/>
    <w:locked/>
    <w:rsid w:val="0066355B"/>
    <w:pPr>
      <w:numPr>
        <w:numId w:val="14"/>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66355B"/>
    <w:pPr>
      <w:ind w:left="720"/>
      <w:contextualSpacing/>
    </w:pPr>
  </w:style>
  <w:style w:type="paragraph" w:customStyle="1" w:styleId="Inhaltsverzeichnisnr">
    <w:name w:val="Inhaltsverzeichnis_nr"/>
    <w:basedOn w:val="Standard"/>
    <w:rsid w:val="0066355B"/>
    <w:pPr>
      <w:numPr>
        <w:numId w:val="15"/>
      </w:numPr>
      <w:spacing w:before="160" w:after="160"/>
    </w:pPr>
    <w:rPr>
      <w:b/>
    </w:rPr>
  </w:style>
  <w:style w:type="paragraph" w:styleId="Sprechblasentext">
    <w:name w:val="Balloon Text"/>
    <w:basedOn w:val="Standard"/>
    <w:link w:val="SprechblasentextZchn"/>
    <w:uiPriority w:val="99"/>
    <w:semiHidden/>
    <w:rsid w:val="0066355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355B"/>
    <w:rPr>
      <w:rFonts w:ascii="Tahoma" w:hAnsi="Tahoma" w:cs="Tahoma"/>
      <w:sz w:val="16"/>
      <w:szCs w:val="16"/>
    </w:rPr>
  </w:style>
  <w:style w:type="paragraph" w:styleId="Fuzeile">
    <w:name w:val="footer"/>
    <w:basedOn w:val="Standard"/>
    <w:link w:val="FuzeileZchn"/>
    <w:uiPriority w:val="99"/>
    <w:semiHidden/>
    <w:rsid w:val="0066355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66355B"/>
    <w:rPr>
      <w:rFonts w:eastAsia="Times New Roman" w:cs="Times New Roman"/>
      <w:sz w:val="16"/>
      <w:szCs w:val="22"/>
      <w:lang w:eastAsia="de-DE"/>
    </w:rPr>
  </w:style>
  <w:style w:type="paragraph" w:styleId="Kopfzeile">
    <w:name w:val="header"/>
    <w:basedOn w:val="Standard"/>
    <w:link w:val="KopfzeileZchn"/>
    <w:uiPriority w:val="99"/>
    <w:semiHidden/>
    <w:rsid w:val="0066355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66355B"/>
    <w:rPr>
      <w:rFonts w:eastAsia="Times New Roman" w:cs="Times New Roman"/>
      <w:szCs w:val="22"/>
      <w:lang w:eastAsia="de-DE"/>
    </w:rPr>
  </w:style>
  <w:style w:type="character" w:styleId="Seitenzahl">
    <w:name w:val="page number"/>
    <w:basedOn w:val="Absatz-Standardschriftart"/>
    <w:semiHidden/>
    <w:rsid w:val="0066355B"/>
  </w:style>
  <w:style w:type="paragraph" w:customStyle="1" w:styleId="LS-KopfzeileUngeradeHochformatRechts">
    <w:name w:val="LS-Kopfzeile Ungerade Hochformat (Rechts)"/>
    <w:basedOn w:val="Standard"/>
    <w:link w:val="LS-KopfzeileUngeradeHochformatRechtsZchn"/>
    <w:qFormat/>
    <w:rsid w:val="0066355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66355B"/>
    <w:rPr>
      <w:rFonts w:ascii="Source Sans Pro Light" w:eastAsia="Times New Roman" w:hAnsi="Source Sans Pro Light" w:cs="Times New Roman"/>
      <w:color w:val="A6A6A6"/>
      <w:szCs w:val="22"/>
      <w:lang w:eastAsia="de-DE"/>
    </w:rPr>
  </w:style>
  <w:style w:type="paragraph" w:customStyle="1" w:styleId="LS-KopfzeileGeradeHochformatLinks">
    <w:name w:val="LS-Kopfzeile Gerade Hochformat (Links)"/>
    <w:basedOn w:val="Standard"/>
    <w:link w:val="LS-KopfzeileGeradeHochformatLinksZchn"/>
    <w:qFormat/>
    <w:rsid w:val="0066355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66355B"/>
    <w:rPr>
      <w:rFonts w:eastAsia="Times New Roman" w:cs="Times New Roman"/>
      <w:color w:val="A6A6A6"/>
      <w:szCs w:val="22"/>
      <w:lang w:eastAsia="de-DE"/>
    </w:rPr>
  </w:style>
  <w:style w:type="paragraph" w:customStyle="1" w:styleId="TabelleKopfmitte">
    <w:name w:val="Tabelle_Kopf_mitte"/>
    <w:basedOn w:val="Standard"/>
    <w:rsid w:val="0066355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6355B"/>
    <w:pPr>
      <w:numPr>
        <w:numId w:val="20"/>
      </w:numPr>
      <w:spacing w:before="120"/>
      <w:jc w:val="both"/>
    </w:pPr>
  </w:style>
  <w:style w:type="paragraph" w:customStyle="1" w:styleId="LS-DeckblattQuatrate">
    <w:name w:val="LS-Deckblatt Quatrate"/>
    <w:semiHidden/>
    <w:rsid w:val="0066355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66355B"/>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66355B"/>
    <w:rPr>
      <w:sz w:val="32"/>
    </w:rPr>
  </w:style>
  <w:style w:type="paragraph" w:customStyle="1" w:styleId="LS-ImpressumFett">
    <w:name w:val="LS-Impressum Fett"/>
    <w:uiPriority w:val="99"/>
    <w:semiHidden/>
    <w:rsid w:val="0066355B"/>
    <w:pPr>
      <w:spacing w:line="240" w:lineRule="atLeast"/>
    </w:pPr>
    <w:rPr>
      <w:rFonts w:ascii="Univers 55" w:eastAsia="Calibri" w:hAnsi="Univers 55"/>
      <w:color w:val="000000"/>
      <w:sz w:val="32"/>
    </w:rPr>
  </w:style>
  <w:style w:type="paragraph" w:customStyle="1" w:styleId="NL-Impressum">
    <w:name w:val="NL-Impressum"/>
    <w:uiPriority w:val="99"/>
    <w:rsid w:val="0066355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66355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66355B"/>
    <w:pPr>
      <w:numPr>
        <w:numId w:val="1"/>
      </w:numPr>
    </w:pPr>
  </w:style>
  <w:style w:type="paragraph" w:customStyle="1" w:styleId="LS-Inhaltsverzeichnisberschrift">
    <w:name w:val="LS-Inhaltsverzeichnis Überschrift"/>
    <w:uiPriority w:val="99"/>
    <w:semiHidden/>
    <w:rsid w:val="0066355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66355B"/>
    <w:rPr>
      <w:rFonts w:ascii="Source Sans Pro Light" w:eastAsia="Times New Roman" w:hAnsi="Source Sans Pro Light" w:cs="Times New Roman"/>
    </w:rPr>
  </w:style>
  <w:style w:type="character" w:customStyle="1" w:styleId="NL-Kopfzeilen-TitelZchn">
    <w:name w:val="NL-Kopfzeilen-Titel Zchn"/>
    <w:link w:val="NL-Kopfzeilen-Titel"/>
    <w:rsid w:val="0066355B"/>
    <w:rPr>
      <w:rFonts w:ascii="Source Sans Pro Light" w:eastAsia="Times New Roman" w:hAnsi="Source Sans Pro Light" w:cs="Times New Roman"/>
    </w:rPr>
  </w:style>
  <w:style w:type="paragraph" w:customStyle="1" w:styleId="NL-FuzeileUngerade">
    <w:name w:val="NL-Fußzeile Ungerade"/>
    <w:uiPriority w:val="99"/>
    <w:rsid w:val="0066355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66355B"/>
    <w:rPr>
      <w:color w:val="000000"/>
      <w:sz w:val="28"/>
    </w:rPr>
  </w:style>
  <w:style w:type="paragraph" w:customStyle="1" w:styleId="Kopf8pt">
    <w:name w:val="Kopf_8pt"/>
    <w:basedOn w:val="Standard"/>
    <w:uiPriority w:val="99"/>
    <w:rsid w:val="0066355B"/>
    <w:pPr>
      <w:spacing w:line="200" w:lineRule="exact"/>
    </w:pPr>
    <w:rPr>
      <w:rFonts w:eastAsia="Times New Roman" w:cs="Times New Roman"/>
      <w:sz w:val="16"/>
    </w:rPr>
  </w:style>
  <w:style w:type="paragraph" w:styleId="Textkrper">
    <w:name w:val="Body Text"/>
    <w:basedOn w:val="Standard"/>
    <w:link w:val="TextkrperZchn"/>
    <w:rsid w:val="0066355B"/>
    <w:pPr>
      <w:jc w:val="both"/>
    </w:pPr>
    <w:rPr>
      <w:lang w:eastAsia="de-DE"/>
    </w:rPr>
  </w:style>
  <w:style w:type="character" w:customStyle="1" w:styleId="TextkrperZchn">
    <w:name w:val="Textkörper Zchn"/>
    <w:basedOn w:val="Absatz-Standardschriftart"/>
    <w:link w:val="Textkrper"/>
    <w:rsid w:val="0066355B"/>
    <w:rPr>
      <w:szCs w:val="22"/>
      <w:lang w:eastAsia="de-DE"/>
    </w:rPr>
  </w:style>
  <w:style w:type="character" w:customStyle="1" w:styleId="berschrift1Zchn">
    <w:name w:val="Überschrift 1 Zchn"/>
    <w:basedOn w:val="Absatz-Standardschriftart"/>
    <w:link w:val="berschrift1"/>
    <w:uiPriority w:val="9"/>
    <w:rsid w:val="0066355B"/>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66355B"/>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66355B"/>
    <w:rPr>
      <w:rFonts w:ascii="Source Sans Pro SemiBold" w:eastAsia="Times New Roman" w:hAnsi="Source Sans Pro SemiBold" w:cs="Times New Roman"/>
      <w:bCs/>
      <w:sz w:val="22"/>
      <w:szCs w:val="22"/>
      <w:lang w:eastAsia="de-DE"/>
    </w:rPr>
  </w:style>
  <w:style w:type="character" w:customStyle="1" w:styleId="berschrift4Zchn">
    <w:name w:val="Überschrift 4 Zchn"/>
    <w:basedOn w:val="Absatz-Standardschriftart"/>
    <w:link w:val="berschrift4"/>
    <w:uiPriority w:val="9"/>
    <w:rsid w:val="0066355B"/>
    <w:rPr>
      <w:rFonts w:ascii="Source Sans Pro SemiBold" w:eastAsia="Times New Roman" w:hAnsi="Source Sans Pro SemiBold" w:cs="Times New Roman"/>
      <w:bCs/>
      <w:iCs/>
      <w:szCs w:val="22"/>
      <w:lang w:eastAsia="de-DE"/>
    </w:rPr>
  </w:style>
  <w:style w:type="paragraph" w:styleId="Textkrper-Erstzeileneinzug">
    <w:name w:val="Body Text First Indent"/>
    <w:aliases w:val="Textkörper_Erstzeileneinzug"/>
    <w:basedOn w:val="Standard"/>
    <w:link w:val="Textkrper-ErstzeileneinzugZchn"/>
    <w:uiPriority w:val="99"/>
    <w:rsid w:val="0066355B"/>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66355B"/>
    <w:rPr>
      <w:szCs w:val="24"/>
      <w:lang w:eastAsia="de-DE"/>
    </w:rPr>
  </w:style>
  <w:style w:type="character" w:styleId="Fett">
    <w:name w:val="Strong"/>
    <w:uiPriority w:val="22"/>
    <w:qFormat/>
    <w:rsid w:val="0066355B"/>
    <w:rPr>
      <w:b/>
      <w:bCs/>
      <w:color w:val="000000"/>
    </w:rPr>
  </w:style>
  <w:style w:type="character" w:styleId="Hervorhebung">
    <w:name w:val="Emphasis"/>
    <w:aliases w:val="Kursiv"/>
    <w:uiPriority w:val="20"/>
    <w:qFormat/>
    <w:rsid w:val="0066355B"/>
    <w:rPr>
      <w:i/>
      <w:iCs/>
    </w:rPr>
  </w:style>
  <w:style w:type="table" w:styleId="Tabellenraster">
    <w:name w:val="Table Grid"/>
    <w:basedOn w:val="NormaleTabelle"/>
    <w:uiPriority w:val="39"/>
    <w:rsid w:val="00166DD7"/>
    <w:pPr>
      <w:spacing w:line="240" w:lineRule="auto"/>
    </w:pPr>
    <w:rPr>
      <w:rFonts w:eastAsia="Calibri"/>
      <w:sz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Source Sans Pro" w:hAnsi="Source Sans Pro"/>
        <w:b/>
        <w:sz w:val="24"/>
      </w:rPr>
      <w:tblPr/>
      <w:tcPr>
        <w:shd w:val="clear" w:color="auto" w:fill="D9D9D9" w:themeFill="background1" w:themeFillShade="D9"/>
        <w:vAlign w:val="center"/>
      </w:tcPr>
    </w:tblStylePr>
  </w:style>
  <w:style w:type="paragraph" w:customStyle="1" w:styleId="NummerierungAnfang">
    <w:name w:val="Nummerierung Anfang"/>
    <w:basedOn w:val="Standard"/>
    <w:next w:val="Standard"/>
    <w:uiPriority w:val="99"/>
    <w:semiHidden/>
    <w:locked/>
    <w:rsid w:val="0066355B"/>
    <w:pPr>
      <w:numPr>
        <w:numId w:val="16"/>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66355B"/>
    <w:pPr>
      <w:numPr>
        <w:numId w:val="17"/>
      </w:numPr>
      <w:contextualSpacing/>
    </w:pPr>
    <w:rPr>
      <w:bCs/>
      <w:sz w:val="16"/>
    </w:rPr>
  </w:style>
  <w:style w:type="paragraph" w:customStyle="1" w:styleId="NummerierungGrauhinterlegt">
    <w:name w:val="Nummerierung Grau hinterlegt"/>
    <w:basedOn w:val="NummerierungAnfang"/>
    <w:uiPriority w:val="99"/>
    <w:rsid w:val="0066355B"/>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66355B"/>
    <w:pPr>
      <w:spacing w:line="200" w:lineRule="exact"/>
      <w:jc w:val="left"/>
    </w:pPr>
    <w:rPr>
      <w:rFonts w:eastAsia="Times New Roman" w:cs="Times New Roman"/>
      <w:sz w:val="16"/>
    </w:rPr>
  </w:style>
  <w:style w:type="paragraph" w:customStyle="1" w:styleId="Autoren">
    <w:name w:val="Autoren"/>
    <w:basedOn w:val="Marginaliegrau"/>
    <w:uiPriority w:val="99"/>
    <w:rsid w:val="0066355B"/>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66355B"/>
    <w:pPr>
      <w:numPr>
        <w:numId w:val="2"/>
      </w:numPr>
      <w:ind w:left="227" w:hanging="170"/>
    </w:pPr>
    <w:rPr>
      <w:sz w:val="16"/>
    </w:rPr>
  </w:style>
  <w:style w:type="paragraph" w:customStyle="1" w:styleId="TextkrpernrauenText">
    <w:name w:val="Textkörper_nr_außen_Text"/>
    <w:basedOn w:val="Standard"/>
    <w:uiPriority w:val="99"/>
    <w:rsid w:val="0066355B"/>
    <w:pPr>
      <w:ind w:left="284"/>
      <w:jc w:val="both"/>
    </w:pPr>
  </w:style>
  <w:style w:type="paragraph" w:customStyle="1" w:styleId="TabelleLinks">
    <w:name w:val="Tabelle Links"/>
    <w:basedOn w:val="Standard"/>
    <w:uiPriority w:val="99"/>
    <w:rsid w:val="0066355B"/>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66355B"/>
    <w:pPr>
      <w:jc w:val="center"/>
    </w:pPr>
  </w:style>
  <w:style w:type="character" w:styleId="Hyperlink">
    <w:name w:val="Hyperlink"/>
    <w:uiPriority w:val="99"/>
    <w:semiHidden/>
    <w:rsid w:val="0066355B"/>
    <w:rPr>
      <w:color w:val="0000FF"/>
      <w:u w:val="single"/>
    </w:rPr>
  </w:style>
  <w:style w:type="paragraph" w:customStyle="1" w:styleId="Tabelle6ptmitte">
    <w:name w:val="Tabelle_6pt_mitte"/>
    <w:basedOn w:val="Standard"/>
    <w:rsid w:val="0066355B"/>
    <w:pPr>
      <w:jc w:val="center"/>
    </w:pPr>
    <w:rPr>
      <w:sz w:val="12"/>
    </w:rPr>
  </w:style>
  <w:style w:type="paragraph" w:customStyle="1" w:styleId="Textkrpernrinnen">
    <w:name w:val="Textkörper_nr_innen"/>
    <w:basedOn w:val="Standard"/>
    <w:uiPriority w:val="99"/>
    <w:rsid w:val="0066355B"/>
    <w:pPr>
      <w:numPr>
        <w:numId w:val="18"/>
      </w:numPr>
      <w:spacing w:before="120" w:after="120"/>
      <w:contextualSpacing/>
      <w:jc w:val="both"/>
    </w:pPr>
  </w:style>
  <w:style w:type="paragraph" w:customStyle="1" w:styleId="Textkrperafz">
    <w:name w:val="Textkörper_afz"/>
    <w:basedOn w:val="Standard"/>
    <w:uiPriority w:val="99"/>
    <w:rsid w:val="0066355B"/>
    <w:pPr>
      <w:numPr>
        <w:numId w:val="3"/>
      </w:numPr>
      <w:spacing w:before="120" w:after="120"/>
      <w:ind w:left="568" w:hanging="284"/>
      <w:contextualSpacing/>
    </w:pPr>
    <w:rPr>
      <w:noProof/>
      <w:lang w:val="en-US"/>
    </w:rPr>
  </w:style>
  <w:style w:type="paragraph" w:customStyle="1" w:styleId="TabelleKopflinks">
    <w:name w:val="Tabelle_Kopf_links"/>
    <w:basedOn w:val="Standard"/>
    <w:rsid w:val="0066355B"/>
    <w:rPr>
      <w:b/>
    </w:rPr>
  </w:style>
  <w:style w:type="paragraph" w:styleId="Aufzhlungszeichen">
    <w:name w:val="List Bullet"/>
    <w:basedOn w:val="Standard"/>
    <w:uiPriority w:val="99"/>
    <w:semiHidden/>
    <w:rsid w:val="0066355B"/>
    <w:pPr>
      <w:numPr>
        <w:numId w:val="4"/>
      </w:numPr>
      <w:contextualSpacing/>
    </w:pPr>
  </w:style>
  <w:style w:type="paragraph" w:customStyle="1" w:styleId="AufgabeEbene1">
    <w:name w:val="Aufgabe_Ebene1"/>
    <w:basedOn w:val="Standard"/>
    <w:next w:val="AufgabeText"/>
    <w:uiPriority w:val="99"/>
    <w:rsid w:val="0066355B"/>
    <w:pPr>
      <w:numPr>
        <w:numId w:val="19"/>
      </w:numPr>
      <w:spacing w:before="240"/>
      <w:jc w:val="both"/>
    </w:pPr>
  </w:style>
  <w:style w:type="paragraph" w:customStyle="1" w:styleId="AufgabeText">
    <w:name w:val="Aufgabe_Text"/>
    <w:basedOn w:val="Standard"/>
    <w:uiPriority w:val="99"/>
    <w:rsid w:val="0066355B"/>
    <w:pPr>
      <w:ind w:left="284"/>
      <w:jc w:val="both"/>
    </w:pPr>
  </w:style>
  <w:style w:type="paragraph" w:customStyle="1" w:styleId="AufgabeLinie">
    <w:name w:val="Aufgabe_Linie"/>
    <w:basedOn w:val="Standard"/>
    <w:uiPriority w:val="99"/>
    <w:rsid w:val="0066355B"/>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66355B"/>
    <w:pPr>
      <w:numPr>
        <w:numId w:val="5"/>
      </w:numPr>
      <w:spacing w:before="120" w:after="120"/>
      <w:ind w:left="568" w:hanging="284"/>
    </w:pPr>
  </w:style>
  <w:style w:type="paragraph" w:customStyle="1" w:styleId="AufgabeKastenangekreuzt">
    <w:name w:val="Aufgabe_Kasten_angekreuzt"/>
    <w:basedOn w:val="Standard"/>
    <w:uiPriority w:val="99"/>
    <w:rsid w:val="0066355B"/>
    <w:pPr>
      <w:numPr>
        <w:numId w:val="6"/>
      </w:numPr>
      <w:spacing w:before="120" w:after="120"/>
      <w:ind w:left="568" w:hanging="284"/>
      <w:jc w:val="both"/>
    </w:pPr>
  </w:style>
  <w:style w:type="paragraph" w:customStyle="1" w:styleId="Marginalie">
    <w:name w:val="Marginalie"/>
    <w:basedOn w:val="Standard"/>
    <w:next w:val="Textkrper"/>
    <w:uiPriority w:val="99"/>
    <w:rsid w:val="0066355B"/>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66355B"/>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66355B"/>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66355B"/>
    <w:pPr>
      <w:jc w:val="both"/>
    </w:pPr>
    <w:rPr>
      <w:rFonts w:eastAsia="Calibri"/>
      <w:lang w:eastAsia="de-DE"/>
    </w:rPr>
  </w:style>
  <w:style w:type="paragraph" w:customStyle="1" w:styleId="Abstandszeile">
    <w:name w:val="Abstandszeile"/>
    <w:basedOn w:val="Standard"/>
    <w:uiPriority w:val="99"/>
    <w:rsid w:val="0066355B"/>
    <w:rPr>
      <w:sz w:val="16"/>
      <w:lang w:eastAsia="de-DE"/>
    </w:rPr>
  </w:style>
  <w:style w:type="paragraph" w:customStyle="1" w:styleId="AufgabeEbene2">
    <w:name w:val="Aufgabe_Ebene2"/>
    <w:basedOn w:val="Standard"/>
    <w:uiPriority w:val="99"/>
    <w:rsid w:val="0066355B"/>
    <w:pPr>
      <w:numPr>
        <w:ilvl w:val="1"/>
        <w:numId w:val="19"/>
      </w:numPr>
      <w:spacing w:before="120"/>
      <w:jc w:val="both"/>
    </w:pPr>
  </w:style>
  <w:style w:type="paragraph" w:customStyle="1" w:styleId="AufgabeEbene3">
    <w:name w:val="Aufgabe_Ebene3"/>
    <w:basedOn w:val="Standard"/>
    <w:uiPriority w:val="99"/>
    <w:rsid w:val="0066355B"/>
    <w:pPr>
      <w:numPr>
        <w:ilvl w:val="2"/>
        <w:numId w:val="19"/>
      </w:numPr>
      <w:spacing w:before="120"/>
      <w:jc w:val="both"/>
    </w:pPr>
  </w:style>
  <w:style w:type="paragraph" w:customStyle="1" w:styleId="Marginaliegrau">
    <w:name w:val="Marginalie_grau"/>
    <w:basedOn w:val="Standard"/>
    <w:next w:val="Textkrper"/>
    <w:uiPriority w:val="99"/>
    <w:rsid w:val="0066355B"/>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66355B"/>
    <w:pPr>
      <w:numPr>
        <w:numId w:val="7"/>
      </w:numPr>
      <w:spacing w:before="120"/>
      <w:ind w:left="851" w:hanging="284"/>
      <w:jc w:val="both"/>
      <w:outlineLvl w:val="2"/>
    </w:pPr>
  </w:style>
  <w:style w:type="character" w:styleId="Zeilennummer">
    <w:name w:val="line number"/>
    <w:basedOn w:val="Absatz-Standardschriftart"/>
    <w:uiPriority w:val="99"/>
    <w:semiHidden/>
    <w:rsid w:val="0066355B"/>
  </w:style>
  <w:style w:type="paragraph" w:customStyle="1" w:styleId="MaginaliegrauIcon">
    <w:name w:val="Maginalie_grau_Icon"/>
    <w:basedOn w:val="Standard"/>
    <w:next w:val="Textkrper"/>
    <w:uiPriority w:val="99"/>
    <w:rsid w:val="0066355B"/>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6355B"/>
    <w:pPr>
      <w:spacing w:before="40" w:after="60" w:line="160" w:lineRule="exact"/>
    </w:pPr>
    <w:rPr>
      <w:sz w:val="12"/>
    </w:rPr>
  </w:style>
  <w:style w:type="paragraph" w:customStyle="1" w:styleId="AufgabeLckentext">
    <w:name w:val="Aufgabe_Lückentext"/>
    <w:basedOn w:val="Standard"/>
    <w:uiPriority w:val="99"/>
    <w:rsid w:val="0066355B"/>
    <w:pPr>
      <w:spacing w:before="120" w:line="480" w:lineRule="auto"/>
      <w:ind w:left="284"/>
      <w:contextualSpacing/>
      <w:jc w:val="both"/>
    </w:pPr>
  </w:style>
  <w:style w:type="character" w:customStyle="1" w:styleId="Unterstrichen">
    <w:name w:val="Unterstrichen"/>
    <w:basedOn w:val="Absatz-Standardschriftart"/>
    <w:uiPriority w:val="1"/>
    <w:rsid w:val="0066355B"/>
    <w:rPr>
      <w:u w:val="single"/>
    </w:rPr>
  </w:style>
  <w:style w:type="character" w:customStyle="1" w:styleId="Durchgestrichen">
    <w:name w:val="Durchgestrichen"/>
    <w:basedOn w:val="Absatz-Standardschriftart"/>
    <w:uiPriority w:val="1"/>
    <w:rsid w:val="0066355B"/>
    <w:rPr>
      <w:strike/>
      <w:dstrike w:val="0"/>
    </w:rPr>
  </w:style>
  <w:style w:type="paragraph" w:customStyle="1" w:styleId="Textkrpermitte">
    <w:name w:val="Textkörper_mitte"/>
    <w:basedOn w:val="Standard"/>
    <w:rsid w:val="0066355B"/>
    <w:pPr>
      <w:jc w:val="center"/>
    </w:pPr>
    <w:rPr>
      <w:rFonts w:eastAsia="Calibri"/>
      <w:lang w:eastAsia="de-DE"/>
    </w:rPr>
  </w:style>
  <w:style w:type="table" w:customStyle="1" w:styleId="Tabellenraster2">
    <w:name w:val="Tabellenraster2"/>
    <w:basedOn w:val="NormaleTabelle"/>
    <w:next w:val="Tabellenraster"/>
    <w:uiPriority w:val="59"/>
    <w:rsid w:val="0066355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66355B"/>
    <w:rPr>
      <w:color w:val="800080" w:themeColor="followedHyperlink"/>
      <w:u w:val="single"/>
    </w:rPr>
  </w:style>
  <w:style w:type="paragraph" w:styleId="StandardWeb">
    <w:name w:val="Normal (Web)"/>
    <w:basedOn w:val="Standard"/>
    <w:uiPriority w:val="99"/>
    <w:semiHidden/>
    <w:unhideWhenUsed/>
    <w:rsid w:val="0066355B"/>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66355B"/>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66355B"/>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66355B"/>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66355B"/>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66355B"/>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66355B"/>
  </w:style>
  <w:style w:type="paragraph" w:styleId="Aufzhlungszeichen3">
    <w:name w:val="List Bullet 3"/>
    <w:basedOn w:val="Standard"/>
    <w:uiPriority w:val="99"/>
    <w:semiHidden/>
    <w:unhideWhenUsed/>
    <w:rsid w:val="0066355B"/>
    <w:pPr>
      <w:numPr>
        <w:numId w:val="8"/>
      </w:numPr>
      <w:contextualSpacing/>
    </w:pPr>
  </w:style>
  <w:style w:type="paragraph" w:styleId="Titel">
    <w:name w:val="Title"/>
    <w:basedOn w:val="Standard"/>
    <w:next w:val="Standard"/>
    <w:link w:val="TitelZchn"/>
    <w:uiPriority w:val="10"/>
    <w:qFormat/>
    <w:rsid w:val="0066355B"/>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6355B"/>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66355B"/>
    <w:rPr>
      <w:szCs w:val="22"/>
      <w:lang w:eastAsia="de-DE"/>
    </w:rPr>
  </w:style>
  <w:style w:type="paragraph" w:styleId="Blocktext">
    <w:name w:val="Block Text"/>
    <w:basedOn w:val="Standard"/>
    <w:uiPriority w:val="99"/>
    <w:semiHidden/>
    <w:unhideWhenUsed/>
    <w:rsid w:val="0066355B"/>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66355B"/>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66355B"/>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66355B"/>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66355B"/>
    <w:rPr>
      <w:i/>
      <w:iCs/>
      <w:color w:val="404040" w:themeColor="text1" w:themeTint="BF"/>
      <w:szCs w:val="22"/>
    </w:rPr>
  </w:style>
  <w:style w:type="paragraph" w:customStyle="1" w:styleId="TabelleLinks6PT">
    <w:name w:val="Tabelle Links 6PT"/>
    <w:basedOn w:val="TabelleLinks"/>
    <w:uiPriority w:val="99"/>
    <w:rsid w:val="0066355B"/>
    <w:pPr>
      <w:spacing w:before="40" w:after="60" w:line="160" w:lineRule="exact"/>
    </w:pPr>
    <w:rPr>
      <w:color w:val="000000"/>
      <w:sz w:val="12"/>
    </w:rPr>
  </w:style>
  <w:style w:type="paragraph" w:customStyle="1" w:styleId="TabellenkopfLSLinksbndig">
    <w:name w:val="Tabellenkopf LS Linksbündig"/>
    <w:basedOn w:val="Standard"/>
    <w:uiPriority w:val="99"/>
    <w:rsid w:val="0066355B"/>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66355B"/>
    <w:rPr>
      <w:color w:val="000000"/>
    </w:rPr>
  </w:style>
  <w:style w:type="paragraph" w:customStyle="1" w:styleId="NL-MarginalieLernmaterialienGrauhinterlegt">
    <w:name w:val="NL-Marginalie Lernmaterialien Grau hinterlegt"/>
    <w:basedOn w:val="Standard"/>
    <w:uiPriority w:val="99"/>
    <w:rsid w:val="0066355B"/>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66355B"/>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66355B"/>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66355B"/>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66355B"/>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66355B"/>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66355B"/>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66355B"/>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66355B"/>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66355B"/>
    <w:pPr>
      <w:spacing w:line="240" w:lineRule="auto"/>
    </w:pPr>
    <w:rPr>
      <w:color w:val="A6A6A6"/>
    </w:rPr>
  </w:style>
  <w:style w:type="character" w:customStyle="1" w:styleId="LS-Kopfzeilen-TitelZchn">
    <w:name w:val="LS-Kopfzeilen-Titel Zchn"/>
    <w:link w:val="LS-Kopfzeilen-Titel"/>
    <w:locked/>
    <w:rsid w:val="0066355B"/>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66355B"/>
    <w:rPr>
      <w:sz w:val="22"/>
      <w:szCs w:val="20"/>
    </w:rPr>
  </w:style>
  <w:style w:type="paragraph" w:customStyle="1" w:styleId="AufzhlungFortsetzung">
    <w:name w:val="Aufzählung Fortsetzung"/>
    <w:basedOn w:val="AufzhlungAnfang"/>
    <w:uiPriority w:val="99"/>
    <w:semiHidden/>
    <w:locked/>
    <w:rsid w:val="0066355B"/>
    <w:pPr>
      <w:numPr>
        <w:numId w:val="10"/>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66355B"/>
    <w:pPr>
      <w:numPr>
        <w:numId w:val="9"/>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66355B"/>
    <w:pPr>
      <w:spacing w:before="140" w:after="300"/>
    </w:pPr>
  </w:style>
  <w:style w:type="paragraph" w:customStyle="1" w:styleId="NummerierungFortsetzung">
    <w:name w:val="Nummerierung Fortsetzung"/>
    <w:basedOn w:val="NummerierungAnfang"/>
    <w:uiPriority w:val="99"/>
    <w:semiHidden/>
    <w:locked/>
    <w:rsid w:val="0066355B"/>
    <w:pPr>
      <w:numPr>
        <w:numId w:val="0"/>
      </w:numPr>
      <w:ind w:left="416" w:hanging="360"/>
    </w:pPr>
  </w:style>
  <w:style w:type="paragraph" w:customStyle="1" w:styleId="NummerierungEnde">
    <w:name w:val="Nummerierung Ende"/>
    <w:basedOn w:val="NummerierungFortsetzung"/>
    <w:next w:val="Textkrper"/>
    <w:uiPriority w:val="99"/>
    <w:semiHidden/>
    <w:locked/>
    <w:rsid w:val="0066355B"/>
    <w:pPr>
      <w:spacing w:before="140" w:after="300" w:line="240" w:lineRule="exact"/>
      <w:ind w:left="284" w:hanging="284"/>
    </w:pPr>
    <w:rPr>
      <w:color w:val="000000"/>
    </w:rPr>
  </w:style>
  <w:style w:type="paragraph" w:customStyle="1" w:styleId="TabellenkopfLS">
    <w:name w:val="Tabellenkopf LS"/>
    <w:basedOn w:val="Standard-EinstellungenLS"/>
    <w:uiPriority w:val="99"/>
    <w:rsid w:val="0066355B"/>
    <w:pPr>
      <w:jc w:val="center"/>
    </w:pPr>
    <w:rPr>
      <w:rFonts w:ascii="Source Sans Pro" w:hAnsi="Source Sans Pro"/>
      <w:b/>
      <w:sz w:val="20"/>
    </w:rPr>
  </w:style>
  <w:style w:type="paragraph" w:customStyle="1" w:styleId="TabelleAufzhlung">
    <w:name w:val="Tabelle Aufzählung"/>
    <w:basedOn w:val="TabelleLinks"/>
    <w:uiPriority w:val="99"/>
    <w:rsid w:val="0066355B"/>
    <w:pPr>
      <w:numPr>
        <w:numId w:val="11"/>
      </w:numPr>
      <w:spacing w:line="240" w:lineRule="auto"/>
      <w:ind w:left="227" w:hanging="170"/>
    </w:pPr>
    <w:rPr>
      <w:color w:val="000000"/>
      <w:sz w:val="16"/>
    </w:rPr>
  </w:style>
  <w:style w:type="paragraph" w:customStyle="1" w:styleId="TabelleNummerierung">
    <w:name w:val="Tabelle Nummerierung"/>
    <w:basedOn w:val="TabelleAufzhlung"/>
    <w:uiPriority w:val="99"/>
    <w:rsid w:val="0066355B"/>
    <w:pPr>
      <w:numPr>
        <w:numId w:val="12"/>
      </w:numPr>
      <w:tabs>
        <w:tab w:val="left" w:pos="510"/>
      </w:tabs>
      <w:ind w:left="568" w:hanging="284"/>
    </w:pPr>
  </w:style>
  <w:style w:type="paragraph" w:customStyle="1" w:styleId="NL-Marginalie">
    <w:name w:val="NL-Marginalie"/>
    <w:next w:val="Textkrper"/>
    <w:uiPriority w:val="99"/>
    <w:rsid w:val="0066355B"/>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66355B"/>
    <w:pPr>
      <w:framePr w:wrap="around"/>
      <w:jc w:val="left"/>
    </w:pPr>
  </w:style>
  <w:style w:type="paragraph" w:customStyle="1" w:styleId="NL-MarginalieLinks">
    <w:name w:val="NL-Marginalie Links"/>
    <w:basedOn w:val="NL-Marginalie"/>
    <w:next w:val="Textkrper"/>
    <w:uiPriority w:val="99"/>
    <w:rsid w:val="0066355B"/>
    <w:pPr>
      <w:framePr w:wrap="around"/>
      <w:jc w:val="right"/>
    </w:pPr>
  </w:style>
  <w:style w:type="paragraph" w:customStyle="1" w:styleId="TextkrperLinksbndig">
    <w:name w:val="Textkörper Linksbündig"/>
    <w:basedOn w:val="Textkrper"/>
    <w:uiPriority w:val="99"/>
    <w:rsid w:val="0066355B"/>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66355B"/>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66355B"/>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66355B"/>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66355B"/>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66355B"/>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66355B"/>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66355B"/>
    <w:pPr>
      <w:jc w:val="right"/>
    </w:pPr>
    <w:rPr>
      <w:color w:val="000000"/>
    </w:rPr>
  </w:style>
  <w:style w:type="paragraph" w:customStyle="1" w:styleId="Textkrper8PT">
    <w:name w:val="Textkörper 8PT"/>
    <w:basedOn w:val="Textkrper"/>
    <w:uiPriority w:val="99"/>
    <w:rsid w:val="0066355B"/>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66355B"/>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66355B"/>
  </w:style>
  <w:style w:type="paragraph" w:customStyle="1" w:styleId="berschrift2neu">
    <w:name w:val="Überschrift2_neu"/>
    <w:basedOn w:val="berschrift2"/>
    <w:uiPriority w:val="99"/>
    <w:rsid w:val="0066355B"/>
    <w:pPr>
      <w:spacing w:before="480" w:after="240" w:line="280" w:lineRule="exact"/>
    </w:pPr>
    <w:rPr>
      <w:b/>
      <w:color w:val="000000"/>
      <w:sz w:val="24"/>
    </w:rPr>
  </w:style>
  <w:style w:type="character" w:styleId="Funotenzeichen">
    <w:name w:val="footnote reference"/>
    <w:uiPriority w:val="99"/>
    <w:semiHidden/>
    <w:unhideWhenUsed/>
    <w:rsid w:val="0066355B"/>
    <w:rPr>
      <w:rFonts w:ascii="Univers 55" w:hAnsi="Univers 55" w:hint="default"/>
      <w:color w:val="000000"/>
      <w:vertAlign w:val="superscript"/>
    </w:rPr>
  </w:style>
  <w:style w:type="character" w:styleId="Platzhaltertext">
    <w:name w:val="Placeholder Text"/>
    <w:uiPriority w:val="99"/>
    <w:semiHidden/>
    <w:rsid w:val="0066355B"/>
    <w:rPr>
      <w:color w:val="808080"/>
    </w:rPr>
  </w:style>
  <w:style w:type="character" w:styleId="SchwacheHervorhebung">
    <w:name w:val="Subtle Emphasis"/>
    <w:basedOn w:val="Absatz-Standardschriftart"/>
    <w:uiPriority w:val="19"/>
    <w:qFormat/>
    <w:rsid w:val="0066355B"/>
    <w:rPr>
      <w:i/>
      <w:iCs/>
      <w:color w:val="404040" w:themeColor="text1" w:themeTint="BF"/>
    </w:rPr>
  </w:style>
  <w:style w:type="character" w:styleId="IntensiveHervorhebung">
    <w:name w:val="Intense Emphasis"/>
    <w:basedOn w:val="Absatz-Standardschriftart"/>
    <w:uiPriority w:val="21"/>
    <w:qFormat/>
    <w:rsid w:val="0066355B"/>
    <w:rPr>
      <w:i/>
      <w:iCs/>
      <w:color w:val="4F81BD" w:themeColor="accent1"/>
    </w:rPr>
  </w:style>
  <w:style w:type="character" w:styleId="SchwacherVerweis">
    <w:name w:val="Subtle Reference"/>
    <w:basedOn w:val="Absatz-Standardschriftart"/>
    <w:uiPriority w:val="31"/>
    <w:qFormat/>
    <w:rsid w:val="0066355B"/>
    <w:rPr>
      <w:smallCaps/>
      <w:color w:val="5A5A5A" w:themeColor="text1" w:themeTint="A5"/>
    </w:rPr>
  </w:style>
  <w:style w:type="character" w:styleId="IntensiverVerweis">
    <w:name w:val="Intense Reference"/>
    <w:basedOn w:val="Absatz-Standardschriftart"/>
    <w:uiPriority w:val="32"/>
    <w:qFormat/>
    <w:rsid w:val="0066355B"/>
    <w:rPr>
      <w:b/>
      <w:bCs/>
      <w:smallCaps/>
      <w:color w:val="4F81BD" w:themeColor="accent1"/>
      <w:spacing w:val="5"/>
    </w:rPr>
  </w:style>
  <w:style w:type="character" w:styleId="Buchtitel">
    <w:name w:val="Book Title"/>
    <w:basedOn w:val="Absatz-Standardschriftart"/>
    <w:uiPriority w:val="33"/>
    <w:qFormat/>
    <w:rsid w:val="0066355B"/>
    <w:rPr>
      <w:b/>
      <w:bCs/>
      <w:i/>
      <w:iCs/>
      <w:spacing w:val="5"/>
    </w:rPr>
  </w:style>
  <w:style w:type="character" w:customStyle="1" w:styleId="Kopfzeilenautomat">
    <w:name w:val="Kopfzeilenautomat"/>
    <w:uiPriority w:val="1"/>
    <w:semiHidden/>
    <w:rsid w:val="0066355B"/>
    <w:rPr>
      <w:rFonts w:ascii="Arial" w:hAnsi="Arial" w:cs="Arial" w:hint="default"/>
      <w:color w:val="E36C0A"/>
      <w:sz w:val="22"/>
    </w:rPr>
  </w:style>
  <w:style w:type="paragraph" w:styleId="Funotentext">
    <w:name w:val="footnote text"/>
    <w:basedOn w:val="Standard"/>
    <w:link w:val="FunotentextZchn"/>
    <w:uiPriority w:val="99"/>
    <w:semiHidden/>
    <w:unhideWhenUsed/>
    <w:rsid w:val="0066355B"/>
  </w:style>
  <w:style w:type="character" w:customStyle="1" w:styleId="FunotentextZchn">
    <w:name w:val="Fußnotentext Zchn"/>
    <w:basedOn w:val="Absatz-Standardschriftart"/>
    <w:link w:val="Funotentext"/>
    <w:uiPriority w:val="99"/>
    <w:semiHidden/>
    <w:rsid w:val="0066355B"/>
    <w:rPr>
      <w:szCs w:val="22"/>
    </w:rPr>
  </w:style>
  <w:style w:type="character" w:customStyle="1" w:styleId="Absatz-Standardschriftart1">
    <w:name w:val="Absatz-Standardschriftart1"/>
    <w:semiHidden/>
    <w:rsid w:val="0066355B"/>
  </w:style>
  <w:style w:type="table" w:styleId="MittlereListe2-Akzent1">
    <w:name w:val="Medium List 2 Accent 1"/>
    <w:basedOn w:val="NormaleTabelle"/>
    <w:uiPriority w:val="66"/>
    <w:rsid w:val="0066355B"/>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66355B"/>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66355B"/>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66355B"/>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66355B"/>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66355B"/>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66355B"/>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66355B"/>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66355B"/>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66355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66355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66355B"/>
  </w:style>
  <w:style w:type="table" w:customStyle="1" w:styleId="Listentabelle4Akzent11">
    <w:name w:val="Listentabelle 4 – Akzent 11"/>
    <w:basedOn w:val="NormaleTabelle"/>
    <w:uiPriority w:val="49"/>
    <w:rsid w:val="003C21BE"/>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enraster12">
    <w:name w:val="Tabellenraster12"/>
    <w:basedOn w:val="NormaleTabelle"/>
    <w:next w:val="Tabellenraster"/>
    <w:uiPriority w:val="39"/>
    <w:rsid w:val="003C21BE"/>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55ADB"/>
    <w:rPr>
      <w:sz w:val="16"/>
      <w:szCs w:val="16"/>
    </w:rPr>
  </w:style>
  <w:style w:type="paragraph" w:styleId="Kommentartext">
    <w:name w:val="annotation text"/>
    <w:basedOn w:val="Standard"/>
    <w:link w:val="KommentartextZchn"/>
    <w:uiPriority w:val="99"/>
    <w:semiHidden/>
    <w:unhideWhenUsed/>
    <w:rsid w:val="00F55ADB"/>
    <w:rPr>
      <w:szCs w:val="20"/>
    </w:rPr>
  </w:style>
  <w:style w:type="character" w:customStyle="1" w:styleId="KommentartextZchn">
    <w:name w:val="Kommentartext Zchn"/>
    <w:basedOn w:val="Absatz-Standardschriftart"/>
    <w:link w:val="Kommentartext"/>
    <w:uiPriority w:val="99"/>
    <w:semiHidden/>
    <w:rsid w:val="00F55ADB"/>
  </w:style>
  <w:style w:type="paragraph" w:styleId="Kommentarthema">
    <w:name w:val="annotation subject"/>
    <w:basedOn w:val="Kommentartext"/>
    <w:next w:val="Kommentartext"/>
    <w:link w:val="KommentarthemaZchn"/>
    <w:uiPriority w:val="99"/>
    <w:semiHidden/>
    <w:unhideWhenUsed/>
    <w:rsid w:val="00F55ADB"/>
    <w:rPr>
      <w:b/>
      <w:bCs/>
    </w:rPr>
  </w:style>
  <w:style w:type="character" w:customStyle="1" w:styleId="KommentarthemaZchn">
    <w:name w:val="Kommentarthema Zchn"/>
    <w:basedOn w:val="KommentartextZchn"/>
    <w:link w:val="Kommentarthema"/>
    <w:uiPriority w:val="99"/>
    <w:semiHidden/>
    <w:rsid w:val="00F55A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microsoft.com/office/2007/relationships/hdphoto" Target="media/hdphoto1.wdp"/><Relationship Id="rId21" Type="http://schemas.openxmlformats.org/officeDocument/2006/relationships/image" Target="media/image13.png"/><Relationship Id="rId42" Type="http://schemas.openxmlformats.org/officeDocument/2006/relationships/image" Target="media/image27.jpeg"/><Relationship Id="rId47" Type="http://schemas.openxmlformats.org/officeDocument/2006/relationships/image" Target="media/image31.pn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pixabay.com/de/icon-symbol-best%C3%A4tigung-haken-ok-803718/" TargetMode="External"/><Relationship Id="rId29" Type="http://schemas.openxmlformats.org/officeDocument/2006/relationships/image" Target="media/image20.emf"/><Relationship Id="rId41" Type="http://schemas.openxmlformats.org/officeDocument/2006/relationships/image" Target="media/image28.jpeg"/><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29.png"/><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learningapps.org/view6347017" TargetMode="External"/><Relationship Id="rId49" Type="http://schemas.openxmlformats.org/officeDocument/2006/relationships/image" Target="media/image32.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emf"/><Relationship Id="rId44" Type="http://schemas.openxmlformats.org/officeDocument/2006/relationships/image" Target="media/image28.png"/><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1.emf"/><Relationship Id="rId35" Type="http://schemas.openxmlformats.org/officeDocument/2006/relationships/image" Target="media/image24.png"/><Relationship Id="rId43" Type="http://schemas.openxmlformats.org/officeDocument/2006/relationships/image" Target="media/image29.jpeg"/><Relationship Id="rId48" Type="http://schemas.microsoft.com/office/2007/relationships/hdphoto" Target="media/hdphoto2.wdp"/><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Documents\BFPE_AVdual_Beratung\00_Formales\Vorlagen\Formatvorlage%20Mantelbogen%20Lern(feld)projekt%20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35157-286E-46BA-93F1-011924096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Mantelbogen Lern(feld)projekt 2018</Template>
  <TotalTime>0</TotalTime>
  <Pages>57</Pages>
  <Words>6018</Words>
  <Characters>37915</Characters>
  <Application>Microsoft Office Word</Application>
  <DocSecurity>0</DocSecurity>
  <Lines>315</Lines>
  <Paragraphs>87</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43846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bernd</dc:creator>
  <cp:lastModifiedBy>Tina Sarhan</cp:lastModifiedBy>
  <cp:revision>10</cp:revision>
  <cp:lastPrinted>2019-11-22T12:11:00Z</cp:lastPrinted>
  <dcterms:created xsi:type="dcterms:W3CDTF">2020-01-24T08:24:00Z</dcterms:created>
  <dcterms:modified xsi:type="dcterms:W3CDTF">2020-06-25T14:34:00Z</dcterms:modified>
</cp:coreProperties>
</file>