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0C15A" w14:textId="77777777" w:rsidR="00044BAA" w:rsidRDefault="0009372E">
      <w:r w:rsidRPr="00C01433">
        <w:rPr>
          <w:noProof/>
          <w:lang w:eastAsia="de-DE"/>
        </w:rPr>
        <w:drawing>
          <wp:anchor distT="0" distB="0" distL="114300" distR="114300" simplePos="0" relativeHeight="251746816" behindDoc="0" locked="0" layoutInCell="1" allowOverlap="1" wp14:anchorId="2407D446" wp14:editId="20BFCF09">
            <wp:simplePos x="0" y="0"/>
            <wp:positionH relativeFrom="column">
              <wp:posOffset>5162550</wp:posOffset>
            </wp:positionH>
            <wp:positionV relativeFrom="paragraph">
              <wp:posOffset>1187450</wp:posOffset>
            </wp:positionV>
            <wp:extent cx="341630" cy="313055"/>
            <wp:effectExtent l="0" t="0" r="1270" b="0"/>
            <wp:wrapNone/>
            <wp:docPr id="931" name="Grafik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433">
        <w:rPr>
          <w:noProof/>
          <w:lang w:eastAsia="de-DE"/>
        </w:rPr>
        <w:drawing>
          <wp:anchor distT="0" distB="0" distL="114300" distR="114300" simplePos="0" relativeHeight="251753984" behindDoc="0" locked="0" layoutInCell="1" allowOverlap="1" wp14:anchorId="23AFDF93" wp14:editId="797660EF">
            <wp:simplePos x="0" y="0"/>
            <wp:positionH relativeFrom="column">
              <wp:posOffset>5505450</wp:posOffset>
            </wp:positionH>
            <wp:positionV relativeFrom="paragraph">
              <wp:posOffset>1187450</wp:posOffset>
            </wp:positionV>
            <wp:extent cx="341630" cy="313055"/>
            <wp:effectExtent l="0" t="0" r="1270" b="0"/>
            <wp:wrapNone/>
            <wp:docPr id="935" name="Grafik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433">
        <w:rPr>
          <w:noProof/>
          <w:lang w:eastAsia="de-DE"/>
        </w:rPr>
        <w:drawing>
          <wp:anchor distT="0" distB="0" distL="114300" distR="114300" simplePos="0" relativeHeight="251590144" behindDoc="0" locked="0" layoutInCell="1" allowOverlap="1" wp14:anchorId="5C8E6D7F" wp14:editId="4D71BAC4">
            <wp:simplePos x="0" y="0"/>
            <wp:positionH relativeFrom="column">
              <wp:posOffset>4819650</wp:posOffset>
            </wp:positionH>
            <wp:positionV relativeFrom="paragraph">
              <wp:posOffset>1184910</wp:posOffset>
            </wp:positionV>
            <wp:extent cx="341630" cy="313055"/>
            <wp:effectExtent l="0" t="0" r="1270" b="0"/>
            <wp:wrapNone/>
            <wp:docPr id="930" name="Grafik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280B16" w:rsidRPr="00453EC1" w14:paraId="41571FBD" w14:textId="77777777" w:rsidTr="00F21288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6641DB" w14:textId="77777777" w:rsidR="00280B16" w:rsidRPr="00453EC1" w:rsidRDefault="00280B16" w:rsidP="00F21288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16F95630" w14:textId="77777777" w:rsidR="00280B16" w:rsidRPr="00453EC1" w:rsidRDefault="00853367" w:rsidP="00F21288">
            <w:pPr>
              <w:rPr>
                <w:b/>
              </w:rPr>
            </w:pPr>
            <w:r>
              <w:rPr>
                <w:b/>
              </w:rPr>
              <w:t>Qualitäts-Check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6C2AED" w14:textId="77777777" w:rsidR="00280B16" w:rsidRPr="00453EC1" w:rsidRDefault="00280B16" w:rsidP="00F21288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EB7CED8" w14:textId="77777777" w:rsidR="00280B16" w:rsidRPr="00453EC1" w:rsidRDefault="00280B16" w:rsidP="00F21288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Holztechnik</w:t>
            </w:r>
            <w:proofErr w:type="spellEnd"/>
          </w:p>
          <w:p w14:paraId="5C86FAFA" w14:textId="77777777" w:rsidR="00280B16" w:rsidRPr="00453EC1" w:rsidRDefault="00280B16" w:rsidP="00F21288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</w:t>
            </w:r>
            <w:r w:rsidR="009C2AEF">
              <w:rPr>
                <w:rFonts w:eastAsia="Times New Roman"/>
                <w:b/>
                <w:lang w:val="en-GB"/>
              </w:rPr>
              <w:t>02.</w:t>
            </w:r>
            <w:r w:rsidR="00992D46">
              <w:rPr>
                <w:rFonts w:eastAsia="Times New Roman"/>
                <w:b/>
                <w:lang w:val="en-GB"/>
              </w:rPr>
              <w:t>0</w:t>
            </w:r>
            <w:r w:rsidR="00DD26E4">
              <w:rPr>
                <w:rFonts w:eastAsia="Times New Roman"/>
                <w:b/>
                <w:lang w:val="en-GB"/>
              </w:rPr>
              <w:t>4</w:t>
            </w:r>
          </w:p>
        </w:tc>
      </w:tr>
      <w:tr w:rsidR="00280B16" w:rsidRPr="00453EC1" w14:paraId="0EA9F5CF" w14:textId="77777777" w:rsidTr="00F21288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4669641C" w14:textId="77777777" w:rsidR="00DD26E4" w:rsidRPr="00453EC1" w:rsidRDefault="00DD26E4" w:rsidP="00DD26E4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543266D4" w14:textId="77777777" w:rsidR="00DD26E4" w:rsidRDefault="00DD26E4" w:rsidP="00DD26E4">
            <w:pPr>
              <w:pStyle w:val="Kopf8ptafz"/>
            </w:pPr>
            <w:r>
              <w:t>Ich kann mein Werkstück auf Maßhaltigkeit prüfen.</w:t>
            </w:r>
          </w:p>
          <w:p w14:paraId="2C9FB8FF" w14:textId="77777777" w:rsidR="00DD26E4" w:rsidRDefault="00DD26E4" w:rsidP="00DD26E4">
            <w:pPr>
              <w:pStyle w:val="Kopf8ptafz"/>
            </w:pPr>
            <w:r>
              <w:t>Ich kann die Oberflächenqualität vergleichen und einstufen.</w:t>
            </w:r>
          </w:p>
          <w:p w14:paraId="0688CA49" w14:textId="77777777" w:rsidR="00DD26E4" w:rsidRDefault="00DD26E4" w:rsidP="00DD26E4">
            <w:pPr>
              <w:pStyle w:val="Kopf8ptafz"/>
            </w:pPr>
            <w:r>
              <w:t>Ich kann mein Werkstück auf Funktionalität überprüfen.</w:t>
            </w:r>
          </w:p>
          <w:p w14:paraId="48C4F61C" w14:textId="77777777" w:rsidR="00280B16" w:rsidRPr="00A402FC" w:rsidRDefault="00DD26E4" w:rsidP="00DD26E4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>Ich kann Verbesserungsvorschläge ableiten.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72274BA" w14:textId="77777777" w:rsidR="00280B16" w:rsidRPr="00453EC1" w:rsidRDefault="00280B16" w:rsidP="00F21288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280B16" w:rsidRPr="00453EC1" w14:paraId="58B02698" w14:textId="77777777" w:rsidTr="00F21288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0FE4D445" w14:textId="77777777" w:rsidR="00280B16" w:rsidRPr="00453EC1" w:rsidRDefault="00280B16" w:rsidP="00821A9F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proofErr w:type="spellStart"/>
                  <w:r w:rsidRPr="00453EC1"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280B16" w:rsidRPr="00453EC1" w14:paraId="49CC5DEA" w14:textId="77777777" w:rsidTr="00F21288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78C572A7" w14:textId="77777777" w:rsidR="00280B16" w:rsidRPr="00453EC1" w:rsidRDefault="00280B16" w:rsidP="00821A9F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453EC1">
                    <w:rPr>
                      <w:b/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280B16" w:rsidRPr="00453EC1" w14:paraId="4C7DE85E" w14:textId="77777777" w:rsidTr="00F21288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403BAD8E" w14:textId="77777777" w:rsidR="00280B16" w:rsidRPr="00453EC1" w:rsidRDefault="00280B16" w:rsidP="00821A9F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proofErr w:type="spellStart"/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15483871" w14:textId="77777777" w:rsidR="00280B16" w:rsidRPr="00453EC1" w:rsidRDefault="00280B16" w:rsidP="00F21288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2947C6DD" w14:textId="77777777" w:rsidR="0009372E" w:rsidRPr="00C01433" w:rsidRDefault="0009372E" w:rsidP="0009372E">
      <w:pPr>
        <w:pStyle w:val="Autoren"/>
        <w:framePr w:h="1966" w:hRule="exact" w:wrap="around" w:x="8638" w:y="463"/>
        <w:shd w:val="clear" w:color="auto" w:fill="D9D9D9" w:themeFill="background1" w:themeFillShade="D9"/>
        <w:jc w:val="left"/>
        <w:rPr>
          <w:noProof/>
        </w:rPr>
      </w:pPr>
      <w:r w:rsidRPr="00C01433">
        <w:rPr>
          <w:noProof/>
        </w:rPr>
        <w:t>Ein LernTHEMA ist eine komplexe und umfangreiche Aufgabe.</w:t>
      </w:r>
    </w:p>
    <w:p w14:paraId="41A4DCC2" w14:textId="77777777" w:rsidR="0009372E" w:rsidRPr="00C01433" w:rsidRDefault="0009372E" w:rsidP="0009372E">
      <w:pPr>
        <w:pStyle w:val="Autoren"/>
        <w:framePr w:h="1966" w:hRule="exact" w:wrap="around" w:x="8638" w:y="463"/>
        <w:shd w:val="clear" w:color="auto" w:fill="D9D9D9" w:themeFill="background1" w:themeFillShade="D9"/>
        <w:jc w:val="left"/>
      </w:pPr>
      <w:r w:rsidRPr="00C01433">
        <w:t xml:space="preserve">Falls es Ihnen zu viel auf einmal ist, machen Sie doch die </w:t>
      </w:r>
      <w:proofErr w:type="spellStart"/>
      <w:r w:rsidRPr="00C01433">
        <w:t>LernSCHRITTE</w:t>
      </w:r>
      <w:proofErr w:type="spellEnd"/>
      <w:r w:rsidRPr="00C01433">
        <w:t xml:space="preserve"> zum Thema.</w:t>
      </w:r>
    </w:p>
    <w:p w14:paraId="6CB5DB76" w14:textId="77777777" w:rsidR="0009372E" w:rsidRPr="00C01433" w:rsidRDefault="0009372E" w:rsidP="0009372E">
      <w:pPr>
        <w:pStyle w:val="Autoren"/>
        <w:framePr w:h="1966" w:hRule="exact" w:wrap="around" w:x="8638" w:y="463"/>
        <w:shd w:val="clear" w:color="auto" w:fill="D9D9D9" w:themeFill="background1" w:themeFillShade="D9"/>
        <w:jc w:val="left"/>
      </w:pPr>
      <w:r w:rsidRPr="00C01433">
        <w:t>Am Ende führen sie zum gleichen Ergebnis!</w:t>
      </w:r>
    </w:p>
    <w:p w14:paraId="17B127AB" w14:textId="77777777" w:rsidR="00BB7C2D" w:rsidRDefault="0015645B" w:rsidP="00BB7C2D">
      <w:pPr>
        <w:pStyle w:val="berschrift1"/>
      </w:pPr>
      <w:r>
        <w:t>Qualitäts-Check</w:t>
      </w:r>
    </w:p>
    <w:p w14:paraId="024B90E2" w14:textId="77777777" w:rsidR="00DA1A96" w:rsidRPr="00C01433" w:rsidRDefault="00DA1A96" w:rsidP="00BB7C2D">
      <w:pPr>
        <w:jc w:val="both"/>
      </w:pPr>
      <w:r w:rsidRPr="00C01433">
        <w:rPr>
          <w:sz w:val="24"/>
        </w:rPr>
        <w:t xml:space="preserve">Lesen Sie die Aufgaben und </w:t>
      </w:r>
    </w:p>
    <w:p w14:paraId="2801E5B3" w14:textId="77777777" w:rsidR="00DA1A96" w:rsidRPr="00C01433" w:rsidRDefault="00DA1A96" w:rsidP="00DA1A96">
      <w:pPr>
        <w:pStyle w:val="Textkrper"/>
        <w:rPr>
          <w:sz w:val="24"/>
        </w:rPr>
      </w:pPr>
      <w:r w:rsidRPr="00C01433">
        <w:rPr>
          <w:sz w:val="24"/>
        </w:rPr>
        <w:t xml:space="preserve">machen Sie sich einen </w:t>
      </w:r>
      <w:r w:rsidRPr="00C01433">
        <w:rPr>
          <w:b/>
          <w:sz w:val="24"/>
        </w:rPr>
        <w:t>Zeitplan</w:t>
      </w:r>
      <w:r w:rsidRPr="00C01433">
        <w:rPr>
          <w:sz w:val="24"/>
        </w:rPr>
        <w:t>!</w:t>
      </w:r>
      <w:r w:rsidR="00BB7C2D" w:rsidRPr="00C01433">
        <w:rPr>
          <w:sz w:val="24"/>
        </w:rPr>
        <w:t xml:space="preserve"> </w:t>
      </w:r>
    </w:p>
    <w:p w14:paraId="6BD5D553" w14:textId="77777777" w:rsidR="00BB7C2D" w:rsidRPr="00C01433" w:rsidRDefault="00BB7C2D" w:rsidP="00DA1A96">
      <w:pPr>
        <w:pStyle w:val="Textkrper"/>
        <w:rPr>
          <w:sz w:val="24"/>
        </w:rPr>
      </w:pPr>
    </w:p>
    <w:p w14:paraId="0565C512" w14:textId="77777777" w:rsidR="00BB7C2D" w:rsidRPr="00C01433" w:rsidRDefault="00BB7C2D" w:rsidP="00DA1A96">
      <w:pPr>
        <w:pStyle w:val="Textkrper"/>
        <w:rPr>
          <w:sz w:val="24"/>
        </w:rPr>
      </w:pPr>
      <w:r w:rsidRPr="00C01433">
        <w:rPr>
          <w:sz w:val="24"/>
        </w:rPr>
        <w:t>Erst wenn Sie einen Zeitplan haben, bearbeiten Sie die Aufgaben!</w:t>
      </w:r>
    </w:p>
    <w:p w14:paraId="2C45F704" w14:textId="77777777" w:rsidR="00DA1A96" w:rsidRDefault="00DD26E4" w:rsidP="00DA1A96">
      <w:pPr>
        <w:pStyle w:val="Textkrper"/>
        <w:rPr>
          <w:i/>
          <w:sz w:val="24"/>
        </w:rPr>
      </w:pPr>
      <w:r w:rsidRPr="00BB7C2D">
        <w:rPr>
          <w:i/>
          <w:noProof/>
          <w:sz w:val="24"/>
        </w:rPr>
        <w:drawing>
          <wp:anchor distT="0" distB="0" distL="114300" distR="114300" simplePos="0" relativeHeight="251574784" behindDoc="0" locked="0" layoutInCell="1" allowOverlap="1" wp14:anchorId="55EFA0B3" wp14:editId="1F16DA7B">
            <wp:simplePos x="0" y="0"/>
            <wp:positionH relativeFrom="margin">
              <wp:posOffset>769142</wp:posOffset>
            </wp:positionH>
            <wp:positionV relativeFrom="paragraph">
              <wp:posOffset>5242</wp:posOffset>
            </wp:positionV>
            <wp:extent cx="914400" cy="914400"/>
            <wp:effectExtent l="0" t="0" r="0" b="0"/>
            <wp:wrapNone/>
            <wp:docPr id="511" name="Grafik 511" descr="Pfeil mit einer Linie: Kurve im Uhrzeigers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?provider=MicrosoftIcon&amp;fileName=LineCurveClockwise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22621" w14:textId="77777777" w:rsidR="00DD26E4" w:rsidRDefault="00DD26E4" w:rsidP="00DA1A96">
      <w:pPr>
        <w:pStyle w:val="Textkrper"/>
        <w:rPr>
          <w:sz w:val="24"/>
        </w:rPr>
      </w:pPr>
    </w:p>
    <w:p w14:paraId="201D7304" w14:textId="77777777" w:rsidR="00DD26E4" w:rsidRDefault="00DD26E4" w:rsidP="00DA1A96">
      <w:pPr>
        <w:pStyle w:val="Textkrper"/>
        <w:rPr>
          <w:sz w:val="24"/>
        </w:rPr>
      </w:pPr>
    </w:p>
    <w:p w14:paraId="24D22EAE" w14:textId="77777777" w:rsidR="00DD26E4" w:rsidRDefault="00DD26E4" w:rsidP="00DA1A96">
      <w:pPr>
        <w:pStyle w:val="Textkrper"/>
        <w:rPr>
          <w:sz w:val="24"/>
        </w:rPr>
      </w:pPr>
    </w:p>
    <w:p w14:paraId="2E5594F7" w14:textId="77777777" w:rsidR="00DA1A96" w:rsidRPr="00DA1A96" w:rsidRDefault="00BB7C2D" w:rsidP="00DA1A96">
      <w:pPr>
        <w:pStyle w:val="Textkrper"/>
        <w:rPr>
          <w:sz w:val="24"/>
        </w:rPr>
      </w:pPr>
      <w:r w:rsidRPr="00AA18D1">
        <w:rPr>
          <w:noProof/>
        </w:rPr>
        <w:drawing>
          <wp:anchor distT="0" distB="0" distL="114300" distR="114300" simplePos="0" relativeHeight="251576832" behindDoc="1" locked="0" layoutInCell="1" allowOverlap="1" wp14:anchorId="1F38E8C1" wp14:editId="4AC85C07">
            <wp:simplePos x="0" y="0"/>
            <wp:positionH relativeFrom="column">
              <wp:posOffset>4719955</wp:posOffset>
            </wp:positionH>
            <wp:positionV relativeFrom="paragraph">
              <wp:posOffset>2981325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7"/>
        <w:tblW w:w="7371" w:type="dxa"/>
        <w:tblInd w:w="0" w:type="dxa"/>
        <w:tblLook w:val="04A0" w:firstRow="1" w:lastRow="0" w:firstColumn="1" w:lastColumn="0" w:noHBand="0" w:noVBand="1"/>
      </w:tblPr>
      <w:tblGrid>
        <w:gridCol w:w="1493"/>
        <w:gridCol w:w="935"/>
        <w:gridCol w:w="4943"/>
      </w:tblGrid>
      <w:tr w:rsidR="00DA1A96" w:rsidRPr="00DE4890" w14:paraId="2ADA7DF1" w14:textId="77777777" w:rsidTr="00D3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470" w:type="dxa"/>
          </w:tcPr>
          <w:p w14:paraId="244093B6" w14:textId="77777777" w:rsidR="00DA1A96" w:rsidRPr="00DE4890" w:rsidRDefault="00A31B39" w:rsidP="005C2E67">
            <w:pPr>
              <w:pStyle w:val="TabelleKopfmitte"/>
            </w:pPr>
            <w:r>
              <w:t>Arbeitsweise</w:t>
            </w:r>
          </w:p>
        </w:tc>
        <w:tc>
          <w:tcPr>
            <w:tcW w:w="940" w:type="dxa"/>
          </w:tcPr>
          <w:p w14:paraId="5C6F67A3" w14:textId="77777777" w:rsidR="00DA1A96" w:rsidRPr="00DE4890" w:rsidRDefault="00DA1A96" w:rsidP="005C2E67">
            <w:pPr>
              <w:pStyle w:val="TabelleKopfmitte"/>
            </w:pPr>
            <w:r>
              <w:t>Zeit</w:t>
            </w:r>
          </w:p>
        </w:tc>
        <w:tc>
          <w:tcPr>
            <w:tcW w:w="4961" w:type="dxa"/>
          </w:tcPr>
          <w:p w14:paraId="38E7ACBC" w14:textId="77777777" w:rsidR="00DA1A96" w:rsidRPr="00DE4890" w:rsidRDefault="00DA1A96" w:rsidP="005C2E67">
            <w:pPr>
              <w:pStyle w:val="TabelleKopfmitte"/>
            </w:pPr>
            <w:r>
              <w:t>Aufgabe</w:t>
            </w:r>
          </w:p>
        </w:tc>
      </w:tr>
      <w:tr w:rsidR="00DA1A96" w:rsidRPr="00DE4890" w14:paraId="31C5859C" w14:textId="77777777" w:rsidTr="00D3185D">
        <w:trPr>
          <w:trHeight w:val="1090"/>
        </w:trPr>
        <w:tc>
          <w:tcPr>
            <w:tcW w:w="1470" w:type="dxa"/>
            <w:vAlign w:val="center"/>
          </w:tcPr>
          <w:p w14:paraId="1B1E51A2" w14:textId="77777777" w:rsidR="00DA1A96" w:rsidRPr="00F0156F" w:rsidRDefault="00DA1A96" w:rsidP="00D3185D">
            <w:pPr>
              <w:pStyle w:val="Textkrpermitte"/>
            </w:pPr>
            <w:r w:rsidRPr="00767487">
              <w:rPr>
                <w:noProof/>
              </w:rPr>
              <w:drawing>
                <wp:inline distT="0" distB="0" distL="0" distR="0" wp14:anchorId="460BDAF1" wp14:editId="037F4CFE">
                  <wp:extent cx="658495" cy="323850"/>
                  <wp:effectExtent l="0" t="0" r="8255" b="0"/>
                  <wp:docPr id="12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752E6779" w14:textId="77777777" w:rsidR="00DA1A96" w:rsidRPr="00DE4890" w:rsidRDefault="00DA1A96" w:rsidP="005C2E67">
            <w:pPr>
              <w:pStyle w:val="Textkrper"/>
              <w:jc w:val="center"/>
            </w:pPr>
          </w:p>
        </w:tc>
        <w:tc>
          <w:tcPr>
            <w:tcW w:w="4961" w:type="dxa"/>
          </w:tcPr>
          <w:p w14:paraId="104492EF" w14:textId="77777777" w:rsidR="00DA1A96" w:rsidRPr="0063424A" w:rsidRDefault="0063424A" w:rsidP="0063424A">
            <w:pPr>
              <w:pStyle w:val="Textkrper"/>
              <w:spacing w:before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Suchen Sie </w:t>
            </w:r>
            <w:r w:rsidR="004218B5">
              <w:rPr>
                <w:noProof/>
              </w:rPr>
              <w:t>sich</w:t>
            </w:r>
            <w:r w:rsidR="00495D5A">
              <w:rPr>
                <w:noProof/>
              </w:rPr>
              <w:t xml:space="preserve"> eine Lernpartnerin oder</w:t>
            </w:r>
            <w:r>
              <w:rPr>
                <w:noProof/>
              </w:rPr>
              <w:t xml:space="preserve"> einen Lernpartner, mit dem Sie den Qualitätscheck Ihres Werkstücks durchführen wollen. Beide müssen mit der Produktion fertig sein!</w:t>
            </w:r>
          </w:p>
        </w:tc>
      </w:tr>
      <w:tr w:rsidR="0063424A" w:rsidRPr="00DE4890" w14:paraId="29CB8900" w14:textId="77777777" w:rsidTr="00D3185D">
        <w:trPr>
          <w:trHeight w:val="1090"/>
        </w:trPr>
        <w:tc>
          <w:tcPr>
            <w:tcW w:w="1470" w:type="dxa"/>
            <w:vAlign w:val="center"/>
          </w:tcPr>
          <w:p w14:paraId="01A380A7" w14:textId="77777777" w:rsidR="0063424A" w:rsidRPr="00767487" w:rsidRDefault="0063424A" w:rsidP="00D3185D">
            <w:pPr>
              <w:pStyle w:val="Textkrpermitte"/>
              <w:rPr>
                <w:noProof/>
              </w:rPr>
            </w:pPr>
            <w:r w:rsidRPr="00767487">
              <w:rPr>
                <w:noProof/>
              </w:rPr>
              <w:drawing>
                <wp:inline distT="0" distB="0" distL="0" distR="0" wp14:anchorId="24E3FD9B" wp14:editId="45B95496">
                  <wp:extent cx="658495" cy="323850"/>
                  <wp:effectExtent l="0" t="0" r="8255" b="0"/>
                  <wp:docPr id="1942" name="Grafi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788B2503" w14:textId="77777777" w:rsidR="0063424A" w:rsidRPr="00DE4890" w:rsidRDefault="0063424A" w:rsidP="005C2E67">
            <w:pPr>
              <w:pStyle w:val="Textkrper"/>
              <w:jc w:val="center"/>
            </w:pPr>
          </w:p>
        </w:tc>
        <w:tc>
          <w:tcPr>
            <w:tcW w:w="4961" w:type="dxa"/>
          </w:tcPr>
          <w:p w14:paraId="0D17D396" w14:textId="77777777" w:rsidR="0063424A" w:rsidRDefault="0063424A" w:rsidP="0063424A">
            <w:pPr>
              <w:pStyle w:val="Textkrper"/>
              <w:spacing w:before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Erstellen Sie sich gegenseitig Prüfberichte für </w:t>
            </w:r>
          </w:p>
          <w:p w14:paraId="661CEB4B" w14:textId="77777777" w:rsidR="0063424A" w:rsidRDefault="0063424A" w:rsidP="00327DFE">
            <w:pPr>
              <w:pStyle w:val="Textkrper"/>
              <w:numPr>
                <w:ilvl w:val="0"/>
                <w:numId w:val="20"/>
              </w:numPr>
              <w:spacing w:before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>Oberflächengüte</w:t>
            </w:r>
          </w:p>
          <w:p w14:paraId="7E7B9939" w14:textId="77777777" w:rsidR="0063424A" w:rsidRDefault="0063424A" w:rsidP="00327DFE">
            <w:pPr>
              <w:pStyle w:val="Textkrper"/>
              <w:numPr>
                <w:ilvl w:val="0"/>
                <w:numId w:val="20"/>
              </w:numPr>
              <w:spacing w:before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>Maß</w:t>
            </w:r>
            <w:r w:rsidR="006E1087">
              <w:rPr>
                <w:noProof/>
              </w:rPr>
              <w:t>genau</w:t>
            </w:r>
            <w:r>
              <w:rPr>
                <w:noProof/>
              </w:rPr>
              <w:t>igkeit</w:t>
            </w:r>
          </w:p>
          <w:p w14:paraId="66B21F02" w14:textId="77777777" w:rsidR="0063424A" w:rsidRDefault="0063424A" w:rsidP="00327DFE">
            <w:pPr>
              <w:pStyle w:val="Textkrper"/>
              <w:numPr>
                <w:ilvl w:val="0"/>
                <w:numId w:val="20"/>
              </w:numPr>
              <w:spacing w:before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>Funktionalität</w:t>
            </w:r>
          </w:p>
          <w:p w14:paraId="5A5C80F1" w14:textId="77777777" w:rsidR="00DD26E4" w:rsidRDefault="00DD26E4" w:rsidP="00327DFE">
            <w:pPr>
              <w:pStyle w:val="Textkrper"/>
              <w:numPr>
                <w:ilvl w:val="0"/>
                <w:numId w:val="20"/>
              </w:numPr>
              <w:spacing w:before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>…</w:t>
            </w:r>
          </w:p>
        </w:tc>
      </w:tr>
      <w:tr w:rsidR="00DA1A96" w:rsidRPr="00DE4890" w14:paraId="7C663EC3" w14:textId="77777777" w:rsidTr="00D3185D">
        <w:trPr>
          <w:trHeight w:val="624"/>
        </w:trPr>
        <w:tc>
          <w:tcPr>
            <w:tcW w:w="1470" w:type="dxa"/>
            <w:vAlign w:val="center"/>
          </w:tcPr>
          <w:p w14:paraId="00538A9D" w14:textId="77777777" w:rsidR="00DA1A96" w:rsidRPr="00F0156F" w:rsidRDefault="00DA1A96" w:rsidP="00D3185D">
            <w:pPr>
              <w:pStyle w:val="Textkrpermitte"/>
            </w:pPr>
            <w:r w:rsidRPr="00FC0F56">
              <w:rPr>
                <w:noProof/>
              </w:rPr>
              <w:drawing>
                <wp:inline distT="0" distB="0" distL="0" distR="0" wp14:anchorId="5CC579ED" wp14:editId="71EECDB0">
                  <wp:extent cx="302701" cy="324000"/>
                  <wp:effectExtent l="0" t="0" r="2540" b="0"/>
                  <wp:docPr id="1314" name="Grafi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1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1FF952B3" w14:textId="77777777" w:rsidR="00DA1A96" w:rsidRPr="00DE4890" w:rsidRDefault="00DA1A96" w:rsidP="005C2E67">
            <w:pPr>
              <w:pStyle w:val="Textkrper"/>
              <w:jc w:val="center"/>
            </w:pPr>
          </w:p>
        </w:tc>
        <w:tc>
          <w:tcPr>
            <w:tcW w:w="4961" w:type="dxa"/>
          </w:tcPr>
          <w:p w14:paraId="3AE65035" w14:textId="77777777" w:rsidR="00DA1A96" w:rsidRDefault="0063424A" w:rsidP="0063424A">
            <w:pPr>
              <w:pStyle w:val="Textkrper"/>
              <w:spacing w:before="120" w:after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Nehmen Sie Ihre Prüfberichte zur Hand und </w:t>
            </w:r>
            <w:r w:rsidR="00641EAE">
              <w:rPr>
                <w:noProof/>
              </w:rPr>
              <w:t>leiten Sie Verbesserungsvorschläge für das nächste Werkstück ab.</w:t>
            </w:r>
          </w:p>
          <w:p w14:paraId="309FC571" w14:textId="77777777" w:rsidR="00641EAE" w:rsidRPr="00DA1A96" w:rsidRDefault="00641EAE" w:rsidP="0063424A">
            <w:pPr>
              <w:pStyle w:val="Textkrper"/>
              <w:spacing w:before="120" w:after="120" w:line="276" w:lineRule="auto"/>
              <w:jc w:val="left"/>
              <w:rPr>
                <w:noProof/>
              </w:rPr>
            </w:pPr>
            <w:r>
              <w:rPr>
                <w:noProof/>
              </w:rPr>
              <w:t>Nenne</w:t>
            </w:r>
            <w:r w:rsidR="00704B3C">
              <w:rPr>
                <w:noProof/>
              </w:rPr>
              <w:t>n</w:t>
            </w:r>
            <w:r>
              <w:rPr>
                <w:noProof/>
              </w:rPr>
              <w:t xml:space="preserve"> Sie fachliche und überfachliche Vorschläge!</w:t>
            </w:r>
          </w:p>
        </w:tc>
      </w:tr>
      <w:tr w:rsidR="00DA1A96" w:rsidRPr="00DE4890" w14:paraId="3CC46AD8" w14:textId="77777777" w:rsidTr="00D3185D">
        <w:trPr>
          <w:trHeight w:val="624"/>
        </w:trPr>
        <w:tc>
          <w:tcPr>
            <w:tcW w:w="1470" w:type="dxa"/>
            <w:vAlign w:val="center"/>
          </w:tcPr>
          <w:p w14:paraId="7982C050" w14:textId="77777777" w:rsidR="00DA1A96" w:rsidRPr="005416FC" w:rsidRDefault="00DA1A96" w:rsidP="00D3185D">
            <w:pPr>
              <w:pStyle w:val="Textkrpermitte"/>
              <w:rPr>
                <w:noProof/>
              </w:rPr>
            </w:pPr>
            <w:r w:rsidRPr="00DA1A96">
              <w:rPr>
                <w:noProof/>
              </w:rPr>
              <w:drawing>
                <wp:inline distT="0" distB="0" distL="0" distR="0" wp14:anchorId="12DD4842" wp14:editId="7155D8EA">
                  <wp:extent cx="314325" cy="314325"/>
                  <wp:effectExtent l="0" t="0" r="9525" b="9525"/>
                  <wp:docPr id="1875" name="Grafik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2818B879" w14:textId="77777777" w:rsidR="00DA1A96" w:rsidRPr="00DE4890" w:rsidRDefault="00DA1A96" w:rsidP="005C2E67">
            <w:pPr>
              <w:pStyle w:val="Textkrper"/>
              <w:jc w:val="center"/>
            </w:pPr>
          </w:p>
        </w:tc>
        <w:tc>
          <w:tcPr>
            <w:tcW w:w="4961" w:type="dxa"/>
          </w:tcPr>
          <w:p w14:paraId="5769B3BA" w14:textId="77777777" w:rsidR="00DA1A96" w:rsidRPr="00BB7C2D" w:rsidRDefault="00DA1A96" w:rsidP="00BB7C2D">
            <w:pPr>
              <w:pStyle w:val="Textkrper"/>
              <w:spacing w:before="120" w:after="120" w:line="276" w:lineRule="auto"/>
              <w:rPr>
                <w:noProof/>
              </w:rPr>
            </w:pPr>
            <w:r w:rsidRPr="00BB7C2D">
              <w:rPr>
                <w:noProof/>
              </w:rPr>
              <w:t xml:space="preserve">Alles </w:t>
            </w:r>
            <w:r w:rsidR="00AE5DD8">
              <w:rPr>
                <w:noProof/>
              </w:rPr>
              <w:t>e</w:t>
            </w:r>
            <w:r w:rsidRPr="00BB7C2D">
              <w:rPr>
                <w:noProof/>
              </w:rPr>
              <w:t xml:space="preserve">rledigt? </w:t>
            </w:r>
            <w:r w:rsidR="00BB7C2D" w:rsidRPr="00BB7C2D">
              <w:rPr>
                <w:noProof/>
              </w:rPr>
              <w:t>Schrift OK?</w:t>
            </w:r>
          </w:p>
          <w:p w14:paraId="0D20C223" w14:textId="77777777" w:rsidR="00BB7C2D" w:rsidRDefault="00BB7C2D" w:rsidP="00F641F2">
            <w:pPr>
              <w:pStyle w:val="Textkrper"/>
              <w:spacing w:before="120" w:after="120" w:line="276" w:lineRule="auto"/>
              <w:jc w:val="left"/>
            </w:pPr>
            <w:r w:rsidRPr="00BB7C2D">
              <w:rPr>
                <w:noProof/>
              </w:rPr>
              <w:sym w:font="Wingdings" w:char="F0E0"/>
            </w:r>
            <w:r w:rsidRPr="00BB7C2D">
              <w:rPr>
                <w:noProof/>
              </w:rPr>
              <w:t xml:space="preserve"> dann legen Sie </w:t>
            </w:r>
            <w:r w:rsidR="00641EAE">
              <w:rPr>
                <w:noProof/>
              </w:rPr>
              <w:t>alle drei</w:t>
            </w:r>
            <w:r w:rsidRPr="00BB7C2D">
              <w:rPr>
                <w:noProof/>
              </w:rPr>
              <w:t xml:space="preserve"> </w:t>
            </w:r>
            <w:r w:rsidR="00641EAE">
              <w:rPr>
                <w:noProof/>
              </w:rPr>
              <w:t>Prüfberichte</w:t>
            </w:r>
            <w:r w:rsidRPr="00BB7C2D">
              <w:rPr>
                <w:noProof/>
              </w:rPr>
              <w:t xml:space="preserve"> </w:t>
            </w:r>
            <w:r w:rsidR="00641EAE">
              <w:rPr>
                <w:noProof/>
              </w:rPr>
              <w:t xml:space="preserve">und Ihre Verbesserungsempfehlungen </w:t>
            </w:r>
            <w:r w:rsidRPr="00BB7C2D">
              <w:rPr>
                <w:noProof/>
              </w:rPr>
              <w:t>in die Wochenplanmappe von dieser Woche</w:t>
            </w:r>
            <w:r>
              <w:t>.</w:t>
            </w:r>
          </w:p>
        </w:tc>
      </w:tr>
    </w:tbl>
    <w:p w14:paraId="5643A7CD" w14:textId="77777777" w:rsidR="00BB7C2D" w:rsidRDefault="00BB7C2D">
      <w:pPr>
        <w:spacing w:line="240" w:lineRule="exact"/>
      </w:pPr>
      <w:r>
        <w:br w:type="page"/>
      </w:r>
    </w:p>
    <w:p w14:paraId="7C893A50" w14:textId="77777777" w:rsidR="00BB7C2D" w:rsidRDefault="00BB7C2D" w:rsidP="00BB7C2D">
      <w:pPr>
        <w:pStyle w:val="berschrift2"/>
        <w:spacing w:before="360"/>
      </w:pPr>
      <w:r>
        <w:lastRenderedPageBreak/>
        <w:t>Reflexion der Aufgabe</w:t>
      </w:r>
    </w:p>
    <w:p w14:paraId="378EFCE9" w14:textId="77777777" w:rsidR="00BB7C2D" w:rsidRDefault="00D3185D" w:rsidP="00BB7C2D">
      <w:pPr>
        <w:pStyle w:val="Textkrper"/>
        <w:spacing w:line="312" w:lineRule="auto"/>
        <w:rPr>
          <w:sz w:val="22"/>
        </w:rPr>
      </w:pPr>
      <w:r w:rsidRPr="00AA18D1">
        <w:rPr>
          <w:noProof/>
        </w:rPr>
        <w:drawing>
          <wp:anchor distT="0" distB="0" distL="114300" distR="114300" simplePos="0" relativeHeight="251755008" behindDoc="1" locked="0" layoutInCell="1" allowOverlap="1" wp14:anchorId="33AB0AEA" wp14:editId="056F6C24">
            <wp:simplePos x="0" y="0"/>
            <wp:positionH relativeFrom="column">
              <wp:posOffset>4772025</wp:posOffset>
            </wp:positionH>
            <wp:positionV relativeFrom="paragraph">
              <wp:posOffset>94615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72" name="Grafik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C2D">
        <w:rPr>
          <w:sz w:val="22"/>
        </w:rPr>
        <w:t xml:space="preserve">Sie haben </w:t>
      </w:r>
      <w:r w:rsidR="00641EAE">
        <w:rPr>
          <w:sz w:val="22"/>
        </w:rPr>
        <w:t>Ihr Werkstück fertiggestellt und einer Kontrolle unterzogen.</w:t>
      </w:r>
      <w:r w:rsidRPr="00D3185D">
        <w:rPr>
          <w:noProof/>
        </w:rPr>
        <w:t xml:space="preserve"> 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7252"/>
      </w:tblGrid>
      <w:tr w:rsidR="00BB7C2D" w14:paraId="41CB25CB" w14:textId="77777777" w:rsidTr="00D3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52" w:type="dxa"/>
          </w:tcPr>
          <w:p w14:paraId="03893537" w14:textId="77777777" w:rsidR="00BB7C2D" w:rsidRPr="00D3185D" w:rsidRDefault="00BB7C2D" w:rsidP="005C2E67">
            <w:pPr>
              <w:pStyle w:val="Textkrper"/>
              <w:jc w:val="left"/>
              <w:rPr>
                <w:bCs/>
                <w:sz w:val="22"/>
              </w:rPr>
            </w:pPr>
            <w:r w:rsidRPr="00D3185D">
              <w:rPr>
                <w:sz w:val="22"/>
              </w:rPr>
              <w:t>Das habe ich Neues gelernt über</w:t>
            </w:r>
            <w:r w:rsidR="00641EAE" w:rsidRPr="00D3185D">
              <w:rPr>
                <w:sz w:val="22"/>
              </w:rPr>
              <w:t xml:space="preserve"> das</w:t>
            </w:r>
            <w:r w:rsidRPr="00D3185D">
              <w:rPr>
                <w:sz w:val="22"/>
              </w:rPr>
              <w:t xml:space="preserve"> </w:t>
            </w:r>
            <w:r w:rsidR="00641EAE" w:rsidRPr="00D3185D">
              <w:rPr>
                <w:sz w:val="22"/>
              </w:rPr>
              <w:t>Kontrollieren von Ergebnissen:</w:t>
            </w:r>
          </w:p>
        </w:tc>
      </w:tr>
      <w:tr w:rsidR="00BB7C2D" w14:paraId="246EA438" w14:textId="77777777" w:rsidTr="00D3185D">
        <w:trPr>
          <w:trHeight w:val="680"/>
        </w:trPr>
        <w:tc>
          <w:tcPr>
            <w:tcW w:w="7252" w:type="dxa"/>
          </w:tcPr>
          <w:p w14:paraId="2975BA09" w14:textId="77777777" w:rsidR="00BB7C2D" w:rsidRDefault="00BB7C2D" w:rsidP="005C2E67">
            <w:pPr>
              <w:pStyle w:val="Textkrper"/>
              <w:jc w:val="left"/>
            </w:pPr>
          </w:p>
        </w:tc>
      </w:tr>
    </w:tbl>
    <w:p w14:paraId="439EAD9E" w14:textId="77777777" w:rsidR="00BB7C2D" w:rsidRPr="00C6599F" w:rsidRDefault="00BB7C2D" w:rsidP="00BB7C2D">
      <w:pPr>
        <w:pStyle w:val="Textkrper"/>
        <w:spacing w:line="312" w:lineRule="auto"/>
        <w:rPr>
          <w:sz w:val="22"/>
        </w:rPr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3626"/>
        <w:gridCol w:w="3626"/>
      </w:tblGrid>
      <w:tr w:rsidR="00BB7C2D" w14:paraId="348B6C22" w14:textId="77777777" w:rsidTr="00D3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252" w:type="dxa"/>
            <w:gridSpan w:val="2"/>
          </w:tcPr>
          <w:p w14:paraId="397765DC" w14:textId="77777777" w:rsidR="00BB7C2D" w:rsidRPr="00D3185D" w:rsidRDefault="00641EAE" w:rsidP="005C2E67">
            <w:pPr>
              <w:pStyle w:val="Textkrper"/>
              <w:jc w:val="left"/>
              <w:rPr>
                <w:bCs/>
                <w:sz w:val="22"/>
              </w:rPr>
            </w:pPr>
            <w:r w:rsidRPr="00D3185D">
              <w:rPr>
                <w:sz w:val="22"/>
              </w:rPr>
              <w:t>Kann ich meine eigenen Verbesserungsvorschläge besser annehmen als die von anderen?</w:t>
            </w:r>
          </w:p>
        </w:tc>
      </w:tr>
      <w:tr w:rsidR="00BB7C2D" w14:paraId="61C1842C" w14:textId="77777777" w:rsidTr="00D3185D">
        <w:trPr>
          <w:trHeight w:val="680"/>
        </w:trPr>
        <w:tc>
          <w:tcPr>
            <w:tcW w:w="3626" w:type="dxa"/>
          </w:tcPr>
          <w:p w14:paraId="63C02B91" w14:textId="77777777" w:rsidR="00BB7C2D" w:rsidRDefault="00BB7C2D" w:rsidP="005C2E67">
            <w:pPr>
              <w:pStyle w:val="AufgabeKasten"/>
            </w:pPr>
            <w:r w:rsidRPr="005A394B">
              <w:t xml:space="preserve">ja </w:t>
            </w:r>
          </w:p>
        </w:tc>
        <w:tc>
          <w:tcPr>
            <w:tcW w:w="3626" w:type="dxa"/>
          </w:tcPr>
          <w:p w14:paraId="5E5443FF" w14:textId="77777777" w:rsidR="00BB7C2D" w:rsidRPr="005A394B" w:rsidRDefault="00BB7C2D" w:rsidP="005C2E67">
            <w:pPr>
              <w:pStyle w:val="AufgabeKasten"/>
              <w:rPr>
                <w:b/>
              </w:rPr>
            </w:pPr>
            <w:r w:rsidRPr="005A394B">
              <w:rPr>
                <w:b/>
              </w:rPr>
              <w:t>nein</w:t>
            </w:r>
          </w:p>
        </w:tc>
      </w:tr>
    </w:tbl>
    <w:p w14:paraId="57F87376" w14:textId="77777777" w:rsidR="00BB7C2D" w:rsidRPr="00A8051B" w:rsidRDefault="00BB7C2D" w:rsidP="00BB7C2D">
      <w:pPr>
        <w:pStyle w:val="berschrift2"/>
        <w:spacing w:before="360"/>
      </w:pPr>
      <w:r>
        <w:t>Was habe ich gelernt?</w:t>
      </w:r>
    </w:p>
    <w:tbl>
      <w:tblPr>
        <w:tblStyle w:val="Tabellenraster7"/>
        <w:tblW w:w="7316" w:type="dxa"/>
        <w:tblInd w:w="188" w:type="dxa"/>
        <w:tblLayout w:type="fixed"/>
        <w:tblLook w:val="04A0" w:firstRow="1" w:lastRow="0" w:firstColumn="1" w:lastColumn="0" w:noHBand="0" w:noVBand="1"/>
      </w:tblPr>
      <w:tblGrid>
        <w:gridCol w:w="5954"/>
        <w:gridCol w:w="454"/>
        <w:gridCol w:w="454"/>
        <w:gridCol w:w="454"/>
      </w:tblGrid>
      <w:tr w:rsidR="00BB7C2D" w14:paraId="687D2835" w14:textId="77777777" w:rsidTr="00D3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5954" w:type="dxa"/>
            <w:hideMark/>
          </w:tcPr>
          <w:p w14:paraId="717249C9" w14:textId="77777777" w:rsidR="00BB7C2D" w:rsidRPr="00D3185D" w:rsidRDefault="00BB7C2D" w:rsidP="005C2E67">
            <w:pPr>
              <w:pStyle w:val="AufgabeText"/>
              <w:ind w:left="0"/>
              <w:jc w:val="left"/>
              <w:rPr>
                <w:b w:val="0"/>
              </w:rPr>
            </w:pPr>
            <w:r w:rsidRPr="00D3185D">
              <w:rPr>
                <w:rStyle w:val="Fett"/>
                <w:b/>
              </w:rPr>
              <w:t>Reflexionsfragen</w:t>
            </w:r>
          </w:p>
        </w:tc>
        <w:tc>
          <w:tcPr>
            <w:tcW w:w="454" w:type="dxa"/>
            <w:textDirection w:val="btLr"/>
            <w:hideMark/>
          </w:tcPr>
          <w:p w14:paraId="48858EA4" w14:textId="77777777" w:rsidR="00BB7C2D" w:rsidRDefault="00BB7C2D" w:rsidP="005C2E67">
            <w:pPr>
              <w:pStyle w:val="AufgabeText"/>
              <w:ind w:left="113" w:right="113"/>
              <w:rPr>
                <w:b w:val="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996B85" wp14:editId="1E94608B">
                  <wp:extent cx="228600" cy="228600"/>
                  <wp:effectExtent l="0" t="0" r="0" b="0"/>
                  <wp:docPr id="21" name="Grafik 2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extDirection w:val="btLr"/>
            <w:hideMark/>
          </w:tcPr>
          <w:p w14:paraId="46BE15B3" w14:textId="77777777" w:rsidR="00BB7C2D" w:rsidRDefault="00BB7C2D" w:rsidP="005C2E67">
            <w:pPr>
              <w:pStyle w:val="AufgabeText"/>
              <w:ind w:left="113" w:right="113"/>
              <w:rPr>
                <w:b w:val="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C336EC9" wp14:editId="3D488891">
                  <wp:extent cx="228600" cy="228600"/>
                  <wp:effectExtent l="0" t="0" r="0" b="0"/>
                  <wp:docPr id="22" name="Grafik 22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extDirection w:val="btLr"/>
            <w:hideMark/>
          </w:tcPr>
          <w:p w14:paraId="055351FE" w14:textId="77777777" w:rsidR="00BB7C2D" w:rsidRDefault="00BB7C2D" w:rsidP="005C2E67">
            <w:pPr>
              <w:pStyle w:val="AufgabeText"/>
              <w:ind w:left="113" w:right="113"/>
              <w:rPr>
                <w:b w:val="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D13D2EB" wp14:editId="22ABF4E0">
                  <wp:extent cx="228600" cy="228600"/>
                  <wp:effectExtent l="0" t="0" r="0" b="0"/>
                  <wp:docPr id="23" name="Grafik 23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C2D" w14:paraId="2E054B6C" w14:textId="77777777" w:rsidTr="00D3185D">
        <w:trPr>
          <w:trHeight w:val="397"/>
        </w:trPr>
        <w:tc>
          <w:tcPr>
            <w:tcW w:w="5954" w:type="dxa"/>
            <w:hideMark/>
          </w:tcPr>
          <w:p w14:paraId="247C562B" w14:textId="77777777" w:rsidR="00BB7C2D" w:rsidRPr="00CF765E" w:rsidRDefault="00BB7C2D" w:rsidP="005C2E67">
            <w:pPr>
              <w:pStyle w:val="AufgabeText"/>
              <w:spacing w:before="60" w:after="60"/>
              <w:ind w:left="0"/>
              <w:jc w:val="left"/>
              <w:rPr>
                <w:sz w:val="22"/>
              </w:rPr>
            </w:pPr>
            <w:r w:rsidRPr="00CF765E">
              <w:rPr>
                <w:sz w:val="22"/>
              </w:rPr>
              <w:t>Ich</w:t>
            </w:r>
            <w:r w:rsidR="00641EAE">
              <w:rPr>
                <w:sz w:val="22"/>
              </w:rPr>
              <w:t xml:space="preserve"> kann</w:t>
            </w:r>
            <w:r w:rsidRPr="00CF765E">
              <w:rPr>
                <w:sz w:val="22"/>
              </w:rPr>
              <w:t xml:space="preserve"> </w:t>
            </w:r>
            <w:r w:rsidR="00641EAE">
              <w:rPr>
                <w:sz w:val="22"/>
              </w:rPr>
              <w:t>verschiedene Qualitätsmerkmale überprüfen</w:t>
            </w:r>
            <w:r>
              <w:rPr>
                <w:sz w:val="22"/>
              </w:rPr>
              <w:t>.</w:t>
            </w:r>
          </w:p>
        </w:tc>
        <w:tc>
          <w:tcPr>
            <w:tcW w:w="454" w:type="dxa"/>
          </w:tcPr>
          <w:p w14:paraId="51026C16" w14:textId="77777777" w:rsidR="00BB7C2D" w:rsidRDefault="00BB7C2D" w:rsidP="005C2E67">
            <w:pPr>
              <w:pStyle w:val="AufgabeText"/>
              <w:ind w:left="0"/>
            </w:pPr>
          </w:p>
        </w:tc>
        <w:tc>
          <w:tcPr>
            <w:tcW w:w="454" w:type="dxa"/>
          </w:tcPr>
          <w:p w14:paraId="64F9783C" w14:textId="77777777" w:rsidR="00BB7C2D" w:rsidRDefault="00BB7C2D" w:rsidP="005C2E67">
            <w:pPr>
              <w:pStyle w:val="AufgabeText"/>
              <w:ind w:left="0"/>
            </w:pPr>
          </w:p>
        </w:tc>
        <w:tc>
          <w:tcPr>
            <w:tcW w:w="454" w:type="dxa"/>
            <w:hideMark/>
          </w:tcPr>
          <w:p w14:paraId="51867362" w14:textId="77777777" w:rsidR="00BB7C2D" w:rsidRDefault="00BB7C2D" w:rsidP="005C2E67">
            <w:pPr>
              <w:pStyle w:val="AufgabeText"/>
              <w:ind w:left="0"/>
            </w:pPr>
          </w:p>
        </w:tc>
      </w:tr>
      <w:tr w:rsidR="00BB7C2D" w14:paraId="4A64E6E3" w14:textId="77777777" w:rsidTr="00D3185D">
        <w:trPr>
          <w:trHeight w:val="397"/>
        </w:trPr>
        <w:tc>
          <w:tcPr>
            <w:tcW w:w="5954" w:type="dxa"/>
            <w:hideMark/>
          </w:tcPr>
          <w:p w14:paraId="1C2B3964" w14:textId="77777777" w:rsidR="00BB7C2D" w:rsidRPr="00CF765E" w:rsidRDefault="00641EAE" w:rsidP="005C2E67">
            <w:pPr>
              <w:pStyle w:val="AufgabeText"/>
              <w:spacing w:before="60" w:after="60"/>
              <w:ind w:left="0"/>
              <w:jc w:val="left"/>
              <w:rPr>
                <w:sz w:val="22"/>
              </w:rPr>
            </w:pPr>
            <w:r>
              <w:rPr>
                <w:sz w:val="22"/>
              </w:rPr>
              <w:t>Ich kann einen begründeten Prüfbericht erstellen</w:t>
            </w:r>
            <w:r w:rsidR="00BB7C2D" w:rsidRPr="00CF765E">
              <w:rPr>
                <w:sz w:val="22"/>
              </w:rPr>
              <w:t>.</w:t>
            </w:r>
          </w:p>
        </w:tc>
        <w:tc>
          <w:tcPr>
            <w:tcW w:w="454" w:type="dxa"/>
          </w:tcPr>
          <w:p w14:paraId="41456BEC" w14:textId="77777777" w:rsidR="00BB7C2D" w:rsidRDefault="00BB7C2D" w:rsidP="005C2E67">
            <w:pPr>
              <w:pStyle w:val="AufgabeText"/>
              <w:ind w:left="0"/>
            </w:pPr>
          </w:p>
        </w:tc>
        <w:tc>
          <w:tcPr>
            <w:tcW w:w="454" w:type="dxa"/>
          </w:tcPr>
          <w:p w14:paraId="1F4A1839" w14:textId="77777777" w:rsidR="00BB7C2D" w:rsidRDefault="00BB7C2D" w:rsidP="005C2E67">
            <w:pPr>
              <w:pStyle w:val="AufgabeText"/>
              <w:ind w:left="0"/>
            </w:pPr>
          </w:p>
        </w:tc>
        <w:tc>
          <w:tcPr>
            <w:tcW w:w="454" w:type="dxa"/>
          </w:tcPr>
          <w:p w14:paraId="7890143A" w14:textId="77777777" w:rsidR="00BB7C2D" w:rsidRDefault="00BB7C2D" w:rsidP="005C2E67">
            <w:pPr>
              <w:pStyle w:val="AufgabeText"/>
              <w:ind w:left="0"/>
            </w:pPr>
          </w:p>
        </w:tc>
      </w:tr>
      <w:tr w:rsidR="00641EAE" w14:paraId="1677F804" w14:textId="77777777" w:rsidTr="00D3185D">
        <w:trPr>
          <w:trHeight w:val="397"/>
        </w:trPr>
        <w:tc>
          <w:tcPr>
            <w:tcW w:w="5954" w:type="dxa"/>
          </w:tcPr>
          <w:p w14:paraId="1BFA6902" w14:textId="77777777" w:rsidR="00641EAE" w:rsidRDefault="00641EAE" w:rsidP="005C2E67">
            <w:pPr>
              <w:pStyle w:val="AufgabeText"/>
              <w:spacing w:before="60" w:after="60"/>
              <w:ind w:left="0"/>
              <w:jc w:val="left"/>
              <w:rPr>
                <w:sz w:val="22"/>
              </w:rPr>
            </w:pPr>
            <w:r>
              <w:rPr>
                <w:sz w:val="22"/>
              </w:rPr>
              <w:t>Ich kann eigene sinnvolle Verbesserungsvorschläge aus meinen Prüfberichten ableiten.</w:t>
            </w:r>
          </w:p>
        </w:tc>
        <w:tc>
          <w:tcPr>
            <w:tcW w:w="454" w:type="dxa"/>
          </w:tcPr>
          <w:p w14:paraId="709B43B2" w14:textId="77777777" w:rsidR="00641EAE" w:rsidRDefault="00641EAE" w:rsidP="005C2E67">
            <w:pPr>
              <w:pStyle w:val="AufgabeText"/>
              <w:ind w:left="0"/>
            </w:pPr>
          </w:p>
        </w:tc>
        <w:tc>
          <w:tcPr>
            <w:tcW w:w="454" w:type="dxa"/>
          </w:tcPr>
          <w:p w14:paraId="0F80F8EE" w14:textId="77777777" w:rsidR="00641EAE" w:rsidRDefault="00641EAE" w:rsidP="005C2E67">
            <w:pPr>
              <w:pStyle w:val="AufgabeText"/>
              <w:ind w:left="0"/>
            </w:pPr>
          </w:p>
        </w:tc>
        <w:tc>
          <w:tcPr>
            <w:tcW w:w="454" w:type="dxa"/>
          </w:tcPr>
          <w:p w14:paraId="61DA8046" w14:textId="77777777" w:rsidR="00641EAE" w:rsidRDefault="00641EAE" w:rsidP="005C2E67">
            <w:pPr>
              <w:pStyle w:val="AufgabeText"/>
              <w:ind w:left="0"/>
            </w:pPr>
          </w:p>
        </w:tc>
      </w:tr>
      <w:tr w:rsidR="00641EAE" w14:paraId="18DB2200" w14:textId="77777777" w:rsidTr="00D3185D">
        <w:trPr>
          <w:trHeight w:val="397"/>
        </w:trPr>
        <w:tc>
          <w:tcPr>
            <w:tcW w:w="5954" w:type="dxa"/>
          </w:tcPr>
          <w:p w14:paraId="13726B3A" w14:textId="77777777" w:rsidR="00641EAE" w:rsidRDefault="00641EAE" w:rsidP="005C2E67">
            <w:pPr>
              <w:pStyle w:val="AufgabeText"/>
              <w:spacing w:before="60" w:after="60"/>
              <w:ind w:left="0"/>
              <w:jc w:val="left"/>
              <w:rPr>
                <w:sz w:val="22"/>
              </w:rPr>
            </w:pPr>
            <w:r>
              <w:rPr>
                <w:sz w:val="22"/>
              </w:rPr>
              <w:t>Ich kann eigenständig Prüfkriterien für Qualität entwickeln</w:t>
            </w:r>
            <w:r w:rsidR="00C377B0">
              <w:rPr>
                <w:sz w:val="22"/>
              </w:rPr>
              <w:t>.</w:t>
            </w:r>
          </w:p>
        </w:tc>
        <w:tc>
          <w:tcPr>
            <w:tcW w:w="454" w:type="dxa"/>
          </w:tcPr>
          <w:p w14:paraId="27884545" w14:textId="77777777" w:rsidR="00641EAE" w:rsidRDefault="00641EAE" w:rsidP="005C2E67">
            <w:pPr>
              <w:pStyle w:val="AufgabeText"/>
              <w:ind w:left="0"/>
            </w:pPr>
          </w:p>
        </w:tc>
        <w:tc>
          <w:tcPr>
            <w:tcW w:w="454" w:type="dxa"/>
          </w:tcPr>
          <w:p w14:paraId="31D6408F" w14:textId="77777777" w:rsidR="00641EAE" w:rsidRDefault="00641EAE" w:rsidP="005C2E67">
            <w:pPr>
              <w:pStyle w:val="AufgabeText"/>
              <w:ind w:left="0"/>
            </w:pPr>
          </w:p>
        </w:tc>
        <w:tc>
          <w:tcPr>
            <w:tcW w:w="454" w:type="dxa"/>
          </w:tcPr>
          <w:p w14:paraId="03777549" w14:textId="77777777" w:rsidR="00641EAE" w:rsidRDefault="00641EAE" w:rsidP="005C2E67">
            <w:pPr>
              <w:pStyle w:val="AufgabeText"/>
              <w:ind w:left="0"/>
            </w:pPr>
          </w:p>
        </w:tc>
      </w:tr>
    </w:tbl>
    <w:p w14:paraId="29B4217C" w14:textId="77777777" w:rsidR="00BB7C2D" w:rsidRDefault="00BB7C2D" w:rsidP="00BB7C2D">
      <w:pPr>
        <w:spacing w:line="240" w:lineRule="exact"/>
      </w:pPr>
    </w:p>
    <w:p w14:paraId="7E755075" w14:textId="77777777" w:rsidR="00BB7C2D" w:rsidRDefault="00BB7C2D" w:rsidP="00BB7C2D">
      <w:pPr>
        <w:spacing w:line="240" w:lineRule="exact"/>
      </w:pPr>
    </w:p>
    <w:p w14:paraId="759CA478" w14:textId="77777777" w:rsidR="00BB7C2D" w:rsidRDefault="00BB7C2D" w:rsidP="00BB7C2D">
      <w:pPr>
        <w:pStyle w:val="berschrift2"/>
      </w:pPr>
      <w:r>
        <w:t>Wie zufrieden bin ich mit meiner Arbeit an der Aufgabe?</w:t>
      </w:r>
    </w:p>
    <w:p w14:paraId="155E7520" w14:textId="77777777" w:rsidR="00BB7C2D" w:rsidRDefault="00BB7C2D" w:rsidP="00BB7C2D">
      <w:pPr>
        <w:pStyle w:val="Textkrper"/>
        <w:rPr>
          <w:sz w:val="22"/>
        </w:rPr>
      </w:pPr>
      <w:r>
        <w:rPr>
          <w:sz w:val="22"/>
        </w:rPr>
        <w:t>Wie waren mein Verhalten und meine Mitarbeit?</w:t>
      </w:r>
    </w:p>
    <w:p w14:paraId="63C004E5" w14:textId="77777777" w:rsidR="00BB7C2D" w:rsidRPr="00CF765E" w:rsidRDefault="00BB7C2D" w:rsidP="00BB7C2D">
      <w:pPr>
        <w:pStyle w:val="Textkrper"/>
        <w:rPr>
          <w:sz w:val="22"/>
        </w:rPr>
      </w:pPr>
      <w:r w:rsidRPr="00CF765E">
        <w:rPr>
          <w:sz w:val="22"/>
        </w:rPr>
        <w:t>Kreuzen Sie an!</w:t>
      </w:r>
    </w:p>
    <w:p w14:paraId="5888AED7" w14:textId="77777777" w:rsidR="00BB7C2D" w:rsidRDefault="00BB7C2D" w:rsidP="00BB7C2D">
      <w:pPr>
        <w:pStyle w:val="Textkrper"/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BB7C2D" w:rsidRPr="007362C4" w14:paraId="78764808" w14:textId="77777777" w:rsidTr="006E1087">
        <w:trPr>
          <w:trHeight w:val="624"/>
        </w:trPr>
        <w:tc>
          <w:tcPr>
            <w:tcW w:w="736" w:type="dxa"/>
            <w:shd w:val="clear" w:color="auto" w:fill="FF0000"/>
            <w:vAlign w:val="center"/>
          </w:tcPr>
          <w:p w14:paraId="0EA84C4B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</w:t>
            </w:r>
          </w:p>
        </w:tc>
        <w:tc>
          <w:tcPr>
            <w:tcW w:w="736" w:type="dxa"/>
            <w:shd w:val="clear" w:color="auto" w:fill="FF3701"/>
            <w:vAlign w:val="center"/>
          </w:tcPr>
          <w:p w14:paraId="69839915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2</w:t>
            </w:r>
          </w:p>
        </w:tc>
        <w:tc>
          <w:tcPr>
            <w:tcW w:w="736" w:type="dxa"/>
            <w:shd w:val="clear" w:color="auto" w:fill="FF5C01"/>
            <w:vAlign w:val="center"/>
          </w:tcPr>
          <w:p w14:paraId="7894B189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3</w:t>
            </w:r>
          </w:p>
        </w:tc>
        <w:tc>
          <w:tcPr>
            <w:tcW w:w="736" w:type="dxa"/>
            <w:shd w:val="clear" w:color="auto" w:fill="FFC000"/>
            <w:vAlign w:val="center"/>
          </w:tcPr>
          <w:p w14:paraId="7B6BDF15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4</w:t>
            </w:r>
          </w:p>
        </w:tc>
        <w:tc>
          <w:tcPr>
            <w:tcW w:w="736" w:type="dxa"/>
            <w:shd w:val="clear" w:color="auto" w:fill="FFFF00"/>
            <w:vAlign w:val="center"/>
          </w:tcPr>
          <w:p w14:paraId="745A34D1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5</w:t>
            </w:r>
          </w:p>
        </w:tc>
        <w:tc>
          <w:tcPr>
            <w:tcW w:w="736" w:type="dxa"/>
            <w:shd w:val="clear" w:color="auto" w:fill="CCFF33"/>
            <w:vAlign w:val="center"/>
          </w:tcPr>
          <w:p w14:paraId="43A9306F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6</w:t>
            </w:r>
          </w:p>
        </w:tc>
        <w:tc>
          <w:tcPr>
            <w:tcW w:w="736" w:type="dxa"/>
            <w:shd w:val="clear" w:color="auto" w:fill="B0DA46"/>
            <w:vAlign w:val="center"/>
          </w:tcPr>
          <w:p w14:paraId="4CB3EB90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7</w:t>
            </w:r>
          </w:p>
        </w:tc>
        <w:tc>
          <w:tcPr>
            <w:tcW w:w="736" w:type="dxa"/>
            <w:shd w:val="clear" w:color="auto" w:fill="92D050"/>
            <w:vAlign w:val="center"/>
          </w:tcPr>
          <w:p w14:paraId="2D60D9F7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8</w:t>
            </w:r>
          </w:p>
        </w:tc>
        <w:tc>
          <w:tcPr>
            <w:tcW w:w="736" w:type="dxa"/>
            <w:shd w:val="clear" w:color="auto" w:fill="6AB129"/>
            <w:vAlign w:val="center"/>
          </w:tcPr>
          <w:p w14:paraId="7796ACB9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9</w:t>
            </w:r>
          </w:p>
        </w:tc>
        <w:tc>
          <w:tcPr>
            <w:tcW w:w="736" w:type="dxa"/>
            <w:shd w:val="clear" w:color="auto" w:fill="02AE12"/>
            <w:vAlign w:val="center"/>
          </w:tcPr>
          <w:p w14:paraId="6A6D26CC" w14:textId="77777777" w:rsidR="00BB7C2D" w:rsidRPr="007362C4" w:rsidRDefault="00BB7C2D" w:rsidP="005C2E67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10</w:t>
            </w:r>
          </w:p>
        </w:tc>
      </w:tr>
    </w:tbl>
    <w:p w14:paraId="6CB658A2" w14:textId="77777777" w:rsidR="00BB7C2D" w:rsidRDefault="00BB7C2D" w:rsidP="00BB7C2D">
      <w:pPr>
        <w:pStyle w:val="Textkrper"/>
      </w:pPr>
    </w:p>
    <w:p w14:paraId="2A733743" w14:textId="77777777" w:rsidR="00C377B0" w:rsidRDefault="00C377B0" w:rsidP="00BB7C2D">
      <w:pPr>
        <w:pStyle w:val="Textkrper"/>
      </w:pPr>
    </w:p>
    <w:p w14:paraId="211BDB49" w14:textId="77777777" w:rsidR="00C377B0" w:rsidRDefault="00C377B0" w:rsidP="00BB7C2D">
      <w:pPr>
        <w:pStyle w:val="Textkrper"/>
      </w:pPr>
    </w:p>
    <w:p w14:paraId="44B8401C" w14:textId="77777777" w:rsidR="00BB7C2D" w:rsidRDefault="00BB7C2D" w:rsidP="00BB7C2D">
      <w:pPr>
        <w:pStyle w:val="Textkrper"/>
      </w:pPr>
      <w:r>
        <w:rPr>
          <w:noProof/>
        </w:rPr>
        <w:drawing>
          <wp:anchor distT="0" distB="0" distL="114300" distR="114300" simplePos="0" relativeHeight="251577856" behindDoc="0" locked="0" layoutInCell="1" allowOverlap="1" wp14:anchorId="186D95F3" wp14:editId="39DDF2D1">
            <wp:simplePos x="0" y="0"/>
            <wp:positionH relativeFrom="column">
              <wp:posOffset>4937760</wp:posOffset>
            </wp:positionH>
            <wp:positionV relativeFrom="paragraph">
              <wp:posOffset>200025</wp:posOffset>
            </wp:positionV>
            <wp:extent cx="504000" cy="5040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con-803718_64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03BAD" w14:textId="77777777" w:rsidR="00BB7C2D" w:rsidRDefault="00BB7C2D" w:rsidP="00BB7C2D">
      <w:pPr>
        <w:pStyle w:val="berschrift2"/>
      </w:pPr>
      <w:r>
        <w:t xml:space="preserve">Zum Schluss </w:t>
      </w:r>
      <w:r>
        <w:sym w:font="Wingdings" w:char="F0E0"/>
      </w:r>
      <w:r>
        <w:t xml:space="preserve"> Ordnung machen</w:t>
      </w:r>
    </w:p>
    <w:p w14:paraId="317E3CF5" w14:textId="77777777" w:rsidR="00BB7C2D" w:rsidRDefault="00BB7C2D" w:rsidP="00BB7C2D">
      <w:pPr>
        <w:spacing w:line="240" w:lineRule="exact"/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26"/>
      </w:tblGrid>
      <w:tr w:rsidR="006E1087" w:rsidRPr="00CF765E" w14:paraId="268DC375" w14:textId="77777777" w:rsidTr="00D3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62" w:type="dxa"/>
            <w:gridSpan w:val="2"/>
          </w:tcPr>
          <w:p w14:paraId="52F54610" w14:textId="77777777" w:rsidR="006E1087" w:rsidRPr="00CF765E" w:rsidRDefault="006E1087" w:rsidP="005C2E67">
            <w:pPr>
              <w:spacing w:line="312" w:lineRule="auto"/>
              <w:rPr>
                <w:sz w:val="22"/>
              </w:rPr>
            </w:pPr>
            <w:r w:rsidRPr="00CF765E">
              <w:rPr>
                <w:sz w:val="22"/>
              </w:rPr>
              <w:t>Ich habe …</w:t>
            </w:r>
          </w:p>
        </w:tc>
      </w:tr>
      <w:tr w:rsidR="00BB7C2D" w:rsidRPr="00CF765E" w14:paraId="7B0042DD" w14:textId="77777777" w:rsidTr="00D3185D">
        <w:trPr>
          <w:trHeight w:val="449"/>
        </w:trPr>
        <w:sdt>
          <w:sdtPr>
            <w:rPr>
              <w:sz w:val="22"/>
            </w:rPr>
            <w:id w:val="-51783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7902BB5" w14:textId="77777777" w:rsidR="00BB7C2D" w:rsidRPr="00CF765E" w:rsidRDefault="00BB7C2D" w:rsidP="00D3185D">
                <w:pPr>
                  <w:spacing w:line="312" w:lineRule="auto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60E98E2D" w14:textId="77777777" w:rsidR="00BB7C2D" w:rsidRPr="00CF765E" w:rsidRDefault="00BB7C2D" w:rsidP="00D3185D">
            <w:pPr>
              <w:spacing w:line="312" w:lineRule="auto"/>
              <w:rPr>
                <w:sz w:val="22"/>
              </w:rPr>
            </w:pPr>
            <w:r w:rsidRPr="00CF765E">
              <w:rPr>
                <w:sz w:val="22"/>
              </w:rPr>
              <w:t xml:space="preserve">mein </w:t>
            </w:r>
            <w:proofErr w:type="spellStart"/>
            <w:r w:rsidRPr="00CF765E">
              <w:rPr>
                <w:sz w:val="22"/>
              </w:rPr>
              <w:t>Lern</w:t>
            </w:r>
            <w:r>
              <w:rPr>
                <w:sz w:val="22"/>
              </w:rPr>
              <w:t>THEMA</w:t>
            </w:r>
            <w:proofErr w:type="spellEnd"/>
            <w:r w:rsidRPr="00CF765E">
              <w:rPr>
                <w:sz w:val="22"/>
              </w:rPr>
              <w:t xml:space="preserve"> im Ordner eingeheftet.</w:t>
            </w:r>
          </w:p>
        </w:tc>
      </w:tr>
      <w:tr w:rsidR="00BB7C2D" w:rsidRPr="00CF765E" w14:paraId="411FDA3E" w14:textId="77777777" w:rsidTr="00D3185D">
        <w:trPr>
          <w:trHeight w:val="413"/>
        </w:trPr>
        <w:sdt>
          <w:sdtPr>
            <w:rPr>
              <w:sz w:val="22"/>
            </w:rPr>
            <w:id w:val="-1402360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5412156A" w14:textId="77777777" w:rsidR="00BB7C2D" w:rsidRPr="00CF765E" w:rsidRDefault="00BB7C2D" w:rsidP="00D3185D">
                <w:pPr>
                  <w:spacing w:line="312" w:lineRule="auto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54CC6A89" w14:textId="77777777" w:rsidR="00BB7C2D" w:rsidRPr="00CF765E" w:rsidRDefault="00BB7C2D" w:rsidP="00D3185D">
            <w:pPr>
              <w:spacing w:line="312" w:lineRule="auto"/>
              <w:rPr>
                <w:noProof/>
                <w:sz w:val="22"/>
              </w:rPr>
            </w:pPr>
            <w:r w:rsidRPr="00CF765E">
              <w:rPr>
                <w:noProof/>
                <w:sz w:val="22"/>
              </w:rPr>
              <w:t>den Arbeitsauftrag erledigt und das entsprechende Feld in der Lernwegeliste markiert.</w:t>
            </w:r>
          </w:p>
        </w:tc>
      </w:tr>
    </w:tbl>
    <w:p w14:paraId="7E045982" w14:textId="77777777" w:rsidR="00DA1A96" w:rsidRDefault="00BB7C2D" w:rsidP="00BB7C2D">
      <w:pPr>
        <w:pStyle w:val="AufgabeEbene1"/>
        <w:numPr>
          <w:ilvl w:val="0"/>
          <w:numId w:val="0"/>
        </w:numPr>
        <w:spacing w:before="360"/>
      </w:pPr>
      <w:r>
        <w:br w:type="page"/>
      </w:r>
    </w:p>
    <w:p w14:paraId="07EABA07" w14:textId="77777777" w:rsidR="00DA1A96" w:rsidRDefault="008B48EF">
      <w:r w:rsidRPr="005416FC">
        <w:rPr>
          <w:noProof/>
          <w:sz w:val="24"/>
          <w:lang w:eastAsia="de-DE"/>
        </w:rPr>
        <w:lastRenderedPageBreak/>
        <w:drawing>
          <wp:anchor distT="0" distB="0" distL="114300" distR="114300" simplePos="0" relativeHeight="251604480" behindDoc="0" locked="0" layoutInCell="0" allowOverlap="1" wp14:anchorId="05AAEBAE" wp14:editId="12B913AB">
            <wp:simplePos x="0" y="0"/>
            <wp:positionH relativeFrom="rightMargin">
              <wp:posOffset>440055</wp:posOffset>
            </wp:positionH>
            <wp:positionV relativeFrom="paragraph">
              <wp:posOffset>1163955</wp:posOffset>
            </wp:positionV>
            <wp:extent cx="302701" cy="324000"/>
            <wp:effectExtent l="0" t="0" r="2540" b="0"/>
            <wp:wrapNone/>
            <wp:docPr id="200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0F8">
        <w:rPr>
          <w:noProof/>
          <w:lang w:eastAsia="de-DE"/>
        </w:rPr>
        <w:drawing>
          <wp:anchor distT="0" distB="0" distL="114300" distR="114300" simplePos="0" relativeHeight="251602432" behindDoc="0" locked="0" layoutInCell="1" allowOverlap="1" wp14:anchorId="2EAF2101" wp14:editId="6134557F">
            <wp:simplePos x="0" y="0"/>
            <wp:positionH relativeFrom="column">
              <wp:posOffset>4778375</wp:posOffset>
            </wp:positionH>
            <wp:positionV relativeFrom="paragraph">
              <wp:posOffset>1163320</wp:posOffset>
            </wp:positionV>
            <wp:extent cx="341630" cy="313055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853367" w14:paraId="6B0454CE" w14:textId="77777777" w:rsidTr="00853367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EF644D" w14:textId="77777777" w:rsidR="00853367" w:rsidRPr="00453EC1" w:rsidRDefault="00853367" w:rsidP="00853367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44E7BBEF" w14:textId="77777777" w:rsidR="00853367" w:rsidRPr="00453EC1" w:rsidRDefault="00853367" w:rsidP="00853367">
            <w:pPr>
              <w:rPr>
                <w:b/>
              </w:rPr>
            </w:pPr>
            <w:r>
              <w:rPr>
                <w:b/>
              </w:rPr>
              <w:t>Qualitäts-Check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219120" w14:textId="77777777" w:rsidR="00853367" w:rsidRDefault="00853367" w:rsidP="00853367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C92F2C" w14:textId="77777777" w:rsidR="00853367" w:rsidRDefault="00853367" w:rsidP="00853367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Holztechnik</w:t>
            </w:r>
            <w:proofErr w:type="spellEnd"/>
          </w:p>
          <w:p w14:paraId="2C238DD1" w14:textId="77777777" w:rsidR="00853367" w:rsidRDefault="00A673C1" w:rsidP="00853367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 w:rsidRPr="00A673C1">
              <w:t>Z.01.02.04.01</w:t>
            </w:r>
          </w:p>
        </w:tc>
      </w:tr>
      <w:tr w:rsidR="00853367" w14:paraId="4A0B5150" w14:textId="77777777" w:rsidTr="00853367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406C" w14:textId="77777777" w:rsidR="00853367" w:rsidRPr="00453EC1" w:rsidRDefault="00853367" w:rsidP="00853367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5C524420" w14:textId="77777777" w:rsidR="00853367" w:rsidRDefault="00853367" w:rsidP="00853367">
            <w:pPr>
              <w:pStyle w:val="Kopf8ptafz"/>
            </w:pPr>
            <w:r>
              <w:t>Ich kann mein Werkstück auf Maßhaltigkeit prüfen.</w:t>
            </w:r>
          </w:p>
          <w:p w14:paraId="5B0C781C" w14:textId="77777777" w:rsidR="00853367" w:rsidRDefault="00853367" w:rsidP="00853367">
            <w:pPr>
              <w:pStyle w:val="Kopf8ptafz"/>
            </w:pPr>
            <w:r>
              <w:t>Ich kann die Oberflächenqualität vergleichen und einstufen.</w:t>
            </w:r>
          </w:p>
          <w:p w14:paraId="0868A703" w14:textId="77777777" w:rsidR="00DD26E4" w:rsidRDefault="00DD26E4" w:rsidP="00DD26E4">
            <w:pPr>
              <w:pStyle w:val="Kopf8ptafz"/>
            </w:pPr>
            <w:r>
              <w:t>Ich kann mein Werkstück auf Funktionalität überprüfen.</w:t>
            </w:r>
          </w:p>
          <w:p w14:paraId="31DBD397" w14:textId="77777777" w:rsidR="00853367" w:rsidRPr="00A402FC" w:rsidRDefault="00853367" w:rsidP="00853367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>Ich kan</w:t>
            </w:r>
            <w:r w:rsidR="00DD26E4">
              <w:rPr>
                <w:rFonts w:eastAsia="Times New Roman" w:cs="Times New Roman"/>
                <w:i/>
                <w:color w:val="000000"/>
                <w:lang w:eastAsia="de-DE"/>
              </w:rPr>
              <w:t xml:space="preserve">n Verbesserungsvorschläge </w:t>
            </w:r>
            <w:r w:rsidR="00A97329">
              <w:rPr>
                <w:rFonts w:eastAsia="Times New Roman" w:cs="Times New Roman"/>
                <w:i/>
                <w:color w:val="000000"/>
                <w:lang w:eastAsia="de-DE"/>
              </w:rPr>
              <w:t>nennen</w:t>
            </w:r>
            <w:r w:rsidR="00DD26E4">
              <w:rPr>
                <w:rFonts w:eastAsia="Times New Roman" w:cs="Times New Roman"/>
                <w:i/>
                <w:color w:val="000000"/>
                <w:lang w:eastAsia="de-DE"/>
              </w:rPr>
              <w:t>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5115DB" w14:textId="77777777" w:rsidR="00853367" w:rsidRDefault="00853367" w:rsidP="00853367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853367" w14:paraId="6AC110E8" w14:textId="77777777" w:rsidTr="00F21288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C04FC6" w14:textId="77777777" w:rsidR="00853367" w:rsidRDefault="00853367" w:rsidP="00821A9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853367" w14:paraId="581A82B7" w14:textId="77777777" w:rsidTr="00F21288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B2740B" w14:textId="77777777" w:rsidR="00853367" w:rsidRDefault="00853367" w:rsidP="00821A9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853367" w14:paraId="32CB5A3A" w14:textId="77777777" w:rsidTr="00F21288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C159394" w14:textId="77777777" w:rsidR="00853367" w:rsidRDefault="00853367" w:rsidP="00821A9F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3E512528" w14:textId="77777777" w:rsidR="00853367" w:rsidRDefault="00853367" w:rsidP="00853367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2F3B457A" w14:textId="6262D5D2" w:rsidR="00A450F8" w:rsidRDefault="00704B3C" w:rsidP="00461C51">
      <w:pPr>
        <w:pStyle w:val="berschrift1"/>
      </w:pPr>
      <w:r>
        <w:t>G</w:t>
      </w:r>
      <w:r w:rsidR="00C175B3">
        <w:t>eprüfte Qualität – wie geht das denn?</w:t>
      </w:r>
    </w:p>
    <w:p w14:paraId="0FE523E1" w14:textId="33E65FFC" w:rsidR="00461C51" w:rsidRPr="00C175B3" w:rsidRDefault="00704B3C" w:rsidP="00044BAA">
      <w:pPr>
        <w:pStyle w:val="Textkrper"/>
        <w:rPr>
          <w:sz w:val="22"/>
        </w:rPr>
      </w:pPr>
      <w:r>
        <w:rPr>
          <w:sz w:val="22"/>
        </w:rPr>
        <w:t xml:space="preserve">Bilden </w:t>
      </w:r>
      <w:r w:rsidR="00C175B3" w:rsidRPr="00C175B3">
        <w:rPr>
          <w:sz w:val="22"/>
        </w:rPr>
        <w:t xml:space="preserve">Sie für diesen </w:t>
      </w:r>
      <w:proofErr w:type="spellStart"/>
      <w:r w:rsidR="00C175B3" w:rsidRPr="00C175B3">
        <w:rPr>
          <w:sz w:val="22"/>
        </w:rPr>
        <w:t>LernSCHRITT</w:t>
      </w:r>
      <w:proofErr w:type="spellEnd"/>
      <w:r w:rsidR="00C175B3" w:rsidRPr="00C175B3">
        <w:rPr>
          <w:sz w:val="22"/>
        </w:rPr>
        <w:t xml:space="preserve"> mit </w:t>
      </w:r>
      <w:r w:rsidR="00495D5A">
        <w:rPr>
          <w:sz w:val="22"/>
        </w:rPr>
        <w:t xml:space="preserve">einer Partnerin oder </w:t>
      </w:r>
      <w:r w:rsidR="00C175B3" w:rsidRPr="00C175B3">
        <w:rPr>
          <w:sz w:val="22"/>
        </w:rPr>
        <w:t xml:space="preserve">einem Partner ein </w:t>
      </w:r>
      <w:r w:rsidR="00C175B3" w:rsidRPr="00C175B3">
        <w:rPr>
          <w:b/>
          <w:sz w:val="22"/>
        </w:rPr>
        <w:t>2er</w:t>
      </w:r>
      <w:r w:rsidR="00C175B3" w:rsidRPr="00C175B3">
        <w:rPr>
          <w:sz w:val="22"/>
        </w:rPr>
        <w:t>Team!</w:t>
      </w:r>
    </w:p>
    <w:p w14:paraId="649E17F2" w14:textId="77777777" w:rsidR="00C175B3" w:rsidRDefault="00C175B3" w:rsidP="00044BAA">
      <w:pPr>
        <w:pStyle w:val="Textkrper"/>
        <w:rPr>
          <w:sz w:val="22"/>
        </w:rPr>
      </w:pPr>
      <w:r w:rsidRPr="00C175B3">
        <w:rPr>
          <w:sz w:val="22"/>
        </w:rPr>
        <w:t xml:space="preserve">Sie überprüfen den Klappstuhl </w:t>
      </w:r>
      <w:r w:rsidR="00495D5A">
        <w:rPr>
          <w:sz w:val="22"/>
        </w:rPr>
        <w:t xml:space="preserve">der Partnerin bzw. </w:t>
      </w:r>
      <w:r w:rsidRPr="00C175B3">
        <w:rPr>
          <w:sz w:val="22"/>
        </w:rPr>
        <w:t>des Partners.</w:t>
      </w:r>
    </w:p>
    <w:p w14:paraId="20099B5F" w14:textId="77777777" w:rsidR="00282F3E" w:rsidRDefault="00282F3E" w:rsidP="00044BAA">
      <w:pPr>
        <w:pStyle w:val="Textkrper"/>
        <w:rPr>
          <w:sz w:val="22"/>
        </w:rPr>
      </w:pPr>
    </w:p>
    <w:p w14:paraId="2B9A5A0A" w14:textId="77777777" w:rsidR="00282F3E" w:rsidRPr="00C175B3" w:rsidRDefault="00282F3E" w:rsidP="00044BAA">
      <w:pPr>
        <w:pStyle w:val="Textkrper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A41D863" wp14:editId="2FC0C2D4">
                <wp:simplePos x="0" y="0"/>
                <wp:positionH relativeFrom="column">
                  <wp:posOffset>4277754</wp:posOffset>
                </wp:positionH>
                <wp:positionV relativeFrom="paragraph">
                  <wp:posOffset>140729</wp:posOffset>
                </wp:positionV>
                <wp:extent cx="1719453" cy="1565452"/>
                <wp:effectExtent l="0" t="0" r="14605" b="15875"/>
                <wp:wrapNone/>
                <wp:docPr id="960" name="Sonn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453" cy="1565452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4FB69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ne 960" o:spid="_x0000_s1026" type="#_x0000_t183" style="position:absolute;margin-left:336.85pt;margin-top:11.1pt;width:135.4pt;height:123.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8CADEE" wp14:editId="10FF02C1">
            <wp:extent cx="4044718" cy="22753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ndstuh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633" cy="228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F2E5" w14:textId="77777777" w:rsidR="00C175B3" w:rsidRPr="00C175B3" w:rsidRDefault="00C175B3" w:rsidP="00044BAA">
      <w:pPr>
        <w:pStyle w:val="Textkrper"/>
        <w:rPr>
          <w:sz w:val="22"/>
        </w:rPr>
      </w:pPr>
    </w:p>
    <w:p w14:paraId="637F1D0C" w14:textId="77777777" w:rsidR="00970178" w:rsidRDefault="00282F3E" w:rsidP="00F863B4">
      <w:pPr>
        <w:spacing w:line="360" w:lineRule="auto"/>
        <w:rPr>
          <w:sz w:val="22"/>
        </w:rPr>
      </w:pPr>
      <w:r>
        <w:rPr>
          <w:sz w:val="22"/>
        </w:rPr>
        <w:t>Sie</w:t>
      </w:r>
      <w:r w:rsidR="00970178" w:rsidRPr="00C175B3">
        <w:rPr>
          <w:sz w:val="22"/>
        </w:rPr>
        <w:t xml:space="preserve"> haben </w:t>
      </w:r>
      <w:r>
        <w:rPr>
          <w:sz w:val="22"/>
        </w:rPr>
        <w:t>drei</w:t>
      </w:r>
      <w:r w:rsidR="00970178" w:rsidRPr="00C175B3">
        <w:rPr>
          <w:sz w:val="22"/>
        </w:rPr>
        <w:t xml:space="preserve"> </w:t>
      </w:r>
      <w:r w:rsidR="00F863B4">
        <w:rPr>
          <w:sz w:val="22"/>
        </w:rPr>
        <w:t>Merkmale für gute Qualität</w:t>
      </w:r>
      <w:r w:rsidR="00970178" w:rsidRPr="00C175B3">
        <w:rPr>
          <w:sz w:val="22"/>
        </w:rPr>
        <w:t xml:space="preserve"> vorgegeben:</w:t>
      </w:r>
    </w:p>
    <w:p w14:paraId="1E8A37BE" w14:textId="77777777" w:rsidR="00282F3E" w:rsidRPr="00282F3E" w:rsidRDefault="001951A3" w:rsidP="00327DFE">
      <w:pPr>
        <w:pStyle w:val="Listenabsatz"/>
        <w:numPr>
          <w:ilvl w:val="0"/>
          <w:numId w:val="41"/>
        </w:numPr>
        <w:spacing w:line="360" w:lineRule="auto"/>
        <w:rPr>
          <w:sz w:val="22"/>
        </w:rPr>
      </w:pPr>
      <w:r w:rsidRPr="001951A3">
        <w:rPr>
          <w:noProof/>
          <w:sz w:val="22"/>
          <w:lang w:eastAsia="de-DE"/>
        </w:rPr>
        <w:drawing>
          <wp:anchor distT="0" distB="0" distL="114300" distR="114300" simplePos="0" relativeHeight="251645440" behindDoc="1" locked="0" layoutInCell="1" allowOverlap="1" wp14:anchorId="25D3B7C9" wp14:editId="22196162">
            <wp:simplePos x="0" y="0"/>
            <wp:positionH relativeFrom="column">
              <wp:posOffset>4899660</wp:posOffset>
            </wp:positionH>
            <wp:positionV relativeFrom="paragraph">
              <wp:posOffset>287020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63" name="Grafik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3E" w:rsidRPr="00282F3E">
        <w:rPr>
          <w:sz w:val="22"/>
        </w:rPr>
        <w:t>Beschreiben Sie die Merkmale mit eigenen Worten!</w:t>
      </w:r>
    </w:p>
    <w:tbl>
      <w:tblPr>
        <w:tblStyle w:val="Gitternetztabelle5dunkelAkzent11"/>
        <w:tblW w:w="0" w:type="auto"/>
        <w:tblLook w:val="04A0" w:firstRow="1" w:lastRow="0" w:firstColumn="1" w:lastColumn="0" w:noHBand="0" w:noVBand="1"/>
      </w:tblPr>
      <w:tblGrid>
        <w:gridCol w:w="392"/>
        <w:gridCol w:w="2268"/>
        <w:gridCol w:w="4926"/>
      </w:tblGrid>
      <w:tr w:rsidR="00282F3E" w14:paraId="63A24466" w14:textId="77777777" w:rsidTr="00282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37893A75" w14:textId="77777777" w:rsidR="00282F3E" w:rsidRDefault="00282F3E" w:rsidP="00F863B4">
            <w:pPr>
              <w:spacing w:line="360" w:lineRule="auto"/>
              <w:rPr>
                <w:sz w:val="22"/>
              </w:rPr>
            </w:pPr>
          </w:p>
        </w:tc>
        <w:tc>
          <w:tcPr>
            <w:tcW w:w="2268" w:type="dxa"/>
          </w:tcPr>
          <w:p w14:paraId="26946A74" w14:textId="77777777" w:rsidR="00282F3E" w:rsidRPr="001951A3" w:rsidRDefault="00282F3E" w:rsidP="00F863B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 xml:space="preserve">Merkmal </w:t>
            </w:r>
          </w:p>
        </w:tc>
        <w:tc>
          <w:tcPr>
            <w:tcW w:w="4926" w:type="dxa"/>
          </w:tcPr>
          <w:p w14:paraId="26C4B6B7" w14:textId="77777777" w:rsidR="00282F3E" w:rsidRPr="001951A3" w:rsidRDefault="00282F3E" w:rsidP="00F863B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>Beschreibung</w:t>
            </w:r>
          </w:p>
        </w:tc>
      </w:tr>
      <w:tr w:rsidR="00282F3E" w14:paraId="29DED074" w14:textId="77777777" w:rsidTr="00195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6326E68D" w14:textId="77777777" w:rsidR="00282F3E" w:rsidRDefault="00282F3E" w:rsidP="001951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268" w:type="dxa"/>
            <w:vAlign w:val="center"/>
          </w:tcPr>
          <w:p w14:paraId="6667A5D5" w14:textId="77777777" w:rsidR="00282F3E" w:rsidRPr="001951A3" w:rsidRDefault="00282F3E" w:rsidP="00195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sz w:val="24"/>
              </w:rPr>
              <w:t>Maßgenauigkeit</w:t>
            </w:r>
          </w:p>
        </w:tc>
        <w:tc>
          <w:tcPr>
            <w:tcW w:w="4926" w:type="dxa"/>
          </w:tcPr>
          <w:p w14:paraId="3151CAD3" w14:textId="77777777" w:rsidR="00282F3E" w:rsidRPr="00282F3E" w:rsidRDefault="00282F3E" w:rsidP="00282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ist, wenn ich mich genau an alle Maßangaben gehalten habe.</w:t>
            </w:r>
          </w:p>
        </w:tc>
      </w:tr>
      <w:tr w:rsidR="00282F3E" w14:paraId="5FBCA645" w14:textId="77777777" w:rsidTr="001951A3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63EFB6C6" w14:textId="77777777" w:rsidR="00282F3E" w:rsidRDefault="00282F3E" w:rsidP="001951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268" w:type="dxa"/>
            <w:vAlign w:val="center"/>
          </w:tcPr>
          <w:p w14:paraId="7E43B274" w14:textId="77777777" w:rsidR="00282F3E" w:rsidRPr="001951A3" w:rsidRDefault="00282F3E" w:rsidP="00195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rFonts w:eastAsia="Calibri"/>
                <w:sz w:val="24"/>
                <w:lang w:eastAsia="de-DE"/>
              </w:rPr>
              <w:t>Oberflächenqualität</w:t>
            </w:r>
          </w:p>
        </w:tc>
        <w:tc>
          <w:tcPr>
            <w:tcW w:w="4926" w:type="dxa"/>
          </w:tcPr>
          <w:p w14:paraId="0621F4E5" w14:textId="77777777" w:rsidR="00282F3E" w:rsidRPr="00282F3E" w:rsidRDefault="00282F3E" w:rsidP="00282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282F3E">
              <w:rPr>
                <w:rFonts w:ascii="Segoe Print" w:hAnsi="Segoe Print"/>
                <w:sz w:val="22"/>
              </w:rPr>
              <w:t>Die Oberflächenqualität ist hoch, wenn…</w:t>
            </w:r>
          </w:p>
        </w:tc>
      </w:tr>
      <w:tr w:rsidR="00282F3E" w14:paraId="4FFBE37F" w14:textId="77777777" w:rsidTr="00195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63437DEE" w14:textId="77777777" w:rsidR="00282F3E" w:rsidRDefault="00282F3E" w:rsidP="001951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8" w:type="dxa"/>
            <w:vAlign w:val="center"/>
          </w:tcPr>
          <w:p w14:paraId="2F42FDA3" w14:textId="77777777" w:rsidR="00282F3E" w:rsidRPr="001951A3" w:rsidRDefault="00282F3E" w:rsidP="00195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rFonts w:eastAsia="Calibri"/>
                <w:sz w:val="24"/>
                <w:lang w:eastAsia="de-DE"/>
              </w:rPr>
              <w:t>Funktionalität</w:t>
            </w:r>
          </w:p>
        </w:tc>
        <w:tc>
          <w:tcPr>
            <w:tcW w:w="4926" w:type="dxa"/>
          </w:tcPr>
          <w:p w14:paraId="38091874" w14:textId="77777777" w:rsidR="00282F3E" w:rsidRPr="001951A3" w:rsidRDefault="00282F3E" w:rsidP="00F863B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rFonts w:ascii="Segoe Print" w:hAnsi="Segoe Print"/>
                <w:sz w:val="22"/>
              </w:rPr>
              <w:t>Der Klappstuhl funktioniert gut, wenn…</w:t>
            </w:r>
          </w:p>
        </w:tc>
      </w:tr>
    </w:tbl>
    <w:p w14:paraId="0D53524F" w14:textId="77777777" w:rsidR="00BF021C" w:rsidRDefault="00BF021C" w:rsidP="00A870BF">
      <w:r>
        <w:br w:type="page"/>
      </w:r>
    </w:p>
    <w:p w14:paraId="50896C00" w14:textId="77777777" w:rsidR="00053AEC" w:rsidRPr="003A05EC" w:rsidRDefault="0055326F" w:rsidP="00053AEC">
      <w:pPr>
        <w:pStyle w:val="berschrift2"/>
      </w:pPr>
      <w:r w:rsidRPr="00290753"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6448D818" wp14:editId="42B9BA14">
            <wp:simplePos x="0" y="0"/>
            <wp:positionH relativeFrom="column">
              <wp:posOffset>5085080</wp:posOffset>
            </wp:positionH>
            <wp:positionV relativeFrom="paragraph">
              <wp:posOffset>-4445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71" w:rsidRPr="00AA18D1">
        <w:rPr>
          <w:noProof/>
        </w:rPr>
        <w:drawing>
          <wp:anchor distT="0" distB="0" distL="114300" distR="114300" simplePos="0" relativeHeight="251685376" behindDoc="0" locked="0" layoutInCell="1" allowOverlap="1" wp14:anchorId="0EF33324" wp14:editId="6A24640F">
            <wp:simplePos x="0" y="0"/>
            <wp:positionH relativeFrom="column">
              <wp:posOffset>4686300</wp:posOffset>
            </wp:positionH>
            <wp:positionV relativeFrom="paragraph">
              <wp:posOffset>-635</wp:posOffset>
            </wp:positionV>
            <wp:extent cx="341630" cy="313055"/>
            <wp:effectExtent l="0" t="0" r="127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 w:rsidRPr="003A05EC">
        <w:t xml:space="preserve">Der Klappstuhl – </w:t>
      </w:r>
      <w:r w:rsidR="00053AEC">
        <w:t>Prüfberichte erstellen</w:t>
      </w:r>
    </w:p>
    <w:p w14:paraId="43012AE5" w14:textId="77777777" w:rsidR="00053AEC" w:rsidRDefault="00053AEC" w:rsidP="00053AEC">
      <w:pPr>
        <w:pStyle w:val="Listenabsatz"/>
        <w:ind w:left="360"/>
        <w:rPr>
          <w:sz w:val="22"/>
        </w:rPr>
      </w:pPr>
      <w:r>
        <w:rPr>
          <w:sz w:val="22"/>
        </w:rPr>
        <w:t>Sie prüfen nun die Qualität der produzierten Klappstühle.</w:t>
      </w:r>
    </w:p>
    <w:p w14:paraId="1ED76670" w14:textId="77777777" w:rsidR="00053AEC" w:rsidRDefault="00053AEC" w:rsidP="00053AEC">
      <w:pPr>
        <w:pStyle w:val="Listenabsatz"/>
        <w:ind w:left="360"/>
        <w:rPr>
          <w:sz w:val="22"/>
        </w:rPr>
      </w:pPr>
      <w:r>
        <w:rPr>
          <w:sz w:val="22"/>
        </w:rPr>
        <w:t>Das geht so:</w:t>
      </w:r>
    </w:p>
    <w:p w14:paraId="4881A8F5" w14:textId="77777777" w:rsidR="00053AEC" w:rsidRPr="004342F8" w:rsidRDefault="00053AEC" w:rsidP="00053AEC">
      <w:pPr>
        <w:pStyle w:val="Listenabsatz"/>
        <w:ind w:left="360"/>
      </w:pPr>
    </w:p>
    <w:p w14:paraId="313BA9C7" w14:textId="77777777" w:rsidR="00053AEC" w:rsidRPr="00D26FA0" w:rsidRDefault="00053AEC" w:rsidP="00053AEC">
      <w:pPr>
        <w:spacing w:after="120"/>
        <w:rPr>
          <w:sz w:val="22"/>
        </w:rPr>
      </w:pPr>
      <w:r>
        <w:rPr>
          <w:noProof/>
          <w:sz w:val="22"/>
          <w:lang w:eastAsia="de-DE"/>
        </w:rPr>
        <w:drawing>
          <wp:inline distT="0" distB="0" distL="0" distR="0" wp14:anchorId="769F9F1A" wp14:editId="111F88A4">
            <wp:extent cx="4999165" cy="7028199"/>
            <wp:effectExtent l="0" t="38100" r="87630" b="39370"/>
            <wp:docPr id="11" name="Diagram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58ED0AE9" w14:textId="77777777" w:rsidR="009C2AEF" w:rsidRPr="003A05EC" w:rsidRDefault="00053AEC" w:rsidP="009C2AEF">
      <w:pPr>
        <w:pStyle w:val="berschrift2"/>
      </w:pPr>
      <w:r>
        <w:br w:type="page"/>
      </w:r>
      <w:r w:rsidR="009C2AEF" w:rsidRPr="00AA18D1">
        <w:rPr>
          <w:noProof/>
        </w:rPr>
        <w:lastRenderedPageBreak/>
        <w:drawing>
          <wp:anchor distT="0" distB="0" distL="114300" distR="114300" simplePos="0" relativeHeight="251698688" behindDoc="0" locked="0" layoutInCell="1" allowOverlap="1" wp14:anchorId="0B4364FE" wp14:editId="01C9B25B">
            <wp:simplePos x="0" y="0"/>
            <wp:positionH relativeFrom="column">
              <wp:posOffset>4704080</wp:posOffset>
            </wp:positionH>
            <wp:positionV relativeFrom="paragraph">
              <wp:posOffset>8255</wp:posOffset>
            </wp:positionV>
            <wp:extent cx="341630" cy="313055"/>
            <wp:effectExtent l="0" t="0" r="1270" b="0"/>
            <wp:wrapNone/>
            <wp:docPr id="1987" name="Grafik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F" w:rsidRPr="005416FC">
        <w:rPr>
          <w:noProof/>
          <w:sz w:val="24"/>
        </w:rPr>
        <w:drawing>
          <wp:anchor distT="0" distB="0" distL="114300" distR="114300" simplePos="0" relativeHeight="251696640" behindDoc="0" locked="0" layoutInCell="0" allowOverlap="1" wp14:anchorId="39559D6A" wp14:editId="31CBF812">
            <wp:simplePos x="0" y="0"/>
            <wp:positionH relativeFrom="rightMargin">
              <wp:posOffset>361482</wp:posOffset>
            </wp:positionH>
            <wp:positionV relativeFrom="paragraph">
              <wp:posOffset>6595</wp:posOffset>
            </wp:positionV>
            <wp:extent cx="302701" cy="324000"/>
            <wp:effectExtent l="0" t="0" r="2540" b="0"/>
            <wp:wrapNone/>
            <wp:docPr id="198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F" w:rsidRPr="003A05EC">
        <w:t xml:space="preserve">Der Klappstuhl – </w:t>
      </w:r>
      <w:r w:rsidR="009C2AEF">
        <w:t>zufrieden?</w:t>
      </w:r>
    </w:p>
    <w:p w14:paraId="18C881C3" w14:textId="774884E9" w:rsidR="009C2AEF" w:rsidRPr="007D240A" w:rsidRDefault="009C2AEF" w:rsidP="009C2AEF">
      <w:pPr>
        <w:spacing w:line="276" w:lineRule="auto"/>
      </w:pPr>
      <w:r w:rsidRPr="007D240A">
        <w:t xml:space="preserve">Sie haben drei Prüfberichte von Ihren </w:t>
      </w:r>
      <w:r w:rsidR="00677D6F">
        <w:t xml:space="preserve">Mitschülerinnen bzw. </w:t>
      </w:r>
      <w:r w:rsidRPr="007D240A">
        <w:t xml:space="preserve">Mitschülern bekommen. </w:t>
      </w:r>
    </w:p>
    <w:p w14:paraId="5F26C5A4" w14:textId="77777777" w:rsidR="009C2AEF" w:rsidRPr="007D240A" w:rsidRDefault="009C2AEF" w:rsidP="009C2AEF">
      <w:pPr>
        <w:spacing w:line="276" w:lineRule="auto"/>
      </w:pPr>
      <w:r w:rsidRPr="007D240A">
        <w:t>Nehmen Sie die Prüfberichte zur Hand und fassen Sie die Ergebnisse zusammen:</w:t>
      </w:r>
    </w:p>
    <w:p w14:paraId="6D79206F" w14:textId="77777777" w:rsidR="009C2AEF" w:rsidRPr="007D240A" w:rsidRDefault="009C2AEF" w:rsidP="009C2AEF">
      <w:pPr>
        <w:pStyle w:val="Listenabsatz"/>
        <w:numPr>
          <w:ilvl w:val="0"/>
          <w:numId w:val="39"/>
        </w:numPr>
        <w:spacing w:line="276" w:lineRule="auto"/>
      </w:pPr>
      <w:r w:rsidRPr="007D240A">
        <w:t xml:space="preserve">Kreuzen Sie in der Tabelle unten an, ob </w:t>
      </w:r>
      <w:r w:rsidRPr="007D240A">
        <w:rPr>
          <w:b/>
        </w:rPr>
        <w:t>Sie</w:t>
      </w:r>
      <w:r w:rsidRPr="007D240A">
        <w:t xml:space="preserve"> mit Ihren Ergebnissen zufrieden sind.</w:t>
      </w:r>
    </w:p>
    <w:p w14:paraId="5ADE25D4" w14:textId="0D2340A8" w:rsidR="009C2AEF" w:rsidRPr="007D240A" w:rsidRDefault="009C2AEF" w:rsidP="009C2AEF">
      <w:pPr>
        <w:pStyle w:val="berschrift3"/>
        <w:rPr>
          <w:sz w:val="24"/>
        </w:rPr>
      </w:pPr>
      <w:r w:rsidRPr="007D240A">
        <w:rPr>
          <w:sz w:val="24"/>
        </w:rPr>
        <w:t>Sind Sie zufrieden?</w:t>
      </w:r>
      <w:r w:rsidRPr="007D240A">
        <w:rPr>
          <w:noProof/>
          <w:sz w:val="24"/>
        </w:rPr>
        <w:t xml:space="preserve"> 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2655"/>
        <w:gridCol w:w="2406"/>
        <w:gridCol w:w="2417"/>
      </w:tblGrid>
      <w:tr w:rsidR="009C2AEF" w14:paraId="0E4AB997" w14:textId="77777777" w:rsidTr="007D2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2457" w:type="dxa"/>
          </w:tcPr>
          <w:p w14:paraId="175E1840" w14:textId="77777777" w:rsidR="009C2AEF" w:rsidRPr="00AA3B1F" w:rsidRDefault="009C2AEF" w:rsidP="009C2AEF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A3B1F">
              <w:t>Qualitätsmerkmal</w:t>
            </w:r>
          </w:p>
        </w:tc>
        <w:tc>
          <w:tcPr>
            <w:tcW w:w="2457" w:type="dxa"/>
          </w:tcPr>
          <w:p w14:paraId="0FD507C0" w14:textId="77777777" w:rsidR="009C2AEF" w:rsidRPr="006C09BB" w:rsidRDefault="009C2AEF" w:rsidP="007D240A">
            <w:pPr>
              <w:pStyle w:val="AufgabeKasten"/>
              <w:jc w:val="center"/>
              <w:rPr>
                <w:bCs/>
              </w:rPr>
            </w:pPr>
            <w:r w:rsidRPr="006C09BB">
              <w:t>ja</w:t>
            </w:r>
          </w:p>
        </w:tc>
        <w:tc>
          <w:tcPr>
            <w:tcW w:w="2457" w:type="dxa"/>
          </w:tcPr>
          <w:p w14:paraId="7A970293" w14:textId="77777777" w:rsidR="009C2AEF" w:rsidRPr="005A394B" w:rsidRDefault="009C2AEF" w:rsidP="007D240A">
            <w:pPr>
              <w:pStyle w:val="AufgabeKasten"/>
              <w:jc w:val="center"/>
              <w:rPr>
                <w:b w:val="0"/>
              </w:rPr>
            </w:pPr>
            <w:r>
              <w:t>nein</w:t>
            </w:r>
          </w:p>
        </w:tc>
      </w:tr>
      <w:tr w:rsidR="009C2AEF" w14:paraId="22E7B6C3" w14:textId="77777777" w:rsidTr="00F641F2">
        <w:trPr>
          <w:trHeight w:val="397"/>
        </w:trPr>
        <w:tc>
          <w:tcPr>
            <w:tcW w:w="2457" w:type="dxa"/>
            <w:vAlign w:val="center"/>
          </w:tcPr>
          <w:p w14:paraId="63BE96D1" w14:textId="77777777" w:rsidR="009C2AEF" w:rsidRPr="00B76554" w:rsidRDefault="009C2AEF" w:rsidP="00752B46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B76554">
              <w:rPr>
                <w:b/>
              </w:rPr>
              <w:t>Maßgenauigkeit</w:t>
            </w:r>
          </w:p>
        </w:tc>
        <w:tc>
          <w:tcPr>
            <w:tcW w:w="2457" w:type="dxa"/>
            <w:vAlign w:val="center"/>
          </w:tcPr>
          <w:p w14:paraId="21ACBC46" w14:textId="77777777" w:rsidR="009C2AEF" w:rsidRPr="005A394B" w:rsidRDefault="009C2AEF" w:rsidP="007D240A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  <w:vAlign w:val="center"/>
          </w:tcPr>
          <w:p w14:paraId="7ABF95EE" w14:textId="77777777" w:rsidR="009C2AEF" w:rsidRPr="005A394B" w:rsidRDefault="009C2AEF" w:rsidP="007D240A">
            <w:pPr>
              <w:pStyle w:val="AufgabeKasten"/>
              <w:jc w:val="center"/>
            </w:pPr>
          </w:p>
        </w:tc>
      </w:tr>
      <w:tr w:rsidR="009C2AEF" w14:paraId="6378429C" w14:textId="77777777" w:rsidTr="00F641F2">
        <w:trPr>
          <w:trHeight w:val="680"/>
        </w:trPr>
        <w:tc>
          <w:tcPr>
            <w:tcW w:w="2457" w:type="dxa"/>
            <w:vAlign w:val="center"/>
          </w:tcPr>
          <w:p w14:paraId="2E5B0E83" w14:textId="77777777" w:rsidR="009C2AEF" w:rsidRPr="00B76554" w:rsidRDefault="009C2AEF" w:rsidP="00752B46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B76554">
              <w:rPr>
                <w:b/>
              </w:rPr>
              <w:t>Oberflächenqualität</w:t>
            </w:r>
          </w:p>
        </w:tc>
        <w:tc>
          <w:tcPr>
            <w:tcW w:w="2457" w:type="dxa"/>
            <w:vAlign w:val="center"/>
          </w:tcPr>
          <w:p w14:paraId="76488FDA" w14:textId="77777777" w:rsidR="009C2AEF" w:rsidRPr="005A394B" w:rsidRDefault="009C2AEF" w:rsidP="007D240A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  <w:vAlign w:val="center"/>
          </w:tcPr>
          <w:p w14:paraId="58C39D59" w14:textId="77777777" w:rsidR="009C2AEF" w:rsidRPr="005A394B" w:rsidRDefault="009C2AEF" w:rsidP="007D240A">
            <w:pPr>
              <w:pStyle w:val="AufgabeKasten"/>
              <w:jc w:val="center"/>
            </w:pPr>
          </w:p>
        </w:tc>
      </w:tr>
      <w:tr w:rsidR="009C2AEF" w14:paraId="5325B043" w14:textId="77777777" w:rsidTr="00F641F2">
        <w:trPr>
          <w:trHeight w:val="680"/>
        </w:trPr>
        <w:tc>
          <w:tcPr>
            <w:tcW w:w="2457" w:type="dxa"/>
            <w:vAlign w:val="center"/>
          </w:tcPr>
          <w:p w14:paraId="17A04E5D" w14:textId="77777777" w:rsidR="009C2AEF" w:rsidRPr="00B76554" w:rsidRDefault="009C2AEF" w:rsidP="00752B46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B76554">
              <w:rPr>
                <w:b/>
              </w:rPr>
              <w:t>Funktionalität</w:t>
            </w:r>
          </w:p>
        </w:tc>
        <w:tc>
          <w:tcPr>
            <w:tcW w:w="2457" w:type="dxa"/>
            <w:vAlign w:val="center"/>
          </w:tcPr>
          <w:p w14:paraId="7BEB0AA4" w14:textId="77777777" w:rsidR="009C2AEF" w:rsidRPr="005A394B" w:rsidRDefault="009C2AEF" w:rsidP="007D240A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  <w:vAlign w:val="center"/>
          </w:tcPr>
          <w:p w14:paraId="03043303" w14:textId="77777777" w:rsidR="009C2AEF" w:rsidRPr="005A394B" w:rsidRDefault="009C2AEF" w:rsidP="007D240A">
            <w:pPr>
              <w:pStyle w:val="AufgabeKasten"/>
              <w:jc w:val="center"/>
            </w:pPr>
          </w:p>
        </w:tc>
      </w:tr>
    </w:tbl>
    <w:p w14:paraId="67E7E0B1" w14:textId="77777777" w:rsidR="009C2AEF" w:rsidRDefault="009C2AEF" w:rsidP="009C2AEF">
      <w:pPr>
        <w:spacing w:line="240" w:lineRule="exact"/>
      </w:pPr>
    </w:p>
    <w:p w14:paraId="45A3DBCA" w14:textId="77777777" w:rsidR="009C2AEF" w:rsidRPr="007D240A" w:rsidRDefault="009C2AEF" w:rsidP="009C2AEF">
      <w:pPr>
        <w:spacing w:line="276" w:lineRule="auto"/>
      </w:pPr>
      <w:r w:rsidRPr="007D240A">
        <w:sym w:font="Wingdings" w:char="F0E0"/>
      </w:r>
      <w:r w:rsidRPr="007D240A">
        <w:t xml:space="preserve"> Feiern Sie die Punkte, an denen Sie mit sich zufrieden sind!</w:t>
      </w:r>
      <w:r w:rsidRPr="007D240A">
        <w:tab/>
      </w:r>
      <w:r w:rsidRPr="007D240A">
        <w:tab/>
      </w:r>
      <w:r w:rsidRPr="007D240A">
        <w:sym w:font="Wingdings" w:char="F0E0"/>
      </w:r>
    </w:p>
    <w:p w14:paraId="3A33A708" w14:textId="77777777" w:rsidR="009C2AEF" w:rsidRPr="007D240A" w:rsidRDefault="009C2AEF" w:rsidP="009C2AEF">
      <w:pPr>
        <w:pStyle w:val="berschrift3"/>
        <w:rPr>
          <w:sz w:val="20"/>
        </w:rPr>
      </w:pPr>
      <w:r w:rsidRPr="007D240A">
        <w:rPr>
          <w:sz w:val="20"/>
        </w:rPr>
        <w:t>Gibt es noch Punkte, wo sie NEIN angekreuzt haben?</w:t>
      </w:r>
    </w:p>
    <w:p w14:paraId="6A9B9ECB" w14:textId="77777777" w:rsidR="009C2AEF" w:rsidRPr="007D240A" w:rsidRDefault="009C2AEF" w:rsidP="00AE5DD8">
      <w:pPr>
        <w:pStyle w:val="Listenabsatz"/>
        <w:numPr>
          <w:ilvl w:val="0"/>
          <w:numId w:val="39"/>
        </w:numPr>
        <w:spacing w:line="276" w:lineRule="auto"/>
      </w:pPr>
      <w:r w:rsidRPr="007D240A">
        <w:t xml:space="preserve">Überlegen Sie, </w:t>
      </w:r>
      <w:r w:rsidRPr="007D240A">
        <w:rPr>
          <w:b/>
        </w:rPr>
        <w:t>warum</w:t>
      </w:r>
      <w:r w:rsidRPr="007D240A">
        <w:t xml:space="preserve"> Sie mit Ihrem Ergebnis nicht zufrieden waren. </w:t>
      </w:r>
    </w:p>
    <w:p w14:paraId="6F27B71F" w14:textId="77777777" w:rsidR="009C2AEF" w:rsidRPr="007D240A" w:rsidRDefault="007D240A" w:rsidP="00AE5DD8">
      <w:pPr>
        <w:pStyle w:val="Listenabsatz"/>
        <w:numPr>
          <w:ilvl w:val="0"/>
          <w:numId w:val="39"/>
        </w:numPr>
        <w:spacing w:line="276" w:lineRule="auto"/>
      </w:pPr>
      <w:r w:rsidRPr="007D240A">
        <w:rPr>
          <w:noProof/>
          <w:sz w:val="16"/>
          <w:lang w:eastAsia="de-DE"/>
        </w:rPr>
        <w:drawing>
          <wp:anchor distT="0" distB="0" distL="114300" distR="114300" simplePos="0" relativeHeight="251673088" behindDoc="1" locked="0" layoutInCell="1" allowOverlap="1" wp14:anchorId="647CBAB5" wp14:editId="78F8880E">
            <wp:simplePos x="0" y="0"/>
            <wp:positionH relativeFrom="column">
              <wp:posOffset>4932045</wp:posOffset>
            </wp:positionH>
            <wp:positionV relativeFrom="paragraph">
              <wp:posOffset>182245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86" name="Grafik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F" w:rsidRPr="007D240A">
        <w:t>Nennen Sie zwei Verbesserungsvorschläge für das nächste Projekt:</w:t>
      </w:r>
    </w:p>
    <w:tbl>
      <w:tblPr>
        <w:tblStyle w:val="Tabellenraster7"/>
        <w:tblW w:w="7513" w:type="dxa"/>
        <w:tblInd w:w="108" w:type="dxa"/>
        <w:tblLook w:val="04A0" w:firstRow="1" w:lastRow="0" w:firstColumn="1" w:lastColumn="0" w:noHBand="0" w:noVBand="1"/>
      </w:tblPr>
      <w:tblGrid>
        <w:gridCol w:w="7513"/>
      </w:tblGrid>
      <w:tr w:rsidR="009C2AEF" w14:paraId="2EEDB6D0" w14:textId="77777777" w:rsidTr="007D2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tcW w:w="7513" w:type="dxa"/>
          </w:tcPr>
          <w:p w14:paraId="61A9173F" w14:textId="77777777" w:rsidR="009C2AEF" w:rsidRPr="00B76554" w:rsidRDefault="009C2AEF" w:rsidP="009C2AEF">
            <w:pPr>
              <w:pStyle w:val="Textkrper"/>
              <w:jc w:val="left"/>
              <w:rPr>
                <w:bCs/>
                <w:sz w:val="22"/>
              </w:rPr>
            </w:pPr>
            <w:r w:rsidRPr="00B76554">
              <w:rPr>
                <w:sz w:val="22"/>
              </w:rPr>
              <w:t>Das will ich beim nächsten Mal anders machen:</w:t>
            </w:r>
          </w:p>
        </w:tc>
      </w:tr>
      <w:tr w:rsidR="009C2AEF" w14:paraId="20424CFD" w14:textId="77777777" w:rsidTr="00B76554">
        <w:trPr>
          <w:trHeight w:val="1020"/>
        </w:trPr>
        <w:tc>
          <w:tcPr>
            <w:tcW w:w="7513" w:type="dxa"/>
          </w:tcPr>
          <w:p w14:paraId="708B04C1" w14:textId="77777777" w:rsidR="009C2AEF" w:rsidRDefault="009C2AEF" w:rsidP="009C2AEF">
            <w:pPr>
              <w:pStyle w:val="Textkrper"/>
              <w:numPr>
                <w:ilvl w:val="0"/>
                <w:numId w:val="47"/>
              </w:numPr>
              <w:jc w:val="left"/>
            </w:pPr>
          </w:p>
        </w:tc>
      </w:tr>
      <w:tr w:rsidR="009C2AEF" w14:paraId="7989218C" w14:textId="77777777" w:rsidTr="00B76554">
        <w:trPr>
          <w:trHeight w:val="1020"/>
        </w:trPr>
        <w:tc>
          <w:tcPr>
            <w:tcW w:w="7513" w:type="dxa"/>
          </w:tcPr>
          <w:p w14:paraId="2A90368A" w14:textId="77777777" w:rsidR="009C2AEF" w:rsidRDefault="009C2AEF" w:rsidP="009C2AEF">
            <w:pPr>
              <w:pStyle w:val="Textkrper"/>
              <w:numPr>
                <w:ilvl w:val="0"/>
                <w:numId w:val="47"/>
              </w:numPr>
              <w:jc w:val="left"/>
            </w:pPr>
          </w:p>
        </w:tc>
      </w:tr>
    </w:tbl>
    <w:p w14:paraId="1CD8FAC3" w14:textId="77777777" w:rsidR="007D240A" w:rsidRDefault="007D240A" w:rsidP="009C2AEF">
      <w:pPr>
        <w:spacing w:line="276" w:lineRule="auto"/>
        <w:rPr>
          <w:sz w:val="22"/>
        </w:rPr>
      </w:pPr>
    </w:p>
    <w:p w14:paraId="4B18CAE7" w14:textId="77777777" w:rsidR="009C2AEF" w:rsidRPr="00E14C30" w:rsidRDefault="009C2AEF" w:rsidP="009C2AEF">
      <w:pPr>
        <w:spacing w:line="276" w:lineRule="auto"/>
        <w:rPr>
          <w:sz w:val="22"/>
        </w:rPr>
      </w:pPr>
      <w:r w:rsidRPr="00E14C30">
        <w:rPr>
          <w:sz w:val="22"/>
        </w:rPr>
        <w:t>Verbesserungsvorschläge, falls Ihnen nichts einfällt…</w:t>
      </w:r>
    </w:p>
    <w:tbl>
      <w:tblPr>
        <w:tblStyle w:val="Tabellenraster7"/>
        <w:tblW w:w="7510" w:type="dxa"/>
        <w:tblInd w:w="108" w:type="dxa"/>
        <w:tblLook w:val="04A0" w:firstRow="1" w:lastRow="0" w:firstColumn="1" w:lastColumn="0" w:noHBand="0" w:noVBand="1"/>
      </w:tblPr>
      <w:tblGrid>
        <w:gridCol w:w="3755"/>
        <w:gridCol w:w="3755"/>
      </w:tblGrid>
      <w:tr w:rsidR="009C2AEF" w14:paraId="752FDD3E" w14:textId="77777777" w:rsidTr="007D2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55" w:type="dxa"/>
          </w:tcPr>
          <w:p w14:paraId="112CE560" w14:textId="27FD0EB4" w:rsidR="009C2AEF" w:rsidRPr="000D3F13" w:rsidRDefault="009C2AEF" w:rsidP="00752B46">
            <w:pPr>
              <w:spacing w:line="240" w:lineRule="exact"/>
              <w:rPr>
                <w:b w:val="0"/>
                <w:szCs w:val="24"/>
              </w:rPr>
            </w:pPr>
            <w:r w:rsidRPr="000D3F13">
              <w:rPr>
                <w:szCs w:val="24"/>
              </w:rPr>
              <w:t>fachlich</w:t>
            </w:r>
            <w:r w:rsidRPr="000D3F13">
              <w:rPr>
                <w:b w:val="0"/>
                <w:szCs w:val="24"/>
              </w:rPr>
              <w:t xml:space="preserve"> </w:t>
            </w:r>
            <w:r w:rsidRPr="000D3F13">
              <w:rPr>
                <w:b w:val="0"/>
                <w:szCs w:val="24"/>
              </w:rPr>
              <w:br/>
              <w:t xml:space="preserve">(hat </w:t>
            </w:r>
            <w:r w:rsidR="00704B3C" w:rsidRPr="000D3F13">
              <w:rPr>
                <w:b w:val="0"/>
                <w:szCs w:val="24"/>
              </w:rPr>
              <w:t xml:space="preserve">z. B. </w:t>
            </w:r>
            <w:r w:rsidRPr="000D3F13">
              <w:rPr>
                <w:b w:val="0"/>
                <w:szCs w:val="24"/>
              </w:rPr>
              <w:t>mit der Arbeit in der Werkstatt zu tun)</w:t>
            </w:r>
          </w:p>
        </w:tc>
        <w:tc>
          <w:tcPr>
            <w:tcW w:w="3755" w:type="dxa"/>
          </w:tcPr>
          <w:p w14:paraId="0268451B" w14:textId="77777777" w:rsidR="009C2AEF" w:rsidRPr="000D3F13" w:rsidRDefault="009C2AEF" w:rsidP="009C2AEF">
            <w:pPr>
              <w:spacing w:line="240" w:lineRule="exact"/>
              <w:rPr>
                <w:b w:val="0"/>
                <w:szCs w:val="24"/>
              </w:rPr>
            </w:pPr>
            <w:r w:rsidRPr="000D3F13">
              <w:rPr>
                <w:szCs w:val="24"/>
              </w:rPr>
              <w:t>überfachlich</w:t>
            </w:r>
            <w:r w:rsidRPr="000D3F13">
              <w:rPr>
                <w:b w:val="0"/>
                <w:szCs w:val="24"/>
              </w:rPr>
              <w:t xml:space="preserve"> </w:t>
            </w:r>
            <w:r w:rsidRPr="000D3F13">
              <w:rPr>
                <w:b w:val="0"/>
                <w:szCs w:val="24"/>
              </w:rPr>
              <w:br/>
              <w:t>(hat mit deinem Verhalten zu tun)</w:t>
            </w:r>
          </w:p>
        </w:tc>
      </w:tr>
      <w:tr w:rsidR="009C2AEF" w14:paraId="51050067" w14:textId="77777777" w:rsidTr="007D240A">
        <w:tc>
          <w:tcPr>
            <w:tcW w:w="3755" w:type="dxa"/>
          </w:tcPr>
          <w:p w14:paraId="48479BD2" w14:textId="0C6F7369" w:rsidR="009C2AEF" w:rsidRPr="007D240A" w:rsidRDefault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sz w:val="21"/>
              </w:rPr>
            </w:pPr>
            <w:r w:rsidRPr="007D240A">
              <w:rPr>
                <w:sz w:val="21"/>
              </w:rPr>
              <w:t xml:space="preserve">Ich möchte </w:t>
            </w:r>
            <w:r w:rsidR="006D22FF" w:rsidRPr="007D240A">
              <w:rPr>
                <w:sz w:val="21"/>
              </w:rPr>
              <w:t xml:space="preserve">beim nächsten Mal </w:t>
            </w:r>
            <w:r w:rsidRPr="007D240A">
              <w:rPr>
                <w:sz w:val="21"/>
              </w:rPr>
              <w:t xml:space="preserve">genauer </w:t>
            </w:r>
            <w:r w:rsidR="006D22FF">
              <w:rPr>
                <w:sz w:val="21"/>
              </w:rPr>
              <w:t>s</w:t>
            </w:r>
            <w:r w:rsidR="006D22FF" w:rsidRPr="007D240A">
              <w:rPr>
                <w:sz w:val="21"/>
              </w:rPr>
              <w:t>ägen</w:t>
            </w:r>
            <w:r w:rsidRPr="007D240A">
              <w:rPr>
                <w:sz w:val="21"/>
              </w:rPr>
              <w:t>.</w:t>
            </w:r>
          </w:p>
        </w:tc>
        <w:tc>
          <w:tcPr>
            <w:tcW w:w="3755" w:type="dxa"/>
          </w:tcPr>
          <w:p w14:paraId="7E31A146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rPr>
                <w:sz w:val="21"/>
              </w:rPr>
            </w:pPr>
            <w:r w:rsidRPr="007D240A">
              <w:rPr>
                <w:sz w:val="21"/>
              </w:rPr>
              <w:t>Ich sollte in der Partnerarbeit konzentrierter sein.</w:t>
            </w:r>
          </w:p>
        </w:tc>
      </w:tr>
      <w:tr w:rsidR="009C2AEF" w14:paraId="788ED060" w14:textId="77777777" w:rsidTr="007D240A">
        <w:tc>
          <w:tcPr>
            <w:tcW w:w="3755" w:type="dxa"/>
          </w:tcPr>
          <w:p w14:paraId="47ED4091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sz w:val="21"/>
              </w:rPr>
            </w:pPr>
            <w:r w:rsidRPr="007D240A">
              <w:rPr>
                <w:sz w:val="21"/>
              </w:rPr>
              <w:t>Ich könnte mehr schleifen, damit es noch glatter wird.</w:t>
            </w:r>
          </w:p>
        </w:tc>
        <w:tc>
          <w:tcPr>
            <w:tcW w:w="3755" w:type="dxa"/>
          </w:tcPr>
          <w:p w14:paraId="73D2C9A6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rPr>
                <w:sz w:val="21"/>
              </w:rPr>
            </w:pPr>
            <w:r w:rsidRPr="007D240A">
              <w:rPr>
                <w:sz w:val="21"/>
              </w:rPr>
              <w:t>Ich sollte die Aufgabe ernster nehmen, es geht um meinen Abschluss!</w:t>
            </w:r>
          </w:p>
        </w:tc>
      </w:tr>
      <w:tr w:rsidR="009C2AEF" w14:paraId="62A437B8" w14:textId="77777777" w:rsidTr="007D240A">
        <w:tc>
          <w:tcPr>
            <w:tcW w:w="3755" w:type="dxa"/>
          </w:tcPr>
          <w:p w14:paraId="19DCE272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sz w:val="21"/>
              </w:rPr>
            </w:pPr>
            <w:r w:rsidRPr="007D240A">
              <w:rPr>
                <w:sz w:val="21"/>
              </w:rPr>
              <w:t>Ich muss genauer anzeichnen, auch wenn es nervig ist.</w:t>
            </w:r>
          </w:p>
        </w:tc>
        <w:tc>
          <w:tcPr>
            <w:tcW w:w="3755" w:type="dxa"/>
          </w:tcPr>
          <w:p w14:paraId="49E7F4B9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rPr>
                <w:sz w:val="21"/>
              </w:rPr>
            </w:pPr>
            <w:r w:rsidRPr="007D240A">
              <w:rPr>
                <w:sz w:val="21"/>
              </w:rPr>
              <w:t>Ich kann besser durchhalten, das zeige ich beim nächsten Mal.</w:t>
            </w:r>
          </w:p>
        </w:tc>
      </w:tr>
      <w:tr w:rsidR="009C2AEF" w14:paraId="1AF680A9" w14:textId="77777777" w:rsidTr="007D240A">
        <w:tc>
          <w:tcPr>
            <w:tcW w:w="3755" w:type="dxa"/>
          </w:tcPr>
          <w:p w14:paraId="50FA77DE" w14:textId="079D0971" w:rsidR="009C2AEF" w:rsidRPr="007D240A" w:rsidRDefault="009C2AEF" w:rsidP="00752B46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sz w:val="21"/>
              </w:rPr>
            </w:pPr>
            <w:r w:rsidRPr="007D240A">
              <w:rPr>
                <w:sz w:val="21"/>
              </w:rPr>
              <w:t xml:space="preserve">Ich will </w:t>
            </w:r>
            <w:r w:rsidR="00704B3C" w:rsidRPr="007D240A">
              <w:rPr>
                <w:sz w:val="21"/>
              </w:rPr>
              <w:t xml:space="preserve">mir </w:t>
            </w:r>
            <w:r w:rsidRPr="007D240A">
              <w:rPr>
                <w:sz w:val="21"/>
              </w:rPr>
              <w:t xml:space="preserve">zu Hause die Schulsachen nochmal anschauen. </w:t>
            </w:r>
            <w:r w:rsidRPr="007D240A">
              <w:rPr>
                <w:bCs/>
                <w:sz w:val="21"/>
              </w:rPr>
              <w:sym w:font="Wingdings" w:char="F0E0"/>
            </w:r>
            <w:r w:rsidRPr="007D240A">
              <w:rPr>
                <w:bCs/>
                <w:sz w:val="21"/>
              </w:rPr>
              <w:t xml:space="preserve"> </w:t>
            </w:r>
            <w:r w:rsidR="00704B3C" w:rsidRPr="007D240A">
              <w:rPr>
                <w:sz w:val="21"/>
              </w:rPr>
              <w:t>einmal</w:t>
            </w:r>
            <w:r w:rsidRPr="007D240A">
              <w:rPr>
                <w:sz w:val="21"/>
              </w:rPr>
              <w:t xml:space="preserve"> pro Woche, eine halbe Stunde an einem festen Nachmittag!</w:t>
            </w:r>
          </w:p>
        </w:tc>
        <w:tc>
          <w:tcPr>
            <w:tcW w:w="3755" w:type="dxa"/>
          </w:tcPr>
          <w:p w14:paraId="33D55A50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rPr>
                <w:sz w:val="21"/>
              </w:rPr>
            </w:pPr>
            <w:r w:rsidRPr="007D240A">
              <w:rPr>
                <w:sz w:val="21"/>
              </w:rPr>
              <w:t>Ich lasse mich leicht ablenken, darum sollte ich alleine sitzen.</w:t>
            </w:r>
          </w:p>
        </w:tc>
      </w:tr>
      <w:tr w:rsidR="009C2AEF" w14:paraId="378CE9E2" w14:textId="77777777" w:rsidTr="007D240A">
        <w:tc>
          <w:tcPr>
            <w:tcW w:w="3755" w:type="dxa"/>
          </w:tcPr>
          <w:p w14:paraId="7DB2A5D0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sz w:val="21"/>
              </w:rPr>
            </w:pPr>
            <w:r w:rsidRPr="007D240A">
              <w:rPr>
                <w:sz w:val="21"/>
              </w:rPr>
              <w:t>…</w:t>
            </w:r>
          </w:p>
        </w:tc>
        <w:tc>
          <w:tcPr>
            <w:tcW w:w="3755" w:type="dxa"/>
          </w:tcPr>
          <w:p w14:paraId="49901546" w14:textId="77777777" w:rsidR="009C2AEF" w:rsidRPr="007D240A" w:rsidRDefault="009C2AEF" w:rsidP="009C2AEF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rPr>
                <w:sz w:val="21"/>
              </w:rPr>
            </w:pPr>
            <w:r w:rsidRPr="007D240A">
              <w:rPr>
                <w:sz w:val="21"/>
              </w:rPr>
              <w:t xml:space="preserve">Ich möchte pünktlich da sein, dann verpasse ich nichts. </w:t>
            </w:r>
          </w:p>
        </w:tc>
      </w:tr>
    </w:tbl>
    <w:p w14:paraId="33F55992" w14:textId="77777777" w:rsidR="009C2AEF" w:rsidRDefault="009C2AEF" w:rsidP="009C2AEF">
      <w:pPr>
        <w:spacing w:line="240" w:lineRule="exact"/>
      </w:pPr>
      <w:r>
        <w:br w:type="page"/>
      </w:r>
    </w:p>
    <w:p w14:paraId="667A010A" w14:textId="77777777" w:rsidR="009C2AEF" w:rsidRDefault="00B76554" w:rsidP="009C2AEF">
      <w:pPr>
        <w:pStyle w:val="berschrift2"/>
        <w:spacing w:before="360"/>
      </w:pPr>
      <w:r w:rsidRPr="00AA18D1">
        <w:rPr>
          <w:noProof/>
        </w:rPr>
        <w:lastRenderedPageBreak/>
        <w:drawing>
          <wp:anchor distT="0" distB="0" distL="114300" distR="114300" simplePos="0" relativeHeight="251727360" behindDoc="1" locked="0" layoutInCell="1" allowOverlap="1" wp14:anchorId="290FF5B2" wp14:editId="718876CC">
            <wp:simplePos x="0" y="0"/>
            <wp:positionH relativeFrom="column">
              <wp:posOffset>4667250</wp:posOffset>
            </wp:positionH>
            <wp:positionV relativeFrom="paragraph">
              <wp:posOffset>73660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73" name="Grafik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F">
        <w:t>Reflexion der Aufgabe</w:t>
      </w:r>
    </w:p>
    <w:p w14:paraId="7186D604" w14:textId="77777777" w:rsidR="009C2AEF" w:rsidRDefault="009C2AEF" w:rsidP="009C2AEF">
      <w:pPr>
        <w:pStyle w:val="Textkrper"/>
        <w:spacing w:line="312" w:lineRule="auto"/>
        <w:rPr>
          <w:sz w:val="22"/>
        </w:rPr>
      </w:pPr>
      <w:r>
        <w:rPr>
          <w:sz w:val="22"/>
        </w:rPr>
        <w:t>Sie haben Ihr Werkstück fertiggestellt und einer Kontrolle unterzogen.</w:t>
      </w:r>
      <w:r w:rsidR="00B76554" w:rsidRPr="00B76554">
        <w:rPr>
          <w:noProof/>
        </w:rPr>
        <w:t xml:space="preserve"> </w:t>
      </w:r>
    </w:p>
    <w:tbl>
      <w:tblPr>
        <w:tblStyle w:val="Tabellenraster7"/>
        <w:tblW w:w="0" w:type="auto"/>
        <w:tblInd w:w="250" w:type="dxa"/>
        <w:tblLook w:val="04A0" w:firstRow="1" w:lastRow="0" w:firstColumn="1" w:lastColumn="0" w:noHBand="0" w:noVBand="1"/>
      </w:tblPr>
      <w:tblGrid>
        <w:gridCol w:w="7229"/>
      </w:tblGrid>
      <w:tr w:rsidR="009C2AEF" w14:paraId="48644AEC" w14:textId="77777777" w:rsidTr="00B7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29" w:type="dxa"/>
          </w:tcPr>
          <w:p w14:paraId="5CCD3B2E" w14:textId="77777777" w:rsidR="009C2AEF" w:rsidRPr="00B76554" w:rsidRDefault="009C2AEF" w:rsidP="009C2AEF">
            <w:pPr>
              <w:pStyle w:val="Textkrper"/>
              <w:jc w:val="left"/>
              <w:rPr>
                <w:bCs/>
                <w:sz w:val="22"/>
              </w:rPr>
            </w:pPr>
            <w:r w:rsidRPr="00B76554">
              <w:rPr>
                <w:sz w:val="22"/>
              </w:rPr>
              <w:t>Das habe ich Neues gelernt - über das Kontrollieren von Qualität:</w:t>
            </w:r>
          </w:p>
        </w:tc>
      </w:tr>
      <w:tr w:rsidR="009C2AEF" w14:paraId="3B228EB9" w14:textId="77777777" w:rsidTr="00B76554">
        <w:trPr>
          <w:trHeight w:val="680"/>
        </w:trPr>
        <w:tc>
          <w:tcPr>
            <w:tcW w:w="7229" w:type="dxa"/>
          </w:tcPr>
          <w:p w14:paraId="4A9B1933" w14:textId="77777777" w:rsidR="009C2AEF" w:rsidRDefault="009C2AEF" w:rsidP="009C2AEF">
            <w:pPr>
              <w:pStyle w:val="Textkrper"/>
              <w:jc w:val="left"/>
            </w:pPr>
          </w:p>
        </w:tc>
      </w:tr>
    </w:tbl>
    <w:p w14:paraId="37CA16D7" w14:textId="77777777" w:rsidR="009C2AEF" w:rsidRPr="00C6599F" w:rsidRDefault="009C2AEF" w:rsidP="009C2AEF">
      <w:pPr>
        <w:pStyle w:val="Textkrper"/>
        <w:spacing w:line="312" w:lineRule="auto"/>
        <w:rPr>
          <w:sz w:val="22"/>
        </w:rPr>
      </w:pPr>
    </w:p>
    <w:tbl>
      <w:tblPr>
        <w:tblStyle w:val="Tabellenraster7"/>
        <w:tblW w:w="0" w:type="auto"/>
        <w:tblInd w:w="250" w:type="dxa"/>
        <w:tblLook w:val="04A0" w:firstRow="1" w:lastRow="0" w:firstColumn="1" w:lastColumn="0" w:noHBand="0" w:noVBand="1"/>
      </w:tblPr>
      <w:tblGrid>
        <w:gridCol w:w="3484"/>
        <w:gridCol w:w="3745"/>
      </w:tblGrid>
      <w:tr w:rsidR="009C2AEF" w14:paraId="12FA1FDE" w14:textId="77777777" w:rsidTr="00B7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229" w:type="dxa"/>
            <w:gridSpan w:val="2"/>
          </w:tcPr>
          <w:p w14:paraId="5EDB0275" w14:textId="77777777" w:rsidR="009C2AEF" w:rsidRPr="00B76554" w:rsidRDefault="009C2AEF" w:rsidP="009C2AEF">
            <w:pPr>
              <w:pStyle w:val="Textkrper"/>
              <w:jc w:val="left"/>
              <w:rPr>
                <w:bCs/>
                <w:sz w:val="22"/>
              </w:rPr>
            </w:pPr>
            <w:r w:rsidRPr="00B76554">
              <w:rPr>
                <w:sz w:val="22"/>
              </w:rPr>
              <w:t>Kann ich meine eigenen Verbesserungsvorschläge besser annehmen als die von anderen?</w:t>
            </w:r>
          </w:p>
        </w:tc>
      </w:tr>
      <w:tr w:rsidR="009C2AEF" w14:paraId="32BF42DA" w14:textId="77777777" w:rsidTr="00B76554">
        <w:trPr>
          <w:trHeight w:val="680"/>
        </w:trPr>
        <w:tc>
          <w:tcPr>
            <w:tcW w:w="3484" w:type="dxa"/>
          </w:tcPr>
          <w:p w14:paraId="20A54791" w14:textId="77777777" w:rsidR="009C2AEF" w:rsidRPr="00B76554" w:rsidRDefault="009C2AEF" w:rsidP="009C2AEF">
            <w:pPr>
              <w:pStyle w:val="AufgabeKasten"/>
            </w:pPr>
            <w:r w:rsidRPr="00B76554">
              <w:t xml:space="preserve">ja </w:t>
            </w:r>
          </w:p>
        </w:tc>
        <w:tc>
          <w:tcPr>
            <w:tcW w:w="3745" w:type="dxa"/>
          </w:tcPr>
          <w:p w14:paraId="7FB736D3" w14:textId="77777777" w:rsidR="009C2AEF" w:rsidRPr="00B76554" w:rsidRDefault="009C2AEF" w:rsidP="009C2AEF">
            <w:pPr>
              <w:pStyle w:val="AufgabeKasten"/>
            </w:pPr>
            <w:r w:rsidRPr="00B76554">
              <w:t>nein</w:t>
            </w:r>
          </w:p>
        </w:tc>
      </w:tr>
    </w:tbl>
    <w:p w14:paraId="6E7464F5" w14:textId="77777777" w:rsidR="009C2AEF" w:rsidRPr="00A8051B" w:rsidRDefault="009C2AEF" w:rsidP="009C2AEF">
      <w:pPr>
        <w:pStyle w:val="berschrift2"/>
        <w:spacing w:before="360"/>
      </w:pPr>
      <w:r>
        <w:t>Was habe ich gelernt?</w:t>
      </w:r>
    </w:p>
    <w:tbl>
      <w:tblPr>
        <w:tblStyle w:val="Tabellenraster"/>
        <w:tblW w:w="7316" w:type="dxa"/>
        <w:tblInd w:w="10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4"/>
        <w:gridCol w:w="454"/>
        <w:gridCol w:w="454"/>
        <w:gridCol w:w="454"/>
      </w:tblGrid>
      <w:tr w:rsidR="009C2AEF" w:rsidRPr="005C69C0" w14:paraId="6CA65198" w14:textId="77777777" w:rsidTr="009C2AEF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51FAF3" w14:textId="77777777" w:rsidR="009C2AEF" w:rsidRPr="005C69C0" w:rsidRDefault="009C2AEF" w:rsidP="009C2AEF">
            <w:pPr>
              <w:pStyle w:val="AufgabeText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rStyle w:val="Fett"/>
                <w:sz w:val="24"/>
                <w:szCs w:val="24"/>
              </w:rPr>
              <w:t>Das kann ich jetzt: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E14FE24" w14:textId="77777777" w:rsidR="009C2AEF" w:rsidRPr="005C69C0" w:rsidRDefault="009C2AEF" w:rsidP="009C2AEF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21F70905" wp14:editId="1B4257BD">
                  <wp:extent cx="228600" cy="228600"/>
                  <wp:effectExtent l="0" t="0" r="0" b="0"/>
                  <wp:docPr id="488" name="Grafik 48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66677F5" w14:textId="77777777" w:rsidR="009C2AEF" w:rsidRPr="005C69C0" w:rsidRDefault="009C2AEF" w:rsidP="009C2AEF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32124222" wp14:editId="5B2CA93A">
                  <wp:extent cx="228600" cy="228600"/>
                  <wp:effectExtent l="0" t="0" r="0" b="0"/>
                  <wp:docPr id="489" name="Grafik 48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414CA6B" w14:textId="77777777" w:rsidR="009C2AEF" w:rsidRPr="005C69C0" w:rsidRDefault="009C2AEF" w:rsidP="009C2AEF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23A90492" wp14:editId="5B64FF6B">
                  <wp:extent cx="228600" cy="228600"/>
                  <wp:effectExtent l="0" t="0" r="0" b="0"/>
                  <wp:docPr id="490" name="Grafik 49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EF" w:rsidRPr="005C69C0" w14:paraId="22C0CDD0" w14:textId="77777777" w:rsidTr="009C2AEF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358C" w14:textId="77777777" w:rsidR="009C2AEF" w:rsidRPr="005C69C0" w:rsidRDefault="009C2AEF" w:rsidP="009C2AEF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verschiedene Qualitätsmerkmale überprüfen.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031E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65C6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52889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C2AEF" w:rsidRPr="005C69C0" w14:paraId="2D57D423" w14:textId="77777777" w:rsidTr="009C2AEF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46753" w14:textId="77777777" w:rsidR="009C2AEF" w:rsidRPr="005C69C0" w:rsidRDefault="009C2AEF" w:rsidP="009C2AEF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einen begründeten Prüfbericht erstellen.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AEED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706C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AD29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C2AEF" w:rsidRPr="005C69C0" w14:paraId="24B8328B" w14:textId="77777777" w:rsidTr="009C2AEF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1F2E" w14:textId="77777777" w:rsidR="009C2AEF" w:rsidRPr="005C69C0" w:rsidRDefault="009C2AEF" w:rsidP="009C2AEF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eigene sinnvolle Verbesserungsvorschläge aus meinen Prüfberichten ableiten.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E0BB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488A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B179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C2AEF" w:rsidRPr="005C69C0" w14:paraId="79718AA6" w14:textId="77777777" w:rsidTr="009C2AEF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D231" w14:textId="77777777" w:rsidR="009C2AEF" w:rsidRPr="005C69C0" w:rsidRDefault="009C2AEF" w:rsidP="009C2AEF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eigenständig Prüfkriterien für Qualität entwickeln.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7786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FB5D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F4A8" w14:textId="77777777" w:rsidR="009C2AEF" w:rsidRPr="005C69C0" w:rsidRDefault="009C2AEF" w:rsidP="009C2AEF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</w:tbl>
    <w:p w14:paraId="13E0F64C" w14:textId="77777777" w:rsidR="009C2AEF" w:rsidRDefault="009C2AEF" w:rsidP="009C2AEF">
      <w:pPr>
        <w:spacing w:line="240" w:lineRule="exact"/>
      </w:pPr>
    </w:p>
    <w:p w14:paraId="38557BFB" w14:textId="77777777" w:rsidR="009C2AEF" w:rsidRDefault="009C2AEF" w:rsidP="009C2AEF">
      <w:pPr>
        <w:spacing w:line="240" w:lineRule="exact"/>
      </w:pPr>
    </w:p>
    <w:p w14:paraId="428212C4" w14:textId="77777777" w:rsidR="009C2AEF" w:rsidRDefault="009C2AEF" w:rsidP="009C2AEF">
      <w:pPr>
        <w:pStyle w:val="berschrift2"/>
      </w:pPr>
      <w:r>
        <w:t xml:space="preserve">Wie zufrieden bin ich mit meiner Arbeit bei diesem </w:t>
      </w:r>
      <w:proofErr w:type="spellStart"/>
      <w:r>
        <w:t>LernSCHRITT</w:t>
      </w:r>
      <w:proofErr w:type="spellEnd"/>
      <w:r>
        <w:t>?</w:t>
      </w:r>
    </w:p>
    <w:p w14:paraId="1316C717" w14:textId="77777777" w:rsidR="009C2AEF" w:rsidRDefault="009C2AEF" w:rsidP="009C2AEF">
      <w:pPr>
        <w:pStyle w:val="Textkrper"/>
        <w:rPr>
          <w:sz w:val="22"/>
        </w:rPr>
      </w:pPr>
      <w:r>
        <w:rPr>
          <w:sz w:val="22"/>
        </w:rPr>
        <w:t>Wie waren mein Verhalten und meine Mitarbeit?</w:t>
      </w:r>
    </w:p>
    <w:p w14:paraId="6BE087AF" w14:textId="77777777" w:rsidR="009C2AEF" w:rsidRPr="00CF765E" w:rsidRDefault="009C2AEF" w:rsidP="009C2AEF">
      <w:pPr>
        <w:pStyle w:val="Textkrper"/>
        <w:rPr>
          <w:sz w:val="22"/>
        </w:rPr>
      </w:pPr>
      <w:r w:rsidRPr="00CF765E">
        <w:rPr>
          <w:sz w:val="22"/>
        </w:rPr>
        <w:t>Kreuzen Sie an!</w:t>
      </w:r>
    </w:p>
    <w:p w14:paraId="1FC2259C" w14:textId="77777777" w:rsidR="009C2AEF" w:rsidRDefault="009C2AEF" w:rsidP="009C2AEF">
      <w:pPr>
        <w:pStyle w:val="Textkrper"/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9C2AEF" w:rsidRPr="007362C4" w14:paraId="699C19BA" w14:textId="77777777" w:rsidTr="009C2AEF">
        <w:trPr>
          <w:trHeight w:val="624"/>
        </w:trPr>
        <w:tc>
          <w:tcPr>
            <w:tcW w:w="736" w:type="dxa"/>
            <w:shd w:val="clear" w:color="auto" w:fill="FF0000"/>
            <w:vAlign w:val="center"/>
          </w:tcPr>
          <w:p w14:paraId="76298DD6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</w:t>
            </w:r>
          </w:p>
        </w:tc>
        <w:tc>
          <w:tcPr>
            <w:tcW w:w="736" w:type="dxa"/>
            <w:shd w:val="clear" w:color="auto" w:fill="FF3701"/>
            <w:vAlign w:val="center"/>
          </w:tcPr>
          <w:p w14:paraId="3333457A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2</w:t>
            </w:r>
          </w:p>
        </w:tc>
        <w:tc>
          <w:tcPr>
            <w:tcW w:w="736" w:type="dxa"/>
            <w:shd w:val="clear" w:color="auto" w:fill="FF5C01"/>
            <w:vAlign w:val="center"/>
          </w:tcPr>
          <w:p w14:paraId="50FD212D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3</w:t>
            </w:r>
          </w:p>
        </w:tc>
        <w:tc>
          <w:tcPr>
            <w:tcW w:w="736" w:type="dxa"/>
            <w:shd w:val="clear" w:color="auto" w:fill="FFC000"/>
            <w:vAlign w:val="center"/>
          </w:tcPr>
          <w:p w14:paraId="19EE9C9B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4</w:t>
            </w:r>
          </w:p>
        </w:tc>
        <w:tc>
          <w:tcPr>
            <w:tcW w:w="736" w:type="dxa"/>
            <w:shd w:val="clear" w:color="auto" w:fill="FFFF00"/>
            <w:vAlign w:val="center"/>
          </w:tcPr>
          <w:p w14:paraId="71FAB74E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5</w:t>
            </w:r>
          </w:p>
        </w:tc>
        <w:tc>
          <w:tcPr>
            <w:tcW w:w="736" w:type="dxa"/>
            <w:shd w:val="clear" w:color="auto" w:fill="CCFF33"/>
            <w:vAlign w:val="center"/>
          </w:tcPr>
          <w:p w14:paraId="3A5712BD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6</w:t>
            </w:r>
          </w:p>
        </w:tc>
        <w:tc>
          <w:tcPr>
            <w:tcW w:w="736" w:type="dxa"/>
            <w:shd w:val="clear" w:color="auto" w:fill="B0DA46"/>
            <w:vAlign w:val="center"/>
          </w:tcPr>
          <w:p w14:paraId="3976A99D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7</w:t>
            </w:r>
          </w:p>
        </w:tc>
        <w:tc>
          <w:tcPr>
            <w:tcW w:w="736" w:type="dxa"/>
            <w:shd w:val="clear" w:color="auto" w:fill="92D050"/>
            <w:vAlign w:val="center"/>
          </w:tcPr>
          <w:p w14:paraId="1855B46B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8</w:t>
            </w:r>
          </w:p>
        </w:tc>
        <w:tc>
          <w:tcPr>
            <w:tcW w:w="736" w:type="dxa"/>
            <w:shd w:val="clear" w:color="auto" w:fill="6AB129"/>
            <w:vAlign w:val="center"/>
          </w:tcPr>
          <w:p w14:paraId="2AF7322E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9</w:t>
            </w:r>
          </w:p>
        </w:tc>
        <w:tc>
          <w:tcPr>
            <w:tcW w:w="736" w:type="dxa"/>
            <w:shd w:val="clear" w:color="auto" w:fill="02AE12"/>
            <w:vAlign w:val="center"/>
          </w:tcPr>
          <w:p w14:paraId="684CE939" w14:textId="77777777" w:rsidR="009C2AEF" w:rsidRPr="007362C4" w:rsidRDefault="009C2AEF" w:rsidP="009C2AEF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10</w:t>
            </w:r>
          </w:p>
        </w:tc>
      </w:tr>
    </w:tbl>
    <w:p w14:paraId="2493F599" w14:textId="77777777" w:rsidR="009C2AEF" w:rsidRDefault="00B76554" w:rsidP="009C2AEF">
      <w:pPr>
        <w:pStyle w:val="Textkrper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DAC5D7A" wp14:editId="4CA7948C">
            <wp:simplePos x="0" y="0"/>
            <wp:positionH relativeFrom="column">
              <wp:posOffset>4937760</wp:posOffset>
            </wp:positionH>
            <wp:positionV relativeFrom="paragraph">
              <wp:posOffset>224155</wp:posOffset>
            </wp:positionV>
            <wp:extent cx="503555" cy="503555"/>
            <wp:effectExtent l="0" t="0" r="0" b="0"/>
            <wp:wrapNone/>
            <wp:docPr id="491" name="Grafi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con-803718_64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1C02D" w14:textId="77777777" w:rsidR="009C2AEF" w:rsidRDefault="009C2AEF" w:rsidP="00B76554">
      <w:pPr>
        <w:pStyle w:val="berschrift2"/>
      </w:pPr>
      <w:r>
        <w:t xml:space="preserve">Zum Schluss </w:t>
      </w:r>
      <w:r>
        <w:sym w:font="Wingdings" w:char="F0E0"/>
      </w:r>
      <w:r>
        <w:t xml:space="preserve"> Ordnung machen</w:t>
      </w:r>
    </w:p>
    <w:p w14:paraId="04767723" w14:textId="77777777" w:rsidR="009C2AEF" w:rsidRDefault="009C2AEF" w:rsidP="009C2AEF">
      <w:pPr>
        <w:spacing w:line="240" w:lineRule="exact"/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26"/>
      </w:tblGrid>
      <w:tr w:rsidR="00B76554" w:rsidRPr="00CF765E" w14:paraId="59440F67" w14:textId="77777777" w:rsidTr="00B7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62" w:type="dxa"/>
            <w:gridSpan w:val="2"/>
          </w:tcPr>
          <w:p w14:paraId="4FC525B2" w14:textId="77777777" w:rsidR="00B76554" w:rsidRPr="00B76554" w:rsidRDefault="00B76554" w:rsidP="009C2AEF">
            <w:pPr>
              <w:spacing w:line="312" w:lineRule="auto"/>
              <w:rPr>
                <w:sz w:val="22"/>
              </w:rPr>
            </w:pPr>
            <w:r w:rsidRPr="00B76554">
              <w:rPr>
                <w:sz w:val="22"/>
              </w:rPr>
              <w:t>Ich habe …</w:t>
            </w:r>
          </w:p>
        </w:tc>
      </w:tr>
      <w:tr w:rsidR="009C2AEF" w:rsidRPr="00CF765E" w14:paraId="5548C9CD" w14:textId="77777777" w:rsidTr="00B76554">
        <w:trPr>
          <w:trHeight w:val="449"/>
        </w:trPr>
        <w:sdt>
          <w:sdtPr>
            <w:rPr>
              <w:sz w:val="22"/>
            </w:rPr>
            <w:id w:val="-763696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30FD848" w14:textId="77777777" w:rsidR="009C2AEF" w:rsidRPr="00CF765E" w:rsidRDefault="009C2AEF" w:rsidP="009C2AEF">
                <w:pPr>
                  <w:spacing w:line="312" w:lineRule="auto"/>
                  <w:jc w:val="center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</w:tcPr>
          <w:p w14:paraId="31E91148" w14:textId="77777777" w:rsidR="009C2AEF" w:rsidRPr="00CF765E" w:rsidRDefault="009C2AEF" w:rsidP="009C2AEF">
            <w:pPr>
              <w:spacing w:line="312" w:lineRule="auto"/>
              <w:rPr>
                <w:sz w:val="22"/>
              </w:rPr>
            </w:pPr>
            <w:r w:rsidRPr="00CF765E">
              <w:rPr>
                <w:sz w:val="22"/>
              </w:rPr>
              <w:t>mein</w:t>
            </w:r>
            <w:r>
              <w:rPr>
                <w:sz w:val="22"/>
              </w:rPr>
              <w:t>en</w:t>
            </w:r>
            <w:r w:rsidRPr="00CF765E">
              <w:rPr>
                <w:sz w:val="22"/>
              </w:rPr>
              <w:t xml:space="preserve"> </w:t>
            </w:r>
            <w:proofErr w:type="spellStart"/>
            <w:r w:rsidRPr="00CF765E">
              <w:rPr>
                <w:sz w:val="22"/>
              </w:rPr>
              <w:t>Lern</w:t>
            </w:r>
            <w:r>
              <w:rPr>
                <w:sz w:val="22"/>
              </w:rPr>
              <w:t>SCHRITT</w:t>
            </w:r>
            <w:proofErr w:type="spellEnd"/>
            <w:r w:rsidRPr="00CF765E">
              <w:rPr>
                <w:sz w:val="22"/>
              </w:rPr>
              <w:t xml:space="preserve"> im Ordner eingeheftet.</w:t>
            </w:r>
          </w:p>
        </w:tc>
      </w:tr>
      <w:tr w:rsidR="009C2AEF" w:rsidRPr="00CF765E" w14:paraId="5D6F751D" w14:textId="77777777" w:rsidTr="00B76554">
        <w:trPr>
          <w:trHeight w:val="449"/>
        </w:trPr>
        <w:sdt>
          <w:sdtPr>
            <w:rPr>
              <w:sz w:val="22"/>
            </w:rPr>
            <w:id w:val="1811127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472A4B9" w14:textId="77777777" w:rsidR="009C2AEF" w:rsidRPr="00CF765E" w:rsidRDefault="009C2AEF" w:rsidP="009C2AEF">
                <w:pPr>
                  <w:spacing w:line="312" w:lineRule="auto"/>
                  <w:jc w:val="center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</w:tcPr>
          <w:p w14:paraId="1D263296" w14:textId="2E7FF6BD" w:rsidR="009C2AEF" w:rsidRPr="00CF765E" w:rsidRDefault="009C2AEF" w:rsidP="00752B46">
            <w:pPr>
              <w:spacing w:line="312" w:lineRule="auto"/>
              <w:rPr>
                <w:sz w:val="22"/>
              </w:rPr>
            </w:pPr>
            <w:r>
              <w:rPr>
                <w:sz w:val="22"/>
              </w:rPr>
              <w:t>meine Prüfberichte alle erhalten, gelocht und abgeheftet.</w:t>
            </w:r>
          </w:p>
        </w:tc>
      </w:tr>
      <w:tr w:rsidR="009C2AEF" w:rsidRPr="00CF765E" w14:paraId="4A719252" w14:textId="77777777" w:rsidTr="00B76554">
        <w:trPr>
          <w:trHeight w:val="413"/>
        </w:trPr>
        <w:sdt>
          <w:sdtPr>
            <w:rPr>
              <w:sz w:val="22"/>
            </w:rPr>
            <w:id w:val="-1958095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7ECC476" w14:textId="77777777" w:rsidR="009C2AEF" w:rsidRPr="00CF765E" w:rsidRDefault="009C2AEF" w:rsidP="009C2AEF">
                <w:pPr>
                  <w:spacing w:line="312" w:lineRule="auto"/>
                  <w:jc w:val="center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</w:tcPr>
          <w:p w14:paraId="71399E0F" w14:textId="77777777" w:rsidR="009C2AEF" w:rsidRPr="00CF765E" w:rsidRDefault="009C2AEF" w:rsidP="009C2AEF">
            <w:pPr>
              <w:spacing w:line="312" w:lineRule="auto"/>
              <w:rPr>
                <w:noProof/>
                <w:sz w:val="22"/>
              </w:rPr>
            </w:pPr>
            <w:r w:rsidRPr="00CF765E">
              <w:rPr>
                <w:noProof/>
                <w:sz w:val="22"/>
              </w:rPr>
              <w:t>den Arbeitsauftrag erledigt und das entsprechende Feld in der Lernwegeliste markiert.</w:t>
            </w:r>
          </w:p>
        </w:tc>
      </w:tr>
    </w:tbl>
    <w:p w14:paraId="02072AC9" w14:textId="77777777" w:rsidR="009C2AEF" w:rsidRDefault="009C2AEF" w:rsidP="009C2AEF"/>
    <w:p w14:paraId="68011013" w14:textId="77777777" w:rsidR="009C2AEF" w:rsidRDefault="009C2AEF" w:rsidP="009C2AEF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C2AEF" w:rsidRPr="00DE4890" w14:paraId="67347D0B" w14:textId="77777777" w:rsidTr="009C2AEF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0BD28572" w14:textId="77777777" w:rsidR="009C2AEF" w:rsidRPr="00495D5A" w:rsidRDefault="009C2AEF" w:rsidP="009C2AEF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656170B" w14:textId="77777777" w:rsidR="009C2AEF" w:rsidRDefault="009C2AEF" w:rsidP="009C2AEF">
            <w:pPr>
              <w:pStyle w:val="TabelleKopflinks"/>
              <w:jc w:val="center"/>
            </w:pPr>
            <w:r>
              <w:t>Holztechnik</w:t>
            </w:r>
          </w:p>
          <w:p w14:paraId="4FBED66A" w14:textId="77777777" w:rsidR="009C2AEF" w:rsidRPr="00DE4890" w:rsidRDefault="00A673C1" w:rsidP="009C2AEF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63ADF559" w14:textId="77777777" w:rsidR="00053AEC" w:rsidRPr="0058289E" w:rsidRDefault="009C2AEF" w:rsidP="00053AEC">
      <w:pPr>
        <w:pStyle w:val="berschrift2"/>
        <w:spacing w:before="120"/>
      </w:pPr>
      <w:r>
        <w:rPr>
          <w:noProof/>
          <w:sz w:val="22"/>
        </w:rPr>
        <w:drawing>
          <wp:anchor distT="0" distB="0" distL="114300" distR="114300" simplePos="0" relativeHeight="251618816" behindDoc="1" locked="0" layoutInCell="1" allowOverlap="1" wp14:anchorId="468FECE4" wp14:editId="53FA8F2E">
            <wp:simplePos x="0" y="0"/>
            <wp:positionH relativeFrom="column">
              <wp:posOffset>4863465</wp:posOffset>
            </wp:positionH>
            <wp:positionV relativeFrom="paragraph">
              <wp:posOffset>408940</wp:posOffset>
            </wp:positionV>
            <wp:extent cx="1268171" cy="1114633"/>
            <wp:effectExtent l="0" t="0" r="8255" b="9525"/>
            <wp:wrapNone/>
            <wp:docPr id="1937" name="Grafik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Strandstuhl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1" t="3393" r="19365" b="6938"/>
                    <a:stretch/>
                  </pic:blipFill>
                  <pic:spPr bwMode="auto">
                    <a:xfrm>
                      <a:off x="0" y="0"/>
                      <a:ext cx="1268171" cy="111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8D1">
        <w:rPr>
          <w:noProof/>
        </w:rPr>
        <w:drawing>
          <wp:anchor distT="0" distB="0" distL="114300" distR="114300" simplePos="0" relativeHeight="251614720" behindDoc="0" locked="0" layoutInCell="1" allowOverlap="1" wp14:anchorId="348D5515" wp14:editId="4E53CD1F">
            <wp:simplePos x="0" y="0"/>
            <wp:positionH relativeFrom="column">
              <wp:posOffset>4803775</wp:posOffset>
            </wp:positionH>
            <wp:positionV relativeFrom="paragraph">
              <wp:posOffset>96520</wp:posOffset>
            </wp:positionV>
            <wp:extent cx="341630" cy="313055"/>
            <wp:effectExtent l="0" t="0" r="1270" b="0"/>
            <wp:wrapNone/>
            <wp:docPr id="1938" name="Grafik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>
        <w:t>Der Klappstuhl - Maßgenauigkeit prüfen</w:t>
      </w:r>
    </w:p>
    <w:p w14:paraId="23AA35D2" w14:textId="77777777" w:rsidR="00053AEC" w:rsidRDefault="00053AEC" w:rsidP="00053AEC">
      <w:pPr>
        <w:pStyle w:val="Listenabsatz"/>
        <w:numPr>
          <w:ilvl w:val="0"/>
          <w:numId w:val="23"/>
        </w:numPr>
        <w:spacing w:line="276" w:lineRule="auto"/>
        <w:ind w:left="351" w:hanging="357"/>
        <w:contextualSpacing w:val="0"/>
        <w:rPr>
          <w:sz w:val="22"/>
        </w:rPr>
      </w:pPr>
      <w:r w:rsidRPr="00F43A17">
        <w:rPr>
          <w:sz w:val="22"/>
        </w:rPr>
        <w:t>Wählen Sie ein Maß, dass Sie beim Anderen prüfen wollen</w:t>
      </w:r>
      <w:r>
        <w:rPr>
          <w:sz w:val="22"/>
        </w:rPr>
        <w:t>.</w:t>
      </w:r>
    </w:p>
    <w:p w14:paraId="53DF6EA3" w14:textId="77777777" w:rsidR="00053AEC" w:rsidRPr="00F43A17" w:rsidRDefault="00053AEC" w:rsidP="00053AEC">
      <w:pPr>
        <w:pStyle w:val="Listenabsatz"/>
        <w:numPr>
          <w:ilvl w:val="0"/>
          <w:numId w:val="23"/>
        </w:numPr>
        <w:spacing w:line="276" w:lineRule="auto"/>
        <w:rPr>
          <w:sz w:val="22"/>
        </w:rPr>
      </w:pPr>
      <w:r w:rsidRPr="001D586F">
        <w:rPr>
          <w:sz w:val="22"/>
        </w:rPr>
        <w:t>Kreisen Sie die Maßzahl</w:t>
      </w:r>
      <w:r>
        <w:rPr>
          <w:sz w:val="22"/>
        </w:rPr>
        <w:t xml:space="preserve"> in der Zeichnung</w:t>
      </w:r>
      <w:r w:rsidRPr="001D586F">
        <w:rPr>
          <w:sz w:val="22"/>
        </w:rPr>
        <w:t xml:space="preserve"> ein</w:t>
      </w:r>
      <w:r>
        <w:rPr>
          <w:sz w:val="22"/>
        </w:rPr>
        <w:t xml:space="preserve"> und</w:t>
      </w:r>
    </w:p>
    <w:p w14:paraId="3DA449A4" w14:textId="77777777" w:rsidR="00053AEC" w:rsidRPr="00F43A17" w:rsidRDefault="00053AEC" w:rsidP="00053AEC">
      <w:pPr>
        <w:pStyle w:val="Listenabsatz"/>
        <w:numPr>
          <w:ilvl w:val="0"/>
          <w:numId w:val="23"/>
        </w:numPr>
        <w:spacing w:line="276" w:lineRule="auto"/>
        <w:rPr>
          <w:sz w:val="22"/>
        </w:rPr>
      </w:pPr>
      <w:r w:rsidRPr="001D586F">
        <w:rPr>
          <w:sz w:val="22"/>
        </w:rPr>
        <w:t>tragen Sie d</w:t>
      </w:r>
      <w:r>
        <w:rPr>
          <w:sz w:val="22"/>
        </w:rPr>
        <w:t>as</w:t>
      </w:r>
      <w:r w:rsidRPr="001D586F">
        <w:rPr>
          <w:sz w:val="22"/>
        </w:rPr>
        <w:t xml:space="preserve"> Maß </w:t>
      </w:r>
      <w:r>
        <w:rPr>
          <w:sz w:val="22"/>
        </w:rPr>
        <w:t xml:space="preserve">aus der Anleitung </w:t>
      </w:r>
      <w:r w:rsidRPr="001D586F">
        <w:rPr>
          <w:sz w:val="22"/>
        </w:rPr>
        <w:t>in die blaue Tabelle ein!</w:t>
      </w:r>
    </w:p>
    <w:p w14:paraId="62A9FE07" w14:textId="77777777" w:rsidR="00053AEC" w:rsidRPr="000729D4" w:rsidRDefault="009C2AEF" w:rsidP="00053AEC">
      <w:pPr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20864" behindDoc="0" locked="0" layoutInCell="1" allowOverlap="1" wp14:anchorId="565023F4" wp14:editId="7FF1104D">
            <wp:simplePos x="0" y="0"/>
            <wp:positionH relativeFrom="column">
              <wp:posOffset>2318385</wp:posOffset>
            </wp:positionH>
            <wp:positionV relativeFrom="paragraph">
              <wp:posOffset>226060</wp:posOffset>
            </wp:positionV>
            <wp:extent cx="1962150" cy="2863286"/>
            <wp:effectExtent l="0" t="0" r="0" b="0"/>
            <wp:wrapNone/>
            <wp:docPr id="1940" name="Grafik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Sitz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25612" r="35817" b="22450"/>
                    <a:stretch/>
                  </pic:blipFill>
                  <pic:spPr bwMode="auto">
                    <a:xfrm>
                      <a:off x="0" y="0"/>
                      <a:ext cx="1970792" cy="287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5F06EC8B" wp14:editId="5E0B4558">
                <wp:simplePos x="0" y="0"/>
                <wp:positionH relativeFrom="column">
                  <wp:posOffset>3535088</wp:posOffset>
                </wp:positionH>
                <wp:positionV relativeFrom="paragraph">
                  <wp:posOffset>723976</wp:posOffset>
                </wp:positionV>
                <wp:extent cx="2369430" cy="333723"/>
                <wp:effectExtent l="19050" t="304800" r="12065" b="333375"/>
                <wp:wrapNone/>
                <wp:docPr id="947" name="Gruppieren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15049">
                          <a:off x="0" y="0"/>
                          <a:ext cx="2369430" cy="333723"/>
                          <a:chOff x="0" y="0"/>
                          <a:chExt cx="2369430" cy="333723"/>
                        </a:xfrm>
                      </wpg:grpSpPr>
                      <wps:wsp>
                        <wps:cNvPr id="945" name="Rechteck: abgerundete Ecken 945"/>
                        <wps:cNvSpPr/>
                        <wps:spPr>
                          <a:xfrm rot="21075296">
                            <a:off x="0" y="0"/>
                            <a:ext cx="2369430" cy="3337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feld 938"/>
                        <wps:cNvSpPr txBox="1"/>
                        <wps:spPr>
                          <a:xfrm rot="21075296">
                            <a:off x="46721" y="20024"/>
                            <a:ext cx="22555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6BD7AF" w14:textId="77777777" w:rsidR="0050431F" w:rsidRPr="0018217E" w:rsidRDefault="0050431F" w:rsidP="00053AEC">
                              <w:pPr>
                                <w:rPr>
                                  <w:b/>
                                  <w:outline/>
                                  <w:color w:val="C0504D" w:themeColor="accent2"/>
                                  <w:sz w:val="2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18217E">
                                <w:rPr>
                                  <w:b/>
                                  <w:outline/>
                                  <w:color w:val="C0504D" w:themeColor="accent2"/>
                                  <w:sz w:val="2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Welche Maße sind entscheidend?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6EC8B" id="Gruppieren 947" o:spid="_x0000_s1026" style="position:absolute;margin-left:278.35pt;margin-top:57pt;width:186.55pt;height:26.3pt;rotation:1545611fd;z-index:251622912" coordsize="23694,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">
                <v:roundrect id="Rechteck: abgerundete Ecken 945" o:spid="_x0000_s1027" style="position:absolute;width:2369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" fillcolor="white [3201]" strokecolor="#4f81bd [32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38" o:spid="_x0000_s1028" type="#_x0000_t202" style="position:absolute;left:467;top:200;width:22555;height:2997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" filled="f" stroked="f">
                  <v:shadow on="t" color="black" opacity="24903f" origin=",.5" offset="0,.55556mm"/>
                  <v:textbox>
                    <w:txbxContent>
                      <w:p w14:paraId="6E6BD7AF" w14:textId="77777777" w:rsidR="0050431F" w:rsidRPr="0018217E" w:rsidRDefault="0050431F" w:rsidP="00053AEC">
                        <w:pPr>
                          <w:rPr>
                            <w:b/>
                            <w:outline/>
                            <w:color w:val="C0504D" w:themeColor="accent2"/>
                            <w:sz w:val="2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18217E">
                          <w:rPr>
                            <w:b/>
                            <w:outline/>
                            <w:color w:val="C0504D" w:themeColor="accent2"/>
                            <w:sz w:val="2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Welche Maße sind entscheidend?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3AEC">
        <w:rPr>
          <w:noProof/>
          <w:sz w:val="22"/>
          <w:lang w:eastAsia="de-DE"/>
        </w:rPr>
        <w:drawing>
          <wp:inline distT="0" distB="0" distL="0" distR="0" wp14:anchorId="42F7B55D" wp14:editId="7170260B">
            <wp:extent cx="1825084" cy="3076575"/>
            <wp:effectExtent l="0" t="0" r="3810" b="0"/>
            <wp:docPr id="1939" name="Grafik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Lehn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t="14317" r="34662" b="27705"/>
                    <a:stretch/>
                  </pic:blipFill>
                  <pic:spPr bwMode="auto">
                    <a:xfrm>
                      <a:off x="0" y="0"/>
                      <a:ext cx="1829820" cy="308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35080" w14:textId="77777777" w:rsidR="00053AEC" w:rsidRPr="000729D4" w:rsidRDefault="00053AEC" w:rsidP="00053AEC">
      <w:pPr>
        <w:pStyle w:val="berschrift3"/>
        <w:spacing w:before="0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7EB3FEEF" w14:textId="77777777" w:rsidR="00053AEC" w:rsidRDefault="00053AEC" w:rsidP="00053AEC">
      <w:pPr>
        <w:pStyle w:val="Textkrper"/>
        <w:numPr>
          <w:ilvl w:val="0"/>
          <w:numId w:val="23"/>
        </w:numPr>
        <w:spacing w:after="120"/>
        <w:ind w:left="357" w:hanging="357"/>
        <w:rPr>
          <w:sz w:val="22"/>
        </w:rPr>
      </w:pPr>
      <w:r w:rsidRPr="000729D4">
        <w:rPr>
          <w:sz w:val="22"/>
        </w:rPr>
        <w:t>Überprüfen Sie jetzt mit Ihrem Meterstab millimetergenau d</w:t>
      </w:r>
      <w:r>
        <w:rPr>
          <w:sz w:val="22"/>
        </w:rPr>
        <w:t>as</w:t>
      </w:r>
      <w:r w:rsidRPr="000729D4">
        <w:rPr>
          <w:sz w:val="22"/>
        </w:rPr>
        <w:t xml:space="preserve"> ausgewählte Maß!</w:t>
      </w:r>
      <w:r>
        <w:rPr>
          <w:sz w:val="22"/>
        </w:rPr>
        <w:t xml:space="preserve"> Tragen Sie die Ergebnisse in die Tabelle ein.</w:t>
      </w:r>
    </w:p>
    <w:p w14:paraId="5A481F1E" w14:textId="77777777" w:rsidR="00053AEC" w:rsidRPr="0063424A" w:rsidRDefault="00053AEC" w:rsidP="00053AEC">
      <w:pPr>
        <w:pStyle w:val="Textkrper"/>
        <w:numPr>
          <w:ilvl w:val="0"/>
          <w:numId w:val="23"/>
        </w:numPr>
        <w:spacing w:after="120"/>
        <w:ind w:left="357" w:hanging="357"/>
        <w:rPr>
          <w:sz w:val="22"/>
        </w:rPr>
      </w:pPr>
      <w:r w:rsidRPr="0063424A">
        <w:rPr>
          <w:noProof/>
          <w:sz w:val="22"/>
        </w:rPr>
        <w:drawing>
          <wp:anchor distT="0" distB="0" distL="114300" distR="114300" simplePos="0" relativeHeight="251655680" behindDoc="0" locked="0" layoutInCell="1" allowOverlap="1" wp14:anchorId="6C1941B6" wp14:editId="76707578">
            <wp:simplePos x="0" y="0"/>
            <wp:positionH relativeFrom="column">
              <wp:posOffset>4865370</wp:posOffset>
            </wp:positionH>
            <wp:positionV relativeFrom="paragraph">
              <wp:posOffset>245745</wp:posOffset>
            </wp:positionV>
            <wp:extent cx="314325" cy="314325"/>
            <wp:effectExtent l="0" t="0" r="9525" b="9525"/>
            <wp:wrapNone/>
            <wp:docPr id="1941" name="Grafik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Haben Sie Lust auf mehr? Dann markieren und prüfen Sie ein weiteres Maß!</w:t>
      </w:r>
    </w:p>
    <w:tbl>
      <w:tblPr>
        <w:tblStyle w:val="Tabellenraster7"/>
        <w:tblW w:w="0" w:type="auto"/>
        <w:tblInd w:w="0" w:type="dxa"/>
        <w:tblLook w:val="04A0" w:firstRow="1" w:lastRow="0" w:firstColumn="1" w:lastColumn="0" w:noHBand="0" w:noVBand="1"/>
      </w:tblPr>
      <w:tblGrid>
        <w:gridCol w:w="516"/>
        <w:gridCol w:w="2377"/>
        <w:gridCol w:w="2385"/>
        <w:gridCol w:w="2308"/>
      </w:tblGrid>
      <w:tr w:rsidR="00053AEC" w14:paraId="62897BBF" w14:textId="77777777" w:rsidTr="007D2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16" w:type="dxa"/>
          </w:tcPr>
          <w:p w14:paraId="1BDEAB53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</w:p>
        </w:tc>
        <w:tc>
          <w:tcPr>
            <w:tcW w:w="2377" w:type="dxa"/>
          </w:tcPr>
          <w:p w14:paraId="485F586F" w14:textId="7E297D75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 xml:space="preserve">Maß in der </w:t>
            </w:r>
            <w:r w:rsidR="00AD6B4E">
              <w:rPr>
                <w:sz w:val="22"/>
              </w:rPr>
              <w:t>Zeichnung</w:t>
            </w:r>
          </w:p>
        </w:tc>
        <w:tc>
          <w:tcPr>
            <w:tcW w:w="2385" w:type="dxa"/>
          </w:tcPr>
          <w:p w14:paraId="0CD06688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am Werkstück</w:t>
            </w:r>
          </w:p>
        </w:tc>
        <w:tc>
          <w:tcPr>
            <w:tcW w:w="2308" w:type="dxa"/>
          </w:tcPr>
          <w:p w14:paraId="31FA1878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Abweichung</w:t>
            </w:r>
          </w:p>
        </w:tc>
      </w:tr>
      <w:tr w:rsidR="00053AEC" w14:paraId="2CBDBAEC" w14:textId="77777777" w:rsidTr="007D240A">
        <w:trPr>
          <w:trHeight w:val="397"/>
        </w:trPr>
        <w:tc>
          <w:tcPr>
            <w:tcW w:w="516" w:type="dxa"/>
          </w:tcPr>
          <w:p w14:paraId="4F5D4B84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377" w:type="dxa"/>
          </w:tcPr>
          <w:p w14:paraId="4926EDD4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757EC6EA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1BA1E43D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053AEC" w14:paraId="5046DFD2" w14:textId="77777777" w:rsidTr="007D240A">
        <w:trPr>
          <w:trHeight w:val="397"/>
        </w:trPr>
        <w:tc>
          <w:tcPr>
            <w:tcW w:w="516" w:type="dxa"/>
          </w:tcPr>
          <w:p w14:paraId="05B8C382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77" w:type="dxa"/>
          </w:tcPr>
          <w:p w14:paraId="1C31088D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2021D726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4D47A30C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053AEC" w14:paraId="6B0D5718" w14:textId="77777777" w:rsidTr="007D240A">
        <w:trPr>
          <w:trHeight w:val="397"/>
        </w:trPr>
        <w:tc>
          <w:tcPr>
            <w:tcW w:w="516" w:type="dxa"/>
          </w:tcPr>
          <w:p w14:paraId="4A055AAC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377" w:type="dxa"/>
          </w:tcPr>
          <w:p w14:paraId="4A745B17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6CD75CB1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1D0BDC40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053AEC" w14:paraId="244BB4A5" w14:textId="77777777" w:rsidTr="007D240A">
        <w:trPr>
          <w:trHeight w:val="397"/>
        </w:trPr>
        <w:tc>
          <w:tcPr>
            <w:tcW w:w="5278" w:type="dxa"/>
            <w:gridSpan w:val="3"/>
          </w:tcPr>
          <w:p w14:paraId="79D3175F" w14:textId="77777777" w:rsidR="00053AEC" w:rsidRPr="007D240A" w:rsidRDefault="00053AEC" w:rsidP="009C2AEF">
            <w:pPr>
              <w:spacing w:line="240" w:lineRule="exact"/>
              <w:jc w:val="right"/>
              <w:rPr>
                <w:b/>
                <w:sz w:val="22"/>
              </w:rPr>
            </w:pPr>
            <w:r w:rsidRPr="007D240A">
              <w:rPr>
                <w:b/>
                <w:sz w:val="22"/>
              </w:rPr>
              <w:t>Summe:</w:t>
            </w:r>
          </w:p>
        </w:tc>
        <w:tc>
          <w:tcPr>
            <w:tcW w:w="2308" w:type="dxa"/>
          </w:tcPr>
          <w:p w14:paraId="323487D5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</w:tbl>
    <w:p w14:paraId="075DF59C" w14:textId="77777777" w:rsidR="00053AEC" w:rsidRPr="0063424A" w:rsidRDefault="00053AEC" w:rsidP="00053AEC">
      <w:pPr>
        <w:pStyle w:val="Listenabsatz"/>
        <w:numPr>
          <w:ilvl w:val="0"/>
          <w:numId w:val="23"/>
        </w:numPr>
        <w:spacing w:before="120" w:after="120" w:line="240" w:lineRule="exact"/>
        <w:ind w:left="357" w:hanging="357"/>
        <w:contextualSpacing w:val="0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3DB192" wp14:editId="53577800">
                <wp:simplePos x="0" y="0"/>
                <wp:positionH relativeFrom="column">
                  <wp:posOffset>4973093</wp:posOffset>
                </wp:positionH>
                <wp:positionV relativeFrom="paragraph">
                  <wp:posOffset>108483</wp:posOffset>
                </wp:positionV>
                <wp:extent cx="1514475" cy="827405"/>
                <wp:effectExtent l="400050" t="0" r="28575" b="601345"/>
                <wp:wrapNone/>
                <wp:docPr id="954" name="Sprechblase: rechteckig mit abgerundeten Ecken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27405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CCCE7" w14:textId="77777777" w:rsidR="0050431F" w:rsidRPr="00EC6577" w:rsidRDefault="0050431F" w:rsidP="00053AE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92E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passgenau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ist, wenn‘s nicht zu locker und nicht zu fest ist: eben wenn alles genau passt!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DB19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954" o:spid="_x0000_s1029" type="#_x0000_t62" style="position:absolute;left:0;text-align:left;margin-left:391.6pt;margin-top:8.55pt;width:119.25pt;height:65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" adj="-5610,36742" filled="f" strokecolor="#243f60 [1604]" strokeweight="1.5pt">
                <v:textbox inset="0,0,0,0">
                  <w:txbxContent>
                    <w:p w14:paraId="03DCCCE7" w14:textId="77777777" w:rsidR="0050431F" w:rsidRPr="00EC6577" w:rsidRDefault="0050431F" w:rsidP="00053AE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92E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passgenau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ist, wenn‘s nicht zu locker und nicht zu fest ist: eben wenn alles genau passt!</w:t>
                      </w:r>
                    </w:p>
                  </w:txbxContent>
                </v:textbox>
              </v:shape>
            </w:pict>
          </mc:Fallback>
        </mc:AlternateContent>
      </w:r>
      <w:r w:rsidRPr="0063424A">
        <w:rPr>
          <w:sz w:val="22"/>
        </w:rPr>
        <w:t>Füllen Sie mit Sorgfalt den Prüfbericht für</w:t>
      </w:r>
      <w:r w:rsidR="00495D5A">
        <w:rPr>
          <w:sz w:val="22"/>
        </w:rPr>
        <w:t xml:space="preserve"> Ihre</w:t>
      </w:r>
      <w:r w:rsidR="00495D5A" w:rsidRPr="00495D5A">
        <w:rPr>
          <w:sz w:val="22"/>
        </w:rPr>
        <w:t xml:space="preserve"> Lernpartnerin </w:t>
      </w:r>
      <w:r w:rsidR="00495D5A">
        <w:rPr>
          <w:sz w:val="22"/>
        </w:rPr>
        <w:t>bzw.</w:t>
      </w:r>
      <w:r w:rsidRPr="0063424A">
        <w:rPr>
          <w:sz w:val="22"/>
        </w:rPr>
        <w:t xml:space="preserve"> Ihren Lernpartner aus!</w:t>
      </w:r>
    </w:p>
    <w:tbl>
      <w:tblPr>
        <w:tblStyle w:val="Gitternetztabelle3Akzent11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053AEC" w14:paraId="46C8C213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3AA42914" w14:textId="77777777" w:rsidR="00053AEC" w:rsidRPr="00FE1F40" w:rsidRDefault="00053AEC" w:rsidP="009C2AEF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FE1F40">
              <w:rPr>
                <w:i w:val="0"/>
                <w:sz w:val="28"/>
              </w:rPr>
              <w:t xml:space="preserve">Maßgenauigkeit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A90998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053AEC" w14:paraId="2FABA4E0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1ECA3CA1" w14:textId="77777777" w:rsidR="00053AEC" w:rsidRPr="004F37D5" w:rsidRDefault="00053AEC" w:rsidP="009C2AEF">
            <w:pPr>
              <w:pStyle w:val="Textkrper"/>
              <w:numPr>
                <w:ilvl w:val="0"/>
                <w:numId w:val="22"/>
              </w:numPr>
              <w:jc w:val="left"/>
              <w:rPr>
                <w:b/>
                <w:i w:val="0"/>
                <w:sz w:val="22"/>
              </w:rPr>
            </w:pPr>
            <w:r w:rsidRPr="004F37D5">
              <w:rPr>
                <w:b/>
                <w:i w:val="0"/>
                <w:sz w:val="22"/>
              </w:rPr>
              <w:t xml:space="preserve">Abweichung </w:t>
            </w:r>
            <w:r>
              <w:rPr>
                <w:b/>
                <w:i w:val="0"/>
                <w:sz w:val="22"/>
              </w:rPr>
              <w:t>insgesamt</w:t>
            </w:r>
          </w:p>
        </w:tc>
        <w:tc>
          <w:tcPr>
            <w:tcW w:w="3716" w:type="dxa"/>
            <w:vAlign w:val="center"/>
          </w:tcPr>
          <w:p w14:paraId="4F84AB47" w14:textId="77777777" w:rsidR="00053AEC" w:rsidRPr="00FE1F40" w:rsidRDefault="00053AEC" w:rsidP="009C2AEF">
            <w:pPr>
              <w:pStyle w:val="Textkrper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492E">
              <w:rPr>
                <w:sz w:val="32"/>
              </w:rPr>
              <w:t>mm</w:t>
            </w:r>
          </w:p>
        </w:tc>
      </w:tr>
      <w:tr w:rsidR="00053AEC" w14:paraId="73365111" w14:textId="77777777" w:rsidTr="009C2AEF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66E0F64C" w14:textId="77777777" w:rsidR="00053AEC" w:rsidRPr="00FE1F40" w:rsidRDefault="00053AEC" w:rsidP="009C2AEF">
            <w:pPr>
              <w:pStyle w:val="Textkrper"/>
              <w:numPr>
                <w:ilvl w:val="0"/>
                <w:numId w:val="22"/>
              </w:numPr>
              <w:ind w:left="357" w:hanging="357"/>
              <w:jc w:val="left"/>
              <w:rPr>
                <w:i w:val="0"/>
                <w:sz w:val="22"/>
              </w:rPr>
            </w:pPr>
            <w:r w:rsidRPr="00FE1F40">
              <w:rPr>
                <w:i w:val="0"/>
                <w:sz w:val="22"/>
              </w:rPr>
              <w:t xml:space="preserve">Kann man den Stuhl passgenau zum </w:t>
            </w:r>
            <w:r w:rsidRPr="00FE1F40">
              <w:rPr>
                <w:b/>
                <w:i w:val="0"/>
                <w:sz w:val="22"/>
              </w:rPr>
              <w:t>Sitzen</w:t>
            </w:r>
            <w:r w:rsidRPr="00FE1F40">
              <w:rPr>
                <w:i w:val="0"/>
                <w:sz w:val="22"/>
              </w:rPr>
              <w:t xml:space="preserve"> zusammenstecken?</w:t>
            </w:r>
          </w:p>
        </w:tc>
        <w:tc>
          <w:tcPr>
            <w:tcW w:w="3716" w:type="dxa"/>
            <w:vAlign w:val="center"/>
          </w:tcPr>
          <w:p w14:paraId="5F55A20A" w14:textId="77777777" w:rsidR="00053AEC" w:rsidRPr="00FE1F40" w:rsidRDefault="00053AEC" w:rsidP="009C2AEF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 </w:t>
            </w:r>
            <w:r w:rsidRPr="00FE1F40">
              <w:rPr>
                <w:sz w:val="24"/>
              </w:rPr>
              <w:t>ja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 nein</w:t>
            </w:r>
          </w:p>
        </w:tc>
      </w:tr>
      <w:tr w:rsidR="00053AEC" w14:paraId="1DF064EE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05D0E78D" w14:textId="77777777" w:rsidR="00053AEC" w:rsidRPr="00FE1F40" w:rsidRDefault="00053AEC" w:rsidP="009C2AEF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3A4FAEC4" w14:textId="77777777" w:rsidR="00053AEC" w:rsidRDefault="00053AEC" w:rsidP="009C2AEF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2A5CBC21" w14:textId="77777777" w:rsidR="00053AEC" w:rsidRDefault="00053AEC" w:rsidP="00053AEC">
      <w:pPr>
        <w:pStyle w:val="Textkrper"/>
        <w:rPr>
          <w:noProof/>
        </w:rPr>
      </w:pPr>
      <w:r>
        <w:t>… bei einer Abweichung von mehr als 5mm gibt’s kein gut mehr.</w:t>
      </w:r>
      <w:r w:rsidRPr="007D1B0A">
        <w:rPr>
          <w:noProof/>
        </w:rPr>
        <w:t xml:space="preserve"> </w:t>
      </w:r>
    </w:p>
    <w:p w14:paraId="42AA0445" w14:textId="77777777" w:rsidR="00053AEC" w:rsidRDefault="00053AEC" w:rsidP="00053AEC">
      <w:pPr>
        <w:pStyle w:val="Textkrper"/>
      </w:pPr>
      <w:r>
        <w:t xml:space="preserve">…bei einer Abweichung von mehr als 10mm ist es nicht mehr ausreichend. </w:t>
      </w: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C2AEF" w:rsidRPr="00DE4890" w14:paraId="7F4C7B77" w14:textId="77777777" w:rsidTr="009C2AEF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0F72B372" w14:textId="77777777" w:rsidR="009C2AEF" w:rsidRPr="00495D5A" w:rsidRDefault="009C2AEF" w:rsidP="009C2AEF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E5AD0DD" w14:textId="77777777" w:rsidR="009C2AEF" w:rsidRDefault="009C2AEF" w:rsidP="009C2AEF">
            <w:pPr>
              <w:pStyle w:val="TabelleKopflinks"/>
              <w:jc w:val="center"/>
            </w:pPr>
            <w:r>
              <w:t>Holztechnik</w:t>
            </w:r>
          </w:p>
          <w:p w14:paraId="3D0B8DD2" w14:textId="77777777" w:rsidR="009C2AEF" w:rsidRPr="00DE4890" w:rsidRDefault="00A673C1" w:rsidP="009C2AEF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34297DB1" w14:textId="77777777" w:rsidR="00053AEC" w:rsidRPr="0058289E" w:rsidRDefault="00A90998" w:rsidP="00053AEC">
      <w:pPr>
        <w:pStyle w:val="berschrift2"/>
      </w:pPr>
      <w:r w:rsidRPr="00290753">
        <w:rPr>
          <w:noProof/>
          <w:sz w:val="22"/>
        </w:rPr>
        <w:drawing>
          <wp:anchor distT="0" distB="0" distL="114300" distR="114300" simplePos="0" relativeHeight="251634176" behindDoc="1" locked="0" layoutInCell="1" allowOverlap="1" wp14:anchorId="02FCF595" wp14:editId="5DA37822">
            <wp:simplePos x="0" y="0"/>
            <wp:positionH relativeFrom="column">
              <wp:posOffset>4836160</wp:posOffset>
            </wp:positionH>
            <wp:positionV relativeFrom="paragraph">
              <wp:posOffset>450215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F" w:rsidRPr="00AA18D1">
        <w:rPr>
          <w:noProof/>
        </w:rPr>
        <w:drawing>
          <wp:anchor distT="0" distB="0" distL="114300" distR="114300" simplePos="0" relativeHeight="251592192" behindDoc="0" locked="0" layoutInCell="1" allowOverlap="1" wp14:anchorId="0E9E7166" wp14:editId="63448BE9">
            <wp:simplePos x="0" y="0"/>
            <wp:positionH relativeFrom="column">
              <wp:posOffset>4801235</wp:posOffset>
            </wp:positionH>
            <wp:positionV relativeFrom="paragraph">
              <wp:posOffset>30480</wp:posOffset>
            </wp:positionV>
            <wp:extent cx="341630" cy="313055"/>
            <wp:effectExtent l="0" t="0" r="127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>
        <w:t>Der Klappstuhl - Oberflächengüte prüfen</w:t>
      </w:r>
    </w:p>
    <w:p w14:paraId="36C7B3B6" w14:textId="77777777" w:rsidR="00053AEC" w:rsidRDefault="00053AEC" w:rsidP="00053AEC">
      <w:pPr>
        <w:pStyle w:val="Listenabsatz"/>
        <w:numPr>
          <w:ilvl w:val="0"/>
          <w:numId w:val="29"/>
        </w:numPr>
        <w:spacing w:after="120" w:line="240" w:lineRule="exact"/>
        <w:contextualSpacing w:val="0"/>
        <w:rPr>
          <w:sz w:val="22"/>
        </w:rPr>
      </w:pPr>
      <w:r>
        <w:rPr>
          <w:sz w:val="22"/>
        </w:rPr>
        <w:t xml:space="preserve">Markieren Sie diese drei Stellen, an denen die Oberfläche glatt sein muss: </w:t>
      </w:r>
      <w:r>
        <w:rPr>
          <w:sz w:val="22"/>
        </w:rPr>
        <w:tab/>
      </w:r>
      <w:r>
        <w:rPr>
          <w:sz w:val="22"/>
        </w:rPr>
        <w:tab/>
      </w:r>
      <w:r w:rsidRPr="00771E5B">
        <w:rPr>
          <w:b/>
          <w:sz w:val="22"/>
        </w:rPr>
        <w:t>Sitzfläche</w:t>
      </w:r>
      <w:r>
        <w:rPr>
          <w:sz w:val="22"/>
        </w:rPr>
        <w:t xml:space="preserve">, </w:t>
      </w:r>
      <w:r>
        <w:rPr>
          <w:sz w:val="22"/>
        </w:rPr>
        <w:tab/>
      </w:r>
      <w:r w:rsidRPr="00771E5B">
        <w:rPr>
          <w:b/>
          <w:sz w:val="22"/>
        </w:rPr>
        <w:t>Kanten</w:t>
      </w:r>
      <w:r>
        <w:rPr>
          <w:sz w:val="22"/>
        </w:rPr>
        <w:t>,</w:t>
      </w:r>
      <w:r>
        <w:rPr>
          <w:sz w:val="22"/>
        </w:rPr>
        <w:tab/>
      </w:r>
      <w:r w:rsidRPr="00771E5B">
        <w:rPr>
          <w:b/>
          <w:sz w:val="22"/>
        </w:rPr>
        <w:t>Verschraubung</w:t>
      </w:r>
      <w:r>
        <w:rPr>
          <w:b/>
          <w:sz w:val="22"/>
        </w:rPr>
        <w:t>en</w:t>
      </w:r>
    </w:p>
    <w:p w14:paraId="264620BD" w14:textId="77777777" w:rsidR="00053AEC" w:rsidRDefault="00053AEC" w:rsidP="00053AEC">
      <w:pPr>
        <w:pStyle w:val="Listenabsatz"/>
        <w:numPr>
          <w:ilvl w:val="0"/>
          <w:numId w:val="29"/>
        </w:num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0E3AFA" wp14:editId="57B8687F">
                <wp:simplePos x="0" y="0"/>
                <wp:positionH relativeFrom="column">
                  <wp:posOffset>3998539</wp:posOffset>
                </wp:positionH>
                <wp:positionV relativeFrom="paragraph">
                  <wp:posOffset>262960</wp:posOffset>
                </wp:positionV>
                <wp:extent cx="2068830" cy="1367790"/>
                <wp:effectExtent l="361950" t="0" r="26670" b="499110"/>
                <wp:wrapNone/>
                <wp:docPr id="19" name="Sprechblase: rechteckig mit abgerundeten Ec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367790"/>
                        </a:xfrm>
                        <a:prstGeom prst="wedgeRoundRectCallout">
                          <a:avLst>
                            <a:gd name="adj1" fmla="val -67025"/>
                            <a:gd name="adj2" fmla="val 8469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A97C4" w14:textId="77777777" w:rsidR="0050431F" w:rsidRPr="00EC6577" w:rsidRDefault="0050431F" w:rsidP="00053AE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E3AFA" id="Sprechblase: rechteckig mit abgerundeten Ecken 19" o:spid="_x0000_s1030" type="#_x0000_t62" style="position:absolute;left:0;text-align:left;margin-left:314.85pt;margin-top:20.7pt;width:162.9pt;height:107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" adj="-3677,29094" filled="f" strokecolor="#243f60 [1604]" strokeweight="2pt">
                <v:textbox inset="0,0,0,0">
                  <w:txbxContent>
                    <w:p w14:paraId="422A97C4" w14:textId="77777777" w:rsidR="0050431F" w:rsidRPr="00EC6577" w:rsidRDefault="0050431F" w:rsidP="00053AE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  <w:r w:rsidRPr="004D1624">
        <w:rPr>
          <w:sz w:val="22"/>
        </w:rPr>
        <w:t>Begründen Sie in den Sprechblasen, warum gerade diese Stellen besonders glatt sein müssen.</w:t>
      </w:r>
    </w:p>
    <w:p w14:paraId="6B62C168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46A2AF50" w14:textId="77777777" w:rsidR="00053AEC" w:rsidRPr="000729D4" w:rsidRDefault="00053AEC" w:rsidP="00053AEC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79232" behindDoc="1" locked="0" layoutInCell="1" allowOverlap="1" wp14:anchorId="740208BF" wp14:editId="588DBDD5">
            <wp:simplePos x="0" y="0"/>
            <wp:positionH relativeFrom="column">
              <wp:posOffset>783447</wp:posOffset>
            </wp:positionH>
            <wp:positionV relativeFrom="paragraph">
              <wp:posOffset>6559</wp:posOffset>
            </wp:positionV>
            <wp:extent cx="3355062" cy="3423994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5464" r="25302" b="-5464"/>
                    <a:stretch/>
                  </pic:blipFill>
                  <pic:spPr bwMode="auto">
                    <a:xfrm>
                      <a:off x="0" y="0"/>
                      <a:ext cx="3360176" cy="34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C65B4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44469BD5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63D5145E" w14:textId="77777777" w:rsidR="00053AEC" w:rsidRDefault="00053AEC" w:rsidP="00053AEC">
      <w:pPr>
        <w:spacing w:line="240" w:lineRule="exact"/>
        <w:rPr>
          <w:sz w:val="22"/>
        </w:rPr>
      </w:pPr>
    </w:p>
    <w:p w14:paraId="007B39C3" w14:textId="77777777" w:rsidR="00053AEC" w:rsidRDefault="00053AEC" w:rsidP="00053AEC">
      <w:pPr>
        <w:spacing w:line="240" w:lineRule="exact"/>
        <w:rPr>
          <w:sz w:val="22"/>
        </w:rPr>
      </w:pPr>
    </w:p>
    <w:p w14:paraId="126398A1" w14:textId="77777777" w:rsidR="00053AEC" w:rsidRDefault="00053AEC" w:rsidP="00053AEC">
      <w:pPr>
        <w:spacing w:line="240" w:lineRule="exact"/>
        <w:rPr>
          <w:sz w:val="22"/>
        </w:rPr>
      </w:pPr>
    </w:p>
    <w:p w14:paraId="11E3011B" w14:textId="77777777" w:rsidR="00053AEC" w:rsidRDefault="00053AEC" w:rsidP="00053AEC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3A485E1" wp14:editId="50B86B38">
                <wp:simplePos x="0" y="0"/>
                <wp:positionH relativeFrom="column">
                  <wp:posOffset>-92691</wp:posOffset>
                </wp:positionH>
                <wp:positionV relativeFrom="paragraph">
                  <wp:posOffset>160071</wp:posOffset>
                </wp:positionV>
                <wp:extent cx="1441450" cy="1628140"/>
                <wp:effectExtent l="0" t="0" r="1473200" b="10160"/>
                <wp:wrapNone/>
                <wp:docPr id="24" name="Sprechblase: rechteckig mit abgerundeten Ec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628140"/>
                        </a:xfrm>
                        <a:prstGeom prst="wedgeRoundRectCallout">
                          <a:avLst>
                            <a:gd name="adj1" fmla="val 149021"/>
                            <a:gd name="adj2" fmla="val 2007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E986F" w14:textId="77777777" w:rsidR="0050431F" w:rsidRPr="00EC6577" w:rsidRDefault="0050431F" w:rsidP="00053AE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85E1" id="Sprechblase: rechteckig mit abgerundeten Ecken 24" o:spid="_x0000_s1031" type="#_x0000_t62" style="position:absolute;margin-left:-7.3pt;margin-top:12.6pt;width:113.5pt;height:128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" adj="42989,15136" filled="f" strokecolor="#243f60 [1604]" strokeweight="2pt">
                <v:textbox inset="0,0,0,0">
                  <w:txbxContent>
                    <w:p w14:paraId="4C0E986F" w14:textId="77777777" w:rsidR="0050431F" w:rsidRPr="00EC6577" w:rsidRDefault="0050431F" w:rsidP="00053AE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</w:p>
    <w:p w14:paraId="4CAE12A8" w14:textId="77777777" w:rsidR="00053AEC" w:rsidRDefault="00053AEC" w:rsidP="00053AEC">
      <w:pPr>
        <w:spacing w:line="240" w:lineRule="exact"/>
        <w:rPr>
          <w:sz w:val="22"/>
        </w:rPr>
      </w:pPr>
    </w:p>
    <w:p w14:paraId="4D0E8ECF" w14:textId="77777777" w:rsidR="00053AEC" w:rsidRDefault="00053AEC" w:rsidP="00053AEC">
      <w:pPr>
        <w:spacing w:line="240" w:lineRule="exact"/>
        <w:rPr>
          <w:sz w:val="22"/>
        </w:rPr>
      </w:pPr>
    </w:p>
    <w:p w14:paraId="42898034" w14:textId="77777777" w:rsidR="00053AEC" w:rsidRDefault="00053AEC" w:rsidP="00053AEC">
      <w:pPr>
        <w:spacing w:line="240" w:lineRule="exact"/>
        <w:rPr>
          <w:sz w:val="22"/>
        </w:rPr>
      </w:pPr>
    </w:p>
    <w:p w14:paraId="30081F09" w14:textId="77777777" w:rsidR="00053AEC" w:rsidRDefault="00053AEC" w:rsidP="00053AEC">
      <w:pPr>
        <w:spacing w:line="240" w:lineRule="exact"/>
        <w:rPr>
          <w:sz w:val="22"/>
        </w:rPr>
      </w:pPr>
    </w:p>
    <w:p w14:paraId="429B756F" w14:textId="77777777" w:rsidR="00053AEC" w:rsidRDefault="00053AEC" w:rsidP="00053AEC">
      <w:pPr>
        <w:spacing w:line="240" w:lineRule="exact"/>
        <w:rPr>
          <w:sz w:val="22"/>
        </w:rPr>
      </w:pPr>
    </w:p>
    <w:p w14:paraId="60F50302" w14:textId="77777777" w:rsidR="00053AEC" w:rsidRDefault="00053AEC" w:rsidP="00053AEC">
      <w:pPr>
        <w:spacing w:line="240" w:lineRule="exact"/>
        <w:rPr>
          <w:sz w:val="22"/>
        </w:rPr>
      </w:pPr>
    </w:p>
    <w:p w14:paraId="32813BD8" w14:textId="77777777" w:rsidR="00053AEC" w:rsidRDefault="00053AEC" w:rsidP="00053AEC">
      <w:pPr>
        <w:spacing w:line="240" w:lineRule="exact"/>
        <w:rPr>
          <w:sz w:val="22"/>
        </w:rPr>
      </w:pPr>
    </w:p>
    <w:p w14:paraId="22E19853" w14:textId="77777777" w:rsidR="00053AEC" w:rsidRDefault="00053AEC" w:rsidP="00053AEC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2333677" wp14:editId="4DF63130">
                <wp:simplePos x="0" y="0"/>
                <wp:positionH relativeFrom="column">
                  <wp:posOffset>4319479</wp:posOffset>
                </wp:positionH>
                <wp:positionV relativeFrom="paragraph">
                  <wp:posOffset>81771</wp:posOffset>
                </wp:positionV>
                <wp:extent cx="1802102" cy="1334891"/>
                <wp:effectExtent l="914400" t="0" r="27305" b="17780"/>
                <wp:wrapNone/>
                <wp:docPr id="25" name="Sprechblase: rechteckig mit abgerundeten Eck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02" cy="1334891"/>
                        </a:xfrm>
                        <a:prstGeom prst="wedgeRoundRectCallout">
                          <a:avLst>
                            <a:gd name="adj1" fmla="val -99771"/>
                            <a:gd name="adj2" fmla="val -4706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EECC1" w14:textId="77777777" w:rsidR="0050431F" w:rsidRPr="00EC6577" w:rsidRDefault="0050431F" w:rsidP="00053AE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3677" id="Sprechblase: rechteckig mit abgerundeten Ecken 25" o:spid="_x0000_s1032" type="#_x0000_t62" style="position:absolute;margin-left:340.1pt;margin-top:6.45pt;width:141.9pt;height:105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" adj="-10751,634" filled="f" strokecolor="#243f60 [1604]" strokeweight="2pt">
                <v:textbox inset="0,0,0,0">
                  <w:txbxContent>
                    <w:p w14:paraId="3C9EECC1" w14:textId="77777777" w:rsidR="0050431F" w:rsidRPr="00EC6577" w:rsidRDefault="0050431F" w:rsidP="00053AE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</w:p>
    <w:p w14:paraId="439D6D3D" w14:textId="77777777" w:rsidR="00053AEC" w:rsidRDefault="00053AEC" w:rsidP="00053AEC">
      <w:pPr>
        <w:spacing w:line="240" w:lineRule="exact"/>
        <w:rPr>
          <w:sz w:val="22"/>
        </w:rPr>
      </w:pPr>
    </w:p>
    <w:p w14:paraId="097482C6" w14:textId="77777777" w:rsidR="00053AEC" w:rsidRDefault="00053AEC" w:rsidP="00053AEC">
      <w:pPr>
        <w:spacing w:line="240" w:lineRule="exact"/>
        <w:rPr>
          <w:sz w:val="22"/>
        </w:rPr>
      </w:pPr>
    </w:p>
    <w:p w14:paraId="55C98F97" w14:textId="77777777" w:rsidR="00053AEC" w:rsidRDefault="00053AEC" w:rsidP="00053AEC">
      <w:pPr>
        <w:spacing w:line="240" w:lineRule="exact"/>
        <w:rPr>
          <w:sz w:val="22"/>
        </w:rPr>
      </w:pPr>
    </w:p>
    <w:p w14:paraId="30966D65" w14:textId="77777777" w:rsidR="00053AEC" w:rsidRDefault="00053AEC" w:rsidP="00053AEC">
      <w:pPr>
        <w:spacing w:line="240" w:lineRule="exact"/>
        <w:rPr>
          <w:sz w:val="22"/>
        </w:rPr>
      </w:pPr>
    </w:p>
    <w:p w14:paraId="15EF97DB" w14:textId="77777777" w:rsidR="00053AEC" w:rsidRDefault="00053AEC" w:rsidP="00053AEC">
      <w:pPr>
        <w:spacing w:line="240" w:lineRule="exact"/>
        <w:rPr>
          <w:sz w:val="22"/>
        </w:rPr>
      </w:pPr>
    </w:p>
    <w:p w14:paraId="23A17012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03552F45" w14:textId="77777777" w:rsidR="00053AEC" w:rsidRPr="000729D4" w:rsidRDefault="00053AEC" w:rsidP="00053AEC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76031D8A" w14:textId="77777777" w:rsidR="00053AEC" w:rsidRPr="000729D4" w:rsidRDefault="00053AEC" w:rsidP="00053AEC">
      <w:pPr>
        <w:rPr>
          <w:sz w:val="22"/>
        </w:rPr>
      </w:pPr>
      <w:r>
        <w:rPr>
          <w:sz w:val="22"/>
        </w:rPr>
        <w:t>Die Oberfläche eines Werkstücks prüfen Sie mit den Händen. Fühlen Sie mal!</w:t>
      </w:r>
    </w:p>
    <w:p w14:paraId="70912F2B" w14:textId="77777777" w:rsidR="00053AEC" w:rsidRDefault="00053AEC" w:rsidP="00053AEC">
      <w:pPr>
        <w:pStyle w:val="Listenabsatz"/>
        <w:numPr>
          <w:ilvl w:val="0"/>
          <w:numId w:val="29"/>
        </w:numPr>
        <w:spacing w:line="240" w:lineRule="exact"/>
        <w:rPr>
          <w:sz w:val="22"/>
        </w:rPr>
      </w:pPr>
      <w:r>
        <w:rPr>
          <w:sz w:val="22"/>
        </w:rPr>
        <w:t>Nachdem Sie alles in Ruhe gefühlt haben…</w:t>
      </w:r>
    </w:p>
    <w:p w14:paraId="0CCB7518" w14:textId="18BEF8AD" w:rsidR="00053AEC" w:rsidRPr="003B5708" w:rsidRDefault="00AD6B4E" w:rsidP="00053AEC">
      <w:pPr>
        <w:pStyle w:val="Listenabsatz"/>
        <w:spacing w:after="120" w:line="240" w:lineRule="exact"/>
        <w:rPr>
          <w:sz w:val="22"/>
        </w:rPr>
      </w:pPr>
      <w:r>
        <w:rPr>
          <w:sz w:val="22"/>
        </w:rPr>
        <w:t xml:space="preserve">… stellen </w:t>
      </w:r>
      <w:r w:rsidR="00053AEC">
        <w:rPr>
          <w:sz w:val="22"/>
        </w:rPr>
        <w:t>Sie</w:t>
      </w:r>
      <w:r w:rsidR="00495D5A">
        <w:rPr>
          <w:sz w:val="22"/>
        </w:rPr>
        <w:t xml:space="preserve"> Ihrer Lernpartnerin bzw.</w:t>
      </w:r>
      <w:r w:rsidR="00053AEC">
        <w:rPr>
          <w:sz w:val="22"/>
        </w:rPr>
        <w:t xml:space="preserve"> Ihrem Lernpartner einen Prüfbericht aus!</w:t>
      </w:r>
    </w:p>
    <w:tbl>
      <w:tblPr>
        <w:tblStyle w:val="Gitternetztabelle3Akzent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053AEC" w14:paraId="655CA05F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7457BF8E" w14:textId="77777777" w:rsidR="00053AEC" w:rsidRPr="00FE1F40" w:rsidRDefault="00053AEC" w:rsidP="009C2AEF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Prüfbericht Oberflächenqualität</w:t>
            </w:r>
            <w:r w:rsidRPr="00FE1F40">
              <w:rPr>
                <w:i w:val="0"/>
                <w:sz w:val="28"/>
              </w:rPr>
              <w:t xml:space="preserve">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495D5A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053AEC" w14:paraId="2878D55D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D814B08" w14:textId="77777777" w:rsidR="00053AEC" w:rsidRPr="004F37D5" w:rsidRDefault="00053AEC" w:rsidP="009C2AEF">
            <w:pPr>
              <w:pStyle w:val="Textkrper"/>
              <w:numPr>
                <w:ilvl w:val="0"/>
                <w:numId w:val="30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Sitzfläche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542848AC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7C7D27" wp14:editId="78C9E337">
                  <wp:extent cx="228600" cy="228600"/>
                  <wp:effectExtent l="0" t="0" r="0" b="0"/>
                  <wp:docPr id="928" name="Grafik 92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124A6B05" wp14:editId="741E9A95">
                  <wp:extent cx="228600" cy="228600"/>
                  <wp:effectExtent l="0" t="0" r="0" b="0"/>
                  <wp:docPr id="929" name="Grafik 92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1453CC90" wp14:editId="551D2BA8">
                  <wp:extent cx="228600" cy="228600"/>
                  <wp:effectExtent l="0" t="0" r="0" b="0"/>
                  <wp:docPr id="932" name="Grafik 932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51581604" w14:textId="77777777" w:rsidTr="009C2AEF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3E9E1352" w14:textId="77777777" w:rsidR="00053AEC" w:rsidRDefault="00053AEC" w:rsidP="009C2AEF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7935D790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B518081" w14:textId="77777777" w:rsidR="00053AEC" w:rsidRPr="004F37D5" w:rsidRDefault="00053AEC" w:rsidP="009C2AEF">
            <w:pPr>
              <w:pStyle w:val="Textkrper"/>
              <w:numPr>
                <w:ilvl w:val="0"/>
                <w:numId w:val="30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Kanten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40BBA1AA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61E49E" wp14:editId="5B20AAAA">
                  <wp:extent cx="228600" cy="228600"/>
                  <wp:effectExtent l="0" t="0" r="0" b="0"/>
                  <wp:docPr id="933" name="Grafik 933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9AFBD39" wp14:editId="0F402569">
                  <wp:extent cx="228600" cy="228600"/>
                  <wp:effectExtent l="0" t="0" r="0" b="0"/>
                  <wp:docPr id="937" name="Grafik 937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4811362" wp14:editId="2AE7E4F8">
                  <wp:extent cx="228600" cy="228600"/>
                  <wp:effectExtent l="0" t="0" r="0" b="0"/>
                  <wp:docPr id="940" name="Grafik 94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6AD1C1E8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19BA33B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0AD4CCE5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0C08D952" w14:textId="77777777" w:rsidR="00053AEC" w:rsidRPr="004F37D5" w:rsidRDefault="00053AEC" w:rsidP="009C2AEF">
            <w:pPr>
              <w:pStyle w:val="Textkrper"/>
              <w:numPr>
                <w:ilvl w:val="0"/>
                <w:numId w:val="30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Verschraubungen</w:t>
            </w:r>
          </w:p>
        </w:tc>
        <w:tc>
          <w:tcPr>
            <w:tcW w:w="3716" w:type="dxa"/>
            <w:vAlign w:val="center"/>
          </w:tcPr>
          <w:p w14:paraId="4A85D1F7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994557" wp14:editId="1D47BDEF">
                  <wp:extent cx="228600" cy="228600"/>
                  <wp:effectExtent l="0" t="0" r="0" b="0"/>
                  <wp:docPr id="941" name="Grafik 94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3AF63FB" wp14:editId="644E4A5F">
                  <wp:extent cx="228600" cy="228600"/>
                  <wp:effectExtent l="0" t="0" r="0" b="0"/>
                  <wp:docPr id="942" name="Grafik 942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3078555" wp14:editId="2A880278">
                  <wp:extent cx="228600" cy="228600"/>
                  <wp:effectExtent l="0" t="0" r="0" b="0"/>
                  <wp:docPr id="943" name="Grafik 943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47EA361E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0C530B4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2EBCD06B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F2AF6BC" w14:textId="77777777" w:rsidR="00053AEC" w:rsidRPr="00FE1F40" w:rsidRDefault="00053AEC" w:rsidP="009C2AEF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2E488255" w14:textId="77777777" w:rsidR="00053AEC" w:rsidRDefault="00053AEC" w:rsidP="009C2AEF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1C947509" w14:textId="77777777" w:rsidR="00053AEC" w:rsidRDefault="00053AEC" w:rsidP="00053AEC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C2AEF" w:rsidRPr="00DE4890" w14:paraId="3EE743B9" w14:textId="77777777" w:rsidTr="009C2AEF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065A9DC9" w14:textId="77777777" w:rsidR="009C2AEF" w:rsidRPr="00495D5A" w:rsidRDefault="009C2AEF" w:rsidP="009C2AEF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D63CE62" w14:textId="77777777" w:rsidR="009C2AEF" w:rsidRDefault="009C2AEF" w:rsidP="009C2AEF">
            <w:pPr>
              <w:pStyle w:val="TabelleKopflinks"/>
              <w:jc w:val="center"/>
            </w:pPr>
            <w:r>
              <w:t>Holztechnik</w:t>
            </w:r>
          </w:p>
          <w:p w14:paraId="58F15F70" w14:textId="77777777" w:rsidR="009C2AEF" w:rsidRPr="00DE4890" w:rsidRDefault="00A673C1" w:rsidP="009C2AEF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491DE999" w14:textId="77777777" w:rsidR="00053AEC" w:rsidRPr="003A05EC" w:rsidRDefault="00053AEC" w:rsidP="00053AEC">
      <w:pPr>
        <w:pStyle w:val="berschrift2"/>
      </w:pPr>
      <w:r w:rsidRPr="00AA18D1">
        <w:rPr>
          <w:noProof/>
        </w:rPr>
        <w:drawing>
          <wp:anchor distT="0" distB="0" distL="114300" distR="114300" simplePos="0" relativeHeight="251694592" behindDoc="0" locked="0" layoutInCell="1" allowOverlap="1" wp14:anchorId="393AAABB" wp14:editId="3ED374E9">
            <wp:simplePos x="0" y="0"/>
            <wp:positionH relativeFrom="column">
              <wp:posOffset>4775835</wp:posOffset>
            </wp:positionH>
            <wp:positionV relativeFrom="paragraph">
              <wp:posOffset>130810</wp:posOffset>
            </wp:positionV>
            <wp:extent cx="341630" cy="313055"/>
            <wp:effectExtent l="0" t="0" r="1270" b="0"/>
            <wp:wrapNone/>
            <wp:docPr id="1887" name="Grafik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5EC">
        <w:t>Der Klappstuhl – Funktionalität checken</w:t>
      </w:r>
    </w:p>
    <w:p w14:paraId="1B9760CF" w14:textId="77777777" w:rsidR="00053AEC" w:rsidRPr="00AC3C62" w:rsidRDefault="00053AEC" w:rsidP="00053AEC">
      <w:pPr>
        <w:pStyle w:val="Listenabsatz"/>
        <w:numPr>
          <w:ilvl w:val="0"/>
          <w:numId w:val="42"/>
        </w:numPr>
        <w:spacing w:after="120"/>
      </w:pPr>
      <w:r w:rsidRPr="00E33722">
        <w:rPr>
          <w:sz w:val="22"/>
        </w:rPr>
        <w:t>Lesen Sie die Eigenschaften durch und ergänzen Sie die leere Spalte mit einer eigenen Eigenschaft.</w:t>
      </w:r>
    </w:p>
    <w:p w14:paraId="1969B0F4" w14:textId="77777777" w:rsidR="00053AEC" w:rsidRPr="00E33722" w:rsidRDefault="00053AEC" w:rsidP="00053AEC">
      <w:pPr>
        <w:pStyle w:val="Listenabsatz"/>
        <w:numPr>
          <w:ilvl w:val="0"/>
          <w:numId w:val="42"/>
        </w:numPr>
      </w:pPr>
      <w:r w:rsidRPr="00E33722">
        <w:rPr>
          <w:sz w:val="22"/>
        </w:rPr>
        <w:t>Ordnen Sie nach Bedeutung für die gute Funktion des Klappstuhls. Verbinden Sie in der Rangliste die Nummern mit den Eigenschaften!</w:t>
      </w:r>
    </w:p>
    <w:p w14:paraId="06B64C9F" w14:textId="77777777" w:rsidR="00053AEC" w:rsidRPr="004342F8" w:rsidRDefault="00A90998" w:rsidP="00053AEC">
      <w:pPr>
        <w:pStyle w:val="Listenabsatz"/>
        <w:ind w:left="360"/>
      </w:pPr>
      <w:r w:rsidRPr="00290753">
        <w:rPr>
          <w:noProof/>
          <w:lang w:eastAsia="de-DE"/>
        </w:rPr>
        <w:drawing>
          <wp:anchor distT="0" distB="0" distL="114300" distR="114300" simplePos="0" relativeHeight="251635200" behindDoc="1" locked="0" layoutInCell="1" allowOverlap="1" wp14:anchorId="1EC319B3" wp14:editId="5138D4C7">
            <wp:simplePos x="0" y="0"/>
            <wp:positionH relativeFrom="column">
              <wp:posOffset>4807585</wp:posOffset>
            </wp:positionH>
            <wp:positionV relativeFrom="paragraph">
              <wp:posOffset>171450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84" name="Grafik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>
        <w:rPr>
          <w:noProof/>
          <w:sz w:val="22"/>
          <w:lang w:eastAsia="de-DE"/>
        </w:rPr>
        <w:drawing>
          <wp:anchor distT="0" distB="0" distL="114300" distR="114300" simplePos="0" relativeHeight="251637248" behindDoc="0" locked="0" layoutInCell="1" allowOverlap="1" wp14:anchorId="2F5F45E3" wp14:editId="0C47B0BC">
            <wp:simplePos x="0" y="0"/>
            <wp:positionH relativeFrom="column">
              <wp:posOffset>4725976</wp:posOffset>
            </wp:positionH>
            <wp:positionV relativeFrom="paragraph">
              <wp:posOffset>2035972</wp:posOffset>
            </wp:positionV>
            <wp:extent cx="1758950" cy="1784985"/>
            <wp:effectExtent l="0" t="0" r="0" b="5715"/>
            <wp:wrapNone/>
            <wp:docPr id="1886" name="Grafik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6" t="326" r="21231" b="-326"/>
                    <a:stretch/>
                  </pic:blipFill>
                  <pic:spPr bwMode="auto">
                    <a:xfrm>
                      <a:off x="0" y="0"/>
                      <a:ext cx="1758950" cy="17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itternetztabelle5dunkelAkzent11"/>
        <w:tblW w:w="7479" w:type="dxa"/>
        <w:tblLook w:val="04A0" w:firstRow="1" w:lastRow="0" w:firstColumn="1" w:lastColumn="0" w:noHBand="0" w:noVBand="1"/>
      </w:tblPr>
      <w:tblGrid>
        <w:gridCol w:w="817"/>
        <w:gridCol w:w="1559"/>
        <w:gridCol w:w="5103"/>
      </w:tblGrid>
      <w:tr w:rsidR="00053AEC" w14:paraId="444006ED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1AA62A49" w14:textId="77777777" w:rsidR="00053AEC" w:rsidRPr="00D26FA0" w:rsidRDefault="00053AEC" w:rsidP="009C2AEF">
            <w:pPr>
              <w:rPr>
                <w:sz w:val="22"/>
              </w:rPr>
            </w:pPr>
            <w:r w:rsidRPr="00D26FA0">
              <w:rPr>
                <w:sz w:val="22"/>
              </w:rPr>
              <w:t>Rang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B0E0AC" w14:textId="77777777" w:rsidR="00053AEC" w:rsidRPr="00D26FA0" w:rsidRDefault="00053AEC" w:rsidP="009C2A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103" w:type="dxa"/>
            <w:vAlign w:val="center"/>
          </w:tcPr>
          <w:p w14:paraId="63A8227D" w14:textId="77777777" w:rsidR="00053AEC" w:rsidRPr="00D26FA0" w:rsidRDefault="00053AEC" w:rsidP="009C2A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26FA0">
              <w:rPr>
                <w:sz w:val="22"/>
              </w:rPr>
              <w:t>Eigenschaft</w:t>
            </w:r>
          </w:p>
        </w:tc>
      </w:tr>
      <w:tr w:rsidR="00053AEC" w14:paraId="48533A8D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756930E" w14:textId="77777777" w:rsidR="00053AEC" w:rsidRDefault="00053AEC" w:rsidP="009C2AEF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14:paraId="7F545B92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6249E7EC" w14:textId="77777777" w:rsidR="00053AEC" w:rsidRPr="00D26FA0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hält mein Gewicht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br/>
              <w:t>ohne zu brechen.</w:t>
            </w:r>
          </w:p>
        </w:tc>
      </w:tr>
      <w:tr w:rsidR="00053AEC" w14:paraId="4C09E3CA" w14:textId="77777777" w:rsidTr="009C2AEF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BFA09B1" w14:textId="77777777" w:rsidR="00053AEC" w:rsidRDefault="00053AEC" w:rsidP="009C2AEF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14:paraId="0252964F" w14:textId="77777777" w:rsidR="00053AEC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355D015C" w14:textId="77777777" w:rsidR="00053AEC" w:rsidRPr="00D26FA0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</w:t>
            </w:r>
            <w:r>
              <w:rPr>
                <w:sz w:val="24"/>
              </w:rPr>
              <w:t>er Stoff der</w:t>
            </w:r>
            <w:r w:rsidRPr="00D26FA0">
              <w:rPr>
                <w:sz w:val="24"/>
              </w:rPr>
              <w:t xml:space="preserve"> Rückenlehne ist straff gespannt.</w:t>
            </w:r>
            <w:r>
              <w:rPr>
                <w:sz w:val="24"/>
              </w:rPr>
              <w:t xml:space="preserve"> </w:t>
            </w:r>
          </w:p>
        </w:tc>
      </w:tr>
      <w:tr w:rsidR="00053AEC" w14:paraId="4A3DF86D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274A429" w14:textId="77777777" w:rsidR="00053AEC" w:rsidRDefault="00053AEC" w:rsidP="009C2AEF">
            <w:pPr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auto"/>
          </w:tcPr>
          <w:p w14:paraId="3FCA8253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56F6844A" w14:textId="77777777" w:rsidR="00053AEC" w:rsidRPr="00D26FA0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Die Leisten sind gerade aufgeschraubt.</w:t>
            </w:r>
          </w:p>
        </w:tc>
      </w:tr>
      <w:tr w:rsidR="00053AEC" w14:paraId="3EBFBAC7" w14:textId="77777777" w:rsidTr="009C2AEF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6705CDE" w14:textId="77777777" w:rsidR="00053AEC" w:rsidRDefault="00053AEC" w:rsidP="009C2AEF">
            <w:pPr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uto"/>
          </w:tcPr>
          <w:p w14:paraId="5FA7805F" w14:textId="77777777" w:rsidR="00053AEC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37F4A08B" w14:textId="77777777" w:rsidR="00053AEC" w:rsidRPr="00D26FA0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wackelt nicht, wenn er auf dem Boden steht.</w:t>
            </w:r>
          </w:p>
        </w:tc>
      </w:tr>
      <w:tr w:rsidR="00053AEC" w14:paraId="4AB4C99A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5C6D4CAB" w14:textId="77777777" w:rsidR="00053AEC" w:rsidRDefault="00053AEC" w:rsidP="009C2AEF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14:paraId="682316EF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2533AE5C" w14:textId="77777777" w:rsidR="00053AEC" w:rsidRPr="00D26FA0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Stuhl ist leicht am Griff zu tragen.</w:t>
            </w:r>
          </w:p>
        </w:tc>
      </w:tr>
      <w:tr w:rsidR="00053AEC" w14:paraId="09F3CF48" w14:textId="77777777" w:rsidTr="009C2AEF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14A6EC0B" w14:textId="77777777" w:rsidR="00053AEC" w:rsidRDefault="00053AEC" w:rsidP="009C2AEF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14:paraId="62BA2654" w14:textId="77777777" w:rsidR="00053AEC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1A5D5788" w14:textId="77777777" w:rsidR="00053AEC" w:rsidRPr="00D26FA0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lässt sich gut zusammenstecke</w:t>
            </w:r>
            <w:r>
              <w:rPr>
                <w:sz w:val="24"/>
              </w:rPr>
              <w:t>n.</w:t>
            </w:r>
          </w:p>
        </w:tc>
      </w:tr>
      <w:tr w:rsidR="00053AEC" w14:paraId="428B53D1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963AC95" w14:textId="77777777" w:rsidR="00053AEC" w:rsidRDefault="00053AEC" w:rsidP="009C2AEF">
            <w:pPr>
              <w:jc w:val="center"/>
            </w:pPr>
            <w:r>
              <w:t>7</w:t>
            </w:r>
          </w:p>
        </w:tc>
        <w:tc>
          <w:tcPr>
            <w:tcW w:w="1559" w:type="dxa"/>
            <w:shd w:val="clear" w:color="auto" w:fill="auto"/>
          </w:tcPr>
          <w:p w14:paraId="2FE0CF82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5E857FF9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7F18">
              <w:rPr>
                <w:sz w:val="24"/>
              </w:rPr>
              <w:t>…</w:t>
            </w:r>
          </w:p>
        </w:tc>
      </w:tr>
    </w:tbl>
    <w:p w14:paraId="761B4307" w14:textId="77777777" w:rsidR="00053AEC" w:rsidRPr="00E33722" w:rsidRDefault="00053AEC" w:rsidP="00053AEC">
      <w:pPr>
        <w:pStyle w:val="Listenabsatz"/>
        <w:numPr>
          <w:ilvl w:val="0"/>
          <w:numId w:val="42"/>
        </w:numPr>
        <w:rPr>
          <w:sz w:val="22"/>
          <w:lang w:eastAsia="de-DE"/>
        </w:rPr>
      </w:pPr>
      <w:r w:rsidRPr="00E33722">
        <w:rPr>
          <w:sz w:val="22"/>
          <w:lang w:eastAsia="de-DE"/>
        </w:rPr>
        <w:t xml:space="preserve">Übertragen Sie Ihre drei wichtigsten Eigenschaften mit einem Stichwort in den </w:t>
      </w:r>
      <w:r w:rsidRPr="00E33722">
        <w:rPr>
          <w:b/>
          <w:sz w:val="22"/>
          <w:lang w:eastAsia="de-DE"/>
        </w:rPr>
        <w:t>Prüfbericht</w:t>
      </w:r>
      <w:r w:rsidRPr="00E33722">
        <w:rPr>
          <w:sz w:val="22"/>
          <w:lang w:eastAsia="de-DE"/>
        </w:rPr>
        <w:t xml:space="preserve"> unten. </w:t>
      </w:r>
    </w:p>
    <w:p w14:paraId="0EE75609" w14:textId="77777777" w:rsidR="00053AEC" w:rsidRPr="000729D4" w:rsidRDefault="00053AEC" w:rsidP="00053AEC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5BDC5FB9" w14:textId="77777777" w:rsidR="00053AEC" w:rsidRPr="00495D5A" w:rsidRDefault="00053AEC" w:rsidP="00704B3C">
      <w:pPr>
        <w:pStyle w:val="Textkrper"/>
        <w:numPr>
          <w:ilvl w:val="0"/>
          <w:numId w:val="42"/>
        </w:numPr>
        <w:spacing w:line="240" w:lineRule="exact"/>
        <w:rPr>
          <w:sz w:val="22"/>
        </w:rPr>
      </w:pPr>
      <w:r w:rsidRPr="00495D5A">
        <w:rPr>
          <w:sz w:val="22"/>
        </w:rPr>
        <w:t xml:space="preserve">Überprüfen Sie jetzt Ihre ausgewählten Eigenschaften am Klappstuhl </w:t>
      </w:r>
      <w:r w:rsidR="00495D5A" w:rsidRPr="00495D5A">
        <w:rPr>
          <w:sz w:val="22"/>
        </w:rPr>
        <w:t xml:space="preserve">Ihrer Lernpartnerin bzw. </w:t>
      </w:r>
      <w:r w:rsidRPr="00495D5A">
        <w:rPr>
          <w:sz w:val="22"/>
        </w:rPr>
        <w:t xml:space="preserve">Ihres Lernpartners. Stellen Sie </w:t>
      </w:r>
      <w:r w:rsidR="00495D5A" w:rsidRPr="00495D5A">
        <w:rPr>
          <w:b/>
          <w:sz w:val="22"/>
        </w:rPr>
        <w:t>Ihr/</w:t>
      </w:r>
      <w:r w:rsidRPr="00495D5A">
        <w:rPr>
          <w:b/>
          <w:sz w:val="22"/>
        </w:rPr>
        <w:t>Ihm</w:t>
      </w:r>
      <w:r w:rsidRPr="00495D5A">
        <w:rPr>
          <w:sz w:val="22"/>
        </w:rPr>
        <w:t xml:space="preserve"> einen Prüfbericht aus.</w:t>
      </w:r>
    </w:p>
    <w:tbl>
      <w:tblPr>
        <w:tblStyle w:val="Gitternetztabelle3Akzent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053AEC" w14:paraId="357F113A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30512ED9" w14:textId="77777777" w:rsidR="00053AEC" w:rsidRPr="00FE1F40" w:rsidRDefault="00053AEC" w:rsidP="009C2AEF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361DE7">
              <w:rPr>
                <w:sz w:val="28"/>
              </w:rPr>
              <w:t>Funktionalität</w:t>
            </w:r>
            <w:r>
              <w:rPr>
                <w:i w:val="0"/>
                <w:sz w:val="28"/>
              </w:rPr>
              <w:t xml:space="preserve"> 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495D5A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053AEC" w14:paraId="2BDC99A2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66C4A21A" w14:textId="77777777" w:rsidR="00053AEC" w:rsidRPr="004F37D5" w:rsidRDefault="00053AEC" w:rsidP="009C2AEF">
            <w:pPr>
              <w:pStyle w:val="Textkrper"/>
              <w:numPr>
                <w:ilvl w:val="0"/>
                <w:numId w:val="27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208BBCF4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C2F5A7" wp14:editId="3553D8FD">
                  <wp:extent cx="228600" cy="228600"/>
                  <wp:effectExtent l="0" t="0" r="0" b="0"/>
                  <wp:docPr id="976" name="Grafik 976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6F1E270E" wp14:editId="6CB840B1">
                  <wp:extent cx="228600" cy="228600"/>
                  <wp:effectExtent l="0" t="0" r="0" b="0"/>
                  <wp:docPr id="977" name="Grafik 977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2F633C7" wp14:editId="7396BDE2">
                  <wp:extent cx="228600" cy="228600"/>
                  <wp:effectExtent l="0" t="0" r="0" b="0"/>
                  <wp:docPr id="978" name="Grafik 978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6DB8628A" w14:textId="77777777" w:rsidTr="009C2AEF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48FEB025" w14:textId="77777777" w:rsidR="00053AEC" w:rsidRDefault="00053AEC" w:rsidP="009C2AEF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6F8579C4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5A945F0" w14:textId="77777777" w:rsidR="00053AEC" w:rsidRPr="004F37D5" w:rsidRDefault="00053AEC" w:rsidP="009C2AEF">
            <w:pPr>
              <w:pStyle w:val="Textkrper"/>
              <w:numPr>
                <w:ilvl w:val="0"/>
                <w:numId w:val="27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59ECE120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407A56" wp14:editId="78FF8368">
                  <wp:extent cx="228600" cy="228600"/>
                  <wp:effectExtent l="0" t="0" r="0" b="0"/>
                  <wp:docPr id="979" name="Grafik 979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896FC68" wp14:editId="7D6113CE">
                  <wp:extent cx="228600" cy="228600"/>
                  <wp:effectExtent l="0" t="0" r="0" b="0"/>
                  <wp:docPr id="980" name="Grafik 980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7B8D25D" wp14:editId="1041BCC0">
                  <wp:extent cx="228600" cy="228600"/>
                  <wp:effectExtent l="0" t="0" r="0" b="0"/>
                  <wp:docPr id="981" name="Grafik 981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20945B61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6E9D38AE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19D7832C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76826EED" w14:textId="77777777" w:rsidR="00053AEC" w:rsidRPr="004F37D5" w:rsidRDefault="00053AEC" w:rsidP="009C2AEF">
            <w:pPr>
              <w:pStyle w:val="Textkrper"/>
              <w:numPr>
                <w:ilvl w:val="0"/>
                <w:numId w:val="27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04E68060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06960F3" wp14:editId="44F2CF6A">
                  <wp:extent cx="228600" cy="228600"/>
                  <wp:effectExtent l="0" t="0" r="0" b="0"/>
                  <wp:docPr id="982" name="Grafik 982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B9CD9B5" wp14:editId="320C0228">
                  <wp:extent cx="228600" cy="228600"/>
                  <wp:effectExtent l="0" t="0" r="0" b="0"/>
                  <wp:docPr id="983" name="Grafik 983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8CC70F7" wp14:editId="11BB7A8C">
                  <wp:extent cx="228600" cy="228600"/>
                  <wp:effectExtent l="0" t="0" r="0" b="0"/>
                  <wp:docPr id="984" name="Grafik 984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72D62786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7BCFED79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2F8EA00A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1CB74787" w14:textId="77777777" w:rsidR="00053AEC" w:rsidRPr="00FE1F40" w:rsidRDefault="00053AEC" w:rsidP="009C2AEF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3E3FC5A8" w14:textId="77777777" w:rsidR="00053AEC" w:rsidRDefault="00053AEC" w:rsidP="009C2AEF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0D9E6997" w14:textId="77777777" w:rsidR="00053AEC" w:rsidRDefault="00053AEC" w:rsidP="00053AEC">
      <w:pPr>
        <w:spacing w:line="240" w:lineRule="exact"/>
      </w:pPr>
      <w:r>
        <w:br w:type="page"/>
      </w:r>
    </w:p>
    <w:p w14:paraId="1145840D" w14:textId="77777777" w:rsidR="00DD26E4" w:rsidRDefault="00A90998" w:rsidP="00DD26E4"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600384" behindDoc="0" locked="0" layoutInCell="1" allowOverlap="1" wp14:anchorId="42D30153" wp14:editId="6059014F">
            <wp:simplePos x="0" y="0"/>
            <wp:positionH relativeFrom="column">
              <wp:posOffset>4763770</wp:posOffset>
            </wp:positionH>
            <wp:positionV relativeFrom="paragraph">
              <wp:posOffset>1223010</wp:posOffset>
            </wp:positionV>
            <wp:extent cx="341630" cy="313055"/>
            <wp:effectExtent l="0" t="0" r="1270" b="0"/>
            <wp:wrapNone/>
            <wp:docPr id="1969" name="Grafik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DD26E4" w14:paraId="4237B186" w14:textId="77777777" w:rsidTr="00235A44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E7910F" w14:textId="77777777" w:rsidR="00DD26E4" w:rsidRPr="00453EC1" w:rsidRDefault="00DD26E4" w:rsidP="00235A44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78B4B7F9" w14:textId="77777777" w:rsidR="00DD26E4" w:rsidRPr="00453EC1" w:rsidRDefault="00DD26E4" w:rsidP="00235A44">
            <w:pPr>
              <w:rPr>
                <w:b/>
              </w:rPr>
            </w:pPr>
            <w:r>
              <w:rPr>
                <w:b/>
              </w:rPr>
              <w:t>Qualitäts-Check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02CF41" w14:textId="77777777" w:rsidR="00DD26E4" w:rsidRDefault="00DD26E4" w:rsidP="00235A44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D5DDEF" w14:textId="77777777" w:rsidR="00DD26E4" w:rsidRDefault="00DD26E4" w:rsidP="00235A44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Holztechnik</w:t>
            </w:r>
            <w:proofErr w:type="spellEnd"/>
          </w:p>
          <w:p w14:paraId="5DAFF430" w14:textId="77777777" w:rsidR="00DD26E4" w:rsidRDefault="00A673C1" w:rsidP="00235A44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 w:rsidRPr="00A673C1">
              <w:t>Z.01.02.04.01</w:t>
            </w:r>
          </w:p>
        </w:tc>
      </w:tr>
      <w:tr w:rsidR="00DD26E4" w14:paraId="137112B7" w14:textId="77777777" w:rsidTr="00235A44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4495" w14:textId="77777777" w:rsidR="00DD26E4" w:rsidRPr="00453EC1" w:rsidRDefault="00DD26E4" w:rsidP="00235A44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052DFF58" w14:textId="77777777" w:rsidR="00DD26E4" w:rsidRDefault="00DD26E4" w:rsidP="00235A44">
            <w:pPr>
              <w:pStyle w:val="Kopf8ptafz"/>
            </w:pPr>
            <w:r>
              <w:t>Ich kann mein Werkstück auf Maßhaltigkeit prüfen.</w:t>
            </w:r>
          </w:p>
          <w:p w14:paraId="50A98625" w14:textId="77777777" w:rsidR="00DD26E4" w:rsidRDefault="00DD26E4" w:rsidP="00235A44">
            <w:pPr>
              <w:pStyle w:val="Kopf8ptafz"/>
            </w:pPr>
            <w:r>
              <w:t>Ich kann die Oberflächenqualität vergleichen und einstufen.</w:t>
            </w:r>
          </w:p>
          <w:p w14:paraId="128C159B" w14:textId="77777777" w:rsidR="00DD26E4" w:rsidRDefault="00DD26E4" w:rsidP="00235A44">
            <w:pPr>
              <w:pStyle w:val="Kopf8ptafz"/>
            </w:pPr>
            <w:r>
              <w:t>Ich kann mein Werkstück auf Funktionalität überprüfen.</w:t>
            </w:r>
          </w:p>
          <w:p w14:paraId="23259ED2" w14:textId="77777777" w:rsidR="00DD26E4" w:rsidRPr="00A402FC" w:rsidRDefault="00DD26E4" w:rsidP="00235A44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>Ich kann Verbesserungsvorschläge ableiten.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4AAB03" w14:textId="77777777" w:rsidR="00DD26E4" w:rsidRDefault="00DD26E4" w:rsidP="00235A44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DD26E4" w14:paraId="3AEC18FE" w14:textId="77777777" w:rsidTr="00235A44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8F924B" w14:textId="77777777" w:rsidR="00DD26E4" w:rsidRDefault="00DD26E4" w:rsidP="00821A9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DD26E4" w14:paraId="055D18F6" w14:textId="77777777" w:rsidTr="00235A44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87A8A2" w14:textId="77777777" w:rsidR="00DD26E4" w:rsidRDefault="00DD26E4" w:rsidP="00821A9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DD26E4" w14:paraId="2E504FCF" w14:textId="77777777" w:rsidTr="00235A44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F933B21" w14:textId="77777777" w:rsidR="00DD26E4" w:rsidRDefault="00DD26E4" w:rsidP="00821A9F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5A12847A" w14:textId="77777777" w:rsidR="00DD26E4" w:rsidRDefault="00DD26E4" w:rsidP="00235A44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73E7BA83" w14:textId="675BC7A6" w:rsidR="00DD26E4" w:rsidRDefault="00AD6B4E" w:rsidP="00DD26E4">
      <w:pPr>
        <w:pStyle w:val="berschrift1"/>
      </w:pPr>
      <w:r w:rsidRPr="00C175B3">
        <w:rPr>
          <w:noProof/>
          <w:sz w:val="28"/>
        </w:rPr>
        <w:drawing>
          <wp:anchor distT="0" distB="0" distL="114300" distR="114300" simplePos="0" relativeHeight="251732480" behindDoc="0" locked="0" layoutInCell="0" allowOverlap="1" wp14:anchorId="42FF391B" wp14:editId="5194133B">
            <wp:simplePos x="0" y="0"/>
            <wp:positionH relativeFrom="rightMargin">
              <wp:posOffset>85090</wp:posOffset>
            </wp:positionH>
            <wp:positionV relativeFrom="paragraph">
              <wp:posOffset>431165</wp:posOffset>
            </wp:positionV>
            <wp:extent cx="658495" cy="323850"/>
            <wp:effectExtent l="0" t="0" r="8255" b="0"/>
            <wp:wrapNone/>
            <wp:docPr id="2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Geprüfte </w:t>
      </w:r>
      <w:r w:rsidR="00DD26E4">
        <w:t>Qualität – wie geht das denn?</w:t>
      </w:r>
    </w:p>
    <w:p w14:paraId="1BEB3119" w14:textId="478A2B44" w:rsidR="00DD26E4" w:rsidRPr="00C175B3" w:rsidRDefault="00AD6B4E" w:rsidP="00DD26E4">
      <w:pPr>
        <w:pStyle w:val="Textkrper"/>
        <w:rPr>
          <w:sz w:val="22"/>
        </w:rPr>
      </w:pPr>
      <w:r>
        <w:rPr>
          <w:sz w:val="22"/>
        </w:rPr>
        <w:t>Bilden</w:t>
      </w:r>
      <w:r w:rsidRPr="00C175B3">
        <w:rPr>
          <w:sz w:val="22"/>
        </w:rPr>
        <w:t xml:space="preserve"> </w:t>
      </w:r>
      <w:r w:rsidR="00DD26E4" w:rsidRPr="00C175B3">
        <w:rPr>
          <w:sz w:val="22"/>
        </w:rPr>
        <w:t xml:space="preserve">Sie für diesen </w:t>
      </w:r>
      <w:proofErr w:type="spellStart"/>
      <w:r w:rsidR="00DD26E4" w:rsidRPr="00C175B3">
        <w:rPr>
          <w:sz w:val="22"/>
        </w:rPr>
        <w:t>LernSCHRITT</w:t>
      </w:r>
      <w:proofErr w:type="spellEnd"/>
      <w:r w:rsidR="00DD26E4" w:rsidRPr="00C175B3">
        <w:rPr>
          <w:sz w:val="22"/>
        </w:rPr>
        <w:t xml:space="preserve"> mit </w:t>
      </w:r>
      <w:r w:rsidR="00495D5A">
        <w:rPr>
          <w:sz w:val="22"/>
        </w:rPr>
        <w:t xml:space="preserve">einer Partnerin oder </w:t>
      </w:r>
      <w:r w:rsidR="00DD26E4" w:rsidRPr="00C175B3">
        <w:rPr>
          <w:sz w:val="22"/>
        </w:rPr>
        <w:t xml:space="preserve">einem Partner  ein </w:t>
      </w:r>
      <w:r w:rsidR="00DD26E4" w:rsidRPr="00C175B3">
        <w:rPr>
          <w:b/>
          <w:sz w:val="22"/>
        </w:rPr>
        <w:t>2er</w:t>
      </w:r>
      <w:r w:rsidR="00DD26E4" w:rsidRPr="00C175B3">
        <w:rPr>
          <w:sz w:val="22"/>
        </w:rPr>
        <w:t>Team!</w:t>
      </w:r>
    </w:p>
    <w:p w14:paraId="28C74926" w14:textId="77777777" w:rsidR="00DD26E4" w:rsidRPr="00C175B3" w:rsidRDefault="00DD26E4" w:rsidP="00DD26E4">
      <w:pPr>
        <w:pStyle w:val="Textkrper"/>
        <w:rPr>
          <w:sz w:val="22"/>
        </w:rPr>
      </w:pPr>
      <w:r w:rsidRPr="00C175B3">
        <w:rPr>
          <w:sz w:val="22"/>
        </w:rPr>
        <w:t>Sie überprüfen den Klappstuhl</w:t>
      </w:r>
      <w:r w:rsidR="00495D5A">
        <w:rPr>
          <w:sz w:val="22"/>
        </w:rPr>
        <w:t xml:space="preserve"> der Partnerin bzw.</w:t>
      </w:r>
      <w:r w:rsidRPr="00C175B3">
        <w:rPr>
          <w:sz w:val="22"/>
        </w:rPr>
        <w:t xml:space="preserve"> des Partners.</w:t>
      </w:r>
    </w:p>
    <w:p w14:paraId="004E1212" w14:textId="77777777" w:rsidR="00DD26E4" w:rsidRDefault="001951A3" w:rsidP="00DD26E4">
      <w:pPr>
        <w:pStyle w:val="Textkrper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FF0AD49" wp14:editId="38B2AEFA">
                <wp:simplePos x="0" y="0"/>
                <wp:positionH relativeFrom="column">
                  <wp:posOffset>4263812</wp:posOffset>
                </wp:positionH>
                <wp:positionV relativeFrom="paragraph">
                  <wp:posOffset>1059847</wp:posOffset>
                </wp:positionV>
                <wp:extent cx="1719453" cy="1565452"/>
                <wp:effectExtent l="0" t="0" r="14605" b="15875"/>
                <wp:wrapNone/>
                <wp:docPr id="1955" name="Sonne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453" cy="1565452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374E9" id="Sonne 1955" o:spid="_x0000_s1026" type="#_x0000_t183" style="position:absolute;margin-left:335.75pt;margin-top:83.45pt;width:135.4pt;height:123.2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936252" wp14:editId="39EF7FEB">
            <wp:extent cx="3928281" cy="2209858"/>
            <wp:effectExtent l="0" t="0" r="0" b="0"/>
            <wp:docPr id="1959" name="Grafik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ndstuh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02" cy="221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F928" w14:textId="77777777" w:rsidR="00DD26E4" w:rsidRPr="00C175B3" w:rsidRDefault="00DD26E4" w:rsidP="00DD26E4">
      <w:pPr>
        <w:spacing w:line="360" w:lineRule="auto"/>
        <w:rPr>
          <w:sz w:val="22"/>
        </w:rPr>
      </w:pPr>
      <w:r w:rsidRPr="00C175B3">
        <w:rPr>
          <w:sz w:val="22"/>
        </w:rPr>
        <w:t xml:space="preserve">Wir haben </w:t>
      </w:r>
      <w:r>
        <w:rPr>
          <w:sz w:val="22"/>
        </w:rPr>
        <w:t>zwei</w:t>
      </w:r>
      <w:r w:rsidRPr="00C175B3">
        <w:rPr>
          <w:sz w:val="22"/>
        </w:rPr>
        <w:t xml:space="preserve"> </w:t>
      </w:r>
      <w:r>
        <w:rPr>
          <w:sz w:val="22"/>
        </w:rPr>
        <w:t>Merkmale für gute Qualität</w:t>
      </w:r>
      <w:r w:rsidRPr="00C175B3">
        <w:rPr>
          <w:sz w:val="22"/>
        </w:rPr>
        <w:t xml:space="preserve"> vorgegeben:</w:t>
      </w:r>
    </w:p>
    <w:p w14:paraId="08BE4B5A" w14:textId="77777777" w:rsidR="00DD26E4" w:rsidRPr="00F863B4" w:rsidRDefault="00DD26E4" w:rsidP="00327DFE">
      <w:pPr>
        <w:pStyle w:val="Listenabsatz"/>
        <w:numPr>
          <w:ilvl w:val="0"/>
          <w:numId w:val="21"/>
        </w:numPr>
        <w:spacing w:line="360" w:lineRule="auto"/>
        <w:rPr>
          <w:b/>
          <w:sz w:val="22"/>
        </w:rPr>
      </w:pPr>
      <w:r w:rsidRPr="00F863B4">
        <w:rPr>
          <w:b/>
          <w:sz w:val="22"/>
        </w:rPr>
        <w:t xml:space="preserve">Maßgenauigkeit </w:t>
      </w:r>
    </w:p>
    <w:p w14:paraId="075D7911" w14:textId="77777777" w:rsidR="00DD26E4" w:rsidRPr="00E33722" w:rsidRDefault="00816280" w:rsidP="00327DFE">
      <w:pPr>
        <w:pStyle w:val="Listenabsatz"/>
        <w:numPr>
          <w:ilvl w:val="0"/>
          <w:numId w:val="21"/>
        </w:numPr>
        <w:spacing w:line="360" w:lineRule="auto"/>
        <w:rPr>
          <w:b/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643392" behindDoc="1" locked="0" layoutInCell="1" allowOverlap="1" wp14:anchorId="293AA150" wp14:editId="340B1EB5">
            <wp:simplePos x="0" y="0"/>
            <wp:positionH relativeFrom="column">
              <wp:posOffset>4662805</wp:posOffset>
            </wp:positionH>
            <wp:positionV relativeFrom="paragraph">
              <wp:posOffset>265430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58" name="Grafik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E4" w:rsidRPr="00F863B4">
        <w:rPr>
          <w:b/>
          <w:sz w:val="22"/>
        </w:rPr>
        <w:t>Oberflächenqualität</w:t>
      </w:r>
    </w:p>
    <w:p w14:paraId="27FA2B96" w14:textId="77777777" w:rsidR="001951A3" w:rsidRDefault="00495D5A" w:rsidP="00DD26E4">
      <w:pPr>
        <w:rPr>
          <w:sz w:val="22"/>
        </w:rPr>
      </w:pPr>
      <w:r>
        <w:rPr>
          <w:sz w:val="22"/>
        </w:rPr>
        <w:t xml:space="preserve">Ihre Partnerin bzw. </w:t>
      </w:r>
      <w:r w:rsidR="00DD26E4">
        <w:rPr>
          <w:sz w:val="22"/>
        </w:rPr>
        <w:t>Ihr Partner</w:t>
      </w:r>
      <w:r w:rsidR="00DD26E4" w:rsidRPr="00C175B3">
        <w:rPr>
          <w:sz w:val="22"/>
        </w:rPr>
        <w:t xml:space="preserve"> ha</w:t>
      </w:r>
      <w:r w:rsidR="00DD26E4">
        <w:rPr>
          <w:sz w:val="22"/>
        </w:rPr>
        <w:t>t</w:t>
      </w:r>
      <w:r w:rsidR="00DD26E4" w:rsidRPr="00C175B3">
        <w:rPr>
          <w:sz w:val="22"/>
        </w:rPr>
        <w:t xml:space="preserve"> sich ein weiteres Merkmal ausgesucht, an dem Sie die Qualität </w:t>
      </w:r>
      <w:r w:rsidR="00DD26E4">
        <w:rPr>
          <w:sz w:val="22"/>
        </w:rPr>
        <w:t>seines</w:t>
      </w:r>
      <w:r w:rsidR="00DD26E4" w:rsidRPr="00C175B3">
        <w:rPr>
          <w:sz w:val="22"/>
        </w:rPr>
        <w:t xml:space="preserve"> Klappstuhls erkennen können. </w:t>
      </w:r>
    </w:p>
    <w:p w14:paraId="4366EBFD" w14:textId="77777777" w:rsidR="00DD26E4" w:rsidRDefault="00DD26E4" w:rsidP="00E33722">
      <w:pPr>
        <w:rPr>
          <w:sz w:val="22"/>
        </w:rPr>
      </w:pPr>
      <w:r>
        <w:rPr>
          <w:sz w:val="22"/>
        </w:rPr>
        <w:t>Befragen Sie ihn und notieren Sie sein Merkmal hier:</w:t>
      </w:r>
    </w:p>
    <w:p w14:paraId="5E782239" w14:textId="77777777" w:rsidR="00816280" w:rsidRPr="00816280" w:rsidRDefault="00816280" w:rsidP="00E33722">
      <w:pPr>
        <w:rPr>
          <w:sz w:val="16"/>
        </w:rPr>
      </w:pPr>
    </w:p>
    <w:p w14:paraId="41C5D254" w14:textId="77777777" w:rsidR="00DD26E4" w:rsidRDefault="00816280" w:rsidP="00327DFE">
      <w:pPr>
        <w:pStyle w:val="Listenabsatz"/>
        <w:numPr>
          <w:ilvl w:val="0"/>
          <w:numId w:val="21"/>
        </w:numPr>
        <w:pBdr>
          <w:bottom w:val="single" w:sz="4" w:space="1" w:color="4F81BD" w:themeColor="accent1"/>
        </w:pBdr>
        <w:ind w:left="1066" w:hanging="357"/>
        <w:contextualSpacing w:val="0"/>
        <w:rPr>
          <w:sz w:val="22"/>
        </w:rPr>
      </w:pPr>
      <w:r w:rsidRPr="00BB7C2D">
        <w:rPr>
          <w:i/>
          <w:noProof/>
          <w:sz w:val="24"/>
          <w:lang w:eastAsia="de-DE"/>
        </w:rPr>
        <w:drawing>
          <wp:anchor distT="0" distB="0" distL="114300" distR="114300" simplePos="0" relativeHeight="251647488" behindDoc="0" locked="0" layoutInCell="1" allowOverlap="1" wp14:anchorId="68072BCC" wp14:editId="29A5D268">
            <wp:simplePos x="0" y="0"/>
            <wp:positionH relativeFrom="margin">
              <wp:posOffset>4224730</wp:posOffset>
            </wp:positionH>
            <wp:positionV relativeFrom="paragraph">
              <wp:posOffset>150357</wp:posOffset>
            </wp:positionV>
            <wp:extent cx="1108279" cy="2228768"/>
            <wp:effectExtent l="0" t="0" r="0" b="0"/>
            <wp:wrapNone/>
            <wp:docPr id="1970" name="Grafik 1970" descr="Pfeil mit einer Linie: Kurve im Uhrzeigers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?provider=MicrosoftIcon&amp;fileName=LineCurveClockwise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229" flipH="1">
                      <a:off x="0" y="0"/>
                      <a:ext cx="1118380" cy="2249081"/>
                    </a:xfrm>
                    <a:prstGeom prst="rect">
                      <a:avLst/>
                    </a:prstGeom>
                    <a:scene3d>
                      <a:camera prst="orthographicFront">
                        <a:rot lat="21508311" lon="12032182" rev="1023632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6E4">
        <w:rPr>
          <w:sz w:val="22"/>
        </w:rPr>
        <w:t xml:space="preserve"> </w:t>
      </w:r>
    </w:p>
    <w:p w14:paraId="5D22B063" w14:textId="77777777" w:rsidR="00816280" w:rsidRPr="00816280" w:rsidRDefault="00816280" w:rsidP="00DD26E4">
      <w:pPr>
        <w:rPr>
          <w:rStyle w:val="berschrift3Zchn"/>
          <w:rFonts w:eastAsiaTheme="minorHAnsi"/>
          <w:sz w:val="16"/>
        </w:rPr>
      </w:pPr>
    </w:p>
    <w:p w14:paraId="16D5B7EF" w14:textId="77777777" w:rsidR="001951A3" w:rsidRDefault="001951A3" w:rsidP="00DD26E4">
      <w:r w:rsidRPr="001951A3">
        <w:rPr>
          <w:rStyle w:val="berschrift3Zchn"/>
          <w:rFonts w:eastAsiaTheme="minorHAnsi"/>
        </w:rPr>
        <w:t>Daran erkenne ich hohe Qualität!</w:t>
      </w:r>
    </w:p>
    <w:p w14:paraId="1FFE09DE" w14:textId="77777777" w:rsidR="00DD26E4" w:rsidRPr="00E33722" w:rsidRDefault="001951A3" w:rsidP="00DD26E4">
      <w:pPr>
        <w:rPr>
          <w:sz w:val="22"/>
        </w:rPr>
      </w:pPr>
      <w:r w:rsidRPr="00E33722">
        <w:rPr>
          <w:sz w:val="22"/>
        </w:rPr>
        <w:t>Beschreiben Sie sein</w:t>
      </w:r>
      <w:r w:rsidR="00816280">
        <w:rPr>
          <w:sz w:val="22"/>
        </w:rPr>
        <w:t>/ ihr</w:t>
      </w:r>
      <w:r w:rsidRPr="00E33722">
        <w:rPr>
          <w:sz w:val="22"/>
        </w:rPr>
        <w:t xml:space="preserve"> drittes Merkmal mit eigenen Worten!</w:t>
      </w:r>
    </w:p>
    <w:tbl>
      <w:tblPr>
        <w:tblStyle w:val="Gitternetztabelle5dunkelAkzent11"/>
        <w:tblW w:w="0" w:type="auto"/>
        <w:tblLook w:val="04A0" w:firstRow="1" w:lastRow="0" w:firstColumn="1" w:lastColumn="0" w:noHBand="0" w:noVBand="1"/>
      </w:tblPr>
      <w:tblGrid>
        <w:gridCol w:w="392"/>
        <w:gridCol w:w="2268"/>
        <w:gridCol w:w="4926"/>
      </w:tblGrid>
      <w:tr w:rsidR="00E33722" w14:paraId="5F261654" w14:textId="77777777" w:rsidTr="00E337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6FCD4C68" w14:textId="77777777" w:rsidR="00E33722" w:rsidRDefault="00E33722" w:rsidP="00235A44">
            <w:pPr>
              <w:spacing w:line="360" w:lineRule="auto"/>
              <w:rPr>
                <w:sz w:val="22"/>
              </w:rPr>
            </w:pPr>
          </w:p>
        </w:tc>
        <w:tc>
          <w:tcPr>
            <w:tcW w:w="2268" w:type="dxa"/>
          </w:tcPr>
          <w:p w14:paraId="31F92BEA" w14:textId="77777777" w:rsidR="00E33722" w:rsidRPr="001951A3" w:rsidRDefault="00E33722" w:rsidP="00235A4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 xml:space="preserve">Merkmal </w:t>
            </w:r>
          </w:p>
        </w:tc>
        <w:tc>
          <w:tcPr>
            <w:tcW w:w="4926" w:type="dxa"/>
          </w:tcPr>
          <w:p w14:paraId="3F168CD8" w14:textId="77777777" w:rsidR="00E33722" w:rsidRPr="001951A3" w:rsidRDefault="00E33722" w:rsidP="00235A4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>Beschreibung</w:t>
            </w:r>
          </w:p>
        </w:tc>
      </w:tr>
      <w:tr w:rsidR="00E33722" w14:paraId="6CED633B" w14:textId="77777777" w:rsidTr="00E33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533388E1" w14:textId="77777777" w:rsidR="00E33722" w:rsidRDefault="00E33722" w:rsidP="00235A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268" w:type="dxa"/>
            <w:vAlign w:val="center"/>
          </w:tcPr>
          <w:p w14:paraId="7B16FCF2" w14:textId="77777777" w:rsidR="00E33722" w:rsidRPr="00E33722" w:rsidRDefault="00E33722" w:rsidP="00235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3722">
              <w:rPr>
                <w:sz w:val="24"/>
              </w:rPr>
              <w:t>Maßgenauigkeit</w:t>
            </w:r>
          </w:p>
        </w:tc>
        <w:tc>
          <w:tcPr>
            <w:tcW w:w="4926" w:type="dxa"/>
          </w:tcPr>
          <w:p w14:paraId="3BF2CE9E" w14:textId="77777777" w:rsidR="00E33722" w:rsidRPr="00E33722" w:rsidRDefault="00E33722" w:rsidP="00235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3722">
              <w:rPr>
                <w:sz w:val="22"/>
              </w:rPr>
              <w:t>ist, wenn ich mich genau an alle Maßangaben gehalten habe.</w:t>
            </w:r>
          </w:p>
        </w:tc>
      </w:tr>
      <w:tr w:rsidR="00E33722" w14:paraId="7B9119CC" w14:textId="77777777" w:rsidTr="00E33722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6A04B47C" w14:textId="77777777" w:rsidR="00E33722" w:rsidRDefault="00E33722" w:rsidP="00235A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268" w:type="dxa"/>
            <w:vAlign w:val="center"/>
          </w:tcPr>
          <w:p w14:paraId="518CE22C" w14:textId="77777777" w:rsidR="00E33722" w:rsidRPr="001951A3" w:rsidRDefault="00E33722" w:rsidP="00235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rFonts w:eastAsia="Calibri"/>
                <w:sz w:val="24"/>
                <w:lang w:eastAsia="de-DE"/>
              </w:rPr>
              <w:t>Oberflächenqualität</w:t>
            </w:r>
          </w:p>
        </w:tc>
        <w:tc>
          <w:tcPr>
            <w:tcW w:w="4926" w:type="dxa"/>
          </w:tcPr>
          <w:p w14:paraId="24CD85C2" w14:textId="77777777" w:rsidR="00E33722" w:rsidRPr="00282F3E" w:rsidRDefault="00E33722" w:rsidP="00235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E33722">
              <w:rPr>
                <w:sz w:val="22"/>
              </w:rPr>
              <w:t>ist hoch, we</w:t>
            </w:r>
            <w:r>
              <w:rPr>
                <w:sz w:val="22"/>
              </w:rPr>
              <w:t>nn die Flächen glatt und die Kanten alle gerundet sind. Die Verschraubungen sind sauber gesenkt.</w:t>
            </w:r>
          </w:p>
        </w:tc>
      </w:tr>
      <w:tr w:rsidR="00E33722" w14:paraId="16642FED" w14:textId="77777777" w:rsidTr="00E33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08979B67" w14:textId="77777777" w:rsidR="00E33722" w:rsidRDefault="00E33722" w:rsidP="00235A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8" w:type="dxa"/>
            <w:vAlign w:val="center"/>
          </w:tcPr>
          <w:p w14:paraId="3B316E4C" w14:textId="77777777" w:rsidR="00E33722" w:rsidRPr="001951A3" w:rsidRDefault="00E33722" w:rsidP="00235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eastAsia="Calibri"/>
                <w:sz w:val="24"/>
                <w:lang w:eastAsia="de-DE"/>
              </w:rPr>
              <w:t>…</w:t>
            </w:r>
          </w:p>
        </w:tc>
        <w:tc>
          <w:tcPr>
            <w:tcW w:w="4926" w:type="dxa"/>
          </w:tcPr>
          <w:p w14:paraId="72613611" w14:textId="77777777" w:rsidR="00E33722" w:rsidRPr="001951A3" w:rsidRDefault="00E33722" w:rsidP="00235A4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1C8F536B" w14:textId="77777777" w:rsidR="00816280" w:rsidRDefault="00816280">
      <w:pPr>
        <w:spacing w:line="240" w:lineRule="exact"/>
      </w:pPr>
      <w:r>
        <w:br w:type="page"/>
      </w:r>
    </w:p>
    <w:p w14:paraId="417FEBD0" w14:textId="77777777" w:rsidR="00053AEC" w:rsidRPr="003A05EC" w:rsidRDefault="00A90998" w:rsidP="00053AEC">
      <w:pPr>
        <w:pStyle w:val="berschrift2"/>
      </w:pPr>
      <w:r w:rsidRPr="00290753"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7CB3F5DB" wp14:editId="5985B2A7">
            <wp:simplePos x="0" y="0"/>
            <wp:positionH relativeFrom="column">
              <wp:posOffset>5037455</wp:posOffset>
            </wp:positionH>
            <wp:positionV relativeFrom="paragraph">
              <wp:posOffset>15875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 w:rsidRPr="00AA18D1">
        <w:rPr>
          <w:noProof/>
        </w:rPr>
        <w:drawing>
          <wp:anchor distT="0" distB="0" distL="114300" distR="114300" simplePos="0" relativeHeight="251612672" behindDoc="0" locked="0" layoutInCell="1" allowOverlap="1" wp14:anchorId="56356947" wp14:editId="79238675">
            <wp:simplePos x="0" y="0"/>
            <wp:positionH relativeFrom="column">
              <wp:posOffset>4657090</wp:posOffset>
            </wp:positionH>
            <wp:positionV relativeFrom="paragraph">
              <wp:posOffset>1905</wp:posOffset>
            </wp:positionV>
            <wp:extent cx="341630" cy="313055"/>
            <wp:effectExtent l="0" t="0" r="127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 w:rsidRPr="003A05EC">
        <w:t xml:space="preserve">Der Klappstuhl – </w:t>
      </w:r>
      <w:r w:rsidR="00053AEC">
        <w:t>Prüfberichte erstellen</w:t>
      </w:r>
    </w:p>
    <w:p w14:paraId="63867063" w14:textId="77777777" w:rsidR="00053AEC" w:rsidRDefault="00053AEC" w:rsidP="00053AEC">
      <w:pPr>
        <w:pStyle w:val="Listenabsatz"/>
        <w:ind w:left="360"/>
        <w:rPr>
          <w:sz w:val="22"/>
        </w:rPr>
      </w:pPr>
      <w:r>
        <w:rPr>
          <w:sz w:val="22"/>
        </w:rPr>
        <w:t>Sie prüfen nun die Qualität der produzierten Klappstühle.</w:t>
      </w:r>
    </w:p>
    <w:p w14:paraId="37928066" w14:textId="77777777" w:rsidR="00053AEC" w:rsidRDefault="00053AEC" w:rsidP="00053AEC">
      <w:pPr>
        <w:pStyle w:val="Listenabsatz"/>
        <w:ind w:left="360"/>
        <w:rPr>
          <w:sz w:val="22"/>
        </w:rPr>
      </w:pPr>
      <w:r>
        <w:rPr>
          <w:sz w:val="22"/>
        </w:rPr>
        <w:t>Das geht so:</w:t>
      </w:r>
    </w:p>
    <w:p w14:paraId="0A549B41" w14:textId="77777777" w:rsidR="00053AEC" w:rsidRPr="004342F8" w:rsidRDefault="00053AEC" w:rsidP="00053AEC">
      <w:pPr>
        <w:pStyle w:val="Listenabsatz"/>
        <w:ind w:left="360"/>
      </w:pPr>
    </w:p>
    <w:p w14:paraId="6AD4CA0D" w14:textId="77777777" w:rsidR="00053AEC" w:rsidRPr="00D26FA0" w:rsidRDefault="00053AEC" w:rsidP="00053AEC">
      <w:pPr>
        <w:spacing w:after="120"/>
        <w:rPr>
          <w:sz w:val="22"/>
        </w:rPr>
      </w:pPr>
      <w:r>
        <w:rPr>
          <w:noProof/>
          <w:sz w:val="22"/>
          <w:lang w:eastAsia="de-DE"/>
        </w:rPr>
        <w:drawing>
          <wp:inline distT="0" distB="0" distL="0" distR="0" wp14:anchorId="66BDFADB" wp14:editId="62EA35E1">
            <wp:extent cx="4999165" cy="7028199"/>
            <wp:effectExtent l="0" t="38100" r="87630" b="39370"/>
            <wp:docPr id="18" name="Diagram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005852D5" w14:textId="77777777" w:rsidR="009345B5" w:rsidRPr="009C2AEF" w:rsidRDefault="00053AEC" w:rsidP="009345B5">
      <w:pPr>
        <w:pStyle w:val="berschrift2"/>
      </w:pPr>
      <w:r>
        <w:br w:type="page"/>
      </w:r>
      <w:r w:rsidR="00A90998" w:rsidRPr="009C2AEF">
        <w:rPr>
          <w:noProof/>
        </w:rPr>
        <w:lastRenderedPageBreak/>
        <w:drawing>
          <wp:anchor distT="0" distB="0" distL="114300" distR="114300" simplePos="0" relativeHeight="251594240" behindDoc="0" locked="0" layoutInCell="0" allowOverlap="1" wp14:anchorId="36B64DDF" wp14:editId="4E21F0D9">
            <wp:simplePos x="0" y="0"/>
            <wp:positionH relativeFrom="rightMargin">
              <wp:posOffset>338455</wp:posOffset>
            </wp:positionH>
            <wp:positionV relativeFrom="paragraph">
              <wp:posOffset>52070</wp:posOffset>
            </wp:positionV>
            <wp:extent cx="302260" cy="323850"/>
            <wp:effectExtent l="0" t="0" r="2540" b="0"/>
            <wp:wrapNone/>
            <wp:docPr id="198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98" w:rsidRPr="009C2AEF">
        <w:rPr>
          <w:noProof/>
        </w:rPr>
        <w:drawing>
          <wp:anchor distT="0" distB="0" distL="114300" distR="114300" simplePos="0" relativeHeight="251597312" behindDoc="0" locked="0" layoutInCell="1" allowOverlap="1" wp14:anchorId="571B50DC" wp14:editId="07219532">
            <wp:simplePos x="0" y="0"/>
            <wp:positionH relativeFrom="column">
              <wp:posOffset>4679315</wp:posOffset>
            </wp:positionH>
            <wp:positionV relativeFrom="paragraph">
              <wp:posOffset>61595</wp:posOffset>
            </wp:positionV>
            <wp:extent cx="341630" cy="313055"/>
            <wp:effectExtent l="0" t="0" r="1270" b="0"/>
            <wp:wrapNone/>
            <wp:docPr id="1981" name="Grafik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5B5" w:rsidRPr="009C2AEF">
        <w:t>Der Klappstuhl – zufrieden?</w:t>
      </w:r>
      <w:r w:rsidR="009345B5" w:rsidRPr="009345B5">
        <w:t xml:space="preserve"> </w:t>
      </w:r>
    </w:p>
    <w:p w14:paraId="576E5D77" w14:textId="541910C9" w:rsidR="009345B5" w:rsidRPr="00524811" w:rsidRDefault="009345B5" w:rsidP="009345B5">
      <w:pPr>
        <w:spacing w:line="276" w:lineRule="auto"/>
        <w:rPr>
          <w:sz w:val="22"/>
        </w:rPr>
      </w:pPr>
      <w:r w:rsidRPr="00524811">
        <w:rPr>
          <w:sz w:val="22"/>
        </w:rPr>
        <w:t xml:space="preserve">Sie haben drei Prüfberichte von Ihren </w:t>
      </w:r>
      <w:r w:rsidR="00677D6F">
        <w:rPr>
          <w:sz w:val="22"/>
        </w:rPr>
        <w:t xml:space="preserve">Mitschülerinnen bzw. </w:t>
      </w:r>
      <w:r w:rsidRPr="00524811">
        <w:rPr>
          <w:sz w:val="22"/>
        </w:rPr>
        <w:t xml:space="preserve">Mitschülern bekommen. </w:t>
      </w:r>
    </w:p>
    <w:p w14:paraId="40047EE4" w14:textId="77777777" w:rsidR="009345B5" w:rsidRPr="00524811" w:rsidRDefault="009345B5" w:rsidP="009345B5">
      <w:pPr>
        <w:spacing w:line="276" w:lineRule="auto"/>
        <w:rPr>
          <w:sz w:val="22"/>
        </w:rPr>
      </w:pPr>
      <w:r w:rsidRPr="00524811">
        <w:rPr>
          <w:sz w:val="22"/>
        </w:rPr>
        <w:t>Nehmen Sie die Prüfberichte zur</w:t>
      </w:r>
      <w:r>
        <w:rPr>
          <w:sz w:val="22"/>
        </w:rPr>
        <w:t xml:space="preserve"> </w:t>
      </w:r>
      <w:r w:rsidRPr="00524811">
        <w:rPr>
          <w:sz w:val="22"/>
        </w:rPr>
        <w:t>Hand und fassen Sie die Ergebnisse zusammen:</w:t>
      </w:r>
    </w:p>
    <w:p w14:paraId="0784BED5" w14:textId="77777777" w:rsidR="009345B5" w:rsidRDefault="009345B5" w:rsidP="00372290">
      <w:pPr>
        <w:pStyle w:val="Listenabsatz"/>
        <w:numPr>
          <w:ilvl w:val="0"/>
          <w:numId w:val="48"/>
        </w:numPr>
        <w:spacing w:line="276" w:lineRule="auto"/>
        <w:rPr>
          <w:sz w:val="22"/>
        </w:rPr>
      </w:pPr>
      <w:r>
        <w:rPr>
          <w:sz w:val="22"/>
        </w:rPr>
        <w:t xml:space="preserve">Kreuzen Sie in der Tabelle unten an, ob </w:t>
      </w:r>
      <w:r w:rsidRPr="00950764">
        <w:rPr>
          <w:b/>
          <w:sz w:val="22"/>
        </w:rPr>
        <w:t>Sie</w:t>
      </w:r>
      <w:r>
        <w:rPr>
          <w:sz w:val="22"/>
        </w:rPr>
        <w:t xml:space="preserve"> mit Ihren Ergebnissen zufrieden sind.</w:t>
      </w:r>
    </w:p>
    <w:p w14:paraId="0A99A83B" w14:textId="77777777" w:rsidR="009345B5" w:rsidRPr="00524811" w:rsidRDefault="009345B5" w:rsidP="00372290">
      <w:pPr>
        <w:pStyle w:val="Listenabsatz"/>
        <w:numPr>
          <w:ilvl w:val="0"/>
          <w:numId w:val="48"/>
        </w:numPr>
        <w:spacing w:line="276" w:lineRule="auto"/>
        <w:rPr>
          <w:sz w:val="22"/>
        </w:rPr>
      </w:pPr>
      <w:r>
        <w:rPr>
          <w:sz w:val="22"/>
        </w:rPr>
        <w:t>Begründen Sie in einem Satz Ihre Zufriedenheit oder Unzufriedenheit.</w:t>
      </w:r>
      <w:r w:rsidRPr="00524811">
        <w:rPr>
          <w:noProof/>
          <w:lang w:eastAsia="de-DE"/>
        </w:rPr>
        <w:t xml:space="preserve"> </w:t>
      </w:r>
    </w:p>
    <w:p w14:paraId="43D79169" w14:textId="77777777" w:rsidR="009345B5" w:rsidRDefault="00A90998" w:rsidP="009345B5">
      <w:pPr>
        <w:pStyle w:val="berschrift3"/>
      </w:pPr>
      <w:r w:rsidRPr="00AA18D1">
        <w:rPr>
          <w:noProof/>
        </w:rPr>
        <w:drawing>
          <wp:anchor distT="0" distB="0" distL="114300" distR="114300" simplePos="0" relativeHeight="251714048" behindDoc="0" locked="0" layoutInCell="1" allowOverlap="1" wp14:anchorId="07061FA0" wp14:editId="2E6542E8">
            <wp:simplePos x="0" y="0"/>
            <wp:positionH relativeFrom="column">
              <wp:posOffset>4857750</wp:posOffset>
            </wp:positionH>
            <wp:positionV relativeFrom="paragraph">
              <wp:posOffset>321310</wp:posOffset>
            </wp:positionV>
            <wp:extent cx="314325" cy="314325"/>
            <wp:effectExtent l="0" t="0" r="9525" b="9525"/>
            <wp:wrapNone/>
            <wp:docPr id="1985" name="Grafik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5B5">
        <w:t>Sind Sie zufrieden?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2655"/>
        <w:gridCol w:w="2406"/>
        <w:gridCol w:w="2417"/>
      </w:tblGrid>
      <w:tr w:rsidR="009345B5" w14:paraId="647E2A8A" w14:textId="77777777" w:rsidTr="00A90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2457" w:type="dxa"/>
          </w:tcPr>
          <w:p w14:paraId="3FF248E7" w14:textId="77777777" w:rsidR="009345B5" w:rsidRPr="00AA3B1F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A3B1F">
              <w:t>Qualitätsmerkmal</w:t>
            </w:r>
          </w:p>
        </w:tc>
        <w:tc>
          <w:tcPr>
            <w:tcW w:w="2457" w:type="dxa"/>
          </w:tcPr>
          <w:p w14:paraId="4CE3A500" w14:textId="77777777" w:rsidR="009345B5" w:rsidRPr="006C09BB" w:rsidRDefault="009345B5" w:rsidP="00B33E6B">
            <w:pPr>
              <w:pStyle w:val="AufgabeKasten"/>
              <w:jc w:val="center"/>
              <w:rPr>
                <w:bCs/>
              </w:rPr>
            </w:pPr>
            <w:r w:rsidRPr="006C09BB">
              <w:t>ja</w:t>
            </w:r>
          </w:p>
        </w:tc>
        <w:tc>
          <w:tcPr>
            <w:tcW w:w="2457" w:type="dxa"/>
          </w:tcPr>
          <w:p w14:paraId="543DDE18" w14:textId="77777777" w:rsidR="009345B5" w:rsidRPr="005A394B" w:rsidRDefault="009345B5" w:rsidP="00B33E6B">
            <w:pPr>
              <w:pStyle w:val="AufgabeKasten"/>
              <w:jc w:val="center"/>
              <w:rPr>
                <w:b w:val="0"/>
              </w:rPr>
            </w:pPr>
            <w:r>
              <w:t>nein</w:t>
            </w:r>
          </w:p>
        </w:tc>
      </w:tr>
      <w:tr w:rsidR="009345B5" w14:paraId="5F51CD00" w14:textId="77777777" w:rsidTr="00A90998">
        <w:trPr>
          <w:trHeight w:val="397"/>
        </w:trPr>
        <w:tc>
          <w:tcPr>
            <w:tcW w:w="2457" w:type="dxa"/>
          </w:tcPr>
          <w:p w14:paraId="5732D895" w14:textId="77777777" w:rsidR="009345B5" w:rsidRPr="00A90998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A90998">
              <w:rPr>
                <w:b/>
              </w:rPr>
              <w:t>Maßgenauigkeit</w:t>
            </w:r>
          </w:p>
        </w:tc>
        <w:tc>
          <w:tcPr>
            <w:tcW w:w="2457" w:type="dxa"/>
          </w:tcPr>
          <w:p w14:paraId="54ABADE9" w14:textId="77777777" w:rsidR="009345B5" w:rsidRPr="005A394B" w:rsidRDefault="009345B5" w:rsidP="00B33E6B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593B9F0E" w14:textId="77777777" w:rsidR="009345B5" w:rsidRPr="005A394B" w:rsidRDefault="009345B5" w:rsidP="00B33E6B">
            <w:pPr>
              <w:pStyle w:val="AufgabeKasten"/>
              <w:jc w:val="center"/>
            </w:pPr>
          </w:p>
        </w:tc>
      </w:tr>
      <w:tr w:rsidR="009345B5" w14:paraId="37DF4DD6" w14:textId="77777777" w:rsidTr="00A90998">
        <w:trPr>
          <w:trHeight w:val="907"/>
        </w:trPr>
        <w:tc>
          <w:tcPr>
            <w:tcW w:w="2457" w:type="dxa"/>
          </w:tcPr>
          <w:p w14:paraId="60326EEF" w14:textId="77777777" w:rsidR="009345B5" w:rsidRPr="00A90998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90998">
              <w:t>weil….</w:t>
            </w:r>
          </w:p>
        </w:tc>
        <w:tc>
          <w:tcPr>
            <w:tcW w:w="2457" w:type="dxa"/>
          </w:tcPr>
          <w:p w14:paraId="09D6C349" w14:textId="77777777" w:rsidR="009345B5" w:rsidRPr="005A394B" w:rsidRDefault="009345B5" w:rsidP="00B33E6B">
            <w:pPr>
              <w:pStyle w:val="AufgabeKasten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0F0E6FAF" w14:textId="77777777" w:rsidR="009345B5" w:rsidRPr="005A394B" w:rsidRDefault="009345B5" w:rsidP="00B33E6B">
            <w:pPr>
              <w:pStyle w:val="AufgabeKasten"/>
              <w:numPr>
                <w:ilvl w:val="0"/>
                <w:numId w:val="0"/>
              </w:numPr>
              <w:jc w:val="center"/>
            </w:pPr>
          </w:p>
        </w:tc>
      </w:tr>
      <w:tr w:rsidR="009345B5" w14:paraId="1417A036" w14:textId="77777777" w:rsidTr="00A90998">
        <w:trPr>
          <w:trHeight w:val="680"/>
        </w:trPr>
        <w:tc>
          <w:tcPr>
            <w:tcW w:w="2457" w:type="dxa"/>
          </w:tcPr>
          <w:p w14:paraId="0CB9EC9A" w14:textId="77777777" w:rsidR="009345B5" w:rsidRPr="00A90998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A90998">
              <w:rPr>
                <w:b/>
              </w:rPr>
              <w:t>Oberflächenqualität</w:t>
            </w:r>
          </w:p>
        </w:tc>
        <w:tc>
          <w:tcPr>
            <w:tcW w:w="2457" w:type="dxa"/>
          </w:tcPr>
          <w:p w14:paraId="53B68BF6" w14:textId="77777777" w:rsidR="009345B5" w:rsidRPr="005A394B" w:rsidRDefault="009345B5" w:rsidP="00B33E6B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1D24492A" w14:textId="77777777" w:rsidR="009345B5" w:rsidRPr="005A394B" w:rsidRDefault="009345B5" w:rsidP="00B33E6B">
            <w:pPr>
              <w:pStyle w:val="AufgabeKasten"/>
              <w:jc w:val="center"/>
            </w:pPr>
          </w:p>
        </w:tc>
      </w:tr>
      <w:tr w:rsidR="009345B5" w14:paraId="49C72F66" w14:textId="77777777" w:rsidTr="00A90998">
        <w:trPr>
          <w:trHeight w:val="907"/>
        </w:trPr>
        <w:tc>
          <w:tcPr>
            <w:tcW w:w="2457" w:type="dxa"/>
          </w:tcPr>
          <w:p w14:paraId="6969E3D3" w14:textId="77777777" w:rsidR="009345B5" w:rsidRPr="00A90998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90998">
              <w:t>weil….</w:t>
            </w:r>
          </w:p>
        </w:tc>
        <w:tc>
          <w:tcPr>
            <w:tcW w:w="2457" w:type="dxa"/>
          </w:tcPr>
          <w:p w14:paraId="1E55F5F0" w14:textId="77777777" w:rsidR="009345B5" w:rsidRPr="005A394B" w:rsidRDefault="009345B5" w:rsidP="00B33E6B">
            <w:pPr>
              <w:pStyle w:val="AufgabeKasten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62C8BB52" w14:textId="77777777" w:rsidR="009345B5" w:rsidRPr="005A394B" w:rsidRDefault="009345B5" w:rsidP="00B33E6B">
            <w:pPr>
              <w:pStyle w:val="AufgabeKasten"/>
              <w:numPr>
                <w:ilvl w:val="0"/>
                <w:numId w:val="0"/>
              </w:numPr>
              <w:jc w:val="center"/>
            </w:pPr>
          </w:p>
        </w:tc>
      </w:tr>
      <w:tr w:rsidR="009345B5" w14:paraId="223F38B5" w14:textId="77777777" w:rsidTr="00A90998">
        <w:trPr>
          <w:trHeight w:val="680"/>
        </w:trPr>
        <w:tc>
          <w:tcPr>
            <w:tcW w:w="2457" w:type="dxa"/>
          </w:tcPr>
          <w:p w14:paraId="79724A7F" w14:textId="77777777" w:rsidR="009345B5" w:rsidRPr="00A90998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A90998">
              <w:rPr>
                <w:b/>
              </w:rPr>
              <w:t>Funktionalität</w:t>
            </w:r>
          </w:p>
        </w:tc>
        <w:tc>
          <w:tcPr>
            <w:tcW w:w="2457" w:type="dxa"/>
          </w:tcPr>
          <w:p w14:paraId="30A0E04D" w14:textId="77777777" w:rsidR="009345B5" w:rsidRPr="005A394B" w:rsidRDefault="009345B5" w:rsidP="00B33E6B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26C9AEAF" w14:textId="77777777" w:rsidR="009345B5" w:rsidRPr="005A394B" w:rsidRDefault="009345B5" w:rsidP="00B33E6B">
            <w:pPr>
              <w:pStyle w:val="AufgabeKasten"/>
              <w:jc w:val="center"/>
            </w:pPr>
          </w:p>
        </w:tc>
      </w:tr>
      <w:tr w:rsidR="009345B5" w14:paraId="18B308B2" w14:textId="77777777" w:rsidTr="00A90998">
        <w:trPr>
          <w:trHeight w:val="907"/>
        </w:trPr>
        <w:tc>
          <w:tcPr>
            <w:tcW w:w="2457" w:type="dxa"/>
          </w:tcPr>
          <w:p w14:paraId="6E6F3604" w14:textId="77777777" w:rsidR="009345B5" w:rsidRPr="00A90998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90998">
              <w:t>weil….</w:t>
            </w:r>
          </w:p>
        </w:tc>
        <w:tc>
          <w:tcPr>
            <w:tcW w:w="2457" w:type="dxa"/>
          </w:tcPr>
          <w:p w14:paraId="3B78357C" w14:textId="77777777" w:rsidR="009345B5" w:rsidRPr="005A394B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0DA89D9B" w14:textId="77777777" w:rsidR="009345B5" w:rsidRPr="005A394B" w:rsidRDefault="009345B5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</w:pPr>
          </w:p>
        </w:tc>
      </w:tr>
    </w:tbl>
    <w:p w14:paraId="27614FC9" w14:textId="30ECF296" w:rsidR="009345B5" w:rsidRDefault="009345B5" w:rsidP="009345B5">
      <w:pPr>
        <w:spacing w:line="240" w:lineRule="exact"/>
      </w:pPr>
    </w:p>
    <w:p w14:paraId="5B3E918F" w14:textId="77777777" w:rsidR="009345B5" w:rsidRPr="00524811" w:rsidRDefault="009345B5" w:rsidP="009345B5">
      <w:pPr>
        <w:spacing w:line="276" w:lineRule="auto"/>
        <w:rPr>
          <w:sz w:val="24"/>
        </w:rPr>
      </w:pPr>
      <w:r w:rsidRPr="00524811">
        <w:rPr>
          <w:sz w:val="24"/>
        </w:rPr>
        <w:t>Feiern Sie die Punkte, an denen Sie mit sich zufrieden sind!</w:t>
      </w:r>
      <w:r>
        <w:rPr>
          <w:sz w:val="24"/>
        </w:rPr>
        <w:tab/>
      </w:r>
      <w:r w:rsidRPr="00A97329">
        <w:rPr>
          <w:sz w:val="24"/>
        </w:rPr>
        <w:sym w:font="Wingdings" w:char="F0E0"/>
      </w:r>
    </w:p>
    <w:p w14:paraId="0A62F5FE" w14:textId="77777777" w:rsidR="009345B5" w:rsidRDefault="009345B5" w:rsidP="009345B5"/>
    <w:p w14:paraId="1183B8FD" w14:textId="77777777" w:rsidR="009345B5" w:rsidRDefault="009345B5" w:rsidP="009345B5">
      <w:pPr>
        <w:pStyle w:val="berschrift3"/>
      </w:pPr>
      <w:r>
        <w:t>Gibt es noch Punkte, wo sie NEIN angekreuzt haben?</w:t>
      </w:r>
    </w:p>
    <w:p w14:paraId="055C7FBB" w14:textId="77777777" w:rsidR="009345B5" w:rsidRPr="00524811" w:rsidRDefault="009345B5" w:rsidP="00372290">
      <w:pPr>
        <w:pStyle w:val="Listenabsatz"/>
        <w:numPr>
          <w:ilvl w:val="0"/>
          <w:numId w:val="49"/>
        </w:numPr>
        <w:spacing w:line="276" w:lineRule="auto"/>
        <w:rPr>
          <w:sz w:val="22"/>
        </w:rPr>
      </w:pPr>
      <w:r w:rsidRPr="00524811">
        <w:rPr>
          <w:sz w:val="22"/>
        </w:rPr>
        <w:t xml:space="preserve">Überlegen Sie, warum Sie mit Ihrem Ergebnis nicht zufrieden waren. </w:t>
      </w:r>
    </w:p>
    <w:p w14:paraId="489CD6CA" w14:textId="77777777" w:rsidR="009345B5" w:rsidRPr="00524811" w:rsidRDefault="009345B5" w:rsidP="00372290">
      <w:pPr>
        <w:pStyle w:val="Listenabsatz"/>
        <w:numPr>
          <w:ilvl w:val="0"/>
          <w:numId w:val="49"/>
        </w:numPr>
        <w:spacing w:line="276" w:lineRule="auto"/>
        <w:rPr>
          <w:sz w:val="22"/>
        </w:rPr>
      </w:pPr>
      <w:r w:rsidRPr="00524811">
        <w:rPr>
          <w:sz w:val="22"/>
        </w:rPr>
        <w:t>Nennen Sie zu diesem Punkt einen Verbesserungsvorschlag für das nächste Projekt:</w:t>
      </w:r>
    </w:p>
    <w:p w14:paraId="43E8E384" w14:textId="77777777" w:rsidR="009345B5" w:rsidRDefault="009345B5" w:rsidP="009345B5">
      <w:pPr>
        <w:spacing w:line="240" w:lineRule="exact"/>
      </w:pPr>
      <w:r w:rsidRPr="00AA18D1">
        <w:rPr>
          <w:noProof/>
          <w:lang w:eastAsia="de-DE"/>
        </w:rPr>
        <w:drawing>
          <wp:anchor distT="0" distB="0" distL="114300" distR="114300" simplePos="0" relativeHeight="251700736" behindDoc="1" locked="0" layoutInCell="1" allowOverlap="1" wp14:anchorId="45651BD3" wp14:editId="7DC48A68">
            <wp:simplePos x="0" y="0"/>
            <wp:positionH relativeFrom="column">
              <wp:posOffset>4787900</wp:posOffset>
            </wp:positionH>
            <wp:positionV relativeFrom="paragraph">
              <wp:posOffset>168910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84" name="Grafik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</w:tblGrid>
      <w:tr w:rsidR="009345B5" w14:paraId="6C9F1271" w14:textId="77777777" w:rsidTr="00A90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371" w:type="dxa"/>
          </w:tcPr>
          <w:p w14:paraId="586D1A84" w14:textId="77777777" w:rsidR="009345B5" w:rsidRPr="00A90998" w:rsidRDefault="009345B5" w:rsidP="00B33E6B">
            <w:pPr>
              <w:pStyle w:val="Textkrper"/>
              <w:jc w:val="left"/>
              <w:rPr>
                <w:bCs/>
                <w:sz w:val="22"/>
              </w:rPr>
            </w:pPr>
            <w:r w:rsidRPr="00A90998">
              <w:rPr>
                <w:sz w:val="22"/>
              </w:rPr>
              <w:t>Das will ich beim nächsten Mal anders machen:</w:t>
            </w:r>
          </w:p>
        </w:tc>
      </w:tr>
      <w:tr w:rsidR="009345B5" w14:paraId="0AD9843B" w14:textId="77777777" w:rsidTr="00A90998">
        <w:trPr>
          <w:trHeight w:val="907"/>
        </w:trPr>
        <w:tc>
          <w:tcPr>
            <w:tcW w:w="7371" w:type="dxa"/>
          </w:tcPr>
          <w:p w14:paraId="2D9366BF" w14:textId="77777777" w:rsidR="009345B5" w:rsidRDefault="009345B5" w:rsidP="00B33E6B">
            <w:pPr>
              <w:pStyle w:val="Textkrper"/>
              <w:numPr>
                <w:ilvl w:val="0"/>
                <w:numId w:val="47"/>
              </w:numPr>
              <w:jc w:val="left"/>
            </w:pPr>
          </w:p>
        </w:tc>
      </w:tr>
      <w:tr w:rsidR="009345B5" w14:paraId="3EBAFFC9" w14:textId="77777777" w:rsidTr="00A90998">
        <w:trPr>
          <w:trHeight w:val="907"/>
        </w:trPr>
        <w:tc>
          <w:tcPr>
            <w:tcW w:w="7371" w:type="dxa"/>
          </w:tcPr>
          <w:p w14:paraId="55B292EA" w14:textId="77777777" w:rsidR="009345B5" w:rsidRDefault="009345B5" w:rsidP="00B33E6B">
            <w:pPr>
              <w:pStyle w:val="Textkrper"/>
              <w:numPr>
                <w:ilvl w:val="0"/>
                <w:numId w:val="47"/>
              </w:numPr>
              <w:jc w:val="left"/>
            </w:pPr>
          </w:p>
        </w:tc>
      </w:tr>
      <w:tr w:rsidR="009345B5" w14:paraId="6C72644A" w14:textId="77777777" w:rsidTr="00A90998">
        <w:trPr>
          <w:trHeight w:val="907"/>
        </w:trPr>
        <w:tc>
          <w:tcPr>
            <w:tcW w:w="7371" w:type="dxa"/>
          </w:tcPr>
          <w:p w14:paraId="26F3A7A0" w14:textId="77777777" w:rsidR="009345B5" w:rsidRDefault="009345B5" w:rsidP="00B33E6B">
            <w:pPr>
              <w:pStyle w:val="Textkrper"/>
              <w:numPr>
                <w:ilvl w:val="0"/>
                <w:numId w:val="47"/>
              </w:numPr>
              <w:jc w:val="left"/>
            </w:pPr>
          </w:p>
        </w:tc>
      </w:tr>
    </w:tbl>
    <w:p w14:paraId="7B7E4970" w14:textId="77777777" w:rsidR="009345B5" w:rsidRDefault="009345B5" w:rsidP="009345B5">
      <w:pPr>
        <w:spacing w:line="240" w:lineRule="exact"/>
      </w:pPr>
      <w:r>
        <w:br w:type="page"/>
      </w:r>
    </w:p>
    <w:p w14:paraId="36D456E2" w14:textId="77777777" w:rsidR="009345B5" w:rsidRDefault="00A90998" w:rsidP="009345B5">
      <w:pPr>
        <w:pStyle w:val="berschrift2"/>
        <w:spacing w:before="360"/>
      </w:pPr>
      <w:r w:rsidRPr="00AA18D1">
        <w:rPr>
          <w:noProof/>
        </w:rPr>
        <w:lastRenderedPageBreak/>
        <w:drawing>
          <wp:anchor distT="0" distB="0" distL="114300" distR="114300" simplePos="0" relativeHeight="251729408" behindDoc="1" locked="0" layoutInCell="1" allowOverlap="1" wp14:anchorId="5B5713B6" wp14:editId="77FEA699">
            <wp:simplePos x="0" y="0"/>
            <wp:positionH relativeFrom="column">
              <wp:posOffset>4733925</wp:posOffset>
            </wp:positionH>
            <wp:positionV relativeFrom="paragraph">
              <wp:posOffset>197485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74" name="Grafik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5B5">
        <w:t>Reflexion der Aufgabe</w:t>
      </w:r>
    </w:p>
    <w:p w14:paraId="0B15E60F" w14:textId="77777777" w:rsidR="009345B5" w:rsidRDefault="009345B5" w:rsidP="009345B5">
      <w:pPr>
        <w:pStyle w:val="Textkrper"/>
        <w:spacing w:line="312" w:lineRule="auto"/>
        <w:rPr>
          <w:sz w:val="22"/>
        </w:rPr>
      </w:pPr>
      <w:r>
        <w:rPr>
          <w:sz w:val="22"/>
        </w:rPr>
        <w:t>Sie haben Ihr Werkstück fertiggestellt und einer Kontrolle unterzogen.</w:t>
      </w:r>
      <w:r w:rsidR="00A90998" w:rsidRPr="00A90998">
        <w:rPr>
          <w:noProof/>
        </w:rPr>
        <w:t xml:space="preserve"> 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</w:tblGrid>
      <w:tr w:rsidR="009345B5" w14:paraId="2224E347" w14:textId="77777777" w:rsidTr="00A90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371" w:type="dxa"/>
          </w:tcPr>
          <w:p w14:paraId="62278BA3" w14:textId="77777777" w:rsidR="009345B5" w:rsidRPr="00A90998" w:rsidRDefault="009345B5" w:rsidP="00B33E6B">
            <w:pPr>
              <w:pStyle w:val="Textkrper"/>
              <w:jc w:val="left"/>
              <w:rPr>
                <w:bCs/>
                <w:sz w:val="22"/>
              </w:rPr>
            </w:pPr>
            <w:r w:rsidRPr="00A90998">
              <w:rPr>
                <w:sz w:val="22"/>
              </w:rPr>
              <w:t>Das habe ich Neues gelernt - über das Kontrollieren von Qualität:</w:t>
            </w:r>
          </w:p>
        </w:tc>
      </w:tr>
      <w:tr w:rsidR="009345B5" w14:paraId="54A3B539" w14:textId="77777777" w:rsidTr="00A90998">
        <w:trPr>
          <w:trHeight w:val="680"/>
        </w:trPr>
        <w:tc>
          <w:tcPr>
            <w:tcW w:w="7371" w:type="dxa"/>
          </w:tcPr>
          <w:p w14:paraId="7C2FE651" w14:textId="77777777" w:rsidR="009345B5" w:rsidRDefault="009345B5" w:rsidP="00B33E6B">
            <w:pPr>
              <w:pStyle w:val="Textkrper"/>
              <w:jc w:val="left"/>
            </w:pPr>
          </w:p>
        </w:tc>
      </w:tr>
    </w:tbl>
    <w:p w14:paraId="276C3907" w14:textId="77777777" w:rsidR="009345B5" w:rsidRPr="00C6599F" w:rsidRDefault="009345B5" w:rsidP="009345B5">
      <w:pPr>
        <w:pStyle w:val="Textkrper"/>
        <w:spacing w:line="312" w:lineRule="auto"/>
        <w:rPr>
          <w:sz w:val="22"/>
        </w:rPr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3626"/>
        <w:gridCol w:w="3745"/>
      </w:tblGrid>
      <w:tr w:rsidR="009345B5" w14:paraId="606DEF5E" w14:textId="77777777" w:rsidTr="00A90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371" w:type="dxa"/>
            <w:gridSpan w:val="2"/>
          </w:tcPr>
          <w:p w14:paraId="7DD49BE7" w14:textId="77777777" w:rsidR="009345B5" w:rsidRPr="00A90998" w:rsidRDefault="009345B5" w:rsidP="00B33E6B">
            <w:pPr>
              <w:pStyle w:val="Textkrper"/>
              <w:jc w:val="left"/>
              <w:rPr>
                <w:bCs/>
                <w:sz w:val="22"/>
              </w:rPr>
            </w:pPr>
            <w:r w:rsidRPr="00A90998">
              <w:rPr>
                <w:sz w:val="22"/>
              </w:rPr>
              <w:t>Kann ich meine eigenen Verbesserungsvorschläge besser annehmen als die von anderen?</w:t>
            </w:r>
          </w:p>
        </w:tc>
      </w:tr>
      <w:tr w:rsidR="009345B5" w14:paraId="4F57E52E" w14:textId="77777777" w:rsidTr="00A90998">
        <w:trPr>
          <w:trHeight w:val="680"/>
        </w:trPr>
        <w:tc>
          <w:tcPr>
            <w:tcW w:w="3626" w:type="dxa"/>
          </w:tcPr>
          <w:p w14:paraId="7484CC20" w14:textId="77777777" w:rsidR="009345B5" w:rsidRPr="00A90998" w:rsidRDefault="009345B5" w:rsidP="00B33E6B">
            <w:pPr>
              <w:pStyle w:val="AufgabeKasten"/>
            </w:pPr>
            <w:r w:rsidRPr="00A90998">
              <w:t xml:space="preserve">ja </w:t>
            </w:r>
          </w:p>
        </w:tc>
        <w:tc>
          <w:tcPr>
            <w:tcW w:w="3745" w:type="dxa"/>
          </w:tcPr>
          <w:p w14:paraId="2597E5CE" w14:textId="77777777" w:rsidR="009345B5" w:rsidRPr="00A90998" w:rsidRDefault="009345B5" w:rsidP="00B33E6B">
            <w:pPr>
              <w:pStyle w:val="AufgabeKasten"/>
            </w:pPr>
            <w:r w:rsidRPr="00A90998">
              <w:t>nein</w:t>
            </w:r>
          </w:p>
        </w:tc>
      </w:tr>
    </w:tbl>
    <w:p w14:paraId="79FFEB47" w14:textId="77777777" w:rsidR="009345B5" w:rsidRPr="00A8051B" w:rsidRDefault="009345B5" w:rsidP="009345B5">
      <w:pPr>
        <w:pStyle w:val="berschrift2"/>
        <w:spacing w:before="360"/>
      </w:pPr>
      <w:r>
        <w:t>Was habe ich gelernt?</w:t>
      </w:r>
    </w:p>
    <w:tbl>
      <w:tblPr>
        <w:tblStyle w:val="Tabellenraster"/>
        <w:tblW w:w="7316" w:type="dxa"/>
        <w:tblInd w:w="10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4"/>
        <w:gridCol w:w="454"/>
        <w:gridCol w:w="454"/>
        <w:gridCol w:w="454"/>
      </w:tblGrid>
      <w:tr w:rsidR="009345B5" w:rsidRPr="005C69C0" w14:paraId="4695BCB0" w14:textId="77777777" w:rsidTr="00B33E6B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F1ED44" w14:textId="77777777" w:rsidR="009345B5" w:rsidRPr="005C69C0" w:rsidRDefault="009345B5" w:rsidP="00B33E6B">
            <w:pPr>
              <w:pStyle w:val="AufgabeText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rStyle w:val="Fett"/>
                <w:sz w:val="24"/>
                <w:szCs w:val="24"/>
              </w:rPr>
              <w:t>Das kann ich jetzt: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12827E4" w14:textId="77777777" w:rsidR="009345B5" w:rsidRPr="005C69C0" w:rsidRDefault="009345B5" w:rsidP="00B33E6B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1B2E11E5" wp14:editId="7F4A2E4B">
                  <wp:extent cx="228600" cy="228600"/>
                  <wp:effectExtent l="0" t="0" r="0" b="0"/>
                  <wp:docPr id="483" name="Grafik 483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C8F15AA" w14:textId="77777777" w:rsidR="009345B5" w:rsidRPr="005C69C0" w:rsidRDefault="009345B5" w:rsidP="00B33E6B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7E9F5DE2" wp14:editId="5BDEF70B">
                  <wp:extent cx="228600" cy="228600"/>
                  <wp:effectExtent l="0" t="0" r="0" b="0"/>
                  <wp:docPr id="484" name="Grafik 484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83F11AC" w14:textId="77777777" w:rsidR="009345B5" w:rsidRPr="005C69C0" w:rsidRDefault="009345B5" w:rsidP="00B33E6B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6737FD5B" wp14:editId="13B84E52">
                  <wp:extent cx="228600" cy="228600"/>
                  <wp:effectExtent l="0" t="0" r="0" b="0"/>
                  <wp:docPr id="485" name="Grafik 485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5B5" w:rsidRPr="005C69C0" w14:paraId="7FD66381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49788" w14:textId="77777777" w:rsidR="009345B5" w:rsidRPr="005C69C0" w:rsidRDefault="009345B5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verschiedene Qualitätsmerkmale überprüfen.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3651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8949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7069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345B5" w:rsidRPr="005C69C0" w14:paraId="02F95EED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4A44" w14:textId="77777777" w:rsidR="009345B5" w:rsidRPr="005C69C0" w:rsidRDefault="009345B5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einen begründeten Prüfbericht erstellen.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FD07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C5B8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E4F5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345B5" w:rsidRPr="005C69C0" w14:paraId="0DFF47E0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6E5C" w14:textId="77777777" w:rsidR="009345B5" w:rsidRPr="005C69C0" w:rsidRDefault="009345B5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eigene sinnvolle Verbesserungsvorschläge aus meinen Prüfberichten ableiten.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851C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4ACD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8D31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345B5" w:rsidRPr="005C69C0" w14:paraId="4B40DA3E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2343" w14:textId="77777777" w:rsidR="009345B5" w:rsidRPr="005C69C0" w:rsidRDefault="009345B5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eigenständig Prüfkriterien für Qualität entwickeln.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6E5F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12B8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FF60" w14:textId="77777777" w:rsidR="009345B5" w:rsidRPr="005C69C0" w:rsidRDefault="009345B5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</w:tbl>
    <w:p w14:paraId="12016A99" w14:textId="77777777" w:rsidR="009345B5" w:rsidRDefault="009345B5" w:rsidP="009345B5">
      <w:pPr>
        <w:spacing w:line="240" w:lineRule="exact"/>
      </w:pPr>
    </w:p>
    <w:p w14:paraId="5B631C8A" w14:textId="77777777" w:rsidR="009345B5" w:rsidRDefault="009345B5" w:rsidP="009345B5">
      <w:pPr>
        <w:spacing w:line="240" w:lineRule="exact"/>
      </w:pPr>
    </w:p>
    <w:p w14:paraId="044AB360" w14:textId="77777777" w:rsidR="009345B5" w:rsidRDefault="009345B5" w:rsidP="009345B5">
      <w:pPr>
        <w:pStyle w:val="berschrift2"/>
      </w:pPr>
      <w:r>
        <w:t xml:space="preserve">Wie zufrieden bin ich mit meiner Arbeit bei diesem </w:t>
      </w:r>
      <w:proofErr w:type="spellStart"/>
      <w:r>
        <w:t>LernSCHRITT</w:t>
      </w:r>
      <w:proofErr w:type="spellEnd"/>
      <w:r>
        <w:t>?</w:t>
      </w:r>
    </w:p>
    <w:p w14:paraId="40D02A2A" w14:textId="77777777" w:rsidR="009345B5" w:rsidRDefault="009345B5" w:rsidP="009345B5">
      <w:pPr>
        <w:pStyle w:val="Textkrper"/>
        <w:rPr>
          <w:sz w:val="22"/>
        </w:rPr>
      </w:pPr>
      <w:r>
        <w:rPr>
          <w:sz w:val="22"/>
        </w:rPr>
        <w:t>Wie waren mein Verhalten und meine Mitarbeit?</w:t>
      </w:r>
    </w:p>
    <w:p w14:paraId="0CEE6142" w14:textId="77777777" w:rsidR="009345B5" w:rsidRPr="00CF765E" w:rsidRDefault="009345B5" w:rsidP="009345B5">
      <w:pPr>
        <w:pStyle w:val="Textkrper"/>
        <w:rPr>
          <w:sz w:val="22"/>
        </w:rPr>
      </w:pPr>
      <w:r w:rsidRPr="00CF765E">
        <w:rPr>
          <w:sz w:val="22"/>
        </w:rPr>
        <w:t>Kreuzen Sie an!</w:t>
      </w:r>
    </w:p>
    <w:p w14:paraId="3015C5D8" w14:textId="77777777" w:rsidR="009345B5" w:rsidRDefault="009345B5" w:rsidP="009345B5">
      <w:pPr>
        <w:pStyle w:val="Textkrper"/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9345B5" w:rsidRPr="007362C4" w14:paraId="3311E02C" w14:textId="77777777" w:rsidTr="00B33E6B">
        <w:trPr>
          <w:trHeight w:val="624"/>
        </w:trPr>
        <w:tc>
          <w:tcPr>
            <w:tcW w:w="736" w:type="dxa"/>
            <w:shd w:val="clear" w:color="auto" w:fill="FF0000"/>
            <w:vAlign w:val="center"/>
          </w:tcPr>
          <w:p w14:paraId="4E53B108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</w:t>
            </w:r>
          </w:p>
        </w:tc>
        <w:tc>
          <w:tcPr>
            <w:tcW w:w="736" w:type="dxa"/>
            <w:shd w:val="clear" w:color="auto" w:fill="FF3701"/>
            <w:vAlign w:val="center"/>
          </w:tcPr>
          <w:p w14:paraId="7BBB5745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2</w:t>
            </w:r>
          </w:p>
        </w:tc>
        <w:tc>
          <w:tcPr>
            <w:tcW w:w="736" w:type="dxa"/>
            <w:shd w:val="clear" w:color="auto" w:fill="FF5C01"/>
            <w:vAlign w:val="center"/>
          </w:tcPr>
          <w:p w14:paraId="5D0FEA53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3</w:t>
            </w:r>
          </w:p>
        </w:tc>
        <w:tc>
          <w:tcPr>
            <w:tcW w:w="736" w:type="dxa"/>
            <w:shd w:val="clear" w:color="auto" w:fill="FFC000"/>
            <w:vAlign w:val="center"/>
          </w:tcPr>
          <w:p w14:paraId="469D6086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4</w:t>
            </w:r>
          </w:p>
        </w:tc>
        <w:tc>
          <w:tcPr>
            <w:tcW w:w="736" w:type="dxa"/>
            <w:shd w:val="clear" w:color="auto" w:fill="FFFF00"/>
            <w:vAlign w:val="center"/>
          </w:tcPr>
          <w:p w14:paraId="1E8CBD83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5</w:t>
            </w:r>
          </w:p>
        </w:tc>
        <w:tc>
          <w:tcPr>
            <w:tcW w:w="736" w:type="dxa"/>
            <w:shd w:val="clear" w:color="auto" w:fill="CCFF33"/>
            <w:vAlign w:val="center"/>
          </w:tcPr>
          <w:p w14:paraId="184F1359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6</w:t>
            </w:r>
          </w:p>
        </w:tc>
        <w:tc>
          <w:tcPr>
            <w:tcW w:w="736" w:type="dxa"/>
            <w:shd w:val="clear" w:color="auto" w:fill="B0DA46"/>
            <w:vAlign w:val="center"/>
          </w:tcPr>
          <w:p w14:paraId="2CA5FF1F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7</w:t>
            </w:r>
          </w:p>
        </w:tc>
        <w:tc>
          <w:tcPr>
            <w:tcW w:w="736" w:type="dxa"/>
            <w:shd w:val="clear" w:color="auto" w:fill="92D050"/>
            <w:vAlign w:val="center"/>
          </w:tcPr>
          <w:p w14:paraId="77390E2B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8</w:t>
            </w:r>
          </w:p>
        </w:tc>
        <w:tc>
          <w:tcPr>
            <w:tcW w:w="736" w:type="dxa"/>
            <w:shd w:val="clear" w:color="auto" w:fill="6AB129"/>
            <w:vAlign w:val="center"/>
          </w:tcPr>
          <w:p w14:paraId="62E17384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9</w:t>
            </w:r>
          </w:p>
        </w:tc>
        <w:tc>
          <w:tcPr>
            <w:tcW w:w="736" w:type="dxa"/>
            <w:shd w:val="clear" w:color="auto" w:fill="02AE12"/>
            <w:vAlign w:val="center"/>
          </w:tcPr>
          <w:p w14:paraId="7E197E5E" w14:textId="77777777" w:rsidR="009345B5" w:rsidRPr="007362C4" w:rsidRDefault="009345B5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10</w:t>
            </w:r>
          </w:p>
        </w:tc>
      </w:tr>
    </w:tbl>
    <w:p w14:paraId="4FD1D3EC" w14:textId="77777777" w:rsidR="009345B5" w:rsidRDefault="009345B5" w:rsidP="009345B5">
      <w:pPr>
        <w:pStyle w:val="Textkrper"/>
      </w:pPr>
    </w:p>
    <w:p w14:paraId="3FBBD9B4" w14:textId="77777777" w:rsidR="009345B5" w:rsidRDefault="009345B5" w:rsidP="009345B5">
      <w:pPr>
        <w:pStyle w:val="Textkrper"/>
      </w:pPr>
    </w:p>
    <w:p w14:paraId="249BA77B" w14:textId="77777777" w:rsidR="009345B5" w:rsidRDefault="009345B5" w:rsidP="009345B5">
      <w:pPr>
        <w:pStyle w:val="Textkrper"/>
      </w:pPr>
    </w:p>
    <w:p w14:paraId="0274F267" w14:textId="77777777" w:rsidR="009345B5" w:rsidRDefault="009345B5" w:rsidP="009345B5">
      <w:pPr>
        <w:pStyle w:val="Textkrper"/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0BA658A9" wp14:editId="20A153CB">
            <wp:simplePos x="0" y="0"/>
            <wp:positionH relativeFrom="column">
              <wp:posOffset>4937760</wp:posOffset>
            </wp:positionH>
            <wp:positionV relativeFrom="paragraph">
              <wp:posOffset>200025</wp:posOffset>
            </wp:positionV>
            <wp:extent cx="504000" cy="504000"/>
            <wp:effectExtent l="0" t="0" r="0" b="0"/>
            <wp:wrapNone/>
            <wp:docPr id="486" name="Grafik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con-803718_64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40F4A" w14:textId="77777777" w:rsidR="009345B5" w:rsidRDefault="009345B5" w:rsidP="009345B5">
      <w:pPr>
        <w:pStyle w:val="berschrift2"/>
      </w:pPr>
      <w:r>
        <w:t xml:space="preserve">Zum Schluss </w:t>
      </w:r>
      <w:r>
        <w:sym w:font="Wingdings" w:char="F0E0"/>
      </w:r>
      <w:r>
        <w:t xml:space="preserve"> Ordnung machen</w:t>
      </w:r>
    </w:p>
    <w:p w14:paraId="744B7AB9" w14:textId="77777777" w:rsidR="009345B5" w:rsidRDefault="009345B5" w:rsidP="009345B5">
      <w:pPr>
        <w:spacing w:line="240" w:lineRule="exact"/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26"/>
      </w:tblGrid>
      <w:tr w:rsidR="00A90998" w:rsidRPr="00CF765E" w14:paraId="138FE2DC" w14:textId="77777777" w:rsidTr="00A90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62" w:type="dxa"/>
            <w:gridSpan w:val="2"/>
          </w:tcPr>
          <w:p w14:paraId="0EB0112F" w14:textId="77777777" w:rsidR="00A90998" w:rsidRPr="00A90998" w:rsidRDefault="00A90998" w:rsidP="00A90998">
            <w:pPr>
              <w:spacing w:line="312" w:lineRule="auto"/>
              <w:rPr>
                <w:sz w:val="22"/>
              </w:rPr>
            </w:pPr>
            <w:r w:rsidRPr="00A90998">
              <w:rPr>
                <w:sz w:val="22"/>
              </w:rPr>
              <w:t>Ich habe …</w:t>
            </w:r>
          </w:p>
        </w:tc>
      </w:tr>
      <w:tr w:rsidR="009345B5" w:rsidRPr="00CF765E" w14:paraId="6AA5A5D5" w14:textId="77777777" w:rsidTr="00A90998">
        <w:trPr>
          <w:trHeight w:val="449"/>
        </w:trPr>
        <w:sdt>
          <w:sdtPr>
            <w:rPr>
              <w:sz w:val="22"/>
            </w:rPr>
            <w:id w:val="84806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11FEE0E6" w14:textId="77777777" w:rsidR="009345B5" w:rsidRPr="00CF765E" w:rsidRDefault="009345B5" w:rsidP="00A90998">
                <w:pPr>
                  <w:spacing w:line="312" w:lineRule="auto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7A069C43" w14:textId="77777777" w:rsidR="009345B5" w:rsidRPr="00CF765E" w:rsidRDefault="009345B5" w:rsidP="00A90998">
            <w:pPr>
              <w:spacing w:line="312" w:lineRule="auto"/>
              <w:rPr>
                <w:sz w:val="22"/>
              </w:rPr>
            </w:pPr>
            <w:r w:rsidRPr="00CF765E">
              <w:rPr>
                <w:sz w:val="22"/>
              </w:rPr>
              <w:t>mein</w:t>
            </w:r>
            <w:r>
              <w:rPr>
                <w:sz w:val="22"/>
              </w:rPr>
              <w:t>en</w:t>
            </w:r>
            <w:r w:rsidRPr="00CF765E">
              <w:rPr>
                <w:sz w:val="22"/>
              </w:rPr>
              <w:t xml:space="preserve"> </w:t>
            </w:r>
            <w:proofErr w:type="spellStart"/>
            <w:r w:rsidRPr="00CF765E">
              <w:rPr>
                <w:sz w:val="22"/>
              </w:rPr>
              <w:t>Lern</w:t>
            </w:r>
            <w:r>
              <w:rPr>
                <w:sz w:val="22"/>
              </w:rPr>
              <w:t>SCHRITT</w:t>
            </w:r>
            <w:proofErr w:type="spellEnd"/>
            <w:r w:rsidRPr="00CF765E">
              <w:rPr>
                <w:sz w:val="22"/>
              </w:rPr>
              <w:t xml:space="preserve"> im Ordner eingeheftet.</w:t>
            </w:r>
          </w:p>
        </w:tc>
      </w:tr>
      <w:tr w:rsidR="009345B5" w:rsidRPr="00CF765E" w14:paraId="7B1D873F" w14:textId="77777777" w:rsidTr="00A90998">
        <w:trPr>
          <w:trHeight w:val="449"/>
        </w:trPr>
        <w:sdt>
          <w:sdtPr>
            <w:rPr>
              <w:sz w:val="22"/>
            </w:rPr>
            <w:id w:val="1859545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6FD7C101" w14:textId="77777777" w:rsidR="009345B5" w:rsidRPr="00CF765E" w:rsidRDefault="009345B5" w:rsidP="00A90998">
                <w:pPr>
                  <w:spacing w:line="312" w:lineRule="auto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43144165" w14:textId="1AAA9E28" w:rsidR="009345B5" w:rsidRPr="00CF765E" w:rsidRDefault="009345B5" w:rsidP="00A90998">
            <w:pPr>
              <w:spacing w:line="312" w:lineRule="auto"/>
              <w:rPr>
                <w:sz w:val="22"/>
              </w:rPr>
            </w:pPr>
            <w:r>
              <w:rPr>
                <w:sz w:val="22"/>
              </w:rPr>
              <w:t>meine Prüfberichte alle erhalten, gelocht und abgeheftet.</w:t>
            </w:r>
          </w:p>
        </w:tc>
      </w:tr>
      <w:tr w:rsidR="009345B5" w:rsidRPr="00CF765E" w14:paraId="2414C986" w14:textId="77777777" w:rsidTr="00A90998">
        <w:trPr>
          <w:trHeight w:val="70"/>
        </w:trPr>
        <w:sdt>
          <w:sdtPr>
            <w:rPr>
              <w:sz w:val="22"/>
            </w:rPr>
            <w:id w:val="309677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36DA67A2" w14:textId="77777777" w:rsidR="009345B5" w:rsidRPr="00CF765E" w:rsidRDefault="009345B5" w:rsidP="00A90998">
                <w:pPr>
                  <w:spacing w:line="312" w:lineRule="auto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73C6937B" w14:textId="77777777" w:rsidR="009345B5" w:rsidRPr="00CF765E" w:rsidRDefault="009345B5" w:rsidP="00A90998">
            <w:pPr>
              <w:spacing w:line="312" w:lineRule="auto"/>
              <w:rPr>
                <w:noProof/>
                <w:sz w:val="22"/>
              </w:rPr>
            </w:pPr>
            <w:r w:rsidRPr="00CF765E">
              <w:rPr>
                <w:noProof/>
                <w:sz w:val="22"/>
              </w:rPr>
              <w:t>den Arbeitsauftrag erledigt und das entsprechende Feld in der Lernwegeliste markiert.</w:t>
            </w:r>
          </w:p>
        </w:tc>
      </w:tr>
    </w:tbl>
    <w:p w14:paraId="4C83ECA0" w14:textId="77777777" w:rsidR="009345B5" w:rsidRDefault="009345B5" w:rsidP="009345B5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C2AEF" w:rsidRPr="00DE4890" w14:paraId="785E1B46" w14:textId="77777777" w:rsidTr="009C2AEF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7C1992E2" w14:textId="77777777" w:rsidR="009C2AEF" w:rsidRPr="00495D5A" w:rsidRDefault="009C2AEF" w:rsidP="009C2AEF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C24E35B" w14:textId="77777777" w:rsidR="009C2AEF" w:rsidRDefault="009C2AEF" w:rsidP="009C2AEF">
            <w:pPr>
              <w:pStyle w:val="TabelleKopflinks"/>
              <w:jc w:val="center"/>
            </w:pPr>
            <w:r>
              <w:t>Holztechnik</w:t>
            </w:r>
          </w:p>
          <w:p w14:paraId="2E33129F" w14:textId="77777777" w:rsidR="009C2AEF" w:rsidRPr="00DE4890" w:rsidRDefault="00A673C1" w:rsidP="009C2AEF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4D495180" w14:textId="77777777" w:rsidR="00053AEC" w:rsidRPr="0058289E" w:rsidRDefault="00053AEC" w:rsidP="00053AEC">
      <w:pPr>
        <w:pStyle w:val="berschrift2"/>
      </w:pPr>
      <w:r w:rsidRPr="004D1624">
        <w:rPr>
          <w:noProof/>
          <w:sz w:val="22"/>
        </w:rPr>
        <w:drawing>
          <wp:anchor distT="0" distB="0" distL="114300" distR="114300" simplePos="0" relativeHeight="251625984" behindDoc="0" locked="0" layoutInCell="1" allowOverlap="1" wp14:anchorId="3C7ABFE5" wp14:editId="68184878">
            <wp:simplePos x="0" y="0"/>
            <wp:positionH relativeFrom="column">
              <wp:posOffset>4802505</wp:posOffset>
            </wp:positionH>
            <wp:positionV relativeFrom="paragraph">
              <wp:posOffset>118745</wp:posOffset>
            </wp:positionV>
            <wp:extent cx="341630" cy="313055"/>
            <wp:effectExtent l="0" t="0" r="1270" b="0"/>
            <wp:wrapNone/>
            <wp:docPr id="1921" name="Grafik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Der Klappstuhl - Maßgenauigkeit prüfen</w:t>
      </w:r>
    </w:p>
    <w:p w14:paraId="10C88C1F" w14:textId="77777777" w:rsidR="00053AEC" w:rsidRDefault="00053AEC" w:rsidP="00053AEC">
      <w:pPr>
        <w:pStyle w:val="Listenabsatz"/>
        <w:numPr>
          <w:ilvl w:val="0"/>
          <w:numId w:val="31"/>
        </w:numPr>
        <w:rPr>
          <w:sz w:val="22"/>
        </w:rPr>
      </w:pPr>
      <w:r w:rsidRPr="007D1B0A">
        <w:rPr>
          <w:sz w:val="22"/>
        </w:rPr>
        <w:t xml:space="preserve">Wählen Sie </w:t>
      </w:r>
      <w:r>
        <w:rPr>
          <w:sz w:val="22"/>
        </w:rPr>
        <w:t>zwei</w:t>
      </w:r>
      <w:r w:rsidRPr="007D1B0A">
        <w:rPr>
          <w:sz w:val="22"/>
        </w:rPr>
        <w:t xml:space="preserve"> Maße, die Sie prüfen wollen.</w:t>
      </w:r>
    </w:p>
    <w:p w14:paraId="78B434F6" w14:textId="77777777" w:rsidR="00053AEC" w:rsidRDefault="00053AEC" w:rsidP="00053AEC">
      <w:pPr>
        <w:pStyle w:val="Listenabsatz"/>
        <w:numPr>
          <w:ilvl w:val="0"/>
          <w:numId w:val="31"/>
        </w:numPr>
        <w:rPr>
          <w:sz w:val="22"/>
        </w:rPr>
      </w:pPr>
      <w:r w:rsidRPr="001D586F">
        <w:rPr>
          <w:sz w:val="22"/>
        </w:rPr>
        <w:t>Kreisen Sie die Maßzahlen ein</w:t>
      </w:r>
      <w:r>
        <w:rPr>
          <w:sz w:val="22"/>
        </w:rPr>
        <w:t>!</w:t>
      </w:r>
    </w:p>
    <w:p w14:paraId="3460A7F2" w14:textId="77777777" w:rsidR="00053AEC" w:rsidRDefault="00053AEC" w:rsidP="00053AEC">
      <w:pPr>
        <w:pStyle w:val="Listenabsatz"/>
        <w:numPr>
          <w:ilvl w:val="0"/>
          <w:numId w:val="31"/>
        </w:numPr>
        <w:rPr>
          <w:sz w:val="22"/>
        </w:rPr>
      </w:pPr>
      <w:r w:rsidRPr="001D586F">
        <w:rPr>
          <w:sz w:val="22"/>
        </w:rPr>
        <w:t xml:space="preserve">Nummerieren Sie die beiden </w:t>
      </w:r>
      <w:r>
        <w:rPr>
          <w:sz w:val="22"/>
        </w:rPr>
        <w:t>eingekreisten</w:t>
      </w:r>
      <w:r w:rsidRPr="001D586F">
        <w:rPr>
          <w:sz w:val="22"/>
        </w:rPr>
        <w:t xml:space="preserve"> Maße</w:t>
      </w:r>
      <w:r>
        <w:rPr>
          <w:sz w:val="22"/>
        </w:rPr>
        <w:t xml:space="preserve"> und</w:t>
      </w:r>
    </w:p>
    <w:p w14:paraId="7B17BC03" w14:textId="77777777" w:rsidR="00053AEC" w:rsidRPr="001D586F" w:rsidRDefault="00053AEC" w:rsidP="00053AEC">
      <w:pPr>
        <w:pStyle w:val="Listenabsatz"/>
        <w:numPr>
          <w:ilvl w:val="0"/>
          <w:numId w:val="31"/>
        </w:numPr>
        <w:rPr>
          <w:sz w:val="22"/>
        </w:rPr>
      </w:pPr>
      <w:r w:rsidRPr="001D586F">
        <w:rPr>
          <w:sz w:val="22"/>
        </w:rPr>
        <w:t xml:space="preserve">tragen Sie die Maße </w:t>
      </w:r>
      <w:r>
        <w:rPr>
          <w:sz w:val="22"/>
        </w:rPr>
        <w:t xml:space="preserve">aus der Zeichnung </w:t>
      </w:r>
      <w:r w:rsidRPr="001D586F">
        <w:rPr>
          <w:sz w:val="22"/>
        </w:rPr>
        <w:t>in die blaue Tabelle ein!</w:t>
      </w:r>
    </w:p>
    <w:p w14:paraId="5894BBC5" w14:textId="77777777" w:rsidR="00053AEC" w:rsidRPr="000729D4" w:rsidRDefault="00053AEC" w:rsidP="00053AEC">
      <w:pPr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62848" behindDoc="0" locked="0" layoutInCell="1" allowOverlap="1" wp14:anchorId="187CB481" wp14:editId="06A10681">
            <wp:simplePos x="0" y="0"/>
            <wp:positionH relativeFrom="column">
              <wp:posOffset>2927985</wp:posOffset>
            </wp:positionH>
            <wp:positionV relativeFrom="paragraph">
              <wp:posOffset>231140</wp:posOffset>
            </wp:positionV>
            <wp:extent cx="1866802" cy="2724150"/>
            <wp:effectExtent l="0" t="0" r="8255" b="0"/>
            <wp:wrapNone/>
            <wp:docPr id="1935" name="Grafik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Sitz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25612" r="35817" b="22450"/>
                    <a:stretch/>
                  </pic:blipFill>
                  <pic:spPr bwMode="auto">
                    <a:xfrm>
                      <a:off x="0" y="0"/>
                      <a:ext cx="1866802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lang w:eastAsia="de-DE"/>
        </w:rPr>
        <w:drawing>
          <wp:inline distT="0" distB="0" distL="0" distR="0" wp14:anchorId="4D60FB49" wp14:editId="6A832D58">
            <wp:extent cx="1751629" cy="2952750"/>
            <wp:effectExtent l="0" t="0" r="1270" b="0"/>
            <wp:docPr id="1934" name="Grafik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Lehne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t="14317" r="34662" b="27705"/>
                    <a:stretch/>
                  </pic:blipFill>
                  <pic:spPr bwMode="auto">
                    <a:xfrm>
                      <a:off x="0" y="0"/>
                      <a:ext cx="1759974" cy="296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457FF" w14:textId="77777777" w:rsidR="00053AEC" w:rsidRPr="001D586F" w:rsidRDefault="00A90998" w:rsidP="00053AEC">
      <w:pPr>
        <w:pStyle w:val="berschrift3"/>
        <w:spacing w:before="0"/>
        <w:rPr>
          <w:sz w:val="24"/>
        </w:rPr>
      </w:pPr>
      <w:r w:rsidRPr="00290753">
        <w:rPr>
          <w:noProof/>
        </w:rPr>
        <w:drawing>
          <wp:anchor distT="0" distB="0" distL="114300" distR="114300" simplePos="0" relativeHeight="251616768" behindDoc="1" locked="0" layoutInCell="1" allowOverlap="1" wp14:anchorId="1C03B205" wp14:editId="456F88CC">
            <wp:simplePos x="0" y="0"/>
            <wp:positionH relativeFrom="column">
              <wp:posOffset>4829175</wp:posOffset>
            </wp:positionH>
            <wp:positionV relativeFrom="paragraph">
              <wp:posOffset>283210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343" name="Grafik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 w:rsidRPr="000729D4">
        <w:rPr>
          <w:sz w:val="24"/>
        </w:rPr>
        <w:t xml:space="preserve">Check </w:t>
      </w:r>
      <w:proofErr w:type="spellStart"/>
      <w:r w:rsidR="00053AEC" w:rsidRPr="000729D4">
        <w:rPr>
          <w:sz w:val="24"/>
        </w:rPr>
        <w:t>this</w:t>
      </w:r>
      <w:proofErr w:type="spellEnd"/>
      <w:r w:rsidR="00053AEC" w:rsidRPr="000729D4">
        <w:rPr>
          <w:sz w:val="24"/>
        </w:rPr>
        <w:t xml:space="preserve"> out</w:t>
      </w:r>
      <w:r w:rsidR="00053AEC">
        <w:rPr>
          <w:sz w:val="24"/>
        </w:rPr>
        <w:t>!</w:t>
      </w:r>
    </w:p>
    <w:tbl>
      <w:tblPr>
        <w:tblStyle w:val="Tabellenraster7"/>
        <w:tblW w:w="0" w:type="auto"/>
        <w:tblInd w:w="0" w:type="dxa"/>
        <w:tblLook w:val="04A0" w:firstRow="1" w:lastRow="0" w:firstColumn="1" w:lastColumn="0" w:noHBand="0" w:noVBand="1"/>
      </w:tblPr>
      <w:tblGrid>
        <w:gridCol w:w="516"/>
        <w:gridCol w:w="2377"/>
        <w:gridCol w:w="2385"/>
        <w:gridCol w:w="2308"/>
      </w:tblGrid>
      <w:tr w:rsidR="00053AEC" w14:paraId="3AEE5F50" w14:textId="77777777" w:rsidTr="00A90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16" w:type="dxa"/>
          </w:tcPr>
          <w:p w14:paraId="24E0ACE7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</w:p>
        </w:tc>
        <w:tc>
          <w:tcPr>
            <w:tcW w:w="2377" w:type="dxa"/>
          </w:tcPr>
          <w:p w14:paraId="5A55D689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in der Zeichnung</w:t>
            </w:r>
          </w:p>
        </w:tc>
        <w:tc>
          <w:tcPr>
            <w:tcW w:w="2385" w:type="dxa"/>
          </w:tcPr>
          <w:p w14:paraId="2A141D96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am Werkstück</w:t>
            </w:r>
          </w:p>
        </w:tc>
        <w:tc>
          <w:tcPr>
            <w:tcW w:w="2308" w:type="dxa"/>
          </w:tcPr>
          <w:p w14:paraId="60BFD8D5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Abweichung</w:t>
            </w:r>
          </w:p>
        </w:tc>
      </w:tr>
      <w:tr w:rsidR="00053AEC" w14:paraId="62B0AC47" w14:textId="77777777" w:rsidTr="00A90998">
        <w:trPr>
          <w:trHeight w:val="397"/>
        </w:trPr>
        <w:tc>
          <w:tcPr>
            <w:tcW w:w="516" w:type="dxa"/>
          </w:tcPr>
          <w:p w14:paraId="65CB442C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377" w:type="dxa"/>
          </w:tcPr>
          <w:p w14:paraId="42032A18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0E72B9F5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62549A4F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053AEC" w14:paraId="39F9C09A" w14:textId="77777777" w:rsidTr="00A90998">
        <w:trPr>
          <w:trHeight w:val="397"/>
        </w:trPr>
        <w:tc>
          <w:tcPr>
            <w:tcW w:w="516" w:type="dxa"/>
          </w:tcPr>
          <w:p w14:paraId="2ECE08FE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77" w:type="dxa"/>
          </w:tcPr>
          <w:p w14:paraId="313BD303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5F1AF2A7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27DBE555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053AEC" w14:paraId="1F6C1EEF" w14:textId="77777777" w:rsidTr="00A90998">
        <w:trPr>
          <w:trHeight w:val="397"/>
        </w:trPr>
        <w:tc>
          <w:tcPr>
            <w:tcW w:w="5278" w:type="dxa"/>
            <w:gridSpan w:val="3"/>
          </w:tcPr>
          <w:p w14:paraId="3D5E9BCD" w14:textId="77777777" w:rsidR="00053AEC" w:rsidRPr="00A90998" w:rsidRDefault="00053AEC" w:rsidP="009C2AEF">
            <w:pPr>
              <w:spacing w:line="240" w:lineRule="exact"/>
              <w:jc w:val="right"/>
              <w:rPr>
                <w:b/>
                <w:sz w:val="22"/>
              </w:rPr>
            </w:pPr>
            <w:r w:rsidRPr="00A90998">
              <w:rPr>
                <w:b/>
                <w:sz w:val="22"/>
              </w:rPr>
              <w:t>Summe:</w:t>
            </w:r>
          </w:p>
        </w:tc>
        <w:tc>
          <w:tcPr>
            <w:tcW w:w="2308" w:type="dxa"/>
          </w:tcPr>
          <w:p w14:paraId="718BE8BA" w14:textId="77777777" w:rsidR="00053AEC" w:rsidRDefault="00053AEC" w:rsidP="009C2AEF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</w:tbl>
    <w:p w14:paraId="11EB77F1" w14:textId="77777777" w:rsidR="00053AEC" w:rsidRDefault="00053AEC" w:rsidP="00053AEC">
      <w:pPr>
        <w:pStyle w:val="Textkrper"/>
        <w:numPr>
          <w:ilvl w:val="0"/>
          <w:numId w:val="35"/>
        </w:numPr>
        <w:spacing w:after="120"/>
        <w:ind w:left="357" w:hanging="35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207E1" wp14:editId="62DFCF4D">
                <wp:simplePos x="0" y="0"/>
                <wp:positionH relativeFrom="column">
                  <wp:posOffset>4952661</wp:posOffset>
                </wp:positionH>
                <wp:positionV relativeFrom="paragraph">
                  <wp:posOffset>132057</wp:posOffset>
                </wp:positionV>
                <wp:extent cx="1514475" cy="827405"/>
                <wp:effectExtent l="400050" t="0" r="28575" b="601345"/>
                <wp:wrapNone/>
                <wp:docPr id="1342" name="Sprechblase: rechteckig mit abgerundeten Ecken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27405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2700E" w14:textId="77777777" w:rsidR="0050431F" w:rsidRPr="00EC6577" w:rsidRDefault="0050431F" w:rsidP="00053AE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92E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passgenau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ist, wenn‘s nicht zu locker und nicht zu fest ist: eben wenn alles genau passt!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07E1" id="Sprechblase: rechteckig mit abgerundeten Ecken 1342" o:spid="_x0000_s1033" type="#_x0000_t62" style="position:absolute;left:0;text-align:left;margin-left:389.95pt;margin-top:10.4pt;width:119.25pt;height:6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" adj="-5610,36742" filled="f" strokecolor="#243f60 [1604]" strokeweight="1.5pt">
                <v:textbox inset="0,0,0,0">
                  <w:txbxContent>
                    <w:p w14:paraId="2EF2700E" w14:textId="77777777" w:rsidR="0050431F" w:rsidRPr="00EC6577" w:rsidRDefault="0050431F" w:rsidP="00053AE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92E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passgenau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ist, wenn‘s nicht zu locker und nicht zu fest ist: eben wenn alles genau passt!</w:t>
                      </w:r>
                    </w:p>
                  </w:txbxContent>
                </v:textbox>
              </v:shape>
            </w:pict>
          </mc:Fallback>
        </mc:AlternateContent>
      </w:r>
      <w:r w:rsidRPr="000729D4">
        <w:rPr>
          <w:sz w:val="22"/>
        </w:rPr>
        <w:t xml:space="preserve">Überprüfen Sie jetzt mit Ihrem Meterstab millimetergenau die </w:t>
      </w:r>
      <w:r>
        <w:rPr>
          <w:sz w:val="22"/>
        </w:rPr>
        <w:t xml:space="preserve">beiden </w:t>
      </w:r>
      <w:r w:rsidRPr="000729D4">
        <w:rPr>
          <w:sz w:val="22"/>
        </w:rPr>
        <w:t>ausgewählten Maße</w:t>
      </w:r>
      <w:r>
        <w:rPr>
          <w:sz w:val="22"/>
        </w:rPr>
        <w:t xml:space="preserve"> am Werkstück </w:t>
      </w:r>
      <w:r w:rsidR="00495D5A">
        <w:rPr>
          <w:sz w:val="22"/>
        </w:rPr>
        <w:t xml:space="preserve">Ihrer Lernpartnerin bzw. </w:t>
      </w:r>
      <w:r>
        <w:rPr>
          <w:sz w:val="22"/>
        </w:rPr>
        <w:t>Ihres Lernpartners</w:t>
      </w:r>
      <w:r w:rsidRPr="000729D4">
        <w:rPr>
          <w:sz w:val="22"/>
        </w:rPr>
        <w:t>!</w:t>
      </w:r>
      <w:r>
        <w:rPr>
          <w:sz w:val="22"/>
        </w:rPr>
        <w:t xml:space="preserve"> Tragen Sie die Ergebnisse in die Tabelle ein.</w:t>
      </w:r>
    </w:p>
    <w:p w14:paraId="1165061C" w14:textId="77777777" w:rsidR="00053AEC" w:rsidRPr="004D1624" w:rsidRDefault="00053AEC" w:rsidP="00053AEC">
      <w:pPr>
        <w:pStyle w:val="Listenabsatz"/>
        <w:numPr>
          <w:ilvl w:val="0"/>
          <w:numId w:val="36"/>
        </w:numPr>
        <w:spacing w:after="120" w:line="240" w:lineRule="exact"/>
        <w:rPr>
          <w:sz w:val="22"/>
        </w:rPr>
      </w:pPr>
      <w:r>
        <w:rPr>
          <w:sz w:val="22"/>
        </w:rPr>
        <w:t>Stellen Sie</w:t>
      </w:r>
      <w:r w:rsidR="00495D5A">
        <w:rPr>
          <w:sz w:val="22"/>
        </w:rPr>
        <w:t xml:space="preserve"> Ihrer Lernpartnerin bzw.</w:t>
      </w:r>
      <w:r>
        <w:rPr>
          <w:sz w:val="22"/>
        </w:rPr>
        <w:t xml:space="preserve"> Ihrem Lernpartner einen Prüfbericht aus!</w:t>
      </w:r>
    </w:p>
    <w:tbl>
      <w:tblPr>
        <w:tblStyle w:val="Gitternetztabelle3Akzent11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053AEC" w14:paraId="2C8A7C02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6BA8246E" w14:textId="77777777" w:rsidR="00053AEC" w:rsidRPr="00FE1F40" w:rsidRDefault="00053AEC" w:rsidP="009C2AEF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FE1F40">
              <w:rPr>
                <w:i w:val="0"/>
                <w:sz w:val="28"/>
              </w:rPr>
              <w:t xml:space="preserve">Maßgenauigkeit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495D5A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053AEC" w14:paraId="257D69A9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7C42FDE" w14:textId="77777777" w:rsidR="00053AEC" w:rsidRPr="004F37D5" w:rsidRDefault="00053AEC" w:rsidP="009C2AEF">
            <w:pPr>
              <w:pStyle w:val="Textkrper"/>
              <w:numPr>
                <w:ilvl w:val="0"/>
                <w:numId w:val="34"/>
              </w:numPr>
              <w:jc w:val="left"/>
              <w:rPr>
                <w:b/>
                <w:i w:val="0"/>
                <w:sz w:val="22"/>
              </w:rPr>
            </w:pPr>
            <w:r w:rsidRPr="004F37D5">
              <w:rPr>
                <w:b/>
                <w:i w:val="0"/>
                <w:sz w:val="22"/>
              </w:rPr>
              <w:t xml:space="preserve">Abweichung </w:t>
            </w:r>
            <w:r>
              <w:rPr>
                <w:b/>
                <w:i w:val="0"/>
                <w:sz w:val="22"/>
              </w:rPr>
              <w:t>insgesamt</w:t>
            </w:r>
          </w:p>
        </w:tc>
        <w:tc>
          <w:tcPr>
            <w:tcW w:w="3716" w:type="dxa"/>
            <w:vAlign w:val="center"/>
          </w:tcPr>
          <w:p w14:paraId="1C6D3B01" w14:textId="77777777" w:rsidR="00053AEC" w:rsidRPr="00FE1F40" w:rsidRDefault="00053AEC" w:rsidP="009C2AEF">
            <w:pPr>
              <w:pStyle w:val="Textkrper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492E">
              <w:rPr>
                <w:sz w:val="32"/>
              </w:rPr>
              <w:t>mm</w:t>
            </w:r>
          </w:p>
        </w:tc>
      </w:tr>
      <w:tr w:rsidR="00053AEC" w14:paraId="344DD89D" w14:textId="77777777" w:rsidTr="009C2AE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74B3922" w14:textId="77777777" w:rsidR="00053AEC" w:rsidRPr="00FE1F40" w:rsidRDefault="00053AEC" w:rsidP="009C2AEF">
            <w:pPr>
              <w:pStyle w:val="Textkrper"/>
              <w:numPr>
                <w:ilvl w:val="0"/>
                <w:numId w:val="34"/>
              </w:numPr>
              <w:ind w:left="357" w:hanging="357"/>
              <w:jc w:val="left"/>
              <w:rPr>
                <w:i w:val="0"/>
                <w:sz w:val="22"/>
              </w:rPr>
            </w:pPr>
            <w:r w:rsidRPr="00FE1F40">
              <w:rPr>
                <w:i w:val="0"/>
                <w:sz w:val="22"/>
              </w:rPr>
              <w:t xml:space="preserve">Kann man den Stuhl passgenau zum </w:t>
            </w:r>
            <w:r w:rsidRPr="00FE1F40">
              <w:rPr>
                <w:b/>
                <w:i w:val="0"/>
                <w:sz w:val="22"/>
              </w:rPr>
              <w:t>Tragen</w:t>
            </w:r>
            <w:r w:rsidRPr="00FE1F40">
              <w:rPr>
                <w:i w:val="0"/>
                <w:sz w:val="22"/>
              </w:rPr>
              <w:t xml:space="preserve"> zusammenstecken?</w:t>
            </w:r>
          </w:p>
        </w:tc>
        <w:tc>
          <w:tcPr>
            <w:tcW w:w="3716" w:type="dxa"/>
            <w:vAlign w:val="center"/>
          </w:tcPr>
          <w:p w14:paraId="7BDBA4CA" w14:textId="77777777" w:rsidR="00053AEC" w:rsidRPr="00FE1F40" w:rsidRDefault="00053AEC" w:rsidP="009C2AEF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 </w:t>
            </w:r>
            <w:r w:rsidRPr="00FE1F40">
              <w:rPr>
                <w:sz w:val="24"/>
              </w:rPr>
              <w:t>ja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 nein</w:t>
            </w:r>
          </w:p>
        </w:tc>
      </w:tr>
      <w:tr w:rsidR="00053AEC" w14:paraId="3DFE6CAD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97BC2FF" w14:textId="77777777" w:rsidR="00053AEC" w:rsidRPr="00FE1F40" w:rsidRDefault="00053AEC" w:rsidP="009C2AEF">
            <w:pPr>
              <w:pStyle w:val="Textkrper"/>
              <w:numPr>
                <w:ilvl w:val="0"/>
                <w:numId w:val="34"/>
              </w:numPr>
              <w:ind w:left="357" w:hanging="357"/>
              <w:jc w:val="left"/>
              <w:rPr>
                <w:i w:val="0"/>
                <w:sz w:val="22"/>
              </w:rPr>
            </w:pPr>
            <w:r w:rsidRPr="00FE1F40">
              <w:rPr>
                <w:i w:val="0"/>
                <w:sz w:val="22"/>
              </w:rPr>
              <w:t xml:space="preserve">Kann man den Stuhl passgenau zum </w:t>
            </w:r>
            <w:r w:rsidRPr="00FE1F40">
              <w:rPr>
                <w:b/>
                <w:i w:val="0"/>
                <w:sz w:val="22"/>
              </w:rPr>
              <w:t>Sitzen</w:t>
            </w:r>
            <w:r w:rsidRPr="00FE1F40">
              <w:rPr>
                <w:i w:val="0"/>
                <w:sz w:val="22"/>
              </w:rPr>
              <w:t xml:space="preserve"> zusammenstecken?</w:t>
            </w:r>
          </w:p>
        </w:tc>
        <w:tc>
          <w:tcPr>
            <w:tcW w:w="3716" w:type="dxa"/>
            <w:vAlign w:val="center"/>
          </w:tcPr>
          <w:p w14:paraId="0BF480D0" w14:textId="77777777" w:rsidR="00053AEC" w:rsidRPr="00FE1F40" w:rsidRDefault="00053AEC" w:rsidP="009C2AEF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 </w:t>
            </w:r>
            <w:r w:rsidRPr="00FE1F40">
              <w:rPr>
                <w:sz w:val="24"/>
              </w:rPr>
              <w:t>ja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 nein</w:t>
            </w:r>
          </w:p>
        </w:tc>
      </w:tr>
      <w:tr w:rsidR="00053AEC" w14:paraId="6BE3EBB2" w14:textId="77777777" w:rsidTr="009C2AE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49BFCC4" w14:textId="77777777" w:rsidR="00053AEC" w:rsidRPr="00FE1F40" w:rsidRDefault="00053AEC" w:rsidP="009C2AEF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4F3CD5D3" w14:textId="77777777" w:rsidR="00053AEC" w:rsidRDefault="00053AEC" w:rsidP="009C2AEF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21D60905" w14:textId="77777777" w:rsidR="00053AEC" w:rsidRPr="001D586F" w:rsidRDefault="00053AEC" w:rsidP="00053AEC">
      <w:pPr>
        <w:pStyle w:val="Textkrper"/>
        <w:spacing w:before="60"/>
        <w:rPr>
          <w:sz w:val="18"/>
        </w:rPr>
      </w:pPr>
      <w:r>
        <w:t xml:space="preserve">… </w:t>
      </w:r>
      <w:r w:rsidRPr="001D586F">
        <w:rPr>
          <w:sz w:val="18"/>
        </w:rPr>
        <w:t>bei einer Abweichung von mehr als 5 mm gibt’s kein gut mehr.</w:t>
      </w:r>
      <w:r w:rsidRPr="001D586F">
        <w:rPr>
          <w:noProof/>
          <w:sz w:val="18"/>
        </w:rPr>
        <w:t xml:space="preserve"> </w:t>
      </w:r>
    </w:p>
    <w:p w14:paraId="2B24DA50" w14:textId="77777777" w:rsidR="00053AEC" w:rsidRDefault="00053AEC" w:rsidP="00053AEC">
      <w:pPr>
        <w:pStyle w:val="Textkrper"/>
      </w:pPr>
      <w:r w:rsidRPr="001D586F">
        <w:rPr>
          <w:sz w:val="18"/>
        </w:rPr>
        <w:t>… bei einer Abweichung von mehr als 10mm ist es nicht mehr ausreichend.</w:t>
      </w: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C2AEF" w:rsidRPr="00DE4890" w14:paraId="1792E275" w14:textId="77777777" w:rsidTr="009C2AEF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3FD7EC34" w14:textId="77777777" w:rsidR="009C2AEF" w:rsidRPr="00495D5A" w:rsidRDefault="009C2AEF" w:rsidP="009C2AEF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98D691F" w14:textId="77777777" w:rsidR="009C2AEF" w:rsidRDefault="009C2AEF" w:rsidP="009C2AEF">
            <w:pPr>
              <w:pStyle w:val="TabelleKopflinks"/>
              <w:jc w:val="center"/>
            </w:pPr>
            <w:r>
              <w:t>Holztechnik</w:t>
            </w:r>
          </w:p>
          <w:p w14:paraId="2106A920" w14:textId="77777777" w:rsidR="009C2AEF" w:rsidRPr="00DE4890" w:rsidRDefault="00A673C1" w:rsidP="009C2AEF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79064DF6" w14:textId="77777777" w:rsidR="00053AEC" w:rsidRPr="0058289E" w:rsidRDefault="00A90998" w:rsidP="00053AEC">
      <w:pPr>
        <w:pStyle w:val="berschrift2"/>
      </w:pPr>
      <w:r w:rsidRPr="00290753">
        <w:rPr>
          <w:noProof/>
          <w:sz w:val="22"/>
        </w:rPr>
        <w:drawing>
          <wp:anchor distT="0" distB="0" distL="114300" distR="114300" simplePos="0" relativeHeight="251623936" behindDoc="1" locked="0" layoutInCell="1" allowOverlap="1" wp14:anchorId="1EED3F49" wp14:editId="3F20AAF8">
            <wp:simplePos x="0" y="0"/>
            <wp:positionH relativeFrom="column">
              <wp:posOffset>5142230</wp:posOffset>
            </wp:positionH>
            <wp:positionV relativeFrom="paragraph">
              <wp:posOffset>97790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019" name="Grafik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 w:rsidRPr="00AA18D1">
        <w:rPr>
          <w:noProof/>
        </w:rPr>
        <w:drawing>
          <wp:anchor distT="0" distB="0" distL="114300" distR="114300" simplePos="0" relativeHeight="251591168" behindDoc="0" locked="0" layoutInCell="1" allowOverlap="1" wp14:anchorId="683FF9BA" wp14:editId="634BB872">
            <wp:simplePos x="0" y="0"/>
            <wp:positionH relativeFrom="column">
              <wp:posOffset>4738370</wp:posOffset>
            </wp:positionH>
            <wp:positionV relativeFrom="paragraph">
              <wp:posOffset>78105</wp:posOffset>
            </wp:positionV>
            <wp:extent cx="341630" cy="313055"/>
            <wp:effectExtent l="0" t="0" r="1270" b="0"/>
            <wp:wrapNone/>
            <wp:docPr id="1337" name="Grafik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>
        <w:t>Der Klappstuhl - Oberflächengüte prüfen</w:t>
      </w:r>
    </w:p>
    <w:p w14:paraId="01E9BDB3" w14:textId="77777777" w:rsidR="00053AEC" w:rsidRDefault="00053AEC" w:rsidP="00372290">
      <w:pPr>
        <w:pStyle w:val="Listenabsatz"/>
        <w:numPr>
          <w:ilvl w:val="0"/>
          <w:numId w:val="63"/>
        </w:numPr>
        <w:spacing w:after="120" w:line="240" w:lineRule="exact"/>
        <w:contextualSpacing w:val="0"/>
        <w:rPr>
          <w:sz w:val="22"/>
        </w:rPr>
      </w:pPr>
      <w:r>
        <w:rPr>
          <w:sz w:val="22"/>
        </w:rPr>
        <w:t xml:space="preserve">Markieren Sie diese drei Stellen, an denen die Oberfläche glatt sein muss: </w:t>
      </w:r>
      <w:r>
        <w:rPr>
          <w:sz w:val="22"/>
        </w:rPr>
        <w:tab/>
      </w:r>
      <w:r>
        <w:rPr>
          <w:sz w:val="22"/>
        </w:rPr>
        <w:tab/>
      </w:r>
      <w:r w:rsidRPr="00771E5B">
        <w:rPr>
          <w:b/>
          <w:sz w:val="22"/>
        </w:rPr>
        <w:t>Sitzfläche</w:t>
      </w:r>
      <w:r>
        <w:rPr>
          <w:sz w:val="22"/>
        </w:rPr>
        <w:t xml:space="preserve">, </w:t>
      </w:r>
      <w:r>
        <w:rPr>
          <w:sz w:val="22"/>
        </w:rPr>
        <w:tab/>
      </w:r>
      <w:r w:rsidRPr="00771E5B">
        <w:rPr>
          <w:b/>
          <w:sz w:val="22"/>
        </w:rPr>
        <w:t>Kanten</w:t>
      </w:r>
      <w:r>
        <w:rPr>
          <w:sz w:val="22"/>
        </w:rPr>
        <w:t>,</w:t>
      </w:r>
      <w:r>
        <w:rPr>
          <w:sz w:val="22"/>
        </w:rPr>
        <w:tab/>
      </w:r>
      <w:r w:rsidRPr="00771E5B">
        <w:rPr>
          <w:b/>
          <w:sz w:val="22"/>
        </w:rPr>
        <w:t>Verschraubung</w:t>
      </w:r>
      <w:r>
        <w:rPr>
          <w:b/>
          <w:sz w:val="22"/>
        </w:rPr>
        <w:t>en</w:t>
      </w:r>
    </w:p>
    <w:p w14:paraId="7F1F1BB8" w14:textId="77777777" w:rsidR="00053AEC" w:rsidRDefault="00053AEC" w:rsidP="00372290">
      <w:pPr>
        <w:pStyle w:val="Listenabsatz"/>
        <w:numPr>
          <w:ilvl w:val="0"/>
          <w:numId w:val="63"/>
        </w:num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DA5364" wp14:editId="6AEFCAC6">
                <wp:simplePos x="0" y="0"/>
                <wp:positionH relativeFrom="column">
                  <wp:posOffset>3998539</wp:posOffset>
                </wp:positionH>
                <wp:positionV relativeFrom="paragraph">
                  <wp:posOffset>262960</wp:posOffset>
                </wp:positionV>
                <wp:extent cx="2068830" cy="1367790"/>
                <wp:effectExtent l="361950" t="0" r="26670" b="499110"/>
                <wp:wrapNone/>
                <wp:docPr id="1013" name="Sprechblase: rechteckig mit abgerundeten Ecken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367790"/>
                        </a:xfrm>
                        <a:prstGeom prst="wedgeRoundRectCallout">
                          <a:avLst>
                            <a:gd name="adj1" fmla="val -67025"/>
                            <a:gd name="adj2" fmla="val 8469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05D4C" w14:textId="77777777" w:rsidR="0050431F" w:rsidRPr="00EC6577" w:rsidRDefault="0050431F" w:rsidP="00053AE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5364" id="Sprechblase: rechteckig mit abgerundeten Ecken 1013" o:spid="_x0000_s1034" type="#_x0000_t62" style="position:absolute;left:0;text-align:left;margin-left:314.85pt;margin-top:20.7pt;width:162.9pt;height:107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" adj="-3677,29094" filled="f" strokecolor="#243f60 [1604]" strokeweight="2pt">
                <v:textbox inset="0,0,0,0">
                  <w:txbxContent>
                    <w:p w14:paraId="0CA05D4C" w14:textId="77777777" w:rsidR="0050431F" w:rsidRPr="00EC6577" w:rsidRDefault="0050431F" w:rsidP="00053AE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  <w:r w:rsidRPr="004D1624">
        <w:rPr>
          <w:sz w:val="22"/>
        </w:rPr>
        <w:t>Begründen Sie in den Sprechblasen, warum gerade diese Stellen besonders glatt sein müssen.</w:t>
      </w:r>
    </w:p>
    <w:p w14:paraId="67775BAD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6904FA1A" w14:textId="77777777" w:rsidR="00053AEC" w:rsidRPr="000729D4" w:rsidRDefault="00053AEC" w:rsidP="00053AEC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68992" behindDoc="1" locked="0" layoutInCell="1" allowOverlap="1" wp14:anchorId="08A5D547" wp14:editId="0C42F436">
            <wp:simplePos x="0" y="0"/>
            <wp:positionH relativeFrom="column">
              <wp:posOffset>783447</wp:posOffset>
            </wp:positionH>
            <wp:positionV relativeFrom="paragraph">
              <wp:posOffset>6559</wp:posOffset>
            </wp:positionV>
            <wp:extent cx="3355062" cy="3423994"/>
            <wp:effectExtent l="0" t="0" r="0" b="0"/>
            <wp:wrapNone/>
            <wp:docPr id="1020" name="Grafik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5464" r="25302" b="-5464"/>
                    <a:stretch/>
                  </pic:blipFill>
                  <pic:spPr bwMode="auto">
                    <a:xfrm>
                      <a:off x="0" y="0"/>
                      <a:ext cx="3360176" cy="34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B93C1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14604AED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4D272AA8" w14:textId="77777777" w:rsidR="00053AEC" w:rsidRDefault="00053AEC" w:rsidP="00053AEC">
      <w:pPr>
        <w:spacing w:line="240" w:lineRule="exact"/>
        <w:rPr>
          <w:sz w:val="22"/>
        </w:rPr>
      </w:pPr>
    </w:p>
    <w:p w14:paraId="729C5096" w14:textId="77777777" w:rsidR="00053AEC" w:rsidRDefault="00053AEC" w:rsidP="00053AEC">
      <w:pPr>
        <w:spacing w:line="240" w:lineRule="exact"/>
        <w:rPr>
          <w:sz w:val="22"/>
        </w:rPr>
      </w:pPr>
    </w:p>
    <w:p w14:paraId="71CC775C" w14:textId="77777777" w:rsidR="00053AEC" w:rsidRDefault="00053AEC" w:rsidP="00053AEC">
      <w:pPr>
        <w:spacing w:line="240" w:lineRule="exact"/>
        <w:rPr>
          <w:sz w:val="22"/>
        </w:rPr>
      </w:pPr>
    </w:p>
    <w:p w14:paraId="4C0C01C7" w14:textId="77777777" w:rsidR="00053AEC" w:rsidRDefault="00053AEC" w:rsidP="00053AEC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C2D8989" wp14:editId="7F9F6CD7">
                <wp:simplePos x="0" y="0"/>
                <wp:positionH relativeFrom="column">
                  <wp:posOffset>-92691</wp:posOffset>
                </wp:positionH>
                <wp:positionV relativeFrom="paragraph">
                  <wp:posOffset>160071</wp:posOffset>
                </wp:positionV>
                <wp:extent cx="1441450" cy="1628140"/>
                <wp:effectExtent l="0" t="0" r="1473200" b="10160"/>
                <wp:wrapNone/>
                <wp:docPr id="1017" name="Sprechblase: rechteckig mit abgerundeten Ecken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628140"/>
                        </a:xfrm>
                        <a:prstGeom prst="wedgeRoundRectCallout">
                          <a:avLst>
                            <a:gd name="adj1" fmla="val 149021"/>
                            <a:gd name="adj2" fmla="val 2007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74ADB" w14:textId="77777777" w:rsidR="0050431F" w:rsidRPr="00EC6577" w:rsidRDefault="0050431F" w:rsidP="00053AE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8989" id="Sprechblase: rechteckig mit abgerundeten Ecken 1017" o:spid="_x0000_s1035" type="#_x0000_t62" style="position:absolute;margin-left:-7.3pt;margin-top:12.6pt;width:113.5pt;height:12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" adj="42989,15136" filled="f" strokecolor="#243f60 [1604]" strokeweight="2pt">
                <v:textbox inset="0,0,0,0">
                  <w:txbxContent>
                    <w:p w14:paraId="36A74ADB" w14:textId="77777777" w:rsidR="0050431F" w:rsidRPr="00EC6577" w:rsidRDefault="0050431F" w:rsidP="00053AE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</w:p>
    <w:p w14:paraId="03AD04CA" w14:textId="77777777" w:rsidR="00053AEC" w:rsidRDefault="00053AEC" w:rsidP="00053AEC">
      <w:pPr>
        <w:spacing w:line="240" w:lineRule="exact"/>
        <w:rPr>
          <w:sz w:val="22"/>
        </w:rPr>
      </w:pPr>
    </w:p>
    <w:p w14:paraId="1F9D7687" w14:textId="77777777" w:rsidR="00053AEC" w:rsidRDefault="00053AEC" w:rsidP="00053AEC">
      <w:pPr>
        <w:spacing w:line="240" w:lineRule="exact"/>
        <w:rPr>
          <w:sz w:val="22"/>
        </w:rPr>
      </w:pPr>
    </w:p>
    <w:p w14:paraId="76D8D4E8" w14:textId="77777777" w:rsidR="00053AEC" w:rsidRDefault="00053AEC" w:rsidP="00053AEC">
      <w:pPr>
        <w:spacing w:line="240" w:lineRule="exact"/>
        <w:rPr>
          <w:sz w:val="22"/>
        </w:rPr>
      </w:pPr>
    </w:p>
    <w:p w14:paraId="776CCD80" w14:textId="77777777" w:rsidR="00053AEC" w:rsidRDefault="00053AEC" w:rsidP="00053AEC">
      <w:pPr>
        <w:spacing w:line="240" w:lineRule="exact"/>
        <w:rPr>
          <w:sz w:val="22"/>
        </w:rPr>
      </w:pPr>
    </w:p>
    <w:p w14:paraId="2414A635" w14:textId="77777777" w:rsidR="00053AEC" w:rsidRDefault="00053AEC" w:rsidP="00053AEC">
      <w:pPr>
        <w:spacing w:line="240" w:lineRule="exact"/>
        <w:rPr>
          <w:sz w:val="22"/>
        </w:rPr>
      </w:pPr>
    </w:p>
    <w:p w14:paraId="4738F8B9" w14:textId="77777777" w:rsidR="00053AEC" w:rsidRDefault="00053AEC" w:rsidP="00053AEC">
      <w:pPr>
        <w:spacing w:line="240" w:lineRule="exact"/>
        <w:rPr>
          <w:sz w:val="22"/>
        </w:rPr>
      </w:pPr>
    </w:p>
    <w:p w14:paraId="6FAAB742" w14:textId="77777777" w:rsidR="00053AEC" w:rsidRDefault="00053AEC" w:rsidP="00053AEC">
      <w:pPr>
        <w:spacing w:line="240" w:lineRule="exact"/>
        <w:rPr>
          <w:sz w:val="22"/>
        </w:rPr>
      </w:pPr>
    </w:p>
    <w:p w14:paraId="034547F5" w14:textId="77777777" w:rsidR="00053AEC" w:rsidRDefault="00053AEC" w:rsidP="00053AEC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B7F6F29" wp14:editId="221F8146">
                <wp:simplePos x="0" y="0"/>
                <wp:positionH relativeFrom="column">
                  <wp:posOffset>4319479</wp:posOffset>
                </wp:positionH>
                <wp:positionV relativeFrom="paragraph">
                  <wp:posOffset>81771</wp:posOffset>
                </wp:positionV>
                <wp:extent cx="1802102" cy="1334891"/>
                <wp:effectExtent l="914400" t="0" r="27305" b="17780"/>
                <wp:wrapNone/>
                <wp:docPr id="1018" name="Sprechblase: rechteckig mit abgerundeten Ecken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02" cy="1334891"/>
                        </a:xfrm>
                        <a:prstGeom prst="wedgeRoundRectCallout">
                          <a:avLst>
                            <a:gd name="adj1" fmla="val -99771"/>
                            <a:gd name="adj2" fmla="val -4706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FD759" w14:textId="77777777" w:rsidR="0050431F" w:rsidRPr="00EC6577" w:rsidRDefault="0050431F" w:rsidP="00053AE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F6F29" id="Sprechblase: rechteckig mit abgerundeten Ecken 1018" o:spid="_x0000_s1036" type="#_x0000_t62" style="position:absolute;margin-left:340.1pt;margin-top:6.45pt;width:141.9pt;height:105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" adj="-10751,634" filled="f" strokecolor="#243f60 [1604]" strokeweight="2pt">
                <v:textbox inset="0,0,0,0">
                  <w:txbxContent>
                    <w:p w14:paraId="62BFD759" w14:textId="77777777" w:rsidR="0050431F" w:rsidRPr="00EC6577" w:rsidRDefault="0050431F" w:rsidP="00053AE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</w:p>
    <w:p w14:paraId="13E6218D" w14:textId="77777777" w:rsidR="00053AEC" w:rsidRDefault="00053AEC" w:rsidP="00053AEC">
      <w:pPr>
        <w:spacing w:line="240" w:lineRule="exact"/>
        <w:rPr>
          <w:sz w:val="22"/>
        </w:rPr>
      </w:pPr>
    </w:p>
    <w:p w14:paraId="7EA1E3C1" w14:textId="77777777" w:rsidR="00053AEC" w:rsidRDefault="00053AEC" w:rsidP="00053AEC">
      <w:pPr>
        <w:spacing w:line="240" w:lineRule="exact"/>
        <w:rPr>
          <w:sz w:val="22"/>
        </w:rPr>
      </w:pPr>
    </w:p>
    <w:p w14:paraId="23AB6989" w14:textId="77777777" w:rsidR="00053AEC" w:rsidRDefault="00053AEC" w:rsidP="00053AEC">
      <w:pPr>
        <w:spacing w:line="240" w:lineRule="exact"/>
        <w:rPr>
          <w:sz w:val="22"/>
        </w:rPr>
      </w:pPr>
    </w:p>
    <w:p w14:paraId="01FC8184" w14:textId="77777777" w:rsidR="00053AEC" w:rsidRDefault="00053AEC" w:rsidP="00053AEC">
      <w:pPr>
        <w:spacing w:line="240" w:lineRule="exact"/>
        <w:rPr>
          <w:sz w:val="22"/>
        </w:rPr>
      </w:pPr>
    </w:p>
    <w:p w14:paraId="4F016923" w14:textId="77777777" w:rsidR="00053AEC" w:rsidRDefault="00053AEC" w:rsidP="00053AEC">
      <w:pPr>
        <w:spacing w:line="240" w:lineRule="exact"/>
        <w:rPr>
          <w:sz w:val="22"/>
        </w:rPr>
      </w:pPr>
    </w:p>
    <w:p w14:paraId="042B48CD" w14:textId="77777777" w:rsidR="00053AEC" w:rsidRPr="000729D4" w:rsidRDefault="00053AEC" w:rsidP="00053AEC">
      <w:pPr>
        <w:spacing w:line="240" w:lineRule="exact"/>
        <w:rPr>
          <w:sz w:val="22"/>
        </w:rPr>
      </w:pPr>
    </w:p>
    <w:p w14:paraId="0B9485DE" w14:textId="77777777" w:rsidR="00053AEC" w:rsidRPr="000729D4" w:rsidRDefault="00053AEC" w:rsidP="00053AEC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5BE03B43" w14:textId="77777777" w:rsidR="00053AEC" w:rsidRPr="000729D4" w:rsidRDefault="00053AEC" w:rsidP="00053AEC">
      <w:pPr>
        <w:rPr>
          <w:sz w:val="22"/>
        </w:rPr>
      </w:pPr>
      <w:r>
        <w:rPr>
          <w:sz w:val="22"/>
        </w:rPr>
        <w:t>Die Oberfläche eines Werkstücks prüfen Sie mit den Händen. Fühlen Sie mal!</w:t>
      </w:r>
    </w:p>
    <w:p w14:paraId="444E5A39" w14:textId="77777777" w:rsidR="00053AEC" w:rsidRDefault="00053AEC" w:rsidP="00372290">
      <w:pPr>
        <w:pStyle w:val="Listenabsatz"/>
        <w:numPr>
          <w:ilvl w:val="0"/>
          <w:numId w:val="63"/>
        </w:numPr>
        <w:spacing w:line="240" w:lineRule="exact"/>
        <w:rPr>
          <w:sz w:val="22"/>
        </w:rPr>
      </w:pPr>
      <w:r>
        <w:rPr>
          <w:sz w:val="22"/>
        </w:rPr>
        <w:t>Nachdem Sie alles in Ruhe gefühlt haben…</w:t>
      </w:r>
    </w:p>
    <w:p w14:paraId="0CE8113B" w14:textId="1E821ED4" w:rsidR="00053AEC" w:rsidRPr="003B5708" w:rsidRDefault="003A566E" w:rsidP="00053AEC">
      <w:pPr>
        <w:pStyle w:val="Listenabsatz"/>
        <w:spacing w:after="120" w:line="240" w:lineRule="exact"/>
        <w:rPr>
          <w:sz w:val="22"/>
        </w:rPr>
      </w:pPr>
      <w:r>
        <w:rPr>
          <w:sz w:val="22"/>
        </w:rPr>
        <w:t xml:space="preserve">… stellen </w:t>
      </w:r>
      <w:r w:rsidR="00053AEC">
        <w:rPr>
          <w:sz w:val="22"/>
        </w:rPr>
        <w:t>Sie</w:t>
      </w:r>
      <w:r w:rsidR="00495D5A">
        <w:rPr>
          <w:sz w:val="22"/>
        </w:rPr>
        <w:t xml:space="preserve"> Ihrer Lernpartnerin bzw.</w:t>
      </w:r>
      <w:r w:rsidR="00053AEC">
        <w:rPr>
          <w:sz w:val="22"/>
        </w:rPr>
        <w:t xml:space="preserve"> Ihrem Lernpartner einen Prüfbericht aus!</w:t>
      </w:r>
    </w:p>
    <w:tbl>
      <w:tblPr>
        <w:tblStyle w:val="Gitternetztabelle3Akzent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053AEC" w14:paraId="49A03E8F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3DE9B3B7" w14:textId="77777777" w:rsidR="00053AEC" w:rsidRPr="00FE1F40" w:rsidRDefault="00053AEC" w:rsidP="009C2AEF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Prüfbericht Oberflächenqualität</w:t>
            </w:r>
            <w:r w:rsidRPr="00FE1F40">
              <w:rPr>
                <w:i w:val="0"/>
                <w:sz w:val="28"/>
              </w:rPr>
              <w:t xml:space="preserve">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B75D1B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053AEC" w14:paraId="0B931643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38CCDF1" w14:textId="77777777" w:rsidR="00053AEC" w:rsidRPr="004F37D5" w:rsidRDefault="00053AEC" w:rsidP="00372290">
            <w:pPr>
              <w:pStyle w:val="Textkrper"/>
              <w:numPr>
                <w:ilvl w:val="0"/>
                <w:numId w:val="87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Sitzfläche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6BC54FCB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0C733E" wp14:editId="2DAF1600">
                  <wp:extent cx="228600" cy="228600"/>
                  <wp:effectExtent l="0" t="0" r="0" b="0"/>
                  <wp:docPr id="1021" name="Grafik 102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6F27671C" wp14:editId="30EBC0FD">
                  <wp:extent cx="228600" cy="228600"/>
                  <wp:effectExtent l="0" t="0" r="0" b="0"/>
                  <wp:docPr id="1022" name="Grafik 1022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0BC007D" wp14:editId="5F576C38">
                  <wp:extent cx="228600" cy="228600"/>
                  <wp:effectExtent l="0" t="0" r="0" b="0"/>
                  <wp:docPr id="1023" name="Grafik 1023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68992538" w14:textId="77777777" w:rsidTr="009C2AEF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4C9B107" w14:textId="77777777" w:rsidR="00053AEC" w:rsidRDefault="00053AEC" w:rsidP="009C2AEF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13BE9632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635C0B7" w14:textId="77777777" w:rsidR="00053AEC" w:rsidRPr="004F37D5" w:rsidRDefault="00053AEC" w:rsidP="00372290">
            <w:pPr>
              <w:pStyle w:val="Textkrper"/>
              <w:numPr>
                <w:ilvl w:val="0"/>
                <w:numId w:val="87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Kanten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672F117B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0F6DBB7" wp14:editId="37DF9708">
                  <wp:extent cx="228600" cy="228600"/>
                  <wp:effectExtent l="0" t="0" r="0" b="0"/>
                  <wp:docPr id="1313" name="Grafik 1313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5DC87CA" wp14:editId="17B1DCF5">
                  <wp:extent cx="228600" cy="228600"/>
                  <wp:effectExtent l="0" t="0" r="0" b="0"/>
                  <wp:docPr id="1315" name="Grafik 1315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D458246" wp14:editId="1D766EAF">
                  <wp:extent cx="228600" cy="228600"/>
                  <wp:effectExtent l="0" t="0" r="0" b="0"/>
                  <wp:docPr id="1316" name="Grafik 131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1009196B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1194AEF8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383B1D45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4820CFA0" w14:textId="77777777" w:rsidR="00053AEC" w:rsidRPr="004F37D5" w:rsidRDefault="00053AEC" w:rsidP="00372290">
            <w:pPr>
              <w:pStyle w:val="Textkrper"/>
              <w:numPr>
                <w:ilvl w:val="0"/>
                <w:numId w:val="87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Verschraubungen</w:t>
            </w:r>
          </w:p>
        </w:tc>
        <w:tc>
          <w:tcPr>
            <w:tcW w:w="3716" w:type="dxa"/>
            <w:vAlign w:val="center"/>
          </w:tcPr>
          <w:p w14:paraId="2DC9F7FB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641FC36" wp14:editId="6380F495">
                  <wp:extent cx="228600" cy="228600"/>
                  <wp:effectExtent l="0" t="0" r="0" b="0"/>
                  <wp:docPr id="1317" name="Grafik 1317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C0B4BDC" wp14:editId="6533DD21">
                  <wp:extent cx="228600" cy="228600"/>
                  <wp:effectExtent l="0" t="0" r="0" b="0"/>
                  <wp:docPr id="1318" name="Grafik 1318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46304EE" wp14:editId="11B73580">
                  <wp:extent cx="228600" cy="228600"/>
                  <wp:effectExtent l="0" t="0" r="0" b="0"/>
                  <wp:docPr id="1319" name="Grafik 1319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4E86ADDF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4EDEA5AD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1453477A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1FC91D8E" w14:textId="77777777" w:rsidR="00053AEC" w:rsidRPr="00FE1F40" w:rsidRDefault="00053AEC" w:rsidP="009C2AEF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017F8663" w14:textId="77777777" w:rsidR="00053AEC" w:rsidRDefault="00053AEC" w:rsidP="009C2AEF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59E9E00C" w14:textId="77777777" w:rsidR="00053AEC" w:rsidRDefault="00053AEC" w:rsidP="00053AEC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C2AEF" w:rsidRPr="00DE4890" w14:paraId="21D23E69" w14:textId="77777777" w:rsidTr="009C2AEF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7C4511B2" w14:textId="77777777" w:rsidR="009C2AEF" w:rsidRPr="00495D5A" w:rsidRDefault="009C2AEF" w:rsidP="009C2AEF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0C4E064" w14:textId="77777777" w:rsidR="009C2AEF" w:rsidRDefault="009C2AEF" w:rsidP="009C2AEF">
            <w:pPr>
              <w:pStyle w:val="TabelleKopflinks"/>
              <w:jc w:val="center"/>
            </w:pPr>
            <w:r>
              <w:t>Holztechnik</w:t>
            </w:r>
          </w:p>
          <w:p w14:paraId="1BE10039" w14:textId="77777777" w:rsidR="009C2AEF" w:rsidRPr="00DE4890" w:rsidRDefault="00A673C1" w:rsidP="009C2AEF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19B10DDD" w14:textId="77777777" w:rsidR="00053AEC" w:rsidRPr="003A05EC" w:rsidRDefault="009C2AEF" w:rsidP="00053AEC">
      <w:pPr>
        <w:pStyle w:val="berschrift2"/>
      </w:pPr>
      <w:r w:rsidRPr="00AA18D1">
        <w:rPr>
          <w:noProof/>
        </w:rPr>
        <w:drawing>
          <wp:anchor distT="0" distB="0" distL="114300" distR="114300" simplePos="0" relativeHeight="251630080" behindDoc="0" locked="0" layoutInCell="1" allowOverlap="1" wp14:anchorId="684A24E6" wp14:editId="3C8C224D">
            <wp:simplePos x="0" y="0"/>
            <wp:positionH relativeFrom="column">
              <wp:posOffset>4789170</wp:posOffset>
            </wp:positionH>
            <wp:positionV relativeFrom="paragraph">
              <wp:posOffset>74295</wp:posOffset>
            </wp:positionV>
            <wp:extent cx="341630" cy="313055"/>
            <wp:effectExtent l="0" t="0" r="1270" b="0"/>
            <wp:wrapNone/>
            <wp:docPr id="949" name="Grafik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 w:rsidRPr="003A05EC">
        <w:t>Der Klappstuhl – Funktionalität checken</w:t>
      </w:r>
    </w:p>
    <w:p w14:paraId="386D8C99" w14:textId="77777777" w:rsidR="00053AEC" w:rsidRDefault="00053AEC" w:rsidP="009345B5">
      <w:pPr>
        <w:spacing w:after="120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28032" behindDoc="1" locked="0" layoutInCell="1" allowOverlap="1" wp14:anchorId="0060F439" wp14:editId="670CC3A7">
            <wp:simplePos x="0" y="0"/>
            <wp:positionH relativeFrom="column">
              <wp:posOffset>4500880</wp:posOffset>
            </wp:positionH>
            <wp:positionV relativeFrom="paragraph">
              <wp:posOffset>67310</wp:posOffset>
            </wp:positionV>
            <wp:extent cx="1735195" cy="1662261"/>
            <wp:effectExtent l="0" t="0" r="0" b="0"/>
            <wp:wrapNone/>
            <wp:docPr id="944" name="Grafik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r="19330"/>
                    <a:stretch/>
                  </pic:blipFill>
                  <pic:spPr bwMode="auto">
                    <a:xfrm>
                      <a:off x="0" y="0"/>
                      <a:ext cx="1735195" cy="166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</w:rPr>
        <w:t>Funktioniert der Klappstuhl oder funktioniert er nicht? Beschäftigen Sie sich mit dieser entscheidenden Frage zur Kontrolle Ihres Werkstückes!</w:t>
      </w:r>
    </w:p>
    <w:p w14:paraId="5DB79957" w14:textId="77777777" w:rsidR="00053AEC" w:rsidRPr="001F7F18" w:rsidRDefault="00053AEC" w:rsidP="00053AEC">
      <w:pPr>
        <w:pStyle w:val="Listenabsatz"/>
        <w:numPr>
          <w:ilvl w:val="0"/>
          <w:numId w:val="28"/>
        </w:numPr>
        <w:spacing w:after="120"/>
        <w:ind w:left="357" w:hanging="357"/>
        <w:contextualSpacing w:val="0"/>
        <w:rPr>
          <w:sz w:val="22"/>
        </w:rPr>
      </w:pPr>
      <w:r>
        <w:rPr>
          <w:sz w:val="22"/>
        </w:rPr>
        <w:t xml:space="preserve">Überlegen Sie sich Eigenschaften für hohe Funktionalität des Klappstuhls. </w:t>
      </w:r>
      <w:r w:rsidRPr="001F7F18">
        <w:rPr>
          <w:sz w:val="22"/>
        </w:rPr>
        <w:t>Tragen Sie die Eigenschaft in die leeren Spalten ein.</w:t>
      </w:r>
    </w:p>
    <w:p w14:paraId="67829956" w14:textId="77777777" w:rsidR="00053AEC" w:rsidRPr="001F7F18" w:rsidRDefault="00053AEC" w:rsidP="00053AEC">
      <w:pPr>
        <w:pStyle w:val="Listenabsatz"/>
        <w:numPr>
          <w:ilvl w:val="0"/>
          <w:numId w:val="28"/>
        </w:numPr>
        <w:spacing w:after="120"/>
        <w:ind w:left="357" w:hanging="357"/>
        <w:contextualSpacing w:val="0"/>
      </w:pPr>
      <w:r>
        <w:rPr>
          <w:sz w:val="22"/>
        </w:rPr>
        <w:t xml:space="preserve">Ordnen Sie die Eigenschaften nach Bedeutung für die einwandfreie Funktion des Klappstuhls. </w:t>
      </w:r>
      <w:r w:rsidRPr="001F7F18">
        <w:rPr>
          <w:sz w:val="22"/>
        </w:rPr>
        <w:t>Verbinden Sie dafür in der Rangliste die Nummern mit den Eigenschaften!</w:t>
      </w:r>
    </w:p>
    <w:p w14:paraId="18416651" w14:textId="77777777" w:rsidR="00053AEC" w:rsidRPr="009C2AEF" w:rsidRDefault="00A90998" w:rsidP="009C2AEF">
      <w:pPr>
        <w:pStyle w:val="Listenabsatz"/>
        <w:numPr>
          <w:ilvl w:val="0"/>
          <w:numId w:val="28"/>
        </w:numPr>
        <w:spacing w:after="120"/>
        <w:ind w:left="357" w:hanging="357"/>
        <w:contextualSpacing w:val="0"/>
        <w:rPr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593216" behindDoc="1" locked="0" layoutInCell="1" allowOverlap="1" wp14:anchorId="063FEB5F" wp14:editId="6FBADC25">
            <wp:simplePos x="0" y="0"/>
            <wp:positionH relativeFrom="column">
              <wp:posOffset>4817110</wp:posOffset>
            </wp:positionH>
            <wp:positionV relativeFrom="paragraph">
              <wp:posOffset>457200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50" name="Grafik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EC" w:rsidRPr="00AC3C62">
        <w:rPr>
          <w:sz w:val="22"/>
        </w:rPr>
        <w:t xml:space="preserve">Übertragen Sie die drei wichtigsten Eigenschaften mit </w:t>
      </w:r>
      <w:r w:rsidR="00053AEC" w:rsidRPr="00C377B0">
        <w:rPr>
          <w:b/>
          <w:sz w:val="22"/>
        </w:rPr>
        <w:t>einem</w:t>
      </w:r>
      <w:r w:rsidR="00053AEC" w:rsidRPr="00AC3C62">
        <w:rPr>
          <w:sz w:val="22"/>
        </w:rPr>
        <w:t xml:space="preserve"> Stichwort in den </w:t>
      </w:r>
      <w:r w:rsidR="00053AEC" w:rsidRPr="00AC3C62">
        <w:rPr>
          <w:b/>
          <w:sz w:val="22"/>
        </w:rPr>
        <w:t>Prüfbericht</w:t>
      </w:r>
      <w:r w:rsidR="00053AEC" w:rsidRPr="00AC3C62">
        <w:rPr>
          <w:sz w:val="22"/>
        </w:rPr>
        <w:t xml:space="preserve"> unten.</w:t>
      </w:r>
    </w:p>
    <w:tbl>
      <w:tblPr>
        <w:tblStyle w:val="Gitternetztabelle5dunkelAkzent11"/>
        <w:tblW w:w="7479" w:type="dxa"/>
        <w:tblLook w:val="04A0" w:firstRow="1" w:lastRow="0" w:firstColumn="1" w:lastColumn="0" w:noHBand="0" w:noVBand="1"/>
      </w:tblPr>
      <w:tblGrid>
        <w:gridCol w:w="817"/>
        <w:gridCol w:w="1559"/>
        <w:gridCol w:w="5103"/>
      </w:tblGrid>
      <w:tr w:rsidR="00053AEC" w14:paraId="7871EA78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1FFEDE63" w14:textId="77777777" w:rsidR="00053AEC" w:rsidRPr="00D26FA0" w:rsidRDefault="00053AEC" w:rsidP="009C2AEF">
            <w:pPr>
              <w:rPr>
                <w:sz w:val="22"/>
              </w:rPr>
            </w:pPr>
            <w:r w:rsidRPr="00D26FA0">
              <w:rPr>
                <w:sz w:val="22"/>
              </w:rPr>
              <w:t>Rang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A62ED8" w14:textId="77777777" w:rsidR="00053AEC" w:rsidRPr="00D26FA0" w:rsidRDefault="00053AEC" w:rsidP="009C2A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103" w:type="dxa"/>
            <w:vAlign w:val="center"/>
          </w:tcPr>
          <w:p w14:paraId="755FD4C1" w14:textId="77777777" w:rsidR="00053AEC" w:rsidRPr="00D26FA0" w:rsidRDefault="00053AEC" w:rsidP="009C2A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26FA0">
              <w:rPr>
                <w:sz w:val="22"/>
              </w:rPr>
              <w:t>Eigenschaft</w:t>
            </w:r>
          </w:p>
        </w:tc>
      </w:tr>
      <w:tr w:rsidR="00053AEC" w14:paraId="043B3324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53CEF43" w14:textId="77777777" w:rsidR="00053AEC" w:rsidRDefault="00053AEC" w:rsidP="009C2AEF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14:paraId="4DB3A5F2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7FF20F20" w14:textId="00E56AA2" w:rsidR="00053AEC" w:rsidRPr="00D26FA0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hält mein Gewicht</w:t>
            </w:r>
            <w:r>
              <w:rPr>
                <w:sz w:val="24"/>
              </w:rPr>
              <w:br/>
              <w:t>ohne zu brechen.</w:t>
            </w:r>
          </w:p>
        </w:tc>
      </w:tr>
      <w:tr w:rsidR="00053AEC" w14:paraId="08C8B829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E25B0EF" w14:textId="77777777" w:rsidR="00053AEC" w:rsidRDefault="00053AEC" w:rsidP="009C2AEF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14:paraId="3701BE41" w14:textId="77777777" w:rsidR="00053AEC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58ECA026" w14:textId="77777777" w:rsidR="00053AEC" w:rsidRPr="00D26FA0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053AEC" w14:paraId="1B445208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174DB505" w14:textId="77777777" w:rsidR="00053AEC" w:rsidRDefault="00053AEC" w:rsidP="009C2AEF">
            <w:pPr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auto"/>
          </w:tcPr>
          <w:p w14:paraId="1B26362B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23F8CFB0" w14:textId="77777777" w:rsidR="00053AEC" w:rsidRPr="00D26FA0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053AEC" w14:paraId="5108D76E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270BAE23" w14:textId="77777777" w:rsidR="00053AEC" w:rsidRDefault="00053AEC" w:rsidP="009C2AEF">
            <w:pPr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uto"/>
          </w:tcPr>
          <w:p w14:paraId="06243528" w14:textId="77777777" w:rsidR="00053AEC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3617FB1A" w14:textId="77777777" w:rsidR="00053AEC" w:rsidRPr="00D26FA0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053AEC" w14:paraId="407D9FC1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5B3D7FA2" w14:textId="77777777" w:rsidR="00053AEC" w:rsidRDefault="00053AEC" w:rsidP="009C2AEF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14:paraId="61566089" w14:textId="77777777" w:rsidR="00053AEC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49C25D2F" w14:textId="77777777" w:rsidR="00053AEC" w:rsidRPr="00D26FA0" w:rsidRDefault="00053AEC" w:rsidP="009C2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053AEC" w14:paraId="15697000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2E667420" w14:textId="77777777" w:rsidR="00053AEC" w:rsidRDefault="00053AEC" w:rsidP="009C2AEF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14:paraId="2B81AE44" w14:textId="77777777" w:rsidR="00053AEC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29073AD9" w14:textId="77777777" w:rsidR="00053AEC" w:rsidRPr="00D26FA0" w:rsidRDefault="00053AEC" w:rsidP="009C2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08FA6953" w14:textId="77777777" w:rsidR="00053AEC" w:rsidRPr="000729D4" w:rsidRDefault="00053AEC" w:rsidP="00053AEC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09A746E9" w14:textId="77777777" w:rsidR="009345B5" w:rsidRPr="000F61C9" w:rsidRDefault="00053AEC" w:rsidP="00704B3C">
      <w:pPr>
        <w:pStyle w:val="Textkrper"/>
        <w:numPr>
          <w:ilvl w:val="0"/>
          <w:numId w:val="38"/>
        </w:numPr>
        <w:rPr>
          <w:sz w:val="22"/>
        </w:rPr>
      </w:pPr>
      <w:r w:rsidRPr="000F61C9">
        <w:rPr>
          <w:sz w:val="22"/>
        </w:rPr>
        <w:t xml:space="preserve">Überprüfen Sie jetzt Ihre ausgewählten Eigenschaften am Klappstuhl </w:t>
      </w:r>
      <w:r w:rsidR="00495D5A" w:rsidRPr="000F61C9">
        <w:rPr>
          <w:sz w:val="22"/>
        </w:rPr>
        <w:t xml:space="preserve">Ihrer Lernpartnerin bzw. </w:t>
      </w:r>
      <w:r w:rsidRPr="000F61C9">
        <w:rPr>
          <w:sz w:val="22"/>
        </w:rPr>
        <w:t xml:space="preserve">Ihres Lernpartners. Stellen Sie </w:t>
      </w:r>
      <w:r w:rsidR="000F61C9" w:rsidRPr="000F61C9">
        <w:rPr>
          <w:b/>
          <w:sz w:val="22"/>
        </w:rPr>
        <w:t>Ihr/</w:t>
      </w:r>
      <w:r w:rsidRPr="000F61C9">
        <w:rPr>
          <w:b/>
          <w:sz w:val="22"/>
        </w:rPr>
        <w:t>Ihm</w:t>
      </w:r>
      <w:r w:rsidRPr="000F61C9">
        <w:rPr>
          <w:sz w:val="22"/>
        </w:rPr>
        <w:t xml:space="preserve"> einen Prüfbericht aus</w:t>
      </w:r>
    </w:p>
    <w:tbl>
      <w:tblPr>
        <w:tblStyle w:val="Gitternetztabelle3Akzent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053AEC" w14:paraId="5796ECCC" w14:textId="77777777" w:rsidTr="009C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7157FD22" w14:textId="77777777" w:rsidR="00053AEC" w:rsidRPr="00FE1F40" w:rsidRDefault="00053AEC" w:rsidP="009C2AEF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361DE7">
              <w:rPr>
                <w:sz w:val="28"/>
              </w:rPr>
              <w:t>Funktionalität</w:t>
            </w:r>
            <w:r>
              <w:rPr>
                <w:i w:val="0"/>
                <w:sz w:val="28"/>
              </w:rPr>
              <w:t xml:space="preserve"> 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0F61C9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053AEC" w14:paraId="405B3EFD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4073A3B" w14:textId="77777777" w:rsidR="00053AEC" w:rsidRPr="004F37D5" w:rsidRDefault="00053AEC" w:rsidP="009C2AEF">
            <w:pPr>
              <w:pStyle w:val="Textkrper"/>
              <w:numPr>
                <w:ilvl w:val="0"/>
                <w:numId w:val="37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3451C765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09FD788" wp14:editId="6E9C68A8">
                  <wp:extent cx="228600" cy="228600"/>
                  <wp:effectExtent l="0" t="0" r="0" b="0"/>
                  <wp:docPr id="951" name="Grafik 95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CBE0537" wp14:editId="0167E08F">
                  <wp:extent cx="228600" cy="228600"/>
                  <wp:effectExtent l="0" t="0" r="0" b="0"/>
                  <wp:docPr id="952" name="Grafik 952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8539B46" wp14:editId="091E743E">
                  <wp:extent cx="228600" cy="228600"/>
                  <wp:effectExtent l="0" t="0" r="0" b="0"/>
                  <wp:docPr id="955" name="Grafik 955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2C6BF71F" w14:textId="77777777" w:rsidTr="009C2AEF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078C4CD3" w14:textId="77777777" w:rsidR="00053AEC" w:rsidRDefault="00053AEC" w:rsidP="009C2AEF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634B4293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44F42A24" w14:textId="77777777" w:rsidR="00053AEC" w:rsidRPr="004F37D5" w:rsidRDefault="00053AEC" w:rsidP="009C2AEF">
            <w:pPr>
              <w:pStyle w:val="Textkrper"/>
              <w:numPr>
                <w:ilvl w:val="0"/>
                <w:numId w:val="37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660184A9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F74919" wp14:editId="705E1B08">
                  <wp:extent cx="228600" cy="228600"/>
                  <wp:effectExtent l="0" t="0" r="0" b="0"/>
                  <wp:docPr id="956" name="Grafik 956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6EF8E63A" wp14:editId="653FE333">
                  <wp:extent cx="228600" cy="228600"/>
                  <wp:effectExtent l="0" t="0" r="0" b="0"/>
                  <wp:docPr id="957" name="Grafik 957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69BDC36" wp14:editId="5EFC034D">
                  <wp:extent cx="228600" cy="228600"/>
                  <wp:effectExtent l="0" t="0" r="0" b="0"/>
                  <wp:docPr id="958" name="Grafik 958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6B850253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5945F2EB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22DEF6CA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68B72C00" w14:textId="77777777" w:rsidR="00053AEC" w:rsidRPr="004F37D5" w:rsidRDefault="00053AEC" w:rsidP="009C2AEF">
            <w:pPr>
              <w:pStyle w:val="Textkrper"/>
              <w:numPr>
                <w:ilvl w:val="0"/>
                <w:numId w:val="37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561FF3F6" w14:textId="77777777" w:rsidR="00053AEC" w:rsidRDefault="00053AEC" w:rsidP="009C2AEF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120DC24" wp14:editId="051790C5">
                  <wp:extent cx="228600" cy="228600"/>
                  <wp:effectExtent l="0" t="0" r="0" b="0"/>
                  <wp:docPr id="959" name="Grafik 959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7E27FC0" wp14:editId="74198957">
                  <wp:extent cx="228600" cy="228600"/>
                  <wp:effectExtent l="0" t="0" r="0" b="0"/>
                  <wp:docPr id="480" name="Grafik 480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2777587" wp14:editId="12B6BC27">
                  <wp:extent cx="228600" cy="228600"/>
                  <wp:effectExtent l="0" t="0" r="0" b="0"/>
                  <wp:docPr id="481" name="Grafik 481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AEC" w14:paraId="65E7524F" w14:textId="77777777" w:rsidTr="009C2AE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5EAE75BA" w14:textId="77777777" w:rsidR="00053AEC" w:rsidRPr="00FE1F40" w:rsidRDefault="00053AEC" w:rsidP="009C2AEF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053AEC" w14:paraId="25F65856" w14:textId="77777777" w:rsidTr="009C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64D968F" w14:textId="77777777" w:rsidR="00053AEC" w:rsidRPr="00FE1F40" w:rsidRDefault="00053AEC" w:rsidP="009C2AEF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1995E170" w14:textId="77777777" w:rsidR="00053AEC" w:rsidRDefault="00053AEC" w:rsidP="009C2AEF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76A79C21" w14:textId="77777777" w:rsidR="00053AEC" w:rsidRDefault="00053AEC" w:rsidP="009345B5">
      <w:pPr>
        <w:pStyle w:val="Textkrperlinks"/>
      </w:pPr>
      <w:r w:rsidRPr="009C2AEF">
        <w:br w:type="page"/>
      </w:r>
    </w:p>
    <w:p w14:paraId="171D835E" w14:textId="77777777" w:rsidR="00DD26E4" w:rsidRDefault="000F61C9" w:rsidP="000F61C9">
      <w:pPr>
        <w:pStyle w:val="berschrift1"/>
      </w:pPr>
      <w:r>
        <w:lastRenderedPageBreak/>
        <w:t>Geprüfte Qualität – wie geht das denn?</w:t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DD26E4" w14:paraId="631B9662" w14:textId="77777777" w:rsidTr="00235A44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2457DD8" w14:textId="77777777" w:rsidR="00DD26E4" w:rsidRPr="00453EC1" w:rsidRDefault="00DD26E4" w:rsidP="00235A44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1EF9B95D" w14:textId="77777777" w:rsidR="00DD26E4" w:rsidRPr="00453EC1" w:rsidRDefault="00DD26E4" w:rsidP="00235A44">
            <w:pPr>
              <w:rPr>
                <w:b/>
              </w:rPr>
            </w:pPr>
            <w:r>
              <w:rPr>
                <w:b/>
              </w:rPr>
              <w:t>Qualitäts-Check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48DBDB" w14:textId="77777777" w:rsidR="00DD26E4" w:rsidRDefault="00DD26E4" w:rsidP="00235A44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274DCE" w14:textId="77777777" w:rsidR="00DD26E4" w:rsidRDefault="00DD26E4" w:rsidP="00235A44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Holztechnik</w:t>
            </w:r>
            <w:proofErr w:type="spellEnd"/>
          </w:p>
          <w:p w14:paraId="41E0AB62" w14:textId="77777777" w:rsidR="00DD26E4" w:rsidRDefault="00A673C1" w:rsidP="00235A44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 w:rsidRPr="00A673C1">
              <w:t>Z.01.02.04.01</w:t>
            </w:r>
          </w:p>
        </w:tc>
      </w:tr>
      <w:tr w:rsidR="00DD26E4" w14:paraId="331EC191" w14:textId="77777777" w:rsidTr="00235A44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07E4" w14:textId="77777777" w:rsidR="00DD26E4" w:rsidRPr="00453EC1" w:rsidRDefault="00DD26E4" w:rsidP="00235A44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22EC8AF3" w14:textId="77777777" w:rsidR="00DD26E4" w:rsidRDefault="00DD26E4" w:rsidP="00235A44">
            <w:pPr>
              <w:pStyle w:val="Kopf8ptafz"/>
            </w:pPr>
            <w:r>
              <w:t>Ich kann mein Werkstück auf Maßhaltigkeit prüfen.</w:t>
            </w:r>
          </w:p>
          <w:p w14:paraId="679B4CF0" w14:textId="77777777" w:rsidR="00DD26E4" w:rsidRDefault="00DD26E4" w:rsidP="00235A44">
            <w:pPr>
              <w:pStyle w:val="Kopf8ptafz"/>
            </w:pPr>
            <w:r>
              <w:t>Ich kann die Oberflächenqualität vergleichen und einstufen.</w:t>
            </w:r>
          </w:p>
          <w:p w14:paraId="4BE38A06" w14:textId="77777777" w:rsidR="00DD26E4" w:rsidRDefault="00DD26E4" w:rsidP="00235A44">
            <w:pPr>
              <w:pStyle w:val="Kopf8ptafz"/>
            </w:pPr>
            <w:r>
              <w:t>Ich kann mein Werkstück auf Funktionalität überprüfen.</w:t>
            </w:r>
          </w:p>
          <w:p w14:paraId="7332E52A" w14:textId="77777777" w:rsidR="00DD26E4" w:rsidRPr="00A402FC" w:rsidRDefault="00DD26E4" w:rsidP="00235A44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>Ich kann Verbesserungsvorschläge ableiten.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8E6610" w14:textId="77777777" w:rsidR="00DD26E4" w:rsidRDefault="00DD26E4" w:rsidP="00235A44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DD26E4" w14:paraId="6763B637" w14:textId="77777777" w:rsidTr="00235A44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EE1336" w14:textId="77777777" w:rsidR="00DD26E4" w:rsidRDefault="00DD26E4" w:rsidP="00821A9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DD26E4" w14:paraId="2A125201" w14:textId="77777777" w:rsidTr="00235A44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524447" w14:textId="77777777" w:rsidR="00DD26E4" w:rsidRDefault="00DD26E4" w:rsidP="00821A9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DD26E4" w14:paraId="1575AFB6" w14:textId="77777777" w:rsidTr="00235A44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BE0ADBB" w14:textId="77777777" w:rsidR="00DD26E4" w:rsidRDefault="00DD26E4" w:rsidP="00821A9F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5EE28540" w14:textId="77777777" w:rsidR="00DD26E4" w:rsidRDefault="00DD26E4" w:rsidP="00235A44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3DF49EEF" w14:textId="7FE7BAFB" w:rsidR="00DD26E4" w:rsidRPr="00C175B3" w:rsidRDefault="00752B46" w:rsidP="00DD26E4">
      <w:pPr>
        <w:pStyle w:val="Textkrper"/>
        <w:rPr>
          <w:sz w:val="22"/>
        </w:rPr>
      </w:pPr>
      <w:r w:rsidRPr="00C175B3">
        <w:rPr>
          <w:noProof/>
          <w:sz w:val="28"/>
        </w:rPr>
        <w:drawing>
          <wp:anchor distT="0" distB="0" distL="114300" distR="114300" simplePos="0" relativeHeight="251733504" behindDoc="0" locked="1" layoutInCell="0" allowOverlap="1" wp14:anchorId="041F768B" wp14:editId="075CED3A">
            <wp:simplePos x="0" y="0"/>
            <wp:positionH relativeFrom="rightMargin">
              <wp:posOffset>57785</wp:posOffset>
            </wp:positionH>
            <wp:positionV relativeFrom="page">
              <wp:posOffset>2714625</wp:posOffset>
            </wp:positionV>
            <wp:extent cx="658800" cy="32400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</w:rPr>
        <w:drawing>
          <wp:anchor distT="0" distB="0" distL="114300" distR="114300" simplePos="0" relativeHeight="251735552" behindDoc="0" locked="1" layoutInCell="1" allowOverlap="1" wp14:anchorId="72330801" wp14:editId="1305815F">
            <wp:simplePos x="0" y="0"/>
            <wp:positionH relativeFrom="column">
              <wp:posOffset>4737735</wp:posOffset>
            </wp:positionH>
            <wp:positionV relativeFrom="page">
              <wp:posOffset>2275205</wp:posOffset>
            </wp:positionV>
            <wp:extent cx="342000" cy="313200"/>
            <wp:effectExtent l="0" t="0" r="127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" cy="3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Bilden</w:t>
      </w:r>
      <w:r w:rsidRPr="00C175B3">
        <w:rPr>
          <w:sz w:val="22"/>
        </w:rPr>
        <w:t xml:space="preserve"> </w:t>
      </w:r>
      <w:r w:rsidR="00DD26E4" w:rsidRPr="00C175B3">
        <w:rPr>
          <w:sz w:val="22"/>
        </w:rPr>
        <w:t xml:space="preserve">Sie für diesen </w:t>
      </w:r>
      <w:proofErr w:type="spellStart"/>
      <w:r w:rsidR="00DD26E4" w:rsidRPr="00C175B3">
        <w:rPr>
          <w:sz w:val="22"/>
        </w:rPr>
        <w:t>LernSCHRITT</w:t>
      </w:r>
      <w:proofErr w:type="spellEnd"/>
      <w:r w:rsidR="00DD26E4" w:rsidRPr="00C175B3">
        <w:rPr>
          <w:sz w:val="22"/>
        </w:rPr>
        <w:t xml:space="preserve"> mit </w:t>
      </w:r>
      <w:r w:rsidR="000F61C9">
        <w:rPr>
          <w:sz w:val="22"/>
        </w:rPr>
        <w:t xml:space="preserve">einer Partnerin oder </w:t>
      </w:r>
      <w:r w:rsidR="00DD26E4" w:rsidRPr="00C175B3">
        <w:rPr>
          <w:sz w:val="22"/>
        </w:rPr>
        <w:t xml:space="preserve">einem Partner  ein </w:t>
      </w:r>
      <w:r w:rsidR="00DD26E4" w:rsidRPr="00C175B3">
        <w:rPr>
          <w:b/>
          <w:sz w:val="22"/>
        </w:rPr>
        <w:t>2er</w:t>
      </w:r>
      <w:r w:rsidR="00DD26E4" w:rsidRPr="00C175B3">
        <w:rPr>
          <w:sz w:val="22"/>
        </w:rPr>
        <w:t>Team!</w:t>
      </w:r>
    </w:p>
    <w:p w14:paraId="6C8206B2" w14:textId="77777777" w:rsidR="00DD26E4" w:rsidRPr="00C175B3" w:rsidRDefault="00DD26E4" w:rsidP="00DD26E4">
      <w:pPr>
        <w:pStyle w:val="Textkrper"/>
        <w:rPr>
          <w:sz w:val="22"/>
        </w:rPr>
      </w:pPr>
      <w:r w:rsidRPr="00C175B3">
        <w:rPr>
          <w:sz w:val="22"/>
        </w:rPr>
        <w:t xml:space="preserve">Sie prüfen den Klappstuhl </w:t>
      </w:r>
      <w:r w:rsidR="000F61C9">
        <w:rPr>
          <w:sz w:val="22"/>
        </w:rPr>
        <w:t xml:space="preserve">der Partnerin bzw. </w:t>
      </w:r>
      <w:r w:rsidRPr="00C175B3">
        <w:rPr>
          <w:sz w:val="22"/>
        </w:rPr>
        <w:t>des Partners.</w:t>
      </w:r>
    </w:p>
    <w:p w14:paraId="5347CCA1" w14:textId="77777777" w:rsidR="00DD26E4" w:rsidRPr="00C175B3" w:rsidRDefault="00DD26E4" w:rsidP="00DD26E4">
      <w:pPr>
        <w:spacing w:line="360" w:lineRule="auto"/>
        <w:rPr>
          <w:sz w:val="22"/>
        </w:rPr>
      </w:pPr>
      <w:r w:rsidRPr="00C175B3">
        <w:rPr>
          <w:sz w:val="22"/>
        </w:rPr>
        <w:t>Wir haben</w:t>
      </w:r>
      <w:r w:rsidR="00816280">
        <w:rPr>
          <w:sz w:val="22"/>
        </w:rPr>
        <w:t xml:space="preserve"> im </w:t>
      </w:r>
      <w:proofErr w:type="spellStart"/>
      <w:r w:rsidR="00816280">
        <w:rPr>
          <w:sz w:val="22"/>
        </w:rPr>
        <w:t>LernTHEMA</w:t>
      </w:r>
      <w:proofErr w:type="spellEnd"/>
      <w:r w:rsidR="00816280">
        <w:rPr>
          <w:sz w:val="22"/>
        </w:rPr>
        <w:t xml:space="preserve"> 03</w:t>
      </w:r>
      <w:r w:rsidRPr="00C175B3">
        <w:rPr>
          <w:sz w:val="22"/>
        </w:rPr>
        <w:t xml:space="preserve"> </w:t>
      </w:r>
      <w:r>
        <w:rPr>
          <w:sz w:val="22"/>
        </w:rPr>
        <w:t>zwei</w:t>
      </w:r>
      <w:r w:rsidRPr="00C175B3">
        <w:rPr>
          <w:sz w:val="22"/>
        </w:rPr>
        <w:t xml:space="preserve"> </w:t>
      </w:r>
      <w:r>
        <w:rPr>
          <w:sz w:val="22"/>
        </w:rPr>
        <w:t>Merkmale für gute Qualität</w:t>
      </w:r>
      <w:r w:rsidRPr="00C175B3">
        <w:rPr>
          <w:sz w:val="22"/>
        </w:rPr>
        <w:t xml:space="preserve"> vorgegeben</w:t>
      </w:r>
      <w:r w:rsidR="00816280">
        <w:rPr>
          <w:sz w:val="22"/>
        </w:rPr>
        <w:t xml:space="preserve">. </w:t>
      </w:r>
    </w:p>
    <w:p w14:paraId="048220F9" w14:textId="77777777" w:rsidR="00DD26E4" w:rsidRPr="00F863B4" w:rsidRDefault="00DD26E4" w:rsidP="00327DFE">
      <w:pPr>
        <w:pStyle w:val="Listenabsatz"/>
        <w:numPr>
          <w:ilvl w:val="0"/>
          <w:numId w:val="43"/>
        </w:numPr>
        <w:spacing w:line="360" w:lineRule="auto"/>
        <w:rPr>
          <w:b/>
          <w:sz w:val="22"/>
        </w:rPr>
      </w:pPr>
      <w:r w:rsidRPr="00F863B4">
        <w:rPr>
          <w:b/>
          <w:sz w:val="22"/>
        </w:rPr>
        <w:t xml:space="preserve">Maßgenauigkeit </w:t>
      </w:r>
    </w:p>
    <w:p w14:paraId="0F3793D4" w14:textId="77777777" w:rsidR="00DD26E4" w:rsidRPr="00816280" w:rsidRDefault="007B74BC" w:rsidP="00327DFE">
      <w:pPr>
        <w:pStyle w:val="Listenabsatz"/>
        <w:numPr>
          <w:ilvl w:val="0"/>
          <w:numId w:val="43"/>
        </w:numPr>
        <w:spacing w:line="360" w:lineRule="auto"/>
        <w:rPr>
          <w:b/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606528" behindDoc="1" locked="0" layoutInCell="1" allowOverlap="1" wp14:anchorId="3016B2FA" wp14:editId="5540CEEF">
            <wp:simplePos x="0" y="0"/>
            <wp:positionH relativeFrom="column">
              <wp:posOffset>4765675</wp:posOffset>
            </wp:positionH>
            <wp:positionV relativeFrom="paragraph">
              <wp:posOffset>302260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65" name="Grafik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E4" w:rsidRPr="00F863B4">
        <w:rPr>
          <w:b/>
          <w:sz w:val="22"/>
        </w:rPr>
        <w:t>Oberflächenqualität</w:t>
      </w:r>
    </w:p>
    <w:p w14:paraId="622ED54D" w14:textId="77777777" w:rsidR="00816280" w:rsidRDefault="00816280" w:rsidP="00DD26E4">
      <w:pPr>
        <w:rPr>
          <w:sz w:val="22"/>
        </w:rPr>
      </w:pPr>
      <w:r>
        <w:rPr>
          <w:sz w:val="22"/>
        </w:rPr>
        <w:t>Sie haben</w:t>
      </w:r>
      <w:r w:rsidR="00DD26E4" w:rsidRPr="00C175B3">
        <w:rPr>
          <w:sz w:val="22"/>
        </w:rPr>
        <w:t xml:space="preserve"> weitere Merkmal</w:t>
      </w:r>
      <w:r>
        <w:rPr>
          <w:sz w:val="22"/>
        </w:rPr>
        <w:t>e für hohe Qualität, sogenannte Qualitätskriterien</w:t>
      </w:r>
      <w:r w:rsidR="00DD26E4" w:rsidRPr="00C175B3">
        <w:rPr>
          <w:sz w:val="22"/>
        </w:rPr>
        <w:t xml:space="preserve"> </w:t>
      </w:r>
      <w:r>
        <w:rPr>
          <w:sz w:val="22"/>
        </w:rPr>
        <w:t>benannt</w:t>
      </w:r>
      <w:r w:rsidR="00DD26E4" w:rsidRPr="00C175B3">
        <w:rPr>
          <w:sz w:val="22"/>
        </w:rPr>
        <w:t xml:space="preserve">, an </w:t>
      </w:r>
      <w:r>
        <w:rPr>
          <w:sz w:val="22"/>
        </w:rPr>
        <w:t>denen</w:t>
      </w:r>
      <w:r w:rsidR="00DD26E4" w:rsidRPr="00C175B3">
        <w:rPr>
          <w:sz w:val="22"/>
        </w:rPr>
        <w:t xml:space="preserve"> Sie die Qualität </w:t>
      </w:r>
      <w:r w:rsidR="00DD26E4">
        <w:rPr>
          <w:sz w:val="22"/>
        </w:rPr>
        <w:t>seines</w:t>
      </w:r>
      <w:r w:rsidR="00DD26E4" w:rsidRPr="00C175B3">
        <w:rPr>
          <w:sz w:val="22"/>
        </w:rPr>
        <w:t xml:space="preserve"> Klappstuhls erkennen können. </w:t>
      </w:r>
    </w:p>
    <w:p w14:paraId="39B9C809" w14:textId="77777777" w:rsidR="00816280" w:rsidRDefault="00816280" w:rsidP="00327DFE">
      <w:pPr>
        <w:pStyle w:val="Listenabsatz"/>
        <w:numPr>
          <w:ilvl w:val="0"/>
          <w:numId w:val="44"/>
        </w:numPr>
        <w:rPr>
          <w:sz w:val="22"/>
        </w:rPr>
      </w:pPr>
      <w:r w:rsidRPr="00ED16A3">
        <w:rPr>
          <w:sz w:val="22"/>
        </w:rPr>
        <w:t xml:space="preserve">Schreiben Sie die </w:t>
      </w:r>
      <w:r w:rsidR="00ED16A3" w:rsidRPr="00ED16A3">
        <w:rPr>
          <w:sz w:val="22"/>
        </w:rPr>
        <w:t>Kriterien</w:t>
      </w:r>
      <w:r w:rsidRPr="00ED16A3">
        <w:rPr>
          <w:sz w:val="22"/>
        </w:rPr>
        <w:t xml:space="preserve"> </w:t>
      </w:r>
      <w:r w:rsidR="00ED16A3" w:rsidRPr="00ED16A3">
        <w:rPr>
          <w:sz w:val="22"/>
        </w:rPr>
        <w:t>auf!</w:t>
      </w:r>
    </w:p>
    <w:p w14:paraId="273BCBAD" w14:textId="77777777" w:rsidR="00ED16A3" w:rsidRDefault="00ED16A3" w:rsidP="00ED16A3">
      <w:pPr>
        <w:pStyle w:val="Listenabsatz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5131C5E" wp14:editId="324F9438">
                <wp:simplePos x="0" y="0"/>
                <wp:positionH relativeFrom="column">
                  <wp:posOffset>594777</wp:posOffset>
                </wp:positionH>
                <wp:positionV relativeFrom="paragraph">
                  <wp:posOffset>73391</wp:posOffset>
                </wp:positionV>
                <wp:extent cx="3070248" cy="360421"/>
                <wp:effectExtent l="0" t="0" r="15875" b="20955"/>
                <wp:wrapNone/>
                <wp:docPr id="1972" name="Rechteck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248" cy="360421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97406" id="Rechteck 1972" o:spid="_x0000_s1026" style="position:absolute;margin-left:46.85pt;margin-top:5.8pt;width:241.75pt;height:28.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" filled="f" strokecolor="#243f60 [1604]"/>
            </w:pict>
          </mc:Fallback>
        </mc:AlternateContent>
      </w:r>
    </w:p>
    <w:p w14:paraId="3C016D7C" w14:textId="77777777" w:rsidR="00ED16A3" w:rsidRDefault="00ED16A3" w:rsidP="00327DFE">
      <w:pPr>
        <w:pStyle w:val="Listenabsatz"/>
        <w:numPr>
          <w:ilvl w:val="0"/>
          <w:numId w:val="45"/>
        </w:numPr>
        <w:rPr>
          <w:sz w:val="22"/>
        </w:rPr>
      </w:pPr>
      <w:r w:rsidRPr="00ED16A3">
        <w:rPr>
          <w:sz w:val="22"/>
        </w:rPr>
        <w:br/>
      </w:r>
    </w:p>
    <w:p w14:paraId="1DD20C62" w14:textId="77777777" w:rsidR="00ED16A3" w:rsidRDefault="00ED16A3" w:rsidP="00ED16A3">
      <w:pPr>
        <w:pStyle w:val="Listenabsatz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673076" wp14:editId="31F609AD">
                <wp:simplePos x="0" y="0"/>
                <wp:positionH relativeFrom="column">
                  <wp:posOffset>585781</wp:posOffset>
                </wp:positionH>
                <wp:positionV relativeFrom="paragraph">
                  <wp:posOffset>92710</wp:posOffset>
                </wp:positionV>
                <wp:extent cx="3070248" cy="360421"/>
                <wp:effectExtent l="0" t="0" r="15875" b="20955"/>
                <wp:wrapNone/>
                <wp:docPr id="1973" name="Rechteck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248" cy="360421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87EE8" id="Rechteck 1973" o:spid="_x0000_s1026" style="position:absolute;margin-left:46.1pt;margin-top:7.3pt;width:241.75pt;height:28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" filled="f" strokecolor="#243f60 [1604]"/>
            </w:pict>
          </mc:Fallback>
        </mc:AlternateContent>
      </w:r>
    </w:p>
    <w:p w14:paraId="1E31D961" w14:textId="77777777" w:rsidR="00ED16A3" w:rsidRDefault="00ED16A3" w:rsidP="00327DFE">
      <w:pPr>
        <w:pStyle w:val="Listenabsatz"/>
        <w:numPr>
          <w:ilvl w:val="0"/>
          <w:numId w:val="45"/>
        </w:numPr>
        <w:rPr>
          <w:sz w:val="22"/>
        </w:rPr>
      </w:pPr>
    </w:p>
    <w:p w14:paraId="796D268A" w14:textId="77777777" w:rsidR="00ED16A3" w:rsidRPr="00ED16A3" w:rsidRDefault="00ED16A3" w:rsidP="00ED16A3">
      <w:pPr>
        <w:rPr>
          <w:sz w:val="22"/>
        </w:rPr>
      </w:pPr>
      <w:r w:rsidRPr="00ED16A3">
        <w:rPr>
          <w:noProof/>
          <w:sz w:val="22"/>
          <w:lang w:eastAsia="de-DE"/>
        </w:rPr>
        <w:drawing>
          <wp:anchor distT="0" distB="0" distL="114300" distR="114300" simplePos="0" relativeHeight="251651584" behindDoc="0" locked="0" layoutInCell="1" allowOverlap="1" wp14:anchorId="41CDB880" wp14:editId="46DE09D0">
            <wp:simplePos x="0" y="0"/>
            <wp:positionH relativeFrom="column">
              <wp:posOffset>4762500</wp:posOffset>
            </wp:positionH>
            <wp:positionV relativeFrom="paragraph">
              <wp:posOffset>95885</wp:posOffset>
            </wp:positionV>
            <wp:extent cx="314325" cy="314325"/>
            <wp:effectExtent l="0" t="0" r="9525" b="9525"/>
            <wp:wrapNone/>
            <wp:docPr id="1974" name="Grafik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C8733" w14:textId="77777777" w:rsidR="00DD26E4" w:rsidRDefault="00816280" w:rsidP="00327DFE">
      <w:pPr>
        <w:pStyle w:val="Listenabsatz"/>
        <w:numPr>
          <w:ilvl w:val="0"/>
          <w:numId w:val="44"/>
        </w:numPr>
        <w:spacing w:after="120"/>
        <w:ind w:left="714" w:hanging="357"/>
        <w:contextualSpacing w:val="0"/>
        <w:rPr>
          <w:sz w:val="22"/>
        </w:rPr>
      </w:pPr>
      <w:r w:rsidRPr="00ED16A3">
        <w:rPr>
          <w:sz w:val="22"/>
        </w:rPr>
        <w:t>Tauschen Sie sich über Ihre Kriterien aus.</w:t>
      </w:r>
    </w:p>
    <w:p w14:paraId="3D8B8E2A" w14:textId="77777777" w:rsidR="00ED16A3" w:rsidRDefault="00ED16A3" w:rsidP="00327DFE">
      <w:pPr>
        <w:pStyle w:val="Listenabsatz"/>
        <w:numPr>
          <w:ilvl w:val="0"/>
          <w:numId w:val="44"/>
        </w:numPr>
        <w:spacing w:after="120"/>
        <w:ind w:left="714" w:hanging="357"/>
        <w:contextualSpacing w:val="0"/>
        <w:rPr>
          <w:sz w:val="22"/>
        </w:rPr>
      </w:pPr>
      <w:r>
        <w:rPr>
          <w:sz w:val="22"/>
        </w:rPr>
        <w:t>Beschreiben Sie in der Tabelle die ausgewählten Kriterien!</w:t>
      </w:r>
    </w:p>
    <w:tbl>
      <w:tblPr>
        <w:tblStyle w:val="Gitternetztabelle5dunkelAkzent11"/>
        <w:tblW w:w="0" w:type="auto"/>
        <w:tblLook w:val="04A0" w:firstRow="1" w:lastRow="0" w:firstColumn="1" w:lastColumn="0" w:noHBand="0" w:noVBand="1"/>
      </w:tblPr>
      <w:tblGrid>
        <w:gridCol w:w="392"/>
        <w:gridCol w:w="1701"/>
        <w:gridCol w:w="5493"/>
      </w:tblGrid>
      <w:tr w:rsidR="00ED16A3" w14:paraId="59C66E42" w14:textId="77777777" w:rsidTr="00ED1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2DD9A49F" w14:textId="77777777" w:rsidR="00ED16A3" w:rsidRDefault="00ED16A3" w:rsidP="00235A44">
            <w:pPr>
              <w:spacing w:line="360" w:lineRule="auto"/>
              <w:rPr>
                <w:sz w:val="22"/>
              </w:rPr>
            </w:pPr>
          </w:p>
        </w:tc>
        <w:tc>
          <w:tcPr>
            <w:tcW w:w="1701" w:type="dxa"/>
          </w:tcPr>
          <w:p w14:paraId="118D268E" w14:textId="77777777" w:rsidR="00ED16A3" w:rsidRPr="001951A3" w:rsidRDefault="00ED16A3" w:rsidP="00235A4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 xml:space="preserve">Merkmal </w:t>
            </w:r>
          </w:p>
        </w:tc>
        <w:tc>
          <w:tcPr>
            <w:tcW w:w="5493" w:type="dxa"/>
          </w:tcPr>
          <w:p w14:paraId="6F0CD14D" w14:textId="77777777" w:rsidR="00ED16A3" w:rsidRPr="001951A3" w:rsidRDefault="00ED16A3" w:rsidP="00235A4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>Beschreibung</w:t>
            </w:r>
          </w:p>
        </w:tc>
      </w:tr>
      <w:tr w:rsidR="00ED16A3" w14:paraId="64AA9886" w14:textId="77777777" w:rsidTr="00E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2C80BA69" w14:textId="77777777" w:rsidR="00ED16A3" w:rsidRDefault="00ED16A3" w:rsidP="00235A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617C1F37" w14:textId="77777777" w:rsidR="00ED16A3" w:rsidRPr="001951A3" w:rsidRDefault="00ED16A3" w:rsidP="00235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D16A3">
              <w:rPr>
                <w:sz w:val="22"/>
              </w:rPr>
              <w:t>Maßgenauigkeit</w:t>
            </w:r>
          </w:p>
        </w:tc>
        <w:tc>
          <w:tcPr>
            <w:tcW w:w="5493" w:type="dxa"/>
          </w:tcPr>
          <w:p w14:paraId="71C66F59" w14:textId="77777777" w:rsidR="00ED16A3" w:rsidRPr="00282F3E" w:rsidRDefault="00ED16A3" w:rsidP="00235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</w:p>
        </w:tc>
      </w:tr>
      <w:tr w:rsidR="00ED16A3" w14:paraId="66E59D86" w14:textId="77777777" w:rsidTr="00ED16A3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7FAA3BCB" w14:textId="77777777" w:rsidR="00ED16A3" w:rsidRDefault="00ED16A3" w:rsidP="00235A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40C4E943" w14:textId="77777777" w:rsidR="00ED16A3" w:rsidRPr="001951A3" w:rsidRDefault="00ED16A3" w:rsidP="00235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D16A3">
              <w:rPr>
                <w:rFonts w:eastAsia="Calibri"/>
                <w:sz w:val="22"/>
                <w:lang w:eastAsia="de-DE"/>
              </w:rPr>
              <w:t>Oberflächen</w:t>
            </w:r>
            <w:r>
              <w:rPr>
                <w:rFonts w:eastAsia="Calibri"/>
                <w:sz w:val="22"/>
                <w:lang w:eastAsia="de-DE"/>
              </w:rPr>
              <w:t>-</w:t>
            </w:r>
            <w:r w:rsidRPr="00ED16A3">
              <w:rPr>
                <w:rFonts w:eastAsia="Calibri"/>
                <w:sz w:val="22"/>
                <w:lang w:eastAsia="de-DE"/>
              </w:rPr>
              <w:t>qualität</w:t>
            </w:r>
          </w:p>
        </w:tc>
        <w:tc>
          <w:tcPr>
            <w:tcW w:w="5493" w:type="dxa"/>
          </w:tcPr>
          <w:p w14:paraId="5D357565" w14:textId="77777777" w:rsidR="00ED16A3" w:rsidRPr="00282F3E" w:rsidRDefault="00ED16A3" w:rsidP="00235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</w:p>
        </w:tc>
      </w:tr>
      <w:tr w:rsidR="00ED16A3" w14:paraId="3A78BD4A" w14:textId="77777777" w:rsidTr="00E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11D904DC" w14:textId="77777777" w:rsidR="00ED16A3" w:rsidRDefault="00ED16A3" w:rsidP="00235A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4D9C23F8" w14:textId="77777777" w:rsidR="00ED16A3" w:rsidRPr="001951A3" w:rsidRDefault="00ED16A3" w:rsidP="00235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493" w:type="dxa"/>
          </w:tcPr>
          <w:p w14:paraId="7A1CB5D6" w14:textId="77777777" w:rsidR="00ED16A3" w:rsidRPr="001951A3" w:rsidRDefault="00ED16A3" w:rsidP="00235A4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ED16A3" w14:paraId="0C1D630A" w14:textId="77777777" w:rsidTr="00ED16A3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4502A51C" w14:textId="77777777" w:rsidR="00ED16A3" w:rsidRDefault="00ED16A3" w:rsidP="00235A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01" w:type="dxa"/>
            <w:vAlign w:val="center"/>
          </w:tcPr>
          <w:p w14:paraId="11850C39" w14:textId="77777777" w:rsidR="00ED16A3" w:rsidRPr="001951A3" w:rsidRDefault="00ED16A3" w:rsidP="00235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493" w:type="dxa"/>
          </w:tcPr>
          <w:p w14:paraId="3832B382" w14:textId="77777777" w:rsidR="00ED16A3" w:rsidRPr="001951A3" w:rsidRDefault="00ED16A3" w:rsidP="00235A4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5E6D1DD2" w14:textId="77777777" w:rsidR="00ED16A3" w:rsidRDefault="00ED16A3">
      <w:pPr>
        <w:spacing w:line="240" w:lineRule="exact"/>
      </w:pPr>
      <w:r>
        <w:br w:type="page"/>
      </w:r>
    </w:p>
    <w:p w14:paraId="1B1DDB0E" w14:textId="77777777" w:rsidR="007D0348" w:rsidRPr="003A05EC" w:rsidRDefault="007B74BC" w:rsidP="003672E7">
      <w:pPr>
        <w:pStyle w:val="berschrift2"/>
      </w:pPr>
      <w:r w:rsidRPr="00290753">
        <w:rPr>
          <w:noProof/>
        </w:rPr>
        <w:lastRenderedPageBreak/>
        <w:drawing>
          <wp:anchor distT="0" distB="0" distL="114300" distR="114300" simplePos="0" relativeHeight="251595264" behindDoc="1" locked="0" layoutInCell="1" allowOverlap="1" wp14:anchorId="0ACE7555" wp14:editId="4F2B53D8">
            <wp:simplePos x="0" y="0"/>
            <wp:positionH relativeFrom="column">
              <wp:posOffset>5056505</wp:posOffset>
            </wp:positionH>
            <wp:positionV relativeFrom="paragraph">
              <wp:posOffset>34925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90" name="Grafik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48" w:rsidRPr="00AA18D1">
        <w:rPr>
          <w:noProof/>
        </w:rPr>
        <w:drawing>
          <wp:anchor distT="0" distB="0" distL="114300" distR="114300" simplePos="0" relativeHeight="251608576" behindDoc="0" locked="0" layoutInCell="1" allowOverlap="1" wp14:anchorId="6DB7FEA0" wp14:editId="4C3C52CB">
            <wp:simplePos x="0" y="0"/>
            <wp:positionH relativeFrom="column">
              <wp:posOffset>4657090</wp:posOffset>
            </wp:positionH>
            <wp:positionV relativeFrom="paragraph">
              <wp:posOffset>1905</wp:posOffset>
            </wp:positionV>
            <wp:extent cx="341630" cy="313055"/>
            <wp:effectExtent l="0" t="0" r="1270" b="0"/>
            <wp:wrapNone/>
            <wp:docPr id="2000" name="Grafik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48" w:rsidRPr="003A05EC">
        <w:t xml:space="preserve">Der Klappstuhl – </w:t>
      </w:r>
      <w:r w:rsidR="007D0348">
        <w:t>Prüfberichte erstellen</w:t>
      </w:r>
    </w:p>
    <w:p w14:paraId="636972CA" w14:textId="77777777" w:rsidR="007D0348" w:rsidRDefault="007D0348" w:rsidP="007D0348">
      <w:pPr>
        <w:pStyle w:val="Listenabsatz"/>
        <w:ind w:left="360"/>
        <w:rPr>
          <w:sz w:val="22"/>
        </w:rPr>
      </w:pPr>
      <w:r>
        <w:rPr>
          <w:sz w:val="22"/>
        </w:rPr>
        <w:t>Sie prüfen nun die Qualität der produzierten Klappstühle.</w:t>
      </w:r>
    </w:p>
    <w:p w14:paraId="5F658CE4" w14:textId="77777777" w:rsidR="007D0348" w:rsidRDefault="007D0348" w:rsidP="007D0348">
      <w:pPr>
        <w:pStyle w:val="Listenabsatz"/>
        <w:ind w:left="360"/>
        <w:rPr>
          <w:sz w:val="22"/>
        </w:rPr>
      </w:pPr>
      <w:r>
        <w:rPr>
          <w:sz w:val="22"/>
        </w:rPr>
        <w:t>Das geht so:</w:t>
      </w:r>
    </w:p>
    <w:p w14:paraId="55DAFB0A" w14:textId="77777777" w:rsidR="007D0348" w:rsidRPr="004342F8" w:rsidRDefault="007D0348" w:rsidP="007D0348">
      <w:pPr>
        <w:pStyle w:val="Listenabsatz"/>
        <w:ind w:left="360"/>
      </w:pPr>
    </w:p>
    <w:p w14:paraId="4CDDA445" w14:textId="77777777" w:rsidR="007D0348" w:rsidRPr="00D26FA0" w:rsidRDefault="007D0348" w:rsidP="007D0348">
      <w:pPr>
        <w:spacing w:after="120"/>
        <w:rPr>
          <w:sz w:val="22"/>
        </w:rPr>
      </w:pPr>
      <w:r>
        <w:rPr>
          <w:noProof/>
          <w:sz w:val="22"/>
          <w:lang w:eastAsia="de-DE"/>
        </w:rPr>
        <w:drawing>
          <wp:inline distT="0" distB="0" distL="0" distR="0" wp14:anchorId="6F3C8F51" wp14:editId="414120F8">
            <wp:extent cx="4999165" cy="7028199"/>
            <wp:effectExtent l="0" t="38100" r="87630" b="39370"/>
            <wp:docPr id="2003" name="Diagramm 20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6DF3CBA6" w14:textId="77777777" w:rsidR="0078582B" w:rsidRPr="003A05EC" w:rsidRDefault="007D0348" w:rsidP="0078582B">
      <w:pPr>
        <w:pStyle w:val="berschrift2"/>
      </w:pPr>
      <w:r>
        <w:br w:type="page"/>
      </w:r>
      <w:r w:rsidR="00A36FA5" w:rsidRPr="005416FC">
        <w:rPr>
          <w:noProof/>
          <w:sz w:val="24"/>
        </w:rPr>
        <w:lastRenderedPageBreak/>
        <w:drawing>
          <wp:anchor distT="0" distB="0" distL="114300" distR="114300" simplePos="0" relativeHeight="251726336" behindDoc="0" locked="0" layoutInCell="0" allowOverlap="1" wp14:anchorId="695BE9E5" wp14:editId="7A9AA128">
            <wp:simplePos x="0" y="0"/>
            <wp:positionH relativeFrom="rightMargin">
              <wp:posOffset>322580</wp:posOffset>
            </wp:positionH>
            <wp:positionV relativeFrom="paragraph">
              <wp:posOffset>7942</wp:posOffset>
            </wp:positionV>
            <wp:extent cx="302701" cy="324000"/>
            <wp:effectExtent l="0" t="0" r="2540" b="0"/>
            <wp:wrapNone/>
            <wp:docPr id="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FA5" w:rsidRPr="00AA18D1">
        <w:rPr>
          <w:noProof/>
        </w:rPr>
        <w:drawing>
          <wp:anchor distT="0" distB="0" distL="114300" distR="114300" simplePos="0" relativeHeight="251721216" behindDoc="0" locked="0" layoutInCell="1" allowOverlap="1" wp14:anchorId="68DB27DB" wp14:editId="19257E49">
            <wp:simplePos x="0" y="0"/>
            <wp:positionH relativeFrom="column">
              <wp:posOffset>4662805</wp:posOffset>
            </wp:positionH>
            <wp:positionV relativeFrom="paragraph">
              <wp:posOffset>6985</wp:posOffset>
            </wp:positionV>
            <wp:extent cx="341630" cy="313055"/>
            <wp:effectExtent l="0" t="0" r="1270" b="0"/>
            <wp:wrapNone/>
            <wp:docPr id="1954" name="Grafik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82B" w:rsidRPr="003A05EC">
        <w:t xml:space="preserve">Der Klappstuhl – </w:t>
      </w:r>
      <w:r w:rsidR="0078582B">
        <w:t>zufrieden?</w:t>
      </w:r>
    </w:p>
    <w:p w14:paraId="3CD87E50" w14:textId="77777777" w:rsidR="0078582B" w:rsidRPr="00B460B3" w:rsidRDefault="0078582B" w:rsidP="0078582B">
      <w:pPr>
        <w:spacing w:line="276" w:lineRule="auto"/>
        <w:rPr>
          <w:sz w:val="22"/>
        </w:rPr>
      </w:pPr>
      <w:r w:rsidRPr="00B460B3">
        <w:rPr>
          <w:sz w:val="22"/>
        </w:rPr>
        <w:t xml:space="preserve">Sie haben mindestens </w:t>
      </w:r>
      <w:r>
        <w:rPr>
          <w:sz w:val="22"/>
        </w:rPr>
        <w:t>vier</w:t>
      </w:r>
      <w:r w:rsidRPr="00B460B3">
        <w:rPr>
          <w:sz w:val="22"/>
        </w:rPr>
        <w:t xml:space="preserve"> Prüfberichte </w:t>
      </w:r>
      <w:r>
        <w:rPr>
          <w:sz w:val="22"/>
        </w:rPr>
        <w:t>vorliegen</w:t>
      </w:r>
      <w:r w:rsidRPr="00B460B3">
        <w:rPr>
          <w:sz w:val="22"/>
        </w:rPr>
        <w:t xml:space="preserve">. </w:t>
      </w:r>
    </w:p>
    <w:p w14:paraId="5872A930" w14:textId="77777777" w:rsidR="0078582B" w:rsidRDefault="0078582B" w:rsidP="0078582B">
      <w:pPr>
        <w:spacing w:line="276" w:lineRule="auto"/>
        <w:rPr>
          <w:sz w:val="22"/>
        </w:rPr>
      </w:pPr>
      <w:r w:rsidRPr="00B460B3">
        <w:rPr>
          <w:sz w:val="22"/>
        </w:rPr>
        <w:t xml:space="preserve">Nehmen Sie die Prüfberichte zur Hand und </w:t>
      </w:r>
    </w:p>
    <w:p w14:paraId="41D18661" w14:textId="77777777" w:rsidR="0078582B" w:rsidRDefault="0078582B" w:rsidP="00372290">
      <w:pPr>
        <w:pStyle w:val="Listenabsatz"/>
        <w:numPr>
          <w:ilvl w:val="0"/>
          <w:numId w:val="50"/>
        </w:numPr>
        <w:spacing w:line="276" w:lineRule="auto"/>
        <w:rPr>
          <w:sz w:val="22"/>
        </w:rPr>
      </w:pPr>
      <w:r>
        <w:rPr>
          <w:sz w:val="22"/>
        </w:rPr>
        <w:t xml:space="preserve">kreuzen Sie in der Tabelle unten an, ob </w:t>
      </w:r>
      <w:r w:rsidRPr="00950764">
        <w:rPr>
          <w:b/>
          <w:sz w:val="22"/>
        </w:rPr>
        <w:t>Sie</w:t>
      </w:r>
      <w:r>
        <w:rPr>
          <w:sz w:val="22"/>
        </w:rPr>
        <w:t xml:space="preserve"> mit Ihren Ergebnissen zufrieden sind.</w:t>
      </w:r>
    </w:p>
    <w:p w14:paraId="1E1D1F51" w14:textId="77777777" w:rsidR="0078582B" w:rsidRDefault="0078582B" w:rsidP="00372290">
      <w:pPr>
        <w:pStyle w:val="Listenabsatz"/>
        <w:numPr>
          <w:ilvl w:val="0"/>
          <w:numId w:val="50"/>
        </w:numPr>
        <w:spacing w:line="276" w:lineRule="auto"/>
        <w:rPr>
          <w:sz w:val="22"/>
        </w:rPr>
      </w:pPr>
      <w:r>
        <w:rPr>
          <w:sz w:val="22"/>
        </w:rPr>
        <w:t>Ergänzen Sie das vierte Merkmal Ihrer Qualitätsprüfung.</w:t>
      </w:r>
    </w:p>
    <w:p w14:paraId="5E47255D" w14:textId="77777777" w:rsidR="0078582B" w:rsidRPr="00CC143F" w:rsidRDefault="0078582B" w:rsidP="00372290">
      <w:pPr>
        <w:pStyle w:val="Listenabsatz"/>
        <w:numPr>
          <w:ilvl w:val="0"/>
          <w:numId w:val="50"/>
        </w:numPr>
        <w:spacing w:line="276" w:lineRule="auto"/>
        <w:rPr>
          <w:sz w:val="22"/>
        </w:rPr>
      </w:pPr>
      <w:r>
        <w:rPr>
          <w:sz w:val="22"/>
        </w:rPr>
        <w:t>Begründen Sie in einem Satz Ihre Zufriedenheit oder Unzufriedenheit.</w:t>
      </w:r>
    </w:p>
    <w:p w14:paraId="6A7150CD" w14:textId="0CE9C554" w:rsidR="0078582B" w:rsidRDefault="00A36FA5" w:rsidP="0078582B">
      <w:pPr>
        <w:pStyle w:val="berschrift3"/>
      </w:pPr>
      <w:r w:rsidRPr="00AA18D1">
        <w:rPr>
          <w:noProof/>
        </w:rPr>
        <w:drawing>
          <wp:anchor distT="0" distB="0" distL="114300" distR="114300" simplePos="0" relativeHeight="251657728" behindDoc="1" locked="0" layoutInCell="1" allowOverlap="1" wp14:anchorId="7EEB6AF1" wp14:editId="4E6A68A5">
            <wp:simplePos x="0" y="0"/>
            <wp:positionH relativeFrom="column">
              <wp:posOffset>4763770</wp:posOffset>
            </wp:positionH>
            <wp:positionV relativeFrom="paragraph">
              <wp:posOffset>342900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75" name="Grafik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82B">
        <w:t>Sind Sie zufrieden?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1984"/>
        <w:gridCol w:w="1985"/>
      </w:tblGrid>
      <w:tr w:rsidR="0078582B" w14:paraId="6354908B" w14:textId="77777777" w:rsidTr="00A3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402" w:type="dxa"/>
          </w:tcPr>
          <w:p w14:paraId="1835B785" w14:textId="77777777" w:rsidR="0078582B" w:rsidRPr="00AA3B1F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A3B1F">
              <w:t>Qualitätsmerkmal</w:t>
            </w:r>
          </w:p>
        </w:tc>
        <w:tc>
          <w:tcPr>
            <w:tcW w:w="1984" w:type="dxa"/>
          </w:tcPr>
          <w:p w14:paraId="5FCE2422" w14:textId="77777777" w:rsidR="0078582B" w:rsidRPr="006C09BB" w:rsidRDefault="0078582B" w:rsidP="00B33E6B">
            <w:pPr>
              <w:pStyle w:val="AufgabeKasten"/>
              <w:jc w:val="center"/>
              <w:rPr>
                <w:bCs/>
              </w:rPr>
            </w:pPr>
            <w:r w:rsidRPr="006C09BB">
              <w:t>ja</w:t>
            </w:r>
          </w:p>
        </w:tc>
        <w:tc>
          <w:tcPr>
            <w:tcW w:w="1985" w:type="dxa"/>
          </w:tcPr>
          <w:p w14:paraId="024D1CC0" w14:textId="77777777" w:rsidR="0078582B" w:rsidRPr="005A394B" w:rsidRDefault="0078582B" w:rsidP="00B33E6B">
            <w:pPr>
              <w:pStyle w:val="AufgabeKasten"/>
              <w:jc w:val="center"/>
              <w:rPr>
                <w:b w:val="0"/>
              </w:rPr>
            </w:pPr>
            <w:r>
              <w:t>nein</w:t>
            </w:r>
          </w:p>
        </w:tc>
      </w:tr>
      <w:tr w:rsidR="0078582B" w14:paraId="143253A5" w14:textId="77777777" w:rsidTr="00A36FA5">
        <w:trPr>
          <w:trHeight w:val="510"/>
        </w:trPr>
        <w:tc>
          <w:tcPr>
            <w:tcW w:w="3402" w:type="dxa"/>
          </w:tcPr>
          <w:p w14:paraId="3E3A1770" w14:textId="77777777" w:rsidR="0078582B" w:rsidRPr="00A36FA5" w:rsidRDefault="0078582B" w:rsidP="00B33E6B">
            <w:pPr>
              <w:pStyle w:val="AufgabeKasten"/>
              <w:numPr>
                <w:ilvl w:val="0"/>
                <w:numId w:val="40"/>
              </w:numPr>
              <w:rPr>
                <w:b/>
              </w:rPr>
            </w:pPr>
            <w:r w:rsidRPr="00A36FA5">
              <w:rPr>
                <w:b/>
              </w:rPr>
              <w:t>Maßgenauigkeit</w:t>
            </w:r>
          </w:p>
        </w:tc>
        <w:tc>
          <w:tcPr>
            <w:tcW w:w="1984" w:type="dxa"/>
          </w:tcPr>
          <w:p w14:paraId="55A20698" w14:textId="77777777" w:rsidR="0078582B" w:rsidRPr="005A394B" w:rsidRDefault="0078582B" w:rsidP="00B33E6B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43E3C611" w14:textId="77777777" w:rsidR="0078582B" w:rsidRPr="005A394B" w:rsidRDefault="0078582B" w:rsidP="00B33E6B">
            <w:pPr>
              <w:pStyle w:val="AufgabeKasten"/>
              <w:jc w:val="center"/>
            </w:pPr>
          </w:p>
        </w:tc>
      </w:tr>
      <w:tr w:rsidR="0078582B" w14:paraId="1E944D32" w14:textId="77777777" w:rsidTr="00A36FA5">
        <w:trPr>
          <w:trHeight w:val="680"/>
        </w:trPr>
        <w:tc>
          <w:tcPr>
            <w:tcW w:w="3402" w:type="dxa"/>
          </w:tcPr>
          <w:p w14:paraId="69BF8FC5" w14:textId="77777777" w:rsidR="0078582B" w:rsidRPr="00A36FA5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36FA5">
              <w:t>weil….</w:t>
            </w:r>
          </w:p>
        </w:tc>
        <w:tc>
          <w:tcPr>
            <w:tcW w:w="1984" w:type="dxa"/>
          </w:tcPr>
          <w:p w14:paraId="74FB668F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6B9A6EA9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jc w:val="center"/>
            </w:pPr>
          </w:p>
        </w:tc>
      </w:tr>
      <w:tr w:rsidR="0078582B" w14:paraId="5A15A585" w14:textId="77777777" w:rsidTr="00A36FA5">
        <w:trPr>
          <w:trHeight w:val="510"/>
        </w:trPr>
        <w:tc>
          <w:tcPr>
            <w:tcW w:w="3402" w:type="dxa"/>
          </w:tcPr>
          <w:p w14:paraId="3A623E1F" w14:textId="77777777" w:rsidR="0078582B" w:rsidRPr="00A36FA5" w:rsidRDefault="0078582B" w:rsidP="00B33E6B">
            <w:pPr>
              <w:pStyle w:val="AufgabeKasten"/>
              <w:numPr>
                <w:ilvl w:val="0"/>
                <w:numId w:val="40"/>
              </w:numPr>
              <w:rPr>
                <w:b/>
              </w:rPr>
            </w:pPr>
            <w:r w:rsidRPr="00A36FA5">
              <w:rPr>
                <w:b/>
              </w:rPr>
              <w:t>Oberflächenqualität</w:t>
            </w:r>
          </w:p>
        </w:tc>
        <w:tc>
          <w:tcPr>
            <w:tcW w:w="1984" w:type="dxa"/>
          </w:tcPr>
          <w:p w14:paraId="65F605A0" w14:textId="77777777" w:rsidR="0078582B" w:rsidRPr="005A394B" w:rsidRDefault="0078582B" w:rsidP="00B33E6B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2A42A737" w14:textId="77777777" w:rsidR="0078582B" w:rsidRPr="005A394B" w:rsidRDefault="0078582B" w:rsidP="00B33E6B">
            <w:pPr>
              <w:pStyle w:val="AufgabeKasten"/>
              <w:jc w:val="center"/>
            </w:pPr>
          </w:p>
        </w:tc>
      </w:tr>
      <w:tr w:rsidR="0078582B" w14:paraId="4111E8DE" w14:textId="77777777" w:rsidTr="00A36FA5">
        <w:trPr>
          <w:trHeight w:val="680"/>
        </w:trPr>
        <w:tc>
          <w:tcPr>
            <w:tcW w:w="3402" w:type="dxa"/>
          </w:tcPr>
          <w:p w14:paraId="0B7BD688" w14:textId="77777777" w:rsidR="0078582B" w:rsidRPr="00A36FA5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36FA5">
              <w:t>weil….</w:t>
            </w:r>
          </w:p>
        </w:tc>
        <w:tc>
          <w:tcPr>
            <w:tcW w:w="1984" w:type="dxa"/>
          </w:tcPr>
          <w:p w14:paraId="28E1D282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7A559A6B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jc w:val="center"/>
            </w:pPr>
          </w:p>
        </w:tc>
      </w:tr>
      <w:tr w:rsidR="0078582B" w14:paraId="653A7F8B" w14:textId="77777777" w:rsidTr="00A36FA5">
        <w:trPr>
          <w:trHeight w:val="510"/>
        </w:trPr>
        <w:tc>
          <w:tcPr>
            <w:tcW w:w="3402" w:type="dxa"/>
          </w:tcPr>
          <w:p w14:paraId="671F5900" w14:textId="77777777" w:rsidR="0078582B" w:rsidRPr="00A36FA5" w:rsidRDefault="0078582B" w:rsidP="00B33E6B">
            <w:pPr>
              <w:pStyle w:val="AufgabeKasten"/>
              <w:numPr>
                <w:ilvl w:val="0"/>
                <w:numId w:val="40"/>
              </w:numPr>
              <w:rPr>
                <w:b/>
              </w:rPr>
            </w:pPr>
            <w:r w:rsidRPr="00A36FA5">
              <w:rPr>
                <w:b/>
              </w:rPr>
              <w:t>Funktionalität</w:t>
            </w:r>
          </w:p>
        </w:tc>
        <w:tc>
          <w:tcPr>
            <w:tcW w:w="1984" w:type="dxa"/>
          </w:tcPr>
          <w:p w14:paraId="38A6325D" w14:textId="77777777" w:rsidR="0078582B" w:rsidRPr="005A394B" w:rsidRDefault="0078582B" w:rsidP="00B33E6B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5AE6D9B3" w14:textId="77777777" w:rsidR="0078582B" w:rsidRPr="005A394B" w:rsidRDefault="0078582B" w:rsidP="00B33E6B">
            <w:pPr>
              <w:pStyle w:val="AufgabeKasten"/>
              <w:jc w:val="center"/>
            </w:pPr>
          </w:p>
        </w:tc>
      </w:tr>
      <w:tr w:rsidR="0078582B" w14:paraId="7C9E927F" w14:textId="77777777" w:rsidTr="00A36FA5">
        <w:trPr>
          <w:trHeight w:val="680"/>
        </w:trPr>
        <w:tc>
          <w:tcPr>
            <w:tcW w:w="3402" w:type="dxa"/>
          </w:tcPr>
          <w:p w14:paraId="103BD755" w14:textId="77777777" w:rsidR="0078582B" w:rsidRPr="00A36FA5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36FA5">
              <w:t>weil….</w:t>
            </w:r>
          </w:p>
        </w:tc>
        <w:tc>
          <w:tcPr>
            <w:tcW w:w="1984" w:type="dxa"/>
          </w:tcPr>
          <w:p w14:paraId="62C09791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11837EA7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</w:pPr>
          </w:p>
        </w:tc>
      </w:tr>
      <w:tr w:rsidR="0078582B" w14:paraId="789E5732" w14:textId="77777777" w:rsidTr="00A36FA5">
        <w:trPr>
          <w:trHeight w:val="510"/>
        </w:trPr>
        <w:tc>
          <w:tcPr>
            <w:tcW w:w="3402" w:type="dxa"/>
          </w:tcPr>
          <w:p w14:paraId="6A671D6D" w14:textId="77777777" w:rsidR="0078582B" w:rsidRPr="00A36FA5" w:rsidRDefault="0078582B" w:rsidP="00B33E6B">
            <w:pPr>
              <w:pStyle w:val="AufgabeKasten"/>
              <w:numPr>
                <w:ilvl w:val="0"/>
                <w:numId w:val="40"/>
              </w:numPr>
              <w:rPr>
                <w:b/>
              </w:rPr>
            </w:pPr>
            <w:r w:rsidRPr="00A36FA5">
              <w:rPr>
                <w:b/>
              </w:rPr>
              <w:t>…</w:t>
            </w:r>
          </w:p>
        </w:tc>
        <w:tc>
          <w:tcPr>
            <w:tcW w:w="1984" w:type="dxa"/>
          </w:tcPr>
          <w:p w14:paraId="10E0D237" w14:textId="77777777" w:rsidR="0078582B" w:rsidRPr="005A394B" w:rsidRDefault="0078582B" w:rsidP="00B33E6B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1BED45E0" w14:textId="77777777" w:rsidR="0078582B" w:rsidRPr="005A394B" w:rsidRDefault="0078582B" w:rsidP="00B33E6B">
            <w:pPr>
              <w:pStyle w:val="AufgabeKasten"/>
              <w:jc w:val="center"/>
            </w:pPr>
          </w:p>
        </w:tc>
      </w:tr>
      <w:tr w:rsidR="0078582B" w14:paraId="5DB52030" w14:textId="77777777" w:rsidTr="00A36FA5">
        <w:trPr>
          <w:trHeight w:val="680"/>
        </w:trPr>
        <w:tc>
          <w:tcPr>
            <w:tcW w:w="3402" w:type="dxa"/>
          </w:tcPr>
          <w:p w14:paraId="6D841B89" w14:textId="77777777" w:rsidR="0078582B" w:rsidRPr="00A36FA5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36FA5">
              <w:t>weil….</w:t>
            </w:r>
          </w:p>
        </w:tc>
        <w:tc>
          <w:tcPr>
            <w:tcW w:w="1984" w:type="dxa"/>
          </w:tcPr>
          <w:p w14:paraId="00215913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1A62DC96" w14:textId="77777777" w:rsidR="0078582B" w:rsidRPr="005A394B" w:rsidRDefault="0078582B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</w:pPr>
          </w:p>
        </w:tc>
      </w:tr>
    </w:tbl>
    <w:p w14:paraId="08A0B467" w14:textId="77777777" w:rsidR="0078582B" w:rsidRDefault="0078582B" w:rsidP="0078582B">
      <w:pPr>
        <w:spacing w:line="240" w:lineRule="exact"/>
      </w:pPr>
    </w:p>
    <w:p w14:paraId="18358CBE" w14:textId="77777777" w:rsidR="0078582B" w:rsidRDefault="0078582B" w:rsidP="0078582B">
      <w:pPr>
        <w:spacing w:line="240" w:lineRule="exact"/>
        <w:rPr>
          <w:sz w:val="22"/>
        </w:rPr>
      </w:pPr>
      <w:r w:rsidRPr="00950764">
        <w:rPr>
          <w:sz w:val="22"/>
        </w:rPr>
        <w:t xml:space="preserve">Feiern Sie die Punkte, an denen Sie mit sich zufrieden sind! </w:t>
      </w:r>
      <w:r>
        <w:rPr>
          <w:sz w:val="22"/>
        </w:rPr>
        <w:tab/>
      </w:r>
      <w:r>
        <w:rPr>
          <w:sz w:val="22"/>
        </w:rPr>
        <w:tab/>
      </w:r>
      <w:r w:rsidRPr="00A97329">
        <w:rPr>
          <w:sz w:val="22"/>
        </w:rPr>
        <w:sym w:font="Wingdings" w:char="F0E0"/>
      </w:r>
    </w:p>
    <w:p w14:paraId="596506C6" w14:textId="77777777" w:rsidR="0078582B" w:rsidRDefault="0078582B" w:rsidP="0078582B">
      <w:pPr>
        <w:spacing w:line="240" w:lineRule="exact"/>
      </w:pPr>
    </w:p>
    <w:p w14:paraId="13C1CB26" w14:textId="77777777" w:rsidR="0078582B" w:rsidRDefault="0078582B" w:rsidP="0078582B">
      <w:pPr>
        <w:pStyle w:val="berschrift3"/>
      </w:pPr>
      <w:r>
        <w:t>Gibt es noch Punkte, wo sie NEIN angekreuzt haben?</w:t>
      </w:r>
    </w:p>
    <w:p w14:paraId="0C9B35E4" w14:textId="77777777" w:rsidR="0078582B" w:rsidRPr="00C41A27" w:rsidRDefault="00FE7385" w:rsidP="00372290">
      <w:pPr>
        <w:pStyle w:val="Listenabsatz"/>
        <w:numPr>
          <w:ilvl w:val="0"/>
          <w:numId w:val="64"/>
        </w:numPr>
        <w:spacing w:line="276" w:lineRule="auto"/>
        <w:rPr>
          <w:sz w:val="22"/>
        </w:rPr>
      </w:pPr>
      <w:r>
        <w:rPr>
          <w:sz w:val="22"/>
        </w:rPr>
        <w:t xml:space="preserve"> </w:t>
      </w:r>
      <w:r w:rsidR="0078582B" w:rsidRPr="00C41A27">
        <w:rPr>
          <w:sz w:val="22"/>
        </w:rPr>
        <w:t xml:space="preserve">Überlegen Sie, warum Sie mit Ihrem Ergebnis nicht zufrieden waren. </w:t>
      </w:r>
    </w:p>
    <w:p w14:paraId="396F3170" w14:textId="77777777" w:rsidR="0078582B" w:rsidRPr="00C41A27" w:rsidRDefault="0078582B" w:rsidP="00372290">
      <w:pPr>
        <w:pStyle w:val="Listenabsatz"/>
        <w:numPr>
          <w:ilvl w:val="0"/>
          <w:numId w:val="64"/>
        </w:numPr>
        <w:spacing w:line="276" w:lineRule="auto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19C4835" wp14:editId="633D6FA2">
                <wp:simplePos x="0" y="0"/>
                <wp:positionH relativeFrom="column">
                  <wp:posOffset>4969764</wp:posOffset>
                </wp:positionH>
                <wp:positionV relativeFrom="paragraph">
                  <wp:posOffset>423672</wp:posOffset>
                </wp:positionV>
                <wp:extent cx="1514475" cy="1107440"/>
                <wp:effectExtent l="152400" t="0" r="28575" b="16510"/>
                <wp:wrapNone/>
                <wp:docPr id="1976" name="Sprechblase: rechteckig mit abgerundeten Ecken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107440"/>
                        </a:xfrm>
                        <a:prstGeom prst="wedgeRoundRectCallout">
                          <a:avLst>
                            <a:gd name="adj1" fmla="val -69362"/>
                            <a:gd name="adj2" fmla="val -1643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BE8EA" w14:textId="77777777" w:rsidR="0050431F" w:rsidRPr="00C41A27" w:rsidRDefault="0050431F" w:rsidP="0078582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C41A2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ist ihr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C41A2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orschlag fachlich oder überfachlich?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Markieren Sie die </w:t>
                            </w:r>
                            <w:r w:rsidRPr="00C41A27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überfachlichen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Vorschläge mit einem Kreuz!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4835" id="Sprechblase: rechteckig mit abgerundeten Ecken 1976" o:spid="_x0000_s1037" type="#_x0000_t62" style="position:absolute;left:0;text-align:left;margin-left:391.3pt;margin-top:33.35pt;width:119.25pt;height:87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" adj="-4182,10445" filled="f" strokecolor="#243f60 [1604]" strokeweight="1.5pt">
                <v:textbox inset="0,0,0,0">
                  <w:txbxContent>
                    <w:p w14:paraId="6A0BE8EA" w14:textId="77777777" w:rsidR="0050431F" w:rsidRPr="00C41A27" w:rsidRDefault="0050431F" w:rsidP="0078582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C41A2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ist ihr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C41A2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orschlag fachlich oder überfachlich?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Markieren Sie die </w:t>
                      </w:r>
                      <w:r w:rsidRPr="00C41A27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überfachlichen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Vorschläge mit einem Kreuz!</w:t>
                      </w:r>
                    </w:p>
                  </w:txbxContent>
                </v:textbox>
              </v:shape>
            </w:pict>
          </mc:Fallback>
        </mc:AlternateContent>
      </w:r>
      <w:r w:rsidRPr="00C41A27">
        <w:rPr>
          <w:sz w:val="22"/>
        </w:rPr>
        <w:t>Nennen Sie zu diesem Punkt einen Verbesserungsvorschlag für das nächste Projekt:</w:t>
      </w:r>
    </w:p>
    <w:tbl>
      <w:tblPr>
        <w:tblStyle w:val="Tabellenraster7"/>
        <w:tblW w:w="7513" w:type="dxa"/>
        <w:tblInd w:w="108" w:type="dxa"/>
        <w:tblLook w:val="04A0" w:firstRow="1" w:lastRow="0" w:firstColumn="1" w:lastColumn="0" w:noHBand="0" w:noVBand="1"/>
      </w:tblPr>
      <w:tblGrid>
        <w:gridCol w:w="6946"/>
        <w:gridCol w:w="567"/>
      </w:tblGrid>
      <w:tr w:rsidR="0078582B" w14:paraId="593B9944" w14:textId="77777777" w:rsidTr="00A3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6946" w:type="dxa"/>
          </w:tcPr>
          <w:p w14:paraId="79C865B5" w14:textId="77777777" w:rsidR="0078582B" w:rsidRPr="00A36FA5" w:rsidRDefault="0078582B" w:rsidP="00B33E6B">
            <w:pPr>
              <w:pStyle w:val="Textkrper"/>
              <w:jc w:val="left"/>
              <w:rPr>
                <w:bCs/>
                <w:sz w:val="22"/>
              </w:rPr>
            </w:pPr>
            <w:r w:rsidRPr="00A36FA5">
              <w:rPr>
                <w:sz w:val="22"/>
              </w:rPr>
              <w:t>Das will ich beim nächsten Mal anders machen:</w:t>
            </w:r>
          </w:p>
        </w:tc>
        <w:tc>
          <w:tcPr>
            <w:tcW w:w="567" w:type="dxa"/>
          </w:tcPr>
          <w:p w14:paraId="17F2D0A9" w14:textId="77777777" w:rsidR="0078582B" w:rsidRPr="005A394B" w:rsidRDefault="0078582B" w:rsidP="00B33E6B">
            <w:pPr>
              <w:pStyle w:val="Textkrper"/>
              <w:jc w:val="center"/>
              <w:rPr>
                <w:b w:val="0"/>
                <w:sz w:val="22"/>
              </w:rPr>
            </w:pPr>
            <w:r w:rsidRPr="00C41A27">
              <w:rPr>
                <w:noProof/>
                <w:sz w:val="22"/>
              </w:rPr>
              <w:drawing>
                <wp:inline distT="0" distB="0" distL="0" distR="0" wp14:anchorId="719D33EB" wp14:editId="46F0970E">
                  <wp:extent cx="144000" cy="144000"/>
                  <wp:effectExtent l="0" t="0" r="8890" b="8890"/>
                  <wp:docPr id="1977" name="Grafik 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A27">
              <w:rPr>
                <w:noProof/>
                <w:sz w:val="22"/>
              </w:rPr>
              <w:drawing>
                <wp:anchor distT="0" distB="0" distL="114300" distR="114300" simplePos="0" relativeHeight="251710976" behindDoc="0" locked="0" layoutInCell="1" allowOverlap="1" wp14:anchorId="71FF1514" wp14:editId="16DFE1EF">
                  <wp:simplePos x="0" y="0"/>
                  <wp:positionH relativeFrom="column">
                    <wp:posOffset>4774565</wp:posOffset>
                  </wp:positionH>
                  <wp:positionV relativeFrom="paragraph">
                    <wp:posOffset>33020</wp:posOffset>
                  </wp:positionV>
                  <wp:extent cx="314325" cy="314325"/>
                  <wp:effectExtent l="0" t="0" r="9525" b="9525"/>
                  <wp:wrapNone/>
                  <wp:docPr id="1877" name="Grafik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82B" w14:paraId="598C6C71" w14:textId="77777777" w:rsidTr="00A36FA5">
        <w:trPr>
          <w:trHeight w:val="680"/>
        </w:trPr>
        <w:tc>
          <w:tcPr>
            <w:tcW w:w="6946" w:type="dxa"/>
          </w:tcPr>
          <w:p w14:paraId="5E73B68B" w14:textId="77777777" w:rsidR="0078582B" w:rsidRDefault="0078582B" w:rsidP="00B33E6B">
            <w:pPr>
              <w:pStyle w:val="Textkrper"/>
              <w:numPr>
                <w:ilvl w:val="0"/>
                <w:numId w:val="46"/>
              </w:numPr>
              <w:jc w:val="left"/>
            </w:pPr>
          </w:p>
        </w:tc>
        <w:tc>
          <w:tcPr>
            <w:tcW w:w="567" w:type="dxa"/>
          </w:tcPr>
          <w:p w14:paraId="182EE178" w14:textId="77777777" w:rsidR="0078582B" w:rsidRDefault="0078582B" w:rsidP="00B33E6B">
            <w:pPr>
              <w:pStyle w:val="Textkrper"/>
              <w:jc w:val="left"/>
            </w:pPr>
          </w:p>
        </w:tc>
      </w:tr>
      <w:tr w:rsidR="0078582B" w14:paraId="45ACF91E" w14:textId="77777777" w:rsidTr="00A36FA5">
        <w:trPr>
          <w:trHeight w:val="680"/>
        </w:trPr>
        <w:tc>
          <w:tcPr>
            <w:tcW w:w="6946" w:type="dxa"/>
          </w:tcPr>
          <w:p w14:paraId="7B291F90" w14:textId="77777777" w:rsidR="0078582B" w:rsidRDefault="0078582B" w:rsidP="00B33E6B">
            <w:pPr>
              <w:pStyle w:val="Textkrper"/>
              <w:numPr>
                <w:ilvl w:val="0"/>
                <w:numId w:val="46"/>
              </w:numPr>
              <w:jc w:val="left"/>
            </w:pPr>
          </w:p>
        </w:tc>
        <w:tc>
          <w:tcPr>
            <w:tcW w:w="567" w:type="dxa"/>
          </w:tcPr>
          <w:p w14:paraId="73ACC275" w14:textId="77777777" w:rsidR="0078582B" w:rsidRDefault="0078582B" w:rsidP="00B33E6B">
            <w:pPr>
              <w:pStyle w:val="Textkrper"/>
              <w:jc w:val="left"/>
            </w:pPr>
          </w:p>
        </w:tc>
      </w:tr>
      <w:tr w:rsidR="0078582B" w14:paraId="5BF90112" w14:textId="77777777" w:rsidTr="00A36FA5">
        <w:trPr>
          <w:trHeight w:val="680"/>
        </w:trPr>
        <w:tc>
          <w:tcPr>
            <w:tcW w:w="6946" w:type="dxa"/>
          </w:tcPr>
          <w:p w14:paraId="17DDBC0F" w14:textId="77777777" w:rsidR="0078582B" w:rsidRDefault="0078582B" w:rsidP="00B33E6B">
            <w:pPr>
              <w:pStyle w:val="Textkrper"/>
              <w:numPr>
                <w:ilvl w:val="0"/>
                <w:numId w:val="46"/>
              </w:numPr>
              <w:jc w:val="left"/>
            </w:pPr>
          </w:p>
        </w:tc>
        <w:tc>
          <w:tcPr>
            <w:tcW w:w="567" w:type="dxa"/>
          </w:tcPr>
          <w:p w14:paraId="30843BDB" w14:textId="77777777" w:rsidR="0078582B" w:rsidRDefault="0078582B" w:rsidP="00B33E6B">
            <w:pPr>
              <w:pStyle w:val="Textkrper"/>
              <w:jc w:val="left"/>
            </w:pPr>
          </w:p>
        </w:tc>
      </w:tr>
      <w:tr w:rsidR="0078582B" w14:paraId="6DFA8B21" w14:textId="77777777" w:rsidTr="00A36FA5">
        <w:trPr>
          <w:trHeight w:val="680"/>
        </w:trPr>
        <w:tc>
          <w:tcPr>
            <w:tcW w:w="6946" w:type="dxa"/>
          </w:tcPr>
          <w:p w14:paraId="7AAAF86F" w14:textId="77777777" w:rsidR="0078582B" w:rsidRDefault="0078582B" w:rsidP="00B33E6B">
            <w:pPr>
              <w:pStyle w:val="Textkrper"/>
              <w:numPr>
                <w:ilvl w:val="0"/>
                <w:numId w:val="46"/>
              </w:numPr>
              <w:jc w:val="left"/>
            </w:pPr>
          </w:p>
        </w:tc>
        <w:tc>
          <w:tcPr>
            <w:tcW w:w="567" w:type="dxa"/>
          </w:tcPr>
          <w:p w14:paraId="0C09C5EB" w14:textId="77777777" w:rsidR="0078582B" w:rsidRDefault="0078582B" w:rsidP="00B33E6B">
            <w:pPr>
              <w:pStyle w:val="Textkrper"/>
              <w:jc w:val="left"/>
            </w:pPr>
          </w:p>
        </w:tc>
      </w:tr>
    </w:tbl>
    <w:p w14:paraId="3FB86B1F" w14:textId="77777777" w:rsidR="0078582B" w:rsidRDefault="0078582B" w:rsidP="0078582B">
      <w:pPr>
        <w:spacing w:line="240" w:lineRule="exact"/>
      </w:pPr>
      <w:r>
        <w:br w:type="page"/>
      </w:r>
    </w:p>
    <w:p w14:paraId="20F2611A" w14:textId="77777777" w:rsidR="0078582B" w:rsidRDefault="00A36FA5" w:rsidP="0078582B">
      <w:pPr>
        <w:pStyle w:val="berschrift2"/>
        <w:spacing w:before="360"/>
      </w:pPr>
      <w:r w:rsidRPr="00AA18D1">
        <w:rPr>
          <w:noProof/>
        </w:rPr>
        <w:lastRenderedPageBreak/>
        <w:drawing>
          <wp:anchor distT="0" distB="0" distL="114300" distR="114300" simplePos="0" relativeHeight="251731456" behindDoc="1" locked="0" layoutInCell="1" allowOverlap="1" wp14:anchorId="4BB9AE22" wp14:editId="25EB4C3E">
            <wp:simplePos x="0" y="0"/>
            <wp:positionH relativeFrom="column">
              <wp:posOffset>4667250</wp:posOffset>
            </wp:positionH>
            <wp:positionV relativeFrom="paragraph">
              <wp:posOffset>16510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75" name="Grafik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82B">
        <w:t>Reflexion der Aufgabe</w:t>
      </w:r>
    </w:p>
    <w:p w14:paraId="0D83D7F3" w14:textId="77777777" w:rsidR="0078582B" w:rsidRDefault="0078582B" w:rsidP="0078582B">
      <w:pPr>
        <w:pStyle w:val="Textkrper"/>
        <w:spacing w:line="312" w:lineRule="auto"/>
        <w:rPr>
          <w:sz w:val="22"/>
        </w:rPr>
      </w:pPr>
      <w:r>
        <w:rPr>
          <w:sz w:val="22"/>
        </w:rPr>
        <w:t>Sie haben Ihr Werkstück fertiggestellt und einer Kontrolle unterzogen.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</w:tblGrid>
      <w:tr w:rsidR="0078582B" w14:paraId="1FC7EA39" w14:textId="77777777" w:rsidTr="00A3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371" w:type="dxa"/>
          </w:tcPr>
          <w:p w14:paraId="16002CEB" w14:textId="77777777" w:rsidR="0078582B" w:rsidRPr="00A36FA5" w:rsidRDefault="0078582B" w:rsidP="00B33E6B">
            <w:pPr>
              <w:pStyle w:val="Textkrper"/>
              <w:jc w:val="left"/>
              <w:rPr>
                <w:bCs/>
                <w:sz w:val="22"/>
              </w:rPr>
            </w:pPr>
            <w:r w:rsidRPr="00A36FA5">
              <w:rPr>
                <w:sz w:val="22"/>
              </w:rPr>
              <w:t>Das habe ich Neues gelernt - über das Kontrollieren von Qualität:</w:t>
            </w:r>
          </w:p>
        </w:tc>
      </w:tr>
      <w:tr w:rsidR="0078582B" w14:paraId="3A7E9F55" w14:textId="77777777" w:rsidTr="00A36FA5">
        <w:trPr>
          <w:trHeight w:val="680"/>
        </w:trPr>
        <w:tc>
          <w:tcPr>
            <w:tcW w:w="7371" w:type="dxa"/>
          </w:tcPr>
          <w:p w14:paraId="53713EAF" w14:textId="77777777" w:rsidR="0078582B" w:rsidRDefault="0078582B" w:rsidP="00B33E6B">
            <w:pPr>
              <w:pStyle w:val="Textkrper"/>
              <w:jc w:val="left"/>
            </w:pPr>
          </w:p>
        </w:tc>
      </w:tr>
    </w:tbl>
    <w:p w14:paraId="26B35EF7" w14:textId="77777777" w:rsidR="0078582B" w:rsidRPr="00C6599F" w:rsidRDefault="0078582B" w:rsidP="0078582B">
      <w:pPr>
        <w:pStyle w:val="Textkrper"/>
        <w:spacing w:line="312" w:lineRule="auto"/>
        <w:rPr>
          <w:sz w:val="22"/>
        </w:rPr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3626"/>
        <w:gridCol w:w="3745"/>
      </w:tblGrid>
      <w:tr w:rsidR="0078582B" w14:paraId="516BCAB0" w14:textId="77777777" w:rsidTr="00A3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371" w:type="dxa"/>
            <w:gridSpan w:val="2"/>
          </w:tcPr>
          <w:p w14:paraId="4A4EF076" w14:textId="77777777" w:rsidR="0078582B" w:rsidRPr="00A36FA5" w:rsidRDefault="0078582B" w:rsidP="00B33E6B">
            <w:pPr>
              <w:pStyle w:val="Textkrper"/>
              <w:jc w:val="left"/>
              <w:rPr>
                <w:bCs/>
                <w:sz w:val="22"/>
              </w:rPr>
            </w:pPr>
            <w:r w:rsidRPr="00A36FA5">
              <w:rPr>
                <w:sz w:val="22"/>
              </w:rPr>
              <w:t>Kann ich meine eigenen Verbesserungsvorschläge besser annehmen als die von anderen?</w:t>
            </w:r>
          </w:p>
        </w:tc>
      </w:tr>
      <w:tr w:rsidR="0078582B" w14:paraId="664F6FCC" w14:textId="77777777" w:rsidTr="00A36FA5">
        <w:trPr>
          <w:trHeight w:val="680"/>
        </w:trPr>
        <w:tc>
          <w:tcPr>
            <w:tcW w:w="3626" w:type="dxa"/>
          </w:tcPr>
          <w:p w14:paraId="2F4BAA64" w14:textId="77777777" w:rsidR="0078582B" w:rsidRPr="00A36FA5" w:rsidRDefault="0078582B" w:rsidP="00B33E6B">
            <w:pPr>
              <w:pStyle w:val="AufgabeKasten"/>
            </w:pPr>
            <w:r w:rsidRPr="00A36FA5">
              <w:t xml:space="preserve">ja </w:t>
            </w:r>
          </w:p>
        </w:tc>
        <w:tc>
          <w:tcPr>
            <w:tcW w:w="3745" w:type="dxa"/>
          </w:tcPr>
          <w:p w14:paraId="04D479C0" w14:textId="77777777" w:rsidR="0078582B" w:rsidRPr="00A36FA5" w:rsidRDefault="0078582B" w:rsidP="00B33E6B">
            <w:pPr>
              <w:pStyle w:val="AufgabeKasten"/>
            </w:pPr>
            <w:r w:rsidRPr="00A36FA5">
              <w:t>nein</w:t>
            </w:r>
          </w:p>
        </w:tc>
      </w:tr>
    </w:tbl>
    <w:p w14:paraId="1080D608" w14:textId="77777777" w:rsidR="0078582B" w:rsidRPr="00A8051B" w:rsidRDefault="0078582B" w:rsidP="0078582B">
      <w:pPr>
        <w:pStyle w:val="berschrift2"/>
        <w:spacing w:before="360"/>
      </w:pPr>
      <w:r>
        <w:t>Was habe ich gelernt?</w:t>
      </w:r>
    </w:p>
    <w:tbl>
      <w:tblPr>
        <w:tblStyle w:val="Tabellenraster"/>
        <w:tblW w:w="7316" w:type="dxa"/>
        <w:tblInd w:w="10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4"/>
        <w:gridCol w:w="454"/>
        <w:gridCol w:w="454"/>
        <w:gridCol w:w="454"/>
      </w:tblGrid>
      <w:tr w:rsidR="0078582B" w:rsidRPr="005C69C0" w14:paraId="47F9AF3A" w14:textId="77777777" w:rsidTr="00B33E6B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9F9A1E" w14:textId="77777777" w:rsidR="0078582B" w:rsidRPr="00A36FA5" w:rsidRDefault="0078582B" w:rsidP="00B33E6B">
            <w:pPr>
              <w:pStyle w:val="AufgabeText"/>
              <w:ind w:left="0"/>
              <w:jc w:val="left"/>
              <w:rPr>
                <w:sz w:val="22"/>
                <w:szCs w:val="24"/>
              </w:rPr>
            </w:pPr>
            <w:r w:rsidRPr="00A36FA5">
              <w:rPr>
                <w:rStyle w:val="Fett"/>
                <w:sz w:val="22"/>
                <w:szCs w:val="24"/>
              </w:rPr>
              <w:t>Das kann ich jetzt: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AE846FE" w14:textId="77777777" w:rsidR="0078582B" w:rsidRPr="005C69C0" w:rsidRDefault="0078582B" w:rsidP="00B33E6B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79CFAE6C" wp14:editId="4ED8A5C3">
                  <wp:extent cx="228600" cy="228600"/>
                  <wp:effectExtent l="0" t="0" r="0" b="0"/>
                  <wp:docPr id="1944" name="Grafik 1944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BF84CCC" w14:textId="77777777" w:rsidR="0078582B" w:rsidRPr="005C69C0" w:rsidRDefault="0078582B" w:rsidP="00B33E6B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12823383" wp14:editId="685C0F5E">
                  <wp:extent cx="228600" cy="228600"/>
                  <wp:effectExtent l="0" t="0" r="0" b="0"/>
                  <wp:docPr id="1945" name="Grafik 1945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FA715BB" w14:textId="77777777" w:rsidR="0078582B" w:rsidRPr="005C69C0" w:rsidRDefault="0078582B" w:rsidP="00B33E6B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5C69C0">
              <w:rPr>
                <w:noProof/>
                <w:sz w:val="24"/>
                <w:szCs w:val="24"/>
              </w:rPr>
              <w:drawing>
                <wp:inline distT="0" distB="0" distL="0" distR="0" wp14:anchorId="75E5FA03" wp14:editId="2EC667B6">
                  <wp:extent cx="228600" cy="228600"/>
                  <wp:effectExtent l="0" t="0" r="0" b="0"/>
                  <wp:docPr id="1946" name="Grafik 194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82B" w:rsidRPr="005C69C0" w14:paraId="64C875AC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2D7E" w14:textId="77777777" w:rsidR="0078582B" w:rsidRPr="005C69C0" w:rsidRDefault="0078582B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verschiedene Qualitätsmerkmale überprüfen.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2A6B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1714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C0353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78582B" w:rsidRPr="005C69C0" w14:paraId="1DA9F592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29B6" w14:textId="77777777" w:rsidR="0078582B" w:rsidRPr="005C69C0" w:rsidRDefault="0078582B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einen begründeten Prüfbericht erstellen.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3058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51F3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90AD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78582B" w:rsidRPr="005C69C0" w14:paraId="578CB14B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A8C6" w14:textId="77777777" w:rsidR="0078582B" w:rsidRPr="005C69C0" w:rsidRDefault="0078582B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eigene sinnvolle Verbesserungsvorschläge aus meinen Prüfberichten ableiten.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7964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B36B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CB4B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78582B" w:rsidRPr="005C69C0" w14:paraId="14C7FC50" w14:textId="77777777" w:rsidTr="00B33E6B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7B2A" w14:textId="77777777" w:rsidR="0078582B" w:rsidRPr="005C69C0" w:rsidRDefault="0078582B" w:rsidP="00B33E6B">
            <w:pPr>
              <w:pStyle w:val="AufgabeText"/>
              <w:spacing w:before="60" w:after="60"/>
              <w:ind w:left="0"/>
              <w:jc w:val="left"/>
              <w:rPr>
                <w:sz w:val="24"/>
                <w:szCs w:val="24"/>
              </w:rPr>
            </w:pPr>
            <w:r w:rsidRPr="005C69C0">
              <w:rPr>
                <w:sz w:val="24"/>
                <w:szCs w:val="24"/>
              </w:rPr>
              <w:t>Ich kann eigenständig Prüfkriterien für Qualität entwickeln.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C9D5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C679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DE7B" w14:textId="77777777" w:rsidR="0078582B" w:rsidRPr="005C69C0" w:rsidRDefault="0078582B" w:rsidP="00B33E6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</w:tbl>
    <w:p w14:paraId="572744A1" w14:textId="77777777" w:rsidR="0078582B" w:rsidRDefault="0078582B" w:rsidP="0078582B">
      <w:pPr>
        <w:spacing w:line="240" w:lineRule="exact"/>
      </w:pPr>
    </w:p>
    <w:p w14:paraId="1880BDD7" w14:textId="77777777" w:rsidR="0078582B" w:rsidRDefault="0078582B" w:rsidP="0078582B">
      <w:pPr>
        <w:spacing w:line="240" w:lineRule="exact"/>
      </w:pPr>
    </w:p>
    <w:p w14:paraId="1DFFA36B" w14:textId="77777777" w:rsidR="0078582B" w:rsidRDefault="0078582B" w:rsidP="0078582B">
      <w:pPr>
        <w:pStyle w:val="berschrift2"/>
      </w:pPr>
      <w:bookmarkStart w:id="0" w:name="_Hlk528049771"/>
      <w:r>
        <w:t xml:space="preserve">Wie zufrieden bin ich mit meiner Arbeit bei diesem </w:t>
      </w:r>
      <w:proofErr w:type="spellStart"/>
      <w:r>
        <w:t>LernSCHRITT</w:t>
      </w:r>
      <w:proofErr w:type="spellEnd"/>
      <w:r>
        <w:t>?</w:t>
      </w:r>
    </w:p>
    <w:p w14:paraId="732D1031" w14:textId="77777777" w:rsidR="0078582B" w:rsidRDefault="0078582B" w:rsidP="0078582B">
      <w:pPr>
        <w:pStyle w:val="Textkrper"/>
        <w:rPr>
          <w:sz w:val="22"/>
        </w:rPr>
      </w:pPr>
      <w:r>
        <w:rPr>
          <w:sz w:val="22"/>
        </w:rPr>
        <w:t>Wie waren mein Verhalten und meine Mitarbeit?</w:t>
      </w:r>
    </w:p>
    <w:p w14:paraId="22D31D37" w14:textId="77777777" w:rsidR="0078582B" w:rsidRPr="00CF765E" w:rsidRDefault="0078582B" w:rsidP="0078582B">
      <w:pPr>
        <w:pStyle w:val="Textkrper"/>
        <w:rPr>
          <w:sz w:val="22"/>
        </w:rPr>
      </w:pPr>
      <w:r w:rsidRPr="00CF765E">
        <w:rPr>
          <w:sz w:val="22"/>
        </w:rPr>
        <w:t>Kreuzen Sie an!</w:t>
      </w:r>
    </w:p>
    <w:bookmarkEnd w:id="0"/>
    <w:p w14:paraId="181492BC" w14:textId="77777777" w:rsidR="0078582B" w:rsidRDefault="0078582B" w:rsidP="0078582B">
      <w:pPr>
        <w:pStyle w:val="Textkrper"/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78582B" w:rsidRPr="007362C4" w14:paraId="147255DF" w14:textId="77777777" w:rsidTr="00B33E6B">
        <w:trPr>
          <w:trHeight w:val="624"/>
        </w:trPr>
        <w:tc>
          <w:tcPr>
            <w:tcW w:w="736" w:type="dxa"/>
            <w:shd w:val="clear" w:color="auto" w:fill="FF0000"/>
            <w:vAlign w:val="center"/>
          </w:tcPr>
          <w:p w14:paraId="684E0246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</w:t>
            </w:r>
          </w:p>
        </w:tc>
        <w:tc>
          <w:tcPr>
            <w:tcW w:w="736" w:type="dxa"/>
            <w:shd w:val="clear" w:color="auto" w:fill="FF3701"/>
            <w:vAlign w:val="center"/>
          </w:tcPr>
          <w:p w14:paraId="13BA1851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2</w:t>
            </w:r>
          </w:p>
        </w:tc>
        <w:tc>
          <w:tcPr>
            <w:tcW w:w="736" w:type="dxa"/>
            <w:shd w:val="clear" w:color="auto" w:fill="FF5C01"/>
            <w:vAlign w:val="center"/>
          </w:tcPr>
          <w:p w14:paraId="65438994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3</w:t>
            </w:r>
          </w:p>
        </w:tc>
        <w:tc>
          <w:tcPr>
            <w:tcW w:w="736" w:type="dxa"/>
            <w:shd w:val="clear" w:color="auto" w:fill="FFC000"/>
            <w:vAlign w:val="center"/>
          </w:tcPr>
          <w:p w14:paraId="6B01EEC5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4</w:t>
            </w:r>
          </w:p>
        </w:tc>
        <w:tc>
          <w:tcPr>
            <w:tcW w:w="736" w:type="dxa"/>
            <w:shd w:val="clear" w:color="auto" w:fill="FFFF00"/>
            <w:vAlign w:val="center"/>
          </w:tcPr>
          <w:p w14:paraId="4431ED02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5</w:t>
            </w:r>
          </w:p>
        </w:tc>
        <w:tc>
          <w:tcPr>
            <w:tcW w:w="736" w:type="dxa"/>
            <w:shd w:val="clear" w:color="auto" w:fill="CCFF33"/>
            <w:vAlign w:val="center"/>
          </w:tcPr>
          <w:p w14:paraId="4A5E3FDD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6</w:t>
            </w:r>
          </w:p>
        </w:tc>
        <w:tc>
          <w:tcPr>
            <w:tcW w:w="736" w:type="dxa"/>
            <w:shd w:val="clear" w:color="auto" w:fill="B0DA46"/>
            <w:vAlign w:val="center"/>
          </w:tcPr>
          <w:p w14:paraId="1CC4EED5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7</w:t>
            </w:r>
          </w:p>
        </w:tc>
        <w:tc>
          <w:tcPr>
            <w:tcW w:w="736" w:type="dxa"/>
            <w:shd w:val="clear" w:color="auto" w:fill="92D050"/>
            <w:vAlign w:val="center"/>
          </w:tcPr>
          <w:p w14:paraId="4A0B2A49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8</w:t>
            </w:r>
          </w:p>
        </w:tc>
        <w:tc>
          <w:tcPr>
            <w:tcW w:w="736" w:type="dxa"/>
            <w:shd w:val="clear" w:color="auto" w:fill="6AB129"/>
            <w:vAlign w:val="center"/>
          </w:tcPr>
          <w:p w14:paraId="2962023F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9</w:t>
            </w:r>
          </w:p>
        </w:tc>
        <w:tc>
          <w:tcPr>
            <w:tcW w:w="736" w:type="dxa"/>
            <w:shd w:val="clear" w:color="auto" w:fill="02AE12"/>
            <w:vAlign w:val="center"/>
          </w:tcPr>
          <w:p w14:paraId="2FFCE88E" w14:textId="77777777" w:rsidR="0078582B" w:rsidRPr="007362C4" w:rsidRDefault="0078582B" w:rsidP="00B33E6B">
            <w:pPr>
              <w:pStyle w:val="Textkrper"/>
              <w:jc w:val="center"/>
              <w:rPr>
                <w:sz w:val="24"/>
              </w:rPr>
            </w:pPr>
            <w:r w:rsidRPr="007362C4">
              <w:rPr>
                <w:sz w:val="24"/>
              </w:rPr>
              <w:t>10</w:t>
            </w:r>
          </w:p>
        </w:tc>
      </w:tr>
    </w:tbl>
    <w:p w14:paraId="01550E07" w14:textId="77777777" w:rsidR="0078582B" w:rsidRDefault="0078582B" w:rsidP="0078582B">
      <w:pPr>
        <w:pStyle w:val="Textkrper"/>
      </w:pPr>
    </w:p>
    <w:p w14:paraId="3707D6FE" w14:textId="77777777" w:rsidR="0078582B" w:rsidRDefault="0078582B" w:rsidP="0078582B">
      <w:pPr>
        <w:pStyle w:val="Textkrper"/>
      </w:pPr>
    </w:p>
    <w:p w14:paraId="42CFADCF" w14:textId="77777777" w:rsidR="0078582B" w:rsidRDefault="0078582B" w:rsidP="0078582B">
      <w:pPr>
        <w:pStyle w:val="Textkrper"/>
      </w:pPr>
    </w:p>
    <w:p w14:paraId="344BB3D8" w14:textId="77777777" w:rsidR="0078582B" w:rsidRDefault="0078582B" w:rsidP="0078582B">
      <w:pPr>
        <w:pStyle w:val="Textkrper"/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4BD4A696" wp14:editId="0C856D70">
            <wp:simplePos x="0" y="0"/>
            <wp:positionH relativeFrom="column">
              <wp:posOffset>4937760</wp:posOffset>
            </wp:positionH>
            <wp:positionV relativeFrom="paragraph">
              <wp:posOffset>200025</wp:posOffset>
            </wp:positionV>
            <wp:extent cx="504000" cy="504000"/>
            <wp:effectExtent l="0" t="0" r="0" b="0"/>
            <wp:wrapNone/>
            <wp:docPr id="1947" name="Grafik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con-803718_64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F308C" w14:textId="77777777" w:rsidR="0078582B" w:rsidRDefault="0078582B" w:rsidP="0078582B">
      <w:pPr>
        <w:pStyle w:val="berschrift2"/>
      </w:pPr>
      <w:r>
        <w:t xml:space="preserve">Zum Schluss </w:t>
      </w:r>
      <w:r>
        <w:sym w:font="Wingdings" w:char="F0E0"/>
      </w:r>
      <w:r>
        <w:t xml:space="preserve"> Ordnung machen</w:t>
      </w:r>
    </w:p>
    <w:p w14:paraId="2E3644DA" w14:textId="77777777" w:rsidR="0078582B" w:rsidRDefault="0078582B" w:rsidP="0078582B">
      <w:pPr>
        <w:spacing w:line="240" w:lineRule="exact"/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26"/>
      </w:tblGrid>
      <w:tr w:rsidR="00A36FA5" w:rsidRPr="00CF765E" w14:paraId="4C427833" w14:textId="77777777" w:rsidTr="00704B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62" w:type="dxa"/>
            <w:gridSpan w:val="2"/>
          </w:tcPr>
          <w:p w14:paraId="72FC1870" w14:textId="77777777" w:rsidR="00A36FA5" w:rsidRPr="00A36FA5" w:rsidRDefault="00A36FA5" w:rsidP="00B33E6B">
            <w:pPr>
              <w:spacing w:line="312" w:lineRule="auto"/>
              <w:rPr>
                <w:sz w:val="22"/>
              </w:rPr>
            </w:pPr>
            <w:r w:rsidRPr="00A36FA5">
              <w:rPr>
                <w:sz w:val="22"/>
              </w:rPr>
              <w:t>Ich habe …</w:t>
            </w:r>
          </w:p>
        </w:tc>
      </w:tr>
      <w:tr w:rsidR="0078582B" w:rsidRPr="00CF765E" w14:paraId="23C9F26D" w14:textId="77777777" w:rsidTr="00A36FA5">
        <w:trPr>
          <w:trHeight w:val="449"/>
        </w:trPr>
        <w:sdt>
          <w:sdtPr>
            <w:rPr>
              <w:sz w:val="22"/>
            </w:rPr>
            <w:id w:val="-900978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D0A0B94" w14:textId="77777777" w:rsidR="0078582B" w:rsidRPr="00CF765E" w:rsidRDefault="0078582B" w:rsidP="00A36FA5">
                <w:pPr>
                  <w:spacing w:line="312" w:lineRule="auto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756AF871" w14:textId="77777777" w:rsidR="0078582B" w:rsidRPr="00CF765E" w:rsidRDefault="0078582B" w:rsidP="00A36FA5">
            <w:pPr>
              <w:spacing w:line="312" w:lineRule="auto"/>
              <w:rPr>
                <w:sz w:val="22"/>
              </w:rPr>
            </w:pPr>
            <w:r w:rsidRPr="00CF765E">
              <w:rPr>
                <w:sz w:val="22"/>
              </w:rPr>
              <w:t>mein</w:t>
            </w:r>
            <w:r>
              <w:rPr>
                <w:sz w:val="22"/>
              </w:rPr>
              <w:t>en</w:t>
            </w:r>
            <w:r w:rsidRPr="00CF765E">
              <w:rPr>
                <w:sz w:val="22"/>
              </w:rPr>
              <w:t xml:space="preserve"> </w:t>
            </w:r>
            <w:proofErr w:type="spellStart"/>
            <w:r w:rsidRPr="00CF765E">
              <w:rPr>
                <w:sz w:val="22"/>
              </w:rPr>
              <w:t>Lern</w:t>
            </w:r>
            <w:r>
              <w:rPr>
                <w:sz w:val="22"/>
              </w:rPr>
              <w:t>SCHRITT</w:t>
            </w:r>
            <w:proofErr w:type="spellEnd"/>
            <w:r w:rsidRPr="00CF765E">
              <w:rPr>
                <w:sz w:val="22"/>
              </w:rPr>
              <w:t xml:space="preserve"> im Ordner eingeheftet.</w:t>
            </w:r>
          </w:p>
        </w:tc>
      </w:tr>
      <w:tr w:rsidR="0078582B" w:rsidRPr="00CF765E" w14:paraId="3EC47964" w14:textId="77777777" w:rsidTr="00A36FA5">
        <w:trPr>
          <w:trHeight w:val="449"/>
        </w:trPr>
        <w:sdt>
          <w:sdtPr>
            <w:rPr>
              <w:sz w:val="22"/>
            </w:rPr>
            <w:id w:val="749088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1565FE51" w14:textId="77777777" w:rsidR="0078582B" w:rsidRPr="00CF765E" w:rsidRDefault="0078582B" w:rsidP="00A36FA5">
                <w:pPr>
                  <w:spacing w:line="312" w:lineRule="auto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04DA1E2E" w14:textId="77777777" w:rsidR="0078582B" w:rsidRPr="00CF765E" w:rsidRDefault="0078582B" w:rsidP="00A36FA5">
            <w:pPr>
              <w:spacing w:line="312" w:lineRule="auto"/>
              <w:rPr>
                <w:sz w:val="22"/>
              </w:rPr>
            </w:pPr>
            <w:r>
              <w:rPr>
                <w:sz w:val="22"/>
              </w:rPr>
              <w:t>Ich habe meine Prüfberichte alle erhalten, gelocht und abgeheftet.</w:t>
            </w:r>
          </w:p>
        </w:tc>
      </w:tr>
      <w:tr w:rsidR="0078582B" w:rsidRPr="00CF765E" w14:paraId="01152591" w14:textId="77777777" w:rsidTr="00A36FA5">
        <w:trPr>
          <w:trHeight w:val="413"/>
        </w:trPr>
        <w:sdt>
          <w:sdtPr>
            <w:rPr>
              <w:sz w:val="22"/>
            </w:rPr>
            <w:id w:val="1924443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1271D164" w14:textId="77777777" w:rsidR="0078582B" w:rsidRPr="00CF765E" w:rsidRDefault="0078582B" w:rsidP="00A36FA5">
                <w:pPr>
                  <w:spacing w:line="312" w:lineRule="auto"/>
                  <w:rPr>
                    <w:sz w:val="22"/>
                  </w:rPr>
                </w:pPr>
                <w:r w:rsidRPr="00CF765E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6826" w:type="dxa"/>
            <w:vAlign w:val="center"/>
          </w:tcPr>
          <w:p w14:paraId="337A978F" w14:textId="77777777" w:rsidR="0078582B" w:rsidRPr="00CF765E" w:rsidRDefault="0078582B" w:rsidP="00A36FA5">
            <w:pPr>
              <w:spacing w:line="312" w:lineRule="auto"/>
              <w:rPr>
                <w:noProof/>
                <w:sz w:val="22"/>
              </w:rPr>
            </w:pPr>
            <w:r w:rsidRPr="00CF765E">
              <w:rPr>
                <w:noProof/>
                <w:sz w:val="22"/>
              </w:rPr>
              <w:t>den Arbeitsauftrag erledigt und das entsprechende Feld in der Lernwegeliste markiert.</w:t>
            </w:r>
          </w:p>
        </w:tc>
      </w:tr>
    </w:tbl>
    <w:p w14:paraId="234ECC46" w14:textId="77777777" w:rsidR="0078582B" w:rsidRDefault="0078582B" w:rsidP="0078582B">
      <w:pPr>
        <w:spacing w:line="240" w:lineRule="exact"/>
      </w:pPr>
    </w:p>
    <w:p w14:paraId="20FF4D6F" w14:textId="77777777" w:rsidR="007D0348" w:rsidRDefault="007D0348" w:rsidP="007D0348">
      <w:pPr>
        <w:spacing w:line="240" w:lineRule="exact"/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345B5" w:rsidRPr="00DE4890" w14:paraId="025CDAC0" w14:textId="77777777" w:rsidTr="00B33E6B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7D4A5C8C" w14:textId="77777777" w:rsidR="009345B5" w:rsidRPr="00495D5A" w:rsidRDefault="009345B5" w:rsidP="00B33E6B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8CD586A" w14:textId="77777777" w:rsidR="009345B5" w:rsidRDefault="009345B5" w:rsidP="00B33E6B">
            <w:pPr>
              <w:pStyle w:val="TabelleKopflinks"/>
              <w:jc w:val="center"/>
            </w:pPr>
            <w:r>
              <w:t>Holztechnik</w:t>
            </w:r>
          </w:p>
          <w:p w14:paraId="68C5ABCE" w14:textId="77777777" w:rsidR="009345B5" w:rsidRPr="00DE4890" w:rsidRDefault="00A673C1" w:rsidP="00B33E6B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3F40B438" w14:textId="77777777" w:rsidR="004D1624" w:rsidRPr="0058289E" w:rsidRDefault="00FD18F8" w:rsidP="004D1624">
      <w:pPr>
        <w:pStyle w:val="berschrift2"/>
      </w:pPr>
      <w:r w:rsidRPr="00FD18F8">
        <w:rPr>
          <w:noProof/>
          <w:sz w:val="22"/>
        </w:rPr>
        <w:drawing>
          <wp:anchor distT="0" distB="0" distL="114300" distR="114300" simplePos="0" relativeHeight="251579904" behindDoc="0" locked="0" layoutInCell="1" allowOverlap="1" wp14:anchorId="18898171" wp14:editId="75C41DA1">
            <wp:simplePos x="0" y="0"/>
            <wp:positionH relativeFrom="column">
              <wp:posOffset>4763770</wp:posOffset>
            </wp:positionH>
            <wp:positionV relativeFrom="paragraph">
              <wp:posOffset>74295</wp:posOffset>
            </wp:positionV>
            <wp:extent cx="341630" cy="313055"/>
            <wp:effectExtent l="0" t="0" r="1270" b="0"/>
            <wp:wrapNone/>
            <wp:docPr id="1930" name="Grafik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24">
        <w:t>Der Klappstuhl - Maßgenauigkeit prüfen</w:t>
      </w:r>
    </w:p>
    <w:p w14:paraId="304E923A" w14:textId="77777777" w:rsidR="00FD18F8" w:rsidRDefault="00FD18F8" w:rsidP="00327DFE">
      <w:pPr>
        <w:pStyle w:val="Listenabsatz"/>
        <w:numPr>
          <w:ilvl w:val="0"/>
          <w:numId w:val="32"/>
        </w:numPr>
        <w:rPr>
          <w:sz w:val="22"/>
        </w:rPr>
      </w:pPr>
      <w:r>
        <w:rPr>
          <w:sz w:val="22"/>
        </w:rPr>
        <w:t>Lesen Sie erneut die Zeichnung zum Klappstuhl!</w:t>
      </w:r>
    </w:p>
    <w:p w14:paraId="514C894B" w14:textId="77777777" w:rsidR="004D1624" w:rsidRDefault="00206E20" w:rsidP="00327DFE">
      <w:pPr>
        <w:pStyle w:val="Listenabsatz"/>
        <w:numPr>
          <w:ilvl w:val="0"/>
          <w:numId w:val="32"/>
        </w:numPr>
        <w:rPr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578880" behindDoc="1" locked="0" layoutInCell="1" allowOverlap="1" wp14:anchorId="629A0A69" wp14:editId="7FB18F50">
            <wp:simplePos x="0" y="0"/>
            <wp:positionH relativeFrom="column">
              <wp:posOffset>4772011</wp:posOffset>
            </wp:positionH>
            <wp:positionV relativeFrom="paragraph">
              <wp:posOffset>212076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28" name="Grafik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24" w:rsidRPr="007D1B0A">
        <w:rPr>
          <w:sz w:val="22"/>
        </w:rPr>
        <w:t xml:space="preserve">Wählen Sie </w:t>
      </w:r>
      <w:r>
        <w:rPr>
          <w:sz w:val="22"/>
        </w:rPr>
        <w:t xml:space="preserve">drei </w:t>
      </w:r>
      <w:r w:rsidR="00FD18F8">
        <w:rPr>
          <w:sz w:val="22"/>
        </w:rPr>
        <w:t>entscheidende</w:t>
      </w:r>
      <w:r w:rsidR="004D1624" w:rsidRPr="007D1B0A">
        <w:rPr>
          <w:sz w:val="22"/>
        </w:rPr>
        <w:t xml:space="preserve"> Maße</w:t>
      </w:r>
      <w:r w:rsidR="00FD18F8">
        <w:rPr>
          <w:sz w:val="22"/>
        </w:rPr>
        <w:t xml:space="preserve"> aus</w:t>
      </w:r>
      <w:r w:rsidR="004D1624" w:rsidRPr="007D1B0A">
        <w:rPr>
          <w:sz w:val="22"/>
        </w:rPr>
        <w:t>, die Sie prüfen wollen.</w:t>
      </w:r>
    </w:p>
    <w:p w14:paraId="003BF45E" w14:textId="77777777" w:rsidR="004D1624" w:rsidRPr="007D1B0A" w:rsidRDefault="00206E20" w:rsidP="009345B5">
      <w:pPr>
        <w:pStyle w:val="Listenabsatz"/>
        <w:ind w:left="357"/>
        <w:contextualSpacing w:val="0"/>
        <w:rPr>
          <w:sz w:val="22"/>
        </w:rPr>
      </w:pPr>
      <w:r>
        <w:rPr>
          <w:sz w:val="22"/>
        </w:rPr>
        <w:t>Markieren und nummerieren</w:t>
      </w:r>
      <w:r w:rsidR="004D1624" w:rsidRPr="007D1B0A">
        <w:rPr>
          <w:sz w:val="22"/>
        </w:rPr>
        <w:t xml:space="preserve"> Sie diese</w:t>
      </w:r>
      <w:r>
        <w:rPr>
          <w:sz w:val="22"/>
        </w:rPr>
        <w:t xml:space="preserve"> in der Zeichnung</w:t>
      </w:r>
      <w:r w:rsidR="004D1624" w:rsidRPr="007D1B0A">
        <w:rPr>
          <w:sz w:val="22"/>
        </w:rPr>
        <w:t>!</w:t>
      </w:r>
    </w:p>
    <w:p w14:paraId="171A5FC4" w14:textId="77777777" w:rsidR="004D1624" w:rsidRPr="007D1B0A" w:rsidRDefault="00206E20" w:rsidP="00327DFE">
      <w:pPr>
        <w:pStyle w:val="Listenabsatz"/>
        <w:numPr>
          <w:ilvl w:val="0"/>
          <w:numId w:val="32"/>
        </w:num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064E96C" wp14:editId="59D3EA92">
                <wp:simplePos x="0" y="0"/>
                <wp:positionH relativeFrom="column">
                  <wp:posOffset>3344652</wp:posOffset>
                </wp:positionH>
                <wp:positionV relativeFrom="paragraph">
                  <wp:posOffset>295539</wp:posOffset>
                </wp:positionV>
                <wp:extent cx="1714991" cy="807085"/>
                <wp:effectExtent l="0" t="0" r="19050" b="469265"/>
                <wp:wrapNone/>
                <wp:docPr id="1922" name="Sprechblase: rechteckig mit abgerundeten Ecken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991" cy="807085"/>
                        </a:xfrm>
                        <a:prstGeom prst="wedgeRoundRectCallout">
                          <a:avLst>
                            <a:gd name="adj1" fmla="val 38909"/>
                            <a:gd name="adj2" fmla="val 105698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D730E" w14:textId="77777777" w:rsidR="0050431F" w:rsidRPr="00EC6577" w:rsidRDefault="0050431F" w:rsidP="00FD18F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Dieses Maß ist entscheidend für…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E96C" id="Sprechblase: rechteckig mit abgerundeten Ecken 1922" o:spid="_x0000_s1038" type="#_x0000_t62" style="position:absolute;left:0;text-align:left;margin-left:263.35pt;margin-top:23.25pt;width:135.05pt;height:63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" adj="19204,33631" filled="f" strokecolor="#243f60 [1604]" strokeweight="1pt">
                <v:textbox inset="0,0,0,0">
                  <w:txbxContent>
                    <w:p w14:paraId="3F1D730E" w14:textId="77777777" w:rsidR="0050431F" w:rsidRPr="00EC6577" w:rsidRDefault="0050431F" w:rsidP="00FD18F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Dieses Maß ist entscheidend für…</w:t>
                      </w:r>
                    </w:p>
                  </w:txbxContent>
                </v:textbox>
              </v:shape>
            </w:pict>
          </mc:Fallback>
        </mc:AlternateContent>
      </w:r>
      <w:r w:rsidR="004D1624" w:rsidRPr="007D1B0A">
        <w:rPr>
          <w:sz w:val="22"/>
        </w:rPr>
        <w:t xml:space="preserve">Begründen </w:t>
      </w:r>
      <w:r w:rsidR="00FD18F8">
        <w:rPr>
          <w:sz w:val="22"/>
        </w:rPr>
        <w:t>Sie mit weiteren</w:t>
      </w:r>
      <w:r w:rsidR="004D1624" w:rsidRPr="007D1B0A">
        <w:rPr>
          <w:sz w:val="22"/>
        </w:rPr>
        <w:t xml:space="preserve"> Sprechblasen, warum Sie diese Maß</w:t>
      </w:r>
      <w:r w:rsidR="00FD18F8">
        <w:rPr>
          <w:sz w:val="22"/>
        </w:rPr>
        <w:t>e ausgewählt haben</w:t>
      </w:r>
      <w:r w:rsidR="004D1624" w:rsidRPr="007D1B0A">
        <w:rPr>
          <w:sz w:val="22"/>
        </w:rPr>
        <w:t>.</w:t>
      </w:r>
    </w:p>
    <w:p w14:paraId="69D89CB9" w14:textId="77777777" w:rsidR="004D1624" w:rsidRPr="000729D4" w:rsidRDefault="00206E20" w:rsidP="00FD18F8">
      <w:pPr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580928" behindDoc="0" locked="0" layoutInCell="1" allowOverlap="1" wp14:anchorId="38D3305A" wp14:editId="31DABC48">
            <wp:simplePos x="0" y="0"/>
            <wp:positionH relativeFrom="column">
              <wp:posOffset>3623310</wp:posOffset>
            </wp:positionH>
            <wp:positionV relativeFrom="paragraph">
              <wp:posOffset>350521</wp:posOffset>
            </wp:positionV>
            <wp:extent cx="2175761" cy="3175000"/>
            <wp:effectExtent l="0" t="0" r="0" b="6350"/>
            <wp:wrapNone/>
            <wp:docPr id="1933" name="Grafik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Sitz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25612" r="35817" b="22450"/>
                    <a:stretch/>
                  </pic:blipFill>
                  <pic:spPr bwMode="auto">
                    <a:xfrm>
                      <a:off x="0" y="0"/>
                      <a:ext cx="2177751" cy="317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8F8">
        <w:rPr>
          <w:noProof/>
          <w:sz w:val="22"/>
          <w:lang w:eastAsia="de-DE"/>
        </w:rPr>
        <w:drawing>
          <wp:inline distT="0" distB="0" distL="0" distR="0" wp14:anchorId="3541413C" wp14:editId="2F75D672">
            <wp:extent cx="2930546" cy="3429000"/>
            <wp:effectExtent l="0" t="0" r="3175" b="0"/>
            <wp:docPr id="1931" name="Grafik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Lehne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t="13309" r="12004" b="27705"/>
                    <a:stretch/>
                  </pic:blipFill>
                  <pic:spPr bwMode="auto">
                    <a:xfrm>
                      <a:off x="0" y="0"/>
                      <a:ext cx="2934189" cy="343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14818" w14:textId="77777777" w:rsidR="004D1624" w:rsidRPr="000729D4" w:rsidRDefault="004D1624" w:rsidP="004D1624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 w:rsidR="001951A3">
        <w:rPr>
          <w:sz w:val="24"/>
        </w:rPr>
        <w:t>!</w:t>
      </w:r>
    </w:p>
    <w:p w14:paraId="6A37996E" w14:textId="77777777" w:rsidR="004D1624" w:rsidRPr="004D1624" w:rsidRDefault="004D1624" w:rsidP="00327DFE">
      <w:pPr>
        <w:pStyle w:val="Textkrper"/>
        <w:numPr>
          <w:ilvl w:val="0"/>
          <w:numId w:val="32"/>
        </w:numPr>
        <w:spacing w:after="120"/>
        <w:ind w:left="357" w:hanging="357"/>
        <w:rPr>
          <w:sz w:val="22"/>
        </w:rPr>
      </w:pPr>
      <w:r w:rsidRPr="000729D4">
        <w:rPr>
          <w:sz w:val="22"/>
        </w:rPr>
        <w:t>Überprüfen Sie jetzt mit Ihrem Meterstab millimetergenau die ausgewählten Maße!</w:t>
      </w:r>
      <w:r>
        <w:rPr>
          <w:sz w:val="22"/>
        </w:rPr>
        <w:t xml:space="preserve"> Tragen Sie die Ergebnisse in die Tabelle ein.</w:t>
      </w:r>
    </w:p>
    <w:tbl>
      <w:tblPr>
        <w:tblStyle w:val="Tabellenraster7"/>
        <w:tblW w:w="0" w:type="auto"/>
        <w:tblInd w:w="0" w:type="dxa"/>
        <w:tblLook w:val="04A0" w:firstRow="1" w:lastRow="0" w:firstColumn="1" w:lastColumn="0" w:noHBand="0" w:noVBand="1"/>
      </w:tblPr>
      <w:tblGrid>
        <w:gridCol w:w="516"/>
        <w:gridCol w:w="2377"/>
        <w:gridCol w:w="2385"/>
        <w:gridCol w:w="2308"/>
      </w:tblGrid>
      <w:tr w:rsidR="004D1624" w14:paraId="031AD773" w14:textId="77777777" w:rsidTr="00A3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16" w:type="dxa"/>
          </w:tcPr>
          <w:p w14:paraId="7206138F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</w:p>
        </w:tc>
        <w:tc>
          <w:tcPr>
            <w:tcW w:w="2377" w:type="dxa"/>
          </w:tcPr>
          <w:p w14:paraId="6E2945CA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in der Anleitung</w:t>
            </w:r>
          </w:p>
        </w:tc>
        <w:tc>
          <w:tcPr>
            <w:tcW w:w="2385" w:type="dxa"/>
          </w:tcPr>
          <w:p w14:paraId="40674580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am Werkstück</w:t>
            </w:r>
          </w:p>
        </w:tc>
        <w:tc>
          <w:tcPr>
            <w:tcW w:w="2308" w:type="dxa"/>
          </w:tcPr>
          <w:p w14:paraId="54E227B9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Abweichung</w:t>
            </w:r>
          </w:p>
        </w:tc>
      </w:tr>
      <w:tr w:rsidR="004D1624" w14:paraId="36B24BD5" w14:textId="77777777" w:rsidTr="00A36FA5">
        <w:trPr>
          <w:trHeight w:val="397"/>
        </w:trPr>
        <w:tc>
          <w:tcPr>
            <w:tcW w:w="516" w:type="dxa"/>
          </w:tcPr>
          <w:p w14:paraId="37C81831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377" w:type="dxa"/>
          </w:tcPr>
          <w:p w14:paraId="1254D93C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5C1E9D93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1D8FF4E2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4D1624" w14:paraId="3978B204" w14:textId="77777777" w:rsidTr="00A36FA5">
        <w:trPr>
          <w:trHeight w:val="397"/>
        </w:trPr>
        <w:tc>
          <w:tcPr>
            <w:tcW w:w="516" w:type="dxa"/>
          </w:tcPr>
          <w:p w14:paraId="7113FA06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77" w:type="dxa"/>
          </w:tcPr>
          <w:p w14:paraId="266BBB9B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0E08F3DE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088034DD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4D1624" w14:paraId="212E1CF4" w14:textId="77777777" w:rsidTr="00A36FA5">
        <w:trPr>
          <w:trHeight w:val="397"/>
        </w:trPr>
        <w:tc>
          <w:tcPr>
            <w:tcW w:w="516" w:type="dxa"/>
          </w:tcPr>
          <w:p w14:paraId="665211FA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377" w:type="dxa"/>
          </w:tcPr>
          <w:p w14:paraId="75888B71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85" w:type="dxa"/>
          </w:tcPr>
          <w:p w14:paraId="125A7646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2308" w:type="dxa"/>
          </w:tcPr>
          <w:p w14:paraId="33781799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 w:rsidR="004D1624" w14:paraId="053968EA" w14:textId="77777777" w:rsidTr="00A36FA5">
        <w:trPr>
          <w:trHeight w:val="397"/>
        </w:trPr>
        <w:tc>
          <w:tcPr>
            <w:tcW w:w="5278" w:type="dxa"/>
            <w:gridSpan w:val="3"/>
          </w:tcPr>
          <w:p w14:paraId="0119845A" w14:textId="77777777" w:rsidR="004D1624" w:rsidRPr="00A36FA5" w:rsidRDefault="004D1624" w:rsidP="00641EAE">
            <w:pPr>
              <w:spacing w:line="240" w:lineRule="exact"/>
              <w:jc w:val="right"/>
              <w:rPr>
                <w:b/>
                <w:sz w:val="22"/>
              </w:rPr>
            </w:pPr>
            <w:r w:rsidRPr="00A36FA5">
              <w:rPr>
                <w:b/>
                <w:sz w:val="22"/>
              </w:rPr>
              <w:t>Summe:</w:t>
            </w:r>
          </w:p>
        </w:tc>
        <w:tc>
          <w:tcPr>
            <w:tcW w:w="2308" w:type="dxa"/>
          </w:tcPr>
          <w:p w14:paraId="4AF71DA7" w14:textId="77777777" w:rsidR="004D1624" w:rsidRDefault="004D1624" w:rsidP="00641EAE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</w:tbl>
    <w:p w14:paraId="067A7E67" w14:textId="77777777" w:rsidR="004D1624" w:rsidRPr="004D1624" w:rsidRDefault="004D1624" w:rsidP="00327DFE">
      <w:pPr>
        <w:pStyle w:val="Listenabsatz"/>
        <w:numPr>
          <w:ilvl w:val="0"/>
          <w:numId w:val="32"/>
        </w:numPr>
        <w:spacing w:before="120" w:after="120" w:line="240" w:lineRule="exact"/>
        <w:ind w:left="357" w:hanging="357"/>
        <w:contextualSpacing w:val="0"/>
        <w:rPr>
          <w:sz w:val="22"/>
        </w:rPr>
      </w:pPr>
      <w:r>
        <w:rPr>
          <w:sz w:val="22"/>
        </w:rPr>
        <w:t xml:space="preserve">Stellen Sie </w:t>
      </w:r>
      <w:r w:rsidR="000F61C9">
        <w:rPr>
          <w:sz w:val="22"/>
        </w:rPr>
        <w:t xml:space="preserve">Ihrer Lernpartnerin bzw. </w:t>
      </w:r>
      <w:r>
        <w:rPr>
          <w:sz w:val="22"/>
        </w:rPr>
        <w:t>Ihrem Lernpartner einen Prüfbericht aus!</w:t>
      </w:r>
    </w:p>
    <w:tbl>
      <w:tblPr>
        <w:tblStyle w:val="Gitternetztabelle3Akzent11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4D1624" w14:paraId="2692A2CA" w14:textId="77777777" w:rsidTr="00641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244FDB09" w14:textId="77777777" w:rsidR="004D1624" w:rsidRPr="00FE1F40" w:rsidRDefault="004D1624" w:rsidP="00641EAE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FE1F40">
              <w:rPr>
                <w:i w:val="0"/>
                <w:sz w:val="28"/>
              </w:rPr>
              <w:t xml:space="preserve">Maßgenauigkeit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0F61C9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4D1624" w14:paraId="2929F164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627BF3E6" w14:textId="77777777" w:rsidR="004D1624" w:rsidRPr="004F37D5" w:rsidRDefault="004D1624" w:rsidP="00327DFE">
            <w:pPr>
              <w:pStyle w:val="Textkrper"/>
              <w:numPr>
                <w:ilvl w:val="0"/>
                <w:numId w:val="33"/>
              </w:numPr>
              <w:jc w:val="left"/>
              <w:rPr>
                <w:b/>
                <w:i w:val="0"/>
                <w:sz w:val="22"/>
              </w:rPr>
            </w:pPr>
            <w:r w:rsidRPr="004F37D5">
              <w:rPr>
                <w:b/>
                <w:i w:val="0"/>
                <w:sz w:val="22"/>
              </w:rPr>
              <w:t xml:space="preserve">Abweichung </w:t>
            </w:r>
            <w:r>
              <w:rPr>
                <w:b/>
                <w:i w:val="0"/>
                <w:sz w:val="22"/>
              </w:rPr>
              <w:t>insgesamt</w:t>
            </w:r>
          </w:p>
        </w:tc>
        <w:tc>
          <w:tcPr>
            <w:tcW w:w="3716" w:type="dxa"/>
            <w:vAlign w:val="center"/>
          </w:tcPr>
          <w:p w14:paraId="4848BA90" w14:textId="77777777" w:rsidR="004D1624" w:rsidRPr="00FE1F40" w:rsidRDefault="004D1624" w:rsidP="00641EAE">
            <w:pPr>
              <w:pStyle w:val="Textkrper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492E">
              <w:rPr>
                <w:sz w:val="32"/>
              </w:rPr>
              <w:t>mm</w:t>
            </w:r>
          </w:p>
        </w:tc>
      </w:tr>
      <w:tr w:rsidR="004D1624" w14:paraId="5E88FC6A" w14:textId="77777777" w:rsidTr="009345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491E6351" w14:textId="77777777" w:rsidR="004D1624" w:rsidRPr="00FE1F40" w:rsidRDefault="004D1624" w:rsidP="00641EAE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2DD4FA09" w14:textId="77777777" w:rsidR="004D1624" w:rsidRDefault="004D1624" w:rsidP="00641EAE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484863D8" w14:textId="77777777" w:rsidR="004D1624" w:rsidRDefault="004D1624" w:rsidP="004D1624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345B5" w:rsidRPr="00DE4890" w14:paraId="48A7EEC7" w14:textId="77777777" w:rsidTr="00B33E6B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1C2B408B" w14:textId="77777777" w:rsidR="009345B5" w:rsidRPr="00495D5A" w:rsidRDefault="009345B5" w:rsidP="00B33E6B">
            <w:pPr>
              <w:spacing w:line="312" w:lineRule="auto"/>
              <w:rPr>
                <w:b/>
                <w:noProof/>
                <w:sz w:val="22"/>
              </w:rPr>
            </w:pPr>
            <w:r w:rsidRPr="00495D5A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257DDA0" w14:textId="77777777" w:rsidR="009345B5" w:rsidRDefault="009345B5" w:rsidP="00B33E6B">
            <w:pPr>
              <w:pStyle w:val="TabelleKopflinks"/>
              <w:jc w:val="center"/>
            </w:pPr>
            <w:r>
              <w:t>Holztechnik</w:t>
            </w:r>
          </w:p>
          <w:p w14:paraId="3FDE27C1" w14:textId="77777777" w:rsidR="009345B5" w:rsidRPr="00DE4890" w:rsidRDefault="00A673C1" w:rsidP="00B33E6B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6D80360F" w14:textId="77777777" w:rsidR="00F81195" w:rsidRPr="0058289E" w:rsidRDefault="00A36FA5" w:rsidP="00F81195">
      <w:pPr>
        <w:pStyle w:val="berschrift2"/>
      </w:pPr>
      <w:r w:rsidRPr="00290753">
        <w:rPr>
          <w:noProof/>
          <w:sz w:val="22"/>
        </w:rPr>
        <w:drawing>
          <wp:anchor distT="0" distB="0" distL="114300" distR="114300" simplePos="0" relativeHeight="251562496" behindDoc="1" locked="0" layoutInCell="1" allowOverlap="1" wp14:anchorId="2B402E03" wp14:editId="56B0A768">
            <wp:simplePos x="0" y="0"/>
            <wp:positionH relativeFrom="column">
              <wp:posOffset>5167630</wp:posOffset>
            </wp:positionH>
            <wp:positionV relativeFrom="paragraph">
              <wp:posOffset>76835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53" name="Grafik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144" w:rsidRPr="00AA18D1">
        <w:rPr>
          <w:noProof/>
        </w:rPr>
        <w:drawing>
          <wp:anchor distT="0" distB="0" distL="114300" distR="114300" simplePos="0" relativeHeight="251563520" behindDoc="0" locked="0" layoutInCell="1" allowOverlap="1" wp14:anchorId="0D34E959" wp14:editId="5213325F">
            <wp:simplePos x="0" y="0"/>
            <wp:positionH relativeFrom="column">
              <wp:posOffset>4763770</wp:posOffset>
            </wp:positionH>
            <wp:positionV relativeFrom="paragraph">
              <wp:posOffset>74295</wp:posOffset>
            </wp:positionV>
            <wp:extent cx="341630" cy="313055"/>
            <wp:effectExtent l="0" t="0" r="1270" b="0"/>
            <wp:wrapNone/>
            <wp:docPr id="1334" name="Grafik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95">
        <w:t>Der Klappstuhl - Oberflächengüte prüfen</w:t>
      </w:r>
    </w:p>
    <w:p w14:paraId="6AA6E19F" w14:textId="77777777" w:rsidR="007D1B0A" w:rsidRDefault="007D1B0A" w:rsidP="00327DFE">
      <w:pPr>
        <w:pStyle w:val="Listenabsatz"/>
        <w:numPr>
          <w:ilvl w:val="0"/>
          <w:numId w:val="24"/>
        </w:numPr>
        <w:spacing w:after="120" w:line="240" w:lineRule="exact"/>
        <w:ind w:left="714" w:hanging="357"/>
        <w:contextualSpacing w:val="0"/>
        <w:rPr>
          <w:sz w:val="22"/>
        </w:rPr>
      </w:pPr>
      <w:r w:rsidRPr="007D1B0A">
        <w:rPr>
          <w:sz w:val="22"/>
        </w:rPr>
        <w:t>Nennen Sie drei Stellen, wo die Oberfläche glatt sein soll.</w:t>
      </w:r>
      <w:r>
        <w:rPr>
          <w:sz w:val="22"/>
        </w:rPr>
        <w:br/>
      </w:r>
      <w:r w:rsidRPr="007D1B0A">
        <w:rPr>
          <w:sz w:val="22"/>
        </w:rPr>
        <w:t>Markieren Sie diese rot.</w:t>
      </w:r>
    </w:p>
    <w:p w14:paraId="1F2A7A7D" w14:textId="77777777" w:rsidR="00201144" w:rsidRDefault="00201144" w:rsidP="009345B5">
      <w:pPr>
        <w:pStyle w:val="Listenabsatz"/>
        <w:numPr>
          <w:ilvl w:val="0"/>
          <w:numId w:val="24"/>
        </w:num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198F29F5" wp14:editId="45804E70">
                <wp:simplePos x="0" y="0"/>
                <wp:positionH relativeFrom="column">
                  <wp:posOffset>3998539</wp:posOffset>
                </wp:positionH>
                <wp:positionV relativeFrom="paragraph">
                  <wp:posOffset>262960</wp:posOffset>
                </wp:positionV>
                <wp:extent cx="2068830" cy="1367790"/>
                <wp:effectExtent l="361950" t="0" r="26670" b="499110"/>
                <wp:wrapNone/>
                <wp:docPr id="1321" name="Sprechblase: rechteckig mit abgerundeten Ecken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367790"/>
                        </a:xfrm>
                        <a:prstGeom prst="wedgeRoundRectCallout">
                          <a:avLst>
                            <a:gd name="adj1" fmla="val -67025"/>
                            <a:gd name="adj2" fmla="val 8469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256ED" w14:textId="77777777" w:rsidR="0050431F" w:rsidRPr="00EC6577" w:rsidRDefault="0050431F" w:rsidP="0020114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29F5" id="Sprechblase: rechteckig mit abgerundeten Ecken 1321" o:spid="_x0000_s1039" type="#_x0000_t62" style="position:absolute;left:0;text-align:left;margin-left:314.85pt;margin-top:20.7pt;width:162.9pt;height:107.7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" adj="-3677,29094" filled="f" strokecolor="#243f60 [1604]" strokeweight="2pt">
                <v:textbox inset="0,0,0,0">
                  <w:txbxContent>
                    <w:p w14:paraId="3F8256ED" w14:textId="77777777" w:rsidR="0050431F" w:rsidRPr="00EC6577" w:rsidRDefault="0050431F" w:rsidP="0020114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  <w:r w:rsidRPr="007D1B0A">
        <w:rPr>
          <w:sz w:val="22"/>
        </w:rPr>
        <w:t>Begründen Sie in de</w:t>
      </w:r>
      <w:r>
        <w:rPr>
          <w:sz w:val="22"/>
        </w:rPr>
        <w:t>n</w:t>
      </w:r>
      <w:r w:rsidRPr="007D1B0A">
        <w:rPr>
          <w:sz w:val="22"/>
        </w:rPr>
        <w:t xml:space="preserve"> Sprechblasen, warum gerade diese </w:t>
      </w:r>
      <w:r>
        <w:rPr>
          <w:sz w:val="22"/>
        </w:rPr>
        <w:t>Stellen besonders glatt sein müssen</w:t>
      </w:r>
      <w:r w:rsidRPr="007D1B0A">
        <w:rPr>
          <w:sz w:val="22"/>
        </w:rPr>
        <w:t>.</w:t>
      </w:r>
    </w:p>
    <w:p w14:paraId="3BA9CC33" w14:textId="77777777" w:rsidR="00201144" w:rsidRPr="000729D4" w:rsidRDefault="00201144" w:rsidP="00201144">
      <w:pPr>
        <w:spacing w:line="240" w:lineRule="exact"/>
        <w:rPr>
          <w:sz w:val="22"/>
        </w:rPr>
      </w:pPr>
    </w:p>
    <w:p w14:paraId="7C0BA29B" w14:textId="77777777" w:rsidR="00201144" w:rsidRPr="000729D4" w:rsidRDefault="00201144" w:rsidP="00201144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568640" behindDoc="1" locked="0" layoutInCell="1" allowOverlap="1" wp14:anchorId="2B63F464" wp14:editId="664DF60D">
            <wp:simplePos x="0" y="0"/>
            <wp:positionH relativeFrom="column">
              <wp:posOffset>783447</wp:posOffset>
            </wp:positionH>
            <wp:positionV relativeFrom="paragraph">
              <wp:posOffset>6559</wp:posOffset>
            </wp:positionV>
            <wp:extent cx="3355062" cy="3423994"/>
            <wp:effectExtent l="0" t="0" r="0" b="0"/>
            <wp:wrapNone/>
            <wp:docPr id="1324" name="Grafik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5464" r="25302" b="-5464"/>
                    <a:stretch/>
                  </pic:blipFill>
                  <pic:spPr bwMode="auto">
                    <a:xfrm>
                      <a:off x="0" y="0"/>
                      <a:ext cx="3360176" cy="34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A0B98" w14:textId="77777777" w:rsidR="00201144" w:rsidRPr="000729D4" w:rsidRDefault="00201144" w:rsidP="00201144">
      <w:pPr>
        <w:spacing w:line="240" w:lineRule="exact"/>
        <w:rPr>
          <w:sz w:val="22"/>
        </w:rPr>
      </w:pPr>
    </w:p>
    <w:p w14:paraId="304BA6A7" w14:textId="77777777" w:rsidR="00201144" w:rsidRPr="000729D4" w:rsidRDefault="00201144" w:rsidP="00201144">
      <w:pPr>
        <w:spacing w:line="240" w:lineRule="exact"/>
        <w:rPr>
          <w:sz w:val="22"/>
        </w:rPr>
      </w:pPr>
    </w:p>
    <w:p w14:paraId="614525BD" w14:textId="77777777" w:rsidR="00201144" w:rsidRDefault="00201144" w:rsidP="00201144">
      <w:pPr>
        <w:spacing w:line="240" w:lineRule="exact"/>
        <w:rPr>
          <w:sz w:val="22"/>
        </w:rPr>
      </w:pPr>
    </w:p>
    <w:p w14:paraId="34C5B208" w14:textId="77777777" w:rsidR="00201144" w:rsidRDefault="00201144" w:rsidP="00201144">
      <w:pPr>
        <w:spacing w:line="240" w:lineRule="exact"/>
        <w:rPr>
          <w:sz w:val="22"/>
        </w:rPr>
      </w:pPr>
    </w:p>
    <w:p w14:paraId="1F4BA5BD" w14:textId="77777777" w:rsidR="00201144" w:rsidRDefault="00201144" w:rsidP="00201144">
      <w:pPr>
        <w:spacing w:line="240" w:lineRule="exact"/>
        <w:rPr>
          <w:sz w:val="22"/>
        </w:rPr>
      </w:pPr>
    </w:p>
    <w:p w14:paraId="34220C6B" w14:textId="77777777" w:rsidR="00201144" w:rsidRDefault="00201144" w:rsidP="00201144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DB25F60" wp14:editId="57E548FB">
                <wp:simplePos x="0" y="0"/>
                <wp:positionH relativeFrom="column">
                  <wp:posOffset>-92691</wp:posOffset>
                </wp:positionH>
                <wp:positionV relativeFrom="paragraph">
                  <wp:posOffset>160071</wp:posOffset>
                </wp:positionV>
                <wp:extent cx="1441450" cy="1628140"/>
                <wp:effectExtent l="0" t="0" r="1473200" b="10160"/>
                <wp:wrapNone/>
                <wp:docPr id="1322" name="Sprechblase: rechteckig mit abgerundeten Ecken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628140"/>
                        </a:xfrm>
                        <a:prstGeom prst="wedgeRoundRectCallout">
                          <a:avLst>
                            <a:gd name="adj1" fmla="val 149021"/>
                            <a:gd name="adj2" fmla="val 2007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2922B" w14:textId="77777777" w:rsidR="0050431F" w:rsidRPr="00EC6577" w:rsidRDefault="0050431F" w:rsidP="0020114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5F60" id="Sprechblase: rechteckig mit abgerundeten Ecken 1322" o:spid="_x0000_s1040" type="#_x0000_t62" style="position:absolute;margin-left:-7.3pt;margin-top:12.6pt;width:113.5pt;height:128.2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" adj="42989,15136" filled="f" strokecolor="#243f60 [1604]" strokeweight="2pt">
                <v:textbox inset="0,0,0,0">
                  <w:txbxContent>
                    <w:p w14:paraId="6AE2922B" w14:textId="77777777" w:rsidR="0050431F" w:rsidRPr="00EC6577" w:rsidRDefault="0050431F" w:rsidP="0020114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</w:p>
    <w:p w14:paraId="194326A9" w14:textId="77777777" w:rsidR="00201144" w:rsidRDefault="00201144" w:rsidP="00201144">
      <w:pPr>
        <w:spacing w:line="240" w:lineRule="exact"/>
        <w:rPr>
          <w:sz w:val="22"/>
        </w:rPr>
      </w:pPr>
    </w:p>
    <w:p w14:paraId="402EE74E" w14:textId="77777777" w:rsidR="00201144" w:rsidRDefault="00201144" w:rsidP="00201144">
      <w:pPr>
        <w:spacing w:line="240" w:lineRule="exact"/>
        <w:rPr>
          <w:sz w:val="22"/>
        </w:rPr>
      </w:pPr>
    </w:p>
    <w:p w14:paraId="626C60DE" w14:textId="77777777" w:rsidR="00201144" w:rsidRDefault="00201144" w:rsidP="00201144">
      <w:pPr>
        <w:spacing w:line="240" w:lineRule="exact"/>
        <w:rPr>
          <w:sz w:val="22"/>
        </w:rPr>
      </w:pPr>
    </w:p>
    <w:p w14:paraId="72CD1410" w14:textId="77777777" w:rsidR="00201144" w:rsidRDefault="00201144" w:rsidP="00201144">
      <w:pPr>
        <w:spacing w:line="240" w:lineRule="exact"/>
        <w:rPr>
          <w:sz w:val="22"/>
        </w:rPr>
      </w:pPr>
    </w:p>
    <w:p w14:paraId="4087ADD6" w14:textId="77777777" w:rsidR="00201144" w:rsidRDefault="00201144" w:rsidP="00201144">
      <w:pPr>
        <w:spacing w:line="240" w:lineRule="exact"/>
        <w:rPr>
          <w:sz w:val="22"/>
        </w:rPr>
      </w:pPr>
    </w:p>
    <w:p w14:paraId="3024C6AE" w14:textId="77777777" w:rsidR="00201144" w:rsidRDefault="00201144" w:rsidP="00201144">
      <w:pPr>
        <w:spacing w:line="240" w:lineRule="exact"/>
        <w:rPr>
          <w:sz w:val="22"/>
        </w:rPr>
      </w:pPr>
    </w:p>
    <w:p w14:paraId="0DE6D62F" w14:textId="77777777" w:rsidR="00201144" w:rsidRDefault="00201144" w:rsidP="00201144">
      <w:pPr>
        <w:spacing w:line="240" w:lineRule="exact"/>
        <w:rPr>
          <w:sz w:val="22"/>
        </w:rPr>
      </w:pPr>
    </w:p>
    <w:p w14:paraId="6BB37BCC" w14:textId="77777777" w:rsidR="00201144" w:rsidRDefault="00201144" w:rsidP="00201144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900C6B3" wp14:editId="122DB37B">
                <wp:simplePos x="0" y="0"/>
                <wp:positionH relativeFrom="column">
                  <wp:posOffset>4319479</wp:posOffset>
                </wp:positionH>
                <wp:positionV relativeFrom="paragraph">
                  <wp:posOffset>81771</wp:posOffset>
                </wp:positionV>
                <wp:extent cx="1802102" cy="1334891"/>
                <wp:effectExtent l="914400" t="0" r="27305" b="17780"/>
                <wp:wrapNone/>
                <wp:docPr id="1323" name="Sprechblase: rechteckig mit abgerundeten Ecken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02" cy="1334891"/>
                        </a:xfrm>
                        <a:prstGeom prst="wedgeRoundRectCallout">
                          <a:avLst>
                            <a:gd name="adj1" fmla="val -99771"/>
                            <a:gd name="adj2" fmla="val -4706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29048" w14:textId="77777777" w:rsidR="0050431F" w:rsidRPr="00EC6577" w:rsidRDefault="0050431F" w:rsidP="0020114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Oberfläche muss hier gut sein,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C6B3" id="Sprechblase: rechteckig mit abgerundeten Ecken 1323" o:spid="_x0000_s1041" type="#_x0000_t62" style="position:absolute;margin-left:340.1pt;margin-top:6.45pt;width:141.9pt;height:105.1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" adj="-10751,634" filled="f" strokecolor="#243f60 [1604]" strokeweight="2pt">
                <v:textbox inset="0,0,0,0">
                  <w:txbxContent>
                    <w:p w14:paraId="6F729048" w14:textId="77777777" w:rsidR="0050431F" w:rsidRPr="00EC6577" w:rsidRDefault="0050431F" w:rsidP="0020114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Oberfläche muss hier gut sein, weil…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14030" w14:textId="77777777" w:rsidR="00201144" w:rsidRDefault="00201144" w:rsidP="00201144">
      <w:pPr>
        <w:spacing w:line="240" w:lineRule="exact"/>
        <w:rPr>
          <w:sz w:val="22"/>
        </w:rPr>
      </w:pPr>
    </w:p>
    <w:p w14:paraId="48284DAD" w14:textId="77777777" w:rsidR="00201144" w:rsidRDefault="00201144" w:rsidP="00201144">
      <w:pPr>
        <w:spacing w:line="240" w:lineRule="exact"/>
        <w:rPr>
          <w:sz w:val="22"/>
        </w:rPr>
      </w:pPr>
    </w:p>
    <w:p w14:paraId="4D38B053" w14:textId="77777777" w:rsidR="00201144" w:rsidRDefault="00201144" w:rsidP="00201144">
      <w:pPr>
        <w:spacing w:line="240" w:lineRule="exact"/>
        <w:rPr>
          <w:sz w:val="22"/>
        </w:rPr>
      </w:pPr>
    </w:p>
    <w:p w14:paraId="12D14F20" w14:textId="77777777" w:rsidR="00201144" w:rsidRDefault="00201144" w:rsidP="00201144">
      <w:pPr>
        <w:spacing w:line="240" w:lineRule="exact"/>
        <w:rPr>
          <w:sz w:val="22"/>
        </w:rPr>
      </w:pPr>
    </w:p>
    <w:p w14:paraId="02D5327B" w14:textId="77777777" w:rsidR="00201144" w:rsidRDefault="00201144" w:rsidP="00201144">
      <w:pPr>
        <w:spacing w:line="240" w:lineRule="exact"/>
        <w:rPr>
          <w:sz w:val="22"/>
        </w:rPr>
      </w:pPr>
    </w:p>
    <w:p w14:paraId="47FE4078" w14:textId="77777777" w:rsidR="00201144" w:rsidRDefault="00201144" w:rsidP="00201144">
      <w:pPr>
        <w:spacing w:line="240" w:lineRule="exact"/>
        <w:rPr>
          <w:sz w:val="22"/>
        </w:rPr>
      </w:pPr>
    </w:p>
    <w:p w14:paraId="7FFC26BD" w14:textId="77777777" w:rsidR="00201144" w:rsidRPr="000729D4" w:rsidRDefault="00201144" w:rsidP="00201144">
      <w:pPr>
        <w:spacing w:line="240" w:lineRule="exact"/>
        <w:rPr>
          <w:sz w:val="22"/>
        </w:rPr>
      </w:pPr>
    </w:p>
    <w:p w14:paraId="07672E21" w14:textId="77777777" w:rsidR="00201144" w:rsidRPr="000729D4" w:rsidRDefault="00201144" w:rsidP="00201144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 w:rsidR="001951A3">
        <w:rPr>
          <w:sz w:val="24"/>
        </w:rPr>
        <w:t>!</w:t>
      </w:r>
    </w:p>
    <w:p w14:paraId="1C615912" w14:textId="77777777" w:rsidR="00201144" w:rsidRPr="000729D4" w:rsidRDefault="00201144" w:rsidP="00201144">
      <w:pPr>
        <w:rPr>
          <w:sz w:val="22"/>
        </w:rPr>
      </w:pPr>
      <w:r>
        <w:rPr>
          <w:sz w:val="22"/>
        </w:rPr>
        <w:t>Die Oberfläche eines Werkstücks prüfen Sie mit den Händen. Fühlen Sie mal!</w:t>
      </w:r>
    </w:p>
    <w:p w14:paraId="5DA2BA0A" w14:textId="77777777" w:rsidR="00201144" w:rsidRDefault="00201144" w:rsidP="009345B5">
      <w:pPr>
        <w:pStyle w:val="Listenabsatz"/>
        <w:numPr>
          <w:ilvl w:val="0"/>
          <w:numId w:val="24"/>
        </w:numPr>
        <w:spacing w:line="240" w:lineRule="exact"/>
        <w:rPr>
          <w:sz w:val="22"/>
        </w:rPr>
      </w:pPr>
      <w:r>
        <w:rPr>
          <w:sz w:val="22"/>
        </w:rPr>
        <w:t>Nachdem Sie alles in Ruhe gefühlt haben…</w:t>
      </w:r>
    </w:p>
    <w:p w14:paraId="46C7FBCE" w14:textId="77777777" w:rsidR="00201144" w:rsidRDefault="00201144" w:rsidP="00201144">
      <w:pPr>
        <w:pStyle w:val="Listenabsatz"/>
        <w:spacing w:after="120" w:line="240" w:lineRule="exact"/>
        <w:rPr>
          <w:sz w:val="22"/>
        </w:rPr>
      </w:pPr>
      <w:r>
        <w:rPr>
          <w:sz w:val="22"/>
        </w:rPr>
        <w:t>Stellen Sie</w:t>
      </w:r>
      <w:r w:rsidR="000F61C9">
        <w:rPr>
          <w:sz w:val="22"/>
        </w:rPr>
        <w:t xml:space="preserve"> Ihrer Lernpartnerin bzw.</w:t>
      </w:r>
      <w:r>
        <w:rPr>
          <w:sz w:val="22"/>
        </w:rPr>
        <w:t xml:space="preserve"> Ihrem Lernpartner einen Prüfbericht aus!</w:t>
      </w:r>
    </w:p>
    <w:tbl>
      <w:tblPr>
        <w:tblStyle w:val="Gitternetztabelle3Akzent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201144" w14:paraId="75E1F00A" w14:textId="77777777" w:rsidTr="00641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0113F671" w14:textId="77777777" w:rsidR="00201144" w:rsidRPr="00FE1F40" w:rsidRDefault="00201144" w:rsidP="00641EAE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Prüfbericht Oberflächenqualität</w:t>
            </w:r>
            <w:r w:rsidRPr="00FE1F40">
              <w:rPr>
                <w:i w:val="0"/>
                <w:sz w:val="28"/>
              </w:rPr>
              <w:t xml:space="preserve">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0F61C9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201144" w14:paraId="236B75CA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77C2A92A" w14:textId="77777777" w:rsidR="00201144" w:rsidRPr="004F37D5" w:rsidRDefault="00201144" w:rsidP="00372290">
            <w:pPr>
              <w:pStyle w:val="Textkrper"/>
              <w:numPr>
                <w:ilvl w:val="0"/>
                <w:numId w:val="51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Sitzfläche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01E0AD78" w14:textId="77777777" w:rsidR="00201144" w:rsidRDefault="00201144" w:rsidP="00641EAE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C3AA00" wp14:editId="7E4B378B">
                  <wp:extent cx="228600" cy="228600"/>
                  <wp:effectExtent l="0" t="0" r="0" b="0"/>
                  <wp:docPr id="1325" name="Grafik 132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E669F4D" wp14:editId="269EC2BD">
                  <wp:extent cx="228600" cy="228600"/>
                  <wp:effectExtent l="0" t="0" r="0" b="0"/>
                  <wp:docPr id="1326" name="Grafik 132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3AFF6BE" wp14:editId="33A18E39">
                  <wp:extent cx="228600" cy="228600"/>
                  <wp:effectExtent l="0" t="0" r="0" b="0"/>
                  <wp:docPr id="1327" name="Grafik 1327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144" w14:paraId="4D08D6B0" w14:textId="77777777" w:rsidTr="00641EAE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6C928BC4" w14:textId="77777777" w:rsidR="00201144" w:rsidRDefault="00201144" w:rsidP="00641EAE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201144" w14:paraId="211E8EC0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6720FAC6" w14:textId="77777777" w:rsidR="00201144" w:rsidRPr="004F37D5" w:rsidRDefault="00201144" w:rsidP="00372290">
            <w:pPr>
              <w:pStyle w:val="Textkrper"/>
              <w:numPr>
                <w:ilvl w:val="0"/>
                <w:numId w:val="51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Kanten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774159CA" w14:textId="77777777" w:rsidR="00201144" w:rsidRDefault="00201144" w:rsidP="00641EAE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4AB2B1" wp14:editId="57D9F813">
                  <wp:extent cx="228600" cy="228600"/>
                  <wp:effectExtent l="0" t="0" r="0" b="0"/>
                  <wp:docPr id="1328" name="Grafik 132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18FCC739" wp14:editId="600EC2CC">
                  <wp:extent cx="228600" cy="228600"/>
                  <wp:effectExtent l="0" t="0" r="0" b="0"/>
                  <wp:docPr id="1329" name="Grafik 132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E7F8BF6" wp14:editId="3153FA68">
                  <wp:extent cx="228600" cy="228600"/>
                  <wp:effectExtent l="0" t="0" r="0" b="0"/>
                  <wp:docPr id="1330" name="Grafik 133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144" w14:paraId="23742FCC" w14:textId="77777777" w:rsidTr="00641E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C5712AD" w14:textId="77777777" w:rsidR="00201144" w:rsidRPr="00FE1F40" w:rsidRDefault="00201144" w:rsidP="00641EAE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201144" w14:paraId="7FAEC605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B5A5A62" w14:textId="77777777" w:rsidR="00201144" w:rsidRPr="004F37D5" w:rsidRDefault="00201144" w:rsidP="00372290">
            <w:pPr>
              <w:pStyle w:val="Textkrper"/>
              <w:numPr>
                <w:ilvl w:val="0"/>
                <w:numId w:val="51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Verschraubungen</w:t>
            </w:r>
          </w:p>
        </w:tc>
        <w:tc>
          <w:tcPr>
            <w:tcW w:w="3716" w:type="dxa"/>
            <w:vAlign w:val="center"/>
          </w:tcPr>
          <w:p w14:paraId="144A4110" w14:textId="77777777" w:rsidR="00201144" w:rsidRDefault="00201144" w:rsidP="00641EAE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0CBE17F" wp14:editId="7DBA29A4">
                  <wp:extent cx="228600" cy="228600"/>
                  <wp:effectExtent l="0" t="0" r="0" b="0"/>
                  <wp:docPr id="1331" name="Grafik 133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1A73D3E9" wp14:editId="69DC6BD1">
                  <wp:extent cx="228600" cy="228600"/>
                  <wp:effectExtent l="0" t="0" r="0" b="0"/>
                  <wp:docPr id="1332" name="Grafik 1332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3699256" wp14:editId="482118DA">
                  <wp:extent cx="228600" cy="228600"/>
                  <wp:effectExtent l="0" t="0" r="0" b="0"/>
                  <wp:docPr id="1333" name="Grafik 1333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144" w14:paraId="7B8F2C03" w14:textId="77777777" w:rsidTr="00641E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6EEFAB65" w14:textId="77777777" w:rsidR="00201144" w:rsidRPr="00FE1F40" w:rsidRDefault="00201144" w:rsidP="00641EAE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201144" w14:paraId="62713BA0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E9865B4" w14:textId="77777777" w:rsidR="00201144" w:rsidRPr="00FE1F40" w:rsidRDefault="00201144" w:rsidP="00641EAE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7782728B" w14:textId="77777777" w:rsidR="00201144" w:rsidRDefault="00201144" w:rsidP="00641EAE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2D095027" w14:textId="77777777" w:rsidR="00201144" w:rsidRDefault="00201144" w:rsidP="00201144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345B5" w:rsidRPr="00DE4890" w14:paraId="2FC96C4B" w14:textId="77777777" w:rsidTr="00B33E6B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5954B8A4" w14:textId="77777777" w:rsidR="009345B5" w:rsidRPr="001E55BD" w:rsidRDefault="009345B5" w:rsidP="00B33E6B">
            <w:pPr>
              <w:spacing w:line="312" w:lineRule="auto"/>
              <w:rPr>
                <w:b/>
                <w:noProof/>
                <w:sz w:val="22"/>
              </w:rPr>
            </w:pPr>
            <w:r w:rsidRPr="001E55BD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23C4891" w14:textId="77777777" w:rsidR="009345B5" w:rsidRDefault="009345B5" w:rsidP="00B33E6B">
            <w:pPr>
              <w:pStyle w:val="TabelleKopflinks"/>
              <w:jc w:val="center"/>
            </w:pPr>
            <w:r>
              <w:t>Holztechnik</w:t>
            </w:r>
          </w:p>
          <w:p w14:paraId="7DB8A61C" w14:textId="77777777" w:rsidR="009345B5" w:rsidRPr="00DE4890" w:rsidRDefault="00A673C1" w:rsidP="00B33E6B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5D4C5748" w14:textId="77777777" w:rsidR="00F863B4" w:rsidRDefault="00055D33" w:rsidP="00F863B4">
      <w:pPr>
        <w:pStyle w:val="berschrift2"/>
        <w:rPr>
          <w:color w:val="BFBFBF" w:themeColor="background1" w:themeShade="BF"/>
        </w:rPr>
      </w:pPr>
      <w:r w:rsidRPr="00055D33">
        <w:rPr>
          <w:noProof/>
          <w:sz w:val="22"/>
        </w:rPr>
        <w:drawing>
          <wp:anchor distT="0" distB="0" distL="114300" distR="114300" simplePos="0" relativeHeight="251573760" behindDoc="0" locked="0" layoutInCell="1" allowOverlap="1" wp14:anchorId="126D1F12" wp14:editId="38C33A90">
            <wp:simplePos x="0" y="0"/>
            <wp:positionH relativeFrom="column">
              <wp:posOffset>4746625</wp:posOffset>
            </wp:positionH>
            <wp:positionV relativeFrom="paragraph">
              <wp:posOffset>3810</wp:posOffset>
            </wp:positionV>
            <wp:extent cx="341630" cy="313055"/>
            <wp:effectExtent l="0" t="0" r="1270" b="0"/>
            <wp:wrapNone/>
            <wp:docPr id="934" name="Grafik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B4">
        <w:t xml:space="preserve">Der Klappstuhl </w:t>
      </w:r>
      <w:r w:rsidR="00445100">
        <w:t>–</w:t>
      </w:r>
      <w:r w:rsidR="00F863B4">
        <w:t xml:space="preserve"> </w:t>
      </w:r>
      <w:r>
        <w:rPr>
          <w:color w:val="BFBFBF" w:themeColor="background1" w:themeShade="BF"/>
        </w:rPr>
        <w:t>weiteres</w:t>
      </w:r>
      <w:r w:rsidR="00445100" w:rsidRPr="00445100">
        <w:rPr>
          <w:color w:val="BFBFBF" w:themeColor="background1" w:themeShade="BF"/>
        </w:rPr>
        <w:t xml:space="preserve"> Merkmal checken (s. Seite 1)</w:t>
      </w:r>
    </w:p>
    <w:p w14:paraId="54BD3D6C" w14:textId="77777777" w:rsidR="00445100" w:rsidRDefault="00055D33" w:rsidP="00327DFE">
      <w:pPr>
        <w:pStyle w:val="Listenabsatz"/>
        <w:numPr>
          <w:ilvl w:val="0"/>
          <w:numId w:val="25"/>
        </w:numPr>
        <w:spacing w:after="120" w:line="240" w:lineRule="exact"/>
        <w:contextualSpacing w:val="0"/>
        <w:rPr>
          <w:sz w:val="22"/>
        </w:rPr>
      </w:pPr>
      <w:r w:rsidRPr="00290753">
        <w:rPr>
          <w:noProof/>
          <w:sz w:val="22"/>
          <w:lang w:eastAsia="de-DE"/>
        </w:rPr>
        <w:drawing>
          <wp:anchor distT="0" distB="0" distL="114300" distR="114300" simplePos="0" relativeHeight="251572736" behindDoc="1" locked="0" layoutInCell="1" allowOverlap="1" wp14:anchorId="63175C14" wp14:editId="34AA7836">
            <wp:simplePos x="0" y="0"/>
            <wp:positionH relativeFrom="column">
              <wp:posOffset>4773930</wp:posOffset>
            </wp:positionH>
            <wp:positionV relativeFrom="paragraph">
              <wp:posOffset>68580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100">
        <w:rPr>
          <w:sz w:val="22"/>
        </w:rPr>
        <w:t xml:space="preserve">Tragen Sie das ausgewählte </w:t>
      </w:r>
      <w:r w:rsidR="00445100" w:rsidRPr="00AC3C62">
        <w:rPr>
          <w:b/>
          <w:sz w:val="22"/>
        </w:rPr>
        <w:t>Merkmal</w:t>
      </w:r>
      <w:r w:rsidR="00445100">
        <w:rPr>
          <w:sz w:val="22"/>
        </w:rPr>
        <w:t xml:space="preserve"> in diese Box ein: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5441"/>
      </w:tblGrid>
      <w:tr w:rsidR="00E935D4" w:rsidRPr="00E935D4" w14:paraId="72011A52" w14:textId="77777777" w:rsidTr="00230734">
        <w:tc>
          <w:tcPr>
            <w:tcW w:w="544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AEA3105" w14:textId="77777777" w:rsidR="00E935D4" w:rsidRDefault="00E935D4" w:rsidP="00641EAE">
            <w:pPr>
              <w:rPr>
                <w:sz w:val="22"/>
              </w:rPr>
            </w:pPr>
          </w:p>
          <w:p w14:paraId="05679663" w14:textId="77777777" w:rsidR="00E935D4" w:rsidRPr="00E935D4" w:rsidRDefault="00E935D4" w:rsidP="00E935D4">
            <w:pPr>
              <w:spacing w:line="276" w:lineRule="auto"/>
              <w:rPr>
                <w:sz w:val="22"/>
              </w:rPr>
            </w:pPr>
          </w:p>
        </w:tc>
      </w:tr>
    </w:tbl>
    <w:p w14:paraId="2F5BAB22" w14:textId="77777777" w:rsidR="00055D33" w:rsidRPr="00055D33" w:rsidRDefault="00E935D4" w:rsidP="00327DFE">
      <w:pPr>
        <w:pStyle w:val="Listenabsatz"/>
        <w:numPr>
          <w:ilvl w:val="0"/>
          <w:numId w:val="25"/>
        </w:numPr>
        <w:spacing w:before="120" w:after="120" w:line="240" w:lineRule="exact"/>
        <w:ind w:left="714" w:hanging="357"/>
        <w:contextualSpacing w:val="0"/>
        <w:rPr>
          <w:sz w:val="22"/>
        </w:rPr>
      </w:pPr>
      <w:r>
        <w:rPr>
          <w:sz w:val="22"/>
        </w:rPr>
        <w:t xml:space="preserve">Finden Sie </w:t>
      </w:r>
      <w:r w:rsidR="00230734">
        <w:rPr>
          <w:sz w:val="22"/>
        </w:rPr>
        <w:t xml:space="preserve">zwei </w:t>
      </w:r>
      <w:r w:rsidR="00055D33">
        <w:rPr>
          <w:sz w:val="22"/>
        </w:rPr>
        <w:t>S</w:t>
      </w:r>
      <w:r>
        <w:rPr>
          <w:sz w:val="22"/>
        </w:rPr>
        <w:t>tellen am Klappstuhl, an denen Sie gute Qualität zu diesem Merkmal erkennen können.</w:t>
      </w:r>
      <w:r w:rsidR="00055D33">
        <w:rPr>
          <w:sz w:val="22"/>
        </w:rPr>
        <w:t xml:space="preserve"> </w:t>
      </w:r>
      <w:r w:rsidRPr="00055D33">
        <w:rPr>
          <w:sz w:val="22"/>
        </w:rPr>
        <w:t>Markieren Sie die Stellen</w:t>
      </w:r>
      <w:r w:rsidR="003B5708">
        <w:rPr>
          <w:sz w:val="22"/>
        </w:rPr>
        <w:t>!</w:t>
      </w:r>
    </w:p>
    <w:p w14:paraId="6AC10E31" w14:textId="77777777" w:rsidR="00055D33" w:rsidRDefault="00055D33" w:rsidP="00327DFE">
      <w:pPr>
        <w:pStyle w:val="Listenabsatz"/>
        <w:numPr>
          <w:ilvl w:val="0"/>
          <w:numId w:val="25"/>
        </w:numPr>
        <w:spacing w:after="120" w:line="240" w:lineRule="exact"/>
        <w:ind w:left="714" w:hanging="357"/>
        <w:contextualSpacing w:val="0"/>
        <w:rPr>
          <w:sz w:val="22"/>
        </w:rPr>
      </w:pPr>
      <w:r>
        <w:rPr>
          <w:sz w:val="22"/>
        </w:rPr>
        <w:t>Beschreiben</w:t>
      </w:r>
      <w:r w:rsidRPr="007D1B0A">
        <w:rPr>
          <w:sz w:val="22"/>
        </w:rPr>
        <w:t xml:space="preserve"> Sie in de</w:t>
      </w:r>
      <w:r>
        <w:rPr>
          <w:sz w:val="22"/>
        </w:rPr>
        <w:t>n</w:t>
      </w:r>
      <w:r w:rsidRPr="007D1B0A">
        <w:rPr>
          <w:sz w:val="22"/>
        </w:rPr>
        <w:t xml:space="preserve"> Sprechblasen, </w:t>
      </w:r>
      <w:r>
        <w:rPr>
          <w:sz w:val="22"/>
        </w:rPr>
        <w:t>warum</w:t>
      </w:r>
      <w:r w:rsidRPr="007D1B0A">
        <w:rPr>
          <w:sz w:val="22"/>
        </w:rPr>
        <w:t xml:space="preserve"> Sie dies</w:t>
      </w:r>
      <w:r>
        <w:rPr>
          <w:sz w:val="22"/>
        </w:rPr>
        <w:t>e Stellen</w:t>
      </w:r>
      <w:r w:rsidRPr="007D1B0A">
        <w:rPr>
          <w:sz w:val="22"/>
        </w:rPr>
        <w:t xml:space="preserve"> checken wollen.</w:t>
      </w:r>
    </w:p>
    <w:p w14:paraId="0B4A5BA6" w14:textId="77777777" w:rsidR="00445100" w:rsidRPr="003B5708" w:rsidRDefault="001E55BD" w:rsidP="00327DFE">
      <w:pPr>
        <w:pStyle w:val="Listenabsatz"/>
        <w:numPr>
          <w:ilvl w:val="0"/>
          <w:numId w:val="25"/>
        </w:numPr>
        <w:spacing w:after="120" w:line="240" w:lineRule="exact"/>
        <w:contextualSpacing w:val="0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561472" behindDoc="1" locked="0" layoutInCell="1" allowOverlap="1" wp14:anchorId="7C4017F9" wp14:editId="0AD2778D">
            <wp:simplePos x="0" y="0"/>
            <wp:positionH relativeFrom="column">
              <wp:posOffset>1184910</wp:posOffset>
            </wp:positionH>
            <wp:positionV relativeFrom="paragraph">
              <wp:posOffset>635</wp:posOffset>
            </wp:positionV>
            <wp:extent cx="2224500" cy="2257425"/>
            <wp:effectExtent l="0" t="0" r="4445" b="0"/>
            <wp:wrapNone/>
            <wp:docPr id="1008" name="Grafik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6" t="326" r="21231" b="-326"/>
                    <a:stretch/>
                  </pic:blipFill>
                  <pic:spPr bwMode="auto">
                    <a:xfrm>
                      <a:off x="0" y="0"/>
                      <a:ext cx="2225632" cy="225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70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E4F307B" wp14:editId="47411E16">
                <wp:simplePos x="0" y="0"/>
                <wp:positionH relativeFrom="column">
                  <wp:posOffset>4652844</wp:posOffset>
                </wp:positionH>
                <wp:positionV relativeFrom="paragraph">
                  <wp:posOffset>108909</wp:posOffset>
                </wp:positionV>
                <wp:extent cx="1741805" cy="1040765"/>
                <wp:effectExtent l="914400" t="0" r="10795" b="26035"/>
                <wp:wrapNone/>
                <wp:docPr id="30" name="Sprechblase: rechteckig mit abgerundeten Ec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1040765"/>
                        </a:xfrm>
                        <a:prstGeom prst="wedgeRoundRectCallout">
                          <a:avLst>
                            <a:gd name="adj1" fmla="val -101686"/>
                            <a:gd name="adj2" fmla="val 3015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37BF6" w14:textId="77777777" w:rsidR="0050431F" w:rsidRPr="00EC6577" w:rsidRDefault="0050431F" w:rsidP="00055D3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Ich checke diese Stelle,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307B" id="Sprechblase: rechteckig mit abgerundeten Ecken 30" o:spid="_x0000_s1042" type="#_x0000_t62" style="position:absolute;left:0;text-align:left;margin-left:366.35pt;margin-top:8.6pt;width:137.15pt;height:81.95pt;z-index:25155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" adj="-11164,17314" filled="f" strokecolor="#243f60 [1604]" strokeweight="2pt">
                <v:textbox inset="0,0,0,0">
                  <w:txbxContent>
                    <w:p w14:paraId="7EB37BF6" w14:textId="77777777" w:rsidR="0050431F" w:rsidRPr="00EC6577" w:rsidRDefault="0050431F" w:rsidP="00055D3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Ich checke diese Stelle, weil…</w:t>
                      </w:r>
                    </w:p>
                  </w:txbxContent>
                </v:textbox>
              </v:shape>
            </w:pict>
          </mc:Fallback>
        </mc:AlternateContent>
      </w:r>
      <w:r w:rsidR="00055D33">
        <w:rPr>
          <w:sz w:val="22"/>
        </w:rPr>
        <w:t xml:space="preserve">Übertragen Sie die Bezeichnung der Stellen in den </w:t>
      </w:r>
      <w:r w:rsidR="00055D33" w:rsidRPr="00055D33">
        <w:rPr>
          <w:b/>
          <w:sz w:val="22"/>
        </w:rPr>
        <w:t>Prüfbericht</w:t>
      </w:r>
      <w:r w:rsidR="00055D33">
        <w:rPr>
          <w:sz w:val="22"/>
        </w:rPr>
        <w:t xml:space="preserve"> unten auf dem Blatt.</w:t>
      </w:r>
    </w:p>
    <w:p w14:paraId="3EAAADB8" w14:textId="77777777" w:rsidR="00445100" w:rsidRPr="000729D4" w:rsidRDefault="003B5708" w:rsidP="003B5708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1A1A6C4" wp14:editId="282BFEDF">
                <wp:simplePos x="0" y="0"/>
                <wp:positionH relativeFrom="column">
                  <wp:posOffset>-306274</wp:posOffset>
                </wp:positionH>
                <wp:positionV relativeFrom="paragraph">
                  <wp:posOffset>195121</wp:posOffset>
                </wp:positionV>
                <wp:extent cx="1741805" cy="847656"/>
                <wp:effectExtent l="0" t="0" r="125095" b="410210"/>
                <wp:wrapNone/>
                <wp:docPr id="1009" name="Sprechblase: rechteckig mit abgerundeten Ecken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847656"/>
                        </a:xfrm>
                        <a:prstGeom prst="wedgeRoundRectCallout">
                          <a:avLst>
                            <a:gd name="adj1" fmla="val 56188"/>
                            <a:gd name="adj2" fmla="val 9739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F983B" w14:textId="77777777" w:rsidR="0050431F" w:rsidRPr="00EC6577" w:rsidRDefault="0050431F" w:rsidP="003B570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Ich checke diese Stelle, weil…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A6C4" id="Sprechblase: rechteckig mit abgerundeten Ecken 1009" o:spid="_x0000_s1043" type="#_x0000_t62" style="position:absolute;margin-left:-24.1pt;margin-top:15.35pt;width:137.15pt;height:66.75pt;z-index:25157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" adj="22937,31838" filled="f" strokecolor="#243f60 [1604]" strokeweight="2pt">
                <v:textbox inset="0,0,0,0">
                  <w:txbxContent>
                    <w:p w14:paraId="26BF983B" w14:textId="77777777" w:rsidR="0050431F" w:rsidRPr="00EC6577" w:rsidRDefault="0050431F" w:rsidP="003B570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Ich checke diese Stelle, weil…</w:t>
                      </w:r>
                    </w:p>
                  </w:txbxContent>
                </v:textbox>
              </v:shape>
            </w:pict>
          </mc:Fallback>
        </mc:AlternateContent>
      </w:r>
    </w:p>
    <w:p w14:paraId="34D75173" w14:textId="77777777" w:rsidR="00445100" w:rsidRDefault="00445100" w:rsidP="00445100">
      <w:pPr>
        <w:spacing w:line="240" w:lineRule="exact"/>
        <w:rPr>
          <w:sz w:val="22"/>
        </w:rPr>
      </w:pPr>
    </w:p>
    <w:p w14:paraId="435C67F1" w14:textId="77777777" w:rsidR="003B5708" w:rsidRDefault="003B5708" w:rsidP="00445100">
      <w:pPr>
        <w:spacing w:line="240" w:lineRule="exact"/>
        <w:rPr>
          <w:sz w:val="22"/>
        </w:rPr>
      </w:pPr>
    </w:p>
    <w:p w14:paraId="4B0C671C" w14:textId="77777777" w:rsidR="003B5708" w:rsidRDefault="003B5708" w:rsidP="00445100">
      <w:pPr>
        <w:spacing w:line="240" w:lineRule="exact"/>
        <w:rPr>
          <w:sz w:val="22"/>
        </w:rPr>
      </w:pPr>
    </w:p>
    <w:p w14:paraId="35DC7FDA" w14:textId="77777777" w:rsidR="003B5708" w:rsidRDefault="003B5708" w:rsidP="00445100">
      <w:pPr>
        <w:spacing w:line="240" w:lineRule="exact"/>
        <w:rPr>
          <w:sz w:val="22"/>
        </w:rPr>
      </w:pPr>
    </w:p>
    <w:p w14:paraId="6721B080" w14:textId="77777777" w:rsidR="003B5708" w:rsidRDefault="003B5708" w:rsidP="00445100">
      <w:pPr>
        <w:spacing w:line="240" w:lineRule="exact"/>
        <w:rPr>
          <w:sz w:val="22"/>
        </w:rPr>
      </w:pPr>
    </w:p>
    <w:p w14:paraId="127D0455" w14:textId="77777777" w:rsidR="003B5708" w:rsidRDefault="003B5708" w:rsidP="00445100">
      <w:pPr>
        <w:spacing w:line="240" w:lineRule="exact"/>
        <w:rPr>
          <w:sz w:val="22"/>
        </w:rPr>
      </w:pPr>
    </w:p>
    <w:p w14:paraId="611BDE95" w14:textId="77777777" w:rsidR="003B5708" w:rsidRDefault="003B5708" w:rsidP="00445100">
      <w:pPr>
        <w:spacing w:line="240" w:lineRule="exact"/>
        <w:rPr>
          <w:sz w:val="22"/>
        </w:rPr>
      </w:pPr>
    </w:p>
    <w:p w14:paraId="0536F2B1" w14:textId="77777777" w:rsidR="003B5708" w:rsidRDefault="003B5708" w:rsidP="00445100">
      <w:pPr>
        <w:spacing w:line="240" w:lineRule="exact"/>
        <w:rPr>
          <w:sz w:val="22"/>
        </w:rPr>
      </w:pPr>
    </w:p>
    <w:p w14:paraId="28092DBE" w14:textId="77777777" w:rsidR="003B5708" w:rsidRPr="000729D4" w:rsidRDefault="003B5708" w:rsidP="00445100">
      <w:pPr>
        <w:spacing w:line="240" w:lineRule="exact"/>
        <w:rPr>
          <w:sz w:val="22"/>
        </w:rPr>
      </w:pPr>
    </w:p>
    <w:p w14:paraId="032CA9C5" w14:textId="77777777" w:rsidR="00445100" w:rsidRPr="000729D4" w:rsidRDefault="00445100" w:rsidP="00445100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 w:rsidR="003B5708">
        <w:rPr>
          <w:sz w:val="24"/>
        </w:rPr>
        <w:t>!</w:t>
      </w:r>
    </w:p>
    <w:p w14:paraId="63799294" w14:textId="77777777" w:rsidR="00055D33" w:rsidRDefault="00055D33" w:rsidP="00327DFE">
      <w:pPr>
        <w:pStyle w:val="Listenabsatz"/>
        <w:numPr>
          <w:ilvl w:val="0"/>
          <w:numId w:val="25"/>
        </w:numPr>
        <w:spacing w:line="240" w:lineRule="exact"/>
        <w:rPr>
          <w:sz w:val="22"/>
        </w:rPr>
      </w:pPr>
      <w:r>
        <w:rPr>
          <w:sz w:val="22"/>
        </w:rPr>
        <w:t>Beschreiben</w:t>
      </w:r>
      <w:r w:rsidRPr="007D1B0A">
        <w:rPr>
          <w:sz w:val="22"/>
        </w:rPr>
        <w:t xml:space="preserve"> Sie</w:t>
      </w:r>
      <w:r>
        <w:rPr>
          <w:sz w:val="22"/>
        </w:rPr>
        <w:t xml:space="preserve"> in zwei ganzen Sätzen</w:t>
      </w:r>
      <w:r w:rsidRPr="007D1B0A">
        <w:rPr>
          <w:sz w:val="22"/>
        </w:rPr>
        <w:t xml:space="preserve">, </w:t>
      </w:r>
      <w:r w:rsidRPr="00230734">
        <w:rPr>
          <w:b/>
          <w:sz w:val="22"/>
        </w:rPr>
        <w:t>wie</w:t>
      </w:r>
      <w:r w:rsidRPr="007D1B0A">
        <w:rPr>
          <w:sz w:val="22"/>
        </w:rPr>
        <w:t xml:space="preserve"> Sie dieses </w:t>
      </w:r>
      <w:r w:rsidR="003B5708">
        <w:rPr>
          <w:sz w:val="22"/>
        </w:rPr>
        <w:t>Merkmal</w:t>
      </w:r>
      <w:r w:rsidRPr="007D1B0A">
        <w:rPr>
          <w:sz w:val="22"/>
        </w:rPr>
        <w:t xml:space="preserve"> checken wollen</w:t>
      </w:r>
      <w:r>
        <w:rPr>
          <w:sz w:val="22"/>
        </w:rPr>
        <w:t>:</w:t>
      </w:r>
    </w:p>
    <w:tbl>
      <w:tblPr>
        <w:tblStyle w:val="Tabellenraster"/>
        <w:tblW w:w="7513" w:type="dxa"/>
        <w:tblInd w:w="-34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7513"/>
      </w:tblGrid>
      <w:tr w:rsidR="00055D33" w14:paraId="731F903D" w14:textId="77777777" w:rsidTr="00D15368">
        <w:trPr>
          <w:trHeight w:val="567"/>
        </w:trPr>
        <w:tc>
          <w:tcPr>
            <w:tcW w:w="7513" w:type="dxa"/>
          </w:tcPr>
          <w:p w14:paraId="49F91175" w14:textId="77777777" w:rsidR="00055D33" w:rsidRDefault="00055D33" w:rsidP="00055D33">
            <w:pPr>
              <w:spacing w:line="240" w:lineRule="exact"/>
              <w:rPr>
                <w:sz w:val="22"/>
              </w:rPr>
            </w:pPr>
          </w:p>
        </w:tc>
      </w:tr>
      <w:tr w:rsidR="00055D33" w14:paraId="5C6507CE" w14:textId="77777777" w:rsidTr="00D15368">
        <w:trPr>
          <w:trHeight w:val="567"/>
        </w:trPr>
        <w:tc>
          <w:tcPr>
            <w:tcW w:w="7513" w:type="dxa"/>
            <w:tcBorders>
              <w:bottom w:val="single" w:sz="4" w:space="0" w:color="4F81BD" w:themeColor="accent1"/>
            </w:tcBorders>
          </w:tcPr>
          <w:p w14:paraId="1CED7317" w14:textId="77777777" w:rsidR="00055D33" w:rsidRDefault="00055D33" w:rsidP="00055D33">
            <w:pPr>
              <w:spacing w:line="240" w:lineRule="exact"/>
              <w:rPr>
                <w:sz w:val="22"/>
              </w:rPr>
            </w:pPr>
          </w:p>
        </w:tc>
      </w:tr>
      <w:tr w:rsidR="00230734" w14:paraId="52DBA9C0" w14:textId="77777777" w:rsidTr="00D15368">
        <w:trPr>
          <w:trHeight w:val="567"/>
        </w:trPr>
        <w:tc>
          <w:tcPr>
            <w:tcW w:w="751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AE94A7F" w14:textId="77777777" w:rsidR="00230734" w:rsidRDefault="00230734" w:rsidP="00055D33">
            <w:pPr>
              <w:spacing w:line="240" w:lineRule="exact"/>
              <w:rPr>
                <w:sz w:val="22"/>
              </w:rPr>
            </w:pPr>
          </w:p>
        </w:tc>
      </w:tr>
    </w:tbl>
    <w:p w14:paraId="500C0CC1" w14:textId="77777777" w:rsidR="00055D33" w:rsidRPr="00055D33" w:rsidRDefault="00055D33" w:rsidP="00055D33">
      <w:pPr>
        <w:spacing w:line="240" w:lineRule="exact"/>
        <w:rPr>
          <w:sz w:val="22"/>
        </w:rPr>
      </w:pPr>
    </w:p>
    <w:p w14:paraId="7952386D" w14:textId="77777777" w:rsidR="003B5708" w:rsidRDefault="003B5708" w:rsidP="00327DFE">
      <w:pPr>
        <w:pStyle w:val="Listenabsatz"/>
        <w:numPr>
          <w:ilvl w:val="0"/>
          <w:numId w:val="25"/>
        </w:numPr>
        <w:spacing w:line="240" w:lineRule="exact"/>
        <w:rPr>
          <w:sz w:val="22"/>
        </w:rPr>
      </w:pPr>
      <w:r>
        <w:rPr>
          <w:sz w:val="22"/>
        </w:rPr>
        <w:t xml:space="preserve">Stellen Sie </w:t>
      </w:r>
      <w:r w:rsidR="000F61C9">
        <w:rPr>
          <w:sz w:val="22"/>
        </w:rPr>
        <w:t xml:space="preserve">Ihrer Lernpartnerin bzw. </w:t>
      </w:r>
      <w:r>
        <w:rPr>
          <w:sz w:val="22"/>
        </w:rPr>
        <w:t>Ihrem Lernpartner einen Prüfbericht aus.</w:t>
      </w:r>
    </w:p>
    <w:p w14:paraId="624BB883" w14:textId="77777777" w:rsidR="00445100" w:rsidRDefault="00445100" w:rsidP="00445100">
      <w:pPr>
        <w:spacing w:line="240" w:lineRule="exact"/>
        <w:rPr>
          <w:sz w:val="22"/>
        </w:rPr>
      </w:pPr>
    </w:p>
    <w:tbl>
      <w:tblPr>
        <w:tblStyle w:val="Tabellenraster"/>
        <w:tblpPr w:leftFromText="141" w:rightFromText="141" w:vertAnchor="text" w:horzAnchor="margin" w:tblpY="-68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5641"/>
      </w:tblGrid>
      <w:tr w:rsidR="00055D33" w:rsidRPr="00E935D4" w14:paraId="71946961" w14:textId="77777777" w:rsidTr="00230734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4F81BD" w:themeColor="accent1"/>
            </w:tcBorders>
            <w:vAlign w:val="center"/>
          </w:tcPr>
          <w:p w14:paraId="0DF270CE" w14:textId="77777777" w:rsidR="00055D33" w:rsidRPr="00E935D4" w:rsidRDefault="00055D33" w:rsidP="00055D33">
            <w:pPr>
              <w:spacing w:after="120"/>
              <w:rPr>
                <w:sz w:val="22"/>
              </w:rPr>
            </w:pPr>
            <w:r w:rsidRPr="00E935D4">
              <w:rPr>
                <w:b/>
                <w:bCs/>
                <w:iCs/>
                <w:sz w:val="28"/>
              </w:rPr>
              <w:t xml:space="preserve">Prüfbericht </w:t>
            </w:r>
          </w:p>
        </w:tc>
        <w:tc>
          <w:tcPr>
            <w:tcW w:w="564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8DE41F0" w14:textId="77777777" w:rsidR="00055D33" w:rsidRPr="00AC3C62" w:rsidRDefault="00AC3C62" w:rsidP="00AC3C62">
            <w:pPr>
              <w:rPr>
                <w:b/>
                <w:sz w:val="22"/>
              </w:rPr>
            </w:pPr>
            <w:r w:rsidRPr="00AC3C62">
              <w:rPr>
                <w:b/>
                <w:color w:val="D9D9D9" w:themeColor="background1" w:themeShade="D9"/>
                <w:sz w:val="28"/>
              </w:rPr>
              <w:t>„Merkmal“ für: Name Lernpartner</w:t>
            </w:r>
            <w:r w:rsidR="000F61C9">
              <w:rPr>
                <w:b/>
                <w:color w:val="D9D9D9" w:themeColor="background1" w:themeShade="D9"/>
                <w:sz w:val="28"/>
              </w:rPr>
              <w:t>/in</w:t>
            </w:r>
          </w:p>
        </w:tc>
      </w:tr>
    </w:tbl>
    <w:tbl>
      <w:tblPr>
        <w:tblStyle w:val="Gitternetztabelle3Akzent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445100" w14:paraId="3B526D2A" w14:textId="77777777" w:rsidTr="00641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94" w:type="dxa"/>
            <w:gridSpan w:val="2"/>
            <w:vAlign w:val="center"/>
          </w:tcPr>
          <w:p w14:paraId="659B9C3B" w14:textId="77777777" w:rsidR="00445100" w:rsidRPr="00055D33" w:rsidRDefault="00055D33" w:rsidP="00327DFE">
            <w:pPr>
              <w:pStyle w:val="Textkrper"/>
              <w:numPr>
                <w:ilvl w:val="0"/>
                <w:numId w:val="26"/>
              </w:numPr>
              <w:jc w:val="left"/>
              <w:rPr>
                <w:i w:val="0"/>
                <w:sz w:val="22"/>
              </w:rPr>
            </w:pPr>
            <w:r w:rsidRPr="00055D33">
              <w:rPr>
                <w:i w:val="0"/>
                <w:sz w:val="22"/>
              </w:rPr>
              <w:t>…</w:t>
            </w:r>
          </w:p>
        </w:tc>
        <w:tc>
          <w:tcPr>
            <w:tcW w:w="3716" w:type="dxa"/>
            <w:vAlign w:val="center"/>
          </w:tcPr>
          <w:p w14:paraId="1DC57627" w14:textId="77777777" w:rsidR="00445100" w:rsidRDefault="00445100" w:rsidP="00641EAE">
            <w:pPr>
              <w:pStyle w:val="AufgabeTex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1E26164" wp14:editId="3ADD726D">
                  <wp:extent cx="228600" cy="228600"/>
                  <wp:effectExtent l="0" t="0" r="0" b="0"/>
                  <wp:docPr id="936" name="Grafik 936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1D08FF0" wp14:editId="5C7B8907">
                  <wp:extent cx="228600" cy="228600"/>
                  <wp:effectExtent l="0" t="0" r="0" b="0"/>
                  <wp:docPr id="939" name="Grafik 93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1D295D7" wp14:editId="0A44ABAF">
                  <wp:extent cx="228600" cy="228600"/>
                  <wp:effectExtent l="0" t="0" r="0" b="0"/>
                  <wp:docPr id="946" name="Grafik 94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00" w14:paraId="0B90C14A" w14:textId="77777777" w:rsidTr="0064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6432CA88" w14:textId="77777777" w:rsidR="00445100" w:rsidRDefault="00445100" w:rsidP="00641EAE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445100" w14:paraId="4C29375C" w14:textId="77777777" w:rsidTr="00641E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4B53ED5A" w14:textId="77777777" w:rsidR="00445100" w:rsidRPr="004F37D5" w:rsidRDefault="00055D33" w:rsidP="00327DFE">
            <w:pPr>
              <w:pStyle w:val="Textkrper"/>
              <w:numPr>
                <w:ilvl w:val="0"/>
                <w:numId w:val="26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</w:p>
        </w:tc>
        <w:tc>
          <w:tcPr>
            <w:tcW w:w="3716" w:type="dxa"/>
            <w:vAlign w:val="center"/>
          </w:tcPr>
          <w:p w14:paraId="6DC57BBF" w14:textId="77777777" w:rsidR="00445100" w:rsidRDefault="00445100" w:rsidP="00641EAE">
            <w:pPr>
              <w:pStyle w:val="Aufgabe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A8C20F" wp14:editId="077B1FC3">
                  <wp:extent cx="228600" cy="228600"/>
                  <wp:effectExtent l="0" t="0" r="0" b="0"/>
                  <wp:docPr id="503" name="Grafik 503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E2F421C" wp14:editId="197E1E62">
                  <wp:extent cx="228600" cy="228600"/>
                  <wp:effectExtent l="0" t="0" r="0" b="0"/>
                  <wp:docPr id="504" name="Grafik 504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60D8122" wp14:editId="16606554">
                  <wp:extent cx="228600" cy="228600"/>
                  <wp:effectExtent l="0" t="0" r="0" b="0"/>
                  <wp:docPr id="505" name="Grafik 505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00" w14:paraId="2DB06233" w14:textId="77777777" w:rsidTr="0064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643DB0B1" w14:textId="77777777" w:rsidR="00445100" w:rsidRPr="00FE1F40" w:rsidRDefault="00445100" w:rsidP="00641EAE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445100" w14:paraId="51BE6D2B" w14:textId="77777777" w:rsidTr="00641E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2B40795" w14:textId="77777777" w:rsidR="00445100" w:rsidRPr="00FE1F40" w:rsidRDefault="00445100" w:rsidP="00641EAE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2F93BCCA" w14:textId="77777777" w:rsidR="00445100" w:rsidRDefault="00445100" w:rsidP="00641EAE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116EF805" w14:textId="77777777" w:rsidR="00016D24" w:rsidRDefault="00016D24" w:rsidP="00016D24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345B5" w:rsidRPr="00DE4890" w14:paraId="1583E058" w14:textId="77777777" w:rsidTr="00B33E6B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692D92C8" w14:textId="77777777" w:rsidR="009345B5" w:rsidRPr="001E55BD" w:rsidRDefault="009345B5" w:rsidP="00B33E6B">
            <w:pPr>
              <w:spacing w:line="312" w:lineRule="auto"/>
              <w:rPr>
                <w:b/>
                <w:noProof/>
                <w:sz w:val="22"/>
              </w:rPr>
            </w:pPr>
            <w:r w:rsidRPr="001E55BD">
              <w:rPr>
                <w:b/>
                <w:noProof/>
                <w:sz w:val="22"/>
              </w:rPr>
              <w:lastRenderedPageBreak/>
              <w:t>Einleger zu den Prüfberichten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46500FD" w14:textId="77777777" w:rsidR="009345B5" w:rsidRDefault="009345B5" w:rsidP="00B33E6B">
            <w:pPr>
              <w:pStyle w:val="TabelleKopflinks"/>
              <w:jc w:val="center"/>
            </w:pPr>
            <w:r>
              <w:t>Holztechnik</w:t>
            </w:r>
          </w:p>
          <w:p w14:paraId="01E3A6D5" w14:textId="77777777" w:rsidR="009345B5" w:rsidRPr="00DE4890" w:rsidRDefault="00A673C1" w:rsidP="00B33E6B">
            <w:pPr>
              <w:pStyle w:val="TabelleKopflinks"/>
              <w:jc w:val="center"/>
            </w:pPr>
            <w:r w:rsidRPr="00A673C1">
              <w:t>Z.01.02.04.01</w:t>
            </w:r>
          </w:p>
        </w:tc>
      </w:tr>
    </w:tbl>
    <w:p w14:paraId="7F4254D4" w14:textId="77777777" w:rsidR="001F7F18" w:rsidRPr="003A05EC" w:rsidRDefault="001E55BD" w:rsidP="001F7F18">
      <w:pPr>
        <w:pStyle w:val="berschrift2"/>
      </w:pPr>
      <w:r w:rsidRPr="00AA18D1">
        <w:rPr>
          <w:noProof/>
        </w:rPr>
        <w:drawing>
          <wp:anchor distT="0" distB="0" distL="114300" distR="114300" simplePos="0" relativeHeight="251564544" behindDoc="0" locked="0" layoutInCell="1" allowOverlap="1" wp14:anchorId="42DAD6C8" wp14:editId="0B1C052F">
            <wp:simplePos x="0" y="0"/>
            <wp:positionH relativeFrom="column">
              <wp:posOffset>4768850</wp:posOffset>
            </wp:positionH>
            <wp:positionV relativeFrom="paragraph">
              <wp:posOffset>80010</wp:posOffset>
            </wp:positionV>
            <wp:extent cx="341630" cy="313055"/>
            <wp:effectExtent l="0" t="0" r="127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F18" w:rsidRPr="003A05EC">
        <w:t>Der Klappstuhl – Funktionalität checken</w:t>
      </w:r>
    </w:p>
    <w:p w14:paraId="2EBD3716" w14:textId="77777777" w:rsidR="001F7F18" w:rsidRDefault="00C377B0" w:rsidP="001F7F18">
      <w:pPr>
        <w:spacing w:after="120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560448" behindDoc="1" locked="0" layoutInCell="1" allowOverlap="1" wp14:anchorId="0E2B587B" wp14:editId="4CFFA25B">
            <wp:simplePos x="0" y="0"/>
            <wp:positionH relativeFrom="column">
              <wp:posOffset>4412564</wp:posOffset>
            </wp:positionH>
            <wp:positionV relativeFrom="paragraph">
              <wp:posOffset>143941</wp:posOffset>
            </wp:positionV>
            <wp:extent cx="1735195" cy="1662261"/>
            <wp:effectExtent l="0" t="0" r="0" b="0"/>
            <wp:wrapNone/>
            <wp:docPr id="996" name="Grafik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r="19330"/>
                    <a:stretch/>
                  </pic:blipFill>
                  <pic:spPr bwMode="auto">
                    <a:xfrm>
                      <a:off x="0" y="0"/>
                      <a:ext cx="1735195" cy="166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F18">
        <w:rPr>
          <w:sz w:val="22"/>
        </w:rPr>
        <w:t xml:space="preserve">Funktioniert der Klappstuhl oder funktioniert er nicht? </w:t>
      </w:r>
      <w:r>
        <w:rPr>
          <w:sz w:val="22"/>
        </w:rPr>
        <w:t>Beschäftigen</w:t>
      </w:r>
      <w:r w:rsidR="001F7F18">
        <w:rPr>
          <w:sz w:val="22"/>
        </w:rPr>
        <w:t xml:space="preserve"> Sie sich mit dieser entscheidende</w:t>
      </w:r>
      <w:r>
        <w:rPr>
          <w:sz w:val="22"/>
        </w:rPr>
        <w:t>n</w:t>
      </w:r>
      <w:r w:rsidR="001F7F18">
        <w:rPr>
          <w:sz w:val="22"/>
        </w:rPr>
        <w:t xml:space="preserve"> Frage zur Kontrolle Ihres Werkstückes!</w:t>
      </w:r>
    </w:p>
    <w:p w14:paraId="2BF71A64" w14:textId="77777777" w:rsidR="001F7F18" w:rsidRPr="001F7F18" w:rsidRDefault="001F7F18" w:rsidP="00372290">
      <w:pPr>
        <w:pStyle w:val="Listenabsatz"/>
        <w:numPr>
          <w:ilvl w:val="0"/>
          <w:numId w:val="52"/>
        </w:numPr>
        <w:spacing w:after="120"/>
        <w:contextualSpacing w:val="0"/>
        <w:rPr>
          <w:sz w:val="22"/>
        </w:rPr>
      </w:pPr>
      <w:r>
        <w:rPr>
          <w:sz w:val="22"/>
        </w:rPr>
        <w:t xml:space="preserve">Überlegen Sie sich Eigenschaften für hohe Funktionalität des Klappstuhls. </w:t>
      </w:r>
      <w:r w:rsidRPr="001F7F18">
        <w:rPr>
          <w:sz w:val="22"/>
        </w:rPr>
        <w:t>Tragen Sie die Eigenschaft in die leeren Spalten ein.</w:t>
      </w:r>
    </w:p>
    <w:p w14:paraId="41BC282C" w14:textId="77777777" w:rsidR="001F7F18" w:rsidRPr="001F7F18" w:rsidRDefault="001F7F18" w:rsidP="00372290">
      <w:pPr>
        <w:pStyle w:val="Listenabsatz"/>
        <w:numPr>
          <w:ilvl w:val="0"/>
          <w:numId w:val="52"/>
        </w:numPr>
        <w:spacing w:after="120"/>
        <w:ind w:left="357" w:hanging="357"/>
        <w:contextualSpacing w:val="0"/>
      </w:pPr>
      <w:r>
        <w:rPr>
          <w:sz w:val="22"/>
        </w:rPr>
        <w:t xml:space="preserve">Ordnen Sie die Eigenschaften nach Bedeutung für die einwandfreie Funktion des Klappstuhls. </w:t>
      </w:r>
      <w:r w:rsidRPr="001F7F18">
        <w:rPr>
          <w:sz w:val="22"/>
        </w:rPr>
        <w:t>Verbinden Sie dafür in der Rangliste die Nummern mit den Eigenschaften!</w:t>
      </w:r>
    </w:p>
    <w:p w14:paraId="6A5E0283" w14:textId="77777777" w:rsidR="001F7F18" w:rsidRPr="009345B5" w:rsidRDefault="001E55BD" w:rsidP="00372290">
      <w:pPr>
        <w:pStyle w:val="Listenabsatz"/>
        <w:numPr>
          <w:ilvl w:val="0"/>
          <w:numId w:val="52"/>
        </w:numPr>
        <w:spacing w:after="120"/>
        <w:ind w:left="357" w:hanging="357"/>
        <w:contextualSpacing w:val="0"/>
        <w:rPr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558400" behindDoc="1" locked="0" layoutInCell="1" allowOverlap="1" wp14:anchorId="5FD84140" wp14:editId="06046570">
            <wp:simplePos x="0" y="0"/>
            <wp:positionH relativeFrom="column">
              <wp:posOffset>4798060</wp:posOffset>
            </wp:positionH>
            <wp:positionV relativeFrom="paragraph">
              <wp:posOffset>428625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95" name="Grafik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C62" w:rsidRPr="00AC3C62">
        <w:rPr>
          <w:sz w:val="22"/>
        </w:rPr>
        <w:t xml:space="preserve">Übertragen Sie die drei wichtigsten Eigenschaften mit </w:t>
      </w:r>
      <w:r w:rsidR="00AC3C62" w:rsidRPr="00C377B0">
        <w:rPr>
          <w:b/>
          <w:sz w:val="22"/>
        </w:rPr>
        <w:t>einem</w:t>
      </w:r>
      <w:r w:rsidR="00AC3C62" w:rsidRPr="00AC3C62">
        <w:rPr>
          <w:sz w:val="22"/>
        </w:rPr>
        <w:t xml:space="preserve"> Stichwort in den </w:t>
      </w:r>
      <w:r w:rsidR="00AC3C62" w:rsidRPr="00AC3C62">
        <w:rPr>
          <w:b/>
          <w:sz w:val="22"/>
        </w:rPr>
        <w:t>Prüfbericht</w:t>
      </w:r>
      <w:r w:rsidR="00AC3C62" w:rsidRPr="00AC3C62">
        <w:rPr>
          <w:sz w:val="22"/>
        </w:rPr>
        <w:t xml:space="preserve"> unten.</w:t>
      </w:r>
    </w:p>
    <w:tbl>
      <w:tblPr>
        <w:tblStyle w:val="Gitternetztabelle5dunkelAkzent11"/>
        <w:tblW w:w="7479" w:type="dxa"/>
        <w:tblLook w:val="04A0" w:firstRow="1" w:lastRow="0" w:firstColumn="1" w:lastColumn="0" w:noHBand="0" w:noVBand="1"/>
      </w:tblPr>
      <w:tblGrid>
        <w:gridCol w:w="817"/>
        <w:gridCol w:w="1559"/>
        <w:gridCol w:w="5103"/>
      </w:tblGrid>
      <w:tr w:rsidR="001F7F18" w14:paraId="3352BFC4" w14:textId="77777777" w:rsidTr="00641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3935653" w14:textId="77777777" w:rsidR="001F7F18" w:rsidRPr="00D26FA0" w:rsidRDefault="001F7F18" w:rsidP="00641EAE">
            <w:pPr>
              <w:rPr>
                <w:sz w:val="22"/>
              </w:rPr>
            </w:pPr>
            <w:r w:rsidRPr="00D26FA0">
              <w:rPr>
                <w:sz w:val="22"/>
              </w:rPr>
              <w:t>Rang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6375DC" w14:textId="77777777" w:rsidR="001F7F18" w:rsidRPr="00D26FA0" w:rsidRDefault="001F7F18" w:rsidP="00641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103" w:type="dxa"/>
            <w:vAlign w:val="center"/>
          </w:tcPr>
          <w:p w14:paraId="20AD4C3F" w14:textId="77777777" w:rsidR="001F7F18" w:rsidRPr="00D26FA0" w:rsidRDefault="001F7F18" w:rsidP="00641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26FA0">
              <w:rPr>
                <w:sz w:val="22"/>
              </w:rPr>
              <w:t>Eigenschaft</w:t>
            </w:r>
          </w:p>
        </w:tc>
      </w:tr>
      <w:tr w:rsidR="001F7F18" w14:paraId="0F620AAD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0893827F" w14:textId="77777777" w:rsidR="001F7F18" w:rsidRDefault="001F7F18" w:rsidP="00641EAE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14:paraId="1E01EFC5" w14:textId="77777777" w:rsidR="001F7F18" w:rsidRDefault="001F7F18" w:rsidP="00641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4B5823CB" w14:textId="77FD3EF8" w:rsidR="001F7F18" w:rsidRPr="00D26FA0" w:rsidRDefault="001F7F18" w:rsidP="00641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hält mein Gewicht</w:t>
            </w:r>
            <w:r>
              <w:rPr>
                <w:sz w:val="24"/>
              </w:rPr>
              <w:br/>
              <w:t>ohne zu brechen.</w:t>
            </w:r>
          </w:p>
        </w:tc>
      </w:tr>
      <w:tr w:rsidR="001F7F18" w14:paraId="67D20887" w14:textId="77777777" w:rsidTr="009345B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F403FDA" w14:textId="77777777" w:rsidR="001F7F18" w:rsidRDefault="001F7F18" w:rsidP="00641EAE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14:paraId="1EDE6018" w14:textId="77777777" w:rsidR="001F7F18" w:rsidRDefault="001F7F18" w:rsidP="00641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541940A6" w14:textId="77777777" w:rsidR="001F7F18" w:rsidRPr="00D26FA0" w:rsidRDefault="001F7F18" w:rsidP="00641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1F7F18" w14:paraId="262AD0B3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7F9E1647" w14:textId="77777777" w:rsidR="001F7F18" w:rsidRDefault="001F7F18" w:rsidP="00641EAE">
            <w:pPr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auto"/>
          </w:tcPr>
          <w:p w14:paraId="6EC9AFEE" w14:textId="77777777" w:rsidR="001F7F18" w:rsidRDefault="001F7F18" w:rsidP="00641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4A6F2D54" w14:textId="77777777" w:rsidR="001F7F18" w:rsidRPr="00D26FA0" w:rsidRDefault="001F7F18" w:rsidP="00641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1F7F18" w14:paraId="6AB8C126" w14:textId="77777777" w:rsidTr="009345B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53952D0E" w14:textId="77777777" w:rsidR="001F7F18" w:rsidRDefault="001F7F18" w:rsidP="00641EAE">
            <w:pPr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uto"/>
          </w:tcPr>
          <w:p w14:paraId="1CEE5D9C" w14:textId="77777777" w:rsidR="001F7F18" w:rsidRDefault="001F7F18" w:rsidP="00641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7F89F63F" w14:textId="77777777" w:rsidR="001F7F18" w:rsidRPr="00D26FA0" w:rsidRDefault="001F7F18" w:rsidP="00641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F7F18" w14:paraId="6557770B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CD6CF28" w14:textId="77777777" w:rsidR="001F7F18" w:rsidRDefault="001F7F18" w:rsidP="00641EAE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14:paraId="67D61123" w14:textId="77777777" w:rsidR="001F7F18" w:rsidRDefault="001F7F18" w:rsidP="00641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1A5C633A" w14:textId="77777777" w:rsidR="001F7F18" w:rsidRPr="00D26FA0" w:rsidRDefault="001F7F18" w:rsidP="00641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C377B0" w14:paraId="5A90206A" w14:textId="77777777" w:rsidTr="009345B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77ECC11" w14:textId="77777777" w:rsidR="00C377B0" w:rsidRDefault="00C377B0" w:rsidP="00641EAE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14:paraId="066797AC" w14:textId="77777777" w:rsidR="00C377B0" w:rsidRDefault="00C377B0" w:rsidP="00641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4F325FC0" w14:textId="77777777" w:rsidR="00C377B0" w:rsidRPr="00D26FA0" w:rsidRDefault="00C377B0" w:rsidP="00641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66387047" w14:textId="77777777" w:rsidR="001F7F18" w:rsidRPr="000729D4" w:rsidRDefault="001F7F18" w:rsidP="00E33722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 w:rsidR="00E33722">
        <w:rPr>
          <w:sz w:val="24"/>
        </w:rPr>
        <w:t>!</w:t>
      </w:r>
    </w:p>
    <w:p w14:paraId="1E38319B" w14:textId="77777777" w:rsidR="00C377B0" w:rsidRPr="000F61C9" w:rsidRDefault="00C377B0" w:rsidP="00372290">
      <w:pPr>
        <w:pStyle w:val="Textkrper"/>
        <w:numPr>
          <w:ilvl w:val="0"/>
          <w:numId w:val="53"/>
        </w:numPr>
        <w:spacing w:line="240" w:lineRule="exact"/>
        <w:rPr>
          <w:sz w:val="22"/>
        </w:rPr>
      </w:pPr>
      <w:r w:rsidRPr="000F61C9">
        <w:rPr>
          <w:sz w:val="22"/>
        </w:rPr>
        <w:t xml:space="preserve">Überprüfen Sie jetzt Ihre ausgewählten Eigenschaften am Klappstuhl </w:t>
      </w:r>
      <w:r w:rsidR="000F61C9" w:rsidRPr="000F61C9">
        <w:rPr>
          <w:sz w:val="22"/>
        </w:rPr>
        <w:t xml:space="preserve">Ihrer Lernpartnerin bzw. </w:t>
      </w:r>
      <w:r w:rsidRPr="000F61C9">
        <w:rPr>
          <w:sz w:val="22"/>
        </w:rPr>
        <w:t xml:space="preserve">Ihres Lernpartners. Stellen Sie </w:t>
      </w:r>
      <w:r w:rsidR="000F61C9" w:rsidRPr="000F61C9">
        <w:rPr>
          <w:b/>
          <w:sz w:val="22"/>
        </w:rPr>
        <w:t>Ihr/</w:t>
      </w:r>
      <w:r w:rsidRPr="000F61C9">
        <w:rPr>
          <w:b/>
          <w:sz w:val="22"/>
        </w:rPr>
        <w:t>Ihm</w:t>
      </w:r>
      <w:r w:rsidRPr="000F61C9">
        <w:rPr>
          <w:sz w:val="22"/>
        </w:rPr>
        <w:t xml:space="preserve"> einen Prüfbericht aus</w:t>
      </w:r>
    </w:p>
    <w:tbl>
      <w:tblPr>
        <w:tblStyle w:val="Gitternetztabelle3Akzent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1F7F18" w14:paraId="1412E747" w14:textId="77777777" w:rsidTr="00641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6CD3CAAB" w14:textId="77777777" w:rsidR="001F7F18" w:rsidRPr="00FE1F40" w:rsidRDefault="00AC3C62" w:rsidP="00641EAE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="001F7F18" w:rsidRPr="00361DE7">
              <w:rPr>
                <w:sz w:val="28"/>
              </w:rPr>
              <w:t>Funktionalität</w:t>
            </w:r>
            <w:r>
              <w:rPr>
                <w:i w:val="0"/>
                <w:sz w:val="28"/>
              </w:rPr>
              <w:t xml:space="preserve"> 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0F61C9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1F7F18" w14:paraId="18B5D9CE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43F4AA9" w14:textId="77777777" w:rsidR="001F7F18" w:rsidRPr="004F37D5" w:rsidRDefault="001F7F18" w:rsidP="00372290">
            <w:pPr>
              <w:pStyle w:val="Textkrper"/>
              <w:numPr>
                <w:ilvl w:val="0"/>
                <w:numId w:val="54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7B201440" w14:textId="77777777" w:rsidR="001F7F18" w:rsidRDefault="001F7F18" w:rsidP="00641EAE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0AE040B" wp14:editId="71B42E22">
                  <wp:extent cx="228600" cy="228600"/>
                  <wp:effectExtent l="0" t="0" r="0" b="0"/>
                  <wp:docPr id="997" name="Grafik 997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24DBC85" wp14:editId="285AD440">
                  <wp:extent cx="228600" cy="228600"/>
                  <wp:effectExtent l="0" t="0" r="0" b="0"/>
                  <wp:docPr id="998" name="Grafik 998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AA85265" wp14:editId="3F8D6581">
                  <wp:extent cx="228600" cy="228600"/>
                  <wp:effectExtent l="0" t="0" r="0" b="0"/>
                  <wp:docPr id="999" name="Grafik 999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18" w14:paraId="0524453B" w14:textId="77777777" w:rsidTr="00641EAE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137185BC" w14:textId="77777777" w:rsidR="001F7F18" w:rsidRDefault="001F7F18" w:rsidP="00641EAE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1F7F18" w14:paraId="359066D3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B80AA4B" w14:textId="77777777" w:rsidR="001F7F18" w:rsidRPr="004F37D5" w:rsidRDefault="001F7F18" w:rsidP="00372290">
            <w:pPr>
              <w:pStyle w:val="Textkrper"/>
              <w:numPr>
                <w:ilvl w:val="0"/>
                <w:numId w:val="54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7211F27C" w14:textId="77777777" w:rsidR="001F7F18" w:rsidRDefault="001F7F18" w:rsidP="00641EAE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6F4338" wp14:editId="2E7BDFEE">
                  <wp:extent cx="228600" cy="228600"/>
                  <wp:effectExtent l="0" t="0" r="0" b="0"/>
                  <wp:docPr id="1000" name="Grafik 1000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4D76679" wp14:editId="614A6DAC">
                  <wp:extent cx="228600" cy="228600"/>
                  <wp:effectExtent l="0" t="0" r="0" b="0"/>
                  <wp:docPr id="1001" name="Grafik 1001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46201C1" wp14:editId="7F5E52DF">
                  <wp:extent cx="228600" cy="228600"/>
                  <wp:effectExtent l="0" t="0" r="0" b="0"/>
                  <wp:docPr id="1002" name="Grafik 1002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18" w14:paraId="5552BDA3" w14:textId="77777777" w:rsidTr="00641E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7FC57627" w14:textId="77777777" w:rsidR="001F7F18" w:rsidRPr="00FE1F40" w:rsidRDefault="001F7F18" w:rsidP="00641EAE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F7F18" w14:paraId="237C6720" w14:textId="77777777" w:rsidTr="00934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6241FFA3" w14:textId="77777777" w:rsidR="001F7F18" w:rsidRPr="004F37D5" w:rsidRDefault="001F7F18" w:rsidP="00372290">
            <w:pPr>
              <w:pStyle w:val="Textkrper"/>
              <w:numPr>
                <w:ilvl w:val="0"/>
                <w:numId w:val="54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18F8FFDC" w14:textId="77777777" w:rsidR="001F7F18" w:rsidRDefault="001F7F18" w:rsidP="00641EAE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C704128" wp14:editId="609E2AB9">
                  <wp:extent cx="228600" cy="228600"/>
                  <wp:effectExtent l="0" t="0" r="0" b="0"/>
                  <wp:docPr id="1003" name="Grafik 1003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FFB50FE" wp14:editId="2ED9E2D6">
                  <wp:extent cx="228600" cy="228600"/>
                  <wp:effectExtent l="0" t="0" r="0" b="0"/>
                  <wp:docPr id="1004" name="Grafik 1004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4825BB1" wp14:editId="77DFE73B">
                  <wp:extent cx="228600" cy="228600"/>
                  <wp:effectExtent l="0" t="0" r="0" b="0"/>
                  <wp:docPr id="1005" name="Grafik 1005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18" w14:paraId="1B2DE8E2" w14:textId="77777777" w:rsidTr="00641E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768D060C" w14:textId="77777777" w:rsidR="001F7F18" w:rsidRPr="00FE1F40" w:rsidRDefault="001F7F18" w:rsidP="00641EAE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F7F18" w14:paraId="72701A73" w14:textId="77777777" w:rsidTr="0064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4B4BD694" w14:textId="77777777" w:rsidR="001F7F18" w:rsidRPr="00FE1F40" w:rsidRDefault="001F7F18" w:rsidP="00641EAE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3773D99D" w14:textId="77777777" w:rsidR="001F7F18" w:rsidRDefault="001F7F18" w:rsidP="00641EAE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51B39361" w14:textId="77777777" w:rsidR="00B33E6B" w:rsidRDefault="00B33E6B" w:rsidP="001E55BD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33E6B" w:rsidRPr="00453EC1" w14:paraId="523A8938" w14:textId="77777777" w:rsidTr="00B33E6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9D5C3" w14:textId="77777777" w:rsidR="00B33E6B" w:rsidRPr="00453EC1" w:rsidRDefault="00B33E6B" w:rsidP="00B33E6B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6CFA9EC3" w14:textId="77777777" w:rsidR="00B33E6B" w:rsidRPr="00453EC1" w:rsidRDefault="00B33E6B" w:rsidP="00B33E6B">
            <w:pPr>
              <w:rPr>
                <w:b/>
              </w:rPr>
            </w:pPr>
            <w:r>
              <w:rPr>
                <w:b/>
              </w:rPr>
              <w:t>Qualitäts-Check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A981AB" w14:textId="77777777" w:rsidR="00B33E6B" w:rsidRPr="00453EC1" w:rsidRDefault="00B33E6B" w:rsidP="00B33E6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E06D71" w14:textId="77777777" w:rsidR="00B33E6B" w:rsidRPr="00453EC1" w:rsidRDefault="00B33E6B" w:rsidP="00B33E6B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Holztechnik</w:t>
            </w:r>
            <w:proofErr w:type="spellEnd"/>
          </w:p>
          <w:p w14:paraId="66D3463D" w14:textId="77777777" w:rsidR="00B33E6B" w:rsidRPr="00453EC1" w:rsidRDefault="00A673C1" w:rsidP="00B33E6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Z.01.02.04.01</w:t>
            </w:r>
          </w:p>
        </w:tc>
      </w:tr>
      <w:tr w:rsidR="00B33E6B" w:rsidRPr="00453EC1" w14:paraId="48E4507C" w14:textId="77777777" w:rsidTr="00B33E6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2AAF1B3D" w14:textId="77777777" w:rsidR="00B33E6B" w:rsidRPr="00A402FC" w:rsidRDefault="00B33E6B" w:rsidP="00B33E6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AB4AA3C" w14:textId="77777777" w:rsidR="00B33E6B" w:rsidRPr="00453EC1" w:rsidRDefault="00B33E6B" w:rsidP="00B33E6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33E6B" w:rsidRPr="00453EC1" w14:paraId="5C82949B" w14:textId="77777777" w:rsidTr="00B33E6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F386AE" w14:textId="77777777" w:rsidR="00B33E6B" w:rsidRPr="00122340" w:rsidRDefault="00B33E6B" w:rsidP="00821A9F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188BDE85" w14:textId="77777777" w:rsidR="00B33E6B" w:rsidRPr="00453EC1" w:rsidRDefault="00B33E6B" w:rsidP="00B33E6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79F0796A" w14:textId="77777777" w:rsidR="00B33E6B" w:rsidRDefault="001E55BD" w:rsidP="00B33E6B">
      <w:r w:rsidRPr="00A450F8">
        <w:rPr>
          <w:noProof/>
          <w:lang w:eastAsia="de-DE"/>
        </w:rPr>
        <w:drawing>
          <wp:anchor distT="0" distB="0" distL="114300" distR="114300" simplePos="0" relativeHeight="251565568" behindDoc="0" locked="0" layoutInCell="1" allowOverlap="1" wp14:anchorId="3DBB2328" wp14:editId="63B6CB2D">
            <wp:simplePos x="0" y="0"/>
            <wp:positionH relativeFrom="column">
              <wp:posOffset>4823460</wp:posOffset>
            </wp:positionH>
            <wp:positionV relativeFrom="paragraph">
              <wp:posOffset>656590</wp:posOffset>
            </wp:positionV>
            <wp:extent cx="341630" cy="313055"/>
            <wp:effectExtent l="0" t="0" r="1270" b="0"/>
            <wp:wrapNone/>
            <wp:docPr id="1007" name="Grafik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EC595" w14:textId="16DB0BC5" w:rsidR="00B33E6B" w:rsidRDefault="00752B46" w:rsidP="00B33E6B">
      <w:pPr>
        <w:pStyle w:val="berschrift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35EC9DB6" wp14:editId="769D6A37">
                <wp:simplePos x="0" y="0"/>
                <wp:positionH relativeFrom="column">
                  <wp:posOffset>4808855</wp:posOffset>
                </wp:positionH>
                <wp:positionV relativeFrom="paragraph">
                  <wp:posOffset>492760</wp:posOffset>
                </wp:positionV>
                <wp:extent cx="609600" cy="323850"/>
                <wp:effectExtent l="0" t="0" r="0" b="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323850"/>
                          <a:chOff x="0" y="0"/>
                          <a:chExt cx="609600" cy="323850"/>
                        </a:xfrm>
                      </wpg:grpSpPr>
                      <pic:pic xmlns:pic="http://schemas.openxmlformats.org/drawingml/2006/picture">
                        <pic:nvPicPr>
                          <pic:cNvPr id="33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984FA" id="Gruppieren 32" o:spid="_x0000_s1026" style="position:absolute;margin-left:378.65pt;margin-top:38.8pt;width:48pt;height:25.5pt;z-index:251756032" coordsize="6096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30" o:spid="_x0000_s1027" type="#_x0000_t75" style="position:absolute;width:304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">
                  <v:imagedata r:id="rId54" o:title=""/>
                </v:shape>
                <v:shape id="Grafik 1430" o:spid="_x0000_s1028" type="#_x0000_t75" style="position:absolute;left:3048;width:304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">
                  <v:imagedata r:id="rId54" o:title=""/>
                </v:shape>
              </v:group>
            </w:pict>
          </mc:Fallback>
        </mc:AlternateContent>
      </w:r>
      <w:r>
        <w:t xml:space="preserve">Geprüfte </w:t>
      </w:r>
      <w:r w:rsidR="00B33E6B">
        <w:t>Qualität – wie geht das denn?</w:t>
      </w:r>
    </w:p>
    <w:p w14:paraId="499E9229" w14:textId="6AACAC9C" w:rsidR="00B33E6B" w:rsidRPr="00C175B3" w:rsidRDefault="00752B46" w:rsidP="00B33E6B">
      <w:pPr>
        <w:pStyle w:val="Textkrper"/>
        <w:rPr>
          <w:sz w:val="22"/>
        </w:rPr>
      </w:pPr>
      <w:r>
        <w:rPr>
          <w:sz w:val="22"/>
        </w:rPr>
        <w:t>Bilden</w:t>
      </w:r>
      <w:r w:rsidRPr="00C175B3">
        <w:rPr>
          <w:sz w:val="22"/>
        </w:rPr>
        <w:t xml:space="preserve"> </w:t>
      </w:r>
      <w:r w:rsidR="00B33E6B" w:rsidRPr="00C175B3">
        <w:rPr>
          <w:sz w:val="22"/>
        </w:rPr>
        <w:t xml:space="preserve">Sie für diesen </w:t>
      </w:r>
      <w:proofErr w:type="spellStart"/>
      <w:r w:rsidR="00B33E6B" w:rsidRPr="00C175B3">
        <w:rPr>
          <w:sz w:val="22"/>
        </w:rPr>
        <w:t>LernSCHRITT</w:t>
      </w:r>
      <w:proofErr w:type="spellEnd"/>
      <w:r w:rsidR="00B33E6B" w:rsidRPr="00C175B3">
        <w:rPr>
          <w:sz w:val="22"/>
        </w:rPr>
        <w:t xml:space="preserve"> mit</w:t>
      </w:r>
      <w:r w:rsidR="00621188">
        <w:rPr>
          <w:sz w:val="22"/>
        </w:rPr>
        <w:t xml:space="preserve"> einer Partnerin oder</w:t>
      </w:r>
      <w:r w:rsidR="00B33E6B" w:rsidRPr="00C175B3">
        <w:rPr>
          <w:sz w:val="22"/>
        </w:rPr>
        <w:t xml:space="preserve"> einem Partner ein </w:t>
      </w:r>
      <w:r w:rsidR="00B33E6B" w:rsidRPr="00C175B3">
        <w:rPr>
          <w:b/>
          <w:sz w:val="22"/>
        </w:rPr>
        <w:t>2er</w:t>
      </w:r>
      <w:r w:rsidR="00B33E6B" w:rsidRPr="00C175B3">
        <w:rPr>
          <w:sz w:val="22"/>
        </w:rPr>
        <w:t>Team!</w:t>
      </w:r>
    </w:p>
    <w:p w14:paraId="635A0F1A" w14:textId="77777777" w:rsidR="00B33E6B" w:rsidRDefault="00B33E6B" w:rsidP="00B33E6B">
      <w:pPr>
        <w:pStyle w:val="Textkrper"/>
        <w:rPr>
          <w:sz w:val="22"/>
        </w:rPr>
      </w:pPr>
      <w:r w:rsidRPr="00C175B3">
        <w:rPr>
          <w:sz w:val="22"/>
        </w:rPr>
        <w:t xml:space="preserve">Sie überprüfen den Klappstuhl </w:t>
      </w:r>
      <w:r w:rsidR="00621188">
        <w:rPr>
          <w:sz w:val="22"/>
        </w:rPr>
        <w:t xml:space="preserve">der Partnerin bzw. </w:t>
      </w:r>
      <w:r w:rsidRPr="00C175B3">
        <w:rPr>
          <w:sz w:val="22"/>
        </w:rPr>
        <w:t>des Partners.</w:t>
      </w:r>
    </w:p>
    <w:p w14:paraId="11023AFB" w14:textId="77777777" w:rsidR="00B33E6B" w:rsidRDefault="00B33E6B" w:rsidP="00B33E6B">
      <w:pPr>
        <w:pStyle w:val="Textkrper"/>
        <w:rPr>
          <w:sz w:val="22"/>
        </w:rPr>
      </w:pPr>
    </w:p>
    <w:p w14:paraId="1D9D5D31" w14:textId="77777777" w:rsidR="00B33E6B" w:rsidRPr="00C175B3" w:rsidRDefault="00B33E6B" w:rsidP="00B33E6B">
      <w:pPr>
        <w:pStyle w:val="Textkrper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7488E18" wp14:editId="1000BD44">
                <wp:simplePos x="0" y="0"/>
                <wp:positionH relativeFrom="column">
                  <wp:posOffset>4277754</wp:posOffset>
                </wp:positionH>
                <wp:positionV relativeFrom="paragraph">
                  <wp:posOffset>140729</wp:posOffset>
                </wp:positionV>
                <wp:extent cx="1719453" cy="1565452"/>
                <wp:effectExtent l="0" t="0" r="14605" b="15875"/>
                <wp:wrapNone/>
                <wp:docPr id="510" name="Sonn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453" cy="1565452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0B456" id="Sonne 510" o:spid="_x0000_s1026" type="#_x0000_t183" style="position:absolute;margin-left:336.85pt;margin-top:11.1pt;width:135.4pt;height:123.2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29B471" wp14:editId="076981CB">
            <wp:extent cx="4044718" cy="2275360"/>
            <wp:effectExtent l="0" t="0" r="0" b="0"/>
            <wp:docPr id="1010" name="Grafik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ndstuh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633" cy="228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E882" w14:textId="77777777" w:rsidR="00B33E6B" w:rsidRPr="00C175B3" w:rsidRDefault="00B33E6B" w:rsidP="00B33E6B">
      <w:pPr>
        <w:pStyle w:val="Textkrper"/>
        <w:rPr>
          <w:sz w:val="22"/>
        </w:rPr>
      </w:pPr>
    </w:p>
    <w:p w14:paraId="3F40968C" w14:textId="77777777" w:rsidR="00B33E6B" w:rsidRDefault="00B33E6B" w:rsidP="00B33E6B">
      <w:pPr>
        <w:spacing w:line="360" w:lineRule="auto"/>
        <w:rPr>
          <w:sz w:val="22"/>
        </w:rPr>
      </w:pPr>
      <w:r>
        <w:rPr>
          <w:sz w:val="22"/>
        </w:rPr>
        <w:t>Sie</w:t>
      </w:r>
      <w:r w:rsidRPr="00C175B3">
        <w:rPr>
          <w:sz w:val="22"/>
        </w:rPr>
        <w:t xml:space="preserve"> haben </w:t>
      </w:r>
      <w:r>
        <w:rPr>
          <w:sz w:val="22"/>
        </w:rPr>
        <w:t>drei</w:t>
      </w:r>
      <w:r w:rsidRPr="00C175B3">
        <w:rPr>
          <w:sz w:val="22"/>
        </w:rPr>
        <w:t xml:space="preserve"> </w:t>
      </w:r>
      <w:r>
        <w:rPr>
          <w:sz w:val="22"/>
        </w:rPr>
        <w:t>Merkmale für gute Qualität</w:t>
      </w:r>
      <w:r w:rsidRPr="00C175B3">
        <w:rPr>
          <w:sz w:val="22"/>
        </w:rPr>
        <w:t xml:space="preserve"> vorgegeben:</w:t>
      </w:r>
    </w:p>
    <w:p w14:paraId="2BDC521A" w14:textId="77777777" w:rsidR="00B33E6B" w:rsidRPr="00282F3E" w:rsidRDefault="00B33E6B" w:rsidP="00372290">
      <w:pPr>
        <w:pStyle w:val="Listenabsatz"/>
        <w:numPr>
          <w:ilvl w:val="0"/>
          <w:numId w:val="65"/>
        </w:numPr>
        <w:spacing w:line="360" w:lineRule="auto"/>
        <w:rPr>
          <w:sz w:val="22"/>
        </w:rPr>
      </w:pPr>
      <w:r w:rsidRPr="001951A3">
        <w:rPr>
          <w:noProof/>
          <w:sz w:val="22"/>
          <w:lang w:eastAsia="de-DE"/>
        </w:rPr>
        <w:drawing>
          <wp:anchor distT="0" distB="0" distL="114300" distR="114300" simplePos="0" relativeHeight="251659776" behindDoc="1" locked="0" layoutInCell="1" allowOverlap="1" wp14:anchorId="232805F4" wp14:editId="75A5030A">
            <wp:simplePos x="0" y="0"/>
            <wp:positionH relativeFrom="column">
              <wp:posOffset>4899660</wp:posOffset>
            </wp:positionH>
            <wp:positionV relativeFrom="paragraph">
              <wp:posOffset>287020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011" name="Grafik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F3E">
        <w:rPr>
          <w:sz w:val="22"/>
        </w:rPr>
        <w:t>Beschreiben Sie die Merkmale mit eigenen Worten!</w:t>
      </w:r>
    </w:p>
    <w:tbl>
      <w:tblPr>
        <w:tblStyle w:val="Gitternetztabelle5dunkelAkzent111"/>
        <w:tblW w:w="0" w:type="auto"/>
        <w:tblLook w:val="04A0" w:firstRow="1" w:lastRow="0" w:firstColumn="1" w:lastColumn="0" w:noHBand="0" w:noVBand="1"/>
      </w:tblPr>
      <w:tblGrid>
        <w:gridCol w:w="392"/>
        <w:gridCol w:w="2268"/>
        <w:gridCol w:w="4926"/>
      </w:tblGrid>
      <w:tr w:rsidR="00B33E6B" w14:paraId="57531CE2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3E466FBC" w14:textId="77777777" w:rsidR="00B33E6B" w:rsidRDefault="00B33E6B" w:rsidP="00B33E6B">
            <w:pPr>
              <w:spacing w:line="360" w:lineRule="auto"/>
              <w:rPr>
                <w:sz w:val="22"/>
              </w:rPr>
            </w:pPr>
          </w:p>
        </w:tc>
        <w:tc>
          <w:tcPr>
            <w:tcW w:w="2268" w:type="dxa"/>
          </w:tcPr>
          <w:p w14:paraId="2F39534B" w14:textId="77777777" w:rsidR="00B33E6B" w:rsidRPr="001951A3" w:rsidRDefault="00B33E6B" w:rsidP="00B33E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 xml:space="preserve">Merkmal </w:t>
            </w:r>
          </w:p>
        </w:tc>
        <w:tc>
          <w:tcPr>
            <w:tcW w:w="4926" w:type="dxa"/>
          </w:tcPr>
          <w:p w14:paraId="453D2F79" w14:textId="77777777" w:rsidR="00B33E6B" w:rsidRPr="001951A3" w:rsidRDefault="00B33E6B" w:rsidP="00B33E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>Beschreibung</w:t>
            </w:r>
          </w:p>
        </w:tc>
      </w:tr>
      <w:tr w:rsidR="00B33E6B" w14:paraId="13B5A09E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2A87E178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268" w:type="dxa"/>
            <w:vAlign w:val="center"/>
          </w:tcPr>
          <w:p w14:paraId="39E18A7E" w14:textId="77777777" w:rsidR="00B33E6B" w:rsidRPr="001951A3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sz w:val="24"/>
              </w:rPr>
              <w:t>Maßgenauigkeit</w:t>
            </w:r>
          </w:p>
        </w:tc>
        <w:tc>
          <w:tcPr>
            <w:tcW w:w="4926" w:type="dxa"/>
          </w:tcPr>
          <w:p w14:paraId="1C8ACBB5" w14:textId="77777777" w:rsidR="00B33E6B" w:rsidRPr="00282F3E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ist, wenn ich mich genau an alle Maßangaben gehalten habe.</w:t>
            </w:r>
          </w:p>
        </w:tc>
      </w:tr>
      <w:tr w:rsidR="00B33E6B" w14:paraId="6B955DA9" w14:textId="77777777" w:rsidTr="00B33E6B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39DF9A47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268" w:type="dxa"/>
            <w:vAlign w:val="center"/>
          </w:tcPr>
          <w:p w14:paraId="522E5734" w14:textId="77777777" w:rsidR="00B33E6B" w:rsidRPr="001951A3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rFonts w:eastAsia="Calibri"/>
                <w:sz w:val="24"/>
                <w:lang w:eastAsia="de-DE"/>
              </w:rPr>
              <w:t>Oberflächenqualität</w:t>
            </w:r>
          </w:p>
        </w:tc>
        <w:tc>
          <w:tcPr>
            <w:tcW w:w="4926" w:type="dxa"/>
          </w:tcPr>
          <w:p w14:paraId="56D455AF" w14:textId="77777777" w:rsidR="00B33E6B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282F3E">
              <w:rPr>
                <w:rFonts w:ascii="Segoe Print" w:hAnsi="Segoe Print"/>
                <w:sz w:val="22"/>
              </w:rPr>
              <w:t>Die Oberflächenqualität ist hoch, wenn…</w:t>
            </w:r>
          </w:p>
          <w:p w14:paraId="2AE7F4B7" w14:textId="77777777" w:rsidR="00B33E6B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sich die Oberfläche weich anfühlt,</w:t>
            </w:r>
          </w:p>
          <w:p w14:paraId="1FA3D7AA" w14:textId="77777777" w:rsidR="00B33E6B" w:rsidRPr="00282F3E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die Kanten gleichmäßig gebrochen sind</w:t>
            </w:r>
          </w:p>
        </w:tc>
      </w:tr>
      <w:tr w:rsidR="00B33E6B" w14:paraId="4EA2A3CB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5C37127B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8" w:type="dxa"/>
            <w:vAlign w:val="center"/>
          </w:tcPr>
          <w:p w14:paraId="47CCDCB6" w14:textId="77777777" w:rsidR="00B33E6B" w:rsidRPr="00B82231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B82231">
              <w:rPr>
                <w:rFonts w:ascii="Segoe Print" w:eastAsia="Calibri" w:hAnsi="Segoe Print"/>
                <w:sz w:val="24"/>
                <w:lang w:eastAsia="de-DE"/>
              </w:rPr>
              <w:t>Funktionalität</w:t>
            </w:r>
          </w:p>
        </w:tc>
        <w:tc>
          <w:tcPr>
            <w:tcW w:w="4926" w:type="dxa"/>
          </w:tcPr>
          <w:p w14:paraId="193C1EC4" w14:textId="77777777" w:rsidR="00B33E6B" w:rsidRDefault="00B33E6B" w:rsidP="00B33E6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1951A3">
              <w:rPr>
                <w:rFonts w:ascii="Segoe Print" w:hAnsi="Segoe Print"/>
                <w:sz w:val="22"/>
              </w:rPr>
              <w:t>Der Klappstuhl funktioniert gut, wenn…</w:t>
            </w:r>
          </w:p>
          <w:p w14:paraId="32750737" w14:textId="77777777" w:rsidR="00B33E6B" w:rsidRPr="001951A3" w:rsidRDefault="00B33E6B" w:rsidP="00B33E6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="Segoe Print" w:hAnsi="Segoe Print"/>
                <w:sz w:val="22"/>
              </w:rPr>
              <w:t>er sich zusammenbauen lässt und man sicher darauf sitzen kann.</w:t>
            </w:r>
          </w:p>
        </w:tc>
      </w:tr>
    </w:tbl>
    <w:p w14:paraId="50728247" w14:textId="77777777" w:rsidR="0018217E" w:rsidRPr="0058289E" w:rsidRDefault="00B33E6B" w:rsidP="0018217E">
      <w:pPr>
        <w:pStyle w:val="berschrift2"/>
        <w:spacing w:before="120"/>
      </w:pPr>
      <w:r>
        <w:br w:type="page"/>
      </w:r>
      <w:r w:rsidR="0018217E">
        <w:rPr>
          <w:noProof/>
          <w:sz w:val="22"/>
        </w:rPr>
        <w:lastRenderedPageBreak/>
        <w:drawing>
          <wp:anchor distT="0" distB="0" distL="114300" distR="114300" simplePos="0" relativeHeight="251736576" behindDoc="1" locked="0" layoutInCell="1" allowOverlap="1" wp14:anchorId="2E17A6F8" wp14:editId="56727C9C">
            <wp:simplePos x="0" y="0"/>
            <wp:positionH relativeFrom="column">
              <wp:posOffset>4777740</wp:posOffset>
            </wp:positionH>
            <wp:positionV relativeFrom="paragraph">
              <wp:posOffset>368935</wp:posOffset>
            </wp:positionV>
            <wp:extent cx="1268171" cy="1114633"/>
            <wp:effectExtent l="0" t="0" r="8255" b="9525"/>
            <wp:wrapNone/>
            <wp:docPr id="1896" name="Grafik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Strandstuhl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1" t="3393" r="19365" b="6938"/>
                    <a:stretch/>
                  </pic:blipFill>
                  <pic:spPr bwMode="auto">
                    <a:xfrm>
                      <a:off x="0" y="0"/>
                      <a:ext cx="1268171" cy="111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7E" w:rsidRPr="00AA18D1">
        <w:rPr>
          <w:noProof/>
        </w:rPr>
        <w:drawing>
          <wp:anchor distT="0" distB="0" distL="114300" distR="114300" simplePos="0" relativeHeight="251734528" behindDoc="0" locked="0" layoutInCell="1" allowOverlap="1" wp14:anchorId="6435C5D0" wp14:editId="01234EC2">
            <wp:simplePos x="0" y="0"/>
            <wp:positionH relativeFrom="column">
              <wp:posOffset>4778479</wp:posOffset>
            </wp:positionH>
            <wp:positionV relativeFrom="paragraph">
              <wp:posOffset>-5361</wp:posOffset>
            </wp:positionV>
            <wp:extent cx="341630" cy="313055"/>
            <wp:effectExtent l="0" t="0" r="1270" b="0"/>
            <wp:wrapNone/>
            <wp:docPr id="1897" name="Grafik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>
        <w:t>Der Klappstuhl - Maßgenauigkeit prüfen</w:t>
      </w:r>
    </w:p>
    <w:p w14:paraId="53FCCE56" w14:textId="77777777" w:rsidR="0018217E" w:rsidRDefault="0018217E" w:rsidP="00372290">
      <w:pPr>
        <w:pStyle w:val="Listenabsatz"/>
        <w:numPr>
          <w:ilvl w:val="0"/>
          <w:numId w:val="67"/>
        </w:numPr>
        <w:spacing w:line="276" w:lineRule="auto"/>
        <w:ind w:left="426"/>
        <w:contextualSpacing w:val="0"/>
        <w:rPr>
          <w:sz w:val="22"/>
        </w:rPr>
      </w:pPr>
      <w:r w:rsidRPr="00F43A17">
        <w:rPr>
          <w:sz w:val="22"/>
        </w:rPr>
        <w:t>Wählen Sie ein Maß, dass Sie beim Anderen prüfen wollen</w:t>
      </w:r>
      <w:r>
        <w:rPr>
          <w:sz w:val="22"/>
        </w:rPr>
        <w:t>.</w:t>
      </w:r>
    </w:p>
    <w:p w14:paraId="24848C57" w14:textId="77777777" w:rsidR="0018217E" w:rsidRPr="00F43A17" w:rsidRDefault="0018217E" w:rsidP="00372290">
      <w:pPr>
        <w:pStyle w:val="Listenabsatz"/>
        <w:numPr>
          <w:ilvl w:val="0"/>
          <w:numId w:val="67"/>
        </w:numPr>
        <w:spacing w:line="276" w:lineRule="auto"/>
        <w:ind w:left="426"/>
        <w:rPr>
          <w:sz w:val="22"/>
        </w:rPr>
      </w:pPr>
      <w:r w:rsidRPr="001D586F">
        <w:rPr>
          <w:sz w:val="22"/>
        </w:rPr>
        <w:t>Kreisen Sie die Maßzahl</w:t>
      </w:r>
      <w:r>
        <w:rPr>
          <w:sz w:val="22"/>
        </w:rPr>
        <w:t xml:space="preserve"> in der Zeichnung</w:t>
      </w:r>
      <w:r w:rsidRPr="001D586F">
        <w:rPr>
          <w:sz w:val="22"/>
        </w:rPr>
        <w:t xml:space="preserve"> ein</w:t>
      </w:r>
      <w:r>
        <w:rPr>
          <w:sz w:val="22"/>
        </w:rPr>
        <w:t xml:space="preserve"> und</w:t>
      </w:r>
    </w:p>
    <w:p w14:paraId="0C08A9F2" w14:textId="77777777" w:rsidR="0018217E" w:rsidRPr="00F43A17" w:rsidRDefault="0018217E" w:rsidP="00372290">
      <w:pPr>
        <w:pStyle w:val="Listenabsatz"/>
        <w:numPr>
          <w:ilvl w:val="0"/>
          <w:numId w:val="67"/>
        </w:numPr>
        <w:spacing w:line="276" w:lineRule="auto"/>
        <w:ind w:left="426"/>
        <w:rPr>
          <w:sz w:val="22"/>
        </w:rPr>
      </w:pPr>
      <w:r w:rsidRPr="001D586F">
        <w:rPr>
          <w:sz w:val="22"/>
        </w:rPr>
        <w:t>tragen Sie d</w:t>
      </w:r>
      <w:r>
        <w:rPr>
          <w:sz w:val="22"/>
        </w:rPr>
        <w:t>as</w:t>
      </w:r>
      <w:r w:rsidRPr="001D586F">
        <w:rPr>
          <w:sz w:val="22"/>
        </w:rPr>
        <w:t xml:space="preserve"> Maß </w:t>
      </w:r>
      <w:r>
        <w:rPr>
          <w:sz w:val="22"/>
        </w:rPr>
        <w:t xml:space="preserve">aus der Anleitung </w:t>
      </w:r>
      <w:r w:rsidRPr="001D586F">
        <w:rPr>
          <w:sz w:val="22"/>
        </w:rPr>
        <w:t>in die blaue Tabelle ein!</w:t>
      </w:r>
    </w:p>
    <w:p w14:paraId="436C4F34" w14:textId="77777777" w:rsidR="0018217E" w:rsidRPr="000729D4" w:rsidRDefault="006318E7" w:rsidP="0018217E">
      <w:pPr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F1BF81B" wp14:editId="42911309">
                <wp:simplePos x="0" y="0"/>
                <wp:positionH relativeFrom="column">
                  <wp:posOffset>1032510</wp:posOffset>
                </wp:positionH>
                <wp:positionV relativeFrom="paragraph">
                  <wp:posOffset>3184525</wp:posOffset>
                </wp:positionV>
                <wp:extent cx="257175" cy="219075"/>
                <wp:effectExtent l="0" t="0" r="28575" b="28575"/>
                <wp:wrapNone/>
                <wp:docPr id="1859" name="Ellipse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2C29E" id="Ellipse 1859" o:spid="_x0000_s1026" style="position:absolute;margin-left:81.3pt;margin-top:250.75pt;width:20.25pt;height:17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" filled="f" strokecolor="red" strokeweight="2pt"/>
            </w:pict>
          </mc:Fallback>
        </mc:AlternateContent>
      </w:r>
      <w:r w:rsidR="001821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E688E90" wp14:editId="529420B4">
                <wp:simplePos x="0" y="0"/>
                <wp:positionH relativeFrom="column">
                  <wp:posOffset>2737485</wp:posOffset>
                </wp:positionH>
                <wp:positionV relativeFrom="paragraph">
                  <wp:posOffset>3394075</wp:posOffset>
                </wp:positionV>
                <wp:extent cx="257175" cy="219075"/>
                <wp:effectExtent l="0" t="0" r="28575" b="28575"/>
                <wp:wrapNone/>
                <wp:docPr id="1857" name="Ellipse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407EA" id="Ellipse 1857" o:spid="_x0000_s1026" style="position:absolute;margin-left:215.55pt;margin-top:267.25pt;width:20.25pt;height:17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" filled="f" strokecolor="red" strokeweight="2pt"/>
            </w:pict>
          </mc:Fallback>
        </mc:AlternateContent>
      </w:r>
      <w:r w:rsidR="001821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3F8F34F" wp14:editId="17B775EE">
                <wp:simplePos x="0" y="0"/>
                <wp:positionH relativeFrom="column">
                  <wp:posOffset>2280285</wp:posOffset>
                </wp:positionH>
                <wp:positionV relativeFrom="paragraph">
                  <wp:posOffset>1870075</wp:posOffset>
                </wp:positionV>
                <wp:extent cx="257175" cy="266700"/>
                <wp:effectExtent l="0" t="0" r="28575" b="19050"/>
                <wp:wrapNone/>
                <wp:docPr id="1858" name="Ellipse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E25F0" id="Ellipse 1858" o:spid="_x0000_s1026" style="position:absolute;margin-left:179.55pt;margin-top:147.25pt;width:20.25pt;height:21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" filled="f" strokecolor="red" strokeweight="2pt"/>
            </w:pict>
          </mc:Fallback>
        </mc:AlternateContent>
      </w:r>
      <w:r w:rsidR="0018217E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30EC6B5" wp14:editId="7433EB72">
                <wp:simplePos x="0" y="0"/>
                <wp:positionH relativeFrom="column">
                  <wp:posOffset>3522109</wp:posOffset>
                </wp:positionH>
                <wp:positionV relativeFrom="paragraph">
                  <wp:posOffset>680609</wp:posOffset>
                </wp:positionV>
                <wp:extent cx="2369430" cy="333723"/>
                <wp:effectExtent l="19050" t="304800" r="12065" b="333375"/>
                <wp:wrapNone/>
                <wp:docPr id="1860" name="Gruppieren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15049">
                          <a:off x="0" y="0"/>
                          <a:ext cx="2369430" cy="333723"/>
                          <a:chOff x="0" y="0"/>
                          <a:chExt cx="2369430" cy="333723"/>
                        </a:xfrm>
                      </wpg:grpSpPr>
                      <wps:wsp>
                        <wps:cNvPr id="1861" name="Rechteck: abgerundete Ecken 1861"/>
                        <wps:cNvSpPr/>
                        <wps:spPr>
                          <a:xfrm rot="21075296">
                            <a:off x="0" y="0"/>
                            <a:ext cx="2369430" cy="3337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Textfeld 1862"/>
                        <wps:cNvSpPr txBox="1"/>
                        <wps:spPr>
                          <a:xfrm rot="21075296">
                            <a:off x="46721" y="20024"/>
                            <a:ext cx="22555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52B1B7" w14:textId="77777777" w:rsidR="0050431F" w:rsidRPr="00B33E6B" w:rsidRDefault="0050431F" w:rsidP="0018217E">
                              <w:pPr>
                                <w:rPr>
                                  <w:b/>
                                  <w:outline/>
                                  <w:color w:val="C0504D" w:themeColor="accent2"/>
                                  <w:sz w:val="2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B33E6B">
                                <w:rPr>
                                  <w:b/>
                                  <w:outline/>
                                  <w:color w:val="C0504D" w:themeColor="accent2"/>
                                  <w:sz w:val="2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Welche Maße sind entscheidend?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EC6B5" id="Gruppieren 1860" o:spid="_x0000_s1044" style="position:absolute;margin-left:277.35pt;margin-top:53.6pt;width:186.55pt;height:26.3pt;rotation:1545611fd;z-index:251656704" coordsize="23694,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">
                <v:roundrect id="Rechteck: abgerundete Ecken 1861" o:spid="_x0000_s1045" style="position:absolute;width:2369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" fillcolor="white [3201]" strokecolor="#4f81bd [3204]" strokeweight="2pt"/>
                <v:shape id="Textfeld 1862" o:spid="_x0000_s1046" type="#_x0000_t202" style="position:absolute;left:467;top:200;width:22555;height:2997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" filled="f" stroked="f">
                  <v:shadow on="t" color="black" opacity="24903f" origin=",.5" offset="0,.55556mm"/>
                  <v:textbox>
                    <w:txbxContent>
                      <w:p w14:paraId="6F52B1B7" w14:textId="77777777" w:rsidR="0050431F" w:rsidRPr="00B33E6B" w:rsidRDefault="0050431F" w:rsidP="0018217E">
                        <w:pPr>
                          <w:rPr>
                            <w:b/>
                            <w:outline/>
                            <w:color w:val="C0504D" w:themeColor="accent2"/>
                            <w:sz w:val="2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B33E6B">
                          <w:rPr>
                            <w:b/>
                            <w:outline/>
                            <w:color w:val="C0504D" w:themeColor="accent2"/>
                            <w:sz w:val="2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Welche Maße sind entscheidend?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217E">
        <w:rPr>
          <w:noProof/>
          <w:sz w:val="22"/>
          <w:lang w:eastAsia="de-DE"/>
        </w:rPr>
        <w:drawing>
          <wp:anchor distT="0" distB="0" distL="114300" distR="114300" simplePos="0" relativeHeight="251654656" behindDoc="0" locked="0" layoutInCell="1" allowOverlap="1" wp14:anchorId="79E90EA3" wp14:editId="06DC7944">
            <wp:simplePos x="0" y="0"/>
            <wp:positionH relativeFrom="column">
              <wp:posOffset>2315845</wp:posOffset>
            </wp:positionH>
            <wp:positionV relativeFrom="paragraph">
              <wp:posOffset>227965</wp:posOffset>
            </wp:positionV>
            <wp:extent cx="2343655" cy="3420000"/>
            <wp:effectExtent l="0" t="0" r="0" b="0"/>
            <wp:wrapNone/>
            <wp:docPr id="1898" name="Grafik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Sitz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25612" r="35817" b="22450"/>
                    <a:stretch/>
                  </pic:blipFill>
                  <pic:spPr bwMode="auto">
                    <a:xfrm>
                      <a:off x="0" y="0"/>
                      <a:ext cx="2343655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>
        <w:rPr>
          <w:noProof/>
          <w:sz w:val="22"/>
          <w:lang w:eastAsia="de-DE"/>
        </w:rPr>
        <w:drawing>
          <wp:inline distT="0" distB="0" distL="0" distR="0" wp14:anchorId="3FA86C72" wp14:editId="5324DB20">
            <wp:extent cx="2051100" cy="3457575"/>
            <wp:effectExtent l="0" t="0" r="6350" b="0"/>
            <wp:docPr id="1899" name="Grafik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Lehne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t="14317" r="34662" b="27705"/>
                    <a:stretch/>
                  </pic:blipFill>
                  <pic:spPr bwMode="auto">
                    <a:xfrm>
                      <a:off x="0" y="0"/>
                      <a:ext cx="2053935" cy="346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750C3" w14:textId="77777777" w:rsidR="0018217E" w:rsidRPr="000729D4" w:rsidRDefault="0018217E" w:rsidP="0018217E">
      <w:pPr>
        <w:pStyle w:val="berschrift3"/>
        <w:spacing w:before="0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  <w:r w:rsidRPr="00A20533">
        <w:rPr>
          <w:noProof/>
        </w:rPr>
        <w:t xml:space="preserve"> </w:t>
      </w:r>
    </w:p>
    <w:p w14:paraId="58521EA2" w14:textId="77777777" w:rsidR="0018217E" w:rsidRDefault="0018217E" w:rsidP="00372290">
      <w:pPr>
        <w:pStyle w:val="Textkrper"/>
        <w:numPr>
          <w:ilvl w:val="0"/>
          <w:numId w:val="67"/>
        </w:numPr>
        <w:spacing w:after="120"/>
        <w:ind w:left="357" w:hanging="357"/>
        <w:rPr>
          <w:sz w:val="22"/>
        </w:rPr>
      </w:pPr>
      <w:r w:rsidRPr="000729D4">
        <w:rPr>
          <w:sz w:val="22"/>
        </w:rPr>
        <w:t>Überprüfen Sie jetzt mit Ihrem Meterstab millimetergenau d</w:t>
      </w:r>
      <w:r>
        <w:rPr>
          <w:sz w:val="22"/>
        </w:rPr>
        <w:t>as</w:t>
      </w:r>
      <w:r w:rsidRPr="000729D4">
        <w:rPr>
          <w:sz w:val="22"/>
        </w:rPr>
        <w:t xml:space="preserve"> ausgewählte Maß!</w:t>
      </w:r>
      <w:r>
        <w:rPr>
          <w:sz w:val="22"/>
        </w:rPr>
        <w:t xml:space="preserve"> Tragen Sie die Ergebnisse in die Tabelle ein.</w:t>
      </w:r>
    </w:p>
    <w:p w14:paraId="616E05DD" w14:textId="77777777" w:rsidR="0018217E" w:rsidRPr="0063424A" w:rsidRDefault="0018217E" w:rsidP="00372290">
      <w:pPr>
        <w:pStyle w:val="Textkrper"/>
        <w:numPr>
          <w:ilvl w:val="0"/>
          <w:numId w:val="67"/>
        </w:numPr>
        <w:spacing w:after="120"/>
        <w:ind w:left="357" w:hanging="357"/>
        <w:rPr>
          <w:sz w:val="22"/>
        </w:rPr>
      </w:pPr>
      <w:r w:rsidRPr="0063424A">
        <w:rPr>
          <w:noProof/>
          <w:sz w:val="22"/>
        </w:rPr>
        <w:drawing>
          <wp:anchor distT="0" distB="0" distL="114300" distR="114300" simplePos="0" relativeHeight="251658752" behindDoc="0" locked="0" layoutInCell="1" allowOverlap="1" wp14:anchorId="4CB13690" wp14:editId="47F74805">
            <wp:simplePos x="0" y="0"/>
            <wp:positionH relativeFrom="column">
              <wp:posOffset>4884420</wp:posOffset>
            </wp:positionH>
            <wp:positionV relativeFrom="paragraph">
              <wp:posOffset>302895</wp:posOffset>
            </wp:positionV>
            <wp:extent cx="314325" cy="314325"/>
            <wp:effectExtent l="0" t="0" r="9525" b="9525"/>
            <wp:wrapNone/>
            <wp:docPr id="1900" name="Grafik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Haben Sie Lust auf mehr? Dann markieren und prüfen Sie ein weiteres Maß!</w:t>
      </w:r>
    </w:p>
    <w:tbl>
      <w:tblPr>
        <w:tblStyle w:val="Tabellenraster7"/>
        <w:tblW w:w="0" w:type="auto"/>
        <w:tblInd w:w="0" w:type="dxa"/>
        <w:tblLook w:val="04A0" w:firstRow="1" w:lastRow="0" w:firstColumn="1" w:lastColumn="0" w:noHBand="0" w:noVBand="1"/>
      </w:tblPr>
      <w:tblGrid>
        <w:gridCol w:w="522"/>
        <w:gridCol w:w="2563"/>
        <w:gridCol w:w="2410"/>
        <w:gridCol w:w="2091"/>
      </w:tblGrid>
      <w:tr w:rsidR="0018217E" w14:paraId="3E0B42E6" w14:textId="77777777" w:rsidTr="00355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22" w:type="dxa"/>
          </w:tcPr>
          <w:p w14:paraId="54E3E765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</w:p>
        </w:tc>
        <w:tc>
          <w:tcPr>
            <w:tcW w:w="2563" w:type="dxa"/>
          </w:tcPr>
          <w:p w14:paraId="4630EE0D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in der Zeichnung</w:t>
            </w:r>
          </w:p>
        </w:tc>
        <w:tc>
          <w:tcPr>
            <w:tcW w:w="2410" w:type="dxa"/>
          </w:tcPr>
          <w:p w14:paraId="5E2932D3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am Werkstück</w:t>
            </w:r>
          </w:p>
        </w:tc>
        <w:tc>
          <w:tcPr>
            <w:tcW w:w="2091" w:type="dxa"/>
          </w:tcPr>
          <w:p w14:paraId="6D8FBB24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Abweichung</w:t>
            </w:r>
          </w:p>
        </w:tc>
      </w:tr>
      <w:tr w:rsidR="0018217E" w14:paraId="1AA210BD" w14:textId="77777777" w:rsidTr="00355A22">
        <w:trPr>
          <w:trHeight w:val="454"/>
        </w:trPr>
        <w:tc>
          <w:tcPr>
            <w:tcW w:w="522" w:type="dxa"/>
          </w:tcPr>
          <w:p w14:paraId="51123DE8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563" w:type="dxa"/>
          </w:tcPr>
          <w:p w14:paraId="43DDCAA4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310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410" w:type="dxa"/>
          </w:tcPr>
          <w:p w14:paraId="2EB3DBDB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310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091" w:type="dxa"/>
          </w:tcPr>
          <w:p w14:paraId="45063813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0</w:t>
            </w:r>
            <w:r>
              <w:rPr>
                <w:sz w:val="22"/>
              </w:rPr>
              <w:t xml:space="preserve"> mm</w:t>
            </w:r>
          </w:p>
        </w:tc>
      </w:tr>
      <w:tr w:rsidR="0018217E" w14:paraId="305C576B" w14:textId="77777777" w:rsidTr="00355A22">
        <w:trPr>
          <w:trHeight w:val="454"/>
        </w:trPr>
        <w:tc>
          <w:tcPr>
            <w:tcW w:w="522" w:type="dxa"/>
          </w:tcPr>
          <w:p w14:paraId="5668E259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563" w:type="dxa"/>
          </w:tcPr>
          <w:p w14:paraId="10C0594F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260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410" w:type="dxa"/>
          </w:tcPr>
          <w:p w14:paraId="3E2EF188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262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091" w:type="dxa"/>
          </w:tcPr>
          <w:p w14:paraId="29F4D356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2</w:t>
            </w:r>
            <w:r>
              <w:rPr>
                <w:sz w:val="22"/>
              </w:rPr>
              <w:t xml:space="preserve"> mm</w:t>
            </w:r>
          </w:p>
        </w:tc>
      </w:tr>
      <w:tr w:rsidR="0018217E" w14:paraId="0C27DD43" w14:textId="77777777" w:rsidTr="00355A22">
        <w:trPr>
          <w:trHeight w:val="454"/>
        </w:trPr>
        <w:tc>
          <w:tcPr>
            <w:tcW w:w="522" w:type="dxa"/>
          </w:tcPr>
          <w:p w14:paraId="61928128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563" w:type="dxa"/>
          </w:tcPr>
          <w:p w14:paraId="4C71BAD7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21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410" w:type="dxa"/>
          </w:tcPr>
          <w:p w14:paraId="4219A5BE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22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091" w:type="dxa"/>
          </w:tcPr>
          <w:p w14:paraId="6CF8497B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1</w:t>
            </w:r>
            <w:r>
              <w:rPr>
                <w:sz w:val="22"/>
              </w:rPr>
              <w:t xml:space="preserve"> mm</w:t>
            </w:r>
          </w:p>
        </w:tc>
      </w:tr>
      <w:tr w:rsidR="0018217E" w14:paraId="7BD723B0" w14:textId="77777777" w:rsidTr="00355A22">
        <w:trPr>
          <w:trHeight w:val="454"/>
        </w:trPr>
        <w:tc>
          <w:tcPr>
            <w:tcW w:w="5495" w:type="dxa"/>
            <w:gridSpan w:val="3"/>
          </w:tcPr>
          <w:p w14:paraId="70600444" w14:textId="77777777" w:rsidR="0018217E" w:rsidRPr="00355A22" w:rsidRDefault="0018217E" w:rsidP="00AE5DD8">
            <w:pPr>
              <w:spacing w:line="240" w:lineRule="exact"/>
              <w:jc w:val="right"/>
              <w:rPr>
                <w:b/>
                <w:sz w:val="22"/>
              </w:rPr>
            </w:pPr>
            <w:r w:rsidRPr="00355A22">
              <w:rPr>
                <w:b/>
                <w:sz w:val="22"/>
              </w:rPr>
              <w:t>Summe:</w:t>
            </w:r>
          </w:p>
        </w:tc>
        <w:tc>
          <w:tcPr>
            <w:tcW w:w="2091" w:type="dxa"/>
          </w:tcPr>
          <w:p w14:paraId="2E9095FF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rFonts w:ascii="Segoe Print" w:hAnsi="Segoe Print"/>
                <w:sz w:val="22"/>
              </w:rPr>
              <w:t>3</w:t>
            </w:r>
            <w:r>
              <w:rPr>
                <w:sz w:val="22"/>
              </w:rPr>
              <w:t xml:space="preserve"> mm</w:t>
            </w:r>
          </w:p>
        </w:tc>
      </w:tr>
    </w:tbl>
    <w:p w14:paraId="0780FECB" w14:textId="77777777" w:rsidR="0018217E" w:rsidRPr="0063424A" w:rsidRDefault="0018217E" w:rsidP="00372290">
      <w:pPr>
        <w:pStyle w:val="Listenabsatz"/>
        <w:numPr>
          <w:ilvl w:val="0"/>
          <w:numId w:val="67"/>
        </w:numPr>
        <w:spacing w:before="120" w:after="120" w:line="240" w:lineRule="exact"/>
        <w:ind w:left="357" w:hanging="357"/>
        <w:contextualSpacing w:val="0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20CEE4" wp14:editId="7492C925">
                <wp:simplePos x="0" y="0"/>
                <wp:positionH relativeFrom="column">
                  <wp:posOffset>4973093</wp:posOffset>
                </wp:positionH>
                <wp:positionV relativeFrom="paragraph">
                  <wp:posOffset>108483</wp:posOffset>
                </wp:positionV>
                <wp:extent cx="1514475" cy="827405"/>
                <wp:effectExtent l="400050" t="0" r="28575" b="601345"/>
                <wp:wrapNone/>
                <wp:docPr id="1864" name="Sprechblase: rechteckig mit abgerundeten Ecken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27405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9BB88" w14:textId="77777777" w:rsidR="0050431F" w:rsidRPr="00EC6577" w:rsidRDefault="0050431F" w:rsidP="0018217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92E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passgenau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ist, wenn‘s nicht zu locker und nicht zu fest ist: eben wenn alles genau passt!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CEE4" id="Sprechblase: rechteckig mit abgerundeten Ecken 1864" o:spid="_x0000_s1047" type="#_x0000_t62" style="position:absolute;left:0;text-align:left;margin-left:391.6pt;margin-top:8.55pt;width:119.25pt;height:65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" adj="-5610,36742" filled="f" strokecolor="#243f60 [1604]" strokeweight="1.5pt">
                <v:textbox inset="0,0,0,0">
                  <w:txbxContent>
                    <w:p w14:paraId="7A19BB88" w14:textId="77777777" w:rsidR="0050431F" w:rsidRPr="00EC6577" w:rsidRDefault="0050431F" w:rsidP="0018217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92E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passgenau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ist, wenn‘s nicht zu locker und nicht zu fest ist: eben wenn alles genau passt!</w:t>
                      </w:r>
                    </w:p>
                  </w:txbxContent>
                </v:textbox>
              </v:shape>
            </w:pict>
          </mc:Fallback>
        </mc:AlternateContent>
      </w:r>
      <w:r w:rsidRPr="0063424A">
        <w:rPr>
          <w:sz w:val="22"/>
        </w:rPr>
        <w:t>Füllen Sie mit Sorgfalt den Prüfbericht für</w:t>
      </w:r>
      <w:r w:rsidR="006318E7">
        <w:rPr>
          <w:sz w:val="22"/>
        </w:rPr>
        <w:t xml:space="preserve"> Ihre Lernpartnerin bzw.</w:t>
      </w:r>
      <w:r w:rsidRPr="0063424A">
        <w:rPr>
          <w:sz w:val="22"/>
        </w:rPr>
        <w:t xml:space="preserve"> Ihren Lernpartner aus!</w:t>
      </w:r>
    </w:p>
    <w:tbl>
      <w:tblPr>
        <w:tblStyle w:val="Gitternetztabelle3Akzent111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18217E" w14:paraId="00C29D6B" w14:textId="77777777" w:rsidTr="00182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7ABB5BED" w14:textId="77777777" w:rsidR="0018217E" w:rsidRPr="00FE1F40" w:rsidRDefault="0018217E" w:rsidP="00AE5DD8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FE1F40">
              <w:rPr>
                <w:i w:val="0"/>
                <w:sz w:val="28"/>
              </w:rPr>
              <w:t xml:space="preserve">Maßgenauigkeit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6318E7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18217E" w14:paraId="7B506EB8" w14:textId="77777777" w:rsidTr="00182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451DD156" w14:textId="77777777" w:rsidR="0018217E" w:rsidRPr="004F37D5" w:rsidRDefault="0018217E" w:rsidP="00372290">
            <w:pPr>
              <w:pStyle w:val="Textkrper"/>
              <w:numPr>
                <w:ilvl w:val="0"/>
                <w:numId w:val="86"/>
              </w:numPr>
              <w:jc w:val="left"/>
              <w:rPr>
                <w:b/>
                <w:i w:val="0"/>
                <w:sz w:val="22"/>
              </w:rPr>
            </w:pPr>
            <w:r w:rsidRPr="004F37D5">
              <w:rPr>
                <w:b/>
                <w:i w:val="0"/>
                <w:sz w:val="22"/>
              </w:rPr>
              <w:t xml:space="preserve">Abweichung </w:t>
            </w:r>
            <w:r>
              <w:rPr>
                <w:b/>
                <w:i w:val="0"/>
                <w:sz w:val="22"/>
              </w:rPr>
              <w:t>insgesamt</w:t>
            </w:r>
          </w:p>
        </w:tc>
        <w:tc>
          <w:tcPr>
            <w:tcW w:w="3716" w:type="dxa"/>
            <w:vAlign w:val="center"/>
          </w:tcPr>
          <w:p w14:paraId="23F4A451" w14:textId="77777777" w:rsidR="0018217E" w:rsidRPr="00FE1F40" w:rsidRDefault="0018217E" w:rsidP="00AE5DD8">
            <w:pPr>
              <w:pStyle w:val="Textkrper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0533">
              <w:rPr>
                <w:rFonts w:ascii="Segoe Print" w:hAnsi="Segoe Print"/>
                <w:sz w:val="32"/>
              </w:rPr>
              <w:t>3</w:t>
            </w:r>
            <w:r>
              <w:rPr>
                <w:sz w:val="32"/>
              </w:rPr>
              <w:t xml:space="preserve"> </w:t>
            </w:r>
            <w:r w:rsidRPr="0087492E">
              <w:rPr>
                <w:sz w:val="32"/>
              </w:rPr>
              <w:t>mm</w:t>
            </w:r>
          </w:p>
        </w:tc>
      </w:tr>
      <w:tr w:rsidR="0018217E" w14:paraId="2ADFA453" w14:textId="77777777" w:rsidTr="001821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7B48AFE" w14:textId="77777777" w:rsidR="0018217E" w:rsidRPr="00FE1F40" w:rsidRDefault="0018217E" w:rsidP="00372290">
            <w:pPr>
              <w:pStyle w:val="Textkrper"/>
              <w:numPr>
                <w:ilvl w:val="0"/>
                <w:numId w:val="86"/>
              </w:numPr>
              <w:ind w:left="357" w:hanging="357"/>
              <w:jc w:val="left"/>
              <w:rPr>
                <w:i w:val="0"/>
                <w:sz w:val="22"/>
              </w:rPr>
            </w:pPr>
            <w:r w:rsidRPr="00FE1F40">
              <w:rPr>
                <w:i w:val="0"/>
                <w:sz w:val="22"/>
              </w:rPr>
              <w:t xml:space="preserve">Kann man den Stuhl passgenau zum </w:t>
            </w:r>
            <w:r w:rsidRPr="00FE1F40">
              <w:rPr>
                <w:b/>
                <w:i w:val="0"/>
                <w:sz w:val="22"/>
              </w:rPr>
              <w:t>Sitzen</w:t>
            </w:r>
            <w:r w:rsidRPr="00FE1F40">
              <w:rPr>
                <w:i w:val="0"/>
                <w:sz w:val="22"/>
              </w:rPr>
              <w:t xml:space="preserve"> zusammenstecken?</w:t>
            </w:r>
          </w:p>
        </w:tc>
        <w:tc>
          <w:tcPr>
            <w:tcW w:w="3716" w:type="dxa"/>
            <w:vAlign w:val="center"/>
          </w:tcPr>
          <w:p w14:paraId="44451FBE" w14:textId="06812486" w:rsidR="0018217E" w:rsidRPr="00FE1F40" w:rsidRDefault="00F641F2" w:rsidP="00AE5DD8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color w:val="FF0000"/>
                <w:sz w:val="24"/>
              </w:rPr>
              <w:sym w:font="Wingdings" w:char="F0FD"/>
            </w:r>
            <w:r w:rsidR="0018217E">
              <w:rPr>
                <w:sz w:val="24"/>
              </w:rPr>
              <w:t xml:space="preserve">  </w:t>
            </w:r>
            <w:r w:rsidR="0018217E" w:rsidRPr="00FE1F40">
              <w:rPr>
                <w:sz w:val="24"/>
              </w:rPr>
              <w:t>ja</w:t>
            </w:r>
            <w:r w:rsidR="0018217E">
              <w:rPr>
                <w:sz w:val="24"/>
              </w:rPr>
              <w:tab/>
            </w:r>
            <w:r w:rsidR="0018217E">
              <w:rPr>
                <w:sz w:val="24"/>
              </w:rPr>
              <w:tab/>
            </w:r>
            <w:r w:rsidR="0018217E">
              <w:rPr>
                <w:sz w:val="24"/>
              </w:rPr>
              <w:tab/>
            </w:r>
            <w:r w:rsidR="0018217E" w:rsidRPr="00FE1F40">
              <w:rPr>
                <w:sz w:val="24"/>
              </w:rPr>
              <w:sym w:font="Wingdings" w:char="F0A8"/>
            </w:r>
            <w:r w:rsidR="0018217E">
              <w:rPr>
                <w:sz w:val="24"/>
              </w:rPr>
              <w:t xml:space="preserve">  nein</w:t>
            </w:r>
          </w:p>
        </w:tc>
      </w:tr>
      <w:tr w:rsidR="0018217E" w14:paraId="374F480D" w14:textId="77777777" w:rsidTr="00182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0AFD7FF" w14:textId="77777777" w:rsidR="0018217E" w:rsidRPr="00FE1F40" w:rsidRDefault="0018217E" w:rsidP="00AE5DD8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54FE354A" w14:textId="2362EE5D" w:rsidR="0018217E" w:rsidRDefault="00F641F2" w:rsidP="00AE5DD8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FF0000"/>
                <w:sz w:val="24"/>
              </w:rPr>
              <w:sym w:font="Wingdings" w:char="F0FD"/>
            </w:r>
            <w:r w:rsidR="0018217E">
              <w:rPr>
                <w:sz w:val="24"/>
              </w:rPr>
              <w:t xml:space="preserve"> gut</w:t>
            </w:r>
            <w:r w:rsidR="0018217E">
              <w:rPr>
                <w:sz w:val="24"/>
              </w:rPr>
              <w:tab/>
            </w:r>
            <w:r w:rsidR="0018217E">
              <w:rPr>
                <w:sz w:val="24"/>
              </w:rPr>
              <w:tab/>
            </w:r>
            <w:r w:rsidR="0018217E" w:rsidRPr="00FE1F40">
              <w:rPr>
                <w:sz w:val="24"/>
              </w:rPr>
              <w:sym w:font="Wingdings" w:char="F0A8"/>
            </w:r>
            <w:r w:rsidR="0018217E">
              <w:rPr>
                <w:sz w:val="24"/>
              </w:rPr>
              <w:t xml:space="preserve"> zum Teil gut</w:t>
            </w:r>
            <w:r w:rsidR="0018217E">
              <w:rPr>
                <w:sz w:val="24"/>
              </w:rPr>
              <w:tab/>
            </w:r>
            <w:r w:rsidR="0018217E" w:rsidRPr="00FE1F40">
              <w:rPr>
                <w:sz w:val="24"/>
              </w:rPr>
              <w:sym w:font="Wingdings" w:char="F0A8"/>
            </w:r>
            <w:r w:rsidR="0018217E">
              <w:rPr>
                <w:sz w:val="24"/>
              </w:rPr>
              <w:t xml:space="preserve"> nicht gut</w:t>
            </w:r>
          </w:p>
        </w:tc>
      </w:tr>
    </w:tbl>
    <w:p w14:paraId="778BF156" w14:textId="77777777" w:rsidR="0018217E" w:rsidRDefault="0018217E" w:rsidP="0018217E">
      <w:pPr>
        <w:pStyle w:val="Textkrper"/>
        <w:rPr>
          <w:noProof/>
        </w:rPr>
      </w:pPr>
      <w:r>
        <w:t>… bei einer Abweichung von mehr als 5mm gibt’s kein gut mehr.</w:t>
      </w:r>
      <w:r w:rsidRPr="007D1B0A">
        <w:rPr>
          <w:noProof/>
        </w:rPr>
        <w:t xml:space="preserve"> </w:t>
      </w:r>
    </w:p>
    <w:p w14:paraId="4EB66F8B" w14:textId="77777777" w:rsidR="0018217E" w:rsidRPr="0058289E" w:rsidRDefault="0018217E" w:rsidP="0018217E">
      <w:pPr>
        <w:pStyle w:val="berschrift2"/>
      </w:pPr>
      <w:r>
        <w:t xml:space="preserve">…bei einer Abweichung von mehr als 10mm ist es nicht mehr ausreichend. </w:t>
      </w:r>
      <w:r>
        <w:br w:type="page"/>
      </w:r>
      <w:r w:rsidR="00355A22" w:rsidRPr="00290753">
        <w:rPr>
          <w:noProof/>
          <w:sz w:val="22"/>
        </w:rPr>
        <w:lastRenderedPageBreak/>
        <w:drawing>
          <wp:anchor distT="0" distB="0" distL="114300" distR="114300" simplePos="0" relativeHeight="251737600" behindDoc="1" locked="0" layoutInCell="1" allowOverlap="1" wp14:anchorId="2496022C" wp14:editId="3E3B8EC5">
            <wp:simplePos x="0" y="0"/>
            <wp:positionH relativeFrom="column">
              <wp:posOffset>5085080</wp:posOffset>
            </wp:positionH>
            <wp:positionV relativeFrom="paragraph">
              <wp:posOffset>85090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10" name="Grafik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</w:rPr>
        <w:drawing>
          <wp:anchor distT="0" distB="0" distL="114300" distR="114300" simplePos="0" relativeHeight="251738624" behindDoc="0" locked="0" layoutInCell="1" allowOverlap="1" wp14:anchorId="45DA8DA9" wp14:editId="0DE0FF00">
            <wp:simplePos x="0" y="0"/>
            <wp:positionH relativeFrom="column">
              <wp:posOffset>4697730</wp:posOffset>
            </wp:positionH>
            <wp:positionV relativeFrom="paragraph">
              <wp:posOffset>36830</wp:posOffset>
            </wp:positionV>
            <wp:extent cx="341630" cy="313055"/>
            <wp:effectExtent l="0" t="0" r="127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Der Klappstuhl - Oberflächengüte prüfen</w:t>
      </w:r>
    </w:p>
    <w:p w14:paraId="47E218B6" w14:textId="77777777" w:rsidR="0018217E" w:rsidRDefault="0018217E" w:rsidP="00372290">
      <w:pPr>
        <w:pStyle w:val="Listenabsatz"/>
        <w:numPr>
          <w:ilvl w:val="0"/>
          <w:numId w:val="68"/>
        </w:numPr>
        <w:spacing w:after="120" w:line="240" w:lineRule="exact"/>
        <w:contextualSpacing w:val="0"/>
        <w:rPr>
          <w:sz w:val="22"/>
        </w:rPr>
      </w:pPr>
      <w:r>
        <w:rPr>
          <w:sz w:val="22"/>
        </w:rPr>
        <w:t xml:space="preserve">Markieren Sie diese drei Stellen, an denen die Oberfläche glatt sein muss: </w:t>
      </w:r>
      <w:r>
        <w:rPr>
          <w:sz w:val="22"/>
        </w:rPr>
        <w:tab/>
      </w:r>
      <w:r>
        <w:rPr>
          <w:sz w:val="22"/>
        </w:rPr>
        <w:tab/>
      </w:r>
      <w:r w:rsidRPr="00771E5B">
        <w:rPr>
          <w:b/>
          <w:sz w:val="22"/>
        </w:rPr>
        <w:t>Sitzfläche</w:t>
      </w:r>
      <w:r>
        <w:rPr>
          <w:sz w:val="22"/>
        </w:rPr>
        <w:t xml:space="preserve">, </w:t>
      </w:r>
      <w:r>
        <w:rPr>
          <w:sz w:val="22"/>
        </w:rPr>
        <w:tab/>
      </w:r>
      <w:r w:rsidRPr="00771E5B">
        <w:rPr>
          <w:b/>
          <w:sz w:val="22"/>
        </w:rPr>
        <w:t>Kanten</w:t>
      </w:r>
      <w:r>
        <w:rPr>
          <w:sz w:val="22"/>
        </w:rPr>
        <w:t>,</w:t>
      </w:r>
      <w:r>
        <w:rPr>
          <w:sz w:val="22"/>
        </w:rPr>
        <w:tab/>
      </w:r>
      <w:r w:rsidRPr="00771E5B">
        <w:rPr>
          <w:b/>
          <w:sz w:val="22"/>
        </w:rPr>
        <w:t>Verschraubung</w:t>
      </w:r>
      <w:r>
        <w:rPr>
          <w:b/>
          <w:sz w:val="22"/>
        </w:rPr>
        <w:t>en</w:t>
      </w:r>
    </w:p>
    <w:p w14:paraId="47DAE990" w14:textId="77777777" w:rsidR="0018217E" w:rsidRDefault="0018217E" w:rsidP="00372290">
      <w:pPr>
        <w:pStyle w:val="Listenabsatz"/>
        <w:numPr>
          <w:ilvl w:val="0"/>
          <w:numId w:val="68"/>
        </w:num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FAECFE" wp14:editId="0BA357E7">
                <wp:simplePos x="0" y="0"/>
                <wp:positionH relativeFrom="column">
                  <wp:posOffset>3998539</wp:posOffset>
                </wp:positionH>
                <wp:positionV relativeFrom="paragraph">
                  <wp:posOffset>262960</wp:posOffset>
                </wp:positionV>
                <wp:extent cx="2068830" cy="1367790"/>
                <wp:effectExtent l="361950" t="0" r="26670" b="499110"/>
                <wp:wrapNone/>
                <wp:docPr id="1872" name="Sprechblase: rechteckig mit abgerundeten Ecken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367790"/>
                        </a:xfrm>
                        <a:prstGeom prst="wedgeRoundRectCallout">
                          <a:avLst>
                            <a:gd name="adj1" fmla="val -67025"/>
                            <a:gd name="adj2" fmla="val 8469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07962" w14:textId="77777777" w:rsidR="0050431F" w:rsidRPr="00EC6577" w:rsidRDefault="0050431F" w:rsidP="0018217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 sich sonst Sprei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ßel holen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ECFE" id="Sprechblase: rechteckig mit abgerundeten Ecken 1872" o:spid="_x0000_s1048" type="#_x0000_t62" style="position:absolute;left:0;text-align:left;margin-left:314.85pt;margin-top:20.7pt;width:162.9pt;height:107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" adj="-3677,29094" filled="f" strokecolor="#243f60 [1604]" strokeweight="2pt">
                <v:textbox inset="0,0,0,0">
                  <w:txbxContent>
                    <w:p w14:paraId="4AF07962" w14:textId="77777777" w:rsidR="0050431F" w:rsidRPr="00EC6577" w:rsidRDefault="0050431F" w:rsidP="0018217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 sich sonst Sprei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ßel holen kann.</w:t>
                      </w:r>
                    </w:p>
                  </w:txbxContent>
                </v:textbox>
              </v:shape>
            </w:pict>
          </mc:Fallback>
        </mc:AlternateContent>
      </w:r>
      <w:r w:rsidRPr="004D1624">
        <w:rPr>
          <w:sz w:val="22"/>
        </w:rPr>
        <w:t>Begründen Sie in den Sprechblasen, warum gerade diese Stellen besonders glatt sein müssen.</w:t>
      </w:r>
    </w:p>
    <w:p w14:paraId="343F2549" w14:textId="77777777" w:rsidR="0018217E" w:rsidRPr="00201144" w:rsidRDefault="0018217E" w:rsidP="0018217E">
      <w:pPr>
        <w:spacing w:line="240" w:lineRule="exact"/>
        <w:rPr>
          <w:sz w:val="22"/>
        </w:rPr>
      </w:pPr>
    </w:p>
    <w:p w14:paraId="7586318A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38277B09" w14:textId="77777777" w:rsidR="0018217E" w:rsidRPr="000729D4" w:rsidRDefault="0018217E" w:rsidP="0018217E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67968" behindDoc="1" locked="0" layoutInCell="1" allowOverlap="1" wp14:anchorId="541F422E" wp14:editId="146FF58A">
            <wp:simplePos x="0" y="0"/>
            <wp:positionH relativeFrom="column">
              <wp:posOffset>783447</wp:posOffset>
            </wp:positionH>
            <wp:positionV relativeFrom="paragraph">
              <wp:posOffset>6559</wp:posOffset>
            </wp:positionV>
            <wp:extent cx="3355062" cy="3423994"/>
            <wp:effectExtent l="0" t="0" r="0" b="0"/>
            <wp:wrapNone/>
            <wp:docPr id="1911" name="Grafik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5464" r="25302" b="-5464"/>
                    <a:stretch/>
                  </pic:blipFill>
                  <pic:spPr bwMode="auto">
                    <a:xfrm>
                      <a:off x="0" y="0"/>
                      <a:ext cx="3360176" cy="34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7E481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0CF619B5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5844FD5C" w14:textId="77777777" w:rsidR="0018217E" w:rsidRDefault="0018217E" w:rsidP="0018217E">
      <w:pPr>
        <w:spacing w:line="240" w:lineRule="exact"/>
        <w:rPr>
          <w:sz w:val="22"/>
        </w:rPr>
      </w:pPr>
    </w:p>
    <w:p w14:paraId="69B88CA2" w14:textId="77777777" w:rsidR="0018217E" w:rsidRDefault="0018217E" w:rsidP="0018217E">
      <w:pPr>
        <w:spacing w:line="240" w:lineRule="exact"/>
        <w:rPr>
          <w:sz w:val="22"/>
        </w:rPr>
      </w:pPr>
    </w:p>
    <w:p w14:paraId="67F8175D" w14:textId="77777777" w:rsidR="0018217E" w:rsidRDefault="0018217E" w:rsidP="0018217E">
      <w:pPr>
        <w:spacing w:line="240" w:lineRule="exact"/>
        <w:rPr>
          <w:sz w:val="22"/>
        </w:rPr>
      </w:pPr>
    </w:p>
    <w:p w14:paraId="33A535EF" w14:textId="77777777" w:rsidR="0018217E" w:rsidRDefault="0018217E" w:rsidP="0018217E">
      <w:pPr>
        <w:spacing w:line="240" w:lineRule="exact"/>
        <w:rPr>
          <w:sz w:val="22"/>
        </w:rPr>
      </w:pPr>
    </w:p>
    <w:p w14:paraId="6412E1EC" w14:textId="77777777" w:rsidR="0018217E" w:rsidRDefault="0018217E" w:rsidP="0018217E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44EE2F" wp14:editId="262B6096">
                <wp:simplePos x="0" y="0"/>
                <wp:positionH relativeFrom="column">
                  <wp:posOffset>-91440</wp:posOffset>
                </wp:positionH>
                <wp:positionV relativeFrom="paragraph">
                  <wp:posOffset>7620</wp:posOffset>
                </wp:positionV>
                <wp:extent cx="1441450" cy="1628140"/>
                <wp:effectExtent l="0" t="0" r="1758950" b="10160"/>
                <wp:wrapNone/>
                <wp:docPr id="1873" name="Sprechblase: rechteckig mit abgerundeten Ecken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628140"/>
                        </a:xfrm>
                        <a:prstGeom prst="wedgeRoundRectCallout">
                          <a:avLst>
                            <a:gd name="adj1" fmla="val 168845"/>
                            <a:gd name="adj2" fmla="val 661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20E8A" w14:textId="77777777" w:rsidR="0050431F" w:rsidRPr="00EC6577" w:rsidRDefault="0050431F" w:rsidP="0018217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angenehm zum Sitzen sein soll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EE2F" id="Sprechblase: rechteckig mit abgerundeten Ecken 1873" o:spid="_x0000_s1049" type="#_x0000_t62" style="position:absolute;margin-left:-7.2pt;margin-top:.6pt;width:113.5pt;height:12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" adj="47271,12229" filled="f" strokecolor="#243f60 [1604]" strokeweight="2pt">
                <v:textbox inset="0,0,0,0">
                  <w:txbxContent>
                    <w:p w14:paraId="33B20E8A" w14:textId="77777777" w:rsidR="0050431F" w:rsidRPr="00EC6577" w:rsidRDefault="0050431F" w:rsidP="0018217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angenehm zum Sitzen sein soll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371FB3E" w14:textId="77777777" w:rsidR="0018217E" w:rsidRDefault="0018217E" w:rsidP="0018217E">
      <w:pPr>
        <w:spacing w:line="240" w:lineRule="exact"/>
        <w:rPr>
          <w:sz w:val="22"/>
        </w:rPr>
      </w:pPr>
    </w:p>
    <w:p w14:paraId="06C05191" w14:textId="77777777" w:rsidR="0018217E" w:rsidRDefault="0018217E" w:rsidP="0018217E">
      <w:pPr>
        <w:spacing w:line="240" w:lineRule="exact"/>
        <w:rPr>
          <w:sz w:val="22"/>
        </w:rPr>
      </w:pPr>
    </w:p>
    <w:p w14:paraId="1B05EB90" w14:textId="77777777" w:rsidR="0018217E" w:rsidRDefault="0018217E" w:rsidP="0018217E">
      <w:pPr>
        <w:spacing w:line="240" w:lineRule="exact"/>
        <w:rPr>
          <w:sz w:val="22"/>
        </w:rPr>
      </w:pPr>
    </w:p>
    <w:p w14:paraId="4D2ABC84" w14:textId="77777777" w:rsidR="0018217E" w:rsidRDefault="0018217E" w:rsidP="0018217E">
      <w:pPr>
        <w:spacing w:line="240" w:lineRule="exact"/>
        <w:rPr>
          <w:sz w:val="22"/>
        </w:rPr>
      </w:pPr>
    </w:p>
    <w:p w14:paraId="7B8EFF8C" w14:textId="77777777" w:rsidR="0018217E" w:rsidRDefault="0018217E" w:rsidP="0018217E">
      <w:pPr>
        <w:spacing w:line="240" w:lineRule="exact"/>
        <w:rPr>
          <w:sz w:val="22"/>
        </w:rPr>
      </w:pPr>
    </w:p>
    <w:p w14:paraId="37EE97C5" w14:textId="77777777" w:rsidR="0018217E" w:rsidRDefault="0018217E" w:rsidP="0018217E">
      <w:pPr>
        <w:spacing w:line="240" w:lineRule="exact"/>
        <w:rPr>
          <w:sz w:val="22"/>
        </w:rPr>
      </w:pPr>
    </w:p>
    <w:p w14:paraId="5741286C" w14:textId="77777777" w:rsidR="0018217E" w:rsidRDefault="0018217E" w:rsidP="0018217E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E58B5E" wp14:editId="69252FD5">
                <wp:simplePos x="0" y="0"/>
                <wp:positionH relativeFrom="column">
                  <wp:posOffset>4319479</wp:posOffset>
                </wp:positionH>
                <wp:positionV relativeFrom="paragraph">
                  <wp:posOffset>81771</wp:posOffset>
                </wp:positionV>
                <wp:extent cx="1802102" cy="1334891"/>
                <wp:effectExtent l="914400" t="0" r="27305" b="17780"/>
                <wp:wrapNone/>
                <wp:docPr id="1874" name="Sprechblase: rechteckig mit abgerundeten Ecken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02" cy="1334891"/>
                        </a:xfrm>
                        <a:prstGeom prst="wedgeRoundRectCallout">
                          <a:avLst>
                            <a:gd name="adj1" fmla="val -99771"/>
                            <a:gd name="adj2" fmla="val -4706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A91B9" w14:textId="77777777" w:rsidR="0050431F" w:rsidRPr="00EC6577" w:rsidRDefault="0050431F" w:rsidP="0018217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man sich 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den Schrauben verletzen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8B5E" id="Sprechblase: rechteckig mit abgerundeten Ecken 1874" o:spid="_x0000_s1050" type="#_x0000_t62" style="position:absolute;margin-left:340.1pt;margin-top:6.45pt;width:141.9pt;height:105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" adj="-10751,634" filled="f" strokecolor="#243f60 [1604]" strokeweight="2pt">
                <v:textbox inset="0,0,0,0">
                  <w:txbxContent>
                    <w:p w14:paraId="6CFA91B9" w14:textId="77777777" w:rsidR="0050431F" w:rsidRPr="00EC6577" w:rsidRDefault="0050431F" w:rsidP="0018217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man sich 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den Schrauben verletzen kann.</w:t>
                      </w:r>
                    </w:p>
                  </w:txbxContent>
                </v:textbox>
              </v:shape>
            </w:pict>
          </mc:Fallback>
        </mc:AlternateContent>
      </w:r>
    </w:p>
    <w:p w14:paraId="79B8987D" w14:textId="77777777" w:rsidR="0018217E" w:rsidRDefault="0018217E" w:rsidP="0018217E">
      <w:pPr>
        <w:spacing w:line="240" w:lineRule="exact"/>
        <w:rPr>
          <w:sz w:val="22"/>
        </w:rPr>
      </w:pPr>
    </w:p>
    <w:p w14:paraId="39BEEAC6" w14:textId="77777777" w:rsidR="0018217E" w:rsidRDefault="0018217E" w:rsidP="0018217E">
      <w:pPr>
        <w:spacing w:line="240" w:lineRule="exact"/>
        <w:rPr>
          <w:sz w:val="22"/>
        </w:rPr>
      </w:pPr>
    </w:p>
    <w:p w14:paraId="6C416F0A" w14:textId="77777777" w:rsidR="0018217E" w:rsidRDefault="0018217E" w:rsidP="0018217E">
      <w:pPr>
        <w:spacing w:line="240" w:lineRule="exact"/>
        <w:rPr>
          <w:sz w:val="22"/>
        </w:rPr>
      </w:pPr>
    </w:p>
    <w:p w14:paraId="254DCCEB" w14:textId="77777777" w:rsidR="0018217E" w:rsidRDefault="0018217E" w:rsidP="0018217E">
      <w:pPr>
        <w:spacing w:line="240" w:lineRule="exact"/>
        <w:rPr>
          <w:sz w:val="22"/>
        </w:rPr>
      </w:pPr>
    </w:p>
    <w:p w14:paraId="34BB17A2" w14:textId="77777777" w:rsidR="0018217E" w:rsidRDefault="0018217E" w:rsidP="0018217E">
      <w:pPr>
        <w:spacing w:line="240" w:lineRule="exact"/>
        <w:rPr>
          <w:sz w:val="22"/>
        </w:rPr>
      </w:pPr>
    </w:p>
    <w:p w14:paraId="0886678A" w14:textId="77777777" w:rsidR="0018217E" w:rsidRDefault="0018217E" w:rsidP="0018217E">
      <w:pPr>
        <w:spacing w:line="240" w:lineRule="exact"/>
        <w:rPr>
          <w:sz w:val="22"/>
        </w:rPr>
      </w:pPr>
    </w:p>
    <w:p w14:paraId="273EC9C3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2ECF1342" w14:textId="77777777" w:rsidR="0018217E" w:rsidRPr="000729D4" w:rsidRDefault="0018217E" w:rsidP="0018217E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5922A783" w14:textId="77777777" w:rsidR="0018217E" w:rsidRDefault="0018217E" w:rsidP="0018217E">
      <w:pPr>
        <w:rPr>
          <w:sz w:val="22"/>
        </w:rPr>
      </w:pPr>
      <w:r>
        <w:rPr>
          <w:sz w:val="22"/>
        </w:rPr>
        <w:t>Die Oberfläche eines Werkstücks prüfen Sie mit den Händen. Fühlen Sie mal!</w:t>
      </w:r>
    </w:p>
    <w:p w14:paraId="218132F2" w14:textId="77777777" w:rsidR="0018217E" w:rsidRPr="000729D4" w:rsidRDefault="0018217E" w:rsidP="0018217E">
      <w:pPr>
        <w:rPr>
          <w:sz w:val="22"/>
        </w:rPr>
      </w:pPr>
    </w:p>
    <w:p w14:paraId="748C2608" w14:textId="77777777" w:rsidR="0018217E" w:rsidRDefault="0018217E" w:rsidP="00372290">
      <w:pPr>
        <w:pStyle w:val="Listenabsatz"/>
        <w:numPr>
          <w:ilvl w:val="0"/>
          <w:numId w:val="68"/>
        </w:numPr>
        <w:spacing w:line="240" w:lineRule="exact"/>
        <w:rPr>
          <w:sz w:val="22"/>
        </w:rPr>
      </w:pPr>
      <w:r>
        <w:rPr>
          <w:sz w:val="22"/>
        </w:rPr>
        <w:t>Nachdem Sie alles in Ruhe gefühlt haben…</w:t>
      </w:r>
    </w:p>
    <w:p w14:paraId="3F9C02FB" w14:textId="77777777" w:rsidR="0018217E" w:rsidRPr="003B5708" w:rsidRDefault="0018217E" w:rsidP="0018217E">
      <w:pPr>
        <w:pStyle w:val="Listenabsatz"/>
        <w:spacing w:after="120" w:line="240" w:lineRule="exact"/>
        <w:rPr>
          <w:sz w:val="22"/>
        </w:rPr>
      </w:pPr>
      <w:r>
        <w:rPr>
          <w:sz w:val="22"/>
        </w:rPr>
        <w:t>Stellen Sie</w:t>
      </w:r>
      <w:r w:rsidR="006318E7">
        <w:rPr>
          <w:sz w:val="22"/>
        </w:rPr>
        <w:t xml:space="preserve"> Ihrer Lernpartnerin bzw.</w:t>
      </w:r>
      <w:r>
        <w:rPr>
          <w:sz w:val="22"/>
        </w:rPr>
        <w:t xml:space="preserve"> Ihrem Lernpartner einen Prüfbericht aus!</w:t>
      </w:r>
    </w:p>
    <w:tbl>
      <w:tblPr>
        <w:tblStyle w:val="Gitternetztabelle3Akzent1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18217E" w14:paraId="18E76F21" w14:textId="77777777" w:rsidTr="00AE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5F2B3D9C" w14:textId="77777777" w:rsidR="0018217E" w:rsidRPr="00FE1F40" w:rsidRDefault="0018217E" w:rsidP="00AE5DD8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Prüfbericht Oberflächenqualität</w:t>
            </w:r>
            <w:r w:rsidRPr="00FE1F40">
              <w:rPr>
                <w:i w:val="0"/>
                <w:sz w:val="28"/>
              </w:rPr>
              <w:t xml:space="preserve">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6318E7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18217E" w14:paraId="409E1497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019EF638" w14:textId="77777777" w:rsidR="0018217E" w:rsidRPr="004F37D5" w:rsidRDefault="0018217E" w:rsidP="00372290">
            <w:pPr>
              <w:pStyle w:val="Textkrper"/>
              <w:numPr>
                <w:ilvl w:val="0"/>
                <w:numId w:val="85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Sitzfläche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4A5882C8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C460C4" wp14:editId="52A8FA4F">
                  <wp:extent cx="228600" cy="228600"/>
                  <wp:effectExtent l="0" t="0" r="0" b="0"/>
                  <wp:docPr id="1912" name="Grafik 1912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6CCC8FA" wp14:editId="3797932C">
                  <wp:extent cx="228600" cy="228600"/>
                  <wp:effectExtent l="0" t="0" r="0" b="0"/>
                  <wp:docPr id="1913" name="Grafik 1913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211C4D4" wp14:editId="4CF5DD18">
                  <wp:extent cx="228600" cy="228600"/>
                  <wp:effectExtent l="0" t="0" r="0" b="0"/>
                  <wp:docPr id="1914" name="Grafik 1914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165397FF" w14:textId="77777777" w:rsidTr="00AE5DD8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0B88B34F" w14:textId="77777777" w:rsidR="0018217E" w:rsidRDefault="0018217E" w:rsidP="00AE5DD8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7F71BBED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1FFAD141" w14:textId="77777777" w:rsidR="0018217E" w:rsidRPr="004F37D5" w:rsidRDefault="0018217E" w:rsidP="00372290">
            <w:pPr>
              <w:pStyle w:val="Textkrper"/>
              <w:numPr>
                <w:ilvl w:val="0"/>
                <w:numId w:val="85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Kanten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743A6641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03C52BE" wp14:editId="0F2FC0F5">
                  <wp:extent cx="228600" cy="228600"/>
                  <wp:effectExtent l="0" t="0" r="0" b="0"/>
                  <wp:docPr id="1915" name="Grafik 19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A07EF3F" wp14:editId="360A254F">
                  <wp:extent cx="228600" cy="228600"/>
                  <wp:effectExtent l="0" t="0" r="0" b="0"/>
                  <wp:docPr id="1916" name="Grafik 19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9287113" wp14:editId="3E462B48">
                  <wp:extent cx="228600" cy="228600"/>
                  <wp:effectExtent l="0" t="0" r="0" b="0"/>
                  <wp:docPr id="1920" name="Grafik 19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3D491019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49437E17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19AEE0E7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6FB5D75" w14:textId="77777777" w:rsidR="0018217E" w:rsidRPr="004F37D5" w:rsidRDefault="0018217E" w:rsidP="00372290">
            <w:pPr>
              <w:pStyle w:val="Textkrper"/>
              <w:numPr>
                <w:ilvl w:val="0"/>
                <w:numId w:val="85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Verschraubungen</w:t>
            </w:r>
          </w:p>
        </w:tc>
        <w:tc>
          <w:tcPr>
            <w:tcW w:w="3716" w:type="dxa"/>
            <w:vAlign w:val="center"/>
          </w:tcPr>
          <w:p w14:paraId="643D2B31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900A00" wp14:editId="24F72BFF">
                  <wp:extent cx="228600" cy="228600"/>
                  <wp:effectExtent l="0" t="0" r="0" b="0"/>
                  <wp:docPr id="1923" name="Grafik 1923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97BE247" wp14:editId="395F8A03">
                  <wp:extent cx="228600" cy="228600"/>
                  <wp:effectExtent l="0" t="0" r="0" b="0"/>
                  <wp:docPr id="1924" name="Grafik 1924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14F2214" wp14:editId="213E6DA8">
                  <wp:extent cx="228600" cy="228600"/>
                  <wp:effectExtent l="0" t="0" r="0" b="0"/>
                  <wp:docPr id="1925" name="Grafik 1925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682B33E9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64F6B92F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57924387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5C736ACD" w14:textId="77777777" w:rsidR="0018217E" w:rsidRPr="00FE1F40" w:rsidRDefault="0018217E" w:rsidP="00AE5DD8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52D52FA9" w14:textId="77777777" w:rsidR="0018217E" w:rsidRDefault="0018217E" w:rsidP="00AE5DD8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213589C8" w14:textId="77777777" w:rsidR="0018217E" w:rsidRDefault="0018217E" w:rsidP="0018217E">
      <w:pPr>
        <w:spacing w:line="240" w:lineRule="exact"/>
      </w:pPr>
      <w:r>
        <w:br w:type="page"/>
      </w:r>
    </w:p>
    <w:p w14:paraId="1DF37B2D" w14:textId="77777777" w:rsidR="0018217E" w:rsidRPr="003A05EC" w:rsidRDefault="00355A22" w:rsidP="006318E7">
      <w:pPr>
        <w:pStyle w:val="berschrift2"/>
      </w:pPr>
      <w:r w:rsidRPr="00AA18D1">
        <w:rPr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0F15B896" wp14:editId="73019454">
            <wp:simplePos x="0" y="0"/>
            <wp:positionH relativeFrom="column">
              <wp:posOffset>4700905</wp:posOffset>
            </wp:positionH>
            <wp:positionV relativeFrom="paragraph">
              <wp:posOffset>10160</wp:posOffset>
            </wp:positionV>
            <wp:extent cx="341630" cy="313055"/>
            <wp:effectExtent l="0" t="0" r="1270" b="0"/>
            <wp:wrapNone/>
            <wp:docPr id="1320" name="Grafik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 w:rsidRPr="003A05EC">
        <w:t>Der Klappstuhl – Funktionalität checken</w:t>
      </w:r>
    </w:p>
    <w:p w14:paraId="20C925B2" w14:textId="77777777" w:rsidR="0018217E" w:rsidRPr="00AC3C62" w:rsidRDefault="0018217E" w:rsidP="00372290">
      <w:pPr>
        <w:pStyle w:val="Listenabsatz"/>
        <w:numPr>
          <w:ilvl w:val="0"/>
          <w:numId w:val="55"/>
        </w:numPr>
        <w:spacing w:after="120"/>
      </w:pPr>
      <w:r w:rsidRPr="00E33722">
        <w:rPr>
          <w:sz w:val="22"/>
        </w:rPr>
        <w:t>Lesen Sie die Eigenschaften durch und ergänzen Sie die leere Spalte mit einer eigenen Eigenschaft.</w:t>
      </w:r>
    </w:p>
    <w:p w14:paraId="5FB7E7EB" w14:textId="77777777" w:rsidR="0018217E" w:rsidRPr="00E33722" w:rsidRDefault="0018217E" w:rsidP="00372290">
      <w:pPr>
        <w:pStyle w:val="Listenabsatz"/>
        <w:numPr>
          <w:ilvl w:val="0"/>
          <w:numId w:val="55"/>
        </w:numPr>
      </w:pPr>
      <w:r w:rsidRPr="00E33722">
        <w:rPr>
          <w:sz w:val="22"/>
        </w:rPr>
        <w:t>Ordnen Sie nach Bedeutung für die gute Funktion des Klappstuhls. Verbinden Sie in der Rangliste die Nummern mit den Eigenschaften!</w:t>
      </w:r>
    </w:p>
    <w:p w14:paraId="2D48FC70" w14:textId="77777777" w:rsidR="0018217E" w:rsidRPr="004342F8" w:rsidRDefault="00355A22" w:rsidP="0018217E">
      <w:pPr>
        <w:pStyle w:val="Listenabsatz"/>
        <w:ind w:left="360"/>
      </w:pPr>
      <w:r w:rsidRPr="00290753">
        <w:rPr>
          <w:noProof/>
          <w:lang w:eastAsia="de-DE"/>
        </w:rPr>
        <w:drawing>
          <wp:anchor distT="0" distB="0" distL="114300" distR="114300" simplePos="0" relativeHeight="251722240" behindDoc="1" locked="0" layoutInCell="1" allowOverlap="1" wp14:anchorId="5C4441F5" wp14:editId="1EA4539A">
            <wp:simplePos x="0" y="0"/>
            <wp:positionH relativeFrom="column">
              <wp:posOffset>4731385</wp:posOffset>
            </wp:positionH>
            <wp:positionV relativeFrom="paragraph">
              <wp:posOffset>200025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336" name="Grafik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>
        <w:rPr>
          <w:noProof/>
          <w:sz w:val="22"/>
          <w:lang w:eastAsia="de-DE"/>
        </w:rPr>
        <w:drawing>
          <wp:anchor distT="0" distB="0" distL="114300" distR="114300" simplePos="0" relativeHeight="251723264" behindDoc="0" locked="0" layoutInCell="1" allowOverlap="1" wp14:anchorId="2E9DCC90" wp14:editId="212802CE">
            <wp:simplePos x="0" y="0"/>
            <wp:positionH relativeFrom="column">
              <wp:posOffset>4725976</wp:posOffset>
            </wp:positionH>
            <wp:positionV relativeFrom="paragraph">
              <wp:posOffset>2035972</wp:posOffset>
            </wp:positionV>
            <wp:extent cx="1758950" cy="1784985"/>
            <wp:effectExtent l="0" t="0" r="0" b="5715"/>
            <wp:wrapNone/>
            <wp:docPr id="1335" name="Grafik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6" t="326" r="21231" b="-326"/>
                    <a:stretch/>
                  </pic:blipFill>
                  <pic:spPr bwMode="auto">
                    <a:xfrm>
                      <a:off x="0" y="0"/>
                      <a:ext cx="1758950" cy="17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itternetztabelle5dunkelAkzent111"/>
        <w:tblW w:w="7479" w:type="dxa"/>
        <w:tblLook w:val="04A0" w:firstRow="1" w:lastRow="0" w:firstColumn="1" w:lastColumn="0" w:noHBand="0" w:noVBand="1"/>
      </w:tblPr>
      <w:tblGrid>
        <w:gridCol w:w="817"/>
        <w:gridCol w:w="1559"/>
        <w:gridCol w:w="5103"/>
      </w:tblGrid>
      <w:tr w:rsidR="0018217E" w14:paraId="3C0676E4" w14:textId="77777777" w:rsidTr="00AE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40914E6" w14:textId="77777777" w:rsidR="0018217E" w:rsidRPr="00D26FA0" w:rsidRDefault="0018217E" w:rsidP="00AE5DD8">
            <w:pPr>
              <w:rPr>
                <w:sz w:val="22"/>
              </w:rPr>
            </w:pPr>
            <w:r w:rsidRPr="00D26FA0">
              <w:rPr>
                <w:sz w:val="22"/>
              </w:rPr>
              <w:t>Rang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73AEF2" w14:textId="77777777" w:rsidR="0018217E" w:rsidRPr="00D26FA0" w:rsidRDefault="0018217E" w:rsidP="00AE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103" w:type="dxa"/>
            <w:vAlign w:val="center"/>
          </w:tcPr>
          <w:p w14:paraId="300B4944" w14:textId="77777777" w:rsidR="0018217E" w:rsidRPr="00D26FA0" w:rsidRDefault="0018217E" w:rsidP="00AE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26FA0">
              <w:rPr>
                <w:sz w:val="22"/>
              </w:rPr>
              <w:t>Eigenschaft</w:t>
            </w:r>
          </w:p>
        </w:tc>
      </w:tr>
      <w:tr w:rsidR="0018217E" w14:paraId="7F9BA3C6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5F0BE3B7" w14:textId="77777777" w:rsidR="0018217E" w:rsidRDefault="0018217E" w:rsidP="00AE5DD8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C171DA1" wp14:editId="170053BB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114300</wp:posOffset>
                      </wp:positionV>
                      <wp:extent cx="990600" cy="0"/>
                      <wp:effectExtent l="0" t="0" r="19050" b="19050"/>
                      <wp:wrapNone/>
                      <wp:docPr id="1885" name="Gerade Verbindung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A0250" id="Gerade Verbindung 943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9pt" to="112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" strokecolor="red"/>
                  </w:pict>
                </mc:Fallback>
              </mc:AlternateContent>
            </w:r>
            <w:r>
              <w:t>1</w:t>
            </w:r>
          </w:p>
        </w:tc>
        <w:tc>
          <w:tcPr>
            <w:tcW w:w="1559" w:type="dxa"/>
            <w:shd w:val="clear" w:color="auto" w:fill="auto"/>
          </w:tcPr>
          <w:p w14:paraId="662BC9FB" w14:textId="77777777" w:rsidR="0018217E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38F08E9B" w14:textId="51AB73B6" w:rsidR="0018217E" w:rsidRPr="00D26FA0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hält mein Gewicht</w:t>
            </w:r>
            <w:r>
              <w:rPr>
                <w:sz w:val="24"/>
              </w:rPr>
              <w:br/>
              <w:t>ohne zu brechen.</w:t>
            </w:r>
          </w:p>
        </w:tc>
      </w:tr>
      <w:tr w:rsidR="0018217E" w14:paraId="127E6940" w14:textId="77777777" w:rsidTr="00AE5DD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10E6F079" w14:textId="77777777" w:rsidR="0018217E" w:rsidRDefault="0018217E" w:rsidP="00AE5DD8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7832A82A" wp14:editId="0298FDEF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188595</wp:posOffset>
                      </wp:positionV>
                      <wp:extent cx="990600" cy="1724025"/>
                      <wp:effectExtent l="0" t="0" r="19050" b="28575"/>
                      <wp:wrapNone/>
                      <wp:docPr id="961" name="Gerade Verbindung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0" cy="17240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864F47" id="Gerade Verbindung 951" o:spid="_x0000_s1026" style="position:absolute;flip:y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14.85pt" to="112.0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" strokecolor="red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B4D3068" wp14:editId="42527ADD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188595</wp:posOffset>
                      </wp:positionV>
                      <wp:extent cx="990600" cy="819150"/>
                      <wp:effectExtent l="0" t="0" r="19050" b="19050"/>
                      <wp:wrapNone/>
                      <wp:docPr id="962" name="Gerade Verbindung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8191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522120" id="Gerade Verbindung 944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14.85pt" to="112.0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" strokecolor="red"/>
                  </w:pict>
                </mc:Fallback>
              </mc:AlternateContent>
            </w:r>
            <w:r>
              <w:t>2</w:t>
            </w:r>
          </w:p>
        </w:tc>
        <w:tc>
          <w:tcPr>
            <w:tcW w:w="1559" w:type="dxa"/>
            <w:shd w:val="clear" w:color="auto" w:fill="auto"/>
          </w:tcPr>
          <w:p w14:paraId="06A40A15" w14:textId="77777777" w:rsidR="0018217E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5E237CFA" w14:textId="77777777" w:rsidR="0018217E" w:rsidRPr="00D26FA0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</w:t>
            </w:r>
            <w:r>
              <w:rPr>
                <w:sz w:val="24"/>
              </w:rPr>
              <w:t>er Stoff der</w:t>
            </w:r>
            <w:r w:rsidRPr="00D26FA0">
              <w:rPr>
                <w:sz w:val="24"/>
              </w:rPr>
              <w:t xml:space="preserve"> Rückenlehne ist straff gespannt.</w:t>
            </w:r>
            <w:r>
              <w:rPr>
                <w:sz w:val="24"/>
              </w:rPr>
              <w:t xml:space="preserve"> </w:t>
            </w:r>
          </w:p>
        </w:tc>
      </w:tr>
      <w:tr w:rsidR="0018217E" w14:paraId="2BF349AA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16987B58" w14:textId="77777777" w:rsidR="0018217E" w:rsidRDefault="0018217E" w:rsidP="00AE5DD8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BB82928" wp14:editId="71403D3C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224155</wp:posOffset>
                      </wp:positionV>
                      <wp:extent cx="990600" cy="0"/>
                      <wp:effectExtent l="0" t="0" r="19050" b="19050"/>
                      <wp:wrapNone/>
                      <wp:docPr id="948" name="Gerade Verbindung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46C5A8" id="Gerade Verbindung 948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17.65pt" to="112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" strokecolor="red"/>
                  </w:pict>
                </mc:Fallback>
              </mc:AlternateContent>
            </w:r>
            <w:r>
              <w:t>3</w:t>
            </w:r>
          </w:p>
        </w:tc>
        <w:tc>
          <w:tcPr>
            <w:tcW w:w="1559" w:type="dxa"/>
            <w:shd w:val="clear" w:color="auto" w:fill="auto"/>
          </w:tcPr>
          <w:p w14:paraId="72C09032" w14:textId="77777777" w:rsidR="0018217E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6068B4F7" w14:textId="77777777" w:rsidR="0018217E" w:rsidRPr="00D26FA0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Die Leisten sind gerade aufgeschraubt.</w:t>
            </w:r>
          </w:p>
        </w:tc>
      </w:tr>
      <w:tr w:rsidR="0018217E" w14:paraId="586970BE" w14:textId="77777777" w:rsidTr="00AE5DD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2F5DC1BF" w14:textId="77777777" w:rsidR="0018217E" w:rsidRDefault="0018217E" w:rsidP="00AE5DD8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2F4DC6C3" wp14:editId="487A2C8B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202565</wp:posOffset>
                      </wp:positionV>
                      <wp:extent cx="990600" cy="904875"/>
                      <wp:effectExtent l="0" t="0" r="19050" b="28575"/>
                      <wp:wrapNone/>
                      <wp:docPr id="963" name="Gerade Verbindung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9048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EE128C" id="Gerade Verbindung 949" o:spid="_x0000_s1026" style="position:absolute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15.95pt" to="112.0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" strokecolor="red"/>
                  </w:pict>
                </mc:Fallback>
              </mc:AlternateContent>
            </w:r>
            <w:r>
              <w:t>4</w:t>
            </w:r>
          </w:p>
        </w:tc>
        <w:tc>
          <w:tcPr>
            <w:tcW w:w="1559" w:type="dxa"/>
            <w:shd w:val="clear" w:color="auto" w:fill="auto"/>
          </w:tcPr>
          <w:p w14:paraId="3ADE7EB3" w14:textId="77777777" w:rsidR="0018217E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04AF695B" w14:textId="77777777" w:rsidR="0018217E" w:rsidRPr="00D26FA0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wackelt nicht, wenn er auf dem Boden steht.</w:t>
            </w:r>
          </w:p>
        </w:tc>
      </w:tr>
      <w:tr w:rsidR="0018217E" w14:paraId="124D236A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0171B10" w14:textId="77777777" w:rsidR="0018217E" w:rsidRDefault="0018217E" w:rsidP="00AE5DD8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D96F034" wp14:editId="120BB32E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219075</wp:posOffset>
                      </wp:positionV>
                      <wp:extent cx="990600" cy="9525"/>
                      <wp:effectExtent l="0" t="0" r="19050" b="28575"/>
                      <wp:wrapNone/>
                      <wp:docPr id="964" name="Gerade Verbindung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4D811F" id="Gerade Verbindung 950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17.25pt" to="112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" strokecolor="red"/>
                  </w:pict>
                </mc:Fallback>
              </mc:AlternateContent>
            </w:r>
            <w:r>
              <w:t>5</w:t>
            </w:r>
          </w:p>
        </w:tc>
        <w:tc>
          <w:tcPr>
            <w:tcW w:w="1559" w:type="dxa"/>
            <w:shd w:val="clear" w:color="auto" w:fill="auto"/>
          </w:tcPr>
          <w:p w14:paraId="7176202F" w14:textId="77777777" w:rsidR="0018217E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5BBD9014" w14:textId="77777777" w:rsidR="0018217E" w:rsidRPr="00D26FA0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Stuhl ist leicht zu tragen.</w:t>
            </w:r>
          </w:p>
        </w:tc>
      </w:tr>
      <w:tr w:rsidR="0018217E" w14:paraId="5DFCCAB2" w14:textId="77777777" w:rsidTr="00AE5DD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4544C4F" w14:textId="77777777" w:rsidR="0018217E" w:rsidRDefault="0018217E" w:rsidP="00AE5DD8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14:paraId="21005263" w14:textId="77777777" w:rsidR="0018217E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246551B8" w14:textId="77777777" w:rsidR="0018217E" w:rsidRPr="00FB401A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FB401A">
              <w:rPr>
                <w:rFonts w:ascii="Segoe Print" w:hAnsi="Segoe Print"/>
                <w:sz w:val="24"/>
              </w:rPr>
              <w:t>Der Klappstuhl lässt sich gut zusammenstecken.</w:t>
            </w:r>
          </w:p>
        </w:tc>
      </w:tr>
    </w:tbl>
    <w:p w14:paraId="45F8FA1C" w14:textId="77777777" w:rsidR="0018217E" w:rsidRPr="00D26FA0" w:rsidRDefault="0018217E" w:rsidP="0018217E">
      <w:pPr>
        <w:spacing w:after="120"/>
        <w:rPr>
          <w:sz w:val="22"/>
        </w:rPr>
      </w:pPr>
    </w:p>
    <w:p w14:paraId="7B9FF024" w14:textId="77777777" w:rsidR="0018217E" w:rsidRPr="00E33722" w:rsidRDefault="0018217E" w:rsidP="00372290">
      <w:pPr>
        <w:pStyle w:val="Listenabsatz"/>
        <w:numPr>
          <w:ilvl w:val="0"/>
          <w:numId w:val="55"/>
        </w:numPr>
        <w:rPr>
          <w:sz w:val="22"/>
          <w:lang w:eastAsia="de-DE"/>
        </w:rPr>
      </w:pPr>
      <w:r w:rsidRPr="00E33722">
        <w:rPr>
          <w:sz w:val="22"/>
          <w:lang w:eastAsia="de-DE"/>
        </w:rPr>
        <w:t xml:space="preserve">Übertragen Sie Ihre drei wichtigsten Eigenschaften mit einem Stichwort in den </w:t>
      </w:r>
      <w:r w:rsidRPr="00E33722">
        <w:rPr>
          <w:b/>
          <w:sz w:val="22"/>
          <w:lang w:eastAsia="de-DE"/>
        </w:rPr>
        <w:t>Prüfbericht</w:t>
      </w:r>
      <w:r w:rsidRPr="00E33722">
        <w:rPr>
          <w:sz w:val="22"/>
          <w:lang w:eastAsia="de-DE"/>
        </w:rPr>
        <w:t xml:space="preserve"> unten. </w:t>
      </w:r>
    </w:p>
    <w:p w14:paraId="41CC8B77" w14:textId="77777777" w:rsidR="0018217E" w:rsidRPr="000729D4" w:rsidRDefault="0018217E" w:rsidP="0018217E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5F0F2DC5" w14:textId="77777777" w:rsidR="0018217E" w:rsidRPr="00C377B0" w:rsidRDefault="0018217E" w:rsidP="00372290">
      <w:pPr>
        <w:pStyle w:val="Textkrper"/>
        <w:numPr>
          <w:ilvl w:val="0"/>
          <w:numId w:val="55"/>
        </w:numPr>
        <w:rPr>
          <w:sz w:val="22"/>
        </w:rPr>
      </w:pPr>
      <w:r w:rsidRPr="000729D4">
        <w:rPr>
          <w:sz w:val="22"/>
        </w:rPr>
        <w:t xml:space="preserve">Überprüfen Sie jetzt </w:t>
      </w:r>
      <w:r>
        <w:rPr>
          <w:sz w:val="22"/>
        </w:rPr>
        <w:t>Ihre ausgewählten Eigenschaften am Klappstuhl</w:t>
      </w:r>
      <w:r w:rsidR="006318E7">
        <w:rPr>
          <w:sz w:val="22"/>
        </w:rPr>
        <w:t xml:space="preserve"> Ihrer Lernpartnerin bzw.</w:t>
      </w:r>
      <w:r>
        <w:rPr>
          <w:sz w:val="22"/>
        </w:rPr>
        <w:t xml:space="preserve"> Ihres Lernpartners. </w:t>
      </w:r>
      <w:r w:rsidRPr="00C377B0">
        <w:rPr>
          <w:sz w:val="22"/>
        </w:rPr>
        <w:t xml:space="preserve">Stellen Sie </w:t>
      </w:r>
      <w:r w:rsidR="006318E7" w:rsidRPr="006318E7">
        <w:rPr>
          <w:b/>
          <w:sz w:val="22"/>
        </w:rPr>
        <w:t>Ihr/</w:t>
      </w:r>
      <w:r w:rsidRPr="00C377B0">
        <w:rPr>
          <w:b/>
          <w:sz w:val="22"/>
        </w:rPr>
        <w:t>Ihm</w:t>
      </w:r>
      <w:r w:rsidRPr="00C377B0">
        <w:rPr>
          <w:sz w:val="22"/>
        </w:rPr>
        <w:t xml:space="preserve"> einen Prüfbericht aus</w:t>
      </w:r>
      <w:r>
        <w:rPr>
          <w:sz w:val="22"/>
        </w:rPr>
        <w:t>.</w:t>
      </w:r>
    </w:p>
    <w:p w14:paraId="645BBABA" w14:textId="77777777" w:rsidR="0018217E" w:rsidRDefault="0018217E" w:rsidP="0018217E">
      <w:pPr>
        <w:spacing w:line="240" w:lineRule="exact"/>
        <w:rPr>
          <w:sz w:val="22"/>
        </w:rPr>
      </w:pPr>
    </w:p>
    <w:tbl>
      <w:tblPr>
        <w:tblStyle w:val="Gitternetztabelle3Akzent1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18217E" w14:paraId="511BF124" w14:textId="77777777" w:rsidTr="00AE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2E175B72" w14:textId="77777777" w:rsidR="0018217E" w:rsidRPr="00FE1F40" w:rsidRDefault="0018217E" w:rsidP="00AE5DD8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361DE7">
              <w:rPr>
                <w:sz w:val="28"/>
              </w:rPr>
              <w:t>Funktionalität</w:t>
            </w:r>
            <w:r>
              <w:rPr>
                <w:i w:val="0"/>
                <w:sz w:val="28"/>
              </w:rPr>
              <w:t xml:space="preserve"> 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6318E7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18217E" w14:paraId="24C42763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7FECBEB" w14:textId="77777777" w:rsidR="0018217E" w:rsidRPr="004F37D5" w:rsidRDefault="0018217E" w:rsidP="00372290">
            <w:pPr>
              <w:pStyle w:val="Textkrper"/>
              <w:numPr>
                <w:ilvl w:val="0"/>
                <w:numId w:val="56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44E1C80B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4D3B39" wp14:editId="65E5A7A7">
                  <wp:extent cx="228600" cy="228600"/>
                  <wp:effectExtent l="0" t="0" r="0" b="0"/>
                  <wp:docPr id="1338" name="Grafik 133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157EA438" wp14:editId="365D977F">
                  <wp:extent cx="228600" cy="228600"/>
                  <wp:effectExtent l="0" t="0" r="0" b="0"/>
                  <wp:docPr id="1339" name="Grafik 133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DDF532D" wp14:editId="3F89B735">
                  <wp:extent cx="228600" cy="228600"/>
                  <wp:effectExtent l="0" t="0" r="0" b="0"/>
                  <wp:docPr id="1340" name="Grafik 134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5644568D" w14:textId="77777777" w:rsidTr="00AE5DD8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1427CF31" w14:textId="77777777" w:rsidR="0018217E" w:rsidRDefault="0018217E" w:rsidP="00AE5DD8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2B446CAF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16B95191" w14:textId="77777777" w:rsidR="0018217E" w:rsidRPr="004F37D5" w:rsidRDefault="0018217E" w:rsidP="00372290">
            <w:pPr>
              <w:pStyle w:val="Textkrper"/>
              <w:numPr>
                <w:ilvl w:val="0"/>
                <w:numId w:val="56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5E7AE231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1BE6AF" wp14:editId="21463E74">
                  <wp:extent cx="228600" cy="228600"/>
                  <wp:effectExtent l="0" t="0" r="0" b="0"/>
                  <wp:docPr id="1341" name="Grafik 134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B2C98CF" wp14:editId="1ED6A596">
                  <wp:extent cx="228600" cy="228600"/>
                  <wp:effectExtent l="0" t="0" r="0" b="0"/>
                  <wp:docPr id="1988" name="Grafik 1988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933B6B5" wp14:editId="2B9B1CDF">
                  <wp:extent cx="228600" cy="228600"/>
                  <wp:effectExtent l="0" t="0" r="0" b="0"/>
                  <wp:docPr id="1989" name="Grafik 1989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54F46E6C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7B0A4B37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3550815B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403CFF60" w14:textId="77777777" w:rsidR="0018217E" w:rsidRPr="004F37D5" w:rsidRDefault="0018217E" w:rsidP="00372290">
            <w:pPr>
              <w:pStyle w:val="Textkrper"/>
              <w:numPr>
                <w:ilvl w:val="0"/>
                <w:numId w:val="56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7F1DCD0E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DED0A8" wp14:editId="78AF6562">
                  <wp:extent cx="228600" cy="228600"/>
                  <wp:effectExtent l="0" t="0" r="0" b="0"/>
                  <wp:docPr id="1991" name="Grafik 199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52146A4" wp14:editId="7BD160A7">
                  <wp:extent cx="228600" cy="228600"/>
                  <wp:effectExtent l="0" t="0" r="0" b="0"/>
                  <wp:docPr id="1992" name="Grafik 1992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3E2F562" wp14:editId="2A75D0D8">
                  <wp:extent cx="228600" cy="228600"/>
                  <wp:effectExtent l="0" t="0" r="0" b="0"/>
                  <wp:docPr id="1993" name="Grafik 1993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6B276F8E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6C7F4FDB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390A61E6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2EF831C" w14:textId="77777777" w:rsidR="0018217E" w:rsidRPr="00FE1F40" w:rsidRDefault="0018217E" w:rsidP="00AE5DD8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1985B200" w14:textId="77777777" w:rsidR="0018217E" w:rsidRDefault="0018217E" w:rsidP="00AE5DD8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5E5A7B5C" w14:textId="77777777" w:rsidR="0018217E" w:rsidRDefault="0018217E" w:rsidP="0018217E">
      <w:pPr>
        <w:spacing w:line="240" w:lineRule="exact"/>
      </w:pPr>
      <w:r>
        <w:br w:type="page"/>
      </w:r>
    </w:p>
    <w:p w14:paraId="503B6B36" w14:textId="77777777" w:rsidR="0018217E" w:rsidRPr="003A05EC" w:rsidRDefault="0018217E" w:rsidP="0018217E">
      <w:pPr>
        <w:pStyle w:val="berschrift2"/>
      </w:pPr>
      <w:r w:rsidRPr="00AA18D1">
        <w:rPr>
          <w:noProof/>
        </w:rPr>
        <w:lastRenderedPageBreak/>
        <w:drawing>
          <wp:anchor distT="0" distB="0" distL="114300" distR="114300" simplePos="0" relativeHeight="251719168" behindDoc="0" locked="0" layoutInCell="1" allowOverlap="1" wp14:anchorId="63DAE81A" wp14:editId="04D9B0C9">
            <wp:simplePos x="0" y="0"/>
            <wp:positionH relativeFrom="column">
              <wp:posOffset>4704080</wp:posOffset>
            </wp:positionH>
            <wp:positionV relativeFrom="paragraph">
              <wp:posOffset>19050</wp:posOffset>
            </wp:positionV>
            <wp:extent cx="341630" cy="313055"/>
            <wp:effectExtent l="0" t="0" r="1270" b="0"/>
            <wp:wrapNone/>
            <wp:docPr id="2011" name="Grafik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6FC">
        <w:rPr>
          <w:noProof/>
          <w:sz w:val="24"/>
        </w:rPr>
        <w:drawing>
          <wp:anchor distT="0" distB="0" distL="114300" distR="114300" simplePos="0" relativeHeight="251717120" behindDoc="0" locked="0" layoutInCell="0" allowOverlap="1" wp14:anchorId="0958E591" wp14:editId="2E5FB8FB">
            <wp:simplePos x="0" y="0"/>
            <wp:positionH relativeFrom="rightMargin">
              <wp:posOffset>361482</wp:posOffset>
            </wp:positionH>
            <wp:positionV relativeFrom="paragraph">
              <wp:posOffset>6595</wp:posOffset>
            </wp:positionV>
            <wp:extent cx="302701" cy="324000"/>
            <wp:effectExtent l="0" t="0" r="2540" b="0"/>
            <wp:wrapNone/>
            <wp:docPr id="201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5EC">
        <w:t xml:space="preserve">Der Klappstuhl – </w:t>
      </w:r>
      <w:r>
        <w:t>zufrieden?</w:t>
      </w:r>
    </w:p>
    <w:p w14:paraId="128CDAF3" w14:textId="544118C3" w:rsidR="0018217E" w:rsidRPr="00524811" w:rsidRDefault="0018217E" w:rsidP="0018217E">
      <w:pPr>
        <w:spacing w:line="276" w:lineRule="auto"/>
        <w:rPr>
          <w:sz w:val="22"/>
        </w:rPr>
      </w:pPr>
      <w:r w:rsidRPr="00524811">
        <w:rPr>
          <w:sz w:val="22"/>
        </w:rPr>
        <w:t>Sie haben drei Prüfberichte von Ihren</w:t>
      </w:r>
      <w:r w:rsidR="00677D6F">
        <w:rPr>
          <w:sz w:val="22"/>
        </w:rPr>
        <w:t xml:space="preserve"> Mitschülerinnen bzw.</w:t>
      </w:r>
      <w:r w:rsidRPr="00524811">
        <w:rPr>
          <w:sz w:val="22"/>
        </w:rPr>
        <w:t xml:space="preserve"> Mitschülern bekommen. </w:t>
      </w:r>
    </w:p>
    <w:p w14:paraId="40B85812" w14:textId="77777777" w:rsidR="0018217E" w:rsidRPr="00524811" w:rsidRDefault="0018217E" w:rsidP="0018217E">
      <w:pPr>
        <w:spacing w:line="276" w:lineRule="auto"/>
        <w:rPr>
          <w:sz w:val="22"/>
        </w:rPr>
      </w:pPr>
      <w:r w:rsidRPr="00524811">
        <w:rPr>
          <w:sz w:val="22"/>
        </w:rPr>
        <w:t>Nehmen Sie die Prüfberichte zur</w:t>
      </w:r>
      <w:r>
        <w:rPr>
          <w:sz w:val="22"/>
        </w:rPr>
        <w:t xml:space="preserve"> </w:t>
      </w:r>
      <w:r w:rsidRPr="00524811">
        <w:rPr>
          <w:sz w:val="22"/>
        </w:rPr>
        <w:t>Hand und fassen Sie die Ergebnisse zusammen:</w:t>
      </w:r>
    </w:p>
    <w:p w14:paraId="7B17826D" w14:textId="77777777" w:rsidR="0018217E" w:rsidRDefault="0018217E" w:rsidP="00372290">
      <w:pPr>
        <w:pStyle w:val="Listenabsatz"/>
        <w:numPr>
          <w:ilvl w:val="0"/>
          <w:numId w:val="69"/>
        </w:numPr>
        <w:spacing w:line="276" w:lineRule="auto"/>
        <w:rPr>
          <w:sz w:val="22"/>
        </w:rPr>
      </w:pPr>
      <w:r>
        <w:rPr>
          <w:sz w:val="22"/>
        </w:rPr>
        <w:t xml:space="preserve">Kreuzen Sie in der Tabelle unten an, ob </w:t>
      </w:r>
      <w:r w:rsidRPr="00950764">
        <w:rPr>
          <w:b/>
          <w:sz w:val="22"/>
        </w:rPr>
        <w:t>Sie</w:t>
      </w:r>
      <w:r>
        <w:rPr>
          <w:sz w:val="22"/>
        </w:rPr>
        <w:t xml:space="preserve"> mit Ihren Ergebnissen zufrieden sind.</w:t>
      </w:r>
    </w:p>
    <w:p w14:paraId="4FF39246" w14:textId="77777777" w:rsidR="0018217E" w:rsidRDefault="0018217E" w:rsidP="0018217E">
      <w:pPr>
        <w:pStyle w:val="berschrift3"/>
      </w:pPr>
      <w:r>
        <w:t>Sind Sie zufrieden?</w:t>
      </w:r>
      <w:r w:rsidRPr="00524811">
        <w:rPr>
          <w:noProof/>
        </w:rPr>
        <w:t xml:space="preserve"> 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2655"/>
        <w:gridCol w:w="2406"/>
        <w:gridCol w:w="2417"/>
      </w:tblGrid>
      <w:tr w:rsidR="0018217E" w14:paraId="57E3F350" w14:textId="77777777" w:rsidTr="00355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2457" w:type="dxa"/>
          </w:tcPr>
          <w:p w14:paraId="4E3F58E0" w14:textId="77777777" w:rsidR="0018217E" w:rsidRPr="00AA3B1F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A3B1F">
              <w:t>Qualitätsmerkmal</w:t>
            </w:r>
          </w:p>
        </w:tc>
        <w:tc>
          <w:tcPr>
            <w:tcW w:w="2457" w:type="dxa"/>
          </w:tcPr>
          <w:p w14:paraId="6F417438" w14:textId="77777777" w:rsidR="0018217E" w:rsidRPr="006C09BB" w:rsidRDefault="0018217E" w:rsidP="00AE5DD8">
            <w:pPr>
              <w:pStyle w:val="AufgabeKasten"/>
              <w:jc w:val="center"/>
              <w:rPr>
                <w:bCs/>
              </w:rPr>
            </w:pPr>
            <w:r w:rsidRPr="006C09BB">
              <w:t>ja</w:t>
            </w:r>
          </w:p>
        </w:tc>
        <w:tc>
          <w:tcPr>
            <w:tcW w:w="2457" w:type="dxa"/>
          </w:tcPr>
          <w:p w14:paraId="3D14894C" w14:textId="77777777" w:rsidR="0018217E" w:rsidRPr="005A394B" w:rsidRDefault="0018217E" w:rsidP="00AE5DD8">
            <w:pPr>
              <w:pStyle w:val="AufgabeKasten"/>
              <w:jc w:val="center"/>
              <w:rPr>
                <w:b w:val="0"/>
              </w:rPr>
            </w:pPr>
            <w:r>
              <w:t>nein</w:t>
            </w:r>
          </w:p>
        </w:tc>
      </w:tr>
      <w:tr w:rsidR="0018217E" w14:paraId="336CA30C" w14:textId="77777777" w:rsidTr="00355A22">
        <w:trPr>
          <w:trHeight w:val="397"/>
        </w:trPr>
        <w:tc>
          <w:tcPr>
            <w:tcW w:w="2457" w:type="dxa"/>
          </w:tcPr>
          <w:p w14:paraId="5EFA2192" w14:textId="77777777" w:rsidR="0018217E" w:rsidRPr="00355A22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355A22">
              <w:rPr>
                <w:b/>
              </w:rPr>
              <w:t>Maßgenauigkeit</w:t>
            </w:r>
          </w:p>
        </w:tc>
        <w:tc>
          <w:tcPr>
            <w:tcW w:w="2457" w:type="dxa"/>
          </w:tcPr>
          <w:p w14:paraId="3CE6D241" w14:textId="77777777" w:rsidR="0018217E" w:rsidRPr="005A394B" w:rsidRDefault="0018217E" w:rsidP="00AE5DD8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7E1CD6E2" w14:textId="77777777" w:rsidR="0018217E" w:rsidRPr="005A394B" w:rsidRDefault="0018217E" w:rsidP="00AE5DD8">
            <w:pPr>
              <w:pStyle w:val="AufgabeKasten"/>
              <w:jc w:val="center"/>
            </w:pPr>
          </w:p>
        </w:tc>
      </w:tr>
      <w:tr w:rsidR="0018217E" w14:paraId="277B53CB" w14:textId="77777777" w:rsidTr="00355A22">
        <w:trPr>
          <w:trHeight w:val="680"/>
        </w:trPr>
        <w:tc>
          <w:tcPr>
            <w:tcW w:w="2457" w:type="dxa"/>
          </w:tcPr>
          <w:p w14:paraId="69B7E271" w14:textId="77777777" w:rsidR="0018217E" w:rsidRPr="00355A22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355A22">
              <w:rPr>
                <w:b/>
              </w:rPr>
              <w:t>Oberflächenqualität</w:t>
            </w:r>
          </w:p>
        </w:tc>
        <w:tc>
          <w:tcPr>
            <w:tcW w:w="2457" w:type="dxa"/>
          </w:tcPr>
          <w:p w14:paraId="4E76F625" w14:textId="77777777" w:rsidR="0018217E" w:rsidRPr="005A394B" w:rsidRDefault="0018217E" w:rsidP="00AE5DD8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44CDD543" w14:textId="77777777" w:rsidR="0018217E" w:rsidRPr="005A394B" w:rsidRDefault="0018217E" w:rsidP="00AE5DD8">
            <w:pPr>
              <w:pStyle w:val="AufgabeKasten"/>
              <w:jc w:val="center"/>
            </w:pPr>
          </w:p>
        </w:tc>
      </w:tr>
      <w:tr w:rsidR="0018217E" w14:paraId="0E115836" w14:textId="77777777" w:rsidTr="00355A22">
        <w:trPr>
          <w:trHeight w:val="680"/>
        </w:trPr>
        <w:tc>
          <w:tcPr>
            <w:tcW w:w="2457" w:type="dxa"/>
          </w:tcPr>
          <w:p w14:paraId="414A4E2A" w14:textId="77777777" w:rsidR="0018217E" w:rsidRPr="00355A22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355A22">
              <w:rPr>
                <w:b/>
              </w:rPr>
              <w:t>Funktionalität</w:t>
            </w:r>
          </w:p>
        </w:tc>
        <w:tc>
          <w:tcPr>
            <w:tcW w:w="2457" w:type="dxa"/>
          </w:tcPr>
          <w:p w14:paraId="5AA57CAB" w14:textId="77777777" w:rsidR="0018217E" w:rsidRPr="005A394B" w:rsidRDefault="0018217E" w:rsidP="00AE5DD8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19AC9D0A" w14:textId="77777777" w:rsidR="0018217E" w:rsidRPr="005A394B" w:rsidRDefault="0018217E" w:rsidP="00AE5DD8">
            <w:pPr>
              <w:pStyle w:val="AufgabeKasten"/>
              <w:jc w:val="center"/>
            </w:pPr>
          </w:p>
        </w:tc>
      </w:tr>
    </w:tbl>
    <w:p w14:paraId="4A71BF59" w14:textId="77777777" w:rsidR="0018217E" w:rsidRDefault="0018217E" w:rsidP="0018217E">
      <w:pPr>
        <w:spacing w:line="240" w:lineRule="exact"/>
      </w:pPr>
    </w:p>
    <w:p w14:paraId="08C687DC" w14:textId="77777777" w:rsidR="0018217E" w:rsidRPr="00524811" w:rsidRDefault="0018217E" w:rsidP="0018217E">
      <w:pPr>
        <w:spacing w:line="276" w:lineRule="auto"/>
        <w:rPr>
          <w:sz w:val="24"/>
        </w:rPr>
      </w:pPr>
      <w:r w:rsidRPr="00DE417D">
        <w:rPr>
          <w:sz w:val="24"/>
        </w:rPr>
        <w:sym w:font="Wingdings" w:char="F0E0"/>
      </w:r>
      <w:r>
        <w:rPr>
          <w:sz w:val="24"/>
        </w:rPr>
        <w:t xml:space="preserve"> </w:t>
      </w:r>
      <w:r w:rsidRPr="00524811">
        <w:rPr>
          <w:sz w:val="24"/>
        </w:rPr>
        <w:t>Feiern Sie die Punkte, an denen Sie mit sich zufrieden sind!</w:t>
      </w:r>
    </w:p>
    <w:p w14:paraId="4356C42F" w14:textId="77777777" w:rsidR="0018217E" w:rsidRDefault="0018217E" w:rsidP="0018217E">
      <w:pPr>
        <w:pStyle w:val="berschrift3"/>
      </w:pPr>
      <w:r>
        <w:t>Gibt es noch Punkte, wo sie NEIN angekreuzt haben?</w:t>
      </w:r>
    </w:p>
    <w:p w14:paraId="72B120EE" w14:textId="77777777" w:rsidR="0018217E" w:rsidRPr="00524811" w:rsidRDefault="0018217E" w:rsidP="00372290">
      <w:pPr>
        <w:pStyle w:val="Listenabsatz"/>
        <w:numPr>
          <w:ilvl w:val="0"/>
          <w:numId w:val="69"/>
        </w:numPr>
        <w:spacing w:line="276" w:lineRule="auto"/>
        <w:rPr>
          <w:sz w:val="22"/>
        </w:rPr>
      </w:pPr>
      <w:r w:rsidRPr="00524811">
        <w:rPr>
          <w:sz w:val="22"/>
        </w:rPr>
        <w:t xml:space="preserve">Überlegen Sie, </w:t>
      </w:r>
      <w:r w:rsidRPr="00DE417D">
        <w:rPr>
          <w:b/>
          <w:sz w:val="22"/>
        </w:rPr>
        <w:t>warum</w:t>
      </w:r>
      <w:r w:rsidRPr="00524811">
        <w:rPr>
          <w:sz w:val="22"/>
        </w:rPr>
        <w:t xml:space="preserve"> Sie mit Ihrem Ergebnis nicht zufrieden waren. </w:t>
      </w:r>
    </w:p>
    <w:p w14:paraId="10492CD8" w14:textId="77777777" w:rsidR="0018217E" w:rsidRPr="00E14C30" w:rsidRDefault="00355A22" w:rsidP="00372290">
      <w:pPr>
        <w:pStyle w:val="Listenabsatz"/>
        <w:numPr>
          <w:ilvl w:val="0"/>
          <w:numId w:val="69"/>
        </w:numPr>
        <w:spacing w:line="276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28384" behindDoc="1" locked="0" layoutInCell="1" allowOverlap="1" wp14:anchorId="63C2E3FD" wp14:editId="2948443C">
            <wp:simplePos x="0" y="0"/>
            <wp:positionH relativeFrom="column">
              <wp:posOffset>4857115</wp:posOffset>
            </wp:positionH>
            <wp:positionV relativeFrom="paragraph">
              <wp:posOffset>210820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013" name="Grafik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 w:rsidRPr="00524811">
        <w:rPr>
          <w:sz w:val="22"/>
        </w:rPr>
        <w:t xml:space="preserve">Nennen Sie </w:t>
      </w:r>
      <w:r w:rsidR="0018217E">
        <w:rPr>
          <w:sz w:val="22"/>
        </w:rPr>
        <w:t>zwei</w:t>
      </w:r>
      <w:r w:rsidR="0018217E" w:rsidRPr="00524811">
        <w:rPr>
          <w:sz w:val="22"/>
        </w:rPr>
        <w:t xml:space="preserve"> Verbesserungsvorschl</w:t>
      </w:r>
      <w:r w:rsidR="0018217E">
        <w:rPr>
          <w:sz w:val="22"/>
        </w:rPr>
        <w:t>ä</w:t>
      </w:r>
      <w:r w:rsidR="0018217E" w:rsidRPr="00524811">
        <w:rPr>
          <w:sz w:val="22"/>
        </w:rPr>
        <w:t>g</w:t>
      </w:r>
      <w:r w:rsidR="0018217E">
        <w:rPr>
          <w:sz w:val="22"/>
        </w:rPr>
        <w:t>e</w:t>
      </w:r>
      <w:r w:rsidR="0018217E" w:rsidRPr="00524811">
        <w:rPr>
          <w:sz w:val="22"/>
        </w:rPr>
        <w:t xml:space="preserve"> für das nächste Projekt:</w:t>
      </w:r>
    </w:p>
    <w:tbl>
      <w:tblPr>
        <w:tblStyle w:val="Tabellenraster7"/>
        <w:tblW w:w="7513" w:type="dxa"/>
        <w:tblInd w:w="108" w:type="dxa"/>
        <w:tblLook w:val="04A0" w:firstRow="1" w:lastRow="0" w:firstColumn="1" w:lastColumn="0" w:noHBand="0" w:noVBand="1"/>
      </w:tblPr>
      <w:tblGrid>
        <w:gridCol w:w="7513"/>
      </w:tblGrid>
      <w:tr w:rsidR="0018217E" w14:paraId="50DFEDBD" w14:textId="77777777" w:rsidTr="00355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513" w:type="dxa"/>
          </w:tcPr>
          <w:p w14:paraId="624A20F9" w14:textId="77777777" w:rsidR="0018217E" w:rsidRPr="00355A22" w:rsidRDefault="0018217E" w:rsidP="00AE5DD8">
            <w:pPr>
              <w:pStyle w:val="Textkrper"/>
              <w:jc w:val="left"/>
              <w:rPr>
                <w:bCs/>
                <w:sz w:val="22"/>
              </w:rPr>
            </w:pPr>
            <w:r w:rsidRPr="00355A22">
              <w:rPr>
                <w:sz w:val="22"/>
              </w:rPr>
              <w:t>Das will ich beim nächsten Mal anders machen:</w:t>
            </w:r>
          </w:p>
        </w:tc>
      </w:tr>
      <w:tr w:rsidR="0018217E" w14:paraId="38B224D5" w14:textId="77777777" w:rsidTr="00355A22">
        <w:trPr>
          <w:trHeight w:val="782"/>
        </w:trPr>
        <w:tc>
          <w:tcPr>
            <w:tcW w:w="7513" w:type="dxa"/>
          </w:tcPr>
          <w:p w14:paraId="39B03A1C" w14:textId="77777777" w:rsidR="0018217E" w:rsidRPr="000710FA" w:rsidRDefault="0018217E" w:rsidP="00AE5DD8">
            <w:pPr>
              <w:pStyle w:val="Textkrper"/>
              <w:numPr>
                <w:ilvl w:val="0"/>
                <w:numId w:val="47"/>
              </w:numPr>
              <w:jc w:val="left"/>
              <w:rPr>
                <w:rFonts w:ascii="Segoe Print" w:hAnsi="Segoe Print"/>
              </w:rPr>
            </w:pPr>
            <w:r w:rsidRPr="000710FA">
              <w:rPr>
                <w:rFonts w:ascii="Segoe Print" w:hAnsi="Segoe Print"/>
              </w:rPr>
              <w:t xml:space="preserve">Ich </w:t>
            </w:r>
            <w:r>
              <w:rPr>
                <w:rFonts w:ascii="Segoe Print" w:hAnsi="Segoe Print"/>
              </w:rPr>
              <w:t>möchte</w:t>
            </w:r>
            <w:r w:rsidRPr="000710FA">
              <w:rPr>
                <w:rFonts w:ascii="Segoe Print" w:hAnsi="Segoe Print"/>
              </w:rPr>
              <w:t xml:space="preserve"> beim Anreißen die Maße genauer übernehmen</w:t>
            </w:r>
            <w:r w:rsidR="008E3CF8">
              <w:rPr>
                <w:rFonts w:ascii="Segoe Print" w:hAnsi="Segoe Print"/>
              </w:rPr>
              <w:t>.</w:t>
            </w:r>
          </w:p>
        </w:tc>
      </w:tr>
      <w:tr w:rsidR="0018217E" w14:paraId="001AF849" w14:textId="77777777" w:rsidTr="00355A22">
        <w:trPr>
          <w:trHeight w:val="850"/>
        </w:trPr>
        <w:tc>
          <w:tcPr>
            <w:tcW w:w="7513" w:type="dxa"/>
          </w:tcPr>
          <w:p w14:paraId="253BBEFF" w14:textId="77777777" w:rsidR="0018217E" w:rsidRDefault="0018217E" w:rsidP="00AE5DD8">
            <w:pPr>
              <w:pStyle w:val="Textkrper"/>
              <w:numPr>
                <w:ilvl w:val="0"/>
                <w:numId w:val="47"/>
              </w:numPr>
              <w:jc w:val="left"/>
            </w:pPr>
            <w:r w:rsidRPr="000710FA">
              <w:rPr>
                <w:rFonts w:ascii="Segoe Print" w:hAnsi="Segoe Print"/>
              </w:rPr>
              <w:t>Ich möchte mir mehr Mühe beim Schleifen der Kanten geben</w:t>
            </w:r>
            <w:r>
              <w:t>.</w:t>
            </w:r>
          </w:p>
        </w:tc>
      </w:tr>
    </w:tbl>
    <w:p w14:paraId="25B3AC1D" w14:textId="77777777" w:rsidR="0018217E" w:rsidRDefault="0018217E" w:rsidP="0018217E">
      <w:pPr>
        <w:spacing w:line="240" w:lineRule="exact"/>
      </w:pPr>
    </w:p>
    <w:p w14:paraId="78DE92B9" w14:textId="77777777" w:rsidR="0018217E" w:rsidRPr="00E14C30" w:rsidRDefault="0018217E" w:rsidP="0018217E">
      <w:pPr>
        <w:spacing w:line="276" w:lineRule="auto"/>
        <w:rPr>
          <w:sz w:val="22"/>
        </w:rPr>
      </w:pPr>
      <w:r w:rsidRPr="00E14C30">
        <w:rPr>
          <w:sz w:val="22"/>
        </w:rPr>
        <w:t>Verbesserungsvorschläge, falls Ihnen nichts einfällt…</w:t>
      </w:r>
    </w:p>
    <w:tbl>
      <w:tblPr>
        <w:tblStyle w:val="Gitternetztabelle4Akzent111"/>
        <w:tblW w:w="7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5"/>
        <w:gridCol w:w="3755"/>
      </w:tblGrid>
      <w:tr w:rsidR="0018217E" w14:paraId="57B45388" w14:textId="77777777" w:rsidTr="000D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AFC8A8" w14:textId="3982E9A8" w:rsidR="0018217E" w:rsidRPr="00677D6F" w:rsidRDefault="0018217E" w:rsidP="003A566E">
            <w:pPr>
              <w:spacing w:line="240" w:lineRule="exact"/>
              <w:rPr>
                <w:color w:val="000000" w:themeColor="text1"/>
              </w:rPr>
            </w:pPr>
            <w:r w:rsidRPr="00677D6F">
              <w:rPr>
                <w:color w:val="000000" w:themeColor="text1"/>
                <w:sz w:val="22"/>
              </w:rPr>
              <w:t xml:space="preserve">fachlich </w:t>
            </w:r>
            <w:r w:rsidRPr="00677D6F">
              <w:rPr>
                <w:color w:val="000000" w:themeColor="text1"/>
                <w:sz w:val="22"/>
              </w:rPr>
              <w:br/>
            </w:r>
            <w:r w:rsidRPr="00677D6F">
              <w:rPr>
                <w:b w:val="0"/>
                <w:color w:val="000000" w:themeColor="text1"/>
              </w:rPr>
              <w:t xml:space="preserve">(hat </w:t>
            </w:r>
            <w:r w:rsidR="008E3CF8" w:rsidRPr="00677D6F">
              <w:rPr>
                <w:b w:val="0"/>
                <w:color w:val="000000" w:themeColor="text1"/>
              </w:rPr>
              <w:t xml:space="preserve">z. B. </w:t>
            </w:r>
            <w:r w:rsidRPr="00677D6F">
              <w:rPr>
                <w:b w:val="0"/>
                <w:color w:val="000000" w:themeColor="text1"/>
              </w:rPr>
              <w:t>mit der Arbeit der Werkstatt zu tun)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B19BD7" w14:textId="77777777" w:rsidR="0018217E" w:rsidRPr="00677D6F" w:rsidRDefault="0018217E" w:rsidP="00AE5DD8">
            <w:pPr>
              <w:spacing w:line="2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77D6F">
              <w:rPr>
                <w:color w:val="000000" w:themeColor="text1"/>
                <w:sz w:val="22"/>
              </w:rPr>
              <w:t xml:space="preserve">überfachlich </w:t>
            </w:r>
            <w:r w:rsidRPr="00677D6F">
              <w:rPr>
                <w:color w:val="000000" w:themeColor="text1"/>
              </w:rPr>
              <w:br/>
            </w:r>
            <w:r w:rsidRPr="00677D6F">
              <w:rPr>
                <w:b w:val="0"/>
                <w:color w:val="000000" w:themeColor="text1"/>
              </w:rPr>
              <w:t xml:space="preserve">(hat mit </w:t>
            </w:r>
            <w:r w:rsidR="00355A22" w:rsidRPr="00677D6F">
              <w:rPr>
                <w:b w:val="0"/>
                <w:color w:val="000000" w:themeColor="text1"/>
              </w:rPr>
              <w:t>dem</w:t>
            </w:r>
            <w:r w:rsidRPr="00677D6F">
              <w:rPr>
                <w:b w:val="0"/>
                <w:color w:val="000000" w:themeColor="text1"/>
              </w:rPr>
              <w:t xml:space="preserve"> Verhalten zu tun)</w:t>
            </w:r>
          </w:p>
        </w:tc>
      </w:tr>
      <w:tr w:rsidR="0018217E" w14:paraId="698A1C08" w14:textId="77777777" w:rsidTr="000D3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tcBorders>
              <w:top w:val="single" w:sz="4" w:space="0" w:color="000000"/>
            </w:tcBorders>
            <w:shd w:val="clear" w:color="auto" w:fill="auto"/>
          </w:tcPr>
          <w:p w14:paraId="3BF56CBC" w14:textId="3DD0A84D" w:rsidR="0018217E" w:rsidRPr="00E14C30" w:rsidRDefault="0018217E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b w:val="0"/>
              </w:rPr>
            </w:pPr>
            <w:r w:rsidRPr="00E14C30">
              <w:rPr>
                <w:b w:val="0"/>
              </w:rPr>
              <w:t xml:space="preserve">Ich möchte </w:t>
            </w:r>
            <w:r w:rsidR="008E3CF8" w:rsidRPr="00E14C30">
              <w:rPr>
                <w:b w:val="0"/>
              </w:rPr>
              <w:t xml:space="preserve">beim nächsten Mal </w:t>
            </w:r>
            <w:r w:rsidRPr="00E14C30">
              <w:rPr>
                <w:b w:val="0"/>
              </w:rPr>
              <w:t xml:space="preserve">genauer </w:t>
            </w:r>
            <w:r w:rsidR="006D22FF">
              <w:rPr>
                <w:b w:val="0"/>
              </w:rPr>
              <w:t>s</w:t>
            </w:r>
            <w:r w:rsidR="006D22FF" w:rsidRPr="00E14C30">
              <w:rPr>
                <w:b w:val="0"/>
              </w:rPr>
              <w:t>ägen</w:t>
            </w:r>
            <w:r w:rsidRPr="00E14C30">
              <w:rPr>
                <w:b w:val="0"/>
              </w:rPr>
              <w:t>.</w:t>
            </w:r>
          </w:p>
        </w:tc>
        <w:tc>
          <w:tcPr>
            <w:tcW w:w="3755" w:type="dxa"/>
            <w:tcBorders>
              <w:top w:val="single" w:sz="4" w:space="0" w:color="000000"/>
            </w:tcBorders>
            <w:shd w:val="clear" w:color="auto" w:fill="auto"/>
          </w:tcPr>
          <w:p w14:paraId="51594A74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4C30">
              <w:t>Ich sollte in der Partnerarbeit konzentrierter sein.</w:t>
            </w:r>
          </w:p>
        </w:tc>
      </w:tr>
      <w:tr w:rsidR="0018217E" w14:paraId="716CC44E" w14:textId="77777777" w:rsidTr="00355A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shd w:val="clear" w:color="auto" w:fill="auto"/>
          </w:tcPr>
          <w:p w14:paraId="72623B37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b w:val="0"/>
              </w:rPr>
            </w:pPr>
            <w:r w:rsidRPr="00E14C30">
              <w:rPr>
                <w:b w:val="0"/>
              </w:rPr>
              <w:t>Ich könnte mehr schleifen, damit es noch glatter wird.</w:t>
            </w:r>
          </w:p>
        </w:tc>
        <w:tc>
          <w:tcPr>
            <w:tcW w:w="3755" w:type="dxa"/>
            <w:shd w:val="clear" w:color="auto" w:fill="auto"/>
          </w:tcPr>
          <w:p w14:paraId="3D86A4CB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4C30">
              <w:t>Ich sollte die Aufgabe ernster nehmen, es geht um meinen Abschluss!</w:t>
            </w:r>
          </w:p>
        </w:tc>
      </w:tr>
      <w:tr w:rsidR="0018217E" w14:paraId="4D4971C3" w14:textId="77777777" w:rsidTr="00355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shd w:val="clear" w:color="auto" w:fill="auto"/>
          </w:tcPr>
          <w:p w14:paraId="74B3C5E4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b w:val="0"/>
              </w:rPr>
            </w:pPr>
            <w:r w:rsidRPr="00E14C30">
              <w:rPr>
                <w:b w:val="0"/>
              </w:rPr>
              <w:t>Ich muss genauer anzeichnen, auch wenn es nervig ist.</w:t>
            </w:r>
          </w:p>
        </w:tc>
        <w:tc>
          <w:tcPr>
            <w:tcW w:w="3755" w:type="dxa"/>
            <w:shd w:val="clear" w:color="auto" w:fill="auto"/>
          </w:tcPr>
          <w:p w14:paraId="2FBBA8DA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4C30">
              <w:t>Ich kann besser durchhalten, das zeige ich beim nächsten Mal.</w:t>
            </w:r>
          </w:p>
        </w:tc>
      </w:tr>
      <w:tr w:rsidR="0018217E" w14:paraId="48B4FAF8" w14:textId="77777777" w:rsidTr="00355A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shd w:val="clear" w:color="auto" w:fill="auto"/>
          </w:tcPr>
          <w:p w14:paraId="159E1305" w14:textId="7EE098DE" w:rsidR="0018217E" w:rsidRPr="00E14C30" w:rsidRDefault="0018217E" w:rsidP="003A566E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b w:val="0"/>
              </w:rPr>
            </w:pPr>
            <w:r w:rsidRPr="00E14C30">
              <w:rPr>
                <w:b w:val="0"/>
              </w:rPr>
              <w:t xml:space="preserve">Ich </w:t>
            </w:r>
            <w:r w:rsidR="008E3CF8" w:rsidRPr="00E14C30">
              <w:rPr>
                <w:b w:val="0"/>
              </w:rPr>
              <w:t xml:space="preserve">mir </w:t>
            </w:r>
            <w:r w:rsidRPr="00E14C30">
              <w:rPr>
                <w:b w:val="0"/>
              </w:rPr>
              <w:t xml:space="preserve">will zu Hause die Schulsachen nochmal anschauen. </w:t>
            </w:r>
            <w:r w:rsidRPr="00E14C30">
              <w:rPr>
                <w:b w:val="0"/>
                <w:bCs w:val="0"/>
              </w:rPr>
              <w:sym w:font="Wingdings" w:char="F0E0"/>
            </w:r>
            <w:r w:rsidRPr="00E14C30">
              <w:rPr>
                <w:b w:val="0"/>
                <w:bCs w:val="0"/>
              </w:rPr>
              <w:t xml:space="preserve"> </w:t>
            </w:r>
            <w:r w:rsidR="008E3CF8" w:rsidRPr="00E14C30">
              <w:rPr>
                <w:b w:val="0"/>
              </w:rPr>
              <w:t>einmal</w:t>
            </w:r>
            <w:r w:rsidRPr="00E14C30">
              <w:rPr>
                <w:b w:val="0"/>
              </w:rPr>
              <w:t xml:space="preserve"> pro Woche, eine halbe Stunde an einem festen Nachmittag!</w:t>
            </w:r>
          </w:p>
        </w:tc>
        <w:tc>
          <w:tcPr>
            <w:tcW w:w="3755" w:type="dxa"/>
            <w:shd w:val="clear" w:color="auto" w:fill="auto"/>
          </w:tcPr>
          <w:p w14:paraId="6C4C5DBD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4C30">
              <w:t>Ich lasse mich leicht ablenken, darum sollte ich alleine sitzen.</w:t>
            </w:r>
          </w:p>
        </w:tc>
      </w:tr>
      <w:tr w:rsidR="0018217E" w14:paraId="6AC4E5E6" w14:textId="77777777" w:rsidTr="00355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shd w:val="clear" w:color="auto" w:fill="auto"/>
          </w:tcPr>
          <w:p w14:paraId="620CD7BB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462"/>
              <w:rPr>
                <w:b w:val="0"/>
              </w:rPr>
            </w:pPr>
            <w:r>
              <w:rPr>
                <w:b w:val="0"/>
              </w:rPr>
              <w:t>…</w:t>
            </w:r>
          </w:p>
        </w:tc>
        <w:tc>
          <w:tcPr>
            <w:tcW w:w="3755" w:type="dxa"/>
            <w:shd w:val="clear" w:color="auto" w:fill="auto"/>
          </w:tcPr>
          <w:p w14:paraId="21BD0065" w14:textId="77777777" w:rsidR="0018217E" w:rsidRPr="00E14C30" w:rsidRDefault="0018217E" w:rsidP="00AE5DD8">
            <w:pPr>
              <w:pStyle w:val="Listenabsatz"/>
              <w:numPr>
                <w:ilvl w:val="0"/>
                <w:numId w:val="47"/>
              </w:numPr>
              <w:spacing w:line="276" w:lineRule="auto"/>
              <w:ind w:left="3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4C30">
              <w:t xml:space="preserve">Ich möchte pünktlich da sein, dann verpasse ich nichts. </w:t>
            </w:r>
          </w:p>
        </w:tc>
      </w:tr>
    </w:tbl>
    <w:p w14:paraId="1EB4A623" w14:textId="77777777" w:rsidR="0018217E" w:rsidRDefault="0018217E" w:rsidP="0018217E">
      <w:pPr>
        <w:spacing w:line="240" w:lineRule="exact"/>
      </w:pPr>
      <w:r>
        <w:br w:type="page"/>
      </w:r>
    </w:p>
    <w:p w14:paraId="135650AE" w14:textId="77777777" w:rsidR="00B33E6B" w:rsidRDefault="00355A22" w:rsidP="00B33E6B"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601408" behindDoc="0" locked="0" layoutInCell="1" allowOverlap="1" wp14:anchorId="1966BB12" wp14:editId="546E7D79">
            <wp:simplePos x="0" y="0"/>
            <wp:positionH relativeFrom="column">
              <wp:posOffset>4792345</wp:posOffset>
            </wp:positionH>
            <wp:positionV relativeFrom="paragraph">
              <wp:posOffset>815975</wp:posOffset>
            </wp:positionV>
            <wp:extent cx="341630" cy="313055"/>
            <wp:effectExtent l="0" t="0" r="1270" b="0"/>
            <wp:wrapNone/>
            <wp:docPr id="1012" name="Grafik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33E6B" w:rsidRPr="00453EC1" w14:paraId="51FD8F37" w14:textId="77777777" w:rsidTr="00B33E6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61CD05" w14:textId="77777777" w:rsidR="00B33E6B" w:rsidRPr="00453EC1" w:rsidRDefault="00B33E6B" w:rsidP="00B33E6B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5003204B" w14:textId="77777777" w:rsidR="00B33E6B" w:rsidRPr="00453EC1" w:rsidRDefault="00B33E6B" w:rsidP="00B33E6B">
            <w:pPr>
              <w:rPr>
                <w:b/>
              </w:rPr>
            </w:pPr>
            <w:r>
              <w:rPr>
                <w:b/>
              </w:rPr>
              <w:t>Qualitäts-Check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FAB13E" w14:textId="77777777" w:rsidR="00B33E6B" w:rsidRPr="00453EC1" w:rsidRDefault="00B33E6B" w:rsidP="00B33E6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6E62C1" w14:textId="77777777" w:rsidR="00B33E6B" w:rsidRPr="00453EC1" w:rsidRDefault="00B33E6B" w:rsidP="00B33E6B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Holztechnik</w:t>
            </w:r>
            <w:proofErr w:type="spellEnd"/>
          </w:p>
          <w:p w14:paraId="53CF47AD" w14:textId="77777777" w:rsidR="00B33E6B" w:rsidRPr="00453EC1" w:rsidRDefault="00A673C1" w:rsidP="00B33E6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Z.01.02.04.01</w:t>
            </w:r>
          </w:p>
        </w:tc>
      </w:tr>
      <w:tr w:rsidR="00B33E6B" w:rsidRPr="00453EC1" w14:paraId="46BE3D14" w14:textId="77777777" w:rsidTr="00B33E6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076C02E2" w14:textId="77777777" w:rsidR="00B33E6B" w:rsidRPr="00A402FC" w:rsidRDefault="00B33E6B" w:rsidP="00B33E6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5B739AB" w14:textId="77777777" w:rsidR="00B33E6B" w:rsidRPr="00453EC1" w:rsidRDefault="00B33E6B" w:rsidP="00B33E6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33E6B" w:rsidRPr="00453EC1" w14:paraId="493A4C35" w14:textId="77777777" w:rsidTr="00B33E6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12C3D58" w14:textId="77777777" w:rsidR="00B33E6B" w:rsidRPr="00122340" w:rsidRDefault="00B33E6B" w:rsidP="00821A9F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5C8A752E" w14:textId="77777777" w:rsidR="00B33E6B" w:rsidRPr="00453EC1" w:rsidRDefault="00B33E6B" w:rsidP="00B33E6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B39FA2A" w14:textId="36BB63C7" w:rsidR="00B33E6B" w:rsidRDefault="006D22FF" w:rsidP="00B33E6B">
      <w:pPr>
        <w:pStyle w:val="berschrift1"/>
      </w:pPr>
      <w:r w:rsidRPr="00C175B3">
        <w:rPr>
          <w:noProof/>
          <w:sz w:val="28"/>
        </w:rPr>
        <w:drawing>
          <wp:anchor distT="0" distB="0" distL="114300" distR="114300" simplePos="0" relativeHeight="251730432" behindDoc="0" locked="0" layoutInCell="0" allowOverlap="1" wp14:anchorId="7377BCA2" wp14:editId="2DD07655">
            <wp:simplePos x="0" y="0"/>
            <wp:positionH relativeFrom="rightMargin">
              <wp:posOffset>78740</wp:posOffset>
            </wp:positionH>
            <wp:positionV relativeFrom="paragraph">
              <wp:posOffset>269240</wp:posOffset>
            </wp:positionV>
            <wp:extent cx="658495" cy="323850"/>
            <wp:effectExtent l="0" t="0" r="8255" b="0"/>
            <wp:wrapNone/>
            <wp:docPr id="35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Geprüfte </w:t>
      </w:r>
      <w:r w:rsidR="00B33E6B">
        <w:t>Qualität – wie geht das denn?</w:t>
      </w:r>
    </w:p>
    <w:p w14:paraId="4A3EE530" w14:textId="77777777" w:rsidR="00B33E6B" w:rsidRPr="00C175B3" w:rsidRDefault="00B33E6B" w:rsidP="00B33E6B">
      <w:pPr>
        <w:pStyle w:val="Textkrper"/>
        <w:rPr>
          <w:sz w:val="22"/>
        </w:rPr>
      </w:pPr>
      <w:r w:rsidRPr="00C175B3">
        <w:rPr>
          <w:sz w:val="22"/>
        </w:rPr>
        <w:t xml:space="preserve">Gehen Sie für diesen </w:t>
      </w:r>
      <w:proofErr w:type="spellStart"/>
      <w:r w:rsidRPr="00C175B3">
        <w:rPr>
          <w:sz w:val="22"/>
        </w:rPr>
        <w:t>LernSCHRITT</w:t>
      </w:r>
      <w:proofErr w:type="spellEnd"/>
      <w:r w:rsidRPr="00C175B3">
        <w:rPr>
          <w:sz w:val="22"/>
        </w:rPr>
        <w:t xml:space="preserve"> mit </w:t>
      </w:r>
      <w:r w:rsidR="006318E7">
        <w:rPr>
          <w:sz w:val="22"/>
        </w:rPr>
        <w:t xml:space="preserve">einer Partnerin oder </w:t>
      </w:r>
      <w:r w:rsidRPr="00C175B3">
        <w:rPr>
          <w:sz w:val="22"/>
        </w:rPr>
        <w:t xml:space="preserve">einem Partner in ein </w:t>
      </w:r>
      <w:r w:rsidRPr="00C175B3">
        <w:rPr>
          <w:b/>
          <w:sz w:val="22"/>
        </w:rPr>
        <w:t>2er</w:t>
      </w:r>
      <w:r w:rsidRPr="00C175B3">
        <w:rPr>
          <w:sz w:val="22"/>
        </w:rPr>
        <w:t>Team!</w:t>
      </w:r>
    </w:p>
    <w:p w14:paraId="69EB4AA9" w14:textId="77777777" w:rsidR="00B33E6B" w:rsidRPr="00C175B3" w:rsidRDefault="00B33E6B" w:rsidP="00B33E6B">
      <w:pPr>
        <w:pStyle w:val="Textkrper"/>
        <w:rPr>
          <w:sz w:val="22"/>
        </w:rPr>
      </w:pPr>
      <w:r w:rsidRPr="00C175B3">
        <w:rPr>
          <w:sz w:val="22"/>
        </w:rPr>
        <w:t xml:space="preserve">Sie überprüfen den Klappstuhl </w:t>
      </w:r>
      <w:r w:rsidR="006318E7">
        <w:rPr>
          <w:sz w:val="22"/>
        </w:rPr>
        <w:t xml:space="preserve">der Partnerin bzw. </w:t>
      </w:r>
      <w:r w:rsidRPr="00C175B3">
        <w:rPr>
          <w:sz w:val="22"/>
        </w:rPr>
        <w:t>des Partners.</w:t>
      </w:r>
    </w:p>
    <w:p w14:paraId="029C28A3" w14:textId="77777777" w:rsidR="00B33E6B" w:rsidRDefault="00B33E6B" w:rsidP="00B33E6B">
      <w:pPr>
        <w:pStyle w:val="Textkrper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96B5B60" wp14:editId="31585985">
                <wp:simplePos x="0" y="0"/>
                <wp:positionH relativeFrom="column">
                  <wp:posOffset>4263812</wp:posOffset>
                </wp:positionH>
                <wp:positionV relativeFrom="paragraph">
                  <wp:posOffset>1059847</wp:posOffset>
                </wp:positionV>
                <wp:extent cx="1719453" cy="1565452"/>
                <wp:effectExtent l="0" t="0" r="14605" b="15875"/>
                <wp:wrapNone/>
                <wp:docPr id="1856" name="Sonne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453" cy="1565452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DEDA4" id="Sonne 1856" o:spid="_x0000_s1026" type="#_x0000_t183" style="position:absolute;margin-left:335.75pt;margin-top:83.45pt;width:135.4pt;height:123.2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6739A0" wp14:editId="256F1776">
            <wp:extent cx="3928281" cy="2209858"/>
            <wp:effectExtent l="0" t="0" r="0" b="0"/>
            <wp:docPr id="1015" name="Grafik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ndstuh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02" cy="221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B6A1" w14:textId="77777777" w:rsidR="00B33E6B" w:rsidRPr="00C175B3" w:rsidRDefault="00B33E6B" w:rsidP="00B33E6B">
      <w:pPr>
        <w:spacing w:line="360" w:lineRule="auto"/>
        <w:rPr>
          <w:sz w:val="22"/>
        </w:rPr>
      </w:pPr>
      <w:r w:rsidRPr="00C175B3">
        <w:rPr>
          <w:sz w:val="22"/>
        </w:rPr>
        <w:t xml:space="preserve">Wir haben </w:t>
      </w:r>
      <w:r>
        <w:rPr>
          <w:sz w:val="22"/>
        </w:rPr>
        <w:t>zwei</w:t>
      </w:r>
      <w:r w:rsidRPr="00C175B3">
        <w:rPr>
          <w:sz w:val="22"/>
        </w:rPr>
        <w:t xml:space="preserve"> </w:t>
      </w:r>
      <w:r>
        <w:rPr>
          <w:sz w:val="22"/>
        </w:rPr>
        <w:t>Merkmale für gute Qualität</w:t>
      </w:r>
      <w:r w:rsidRPr="00C175B3">
        <w:rPr>
          <w:sz w:val="22"/>
        </w:rPr>
        <w:t xml:space="preserve"> vorgegeben:</w:t>
      </w:r>
    </w:p>
    <w:p w14:paraId="2A9E07EC" w14:textId="77777777" w:rsidR="00B33E6B" w:rsidRPr="00F863B4" w:rsidRDefault="00B33E6B" w:rsidP="00372290">
      <w:pPr>
        <w:pStyle w:val="Listenabsatz"/>
        <w:numPr>
          <w:ilvl w:val="0"/>
          <w:numId w:val="70"/>
        </w:numPr>
        <w:spacing w:line="360" w:lineRule="auto"/>
        <w:rPr>
          <w:b/>
          <w:sz w:val="22"/>
        </w:rPr>
      </w:pPr>
      <w:r w:rsidRPr="00F863B4">
        <w:rPr>
          <w:b/>
          <w:sz w:val="22"/>
        </w:rPr>
        <w:t xml:space="preserve">Maßgenauigkeit </w:t>
      </w:r>
    </w:p>
    <w:p w14:paraId="0BA2B384" w14:textId="77777777" w:rsidR="00B33E6B" w:rsidRPr="00E33722" w:rsidRDefault="00B33E6B" w:rsidP="00372290">
      <w:pPr>
        <w:pStyle w:val="Listenabsatz"/>
        <w:numPr>
          <w:ilvl w:val="0"/>
          <w:numId w:val="70"/>
        </w:numPr>
        <w:spacing w:line="360" w:lineRule="auto"/>
        <w:rPr>
          <w:b/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624960" behindDoc="1" locked="0" layoutInCell="1" allowOverlap="1" wp14:anchorId="501A8D11" wp14:editId="31E3E308">
            <wp:simplePos x="0" y="0"/>
            <wp:positionH relativeFrom="column">
              <wp:posOffset>4794885</wp:posOffset>
            </wp:positionH>
            <wp:positionV relativeFrom="paragraph">
              <wp:posOffset>208280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016" name="Grafik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3B4">
        <w:rPr>
          <w:b/>
          <w:sz w:val="22"/>
        </w:rPr>
        <w:t>Oberflächenqualität</w:t>
      </w:r>
    </w:p>
    <w:p w14:paraId="7BCD8D11" w14:textId="77777777" w:rsidR="00B33E6B" w:rsidRDefault="006318E7" w:rsidP="00B33E6B">
      <w:pPr>
        <w:rPr>
          <w:sz w:val="22"/>
        </w:rPr>
      </w:pPr>
      <w:r>
        <w:rPr>
          <w:sz w:val="22"/>
        </w:rPr>
        <w:t xml:space="preserve">Ihre Partnerin bzw. </w:t>
      </w:r>
      <w:r w:rsidR="00B33E6B">
        <w:rPr>
          <w:sz w:val="22"/>
        </w:rPr>
        <w:t>Ihr Partner</w:t>
      </w:r>
      <w:r w:rsidR="00B33E6B" w:rsidRPr="00C175B3">
        <w:rPr>
          <w:sz w:val="22"/>
        </w:rPr>
        <w:t xml:space="preserve"> ha</w:t>
      </w:r>
      <w:r w:rsidR="00B33E6B">
        <w:rPr>
          <w:sz w:val="22"/>
        </w:rPr>
        <w:t>t</w:t>
      </w:r>
      <w:r w:rsidR="00B33E6B" w:rsidRPr="00C175B3">
        <w:rPr>
          <w:sz w:val="22"/>
        </w:rPr>
        <w:t xml:space="preserve"> sich ein weiteres Merkmal ausgesucht, an dem Sie die Qualität </w:t>
      </w:r>
      <w:r w:rsidR="00B33E6B">
        <w:rPr>
          <w:sz w:val="22"/>
        </w:rPr>
        <w:t>seines</w:t>
      </w:r>
      <w:r w:rsidR="00B33E6B" w:rsidRPr="00C175B3">
        <w:rPr>
          <w:sz w:val="22"/>
        </w:rPr>
        <w:t xml:space="preserve"> Klappstuhls erkennen können. </w:t>
      </w:r>
    </w:p>
    <w:p w14:paraId="17A9B545" w14:textId="77777777" w:rsidR="00B33E6B" w:rsidRDefault="00B33E6B" w:rsidP="00B33E6B">
      <w:pPr>
        <w:rPr>
          <w:sz w:val="22"/>
        </w:rPr>
      </w:pPr>
      <w:r>
        <w:rPr>
          <w:sz w:val="22"/>
        </w:rPr>
        <w:t>Befragen Sie ihn und notieren Sie sein Merkmal hier:</w:t>
      </w:r>
    </w:p>
    <w:p w14:paraId="649BE7B7" w14:textId="77777777" w:rsidR="00B33E6B" w:rsidRPr="00816280" w:rsidRDefault="00B33E6B" w:rsidP="00B33E6B">
      <w:pPr>
        <w:rPr>
          <w:sz w:val="16"/>
        </w:rPr>
      </w:pPr>
    </w:p>
    <w:p w14:paraId="4C15348A" w14:textId="77777777" w:rsidR="00B33E6B" w:rsidRDefault="00B33E6B" w:rsidP="00372290">
      <w:pPr>
        <w:pStyle w:val="Listenabsatz"/>
        <w:numPr>
          <w:ilvl w:val="0"/>
          <w:numId w:val="70"/>
        </w:numPr>
        <w:pBdr>
          <w:bottom w:val="single" w:sz="4" w:space="1" w:color="4F81BD" w:themeColor="accent1"/>
        </w:pBdr>
        <w:ind w:left="1066" w:hanging="357"/>
        <w:contextualSpacing w:val="0"/>
        <w:rPr>
          <w:sz w:val="22"/>
        </w:rPr>
      </w:pPr>
      <w:r w:rsidRPr="00BB7C2D">
        <w:rPr>
          <w:i/>
          <w:noProof/>
          <w:sz w:val="24"/>
          <w:lang w:eastAsia="de-DE"/>
        </w:rPr>
        <w:drawing>
          <wp:anchor distT="0" distB="0" distL="114300" distR="114300" simplePos="0" relativeHeight="251636224" behindDoc="0" locked="0" layoutInCell="1" allowOverlap="1" wp14:anchorId="6BA6E385" wp14:editId="0E898998">
            <wp:simplePos x="0" y="0"/>
            <wp:positionH relativeFrom="margin">
              <wp:posOffset>4224730</wp:posOffset>
            </wp:positionH>
            <wp:positionV relativeFrom="paragraph">
              <wp:posOffset>150357</wp:posOffset>
            </wp:positionV>
            <wp:extent cx="1108279" cy="2228768"/>
            <wp:effectExtent l="0" t="0" r="0" b="0"/>
            <wp:wrapNone/>
            <wp:docPr id="1888" name="Grafik 1888" descr="Pfeil mit einer Linie: Kurve im Uhrzeigers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?provider=MicrosoftIcon&amp;fileName=LineCurveClockwise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229" flipH="1">
                      <a:off x="0" y="0"/>
                      <a:ext cx="1118380" cy="2249081"/>
                    </a:xfrm>
                    <a:prstGeom prst="rect">
                      <a:avLst/>
                    </a:prstGeom>
                    <a:scene3d>
                      <a:camera prst="orthographicFront">
                        <a:rot lat="21508311" lon="12032182" rev="1023632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</w:rPr>
        <w:t xml:space="preserve"> </w:t>
      </w:r>
      <w:r>
        <w:rPr>
          <w:rFonts w:ascii="Segoe Print" w:hAnsi="Segoe Print"/>
          <w:sz w:val="22"/>
        </w:rPr>
        <w:t>Funktionalität</w:t>
      </w:r>
    </w:p>
    <w:p w14:paraId="648D82E6" w14:textId="77777777" w:rsidR="00B33E6B" w:rsidRDefault="00B33E6B" w:rsidP="00B33E6B">
      <w:pPr>
        <w:rPr>
          <w:rStyle w:val="berschrift3Zchn"/>
          <w:rFonts w:eastAsiaTheme="minorHAnsi"/>
        </w:rPr>
      </w:pPr>
    </w:p>
    <w:p w14:paraId="23E3998F" w14:textId="77777777" w:rsidR="00B33E6B" w:rsidRDefault="00B33E6B" w:rsidP="00B33E6B">
      <w:r w:rsidRPr="001951A3">
        <w:rPr>
          <w:rStyle w:val="berschrift3Zchn"/>
          <w:rFonts w:eastAsiaTheme="minorHAnsi"/>
        </w:rPr>
        <w:t>Daran erkenne ich hohe Qualität!</w:t>
      </w:r>
    </w:p>
    <w:p w14:paraId="6D86BAEB" w14:textId="77777777" w:rsidR="00B33E6B" w:rsidRPr="00E33722" w:rsidRDefault="00B33E6B" w:rsidP="00B33E6B">
      <w:pPr>
        <w:rPr>
          <w:sz w:val="22"/>
        </w:rPr>
      </w:pPr>
      <w:r w:rsidRPr="00E33722">
        <w:rPr>
          <w:sz w:val="22"/>
        </w:rPr>
        <w:t>Beschreiben Sie sein</w:t>
      </w:r>
      <w:r>
        <w:rPr>
          <w:sz w:val="22"/>
        </w:rPr>
        <w:t>/ ihr</w:t>
      </w:r>
      <w:r w:rsidRPr="00E33722">
        <w:rPr>
          <w:sz w:val="22"/>
        </w:rPr>
        <w:t xml:space="preserve"> drittes Merkmal mit eigenen Worten!</w:t>
      </w:r>
    </w:p>
    <w:tbl>
      <w:tblPr>
        <w:tblStyle w:val="Gitternetztabelle5dunkelAkzent111"/>
        <w:tblW w:w="0" w:type="auto"/>
        <w:tblLook w:val="04A0" w:firstRow="1" w:lastRow="0" w:firstColumn="1" w:lastColumn="0" w:noHBand="0" w:noVBand="1"/>
      </w:tblPr>
      <w:tblGrid>
        <w:gridCol w:w="392"/>
        <w:gridCol w:w="2268"/>
        <w:gridCol w:w="4926"/>
      </w:tblGrid>
      <w:tr w:rsidR="00B33E6B" w14:paraId="6514669B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64BDBD82" w14:textId="77777777" w:rsidR="00B33E6B" w:rsidRDefault="00B33E6B" w:rsidP="00B33E6B">
            <w:pPr>
              <w:spacing w:line="360" w:lineRule="auto"/>
              <w:rPr>
                <w:sz w:val="22"/>
              </w:rPr>
            </w:pPr>
          </w:p>
        </w:tc>
        <w:tc>
          <w:tcPr>
            <w:tcW w:w="2268" w:type="dxa"/>
          </w:tcPr>
          <w:p w14:paraId="5E1C130B" w14:textId="77777777" w:rsidR="00B33E6B" w:rsidRPr="001951A3" w:rsidRDefault="00B33E6B" w:rsidP="00B33E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 xml:space="preserve">Merkmal </w:t>
            </w:r>
          </w:p>
        </w:tc>
        <w:tc>
          <w:tcPr>
            <w:tcW w:w="4926" w:type="dxa"/>
          </w:tcPr>
          <w:p w14:paraId="76137FA2" w14:textId="77777777" w:rsidR="00B33E6B" w:rsidRPr="001951A3" w:rsidRDefault="00B33E6B" w:rsidP="00B33E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>Beschreibung</w:t>
            </w:r>
          </w:p>
        </w:tc>
      </w:tr>
      <w:tr w:rsidR="00B33E6B" w14:paraId="47D0235B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5AB132C8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268" w:type="dxa"/>
            <w:vAlign w:val="center"/>
          </w:tcPr>
          <w:p w14:paraId="5AF600C4" w14:textId="77777777" w:rsidR="00B33E6B" w:rsidRPr="00E33722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3722">
              <w:rPr>
                <w:sz w:val="24"/>
              </w:rPr>
              <w:t>Maßgenauigkeit</w:t>
            </w:r>
          </w:p>
        </w:tc>
        <w:tc>
          <w:tcPr>
            <w:tcW w:w="4926" w:type="dxa"/>
          </w:tcPr>
          <w:p w14:paraId="2A883E70" w14:textId="77777777" w:rsidR="00B33E6B" w:rsidRPr="00355A22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355A22">
              <w:rPr>
                <w:rFonts w:ascii="Segoe Print" w:hAnsi="Segoe Print"/>
                <w:sz w:val="22"/>
              </w:rPr>
              <w:t>ist, wenn ich mich genau an alle Maßangaben gehalten habe.</w:t>
            </w:r>
          </w:p>
        </w:tc>
      </w:tr>
      <w:tr w:rsidR="00B33E6B" w14:paraId="3499A974" w14:textId="77777777" w:rsidTr="00B33E6B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16E93DA4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268" w:type="dxa"/>
            <w:vAlign w:val="center"/>
          </w:tcPr>
          <w:p w14:paraId="0CEE7F6B" w14:textId="77777777" w:rsidR="00B33E6B" w:rsidRPr="001951A3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951A3">
              <w:rPr>
                <w:rFonts w:eastAsia="Calibri"/>
                <w:sz w:val="24"/>
                <w:lang w:eastAsia="de-DE"/>
              </w:rPr>
              <w:t>Oberflächenqualität</w:t>
            </w:r>
          </w:p>
        </w:tc>
        <w:tc>
          <w:tcPr>
            <w:tcW w:w="4926" w:type="dxa"/>
          </w:tcPr>
          <w:p w14:paraId="349AE03F" w14:textId="77777777" w:rsidR="00B33E6B" w:rsidRPr="00355A22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355A22">
              <w:rPr>
                <w:rFonts w:ascii="Segoe Print" w:hAnsi="Segoe Print"/>
                <w:sz w:val="22"/>
              </w:rPr>
              <w:t>ist hoch, wenn die Flächen glatt und die Kanten alle gerundet sind. Die Verschraubungen sind sauber gesenkt.</w:t>
            </w:r>
          </w:p>
        </w:tc>
      </w:tr>
      <w:tr w:rsidR="00B33E6B" w14:paraId="190B3947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06069572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8" w:type="dxa"/>
            <w:vAlign w:val="center"/>
          </w:tcPr>
          <w:p w14:paraId="459FE2C6" w14:textId="77777777" w:rsidR="00B33E6B" w:rsidRPr="00B82231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B82231">
              <w:rPr>
                <w:rFonts w:ascii="Segoe Print" w:eastAsia="Calibri" w:hAnsi="Segoe Print"/>
                <w:sz w:val="24"/>
                <w:lang w:eastAsia="de-DE"/>
              </w:rPr>
              <w:t>Funktionalität</w:t>
            </w:r>
          </w:p>
        </w:tc>
        <w:tc>
          <w:tcPr>
            <w:tcW w:w="4926" w:type="dxa"/>
          </w:tcPr>
          <w:p w14:paraId="21CB8DCA" w14:textId="77777777" w:rsidR="00B33E6B" w:rsidRPr="004B7CDC" w:rsidRDefault="00B33E6B" w:rsidP="00355A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ist gut, wenn ich gut auf dem Stuhl sitzen kann und er sich zusammenklappen lässt.</w:t>
            </w:r>
          </w:p>
        </w:tc>
      </w:tr>
    </w:tbl>
    <w:p w14:paraId="5EA129CA" w14:textId="77777777" w:rsidR="0018217E" w:rsidRPr="0058289E" w:rsidRDefault="00B33E6B" w:rsidP="0018217E">
      <w:pPr>
        <w:pStyle w:val="berschrift2"/>
      </w:pPr>
      <w:r>
        <w:br w:type="page"/>
      </w:r>
      <w:r w:rsidR="006914BF">
        <w:rPr>
          <w:noProof/>
          <w:sz w:val="22"/>
        </w:rPr>
        <w:lastRenderedPageBreak/>
        <w:drawing>
          <wp:anchor distT="0" distB="0" distL="114300" distR="114300" simplePos="0" relativeHeight="251705856" behindDoc="1" locked="0" layoutInCell="1" allowOverlap="1" wp14:anchorId="6D532761" wp14:editId="4D703DF8">
            <wp:simplePos x="0" y="0"/>
            <wp:positionH relativeFrom="column">
              <wp:posOffset>4671060</wp:posOffset>
            </wp:positionH>
            <wp:positionV relativeFrom="paragraph">
              <wp:posOffset>347345</wp:posOffset>
            </wp:positionV>
            <wp:extent cx="1137889" cy="1000125"/>
            <wp:effectExtent l="0" t="0" r="5715" b="0"/>
            <wp:wrapNone/>
            <wp:docPr id="1936" name="Grafik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Strandstuhl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1" t="3393" r="19365" b="6938"/>
                    <a:stretch/>
                  </pic:blipFill>
                  <pic:spPr bwMode="auto">
                    <a:xfrm>
                      <a:off x="0" y="0"/>
                      <a:ext cx="1140774" cy="100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4BF" w:rsidRPr="004D1624">
        <w:rPr>
          <w:noProof/>
          <w:sz w:val="22"/>
        </w:rPr>
        <w:drawing>
          <wp:anchor distT="0" distB="0" distL="114300" distR="114300" simplePos="0" relativeHeight="251684352" behindDoc="0" locked="0" layoutInCell="1" allowOverlap="1" wp14:anchorId="5972D3DF" wp14:editId="6606444F">
            <wp:simplePos x="0" y="0"/>
            <wp:positionH relativeFrom="column">
              <wp:posOffset>4672330</wp:posOffset>
            </wp:positionH>
            <wp:positionV relativeFrom="paragraph">
              <wp:posOffset>4445</wp:posOffset>
            </wp:positionV>
            <wp:extent cx="341630" cy="313055"/>
            <wp:effectExtent l="0" t="0" r="1270" b="0"/>
            <wp:wrapNone/>
            <wp:docPr id="1901" name="Grafik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>
        <w:t>Der Klappstuhl - Maßgenauigkeit prüfen</w:t>
      </w:r>
    </w:p>
    <w:p w14:paraId="67CD11C8" w14:textId="77777777" w:rsidR="0018217E" w:rsidRDefault="0018217E" w:rsidP="00372290">
      <w:pPr>
        <w:pStyle w:val="Listenabsatz"/>
        <w:numPr>
          <w:ilvl w:val="0"/>
          <w:numId w:val="59"/>
        </w:numPr>
        <w:rPr>
          <w:sz w:val="22"/>
        </w:rPr>
      </w:pPr>
      <w:r w:rsidRPr="007D1B0A">
        <w:rPr>
          <w:sz w:val="22"/>
        </w:rPr>
        <w:t xml:space="preserve">Wählen Sie </w:t>
      </w:r>
      <w:r>
        <w:rPr>
          <w:sz w:val="22"/>
        </w:rPr>
        <w:t>zwei</w:t>
      </w:r>
      <w:r w:rsidRPr="007D1B0A">
        <w:rPr>
          <w:sz w:val="22"/>
        </w:rPr>
        <w:t xml:space="preserve"> Maße, die Sie prüfen wollen.</w:t>
      </w:r>
    </w:p>
    <w:p w14:paraId="413018F9" w14:textId="77777777" w:rsidR="0018217E" w:rsidRDefault="0018217E" w:rsidP="00372290">
      <w:pPr>
        <w:pStyle w:val="Listenabsatz"/>
        <w:numPr>
          <w:ilvl w:val="0"/>
          <w:numId w:val="59"/>
        </w:numPr>
        <w:rPr>
          <w:sz w:val="22"/>
        </w:rPr>
      </w:pPr>
      <w:r w:rsidRPr="001D586F">
        <w:rPr>
          <w:sz w:val="22"/>
        </w:rPr>
        <w:t>Kreisen Sie die Maßzahlen ein</w:t>
      </w:r>
      <w:r>
        <w:rPr>
          <w:sz w:val="22"/>
        </w:rPr>
        <w:t>!</w:t>
      </w:r>
    </w:p>
    <w:p w14:paraId="6D3AD0D6" w14:textId="77777777" w:rsidR="0018217E" w:rsidRDefault="0018217E" w:rsidP="00372290">
      <w:pPr>
        <w:pStyle w:val="Listenabsatz"/>
        <w:numPr>
          <w:ilvl w:val="0"/>
          <w:numId w:val="59"/>
        </w:numPr>
        <w:rPr>
          <w:sz w:val="22"/>
        </w:rPr>
      </w:pPr>
      <w:r w:rsidRPr="001D586F">
        <w:rPr>
          <w:sz w:val="22"/>
        </w:rPr>
        <w:t xml:space="preserve">Nummerieren Sie die beiden </w:t>
      </w:r>
      <w:r>
        <w:rPr>
          <w:sz w:val="22"/>
        </w:rPr>
        <w:t>eingekreisten</w:t>
      </w:r>
      <w:r w:rsidRPr="001D586F">
        <w:rPr>
          <w:sz w:val="22"/>
        </w:rPr>
        <w:t xml:space="preserve"> Maße</w:t>
      </w:r>
      <w:r>
        <w:rPr>
          <w:sz w:val="22"/>
        </w:rPr>
        <w:t xml:space="preserve"> und</w:t>
      </w:r>
    </w:p>
    <w:p w14:paraId="046A8D6B" w14:textId="77777777" w:rsidR="0018217E" w:rsidRPr="001D586F" w:rsidRDefault="0018217E" w:rsidP="00372290">
      <w:pPr>
        <w:pStyle w:val="Listenabsatz"/>
        <w:numPr>
          <w:ilvl w:val="0"/>
          <w:numId w:val="59"/>
        </w:numPr>
        <w:rPr>
          <w:sz w:val="22"/>
        </w:rPr>
      </w:pPr>
      <w:r w:rsidRPr="001D586F">
        <w:rPr>
          <w:sz w:val="22"/>
        </w:rPr>
        <w:t xml:space="preserve">tragen Sie die Maße </w:t>
      </w:r>
      <w:r>
        <w:rPr>
          <w:sz w:val="22"/>
        </w:rPr>
        <w:t xml:space="preserve">aus der Zeichnung </w:t>
      </w:r>
      <w:r w:rsidRPr="001D586F">
        <w:rPr>
          <w:sz w:val="22"/>
        </w:rPr>
        <w:t>in die blaue Tabelle ein!</w:t>
      </w:r>
    </w:p>
    <w:p w14:paraId="06BFF61A" w14:textId="77777777" w:rsidR="0018217E" w:rsidRPr="000729D4" w:rsidRDefault="0018217E" w:rsidP="0018217E">
      <w:pPr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9269E4" wp14:editId="19777626">
                <wp:simplePos x="0" y="0"/>
                <wp:positionH relativeFrom="column">
                  <wp:posOffset>4185285</wp:posOffset>
                </wp:positionH>
                <wp:positionV relativeFrom="paragraph">
                  <wp:posOffset>3382010</wp:posOffset>
                </wp:positionV>
                <wp:extent cx="257175" cy="219075"/>
                <wp:effectExtent l="0" t="0" r="28575" b="28575"/>
                <wp:wrapNone/>
                <wp:docPr id="1865" name="Ellipse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3AA99" id="Ellipse 1865" o:spid="_x0000_s1026" style="position:absolute;margin-left:329.55pt;margin-top:266.3pt;width:20.25pt;height:17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9FB30A" wp14:editId="16FC556A">
                <wp:simplePos x="0" y="0"/>
                <wp:positionH relativeFrom="column">
                  <wp:posOffset>1089660</wp:posOffset>
                </wp:positionH>
                <wp:positionV relativeFrom="paragraph">
                  <wp:posOffset>3305810</wp:posOffset>
                </wp:positionV>
                <wp:extent cx="257175" cy="219075"/>
                <wp:effectExtent l="0" t="0" r="2857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E674E" id="Ellipse 13" o:spid="_x0000_s1026" style="position:absolute;margin-left:85.8pt;margin-top:260.3pt;width:20.25pt;height:17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sz w:val="22"/>
          <w:lang w:eastAsia="de-DE"/>
        </w:rPr>
        <w:drawing>
          <wp:anchor distT="0" distB="0" distL="114300" distR="114300" simplePos="0" relativeHeight="251661824" behindDoc="0" locked="0" layoutInCell="1" allowOverlap="1" wp14:anchorId="1E1AB9D3" wp14:editId="69659387">
            <wp:simplePos x="0" y="0"/>
            <wp:positionH relativeFrom="column">
              <wp:posOffset>2922251</wp:posOffset>
            </wp:positionH>
            <wp:positionV relativeFrom="paragraph">
              <wp:posOffset>237546</wp:posOffset>
            </wp:positionV>
            <wp:extent cx="2354863" cy="3436356"/>
            <wp:effectExtent l="0" t="0" r="7620" b="0"/>
            <wp:wrapNone/>
            <wp:docPr id="1902" name="Grafik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Sitz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25612" r="35817" b="22450"/>
                    <a:stretch/>
                  </pic:blipFill>
                  <pic:spPr bwMode="auto">
                    <a:xfrm>
                      <a:off x="0" y="0"/>
                      <a:ext cx="2354863" cy="343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lang w:eastAsia="de-DE"/>
        </w:rPr>
        <w:drawing>
          <wp:inline distT="0" distB="0" distL="0" distR="0" wp14:anchorId="72BCB099" wp14:editId="78D9A1F1">
            <wp:extent cx="2118360" cy="3570956"/>
            <wp:effectExtent l="0" t="0" r="0" b="0"/>
            <wp:docPr id="1903" name="Grafik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Lehne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t="14317" r="34662" b="27705"/>
                    <a:stretch/>
                  </pic:blipFill>
                  <pic:spPr bwMode="auto">
                    <a:xfrm>
                      <a:off x="0" y="0"/>
                      <a:ext cx="2119793" cy="357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0E7B7" w14:textId="77777777" w:rsidR="0018217E" w:rsidRPr="001D586F" w:rsidRDefault="006914BF" w:rsidP="0018217E">
      <w:pPr>
        <w:pStyle w:val="berschrift3"/>
        <w:spacing w:before="0"/>
        <w:rPr>
          <w:sz w:val="24"/>
        </w:rPr>
      </w:pPr>
      <w:r w:rsidRPr="00290753">
        <w:rPr>
          <w:noProof/>
        </w:rPr>
        <w:drawing>
          <wp:anchor distT="0" distB="0" distL="114300" distR="114300" simplePos="0" relativeHeight="251672064" behindDoc="1" locked="0" layoutInCell="1" allowOverlap="1" wp14:anchorId="7E2F0B47" wp14:editId="50269D13">
            <wp:simplePos x="0" y="0"/>
            <wp:positionH relativeFrom="column">
              <wp:posOffset>4887595</wp:posOffset>
            </wp:positionH>
            <wp:positionV relativeFrom="paragraph">
              <wp:posOffset>245110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04" name="Grafik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 w:rsidRPr="000729D4">
        <w:rPr>
          <w:sz w:val="24"/>
        </w:rPr>
        <w:t xml:space="preserve">Check </w:t>
      </w:r>
      <w:proofErr w:type="spellStart"/>
      <w:r w:rsidR="0018217E" w:rsidRPr="000729D4">
        <w:rPr>
          <w:sz w:val="24"/>
        </w:rPr>
        <w:t>this</w:t>
      </w:r>
      <w:proofErr w:type="spellEnd"/>
      <w:r w:rsidR="0018217E" w:rsidRPr="000729D4">
        <w:rPr>
          <w:sz w:val="24"/>
        </w:rPr>
        <w:t xml:space="preserve"> out</w:t>
      </w:r>
      <w:r w:rsidR="0018217E">
        <w:rPr>
          <w:sz w:val="24"/>
        </w:rPr>
        <w:t>!</w:t>
      </w:r>
    </w:p>
    <w:tbl>
      <w:tblPr>
        <w:tblStyle w:val="Tabellenraster7"/>
        <w:tblW w:w="0" w:type="auto"/>
        <w:tblInd w:w="0" w:type="dxa"/>
        <w:tblLook w:val="04A0" w:firstRow="1" w:lastRow="0" w:firstColumn="1" w:lastColumn="0" w:noHBand="0" w:noVBand="1"/>
      </w:tblPr>
      <w:tblGrid>
        <w:gridCol w:w="516"/>
        <w:gridCol w:w="2377"/>
        <w:gridCol w:w="2385"/>
        <w:gridCol w:w="2308"/>
      </w:tblGrid>
      <w:tr w:rsidR="0018217E" w14:paraId="5A868322" w14:textId="77777777" w:rsidTr="006914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16" w:type="dxa"/>
          </w:tcPr>
          <w:p w14:paraId="73D607A8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</w:p>
        </w:tc>
        <w:tc>
          <w:tcPr>
            <w:tcW w:w="2377" w:type="dxa"/>
          </w:tcPr>
          <w:p w14:paraId="74F0B05D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in der Zeichnung</w:t>
            </w:r>
          </w:p>
        </w:tc>
        <w:tc>
          <w:tcPr>
            <w:tcW w:w="2385" w:type="dxa"/>
          </w:tcPr>
          <w:p w14:paraId="50AAD532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am Werkstück</w:t>
            </w:r>
          </w:p>
        </w:tc>
        <w:tc>
          <w:tcPr>
            <w:tcW w:w="2308" w:type="dxa"/>
          </w:tcPr>
          <w:p w14:paraId="44C1D148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Abweichung</w:t>
            </w:r>
          </w:p>
        </w:tc>
      </w:tr>
      <w:tr w:rsidR="0018217E" w14:paraId="78D71B62" w14:textId="77777777" w:rsidTr="006914BF">
        <w:trPr>
          <w:trHeight w:val="397"/>
        </w:trPr>
        <w:tc>
          <w:tcPr>
            <w:tcW w:w="516" w:type="dxa"/>
          </w:tcPr>
          <w:p w14:paraId="7561903B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377" w:type="dxa"/>
          </w:tcPr>
          <w:p w14:paraId="3AE72251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310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85" w:type="dxa"/>
          </w:tcPr>
          <w:p w14:paraId="501C5311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312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08" w:type="dxa"/>
          </w:tcPr>
          <w:p w14:paraId="69ABA49D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2</w:t>
            </w:r>
            <w:r>
              <w:rPr>
                <w:sz w:val="22"/>
              </w:rPr>
              <w:t xml:space="preserve"> mm</w:t>
            </w:r>
          </w:p>
        </w:tc>
      </w:tr>
      <w:tr w:rsidR="0018217E" w14:paraId="3409E82F" w14:textId="77777777" w:rsidTr="006914BF">
        <w:trPr>
          <w:trHeight w:val="397"/>
        </w:trPr>
        <w:tc>
          <w:tcPr>
            <w:tcW w:w="516" w:type="dxa"/>
          </w:tcPr>
          <w:p w14:paraId="6F428492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77" w:type="dxa"/>
          </w:tcPr>
          <w:p w14:paraId="65E4CC8C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308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85" w:type="dxa"/>
          </w:tcPr>
          <w:p w14:paraId="15880C46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307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08" w:type="dxa"/>
          </w:tcPr>
          <w:p w14:paraId="1F4BA51C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1</w:t>
            </w:r>
            <w:r>
              <w:rPr>
                <w:sz w:val="22"/>
              </w:rPr>
              <w:t xml:space="preserve"> mm</w:t>
            </w:r>
          </w:p>
        </w:tc>
      </w:tr>
      <w:tr w:rsidR="0018217E" w14:paraId="40A36C5D" w14:textId="77777777" w:rsidTr="006914BF">
        <w:trPr>
          <w:trHeight w:val="397"/>
        </w:trPr>
        <w:tc>
          <w:tcPr>
            <w:tcW w:w="5278" w:type="dxa"/>
            <w:gridSpan w:val="3"/>
          </w:tcPr>
          <w:p w14:paraId="7B1D11B6" w14:textId="77777777" w:rsidR="0018217E" w:rsidRPr="006914BF" w:rsidRDefault="0018217E" w:rsidP="00AE5DD8">
            <w:pPr>
              <w:spacing w:line="240" w:lineRule="exact"/>
              <w:jc w:val="right"/>
              <w:rPr>
                <w:b/>
                <w:sz w:val="22"/>
              </w:rPr>
            </w:pPr>
            <w:r w:rsidRPr="006914BF">
              <w:rPr>
                <w:b/>
                <w:sz w:val="22"/>
              </w:rPr>
              <w:t>Summe:</w:t>
            </w:r>
          </w:p>
        </w:tc>
        <w:tc>
          <w:tcPr>
            <w:tcW w:w="2308" w:type="dxa"/>
          </w:tcPr>
          <w:p w14:paraId="253D6DA0" w14:textId="77777777" w:rsidR="0018217E" w:rsidRDefault="0018217E" w:rsidP="00AE5DD8">
            <w:pPr>
              <w:spacing w:line="240" w:lineRule="exact"/>
              <w:jc w:val="right"/>
              <w:rPr>
                <w:sz w:val="22"/>
              </w:rPr>
            </w:pPr>
            <w:r w:rsidRPr="00A20533">
              <w:rPr>
                <w:rFonts w:ascii="Segoe Print" w:hAnsi="Segoe Print"/>
                <w:sz w:val="22"/>
              </w:rPr>
              <w:t>3</w:t>
            </w:r>
            <w:r>
              <w:rPr>
                <w:sz w:val="22"/>
              </w:rPr>
              <w:t xml:space="preserve"> mm</w:t>
            </w:r>
          </w:p>
        </w:tc>
      </w:tr>
    </w:tbl>
    <w:p w14:paraId="58811270" w14:textId="77777777" w:rsidR="0018217E" w:rsidRDefault="0018217E" w:rsidP="00372290">
      <w:pPr>
        <w:pStyle w:val="Textkrper"/>
        <w:numPr>
          <w:ilvl w:val="0"/>
          <w:numId w:val="60"/>
        </w:numPr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C7C548" wp14:editId="7464CBEC">
                <wp:simplePos x="0" y="0"/>
                <wp:positionH relativeFrom="column">
                  <wp:posOffset>4952661</wp:posOffset>
                </wp:positionH>
                <wp:positionV relativeFrom="paragraph">
                  <wp:posOffset>132057</wp:posOffset>
                </wp:positionV>
                <wp:extent cx="1514475" cy="827405"/>
                <wp:effectExtent l="400050" t="0" r="28575" b="601345"/>
                <wp:wrapNone/>
                <wp:docPr id="1866" name="Sprechblase: rechteckig mit abgerundeten Ecken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27405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5DF46" w14:textId="77777777" w:rsidR="0050431F" w:rsidRPr="00EC6577" w:rsidRDefault="0050431F" w:rsidP="0018217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92E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passgenau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ist, wenn‘s nicht zu locker und nicht zu fest ist: eben wenn alles genau passt!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C548" id="Sprechblase: rechteckig mit abgerundeten Ecken 1866" o:spid="_x0000_s1051" type="#_x0000_t62" style="position:absolute;left:0;text-align:left;margin-left:389.95pt;margin-top:10.4pt;width:119.25pt;height:65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" adj="-5610,36742" filled="f" strokecolor="#243f60 [1604]" strokeweight="1.5pt">
                <v:textbox inset="0,0,0,0">
                  <w:txbxContent>
                    <w:p w14:paraId="3E15DF46" w14:textId="77777777" w:rsidR="0050431F" w:rsidRPr="00EC6577" w:rsidRDefault="0050431F" w:rsidP="0018217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92E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passgenau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ist, wenn‘s nicht zu locker und nicht zu fest ist: eben wenn alles genau passt!</w:t>
                      </w:r>
                    </w:p>
                  </w:txbxContent>
                </v:textbox>
              </v:shape>
            </w:pict>
          </mc:Fallback>
        </mc:AlternateContent>
      </w:r>
      <w:r w:rsidRPr="000729D4">
        <w:rPr>
          <w:sz w:val="22"/>
        </w:rPr>
        <w:t xml:space="preserve">Überprüfen Sie jetzt mit Ihrem Meterstab millimetergenau die </w:t>
      </w:r>
      <w:r>
        <w:rPr>
          <w:sz w:val="22"/>
        </w:rPr>
        <w:t xml:space="preserve">beiden </w:t>
      </w:r>
      <w:r w:rsidRPr="000729D4">
        <w:rPr>
          <w:sz w:val="22"/>
        </w:rPr>
        <w:t>ausgewählten Maße</w:t>
      </w:r>
      <w:r>
        <w:rPr>
          <w:sz w:val="22"/>
        </w:rPr>
        <w:t xml:space="preserve"> am Werkstück </w:t>
      </w:r>
      <w:r w:rsidR="006318E7">
        <w:rPr>
          <w:sz w:val="22"/>
        </w:rPr>
        <w:t xml:space="preserve">Ihrer Lernpartnerin bzw. </w:t>
      </w:r>
      <w:r>
        <w:rPr>
          <w:sz w:val="22"/>
        </w:rPr>
        <w:t>Ihres Lernpartners</w:t>
      </w:r>
      <w:r w:rsidRPr="000729D4">
        <w:rPr>
          <w:sz w:val="22"/>
        </w:rPr>
        <w:t>!</w:t>
      </w:r>
      <w:r>
        <w:rPr>
          <w:sz w:val="22"/>
        </w:rPr>
        <w:t xml:space="preserve"> Tragen Sie die Ergebnisse in die Tabelle ein.</w:t>
      </w:r>
    </w:p>
    <w:p w14:paraId="6AAD26AE" w14:textId="77777777" w:rsidR="0018217E" w:rsidRPr="004D1624" w:rsidRDefault="0018217E" w:rsidP="00372290">
      <w:pPr>
        <w:pStyle w:val="Listenabsatz"/>
        <w:numPr>
          <w:ilvl w:val="0"/>
          <w:numId w:val="61"/>
        </w:numPr>
        <w:spacing w:after="120" w:line="240" w:lineRule="exact"/>
        <w:rPr>
          <w:sz w:val="22"/>
        </w:rPr>
      </w:pPr>
      <w:r>
        <w:rPr>
          <w:sz w:val="22"/>
        </w:rPr>
        <w:t xml:space="preserve">Stellen Sie </w:t>
      </w:r>
      <w:r w:rsidR="00B75D1B">
        <w:rPr>
          <w:sz w:val="22"/>
        </w:rPr>
        <w:t xml:space="preserve">Ihrer Lernpartnerin bzw. </w:t>
      </w:r>
      <w:r>
        <w:rPr>
          <w:sz w:val="22"/>
        </w:rPr>
        <w:t>Ihrem Lernpartner einen Prüfbericht aus!</w:t>
      </w:r>
    </w:p>
    <w:tbl>
      <w:tblPr>
        <w:tblStyle w:val="Gitternetztabelle3Akzent111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18217E" w14:paraId="33F0EA66" w14:textId="77777777" w:rsidTr="00AE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0FB1D2CE" w14:textId="77777777" w:rsidR="0018217E" w:rsidRPr="00FE1F40" w:rsidRDefault="0018217E" w:rsidP="00AE5DD8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FE1F40">
              <w:rPr>
                <w:i w:val="0"/>
                <w:sz w:val="28"/>
              </w:rPr>
              <w:t xml:space="preserve">Maßgenauigkeit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6318E7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18217E" w14:paraId="47FAEF48" w14:textId="77777777" w:rsidTr="00182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C5D226C" w14:textId="77777777" w:rsidR="0018217E" w:rsidRPr="004F37D5" w:rsidRDefault="0018217E" w:rsidP="00372290">
            <w:pPr>
              <w:pStyle w:val="Textkrper"/>
              <w:numPr>
                <w:ilvl w:val="0"/>
                <w:numId w:val="62"/>
              </w:numPr>
              <w:jc w:val="left"/>
              <w:rPr>
                <w:b/>
                <w:i w:val="0"/>
                <w:sz w:val="22"/>
              </w:rPr>
            </w:pPr>
            <w:r w:rsidRPr="004F37D5">
              <w:rPr>
                <w:b/>
                <w:i w:val="0"/>
                <w:sz w:val="22"/>
              </w:rPr>
              <w:t xml:space="preserve">Abweichung </w:t>
            </w:r>
            <w:r>
              <w:rPr>
                <w:b/>
                <w:i w:val="0"/>
                <w:sz w:val="22"/>
              </w:rPr>
              <w:t>insgesamt</w:t>
            </w:r>
          </w:p>
        </w:tc>
        <w:tc>
          <w:tcPr>
            <w:tcW w:w="3716" w:type="dxa"/>
            <w:vAlign w:val="center"/>
          </w:tcPr>
          <w:p w14:paraId="5BFE5B21" w14:textId="77777777" w:rsidR="0018217E" w:rsidRPr="00FE1F40" w:rsidRDefault="0018217E" w:rsidP="00AE5DD8">
            <w:pPr>
              <w:pStyle w:val="Textkrper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492E">
              <w:rPr>
                <w:sz w:val="32"/>
              </w:rPr>
              <w:t>mm</w:t>
            </w:r>
          </w:p>
        </w:tc>
      </w:tr>
      <w:tr w:rsidR="0018217E" w14:paraId="0A26A91A" w14:textId="77777777" w:rsidTr="001821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00BA8563" w14:textId="77777777" w:rsidR="0018217E" w:rsidRPr="00FE1F40" w:rsidRDefault="0018217E" w:rsidP="00372290">
            <w:pPr>
              <w:pStyle w:val="Textkrper"/>
              <w:numPr>
                <w:ilvl w:val="0"/>
                <w:numId w:val="62"/>
              </w:numPr>
              <w:ind w:left="357" w:hanging="357"/>
              <w:jc w:val="left"/>
              <w:rPr>
                <w:i w:val="0"/>
                <w:sz w:val="22"/>
              </w:rPr>
            </w:pPr>
            <w:r w:rsidRPr="00FE1F40">
              <w:rPr>
                <w:i w:val="0"/>
                <w:sz w:val="22"/>
              </w:rPr>
              <w:t xml:space="preserve">Kann man den Stuhl passgenau zum </w:t>
            </w:r>
            <w:r w:rsidRPr="00FE1F40">
              <w:rPr>
                <w:b/>
                <w:i w:val="0"/>
                <w:sz w:val="22"/>
              </w:rPr>
              <w:t>Tragen</w:t>
            </w:r>
            <w:r w:rsidRPr="00FE1F40">
              <w:rPr>
                <w:i w:val="0"/>
                <w:sz w:val="22"/>
              </w:rPr>
              <w:t xml:space="preserve"> zusammenstecken?</w:t>
            </w:r>
          </w:p>
        </w:tc>
        <w:tc>
          <w:tcPr>
            <w:tcW w:w="3716" w:type="dxa"/>
            <w:vAlign w:val="center"/>
          </w:tcPr>
          <w:p w14:paraId="0E9BCD7B" w14:textId="52735C14" w:rsidR="0018217E" w:rsidRPr="00FE1F40" w:rsidRDefault="0018217E" w:rsidP="00AE5DD8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 </w:t>
            </w:r>
            <w:r w:rsidRPr="00FE1F40">
              <w:rPr>
                <w:sz w:val="24"/>
              </w:rPr>
              <w:t>ja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641F2">
              <w:rPr>
                <w:color w:val="FF0000"/>
                <w:sz w:val="24"/>
              </w:rPr>
              <w:sym w:font="Wingdings" w:char="F0FD"/>
            </w:r>
            <w:r>
              <w:rPr>
                <w:sz w:val="24"/>
              </w:rPr>
              <w:t xml:space="preserve">  nein</w:t>
            </w:r>
          </w:p>
        </w:tc>
      </w:tr>
      <w:tr w:rsidR="0018217E" w14:paraId="059C0F56" w14:textId="77777777" w:rsidTr="00182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0831F904" w14:textId="77777777" w:rsidR="0018217E" w:rsidRPr="00FE1F40" w:rsidRDefault="0018217E" w:rsidP="00372290">
            <w:pPr>
              <w:pStyle w:val="Textkrper"/>
              <w:numPr>
                <w:ilvl w:val="0"/>
                <w:numId w:val="62"/>
              </w:numPr>
              <w:ind w:left="357" w:hanging="357"/>
              <w:jc w:val="left"/>
              <w:rPr>
                <w:i w:val="0"/>
                <w:sz w:val="22"/>
              </w:rPr>
            </w:pPr>
            <w:r w:rsidRPr="00FE1F40">
              <w:rPr>
                <w:i w:val="0"/>
                <w:sz w:val="22"/>
              </w:rPr>
              <w:t xml:space="preserve">Kann man den Stuhl passgenau zum </w:t>
            </w:r>
            <w:r w:rsidRPr="00FE1F40">
              <w:rPr>
                <w:b/>
                <w:i w:val="0"/>
                <w:sz w:val="22"/>
              </w:rPr>
              <w:t>Sitzen</w:t>
            </w:r>
            <w:r w:rsidRPr="00FE1F40">
              <w:rPr>
                <w:i w:val="0"/>
                <w:sz w:val="22"/>
              </w:rPr>
              <w:t xml:space="preserve"> zusammenstecken?</w:t>
            </w:r>
          </w:p>
        </w:tc>
        <w:tc>
          <w:tcPr>
            <w:tcW w:w="3716" w:type="dxa"/>
            <w:vAlign w:val="center"/>
          </w:tcPr>
          <w:p w14:paraId="002AD0E2" w14:textId="2EA0549E" w:rsidR="0018217E" w:rsidRPr="00FE1F40" w:rsidRDefault="00F641F2" w:rsidP="00AE5DD8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color w:val="FF0000"/>
                <w:sz w:val="24"/>
              </w:rPr>
              <w:sym w:font="Wingdings" w:char="F0FD"/>
            </w:r>
            <w:r w:rsidR="0018217E">
              <w:rPr>
                <w:sz w:val="24"/>
              </w:rPr>
              <w:t xml:space="preserve">  </w:t>
            </w:r>
            <w:r w:rsidR="0018217E" w:rsidRPr="00FE1F40">
              <w:rPr>
                <w:sz w:val="24"/>
              </w:rPr>
              <w:t>ja</w:t>
            </w:r>
            <w:r w:rsidR="0018217E">
              <w:rPr>
                <w:sz w:val="24"/>
              </w:rPr>
              <w:tab/>
            </w:r>
            <w:r w:rsidR="0018217E">
              <w:rPr>
                <w:sz w:val="24"/>
              </w:rPr>
              <w:tab/>
            </w:r>
            <w:r w:rsidR="0018217E">
              <w:rPr>
                <w:sz w:val="24"/>
              </w:rPr>
              <w:tab/>
            </w:r>
            <w:r w:rsidR="0018217E" w:rsidRPr="00FE1F40">
              <w:rPr>
                <w:sz w:val="24"/>
              </w:rPr>
              <w:sym w:font="Wingdings" w:char="F0A8"/>
            </w:r>
            <w:r w:rsidR="0018217E">
              <w:rPr>
                <w:sz w:val="24"/>
              </w:rPr>
              <w:t xml:space="preserve">  nein</w:t>
            </w:r>
          </w:p>
        </w:tc>
      </w:tr>
      <w:tr w:rsidR="0018217E" w14:paraId="2882974F" w14:textId="77777777" w:rsidTr="001821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4F050BEE" w14:textId="77777777" w:rsidR="0018217E" w:rsidRPr="00FE1F40" w:rsidRDefault="0018217E" w:rsidP="00AE5DD8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0FA78413" w14:textId="57DAF3B5" w:rsidR="0018217E" w:rsidRDefault="0018217E" w:rsidP="00AE5DD8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0533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641F2">
              <w:rPr>
                <w:color w:val="FF0000"/>
                <w:sz w:val="24"/>
              </w:rPr>
              <w:sym w:font="Wingdings" w:char="F0FD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34F37356" w14:textId="77777777" w:rsidR="0018217E" w:rsidRPr="001D586F" w:rsidRDefault="0018217E" w:rsidP="0018217E">
      <w:pPr>
        <w:pStyle w:val="Textkrper"/>
        <w:spacing w:before="60"/>
        <w:rPr>
          <w:sz w:val="18"/>
        </w:rPr>
      </w:pPr>
      <w:r>
        <w:t xml:space="preserve">… </w:t>
      </w:r>
      <w:r w:rsidRPr="001D586F">
        <w:rPr>
          <w:sz w:val="18"/>
        </w:rPr>
        <w:t>bei einer Abweichung von mehr als 5 mm gibt’s kein gut mehr.</w:t>
      </w:r>
      <w:r w:rsidRPr="001D586F">
        <w:rPr>
          <w:noProof/>
          <w:sz w:val="18"/>
        </w:rPr>
        <w:t xml:space="preserve"> </w:t>
      </w:r>
    </w:p>
    <w:p w14:paraId="7A9C8893" w14:textId="77777777" w:rsidR="0018217E" w:rsidRDefault="0018217E" w:rsidP="0018217E">
      <w:pPr>
        <w:pStyle w:val="Textkrper"/>
      </w:pPr>
      <w:r w:rsidRPr="001D586F">
        <w:rPr>
          <w:sz w:val="18"/>
        </w:rPr>
        <w:t>… bei einer Abweichung von mehr als 10mm ist es nicht mehr ausreichend.</w:t>
      </w:r>
      <w:r>
        <w:br w:type="page"/>
      </w:r>
    </w:p>
    <w:p w14:paraId="6230638A" w14:textId="77777777" w:rsidR="0018217E" w:rsidRPr="0058289E" w:rsidRDefault="0018217E" w:rsidP="0018217E">
      <w:pPr>
        <w:pStyle w:val="berschrift2"/>
      </w:pPr>
      <w:r w:rsidRPr="00AA18D1"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7AEC4DDC" wp14:editId="59F01DC2">
            <wp:simplePos x="0" y="0"/>
            <wp:positionH relativeFrom="column">
              <wp:posOffset>4679950</wp:posOffset>
            </wp:positionH>
            <wp:positionV relativeFrom="paragraph">
              <wp:posOffset>-1270</wp:posOffset>
            </wp:positionV>
            <wp:extent cx="341630" cy="313055"/>
            <wp:effectExtent l="0" t="0" r="1270" b="0"/>
            <wp:wrapNone/>
            <wp:docPr id="1909" name="Grafik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Der Klappstuhl - Oberflächengüte prüfen</w:t>
      </w:r>
    </w:p>
    <w:p w14:paraId="756793F3" w14:textId="77777777" w:rsidR="0018217E" w:rsidRDefault="006914BF" w:rsidP="00372290">
      <w:pPr>
        <w:pStyle w:val="Listenabsatz"/>
        <w:numPr>
          <w:ilvl w:val="0"/>
          <w:numId w:val="71"/>
        </w:numPr>
        <w:spacing w:after="120" w:line="240" w:lineRule="exact"/>
        <w:contextualSpacing w:val="0"/>
        <w:rPr>
          <w:sz w:val="22"/>
        </w:rPr>
      </w:pPr>
      <w:r w:rsidRPr="00290753">
        <w:rPr>
          <w:noProof/>
          <w:sz w:val="22"/>
          <w:lang w:eastAsia="de-DE"/>
        </w:rPr>
        <w:drawing>
          <wp:anchor distT="0" distB="0" distL="114300" distR="114300" simplePos="0" relativeHeight="251682304" behindDoc="1" locked="0" layoutInCell="1" allowOverlap="1" wp14:anchorId="37EAD67A" wp14:editId="6BB29396">
            <wp:simplePos x="0" y="0"/>
            <wp:positionH relativeFrom="column">
              <wp:posOffset>4712335</wp:posOffset>
            </wp:positionH>
            <wp:positionV relativeFrom="paragraph">
              <wp:posOffset>115570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032" name="Grafik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>
        <w:rPr>
          <w:sz w:val="22"/>
        </w:rPr>
        <w:t xml:space="preserve">Markieren Sie diese drei Stellen, an denen die Oberfläche glatt sein muss: </w:t>
      </w:r>
      <w:r w:rsidR="0018217E">
        <w:rPr>
          <w:sz w:val="22"/>
        </w:rPr>
        <w:tab/>
      </w:r>
      <w:r w:rsidR="0018217E">
        <w:rPr>
          <w:sz w:val="22"/>
        </w:rPr>
        <w:tab/>
      </w:r>
      <w:r w:rsidR="0018217E" w:rsidRPr="00771E5B">
        <w:rPr>
          <w:b/>
          <w:sz w:val="22"/>
        </w:rPr>
        <w:t>Sitzfläche</w:t>
      </w:r>
      <w:r w:rsidR="0018217E">
        <w:rPr>
          <w:sz w:val="22"/>
        </w:rPr>
        <w:t xml:space="preserve">, </w:t>
      </w:r>
      <w:r w:rsidR="0018217E">
        <w:rPr>
          <w:sz w:val="22"/>
        </w:rPr>
        <w:tab/>
      </w:r>
      <w:r w:rsidR="0018217E" w:rsidRPr="00771E5B">
        <w:rPr>
          <w:b/>
          <w:sz w:val="22"/>
        </w:rPr>
        <w:t>Kanten</w:t>
      </w:r>
      <w:r w:rsidR="0018217E">
        <w:rPr>
          <w:sz w:val="22"/>
        </w:rPr>
        <w:t>,</w:t>
      </w:r>
      <w:r w:rsidR="0018217E">
        <w:rPr>
          <w:sz w:val="22"/>
        </w:rPr>
        <w:tab/>
      </w:r>
      <w:r w:rsidR="0018217E" w:rsidRPr="00771E5B">
        <w:rPr>
          <w:b/>
          <w:sz w:val="22"/>
        </w:rPr>
        <w:t>Verschraubung</w:t>
      </w:r>
      <w:r w:rsidR="0018217E">
        <w:rPr>
          <w:b/>
          <w:sz w:val="22"/>
        </w:rPr>
        <w:t>en</w:t>
      </w:r>
    </w:p>
    <w:p w14:paraId="21A3C3EB" w14:textId="77777777" w:rsidR="0018217E" w:rsidRDefault="0018217E" w:rsidP="00372290">
      <w:pPr>
        <w:pStyle w:val="Listenabsatz"/>
        <w:numPr>
          <w:ilvl w:val="0"/>
          <w:numId w:val="71"/>
        </w:num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205A227" wp14:editId="3CD4C1DA">
                <wp:simplePos x="0" y="0"/>
                <wp:positionH relativeFrom="column">
                  <wp:posOffset>3998539</wp:posOffset>
                </wp:positionH>
                <wp:positionV relativeFrom="paragraph">
                  <wp:posOffset>262960</wp:posOffset>
                </wp:positionV>
                <wp:extent cx="2068830" cy="1367790"/>
                <wp:effectExtent l="361950" t="0" r="26670" b="499110"/>
                <wp:wrapNone/>
                <wp:docPr id="2028" name="Sprechblase: rechteckig mit abgerundeten Ecken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367790"/>
                        </a:xfrm>
                        <a:prstGeom prst="wedgeRoundRectCallout">
                          <a:avLst>
                            <a:gd name="adj1" fmla="val -67025"/>
                            <a:gd name="adj2" fmla="val 8469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09014" w14:textId="77777777" w:rsidR="0050431F" w:rsidRPr="00EC6577" w:rsidRDefault="0050431F" w:rsidP="0018217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 sich sonst Sprei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ßel holen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A227" id="Sprechblase: rechteckig mit abgerundeten Ecken 2028" o:spid="_x0000_s1052" type="#_x0000_t62" style="position:absolute;left:0;text-align:left;margin-left:314.85pt;margin-top:20.7pt;width:162.9pt;height:107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" adj="-3677,29094" filled="f" strokecolor="#243f60 [1604]" strokeweight="2pt">
                <v:textbox inset="0,0,0,0">
                  <w:txbxContent>
                    <w:p w14:paraId="2D709014" w14:textId="77777777" w:rsidR="0050431F" w:rsidRPr="00EC6577" w:rsidRDefault="0050431F" w:rsidP="0018217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 sich sonst Sprei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ßel holen kann.</w:t>
                      </w:r>
                    </w:p>
                  </w:txbxContent>
                </v:textbox>
              </v:shape>
            </w:pict>
          </mc:Fallback>
        </mc:AlternateContent>
      </w:r>
      <w:r w:rsidRPr="004D1624">
        <w:rPr>
          <w:sz w:val="22"/>
        </w:rPr>
        <w:t>Begründen Sie in den Sprechblasen, warum gerade diese Stellen besonders glatt sein müssen.</w:t>
      </w:r>
    </w:p>
    <w:p w14:paraId="229FE4EA" w14:textId="77777777" w:rsidR="0018217E" w:rsidRPr="00201144" w:rsidRDefault="0018217E" w:rsidP="0018217E">
      <w:pPr>
        <w:spacing w:line="240" w:lineRule="exact"/>
        <w:rPr>
          <w:sz w:val="22"/>
        </w:rPr>
      </w:pPr>
    </w:p>
    <w:p w14:paraId="6B1DB6FA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6E018A15" w14:textId="77777777" w:rsidR="0018217E" w:rsidRPr="000729D4" w:rsidRDefault="0018217E" w:rsidP="0018217E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86400" behindDoc="1" locked="0" layoutInCell="1" allowOverlap="1" wp14:anchorId="4FA11012" wp14:editId="491D9273">
            <wp:simplePos x="0" y="0"/>
            <wp:positionH relativeFrom="column">
              <wp:posOffset>783447</wp:posOffset>
            </wp:positionH>
            <wp:positionV relativeFrom="paragraph">
              <wp:posOffset>6559</wp:posOffset>
            </wp:positionV>
            <wp:extent cx="3355062" cy="3423994"/>
            <wp:effectExtent l="0" t="0" r="0" b="0"/>
            <wp:wrapNone/>
            <wp:docPr id="2033" name="Grafik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5464" r="25302" b="-5464"/>
                    <a:stretch/>
                  </pic:blipFill>
                  <pic:spPr bwMode="auto">
                    <a:xfrm>
                      <a:off x="0" y="0"/>
                      <a:ext cx="3360176" cy="34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B2BCF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496C787E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615760E0" w14:textId="77777777" w:rsidR="0018217E" w:rsidRDefault="0018217E" w:rsidP="0018217E">
      <w:pPr>
        <w:spacing w:line="240" w:lineRule="exact"/>
        <w:rPr>
          <w:sz w:val="22"/>
        </w:rPr>
      </w:pPr>
    </w:p>
    <w:p w14:paraId="702C48D0" w14:textId="77777777" w:rsidR="0018217E" w:rsidRDefault="0018217E" w:rsidP="0018217E">
      <w:pPr>
        <w:spacing w:line="240" w:lineRule="exact"/>
        <w:rPr>
          <w:sz w:val="22"/>
        </w:rPr>
      </w:pPr>
    </w:p>
    <w:p w14:paraId="6DF252CA" w14:textId="77777777" w:rsidR="0018217E" w:rsidRDefault="0018217E" w:rsidP="0018217E">
      <w:pPr>
        <w:spacing w:line="240" w:lineRule="exact"/>
        <w:rPr>
          <w:sz w:val="22"/>
        </w:rPr>
      </w:pPr>
    </w:p>
    <w:p w14:paraId="045EF9B6" w14:textId="77777777" w:rsidR="0018217E" w:rsidRDefault="0018217E" w:rsidP="0018217E">
      <w:pPr>
        <w:spacing w:line="240" w:lineRule="exact"/>
        <w:rPr>
          <w:sz w:val="22"/>
        </w:rPr>
      </w:pPr>
    </w:p>
    <w:p w14:paraId="4A9E6500" w14:textId="77777777" w:rsidR="0018217E" w:rsidRDefault="0018217E" w:rsidP="0018217E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C5FBCA" wp14:editId="0E881FD8">
                <wp:simplePos x="0" y="0"/>
                <wp:positionH relativeFrom="column">
                  <wp:posOffset>-91440</wp:posOffset>
                </wp:positionH>
                <wp:positionV relativeFrom="paragraph">
                  <wp:posOffset>7620</wp:posOffset>
                </wp:positionV>
                <wp:extent cx="1441450" cy="1628140"/>
                <wp:effectExtent l="0" t="0" r="1758950" b="10160"/>
                <wp:wrapNone/>
                <wp:docPr id="2029" name="Sprechblase: rechteckig mit abgerundeten Ecken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628140"/>
                        </a:xfrm>
                        <a:prstGeom prst="wedgeRoundRectCallout">
                          <a:avLst>
                            <a:gd name="adj1" fmla="val 168845"/>
                            <a:gd name="adj2" fmla="val 661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3357F" w14:textId="77777777" w:rsidR="0050431F" w:rsidRPr="00EC6577" w:rsidRDefault="0050431F" w:rsidP="0018217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angenehm zum Sitzen sein soll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FBCA" id="Sprechblase: rechteckig mit abgerundeten Ecken 2029" o:spid="_x0000_s1053" type="#_x0000_t62" style="position:absolute;margin-left:-7.2pt;margin-top:.6pt;width:113.5pt;height:128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" adj="47271,12229" filled="f" strokecolor="#243f60 [1604]" strokeweight="2pt">
                <v:textbox inset="0,0,0,0">
                  <w:txbxContent>
                    <w:p w14:paraId="0013357F" w14:textId="77777777" w:rsidR="0050431F" w:rsidRPr="00EC6577" w:rsidRDefault="0050431F" w:rsidP="0018217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angenehm zum Sitzen sein soll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9959F72" w14:textId="77777777" w:rsidR="0018217E" w:rsidRDefault="0018217E" w:rsidP="0018217E">
      <w:pPr>
        <w:spacing w:line="240" w:lineRule="exact"/>
        <w:rPr>
          <w:sz w:val="22"/>
        </w:rPr>
      </w:pPr>
    </w:p>
    <w:p w14:paraId="3C12A837" w14:textId="77777777" w:rsidR="0018217E" w:rsidRDefault="0018217E" w:rsidP="0018217E">
      <w:pPr>
        <w:spacing w:line="240" w:lineRule="exact"/>
        <w:rPr>
          <w:sz w:val="22"/>
        </w:rPr>
      </w:pPr>
    </w:p>
    <w:p w14:paraId="32CC0A9E" w14:textId="77777777" w:rsidR="0018217E" w:rsidRDefault="0018217E" w:rsidP="0018217E">
      <w:pPr>
        <w:spacing w:line="240" w:lineRule="exact"/>
        <w:rPr>
          <w:sz w:val="22"/>
        </w:rPr>
      </w:pPr>
    </w:p>
    <w:p w14:paraId="58C0118F" w14:textId="77777777" w:rsidR="0018217E" w:rsidRDefault="0018217E" w:rsidP="0018217E">
      <w:pPr>
        <w:spacing w:line="240" w:lineRule="exact"/>
        <w:rPr>
          <w:sz w:val="22"/>
        </w:rPr>
      </w:pPr>
    </w:p>
    <w:p w14:paraId="5B6E83B3" w14:textId="77777777" w:rsidR="0018217E" w:rsidRDefault="0018217E" w:rsidP="0018217E">
      <w:pPr>
        <w:spacing w:line="240" w:lineRule="exact"/>
        <w:rPr>
          <w:sz w:val="22"/>
        </w:rPr>
      </w:pPr>
    </w:p>
    <w:p w14:paraId="39BF4152" w14:textId="77777777" w:rsidR="0018217E" w:rsidRDefault="0018217E" w:rsidP="0018217E">
      <w:pPr>
        <w:spacing w:line="240" w:lineRule="exact"/>
        <w:rPr>
          <w:sz w:val="22"/>
        </w:rPr>
      </w:pPr>
    </w:p>
    <w:p w14:paraId="7939B1B7" w14:textId="77777777" w:rsidR="0018217E" w:rsidRDefault="0018217E" w:rsidP="0018217E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EAAC2EF" wp14:editId="173A61AF">
                <wp:simplePos x="0" y="0"/>
                <wp:positionH relativeFrom="column">
                  <wp:posOffset>4319479</wp:posOffset>
                </wp:positionH>
                <wp:positionV relativeFrom="paragraph">
                  <wp:posOffset>81771</wp:posOffset>
                </wp:positionV>
                <wp:extent cx="1802102" cy="1334891"/>
                <wp:effectExtent l="914400" t="0" r="27305" b="17780"/>
                <wp:wrapNone/>
                <wp:docPr id="2030" name="Sprechblase: rechteckig mit abgerundeten Ecken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02" cy="1334891"/>
                        </a:xfrm>
                        <a:prstGeom prst="wedgeRoundRectCallout">
                          <a:avLst>
                            <a:gd name="adj1" fmla="val -99771"/>
                            <a:gd name="adj2" fmla="val -4706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E1352" w14:textId="77777777" w:rsidR="0050431F" w:rsidRPr="00EC6577" w:rsidRDefault="0050431F" w:rsidP="0018217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man sich 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den Schrauben verletzen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C2EF" id="Sprechblase: rechteckig mit abgerundeten Ecken 2030" o:spid="_x0000_s1054" type="#_x0000_t62" style="position:absolute;margin-left:340.1pt;margin-top:6.45pt;width:141.9pt;height:105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" adj="-10751,634" filled="f" strokecolor="#243f60 [1604]" strokeweight="2pt">
                <v:textbox inset="0,0,0,0">
                  <w:txbxContent>
                    <w:p w14:paraId="725E1352" w14:textId="77777777" w:rsidR="0050431F" w:rsidRPr="00EC6577" w:rsidRDefault="0050431F" w:rsidP="0018217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man sich 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den Schrauben verletzen kann.</w:t>
                      </w:r>
                    </w:p>
                  </w:txbxContent>
                </v:textbox>
              </v:shape>
            </w:pict>
          </mc:Fallback>
        </mc:AlternateContent>
      </w:r>
    </w:p>
    <w:p w14:paraId="3563ABE6" w14:textId="77777777" w:rsidR="0018217E" w:rsidRDefault="0018217E" w:rsidP="0018217E">
      <w:pPr>
        <w:spacing w:line="240" w:lineRule="exact"/>
        <w:rPr>
          <w:sz w:val="22"/>
        </w:rPr>
      </w:pPr>
    </w:p>
    <w:p w14:paraId="4BC6581E" w14:textId="77777777" w:rsidR="0018217E" w:rsidRDefault="0018217E" w:rsidP="0018217E">
      <w:pPr>
        <w:spacing w:line="240" w:lineRule="exact"/>
        <w:rPr>
          <w:sz w:val="22"/>
        </w:rPr>
      </w:pPr>
    </w:p>
    <w:p w14:paraId="132F4E45" w14:textId="77777777" w:rsidR="0018217E" w:rsidRDefault="0018217E" w:rsidP="0018217E">
      <w:pPr>
        <w:spacing w:line="240" w:lineRule="exact"/>
        <w:rPr>
          <w:sz w:val="22"/>
        </w:rPr>
      </w:pPr>
    </w:p>
    <w:p w14:paraId="18DA589A" w14:textId="77777777" w:rsidR="0018217E" w:rsidRDefault="0018217E" w:rsidP="0018217E">
      <w:pPr>
        <w:spacing w:line="240" w:lineRule="exact"/>
        <w:rPr>
          <w:sz w:val="22"/>
        </w:rPr>
      </w:pPr>
    </w:p>
    <w:p w14:paraId="0B85D3E1" w14:textId="77777777" w:rsidR="0018217E" w:rsidRDefault="0018217E" w:rsidP="0018217E">
      <w:pPr>
        <w:spacing w:line="240" w:lineRule="exact"/>
        <w:rPr>
          <w:sz w:val="22"/>
        </w:rPr>
      </w:pPr>
    </w:p>
    <w:p w14:paraId="281E209A" w14:textId="77777777" w:rsidR="0018217E" w:rsidRDefault="0018217E" w:rsidP="0018217E">
      <w:pPr>
        <w:spacing w:line="240" w:lineRule="exact"/>
        <w:rPr>
          <w:sz w:val="22"/>
        </w:rPr>
      </w:pPr>
    </w:p>
    <w:p w14:paraId="26D580D3" w14:textId="77777777" w:rsidR="0018217E" w:rsidRPr="000729D4" w:rsidRDefault="0018217E" w:rsidP="0018217E">
      <w:pPr>
        <w:spacing w:line="240" w:lineRule="exact"/>
        <w:rPr>
          <w:sz w:val="22"/>
        </w:rPr>
      </w:pPr>
    </w:p>
    <w:p w14:paraId="67BBE010" w14:textId="77777777" w:rsidR="0018217E" w:rsidRPr="000729D4" w:rsidRDefault="0018217E" w:rsidP="0018217E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2D8FB59B" w14:textId="77777777" w:rsidR="0018217E" w:rsidRDefault="0018217E" w:rsidP="0018217E">
      <w:pPr>
        <w:rPr>
          <w:sz w:val="22"/>
        </w:rPr>
      </w:pPr>
      <w:r>
        <w:rPr>
          <w:sz w:val="22"/>
        </w:rPr>
        <w:t>Die Oberfläche eines Werkstücks prüfen Sie mit den Händen. Fühlen Sie mal!</w:t>
      </w:r>
    </w:p>
    <w:p w14:paraId="7D36D572" w14:textId="77777777" w:rsidR="0018217E" w:rsidRPr="000729D4" w:rsidRDefault="0018217E" w:rsidP="0018217E">
      <w:pPr>
        <w:rPr>
          <w:sz w:val="22"/>
        </w:rPr>
      </w:pPr>
    </w:p>
    <w:p w14:paraId="3BA763F6" w14:textId="77777777" w:rsidR="0018217E" w:rsidRDefault="0018217E" w:rsidP="00372290">
      <w:pPr>
        <w:pStyle w:val="Listenabsatz"/>
        <w:numPr>
          <w:ilvl w:val="0"/>
          <w:numId w:val="71"/>
        </w:numPr>
        <w:spacing w:line="240" w:lineRule="exact"/>
        <w:rPr>
          <w:sz w:val="22"/>
        </w:rPr>
      </w:pPr>
      <w:r>
        <w:rPr>
          <w:sz w:val="22"/>
        </w:rPr>
        <w:t>Nachdem Sie alles in Ruhe gefühlt haben…</w:t>
      </w:r>
    </w:p>
    <w:p w14:paraId="1FB29D6D" w14:textId="05C45D72" w:rsidR="0018217E" w:rsidRPr="003B5708" w:rsidRDefault="002B4135" w:rsidP="0018217E">
      <w:pPr>
        <w:pStyle w:val="Listenabsatz"/>
        <w:spacing w:after="120" w:line="240" w:lineRule="exact"/>
        <w:rPr>
          <w:sz w:val="22"/>
        </w:rPr>
      </w:pPr>
      <w:r>
        <w:rPr>
          <w:sz w:val="22"/>
        </w:rPr>
        <w:t xml:space="preserve">… stellen </w:t>
      </w:r>
      <w:r w:rsidR="0018217E">
        <w:rPr>
          <w:sz w:val="22"/>
        </w:rPr>
        <w:t xml:space="preserve">Sie </w:t>
      </w:r>
      <w:r w:rsidR="00B75D1B">
        <w:rPr>
          <w:sz w:val="22"/>
        </w:rPr>
        <w:t xml:space="preserve">Ihrer Lernpartnerin bzw. </w:t>
      </w:r>
      <w:r w:rsidR="0018217E">
        <w:rPr>
          <w:sz w:val="22"/>
        </w:rPr>
        <w:t>Ihrem Lernpartner einen Prüfbericht aus!</w:t>
      </w:r>
    </w:p>
    <w:tbl>
      <w:tblPr>
        <w:tblStyle w:val="Gitternetztabelle3Akzent1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18217E" w14:paraId="28AACDFB" w14:textId="77777777" w:rsidTr="00AE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224E15E6" w14:textId="77777777" w:rsidR="0018217E" w:rsidRPr="00FE1F40" w:rsidRDefault="0018217E" w:rsidP="00AE5DD8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Prüfbericht Oberflächenqualität</w:t>
            </w:r>
            <w:r w:rsidRPr="00FE1F40">
              <w:rPr>
                <w:i w:val="0"/>
                <w:sz w:val="28"/>
              </w:rPr>
              <w:t xml:space="preserve">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B75D1B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18217E" w14:paraId="71419D07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BACDD37" w14:textId="77777777" w:rsidR="0018217E" w:rsidRPr="004F37D5" w:rsidRDefault="0018217E" w:rsidP="00372290">
            <w:pPr>
              <w:pStyle w:val="Textkrper"/>
              <w:numPr>
                <w:ilvl w:val="0"/>
                <w:numId w:val="84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Sitzfläche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71AF684F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6DB30C3" wp14:editId="35C2439A">
                  <wp:extent cx="228600" cy="228600"/>
                  <wp:effectExtent l="0" t="0" r="0" b="0"/>
                  <wp:docPr id="2034" name="Grafik 2034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917C7C0" wp14:editId="78A83A4B">
                  <wp:extent cx="228600" cy="228600"/>
                  <wp:effectExtent l="0" t="0" r="0" b="0"/>
                  <wp:docPr id="2035" name="Grafik 2035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110B8ED" wp14:editId="68D136CB">
                  <wp:extent cx="228600" cy="228600"/>
                  <wp:effectExtent l="0" t="0" r="0" b="0"/>
                  <wp:docPr id="2036" name="Grafik 203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012943CC" w14:textId="77777777" w:rsidTr="00AE5DD8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7D31F8F8" w14:textId="77777777" w:rsidR="0018217E" w:rsidRDefault="0018217E" w:rsidP="00AE5DD8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7CA7A087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71AACC5" w14:textId="77777777" w:rsidR="0018217E" w:rsidRPr="004F37D5" w:rsidRDefault="0018217E" w:rsidP="00372290">
            <w:pPr>
              <w:pStyle w:val="Textkrper"/>
              <w:numPr>
                <w:ilvl w:val="0"/>
                <w:numId w:val="84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Kanten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4562DC3B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D78300B" wp14:editId="3D300B26">
                  <wp:extent cx="228600" cy="228600"/>
                  <wp:effectExtent l="0" t="0" r="0" b="0"/>
                  <wp:docPr id="2037" name="Grafik 2037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62F68EFC" wp14:editId="77287EE0">
                  <wp:extent cx="228600" cy="228600"/>
                  <wp:effectExtent l="0" t="0" r="0" b="0"/>
                  <wp:docPr id="2038" name="Grafik 2038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E829441" wp14:editId="679861EA">
                  <wp:extent cx="228600" cy="228600"/>
                  <wp:effectExtent l="0" t="0" r="0" b="0"/>
                  <wp:docPr id="2039" name="Grafik 2039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66BE2503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45C66283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584CC0EC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79ED3BC" w14:textId="77777777" w:rsidR="0018217E" w:rsidRPr="004F37D5" w:rsidRDefault="0018217E" w:rsidP="00372290">
            <w:pPr>
              <w:pStyle w:val="Textkrper"/>
              <w:numPr>
                <w:ilvl w:val="0"/>
                <w:numId w:val="84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Verschraubungen</w:t>
            </w:r>
          </w:p>
        </w:tc>
        <w:tc>
          <w:tcPr>
            <w:tcW w:w="3716" w:type="dxa"/>
            <w:vAlign w:val="center"/>
          </w:tcPr>
          <w:p w14:paraId="132D9F81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4F47DE6" wp14:editId="5BF148AA">
                  <wp:extent cx="228600" cy="228600"/>
                  <wp:effectExtent l="0" t="0" r="0" b="0"/>
                  <wp:docPr id="2040" name="Grafik 2040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8078C92" wp14:editId="527D88DC">
                  <wp:extent cx="228600" cy="228600"/>
                  <wp:effectExtent l="0" t="0" r="0" b="0"/>
                  <wp:docPr id="2041" name="Grafik 2041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385BDD7" wp14:editId="34F8375D">
                  <wp:extent cx="228600" cy="228600"/>
                  <wp:effectExtent l="0" t="0" r="0" b="0"/>
                  <wp:docPr id="2042" name="Grafik 2042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64ECF061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13920C42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7E63C48D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0CEA01D" w14:textId="77777777" w:rsidR="0018217E" w:rsidRPr="00FE1F40" w:rsidRDefault="0018217E" w:rsidP="00AE5DD8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41E1616F" w14:textId="77777777" w:rsidR="0018217E" w:rsidRDefault="0018217E" w:rsidP="00AE5DD8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54783E45" w14:textId="77777777" w:rsidR="0018217E" w:rsidRDefault="0018217E" w:rsidP="0018217E">
      <w:pPr>
        <w:spacing w:line="240" w:lineRule="exact"/>
      </w:pPr>
      <w:r>
        <w:br w:type="page"/>
      </w:r>
    </w:p>
    <w:p w14:paraId="23F9D062" w14:textId="77777777" w:rsidR="0018217E" w:rsidRPr="003A05EC" w:rsidRDefault="003B1B49" w:rsidP="0018217E">
      <w:pPr>
        <w:pStyle w:val="berschrift2"/>
      </w:pPr>
      <w:r w:rsidRPr="00AA18D1">
        <w:rPr>
          <w:noProof/>
        </w:rPr>
        <w:lastRenderedPageBreak/>
        <w:drawing>
          <wp:anchor distT="0" distB="0" distL="114300" distR="114300" simplePos="0" relativeHeight="251749888" behindDoc="0" locked="0" layoutInCell="1" allowOverlap="1" wp14:anchorId="5EDA24FF" wp14:editId="3170C3A7">
            <wp:simplePos x="0" y="0"/>
            <wp:positionH relativeFrom="column">
              <wp:posOffset>4678045</wp:posOffset>
            </wp:positionH>
            <wp:positionV relativeFrom="paragraph">
              <wp:posOffset>17145</wp:posOffset>
            </wp:positionV>
            <wp:extent cx="341630" cy="313055"/>
            <wp:effectExtent l="0" t="0" r="1270" b="0"/>
            <wp:wrapNone/>
            <wp:docPr id="2051" name="Grafik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 w:rsidRPr="003A05EC">
        <w:t>Der Klappstuhl – Funktionalität checken</w:t>
      </w:r>
    </w:p>
    <w:p w14:paraId="41BC07FC" w14:textId="77777777" w:rsidR="0018217E" w:rsidRDefault="0018217E" w:rsidP="0018217E">
      <w:pPr>
        <w:spacing w:after="120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747840" behindDoc="1" locked="0" layoutInCell="1" allowOverlap="1" wp14:anchorId="77BA3661" wp14:editId="4E0EA17A">
            <wp:simplePos x="0" y="0"/>
            <wp:positionH relativeFrom="column">
              <wp:posOffset>4412564</wp:posOffset>
            </wp:positionH>
            <wp:positionV relativeFrom="paragraph">
              <wp:posOffset>143941</wp:posOffset>
            </wp:positionV>
            <wp:extent cx="1735195" cy="1662261"/>
            <wp:effectExtent l="0" t="0" r="0" b="0"/>
            <wp:wrapNone/>
            <wp:docPr id="2049" name="Grafik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r="19330"/>
                    <a:stretch/>
                  </pic:blipFill>
                  <pic:spPr bwMode="auto">
                    <a:xfrm>
                      <a:off x="0" y="0"/>
                      <a:ext cx="1735195" cy="166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</w:rPr>
        <w:t>Funktioniert der Klappstuhl oder funktioniert er nicht? Beschäftigen Sie sich mit dieser entscheidenden Frage zur Kontrolle Ihres Werkstückes!</w:t>
      </w:r>
    </w:p>
    <w:p w14:paraId="658B13DB" w14:textId="77777777" w:rsidR="0018217E" w:rsidRPr="001F7F18" w:rsidRDefault="0018217E" w:rsidP="00372290">
      <w:pPr>
        <w:pStyle w:val="Listenabsatz"/>
        <w:numPr>
          <w:ilvl w:val="0"/>
          <w:numId w:val="57"/>
        </w:numPr>
        <w:spacing w:after="120"/>
        <w:contextualSpacing w:val="0"/>
        <w:rPr>
          <w:sz w:val="22"/>
        </w:rPr>
      </w:pPr>
      <w:r>
        <w:rPr>
          <w:sz w:val="22"/>
        </w:rPr>
        <w:t xml:space="preserve">Überlegen Sie sich Eigenschaften für hohe Funktionalität des Klappstuhls. </w:t>
      </w:r>
      <w:r w:rsidRPr="001F7F18">
        <w:rPr>
          <w:sz w:val="22"/>
        </w:rPr>
        <w:t>Tragen Sie die Eigenschaft in die leeren Spalten ein.</w:t>
      </w:r>
    </w:p>
    <w:p w14:paraId="23859313" w14:textId="77777777" w:rsidR="0018217E" w:rsidRPr="001F7F18" w:rsidRDefault="0018217E" w:rsidP="00372290">
      <w:pPr>
        <w:pStyle w:val="Listenabsatz"/>
        <w:numPr>
          <w:ilvl w:val="0"/>
          <w:numId w:val="57"/>
        </w:numPr>
        <w:spacing w:after="120"/>
        <w:ind w:left="357" w:hanging="357"/>
        <w:contextualSpacing w:val="0"/>
      </w:pPr>
      <w:r>
        <w:rPr>
          <w:sz w:val="22"/>
        </w:rPr>
        <w:t xml:space="preserve">Ordnen Sie die Eigenschaften nach Bedeutung für die einwandfreie Funktion des Klappstuhls. </w:t>
      </w:r>
      <w:r w:rsidRPr="001F7F18">
        <w:rPr>
          <w:sz w:val="22"/>
        </w:rPr>
        <w:t>Verbinden Sie dafür in der Rangliste die Nummern mit den Eigenschaften!</w:t>
      </w:r>
    </w:p>
    <w:p w14:paraId="56680390" w14:textId="77777777" w:rsidR="0018217E" w:rsidRPr="0003291C" w:rsidRDefault="003B1B49" w:rsidP="00372290">
      <w:pPr>
        <w:pStyle w:val="Listenabsatz"/>
        <w:numPr>
          <w:ilvl w:val="0"/>
          <w:numId w:val="57"/>
        </w:numPr>
        <w:spacing w:after="120"/>
        <w:ind w:left="357" w:hanging="357"/>
        <w:contextualSpacing w:val="0"/>
        <w:rPr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748864" behindDoc="1" locked="0" layoutInCell="1" allowOverlap="1" wp14:anchorId="4E5BF93F" wp14:editId="2255ADEC">
            <wp:simplePos x="0" y="0"/>
            <wp:positionH relativeFrom="column">
              <wp:posOffset>4735944</wp:posOffset>
            </wp:positionH>
            <wp:positionV relativeFrom="paragraph">
              <wp:posOffset>428625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052" name="Grafik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 w:rsidRPr="00AC3C62">
        <w:rPr>
          <w:sz w:val="22"/>
        </w:rPr>
        <w:t xml:space="preserve">Übertragen Sie die drei wichtigsten Eigenschaften mit </w:t>
      </w:r>
      <w:r w:rsidR="0018217E" w:rsidRPr="00C377B0">
        <w:rPr>
          <w:b/>
          <w:sz w:val="22"/>
        </w:rPr>
        <w:t>einem</w:t>
      </w:r>
      <w:r w:rsidR="0018217E" w:rsidRPr="00AC3C62">
        <w:rPr>
          <w:sz w:val="22"/>
        </w:rPr>
        <w:t xml:space="preserve"> Stichwort in den </w:t>
      </w:r>
      <w:r w:rsidR="0018217E" w:rsidRPr="00AC3C62">
        <w:rPr>
          <w:b/>
          <w:sz w:val="22"/>
        </w:rPr>
        <w:t>Prüfbericht</w:t>
      </w:r>
      <w:r w:rsidR="0018217E" w:rsidRPr="00AC3C62">
        <w:rPr>
          <w:sz w:val="22"/>
        </w:rPr>
        <w:t xml:space="preserve"> unten.</w:t>
      </w:r>
    </w:p>
    <w:tbl>
      <w:tblPr>
        <w:tblStyle w:val="Gitternetztabelle5dunkelAkzent111"/>
        <w:tblW w:w="7479" w:type="dxa"/>
        <w:tblLook w:val="04A0" w:firstRow="1" w:lastRow="0" w:firstColumn="1" w:lastColumn="0" w:noHBand="0" w:noVBand="1"/>
      </w:tblPr>
      <w:tblGrid>
        <w:gridCol w:w="817"/>
        <w:gridCol w:w="1559"/>
        <w:gridCol w:w="5103"/>
      </w:tblGrid>
      <w:tr w:rsidR="0018217E" w14:paraId="4A769F8A" w14:textId="77777777" w:rsidTr="00AE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F5D85F9" w14:textId="77777777" w:rsidR="0018217E" w:rsidRPr="00D26FA0" w:rsidRDefault="0018217E" w:rsidP="00AE5DD8">
            <w:pPr>
              <w:rPr>
                <w:sz w:val="22"/>
              </w:rPr>
            </w:pPr>
            <w:r w:rsidRPr="00D26FA0">
              <w:rPr>
                <w:sz w:val="22"/>
              </w:rPr>
              <w:t>Rang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E9996A" w14:textId="77777777" w:rsidR="0018217E" w:rsidRPr="00D26FA0" w:rsidRDefault="0018217E" w:rsidP="00AE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103" w:type="dxa"/>
            <w:vAlign w:val="center"/>
          </w:tcPr>
          <w:p w14:paraId="29AF705E" w14:textId="77777777" w:rsidR="0018217E" w:rsidRPr="00D26FA0" w:rsidRDefault="0018217E" w:rsidP="00AE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26FA0">
              <w:rPr>
                <w:sz w:val="22"/>
              </w:rPr>
              <w:t>Eigenschaft</w:t>
            </w:r>
          </w:p>
        </w:tc>
      </w:tr>
      <w:tr w:rsidR="0018217E" w14:paraId="33E6AB09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3D33F5C" w14:textId="77777777" w:rsidR="0018217E" w:rsidRDefault="0018217E" w:rsidP="00AE5DD8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14:paraId="1A32782D" w14:textId="77777777" w:rsidR="0018217E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7401D9B" wp14:editId="4BFE0017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196215</wp:posOffset>
                      </wp:positionV>
                      <wp:extent cx="952500" cy="0"/>
                      <wp:effectExtent l="0" t="0" r="19050" b="19050"/>
                      <wp:wrapNone/>
                      <wp:docPr id="2043" name="Gerade Verbindung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E7C4BF" id="Gerade Verbindung 932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15.45pt" to="69.7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1D392254" w14:textId="77777777" w:rsidR="0018217E" w:rsidRPr="00D26FA0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hält mein Gewicht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br/>
              <w:t>ohne zu brechen.</w:t>
            </w:r>
          </w:p>
        </w:tc>
      </w:tr>
      <w:tr w:rsidR="0018217E" w14:paraId="096A77C1" w14:textId="77777777" w:rsidTr="00AE5DD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33C4CCA" w14:textId="77777777" w:rsidR="0018217E" w:rsidRDefault="0018217E" w:rsidP="00AE5DD8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14:paraId="2B5AB707" w14:textId="77777777" w:rsidR="0018217E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2BC1DB7" wp14:editId="6A56458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260350</wp:posOffset>
                      </wp:positionV>
                      <wp:extent cx="952500" cy="866775"/>
                      <wp:effectExtent l="0" t="0" r="19050" b="28575"/>
                      <wp:wrapNone/>
                      <wp:docPr id="2044" name="Gerade Verbindung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0" cy="8667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C05556" id="Gerade Verbindung 940" o:spid="_x0000_s1026" style="position:absolute;flip:y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pt,20.5pt" to="69.7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" strokecolor="red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1081A8C7" wp14:editId="0AB6175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260350</wp:posOffset>
                      </wp:positionV>
                      <wp:extent cx="981075" cy="1743075"/>
                      <wp:effectExtent l="0" t="0" r="28575" b="28575"/>
                      <wp:wrapNone/>
                      <wp:docPr id="2045" name="Gerade Verbindung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81075" cy="17430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EDC2FF" id="Gerade Verbindung 933" o:spid="_x0000_s1026" style="position:absolute;flip:x 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20.5pt" to="71.95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522C529F" w14:textId="77777777" w:rsidR="0018217E" w:rsidRPr="006368F3" w:rsidRDefault="0018217E" w:rsidP="00AE5DD8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 xml:space="preserve">Der Stoff der Rückenlehne ist straff gespannt. </w:t>
            </w:r>
          </w:p>
        </w:tc>
      </w:tr>
      <w:tr w:rsidR="0018217E" w14:paraId="63E0984F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5480E05C" w14:textId="77777777" w:rsidR="0018217E" w:rsidRDefault="0018217E" w:rsidP="00AE5DD8">
            <w:pPr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auto"/>
          </w:tcPr>
          <w:p w14:paraId="6F2BFA91" w14:textId="77777777" w:rsidR="0018217E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4F0D3D4D" wp14:editId="06AA79DE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187325</wp:posOffset>
                      </wp:positionV>
                      <wp:extent cx="952500" cy="904240"/>
                      <wp:effectExtent l="0" t="0" r="19050" b="29210"/>
                      <wp:wrapNone/>
                      <wp:docPr id="2046" name="Gerade Verbindung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0" cy="904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347BA8" id="Gerade Verbindung 941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14.75pt" to="69.7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" strokecolor="red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6B3943F7" wp14:editId="5511E68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187325</wp:posOffset>
                      </wp:positionV>
                      <wp:extent cx="981075" cy="476250"/>
                      <wp:effectExtent l="0" t="0" r="28575" b="19050"/>
                      <wp:wrapNone/>
                      <wp:docPr id="2047" name="Gerade Verbindung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476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7C321" id="Gerade Verbindung 937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14.75pt" to="71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05388204" w14:textId="77777777" w:rsidR="0018217E" w:rsidRPr="006368F3" w:rsidRDefault="0018217E" w:rsidP="00AE5DD8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>Die Leisten sind gerade aufgeschraubt.</w:t>
            </w:r>
          </w:p>
        </w:tc>
      </w:tr>
      <w:tr w:rsidR="0018217E" w14:paraId="276F669C" w14:textId="77777777" w:rsidTr="00AE5DD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A400C21" w14:textId="77777777" w:rsidR="0018217E" w:rsidRDefault="0018217E" w:rsidP="00AE5DD8">
            <w:pPr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uto"/>
          </w:tcPr>
          <w:p w14:paraId="461E2A60" w14:textId="77777777" w:rsidR="0018217E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0E4C7D4B" w14:textId="77777777" w:rsidR="0018217E" w:rsidRPr="006368F3" w:rsidRDefault="0018217E" w:rsidP="00AE5DD8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>Der Klappstuhl wackelt nicht, wenn er auf dem Boden steht.</w:t>
            </w:r>
          </w:p>
        </w:tc>
      </w:tr>
      <w:tr w:rsidR="0018217E" w14:paraId="7F099111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77C049A2" w14:textId="77777777" w:rsidR="0018217E" w:rsidRDefault="0018217E" w:rsidP="00AE5DD8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14:paraId="26D5B953" w14:textId="77777777" w:rsidR="0018217E" w:rsidRDefault="0018217E" w:rsidP="00AE5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5BAD7AFB" wp14:editId="2AC5C1AE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179070</wp:posOffset>
                      </wp:positionV>
                      <wp:extent cx="1009650" cy="495300"/>
                      <wp:effectExtent l="0" t="0" r="19050" b="19050"/>
                      <wp:wrapNone/>
                      <wp:docPr id="2048" name="Gerade Verbindung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9650" cy="495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FEC4F" id="Gerade Verbindung 942" o:spid="_x0000_s1026" style="position:absolute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14.1pt" to="74.2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70336729" w14:textId="77777777" w:rsidR="0018217E" w:rsidRPr="006368F3" w:rsidRDefault="0018217E" w:rsidP="00AE5DD8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>Der Stuhl ist leicht zu tragen.</w:t>
            </w:r>
          </w:p>
        </w:tc>
      </w:tr>
      <w:tr w:rsidR="0018217E" w14:paraId="5C2E5BCB" w14:textId="77777777" w:rsidTr="00AE5DD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2D0F3F13" w14:textId="77777777" w:rsidR="0018217E" w:rsidRDefault="0018217E" w:rsidP="00AE5DD8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14:paraId="3CF38628" w14:textId="77777777" w:rsidR="0018217E" w:rsidRDefault="0018217E" w:rsidP="00AE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656E8698" w14:textId="77777777" w:rsidR="0018217E" w:rsidRPr="00FB401A" w:rsidRDefault="0018217E" w:rsidP="00AE5DD8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FB401A">
              <w:rPr>
                <w:rFonts w:ascii="Segoe Print" w:hAnsi="Segoe Print"/>
                <w:sz w:val="24"/>
              </w:rPr>
              <w:t>Der Klappstuhl lässt sich gut zusammenstecken.</w:t>
            </w:r>
          </w:p>
        </w:tc>
      </w:tr>
    </w:tbl>
    <w:p w14:paraId="79846E22" w14:textId="77777777" w:rsidR="0018217E" w:rsidRPr="000729D4" w:rsidRDefault="0018217E" w:rsidP="0018217E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68820410" w14:textId="77777777" w:rsidR="0018217E" w:rsidRPr="00B75D1B" w:rsidRDefault="0018217E" w:rsidP="00372290">
      <w:pPr>
        <w:pStyle w:val="Textkrper"/>
        <w:numPr>
          <w:ilvl w:val="0"/>
          <w:numId w:val="58"/>
        </w:numPr>
        <w:spacing w:line="240" w:lineRule="exact"/>
        <w:rPr>
          <w:sz w:val="22"/>
        </w:rPr>
      </w:pPr>
      <w:r w:rsidRPr="00B75D1B">
        <w:rPr>
          <w:sz w:val="22"/>
        </w:rPr>
        <w:t xml:space="preserve">Überprüfen Sie jetzt Ihre ausgewählten Eigenschaften am Klappstuhl </w:t>
      </w:r>
      <w:r w:rsidR="00B75D1B" w:rsidRPr="00B75D1B">
        <w:rPr>
          <w:sz w:val="22"/>
        </w:rPr>
        <w:t xml:space="preserve">Ihrer Lernpartnerin bzw. </w:t>
      </w:r>
      <w:r w:rsidRPr="00B75D1B">
        <w:rPr>
          <w:sz w:val="22"/>
        </w:rPr>
        <w:t xml:space="preserve">Ihres Lernpartners. Stellen Sie </w:t>
      </w:r>
      <w:r w:rsidRPr="00B75D1B">
        <w:rPr>
          <w:b/>
          <w:sz w:val="22"/>
        </w:rPr>
        <w:t>I</w:t>
      </w:r>
      <w:r w:rsidR="00B75D1B" w:rsidRPr="00B75D1B">
        <w:rPr>
          <w:b/>
          <w:sz w:val="22"/>
        </w:rPr>
        <w:t>hr/I</w:t>
      </w:r>
      <w:r w:rsidRPr="00B75D1B">
        <w:rPr>
          <w:b/>
          <w:sz w:val="22"/>
        </w:rPr>
        <w:t>hm</w:t>
      </w:r>
      <w:r w:rsidRPr="00B75D1B">
        <w:rPr>
          <w:sz w:val="22"/>
        </w:rPr>
        <w:t xml:space="preserve"> einen Prüfbericht aus</w:t>
      </w:r>
    </w:p>
    <w:tbl>
      <w:tblPr>
        <w:tblStyle w:val="Gitternetztabelle3Akzent1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18217E" w14:paraId="3C23C78B" w14:textId="77777777" w:rsidTr="00AE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5EE2C170" w14:textId="77777777" w:rsidR="0018217E" w:rsidRPr="00FE1F40" w:rsidRDefault="0018217E" w:rsidP="00AE5DD8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361DE7">
              <w:rPr>
                <w:sz w:val="28"/>
              </w:rPr>
              <w:t>Funktionalität</w:t>
            </w:r>
            <w:r>
              <w:rPr>
                <w:i w:val="0"/>
                <w:sz w:val="28"/>
              </w:rPr>
              <w:t xml:space="preserve"> 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B75D1B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18217E" w14:paraId="01ABF6F0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43AB01E1" w14:textId="77777777" w:rsidR="0018217E" w:rsidRPr="004F37D5" w:rsidRDefault="0018217E" w:rsidP="00372290">
            <w:pPr>
              <w:pStyle w:val="Textkrper"/>
              <w:numPr>
                <w:ilvl w:val="0"/>
                <w:numId w:val="83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1273DB2D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1DD341E" wp14:editId="7FA3F49E">
                  <wp:extent cx="228600" cy="228600"/>
                  <wp:effectExtent l="0" t="0" r="0" b="0"/>
                  <wp:docPr id="2053" name="Grafik 2053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0B58897" wp14:editId="4FEC4B62">
                  <wp:extent cx="228600" cy="228600"/>
                  <wp:effectExtent l="0" t="0" r="0" b="0"/>
                  <wp:docPr id="2054" name="Grafik 2054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6578AAF5" wp14:editId="3714BD5A">
                  <wp:extent cx="228600" cy="228600"/>
                  <wp:effectExtent l="0" t="0" r="0" b="0"/>
                  <wp:docPr id="2055" name="Grafik 2055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029B5FFB" w14:textId="77777777" w:rsidTr="00AE5DD8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3D2D0165" w14:textId="77777777" w:rsidR="0018217E" w:rsidRDefault="0018217E" w:rsidP="00AE5DD8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46544021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1DBDD3F6" w14:textId="77777777" w:rsidR="0018217E" w:rsidRPr="004F37D5" w:rsidRDefault="0018217E" w:rsidP="00372290">
            <w:pPr>
              <w:pStyle w:val="Textkrper"/>
              <w:numPr>
                <w:ilvl w:val="0"/>
                <w:numId w:val="83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16794B8E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1745B9E" wp14:editId="31B0FBDD">
                  <wp:extent cx="228600" cy="228600"/>
                  <wp:effectExtent l="0" t="0" r="0" b="0"/>
                  <wp:docPr id="2056" name="Grafik 2056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79889BF" wp14:editId="6DBB22C7">
                  <wp:extent cx="228600" cy="228600"/>
                  <wp:effectExtent l="0" t="0" r="0" b="0"/>
                  <wp:docPr id="2057" name="Grafik 2057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CE25EC9" wp14:editId="3F320FCC">
                  <wp:extent cx="228600" cy="228600"/>
                  <wp:effectExtent l="0" t="0" r="0" b="0"/>
                  <wp:docPr id="2058" name="Grafik 2058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430B7495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92D1F03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4334A13D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9843E57" w14:textId="77777777" w:rsidR="0018217E" w:rsidRPr="004F37D5" w:rsidRDefault="0018217E" w:rsidP="00372290">
            <w:pPr>
              <w:pStyle w:val="Textkrper"/>
              <w:numPr>
                <w:ilvl w:val="0"/>
                <w:numId w:val="83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51584AA6" w14:textId="77777777" w:rsidR="0018217E" w:rsidRDefault="0018217E" w:rsidP="00AE5DD8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1AE258" wp14:editId="7E94E756">
                  <wp:extent cx="228600" cy="228600"/>
                  <wp:effectExtent l="0" t="0" r="0" b="0"/>
                  <wp:docPr id="2059" name="Grafik 2059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782B487E" wp14:editId="317BD377">
                  <wp:extent cx="228600" cy="228600"/>
                  <wp:effectExtent l="0" t="0" r="0" b="0"/>
                  <wp:docPr id="2060" name="Grafik 2060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6FD3165" wp14:editId="766C5491">
                  <wp:extent cx="228600" cy="228600"/>
                  <wp:effectExtent l="0" t="0" r="0" b="0"/>
                  <wp:docPr id="2061" name="Grafik 2061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7E" w14:paraId="74B9977D" w14:textId="77777777" w:rsidTr="00AE5DD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551A8051" w14:textId="77777777" w:rsidR="0018217E" w:rsidRPr="00FE1F40" w:rsidRDefault="0018217E" w:rsidP="00AE5DD8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18217E" w14:paraId="790B74E5" w14:textId="77777777" w:rsidTr="00AE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0EF57E1D" w14:textId="77777777" w:rsidR="0018217E" w:rsidRPr="00FE1F40" w:rsidRDefault="0018217E" w:rsidP="00AE5DD8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7AF3E0FE" w14:textId="77777777" w:rsidR="0018217E" w:rsidRDefault="0018217E" w:rsidP="00AE5DD8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47906283" w14:textId="77777777" w:rsidR="0018217E" w:rsidRDefault="0018217E" w:rsidP="0018217E">
      <w:pPr>
        <w:spacing w:line="240" w:lineRule="exact"/>
      </w:pPr>
      <w:r>
        <w:br w:type="page"/>
      </w:r>
    </w:p>
    <w:p w14:paraId="09201608" w14:textId="77777777" w:rsidR="0018217E" w:rsidRPr="003A05EC" w:rsidRDefault="003B1B49" w:rsidP="0018217E">
      <w:pPr>
        <w:pStyle w:val="berschrift2"/>
      </w:pPr>
      <w:r w:rsidRPr="005416FC">
        <w:rPr>
          <w:noProof/>
          <w:sz w:val="24"/>
        </w:rPr>
        <w:lastRenderedPageBreak/>
        <w:drawing>
          <wp:anchor distT="0" distB="0" distL="114300" distR="114300" simplePos="0" relativeHeight="251751936" behindDoc="0" locked="0" layoutInCell="0" allowOverlap="1" wp14:anchorId="419B7B62" wp14:editId="34F544CC">
            <wp:simplePos x="0" y="0"/>
            <wp:positionH relativeFrom="rightMargin">
              <wp:posOffset>360045</wp:posOffset>
            </wp:positionH>
            <wp:positionV relativeFrom="paragraph">
              <wp:posOffset>6350</wp:posOffset>
            </wp:positionV>
            <wp:extent cx="302260" cy="323850"/>
            <wp:effectExtent l="0" t="0" r="2540" b="0"/>
            <wp:wrapNone/>
            <wp:docPr id="201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</w:rPr>
        <w:drawing>
          <wp:anchor distT="0" distB="0" distL="114300" distR="114300" simplePos="0" relativeHeight="251752960" behindDoc="0" locked="0" layoutInCell="1" allowOverlap="1" wp14:anchorId="1E25E3E7" wp14:editId="405D2558">
            <wp:simplePos x="0" y="0"/>
            <wp:positionH relativeFrom="column">
              <wp:posOffset>4702175</wp:posOffset>
            </wp:positionH>
            <wp:positionV relativeFrom="paragraph">
              <wp:posOffset>15875</wp:posOffset>
            </wp:positionV>
            <wp:extent cx="341630" cy="313055"/>
            <wp:effectExtent l="0" t="0" r="1270" b="0"/>
            <wp:wrapNone/>
            <wp:docPr id="2015" name="Grafik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 w:rsidRPr="003A05EC">
        <w:t xml:space="preserve">Der Klappstuhl – </w:t>
      </w:r>
      <w:r w:rsidR="0018217E">
        <w:t>zufrieden?</w:t>
      </w:r>
    </w:p>
    <w:p w14:paraId="2EF9ED99" w14:textId="01C7FACC" w:rsidR="0018217E" w:rsidRPr="00524811" w:rsidRDefault="0018217E" w:rsidP="0018217E">
      <w:pPr>
        <w:spacing w:line="276" w:lineRule="auto"/>
        <w:rPr>
          <w:sz w:val="22"/>
        </w:rPr>
      </w:pPr>
      <w:r w:rsidRPr="00524811">
        <w:rPr>
          <w:sz w:val="22"/>
        </w:rPr>
        <w:t xml:space="preserve">Sie haben drei Prüfberichte von Ihren </w:t>
      </w:r>
      <w:r w:rsidR="000D3F13">
        <w:rPr>
          <w:sz w:val="22"/>
        </w:rPr>
        <w:t xml:space="preserve">Mitschülerinnen bzw. </w:t>
      </w:r>
      <w:r w:rsidRPr="00524811">
        <w:rPr>
          <w:sz w:val="22"/>
        </w:rPr>
        <w:t xml:space="preserve">Mitschülern bekommen. </w:t>
      </w:r>
    </w:p>
    <w:p w14:paraId="451CE55E" w14:textId="77777777" w:rsidR="0018217E" w:rsidRPr="00524811" w:rsidRDefault="0018217E" w:rsidP="0018217E">
      <w:pPr>
        <w:spacing w:line="276" w:lineRule="auto"/>
        <w:rPr>
          <w:sz w:val="22"/>
        </w:rPr>
      </w:pPr>
      <w:r w:rsidRPr="00524811">
        <w:rPr>
          <w:sz w:val="22"/>
        </w:rPr>
        <w:t>Nehmen Sie die Prüfberichte zur</w:t>
      </w:r>
      <w:r>
        <w:rPr>
          <w:sz w:val="22"/>
        </w:rPr>
        <w:t xml:space="preserve"> </w:t>
      </w:r>
      <w:r w:rsidRPr="00524811">
        <w:rPr>
          <w:sz w:val="22"/>
        </w:rPr>
        <w:t>Hand und fassen Sie die Ergebnisse zusammen:</w:t>
      </w:r>
    </w:p>
    <w:p w14:paraId="00981860" w14:textId="77777777" w:rsidR="0018217E" w:rsidRDefault="0018217E" w:rsidP="00372290">
      <w:pPr>
        <w:pStyle w:val="Listenabsatz"/>
        <w:numPr>
          <w:ilvl w:val="0"/>
          <w:numId w:val="72"/>
        </w:numPr>
        <w:spacing w:line="276" w:lineRule="auto"/>
        <w:rPr>
          <w:sz w:val="22"/>
        </w:rPr>
      </w:pPr>
      <w:r>
        <w:rPr>
          <w:sz w:val="22"/>
        </w:rPr>
        <w:t xml:space="preserve">Kreuzen Sie in der Tabelle unten an, ob </w:t>
      </w:r>
      <w:r w:rsidRPr="00950764">
        <w:rPr>
          <w:b/>
          <w:sz w:val="22"/>
        </w:rPr>
        <w:t>Sie</w:t>
      </w:r>
      <w:r>
        <w:rPr>
          <w:sz w:val="22"/>
        </w:rPr>
        <w:t xml:space="preserve"> mit Ihren Ergebnissen zufrieden sind.</w:t>
      </w:r>
    </w:p>
    <w:p w14:paraId="65EBCA74" w14:textId="77777777" w:rsidR="0018217E" w:rsidRPr="00524811" w:rsidRDefault="0018217E" w:rsidP="00372290">
      <w:pPr>
        <w:pStyle w:val="Listenabsatz"/>
        <w:numPr>
          <w:ilvl w:val="0"/>
          <w:numId w:val="72"/>
        </w:numPr>
        <w:spacing w:line="276" w:lineRule="auto"/>
        <w:rPr>
          <w:sz w:val="22"/>
        </w:rPr>
      </w:pPr>
      <w:r>
        <w:rPr>
          <w:sz w:val="22"/>
        </w:rPr>
        <w:t>Begründen Sie in einem Satz Ihre Zufriedenheit oder Unzufriedenheit.</w:t>
      </w:r>
      <w:r w:rsidRPr="00524811">
        <w:rPr>
          <w:noProof/>
          <w:lang w:eastAsia="de-DE"/>
        </w:rPr>
        <w:t xml:space="preserve"> </w:t>
      </w:r>
    </w:p>
    <w:p w14:paraId="21C2AB18" w14:textId="77777777" w:rsidR="0018217E" w:rsidRDefault="0018217E" w:rsidP="0018217E">
      <w:pPr>
        <w:pStyle w:val="berschrift3"/>
      </w:pPr>
      <w:r w:rsidRPr="00AA18D1">
        <w:rPr>
          <w:noProof/>
        </w:rPr>
        <w:drawing>
          <wp:anchor distT="0" distB="0" distL="114300" distR="114300" simplePos="0" relativeHeight="251745792" behindDoc="0" locked="0" layoutInCell="1" allowOverlap="1" wp14:anchorId="06A50E75" wp14:editId="506E75A3">
            <wp:simplePos x="0" y="0"/>
            <wp:positionH relativeFrom="column">
              <wp:posOffset>4855210</wp:posOffset>
            </wp:positionH>
            <wp:positionV relativeFrom="paragraph">
              <wp:posOffset>368935</wp:posOffset>
            </wp:positionV>
            <wp:extent cx="314325" cy="314325"/>
            <wp:effectExtent l="0" t="0" r="9525" b="9525"/>
            <wp:wrapNone/>
            <wp:docPr id="2016" name="Grafik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Sind Sie zufrieden?</w:t>
      </w: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2655"/>
        <w:gridCol w:w="2406"/>
        <w:gridCol w:w="2417"/>
      </w:tblGrid>
      <w:tr w:rsidR="0018217E" w14:paraId="43366E37" w14:textId="77777777" w:rsidTr="003B1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2457" w:type="dxa"/>
          </w:tcPr>
          <w:p w14:paraId="442A8CB0" w14:textId="77777777" w:rsidR="0018217E" w:rsidRPr="00AA3B1F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AA3B1F">
              <w:t>Qualitätsmerkmal</w:t>
            </w:r>
          </w:p>
        </w:tc>
        <w:tc>
          <w:tcPr>
            <w:tcW w:w="2457" w:type="dxa"/>
          </w:tcPr>
          <w:p w14:paraId="2F641507" w14:textId="77777777" w:rsidR="0018217E" w:rsidRPr="006C09BB" w:rsidRDefault="0018217E" w:rsidP="00AE5DD8">
            <w:pPr>
              <w:pStyle w:val="AufgabeKasten"/>
              <w:jc w:val="center"/>
              <w:rPr>
                <w:bCs/>
              </w:rPr>
            </w:pPr>
            <w:r w:rsidRPr="006C09BB">
              <w:t>ja</w:t>
            </w:r>
          </w:p>
        </w:tc>
        <w:tc>
          <w:tcPr>
            <w:tcW w:w="2457" w:type="dxa"/>
          </w:tcPr>
          <w:p w14:paraId="2D878642" w14:textId="77777777" w:rsidR="0018217E" w:rsidRPr="005A394B" w:rsidRDefault="0018217E" w:rsidP="00AE5DD8">
            <w:pPr>
              <w:pStyle w:val="AufgabeKasten"/>
              <w:jc w:val="center"/>
              <w:rPr>
                <w:b w:val="0"/>
              </w:rPr>
            </w:pPr>
            <w:r>
              <w:t>nein</w:t>
            </w:r>
          </w:p>
        </w:tc>
      </w:tr>
      <w:tr w:rsidR="0018217E" w14:paraId="33DE5723" w14:textId="77777777" w:rsidTr="003B1B49">
        <w:trPr>
          <w:trHeight w:val="397"/>
        </w:trPr>
        <w:tc>
          <w:tcPr>
            <w:tcW w:w="2457" w:type="dxa"/>
          </w:tcPr>
          <w:p w14:paraId="1A2EFE76" w14:textId="77777777" w:rsidR="0018217E" w:rsidRPr="003B1B49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3B1B49">
              <w:rPr>
                <w:b/>
              </w:rPr>
              <w:t>Maßgenauigkeit</w:t>
            </w:r>
          </w:p>
        </w:tc>
        <w:tc>
          <w:tcPr>
            <w:tcW w:w="2457" w:type="dxa"/>
          </w:tcPr>
          <w:p w14:paraId="17E4BD7A" w14:textId="77777777" w:rsidR="0018217E" w:rsidRPr="005A394B" w:rsidRDefault="0018217E" w:rsidP="00AE5DD8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3D45A52C" w14:textId="77777777" w:rsidR="0018217E" w:rsidRPr="005A394B" w:rsidRDefault="0018217E" w:rsidP="00AE5DD8">
            <w:pPr>
              <w:pStyle w:val="AufgabeKasten"/>
              <w:jc w:val="center"/>
            </w:pPr>
          </w:p>
        </w:tc>
      </w:tr>
      <w:tr w:rsidR="0018217E" w14:paraId="74858444" w14:textId="77777777" w:rsidTr="003B1B49">
        <w:trPr>
          <w:trHeight w:val="907"/>
        </w:trPr>
        <w:tc>
          <w:tcPr>
            <w:tcW w:w="2457" w:type="dxa"/>
          </w:tcPr>
          <w:p w14:paraId="73C19E7F" w14:textId="77777777" w:rsidR="0018217E" w:rsidRPr="003B1B49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3B1B49">
              <w:t>weil….</w:t>
            </w:r>
          </w:p>
        </w:tc>
        <w:tc>
          <w:tcPr>
            <w:tcW w:w="2457" w:type="dxa"/>
          </w:tcPr>
          <w:p w14:paraId="65EA6499" w14:textId="77777777" w:rsidR="0018217E" w:rsidRPr="005A394B" w:rsidRDefault="0018217E" w:rsidP="00AE5DD8">
            <w:pPr>
              <w:pStyle w:val="AufgabeKasten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6C22222A" w14:textId="77777777" w:rsidR="0018217E" w:rsidRPr="005A394B" w:rsidRDefault="0018217E" w:rsidP="00AE5DD8">
            <w:pPr>
              <w:pStyle w:val="AufgabeKasten"/>
              <w:numPr>
                <w:ilvl w:val="0"/>
                <w:numId w:val="0"/>
              </w:numPr>
              <w:jc w:val="center"/>
            </w:pPr>
          </w:p>
        </w:tc>
      </w:tr>
      <w:tr w:rsidR="0018217E" w14:paraId="76B4979B" w14:textId="77777777" w:rsidTr="003B1B49">
        <w:trPr>
          <w:trHeight w:val="680"/>
        </w:trPr>
        <w:tc>
          <w:tcPr>
            <w:tcW w:w="2457" w:type="dxa"/>
          </w:tcPr>
          <w:p w14:paraId="41300AD5" w14:textId="77777777" w:rsidR="0018217E" w:rsidRPr="003B1B49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3B1B49">
              <w:rPr>
                <w:b/>
              </w:rPr>
              <w:t>Oberflächenqualität</w:t>
            </w:r>
          </w:p>
        </w:tc>
        <w:tc>
          <w:tcPr>
            <w:tcW w:w="2457" w:type="dxa"/>
          </w:tcPr>
          <w:p w14:paraId="6B1C5708" w14:textId="77777777" w:rsidR="0018217E" w:rsidRPr="005A394B" w:rsidRDefault="0018217E" w:rsidP="00AE5DD8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3943BCF3" w14:textId="77777777" w:rsidR="0018217E" w:rsidRPr="005A394B" w:rsidRDefault="0018217E" w:rsidP="00AE5DD8">
            <w:pPr>
              <w:pStyle w:val="AufgabeKasten"/>
              <w:jc w:val="center"/>
            </w:pPr>
          </w:p>
        </w:tc>
      </w:tr>
      <w:tr w:rsidR="0018217E" w14:paraId="05DAFDE0" w14:textId="77777777" w:rsidTr="003B1B49">
        <w:trPr>
          <w:trHeight w:val="907"/>
        </w:trPr>
        <w:tc>
          <w:tcPr>
            <w:tcW w:w="2457" w:type="dxa"/>
          </w:tcPr>
          <w:p w14:paraId="092913A4" w14:textId="77777777" w:rsidR="0018217E" w:rsidRPr="003B1B49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3B1B49">
              <w:t>weil….</w:t>
            </w:r>
          </w:p>
        </w:tc>
        <w:tc>
          <w:tcPr>
            <w:tcW w:w="2457" w:type="dxa"/>
          </w:tcPr>
          <w:p w14:paraId="07E337A6" w14:textId="77777777" w:rsidR="0018217E" w:rsidRPr="005A394B" w:rsidRDefault="0018217E" w:rsidP="00AE5DD8">
            <w:pPr>
              <w:pStyle w:val="AufgabeKasten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32DA9035" w14:textId="77777777" w:rsidR="0018217E" w:rsidRPr="005A394B" w:rsidRDefault="0018217E" w:rsidP="00AE5DD8">
            <w:pPr>
              <w:pStyle w:val="AufgabeKasten"/>
              <w:numPr>
                <w:ilvl w:val="0"/>
                <w:numId w:val="0"/>
              </w:numPr>
              <w:jc w:val="center"/>
            </w:pPr>
          </w:p>
        </w:tc>
      </w:tr>
      <w:tr w:rsidR="0018217E" w14:paraId="2613FB63" w14:textId="77777777" w:rsidTr="003B1B49">
        <w:trPr>
          <w:trHeight w:val="680"/>
        </w:trPr>
        <w:tc>
          <w:tcPr>
            <w:tcW w:w="2457" w:type="dxa"/>
          </w:tcPr>
          <w:p w14:paraId="3D4A2BD4" w14:textId="77777777" w:rsidR="0018217E" w:rsidRPr="003B1B49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b/>
              </w:rPr>
            </w:pPr>
            <w:r w:rsidRPr="003B1B49">
              <w:rPr>
                <w:b/>
              </w:rPr>
              <w:t>Funktionalität</w:t>
            </w:r>
          </w:p>
        </w:tc>
        <w:tc>
          <w:tcPr>
            <w:tcW w:w="2457" w:type="dxa"/>
          </w:tcPr>
          <w:p w14:paraId="6180395B" w14:textId="77777777" w:rsidR="0018217E" w:rsidRPr="005A394B" w:rsidRDefault="0018217E" w:rsidP="00AE5DD8">
            <w:pPr>
              <w:pStyle w:val="AufgabeKasten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0F2553FE" w14:textId="77777777" w:rsidR="0018217E" w:rsidRPr="005A394B" w:rsidRDefault="0018217E" w:rsidP="00AE5DD8">
            <w:pPr>
              <w:pStyle w:val="AufgabeKasten"/>
              <w:jc w:val="center"/>
            </w:pPr>
          </w:p>
        </w:tc>
      </w:tr>
      <w:tr w:rsidR="0018217E" w14:paraId="3184F984" w14:textId="77777777" w:rsidTr="003B1B49">
        <w:trPr>
          <w:trHeight w:val="907"/>
        </w:trPr>
        <w:tc>
          <w:tcPr>
            <w:tcW w:w="2457" w:type="dxa"/>
          </w:tcPr>
          <w:p w14:paraId="679FBCB6" w14:textId="77777777" w:rsidR="0018217E" w:rsidRPr="003B1B49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</w:pPr>
            <w:r w:rsidRPr="003B1B49">
              <w:t>weil….</w:t>
            </w:r>
          </w:p>
        </w:tc>
        <w:tc>
          <w:tcPr>
            <w:tcW w:w="2457" w:type="dxa"/>
          </w:tcPr>
          <w:p w14:paraId="76177159" w14:textId="77777777" w:rsidR="0018217E" w:rsidRPr="005A394B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7C645E5C" w14:textId="77777777" w:rsidR="0018217E" w:rsidRPr="005A394B" w:rsidRDefault="0018217E" w:rsidP="00AE5DD8">
            <w:pPr>
              <w:pStyle w:val="AufgabeKasten"/>
              <w:numPr>
                <w:ilvl w:val="0"/>
                <w:numId w:val="0"/>
              </w:numPr>
              <w:ind w:left="568" w:hanging="284"/>
              <w:jc w:val="center"/>
            </w:pPr>
          </w:p>
        </w:tc>
      </w:tr>
    </w:tbl>
    <w:p w14:paraId="55650DCD" w14:textId="77777777" w:rsidR="0018217E" w:rsidRDefault="0018217E" w:rsidP="0018217E">
      <w:pPr>
        <w:spacing w:line="240" w:lineRule="exact"/>
      </w:pPr>
    </w:p>
    <w:p w14:paraId="20CF4AF0" w14:textId="77777777" w:rsidR="0018217E" w:rsidRPr="00524811" w:rsidRDefault="0018217E" w:rsidP="0018217E">
      <w:pPr>
        <w:spacing w:line="276" w:lineRule="auto"/>
        <w:rPr>
          <w:sz w:val="24"/>
        </w:rPr>
      </w:pPr>
      <w:r w:rsidRPr="00524811">
        <w:rPr>
          <w:sz w:val="24"/>
        </w:rPr>
        <w:t>Feiern Sie die Punkte, an denen Sie mit sich zufrieden sind!</w:t>
      </w:r>
    </w:p>
    <w:p w14:paraId="4B7AAE61" w14:textId="77777777" w:rsidR="0018217E" w:rsidRDefault="0018217E" w:rsidP="0018217E">
      <w:pPr>
        <w:spacing w:line="240" w:lineRule="exact"/>
      </w:pPr>
    </w:p>
    <w:p w14:paraId="3C80AD3C" w14:textId="77777777" w:rsidR="0018217E" w:rsidRDefault="003B1B49" w:rsidP="0018217E">
      <w:pPr>
        <w:pStyle w:val="berschrift3"/>
      </w:pPr>
      <w:r w:rsidRPr="00AA18D1">
        <w:rPr>
          <w:noProof/>
        </w:rPr>
        <w:drawing>
          <wp:anchor distT="0" distB="0" distL="114300" distR="114300" simplePos="0" relativeHeight="251750912" behindDoc="1" locked="0" layoutInCell="1" allowOverlap="1" wp14:anchorId="7606458D" wp14:editId="38A3D1CC">
            <wp:simplePos x="0" y="0"/>
            <wp:positionH relativeFrom="column">
              <wp:posOffset>4728210</wp:posOffset>
            </wp:positionH>
            <wp:positionV relativeFrom="paragraph">
              <wp:posOffset>182880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017" name="Grafik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E">
        <w:t>Gibt es noch Punkte, wo sie NEIN angekreuzt haben?</w:t>
      </w:r>
    </w:p>
    <w:p w14:paraId="2F82A326" w14:textId="77777777" w:rsidR="0018217E" w:rsidRPr="00524811" w:rsidRDefault="0018217E" w:rsidP="00372290">
      <w:pPr>
        <w:pStyle w:val="Listenabsatz"/>
        <w:numPr>
          <w:ilvl w:val="0"/>
          <w:numId w:val="73"/>
        </w:numPr>
        <w:spacing w:line="276" w:lineRule="auto"/>
        <w:rPr>
          <w:sz w:val="22"/>
        </w:rPr>
      </w:pPr>
      <w:r w:rsidRPr="00524811">
        <w:rPr>
          <w:sz w:val="22"/>
        </w:rPr>
        <w:t xml:space="preserve">Überlegen Sie, warum Sie mit Ihrem Ergebnis nicht zufrieden waren. </w:t>
      </w:r>
    </w:p>
    <w:p w14:paraId="41B9C62A" w14:textId="77777777" w:rsidR="0018217E" w:rsidRPr="00524811" w:rsidRDefault="0018217E" w:rsidP="00372290">
      <w:pPr>
        <w:pStyle w:val="Listenabsatz"/>
        <w:numPr>
          <w:ilvl w:val="0"/>
          <w:numId w:val="73"/>
        </w:numPr>
        <w:spacing w:line="276" w:lineRule="auto"/>
        <w:rPr>
          <w:sz w:val="22"/>
        </w:rPr>
      </w:pPr>
      <w:r w:rsidRPr="00524811">
        <w:rPr>
          <w:sz w:val="22"/>
        </w:rPr>
        <w:t>Nennen Sie zu diesem Punkt einen Verbesserungsvorschlag für das nächste Projekt:</w:t>
      </w:r>
    </w:p>
    <w:p w14:paraId="0EF41F8A" w14:textId="77777777" w:rsidR="0018217E" w:rsidRDefault="0018217E" w:rsidP="0018217E">
      <w:pPr>
        <w:spacing w:line="240" w:lineRule="exact"/>
      </w:pPr>
    </w:p>
    <w:tbl>
      <w:tblPr>
        <w:tblStyle w:val="Tabellenraster7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</w:tblGrid>
      <w:tr w:rsidR="0018217E" w14:paraId="03E0AA5B" w14:textId="77777777" w:rsidTr="003B1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371" w:type="dxa"/>
          </w:tcPr>
          <w:p w14:paraId="466AA249" w14:textId="77777777" w:rsidR="0018217E" w:rsidRPr="003B1B49" w:rsidRDefault="0018217E" w:rsidP="00AE5DD8">
            <w:pPr>
              <w:pStyle w:val="Textkrper"/>
              <w:jc w:val="left"/>
              <w:rPr>
                <w:bCs/>
                <w:sz w:val="22"/>
              </w:rPr>
            </w:pPr>
            <w:r w:rsidRPr="003B1B49">
              <w:rPr>
                <w:sz w:val="22"/>
              </w:rPr>
              <w:t>Das will ich beim nächsten Mal anders machen:</w:t>
            </w:r>
          </w:p>
        </w:tc>
      </w:tr>
      <w:tr w:rsidR="0018217E" w14:paraId="1D329C5D" w14:textId="77777777" w:rsidTr="003B1B49">
        <w:trPr>
          <w:trHeight w:val="784"/>
        </w:trPr>
        <w:tc>
          <w:tcPr>
            <w:tcW w:w="7371" w:type="dxa"/>
          </w:tcPr>
          <w:p w14:paraId="5CF424BF" w14:textId="77777777" w:rsidR="0018217E" w:rsidRPr="00F821DA" w:rsidRDefault="0018217E" w:rsidP="00AE5DD8">
            <w:pPr>
              <w:pStyle w:val="Textkrper"/>
              <w:numPr>
                <w:ilvl w:val="0"/>
                <w:numId w:val="47"/>
              </w:numPr>
              <w:jc w:val="left"/>
              <w:rPr>
                <w:rFonts w:ascii="Segoe Print" w:hAnsi="Segoe Print"/>
              </w:rPr>
            </w:pPr>
            <w:r w:rsidRPr="00F821DA">
              <w:rPr>
                <w:rFonts w:ascii="Segoe Print" w:hAnsi="Segoe Print"/>
              </w:rPr>
              <w:t>Ich werde pünktlich im Unterricht sein, um mehr Zeit zu haben.</w:t>
            </w:r>
          </w:p>
        </w:tc>
      </w:tr>
      <w:tr w:rsidR="0018217E" w14:paraId="189ECF54" w14:textId="77777777" w:rsidTr="003B1B49">
        <w:trPr>
          <w:trHeight w:val="696"/>
        </w:trPr>
        <w:tc>
          <w:tcPr>
            <w:tcW w:w="7371" w:type="dxa"/>
          </w:tcPr>
          <w:p w14:paraId="39A5619E" w14:textId="77777777" w:rsidR="0018217E" w:rsidRPr="00F821DA" w:rsidRDefault="0018217E" w:rsidP="00AE5DD8">
            <w:pPr>
              <w:pStyle w:val="Textkrper"/>
              <w:numPr>
                <w:ilvl w:val="0"/>
                <w:numId w:val="47"/>
              </w:numPr>
              <w:jc w:val="left"/>
              <w:rPr>
                <w:rFonts w:ascii="Segoe Print" w:hAnsi="Segoe Print"/>
              </w:rPr>
            </w:pPr>
            <w:r w:rsidRPr="00F821DA">
              <w:rPr>
                <w:rFonts w:ascii="Segoe Print" w:hAnsi="Segoe Print"/>
              </w:rPr>
              <w:t>Ich möchte mir mehr Zeit lassen, um genauer anzuzeichnen.</w:t>
            </w:r>
          </w:p>
        </w:tc>
      </w:tr>
      <w:tr w:rsidR="0018217E" w14:paraId="3C95E196" w14:textId="77777777" w:rsidTr="003B1B49">
        <w:trPr>
          <w:trHeight w:val="707"/>
        </w:trPr>
        <w:tc>
          <w:tcPr>
            <w:tcW w:w="7371" w:type="dxa"/>
          </w:tcPr>
          <w:p w14:paraId="1F8496B2" w14:textId="77777777" w:rsidR="0018217E" w:rsidRPr="00F821DA" w:rsidRDefault="0018217E" w:rsidP="00AE5DD8">
            <w:pPr>
              <w:pStyle w:val="Textkrper"/>
              <w:numPr>
                <w:ilvl w:val="0"/>
                <w:numId w:val="47"/>
              </w:numPr>
              <w:jc w:val="left"/>
              <w:rPr>
                <w:rFonts w:ascii="Segoe Print" w:hAnsi="Segoe Print"/>
              </w:rPr>
            </w:pPr>
            <w:r w:rsidRPr="00F821DA">
              <w:rPr>
                <w:rFonts w:ascii="Segoe Print" w:hAnsi="Segoe Print"/>
              </w:rPr>
              <w:t>Ich werde sorgfältiger und konzentrierter sägen.</w:t>
            </w:r>
          </w:p>
        </w:tc>
      </w:tr>
    </w:tbl>
    <w:p w14:paraId="5CFC16CD" w14:textId="77777777" w:rsidR="0018217E" w:rsidRDefault="0018217E" w:rsidP="0018217E">
      <w:pPr>
        <w:spacing w:line="240" w:lineRule="exact"/>
      </w:pPr>
    </w:p>
    <w:p w14:paraId="4E03921C" w14:textId="77777777" w:rsidR="0018217E" w:rsidRDefault="0018217E" w:rsidP="0018217E">
      <w:pPr>
        <w:spacing w:line="240" w:lineRule="exact"/>
      </w:pPr>
      <w:r>
        <w:br w:type="page"/>
      </w:r>
    </w:p>
    <w:p w14:paraId="7A091BA1" w14:textId="77777777" w:rsidR="00B33E6B" w:rsidRDefault="003B1B49" w:rsidP="00B33E6B"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581952" behindDoc="0" locked="0" layoutInCell="1" allowOverlap="1" wp14:anchorId="4E886E72" wp14:editId="7FB441F1">
            <wp:simplePos x="0" y="0"/>
            <wp:positionH relativeFrom="column">
              <wp:posOffset>4763770</wp:posOffset>
            </wp:positionH>
            <wp:positionV relativeFrom="paragraph">
              <wp:posOffset>892810</wp:posOffset>
            </wp:positionV>
            <wp:extent cx="341630" cy="313055"/>
            <wp:effectExtent l="0" t="0" r="1270" b="0"/>
            <wp:wrapNone/>
            <wp:docPr id="1889" name="Grafik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33E6B" w:rsidRPr="00453EC1" w14:paraId="61DCC17D" w14:textId="77777777" w:rsidTr="00B33E6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75D910" w14:textId="77777777" w:rsidR="00B33E6B" w:rsidRPr="00453EC1" w:rsidRDefault="00B33E6B" w:rsidP="00B33E6B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2615121B" w14:textId="77777777" w:rsidR="00B33E6B" w:rsidRPr="00453EC1" w:rsidRDefault="00B33E6B" w:rsidP="00B33E6B">
            <w:pPr>
              <w:rPr>
                <w:b/>
              </w:rPr>
            </w:pPr>
            <w:r>
              <w:rPr>
                <w:b/>
              </w:rPr>
              <w:t>Qualitäts-Check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6460BD" w14:textId="77777777" w:rsidR="00B33E6B" w:rsidRPr="00453EC1" w:rsidRDefault="00B33E6B" w:rsidP="00B33E6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DFFEB6" w14:textId="77777777" w:rsidR="00B33E6B" w:rsidRPr="00453EC1" w:rsidRDefault="00B33E6B" w:rsidP="00B33E6B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Holztechnik</w:t>
            </w:r>
            <w:proofErr w:type="spellEnd"/>
          </w:p>
          <w:p w14:paraId="763B73F7" w14:textId="77777777" w:rsidR="00B33E6B" w:rsidRPr="00453EC1" w:rsidRDefault="00B33E6B" w:rsidP="00B33E6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Z.01.02.04</w:t>
            </w:r>
            <w:r w:rsidR="00A673C1">
              <w:rPr>
                <w:rFonts w:eastAsia="Times New Roman"/>
                <w:b/>
                <w:lang w:val="en-GB"/>
              </w:rPr>
              <w:t>.01</w:t>
            </w:r>
          </w:p>
        </w:tc>
      </w:tr>
      <w:tr w:rsidR="00B33E6B" w:rsidRPr="00453EC1" w14:paraId="23E622EC" w14:textId="77777777" w:rsidTr="00B33E6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6CF7D4DD" w14:textId="77777777" w:rsidR="00B33E6B" w:rsidRPr="00A402FC" w:rsidRDefault="00B33E6B" w:rsidP="00B33E6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AAE172C" w14:textId="77777777" w:rsidR="00B33E6B" w:rsidRPr="00453EC1" w:rsidRDefault="00B33E6B" w:rsidP="00B33E6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33E6B" w:rsidRPr="00453EC1" w14:paraId="58BE749A" w14:textId="77777777" w:rsidTr="00B33E6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3BBDA9D" w14:textId="77777777" w:rsidR="00B33E6B" w:rsidRPr="00122340" w:rsidRDefault="00B33E6B" w:rsidP="00821A9F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1D8C214C" w14:textId="77777777" w:rsidR="00B33E6B" w:rsidRPr="00453EC1" w:rsidRDefault="00B33E6B" w:rsidP="00B33E6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4ED6880F" w14:textId="349600B4" w:rsidR="00B33E6B" w:rsidRDefault="002B4135" w:rsidP="00B33E6B">
      <w:pPr>
        <w:pStyle w:val="berschrift1"/>
      </w:pPr>
      <w:r w:rsidRPr="00C175B3">
        <w:rPr>
          <w:noProof/>
          <w:sz w:val="28"/>
        </w:rPr>
        <w:drawing>
          <wp:anchor distT="0" distB="0" distL="114300" distR="114300" simplePos="0" relativeHeight="251757056" behindDoc="0" locked="0" layoutInCell="0" allowOverlap="1" wp14:anchorId="7C350A43" wp14:editId="4152BBA7">
            <wp:simplePos x="0" y="0"/>
            <wp:positionH relativeFrom="rightMargin">
              <wp:posOffset>123190</wp:posOffset>
            </wp:positionH>
            <wp:positionV relativeFrom="paragraph">
              <wp:posOffset>459740</wp:posOffset>
            </wp:positionV>
            <wp:extent cx="658495" cy="323850"/>
            <wp:effectExtent l="0" t="0" r="8255" b="0"/>
            <wp:wrapNone/>
            <wp:docPr id="3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Geprüfte </w:t>
      </w:r>
      <w:r w:rsidR="00B33E6B">
        <w:t>Qualität – wie geht das denn?</w:t>
      </w:r>
    </w:p>
    <w:p w14:paraId="172E7680" w14:textId="47CDCCAC" w:rsidR="00B33E6B" w:rsidRPr="00C175B3" w:rsidRDefault="002B4135" w:rsidP="00B33E6B">
      <w:pPr>
        <w:pStyle w:val="Textkrper"/>
        <w:rPr>
          <w:sz w:val="22"/>
        </w:rPr>
      </w:pPr>
      <w:r>
        <w:rPr>
          <w:sz w:val="22"/>
        </w:rPr>
        <w:t>Bilden</w:t>
      </w:r>
      <w:r w:rsidRPr="00C175B3">
        <w:rPr>
          <w:sz w:val="22"/>
        </w:rPr>
        <w:t xml:space="preserve"> </w:t>
      </w:r>
      <w:r w:rsidR="00B33E6B" w:rsidRPr="00C175B3">
        <w:rPr>
          <w:sz w:val="22"/>
        </w:rPr>
        <w:t xml:space="preserve">Sie für diesen </w:t>
      </w:r>
      <w:proofErr w:type="spellStart"/>
      <w:r w:rsidR="00B33E6B" w:rsidRPr="00C175B3">
        <w:rPr>
          <w:sz w:val="22"/>
        </w:rPr>
        <w:t>LernSCHRITT</w:t>
      </w:r>
      <w:proofErr w:type="spellEnd"/>
      <w:r w:rsidR="00B33E6B" w:rsidRPr="00C175B3">
        <w:rPr>
          <w:sz w:val="22"/>
        </w:rPr>
        <w:t xml:space="preserve"> mit </w:t>
      </w:r>
      <w:r w:rsidR="00B75D1B">
        <w:rPr>
          <w:sz w:val="22"/>
        </w:rPr>
        <w:t xml:space="preserve">einer Partnerin bzw. </w:t>
      </w:r>
      <w:r w:rsidR="00B33E6B" w:rsidRPr="00C175B3">
        <w:rPr>
          <w:sz w:val="22"/>
        </w:rPr>
        <w:t xml:space="preserve">einem Partner  ein </w:t>
      </w:r>
      <w:r w:rsidR="00B33E6B" w:rsidRPr="00C175B3">
        <w:rPr>
          <w:b/>
          <w:sz w:val="22"/>
        </w:rPr>
        <w:t>2er</w:t>
      </w:r>
      <w:r w:rsidR="00B33E6B" w:rsidRPr="00C175B3">
        <w:rPr>
          <w:sz w:val="22"/>
        </w:rPr>
        <w:t>Team!</w:t>
      </w:r>
    </w:p>
    <w:p w14:paraId="6C84D82D" w14:textId="77777777" w:rsidR="00B33E6B" w:rsidRPr="00C175B3" w:rsidRDefault="00B33E6B" w:rsidP="00B33E6B">
      <w:pPr>
        <w:pStyle w:val="Textkrper"/>
        <w:rPr>
          <w:sz w:val="22"/>
        </w:rPr>
      </w:pPr>
      <w:r w:rsidRPr="00C175B3">
        <w:rPr>
          <w:sz w:val="22"/>
        </w:rPr>
        <w:t xml:space="preserve">Sie prüfen den Klappstuhl </w:t>
      </w:r>
      <w:r w:rsidR="00B75D1B">
        <w:rPr>
          <w:sz w:val="22"/>
        </w:rPr>
        <w:t xml:space="preserve">der Partnerin bzw. </w:t>
      </w:r>
      <w:r w:rsidRPr="00C175B3">
        <w:rPr>
          <w:sz w:val="22"/>
        </w:rPr>
        <w:t>des Partners.</w:t>
      </w:r>
    </w:p>
    <w:p w14:paraId="3F6621B8" w14:textId="77777777" w:rsidR="00B33E6B" w:rsidRPr="00C175B3" w:rsidRDefault="00B33E6B" w:rsidP="00B33E6B">
      <w:pPr>
        <w:spacing w:line="360" w:lineRule="auto"/>
        <w:rPr>
          <w:sz w:val="22"/>
        </w:rPr>
      </w:pPr>
      <w:r w:rsidRPr="00C175B3">
        <w:rPr>
          <w:sz w:val="22"/>
        </w:rPr>
        <w:t>Wir haben</w:t>
      </w:r>
      <w:r>
        <w:rPr>
          <w:sz w:val="22"/>
        </w:rPr>
        <w:t xml:space="preserve"> im </w:t>
      </w:r>
      <w:proofErr w:type="spellStart"/>
      <w:r>
        <w:rPr>
          <w:sz w:val="22"/>
        </w:rPr>
        <w:t>LernTHEMA</w:t>
      </w:r>
      <w:proofErr w:type="spellEnd"/>
      <w:r>
        <w:rPr>
          <w:sz w:val="22"/>
        </w:rPr>
        <w:t xml:space="preserve"> 03</w:t>
      </w:r>
      <w:r w:rsidRPr="00C175B3">
        <w:rPr>
          <w:sz w:val="22"/>
        </w:rPr>
        <w:t xml:space="preserve"> </w:t>
      </w:r>
      <w:r>
        <w:rPr>
          <w:sz w:val="22"/>
        </w:rPr>
        <w:t>zwei</w:t>
      </w:r>
      <w:r w:rsidRPr="00C175B3">
        <w:rPr>
          <w:sz w:val="22"/>
        </w:rPr>
        <w:t xml:space="preserve"> </w:t>
      </w:r>
      <w:r>
        <w:rPr>
          <w:sz w:val="22"/>
        </w:rPr>
        <w:t>Merkmale für gute Qualität</w:t>
      </w:r>
      <w:r w:rsidRPr="00C175B3">
        <w:rPr>
          <w:sz w:val="22"/>
        </w:rPr>
        <w:t xml:space="preserve"> vorgegeben</w:t>
      </w:r>
      <w:r>
        <w:rPr>
          <w:sz w:val="22"/>
        </w:rPr>
        <w:t xml:space="preserve">. </w:t>
      </w:r>
    </w:p>
    <w:p w14:paraId="4C2874EC" w14:textId="77777777" w:rsidR="00B33E6B" w:rsidRPr="00F863B4" w:rsidRDefault="00B33E6B" w:rsidP="00B33E6B">
      <w:pPr>
        <w:pStyle w:val="Listenabsatz"/>
        <w:numPr>
          <w:ilvl w:val="0"/>
          <w:numId w:val="43"/>
        </w:numPr>
        <w:spacing w:line="360" w:lineRule="auto"/>
        <w:rPr>
          <w:b/>
          <w:sz w:val="22"/>
        </w:rPr>
      </w:pPr>
      <w:r w:rsidRPr="00F863B4">
        <w:rPr>
          <w:b/>
          <w:sz w:val="22"/>
        </w:rPr>
        <w:t xml:space="preserve">Maßgenauigkeit </w:t>
      </w:r>
    </w:p>
    <w:p w14:paraId="471A5CD9" w14:textId="77777777" w:rsidR="00B33E6B" w:rsidRPr="00816280" w:rsidRDefault="003B1B49" w:rsidP="00B33E6B">
      <w:pPr>
        <w:pStyle w:val="Listenabsatz"/>
        <w:numPr>
          <w:ilvl w:val="0"/>
          <w:numId w:val="43"/>
        </w:numPr>
        <w:spacing w:line="360" w:lineRule="auto"/>
        <w:rPr>
          <w:b/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588096" behindDoc="1" locked="0" layoutInCell="1" allowOverlap="1" wp14:anchorId="77B5617F" wp14:editId="1DF5CE4F">
            <wp:simplePos x="0" y="0"/>
            <wp:positionH relativeFrom="column">
              <wp:posOffset>4803775</wp:posOffset>
            </wp:positionH>
            <wp:positionV relativeFrom="paragraph">
              <wp:posOffset>302260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91" name="Grafik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6B" w:rsidRPr="00F863B4">
        <w:rPr>
          <w:b/>
          <w:sz w:val="22"/>
        </w:rPr>
        <w:t>Oberflächenqualität</w:t>
      </w:r>
    </w:p>
    <w:p w14:paraId="5968C5E0" w14:textId="77777777" w:rsidR="00B33E6B" w:rsidRDefault="00B33E6B" w:rsidP="00B33E6B">
      <w:pPr>
        <w:rPr>
          <w:sz w:val="22"/>
        </w:rPr>
      </w:pPr>
      <w:r>
        <w:rPr>
          <w:sz w:val="22"/>
        </w:rPr>
        <w:t>Sie haben</w:t>
      </w:r>
      <w:r w:rsidRPr="00C175B3">
        <w:rPr>
          <w:sz w:val="22"/>
        </w:rPr>
        <w:t xml:space="preserve"> weitere Merkmal</w:t>
      </w:r>
      <w:r>
        <w:rPr>
          <w:sz w:val="22"/>
        </w:rPr>
        <w:t>e für hohe Qualität, sogenannte Qualitätskriterien</w:t>
      </w:r>
      <w:r w:rsidRPr="00C175B3">
        <w:rPr>
          <w:sz w:val="22"/>
        </w:rPr>
        <w:t xml:space="preserve"> </w:t>
      </w:r>
      <w:r>
        <w:rPr>
          <w:sz w:val="22"/>
        </w:rPr>
        <w:t>benannt</w:t>
      </w:r>
      <w:r w:rsidRPr="00C175B3">
        <w:rPr>
          <w:sz w:val="22"/>
        </w:rPr>
        <w:t xml:space="preserve">, an </w:t>
      </w:r>
      <w:r>
        <w:rPr>
          <w:sz w:val="22"/>
        </w:rPr>
        <w:t>denen</w:t>
      </w:r>
      <w:r w:rsidRPr="00C175B3">
        <w:rPr>
          <w:sz w:val="22"/>
        </w:rPr>
        <w:t xml:space="preserve"> Sie die Qualität </w:t>
      </w:r>
      <w:r>
        <w:rPr>
          <w:sz w:val="22"/>
        </w:rPr>
        <w:t>seines</w:t>
      </w:r>
      <w:r w:rsidRPr="00C175B3">
        <w:rPr>
          <w:sz w:val="22"/>
        </w:rPr>
        <w:t xml:space="preserve"> Klappstuhls erkennen können. </w:t>
      </w:r>
    </w:p>
    <w:p w14:paraId="237C026F" w14:textId="77777777" w:rsidR="00B33E6B" w:rsidRDefault="00B33E6B" w:rsidP="00372290">
      <w:pPr>
        <w:pStyle w:val="Listenabsatz"/>
        <w:numPr>
          <w:ilvl w:val="0"/>
          <w:numId w:val="66"/>
        </w:numPr>
        <w:rPr>
          <w:sz w:val="22"/>
        </w:rPr>
      </w:pPr>
      <w:r w:rsidRPr="00ED16A3">
        <w:rPr>
          <w:sz w:val="22"/>
        </w:rPr>
        <w:t>Schreiben Sie die Kriterien auf!</w:t>
      </w:r>
    </w:p>
    <w:p w14:paraId="677630EB" w14:textId="77777777" w:rsidR="00B33E6B" w:rsidRDefault="00B33E6B" w:rsidP="00B33E6B">
      <w:pPr>
        <w:pStyle w:val="Listenabsatz"/>
        <w:rPr>
          <w:sz w:val="22"/>
        </w:rPr>
      </w:pPr>
    </w:p>
    <w:p w14:paraId="3C3F83FC" w14:textId="77777777" w:rsidR="00B33E6B" w:rsidRPr="004D4A5D" w:rsidRDefault="00B33E6B" w:rsidP="00B33E6B">
      <w:pPr>
        <w:pStyle w:val="Listenabsatz"/>
        <w:numPr>
          <w:ilvl w:val="0"/>
          <w:numId w:val="45"/>
        </w:numPr>
        <w:rPr>
          <w:rFonts w:ascii="Segoe Print" w:hAnsi="Segoe Print"/>
          <w:sz w:val="22"/>
        </w:rPr>
      </w:pPr>
      <w:r>
        <w:rPr>
          <w:rFonts w:ascii="Segoe Print" w:hAnsi="Segoe Print"/>
          <w:sz w:val="22"/>
        </w:rPr>
        <w:t>Rückenlehne: Stoff</w:t>
      </w:r>
    </w:p>
    <w:p w14:paraId="6BB72180" w14:textId="77777777" w:rsidR="00B33E6B" w:rsidRPr="004D4A5D" w:rsidRDefault="00B33E6B" w:rsidP="00B33E6B">
      <w:pPr>
        <w:pStyle w:val="Listenabsatz"/>
        <w:numPr>
          <w:ilvl w:val="0"/>
          <w:numId w:val="45"/>
        </w:numPr>
        <w:rPr>
          <w:rFonts w:ascii="Segoe Print" w:hAnsi="Segoe Print"/>
          <w:sz w:val="22"/>
        </w:rPr>
      </w:pPr>
      <w:r>
        <w:rPr>
          <w:rFonts w:ascii="Segoe Print" w:hAnsi="Segoe Print"/>
          <w:sz w:val="22"/>
        </w:rPr>
        <w:t>Funktionalität</w:t>
      </w:r>
    </w:p>
    <w:p w14:paraId="6B8D2C39" w14:textId="77777777" w:rsidR="00B33E6B" w:rsidRPr="00ED16A3" w:rsidRDefault="00B33E6B" w:rsidP="00B33E6B">
      <w:pPr>
        <w:rPr>
          <w:sz w:val="22"/>
        </w:rPr>
      </w:pPr>
      <w:r w:rsidRPr="00ED16A3">
        <w:rPr>
          <w:noProof/>
          <w:sz w:val="22"/>
          <w:lang w:eastAsia="de-DE"/>
        </w:rPr>
        <w:drawing>
          <wp:anchor distT="0" distB="0" distL="114300" distR="114300" simplePos="0" relativeHeight="251676160" behindDoc="0" locked="0" layoutInCell="1" allowOverlap="1" wp14:anchorId="7D4913F6" wp14:editId="79F881F7">
            <wp:simplePos x="0" y="0"/>
            <wp:positionH relativeFrom="column">
              <wp:posOffset>4800600</wp:posOffset>
            </wp:positionH>
            <wp:positionV relativeFrom="paragraph">
              <wp:posOffset>95885</wp:posOffset>
            </wp:positionV>
            <wp:extent cx="314325" cy="314325"/>
            <wp:effectExtent l="0" t="0" r="9525" b="9525"/>
            <wp:wrapNone/>
            <wp:docPr id="1892" name="Grafik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6894F" w14:textId="77777777" w:rsidR="00B33E6B" w:rsidRDefault="00B33E6B" w:rsidP="00372290">
      <w:pPr>
        <w:pStyle w:val="Listenabsatz"/>
        <w:numPr>
          <w:ilvl w:val="0"/>
          <w:numId w:val="66"/>
        </w:numPr>
        <w:spacing w:after="120"/>
        <w:ind w:left="714" w:hanging="357"/>
        <w:contextualSpacing w:val="0"/>
        <w:rPr>
          <w:sz w:val="22"/>
        </w:rPr>
      </w:pPr>
      <w:r w:rsidRPr="00ED16A3">
        <w:rPr>
          <w:sz w:val="22"/>
        </w:rPr>
        <w:t>Tauschen Sie sich über Ihre Kriterien aus.</w:t>
      </w:r>
    </w:p>
    <w:p w14:paraId="242E6641" w14:textId="77777777" w:rsidR="00B33E6B" w:rsidRDefault="00B33E6B" w:rsidP="00372290">
      <w:pPr>
        <w:pStyle w:val="Listenabsatz"/>
        <w:numPr>
          <w:ilvl w:val="0"/>
          <w:numId w:val="66"/>
        </w:numPr>
        <w:spacing w:after="120"/>
        <w:ind w:left="714" w:hanging="357"/>
        <w:contextualSpacing w:val="0"/>
        <w:rPr>
          <w:sz w:val="22"/>
        </w:rPr>
      </w:pPr>
      <w:r>
        <w:rPr>
          <w:sz w:val="22"/>
        </w:rPr>
        <w:t>Beschreiben Sie in der Tabelle die ausgewählten Kriterien!</w:t>
      </w:r>
    </w:p>
    <w:tbl>
      <w:tblPr>
        <w:tblStyle w:val="Gitternetztabelle5dunkelAkzent111"/>
        <w:tblW w:w="0" w:type="auto"/>
        <w:tblLook w:val="04A0" w:firstRow="1" w:lastRow="0" w:firstColumn="1" w:lastColumn="0" w:noHBand="0" w:noVBand="1"/>
      </w:tblPr>
      <w:tblGrid>
        <w:gridCol w:w="391"/>
        <w:gridCol w:w="1785"/>
        <w:gridCol w:w="5410"/>
      </w:tblGrid>
      <w:tr w:rsidR="00B33E6B" w14:paraId="79A12B15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23159B30" w14:textId="77777777" w:rsidR="00B33E6B" w:rsidRDefault="00B33E6B" w:rsidP="00B33E6B">
            <w:pPr>
              <w:spacing w:line="360" w:lineRule="auto"/>
              <w:rPr>
                <w:sz w:val="22"/>
              </w:rPr>
            </w:pPr>
          </w:p>
        </w:tc>
        <w:tc>
          <w:tcPr>
            <w:tcW w:w="1701" w:type="dxa"/>
          </w:tcPr>
          <w:p w14:paraId="0EEF5689" w14:textId="77777777" w:rsidR="00B33E6B" w:rsidRPr="001951A3" w:rsidRDefault="00B33E6B" w:rsidP="00B33E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 xml:space="preserve">Merkmal </w:t>
            </w:r>
          </w:p>
        </w:tc>
        <w:tc>
          <w:tcPr>
            <w:tcW w:w="5493" w:type="dxa"/>
          </w:tcPr>
          <w:p w14:paraId="0ED76DEF" w14:textId="77777777" w:rsidR="00B33E6B" w:rsidRPr="001951A3" w:rsidRDefault="00B33E6B" w:rsidP="00B33E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1951A3">
              <w:rPr>
                <w:b w:val="0"/>
                <w:sz w:val="24"/>
              </w:rPr>
              <w:t>Beschreibung</w:t>
            </w:r>
          </w:p>
        </w:tc>
      </w:tr>
      <w:tr w:rsidR="00B33E6B" w14:paraId="67EED53C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36FECCD9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6805835C" w14:textId="77777777" w:rsidR="00B33E6B" w:rsidRPr="001951A3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D16A3">
              <w:rPr>
                <w:sz w:val="22"/>
              </w:rPr>
              <w:t>Maßgenauigkeit</w:t>
            </w:r>
          </w:p>
        </w:tc>
        <w:tc>
          <w:tcPr>
            <w:tcW w:w="5493" w:type="dxa"/>
          </w:tcPr>
          <w:p w14:paraId="368D5B28" w14:textId="77777777" w:rsidR="00B33E6B" w:rsidRPr="00282F3E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ist erreicht, wenn die Querleisten vom Sitz alle miteinander bündig sind, wenn die Längsleisten des Sitzes genau z</w:t>
            </w:r>
            <w:r w:rsidR="00213E66">
              <w:rPr>
                <w:rFonts w:ascii="Segoe Print" w:hAnsi="Segoe Print"/>
                <w:sz w:val="22"/>
              </w:rPr>
              <w:t>w</w:t>
            </w:r>
            <w:r>
              <w:rPr>
                <w:rFonts w:ascii="Segoe Print" w:hAnsi="Segoe Print"/>
                <w:sz w:val="22"/>
              </w:rPr>
              <w:t>ischen die Längsleisten der Lehne passen.</w:t>
            </w:r>
          </w:p>
        </w:tc>
      </w:tr>
      <w:tr w:rsidR="00B33E6B" w14:paraId="58CAD4F5" w14:textId="77777777" w:rsidTr="00B33E6B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5077587B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0D8A3FED" w14:textId="77777777" w:rsidR="00B33E6B" w:rsidRPr="001951A3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D16A3">
              <w:rPr>
                <w:rFonts w:eastAsia="Calibri"/>
                <w:sz w:val="22"/>
                <w:lang w:eastAsia="de-DE"/>
              </w:rPr>
              <w:t>Oberflächen</w:t>
            </w:r>
            <w:r>
              <w:rPr>
                <w:rFonts w:eastAsia="Calibri"/>
                <w:sz w:val="22"/>
                <w:lang w:eastAsia="de-DE"/>
              </w:rPr>
              <w:t>-</w:t>
            </w:r>
            <w:r w:rsidRPr="00ED16A3">
              <w:rPr>
                <w:rFonts w:eastAsia="Calibri"/>
                <w:sz w:val="22"/>
                <w:lang w:eastAsia="de-DE"/>
              </w:rPr>
              <w:t>qualität</w:t>
            </w:r>
          </w:p>
        </w:tc>
        <w:tc>
          <w:tcPr>
            <w:tcW w:w="5493" w:type="dxa"/>
          </w:tcPr>
          <w:p w14:paraId="0BC32764" w14:textId="77777777" w:rsidR="00B33E6B" w:rsidRPr="00282F3E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ist gut, wenn die Flächen angenehm glatt sind und alle Kanten gerundet sind.</w:t>
            </w:r>
          </w:p>
        </w:tc>
      </w:tr>
      <w:tr w:rsidR="00B33E6B" w14:paraId="47BB140B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7858AC98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7CE22B24" w14:textId="77777777" w:rsidR="00B33E6B" w:rsidRPr="00EA13DD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EA13DD">
              <w:rPr>
                <w:rFonts w:ascii="Segoe Print" w:hAnsi="Segoe Print"/>
                <w:sz w:val="22"/>
              </w:rPr>
              <w:t>Rückenlehne</w:t>
            </w:r>
          </w:p>
        </w:tc>
        <w:tc>
          <w:tcPr>
            <w:tcW w:w="5493" w:type="dxa"/>
          </w:tcPr>
          <w:p w14:paraId="0B9E01E3" w14:textId="77777777" w:rsidR="00B33E6B" w:rsidRPr="004D4A5D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4D4A5D">
              <w:rPr>
                <w:rFonts w:ascii="Segoe Print" w:hAnsi="Segoe Print"/>
                <w:sz w:val="22"/>
              </w:rPr>
              <w:t xml:space="preserve">ist in Ordnung, </w:t>
            </w:r>
            <w:r>
              <w:rPr>
                <w:rFonts w:ascii="Segoe Print" w:hAnsi="Segoe Print"/>
                <w:sz w:val="22"/>
              </w:rPr>
              <w:t>wenn der Stoff gut gespannt ist und nicht schief getackert wurde</w:t>
            </w:r>
            <w:r w:rsidRPr="004D4A5D">
              <w:rPr>
                <w:rFonts w:ascii="Segoe Print" w:hAnsi="Segoe Print"/>
                <w:sz w:val="22"/>
              </w:rPr>
              <w:t>.</w:t>
            </w:r>
          </w:p>
        </w:tc>
      </w:tr>
      <w:tr w:rsidR="00B33E6B" w14:paraId="549625F8" w14:textId="77777777" w:rsidTr="00B33E6B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Align w:val="center"/>
          </w:tcPr>
          <w:p w14:paraId="6EFCB4C6" w14:textId="77777777" w:rsidR="00B33E6B" w:rsidRDefault="00B33E6B" w:rsidP="00B33E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01" w:type="dxa"/>
            <w:vAlign w:val="center"/>
          </w:tcPr>
          <w:p w14:paraId="6FAFF468" w14:textId="77777777" w:rsidR="00B33E6B" w:rsidRPr="00EA13DD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EA13DD">
              <w:rPr>
                <w:rFonts w:ascii="Segoe Print" w:hAnsi="Segoe Print"/>
                <w:sz w:val="22"/>
              </w:rPr>
              <w:t>Funktionalität</w:t>
            </w:r>
          </w:p>
        </w:tc>
        <w:tc>
          <w:tcPr>
            <w:tcW w:w="5493" w:type="dxa"/>
          </w:tcPr>
          <w:p w14:paraId="4C4029F3" w14:textId="77777777" w:rsidR="00B33E6B" w:rsidRPr="004D4A5D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2"/>
              </w:rPr>
            </w:pPr>
            <w:r w:rsidRPr="004D4A5D">
              <w:rPr>
                <w:rFonts w:ascii="Segoe Print" w:hAnsi="Segoe Print"/>
                <w:sz w:val="22"/>
              </w:rPr>
              <w:t xml:space="preserve">ist erreicht, wenn der Stuhl sich zum Sitzen zusammenbauen lässt, stabil zum Sitzen ist, nicht wackelt und sich zum Tragen ineinander stecken lässt. </w:t>
            </w:r>
          </w:p>
        </w:tc>
      </w:tr>
    </w:tbl>
    <w:p w14:paraId="1F3B7B01" w14:textId="77777777" w:rsidR="00B33E6B" w:rsidRDefault="00B33E6B" w:rsidP="00B33E6B">
      <w:pPr>
        <w:spacing w:line="240" w:lineRule="exact"/>
      </w:pPr>
      <w:r>
        <w:br w:type="page"/>
      </w:r>
    </w:p>
    <w:p w14:paraId="47EA9C05" w14:textId="77777777" w:rsidR="00B33E6B" w:rsidRPr="0058289E" w:rsidRDefault="00B33E6B" w:rsidP="00B33E6B">
      <w:pPr>
        <w:pStyle w:val="berschrift2"/>
      </w:pPr>
      <w:r w:rsidRPr="00FD18F8">
        <w:rPr>
          <w:noProof/>
          <w:sz w:val="22"/>
        </w:rPr>
        <w:lastRenderedPageBreak/>
        <w:drawing>
          <wp:anchor distT="0" distB="0" distL="114300" distR="114300" simplePos="0" relativeHeight="251589120" behindDoc="0" locked="0" layoutInCell="1" allowOverlap="1" wp14:anchorId="62523CC0" wp14:editId="4D9ED5B1">
            <wp:simplePos x="0" y="0"/>
            <wp:positionH relativeFrom="column">
              <wp:posOffset>4668520</wp:posOffset>
            </wp:positionH>
            <wp:positionV relativeFrom="paragraph">
              <wp:posOffset>74295</wp:posOffset>
            </wp:positionV>
            <wp:extent cx="341630" cy="313055"/>
            <wp:effectExtent l="0" t="0" r="1270" b="0"/>
            <wp:wrapNone/>
            <wp:docPr id="1905" name="Grafik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Der Klappstuhl - Maßgenauigkeit prüfen</w:t>
      </w:r>
    </w:p>
    <w:p w14:paraId="0E7050AC" w14:textId="77777777" w:rsidR="00B33E6B" w:rsidRDefault="00B33E6B" w:rsidP="00372290">
      <w:pPr>
        <w:pStyle w:val="Listenabsatz"/>
        <w:numPr>
          <w:ilvl w:val="0"/>
          <w:numId w:val="74"/>
        </w:numPr>
        <w:rPr>
          <w:sz w:val="22"/>
        </w:rPr>
      </w:pPr>
      <w:r>
        <w:rPr>
          <w:sz w:val="22"/>
        </w:rPr>
        <w:t>Lesen Sie erneut die Zeichnung zum Klappstuhl!</w:t>
      </w:r>
    </w:p>
    <w:p w14:paraId="05D39CB2" w14:textId="77777777" w:rsidR="00B33E6B" w:rsidRDefault="00B33E6B" w:rsidP="00372290">
      <w:pPr>
        <w:pStyle w:val="Listenabsatz"/>
        <w:numPr>
          <w:ilvl w:val="0"/>
          <w:numId w:val="74"/>
        </w:numPr>
        <w:rPr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605504" behindDoc="1" locked="0" layoutInCell="1" allowOverlap="1" wp14:anchorId="57DB21EF" wp14:editId="6178D5F8">
            <wp:simplePos x="0" y="0"/>
            <wp:positionH relativeFrom="column">
              <wp:posOffset>4693920</wp:posOffset>
            </wp:positionH>
            <wp:positionV relativeFrom="paragraph">
              <wp:posOffset>40005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06" name="Grafik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B0A">
        <w:rPr>
          <w:sz w:val="22"/>
        </w:rPr>
        <w:t xml:space="preserve">Wählen Sie </w:t>
      </w:r>
      <w:r>
        <w:rPr>
          <w:sz w:val="22"/>
        </w:rPr>
        <w:t>drei entscheidende</w:t>
      </w:r>
      <w:r w:rsidRPr="007D1B0A">
        <w:rPr>
          <w:sz w:val="22"/>
        </w:rPr>
        <w:t xml:space="preserve"> Maße</w:t>
      </w:r>
      <w:r>
        <w:rPr>
          <w:sz w:val="22"/>
        </w:rPr>
        <w:t xml:space="preserve"> aus</w:t>
      </w:r>
      <w:r w:rsidRPr="007D1B0A">
        <w:rPr>
          <w:sz w:val="22"/>
        </w:rPr>
        <w:t>, die Sie prüfen wollen.</w:t>
      </w:r>
    </w:p>
    <w:p w14:paraId="222F13B6" w14:textId="77777777" w:rsidR="00B33E6B" w:rsidRPr="007D1B0A" w:rsidRDefault="00B33E6B" w:rsidP="00B33E6B">
      <w:pPr>
        <w:pStyle w:val="Listenabsatz"/>
        <w:spacing w:after="120"/>
        <w:ind w:left="357"/>
        <w:contextualSpacing w:val="0"/>
        <w:rPr>
          <w:sz w:val="22"/>
        </w:rPr>
      </w:pPr>
      <w:r>
        <w:rPr>
          <w:sz w:val="22"/>
        </w:rPr>
        <w:t>Markieren und nummerieren</w:t>
      </w:r>
      <w:r w:rsidRPr="007D1B0A">
        <w:rPr>
          <w:sz w:val="22"/>
        </w:rPr>
        <w:t xml:space="preserve"> Sie diese</w:t>
      </w:r>
      <w:r>
        <w:rPr>
          <w:sz w:val="22"/>
        </w:rPr>
        <w:t xml:space="preserve"> in der Zeichnung</w:t>
      </w:r>
      <w:r w:rsidRPr="007D1B0A">
        <w:rPr>
          <w:sz w:val="22"/>
        </w:rPr>
        <w:t>!</w:t>
      </w:r>
    </w:p>
    <w:p w14:paraId="0313E5B1" w14:textId="77777777" w:rsidR="00B33E6B" w:rsidRPr="007D1B0A" w:rsidRDefault="00B33E6B" w:rsidP="00372290">
      <w:pPr>
        <w:pStyle w:val="Listenabsatz"/>
        <w:numPr>
          <w:ilvl w:val="0"/>
          <w:numId w:val="74"/>
        </w:numPr>
        <w:rPr>
          <w:sz w:val="22"/>
        </w:rPr>
      </w:pPr>
      <w:r w:rsidRPr="007D1B0A">
        <w:rPr>
          <w:sz w:val="22"/>
        </w:rPr>
        <w:t xml:space="preserve">Begründen </w:t>
      </w:r>
      <w:r>
        <w:rPr>
          <w:sz w:val="22"/>
        </w:rPr>
        <w:t>Sie mit weiteren</w:t>
      </w:r>
      <w:r w:rsidRPr="007D1B0A">
        <w:rPr>
          <w:sz w:val="22"/>
        </w:rPr>
        <w:t xml:space="preserve"> Sprechblasen, warum Sie diese Maß</w:t>
      </w:r>
      <w:r>
        <w:rPr>
          <w:sz w:val="22"/>
        </w:rPr>
        <w:t>e ausgewählt haben</w:t>
      </w:r>
      <w:r w:rsidRPr="007D1B0A">
        <w:rPr>
          <w:sz w:val="22"/>
        </w:rPr>
        <w:t>.</w:t>
      </w:r>
    </w:p>
    <w:p w14:paraId="2D5F7019" w14:textId="5799839D" w:rsidR="00B33E6B" w:rsidRPr="000729D4" w:rsidRDefault="000E433F" w:rsidP="00B33E6B">
      <w:pPr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2109ED" wp14:editId="73B56FCB">
                <wp:simplePos x="0" y="0"/>
                <wp:positionH relativeFrom="column">
                  <wp:posOffset>3580118</wp:posOffset>
                </wp:positionH>
                <wp:positionV relativeFrom="paragraph">
                  <wp:posOffset>1986100</wp:posOffset>
                </wp:positionV>
                <wp:extent cx="257175" cy="219075"/>
                <wp:effectExtent l="0" t="0" r="28575" b="28575"/>
                <wp:wrapNone/>
                <wp:docPr id="1870" name="Ellipse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4BCC3" id="Ellipse 1870" o:spid="_x0000_s1026" style="position:absolute;margin-left:281.9pt;margin-top:156.4pt;width:20.25pt;height:17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" filled="f" strokecolor="red" strokeweight="2pt"/>
            </w:pict>
          </mc:Fallback>
        </mc:AlternateContent>
      </w:r>
      <w:r w:rsidR="002B4135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294745B" wp14:editId="128EC3BF">
                <wp:simplePos x="0" y="0"/>
                <wp:positionH relativeFrom="column">
                  <wp:posOffset>1870728</wp:posOffset>
                </wp:positionH>
                <wp:positionV relativeFrom="paragraph">
                  <wp:posOffset>536935</wp:posOffset>
                </wp:positionV>
                <wp:extent cx="1714500" cy="807085"/>
                <wp:effectExtent l="0" t="0" r="19050" b="469265"/>
                <wp:wrapNone/>
                <wp:docPr id="1869" name="Sprechblase: rechteckig mit abgerundeten Ecken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07085"/>
                        </a:xfrm>
                        <a:prstGeom prst="wedgeRoundRectCallout">
                          <a:avLst>
                            <a:gd name="adj1" fmla="val 38909"/>
                            <a:gd name="adj2" fmla="val 105698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BB039" w14:textId="77777777" w:rsidR="0050431F" w:rsidRPr="00770501" w:rsidRDefault="0050431F" w:rsidP="00B33E6B">
                            <w:pP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Dieses Maß ist entscheidend für 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das gleichmäßige Aussehen der Sitzfläche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745B" id="Sprechblase: rechteckig mit abgerundeten Ecken 1869" o:spid="_x0000_s1055" type="#_x0000_t62" style="position:absolute;margin-left:147.3pt;margin-top:42.3pt;width:135pt;height:63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" adj="19204,33631" filled="f" strokecolor="#243f60 [1604]" strokeweight="1pt">
                <v:textbox inset="0,0,0,0">
                  <w:txbxContent>
                    <w:p w14:paraId="258BB039" w14:textId="77777777" w:rsidR="0050431F" w:rsidRPr="00770501" w:rsidRDefault="0050431F" w:rsidP="00B33E6B">
                      <w:pP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Dieses Maß ist entscheidend für 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das gleichmäßige Aussehen der Sitzfläche</w:t>
                      </w:r>
                    </w:p>
                  </w:txbxContent>
                </v:textbox>
              </v:shape>
            </w:pict>
          </mc:Fallback>
        </mc:AlternateContent>
      </w:r>
      <w:r w:rsidR="00B75D1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1A982C" wp14:editId="09F839C0">
                <wp:simplePos x="0" y="0"/>
                <wp:positionH relativeFrom="column">
                  <wp:posOffset>1099185</wp:posOffset>
                </wp:positionH>
                <wp:positionV relativeFrom="paragraph">
                  <wp:posOffset>3440430</wp:posOffset>
                </wp:positionV>
                <wp:extent cx="257175" cy="219075"/>
                <wp:effectExtent l="0" t="0" r="28575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30455E" id="Ellipse 16" o:spid="_x0000_s1026" style="position:absolute;margin-left:86.55pt;margin-top:270.9pt;width:20.25pt;height:17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" filled="f" strokecolor="red" strokeweight="2pt"/>
            </w:pict>
          </mc:Fallback>
        </mc:AlternateContent>
      </w:r>
      <w:r w:rsidR="00B75D1B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D81A15F" wp14:editId="12CC398B">
                <wp:simplePos x="0" y="0"/>
                <wp:positionH relativeFrom="column">
                  <wp:posOffset>-284480</wp:posOffset>
                </wp:positionH>
                <wp:positionV relativeFrom="paragraph">
                  <wp:posOffset>2212340</wp:posOffset>
                </wp:positionV>
                <wp:extent cx="1714500" cy="807085"/>
                <wp:effectExtent l="0" t="0" r="19050" b="469265"/>
                <wp:wrapNone/>
                <wp:docPr id="1868" name="Sprechblase: rechteckig mit abgerundeten Ecken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07085"/>
                        </a:xfrm>
                        <a:prstGeom prst="wedgeRoundRectCallout">
                          <a:avLst>
                            <a:gd name="adj1" fmla="val 38909"/>
                            <a:gd name="adj2" fmla="val 105698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5742A" w14:textId="77777777" w:rsidR="0050431F" w:rsidRPr="00770501" w:rsidRDefault="0050431F" w:rsidP="00B33E6B">
                            <w:pP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Dieses Maß ist wichtig für das Zusammenstecken.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1A15F" id="_x0000_s1056" type="#_x0000_t62" style="position:absolute;margin-left:-22.4pt;margin-top:174.2pt;width:135pt;height:63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" adj="19204,33631" filled="f" strokecolor="#243f60 [1604]" strokeweight="1pt">
                <v:textbox inset="0,0,0,0">
                  <w:txbxContent>
                    <w:p w14:paraId="1E25742A" w14:textId="77777777" w:rsidR="0050431F" w:rsidRPr="00770501" w:rsidRDefault="0050431F" w:rsidP="00B33E6B">
                      <w:pP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Dieses Maß ist wichtig für das Zusammenstecken.</w:t>
                      </w:r>
                    </w:p>
                  </w:txbxContent>
                </v:textbox>
              </v:shape>
            </w:pict>
          </mc:Fallback>
        </mc:AlternateContent>
      </w:r>
      <w:r w:rsidR="00B33E6B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1FA2D7E" wp14:editId="3FC84537">
                <wp:simplePos x="0" y="0"/>
                <wp:positionH relativeFrom="column">
                  <wp:posOffset>2889885</wp:posOffset>
                </wp:positionH>
                <wp:positionV relativeFrom="paragraph">
                  <wp:posOffset>2287905</wp:posOffset>
                </wp:positionV>
                <wp:extent cx="1714500" cy="1028700"/>
                <wp:effectExtent l="0" t="0" r="323850" b="304800"/>
                <wp:wrapNone/>
                <wp:docPr id="1867" name="Sprechblase: rechteckig mit abgerundeten Ecken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28700"/>
                        </a:xfrm>
                        <a:prstGeom prst="wedgeRoundRectCallout">
                          <a:avLst>
                            <a:gd name="adj1" fmla="val 67243"/>
                            <a:gd name="adj2" fmla="val 76068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A54EC" w14:textId="77777777" w:rsidR="0050431F" w:rsidRPr="00770501" w:rsidRDefault="0050431F" w:rsidP="00B33E6B">
                            <w:pP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Dieses Maß muss stimmen, damit der Sitz zwischen die Lehne geklemmt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2D7E" id="_x0000_s1057" type="#_x0000_t62" style="position:absolute;margin-left:227.55pt;margin-top:180.15pt;width:135pt;height:8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" adj="25324,27231" filled="f" strokecolor="#243f60 [1604]" strokeweight="1pt">
                <v:textbox inset="0,0,0,0">
                  <w:txbxContent>
                    <w:p w14:paraId="23DA54EC" w14:textId="77777777" w:rsidR="0050431F" w:rsidRPr="00770501" w:rsidRDefault="0050431F" w:rsidP="00B33E6B">
                      <w:pP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Dieses Maß muss stimmen, damit der Sitz zwischen die Lehne geklemmt werden kann.</w:t>
                      </w:r>
                    </w:p>
                  </w:txbxContent>
                </v:textbox>
              </v:shape>
            </w:pict>
          </mc:Fallback>
        </mc:AlternateContent>
      </w:r>
      <w:r w:rsidR="00B33E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CD9E13D" wp14:editId="01141FE8">
                <wp:simplePos x="0" y="0"/>
                <wp:positionH relativeFrom="column">
                  <wp:posOffset>4899660</wp:posOffset>
                </wp:positionH>
                <wp:positionV relativeFrom="paragraph">
                  <wp:posOffset>3516630</wp:posOffset>
                </wp:positionV>
                <wp:extent cx="257175" cy="219075"/>
                <wp:effectExtent l="0" t="0" r="28575" b="28575"/>
                <wp:wrapNone/>
                <wp:docPr id="1871" name="Ellipse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E67EB" id="Ellipse 1871" o:spid="_x0000_s1026" style="position:absolute;margin-left:385.8pt;margin-top:276.9pt;width:20.25pt;height:17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" filled="f" strokecolor="red" strokeweight="2pt"/>
            </w:pict>
          </mc:Fallback>
        </mc:AlternateContent>
      </w:r>
      <w:r w:rsidR="00B33E6B">
        <w:rPr>
          <w:noProof/>
          <w:sz w:val="22"/>
          <w:lang w:eastAsia="de-DE"/>
        </w:rPr>
        <w:drawing>
          <wp:anchor distT="0" distB="0" distL="114300" distR="114300" simplePos="0" relativeHeight="251607552" behindDoc="0" locked="0" layoutInCell="1" allowOverlap="1" wp14:anchorId="149F7B30" wp14:editId="7C18C159">
            <wp:simplePos x="0" y="0"/>
            <wp:positionH relativeFrom="column">
              <wp:posOffset>3623760</wp:posOffset>
            </wp:positionH>
            <wp:positionV relativeFrom="paragraph">
              <wp:posOffset>350270</wp:posOffset>
            </wp:positionV>
            <wp:extent cx="2354863" cy="3436356"/>
            <wp:effectExtent l="0" t="0" r="7620" b="0"/>
            <wp:wrapNone/>
            <wp:docPr id="1907" name="Grafik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Sitz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25612" r="35817" b="22450"/>
                    <a:stretch/>
                  </pic:blipFill>
                  <pic:spPr bwMode="auto">
                    <a:xfrm>
                      <a:off x="0" y="0"/>
                      <a:ext cx="2354863" cy="343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6B">
        <w:rPr>
          <w:noProof/>
          <w:sz w:val="22"/>
          <w:lang w:eastAsia="de-DE"/>
        </w:rPr>
        <w:drawing>
          <wp:inline distT="0" distB="0" distL="0" distR="0" wp14:anchorId="195988E8" wp14:editId="5CBE6AC4">
            <wp:extent cx="3191039" cy="3733800"/>
            <wp:effectExtent l="0" t="0" r="9525" b="0"/>
            <wp:docPr id="1908" name="Grafik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Lehne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t="13309" r="12004" b="27705"/>
                    <a:stretch/>
                  </pic:blipFill>
                  <pic:spPr bwMode="auto">
                    <a:xfrm>
                      <a:off x="0" y="0"/>
                      <a:ext cx="3193263" cy="373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C3CC9" w14:textId="77777777" w:rsidR="00B33E6B" w:rsidRPr="000729D4" w:rsidRDefault="00B33E6B" w:rsidP="00B33E6B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  <w:r w:rsidRPr="00770501">
        <w:rPr>
          <w:noProof/>
        </w:rPr>
        <w:t xml:space="preserve"> </w:t>
      </w:r>
    </w:p>
    <w:p w14:paraId="0A94C35D" w14:textId="77777777" w:rsidR="00B33E6B" w:rsidRPr="004D1624" w:rsidRDefault="00B33E6B" w:rsidP="00372290">
      <w:pPr>
        <w:pStyle w:val="Textkrper"/>
        <w:numPr>
          <w:ilvl w:val="0"/>
          <w:numId w:val="74"/>
        </w:numPr>
        <w:spacing w:after="120"/>
        <w:ind w:left="357" w:hanging="357"/>
        <w:rPr>
          <w:sz w:val="22"/>
        </w:rPr>
      </w:pPr>
      <w:r w:rsidRPr="000729D4">
        <w:rPr>
          <w:sz w:val="22"/>
        </w:rPr>
        <w:t>Überprüfen Sie jetzt mit Ihrem Meterstab millimetergenau die ausgewählten Maße!</w:t>
      </w:r>
      <w:r>
        <w:rPr>
          <w:sz w:val="22"/>
        </w:rPr>
        <w:t xml:space="preserve"> Tragen Sie die Ergebnisse in die Tabelle ein.</w:t>
      </w:r>
    </w:p>
    <w:tbl>
      <w:tblPr>
        <w:tblStyle w:val="Tabellenraster7"/>
        <w:tblW w:w="0" w:type="auto"/>
        <w:tblInd w:w="0" w:type="dxa"/>
        <w:tblLook w:val="04A0" w:firstRow="1" w:lastRow="0" w:firstColumn="1" w:lastColumn="0" w:noHBand="0" w:noVBand="1"/>
      </w:tblPr>
      <w:tblGrid>
        <w:gridCol w:w="516"/>
        <w:gridCol w:w="2377"/>
        <w:gridCol w:w="2385"/>
        <w:gridCol w:w="2308"/>
      </w:tblGrid>
      <w:tr w:rsidR="00B33E6B" w14:paraId="6B328A8C" w14:textId="77777777" w:rsidTr="00B822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16" w:type="dxa"/>
          </w:tcPr>
          <w:p w14:paraId="0817802F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</w:p>
        </w:tc>
        <w:tc>
          <w:tcPr>
            <w:tcW w:w="2377" w:type="dxa"/>
          </w:tcPr>
          <w:p w14:paraId="089D43CC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in der Anleitung</w:t>
            </w:r>
          </w:p>
        </w:tc>
        <w:tc>
          <w:tcPr>
            <w:tcW w:w="2385" w:type="dxa"/>
          </w:tcPr>
          <w:p w14:paraId="143EAFD8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Maß am Werkstück</w:t>
            </w:r>
          </w:p>
        </w:tc>
        <w:tc>
          <w:tcPr>
            <w:tcW w:w="2308" w:type="dxa"/>
          </w:tcPr>
          <w:p w14:paraId="43ECB6ED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Abweichung</w:t>
            </w:r>
          </w:p>
        </w:tc>
      </w:tr>
      <w:tr w:rsidR="00B33E6B" w14:paraId="046E3928" w14:textId="77777777" w:rsidTr="00B82231">
        <w:trPr>
          <w:trHeight w:val="397"/>
        </w:trPr>
        <w:tc>
          <w:tcPr>
            <w:tcW w:w="516" w:type="dxa"/>
          </w:tcPr>
          <w:p w14:paraId="0CF9FEA5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377" w:type="dxa"/>
          </w:tcPr>
          <w:p w14:paraId="6DAAB510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310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85" w:type="dxa"/>
          </w:tcPr>
          <w:p w14:paraId="48F11EB3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309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08" w:type="dxa"/>
          </w:tcPr>
          <w:p w14:paraId="6533847A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1</w:t>
            </w:r>
            <w:r>
              <w:rPr>
                <w:sz w:val="22"/>
              </w:rPr>
              <w:t xml:space="preserve"> mm</w:t>
            </w:r>
          </w:p>
        </w:tc>
      </w:tr>
      <w:tr w:rsidR="00B33E6B" w14:paraId="5AF6A245" w14:textId="77777777" w:rsidTr="00B82231">
        <w:trPr>
          <w:trHeight w:val="397"/>
        </w:trPr>
        <w:tc>
          <w:tcPr>
            <w:tcW w:w="516" w:type="dxa"/>
          </w:tcPr>
          <w:p w14:paraId="1393582D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77" w:type="dxa"/>
          </w:tcPr>
          <w:p w14:paraId="16AA6302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308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85" w:type="dxa"/>
          </w:tcPr>
          <w:p w14:paraId="21A50118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310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08" w:type="dxa"/>
          </w:tcPr>
          <w:p w14:paraId="5227C67E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2</w:t>
            </w:r>
            <w:r>
              <w:rPr>
                <w:sz w:val="22"/>
              </w:rPr>
              <w:t xml:space="preserve"> mm</w:t>
            </w:r>
          </w:p>
        </w:tc>
      </w:tr>
      <w:tr w:rsidR="00B33E6B" w14:paraId="26D6AA86" w14:textId="77777777" w:rsidTr="00B82231">
        <w:trPr>
          <w:trHeight w:val="397"/>
        </w:trPr>
        <w:tc>
          <w:tcPr>
            <w:tcW w:w="516" w:type="dxa"/>
          </w:tcPr>
          <w:p w14:paraId="42BC0A62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377" w:type="dxa"/>
          </w:tcPr>
          <w:p w14:paraId="42E718DC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15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85" w:type="dxa"/>
          </w:tcPr>
          <w:p w14:paraId="36B17FCC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14</w:t>
            </w:r>
            <w:r>
              <w:rPr>
                <w:sz w:val="22"/>
              </w:rPr>
              <w:t xml:space="preserve"> </w:t>
            </w:r>
            <w:r w:rsidRPr="00770501">
              <w:rPr>
                <w:rFonts w:ascii="Segoe Print" w:hAnsi="Segoe Print"/>
                <w:sz w:val="22"/>
              </w:rPr>
              <w:t>–</w:t>
            </w:r>
            <w:r>
              <w:rPr>
                <w:sz w:val="22"/>
              </w:rPr>
              <w:t xml:space="preserve"> </w:t>
            </w:r>
            <w:r w:rsidRPr="00770501">
              <w:rPr>
                <w:rFonts w:ascii="Segoe Print" w:hAnsi="Segoe Print"/>
                <w:sz w:val="22"/>
              </w:rPr>
              <w:t>17</w:t>
            </w:r>
            <w:r>
              <w:rPr>
                <w:sz w:val="22"/>
              </w:rPr>
              <w:t xml:space="preserve"> mm</w:t>
            </w:r>
          </w:p>
        </w:tc>
        <w:tc>
          <w:tcPr>
            <w:tcW w:w="2308" w:type="dxa"/>
          </w:tcPr>
          <w:p w14:paraId="528080B6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1 – 2</w:t>
            </w:r>
            <w:r>
              <w:rPr>
                <w:sz w:val="22"/>
              </w:rPr>
              <w:t xml:space="preserve"> mm</w:t>
            </w:r>
          </w:p>
        </w:tc>
      </w:tr>
      <w:tr w:rsidR="00B33E6B" w14:paraId="694CEFF9" w14:textId="77777777" w:rsidTr="00B82231">
        <w:trPr>
          <w:trHeight w:val="397"/>
        </w:trPr>
        <w:tc>
          <w:tcPr>
            <w:tcW w:w="5278" w:type="dxa"/>
            <w:gridSpan w:val="3"/>
          </w:tcPr>
          <w:p w14:paraId="14589972" w14:textId="77777777" w:rsidR="00B33E6B" w:rsidRPr="00B82231" w:rsidRDefault="00B33E6B" w:rsidP="00B33E6B">
            <w:pPr>
              <w:spacing w:line="240" w:lineRule="exact"/>
              <w:jc w:val="right"/>
              <w:rPr>
                <w:b/>
                <w:sz w:val="22"/>
              </w:rPr>
            </w:pPr>
            <w:r w:rsidRPr="00B82231">
              <w:rPr>
                <w:b/>
                <w:sz w:val="22"/>
              </w:rPr>
              <w:t>Summe:</w:t>
            </w:r>
          </w:p>
        </w:tc>
        <w:tc>
          <w:tcPr>
            <w:tcW w:w="2308" w:type="dxa"/>
          </w:tcPr>
          <w:p w14:paraId="260357D3" w14:textId="77777777" w:rsidR="00B33E6B" w:rsidRDefault="00B33E6B" w:rsidP="00B33E6B">
            <w:pPr>
              <w:spacing w:line="240" w:lineRule="exact"/>
              <w:jc w:val="right"/>
              <w:rPr>
                <w:sz w:val="22"/>
              </w:rPr>
            </w:pPr>
            <w:r w:rsidRPr="00770501">
              <w:rPr>
                <w:rFonts w:ascii="Segoe Print" w:hAnsi="Segoe Print"/>
                <w:sz w:val="22"/>
              </w:rPr>
              <w:t>4 – 5</w:t>
            </w:r>
            <w:r>
              <w:rPr>
                <w:sz w:val="22"/>
              </w:rPr>
              <w:t xml:space="preserve"> mm</w:t>
            </w:r>
          </w:p>
        </w:tc>
      </w:tr>
    </w:tbl>
    <w:p w14:paraId="479F17BF" w14:textId="77777777" w:rsidR="00B33E6B" w:rsidRPr="004D1624" w:rsidRDefault="00B33E6B" w:rsidP="00372290">
      <w:pPr>
        <w:pStyle w:val="Listenabsatz"/>
        <w:numPr>
          <w:ilvl w:val="0"/>
          <w:numId w:val="74"/>
        </w:numPr>
        <w:spacing w:before="120" w:after="120" w:line="240" w:lineRule="exact"/>
        <w:ind w:left="357" w:hanging="357"/>
        <w:contextualSpacing w:val="0"/>
        <w:rPr>
          <w:sz w:val="22"/>
        </w:rPr>
      </w:pPr>
      <w:r>
        <w:rPr>
          <w:sz w:val="22"/>
        </w:rPr>
        <w:t>Stellen Sie</w:t>
      </w:r>
      <w:r w:rsidR="00B75D1B">
        <w:rPr>
          <w:sz w:val="22"/>
        </w:rPr>
        <w:t xml:space="preserve"> Ihrer Lernpartnerin bzw.</w:t>
      </w:r>
      <w:r>
        <w:rPr>
          <w:sz w:val="22"/>
        </w:rPr>
        <w:t xml:space="preserve"> Ihrem Lernpartner einen Prüfbericht aus!</w:t>
      </w:r>
    </w:p>
    <w:tbl>
      <w:tblPr>
        <w:tblStyle w:val="Gitternetztabelle3Akzent111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B33E6B" w14:paraId="79768CF2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3D5ED0A1" w14:textId="77777777" w:rsidR="00B33E6B" w:rsidRPr="00FE1F40" w:rsidRDefault="00B33E6B" w:rsidP="00B33E6B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FE1F40">
              <w:rPr>
                <w:i w:val="0"/>
                <w:sz w:val="28"/>
              </w:rPr>
              <w:t xml:space="preserve">Maßgenauigkeit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B75D1B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B33E6B" w14:paraId="383D6636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540A25A9" w14:textId="77777777" w:rsidR="00B33E6B" w:rsidRPr="004F37D5" w:rsidRDefault="00B33E6B" w:rsidP="00372290">
            <w:pPr>
              <w:pStyle w:val="Textkrper"/>
              <w:numPr>
                <w:ilvl w:val="0"/>
                <w:numId w:val="82"/>
              </w:numPr>
              <w:jc w:val="left"/>
              <w:rPr>
                <w:b/>
                <w:i w:val="0"/>
                <w:sz w:val="22"/>
              </w:rPr>
            </w:pPr>
            <w:r w:rsidRPr="004F37D5">
              <w:rPr>
                <w:b/>
                <w:i w:val="0"/>
                <w:sz w:val="22"/>
              </w:rPr>
              <w:t xml:space="preserve">Abweichung </w:t>
            </w:r>
            <w:r>
              <w:rPr>
                <w:b/>
                <w:i w:val="0"/>
                <w:sz w:val="22"/>
              </w:rPr>
              <w:t>insgesamt</w:t>
            </w:r>
          </w:p>
        </w:tc>
        <w:tc>
          <w:tcPr>
            <w:tcW w:w="3716" w:type="dxa"/>
            <w:vAlign w:val="center"/>
          </w:tcPr>
          <w:p w14:paraId="2453A714" w14:textId="77777777" w:rsidR="00B33E6B" w:rsidRPr="00FE1F40" w:rsidRDefault="00B33E6B" w:rsidP="00B33E6B">
            <w:pPr>
              <w:pStyle w:val="Textkrper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0501">
              <w:rPr>
                <w:rFonts w:ascii="Segoe Print" w:hAnsi="Segoe Print"/>
                <w:sz w:val="32"/>
              </w:rPr>
              <w:t>4 – 5</w:t>
            </w:r>
            <w:r>
              <w:rPr>
                <w:sz w:val="32"/>
              </w:rPr>
              <w:t xml:space="preserve"> </w:t>
            </w:r>
            <w:r w:rsidRPr="0087492E">
              <w:rPr>
                <w:sz w:val="32"/>
              </w:rPr>
              <w:t>mm</w:t>
            </w:r>
          </w:p>
        </w:tc>
      </w:tr>
      <w:tr w:rsidR="00B33E6B" w14:paraId="00E5E73A" w14:textId="77777777" w:rsidTr="00B33E6B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686E515" w14:textId="77777777" w:rsidR="00B33E6B" w:rsidRPr="00FE1F40" w:rsidRDefault="00B33E6B" w:rsidP="00B33E6B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200F2AB3" w14:textId="0DE21082" w:rsidR="00B33E6B" w:rsidRDefault="00B33E6B" w:rsidP="00B33E6B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641F2">
              <w:rPr>
                <w:color w:val="FF0000"/>
                <w:sz w:val="24"/>
              </w:rPr>
              <w:sym w:font="Wingdings" w:char="F0FD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0EE45984" w14:textId="77777777" w:rsidR="00B33E6B" w:rsidRDefault="00B33E6B" w:rsidP="00B33E6B">
      <w:pPr>
        <w:spacing w:line="240" w:lineRule="exact"/>
      </w:pPr>
      <w:r>
        <w:br w:type="page"/>
      </w:r>
    </w:p>
    <w:p w14:paraId="694ACE54" w14:textId="77777777" w:rsidR="00B33E6B" w:rsidRPr="0058289E" w:rsidRDefault="00B33E6B" w:rsidP="00B33E6B">
      <w:pPr>
        <w:pStyle w:val="berschrift2"/>
      </w:pPr>
      <w:r w:rsidRPr="00AA18D1">
        <w:rPr>
          <w:noProof/>
        </w:rPr>
        <w:lastRenderedPageBreak/>
        <w:drawing>
          <wp:anchor distT="0" distB="0" distL="114300" distR="114300" simplePos="0" relativeHeight="251571712" behindDoc="0" locked="0" layoutInCell="1" allowOverlap="1" wp14:anchorId="01BFD064" wp14:editId="1012DB1D">
            <wp:simplePos x="0" y="0"/>
            <wp:positionH relativeFrom="column">
              <wp:posOffset>4668520</wp:posOffset>
            </wp:positionH>
            <wp:positionV relativeFrom="paragraph">
              <wp:posOffset>-19685</wp:posOffset>
            </wp:positionV>
            <wp:extent cx="341630" cy="313055"/>
            <wp:effectExtent l="0" t="0" r="1270" b="0"/>
            <wp:wrapNone/>
            <wp:docPr id="1926" name="Grafik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Der Klappstuhl - Oberflächengüte prüfen</w:t>
      </w:r>
    </w:p>
    <w:p w14:paraId="75DA6CC1" w14:textId="77777777" w:rsidR="00B33E6B" w:rsidRDefault="00B82231" w:rsidP="00372290">
      <w:pPr>
        <w:pStyle w:val="Listenabsatz"/>
        <w:numPr>
          <w:ilvl w:val="0"/>
          <w:numId w:val="75"/>
        </w:numPr>
        <w:spacing w:after="120" w:line="240" w:lineRule="exact"/>
        <w:contextualSpacing w:val="0"/>
        <w:rPr>
          <w:sz w:val="22"/>
        </w:rPr>
      </w:pPr>
      <w:r w:rsidRPr="00290753">
        <w:rPr>
          <w:noProof/>
          <w:sz w:val="22"/>
          <w:lang w:eastAsia="de-DE"/>
        </w:rPr>
        <w:drawing>
          <wp:anchor distT="0" distB="0" distL="114300" distR="114300" simplePos="0" relativeHeight="251596288" behindDoc="1" locked="0" layoutInCell="1" allowOverlap="1" wp14:anchorId="3CD74E14" wp14:editId="3E6CAF51">
            <wp:simplePos x="0" y="0"/>
            <wp:positionH relativeFrom="column">
              <wp:posOffset>4699635</wp:posOffset>
            </wp:positionH>
            <wp:positionV relativeFrom="paragraph">
              <wp:posOffset>69215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27" name="Grafik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6B" w:rsidRPr="007D1B0A">
        <w:rPr>
          <w:sz w:val="22"/>
        </w:rPr>
        <w:t>Nennen Sie drei Stellen, wo die Oberfläche glatt sein soll.</w:t>
      </w:r>
      <w:r w:rsidR="00B33E6B">
        <w:rPr>
          <w:sz w:val="22"/>
        </w:rPr>
        <w:br/>
      </w:r>
      <w:r w:rsidR="00B33E6B" w:rsidRPr="007D1B0A">
        <w:rPr>
          <w:sz w:val="22"/>
        </w:rPr>
        <w:t>Markieren Sie diese rot.</w:t>
      </w:r>
    </w:p>
    <w:p w14:paraId="578B106A" w14:textId="77777777" w:rsidR="00B33E6B" w:rsidRDefault="00B33E6B" w:rsidP="00372290">
      <w:pPr>
        <w:pStyle w:val="Listenabsatz"/>
        <w:numPr>
          <w:ilvl w:val="0"/>
          <w:numId w:val="75"/>
        </w:numPr>
        <w:spacing w:line="240" w:lineRule="exact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61B0B70" wp14:editId="6A8E90B6">
                <wp:simplePos x="0" y="0"/>
                <wp:positionH relativeFrom="column">
                  <wp:posOffset>4051935</wp:posOffset>
                </wp:positionH>
                <wp:positionV relativeFrom="paragraph">
                  <wp:posOffset>157480</wp:posOffset>
                </wp:positionV>
                <wp:extent cx="2068830" cy="895350"/>
                <wp:effectExtent l="361950" t="0" r="26670" b="971550"/>
                <wp:wrapNone/>
                <wp:docPr id="1876" name="Sprechblase: rechteckig mit abgerundeten Ecken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895350"/>
                        </a:xfrm>
                        <a:prstGeom prst="wedgeRoundRectCallout">
                          <a:avLst>
                            <a:gd name="adj1" fmla="val -66565"/>
                            <a:gd name="adj2" fmla="val 15597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500B3" w14:textId="77777777" w:rsidR="0050431F" w:rsidRPr="00EC6577" w:rsidRDefault="0050431F" w:rsidP="00B33E6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 sich sonst Sprei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ßel holen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0B70" id="_x0000_s1058" type="#_x0000_t62" style="position:absolute;left:0;text-align:left;margin-left:319.05pt;margin-top:12.4pt;width:162.9pt;height:70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" adj="-3578,44490" filled="f" strokecolor="#243f60 [1604]" strokeweight="2pt">
                <v:textbox inset="0,0,0,0">
                  <w:txbxContent>
                    <w:p w14:paraId="08F500B3" w14:textId="77777777" w:rsidR="0050431F" w:rsidRPr="00EC6577" w:rsidRDefault="0050431F" w:rsidP="00B33E6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 sich sonst Sprei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ßel holen kann.</w:t>
                      </w:r>
                    </w:p>
                  </w:txbxContent>
                </v:textbox>
              </v:shape>
            </w:pict>
          </mc:Fallback>
        </mc:AlternateContent>
      </w:r>
      <w:r w:rsidRPr="007D1B0A">
        <w:rPr>
          <w:sz w:val="22"/>
        </w:rPr>
        <w:t>Begründen Sie in de</w:t>
      </w:r>
      <w:r>
        <w:rPr>
          <w:sz w:val="22"/>
        </w:rPr>
        <w:t>n</w:t>
      </w:r>
      <w:r w:rsidRPr="007D1B0A">
        <w:rPr>
          <w:sz w:val="22"/>
        </w:rPr>
        <w:t xml:space="preserve"> Sprechblasen, warum gerade diese </w:t>
      </w:r>
      <w:r>
        <w:rPr>
          <w:sz w:val="22"/>
        </w:rPr>
        <w:t>Stellen besonders glatt sein müssen</w:t>
      </w:r>
      <w:r w:rsidRPr="007D1B0A">
        <w:rPr>
          <w:sz w:val="22"/>
        </w:rPr>
        <w:t>.</w:t>
      </w:r>
    </w:p>
    <w:p w14:paraId="0D01865B" w14:textId="77777777" w:rsidR="00B33E6B" w:rsidRPr="000729D4" w:rsidRDefault="00B33E6B" w:rsidP="00B33E6B">
      <w:pPr>
        <w:spacing w:line="240" w:lineRule="exact"/>
        <w:rPr>
          <w:sz w:val="22"/>
        </w:rPr>
      </w:pPr>
    </w:p>
    <w:p w14:paraId="0E8C0E5A" w14:textId="77777777" w:rsidR="00B33E6B" w:rsidRPr="000729D4" w:rsidRDefault="00B33E6B" w:rsidP="00B33E6B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09600" behindDoc="1" locked="0" layoutInCell="1" allowOverlap="1" wp14:anchorId="0123770A" wp14:editId="7A529199">
            <wp:simplePos x="0" y="0"/>
            <wp:positionH relativeFrom="column">
              <wp:posOffset>783447</wp:posOffset>
            </wp:positionH>
            <wp:positionV relativeFrom="paragraph">
              <wp:posOffset>6559</wp:posOffset>
            </wp:positionV>
            <wp:extent cx="3355062" cy="3423994"/>
            <wp:effectExtent l="0" t="0" r="0" b="0"/>
            <wp:wrapNone/>
            <wp:docPr id="1929" name="Grafik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5464" r="25302" b="-5464"/>
                    <a:stretch/>
                  </pic:blipFill>
                  <pic:spPr bwMode="auto">
                    <a:xfrm>
                      <a:off x="0" y="0"/>
                      <a:ext cx="3360176" cy="34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F5C80" w14:textId="77777777" w:rsidR="00B33E6B" w:rsidRPr="000729D4" w:rsidRDefault="00B33E6B" w:rsidP="00B33E6B">
      <w:pPr>
        <w:spacing w:line="240" w:lineRule="exact"/>
        <w:rPr>
          <w:sz w:val="22"/>
        </w:rPr>
      </w:pPr>
    </w:p>
    <w:p w14:paraId="1E5C711F" w14:textId="77777777" w:rsidR="00B33E6B" w:rsidRPr="000729D4" w:rsidRDefault="00B33E6B" w:rsidP="00B33E6B">
      <w:pPr>
        <w:spacing w:line="240" w:lineRule="exact"/>
        <w:rPr>
          <w:sz w:val="22"/>
        </w:rPr>
      </w:pPr>
    </w:p>
    <w:p w14:paraId="5B6C64D6" w14:textId="77777777" w:rsidR="00B33E6B" w:rsidRDefault="00B33E6B" w:rsidP="00B33E6B">
      <w:pPr>
        <w:spacing w:line="240" w:lineRule="exact"/>
        <w:rPr>
          <w:sz w:val="22"/>
        </w:rPr>
      </w:pPr>
    </w:p>
    <w:p w14:paraId="686556E2" w14:textId="77777777" w:rsidR="00B33E6B" w:rsidRDefault="00B33E6B" w:rsidP="00B33E6B">
      <w:pPr>
        <w:spacing w:line="240" w:lineRule="exact"/>
        <w:rPr>
          <w:sz w:val="22"/>
        </w:rPr>
      </w:pPr>
    </w:p>
    <w:p w14:paraId="12C30095" w14:textId="77777777" w:rsidR="00B33E6B" w:rsidRDefault="00B33E6B" w:rsidP="00B33E6B">
      <w:pPr>
        <w:spacing w:line="240" w:lineRule="exact"/>
        <w:rPr>
          <w:sz w:val="22"/>
        </w:rPr>
      </w:pPr>
    </w:p>
    <w:p w14:paraId="5DFA1DDB" w14:textId="77777777" w:rsidR="00B33E6B" w:rsidRDefault="00B33E6B" w:rsidP="00B33E6B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7CC965A" wp14:editId="4CA8819C">
                <wp:simplePos x="0" y="0"/>
                <wp:positionH relativeFrom="column">
                  <wp:posOffset>3693795</wp:posOffset>
                </wp:positionH>
                <wp:positionV relativeFrom="paragraph">
                  <wp:posOffset>33655</wp:posOffset>
                </wp:positionV>
                <wp:extent cx="295275" cy="542925"/>
                <wp:effectExtent l="76200" t="0" r="66675" b="0"/>
                <wp:wrapNone/>
                <wp:docPr id="1878" name="Pfeil nach un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7389">
                          <a:off x="0" y="0"/>
                          <a:ext cx="295275" cy="542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27A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5" o:spid="_x0000_s1026" type="#_x0000_t67" style="position:absolute;margin-left:290.85pt;margin-top:2.65pt;width:23.25pt;height:42.75pt;rotation:2902577fd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" adj="15726" fillcolor="red" strokecolor="red" strokeweight="2pt"/>
            </w:pict>
          </mc:Fallback>
        </mc:AlternateContent>
      </w:r>
    </w:p>
    <w:p w14:paraId="5F585092" w14:textId="77777777" w:rsidR="00B33E6B" w:rsidRDefault="00B33E6B" w:rsidP="00B33E6B">
      <w:pPr>
        <w:spacing w:line="240" w:lineRule="exact"/>
        <w:rPr>
          <w:sz w:val="22"/>
        </w:rPr>
      </w:pPr>
    </w:p>
    <w:p w14:paraId="5A17CE19" w14:textId="77777777" w:rsidR="00B33E6B" w:rsidRDefault="00B33E6B" w:rsidP="00B33E6B">
      <w:pPr>
        <w:spacing w:line="240" w:lineRule="exact"/>
        <w:rPr>
          <w:sz w:val="22"/>
        </w:rPr>
      </w:pPr>
    </w:p>
    <w:p w14:paraId="5E4A85D9" w14:textId="77777777" w:rsidR="00B33E6B" w:rsidRDefault="00B33E6B" w:rsidP="00B33E6B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30F83D6" wp14:editId="77810E37">
                <wp:simplePos x="0" y="0"/>
                <wp:positionH relativeFrom="column">
                  <wp:posOffset>-100965</wp:posOffset>
                </wp:positionH>
                <wp:positionV relativeFrom="paragraph">
                  <wp:posOffset>24130</wp:posOffset>
                </wp:positionV>
                <wp:extent cx="1441450" cy="1038225"/>
                <wp:effectExtent l="0" t="0" r="1758950" b="28575"/>
                <wp:wrapNone/>
                <wp:docPr id="1879" name="Sprechblase: rechteckig mit abgerundeten Ecken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038225"/>
                        </a:xfrm>
                        <a:prstGeom prst="wedgeRoundRectCallout">
                          <a:avLst>
                            <a:gd name="adj1" fmla="val 168845"/>
                            <a:gd name="adj2" fmla="val 661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3F8DC" w14:textId="77777777" w:rsidR="0050431F" w:rsidRPr="00EC6577" w:rsidRDefault="0050431F" w:rsidP="00B33E6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angenehm zum Sitzen sein soll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83D6" id="_x0000_s1059" type="#_x0000_t62" style="position:absolute;margin-left:-7.95pt;margin-top:1.9pt;width:113.5pt;height:81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" adj="47271,12229" filled="f" strokecolor="#243f60 [1604]" strokeweight="2pt">
                <v:textbox inset="0,0,0,0">
                  <w:txbxContent>
                    <w:p w14:paraId="4223F8DC" w14:textId="77777777" w:rsidR="0050431F" w:rsidRPr="00EC6577" w:rsidRDefault="0050431F" w:rsidP="00B33E6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angenehm zum Sitzen sein soll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FDBDD5" w14:textId="77777777" w:rsidR="00B33E6B" w:rsidRDefault="00B33E6B" w:rsidP="00B33E6B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B9D726D" wp14:editId="2D0B5E4D">
                <wp:simplePos x="0" y="0"/>
                <wp:positionH relativeFrom="column">
                  <wp:posOffset>2682240</wp:posOffset>
                </wp:positionH>
                <wp:positionV relativeFrom="paragraph">
                  <wp:posOffset>30480</wp:posOffset>
                </wp:positionV>
                <wp:extent cx="295275" cy="542925"/>
                <wp:effectExtent l="28575" t="85725" r="0" b="76200"/>
                <wp:wrapNone/>
                <wp:docPr id="1880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9961">
                          <a:off x="0" y="0"/>
                          <a:ext cx="295275" cy="542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21D9" id="Pfeil nach unten 29" o:spid="_x0000_s1026" type="#_x0000_t67" style="position:absolute;margin-left:211.2pt;margin-top:2.4pt;width:23.25pt;height:42.75pt;rotation:-3822976fd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" adj="15726" fillcolor="red" strokecolor="red" strokeweight="2pt"/>
            </w:pict>
          </mc:Fallback>
        </mc:AlternateContent>
      </w:r>
    </w:p>
    <w:p w14:paraId="006872B8" w14:textId="77777777" w:rsidR="00B33E6B" w:rsidRDefault="00B33E6B" w:rsidP="00B33E6B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05B1350" wp14:editId="282D6F70">
                <wp:simplePos x="0" y="0"/>
                <wp:positionH relativeFrom="column">
                  <wp:posOffset>3460115</wp:posOffset>
                </wp:positionH>
                <wp:positionV relativeFrom="paragraph">
                  <wp:posOffset>90805</wp:posOffset>
                </wp:positionV>
                <wp:extent cx="295275" cy="542925"/>
                <wp:effectExtent l="76200" t="0" r="66675" b="0"/>
                <wp:wrapNone/>
                <wp:docPr id="26" name="Pfeil nach unt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7389">
                          <a:off x="0" y="0"/>
                          <a:ext cx="295275" cy="542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1D88" id="Pfeil nach unten 26" o:spid="_x0000_s1026" type="#_x0000_t67" style="position:absolute;margin-left:272.45pt;margin-top:7.15pt;width:23.25pt;height:42.75pt;rotation:2902577fd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" adj="15726" fillcolor="red" strokecolor="red" strokeweight="2pt"/>
            </w:pict>
          </mc:Fallback>
        </mc:AlternateContent>
      </w:r>
    </w:p>
    <w:p w14:paraId="4205A455" w14:textId="77777777" w:rsidR="00B33E6B" w:rsidRDefault="00B33E6B" w:rsidP="00B33E6B">
      <w:pPr>
        <w:spacing w:line="240" w:lineRule="exact"/>
        <w:rPr>
          <w:sz w:val="22"/>
        </w:rPr>
      </w:pPr>
    </w:p>
    <w:p w14:paraId="6D7E2027" w14:textId="77777777" w:rsidR="00B33E6B" w:rsidRDefault="00B33E6B" w:rsidP="00B33E6B">
      <w:pPr>
        <w:spacing w:line="240" w:lineRule="exact"/>
        <w:rPr>
          <w:sz w:val="22"/>
        </w:rPr>
      </w:pPr>
    </w:p>
    <w:p w14:paraId="1AA46724" w14:textId="77777777" w:rsidR="00B33E6B" w:rsidRDefault="00B33E6B" w:rsidP="00B33E6B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3A7A26C" wp14:editId="7218EFC1">
                <wp:simplePos x="0" y="0"/>
                <wp:positionH relativeFrom="column">
                  <wp:posOffset>4319905</wp:posOffset>
                </wp:positionH>
                <wp:positionV relativeFrom="paragraph">
                  <wp:posOffset>69215</wp:posOffset>
                </wp:positionV>
                <wp:extent cx="1801495" cy="1334770"/>
                <wp:effectExtent l="914400" t="0" r="27305" b="17780"/>
                <wp:wrapNone/>
                <wp:docPr id="1881" name="Sprechblase: rechteckig mit abgerundeten Ecken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1334770"/>
                        </a:xfrm>
                        <a:prstGeom prst="wedgeRoundRectCallout">
                          <a:avLst>
                            <a:gd name="adj1" fmla="val -99771"/>
                            <a:gd name="adj2" fmla="val -4706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AAF83" w14:textId="77777777" w:rsidR="0050431F" w:rsidRPr="00EC6577" w:rsidRDefault="0050431F" w:rsidP="00B33E6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Oberfläche muss hier gut sein, weil man sich </w:t>
                            </w:r>
                            <w:r w:rsidRPr="00770501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den Schrauben verletzen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A26C" id="_x0000_s1060" type="#_x0000_t62" style="position:absolute;margin-left:340.15pt;margin-top:5.45pt;width:141.85pt;height:105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" adj="-10751,634" filled="f" strokecolor="#243f60 [1604]" strokeweight="2pt">
                <v:textbox inset="0,0,0,0">
                  <w:txbxContent>
                    <w:p w14:paraId="4C2AAF83" w14:textId="77777777" w:rsidR="0050431F" w:rsidRPr="00EC6577" w:rsidRDefault="0050431F" w:rsidP="00B33E6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Oberfläche muss hier gut sein, weil man sich </w:t>
                      </w:r>
                      <w:r w:rsidRPr="00770501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den Schrauben verletzen kann.</w:t>
                      </w:r>
                    </w:p>
                  </w:txbxContent>
                </v:textbox>
              </v:shape>
            </w:pict>
          </mc:Fallback>
        </mc:AlternateContent>
      </w:r>
    </w:p>
    <w:p w14:paraId="30158401" w14:textId="77777777" w:rsidR="00B33E6B" w:rsidRDefault="00B33E6B" w:rsidP="00B33E6B">
      <w:pPr>
        <w:spacing w:line="240" w:lineRule="exact"/>
        <w:rPr>
          <w:sz w:val="22"/>
        </w:rPr>
      </w:pPr>
    </w:p>
    <w:p w14:paraId="4475EF7B" w14:textId="77777777" w:rsidR="00B33E6B" w:rsidRDefault="00B33E6B" w:rsidP="00B33E6B">
      <w:pPr>
        <w:spacing w:line="240" w:lineRule="exact"/>
        <w:rPr>
          <w:sz w:val="22"/>
        </w:rPr>
      </w:pPr>
    </w:p>
    <w:p w14:paraId="7B7128B5" w14:textId="77777777" w:rsidR="00B33E6B" w:rsidRDefault="00B33E6B" w:rsidP="00B33E6B">
      <w:pPr>
        <w:spacing w:line="240" w:lineRule="exact"/>
        <w:rPr>
          <w:sz w:val="22"/>
        </w:rPr>
      </w:pPr>
    </w:p>
    <w:p w14:paraId="3F339E97" w14:textId="77777777" w:rsidR="00B33E6B" w:rsidRDefault="00B33E6B" w:rsidP="00B33E6B">
      <w:pPr>
        <w:spacing w:line="240" w:lineRule="exact"/>
        <w:rPr>
          <w:sz w:val="22"/>
        </w:rPr>
      </w:pPr>
    </w:p>
    <w:p w14:paraId="3A57E3FE" w14:textId="77777777" w:rsidR="00B33E6B" w:rsidRDefault="00B33E6B" w:rsidP="00B33E6B">
      <w:pPr>
        <w:spacing w:line="240" w:lineRule="exact"/>
        <w:rPr>
          <w:sz w:val="22"/>
        </w:rPr>
      </w:pPr>
    </w:p>
    <w:p w14:paraId="58D258A5" w14:textId="77777777" w:rsidR="00B33E6B" w:rsidRDefault="00B33E6B" w:rsidP="00B33E6B">
      <w:pPr>
        <w:spacing w:line="240" w:lineRule="exact"/>
        <w:rPr>
          <w:sz w:val="22"/>
        </w:rPr>
      </w:pPr>
    </w:p>
    <w:p w14:paraId="189F95D3" w14:textId="77777777" w:rsidR="00B33E6B" w:rsidRDefault="00B33E6B" w:rsidP="00B33E6B">
      <w:pPr>
        <w:spacing w:line="240" w:lineRule="exact"/>
        <w:rPr>
          <w:sz w:val="22"/>
        </w:rPr>
      </w:pPr>
    </w:p>
    <w:p w14:paraId="3D437800" w14:textId="77777777" w:rsidR="00B33E6B" w:rsidRPr="000729D4" w:rsidRDefault="00B33E6B" w:rsidP="00B33E6B">
      <w:pPr>
        <w:spacing w:line="240" w:lineRule="exact"/>
        <w:rPr>
          <w:sz w:val="22"/>
        </w:rPr>
      </w:pPr>
    </w:p>
    <w:p w14:paraId="605F6241" w14:textId="77777777" w:rsidR="00B33E6B" w:rsidRPr="000729D4" w:rsidRDefault="00B33E6B" w:rsidP="00B33E6B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  <w:r w:rsidRPr="00EA13DD">
        <w:rPr>
          <w:noProof/>
        </w:rPr>
        <w:t xml:space="preserve"> </w:t>
      </w:r>
    </w:p>
    <w:p w14:paraId="464931AD" w14:textId="77777777" w:rsidR="00B33E6B" w:rsidRDefault="00B33E6B" w:rsidP="00B33E6B">
      <w:pPr>
        <w:rPr>
          <w:sz w:val="22"/>
        </w:rPr>
      </w:pPr>
      <w:r>
        <w:rPr>
          <w:sz w:val="22"/>
        </w:rPr>
        <w:t>Die Oberfläche eines Werkstücks prüfen Sie mit den Händen. Fühlen Sie mal!</w:t>
      </w:r>
      <w:r w:rsidRPr="00EA13DD">
        <w:rPr>
          <w:noProof/>
          <w:sz w:val="22"/>
          <w:lang w:eastAsia="de-DE"/>
        </w:rPr>
        <w:t xml:space="preserve"> </w:t>
      </w:r>
    </w:p>
    <w:p w14:paraId="0103A06E" w14:textId="77777777" w:rsidR="00B33E6B" w:rsidRPr="000729D4" w:rsidRDefault="00B33E6B" w:rsidP="00B33E6B">
      <w:pPr>
        <w:rPr>
          <w:sz w:val="22"/>
        </w:rPr>
      </w:pPr>
    </w:p>
    <w:p w14:paraId="032E42A1" w14:textId="77777777" w:rsidR="00B33E6B" w:rsidRDefault="00B33E6B" w:rsidP="00372290">
      <w:pPr>
        <w:pStyle w:val="Listenabsatz"/>
        <w:numPr>
          <w:ilvl w:val="0"/>
          <w:numId w:val="75"/>
        </w:numPr>
        <w:spacing w:line="240" w:lineRule="exact"/>
        <w:rPr>
          <w:sz w:val="22"/>
        </w:rPr>
      </w:pPr>
      <w:r>
        <w:rPr>
          <w:sz w:val="22"/>
        </w:rPr>
        <w:t>Nachdem Sie alles in Ruhe gefühlt haben…</w:t>
      </w:r>
    </w:p>
    <w:p w14:paraId="20BEC37A" w14:textId="349FFD21" w:rsidR="00B33E6B" w:rsidRPr="003B5708" w:rsidRDefault="002B4135" w:rsidP="00B33E6B">
      <w:pPr>
        <w:pStyle w:val="Listenabsatz"/>
        <w:spacing w:after="120" w:line="240" w:lineRule="exact"/>
        <w:rPr>
          <w:sz w:val="22"/>
        </w:rPr>
      </w:pPr>
      <w:r>
        <w:rPr>
          <w:sz w:val="22"/>
        </w:rPr>
        <w:t xml:space="preserve">… stellen </w:t>
      </w:r>
      <w:r w:rsidR="00B33E6B">
        <w:rPr>
          <w:sz w:val="22"/>
        </w:rPr>
        <w:t xml:space="preserve">Sie </w:t>
      </w:r>
      <w:r w:rsidR="00B75D1B">
        <w:rPr>
          <w:sz w:val="22"/>
        </w:rPr>
        <w:t xml:space="preserve">Ihrer Lernpartnerin bzw. </w:t>
      </w:r>
      <w:r w:rsidR="00B33E6B">
        <w:rPr>
          <w:sz w:val="22"/>
        </w:rPr>
        <w:t>Ihrem Lernpartner einen Prüfbericht aus!</w:t>
      </w:r>
    </w:p>
    <w:tbl>
      <w:tblPr>
        <w:tblStyle w:val="Gitternetztabelle3Akzent1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B33E6B" w14:paraId="1B33DB43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515DEC02" w14:textId="77777777" w:rsidR="00B33E6B" w:rsidRPr="00FE1F40" w:rsidRDefault="00B33E6B" w:rsidP="00B33E6B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Prüfbericht Oberflächenqualität</w:t>
            </w:r>
            <w:r w:rsidRPr="00FE1F40">
              <w:rPr>
                <w:i w:val="0"/>
                <w:sz w:val="28"/>
              </w:rPr>
              <w:t xml:space="preserve"> </w:t>
            </w:r>
            <w:r>
              <w:rPr>
                <w:i w:val="0"/>
                <w:sz w:val="28"/>
              </w:rPr>
              <w:t xml:space="preserve">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B75D1B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B33E6B" w14:paraId="38012FB8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F6F62EC" w14:textId="77777777" w:rsidR="00B33E6B" w:rsidRPr="004F37D5" w:rsidRDefault="00B33E6B" w:rsidP="00372290">
            <w:pPr>
              <w:pStyle w:val="Textkrper"/>
              <w:numPr>
                <w:ilvl w:val="0"/>
                <w:numId w:val="81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Sitzfläche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5F32B972" w14:textId="77777777" w:rsidR="00B33E6B" w:rsidRDefault="00B33E6B" w:rsidP="00B33E6B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4A99B4" wp14:editId="41B2B7AC">
                  <wp:extent cx="228600" cy="228600"/>
                  <wp:effectExtent l="0" t="0" r="0" b="0"/>
                  <wp:docPr id="1932" name="Grafik 1932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2278AFA" wp14:editId="003D255E">
                  <wp:extent cx="228600" cy="228600"/>
                  <wp:effectExtent l="0" t="0" r="0" b="0"/>
                  <wp:docPr id="1949" name="Grafik 194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372B434" wp14:editId="44CF3F7F">
                  <wp:extent cx="228600" cy="228600"/>
                  <wp:effectExtent l="0" t="0" r="0" b="0"/>
                  <wp:docPr id="1950" name="Grafik 195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60124A2E" w14:textId="77777777" w:rsidTr="00B33E6B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0906F80" w14:textId="77777777" w:rsidR="00B33E6B" w:rsidRDefault="00B33E6B" w:rsidP="00B33E6B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77563DDD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38B4A7E5" w14:textId="77777777" w:rsidR="00B33E6B" w:rsidRPr="004F37D5" w:rsidRDefault="00B33E6B" w:rsidP="00372290">
            <w:pPr>
              <w:pStyle w:val="Textkrper"/>
              <w:numPr>
                <w:ilvl w:val="0"/>
                <w:numId w:val="81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Kanten</w:t>
            </w:r>
            <w:r w:rsidRPr="004F37D5">
              <w:rPr>
                <w:b/>
                <w:i w:val="0"/>
                <w:sz w:val="22"/>
              </w:rPr>
              <w:t xml:space="preserve"> </w:t>
            </w:r>
          </w:p>
        </w:tc>
        <w:tc>
          <w:tcPr>
            <w:tcW w:w="3716" w:type="dxa"/>
            <w:vAlign w:val="center"/>
          </w:tcPr>
          <w:p w14:paraId="0599C639" w14:textId="77777777" w:rsidR="00B33E6B" w:rsidRDefault="00B33E6B" w:rsidP="00B33E6B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9AFAA2" wp14:editId="5DC3B564">
                  <wp:extent cx="228600" cy="228600"/>
                  <wp:effectExtent l="0" t="0" r="0" b="0"/>
                  <wp:docPr id="1951" name="Grafik 1951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E2B04E1" wp14:editId="3812A5C7">
                  <wp:extent cx="228600" cy="228600"/>
                  <wp:effectExtent l="0" t="0" r="0" b="0"/>
                  <wp:docPr id="1952" name="Grafik 1952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B82BEAE" wp14:editId="3E6EA513">
                  <wp:extent cx="228600" cy="228600"/>
                  <wp:effectExtent l="0" t="0" r="0" b="0"/>
                  <wp:docPr id="1953" name="Grafik 1953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32168F20" w14:textId="77777777" w:rsidTr="00B33E6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42903A3A" w14:textId="77777777" w:rsidR="00B33E6B" w:rsidRPr="00FE1F40" w:rsidRDefault="00B33E6B" w:rsidP="00B33E6B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5C65AED7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267D801D" w14:textId="77777777" w:rsidR="00B33E6B" w:rsidRPr="004F37D5" w:rsidRDefault="00B33E6B" w:rsidP="00372290">
            <w:pPr>
              <w:pStyle w:val="Textkrper"/>
              <w:numPr>
                <w:ilvl w:val="0"/>
                <w:numId w:val="81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Verschraubungen</w:t>
            </w:r>
          </w:p>
        </w:tc>
        <w:tc>
          <w:tcPr>
            <w:tcW w:w="3716" w:type="dxa"/>
            <w:vAlign w:val="center"/>
          </w:tcPr>
          <w:p w14:paraId="37A8A8EF" w14:textId="77777777" w:rsidR="00B33E6B" w:rsidRDefault="00B33E6B" w:rsidP="00B33E6B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12E6CD1" wp14:editId="35BFA551">
                  <wp:extent cx="228600" cy="228600"/>
                  <wp:effectExtent l="0" t="0" r="0" b="0"/>
                  <wp:docPr id="1956" name="Grafik 1956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10C0B0A0" wp14:editId="1435DEFC">
                  <wp:extent cx="228600" cy="228600"/>
                  <wp:effectExtent l="0" t="0" r="0" b="0"/>
                  <wp:docPr id="1960" name="Grafik 1960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610A412" wp14:editId="71B812C1">
                  <wp:extent cx="228600" cy="228600"/>
                  <wp:effectExtent l="0" t="0" r="0" b="0"/>
                  <wp:docPr id="1961" name="Grafik 1961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1D643DEE" w14:textId="77777777" w:rsidTr="00B33E6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43F15C06" w14:textId="77777777" w:rsidR="00B33E6B" w:rsidRPr="00FE1F40" w:rsidRDefault="00B33E6B" w:rsidP="00B33E6B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43E3E029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9A88E95" w14:textId="77777777" w:rsidR="00B33E6B" w:rsidRPr="00FE1F40" w:rsidRDefault="00B33E6B" w:rsidP="00B33E6B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4272A9AB" w14:textId="77777777" w:rsidR="00B33E6B" w:rsidRDefault="00B33E6B" w:rsidP="00B33E6B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181B52F9" w14:textId="77777777" w:rsidR="00B33E6B" w:rsidRDefault="00B33E6B" w:rsidP="00B33E6B">
      <w:pPr>
        <w:spacing w:line="240" w:lineRule="exact"/>
      </w:pPr>
      <w:r>
        <w:br w:type="page"/>
      </w:r>
    </w:p>
    <w:p w14:paraId="6B4AD845" w14:textId="77777777" w:rsidR="00B33E6B" w:rsidRDefault="00B33E6B" w:rsidP="00B33E6B">
      <w:pPr>
        <w:pStyle w:val="berschrift2"/>
        <w:rPr>
          <w:color w:val="BFBFBF" w:themeColor="background1" w:themeShade="BF"/>
        </w:rPr>
      </w:pPr>
      <w:r w:rsidRPr="00055D33">
        <w:rPr>
          <w:noProof/>
          <w:sz w:val="22"/>
        </w:rPr>
        <w:lastRenderedPageBreak/>
        <w:drawing>
          <wp:anchor distT="0" distB="0" distL="114300" distR="114300" simplePos="0" relativeHeight="251585024" behindDoc="0" locked="0" layoutInCell="1" allowOverlap="1" wp14:anchorId="44A5B251" wp14:editId="3DB47292">
            <wp:simplePos x="0" y="0"/>
            <wp:positionH relativeFrom="column">
              <wp:posOffset>4679950</wp:posOffset>
            </wp:positionH>
            <wp:positionV relativeFrom="paragraph">
              <wp:posOffset>3810</wp:posOffset>
            </wp:positionV>
            <wp:extent cx="341630" cy="313055"/>
            <wp:effectExtent l="0" t="0" r="1270" b="0"/>
            <wp:wrapNone/>
            <wp:docPr id="1962" name="Grafik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Der Klappstuhl – </w:t>
      </w:r>
      <w:r>
        <w:rPr>
          <w:color w:val="BFBFBF" w:themeColor="background1" w:themeShade="BF"/>
        </w:rPr>
        <w:t>weiteres</w:t>
      </w:r>
      <w:r w:rsidRPr="00445100">
        <w:rPr>
          <w:color w:val="BFBFBF" w:themeColor="background1" w:themeShade="BF"/>
        </w:rPr>
        <w:t xml:space="preserve"> Merkmal checken (s. Seite 1)</w:t>
      </w:r>
    </w:p>
    <w:p w14:paraId="3157C9A6" w14:textId="77777777" w:rsidR="00B33E6B" w:rsidRDefault="00B33E6B" w:rsidP="00372290">
      <w:pPr>
        <w:pStyle w:val="Listenabsatz"/>
        <w:numPr>
          <w:ilvl w:val="0"/>
          <w:numId w:val="76"/>
        </w:numPr>
        <w:spacing w:after="120" w:line="240" w:lineRule="exact"/>
        <w:contextualSpacing w:val="0"/>
        <w:rPr>
          <w:sz w:val="22"/>
        </w:rPr>
      </w:pPr>
      <w:r w:rsidRPr="00290753">
        <w:rPr>
          <w:noProof/>
          <w:sz w:val="22"/>
          <w:lang w:eastAsia="de-DE"/>
        </w:rPr>
        <w:drawing>
          <wp:anchor distT="0" distB="0" distL="114300" distR="114300" simplePos="0" relativeHeight="251603456" behindDoc="1" locked="0" layoutInCell="1" allowOverlap="1" wp14:anchorId="33B6F0CC" wp14:editId="4E9C19A3">
            <wp:simplePos x="0" y="0"/>
            <wp:positionH relativeFrom="column">
              <wp:posOffset>4707255</wp:posOffset>
            </wp:positionH>
            <wp:positionV relativeFrom="paragraph">
              <wp:posOffset>68580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63" name="Grafik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 xml:space="preserve">Tragen Sie das ausgewählte </w:t>
      </w:r>
      <w:r w:rsidRPr="00AC3C62">
        <w:rPr>
          <w:b/>
          <w:sz w:val="22"/>
        </w:rPr>
        <w:t>Merkmal</w:t>
      </w:r>
      <w:r>
        <w:rPr>
          <w:sz w:val="22"/>
        </w:rPr>
        <w:t xml:space="preserve"> in diese Box ein: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5441"/>
      </w:tblGrid>
      <w:tr w:rsidR="00B33E6B" w:rsidRPr="00E935D4" w14:paraId="16A63541" w14:textId="77777777" w:rsidTr="00B33E6B">
        <w:tc>
          <w:tcPr>
            <w:tcW w:w="544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FDFC571" w14:textId="77777777" w:rsidR="00B33E6B" w:rsidRPr="00EA13DD" w:rsidRDefault="00B33E6B" w:rsidP="00B33E6B">
            <w:pPr>
              <w:spacing w:line="276" w:lineRule="auto"/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Funktionalität</w:t>
            </w:r>
          </w:p>
        </w:tc>
      </w:tr>
    </w:tbl>
    <w:p w14:paraId="0155B0BF" w14:textId="77777777" w:rsidR="00B33E6B" w:rsidRPr="00055D33" w:rsidRDefault="00B33E6B" w:rsidP="00372290">
      <w:pPr>
        <w:pStyle w:val="Listenabsatz"/>
        <w:numPr>
          <w:ilvl w:val="0"/>
          <w:numId w:val="76"/>
        </w:numPr>
        <w:spacing w:before="120" w:after="120" w:line="240" w:lineRule="exact"/>
        <w:ind w:left="714" w:hanging="357"/>
        <w:contextualSpacing w:val="0"/>
        <w:rPr>
          <w:sz w:val="22"/>
        </w:rPr>
      </w:pPr>
      <w:r>
        <w:rPr>
          <w:sz w:val="22"/>
        </w:rPr>
        <w:t xml:space="preserve">Finden Sie zwei Stellen am Klappstuhl, an denen Sie gute Qualität zu diesem Merkmal erkennen können. </w:t>
      </w:r>
      <w:r w:rsidRPr="00055D33">
        <w:rPr>
          <w:sz w:val="22"/>
        </w:rPr>
        <w:t>Markieren Sie die Stellen</w:t>
      </w:r>
      <w:r>
        <w:rPr>
          <w:sz w:val="22"/>
        </w:rPr>
        <w:t>!</w:t>
      </w:r>
    </w:p>
    <w:p w14:paraId="4F6A305B" w14:textId="77777777" w:rsidR="00B33E6B" w:rsidRDefault="00B33E6B" w:rsidP="00372290">
      <w:pPr>
        <w:pStyle w:val="Listenabsatz"/>
        <w:numPr>
          <w:ilvl w:val="0"/>
          <w:numId w:val="76"/>
        </w:numPr>
        <w:spacing w:after="120" w:line="240" w:lineRule="exact"/>
        <w:ind w:left="714" w:hanging="357"/>
        <w:contextualSpacing w:val="0"/>
        <w:rPr>
          <w:sz w:val="22"/>
        </w:rPr>
      </w:pPr>
      <w:r>
        <w:rPr>
          <w:sz w:val="22"/>
        </w:rPr>
        <w:t>Beschreiben</w:t>
      </w:r>
      <w:r w:rsidRPr="007D1B0A">
        <w:rPr>
          <w:sz w:val="22"/>
        </w:rPr>
        <w:t xml:space="preserve"> Sie in de</w:t>
      </w:r>
      <w:r>
        <w:rPr>
          <w:sz w:val="22"/>
        </w:rPr>
        <w:t>n</w:t>
      </w:r>
      <w:r w:rsidRPr="007D1B0A">
        <w:rPr>
          <w:sz w:val="22"/>
        </w:rPr>
        <w:t xml:space="preserve"> Sprechblasen, </w:t>
      </w:r>
      <w:r>
        <w:rPr>
          <w:sz w:val="22"/>
        </w:rPr>
        <w:t>warum</w:t>
      </w:r>
      <w:r w:rsidRPr="007D1B0A">
        <w:rPr>
          <w:sz w:val="22"/>
        </w:rPr>
        <w:t xml:space="preserve"> Sie dies</w:t>
      </w:r>
      <w:r>
        <w:rPr>
          <w:sz w:val="22"/>
        </w:rPr>
        <w:t>e Stellen</w:t>
      </w:r>
      <w:r w:rsidRPr="007D1B0A">
        <w:rPr>
          <w:sz w:val="22"/>
        </w:rPr>
        <w:t xml:space="preserve"> checken wollen.</w:t>
      </w:r>
    </w:p>
    <w:p w14:paraId="37CDE9E7" w14:textId="4E3162F5" w:rsidR="00B33E6B" w:rsidRPr="003B5708" w:rsidRDefault="002B4135" w:rsidP="00372290">
      <w:pPr>
        <w:pStyle w:val="Listenabsatz"/>
        <w:numPr>
          <w:ilvl w:val="0"/>
          <w:numId w:val="76"/>
        </w:numPr>
        <w:spacing w:after="120" w:line="240" w:lineRule="exact"/>
        <w:contextualSpacing w:val="0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81229FD" wp14:editId="559070CF">
                <wp:simplePos x="0" y="0"/>
                <wp:positionH relativeFrom="column">
                  <wp:posOffset>4281369</wp:posOffset>
                </wp:positionH>
                <wp:positionV relativeFrom="paragraph">
                  <wp:posOffset>107827</wp:posOffset>
                </wp:positionV>
                <wp:extent cx="1741805" cy="1357952"/>
                <wp:effectExtent l="1104900" t="0" r="10795" b="585470"/>
                <wp:wrapNone/>
                <wp:docPr id="1883" name="Sprechblase: rechteckig mit abgerundeten Ecken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1357952"/>
                        </a:xfrm>
                        <a:prstGeom prst="wedgeRoundRectCallout">
                          <a:avLst>
                            <a:gd name="adj1" fmla="val -113170"/>
                            <a:gd name="adj2" fmla="val 9150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832F0" w14:textId="6004DAE5" w:rsidR="0050431F" w:rsidRPr="00FB401A" w:rsidRDefault="0050431F" w:rsidP="00B33E6B">
                            <w:pP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Ich checke </w:t>
                            </w:r>
                            <w:r w:rsidRPr="00FB401A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Standsicherheit, weil man sicher sitzen und der Stuhl nicht kippeln sollte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FB401A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29FD" id="Sprechblase: rechteckig mit abgerundeten Ecken 1883" o:spid="_x0000_s1061" type="#_x0000_t62" style="position:absolute;left:0;text-align:left;margin-left:337.1pt;margin-top:8.5pt;width:137.15pt;height:106.9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" adj="-13645,30564" filled="f" strokecolor="#243f60 [1604]" strokeweight="2pt">
                <v:textbox inset="0,0,0,0">
                  <w:txbxContent>
                    <w:p w14:paraId="4FF832F0" w14:textId="6004DAE5" w:rsidR="0050431F" w:rsidRPr="00FB401A" w:rsidRDefault="0050431F" w:rsidP="00B33E6B">
                      <w:pP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Ich checke </w:t>
                      </w:r>
                      <w:r w:rsidRPr="00FB401A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Standsicherheit, weil man sicher sitzen und der Stuhl nicht kippeln sollte</w:t>
                      </w:r>
                      <w: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FB401A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3E6B">
        <w:rPr>
          <w:noProof/>
          <w:sz w:val="22"/>
          <w:lang w:eastAsia="de-DE"/>
        </w:rPr>
        <w:drawing>
          <wp:anchor distT="0" distB="0" distL="114300" distR="114300" simplePos="0" relativeHeight="251621888" behindDoc="1" locked="0" layoutInCell="1" allowOverlap="1" wp14:anchorId="2158DCBE" wp14:editId="214492F0">
            <wp:simplePos x="0" y="0"/>
            <wp:positionH relativeFrom="column">
              <wp:posOffset>1181847</wp:posOffset>
            </wp:positionH>
            <wp:positionV relativeFrom="paragraph">
              <wp:posOffset>5080</wp:posOffset>
            </wp:positionV>
            <wp:extent cx="2689804" cy="2729617"/>
            <wp:effectExtent l="0" t="0" r="0" b="0"/>
            <wp:wrapNone/>
            <wp:docPr id="1966" name="Grafik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6" t="326" r="21231" b="-326"/>
                    <a:stretch/>
                  </pic:blipFill>
                  <pic:spPr bwMode="auto">
                    <a:xfrm>
                      <a:off x="0" y="0"/>
                      <a:ext cx="2689804" cy="272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E6B">
        <w:rPr>
          <w:sz w:val="22"/>
        </w:rPr>
        <w:t xml:space="preserve">Übertragen Sie die Bezeichnung der Stellen in den </w:t>
      </w:r>
      <w:r w:rsidR="00B33E6B" w:rsidRPr="00055D33">
        <w:rPr>
          <w:b/>
          <w:sz w:val="22"/>
        </w:rPr>
        <w:t>Prüfbericht</w:t>
      </w:r>
      <w:r w:rsidR="00B33E6B">
        <w:rPr>
          <w:sz w:val="22"/>
        </w:rPr>
        <w:t xml:space="preserve"> unten auf dem Blatt.</w:t>
      </w:r>
    </w:p>
    <w:p w14:paraId="719315DC" w14:textId="77777777" w:rsidR="00B33E6B" w:rsidRPr="000729D4" w:rsidRDefault="00B33E6B" w:rsidP="00B33E6B">
      <w:pPr>
        <w:rPr>
          <w:sz w:val="22"/>
        </w:rPr>
      </w:pPr>
    </w:p>
    <w:p w14:paraId="32BA9C0C" w14:textId="4A26D11F" w:rsidR="00B33E6B" w:rsidRDefault="00B33E6B" w:rsidP="00B33E6B">
      <w:pPr>
        <w:spacing w:line="240" w:lineRule="exac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4CA8149" wp14:editId="5EC5BD94">
                <wp:simplePos x="0" y="0"/>
                <wp:positionH relativeFrom="column">
                  <wp:posOffset>-215265</wp:posOffset>
                </wp:positionH>
                <wp:positionV relativeFrom="paragraph">
                  <wp:posOffset>33655</wp:posOffset>
                </wp:positionV>
                <wp:extent cx="1762125" cy="1276350"/>
                <wp:effectExtent l="0" t="0" r="657225" b="152400"/>
                <wp:wrapNone/>
                <wp:docPr id="1882" name="Sprechblase: rechteckig mit abgerundeten Ecken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76350"/>
                        </a:xfrm>
                        <a:prstGeom prst="wedgeRoundRectCallout">
                          <a:avLst>
                            <a:gd name="adj1" fmla="val 85221"/>
                            <a:gd name="adj2" fmla="val 5907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6E427" w14:textId="767B74C2" w:rsidR="0050431F" w:rsidRPr="00FB401A" w:rsidRDefault="0050431F" w:rsidP="00B33E6B">
                            <w:pPr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Ich checke diese Stelle, weil </w:t>
                            </w:r>
                            <w:r w:rsidRPr="00FB401A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sich der Sitz in die Lehne</w:t>
                            </w:r>
                            <w:r w:rsidRPr="002B4135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401A">
                              <w:rPr>
                                <w:rFonts w:ascii="Segoe Print" w:hAnsi="Segoe Pri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klemmen sollte, wenn man den Stuhl tragen will.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8149" id="Sprechblase: rechteckig mit abgerundeten Ecken 1882" o:spid="_x0000_s1062" type="#_x0000_t62" style="position:absolute;margin-left:-16.95pt;margin-top:2.65pt;width:138.75pt;height:100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" adj="29208,23559" filled="f" strokecolor="#243f60 [1604]" strokeweight="2pt">
                <v:textbox inset="0,0,0,0">
                  <w:txbxContent>
                    <w:p w14:paraId="29D6E427" w14:textId="767B74C2" w:rsidR="0050431F" w:rsidRPr="00FB401A" w:rsidRDefault="0050431F" w:rsidP="00B33E6B">
                      <w:pPr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Ich checke diese Stelle, weil </w:t>
                      </w:r>
                      <w:r w:rsidRPr="00FB401A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sich der Sitz in die Lehne</w:t>
                      </w:r>
                      <w:r w:rsidRPr="002B4135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401A">
                        <w:rPr>
                          <w:rFonts w:ascii="Segoe Print" w:hAnsi="Segoe Pri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klemmen sollte, wenn man den Stuhl tragen will.</w:t>
                      </w:r>
                    </w:p>
                  </w:txbxContent>
                </v:textbox>
              </v:shape>
            </w:pict>
          </mc:Fallback>
        </mc:AlternateContent>
      </w:r>
    </w:p>
    <w:p w14:paraId="3C014D67" w14:textId="77777777" w:rsidR="00B33E6B" w:rsidRDefault="00B33E6B" w:rsidP="00B33E6B">
      <w:pPr>
        <w:spacing w:line="240" w:lineRule="exact"/>
        <w:rPr>
          <w:sz w:val="22"/>
        </w:rPr>
      </w:pPr>
    </w:p>
    <w:p w14:paraId="1903487B" w14:textId="77777777" w:rsidR="00B33E6B" w:rsidRDefault="00B33E6B" w:rsidP="00B33E6B">
      <w:pPr>
        <w:spacing w:line="240" w:lineRule="exact"/>
        <w:rPr>
          <w:sz w:val="22"/>
        </w:rPr>
      </w:pPr>
    </w:p>
    <w:p w14:paraId="2E0044EA" w14:textId="77777777" w:rsidR="00B33E6B" w:rsidRDefault="00B33E6B" w:rsidP="00B33E6B">
      <w:pPr>
        <w:spacing w:line="240" w:lineRule="exact"/>
        <w:rPr>
          <w:sz w:val="22"/>
        </w:rPr>
      </w:pPr>
    </w:p>
    <w:p w14:paraId="5B60A19E" w14:textId="77777777" w:rsidR="00B33E6B" w:rsidRDefault="00B33E6B" w:rsidP="00B33E6B">
      <w:pPr>
        <w:spacing w:line="240" w:lineRule="exact"/>
        <w:rPr>
          <w:sz w:val="22"/>
        </w:rPr>
      </w:pPr>
    </w:p>
    <w:p w14:paraId="252517B9" w14:textId="77777777" w:rsidR="00B33E6B" w:rsidRDefault="00B33E6B" w:rsidP="00B33E6B">
      <w:pPr>
        <w:spacing w:line="240" w:lineRule="exact"/>
        <w:rPr>
          <w:sz w:val="22"/>
        </w:rPr>
      </w:pPr>
    </w:p>
    <w:p w14:paraId="1B0BC836" w14:textId="77777777" w:rsidR="00B33E6B" w:rsidRDefault="00B33E6B" w:rsidP="00B33E6B">
      <w:pPr>
        <w:spacing w:line="240" w:lineRule="exact"/>
        <w:rPr>
          <w:sz w:val="22"/>
        </w:rPr>
      </w:pPr>
    </w:p>
    <w:p w14:paraId="2E0C7558" w14:textId="77777777" w:rsidR="00B33E6B" w:rsidRDefault="00B33E6B" w:rsidP="00B33E6B">
      <w:pPr>
        <w:spacing w:line="240" w:lineRule="exact"/>
        <w:rPr>
          <w:sz w:val="22"/>
        </w:rPr>
      </w:pPr>
    </w:p>
    <w:p w14:paraId="2EFE6D83" w14:textId="77777777" w:rsidR="00B33E6B" w:rsidRDefault="00B33E6B" w:rsidP="00B33E6B">
      <w:pPr>
        <w:spacing w:line="240" w:lineRule="exact"/>
        <w:rPr>
          <w:sz w:val="22"/>
        </w:rPr>
      </w:pPr>
    </w:p>
    <w:p w14:paraId="71BC0B6F" w14:textId="77777777" w:rsidR="00B33E6B" w:rsidRPr="000729D4" w:rsidRDefault="00B33E6B" w:rsidP="00B33E6B">
      <w:pPr>
        <w:spacing w:line="240" w:lineRule="exact"/>
        <w:rPr>
          <w:sz w:val="22"/>
        </w:rPr>
      </w:pPr>
    </w:p>
    <w:p w14:paraId="560FA127" w14:textId="77777777" w:rsidR="00B33E6B" w:rsidRPr="000729D4" w:rsidRDefault="00B33E6B" w:rsidP="00B33E6B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30A62A83" w14:textId="77777777" w:rsidR="00B33E6B" w:rsidRDefault="00B33E6B" w:rsidP="00372290">
      <w:pPr>
        <w:pStyle w:val="Listenabsatz"/>
        <w:numPr>
          <w:ilvl w:val="0"/>
          <w:numId w:val="76"/>
        </w:numPr>
        <w:spacing w:line="240" w:lineRule="exact"/>
        <w:rPr>
          <w:sz w:val="22"/>
        </w:rPr>
      </w:pPr>
      <w:r>
        <w:rPr>
          <w:sz w:val="22"/>
        </w:rPr>
        <w:t>Beschreiben</w:t>
      </w:r>
      <w:r w:rsidRPr="007D1B0A">
        <w:rPr>
          <w:sz w:val="22"/>
        </w:rPr>
        <w:t xml:space="preserve"> Sie</w:t>
      </w:r>
      <w:r>
        <w:rPr>
          <w:sz w:val="22"/>
        </w:rPr>
        <w:t xml:space="preserve"> in zwei ganzen Sätzen</w:t>
      </w:r>
      <w:r w:rsidRPr="007D1B0A">
        <w:rPr>
          <w:sz w:val="22"/>
        </w:rPr>
        <w:t xml:space="preserve">, </w:t>
      </w:r>
      <w:r w:rsidRPr="00230734">
        <w:rPr>
          <w:b/>
          <w:sz w:val="22"/>
        </w:rPr>
        <w:t>wie</w:t>
      </w:r>
      <w:r w:rsidRPr="007D1B0A">
        <w:rPr>
          <w:sz w:val="22"/>
        </w:rPr>
        <w:t xml:space="preserve"> Sie dieses </w:t>
      </w:r>
      <w:r>
        <w:rPr>
          <w:sz w:val="22"/>
        </w:rPr>
        <w:t>Merkmal</w:t>
      </w:r>
      <w:r w:rsidRPr="007D1B0A">
        <w:rPr>
          <w:sz w:val="22"/>
        </w:rPr>
        <w:t xml:space="preserve"> checken wollen</w:t>
      </w:r>
      <w:r>
        <w:rPr>
          <w:sz w:val="22"/>
        </w:rPr>
        <w:t>:</w:t>
      </w:r>
    </w:p>
    <w:p w14:paraId="71B9B928" w14:textId="77777777" w:rsidR="00B33E6B" w:rsidRDefault="00B33E6B" w:rsidP="00B33E6B">
      <w:pPr>
        <w:pStyle w:val="Listenabsatz"/>
        <w:spacing w:line="240" w:lineRule="exact"/>
        <w:rPr>
          <w:sz w:val="22"/>
        </w:rPr>
      </w:pPr>
    </w:p>
    <w:tbl>
      <w:tblPr>
        <w:tblStyle w:val="Tabellenraster"/>
        <w:tblW w:w="7513" w:type="dxa"/>
        <w:tblInd w:w="-34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7513"/>
      </w:tblGrid>
      <w:tr w:rsidR="00B33E6B" w14:paraId="2EE8EA8D" w14:textId="77777777" w:rsidTr="00B33E6B">
        <w:trPr>
          <w:trHeight w:val="567"/>
        </w:trPr>
        <w:tc>
          <w:tcPr>
            <w:tcW w:w="7513" w:type="dxa"/>
          </w:tcPr>
          <w:p w14:paraId="7D011E00" w14:textId="20CE8F1A" w:rsidR="00B33E6B" w:rsidRPr="00FB401A" w:rsidRDefault="00B33E6B">
            <w:pPr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 xml:space="preserve">Ich setze </w:t>
            </w:r>
            <w:bookmarkStart w:id="1" w:name="_GoBack"/>
            <w:bookmarkEnd w:id="1"/>
            <w:r>
              <w:rPr>
                <w:rFonts w:ascii="Segoe Print" w:hAnsi="Segoe Print"/>
                <w:sz w:val="22"/>
              </w:rPr>
              <w:t xml:space="preserve">mich auf den Stuhl und teste die Standsicherheit, indem ich </w:t>
            </w:r>
            <w:r w:rsidR="002B4135">
              <w:rPr>
                <w:rFonts w:ascii="Segoe Print" w:hAnsi="Segoe Print"/>
                <w:sz w:val="22"/>
              </w:rPr>
              <w:t>ausprobiere</w:t>
            </w:r>
            <w:r>
              <w:rPr>
                <w:rFonts w:ascii="Segoe Print" w:hAnsi="Segoe Print"/>
                <w:sz w:val="22"/>
              </w:rPr>
              <w:t>, ob er kippelt.</w:t>
            </w:r>
          </w:p>
        </w:tc>
      </w:tr>
      <w:tr w:rsidR="00B33E6B" w14:paraId="5D688D3B" w14:textId="77777777" w:rsidTr="00B33E6B">
        <w:trPr>
          <w:trHeight w:val="567"/>
        </w:trPr>
        <w:tc>
          <w:tcPr>
            <w:tcW w:w="7513" w:type="dxa"/>
          </w:tcPr>
          <w:p w14:paraId="387AE323" w14:textId="4703BC7F" w:rsidR="00B33E6B" w:rsidRPr="00FB401A" w:rsidRDefault="00B33E6B">
            <w:pPr>
              <w:rPr>
                <w:rFonts w:ascii="Segoe Print" w:hAnsi="Segoe Print"/>
                <w:sz w:val="22"/>
              </w:rPr>
            </w:pPr>
            <w:r>
              <w:rPr>
                <w:rFonts w:ascii="Segoe Print" w:hAnsi="Segoe Print"/>
                <w:sz w:val="22"/>
              </w:rPr>
              <w:t>Ich klemme den Sitz in die Lehn</w:t>
            </w:r>
            <w:r w:rsidR="002B4135">
              <w:rPr>
                <w:rFonts w:ascii="Segoe Print" w:hAnsi="Segoe Print"/>
                <w:sz w:val="22"/>
              </w:rPr>
              <w:t>e</w:t>
            </w:r>
            <w:r>
              <w:rPr>
                <w:rFonts w:ascii="Segoe Print" w:hAnsi="Segoe Print"/>
                <w:sz w:val="22"/>
              </w:rPr>
              <w:t>, als ob ich ihn tragen wollte.</w:t>
            </w:r>
          </w:p>
        </w:tc>
      </w:tr>
      <w:tr w:rsidR="00B33E6B" w14:paraId="655446C1" w14:textId="77777777" w:rsidTr="00B33E6B">
        <w:trPr>
          <w:trHeight w:val="567"/>
        </w:trPr>
        <w:tc>
          <w:tcPr>
            <w:tcW w:w="7513" w:type="dxa"/>
            <w:tcBorders>
              <w:bottom w:val="single" w:sz="4" w:space="0" w:color="4F81BD" w:themeColor="accent1"/>
            </w:tcBorders>
          </w:tcPr>
          <w:p w14:paraId="0EFEF045" w14:textId="77777777" w:rsidR="00B33E6B" w:rsidRPr="00FB401A" w:rsidRDefault="00B33E6B" w:rsidP="00B33E6B">
            <w:pPr>
              <w:spacing w:line="240" w:lineRule="exact"/>
              <w:rPr>
                <w:rFonts w:ascii="Segoe Print" w:hAnsi="Segoe Print"/>
                <w:sz w:val="22"/>
              </w:rPr>
            </w:pPr>
          </w:p>
        </w:tc>
      </w:tr>
    </w:tbl>
    <w:p w14:paraId="6D2B4316" w14:textId="77777777" w:rsidR="00B33E6B" w:rsidRPr="00055D33" w:rsidRDefault="00B33E6B" w:rsidP="00B33E6B">
      <w:pPr>
        <w:spacing w:line="240" w:lineRule="exact"/>
        <w:rPr>
          <w:sz w:val="22"/>
        </w:rPr>
      </w:pPr>
    </w:p>
    <w:p w14:paraId="2FB98F31" w14:textId="77777777" w:rsidR="00B33E6B" w:rsidRDefault="00B33E6B" w:rsidP="00372290">
      <w:pPr>
        <w:pStyle w:val="Listenabsatz"/>
        <w:numPr>
          <w:ilvl w:val="0"/>
          <w:numId w:val="76"/>
        </w:numPr>
        <w:spacing w:line="240" w:lineRule="exact"/>
        <w:rPr>
          <w:sz w:val="22"/>
        </w:rPr>
      </w:pPr>
      <w:r>
        <w:rPr>
          <w:sz w:val="22"/>
        </w:rPr>
        <w:t>Stellen Sie</w:t>
      </w:r>
      <w:r w:rsidR="00B75D1B">
        <w:rPr>
          <w:sz w:val="22"/>
        </w:rPr>
        <w:t xml:space="preserve"> Ihrer Lernpartnerin bzw.</w:t>
      </w:r>
      <w:r>
        <w:rPr>
          <w:sz w:val="22"/>
        </w:rPr>
        <w:t xml:space="preserve"> Ihrem Lernpartner einen Prüfbericht aus.</w:t>
      </w:r>
    </w:p>
    <w:p w14:paraId="7CB7095D" w14:textId="77777777" w:rsidR="00B33E6B" w:rsidRDefault="00B33E6B" w:rsidP="00B33E6B">
      <w:pPr>
        <w:spacing w:line="240" w:lineRule="exact"/>
        <w:rPr>
          <w:sz w:val="22"/>
        </w:rPr>
      </w:pPr>
    </w:p>
    <w:tbl>
      <w:tblPr>
        <w:tblStyle w:val="Tabellenraster"/>
        <w:tblpPr w:leftFromText="141" w:rightFromText="141" w:vertAnchor="text" w:horzAnchor="margin" w:tblpY="-68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5641"/>
      </w:tblGrid>
      <w:tr w:rsidR="00B33E6B" w:rsidRPr="00E935D4" w14:paraId="0D10C8BE" w14:textId="77777777" w:rsidTr="00B33E6B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4F81BD" w:themeColor="accent1"/>
            </w:tcBorders>
            <w:vAlign w:val="center"/>
          </w:tcPr>
          <w:p w14:paraId="14EF2854" w14:textId="77777777" w:rsidR="00B33E6B" w:rsidRPr="00E935D4" w:rsidRDefault="00B33E6B" w:rsidP="00B33E6B">
            <w:pPr>
              <w:spacing w:after="120"/>
              <w:rPr>
                <w:sz w:val="22"/>
              </w:rPr>
            </w:pPr>
            <w:r w:rsidRPr="00E935D4">
              <w:rPr>
                <w:b/>
                <w:bCs/>
                <w:iCs/>
                <w:sz w:val="28"/>
              </w:rPr>
              <w:t xml:space="preserve">Prüfbericht </w:t>
            </w:r>
          </w:p>
        </w:tc>
        <w:tc>
          <w:tcPr>
            <w:tcW w:w="564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5EAD597" w14:textId="77777777" w:rsidR="00B33E6B" w:rsidRPr="00AC3C62" w:rsidRDefault="00B33E6B" w:rsidP="00B33E6B">
            <w:pPr>
              <w:rPr>
                <w:b/>
                <w:sz w:val="22"/>
              </w:rPr>
            </w:pPr>
            <w:r w:rsidRPr="00AC3C62">
              <w:rPr>
                <w:b/>
                <w:color w:val="D9D9D9" w:themeColor="background1" w:themeShade="D9"/>
                <w:sz w:val="28"/>
              </w:rPr>
              <w:t>„Merkmal“ für: Name Lernpartner</w:t>
            </w:r>
            <w:r w:rsidR="00B75D1B">
              <w:rPr>
                <w:b/>
                <w:color w:val="D9D9D9" w:themeColor="background1" w:themeShade="D9"/>
                <w:sz w:val="28"/>
              </w:rPr>
              <w:t>/in</w:t>
            </w:r>
          </w:p>
        </w:tc>
      </w:tr>
    </w:tbl>
    <w:tbl>
      <w:tblPr>
        <w:tblStyle w:val="Gitternetztabelle3Akzent1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B33E6B" w14:paraId="6C6F52C6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94" w:type="dxa"/>
            <w:gridSpan w:val="2"/>
            <w:vAlign w:val="center"/>
          </w:tcPr>
          <w:p w14:paraId="57F1CE0E" w14:textId="77777777" w:rsidR="00B33E6B" w:rsidRPr="00055D33" w:rsidRDefault="00B33E6B" w:rsidP="00372290">
            <w:pPr>
              <w:pStyle w:val="Textkrper"/>
              <w:numPr>
                <w:ilvl w:val="0"/>
                <w:numId w:val="80"/>
              </w:numPr>
              <w:jc w:val="left"/>
              <w:rPr>
                <w:i w:val="0"/>
                <w:sz w:val="22"/>
              </w:rPr>
            </w:pPr>
            <w:r w:rsidRPr="00055D33">
              <w:rPr>
                <w:i w:val="0"/>
                <w:sz w:val="22"/>
              </w:rPr>
              <w:t>…</w:t>
            </w:r>
          </w:p>
        </w:tc>
        <w:tc>
          <w:tcPr>
            <w:tcW w:w="3716" w:type="dxa"/>
            <w:vAlign w:val="center"/>
          </w:tcPr>
          <w:p w14:paraId="727ACF4B" w14:textId="77777777" w:rsidR="00B33E6B" w:rsidRDefault="00B33E6B" w:rsidP="00B33E6B">
            <w:pPr>
              <w:pStyle w:val="AufgabeTex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49E5F2" wp14:editId="6306C00A">
                  <wp:extent cx="228600" cy="228600"/>
                  <wp:effectExtent l="0" t="0" r="0" b="0"/>
                  <wp:docPr id="1967" name="Grafik 1967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5D681F2A" wp14:editId="15022158">
                  <wp:extent cx="228600" cy="228600"/>
                  <wp:effectExtent l="0" t="0" r="0" b="0"/>
                  <wp:docPr id="1968" name="Grafik 1968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1AFFB87" wp14:editId="0DC5DB0E">
                  <wp:extent cx="228600" cy="228600"/>
                  <wp:effectExtent l="0" t="0" r="0" b="0"/>
                  <wp:docPr id="1978" name="Grafik 1978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4F3CD169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05C770BE" w14:textId="77777777" w:rsidR="00B33E6B" w:rsidRDefault="00B33E6B" w:rsidP="00B33E6B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44032C2A" w14:textId="77777777" w:rsidTr="00B33E6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6B3A7F4F" w14:textId="77777777" w:rsidR="00B33E6B" w:rsidRPr="004F37D5" w:rsidRDefault="00B33E6B" w:rsidP="00372290">
            <w:pPr>
              <w:pStyle w:val="Textkrper"/>
              <w:numPr>
                <w:ilvl w:val="0"/>
                <w:numId w:val="80"/>
              </w:numPr>
              <w:jc w:val="left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…</w:t>
            </w:r>
          </w:p>
        </w:tc>
        <w:tc>
          <w:tcPr>
            <w:tcW w:w="3716" w:type="dxa"/>
            <w:vAlign w:val="center"/>
          </w:tcPr>
          <w:p w14:paraId="3E32F58E" w14:textId="77777777" w:rsidR="00B33E6B" w:rsidRDefault="00B33E6B" w:rsidP="00B33E6B">
            <w:pPr>
              <w:pStyle w:val="Aufgabe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FC99EB" wp14:editId="7A715065">
                  <wp:extent cx="228600" cy="228600"/>
                  <wp:effectExtent l="0" t="0" r="0" b="0"/>
                  <wp:docPr id="1979" name="Grafik 1979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4AF980C0" wp14:editId="68262840">
                  <wp:extent cx="228600" cy="228600"/>
                  <wp:effectExtent l="0" t="0" r="0" b="0"/>
                  <wp:docPr id="1983" name="Grafik 1983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5FA2FC8" wp14:editId="1AE31F4E">
                  <wp:extent cx="228600" cy="228600"/>
                  <wp:effectExtent l="0" t="0" r="0" b="0"/>
                  <wp:docPr id="1312" name="Grafik 1312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5CC9D33E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48C23075" w14:textId="77777777" w:rsidR="00B33E6B" w:rsidRPr="00FE1F40" w:rsidRDefault="00B33E6B" w:rsidP="00B33E6B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788ED9C0" w14:textId="77777777" w:rsidTr="00B33E6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45B9CA17" w14:textId="77777777" w:rsidR="00B33E6B" w:rsidRPr="00FE1F40" w:rsidRDefault="00B33E6B" w:rsidP="00B33E6B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038AA2A9" w14:textId="77777777" w:rsidR="00B33E6B" w:rsidRDefault="00B33E6B" w:rsidP="00B33E6B">
            <w:pPr>
              <w:pStyle w:val="Textkrpe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1B4488F9" w14:textId="77777777" w:rsidR="00B33E6B" w:rsidRDefault="00B33E6B" w:rsidP="00B33E6B">
      <w:pPr>
        <w:spacing w:line="240" w:lineRule="exact"/>
      </w:pPr>
      <w:r>
        <w:br w:type="page"/>
      </w:r>
    </w:p>
    <w:p w14:paraId="2F47736D" w14:textId="77777777" w:rsidR="00B33E6B" w:rsidRPr="003A05EC" w:rsidRDefault="00B82231" w:rsidP="00B33E6B">
      <w:pPr>
        <w:pStyle w:val="berschrift2"/>
      </w:pPr>
      <w:r w:rsidRPr="00AA18D1">
        <w:rPr>
          <w:noProof/>
        </w:rPr>
        <w:lastRenderedPageBreak/>
        <w:drawing>
          <wp:anchor distT="0" distB="0" distL="114300" distR="114300" simplePos="0" relativeHeight="251586048" behindDoc="0" locked="0" layoutInCell="1" allowOverlap="1" wp14:anchorId="7ACE3862" wp14:editId="1634B713">
            <wp:simplePos x="0" y="0"/>
            <wp:positionH relativeFrom="column">
              <wp:posOffset>4702175</wp:posOffset>
            </wp:positionH>
            <wp:positionV relativeFrom="paragraph">
              <wp:posOffset>48260</wp:posOffset>
            </wp:positionV>
            <wp:extent cx="341630" cy="313055"/>
            <wp:effectExtent l="0" t="0" r="1270" b="0"/>
            <wp:wrapNone/>
            <wp:docPr id="1995" name="Grafik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6B" w:rsidRPr="003A05EC">
        <w:t>Der Klappstuhl – Funktionalität checken</w:t>
      </w:r>
    </w:p>
    <w:p w14:paraId="6323F490" w14:textId="77777777" w:rsidR="00B33E6B" w:rsidRDefault="00B33E6B" w:rsidP="00B33E6B">
      <w:pPr>
        <w:spacing w:after="120"/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566592" behindDoc="1" locked="0" layoutInCell="1" allowOverlap="1" wp14:anchorId="050009CB" wp14:editId="7F600F2B">
            <wp:simplePos x="0" y="0"/>
            <wp:positionH relativeFrom="column">
              <wp:posOffset>4412564</wp:posOffset>
            </wp:positionH>
            <wp:positionV relativeFrom="paragraph">
              <wp:posOffset>143941</wp:posOffset>
            </wp:positionV>
            <wp:extent cx="1735195" cy="1662261"/>
            <wp:effectExtent l="0" t="0" r="0" b="0"/>
            <wp:wrapNone/>
            <wp:docPr id="1994" name="Grafik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trandstuhl-0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r="19330"/>
                    <a:stretch/>
                  </pic:blipFill>
                  <pic:spPr bwMode="auto">
                    <a:xfrm>
                      <a:off x="0" y="0"/>
                      <a:ext cx="1735195" cy="166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</w:rPr>
        <w:t>Funktioniert der Klappstuhl oder funktioniert er nicht? Beschäftigen Sie sich mit dieser entscheidenden Frage zur Kontrolle Ihres Werkstückes!</w:t>
      </w:r>
    </w:p>
    <w:p w14:paraId="756A1B97" w14:textId="77777777" w:rsidR="00B33E6B" w:rsidRPr="001F7F18" w:rsidRDefault="00B33E6B" w:rsidP="00372290">
      <w:pPr>
        <w:pStyle w:val="Listenabsatz"/>
        <w:numPr>
          <w:ilvl w:val="0"/>
          <w:numId w:val="77"/>
        </w:numPr>
        <w:spacing w:after="120"/>
        <w:contextualSpacing w:val="0"/>
        <w:rPr>
          <w:sz w:val="22"/>
        </w:rPr>
      </w:pPr>
      <w:r>
        <w:rPr>
          <w:sz w:val="22"/>
        </w:rPr>
        <w:t xml:space="preserve">Überlegen Sie sich Eigenschaften für hohe Funktionalität des Klappstuhls. </w:t>
      </w:r>
      <w:r w:rsidRPr="001F7F18">
        <w:rPr>
          <w:sz w:val="22"/>
        </w:rPr>
        <w:t>Tragen Sie die Eigenschaft in die leeren Spalten ein.</w:t>
      </w:r>
    </w:p>
    <w:p w14:paraId="02B1638C" w14:textId="77777777" w:rsidR="00B33E6B" w:rsidRPr="001F7F18" w:rsidRDefault="00B33E6B" w:rsidP="00372290">
      <w:pPr>
        <w:pStyle w:val="Listenabsatz"/>
        <w:numPr>
          <w:ilvl w:val="0"/>
          <w:numId w:val="77"/>
        </w:numPr>
        <w:spacing w:after="120"/>
        <w:ind w:left="357" w:hanging="357"/>
        <w:contextualSpacing w:val="0"/>
      </w:pPr>
      <w:r>
        <w:rPr>
          <w:sz w:val="22"/>
        </w:rPr>
        <w:t xml:space="preserve">Ordnen Sie die Eigenschaften nach Bedeutung für die einwandfreie Funktion des Klappstuhls. </w:t>
      </w:r>
      <w:r w:rsidRPr="001F7F18">
        <w:rPr>
          <w:sz w:val="22"/>
        </w:rPr>
        <w:t>Verbinden Sie dafür in der Rangliste die Nummern mit den Eigenschaften!</w:t>
      </w:r>
    </w:p>
    <w:p w14:paraId="6A44B6B7" w14:textId="77777777" w:rsidR="00B33E6B" w:rsidRPr="0003291C" w:rsidRDefault="00B82231" w:rsidP="00372290">
      <w:pPr>
        <w:pStyle w:val="Listenabsatz"/>
        <w:numPr>
          <w:ilvl w:val="0"/>
          <w:numId w:val="77"/>
        </w:numPr>
        <w:spacing w:after="120"/>
        <w:ind w:left="357" w:hanging="357"/>
        <w:contextualSpacing w:val="0"/>
        <w:rPr>
          <w:sz w:val="22"/>
        </w:rPr>
      </w:pPr>
      <w:r w:rsidRPr="00290753">
        <w:rPr>
          <w:noProof/>
          <w:lang w:eastAsia="de-DE"/>
        </w:rPr>
        <w:drawing>
          <wp:anchor distT="0" distB="0" distL="114300" distR="114300" simplePos="0" relativeHeight="251598336" behindDoc="1" locked="0" layoutInCell="1" allowOverlap="1" wp14:anchorId="0C953E68" wp14:editId="2332D876">
            <wp:simplePos x="0" y="0"/>
            <wp:positionH relativeFrom="column">
              <wp:posOffset>4731385</wp:posOffset>
            </wp:positionH>
            <wp:positionV relativeFrom="paragraph">
              <wp:posOffset>466725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996" name="Grafik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6B" w:rsidRPr="00AC3C62">
        <w:rPr>
          <w:sz w:val="22"/>
        </w:rPr>
        <w:t xml:space="preserve">Übertragen Sie die drei wichtigsten Eigenschaften mit </w:t>
      </w:r>
      <w:r w:rsidR="00B33E6B" w:rsidRPr="00C377B0">
        <w:rPr>
          <w:b/>
          <w:sz w:val="22"/>
        </w:rPr>
        <w:t>einem</w:t>
      </w:r>
      <w:r w:rsidR="00B33E6B" w:rsidRPr="00AC3C62">
        <w:rPr>
          <w:sz w:val="22"/>
        </w:rPr>
        <w:t xml:space="preserve"> Stichwort in den </w:t>
      </w:r>
      <w:r w:rsidR="00B33E6B" w:rsidRPr="00AC3C62">
        <w:rPr>
          <w:b/>
          <w:sz w:val="22"/>
        </w:rPr>
        <w:t>Prüfbericht</w:t>
      </w:r>
      <w:r w:rsidR="00B33E6B" w:rsidRPr="00AC3C62">
        <w:rPr>
          <w:sz w:val="22"/>
        </w:rPr>
        <w:t xml:space="preserve"> unten.</w:t>
      </w:r>
    </w:p>
    <w:tbl>
      <w:tblPr>
        <w:tblStyle w:val="Gitternetztabelle5dunkelAkzent111"/>
        <w:tblW w:w="7479" w:type="dxa"/>
        <w:tblLook w:val="04A0" w:firstRow="1" w:lastRow="0" w:firstColumn="1" w:lastColumn="0" w:noHBand="0" w:noVBand="1"/>
      </w:tblPr>
      <w:tblGrid>
        <w:gridCol w:w="817"/>
        <w:gridCol w:w="1559"/>
        <w:gridCol w:w="5103"/>
      </w:tblGrid>
      <w:tr w:rsidR="00B33E6B" w14:paraId="26D90E07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92287E9" w14:textId="77777777" w:rsidR="00B33E6B" w:rsidRPr="00D26FA0" w:rsidRDefault="00B33E6B" w:rsidP="00B33E6B">
            <w:pPr>
              <w:rPr>
                <w:sz w:val="22"/>
              </w:rPr>
            </w:pPr>
            <w:r w:rsidRPr="00D26FA0">
              <w:rPr>
                <w:sz w:val="22"/>
              </w:rPr>
              <w:t>Rang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C4E908" w14:textId="77777777" w:rsidR="00B33E6B" w:rsidRPr="00D26FA0" w:rsidRDefault="00B33E6B" w:rsidP="00B33E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103" w:type="dxa"/>
            <w:vAlign w:val="center"/>
          </w:tcPr>
          <w:p w14:paraId="592CCD9E" w14:textId="77777777" w:rsidR="00B33E6B" w:rsidRPr="00D26FA0" w:rsidRDefault="00B33E6B" w:rsidP="00B33E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26FA0">
              <w:rPr>
                <w:sz w:val="22"/>
              </w:rPr>
              <w:t>Eigenschaft</w:t>
            </w:r>
          </w:p>
        </w:tc>
      </w:tr>
      <w:tr w:rsidR="00B33E6B" w14:paraId="4853B744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FFBDE09" w14:textId="77777777" w:rsidR="00B33E6B" w:rsidRDefault="00B33E6B" w:rsidP="00B33E6B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14:paraId="2C81E1A7" w14:textId="77777777" w:rsidR="00B33E6B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797D24C4" wp14:editId="70A6F9C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196215</wp:posOffset>
                      </wp:positionV>
                      <wp:extent cx="952500" cy="0"/>
                      <wp:effectExtent l="0" t="0" r="19050" b="19050"/>
                      <wp:wrapNone/>
                      <wp:docPr id="965" name="Gerade Verbindung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23F67C" id="Gerade Verbindung 932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15.45pt" to="69.7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0DBA8A2E" w14:textId="77777777" w:rsidR="00B33E6B" w:rsidRPr="00D26FA0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26FA0">
              <w:rPr>
                <w:sz w:val="24"/>
              </w:rPr>
              <w:t>Der Klappstuhl hält mein Gewicht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br/>
              <w:t>ohne zu brechen.</w:t>
            </w:r>
          </w:p>
        </w:tc>
      </w:tr>
      <w:tr w:rsidR="00B33E6B" w14:paraId="3817D092" w14:textId="77777777" w:rsidTr="00B33E6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EAA7A27" w14:textId="77777777" w:rsidR="00B33E6B" w:rsidRDefault="00B33E6B" w:rsidP="00B33E6B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14:paraId="7D1D0AD2" w14:textId="77777777" w:rsidR="00B33E6B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5173E0C" wp14:editId="50CA7D53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260350</wp:posOffset>
                      </wp:positionV>
                      <wp:extent cx="952500" cy="866775"/>
                      <wp:effectExtent l="0" t="0" r="19050" b="28575"/>
                      <wp:wrapNone/>
                      <wp:docPr id="966" name="Gerade Verbindung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0" cy="8667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52A08C" id="Gerade Verbindung 940" o:spid="_x0000_s1026" style="position:absolute;flip:y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pt,20.5pt" to="69.7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" strokecolor="red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66698E30" wp14:editId="0336AE33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260350</wp:posOffset>
                      </wp:positionV>
                      <wp:extent cx="981075" cy="1743075"/>
                      <wp:effectExtent l="0" t="0" r="28575" b="28575"/>
                      <wp:wrapNone/>
                      <wp:docPr id="967" name="Gerade Verbindung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81075" cy="17430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61F422" id="Gerade Verbindung 933" o:spid="_x0000_s1026" style="position:absolute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20.5pt" to="71.95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5E3526A1" w14:textId="77777777" w:rsidR="00B33E6B" w:rsidRPr="006368F3" w:rsidRDefault="00B33E6B" w:rsidP="00B33E6B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 xml:space="preserve">Der Stoff der Rückenlehne ist straff gespannt. </w:t>
            </w:r>
          </w:p>
        </w:tc>
      </w:tr>
      <w:tr w:rsidR="00B33E6B" w14:paraId="6AF53203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04A941F7" w14:textId="77777777" w:rsidR="00B33E6B" w:rsidRDefault="00B33E6B" w:rsidP="00B33E6B">
            <w:pPr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auto"/>
          </w:tcPr>
          <w:p w14:paraId="6C545ACC" w14:textId="77777777" w:rsidR="00B33E6B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780A6E2" wp14:editId="63C5943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187325</wp:posOffset>
                      </wp:positionV>
                      <wp:extent cx="952500" cy="904240"/>
                      <wp:effectExtent l="0" t="0" r="19050" b="29210"/>
                      <wp:wrapNone/>
                      <wp:docPr id="968" name="Gerade Verbindung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0" cy="904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294F06" id="Gerade Verbindung 941" o:spid="_x0000_s1026" style="position:absolute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14.75pt" to="69.7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" strokecolor="red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51AD4E30" wp14:editId="2DD4234E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187325</wp:posOffset>
                      </wp:positionV>
                      <wp:extent cx="981075" cy="476250"/>
                      <wp:effectExtent l="0" t="0" r="28575" b="19050"/>
                      <wp:wrapNone/>
                      <wp:docPr id="969" name="Gerade Verbindung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476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0F2A7" id="Gerade Verbindung 937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14.75pt" to="71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7B2C3B8B" w14:textId="77777777" w:rsidR="00B33E6B" w:rsidRPr="006368F3" w:rsidRDefault="00B33E6B" w:rsidP="00B33E6B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>Die Leisten sind gerade aufgeschraubt.</w:t>
            </w:r>
          </w:p>
        </w:tc>
      </w:tr>
      <w:tr w:rsidR="00B33E6B" w14:paraId="0DF9C7D9" w14:textId="77777777" w:rsidTr="00B33E6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5B8C9A4B" w14:textId="77777777" w:rsidR="00B33E6B" w:rsidRDefault="00B33E6B" w:rsidP="00B33E6B">
            <w:pPr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uto"/>
          </w:tcPr>
          <w:p w14:paraId="3C081D2B" w14:textId="77777777" w:rsidR="00B33E6B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1E53C002" w14:textId="77777777" w:rsidR="00B33E6B" w:rsidRPr="006368F3" w:rsidRDefault="00B33E6B" w:rsidP="00B33E6B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>Der Klappstuhl wackelt nicht, wenn er auf dem Boden steht.</w:t>
            </w:r>
          </w:p>
        </w:tc>
      </w:tr>
      <w:tr w:rsidR="00B33E6B" w14:paraId="2A24F4CA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2748F5F" w14:textId="77777777" w:rsidR="00B33E6B" w:rsidRDefault="00B33E6B" w:rsidP="00B33E6B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14:paraId="0CAD0A8E" w14:textId="77777777" w:rsidR="00B33E6B" w:rsidRDefault="00B33E6B" w:rsidP="00B3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40DCB69" wp14:editId="3E5B349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179070</wp:posOffset>
                      </wp:positionV>
                      <wp:extent cx="1009650" cy="495300"/>
                      <wp:effectExtent l="0" t="0" r="19050" b="19050"/>
                      <wp:wrapNone/>
                      <wp:docPr id="970" name="Gerade Verbindung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9650" cy="495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20A8F9" id="Gerade Verbindung 942" o:spid="_x0000_s1026" style="position:absolute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14.1pt" to="74.2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" strokecolor="red"/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657A914C" w14:textId="77777777" w:rsidR="00B33E6B" w:rsidRPr="006368F3" w:rsidRDefault="00B33E6B" w:rsidP="00B33E6B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6368F3">
              <w:rPr>
                <w:rFonts w:ascii="Segoe Print" w:hAnsi="Segoe Print"/>
                <w:sz w:val="24"/>
              </w:rPr>
              <w:t>Der Stuhl ist leicht zu tragen.</w:t>
            </w:r>
          </w:p>
        </w:tc>
      </w:tr>
      <w:tr w:rsidR="00B33E6B" w14:paraId="45601482" w14:textId="77777777" w:rsidTr="00B33E6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6CFBD9A" w14:textId="77777777" w:rsidR="00B33E6B" w:rsidRDefault="00B33E6B" w:rsidP="00B33E6B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14:paraId="4AA99D14" w14:textId="77777777" w:rsidR="00B33E6B" w:rsidRDefault="00B33E6B" w:rsidP="00B3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  <w:vAlign w:val="center"/>
          </w:tcPr>
          <w:p w14:paraId="67FBE3D3" w14:textId="77777777" w:rsidR="00B33E6B" w:rsidRPr="00FB401A" w:rsidRDefault="00B33E6B" w:rsidP="00B33E6B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FB401A">
              <w:rPr>
                <w:rFonts w:ascii="Segoe Print" w:hAnsi="Segoe Print"/>
                <w:sz w:val="24"/>
              </w:rPr>
              <w:t>Der Klappstuhl lässt sich gut zusammenstecken.</w:t>
            </w:r>
          </w:p>
        </w:tc>
      </w:tr>
    </w:tbl>
    <w:p w14:paraId="11FF8690" w14:textId="77777777" w:rsidR="00B33E6B" w:rsidRPr="000729D4" w:rsidRDefault="00B33E6B" w:rsidP="00B33E6B">
      <w:pPr>
        <w:pStyle w:val="berschrift3"/>
        <w:rPr>
          <w:sz w:val="24"/>
        </w:rPr>
      </w:pPr>
      <w:r w:rsidRPr="000729D4">
        <w:rPr>
          <w:sz w:val="24"/>
        </w:rPr>
        <w:t xml:space="preserve">Check </w:t>
      </w:r>
      <w:proofErr w:type="spellStart"/>
      <w:r w:rsidRPr="000729D4">
        <w:rPr>
          <w:sz w:val="24"/>
        </w:rPr>
        <w:t>this</w:t>
      </w:r>
      <w:proofErr w:type="spellEnd"/>
      <w:r w:rsidRPr="000729D4">
        <w:rPr>
          <w:sz w:val="24"/>
        </w:rPr>
        <w:t xml:space="preserve"> out</w:t>
      </w:r>
      <w:r>
        <w:rPr>
          <w:sz w:val="24"/>
        </w:rPr>
        <w:t>!</w:t>
      </w:r>
    </w:p>
    <w:p w14:paraId="12D9F2CB" w14:textId="77777777" w:rsidR="00B33E6B" w:rsidRPr="00B75D1B" w:rsidRDefault="00B33E6B" w:rsidP="00372290">
      <w:pPr>
        <w:pStyle w:val="Textkrper"/>
        <w:numPr>
          <w:ilvl w:val="0"/>
          <w:numId w:val="78"/>
        </w:numPr>
        <w:spacing w:line="240" w:lineRule="exact"/>
        <w:rPr>
          <w:sz w:val="22"/>
        </w:rPr>
      </w:pPr>
      <w:r w:rsidRPr="00B75D1B">
        <w:rPr>
          <w:sz w:val="22"/>
        </w:rPr>
        <w:t xml:space="preserve">Überprüfen Sie jetzt Ihre ausgewählten Eigenschaften am Klappstuhl </w:t>
      </w:r>
      <w:r w:rsidR="00B75D1B" w:rsidRPr="00B75D1B">
        <w:rPr>
          <w:sz w:val="22"/>
        </w:rPr>
        <w:t xml:space="preserve">Ihrer Lernpartnerin bzw. </w:t>
      </w:r>
      <w:r w:rsidRPr="00B75D1B">
        <w:rPr>
          <w:sz w:val="22"/>
        </w:rPr>
        <w:t xml:space="preserve">Ihres Lernpartners. Stellen Sie </w:t>
      </w:r>
      <w:r w:rsidR="00B75D1B" w:rsidRPr="00B75D1B">
        <w:rPr>
          <w:b/>
          <w:sz w:val="22"/>
        </w:rPr>
        <w:t>Ihr/</w:t>
      </w:r>
      <w:r w:rsidRPr="00B75D1B">
        <w:rPr>
          <w:b/>
          <w:sz w:val="22"/>
        </w:rPr>
        <w:t>Ihm</w:t>
      </w:r>
      <w:r w:rsidRPr="00B75D1B">
        <w:rPr>
          <w:sz w:val="22"/>
        </w:rPr>
        <w:t xml:space="preserve"> einen Prüfbericht aus</w:t>
      </w:r>
    </w:p>
    <w:tbl>
      <w:tblPr>
        <w:tblStyle w:val="Gitternetztabelle3Akzent111"/>
        <w:tblW w:w="7510" w:type="dxa"/>
        <w:tblLook w:val="04A0" w:firstRow="1" w:lastRow="0" w:firstColumn="1" w:lastColumn="0" w:noHBand="0" w:noVBand="1"/>
      </w:tblPr>
      <w:tblGrid>
        <w:gridCol w:w="2235"/>
        <w:gridCol w:w="1559"/>
        <w:gridCol w:w="3716"/>
      </w:tblGrid>
      <w:tr w:rsidR="00B33E6B" w14:paraId="26221EDA" w14:textId="77777777" w:rsidTr="00B33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0" w:type="dxa"/>
            <w:gridSpan w:val="3"/>
            <w:vAlign w:val="center"/>
          </w:tcPr>
          <w:p w14:paraId="4E441D3A" w14:textId="77777777" w:rsidR="00B33E6B" w:rsidRPr="00FE1F40" w:rsidRDefault="00B33E6B" w:rsidP="00B33E6B">
            <w:pPr>
              <w:pStyle w:val="Textkrper"/>
              <w:jc w:val="left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 xml:space="preserve">Prüfbericht </w:t>
            </w:r>
            <w:r w:rsidRPr="00361DE7">
              <w:rPr>
                <w:sz w:val="28"/>
              </w:rPr>
              <w:t>Funktionalität</w:t>
            </w:r>
            <w:r>
              <w:rPr>
                <w:i w:val="0"/>
                <w:sz w:val="28"/>
              </w:rPr>
              <w:t xml:space="preserve"> für: </w:t>
            </w:r>
            <w:r w:rsidRPr="00AC3C62">
              <w:rPr>
                <w:i w:val="0"/>
                <w:color w:val="D9D9D9" w:themeColor="background1" w:themeShade="D9"/>
                <w:sz w:val="28"/>
              </w:rPr>
              <w:t>Name</w:t>
            </w:r>
            <w:r>
              <w:rPr>
                <w:i w:val="0"/>
                <w:color w:val="D9D9D9" w:themeColor="background1" w:themeShade="D9"/>
                <w:sz w:val="28"/>
              </w:rPr>
              <w:t xml:space="preserve"> Lernpartner</w:t>
            </w:r>
            <w:r w:rsidR="00B75D1B">
              <w:rPr>
                <w:i w:val="0"/>
                <w:color w:val="D9D9D9" w:themeColor="background1" w:themeShade="D9"/>
                <w:sz w:val="28"/>
              </w:rPr>
              <w:t>/in</w:t>
            </w:r>
          </w:p>
        </w:tc>
      </w:tr>
      <w:tr w:rsidR="00B33E6B" w14:paraId="6AF664C1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06065070" w14:textId="77777777" w:rsidR="00B33E6B" w:rsidRPr="004F37D5" w:rsidRDefault="00B33E6B" w:rsidP="00372290">
            <w:pPr>
              <w:pStyle w:val="Textkrper"/>
              <w:numPr>
                <w:ilvl w:val="0"/>
                <w:numId w:val="79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3B4897DA" w14:textId="77777777" w:rsidR="00B33E6B" w:rsidRDefault="00B33E6B" w:rsidP="00B33E6B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CB42BA" wp14:editId="4BFD42BF">
                  <wp:extent cx="228600" cy="228600"/>
                  <wp:effectExtent l="0" t="0" r="0" b="0"/>
                  <wp:docPr id="1997" name="Grafik 1997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2F9C93B3" wp14:editId="4DF67493">
                  <wp:extent cx="228600" cy="228600"/>
                  <wp:effectExtent l="0" t="0" r="0" b="0"/>
                  <wp:docPr id="1998" name="Grafik 1998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04BC338" wp14:editId="02E3076B">
                  <wp:extent cx="228600" cy="228600"/>
                  <wp:effectExtent l="0" t="0" r="0" b="0"/>
                  <wp:docPr id="1999" name="Grafik 1999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2D37A821" w14:textId="77777777" w:rsidTr="00B33E6B">
        <w:trPr>
          <w:cantSplit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098422CC" w14:textId="77777777" w:rsidR="00B33E6B" w:rsidRDefault="00B33E6B" w:rsidP="00B33E6B">
            <w:pPr>
              <w:pStyle w:val="AufgabeText"/>
              <w:ind w:left="0"/>
              <w:rPr>
                <w:noProof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358E40A5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4B39C06C" w14:textId="77777777" w:rsidR="00B33E6B" w:rsidRPr="004F37D5" w:rsidRDefault="00B33E6B" w:rsidP="00372290">
            <w:pPr>
              <w:pStyle w:val="Textkrper"/>
              <w:numPr>
                <w:ilvl w:val="0"/>
                <w:numId w:val="79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0197BF30" w14:textId="77777777" w:rsidR="00B33E6B" w:rsidRDefault="00B33E6B" w:rsidP="00B33E6B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9C4387" wp14:editId="5AA04972">
                  <wp:extent cx="228600" cy="228600"/>
                  <wp:effectExtent l="0" t="0" r="0" b="0"/>
                  <wp:docPr id="2005" name="Grafik 200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62C894FB" wp14:editId="522E6F62">
                  <wp:extent cx="228600" cy="228600"/>
                  <wp:effectExtent l="0" t="0" r="0" b="0"/>
                  <wp:docPr id="2006" name="Grafik 200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BA1E8C0" wp14:editId="5A73F2B1">
                  <wp:extent cx="228600" cy="228600"/>
                  <wp:effectExtent l="0" t="0" r="0" b="0"/>
                  <wp:docPr id="2007" name="Grafik 2007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5E8AB1AB" w14:textId="77777777" w:rsidTr="00B33E6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D52DA3A" w14:textId="77777777" w:rsidR="00B33E6B" w:rsidRPr="00FE1F40" w:rsidRDefault="00B33E6B" w:rsidP="00B33E6B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43CCF5BC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vAlign w:val="center"/>
          </w:tcPr>
          <w:p w14:paraId="09CEDBB8" w14:textId="77777777" w:rsidR="00B33E6B" w:rsidRPr="004F37D5" w:rsidRDefault="00B33E6B" w:rsidP="00372290">
            <w:pPr>
              <w:pStyle w:val="Textkrper"/>
              <w:numPr>
                <w:ilvl w:val="0"/>
                <w:numId w:val="79"/>
              </w:numPr>
              <w:jc w:val="left"/>
              <w:rPr>
                <w:b/>
                <w:i w:val="0"/>
                <w:sz w:val="22"/>
              </w:rPr>
            </w:pPr>
          </w:p>
        </w:tc>
        <w:tc>
          <w:tcPr>
            <w:tcW w:w="3716" w:type="dxa"/>
            <w:vAlign w:val="center"/>
          </w:tcPr>
          <w:p w14:paraId="5FCFD937" w14:textId="77777777" w:rsidR="00B33E6B" w:rsidRDefault="00B33E6B" w:rsidP="00B33E6B">
            <w:pPr>
              <w:pStyle w:val="AufgabeTex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898AFE" wp14:editId="2D326650">
                  <wp:extent cx="228600" cy="228600"/>
                  <wp:effectExtent l="0" t="0" r="0" b="0"/>
                  <wp:docPr id="2008" name="Grafik 200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6C171017" wp14:editId="018BE821">
                  <wp:extent cx="228600" cy="228600"/>
                  <wp:effectExtent l="0" t="0" r="0" b="0"/>
                  <wp:docPr id="2009" name="Grafik 200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33C2B2D7" wp14:editId="6F54DE07">
                  <wp:extent cx="228600" cy="228600"/>
                  <wp:effectExtent l="0" t="0" r="0" b="0"/>
                  <wp:docPr id="2010" name="Grafik 201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6B" w14:paraId="69FAC0BE" w14:textId="77777777" w:rsidTr="00B33E6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0" w:type="dxa"/>
            <w:gridSpan w:val="3"/>
            <w:vAlign w:val="center"/>
          </w:tcPr>
          <w:p w14:paraId="28FC1693" w14:textId="77777777" w:rsidR="00B33E6B" w:rsidRPr="00FE1F40" w:rsidRDefault="00B33E6B" w:rsidP="00B33E6B">
            <w:pPr>
              <w:pStyle w:val="Textkrper"/>
              <w:jc w:val="left"/>
              <w:rPr>
                <w:sz w:val="24"/>
              </w:rPr>
            </w:pPr>
            <w:r>
              <w:rPr>
                <w:noProof/>
              </w:rPr>
              <w:t>Begründung:</w:t>
            </w:r>
          </w:p>
        </w:tc>
      </w:tr>
      <w:tr w:rsidR="00B33E6B" w14:paraId="1042854A" w14:textId="77777777" w:rsidTr="00B33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53C133D4" w14:textId="77777777" w:rsidR="00B33E6B" w:rsidRPr="00FE1F40" w:rsidRDefault="00B33E6B" w:rsidP="00B33E6B">
            <w:pPr>
              <w:pStyle w:val="Textkrper"/>
              <w:jc w:val="left"/>
              <w:rPr>
                <w:b/>
                <w:i w:val="0"/>
                <w:sz w:val="22"/>
              </w:rPr>
            </w:pPr>
            <w:r w:rsidRPr="00FE1F40">
              <w:rPr>
                <w:b/>
                <w:i w:val="0"/>
                <w:sz w:val="22"/>
              </w:rPr>
              <w:t>Prüfbewertung</w:t>
            </w:r>
          </w:p>
        </w:tc>
        <w:tc>
          <w:tcPr>
            <w:tcW w:w="5275" w:type="dxa"/>
            <w:gridSpan w:val="2"/>
            <w:vAlign w:val="center"/>
          </w:tcPr>
          <w:p w14:paraId="35EE410E" w14:textId="77777777" w:rsidR="00B33E6B" w:rsidRDefault="00B33E6B" w:rsidP="00B33E6B">
            <w:pPr>
              <w:pStyle w:val="Textkrper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gut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zum Teil gut</w:t>
            </w:r>
            <w:r>
              <w:rPr>
                <w:sz w:val="24"/>
              </w:rPr>
              <w:tab/>
            </w:r>
            <w:r w:rsidRPr="00FE1F40">
              <w:rPr>
                <w:sz w:val="24"/>
              </w:rPr>
              <w:sym w:font="Wingdings" w:char="F0A8"/>
            </w:r>
            <w:r>
              <w:rPr>
                <w:sz w:val="24"/>
              </w:rPr>
              <w:t xml:space="preserve"> nicht gut</w:t>
            </w:r>
          </w:p>
        </w:tc>
      </w:tr>
    </w:tbl>
    <w:p w14:paraId="63001B22" w14:textId="77777777" w:rsidR="00B33E6B" w:rsidRDefault="00B33E6B" w:rsidP="00B33E6B">
      <w:pPr>
        <w:spacing w:line="240" w:lineRule="exact"/>
      </w:pPr>
      <w:r>
        <w:br w:type="page"/>
      </w:r>
    </w:p>
    <w:p w14:paraId="161DCA7C" w14:textId="77777777" w:rsidR="00B33E6B" w:rsidRPr="003A05EC" w:rsidRDefault="00B82231" w:rsidP="00B33E6B">
      <w:pPr>
        <w:pStyle w:val="berschrift2"/>
      </w:pPr>
      <w:r w:rsidRPr="00AA18D1">
        <w:rPr>
          <w:noProof/>
        </w:rPr>
        <w:lastRenderedPageBreak/>
        <w:drawing>
          <wp:anchor distT="0" distB="0" distL="114300" distR="114300" simplePos="0" relativeHeight="251584000" behindDoc="0" locked="0" layoutInCell="1" allowOverlap="1" wp14:anchorId="59FF28DA" wp14:editId="25D69A8C">
            <wp:simplePos x="0" y="0"/>
            <wp:positionH relativeFrom="column">
              <wp:posOffset>4662805</wp:posOffset>
            </wp:positionH>
            <wp:positionV relativeFrom="paragraph">
              <wp:posOffset>17780</wp:posOffset>
            </wp:positionV>
            <wp:extent cx="341630" cy="313055"/>
            <wp:effectExtent l="0" t="0" r="1270" b="0"/>
            <wp:wrapNone/>
            <wp:docPr id="2019" name="Grafik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6B" w:rsidRPr="005416FC">
        <w:rPr>
          <w:noProof/>
          <w:sz w:val="24"/>
        </w:rPr>
        <w:drawing>
          <wp:anchor distT="0" distB="0" distL="114300" distR="114300" simplePos="0" relativeHeight="251599360" behindDoc="0" locked="0" layoutInCell="0" allowOverlap="1" wp14:anchorId="2144A0A3" wp14:editId="34F3B05F">
            <wp:simplePos x="0" y="0"/>
            <wp:positionH relativeFrom="rightMargin">
              <wp:posOffset>363220</wp:posOffset>
            </wp:positionH>
            <wp:positionV relativeFrom="paragraph">
              <wp:posOffset>7620</wp:posOffset>
            </wp:positionV>
            <wp:extent cx="302701" cy="324000"/>
            <wp:effectExtent l="0" t="0" r="2540" b="0"/>
            <wp:wrapNone/>
            <wp:docPr id="201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6B" w:rsidRPr="003A05EC">
        <w:t xml:space="preserve">Der Klappstuhl – </w:t>
      </w:r>
      <w:r w:rsidR="00B33E6B">
        <w:t>zufrieden?</w:t>
      </w:r>
    </w:p>
    <w:p w14:paraId="0FEDB671" w14:textId="77777777" w:rsidR="00B33E6B" w:rsidRPr="00B460B3" w:rsidRDefault="00B33E6B" w:rsidP="00B33E6B">
      <w:pPr>
        <w:spacing w:line="276" w:lineRule="auto"/>
        <w:rPr>
          <w:sz w:val="22"/>
        </w:rPr>
      </w:pPr>
      <w:r w:rsidRPr="00B460B3">
        <w:rPr>
          <w:sz w:val="22"/>
        </w:rPr>
        <w:t xml:space="preserve">Sie haben mindestens </w:t>
      </w:r>
      <w:r>
        <w:rPr>
          <w:sz w:val="22"/>
        </w:rPr>
        <w:t>vier</w:t>
      </w:r>
      <w:r w:rsidRPr="00B460B3">
        <w:rPr>
          <w:sz w:val="22"/>
        </w:rPr>
        <w:t xml:space="preserve"> Prüfberichte </w:t>
      </w:r>
      <w:r>
        <w:rPr>
          <w:sz w:val="22"/>
        </w:rPr>
        <w:t>vorliegen</w:t>
      </w:r>
      <w:r w:rsidRPr="00B460B3">
        <w:rPr>
          <w:sz w:val="22"/>
        </w:rPr>
        <w:t xml:space="preserve">. </w:t>
      </w:r>
    </w:p>
    <w:p w14:paraId="2D7CB3CA" w14:textId="77777777" w:rsidR="00B33E6B" w:rsidRDefault="00B33E6B" w:rsidP="00B33E6B">
      <w:pPr>
        <w:spacing w:line="276" w:lineRule="auto"/>
        <w:rPr>
          <w:sz w:val="22"/>
        </w:rPr>
      </w:pPr>
      <w:r w:rsidRPr="00B460B3">
        <w:rPr>
          <w:sz w:val="22"/>
        </w:rPr>
        <w:t xml:space="preserve">Nehmen Sie die Prüfberichte zur Hand und </w:t>
      </w:r>
    </w:p>
    <w:p w14:paraId="240A22B4" w14:textId="77777777" w:rsidR="00B33E6B" w:rsidRDefault="00B33E6B" w:rsidP="00372290">
      <w:pPr>
        <w:pStyle w:val="Listenabsatz"/>
        <w:numPr>
          <w:ilvl w:val="0"/>
          <w:numId w:val="88"/>
        </w:numPr>
        <w:spacing w:line="276" w:lineRule="auto"/>
        <w:rPr>
          <w:sz w:val="22"/>
        </w:rPr>
      </w:pPr>
      <w:r>
        <w:rPr>
          <w:sz w:val="22"/>
        </w:rPr>
        <w:t xml:space="preserve">kreuzen Sie in der Tabelle unten an, ob </w:t>
      </w:r>
      <w:r w:rsidRPr="00950764">
        <w:rPr>
          <w:b/>
          <w:sz w:val="22"/>
        </w:rPr>
        <w:t>Sie</w:t>
      </w:r>
      <w:r>
        <w:rPr>
          <w:sz w:val="22"/>
        </w:rPr>
        <w:t xml:space="preserve"> mit Ihren Ergebnissen zufrieden sind.</w:t>
      </w:r>
    </w:p>
    <w:p w14:paraId="33E21075" w14:textId="77777777" w:rsidR="00B33E6B" w:rsidRDefault="00B33E6B" w:rsidP="00372290">
      <w:pPr>
        <w:pStyle w:val="Listenabsatz"/>
        <w:numPr>
          <w:ilvl w:val="0"/>
          <w:numId w:val="88"/>
        </w:numPr>
        <w:spacing w:line="276" w:lineRule="auto"/>
        <w:rPr>
          <w:sz w:val="22"/>
        </w:rPr>
      </w:pPr>
      <w:r>
        <w:rPr>
          <w:sz w:val="22"/>
        </w:rPr>
        <w:t>Ergänzen Sie das vierte Merkmal Ihrer Qualitätsprüfung.</w:t>
      </w:r>
    </w:p>
    <w:p w14:paraId="029E33C5" w14:textId="77777777" w:rsidR="00B33E6B" w:rsidRPr="00CC143F" w:rsidRDefault="00B33E6B" w:rsidP="00372290">
      <w:pPr>
        <w:pStyle w:val="Listenabsatz"/>
        <w:numPr>
          <w:ilvl w:val="0"/>
          <w:numId w:val="88"/>
        </w:numPr>
        <w:spacing w:line="276" w:lineRule="auto"/>
        <w:rPr>
          <w:sz w:val="22"/>
        </w:rPr>
      </w:pPr>
      <w:r>
        <w:rPr>
          <w:sz w:val="22"/>
        </w:rPr>
        <w:t>Begründen Sie in einem Satz Ihre Zufriedenheit oder Unzufriedenheit.</w:t>
      </w:r>
    </w:p>
    <w:p w14:paraId="0A34C930" w14:textId="77777777" w:rsidR="00B33E6B" w:rsidRDefault="00B33E6B" w:rsidP="00B33E6B">
      <w:pPr>
        <w:pStyle w:val="berschrift3"/>
      </w:pPr>
      <w:r w:rsidRPr="00AA18D1">
        <w:rPr>
          <w:noProof/>
        </w:rPr>
        <w:drawing>
          <wp:anchor distT="0" distB="0" distL="114300" distR="114300" simplePos="0" relativeHeight="251680256" behindDoc="1" locked="0" layoutInCell="1" allowOverlap="1" wp14:anchorId="27340C22" wp14:editId="03C1F93E">
            <wp:simplePos x="0" y="0"/>
            <wp:positionH relativeFrom="column">
              <wp:posOffset>4811395</wp:posOffset>
            </wp:positionH>
            <wp:positionV relativeFrom="paragraph">
              <wp:posOffset>342900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020" name="Grafik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Sind Sie zufrieden?</w:t>
      </w:r>
    </w:p>
    <w:tbl>
      <w:tblPr>
        <w:tblStyle w:val="Tabellenraster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1276"/>
        <w:gridCol w:w="1417"/>
      </w:tblGrid>
      <w:tr w:rsidR="00B33E6B" w14:paraId="16D8B2D8" w14:textId="77777777" w:rsidTr="00B827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4678" w:type="dxa"/>
          </w:tcPr>
          <w:p w14:paraId="2616E7E5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ind w:left="568" w:hanging="284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Qualitätsmerkmal</w:t>
            </w:r>
          </w:p>
        </w:tc>
        <w:tc>
          <w:tcPr>
            <w:tcW w:w="1276" w:type="dxa"/>
          </w:tcPr>
          <w:p w14:paraId="57CB022A" w14:textId="77777777" w:rsidR="00B33E6B" w:rsidRPr="000E433F" w:rsidRDefault="00B33E6B" w:rsidP="00B33E6B">
            <w:pPr>
              <w:pStyle w:val="AufgabeKasten"/>
              <w:jc w:val="center"/>
              <w:rPr>
                <w:bCs/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ja</w:t>
            </w:r>
          </w:p>
        </w:tc>
        <w:tc>
          <w:tcPr>
            <w:tcW w:w="1417" w:type="dxa"/>
          </w:tcPr>
          <w:p w14:paraId="221EE8E1" w14:textId="77777777" w:rsidR="00B33E6B" w:rsidRPr="000E433F" w:rsidRDefault="00B33E6B" w:rsidP="00B33E6B">
            <w:pPr>
              <w:pStyle w:val="AufgabeKasten"/>
              <w:jc w:val="center"/>
              <w:rPr>
                <w:b w:val="0"/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nein</w:t>
            </w:r>
          </w:p>
        </w:tc>
      </w:tr>
      <w:tr w:rsidR="00B33E6B" w14:paraId="00958AC2" w14:textId="77777777" w:rsidTr="00B82712">
        <w:trPr>
          <w:trHeight w:val="510"/>
        </w:trPr>
        <w:tc>
          <w:tcPr>
            <w:tcW w:w="4678" w:type="dxa"/>
          </w:tcPr>
          <w:p w14:paraId="1251B74D" w14:textId="77777777" w:rsidR="00B33E6B" w:rsidRPr="000E433F" w:rsidRDefault="00B33E6B" w:rsidP="00372290">
            <w:pPr>
              <w:pStyle w:val="AufgabeKasten"/>
              <w:numPr>
                <w:ilvl w:val="0"/>
                <w:numId w:val="89"/>
              </w:numPr>
              <w:rPr>
                <w:b/>
                <w:sz w:val="22"/>
                <w:szCs w:val="21"/>
              </w:rPr>
            </w:pPr>
            <w:r w:rsidRPr="000E433F">
              <w:rPr>
                <w:b/>
                <w:sz w:val="22"/>
                <w:szCs w:val="21"/>
              </w:rPr>
              <w:t>Maßgenauigkeit</w:t>
            </w:r>
          </w:p>
        </w:tc>
        <w:tc>
          <w:tcPr>
            <w:tcW w:w="1276" w:type="dxa"/>
          </w:tcPr>
          <w:p w14:paraId="63F1CC9A" w14:textId="77777777" w:rsidR="00B33E6B" w:rsidRPr="000E433F" w:rsidRDefault="00B33E6B" w:rsidP="00B33E6B">
            <w:pPr>
              <w:pStyle w:val="AufgabeKasten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4E4322A9" w14:textId="77777777" w:rsidR="00B33E6B" w:rsidRPr="000E433F" w:rsidRDefault="00B33E6B" w:rsidP="00B33E6B">
            <w:pPr>
              <w:pStyle w:val="AufgabeKasten"/>
              <w:jc w:val="center"/>
              <w:rPr>
                <w:sz w:val="22"/>
                <w:szCs w:val="21"/>
              </w:rPr>
            </w:pPr>
          </w:p>
        </w:tc>
      </w:tr>
      <w:tr w:rsidR="00B33E6B" w14:paraId="2291732F" w14:textId="77777777" w:rsidTr="00B82712">
        <w:trPr>
          <w:trHeight w:val="680"/>
        </w:trPr>
        <w:tc>
          <w:tcPr>
            <w:tcW w:w="4678" w:type="dxa"/>
          </w:tcPr>
          <w:p w14:paraId="03F8F465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weil</w:t>
            </w:r>
            <w:r w:rsidRPr="000E433F">
              <w:rPr>
                <w:rFonts w:ascii="Segoe Print" w:hAnsi="Segoe Print"/>
                <w:sz w:val="22"/>
                <w:szCs w:val="21"/>
              </w:rPr>
              <w:t>…der Stuhl sich nicht richtig zusammensetzen lässt.</w:t>
            </w:r>
          </w:p>
        </w:tc>
        <w:tc>
          <w:tcPr>
            <w:tcW w:w="1276" w:type="dxa"/>
          </w:tcPr>
          <w:p w14:paraId="00C477DA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0C3684CD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jc w:val="center"/>
              <w:rPr>
                <w:sz w:val="22"/>
                <w:szCs w:val="21"/>
              </w:rPr>
            </w:pPr>
          </w:p>
        </w:tc>
      </w:tr>
      <w:tr w:rsidR="00B33E6B" w14:paraId="2BBA7AF7" w14:textId="77777777" w:rsidTr="00B82712">
        <w:trPr>
          <w:trHeight w:val="510"/>
        </w:trPr>
        <w:tc>
          <w:tcPr>
            <w:tcW w:w="4678" w:type="dxa"/>
          </w:tcPr>
          <w:p w14:paraId="40FCA340" w14:textId="77777777" w:rsidR="00B33E6B" w:rsidRPr="000E433F" w:rsidRDefault="00B33E6B" w:rsidP="00372290">
            <w:pPr>
              <w:pStyle w:val="AufgabeKasten"/>
              <w:numPr>
                <w:ilvl w:val="0"/>
                <w:numId w:val="89"/>
              </w:numPr>
              <w:rPr>
                <w:b/>
                <w:sz w:val="22"/>
                <w:szCs w:val="21"/>
              </w:rPr>
            </w:pPr>
            <w:r w:rsidRPr="000E433F">
              <w:rPr>
                <w:b/>
                <w:sz w:val="22"/>
                <w:szCs w:val="21"/>
              </w:rPr>
              <w:t>Oberflächenqualität</w:t>
            </w:r>
          </w:p>
        </w:tc>
        <w:tc>
          <w:tcPr>
            <w:tcW w:w="1276" w:type="dxa"/>
          </w:tcPr>
          <w:p w14:paraId="370FA4A5" w14:textId="77777777" w:rsidR="00B33E6B" w:rsidRPr="000E433F" w:rsidRDefault="00B33E6B" w:rsidP="00B33E6B">
            <w:pPr>
              <w:pStyle w:val="AufgabeKasten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6E2C11F9" w14:textId="77777777" w:rsidR="00B33E6B" w:rsidRPr="000E433F" w:rsidRDefault="00B33E6B" w:rsidP="00B33E6B">
            <w:pPr>
              <w:pStyle w:val="AufgabeKasten"/>
              <w:jc w:val="center"/>
              <w:rPr>
                <w:sz w:val="22"/>
                <w:szCs w:val="21"/>
              </w:rPr>
            </w:pPr>
          </w:p>
        </w:tc>
      </w:tr>
      <w:tr w:rsidR="00B33E6B" w14:paraId="5271EB97" w14:textId="77777777" w:rsidTr="00B82712">
        <w:trPr>
          <w:trHeight w:val="680"/>
        </w:trPr>
        <w:tc>
          <w:tcPr>
            <w:tcW w:w="4678" w:type="dxa"/>
          </w:tcPr>
          <w:p w14:paraId="2C0C12CC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weil</w:t>
            </w:r>
            <w:r w:rsidRPr="000E433F">
              <w:rPr>
                <w:rFonts w:ascii="Segoe Print" w:hAnsi="Segoe Print"/>
                <w:sz w:val="22"/>
                <w:szCs w:val="21"/>
              </w:rPr>
              <w:t>…man sich verletzen kann.</w:t>
            </w:r>
          </w:p>
        </w:tc>
        <w:tc>
          <w:tcPr>
            <w:tcW w:w="1276" w:type="dxa"/>
          </w:tcPr>
          <w:p w14:paraId="6639F75F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58D3DA7E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jc w:val="center"/>
              <w:rPr>
                <w:sz w:val="22"/>
                <w:szCs w:val="21"/>
              </w:rPr>
            </w:pPr>
          </w:p>
        </w:tc>
      </w:tr>
      <w:tr w:rsidR="00B33E6B" w14:paraId="4D207FA7" w14:textId="77777777" w:rsidTr="00B82712">
        <w:trPr>
          <w:trHeight w:val="510"/>
        </w:trPr>
        <w:tc>
          <w:tcPr>
            <w:tcW w:w="4678" w:type="dxa"/>
          </w:tcPr>
          <w:p w14:paraId="7767D532" w14:textId="77777777" w:rsidR="00B33E6B" w:rsidRPr="000E433F" w:rsidRDefault="00B33E6B" w:rsidP="00372290">
            <w:pPr>
              <w:pStyle w:val="AufgabeKasten"/>
              <w:numPr>
                <w:ilvl w:val="0"/>
                <w:numId w:val="89"/>
              </w:numPr>
              <w:rPr>
                <w:b/>
                <w:sz w:val="22"/>
                <w:szCs w:val="21"/>
              </w:rPr>
            </w:pPr>
            <w:r w:rsidRPr="000E433F">
              <w:rPr>
                <w:b/>
                <w:sz w:val="22"/>
                <w:szCs w:val="21"/>
              </w:rPr>
              <w:t>Funktionalität</w:t>
            </w:r>
          </w:p>
        </w:tc>
        <w:tc>
          <w:tcPr>
            <w:tcW w:w="1276" w:type="dxa"/>
          </w:tcPr>
          <w:p w14:paraId="656ADB18" w14:textId="77777777" w:rsidR="00B33E6B" w:rsidRPr="000E433F" w:rsidRDefault="00B33E6B" w:rsidP="00B33E6B">
            <w:pPr>
              <w:pStyle w:val="AufgabeKasten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4F641257" w14:textId="77777777" w:rsidR="00B33E6B" w:rsidRPr="000E433F" w:rsidRDefault="00B33E6B" w:rsidP="00B33E6B">
            <w:pPr>
              <w:pStyle w:val="AufgabeKasten"/>
              <w:jc w:val="center"/>
              <w:rPr>
                <w:sz w:val="22"/>
                <w:szCs w:val="21"/>
              </w:rPr>
            </w:pPr>
          </w:p>
        </w:tc>
      </w:tr>
      <w:tr w:rsidR="00B33E6B" w14:paraId="05C2F570" w14:textId="77777777" w:rsidTr="00B82712">
        <w:trPr>
          <w:trHeight w:val="680"/>
        </w:trPr>
        <w:tc>
          <w:tcPr>
            <w:tcW w:w="4678" w:type="dxa"/>
          </w:tcPr>
          <w:p w14:paraId="72CE00A8" w14:textId="756340DB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weil</w:t>
            </w:r>
            <w:r w:rsidRPr="000E433F">
              <w:rPr>
                <w:rFonts w:ascii="Segoe Print" w:hAnsi="Segoe Print"/>
                <w:sz w:val="22"/>
                <w:szCs w:val="21"/>
              </w:rPr>
              <w:t>…der Sitz nicht zwischen die Lehne passt</w:t>
            </w:r>
            <w:r w:rsidR="002B4135" w:rsidRPr="000E433F">
              <w:rPr>
                <w:rFonts w:ascii="Segoe Print" w:hAnsi="Segoe Print"/>
                <w:sz w:val="22"/>
                <w:szCs w:val="21"/>
              </w:rPr>
              <w:t>.</w:t>
            </w:r>
          </w:p>
        </w:tc>
        <w:tc>
          <w:tcPr>
            <w:tcW w:w="1276" w:type="dxa"/>
          </w:tcPr>
          <w:p w14:paraId="63FC28D0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5BB69019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jc w:val="center"/>
              <w:rPr>
                <w:sz w:val="22"/>
                <w:szCs w:val="21"/>
              </w:rPr>
            </w:pPr>
          </w:p>
        </w:tc>
      </w:tr>
      <w:tr w:rsidR="00B33E6B" w14:paraId="4697E9FE" w14:textId="77777777" w:rsidTr="00B82712">
        <w:trPr>
          <w:trHeight w:val="510"/>
        </w:trPr>
        <w:tc>
          <w:tcPr>
            <w:tcW w:w="4678" w:type="dxa"/>
          </w:tcPr>
          <w:p w14:paraId="234E81D0" w14:textId="77777777" w:rsidR="00B33E6B" w:rsidRPr="000E433F" w:rsidRDefault="00B33E6B" w:rsidP="00372290">
            <w:pPr>
              <w:pStyle w:val="AufgabeKasten"/>
              <w:numPr>
                <w:ilvl w:val="0"/>
                <w:numId w:val="89"/>
              </w:numPr>
              <w:rPr>
                <w:rFonts w:ascii="Segoe Print" w:hAnsi="Segoe Print"/>
                <w:b/>
                <w:sz w:val="22"/>
                <w:szCs w:val="21"/>
              </w:rPr>
            </w:pPr>
            <w:r w:rsidRPr="000E433F">
              <w:rPr>
                <w:rFonts w:ascii="Segoe Print" w:hAnsi="Segoe Print"/>
                <w:b/>
                <w:sz w:val="22"/>
                <w:szCs w:val="21"/>
              </w:rPr>
              <w:t>…Rückenlehne</w:t>
            </w:r>
          </w:p>
        </w:tc>
        <w:tc>
          <w:tcPr>
            <w:tcW w:w="1276" w:type="dxa"/>
          </w:tcPr>
          <w:p w14:paraId="15D6BDEA" w14:textId="77777777" w:rsidR="00B33E6B" w:rsidRPr="000E433F" w:rsidRDefault="00B33E6B" w:rsidP="00B33E6B">
            <w:pPr>
              <w:pStyle w:val="AufgabeKasten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6A407A12" w14:textId="77777777" w:rsidR="00B33E6B" w:rsidRPr="000E433F" w:rsidRDefault="00B33E6B" w:rsidP="00B33E6B">
            <w:pPr>
              <w:pStyle w:val="AufgabeKasten"/>
              <w:jc w:val="center"/>
              <w:rPr>
                <w:sz w:val="22"/>
                <w:szCs w:val="21"/>
              </w:rPr>
            </w:pPr>
          </w:p>
        </w:tc>
      </w:tr>
      <w:tr w:rsidR="00B33E6B" w14:paraId="74CC4928" w14:textId="77777777" w:rsidTr="00B82712">
        <w:trPr>
          <w:trHeight w:val="680"/>
        </w:trPr>
        <w:tc>
          <w:tcPr>
            <w:tcW w:w="4678" w:type="dxa"/>
          </w:tcPr>
          <w:p w14:paraId="4CF88CDD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weil</w:t>
            </w:r>
            <w:r w:rsidRPr="000E433F">
              <w:rPr>
                <w:rFonts w:ascii="Segoe Print" w:hAnsi="Segoe Print"/>
                <w:sz w:val="22"/>
                <w:szCs w:val="21"/>
              </w:rPr>
              <w:t>…der Stoff gut gespannt ist und keine Falten wirft.</w:t>
            </w:r>
          </w:p>
        </w:tc>
        <w:tc>
          <w:tcPr>
            <w:tcW w:w="1276" w:type="dxa"/>
          </w:tcPr>
          <w:p w14:paraId="7640E115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jc w:val="center"/>
              <w:rPr>
                <w:b/>
                <w:sz w:val="22"/>
                <w:szCs w:val="21"/>
              </w:rPr>
            </w:pPr>
          </w:p>
        </w:tc>
        <w:tc>
          <w:tcPr>
            <w:tcW w:w="1417" w:type="dxa"/>
          </w:tcPr>
          <w:p w14:paraId="3207EAED" w14:textId="77777777" w:rsidR="00B33E6B" w:rsidRPr="000E433F" w:rsidRDefault="00B33E6B" w:rsidP="00B33E6B">
            <w:pPr>
              <w:pStyle w:val="AufgabeKasten"/>
              <w:numPr>
                <w:ilvl w:val="0"/>
                <w:numId w:val="0"/>
              </w:numPr>
              <w:spacing w:before="0" w:after="0"/>
              <w:ind w:left="568" w:hanging="284"/>
              <w:jc w:val="center"/>
              <w:rPr>
                <w:sz w:val="22"/>
                <w:szCs w:val="21"/>
              </w:rPr>
            </w:pPr>
          </w:p>
        </w:tc>
      </w:tr>
    </w:tbl>
    <w:p w14:paraId="5C1F732C" w14:textId="77777777" w:rsidR="00B33E6B" w:rsidRDefault="00B33E6B" w:rsidP="00B33E6B">
      <w:pPr>
        <w:spacing w:line="240" w:lineRule="exact"/>
      </w:pPr>
    </w:p>
    <w:p w14:paraId="3D9251B3" w14:textId="77777777" w:rsidR="00B33E6B" w:rsidRDefault="00B33E6B" w:rsidP="00B33E6B">
      <w:pPr>
        <w:spacing w:line="240" w:lineRule="exact"/>
        <w:ind w:right="-2836"/>
      </w:pPr>
      <w:r w:rsidRPr="00950764">
        <w:rPr>
          <w:sz w:val="22"/>
        </w:rPr>
        <w:t xml:space="preserve">Feiern Sie die Punkte, an denen Sie mit sich zufrieden sind!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31551D64" w14:textId="77777777" w:rsidR="00B33E6B" w:rsidRDefault="00B33E6B" w:rsidP="00B33E6B">
      <w:pPr>
        <w:pStyle w:val="berschrift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0C8FBCC" wp14:editId="43837300">
                <wp:simplePos x="0" y="0"/>
                <wp:positionH relativeFrom="column">
                  <wp:posOffset>5006590</wp:posOffset>
                </wp:positionH>
                <wp:positionV relativeFrom="paragraph">
                  <wp:posOffset>331614</wp:posOffset>
                </wp:positionV>
                <wp:extent cx="1514475" cy="1107440"/>
                <wp:effectExtent l="152400" t="0" r="28575" b="16510"/>
                <wp:wrapNone/>
                <wp:docPr id="971" name="Sprechblase: rechteckig mit abgerundeten Eck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107440"/>
                        </a:xfrm>
                        <a:prstGeom prst="wedgeRoundRectCallout">
                          <a:avLst>
                            <a:gd name="adj1" fmla="val -69362"/>
                            <a:gd name="adj2" fmla="val -1643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90D38" w14:textId="77777777" w:rsidR="0050431F" w:rsidRPr="00C41A27" w:rsidRDefault="0050431F" w:rsidP="00B33E6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C41A2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ist ihr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C41A2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orschlag fachlich oder überfachlich?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Markieren Sie die </w:t>
                            </w:r>
                            <w:r w:rsidRPr="00C41A27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überfachlichen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Vorschläge mit einem Kreuz!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FBCC" id="Sprechblase: rechteckig mit abgerundeten Ecken 971" o:spid="_x0000_s1063" type="#_x0000_t62" style="position:absolute;margin-left:394.2pt;margin-top:26.1pt;width:119.25pt;height:87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" adj="-4182,10445" filled="f" strokecolor="#243f60 [1604]" strokeweight="1.5pt">
                <v:textbox inset="0,0,0,0">
                  <w:txbxContent>
                    <w:p w14:paraId="0F990D38" w14:textId="77777777" w:rsidR="0050431F" w:rsidRPr="00C41A27" w:rsidRDefault="0050431F" w:rsidP="00B33E6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C41A2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ist ihr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C41A2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orschlag fachlich oder überfachlich?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Markieren Sie die </w:t>
                      </w:r>
                      <w:r w:rsidRPr="00C41A27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überfachlichen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Vorschläge mit einem Kreuz!</w:t>
                      </w:r>
                    </w:p>
                  </w:txbxContent>
                </v:textbox>
              </v:shape>
            </w:pict>
          </mc:Fallback>
        </mc:AlternateContent>
      </w:r>
      <w:r>
        <w:t>Gibt es noch Punkte, wo sie NEIN angekreuzt haben?</w:t>
      </w:r>
    </w:p>
    <w:p w14:paraId="2955453E" w14:textId="77777777" w:rsidR="00B33E6B" w:rsidRPr="00C41A27" w:rsidRDefault="00B33E6B" w:rsidP="00372290">
      <w:pPr>
        <w:pStyle w:val="Listenabsatz"/>
        <w:numPr>
          <w:ilvl w:val="0"/>
          <w:numId w:val="90"/>
        </w:numPr>
        <w:spacing w:line="276" w:lineRule="auto"/>
        <w:ind w:left="709"/>
        <w:rPr>
          <w:sz w:val="22"/>
        </w:rPr>
      </w:pPr>
      <w:r w:rsidRPr="00C41A27">
        <w:rPr>
          <w:sz w:val="22"/>
        </w:rPr>
        <w:t xml:space="preserve">Überlegen Sie, warum Sie mit Ihrem Ergebnis nicht zufrieden waren. </w:t>
      </w:r>
    </w:p>
    <w:p w14:paraId="474E330A" w14:textId="77777777" w:rsidR="00B33E6B" w:rsidRPr="00C41A27" w:rsidRDefault="00B33E6B" w:rsidP="00372290">
      <w:pPr>
        <w:pStyle w:val="Listenabsatz"/>
        <w:numPr>
          <w:ilvl w:val="0"/>
          <w:numId w:val="90"/>
        </w:numPr>
        <w:spacing w:line="276" w:lineRule="auto"/>
        <w:ind w:left="709"/>
        <w:rPr>
          <w:sz w:val="22"/>
        </w:rPr>
      </w:pPr>
      <w:r w:rsidRPr="00C41A27">
        <w:rPr>
          <w:sz w:val="22"/>
        </w:rPr>
        <w:t>Nennen Sie zu diesem Punkt einen Verbesserungsvorschlag für das nächste Projekt:</w:t>
      </w:r>
    </w:p>
    <w:tbl>
      <w:tblPr>
        <w:tblStyle w:val="Tabellenraster7"/>
        <w:tblW w:w="7513" w:type="dxa"/>
        <w:tblInd w:w="108" w:type="dxa"/>
        <w:tblLook w:val="04A0" w:firstRow="1" w:lastRow="0" w:firstColumn="1" w:lastColumn="0" w:noHBand="0" w:noVBand="1"/>
      </w:tblPr>
      <w:tblGrid>
        <w:gridCol w:w="6946"/>
        <w:gridCol w:w="567"/>
      </w:tblGrid>
      <w:tr w:rsidR="00B33E6B" w14:paraId="45CE3821" w14:textId="77777777" w:rsidTr="006F1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6946" w:type="dxa"/>
          </w:tcPr>
          <w:p w14:paraId="1E08E678" w14:textId="77777777" w:rsidR="00B33E6B" w:rsidRPr="006F1202" w:rsidRDefault="00B33E6B" w:rsidP="00B33E6B">
            <w:pPr>
              <w:pStyle w:val="Textkrper"/>
              <w:jc w:val="left"/>
              <w:rPr>
                <w:bCs/>
                <w:sz w:val="22"/>
              </w:rPr>
            </w:pPr>
            <w:r w:rsidRPr="006F1202">
              <w:rPr>
                <w:sz w:val="22"/>
              </w:rPr>
              <w:t>Das will ich beim nächsten Mal anders machen:</w:t>
            </w:r>
          </w:p>
        </w:tc>
        <w:tc>
          <w:tcPr>
            <w:tcW w:w="567" w:type="dxa"/>
          </w:tcPr>
          <w:p w14:paraId="567E4948" w14:textId="77777777" w:rsidR="00B33E6B" w:rsidRPr="005A394B" w:rsidRDefault="00B33E6B" w:rsidP="00B33E6B">
            <w:pPr>
              <w:pStyle w:val="Textkrper"/>
              <w:jc w:val="left"/>
              <w:rPr>
                <w:b w:val="0"/>
                <w:sz w:val="22"/>
              </w:rPr>
            </w:pPr>
            <w:r w:rsidRPr="00C41A27">
              <w:rPr>
                <w:noProof/>
                <w:sz w:val="22"/>
              </w:rPr>
              <w:drawing>
                <wp:inline distT="0" distB="0" distL="0" distR="0" wp14:anchorId="6D296E26" wp14:editId="24DF98AC">
                  <wp:extent cx="144000" cy="144000"/>
                  <wp:effectExtent l="0" t="0" r="8890" b="8890"/>
                  <wp:docPr id="2021" name="Grafik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A27">
              <w:rPr>
                <w:noProof/>
                <w:sz w:val="22"/>
              </w:rPr>
              <w:drawing>
                <wp:anchor distT="0" distB="0" distL="114300" distR="114300" simplePos="0" relativeHeight="251693568" behindDoc="0" locked="0" layoutInCell="1" allowOverlap="1" wp14:anchorId="137FF7CE" wp14:editId="30F0D7E0">
                  <wp:simplePos x="0" y="0"/>
                  <wp:positionH relativeFrom="column">
                    <wp:posOffset>4774565</wp:posOffset>
                  </wp:positionH>
                  <wp:positionV relativeFrom="paragraph">
                    <wp:posOffset>33020</wp:posOffset>
                  </wp:positionV>
                  <wp:extent cx="314325" cy="314325"/>
                  <wp:effectExtent l="0" t="0" r="9525" b="9525"/>
                  <wp:wrapNone/>
                  <wp:docPr id="2022" name="Grafik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3E6B" w14:paraId="526C5091" w14:textId="77777777" w:rsidTr="000E433F">
        <w:trPr>
          <w:trHeight w:val="547"/>
        </w:trPr>
        <w:tc>
          <w:tcPr>
            <w:tcW w:w="6946" w:type="dxa"/>
            <w:vAlign w:val="center"/>
          </w:tcPr>
          <w:p w14:paraId="134C3630" w14:textId="77777777" w:rsidR="00B33E6B" w:rsidRPr="000E433F" w:rsidRDefault="00B33E6B" w:rsidP="000E433F">
            <w:pPr>
              <w:pStyle w:val="Textkrper"/>
              <w:numPr>
                <w:ilvl w:val="0"/>
                <w:numId w:val="46"/>
              </w:numPr>
              <w:spacing w:line="320" w:lineRule="exact"/>
              <w:ind w:left="714" w:hanging="357"/>
              <w:jc w:val="left"/>
              <w:rPr>
                <w:sz w:val="22"/>
                <w:szCs w:val="21"/>
              </w:rPr>
            </w:pPr>
            <w:r w:rsidRPr="000E433F">
              <w:rPr>
                <w:rFonts w:ascii="Segoe Print" w:hAnsi="Segoe Print"/>
                <w:sz w:val="22"/>
                <w:szCs w:val="21"/>
              </w:rPr>
              <w:t>Ich werde pünktlich sein, um mehr Zeit zu haben.</w:t>
            </w:r>
          </w:p>
        </w:tc>
        <w:tc>
          <w:tcPr>
            <w:tcW w:w="567" w:type="dxa"/>
            <w:vAlign w:val="center"/>
          </w:tcPr>
          <w:p w14:paraId="1B9F898B" w14:textId="77777777" w:rsidR="00B33E6B" w:rsidRPr="000E433F" w:rsidRDefault="00B33E6B" w:rsidP="000E433F">
            <w:pPr>
              <w:pStyle w:val="Textkrper"/>
              <w:jc w:val="left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X</w:t>
            </w:r>
          </w:p>
        </w:tc>
      </w:tr>
      <w:tr w:rsidR="00B33E6B" w14:paraId="2F7FB6B2" w14:textId="77777777" w:rsidTr="000E433F">
        <w:trPr>
          <w:trHeight w:val="680"/>
        </w:trPr>
        <w:tc>
          <w:tcPr>
            <w:tcW w:w="6946" w:type="dxa"/>
            <w:vAlign w:val="center"/>
          </w:tcPr>
          <w:p w14:paraId="205BB7EC" w14:textId="77777777" w:rsidR="00B33E6B" w:rsidRPr="000E433F" w:rsidRDefault="00B33E6B" w:rsidP="000E433F">
            <w:pPr>
              <w:pStyle w:val="Textkrper"/>
              <w:numPr>
                <w:ilvl w:val="0"/>
                <w:numId w:val="46"/>
              </w:numPr>
              <w:spacing w:line="320" w:lineRule="exact"/>
              <w:ind w:left="714" w:hanging="357"/>
              <w:jc w:val="left"/>
              <w:rPr>
                <w:sz w:val="22"/>
                <w:szCs w:val="21"/>
              </w:rPr>
            </w:pPr>
            <w:r w:rsidRPr="000E433F">
              <w:rPr>
                <w:rFonts w:ascii="Segoe Print" w:hAnsi="Segoe Print"/>
                <w:sz w:val="22"/>
                <w:szCs w:val="21"/>
              </w:rPr>
              <w:t>Ich möchte mir mehr Zeit lassen, um genauer anzuzeichnen.</w:t>
            </w:r>
          </w:p>
        </w:tc>
        <w:tc>
          <w:tcPr>
            <w:tcW w:w="567" w:type="dxa"/>
            <w:vAlign w:val="center"/>
          </w:tcPr>
          <w:p w14:paraId="49F74E32" w14:textId="77777777" w:rsidR="00B33E6B" w:rsidRPr="000E433F" w:rsidRDefault="00B33E6B" w:rsidP="000E433F">
            <w:pPr>
              <w:pStyle w:val="Textkrper"/>
              <w:jc w:val="left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X</w:t>
            </w:r>
          </w:p>
        </w:tc>
      </w:tr>
      <w:tr w:rsidR="00B33E6B" w14:paraId="7903C123" w14:textId="77777777" w:rsidTr="000E433F">
        <w:trPr>
          <w:trHeight w:val="579"/>
        </w:trPr>
        <w:tc>
          <w:tcPr>
            <w:tcW w:w="6946" w:type="dxa"/>
            <w:vAlign w:val="center"/>
          </w:tcPr>
          <w:p w14:paraId="51909F08" w14:textId="77777777" w:rsidR="00B33E6B" w:rsidRPr="000E433F" w:rsidRDefault="00B33E6B" w:rsidP="000E433F">
            <w:pPr>
              <w:pStyle w:val="Textkrper"/>
              <w:numPr>
                <w:ilvl w:val="0"/>
                <w:numId w:val="46"/>
              </w:numPr>
              <w:spacing w:line="320" w:lineRule="exact"/>
              <w:ind w:left="714" w:hanging="357"/>
              <w:jc w:val="left"/>
              <w:rPr>
                <w:sz w:val="22"/>
                <w:szCs w:val="21"/>
              </w:rPr>
            </w:pPr>
            <w:r w:rsidRPr="000E433F">
              <w:rPr>
                <w:rFonts w:ascii="Segoe Print" w:hAnsi="Segoe Print"/>
                <w:sz w:val="22"/>
                <w:szCs w:val="21"/>
              </w:rPr>
              <w:t>Ich werde sorgfältiger und konzentrierter sägen.</w:t>
            </w:r>
          </w:p>
        </w:tc>
        <w:tc>
          <w:tcPr>
            <w:tcW w:w="567" w:type="dxa"/>
            <w:vAlign w:val="center"/>
          </w:tcPr>
          <w:p w14:paraId="3431E3FA" w14:textId="77777777" w:rsidR="00B33E6B" w:rsidRPr="000E433F" w:rsidRDefault="00B33E6B" w:rsidP="000E433F">
            <w:pPr>
              <w:pStyle w:val="Textkrper"/>
              <w:jc w:val="left"/>
              <w:rPr>
                <w:sz w:val="22"/>
                <w:szCs w:val="21"/>
              </w:rPr>
            </w:pPr>
          </w:p>
        </w:tc>
      </w:tr>
      <w:tr w:rsidR="00B33E6B" w14:paraId="40FC879C" w14:textId="77777777" w:rsidTr="000E433F">
        <w:trPr>
          <w:trHeight w:val="603"/>
        </w:trPr>
        <w:tc>
          <w:tcPr>
            <w:tcW w:w="6946" w:type="dxa"/>
            <w:vAlign w:val="center"/>
          </w:tcPr>
          <w:p w14:paraId="20155B52" w14:textId="77777777" w:rsidR="00B33E6B" w:rsidRPr="000E433F" w:rsidRDefault="00B33E6B" w:rsidP="000E433F">
            <w:pPr>
              <w:pStyle w:val="Textkrper"/>
              <w:numPr>
                <w:ilvl w:val="0"/>
                <w:numId w:val="46"/>
              </w:numPr>
              <w:spacing w:line="320" w:lineRule="exact"/>
              <w:ind w:left="714" w:hanging="357"/>
              <w:jc w:val="left"/>
              <w:rPr>
                <w:sz w:val="22"/>
                <w:szCs w:val="21"/>
              </w:rPr>
            </w:pPr>
            <w:r w:rsidRPr="000E433F">
              <w:rPr>
                <w:rFonts w:ascii="Segoe Print" w:hAnsi="Segoe Print"/>
                <w:sz w:val="22"/>
                <w:szCs w:val="21"/>
              </w:rPr>
              <w:t>Ich möchte mir mehr Mühe beim Schleifen geben</w:t>
            </w:r>
            <w:r w:rsidRPr="000E433F">
              <w:rPr>
                <w:sz w:val="22"/>
                <w:szCs w:val="21"/>
              </w:rPr>
              <w:t>.</w:t>
            </w:r>
          </w:p>
        </w:tc>
        <w:tc>
          <w:tcPr>
            <w:tcW w:w="567" w:type="dxa"/>
            <w:vAlign w:val="center"/>
          </w:tcPr>
          <w:p w14:paraId="049AC823" w14:textId="77777777" w:rsidR="00B33E6B" w:rsidRPr="000E433F" w:rsidRDefault="00B33E6B" w:rsidP="000E433F">
            <w:pPr>
              <w:pStyle w:val="Textkrper"/>
              <w:jc w:val="left"/>
              <w:rPr>
                <w:sz w:val="22"/>
                <w:szCs w:val="21"/>
              </w:rPr>
            </w:pPr>
            <w:r w:rsidRPr="000E433F">
              <w:rPr>
                <w:sz w:val="22"/>
                <w:szCs w:val="21"/>
              </w:rPr>
              <w:t>X</w:t>
            </w:r>
          </w:p>
        </w:tc>
      </w:tr>
    </w:tbl>
    <w:p w14:paraId="05583577" w14:textId="77777777" w:rsidR="001F7F18" w:rsidRDefault="001F7F18" w:rsidP="001F7F18">
      <w:pPr>
        <w:spacing w:line="240" w:lineRule="exact"/>
      </w:pPr>
    </w:p>
    <w:sectPr w:rsidR="001F7F18" w:rsidSect="00BF021C">
      <w:headerReference w:type="default" r:id="rId62"/>
      <w:footerReference w:type="default" r:id="rId63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E55A8" w14:textId="77777777" w:rsidR="0050431F" w:rsidRDefault="0050431F" w:rsidP="001E03DE">
      <w:r>
        <w:separator/>
      </w:r>
    </w:p>
  </w:endnote>
  <w:endnote w:type="continuationSeparator" w:id="0">
    <w:p w14:paraId="515764BA" w14:textId="77777777" w:rsidR="0050431F" w:rsidRDefault="0050431F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3C33E" w14:textId="0289B4D5" w:rsidR="0050431F" w:rsidRPr="002E2050" w:rsidRDefault="0050431F" w:rsidP="002E2050">
    <w:pPr>
      <w:pStyle w:val="Fuzeile"/>
    </w:pPr>
    <w:r w:rsidRPr="00595C5A">
      <w:t xml:space="preserve">© </w:t>
    </w:r>
    <w:r>
      <w:t>Zentrum für Schulqualität und Lehrerbildung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F3BE4" w14:textId="77777777" w:rsidR="0050431F" w:rsidRDefault="0050431F" w:rsidP="001E03DE">
      <w:r>
        <w:separator/>
      </w:r>
    </w:p>
  </w:footnote>
  <w:footnote w:type="continuationSeparator" w:id="0">
    <w:p w14:paraId="196F00C2" w14:textId="77777777" w:rsidR="0050431F" w:rsidRDefault="0050431F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5DA1E" w14:textId="77777777" w:rsidR="0050431F" w:rsidRPr="006A1C37" w:rsidRDefault="0050431F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7D50D0" wp14:editId="259208E4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361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3E457" w14:textId="77777777" w:rsidR="0050431F" w:rsidRDefault="0050431F" w:rsidP="00C654FE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2" name="Grafik 362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3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D50D0" id="Gruppieren 457" o:spid="_x0000_s1064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65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" stroked="f">
                <v:textbox>
                  <w:txbxContent>
                    <w:p w14:paraId="69B3E457" w14:textId="77777777" w:rsidR="0050431F" w:rsidRDefault="0050431F" w:rsidP="00C654FE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62" o:spid="_x0000_s1066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">
                <v:imagedata r:id="rId2" o:title=""/>
              </v:shape>
              <v:line id="Gerade Verbindung 460" o:spid="_x0000_s1067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D05AA"/>
    <w:multiLevelType w:val="hybridMultilevel"/>
    <w:tmpl w:val="54AA7238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164E93"/>
    <w:multiLevelType w:val="hybridMultilevel"/>
    <w:tmpl w:val="BF2A2BAC"/>
    <w:lvl w:ilvl="0" w:tplc="C60EBB8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B2C2B"/>
    <w:multiLevelType w:val="hybridMultilevel"/>
    <w:tmpl w:val="A13A9F76"/>
    <w:lvl w:ilvl="0" w:tplc="E18E868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B61E63"/>
    <w:multiLevelType w:val="hybridMultilevel"/>
    <w:tmpl w:val="BF2A2BAC"/>
    <w:lvl w:ilvl="0" w:tplc="C60EBB8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EB6C82"/>
    <w:multiLevelType w:val="hybridMultilevel"/>
    <w:tmpl w:val="1A0483A4"/>
    <w:lvl w:ilvl="0" w:tplc="B0CE5A8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BB516F"/>
    <w:multiLevelType w:val="hybridMultilevel"/>
    <w:tmpl w:val="8EBC46A4"/>
    <w:lvl w:ilvl="0" w:tplc="5C82525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B9085D"/>
    <w:multiLevelType w:val="hybridMultilevel"/>
    <w:tmpl w:val="54AA7238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B091200"/>
    <w:multiLevelType w:val="hybridMultilevel"/>
    <w:tmpl w:val="73E6A7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B4782B"/>
    <w:multiLevelType w:val="hybridMultilevel"/>
    <w:tmpl w:val="860AB13A"/>
    <w:lvl w:ilvl="0" w:tplc="53BA884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215C9B"/>
    <w:multiLevelType w:val="hybridMultilevel"/>
    <w:tmpl w:val="307C5F02"/>
    <w:lvl w:ilvl="0" w:tplc="A732A6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0D4667D0"/>
    <w:multiLevelType w:val="hybridMultilevel"/>
    <w:tmpl w:val="9F26FE42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ECD12F0"/>
    <w:multiLevelType w:val="hybridMultilevel"/>
    <w:tmpl w:val="6046FC68"/>
    <w:lvl w:ilvl="0" w:tplc="E7A2D0E4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953DFA"/>
    <w:multiLevelType w:val="hybridMultilevel"/>
    <w:tmpl w:val="3E861748"/>
    <w:lvl w:ilvl="0" w:tplc="EC88DC1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2662CE"/>
    <w:multiLevelType w:val="hybridMultilevel"/>
    <w:tmpl w:val="27FA1882"/>
    <w:lvl w:ilvl="0" w:tplc="9AE6D4E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416AD2"/>
    <w:multiLevelType w:val="hybridMultilevel"/>
    <w:tmpl w:val="97C863EA"/>
    <w:lvl w:ilvl="0" w:tplc="740426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4E21F5"/>
    <w:multiLevelType w:val="hybridMultilevel"/>
    <w:tmpl w:val="EC44849E"/>
    <w:lvl w:ilvl="0" w:tplc="27009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9A0369"/>
    <w:multiLevelType w:val="hybridMultilevel"/>
    <w:tmpl w:val="00540FC4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55C0C94"/>
    <w:multiLevelType w:val="hybridMultilevel"/>
    <w:tmpl w:val="12860F9C"/>
    <w:lvl w:ilvl="0" w:tplc="3A6A3F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7A4BE6"/>
    <w:multiLevelType w:val="hybridMultilevel"/>
    <w:tmpl w:val="CA0A63BC"/>
    <w:lvl w:ilvl="0" w:tplc="99724EF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1B7C2495"/>
    <w:multiLevelType w:val="hybridMultilevel"/>
    <w:tmpl w:val="9F26FE42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BFB3301"/>
    <w:multiLevelType w:val="hybridMultilevel"/>
    <w:tmpl w:val="00540FC4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C82582A"/>
    <w:multiLevelType w:val="hybridMultilevel"/>
    <w:tmpl w:val="F9664064"/>
    <w:lvl w:ilvl="0" w:tplc="5D36643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F93B67"/>
    <w:multiLevelType w:val="hybridMultilevel"/>
    <w:tmpl w:val="54AA7238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0F80098"/>
    <w:multiLevelType w:val="hybridMultilevel"/>
    <w:tmpl w:val="8EBC46A4"/>
    <w:lvl w:ilvl="0" w:tplc="5C82525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13C2F73"/>
    <w:multiLevelType w:val="hybridMultilevel"/>
    <w:tmpl w:val="9DD8F1F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22721E99"/>
    <w:multiLevelType w:val="hybridMultilevel"/>
    <w:tmpl w:val="9F26FE42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2BD6549"/>
    <w:multiLevelType w:val="hybridMultilevel"/>
    <w:tmpl w:val="F0A813FC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3867EE1"/>
    <w:multiLevelType w:val="hybridMultilevel"/>
    <w:tmpl w:val="EC44849E"/>
    <w:lvl w:ilvl="0" w:tplc="27009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381EDB"/>
    <w:multiLevelType w:val="hybridMultilevel"/>
    <w:tmpl w:val="EB42D670"/>
    <w:lvl w:ilvl="0" w:tplc="A8D80954">
      <w:start w:val="4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852105"/>
    <w:multiLevelType w:val="hybridMultilevel"/>
    <w:tmpl w:val="6CB6E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8B84572"/>
    <w:multiLevelType w:val="hybridMultilevel"/>
    <w:tmpl w:val="07549748"/>
    <w:lvl w:ilvl="0" w:tplc="3146A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2D0D7F2A"/>
    <w:multiLevelType w:val="hybridMultilevel"/>
    <w:tmpl w:val="38F8155C"/>
    <w:lvl w:ilvl="0" w:tplc="D2163F7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FB612F6"/>
    <w:multiLevelType w:val="hybridMultilevel"/>
    <w:tmpl w:val="0BF40380"/>
    <w:lvl w:ilvl="0" w:tplc="8214E0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0706325"/>
    <w:multiLevelType w:val="hybridMultilevel"/>
    <w:tmpl w:val="59A47100"/>
    <w:lvl w:ilvl="0" w:tplc="7CD440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09D27E7"/>
    <w:multiLevelType w:val="hybridMultilevel"/>
    <w:tmpl w:val="F0A813FC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71D0ECF"/>
    <w:multiLevelType w:val="hybridMultilevel"/>
    <w:tmpl w:val="54AA7238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8B110FD"/>
    <w:multiLevelType w:val="hybridMultilevel"/>
    <w:tmpl w:val="23F84210"/>
    <w:lvl w:ilvl="0" w:tplc="CCCE71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4" w15:restartNumberingAfterBreak="0">
    <w:nsid w:val="3BD9409D"/>
    <w:multiLevelType w:val="hybridMultilevel"/>
    <w:tmpl w:val="55AE8C52"/>
    <w:lvl w:ilvl="0" w:tplc="A67EAEA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143DF1"/>
    <w:multiLevelType w:val="hybridMultilevel"/>
    <w:tmpl w:val="307C5F02"/>
    <w:lvl w:ilvl="0" w:tplc="A732A6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3E2B2DF7"/>
    <w:multiLevelType w:val="hybridMultilevel"/>
    <w:tmpl w:val="9F26FE42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130125B"/>
    <w:multiLevelType w:val="hybridMultilevel"/>
    <w:tmpl w:val="A21A6682"/>
    <w:lvl w:ilvl="0" w:tplc="B6DA450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9A7FC7"/>
    <w:multiLevelType w:val="hybridMultilevel"/>
    <w:tmpl w:val="D144DF1A"/>
    <w:lvl w:ilvl="0" w:tplc="8F02CA5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987F03"/>
    <w:multiLevelType w:val="hybridMultilevel"/>
    <w:tmpl w:val="EDCC655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51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4C760B0B"/>
    <w:multiLevelType w:val="hybridMultilevel"/>
    <w:tmpl w:val="7B7A91B6"/>
    <w:lvl w:ilvl="0" w:tplc="A074315A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FD592B"/>
    <w:multiLevelType w:val="hybridMultilevel"/>
    <w:tmpl w:val="07549748"/>
    <w:lvl w:ilvl="0" w:tplc="3146A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ED74A15"/>
    <w:multiLevelType w:val="hybridMultilevel"/>
    <w:tmpl w:val="54AA7238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F733DC3"/>
    <w:multiLevelType w:val="hybridMultilevel"/>
    <w:tmpl w:val="860AB13A"/>
    <w:lvl w:ilvl="0" w:tplc="53BA884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17D70F5"/>
    <w:multiLevelType w:val="hybridMultilevel"/>
    <w:tmpl w:val="0BF40380"/>
    <w:lvl w:ilvl="0" w:tplc="8214E0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1D80C0C"/>
    <w:multiLevelType w:val="hybridMultilevel"/>
    <w:tmpl w:val="15C44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33F5472"/>
    <w:multiLevelType w:val="hybridMultilevel"/>
    <w:tmpl w:val="9F26FE42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63" w15:restartNumberingAfterBreak="0">
    <w:nsid w:val="5A8C6687"/>
    <w:multiLevelType w:val="hybridMultilevel"/>
    <w:tmpl w:val="D144DF1A"/>
    <w:lvl w:ilvl="0" w:tplc="8F02CA5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FD6F85"/>
    <w:multiLevelType w:val="hybridMultilevel"/>
    <w:tmpl w:val="C20CEBFE"/>
    <w:lvl w:ilvl="0" w:tplc="F09E98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6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2352E6"/>
    <w:multiLevelType w:val="hybridMultilevel"/>
    <w:tmpl w:val="23B403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0316FB2"/>
    <w:multiLevelType w:val="hybridMultilevel"/>
    <w:tmpl w:val="23F84210"/>
    <w:lvl w:ilvl="0" w:tplc="CCCE71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60475A8A"/>
    <w:multiLevelType w:val="hybridMultilevel"/>
    <w:tmpl w:val="9C1C66DC"/>
    <w:lvl w:ilvl="0" w:tplc="A4F24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1E72F6E"/>
    <w:multiLevelType w:val="hybridMultilevel"/>
    <w:tmpl w:val="809A089E"/>
    <w:lvl w:ilvl="0" w:tplc="E9A893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74E767B"/>
    <w:multiLevelType w:val="hybridMultilevel"/>
    <w:tmpl w:val="240A09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9D023C2"/>
    <w:multiLevelType w:val="hybridMultilevel"/>
    <w:tmpl w:val="44468F16"/>
    <w:lvl w:ilvl="0" w:tplc="BCEE68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F2D5D"/>
    <w:multiLevelType w:val="hybridMultilevel"/>
    <w:tmpl w:val="B0D0B73E"/>
    <w:lvl w:ilvl="0" w:tplc="6136DC2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CCD4399"/>
    <w:multiLevelType w:val="hybridMultilevel"/>
    <w:tmpl w:val="C20CEBFE"/>
    <w:lvl w:ilvl="0" w:tplc="F09E98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D8B4F04"/>
    <w:multiLevelType w:val="hybridMultilevel"/>
    <w:tmpl w:val="9F26FE42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E40523D"/>
    <w:multiLevelType w:val="hybridMultilevel"/>
    <w:tmpl w:val="CE3C7D2C"/>
    <w:lvl w:ilvl="0" w:tplc="72A6B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06E79EA"/>
    <w:multiLevelType w:val="hybridMultilevel"/>
    <w:tmpl w:val="F0A813FC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70B2347F"/>
    <w:multiLevelType w:val="hybridMultilevel"/>
    <w:tmpl w:val="D144DF1A"/>
    <w:lvl w:ilvl="0" w:tplc="8F02CA5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3834341"/>
    <w:multiLevelType w:val="hybridMultilevel"/>
    <w:tmpl w:val="AF944FBE"/>
    <w:lvl w:ilvl="0" w:tplc="B2C26F54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57439F6"/>
    <w:multiLevelType w:val="hybridMultilevel"/>
    <w:tmpl w:val="BEDECCFA"/>
    <w:lvl w:ilvl="0" w:tplc="1BDAE6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85932F6"/>
    <w:multiLevelType w:val="hybridMultilevel"/>
    <w:tmpl w:val="CA0A63BC"/>
    <w:lvl w:ilvl="0" w:tplc="99724EF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4" w15:restartNumberingAfterBreak="0">
    <w:nsid w:val="789D03C0"/>
    <w:multiLevelType w:val="hybridMultilevel"/>
    <w:tmpl w:val="6CB2735E"/>
    <w:lvl w:ilvl="0" w:tplc="6122E62A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5" w15:restartNumberingAfterBreak="0">
    <w:nsid w:val="79F458C5"/>
    <w:multiLevelType w:val="hybridMultilevel"/>
    <w:tmpl w:val="54AA7238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DED4227"/>
    <w:multiLevelType w:val="hybridMultilevel"/>
    <w:tmpl w:val="8E5850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FA7066B"/>
    <w:multiLevelType w:val="hybridMultilevel"/>
    <w:tmpl w:val="2FFC4050"/>
    <w:lvl w:ilvl="0" w:tplc="ABC2CDD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FC47DC"/>
    <w:multiLevelType w:val="hybridMultilevel"/>
    <w:tmpl w:val="F0A813FC"/>
    <w:lvl w:ilvl="0" w:tplc="F62EC8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2"/>
  </w:num>
  <w:num w:numId="2">
    <w:abstractNumId w:val="87"/>
  </w:num>
  <w:num w:numId="3">
    <w:abstractNumId w:val="68"/>
  </w:num>
  <w:num w:numId="4">
    <w:abstractNumId w:val="1"/>
  </w:num>
  <w:num w:numId="5">
    <w:abstractNumId w:val="84"/>
  </w:num>
  <w:num w:numId="6">
    <w:abstractNumId w:val="51"/>
  </w:num>
  <w:num w:numId="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7"/>
  </w:num>
  <w:num w:numId="18">
    <w:abstractNumId w:val="66"/>
  </w:num>
  <w:num w:numId="1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9"/>
  </w:num>
  <w:num w:numId="21">
    <w:abstractNumId w:val="83"/>
  </w:num>
  <w:num w:numId="22">
    <w:abstractNumId w:val="23"/>
  </w:num>
  <w:num w:numId="23">
    <w:abstractNumId w:val="4"/>
  </w:num>
  <w:num w:numId="24">
    <w:abstractNumId w:val="10"/>
  </w:num>
  <w:num w:numId="25">
    <w:abstractNumId w:val="30"/>
  </w:num>
  <w:num w:numId="26">
    <w:abstractNumId w:val="58"/>
  </w:num>
  <w:num w:numId="27">
    <w:abstractNumId w:val="9"/>
  </w:num>
  <w:num w:numId="28">
    <w:abstractNumId w:val="82"/>
  </w:num>
  <w:num w:numId="29">
    <w:abstractNumId w:val="86"/>
  </w:num>
  <w:num w:numId="30">
    <w:abstractNumId w:val="28"/>
  </w:num>
  <w:num w:numId="31">
    <w:abstractNumId w:val="70"/>
  </w:num>
  <w:num w:numId="32">
    <w:abstractNumId w:val="26"/>
  </w:num>
  <w:num w:numId="33">
    <w:abstractNumId w:val="89"/>
  </w:num>
  <w:num w:numId="34">
    <w:abstractNumId w:val="29"/>
  </w:num>
  <w:num w:numId="35">
    <w:abstractNumId w:val="81"/>
  </w:num>
  <w:num w:numId="36">
    <w:abstractNumId w:val="55"/>
  </w:num>
  <w:num w:numId="37">
    <w:abstractNumId w:val="85"/>
  </w:num>
  <w:num w:numId="38">
    <w:abstractNumId w:val="16"/>
  </w:num>
  <w:num w:numId="39">
    <w:abstractNumId w:val="34"/>
  </w:num>
  <w:num w:numId="40">
    <w:abstractNumId w:val="12"/>
  </w:num>
  <w:num w:numId="41">
    <w:abstractNumId w:val="74"/>
  </w:num>
  <w:num w:numId="42">
    <w:abstractNumId w:val="78"/>
  </w:num>
  <w:num w:numId="43">
    <w:abstractNumId w:val="27"/>
  </w:num>
  <w:num w:numId="44">
    <w:abstractNumId w:val="20"/>
  </w:num>
  <w:num w:numId="45">
    <w:abstractNumId w:val="73"/>
  </w:num>
  <w:num w:numId="46">
    <w:abstractNumId w:val="32"/>
  </w:num>
  <w:num w:numId="47">
    <w:abstractNumId w:val="60"/>
  </w:num>
  <w:num w:numId="48">
    <w:abstractNumId w:val="59"/>
  </w:num>
  <w:num w:numId="49">
    <w:abstractNumId w:val="37"/>
  </w:num>
  <w:num w:numId="50">
    <w:abstractNumId w:val="42"/>
  </w:num>
  <w:num w:numId="51">
    <w:abstractNumId w:val="77"/>
  </w:num>
  <w:num w:numId="52">
    <w:abstractNumId w:val="75"/>
  </w:num>
  <w:num w:numId="53">
    <w:abstractNumId w:val="6"/>
  </w:num>
  <w:num w:numId="54">
    <w:abstractNumId w:val="2"/>
  </w:num>
  <w:num w:numId="55">
    <w:abstractNumId w:val="17"/>
  </w:num>
  <w:num w:numId="56">
    <w:abstractNumId w:val="41"/>
  </w:num>
  <w:num w:numId="57">
    <w:abstractNumId w:val="64"/>
  </w:num>
  <w:num w:numId="58">
    <w:abstractNumId w:val="3"/>
  </w:num>
  <w:num w:numId="59">
    <w:abstractNumId w:val="39"/>
  </w:num>
  <w:num w:numId="60">
    <w:abstractNumId w:val="44"/>
  </w:num>
  <w:num w:numId="61">
    <w:abstractNumId w:val="14"/>
  </w:num>
  <w:num w:numId="62">
    <w:abstractNumId w:val="40"/>
  </w:num>
  <w:num w:numId="63">
    <w:abstractNumId w:val="63"/>
  </w:num>
  <w:num w:numId="64">
    <w:abstractNumId w:val="15"/>
  </w:num>
  <w:num w:numId="65">
    <w:abstractNumId w:val="88"/>
  </w:num>
  <w:num w:numId="66">
    <w:abstractNumId w:val="71"/>
  </w:num>
  <w:num w:numId="67">
    <w:abstractNumId w:val="24"/>
  </w:num>
  <w:num w:numId="68">
    <w:abstractNumId w:val="48"/>
  </w:num>
  <w:num w:numId="69">
    <w:abstractNumId w:val="56"/>
  </w:num>
  <w:num w:numId="70">
    <w:abstractNumId w:val="21"/>
  </w:num>
  <w:num w:numId="71">
    <w:abstractNumId w:val="80"/>
  </w:num>
  <w:num w:numId="72">
    <w:abstractNumId w:val="38"/>
  </w:num>
  <w:num w:numId="73">
    <w:abstractNumId w:val="47"/>
  </w:num>
  <w:num w:numId="74">
    <w:abstractNumId w:val="8"/>
  </w:num>
  <w:num w:numId="75">
    <w:abstractNumId w:val="67"/>
  </w:num>
  <w:num w:numId="76">
    <w:abstractNumId w:val="18"/>
  </w:num>
  <w:num w:numId="77">
    <w:abstractNumId w:val="76"/>
  </w:num>
  <w:num w:numId="78">
    <w:abstractNumId w:val="5"/>
  </w:num>
  <w:num w:numId="79">
    <w:abstractNumId w:val="25"/>
  </w:num>
  <w:num w:numId="80">
    <w:abstractNumId w:val="11"/>
  </w:num>
  <w:num w:numId="81">
    <w:abstractNumId w:val="61"/>
  </w:num>
  <w:num w:numId="82">
    <w:abstractNumId w:val="79"/>
  </w:num>
  <w:num w:numId="83">
    <w:abstractNumId w:val="57"/>
  </w:num>
  <w:num w:numId="84">
    <w:abstractNumId w:val="46"/>
  </w:num>
  <w:num w:numId="85">
    <w:abstractNumId w:val="22"/>
  </w:num>
  <w:num w:numId="86">
    <w:abstractNumId w:val="19"/>
  </w:num>
  <w:num w:numId="87">
    <w:abstractNumId w:val="13"/>
  </w:num>
  <w:num w:numId="88">
    <w:abstractNumId w:val="69"/>
  </w:num>
  <w:num w:numId="89">
    <w:abstractNumId w:val="45"/>
  </w:num>
  <w:num w:numId="90">
    <w:abstractNumId w:val="3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0A86"/>
    <w:rsid w:val="00005129"/>
    <w:rsid w:val="00005A28"/>
    <w:rsid w:val="00005EAC"/>
    <w:rsid w:val="00010974"/>
    <w:rsid w:val="000160EC"/>
    <w:rsid w:val="00016D24"/>
    <w:rsid w:val="00024E63"/>
    <w:rsid w:val="000343DC"/>
    <w:rsid w:val="00036A4D"/>
    <w:rsid w:val="000411A8"/>
    <w:rsid w:val="00044BAA"/>
    <w:rsid w:val="0005288C"/>
    <w:rsid w:val="00053AEC"/>
    <w:rsid w:val="0005471F"/>
    <w:rsid w:val="00055D33"/>
    <w:rsid w:val="00057390"/>
    <w:rsid w:val="00057B3D"/>
    <w:rsid w:val="00064582"/>
    <w:rsid w:val="000729D4"/>
    <w:rsid w:val="0007740D"/>
    <w:rsid w:val="00080363"/>
    <w:rsid w:val="00085AB3"/>
    <w:rsid w:val="00092DF1"/>
    <w:rsid w:val="0009372E"/>
    <w:rsid w:val="000977FD"/>
    <w:rsid w:val="00097AAA"/>
    <w:rsid w:val="000A764B"/>
    <w:rsid w:val="000A7A5C"/>
    <w:rsid w:val="000B1737"/>
    <w:rsid w:val="000B2BC9"/>
    <w:rsid w:val="000B2C1C"/>
    <w:rsid w:val="000C5FC9"/>
    <w:rsid w:val="000D3F13"/>
    <w:rsid w:val="000D5446"/>
    <w:rsid w:val="000E1923"/>
    <w:rsid w:val="000E33F4"/>
    <w:rsid w:val="000E433F"/>
    <w:rsid w:val="000E4CB9"/>
    <w:rsid w:val="000E763B"/>
    <w:rsid w:val="000F61C9"/>
    <w:rsid w:val="00101F6F"/>
    <w:rsid w:val="001021F6"/>
    <w:rsid w:val="00102A7B"/>
    <w:rsid w:val="001066AF"/>
    <w:rsid w:val="00111E6A"/>
    <w:rsid w:val="0012000E"/>
    <w:rsid w:val="00122B96"/>
    <w:rsid w:val="00130564"/>
    <w:rsid w:val="001332A4"/>
    <w:rsid w:val="001424B4"/>
    <w:rsid w:val="001467A4"/>
    <w:rsid w:val="00153EE8"/>
    <w:rsid w:val="0015645B"/>
    <w:rsid w:val="00157EBB"/>
    <w:rsid w:val="00160C20"/>
    <w:rsid w:val="001633C8"/>
    <w:rsid w:val="00164BB7"/>
    <w:rsid w:val="0016625F"/>
    <w:rsid w:val="00167119"/>
    <w:rsid w:val="00173367"/>
    <w:rsid w:val="00177093"/>
    <w:rsid w:val="0018217E"/>
    <w:rsid w:val="00185446"/>
    <w:rsid w:val="00186B1D"/>
    <w:rsid w:val="00186B3F"/>
    <w:rsid w:val="00186BC6"/>
    <w:rsid w:val="0019136F"/>
    <w:rsid w:val="00191FDA"/>
    <w:rsid w:val="001951A3"/>
    <w:rsid w:val="001979E7"/>
    <w:rsid w:val="001A1D3F"/>
    <w:rsid w:val="001A1E3C"/>
    <w:rsid w:val="001A2103"/>
    <w:rsid w:val="001A2141"/>
    <w:rsid w:val="001B4C23"/>
    <w:rsid w:val="001C1A9D"/>
    <w:rsid w:val="001C241E"/>
    <w:rsid w:val="001C721C"/>
    <w:rsid w:val="001D586F"/>
    <w:rsid w:val="001E03DE"/>
    <w:rsid w:val="001E55BD"/>
    <w:rsid w:val="001F1C14"/>
    <w:rsid w:val="001F3112"/>
    <w:rsid w:val="001F7F18"/>
    <w:rsid w:val="00201144"/>
    <w:rsid w:val="0020278E"/>
    <w:rsid w:val="00203E01"/>
    <w:rsid w:val="00206E20"/>
    <w:rsid w:val="00210735"/>
    <w:rsid w:val="00213E66"/>
    <w:rsid w:val="002223B8"/>
    <w:rsid w:val="002241C4"/>
    <w:rsid w:val="00225F48"/>
    <w:rsid w:val="0022617F"/>
    <w:rsid w:val="00227078"/>
    <w:rsid w:val="00230734"/>
    <w:rsid w:val="00233EB7"/>
    <w:rsid w:val="00234B66"/>
    <w:rsid w:val="00235A44"/>
    <w:rsid w:val="0023677D"/>
    <w:rsid w:val="00241372"/>
    <w:rsid w:val="00241587"/>
    <w:rsid w:val="00253AA4"/>
    <w:rsid w:val="002611F5"/>
    <w:rsid w:val="00280B16"/>
    <w:rsid w:val="00281CB1"/>
    <w:rsid w:val="00282F3E"/>
    <w:rsid w:val="00290753"/>
    <w:rsid w:val="002915B8"/>
    <w:rsid w:val="00296589"/>
    <w:rsid w:val="002979DC"/>
    <w:rsid w:val="002A1D90"/>
    <w:rsid w:val="002A2D21"/>
    <w:rsid w:val="002A725A"/>
    <w:rsid w:val="002A79B5"/>
    <w:rsid w:val="002B1CA9"/>
    <w:rsid w:val="002B40B3"/>
    <w:rsid w:val="002B4135"/>
    <w:rsid w:val="002B5C8D"/>
    <w:rsid w:val="002D1987"/>
    <w:rsid w:val="002E10B1"/>
    <w:rsid w:val="002E2050"/>
    <w:rsid w:val="002E7930"/>
    <w:rsid w:val="002F2555"/>
    <w:rsid w:val="002F78AE"/>
    <w:rsid w:val="003079A7"/>
    <w:rsid w:val="0032000F"/>
    <w:rsid w:val="00326A71"/>
    <w:rsid w:val="00327A81"/>
    <w:rsid w:val="00327DFE"/>
    <w:rsid w:val="00334277"/>
    <w:rsid w:val="003346C3"/>
    <w:rsid w:val="00336B15"/>
    <w:rsid w:val="003421A1"/>
    <w:rsid w:val="003457A0"/>
    <w:rsid w:val="00350A86"/>
    <w:rsid w:val="00351422"/>
    <w:rsid w:val="003552C0"/>
    <w:rsid w:val="00355A22"/>
    <w:rsid w:val="00357C55"/>
    <w:rsid w:val="00361DE7"/>
    <w:rsid w:val="00361E5E"/>
    <w:rsid w:val="00362A92"/>
    <w:rsid w:val="00366215"/>
    <w:rsid w:val="003672E7"/>
    <w:rsid w:val="00372290"/>
    <w:rsid w:val="003754CF"/>
    <w:rsid w:val="00385D63"/>
    <w:rsid w:val="00387063"/>
    <w:rsid w:val="00390DAF"/>
    <w:rsid w:val="00391945"/>
    <w:rsid w:val="003A0130"/>
    <w:rsid w:val="003A05EC"/>
    <w:rsid w:val="003A17D4"/>
    <w:rsid w:val="003A566E"/>
    <w:rsid w:val="003A78C8"/>
    <w:rsid w:val="003B1B49"/>
    <w:rsid w:val="003B24FF"/>
    <w:rsid w:val="003B5708"/>
    <w:rsid w:val="003C4B80"/>
    <w:rsid w:val="003C56C4"/>
    <w:rsid w:val="003C6830"/>
    <w:rsid w:val="003D0AD2"/>
    <w:rsid w:val="003D2E25"/>
    <w:rsid w:val="003D4989"/>
    <w:rsid w:val="003D56DE"/>
    <w:rsid w:val="003F3E7F"/>
    <w:rsid w:val="003F5C78"/>
    <w:rsid w:val="003F75E9"/>
    <w:rsid w:val="00402805"/>
    <w:rsid w:val="0042086D"/>
    <w:rsid w:val="004218B5"/>
    <w:rsid w:val="0042345D"/>
    <w:rsid w:val="004342F8"/>
    <w:rsid w:val="0043494C"/>
    <w:rsid w:val="00444F9C"/>
    <w:rsid w:val="00445100"/>
    <w:rsid w:val="0044650F"/>
    <w:rsid w:val="004524BD"/>
    <w:rsid w:val="004529FA"/>
    <w:rsid w:val="00453EC1"/>
    <w:rsid w:val="0045496A"/>
    <w:rsid w:val="00461C51"/>
    <w:rsid w:val="00472595"/>
    <w:rsid w:val="0047779F"/>
    <w:rsid w:val="00486468"/>
    <w:rsid w:val="00493E75"/>
    <w:rsid w:val="00495D5A"/>
    <w:rsid w:val="004A009B"/>
    <w:rsid w:val="004B658C"/>
    <w:rsid w:val="004C18F1"/>
    <w:rsid w:val="004D1624"/>
    <w:rsid w:val="004D3EFB"/>
    <w:rsid w:val="004D52D1"/>
    <w:rsid w:val="004F37D5"/>
    <w:rsid w:val="004F514E"/>
    <w:rsid w:val="004F754E"/>
    <w:rsid w:val="005039B8"/>
    <w:rsid w:val="0050431F"/>
    <w:rsid w:val="0051078A"/>
    <w:rsid w:val="00516DF0"/>
    <w:rsid w:val="0051717F"/>
    <w:rsid w:val="00520BD0"/>
    <w:rsid w:val="00524811"/>
    <w:rsid w:val="0053026F"/>
    <w:rsid w:val="0053570A"/>
    <w:rsid w:val="00535F4A"/>
    <w:rsid w:val="00542D04"/>
    <w:rsid w:val="00545AB7"/>
    <w:rsid w:val="005530EE"/>
    <w:rsid w:val="0055326F"/>
    <w:rsid w:val="00570053"/>
    <w:rsid w:val="00573512"/>
    <w:rsid w:val="00581AF7"/>
    <w:rsid w:val="005825EB"/>
    <w:rsid w:val="0058289E"/>
    <w:rsid w:val="00583BFC"/>
    <w:rsid w:val="00597140"/>
    <w:rsid w:val="005A291D"/>
    <w:rsid w:val="005A394B"/>
    <w:rsid w:val="005A5167"/>
    <w:rsid w:val="005A6708"/>
    <w:rsid w:val="005B6550"/>
    <w:rsid w:val="005C19AC"/>
    <w:rsid w:val="005C2E67"/>
    <w:rsid w:val="005C4141"/>
    <w:rsid w:val="005C589B"/>
    <w:rsid w:val="005C69C0"/>
    <w:rsid w:val="005D451F"/>
    <w:rsid w:val="005D5850"/>
    <w:rsid w:val="005D6BBC"/>
    <w:rsid w:val="005E4A43"/>
    <w:rsid w:val="0061505A"/>
    <w:rsid w:val="00616040"/>
    <w:rsid w:val="00621188"/>
    <w:rsid w:val="00624F16"/>
    <w:rsid w:val="006308C3"/>
    <w:rsid w:val="006318E7"/>
    <w:rsid w:val="0063424A"/>
    <w:rsid w:val="00635328"/>
    <w:rsid w:val="00641EAE"/>
    <w:rsid w:val="00644556"/>
    <w:rsid w:val="00665E61"/>
    <w:rsid w:val="0067020A"/>
    <w:rsid w:val="00674242"/>
    <w:rsid w:val="00677C0E"/>
    <w:rsid w:val="00677D6F"/>
    <w:rsid w:val="00685590"/>
    <w:rsid w:val="0069030C"/>
    <w:rsid w:val="006914BF"/>
    <w:rsid w:val="00692CA9"/>
    <w:rsid w:val="006A16B5"/>
    <w:rsid w:val="006A2B3A"/>
    <w:rsid w:val="006A4AEC"/>
    <w:rsid w:val="006A51AE"/>
    <w:rsid w:val="006A5BF4"/>
    <w:rsid w:val="006A64CA"/>
    <w:rsid w:val="006C0879"/>
    <w:rsid w:val="006C09BB"/>
    <w:rsid w:val="006C223D"/>
    <w:rsid w:val="006C4859"/>
    <w:rsid w:val="006C4D0A"/>
    <w:rsid w:val="006C7249"/>
    <w:rsid w:val="006C77B9"/>
    <w:rsid w:val="006D22FF"/>
    <w:rsid w:val="006D3107"/>
    <w:rsid w:val="006D75BC"/>
    <w:rsid w:val="006E1087"/>
    <w:rsid w:val="006E4825"/>
    <w:rsid w:val="006E6C87"/>
    <w:rsid w:val="006F1202"/>
    <w:rsid w:val="006F661D"/>
    <w:rsid w:val="006F6E2E"/>
    <w:rsid w:val="007033F0"/>
    <w:rsid w:val="00704187"/>
    <w:rsid w:val="00704B3C"/>
    <w:rsid w:val="00706E47"/>
    <w:rsid w:val="00712924"/>
    <w:rsid w:val="00715FF1"/>
    <w:rsid w:val="0072380A"/>
    <w:rsid w:val="00733323"/>
    <w:rsid w:val="00740ADF"/>
    <w:rsid w:val="0074339F"/>
    <w:rsid w:val="00744124"/>
    <w:rsid w:val="00752B46"/>
    <w:rsid w:val="00754561"/>
    <w:rsid w:val="0075476A"/>
    <w:rsid w:val="00755A19"/>
    <w:rsid w:val="00760104"/>
    <w:rsid w:val="00764360"/>
    <w:rsid w:val="007665EC"/>
    <w:rsid w:val="00770F61"/>
    <w:rsid w:val="00771E5B"/>
    <w:rsid w:val="0078582B"/>
    <w:rsid w:val="007A239C"/>
    <w:rsid w:val="007A619F"/>
    <w:rsid w:val="007B7335"/>
    <w:rsid w:val="007B74BC"/>
    <w:rsid w:val="007C55F7"/>
    <w:rsid w:val="007D0348"/>
    <w:rsid w:val="007D1868"/>
    <w:rsid w:val="007D1B0A"/>
    <w:rsid w:val="007D240A"/>
    <w:rsid w:val="007D3E87"/>
    <w:rsid w:val="007E1441"/>
    <w:rsid w:val="007E5B6A"/>
    <w:rsid w:val="007F1E84"/>
    <w:rsid w:val="007F67D3"/>
    <w:rsid w:val="007F7024"/>
    <w:rsid w:val="008078D5"/>
    <w:rsid w:val="00810CBF"/>
    <w:rsid w:val="00816280"/>
    <w:rsid w:val="0082185B"/>
    <w:rsid w:val="00821A9F"/>
    <w:rsid w:val="00822445"/>
    <w:rsid w:val="00825057"/>
    <w:rsid w:val="00832068"/>
    <w:rsid w:val="00832BFD"/>
    <w:rsid w:val="00840DEE"/>
    <w:rsid w:val="00850A64"/>
    <w:rsid w:val="00853367"/>
    <w:rsid w:val="00853ACA"/>
    <w:rsid w:val="00862CBB"/>
    <w:rsid w:val="00863967"/>
    <w:rsid w:val="00873419"/>
    <w:rsid w:val="0087492E"/>
    <w:rsid w:val="00874A59"/>
    <w:rsid w:val="00877B0B"/>
    <w:rsid w:val="008955B4"/>
    <w:rsid w:val="008A7911"/>
    <w:rsid w:val="008B103F"/>
    <w:rsid w:val="008B48EF"/>
    <w:rsid w:val="008B49F7"/>
    <w:rsid w:val="008B6EE3"/>
    <w:rsid w:val="008C10F2"/>
    <w:rsid w:val="008C2856"/>
    <w:rsid w:val="008C74E5"/>
    <w:rsid w:val="008D1299"/>
    <w:rsid w:val="008D17C4"/>
    <w:rsid w:val="008D2976"/>
    <w:rsid w:val="008D5EDB"/>
    <w:rsid w:val="008E2D1B"/>
    <w:rsid w:val="008E3766"/>
    <w:rsid w:val="008E3CF8"/>
    <w:rsid w:val="00900D7C"/>
    <w:rsid w:val="0091105E"/>
    <w:rsid w:val="00913F2D"/>
    <w:rsid w:val="009144D8"/>
    <w:rsid w:val="00916D0F"/>
    <w:rsid w:val="00917C6D"/>
    <w:rsid w:val="009334EC"/>
    <w:rsid w:val="009345B5"/>
    <w:rsid w:val="00934936"/>
    <w:rsid w:val="00943640"/>
    <w:rsid w:val="009452CB"/>
    <w:rsid w:val="00950764"/>
    <w:rsid w:val="009520CC"/>
    <w:rsid w:val="009533B3"/>
    <w:rsid w:val="0096073B"/>
    <w:rsid w:val="00970178"/>
    <w:rsid w:val="009735C6"/>
    <w:rsid w:val="00980E77"/>
    <w:rsid w:val="009839BE"/>
    <w:rsid w:val="009911FA"/>
    <w:rsid w:val="00992625"/>
    <w:rsid w:val="00992D46"/>
    <w:rsid w:val="009935DA"/>
    <w:rsid w:val="00993F2E"/>
    <w:rsid w:val="009A1CEE"/>
    <w:rsid w:val="009B08F8"/>
    <w:rsid w:val="009C05F9"/>
    <w:rsid w:val="009C2229"/>
    <w:rsid w:val="009C2AEF"/>
    <w:rsid w:val="009C6AD3"/>
    <w:rsid w:val="009D56E0"/>
    <w:rsid w:val="009F66A5"/>
    <w:rsid w:val="009F74BE"/>
    <w:rsid w:val="00A010D4"/>
    <w:rsid w:val="00A02C45"/>
    <w:rsid w:val="00A103EA"/>
    <w:rsid w:val="00A1042A"/>
    <w:rsid w:val="00A16D65"/>
    <w:rsid w:val="00A20659"/>
    <w:rsid w:val="00A2442F"/>
    <w:rsid w:val="00A24DDF"/>
    <w:rsid w:val="00A30197"/>
    <w:rsid w:val="00A31B39"/>
    <w:rsid w:val="00A33C98"/>
    <w:rsid w:val="00A3523B"/>
    <w:rsid w:val="00A36FA5"/>
    <w:rsid w:val="00A402FC"/>
    <w:rsid w:val="00A410C8"/>
    <w:rsid w:val="00A450F8"/>
    <w:rsid w:val="00A5009A"/>
    <w:rsid w:val="00A567D9"/>
    <w:rsid w:val="00A673C1"/>
    <w:rsid w:val="00A7394B"/>
    <w:rsid w:val="00A73AEC"/>
    <w:rsid w:val="00A74C42"/>
    <w:rsid w:val="00A76E2C"/>
    <w:rsid w:val="00A77555"/>
    <w:rsid w:val="00A8051B"/>
    <w:rsid w:val="00A870BF"/>
    <w:rsid w:val="00A90998"/>
    <w:rsid w:val="00A90BD5"/>
    <w:rsid w:val="00A91AEE"/>
    <w:rsid w:val="00A9292C"/>
    <w:rsid w:val="00A97329"/>
    <w:rsid w:val="00AA3B1F"/>
    <w:rsid w:val="00AB373B"/>
    <w:rsid w:val="00AB5F36"/>
    <w:rsid w:val="00AC3742"/>
    <w:rsid w:val="00AC3C62"/>
    <w:rsid w:val="00AD3746"/>
    <w:rsid w:val="00AD6B4E"/>
    <w:rsid w:val="00AE418B"/>
    <w:rsid w:val="00AE47FF"/>
    <w:rsid w:val="00AE53C5"/>
    <w:rsid w:val="00AE5DD8"/>
    <w:rsid w:val="00AF11A2"/>
    <w:rsid w:val="00AF5B64"/>
    <w:rsid w:val="00B139F3"/>
    <w:rsid w:val="00B2315B"/>
    <w:rsid w:val="00B33E6B"/>
    <w:rsid w:val="00B43592"/>
    <w:rsid w:val="00B460B3"/>
    <w:rsid w:val="00B4780D"/>
    <w:rsid w:val="00B51DE9"/>
    <w:rsid w:val="00B53BAF"/>
    <w:rsid w:val="00B553BF"/>
    <w:rsid w:val="00B55577"/>
    <w:rsid w:val="00B55A57"/>
    <w:rsid w:val="00B56F9E"/>
    <w:rsid w:val="00B57685"/>
    <w:rsid w:val="00B619C2"/>
    <w:rsid w:val="00B66B61"/>
    <w:rsid w:val="00B75D1B"/>
    <w:rsid w:val="00B76554"/>
    <w:rsid w:val="00B815E2"/>
    <w:rsid w:val="00B82231"/>
    <w:rsid w:val="00B82712"/>
    <w:rsid w:val="00B911F3"/>
    <w:rsid w:val="00BA3365"/>
    <w:rsid w:val="00BA64CC"/>
    <w:rsid w:val="00BB4334"/>
    <w:rsid w:val="00BB7C2D"/>
    <w:rsid w:val="00BE1114"/>
    <w:rsid w:val="00BE21B0"/>
    <w:rsid w:val="00BE4DD2"/>
    <w:rsid w:val="00BE60C0"/>
    <w:rsid w:val="00BE7018"/>
    <w:rsid w:val="00BF021C"/>
    <w:rsid w:val="00BF35AC"/>
    <w:rsid w:val="00BF5E7A"/>
    <w:rsid w:val="00BF7272"/>
    <w:rsid w:val="00C01433"/>
    <w:rsid w:val="00C036FE"/>
    <w:rsid w:val="00C0462A"/>
    <w:rsid w:val="00C074DE"/>
    <w:rsid w:val="00C07653"/>
    <w:rsid w:val="00C175B3"/>
    <w:rsid w:val="00C224C8"/>
    <w:rsid w:val="00C22DA6"/>
    <w:rsid w:val="00C258F2"/>
    <w:rsid w:val="00C26657"/>
    <w:rsid w:val="00C31109"/>
    <w:rsid w:val="00C377B0"/>
    <w:rsid w:val="00C37F08"/>
    <w:rsid w:val="00C41A27"/>
    <w:rsid w:val="00C4772F"/>
    <w:rsid w:val="00C62390"/>
    <w:rsid w:val="00C654FE"/>
    <w:rsid w:val="00C701E5"/>
    <w:rsid w:val="00C81981"/>
    <w:rsid w:val="00C83212"/>
    <w:rsid w:val="00C83296"/>
    <w:rsid w:val="00CA0F95"/>
    <w:rsid w:val="00CB0197"/>
    <w:rsid w:val="00CC0EB0"/>
    <w:rsid w:val="00CC143F"/>
    <w:rsid w:val="00CC3814"/>
    <w:rsid w:val="00CD1CB7"/>
    <w:rsid w:val="00CD6932"/>
    <w:rsid w:val="00CE0CF0"/>
    <w:rsid w:val="00CF0506"/>
    <w:rsid w:val="00D10200"/>
    <w:rsid w:val="00D10E72"/>
    <w:rsid w:val="00D15368"/>
    <w:rsid w:val="00D169AC"/>
    <w:rsid w:val="00D20D85"/>
    <w:rsid w:val="00D26FA0"/>
    <w:rsid w:val="00D3185D"/>
    <w:rsid w:val="00D34A82"/>
    <w:rsid w:val="00D43C71"/>
    <w:rsid w:val="00D50FB4"/>
    <w:rsid w:val="00D55E22"/>
    <w:rsid w:val="00D65102"/>
    <w:rsid w:val="00D7019F"/>
    <w:rsid w:val="00D71F3F"/>
    <w:rsid w:val="00D74219"/>
    <w:rsid w:val="00D76BE8"/>
    <w:rsid w:val="00D77352"/>
    <w:rsid w:val="00DA15C8"/>
    <w:rsid w:val="00DA1A96"/>
    <w:rsid w:val="00DA26E0"/>
    <w:rsid w:val="00DA68DC"/>
    <w:rsid w:val="00DB4A0B"/>
    <w:rsid w:val="00DB5F77"/>
    <w:rsid w:val="00DC0942"/>
    <w:rsid w:val="00DC2A31"/>
    <w:rsid w:val="00DD1147"/>
    <w:rsid w:val="00DD26E4"/>
    <w:rsid w:val="00DE1C87"/>
    <w:rsid w:val="00DE3D3F"/>
    <w:rsid w:val="00DE417D"/>
    <w:rsid w:val="00DE4890"/>
    <w:rsid w:val="00DF22A5"/>
    <w:rsid w:val="00DF60B9"/>
    <w:rsid w:val="00DF78A1"/>
    <w:rsid w:val="00E00B95"/>
    <w:rsid w:val="00E0229A"/>
    <w:rsid w:val="00E14C30"/>
    <w:rsid w:val="00E20E9E"/>
    <w:rsid w:val="00E24864"/>
    <w:rsid w:val="00E25D0C"/>
    <w:rsid w:val="00E301C1"/>
    <w:rsid w:val="00E30E50"/>
    <w:rsid w:val="00E33722"/>
    <w:rsid w:val="00E34088"/>
    <w:rsid w:val="00E4202E"/>
    <w:rsid w:val="00E45B19"/>
    <w:rsid w:val="00E52225"/>
    <w:rsid w:val="00E52B7F"/>
    <w:rsid w:val="00E60E5A"/>
    <w:rsid w:val="00E74D14"/>
    <w:rsid w:val="00E80C73"/>
    <w:rsid w:val="00E85733"/>
    <w:rsid w:val="00E879C1"/>
    <w:rsid w:val="00E935D4"/>
    <w:rsid w:val="00EA5107"/>
    <w:rsid w:val="00EA541A"/>
    <w:rsid w:val="00EC2400"/>
    <w:rsid w:val="00EC3F69"/>
    <w:rsid w:val="00EC4EC2"/>
    <w:rsid w:val="00EC6577"/>
    <w:rsid w:val="00ED151C"/>
    <w:rsid w:val="00ED16A3"/>
    <w:rsid w:val="00EE257A"/>
    <w:rsid w:val="00EE39DB"/>
    <w:rsid w:val="00EE6694"/>
    <w:rsid w:val="00EF7FF8"/>
    <w:rsid w:val="00F0156F"/>
    <w:rsid w:val="00F01622"/>
    <w:rsid w:val="00F1275A"/>
    <w:rsid w:val="00F12BB5"/>
    <w:rsid w:val="00F14895"/>
    <w:rsid w:val="00F1713F"/>
    <w:rsid w:val="00F21288"/>
    <w:rsid w:val="00F43A17"/>
    <w:rsid w:val="00F4425C"/>
    <w:rsid w:val="00F44A67"/>
    <w:rsid w:val="00F52C69"/>
    <w:rsid w:val="00F62D64"/>
    <w:rsid w:val="00F641F2"/>
    <w:rsid w:val="00F67B00"/>
    <w:rsid w:val="00F701F9"/>
    <w:rsid w:val="00F7220D"/>
    <w:rsid w:val="00F748DF"/>
    <w:rsid w:val="00F81195"/>
    <w:rsid w:val="00F84125"/>
    <w:rsid w:val="00F863B4"/>
    <w:rsid w:val="00F92799"/>
    <w:rsid w:val="00F9695E"/>
    <w:rsid w:val="00F96BE1"/>
    <w:rsid w:val="00F97152"/>
    <w:rsid w:val="00FA019B"/>
    <w:rsid w:val="00FA4123"/>
    <w:rsid w:val="00FA43B6"/>
    <w:rsid w:val="00FB79E2"/>
    <w:rsid w:val="00FC0F56"/>
    <w:rsid w:val="00FC2E7B"/>
    <w:rsid w:val="00FC5D11"/>
    <w:rsid w:val="00FD18F8"/>
    <w:rsid w:val="00FD1991"/>
    <w:rsid w:val="00FD6985"/>
    <w:rsid w:val="00FE03E5"/>
    <w:rsid w:val="00FE1190"/>
    <w:rsid w:val="00FE1F40"/>
    <w:rsid w:val="00FE7385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2DB1493"/>
  <w15:docId w15:val="{2790AFC4-C69F-4B8B-BF68-55D60A40E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82185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82185B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82185B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82185B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82185B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82185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82185B"/>
  </w:style>
  <w:style w:type="paragraph" w:customStyle="1" w:styleId="TabelleNummerierungalt">
    <w:name w:val="Tabelle Nummerierung alt"/>
    <w:basedOn w:val="Standard"/>
    <w:uiPriority w:val="99"/>
    <w:semiHidden/>
    <w:locked/>
    <w:rsid w:val="0082185B"/>
    <w:pPr>
      <w:numPr>
        <w:numId w:val="11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82185B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82185B"/>
    <w:pPr>
      <w:numPr>
        <w:numId w:val="12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8218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185B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82185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2185B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82185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2185B"/>
    <w:rPr>
      <w:rFonts w:eastAsia="Times New Roman" w:cs="Times New Roman"/>
      <w:lang w:eastAsia="de-DE"/>
    </w:rPr>
  </w:style>
  <w:style w:type="character" w:styleId="Seitenzahl">
    <w:name w:val="page number"/>
    <w:basedOn w:val="Absatz-Standardschriftart"/>
    <w:semiHidden/>
    <w:rsid w:val="0082185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82185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82185B"/>
    <w:rPr>
      <w:rFonts w:ascii="Source Sans Pro Light" w:eastAsia="Times New Roman" w:hAnsi="Source Sans Pro Light" w:cs="Times New Roman"/>
      <w:color w:val="A6A6A6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82185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82185B"/>
    <w:rPr>
      <w:rFonts w:eastAsia="Times New Roman" w:cs="Times New Roman"/>
      <w:color w:val="A6A6A6"/>
      <w:lang w:eastAsia="de-DE"/>
    </w:rPr>
  </w:style>
  <w:style w:type="paragraph" w:customStyle="1" w:styleId="TabelleKopfmitte">
    <w:name w:val="Tabelle_Kopf_mitte"/>
    <w:basedOn w:val="Standard"/>
    <w:rsid w:val="0082185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82185B"/>
    <w:pPr>
      <w:numPr>
        <w:numId w:val="9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82185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82185B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82185B"/>
    <w:rPr>
      <w:sz w:val="32"/>
    </w:rPr>
  </w:style>
  <w:style w:type="paragraph" w:customStyle="1" w:styleId="LS-ImpressumFett">
    <w:name w:val="LS-Impressum Fett"/>
    <w:uiPriority w:val="99"/>
    <w:semiHidden/>
    <w:rsid w:val="0082185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82185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82185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82185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82185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82185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82185B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82185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82185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82185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82185B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2185B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2185B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2185B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185B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185B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82185B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82185B"/>
    <w:rPr>
      <w:szCs w:val="24"/>
      <w:lang w:eastAsia="de-DE"/>
    </w:rPr>
  </w:style>
  <w:style w:type="character" w:styleId="Fett">
    <w:name w:val="Strong"/>
    <w:uiPriority w:val="22"/>
    <w:qFormat/>
    <w:rsid w:val="0082185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82185B"/>
    <w:rPr>
      <w:i/>
      <w:iCs/>
    </w:rPr>
  </w:style>
  <w:style w:type="table" w:styleId="Tabellenraster">
    <w:name w:val="Table Grid"/>
    <w:basedOn w:val="NormaleTabelle"/>
    <w:uiPriority w:val="59"/>
    <w:rsid w:val="0082185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82185B"/>
    <w:pPr>
      <w:numPr>
        <w:numId w:val="13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82185B"/>
    <w:pPr>
      <w:numPr>
        <w:numId w:val="14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82185B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82185B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rsid w:val="0082185B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82185B"/>
    <w:pPr>
      <w:numPr>
        <w:numId w:val="2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82185B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82185B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82185B"/>
    <w:pPr>
      <w:jc w:val="center"/>
    </w:pPr>
  </w:style>
  <w:style w:type="character" w:styleId="Hyperlink">
    <w:name w:val="Hyperlink"/>
    <w:uiPriority w:val="99"/>
    <w:semiHidden/>
    <w:rsid w:val="0082185B"/>
    <w:rPr>
      <w:color w:val="0000FF"/>
      <w:u w:val="single"/>
    </w:rPr>
  </w:style>
  <w:style w:type="paragraph" w:customStyle="1" w:styleId="Tabelle6ptmitte">
    <w:name w:val="Tabelle_6pt_mitte"/>
    <w:basedOn w:val="Standard"/>
    <w:rsid w:val="0082185B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82185B"/>
    <w:pPr>
      <w:numPr>
        <w:numId w:val="7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82185B"/>
    <w:pPr>
      <w:numPr>
        <w:numId w:val="3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82185B"/>
    <w:rPr>
      <w:b/>
    </w:rPr>
  </w:style>
  <w:style w:type="paragraph" w:styleId="Aufzhlungszeichen">
    <w:name w:val="List Bullet"/>
    <w:basedOn w:val="Standard"/>
    <w:uiPriority w:val="99"/>
    <w:semiHidden/>
    <w:rsid w:val="0082185B"/>
    <w:pPr>
      <w:numPr>
        <w:numId w:val="4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82185B"/>
    <w:pPr>
      <w:numPr>
        <w:numId w:val="15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82185B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82185B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82185B"/>
    <w:pPr>
      <w:numPr>
        <w:numId w:val="5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82185B"/>
    <w:pPr>
      <w:numPr>
        <w:numId w:val="6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82185B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82185B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82185B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82185B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82185B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82185B"/>
    <w:pPr>
      <w:numPr>
        <w:ilvl w:val="1"/>
        <w:numId w:val="15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82185B"/>
    <w:pPr>
      <w:numPr>
        <w:ilvl w:val="2"/>
        <w:numId w:val="15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82185B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82185B"/>
    <w:pPr>
      <w:numPr>
        <w:numId w:val="8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82185B"/>
  </w:style>
  <w:style w:type="paragraph" w:customStyle="1" w:styleId="MaginaliegrauIcon">
    <w:name w:val="Maginalie_grau_Icon"/>
    <w:basedOn w:val="Standard"/>
    <w:next w:val="Textkrper"/>
    <w:uiPriority w:val="99"/>
    <w:rsid w:val="0082185B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82185B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82185B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82185B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82185B"/>
    <w:rPr>
      <w:strike/>
      <w:dstrike w:val="0"/>
    </w:rPr>
  </w:style>
  <w:style w:type="paragraph" w:customStyle="1" w:styleId="Textkrpermitte">
    <w:name w:val="Textkörper_mitte"/>
    <w:basedOn w:val="Standard"/>
    <w:rsid w:val="0082185B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82185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2185B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2185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82185B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82185B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82185B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82185B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82185B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2185B"/>
  </w:style>
  <w:style w:type="paragraph" w:styleId="Aufzhlungszeichen3">
    <w:name w:val="List Bullet 3"/>
    <w:basedOn w:val="Standard"/>
    <w:uiPriority w:val="99"/>
    <w:semiHidden/>
    <w:unhideWhenUsed/>
    <w:rsid w:val="0082185B"/>
    <w:pPr>
      <w:numPr>
        <w:numId w:val="10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8218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218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82185B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82185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82185B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82185B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82185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2185B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82185B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82185B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82185B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82185B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82185B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82185B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82185B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82185B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82185B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82185B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82185B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82185B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82185B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82185B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82185B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82185B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82185B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82185B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82185B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82185B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82185B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82185B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82185B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82185B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82185B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82185B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82185B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82185B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82185B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82185B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82185B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82185B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82185B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82185B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82185B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82185B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82185B"/>
  </w:style>
  <w:style w:type="paragraph" w:customStyle="1" w:styleId="berschrift2neu">
    <w:name w:val="Überschrift2_neu"/>
    <w:basedOn w:val="berschrift2"/>
    <w:uiPriority w:val="99"/>
    <w:rsid w:val="0082185B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82185B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82185B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82185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82185B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82185B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82185B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82185B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82185B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2185B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2185B"/>
  </w:style>
  <w:style w:type="character" w:customStyle="1" w:styleId="Absatz-Standardschriftart1">
    <w:name w:val="Absatz-Standardschriftart1"/>
    <w:semiHidden/>
    <w:rsid w:val="0082185B"/>
  </w:style>
  <w:style w:type="table" w:styleId="MittlereListe2-Akzent1">
    <w:name w:val="Medium List 2 Accent 1"/>
    <w:basedOn w:val="NormaleTabelle"/>
    <w:uiPriority w:val="66"/>
    <w:rsid w:val="0082185B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82185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82185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82185B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82185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82185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82185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D3185D"/>
    <w:pPr>
      <w:spacing w:line="240" w:lineRule="auto"/>
    </w:pPr>
    <w:rPr>
      <w:rFonts w:eastAsia="Calibri"/>
      <w:color w:val="000000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b/>
      </w:rPr>
      <w:tblPr/>
      <w:tcPr>
        <w:shd w:val="clear" w:color="auto" w:fill="D9D9D9" w:themeFill="background1" w:themeFillShade="D9"/>
        <w:vAlign w:val="center"/>
      </w:tcPr>
    </w:tblStylePr>
  </w:style>
  <w:style w:type="table" w:customStyle="1" w:styleId="Tabellenraster8">
    <w:name w:val="Tabellenraster8"/>
    <w:basedOn w:val="NormaleTabelle"/>
    <w:rsid w:val="0082185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82185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82185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82185B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450F8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61C5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61C5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Listentabelle4Akzent11">
    <w:name w:val="Listentabelle 4 – Akzent 11"/>
    <w:basedOn w:val="NormaleTabelle"/>
    <w:uiPriority w:val="49"/>
    <w:rsid w:val="001A1D3F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DA1A96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itternetztabelle5dunkelAkzent51">
    <w:name w:val="Gitternetztabelle 5 dunkel  – Akzent 51"/>
    <w:basedOn w:val="NormaleTabelle"/>
    <w:uiPriority w:val="50"/>
    <w:rsid w:val="000729D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itternetztabelle5dunkelAkzent11">
    <w:name w:val="Gitternetztabelle 5 dunkel  – Akzent 11"/>
    <w:basedOn w:val="NormaleTabelle"/>
    <w:uiPriority w:val="50"/>
    <w:rsid w:val="00EC65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Listentabelle6farbigAkzent11">
    <w:name w:val="Listentabelle 6 farbig – Akzent 11"/>
    <w:basedOn w:val="NormaleTabelle"/>
    <w:uiPriority w:val="51"/>
    <w:rsid w:val="00EC6577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3Akzent11">
    <w:name w:val="Gitternetztabelle 3 – Akzent 11"/>
    <w:basedOn w:val="NormaleTabelle"/>
    <w:uiPriority w:val="48"/>
    <w:rsid w:val="00FE1F40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DE417D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B33E6B"/>
    <w:rPr>
      <w:color w:val="605E5C"/>
      <w:shd w:val="clear" w:color="auto" w:fill="E1DFDD"/>
    </w:rPr>
  </w:style>
  <w:style w:type="table" w:customStyle="1" w:styleId="Gitternetztabelle5dunkelAkzent511">
    <w:name w:val="Gitternetztabelle 5 dunkel  – Akzent 511"/>
    <w:basedOn w:val="NormaleTabelle"/>
    <w:uiPriority w:val="50"/>
    <w:rsid w:val="00B33E6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itternetztabelle5dunkelAkzent111">
    <w:name w:val="Gitternetztabelle 5 dunkel  – Akzent 111"/>
    <w:basedOn w:val="NormaleTabelle"/>
    <w:uiPriority w:val="50"/>
    <w:rsid w:val="00B33E6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Listentabelle6farbigAkzent111">
    <w:name w:val="Listentabelle 6 farbig – Akzent 111"/>
    <w:basedOn w:val="NormaleTabelle"/>
    <w:uiPriority w:val="51"/>
    <w:rsid w:val="00B33E6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3Akzent111">
    <w:name w:val="Gitternetztabelle 3 – Akzent 111"/>
    <w:basedOn w:val="NormaleTabelle"/>
    <w:uiPriority w:val="48"/>
    <w:rsid w:val="00B33E6B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itternetztabelle4Akzent111">
    <w:name w:val="Gitternetztabelle 4 – Akzent 111"/>
    <w:basedOn w:val="NormaleTabelle"/>
    <w:uiPriority w:val="49"/>
    <w:rsid w:val="00B33E6B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8E3C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3CF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3CF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E3C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E3C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diagramColors" Target="diagrams/colors1.xml"/><Relationship Id="rId39" Type="http://schemas.microsoft.com/office/2007/relationships/diagramDrawing" Target="diagrams/drawing2.xml"/><Relationship Id="rId21" Type="http://schemas.openxmlformats.org/officeDocument/2006/relationships/hyperlink" Target="https://pixabay.com/de/icon-symbol-best%C3%A4tigung-haken-ok-803718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4.jpeg"/><Relationship Id="rId47" Type="http://schemas.openxmlformats.org/officeDocument/2006/relationships/diagramColors" Target="diagrams/colors3.xml"/><Relationship Id="rId50" Type="http://schemas.openxmlformats.org/officeDocument/2006/relationships/image" Target="media/image27.png"/><Relationship Id="rId55" Type="http://schemas.openxmlformats.org/officeDocument/2006/relationships/image" Target="media/image32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jpeg"/><Relationship Id="rId41" Type="http://schemas.openxmlformats.org/officeDocument/2006/relationships/image" Target="media/image23.jpeg"/><Relationship Id="rId54" Type="http://schemas.openxmlformats.org/officeDocument/2006/relationships/image" Target="media/image31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openxmlformats.org/officeDocument/2006/relationships/image" Target="media/image19.jpeg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2.jpeg"/><Relationship Id="rId45" Type="http://schemas.openxmlformats.org/officeDocument/2006/relationships/diagramLayout" Target="diagrams/layout3.xml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Data" Target="diagrams/data1.xml"/><Relationship Id="rId28" Type="http://schemas.openxmlformats.org/officeDocument/2006/relationships/image" Target="media/image15.jpeg"/><Relationship Id="rId36" Type="http://schemas.openxmlformats.org/officeDocument/2006/relationships/diagramLayout" Target="diagrams/layout2.xml"/><Relationship Id="rId49" Type="http://schemas.openxmlformats.org/officeDocument/2006/relationships/image" Target="media/image26.pn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8.jpg"/><Relationship Id="rId44" Type="http://schemas.openxmlformats.org/officeDocument/2006/relationships/diagramData" Target="diagrams/data3.xml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microsoft.com/office/2007/relationships/diagramDrawing" Target="diagrams/drawing1.xml"/><Relationship Id="rId30" Type="http://schemas.openxmlformats.org/officeDocument/2006/relationships/image" Target="media/image17.jpeg"/><Relationship Id="rId35" Type="http://schemas.openxmlformats.org/officeDocument/2006/relationships/diagramData" Target="diagrams/data2.xml"/><Relationship Id="rId43" Type="http://schemas.openxmlformats.org/officeDocument/2006/relationships/image" Target="media/image25.png"/><Relationship Id="rId48" Type="http://schemas.microsoft.com/office/2007/relationships/diagramDrawing" Target="diagrams/drawing3.xml"/><Relationship Id="rId56" Type="http://schemas.openxmlformats.org/officeDocument/2006/relationships/image" Target="media/image33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emf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20.jpeg"/><Relationship Id="rId38" Type="http://schemas.openxmlformats.org/officeDocument/2006/relationships/diagramColors" Target="diagrams/colors2.xml"/><Relationship Id="rId46" Type="http://schemas.openxmlformats.org/officeDocument/2006/relationships/diagramQuickStyle" Target="diagrams/quickStyle3.xml"/><Relationship Id="rId59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\Documents\BFPE_AVdual_Beratung\33_Lernlandschaftskommissionen\Vorlagen\Formatvorlage%20Mantelbogen%20Lernthemen%20und%20Lernschritte%202018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1D6E46-7ED3-4766-A423-12FE6FCCC70F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de-DE"/>
        </a:p>
      </dgm:t>
    </dgm:pt>
    <dgm:pt modelId="{601E02DE-D598-4B73-B775-FA9DD5DE23D3}">
      <dgm:prSet phldrT="[Text]"/>
      <dgm:spPr/>
      <dgm:t>
        <a:bodyPr/>
        <a:lstStyle/>
        <a:p>
          <a:r>
            <a:rPr lang="de-DE"/>
            <a:t>1</a:t>
          </a:r>
        </a:p>
      </dgm:t>
    </dgm:pt>
    <dgm:pt modelId="{2E72C4E0-F5FC-4DF9-B6BF-493FE9CF45BA}" type="parTrans" cxnId="{3ED2303A-4B9B-4B96-83E9-1E4B610F120C}">
      <dgm:prSet/>
      <dgm:spPr/>
      <dgm:t>
        <a:bodyPr/>
        <a:lstStyle/>
        <a:p>
          <a:endParaRPr lang="de-DE"/>
        </a:p>
      </dgm:t>
    </dgm:pt>
    <dgm:pt modelId="{591AD7DC-11BE-4F77-A24C-91342098EA9F}" type="sibTrans" cxnId="{3ED2303A-4B9B-4B96-83E9-1E4B610F120C}">
      <dgm:prSet/>
      <dgm:spPr/>
      <dgm:t>
        <a:bodyPr/>
        <a:lstStyle/>
        <a:p>
          <a:endParaRPr lang="de-DE"/>
        </a:p>
      </dgm:t>
    </dgm:pt>
    <dgm:pt modelId="{2EFA03C1-43FC-466A-B412-C7B07AF187F6}">
      <dgm:prSet phldrT="[Text]"/>
      <dgm:spPr/>
      <dgm:t>
        <a:bodyPr/>
        <a:lstStyle/>
        <a:p>
          <a:r>
            <a:rPr lang="de-DE"/>
            <a:t>feste/n Partner/in suchen für diesen LernSCHRITT</a:t>
          </a:r>
        </a:p>
      </dgm:t>
    </dgm:pt>
    <dgm:pt modelId="{9C4C1F5A-582A-4683-AFD3-CDC88F19C92C}" type="parTrans" cxnId="{422F1764-42AC-4505-8E4B-9F3769728B1D}">
      <dgm:prSet/>
      <dgm:spPr/>
      <dgm:t>
        <a:bodyPr/>
        <a:lstStyle/>
        <a:p>
          <a:endParaRPr lang="de-DE"/>
        </a:p>
      </dgm:t>
    </dgm:pt>
    <dgm:pt modelId="{8A06F99D-8700-4343-A724-7449B559F1A0}" type="sibTrans" cxnId="{422F1764-42AC-4505-8E4B-9F3769728B1D}">
      <dgm:prSet/>
      <dgm:spPr/>
      <dgm:t>
        <a:bodyPr/>
        <a:lstStyle/>
        <a:p>
          <a:endParaRPr lang="de-DE"/>
        </a:p>
      </dgm:t>
    </dgm:pt>
    <dgm:pt modelId="{B60621F9-4EDC-4341-A61F-AB7F9AD02C4D}">
      <dgm:prSet phldrT="[Text]"/>
      <dgm:spPr/>
      <dgm:t>
        <a:bodyPr/>
        <a:lstStyle/>
        <a:p>
          <a:r>
            <a:rPr lang="de-DE"/>
            <a:t>eigene Klappstühle bereitstellen</a:t>
          </a:r>
        </a:p>
      </dgm:t>
    </dgm:pt>
    <dgm:pt modelId="{03705A37-8412-4176-BF35-D91A1B753230}" type="parTrans" cxnId="{929280E9-EDBC-4793-A530-690FF84DAC7F}">
      <dgm:prSet/>
      <dgm:spPr/>
      <dgm:t>
        <a:bodyPr/>
        <a:lstStyle/>
        <a:p>
          <a:endParaRPr lang="de-DE"/>
        </a:p>
      </dgm:t>
    </dgm:pt>
    <dgm:pt modelId="{D35F29AB-0207-4A76-A83D-798B9E0026B9}" type="sibTrans" cxnId="{929280E9-EDBC-4793-A530-690FF84DAC7F}">
      <dgm:prSet/>
      <dgm:spPr/>
      <dgm:t>
        <a:bodyPr/>
        <a:lstStyle/>
        <a:p>
          <a:endParaRPr lang="de-DE"/>
        </a:p>
      </dgm:t>
    </dgm:pt>
    <dgm:pt modelId="{41CC97A5-2F82-4DEC-B158-61D349CDA3AC}">
      <dgm:prSet phldrT="[Text]"/>
      <dgm:spPr/>
      <dgm:t>
        <a:bodyPr/>
        <a:lstStyle/>
        <a:p>
          <a:r>
            <a:rPr lang="de-DE"/>
            <a:t>2</a:t>
          </a:r>
        </a:p>
      </dgm:t>
    </dgm:pt>
    <dgm:pt modelId="{C42C18BD-2213-4D45-B03B-5F44A1EA246B}" type="parTrans" cxnId="{857BED6A-32CD-4B71-8A15-0CFE5B6AB128}">
      <dgm:prSet/>
      <dgm:spPr/>
      <dgm:t>
        <a:bodyPr/>
        <a:lstStyle/>
        <a:p>
          <a:endParaRPr lang="de-DE"/>
        </a:p>
      </dgm:t>
    </dgm:pt>
    <dgm:pt modelId="{C4A484D8-B5C4-45AD-9173-A857A0E914A0}" type="sibTrans" cxnId="{857BED6A-32CD-4B71-8A15-0CFE5B6AB128}">
      <dgm:prSet/>
      <dgm:spPr/>
      <dgm:t>
        <a:bodyPr/>
        <a:lstStyle/>
        <a:p>
          <a:endParaRPr lang="de-DE"/>
        </a:p>
      </dgm:t>
    </dgm:pt>
    <dgm:pt modelId="{3FD094C8-544F-4600-9DF8-7DFBCA54EA13}">
      <dgm:prSet phldrT="[Text]"/>
      <dgm:spPr/>
      <dgm:t>
        <a:bodyPr/>
        <a:lstStyle/>
        <a:p>
          <a:r>
            <a:rPr lang="de-DE"/>
            <a:t>Prüfberichte holen für alle Merkmale, die Sie prüfen wollen</a:t>
          </a:r>
        </a:p>
      </dgm:t>
    </dgm:pt>
    <dgm:pt modelId="{2303E537-F643-40BC-B947-AD4517CE63D0}" type="parTrans" cxnId="{E2A0DEF2-679A-45A0-89C2-46BA64CC3E46}">
      <dgm:prSet/>
      <dgm:spPr/>
      <dgm:t>
        <a:bodyPr/>
        <a:lstStyle/>
        <a:p>
          <a:endParaRPr lang="de-DE"/>
        </a:p>
      </dgm:t>
    </dgm:pt>
    <dgm:pt modelId="{382B7CE2-38E1-4C40-8E48-F274384611CD}" type="sibTrans" cxnId="{E2A0DEF2-679A-45A0-89C2-46BA64CC3E46}">
      <dgm:prSet/>
      <dgm:spPr/>
      <dgm:t>
        <a:bodyPr/>
        <a:lstStyle/>
        <a:p>
          <a:endParaRPr lang="de-DE"/>
        </a:p>
      </dgm:t>
    </dgm:pt>
    <dgm:pt modelId="{07C27BC4-8900-453F-89AC-08ADF20BF4AA}">
      <dgm:prSet phldrT="[Text]"/>
      <dgm:spPr/>
      <dgm:t>
        <a:bodyPr/>
        <a:lstStyle/>
        <a:p>
          <a:r>
            <a:rPr lang="de-DE"/>
            <a:t>3</a:t>
          </a:r>
        </a:p>
      </dgm:t>
    </dgm:pt>
    <dgm:pt modelId="{4285DB49-E1FA-4241-819D-25972830B527}" type="parTrans" cxnId="{E0B0A8EB-65EC-4365-B2E5-E408EF503F9E}">
      <dgm:prSet/>
      <dgm:spPr/>
      <dgm:t>
        <a:bodyPr/>
        <a:lstStyle/>
        <a:p>
          <a:endParaRPr lang="de-DE"/>
        </a:p>
      </dgm:t>
    </dgm:pt>
    <dgm:pt modelId="{322C34E9-1EDE-4098-BD4F-44DF87C55D06}" type="sibTrans" cxnId="{E0B0A8EB-65EC-4365-B2E5-E408EF503F9E}">
      <dgm:prSet/>
      <dgm:spPr/>
      <dgm:t>
        <a:bodyPr/>
        <a:lstStyle/>
        <a:p>
          <a:endParaRPr lang="de-DE"/>
        </a:p>
      </dgm:t>
    </dgm:pt>
    <dgm:pt modelId="{F6F1753F-6751-480E-92B2-4B2F6B95AA8C}">
      <dgm:prSet phldrT="[Text]"/>
      <dgm:spPr/>
      <dgm:t>
        <a:bodyPr/>
        <a:lstStyle/>
        <a:p>
          <a:r>
            <a:rPr lang="de-DE"/>
            <a:t>Anleitungen auf den Prüfberichten genau lesen</a:t>
          </a:r>
        </a:p>
      </dgm:t>
    </dgm:pt>
    <dgm:pt modelId="{85B92F98-2C68-46FE-B3A8-D07DDEBFA262}" type="parTrans" cxnId="{BF4C53B0-1CB0-4C30-8875-B883AABB7DB9}">
      <dgm:prSet/>
      <dgm:spPr/>
      <dgm:t>
        <a:bodyPr/>
        <a:lstStyle/>
        <a:p>
          <a:endParaRPr lang="de-DE"/>
        </a:p>
      </dgm:t>
    </dgm:pt>
    <dgm:pt modelId="{E941C7F8-4AFE-4086-B860-770CB4CDC586}" type="sibTrans" cxnId="{BF4C53B0-1CB0-4C30-8875-B883AABB7DB9}">
      <dgm:prSet/>
      <dgm:spPr/>
      <dgm:t>
        <a:bodyPr/>
        <a:lstStyle/>
        <a:p>
          <a:endParaRPr lang="de-DE"/>
        </a:p>
      </dgm:t>
    </dgm:pt>
    <dgm:pt modelId="{CC3F3540-3BF4-4B83-9050-1298AF08F7D9}">
      <dgm:prSet phldrT="[Text]"/>
      <dgm:spPr/>
      <dgm:t>
        <a:bodyPr/>
        <a:lstStyle/>
        <a:p>
          <a:r>
            <a:rPr lang="de-DE"/>
            <a:t>Arbeitsanweisungen befolgen</a:t>
          </a:r>
        </a:p>
      </dgm:t>
    </dgm:pt>
    <dgm:pt modelId="{F27C690D-82D5-4B92-9187-F1F4FDF64319}" type="parTrans" cxnId="{7D9D0751-8551-4BCA-9222-82F227430AB9}">
      <dgm:prSet/>
      <dgm:spPr/>
      <dgm:t>
        <a:bodyPr/>
        <a:lstStyle/>
        <a:p>
          <a:endParaRPr lang="de-DE"/>
        </a:p>
      </dgm:t>
    </dgm:pt>
    <dgm:pt modelId="{FE7F276E-D26E-491A-8BF9-B0EC072A865A}" type="sibTrans" cxnId="{7D9D0751-8551-4BCA-9222-82F227430AB9}">
      <dgm:prSet/>
      <dgm:spPr/>
      <dgm:t>
        <a:bodyPr/>
        <a:lstStyle/>
        <a:p>
          <a:endParaRPr lang="de-DE"/>
        </a:p>
      </dgm:t>
    </dgm:pt>
    <dgm:pt modelId="{E23B2854-97E7-4761-83D3-A1BCCEED9A2F}">
      <dgm:prSet phldrT="[Text]"/>
      <dgm:spPr/>
      <dgm:t>
        <a:bodyPr/>
        <a:lstStyle/>
        <a:p>
          <a:r>
            <a:rPr lang="de-DE"/>
            <a:t>4</a:t>
          </a:r>
        </a:p>
      </dgm:t>
    </dgm:pt>
    <dgm:pt modelId="{8B90170C-9EEC-46BA-BD8C-7C58DB5BA46E}" type="parTrans" cxnId="{68B25C6E-FC31-4C24-B738-920AEBE55A7B}">
      <dgm:prSet/>
      <dgm:spPr/>
      <dgm:t>
        <a:bodyPr/>
        <a:lstStyle/>
        <a:p>
          <a:endParaRPr lang="de-DE"/>
        </a:p>
      </dgm:t>
    </dgm:pt>
    <dgm:pt modelId="{D1A7A5B7-DCAB-45DA-B274-6631F18CB770}" type="sibTrans" cxnId="{68B25C6E-FC31-4C24-B738-920AEBE55A7B}">
      <dgm:prSet/>
      <dgm:spPr/>
      <dgm:t>
        <a:bodyPr/>
        <a:lstStyle/>
        <a:p>
          <a:endParaRPr lang="de-DE"/>
        </a:p>
      </dgm:t>
    </dgm:pt>
    <dgm:pt modelId="{91F6DECD-36A0-4FB4-B335-52AC267C41F8}">
      <dgm:prSet/>
      <dgm:spPr/>
      <dgm:t>
        <a:bodyPr/>
        <a:lstStyle/>
        <a:p>
          <a:pPr algn="l"/>
          <a:r>
            <a:rPr lang="de-DE"/>
            <a:t>nehmen Sie die Prüfberichte für Ihren Klappstuhl mit und machen Sie den LernSCHRITT damit alleine weiter.</a:t>
          </a:r>
        </a:p>
      </dgm:t>
    </dgm:pt>
    <dgm:pt modelId="{95257979-4AD8-4C55-8BD4-14DBD04BBDFD}" type="parTrans" cxnId="{812D2673-0B25-47B9-983D-DEDE8958BD28}">
      <dgm:prSet/>
      <dgm:spPr/>
      <dgm:t>
        <a:bodyPr/>
        <a:lstStyle/>
        <a:p>
          <a:endParaRPr lang="de-DE"/>
        </a:p>
      </dgm:t>
    </dgm:pt>
    <dgm:pt modelId="{8630F6FC-E22C-4620-A93C-E162ED9D8803}" type="sibTrans" cxnId="{812D2673-0B25-47B9-983D-DEDE8958BD28}">
      <dgm:prSet/>
      <dgm:spPr/>
      <dgm:t>
        <a:bodyPr/>
        <a:lstStyle/>
        <a:p>
          <a:endParaRPr lang="de-DE"/>
        </a:p>
      </dgm:t>
    </dgm:pt>
    <dgm:pt modelId="{CDAB64AD-45AD-4248-AF2F-AB659494AA18}">
      <dgm:prSet phldrT="[Text]"/>
      <dgm:spPr/>
      <dgm:t>
        <a:bodyPr/>
        <a:lstStyle/>
        <a:p>
          <a:r>
            <a:rPr lang="de-DE"/>
            <a:t>5</a:t>
          </a:r>
        </a:p>
      </dgm:t>
    </dgm:pt>
    <dgm:pt modelId="{4824CEB7-672E-4612-BC10-361315791B08}" type="parTrans" cxnId="{7AFED789-024E-4B4F-BD6A-664C45B56A29}">
      <dgm:prSet/>
      <dgm:spPr/>
      <dgm:t>
        <a:bodyPr/>
        <a:lstStyle/>
        <a:p>
          <a:endParaRPr lang="de-DE"/>
        </a:p>
      </dgm:t>
    </dgm:pt>
    <dgm:pt modelId="{A11BBC70-B43A-4751-9242-014A106246E0}" type="sibTrans" cxnId="{7AFED789-024E-4B4F-BD6A-664C45B56A29}">
      <dgm:prSet/>
      <dgm:spPr/>
      <dgm:t>
        <a:bodyPr/>
        <a:lstStyle/>
        <a:p>
          <a:endParaRPr lang="de-DE"/>
        </a:p>
      </dgm:t>
    </dgm:pt>
    <dgm:pt modelId="{7CF4B9EF-A86F-416A-90DD-D29D1A291A59}">
      <dgm:prSet/>
      <dgm:spPr/>
      <dgm:t>
        <a:bodyPr/>
        <a:lstStyle/>
        <a:p>
          <a:r>
            <a:rPr lang="de-DE"/>
            <a:t>Prüfbericht sorgfältig ausfüllen</a:t>
          </a:r>
        </a:p>
      </dgm:t>
    </dgm:pt>
    <dgm:pt modelId="{89421E12-A2E6-4309-BF4B-494B28EC2A0B}" type="parTrans" cxnId="{819D0EDB-A78D-4E4A-A245-69CC8F1F041D}">
      <dgm:prSet/>
      <dgm:spPr/>
      <dgm:t>
        <a:bodyPr/>
        <a:lstStyle/>
        <a:p>
          <a:endParaRPr lang="de-DE"/>
        </a:p>
      </dgm:t>
    </dgm:pt>
    <dgm:pt modelId="{22AAC489-8D27-41F0-9EA2-095533839EA9}" type="sibTrans" cxnId="{819D0EDB-A78D-4E4A-A245-69CC8F1F041D}">
      <dgm:prSet/>
      <dgm:spPr/>
      <dgm:t>
        <a:bodyPr/>
        <a:lstStyle/>
        <a:p>
          <a:endParaRPr lang="de-DE"/>
        </a:p>
      </dgm:t>
    </dgm:pt>
    <dgm:pt modelId="{3D9FEEC0-77B8-4431-B9A7-B6A79C382873}">
      <dgm:prSet/>
      <dgm:spPr/>
      <dgm:t>
        <a:bodyPr/>
        <a:lstStyle/>
        <a:p>
          <a:r>
            <a:rPr lang="de-DE"/>
            <a:t>und Lernpartner/in überreichen</a:t>
          </a:r>
        </a:p>
      </dgm:t>
    </dgm:pt>
    <dgm:pt modelId="{83B56CA2-8024-4854-99CC-AFDF9C953F84}" type="parTrans" cxnId="{B533BE5E-2D39-4FB8-B8A3-8DF4DDC11077}">
      <dgm:prSet/>
      <dgm:spPr/>
      <dgm:t>
        <a:bodyPr/>
        <a:lstStyle/>
        <a:p>
          <a:endParaRPr lang="de-DE"/>
        </a:p>
      </dgm:t>
    </dgm:pt>
    <dgm:pt modelId="{30BB110E-3E05-4714-90DF-64FF5CAC5406}" type="sibTrans" cxnId="{B533BE5E-2D39-4FB8-B8A3-8DF4DDC11077}">
      <dgm:prSet/>
      <dgm:spPr/>
      <dgm:t>
        <a:bodyPr/>
        <a:lstStyle/>
        <a:p>
          <a:endParaRPr lang="de-DE"/>
        </a:p>
      </dgm:t>
    </dgm:pt>
    <dgm:pt modelId="{01E1607D-58A3-4098-9C57-4CE7D22E6886}">
      <dgm:prSet phldrT="[Text]"/>
      <dgm:spPr/>
      <dgm:t>
        <a:bodyPr/>
        <a:lstStyle/>
        <a:p>
          <a:r>
            <a:rPr lang="de-DE"/>
            <a:t>6</a:t>
          </a:r>
        </a:p>
      </dgm:t>
    </dgm:pt>
    <dgm:pt modelId="{605BA583-67B4-43AF-8C17-E442A593154F}" type="parTrans" cxnId="{8B3084ED-2F56-4722-BBFC-DE1E8CA9D120}">
      <dgm:prSet/>
      <dgm:spPr/>
      <dgm:t>
        <a:bodyPr/>
        <a:lstStyle/>
        <a:p>
          <a:endParaRPr lang="de-DE"/>
        </a:p>
      </dgm:t>
    </dgm:pt>
    <dgm:pt modelId="{BEC18572-6E6F-4B53-8ADC-F19C9A728276}" type="sibTrans" cxnId="{8B3084ED-2F56-4722-BBFC-DE1E8CA9D120}">
      <dgm:prSet/>
      <dgm:spPr/>
      <dgm:t>
        <a:bodyPr/>
        <a:lstStyle/>
        <a:p>
          <a:endParaRPr lang="de-DE"/>
        </a:p>
      </dgm:t>
    </dgm:pt>
    <dgm:pt modelId="{2E9E0ACD-AFAD-440B-B13E-2A4780F0DF14}">
      <dgm:prSet/>
      <dgm:spPr/>
      <dgm:t>
        <a:bodyPr/>
        <a:lstStyle/>
        <a:p>
          <a:r>
            <a:rPr lang="de-DE"/>
            <a:t>jetzt haben Sie und Ihr/e Lernpartner/in die Qualitätsprüfung abgeschlossen</a:t>
          </a:r>
        </a:p>
      </dgm:t>
    </dgm:pt>
    <dgm:pt modelId="{0A205AFA-F624-474B-A29E-7A8CD130FD62}" type="parTrans" cxnId="{FB6954F2-9C98-4B99-B9D5-2B94290DDC2E}">
      <dgm:prSet/>
      <dgm:spPr/>
      <dgm:t>
        <a:bodyPr/>
        <a:lstStyle/>
        <a:p>
          <a:endParaRPr lang="de-DE"/>
        </a:p>
      </dgm:t>
    </dgm:pt>
    <dgm:pt modelId="{AA3B3C9D-A1A7-44A0-8BBF-C189F824BDB0}" type="sibTrans" cxnId="{FB6954F2-9C98-4B99-B9D5-2B94290DDC2E}">
      <dgm:prSet/>
      <dgm:spPr/>
      <dgm:t>
        <a:bodyPr/>
        <a:lstStyle/>
        <a:p>
          <a:endParaRPr lang="de-DE"/>
        </a:p>
      </dgm:t>
    </dgm:pt>
    <dgm:pt modelId="{5F796BDD-8DBA-4E15-B434-3F74E5C1F64F}" type="pres">
      <dgm:prSet presAssocID="{7D1D6E46-7ED3-4766-A423-12FE6FCCC70F}" presName="linearFlow" presStyleCnt="0">
        <dgm:presLayoutVars>
          <dgm:dir/>
          <dgm:animLvl val="lvl"/>
          <dgm:resizeHandles val="exact"/>
        </dgm:presLayoutVars>
      </dgm:prSet>
      <dgm:spPr/>
    </dgm:pt>
    <dgm:pt modelId="{7DAAC30D-F52F-4BE4-A40D-458436C352BE}" type="pres">
      <dgm:prSet presAssocID="{601E02DE-D598-4B73-B775-FA9DD5DE23D3}" presName="composite" presStyleCnt="0"/>
      <dgm:spPr/>
    </dgm:pt>
    <dgm:pt modelId="{B720AD62-6514-4FB0-A34D-BB56F2AC4C34}" type="pres">
      <dgm:prSet presAssocID="{601E02DE-D598-4B73-B775-FA9DD5DE23D3}" presName="parentText" presStyleLbl="alignNode1" presStyleIdx="0" presStyleCnt="6">
        <dgm:presLayoutVars>
          <dgm:chMax val="1"/>
          <dgm:bulletEnabled val="1"/>
        </dgm:presLayoutVars>
      </dgm:prSet>
      <dgm:spPr/>
    </dgm:pt>
    <dgm:pt modelId="{EE48F23D-B6D8-4002-BB15-1E1ECFF22DCC}" type="pres">
      <dgm:prSet presAssocID="{601E02DE-D598-4B73-B775-FA9DD5DE23D3}" presName="descendantText" presStyleLbl="alignAcc1" presStyleIdx="0" presStyleCnt="6">
        <dgm:presLayoutVars>
          <dgm:bulletEnabled val="1"/>
        </dgm:presLayoutVars>
      </dgm:prSet>
      <dgm:spPr/>
    </dgm:pt>
    <dgm:pt modelId="{10B969C7-FBF0-4800-84B4-27DF91A4DE71}" type="pres">
      <dgm:prSet presAssocID="{591AD7DC-11BE-4F77-A24C-91342098EA9F}" presName="sp" presStyleCnt="0"/>
      <dgm:spPr/>
    </dgm:pt>
    <dgm:pt modelId="{EC1DF592-05A0-49A1-B0FB-0F8C158F4AF7}" type="pres">
      <dgm:prSet presAssocID="{41CC97A5-2F82-4DEC-B158-61D349CDA3AC}" presName="composite" presStyleCnt="0"/>
      <dgm:spPr/>
    </dgm:pt>
    <dgm:pt modelId="{09CB26B4-52D6-4C5D-9905-246CECEBE599}" type="pres">
      <dgm:prSet presAssocID="{41CC97A5-2F82-4DEC-B158-61D349CDA3AC}" presName="parentText" presStyleLbl="alignNode1" presStyleIdx="1" presStyleCnt="6">
        <dgm:presLayoutVars>
          <dgm:chMax val="1"/>
          <dgm:bulletEnabled val="1"/>
        </dgm:presLayoutVars>
      </dgm:prSet>
      <dgm:spPr/>
    </dgm:pt>
    <dgm:pt modelId="{372F5F91-F78C-4DE6-AED0-2EBF4F313FF1}" type="pres">
      <dgm:prSet presAssocID="{41CC97A5-2F82-4DEC-B158-61D349CDA3AC}" presName="descendantText" presStyleLbl="alignAcc1" presStyleIdx="1" presStyleCnt="6">
        <dgm:presLayoutVars>
          <dgm:bulletEnabled val="1"/>
        </dgm:presLayoutVars>
      </dgm:prSet>
      <dgm:spPr/>
    </dgm:pt>
    <dgm:pt modelId="{B6A60059-C912-4403-B906-64A2E1D7DD65}" type="pres">
      <dgm:prSet presAssocID="{C4A484D8-B5C4-45AD-9173-A857A0E914A0}" presName="sp" presStyleCnt="0"/>
      <dgm:spPr/>
    </dgm:pt>
    <dgm:pt modelId="{CF83AE77-488B-4B29-971B-E4FF1023ECAA}" type="pres">
      <dgm:prSet presAssocID="{07C27BC4-8900-453F-89AC-08ADF20BF4AA}" presName="composite" presStyleCnt="0"/>
      <dgm:spPr/>
    </dgm:pt>
    <dgm:pt modelId="{25727B0E-F8BC-4103-B45E-2177E0558F2B}" type="pres">
      <dgm:prSet presAssocID="{07C27BC4-8900-453F-89AC-08ADF20BF4AA}" presName="parentText" presStyleLbl="alignNode1" presStyleIdx="2" presStyleCnt="6">
        <dgm:presLayoutVars>
          <dgm:chMax val="1"/>
          <dgm:bulletEnabled val="1"/>
        </dgm:presLayoutVars>
      </dgm:prSet>
      <dgm:spPr/>
    </dgm:pt>
    <dgm:pt modelId="{FB25BDB5-E5FE-45E3-9DE6-6F5B2D8226ED}" type="pres">
      <dgm:prSet presAssocID="{07C27BC4-8900-453F-89AC-08ADF20BF4AA}" presName="descendantText" presStyleLbl="alignAcc1" presStyleIdx="2" presStyleCnt="6">
        <dgm:presLayoutVars>
          <dgm:bulletEnabled val="1"/>
        </dgm:presLayoutVars>
      </dgm:prSet>
      <dgm:spPr/>
    </dgm:pt>
    <dgm:pt modelId="{6481513C-95DE-4E87-A707-95EDE2D309FF}" type="pres">
      <dgm:prSet presAssocID="{322C34E9-1EDE-4098-BD4F-44DF87C55D06}" presName="sp" presStyleCnt="0"/>
      <dgm:spPr/>
    </dgm:pt>
    <dgm:pt modelId="{EADFF7B1-3FB5-4706-9E90-BB35A7476673}" type="pres">
      <dgm:prSet presAssocID="{E23B2854-97E7-4761-83D3-A1BCCEED9A2F}" presName="composite" presStyleCnt="0"/>
      <dgm:spPr/>
    </dgm:pt>
    <dgm:pt modelId="{A6F64529-17A9-47B2-B319-7E0ED7FA2870}" type="pres">
      <dgm:prSet presAssocID="{E23B2854-97E7-4761-83D3-A1BCCEED9A2F}" presName="parentText" presStyleLbl="alignNode1" presStyleIdx="3" presStyleCnt="6">
        <dgm:presLayoutVars>
          <dgm:chMax val="1"/>
          <dgm:bulletEnabled val="1"/>
        </dgm:presLayoutVars>
      </dgm:prSet>
      <dgm:spPr/>
    </dgm:pt>
    <dgm:pt modelId="{982F4F0A-BE6F-4FFD-B448-FCA8903B01FF}" type="pres">
      <dgm:prSet presAssocID="{E23B2854-97E7-4761-83D3-A1BCCEED9A2F}" presName="descendantText" presStyleLbl="alignAcc1" presStyleIdx="3" presStyleCnt="6">
        <dgm:presLayoutVars>
          <dgm:bulletEnabled val="1"/>
        </dgm:presLayoutVars>
      </dgm:prSet>
      <dgm:spPr/>
    </dgm:pt>
    <dgm:pt modelId="{16260AB8-B0BB-4511-85B1-4B37D7710835}" type="pres">
      <dgm:prSet presAssocID="{D1A7A5B7-DCAB-45DA-B274-6631F18CB770}" presName="sp" presStyleCnt="0"/>
      <dgm:spPr/>
    </dgm:pt>
    <dgm:pt modelId="{63CD0A41-F7F7-4FA6-AD59-460BEE8943CD}" type="pres">
      <dgm:prSet presAssocID="{CDAB64AD-45AD-4248-AF2F-AB659494AA18}" presName="composite" presStyleCnt="0"/>
      <dgm:spPr/>
    </dgm:pt>
    <dgm:pt modelId="{9C6C9E93-23AE-4B68-8C29-F121FBE62C42}" type="pres">
      <dgm:prSet presAssocID="{CDAB64AD-45AD-4248-AF2F-AB659494AA18}" presName="parentText" presStyleLbl="alignNode1" presStyleIdx="4" presStyleCnt="6">
        <dgm:presLayoutVars>
          <dgm:chMax val="1"/>
          <dgm:bulletEnabled val="1"/>
        </dgm:presLayoutVars>
      </dgm:prSet>
      <dgm:spPr/>
    </dgm:pt>
    <dgm:pt modelId="{A3248FFD-8BC4-49C6-9D1C-CE82EB53E6BC}" type="pres">
      <dgm:prSet presAssocID="{CDAB64AD-45AD-4248-AF2F-AB659494AA18}" presName="descendantText" presStyleLbl="alignAcc1" presStyleIdx="4" presStyleCnt="6">
        <dgm:presLayoutVars>
          <dgm:bulletEnabled val="1"/>
        </dgm:presLayoutVars>
      </dgm:prSet>
      <dgm:spPr/>
    </dgm:pt>
    <dgm:pt modelId="{0FA4A9AE-1609-40D6-8744-EA6D3E95C17A}" type="pres">
      <dgm:prSet presAssocID="{A11BBC70-B43A-4751-9242-014A106246E0}" presName="sp" presStyleCnt="0"/>
      <dgm:spPr/>
    </dgm:pt>
    <dgm:pt modelId="{F1F76DA3-0236-4CE3-8C2D-4EBD5DCCF7EF}" type="pres">
      <dgm:prSet presAssocID="{01E1607D-58A3-4098-9C57-4CE7D22E6886}" presName="composite" presStyleCnt="0"/>
      <dgm:spPr/>
    </dgm:pt>
    <dgm:pt modelId="{F374B6BF-8B0C-488C-B56C-26B370CCABBA}" type="pres">
      <dgm:prSet presAssocID="{01E1607D-58A3-4098-9C57-4CE7D22E6886}" presName="parentText" presStyleLbl="alignNode1" presStyleIdx="5" presStyleCnt="6">
        <dgm:presLayoutVars>
          <dgm:chMax val="1"/>
          <dgm:bulletEnabled val="1"/>
        </dgm:presLayoutVars>
      </dgm:prSet>
      <dgm:spPr/>
    </dgm:pt>
    <dgm:pt modelId="{BFB77A8E-71D2-45FA-BF00-28D583CCF5DA}" type="pres">
      <dgm:prSet presAssocID="{01E1607D-58A3-4098-9C57-4CE7D22E6886}" presName="descendantText" presStyleLbl="alignAcc1" presStyleIdx="5" presStyleCnt="6">
        <dgm:presLayoutVars>
          <dgm:bulletEnabled val="1"/>
        </dgm:presLayoutVars>
      </dgm:prSet>
      <dgm:spPr/>
    </dgm:pt>
  </dgm:ptLst>
  <dgm:cxnLst>
    <dgm:cxn modelId="{797C010E-867E-4473-8E04-FEC2D7E572EA}" type="presOf" srcId="{2E9E0ACD-AFAD-440B-B13E-2A4780F0DF14}" destId="{A3248FFD-8BC4-49C6-9D1C-CE82EB53E6BC}" srcOrd="0" destOrd="0" presId="urn:microsoft.com/office/officeart/2005/8/layout/chevron2"/>
    <dgm:cxn modelId="{B3580210-809C-4A25-854C-F80DD413E6A3}" type="presOf" srcId="{3FD094C8-544F-4600-9DF8-7DFBCA54EA13}" destId="{372F5F91-F78C-4DE6-AED0-2EBF4F313FF1}" srcOrd="0" destOrd="0" presId="urn:microsoft.com/office/officeart/2005/8/layout/chevron2"/>
    <dgm:cxn modelId="{D7482212-9FE0-46A1-8EE4-9882C072456D}" type="presOf" srcId="{E23B2854-97E7-4761-83D3-A1BCCEED9A2F}" destId="{A6F64529-17A9-47B2-B319-7E0ED7FA2870}" srcOrd="0" destOrd="0" presId="urn:microsoft.com/office/officeart/2005/8/layout/chevron2"/>
    <dgm:cxn modelId="{6A727413-DEF3-490E-B9B4-9361B49B1250}" type="presOf" srcId="{41CC97A5-2F82-4DEC-B158-61D349CDA3AC}" destId="{09CB26B4-52D6-4C5D-9905-246CECEBE599}" srcOrd="0" destOrd="0" presId="urn:microsoft.com/office/officeart/2005/8/layout/chevron2"/>
    <dgm:cxn modelId="{5C36392C-361B-490B-8ED2-1B8D0F68CA0E}" type="presOf" srcId="{601E02DE-D598-4B73-B775-FA9DD5DE23D3}" destId="{B720AD62-6514-4FB0-A34D-BB56F2AC4C34}" srcOrd="0" destOrd="0" presId="urn:microsoft.com/office/officeart/2005/8/layout/chevron2"/>
    <dgm:cxn modelId="{C545F834-3B02-4413-9558-9EBB9189065B}" type="presOf" srcId="{3D9FEEC0-77B8-4431-B9A7-B6A79C382873}" destId="{982F4F0A-BE6F-4FFD-B448-FCA8903B01FF}" srcOrd="0" destOrd="1" presId="urn:microsoft.com/office/officeart/2005/8/layout/chevron2"/>
    <dgm:cxn modelId="{3ED2303A-4B9B-4B96-83E9-1E4B610F120C}" srcId="{7D1D6E46-7ED3-4766-A423-12FE6FCCC70F}" destId="{601E02DE-D598-4B73-B775-FA9DD5DE23D3}" srcOrd="0" destOrd="0" parTransId="{2E72C4E0-F5FC-4DF9-B6BF-493FE9CF45BA}" sibTransId="{591AD7DC-11BE-4F77-A24C-91342098EA9F}"/>
    <dgm:cxn modelId="{2A46613C-5A29-4A5E-B5CB-196D447A1830}" type="presOf" srcId="{2EFA03C1-43FC-466A-B412-C7B07AF187F6}" destId="{EE48F23D-B6D8-4002-BB15-1E1ECFF22DCC}" srcOrd="0" destOrd="0" presId="urn:microsoft.com/office/officeart/2005/8/layout/chevron2"/>
    <dgm:cxn modelId="{B533BE5E-2D39-4FB8-B8A3-8DF4DDC11077}" srcId="{E23B2854-97E7-4761-83D3-A1BCCEED9A2F}" destId="{3D9FEEC0-77B8-4431-B9A7-B6A79C382873}" srcOrd="1" destOrd="0" parTransId="{83B56CA2-8024-4854-99CC-AFDF9C953F84}" sibTransId="{30BB110E-3E05-4714-90DF-64FF5CAC5406}"/>
    <dgm:cxn modelId="{422F1764-42AC-4505-8E4B-9F3769728B1D}" srcId="{601E02DE-D598-4B73-B775-FA9DD5DE23D3}" destId="{2EFA03C1-43FC-466A-B412-C7B07AF187F6}" srcOrd="0" destOrd="0" parTransId="{9C4C1F5A-582A-4683-AFD3-CDC88F19C92C}" sibTransId="{8A06F99D-8700-4343-A724-7449B559F1A0}"/>
    <dgm:cxn modelId="{A5F89445-C025-417D-B911-9161D204BEE8}" type="presOf" srcId="{CDAB64AD-45AD-4248-AF2F-AB659494AA18}" destId="{9C6C9E93-23AE-4B68-8C29-F121FBE62C42}" srcOrd="0" destOrd="0" presId="urn:microsoft.com/office/officeart/2005/8/layout/chevron2"/>
    <dgm:cxn modelId="{857BED6A-32CD-4B71-8A15-0CFE5B6AB128}" srcId="{7D1D6E46-7ED3-4766-A423-12FE6FCCC70F}" destId="{41CC97A5-2F82-4DEC-B158-61D349CDA3AC}" srcOrd="1" destOrd="0" parTransId="{C42C18BD-2213-4D45-B03B-5F44A1EA246B}" sibTransId="{C4A484D8-B5C4-45AD-9173-A857A0E914A0}"/>
    <dgm:cxn modelId="{68B25C6E-FC31-4C24-B738-920AEBE55A7B}" srcId="{7D1D6E46-7ED3-4766-A423-12FE6FCCC70F}" destId="{E23B2854-97E7-4761-83D3-A1BCCEED9A2F}" srcOrd="3" destOrd="0" parTransId="{8B90170C-9EEC-46BA-BD8C-7C58DB5BA46E}" sibTransId="{D1A7A5B7-DCAB-45DA-B274-6631F18CB770}"/>
    <dgm:cxn modelId="{C90D3B6F-AA8C-4AA0-8ADB-E7D2AAC38897}" type="presOf" srcId="{B60621F9-4EDC-4341-A61F-AB7F9AD02C4D}" destId="{EE48F23D-B6D8-4002-BB15-1E1ECFF22DCC}" srcOrd="0" destOrd="1" presId="urn:microsoft.com/office/officeart/2005/8/layout/chevron2"/>
    <dgm:cxn modelId="{7D9D0751-8551-4BCA-9222-82F227430AB9}" srcId="{07C27BC4-8900-453F-89AC-08ADF20BF4AA}" destId="{CC3F3540-3BF4-4B83-9050-1298AF08F7D9}" srcOrd="1" destOrd="0" parTransId="{F27C690D-82D5-4B92-9187-F1F4FDF64319}" sibTransId="{FE7F276E-D26E-491A-8BF9-B0EC072A865A}"/>
    <dgm:cxn modelId="{812D2673-0B25-47B9-983D-DEDE8958BD28}" srcId="{01E1607D-58A3-4098-9C57-4CE7D22E6886}" destId="{91F6DECD-36A0-4FB4-B335-52AC267C41F8}" srcOrd="0" destOrd="0" parTransId="{95257979-4AD8-4C55-8BD4-14DBD04BBDFD}" sibTransId="{8630F6FC-E22C-4620-A93C-E162ED9D8803}"/>
    <dgm:cxn modelId="{A59CDC58-C9F8-4E80-A1D1-34ADD7E22795}" type="presOf" srcId="{91F6DECD-36A0-4FB4-B335-52AC267C41F8}" destId="{BFB77A8E-71D2-45FA-BF00-28D583CCF5DA}" srcOrd="0" destOrd="0" presId="urn:microsoft.com/office/officeart/2005/8/layout/chevron2"/>
    <dgm:cxn modelId="{7AFED789-024E-4B4F-BD6A-664C45B56A29}" srcId="{7D1D6E46-7ED3-4766-A423-12FE6FCCC70F}" destId="{CDAB64AD-45AD-4248-AF2F-AB659494AA18}" srcOrd="4" destOrd="0" parTransId="{4824CEB7-672E-4612-BC10-361315791B08}" sibTransId="{A11BBC70-B43A-4751-9242-014A106246E0}"/>
    <dgm:cxn modelId="{F8B9B18F-7B1F-4735-B814-119F189FE0F7}" type="presOf" srcId="{7CF4B9EF-A86F-416A-90DD-D29D1A291A59}" destId="{982F4F0A-BE6F-4FFD-B448-FCA8903B01FF}" srcOrd="0" destOrd="0" presId="urn:microsoft.com/office/officeart/2005/8/layout/chevron2"/>
    <dgm:cxn modelId="{F642C79A-D3B6-40BC-830E-FABF53EA0A7F}" type="presOf" srcId="{01E1607D-58A3-4098-9C57-4CE7D22E6886}" destId="{F374B6BF-8B0C-488C-B56C-26B370CCABBA}" srcOrd="0" destOrd="0" presId="urn:microsoft.com/office/officeart/2005/8/layout/chevron2"/>
    <dgm:cxn modelId="{510D3AA0-B169-4782-BC9B-0AD0B986E222}" type="presOf" srcId="{F6F1753F-6751-480E-92B2-4B2F6B95AA8C}" destId="{FB25BDB5-E5FE-45E3-9DE6-6F5B2D8226ED}" srcOrd="0" destOrd="0" presId="urn:microsoft.com/office/officeart/2005/8/layout/chevron2"/>
    <dgm:cxn modelId="{BF4C53B0-1CB0-4C30-8875-B883AABB7DB9}" srcId="{07C27BC4-8900-453F-89AC-08ADF20BF4AA}" destId="{F6F1753F-6751-480E-92B2-4B2F6B95AA8C}" srcOrd="0" destOrd="0" parTransId="{85B92F98-2C68-46FE-B3A8-D07DDEBFA262}" sibTransId="{E941C7F8-4AFE-4086-B860-770CB4CDC586}"/>
    <dgm:cxn modelId="{B2B92DB6-3AA1-4254-90DD-F477DFF2BA62}" type="presOf" srcId="{7D1D6E46-7ED3-4766-A423-12FE6FCCC70F}" destId="{5F796BDD-8DBA-4E15-B434-3F74E5C1F64F}" srcOrd="0" destOrd="0" presId="urn:microsoft.com/office/officeart/2005/8/layout/chevron2"/>
    <dgm:cxn modelId="{819D0EDB-A78D-4E4A-A245-69CC8F1F041D}" srcId="{E23B2854-97E7-4761-83D3-A1BCCEED9A2F}" destId="{7CF4B9EF-A86F-416A-90DD-D29D1A291A59}" srcOrd="0" destOrd="0" parTransId="{89421E12-A2E6-4309-BF4B-494B28EC2A0B}" sibTransId="{22AAC489-8D27-41F0-9EA2-095533839EA9}"/>
    <dgm:cxn modelId="{AF21E1DF-F23D-4626-BD15-0A1B60EDE266}" type="presOf" srcId="{07C27BC4-8900-453F-89AC-08ADF20BF4AA}" destId="{25727B0E-F8BC-4103-B45E-2177E0558F2B}" srcOrd="0" destOrd="0" presId="urn:microsoft.com/office/officeart/2005/8/layout/chevron2"/>
    <dgm:cxn modelId="{929280E9-EDBC-4793-A530-690FF84DAC7F}" srcId="{601E02DE-D598-4B73-B775-FA9DD5DE23D3}" destId="{B60621F9-4EDC-4341-A61F-AB7F9AD02C4D}" srcOrd="1" destOrd="0" parTransId="{03705A37-8412-4176-BF35-D91A1B753230}" sibTransId="{D35F29AB-0207-4A76-A83D-798B9E0026B9}"/>
    <dgm:cxn modelId="{E0B0A8EB-65EC-4365-B2E5-E408EF503F9E}" srcId="{7D1D6E46-7ED3-4766-A423-12FE6FCCC70F}" destId="{07C27BC4-8900-453F-89AC-08ADF20BF4AA}" srcOrd="2" destOrd="0" parTransId="{4285DB49-E1FA-4241-819D-25972830B527}" sibTransId="{322C34E9-1EDE-4098-BD4F-44DF87C55D06}"/>
    <dgm:cxn modelId="{8B3084ED-2F56-4722-BBFC-DE1E8CA9D120}" srcId="{7D1D6E46-7ED3-4766-A423-12FE6FCCC70F}" destId="{01E1607D-58A3-4098-9C57-4CE7D22E6886}" srcOrd="5" destOrd="0" parTransId="{605BA583-67B4-43AF-8C17-E442A593154F}" sibTransId="{BEC18572-6E6F-4B53-8ADC-F19C9A728276}"/>
    <dgm:cxn modelId="{FB6954F2-9C98-4B99-B9D5-2B94290DDC2E}" srcId="{CDAB64AD-45AD-4248-AF2F-AB659494AA18}" destId="{2E9E0ACD-AFAD-440B-B13E-2A4780F0DF14}" srcOrd="0" destOrd="0" parTransId="{0A205AFA-F624-474B-A29E-7A8CD130FD62}" sibTransId="{AA3B3C9D-A1A7-44A0-8BBF-C189F824BDB0}"/>
    <dgm:cxn modelId="{E2A0DEF2-679A-45A0-89C2-46BA64CC3E46}" srcId="{41CC97A5-2F82-4DEC-B158-61D349CDA3AC}" destId="{3FD094C8-544F-4600-9DF8-7DFBCA54EA13}" srcOrd="0" destOrd="0" parTransId="{2303E537-F643-40BC-B947-AD4517CE63D0}" sibTransId="{382B7CE2-38E1-4C40-8E48-F274384611CD}"/>
    <dgm:cxn modelId="{D43504FC-B1E0-4738-9DA6-47298ACAEF34}" type="presOf" srcId="{CC3F3540-3BF4-4B83-9050-1298AF08F7D9}" destId="{FB25BDB5-E5FE-45E3-9DE6-6F5B2D8226ED}" srcOrd="0" destOrd="1" presId="urn:microsoft.com/office/officeart/2005/8/layout/chevron2"/>
    <dgm:cxn modelId="{37224A0D-C4DB-421C-92D5-F999ECFCD9A0}" type="presParOf" srcId="{5F796BDD-8DBA-4E15-B434-3F74E5C1F64F}" destId="{7DAAC30D-F52F-4BE4-A40D-458436C352BE}" srcOrd="0" destOrd="0" presId="urn:microsoft.com/office/officeart/2005/8/layout/chevron2"/>
    <dgm:cxn modelId="{F237F3D0-9ABF-4BB3-9361-D7F88E8C0259}" type="presParOf" srcId="{7DAAC30D-F52F-4BE4-A40D-458436C352BE}" destId="{B720AD62-6514-4FB0-A34D-BB56F2AC4C34}" srcOrd="0" destOrd="0" presId="urn:microsoft.com/office/officeart/2005/8/layout/chevron2"/>
    <dgm:cxn modelId="{DDB1EED9-DFB9-4D97-88C1-9144D672825D}" type="presParOf" srcId="{7DAAC30D-F52F-4BE4-A40D-458436C352BE}" destId="{EE48F23D-B6D8-4002-BB15-1E1ECFF22DCC}" srcOrd="1" destOrd="0" presId="urn:microsoft.com/office/officeart/2005/8/layout/chevron2"/>
    <dgm:cxn modelId="{12999D05-5C67-43CE-875F-63AB729E6277}" type="presParOf" srcId="{5F796BDD-8DBA-4E15-B434-3F74E5C1F64F}" destId="{10B969C7-FBF0-4800-84B4-27DF91A4DE71}" srcOrd="1" destOrd="0" presId="urn:microsoft.com/office/officeart/2005/8/layout/chevron2"/>
    <dgm:cxn modelId="{3E0E7C87-A8B8-4057-8BE7-9EAF5F9AF1AC}" type="presParOf" srcId="{5F796BDD-8DBA-4E15-B434-3F74E5C1F64F}" destId="{EC1DF592-05A0-49A1-B0FB-0F8C158F4AF7}" srcOrd="2" destOrd="0" presId="urn:microsoft.com/office/officeart/2005/8/layout/chevron2"/>
    <dgm:cxn modelId="{331DCA84-948E-495C-B196-39E0E067ACB8}" type="presParOf" srcId="{EC1DF592-05A0-49A1-B0FB-0F8C158F4AF7}" destId="{09CB26B4-52D6-4C5D-9905-246CECEBE599}" srcOrd="0" destOrd="0" presId="urn:microsoft.com/office/officeart/2005/8/layout/chevron2"/>
    <dgm:cxn modelId="{C6EAD1A4-75B8-4E23-8539-F0AA78AFB702}" type="presParOf" srcId="{EC1DF592-05A0-49A1-B0FB-0F8C158F4AF7}" destId="{372F5F91-F78C-4DE6-AED0-2EBF4F313FF1}" srcOrd="1" destOrd="0" presId="urn:microsoft.com/office/officeart/2005/8/layout/chevron2"/>
    <dgm:cxn modelId="{2CF3F880-B97D-41AC-B0E3-15B3D8C25BF1}" type="presParOf" srcId="{5F796BDD-8DBA-4E15-B434-3F74E5C1F64F}" destId="{B6A60059-C912-4403-B906-64A2E1D7DD65}" srcOrd="3" destOrd="0" presId="urn:microsoft.com/office/officeart/2005/8/layout/chevron2"/>
    <dgm:cxn modelId="{E73EBD1E-B8A8-43D4-9939-263FDBDDE430}" type="presParOf" srcId="{5F796BDD-8DBA-4E15-B434-3F74E5C1F64F}" destId="{CF83AE77-488B-4B29-971B-E4FF1023ECAA}" srcOrd="4" destOrd="0" presId="urn:microsoft.com/office/officeart/2005/8/layout/chevron2"/>
    <dgm:cxn modelId="{710E2268-CDDC-49F9-963D-6D5A3D47C63E}" type="presParOf" srcId="{CF83AE77-488B-4B29-971B-E4FF1023ECAA}" destId="{25727B0E-F8BC-4103-B45E-2177E0558F2B}" srcOrd="0" destOrd="0" presId="urn:microsoft.com/office/officeart/2005/8/layout/chevron2"/>
    <dgm:cxn modelId="{A78B61D2-175A-4716-8C3E-098818E70B05}" type="presParOf" srcId="{CF83AE77-488B-4B29-971B-E4FF1023ECAA}" destId="{FB25BDB5-E5FE-45E3-9DE6-6F5B2D8226ED}" srcOrd="1" destOrd="0" presId="urn:microsoft.com/office/officeart/2005/8/layout/chevron2"/>
    <dgm:cxn modelId="{EABC5976-43E8-423E-A2E2-E6C1A5EDFCBA}" type="presParOf" srcId="{5F796BDD-8DBA-4E15-B434-3F74E5C1F64F}" destId="{6481513C-95DE-4E87-A707-95EDE2D309FF}" srcOrd="5" destOrd="0" presId="urn:microsoft.com/office/officeart/2005/8/layout/chevron2"/>
    <dgm:cxn modelId="{43C09D72-121E-4493-8789-9C39EA586C76}" type="presParOf" srcId="{5F796BDD-8DBA-4E15-B434-3F74E5C1F64F}" destId="{EADFF7B1-3FB5-4706-9E90-BB35A7476673}" srcOrd="6" destOrd="0" presId="urn:microsoft.com/office/officeart/2005/8/layout/chevron2"/>
    <dgm:cxn modelId="{1AE4BFA4-3E3C-4AC3-AA39-565235A8B6FA}" type="presParOf" srcId="{EADFF7B1-3FB5-4706-9E90-BB35A7476673}" destId="{A6F64529-17A9-47B2-B319-7E0ED7FA2870}" srcOrd="0" destOrd="0" presId="urn:microsoft.com/office/officeart/2005/8/layout/chevron2"/>
    <dgm:cxn modelId="{1D9F8D3A-B632-49EA-B9A8-36CFA895A990}" type="presParOf" srcId="{EADFF7B1-3FB5-4706-9E90-BB35A7476673}" destId="{982F4F0A-BE6F-4FFD-B448-FCA8903B01FF}" srcOrd="1" destOrd="0" presId="urn:microsoft.com/office/officeart/2005/8/layout/chevron2"/>
    <dgm:cxn modelId="{23B0165F-3EAF-4973-8BA9-7AE7D70B93E0}" type="presParOf" srcId="{5F796BDD-8DBA-4E15-B434-3F74E5C1F64F}" destId="{16260AB8-B0BB-4511-85B1-4B37D7710835}" srcOrd="7" destOrd="0" presId="urn:microsoft.com/office/officeart/2005/8/layout/chevron2"/>
    <dgm:cxn modelId="{13A5AB77-22F8-41CA-BCCB-894AA214BF95}" type="presParOf" srcId="{5F796BDD-8DBA-4E15-B434-3F74E5C1F64F}" destId="{63CD0A41-F7F7-4FA6-AD59-460BEE8943CD}" srcOrd="8" destOrd="0" presId="urn:microsoft.com/office/officeart/2005/8/layout/chevron2"/>
    <dgm:cxn modelId="{B1A2E79B-ACF8-43AF-BDD7-E02CFF12D565}" type="presParOf" srcId="{63CD0A41-F7F7-4FA6-AD59-460BEE8943CD}" destId="{9C6C9E93-23AE-4B68-8C29-F121FBE62C42}" srcOrd="0" destOrd="0" presId="urn:microsoft.com/office/officeart/2005/8/layout/chevron2"/>
    <dgm:cxn modelId="{CCB882D5-E322-40F9-ABA8-665820E1838A}" type="presParOf" srcId="{63CD0A41-F7F7-4FA6-AD59-460BEE8943CD}" destId="{A3248FFD-8BC4-49C6-9D1C-CE82EB53E6BC}" srcOrd="1" destOrd="0" presId="urn:microsoft.com/office/officeart/2005/8/layout/chevron2"/>
    <dgm:cxn modelId="{C66AA9E3-0D1F-47CE-9FE6-BBD37D470CE7}" type="presParOf" srcId="{5F796BDD-8DBA-4E15-B434-3F74E5C1F64F}" destId="{0FA4A9AE-1609-40D6-8744-EA6D3E95C17A}" srcOrd="9" destOrd="0" presId="urn:microsoft.com/office/officeart/2005/8/layout/chevron2"/>
    <dgm:cxn modelId="{CD43FF5B-F2F4-4D2D-AAFA-B2111DD62FD9}" type="presParOf" srcId="{5F796BDD-8DBA-4E15-B434-3F74E5C1F64F}" destId="{F1F76DA3-0236-4CE3-8C2D-4EBD5DCCF7EF}" srcOrd="10" destOrd="0" presId="urn:microsoft.com/office/officeart/2005/8/layout/chevron2"/>
    <dgm:cxn modelId="{735D3D6B-ED7A-4AA0-B6D6-3289B0F61545}" type="presParOf" srcId="{F1F76DA3-0236-4CE3-8C2D-4EBD5DCCF7EF}" destId="{F374B6BF-8B0C-488C-B56C-26B370CCABBA}" srcOrd="0" destOrd="0" presId="urn:microsoft.com/office/officeart/2005/8/layout/chevron2"/>
    <dgm:cxn modelId="{4FF42E82-B5DA-4B0D-AC52-0B3C514935D1}" type="presParOf" srcId="{F1F76DA3-0236-4CE3-8C2D-4EBD5DCCF7EF}" destId="{BFB77A8E-71D2-45FA-BF00-28D583CCF5D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D1D6E46-7ED3-4766-A423-12FE6FCCC70F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de-DE"/>
        </a:p>
      </dgm:t>
    </dgm:pt>
    <dgm:pt modelId="{601E02DE-D598-4B73-B775-FA9DD5DE23D3}">
      <dgm:prSet phldrT="[Text]"/>
      <dgm:spPr/>
      <dgm:t>
        <a:bodyPr/>
        <a:lstStyle/>
        <a:p>
          <a:r>
            <a:rPr lang="de-DE"/>
            <a:t>1</a:t>
          </a:r>
        </a:p>
      </dgm:t>
    </dgm:pt>
    <dgm:pt modelId="{2E72C4E0-F5FC-4DF9-B6BF-493FE9CF45BA}" type="parTrans" cxnId="{3ED2303A-4B9B-4B96-83E9-1E4B610F120C}">
      <dgm:prSet/>
      <dgm:spPr/>
      <dgm:t>
        <a:bodyPr/>
        <a:lstStyle/>
        <a:p>
          <a:endParaRPr lang="de-DE"/>
        </a:p>
      </dgm:t>
    </dgm:pt>
    <dgm:pt modelId="{591AD7DC-11BE-4F77-A24C-91342098EA9F}" type="sibTrans" cxnId="{3ED2303A-4B9B-4B96-83E9-1E4B610F120C}">
      <dgm:prSet/>
      <dgm:spPr/>
      <dgm:t>
        <a:bodyPr/>
        <a:lstStyle/>
        <a:p>
          <a:endParaRPr lang="de-DE"/>
        </a:p>
      </dgm:t>
    </dgm:pt>
    <dgm:pt modelId="{2EFA03C1-43FC-466A-B412-C7B07AF187F6}">
      <dgm:prSet phldrT="[Text]"/>
      <dgm:spPr/>
      <dgm:t>
        <a:bodyPr/>
        <a:lstStyle/>
        <a:p>
          <a:r>
            <a:rPr lang="de-DE"/>
            <a:t>feste/n Partner/in suchen für diesen LernSCHRITT</a:t>
          </a:r>
        </a:p>
      </dgm:t>
    </dgm:pt>
    <dgm:pt modelId="{9C4C1F5A-582A-4683-AFD3-CDC88F19C92C}" type="parTrans" cxnId="{422F1764-42AC-4505-8E4B-9F3769728B1D}">
      <dgm:prSet/>
      <dgm:spPr/>
      <dgm:t>
        <a:bodyPr/>
        <a:lstStyle/>
        <a:p>
          <a:endParaRPr lang="de-DE"/>
        </a:p>
      </dgm:t>
    </dgm:pt>
    <dgm:pt modelId="{8A06F99D-8700-4343-A724-7449B559F1A0}" type="sibTrans" cxnId="{422F1764-42AC-4505-8E4B-9F3769728B1D}">
      <dgm:prSet/>
      <dgm:spPr/>
      <dgm:t>
        <a:bodyPr/>
        <a:lstStyle/>
        <a:p>
          <a:endParaRPr lang="de-DE"/>
        </a:p>
      </dgm:t>
    </dgm:pt>
    <dgm:pt modelId="{B60621F9-4EDC-4341-A61F-AB7F9AD02C4D}">
      <dgm:prSet phldrT="[Text]"/>
      <dgm:spPr/>
      <dgm:t>
        <a:bodyPr/>
        <a:lstStyle/>
        <a:p>
          <a:r>
            <a:rPr lang="de-DE"/>
            <a:t>eigene Klappstühle bereitstellen</a:t>
          </a:r>
        </a:p>
      </dgm:t>
    </dgm:pt>
    <dgm:pt modelId="{03705A37-8412-4176-BF35-D91A1B753230}" type="parTrans" cxnId="{929280E9-EDBC-4793-A530-690FF84DAC7F}">
      <dgm:prSet/>
      <dgm:spPr/>
      <dgm:t>
        <a:bodyPr/>
        <a:lstStyle/>
        <a:p>
          <a:endParaRPr lang="de-DE"/>
        </a:p>
      </dgm:t>
    </dgm:pt>
    <dgm:pt modelId="{D35F29AB-0207-4A76-A83D-798B9E0026B9}" type="sibTrans" cxnId="{929280E9-EDBC-4793-A530-690FF84DAC7F}">
      <dgm:prSet/>
      <dgm:spPr/>
      <dgm:t>
        <a:bodyPr/>
        <a:lstStyle/>
        <a:p>
          <a:endParaRPr lang="de-DE"/>
        </a:p>
      </dgm:t>
    </dgm:pt>
    <dgm:pt modelId="{41CC97A5-2F82-4DEC-B158-61D349CDA3AC}">
      <dgm:prSet phldrT="[Text]"/>
      <dgm:spPr/>
      <dgm:t>
        <a:bodyPr/>
        <a:lstStyle/>
        <a:p>
          <a:r>
            <a:rPr lang="de-DE"/>
            <a:t>2</a:t>
          </a:r>
        </a:p>
      </dgm:t>
    </dgm:pt>
    <dgm:pt modelId="{C42C18BD-2213-4D45-B03B-5F44A1EA246B}" type="parTrans" cxnId="{857BED6A-32CD-4B71-8A15-0CFE5B6AB128}">
      <dgm:prSet/>
      <dgm:spPr/>
      <dgm:t>
        <a:bodyPr/>
        <a:lstStyle/>
        <a:p>
          <a:endParaRPr lang="de-DE"/>
        </a:p>
      </dgm:t>
    </dgm:pt>
    <dgm:pt modelId="{C4A484D8-B5C4-45AD-9173-A857A0E914A0}" type="sibTrans" cxnId="{857BED6A-32CD-4B71-8A15-0CFE5B6AB128}">
      <dgm:prSet/>
      <dgm:spPr/>
      <dgm:t>
        <a:bodyPr/>
        <a:lstStyle/>
        <a:p>
          <a:endParaRPr lang="de-DE"/>
        </a:p>
      </dgm:t>
    </dgm:pt>
    <dgm:pt modelId="{3FD094C8-544F-4600-9DF8-7DFBCA54EA13}">
      <dgm:prSet phldrT="[Text]"/>
      <dgm:spPr/>
      <dgm:t>
        <a:bodyPr/>
        <a:lstStyle/>
        <a:p>
          <a:r>
            <a:rPr lang="de-DE"/>
            <a:t>Prüfberichte holen für alle Merkmale, die Sie prüfen wollen</a:t>
          </a:r>
        </a:p>
      </dgm:t>
    </dgm:pt>
    <dgm:pt modelId="{2303E537-F643-40BC-B947-AD4517CE63D0}" type="parTrans" cxnId="{E2A0DEF2-679A-45A0-89C2-46BA64CC3E46}">
      <dgm:prSet/>
      <dgm:spPr/>
      <dgm:t>
        <a:bodyPr/>
        <a:lstStyle/>
        <a:p>
          <a:endParaRPr lang="de-DE"/>
        </a:p>
      </dgm:t>
    </dgm:pt>
    <dgm:pt modelId="{382B7CE2-38E1-4C40-8E48-F274384611CD}" type="sibTrans" cxnId="{E2A0DEF2-679A-45A0-89C2-46BA64CC3E46}">
      <dgm:prSet/>
      <dgm:spPr/>
      <dgm:t>
        <a:bodyPr/>
        <a:lstStyle/>
        <a:p>
          <a:endParaRPr lang="de-DE"/>
        </a:p>
      </dgm:t>
    </dgm:pt>
    <dgm:pt modelId="{07C27BC4-8900-453F-89AC-08ADF20BF4AA}">
      <dgm:prSet phldrT="[Text]"/>
      <dgm:spPr/>
      <dgm:t>
        <a:bodyPr/>
        <a:lstStyle/>
        <a:p>
          <a:r>
            <a:rPr lang="de-DE"/>
            <a:t>3</a:t>
          </a:r>
        </a:p>
      </dgm:t>
    </dgm:pt>
    <dgm:pt modelId="{4285DB49-E1FA-4241-819D-25972830B527}" type="parTrans" cxnId="{E0B0A8EB-65EC-4365-B2E5-E408EF503F9E}">
      <dgm:prSet/>
      <dgm:spPr/>
      <dgm:t>
        <a:bodyPr/>
        <a:lstStyle/>
        <a:p>
          <a:endParaRPr lang="de-DE"/>
        </a:p>
      </dgm:t>
    </dgm:pt>
    <dgm:pt modelId="{322C34E9-1EDE-4098-BD4F-44DF87C55D06}" type="sibTrans" cxnId="{E0B0A8EB-65EC-4365-B2E5-E408EF503F9E}">
      <dgm:prSet/>
      <dgm:spPr/>
      <dgm:t>
        <a:bodyPr/>
        <a:lstStyle/>
        <a:p>
          <a:endParaRPr lang="de-DE"/>
        </a:p>
      </dgm:t>
    </dgm:pt>
    <dgm:pt modelId="{F6F1753F-6751-480E-92B2-4B2F6B95AA8C}">
      <dgm:prSet phldrT="[Text]"/>
      <dgm:spPr/>
      <dgm:t>
        <a:bodyPr/>
        <a:lstStyle/>
        <a:p>
          <a:r>
            <a:rPr lang="de-DE"/>
            <a:t>Anleitungen auf den Prüfberichten genau lesen</a:t>
          </a:r>
        </a:p>
      </dgm:t>
    </dgm:pt>
    <dgm:pt modelId="{85B92F98-2C68-46FE-B3A8-D07DDEBFA262}" type="parTrans" cxnId="{BF4C53B0-1CB0-4C30-8875-B883AABB7DB9}">
      <dgm:prSet/>
      <dgm:spPr/>
      <dgm:t>
        <a:bodyPr/>
        <a:lstStyle/>
        <a:p>
          <a:endParaRPr lang="de-DE"/>
        </a:p>
      </dgm:t>
    </dgm:pt>
    <dgm:pt modelId="{E941C7F8-4AFE-4086-B860-770CB4CDC586}" type="sibTrans" cxnId="{BF4C53B0-1CB0-4C30-8875-B883AABB7DB9}">
      <dgm:prSet/>
      <dgm:spPr/>
      <dgm:t>
        <a:bodyPr/>
        <a:lstStyle/>
        <a:p>
          <a:endParaRPr lang="de-DE"/>
        </a:p>
      </dgm:t>
    </dgm:pt>
    <dgm:pt modelId="{CC3F3540-3BF4-4B83-9050-1298AF08F7D9}">
      <dgm:prSet phldrT="[Text]"/>
      <dgm:spPr/>
      <dgm:t>
        <a:bodyPr/>
        <a:lstStyle/>
        <a:p>
          <a:r>
            <a:rPr lang="de-DE"/>
            <a:t>Arbeitsanweisungen befolgen</a:t>
          </a:r>
        </a:p>
      </dgm:t>
    </dgm:pt>
    <dgm:pt modelId="{F27C690D-82D5-4B92-9187-F1F4FDF64319}" type="parTrans" cxnId="{7D9D0751-8551-4BCA-9222-82F227430AB9}">
      <dgm:prSet/>
      <dgm:spPr/>
      <dgm:t>
        <a:bodyPr/>
        <a:lstStyle/>
        <a:p>
          <a:endParaRPr lang="de-DE"/>
        </a:p>
      </dgm:t>
    </dgm:pt>
    <dgm:pt modelId="{FE7F276E-D26E-491A-8BF9-B0EC072A865A}" type="sibTrans" cxnId="{7D9D0751-8551-4BCA-9222-82F227430AB9}">
      <dgm:prSet/>
      <dgm:spPr/>
      <dgm:t>
        <a:bodyPr/>
        <a:lstStyle/>
        <a:p>
          <a:endParaRPr lang="de-DE"/>
        </a:p>
      </dgm:t>
    </dgm:pt>
    <dgm:pt modelId="{E23B2854-97E7-4761-83D3-A1BCCEED9A2F}">
      <dgm:prSet phldrT="[Text]"/>
      <dgm:spPr/>
      <dgm:t>
        <a:bodyPr/>
        <a:lstStyle/>
        <a:p>
          <a:r>
            <a:rPr lang="de-DE"/>
            <a:t>4</a:t>
          </a:r>
        </a:p>
      </dgm:t>
    </dgm:pt>
    <dgm:pt modelId="{8B90170C-9EEC-46BA-BD8C-7C58DB5BA46E}" type="parTrans" cxnId="{68B25C6E-FC31-4C24-B738-920AEBE55A7B}">
      <dgm:prSet/>
      <dgm:spPr/>
      <dgm:t>
        <a:bodyPr/>
        <a:lstStyle/>
        <a:p>
          <a:endParaRPr lang="de-DE"/>
        </a:p>
      </dgm:t>
    </dgm:pt>
    <dgm:pt modelId="{D1A7A5B7-DCAB-45DA-B274-6631F18CB770}" type="sibTrans" cxnId="{68B25C6E-FC31-4C24-B738-920AEBE55A7B}">
      <dgm:prSet/>
      <dgm:spPr/>
      <dgm:t>
        <a:bodyPr/>
        <a:lstStyle/>
        <a:p>
          <a:endParaRPr lang="de-DE"/>
        </a:p>
      </dgm:t>
    </dgm:pt>
    <dgm:pt modelId="{91F6DECD-36A0-4FB4-B335-52AC267C41F8}">
      <dgm:prSet/>
      <dgm:spPr/>
      <dgm:t>
        <a:bodyPr/>
        <a:lstStyle/>
        <a:p>
          <a:pPr algn="l"/>
          <a:r>
            <a:rPr lang="de-DE"/>
            <a:t>nehmen Sie die Prüfberichte für Ihren Klappstuhl mit und machen Sie den LernSCHRITT damit alleine weiter.</a:t>
          </a:r>
        </a:p>
      </dgm:t>
    </dgm:pt>
    <dgm:pt modelId="{95257979-4AD8-4C55-8BD4-14DBD04BBDFD}" type="parTrans" cxnId="{812D2673-0B25-47B9-983D-DEDE8958BD28}">
      <dgm:prSet/>
      <dgm:spPr/>
      <dgm:t>
        <a:bodyPr/>
        <a:lstStyle/>
        <a:p>
          <a:endParaRPr lang="de-DE"/>
        </a:p>
      </dgm:t>
    </dgm:pt>
    <dgm:pt modelId="{8630F6FC-E22C-4620-A93C-E162ED9D8803}" type="sibTrans" cxnId="{812D2673-0B25-47B9-983D-DEDE8958BD28}">
      <dgm:prSet/>
      <dgm:spPr/>
      <dgm:t>
        <a:bodyPr/>
        <a:lstStyle/>
        <a:p>
          <a:endParaRPr lang="de-DE"/>
        </a:p>
      </dgm:t>
    </dgm:pt>
    <dgm:pt modelId="{CDAB64AD-45AD-4248-AF2F-AB659494AA18}">
      <dgm:prSet phldrT="[Text]"/>
      <dgm:spPr/>
      <dgm:t>
        <a:bodyPr/>
        <a:lstStyle/>
        <a:p>
          <a:r>
            <a:rPr lang="de-DE"/>
            <a:t>5</a:t>
          </a:r>
        </a:p>
      </dgm:t>
    </dgm:pt>
    <dgm:pt modelId="{4824CEB7-672E-4612-BC10-361315791B08}" type="parTrans" cxnId="{7AFED789-024E-4B4F-BD6A-664C45B56A29}">
      <dgm:prSet/>
      <dgm:spPr/>
      <dgm:t>
        <a:bodyPr/>
        <a:lstStyle/>
        <a:p>
          <a:endParaRPr lang="de-DE"/>
        </a:p>
      </dgm:t>
    </dgm:pt>
    <dgm:pt modelId="{A11BBC70-B43A-4751-9242-014A106246E0}" type="sibTrans" cxnId="{7AFED789-024E-4B4F-BD6A-664C45B56A29}">
      <dgm:prSet/>
      <dgm:spPr/>
      <dgm:t>
        <a:bodyPr/>
        <a:lstStyle/>
        <a:p>
          <a:endParaRPr lang="de-DE"/>
        </a:p>
      </dgm:t>
    </dgm:pt>
    <dgm:pt modelId="{7CF4B9EF-A86F-416A-90DD-D29D1A291A59}">
      <dgm:prSet/>
      <dgm:spPr/>
      <dgm:t>
        <a:bodyPr/>
        <a:lstStyle/>
        <a:p>
          <a:r>
            <a:rPr lang="de-DE"/>
            <a:t>Prüfbericht sorgfältig ausfüllen</a:t>
          </a:r>
        </a:p>
      </dgm:t>
    </dgm:pt>
    <dgm:pt modelId="{89421E12-A2E6-4309-BF4B-494B28EC2A0B}" type="parTrans" cxnId="{819D0EDB-A78D-4E4A-A245-69CC8F1F041D}">
      <dgm:prSet/>
      <dgm:spPr/>
      <dgm:t>
        <a:bodyPr/>
        <a:lstStyle/>
        <a:p>
          <a:endParaRPr lang="de-DE"/>
        </a:p>
      </dgm:t>
    </dgm:pt>
    <dgm:pt modelId="{22AAC489-8D27-41F0-9EA2-095533839EA9}" type="sibTrans" cxnId="{819D0EDB-A78D-4E4A-A245-69CC8F1F041D}">
      <dgm:prSet/>
      <dgm:spPr/>
      <dgm:t>
        <a:bodyPr/>
        <a:lstStyle/>
        <a:p>
          <a:endParaRPr lang="de-DE"/>
        </a:p>
      </dgm:t>
    </dgm:pt>
    <dgm:pt modelId="{3D9FEEC0-77B8-4431-B9A7-B6A79C382873}">
      <dgm:prSet/>
      <dgm:spPr/>
      <dgm:t>
        <a:bodyPr/>
        <a:lstStyle/>
        <a:p>
          <a:r>
            <a:rPr lang="de-DE"/>
            <a:t>und Lernpartner/in überreichen</a:t>
          </a:r>
        </a:p>
      </dgm:t>
    </dgm:pt>
    <dgm:pt modelId="{83B56CA2-8024-4854-99CC-AFDF9C953F84}" type="parTrans" cxnId="{B533BE5E-2D39-4FB8-B8A3-8DF4DDC11077}">
      <dgm:prSet/>
      <dgm:spPr/>
      <dgm:t>
        <a:bodyPr/>
        <a:lstStyle/>
        <a:p>
          <a:endParaRPr lang="de-DE"/>
        </a:p>
      </dgm:t>
    </dgm:pt>
    <dgm:pt modelId="{30BB110E-3E05-4714-90DF-64FF5CAC5406}" type="sibTrans" cxnId="{B533BE5E-2D39-4FB8-B8A3-8DF4DDC11077}">
      <dgm:prSet/>
      <dgm:spPr/>
      <dgm:t>
        <a:bodyPr/>
        <a:lstStyle/>
        <a:p>
          <a:endParaRPr lang="de-DE"/>
        </a:p>
      </dgm:t>
    </dgm:pt>
    <dgm:pt modelId="{01E1607D-58A3-4098-9C57-4CE7D22E6886}">
      <dgm:prSet phldrT="[Text]"/>
      <dgm:spPr/>
      <dgm:t>
        <a:bodyPr/>
        <a:lstStyle/>
        <a:p>
          <a:r>
            <a:rPr lang="de-DE"/>
            <a:t>6</a:t>
          </a:r>
        </a:p>
      </dgm:t>
    </dgm:pt>
    <dgm:pt modelId="{605BA583-67B4-43AF-8C17-E442A593154F}" type="parTrans" cxnId="{8B3084ED-2F56-4722-BBFC-DE1E8CA9D120}">
      <dgm:prSet/>
      <dgm:spPr/>
      <dgm:t>
        <a:bodyPr/>
        <a:lstStyle/>
        <a:p>
          <a:endParaRPr lang="de-DE"/>
        </a:p>
      </dgm:t>
    </dgm:pt>
    <dgm:pt modelId="{BEC18572-6E6F-4B53-8ADC-F19C9A728276}" type="sibTrans" cxnId="{8B3084ED-2F56-4722-BBFC-DE1E8CA9D120}">
      <dgm:prSet/>
      <dgm:spPr/>
      <dgm:t>
        <a:bodyPr/>
        <a:lstStyle/>
        <a:p>
          <a:endParaRPr lang="de-DE"/>
        </a:p>
      </dgm:t>
    </dgm:pt>
    <dgm:pt modelId="{2E9E0ACD-AFAD-440B-B13E-2A4780F0DF14}">
      <dgm:prSet/>
      <dgm:spPr/>
      <dgm:t>
        <a:bodyPr/>
        <a:lstStyle/>
        <a:p>
          <a:r>
            <a:rPr lang="de-DE"/>
            <a:t>jetzt haben Sie und Ihr/e Lernpartner/in die Qualitätsprüfung abgeschlossen</a:t>
          </a:r>
        </a:p>
      </dgm:t>
    </dgm:pt>
    <dgm:pt modelId="{0A205AFA-F624-474B-A29E-7A8CD130FD62}" type="parTrans" cxnId="{FB6954F2-9C98-4B99-B9D5-2B94290DDC2E}">
      <dgm:prSet/>
      <dgm:spPr/>
      <dgm:t>
        <a:bodyPr/>
        <a:lstStyle/>
        <a:p>
          <a:endParaRPr lang="de-DE"/>
        </a:p>
      </dgm:t>
    </dgm:pt>
    <dgm:pt modelId="{AA3B3C9D-A1A7-44A0-8BBF-C189F824BDB0}" type="sibTrans" cxnId="{FB6954F2-9C98-4B99-B9D5-2B94290DDC2E}">
      <dgm:prSet/>
      <dgm:spPr/>
      <dgm:t>
        <a:bodyPr/>
        <a:lstStyle/>
        <a:p>
          <a:endParaRPr lang="de-DE"/>
        </a:p>
      </dgm:t>
    </dgm:pt>
    <dgm:pt modelId="{5F796BDD-8DBA-4E15-B434-3F74E5C1F64F}" type="pres">
      <dgm:prSet presAssocID="{7D1D6E46-7ED3-4766-A423-12FE6FCCC70F}" presName="linearFlow" presStyleCnt="0">
        <dgm:presLayoutVars>
          <dgm:dir/>
          <dgm:animLvl val="lvl"/>
          <dgm:resizeHandles val="exact"/>
        </dgm:presLayoutVars>
      </dgm:prSet>
      <dgm:spPr/>
    </dgm:pt>
    <dgm:pt modelId="{7DAAC30D-F52F-4BE4-A40D-458436C352BE}" type="pres">
      <dgm:prSet presAssocID="{601E02DE-D598-4B73-B775-FA9DD5DE23D3}" presName="composite" presStyleCnt="0"/>
      <dgm:spPr/>
    </dgm:pt>
    <dgm:pt modelId="{B720AD62-6514-4FB0-A34D-BB56F2AC4C34}" type="pres">
      <dgm:prSet presAssocID="{601E02DE-D598-4B73-B775-FA9DD5DE23D3}" presName="parentText" presStyleLbl="alignNode1" presStyleIdx="0" presStyleCnt="6">
        <dgm:presLayoutVars>
          <dgm:chMax val="1"/>
          <dgm:bulletEnabled val="1"/>
        </dgm:presLayoutVars>
      </dgm:prSet>
      <dgm:spPr/>
    </dgm:pt>
    <dgm:pt modelId="{EE48F23D-B6D8-4002-BB15-1E1ECFF22DCC}" type="pres">
      <dgm:prSet presAssocID="{601E02DE-D598-4B73-B775-FA9DD5DE23D3}" presName="descendantText" presStyleLbl="alignAcc1" presStyleIdx="0" presStyleCnt="6">
        <dgm:presLayoutVars>
          <dgm:bulletEnabled val="1"/>
        </dgm:presLayoutVars>
      </dgm:prSet>
      <dgm:spPr/>
    </dgm:pt>
    <dgm:pt modelId="{10B969C7-FBF0-4800-84B4-27DF91A4DE71}" type="pres">
      <dgm:prSet presAssocID="{591AD7DC-11BE-4F77-A24C-91342098EA9F}" presName="sp" presStyleCnt="0"/>
      <dgm:spPr/>
    </dgm:pt>
    <dgm:pt modelId="{EC1DF592-05A0-49A1-B0FB-0F8C158F4AF7}" type="pres">
      <dgm:prSet presAssocID="{41CC97A5-2F82-4DEC-B158-61D349CDA3AC}" presName="composite" presStyleCnt="0"/>
      <dgm:spPr/>
    </dgm:pt>
    <dgm:pt modelId="{09CB26B4-52D6-4C5D-9905-246CECEBE599}" type="pres">
      <dgm:prSet presAssocID="{41CC97A5-2F82-4DEC-B158-61D349CDA3AC}" presName="parentText" presStyleLbl="alignNode1" presStyleIdx="1" presStyleCnt="6">
        <dgm:presLayoutVars>
          <dgm:chMax val="1"/>
          <dgm:bulletEnabled val="1"/>
        </dgm:presLayoutVars>
      </dgm:prSet>
      <dgm:spPr/>
    </dgm:pt>
    <dgm:pt modelId="{372F5F91-F78C-4DE6-AED0-2EBF4F313FF1}" type="pres">
      <dgm:prSet presAssocID="{41CC97A5-2F82-4DEC-B158-61D349CDA3AC}" presName="descendantText" presStyleLbl="alignAcc1" presStyleIdx="1" presStyleCnt="6">
        <dgm:presLayoutVars>
          <dgm:bulletEnabled val="1"/>
        </dgm:presLayoutVars>
      </dgm:prSet>
      <dgm:spPr/>
    </dgm:pt>
    <dgm:pt modelId="{B6A60059-C912-4403-B906-64A2E1D7DD65}" type="pres">
      <dgm:prSet presAssocID="{C4A484D8-B5C4-45AD-9173-A857A0E914A0}" presName="sp" presStyleCnt="0"/>
      <dgm:spPr/>
    </dgm:pt>
    <dgm:pt modelId="{CF83AE77-488B-4B29-971B-E4FF1023ECAA}" type="pres">
      <dgm:prSet presAssocID="{07C27BC4-8900-453F-89AC-08ADF20BF4AA}" presName="composite" presStyleCnt="0"/>
      <dgm:spPr/>
    </dgm:pt>
    <dgm:pt modelId="{25727B0E-F8BC-4103-B45E-2177E0558F2B}" type="pres">
      <dgm:prSet presAssocID="{07C27BC4-8900-453F-89AC-08ADF20BF4AA}" presName="parentText" presStyleLbl="alignNode1" presStyleIdx="2" presStyleCnt="6">
        <dgm:presLayoutVars>
          <dgm:chMax val="1"/>
          <dgm:bulletEnabled val="1"/>
        </dgm:presLayoutVars>
      </dgm:prSet>
      <dgm:spPr/>
    </dgm:pt>
    <dgm:pt modelId="{FB25BDB5-E5FE-45E3-9DE6-6F5B2D8226ED}" type="pres">
      <dgm:prSet presAssocID="{07C27BC4-8900-453F-89AC-08ADF20BF4AA}" presName="descendantText" presStyleLbl="alignAcc1" presStyleIdx="2" presStyleCnt="6">
        <dgm:presLayoutVars>
          <dgm:bulletEnabled val="1"/>
        </dgm:presLayoutVars>
      </dgm:prSet>
      <dgm:spPr/>
    </dgm:pt>
    <dgm:pt modelId="{6481513C-95DE-4E87-A707-95EDE2D309FF}" type="pres">
      <dgm:prSet presAssocID="{322C34E9-1EDE-4098-BD4F-44DF87C55D06}" presName="sp" presStyleCnt="0"/>
      <dgm:spPr/>
    </dgm:pt>
    <dgm:pt modelId="{EADFF7B1-3FB5-4706-9E90-BB35A7476673}" type="pres">
      <dgm:prSet presAssocID="{E23B2854-97E7-4761-83D3-A1BCCEED9A2F}" presName="composite" presStyleCnt="0"/>
      <dgm:spPr/>
    </dgm:pt>
    <dgm:pt modelId="{A6F64529-17A9-47B2-B319-7E0ED7FA2870}" type="pres">
      <dgm:prSet presAssocID="{E23B2854-97E7-4761-83D3-A1BCCEED9A2F}" presName="parentText" presStyleLbl="alignNode1" presStyleIdx="3" presStyleCnt="6">
        <dgm:presLayoutVars>
          <dgm:chMax val="1"/>
          <dgm:bulletEnabled val="1"/>
        </dgm:presLayoutVars>
      </dgm:prSet>
      <dgm:spPr/>
    </dgm:pt>
    <dgm:pt modelId="{982F4F0A-BE6F-4FFD-B448-FCA8903B01FF}" type="pres">
      <dgm:prSet presAssocID="{E23B2854-97E7-4761-83D3-A1BCCEED9A2F}" presName="descendantText" presStyleLbl="alignAcc1" presStyleIdx="3" presStyleCnt="6">
        <dgm:presLayoutVars>
          <dgm:bulletEnabled val="1"/>
        </dgm:presLayoutVars>
      </dgm:prSet>
      <dgm:spPr/>
    </dgm:pt>
    <dgm:pt modelId="{16260AB8-B0BB-4511-85B1-4B37D7710835}" type="pres">
      <dgm:prSet presAssocID="{D1A7A5B7-DCAB-45DA-B274-6631F18CB770}" presName="sp" presStyleCnt="0"/>
      <dgm:spPr/>
    </dgm:pt>
    <dgm:pt modelId="{63CD0A41-F7F7-4FA6-AD59-460BEE8943CD}" type="pres">
      <dgm:prSet presAssocID="{CDAB64AD-45AD-4248-AF2F-AB659494AA18}" presName="composite" presStyleCnt="0"/>
      <dgm:spPr/>
    </dgm:pt>
    <dgm:pt modelId="{9C6C9E93-23AE-4B68-8C29-F121FBE62C42}" type="pres">
      <dgm:prSet presAssocID="{CDAB64AD-45AD-4248-AF2F-AB659494AA18}" presName="parentText" presStyleLbl="alignNode1" presStyleIdx="4" presStyleCnt="6">
        <dgm:presLayoutVars>
          <dgm:chMax val="1"/>
          <dgm:bulletEnabled val="1"/>
        </dgm:presLayoutVars>
      </dgm:prSet>
      <dgm:spPr/>
    </dgm:pt>
    <dgm:pt modelId="{A3248FFD-8BC4-49C6-9D1C-CE82EB53E6BC}" type="pres">
      <dgm:prSet presAssocID="{CDAB64AD-45AD-4248-AF2F-AB659494AA18}" presName="descendantText" presStyleLbl="alignAcc1" presStyleIdx="4" presStyleCnt="6">
        <dgm:presLayoutVars>
          <dgm:bulletEnabled val="1"/>
        </dgm:presLayoutVars>
      </dgm:prSet>
      <dgm:spPr/>
    </dgm:pt>
    <dgm:pt modelId="{0FA4A9AE-1609-40D6-8744-EA6D3E95C17A}" type="pres">
      <dgm:prSet presAssocID="{A11BBC70-B43A-4751-9242-014A106246E0}" presName="sp" presStyleCnt="0"/>
      <dgm:spPr/>
    </dgm:pt>
    <dgm:pt modelId="{F1F76DA3-0236-4CE3-8C2D-4EBD5DCCF7EF}" type="pres">
      <dgm:prSet presAssocID="{01E1607D-58A3-4098-9C57-4CE7D22E6886}" presName="composite" presStyleCnt="0"/>
      <dgm:spPr/>
    </dgm:pt>
    <dgm:pt modelId="{F374B6BF-8B0C-488C-B56C-26B370CCABBA}" type="pres">
      <dgm:prSet presAssocID="{01E1607D-58A3-4098-9C57-4CE7D22E6886}" presName="parentText" presStyleLbl="alignNode1" presStyleIdx="5" presStyleCnt="6">
        <dgm:presLayoutVars>
          <dgm:chMax val="1"/>
          <dgm:bulletEnabled val="1"/>
        </dgm:presLayoutVars>
      </dgm:prSet>
      <dgm:spPr/>
    </dgm:pt>
    <dgm:pt modelId="{BFB77A8E-71D2-45FA-BF00-28D583CCF5DA}" type="pres">
      <dgm:prSet presAssocID="{01E1607D-58A3-4098-9C57-4CE7D22E6886}" presName="descendantText" presStyleLbl="alignAcc1" presStyleIdx="5" presStyleCnt="6">
        <dgm:presLayoutVars>
          <dgm:bulletEnabled val="1"/>
        </dgm:presLayoutVars>
      </dgm:prSet>
      <dgm:spPr/>
    </dgm:pt>
  </dgm:ptLst>
  <dgm:cxnLst>
    <dgm:cxn modelId="{202FA903-B7CD-49B7-A66A-3C469274E8D5}" type="presOf" srcId="{07C27BC4-8900-453F-89AC-08ADF20BF4AA}" destId="{25727B0E-F8BC-4103-B45E-2177E0558F2B}" srcOrd="0" destOrd="0" presId="urn:microsoft.com/office/officeart/2005/8/layout/chevron2"/>
    <dgm:cxn modelId="{32FD1E10-AC7D-4541-9501-44AA45DF9C4F}" type="presOf" srcId="{CC3F3540-3BF4-4B83-9050-1298AF08F7D9}" destId="{FB25BDB5-E5FE-45E3-9DE6-6F5B2D8226ED}" srcOrd="0" destOrd="1" presId="urn:microsoft.com/office/officeart/2005/8/layout/chevron2"/>
    <dgm:cxn modelId="{E13E6522-8D6A-4561-A546-4D57A8B11DD2}" type="presOf" srcId="{91F6DECD-36A0-4FB4-B335-52AC267C41F8}" destId="{BFB77A8E-71D2-45FA-BF00-28D583CCF5DA}" srcOrd="0" destOrd="0" presId="urn:microsoft.com/office/officeart/2005/8/layout/chevron2"/>
    <dgm:cxn modelId="{1572F937-A6BE-4818-91CC-E44E94FCE7EC}" type="presOf" srcId="{41CC97A5-2F82-4DEC-B158-61D349CDA3AC}" destId="{09CB26B4-52D6-4C5D-9905-246CECEBE599}" srcOrd="0" destOrd="0" presId="urn:microsoft.com/office/officeart/2005/8/layout/chevron2"/>
    <dgm:cxn modelId="{3ED2303A-4B9B-4B96-83E9-1E4B610F120C}" srcId="{7D1D6E46-7ED3-4766-A423-12FE6FCCC70F}" destId="{601E02DE-D598-4B73-B775-FA9DD5DE23D3}" srcOrd="0" destOrd="0" parTransId="{2E72C4E0-F5FC-4DF9-B6BF-493FE9CF45BA}" sibTransId="{591AD7DC-11BE-4F77-A24C-91342098EA9F}"/>
    <dgm:cxn modelId="{B533BE5E-2D39-4FB8-B8A3-8DF4DDC11077}" srcId="{E23B2854-97E7-4761-83D3-A1BCCEED9A2F}" destId="{3D9FEEC0-77B8-4431-B9A7-B6A79C382873}" srcOrd="1" destOrd="0" parTransId="{83B56CA2-8024-4854-99CC-AFDF9C953F84}" sibTransId="{30BB110E-3E05-4714-90DF-64FF5CAC5406}"/>
    <dgm:cxn modelId="{422F1764-42AC-4505-8E4B-9F3769728B1D}" srcId="{601E02DE-D598-4B73-B775-FA9DD5DE23D3}" destId="{2EFA03C1-43FC-466A-B412-C7B07AF187F6}" srcOrd="0" destOrd="0" parTransId="{9C4C1F5A-582A-4683-AFD3-CDC88F19C92C}" sibTransId="{8A06F99D-8700-4343-A724-7449B559F1A0}"/>
    <dgm:cxn modelId="{63759A66-8938-4376-94D7-56D51859E76D}" type="presOf" srcId="{B60621F9-4EDC-4341-A61F-AB7F9AD02C4D}" destId="{EE48F23D-B6D8-4002-BB15-1E1ECFF22DCC}" srcOrd="0" destOrd="1" presId="urn:microsoft.com/office/officeart/2005/8/layout/chevron2"/>
    <dgm:cxn modelId="{857BED6A-32CD-4B71-8A15-0CFE5B6AB128}" srcId="{7D1D6E46-7ED3-4766-A423-12FE6FCCC70F}" destId="{41CC97A5-2F82-4DEC-B158-61D349CDA3AC}" srcOrd="1" destOrd="0" parTransId="{C42C18BD-2213-4D45-B03B-5F44A1EA246B}" sibTransId="{C4A484D8-B5C4-45AD-9173-A857A0E914A0}"/>
    <dgm:cxn modelId="{68B25C6E-FC31-4C24-B738-920AEBE55A7B}" srcId="{7D1D6E46-7ED3-4766-A423-12FE6FCCC70F}" destId="{E23B2854-97E7-4761-83D3-A1BCCEED9A2F}" srcOrd="3" destOrd="0" parTransId="{8B90170C-9EEC-46BA-BD8C-7C58DB5BA46E}" sibTransId="{D1A7A5B7-DCAB-45DA-B274-6631F18CB770}"/>
    <dgm:cxn modelId="{7D9D0751-8551-4BCA-9222-82F227430AB9}" srcId="{07C27BC4-8900-453F-89AC-08ADF20BF4AA}" destId="{CC3F3540-3BF4-4B83-9050-1298AF08F7D9}" srcOrd="1" destOrd="0" parTransId="{F27C690D-82D5-4B92-9187-F1F4FDF64319}" sibTransId="{FE7F276E-D26E-491A-8BF9-B0EC072A865A}"/>
    <dgm:cxn modelId="{6E490B51-BF5D-498D-B0B0-B652B8FFCF07}" type="presOf" srcId="{601E02DE-D598-4B73-B775-FA9DD5DE23D3}" destId="{B720AD62-6514-4FB0-A34D-BB56F2AC4C34}" srcOrd="0" destOrd="0" presId="urn:microsoft.com/office/officeart/2005/8/layout/chevron2"/>
    <dgm:cxn modelId="{812D2673-0B25-47B9-983D-DEDE8958BD28}" srcId="{01E1607D-58A3-4098-9C57-4CE7D22E6886}" destId="{91F6DECD-36A0-4FB4-B335-52AC267C41F8}" srcOrd="0" destOrd="0" parTransId="{95257979-4AD8-4C55-8BD4-14DBD04BBDFD}" sibTransId="{8630F6FC-E22C-4620-A93C-E162ED9D8803}"/>
    <dgm:cxn modelId="{F4493A55-6BEB-47A0-9606-07742C23B34E}" type="presOf" srcId="{E23B2854-97E7-4761-83D3-A1BCCEED9A2F}" destId="{A6F64529-17A9-47B2-B319-7E0ED7FA2870}" srcOrd="0" destOrd="0" presId="urn:microsoft.com/office/officeart/2005/8/layout/chevron2"/>
    <dgm:cxn modelId="{6C924156-06D4-452E-80BA-0BAEF6AF5D00}" type="presOf" srcId="{CDAB64AD-45AD-4248-AF2F-AB659494AA18}" destId="{9C6C9E93-23AE-4B68-8C29-F121FBE62C42}" srcOrd="0" destOrd="0" presId="urn:microsoft.com/office/officeart/2005/8/layout/chevron2"/>
    <dgm:cxn modelId="{7AFED789-024E-4B4F-BD6A-664C45B56A29}" srcId="{7D1D6E46-7ED3-4766-A423-12FE6FCCC70F}" destId="{CDAB64AD-45AD-4248-AF2F-AB659494AA18}" srcOrd="4" destOrd="0" parTransId="{4824CEB7-672E-4612-BC10-361315791B08}" sibTransId="{A11BBC70-B43A-4751-9242-014A106246E0}"/>
    <dgm:cxn modelId="{965E6C8D-946C-49AD-9944-417B091AE0F9}" type="presOf" srcId="{01E1607D-58A3-4098-9C57-4CE7D22E6886}" destId="{F374B6BF-8B0C-488C-B56C-26B370CCABBA}" srcOrd="0" destOrd="0" presId="urn:microsoft.com/office/officeart/2005/8/layout/chevron2"/>
    <dgm:cxn modelId="{D3DD1A95-8340-4CD8-8CA5-189955EC885B}" type="presOf" srcId="{3D9FEEC0-77B8-4431-B9A7-B6A79C382873}" destId="{982F4F0A-BE6F-4FFD-B448-FCA8903B01FF}" srcOrd="0" destOrd="1" presId="urn:microsoft.com/office/officeart/2005/8/layout/chevron2"/>
    <dgm:cxn modelId="{C98152A1-7592-4F9B-A631-74F801C091A7}" type="presOf" srcId="{2E9E0ACD-AFAD-440B-B13E-2A4780F0DF14}" destId="{A3248FFD-8BC4-49C6-9D1C-CE82EB53E6BC}" srcOrd="0" destOrd="0" presId="urn:microsoft.com/office/officeart/2005/8/layout/chevron2"/>
    <dgm:cxn modelId="{FFFE7CA3-220B-4FF1-A0A1-392943C412B6}" type="presOf" srcId="{7CF4B9EF-A86F-416A-90DD-D29D1A291A59}" destId="{982F4F0A-BE6F-4FFD-B448-FCA8903B01FF}" srcOrd="0" destOrd="0" presId="urn:microsoft.com/office/officeart/2005/8/layout/chevron2"/>
    <dgm:cxn modelId="{EFD517A7-6AA5-4FF7-A894-8B59FB25152A}" type="presOf" srcId="{7D1D6E46-7ED3-4766-A423-12FE6FCCC70F}" destId="{5F796BDD-8DBA-4E15-B434-3F74E5C1F64F}" srcOrd="0" destOrd="0" presId="urn:microsoft.com/office/officeart/2005/8/layout/chevron2"/>
    <dgm:cxn modelId="{BF4C53B0-1CB0-4C30-8875-B883AABB7DB9}" srcId="{07C27BC4-8900-453F-89AC-08ADF20BF4AA}" destId="{F6F1753F-6751-480E-92B2-4B2F6B95AA8C}" srcOrd="0" destOrd="0" parTransId="{85B92F98-2C68-46FE-B3A8-D07DDEBFA262}" sibTransId="{E941C7F8-4AFE-4086-B860-770CB4CDC586}"/>
    <dgm:cxn modelId="{ECD230B8-0019-464C-821B-9FE7529F6305}" type="presOf" srcId="{F6F1753F-6751-480E-92B2-4B2F6B95AA8C}" destId="{FB25BDB5-E5FE-45E3-9DE6-6F5B2D8226ED}" srcOrd="0" destOrd="0" presId="urn:microsoft.com/office/officeart/2005/8/layout/chevron2"/>
    <dgm:cxn modelId="{A779C0D0-CA21-4891-AE25-24C719E08507}" type="presOf" srcId="{2EFA03C1-43FC-466A-B412-C7B07AF187F6}" destId="{EE48F23D-B6D8-4002-BB15-1E1ECFF22DCC}" srcOrd="0" destOrd="0" presId="urn:microsoft.com/office/officeart/2005/8/layout/chevron2"/>
    <dgm:cxn modelId="{819D0EDB-A78D-4E4A-A245-69CC8F1F041D}" srcId="{E23B2854-97E7-4761-83D3-A1BCCEED9A2F}" destId="{7CF4B9EF-A86F-416A-90DD-D29D1A291A59}" srcOrd="0" destOrd="0" parTransId="{89421E12-A2E6-4309-BF4B-494B28EC2A0B}" sibTransId="{22AAC489-8D27-41F0-9EA2-095533839EA9}"/>
    <dgm:cxn modelId="{929280E9-EDBC-4793-A530-690FF84DAC7F}" srcId="{601E02DE-D598-4B73-B775-FA9DD5DE23D3}" destId="{B60621F9-4EDC-4341-A61F-AB7F9AD02C4D}" srcOrd="1" destOrd="0" parTransId="{03705A37-8412-4176-BF35-D91A1B753230}" sibTransId="{D35F29AB-0207-4A76-A83D-798B9E0026B9}"/>
    <dgm:cxn modelId="{E0B0A8EB-65EC-4365-B2E5-E408EF503F9E}" srcId="{7D1D6E46-7ED3-4766-A423-12FE6FCCC70F}" destId="{07C27BC4-8900-453F-89AC-08ADF20BF4AA}" srcOrd="2" destOrd="0" parTransId="{4285DB49-E1FA-4241-819D-25972830B527}" sibTransId="{322C34E9-1EDE-4098-BD4F-44DF87C55D06}"/>
    <dgm:cxn modelId="{8B3084ED-2F56-4722-BBFC-DE1E8CA9D120}" srcId="{7D1D6E46-7ED3-4766-A423-12FE6FCCC70F}" destId="{01E1607D-58A3-4098-9C57-4CE7D22E6886}" srcOrd="5" destOrd="0" parTransId="{605BA583-67B4-43AF-8C17-E442A593154F}" sibTransId="{BEC18572-6E6F-4B53-8ADC-F19C9A728276}"/>
    <dgm:cxn modelId="{FB6954F2-9C98-4B99-B9D5-2B94290DDC2E}" srcId="{CDAB64AD-45AD-4248-AF2F-AB659494AA18}" destId="{2E9E0ACD-AFAD-440B-B13E-2A4780F0DF14}" srcOrd="0" destOrd="0" parTransId="{0A205AFA-F624-474B-A29E-7A8CD130FD62}" sibTransId="{AA3B3C9D-A1A7-44A0-8BBF-C189F824BDB0}"/>
    <dgm:cxn modelId="{E2A0DEF2-679A-45A0-89C2-46BA64CC3E46}" srcId="{41CC97A5-2F82-4DEC-B158-61D349CDA3AC}" destId="{3FD094C8-544F-4600-9DF8-7DFBCA54EA13}" srcOrd="0" destOrd="0" parTransId="{2303E537-F643-40BC-B947-AD4517CE63D0}" sibTransId="{382B7CE2-38E1-4C40-8E48-F274384611CD}"/>
    <dgm:cxn modelId="{E6E3FFFF-01C0-4207-95FE-320E276D5919}" type="presOf" srcId="{3FD094C8-544F-4600-9DF8-7DFBCA54EA13}" destId="{372F5F91-F78C-4DE6-AED0-2EBF4F313FF1}" srcOrd="0" destOrd="0" presId="urn:microsoft.com/office/officeart/2005/8/layout/chevron2"/>
    <dgm:cxn modelId="{40975247-65E9-4383-BCBB-E213A805383E}" type="presParOf" srcId="{5F796BDD-8DBA-4E15-B434-3F74E5C1F64F}" destId="{7DAAC30D-F52F-4BE4-A40D-458436C352BE}" srcOrd="0" destOrd="0" presId="urn:microsoft.com/office/officeart/2005/8/layout/chevron2"/>
    <dgm:cxn modelId="{6BA22B8F-BA47-45D1-BAC4-35136207A16C}" type="presParOf" srcId="{7DAAC30D-F52F-4BE4-A40D-458436C352BE}" destId="{B720AD62-6514-4FB0-A34D-BB56F2AC4C34}" srcOrd="0" destOrd="0" presId="urn:microsoft.com/office/officeart/2005/8/layout/chevron2"/>
    <dgm:cxn modelId="{B181BA84-355F-4082-9C95-35373132CB91}" type="presParOf" srcId="{7DAAC30D-F52F-4BE4-A40D-458436C352BE}" destId="{EE48F23D-B6D8-4002-BB15-1E1ECFF22DCC}" srcOrd="1" destOrd="0" presId="urn:microsoft.com/office/officeart/2005/8/layout/chevron2"/>
    <dgm:cxn modelId="{9C615B45-B6A9-480F-98FB-12922FFB3476}" type="presParOf" srcId="{5F796BDD-8DBA-4E15-B434-3F74E5C1F64F}" destId="{10B969C7-FBF0-4800-84B4-27DF91A4DE71}" srcOrd="1" destOrd="0" presId="urn:microsoft.com/office/officeart/2005/8/layout/chevron2"/>
    <dgm:cxn modelId="{70D202A4-0139-49AE-BD92-59556C1D8782}" type="presParOf" srcId="{5F796BDD-8DBA-4E15-B434-3F74E5C1F64F}" destId="{EC1DF592-05A0-49A1-B0FB-0F8C158F4AF7}" srcOrd="2" destOrd="0" presId="urn:microsoft.com/office/officeart/2005/8/layout/chevron2"/>
    <dgm:cxn modelId="{B8989538-C584-4FF5-9CA2-21F4089E0916}" type="presParOf" srcId="{EC1DF592-05A0-49A1-B0FB-0F8C158F4AF7}" destId="{09CB26B4-52D6-4C5D-9905-246CECEBE599}" srcOrd="0" destOrd="0" presId="urn:microsoft.com/office/officeart/2005/8/layout/chevron2"/>
    <dgm:cxn modelId="{A301BEDC-EAD7-4E8C-BA7D-B96C02DCDEE2}" type="presParOf" srcId="{EC1DF592-05A0-49A1-B0FB-0F8C158F4AF7}" destId="{372F5F91-F78C-4DE6-AED0-2EBF4F313FF1}" srcOrd="1" destOrd="0" presId="urn:microsoft.com/office/officeart/2005/8/layout/chevron2"/>
    <dgm:cxn modelId="{B4C2FD4E-06F1-42B2-A297-CB61C24CA124}" type="presParOf" srcId="{5F796BDD-8DBA-4E15-B434-3F74E5C1F64F}" destId="{B6A60059-C912-4403-B906-64A2E1D7DD65}" srcOrd="3" destOrd="0" presId="urn:microsoft.com/office/officeart/2005/8/layout/chevron2"/>
    <dgm:cxn modelId="{1E69CF09-1F1A-4FA0-A84D-FC9E39C2229A}" type="presParOf" srcId="{5F796BDD-8DBA-4E15-B434-3F74E5C1F64F}" destId="{CF83AE77-488B-4B29-971B-E4FF1023ECAA}" srcOrd="4" destOrd="0" presId="urn:microsoft.com/office/officeart/2005/8/layout/chevron2"/>
    <dgm:cxn modelId="{67987987-D739-4F35-AF48-68D6718C879B}" type="presParOf" srcId="{CF83AE77-488B-4B29-971B-E4FF1023ECAA}" destId="{25727B0E-F8BC-4103-B45E-2177E0558F2B}" srcOrd="0" destOrd="0" presId="urn:microsoft.com/office/officeart/2005/8/layout/chevron2"/>
    <dgm:cxn modelId="{DC93A622-AC9D-42B1-B934-525DF794AF39}" type="presParOf" srcId="{CF83AE77-488B-4B29-971B-E4FF1023ECAA}" destId="{FB25BDB5-E5FE-45E3-9DE6-6F5B2D8226ED}" srcOrd="1" destOrd="0" presId="urn:microsoft.com/office/officeart/2005/8/layout/chevron2"/>
    <dgm:cxn modelId="{EED7E872-4EE9-46E2-BBDA-0350F0145AA8}" type="presParOf" srcId="{5F796BDD-8DBA-4E15-B434-3F74E5C1F64F}" destId="{6481513C-95DE-4E87-A707-95EDE2D309FF}" srcOrd="5" destOrd="0" presId="urn:microsoft.com/office/officeart/2005/8/layout/chevron2"/>
    <dgm:cxn modelId="{E57D554A-8584-4B7F-A367-1AC7A008DA2C}" type="presParOf" srcId="{5F796BDD-8DBA-4E15-B434-3F74E5C1F64F}" destId="{EADFF7B1-3FB5-4706-9E90-BB35A7476673}" srcOrd="6" destOrd="0" presId="urn:microsoft.com/office/officeart/2005/8/layout/chevron2"/>
    <dgm:cxn modelId="{B4B377AD-6EC3-4B89-8238-14D8719D13BE}" type="presParOf" srcId="{EADFF7B1-3FB5-4706-9E90-BB35A7476673}" destId="{A6F64529-17A9-47B2-B319-7E0ED7FA2870}" srcOrd="0" destOrd="0" presId="urn:microsoft.com/office/officeart/2005/8/layout/chevron2"/>
    <dgm:cxn modelId="{18E569C9-D872-43F2-967D-8F0AF7644238}" type="presParOf" srcId="{EADFF7B1-3FB5-4706-9E90-BB35A7476673}" destId="{982F4F0A-BE6F-4FFD-B448-FCA8903B01FF}" srcOrd="1" destOrd="0" presId="urn:microsoft.com/office/officeart/2005/8/layout/chevron2"/>
    <dgm:cxn modelId="{988D0A7B-3A4D-4267-BEBC-6A8396524B3B}" type="presParOf" srcId="{5F796BDD-8DBA-4E15-B434-3F74E5C1F64F}" destId="{16260AB8-B0BB-4511-85B1-4B37D7710835}" srcOrd="7" destOrd="0" presId="urn:microsoft.com/office/officeart/2005/8/layout/chevron2"/>
    <dgm:cxn modelId="{84030EFD-545E-4970-9D3B-9FF382D3F0F8}" type="presParOf" srcId="{5F796BDD-8DBA-4E15-B434-3F74E5C1F64F}" destId="{63CD0A41-F7F7-4FA6-AD59-460BEE8943CD}" srcOrd="8" destOrd="0" presId="urn:microsoft.com/office/officeart/2005/8/layout/chevron2"/>
    <dgm:cxn modelId="{F5BCE8D0-A610-422F-B566-2000D3F08041}" type="presParOf" srcId="{63CD0A41-F7F7-4FA6-AD59-460BEE8943CD}" destId="{9C6C9E93-23AE-4B68-8C29-F121FBE62C42}" srcOrd="0" destOrd="0" presId="urn:microsoft.com/office/officeart/2005/8/layout/chevron2"/>
    <dgm:cxn modelId="{FE5EBD95-0CB8-412F-93BF-ACD560A02A0B}" type="presParOf" srcId="{63CD0A41-F7F7-4FA6-AD59-460BEE8943CD}" destId="{A3248FFD-8BC4-49C6-9D1C-CE82EB53E6BC}" srcOrd="1" destOrd="0" presId="urn:microsoft.com/office/officeart/2005/8/layout/chevron2"/>
    <dgm:cxn modelId="{4A8368A1-4FDF-4C80-AF18-B9080D0CACCD}" type="presParOf" srcId="{5F796BDD-8DBA-4E15-B434-3F74E5C1F64F}" destId="{0FA4A9AE-1609-40D6-8744-EA6D3E95C17A}" srcOrd="9" destOrd="0" presId="urn:microsoft.com/office/officeart/2005/8/layout/chevron2"/>
    <dgm:cxn modelId="{BC63F9C1-4A4F-4512-B39A-BF3E7C0355A8}" type="presParOf" srcId="{5F796BDD-8DBA-4E15-B434-3F74E5C1F64F}" destId="{F1F76DA3-0236-4CE3-8C2D-4EBD5DCCF7EF}" srcOrd="10" destOrd="0" presId="urn:microsoft.com/office/officeart/2005/8/layout/chevron2"/>
    <dgm:cxn modelId="{66D92397-0B6C-4B57-81F9-F63367FBE0B9}" type="presParOf" srcId="{F1F76DA3-0236-4CE3-8C2D-4EBD5DCCF7EF}" destId="{F374B6BF-8B0C-488C-B56C-26B370CCABBA}" srcOrd="0" destOrd="0" presId="urn:microsoft.com/office/officeart/2005/8/layout/chevron2"/>
    <dgm:cxn modelId="{F28DBD5C-6C1C-413C-AC44-9536B4788DFC}" type="presParOf" srcId="{F1F76DA3-0236-4CE3-8C2D-4EBD5DCCF7EF}" destId="{BFB77A8E-71D2-45FA-BF00-28D583CCF5D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D1D6E46-7ED3-4766-A423-12FE6FCCC70F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de-DE"/>
        </a:p>
      </dgm:t>
    </dgm:pt>
    <dgm:pt modelId="{601E02DE-D598-4B73-B775-FA9DD5DE23D3}">
      <dgm:prSet phldrT="[Text]"/>
      <dgm:spPr/>
      <dgm:t>
        <a:bodyPr/>
        <a:lstStyle/>
        <a:p>
          <a:r>
            <a:rPr lang="de-DE"/>
            <a:t>1</a:t>
          </a:r>
        </a:p>
      </dgm:t>
    </dgm:pt>
    <dgm:pt modelId="{2E72C4E0-F5FC-4DF9-B6BF-493FE9CF45BA}" type="parTrans" cxnId="{3ED2303A-4B9B-4B96-83E9-1E4B610F120C}">
      <dgm:prSet/>
      <dgm:spPr/>
      <dgm:t>
        <a:bodyPr/>
        <a:lstStyle/>
        <a:p>
          <a:endParaRPr lang="de-DE"/>
        </a:p>
      </dgm:t>
    </dgm:pt>
    <dgm:pt modelId="{591AD7DC-11BE-4F77-A24C-91342098EA9F}" type="sibTrans" cxnId="{3ED2303A-4B9B-4B96-83E9-1E4B610F120C}">
      <dgm:prSet/>
      <dgm:spPr/>
      <dgm:t>
        <a:bodyPr/>
        <a:lstStyle/>
        <a:p>
          <a:endParaRPr lang="de-DE"/>
        </a:p>
      </dgm:t>
    </dgm:pt>
    <dgm:pt modelId="{2EFA03C1-43FC-466A-B412-C7B07AF187F6}">
      <dgm:prSet phldrT="[Text]"/>
      <dgm:spPr/>
      <dgm:t>
        <a:bodyPr/>
        <a:lstStyle/>
        <a:p>
          <a:r>
            <a:rPr lang="de-DE"/>
            <a:t>feste/n Partner/in suchen für diesen LernSCHRITT</a:t>
          </a:r>
        </a:p>
      </dgm:t>
    </dgm:pt>
    <dgm:pt modelId="{9C4C1F5A-582A-4683-AFD3-CDC88F19C92C}" type="parTrans" cxnId="{422F1764-42AC-4505-8E4B-9F3769728B1D}">
      <dgm:prSet/>
      <dgm:spPr/>
      <dgm:t>
        <a:bodyPr/>
        <a:lstStyle/>
        <a:p>
          <a:endParaRPr lang="de-DE"/>
        </a:p>
      </dgm:t>
    </dgm:pt>
    <dgm:pt modelId="{8A06F99D-8700-4343-A724-7449B559F1A0}" type="sibTrans" cxnId="{422F1764-42AC-4505-8E4B-9F3769728B1D}">
      <dgm:prSet/>
      <dgm:spPr/>
      <dgm:t>
        <a:bodyPr/>
        <a:lstStyle/>
        <a:p>
          <a:endParaRPr lang="de-DE"/>
        </a:p>
      </dgm:t>
    </dgm:pt>
    <dgm:pt modelId="{B60621F9-4EDC-4341-A61F-AB7F9AD02C4D}">
      <dgm:prSet phldrT="[Text]"/>
      <dgm:spPr/>
      <dgm:t>
        <a:bodyPr/>
        <a:lstStyle/>
        <a:p>
          <a:r>
            <a:rPr lang="de-DE"/>
            <a:t>eigene Klappstühle bereitstellen</a:t>
          </a:r>
        </a:p>
      </dgm:t>
    </dgm:pt>
    <dgm:pt modelId="{03705A37-8412-4176-BF35-D91A1B753230}" type="parTrans" cxnId="{929280E9-EDBC-4793-A530-690FF84DAC7F}">
      <dgm:prSet/>
      <dgm:spPr/>
      <dgm:t>
        <a:bodyPr/>
        <a:lstStyle/>
        <a:p>
          <a:endParaRPr lang="de-DE"/>
        </a:p>
      </dgm:t>
    </dgm:pt>
    <dgm:pt modelId="{D35F29AB-0207-4A76-A83D-798B9E0026B9}" type="sibTrans" cxnId="{929280E9-EDBC-4793-A530-690FF84DAC7F}">
      <dgm:prSet/>
      <dgm:spPr/>
      <dgm:t>
        <a:bodyPr/>
        <a:lstStyle/>
        <a:p>
          <a:endParaRPr lang="de-DE"/>
        </a:p>
      </dgm:t>
    </dgm:pt>
    <dgm:pt modelId="{41CC97A5-2F82-4DEC-B158-61D349CDA3AC}">
      <dgm:prSet phldrT="[Text]"/>
      <dgm:spPr/>
      <dgm:t>
        <a:bodyPr/>
        <a:lstStyle/>
        <a:p>
          <a:r>
            <a:rPr lang="de-DE"/>
            <a:t>2</a:t>
          </a:r>
        </a:p>
      </dgm:t>
    </dgm:pt>
    <dgm:pt modelId="{C42C18BD-2213-4D45-B03B-5F44A1EA246B}" type="parTrans" cxnId="{857BED6A-32CD-4B71-8A15-0CFE5B6AB128}">
      <dgm:prSet/>
      <dgm:spPr/>
      <dgm:t>
        <a:bodyPr/>
        <a:lstStyle/>
        <a:p>
          <a:endParaRPr lang="de-DE"/>
        </a:p>
      </dgm:t>
    </dgm:pt>
    <dgm:pt modelId="{C4A484D8-B5C4-45AD-9173-A857A0E914A0}" type="sibTrans" cxnId="{857BED6A-32CD-4B71-8A15-0CFE5B6AB128}">
      <dgm:prSet/>
      <dgm:spPr/>
      <dgm:t>
        <a:bodyPr/>
        <a:lstStyle/>
        <a:p>
          <a:endParaRPr lang="de-DE"/>
        </a:p>
      </dgm:t>
    </dgm:pt>
    <dgm:pt modelId="{3FD094C8-544F-4600-9DF8-7DFBCA54EA13}">
      <dgm:prSet phldrT="[Text]"/>
      <dgm:spPr/>
      <dgm:t>
        <a:bodyPr/>
        <a:lstStyle/>
        <a:p>
          <a:r>
            <a:rPr lang="de-DE"/>
            <a:t>Prüfberichte holen für alle Merkmale, die Sie prüfen wollen</a:t>
          </a:r>
        </a:p>
      </dgm:t>
    </dgm:pt>
    <dgm:pt modelId="{2303E537-F643-40BC-B947-AD4517CE63D0}" type="parTrans" cxnId="{E2A0DEF2-679A-45A0-89C2-46BA64CC3E46}">
      <dgm:prSet/>
      <dgm:spPr/>
      <dgm:t>
        <a:bodyPr/>
        <a:lstStyle/>
        <a:p>
          <a:endParaRPr lang="de-DE"/>
        </a:p>
      </dgm:t>
    </dgm:pt>
    <dgm:pt modelId="{382B7CE2-38E1-4C40-8E48-F274384611CD}" type="sibTrans" cxnId="{E2A0DEF2-679A-45A0-89C2-46BA64CC3E46}">
      <dgm:prSet/>
      <dgm:spPr/>
      <dgm:t>
        <a:bodyPr/>
        <a:lstStyle/>
        <a:p>
          <a:endParaRPr lang="de-DE"/>
        </a:p>
      </dgm:t>
    </dgm:pt>
    <dgm:pt modelId="{07C27BC4-8900-453F-89AC-08ADF20BF4AA}">
      <dgm:prSet phldrT="[Text]"/>
      <dgm:spPr/>
      <dgm:t>
        <a:bodyPr/>
        <a:lstStyle/>
        <a:p>
          <a:r>
            <a:rPr lang="de-DE"/>
            <a:t>3</a:t>
          </a:r>
        </a:p>
      </dgm:t>
    </dgm:pt>
    <dgm:pt modelId="{4285DB49-E1FA-4241-819D-25972830B527}" type="parTrans" cxnId="{E0B0A8EB-65EC-4365-B2E5-E408EF503F9E}">
      <dgm:prSet/>
      <dgm:spPr/>
      <dgm:t>
        <a:bodyPr/>
        <a:lstStyle/>
        <a:p>
          <a:endParaRPr lang="de-DE"/>
        </a:p>
      </dgm:t>
    </dgm:pt>
    <dgm:pt modelId="{322C34E9-1EDE-4098-BD4F-44DF87C55D06}" type="sibTrans" cxnId="{E0B0A8EB-65EC-4365-B2E5-E408EF503F9E}">
      <dgm:prSet/>
      <dgm:spPr/>
      <dgm:t>
        <a:bodyPr/>
        <a:lstStyle/>
        <a:p>
          <a:endParaRPr lang="de-DE"/>
        </a:p>
      </dgm:t>
    </dgm:pt>
    <dgm:pt modelId="{F6F1753F-6751-480E-92B2-4B2F6B95AA8C}">
      <dgm:prSet phldrT="[Text]"/>
      <dgm:spPr/>
      <dgm:t>
        <a:bodyPr/>
        <a:lstStyle/>
        <a:p>
          <a:r>
            <a:rPr lang="de-DE"/>
            <a:t>Anleitungen auf den Prüfberichten genau lesen</a:t>
          </a:r>
        </a:p>
      </dgm:t>
    </dgm:pt>
    <dgm:pt modelId="{85B92F98-2C68-46FE-B3A8-D07DDEBFA262}" type="parTrans" cxnId="{BF4C53B0-1CB0-4C30-8875-B883AABB7DB9}">
      <dgm:prSet/>
      <dgm:spPr/>
      <dgm:t>
        <a:bodyPr/>
        <a:lstStyle/>
        <a:p>
          <a:endParaRPr lang="de-DE"/>
        </a:p>
      </dgm:t>
    </dgm:pt>
    <dgm:pt modelId="{E941C7F8-4AFE-4086-B860-770CB4CDC586}" type="sibTrans" cxnId="{BF4C53B0-1CB0-4C30-8875-B883AABB7DB9}">
      <dgm:prSet/>
      <dgm:spPr/>
      <dgm:t>
        <a:bodyPr/>
        <a:lstStyle/>
        <a:p>
          <a:endParaRPr lang="de-DE"/>
        </a:p>
      </dgm:t>
    </dgm:pt>
    <dgm:pt modelId="{CC3F3540-3BF4-4B83-9050-1298AF08F7D9}">
      <dgm:prSet phldrT="[Text]"/>
      <dgm:spPr/>
      <dgm:t>
        <a:bodyPr/>
        <a:lstStyle/>
        <a:p>
          <a:r>
            <a:rPr lang="de-DE"/>
            <a:t>Arbeitsanweisungen befolgen</a:t>
          </a:r>
        </a:p>
      </dgm:t>
    </dgm:pt>
    <dgm:pt modelId="{F27C690D-82D5-4B92-9187-F1F4FDF64319}" type="parTrans" cxnId="{7D9D0751-8551-4BCA-9222-82F227430AB9}">
      <dgm:prSet/>
      <dgm:spPr/>
      <dgm:t>
        <a:bodyPr/>
        <a:lstStyle/>
        <a:p>
          <a:endParaRPr lang="de-DE"/>
        </a:p>
      </dgm:t>
    </dgm:pt>
    <dgm:pt modelId="{FE7F276E-D26E-491A-8BF9-B0EC072A865A}" type="sibTrans" cxnId="{7D9D0751-8551-4BCA-9222-82F227430AB9}">
      <dgm:prSet/>
      <dgm:spPr/>
      <dgm:t>
        <a:bodyPr/>
        <a:lstStyle/>
        <a:p>
          <a:endParaRPr lang="de-DE"/>
        </a:p>
      </dgm:t>
    </dgm:pt>
    <dgm:pt modelId="{E23B2854-97E7-4761-83D3-A1BCCEED9A2F}">
      <dgm:prSet phldrT="[Text]"/>
      <dgm:spPr/>
      <dgm:t>
        <a:bodyPr/>
        <a:lstStyle/>
        <a:p>
          <a:r>
            <a:rPr lang="de-DE"/>
            <a:t>4</a:t>
          </a:r>
        </a:p>
      </dgm:t>
    </dgm:pt>
    <dgm:pt modelId="{8B90170C-9EEC-46BA-BD8C-7C58DB5BA46E}" type="parTrans" cxnId="{68B25C6E-FC31-4C24-B738-920AEBE55A7B}">
      <dgm:prSet/>
      <dgm:spPr/>
      <dgm:t>
        <a:bodyPr/>
        <a:lstStyle/>
        <a:p>
          <a:endParaRPr lang="de-DE"/>
        </a:p>
      </dgm:t>
    </dgm:pt>
    <dgm:pt modelId="{D1A7A5B7-DCAB-45DA-B274-6631F18CB770}" type="sibTrans" cxnId="{68B25C6E-FC31-4C24-B738-920AEBE55A7B}">
      <dgm:prSet/>
      <dgm:spPr/>
      <dgm:t>
        <a:bodyPr/>
        <a:lstStyle/>
        <a:p>
          <a:endParaRPr lang="de-DE"/>
        </a:p>
      </dgm:t>
    </dgm:pt>
    <dgm:pt modelId="{91F6DECD-36A0-4FB4-B335-52AC267C41F8}">
      <dgm:prSet/>
      <dgm:spPr/>
      <dgm:t>
        <a:bodyPr/>
        <a:lstStyle/>
        <a:p>
          <a:pPr algn="l"/>
          <a:r>
            <a:rPr lang="de-DE"/>
            <a:t>nehmen Sie die Prüfberichte für Ihren Klappstuhl mit und machen Sie den LernSCHRITT damit alleine weiter.</a:t>
          </a:r>
        </a:p>
      </dgm:t>
    </dgm:pt>
    <dgm:pt modelId="{95257979-4AD8-4C55-8BD4-14DBD04BBDFD}" type="parTrans" cxnId="{812D2673-0B25-47B9-983D-DEDE8958BD28}">
      <dgm:prSet/>
      <dgm:spPr/>
      <dgm:t>
        <a:bodyPr/>
        <a:lstStyle/>
        <a:p>
          <a:endParaRPr lang="de-DE"/>
        </a:p>
      </dgm:t>
    </dgm:pt>
    <dgm:pt modelId="{8630F6FC-E22C-4620-A93C-E162ED9D8803}" type="sibTrans" cxnId="{812D2673-0B25-47B9-983D-DEDE8958BD28}">
      <dgm:prSet/>
      <dgm:spPr/>
      <dgm:t>
        <a:bodyPr/>
        <a:lstStyle/>
        <a:p>
          <a:endParaRPr lang="de-DE"/>
        </a:p>
      </dgm:t>
    </dgm:pt>
    <dgm:pt modelId="{CDAB64AD-45AD-4248-AF2F-AB659494AA18}">
      <dgm:prSet phldrT="[Text]"/>
      <dgm:spPr/>
      <dgm:t>
        <a:bodyPr/>
        <a:lstStyle/>
        <a:p>
          <a:r>
            <a:rPr lang="de-DE"/>
            <a:t>5</a:t>
          </a:r>
        </a:p>
      </dgm:t>
    </dgm:pt>
    <dgm:pt modelId="{4824CEB7-672E-4612-BC10-361315791B08}" type="parTrans" cxnId="{7AFED789-024E-4B4F-BD6A-664C45B56A29}">
      <dgm:prSet/>
      <dgm:spPr/>
      <dgm:t>
        <a:bodyPr/>
        <a:lstStyle/>
        <a:p>
          <a:endParaRPr lang="de-DE"/>
        </a:p>
      </dgm:t>
    </dgm:pt>
    <dgm:pt modelId="{A11BBC70-B43A-4751-9242-014A106246E0}" type="sibTrans" cxnId="{7AFED789-024E-4B4F-BD6A-664C45B56A29}">
      <dgm:prSet/>
      <dgm:spPr/>
      <dgm:t>
        <a:bodyPr/>
        <a:lstStyle/>
        <a:p>
          <a:endParaRPr lang="de-DE"/>
        </a:p>
      </dgm:t>
    </dgm:pt>
    <dgm:pt modelId="{7CF4B9EF-A86F-416A-90DD-D29D1A291A59}">
      <dgm:prSet/>
      <dgm:spPr/>
      <dgm:t>
        <a:bodyPr/>
        <a:lstStyle/>
        <a:p>
          <a:r>
            <a:rPr lang="de-DE"/>
            <a:t>Prüfbericht sorgfältig ausfüllen</a:t>
          </a:r>
        </a:p>
      </dgm:t>
    </dgm:pt>
    <dgm:pt modelId="{89421E12-A2E6-4309-BF4B-494B28EC2A0B}" type="parTrans" cxnId="{819D0EDB-A78D-4E4A-A245-69CC8F1F041D}">
      <dgm:prSet/>
      <dgm:spPr/>
      <dgm:t>
        <a:bodyPr/>
        <a:lstStyle/>
        <a:p>
          <a:endParaRPr lang="de-DE"/>
        </a:p>
      </dgm:t>
    </dgm:pt>
    <dgm:pt modelId="{22AAC489-8D27-41F0-9EA2-095533839EA9}" type="sibTrans" cxnId="{819D0EDB-A78D-4E4A-A245-69CC8F1F041D}">
      <dgm:prSet/>
      <dgm:spPr/>
      <dgm:t>
        <a:bodyPr/>
        <a:lstStyle/>
        <a:p>
          <a:endParaRPr lang="de-DE"/>
        </a:p>
      </dgm:t>
    </dgm:pt>
    <dgm:pt modelId="{3D9FEEC0-77B8-4431-B9A7-B6A79C382873}">
      <dgm:prSet/>
      <dgm:spPr/>
      <dgm:t>
        <a:bodyPr/>
        <a:lstStyle/>
        <a:p>
          <a:r>
            <a:rPr lang="de-DE"/>
            <a:t>und Lernpartner/in überreichen</a:t>
          </a:r>
        </a:p>
      </dgm:t>
    </dgm:pt>
    <dgm:pt modelId="{83B56CA2-8024-4854-99CC-AFDF9C953F84}" type="parTrans" cxnId="{B533BE5E-2D39-4FB8-B8A3-8DF4DDC11077}">
      <dgm:prSet/>
      <dgm:spPr/>
      <dgm:t>
        <a:bodyPr/>
        <a:lstStyle/>
        <a:p>
          <a:endParaRPr lang="de-DE"/>
        </a:p>
      </dgm:t>
    </dgm:pt>
    <dgm:pt modelId="{30BB110E-3E05-4714-90DF-64FF5CAC5406}" type="sibTrans" cxnId="{B533BE5E-2D39-4FB8-B8A3-8DF4DDC11077}">
      <dgm:prSet/>
      <dgm:spPr/>
      <dgm:t>
        <a:bodyPr/>
        <a:lstStyle/>
        <a:p>
          <a:endParaRPr lang="de-DE"/>
        </a:p>
      </dgm:t>
    </dgm:pt>
    <dgm:pt modelId="{01E1607D-58A3-4098-9C57-4CE7D22E6886}">
      <dgm:prSet phldrT="[Text]"/>
      <dgm:spPr/>
      <dgm:t>
        <a:bodyPr/>
        <a:lstStyle/>
        <a:p>
          <a:r>
            <a:rPr lang="de-DE"/>
            <a:t>6</a:t>
          </a:r>
        </a:p>
      </dgm:t>
    </dgm:pt>
    <dgm:pt modelId="{605BA583-67B4-43AF-8C17-E442A593154F}" type="parTrans" cxnId="{8B3084ED-2F56-4722-BBFC-DE1E8CA9D120}">
      <dgm:prSet/>
      <dgm:spPr/>
      <dgm:t>
        <a:bodyPr/>
        <a:lstStyle/>
        <a:p>
          <a:endParaRPr lang="de-DE"/>
        </a:p>
      </dgm:t>
    </dgm:pt>
    <dgm:pt modelId="{BEC18572-6E6F-4B53-8ADC-F19C9A728276}" type="sibTrans" cxnId="{8B3084ED-2F56-4722-BBFC-DE1E8CA9D120}">
      <dgm:prSet/>
      <dgm:spPr/>
      <dgm:t>
        <a:bodyPr/>
        <a:lstStyle/>
        <a:p>
          <a:endParaRPr lang="de-DE"/>
        </a:p>
      </dgm:t>
    </dgm:pt>
    <dgm:pt modelId="{2E9E0ACD-AFAD-440B-B13E-2A4780F0DF14}">
      <dgm:prSet/>
      <dgm:spPr/>
      <dgm:t>
        <a:bodyPr/>
        <a:lstStyle/>
        <a:p>
          <a:r>
            <a:rPr lang="de-DE"/>
            <a:t>jetzt haben Sie und Ihr/e Lernpartner/in die Qualitätsprüfung abgeschlossen</a:t>
          </a:r>
        </a:p>
      </dgm:t>
    </dgm:pt>
    <dgm:pt modelId="{0A205AFA-F624-474B-A29E-7A8CD130FD62}" type="parTrans" cxnId="{FB6954F2-9C98-4B99-B9D5-2B94290DDC2E}">
      <dgm:prSet/>
      <dgm:spPr/>
      <dgm:t>
        <a:bodyPr/>
        <a:lstStyle/>
        <a:p>
          <a:endParaRPr lang="de-DE"/>
        </a:p>
      </dgm:t>
    </dgm:pt>
    <dgm:pt modelId="{AA3B3C9D-A1A7-44A0-8BBF-C189F824BDB0}" type="sibTrans" cxnId="{FB6954F2-9C98-4B99-B9D5-2B94290DDC2E}">
      <dgm:prSet/>
      <dgm:spPr/>
      <dgm:t>
        <a:bodyPr/>
        <a:lstStyle/>
        <a:p>
          <a:endParaRPr lang="de-DE"/>
        </a:p>
      </dgm:t>
    </dgm:pt>
    <dgm:pt modelId="{5F796BDD-8DBA-4E15-B434-3F74E5C1F64F}" type="pres">
      <dgm:prSet presAssocID="{7D1D6E46-7ED3-4766-A423-12FE6FCCC70F}" presName="linearFlow" presStyleCnt="0">
        <dgm:presLayoutVars>
          <dgm:dir/>
          <dgm:animLvl val="lvl"/>
          <dgm:resizeHandles val="exact"/>
        </dgm:presLayoutVars>
      </dgm:prSet>
      <dgm:spPr/>
    </dgm:pt>
    <dgm:pt modelId="{7DAAC30D-F52F-4BE4-A40D-458436C352BE}" type="pres">
      <dgm:prSet presAssocID="{601E02DE-D598-4B73-B775-FA9DD5DE23D3}" presName="composite" presStyleCnt="0"/>
      <dgm:spPr/>
    </dgm:pt>
    <dgm:pt modelId="{B720AD62-6514-4FB0-A34D-BB56F2AC4C34}" type="pres">
      <dgm:prSet presAssocID="{601E02DE-D598-4B73-B775-FA9DD5DE23D3}" presName="parentText" presStyleLbl="alignNode1" presStyleIdx="0" presStyleCnt="6">
        <dgm:presLayoutVars>
          <dgm:chMax val="1"/>
          <dgm:bulletEnabled val="1"/>
        </dgm:presLayoutVars>
      </dgm:prSet>
      <dgm:spPr/>
    </dgm:pt>
    <dgm:pt modelId="{EE48F23D-B6D8-4002-BB15-1E1ECFF22DCC}" type="pres">
      <dgm:prSet presAssocID="{601E02DE-D598-4B73-B775-FA9DD5DE23D3}" presName="descendantText" presStyleLbl="alignAcc1" presStyleIdx="0" presStyleCnt="6">
        <dgm:presLayoutVars>
          <dgm:bulletEnabled val="1"/>
        </dgm:presLayoutVars>
      </dgm:prSet>
      <dgm:spPr/>
    </dgm:pt>
    <dgm:pt modelId="{10B969C7-FBF0-4800-84B4-27DF91A4DE71}" type="pres">
      <dgm:prSet presAssocID="{591AD7DC-11BE-4F77-A24C-91342098EA9F}" presName="sp" presStyleCnt="0"/>
      <dgm:spPr/>
    </dgm:pt>
    <dgm:pt modelId="{EC1DF592-05A0-49A1-B0FB-0F8C158F4AF7}" type="pres">
      <dgm:prSet presAssocID="{41CC97A5-2F82-4DEC-B158-61D349CDA3AC}" presName="composite" presStyleCnt="0"/>
      <dgm:spPr/>
    </dgm:pt>
    <dgm:pt modelId="{09CB26B4-52D6-4C5D-9905-246CECEBE599}" type="pres">
      <dgm:prSet presAssocID="{41CC97A5-2F82-4DEC-B158-61D349CDA3AC}" presName="parentText" presStyleLbl="alignNode1" presStyleIdx="1" presStyleCnt="6">
        <dgm:presLayoutVars>
          <dgm:chMax val="1"/>
          <dgm:bulletEnabled val="1"/>
        </dgm:presLayoutVars>
      </dgm:prSet>
      <dgm:spPr/>
    </dgm:pt>
    <dgm:pt modelId="{372F5F91-F78C-4DE6-AED0-2EBF4F313FF1}" type="pres">
      <dgm:prSet presAssocID="{41CC97A5-2F82-4DEC-B158-61D349CDA3AC}" presName="descendantText" presStyleLbl="alignAcc1" presStyleIdx="1" presStyleCnt="6">
        <dgm:presLayoutVars>
          <dgm:bulletEnabled val="1"/>
        </dgm:presLayoutVars>
      </dgm:prSet>
      <dgm:spPr/>
    </dgm:pt>
    <dgm:pt modelId="{B6A60059-C912-4403-B906-64A2E1D7DD65}" type="pres">
      <dgm:prSet presAssocID="{C4A484D8-B5C4-45AD-9173-A857A0E914A0}" presName="sp" presStyleCnt="0"/>
      <dgm:spPr/>
    </dgm:pt>
    <dgm:pt modelId="{CF83AE77-488B-4B29-971B-E4FF1023ECAA}" type="pres">
      <dgm:prSet presAssocID="{07C27BC4-8900-453F-89AC-08ADF20BF4AA}" presName="composite" presStyleCnt="0"/>
      <dgm:spPr/>
    </dgm:pt>
    <dgm:pt modelId="{25727B0E-F8BC-4103-B45E-2177E0558F2B}" type="pres">
      <dgm:prSet presAssocID="{07C27BC4-8900-453F-89AC-08ADF20BF4AA}" presName="parentText" presStyleLbl="alignNode1" presStyleIdx="2" presStyleCnt="6">
        <dgm:presLayoutVars>
          <dgm:chMax val="1"/>
          <dgm:bulletEnabled val="1"/>
        </dgm:presLayoutVars>
      </dgm:prSet>
      <dgm:spPr/>
    </dgm:pt>
    <dgm:pt modelId="{FB25BDB5-E5FE-45E3-9DE6-6F5B2D8226ED}" type="pres">
      <dgm:prSet presAssocID="{07C27BC4-8900-453F-89AC-08ADF20BF4AA}" presName="descendantText" presStyleLbl="alignAcc1" presStyleIdx="2" presStyleCnt="6">
        <dgm:presLayoutVars>
          <dgm:bulletEnabled val="1"/>
        </dgm:presLayoutVars>
      </dgm:prSet>
      <dgm:spPr/>
    </dgm:pt>
    <dgm:pt modelId="{6481513C-95DE-4E87-A707-95EDE2D309FF}" type="pres">
      <dgm:prSet presAssocID="{322C34E9-1EDE-4098-BD4F-44DF87C55D06}" presName="sp" presStyleCnt="0"/>
      <dgm:spPr/>
    </dgm:pt>
    <dgm:pt modelId="{EADFF7B1-3FB5-4706-9E90-BB35A7476673}" type="pres">
      <dgm:prSet presAssocID="{E23B2854-97E7-4761-83D3-A1BCCEED9A2F}" presName="composite" presStyleCnt="0"/>
      <dgm:spPr/>
    </dgm:pt>
    <dgm:pt modelId="{A6F64529-17A9-47B2-B319-7E0ED7FA2870}" type="pres">
      <dgm:prSet presAssocID="{E23B2854-97E7-4761-83D3-A1BCCEED9A2F}" presName="parentText" presStyleLbl="alignNode1" presStyleIdx="3" presStyleCnt="6">
        <dgm:presLayoutVars>
          <dgm:chMax val="1"/>
          <dgm:bulletEnabled val="1"/>
        </dgm:presLayoutVars>
      </dgm:prSet>
      <dgm:spPr/>
    </dgm:pt>
    <dgm:pt modelId="{982F4F0A-BE6F-4FFD-B448-FCA8903B01FF}" type="pres">
      <dgm:prSet presAssocID="{E23B2854-97E7-4761-83D3-A1BCCEED9A2F}" presName="descendantText" presStyleLbl="alignAcc1" presStyleIdx="3" presStyleCnt="6">
        <dgm:presLayoutVars>
          <dgm:bulletEnabled val="1"/>
        </dgm:presLayoutVars>
      </dgm:prSet>
      <dgm:spPr/>
    </dgm:pt>
    <dgm:pt modelId="{16260AB8-B0BB-4511-85B1-4B37D7710835}" type="pres">
      <dgm:prSet presAssocID="{D1A7A5B7-DCAB-45DA-B274-6631F18CB770}" presName="sp" presStyleCnt="0"/>
      <dgm:spPr/>
    </dgm:pt>
    <dgm:pt modelId="{63CD0A41-F7F7-4FA6-AD59-460BEE8943CD}" type="pres">
      <dgm:prSet presAssocID="{CDAB64AD-45AD-4248-AF2F-AB659494AA18}" presName="composite" presStyleCnt="0"/>
      <dgm:spPr/>
    </dgm:pt>
    <dgm:pt modelId="{9C6C9E93-23AE-4B68-8C29-F121FBE62C42}" type="pres">
      <dgm:prSet presAssocID="{CDAB64AD-45AD-4248-AF2F-AB659494AA18}" presName="parentText" presStyleLbl="alignNode1" presStyleIdx="4" presStyleCnt="6">
        <dgm:presLayoutVars>
          <dgm:chMax val="1"/>
          <dgm:bulletEnabled val="1"/>
        </dgm:presLayoutVars>
      </dgm:prSet>
      <dgm:spPr/>
    </dgm:pt>
    <dgm:pt modelId="{A3248FFD-8BC4-49C6-9D1C-CE82EB53E6BC}" type="pres">
      <dgm:prSet presAssocID="{CDAB64AD-45AD-4248-AF2F-AB659494AA18}" presName="descendantText" presStyleLbl="alignAcc1" presStyleIdx="4" presStyleCnt="6">
        <dgm:presLayoutVars>
          <dgm:bulletEnabled val="1"/>
        </dgm:presLayoutVars>
      </dgm:prSet>
      <dgm:spPr/>
    </dgm:pt>
    <dgm:pt modelId="{0FA4A9AE-1609-40D6-8744-EA6D3E95C17A}" type="pres">
      <dgm:prSet presAssocID="{A11BBC70-B43A-4751-9242-014A106246E0}" presName="sp" presStyleCnt="0"/>
      <dgm:spPr/>
    </dgm:pt>
    <dgm:pt modelId="{F1F76DA3-0236-4CE3-8C2D-4EBD5DCCF7EF}" type="pres">
      <dgm:prSet presAssocID="{01E1607D-58A3-4098-9C57-4CE7D22E6886}" presName="composite" presStyleCnt="0"/>
      <dgm:spPr/>
    </dgm:pt>
    <dgm:pt modelId="{F374B6BF-8B0C-488C-B56C-26B370CCABBA}" type="pres">
      <dgm:prSet presAssocID="{01E1607D-58A3-4098-9C57-4CE7D22E6886}" presName="parentText" presStyleLbl="alignNode1" presStyleIdx="5" presStyleCnt="6">
        <dgm:presLayoutVars>
          <dgm:chMax val="1"/>
          <dgm:bulletEnabled val="1"/>
        </dgm:presLayoutVars>
      </dgm:prSet>
      <dgm:spPr/>
    </dgm:pt>
    <dgm:pt modelId="{BFB77A8E-71D2-45FA-BF00-28D583CCF5DA}" type="pres">
      <dgm:prSet presAssocID="{01E1607D-58A3-4098-9C57-4CE7D22E6886}" presName="descendantText" presStyleLbl="alignAcc1" presStyleIdx="5" presStyleCnt="6">
        <dgm:presLayoutVars>
          <dgm:bulletEnabled val="1"/>
        </dgm:presLayoutVars>
      </dgm:prSet>
      <dgm:spPr/>
    </dgm:pt>
  </dgm:ptLst>
  <dgm:cxnLst>
    <dgm:cxn modelId="{E09E8B13-8484-42C5-A36B-CDE72F97A626}" type="presOf" srcId="{2E9E0ACD-AFAD-440B-B13E-2A4780F0DF14}" destId="{A3248FFD-8BC4-49C6-9D1C-CE82EB53E6BC}" srcOrd="0" destOrd="0" presId="urn:microsoft.com/office/officeart/2005/8/layout/chevron2"/>
    <dgm:cxn modelId="{C2707B16-49FF-4ED0-8069-ABA7E91BDD5F}" type="presOf" srcId="{7D1D6E46-7ED3-4766-A423-12FE6FCCC70F}" destId="{5F796BDD-8DBA-4E15-B434-3F74E5C1F64F}" srcOrd="0" destOrd="0" presId="urn:microsoft.com/office/officeart/2005/8/layout/chevron2"/>
    <dgm:cxn modelId="{A0E07220-F0B0-4BA1-85F9-F9A96A64FCF5}" type="presOf" srcId="{CC3F3540-3BF4-4B83-9050-1298AF08F7D9}" destId="{FB25BDB5-E5FE-45E3-9DE6-6F5B2D8226ED}" srcOrd="0" destOrd="1" presId="urn:microsoft.com/office/officeart/2005/8/layout/chevron2"/>
    <dgm:cxn modelId="{73838E20-3576-4132-BE52-64E50B01AECE}" type="presOf" srcId="{CDAB64AD-45AD-4248-AF2F-AB659494AA18}" destId="{9C6C9E93-23AE-4B68-8C29-F121FBE62C42}" srcOrd="0" destOrd="0" presId="urn:microsoft.com/office/officeart/2005/8/layout/chevron2"/>
    <dgm:cxn modelId="{3ED2303A-4B9B-4B96-83E9-1E4B610F120C}" srcId="{7D1D6E46-7ED3-4766-A423-12FE6FCCC70F}" destId="{601E02DE-D598-4B73-B775-FA9DD5DE23D3}" srcOrd="0" destOrd="0" parTransId="{2E72C4E0-F5FC-4DF9-B6BF-493FE9CF45BA}" sibTransId="{591AD7DC-11BE-4F77-A24C-91342098EA9F}"/>
    <dgm:cxn modelId="{3EFC2D3F-BA4B-459C-86BB-90FBC880AFBF}" type="presOf" srcId="{2EFA03C1-43FC-466A-B412-C7B07AF187F6}" destId="{EE48F23D-B6D8-4002-BB15-1E1ECFF22DCC}" srcOrd="0" destOrd="0" presId="urn:microsoft.com/office/officeart/2005/8/layout/chevron2"/>
    <dgm:cxn modelId="{B533BE5E-2D39-4FB8-B8A3-8DF4DDC11077}" srcId="{E23B2854-97E7-4761-83D3-A1BCCEED9A2F}" destId="{3D9FEEC0-77B8-4431-B9A7-B6A79C382873}" srcOrd="1" destOrd="0" parTransId="{83B56CA2-8024-4854-99CC-AFDF9C953F84}" sibTransId="{30BB110E-3E05-4714-90DF-64FF5CAC5406}"/>
    <dgm:cxn modelId="{2AFB7643-ABF4-4F6D-B52B-8896DDECB665}" type="presOf" srcId="{B60621F9-4EDC-4341-A61F-AB7F9AD02C4D}" destId="{EE48F23D-B6D8-4002-BB15-1E1ECFF22DCC}" srcOrd="0" destOrd="1" presId="urn:microsoft.com/office/officeart/2005/8/layout/chevron2"/>
    <dgm:cxn modelId="{422F1764-42AC-4505-8E4B-9F3769728B1D}" srcId="{601E02DE-D598-4B73-B775-FA9DD5DE23D3}" destId="{2EFA03C1-43FC-466A-B412-C7B07AF187F6}" srcOrd="0" destOrd="0" parTransId="{9C4C1F5A-582A-4683-AFD3-CDC88F19C92C}" sibTransId="{8A06F99D-8700-4343-A724-7449B559F1A0}"/>
    <dgm:cxn modelId="{857BED6A-32CD-4B71-8A15-0CFE5B6AB128}" srcId="{7D1D6E46-7ED3-4766-A423-12FE6FCCC70F}" destId="{41CC97A5-2F82-4DEC-B158-61D349CDA3AC}" srcOrd="1" destOrd="0" parTransId="{C42C18BD-2213-4D45-B03B-5F44A1EA246B}" sibTransId="{C4A484D8-B5C4-45AD-9173-A857A0E914A0}"/>
    <dgm:cxn modelId="{68B25C6E-FC31-4C24-B738-920AEBE55A7B}" srcId="{7D1D6E46-7ED3-4766-A423-12FE6FCCC70F}" destId="{E23B2854-97E7-4761-83D3-A1BCCEED9A2F}" srcOrd="3" destOrd="0" parTransId="{8B90170C-9EEC-46BA-BD8C-7C58DB5BA46E}" sibTransId="{D1A7A5B7-DCAB-45DA-B274-6631F18CB770}"/>
    <dgm:cxn modelId="{7D9D0751-8551-4BCA-9222-82F227430AB9}" srcId="{07C27BC4-8900-453F-89AC-08ADF20BF4AA}" destId="{CC3F3540-3BF4-4B83-9050-1298AF08F7D9}" srcOrd="1" destOrd="0" parTransId="{F27C690D-82D5-4B92-9187-F1F4FDF64319}" sibTransId="{FE7F276E-D26E-491A-8BF9-B0EC072A865A}"/>
    <dgm:cxn modelId="{F9CCC851-C46A-42AF-9E11-5C2687D5A074}" type="presOf" srcId="{01E1607D-58A3-4098-9C57-4CE7D22E6886}" destId="{F374B6BF-8B0C-488C-B56C-26B370CCABBA}" srcOrd="0" destOrd="0" presId="urn:microsoft.com/office/officeart/2005/8/layout/chevron2"/>
    <dgm:cxn modelId="{812D2673-0B25-47B9-983D-DEDE8958BD28}" srcId="{01E1607D-58A3-4098-9C57-4CE7D22E6886}" destId="{91F6DECD-36A0-4FB4-B335-52AC267C41F8}" srcOrd="0" destOrd="0" parTransId="{95257979-4AD8-4C55-8BD4-14DBD04BBDFD}" sibTransId="{8630F6FC-E22C-4620-A93C-E162ED9D8803}"/>
    <dgm:cxn modelId="{6C02E273-7BE5-41DF-8052-453F2CE36520}" type="presOf" srcId="{07C27BC4-8900-453F-89AC-08ADF20BF4AA}" destId="{25727B0E-F8BC-4103-B45E-2177E0558F2B}" srcOrd="0" destOrd="0" presId="urn:microsoft.com/office/officeart/2005/8/layout/chevron2"/>
    <dgm:cxn modelId="{68B49756-CB07-4BE7-ACC2-98DE78EA36F8}" type="presOf" srcId="{F6F1753F-6751-480E-92B2-4B2F6B95AA8C}" destId="{FB25BDB5-E5FE-45E3-9DE6-6F5B2D8226ED}" srcOrd="0" destOrd="0" presId="urn:microsoft.com/office/officeart/2005/8/layout/chevron2"/>
    <dgm:cxn modelId="{7AFED789-024E-4B4F-BD6A-664C45B56A29}" srcId="{7D1D6E46-7ED3-4766-A423-12FE6FCCC70F}" destId="{CDAB64AD-45AD-4248-AF2F-AB659494AA18}" srcOrd="4" destOrd="0" parTransId="{4824CEB7-672E-4612-BC10-361315791B08}" sibTransId="{A11BBC70-B43A-4751-9242-014A106246E0}"/>
    <dgm:cxn modelId="{C748BC9F-F928-4A2E-9B7C-9779859D79DB}" type="presOf" srcId="{3D9FEEC0-77B8-4431-B9A7-B6A79C382873}" destId="{982F4F0A-BE6F-4FFD-B448-FCA8903B01FF}" srcOrd="0" destOrd="1" presId="urn:microsoft.com/office/officeart/2005/8/layout/chevron2"/>
    <dgm:cxn modelId="{BF4C53B0-1CB0-4C30-8875-B883AABB7DB9}" srcId="{07C27BC4-8900-453F-89AC-08ADF20BF4AA}" destId="{F6F1753F-6751-480E-92B2-4B2F6B95AA8C}" srcOrd="0" destOrd="0" parTransId="{85B92F98-2C68-46FE-B3A8-D07DDEBFA262}" sibTransId="{E941C7F8-4AFE-4086-B860-770CB4CDC586}"/>
    <dgm:cxn modelId="{4F5D7FB4-AFDB-4D36-9F41-2EF141A5B5CD}" type="presOf" srcId="{3FD094C8-544F-4600-9DF8-7DFBCA54EA13}" destId="{372F5F91-F78C-4DE6-AED0-2EBF4F313FF1}" srcOrd="0" destOrd="0" presId="urn:microsoft.com/office/officeart/2005/8/layout/chevron2"/>
    <dgm:cxn modelId="{0ECA08C0-1E93-43D8-8652-2529CA633D96}" type="presOf" srcId="{91F6DECD-36A0-4FB4-B335-52AC267C41F8}" destId="{BFB77A8E-71D2-45FA-BF00-28D583CCF5DA}" srcOrd="0" destOrd="0" presId="urn:microsoft.com/office/officeart/2005/8/layout/chevron2"/>
    <dgm:cxn modelId="{A8CB7AD8-2FA5-4800-918E-244E97E1FE6D}" type="presOf" srcId="{601E02DE-D598-4B73-B775-FA9DD5DE23D3}" destId="{B720AD62-6514-4FB0-A34D-BB56F2AC4C34}" srcOrd="0" destOrd="0" presId="urn:microsoft.com/office/officeart/2005/8/layout/chevron2"/>
    <dgm:cxn modelId="{819D0EDB-A78D-4E4A-A245-69CC8F1F041D}" srcId="{E23B2854-97E7-4761-83D3-A1BCCEED9A2F}" destId="{7CF4B9EF-A86F-416A-90DD-D29D1A291A59}" srcOrd="0" destOrd="0" parTransId="{89421E12-A2E6-4309-BF4B-494B28EC2A0B}" sibTransId="{22AAC489-8D27-41F0-9EA2-095533839EA9}"/>
    <dgm:cxn modelId="{425471DC-EB55-4388-85EE-625DA774DCBA}" type="presOf" srcId="{7CF4B9EF-A86F-416A-90DD-D29D1A291A59}" destId="{982F4F0A-BE6F-4FFD-B448-FCA8903B01FF}" srcOrd="0" destOrd="0" presId="urn:microsoft.com/office/officeart/2005/8/layout/chevron2"/>
    <dgm:cxn modelId="{929280E9-EDBC-4793-A530-690FF84DAC7F}" srcId="{601E02DE-D598-4B73-B775-FA9DD5DE23D3}" destId="{B60621F9-4EDC-4341-A61F-AB7F9AD02C4D}" srcOrd="1" destOrd="0" parTransId="{03705A37-8412-4176-BF35-D91A1B753230}" sibTransId="{D35F29AB-0207-4A76-A83D-798B9E0026B9}"/>
    <dgm:cxn modelId="{E0B0A8EB-65EC-4365-B2E5-E408EF503F9E}" srcId="{7D1D6E46-7ED3-4766-A423-12FE6FCCC70F}" destId="{07C27BC4-8900-453F-89AC-08ADF20BF4AA}" srcOrd="2" destOrd="0" parTransId="{4285DB49-E1FA-4241-819D-25972830B527}" sibTransId="{322C34E9-1EDE-4098-BD4F-44DF87C55D06}"/>
    <dgm:cxn modelId="{986257ED-84F9-4ED1-A2E8-C9030E5A4D6B}" type="presOf" srcId="{E23B2854-97E7-4761-83D3-A1BCCEED9A2F}" destId="{A6F64529-17A9-47B2-B319-7E0ED7FA2870}" srcOrd="0" destOrd="0" presId="urn:microsoft.com/office/officeart/2005/8/layout/chevron2"/>
    <dgm:cxn modelId="{8B3084ED-2F56-4722-BBFC-DE1E8CA9D120}" srcId="{7D1D6E46-7ED3-4766-A423-12FE6FCCC70F}" destId="{01E1607D-58A3-4098-9C57-4CE7D22E6886}" srcOrd="5" destOrd="0" parTransId="{605BA583-67B4-43AF-8C17-E442A593154F}" sibTransId="{BEC18572-6E6F-4B53-8ADC-F19C9A728276}"/>
    <dgm:cxn modelId="{FB6954F2-9C98-4B99-B9D5-2B94290DDC2E}" srcId="{CDAB64AD-45AD-4248-AF2F-AB659494AA18}" destId="{2E9E0ACD-AFAD-440B-B13E-2A4780F0DF14}" srcOrd="0" destOrd="0" parTransId="{0A205AFA-F624-474B-A29E-7A8CD130FD62}" sibTransId="{AA3B3C9D-A1A7-44A0-8BBF-C189F824BDB0}"/>
    <dgm:cxn modelId="{E2A0DEF2-679A-45A0-89C2-46BA64CC3E46}" srcId="{41CC97A5-2F82-4DEC-B158-61D349CDA3AC}" destId="{3FD094C8-544F-4600-9DF8-7DFBCA54EA13}" srcOrd="0" destOrd="0" parTransId="{2303E537-F643-40BC-B947-AD4517CE63D0}" sibTransId="{382B7CE2-38E1-4C40-8E48-F274384611CD}"/>
    <dgm:cxn modelId="{2859CCF7-C1D4-4EBE-A2FC-1E416385E95D}" type="presOf" srcId="{41CC97A5-2F82-4DEC-B158-61D349CDA3AC}" destId="{09CB26B4-52D6-4C5D-9905-246CECEBE599}" srcOrd="0" destOrd="0" presId="urn:microsoft.com/office/officeart/2005/8/layout/chevron2"/>
    <dgm:cxn modelId="{DF544045-A72D-4921-9482-F5B57D02FC4F}" type="presParOf" srcId="{5F796BDD-8DBA-4E15-B434-3F74E5C1F64F}" destId="{7DAAC30D-F52F-4BE4-A40D-458436C352BE}" srcOrd="0" destOrd="0" presId="urn:microsoft.com/office/officeart/2005/8/layout/chevron2"/>
    <dgm:cxn modelId="{5EB61C6E-6E11-40DD-B0FD-932FEBFCA3E0}" type="presParOf" srcId="{7DAAC30D-F52F-4BE4-A40D-458436C352BE}" destId="{B720AD62-6514-4FB0-A34D-BB56F2AC4C34}" srcOrd="0" destOrd="0" presId="urn:microsoft.com/office/officeart/2005/8/layout/chevron2"/>
    <dgm:cxn modelId="{AE31E57D-9CB7-466A-945C-4E04114B1EB6}" type="presParOf" srcId="{7DAAC30D-F52F-4BE4-A40D-458436C352BE}" destId="{EE48F23D-B6D8-4002-BB15-1E1ECFF22DCC}" srcOrd="1" destOrd="0" presId="urn:microsoft.com/office/officeart/2005/8/layout/chevron2"/>
    <dgm:cxn modelId="{BF7935E1-602E-4E75-93AE-30BE42BD8F49}" type="presParOf" srcId="{5F796BDD-8DBA-4E15-B434-3F74E5C1F64F}" destId="{10B969C7-FBF0-4800-84B4-27DF91A4DE71}" srcOrd="1" destOrd="0" presId="urn:microsoft.com/office/officeart/2005/8/layout/chevron2"/>
    <dgm:cxn modelId="{364EAD96-8CE5-4422-8C24-80A3FFF73FF0}" type="presParOf" srcId="{5F796BDD-8DBA-4E15-B434-3F74E5C1F64F}" destId="{EC1DF592-05A0-49A1-B0FB-0F8C158F4AF7}" srcOrd="2" destOrd="0" presId="urn:microsoft.com/office/officeart/2005/8/layout/chevron2"/>
    <dgm:cxn modelId="{AC2DE00D-5E04-4195-9C5A-7EFAB5DDB16B}" type="presParOf" srcId="{EC1DF592-05A0-49A1-B0FB-0F8C158F4AF7}" destId="{09CB26B4-52D6-4C5D-9905-246CECEBE599}" srcOrd="0" destOrd="0" presId="urn:microsoft.com/office/officeart/2005/8/layout/chevron2"/>
    <dgm:cxn modelId="{6DEA4805-D031-4EEF-A85C-6E980D34095E}" type="presParOf" srcId="{EC1DF592-05A0-49A1-B0FB-0F8C158F4AF7}" destId="{372F5F91-F78C-4DE6-AED0-2EBF4F313FF1}" srcOrd="1" destOrd="0" presId="urn:microsoft.com/office/officeart/2005/8/layout/chevron2"/>
    <dgm:cxn modelId="{D30CCAB7-3AA0-439A-A5F7-17D6AE1F3BC7}" type="presParOf" srcId="{5F796BDD-8DBA-4E15-B434-3F74E5C1F64F}" destId="{B6A60059-C912-4403-B906-64A2E1D7DD65}" srcOrd="3" destOrd="0" presId="urn:microsoft.com/office/officeart/2005/8/layout/chevron2"/>
    <dgm:cxn modelId="{B69C6612-3AF7-4B73-BC0B-A42E50373361}" type="presParOf" srcId="{5F796BDD-8DBA-4E15-B434-3F74E5C1F64F}" destId="{CF83AE77-488B-4B29-971B-E4FF1023ECAA}" srcOrd="4" destOrd="0" presId="urn:microsoft.com/office/officeart/2005/8/layout/chevron2"/>
    <dgm:cxn modelId="{08C78B63-4C3B-40C0-9A28-FE00E19491F9}" type="presParOf" srcId="{CF83AE77-488B-4B29-971B-E4FF1023ECAA}" destId="{25727B0E-F8BC-4103-B45E-2177E0558F2B}" srcOrd="0" destOrd="0" presId="urn:microsoft.com/office/officeart/2005/8/layout/chevron2"/>
    <dgm:cxn modelId="{29EA95E8-E81E-4450-BC7B-684CF11CC296}" type="presParOf" srcId="{CF83AE77-488B-4B29-971B-E4FF1023ECAA}" destId="{FB25BDB5-E5FE-45E3-9DE6-6F5B2D8226ED}" srcOrd="1" destOrd="0" presId="urn:microsoft.com/office/officeart/2005/8/layout/chevron2"/>
    <dgm:cxn modelId="{4C468CDF-BF07-4075-81F7-7D6EE9ECCA5E}" type="presParOf" srcId="{5F796BDD-8DBA-4E15-B434-3F74E5C1F64F}" destId="{6481513C-95DE-4E87-A707-95EDE2D309FF}" srcOrd="5" destOrd="0" presId="urn:microsoft.com/office/officeart/2005/8/layout/chevron2"/>
    <dgm:cxn modelId="{03E9A35A-7C10-4236-A6D8-822FB13CAA4F}" type="presParOf" srcId="{5F796BDD-8DBA-4E15-B434-3F74E5C1F64F}" destId="{EADFF7B1-3FB5-4706-9E90-BB35A7476673}" srcOrd="6" destOrd="0" presId="urn:microsoft.com/office/officeart/2005/8/layout/chevron2"/>
    <dgm:cxn modelId="{80718FA0-5F2D-4F71-95F5-606171E05A5F}" type="presParOf" srcId="{EADFF7B1-3FB5-4706-9E90-BB35A7476673}" destId="{A6F64529-17A9-47B2-B319-7E0ED7FA2870}" srcOrd="0" destOrd="0" presId="urn:microsoft.com/office/officeart/2005/8/layout/chevron2"/>
    <dgm:cxn modelId="{E6349D19-2C8D-4DDF-88E0-A43075BD07FE}" type="presParOf" srcId="{EADFF7B1-3FB5-4706-9E90-BB35A7476673}" destId="{982F4F0A-BE6F-4FFD-B448-FCA8903B01FF}" srcOrd="1" destOrd="0" presId="urn:microsoft.com/office/officeart/2005/8/layout/chevron2"/>
    <dgm:cxn modelId="{085EAA18-C614-42FE-84FF-FB85A275E542}" type="presParOf" srcId="{5F796BDD-8DBA-4E15-B434-3F74E5C1F64F}" destId="{16260AB8-B0BB-4511-85B1-4B37D7710835}" srcOrd="7" destOrd="0" presId="urn:microsoft.com/office/officeart/2005/8/layout/chevron2"/>
    <dgm:cxn modelId="{35AC8932-D158-4B06-BF8E-347974661BD2}" type="presParOf" srcId="{5F796BDD-8DBA-4E15-B434-3F74E5C1F64F}" destId="{63CD0A41-F7F7-4FA6-AD59-460BEE8943CD}" srcOrd="8" destOrd="0" presId="urn:microsoft.com/office/officeart/2005/8/layout/chevron2"/>
    <dgm:cxn modelId="{80C0F8D7-49B4-42C7-93E8-34EE63B036BB}" type="presParOf" srcId="{63CD0A41-F7F7-4FA6-AD59-460BEE8943CD}" destId="{9C6C9E93-23AE-4B68-8C29-F121FBE62C42}" srcOrd="0" destOrd="0" presId="urn:microsoft.com/office/officeart/2005/8/layout/chevron2"/>
    <dgm:cxn modelId="{F3F5E043-CD45-4E8E-9EF9-983D3E8316D7}" type="presParOf" srcId="{63CD0A41-F7F7-4FA6-AD59-460BEE8943CD}" destId="{A3248FFD-8BC4-49C6-9D1C-CE82EB53E6BC}" srcOrd="1" destOrd="0" presId="urn:microsoft.com/office/officeart/2005/8/layout/chevron2"/>
    <dgm:cxn modelId="{4FF8502F-3D82-4847-A833-BDE711F86A06}" type="presParOf" srcId="{5F796BDD-8DBA-4E15-B434-3F74E5C1F64F}" destId="{0FA4A9AE-1609-40D6-8744-EA6D3E95C17A}" srcOrd="9" destOrd="0" presId="urn:microsoft.com/office/officeart/2005/8/layout/chevron2"/>
    <dgm:cxn modelId="{090EDFCC-B589-443D-A682-88B3E23DFA64}" type="presParOf" srcId="{5F796BDD-8DBA-4E15-B434-3F74E5C1F64F}" destId="{F1F76DA3-0236-4CE3-8C2D-4EBD5DCCF7EF}" srcOrd="10" destOrd="0" presId="urn:microsoft.com/office/officeart/2005/8/layout/chevron2"/>
    <dgm:cxn modelId="{A18D6BC3-EEC4-4909-8AC0-5555DE797DCB}" type="presParOf" srcId="{F1F76DA3-0236-4CE3-8C2D-4EBD5DCCF7EF}" destId="{F374B6BF-8B0C-488C-B56C-26B370CCABBA}" srcOrd="0" destOrd="0" presId="urn:microsoft.com/office/officeart/2005/8/layout/chevron2"/>
    <dgm:cxn modelId="{DD6C20B8-13D0-4744-81EC-28159B3DAE4D}" type="presParOf" srcId="{F1F76DA3-0236-4CE3-8C2D-4EBD5DCCF7EF}" destId="{BFB77A8E-71D2-45FA-BF00-28D583CCF5D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20AD62-6514-4FB0-A34D-BB56F2AC4C34}">
      <dsp:nvSpPr>
        <dsp:cNvPr id="0" name=""/>
        <dsp:cNvSpPr/>
      </dsp:nvSpPr>
      <dsp:spPr>
        <a:xfrm rot="5400000">
          <a:off x="-189812" y="190158"/>
          <a:ext cx="1265413" cy="88578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1</a:t>
          </a:r>
        </a:p>
      </dsp:txBody>
      <dsp:txXfrm rot="-5400000">
        <a:off x="1" y="443241"/>
        <a:ext cx="885789" cy="379624"/>
      </dsp:txXfrm>
    </dsp:sp>
    <dsp:sp modelId="{EE48F23D-B6D8-4002-BB15-1E1ECFF22DCC}">
      <dsp:nvSpPr>
        <dsp:cNvPr id="0" name=""/>
        <dsp:cNvSpPr/>
      </dsp:nvSpPr>
      <dsp:spPr>
        <a:xfrm rot="5400000">
          <a:off x="2531217" y="-1645082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feste/n Partner/in suchen für diesen LernSCHRITT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eigene Klappstühle bereitstellen</a:t>
          </a:r>
        </a:p>
      </dsp:txBody>
      <dsp:txXfrm rot="-5400000">
        <a:off x="885789" y="40498"/>
        <a:ext cx="4073223" cy="742214"/>
      </dsp:txXfrm>
    </dsp:sp>
    <dsp:sp modelId="{09CB26B4-52D6-4C5D-9905-246CECEBE599}">
      <dsp:nvSpPr>
        <dsp:cNvPr id="0" name=""/>
        <dsp:cNvSpPr/>
      </dsp:nvSpPr>
      <dsp:spPr>
        <a:xfrm rot="5400000">
          <a:off x="-189812" y="1342576"/>
          <a:ext cx="1265413" cy="885789"/>
        </a:xfrm>
        <a:prstGeom prst="chevron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2</a:t>
          </a:r>
        </a:p>
      </dsp:txBody>
      <dsp:txXfrm rot="-5400000">
        <a:off x="1" y="1595659"/>
        <a:ext cx="885789" cy="379624"/>
      </dsp:txXfrm>
    </dsp:sp>
    <dsp:sp modelId="{372F5F91-F78C-4DE6-AED0-2EBF4F313FF1}">
      <dsp:nvSpPr>
        <dsp:cNvPr id="0" name=""/>
        <dsp:cNvSpPr/>
      </dsp:nvSpPr>
      <dsp:spPr>
        <a:xfrm rot="5400000">
          <a:off x="2531217" y="-492663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Prüfberichte holen für alle Merkmale, die Sie prüfen wollen</a:t>
          </a:r>
        </a:p>
      </dsp:txBody>
      <dsp:txXfrm rot="-5400000">
        <a:off x="885789" y="1192917"/>
        <a:ext cx="4073223" cy="742214"/>
      </dsp:txXfrm>
    </dsp:sp>
    <dsp:sp modelId="{25727B0E-F8BC-4103-B45E-2177E0558F2B}">
      <dsp:nvSpPr>
        <dsp:cNvPr id="0" name=""/>
        <dsp:cNvSpPr/>
      </dsp:nvSpPr>
      <dsp:spPr>
        <a:xfrm rot="5400000">
          <a:off x="-189812" y="2494995"/>
          <a:ext cx="1265413" cy="885789"/>
        </a:xfrm>
        <a:prstGeom prst="chevron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3</a:t>
          </a:r>
        </a:p>
      </dsp:txBody>
      <dsp:txXfrm rot="-5400000">
        <a:off x="1" y="2748078"/>
        <a:ext cx="885789" cy="379624"/>
      </dsp:txXfrm>
    </dsp:sp>
    <dsp:sp modelId="{FB25BDB5-E5FE-45E3-9DE6-6F5B2D8226ED}">
      <dsp:nvSpPr>
        <dsp:cNvPr id="0" name=""/>
        <dsp:cNvSpPr/>
      </dsp:nvSpPr>
      <dsp:spPr>
        <a:xfrm rot="5400000">
          <a:off x="2531217" y="659755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Anleitungen auf den Prüfberichten genau lesen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Arbeitsanweisungen befolgen</a:t>
          </a:r>
        </a:p>
      </dsp:txBody>
      <dsp:txXfrm rot="-5400000">
        <a:off x="885789" y="2345335"/>
        <a:ext cx="4073223" cy="742214"/>
      </dsp:txXfrm>
    </dsp:sp>
    <dsp:sp modelId="{A6F64529-17A9-47B2-B319-7E0ED7FA2870}">
      <dsp:nvSpPr>
        <dsp:cNvPr id="0" name=""/>
        <dsp:cNvSpPr/>
      </dsp:nvSpPr>
      <dsp:spPr>
        <a:xfrm rot="5400000">
          <a:off x="-189812" y="3647414"/>
          <a:ext cx="1265413" cy="885789"/>
        </a:xfrm>
        <a:prstGeom prst="chevron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4</a:t>
          </a:r>
        </a:p>
      </dsp:txBody>
      <dsp:txXfrm rot="-5400000">
        <a:off x="1" y="3900497"/>
        <a:ext cx="885789" cy="379624"/>
      </dsp:txXfrm>
    </dsp:sp>
    <dsp:sp modelId="{982F4F0A-BE6F-4FFD-B448-FCA8903B01FF}">
      <dsp:nvSpPr>
        <dsp:cNvPr id="0" name=""/>
        <dsp:cNvSpPr/>
      </dsp:nvSpPr>
      <dsp:spPr>
        <a:xfrm rot="5400000">
          <a:off x="2531217" y="1812173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Prüfbericht sorgfältig ausfüllen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und Lernpartner/in überreichen</a:t>
          </a:r>
        </a:p>
      </dsp:txBody>
      <dsp:txXfrm rot="-5400000">
        <a:off x="885789" y="3497753"/>
        <a:ext cx="4073223" cy="742214"/>
      </dsp:txXfrm>
    </dsp:sp>
    <dsp:sp modelId="{9C6C9E93-23AE-4B68-8C29-F121FBE62C42}">
      <dsp:nvSpPr>
        <dsp:cNvPr id="0" name=""/>
        <dsp:cNvSpPr/>
      </dsp:nvSpPr>
      <dsp:spPr>
        <a:xfrm rot="5400000">
          <a:off x="-189812" y="4799832"/>
          <a:ext cx="1265413" cy="885789"/>
        </a:xfrm>
        <a:prstGeom prst="chevron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5</a:t>
          </a:r>
        </a:p>
      </dsp:txBody>
      <dsp:txXfrm rot="-5400000">
        <a:off x="1" y="5052915"/>
        <a:ext cx="885789" cy="379624"/>
      </dsp:txXfrm>
    </dsp:sp>
    <dsp:sp modelId="{A3248FFD-8BC4-49C6-9D1C-CE82EB53E6BC}">
      <dsp:nvSpPr>
        <dsp:cNvPr id="0" name=""/>
        <dsp:cNvSpPr/>
      </dsp:nvSpPr>
      <dsp:spPr>
        <a:xfrm rot="5400000">
          <a:off x="2531217" y="2964592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jetzt haben Sie und Ihr/e Lernpartner/in die Qualitätsprüfung abgeschlossen</a:t>
          </a:r>
        </a:p>
      </dsp:txBody>
      <dsp:txXfrm rot="-5400000">
        <a:off x="885789" y="4650172"/>
        <a:ext cx="4073223" cy="742214"/>
      </dsp:txXfrm>
    </dsp:sp>
    <dsp:sp modelId="{F374B6BF-8B0C-488C-B56C-26B370CCABBA}">
      <dsp:nvSpPr>
        <dsp:cNvPr id="0" name=""/>
        <dsp:cNvSpPr/>
      </dsp:nvSpPr>
      <dsp:spPr>
        <a:xfrm rot="5400000">
          <a:off x="-189812" y="5952251"/>
          <a:ext cx="1265413" cy="88578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6</a:t>
          </a:r>
        </a:p>
      </dsp:txBody>
      <dsp:txXfrm rot="-5400000">
        <a:off x="1" y="6205334"/>
        <a:ext cx="885789" cy="379624"/>
      </dsp:txXfrm>
    </dsp:sp>
    <dsp:sp modelId="{BFB77A8E-71D2-45FA-BF00-28D583CCF5DA}">
      <dsp:nvSpPr>
        <dsp:cNvPr id="0" name=""/>
        <dsp:cNvSpPr/>
      </dsp:nvSpPr>
      <dsp:spPr>
        <a:xfrm rot="5400000">
          <a:off x="2531217" y="4117010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nehmen Sie die Prüfberichte für Ihren Klappstuhl mit und machen Sie den LernSCHRITT damit alleine weiter.</a:t>
          </a:r>
        </a:p>
      </dsp:txBody>
      <dsp:txXfrm rot="-5400000">
        <a:off x="885789" y="5802590"/>
        <a:ext cx="4073223" cy="7422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20AD62-6514-4FB0-A34D-BB56F2AC4C34}">
      <dsp:nvSpPr>
        <dsp:cNvPr id="0" name=""/>
        <dsp:cNvSpPr/>
      </dsp:nvSpPr>
      <dsp:spPr>
        <a:xfrm rot="5400000">
          <a:off x="-189812" y="190158"/>
          <a:ext cx="1265413" cy="88578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1</a:t>
          </a:r>
        </a:p>
      </dsp:txBody>
      <dsp:txXfrm rot="-5400000">
        <a:off x="1" y="443241"/>
        <a:ext cx="885789" cy="379624"/>
      </dsp:txXfrm>
    </dsp:sp>
    <dsp:sp modelId="{EE48F23D-B6D8-4002-BB15-1E1ECFF22DCC}">
      <dsp:nvSpPr>
        <dsp:cNvPr id="0" name=""/>
        <dsp:cNvSpPr/>
      </dsp:nvSpPr>
      <dsp:spPr>
        <a:xfrm rot="5400000">
          <a:off x="2531217" y="-1645082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feste/n Partner/in suchen für diesen LernSCHRITT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eigene Klappstühle bereitstellen</a:t>
          </a:r>
        </a:p>
      </dsp:txBody>
      <dsp:txXfrm rot="-5400000">
        <a:off x="885789" y="40498"/>
        <a:ext cx="4073223" cy="742214"/>
      </dsp:txXfrm>
    </dsp:sp>
    <dsp:sp modelId="{09CB26B4-52D6-4C5D-9905-246CECEBE599}">
      <dsp:nvSpPr>
        <dsp:cNvPr id="0" name=""/>
        <dsp:cNvSpPr/>
      </dsp:nvSpPr>
      <dsp:spPr>
        <a:xfrm rot="5400000">
          <a:off x="-189812" y="1342576"/>
          <a:ext cx="1265413" cy="885789"/>
        </a:xfrm>
        <a:prstGeom prst="chevron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2</a:t>
          </a:r>
        </a:p>
      </dsp:txBody>
      <dsp:txXfrm rot="-5400000">
        <a:off x="1" y="1595659"/>
        <a:ext cx="885789" cy="379624"/>
      </dsp:txXfrm>
    </dsp:sp>
    <dsp:sp modelId="{372F5F91-F78C-4DE6-AED0-2EBF4F313FF1}">
      <dsp:nvSpPr>
        <dsp:cNvPr id="0" name=""/>
        <dsp:cNvSpPr/>
      </dsp:nvSpPr>
      <dsp:spPr>
        <a:xfrm rot="5400000">
          <a:off x="2531217" y="-492663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Prüfberichte holen für alle Merkmale, die Sie prüfen wollen</a:t>
          </a:r>
        </a:p>
      </dsp:txBody>
      <dsp:txXfrm rot="-5400000">
        <a:off x="885789" y="1192917"/>
        <a:ext cx="4073223" cy="742214"/>
      </dsp:txXfrm>
    </dsp:sp>
    <dsp:sp modelId="{25727B0E-F8BC-4103-B45E-2177E0558F2B}">
      <dsp:nvSpPr>
        <dsp:cNvPr id="0" name=""/>
        <dsp:cNvSpPr/>
      </dsp:nvSpPr>
      <dsp:spPr>
        <a:xfrm rot="5400000">
          <a:off x="-189812" y="2494995"/>
          <a:ext cx="1265413" cy="885789"/>
        </a:xfrm>
        <a:prstGeom prst="chevron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3</a:t>
          </a:r>
        </a:p>
      </dsp:txBody>
      <dsp:txXfrm rot="-5400000">
        <a:off x="1" y="2748078"/>
        <a:ext cx="885789" cy="379624"/>
      </dsp:txXfrm>
    </dsp:sp>
    <dsp:sp modelId="{FB25BDB5-E5FE-45E3-9DE6-6F5B2D8226ED}">
      <dsp:nvSpPr>
        <dsp:cNvPr id="0" name=""/>
        <dsp:cNvSpPr/>
      </dsp:nvSpPr>
      <dsp:spPr>
        <a:xfrm rot="5400000">
          <a:off x="2531217" y="659755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Anleitungen auf den Prüfberichten genau lesen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Arbeitsanweisungen befolgen</a:t>
          </a:r>
        </a:p>
      </dsp:txBody>
      <dsp:txXfrm rot="-5400000">
        <a:off x="885789" y="2345335"/>
        <a:ext cx="4073223" cy="742214"/>
      </dsp:txXfrm>
    </dsp:sp>
    <dsp:sp modelId="{A6F64529-17A9-47B2-B319-7E0ED7FA2870}">
      <dsp:nvSpPr>
        <dsp:cNvPr id="0" name=""/>
        <dsp:cNvSpPr/>
      </dsp:nvSpPr>
      <dsp:spPr>
        <a:xfrm rot="5400000">
          <a:off x="-189812" y="3647414"/>
          <a:ext cx="1265413" cy="885789"/>
        </a:xfrm>
        <a:prstGeom prst="chevron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4</a:t>
          </a:r>
        </a:p>
      </dsp:txBody>
      <dsp:txXfrm rot="-5400000">
        <a:off x="1" y="3900497"/>
        <a:ext cx="885789" cy="379624"/>
      </dsp:txXfrm>
    </dsp:sp>
    <dsp:sp modelId="{982F4F0A-BE6F-4FFD-B448-FCA8903B01FF}">
      <dsp:nvSpPr>
        <dsp:cNvPr id="0" name=""/>
        <dsp:cNvSpPr/>
      </dsp:nvSpPr>
      <dsp:spPr>
        <a:xfrm rot="5400000">
          <a:off x="2531217" y="1812173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Prüfbericht sorgfältig ausfüllen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und Lernpartner/in überreichen</a:t>
          </a:r>
        </a:p>
      </dsp:txBody>
      <dsp:txXfrm rot="-5400000">
        <a:off x="885789" y="3497753"/>
        <a:ext cx="4073223" cy="742214"/>
      </dsp:txXfrm>
    </dsp:sp>
    <dsp:sp modelId="{9C6C9E93-23AE-4B68-8C29-F121FBE62C42}">
      <dsp:nvSpPr>
        <dsp:cNvPr id="0" name=""/>
        <dsp:cNvSpPr/>
      </dsp:nvSpPr>
      <dsp:spPr>
        <a:xfrm rot="5400000">
          <a:off x="-189812" y="4799832"/>
          <a:ext cx="1265413" cy="885789"/>
        </a:xfrm>
        <a:prstGeom prst="chevron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5</a:t>
          </a:r>
        </a:p>
      </dsp:txBody>
      <dsp:txXfrm rot="-5400000">
        <a:off x="1" y="5052915"/>
        <a:ext cx="885789" cy="379624"/>
      </dsp:txXfrm>
    </dsp:sp>
    <dsp:sp modelId="{A3248FFD-8BC4-49C6-9D1C-CE82EB53E6BC}">
      <dsp:nvSpPr>
        <dsp:cNvPr id="0" name=""/>
        <dsp:cNvSpPr/>
      </dsp:nvSpPr>
      <dsp:spPr>
        <a:xfrm rot="5400000">
          <a:off x="2531217" y="2964592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jetzt haben Sie und Ihr/e Lernpartner/in die Qualitätsprüfung abgeschlossen</a:t>
          </a:r>
        </a:p>
      </dsp:txBody>
      <dsp:txXfrm rot="-5400000">
        <a:off x="885789" y="4650172"/>
        <a:ext cx="4073223" cy="742214"/>
      </dsp:txXfrm>
    </dsp:sp>
    <dsp:sp modelId="{F374B6BF-8B0C-488C-B56C-26B370CCABBA}">
      <dsp:nvSpPr>
        <dsp:cNvPr id="0" name=""/>
        <dsp:cNvSpPr/>
      </dsp:nvSpPr>
      <dsp:spPr>
        <a:xfrm rot="5400000">
          <a:off x="-189812" y="5952251"/>
          <a:ext cx="1265413" cy="88578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6</a:t>
          </a:r>
        </a:p>
      </dsp:txBody>
      <dsp:txXfrm rot="-5400000">
        <a:off x="1" y="6205334"/>
        <a:ext cx="885789" cy="379624"/>
      </dsp:txXfrm>
    </dsp:sp>
    <dsp:sp modelId="{BFB77A8E-71D2-45FA-BF00-28D583CCF5DA}">
      <dsp:nvSpPr>
        <dsp:cNvPr id="0" name=""/>
        <dsp:cNvSpPr/>
      </dsp:nvSpPr>
      <dsp:spPr>
        <a:xfrm rot="5400000">
          <a:off x="2531217" y="4117010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nehmen Sie die Prüfberichte für Ihren Klappstuhl mit und machen Sie den LernSCHRITT damit alleine weiter.</a:t>
          </a:r>
        </a:p>
      </dsp:txBody>
      <dsp:txXfrm rot="-5400000">
        <a:off x="885789" y="5802590"/>
        <a:ext cx="4073223" cy="7422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20AD62-6514-4FB0-A34D-BB56F2AC4C34}">
      <dsp:nvSpPr>
        <dsp:cNvPr id="0" name=""/>
        <dsp:cNvSpPr/>
      </dsp:nvSpPr>
      <dsp:spPr>
        <a:xfrm rot="5400000">
          <a:off x="-189812" y="190158"/>
          <a:ext cx="1265413" cy="88578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1</a:t>
          </a:r>
        </a:p>
      </dsp:txBody>
      <dsp:txXfrm rot="-5400000">
        <a:off x="1" y="443241"/>
        <a:ext cx="885789" cy="379624"/>
      </dsp:txXfrm>
    </dsp:sp>
    <dsp:sp modelId="{EE48F23D-B6D8-4002-BB15-1E1ECFF22DCC}">
      <dsp:nvSpPr>
        <dsp:cNvPr id="0" name=""/>
        <dsp:cNvSpPr/>
      </dsp:nvSpPr>
      <dsp:spPr>
        <a:xfrm rot="5400000">
          <a:off x="2531217" y="-1645082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feste/n Partner/in suchen für diesen LernSCHRITT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eigene Klappstühle bereitstellen</a:t>
          </a:r>
        </a:p>
      </dsp:txBody>
      <dsp:txXfrm rot="-5400000">
        <a:off x="885789" y="40498"/>
        <a:ext cx="4073223" cy="742214"/>
      </dsp:txXfrm>
    </dsp:sp>
    <dsp:sp modelId="{09CB26B4-52D6-4C5D-9905-246CECEBE599}">
      <dsp:nvSpPr>
        <dsp:cNvPr id="0" name=""/>
        <dsp:cNvSpPr/>
      </dsp:nvSpPr>
      <dsp:spPr>
        <a:xfrm rot="5400000">
          <a:off x="-189812" y="1342576"/>
          <a:ext cx="1265413" cy="885789"/>
        </a:xfrm>
        <a:prstGeom prst="chevron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2</a:t>
          </a:r>
        </a:p>
      </dsp:txBody>
      <dsp:txXfrm rot="-5400000">
        <a:off x="1" y="1595659"/>
        <a:ext cx="885789" cy="379624"/>
      </dsp:txXfrm>
    </dsp:sp>
    <dsp:sp modelId="{372F5F91-F78C-4DE6-AED0-2EBF4F313FF1}">
      <dsp:nvSpPr>
        <dsp:cNvPr id="0" name=""/>
        <dsp:cNvSpPr/>
      </dsp:nvSpPr>
      <dsp:spPr>
        <a:xfrm rot="5400000">
          <a:off x="2531217" y="-492663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Prüfberichte holen für alle Merkmale, die Sie prüfen wollen</a:t>
          </a:r>
        </a:p>
      </dsp:txBody>
      <dsp:txXfrm rot="-5400000">
        <a:off x="885789" y="1192917"/>
        <a:ext cx="4073223" cy="742214"/>
      </dsp:txXfrm>
    </dsp:sp>
    <dsp:sp modelId="{25727B0E-F8BC-4103-B45E-2177E0558F2B}">
      <dsp:nvSpPr>
        <dsp:cNvPr id="0" name=""/>
        <dsp:cNvSpPr/>
      </dsp:nvSpPr>
      <dsp:spPr>
        <a:xfrm rot="5400000">
          <a:off x="-189812" y="2494995"/>
          <a:ext cx="1265413" cy="885789"/>
        </a:xfrm>
        <a:prstGeom prst="chevron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3</a:t>
          </a:r>
        </a:p>
      </dsp:txBody>
      <dsp:txXfrm rot="-5400000">
        <a:off x="1" y="2748078"/>
        <a:ext cx="885789" cy="379624"/>
      </dsp:txXfrm>
    </dsp:sp>
    <dsp:sp modelId="{FB25BDB5-E5FE-45E3-9DE6-6F5B2D8226ED}">
      <dsp:nvSpPr>
        <dsp:cNvPr id="0" name=""/>
        <dsp:cNvSpPr/>
      </dsp:nvSpPr>
      <dsp:spPr>
        <a:xfrm rot="5400000">
          <a:off x="2531217" y="659755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Anleitungen auf den Prüfberichten genau lesen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Arbeitsanweisungen befolgen</a:t>
          </a:r>
        </a:p>
      </dsp:txBody>
      <dsp:txXfrm rot="-5400000">
        <a:off x="885789" y="2345335"/>
        <a:ext cx="4073223" cy="742214"/>
      </dsp:txXfrm>
    </dsp:sp>
    <dsp:sp modelId="{A6F64529-17A9-47B2-B319-7E0ED7FA2870}">
      <dsp:nvSpPr>
        <dsp:cNvPr id="0" name=""/>
        <dsp:cNvSpPr/>
      </dsp:nvSpPr>
      <dsp:spPr>
        <a:xfrm rot="5400000">
          <a:off x="-189812" y="3647414"/>
          <a:ext cx="1265413" cy="885789"/>
        </a:xfrm>
        <a:prstGeom prst="chevron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4</a:t>
          </a:r>
        </a:p>
      </dsp:txBody>
      <dsp:txXfrm rot="-5400000">
        <a:off x="1" y="3900497"/>
        <a:ext cx="885789" cy="379624"/>
      </dsp:txXfrm>
    </dsp:sp>
    <dsp:sp modelId="{982F4F0A-BE6F-4FFD-B448-FCA8903B01FF}">
      <dsp:nvSpPr>
        <dsp:cNvPr id="0" name=""/>
        <dsp:cNvSpPr/>
      </dsp:nvSpPr>
      <dsp:spPr>
        <a:xfrm rot="5400000">
          <a:off x="2531217" y="1812173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Prüfbericht sorgfältig ausfüllen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und Lernpartner/in überreichen</a:t>
          </a:r>
        </a:p>
      </dsp:txBody>
      <dsp:txXfrm rot="-5400000">
        <a:off x="885789" y="3497753"/>
        <a:ext cx="4073223" cy="742214"/>
      </dsp:txXfrm>
    </dsp:sp>
    <dsp:sp modelId="{9C6C9E93-23AE-4B68-8C29-F121FBE62C42}">
      <dsp:nvSpPr>
        <dsp:cNvPr id="0" name=""/>
        <dsp:cNvSpPr/>
      </dsp:nvSpPr>
      <dsp:spPr>
        <a:xfrm rot="5400000">
          <a:off x="-189812" y="4799832"/>
          <a:ext cx="1265413" cy="885789"/>
        </a:xfrm>
        <a:prstGeom prst="chevron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5</a:t>
          </a:r>
        </a:p>
      </dsp:txBody>
      <dsp:txXfrm rot="-5400000">
        <a:off x="1" y="5052915"/>
        <a:ext cx="885789" cy="379624"/>
      </dsp:txXfrm>
    </dsp:sp>
    <dsp:sp modelId="{A3248FFD-8BC4-49C6-9D1C-CE82EB53E6BC}">
      <dsp:nvSpPr>
        <dsp:cNvPr id="0" name=""/>
        <dsp:cNvSpPr/>
      </dsp:nvSpPr>
      <dsp:spPr>
        <a:xfrm rot="5400000">
          <a:off x="2531217" y="2964592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jetzt haben Sie und Ihr/e Lernpartner/in die Qualitätsprüfung abgeschlossen</a:t>
          </a:r>
        </a:p>
      </dsp:txBody>
      <dsp:txXfrm rot="-5400000">
        <a:off x="885789" y="4650172"/>
        <a:ext cx="4073223" cy="742214"/>
      </dsp:txXfrm>
    </dsp:sp>
    <dsp:sp modelId="{F374B6BF-8B0C-488C-B56C-26B370CCABBA}">
      <dsp:nvSpPr>
        <dsp:cNvPr id="0" name=""/>
        <dsp:cNvSpPr/>
      </dsp:nvSpPr>
      <dsp:spPr>
        <a:xfrm rot="5400000">
          <a:off x="-189812" y="5952251"/>
          <a:ext cx="1265413" cy="88578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6</a:t>
          </a:r>
        </a:p>
      </dsp:txBody>
      <dsp:txXfrm rot="-5400000">
        <a:off x="1" y="6205334"/>
        <a:ext cx="885789" cy="379624"/>
      </dsp:txXfrm>
    </dsp:sp>
    <dsp:sp modelId="{BFB77A8E-71D2-45FA-BF00-28D583CCF5DA}">
      <dsp:nvSpPr>
        <dsp:cNvPr id="0" name=""/>
        <dsp:cNvSpPr/>
      </dsp:nvSpPr>
      <dsp:spPr>
        <a:xfrm rot="5400000">
          <a:off x="2531217" y="4117010"/>
          <a:ext cx="822518" cy="41133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DE" sz="1600" kern="1200"/>
            <a:t>nehmen Sie die Prüfberichte für Ihren Klappstuhl mit und machen Sie den LernSCHRITT damit alleine weiter.</a:t>
          </a:r>
        </a:p>
      </dsp:txBody>
      <dsp:txXfrm rot="-5400000">
        <a:off x="885789" y="5802590"/>
        <a:ext cx="4073223" cy="7422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07D1F-1016-47E1-99E5-93E2234A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</Template>
  <TotalTime>0</TotalTime>
  <Pages>40</Pages>
  <Words>5028</Words>
  <Characters>31681</Characters>
  <Application>Microsoft Office Word</Application>
  <DocSecurity>0</DocSecurity>
  <Lines>264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36636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</dc:creator>
  <cp:keywords/>
  <dc:description/>
  <cp:lastModifiedBy>Tina Sarhan</cp:lastModifiedBy>
  <cp:revision>10</cp:revision>
  <cp:lastPrinted>2019-11-22T13:33:00Z</cp:lastPrinted>
  <dcterms:created xsi:type="dcterms:W3CDTF">2020-01-24T12:46:00Z</dcterms:created>
  <dcterms:modified xsi:type="dcterms:W3CDTF">2020-07-13T13:36:00Z</dcterms:modified>
</cp:coreProperties>
</file>